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04112" w14:textId="04648E0F" w:rsidR="00064D29" w:rsidRPr="00D81131" w:rsidRDefault="00AA59E5">
      <w:pPr>
        <w:pStyle w:val="title"/>
        <w:rPr>
          <w:position w:val="20"/>
        </w:rPr>
      </w:pPr>
      <w:r w:rsidRPr="00D8113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1EA6388" wp14:editId="111DE05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11630E" w14:textId="454F141F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4011B9BF" w14:textId="05C3B1DF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EA6388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1211630E" w14:textId="454F141F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4011B9BF" w14:textId="05C3B1DF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81131">
        <w:rPr>
          <w:rFonts w:hint="eastAsia"/>
          <w:position w:val="20"/>
        </w:rPr>
        <w:t>立法院</w:t>
      </w:r>
      <w:bookmarkStart w:id="5" w:name="單位名稱"/>
      <w:bookmarkEnd w:id="5"/>
      <w:r w:rsidR="00576E7A" w:rsidRPr="00D81131">
        <w:rPr>
          <w:rFonts w:hint="eastAsia"/>
          <w:position w:val="20"/>
        </w:rPr>
        <w:t>內政委員會</w:t>
      </w:r>
      <w:r w:rsidR="00064D29" w:rsidRPr="00D81131">
        <w:rPr>
          <w:rFonts w:hint="eastAsia"/>
          <w:position w:val="20"/>
        </w:rPr>
        <w:t xml:space="preserve">　開會通知單</w:t>
      </w:r>
    </w:p>
    <w:p w14:paraId="026FE0FD" w14:textId="474E837E" w:rsidR="00064D29" w:rsidRPr="00D81131" w:rsidRDefault="00064D29">
      <w:pPr>
        <w:pStyle w:val="ae"/>
        <w:spacing w:line="360" w:lineRule="exact"/>
      </w:pPr>
      <w:r w:rsidRPr="00D81131">
        <w:rPr>
          <w:rFonts w:hint="eastAsia"/>
        </w:rPr>
        <w:t>受文者：</w:t>
      </w:r>
      <w:bookmarkStart w:id="6" w:name="受文者"/>
      <w:bookmarkEnd w:id="6"/>
      <w:r w:rsidR="005439A7" w:rsidRPr="005439A7">
        <w:rPr>
          <w:rFonts w:hint="eastAsia"/>
        </w:rPr>
        <w:t>本院內政、司法及法制委員會委員</w:t>
      </w:r>
    </w:p>
    <w:p w14:paraId="1916EBB5" w14:textId="77777777" w:rsidR="00064D29" w:rsidRPr="00D81131" w:rsidRDefault="00064D29">
      <w:pPr>
        <w:pStyle w:val="space"/>
      </w:pPr>
    </w:p>
    <w:p w14:paraId="1F5D2F2A" w14:textId="3B9E812B" w:rsidR="00064D29" w:rsidRPr="00D81131" w:rsidRDefault="00064D29">
      <w:pPr>
        <w:pStyle w:val="af"/>
        <w:spacing w:line="240" w:lineRule="exact"/>
      </w:pPr>
      <w:r w:rsidRPr="00D81131">
        <w:fldChar w:fldCharType="begin"/>
      </w:r>
      <w:r w:rsidRPr="00D81131">
        <w:instrText xml:space="preserve"> </w:instrText>
      </w:r>
      <w:r w:rsidRPr="00D81131">
        <w:rPr>
          <w:rFonts w:hint="eastAsia"/>
        </w:rPr>
        <w:instrText>MACROBUTTON  DocDispatch 發文日期：</w:instrText>
      </w:r>
      <w:r w:rsidRPr="00D81131">
        <w:fldChar w:fldCharType="end"/>
      </w:r>
      <w:bookmarkStart w:id="7" w:name="發文日期"/>
      <w:bookmarkEnd w:id="7"/>
      <w:r w:rsidR="003C6730" w:rsidRPr="00D81131">
        <w:rPr>
          <w:rFonts w:hint="eastAsia"/>
        </w:rPr>
        <w:t>中華民國114年1月9日</w:t>
      </w:r>
    </w:p>
    <w:p w14:paraId="54E70F69" w14:textId="5431A7CE" w:rsidR="00064D29" w:rsidRPr="00D81131" w:rsidRDefault="00064D29">
      <w:pPr>
        <w:pStyle w:val="af"/>
        <w:spacing w:line="240" w:lineRule="exact"/>
      </w:pPr>
      <w:r w:rsidRPr="00D81131">
        <w:rPr>
          <w:rFonts w:hint="eastAsia"/>
        </w:rPr>
        <w:t>發文字號：</w:t>
      </w:r>
      <w:bookmarkStart w:id="8" w:name="發文字號"/>
      <w:bookmarkEnd w:id="8"/>
      <w:r w:rsidR="004B1E0E">
        <w:rPr>
          <w:rFonts w:hint="eastAsia"/>
        </w:rPr>
        <w:t>台立內字第</w:t>
      </w:r>
      <w:r w:rsidR="004B1E0E">
        <w:t>1144000016號</w:t>
      </w:r>
    </w:p>
    <w:p w14:paraId="3F470EFA" w14:textId="63EA11E8" w:rsidR="00064D29" w:rsidRPr="00D81131" w:rsidRDefault="00064D29">
      <w:pPr>
        <w:pStyle w:val="af"/>
        <w:spacing w:line="240" w:lineRule="exact"/>
      </w:pPr>
      <w:r w:rsidRPr="00D81131">
        <w:fldChar w:fldCharType="begin"/>
      </w:r>
      <w:r w:rsidRPr="00D81131">
        <w:instrText xml:space="preserve"> </w:instrText>
      </w:r>
      <w:r w:rsidRPr="00D81131">
        <w:rPr>
          <w:rFonts w:hint="eastAsia"/>
        </w:rPr>
        <w:instrText>MACROBUTTON  DocSpeed 速別：</w:instrText>
      </w:r>
      <w:r w:rsidRPr="00D81131">
        <w:fldChar w:fldCharType="end"/>
      </w:r>
      <w:bookmarkStart w:id="9" w:name="速別"/>
      <w:bookmarkEnd w:id="9"/>
      <w:r w:rsidR="003C6730" w:rsidRPr="00D81131">
        <w:rPr>
          <w:rFonts w:hint="eastAsia"/>
        </w:rPr>
        <w:t>最速件</w:t>
      </w:r>
    </w:p>
    <w:p w14:paraId="241672E0" w14:textId="77777777" w:rsidR="00064D29" w:rsidRPr="00D81131" w:rsidRDefault="00064D29">
      <w:pPr>
        <w:pStyle w:val="af"/>
        <w:spacing w:line="240" w:lineRule="exact"/>
      </w:pPr>
      <w:r w:rsidRPr="00D81131">
        <w:fldChar w:fldCharType="begin"/>
      </w:r>
      <w:r w:rsidRPr="00D81131">
        <w:instrText xml:space="preserve"> </w:instrText>
      </w:r>
      <w:r w:rsidRPr="00D81131">
        <w:rPr>
          <w:rFonts w:hint="eastAsia"/>
        </w:rPr>
        <w:instrText>MACROBUTTON  DocSecurity 密等及解密條件或保密期限：</w:instrText>
      </w:r>
      <w:r w:rsidRPr="00D81131">
        <w:fldChar w:fldCharType="end"/>
      </w:r>
      <w:bookmarkStart w:id="10" w:name="密等及解密條件或保密期限"/>
      <w:bookmarkEnd w:id="10"/>
    </w:p>
    <w:p w14:paraId="04D432F8" w14:textId="48DAD489" w:rsidR="003C6730" w:rsidRPr="00D81131" w:rsidRDefault="00064D29" w:rsidP="0069396A">
      <w:pPr>
        <w:pStyle w:val="af"/>
        <w:spacing w:line="240" w:lineRule="exact"/>
      </w:pPr>
      <w:r w:rsidRPr="00D81131">
        <w:rPr>
          <w:rFonts w:hint="eastAsia"/>
        </w:rPr>
        <w:t>附件：</w:t>
      </w:r>
      <w:bookmarkStart w:id="11" w:name="附件"/>
      <w:bookmarkEnd w:id="11"/>
      <w:r w:rsidR="003C6730" w:rsidRPr="00D81131">
        <w:rPr>
          <w:rFonts w:hint="eastAsia"/>
        </w:rPr>
        <w:t>議事日程、關係文書及建議修正條文表格</w:t>
      </w:r>
    </w:p>
    <w:p w14:paraId="5BB40A1E" w14:textId="77777777" w:rsidR="003C6730" w:rsidRPr="00D81131" w:rsidRDefault="003C6730" w:rsidP="003C6730">
      <w:pPr>
        <w:snapToGrid w:val="0"/>
        <w:spacing w:line="320" w:lineRule="exact"/>
        <w:ind w:left="1600" w:rightChars="-119" w:right="-286" w:hangingChars="500" w:hanging="1600"/>
        <w:jc w:val="both"/>
        <w:rPr>
          <w:rFonts w:hAnsi="標楷體"/>
          <w:spacing w:val="-30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開會事由：</w:t>
      </w:r>
      <w:bookmarkStart w:id="12" w:name="開會事由"/>
      <w:bookmarkEnd w:id="12"/>
      <w:r w:rsidRPr="00D81131">
        <w:rPr>
          <w:rFonts w:hAnsi="標楷體" w:hint="eastAsia"/>
          <w:spacing w:val="-30"/>
          <w:sz w:val="32"/>
          <w:szCs w:val="32"/>
        </w:rPr>
        <w:t>立法院第11屆第</w:t>
      </w:r>
      <w:r w:rsidRPr="00D81131">
        <w:rPr>
          <w:rFonts w:hAnsi="標楷體"/>
          <w:spacing w:val="-30"/>
          <w:sz w:val="32"/>
          <w:szCs w:val="32"/>
        </w:rPr>
        <w:t>2</w:t>
      </w:r>
      <w:r w:rsidRPr="00D81131">
        <w:rPr>
          <w:rFonts w:hAnsi="標楷體" w:hint="eastAsia"/>
          <w:spacing w:val="-30"/>
          <w:sz w:val="32"/>
          <w:szCs w:val="32"/>
        </w:rPr>
        <w:t>會期內政、司法及法制委員會第1次聯席會議</w:t>
      </w:r>
    </w:p>
    <w:p w14:paraId="24F4F951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/>
          <w:sz w:val="32"/>
          <w:szCs w:val="32"/>
        </w:rPr>
        <w:t>繼續審查</w:t>
      </w:r>
      <w:r w:rsidRPr="00D81131">
        <w:rPr>
          <w:rFonts w:hAnsi="標楷體" w:hint="eastAsia"/>
          <w:sz w:val="32"/>
          <w:szCs w:val="32"/>
        </w:rPr>
        <w:t>委員賴士葆等20人擬具「地方制度法第七條之一條文修正草案」案。</w:t>
      </w:r>
    </w:p>
    <w:p w14:paraId="650D58CA" w14:textId="1B71C1D0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繼續</w:t>
      </w:r>
      <w:r w:rsidR="0068085F" w:rsidRPr="00D81131">
        <w:rPr>
          <w:rFonts w:hAnsi="標楷體" w:hint="eastAsia"/>
          <w:sz w:val="32"/>
          <w:szCs w:val="32"/>
        </w:rPr>
        <w:t>審查委員陳玉珍等18人擬具「地方制度法增訂第七條之四條文草案」案。</w:t>
      </w:r>
    </w:p>
    <w:p w14:paraId="4C141858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審查委員伍麗華Saidhai Tahovecahe等17人擬具「地方制度法第八十三條之三條文修正草案」案。</w:t>
      </w:r>
    </w:p>
    <w:p w14:paraId="39F6D571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審查委員伍麗華Saidhai Tahovecahe等16人擬具「地方制度法第五十二條及第六十一條條文修正草案」案。</w:t>
      </w:r>
    </w:p>
    <w:p w14:paraId="4D6711FD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審查委員蘇清泉等27人擬具「地方制度法第三十三條條文修正草案」案。</w:t>
      </w:r>
    </w:p>
    <w:p w14:paraId="0629EAC2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/>
          <w:sz w:val="32"/>
          <w:szCs w:val="32"/>
        </w:rPr>
        <w:t>審查</w:t>
      </w:r>
      <w:r w:rsidRPr="00D81131">
        <w:rPr>
          <w:rFonts w:hAnsi="標楷體" w:hint="eastAsia"/>
          <w:sz w:val="32"/>
          <w:szCs w:val="32"/>
        </w:rPr>
        <w:t>委員陳玉珍等18人擬具「地方制度法第五十六條條文修正草案」案。</w:t>
      </w:r>
    </w:p>
    <w:p w14:paraId="111FD1C5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審查委員李坤城等20人擬具「地方制度法第七十八條條文修正草案」案。</w:t>
      </w:r>
    </w:p>
    <w:p w14:paraId="0CBF3C60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審查委員李彥秀等16人擬具「地方制度法第五十五條及第五十六條條文修正草案」案。</w:t>
      </w:r>
    </w:p>
    <w:p w14:paraId="1F7BDF22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審查委員高金素梅等18人擬具「地方制度法第八十三條之三條文修正草案」案。</w:t>
      </w:r>
    </w:p>
    <w:p w14:paraId="6E2BCDED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審查委員魯明哲等16人擬具「地方制度法第七條之一條文修正草案」案。</w:t>
      </w:r>
    </w:p>
    <w:p w14:paraId="2187EE3E" w14:textId="77777777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審查委員徐巧芯等21人擬具「地方制度法第五十五條條文修正草案」案。</w:t>
      </w:r>
    </w:p>
    <w:p w14:paraId="77CBE30C" w14:textId="1C0FDBC5" w:rsidR="003C6730" w:rsidRPr="00D81131" w:rsidRDefault="003C6730" w:rsidP="00F4176A">
      <w:pPr>
        <w:numPr>
          <w:ilvl w:val="0"/>
          <w:numId w:val="4"/>
        </w:numPr>
        <w:snapToGrid w:val="0"/>
        <w:spacing w:line="340" w:lineRule="exact"/>
        <w:ind w:leftChars="700" w:left="2390" w:rightChars="-119" w:right="-286" w:hangingChars="222" w:hanging="71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審查委員盧縣一等18人擬具「地方制度法部分條文修正草案」案。</w:t>
      </w:r>
    </w:p>
    <w:p w14:paraId="63D23147" w14:textId="751534E7" w:rsidR="003C6730" w:rsidRPr="00D81131" w:rsidRDefault="003C6730" w:rsidP="003C6730">
      <w:pPr>
        <w:snapToGrid w:val="0"/>
        <w:spacing w:line="320" w:lineRule="exact"/>
        <w:ind w:left="1620" w:rightChars="-355" w:right="-852" w:hanging="1620"/>
        <w:jc w:val="both"/>
        <w:rPr>
          <w:rFonts w:hAnsi="標楷體"/>
          <w:bCs/>
          <w:sz w:val="32"/>
          <w:szCs w:val="32"/>
        </w:rPr>
      </w:pPr>
      <w:r w:rsidRPr="00D81131">
        <w:rPr>
          <w:rFonts w:hAnsi="標楷體"/>
          <w:sz w:val="32"/>
          <w:szCs w:val="32"/>
        </w:rPr>
        <w:fldChar w:fldCharType="begin"/>
      </w:r>
      <w:r w:rsidRPr="00D81131">
        <w:rPr>
          <w:rFonts w:hAnsi="標楷體"/>
          <w:sz w:val="32"/>
          <w:szCs w:val="32"/>
        </w:rPr>
        <w:instrText xml:space="preserve"> MACROBUTTON  DocMeetingTime 開會時間：</w:instrText>
      </w:r>
      <w:r w:rsidRPr="00D81131">
        <w:rPr>
          <w:rFonts w:hAnsi="標楷體"/>
          <w:sz w:val="32"/>
          <w:szCs w:val="32"/>
        </w:rPr>
        <w:fldChar w:fldCharType="end"/>
      </w:r>
      <w:bookmarkStart w:id="13" w:name="開會時間"/>
      <w:r w:rsidRPr="00D81131">
        <w:rPr>
          <w:rFonts w:hAnsi="標楷體" w:hint="eastAsia"/>
          <w:spacing w:val="-20"/>
          <w:sz w:val="32"/>
          <w:szCs w:val="32"/>
        </w:rPr>
        <w:t>114年1月13日</w:t>
      </w:r>
      <w:r w:rsidRPr="00D81131">
        <w:rPr>
          <w:rFonts w:hAnsi="標楷體" w:hint="eastAsia"/>
          <w:spacing w:val="-30"/>
          <w:sz w:val="32"/>
          <w:szCs w:val="32"/>
        </w:rPr>
        <w:t>（星期一）</w:t>
      </w:r>
      <w:r w:rsidRPr="00D81131">
        <w:rPr>
          <w:rFonts w:hAnsi="標楷體" w:hint="eastAsia"/>
          <w:bCs/>
          <w:spacing w:val="-20"/>
          <w:sz w:val="32"/>
          <w:szCs w:val="32"/>
        </w:rPr>
        <w:t>上午9時至下午</w:t>
      </w:r>
      <w:r w:rsidR="000C1552" w:rsidRPr="00D81131">
        <w:rPr>
          <w:rFonts w:hAnsi="標楷體" w:hint="eastAsia"/>
          <w:bCs/>
          <w:spacing w:val="-20"/>
          <w:sz w:val="32"/>
          <w:szCs w:val="32"/>
        </w:rPr>
        <w:t>2</w:t>
      </w:r>
      <w:r w:rsidRPr="00D81131">
        <w:rPr>
          <w:rFonts w:hAnsi="標楷體" w:hint="eastAsia"/>
          <w:bCs/>
          <w:spacing w:val="-20"/>
          <w:sz w:val="32"/>
          <w:szCs w:val="32"/>
        </w:rPr>
        <w:t>時30分</w:t>
      </w:r>
      <w:bookmarkEnd w:id="13"/>
    </w:p>
    <w:p w14:paraId="11B95C9E" w14:textId="77777777" w:rsidR="003C6730" w:rsidRPr="00D81131" w:rsidRDefault="003C6730" w:rsidP="003C6730">
      <w:pPr>
        <w:snapToGrid w:val="0"/>
        <w:spacing w:line="320" w:lineRule="exact"/>
        <w:ind w:left="1620" w:hanging="1620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開會地點：</w:t>
      </w:r>
      <w:bookmarkStart w:id="14" w:name="開會地點"/>
      <w:bookmarkEnd w:id="14"/>
      <w:r w:rsidRPr="00D81131">
        <w:rPr>
          <w:rFonts w:hAnsi="標楷體" w:hint="eastAsia"/>
          <w:sz w:val="32"/>
          <w:szCs w:val="32"/>
        </w:rPr>
        <w:t>紅樓202會議室</w:t>
      </w:r>
    </w:p>
    <w:p w14:paraId="0F22DB7D" w14:textId="77777777" w:rsidR="003C6730" w:rsidRPr="00D81131" w:rsidRDefault="003C6730" w:rsidP="003C6730">
      <w:pPr>
        <w:snapToGrid w:val="0"/>
        <w:spacing w:line="320" w:lineRule="exact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主持人：</w:t>
      </w:r>
      <w:bookmarkStart w:id="15" w:name="主席"/>
      <w:bookmarkEnd w:id="15"/>
      <w:r w:rsidRPr="00D81131">
        <w:rPr>
          <w:rFonts w:hAnsi="標楷體" w:hint="eastAsia"/>
          <w:sz w:val="32"/>
          <w:szCs w:val="32"/>
        </w:rPr>
        <w:t>徐召集委員欣瑩</w:t>
      </w:r>
    </w:p>
    <w:p w14:paraId="474B05D4" w14:textId="77777777" w:rsidR="003C6730" w:rsidRPr="00D81131" w:rsidRDefault="003C6730" w:rsidP="003C6730">
      <w:pPr>
        <w:snapToGrid w:val="0"/>
        <w:spacing w:line="320" w:lineRule="exact"/>
        <w:jc w:val="both"/>
        <w:rPr>
          <w:rFonts w:hAnsi="標楷體"/>
          <w:szCs w:val="32"/>
        </w:rPr>
      </w:pPr>
      <w:r w:rsidRPr="00D81131">
        <w:rPr>
          <w:rFonts w:hAnsi="標楷體" w:hint="eastAsia"/>
          <w:sz w:val="32"/>
          <w:szCs w:val="32"/>
        </w:rPr>
        <w:t>聯絡人及電話：</w:t>
      </w:r>
      <w:bookmarkStart w:id="16" w:name="聯絡人及電話"/>
      <w:bookmarkEnd w:id="16"/>
      <w:r w:rsidRPr="00D81131">
        <w:rPr>
          <w:rFonts w:hAnsi="標楷體" w:hint="eastAsia"/>
          <w:sz w:val="32"/>
          <w:szCs w:val="32"/>
        </w:rPr>
        <w:t>鄧瑋宜  02-23585505  傳真：02-23585502</w:t>
      </w:r>
    </w:p>
    <w:p w14:paraId="242B716E" w14:textId="3EBADA82" w:rsidR="003C6730" w:rsidRPr="00D81131" w:rsidRDefault="003C6730" w:rsidP="003C6730">
      <w:pPr>
        <w:snapToGrid w:val="0"/>
        <w:spacing w:line="320" w:lineRule="exact"/>
        <w:ind w:left="1120" w:hangingChars="350" w:hanging="1120"/>
        <w:jc w:val="both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出席者：</w:t>
      </w:r>
      <w:bookmarkStart w:id="17" w:name="出席者"/>
      <w:bookmarkEnd w:id="17"/>
      <w:r w:rsidRPr="00D81131">
        <w:rPr>
          <w:rFonts w:hAnsi="標楷體" w:hint="eastAsia"/>
          <w:sz w:val="32"/>
          <w:szCs w:val="32"/>
        </w:rPr>
        <w:t>本院內政、司法及法制委員會委員</w:t>
      </w:r>
      <w:r w:rsidRPr="00D81131">
        <w:rPr>
          <w:rFonts w:hAnsi="標楷體" w:hint="eastAsia"/>
          <w:color w:val="FFFFFF"/>
          <w:sz w:val="10"/>
          <w:szCs w:val="10"/>
        </w:rPr>
        <w:t>、</w:t>
      </w:r>
      <w:r w:rsidRPr="00D81131">
        <w:rPr>
          <w:rFonts w:hAnsi="標楷體" w:hint="eastAsia"/>
          <w:sz w:val="32"/>
          <w:szCs w:val="32"/>
        </w:rPr>
        <w:t>(</w:t>
      </w:r>
      <w:r w:rsidR="00505466" w:rsidRPr="00D81131">
        <w:rPr>
          <w:rFonts w:hAnsi="標楷體" w:hint="eastAsia"/>
          <w:sz w:val="32"/>
          <w:szCs w:val="32"/>
        </w:rPr>
        <w:t>請</w:t>
      </w:r>
      <w:r w:rsidRPr="00D81131">
        <w:rPr>
          <w:rFonts w:hAnsi="標楷體" w:hint="eastAsia"/>
          <w:sz w:val="32"/>
          <w:szCs w:val="32"/>
        </w:rPr>
        <w:t>高金委員素梅提案說明)</w:t>
      </w:r>
    </w:p>
    <w:p w14:paraId="31AB5384" w14:textId="77777777" w:rsidR="003C6730" w:rsidRPr="00D81131" w:rsidRDefault="003C6730" w:rsidP="003C6730">
      <w:pPr>
        <w:kinsoku w:val="0"/>
        <w:overflowPunct w:val="0"/>
        <w:snapToGrid w:val="0"/>
        <w:spacing w:line="320" w:lineRule="exact"/>
        <w:ind w:left="1280" w:rightChars="-178" w:right="-427" w:hangingChars="400" w:hanging="1280"/>
        <w:jc w:val="both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列席者：</w:t>
      </w:r>
      <w:bookmarkStart w:id="18" w:name="列席者"/>
      <w:bookmarkEnd w:id="18"/>
      <w:r w:rsidRPr="00D81131">
        <w:rPr>
          <w:rFonts w:hAnsi="標楷體" w:hint="eastAsia"/>
          <w:sz w:val="32"/>
          <w:szCs w:val="32"/>
        </w:rPr>
        <w:t>本院其他委員會委員</w:t>
      </w:r>
      <w:r w:rsidRPr="00D81131">
        <w:rPr>
          <w:rFonts w:hAnsi="標楷體" w:hint="eastAsia"/>
          <w:color w:val="FFFFFF"/>
          <w:sz w:val="4"/>
          <w:szCs w:val="4"/>
        </w:rPr>
        <w:t>、</w:t>
      </w:r>
      <w:r w:rsidRPr="00D81131">
        <w:rPr>
          <w:rFonts w:hAnsi="標楷體" w:hint="eastAsia"/>
          <w:sz w:val="32"/>
          <w:szCs w:val="32"/>
        </w:rPr>
        <w:t>（請伍委員麗華Saidhai Tahovecahe、蘇委員清泉、陳委員玉珍、李委員坤城、李委員彥秀、魯委員明</w:t>
      </w:r>
      <w:r w:rsidRPr="00D81131">
        <w:rPr>
          <w:rFonts w:hAnsi="標楷體" w:hint="eastAsia"/>
          <w:sz w:val="32"/>
          <w:szCs w:val="32"/>
        </w:rPr>
        <w:lastRenderedPageBreak/>
        <w:t>哲、盧委員縣一、徐委員巧芯提案說明）</w:t>
      </w:r>
    </w:p>
    <w:p w14:paraId="14AFBE88" w14:textId="70742AB8" w:rsidR="003C6730" w:rsidRPr="00D81131" w:rsidRDefault="003C6730" w:rsidP="003C6730">
      <w:pPr>
        <w:kinsoku w:val="0"/>
        <w:overflowPunct w:val="0"/>
        <w:snapToGrid w:val="0"/>
        <w:spacing w:line="320" w:lineRule="exact"/>
        <w:ind w:leftChars="531" w:left="1274" w:rightChars="-178" w:right="-427"/>
        <w:jc w:val="both"/>
        <w:rPr>
          <w:rFonts w:hAnsi="標楷體"/>
          <w:sz w:val="32"/>
          <w:szCs w:val="32"/>
        </w:rPr>
      </w:pPr>
      <w:r w:rsidRPr="00D81131">
        <w:rPr>
          <w:rFonts w:hAnsi="標楷體" w:hint="eastAsia"/>
          <w:sz w:val="32"/>
          <w:szCs w:val="32"/>
        </w:rPr>
        <w:t>內政部部長</w:t>
      </w:r>
      <w:r w:rsidRPr="00D81131">
        <w:rPr>
          <w:rFonts w:hAnsi="標楷體" w:hint="eastAsia"/>
          <w:spacing w:val="-20"/>
          <w:sz w:val="32"/>
          <w:szCs w:val="32"/>
        </w:rPr>
        <w:t>、</w:t>
      </w:r>
      <w:r w:rsidR="00A808CA" w:rsidRPr="00D81131">
        <w:rPr>
          <w:rFonts w:hAnsi="標楷體" w:hint="eastAsia"/>
          <w:spacing w:val="-20"/>
          <w:sz w:val="32"/>
          <w:szCs w:val="32"/>
        </w:rPr>
        <w:t>原住民族委員會、</w:t>
      </w:r>
      <w:r w:rsidRPr="00D81131">
        <w:rPr>
          <w:rFonts w:hAnsi="標楷體" w:hint="eastAsia"/>
          <w:spacing w:val="-20"/>
          <w:sz w:val="32"/>
          <w:szCs w:val="32"/>
        </w:rPr>
        <w:t>銓敘部、</w:t>
      </w:r>
      <w:r w:rsidRPr="00D81131">
        <w:rPr>
          <w:rFonts w:hAnsi="標楷體" w:hint="eastAsia"/>
          <w:sz w:val="32"/>
          <w:szCs w:val="32"/>
        </w:rPr>
        <w:t>法務部</w:t>
      </w:r>
      <w:r w:rsidR="002907EA" w:rsidRPr="00D81131">
        <w:rPr>
          <w:rFonts w:hAnsi="標楷體" w:hint="eastAsia"/>
          <w:sz w:val="32"/>
          <w:szCs w:val="32"/>
        </w:rPr>
        <w:t>、財政部</w:t>
      </w:r>
      <w:r w:rsidRPr="00D81131">
        <w:rPr>
          <w:rFonts w:hAnsi="標楷體" w:hint="eastAsia"/>
          <w:spacing w:val="-20"/>
          <w:sz w:val="32"/>
          <w:szCs w:val="32"/>
        </w:rPr>
        <w:t>、國家發展委員會、</w:t>
      </w:r>
      <w:r w:rsidRPr="00D81131">
        <w:rPr>
          <w:rFonts w:hAnsi="標楷體" w:hint="eastAsia"/>
          <w:sz w:val="32"/>
          <w:szCs w:val="32"/>
        </w:rPr>
        <w:t>行政院人事行政總處、行政院主計總處</w:t>
      </w:r>
    </w:p>
    <w:p w14:paraId="1DDD683E" w14:textId="77777777" w:rsidR="003C6730" w:rsidRPr="00D81131" w:rsidRDefault="003C6730" w:rsidP="00F4176A">
      <w:pPr>
        <w:kinsoku w:val="0"/>
        <w:overflowPunct w:val="0"/>
        <w:snapToGrid w:val="0"/>
        <w:spacing w:line="320" w:lineRule="exact"/>
        <w:jc w:val="both"/>
        <w:rPr>
          <w:rFonts w:hAnsi="標楷體"/>
          <w:sz w:val="32"/>
          <w:szCs w:val="32"/>
        </w:rPr>
      </w:pPr>
    </w:p>
    <w:p w14:paraId="51F4D3C9" w14:textId="77777777" w:rsidR="003C6730" w:rsidRPr="00D81131" w:rsidRDefault="003C6730" w:rsidP="003C6730">
      <w:pPr>
        <w:spacing w:line="240" w:lineRule="exact"/>
        <w:ind w:left="720" w:rightChars="-178" w:right="-427" w:hangingChars="300" w:hanging="720"/>
        <w:rPr>
          <w:rFonts w:hAnsi="標楷體"/>
        </w:rPr>
      </w:pPr>
      <w:r w:rsidRPr="00D81131">
        <w:rPr>
          <w:rFonts w:hAnsi="標楷體" w:hint="eastAsia"/>
        </w:rPr>
        <w:t>副本：</w:t>
      </w:r>
      <w:bookmarkStart w:id="19" w:name="副本"/>
      <w:bookmarkEnd w:id="19"/>
      <w:r w:rsidRPr="00D81131">
        <w:rPr>
          <w:rFonts w:hAnsi="標楷體" w:hint="eastAsia"/>
        </w:rPr>
        <w:t>本院各黨團、預算中心、法制局、議事處會務科、公報處、總務處管理科、總務處警衛隊</w:t>
      </w:r>
    </w:p>
    <w:p w14:paraId="386DA7E0" w14:textId="77777777" w:rsidR="003C6730" w:rsidRPr="00D81131" w:rsidRDefault="003C6730" w:rsidP="003C6730">
      <w:pPr>
        <w:spacing w:line="240" w:lineRule="exact"/>
        <w:ind w:left="768" w:rightChars="-178" w:right="-427" w:hangingChars="320" w:hanging="768"/>
        <w:rPr>
          <w:rFonts w:hAnsi="標楷體"/>
        </w:rPr>
      </w:pPr>
    </w:p>
    <w:p w14:paraId="61CE1EC1" w14:textId="77777777" w:rsidR="003C6730" w:rsidRPr="00D81131" w:rsidRDefault="003C6730" w:rsidP="003C6730">
      <w:pPr>
        <w:spacing w:line="240" w:lineRule="exact"/>
        <w:rPr>
          <w:rFonts w:hAnsi="標楷體"/>
        </w:rPr>
      </w:pPr>
      <w:r w:rsidRPr="00D81131">
        <w:rPr>
          <w:rFonts w:hAnsi="標楷體" w:hint="eastAsia"/>
        </w:rPr>
        <w:t>備註：</w:t>
      </w:r>
      <w:bookmarkStart w:id="20" w:name="備註"/>
      <w:bookmarkEnd w:id="20"/>
    </w:p>
    <w:p w14:paraId="3B7EBEE9" w14:textId="0B3DC57D" w:rsidR="003C6730" w:rsidRPr="00D81131" w:rsidRDefault="003C6730" w:rsidP="003C6730">
      <w:pPr>
        <w:numPr>
          <w:ilvl w:val="0"/>
          <w:numId w:val="3"/>
        </w:numPr>
        <w:spacing w:line="240" w:lineRule="exact"/>
        <w:ind w:right="-1" w:hanging="476"/>
        <w:jc w:val="both"/>
        <w:rPr>
          <w:rFonts w:hAnsi="標楷體"/>
        </w:rPr>
      </w:pPr>
      <w:r w:rsidRPr="00D81131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4FA3E4CE" w14:textId="77777777" w:rsidR="00091DF6" w:rsidRPr="00D81131" w:rsidRDefault="00091DF6" w:rsidP="003C6730">
      <w:pPr>
        <w:numPr>
          <w:ilvl w:val="0"/>
          <w:numId w:val="3"/>
        </w:numPr>
        <w:kinsoku w:val="0"/>
        <w:snapToGrid w:val="0"/>
        <w:spacing w:line="300" w:lineRule="exact"/>
        <w:ind w:right="-144"/>
        <w:jc w:val="both"/>
        <w:rPr>
          <w:rFonts w:hAnsi="標楷體"/>
        </w:rPr>
      </w:pPr>
      <w:r w:rsidRPr="00D81131">
        <w:rPr>
          <w:rFonts w:hAnsi="標楷體" w:hint="eastAsia"/>
        </w:rPr>
        <w:t>第一案至第二案，業經本會113年4月18日第11屆第1會期內政、司法及法制委員會第1次聯席會議決議：另定期繼續審查。</w:t>
      </w:r>
    </w:p>
    <w:p w14:paraId="086EC099" w14:textId="4786D893" w:rsidR="003C6730" w:rsidRPr="00D81131" w:rsidRDefault="003C6730" w:rsidP="003C6730">
      <w:pPr>
        <w:numPr>
          <w:ilvl w:val="0"/>
          <w:numId w:val="3"/>
        </w:numPr>
        <w:kinsoku w:val="0"/>
        <w:snapToGrid w:val="0"/>
        <w:spacing w:line="300" w:lineRule="exact"/>
        <w:ind w:right="-144"/>
        <w:jc w:val="both"/>
        <w:rPr>
          <w:rFonts w:hAnsi="標楷體"/>
        </w:rPr>
      </w:pPr>
      <w:r w:rsidRPr="00D81131">
        <w:rPr>
          <w:rFonts w:hAnsi="標楷體" w:hint="eastAsia"/>
          <w:bCs/>
        </w:rPr>
        <w:t>請列席機關準備書面報告</w:t>
      </w:r>
      <w:r w:rsidRPr="00D81131">
        <w:rPr>
          <w:rFonts w:hAnsi="標楷體" w:hint="eastAsia"/>
        </w:rPr>
        <w:t>，</w:t>
      </w:r>
      <w:r w:rsidRPr="00D81131">
        <w:rPr>
          <w:rFonts w:hAnsi="標楷體" w:hint="eastAsia"/>
          <w:b/>
        </w:rPr>
        <w:t>於</w:t>
      </w:r>
      <w:r w:rsidRPr="00D81131">
        <w:rPr>
          <w:rFonts w:hAnsi="標楷體"/>
          <w:b/>
        </w:rPr>
        <w:t>1</w:t>
      </w:r>
      <w:r w:rsidRPr="00D81131">
        <w:rPr>
          <w:rFonts w:hAnsi="標楷體" w:hint="eastAsia"/>
          <w:b/>
        </w:rPr>
        <w:t>月</w:t>
      </w:r>
      <w:r w:rsidR="00870697" w:rsidRPr="00D81131">
        <w:rPr>
          <w:rFonts w:hAnsi="標楷體" w:hint="eastAsia"/>
          <w:b/>
        </w:rPr>
        <w:t>10</w:t>
      </w:r>
      <w:r w:rsidRPr="00D81131">
        <w:rPr>
          <w:rFonts w:hAnsi="標楷體" w:hint="eastAsia"/>
          <w:b/>
        </w:rPr>
        <w:t>（星期五）下午5時前</w:t>
      </w:r>
      <w:r w:rsidRPr="00D81131">
        <w:rPr>
          <w:rFonts w:hAnsi="標楷體" w:hint="eastAsia"/>
        </w:rPr>
        <w:t>送1</w:t>
      </w:r>
      <w:r w:rsidR="00A56C9B" w:rsidRPr="00D81131">
        <w:rPr>
          <w:rFonts w:hAnsi="標楷體" w:hint="eastAsia"/>
        </w:rPr>
        <w:t>8</w:t>
      </w:r>
      <w:r w:rsidRPr="00D81131">
        <w:rPr>
          <w:rFonts w:hAnsi="標楷體" w:hint="eastAsia"/>
        </w:rPr>
        <w:t>0份至本會，並逕送各出席委員辦公室1份，將Word電子檔傳至ly20864@ly.gov.tw、dtp@ly.gov.tw、ly20</w:t>
      </w:r>
      <w:r w:rsidRPr="00D81131">
        <w:rPr>
          <w:rFonts w:hAnsi="標楷體"/>
        </w:rPr>
        <w:t>891</w:t>
      </w:r>
      <w:r w:rsidRPr="00D81131">
        <w:rPr>
          <w:rFonts w:hAnsi="標楷體" w:hint="eastAsia"/>
        </w:rPr>
        <w:t>@ly.gov.tw及ly20</w:t>
      </w:r>
      <w:r w:rsidRPr="00D81131">
        <w:rPr>
          <w:rFonts w:hAnsi="標楷體"/>
        </w:rPr>
        <w:t>227</w:t>
      </w:r>
      <w:r w:rsidRPr="00D81131">
        <w:rPr>
          <w:rFonts w:hAnsi="標楷體" w:hint="eastAsia"/>
        </w:rPr>
        <w:t>@ly.gov.tw；</w:t>
      </w:r>
      <w:r w:rsidRPr="00D81131">
        <w:rPr>
          <w:rFonts w:hAnsi="標楷體" w:hint="eastAsia"/>
          <w:b/>
          <w:bCs/>
        </w:rPr>
        <w:t>列席官員名單請回傳本會謝先生ly20723@ly.gov.tw或電話02-23585509。</w:t>
      </w:r>
    </w:p>
    <w:p w14:paraId="1BDF59CB" w14:textId="77777777" w:rsidR="003C6730" w:rsidRPr="00D81131" w:rsidRDefault="003C6730" w:rsidP="003C6730">
      <w:pPr>
        <w:numPr>
          <w:ilvl w:val="0"/>
          <w:numId w:val="3"/>
        </w:numPr>
        <w:kinsoku w:val="0"/>
        <w:snapToGrid w:val="0"/>
        <w:spacing w:line="320" w:lineRule="exact"/>
        <w:ind w:rightChars="-237" w:right="-569"/>
        <w:jc w:val="both"/>
        <w:rPr>
          <w:rFonts w:hAnsi="標楷體"/>
          <w:b/>
          <w:bCs/>
        </w:rPr>
      </w:pPr>
      <w:r w:rsidRPr="00D81131">
        <w:rPr>
          <w:rFonts w:hAnsi="標楷體" w:hint="eastAsia"/>
          <w:b/>
          <w:bCs/>
        </w:rPr>
        <w:t xml:space="preserve">請機關務必進行以下作業: </w:t>
      </w:r>
    </w:p>
    <w:p w14:paraId="284A4D19" w14:textId="77777777" w:rsidR="00870697" w:rsidRPr="00D81131" w:rsidRDefault="003C6730" w:rsidP="00870697">
      <w:pPr>
        <w:kinsoku w:val="0"/>
        <w:snapToGrid w:val="0"/>
        <w:spacing w:line="300" w:lineRule="exact"/>
        <w:ind w:left="794" w:right="-144"/>
        <w:jc w:val="both"/>
        <w:rPr>
          <w:rFonts w:hAnsi="標楷體"/>
        </w:rPr>
      </w:pPr>
      <w:r w:rsidRPr="00D81131">
        <w:rPr>
          <w:rFonts w:hAnsi="標楷體"/>
          <w:b/>
          <w:bCs/>
        </w:rPr>
        <w:t>(</w:t>
      </w:r>
      <w:r w:rsidRPr="00D81131">
        <w:rPr>
          <w:rFonts w:hAnsi="標楷體" w:hint="eastAsia"/>
          <w:b/>
          <w:bCs/>
        </w:rPr>
        <w:t>一)會議前，將上開書面報告電子檔，</w:t>
      </w:r>
      <w:r w:rsidRPr="00D81131">
        <w:rPr>
          <w:rFonts w:hAnsi="標楷體" w:hint="eastAsia"/>
        </w:rPr>
        <w:t>利用貴單位之政府單位憑證(GCA卡)及本發文</w:t>
      </w:r>
    </w:p>
    <w:p w14:paraId="0A190EA9" w14:textId="61E08841" w:rsidR="00870697" w:rsidRPr="00D81131" w:rsidRDefault="003C6730" w:rsidP="00EA42CF">
      <w:pPr>
        <w:kinsoku w:val="0"/>
        <w:snapToGrid w:val="0"/>
        <w:spacing w:line="300" w:lineRule="exact"/>
        <w:ind w:left="1276" w:right="-144"/>
        <w:jc w:val="both"/>
        <w:rPr>
          <w:rFonts w:hAnsi="標楷體"/>
        </w:rPr>
      </w:pPr>
      <w:r w:rsidRPr="00D81131">
        <w:rPr>
          <w:rFonts w:hAnsi="標楷體" w:hint="eastAsia"/>
        </w:rPr>
        <w:t>文號上傳至「立法院議事暨公報資訊網(http://ppg.ly.gov.tw)」中右上角「外</w:t>
      </w:r>
    </w:p>
    <w:p w14:paraId="62847AAA" w14:textId="304F00DA" w:rsidR="003C6730" w:rsidRPr="00D81131" w:rsidRDefault="003C6730" w:rsidP="00EA42CF">
      <w:pPr>
        <w:kinsoku w:val="0"/>
        <w:snapToGrid w:val="0"/>
        <w:spacing w:line="300" w:lineRule="exact"/>
        <w:ind w:left="1276" w:right="-144"/>
        <w:jc w:val="both"/>
        <w:rPr>
          <w:rFonts w:hAnsi="標楷體"/>
          <w:b/>
          <w:bCs/>
        </w:rPr>
      </w:pPr>
      <w:r w:rsidRPr="00D81131">
        <w:rPr>
          <w:rFonts w:hAnsi="標楷體" w:hint="eastAsia"/>
        </w:rPr>
        <w:t>機關上傳專區」之</w:t>
      </w:r>
      <w:r w:rsidRPr="00D81131">
        <w:rPr>
          <w:rFonts w:hAnsi="標楷體" w:hint="eastAsia"/>
          <w:b/>
          <w:bCs/>
        </w:rPr>
        <w:t>「會議機關書面報告上傳」</w:t>
      </w:r>
      <w:r w:rsidRPr="00D81131">
        <w:rPr>
          <w:rFonts w:hAnsi="標楷體" w:hint="eastAsia"/>
        </w:rPr>
        <w:t>，以利議事進行及資料搜尋閱覽。</w:t>
      </w:r>
    </w:p>
    <w:p w14:paraId="0F62B543" w14:textId="77777777" w:rsidR="003C6730" w:rsidRPr="00D81131" w:rsidRDefault="003C6730" w:rsidP="003C6730">
      <w:pPr>
        <w:kinsoku w:val="0"/>
        <w:snapToGrid w:val="0"/>
        <w:spacing w:line="320" w:lineRule="exact"/>
        <w:ind w:leftChars="331" w:left="1274" w:rightChars="-60" w:right="-144" w:hangingChars="200" w:hanging="480"/>
        <w:jc w:val="both"/>
        <w:rPr>
          <w:rFonts w:hAnsi="標楷體"/>
          <w:b/>
          <w:bCs/>
        </w:rPr>
      </w:pPr>
      <w:r w:rsidRPr="00D81131">
        <w:rPr>
          <w:rFonts w:hAnsi="標楷體"/>
          <w:b/>
          <w:bCs/>
        </w:rPr>
        <w:t>(</w:t>
      </w:r>
      <w:r w:rsidRPr="00D81131">
        <w:rPr>
          <w:rFonts w:hAnsi="標楷體" w:hint="eastAsia"/>
          <w:b/>
          <w:bCs/>
        </w:rPr>
        <w:t>二)會議結束後，就會議中委員所提「口頭質詢未及答復部分」、「書面質詢」及通過之「臨時提案」，</w:t>
      </w:r>
      <w:r w:rsidRPr="00D81131">
        <w:rPr>
          <w:rFonts w:hAnsi="標楷體" w:hint="eastAsia"/>
        </w:rPr>
        <w:t>除依例函復外，另請將函復公文電子檔上傳至「立法院議事暨公報資訊網(http://ppg.ly.gov.tw)」中右上角「外機關上傳專區」之</w:t>
      </w:r>
      <w:r w:rsidRPr="00D81131">
        <w:rPr>
          <w:rFonts w:hAnsi="標楷體" w:hint="eastAsia"/>
          <w:b/>
          <w:bCs/>
        </w:rPr>
        <w:t>「臨時提案與質詢等答復」</w:t>
      </w:r>
      <w:r w:rsidRPr="00D81131">
        <w:rPr>
          <w:rFonts w:hAnsi="標楷體" w:hint="eastAsia"/>
        </w:rPr>
        <w:t>，以利委員搜尋閱覽。</w:t>
      </w:r>
    </w:p>
    <w:p w14:paraId="58D07539" w14:textId="77777777" w:rsidR="003C6730" w:rsidRPr="00D81131" w:rsidRDefault="003C6730" w:rsidP="003C6730">
      <w:pPr>
        <w:kinsoku w:val="0"/>
        <w:snapToGrid w:val="0"/>
        <w:spacing w:line="320" w:lineRule="exact"/>
        <w:ind w:left="794" w:rightChars="-237" w:right="-569"/>
        <w:jc w:val="both"/>
        <w:rPr>
          <w:rFonts w:hAnsi="標楷體"/>
        </w:rPr>
      </w:pPr>
      <w:r w:rsidRPr="00D81131">
        <w:rPr>
          <w:rFonts w:hAnsi="標楷體" w:hint="eastAsia"/>
          <w:b/>
          <w:bCs/>
        </w:rPr>
        <w:t>【</w:t>
      </w:r>
      <w:r w:rsidRPr="00D81131">
        <w:rPr>
          <w:rFonts w:hAnsi="標楷體" w:hint="eastAsia"/>
        </w:rPr>
        <w:t>以上上傳檔案須為可編修之PDF檔案。(聯絡電話:02-23585858分機1778)】</w:t>
      </w:r>
    </w:p>
    <w:p w14:paraId="502DFA27" w14:textId="77777777" w:rsidR="003C6730" w:rsidRPr="00D81131" w:rsidRDefault="003C6730" w:rsidP="003C6730">
      <w:pPr>
        <w:numPr>
          <w:ilvl w:val="0"/>
          <w:numId w:val="3"/>
        </w:numPr>
        <w:kinsoku w:val="0"/>
        <w:snapToGrid w:val="0"/>
        <w:spacing w:line="260" w:lineRule="exact"/>
        <w:ind w:right="-144"/>
        <w:jc w:val="both"/>
        <w:rPr>
          <w:rFonts w:hAnsi="標楷體"/>
        </w:rPr>
      </w:pPr>
      <w:r w:rsidRPr="00D81131">
        <w:rPr>
          <w:rFonts w:hAnsi="標楷體" w:hint="eastAsia"/>
          <w:b/>
          <w:bCs/>
        </w:rPr>
        <w:t>機關對本次會議審查之法案，如有建議修正條文，請依附檔表格填寫，於開會前送</w:t>
      </w:r>
      <w:r w:rsidRPr="00D81131">
        <w:rPr>
          <w:rFonts w:hAnsi="標楷體"/>
          <w:b/>
          <w:bCs/>
        </w:rPr>
        <w:t>100</w:t>
      </w:r>
      <w:r w:rsidRPr="00D81131">
        <w:rPr>
          <w:rFonts w:hAnsi="標楷體" w:hint="eastAsia"/>
          <w:b/>
          <w:bCs/>
        </w:rPr>
        <w:t>份至本會，及電子檔請傳至ly208</w:t>
      </w:r>
      <w:r w:rsidRPr="00D81131">
        <w:rPr>
          <w:rFonts w:hAnsi="標楷體"/>
          <w:b/>
          <w:bCs/>
        </w:rPr>
        <w:t>64</w:t>
      </w:r>
      <w:r w:rsidRPr="00D81131">
        <w:rPr>
          <w:rFonts w:hAnsi="標楷體" w:hint="eastAsia"/>
          <w:b/>
          <w:bCs/>
        </w:rPr>
        <w:t>@ly.gov.tw，以利法案審查</w:t>
      </w:r>
      <w:r w:rsidRPr="00D81131">
        <w:rPr>
          <w:rFonts w:hAnsi="標楷體" w:hint="eastAsia"/>
        </w:rPr>
        <w:t>。</w:t>
      </w:r>
    </w:p>
    <w:p w14:paraId="0EE279F8" w14:textId="77777777" w:rsidR="003C6730" w:rsidRPr="00D81131" w:rsidRDefault="003C6730" w:rsidP="003C6730">
      <w:pPr>
        <w:kinsoku w:val="0"/>
        <w:snapToGrid w:val="0"/>
        <w:spacing w:line="260" w:lineRule="exact"/>
        <w:ind w:left="731" w:right="-428" w:hanging="731"/>
        <w:jc w:val="both"/>
        <w:rPr>
          <w:rFonts w:hAnsi="標楷體"/>
        </w:rPr>
      </w:pPr>
    </w:p>
    <w:p w14:paraId="1D35FEDF" w14:textId="4167FB03" w:rsidR="00064D29" w:rsidRDefault="00064D29">
      <w:pPr>
        <w:pStyle w:val="space1"/>
      </w:pPr>
    </w:p>
    <w:p w14:paraId="4D156A65" w14:textId="00AF1EC1" w:rsidR="0069396A" w:rsidRDefault="0069396A" w:rsidP="0069396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9D347CD" wp14:editId="44C2FE38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9064C" w14:textId="77777777" w:rsidR="0069396A" w:rsidRDefault="0069396A" w:rsidP="0069396A">
      <w:pPr>
        <w:pStyle w:val="space1"/>
        <w:jc w:val="center"/>
        <w:sectPr w:rsidR="0069396A" w:rsidSect="00F4176A">
          <w:headerReference w:type="default" r:id="rId9"/>
          <w:footerReference w:type="default" r:id="rId10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45ABFC7A" w14:textId="77777777" w:rsidR="0069396A" w:rsidRPr="0069396A" w:rsidRDefault="0069396A" w:rsidP="0069396A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t>11</w:t>
      </w: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 w:rsidRPr="0069396A">
        <w:rPr>
          <w:rFonts w:ascii="Times New Roman"/>
          <w:b/>
          <w:spacing w:val="-2"/>
          <w:w w:val="80"/>
          <w:sz w:val="36"/>
          <w:szCs w:val="34"/>
        </w:rPr>
        <w:t>2</w:t>
      </w: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t>1</w:t>
      </w:r>
      <w:r w:rsidRPr="0069396A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14:paraId="7201A850" w14:textId="77777777" w:rsidR="0069396A" w:rsidRPr="0069396A" w:rsidRDefault="0069396A" w:rsidP="0069396A">
      <w:pPr>
        <w:wordWrap w:val="0"/>
        <w:topLinePunct/>
        <w:spacing w:line="440" w:lineRule="exact"/>
        <w:ind w:rightChars="-237" w:right="-569"/>
        <w:rPr>
          <w:rFonts w:ascii="Times New Roman"/>
          <w:bCs/>
          <w:sz w:val="32"/>
          <w:szCs w:val="34"/>
        </w:rPr>
      </w:pPr>
      <w:r w:rsidRPr="0069396A">
        <w:rPr>
          <w:rFonts w:ascii="Times New Roman" w:hint="eastAsia"/>
          <w:sz w:val="32"/>
          <w:szCs w:val="34"/>
        </w:rPr>
        <w:t>時</w:t>
      </w:r>
      <w:r w:rsidRPr="0069396A">
        <w:rPr>
          <w:rFonts w:ascii="Times New Roman"/>
          <w:sz w:val="32"/>
          <w:szCs w:val="34"/>
        </w:rPr>
        <w:t xml:space="preserve">  </w:t>
      </w:r>
      <w:r w:rsidRPr="0069396A">
        <w:rPr>
          <w:rFonts w:ascii="Times New Roman" w:hint="eastAsia"/>
          <w:sz w:val="32"/>
          <w:szCs w:val="34"/>
        </w:rPr>
        <w:t>間：</w:t>
      </w:r>
      <w:r w:rsidRPr="0069396A">
        <w:rPr>
          <w:rFonts w:ascii="Times New Roman" w:hint="eastAsia"/>
          <w:sz w:val="32"/>
          <w:szCs w:val="34"/>
        </w:rPr>
        <w:t>114</w:t>
      </w:r>
      <w:r w:rsidRPr="0069396A">
        <w:rPr>
          <w:rFonts w:ascii="Times New Roman" w:hint="eastAsia"/>
          <w:sz w:val="32"/>
          <w:szCs w:val="34"/>
        </w:rPr>
        <w:t>年</w:t>
      </w:r>
      <w:r w:rsidRPr="0069396A">
        <w:rPr>
          <w:rFonts w:ascii="Times New Roman"/>
          <w:sz w:val="32"/>
          <w:szCs w:val="34"/>
        </w:rPr>
        <w:t>1</w:t>
      </w:r>
      <w:r w:rsidRPr="0069396A">
        <w:rPr>
          <w:rFonts w:ascii="Times New Roman" w:hint="eastAsia"/>
          <w:sz w:val="32"/>
          <w:szCs w:val="34"/>
        </w:rPr>
        <w:t>月</w:t>
      </w:r>
      <w:r w:rsidRPr="0069396A">
        <w:rPr>
          <w:rFonts w:ascii="Times New Roman" w:hint="eastAsia"/>
          <w:sz w:val="32"/>
          <w:szCs w:val="34"/>
        </w:rPr>
        <w:t>13</w:t>
      </w:r>
      <w:r w:rsidRPr="0069396A">
        <w:rPr>
          <w:rFonts w:ascii="Times New Roman" w:hint="eastAsia"/>
          <w:sz w:val="32"/>
          <w:szCs w:val="34"/>
        </w:rPr>
        <w:t>日（星期一）</w:t>
      </w:r>
      <w:r w:rsidRPr="0069396A">
        <w:rPr>
          <w:rFonts w:ascii="Times New Roman" w:hint="eastAsia"/>
          <w:bCs/>
          <w:sz w:val="32"/>
          <w:szCs w:val="34"/>
        </w:rPr>
        <w:t>上午</w:t>
      </w:r>
      <w:r w:rsidRPr="0069396A">
        <w:rPr>
          <w:rFonts w:ascii="Times New Roman" w:hint="eastAsia"/>
          <w:bCs/>
          <w:sz w:val="32"/>
          <w:szCs w:val="34"/>
        </w:rPr>
        <w:t>9</w:t>
      </w:r>
      <w:r w:rsidRPr="0069396A">
        <w:rPr>
          <w:rFonts w:ascii="Times New Roman" w:hint="eastAsia"/>
          <w:bCs/>
          <w:sz w:val="32"/>
          <w:szCs w:val="34"/>
        </w:rPr>
        <w:t>時至下午</w:t>
      </w:r>
      <w:r w:rsidRPr="0069396A">
        <w:rPr>
          <w:rFonts w:ascii="Times New Roman" w:hint="eastAsia"/>
          <w:bCs/>
          <w:sz w:val="32"/>
          <w:szCs w:val="34"/>
        </w:rPr>
        <w:t>2</w:t>
      </w:r>
      <w:r w:rsidRPr="0069396A">
        <w:rPr>
          <w:rFonts w:ascii="Times New Roman" w:hint="eastAsia"/>
          <w:bCs/>
          <w:sz w:val="32"/>
          <w:szCs w:val="34"/>
        </w:rPr>
        <w:t>時</w:t>
      </w:r>
      <w:r w:rsidRPr="0069396A">
        <w:rPr>
          <w:rFonts w:ascii="Times New Roman" w:hint="eastAsia"/>
          <w:bCs/>
          <w:sz w:val="32"/>
          <w:szCs w:val="34"/>
        </w:rPr>
        <w:t>30</w:t>
      </w:r>
      <w:r w:rsidRPr="0069396A">
        <w:rPr>
          <w:rFonts w:ascii="Times New Roman" w:hint="eastAsia"/>
          <w:bCs/>
          <w:sz w:val="32"/>
          <w:szCs w:val="34"/>
        </w:rPr>
        <w:t>分</w:t>
      </w:r>
    </w:p>
    <w:p w14:paraId="44A2F6A7" w14:textId="77777777" w:rsidR="0069396A" w:rsidRPr="0069396A" w:rsidRDefault="0069396A" w:rsidP="0069396A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69396A">
        <w:rPr>
          <w:rFonts w:ascii="Times New Roman" w:hint="eastAsia"/>
          <w:sz w:val="32"/>
          <w:szCs w:val="34"/>
        </w:rPr>
        <w:t>地</w:t>
      </w:r>
      <w:r w:rsidRPr="0069396A">
        <w:rPr>
          <w:rFonts w:ascii="Times New Roman"/>
          <w:sz w:val="32"/>
          <w:szCs w:val="34"/>
        </w:rPr>
        <w:t xml:space="preserve">  </w:t>
      </w:r>
      <w:r w:rsidRPr="0069396A">
        <w:rPr>
          <w:rFonts w:ascii="Times New Roman" w:hint="eastAsia"/>
          <w:sz w:val="32"/>
          <w:szCs w:val="34"/>
        </w:rPr>
        <w:t>點：紅樓</w:t>
      </w:r>
      <w:r w:rsidRPr="0069396A">
        <w:rPr>
          <w:rFonts w:ascii="Times New Roman"/>
          <w:sz w:val="32"/>
          <w:szCs w:val="34"/>
        </w:rPr>
        <w:t>202</w:t>
      </w:r>
      <w:r w:rsidRPr="0069396A">
        <w:rPr>
          <w:rFonts w:ascii="Times New Roman" w:hint="eastAsia"/>
          <w:sz w:val="32"/>
          <w:szCs w:val="34"/>
        </w:rPr>
        <w:t>會議室</w:t>
      </w:r>
    </w:p>
    <w:p w14:paraId="3ADD4C98" w14:textId="77777777" w:rsidR="0069396A" w:rsidRPr="0069396A" w:rsidRDefault="0069396A" w:rsidP="0069396A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69396A">
        <w:rPr>
          <w:rFonts w:ascii="Times New Roman" w:hint="eastAsia"/>
          <w:b/>
          <w:sz w:val="36"/>
          <w:szCs w:val="32"/>
        </w:rPr>
        <w:t>討論事項</w:t>
      </w:r>
    </w:p>
    <w:p w14:paraId="56D03A96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繼續審查委員賴士葆等20人擬具「地方制度法第七條之一條文修正草案」案。</w:t>
      </w:r>
    </w:p>
    <w:p w14:paraId="0D645E64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繼續審查委員陳玉珍等18人擬具「地方制度法增訂第七條之四條文草案」案。</w:t>
      </w:r>
    </w:p>
    <w:p w14:paraId="5E85EA42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審查委員伍麗華Saidhai Tahovecahe等17人擬具「地方制度法第八十三條之三條文修正草案」案。</w:t>
      </w:r>
    </w:p>
    <w:p w14:paraId="5278CE33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審查委員伍麗華Saidhai Tahovecahe等16人擬具「地方制度法第五十二條及第六十一條條文修正草案」案。</w:t>
      </w:r>
    </w:p>
    <w:p w14:paraId="7F8B6DC3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審查委員蘇清泉等27人擬具「地方制度法第三十三條條文修正草案」案。</w:t>
      </w:r>
    </w:p>
    <w:p w14:paraId="22FEDFFB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審查委員陳玉珍等18人擬具「地方制度法第五十六條條文修正草案」案。</w:t>
      </w:r>
    </w:p>
    <w:p w14:paraId="26E369B1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審查委員李坤城等20人擬具「地方制度法第七十八條條文修正草案」案。</w:t>
      </w:r>
    </w:p>
    <w:p w14:paraId="7D5A660B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審查委員李彥秀等16人擬具「地方制度法第五十五條及第五十六條條文修正草案」案。</w:t>
      </w:r>
    </w:p>
    <w:p w14:paraId="10099D6C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審查委員高金素梅等18人擬具「地方制度法第八十三條之三條文修正草案」案。</w:t>
      </w:r>
    </w:p>
    <w:p w14:paraId="5BE90196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審查委員魯明哲等16人擬具「地方制度法第七條之一條文修正草案」案。</w:t>
      </w:r>
    </w:p>
    <w:p w14:paraId="14EED107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審查委員徐巧芯等21人擬具「地方制度法第五十五條條文修正草案」案。</w:t>
      </w:r>
    </w:p>
    <w:p w14:paraId="28D5C4D9" w14:textId="77777777" w:rsidR="0069396A" w:rsidRPr="0069396A" w:rsidRDefault="0069396A" w:rsidP="0069396A">
      <w:pPr>
        <w:numPr>
          <w:ilvl w:val="0"/>
          <w:numId w:val="5"/>
        </w:numPr>
        <w:snapToGrid w:val="0"/>
        <w:spacing w:line="480" w:lineRule="exact"/>
        <w:jc w:val="both"/>
        <w:rPr>
          <w:rFonts w:hAnsi="標楷體"/>
          <w:kern w:val="0"/>
          <w:sz w:val="32"/>
          <w:szCs w:val="32"/>
        </w:rPr>
      </w:pPr>
      <w:r w:rsidRPr="0069396A">
        <w:rPr>
          <w:rFonts w:hAnsi="標楷體" w:hint="eastAsia"/>
          <w:kern w:val="0"/>
          <w:sz w:val="32"/>
          <w:szCs w:val="32"/>
        </w:rPr>
        <w:t>審查委員盧縣一等18人擬具「地方制度法部分條文修正草案」案。</w:t>
      </w:r>
    </w:p>
    <w:p w14:paraId="593B93AD" w14:textId="42450260" w:rsidR="0069396A" w:rsidRPr="0069396A" w:rsidRDefault="0069396A" w:rsidP="0069396A">
      <w:pPr>
        <w:pStyle w:val="space1"/>
        <w:jc w:val="center"/>
        <w:rPr>
          <w:rFonts w:hint="eastAsia"/>
        </w:rPr>
      </w:pPr>
    </w:p>
    <w:sectPr w:rsidR="0069396A" w:rsidRPr="0069396A" w:rsidSect="00F4176A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56DC2" w14:textId="77777777" w:rsidR="008C1C65" w:rsidRDefault="008C1C65">
      <w:r>
        <w:separator/>
      </w:r>
    </w:p>
  </w:endnote>
  <w:endnote w:type="continuationSeparator" w:id="0">
    <w:p w14:paraId="33D1E387" w14:textId="77777777" w:rsidR="008C1C65" w:rsidRDefault="008C1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5C41A" w14:textId="4EB930FC" w:rsidR="00064D29" w:rsidRDefault="00AA59E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D815D8" wp14:editId="0169B10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869B4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D815D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8869B4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274D5" w14:textId="77777777" w:rsidR="0069396A" w:rsidRDefault="0069396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A191714" wp14:editId="4F970BF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82C27" w14:textId="087B64C3" w:rsidR="0069396A" w:rsidRDefault="006939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91714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KgtLx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4882C27" w14:textId="087B64C3" w:rsidR="0069396A" w:rsidRDefault="006939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4CFE1" w14:textId="77777777" w:rsidR="008C1C65" w:rsidRDefault="008C1C65">
      <w:r>
        <w:separator/>
      </w:r>
    </w:p>
  </w:footnote>
  <w:footnote w:type="continuationSeparator" w:id="0">
    <w:p w14:paraId="69FDCF06" w14:textId="77777777" w:rsidR="008C1C65" w:rsidRDefault="008C1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EF7D2" w14:textId="20AA8FAC" w:rsidR="00064D29" w:rsidRDefault="00AA59E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ED2A217" wp14:editId="42F3C1A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02EA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D2A21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04802EA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1A1315C" wp14:editId="6336395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1A7DA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A1315C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91A7DA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FEF6A91" wp14:editId="4A6E0D2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38D1D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28EE1" w14:textId="678EB399" w:rsidR="0069396A" w:rsidRDefault="0069396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5602E52" wp14:editId="65DDDEC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1D2016" w14:textId="1C33C0E2" w:rsidR="0069396A" w:rsidRDefault="006939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602E52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Hr3m5n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E1D2016" w14:textId="1C33C0E2" w:rsidR="0069396A" w:rsidRDefault="006939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0BB91E3D" wp14:editId="57C9D3B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840A2" w14:textId="2045434E" w:rsidR="0069396A" w:rsidRDefault="006939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B91E3D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L/LGxX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0A6840A2" w14:textId="2045434E" w:rsidR="0069396A" w:rsidRDefault="006939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1665A"/>
    <w:multiLevelType w:val="hybridMultilevel"/>
    <w:tmpl w:val="87705A60"/>
    <w:lvl w:ilvl="0" w:tplc="43B6F34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3A908A4"/>
    <w:multiLevelType w:val="hybridMultilevel"/>
    <w:tmpl w:val="87705A60"/>
    <w:lvl w:ilvl="0" w:tplc="43B6F34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7A"/>
    <w:rsid w:val="00007676"/>
    <w:rsid w:val="0002080A"/>
    <w:rsid w:val="0004671E"/>
    <w:rsid w:val="00064D29"/>
    <w:rsid w:val="00091DF6"/>
    <w:rsid w:val="00093F36"/>
    <w:rsid w:val="0009798A"/>
    <w:rsid w:val="000C1552"/>
    <w:rsid w:val="0011406E"/>
    <w:rsid w:val="00145350"/>
    <w:rsid w:val="00150204"/>
    <w:rsid w:val="001A0D27"/>
    <w:rsid w:val="001F1390"/>
    <w:rsid w:val="002056B4"/>
    <w:rsid w:val="002067A5"/>
    <w:rsid w:val="00252E92"/>
    <w:rsid w:val="002907EA"/>
    <w:rsid w:val="002B16CB"/>
    <w:rsid w:val="002C6FEC"/>
    <w:rsid w:val="00313776"/>
    <w:rsid w:val="00322547"/>
    <w:rsid w:val="00357F8B"/>
    <w:rsid w:val="00364983"/>
    <w:rsid w:val="00374399"/>
    <w:rsid w:val="00380A95"/>
    <w:rsid w:val="003C6730"/>
    <w:rsid w:val="0040013C"/>
    <w:rsid w:val="004379EE"/>
    <w:rsid w:val="004B1E0E"/>
    <w:rsid w:val="004B277A"/>
    <w:rsid w:val="004F72CA"/>
    <w:rsid w:val="00505466"/>
    <w:rsid w:val="005439A7"/>
    <w:rsid w:val="0054629C"/>
    <w:rsid w:val="005752D6"/>
    <w:rsid w:val="00576E7A"/>
    <w:rsid w:val="005E2978"/>
    <w:rsid w:val="005F7ACD"/>
    <w:rsid w:val="006102F0"/>
    <w:rsid w:val="00632408"/>
    <w:rsid w:val="0064188A"/>
    <w:rsid w:val="006754A5"/>
    <w:rsid w:val="0068085F"/>
    <w:rsid w:val="00682286"/>
    <w:rsid w:val="0069396A"/>
    <w:rsid w:val="006A6E56"/>
    <w:rsid w:val="00754797"/>
    <w:rsid w:val="007A79C7"/>
    <w:rsid w:val="007D05DA"/>
    <w:rsid w:val="007D5EF2"/>
    <w:rsid w:val="008277EC"/>
    <w:rsid w:val="008644AE"/>
    <w:rsid w:val="00870697"/>
    <w:rsid w:val="00884EDA"/>
    <w:rsid w:val="008C1C65"/>
    <w:rsid w:val="008D25D5"/>
    <w:rsid w:val="008E6C1B"/>
    <w:rsid w:val="0096381B"/>
    <w:rsid w:val="00980EAE"/>
    <w:rsid w:val="009C2F41"/>
    <w:rsid w:val="009C3028"/>
    <w:rsid w:val="00A01B9C"/>
    <w:rsid w:val="00A56C9B"/>
    <w:rsid w:val="00A808CA"/>
    <w:rsid w:val="00A92D7D"/>
    <w:rsid w:val="00AA59E5"/>
    <w:rsid w:val="00B42020"/>
    <w:rsid w:val="00BC729E"/>
    <w:rsid w:val="00BD3593"/>
    <w:rsid w:val="00BE3033"/>
    <w:rsid w:val="00BF3A99"/>
    <w:rsid w:val="00C46A0E"/>
    <w:rsid w:val="00C60C2D"/>
    <w:rsid w:val="00CA05C8"/>
    <w:rsid w:val="00CA167A"/>
    <w:rsid w:val="00D611E9"/>
    <w:rsid w:val="00D65A26"/>
    <w:rsid w:val="00D74F40"/>
    <w:rsid w:val="00D7769A"/>
    <w:rsid w:val="00D81131"/>
    <w:rsid w:val="00D85583"/>
    <w:rsid w:val="00DC4559"/>
    <w:rsid w:val="00DE32A4"/>
    <w:rsid w:val="00E5068B"/>
    <w:rsid w:val="00E653BF"/>
    <w:rsid w:val="00E72879"/>
    <w:rsid w:val="00E83981"/>
    <w:rsid w:val="00E839C3"/>
    <w:rsid w:val="00EA42CF"/>
    <w:rsid w:val="00EC6A4F"/>
    <w:rsid w:val="00F25577"/>
    <w:rsid w:val="00F4176A"/>
    <w:rsid w:val="00FB7104"/>
    <w:rsid w:val="00FE689B"/>
    <w:rsid w:val="00FF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A233DD6"/>
  <w15:chartTrackingRefBased/>
  <w15:docId w15:val="{AA6E2C8A-8CA2-4637-8690-F2979DD53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3</TotalTime>
  <Pages>3</Pages>
  <Words>348</Words>
  <Characters>1984</Characters>
  <Application>Microsoft Office Word</Application>
  <DocSecurity>0</DocSecurity>
  <Lines>16</Lines>
  <Paragraphs>4</Paragraphs>
  <ScaleCrop>false</ScaleCrop>
  <Company>eic</Company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6</cp:revision>
  <cp:lastPrinted>2025-01-09T11:45:00Z</cp:lastPrinted>
  <dcterms:created xsi:type="dcterms:W3CDTF">2025-01-09T13:06:00Z</dcterms:created>
  <dcterms:modified xsi:type="dcterms:W3CDTF">2025-01-09T13:08:00Z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202110010220000;202110021370000;202110067810000;202110038000000;202110076150000;202110080310000;202110069720000;202110069950000;202110075260000;202110028230000;202110080350000</vt:lpwstr>
  </property>
  <property fmtid="{D5CDD505-2E9C-101B-9397-08002B2CF9AE}" pid="8" name="billNoCount">
    <vt:lpwstr>1</vt:lpwstr>
  </property>
  <property fmtid="{D5CDD505-2E9C-101B-9397-08002B2CF9AE}" pid="9" name="開會時間1">
    <vt:lpwstr>114年1月13日（星期一）上午09時00分至下午2時30分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20250113</vt:lpwstr>
  </property>
  <property fmtid="{D5CDD505-2E9C-101B-9397-08002B2CF9AE}" pid="12" name="202501130-0">
    <vt:lpwstr>202110010220000;202110021370000;202110067810000;202110038000000;202110076150000;202110080310000;202110069720000;202110069950000;202110075260000;202110028230000;2021100803</vt:lpwstr>
  </property>
  <property fmtid="{D5CDD505-2E9C-101B-9397-08002B2CF9AE}" pid="13" name="202501130-1">
    <vt:lpwstr>50000;</vt:lpwstr>
  </property>
  <property fmtid="{D5CDD505-2E9C-101B-9397-08002B2CF9AE}" pid="14" name="202501130-2">
    <vt:lpwstr/>
  </property>
  <property fmtid="{D5CDD505-2E9C-101B-9397-08002B2CF9AE}" pid="15" name="202501130-3">
    <vt:lpwstr/>
  </property>
  <property fmtid="{D5CDD505-2E9C-101B-9397-08002B2CF9AE}" pid="16" name="202501130-4">
    <vt:lpwstr/>
  </property>
  <property fmtid="{D5CDD505-2E9C-101B-9397-08002B2CF9AE}" pid="17" name="202501130-5">
    <vt:lpwstr/>
  </property>
  <property fmtid="{D5CDD505-2E9C-101B-9397-08002B2CF9AE}" pid="18" name="202501130-6">
    <vt:lpwstr/>
  </property>
  <property fmtid="{D5CDD505-2E9C-101B-9397-08002B2CF9AE}" pid="19" name="202501130-7">
    <vt:lpwstr/>
  </property>
  <property fmtid="{D5CDD505-2E9C-101B-9397-08002B2CF9AE}" pid="20" name="202501130-8">
    <vt:lpwstr/>
  </property>
  <property fmtid="{D5CDD505-2E9C-101B-9397-08002B2CF9AE}" pid="21" name="202501130-9">
    <vt:lpwstr/>
  </property>
  <property fmtid="{D5CDD505-2E9C-101B-9397-08002B2CF9AE}" pid="22" name="202501130-10">
    <vt:lpwstr/>
  </property>
  <property fmtid="{D5CDD505-2E9C-101B-9397-08002B2CF9AE}" pid="23" name="202501130-11">
    <vt:lpwstr/>
  </property>
  <property fmtid="{D5CDD505-2E9C-101B-9397-08002B2CF9AE}" pid="24" name="202501130-12">
    <vt:lpwstr/>
  </property>
  <property fmtid="{D5CDD505-2E9C-101B-9397-08002B2CF9AE}" pid="25" name="202501130-13">
    <vt:lpwstr/>
  </property>
  <property fmtid="{D5CDD505-2E9C-101B-9397-08002B2CF9AE}" pid="26" name="202501130-14">
    <vt:lpwstr/>
  </property>
  <property fmtid="{D5CDD505-2E9C-101B-9397-08002B2CF9AE}" pid="27" name="202501130-15">
    <vt:lpwstr/>
  </property>
  <property fmtid="{D5CDD505-2E9C-101B-9397-08002B2CF9AE}" pid="28" name="202501130-16">
    <vt:lpwstr/>
  </property>
  <property fmtid="{D5CDD505-2E9C-101B-9397-08002B2CF9AE}" pid="29" name="202501130-17">
    <vt:lpwstr/>
  </property>
  <property fmtid="{D5CDD505-2E9C-101B-9397-08002B2CF9AE}" pid="30" name="202501130-18">
    <vt:lpwstr/>
  </property>
  <property fmtid="{D5CDD505-2E9C-101B-9397-08002B2CF9AE}" pid="31" name="202501130-19">
    <vt:lpwstr/>
  </property>
  <property fmtid="{D5CDD505-2E9C-101B-9397-08002B2CF9AE}" pid="32" name="meetingTimeNum20">
    <vt:lpwstr>09:00-14:30</vt:lpwstr>
  </property>
  <property fmtid="{D5CDD505-2E9C-101B-9397-08002B2CF9AE}" pid="33" name="tmpFileName">
    <vt:lpwstr>20250109180843-20250109180843-文件6.docx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1144000016</vt:lpwstr>
  </property>
  <property fmtid="{D5CDD505-2E9C-101B-9397-08002B2CF9AE}" pid="41" name="HttpUrl">
    <vt:lpwstr>https://docdl.ly.gov.tw/add/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1144000016</vt:lpwstr>
  </property>
  <property fmtid="{D5CDD505-2E9C-101B-9397-08002B2CF9AE}" pid="46" name="發文支號">
    <vt:lpwstr>0</vt:lpwstr>
  </property>
  <property fmtid="{D5CDD505-2E9C-101B-9397-08002B2CF9AE}" pid="47" name="TotFileSize">
    <vt:lpwstr>686</vt:lpwstr>
  </property>
</Properties>
</file>