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C309C" w:rsidRDefault="00B23575" w:rsidP="008D0F3D">
      <w:pPr>
        <w:pStyle w:val="a9"/>
      </w:pPr>
      <w:r w:rsidRPr="009C309C">
        <w:rPr>
          <w:rFonts w:hint="eastAsia"/>
        </w:rPr>
        <w:t>教育部主管</w:t>
      </w:r>
      <w:r w:rsidR="008A3B1A" w:rsidRPr="009C309C">
        <w:rPr>
          <w:rFonts w:hint="eastAsia"/>
        </w:rPr>
        <w:t>非營業基金</w:t>
      </w:r>
      <w:r w:rsidRPr="009C309C">
        <w:rPr>
          <w:rFonts w:hint="eastAsia"/>
        </w:rPr>
        <w:t>1</w:t>
      </w:r>
      <w:r w:rsidRPr="009C309C">
        <w:t>12</w:t>
      </w:r>
      <w:r w:rsidRPr="009C309C">
        <w:rPr>
          <w:rFonts w:hint="eastAsia"/>
        </w:rPr>
        <w:t>年度決算</w:t>
      </w:r>
      <w:r w:rsidR="002149E5" w:rsidRPr="009C309C">
        <w:rPr>
          <w:rFonts w:hint="eastAsia"/>
        </w:rPr>
        <w:t>評估報告</w:t>
      </w:r>
    </w:p>
    <w:p w:rsidR="00297D71" w:rsidRDefault="00297D71" w:rsidP="00F67C6D">
      <w:pPr>
        <w:pStyle w:val="143"/>
        <w:ind w:left="567" w:hanging="567"/>
      </w:pPr>
      <w:bookmarkStart w:id="0" w:name="_Toc193373678"/>
      <w:r>
        <w:rPr>
          <w:rFonts w:hint="eastAsia"/>
        </w:rPr>
        <w:t>伍、運動發展基金</w:t>
      </w:r>
      <w:bookmarkStart w:id="1" w:name="_GoBack"/>
      <w:bookmarkEnd w:id="0"/>
      <w:bookmarkEnd w:id="1"/>
    </w:p>
    <w:sectPr w:rsidR="00297D71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F67C6D" w:rsidRPr="00F67C6D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A0269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CAE1076"/>
    <w:multiLevelType w:val="hybridMultilevel"/>
    <w:tmpl w:val="F97EE52E"/>
    <w:lvl w:ilvl="0" w:tplc="01A42B7E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782425"/>
    <w:multiLevelType w:val="hybridMultilevel"/>
    <w:tmpl w:val="A8AC5B40"/>
    <w:lvl w:ilvl="0" w:tplc="88FC8BC6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55C5B"/>
    <w:multiLevelType w:val="hybridMultilevel"/>
    <w:tmpl w:val="7952C1E8"/>
    <w:lvl w:ilvl="0" w:tplc="AC027CD6">
      <w:start w:val="1"/>
      <w:numFmt w:val="decimal"/>
      <w:suff w:val="nothing"/>
      <w:lvlText w:val="%1.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140836"/>
    <w:multiLevelType w:val="hybridMultilevel"/>
    <w:tmpl w:val="DC8680EC"/>
    <w:lvl w:ilvl="0" w:tplc="F0AA654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98F36B3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13C21"/>
    <w:multiLevelType w:val="hybridMultilevel"/>
    <w:tmpl w:val="0FB8746E"/>
    <w:lvl w:ilvl="0" w:tplc="56A697CC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3E2953"/>
    <w:multiLevelType w:val="hybridMultilevel"/>
    <w:tmpl w:val="98C066EC"/>
    <w:lvl w:ilvl="0" w:tplc="6D42D85A">
      <w:start w:val="1"/>
      <w:numFmt w:val="decimal"/>
      <w:suff w:val="nothing"/>
      <w:lvlText w:val="%1."/>
      <w:lvlJc w:val="left"/>
      <w:pPr>
        <w:ind w:left="118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0F7797"/>
    <w:multiLevelType w:val="hybridMultilevel"/>
    <w:tmpl w:val="02FE21FC"/>
    <w:lvl w:ilvl="0" w:tplc="BD48282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17"/>
  </w:num>
  <w:num w:numId="5">
    <w:abstractNumId w:val="3"/>
  </w:num>
  <w:num w:numId="6">
    <w:abstractNumId w:val="0"/>
  </w:num>
  <w:num w:numId="7">
    <w:abstractNumId w:val="16"/>
  </w:num>
  <w:num w:numId="8">
    <w:abstractNumId w:val="19"/>
  </w:num>
  <w:num w:numId="9">
    <w:abstractNumId w:val="6"/>
  </w:num>
  <w:num w:numId="10">
    <w:abstractNumId w:val="9"/>
  </w:num>
  <w:num w:numId="11">
    <w:abstractNumId w:val="5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4"/>
  </w:num>
  <w:num w:numId="18">
    <w:abstractNumId w:val="8"/>
  </w:num>
  <w:num w:numId="19">
    <w:abstractNumId w:val="10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2C50"/>
    <w:rsid w:val="00035322"/>
    <w:rsid w:val="00035935"/>
    <w:rsid w:val="00036077"/>
    <w:rsid w:val="000401F8"/>
    <w:rsid w:val="00041589"/>
    <w:rsid w:val="000419CA"/>
    <w:rsid w:val="000446A8"/>
    <w:rsid w:val="0004506C"/>
    <w:rsid w:val="000516B0"/>
    <w:rsid w:val="00052509"/>
    <w:rsid w:val="00054033"/>
    <w:rsid w:val="00057114"/>
    <w:rsid w:val="00057568"/>
    <w:rsid w:val="00061D54"/>
    <w:rsid w:val="00064570"/>
    <w:rsid w:val="00070AE6"/>
    <w:rsid w:val="000728C9"/>
    <w:rsid w:val="000748C1"/>
    <w:rsid w:val="00075DBD"/>
    <w:rsid w:val="000819EE"/>
    <w:rsid w:val="00082A34"/>
    <w:rsid w:val="00082A6C"/>
    <w:rsid w:val="00082B77"/>
    <w:rsid w:val="00084BBE"/>
    <w:rsid w:val="000854E9"/>
    <w:rsid w:val="00090671"/>
    <w:rsid w:val="00090C59"/>
    <w:rsid w:val="00090FE1"/>
    <w:rsid w:val="00091492"/>
    <w:rsid w:val="0009298B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4DE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6D6"/>
    <w:rsid w:val="00104776"/>
    <w:rsid w:val="00104FC5"/>
    <w:rsid w:val="001055C3"/>
    <w:rsid w:val="001070BE"/>
    <w:rsid w:val="00110AA9"/>
    <w:rsid w:val="00110D08"/>
    <w:rsid w:val="001125B9"/>
    <w:rsid w:val="001177FF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57C33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13C0"/>
    <w:rsid w:val="00172A9D"/>
    <w:rsid w:val="00172AB7"/>
    <w:rsid w:val="001741C7"/>
    <w:rsid w:val="00174350"/>
    <w:rsid w:val="00177F7A"/>
    <w:rsid w:val="0018037F"/>
    <w:rsid w:val="001811BB"/>
    <w:rsid w:val="0018161D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2F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1F2B"/>
    <w:rsid w:val="001B2039"/>
    <w:rsid w:val="001B20BE"/>
    <w:rsid w:val="001B2527"/>
    <w:rsid w:val="001B334F"/>
    <w:rsid w:val="001B3561"/>
    <w:rsid w:val="001B3CE6"/>
    <w:rsid w:val="001B5E9F"/>
    <w:rsid w:val="001B66DD"/>
    <w:rsid w:val="001B76E8"/>
    <w:rsid w:val="001C0572"/>
    <w:rsid w:val="001C075D"/>
    <w:rsid w:val="001C176A"/>
    <w:rsid w:val="001C31AA"/>
    <w:rsid w:val="001C3F7B"/>
    <w:rsid w:val="001C4F71"/>
    <w:rsid w:val="001C5349"/>
    <w:rsid w:val="001C564D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191"/>
    <w:rsid w:val="001E7378"/>
    <w:rsid w:val="001F0482"/>
    <w:rsid w:val="001F10B8"/>
    <w:rsid w:val="001F15F3"/>
    <w:rsid w:val="001F230E"/>
    <w:rsid w:val="001F74C8"/>
    <w:rsid w:val="001F7C01"/>
    <w:rsid w:val="002010B1"/>
    <w:rsid w:val="00202021"/>
    <w:rsid w:val="0020338C"/>
    <w:rsid w:val="00203763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5DD"/>
    <w:rsid w:val="002206DD"/>
    <w:rsid w:val="0022217D"/>
    <w:rsid w:val="00224951"/>
    <w:rsid w:val="00224EDD"/>
    <w:rsid w:val="00225954"/>
    <w:rsid w:val="00225C76"/>
    <w:rsid w:val="00225D23"/>
    <w:rsid w:val="00225EB8"/>
    <w:rsid w:val="00226AFB"/>
    <w:rsid w:val="00227394"/>
    <w:rsid w:val="002312B9"/>
    <w:rsid w:val="00233438"/>
    <w:rsid w:val="00233F3A"/>
    <w:rsid w:val="0023402B"/>
    <w:rsid w:val="002340E8"/>
    <w:rsid w:val="00234950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47A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15FF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97D71"/>
    <w:rsid w:val="002A12C6"/>
    <w:rsid w:val="002A1FAE"/>
    <w:rsid w:val="002A2B6D"/>
    <w:rsid w:val="002A36DE"/>
    <w:rsid w:val="002A49E1"/>
    <w:rsid w:val="002B125D"/>
    <w:rsid w:val="002B1C19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EAD"/>
    <w:rsid w:val="002D6C39"/>
    <w:rsid w:val="002D760F"/>
    <w:rsid w:val="002E3D6C"/>
    <w:rsid w:val="002E400D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0A87"/>
    <w:rsid w:val="00302210"/>
    <w:rsid w:val="00302C3A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6402"/>
    <w:rsid w:val="0033708B"/>
    <w:rsid w:val="00337804"/>
    <w:rsid w:val="00342581"/>
    <w:rsid w:val="00343EF6"/>
    <w:rsid w:val="00344E0A"/>
    <w:rsid w:val="0034514B"/>
    <w:rsid w:val="00345BC6"/>
    <w:rsid w:val="003471F7"/>
    <w:rsid w:val="0034743C"/>
    <w:rsid w:val="00347F5C"/>
    <w:rsid w:val="00351913"/>
    <w:rsid w:val="00353740"/>
    <w:rsid w:val="00354067"/>
    <w:rsid w:val="0035582C"/>
    <w:rsid w:val="00356255"/>
    <w:rsid w:val="00360473"/>
    <w:rsid w:val="00362D41"/>
    <w:rsid w:val="00362E5E"/>
    <w:rsid w:val="0036467D"/>
    <w:rsid w:val="0036546E"/>
    <w:rsid w:val="00366575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A4F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04AB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C43A2"/>
    <w:rsid w:val="003D0647"/>
    <w:rsid w:val="003D2CB2"/>
    <w:rsid w:val="003D33F0"/>
    <w:rsid w:val="003E081B"/>
    <w:rsid w:val="003E2671"/>
    <w:rsid w:val="003E28B7"/>
    <w:rsid w:val="003E3A3A"/>
    <w:rsid w:val="003E7C5B"/>
    <w:rsid w:val="003F1702"/>
    <w:rsid w:val="003F629A"/>
    <w:rsid w:val="003F6616"/>
    <w:rsid w:val="003F7114"/>
    <w:rsid w:val="0040272D"/>
    <w:rsid w:val="00402CA4"/>
    <w:rsid w:val="00402F69"/>
    <w:rsid w:val="00404304"/>
    <w:rsid w:val="00406BCC"/>
    <w:rsid w:val="00406C26"/>
    <w:rsid w:val="00406EA3"/>
    <w:rsid w:val="00406FF9"/>
    <w:rsid w:val="00410252"/>
    <w:rsid w:val="00410F7F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87CEF"/>
    <w:rsid w:val="004901F1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220C"/>
    <w:rsid w:val="004B2A75"/>
    <w:rsid w:val="004B2FAC"/>
    <w:rsid w:val="004C184A"/>
    <w:rsid w:val="004C1A86"/>
    <w:rsid w:val="004C6948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55ED"/>
    <w:rsid w:val="00515803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3745B"/>
    <w:rsid w:val="00541D43"/>
    <w:rsid w:val="00546952"/>
    <w:rsid w:val="0055124F"/>
    <w:rsid w:val="0055337A"/>
    <w:rsid w:val="00553DEF"/>
    <w:rsid w:val="0055513E"/>
    <w:rsid w:val="00556FCD"/>
    <w:rsid w:val="005572A1"/>
    <w:rsid w:val="00561576"/>
    <w:rsid w:val="00561BED"/>
    <w:rsid w:val="00561CBA"/>
    <w:rsid w:val="00561EED"/>
    <w:rsid w:val="00562AA8"/>
    <w:rsid w:val="00563413"/>
    <w:rsid w:val="00564796"/>
    <w:rsid w:val="0056512F"/>
    <w:rsid w:val="00570701"/>
    <w:rsid w:val="00571BBF"/>
    <w:rsid w:val="00572CFA"/>
    <w:rsid w:val="00572ECD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DF2"/>
    <w:rsid w:val="00585EDB"/>
    <w:rsid w:val="00585FD6"/>
    <w:rsid w:val="00591A24"/>
    <w:rsid w:val="005924E0"/>
    <w:rsid w:val="005924F6"/>
    <w:rsid w:val="00592E8A"/>
    <w:rsid w:val="00593107"/>
    <w:rsid w:val="005933D4"/>
    <w:rsid w:val="005950B5"/>
    <w:rsid w:val="005955B2"/>
    <w:rsid w:val="00596246"/>
    <w:rsid w:val="0059647D"/>
    <w:rsid w:val="0059719F"/>
    <w:rsid w:val="00597437"/>
    <w:rsid w:val="005A0A7D"/>
    <w:rsid w:val="005A1881"/>
    <w:rsid w:val="005A2010"/>
    <w:rsid w:val="005A439C"/>
    <w:rsid w:val="005A4D94"/>
    <w:rsid w:val="005B0DF3"/>
    <w:rsid w:val="005B17F3"/>
    <w:rsid w:val="005B1F02"/>
    <w:rsid w:val="005B34A2"/>
    <w:rsid w:val="005B3882"/>
    <w:rsid w:val="005B4494"/>
    <w:rsid w:val="005B6312"/>
    <w:rsid w:val="005C1754"/>
    <w:rsid w:val="005C5266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9E4"/>
    <w:rsid w:val="005E3E30"/>
    <w:rsid w:val="005E4D82"/>
    <w:rsid w:val="005E6251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BE6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54BE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729"/>
    <w:rsid w:val="00646DB2"/>
    <w:rsid w:val="006473AE"/>
    <w:rsid w:val="00647A44"/>
    <w:rsid w:val="0065073D"/>
    <w:rsid w:val="00652363"/>
    <w:rsid w:val="00652660"/>
    <w:rsid w:val="0065303D"/>
    <w:rsid w:val="00654298"/>
    <w:rsid w:val="00654BD5"/>
    <w:rsid w:val="006565E8"/>
    <w:rsid w:val="00660664"/>
    <w:rsid w:val="006606CA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4CCE"/>
    <w:rsid w:val="00677146"/>
    <w:rsid w:val="00680039"/>
    <w:rsid w:val="00680333"/>
    <w:rsid w:val="0068270B"/>
    <w:rsid w:val="00683C04"/>
    <w:rsid w:val="00683FBD"/>
    <w:rsid w:val="0068509D"/>
    <w:rsid w:val="00685FE5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3EF9"/>
    <w:rsid w:val="006A424B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451D"/>
    <w:rsid w:val="00700040"/>
    <w:rsid w:val="0070109D"/>
    <w:rsid w:val="007015A1"/>
    <w:rsid w:val="00701F8D"/>
    <w:rsid w:val="00703C4A"/>
    <w:rsid w:val="00705534"/>
    <w:rsid w:val="0070559F"/>
    <w:rsid w:val="00707405"/>
    <w:rsid w:val="00714D2A"/>
    <w:rsid w:val="00716506"/>
    <w:rsid w:val="0071698B"/>
    <w:rsid w:val="007170DD"/>
    <w:rsid w:val="00717A77"/>
    <w:rsid w:val="00717B40"/>
    <w:rsid w:val="007223D3"/>
    <w:rsid w:val="00722A2B"/>
    <w:rsid w:val="00722B17"/>
    <w:rsid w:val="007261EE"/>
    <w:rsid w:val="007324C1"/>
    <w:rsid w:val="00732B65"/>
    <w:rsid w:val="00732D6A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315A"/>
    <w:rsid w:val="00754155"/>
    <w:rsid w:val="00754749"/>
    <w:rsid w:val="0075580D"/>
    <w:rsid w:val="007604B3"/>
    <w:rsid w:val="0076243A"/>
    <w:rsid w:val="00762C31"/>
    <w:rsid w:val="0076369D"/>
    <w:rsid w:val="00764787"/>
    <w:rsid w:val="0076542D"/>
    <w:rsid w:val="00767000"/>
    <w:rsid w:val="007677AD"/>
    <w:rsid w:val="00767B5D"/>
    <w:rsid w:val="00767D28"/>
    <w:rsid w:val="00772AFB"/>
    <w:rsid w:val="00773004"/>
    <w:rsid w:val="00776016"/>
    <w:rsid w:val="00776948"/>
    <w:rsid w:val="00782B83"/>
    <w:rsid w:val="00783B7F"/>
    <w:rsid w:val="00783EC0"/>
    <w:rsid w:val="00786372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B7FF5"/>
    <w:rsid w:val="007C1291"/>
    <w:rsid w:val="007C227D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24E2"/>
    <w:rsid w:val="007E464C"/>
    <w:rsid w:val="007E712B"/>
    <w:rsid w:val="007E75DF"/>
    <w:rsid w:val="007F3FF8"/>
    <w:rsid w:val="007F6796"/>
    <w:rsid w:val="008007CF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19D"/>
    <w:rsid w:val="0082070F"/>
    <w:rsid w:val="00820818"/>
    <w:rsid w:val="00820E47"/>
    <w:rsid w:val="00823281"/>
    <w:rsid w:val="0082363E"/>
    <w:rsid w:val="00824234"/>
    <w:rsid w:val="00824E1F"/>
    <w:rsid w:val="00824FDA"/>
    <w:rsid w:val="0082796A"/>
    <w:rsid w:val="00827F76"/>
    <w:rsid w:val="008315AC"/>
    <w:rsid w:val="00831D39"/>
    <w:rsid w:val="008329C3"/>
    <w:rsid w:val="008342BB"/>
    <w:rsid w:val="00834DA2"/>
    <w:rsid w:val="00834F27"/>
    <w:rsid w:val="00837317"/>
    <w:rsid w:val="008421A2"/>
    <w:rsid w:val="00842458"/>
    <w:rsid w:val="00842661"/>
    <w:rsid w:val="00842E78"/>
    <w:rsid w:val="0084695E"/>
    <w:rsid w:val="00847CDC"/>
    <w:rsid w:val="008509A5"/>
    <w:rsid w:val="00851929"/>
    <w:rsid w:val="00852B8F"/>
    <w:rsid w:val="00852C8F"/>
    <w:rsid w:val="00852E6C"/>
    <w:rsid w:val="00854E9E"/>
    <w:rsid w:val="008630B9"/>
    <w:rsid w:val="00863742"/>
    <w:rsid w:val="00863920"/>
    <w:rsid w:val="00865D28"/>
    <w:rsid w:val="00870F96"/>
    <w:rsid w:val="008712D2"/>
    <w:rsid w:val="008747D3"/>
    <w:rsid w:val="008748E1"/>
    <w:rsid w:val="008756C2"/>
    <w:rsid w:val="0087637A"/>
    <w:rsid w:val="00876416"/>
    <w:rsid w:val="00876B02"/>
    <w:rsid w:val="00876E1B"/>
    <w:rsid w:val="008832C4"/>
    <w:rsid w:val="008833AA"/>
    <w:rsid w:val="008859B8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3867"/>
    <w:rsid w:val="008A3B1A"/>
    <w:rsid w:val="008A6153"/>
    <w:rsid w:val="008A6286"/>
    <w:rsid w:val="008A6652"/>
    <w:rsid w:val="008A7E37"/>
    <w:rsid w:val="008B094E"/>
    <w:rsid w:val="008B1EB8"/>
    <w:rsid w:val="008B3165"/>
    <w:rsid w:val="008B5142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E7A00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2ECB"/>
    <w:rsid w:val="009137C0"/>
    <w:rsid w:val="009150E5"/>
    <w:rsid w:val="00922895"/>
    <w:rsid w:val="00922AB5"/>
    <w:rsid w:val="00923D30"/>
    <w:rsid w:val="0092424A"/>
    <w:rsid w:val="0092754D"/>
    <w:rsid w:val="009302FD"/>
    <w:rsid w:val="00932A4F"/>
    <w:rsid w:val="009340E2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07C6"/>
    <w:rsid w:val="009723DD"/>
    <w:rsid w:val="00973B8C"/>
    <w:rsid w:val="00974C3C"/>
    <w:rsid w:val="00977741"/>
    <w:rsid w:val="00977D63"/>
    <w:rsid w:val="00977DFF"/>
    <w:rsid w:val="00984EFA"/>
    <w:rsid w:val="0098500C"/>
    <w:rsid w:val="00985D8D"/>
    <w:rsid w:val="00987CD3"/>
    <w:rsid w:val="00990E26"/>
    <w:rsid w:val="009914DA"/>
    <w:rsid w:val="00991BAA"/>
    <w:rsid w:val="00992867"/>
    <w:rsid w:val="009929BE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4EBC"/>
    <w:rsid w:val="009B6A30"/>
    <w:rsid w:val="009B71E2"/>
    <w:rsid w:val="009B732E"/>
    <w:rsid w:val="009B7E27"/>
    <w:rsid w:val="009C1850"/>
    <w:rsid w:val="009C1BA1"/>
    <w:rsid w:val="009C1CF0"/>
    <w:rsid w:val="009C1E3F"/>
    <w:rsid w:val="009C309C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9F7"/>
    <w:rsid w:val="009F74B6"/>
    <w:rsid w:val="00A010CE"/>
    <w:rsid w:val="00A013F3"/>
    <w:rsid w:val="00A01B15"/>
    <w:rsid w:val="00A0277C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1FF1"/>
    <w:rsid w:val="00A232FF"/>
    <w:rsid w:val="00A24488"/>
    <w:rsid w:val="00A2593C"/>
    <w:rsid w:val="00A27F35"/>
    <w:rsid w:val="00A31BC3"/>
    <w:rsid w:val="00A33875"/>
    <w:rsid w:val="00A33971"/>
    <w:rsid w:val="00A40F42"/>
    <w:rsid w:val="00A4101F"/>
    <w:rsid w:val="00A41577"/>
    <w:rsid w:val="00A421A0"/>
    <w:rsid w:val="00A42FFE"/>
    <w:rsid w:val="00A44000"/>
    <w:rsid w:val="00A44DAE"/>
    <w:rsid w:val="00A474A5"/>
    <w:rsid w:val="00A50C3D"/>
    <w:rsid w:val="00A52EE2"/>
    <w:rsid w:val="00A606A6"/>
    <w:rsid w:val="00A60CF0"/>
    <w:rsid w:val="00A613A2"/>
    <w:rsid w:val="00A63493"/>
    <w:rsid w:val="00A63E60"/>
    <w:rsid w:val="00A645D8"/>
    <w:rsid w:val="00A65281"/>
    <w:rsid w:val="00A66354"/>
    <w:rsid w:val="00A6717C"/>
    <w:rsid w:val="00A70785"/>
    <w:rsid w:val="00A710DA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41E"/>
    <w:rsid w:val="00AC327D"/>
    <w:rsid w:val="00AC33E6"/>
    <w:rsid w:val="00AC340F"/>
    <w:rsid w:val="00AC4A27"/>
    <w:rsid w:val="00AC5175"/>
    <w:rsid w:val="00AC5F84"/>
    <w:rsid w:val="00AC722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5E9F"/>
    <w:rsid w:val="00B26085"/>
    <w:rsid w:val="00B26D54"/>
    <w:rsid w:val="00B3206A"/>
    <w:rsid w:val="00B32BE3"/>
    <w:rsid w:val="00B33638"/>
    <w:rsid w:val="00B33C47"/>
    <w:rsid w:val="00B34CF8"/>
    <w:rsid w:val="00B42822"/>
    <w:rsid w:val="00B4426E"/>
    <w:rsid w:val="00B451E2"/>
    <w:rsid w:val="00B4567A"/>
    <w:rsid w:val="00B465CD"/>
    <w:rsid w:val="00B512D2"/>
    <w:rsid w:val="00B52169"/>
    <w:rsid w:val="00B52909"/>
    <w:rsid w:val="00B52F85"/>
    <w:rsid w:val="00B5317E"/>
    <w:rsid w:val="00B53480"/>
    <w:rsid w:val="00B5489C"/>
    <w:rsid w:val="00B55EB8"/>
    <w:rsid w:val="00B600E6"/>
    <w:rsid w:val="00B60FC7"/>
    <w:rsid w:val="00B61E3A"/>
    <w:rsid w:val="00B6222B"/>
    <w:rsid w:val="00B63C71"/>
    <w:rsid w:val="00B63FA4"/>
    <w:rsid w:val="00B640F0"/>
    <w:rsid w:val="00B647F3"/>
    <w:rsid w:val="00B64C7D"/>
    <w:rsid w:val="00B65CEA"/>
    <w:rsid w:val="00B71D20"/>
    <w:rsid w:val="00B723AF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9FF"/>
    <w:rsid w:val="00B97FD7"/>
    <w:rsid w:val="00BA0967"/>
    <w:rsid w:val="00BA1901"/>
    <w:rsid w:val="00BA2D33"/>
    <w:rsid w:val="00BA3BE1"/>
    <w:rsid w:val="00BB0911"/>
    <w:rsid w:val="00BB0C48"/>
    <w:rsid w:val="00BB0CD9"/>
    <w:rsid w:val="00BB3998"/>
    <w:rsid w:val="00BB400A"/>
    <w:rsid w:val="00BB5636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609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3FF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74A72"/>
    <w:rsid w:val="00C81665"/>
    <w:rsid w:val="00C8247D"/>
    <w:rsid w:val="00C826D5"/>
    <w:rsid w:val="00C83C1B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09C6"/>
    <w:rsid w:val="00CA3E7E"/>
    <w:rsid w:val="00CA43A5"/>
    <w:rsid w:val="00CA6DC1"/>
    <w:rsid w:val="00CB03F8"/>
    <w:rsid w:val="00CB09C8"/>
    <w:rsid w:val="00CB4E56"/>
    <w:rsid w:val="00CB4EB7"/>
    <w:rsid w:val="00CB6FB8"/>
    <w:rsid w:val="00CB7879"/>
    <w:rsid w:val="00CC02F3"/>
    <w:rsid w:val="00CC12CE"/>
    <w:rsid w:val="00CC14F0"/>
    <w:rsid w:val="00CC1EC9"/>
    <w:rsid w:val="00CC20C3"/>
    <w:rsid w:val="00CC2D81"/>
    <w:rsid w:val="00CC4365"/>
    <w:rsid w:val="00CC4C89"/>
    <w:rsid w:val="00CC6496"/>
    <w:rsid w:val="00CC6BFE"/>
    <w:rsid w:val="00CC722F"/>
    <w:rsid w:val="00CD31B9"/>
    <w:rsid w:val="00CD72E5"/>
    <w:rsid w:val="00CE12B2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5A46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3F53"/>
    <w:rsid w:val="00D15541"/>
    <w:rsid w:val="00D175DB"/>
    <w:rsid w:val="00D17C28"/>
    <w:rsid w:val="00D20364"/>
    <w:rsid w:val="00D206F7"/>
    <w:rsid w:val="00D20B42"/>
    <w:rsid w:val="00D219BF"/>
    <w:rsid w:val="00D221D8"/>
    <w:rsid w:val="00D22B30"/>
    <w:rsid w:val="00D2408E"/>
    <w:rsid w:val="00D25886"/>
    <w:rsid w:val="00D2655D"/>
    <w:rsid w:val="00D26E32"/>
    <w:rsid w:val="00D27EEF"/>
    <w:rsid w:val="00D3108B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541A"/>
    <w:rsid w:val="00D45A69"/>
    <w:rsid w:val="00D46E83"/>
    <w:rsid w:val="00D46F98"/>
    <w:rsid w:val="00D47562"/>
    <w:rsid w:val="00D51AA9"/>
    <w:rsid w:val="00D52078"/>
    <w:rsid w:val="00D52B8C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3C4D"/>
    <w:rsid w:val="00D646B2"/>
    <w:rsid w:val="00D64B4D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134A"/>
    <w:rsid w:val="00DC2239"/>
    <w:rsid w:val="00DC274E"/>
    <w:rsid w:val="00DC40F6"/>
    <w:rsid w:val="00DC46A0"/>
    <w:rsid w:val="00DC4B1D"/>
    <w:rsid w:val="00DC56F4"/>
    <w:rsid w:val="00DC5E2A"/>
    <w:rsid w:val="00DC7378"/>
    <w:rsid w:val="00DC79E9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1C1F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35B70"/>
    <w:rsid w:val="00E366C4"/>
    <w:rsid w:val="00E410DD"/>
    <w:rsid w:val="00E42C22"/>
    <w:rsid w:val="00E43490"/>
    <w:rsid w:val="00E4367C"/>
    <w:rsid w:val="00E440B0"/>
    <w:rsid w:val="00E44468"/>
    <w:rsid w:val="00E44526"/>
    <w:rsid w:val="00E44580"/>
    <w:rsid w:val="00E449ED"/>
    <w:rsid w:val="00E45432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009D"/>
    <w:rsid w:val="00E6049B"/>
    <w:rsid w:val="00E61E87"/>
    <w:rsid w:val="00E631E4"/>
    <w:rsid w:val="00E66615"/>
    <w:rsid w:val="00E66727"/>
    <w:rsid w:val="00E66B6A"/>
    <w:rsid w:val="00E71C84"/>
    <w:rsid w:val="00E71E47"/>
    <w:rsid w:val="00E733A4"/>
    <w:rsid w:val="00E76195"/>
    <w:rsid w:val="00E80A48"/>
    <w:rsid w:val="00E80EF9"/>
    <w:rsid w:val="00E81FB4"/>
    <w:rsid w:val="00E82C5B"/>
    <w:rsid w:val="00E83AAD"/>
    <w:rsid w:val="00E85090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6B11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FC6"/>
    <w:rsid w:val="00ED321F"/>
    <w:rsid w:val="00ED32A8"/>
    <w:rsid w:val="00ED5E65"/>
    <w:rsid w:val="00ED6352"/>
    <w:rsid w:val="00ED6F33"/>
    <w:rsid w:val="00EE0A48"/>
    <w:rsid w:val="00EE36BD"/>
    <w:rsid w:val="00EE55BC"/>
    <w:rsid w:val="00EE5DD4"/>
    <w:rsid w:val="00EE6586"/>
    <w:rsid w:val="00EE72A7"/>
    <w:rsid w:val="00EF0381"/>
    <w:rsid w:val="00EF3765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FFA"/>
    <w:rsid w:val="00F26A2F"/>
    <w:rsid w:val="00F27574"/>
    <w:rsid w:val="00F3036D"/>
    <w:rsid w:val="00F316E9"/>
    <w:rsid w:val="00F31ACF"/>
    <w:rsid w:val="00F3282A"/>
    <w:rsid w:val="00F32EE4"/>
    <w:rsid w:val="00F33017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568"/>
    <w:rsid w:val="00F5413F"/>
    <w:rsid w:val="00F55D86"/>
    <w:rsid w:val="00F56ECA"/>
    <w:rsid w:val="00F57E2F"/>
    <w:rsid w:val="00F61ACF"/>
    <w:rsid w:val="00F62A31"/>
    <w:rsid w:val="00F6349C"/>
    <w:rsid w:val="00F649D1"/>
    <w:rsid w:val="00F6547F"/>
    <w:rsid w:val="00F655DC"/>
    <w:rsid w:val="00F65A57"/>
    <w:rsid w:val="00F65A6D"/>
    <w:rsid w:val="00F65DB6"/>
    <w:rsid w:val="00F6604C"/>
    <w:rsid w:val="00F6636F"/>
    <w:rsid w:val="00F67C6D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684E"/>
    <w:rsid w:val="00FA7C33"/>
    <w:rsid w:val="00FB099D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A96AF5F-6CF2-41A2-82BA-090441294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77576-F2C9-4DEA-BA88-18AC99E4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4</Words>
  <Characters>27</Characters>
  <Application>Microsoft Office Word</Application>
  <DocSecurity>0</DocSecurity>
  <Lines>1</Lines>
  <Paragraphs>1</Paragraphs>
  <ScaleCrop>false</ScaleCrop>
  <Company>HOME</Company>
  <LinksUpToDate>false</LinksUpToDate>
  <CharactersWithSpaces>30</CharactersWithSpaces>
  <SharedDoc>false</SharedDoc>
  <HLinks>
    <vt:vector size="60" baseType="variant"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_Toc193373679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_Toc193373678</vt:lpwstr>
      </vt:variant>
      <vt:variant>
        <vt:i4>1638451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_Toc193373677</vt:lpwstr>
      </vt:variant>
      <vt:variant>
        <vt:i4>1638451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_Toc193373676</vt:lpwstr>
      </vt:variant>
      <vt:variant>
        <vt:i4>1638451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_Toc193373675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_Toc193373674</vt:lpwstr>
      </vt:variant>
      <vt:variant>
        <vt:i4>1638451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_Toc193373673</vt:lpwstr>
      </vt:variant>
      <vt:variant>
        <vt:i4>1638451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_Toc193373672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_Toc193373671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_Toc193373670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2025-03-27T07:58:00Z</dcterms:created>
  <dcterms:modified xsi:type="dcterms:W3CDTF">2025-03-27T07:58:00Z</dcterms:modified>
</cp:coreProperties>
</file>