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C9181F">
        <w:rPr>
          <w:rFonts w:hint="eastAsia"/>
        </w:rPr>
        <w:t>2</w:t>
      </w:r>
      <w:r w:rsidR="00352B8D" w:rsidRPr="00AC6602">
        <w:rPr>
          <w:rFonts w:hint="eastAsia"/>
        </w:rPr>
        <w:t>年度營業</w:t>
      </w:r>
      <w:r w:rsidR="001305B1" w:rsidRPr="00AC6602">
        <w:rPr>
          <w:rFonts w:hint="eastAsia"/>
        </w:rPr>
        <w:t>決</w:t>
      </w:r>
      <w:r w:rsidR="00352B8D" w:rsidRPr="00AC6602">
        <w:rPr>
          <w:rFonts w:hint="eastAsia"/>
        </w:rPr>
        <w:t>算評估報告</w:t>
      </w:r>
    </w:p>
    <w:p w:rsidR="00C9181F"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C9181F">
        <w:rPr>
          <w:rFonts w:hint="eastAsia"/>
          <w:color w:val="000000"/>
        </w:rPr>
        <w:t>2</w:t>
      </w:r>
      <w:r w:rsidRPr="00984E42">
        <w:rPr>
          <w:rFonts w:hint="eastAsia"/>
          <w:color w:val="000000"/>
        </w:rPr>
        <w:t>年度決算營業收入</w:t>
      </w:r>
      <w:r w:rsidR="00C9181F">
        <w:rPr>
          <w:rFonts w:hint="eastAsia"/>
          <w:color w:val="000000"/>
        </w:rPr>
        <w:t>302</w:t>
      </w:r>
      <w:r w:rsidRPr="00984E42">
        <w:rPr>
          <w:rFonts w:hint="eastAsia"/>
          <w:color w:val="000000"/>
        </w:rPr>
        <w:t>億</w:t>
      </w:r>
      <w:r w:rsidR="00993BA6">
        <w:rPr>
          <w:rFonts w:hint="eastAsia"/>
          <w:color w:val="000000"/>
        </w:rPr>
        <w:t>3</w:t>
      </w:r>
      <w:r w:rsidR="001367F3">
        <w:rPr>
          <w:rFonts w:hint="eastAsia"/>
          <w:color w:val="000000"/>
        </w:rPr>
        <w:t>2</w:t>
      </w:r>
      <w:r w:rsidR="00993BA6">
        <w:rPr>
          <w:rFonts w:hint="eastAsia"/>
          <w:color w:val="000000"/>
        </w:rPr>
        <w:t>2</w:t>
      </w:r>
      <w:r w:rsidRPr="00984E42">
        <w:rPr>
          <w:rFonts w:hint="eastAsia"/>
          <w:color w:val="000000"/>
        </w:rPr>
        <w:t>萬</w:t>
      </w:r>
      <w:r w:rsidR="001367F3">
        <w:rPr>
          <w:rFonts w:hint="eastAsia"/>
          <w:color w:val="000000"/>
        </w:rPr>
        <w:t>7</w:t>
      </w:r>
      <w:r w:rsidR="00444459" w:rsidRPr="00984E42">
        <w:rPr>
          <w:rFonts w:hint="eastAsia"/>
          <w:color w:val="000000"/>
        </w:rPr>
        <w:t>千</w:t>
      </w:r>
      <w:r w:rsidRPr="00984E42">
        <w:rPr>
          <w:rFonts w:hint="eastAsia"/>
          <w:color w:val="000000"/>
        </w:rPr>
        <w:t>元、營業成本</w:t>
      </w:r>
      <w:r w:rsidR="00C9181F">
        <w:rPr>
          <w:rFonts w:hint="eastAsia"/>
          <w:color w:val="000000"/>
        </w:rPr>
        <w:t>236</w:t>
      </w:r>
      <w:r w:rsidRPr="00984E42">
        <w:rPr>
          <w:rFonts w:hint="eastAsia"/>
          <w:color w:val="000000"/>
        </w:rPr>
        <w:t>億</w:t>
      </w:r>
      <w:r w:rsidR="00C9181F">
        <w:rPr>
          <w:rFonts w:hint="eastAsia"/>
          <w:color w:val="000000"/>
        </w:rPr>
        <w:t>4</w:t>
      </w:r>
      <w:r w:rsidRPr="00984E42">
        <w:rPr>
          <w:color w:val="000000"/>
        </w:rPr>
        <w:t>,</w:t>
      </w:r>
      <w:r w:rsidR="00C9181F">
        <w:rPr>
          <w:rFonts w:hint="eastAsia"/>
          <w:color w:val="000000"/>
        </w:rPr>
        <w:t>095</w:t>
      </w:r>
      <w:r w:rsidRPr="00984E42">
        <w:rPr>
          <w:rFonts w:hint="eastAsia"/>
          <w:color w:val="000000"/>
        </w:rPr>
        <w:t>萬</w:t>
      </w:r>
      <w:r w:rsidR="00CB0F59">
        <w:rPr>
          <w:rFonts w:hint="eastAsia"/>
          <w:color w:val="000000"/>
        </w:rPr>
        <w:t>3</w:t>
      </w:r>
      <w:r w:rsidR="00444459" w:rsidRPr="00984E42">
        <w:rPr>
          <w:rFonts w:hint="eastAsia"/>
          <w:color w:val="000000"/>
        </w:rPr>
        <w:t>千</w:t>
      </w:r>
      <w:r w:rsidRPr="00984E42">
        <w:rPr>
          <w:rFonts w:hint="eastAsia"/>
          <w:color w:val="000000"/>
        </w:rPr>
        <w:t>元、營業費用</w:t>
      </w:r>
      <w:r w:rsidR="00C9181F">
        <w:rPr>
          <w:rFonts w:hint="eastAsia"/>
          <w:color w:val="000000"/>
        </w:rPr>
        <w:t>43</w:t>
      </w:r>
      <w:r w:rsidRPr="00984E42">
        <w:rPr>
          <w:rFonts w:hint="eastAsia"/>
          <w:color w:val="000000"/>
        </w:rPr>
        <w:t>億</w:t>
      </w:r>
      <w:r w:rsidR="00C9181F">
        <w:rPr>
          <w:rFonts w:hint="eastAsia"/>
          <w:color w:val="000000"/>
        </w:rPr>
        <w:t>2</w:t>
      </w:r>
      <w:r w:rsidRPr="00984E42">
        <w:rPr>
          <w:rFonts w:hint="eastAsia"/>
          <w:color w:val="000000"/>
        </w:rPr>
        <w:t>,</w:t>
      </w:r>
      <w:r w:rsidR="00C9181F">
        <w:rPr>
          <w:rFonts w:hint="eastAsia"/>
          <w:color w:val="000000"/>
        </w:rPr>
        <w:t>960</w:t>
      </w:r>
      <w:r w:rsidRPr="00984E42">
        <w:rPr>
          <w:rFonts w:hint="eastAsia"/>
          <w:color w:val="000000"/>
        </w:rPr>
        <w:t>萬元、營業外收入</w:t>
      </w:r>
      <w:r w:rsidR="00C9181F">
        <w:rPr>
          <w:rFonts w:hint="eastAsia"/>
          <w:color w:val="000000"/>
        </w:rPr>
        <w:t>45</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w:t>
      </w:r>
      <w:r w:rsidR="00C9181F">
        <w:rPr>
          <w:rFonts w:hint="eastAsia"/>
          <w:color w:val="000000"/>
        </w:rPr>
        <w:t>16</w:t>
      </w:r>
      <w:r w:rsidRPr="00984E42">
        <w:rPr>
          <w:rFonts w:hint="eastAsia"/>
          <w:color w:val="000000"/>
        </w:rPr>
        <w:t>萬</w:t>
      </w:r>
      <w:r w:rsidR="00CB0F59">
        <w:rPr>
          <w:rFonts w:hint="eastAsia"/>
          <w:color w:val="000000"/>
        </w:rPr>
        <w:t>3</w:t>
      </w:r>
      <w:r w:rsidRPr="00984E42">
        <w:rPr>
          <w:rFonts w:hint="eastAsia"/>
          <w:color w:val="000000"/>
        </w:rPr>
        <w:t>千元、營業外費用</w:t>
      </w:r>
      <w:r w:rsidR="00C9181F">
        <w:rPr>
          <w:rFonts w:hint="eastAsia"/>
          <w:color w:val="000000"/>
        </w:rPr>
        <w:t>24</w:t>
      </w:r>
      <w:r w:rsidRPr="00984E42">
        <w:rPr>
          <w:rFonts w:hint="eastAsia"/>
          <w:color w:val="000000"/>
        </w:rPr>
        <w:t>億2,</w:t>
      </w:r>
      <w:r w:rsidR="00C9181F">
        <w:rPr>
          <w:rFonts w:hint="eastAsia"/>
          <w:color w:val="000000"/>
        </w:rPr>
        <w:t>905</w:t>
      </w:r>
      <w:r w:rsidRPr="00984E42">
        <w:rPr>
          <w:rFonts w:hint="eastAsia"/>
          <w:color w:val="000000"/>
        </w:rPr>
        <w:t>萬</w:t>
      </w:r>
      <w:r w:rsidR="00C9181F">
        <w:rPr>
          <w:rFonts w:hint="eastAsia"/>
          <w:color w:val="000000"/>
        </w:rPr>
        <w:t>5</w:t>
      </w:r>
      <w:r w:rsidRPr="00984E42">
        <w:rPr>
          <w:rFonts w:hint="eastAsia"/>
          <w:color w:val="000000"/>
        </w:rPr>
        <w:t>千元、所得稅</w:t>
      </w:r>
      <w:r w:rsidR="005C12D7">
        <w:rPr>
          <w:rFonts w:hint="eastAsia"/>
          <w:color w:val="000000"/>
        </w:rPr>
        <w:t>利益</w:t>
      </w:r>
      <w:r w:rsidR="00C9181F">
        <w:rPr>
          <w:rFonts w:hint="eastAsia"/>
          <w:color w:val="000000"/>
        </w:rPr>
        <w:t>6</w:t>
      </w:r>
      <w:r w:rsidRPr="00984E42">
        <w:rPr>
          <w:rFonts w:hint="eastAsia"/>
          <w:color w:val="000000"/>
        </w:rPr>
        <w:t>,</w:t>
      </w:r>
      <w:r w:rsidR="008C0773" w:rsidRPr="00984E42">
        <w:rPr>
          <w:rFonts w:hint="eastAsia"/>
          <w:color w:val="000000"/>
        </w:rPr>
        <w:t>80</w:t>
      </w:r>
      <w:r w:rsidR="00C9181F">
        <w:rPr>
          <w:rFonts w:hint="eastAsia"/>
          <w:color w:val="000000"/>
        </w:rPr>
        <w:t>4</w:t>
      </w:r>
      <w:r w:rsidRPr="00984E42">
        <w:rPr>
          <w:rFonts w:hint="eastAsia"/>
          <w:color w:val="000000"/>
        </w:rPr>
        <w:t>萬</w:t>
      </w:r>
      <w:r w:rsidR="00CB0F59">
        <w:rPr>
          <w:rFonts w:hint="eastAsia"/>
          <w:color w:val="000000"/>
        </w:rPr>
        <w:t>6</w:t>
      </w:r>
      <w:r w:rsidRPr="00984E42">
        <w:rPr>
          <w:rFonts w:hint="eastAsia"/>
          <w:color w:val="000000"/>
        </w:rPr>
        <w:t>千元，本期淨利</w:t>
      </w:r>
      <w:r w:rsidR="00C9181F">
        <w:rPr>
          <w:rFonts w:hint="eastAsia"/>
          <w:color w:val="000000"/>
        </w:rPr>
        <w:t>43</w:t>
      </w:r>
      <w:r w:rsidRPr="00984E42">
        <w:rPr>
          <w:rFonts w:hint="eastAsia"/>
          <w:color w:val="000000"/>
        </w:rPr>
        <w:t>億</w:t>
      </w:r>
      <w:r w:rsidR="00C9181F">
        <w:rPr>
          <w:rFonts w:hint="eastAsia"/>
          <w:color w:val="000000"/>
        </w:rPr>
        <w:t>9</w:t>
      </w:r>
      <w:r w:rsidR="008C0773" w:rsidRPr="00984E42">
        <w:rPr>
          <w:color w:val="000000"/>
        </w:rPr>
        <w:t>,</w:t>
      </w:r>
      <w:r w:rsidR="00C9181F">
        <w:rPr>
          <w:rFonts w:hint="eastAsia"/>
          <w:color w:val="000000"/>
        </w:rPr>
        <w:t>882</w:t>
      </w:r>
      <w:r w:rsidRPr="00984E42">
        <w:rPr>
          <w:rFonts w:hint="eastAsia"/>
          <w:color w:val="000000"/>
        </w:rPr>
        <w:t>萬</w:t>
      </w:r>
      <w:r w:rsidR="00C9181F">
        <w:rPr>
          <w:rFonts w:hint="eastAsia"/>
          <w:color w:val="000000"/>
        </w:rPr>
        <w:t>7</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C9181F">
        <w:rPr>
          <w:rFonts w:hint="eastAsia"/>
          <w:color w:val="000000"/>
        </w:rPr>
        <w:t>51</w:t>
      </w:r>
      <w:r w:rsidR="000D6F42" w:rsidRPr="009129CD">
        <w:rPr>
          <w:rFonts w:hint="eastAsia"/>
          <w:color w:val="000000"/>
        </w:rPr>
        <w:t>億</w:t>
      </w:r>
      <w:r w:rsidR="00C9181F">
        <w:rPr>
          <w:rFonts w:hint="eastAsia"/>
          <w:color w:val="000000"/>
        </w:rPr>
        <w:t>8</w:t>
      </w:r>
      <w:r w:rsidR="000D6F42" w:rsidRPr="009129CD">
        <w:rPr>
          <w:color w:val="000000"/>
        </w:rPr>
        <w:t>,</w:t>
      </w:r>
      <w:r w:rsidR="00C9181F">
        <w:rPr>
          <w:rFonts w:hint="eastAsia"/>
          <w:color w:val="000000"/>
        </w:rPr>
        <w:t>977</w:t>
      </w:r>
      <w:r w:rsidR="000D6F42" w:rsidRPr="009129CD">
        <w:rPr>
          <w:rFonts w:hint="eastAsia"/>
          <w:color w:val="000000"/>
        </w:rPr>
        <w:t>萬</w:t>
      </w:r>
      <w:r w:rsidR="00C9181F">
        <w:rPr>
          <w:rFonts w:hint="eastAsia"/>
          <w:color w:val="000000"/>
        </w:rPr>
        <w:t>4千</w:t>
      </w:r>
      <w:r w:rsidR="000D6F42" w:rsidRPr="009129CD">
        <w:rPr>
          <w:rFonts w:hint="eastAsia"/>
          <w:color w:val="000000"/>
        </w:rPr>
        <w:t>元</w:t>
      </w:r>
      <w:r w:rsidR="00B56D8B" w:rsidRPr="009129CD">
        <w:rPr>
          <w:rFonts w:hint="eastAsia"/>
          <w:color w:val="000000"/>
        </w:rPr>
        <w:t>減少</w:t>
      </w:r>
      <w:r w:rsidR="00C9181F">
        <w:rPr>
          <w:rFonts w:hint="eastAsia"/>
          <w:color w:val="000000"/>
        </w:rPr>
        <w:t>7</w:t>
      </w:r>
      <w:r w:rsidR="000D6F42" w:rsidRPr="009129CD">
        <w:rPr>
          <w:rFonts w:hint="eastAsia"/>
          <w:color w:val="000000"/>
        </w:rPr>
        <w:t>億</w:t>
      </w:r>
      <w:r w:rsidR="00C9181F">
        <w:rPr>
          <w:rFonts w:hint="eastAsia"/>
          <w:color w:val="000000"/>
        </w:rPr>
        <w:t>9</w:t>
      </w:r>
      <w:r w:rsidR="000D6F42" w:rsidRPr="009129CD">
        <w:rPr>
          <w:color w:val="000000"/>
        </w:rPr>
        <w:t>,</w:t>
      </w:r>
      <w:r w:rsidR="00C9181F">
        <w:rPr>
          <w:rFonts w:hint="eastAsia"/>
          <w:color w:val="000000"/>
        </w:rPr>
        <w:t>094</w:t>
      </w:r>
      <w:r w:rsidR="000D6F42" w:rsidRPr="009129CD">
        <w:rPr>
          <w:rFonts w:hint="eastAsia"/>
          <w:color w:val="000000"/>
        </w:rPr>
        <w:t>萬</w:t>
      </w:r>
      <w:r w:rsidR="00C9181F">
        <w:rPr>
          <w:rFonts w:hint="eastAsia"/>
          <w:color w:val="000000"/>
        </w:rPr>
        <w:t>7</w:t>
      </w:r>
      <w:r w:rsidR="000D6F42" w:rsidRPr="009129CD">
        <w:rPr>
          <w:rFonts w:hint="eastAsia"/>
          <w:color w:val="000000"/>
        </w:rPr>
        <w:t>千元(減幅</w:t>
      </w:r>
      <w:r w:rsidR="00C9181F">
        <w:rPr>
          <w:rFonts w:hint="eastAsia"/>
          <w:color w:val="000000"/>
        </w:rPr>
        <w:t>15.24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1367F3">
        <w:rPr>
          <w:rFonts w:hint="eastAsia"/>
          <w:color w:val="000000"/>
        </w:rPr>
        <w:t>2</w:t>
      </w:r>
      <w:r w:rsidRPr="009129CD">
        <w:rPr>
          <w:rFonts w:hint="eastAsia"/>
          <w:color w:val="000000"/>
        </w:rPr>
        <w:t>年度</w:t>
      </w:r>
      <w:r w:rsidRPr="00984E42">
        <w:rPr>
          <w:rFonts w:hint="eastAsia"/>
          <w:color w:val="000000"/>
        </w:rPr>
        <w:t>決算</w:t>
      </w:r>
      <w:r w:rsidR="00E15C3D">
        <w:rPr>
          <w:rFonts w:hint="eastAsia"/>
          <w:color w:val="000000"/>
        </w:rPr>
        <w:t>評</w:t>
      </w:r>
      <w:r w:rsidRPr="00984E42">
        <w:rPr>
          <w:rFonts w:hint="eastAsia"/>
          <w:color w:val="000000"/>
        </w:rPr>
        <w:t>析如下：</w:t>
      </w:r>
      <w:r w:rsidR="00C636D5">
        <w:rPr>
          <w:rFonts w:hint="eastAsia"/>
          <w:color w:val="000000"/>
        </w:rPr>
        <w:t xml:space="preserve"> </w:t>
      </w:r>
    </w:p>
    <w:p w:rsidR="00D531F4" w:rsidRPr="00292BA6" w:rsidRDefault="00D531F4" w:rsidP="00D531F4">
      <w:pPr>
        <w:pStyle w:val="140"/>
        <w:ind w:left="567" w:hanging="567"/>
        <w:rPr>
          <w:rFonts w:hAnsi="標楷體"/>
        </w:rPr>
      </w:pPr>
      <w:bookmarkStart w:id="10" w:name="_Toc193727065"/>
      <w:r w:rsidRPr="00292BA6">
        <w:rPr>
          <w:rFonts w:hAnsi="標楷體" w:hint="eastAsia"/>
        </w:rPr>
        <w:t>一、</w:t>
      </w:r>
      <w:r w:rsidR="00292BA6" w:rsidRPr="00292BA6">
        <w:rPr>
          <w:rFonts w:hAnsi="標楷體" w:hint="eastAsia"/>
        </w:rPr>
        <w:t>112年度決算淨利</w:t>
      </w:r>
      <w:r w:rsidR="00292BA6" w:rsidRPr="00292BA6">
        <w:rPr>
          <w:rFonts w:hint="eastAsia"/>
        </w:rPr>
        <w:t>主要仰賴</w:t>
      </w:r>
      <w:r w:rsidR="004D6F35" w:rsidRPr="00292BA6">
        <w:rPr>
          <w:rFonts w:hint="eastAsia"/>
        </w:rPr>
        <w:t>出售土地收益</w:t>
      </w:r>
      <w:r w:rsidRPr="00292BA6">
        <w:rPr>
          <w:rFonts w:hint="eastAsia"/>
        </w:rPr>
        <w:t>挹注，</w:t>
      </w:r>
      <w:r w:rsidRPr="00292BA6">
        <w:rPr>
          <w:rFonts w:hAnsi="標楷體" w:hint="eastAsia"/>
        </w:rPr>
        <w:t>多角化經營成效</w:t>
      </w:r>
      <w:r w:rsidR="002C25F7">
        <w:rPr>
          <w:rFonts w:hAnsi="標楷體" w:hint="eastAsia"/>
        </w:rPr>
        <w:t>未彰</w:t>
      </w:r>
      <w:r w:rsidRPr="00292BA6">
        <w:rPr>
          <w:rFonts w:hAnsi="標楷體" w:hint="eastAsia"/>
        </w:rPr>
        <w:t>，</w:t>
      </w:r>
      <w:r w:rsidR="002533A5">
        <w:rPr>
          <w:rFonts w:hAnsi="標楷體" w:hint="eastAsia"/>
        </w:rPr>
        <w:t>允宜積極檢討提升</w:t>
      </w:r>
      <w:r w:rsidR="009C6D76" w:rsidRPr="00292BA6">
        <w:rPr>
          <w:rFonts w:hAnsi="標楷體" w:hint="eastAsia"/>
        </w:rPr>
        <w:t>營</w:t>
      </w:r>
      <w:r w:rsidR="002C25F7">
        <w:rPr>
          <w:rFonts w:hAnsi="標楷體" w:hint="eastAsia"/>
        </w:rPr>
        <w:t>運</w:t>
      </w:r>
      <w:r w:rsidR="009C6D76" w:rsidRPr="00292BA6">
        <w:rPr>
          <w:rFonts w:hAnsi="標楷體" w:hint="eastAsia"/>
        </w:rPr>
        <w:t>績效</w:t>
      </w:r>
      <w:bookmarkEnd w:id="10"/>
    </w:p>
    <w:p w:rsidR="00D531F4" w:rsidRPr="006C7E51" w:rsidRDefault="00D531F4" w:rsidP="00D531F4">
      <w:pPr>
        <w:ind w:left="567" w:firstLine="567"/>
      </w:pPr>
      <w:r w:rsidRPr="006C7E51">
        <w:rPr>
          <w:rFonts w:hint="eastAsia"/>
        </w:rPr>
        <w:t>台糖公司112年度決算營業收入302.03億元、營業成本236.41億元、營業費用43.3億元</w:t>
      </w:r>
      <w:r w:rsidR="008207BC">
        <w:rPr>
          <w:rFonts w:hint="eastAsia"/>
        </w:rPr>
        <w:t>，</w:t>
      </w:r>
      <w:r w:rsidRPr="006C7E51">
        <w:rPr>
          <w:rFonts w:hint="eastAsia"/>
        </w:rPr>
        <w:t>營業利益22.3</w:t>
      </w:r>
      <w:r w:rsidR="009B31E7">
        <w:rPr>
          <w:rFonts w:hint="eastAsia"/>
        </w:rPr>
        <w:t>2</w:t>
      </w:r>
      <w:r w:rsidRPr="006C7E51">
        <w:rPr>
          <w:rFonts w:hint="eastAsia"/>
        </w:rPr>
        <w:t>億元</w:t>
      </w:r>
      <w:r w:rsidR="006C7E51" w:rsidRPr="006C7E51">
        <w:rPr>
          <w:rFonts w:hint="eastAsia"/>
        </w:rPr>
        <w:t>，較預算增加9.8</w:t>
      </w:r>
      <w:r w:rsidR="0008682D">
        <w:rPr>
          <w:rFonts w:hint="eastAsia"/>
        </w:rPr>
        <w:t>1</w:t>
      </w:r>
      <w:r w:rsidR="006C7E51" w:rsidRPr="006C7E51">
        <w:rPr>
          <w:rFonts w:hint="eastAsia"/>
        </w:rPr>
        <w:t>億元，惟本期淨利43.99億元，較預算減少7.91億元，主要係「其他營業外收入-處分投資性不動產利益」未如預期</w:t>
      </w:r>
      <w:r w:rsidR="006C7E51">
        <w:rPr>
          <w:rFonts w:hint="eastAsia"/>
        </w:rPr>
        <w:t>(詳表1)</w:t>
      </w:r>
      <w:r w:rsidR="006C7E51" w:rsidRPr="006C7E51">
        <w:rPr>
          <w:rFonts w:hint="eastAsia"/>
        </w:rPr>
        <w:t>。</w:t>
      </w:r>
    </w:p>
    <w:p w:rsidR="006C7E51" w:rsidRPr="00943A0D" w:rsidRDefault="00286DF7" w:rsidP="006C7E51">
      <w:pPr>
        <w:ind w:left="567" w:firstLine="567"/>
      </w:pPr>
      <w:r>
        <w:rPr>
          <w:rFonts w:hint="eastAsia"/>
        </w:rPr>
        <w:t>揆</w:t>
      </w:r>
      <w:r w:rsidR="006C7E51" w:rsidRPr="00943A0D">
        <w:rPr>
          <w:rFonts w:hint="eastAsia"/>
        </w:rPr>
        <w:t>台糖公司</w:t>
      </w:r>
      <w:r>
        <w:rPr>
          <w:rFonts w:hint="eastAsia"/>
        </w:rPr>
        <w:t>近年(</w:t>
      </w:r>
      <w:r w:rsidR="006C7E51" w:rsidRPr="00943A0D">
        <w:rPr>
          <w:rFonts w:hint="eastAsia"/>
        </w:rPr>
        <w:t>110至112年度</w:t>
      </w:r>
      <w:r>
        <w:rPr>
          <w:rFonts w:hint="eastAsia"/>
        </w:rPr>
        <w:t>)</w:t>
      </w:r>
      <w:r w:rsidR="006C7E51" w:rsidRPr="00943A0D">
        <w:rPr>
          <w:rFonts w:hint="eastAsia"/>
        </w:rPr>
        <w:t>營業利益預算達成率雖達169.18%至191.65%</w:t>
      </w:r>
      <w:r w:rsidR="006C7E51">
        <w:rPr>
          <w:rFonts w:hint="eastAsia"/>
        </w:rPr>
        <w:t>，惟</w:t>
      </w:r>
      <w:r w:rsidR="006C7E51" w:rsidRPr="00943A0D">
        <w:rPr>
          <w:rFonts w:hint="eastAsia"/>
        </w:rPr>
        <w:t>9個事業部</w:t>
      </w:r>
      <w:r>
        <w:rPr>
          <w:rFonts w:hint="eastAsia"/>
        </w:rPr>
        <w:t>中</w:t>
      </w:r>
      <w:r w:rsidR="006C7E51" w:rsidRPr="00943A0D">
        <w:rPr>
          <w:rFonts w:hint="eastAsia"/>
        </w:rPr>
        <w:t>，畜殖與精緻農業</w:t>
      </w:r>
      <w:r w:rsidR="00CE2CAB">
        <w:rPr>
          <w:rFonts w:hint="eastAsia"/>
        </w:rPr>
        <w:t>事業</w:t>
      </w:r>
      <w:r w:rsidR="006C7E51" w:rsidRPr="00943A0D">
        <w:rPr>
          <w:rFonts w:hint="eastAsia"/>
        </w:rPr>
        <w:t>連年營業虧損，生物科技、休閒遊憩、商品行銷、油品及砂糖等5個事業部營業利益</w:t>
      </w:r>
      <w:r w:rsidR="002533A5">
        <w:rPr>
          <w:rFonts w:hint="eastAsia"/>
        </w:rPr>
        <w:t>均不高</w:t>
      </w:r>
      <w:r w:rsidR="006C7E51" w:rsidRPr="00943A0D">
        <w:rPr>
          <w:rFonts w:hint="eastAsia"/>
        </w:rPr>
        <w:t>，最高之砂糖部門112年度營業利益僅2.7億元，而土地開發及資產營運部門</w:t>
      </w:r>
      <w:r w:rsidR="00621E11">
        <w:rPr>
          <w:rFonts w:hint="eastAsia"/>
        </w:rPr>
        <w:t>合計</w:t>
      </w:r>
      <w:r w:rsidR="006C7E51" w:rsidRPr="00943A0D">
        <w:rPr>
          <w:rFonts w:hint="eastAsia"/>
        </w:rPr>
        <w:t>營業利益介於15.34億元至26.8億元，占整體營業利益之113.21%至143.46%間(詳表2)</w:t>
      </w:r>
      <w:r w:rsidR="002533A5">
        <w:rPr>
          <w:rFonts w:hint="eastAsia"/>
        </w:rPr>
        <w:t>；</w:t>
      </w:r>
      <w:r w:rsidR="00EE2EB6">
        <w:rPr>
          <w:rFonts w:hint="eastAsia"/>
        </w:rPr>
        <w:t>復以近年</w:t>
      </w:r>
      <w:r w:rsidR="00EE2EB6" w:rsidRPr="006C7E51">
        <w:rPr>
          <w:rFonts w:hint="eastAsia"/>
        </w:rPr>
        <w:t>「其他營業外收入-處分投資性不動產利益」</w:t>
      </w:r>
      <w:r w:rsidR="00EE2EB6">
        <w:rPr>
          <w:rFonts w:hint="eastAsia"/>
        </w:rPr>
        <w:t>介於10.22億元至23.47億元間(詳表1)，</w:t>
      </w:r>
      <w:r w:rsidR="006C7E51" w:rsidRPr="00943A0D">
        <w:rPr>
          <w:rFonts w:hint="eastAsia"/>
        </w:rPr>
        <w:t>顯見該公司</w:t>
      </w:r>
      <w:r w:rsidR="00CE2CAB">
        <w:rPr>
          <w:rFonts w:hint="eastAsia"/>
        </w:rPr>
        <w:t>獲利</w:t>
      </w:r>
      <w:r w:rsidR="006C7E51" w:rsidRPr="00943A0D">
        <w:rPr>
          <w:rFonts w:hint="eastAsia"/>
        </w:rPr>
        <w:t>主要仰賴土地</w:t>
      </w:r>
      <w:r w:rsidR="00AA3768">
        <w:rPr>
          <w:rFonts w:hint="eastAsia"/>
        </w:rPr>
        <w:t>收益</w:t>
      </w:r>
      <w:r w:rsidR="006C7E51" w:rsidRPr="00943A0D">
        <w:rPr>
          <w:rFonts w:hint="eastAsia"/>
        </w:rPr>
        <w:t>之貢獻，多角化經營成效未彰。</w:t>
      </w:r>
    </w:p>
    <w:p w:rsidR="0066091D" w:rsidRPr="0066091D" w:rsidRDefault="006C7E51" w:rsidP="00292BA6">
      <w:pPr>
        <w:ind w:left="567" w:firstLine="567"/>
        <w:rPr>
          <w:rFonts w:hint="eastAsia"/>
          <w:b/>
          <w:color w:val="2E74B5"/>
        </w:rPr>
      </w:pPr>
      <w:r>
        <w:rPr>
          <w:rFonts w:hint="eastAsia"/>
        </w:rPr>
        <w:t>綜上，</w:t>
      </w:r>
      <w:r w:rsidR="0066091D" w:rsidRPr="00164FCE">
        <w:rPr>
          <w:rFonts w:hint="eastAsia"/>
        </w:rPr>
        <w:t>台糖公司早期以砂糖及糖業產品產銷為主，為推動轉型及多角化經營，陸續成立生物科技、精緻農業、油品、畜殖、休閒遊憩、商品行銷等多個事業部</w:t>
      </w:r>
      <w:r w:rsidR="002533A5">
        <w:rPr>
          <w:rFonts w:hint="eastAsia"/>
        </w:rPr>
        <w:t>；</w:t>
      </w:r>
      <w:r w:rsidR="004D6F35">
        <w:rPr>
          <w:rFonts w:hint="eastAsia"/>
        </w:rPr>
        <w:t>然該公司</w:t>
      </w:r>
      <w:r w:rsidR="004D6F35" w:rsidRPr="0082711E">
        <w:rPr>
          <w:rFonts w:hint="eastAsia"/>
        </w:rPr>
        <w:t>經營績效</w:t>
      </w:r>
      <w:r w:rsidR="004D6F35">
        <w:rPr>
          <w:rFonts w:hint="eastAsia"/>
        </w:rPr>
        <w:t>仍</w:t>
      </w:r>
      <w:r w:rsidR="004D6F35" w:rsidRPr="0082711E">
        <w:rPr>
          <w:rFonts w:hint="eastAsia"/>
        </w:rPr>
        <w:t>取決於</w:t>
      </w:r>
      <w:r w:rsidR="004D6F35" w:rsidRPr="0082711E">
        <w:rPr>
          <w:rFonts w:hint="eastAsia"/>
        </w:rPr>
        <w:lastRenderedPageBreak/>
        <w:t>當年度出售土地收益多寡</w:t>
      </w:r>
      <w:r w:rsidR="004D6F35" w:rsidRPr="00CA52D4">
        <w:rPr>
          <w:rFonts w:hint="eastAsia"/>
        </w:rPr>
        <w:t>，</w:t>
      </w:r>
      <w:r w:rsidR="00866C67">
        <w:rPr>
          <w:rFonts w:hint="eastAsia"/>
        </w:rPr>
        <w:t>部分事業部連年虧損或營業利益有限，允宜積極提升</w:t>
      </w:r>
      <w:r w:rsidR="002533A5">
        <w:rPr>
          <w:rFonts w:hint="eastAsia"/>
        </w:rPr>
        <w:t>多角化</w:t>
      </w:r>
      <w:r w:rsidR="00866C67">
        <w:rPr>
          <w:rFonts w:hint="eastAsia"/>
        </w:rPr>
        <w:t>經營績效</w:t>
      </w:r>
      <w:r w:rsidR="00292BA6">
        <w:rPr>
          <w:rFonts w:hAnsi="標楷體" w:hint="eastAsia"/>
          <w:color w:val="000000"/>
        </w:rPr>
        <w:t>。</w:t>
      </w:r>
    </w:p>
    <w:p w:rsidR="00D531F4" w:rsidRPr="00CD4274" w:rsidRDefault="00D531F4" w:rsidP="009D007A">
      <w:pPr>
        <w:adjustRightInd w:val="0"/>
        <w:ind w:leftChars="0" w:left="769" w:hangingChars="271" w:hanging="769"/>
        <w:jc w:val="left"/>
      </w:pPr>
      <w:r w:rsidRPr="00CD4274">
        <w:rPr>
          <w:rFonts w:hint="eastAsia"/>
          <w:b/>
        </w:rPr>
        <w:t>表1  台糖公司110至112年度損益預、決算概況表</w:t>
      </w:r>
      <w:r w:rsidR="002E0CED">
        <w:rPr>
          <w:rFonts w:hint="eastAsia"/>
          <w:b/>
        </w:rPr>
        <w:t xml:space="preserve"> </w:t>
      </w:r>
      <w:r w:rsidR="00A511D1">
        <w:rPr>
          <w:rFonts w:hint="eastAsia"/>
          <w:b/>
        </w:rPr>
        <w:t xml:space="preserve"> </w:t>
      </w:r>
      <w:r w:rsidR="002E0CED" w:rsidRPr="00CD4274">
        <w:rPr>
          <w:rFonts w:hint="eastAsia"/>
          <w:sz w:val="24"/>
          <w:szCs w:val="24"/>
        </w:rPr>
        <w:t>單位：新臺幣億元</w:t>
      </w:r>
      <w:r w:rsidR="002E0CED">
        <w:rPr>
          <w:rFonts w:hint="eastAsia"/>
          <w:b/>
        </w:rPr>
        <w:t xml:space="preserve">                                             </w:t>
      </w:r>
      <w:r w:rsidRPr="00CD4274">
        <w:rPr>
          <w:rFonts w:hint="eastAsia"/>
          <w:b/>
        </w:rPr>
        <w:t xml:space="preserve">                                             </w:t>
      </w:r>
    </w:p>
    <w:tbl>
      <w:tblPr>
        <w:tblW w:w="8511" w:type="dxa"/>
        <w:tblInd w:w="28" w:type="dxa"/>
        <w:tblCellMar>
          <w:left w:w="28" w:type="dxa"/>
          <w:right w:w="28" w:type="dxa"/>
        </w:tblCellMar>
        <w:tblLook w:val="04A0" w:firstRow="1" w:lastRow="0" w:firstColumn="1" w:lastColumn="0" w:noHBand="0" w:noVBand="1"/>
      </w:tblPr>
      <w:tblGrid>
        <w:gridCol w:w="1429"/>
        <w:gridCol w:w="728"/>
        <w:gridCol w:w="770"/>
        <w:gridCol w:w="798"/>
        <w:gridCol w:w="812"/>
        <w:gridCol w:w="756"/>
        <w:gridCol w:w="776"/>
        <w:gridCol w:w="826"/>
        <w:gridCol w:w="840"/>
        <w:gridCol w:w="776"/>
      </w:tblGrid>
      <w:tr w:rsidR="00D531F4" w:rsidRPr="00D531F4" w:rsidTr="00286DF7">
        <w:trPr>
          <w:tblHeader/>
        </w:trPr>
        <w:tc>
          <w:tcPr>
            <w:tcW w:w="1499" w:type="dxa"/>
            <w:vMerge w:val="restart"/>
            <w:tcBorders>
              <w:top w:val="single" w:sz="12" w:space="0" w:color="auto"/>
              <w:left w:val="single" w:sz="12" w:space="0" w:color="auto"/>
              <w:bottom w:val="single" w:sz="4" w:space="0" w:color="000000"/>
              <w:right w:val="single" w:sz="4" w:space="0" w:color="auto"/>
            </w:tcBorders>
            <w:shd w:val="clear" w:color="auto" w:fill="auto"/>
            <w:vAlign w:val="center"/>
            <w:hideMark/>
          </w:tcPr>
          <w:p w:rsidR="00D531F4" w:rsidRPr="00D531F4" w:rsidRDefault="00D531F4" w:rsidP="00286DF7">
            <w:pPr>
              <w:pStyle w:val="143"/>
              <w:jc w:val="center"/>
            </w:pPr>
            <w:r w:rsidRPr="00D531F4">
              <w:rPr>
                <w:rFonts w:hint="eastAsia"/>
              </w:rPr>
              <w:t>項目</w:t>
            </w:r>
          </w:p>
        </w:tc>
        <w:tc>
          <w:tcPr>
            <w:tcW w:w="2296" w:type="dxa"/>
            <w:gridSpan w:val="3"/>
            <w:tcBorders>
              <w:top w:val="single" w:sz="12" w:space="0" w:color="auto"/>
              <w:left w:val="nil"/>
              <w:bottom w:val="single" w:sz="4" w:space="0" w:color="auto"/>
              <w:right w:val="single" w:sz="4" w:space="0" w:color="000000"/>
            </w:tcBorders>
            <w:shd w:val="clear" w:color="auto" w:fill="auto"/>
            <w:noWrap/>
            <w:vAlign w:val="center"/>
            <w:hideMark/>
          </w:tcPr>
          <w:p w:rsidR="00D531F4" w:rsidRPr="00D531F4" w:rsidRDefault="00D531F4" w:rsidP="005C12D7">
            <w:pPr>
              <w:pStyle w:val="143"/>
              <w:jc w:val="center"/>
              <w:rPr>
                <w:rFonts w:hint="eastAsia"/>
              </w:rPr>
            </w:pPr>
            <w:r w:rsidRPr="00D531F4">
              <w:rPr>
                <w:rFonts w:hint="eastAsia"/>
              </w:rPr>
              <w:t>110年度</w:t>
            </w:r>
          </w:p>
        </w:tc>
        <w:tc>
          <w:tcPr>
            <w:tcW w:w="2344" w:type="dxa"/>
            <w:gridSpan w:val="3"/>
            <w:tcBorders>
              <w:top w:val="single" w:sz="12" w:space="0" w:color="auto"/>
              <w:left w:val="nil"/>
              <w:bottom w:val="single" w:sz="4" w:space="0" w:color="auto"/>
              <w:right w:val="single" w:sz="12" w:space="0" w:color="auto"/>
            </w:tcBorders>
            <w:shd w:val="clear" w:color="auto" w:fill="auto"/>
            <w:noWrap/>
            <w:vAlign w:val="center"/>
            <w:hideMark/>
          </w:tcPr>
          <w:p w:rsidR="00D531F4" w:rsidRPr="00D531F4" w:rsidRDefault="00D531F4" w:rsidP="005C12D7">
            <w:pPr>
              <w:pStyle w:val="143"/>
              <w:jc w:val="center"/>
              <w:rPr>
                <w:rFonts w:hint="eastAsia"/>
              </w:rPr>
            </w:pPr>
            <w:r w:rsidRPr="00D531F4">
              <w:rPr>
                <w:rFonts w:hint="eastAsia"/>
              </w:rPr>
              <w:t>111年度</w:t>
            </w:r>
          </w:p>
        </w:tc>
        <w:tc>
          <w:tcPr>
            <w:tcW w:w="2372"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D531F4" w:rsidRPr="00D531F4" w:rsidRDefault="00D531F4" w:rsidP="005C12D7">
            <w:pPr>
              <w:pStyle w:val="143"/>
              <w:jc w:val="center"/>
              <w:rPr>
                <w:rFonts w:hint="eastAsia"/>
              </w:rPr>
            </w:pPr>
            <w:r w:rsidRPr="00D531F4">
              <w:rPr>
                <w:rFonts w:hint="eastAsia"/>
              </w:rPr>
              <w:t>112年度</w:t>
            </w:r>
          </w:p>
        </w:tc>
      </w:tr>
      <w:tr w:rsidR="00D531F4" w:rsidRPr="00D531F4" w:rsidTr="00286DF7">
        <w:trPr>
          <w:tblHeader/>
        </w:trPr>
        <w:tc>
          <w:tcPr>
            <w:tcW w:w="1499" w:type="dxa"/>
            <w:vMerge/>
            <w:tcBorders>
              <w:top w:val="single" w:sz="4" w:space="0" w:color="auto"/>
              <w:left w:val="single" w:sz="12" w:space="0" w:color="auto"/>
              <w:bottom w:val="single" w:sz="4" w:space="0" w:color="000000"/>
              <w:right w:val="single" w:sz="4" w:space="0" w:color="auto"/>
            </w:tcBorders>
            <w:vAlign w:val="center"/>
            <w:hideMark/>
          </w:tcPr>
          <w:p w:rsidR="00D531F4" w:rsidRPr="00D531F4" w:rsidRDefault="00D531F4" w:rsidP="00D531F4">
            <w:pPr>
              <w:pStyle w:val="143"/>
            </w:pPr>
          </w:p>
        </w:tc>
        <w:tc>
          <w:tcPr>
            <w:tcW w:w="72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CD4274">
            <w:pPr>
              <w:pStyle w:val="143"/>
              <w:ind w:rightChars="-29" w:right="-82"/>
              <w:rPr>
                <w:rFonts w:hint="eastAsia"/>
              </w:rPr>
            </w:pPr>
            <w:r w:rsidRPr="00D531F4">
              <w:rPr>
                <w:rFonts w:hint="eastAsia"/>
              </w:rPr>
              <w:t>預算數</w:t>
            </w:r>
          </w:p>
        </w:tc>
        <w:tc>
          <w:tcPr>
            <w:tcW w:w="77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CD4274">
            <w:pPr>
              <w:pStyle w:val="143"/>
              <w:ind w:rightChars="-16" w:right="-45"/>
              <w:rPr>
                <w:rFonts w:hint="eastAsia"/>
              </w:rPr>
            </w:pPr>
            <w:r w:rsidRPr="00D531F4">
              <w:rPr>
                <w:rFonts w:hint="eastAsia"/>
              </w:rPr>
              <w:t>決算數</w:t>
            </w:r>
          </w:p>
        </w:tc>
        <w:tc>
          <w:tcPr>
            <w:tcW w:w="79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達成率</w:t>
            </w:r>
          </w:p>
        </w:tc>
        <w:tc>
          <w:tcPr>
            <w:tcW w:w="812"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預算數</w:t>
            </w:r>
          </w:p>
        </w:tc>
        <w:tc>
          <w:tcPr>
            <w:tcW w:w="756"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CD4274">
            <w:pPr>
              <w:pStyle w:val="143"/>
              <w:ind w:rightChars="-33" w:right="-94"/>
              <w:rPr>
                <w:rFonts w:hint="eastAsia"/>
              </w:rPr>
            </w:pPr>
            <w:r w:rsidRPr="00D531F4">
              <w:rPr>
                <w:rFonts w:hint="eastAsia"/>
              </w:rPr>
              <w:t>決算數</w:t>
            </w:r>
          </w:p>
        </w:tc>
        <w:tc>
          <w:tcPr>
            <w:tcW w:w="77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達成率</w:t>
            </w:r>
          </w:p>
        </w:tc>
        <w:tc>
          <w:tcPr>
            <w:tcW w:w="826" w:type="dxa"/>
            <w:tcBorders>
              <w:top w:val="nil"/>
              <w:left w:val="single" w:sz="12" w:space="0" w:color="auto"/>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預算數</w:t>
            </w:r>
          </w:p>
        </w:tc>
        <w:tc>
          <w:tcPr>
            <w:tcW w:w="84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決算數</w:t>
            </w:r>
          </w:p>
        </w:tc>
        <w:tc>
          <w:tcPr>
            <w:tcW w:w="70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達成率</w:t>
            </w:r>
          </w:p>
        </w:tc>
      </w:tr>
      <w:tr w:rsidR="00D531F4" w:rsidRPr="00D531F4" w:rsidTr="00286DF7">
        <w:tc>
          <w:tcPr>
            <w:tcW w:w="1499" w:type="dxa"/>
            <w:tcBorders>
              <w:top w:val="nil"/>
              <w:left w:val="single" w:sz="12" w:space="0" w:color="auto"/>
              <w:bottom w:val="single" w:sz="4" w:space="0" w:color="auto"/>
              <w:right w:val="single" w:sz="4" w:space="0" w:color="auto"/>
            </w:tcBorders>
            <w:shd w:val="clear" w:color="auto" w:fill="auto"/>
            <w:vAlign w:val="center"/>
            <w:hideMark/>
          </w:tcPr>
          <w:p w:rsidR="00D531F4" w:rsidRPr="00D531F4" w:rsidRDefault="00D531F4" w:rsidP="00D531F4">
            <w:pPr>
              <w:pStyle w:val="143"/>
              <w:rPr>
                <w:rFonts w:hint="eastAsia"/>
              </w:rPr>
            </w:pPr>
            <w:r w:rsidRPr="00D531F4">
              <w:rPr>
                <w:rFonts w:hint="eastAsia"/>
              </w:rPr>
              <w:t>營業利益</w:t>
            </w:r>
          </w:p>
        </w:tc>
        <w:tc>
          <w:tcPr>
            <w:tcW w:w="72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7.07</w:t>
            </w:r>
          </w:p>
        </w:tc>
        <w:tc>
          <w:tcPr>
            <w:tcW w:w="77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13.55</w:t>
            </w:r>
          </w:p>
        </w:tc>
        <w:tc>
          <w:tcPr>
            <w:tcW w:w="79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191.65</w:t>
            </w:r>
          </w:p>
        </w:tc>
        <w:tc>
          <w:tcPr>
            <w:tcW w:w="812"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10.35</w:t>
            </w:r>
          </w:p>
        </w:tc>
        <w:tc>
          <w:tcPr>
            <w:tcW w:w="756"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17.51</w:t>
            </w:r>
          </w:p>
        </w:tc>
        <w:tc>
          <w:tcPr>
            <w:tcW w:w="77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169.18</w:t>
            </w:r>
          </w:p>
        </w:tc>
        <w:tc>
          <w:tcPr>
            <w:tcW w:w="826" w:type="dxa"/>
            <w:tcBorders>
              <w:top w:val="nil"/>
              <w:left w:val="single" w:sz="12" w:space="0" w:color="auto"/>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12.51</w:t>
            </w:r>
          </w:p>
        </w:tc>
        <w:tc>
          <w:tcPr>
            <w:tcW w:w="84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E15C3D">
            <w:pPr>
              <w:pStyle w:val="143"/>
              <w:jc w:val="right"/>
              <w:rPr>
                <w:rFonts w:hint="eastAsia"/>
              </w:rPr>
            </w:pPr>
            <w:r w:rsidRPr="00D531F4">
              <w:rPr>
                <w:rFonts w:hint="eastAsia"/>
              </w:rPr>
              <w:t>22.3</w:t>
            </w:r>
            <w:r w:rsidR="00E15C3D">
              <w:rPr>
                <w:rFonts w:hint="eastAsia"/>
              </w:rPr>
              <w:t>2</w:t>
            </w:r>
          </w:p>
        </w:tc>
        <w:tc>
          <w:tcPr>
            <w:tcW w:w="70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E15C3D">
            <w:pPr>
              <w:pStyle w:val="143"/>
              <w:jc w:val="right"/>
              <w:rPr>
                <w:rFonts w:hint="eastAsia"/>
              </w:rPr>
            </w:pPr>
            <w:r w:rsidRPr="00D531F4">
              <w:rPr>
                <w:rFonts w:hint="eastAsia"/>
              </w:rPr>
              <w:t>178.</w:t>
            </w:r>
            <w:r w:rsidR="00E15C3D">
              <w:rPr>
                <w:rFonts w:hint="eastAsia"/>
              </w:rPr>
              <w:t>42</w:t>
            </w:r>
          </w:p>
        </w:tc>
      </w:tr>
      <w:tr w:rsidR="00D531F4" w:rsidRPr="00D531F4" w:rsidTr="00286DF7">
        <w:tc>
          <w:tcPr>
            <w:tcW w:w="1499" w:type="dxa"/>
            <w:tcBorders>
              <w:top w:val="nil"/>
              <w:left w:val="single" w:sz="12" w:space="0" w:color="auto"/>
              <w:bottom w:val="double" w:sz="4" w:space="0" w:color="auto"/>
              <w:right w:val="single" w:sz="4" w:space="0" w:color="auto"/>
            </w:tcBorders>
            <w:shd w:val="clear" w:color="auto" w:fill="auto"/>
            <w:vAlign w:val="center"/>
            <w:hideMark/>
          </w:tcPr>
          <w:p w:rsidR="00D531F4" w:rsidRPr="00D531F4" w:rsidRDefault="00D531F4" w:rsidP="00D531F4">
            <w:pPr>
              <w:pStyle w:val="143"/>
              <w:rPr>
                <w:rFonts w:hint="eastAsia"/>
              </w:rPr>
            </w:pPr>
            <w:r w:rsidRPr="00D531F4">
              <w:rPr>
                <w:rFonts w:hint="eastAsia"/>
              </w:rPr>
              <w:t>本期淨利</w:t>
            </w:r>
          </w:p>
        </w:tc>
        <w:tc>
          <w:tcPr>
            <w:tcW w:w="728"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44.48</w:t>
            </w:r>
          </w:p>
        </w:tc>
        <w:tc>
          <w:tcPr>
            <w:tcW w:w="770"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39.08</w:t>
            </w:r>
          </w:p>
        </w:tc>
        <w:tc>
          <w:tcPr>
            <w:tcW w:w="798"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87.86</w:t>
            </w:r>
          </w:p>
        </w:tc>
        <w:tc>
          <w:tcPr>
            <w:tcW w:w="812"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46.45</w:t>
            </w:r>
          </w:p>
        </w:tc>
        <w:tc>
          <w:tcPr>
            <w:tcW w:w="756"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24.28</w:t>
            </w:r>
          </w:p>
        </w:tc>
        <w:tc>
          <w:tcPr>
            <w:tcW w:w="776" w:type="dxa"/>
            <w:tcBorders>
              <w:top w:val="nil"/>
              <w:left w:val="nil"/>
              <w:bottom w:val="double" w:sz="4" w:space="0" w:color="auto"/>
              <w:right w:val="single" w:sz="12"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52.27</w:t>
            </w:r>
          </w:p>
        </w:tc>
        <w:tc>
          <w:tcPr>
            <w:tcW w:w="826" w:type="dxa"/>
            <w:tcBorders>
              <w:top w:val="nil"/>
              <w:left w:val="single" w:sz="12" w:space="0" w:color="auto"/>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51.90</w:t>
            </w:r>
          </w:p>
        </w:tc>
        <w:tc>
          <w:tcPr>
            <w:tcW w:w="840"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43.99</w:t>
            </w:r>
          </w:p>
        </w:tc>
        <w:tc>
          <w:tcPr>
            <w:tcW w:w="706" w:type="dxa"/>
            <w:tcBorders>
              <w:top w:val="nil"/>
              <w:left w:val="nil"/>
              <w:bottom w:val="double" w:sz="4" w:space="0" w:color="auto"/>
              <w:right w:val="single" w:sz="12"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84.76</w:t>
            </w:r>
          </w:p>
        </w:tc>
      </w:tr>
      <w:tr w:rsidR="00D531F4" w:rsidRPr="00D531F4" w:rsidTr="00286DF7">
        <w:tc>
          <w:tcPr>
            <w:tcW w:w="1499" w:type="dxa"/>
            <w:tcBorders>
              <w:top w:val="nil"/>
              <w:left w:val="single" w:sz="12" w:space="0" w:color="auto"/>
              <w:bottom w:val="single" w:sz="12" w:space="0" w:color="auto"/>
              <w:right w:val="single" w:sz="4" w:space="0" w:color="auto"/>
            </w:tcBorders>
            <w:shd w:val="clear" w:color="auto" w:fill="auto"/>
            <w:vAlign w:val="center"/>
            <w:hideMark/>
          </w:tcPr>
          <w:p w:rsidR="00D531F4" w:rsidRPr="005C12D7" w:rsidRDefault="00D531F4" w:rsidP="00D531F4">
            <w:pPr>
              <w:pStyle w:val="143"/>
              <w:rPr>
                <w:rFonts w:hint="eastAsia"/>
                <w:b/>
              </w:rPr>
            </w:pPr>
            <w:r w:rsidRPr="005C12D7">
              <w:rPr>
                <w:rFonts w:hint="eastAsia"/>
                <w:b/>
              </w:rPr>
              <w:t>其他營業外收入-處分投資性不動產利益</w:t>
            </w:r>
          </w:p>
        </w:tc>
        <w:tc>
          <w:tcPr>
            <w:tcW w:w="728" w:type="dxa"/>
            <w:tcBorders>
              <w:top w:val="nil"/>
              <w:left w:val="nil"/>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40.87</w:t>
            </w:r>
          </w:p>
        </w:tc>
        <w:tc>
          <w:tcPr>
            <w:tcW w:w="770" w:type="dxa"/>
            <w:tcBorders>
              <w:top w:val="nil"/>
              <w:left w:val="nil"/>
              <w:bottom w:val="single" w:sz="12" w:space="0" w:color="auto"/>
              <w:right w:val="single" w:sz="4"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23.47</w:t>
            </w:r>
          </w:p>
        </w:tc>
        <w:tc>
          <w:tcPr>
            <w:tcW w:w="798" w:type="dxa"/>
            <w:tcBorders>
              <w:top w:val="nil"/>
              <w:left w:val="nil"/>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57.43</w:t>
            </w:r>
          </w:p>
        </w:tc>
        <w:tc>
          <w:tcPr>
            <w:tcW w:w="812" w:type="dxa"/>
            <w:tcBorders>
              <w:top w:val="nil"/>
              <w:left w:val="nil"/>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41.15</w:t>
            </w:r>
          </w:p>
        </w:tc>
        <w:tc>
          <w:tcPr>
            <w:tcW w:w="756" w:type="dxa"/>
            <w:tcBorders>
              <w:top w:val="nil"/>
              <w:left w:val="nil"/>
              <w:bottom w:val="single" w:sz="12" w:space="0" w:color="auto"/>
              <w:right w:val="single" w:sz="4"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10.22</w:t>
            </w:r>
          </w:p>
        </w:tc>
        <w:tc>
          <w:tcPr>
            <w:tcW w:w="776" w:type="dxa"/>
            <w:tcBorders>
              <w:top w:val="nil"/>
              <w:left w:val="nil"/>
              <w:bottom w:val="single" w:sz="12" w:space="0" w:color="auto"/>
              <w:right w:val="single" w:sz="12"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24.84</w:t>
            </w:r>
          </w:p>
        </w:tc>
        <w:tc>
          <w:tcPr>
            <w:tcW w:w="826" w:type="dxa"/>
            <w:tcBorders>
              <w:top w:val="nil"/>
              <w:left w:val="single" w:sz="12" w:space="0" w:color="auto"/>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45.41</w:t>
            </w:r>
          </w:p>
        </w:tc>
        <w:tc>
          <w:tcPr>
            <w:tcW w:w="840" w:type="dxa"/>
            <w:tcBorders>
              <w:top w:val="nil"/>
              <w:left w:val="nil"/>
              <w:bottom w:val="single" w:sz="12" w:space="0" w:color="auto"/>
              <w:right w:val="single" w:sz="4"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10.83</w:t>
            </w:r>
          </w:p>
        </w:tc>
        <w:tc>
          <w:tcPr>
            <w:tcW w:w="706" w:type="dxa"/>
            <w:tcBorders>
              <w:top w:val="nil"/>
              <w:left w:val="nil"/>
              <w:bottom w:val="single" w:sz="12" w:space="0" w:color="auto"/>
              <w:right w:val="single" w:sz="12"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23.85</w:t>
            </w:r>
          </w:p>
        </w:tc>
      </w:tr>
    </w:tbl>
    <w:p w:rsidR="00D531F4" w:rsidRDefault="00D531F4" w:rsidP="006C7E51">
      <w:pPr>
        <w:adjustRightInd w:val="0"/>
        <w:spacing w:line="280" w:lineRule="exact"/>
        <w:ind w:leftChars="-1" w:left="-1" w:hangingChars="1" w:hanging="2"/>
        <w:jc w:val="left"/>
        <w:rPr>
          <w:b/>
        </w:rPr>
      </w:pPr>
      <w:r w:rsidRPr="00CD4274">
        <w:rPr>
          <w:rFonts w:hAnsi="標楷體" w:hint="eastAsia"/>
          <w:sz w:val="24"/>
        </w:rPr>
        <w:t>資料來源：彙整自台糖公司預、決算書。</w:t>
      </w:r>
    </w:p>
    <w:p w:rsidR="00D531F4" w:rsidRPr="00596BFF" w:rsidRDefault="00D531F4" w:rsidP="009D007A">
      <w:pPr>
        <w:ind w:leftChars="0" w:left="0" w:firstLineChars="0" w:firstLine="0"/>
        <w:rPr>
          <w:b/>
        </w:rPr>
      </w:pPr>
      <w:r w:rsidRPr="00596BFF">
        <w:rPr>
          <w:rFonts w:hint="eastAsia"/>
          <w:b/>
        </w:rPr>
        <w:t>表2  台糖公司110至112</w:t>
      </w:r>
      <w:r>
        <w:rPr>
          <w:rFonts w:hint="eastAsia"/>
          <w:b/>
        </w:rPr>
        <w:t>年度事業</w:t>
      </w:r>
      <w:r w:rsidRPr="00596BFF">
        <w:rPr>
          <w:rFonts w:hint="eastAsia"/>
          <w:b/>
        </w:rPr>
        <w:t>別營業損益概況表</w:t>
      </w:r>
    </w:p>
    <w:p w:rsidR="00D531F4" w:rsidRPr="006F52F6" w:rsidRDefault="00D531F4" w:rsidP="00D531F4">
      <w:pPr>
        <w:spacing w:line="360" w:lineRule="exact"/>
        <w:ind w:leftChars="0" w:left="0" w:firstLineChars="0" w:firstLine="0"/>
        <w:rPr>
          <w:rFonts w:hint="eastAsia"/>
          <w:b/>
        </w:rPr>
      </w:pPr>
      <w:r>
        <w:rPr>
          <w:rFonts w:hint="eastAsia"/>
          <w:b/>
        </w:rPr>
        <w:t xml:space="preserve">                                               </w:t>
      </w:r>
      <w:r w:rsidRPr="00CE68EA">
        <w:rPr>
          <w:rFonts w:hint="eastAsia"/>
          <w:color w:val="000000"/>
          <w:sz w:val="24"/>
          <w:szCs w:val="24"/>
        </w:rPr>
        <w:t>單位：</w:t>
      </w:r>
      <w:r>
        <w:rPr>
          <w:rFonts w:hint="eastAsia"/>
          <w:color w:val="000000"/>
          <w:sz w:val="24"/>
          <w:szCs w:val="24"/>
        </w:rPr>
        <w:t>新臺幣億</w:t>
      </w:r>
      <w:r w:rsidRPr="00CE68EA">
        <w:rPr>
          <w:rFonts w:hint="eastAsia"/>
          <w:color w:val="000000"/>
          <w:sz w:val="24"/>
          <w:szCs w:val="24"/>
        </w:rPr>
        <w:t>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2076"/>
        <w:gridCol w:w="2076"/>
        <w:gridCol w:w="2077"/>
      </w:tblGrid>
      <w:tr w:rsidR="002E0CED" w:rsidRPr="00D531F4" w:rsidTr="00286DF7">
        <w:tc>
          <w:tcPr>
            <w:tcW w:w="2268" w:type="dxa"/>
            <w:shd w:val="clear" w:color="000000" w:fill="FFFFFF"/>
            <w:noWrap/>
            <w:vAlign w:val="center"/>
            <w:hideMark/>
          </w:tcPr>
          <w:p w:rsidR="002E0CED" w:rsidRPr="00D531F4" w:rsidRDefault="002E0CED" w:rsidP="00D531F4">
            <w:pPr>
              <w:pStyle w:val="143"/>
            </w:pPr>
            <w:r w:rsidRPr="00D531F4">
              <w:rPr>
                <w:rFonts w:hint="eastAsia"/>
              </w:rPr>
              <w:t>事業部</w:t>
            </w:r>
          </w:p>
        </w:tc>
        <w:tc>
          <w:tcPr>
            <w:tcW w:w="2076" w:type="dxa"/>
            <w:shd w:val="clear" w:color="000000" w:fill="FFFFFF"/>
            <w:vAlign w:val="center"/>
            <w:hideMark/>
          </w:tcPr>
          <w:p w:rsidR="002E0CED" w:rsidRPr="00D531F4" w:rsidRDefault="002E0CED" w:rsidP="002E0CED">
            <w:pPr>
              <w:pStyle w:val="143"/>
              <w:jc w:val="center"/>
              <w:rPr>
                <w:rFonts w:hint="eastAsia"/>
              </w:rPr>
            </w:pPr>
            <w:r w:rsidRPr="00D531F4">
              <w:rPr>
                <w:rFonts w:hint="eastAsia"/>
              </w:rPr>
              <w:t>110年度決算</w:t>
            </w:r>
          </w:p>
        </w:tc>
        <w:tc>
          <w:tcPr>
            <w:tcW w:w="2076" w:type="dxa"/>
            <w:tcBorders>
              <w:right w:val="single" w:sz="12" w:space="0" w:color="auto"/>
            </w:tcBorders>
            <w:shd w:val="clear" w:color="000000" w:fill="FFFFFF"/>
            <w:vAlign w:val="center"/>
            <w:hideMark/>
          </w:tcPr>
          <w:p w:rsidR="002E0CED" w:rsidRPr="00D531F4" w:rsidRDefault="002E0CED" w:rsidP="002E0CED">
            <w:pPr>
              <w:pStyle w:val="143"/>
              <w:jc w:val="center"/>
              <w:rPr>
                <w:rFonts w:hint="eastAsia"/>
              </w:rPr>
            </w:pPr>
            <w:r w:rsidRPr="00D531F4">
              <w:rPr>
                <w:rFonts w:hint="eastAsia"/>
              </w:rPr>
              <w:t>111年度決算</w:t>
            </w:r>
          </w:p>
        </w:tc>
        <w:tc>
          <w:tcPr>
            <w:tcW w:w="2077" w:type="dxa"/>
            <w:tcBorders>
              <w:top w:val="single" w:sz="12" w:space="0" w:color="auto"/>
              <w:left w:val="single" w:sz="12" w:space="0" w:color="auto"/>
              <w:bottom w:val="single" w:sz="4" w:space="0" w:color="auto"/>
            </w:tcBorders>
            <w:shd w:val="clear" w:color="000000" w:fill="FFFFFF"/>
            <w:vAlign w:val="center"/>
            <w:hideMark/>
          </w:tcPr>
          <w:p w:rsidR="002E0CED" w:rsidRPr="00D531F4" w:rsidRDefault="002E0CED" w:rsidP="002E0CED">
            <w:pPr>
              <w:pStyle w:val="143"/>
              <w:jc w:val="center"/>
              <w:rPr>
                <w:rFonts w:hint="eastAsia"/>
              </w:rPr>
            </w:pPr>
            <w:r w:rsidRPr="00D531F4">
              <w:rPr>
                <w:rFonts w:hint="eastAsia"/>
              </w:rPr>
              <w:t>112年度決算</w:t>
            </w:r>
          </w:p>
        </w:tc>
      </w:tr>
      <w:tr w:rsidR="002E0CED" w:rsidRPr="00D531F4" w:rsidTr="00286DF7">
        <w:tc>
          <w:tcPr>
            <w:tcW w:w="2268" w:type="dxa"/>
            <w:shd w:val="clear" w:color="000000" w:fill="FFFFFF"/>
            <w:noWrap/>
            <w:vAlign w:val="center"/>
            <w:hideMark/>
          </w:tcPr>
          <w:p w:rsidR="002E0CED" w:rsidRPr="00CE2CAB" w:rsidRDefault="002E0CED" w:rsidP="00D531F4">
            <w:pPr>
              <w:pStyle w:val="143"/>
              <w:rPr>
                <w:rFonts w:hint="eastAsia"/>
                <w:b/>
              </w:rPr>
            </w:pPr>
            <w:r w:rsidRPr="00CE2CAB">
              <w:rPr>
                <w:rFonts w:hint="eastAsia"/>
                <w:b/>
              </w:rPr>
              <w:t>畜殖</w:t>
            </w:r>
          </w:p>
        </w:tc>
        <w:tc>
          <w:tcPr>
            <w:tcW w:w="2076" w:type="dxa"/>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-2.57 </w:t>
            </w:r>
          </w:p>
        </w:tc>
        <w:tc>
          <w:tcPr>
            <w:tcW w:w="2076" w:type="dxa"/>
            <w:tcBorders>
              <w:right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-5.61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-4.33 </w:t>
            </w:r>
          </w:p>
        </w:tc>
      </w:tr>
      <w:tr w:rsidR="002E0CED" w:rsidRPr="00D531F4" w:rsidTr="00286DF7">
        <w:tc>
          <w:tcPr>
            <w:tcW w:w="2268" w:type="dxa"/>
            <w:shd w:val="clear" w:color="000000" w:fill="FFFFFF"/>
            <w:noWrap/>
            <w:vAlign w:val="center"/>
            <w:hideMark/>
          </w:tcPr>
          <w:p w:rsidR="002E0CED" w:rsidRPr="00CE2CAB" w:rsidRDefault="002E0CED" w:rsidP="00D531F4">
            <w:pPr>
              <w:pStyle w:val="143"/>
              <w:rPr>
                <w:rFonts w:hint="eastAsia"/>
                <w:b/>
              </w:rPr>
            </w:pPr>
            <w:r w:rsidRPr="00CE2CAB">
              <w:rPr>
                <w:rFonts w:hint="eastAsia"/>
                <w:b/>
              </w:rPr>
              <w:t>精緻農業</w:t>
            </w:r>
          </w:p>
        </w:tc>
        <w:tc>
          <w:tcPr>
            <w:tcW w:w="2076" w:type="dxa"/>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-1.79 </w:t>
            </w:r>
          </w:p>
        </w:tc>
        <w:tc>
          <w:tcPr>
            <w:tcW w:w="2076" w:type="dxa"/>
            <w:tcBorders>
              <w:right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-1.32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-1.21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生物科技</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0.11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0.05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0.06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休閒遊憩</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-0.47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0.55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0.86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商品行銷</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1.43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0.98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0.98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油品</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1.58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1.24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0.99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砂糖</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1.93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1.84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2.70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土地開發</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10.71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16.53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13.24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資產營運</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4.63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8.59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13.56 </w:t>
            </w:r>
          </w:p>
        </w:tc>
      </w:tr>
      <w:tr w:rsidR="002E0CED" w:rsidRPr="00D531F4" w:rsidTr="00CE2CAB">
        <w:tc>
          <w:tcPr>
            <w:tcW w:w="2268" w:type="dxa"/>
            <w:tcBorders>
              <w:top w:val="single" w:sz="12" w:space="0" w:color="auto"/>
              <w:bottom w:val="single" w:sz="12" w:space="0" w:color="auto"/>
            </w:tcBorders>
            <w:shd w:val="clear" w:color="000000" w:fill="FFFFFF"/>
            <w:noWrap/>
            <w:vAlign w:val="center"/>
            <w:hideMark/>
          </w:tcPr>
          <w:p w:rsidR="002E0CED" w:rsidRPr="00D531F4" w:rsidRDefault="002E0CED" w:rsidP="00D531F4">
            <w:pPr>
              <w:pStyle w:val="143"/>
              <w:rPr>
                <w:rFonts w:hint="eastAsia"/>
              </w:rPr>
            </w:pPr>
            <w:r w:rsidRPr="00D531F4">
              <w:rPr>
                <w:rFonts w:hint="eastAsia"/>
              </w:rPr>
              <w:t>全公司合計(A)</w:t>
            </w:r>
          </w:p>
        </w:tc>
        <w:tc>
          <w:tcPr>
            <w:tcW w:w="2076" w:type="dxa"/>
            <w:tcBorders>
              <w:top w:val="single" w:sz="12" w:space="0" w:color="auto"/>
              <w:bottom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13.55 </w:t>
            </w:r>
          </w:p>
        </w:tc>
        <w:tc>
          <w:tcPr>
            <w:tcW w:w="2076" w:type="dxa"/>
            <w:tcBorders>
              <w:top w:val="single" w:sz="12" w:space="0" w:color="auto"/>
              <w:bottom w:val="single" w:sz="12" w:space="0" w:color="auto"/>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17.51 </w:t>
            </w:r>
          </w:p>
        </w:tc>
        <w:tc>
          <w:tcPr>
            <w:tcW w:w="2077" w:type="dxa"/>
            <w:tcBorders>
              <w:top w:val="single" w:sz="12" w:space="0" w:color="auto"/>
              <w:left w:val="single" w:sz="12" w:space="0" w:color="auto"/>
              <w:bottom w:val="single" w:sz="12" w:space="0" w:color="auto"/>
            </w:tcBorders>
            <w:shd w:val="clear" w:color="000000" w:fill="FFFFFF"/>
            <w:vAlign w:val="center"/>
            <w:hideMark/>
          </w:tcPr>
          <w:p w:rsidR="002E0CED" w:rsidRPr="00D531F4" w:rsidRDefault="002E0CED" w:rsidP="009B31E7">
            <w:pPr>
              <w:pStyle w:val="143"/>
              <w:jc w:val="right"/>
              <w:rPr>
                <w:rFonts w:hint="eastAsia"/>
              </w:rPr>
            </w:pPr>
            <w:r w:rsidRPr="00D531F4">
              <w:rPr>
                <w:rFonts w:hint="eastAsia"/>
              </w:rPr>
              <w:t>22.3</w:t>
            </w:r>
            <w:r w:rsidR="009B31E7">
              <w:rPr>
                <w:rFonts w:hint="eastAsia"/>
              </w:rPr>
              <w:t>2</w:t>
            </w:r>
            <w:r w:rsidRPr="00D531F4">
              <w:rPr>
                <w:rFonts w:hint="eastAsia"/>
              </w:rPr>
              <w:t xml:space="preserve"> </w:t>
            </w:r>
          </w:p>
        </w:tc>
      </w:tr>
      <w:tr w:rsidR="002E0CED" w:rsidRPr="00D531F4" w:rsidTr="00CE2CAB">
        <w:tc>
          <w:tcPr>
            <w:tcW w:w="2268" w:type="dxa"/>
            <w:tcBorders>
              <w:top w:val="single" w:sz="12" w:space="0" w:color="auto"/>
            </w:tcBorders>
            <w:shd w:val="clear" w:color="000000" w:fill="FFFFFF"/>
            <w:vAlign w:val="center"/>
            <w:hideMark/>
          </w:tcPr>
          <w:p w:rsidR="002E0CED" w:rsidRPr="00CE2CAB" w:rsidRDefault="002E0CED" w:rsidP="00D531F4">
            <w:pPr>
              <w:pStyle w:val="143"/>
              <w:rPr>
                <w:rFonts w:hint="eastAsia"/>
                <w:b/>
              </w:rPr>
            </w:pPr>
            <w:r w:rsidRPr="00CE2CAB">
              <w:rPr>
                <w:rFonts w:hint="eastAsia"/>
                <w:b/>
              </w:rPr>
              <w:t>土地開發及資產營運小計(B)</w:t>
            </w:r>
          </w:p>
        </w:tc>
        <w:tc>
          <w:tcPr>
            <w:tcW w:w="2076" w:type="dxa"/>
            <w:tcBorders>
              <w:top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15.34 </w:t>
            </w:r>
          </w:p>
        </w:tc>
        <w:tc>
          <w:tcPr>
            <w:tcW w:w="2076" w:type="dxa"/>
            <w:tcBorders>
              <w:top w:val="single" w:sz="12" w:space="0" w:color="auto"/>
              <w:right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25.12 </w:t>
            </w:r>
          </w:p>
        </w:tc>
        <w:tc>
          <w:tcPr>
            <w:tcW w:w="2077" w:type="dxa"/>
            <w:tcBorders>
              <w:top w:val="single" w:sz="12" w:space="0" w:color="auto"/>
              <w:left w:val="single" w:sz="12" w:space="0" w:color="auto"/>
              <w:bottom w:val="single" w:sz="4"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26.80 </w:t>
            </w:r>
          </w:p>
        </w:tc>
      </w:tr>
      <w:tr w:rsidR="002E0CED" w:rsidRPr="00D531F4" w:rsidTr="00286DF7">
        <w:tc>
          <w:tcPr>
            <w:tcW w:w="2268" w:type="dxa"/>
            <w:shd w:val="clear" w:color="000000" w:fill="FFFFFF"/>
            <w:vAlign w:val="center"/>
            <w:hideMark/>
          </w:tcPr>
          <w:p w:rsidR="002E0CED" w:rsidRPr="00D531F4" w:rsidRDefault="002E0CED" w:rsidP="00D531F4">
            <w:pPr>
              <w:pStyle w:val="143"/>
              <w:rPr>
                <w:rFonts w:hint="eastAsia"/>
              </w:rPr>
            </w:pPr>
            <w:r w:rsidRPr="00D531F4">
              <w:rPr>
                <w:rFonts w:hint="eastAsia"/>
              </w:rPr>
              <w:t>土地開發及資產營運占比(100%*B/A)</w:t>
            </w:r>
          </w:p>
        </w:tc>
        <w:tc>
          <w:tcPr>
            <w:tcW w:w="2076" w:type="dxa"/>
            <w:shd w:val="clear" w:color="auto" w:fill="auto"/>
            <w:noWrap/>
            <w:vAlign w:val="center"/>
            <w:hideMark/>
          </w:tcPr>
          <w:p w:rsidR="002E0CED" w:rsidRPr="00D531F4" w:rsidRDefault="002E0CED" w:rsidP="00D531F4">
            <w:pPr>
              <w:pStyle w:val="143"/>
              <w:jc w:val="right"/>
              <w:rPr>
                <w:rFonts w:hint="eastAsia"/>
              </w:rPr>
            </w:pPr>
            <w:r w:rsidRPr="00D531F4">
              <w:rPr>
                <w:rFonts w:hint="eastAsia"/>
              </w:rPr>
              <w:t xml:space="preserve">113.21 </w:t>
            </w:r>
          </w:p>
        </w:tc>
        <w:tc>
          <w:tcPr>
            <w:tcW w:w="2076" w:type="dxa"/>
            <w:tcBorders>
              <w:right w:val="single" w:sz="12" w:space="0" w:color="auto"/>
            </w:tcBorders>
            <w:shd w:val="clear" w:color="auto" w:fill="auto"/>
            <w:noWrap/>
            <w:vAlign w:val="center"/>
            <w:hideMark/>
          </w:tcPr>
          <w:p w:rsidR="002E0CED" w:rsidRPr="00D531F4" w:rsidRDefault="002E0CED" w:rsidP="00D531F4">
            <w:pPr>
              <w:pStyle w:val="143"/>
              <w:jc w:val="right"/>
              <w:rPr>
                <w:rFonts w:hint="eastAsia"/>
              </w:rPr>
            </w:pPr>
            <w:r w:rsidRPr="00D531F4">
              <w:rPr>
                <w:rFonts w:hint="eastAsia"/>
              </w:rPr>
              <w:t xml:space="preserve">143.46 </w:t>
            </w:r>
          </w:p>
        </w:tc>
        <w:tc>
          <w:tcPr>
            <w:tcW w:w="2077" w:type="dxa"/>
            <w:tcBorders>
              <w:top w:val="single" w:sz="4" w:space="0" w:color="auto"/>
              <w:left w:val="single" w:sz="12" w:space="0" w:color="auto"/>
              <w:bottom w:val="single" w:sz="12" w:space="0" w:color="auto"/>
            </w:tcBorders>
            <w:shd w:val="clear" w:color="auto" w:fill="auto"/>
            <w:noWrap/>
            <w:vAlign w:val="center"/>
            <w:hideMark/>
          </w:tcPr>
          <w:p w:rsidR="002E0CED" w:rsidRPr="00D531F4" w:rsidRDefault="002E0CED" w:rsidP="00CE2CAB">
            <w:pPr>
              <w:pStyle w:val="143"/>
              <w:jc w:val="right"/>
              <w:rPr>
                <w:rFonts w:hint="eastAsia"/>
              </w:rPr>
            </w:pPr>
            <w:r w:rsidRPr="00D531F4">
              <w:rPr>
                <w:rFonts w:hint="eastAsia"/>
              </w:rPr>
              <w:t>120.0</w:t>
            </w:r>
            <w:r w:rsidR="00CE2CAB">
              <w:rPr>
                <w:rFonts w:hint="eastAsia"/>
              </w:rPr>
              <w:t>7</w:t>
            </w:r>
            <w:r w:rsidRPr="00D531F4">
              <w:rPr>
                <w:rFonts w:hint="eastAsia"/>
              </w:rPr>
              <w:t xml:space="preserve"> </w:t>
            </w:r>
          </w:p>
        </w:tc>
      </w:tr>
    </w:tbl>
    <w:p w:rsidR="009717F8" w:rsidRDefault="009717F8" w:rsidP="009717F8">
      <w:pPr>
        <w:pStyle w:val="143"/>
        <w:ind w:left="1205" w:hangingChars="495" w:hanging="1205"/>
        <w:jc w:val="both"/>
        <w:rPr>
          <w:rFonts w:hAnsi="標楷體"/>
          <w:color w:val="000000"/>
        </w:rPr>
      </w:pPr>
      <w:r>
        <w:rPr>
          <w:rFonts w:hAnsi="標楷體" w:hint="eastAsia"/>
          <w:color w:val="000000"/>
        </w:rPr>
        <w:t xml:space="preserve">說    </w:t>
      </w:r>
      <w:r w:rsidR="00881067">
        <w:rPr>
          <w:rFonts w:hAnsi="標楷體" w:hint="eastAsia"/>
          <w:color w:val="000000"/>
        </w:rPr>
        <w:t>明：上表所列事業部別</w:t>
      </w:r>
      <w:r>
        <w:rPr>
          <w:rFonts w:hAnsi="標楷體" w:hint="eastAsia"/>
          <w:color w:val="000000"/>
        </w:rPr>
        <w:t>營業利益加總數與全公司合計數存有差異，係為利比較，僅列示11</w:t>
      </w:r>
      <w:r w:rsidR="002533A5">
        <w:rPr>
          <w:rFonts w:hAnsi="標楷體" w:hint="eastAsia"/>
          <w:color w:val="000000"/>
        </w:rPr>
        <w:t>2</w:t>
      </w:r>
      <w:r>
        <w:rPr>
          <w:rFonts w:hAnsi="標楷體" w:hint="eastAsia"/>
          <w:color w:val="000000"/>
        </w:rPr>
        <w:t>年度存續事業部營業利益，未列入物流中心、停車場、運輸等未隸屬事業部之單位及110年度結束營業之環保事業部等。</w:t>
      </w:r>
    </w:p>
    <w:p w:rsidR="00EF3D66" w:rsidRDefault="009717F8" w:rsidP="006454E2">
      <w:pPr>
        <w:pStyle w:val="143"/>
        <w:rPr>
          <w:rFonts w:hAnsi="標楷體"/>
        </w:rPr>
      </w:pPr>
      <w:r w:rsidRPr="00B65F16">
        <w:rPr>
          <w:rFonts w:hAnsi="標楷體" w:hint="eastAsia"/>
          <w:color w:val="000000"/>
        </w:rPr>
        <w:t>資料來源：台糖公司提供。</w:t>
      </w:r>
      <w:bookmarkEnd w:id="9"/>
      <w:bookmarkEnd w:id="0"/>
      <w:bookmarkEnd w:id="1"/>
      <w:bookmarkEnd w:id="2"/>
      <w:bookmarkEnd w:id="4"/>
      <w:bookmarkEnd w:id="5"/>
      <w:bookmarkEnd w:id="6"/>
      <w:bookmarkEnd w:id="7"/>
      <w:bookmarkEnd w:id="8"/>
    </w:p>
    <w:sectPr w:rsidR="00EF3D66" w:rsidSect="00ED4F5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219" w:rsidRDefault="00665219" w:rsidP="00B0087B">
      <w:pPr>
        <w:spacing w:line="240" w:lineRule="auto"/>
        <w:ind w:left="560" w:firstLine="560"/>
      </w:pPr>
      <w:r>
        <w:separator/>
      </w:r>
    </w:p>
  </w:endnote>
  <w:endnote w:type="continuationSeparator" w:id="0">
    <w:p w:rsidR="00665219" w:rsidRDefault="00665219"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219" w:rsidRDefault="00665219" w:rsidP="00215EB8">
      <w:pPr>
        <w:spacing w:line="240" w:lineRule="auto"/>
        <w:ind w:left="560" w:firstLine="560"/>
      </w:pPr>
      <w:r>
        <w:separator/>
      </w:r>
    </w:p>
  </w:footnote>
  <w:footnote w:type="continuationSeparator" w:id="0">
    <w:p w:rsidR="00665219" w:rsidRDefault="00665219"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0227FDF"/>
    <w:multiLevelType w:val="hybridMultilevel"/>
    <w:tmpl w:val="43B4C44C"/>
    <w:lvl w:ilvl="0" w:tplc="912CDA0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0"/>
  </w:num>
  <w:num w:numId="4">
    <w:abstractNumId w:val="12"/>
  </w:num>
  <w:num w:numId="5">
    <w:abstractNumId w:val="2"/>
  </w:num>
  <w:num w:numId="6">
    <w:abstractNumId w:val="9"/>
  </w:num>
  <w:num w:numId="7">
    <w:abstractNumId w:val="11"/>
  </w:num>
  <w:num w:numId="8">
    <w:abstractNumId w:val="3"/>
  </w:num>
  <w:num w:numId="9">
    <w:abstractNumId w:val="8"/>
  </w:num>
  <w:num w:numId="10">
    <w:abstractNumId w:val="7"/>
  </w:num>
  <w:num w:numId="11">
    <w:abstractNumId w:val="6"/>
  </w:num>
  <w:num w:numId="12">
    <w:abstractNumId w:val="5"/>
  </w:num>
  <w:num w:numId="13">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795"/>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5B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82D"/>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068"/>
    <w:rsid w:val="000A0800"/>
    <w:rsid w:val="000A10C8"/>
    <w:rsid w:val="000A210E"/>
    <w:rsid w:val="000A2A39"/>
    <w:rsid w:val="000A2A3C"/>
    <w:rsid w:val="000A2DB9"/>
    <w:rsid w:val="000A307F"/>
    <w:rsid w:val="000A3DC1"/>
    <w:rsid w:val="000A3DF1"/>
    <w:rsid w:val="000A409E"/>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2FC2"/>
    <w:rsid w:val="000B3A72"/>
    <w:rsid w:val="000B3B1B"/>
    <w:rsid w:val="000B3B3C"/>
    <w:rsid w:val="000B3CC3"/>
    <w:rsid w:val="000B4440"/>
    <w:rsid w:val="000B478E"/>
    <w:rsid w:val="000B4DC7"/>
    <w:rsid w:val="000B4FE5"/>
    <w:rsid w:val="000B5C84"/>
    <w:rsid w:val="000B68B8"/>
    <w:rsid w:val="000B7289"/>
    <w:rsid w:val="000B78D9"/>
    <w:rsid w:val="000C0480"/>
    <w:rsid w:val="000C0591"/>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3EBC"/>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674"/>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47B"/>
    <w:rsid w:val="000F088F"/>
    <w:rsid w:val="000F0CA0"/>
    <w:rsid w:val="000F1002"/>
    <w:rsid w:val="000F205E"/>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2E7D"/>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7F3"/>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4FCE"/>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339"/>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B7FFB"/>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D7D12"/>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3A5"/>
    <w:rsid w:val="00253EE9"/>
    <w:rsid w:val="002548BD"/>
    <w:rsid w:val="00254AB4"/>
    <w:rsid w:val="00254D60"/>
    <w:rsid w:val="00254DE1"/>
    <w:rsid w:val="00255005"/>
    <w:rsid w:val="00255665"/>
    <w:rsid w:val="00255D16"/>
    <w:rsid w:val="00256007"/>
    <w:rsid w:val="0025663F"/>
    <w:rsid w:val="002572B5"/>
    <w:rsid w:val="0026073E"/>
    <w:rsid w:val="00260AED"/>
    <w:rsid w:val="00260D42"/>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AAB"/>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6DF7"/>
    <w:rsid w:val="0028702D"/>
    <w:rsid w:val="00287085"/>
    <w:rsid w:val="00287180"/>
    <w:rsid w:val="002878F6"/>
    <w:rsid w:val="00287955"/>
    <w:rsid w:val="00287BFB"/>
    <w:rsid w:val="00290972"/>
    <w:rsid w:val="00291040"/>
    <w:rsid w:val="002922B3"/>
    <w:rsid w:val="002929B3"/>
    <w:rsid w:val="00292BA6"/>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0FE1"/>
    <w:rsid w:val="002C104F"/>
    <w:rsid w:val="002C176C"/>
    <w:rsid w:val="002C25F7"/>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8C0"/>
    <w:rsid w:val="002D6D17"/>
    <w:rsid w:val="002D6DC5"/>
    <w:rsid w:val="002D7917"/>
    <w:rsid w:val="002D7AD4"/>
    <w:rsid w:val="002D7D0C"/>
    <w:rsid w:val="002D7FD7"/>
    <w:rsid w:val="002E034A"/>
    <w:rsid w:val="002E09E0"/>
    <w:rsid w:val="002E0CED"/>
    <w:rsid w:val="002E0D17"/>
    <w:rsid w:val="002E120C"/>
    <w:rsid w:val="002E123C"/>
    <w:rsid w:val="002E1E2F"/>
    <w:rsid w:val="002E243D"/>
    <w:rsid w:val="002E2617"/>
    <w:rsid w:val="002E2773"/>
    <w:rsid w:val="002E3BE2"/>
    <w:rsid w:val="002E4A09"/>
    <w:rsid w:val="002E4E99"/>
    <w:rsid w:val="002E55AC"/>
    <w:rsid w:val="002E5C41"/>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2F7DAD"/>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1B3"/>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48C"/>
    <w:rsid w:val="00356B17"/>
    <w:rsid w:val="00357FB4"/>
    <w:rsid w:val="00360EB8"/>
    <w:rsid w:val="0036172C"/>
    <w:rsid w:val="00361739"/>
    <w:rsid w:val="00361BBC"/>
    <w:rsid w:val="003620D2"/>
    <w:rsid w:val="0036225B"/>
    <w:rsid w:val="00363172"/>
    <w:rsid w:val="00363530"/>
    <w:rsid w:val="00363E51"/>
    <w:rsid w:val="00363FB6"/>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4D1"/>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1FF5"/>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26F"/>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B90"/>
    <w:rsid w:val="00457C8B"/>
    <w:rsid w:val="004607BE"/>
    <w:rsid w:val="00460843"/>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A21"/>
    <w:rsid w:val="004A3E5A"/>
    <w:rsid w:val="004A3E9A"/>
    <w:rsid w:val="004A3FDD"/>
    <w:rsid w:val="004A41BD"/>
    <w:rsid w:val="004A52FC"/>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C7A4C"/>
    <w:rsid w:val="004D04C0"/>
    <w:rsid w:val="004D0C83"/>
    <w:rsid w:val="004D0E5A"/>
    <w:rsid w:val="004D0E79"/>
    <w:rsid w:val="004D113D"/>
    <w:rsid w:val="004D1D10"/>
    <w:rsid w:val="004D1D38"/>
    <w:rsid w:val="004D200D"/>
    <w:rsid w:val="004D2562"/>
    <w:rsid w:val="004D2E32"/>
    <w:rsid w:val="004D2F3B"/>
    <w:rsid w:val="004D30C2"/>
    <w:rsid w:val="004D32C9"/>
    <w:rsid w:val="004D3A07"/>
    <w:rsid w:val="004D3A92"/>
    <w:rsid w:val="004D486F"/>
    <w:rsid w:val="004D4880"/>
    <w:rsid w:val="004D48C1"/>
    <w:rsid w:val="004D492D"/>
    <w:rsid w:val="004D52EE"/>
    <w:rsid w:val="004D66E4"/>
    <w:rsid w:val="004D6749"/>
    <w:rsid w:val="004D6F35"/>
    <w:rsid w:val="004D7B3B"/>
    <w:rsid w:val="004E01C0"/>
    <w:rsid w:val="004E0296"/>
    <w:rsid w:val="004E0539"/>
    <w:rsid w:val="004E109C"/>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7B2"/>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B0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9E2"/>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589A"/>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38A9"/>
    <w:rsid w:val="005B44A7"/>
    <w:rsid w:val="005B469B"/>
    <w:rsid w:val="005B4A94"/>
    <w:rsid w:val="005B4B94"/>
    <w:rsid w:val="005B6849"/>
    <w:rsid w:val="005C02A6"/>
    <w:rsid w:val="005C12D7"/>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52A"/>
    <w:rsid w:val="005E082E"/>
    <w:rsid w:val="005E0B06"/>
    <w:rsid w:val="005E10F7"/>
    <w:rsid w:val="005E1ACA"/>
    <w:rsid w:val="005E1C23"/>
    <w:rsid w:val="005E23F1"/>
    <w:rsid w:val="005E27CE"/>
    <w:rsid w:val="005E3503"/>
    <w:rsid w:val="005E3809"/>
    <w:rsid w:val="005E4149"/>
    <w:rsid w:val="005E4630"/>
    <w:rsid w:val="005E4F9F"/>
    <w:rsid w:val="005E5D23"/>
    <w:rsid w:val="005E698D"/>
    <w:rsid w:val="005E6C88"/>
    <w:rsid w:val="005E740F"/>
    <w:rsid w:val="005F0995"/>
    <w:rsid w:val="005F1C79"/>
    <w:rsid w:val="005F21A6"/>
    <w:rsid w:val="005F2849"/>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BC3"/>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1E11"/>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4E2"/>
    <w:rsid w:val="006455B3"/>
    <w:rsid w:val="006459B7"/>
    <w:rsid w:val="00645B66"/>
    <w:rsid w:val="0064740D"/>
    <w:rsid w:val="0064754A"/>
    <w:rsid w:val="00647B2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6D6A"/>
    <w:rsid w:val="00657EA2"/>
    <w:rsid w:val="00657F21"/>
    <w:rsid w:val="00660349"/>
    <w:rsid w:val="0066045B"/>
    <w:rsid w:val="0066091D"/>
    <w:rsid w:val="00660A47"/>
    <w:rsid w:val="00661250"/>
    <w:rsid w:val="0066190F"/>
    <w:rsid w:val="00661D8E"/>
    <w:rsid w:val="00661E51"/>
    <w:rsid w:val="006621B0"/>
    <w:rsid w:val="00662B7F"/>
    <w:rsid w:val="0066357C"/>
    <w:rsid w:val="00663C08"/>
    <w:rsid w:val="00664D77"/>
    <w:rsid w:val="00665219"/>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A84"/>
    <w:rsid w:val="00676F0E"/>
    <w:rsid w:val="00676FB1"/>
    <w:rsid w:val="00677D46"/>
    <w:rsid w:val="00682456"/>
    <w:rsid w:val="00682BEB"/>
    <w:rsid w:val="00683007"/>
    <w:rsid w:val="00683113"/>
    <w:rsid w:val="006839E2"/>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4A3B"/>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2D82"/>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B87"/>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C7E51"/>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CC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0F"/>
    <w:rsid w:val="006F7A4B"/>
    <w:rsid w:val="00700E2A"/>
    <w:rsid w:val="00701026"/>
    <w:rsid w:val="007015A1"/>
    <w:rsid w:val="00701D06"/>
    <w:rsid w:val="0070289A"/>
    <w:rsid w:val="007047C1"/>
    <w:rsid w:val="00704D2F"/>
    <w:rsid w:val="00704E4C"/>
    <w:rsid w:val="00705273"/>
    <w:rsid w:val="007053A5"/>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0CBD"/>
    <w:rsid w:val="00791113"/>
    <w:rsid w:val="007912E7"/>
    <w:rsid w:val="00791BCB"/>
    <w:rsid w:val="0079282B"/>
    <w:rsid w:val="007932D6"/>
    <w:rsid w:val="007938A9"/>
    <w:rsid w:val="00793A48"/>
    <w:rsid w:val="00794457"/>
    <w:rsid w:val="00794474"/>
    <w:rsid w:val="007953C0"/>
    <w:rsid w:val="00795438"/>
    <w:rsid w:val="00796122"/>
    <w:rsid w:val="0079663F"/>
    <w:rsid w:val="007A0433"/>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175"/>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AFF"/>
    <w:rsid w:val="007F1D73"/>
    <w:rsid w:val="007F2508"/>
    <w:rsid w:val="007F330D"/>
    <w:rsid w:val="007F3E03"/>
    <w:rsid w:val="007F407C"/>
    <w:rsid w:val="007F4872"/>
    <w:rsid w:val="007F48A2"/>
    <w:rsid w:val="007F4E70"/>
    <w:rsid w:val="007F521A"/>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6670"/>
    <w:rsid w:val="0080771C"/>
    <w:rsid w:val="008077D4"/>
    <w:rsid w:val="00807B32"/>
    <w:rsid w:val="0081027F"/>
    <w:rsid w:val="008107AA"/>
    <w:rsid w:val="00810F18"/>
    <w:rsid w:val="008116FF"/>
    <w:rsid w:val="00812021"/>
    <w:rsid w:val="00813264"/>
    <w:rsid w:val="00813EE7"/>
    <w:rsid w:val="00814222"/>
    <w:rsid w:val="0081439D"/>
    <w:rsid w:val="00814482"/>
    <w:rsid w:val="008168C4"/>
    <w:rsid w:val="00816DEC"/>
    <w:rsid w:val="008172B4"/>
    <w:rsid w:val="0081733A"/>
    <w:rsid w:val="00817672"/>
    <w:rsid w:val="00817B0C"/>
    <w:rsid w:val="00817B4E"/>
    <w:rsid w:val="0082055C"/>
    <w:rsid w:val="008207B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C67"/>
    <w:rsid w:val="00866FA0"/>
    <w:rsid w:val="00867768"/>
    <w:rsid w:val="0087040C"/>
    <w:rsid w:val="0087049C"/>
    <w:rsid w:val="00870874"/>
    <w:rsid w:val="00870FE0"/>
    <w:rsid w:val="008710CF"/>
    <w:rsid w:val="008716F5"/>
    <w:rsid w:val="008719E2"/>
    <w:rsid w:val="008724B1"/>
    <w:rsid w:val="00873478"/>
    <w:rsid w:val="00873741"/>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067"/>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1168"/>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140"/>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1F"/>
    <w:rsid w:val="008D2996"/>
    <w:rsid w:val="008D2EB0"/>
    <w:rsid w:val="008D2FAC"/>
    <w:rsid w:val="008D2FC5"/>
    <w:rsid w:val="008D2FCD"/>
    <w:rsid w:val="008D34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51"/>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277C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A0D"/>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285"/>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C3C"/>
    <w:rsid w:val="00966E35"/>
    <w:rsid w:val="0096716A"/>
    <w:rsid w:val="0096740F"/>
    <w:rsid w:val="00967634"/>
    <w:rsid w:val="00967E72"/>
    <w:rsid w:val="009702AE"/>
    <w:rsid w:val="009702CF"/>
    <w:rsid w:val="00970425"/>
    <w:rsid w:val="009704C0"/>
    <w:rsid w:val="00970F80"/>
    <w:rsid w:val="00971364"/>
    <w:rsid w:val="009717F8"/>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3BA6"/>
    <w:rsid w:val="009941EF"/>
    <w:rsid w:val="00994360"/>
    <w:rsid w:val="00994E81"/>
    <w:rsid w:val="0099516E"/>
    <w:rsid w:val="00995858"/>
    <w:rsid w:val="00996771"/>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1F3"/>
    <w:rsid w:val="009A7C69"/>
    <w:rsid w:val="009A7FE4"/>
    <w:rsid w:val="009B0026"/>
    <w:rsid w:val="009B041C"/>
    <w:rsid w:val="009B041F"/>
    <w:rsid w:val="009B0D80"/>
    <w:rsid w:val="009B162C"/>
    <w:rsid w:val="009B1642"/>
    <w:rsid w:val="009B1BF2"/>
    <w:rsid w:val="009B1E2A"/>
    <w:rsid w:val="009B27D6"/>
    <w:rsid w:val="009B2DB0"/>
    <w:rsid w:val="009B30C8"/>
    <w:rsid w:val="009B31E7"/>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76"/>
    <w:rsid w:val="009C6DBF"/>
    <w:rsid w:val="009C75FF"/>
    <w:rsid w:val="009C77B7"/>
    <w:rsid w:val="009C7E25"/>
    <w:rsid w:val="009D007A"/>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544E"/>
    <w:rsid w:val="009D6899"/>
    <w:rsid w:val="009D72AB"/>
    <w:rsid w:val="009D7892"/>
    <w:rsid w:val="009E0DEB"/>
    <w:rsid w:val="009E0EA2"/>
    <w:rsid w:val="009E11DC"/>
    <w:rsid w:val="009E1F86"/>
    <w:rsid w:val="009E1FC0"/>
    <w:rsid w:val="009E2597"/>
    <w:rsid w:val="009E276A"/>
    <w:rsid w:val="009E33B7"/>
    <w:rsid w:val="009E35DC"/>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561"/>
    <w:rsid w:val="00A006BF"/>
    <w:rsid w:val="00A008BD"/>
    <w:rsid w:val="00A00A06"/>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DF4"/>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2F5"/>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0BEC"/>
    <w:rsid w:val="00A510EF"/>
    <w:rsid w:val="00A511D1"/>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A4"/>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87"/>
    <w:rsid w:val="00A97B39"/>
    <w:rsid w:val="00A97B6B"/>
    <w:rsid w:val="00A97CF9"/>
    <w:rsid w:val="00AA0050"/>
    <w:rsid w:val="00AA1EB6"/>
    <w:rsid w:val="00AA2020"/>
    <w:rsid w:val="00AA2B04"/>
    <w:rsid w:val="00AA3768"/>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2F"/>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095A"/>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0D51"/>
    <w:rsid w:val="00B21379"/>
    <w:rsid w:val="00B213FC"/>
    <w:rsid w:val="00B2175D"/>
    <w:rsid w:val="00B21E70"/>
    <w:rsid w:val="00B223A6"/>
    <w:rsid w:val="00B22D1D"/>
    <w:rsid w:val="00B23544"/>
    <w:rsid w:val="00B23AD8"/>
    <w:rsid w:val="00B24E27"/>
    <w:rsid w:val="00B25571"/>
    <w:rsid w:val="00B263D1"/>
    <w:rsid w:val="00B2701A"/>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867"/>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081"/>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48AF"/>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DD4"/>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A59"/>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2B0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36D5"/>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4F3"/>
    <w:rsid w:val="00C85C03"/>
    <w:rsid w:val="00C85D04"/>
    <w:rsid w:val="00C8633A"/>
    <w:rsid w:val="00C86358"/>
    <w:rsid w:val="00C86627"/>
    <w:rsid w:val="00C900DD"/>
    <w:rsid w:val="00C907A6"/>
    <w:rsid w:val="00C91550"/>
    <w:rsid w:val="00C9181F"/>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96B61"/>
    <w:rsid w:val="00CA050F"/>
    <w:rsid w:val="00CA053E"/>
    <w:rsid w:val="00CA07E9"/>
    <w:rsid w:val="00CA0AA5"/>
    <w:rsid w:val="00CA149E"/>
    <w:rsid w:val="00CA14A0"/>
    <w:rsid w:val="00CA16D8"/>
    <w:rsid w:val="00CA1B82"/>
    <w:rsid w:val="00CA1D9B"/>
    <w:rsid w:val="00CA1DCC"/>
    <w:rsid w:val="00CA1E7B"/>
    <w:rsid w:val="00CA21EF"/>
    <w:rsid w:val="00CA2295"/>
    <w:rsid w:val="00CA2EB2"/>
    <w:rsid w:val="00CA3101"/>
    <w:rsid w:val="00CA3485"/>
    <w:rsid w:val="00CA388F"/>
    <w:rsid w:val="00CA4372"/>
    <w:rsid w:val="00CA538D"/>
    <w:rsid w:val="00CA5F49"/>
    <w:rsid w:val="00CA6331"/>
    <w:rsid w:val="00CA6AA6"/>
    <w:rsid w:val="00CA6B41"/>
    <w:rsid w:val="00CA6DBB"/>
    <w:rsid w:val="00CA731D"/>
    <w:rsid w:val="00CB01EF"/>
    <w:rsid w:val="00CB0F32"/>
    <w:rsid w:val="00CB0F59"/>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222"/>
    <w:rsid w:val="00CC2498"/>
    <w:rsid w:val="00CC256C"/>
    <w:rsid w:val="00CC2575"/>
    <w:rsid w:val="00CC2DBA"/>
    <w:rsid w:val="00CC30BC"/>
    <w:rsid w:val="00CC3644"/>
    <w:rsid w:val="00CC39DB"/>
    <w:rsid w:val="00CC549E"/>
    <w:rsid w:val="00CC571F"/>
    <w:rsid w:val="00CC585E"/>
    <w:rsid w:val="00CC6164"/>
    <w:rsid w:val="00CC6841"/>
    <w:rsid w:val="00CC7D96"/>
    <w:rsid w:val="00CC7FCA"/>
    <w:rsid w:val="00CD09B1"/>
    <w:rsid w:val="00CD0CC6"/>
    <w:rsid w:val="00CD152C"/>
    <w:rsid w:val="00CD1ABC"/>
    <w:rsid w:val="00CD1E3E"/>
    <w:rsid w:val="00CD26B6"/>
    <w:rsid w:val="00CD270F"/>
    <w:rsid w:val="00CD2E36"/>
    <w:rsid w:val="00CD3161"/>
    <w:rsid w:val="00CD352B"/>
    <w:rsid w:val="00CD3813"/>
    <w:rsid w:val="00CD38C7"/>
    <w:rsid w:val="00CD3B54"/>
    <w:rsid w:val="00CD4274"/>
    <w:rsid w:val="00CD47B5"/>
    <w:rsid w:val="00CD4E6A"/>
    <w:rsid w:val="00CD5386"/>
    <w:rsid w:val="00CD5728"/>
    <w:rsid w:val="00CD5D26"/>
    <w:rsid w:val="00CD60CF"/>
    <w:rsid w:val="00CD63BB"/>
    <w:rsid w:val="00CD784E"/>
    <w:rsid w:val="00CD7E70"/>
    <w:rsid w:val="00CD7FE7"/>
    <w:rsid w:val="00CE090C"/>
    <w:rsid w:val="00CE0C86"/>
    <w:rsid w:val="00CE1789"/>
    <w:rsid w:val="00CE1A92"/>
    <w:rsid w:val="00CE1AC5"/>
    <w:rsid w:val="00CE23A5"/>
    <w:rsid w:val="00CE24DA"/>
    <w:rsid w:val="00CE2990"/>
    <w:rsid w:val="00CE2CAB"/>
    <w:rsid w:val="00CE3387"/>
    <w:rsid w:val="00CE4084"/>
    <w:rsid w:val="00CE4724"/>
    <w:rsid w:val="00CE4BBD"/>
    <w:rsid w:val="00CE55F3"/>
    <w:rsid w:val="00CE5970"/>
    <w:rsid w:val="00CE59BA"/>
    <w:rsid w:val="00CE66BE"/>
    <w:rsid w:val="00CE68EA"/>
    <w:rsid w:val="00CE6A54"/>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0700"/>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2800"/>
    <w:rsid w:val="00D13EA4"/>
    <w:rsid w:val="00D1419C"/>
    <w:rsid w:val="00D1561D"/>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470E9"/>
    <w:rsid w:val="00D50633"/>
    <w:rsid w:val="00D511F5"/>
    <w:rsid w:val="00D51A59"/>
    <w:rsid w:val="00D51E4F"/>
    <w:rsid w:val="00D5241B"/>
    <w:rsid w:val="00D528AD"/>
    <w:rsid w:val="00D53032"/>
    <w:rsid w:val="00D531F4"/>
    <w:rsid w:val="00D542B0"/>
    <w:rsid w:val="00D54479"/>
    <w:rsid w:val="00D5473E"/>
    <w:rsid w:val="00D54907"/>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3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0A20"/>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B7E92"/>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D7D2D"/>
    <w:rsid w:val="00DE06F4"/>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C3"/>
    <w:rsid w:val="00DF25F4"/>
    <w:rsid w:val="00DF2635"/>
    <w:rsid w:val="00DF2F3A"/>
    <w:rsid w:val="00DF302B"/>
    <w:rsid w:val="00DF3039"/>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5C3D"/>
    <w:rsid w:val="00E161C1"/>
    <w:rsid w:val="00E161D4"/>
    <w:rsid w:val="00E16451"/>
    <w:rsid w:val="00E16E70"/>
    <w:rsid w:val="00E17AEB"/>
    <w:rsid w:val="00E17F00"/>
    <w:rsid w:val="00E20909"/>
    <w:rsid w:val="00E209AF"/>
    <w:rsid w:val="00E223C3"/>
    <w:rsid w:val="00E226BE"/>
    <w:rsid w:val="00E22D10"/>
    <w:rsid w:val="00E22F3C"/>
    <w:rsid w:val="00E24066"/>
    <w:rsid w:val="00E248B0"/>
    <w:rsid w:val="00E24FBC"/>
    <w:rsid w:val="00E25A5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C87"/>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27"/>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8F2"/>
    <w:rsid w:val="00E75A4B"/>
    <w:rsid w:val="00E8035D"/>
    <w:rsid w:val="00E80BD1"/>
    <w:rsid w:val="00E80D00"/>
    <w:rsid w:val="00E80D7A"/>
    <w:rsid w:val="00E81299"/>
    <w:rsid w:val="00E82219"/>
    <w:rsid w:val="00E82CFC"/>
    <w:rsid w:val="00E82F81"/>
    <w:rsid w:val="00E836E0"/>
    <w:rsid w:val="00E85403"/>
    <w:rsid w:val="00E8690F"/>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53A9"/>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4F5B"/>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B6"/>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66"/>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7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2B59"/>
    <w:rsid w:val="00F6314E"/>
    <w:rsid w:val="00F6345E"/>
    <w:rsid w:val="00F63DFA"/>
    <w:rsid w:val="00F6418D"/>
    <w:rsid w:val="00F642C7"/>
    <w:rsid w:val="00F6471D"/>
    <w:rsid w:val="00F6498F"/>
    <w:rsid w:val="00F649E1"/>
    <w:rsid w:val="00F64C85"/>
    <w:rsid w:val="00F64F58"/>
    <w:rsid w:val="00F65056"/>
    <w:rsid w:val="00F6555F"/>
    <w:rsid w:val="00F659CB"/>
    <w:rsid w:val="00F65EF0"/>
    <w:rsid w:val="00F66067"/>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25"/>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0E0"/>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019"/>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1A5"/>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345E63-B68B-4587-A151-35E14D20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qFormat/>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qFormat/>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23494954">
      <w:bodyDiv w:val="1"/>
      <w:marLeft w:val="0"/>
      <w:marRight w:val="0"/>
      <w:marTop w:val="0"/>
      <w:marBottom w:val="0"/>
      <w:divBdr>
        <w:top w:val="none" w:sz="0" w:space="0" w:color="auto"/>
        <w:left w:val="none" w:sz="0" w:space="0" w:color="auto"/>
        <w:bottom w:val="none" w:sz="0" w:space="0" w:color="auto"/>
        <w:right w:val="none" w:sz="0" w:space="0" w:color="auto"/>
      </w:divBdr>
    </w:div>
    <w:div w:id="930311503">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3898037">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66D97-C9C8-4EE3-AB06-D2636095A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264</Words>
  <Characters>1508</Characters>
  <Application>Microsoft Office Word</Application>
  <DocSecurity>0</DocSecurity>
  <Lines>12</Lines>
  <Paragraphs>3</Paragraphs>
  <ScaleCrop>false</ScaleCrop>
  <Company/>
  <LinksUpToDate>false</LinksUpToDate>
  <CharactersWithSpaces>1769</CharactersWithSpaces>
  <SharedDoc>false</SharedDoc>
  <HLinks>
    <vt:vector size="18" baseType="variant">
      <vt:variant>
        <vt:i4>1572912</vt:i4>
      </vt:variant>
      <vt:variant>
        <vt:i4>14</vt:i4>
      </vt:variant>
      <vt:variant>
        <vt:i4>0</vt:i4>
      </vt:variant>
      <vt:variant>
        <vt:i4>5</vt:i4>
      </vt:variant>
      <vt:variant>
        <vt:lpwstr/>
      </vt:variant>
      <vt:variant>
        <vt:lpwstr>_Toc193727067</vt:lpwstr>
      </vt:variant>
      <vt:variant>
        <vt:i4>1572912</vt:i4>
      </vt:variant>
      <vt:variant>
        <vt:i4>8</vt:i4>
      </vt:variant>
      <vt:variant>
        <vt:i4>0</vt:i4>
      </vt:variant>
      <vt:variant>
        <vt:i4>5</vt:i4>
      </vt:variant>
      <vt:variant>
        <vt:lpwstr/>
      </vt:variant>
      <vt:variant>
        <vt:lpwstr>_Toc193727066</vt:lpwstr>
      </vt:variant>
      <vt:variant>
        <vt:i4>1572912</vt:i4>
      </vt:variant>
      <vt:variant>
        <vt:i4>2</vt:i4>
      </vt:variant>
      <vt:variant>
        <vt:i4>0</vt:i4>
      </vt:variant>
      <vt:variant>
        <vt:i4>5</vt:i4>
      </vt:variant>
      <vt:variant>
        <vt:lpwstr/>
      </vt:variant>
      <vt:variant>
        <vt:lpwstr>_Toc193727065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2025-03-24T09:10:00Z</cp:lastPrinted>
  <dcterms:created xsi:type="dcterms:W3CDTF">2025-03-27T08:06:00Z</dcterms:created>
  <dcterms:modified xsi:type="dcterms:W3CDTF">2025-03-27T08:06:00Z</dcterms:modified>
</cp:coreProperties>
</file>