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9C4D1" w14:textId="75062C4D" w:rsidR="00375D8C" w:rsidRPr="00B27F6C" w:rsidRDefault="00D27DE7">
      <w:pPr>
        <w:pStyle w:val="title"/>
        <w:rPr>
          <w:rStyle w:val="20"/>
          <w:position w:val="20"/>
        </w:rPr>
      </w:pPr>
      <w:r w:rsidRPr="00B27F6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B8906D7" wp14:editId="32D84BD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126CCF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B27F6C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B27F6C">
        <w:rPr>
          <w:rStyle w:val="20"/>
          <w:rFonts w:hint="eastAsia"/>
          <w:position w:val="20"/>
        </w:rPr>
        <w:t>財政委員會</w:t>
      </w:r>
      <w:r w:rsidR="00375D8C" w:rsidRPr="00B27F6C">
        <w:rPr>
          <w:rStyle w:val="20"/>
          <w:rFonts w:hint="eastAsia"/>
          <w:position w:val="20"/>
        </w:rPr>
        <w:t xml:space="preserve">　函</w:t>
      </w:r>
    </w:p>
    <w:p w14:paraId="52B08980" w14:textId="77777777" w:rsidR="00375D8C" w:rsidRPr="00B27F6C" w:rsidRDefault="00375D8C">
      <w:pPr>
        <w:pStyle w:val="titlespace"/>
        <w:rPr>
          <w:rStyle w:val="8"/>
        </w:rPr>
      </w:pPr>
    </w:p>
    <w:p w14:paraId="5997CBD7" w14:textId="77777777" w:rsidR="00375D8C" w:rsidRPr="00B27F6C" w:rsidRDefault="00CD0ABB">
      <w:pPr>
        <w:pStyle w:val="space2"/>
      </w:pPr>
      <w:r w:rsidRPr="00B27F6C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E846E2C" wp14:editId="59833F7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C7EE8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57D4254" w14:textId="32EF3F40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B56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B56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14:paraId="51666542" w14:textId="662255FE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235855</w:t>
                            </w:r>
                            <w:r w:rsidR="00FB5683">
                              <w:rPr>
                                <w:sz w:val="22"/>
                                <w:szCs w:val="22"/>
                              </w:rPr>
                              <w:t>6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  <w:p w14:paraId="60477F86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14:paraId="31F41CC2" w14:textId="77777777"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46E2C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" filled="f" stroked="f">
                <v:stroke dashstyle="1 1"/>
                <v:textbox>
                  <w:txbxContent>
                    <w:p w14:paraId="065C7EE8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7" w:name="地址"/>
                      <w:bookmarkEnd w:id="7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57D4254" w14:textId="32EF3F40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8" w:name="聯絡方式"/>
                      <w:bookmarkEnd w:id="8"/>
                      <w:proofErr w:type="gramStart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14:paraId="51666542" w14:textId="662255FE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A2E37">
                        <w:rPr>
                          <w:sz w:val="22"/>
                          <w:szCs w:val="22"/>
                        </w:rPr>
                        <w:t>235855</w:t>
                      </w:r>
                      <w:r w:rsidR="00FB5683">
                        <w:rPr>
                          <w:sz w:val="22"/>
                          <w:szCs w:val="22"/>
                        </w:rPr>
                        <w:t>6</w:t>
                      </w:r>
                      <w:r w:rsidR="007A2E37">
                        <w:rPr>
                          <w:sz w:val="22"/>
                          <w:szCs w:val="22"/>
                        </w:rPr>
                        <w:t>7</w:t>
                      </w:r>
                    </w:p>
                    <w:p w14:paraId="60477F86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14:paraId="31F41CC2" w14:textId="77777777"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14:paraId="2F73D6DD" w14:textId="77777777" w:rsidR="00375D8C" w:rsidRPr="00B27F6C" w:rsidRDefault="00375D8C">
      <w:pPr>
        <w:pStyle w:val="space2"/>
      </w:pPr>
    </w:p>
    <w:p w14:paraId="0A06BB5F" w14:textId="77777777" w:rsidR="00375D8C" w:rsidRPr="00B27F6C" w:rsidRDefault="00375D8C">
      <w:pPr>
        <w:pStyle w:val="11"/>
        <w:spacing w:line="14" w:lineRule="exact"/>
        <w:ind w:leftChars="0" w:left="0"/>
      </w:pPr>
    </w:p>
    <w:p w14:paraId="3F4EF23F" w14:textId="77777777" w:rsidR="003D7B20" w:rsidRPr="00B27F6C" w:rsidRDefault="00375D8C">
      <w:pPr>
        <w:pStyle w:val="ad"/>
        <w:spacing w:line="360" w:lineRule="exact"/>
      </w:pPr>
      <w:r w:rsidRPr="00B27F6C">
        <w:rPr>
          <w:rFonts w:hint="eastAsia"/>
        </w:rPr>
        <w:t>受文者：</w:t>
      </w:r>
      <w:bookmarkStart w:id="5" w:name="受文者"/>
      <w:bookmarkEnd w:id="5"/>
      <w:r w:rsidR="003D7B20" w:rsidRPr="00B27F6C">
        <w:rPr>
          <w:rFonts w:hint="eastAsia"/>
        </w:rPr>
        <w:t>本院全體委員</w:t>
      </w:r>
    </w:p>
    <w:p w14:paraId="52B02058" w14:textId="1DBEBD04" w:rsidR="00375D8C" w:rsidRPr="00B27F6C" w:rsidRDefault="00375D8C">
      <w:pPr>
        <w:pStyle w:val="space"/>
      </w:pPr>
    </w:p>
    <w:p w14:paraId="49D5B86B" w14:textId="524268F7" w:rsidR="00375D8C" w:rsidRPr="00B27F6C" w:rsidRDefault="00375D8C">
      <w:pPr>
        <w:pStyle w:val="ae"/>
        <w:spacing w:line="240" w:lineRule="exact"/>
      </w:pPr>
      <w:r w:rsidRPr="00B27F6C">
        <w:fldChar w:fldCharType="begin"/>
      </w:r>
      <w:r w:rsidRPr="00B27F6C">
        <w:instrText xml:space="preserve"> </w:instrText>
      </w:r>
      <w:r w:rsidRPr="00B27F6C">
        <w:rPr>
          <w:rFonts w:hint="eastAsia"/>
        </w:rPr>
        <w:instrText>MACROBUTTON  DocDispatch 發文日期：</w:instrText>
      </w:r>
      <w:r w:rsidRPr="00B27F6C">
        <w:fldChar w:fldCharType="end"/>
      </w:r>
      <w:bookmarkStart w:id="6" w:name="發文日期"/>
      <w:bookmarkEnd w:id="6"/>
      <w:r w:rsidR="00FA3BE7" w:rsidRPr="00B27F6C">
        <w:rPr>
          <w:rFonts w:hint="eastAsia"/>
        </w:rPr>
        <w:t>中華民國11</w:t>
      </w:r>
      <w:r w:rsidR="00FB5683" w:rsidRPr="00B27F6C">
        <w:rPr>
          <w:rFonts w:hint="eastAsia"/>
        </w:rPr>
        <w:t>4</w:t>
      </w:r>
      <w:r w:rsidR="00FA3BE7" w:rsidRPr="00B27F6C">
        <w:rPr>
          <w:rFonts w:hint="eastAsia"/>
        </w:rPr>
        <w:t>年</w:t>
      </w:r>
      <w:r w:rsidR="00FB5683" w:rsidRPr="00B27F6C">
        <w:rPr>
          <w:rFonts w:hint="eastAsia"/>
        </w:rPr>
        <w:t>4</w:t>
      </w:r>
      <w:r w:rsidR="00FA3BE7" w:rsidRPr="00B27F6C">
        <w:rPr>
          <w:rFonts w:hint="eastAsia"/>
        </w:rPr>
        <w:t>月</w:t>
      </w:r>
      <w:r w:rsidR="00FB5683" w:rsidRPr="00B27F6C">
        <w:rPr>
          <w:rFonts w:hint="eastAsia"/>
        </w:rPr>
        <w:t>7</w:t>
      </w:r>
      <w:r w:rsidR="00FA3BE7" w:rsidRPr="00B27F6C">
        <w:rPr>
          <w:rFonts w:hint="eastAsia"/>
        </w:rPr>
        <w:t>日</w:t>
      </w:r>
    </w:p>
    <w:p w14:paraId="2710C2A8" w14:textId="54936CEC" w:rsidR="00375D8C" w:rsidRPr="00B27F6C" w:rsidRDefault="00375D8C">
      <w:pPr>
        <w:pStyle w:val="ae"/>
        <w:spacing w:line="240" w:lineRule="exact"/>
      </w:pPr>
      <w:r w:rsidRPr="00B27F6C">
        <w:rPr>
          <w:rFonts w:hint="eastAsia"/>
        </w:rPr>
        <w:t>發文字號：</w:t>
      </w:r>
      <w:bookmarkStart w:id="7" w:name="發文字號"/>
      <w:bookmarkEnd w:id="7"/>
      <w:r w:rsidR="00E05907">
        <w:rPr>
          <w:rFonts w:hint="eastAsia"/>
        </w:rPr>
        <w:t>台</w:t>
      </w:r>
      <w:proofErr w:type="gramStart"/>
      <w:r w:rsidR="00E05907">
        <w:rPr>
          <w:rFonts w:hint="eastAsia"/>
        </w:rPr>
        <w:t>立財字</w:t>
      </w:r>
      <w:proofErr w:type="gramEnd"/>
      <w:r w:rsidR="00E05907">
        <w:rPr>
          <w:rFonts w:hint="eastAsia"/>
        </w:rPr>
        <w:t>第</w:t>
      </w:r>
      <w:r w:rsidR="00E05907">
        <w:t>1142100298號</w:t>
      </w:r>
    </w:p>
    <w:p w14:paraId="49085C15" w14:textId="77777777" w:rsidR="00375D8C" w:rsidRPr="00B27F6C" w:rsidRDefault="00375D8C">
      <w:pPr>
        <w:pStyle w:val="ae"/>
        <w:spacing w:line="240" w:lineRule="exact"/>
      </w:pPr>
      <w:r w:rsidRPr="00B27F6C">
        <w:fldChar w:fldCharType="begin"/>
      </w:r>
      <w:r w:rsidRPr="00B27F6C">
        <w:instrText xml:space="preserve"> </w:instrText>
      </w:r>
      <w:r w:rsidRPr="00B27F6C">
        <w:rPr>
          <w:rFonts w:hint="eastAsia"/>
        </w:rPr>
        <w:instrText>MACROBUTTON  DocSpeed 速別：</w:instrText>
      </w:r>
      <w:r w:rsidRPr="00B27F6C">
        <w:fldChar w:fldCharType="end"/>
      </w:r>
      <w:bookmarkStart w:id="8" w:name="速別"/>
      <w:bookmarkEnd w:id="8"/>
      <w:r w:rsidR="003D7B20" w:rsidRPr="00B27F6C">
        <w:rPr>
          <w:rFonts w:hint="eastAsia"/>
        </w:rPr>
        <w:t>最速件</w:t>
      </w:r>
    </w:p>
    <w:p w14:paraId="60C15C2E" w14:textId="77777777" w:rsidR="00375D8C" w:rsidRPr="00B27F6C" w:rsidRDefault="00375D8C">
      <w:pPr>
        <w:pStyle w:val="ae"/>
        <w:spacing w:line="240" w:lineRule="exact"/>
      </w:pPr>
      <w:r w:rsidRPr="00B27F6C">
        <w:fldChar w:fldCharType="begin"/>
      </w:r>
      <w:r w:rsidRPr="00B27F6C">
        <w:instrText xml:space="preserve"> </w:instrText>
      </w:r>
      <w:r w:rsidRPr="00B27F6C">
        <w:rPr>
          <w:rFonts w:hint="eastAsia"/>
        </w:rPr>
        <w:instrText>MACROBUTTON  DocSecurity 密等及解密條件或保密期限：</w:instrText>
      </w:r>
      <w:r w:rsidRPr="00B27F6C">
        <w:fldChar w:fldCharType="end"/>
      </w:r>
      <w:bookmarkStart w:id="9" w:name="密等及解密條件或保密期限"/>
      <w:bookmarkEnd w:id="9"/>
    </w:p>
    <w:p w14:paraId="74FA46A5" w14:textId="1BC1FCBE" w:rsidR="003D7B20" w:rsidRPr="00B27F6C" w:rsidRDefault="00375D8C">
      <w:pPr>
        <w:pStyle w:val="ae"/>
        <w:spacing w:line="240" w:lineRule="exact"/>
      </w:pPr>
      <w:r w:rsidRPr="00B27F6C">
        <w:rPr>
          <w:rFonts w:hint="eastAsia"/>
        </w:rPr>
        <w:t>附件：</w:t>
      </w:r>
      <w:bookmarkStart w:id="10" w:name="附件"/>
      <w:bookmarkEnd w:id="10"/>
      <w:r w:rsidR="00465C8E" w:rsidRPr="00B27F6C">
        <w:rPr>
          <w:rFonts w:hint="eastAsia"/>
        </w:rPr>
        <w:t>變更後之議</w:t>
      </w:r>
      <w:r w:rsidR="003D7B20" w:rsidRPr="00B27F6C">
        <w:rPr>
          <w:rFonts w:hint="eastAsia"/>
        </w:rPr>
        <w:t>事日程</w:t>
      </w:r>
      <w:r w:rsidR="005E17CF" w:rsidRPr="00B27F6C">
        <w:t>1</w:t>
      </w:r>
      <w:r w:rsidR="003D7B20" w:rsidRPr="00B27F6C">
        <w:rPr>
          <w:rFonts w:hint="eastAsia"/>
        </w:rPr>
        <w:t>份</w:t>
      </w:r>
    </w:p>
    <w:p w14:paraId="40752466" w14:textId="77777777" w:rsidR="00375D8C" w:rsidRPr="00B27F6C" w:rsidRDefault="00375D8C">
      <w:pPr>
        <w:pStyle w:val="space0"/>
      </w:pPr>
    </w:p>
    <w:p w14:paraId="69022BA7" w14:textId="710D6FB1" w:rsidR="00375D8C" w:rsidRPr="00B27F6C" w:rsidRDefault="00375D8C" w:rsidP="007A2E37">
      <w:pPr>
        <w:pStyle w:val="af"/>
        <w:spacing w:line="500" w:lineRule="exact"/>
        <w:ind w:hangingChars="310"/>
        <w:jc w:val="both"/>
      </w:pPr>
      <w:r w:rsidRPr="00B27F6C">
        <w:rPr>
          <w:rFonts w:hint="eastAsia"/>
        </w:rPr>
        <w:t>主旨：</w:t>
      </w:r>
      <w:bookmarkStart w:id="11" w:name="主旨"/>
      <w:bookmarkEnd w:id="11"/>
      <w:r w:rsidR="007A2E37" w:rsidRPr="00B27F6C">
        <w:rPr>
          <w:rFonts w:hint="eastAsia"/>
        </w:rPr>
        <w:t>本會原定</w:t>
      </w:r>
      <w:r w:rsidR="007A2E37" w:rsidRPr="00B27F6C">
        <w:t>11</w:t>
      </w:r>
      <w:r w:rsidR="00FB5683" w:rsidRPr="00B27F6C">
        <w:rPr>
          <w:rFonts w:hint="eastAsia"/>
        </w:rPr>
        <w:t>4</w:t>
      </w:r>
      <w:r w:rsidR="007A2E37" w:rsidRPr="00B27F6C">
        <w:t>年</w:t>
      </w:r>
      <w:r w:rsidR="00FB5683" w:rsidRPr="00B27F6C">
        <w:rPr>
          <w:rFonts w:hint="eastAsia"/>
        </w:rPr>
        <w:t>4</w:t>
      </w:r>
      <w:r w:rsidR="007A2E37" w:rsidRPr="00B27F6C">
        <w:t>月</w:t>
      </w:r>
      <w:r w:rsidR="007A2E37" w:rsidRPr="00B27F6C">
        <w:rPr>
          <w:rFonts w:hint="eastAsia"/>
        </w:rPr>
        <w:t>1</w:t>
      </w:r>
      <w:r w:rsidR="00FB5683" w:rsidRPr="00B27F6C">
        <w:rPr>
          <w:rFonts w:hint="eastAsia"/>
        </w:rPr>
        <w:t>0</w:t>
      </w:r>
      <w:r w:rsidR="007A2E37" w:rsidRPr="00B27F6C">
        <w:t>日(星期</w:t>
      </w:r>
      <w:r w:rsidR="00FB5683" w:rsidRPr="00B27F6C">
        <w:rPr>
          <w:rFonts w:hint="eastAsia"/>
        </w:rPr>
        <w:t>四)</w:t>
      </w:r>
      <w:r w:rsidR="007A2E37" w:rsidRPr="00B27F6C">
        <w:t>舉行之第</w:t>
      </w:r>
      <w:r w:rsidR="00FB5683" w:rsidRPr="00B27F6C">
        <w:rPr>
          <w:rFonts w:hint="eastAsia"/>
        </w:rPr>
        <w:t>7</w:t>
      </w:r>
      <w:r w:rsidR="007A2E37" w:rsidRPr="00B27F6C">
        <w:t>次全體委員會議</w:t>
      </w:r>
      <w:r w:rsidR="007A2E37" w:rsidRPr="00B27F6C">
        <w:rPr>
          <w:rFonts w:hint="eastAsia"/>
        </w:rPr>
        <w:t>，議程增列</w:t>
      </w:r>
      <w:r w:rsidR="00E610DB" w:rsidRPr="00B27F6C">
        <w:rPr>
          <w:rFonts w:hint="eastAsia"/>
        </w:rPr>
        <w:t>報告事項</w:t>
      </w:r>
      <w:r w:rsidR="007A2E37" w:rsidRPr="00B27F6C">
        <w:rPr>
          <w:rFonts w:hint="eastAsia"/>
        </w:rPr>
        <w:t>「</w:t>
      </w:r>
      <w:r w:rsidR="00FB5683" w:rsidRPr="00B27F6C">
        <w:rPr>
          <w:rFonts w:hint="eastAsia"/>
        </w:rPr>
        <w:t>邀請中央銀行楊總裁金龍、金融監督管理委員會</w:t>
      </w:r>
      <w:proofErr w:type="gramStart"/>
      <w:r w:rsidR="00FB5683" w:rsidRPr="00B27F6C">
        <w:rPr>
          <w:rFonts w:hint="eastAsia"/>
        </w:rPr>
        <w:t>彭</w:t>
      </w:r>
      <w:proofErr w:type="gramEnd"/>
      <w:r w:rsidR="00FB5683" w:rsidRPr="00B27F6C">
        <w:rPr>
          <w:rFonts w:hint="eastAsia"/>
        </w:rPr>
        <w:t>主任委員金隆、行政院主計總處陳</w:t>
      </w:r>
      <w:proofErr w:type="gramStart"/>
      <w:r w:rsidR="00FB5683" w:rsidRPr="00B27F6C">
        <w:rPr>
          <w:rFonts w:hint="eastAsia"/>
        </w:rPr>
        <w:t>主計長淑姿</w:t>
      </w:r>
      <w:proofErr w:type="gramEnd"/>
      <w:r w:rsidR="00FB5683" w:rsidRPr="00B27F6C">
        <w:rPr>
          <w:rFonts w:hint="eastAsia"/>
        </w:rPr>
        <w:t>、財政部</w:t>
      </w:r>
      <w:proofErr w:type="gramStart"/>
      <w:r w:rsidR="00FB5683" w:rsidRPr="00B27F6C">
        <w:rPr>
          <w:rFonts w:hint="eastAsia"/>
        </w:rPr>
        <w:t>莊部長翠雲</w:t>
      </w:r>
      <w:proofErr w:type="gramEnd"/>
      <w:r w:rsidR="00FB5683" w:rsidRPr="00B27F6C">
        <w:rPr>
          <w:rFonts w:hint="eastAsia"/>
        </w:rPr>
        <w:t>、經濟部郭部長智輝、農業部</w:t>
      </w:r>
      <w:proofErr w:type="gramStart"/>
      <w:r w:rsidR="00FB5683" w:rsidRPr="00B27F6C">
        <w:rPr>
          <w:rFonts w:hint="eastAsia"/>
        </w:rPr>
        <w:t>陳部長駿季就</w:t>
      </w:r>
      <w:proofErr w:type="gramEnd"/>
      <w:r w:rsidR="007A2E37" w:rsidRPr="00B27F6C">
        <w:rPr>
          <w:rFonts w:hint="eastAsia"/>
        </w:rPr>
        <w:t>『</w:t>
      </w:r>
      <w:r w:rsidR="00FB5683" w:rsidRPr="00B27F6C">
        <w:rPr>
          <w:rFonts w:hint="eastAsia"/>
        </w:rPr>
        <w:t>川普對等關稅政策實施，對我國股</w:t>
      </w:r>
      <w:proofErr w:type="gramStart"/>
      <w:r w:rsidR="00FB5683" w:rsidRPr="00B27F6C">
        <w:rPr>
          <w:rFonts w:hint="eastAsia"/>
        </w:rPr>
        <w:t>匯</w:t>
      </w:r>
      <w:proofErr w:type="gramEnd"/>
      <w:r w:rsidR="00FB5683" w:rsidRPr="00B27F6C">
        <w:rPr>
          <w:rFonts w:hint="eastAsia"/>
        </w:rPr>
        <w:t>市、經濟成長、物價、房市等項所造成之衝擊與因應措施</w:t>
      </w:r>
      <w:r w:rsidR="007A2E37" w:rsidRPr="00B27F6C">
        <w:rPr>
          <w:rFonts w:hint="eastAsia"/>
        </w:rPr>
        <w:t>』進行專題報告，並備質詢。」</w:t>
      </w:r>
      <w:r w:rsidR="002725A7" w:rsidRPr="00B27F6C">
        <w:rPr>
          <w:rFonts w:hint="eastAsia"/>
        </w:rPr>
        <w:t>，</w:t>
      </w:r>
      <w:r w:rsidR="007A2E37" w:rsidRPr="00B27F6C">
        <w:rPr>
          <w:rFonts w:hint="eastAsia"/>
        </w:rPr>
        <w:t>請查照。</w:t>
      </w:r>
    </w:p>
    <w:p w14:paraId="13519444" w14:textId="77777777" w:rsidR="00375D8C" w:rsidRPr="00B27F6C" w:rsidRDefault="00375D8C">
      <w:pPr>
        <w:pStyle w:val="af0"/>
      </w:pPr>
      <w:bookmarkStart w:id="12" w:name="段落"/>
      <w:bookmarkEnd w:id="12"/>
      <w:r w:rsidRPr="00B27F6C">
        <w:rPr>
          <w:rFonts w:hint="eastAsia"/>
        </w:rPr>
        <w:t>說明：</w:t>
      </w:r>
    </w:p>
    <w:p w14:paraId="3BB1AC13" w14:textId="46F425C4" w:rsidR="00375D8C" w:rsidRPr="00B27F6C" w:rsidRDefault="00AF7588">
      <w:pPr>
        <w:pStyle w:val="1-2"/>
      </w:pPr>
      <w:r w:rsidRPr="00B27F6C">
        <w:rPr>
          <w:rFonts w:hint="eastAsia"/>
        </w:rPr>
        <w:t>依本會輪值</w:t>
      </w:r>
      <w:r w:rsidR="00FB5683" w:rsidRPr="00B27F6C">
        <w:rPr>
          <w:rFonts w:hint="eastAsia"/>
        </w:rPr>
        <w:t>賴</w:t>
      </w:r>
      <w:r w:rsidR="00FA3BE7" w:rsidRPr="00B27F6C">
        <w:rPr>
          <w:rFonts w:hint="eastAsia"/>
        </w:rPr>
        <w:t>召集委員</w:t>
      </w:r>
      <w:r w:rsidR="00FB5683" w:rsidRPr="00B27F6C">
        <w:rPr>
          <w:rFonts w:hint="eastAsia"/>
        </w:rPr>
        <w:t>士葆</w:t>
      </w:r>
      <w:r w:rsidRPr="00B27F6C">
        <w:rPr>
          <w:rFonts w:hint="eastAsia"/>
        </w:rPr>
        <w:t>指示辦理。</w:t>
      </w:r>
    </w:p>
    <w:p w14:paraId="2A2337A9" w14:textId="52E672B3" w:rsidR="00DB63B6" w:rsidRPr="00B27F6C" w:rsidRDefault="007F19C7" w:rsidP="00FA3BE7">
      <w:pPr>
        <w:pStyle w:val="1-2"/>
      </w:pPr>
      <w:r w:rsidRPr="00B27F6C">
        <w:rPr>
          <w:rFonts w:hint="eastAsia"/>
        </w:rPr>
        <w:t>本</w:t>
      </w:r>
      <w:r w:rsidR="00AF7588" w:rsidRPr="00B27F6C">
        <w:rPr>
          <w:rFonts w:hint="eastAsia"/>
        </w:rPr>
        <w:t>會</w:t>
      </w:r>
      <w:r w:rsidR="00FA3BE7" w:rsidRPr="00B27F6C">
        <w:t>11</w:t>
      </w:r>
      <w:r w:rsidR="00FB5683" w:rsidRPr="00B27F6C">
        <w:rPr>
          <w:rFonts w:hint="eastAsia"/>
        </w:rPr>
        <w:t>4</w:t>
      </w:r>
      <w:r w:rsidR="00AF7588" w:rsidRPr="00B27F6C">
        <w:rPr>
          <w:rFonts w:hint="eastAsia"/>
        </w:rPr>
        <w:t>年</w:t>
      </w:r>
      <w:r w:rsidR="00FB5683" w:rsidRPr="00B27F6C">
        <w:rPr>
          <w:rFonts w:hint="eastAsia"/>
        </w:rPr>
        <w:t>4</w:t>
      </w:r>
      <w:r w:rsidR="00AF7588" w:rsidRPr="00B27F6C">
        <w:rPr>
          <w:rFonts w:hint="eastAsia"/>
        </w:rPr>
        <w:t>月</w:t>
      </w:r>
      <w:r w:rsidR="00FB5683" w:rsidRPr="00B27F6C">
        <w:rPr>
          <w:rFonts w:hint="eastAsia"/>
        </w:rPr>
        <w:t>1</w:t>
      </w:r>
      <w:r w:rsidR="00AF7588" w:rsidRPr="00B27F6C">
        <w:rPr>
          <w:rFonts w:hint="eastAsia"/>
        </w:rPr>
        <w:t>日台</w:t>
      </w:r>
      <w:proofErr w:type="gramStart"/>
      <w:r w:rsidR="00AF7588" w:rsidRPr="00B27F6C">
        <w:rPr>
          <w:rFonts w:hint="eastAsia"/>
        </w:rPr>
        <w:t>立財字</w:t>
      </w:r>
      <w:proofErr w:type="gramEnd"/>
      <w:r w:rsidR="00AF7588" w:rsidRPr="00B27F6C">
        <w:rPr>
          <w:rFonts w:hint="eastAsia"/>
        </w:rPr>
        <w:t>第</w:t>
      </w:r>
      <w:r w:rsidR="00FF7791" w:rsidRPr="00B27F6C">
        <w:t>11</w:t>
      </w:r>
      <w:r w:rsidR="00FB5683" w:rsidRPr="00B27F6C">
        <w:rPr>
          <w:rFonts w:hint="eastAsia"/>
        </w:rPr>
        <w:t>42100294</w:t>
      </w:r>
      <w:r w:rsidR="00AF7588" w:rsidRPr="00B27F6C">
        <w:rPr>
          <w:rFonts w:hint="eastAsia"/>
        </w:rPr>
        <w:t>號</w:t>
      </w:r>
      <w:proofErr w:type="gramStart"/>
      <w:r w:rsidR="00AF7588" w:rsidRPr="00B27F6C">
        <w:rPr>
          <w:rFonts w:hint="eastAsia"/>
        </w:rPr>
        <w:t>函諒達</w:t>
      </w:r>
      <w:proofErr w:type="gramEnd"/>
      <w:r w:rsidR="00AF7588" w:rsidRPr="00B27F6C">
        <w:rPr>
          <w:rFonts w:hint="eastAsia"/>
        </w:rPr>
        <w:t>。</w:t>
      </w:r>
    </w:p>
    <w:p w14:paraId="241B114F" w14:textId="77777777" w:rsidR="00FF7791" w:rsidRPr="00B27F6C" w:rsidRDefault="00CA68F0" w:rsidP="00CA68F0">
      <w:pPr>
        <w:pStyle w:val="1-2"/>
      </w:pPr>
      <w:proofErr w:type="gramStart"/>
      <w:r w:rsidRPr="00B27F6C">
        <w:rPr>
          <w:rFonts w:hint="eastAsia"/>
        </w:rPr>
        <w:t>檢附更新版</w:t>
      </w:r>
      <w:proofErr w:type="gramEnd"/>
      <w:r w:rsidRPr="00B27F6C">
        <w:rPr>
          <w:rFonts w:hint="eastAsia"/>
        </w:rPr>
        <w:t>議程乙份。</w:t>
      </w:r>
    </w:p>
    <w:p w14:paraId="1C74DD71" w14:textId="6BB7B7F0" w:rsidR="003D7B20" w:rsidRPr="00B27F6C" w:rsidRDefault="00375D8C">
      <w:pPr>
        <w:pStyle w:val="af1"/>
        <w:spacing w:line="240" w:lineRule="exact"/>
      </w:pPr>
      <w:r w:rsidRPr="00B27F6C">
        <w:rPr>
          <w:rFonts w:hint="eastAsia"/>
        </w:rPr>
        <w:t>正本：</w:t>
      </w:r>
      <w:bookmarkStart w:id="13" w:name="正本"/>
      <w:bookmarkEnd w:id="13"/>
      <w:r w:rsidR="003D7B20" w:rsidRPr="00B27F6C">
        <w:rPr>
          <w:rFonts w:hint="eastAsia"/>
        </w:rPr>
        <w:t>本院全體委員</w:t>
      </w:r>
      <w:r w:rsidR="00CB0895" w:rsidRPr="00B27F6C">
        <w:rPr>
          <w:rFonts w:hint="eastAsia"/>
        </w:rPr>
        <w:t>、</w:t>
      </w:r>
      <w:r w:rsidR="00FB5683" w:rsidRPr="00B27F6C">
        <w:rPr>
          <w:rFonts w:hint="eastAsia"/>
        </w:rPr>
        <w:t>中央銀行、金融監督管理委員會、行政院主計總處、財政部、經濟部、農業部</w:t>
      </w:r>
    </w:p>
    <w:p w14:paraId="4A6006BA" w14:textId="77777777" w:rsidR="00D27DE7" w:rsidRPr="00B27F6C" w:rsidRDefault="00375D8C">
      <w:pPr>
        <w:pStyle w:val="af2"/>
        <w:spacing w:line="240" w:lineRule="exact"/>
      </w:pPr>
      <w:r w:rsidRPr="00B27F6C">
        <w:rPr>
          <w:rFonts w:hint="eastAsia"/>
        </w:rPr>
        <w:t>副本：</w:t>
      </w:r>
      <w:bookmarkStart w:id="14" w:name="副本"/>
      <w:bookmarkEnd w:id="14"/>
      <w:r w:rsidR="00D27DE7" w:rsidRPr="00B27F6C">
        <w:rPr>
          <w:rFonts w:hint="eastAsia"/>
        </w:rPr>
        <w:t>本院各相關單位、本院各黨團</w:t>
      </w:r>
    </w:p>
    <w:p w14:paraId="46984B2E" w14:textId="79BD7A35" w:rsidR="00375D8C" w:rsidRPr="00B27F6C" w:rsidRDefault="00375D8C">
      <w:pPr>
        <w:pStyle w:val="space1"/>
      </w:pPr>
    </w:p>
    <w:sectPr w:rsidR="00375D8C" w:rsidRPr="00B27F6C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D59DE" w14:textId="77777777" w:rsidR="0038272E" w:rsidRDefault="0038272E">
      <w:r>
        <w:separator/>
      </w:r>
    </w:p>
  </w:endnote>
  <w:endnote w:type="continuationSeparator" w:id="0">
    <w:p w14:paraId="03E0A0D1" w14:textId="77777777" w:rsidR="0038272E" w:rsidRDefault="0038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A5DD2" w14:textId="77777777"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DA241E" wp14:editId="4FA878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58054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FC74F" w14:textId="77777777" w:rsidR="0038272E" w:rsidRDefault="0038272E">
      <w:r>
        <w:separator/>
      </w:r>
    </w:p>
  </w:footnote>
  <w:footnote w:type="continuationSeparator" w:id="0">
    <w:p w14:paraId="7C5D1786" w14:textId="77777777" w:rsidR="0038272E" w:rsidRDefault="0038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853DE" w14:textId="77777777"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5A037D" wp14:editId="43449B8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BBCEE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A0FE1C3" wp14:editId="0E54CD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865E9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5CBBA2" wp14:editId="0E9713A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5A5"/>
    <w:rsid w:val="00004909"/>
    <w:rsid w:val="0000627B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77A5"/>
    <w:rsid w:val="000F07B8"/>
    <w:rsid w:val="000F0EA4"/>
    <w:rsid w:val="000F72FA"/>
    <w:rsid w:val="001044AA"/>
    <w:rsid w:val="00145C0E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4D09"/>
    <w:rsid w:val="001D42C9"/>
    <w:rsid w:val="001F28CF"/>
    <w:rsid w:val="0020475D"/>
    <w:rsid w:val="002201E6"/>
    <w:rsid w:val="0022476E"/>
    <w:rsid w:val="00226896"/>
    <w:rsid w:val="002725A7"/>
    <w:rsid w:val="002A0D38"/>
    <w:rsid w:val="002E22BC"/>
    <w:rsid w:val="002F1C4B"/>
    <w:rsid w:val="002F6338"/>
    <w:rsid w:val="003538BA"/>
    <w:rsid w:val="00362315"/>
    <w:rsid w:val="003650BA"/>
    <w:rsid w:val="00375D8C"/>
    <w:rsid w:val="0038272E"/>
    <w:rsid w:val="003842CE"/>
    <w:rsid w:val="003850F6"/>
    <w:rsid w:val="00387F91"/>
    <w:rsid w:val="003903AA"/>
    <w:rsid w:val="00393FB7"/>
    <w:rsid w:val="003A7A8A"/>
    <w:rsid w:val="003C0504"/>
    <w:rsid w:val="003D1FFC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64BAE"/>
    <w:rsid w:val="00465C8E"/>
    <w:rsid w:val="004761F1"/>
    <w:rsid w:val="00485C1A"/>
    <w:rsid w:val="004A0570"/>
    <w:rsid w:val="004C1291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B5893"/>
    <w:rsid w:val="006C38EE"/>
    <w:rsid w:val="006D29B3"/>
    <w:rsid w:val="006D670E"/>
    <w:rsid w:val="0070031E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81447"/>
    <w:rsid w:val="007A2E37"/>
    <w:rsid w:val="007B004F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2E73"/>
    <w:rsid w:val="00966754"/>
    <w:rsid w:val="00970128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4C47"/>
    <w:rsid w:val="00A36EC5"/>
    <w:rsid w:val="00A776E6"/>
    <w:rsid w:val="00AA6EBF"/>
    <w:rsid w:val="00AB01DF"/>
    <w:rsid w:val="00AC197C"/>
    <w:rsid w:val="00AC3A7E"/>
    <w:rsid w:val="00AD2744"/>
    <w:rsid w:val="00AF14A0"/>
    <w:rsid w:val="00AF196F"/>
    <w:rsid w:val="00AF3D59"/>
    <w:rsid w:val="00AF7588"/>
    <w:rsid w:val="00B02FE4"/>
    <w:rsid w:val="00B0672A"/>
    <w:rsid w:val="00B138FD"/>
    <w:rsid w:val="00B27F6C"/>
    <w:rsid w:val="00B3021B"/>
    <w:rsid w:val="00B62B22"/>
    <w:rsid w:val="00B93A3F"/>
    <w:rsid w:val="00BE3467"/>
    <w:rsid w:val="00C054D9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A3DBD"/>
    <w:rsid w:val="00CA68F0"/>
    <w:rsid w:val="00CB0895"/>
    <w:rsid w:val="00CD0ABB"/>
    <w:rsid w:val="00CF6A87"/>
    <w:rsid w:val="00D27DE7"/>
    <w:rsid w:val="00D447C7"/>
    <w:rsid w:val="00D508DC"/>
    <w:rsid w:val="00D70642"/>
    <w:rsid w:val="00D864E0"/>
    <w:rsid w:val="00D900AA"/>
    <w:rsid w:val="00D9489D"/>
    <w:rsid w:val="00D94F6D"/>
    <w:rsid w:val="00DB63B6"/>
    <w:rsid w:val="00DE3559"/>
    <w:rsid w:val="00E047F4"/>
    <w:rsid w:val="00E05907"/>
    <w:rsid w:val="00E16E46"/>
    <w:rsid w:val="00E1788A"/>
    <w:rsid w:val="00E22587"/>
    <w:rsid w:val="00E610DB"/>
    <w:rsid w:val="00E752BC"/>
    <w:rsid w:val="00E87BF6"/>
    <w:rsid w:val="00E95BD5"/>
    <w:rsid w:val="00EA0A34"/>
    <w:rsid w:val="00EB5D14"/>
    <w:rsid w:val="00EB6814"/>
    <w:rsid w:val="00EC4091"/>
    <w:rsid w:val="00EC4D36"/>
    <w:rsid w:val="00EF7B1D"/>
    <w:rsid w:val="00F0676F"/>
    <w:rsid w:val="00F140C8"/>
    <w:rsid w:val="00F306BC"/>
    <w:rsid w:val="00F35EF1"/>
    <w:rsid w:val="00FA3BE7"/>
    <w:rsid w:val="00FB4E41"/>
    <w:rsid w:val="00FB5683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560BA63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eic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2025-04-07T02:58:00Z</cp:lastPrinted>
  <dcterms:created xsi:type="dcterms:W3CDTF">2025-04-07T02:58:00Z</dcterms:created>
  <dcterms:modified xsi:type="dcterms:W3CDTF">2025-04-07T02:58:00Z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1142100298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1142100298</vt:lpwstr>
  </property>
  <property fmtid="{D5CDD505-2E9C-101B-9397-08002B2CF9AE}" pid="11" name="發文支號">
    <vt:lpwstr>0</vt:lpwstr>
  </property>
  <property fmtid="{D5CDD505-2E9C-101B-9397-08002B2CF9AE}" pid="12" name="TotFileSize">
    <vt:lpwstr>67</vt:lpwstr>
  </property>
</Properties>
</file>