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臺灣金融控股股份有限公司及所屬臺灣銀行股份有限公司1</w:t>
      </w:r>
      <w:r w:rsidR="00BB3524" w:rsidRPr="000C21D7">
        <w:rPr>
          <w:rFonts w:hAnsi="標楷體" w:hint="eastAsia"/>
        </w:rPr>
        <w:t>1</w:t>
      </w:r>
      <w:r w:rsidR="002C3D29">
        <w:rPr>
          <w:rFonts w:hAnsi="標楷體"/>
        </w:rPr>
        <w:t>2</w:t>
      </w:r>
      <w:r w:rsidRPr="000C21D7">
        <w:rPr>
          <w:rFonts w:hAnsi="標楷體" w:hint="eastAsia"/>
        </w:rPr>
        <w:t>年度營業決算評估報告</w:t>
      </w:r>
    </w:p>
    <w:p w:rsidR="00B758E3" w:rsidRPr="0050478D" w:rsidRDefault="00F74F6C" w:rsidP="00B758E3">
      <w:pPr>
        <w:pStyle w:val="14"/>
        <w:ind w:left="567" w:hanging="567"/>
        <w:rPr>
          <w:rFonts w:hAnsi="標楷體"/>
          <w:snapToGrid/>
        </w:rPr>
      </w:pPr>
      <w:bookmarkStart w:id="1" w:name="_Toc54876600"/>
      <w:bookmarkStart w:id="2" w:name="_Toc193356660"/>
      <w:r w:rsidRPr="0050478D">
        <w:rPr>
          <w:rFonts w:hAnsi="標楷體" w:hint="eastAsia"/>
          <w:snapToGrid/>
          <w:lang w:eastAsia="zh-HK"/>
        </w:rPr>
        <w:t>一</w:t>
      </w:r>
      <w:r w:rsidRPr="0050478D">
        <w:rPr>
          <w:rFonts w:hAnsi="標楷體" w:hint="eastAsia"/>
          <w:snapToGrid/>
        </w:rPr>
        <w:t>、</w:t>
      </w:r>
      <w:r w:rsidR="005D4DB7" w:rsidRPr="0050478D">
        <w:rPr>
          <w:rFonts w:hAnsi="標楷體" w:hint="eastAsia"/>
          <w:snapToGrid/>
        </w:rPr>
        <w:t>臺銀人壽子公司</w:t>
      </w:r>
      <w:r w:rsidR="00F85EC4" w:rsidRPr="00F85EC4">
        <w:rPr>
          <w:rFonts w:hAnsi="標楷體" w:hint="eastAsia"/>
          <w:snapToGrid/>
        </w:rPr>
        <w:t>連年</w:t>
      </w:r>
      <w:r w:rsidR="005D4DB7" w:rsidRPr="0050478D">
        <w:rPr>
          <w:rFonts w:hAnsi="標楷體" w:hint="eastAsia"/>
          <w:snapToGrid/>
        </w:rPr>
        <w:t>虧損，</w:t>
      </w:r>
      <w:r w:rsidR="00450605">
        <w:rPr>
          <w:rFonts w:hAnsi="標楷體" w:hint="eastAsia"/>
          <w:snapToGrid/>
        </w:rPr>
        <w:t>1</w:t>
      </w:r>
      <w:r w:rsidR="00450605">
        <w:rPr>
          <w:rFonts w:hAnsi="標楷體"/>
          <w:snapToGrid/>
        </w:rPr>
        <w:t>12</w:t>
      </w:r>
      <w:r w:rsidR="00450605">
        <w:rPr>
          <w:rFonts w:hAnsi="標楷體" w:hint="eastAsia"/>
          <w:snapToGrid/>
        </w:rPr>
        <w:t>年度由母公司(</w:t>
      </w:r>
      <w:r w:rsidR="0053742B" w:rsidRPr="0050478D">
        <w:rPr>
          <w:rFonts w:hAnsi="標楷體" w:hint="eastAsia"/>
          <w:snapToGrid/>
        </w:rPr>
        <w:t>臺灣金控</w:t>
      </w:r>
      <w:r w:rsidR="00450605">
        <w:rPr>
          <w:rFonts w:hAnsi="標楷體" w:hint="eastAsia"/>
          <w:snapToGrid/>
        </w:rPr>
        <w:t>)</w:t>
      </w:r>
      <w:r w:rsidR="0053742B" w:rsidRPr="0050478D">
        <w:rPr>
          <w:rFonts w:hAnsi="標楷體" w:hint="eastAsia"/>
          <w:snapToGrid/>
        </w:rPr>
        <w:t>以舉債支應其現金增資，惟各次增資後之經營績效未見顯著改善</w:t>
      </w:r>
      <w:r w:rsidR="005D4DB7" w:rsidRPr="0050478D">
        <w:rPr>
          <w:rFonts w:hAnsi="標楷體" w:hint="eastAsia"/>
          <w:snapToGrid/>
        </w:rPr>
        <w:t>，允應積極督促該子公司研謀業務良策，以改善財務結構</w:t>
      </w:r>
      <w:bookmarkEnd w:id="2"/>
    </w:p>
    <w:p w:rsidR="00B758E3" w:rsidRPr="00FC0392" w:rsidRDefault="00175E60" w:rsidP="00B758E3">
      <w:pPr>
        <w:ind w:left="566" w:firstLine="566"/>
        <w:rPr>
          <w:rFonts w:hAnsi="標楷體"/>
          <w:snapToGrid/>
        </w:rPr>
      </w:pPr>
      <w:r>
        <w:rPr>
          <w:rFonts w:hAnsi="標楷體" w:hint="eastAsia"/>
          <w:snapToGrid/>
        </w:rPr>
        <w:t>據</w:t>
      </w:r>
      <w:r w:rsidR="005160F2" w:rsidRPr="00FC0392">
        <w:rPr>
          <w:rFonts w:hAnsi="標楷體" w:hint="eastAsia"/>
          <w:snapToGrid/>
        </w:rPr>
        <w:t>1</w:t>
      </w:r>
      <w:r w:rsidR="005160F2" w:rsidRPr="00FC0392">
        <w:rPr>
          <w:rFonts w:hAnsi="標楷體"/>
          <w:snapToGrid/>
        </w:rPr>
        <w:t>12</w:t>
      </w:r>
      <w:r w:rsidR="005160F2" w:rsidRPr="00FC0392">
        <w:rPr>
          <w:rFonts w:hAnsi="標楷體" w:hint="eastAsia"/>
          <w:snapToGrid/>
        </w:rPr>
        <w:t>年度臺灣金融控股股</w:t>
      </w:r>
      <w:r w:rsidR="00504993" w:rsidRPr="00FC0392">
        <w:rPr>
          <w:rFonts w:hAnsi="標楷體" w:hint="eastAsia"/>
          <w:snapToGrid/>
        </w:rPr>
        <w:t>份有限</w:t>
      </w:r>
      <w:r w:rsidR="005160F2" w:rsidRPr="00FC0392">
        <w:rPr>
          <w:rFonts w:hAnsi="標楷體" w:hint="eastAsia"/>
          <w:snapToGrid/>
        </w:rPr>
        <w:t>公司</w:t>
      </w:r>
      <w:r w:rsidR="00504993" w:rsidRPr="00FC0392">
        <w:rPr>
          <w:rFonts w:hAnsi="標楷體" w:hint="eastAsia"/>
          <w:snapToGrid/>
        </w:rPr>
        <w:t>(下稱臺灣金控</w:t>
      </w:r>
      <w:r w:rsidR="00504993" w:rsidRPr="00FC0392">
        <w:rPr>
          <w:rFonts w:hAnsi="標楷體"/>
          <w:snapToGrid/>
        </w:rPr>
        <w:t>)</w:t>
      </w:r>
      <w:r w:rsidR="005160F2" w:rsidRPr="00FC0392">
        <w:rPr>
          <w:rFonts w:hAnsi="標楷體" w:hint="eastAsia"/>
          <w:snapToGrid/>
        </w:rPr>
        <w:t>附屬單位決算書之「長期債務之舉借及償還計畫」說明</w:t>
      </w:r>
      <w:r>
        <w:rPr>
          <w:rFonts w:hAnsi="標楷體" w:hint="eastAsia"/>
          <w:snapToGrid/>
        </w:rPr>
        <w:t>略以，</w:t>
      </w:r>
      <w:r w:rsidR="005160F2" w:rsidRPr="00FC0392">
        <w:rPr>
          <w:rFonts w:hAnsi="標楷體" w:hint="eastAsia"/>
          <w:snapToGrid/>
        </w:rPr>
        <w:t>本年度長期債務舉借預算保留數</w:t>
      </w:r>
      <w:r w:rsidR="00504993" w:rsidRPr="00FC0392">
        <w:rPr>
          <w:rFonts w:hAnsi="標楷體"/>
          <w:snapToGrid/>
        </w:rPr>
        <w:t>391</w:t>
      </w:r>
      <w:r w:rsidR="005160F2" w:rsidRPr="00FC0392">
        <w:rPr>
          <w:rFonts w:hAnsi="標楷體" w:hint="eastAsia"/>
          <w:snapToGrid/>
        </w:rPr>
        <w:t>億元，實際決算數為0元</w:t>
      </w:r>
      <w:r w:rsidR="00504993" w:rsidRPr="00FC0392">
        <w:rPr>
          <w:rFonts w:hAnsi="標楷體" w:hint="eastAsia"/>
          <w:snapToGrid/>
        </w:rPr>
        <w:t>，</w:t>
      </w:r>
      <w:r>
        <w:rPr>
          <w:rFonts w:hAnsi="標楷體" w:hint="eastAsia"/>
          <w:snapToGrid/>
        </w:rPr>
        <w:t>主要係</w:t>
      </w:r>
      <w:r w:rsidR="00504993" w:rsidRPr="00FC0392">
        <w:rPr>
          <w:rFonts w:hAnsi="標楷體" w:hint="eastAsia"/>
          <w:snapToGrid/>
        </w:rPr>
        <w:t>市場利率尚無大幅上揚之趨勢，為撙節利息</w:t>
      </w:r>
      <w:r>
        <w:rPr>
          <w:rFonts w:hAnsi="標楷體" w:hint="eastAsia"/>
          <w:snapToGrid/>
        </w:rPr>
        <w:t>支</w:t>
      </w:r>
      <w:r w:rsidR="00504993" w:rsidRPr="00FC0392">
        <w:rPr>
          <w:rFonts w:hAnsi="標楷體" w:hint="eastAsia"/>
          <w:snapToGrid/>
        </w:rPr>
        <w:t>出，改以銀行短期借款支應資金需求所致</w:t>
      </w:r>
      <w:r>
        <w:rPr>
          <w:rFonts w:hAnsi="標楷體" w:hint="eastAsia"/>
          <w:snapToGrid/>
        </w:rPr>
        <w:t>；另</w:t>
      </w:r>
      <w:r w:rsidR="005160F2" w:rsidRPr="00FC0392">
        <w:rPr>
          <w:rFonts w:hAnsi="標楷體" w:hint="eastAsia"/>
          <w:snapToGrid/>
        </w:rPr>
        <w:t>臺灣金控</w:t>
      </w:r>
      <w:r w:rsidR="00504993" w:rsidRPr="00FC0392">
        <w:rPr>
          <w:rFonts w:hAnsi="標楷體" w:hint="eastAsia"/>
          <w:snapToGrid/>
        </w:rPr>
        <w:t>「</w:t>
      </w:r>
      <w:r w:rsidR="005160F2" w:rsidRPr="00FC0392">
        <w:rPr>
          <w:rFonts w:hAnsi="標楷體" w:hint="eastAsia"/>
          <w:snapToGrid/>
        </w:rPr>
        <w:t>長期債務舉借</w:t>
      </w:r>
      <w:r w:rsidR="00504993" w:rsidRPr="00FC0392">
        <w:rPr>
          <w:rFonts w:hAnsi="標楷體" w:hint="eastAsia"/>
          <w:snapToGrid/>
        </w:rPr>
        <w:t>」</w:t>
      </w:r>
      <w:r w:rsidR="005160F2" w:rsidRPr="00FC0392">
        <w:rPr>
          <w:rFonts w:hAnsi="標楷體" w:hint="eastAsia"/>
          <w:snapToGrid/>
        </w:rPr>
        <w:t>主要係作為</w:t>
      </w:r>
      <w:r w:rsidR="00FC0392" w:rsidRPr="00FC0392">
        <w:rPr>
          <w:rFonts w:hAnsi="標楷體" w:hint="eastAsia"/>
          <w:snapToGrid/>
        </w:rPr>
        <w:t>支應該公司現金增資子公司臺銀人壽所需</w:t>
      </w:r>
      <w:r w:rsidR="005D4DB7" w:rsidRPr="00FC0392">
        <w:rPr>
          <w:rFonts w:hAnsi="標楷體" w:hint="eastAsia"/>
          <w:snapToGrid/>
        </w:rPr>
        <w:t>。經查：</w:t>
      </w:r>
    </w:p>
    <w:p w:rsidR="005D4DB7" w:rsidRPr="00CD0CA3" w:rsidRDefault="005D4DB7" w:rsidP="005D4DB7">
      <w:pPr>
        <w:pStyle w:val="a4"/>
        <w:ind w:left="849" w:hanging="283"/>
        <w:rPr>
          <w:rFonts w:hAnsi="標楷體"/>
          <w:b/>
          <w:snapToGrid/>
        </w:rPr>
      </w:pPr>
      <w:r w:rsidRPr="00CD0CA3">
        <w:rPr>
          <w:rFonts w:hAnsi="標楷體" w:hint="eastAsia"/>
          <w:b/>
          <w:snapToGrid/>
        </w:rPr>
        <w:t>(一)</w:t>
      </w:r>
      <w:r w:rsidR="00F85EC4" w:rsidRPr="00F85EC4">
        <w:rPr>
          <w:rFonts w:hAnsi="標楷體" w:hint="eastAsia"/>
          <w:b/>
          <w:snapToGrid/>
        </w:rPr>
        <w:t>臺銀人壽子公司連年虧損</w:t>
      </w:r>
      <w:r>
        <w:rPr>
          <w:rFonts w:hAnsi="標楷體" w:hint="eastAsia"/>
          <w:b/>
          <w:snapToGrid/>
        </w:rPr>
        <w:t>，且部分年度損失逾2</w:t>
      </w:r>
      <w:r>
        <w:rPr>
          <w:rFonts w:hAnsi="標楷體"/>
          <w:b/>
          <w:snapToGrid/>
        </w:rPr>
        <w:t>0</w:t>
      </w:r>
      <w:r>
        <w:rPr>
          <w:rFonts w:hAnsi="標楷體" w:hint="eastAsia"/>
          <w:b/>
          <w:snapToGrid/>
        </w:rPr>
        <w:t>億元</w:t>
      </w:r>
    </w:p>
    <w:p w:rsidR="00B758E3" w:rsidRPr="005D4DB7" w:rsidRDefault="005D4DB7" w:rsidP="005D4DB7">
      <w:pPr>
        <w:ind w:leftChars="300" w:left="850" w:firstLine="566"/>
        <w:rPr>
          <w:rFonts w:hAnsi="標楷體"/>
          <w:color w:val="000000"/>
        </w:rPr>
      </w:pPr>
      <w:r w:rsidRPr="005D4DB7">
        <w:rPr>
          <w:rFonts w:hAnsi="標楷體" w:hint="eastAsia"/>
          <w:color w:val="000000"/>
        </w:rPr>
        <w:t>參據107至1</w:t>
      </w:r>
      <w:r w:rsidRPr="005D4DB7">
        <w:rPr>
          <w:rFonts w:hAnsi="標楷體"/>
          <w:color w:val="000000"/>
        </w:rPr>
        <w:t>12</w:t>
      </w:r>
      <w:r w:rsidRPr="005D4DB7">
        <w:rPr>
          <w:rFonts w:hAnsi="標楷體" w:hint="eastAsia"/>
          <w:color w:val="000000"/>
        </w:rPr>
        <w:t>年度臺銀金控採用權益法認列子公司投資損益情形(詳表1)，其中於臺灣銀行及臺銀證券各年度均有認列投資利益及現金股利，1</w:t>
      </w:r>
      <w:r w:rsidRPr="005D4DB7">
        <w:rPr>
          <w:rFonts w:hAnsi="標楷體"/>
          <w:color w:val="000000"/>
        </w:rPr>
        <w:t>12</w:t>
      </w:r>
      <w:r w:rsidRPr="005D4DB7">
        <w:rPr>
          <w:rFonts w:hAnsi="標楷體" w:hint="eastAsia"/>
          <w:color w:val="000000"/>
        </w:rPr>
        <w:t>年度投資利益分別認列</w:t>
      </w:r>
      <w:r w:rsidRPr="005D4DB7">
        <w:rPr>
          <w:rFonts w:hAnsi="標楷體"/>
          <w:color w:val="000000"/>
        </w:rPr>
        <w:t>238</w:t>
      </w:r>
      <w:r w:rsidRPr="005D4DB7">
        <w:rPr>
          <w:rFonts w:hAnsi="標楷體" w:hint="eastAsia"/>
          <w:color w:val="000000"/>
        </w:rPr>
        <w:t>億</w:t>
      </w:r>
      <w:r w:rsidRPr="005D4DB7">
        <w:rPr>
          <w:rFonts w:hAnsi="標楷體"/>
          <w:color w:val="000000"/>
        </w:rPr>
        <w:t>1,901</w:t>
      </w:r>
      <w:r w:rsidRPr="005D4DB7">
        <w:rPr>
          <w:rFonts w:hAnsi="標楷體" w:hint="eastAsia"/>
          <w:color w:val="000000"/>
        </w:rPr>
        <w:t>萬</w:t>
      </w:r>
      <w:r w:rsidRPr="005D4DB7">
        <w:rPr>
          <w:rFonts w:hAnsi="標楷體"/>
          <w:color w:val="000000"/>
        </w:rPr>
        <w:t>6</w:t>
      </w:r>
      <w:r w:rsidRPr="005D4DB7">
        <w:rPr>
          <w:rFonts w:hAnsi="標楷體" w:hint="eastAsia"/>
          <w:color w:val="000000"/>
        </w:rPr>
        <w:t>千元及</w:t>
      </w:r>
      <w:r w:rsidRPr="005D4DB7">
        <w:rPr>
          <w:rFonts w:hAnsi="標楷體"/>
          <w:color w:val="000000"/>
        </w:rPr>
        <w:t>4</w:t>
      </w:r>
      <w:r w:rsidRPr="005D4DB7">
        <w:rPr>
          <w:rFonts w:hAnsi="標楷體" w:hint="eastAsia"/>
          <w:color w:val="000000"/>
        </w:rPr>
        <w:t>億</w:t>
      </w:r>
      <w:r w:rsidRPr="005D4DB7">
        <w:rPr>
          <w:rFonts w:hAnsi="標楷體"/>
          <w:color w:val="000000"/>
        </w:rPr>
        <w:t>6,530</w:t>
      </w:r>
      <w:r w:rsidRPr="005D4DB7">
        <w:rPr>
          <w:rFonts w:hAnsi="標楷體" w:hint="eastAsia"/>
          <w:color w:val="000000"/>
        </w:rPr>
        <w:t>萬</w:t>
      </w:r>
      <w:r w:rsidRPr="005D4DB7">
        <w:rPr>
          <w:rFonts w:hAnsi="標楷體"/>
          <w:color w:val="000000"/>
        </w:rPr>
        <w:t>2</w:t>
      </w:r>
      <w:r w:rsidRPr="005D4DB7">
        <w:rPr>
          <w:rFonts w:hAnsi="標楷體" w:hint="eastAsia"/>
          <w:color w:val="000000"/>
        </w:rPr>
        <w:t>千元，現金股利分別認列</w:t>
      </w:r>
      <w:r w:rsidRPr="005D4DB7">
        <w:rPr>
          <w:rFonts w:hAnsi="標楷體"/>
          <w:color w:val="000000"/>
        </w:rPr>
        <w:t>40</w:t>
      </w:r>
      <w:r w:rsidRPr="005D4DB7">
        <w:rPr>
          <w:rFonts w:hAnsi="標楷體" w:hint="eastAsia"/>
          <w:color w:val="000000"/>
        </w:rPr>
        <w:t>億元與</w:t>
      </w:r>
      <w:r w:rsidRPr="005D4DB7">
        <w:rPr>
          <w:rFonts w:hAnsi="標楷體"/>
          <w:color w:val="000000"/>
        </w:rPr>
        <w:t>2</w:t>
      </w:r>
      <w:r w:rsidRPr="005D4DB7">
        <w:rPr>
          <w:rFonts w:hAnsi="標楷體" w:hint="eastAsia"/>
          <w:color w:val="000000"/>
        </w:rPr>
        <w:t>億</w:t>
      </w:r>
      <w:r w:rsidRPr="005D4DB7">
        <w:rPr>
          <w:rFonts w:hAnsi="標楷體"/>
          <w:color w:val="000000"/>
        </w:rPr>
        <w:t>851</w:t>
      </w:r>
      <w:r w:rsidRPr="005D4DB7">
        <w:rPr>
          <w:rFonts w:hAnsi="標楷體" w:hint="eastAsia"/>
          <w:color w:val="000000"/>
        </w:rPr>
        <w:t>萬</w:t>
      </w:r>
      <w:r w:rsidRPr="005D4DB7">
        <w:rPr>
          <w:rFonts w:hAnsi="標楷體"/>
          <w:color w:val="000000"/>
        </w:rPr>
        <w:t>8</w:t>
      </w:r>
      <w:r w:rsidRPr="005D4DB7">
        <w:rPr>
          <w:rFonts w:hAnsi="標楷體" w:hint="eastAsia"/>
          <w:color w:val="000000"/>
        </w:rPr>
        <w:t>千元；惟同期間卻連年認列臺銀人壽投資損失，其中10</w:t>
      </w:r>
      <w:r w:rsidRPr="005D4DB7">
        <w:rPr>
          <w:rFonts w:hAnsi="標楷體"/>
          <w:color w:val="000000"/>
        </w:rPr>
        <w:t>8</w:t>
      </w:r>
      <w:r w:rsidRPr="005D4DB7">
        <w:rPr>
          <w:rFonts w:hAnsi="標楷體" w:hint="eastAsia"/>
          <w:color w:val="000000"/>
        </w:rPr>
        <w:t>及1</w:t>
      </w:r>
      <w:r w:rsidRPr="005D4DB7">
        <w:rPr>
          <w:rFonts w:hAnsi="標楷體"/>
          <w:color w:val="000000"/>
        </w:rPr>
        <w:t>09</w:t>
      </w:r>
      <w:r w:rsidRPr="005D4DB7">
        <w:rPr>
          <w:rFonts w:hAnsi="標楷體" w:hint="eastAsia"/>
          <w:color w:val="000000"/>
        </w:rPr>
        <w:t>年度均認列損失逾2</w:t>
      </w:r>
      <w:r w:rsidRPr="005D4DB7">
        <w:rPr>
          <w:rFonts w:hAnsi="標楷體"/>
          <w:color w:val="000000"/>
        </w:rPr>
        <w:t>0</w:t>
      </w:r>
      <w:r w:rsidRPr="005D4DB7">
        <w:rPr>
          <w:rFonts w:hAnsi="標楷體" w:hint="eastAsia"/>
          <w:color w:val="000000"/>
        </w:rPr>
        <w:t>億元，顯示該金控受臺銀人壽經營績效不善而承受之損失影響頗鉅，亟待改善對該子公司之管理效能。</w:t>
      </w:r>
    </w:p>
    <w:p w:rsidR="005D4DB7" w:rsidRPr="000F4FF2" w:rsidRDefault="005D4DB7" w:rsidP="005D4DB7">
      <w:pPr>
        <w:pStyle w:val="a4"/>
        <w:ind w:left="849" w:hanging="283"/>
        <w:rPr>
          <w:rFonts w:hAnsi="標楷體" w:cs="全字庫正宋體"/>
          <w:b/>
          <w:snapToGrid/>
        </w:rPr>
      </w:pPr>
      <w:r w:rsidRPr="000F4FF2">
        <w:rPr>
          <w:rFonts w:hAnsi="標楷體" w:cs="全字庫正宋體" w:hint="eastAsia"/>
          <w:b/>
          <w:snapToGrid/>
        </w:rPr>
        <w:t>(二)臺銀人壽子公司持續虧損，</w:t>
      </w:r>
      <w:r w:rsidR="00723A28" w:rsidRPr="00723A28">
        <w:rPr>
          <w:rFonts w:hAnsi="標楷體" w:cs="全字庫正宋體" w:hint="eastAsia"/>
          <w:b/>
          <w:snapToGrid/>
        </w:rPr>
        <w:t>112年度由母公司(臺灣金控)以舉債支應其現金增資</w:t>
      </w:r>
      <w:r w:rsidRPr="00B112A3">
        <w:rPr>
          <w:rFonts w:hAnsi="標楷體" w:cs="全字庫正宋體" w:hint="eastAsia"/>
          <w:b/>
          <w:snapToGrid/>
        </w:rPr>
        <w:t>，</w:t>
      </w:r>
      <w:r w:rsidRPr="000F4FF2">
        <w:rPr>
          <w:rFonts w:hAnsi="標楷體" w:cs="全字庫正宋體" w:hint="eastAsia"/>
          <w:b/>
          <w:snapToGrid/>
        </w:rPr>
        <w:t>惟各次增資後</w:t>
      </w:r>
      <w:r>
        <w:rPr>
          <w:rFonts w:hAnsi="標楷體" w:cs="全字庫正宋體" w:hint="eastAsia"/>
          <w:b/>
          <w:snapToGrid/>
        </w:rPr>
        <w:t>之</w:t>
      </w:r>
      <w:r w:rsidRPr="000F4FF2">
        <w:rPr>
          <w:rFonts w:hAnsi="標楷體" w:cs="全字庫正宋體" w:hint="eastAsia"/>
          <w:b/>
          <w:snapToGrid/>
        </w:rPr>
        <w:t>經營績效未見顯著改善</w:t>
      </w:r>
    </w:p>
    <w:p w:rsidR="005D4DB7" w:rsidRPr="00867B48" w:rsidRDefault="005D4DB7" w:rsidP="005D4DB7">
      <w:pPr>
        <w:ind w:leftChars="300" w:left="850" w:firstLine="566"/>
        <w:rPr>
          <w:rFonts w:hAnsi="標楷體" w:cs="全字庫正宋體"/>
          <w:snapToGrid/>
        </w:rPr>
      </w:pPr>
      <w:r w:rsidRPr="00867B48">
        <w:rPr>
          <w:rFonts w:hAnsi="標楷體" w:cs="全字庫正宋體" w:hint="eastAsia"/>
          <w:snapToGrid/>
        </w:rPr>
        <w:t>按臺銀人壽(股)公司係</w:t>
      </w:r>
      <w:r w:rsidR="00175E60" w:rsidRPr="00175E60">
        <w:rPr>
          <w:rFonts w:hAnsi="標楷體" w:cs="全字庫正宋體" w:hint="eastAsia"/>
          <w:snapToGrid/>
        </w:rPr>
        <w:t>臺灣金控</w:t>
      </w:r>
      <w:r w:rsidRPr="00867B48">
        <w:rPr>
          <w:rFonts w:hAnsi="標楷體" w:cs="全字庫正宋體" w:hint="eastAsia"/>
          <w:snapToGrid/>
        </w:rPr>
        <w:t>100%持股子公司，於97年自金控另一子公司臺灣銀行之人壽保險業務部門分割營業資產及負債而設立；初期資本額50億元，嗣後為強化資本結構辦理多次私募現金增資，並均由母公司認購所發行增資股，迄11</w:t>
      </w:r>
      <w:r w:rsidRPr="00867B48">
        <w:rPr>
          <w:rFonts w:hAnsi="標楷體" w:cs="全字庫正宋體"/>
          <w:snapToGrid/>
        </w:rPr>
        <w:t>2</w:t>
      </w:r>
      <w:r w:rsidRPr="00867B48">
        <w:rPr>
          <w:rFonts w:hAnsi="標楷體" w:cs="全字庫正宋體" w:hint="eastAsia"/>
          <w:snapToGrid/>
        </w:rPr>
        <w:lastRenderedPageBreak/>
        <w:t>年已辦理7次增資，累計挹注資金達4</w:t>
      </w:r>
      <w:r w:rsidRPr="00867B48">
        <w:rPr>
          <w:rFonts w:hAnsi="標楷體" w:cs="全字庫正宋體"/>
          <w:snapToGrid/>
        </w:rPr>
        <w:t>4</w:t>
      </w:r>
      <w:r w:rsidRPr="00867B48">
        <w:rPr>
          <w:rFonts w:hAnsi="標楷體" w:cs="全字庫正宋體" w:hint="eastAsia"/>
          <w:snapToGrid/>
        </w:rPr>
        <w:t>5億元</w:t>
      </w:r>
      <w:r>
        <w:rPr>
          <w:rFonts w:hAnsi="標楷體" w:cs="全字庫正宋體" w:hint="eastAsia"/>
          <w:snapToGrid/>
        </w:rPr>
        <w:t>。謹</w:t>
      </w:r>
      <w:r w:rsidRPr="00867B48">
        <w:rPr>
          <w:rFonts w:hAnsi="標楷體" w:cs="全字庫正宋體" w:hint="eastAsia"/>
          <w:snapToGrid/>
        </w:rPr>
        <w:t>分述如次：</w:t>
      </w:r>
    </w:p>
    <w:bookmarkEnd w:id="1"/>
    <w:p w:rsidR="005D4DB7" w:rsidRPr="00DD2CED" w:rsidRDefault="005D4DB7" w:rsidP="005D4DB7">
      <w:pPr>
        <w:pStyle w:val="123"/>
        <w:ind w:left="1133" w:hanging="283"/>
        <w:rPr>
          <w:snapToGrid/>
          <w:color w:val="000000"/>
        </w:rPr>
      </w:pPr>
      <w:r w:rsidRPr="00DD2CED">
        <w:rPr>
          <w:rFonts w:hint="eastAsia"/>
          <w:snapToGrid/>
          <w:color w:val="000000"/>
        </w:rPr>
        <w:t>1.98及99年度辦理增資各20億元及40億元，以提升資本適足率。</w:t>
      </w:r>
    </w:p>
    <w:p w:rsidR="005D4DB7" w:rsidRPr="00DD2CED" w:rsidRDefault="005D4DB7" w:rsidP="005D4DB7">
      <w:pPr>
        <w:pStyle w:val="123"/>
        <w:ind w:left="1133" w:hanging="283"/>
        <w:rPr>
          <w:snapToGrid/>
          <w:color w:val="000000"/>
        </w:rPr>
      </w:pPr>
      <w:r w:rsidRPr="00DD2CED">
        <w:rPr>
          <w:rFonts w:hint="eastAsia"/>
          <w:snapToGrid/>
          <w:color w:val="000000"/>
        </w:rPr>
        <w:t>2.102年度為因應國際財務報導準則(IFRSs)實施及調整資產長期配置比重等，辦理第3度增資60億元。</w:t>
      </w:r>
    </w:p>
    <w:p w:rsidR="005D4DB7" w:rsidRPr="00DD2CED" w:rsidRDefault="005D4DB7" w:rsidP="005D4DB7">
      <w:pPr>
        <w:pStyle w:val="123"/>
        <w:ind w:left="1133" w:hanging="283"/>
        <w:rPr>
          <w:snapToGrid/>
          <w:color w:val="000000"/>
        </w:rPr>
      </w:pPr>
      <w:r w:rsidRPr="00DD2CED">
        <w:rPr>
          <w:rFonts w:hint="eastAsia"/>
          <w:snapToGrid/>
          <w:color w:val="000000"/>
        </w:rPr>
        <w:t>3.104年度受舊保單利差損及增提準備金等影響，辦理第4次增資55億元。</w:t>
      </w:r>
    </w:p>
    <w:p w:rsidR="005D4DB7" w:rsidRPr="00DD2CED" w:rsidRDefault="005D4DB7" w:rsidP="005D4DB7">
      <w:pPr>
        <w:pStyle w:val="123"/>
        <w:ind w:left="1133" w:hanging="283"/>
        <w:rPr>
          <w:snapToGrid/>
          <w:color w:val="000000"/>
        </w:rPr>
      </w:pPr>
      <w:r w:rsidRPr="00DD2CED">
        <w:rPr>
          <w:rFonts w:hint="eastAsia"/>
          <w:snapToGrid/>
          <w:color w:val="000000"/>
        </w:rPr>
        <w:t>4.107年度為強化資本結構並提升資產配置之風險承擔能力，辦理第5度增資100億元。</w:t>
      </w:r>
    </w:p>
    <w:p w:rsidR="005D4DB7" w:rsidRDefault="005D4DB7" w:rsidP="005D4DB7">
      <w:pPr>
        <w:pStyle w:val="123"/>
        <w:ind w:left="1133" w:hanging="283"/>
        <w:rPr>
          <w:snapToGrid/>
          <w:color w:val="000000"/>
        </w:rPr>
      </w:pPr>
      <w:r w:rsidRPr="00DD2CED">
        <w:rPr>
          <w:rFonts w:hint="eastAsia"/>
          <w:snapToGrid/>
          <w:color w:val="000000"/>
        </w:rPr>
        <w:t>5.110年度辦理第6度增資110億元。</w:t>
      </w:r>
    </w:p>
    <w:p w:rsidR="005D4DB7" w:rsidRDefault="005D4DB7" w:rsidP="005D4DB7">
      <w:pPr>
        <w:pStyle w:val="123"/>
        <w:ind w:left="1133" w:hanging="283"/>
        <w:rPr>
          <w:snapToGrid/>
          <w:color w:val="000000"/>
        </w:rPr>
      </w:pPr>
      <w:r>
        <w:rPr>
          <w:snapToGrid/>
          <w:color w:val="000000"/>
        </w:rPr>
        <w:t>6.</w:t>
      </w:r>
      <w:r w:rsidRPr="00DD2CED">
        <w:rPr>
          <w:rFonts w:hint="eastAsia"/>
          <w:snapToGrid/>
          <w:color w:val="000000"/>
        </w:rPr>
        <w:t>11</w:t>
      </w:r>
      <w:r>
        <w:rPr>
          <w:snapToGrid/>
          <w:color w:val="000000"/>
        </w:rPr>
        <w:t>2</w:t>
      </w:r>
      <w:r w:rsidRPr="00DD2CED">
        <w:rPr>
          <w:rFonts w:hint="eastAsia"/>
          <w:snapToGrid/>
          <w:color w:val="000000"/>
        </w:rPr>
        <w:t>年度辦理第</w:t>
      </w:r>
      <w:r>
        <w:rPr>
          <w:snapToGrid/>
          <w:color w:val="000000"/>
        </w:rPr>
        <w:t>7</w:t>
      </w:r>
      <w:r w:rsidRPr="00DD2CED">
        <w:rPr>
          <w:rFonts w:hint="eastAsia"/>
          <w:snapToGrid/>
          <w:color w:val="000000"/>
        </w:rPr>
        <w:t>度增資</w:t>
      </w:r>
      <w:r>
        <w:rPr>
          <w:snapToGrid/>
          <w:color w:val="000000"/>
        </w:rPr>
        <w:t>6</w:t>
      </w:r>
      <w:r w:rsidRPr="00DD2CED">
        <w:rPr>
          <w:rFonts w:hint="eastAsia"/>
          <w:snapToGrid/>
          <w:color w:val="000000"/>
        </w:rPr>
        <w:t>0億元。</w:t>
      </w:r>
    </w:p>
    <w:p w:rsidR="000A6F04" w:rsidRDefault="005D4DB7" w:rsidP="005D4DB7">
      <w:pPr>
        <w:ind w:leftChars="300" w:left="850" w:firstLine="566"/>
        <w:rPr>
          <w:rFonts w:hAnsi="標楷體" w:cs="全字庫正宋體" w:hint="eastAsia"/>
          <w:snapToGrid/>
        </w:rPr>
      </w:pPr>
      <w:r>
        <w:rPr>
          <w:rFonts w:hAnsi="標楷體" w:cs="全字庫正宋體" w:hint="eastAsia"/>
          <w:snapToGrid/>
        </w:rPr>
        <w:t>由於</w:t>
      </w:r>
      <w:r w:rsidRPr="005D1D89">
        <w:rPr>
          <w:rFonts w:hAnsi="標楷體" w:cs="全字庫正宋體" w:hint="eastAsia"/>
          <w:snapToGrid/>
        </w:rPr>
        <w:t>該等現金增資之資金來源係由臺灣金控以舉債方式支應，據該金控說明，經考量市場利率水準及撙節利息支出，將預計舉借長期債務均改以短期債務支應</w:t>
      </w:r>
      <w:r>
        <w:rPr>
          <w:rFonts w:hAnsi="標楷體" w:cs="全字庫正宋體" w:hint="eastAsia"/>
          <w:snapToGrid/>
        </w:rPr>
        <w:t>。</w:t>
      </w:r>
      <w:r w:rsidRPr="005D1D89">
        <w:rPr>
          <w:rFonts w:hAnsi="標楷體" w:cs="全字庫正宋體" w:hint="eastAsia"/>
          <w:snapToGrid/>
        </w:rPr>
        <w:t>參據該金控10</w:t>
      </w:r>
      <w:r w:rsidR="00984434">
        <w:rPr>
          <w:rFonts w:hAnsi="標楷體" w:cs="全字庫正宋體"/>
          <w:snapToGrid/>
        </w:rPr>
        <w:t>8</w:t>
      </w:r>
      <w:r w:rsidRPr="005D1D89">
        <w:rPr>
          <w:rFonts w:hAnsi="標楷體" w:cs="全字庫正宋體" w:hint="eastAsia"/>
          <w:snapToGrid/>
        </w:rPr>
        <w:t>至11</w:t>
      </w:r>
      <w:r w:rsidR="00984434">
        <w:rPr>
          <w:rFonts w:hAnsi="標楷體" w:cs="全字庫正宋體"/>
          <w:snapToGrid/>
        </w:rPr>
        <w:t>2</w:t>
      </w:r>
      <w:r w:rsidRPr="005D1D89">
        <w:rPr>
          <w:rFonts w:hAnsi="標楷體" w:cs="全字庫正宋體" w:hint="eastAsia"/>
          <w:snapToGrid/>
        </w:rPr>
        <w:t>年度借款</w:t>
      </w:r>
      <w:r w:rsidR="00175E60">
        <w:rPr>
          <w:rFonts w:hAnsi="標楷體" w:cs="全字庫正宋體" w:hint="eastAsia"/>
          <w:snapToGrid/>
        </w:rPr>
        <w:t>餘額</w:t>
      </w:r>
      <w:r w:rsidRPr="005D1D89">
        <w:rPr>
          <w:rFonts w:hAnsi="標楷體" w:cs="全字庫正宋體" w:hint="eastAsia"/>
          <w:snapToGrid/>
        </w:rPr>
        <w:t>及利息費用情形(詳表2)，11</w:t>
      </w:r>
      <w:r w:rsidR="001D5766">
        <w:rPr>
          <w:rFonts w:hAnsi="標楷體" w:cs="全字庫正宋體"/>
          <w:snapToGrid/>
        </w:rPr>
        <w:t>2</w:t>
      </w:r>
      <w:r w:rsidRPr="005D1D89">
        <w:rPr>
          <w:rFonts w:hAnsi="標楷體" w:cs="全字庫正宋體" w:hint="eastAsia"/>
          <w:snapToGrid/>
        </w:rPr>
        <w:t>年度</w:t>
      </w:r>
      <w:r w:rsidRPr="00612D4E">
        <w:rPr>
          <w:rFonts w:hAnsi="標楷體" w:cs="全字庫正宋體" w:hint="eastAsia"/>
          <w:snapToGrid/>
        </w:rPr>
        <w:t>臺灣金控</w:t>
      </w:r>
      <w:r w:rsidRPr="005D1D89">
        <w:rPr>
          <w:rFonts w:hAnsi="標楷體" w:cs="全字庫正宋體" w:hint="eastAsia"/>
          <w:snapToGrid/>
        </w:rPr>
        <w:t>借款</w:t>
      </w:r>
      <w:r>
        <w:rPr>
          <w:rFonts w:hAnsi="標楷體" w:cs="全字庫正宋體" w:hint="eastAsia"/>
          <w:snapToGrid/>
        </w:rPr>
        <w:t>餘</w:t>
      </w:r>
      <w:r w:rsidRPr="005D1D89">
        <w:rPr>
          <w:rFonts w:hAnsi="標楷體" w:cs="全字庫正宋體" w:hint="eastAsia"/>
          <w:snapToGrid/>
        </w:rPr>
        <w:t>額</w:t>
      </w:r>
      <w:r w:rsidR="00175E60">
        <w:rPr>
          <w:rFonts w:hAnsi="標楷體" w:cs="全字庫正宋體" w:hint="eastAsia"/>
          <w:snapToGrid/>
        </w:rPr>
        <w:t>決算數</w:t>
      </w:r>
      <w:r w:rsidRPr="005D1D89">
        <w:rPr>
          <w:rFonts w:hAnsi="標楷體" w:cs="全字庫正宋體" w:hint="eastAsia"/>
          <w:snapToGrid/>
        </w:rPr>
        <w:t>增至</w:t>
      </w:r>
      <w:r w:rsidR="00BE4852" w:rsidRPr="000419EE">
        <w:rPr>
          <w:rFonts w:hAnsi="標楷體" w:cs="全字庫正宋體"/>
          <w:snapToGrid/>
        </w:rPr>
        <w:t>381</w:t>
      </w:r>
      <w:r w:rsidRPr="000419EE">
        <w:rPr>
          <w:rFonts w:hAnsi="標楷體" w:cs="全字庫正宋體" w:hint="eastAsia"/>
          <w:snapToGrid/>
        </w:rPr>
        <w:t>億元並編列利息</w:t>
      </w:r>
      <w:r w:rsidRPr="005D1D89">
        <w:rPr>
          <w:rFonts w:hAnsi="標楷體" w:cs="全字庫正宋體" w:hint="eastAsia"/>
          <w:snapToGrid/>
        </w:rPr>
        <w:t>費用</w:t>
      </w:r>
      <w:r w:rsidR="000A6F04">
        <w:rPr>
          <w:rFonts w:hAnsi="標楷體" w:cs="全字庫正宋體" w:hint="eastAsia"/>
          <w:snapToGrid/>
        </w:rPr>
        <w:t>預算</w:t>
      </w:r>
      <w:r w:rsidR="001D5766">
        <w:rPr>
          <w:rFonts w:hAnsi="標楷體" w:cs="全字庫正宋體"/>
          <w:snapToGrid/>
        </w:rPr>
        <w:t>4</w:t>
      </w:r>
      <w:r w:rsidRPr="005D1D89">
        <w:rPr>
          <w:rFonts w:hAnsi="標楷體" w:cs="全字庫正宋體" w:hint="eastAsia"/>
          <w:snapToGrid/>
        </w:rPr>
        <w:t>億</w:t>
      </w:r>
      <w:r w:rsidR="001D5766">
        <w:rPr>
          <w:rFonts w:hAnsi="標楷體" w:cs="全字庫正宋體" w:hint="eastAsia"/>
          <w:snapToGrid/>
        </w:rPr>
        <w:t>4</w:t>
      </w:r>
      <w:r>
        <w:rPr>
          <w:rFonts w:hAnsi="標楷體" w:cs="全字庫正宋體"/>
          <w:snapToGrid/>
        </w:rPr>
        <w:t>50</w:t>
      </w:r>
      <w:r w:rsidRPr="005D1D89">
        <w:rPr>
          <w:rFonts w:hAnsi="標楷體" w:cs="全字庫正宋體" w:hint="eastAsia"/>
          <w:snapToGrid/>
        </w:rPr>
        <w:t>萬元；惟該金控以往年度利息費用實際支付係以借入短期債務支應核算</w:t>
      </w:r>
      <w:r w:rsidR="000A6F04">
        <w:rPr>
          <w:rFonts w:hAnsi="標楷體" w:cs="全字庫正宋體" w:hint="eastAsia"/>
          <w:snapToGrid/>
        </w:rPr>
        <w:t>，是以，除1</w:t>
      </w:r>
      <w:r w:rsidR="000A6F04">
        <w:rPr>
          <w:rFonts w:hAnsi="標楷體" w:cs="全字庫正宋體"/>
          <w:snapToGrid/>
        </w:rPr>
        <w:t>12</w:t>
      </w:r>
      <w:r w:rsidR="000A6F04">
        <w:rPr>
          <w:rFonts w:hAnsi="標楷體" w:cs="全字庫正宋體" w:hint="eastAsia"/>
          <w:snapToGrid/>
        </w:rPr>
        <w:t>年度因利率調升致執行數高於預算數外，其餘年度之執行率均低於7成</w:t>
      </w:r>
      <w:r w:rsidRPr="005D1D89">
        <w:rPr>
          <w:rFonts w:hAnsi="標楷體" w:cs="全字庫正宋體" w:hint="eastAsia"/>
          <w:snapToGrid/>
        </w:rPr>
        <w:t>，允宜覈實編列所需預算。又該金控雖持續增資挹注臺銀人壽，期能改善其財務結構，惟虧損問題</w:t>
      </w:r>
      <w:r>
        <w:rPr>
          <w:rFonts w:hAnsi="標楷體" w:cs="全字庫正宋體" w:hint="eastAsia"/>
          <w:snapToGrid/>
        </w:rPr>
        <w:t>未見明顯改善</w:t>
      </w:r>
      <w:r w:rsidRPr="005D1D89">
        <w:rPr>
          <w:rFonts w:hAnsi="標楷體" w:cs="全字庫正宋體" w:hint="eastAsia"/>
          <w:snapToGrid/>
        </w:rPr>
        <w:t>，</w:t>
      </w:r>
      <w:r w:rsidR="000A6F04">
        <w:rPr>
          <w:rFonts w:hAnsi="標楷體" w:cs="全字庫正宋體" w:hint="eastAsia"/>
          <w:snapToGrid/>
        </w:rPr>
        <w:t>該子公司</w:t>
      </w:r>
      <w:r w:rsidRPr="007757C1">
        <w:rPr>
          <w:rFonts w:hAnsi="標楷體" w:cs="全字庫正宋體" w:hint="eastAsia"/>
          <w:snapToGrid/>
        </w:rPr>
        <w:t>由10</w:t>
      </w:r>
      <w:r w:rsidR="000A6F04">
        <w:rPr>
          <w:rFonts w:hAnsi="標楷體" w:cs="全字庫正宋體"/>
          <w:snapToGrid/>
        </w:rPr>
        <w:t>7</w:t>
      </w:r>
      <w:r w:rsidRPr="007757C1">
        <w:rPr>
          <w:rFonts w:hAnsi="標楷體" w:cs="全字庫正宋體" w:hint="eastAsia"/>
          <w:snapToGrid/>
        </w:rPr>
        <w:t>年度淨損</w:t>
      </w:r>
      <w:r w:rsidR="000A6F04">
        <w:rPr>
          <w:rFonts w:hAnsi="標楷體" w:cs="全字庫正宋體"/>
          <w:snapToGrid/>
        </w:rPr>
        <w:t>9</w:t>
      </w:r>
      <w:r w:rsidR="007757C1" w:rsidRPr="007757C1">
        <w:rPr>
          <w:rFonts w:hAnsi="標楷體" w:cs="全字庫正宋體"/>
          <w:snapToGrid/>
        </w:rPr>
        <w:t>.</w:t>
      </w:r>
      <w:r w:rsidR="000A6F04">
        <w:rPr>
          <w:rFonts w:hAnsi="標楷體" w:cs="全字庫正宋體"/>
          <w:snapToGrid/>
        </w:rPr>
        <w:t>79</w:t>
      </w:r>
      <w:r w:rsidRPr="007757C1">
        <w:rPr>
          <w:rFonts w:hAnsi="標楷體" w:cs="全字庫正宋體" w:hint="eastAsia"/>
          <w:snapToGrid/>
        </w:rPr>
        <w:t>億元概擴增至1</w:t>
      </w:r>
      <w:r w:rsidRPr="007757C1">
        <w:rPr>
          <w:rFonts w:hAnsi="標楷體" w:cs="全字庫正宋體"/>
          <w:snapToGrid/>
        </w:rPr>
        <w:t>11</w:t>
      </w:r>
      <w:r w:rsidRPr="007757C1">
        <w:rPr>
          <w:rFonts w:hAnsi="標楷體" w:cs="全字庫正宋體" w:hint="eastAsia"/>
          <w:snapToGrid/>
        </w:rPr>
        <w:t>年度</w:t>
      </w:r>
      <w:r w:rsidRPr="007757C1">
        <w:rPr>
          <w:rFonts w:hAnsi="標楷體" w:cs="全字庫正宋體"/>
          <w:snapToGrid/>
        </w:rPr>
        <w:t>11</w:t>
      </w:r>
      <w:r w:rsidRPr="007757C1">
        <w:rPr>
          <w:rFonts w:hAnsi="標楷體" w:cs="全字庫正宋體" w:hint="eastAsia"/>
          <w:snapToGrid/>
        </w:rPr>
        <w:t>.</w:t>
      </w:r>
      <w:r w:rsidRPr="007757C1">
        <w:rPr>
          <w:rFonts w:hAnsi="標楷體" w:cs="全字庫正宋體"/>
          <w:snapToGrid/>
        </w:rPr>
        <w:t>69</w:t>
      </w:r>
      <w:r w:rsidRPr="007757C1">
        <w:rPr>
          <w:rFonts w:hAnsi="標楷體" w:cs="全字庫正宋體" w:hint="eastAsia"/>
          <w:snapToGrid/>
        </w:rPr>
        <w:t>億元，雖1</w:t>
      </w:r>
      <w:r w:rsidRPr="007757C1">
        <w:rPr>
          <w:rFonts w:hAnsi="標楷體" w:cs="全字庫正宋體"/>
          <w:snapToGrid/>
        </w:rPr>
        <w:t>12</w:t>
      </w:r>
      <w:r w:rsidRPr="007757C1">
        <w:rPr>
          <w:rFonts w:hAnsi="標楷體" w:cs="全字庫正宋體" w:hint="eastAsia"/>
          <w:snapToGrid/>
        </w:rPr>
        <w:t>年度虧損降至0</w:t>
      </w:r>
      <w:r w:rsidRPr="007757C1">
        <w:rPr>
          <w:rFonts w:hAnsi="標楷體" w:cs="全字庫正宋體"/>
          <w:snapToGrid/>
        </w:rPr>
        <w:t>.98</w:t>
      </w:r>
      <w:r w:rsidRPr="007757C1">
        <w:rPr>
          <w:rFonts w:hAnsi="標楷體" w:cs="全字庫正宋體" w:hint="eastAsia"/>
          <w:snapToGrid/>
        </w:rPr>
        <w:t>億元，然整體經營體質未能因各次現金增資而有顯著改善。</w:t>
      </w:r>
    </w:p>
    <w:p w:rsidR="005D4DB7" w:rsidRPr="00E031A7" w:rsidRDefault="005D4DB7" w:rsidP="007E58D1">
      <w:pPr>
        <w:spacing w:line="400" w:lineRule="exact"/>
        <w:ind w:leftChars="-150" w:left="-425" w:firstLineChars="0" w:firstLine="0"/>
        <w:jc w:val="left"/>
        <w:rPr>
          <w:rFonts w:hAnsi="標楷體"/>
          <w:snapToGrid/>
        </w:rPr>
      </w:pPr>
      <w:r w:rsidRPr="00E031A7">
        <w:rPr>
          <w:rFonts w:hAnsi="標楷體" w:hint="eastAsia"/>
          <w:b/>
          <w:snapToGrid/>
          <w:lang w:eastAsia="zh-HK"/>
        </w:rPr>
        <w:t>表</w:t>
      </w:r>
      <w:r w:rsidRPr="00E031A7">
        <w:rPr>
          <w:rFonts w:hAnsi="標楷體" w:hint="eastAsia"/>
          <w:b/>
          <w:snapToGrid/>
        </w:rPr>
        <w:t>1臺灣金控</w:t>
      </w:r>
      <w:r>
        <w:rPr>
          <w:rFonts w:hAnsi="標楷體" w:hint="eastAsia"/>
          <w:b/>
          <w:snapToGrid/>
        </w:rPr>
        <w:t>107至1</w:t>
      </w:r>
      <w:r>
        <w:rPr>
          <w:rFonts w:hAnsi="標楷體"/>
          <w:b/>
          <w:snapToGrid/>
        </w:rPr>
        <w:t>1</w:t>
      </w:r>
      <w:r w:rsidR="009C46D4">
        <w:rPr>
          <w:rFonts w:hAnsi="標楷體"/>
          <w:b/>
          <w:snapToGrid/>
        </w:rPr>
        <w:t>2</w:t>
      </w:r>
      <w:r w:rsidRPr="00E031A7">
        <w:rPr>
          <w:rFonts w:hAnsi="標楷體" w:hint="eastAsia"/>
          <w:b/>
          <w:snapToGrid/>
        </w:rPr>
        <w:t>年</w:t>
      </w:r>
      <w:r>
        <w:rPr>
          <w:rFonts w:hAnsi="標楷體" w:hint="eastAsia"/>
          <w:b/>
          <w:snapToGrid/>
          <w:lang w:eastAsia="zh-HK"/>
        </w:rPr>
        <w:t>度依</w:t>
      </w:r>
      <w:r>
        <w:rPr>
          <w:rFonts w:hAnsi="標楷體" w:hint="eastAsia"/>
          <w:b/>
          <w:snapToGrid/>
        </w:rPr>
        <w:t>權益法認列</w:t>
      </w:r>
      <w:r>
        <w:rPr>
          <w:rFonts w:hAnsi="標楷體" w:hint="eastAsia"/>
          <w:b/>
          <w:snapToGrid/>
          <w:lang w:eastAsia="zh-HK"/>
        </w:rPr>
        <w:t>各</w:t>
      </w:r>
      <w:r w:rsidRPr="00E031A7">
        <w:rPr>
          <w:rFonts w:hAnsi="標楷體" w:hint="eastAsia"/>
          <w:b/>
          <w:snapToGrid/>
        </w:rPr>
        <w:t>子公司</w:t>
      </w:r>
      <w:r>
        <w:rPr>
          <w:rFonts w:hAnsi="標楷體" w:hint="eastAsia"/>
          <w:b/>
          <w:snapToGrid/>
          <w:lang w:eastAsia="zh-HK"/>
        </w:rPr>
        <w:t>之投資</w:t>
      </w:r>
      <w:r w:rsidRPr="00E031A7">
        <w:rPr>
          <w:rFonts w:hAnsi="標楷體" w:hint="eastAsia"/>
          <w:b/>
          <w:snapToGrid/>
        </w:rPr>
        <w:t>損益</w:t>
      </w:r>
      <w:r>
        <w:rPr>
          <w:rFonts w:hAnsi="標楷體" w:hint="eastAsia"/>
          <w:b/>
          <w:snapToGrid/>
          <w:lang w:eastAsia="zh-HK"/>
        </w:rPr>
        <w:t>情形</w:t>
      </w:r>
      <w:r>
        <w:rPr>
          <w:rFonts w:hAnsi="標楷體" w:hint="eastAsia"/>
          <w:b/>
          <w:snapToGrid/>
        </w:rPr>
        <w:t>表</w:t>
      </w:r>
    </w:p>
    <w:p w:rsidR="005D4DB7" w:rsidRPr="005E5B94" w:rsidRDefault="005D4DB7" w:rsidP="005D4DB7">
      <w:pPr>
        <w:spacing w:line="400" w:lineRule="exact"/>
        <w:ind w:leftChars="0" w:left="0" w:rightChars="100" w:right="283" w:firstLineChars="0" w:firstLine="0"/>
        <w:jc w:val="right"/>
        <w:rPr>
          <w:rFonts w:hAnsi="標楷體"/>
          <w:snapToGrid/>
          <w:sz w:val="24"/>
          <w:szCs w:val="24"/>
        </w:rPr>
      </w:pPr>
      <w:r w:rsidRPr="005E5B94">
        <w:rPr>
          <w:rFonts w:hAnsi="標楷體" w:hint="eastAsia"/>
          <w:snapToGrid/>
          <w:sz w:val="24"/>
          <w:szCs w:val="24"/>
        </w:rPr>
        <w:t>單位:新臺幣千元</w:t>
      </w:r>
    </w:p>
    <w:tbl>
      <w:tblPr>
        <w:tblW w:w="8931"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07"/>
        <w:gridCol w:w="1384"/>
        <w:gridCol w:w="1346"/>
        <w:gridCol w:w="1275"/>
        <w:gridCol w:w="1117"/>
        <w:gridCol w:w="1034"/>
        <w:gridCol w:w="1268"/>
      </w:tblGrid>
      <w:tr w:rsidR="005D4DB7" w:rsidRPr="006471F7" w:rsidTr="000A6F04">
        <w:trPr>
          <w:tblHeader/>
        </w:trPr>
        <w:tc>
          <w:tcPr>
            <w:tcW w:w="1507" w:type="dxa"/>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項目</w:t>
            </w:r>
          </w:p>
        </w:tc>
        <w:tc>
          <w:tcPr>
            <w:tcW w:w="2730" w:type="dxa"/>
            <w:gridSpan w:val="2"/>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臺灣銀行</w:t>
            </w:r>
          </w:p>
        </w:tc>
        <w:tc>
          <w:tcPr>
            <w:tcW w:w="2392" w:type="dxa"/>
            <w:gridSpan w:val="2"/>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臺銀人壽</w:t>
            </w:r>
          </w:p>
        </w:tc>
        <w:tc>
          <w:tcPr>
            <w:tcW w:w="2302" w:type="dxa"/>
            <w:gridSpan w:val="2"/>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臺銀證券</w:t>
            </w:r>
          </w:p>
        </w:tc>
      </w:tr>
      <w:tr w:rsidR="005D4DB7" w:rsidRPr="006471F7" w:rsidTr="000A6F04">
        <w:trPr>
          <w:tblHeader/>
        </w:trPr>
        <w:tc>
          <w:tcPr>
            <w:tcW w:w="1507" w:type="dxa"/>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年度</w:t>
            </w:r>
            <w:r>
              <w:rPr>
                <w:rFonts w:hAnsi="標楷體" w:hint="eastAsia"/>
                <w:snapToGrid/>
                <w:color w:val="000000"/>
                <w:spacing w:val="-5"/>
                <w:kern w:val="0"/>
                <w:sz w:val="24"/>
                <w:szCs w:val="24"/>
              </w:rPr>
              <w:t>/月</w:t>
            </w:r>
          </w:p>
        </w:tc>
        <w:tc>
          <w:tcPr>
            <w:tcW w:w="1384"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346"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現金股利</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117"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現金股利</w:t>
            </w:r>
          </w:p>
        </w:tc>
        <w:tc>
          <w:tcPr>
            <w:tcW w:w="1034"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268"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現金股利</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lastRenderedPageBreak/>
              <w:t xml:space="preserve">107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10</w:t>
            </w:r>
            <w:r w:rsidRPr="006471F7">
              <w:rPr>
                <w:rFonts w:hAnsi="標楷體"/>
                <w:snapToGrid/>
                <w:color w:val="000000"/>
                <w:spacing w:val="-5"/>
                <w:kern w:val="0"/>
                <w:sz w:val="24"/>
                <w:szCs w:val="24"/>
              </w:rPr>
              <w:t>,245,206</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800,000</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-978,894</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125,742</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79,429</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 xml:space="preserve">108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11,390,413</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800,000</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-2,239,815</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197,434</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115,523</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 xml:space="preserve">109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11,515,350</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2,125,912</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-2,574,585</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387,724</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471F7">
              <w:rPr>
                <w:rFonts w:hAnsi="標楷體"/>
                <w:snapToGrid/>
                <w:color w:val="000000"/>
                <w:spacing w:val="-5"/>
                <w:kern w:val="0"/>
                <w:sz w:val="24"/>
                <w:szCs w:val="24"/>
              </w:rPr>
              <w:t>95,465</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w:t>
            </w:r>
            <w:r w:rsidRPr="006471F7">
              <w:rPr>
                <w:rFonts w:hAnsi="標楷體" w:hint="eastAsia"/>
                <w:snapToGrid/>
                <w:color w:val="000000"/>
                <w:spacing w:val="-5"/>
                <w:kern w:val="0"/>
                <w:sz w:val="24"/>
                <w:szCs w:val="24"/>
              </w:rPr>
              <w:t xml:space="preserve">0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15,281,161</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3,181,976</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-224,043</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883,440</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450,000</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11</w:t>
            </w:r>
            <w:r w:rsidRPr="006471F7">
              <w:rPr>
                <w:rFonts w:hAnsi="標楷體" w:hint="eastAsia"/>
                <w:snapToGrid/>
                <w:color w:val="000000"/>
                <w:spacing w:val="-5"/>
                <w:kern w:val="0"/>
                <w:sz w:val="24"/>
                <w:szCs w:val="24"/>
              </w:rPr>
              <w:t xml:space="preserve">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17,045,818</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3,300,000</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-1,169,096</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111,332</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100,924</w:t>
            </w:r>
          </w:p>
        </w:tc>
      </w:tr>
      <w:tr w:rsidR="005D4DB7" w:rsidRPr="006471F7" w:rsidTr="00244631">
        <w:tc>
          <w:tcPr>
            <w:tcW w:w="1507" w:type="dxa"/>
            <w:shd w:val="clear" w:color="auto" w:fill="auto"/>
          </w:tcPr>
          <w:p w:rsidR="005D4DB7" w:rsidRPr="006471F7" w:rsidRDefault="005D4DB7" w:rsidP="00E24202">
            <w:pPr>
              <w:widowControl/>
              <w:spacing w:line="360" w:lineRule="exact"/>
              <w:ind w:leftChars="0" w:left="0" w:firstLineChars="0" w:firstLine="0"/>
              <w:jc w:val="left"/>
              <w:rPr>
                <w:rFonts w:hAnsi="標楷體"/>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12</w:t>
            </w:r>
            <w:r w:rsidRPr="006471F7">
              <w:rPr>
                <w:rFonts w:hAnsi="標楷體" w:hint="eastAsia"/>
                <w:snapToGrid/>
                <w:color w:val="000000"/>
                <w:spacing w:val="-5"/>
                <w:kern w:val="0"/>
                <w:sz w:val="24"/>
                <w:szCs w:val="24"/>
              </w:rPr>
              <w:t xml:space="preserve"> </w:t>
            </w:r>
          </w:p>
        </w:tc>
        <w:tc>
          <w:tcPr>
            <w:tcW w:w="138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23,819,016</w:t>
            </w:r>
          </w:p>
        </w:tc>
        <w:tc>
          <w:tcPr>
            <w:tcW w:w="1346"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4,000,000</w:t>
            </w:r>
          </w:p>
        </w:tc>
        <w:tc>
          <w:tcPr>
            <w:tcW w:w="1275" w:type="dxa"/>
            <w:shd w:val="clear" w:color="auto" w:fill="auto"/>
          </w:tcPr>
          <w:p w:rsidR="005D4DB7" w:rsidRPr="006471F7" w:rsidRDefault="005D4DB7" w:rsidP="00E24202">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-98,348</w:t>
            </w:r>
          </w:p>
        </w:tc>
        <w:tc>
          <w:tcPr>
            <w:tcW w:w="1117"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465,302</w:t>
            </w:r>
          </w:p>
        </w:tc>
        <w:tc>
          <w:tcPr>
            <w:tcW w:w="1268" w:type="dxa"/>
            <w:shd w:val="clear" w:color="auto" w:fill="auto"/>
          </w:tcPr>
          <w:p w:rsidR="005D4DB7" w:rsidRPr="006471F7" w:rsidRDefault="005D4DB7" w:rsidP="00E24202">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208,518</w:t>
            </w:r>
          </w:p>
        </w:tc>
      </w:tr>
    </w:tbl>
    <w:p w:rsidR="005D4DB7" w:rsidRDefault="005D4DB7" w:rsidP="007E58D1">
      <w:pPr>
        <w:spacing w:line="280" w:lineRule="exact"/>
        <w:ind w:leftChars="-150" w:left="-425" w:firstLineChars="0" w:firstLine="0"/>
        <w:rPr>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w:t>
      </w:r>
      <w:r>
        <w:rPr>
          <w:rFonts w:hint="eastAsia"/>
          <w:sz w:val="24"/>
          <w:szCs w:val="24"/>
        </w:rPr>
        <w:t>表內10</w:t>
      </w:r>
      <w:r>
        <w:rPr>
          <w:sz w:val="24"/>
          <w:szCs w:val="24"/>
        </w:rPr>
        <w:t>7</w:t>
      </w:r>
      <w:r>
        <w:rPr>
          <w:rFonts w:hint="eastAsia"/>
          <w:sz w:val="24"/>
          <w:szCs w:val="24"/>
        </w:rPr>
        <w:t>至1</w:t>
      </w:r>
      <w:r>
        <w:rPr>
          <w:sz w:val="24"/>
          <w:szCs w:val="24"/>
        </w:rPr>
        <w:t>12</w:t>
      </w:r>
      <w:r>
        <w:rPr>
          <w:rFonts w:hint="eastAsia"/>
          <w:sz w:val="24"/>
          <w:szCs w:val="24"/>
        </w:rPr>
        <w:t>年度為決算數</w:t>
      </w:r>
      <w:r>
        <w:rPr>
          <w:rFonts w:hAnsi="標楷體" w:hint="eastAsia"/>
          <w:sz w:val="24"/>
          <w:szCs w:val="24"/>
        </w:rPr>
        <w:t>。</w:t>
      </w:r>
    </w:p>
    <w:p w:rsidR="005D4DB7" w:rsidRDefault="005D4DB7" w:rsidP="007E58D1">
      <w:pPr>
        <w:spacing w:line="280" w:lineRule="exact"/>
        <w:ind w:leftChars="-150" w:left="-425" w:firstLineChars="0" w:firstLine="0"/>
        <w:rPr>
          <w:sz w:val="24"/>
          <w:szCs w:val="24"/>
        </w:rPr>
      </w:pPr>
      <w:r>
        <w:rPr>
          <w:rFonts w:hint="eastAsia"/>
          <w:sz w:val="24"/>
          <w:szCs w:val="24"/>
        </w:rPr>
        <w:t>資料來源：</w:t>
      </w:r>
      <w:r w:rsidRPr="002A044A">
        <w:rPr>
          <w:rFonts w:hint="eastAsia"/>
          <w:sz w:val="24"/>
          <w:szCs w:val="24"/>
        </w:rPr>
        <w:t>臺灣金控。</w:t>
      </w:r>
    </w:p>
    <w:p w:rsidR="005D4DB7" w:rsidRPr="003912D8" w:rsidRDefault="005D4DB7" w:rsidP="001F629D">
      <w:pPr>
        <w:ind w:leftChars="-150" w:left="284" w:hangingChars="250" w:hanging="709"/>
        <w:jc w:val="left"/>
        <w:rPr>
          <w:rFonts w:hAnsi="標楷體"/>
          <w:sz w:val="24"/>
          <w:szCs w:val="24"/>
        </w:rPr>
      </w:pPr>
      <w:r w:rsidRPr="003912D8">
        <w:rPr>
          <w:rFonts w:hAnsi="標楷體" w:hint="eastAsia"/>
          <w:b/>
          <w:lang w:eastAsia="zh-HK"/>
        </w:rPr>
        <w:t>表</w:t>
      </w:r>
      <w:r>
        <w:rPr>
          <w:rFonts w:hAnsi="標楷體" w:hint="eastAsia"/>
          <w:b/>
        </w:rPr>
        <w:t>2</w:t>
      </w:r>
      <w:r>
        <w:rPr>
          <w:rFonts w:hAnsi="標楷體"/>
          <w:b/>
        </w:rPr>
        <w:t xml:space="preserve"> </w:t>
      </w:r>
      <w:r w:rsidRPr="003912D8">
        <w:rPr>
          <w:rFonts w:hAnsi="標楷體" w:hint="eastAsia"/>
          <w:b/>
        </w:rPr>
        <w:t>臺灣金控10</w:t>
      </w:r>
      <w:r w:rsidR="00984434">
        <w:rPr>
          <w:rFonts w:hAnsi="標楷體"/>
          <w:b/>
        </w:rPr>
        <w:t>8</w:t>
      </w:r>
      <w:r>
        <w:rPr>
          <w:rFonts w:hAnsi="標楷體" w:hint="eastAsia"/>
          <w:b/>
        </w:rPr>
        <w:t>至</w:t>
      </w:r>
      <w:r w:rsidRPr="003912D8">
        <w:rPr>
          <w:rFonts w:hAnsi="標楷體" w:hint="eastAsia"/>
          <w:b/>
        </w:rPr>
        <w:t>11</w:t>
      </w:r>
      <w:r w:rsidR="00AD67ED">
        <w:rPr>
          <w:rFonts w:hAnsi="標楷體"/>
          <w:b/>
        </w:rPr>
        <w:t>2</w:t>
      </w:r>
      <w:r w:rsidRPr="003912D8">
        <w:rPr>
          <w:rFonts w:hAnsi="標楷體" w:hint="eastAsia"/>
          <w:b/>
          <w:lang w:eastAsia="zh-HK"/>
        </w:rPr>
        <w:t>年度</w:t>
      </w:r>
      <w:r w:rsidR="000A6F04">
        <w:rPr>
          <w:rFonts w:hAnsi="標楷體" w:hint="eastAsia"/>
          <w:b/>
          <w:lang w:eastAsia="zh-HK"/>
        </w:rPr>
        <w:t>借款餘額及</w:t>
      </w:r>
      <w:r w:rsidRPr="003912D8">
        <w:rPr>
          <w:rFonts w:hAnsi="標楷體" w:hint="eastAsia"/>
          <w:b/>
        </w:rPr>
        <w:t>債務利息費用之預、決算</w:t>
      </w:r>
      <w:r w:rsidRPr="003912D8">
        <w:rPr>
          <w:rFonts w:hAnsi="標楷體" w:hint="eastAsia"/>
          <w:b/>
          <w:lang w:eastAsia="zh-HK"/>
        </w:rPr>
        <w:t>數一覽</w:t>
      </w:r>
      <w:r w:rsidRPr="003912D8">
        <w:rPr>
          <w:rFonts w:hAnsi="標楷體" w:hint="eastAsia"/>
          <w:b/>
        </w:rPr>
        <w:t xml:space="preserve">表                                   </w:t>
      </w:r>
      <w:r w:rsidR="001F629D">
        <w:rPr>
          <w:rFonts w:hAnsi="標楷體"/>
          <w:b/>
        </w:rPr>
        <w:t xml:space="preserve">      </w:t>
      </w:r>
      <w:r w:rsidRPr="003912D8">
        <w:rPr>
          <w:rFonts w:hAnsi="標楷體" w:hint="eastAsia"/>
          <w:sz w:val="24"/>
          <w:szCs w:val="24"/>
        </w:rPr>
        <w:t>單位:新臺幣千元</w:t>
      </w:r>
    </w:p>
    <w:tbl>
      <w:tblPr>
        <w:tblW w:w="8942"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429"/>
        <w:gridCol w:w="1276"/>
        <w:gridCol w:w="1417"/>
        <w:gridCol w:w="1418"/>
        <w:gridCol w:w="1417"/>
      </w:tblGrid>
      <w:tr w:rsidR="00AD67ED" w:rsidRPr="002779EE" w:rsidTr="00C822D8">
        <w:trPr>
          <w:tblHeader/>
        </w:trPr>
        <w:tc>
          <w:tcPr>
            <w:tcW w:w="1985" w:type="dxa"/>
            <w:shd w:val="clear" w:color="auto" w:fill="auto"/>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年度</w:t>
            </w:r>
          </w:p>
        </w:tc>
        <w:tc>
          <w:tcPr>
            <w:tcW w:w="1429"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08</w:t>
            </w:r>
          </w:p>
        </w:tc>
        <w:tc>
          <w:tcPr>
            <w:tcW w:w="1276"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 xml:space="preserve">109 </w:t>
            </w:r>
          </w:p>
        </w:tc>
        <w:tc>
          <w:tcPr>
            <w:tcW w:w="1417"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 xml:space="preserve">110 </w:t>
            </w:r>
          </w:p>
        </w:tc>
        <w:tc>
          <w:tcPr>
            <w:tcW w:w="1418"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 xml:space="preserve">111 </w:t>
            </w:r>
          </w:p>
        </w:tc>
        <w:tc>
          <w:tcPr>
            <w:tcW w:w="1417" w:type="dxa"/>
          </w:tcPr>
          <w:p w:rsidR="00AD67ED" w:rsidRPr="002779EE" w:rsidRDefault="00AD67ED" w:rsidP="00AD67ED">
            <w:pPr>
              <w:widowControl/>
              <w:spacing w:line="360" w:lineRule="exact"/>
              <w:ind w:leftChars="0" w:left="0" w:firstLineChars="0" w:firstLine="0"/>
              <w:jc w:val="center"/>
              <w:rPr>
                <w:rFonts w:hAnsi="標楷體"/>
                <w:snapToGrid/>
                <w:spacing w:val="-5"/>
                <w:kern w:val="0"/>
                <w:sz w:val="24"/>
                <w:szCs w:val="24"/>
              </w:rPr>
            </w:pPr>
            <w:r w:rsidRPr="002779EE">
              <w:rPr>
                <w:rFonts w:hAnsi="標楷體" w:hint="eastAsia"/>
                <w:snapToGrid/>
                <w:spacing w:val="-5"/>
                <w:kern w:val="0"/>
                <w:sz w:val="24"/>
                <w:szCs w:val="24"/>
              </w:rPr>
              <w:t>1</w:t>
            </w:r>
            <w:r w:rsidRPr="002779EE">
              <w:rPr>
                <w:rFonts w:hAnsi="標楷體"/>
                <w:snapToGrid/>
                <w:spacing w:val="-5"/>
                <w:kern w:val="0"/>
                <w:sz w:val="24"/>
                <w:szCs w:val="24"/>
              </w:rPr>
              <w:t>12</w:t>
            </w:r>
          </w:p>
        </w:tc>
      </w:tr>
      <w:tr w:rsidR="00AD67ED" w:rsidRPr="002779EE" w:rsidTr="00C822D8">
        <w:trPr>
          <w:tblHeader/>
        </w:trPr>
        <w:tc>
          <w:tcPr>
            <w:tcW w:w="1985" w:type="dxa"/>
            <w:shd w:val="clear" w:color="auto" w:fill="auto"/>
          </w:tcPr>
          <w:p w:rsidR="00AD67ED" w:rsidRPr="002779EE" w:rsidRDefault="00AD67ED" w:rsidP="00AD67ED">
            <w:pPr>
              <w:widowControl/>
              <w:spacing w:line="360" w:lineRule="exact"/>
              <w:ind w:leftChars="0" w:left="0" w:firstLineChars="0" w:firstLine="0"/>
              <w:jc w:val="left"/>
              <w:rPr>
                <w:rFonts w:hAnsi="標楷體"/>
                <w:snapToGrid/>
                <w:spacing w:val="-5"/>
                <w:kern w:val="0"/>
                <w:sz w:val="24"/>
                <w:szCs w:val="24"/>
              </w:rPr>
            </w:pPr>
            <w:r w:rsidRPr="002779EE">
              <w:rPr>
                <w:rFonts w:hAnsi="標楷體" w:hint="eastAsia"/>
                <w:snapToGrid/>
                <w:spacing w:val="-5"/>
                <w:kern w:val="0"/>
                <w:sz w:val="24"/>
                <w:szCs w:val="24"/>
              </w:rPr>
              <w:t>借款</w:t>
            </w:r>
            <w:r>
              <w:rPr>
                <w:rFonts w:hAnsi="標楷體" w:hint="eastAsia"/>
                <w:snapToGrid/>
                <w:spacing w:val="-5"/>
                <w:kern w:val="0"/>
                <w:sz w:val="24"/>
                <w:szCs w:val="24"/>
              </w:rPr>
              <w:t>餘</w:t>
            </w:r>
            <w:r w:rsidRPr="002779EE">
              <w:rPr>
                <w:rFonts w:hAnsi="標楷體" w:hint="eastAsia"/>
                <w:snapToGrid/>
                <w:spacing w:val="-5"/>
                <w:kern w:val="0"/>
                <w:sz w:val="24"/>
                <w:szCs w:val="24"/>
              </w:rPr>
              <w:t>額</w:t>
            </w:r>
            <w:r w:rsidR="001F629D" w:rsidRPr="002779EE">
              <w:rPr>
                <w:rFonts w:hAnsi="標楷體" w:hint="eastAsia"/>
                <w:snapToGrid/>
                <w:spacing w:val="-5"/>
                <w:kern w:val="0"/>
                <w:sz w:val="24"/>
                <w:szCs w:val="24"/>
              </w:rPr>
              <w:t>預算數</w:t>
            </w:r>
          </w:p>
        </w:tc>
        <w:tc>
          <w:tcPr>
            <w:tcW w:w="1429"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AD67ED">
              <w:rPr>
                <w:rFonts w:hAnsi="標楷體" w:hint="eastAsia"/>
                <w:snapToGrid/>
                <w:spacing w:val="-5"/>
                <w:kern w:val="0"/>
                <w:sz w:val="24"/>
                <w:szCs w:val="24"/>
              </w:rPr>
              <w:t>266億元</w:t>
            </w:r>
          </w:p>
        </w:tc>
        <w:tc>
          <w:tcPr>
            <w:tcW w:w="1276"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258億元</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362億元</w:t>
            </w:r>
          </w:p>
        </w:tc>
        <w:tc>
          <w:tcPr>
            <w:tcW w:w="1418"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356億元</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395億元</w:t>
            </w:r>
          </w:p>
        </w:tc>
      </w:tr>
      <w:tr w:rsidR="0055484F" w:rsidRPr="002779EE" w:rsidTr="00C822D8">
        <w:trPr>
          <w:tblHeader/>
        </w:trPr>
        <w:tc>
          <w:tcPr>
            <w:tcW w:w="1985" w:type="dxa"/>
            <w:shd w:val="clear" w:color="auto" w:fill="auto"/>
          </w:tcPr>
          <w:p w:rsidR="0055484F" w:rsidRPr="002779EE" w:rsidRDefault="0055484F" w:rsidP="0055484F">
            <w:pPr>
              <w:widowControl/>
              <w:spacing w:line="360" w:lineRule="exact"/>
              <w:ind w:leftChars="0" w:left="0" w:firstLineChars="0" w:firstLine="0"/>
              <w:jc w:val="left"/>
              <w:rPr>
                <w:rFonts w:hAnsi="標楷體" w:hint="eastAsia"/>
                <w:snapToGrid/>
                <w:spacing w:val="-5"/>
                <w:kern w:val="0"/>
                <w:sz w:val="24"/>
                <w:szCs w:val="24"/>
              </w:rPr>
            </w:pPr>
            <w:r w:rsidRPr="002779EE">
              <w:rPr>
                <w:rFonts w:hAnsi="標楷體" w:hint="eastAsia"/>
                <w:snapToGrid/>
                <w:spacing w:val="-5"/>
                <w:kern w:val="0"/>
                <w:sz w:val="24"/>
                <w:szCs w:val="24"/>
              </w:rPr>
              <w:t>借款</w:t>
            </w:r>
            <w:r>
              <w:rPr>
                <w:rFonts w:hAnsi="標楷體" w:hint="eastAsia"/>
                <w:snapToGrid/>
                <w:spacing w:val="-5"/>
                <w:kern w:val="0"/>
                <w:sz w:val="24"/>
                <w:szCs w:val="24"/>
              </w:rPr>
              <w:t>餘</w:t>
            </w:r>
            <w:r w:rsidRPr="002779EE">
              <w:rPr>
                <w:rFonts w:hAnsi="標楷體" w:hint="eastAsia"/>
                <w:snapToGrid/>
                <w:spacing w:val="-5"/>
                <w:kern w:val="0"/>
                <w:sz w:val="24"/>
                <w:szCs w:val="24"/>
              </w:rPr>
              <w:t>額</w:t>
            </w:r>
            <w:r>
              <w:rPr>
                <w:rFonts w:hAnsi="標楷體" w:hint="eastAsia"/>
                <w:snapToGrid/>
                <w:spacing w:val="-5"/>
                <w:kern w:val="0"/>
                <w:sz w:val="24"/>
                <w:szCs w:val="24"/>
              </w:rPr>
              <w:t>決</w:t>
            </w:r>
            <w:r w:rsidRPr="002779EE">
              <w:rPr>
                <w:rFonts w:hAnsi="標楷體" w:hint="eastAsia"/>
                <w:snapToGrid/>
                <w:spacing w:val="-5"/>
                <w:kern w:val="0"/>
                <w:sz w:val="24"/>
                <w:szCs w:val="24"/>
              </w:rPr>
              <w:t>算數</w:t>
            </w:r>
          </w:p>
        </w:tc>
        <w:tc>
          <w:tcPr>
            <w:tcW w:w="1429" w:type="dxa"/>
          </w:tcPr>
          <w:p w:rsidR="0055484F" w:rsidRPr="00AD67ED"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252億元</w:t>
            </w:r>
          </w:p>
        </w:tc>
        <w:tc>
          <w:tcPr>
            <w:tcW w:w="1276" w:type="dxa"/>
          </w:tcPr>
          <w:p w:rsidR="0055484F" w:rsidRPr="002779EE"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246億元</w:t>
            </w:r>
          </w:p>
        </w:tc>
        <w:tc>
          <w:tcPr>
            <w:tcW w:w="1417" w:type="dxa"/>
          </w:tcPr>
          <w:p w:rsidR="0055484F" w:rsidRPr="002779EE"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350億元</w:t>
            </w:r>
          </w:p>
        </w:tc>
        <w:tc>
          <w:tcPr>
            <w:tcW w:w="1418" w:type="dxa"/>
          </w:tcPr>
          <w:p w:rsidR="0055484F" w:rsidRPr="002779EE"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335億元</w:t>
            </w:r>
          </w:p>
        </w:tc>
        <w:tc>
          <w:tcPr>
            <w:tcW w:w="1417" w:type="dxa"/>
          </w:tcPr>
          <w:p w:rsidR="0055484F" w:rsidRPr="002779EE" w:rsidRDefault="0055484F" w:rsidP="0055484F">
            <w:pPr>
              <w:widowControl/>
              <w:spacing w:line="360" w:lineRule="exact"/>
              <w:ind w:leftChars="0" w:left="0" w:firstLineChars="0" w:firstLine="0"/>
              <w:jc w:val="right"/>
              <w:rPr>
                <w:rFonts w:hAnsi="標楷體" w:hint="eastAsia"/>
                <w:snapToGrid/>
                <w:spacing w:val="-5"/>
                <w:kern w:val="0"/>
                <w:sz w:val="24"/>
                <w:szCs w:val="24"/>
              </w:rPr>
            </w:pPr>
            <w:r w:rsidRPr="0055484F">
              <w:rPr>
                <w:rFonts w:hAnsi="標楷體" w:hint="eastAsia"/>
                <w:snapToGrid/>
                <w:spacing w:val="-5"/>
                <w:kern w:val="0"/>
                <w:sz w:val="24"/>
                <w:szCs w:val="24"/>
              </w:rPr>
              <w:t>381億元</w:t>
            </w:r>
          </w:p>
        </w:tc>
      </w:tr>
      <w:tr w:rsidR="00AD67ED" w:rsidRPr="002779EE" w:rsidTr="00C822D8">
        <w:trPr>
          <w:tblHeader/>
        </w:trPr>
        <w:tc>
          <w:tcPr>
            <w:tcW w:w="1985" w:type="dxa"/>
            <w:shd w:val="clear" w:color="auto" w:fill="auto"/>
          </w:tcPr>
          <w:p w:rsidR="00AD67ED" w:rsidRPr="002779EE" w:rsidRDefault="00AD67ED" w:rsidP="00AD67ED">
            <w:pPr>
              <w:widowControl/>
              <w:spacing w:line="360" w:lineRule="exact"/>
              <w:ind w:leftChars="0" w:left="0" w:firstLineChars="0" w:firstLine="0"/>
              <w:jc w:val="left"/>
              <w:rPr>
                <w:rFonts w:hAnsi="標楷體"/>
                <w:snapToGrid/>
                <w:spacing w:val="-5"/>
                <w:kern w:val="0"/>
                <w:sz w:val="24"/>
                <w:szCs w:val="24"/>
              </w:rPr>
            </w:pPr>
            <w:r w:rsidRPr="00276F31">
              <w:rPr>
                <w:rFonts w:hAnsi="標楷體" w:hint="eastAsia"/>
                <w:snapToGrid/>
                <w:spacing w:val="-5"/>
                <w:kern w:val="0"/>
                <w:sz w:val="24"/>
                <w:szCs w:val="24"/>
              </w:rPr>
              <w:t>利息費用</w:t>
            </w:r>
            <w:r w:rsidRPr="002779EE">
              <w:rPr>
                <w:rFonts w:hAnsi="標楷體" w:hint="eastAsia"/>
                <w:snapToGrid/>
                <w:spacing w:val="-5"/>
                <w:kern w:val="0"/>
                <w:sz w:val="24"/>
                <w:szCs w:val="24"/>
              </w:rPr>
              <w:t>預算數</w:t>
            </w:r>
          </w:p>
        </w:tc>
        <w:tc>
          <w:tcPr>
            <w:tcW w:w="1429"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AD67ED">
              <w:rPr>
                <w:rFonts w:hAnsi="標楷體"/>
                <w:snapToGrid/>
                <w:spacing w:val="-5"/>
                <w:kern w:val="0"/>
                <w:sz w:val="24"/>
                <w:szCs w:val="24"/>
              </w:rPr>
              <w:t>470,820</w:t>
            </w:r>
          </w:p>
        </w:tc>
        <w:tc>
          <w:tcPr>
            <w:tcW w:w="1276"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448</w:t>
            </w:r>
            <w:r w:rsidRPr="002779EE">
              <w:rPr>
                <w:rFonts w:hAnsi="標楷體"/>
                <w:snapToGrid/>
                <w:spacing w:val="-5"/>
                <w:kern w:val="0"/>
                <w:sz w:val="24"/>
                <w:szCs w:val="24"/>
              </w:rPr>
              <w:t>,</w:t>
            </w:r>
            <w:r w:rsidRPr="002779EE">
              <w:rPr>
                <w:rFonts w:hAnsi="標楷體" w:hint="eastAsia"/>
                <w:snapToGrid/>
                <w:spacing w:val="-5"/>
                <w:kern w:val="0"/>
                <w:sz w:val="24"/>
                <w:szCs w:val="24"/>
              </w:rPr>
              <w:t>920</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4</w:t>
            </w:r>
            <w:r w:rsidRPr="002779EE">
              <w:rPr>
                <w:rFonts w:hAnsi="標楷體"/>
                <w:snapToGrid/>
                <w:spacing w:val="-5"/>
                <w:kern w:val="0"/>
                <w:sz w:val="24"/>
                <w:szCs w:val="24"/>
              </w:rPr>
              <w:t>5</w:t>
            </w:r>
            <w:r w:rsidRPr="002779EE">
              <w:rPr>
                <w:rFonts w:hAnsi="標楷體" w:hint="eastAsia"/>
                <w:snapToGrid/>
                <w:spacing w:val="-5"/>
                <w:kern w:val="0"/>
                <w:sz w:val="24"/>
                <w:szCs w:val="24"/>
              </w:rPr>
              <w:t>9</w:t>
            </w:r>
            <w:r w:rsidRPr="002779EE">
              <w:rPr>
                <w:rFonts w:hAnsi="標楷體"/>
                <w:snapToGrid/>
                <w:spacing w:val="-5"/>
                <w:kern w:val="0"/>
                <w:sz w:val="24"/>
                <w:szCs w:val="24"/>
              </w:rPr>
              <w:t>,</w:t>
            </w:r>
            <w:r w:rsidRPr="002779EE">
              <w:rPr>
                <w:rFonts w:hAnsi="標楷體" w:hint="eastAsia"/>
                <w:snapToGrid/>
                <w:spacing w:val="-5"/>
                <w:kern w:val="0"/>
                <w:sz w:val="24"/>
                <w:szCs w:val="24"/>
              </w:rPr>
              <w:t>710</w:t>
            </w:r>
          </w:p>
        </w:tc>
        <w:tc>
          <w:tcPr>
            <w:tcW w:w="1418"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462</w:t>
            </w:r>
            <w:r w:rsidRPr="002779EE">
              <w:rPr>
                <w:rFonts w:hAnsi="標楷體"/>
                <w:snapToGrid/>
                <w:spacing w:val="-5"/>
                <w:kern w:val="0"/>
                <w:sz w:val="24"/>
                <w:szCs w:val="24"/>
              </w:rPr>
              <w:t>,</w:t>
            </w:r>
            <w:r w:rsidRPr="002779EE">
              <w:rPr>
                <w:rFonts w:hAnsi="標楷體" w:hint="eastAsia"/>
                <w:snapToGrid/>
                <w:spacing w:val="-5"/>
                <w:kern w:val="0"/>
                <w:sz w:val="24"/>
                <w:szCs w:val="24"/>
              </w:rPr>
              <w:t>800</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snapToGrid/>
                <w:spacing w:val="-5"/>
                <w:kern w:val="0"/>
                <w:sz w:val="24"/>
                <w:szCs w:val="24"/>
              </w:rPr>
              <w:t>404,500</w:t>
            </w:r>
          </w:p>
        </w:tc>
      </w:tr>
      <w:tr w:rsidR="00AD67ED" w:rsidRPr="002779EE" w:rsidTr="00C822D8">
        <w:trPr>
          <w:tblHeader/>
        </w:trPr>
        <w:tc>
          <w:tcPr>
            <w:tcW w:w="1985" w:type="dxa"/>
            <w:shd w:val="clear" w:color="auto" w:fill="auto"/>
          </w:tcPr>
          <w:p w:rsidR="00AD67ED" w:rsidRPr="002779EE" w:rsidRDefault="00AD67ED" w:rsidP="00AD67ED">
            <w:pPr>
              <w:widowControl/>
              <w:spacing w:line="360" w:lineRule="exact"/>
              <w:ind w:leftChars="0" w:left="0" w:firstLineChars="0" w:firstLine="0"/>
              <w:jc w:val="left"/>
              <w:rPr>
                <w:rFonts w:hAnsi="標楷體"/>
                <w:snapToGrid/>
                <w:spacing w:val="-5"/>
                <w:kern w:val="0"/>
                <w:sz w:val="24"/>
                <w:szCs w:val="24"/>
              </w:rPr>
            </w:pPr>
            <w:r w:rsidRPr="00276F31">
              <w:rPr>
                <w:rFonts w:hAnsi="標楷體" w:hint="eastAsia"/>
                <w:snapToGrid/>
                <w:spacing w:val="-5"/>
                <w:kern w:val="0"/>
                <w:sz w:val="24"/>
                <w:szCs w:val="24"/>
              </w:rPr>
              <w:t>利息費用</w:t>
            </w:r>
            <w:r w:rsidRPr="002779EE">
              <w:rPr>
                <w:rFonts w:hAnsi="標楷體" w:hint="eastAsia"/>
                <w:snapToGrid/>
                <w:spacing w:val="-5"/>
                <w:kern w:val="0"/>
                <w:sz w:val="24"/>
                <w:szCs w:val="24"/>
              </w:rPr>
              <w:t>決算數</w:t>
            </w:r>
          </w:p>
        </w:tc>
        <w:tc>
          <w:tcPr>
            <w:tcW w:w="1429" w:type="dxa"/>
          </w:tcPr>
          <w:p w:rsidR="00AD67ED" w:rsidRPr="001B6D6A" w:rsidRDefault="00AD67ED" w:rsidP="00AD67ED">
            <w:pPr>
              <w:widowControl/>
              <w:spacing w:line="360" w:lineRule="exact"/>
              <w:ind w:leftChars="0" w:left="0" w:firstLineChars="0" w:firstLine="0"/>
              <w:jc w:val="right"/>
              <w:rPr>
                <w:rFonts w:hAnsi="標楷體"/>
                <w:snapToGrid/>
                <w:spacing w:val="-5"/>
                <w:kern w:val="0"/>
                <w:sz w:val="24"/>
                <w:szCs w:val="24"/>
              </w:rPr>
            </w:pPr>
            <w:r w:rsidRPr="00AD67ED">
              <w:rPr>
                <w:rFonts w:hAnsi="標楷體"/>
                <w:snapToGrid/>
                <w:spacing w:val="-5"/>
                <w:kern w:val="0"/>
                <w:sz w:val="24"/>
                <w:szCs w:val="24"/>
              </w:rPr>
              <w:t>207,025</w:t>
            </w:r>
          </w:p>
        </w:tc>
        <w:tc>
          <w:tcPr>
            <w:tcW w:w="1276"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166,428</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snapToGrid/>
                <w:spacing w:val="-5"/>
                <w:kern w:val="0"/>
                <w:sz w:val="24"/>
                <w:szCs w:val="24"/>
              </w:rPr>
              <w:t>204,199</w:t>
            </w:r>
          </w:p>
        </w:tc>
        <w:tc>
          <w:tcPr>
            <w:tcW w:w="1418"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snapToGrid/>
                <w:spacing w:val="-5"/>
                <w:kern w:val="0"/>
                <w:sz w:val="24"/>
                <w:szCs w:val="24"/>
              </w:rPr>
              <w:t>312,565</w:t>
            </w:r>
          </w:p>
        </w:tc>
        <w:tc>
          <w:tcPr>
            <w:tcW w:w="1417" w:type="dxa"/>
          </w:tcPr>
          <w:p w:rsidR="00AD67ED" w:rsidRPr="001B6D6A" w:rsidRDefault="00AD67ED" w:rsidP="00AD67ED">
            <w:pPr>
              <w:widowControl/>
              <w:spacing w:line="360" w:lineRule="exact"/>
              <w:ind w:leftChars="0" w:left="0" w:firstLineChars="0" w:firstLine="0"/>
              <w:jc w:val="right"/>
              <w:rPr>
                <w:rFonts w:hAnsi="標楷體"/>
                <w:snapToGrid/>
                <w:spacing w:val="-5"/>
                <w:kern w:val="0"/>
                <w:sz w:val="24"/>
                <w:szCs w:val="24"/>
              </w:rPr>
            </w:pPr>
            <w:r w:rsidRPr="001B6D6A">
              <w:rPr>
                <w:rFonts w:hAnsi="標楷體"/>
                <w:snapToGrid/>
                <w:spacing w:val="-5"/>
                <w:kern w:val="0"/>
                <w:sz w:val="24"/>
                <w:szCs w:val="24"/>
              </w:rPr>
              <w:t>528,760</w:t>
            </w:r>
          </w:p>
        </w:tc>
      </w:tr>
      <w:tr w:rsidR="00AD67ED" w:rsidRPr="002779EE" w:rsidTr="00C822D8">
        <w:trPr>
          <w:trHeight w:val="160"/>
          <w:tblHeader/>
        </w:trPr>
        <w:tc>
          <w:tcPr>
            <w:tcW w:w="1985" w:type="dxa"/>
            <w:shd w:val="clear" w:color="auto" w:fill="auto"/>
          </w:tcPr>
          <w:p w:rsidR="00AD67ED" w:rsidRPr="002779EE" w:rsidRDefault="00AD67ED" w:rsidP="00AD67ED">
            <w:pPr>
              <w:widowControl/>
              <w:spacing w:line="360" w:lineRule="exact"/>
              <w:ind w:leftChars="0" w:left="0" w:firstLineChars="0" w:firstLine="0"/>
              <w:jc w:val="left"/>
              <w:rPr>
                <w:rFonts w:hAnsi="標楷體"/>
                <w:snapToGrid/>
                <w:spacing w:val="-5"/>
                <w:kern w:val="0"/>
                <w:sz w:val="24"/>
                <w:szCs w:val="24"/>
              </w:rPr>
            </w:pPr>
            <w:r w:rsidRPr="002779EE">
              <w:rPr>
                <w:rFonts w:hAnsi="標楷體" w:hint="eastAsia"/>
                <w:snapToGrid/>
                <w:spacing w:val="-5"/>
                <w:kern w:val="0"/>
                <w:sz w:val="24"/>
                <w:szCs w:val="24"/>
              </w:rPr>
              <w:t>執行率(%)</w:t>
            </w:r>
          </w:p>
        </w:tc>
        <w:tc>
          <w:tcPr>
            <w:tcW w:w="1429"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3.97</w:t>
            </w:r>
          </w:p>
        </w:tc>
        <w:tc>
          <w:tcPr>
            <w:tcW w:w="1276"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sidRPr="002779EE">
              <w:rPr>
                <w:rFonts w:hAnsi="標楷體" w:hint="eastAsia"/>
                <w:snapToGrid/>
                <w:spacing w:val="-5"/>
                <w:kern w:val="0"/>
                <w:sz w:val="24"/>
                <w:szCs w:val="24"/>
              </w:rPr>
              <w:t>37.07</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4.42</w:t>
            </w:r>
          </w:p>
        </w:tc>
        <w:tc>
          <w:tcPr>
            <w:tcW w:w="1418"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7.54</w:t>
            </w:r>
          </w:p>
        </w:tc>
        <w:tc>
          <w:tcPr>
            <w:tcW w:w="1417" w:type="dxa"/>
          </w:tcPr>
          <w:p w:rsidR="00AD67ED" w:rsidRPr="002779EE" w:rsidRDefault="00AD67ED" w:rsidP="00AD67ED">
            <w:pPr>
              <w:widowControl/>
              <w:spacing w:line="36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30.72</w:t>
            </w:r>
          </w:p>
        </w:tc>
      </w:tr>
    </w:tbl>
    <w:p w:rsidR="005D4DB7" w:rsidRPr="003912D8" w:rsidRDefault="005D4DB7" w:rsidP="001F629D">
      <w:pPr>
        <w:spacing w:line="280" w:lineRule="exact"/>
        <w:ind w:leftChars="-150" w:left="791" w:rightChars="50" w:right="142" w:hangingChars="500" w:hanging="1216"/>
        <w:rPr>
          <w:w w:val="94"/>
          <w:sz w:val="24"/>
          <w:szCs w:val="24"/>
        </w:rPr>
      </w:pPr>
      <w:r w:rsidRPr="003912D8">
        <w:rPr>
          <w:rFonts w:hint="eastAsia"/>
          <w:sz w:val="24"/>
          <w:szCs w:val="24"/>
          <w:lang w:eastAsia="zh-HK"/>
        </w:rPr>
        <w:t>說</w:t>
      </w:r>
      <w:r w:rsidRPr="003912D8">
        <w:rPr>
          <w:rFonts w:hint="eastAsia"/>
          <w:sz w:val="24"/>
          <w:szCs w:val="24"/>
        </w:rPr>
        <w:t xml:space="preserve">    </w:t>
      </w:r>
      <w:r w:rsidRPr="003912D8">
        <w:rPr>
          <w:rFonts w:hint="eastAsia"/>
          <w:sz w:val="24"/>
          <w:szCs w:val="24"/>
          <w:lang w:eastAsia="zh-HK"/>
        </w:rPr>
        <w:t>明：</w:t>
      </w:r>
      <w:r w:rsidRPr="00A44E51">
        <w:rPr>
          <w:rFonts w:hint="eastAsia"/>
          <w:sz w:val="24"/>
          <w:szCs w:val="24"/>
        </w:rPr>
        <w:t>112年度期初借款利率1.254%，</w:t>
      </w:r>
      <w:r>
        <w:rPr>
          <w:rFonts w:hint="eastAsia"/>
          <w:sz w:val="24"/>
          <w:szCs w:val="24"/>
        </w:rPr>
        <w:t>嗣</w:t>
      </w:r>
      <w:r w:rsidRPr="00A44E51">
        <w:rPr>
          <w:rFonts w:hint="eastAsia"/>
          <w:sz w:val="24"/>
          <w:szCs w:val="24"/>
        </w:rPr>
        <w:t>央行隨同國際調升利率</w:t>
      </w:r>
      <w:r>
        <w:rPr>
          <w:rFonts w:hint="eastAsia"/>
          <w:sz w:val="24"/>
          <w:szCs w:val="24"/>
        </w:rPr>
        <w:t>走</w:t>
      </w:r>
      <w:r w:rsidRPr="00A44E51">
        <w:rPr>
          <w:rFonts w:hint="eastAsia"/>
          <w:sz w:val="24"/>
          <w:szCs w:val="24"/>
        </w:rPr>
        <w:t>勢</w:t>
      </w:r>
      <w:r>
        <w:rPr>
          <w:rFonts w:hAnsi="標楷體" w:hint="eastAsia"/>
          <w:sz w:val="24"/>
          <w:szCs w:val="24"/>
        </w:rPr>
        <w:t>，</w:t>
      </w:r>
      <w:r>
        <w:rPr>
          <w:rFonts w:hint="eastAsia"/>
          <w:sz w:val="24"/>
          <w:szCs w:val="24"/>
        </w:rPr>
        <w:t>爰</w:t>
      </w:r>
      <w:r w:rsidRPr="00A44E51">
        <w:rPr>
          <w:rFonts w:hint="eastAsia"/>
          <w:sz w:val="24"/>
          <w:szCs w:val="24"/>
        </w:rPr>
        <w:t>112年8月借款利率已</w:t>
      </w:r>
      <w:r>
        <w:rPr>
          <w:rFonts w:hint="eastAsia"/>
          <w:sz w:val="24"/>
          <w:szCs w:val="24"/>
        </w:rPr>
        <w:t>增加</w:t>
      </w:r>
      <w:r w:rsidRPr="00A44E51">
        <w:rPr>
          <w:rFonts w:hint="eastAsia"/>
          <w:sz w:val="24"/>
          <w:szCs w:val="24"/>
        </w:rPr>
        <w:t>至1.56%，</w:t>
      </w:r>
      <w:r>
        <w:rPr>
          <w:rFonts w:hint="eastAsia"/>
          <w:sz w:val="24"/>
          <w:szCs w:val="24"/>
        </w:rPr>
        <w:t>致</w:t>
      </w:r>
      <w:r w:rsidRPr="00A44E51">
        <w:rPr>
          <w:rFonts w:hint="eastAsia"/>
          <w:sz w:val="24"/>
          <w:szCs w:val="24"/>
        </w:rPr>
        <w:t>全年利息費用</w:t>
      </w:r>
      <w:r>
        <w:rPr>
          <w:rFonts w:hint="eastAsia"/>
          <w:sz w:val="24"/>
          <w:szCs w:val="24"/>
        </w:rPr>
        <w:t>為</w:t>
      </w:r>
      <w:r w:rsidRPr="00A44E51">
        <w:rPr>
          <w:rFonts w:hint="eastAsia"/>
          <w:sz w:val="24"/>
          <w:szCs w:val="24"/>
        </w:rPr>
        <w:t>528,760千元。</w:t>
      </w:r>
    </w:p>
    <w:p w:rsidR="005D4DB7" w:rsidRPr="003912D8" w:rsidRDefault="005D4DB7" w:rsidP="007E58D1">
      <w:pPr>
        <w:spacing w:line="280" w:lineRule="exact"/>
        <w:ind w:leftChars="-150" w:left="426" w:hangingChars="350" w:hanging="851"/>
        <w:rPr>
          <w:snapToGrid/>
          <w:sz w:val="24"/>
          <w:szCs w:val="24"/>
        </w:rPr>
      </w:pPr>
      <w:r w:rsidRPr="003912D8">
        <w:rPr>
          <w:rFonts w:hint="eastAsia"/>
          <w:sz w:val="24"/>
          <w:szCs w:val="24"/>
        </w:rPr>
        <w:t>資料來源：臺灣金控。</w:t>
      </w:r>
    </w:p>
    <w:p w:rsidR="005D4DB7" w:rsidRPr="005D4DB7" w:rsidRDefault="005D4DB7" w:rsidP="00CB7BAA">
      <w:pPr>
        <w:ind w:left="566" w:firstLine="566"/>
        <w:rPr>
          <w:rFonts w:hAnsi="標楷體" w:cs="全字庫正宋體"/>
          <w:snapToGrid/>
        </w:rPr>
      </w:pPr>
      <w:r w:rsidRPr="002C2B52">
        <w:rPr>
          <w:rFonts w:hAnsi="標楷體" w:hint="eastAsia"/>
          <w:snapToGrid/>
        </w:rPr>
        <w:t>綜上，金融控股公司成立旨在藉由金融跨業經營，以發揮綜合經營效益。近年來臺灣金控按權益法</w:t>
      </w:r>
      <w:r w:rsidR="001F629D">
        <w:rPr>
          <w:rFonts w:hAnsi="標楷體" w:hint="eastAsia"/>
          <w:snapToGrid/>
        </w:rPr>
        <w:t>逐年</w:t>
      </w:r>
      <w:r w:rsidRPr="002C2B52">
        <w:rPr>
          <w:rFonts w:hAnsi="標楷體" w:hint="eastAsia"/>
          <w:snapToGrid/>
        </w:rPr>
        <w:t>認列臺銀人壽子公司投資損失，</w:t>
      </w:r>
      <w:r>
        <w:rPr>
          <w:rFonts w:hAnsi="標楷體" w:hint="eastAsia"/>
          <w:snapToGrid/>
        </w:rPr>
        <w:t>截至1</w:t>
      </w:r>
      <w:r>
        <w:rPr>
          <w:rFonts w:hAnsi="標楷體"/>
          <w:snapToGrid/>
        </w:rPr>
        <w:t>12</w:t>
      </w:r>
      <w:r>
        <w:rPr>
          <w:rFonts w:hAnsi="標楷體" w:hint="eastAsia"/>
          <w:snapToGrid/>
        </w:rPr>
        <w:t>年底止，</w:t>
      </w:r>
      <w:r w:rsidRPr="00016344">
        <w:rPr>
          <w:rFonts w:hAnsi="標楷體" w:hint="eastAsia"/>
          <w:snapToGrid/>
        </w:rPr>
        <w:t>臺灣金控</w:t>
      </w:r>
      <w:r w:rsidRPr="002C2B52">
        <w:rPr>
          <w:rFonts w:hAnsi="標楷體" w:hint="eastAsia"/>
          <w:snapToGrid/>
        </w:rPr>
        <w:t>雖已透過</w:t>
      </w:r>
      <w:r>
        <w:rPr>
          <w:rFonts w:hAnsi="標楷體" w:hint="eastAsia"/>
          <w:snapToGrid/>
        </w:rPr>
        <w:t>舉債支應該子公司</w:t>
      </w:r>
      <w:r w:rsidRPr="002C2B52">
        <w:rPr>
          <w:rFonts w:hAnsi="標楷體"/>
          <w:snapToGrid/>
        </w:rPr>
        <w:t>7</w:t>
      </w:r>
      <w:r w:rsidRPr="002C2B52">
        <w:rPr>
          <w:rFonts w:hAnsi="標楷體" w:hint="eastAsia"/>
          <w:snapToGrid/>
        </w:rPr>
        <w:t>次現金增資</w:t>
      </w:r>
      <w:r>
        <w:rPr>
          <w:rFonts w:hAnsi="標楷體" w:hint="eastAsia"/>
          <w:snapToGrid/>
        </w:rPr>
        <w:t>達</w:t>
      </w:r>
      <w:r w:rsidRPr="002C2B52">
        <w:rPr>
          <w:rFonts w:hAnsi="標楷體" w:hint="eastAsia"/>
          <w:snapToGrid/>
        </w:rPr>
        <w:t>4</w:t>
      </w:r>
      <w:r w:rsidRPr="002C2B52">
        <w:rPr>
          <w:rFonts w:hAnsi="標楷體"/>
          <w:snapToGrid/>
        </w:rPr>
        <w:t>45</w:t>
      </w:r>
      <w:r w:rsidRPr="002C2B52">
        <w:rPr>
          <w:rFonts w:hAnsi="標楷體" w:hint="eastAsia"/>
          <w:snapToGrid/>
        </w:rPr>
        <w:t>億元，</w:t>
      </w:r>
      <w:r>
        <w:rPr>
          <w:rFonts w:hAnsi="標楷體" w:hint="eastAsia"/>
          <w:snapToGrid/>
        </w:rPr>
        <w:t>惟</w:t>
      </w:r>
      <w:r w:rsidRPr="002C2B52">
        <w:rPr>
          <w:rFonts w:hAnsi="標楷體" w:hint="eastAsia"/>
          <w:snapToGrid/>
        </w:rPr>
        <w:t>臺銀人壽</w:t>
      </w:r>
      <w:r>
        <w:rPr>
          <w:rFonts w:hAnsi="標楷體" w:hint="eastAsia"/>
          <w:snapToGrid/>
        </w:rPr>
        <w:t>連年虧損，且部分年度虧損逾2</w:t>
      </w:r>
      <w:r>
        <w:rPr>
          <w:rFonts w:hAnsi="標楷體"/>
          <w:snapToGrid/>
        </w:rPr>
        <w:t>0</w:t>
      </w:r>
      <w:r>
        <w:rPr>
          <w:rFonts w:hAnsi="標楷體" w:hint="eastAsia"/>
          <w:snapToGrid/>
        </w:rPr>
        <w:t>億元，</w:t>
      </w:r>
      <w:r w:rsidRPr="002C2B52">
        <w:rPr>
          <w:rFonts w:hAnsi="標楷體" w:hint="eastAsia"/>
          <w:snapToGrid/>
        </w:rPr>
        <w:t>整體經營績效未見顯著改善，</w:t>
      </w:r>
      <w:r w:rsidRPr="00D171AC">
        <w:rPr>
          <w:rFonts w:hAnsi="標楷體" w:hint="eastAsia"/>
          <w:snapToGrid/>
        </w:rPr>
        <w:t>臺灣</w:t>
      </w:r>
      <w:r w:rsidRPr="002C2B52">
        <w:rPr>
          <w:rFonts w:hAnsi="標楷體" w:hint="eastAsia"/>
          <w:snapToGrid/>
        </w:rPr>
        <w:t>金控允應積極督促該子公司研謀業務改善對策，</w:t>
      </w:r>
      <w:r>
        <w:rPr>
          <w:rFonts w:hAnsi="標楷體" w:hint="eastAsia"/>
          <w:snapToGrid/>
        </w:rPr>
        <w:t>以提升營運績效及改善財務結構</w:t>
      </w:r>
      <w:r w:rsidRPr="002C2B52">
        <w:rPr>
          <w:rFonts w:hAnsi="標楷體" w:hint="eastAsia"/>
          <w:snapToGrid/>
        </w:rPr>
        <w:t>。</w:t>
      </w:r>
    </w:p>
    <w:sectPr w:rsidR="005D4DB7" w:rsidRPr="005D4DB7"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316" w:rsidRDefault="00172316" w:rsidP="00956559">
      <w:pPr>
        <w:spacing w:line="240" w:lineRule="auto"/>
        <w:ind w:left="560" w:firstLine="560"/>
      </w:pPr>
      <w:r>
        <w:separator/>
      </w:r>
    </w:p>
  </w:endnote>
  <w:endnote w:type="continuationSeparator" w:id="0">
    <w:p w:rsidR="00172316" w:rsidRDefault="00172316"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38F" w:rsidRDefault="0050138F" w:rsidP="008B5FC6">
    <w:pPr>
      <w:pStyle w:val="af1"/>
      <w:ind w:leftChars="0" w:left="566" w:firstLineChars="0" w:firstLine="406"/>
      <w:jc w:val="center"/>
    </w:pPr>
    <w:r>
      <w:fldChar w:fldCharType="begin"/>
    </w:r>
    <w:r>
      <w:instrText>PAGE   \* MERGEFORMAT</w:instrText>
    </w:r>
    <w:r>
      <w:fldChar w:fldCharType="separate"/>
    </w:r>
    <w:r w:rsidR="00EC6059" w:rsidRPr="00EC6059">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316" w:rsidRDefault="00172316" w:rsidP="003F0A05">
      <w:pPr>
        <w:spacing w:line="240" w:lineRule="auto"/>
        <w:ind w:left="560" w:firstLine="560"/>
      </w:pPr>
      <w:r>
        <w:separator/>
      </w:r>
    </w:p>
  </w:footnote>
  <w:footnote w:type="continuationSeparator" w:id="0">
    <w:p w:rsidR="00172316" w:rsidRDefault="00172316" w:rsidP="00956559">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90A"/>
    <w:rsid w:val="00000A00"/>
    <w:rsid w:val="00000FC9"/>
    <w:rsid w:val="0000119D"/>
    <w:rsid w:val="000011AF"/>
    <w:rsid w:val="000028CC"/>
    <w:rsid w:val="00003B2E"/>
    <w:rsid w:val="00003E20"/>
    <w:rsid w:val="0000401F"/>
    <w:rsid w:val="00004DB1"/>
    <w:rsid w:val="00006FCC"/>
    <w:rsid w:val="00007BA3"/>
    <w:rsid w:val="00007F36"/>
    <w:rsid w:val="00010970"/>
    <w:rsid w:val="0001140B"/>
    <w:rsid w:val="000118AD"/>
    <w:rsid w:val="00011CDD"/>
    <w:rsid w:val="00011E87"/>
    <w:rsid w:val="00012ADC"/>
    <w:rsid w:val="000137D7"/>
    <w:rsid w:val="00013E9A"/>
    <w:rsid w:val="000147DD"/>
    <w:rsid w:val="000152F0"/>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4041D"/>
    <w:rsid w:val="00040A3A"/>
    <w:rsid w:val="0004122C"/>
    <w:rsid w:val="00041585"/>
    <w:rsid w:val="000419EE"/>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5D45"/>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C7D"/>
    <w:rsid w:val="000760C8"/>
    <w:rsid w:val="00076183"/>
    <w:rsid w:val="0007626E"/>
    <w:rsid w:val="00076A46"/>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5517"/>
    <w:rsid w:val="00095606"/>
    <w:rsid w:val="000969AE"/>
    <w:rsid w:val="00097129"/>
    <w:rsid w:val="00097DB3"/>
    <w:rsid w:val="00097E3F"/>
    <w:rsid w:val="000A002D"/>
    <w:rsid w:val="000A01A2"/>
    <w:rsid w:val="000A0FA5"/>
    <w:rsid w:val="000A0FF2"/>
    <w:rsid w:val="000A1252"/>
    <w:rsid w:val="000A3C87"/>
    <w:rsid w:val="000A543E"/>
    <w:rsid w:val="000A5448"/>
    <w:rsid w:val="000A5544"/>
    <w:rsid w:val="000A5C4D"/>
    <w:rsid w:val="000A6F04"/>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BF3"/>
    <w:rsid w:val="000C3C8C"/>
    <w:rsid w:val="000C4994"/>
    <w:rsid w:val="000C5C66"/>
    <w:rsid w:val="000C5FF1"/>
    <w:rsid w:val="000C6FBA"/>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60F3"/>
    <w:rsid w:val="000E6252"/>
    <w:rsid w:val="000E6823"/>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4902"/>
    <w:rsid w:val="0011519D"/>
    <w:rsid w:val="00115DB7"/>
    <w:rsid w:val="00116124"/>
    <w:rsid w:val="00116CD5"/>
    <w:rsid w:val="0011712D"/>
    <w:rsid w:val="00117319"/>
    <w:rsid w:val="00117344"/>
    <w:rsid w:val="00117B9C"/>
    <w:rsid w:val="00120770"/>
    <w:rsid w:val="00120819"/>
    <w:rsid w:val="00122137"/>
    <w:rsid w:val="00122BDB"/>
    <w:rsid w:val="00124B56"/>
    <w:rsid w:val="00126C74"/>
    <w:rsid w:val="00126F96"/>
    <w:rsid w:val="001303E5"/>
    <w:rsid w:val="00130863"/>
    <w:rsid w:val="00130876"/>
    <w:rsid w:val="00130FF1"/>
    <w:rsid w:val="001310DB"/>
    <w:rsid w:val="00131183"/>
    <w:rsid w:val="001316EB"/>
    <w:rsid w:val="00132158"/>
    <w:rsid w:val="00132920"/>
    <w:rsid w:val="00133214"/>
    <w:rsid w:val="00133BB1"/>
    <w:rsid w:val="00134049"/>
    <w:rsid w:val="001351BB"/>
    <w:rsid w:val="00135537"/>
    <w:rsid w:val="0013586A"/>
    <w:rsid w:val="00135F98"/>
    <w:rsid w:val="00136409"/>
    <w:rsid w:val="001366BC"/>
    <w:rsid w:val="00136DFE"/>
    <w:rsid w:val="00137648"/>
    <w:rsid w:val="00140BC6"/>
    <w:rsid w:val="00140D6D"/>
    <w:rsid w:val="00141F2A"/>
    <w:rsid w:val="0014200D"/>
    <w:rsid w:val="0014276F"/>
    <w:rsid w:val="00142ACE"/>
    <w:rsid w:val="001447AB"/>
    <w:rsid w:val="00144F35"/>
    <w:rsid w:val="00145A64"/>
    <w:rsid w:val="00145FE9"/>
    <w:rsid w:val="00146197"/>
    <w:rsid w:val="00147F6F"/>
    <w:rsid w:val="001525A0"/>
    <w:rsid w:val="001527DB"/>
    <w:rsid w:val="00152C70"/>
    <w:rsid w:val="00153094"/>
    <w:rsid w:val="0015363C"/>
    <w:rsid w:val="00153FF1"/>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316"/>
    <w:rsid w:val="00172532"/>
    <w:rsid w:val="00174C2B"/>
    <w:rsid w:val="00174D91"/>
    <w:rsid w:val="001756C5"/>
    <w:rsid w:val="00175E60"/>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5766"/>
    <w:rsid w:val="001D614E"/>
    <w:rsid w:val="001D6567"/>
    <w:rsid w:val="001D66B7"/>
    <w:rsid w:val="001D773A"/>
    <w:rsid w:val="001D7BD5"/>
    <w:rsid w:val="001D7CC5"/>
    <w:rsid w:val="001D7CF1"/>
    <w:rsid w:val="001E2B9F"/>
    <w:rsid w:val="001E49F2"/>
    <w:rsid w:val="001E5386"/>
    <w:rsid w:val="001E5483"/>
    <w:rsid w:val="001E61D4"/>
    <w:rsid w:val="001E66C4"/>
    <w:rsid w:val="001E769E"/>
    <w:rsid w:val="001F17B1"/>
    <w:rsid w:val="001F210F"/>
    <w:rsid w:val="001F21AB"/>
    <w:rsid w:val="001F2C2C"/>
    <w:rsid w:val="001F31F8"/>
    <w:rsid w:val="001F51D1"/>
    <w:rsid w:val="001F5DB7"/>
    <w:rsid w:val="001F629D"/>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3358"/>
    <w:rsid w:val="00213E04"/>
    <w:rsid w:val="002144B9"/>
    <w:rsid w:val="00220A63"/>
    <w:rsid w:val="00221D52"/>
    <w:rsid w:val="00222217"/>
    <w:rsid w:val="00223B03"/>
    <w:rsid w:val="002267BF"/>
    <w:rsid w:val="00227830"/>
    <w:rsid w:val="0022787C"/>
    <w:rsid w:val="0023070D"/>
    <w:rsid w:val="00230A1C"/>
    <w:rsid w:val="00230BAC"/>
    <w:rsid w:val="00231886"/>
    <w:rsid w:val="00231BCB"/>
    <w:rsid w:val="002340D5"/>
    <w:rsid w:val="00234D48"/>
    <w:rsid w:val="0023527B"/>
    <w:rsid w:val="00235CF4"/>
    <w:rsid w:val="002361B6"/>
    <w:rsid w:val="0023742E"/>
    <w:rsid w:val="002406A9"/>
    <w:rsid w:val="00240D57"/>
    <w:rsid w:val="002416DC"/>
    <w:rsid w:val="00241BB4"/>
    <w:rsid w:val="00242544"/>
    <w:rsid w:val="00242984"/>
    <w:rsid w:val="0024374A"/>
    <w:rsid w:val="002440D6"/>
    <w:rsid w:val="00244631"/>
    <w:rsid w:val="002446F7"/>
    <w:rsid w:val="002467CF"/>
    <w:rsid w:val="00247C94"/>
    <w:rsid w:val="00247CC4"/>
    <w:rsid w:val="00247E15"/>
    <w:rsid w:val="00250178"/>
    <w:rsid w:val="00250D3B"/>
    <w:rsid w:val="002514B5"/>
    <w:rsid w:val="002516F7"/>
    <w:rsid w:val="00252BE7"/>
    <w:rsid w:val="00253691"/>
    <w:rsid w:val="00253E66"/>
    <w:rsid w:val="00254DCE"/>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71070"/>
    <w:rsid w:val="00271931"/>
    <w:rsid w:val="00273A33"/>
    <w:rsid w:val="002745AB"/>
    <w:rsid w:val="0027495A"/>
    <w:rsid w:val="0027577D"/>
    <w:rsid w:val="002758A0"/>
    <w:rsid w:val="00275FBD"/>
    <w:rsid w:val="0027672F"/>
    <w:rsid w:val="00276881"/>
    <w:rsid w:val="00277010"/>
    <w:rsid w:val="002815E0"/>
    <w:rsid w:val="00281E8D"/>
    <w:rsid w:val="002822F1"/>
    <w:rsid w:val="002833F3"/>
    <w:rsid w:val="00283527"/>
    <w:rsid w:val="002843A7"/>
    <w:rsid w:val="00284715"/>
    <w:rsid w:val="00284A33"/>
    <w:rsid w:val="00284A88"/>
    <w:rsid w:val="002851EB"/>
    <w:rsid w:val="00285387"/>
    <w:rsid w:val="00286263"/>
    <w:rsid w:val="002864FA"/>
    <w:rsid w:val="00286AC4"/>
    <w:rsid w:val="00290614"/>
    <w:rsid w:val="002906D8"/>
    <w:rsid w:val="00290D07"/>
    <w:rsid w:val="00290DCB"/>
    <w:rsid w:val="00291005"/>
    <w:rsid w:val="002911D9"/>
    <w:rsid w:val="0029273B"/>
    <w:rsid w:val="0029282D"/>
    <w:rsid w:val="00293BB7"/>
    <w:rsid w:val="00294F9B"/>
    <w:rsid w:val="002954BF"/>
    <w:rsid w:val="00296466"/>
    <w:rsid w:val="00296514"/>
    <w:rsid w:val="00296684"/>
    <w:rsid w:val="002A13C4"/>
    <w:rsid w:val="002A1523"/>
    <w:rsid w:val="002A1CB8"/>
    <w:rsid w:val="002A2F3E"/>
    <w:rsid w:val="002A5E1D"/>
    <w:rsid w:val="002A6BE6"/>
    <w:rsid w:val="002A6DE3"/>
    <w:rsid w:val="002B1005"/>
    <w:rsid w:val="002B1618"/>
    <w:rsid w:val="002B2B75"/>
    <w:rsid w:val="002B3C02"/>
    <w:rsid w:val="002B474B"/>
    <w:rsid w:val="002B4E67"/>
    <w:rsid w:val="002B501E"/>
    <w:rsid w:val="002B52DF"/>
    <w:rsid w:val="002B6FC9"/>
    <w:rsid w:val="002B7705"/>
    <w:rsid w:val="002B7C13"/>
    <w:rsid w:val="002C1147"/>
    <w:rsid w:val="002C122A"/>
    <w:rsid w:val="002C1750"/>
    <w:rsid w:val="002C3D29"/>
    <w:rsid w:val="002C54E2"/>
    <w:rsid w:val="002C5847"/>
    <w:rsid w:val="002C59E8"/>
    <w:rsid w:val="002C5B3A"/>
    <w:rsid w:val="002C64F6"/>
    <w:rsid w:val="002C6D4A"/>
    <w:rsid w:val="002D106D"/>
    <w:rsid w:val="002D285A"/>
    <w:rsid w:val="002D4AF9"/>
    <w:rsid w:val="002D6A7E"/>
    <w:rsid w:val="002D6BC2"/>
    <w:rsid w:val="002D6BD4"/>
    <w:rsid w:val="002D6D96"/>
    <w:rsid w:val="002D6E1F"/>
    <w:rsid w:val="002D7C5D"/>
    <w:rsid w:val="002D7DAD"/>
    <w:rsid w:val="002E019A"/>
    <w:rsid w:val="002E0C6E"/>
    <w:rsid w:val="002E1426"/>
    <w:rsid w:val="002E2B54"/>
    <w:rsid w:val="002E319C"/>
    <w:rsid w:val="002E343A"/>
    <w:rsid w:val="002E4AF5"/>
    <w:rsid w:val="002E5ACF"/>
    <w:rsid w:val="002E60E1"/>
    <w:rsid w:val="002E618E"/>
    <w:rsid w:val="002E6665"/>
    <w:rsid w:val="002E6A6D"/>
    <w:rsid w:val="002E76BD"/>
    <w:rsid w:val="002E7C7C"/>
    <w:rsid w:val="002F0E5A"/>
    <w:rsid w:val="002F12BD"/>
    <w:rsid w:val="002F1674"/>
    <w:rsid w:val="002F27CA"/>
    <w:rsid w:val="002F31EA"/>
    <w:rsid w:val="002F4AA5"/>
    <w:rsid w:val="002F4C35"/>
    <w:rsid w:val="002F4C95"/>
    <w:rsid w:val="002F5062"/>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57125"/>
    <w:rsid w:val="00362039"/>
    <w:rsid w:val="00362A68"/>
    <w:rsid w:val="00362E0F"/>
    <w:rsid w:val="00363CF0"/>
    <w:rsid w:val="00363E8A"/>
    <w:rsid w:val="00364900"/>
    <w:rsid w:val="0036592F"/>
    <w:rsid w:val="00366F8C"/>
    <w:rsid w:val="00367367"/>
    <w:rsid w:val="003701DB"/>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1603"/>
    <w:rsid w:val="00391D08"/>
    <w:rsid w:val="00391F62"/>
    <w:rsid w:val="003924C8"/>
    <w:rsid w:val="003930DE"/>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CF4"/>
    <w:rsid w:val="003B0EE0"/>
    <w:rsid w:val="003B130D"/>
    <w:rsid w:val="003B15CC"/>
    <w:rsid w:val="003B164D"/>
    <w:rsid w:val="003B253D"/>
    <w:rsid w:val="003B2DD5"/>
    <w:rsid w:val="003B2FB5"/>
    <w:rsid w:val="003B4B2E"/>
    <w:rsid w:val="003B528C"/>
    <w:rsid w:val="003B53F9"/>
    <w:rsid w:val="003B677C"/>
    <w:rsid w:val="003B6A03"/>
    <w:rsid w:val="003B6F5C"/>
    <w:rsid w:val="003B7532"/>
    <w:rsid w:val="003C0C96"/>
    <w:rsid w:val="003C0F20"/>
    <w:rsid w:val="003C288B"/>
    <w:rsid w:val="003C5088"/>
    <w:rsid w:val="003C5421"/>
    <w:rsid w:val="003C579D"/>
    <w:rsid w:val="003C6910"/>
    <w:rsid w:val="003C725E"/>
    <w:rsid w:val="003C73D5"/>
    <w:rsid w:val="003C74F1"/>
    <w:rsid w:val="003C7633"/>
    <w:rsid w:val="003D0624"/>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EE"/>
    <w:rsid w:val="003E2EBC"/>
    <w:rsid w:val="003E44B5"/>
    <w:rsid w:val="003E4513"/>
    <w:rsid w:val="003E4ACC"/>
    <w:rsid w:val="003E56DC"/>
    <w:rsid w:val="003E5EC1"/>
    <w:rsid w:val="003E643A"/>
    <w:rsid w:val="003E6865"/>
    <w:rsid w:val="003E6BE2"/>
    <w:rsid w:val="003F0431"/>
    <w:rsid w:val="003F04BD"/>
    <w:rsid w:val="003F05C8"/>
    <w:rsid w:val="003F0A05"/>
    <w:rsid w:val="003F100E"/>
    <w:rsid w:val="003F22B7"/>
    <w:rsid w:val="003F2E58"/>
    <w:rsid w:val="003F3574"/>
    <w:rsid w:val="003F41AC"/>
    <w:rsid w:val="003F4BA4"/>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03C"/>
    <w:rsid w:val="00413500"/>
    <w:rsid w:val="004140FC"/>
    <w:rsid w:val="0041469D"/>
    <w:rsid w:val="00414D99"/>
    <w:rsid w:val="004151B2"/>
    <w:rsid w:val="00415A0B"/>
    <w:rsid w:val="00416505"/>
    <w:rsid w:val="00416914"/>
    <w:rsid w:val="00416A2C"/>
    <w:rsid w:val="00416B2E"/>
    <w:rsid w:val="00420213"/>
    <w:rsid w:val="00420858"/>
    <w:rsid w:val="00420ADE"/>
    <w:rsid w:val="004229D6"/>
    <w:rsid w:val="00422A61"/>
    <w:rsid w:val="00422C04"/>
    <w:rsid w:val="0042323B"/>
    <w:rsid w:val="00423727"/>
    <w:rsid w:val="00423756"/>
    <w:rsid w:val="00423766"/>
    <w:rsid w:val="00424011"/>
    <w:rsid w:val="00425C88"/>
    <w:rsid w:val="00425F50"/>
    <w:rsid w:val="00427459"/>
    <w:rsid w:val="004300BA"/>
    <w:rsid w:val="00430BB1"/>
    <w:rsid w:val="0043111C"/>
    <w:rsid w:val="00431321"/>
    <w:rsid w:val="004327F1"/>
    <w:rsid w:val="0043315E"/>
    <w:rsid w:val="00433984"/>
    <w:rsid w:val="00433C5F"/>
    <w:rsid w:val="00434A0A"/>
    <w:rsid w:val="00435733"/>
    <w:rsid w:val="00437103"/>
    <w:rsid w:val="00437692"/>
    <w:rsid w:val="00437DD1"/>
    <w:rsid w:val="004404AF"/>
    <w:rsid w:val="004412BA"/>
    <w:rsid w:val="00441B6A"/>
    <w:rsid w:val="00441D60"/>
    <w:rsid w:val="004424D6"/>
    <w:rsid w:val="004426C6"/>
    <w:rsid w:val="00442840"/>
    <w:rsid w:val="00442B92"/>
    <w:rsid w:val="0044368A"/>
    <w:rsid w:val="00445216"/>
    <w:rsid w:val="00446663"/>
    <w:rsid w:val="004470D6"/>
    <w:rsid w:val="004505D2"/>
    <w:rsid w:val="00450605"/>
    <w:rsid w:val="00450813"/>
    <w:rsid w:val="00451B8B"/>
    <w:rsid w:val="004525B6"/>
    <w:rsid w:val="00454724"/>
    <w:rsid w:val="00454807"/>
    <w:rsid w:val="00454D00"/>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9F"/>
    <w:rsid w:val="00471EB2"/>
    <w:rsid w:val="00472786"/>
    <w:rsid w:val="004732EC"/>
    <w:rsid w:val="0047372C"/>
    <w:rsid w:val="004750CC"/>
    <w:rsid w:val="00475FFA"/>
    <w:rsid w:val="004771AF"/>
    <w:rsid w:val="00477310"/>
    <w:rsid w:val="0047740F"/>
    <w:rsid w:val="0048134B"/>
    <w:rsid w:val="00481A8E"/>
    <w:rsid w:val="004824B2"/>
    <w:rsid w:val="00482B29"/>
    <w:rsid w:val="00482BB6"/>
    <w:rsid w:val="0048346E"/>
    <w:rsid w:val="00483C9E"/>
    <w:rsid w:val="004841CC"/>
    <w:rsid w:val="004860BC"/>
    <w:rsid w:val="00487A11"/>
    <w:rsid w:val="004902C2"/>
    <w:rsid w:val="004906F3"/>
    <w:rsid w:val="0049093D"/>
    <w:rsid w:val="00491D16"/>
    <w:rsid w:val="00494C8D"/>
    <w:rsid w:val="00495309"/>
    <w:rsid w:val="004969E0"/>
    <w:rsid w:val="00496D2A"/>
    <w:rsid w:val="004972D9"/>
    <w:rsid w:val="004A0315"/>
    <w:rsid w:val="004A05CF"/>
    <w:rsid w:val="004A099B"/>
    <w:rsid w:val="004A0A1F"/>
    <w:rsid w:val="004A1339"/>
    <w:rsid w:val="004A190E"/>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61A3"/>
    <w:rsid w:val="004D6AAA"/>
    <w:rsid w:val="004D6D44"/>
    <w:rsid w:val="004E0016"/>
    <w:rsid w:val="004E0AD8"/>
    <w:rsid w:val="004E0B8E"/>
    <w:rsid w:val="004E17B6"/>
    <w:rsid w:val="004E1D1D"/>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38F"/>
    <w:rsid w:val="00501467"/>
    <w:rsid w:val="0050160C"/>
    <w:rsid w:val="00501B56"/>
    <w:rsid w:val="00501BD0"/>
    <w:rsid w:val="00502088"/>
    <w:rsid w:val="00503287"/>
    <w:rsid w:val="005033FE"/>
    <w:rsid w:val="005037E5"/>
    <w:rsid w:val="005038DD"/>
    <w:rsid w:val="0050478D"/>
    <w:rsid w:val="00504993"/>
    <w:rsid w:val="00504D82"/>
    <w:rsid w:val="00505DA3"/>
    <w:rsid w:val="00506F29"/>
    <w:rsid w:val="0051472C"/>
    <w:rsid w:val="005160F2"/>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42B"/>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466"/>
    <w:rsid w:val="005543E3"/>
    <w:rsid w:val="0055484F"/>
    <w:rsid w:val="00554BAA"/>
    <w:rsid w:val="0055573B"/>
    <w:rsid w:val="00555A61"/>
    <w:rsid w:val="00557604"/>
    <w:rsid w:val="00560DBF"/>
    <w:rsid w:val="00561476"/>
    <w:rsid w:val="005646B4"/>
    <w:rsid w:val="005654D5"/>
    <w:rsid w:val="00565CD7"/>
    <w:rsid w:val="00566392"/>
    <w:rsid w:val="00567186"/>
    <w:rsid w:val="0057018A"/>
    <w:rsid w:val="00570367"/>
    <w:rsid w:val="00570594"/>
    <w:rsid w:val="00570669"/>
    <w:rsid w:val="00571130"/>
    <w:rsid w:val="00571B61"/>
    <w:rsid w:val="00572ED3"/>
    <w:rsid w:val="0057314B"/>
    <w:rsid w:val="00575023"/>
    <w:rsid w:val="00575890"/>
    <w:rsid w:val="00576640"/>
    <w:rsid w:val="00576BCF"/>
    <w:rsid w:val="005772B3"/>
    <w:rsid w:val="00577BF1"/>
    <w:rsid w:val="00577F73"/>
    <w:rsid w:val="0058003F"/>
    <w:rsid w:val="00581201"/>
    <w:rsid w:val="0058197E"/>
    <w:rsid w:val="005820C8"/>
    <w:rsid w:val="005820D1"/>
    <w:rsid w:val="00582AB0"/>
    <w:rsid w:val="005835FE"/>
    <w:rsid w:val="005837E5"/>
    <w:rsid w:val="00585D22"/>
    <w:rsid w:val="00590277"/>
    <w:rsid w:val="005906F2"/>
    <w:rsid w:val="0059094B"/>
    <w:rsid w:val="005914ED"/>
    <w:rsid w:val="005917A2"/>
    <w:rsid w:val="00592043"/>
    <w:rsid w:val="005929AC"/>
    <w:rsid w:val="00592EBB"/>
    <w:rsid w:val="005944DE"/>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23"/>
    <w:rsid w:val="005B2B61"/>
    <w:rsid w:val="005B4A17"/>
    <w:rsid w:val="005B4E80"/>
    <w:rsid w:val="005B5D25"/>
    <w:rsid w:val="005B5D81"/>
    <w:rsid w:val="005B5E01"/>
    <w:rsid w:val="005B74DC"/>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4DB7"/>
    <w:rsid w:val="005D5064"/>
    <w:rsid w:val="005D555D"/>
    <w:rsid w:val="005D75F7"/>
    <w:rsid w:val="005D7C40"/>
    <w:rsid w:val="005D7EAD"/>
    <w:rsid w:val="005E0444"/>
    <w:rsid w:val="005E0937"/>
    <w:rsid w:val="005E1AC1"/>
    <w:rsid w:val="005E21C0"/>
    <w:rsid w:val="005E4775"/>
    <w:rsid w:val="005E58BD"/>
    <w:rsid w:val="005E7EC1"/>
    <w:rsid w:val="005E7EE7"/>
    <w:rsid w:val="005F0002"/>
    <w:rsid w:val="005F1BC1"/>
    <w:rsid w:val="005F3860"/>
    <w:rsid w:val="005F3F4A"/>
    <w:rsid w:val="005F45D0"/>
    <w:rsid w:val="005F5102"/>
    <w:rsid w:val="005F6145"/>
    <w:rsid w:val="005F6E50"/>
    <w:rsid w:val="0060086A"/>
    <w:rsid w:val="00600B6E"/>
    <w:rsid w:val="0060108A"/>
    <w:rsid w:val="0060132F"/>
    <w:rsid w:val="006014C5"/>
    <w:rsid w:val="00602AC7"/>
    <w:rsid w:val="00602C63"/>
    <w:rsid w:val="006030A4"/>
    <w:rsid w:val="00603887"/>
    <w:rsid w:val="00603F0D"/>
    <w:rsid w:val="0060588B"/>
    <w:rsid w:val="00605BD6"/>
    <w:rsid w:val="00605D92"/>
    <w:rsid w:val="00606EC8"/>
    <w:rsid w:val="00606FD7"/>
    <w:rsid w:val="00607FA4"/>
    <w:rsid w:val="0061090A"/>
    <w:rsid w:val="00611198"/>
    <w:rsid w:val="006117B7"/>
    <w:rsid w:val="00611E54"/>
    <w:rsid w:val="00612202"/>
    <w:rsid w:val="0061224B"/>
    <w:rsid w:val="006125E4"/>
    <w:rsid w:val="00612720"/>
    <w:rsid w:val="0061464E"/>
    <w:rsid w:val="00614967"/>
    <w:rsid w:val="006149AB"/>
    <w:rsid w:val="00614BE7"/>
    <w:rsid w:val="0061561F"/>
    <w:rsid w:val="00617746"/>
    <w:rsid w:val="006178CC"/>
    <w:rsid w:val="00617EF8"/>
    <w:rsid w:val="00621D0D"/>
    <w:rsid w:val="006224E4"/>
    <w:rsid w:val="0062297C"/>
    <w:rsid w:val="00622B80"/>
    <w:rsid w:val="006236D0"/>
    <w:rsid w:val="00623D6F"/>
    <w:rsid w:val="0062506E"/>
    <w:rsid w:val="006260F5"/>
    <w:rsid w:val="006261FE"/>
    <w:rsid w:val="00626F3C"/>
    <w:rsid w:val="00626FDD"/>
    <w:rsid w:val="00627AA9"/>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3C12"/>
    <w:rsid w:val="006543DF"/>
    <w:rsid w:val="00655180"/>
    <w:rsid w:val="00656172"/>
    <w:rsid w:val="00656432"/>
    <w:rsid w:val="00657B5B"/>
    <w:rsid w:val="00660FD2"/>
    <w:rsid w:val="00661FC7"/>
    <w:rsid w:val="006622C6"/>
    <w:rsid w:val="006626ED"/>
    <w:rsid w:val="00663ECB"/>
    <w:rsid w:val="006651CA"/>
    <w:rsid w:val="00665322"/>
    <w:rsid w:val="00666E0E"/>
    <w:rsid w:val="006678EC"/>
    <w:rsid w:val="00667E52"/>
    <w:rsid w:val="00670252"/>
    <w:rsid w:val="00672CE5"/>
    <w:rsid w:val="0067306B"/>
    <w:rsid w:val="006740E6"/>
    <w:rsid w:val="00674C4F"/>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1A84"/>
    <w:rsid w:val="006A26EA"/>
    <w:rsid w:val="006A3BD4"/>
    <w:rsid w:val="006A41A4"/>
    <w:rsid w:val="006A5197"/>
    <w:rsid w:val="006A537C"/>
    <w:rsid w:val="006A53C5"/>
    <w:rsid w:val="006A5762"/>
    <w:rsid w:val="006A648B"/>
    <w:rsid w:val="006A7012"/>
    <w:rsid w:val="006A7BF0"/>
    <w:rsid w:val="006B0785"/>
    <w:rsid w:val="006B0933"/>
    <w:rsid w:val="006B2649"/>
    <w:rsid w:val="006B277D"/>
    <w:rsid w:val="006B361B"/>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31BA"/>
    <w:rsid w:val="006D493B"/>
    <w:rsid w:val="006D4A74"/>
    <w:rsid w:val="006D59E4"/>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3A28"/>
    <w:rsid w:val="00724239"/>
    <w:rsid w:val="0072443A"/>
    <w:rsid w:val="00724A95"/>
    <w:rsid w:val="00725620"/>
    <w:rsid w:val="00726B61"/>
    <w:rsid w:val="00726B87"/>
    <w:rsid w:val="007307CE"/>
    <w:rsid w:val="00730FEF"/>
    <w:rsid w:val="00731100"/>
    <w:rsid w:val="0073164A"/>
    <w:rsid w:val="00731D2C"/>
    <w:rsid w:val="00732551"/>
    <w:rsid w:val="007325B3"/>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86D"/>
    <w:rsid w:val="00745CEB"/>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7C1"/>
    <w:rsid w:val="00775E6D"/>
    <w:rsid w:val="007760DD"/>
    <w:rsid w:val="00776119"/>
    <w:rsid w:val="007766C6"/>
    <w:rsid w:val="0077770D"/>
    <w:rsid w:val="00777A7E"/>
    <w:rsid w:val="00777E9D"/>
    <w:rsid w:val="00780B03"/>
    <w:rsid w:val="007813E5"/>
    <w:rsid w:val="00781AFB"/>
    <w:rsid w:val="0078293F"/>
    <w:rsid w:val="00783CD8"/>
    <w:rsid w:val="007849F7"/>
    <w:rsid w:val="00786767"/>
    <w:rsid w:val="007867D9"/>
    <w:rsid w:val="007906DF"/>
    <w:rsid w:val="00790E76"/>
    <w:rsid w:val="00791B46"/>
    <w:rsid w:val="00793B1C"/>
    <w:rsid w:val="0079440F"/>
    <w:rsid w:val="0079497E"/>
    <w:rsid w:val="0079568B"/>
    <w:rsid w:val="00796CEA"/>
    <w:rsid w:val="0079708D"/>
    <w:rsid w:val="00797867"/>
    <w:rsid w:val="00797A3C"/>
    <w:rsid w:val="00797FB3"/>
    <w:rsid w:val="007A0B0B"/>
    <w:rsid w:val="007A2297"/>
    <w:rsid w:val="007A27D2"/>
    <w:rsid w:val="007A2A35"/>
    <w:rsid w:val="007A33D3"/>
    <w:rsid w:val="007A4096"/>
    <w:rsid w:val="007A4520"/>
    <w:rsid w:val="007A45BA"/>
    <w:rsid w:val="007A4AD7"/>
    <w:rsid w:val="007A53D0"/>
    <w:rsid w:val="007A6BBA"/>
    <w:rsid w:val="007A7448"/>
    <w:rsid w:val="007B01D3"/>
    <w:rsid w:val="007B2BA7"/>
    <w:rsid w:val="007B3378"/>
    <w:rsid w:val="007B3894"/>
    <w:rsid w:val="007B48AC"/>
    <w:rsid w:val="007B4D12"/>
    <w:rsid w:val="007B5651"/>
    <w:rsid w:val="007B56FF"/>
    <w:rsid w:val="007B58BB"/>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1F4E"/>
    <w:rsid w:val="007D2B09"/>
    <w:rsid w:val="007D2CEB"/>
    <w:rsid w:val="007D3F05"/>
    <w:rsid w:val="007D5109"/>
    <w:rsid w:val="007D549C"/>
    <w:rsid w:val="007D5559"/>
    <w:rsid w:val="007D634A"/>
    <w:rsid w:val="007D63E0"/>
    <w:rsid w:val="007D6665"/>
    <w:rsid w:val="007D684E"/>
    <w:rsid w:val="007D7F51"/>
    <w:rsid w:val="007E0050"/>
    <w:rsid w:val="007E221D"/>
    <w:rsid w:val="007E2604"/>
    <w:rsid w:val="007E36D5"/>
    <w:rsid w:val="007E4637"/>
    <w:rsid w:val="007E4B44"/>
    <w:rsid w:val="007E54FD"/>
    <w:rsid w:val="007E57C8"/>
    <w:rsid w:val="007E58D1"/>
    <w:rsid w:val="007E652D"/>
    <w:rsid w:val="007E730A"/>
    <w:rsid w:val="007E76FE"/>
    <w:rsid w:val="007E79F3"/>
    <w:rsid w:val="007F0145"/>
    <w:rsid w:val="007F0688"/>
    <w:rsid w:val="007F0C5F"/>
    <w:rsid w:val="007F18FA"/>
    <w:rsid w:val="007F21C4"/>
    <w:rsid w:val="007F3542"/>
    <w:rsid w:val="007F3A5D"/>
    <w:rsid w:val="007F55C9"/>
    <w:rsid w:val="007F5D69"/>
    <w:rsid w:val="007F5DA8"/>
    <w:rsid w:val="007F666C"/>
    <w:rsid w:val="0080044C"/>
    <w:rsid w:val="00801128"/>
    <w:rsid w:val="00801B50"/>
    <w:rsid w:val="00801E44"/>
    <w:rsid w:val="00801F6D"/>
    <w:rsid w:val="00802025"/>
    <w:rsid w:val="008042A8"/>
    <w:rsid w:val="0080477C"/>
    <w:rsid w:val="00804C92"/>
    <w:rsid w:val="00804CD5"/>
    <w:rsid w:val="0080553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57B"/>
    <w:rsid w:val="00826A23"/>
    <w:rsid w:val="0082791B"/>
    <w:rsid w:val="00827A26"/>
    <w:rsid w:val="008317CE"/>
    <w:rsid w:val="0083193E"/>
    <w:rsid w:val="00833810"/>
    <w:rsid w:val="00834933"/>
    <w:rsid w:val="00835682"/>
    <w:rsid w:val="00836684"/>
    <w:rsid w:val="0083793F"/>
    <w:rsid w:val="00837B26"/>
    <w:rsid w:val="0084034B"/>
    <w:rsid w:val="008404A2"/>
    <w:rsid w:val="008408C0"/>
    <w:rsid w:val="00840A39"/>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1021"/>
    <w:rsid w:val="008811C9"/>
    <w:rsid w:val="008816D4"/>
    <w:rsid w:val="008820BA"/>
    <w:rsid w:val="00882EA7"/>
    <w:rsid w:val="00882FA4"/>
    <w:rsid w:val="00883479"/>
    <w:rsid w:val="008845DA"/>
    <w:rsid w:val="00885F5F"/>
    <w:rsid w:val="008865FC"/>
    <w:rsid w:val="0088750C"/>
    <w:rsid w:val="008903ED"/>
    <w:rsid w:val="00890829"/>
    <w:rsid w:val="0089089E"/>
    <w:rsid w:val="00890F46"/>
    <w:rsid w:val="00891859"/>
    <w:rsid w:val="00892532"/>
    <w:rsid w:val="00893056"/>
    <w:rsid w:val="008939F1"/>
    <w:rsid w:val="0089541E"/>
    <w:rsid w:val="008956F2"/>
    <w:rsid w:val="00896A28"/>
    <w:rsid w:val="00897CB4"/>
    <w:rsid w:val="008A01FB"/>
    <w:rsid w:val="008A027D"/>
    <w:rsid w:val="008A0634"/>
    <w:rsid w:val="008A1FA7"/>
    <w:rsid w:val="008A214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6566"/>
    <w:rsid w:val="008D65B4"/>
    <w:rsid w:val="008D6785"/>
    <w:rsid w:val="008D67B7"/>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3360"/>
    <w:rsid w:val="008F3409"/>
    <w:rsid w:val="008F3588"/>
    <w:rsid w:val="008F3614"/>
    <w:rsid w:val="008F4753"/>
    <w:rsid w:val="008F4DBA"/>
    <w:rsid w:val="008F4EB2"/>
    <w:rsid w:val="008F5480"/>
    <w:rsid w:val="008F5A2E"/>
    <w:rsid w:val="008F5AC0"/>
    <w:rsid w:val="008F5D52"/>
    <w:rsid w:val="008F768F"/>
    <w:rsid w:val="008F7CEA"/>
    <w:rsid w:val="0090031B"/>
    <w:rsid w:val="00900A30"/>
    <w:rsid w:val="009018E9"/>
    <w:rsid w:val="0090261A"/>
    <w:rsid w:val="009029BE"/>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7BD7"/>
    <w:rsid w:val="00920778"/>
    <w:rsid w:val="00920EBA"/>
    <w:rsid w:val="0092121A"/>
    <w:rsid w:val="0092199F"/>
    <w:rsid w:val="009227AB"/>
    <w:rsid w:val="009243C8"/>
    <w:rsid w:val="00924876"/>
    <w:rsid w:val="00924AE4"/>
    <w:rsid w:val="009253DD"/>
    <w:rsid w:val="00925787"/>
    <w:rsid w:val="00925EF4"/>
    <w:rsid w:val="009263B0"/>
    <w:rsid w:val="009265AB"/>
    <w:rsid w:val="00927B8E"/>
    <w:rsid w:val="00931233"/>
    <w:rsid w:val="00931AF6"/>
    <w:rsid w:val="00932114"/>
    <w:rsid w:val="0093279C"/>
    <w:rsid w:val="0093429D"/>
    <w:rsid w:val="00934A2F"/>
    <w:rsid w:val="00935023"/>
    <w:rsid w:val="009351B2"/>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F2"/>
    <w:rsid w:val="009548FB"/>
    <w:rsid w:val="00954E55"/>
    <w:rsid w:val="00955A2D"/>
    <w:rsid w:val="00956559"/>
    <w:rsid w:val="00956A91"/>
    <w:rsid w:val="00956C25"/>
    <w:rsid w:val="00956CC3"/>
    <w:rsid w:val="009575CD"/>
    <w:rsid w:val="00960117"/>
    <w:rsid w:val="009601E0"/>
    <w:rsid w:val="00960964"/>
    <w:rsid w:val="009609B3"/>
    <w:rsid w:val="00960A9E"/>
    <w:rsid w:val="009612DF"/>
    <w:rsid w:val="009615FD"/>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EAF"/>
    <w:rsid w:val="00980010"/>
    <w:rsid w:val="0098095B"/>
    <w:rsid w:val="00981F76"/>
    <w:rsid w:val="00982C29"/>
    <w:rsid w:val="0098328D"/>
    <w:rsid w:val="009836E8"/>
    <w:rsid w:val="009838C6"/>
    <w:rsid w:val="00983CFA"/>
    <w:rsid w:val="00984167"/>
    <w:rsid w:val="00984434"/>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FF9"/>
    <w:rsid w:val="009B732E"/>
    <w:rsid w:val="009C09D5"/>
    <w:rsid w:val="009C1618"/>
    <w:rsid w:val="009C31F2"/>
    <w:rsid w:val="009C393F"/>
    <w:rsid w:val="009C46D4"/>
    <w:rsid w:val="009C4B8E"/>
    <w:rsid w:val="009C57E8"/>
    <w:rsid w:val="009C5B51"/>
    <w:rsid w:val="009C5E8F"/>
    <w:rsid w:val="009C6E65"/>
    <w:rsid w:val="009C752C"/>
    <w:rsid w:val="009C78DA"/>
    <w:rsid w:val="009C7A24"/>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2E3A"/>
    <w:rsid w:val="009F315B"/>
    <w:rsid w:val="009F5715"/>
    <w:rsid w:val="009F59EE"/>
    <w:rsid w:val="009F5A54"/>
    <w:rsid w:val="009F6180"/>
    <w:rsid w:val="009F6351"/>
    <w:rsid w:val="009F648B"/>
    <w:rsid w:val="009F6ED5"/>
    <w:rsid w:val="009F7104"/>
    <w:rsid w:val="009F7148"/>
    <w:rsid w:val="00A0048C"/>
    <w:rsid w:val="00A00D60"/>
    <w:rsid w:val="00A01414"/>
    <w:rsid w:val="00A029AA"/>
    <w:rsid w:val="00A040D2"/>
    <w:rsid w:val="00A0562F"/>
    <w:rsid w:val="00A059A7"/>
    <w:rsid w:val="00A06D54"/>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E1"/>
    <w:rsid w:val="00A3342F"/>
    <w:rsid w:val="00A3351B"/>
    <w:rsid w:val="00A33729"/>
    <w:rsid w:val="00A3609D"/>
    <w:rsid w:val="00A362C8"/>
    <w:rsid w:val="00A364D9"/>
    <w:rsid w:val="00A36B60"/>
    <w:rsid w:val="00A371F4"/>
    <w:rsid w:val="00A373C2"/>
    <w:rsid w:val="00A37A60"/>
    <w:rsid w:val="00A40C45"/>
    <w:rsid w:val="00A40CC7"/>
    <w:rsid w:val="00A422CF"/>
    <w:rsid w:val="00A431CE"/>
    <w:rsid w:val="00A4323E"/>
    <w:rsid w:val="00A43615"/>
    <w:rsid w:val="00A46629"/>
    <w:rsid w:val="00A46C39"/>
    <w:rsid w:val="00A47DED"/>
    <w:rsid w:val="00A5043A"/>
    <w:rsid w:val="00A519CA"/>
    <w:rsid w:val="00A529D4"/>
    <w:rsid w:val="00A52FE1"/>
    <w:rsid w:val="00A54563"/>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635B"/>
    <w:rsid w:val="00A86367"/>
    <w:rsid w:val="00A86F81"/>
    <w:rsid w:val="00A87210"/>
    <w:rsid w:val="00A905EE"/>
    <w:rsid w:val="00A9077F"/>
    <w:rsid w:val="00A91816"/>
    <w:rsid w:val="00A948B4"/>
    <w:rsid w:val="00A97440"/>
    <w:rsid w:val="00A97F74"/>
    <w:rsid w:val="00AA0392"/>
    <w:rsid w:val="00AA0998"/>
    <w:rsid w:val="00AA0AF0"/>
    <w:rsid w:val="00AA0DE4"/>
    <w:rsid w:val="00AA1D7E"/>
    <w:rsid w:val="00AA2769"/>
    <w:rsid w:val="00AA2A11"/>
    <w:rsid w:val="00AA3DFC"/>
    <w:rsid w:val="00AA48C4"/>
    <w:rsid w:val="00AA5235"/>
    <w:rsid w:val="00AA7172"/>
    <w:rsid w:val="00AB0784"/>
    <w:rsid w:val="00AB0B1B"/>
    <w:rsid w:val="00AB0C51"/>
    <w:rsid w:val="00AB147E"/>
    <w:rsid w:val="00AB1657"/>
    <w:rsid w:val="00AB1790"/>
    <w:rsid w:val="00AB236E"/>
    <w:rsid w:val="00AB3110"/>
    <w:rsid w:val="00AB4467"/>
    <w:rsid w:val="00AB46A1"/>
    <w:rsid w:val="00AB48E4"/>
    <w:rsid w:val="00AB4BC4"/>
    <w:rsid w:val="00AB71E3"/>
    <w:rsid w:val="00AB752C"/>
    <w:rsid w:val="00AB7770"/>
    <w:rsid w:val="00AB7AB1"/>
    <w:rsid w:val="00AB7BD1"/>
    <w:rsid w:val="00AC138D"/>
    <w:rsid w:val="00AC1792"/>
    <w:rsid w:val="00AC1FD4"/>
    <w:rsid w:val="00AC3B99"/>
    <w:rsid w:val="00AC3E31"/>
    <w:rsid w:val="00AC4B1F"/>
    <w:rsid w:val="00AC6716"/>
    <w:rsid w:val="00AC76B6"/>
    <w:rsid w:val="00AD004D"/>
    <w:rsid w:val="00AD0F27"/>
    <w:rsid w:val="00AD1800"/>
    <w:rsid w:val="00AD1921"/>
    <w:rsid w:val="00AD1D57"/>
    <w:rsid w:val="00AD219F"/>
    <w:rsid w:val="00AD2A86"/>
    <w:rsid w:val="00AD2CD2"/>
    <w:rsid w:val="00AD37DA"/>
    <w:rsid w:val="00AD3B49"/>
    <w:rsid w:val="00AD4B6E"/>
    <w:rsid w:val="00AD61DB"/>
    <w:rsid w:val="00AD67ED"/>
    <w:rsid w:val="00AD6CB5"/>
    <w:rsid w:val="00AD79EF"/>
    <w:rsid w:val="00AD7A4B"/>
    <w:rsid w:val="00AE0161"/>
    <w:rsid w:val="00AE0349"/>
    <w:rsid w:val="00AE1478"/>
    <w:rsid w:val="00AE2B9D"/>
    <w:rsid w:val="00AE5874"/>
    <w:rsid w:val="00AE6A79"/>
    <w:rsid w:val="00AE7CDC"/>
    <w:rsid w:val="00AE7D7D"/>
    <w:rsid w:val="00AF059E"/>
    <w:rsid w:val="00AF0718"/>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75B5"/>
    <w:rsid w:val="00B27D2F"/>
    <w:rsid w:val="00B307CB"/>
    <w:rsid w:val="00B31EBF"/>
    <w:rsid w:val="00B32557"/>
    <w:rsid w:val="00B33F01"/>
    <w:rsid w:val="00B34979"/>
    <w:rsid w:val="00B35698"/>
    <w:rsid w:val="00B358AC"/>
    <w:rsid w:val="00B35D93"/>
    <w:rsid w:val="00B37636"/>
    <w:rsid w:val="00B37786"/>
    <w:rsid w:val="00B41748"/>
    <w:rsid w:val="00B41FAE"/>
    <w:rsid w:val="00B420B8"/>
    <w:rsid w:val="00B43934"/>
    <w:rsid w:val="00B43FC6"/>
    <w:rsid w:val="00B44D34"/>
    <w:rsid w:val="00B44D36"/>
    <w:rsid w:val="00B462FD"/>
    <w:rsid w:val="00B4648A"/>
    <w:rsid w:val="00B4651A"/>
    <w:rsid w:val="00B46C17"/>
    <w:rsid w:val="00B47181"/>
    <w:rsid w:val="00B473C2"/>
    <w:rsid w:val="00B50086"/>
    <w:rsid w:val="00B50833"/>
    <w:rsid w:val="00B51F7C"/>
    <w:rsid w:val="00B521E4"/>
    <w:rsid w:val="00B52370"/>
    <w:rsid w:val="00B560EA"/>
    <w:rsid w:val="00B56BCB"/>
    <w:rsid w:val="00B56D25"/>
    <w:rsid w:val="00B57DDD"/>
    <w:rsid w:val="00B60583"/>
    <w:rsid w:val="00B60846"/>
    <w:rsid w:val="00B609DF"/>
    <w:rsid w:val="00B619C8"/>
    <w:rsid w:val="00B6458F"/>
    <w:rsid w:val="00B64B44"/>
    <w:rsid w:val="00B65146"/>
    <w:rsid w:val="00B66285"/>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B011C"/>
    <w:rsid w:val="00BB0C08"/>
    <w:rsid w:val="00BB2959"/>
    <w:rsid w:val="00BB2C0C"/>
    <w:rsid w:val="00BB2E91"/>
    <w:rsid w:val="00BB2F8D"/>
    <w:rsid w:val="00BB3524"/>
    <w:rsid w:val="00BB3E63"/>
    <w:rsid w:val="00BB408A"/>
    <w:rsid w:val="00BB4992"/>
    <w:rsid w:val="00BB5F25"/>
    <w:rsid w:val="00BB6061"/>
    <w:rsid w:val="00BB6BB9"/>
    <w:rsid w:val="00BB76E1"/>
    <w:rsid w:val="00BC00EB"/>
    <w:rsid w:val="00BC0214"/>
    <w:rsid w:val="00BC1826"/>
    <w:rsid w:val="00BC1D89"/>
    <w:rsid w:val="00BC30DC"/>
    <w:rsid w:val="00BC3E2A"/>
    <w:rsid w:val="00BC52A9"/>
    <w:rsid w:val="00BC5646"/>
    <w:rsid w:val="00BC5831"/>
    <w:rsid w:val="00BC7806"/>
    <w:rsid w:val="00BD074D"/>
    <w:rsid w:val="00BD255B"/>
    <w:rsid w:val="00BD36F5"/>
    <w:rsid w:val="00BD44D0"/>
    <w:rsid w:val="00BD65AF"/>
    <w:rsid w:val="00BD67A1"/>
    <w:rsid w:val="00BD69CA"/>
    <w:rsid w:val="00BD71B0"/>
    <w:rsid w:val="00BD732F"/>
    <w:rsid w:val="00BE048E"/>
    <w:rsid w:val="00BE09D8"/>
    <w:rsid w:val="00BE127E"/>
    <w:rsid w:val="00BE137C"/>
    <w:rsid w:val="00BE1BBE"/>
    <w:rsid w:val="00BE1CFB"/>
    <w:rsid w:val="00BE3874"/>
    <w:rsid w:val="00BE4591"/>
    <w:rsid w:val="00BE4852"/>
    <w:rsid w:val="00BE70E7"/>
    <w:rsid w:val="00BE71DB"/>
    <w:rsid w:val="00BE7797"/>
    <w:rsid w:val="00BE795A"/>
    <w:rsid w:val="00BF0D2A"/>
    <w:rsid w:val="00BF1216"/>
    <w:rsid w:val="00BF15AA"/>
    <w:rsid w:val="00BF24E3"/>
    <w:rsid w:val="00BF2813"/>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25A6"/>
    <w:rsid w:val="00C134B6"/>
    <w:rsid w:val="00C1617A"/>
    <w:rsid w:val="00C161E0"/>
    <w:rsid w:val="00C17CBF"/>
    <w:rsid w:val="00C2005C"/>
    <w:rsid w:val="00C20C33"/>
    <w:rsid w:val="00C234E2"/>
    <w:rsid w:val="00C23EDB"/>
    <w:rsid w:val="00C23F84"/>
    <w:rsid w:val="00C2420D"/>
    <w:rsid w:val="00C2424C"/>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FCF"/>
    <w:rsid w:val="00C7740E"/>
    <w:rsid w:val="00C7778E"/>
    <w:rsid w:val="00C77C4C"/>
    <w:rsid w:val="00C77C4E"/>
    <w:rsid w:val="00C81CDA"/>
    <w:rsid w:val="00C822D8"/>
    <w:rsid w:val="00C82AB9"/>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BAA"/>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32F3"/>
    <w:rsid w:val="00CD4A89"/>
    <w:rsid w:val="00CD536E"/>
    <w:rsid w:val="00CD5CDE"/>
    <w:rsid w:val="00CD64C8"/>
    <w:rsid w:val="00CD6752"/>
    <w:rsid w:val="00CD6D71"/>
    <w:rsid w:val="00CD71ED"/>
    <w:rsid w:val="00CE0D7A"/>
    <w:rsid w:val="00CE1992"/>
    <w:rsid w:val="00CE1A71"/>
    <w:rsid w:val="00CE20F4"/>
    <w:rsid w:val="00CE28EA"/>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34FF"/>
    <w:rsid w:val="00D03C18"/>
    <w:rsid w:val="00D0444F"/>
    <w:rsid w:val="00D049A5"/>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1A0A"/>
    <w:rsid w:val="00D220D9"/>
    <w:rsid w:val="00D22A9D"/>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501"/>
    <w:rsid w:val="00D45551"/>
    <w:rsid w:val="00D457E8"/>
    <w:rsid w:val="00D4587D"/>
    <w:rsid w:val="00D509B4"/>
    <w:rsid w:val="00D543B1"/>
    <w:rsid w:val="00D54542"/>
    <w:rsid w:val="00D54A89"/>
    <w:rsid w:val="00D54AC5"/>
    <w:rsid w:val="00D551A8"/>
    <w:rsid w:val="00D56035"/>
    <w:rsid w:val="00D56723"/>
    <w:rsid w:val="00D56CD0"/>
    <w:rsid w:val="00D5704A"/>
    <w:rsid w:val="00D57142"/>
    <w:rsid w:val="00D5716E"/>
    <w:rsid w:val="00D603C8"/>
    <w:rsid w:val="00D6095E"/>
    <w:rsid w:val="00D609F4"/>
    <w:rsid w:val="00D616DC"/>
    <w:rsid w:val="00D61F6D"/>
    <w:rsid w:val="00D624AE"/>
    <w:rsid w:val="00D626F3"/>
    <w:rsid w:val="00D63BA8"/>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96C"/>
    <w:rsid w:val="00D821C2"/>
    <w:rsid w:val="00D82D4D"/>
    <w:rsid w:val="00D83D09"/>
    <w:rsid w:val="00D84692"/>
    <w:rsid w:val="00D86784"/>
    <w:rsid w:val="00D8698E"/>
    <w:rsid w:val="00D869E8"/>
    <w:rsid w:val="00D87D2F"/>
    <w:rsid w:val="00D90FE8"/>
    <w:rsid w:val="00D91A0D"/>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7B1"/>
    <w:rsid w:val="00DC0FE4"/>
    <w:rsid w:val="00DC1135"/>
    <w:rsid w:val="00DC176D"/>
    <w:rsid w:val="00DC1F9E"/>
    <w:rsid w:val="00DC2441"/>
    <w:rsid w:val="00DC2A3F"/>
    <w:rsid w:val="00DC2B82"/>
    <w:rsid w:val="00DC4114"/>
    <w:rsid w:val="00DC5A5F"/>
    <w:rsid w:val="00DC5AE9"/>
    <w:rsid w:val="00DC5B41"/>
    <w:rsid w:val="00DC64A9"/>
    <w:rsid w:val="00DC798C"/>
    <w:rsid w:val="00DC7E40"/>
    <w:rsid w:val="00DD0A07"/>
    <w:rsid w:val="00DD16C8"/>
    <w:rsid w:val="00DD3A68"/>
    <w:rsid w:val="00DD401C"/>
    <w:rsid w:val="00DD442A"/>
    <w:rsid w:val="00DD4D82"/>
    <w:rsid w:val="00DD51CF"/>
    <w:rsid w:val="00DD67A9"/>
    <w:rsid w:val="00DD7711"/>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202"/>
    <w:rsid w:val="00E243F4"/>
    <w:rsid w:val="00E246B0"/>
    <w:rsid w:val="00E2591F"/>
    <w:rsid w:val="00E261AB"/>
    <w:rsid w:val="00E274D4"/>
    <w:rsid w:val="00E275D6"/>
    <w:rsid w:val="00E27AD5"/>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449"/>
    <w:rsid w:val="00E519A9"/>
    <w:rsid w:val="00E51A62"/>
    <w:rsid w:val="00E534E3"/>
    <w:rsid w:val="00E5354D"/>
    <w:rsid w:val="00E54A43"/>
    <w:rsid w:val="00E5546B"/>
    <w:rsid w:val="00E55D3E"/>
    <w:rsid w:val="00E579ED"/>
    <w:rsid w:val="00E57E67"/>
    <w:rsid w:val="00E57F9C"/>
    <w:rsid w:val="00E616A9"/>
    <w:rsid w:val="00E63531"/>
    <w:rsid w:val="00E63DEA"/>
    <w:rsid w:val="00E640FE"/>
    <w:rsid w:val="00E642F5"/>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371"/>
    <w:rsid w:val="00E91B33"/>
    <w:rsid w:val="00E91DBC"/>
    <w:rsid w:val="00E922D0"/>
    <w:rsid w:val="00E93294"/>
    <w:rsid w:val="00E9381E"/>
    <w:rsid w:val="00E94983"/>
    <w:rsid w:val="00E95338"/>
    <w:rsid w:val="00E954F9"/>
    <w:rsid w:val="00E96512"/>
    <w:rsid w:val="00E9651E"/>
    <w:rsid w:val="00E97046"/>
    <w:rsid w:val="00EA0AC3"/>
    <w:rsid w:val="00EA0E5E"/>
    <w:rsid w:val="00EA1B30"/>
    <w:rsid w:val="00EA1CEC"/>
    <w:rsid w:val="00EA29A7"/>
    <w:rsid w:val="00EA2C5D"/>
    <w:rsid w:val="00EA3013"/>
    <w:rsid w:val="00EA34BB"/>
    <w:rsid w:val="00EA3C8C"/>
    <w:rsid w:val="00EA406D"/>
    <w:rsid w:val="00EA7429"/>
    <w:rsid w:val="00EB164A"/>
    <w:rsid w:val="00EB3779"/>
    <w:rsid w:val="00EB38AA"/>
    <w:rsid w:val="00EB48AA"/>
    <w:rsid w:val="00EB49B6"/>
    <w:rsid w:val="00EB4B2F"/>
    <w:rsid w:val="00EB52DC"/>
    <w:rsid w:val="00EB5889"/>
    <w:rsid w:val="00EB7751"/>
    <w:rsid w:val="00EC1AB7"/>
    <w:rsid w:val="00EC32C0"/>
    <w:rsid w:val="00EC48F9"/>
    <w:rsid w:val="00EC5475"/>
    <w:rsid w:val="00EC5489"/>
    <w:rsid w:val="00EC605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4682"/>
    <w:rsid w:val="00EE66AF"/>
    <w:rsid w:val="00EF03CF"/>
    <w:rsid w:val="00EF13F7"/>
    <w:rsid w:val="00EF269F"/>
    <w:rsid w:val="00EF3442"/>
    <w:rsid w:val="00EF3ECD"/>
    <w:rsid w:val="00EF401D"/>
    <w:rsid w:val="00EF4198"/>
    <w:rsid w:val="00EF4A20"/>
    <w:rsid w:val="00EF51A0"/>
    <w:rsid w:val="00EF6AAE"/>
    <w:rsid w:val="00EF6FA1"/>
    <w:rsid w:val="00EF72DC"/>
    <w:rsid w:val="00EF77C1"/>
    <w:rsid w:val="00EF7AC3"/>
    <w:rsid w:val="00EF7E87"/>
    <w:rsid w:val="00F00860"/>
    <w:rsid w:val="00F01172"/>
    <w:rsid w:val="00F0163D"/>
    <w:rsid w:val="00F022E4"/>
    <w:rsid w:val="00F033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6BE9"/>
    <w:rsid w:val="00F46C4A"/>
    <w:rsid w:val="00F46ED4"/>
    <w:rsid w:val="00F47472"/>
    <w:rsid w:val="00F47657"/>
    <w:rsid w:val="00F47708"/>
    <w:rsid w:val="00F51923"/>
    <w:rsid w:val="00F51CB9"/>
    <w:rsid w:val="00F526CC"/>
    <w:rsid w:val="00F54061"/>
    <w:rsid w:val="00F54F7A"/>
    <w:rsid w:val="00F55676"/>
    <w:rsid w:val="00F55E65"/>
    <w:rsid w:val="00F56805"/>
    <w:rsid w:val="00F57F5C"/>
    <w:rsid w:val="00F6030F"/>
    <w:rsid w:val="00F6055E"/>
    <w:rsid w:val="00F60D1F"/>
    <w:rsid w:val="00F62201"/>
    <w:rsid w:val="00F6265F"/>
    <w:rsid w:val="00F65806"/>
    <w:rsid w:val="00F65966"/>
    <w:rsid w:val="00F6675A"/>
    <w:rsid w:val="00F704AC"/>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D0"/>
    <w:rsid w:val="00F82DC6"/>
    <w:rsid w:val="00F833C4"/>
    <w:rsid w:val="00F83D9E"/>
    <w:rsid w:val="00F84D59"/>
    <w:rsid w:val="00F85EC4"/>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1192"/>
    <w:rsid w:val="00FA1344"/>
    <w:rsid w:val="00FA1458"/>
    <w:rsid w:val="00FA16DC"/>
    <w:rsid w:val="00FA2140"/>
    <w:rsid w:val="00FA2310"/>
    <w:rsid w:val="00FA2CDB"/>
    <w:rsid w:val="00FA3141"/>
    <w:rsid w:val="00FA328F"/>
    <w:rsid w:val="00FA43B4"/>
    <w:rsid w:val="00FA4DDB"/>
    <w:rsid w:val="00FA5002"/>
    <w:rsid w:val="00FA535E"/>
    <w:rsid w:val="00FA61DD"/>
    <w:rsid w:val="00FA6297"/>
    <w:rsid w:val="00FA6C15"/>
    <w:rsid w:val="00FA6F20"/>
    <w:rsid w:val="00FA78C2"/>
    <w:rsid w:val="00FB0363"/>
    <w:rsid w:val="00FB1287"/>
    <w:rsid w:val="00FB17D6"/>
    <w:rsid w:val="00FB1ADE"/>
    <w:rsid w:val="00FB1E2D"/>
    <w:rsid w:val="00FB2542"/>
    <w:rsid w:val="00FB4A27"/>
    <w:rsid w:val="00FB6502"/>
    <w:rsid w:val="00FB6814"/>
    <w:rsid w:val="00FB6CA5"/>
    <w:rsid w:val="00FB6F2A"/>
    <w:rsid w:val="00FB7A14"/>
    <w:rsid w:val="00FC0392"/>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732"/>
    <w:rsid w:val="00FD7F8D"/>
    <w:rsid w:val="00FE0452"/>
    <w:rsid w:val="00FE1595"/>
    <w:rsid w:val="00FE1F53"/>
    <w:rsid w:val="00FE2366"/>
    <w:rsid w:val="00FE24FB"/>
    <w:rsid w:val="00FE3C85"/>
    <w:rsid w:val="00FE4275"/>
    <w:rsid w:val="00FE43F6"/>
    <w:rsid w:val="00FE4E50"/>
    <w:rsid w:val="00FE5B5A"/>
    <w:rsid w:val="00FE5D6D"/>
    <w:rsid w:val="00FE6667"/>
    <w:rsid w:val="00FE744C"/>
    <w:rsid w:val="00FE7A2A"/>
    <w:rsid w:val="00FE7D99"/>
    <w:rsid w:val="00FF0B6F"/>
    <w:rsid w:val="00FF0F17"/>
    <w:rsid w:val="00FF10F3"/>
    <w:rsid w:val="00FF2204"/>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DAFE8087-969E-452C-BE95-19F968AE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228F6-B234-4A9C-8965-B091444D1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更新修正版.dot</Template>
  <TotalTime>0</TotalTime>
  <Pages>4</Pages>
  <Words>345</Words>
  <Characters>1970</Characters>
  <Application>Microsoft Office Word</Application>
  <DocSecurity>0</DocSecurity>
  <Lines>16</Lines>
  <Paragraphs>4</Paragraphs>
  <ScaleCrop>false</ScaleCrop>
  <Company/>
  <LinksUpToDate>false</LinksUpToDate>
  <CharactersWithSpaces>2311</CharactersWithSpaces>
  <SharedDoc>false</SharedDoc>
  <HLinks>
    <vt:vector size="18" baseType="variant">
      <vt:variant>
        <vt:i4>1900593</vt:i4>
      </vt:variant>
      <vt:variant>
        <vt:i4>14</vt:i4>
      </vt:variant>
      <vt:variant>
        <vt:i4>0</vt:i4>
      </vt:variant>
      <vt:variant>
        <vt:i4>5</vt:i4>
      </vt:variant>
      <vt:variant>
        <vt:lpwstr/>
      </vt:variant>
      <vt:variant>
        <vt:lpwstr>_Toc193356662</vt:lpwstr>
      </vt:variant>
      <vt:variant>
        <vt:i4>1900593</vt:i4>
      </vt:variant>
      <vt:variant>
        <vt:i4>8</vt:i4>
      </vt:variant>
      <vt:variant>
        <vt:i4>0</vt:i4>
      </vt:variant>
      <vt:variant>
        <vt:i4>5</vt:i4>
      </vt:variant>
      <vt:variant>
        <vt:lpwstr/>
      </vt:variant>
      <vt:variant>
        <vt:lpwstr>_Toc193356661</vt:lpwstr>
      </vt:variant>
      <vt:variant>
        <vt:i4>1900593</vt:i4>
      </vt:variant>
      <vt:variant>
        <vt:i4>2</vt:i4>
      </vt:variant>
      <vt:variant>
        <vt:i4>0</vt:i4>
      </vt:variant>
      <vt:variant>
        <vt:i4>5</vt:i4>
      </vt:variant>
      <vt:variant>
        <vt:lpwstr/>
      </vt:variant>
      <vt:variant>
        <vt:lpwstr>_Toc193356660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2020-03-13T08:29:00Z</cp:lastPrinted>
  <dcterms:created xsi:type="dcterms:W3CDTF">2025-04-02T06:55:00Z</dcterms:created>
  <dcterms:modified xsi:type="dcterms:W3CDTF">2025-04-02T06:55:00Z</dcterms:modified>
</cp:coreProperties>
</file>