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664EAD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664EAD">
        <w:rPr>
          <w:rFonts w:hint="eastAsia"/>
        </w:rPr>
        <w:t>中央銀行1</w:t>
      </w:r>
      <w:r w:rsidR="00186CDE" w:rsidRPr="00664EAD">
        <w:rPr>
          <w:rFonts w:hint="eastAsia"/>
        </w:rPr>
        <w:t>1</w:t>
      </w:r>
      <w:r w:rsidR="00753D54" w:rsidRPr="00664EAD">
        <w:t>2</w:t>
      </w:r>
      <w:r w:rsidRPr="00664EAD">
        <w:rPr>
          <w:rFonts w:hint="eastAsia"/>
        </w:rPr>
        <w:t>年度營業決算</w:t>
      </w:r>
      <w:r w:rsidR="006515E4" w:rsidRPr="00664EAD">
        <w:rPr>
          <w:rFonts w:hint="eastAsia"/>
        </w:rPr>
        <w:t>評估報告</w:t>
      </w:r>
    </w:p>
    <w:p w:rsidR="00F770C4" w:rsidRPr="00664EAD" w:rsidRDefault="00F770C4" w:rsidP="00F770C4">
      <w:pPr>
        <w:pStyle w:val="a8"/>
        <w:ind w:firstLine="566"/>
      </w:pPr>
      <w:r w:rsidRPr="00664EAD">
        <w:rPr>
          <w:rFonts w:hint="eastAsia"/>
        </w:rPr>
        <w:t>中央銀行(以下簡稱央行)1</w:t>
      </w:r>
      <w:r w:rsidR="00186CDE" w:rsidRPr="00664EAD">
        <w:rPr>
          <w:rFonts w:hint="eastAsia"/>
        </w:rPr>
        <w:t>1</w:t>
      </w:r>
      <w:r w:rsidR="00753D54" w:rsidRPr="00664EAD">
        <w:t>2</w:t>
      </w:r>
      <w:r w:rsidRPr="00664EAD">
        <w:rPr>
          <w:rFonts w:hint="eastAsia"/>
        </w:rPr>
        <w:t>年度決算營業收入</w:t>
      </w:r>
      <w:r w:rsidR="00D656E4" w:rsidRPr="00664EAD">
        <w:t>5,603</w:t>
      </w:r>
      <w:r w:rsidR="00D656E4" w:rsidRPr="00664EAD">
        <w:rPr>
          <w:rFonts w:hint="eastAsia"/>
        </w:rPr>
        <w:t>億</w:t>
      </w:r>
      <w:r w:rsidR="00D656E4" w:rsidRPr="00664EAD">
        <w:t>5,240</w:t>
      </w:r>
      <w:r w:rsidR="00D656E4" w:rsidRPr="00664EAD">
        <w:rPr>
          <w:rFonts w:hint="eastAsia"/>
        </w:rPr>
        <w:t>萬</w:t>
      </w:r>
      <w:r w:rsidR="00D656E4" w:rsidRPr="00664EAD">
        <w:t>7</w:t>
      </w:r>
      <w:r w:rsidRPr="00664EAD">
        <w:rPr>
          <w:rFonts w:hint="eastAsia"/>
        </w:rPr>
        <w:t>千元，減除營業成本</w:t>
      </w:r>
      <w:r w:rsidR="00D656E4" w:rsidRPr="00664EAD">
        <w:t>3,259</w:t>
      </w:r>
      <w:r w:rsidR="00D656E4" w:rsidRPr="00664EAD">
        <w:rPr>
          <w:rFonts w:hint="eastAsia"/>
        </w:rPr>
        <w:t>億</w:t>
      </w:r>
      <w:r w:rsidR="00D656E4" w:rsidRPr="00664EAD">
        <w:t>7,186</w:t>
      </w:r>
      <w:r w:rsidR="00D656E4" w:rsidRPr="00664EAD">
        <w:rPr>
          <w:rFonts w:hint="eastAsia"/>
        </w:rPr>
        <w:t>萬</w:t>
      </w:r>
      <w:r w:rsidRPr="00664EAD">
        <w:rPr>
          <w:rFonts w:hint="eastAsia"/>
        </w:rPr>
        <w:t>元及營業費用</w:t>
      </w:r>
      <w:r w:rsidR="00D656E4" w:rsidRPr="00664EAD">
        <w:t>21</w:t>
      </w:r>
      <w:r w:rsidR="00D656E4" w:rsidRPr="00664EAD">
        <w:rPr>
          <w:rFonts w:hint="eastAsia"/>
        </w:rPr>
        <w:t>億</w:t>
      </w:r>
      <w:r w:rsidR="00D656E4" w:rsidRPr="00664EAD">
        <w:t>3,782</w:t>
      </w:r>
      <w:r w:rsidR="00D656E4" w:rsidRPr="00664EAD">
        <w:rPr>
          <w:rFonts w:hint="eastAsia"/>
        </w:rPr>
        <w:t>萬</w:t>
      </w:r>
      <w:r w:rsidR="00D656E4" w:rsidRPr="00664EAD">
        <w:t>9</w:t>
      </w:r>
      <w:r w:rsidRPr="00664EAD">
        <w:rPr>
          <w:rFonts w:hint="eastAsia"/>
        </w:rPr>
        <w:t>千元後，營業利益為</w:t>
      </w:r>
      <w:r w:rsidR="0078584B" w:rsidRPr="00664EAD">
        <w:rPr>
          <w:rFonts w:hint="eastAsia"/>
        </w:rPr>
        <w:t>2</w:t>
      </w:r>
      <w:r w:rsidR="0078584B" w:rsidRPr="00664EAD">
        <w:t>,</w:t>
      </w:r>
      <w:r w:rsidR="0078584B" w:rsidRPr="00664EAD">
        <w:rPr>
          <w:rFonts w:hint="eastAsia"/>
        </w:rPr>
        <w:t>3</w:t>
      </w:r>
      <w:r w:rsidR="00E81298">
        <w:t>22</w:t>
      </w:r>
      <w:r w:rsidR="0078584B" w:rsidRPr="00664EAD">
        <w:rPr>
          <w:rFonts w:hint="eastAsia"/>
        </w:rPr>
        <w:t>億</w:t>
      </w:r>
      <w:r w:rsidR="00E81298">
        <w:rPr>
          <w:rFonts w:hint="eastAsia"/>
        </w:rPr>
        <w:t>4</w:t>
      </w:r>
      <w:r w:rsidR="00E81298">
        <w:t>,</w:t>
      </w:r>
      <w:r w:rsidR="00E81298">
        <w:rPr>
          <w:rFonts w:hint="eastAsia"/>
        </w:rPr>
        <w:t>271</w:t>
      </w:r>
      <w:r w:rsidR="0078584B" w:rsidRPr="00664EAD">
        <w:rPr>
          <w:rFonts w:hint="eastAsia"/>
        </w:rPr>
        <w:t>萬</w:t>
      </w:r>
      <w:r w:rsidR="00E81298">
        <w:rPr>
          <w:rFonts w:hint="eastAsia"/>
        </w:rPr>
        <w:t>8</w:t>
      </w:r>
      <w:r w:rsidRPr="00664EAD">
        <w:rPr>
          <w:rFonts w:hint="eastAsia"/>
        </w:rPr>
        <w:t>千元，再</w:t>
      </w:r>
      <w:r w:rsidR="00AA7F32" w:rsidRPr="00664EAD">
        <w:rPr>
          <w:rFonts w:hint="eastAsia"/>
        </w:rPr>
        <w:t>加上</w:t>
      </w:r>
      <w:r w:rsidRPr="00664EAD">
        <w:rPr>
          <w:rFonts w:hint="eastAsia"/>
        </w:rPr>
        <w:t>營業外</w:t>
      </w:r>
      <w:r w:rsidR="008D6245" w:rsidRPr="00664EAD">
        <w:rPr>
          <w:rFonts w:hint="eastAsia"/>
        </w:rPr>
        <w:t>淨</w:t>
      </w:r>
      <w:r w:rsidR="00AA7F32" w:rsidRPr="00664EAD">
        <w:rPr>
          <w:rFonts w:hint="eastAsia"/>
        </w:rPr>
        <w:t>收入</w:t>
      </w:r>
      <w:r w:rsidR="0078584B" w:rsidRPr="00664EAD">
        <w:t>43</w:t>
      </w:r>
      <w:r w:rsidR="0078584B" w:rsidRPr="00664EAD">
        <w:rPr>
          <w:rFonts w:hint="eastAsia"/>
        </w:rPr>
        <w:t>億</w:t>
      </w:r>
      <w:r w:rsidR="0078584B" w:rsidRPr="00664EAD">
        <w:t>8,286</w:t>
      </w:r>
      <w:r w:rsidR="0078584B" w:rsidRPr="00664EAD">
        <w:rPr>
          <w:rFonts w:hint="eastAsia"/>
        </w:rPr>
        <w:t>萬</w:t>
      </w:r>
      <w:r w:rsidR="0078584B" w:rsidRPr="00664EAD">
        <w:t>6</w:t>
      </w:r>
      <w:r w:rsidR="007356D2" w:rsidRPr="00664EAD">
        <w:rPr>
          <w:rFonts w:hint="eastAsia"/>
        </w:rPr>
        <w:t>千</w:t>
      </w:r>
      <w:r w:rsidRPr="00664EAD">
        <w:rPr>
          <w:rFonts w:hint="eastAsia"/>
        </w:rPr>
        <w:t>元後，本期淨利為</w:t>
      </w:r>
      <w:r w:rsidR="0078584B" w:rsidRPr="00664EAD">
        <w:t>2,366</w:t>
      </w:r>
      <w:r w:rsidR="0078584B" w:rsidRPr="00664EAD">
        <w:rPr>
          <w:rFonts w:hint="eastAsia"/>
        </w:rPr>
        <w:t>億</w:t>
      </w:r>
      <w:r w:rsidR="0078584B" w:rsidRPr="00664EAD">
        <w:t>2,558</w:t>
      </w:r>
      <w:r w:rsidR="0078584B" w:rsidRPr="00664EAD">
        <w:rPr>
          <w:rFonts w:hint="eastAsia"/>
        </w:rPr>
        <w:t>萬</w:t>
      </w:r>
      <w:r w:rsidR="0078584B" w:rsidRPr="00664EAD">
        <w:t>4</w:t>
      </w:r>
      <w:r w:rsidR="00C4628E" w:rsidRPr="00664EAD">
        <w:rPr>
          <w:rFonts w:hint="eastAsia"/>
        </w:rPr>
        <w:t>千</w:t>
      </w:r>
      <w:r w:rsidRPr="00664EAD">
        <w:rPr>
          <w:rFonts w:hint="eastAsia"/>
        </w:rPr>
        <w:t>元，較預算數</w:t>
      </w:r>
      <w:r w:rsidR="00904EFE" w:rsidRPr="00664EAD">
        <w:rPr>
          <w:rFonts w:hint="eastAsia"/>
        </w:rPr>
        <w:t>1</w:t>
      </w:r>
      <w:r w:rsidR="00904EFE" w:rsidRPr="00664EAD">
        <w:t>,</w:t>
      </w:r>
      <w:r w:rsidR="00904EFE" w:rsidRPr="00664EAD">
        <w:rPr>
          <w:rFonts w:hint="eastAsia"/>
        </w:rPr>
        <w:t>60</w:t>
      </w:r>
      <w:r w:rsidR="00904EFE" w:rsidRPr="00664EAD">
        <w:t>5</w:t>
      </w:r>
      <w:r w:rsidR="00904EFE" w:rsidRPr="00664EAD">
        <w:rPr>
          <w:rFonts w:hint="eastAsia"/>
        </w:rPr>
        <w:t>億</w:t>
      </w:r>
      <w:r w:rsidR="00904EFE" w:rsidRPr="00664EAD">
        <w:t>5,510</w:t>
      </w:r>
      <w:r w:rsidR="00904EFE" w:rsidRPr="00664EAD">
        <w:rPr>
          <w:rFonts w:hint="eastAsia"/>
        </w:rPr>
        <w:t>萬</w:t>
      </w:r>
      <w:r w:rsidR="00904EFE" w:rsidRPr="00664EAD">
        <w:t>6</w:t>
      </w:r>
      <w:r w:rsidR="002E393C" w:rsidRPr="00664EAD">
        <w:rPr>
          <w:rFonts w:hint="eastAsia"/>
        </w:rPr>
        <w:t>千元</w:t>
      </w:r>
      <w:r w:rsidRPr="00664EAD">
        <w:rPr>
          <w:rFonts w:hint="eastAsia"/>
        </w:rPr>
        <w:t>增加</w:t>
      </w:r>
      <w:r w:rsidR="00904EFE" w:rsidRPr="00664EAD">
        <w:rPr>
          <w:rFonts w:hint="eastAsia"/>
        </w:rPr>
        <w:t>760億7</w:t>
      </w:r>
      <w:r w:rsidR="00904EFE" w:rsidRPr="00664EAD">
        <w:t>,</w:t>
      </w:r>
      <w:r w:rsidR="00904EFE" w:rsidRPr="00664EAD">
        <w:rPr>
          <w:rFonts w:hint="eastAsia"/>
        </w:rPr>
        <w:t>047萬8</w:t>
      </w:r>
      <w:r w:rsidRPr="00664EAD">
        <w:rPr>
          <w:rFonts w:hint="eastAsia"/>
        </w:rPr>
        <w:t>千元</w:t>
      </w:r>
      <w:r w:rsidR="002E393C" w:rsidRPr="00664EAD">
        <w:rPr>
          <w:rFonts w:hint="eastAsia"/>
        </w:rPr>
        <w:t>（增幅</w:t>
      </w:r>
      <w:r w:rsidR="00904EFE" w:rsidRPr="00664EAD">
        <w:rPr>
          <w:rFonts w:hint="eastAsia"/>
        </w:rPr>
        <w:t>47.38</w:t>
      </w:r>
      <w:r w:rsidR="002E393C" w:rsidRPr="00664EAD">
        <w:rPr>
          <w:rFonts w:hint="eastAsia"/>
        </w:rPr>
        <w:t>%）。茲就其1</w:t>
      </w:r>
      <w:r w:rsidR="00BE6B75" w:rsidRPr="00664EAD">
        <w:rPr>
          <w:rFonts w:hint="eastAsia"/>
        </w:rPr>
        <w:t>1</w:t>
      </w:r>
      <w:r w:rsidR="00D379EF" w:rsidRPr="00664EAD">
        <w:t>2</w:t>
      </w:r>
      <w:r w:rsidR="002E393C" w:rsidRPr="00664EAD">
        <w:rPr>
          <w:rFonts w:hint="eastAsia"/>
        </w:rPr>
        <w:t>年度營業決算評析如下</w:t>
      </w:r>
      <w:r w:rsidRPr="00664EAD">
        <w:rPr>
          <w:rFonts w:hint="eastAsia"/>
        </w:rPr>
        <w:t>：</w:t>
      </w:r>
    </w:p>
    <w:p w:rsidR="00A45EA5" w:rsidRPr="00664EAD" w:rsidRDefault="007D597A" w:rsidP="00A45EA5">
      <w:pPr>
        <w:pStyle w:val="14"/>
        <w:ind w:left="567" w:hanging="567"/>
        <w:rPr>
          <w:rFonts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193357486"/>
      <w:r w:rsidRPr="00664EAD">
        <w:rPr>
          <w:rFonts w:hint="eastAsia"/>
        </w:rPr>
        <w:t>五、</w:t>
      </w:r>
      <w:r w:rsidR="00BF6FC5" w:rsidRPr="00664EAD">
        <w:rPr>
          <w:rFonts w:hint="eastAsia"/>
        </w:rPr>
        <w:t>近年度</w:t>
      </w:r>
      <w:r w:rsidR="0026025F" w:rsidRPr="00664EAD">
        <w:rPr>
          <w:rFonts w:hint="eastAsia"/>
        </w:rPr>
        <w:t>買賣</w:t>
      </w:r>
      <w:r w:rsidR="00CC2BFF">
        <w:rPr>
          <w:rFonts w:hint="eastAsia"/>
        </w:rPr>
        <w:t>交易目的</w:t>
      </w:r>
      <w:r w:rsidR="0026025F" w:rsidRPr="00664EAD">
        <w:rPr>
          <w:rFonts w:hint="eastAsia"/>
        </w:rPr>
        <w:t>債券</w:t>
      </w:r>
      <w:r w:rsidR="00CC2BFF">
        <w:rPr>
          <w:rFonts w:hint="eastAsia"/>
        </w:rPr>
        <w:t>利</w:t>
      </w:r>
      <w:r w:rsidR="0043103F" w:rsidRPr="00664EAD">
        <w:rPr>
          <w:rFonts w:hint="eastAsia"/>
        </w:rPr>
        <w:t>益</w:t>
      </w:r>
      <w:r w:rsidR="00876A92" w:rsidRPr="00664EAD">
        <w:rPr>
          <w:rFonts w:hint="eastAsia"/>
        </w:rPr>
        <w:t>逐年</w:t>
      </w:r>
      <w:r w:rsidR="003C1333" w:rsidRPr="00664EAD">
        <w:rPr>
          <w:rFonts w:hint="eastAsia"/>
        </w:rPr>
        <w:t>減</w:t>
      </w:r>
      <w:r w:rsidR="00876A92" w:rsidRPr="00664EAD">
        <w:rPr>
          <w:rFonts w:hint="eastAsia"/>
        </w:rPr>
        <w:t>至</w:t>
      </w:r>
      <w:r w:rsidR="00B2332B" w:rsidRPr="00664EAD">
        <w:rPr>
          <w:rFonts w:hint="eastAsia"/>
        </w:rPr>
        <w:t>111年度之</w:t>
      </w:r>
      <w:r w:rsidR="00876A92" w:rsidRPr="00664EAD">
        <w:rPr>
          <w:rFonts w:hint="eastAsia"/>
        </w:rPr>
        <w:t>虧損</w:t>
      </w:r>
      <w:r w:rsidR="0026025F" w:rsidRPr="00664EAD">
        <w:rPr>
          <w:rFonts w:hint="eastAsia"/>
        </w:rPr>
        <w:t>，</w:t>
      </w:r>
      <w:r w:rsidR="0043103F" w:rsidRPr="00664EAD">
        <w:rPr>
          <w:rFonts w:hint="eastAsia"/>
        </w:rPr>
        <w:t>迄</w:t>
      </w:r>
      <w:r w:rsidR="0026025F" w:rsidRPr="00664EAD">
        <w:rPr>
          <w:rFonts w:hint="eastAsia"/>
        </w:rPr>
        <w:t>1</w:t>
      </w:r>
      <w:r w:rsidR="0026025F" w:rsidRPr="00664EAD">
        <w:t>1</w:t>
      </w:r>
      <w:r w:rsidR="003C1333" w:rsidRPr="00664EAD">
        <w:t>2</w:t>
      </w:r>
      <w:r w:rsidR="0026025F" w:rsidRPr="00664EAD">
        <w:t>年度</w:t>
      </w:r>
      <w:r w:rsidR="0043103F" w:rsidRPr="00664EAD">
        <w:rPr>
          <w:rFonts w:hint="eastAsia"/>
        </w:rPr>
        <w:t>方轉</w:t>
      </w:r>
      <w:r w:rsidR="00CC2BFF">
        <w:rPr>
          <w:rFonts w:hint="eastAsia"/>
        </w:rPr>
        <w:t>虧為</w:t>
      </w:r>
      <w:r w:rsidR="0043103F" w:rsidRPr="00664EAD">
        <w:rPr>
          <w:rFonts w:hint="eastAsia"/>
        </w:rPr>
        <w:t>盈</w:t>
      </w:r>
      <w:r w:rsidR="003C1333" w:rsidRPr="00664EAD">
        <w:rPr>
          <w:rFonts w:hint="eastAsia"/>
        </w:rPr>
        <w:t>，</w:t>
      </w:r>
      <w:r w:rsidR="0043103F" w:rsidRPr="00664EAD">
        <w:t>允</w:t>
      </w:r>
      <w:r w:rsidR="0043103F" w:rsidRPr="00664EAD">
        <w:rPr>
          <w:rFonts w:hint="eastAsia"/>
        </w:rPr>
        <w:t>宜</w:t>
      </w:r>
      <w:r w:rsidR="00CC2BFF">
        <w:rPr>
          <w:rFonts w:hint="eastAsia"/>
        </w:rPr>
        <w:t>審慎</w:t>
      </w:r>
      <w:r w:rsidR="003426DC" w:rsidRPr="00664EAD">
        <w:rPr>
          <w:rFonts w:hint="eastAsia"/>
        </w:rPr>
        <w:t>研析國際市場走勢</w:t>
      </w:r>
      <w:r w:rsidR="00CC2BFF">
        <w:rPr>
          <w:rFonts w:hint="eastAsia"/>
        </w:rPr>
        <w:t>，並</w:t>
      </w:r>
      <w:r w:rsidR="00796768" w:rsidRPr="00664EAD">
        <w:rPr>
          <w:rFonts w:hint="eastAsia"/>
        </w:rPr>
        <w:t>機動</w:t>
      </w:r>
      <w:r w:rsidR="0026025F" w:rsidRPr="00664EAD">
        <w:t>調整</w:t>
      </w:r>
      <w:r w:rsidR="00CC2BFF">
        <w:rPr>
          <w:rFonts w:hint="eastAsia"/>
        </w:rPr>
        <w:t>投資</w:t>
      </w:r>
      <w:r w:rsidR="0026025F" w:rsidRPr="00664EAD">
        <w:t>組合</w:t>
      </w:r>
      <w:r w:rsidR="0026025F" w:rsidRPr="00664EAD">
        <w:rPr>
          <w:rFonts w:hint="eastAsia"/>
        </w:rPr>
        <w:t>，</w:t>
      </w:r>
      <w:r w:rsidR="0026025F" w:rsidRPr="00664EAD">
        <w:t>俾</w:t>
      </w:r>
      <w:r w:rsidR="00796768" w:rsidRPr="00664EAD">
        <w:rPr>
          <w:rFonts w:hint="eastAsia"/>
        </w:rPr>
        <w:t>益</w:t>
      </w:r>
      <w:r w:rsidR="003426DC" w:rsidRPr="00664EAD">
        <w:rPr>
          <w:rFonts w:hint="eastAsia"/>
        </w:rPr>
        <w:t>財務穩健</w:t>
      </w:r>
      <w:bookmarkEnd w:id="6"/>
    </w:p>
    <w:p w:rsidR="00BB2D7D" w:rsidRPr="00664EAD" w:rsidRDefault="007E1651" w:rsidP="00C727A6">
      <w:pPr>
        <w:ind w:left="566" w:firstLine="566"/>
      </w:pPr>
      <w:r w:rsidRPr="00664EAD">
        <w:t>央行依交易目的買入債券</w:t>
      </w:r>
      <w:r w:rsidRPr="00664EAD">
        <w:rPr>
          <w:rFonts w:hint="eastAsia"/>
        </w:rPr>
        <w:t>，</w:t>
      </w:r>
      <w:r w:rsidRPr="00664EAD">
        <w:t>並於公開市場買賣</w:t>
      </w:r>
      <w:r w:rsidRPr="00664EAD">
        <w:rPr>
          <w:rFonts w:hint="eastAsia"/>
        </w:rPr>
        <w:t>，</w:t>
      </w:r>
      <w:r w:rsidR="00D37F20" w:rsidRPr="00664EAD">
        <w:rPr>
          <w:rFonts w:hint="eastAsia"/>
        </w:rPr>
        <w:t>11</w:t>
      </w:r>
      <w:r w:rsidRPr="00664EAD">
        <w:t>2</w:t>
      </w:r>
      <w:r w:rsidR="00D37F20" w:rsidRPr="00664EAD">
        <w:rPr>
          <w:rFonts w:hint="eastAsia"/>
        </w:rPr>
        <w:t>年度決算於</w:t>
      </w:r>
      <w:r w:rsidR="00F6283E" w:rsidRPr="00664EAD">
        <w:rPr>
          <w:rFonts w:hint="eastAsia"/>
        </w:rPr>
        <w:t>營業收入</w:t>
      </w:r>
      <w:r w:rsidR="00D37F20" w:rsidRPr="00664EAD">
        <w:rPr>
          <w:rFonts w:hint="eastAsia"/>
        </w:rPr>
        <w:t>項下認列「透過損益按公允價值衡量之金融資產</w:t>
      </w:r>
      <w:r w:rsidR="00251EFD" w:rsidRPr="00664EAD">
        <w:rPr>
          <w:rFonts w:hint="eastAsia"/>
        </w:rPr>
        <w:t>利益</w:t>
      </w:r>
      <w:r w:rsidR="00D37F20" w:rsidRPr="00664EAD">
        <w:rPr>
          <w:rFonts w:hint="eastAsia"/>
        </w:rPr>
        <w:t>」</w:t>
      </w:r>
      <w:r w:rsidR="00F6283E" w:rsidRPr="00664EAD">
        <w:t>1,754</w:t>
      </w:r>
      <w:r w:rsidR="00F6283E" w:rsidRPr="00664EAD">
        <w:rPr>
          <w:rFonts w:hint="eastAsia"/>
        </w:rPr>
        <w:t>萬</w:t>
      </w:r>
      <w:r w:rsidR="00F6283E" w:rsidRPr="00664EAD">
        <w:t>4</w:t>
      </w:r>
      <w:r w:rsidR="00D37F20" w:rsidRPr="00664EAD">
        <w:rPr>
          <w:rFonts w:hint="eastAsia"/>
        </w:rPr>
        <w:t>千元</w:t>
      </w:r>
      <w:r w:rsidR="00BB2D7D" w:rsidRPr="00664EAD">
        <w:rPr>
          <w:rFonts w:hint="eastAsia"/>
        </w:rPr>
        <w:t>，</w:t>
      </w:r>
      <w:r w:rsidR="00F6283E" w:rsidRPr="00664EAD">
        <w:rPr>
          <w:rFonts w:hint="eastAsia"/>
        </w:rPr>
        <w:t>相</w:t>
      </w:r>
      <w:r w:rsidRPr="00664EAD">
        <w:rPr>
          <w:rFonts w:hint="eastAsia"/>
        </w:rPr>
        <w:t>較</w:t>
      </w:r>
      <w:r w:rsidR="00F6283E" w:rsidRPr="00664EAD">
        <w:rPr>
          <w:rFonts w:hint="eastAsia"/>
        </w:rPr>
        <w:t>於</w:t>
      </w:r>
      <w:r w:rsidR="00F55FC9" w:rsidRPr="00664EAD">
        <w:rPr>
          <w:rFonts w:hint="eastAsia"/>
        </w:rPr>
        <w:t>111年度</w:t>
      </w:r>
      <w:r w:rsidR="00F6283E" w:rsidRPr="00664EAD">
        <w:rPr>
          <w:rFonts w:hint="eastAsia"/>
        </w:rPr>
        <w:t>認列「</w:t>
      </w:r>
      <w:r w:rsidR="00251EFD" w:rsidRPr="00664EAD">
        <w:rPr>
          <w:rFonts w:hint="eastAsia"/>
        </w:rPr>
        <w:t>透過損益按公允價值衡量之金融資產損失</w:t>
      </w:r>
      <w:r w:rsidR="00F6283E" w:rsidRPr="00664EAD">
        <w:rPr>
          <w:rFonts w:hint="eastAsia"/>
        </w:rPr>
        <w:t>」</w:t>
      </w:r>
      <w:r w:rsidR="00251EFD" w:rsidRPr="00664EAD">
        <w:rPr>
          <w:rFonts w:hint="eastAsia"/>
        </w:rPr>
        <w:t>1</w:t>
      </w:r>
      <w:r w:rsidR="00251EFD" w:rsidRPr="00664EAD">
        <w:t>,</w:t>
      </w:r>
      <w:r w:rsidR="00251EFD" w:rsidRPr="00664EAD">
        <w:rPr>
          <w:rFonts w:hint="eastAsia"/>
        </w:rPr>
        <w:t>289萬6千元</w:t>
      </w:r>
      <w:r w:rsidR="00F6283E" w:rsidRPr="00664EAD">
        <w:rPr>
          <w:rFonts w:hint="eastAsia"/>
        </w:rPr>
        <w:t>，已轉虧為盈</w:t>
      </w:r>
      <w:r w:rsidR="00DD02D9">
        <w:rPr>
          <w:rFonts w:hint="eastAsia"/>
        </w:rPr>
        <w:t>，</w:t>
      </w:r>
      <w:r w:rsidR="00CC2BFF">
        <w:rPr>
          <w:rFonts w:hint="eastAsia"/>
        </w:rPr>
        <w:t>惟</w:t>
      </w:r>
      <w:r w:rsidR="00DD02D9">
        <w:rPr>
          <w:rFonts w:hint="eastAsia"/>
        </w:rPr>
        <w:t>仍須持續精進管理作為</w:t>
      </w:r>
      <w:r w:rsidR="00BB2D7D" w:rsidRPr="00664EAD">
        <w:rPr>
          <w:rFonts w:hint="eastAsia"/>
        </w:rPr>
        <w:t>。</w:t>
      </w:r>
    </w:p>
    <w:p w:rsidR="00940ADC" w:rsidRPr="00664EAD" w:rsidRDefault="009A3415" w:rsidP="00C727A6">
      <w:pPr>
        <w:ind w:left="566" w:firstLine="566"/>
      </w:pPr>
      <w:r w:rsidRPr="00664EAD">
        <w:rPr>
          <w:rFonts w:hint="eastAsia"/>
        </w:rPr>
        <w:t>依中央銀行法第33條規定：「</w:t>
      </w:r>
      <w:r w:rsidR="009C40F3" w:rsidRPr="00664EAD">
        <w:rPr>
          <w:rFonts w:hint="eastAsia"/>
        </w:rPr>
        <w:t>本行持有國際貨幣準備，並統籌調度外匯。</w:t>
      </w:r>
      <w:r w:rsidRPr="00664EAD">
        <w:rPr>
          <w:rFonts w:hint="eastAsia"/>
        </w:rPr>
        <w:t>」</w:t>
      </w:r>
      <w:r w:rsidR="00C727A6" w:rsidRPr="00664EAD">
        <w:rPr>
          <w:rFonts w:hint="eastAsia"/>
        </w:rPr>
        <w:t>央行</w:t>
      </w:r>
      <w:r w:rsidR="00237FF5" w:rsidRPr="00664EAD">
        <w:rPr>
          <w:rFonts w:hint="eastAsia"/>
        </w:rPr>
        <w:t>持有並管理運用我國龐大外匯存底</w:t>
      </w:r>
      <w:r w:rsidR="009F6D28" w:rsidRPr="00664EAD">
        <w:rPr>
          <w:rFonts w:hint="eastAsia"/>
        </w:rPr>
        <w:t>，</w:t>
      </w:r>
      <w:r w:rsidR="00C727A6" w:rsidRPr="00664EAD">
        <w:rPr>
          <w:rFonts w:hint="eastAsia"/>
        </w:rPr>
        <w:t>除將我國外匯存底存放銀行同業、長期債券投資（帳列按攤銷後成本衡量之金融資產）及長期信託投資</w:t>
      </w:r>
      <w:r w:rsidR="00E213BD" w:rsidRPr="00664EAD">
        <w:rPr>
          <w:rFonts w:hint="eastAsia"/>
        </w:rPr>
        <w:t>，部分亦投資於透過損益按公允價值衡量之金融資產</w:t>
      </w:r>
      <w:r w:rsidR="007150C0" w:rsidRPr="00664EAD">
        <w:rPr>
          <w:rFonts w:hint="eastAsia"/>
        </w:rPr>
        <w:t>；</w:t>
      </w:r>
      <w:r w:rsidR="00553A28" w:rsidRPr="00664EAD">
        <w:rPr>
          <w:rFonts w:hint="eastAsia"/>
        </w:rPr>
        <w:t>經</w:t>
      </w:r>
      <w:r w:rsidR="00A45EA5" w:rsidRPr="00664EAD">
        <w:rPr>
          <w:rFonts w:hint="eastAsia"/>
        </w:rPr>
        <w:t>央行</w:t>
      </w:r>
      <w:r w:rsidR="00616812" w:rsidRPr="00664EAD">
        <w:rPr>
          <w:rFonts w:hint="eastAsia"/>
        </w:rPr>
        <w:t>於公開市場買賣</w:t>
      </w:r>
      <w:r w:rsidR="00E227CD" w:rsidRPr="00664EAD">
        <w:rPr>
          <w:rFonts w:hint="eastAsia"/>
        </w:rPr>
        <w:t>結果</w:t>
      </w:r>
      <w:r w:rsidR="00616812" w:rsidRPr="00664EAD">
        <w:rPr>
          <w:rFonts w:hint="eastAsia"/>
        </w:rPr>
        <w:t>，</w:t>
      </w:r>
      <w:r w:rsidR="00955311" w:rsidRPr="00664EAD">
        <w:rPr>
          <w:rFonts w:hint="eastAsia"/>
        </w:rPr>
        <w:t>認列之</w:t>
      </w:r>
      <w:r w:rsidR="007D5CD7">
        <w:rPr>
          <w:rFonts w:hint="eastAsia"/>
        </w:rPr>
        <w:t>交易目的債券</w:t>
      </w:r>
      <w:r w:rsidR="00955311" w:rsidRPr="00664EAD">
        <w:rPr>
          <w:rFonts w:hint="eastAsia"/>
        </w:rPr>
        <w:t>投資利益自</w:t>
      </w:r>
      <w:r w:rsidR="00616812" w:rsidRPr="00664EAD">
        <w:rPr>
          <w:rFonts w:hint="eastAsia"/>
        </w:rPr>
        <w:t>1</w:t>
      </w:r>
      <w:r w:rsidR="00616812" w:rsidRPr="00664EAD">
        <w:t>07</w:t>
      </w:r>
      <w:r w:rsidR="00955311" w:rsidRPr="00664EAD">
        <w:rPr>
          <w:rFonts w:hint="eastAsia"/>
        </w:rPr>
        <w:t>年度</w:t>
      </w:r>
      <w:r w:rsidR="001B0409" w:rsidRPr="00664EAD">
        <w:t>2,241</w:t>
      </w:r>
      <w:r w:rsidR="001B0409" w:rsidRPr="00664EAD">
        <w:rPr>
          <w:rFonts w:hint="eastAsia"/>
        </w:rPr>
        <w:t>萬</w:t>
      </w:r>
      <w:r w:rsidR="001B0409" w:rsidRPr="00664EAD">
        <w:t>6</w:t>
      </w:r>
      <w:r w:rsidR="00955311" w:rsidRPr="00664EAD">
        <w:rPr>
          <w:rFonts w:hint="eastAsia"/>
        </w:rPr>
        <w:t>千元逐年減至</w:t>
      </w:r>
      <w:r w:rsidR="00616812" w:rsidRPr="00664EAD">
        <w:rPr>
          <w:rFonts w:hint="eastAsia"/>
        </w:rPr>
        <w:t>1</w:t>
      </w:r>
      <w:r w:rsidR="00616812" w:rsidRPr="00664EAD">
        <w:t>1</w:t>
      </w:r>
      <w:r w:rsidR="00955311" w:rsidRPr="00664EAD">
        <w:t>1</w:t>
      </w:r>
      <w:r w:rsidR="00616812" w:rsidRPr="00664EAD">
        <w:t>年度</w:t>
      </w:r>
      <w:r w:rsidR="00955311" w:rsidRPr="00664EAD">
        <w:rPr>
          <w:rFonts w:hint="eastAsia"/>
        </w:rPr>
        <w:t>認列投資損失</w:t>
      </w:r>
      <w:r w:rsidR="00B04AAD" w:rsidRPr="00664EAD">
        <w:t>1,2</w:t>
      </w:r>
      <w:r w:rsidR="001B0409" w:rsidRPr="00664EAD">
        <w:t>89</w:t>
      </w:r>
      <w:r w:rsidR="00B04AAD" w:rsidRPr="00664EAD">
        <w:rPr>
          <w:rFonts w:hint="eastAsia"/>
        </w:rPr>
        <w:t>萬</w:t>
      </w:r>
      <w:r w:rsidR="001B0409" w:rsidRPr="00664EAD">
        <w:t>6</w:t>
      </w:r>
      <w:r w:rsidR="00955311" w:rsidRPr="00664EAD">
        <w:rPr>
          <w:rFonts w:hint="eastAsia"/>
        </w:rPr>
        <w:t>千元，112年度方又轉虧為盈認列</w:t>
      </w:r>
      <w:r w:rsidR="00B04AAD" w:rsidRPr="00664EAD">
        <w:rPr>
          <w:rFonts w:hint="eastAsia"/>
        </w:rPr>
        <w:t>投資</w:t>
      </w:r>
      <w:r w:rsidR="00955311" w:rsidRPr="00664EAD">
        <w:rPr>
          <w:rFonts w:hint="eastAsia"/>
        </w:rPr>
        <w:t>利益</w:t>
      </w:r>
      <w:r w:rsidR="00B04AAD" w:rsidRPr="00664EAD">
        <w:t>1,754</w:t>
      </w:r>
      <w:r w:rsidR="00B04AAD" w:rsidRPr="00664EAD">
        <w:rPr>
          <w:rFonts w:hint="eastAsia"/>
        </w:rPr>
        <w:t>萬</w:t>
      </w:r>
      <w:r w:rsidR="00B04AAD" w:rsidRPr="00664EAD">
        <w:t>4</w:t>
      </w:r>
      <w:r w:rsidR="009A329A" w:rsidRPr="00664EAD">
        <w:rPr>
          <w:rFonts w:hint="eastAsia"/>
        </w:rPr>
        <w:t>千</w:t>
      </w:r>
      <w:r w:rsidR="00955311" w:rsidRPr="00664EAD">
        <w:rPr>
          <w:rFonts w:hint="eastAsia"/>
        </w:rPr>
        <w:t>元</w:t>
      </w:r>
      <w:r w:rsidR="00B04AAD" w:rsidRPr="00664EAD">
        <w:rPr>
          <w:rFonts w:hint="eastAsia"/>
        </w:rPr>
        <w:t>(</w:t>
      </w:r>
      <w:r w:rsidR="00582661" w:rsidRPr="00664EAD">
        <w:t>詳表1</w:t>
      </w:r>
      <w:r w:rsidR="00B04AAD" w:rsidRPr="00664EAD">
        <w:t>)</w:t>
      </w:r>
      <w:r w:rsidR="00D37F20" w:rsidRPr="00664EAD">
        <w:rPr>
          <w:rFonts w:hint="eastAsia"/>
        </w:rPr>
        <w:t>。</w:t>
      </w:r>
    </w:p>
    <w:p w:rsidR="00940ADC" w:rsidRPr="00664EAD" w:rsidRDefault="00940ADC" w:rsidP="00940ADC">
      <w:pPr>
        <w:pStyle w:val="a4"/>
        <w:ind w:leftChars="198" w:left="1176" w:hangingChars="217" w:hanging="615"/>
        <w:rPr>
          <w:rStyle w:val="143"/>
        </w:rPr>
      </w:pPr>
      <w:r w:rsidRPr="00664EAD">
        <w:rPr>
          <w:rFonts w:hint="eastAsia"/>
          <w:b/>
          <w:snapToGrid/>
        </w:rPr>
        <w:t>表</w:t>
      </w:r>
      <w:r w:rsidRPr="00664EAD">
        <w:rPr>
          <w:b/>
          <w:snapToGrid/>
        </w:rPr>
        <w:t xml:space="preserve">1 </w:t>
      </w:r>
      <w:r w:rsidRPr="00664EAD">
        <w:rPr>
          <w:b/>
        </w:rPr>
        <w:t>央行</w:t>
      </w:r>
      <w:r w:rsidRPr="00664EAD">
        <w:rPr>
          <w:rFonts w:hint="eastAsia"/>
          <w:b/>
          <w:snapToGrid/>
        </w:rPr>
        <w:t>1</w:t>
      </w:r>
      <w:r w:rsidRPr="00664EAD">
        <w:rPr>
          <w:b/>
          <w:snapToGrid/>
        </w:rPr>
        <w:t>07至</w:t>
      </w:r>
      <w:r w:rsidRPr="00664EAD">
        <w:rPr>
          <w:rFonts w:hint="eastAsia"/>
          <w:b/>
          <w:snapToGrid/>
        </w:rPr>
        <w:t>1</w:t>
      </w:r>
      <w:r w:rsidRPr="00664EAD">
        <w:rPr>
          <w:b/>
          <w:snapToGrid/>
        </w:rPr>
        <w:t>12年度</w:t>
      </w:r>
      <w:r w:rsidRPr="00664EAD">
        <w:rPr>
          <w:rFonts w:hint="eastAsia"/>
          <w:b/>
          <w:snapToGrid/>
        </w:rPr>
        <w:t>「透過損益按公允價值衡量之金融資產」</w:t>
      </w:r>
      <w:r w:rsidRPr="00664EAD">
        <w:rPr>
          <w:b/>
          <w:snapToGrid/>
        </w:rPr>
        <w:t>投資</w:t>
      </w:r>
      <w:r w:rsidRPr="00664EAD">
        <w:rPr>
          <w:rFonts w:hint="eastAsia"/>
          <w:b/>
          <w:snapToGrid/>
        </w:rPr>
        <w:t>損益一覽</w:t>
      </w:r>
      <w:r w:rsidRPr="00664EAD">
        <w:rPr>
          <w:b/>
          <w:snapToGrid/>
        </w:rPr>
        <w:t xml:space="preserve">表  </w:t>
      </w:r>
      <w:r w:rsidRPr="00664EAD">
        <w:rPr>
          <w:b/>
        </w:rPr>
        <w:t xml:space="preserve">    </w:t>
      </w:r>
      <w:r w:rsidRPr="00664EAD">
        <w:rPr>
          <w:rFonts w:hint="eastAsia"/>
          <w:b/>
        </w:rPr>
        <w:t xml:space="preserve">  </w:t>
      </w:r>
      <w:r w:rsidRPr="00664EAD">
        <w:rPr>
          <w:b/>
        </w:rPr>
        <w:t xml:space="preserve">     </w:t>
      </w:r>
      <w:r w:rsidRPr="00664EAD">
        <w:rPr>
          <w:rFonts w:hint="eastAsia"/>
          <w:b/>
        </w:rPr>
        <w:t xml:space="preserve">    </w:t>
      </w:r>
      <w:r w:rsidRPr="00664EAD">
        <w:rPr>
          <w:b/>
        </w:rPr>
        <w:t xml:space="preserve">      </w:t>
      </w:r>
      <w:r w:rsidRPr="00664EAD">
        <w:rPr>
          <w:rStyle w:val="143"/>
        </w:rPr>
        <w:t xml:space="preserve">  </w:t>
      </w:r>
      <w:r w:rsidRPr="00664EAD">
        <w:rPr>
          <w:rStyle w:val="143"/>
          <w:rFonts w:hint="eastAsia"/>
        </w:rPr>
        <w:t>單位：新臺幣</w:t>
      </w:r>
      <w:r w:rsidRPr="00664EAD">
        <w:rPr>
          <w:rStyle w:val="143"/>
        </w:rPr>
        <w:t>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992"/>
        <w:gridCol w:w="992"/>
        <w:gridCol w:w="993"/>
        <w:gridCol w:w="921"/>
        <w:gridCol w:w="1081"/>
        <w:gridCol w:w="974"/>
      </w:tblGrid>
      <w:tr w:rsidR="00940ADC" w:rsidRPr="00664EAD" w:rsidTr="002666B4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年度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</w:t>
            </w:r>
            <w:r w:rsidRPr="00664EAD">
              <w:rPr>
                <w:b/>
              </w:rPr>
              <w:t>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</w:t>
            </w:r>
            <w:r w:rsidRPr="00664EAD">
              <w:rPr>
                <w:b/>
              </w:rPr>
              <w:t>08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</w:t>
            </w:r>
            <w:r w:rsidRPr="00664EAD">
              <w:rPr>
                <w:b/>
              </w:rPr>
              <w:t>09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</w:t>
            </w:r>
            <w:r w:rsidRPr="00664EAD">
              <w:rPr>
                <w:b/>
              </w:rPr>
              <w:t>10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</w:t>
            </w:r>
            <w:r w:rsidRPr="00664EAD">
              <w:rPr>
                <w:b/>
              </w:rPr>
              <w:t>11</w:t>
            </w:r>
          </w:p>
        </w:tc>
        <w:tc>
          <w:tcPr>
            <w:tcW w:w="974" w:type="dxa"/>
            <w:vAlign w:val="center"/>
          </w:tcPr>
          <w:p w:rsidR="00940ADC" w:rsidRPr="00664EAD" w:rsidRDefault="00940ADC" w:rsidP="002666B4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</w:t>
            </w:r>
            <w:r w:rsidRPr="00664EAD">
              <w:rPr>
                <w:b/>
              </w:rPr>
              <w:t>12</w:t>
            </w:r>
          </w:p>
        </w:tc>
      </w:tr>
      <w:tr w:rsidR="00940ADC" w:rsidRPr="00664EAD" w:rsidTr="002666B4">
        <w:trPr>
          <w:trHeight w:val="625"/>
        </w:trPr>
        <w:tc>
          <w:tcPr>
            <w:tcW w:w="1985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rPr>
                <w:rFonts w:hint="eastAsia"/>
              </w:rPr>
            </w:pPr>
            <w:r w:rsidRPr="00664EAD">
              <w:rPr>
                <w:rFonts w:hint="eastAsia"/>
              </w:rPr>
              <w:lastRenderedPageBreak/>
              <w:t>當年度買賣債券認列之損益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22,416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14,617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4,050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445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940ADC" w:rsidRPr="00664EAD" w:rsidRDefault="00940ADC" w:rsidP="002666B4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-12,896</w:t>
            </w:r>
          </w:p>
        </w:tc>
        <w:tc>
          <w:tcPr>
            <w:tcW w:w="974" w:type="dxa"/>
            <w:vAlign w:val="center"/>
          </w:tcPr>
          <w:p w:rsidR="00940ADC" w:rsidRPr="00664EAD" w:rsidRDefault="00940ADC" w:rsidP="002666B4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1</w:t>
            </w:r>
            <w:r w:rsidRPr="00664EAD">
              <w:t>7,544</w:t>
            </w:r>
          </w:p>
        </w:tc>
      </w:tr>
    </w:tbl>
    <w:p w:rsidR="00940ADC" w:rsidRPr="00664EAD" w:rsidRDefault="00940ADC" w:rsidP="00940ADC">
      <w:pPr>
        <w:pStyle w:val="142"/>
        <w:ind w:leftChars="198" w:left="882" w:rightChars="-7" w:right="-20" w:hangingChars="132" w:hanging="321"/>
      </w:pPr>
      <w:r w:rsidRPr="00664EAD">
        <w:rPr>
          <w:rFonts w:hint="eastAsia"/>
        </w:rPr>
        <w:t xml:space="preserve">說 </w:t>
      </w:r>
      <w:r w:rsidRPr="00664EAD">
        <w:t xml:space="preserve">   明</w:t>
      </w:r>
      <w:r w:rsidRPr="00664EAD">
        <w:rPr>
          <w:rFonts w:hint="eastAsia"/>
        </w:rPr>
        <w:t>：</w:t>
      </w:r>
      <w:r w:rsidRPr="00664EAD">
        <w:t>表列損益係以交易為目的買入債券之買賣損益</w:t>
      </w:r>
      <w:r w:rsidRPr="00664EAD">
        <w:rPr>
          <w:rFonts w:hint="eastAsia"/>
        </w:rPr>
        <w:t>。</w:t>
      </w:r>
    </w:p>
    <w:p w:rsidR="00940ADC" w:rsidRPr="00664EAD" w:rsidRDefault="00940ADC" w:rsidP="00940ADC">
      <w:pPr>
        <w:pStyle w:val="142"/>
        <w:ind w:leftChars="198" w:left="882" w:rightChars="-7" w:right="-20" w:hangingChars="132" w:hanging="321"/>
        <w:rPr>
          <w:rFonts w:hint="eastAsia"/>
        </w:rPr>
      </w:pPr>
      <w:r w:rsidRPr="00664EAD">
        <w:t>資料來源</w:t>
      </w:r>
      <w:r w:rsidRPr="00664EAD">
        <w:rPr>
          <w:rFonts w:hint="eastAsia"/>
        </w:rPr>
        <w:t>：</w:t>
      </w:r>
      <w:r w:rsidRPr="00664EAD">
        <w:t>央行</w:t>
      </w:r>
      <w:r w:rsidRPr="00664EAD">
        <w:rPr>
          <w:rFonts w:hint="eastAsia"/>
        </w:rPr>
        <w:t>。</w:t>
      </w:r>
    </w:p>
    <w:p w:rsidR="00882492" w:rsidRPr="00664EAD" w:rsidRDefault="00E227CD" w:rsidP="00882492">
      <w:pPr>
        <w:ind w:left="566" w:firstLine="566"/>
        <w:rPr>
          <w:rFonts w:hint="eastAsia"/>
        </w:rPr>
      </w:pPr>
      <w:r w:rsidRPr="00664EAD">
        <w:t>據央行</w:t>
      </w:r>
      <w:r w:rsidR="00257DC4" w:rsidRPr="00664EAD">
        <w:rPr>
          <w:rFonts w:hint="eastAsia"/>
        </w:rPr>
        <w:t>說明</w:t>
      </w:r>
      <w:r w:rsidR="000413F5" w:rsidRPr="00664EAD">
        <w:rPr>
          <w:rFonts w:hint="eastAsia"/>
        </w:rPr>
        <w:t>111年度虧損原因</w:t>
      </w:r>
      <w:r w:rsidRPr="00664EAD">
        <w:rPr>
          <w:rFonts w:hint="eastAsia"/>
        </w:rPr>
        <w:t>，</w:t>
      </w:r>
      <w:r w:rsidRPr="00664EAD">
        <w:t>係</w:t>
      </w:r>
      <w:r w:rsidR="000413F5" w:rsidRPr="00664EAD">
        <w:rPr>
          <w:rFonts w:hint="eastAsia"/>
        </w:rPr>
        <w:t>111年美國通膨率飆升至40年新高，美國聯準會採強力緊縮貨幣政策，自111年3月起啟動升息，截至當年1</w:t>
      </w:r>
      <w:r w:rsidR="000413F5" w:rsidRPr="00664EAD">
        <w:t>2</w:t>
      </w:r>
      <w:r w:rsidR="000413F5" w:rsidRPr="00664EAD">
        <w:rPr>
          <w:rFonts w:hint="eastAsia"/>
        </w:rPr>
        <w:t>月總計升息425基點</w:t>
      </w:r>
      <w:r w:rsidR="00940ADC" w:rsidRPr="00664EAD">
        <w:rPr>
          <w:rFonts w:hint="eastAsia"/>
        </w:rPr>
        <w:t>(</w:t>
      </w:r>
      <w:r w:rsidR="00940ADC" w:rsidRPr="00664EAD">
        <w:t>17</w:t>
      </w:r>
      <w:r w:rsidR="00940ADC" w:rsidRPr="00664EAD">
        <w:rPr>
          <w:rFonts w:hint="eastAsia"/>
        </w:rPr>
        <w:t>碼)</w:t>
      </w:r>
      <w:r w:rsidR="000413F5" w:rsidRPr="00664EAD">
        <w:rPr>
          <w:rFonts w:hint="eastAsia"/>
        </w:rPr>
        <w:t>，帶動美國10年期公債殖利率大幅上升，由110年12月底之1.51%，上升至111年12月底之3.87%，增加2.36個百分點，公債價格因而下跌</w:t>
      </w:r>
      <w:r w:rsidR="00D37F20" w:rsidRPr="00664EAD">
        <w:rPr>
          <w:rFonts w:hint="eastAsia"/>
        </w:rPr>
        <w:t>之故</w:t>
      </w:r>
      <w:r w:rsidRPr="00664EAD">
        <w:rPr>
          <w:rFonts w:hint="eastAsia"/>
        </w:rPr>
        <w:t>。</w:t>
      </w:r>
      <w:r w:rsidR="00940ADC" w:rsidRPr="00664EAD">
        <w:rPr>
          <w:rFonts w:hint="eastAsia"/>
        </w:rPr>
        <w:t>其後美國雖於112年持續升息，惟幅度較溫和，2月至7月間總計升息4碼，</w:t>
      </w:r>
      <w:r w:rsidR="00882492" w:rsidRPr="00664EAD">
        <w:rPr>
          <w:rFonts w:hint="eastAsia"/>
        </w:rPr>
        <w:t>9月起維持不變。</w:t>
      </w:r>
    </w:p>
    <w:p w:rsidR="00A45EA5" w:rsidRPr="00664EAD" w:rsidRDefault="00D37F20" w:rsidP="003426DC">
      <w:pPr>
        <w:ind w:left="566" w:firstLine="566"/>
        <w:rPr>
          <w:rFonts w:hint="eastAsia"/>
        </w:rPr>
      </w:pPr>
      <w:r w:rsidRPr="00664EAD">
        <w:rPr>
          <w:rFonts w:hint="eastAsia"/>
        </w:rPr>
        <w:t>綜上</w:t>
      </w:r>
      <w:r w:rsidR="00E227CD" w:rsidRPr="00664EAD">
        <w:rPr>
          <w:rFonts w:hint="eastAsia"/>
        </w:rPr>
        <w:t>，</w:t>
      </w:r>
      <w:r w:rsidRPr="00664EAD">
        <w:rPr>
          <w:rFonts w:hint="eastAsia"/>
        </w:rPr>
        <w:t>央行</w:t>
      </w:r>
      <w:r w:rsidR="00BF6FC5" w:rsidRPr="00664EAD">
        <w:rPr>
          <w:rFonts w:hint="eastAsia"/>
        </w:rPr>
        <w:t>經營目標係促進金融穩定、健全銀行業務、維護對內及對外幣值之穩定並協助經濟之發展，</w:t>
      </w:r>
      <w:r w:rsidR="007D4650" w:rsidRPr="00664EAD">
        <w:rPr>
          <w:rFonts w:hint="eastAsia"/>
        </w:rPr>
        <w:t>宜</w:t>
      </w:r>
      <w:r w:rsidR="00BF6FC5" w:rsidRPr="00664EAD">
        <w:rPr>
          <w:rFonts w:hint="eastAsia"/>
        </w:rPr>
        <w:t>於</w:t>
      </w:r>
      <w:r w:rsidR="003426DC" w:rsidRPr="00664EAD">
        <w:rPr>
          <w:rFonts w:hint="eastAsia"/>
        </w:rPr>
        <w:t>兼顧安全性、流動性及收益性原則下</w:t>
      </w:r>
      <w:r w:rsidR="00BF6FC5" w:rsidRPr="00664EAD">
        <w:rPr>
          <w:rFonts w:ascii="微軟正黑體" w:eastAsia="微軟正黑體" w:hAnsi="微軟正黑體" w:hint="eastAsia"/>
          <w:sz w:val="31"/>
          <w:szCs w:val="31"/>
          <w:shd w:val="clear" w:color="auto" w:fill="FFFFFF"/>
        </w:rPr>
        <w:t>，</w:t>
      </w:r>
      <w:r w:rsidR="00BF6FC5" w:rsidRPr="00664EAD">
        <w:rPr>
          <w:rFonts w:hint="eastAsia"/>
        </w:rPr>
        <w:t>妥善</w:t>
      </w:r>
      <w:r w:rsidRPr="00664EAD">
        <w:rPr>
          <w:rFonts w:hint="eastAsia"/>
        </w:rPr>
        <w:t>管理</w:t>
      </w:r>
      <w:r w:rsidR="00BF6FC5" w:rsidRPr="00664EAD">
        <w:rPr>
          <w:rFonts w:hint="eastAsia"/>
        </w:rPr>
        <w:t>外匯存底，以</w:t>
      </w:r>
      <w:r w:rsidRPr="00664EAD">
        <w:rPr>
          <w:rFonts w:hint="eastAsia"/>
        </w:rPr>
        <w:t>維護財務</w:t>
      </w:r>
      <w:r w:rsidR="00BF6FC5" w:rsidRPr="00664EAD">
        <w:rPr>
          <w:rFonts w:hint="eastAsia"/>
        </w:rPr>
        <w:t>穩健，增加貨幣政策</w:t>
      </w:r>
      <w:r w:rsidRPr="00664EAD">
        <w:rPr>
          <w:rFonts w:hint="eastAsia"/>
        </w:rPr>
        <w:t>執行</w:t>
      </w:r>
      <w:r w:rsidR="00BF6FC5" w:rsidRPr="00664EAD">
        <w:rPr>
          <w:rFonts w:hint="eastAsia"/>
        </w:rPr>
        <w:t>彈性</w:t>
      </w:r>
      <w:r w:rsidR="00CC2BFF">
        <w:rPr>
          <w:rFonts w:hint="eastAsia"/>
        </w:rPr>
        <w:t>。惟</w:t>
      </w:r>
      <w:r w:rsidR="00BF6FC5" w:rsidRPr="00664EAD">
        <w:rPr>
          <w:rFonts w:hint="eastAsia"/>
        </w:rPr>
        <w:t>近年度</w:t>
      </w:r>
      <w:r w:rsidR="00CC2BFF">
        <w:rPr>
          <w:rFonts w:hint="eastAsia"/>
        </w:rPr>
        <w:t>央行</w:t>
      </w:r>
      <w:r w:rsidR="003426DC" w:rsidRPr="00664EAD">
        <w:rPr>
          <w:rFonts w:hint="eastAsia"/>
        </w:rPr>
        <w:t>買賣</w:t>
      </w:r>
      <w:r w:rsidR="007D5CD7">
        <w:rPr>
          <w:rFonts w:hint="eastAsia"/>
        </w:rPr>
        <w:t>交易目的</w:t>
      </w:r>
      <w:r w:rsidR="003426DC" w:rsidRPr="00664EAD">
        <w:rPr>
          <w:rFonts w:hint="eastAsia"/>
        </w:rPr>
        <w:t>債券損益</w:t>
      </w:r>
      <w:r w:rsidR="002B4A45">
        <w:rPr>
          <w:rFonts w:hint="eastAsia"/>
        </w:rPr>
        <w:t>，</w:t>
      </w:r>
      <w:r w:rsidR="00CC2BFF">
        <w:rPr>
          <w:rFonts w:hint="eastAsia"/>
        </w:rPr>
        <w:t>自107年度之投資利益，</w:t>
      </w:r>
      <w:r w:rsidR="003426DC" w:rsidRPr="00664EAD">
        <w:rPr>
          <w:rFonts w:hint="eastAsia"/>
        </w:rPr>
        <w:t>逐年減至111年度之虧損，迄112年度方轉</w:t>
      </w:r>
      <w:r w:rsidR="00CC2BFF">
        <w:rPr>
          <w:rFonts w:hint="eastAsia"/>
        </w:rPr>
        <w:t>虧為</w:t>
      </w:r>
      <w:r w:rsidR="003426DC" w:rsidRPr="00664EAD">
        <w:rPr>
          <w:rFonts w:hint="eastAsia"/>
        </w:rPr>
        <w:t>盈，允宜</w:t>
      </w:r>
      <w:r w:rsidR="00CC2BFF">
        <w:rPr>
          <w:rFonts w:hint="eastAsia"/>
        </w:rPr>
        <w:t>審慎</w:t>
      </w:r>
      <w:r w:rsidR="003426DC" w:rsidRPr="00664EAD">
        <w:rPr>
          <w:rFonts w:hint="eastAsia"/>
        </w:rPr>
        <w:t>研析國際市場走勢</w:t>
      </w:r>
      <w:r w:rsidR="00CC2BFF">
        <w:rPr>
          <w:rFonts w:hint="eastAsia"/>
        </w:rPr>
        <w:t>，並</w:t>
      </w:r>
      <w:r w:rsidR="003426DC" w:rsidRPr="00664EAD">
        <w:rPr>
          <w:rFonts w:hint="eastAsia"/>
        </w:rPr>
        <w:t>機動調整投資組合</w:t>
      </w:r>
      <w:r w:rsidR="003426DC" w:rsidRPr="00664EAD">
        <w:rPr>
          <w:rFonts w:ascii="微軟正黑體" w:eastAsia="微軟正黑體" w:hAnsi="微軟正黑體" w:hint="eastAsia"/>
          <w:sz w:val="31"/>
          <w:szCs w:val="31"/>
          <w:shd w:val="clear" w:color="auto" w:fill="FFFFFF"/>
        </w:rPr>
        <w:t>，</w:t>
      </w:r>
      <w:r w:rsidR="003426DC" w:rsidRPr="00664EAD">
        <w:rPr>
          <w:rFonts w:hint="eastAsia"/>
        </w:rPr>
        <w:t>俾益財務穩健</w:t>
      </w:r>
      <w:r w:rsidR="00A45EA5" w:rsidRPr="00664EAD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p w:rsidR="00D577C8" w:rsidRPr="00C42A8E" w:rsidRDefault="006515E4" w:rsidP="003E2C61">
      <w:pPr>
        <w:pStyle w:val="ab"/>
      </w:pPr>
      <w:r w:rsidRPr="00C42A8E">
        <w:rPr>
          <w:rFonts w:hint="eastAsia"/>
        </w:rPr>
        <w:t>（分機：</w:t>
      </w:r>
      <w:r w:rsidR="002004D8" w:rsidRPr="002004D8">
        <w:rPr>
          <w:rFonts w:hint="eastAsia"/>
        </w:rPr>
        <w:t>193</w:t>
      </w:r>
      <w:r w:rsidR="003E2C61">
        <w:t>3</w:t>
      </w:r>
      <w:r w:rsidR="002004D8" w:rsidRPr="002004D8">
        <w:rPr>
          <w:rFonts w:hint="eastAsia"/>
        </w:rPr>
        <w:t xml:space="preserve"> </w:t>
      </w:r>
      <w:r w:rsidR="003E2C61">
        <w:rPr>
          <w:rFonts w:hint="eastAsia"/>
        </w:rPr>
        <w:t>張峻萍</w:t>
      </w:r>
      <w:r w:rsidR="004455BC" w:rsidRPr="00C42A8E">
        <w:rPr>
          <w:rFonts w:hint="eastAsia"/>
        </w:rPr>
        <w:t>）</w:t>
      </w:r>
    </w:p>
    <w:sectPr w:rsidR="00D577C8" w:rsidRPr="00C42A8E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E3E" w:rsidRDefault="00F26E3E" w:rsidP="00185690">
      <w:pPr>
        <w:ind w:left="560" w:firstLine="560"/>
      </w:pPr>
      <w:r>
        <w:separator/>
      </w:r>
    </w:p>
  </w:endnote>
  <w:endnote w:type="continuationSeparator" w:id="0">
    <w:p w:rsidR="00F26E3E" w:rsidRDefault="00F26E3E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B668F9" w:rsidRPr="00B668F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E3E" w:rsidRDefault="00F26E3E" w:rsidP="000C610D">
      <w:pPr>
        <w:ind w:leftChars="210" w:left="588" w:firstLine="560"/>
      </w:pPr>
      <w:r>
        <w:separator/>
      </w:r>
    </w:p>
  </w:footnote>
  <w:footnote w:type="continuationSeparator" w:id="0">
    <w:p w:rsidR="00F26E3E" w:rsidRDefault="00F26E3E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C94"/>
    <w:rsid w:val="00005CCF"/>
    <w:rsid w:val="000060AC"/>
    <w:rsid w:val="0000667A"/>
    <w:rsid w:val="000071E6"/>
    <w:rsid w:val="00007F4D"/>
    <w:rsid w:val="00010CD2"/>
    <w:rsid w:val="0001158E"/>
    <w:rsid w:val="00012A91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134B"/>
    <w:rsid w:val="00021A22"/>
    <w:rsid w:val="00022500"/>
    <w:rsid w:val="0002272F"/>
    <w:rsid w:val="0002358C"/>
    <w:rsid w:val="000237A0"/>
    <w:rsid w:val="000247A6"/>
    <w:rsid w:val="000247BF"/>
    <w:rsid w:val="00024F2C"/>
    <w:rsid w:val="00025403"/>
    <w:rsid w:val="0002609A"/>
    <w:rsid w:val="00026E5B"/>
    <w:rsid w:val="00027FBA"/>
    <w:rsid w:val="000302D3"/>
    <w:rsid w:val="000303B8"/>
    <w:rsid w:val="00032285"/>
    <w:rsid w:val="00032FFC"/>
    <w:rsid w:val="00033AA4"/>
    <w:rsid w:val="00034976"/>
    <w:rsid w:val="00034BAE"/>
    <w:rsid w:val="00034E3A"/>
    <w:rsid w:val="0003726C"/>
    <w:rsid w:val="0003741B"/>
    <w:rsid w:val="00037708"/>
    <w:rsid w:val="00040411"/>
    <w:rsid w:val="00041357"/>
    <w:rsid w:val="000413F5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0BF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430"/>
    <w:rsid w:val="00062D2E"/>
    <w:rsid w:val="00062E55"/>
    <w:rsid w:val="000641B5"/>
    <w:rsid w:val="00065D20"/>
    <w:rsid w:val="00066813"/>
    <w:rsid w:val="00066E19"/>
    <w:rsid w:val="0006715F"/>
    <w:rsid w:val="000671CC"/>
    <w:rsid w:val="00070BBF"/>
    <w:rsid w:val="00071387"/>
    <w:rsid w:val="00072567"/>
    <w:rsid w:val="00072579"/>
    <w:rsid w:val="0007368D"/>
    <w:rsid w:val="0007678A"/>
    <w:rsid w:val="00077D94"/>
    <w:rsid w:val="0008380A"/>
    <w:rsid w:val="000844A0"/>
    <w:rsid w:val="00084658"/>
    <w:rsid w:val="00085250"/>
    <w:rsid w:val="0008541E"/>
    <w:rsid w:val="000854C5"/>
    <w:rsid w:val="0008587D"/>
    <w:rsid w:val="00087680"/>
    <w:rsid w:val="00090406"/>
    <w:rsid w:val="000909DB"/>
    <w:rsid w:val="00090CC4"/>
    <w:rsid w:val="00091168"/>
    <w:rsid w:val="000913C9"/>
    <w:rsid w:val="00091874"/>
    <w:rsid w:val="00092873"/>
    <w:rsid w:val="00093535"/>
    <w:rsid w:val="00093921"/>
    <w:rsid w:val="00093F2D"/>
    <w:rsid w:val="00094EF2"/>
    <w:rsid w:val="000954F1"/>
    <w:rsid w:val="00095560"/>
    <w:rsid w:val="00096106"/>
    <w:rsid w:val="000963A4"/>
    <w:rsid w:val="000966C2"/>
    <w:rsid w:val="000979B4"/>
    <w:rsid w:val="00097A7B"/>
    <w:rsid w:val="00097FC0"/>
    <w:rsid w:val="000A0831"/>
    <w:rsid w:val="000A0C7B"/>
    <w:rsid w:val="000A0FAE"/>
    <w:rsid w:val="000A169C"/>
    <w:rsid w:val="000A1DB5"/>
    <w:rsid w:val="000A2536"/>
    <w:rsid w:val="000A2B00"/>
    <w:rsid w:val="000A4105"/>
    <w:rsid w:val="000A55BB"/>
    <w:rsid w:val="000A5859"/>
    <w:rsid w:val="000A5C33"/>
    <w:rsid w:val="000A63BC"/>
    <w:rsid w:val="000A6B9A"/>
    <w:rsid w:val="000A6D4E"/>
    <w:rsid w:val="000A73AC"/>
    <w:rsid w:val="000A773C"/>
    <w:rsid w:val="000A7920"/>
    <w:rsid w:val="000A7CBA"/>
    <w:rsid w:val="000B04A3"/>
    <w:rsid w:val="000B10F9"/>
    <w:rsid w:val="000B1871"/>
    <w:rsid w:val="000B38FC"/>
    <w:rsid w:val="000B3ABF"/>
    <w:rsid w:val="000B42D2"/>
    <w:rsid w:val="000B58C6"/>
    <w:rsid w:val="000B6FF7"/>
    <w:rsid w:val="000C1065"/>
    <w:rsid w:val="000C260F"/>
    <w:rsid w:val="000C2984"/>
    <w:rsid w:val="000C350F"/>
    <w:rsid w:val="000C37E9"/>
    <w:rsid w:val="000C45E0"/>
    <w:rsid w:val="000C4CF4"/>
    <w:rsid w:val="000C5238"/>
    <w:rsid w:val="000C5797"/>
    <w:rsid w:val="000C5DC8"/>
    <w:rsid w:val="000C610D"/>
    <w:rsid w:val="000D0524"/>
    <w:rsid w:val="000D0E93"/>
    <w:rsid w:val="000D2AF4"/>
    <w:rsid w:val="000D3ACE"/>
    <w:rsid w:val="000D3B1D"/>
    <w:rsid w:val="000D411C"/>
    <w:rsid w:val="000D4504"/>
    <w:rsid w:val="000D4B62"/>
    <w:rsid w:val="000D5AF5"/>
    <w:rsid w:val="000D6925"/>
    <w:rsid w:val="000D6DA2"/>
    <w:rsid w:val="000D6DBD"/>
    <w:rsid w:val="000D7B4A"/>
    <w:rsid w:val="000E1309"/>
    <w:rsid w:val="000E1DCB"/>
    <w:rsid w:val="000E1E27"/>
    <w:rsid w:val="000E2257"/>
    <w:rsid w:val="000E3B72"/>
    <w:rsid w:val="000E4384"/>
    <w:rsid w:val="000E529D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51F8"/>
    <w:rsid w:val="000F5809"/>
    <w:rsid w:val="000F6783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54F2"/>
    <w:rsid w:val="001056EB"/>
    <w:rsid w:val="00105700"/>
    <w:rsid w:val="001063CA"/>
    <w:rsid w:val="001066D5"/>
    <w:rsid w:val="001069BD"/>
    <w:rsid w:val="00106C56"/>
    <w:rsid w:val="00107406"/>
    <w:rsid w:val="00107C0C"/>
    <w:rsid w:val="00110CCF"/>
    <w:rsid w:val="00112E90"/>
    <w:rsid w:val="00114068"/>
    <w:rsid w:val="001151ED"/>
    <w:rsid w:val="00115811"/>
    <w:rsid w:val="00116922"/>
    <w:rsid w:val="00116ABA"/>
    <w:rsid w:val="00116B56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0D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6ABE"/>
    <w:rsid w:val="001372BD"/>
    <w:rsid w:val="00140437"/>
    <w:rsid w:val="0014190C"/>
    <w:rsid w:val="00142CEE"/>
    <w:rsid w:val="0014353D"/>
    <w:rsid w:val="00143614"/>
    <w:rsid w:val="001436C3"/>
    <w:rsid w:val="0014451F"/>
    <w:rsid w:val="00145117"/>
    <w:rsid w:val="0014567B"/>
    <w:rsid w:val="001456E7"/>
    <w:rsid w:val="00146084"/>
    <w:rsid w:val="00146111"/>
    <w:rsid w:val="001467A2"/>
    <w:rsid w:val="00146A32"/>
    <w:rsid w:val="001476B8"/>
    <w:rsid w:val="00147D28"/>
    <w:rsid w:val="00147E00"/>
    <w:rsid w:val="0015034A"/>
    <w:rsid w:val="0015204A"/>
    <w:rsid w:val="0015237A"/>
    <w:rsid w:val="00152529"/>
    <w:rsid w:val="001526CF"/>
    <w:rsid w:val="0015287C"/>
    <w:rsid w:val="0015394A"/>
    <w:rsid w:val="0015412F"/>
    <w:rsid w:val="0015446A"/>
    <w:rsid w:val="00155A60"/>
    <w:rsid w:val="00155E19"/>
    <w:rsid w:val="00157939"/>
    <w:rsid w:val="00160342"/>
    <w:rsid w:val="00160D58"/>
    <w:rsid w:val="001617EA"/>
    <w:rsid w:val="001619F1"/>
    <w:rsid w:val="00161C78"/>
    <w:rsid w:val="00161F0A"/>
    <w:rsid w:val="001623A7"/>
    <w:rsid w:val="0016273E"/>
    <w:rsid w:val="001648E5"/>
    <w:rsid w:val="00164D2D"/>
    <w:rsid w:val="00165231"/>
    <w:rsid w:val="0016783F"/>
    <w:rsid w:val="00167ED3"/>
    <w:rsid w:val="00167F90"/>
    <w:rsid w:val="00170689"/>
    <w:rsid w:val="00170C04"/>
    <w:rsid w:val="00171433"/>
    <w:rsid w:val="0017146D"/>
    <w:rsid w:val="00171556"/>
    <w:rsid w:val="00171660"/>
    <w:rsid w:val="001724E3"/>
    <w:rsid w:val="00173412"/>
    <w:rsid w:val="00173A9E"/>
    <w:rsid w:val="00176280"/>
    <w:rsid w:val="0017684E"/>
    <w:rsid w:val="0017768D"/>
    <w:rsid w:val="00177B18"/>
    <w:rsid w:val="00180568"/>
    <w:rsid w:val="00181898"/>
    <w:rsid w:val="00181FE3"/>
    <w:rsid w:val="0018230D"/>
    <w:rsid w:val="001834D4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01F1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54A1"/>
    <w:rsid w:val="001956C3"/>
    <w:rsid w:val="00197320"/>
    <w:rsid w:val="00197689"/>
    <w:rsid w:val="00197C7D"/>
    <w:rsid w:val="001A04BC"/>
    <w:rsid w:val="001A0DAA"/>
    <w:rsid w:val="001A10B7"/>
    <w:rsid w:val="001A1161"/>
    <w:rsid w:val="001A1A10"/>
    <w:rsid w:val="001A22D6"/>
    <w:rsid w:val="001A23D9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6C41"/>
    <w:rsid w:val="001A6CCC"/>
    <w:rsid w:val="001A7D6B"/>
    <w:rsid w:val="001B0409"/>
    <w:rsid w:val="001B07EE"/>
    <w:rsid w:val="001B0F45"/>
    <w:rsid w:val="001B1853"/>
    <w:rsid w:val="001B2265"/>
    <w:rsid w:val="001B2313"/>
    <w:rsid w:val="001B3559"/>
    <w:rsid w:val="001B471F"/>
    <w:rsid w:val="001B4E59"/>
    <w:rsid w:val="001B534E"/>
    <w:rsid w:val="001B65E6"/>
    <w:rsid w:val="001B7333"/>
    <w:rsid w:val="001C05E9"/>
    <w:rsid w:val="001C07A7"/>
    <w:rsid w:val="001C128C"/>
    <w:rsid w:val="001C290F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199"/>
    <w:rsid w:val="001D3E2E"/>
    <w:rsid w:val="001D3FC5"/>
    <w:rsid w:val="001D5323"/>
    <w:rsid w:val="001D6186"/>
    <w:rsid w:val="001D6A06"/>
    <w:rsid w:val="001D7B39"/>
    <w:rsid w:val="001D7FCA"/>
    <w:rsid w:val="001E01B0"/>
    <w:rsid w:val="001E0389"/>
    <w:rsid w:val="001E10E5"/>
    <w:rsid w:val="001E1D15"/>
    <w:rsid w:val="001E220E"/>
    <w:rsid w:val="001E24EE"/>
    <w:rsid w:val="001E28C2"/>
    <w:rsid w:val="001E32BA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85B"/>
    <w:rsid w:val="001F1D2F"/>
    <w:rsid w:val="001F238F"/>
    <w:rsid w:val="001F2DFF"/>
    <w:rsid w:val="001F3788"/>
    <w:rsid w:val="001F4932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69E2"/>
    <w:rsid w:val="00217650"/>
    <w:rsid w:val="002178F0"/>
    <w:rsid w:val="00217B87"/>
    <w:rsid w:val="0022019B"/>
    <w:rsid w:val="002206F3"/>
    <w:rsid w:val="00220DEB"/>
    <w:rsid w:val="00221C2F"/>
    <w:rsid w:val="00223AE9"/>
    <w:rsid w:val="00223E12"/>
    <w:rsid w:val="00223EB8"/>
    <w:rsid w:val="00223F9C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560A"/>
    <w:rsid w:val="00236A1B"/>
    <w:rsid w:val="00236F6D"/>
    <w:rsid w:val="002372EE"/>
    <w:rsid w:val="00237439"/>
    <w:rsid w:val="00237770"/>
    <w:rsid w:val="00237FF5"/>
    <w:rsid w:val="002406D9"/>
    <w:rsid w:val="00242557"/>
    <w:rsid w:val="002432E2"/>
    <w:rsid w:val="00243542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4F0"/>
    <w:rsid w:val="00250C3F"/>
    <w:rsid w:val="0025148C"/>
    <w:rsid w:val="00251D9B"/>
    <w:rsid w:val="00251EFD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571"/>
    <w:rsid w:val="00257DC4"/>
    <w:rsid w:val="0026025F"/>
    <w:rsid w:val="002608D4"/>
    <w:rsid w:val="00260ED0"/>
    <w:rsid w:val="00260EF5"/>
    <w:rsid w:val="00262678"/>
    <w:rsid w:val="00262B6C"/>
    <w:rsid w:val="00262CB0"/>
    <w:rsid w:val="00262D92"/>
    <w:rsid w:val="0026308E"/>
    <w:rsid w:val="0026376A"/>
    <w:rsid w:val="00263FC4"/>
    <w:rsid w:val="002649E2"/>
    <w:rsid w:val="002655DD"/>
    <w:rsid w:val="002664D5"/>
    <w:rsid w:val="002666B4"/>
    <w:rsid w:val="00266F6D"/>
    <w:rsid w:val="00267566"/>
    <w:rsid w:val="0026787D"/>
    <w:rsid w:val="0027078C"/>
    <w:rsid w:val="00271728"/>
    <w:rsid w:val="0027237F"/>
    <w:rsid w:val="00272CBC"/>
    <w:rsid w:val="00273CA2"/>
    <w:rsid w:val="0027434A"/>
    <w:rsid w:val="002745C6"/>
    <w:rsid w:val="00274859"/>
    <w:rsid w:val="0027487E"/>
    <w:rsid w:val="00276033"/>
    <w:rsid w:val="00277271"/>
    <w:rsid w:val="00277CD0"/>
    <w:rsid w:val="002802C1"/>
    <w:rsid w:val="00280345"/>
    <w:rsid w:val="002803C6"/>
    <w:rsid w:val="00280579"/>
    <w:rsid w:val="002806A9"/>
    <w:rsid w:val="00281B51"/>
    <w:rsid w:val="00282DC8"/>
    <w:rsid w:val="00283BD1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10F2"/>
    <w:rsid w:val="002921C4"/>
    <w:rsid w:val="0029273B"/>
    <w:rsid w:val="0029342C"/>
    <w:rsid w:val="00293523"/>
    <w:rsid w:val="002939DF"/>
    <w:rsid w:val="0029478D"/>
    <w:rsid w:val="00295024"/>
    <w:rsid w:val="0029504E"/>
    <w:rsid w:val="0029565A"/>
    <w:rsid w:val="002961D0"/>
    <w:rsid w:val="002965D7"/>
    <w:rsid w:val="00296E7B"/>
    <w:rsid w:val="00296F61"/>
    <w:rsid w:val="0029788D"/>
    <w:rsid w:val="00297979"/>
    <w:rsid w:val="002A0063"/>
    <w:rsid w:val="002A06FB"/>
    <w:rsid w:val="002A127B"/>
    <w:rsid w:val="002A1F1E"/>
    <w:rsid w:val="002A2D94"/>
    <w:rsid w:val="002A327D"/>
    <w:rsid w:val="002A3828"/>
    <w:rsid w:val="002A4E5C"/>
    <w:rsid w:val="002A6681"/>
    <w:rsid w:val="002A6963"/>
    <w:rsid w:val="002A6CBB"/>
    <w:rsid w:val="002A760A"/>
    <w:rsid w:val="002B0BEB"/>
    <w:rsid w:val="002B0FD6"/>
    <w:rsid w:val="002B18F9"/>
    <w:rsid w:val="002B1E3E"/>
    <w:rsid w:val="002B35B1"/>
    <w:rsid w:val="002B368A"/>
    <w:rsid w:val="002B4974"/>
    <w:rsid w:val="002B4A45"/>
    <w:rsid w:val="002B4CFF"/>
    <w:rsid w:val="002B5D0A"/>
    <w:rsid w:val="002C0659"/>
    <w:rsid w:val="002C0C68"/>
    <w:rsid w:val="002C0CC6"/>
    <w:rsid w:val="002C0E69"/>
    <w:rsid w:val="002C15F9"/>
    <w:rsid w:val="002C1B57"/>
    <w:rsid w:val="002C1B78"/>
    <w:rsid w:val="002C39E4"/>
    <w:rsid w:val="002C4351"/>
    <w:rsid w:val="002C55FC"/>
    <w:rsid w:val="002C5883"/>
    <w:rsid w:val="002C600B"/>
    <w:rsid w:val="002C7D1A"/>
    <w:rsid w:val="002C7E44"/>
    <w:rsid w:val="002D118C"/>
    <w:rsid w:val="002D1388"/>
    <w:rsid w:val="002D1B83"/>
    <w:rsid w:val="002D2384"/>
    <w:rsid w:val="002D23CF"/>
    <w:rsid w:val="002D38E8"/>
    <w:rsid w:val="002D4396"/>
    <w:rsid w:val="002D464E"/>
    <w:rsid w:val="002D520C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E5DE0"/>
    <w:rsid w:val="002E65ED"/>
    <w:rsid w:val="002F02BF"/>
    <w:rsid w:val="002F1AF0"/>
    <w:rsid w:val="002F2F01"/>
    <w:rsid w:val="002F4619"/>
    <w:rsid w:val="002F54CA"/>
    <w:rsid w:val="002F636E"/>
    <w:rsid w:val="002F6D1E"/>
    <w:rsid w:val="002F729F"/>
    <w:rsid w:val="002F7FD5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5778"/>
    <w:rsid w:val="0031663C"/>
    <w:rsid w:val="00316675"/>
    <w:rsid w:val="00316BFC"/>
    <w:rsid w:val="003178FD"/>
    <w:rsid w:val="003215CA"/>
    <w:rsid w:val="00322505"/>
    <w:rsid w:val="003227C8"/>
    <w:rsid w:val="00322DB7"/>
    <w:rsid w:val="00323417"/>
    <w:rsid w:val="0032415D"/>
    <w:rsid w:val="00324F55"/>
    <w:rsid w:val="00326141"/>
    <w:rsid w:val="0032695A"/>
    <w:rsid w:val="00326BDB"/>
    <w:rsid w:val="00331D25"/>
    <w:rsid w:val="00332953"/>
    <w:rsid w:val="00333455"/>
    <w:rsid w:val="00333578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37B93"/>
    <w:rsid w:val="00340489"/>
    <w:rsid w:val="0034092C"/>
    <w:rsid w:val="00340FC4"/>
    <w:rsid w:val="0034104D"/>
    <w:rsid w:val="00341569"/>
    <w:rsid w:val="003426DC"/>
    <w:rsid w:val="00343214"/>
    <w:rsid w:val="003440DD"/>
    <w:rsid w:val="00344126"/>
    <w:rsid w:val="00345D68"/>
    <w:rsid w:val="003460BD"/>
    <w:rsid w:val="00346AA4"/>
    <w:rsid w:val="00346E79"/>
    <w:rsid w:val="00347A66"/>
    <w:rsid w:val="003506C7"/>
    <w:rsid w:val="00350CB5"/>
    <w:rsid w:val="00351362"/>
    <w:rsid w:val="00352392"/>
    <w:rsid w:val="00352492"/>
    <w:rsid w:val="00353972"/>
    <w:rsid w:val="0035544D"/>
    <w:rsid w:val="00355AD6"/>
    <w:rsid w:val="00356D33"/>
    <w:rsid w:val="003577C3"/>
    <w:rsid w:val="003604FA"/>
    <w:rsid w:val="003608A3"/>
    <w:rsid w:val="003616F1"/>
    <w:rsid w:val="003617E8"/>
    <w:rsid w:val="00362E90"/>
    <w:rsid w:val="003638F6"/>
    <w:rsid w:val="00363BE8"/>
    <w:rsid w:val="00364328"/>
    <w:rsid w:val="00364740"/>
    <w:rsid w:val="00365798"/>
    <w:rsid w:val="00366352"/>
    <w:rsid w:val="00367090"/>
    <w:rsid w:val="00367193"/>
    <w:rsid w:val="00367216"/>
    <w:rsid w:val="00370FF7"/>
    <w:rsid w:val="0037162C"/>
    <w:rsid w:val="0037187B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D12"/>
    <w:rsid w:val="003810F3"/>
    <w:rsid w:val="00381143"/>
    <w:rsid w:val="00381AE7"/>
    <w:rsid w:val="00381C68"/>
    <w:rsid w:val="00382A1E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1FE"/>
    <w:rsid w:val="0039098F"/>
    <w:rsid w:val="00390AC8"/>
    <w:rsid w:val="00390D71"/>
    <w:rsid w:val="003934EE"/>
    <w:rsid w:val="00393B4B"/>
    <w:rsid w:val="00393E4A"/>
    <w:rsid w:val="00393E6A"/>
    <w:rsid w:val="003954F4"/>
    <w:rsid w:val="00395B4E"/>
    <w:rsid w:val="003962D0"/>
    <w:rsid w:val="00396C60"/>
    <w:rsid w:val="00396D6A"/>
    <w:rsid w:val="00397607"/>
    <w:rsid w:val="00397B42"/>
    <w:rsid w:val="003A1589"/>
    <w:rsid w:val="003A1701"/>
    <w:rsid w:val="003A18CD"/>
    <w:rsid w:val="003A1BBD"/>
    <w:rsid w:val="003A22A5"/>
    <w:rsid w:val="003A2FCA"/>
    <w:rsid w:val="003A3FF5"/>
    <w:rsid w:val="003A3FFC"/>
    <w:rsid w:val="003A50F6"/>
    <w:rsid w:val="003A5DBA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0B23"/>
    <w:rsid w:val="003C130C"/>
    <w:rsid w:val="003C1333"/>
    <w:rsid w:val="003C178A"/>
    <w:rsid w:val="003C1D3D"/>
    <w:rsid w:val="003C23B9"/>
    <w:rsid w:val="003C28D6"/>
    <w:rsid w:val="003C3358"/>
    <w:rsid w:val="003C461C"/>
    <w:rsid w:val="003C5DCF"/>
    <w:rsid w:val="003C63D5"/>
    <w:rsid w:val="003C65D1"/>
    <w:rsid w:val="003C69E8"/>
    <w:rsid w:val="003C6CBB"/>
    <w:rsid w:val="003C6CFF"/>
    <w:rsid w:val="003C708C"/>
    <w:rsid w:val="003C7756"/>
    <w:rsid w:val="003C7990"/>
    <w:rsid w:val="003C7D9B"/>
    <w:rsid w:val="003C7DCB"/>
    <w:rsid w:val="003D13F3"/>
    <w:rsid w:val="003D1675"/>
    <w:rsid w:val="003D1D0C"/>
    <w:rsid w:val="003D2E55"/>
    <w:rsid w:val="003D2F59"/>
    <w:rsid w:val="003D36DA"/>
    <w:rsid w:val="003D4483"/>
    <w:rsid w:val="003D44D3"/>
    <w:rsid w:val="003D4A98"/>
    <w:rsid w:val="003D4E83"/>
    <w:rsid w:val="003D4E8F"/>
    <w:rsid w:val="003D50EF"/>
    <w:rsid w:val="003D5A29"/>
    <w:rsid w:val="003D7263"/>
    <w:rsid w:val="003D772F"/>
    <w:rsid w:val="003D7800"/>
    <w:rsid w:val="003E0305"/>
    <w:rsid w:val="003E0602"/>
    <w:rsid w:val="003E0AB1"/>
    <w:rsid w:val="003E0B35"/>
    <w:rsid w:val="003E1449"/>
    <w:rsid w:val="003E2C61"/>
    <w:rsid w:val="003E2CA5"/>
    <w:rsid w:val="003E3C49"/>
    <w:rsid w:val="003E3D99"/>
    <w:rsid w:val="003E3E73"/>
    <w:rsid w:val="003E4831"/>
    <w:rsid w:val="003E6410"/>
    <w:rsid w:val="003E6794"/>
    <w:rsid w:val="003E7D84"/>
    <w:rsid w:val="003E7F95"/>
    <w:rsid w:val="003F2978"/>
    <w:rsid w:val="003F2B5D"/>
    <w:rsid w:val="003F2CCC"/>
    <w:rsid w:val="003F30D3"/>
    <w:rsid w:val="003F314C"/>
    <w:rsid w:val="003F37DF"/>
    <w:rsid w:val="003F3D54"/>
    <w:rsid w:val="003F3E54"/>
    <w:rsid w:val="003F4DA2"/>
    <w:rsid w:val="003F5A20"/>
    <w:rsid w:val="003F6F25"/>
    <w:rsid w:val="003F776E"/>
    <w:rsid w:val="00401844"/>
    <w:rsid w:val="00401E33"/>
    <w:rsid w:val="00401F7D"/>
    <w:rsid w:val="004033D5"/>
    <w:rsid w:val="0040346D"/>
    <w:rsid w:val="004048F7"/>
    <w:rsid w:val="0040553F"/>
    <w:rsid w:val="00405C41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077B"/>
    <w:rsid w:val="00420D1A"/>
    <w:rsid w:val="00421348"/>
    <w:rsid w:val="00421645"/>
    <w:rsid w:val="00421DCC"/>
    <w:rsid w:val="004220EB"/>
    <w:rsid w:val="00422BE5"/>
    <w:rsid w:val="00422ECC"/>
    <w:rsid w:val="00423343"/>
    <w:rsid w:val="004257FB"/>
    <w:rsid w:val="00425932"/>
    <w:rsid w:val="00427EF5"/>
    <w:rsid w:val="004300FF"/>
    <w:rsid w:val="004301F3"/>
    <w:rsid w:val="0043103F"/>
    <w:rsid w:val="00431BE0"/>
    <w:rsid w:val="00433B4A"/>
    <w:rsid w:val="004341EE"/>
    <w:rsid w:val="004348FC"/>
    <w:rsid w:val="004351F0"/>
    <w:rsid w:val="00435B8A"/>
    <w:rsid w:val="00436BC0"/>
    <w:rsid w:val="00437406"/>
    <w:rsid w:val="00437A7F"/>
    <w:rsid w:val="00437D1D"/>
    <w:rsid w:val="0044106B"/>
    <w:rsid w:val="004411BC"/>
    <w:rsid w:val="004419C5"/>
    <w:rsid w:val="00441C9B"/>
    <w:rsid w:val="00442A44"/>
    <w:rsid w:val="004438A1"/>
    <w:rsid w:val="0044391F"/>
    <w:rsid w:val="004441B4"/>
    <w:rsid w:val="00444997"/>
    <w:rsid w:val="004453F2"/>
    <w:rsid w:val="004455BC"/>
    <w:rsid w:val="00446D37"/>
    <w:rsid w:val="004475D3"/>
    <w:rsid w:val="00447749"/>
    <w:rsid w:val="00447A43"/>
    <w:rsid w:val="004503E6"/>
    <w:rsid w:val="00450571"/>
    <w:rsid w:val="00450E90"/>
    <w:rsid w:val="004513D7"/>
    <w:rsid w:val="004516D4"/>
    <w:rsid w:val="0045195A"/>
    <w:rsid w:val="00451F0A"/>
    <w:rsid w:val="00452EB9"/>
    <w:rsid w:val="00453863"/>
    <w:rsid w:val="00453BB9"/>
    <w:rsid w:val="00453C59"/>
    <w:rsid w:val="004540C4"/>
    <w:rsid w:val="00454218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4535"/>
    <w:rsid w:val="004647EB"/>
    <w:rsid w:val="00464A26"/>
    <w:rsid w:val="00466ED9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69B"/>
    <w:rsid w:val="00474769"/>
    <w:rsid w:val="00475596"/>
    <w:rsid w:val="00475C7B"/>
    <w:rsid w:val="00476183"/>
    <w:rsid w:val="00477C9A"/>
    <w:rsid w:val="0048045F"/>
    <w:rsid w:val="00480803"/>
    <w:rsid w:val="00480F1B"/>
    <w:rsid w:val="004810D2"/>
    <w:rsid w:val="004816B6"/>
    <w:rsid w:val="0048387B"/>
    <w:rsid w:val="00483B29"/>
    <w:rsid w:val="0048491F"/>
    <w:rsid w:val="0048494A"/>
    <w:rsid w:val="00484B51"/>
    <w:rsid w:val="00484E99"/>
    <w:rsid w:val="00486892"/>
    <w:rsid w:val="00486E66"/>
    <w:rsid w:val="00490AC2"/>
    <w:rsid w:val="004916CB"/>
    <w:rsid w:val="0049214F"/>
    <w:rsid w:val="00492D63"/>
    <w:rsid w:val="00494E9B"/>
    <w:rsid w:val="0049571C"/>
    <w:rsid w:val="00495A2B"/>
    <w:rsid w:val="00495B7A"/>
    <w:rsid w:val="00497CD7"/>
    <w:rsid w:val="004A0191"/>
    <w:rsid w:val="004A03F9"/>
    <w:rsid w:val="004A115D"/>
    <w:rsid w:val="004A238B"/>
    <w:rsid w:val="004A2557"/>
    <w:rsid w:val="004A25E4"/>
    <w:rsid w:val="004A277F"/>
    <w:rsid w:val="004A2A3B"/>
    <w:rsid w:val="004A2ACF"/>
    <w:rsid w:val="004A394A"/>
    <w:rsid w:val="004A495F"/>
    <w:rsid w:val="004A6724"/>
    <w:rsid w:val="004A690D"/>
    <w:rsid w:val="004B050F"/>
    <w:rsid w:val="004B07D4"/>
    <w:rsid w:val="004B164B"/>
    <w:rsid w:val="004B1F31"/>
    <w:rsid w:val="004B212B"/>
    <w:rsid w:val="004B333F"/>
    <w:rsid w:val="004B39C2"/>
    <w:rsid w:val="004B400D"/>
    <w:rsid w:val="004B4876"/>
    <w:rsid w:val="004B559A"/>
    <w:rsid w:val="004B55BD"/>
    <w:rsid w:val="004B6A39"/>
    <w:rsid w:val="004B7156"/>
    <w:rsid w:val="004C06E3"/>
    <w:rsid w:val="004C1057"/>
    <w:rsid w:val="004C149C"/>
    <w:rsid w:val="004C15DA"/>
    <w:rsid w:val="004C2107"/>
    <w:rsid w:val="004C2335"/>
    <w:rsid w:val="004C248E"/>
    <w:rsid w:val="004C28DE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BE1"/>
    <w:rsid w:val="004D3C89"/>
    <w:rsid w:val="004D4BD7"/>
    <w:rsid w:val="004D53B0"/>
    <w:rsid w:val="004D5776"/>
    <w:rsid w:val="004D5C7B"/>
    <w:rsid w:val="004D6D54"/>
    <w:rsid w:val="004D7CF9"/>
    <w:rsid w:val="004E1A02"/>
    <w:rsid w:val="004E1C81"/>
    <w:rsid w:val="004E1F32"/>
    <w:rsid w:val="004E23E6"/>
    <w:rsid w:val="004E2440"/>
    <w:rsid w:val="004E30CB"/>
    <w:rsid w:val="004E3FD4"/>
    <w:rsid w:val="004E55FE"/>
    <w:rsid w:val="004E6B22"/>
    <w:rsid w:val="004F0EE5"/>
    <w:rsid w:val="004F1116"/>
    <w:rsid w:val="004F14DA"/>
    <w:rsid w:val="004F1A8A"/>
    <w:rsid w:val="004F3616"/>
    <w:rsid w:val="004F3B95"/>
    <w:rsid w:val="004F469E"/>
    <w:rsid w:val="004F4CD4"/>
    <w:rsid w:val="004F67E4"/>
    <w:rsid w:val="004F7608"/>
    <w:rsid w:val="004F7B54"/>
    <w:rsid w:val="0050026B"/>
    <w:rsid w:val="00500367"/>
    <w:rsid w:val="005011DB"/>
    <w:rsid w:val="00501874"/>
    <w:rsid w:val="00502049"/>
    <w:rsid w:val="00502105"/>
    <w:rsid w:val="00503569"/>
    <w:rsid w:val="00503B70"/>
    <w:rsid w:val="00504102"/>
    <w:rsid w:val="00504CAA"/>
    <w:rsid w:val="00505134"/>
    <w:rsid w:val="00505827"/>
    <w:rsid w:val="00505E6F"/>
    <w:rsid w:val="00505EB2"/>
    <w:rsid w:val="0050673B"/>
    <w:rsid w:val="00506B14"/>
    <w:rsid w:val="00506D65"/>
    <w:rsid w:val="005070F6"/>
    <w:rsid w:val="00507358"/>
    <w:rsid w:val="00507B38"/>
    <w:rsid w:val="00510073"/>
    <w:rsid w:val="00510244"/>
    <w:rsid w:val="00510A66"/>
    <w:rsid w:val="00510AE4"/>
    <w:rsid w:val="00513E41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4D55"/>
    <w:rsid w:val="005256B1"/>
    <w:rsid w:val="005258B1"/>
    <w:rsid w:val="00525C5C"/>
    <w:rsid w:val="00525EA8"/>
    <w:rsid w:val="00525F0B"/>
    <w:rsid w:val="00525FEE"/>
    <w:rsid w:val="005269D2"/>
    <w:rsid w:val="005308DC"/>
    <w:rsid w:val="00530C05"/>
    <w:rsid w:val="00531A7A"/>
    <w:rsid w:val="00531C29"/>
    <w:rsid w:val="005321CC"/>
    <w:rsid w:val="00532B2D"/>
    <w:rsid w:val="00535804"/>
    <w:rsid w:val="00535CF6"/>
    <w:rsid w:val="00536895"/>
    <w:rsid w:val="0053722E"/>
    <w:rsid w:val="005372D7"/>
    <w:rsid w:val="0054058D"/>
    <w:rsid w:val="00541991"/>
    <w:rsid w:val="0054421E"/>
    <w:rsid w:val="0054457B"/>
    <w:rsid w:val="005452DA"/>
    <w:rsid w:val="00546129"/>
    <w:rsid w:val="00546864"/>
    <w:rsid w:val="00546BBB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57BBD"/>
    <w:rsid w:val="00560196"/>
    <w:rsid w:val="00560453"/>
    <w:rsid w:val="005604E2"/>
    <w:rsid w:val="005614B1"/>
    <w:rsid w:val="005615A9"/>
    <w:rsid w:val="00561989"/>
    <w:rsid w:val="005624F7"/>
    <w:rsid w:val="00562919"/>
    <w:rsid w:val="005633B9"/>
    <w:rsid w:val="00564015"/>
    <w:rsid w:val="00564190"/>
    <w:rsid w:val="00564569"/>
    <w:rsid w:val="00564D47"/>
    <w:rsid w:val="0056593C"/>
    <w:rsid w:val="0056622F"/>
    <w:rsid w:val="0056623F"/>
    <w:rsid w:val="005669E4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2139"/>
    <w:rsid w:val="005722C9"/>
    <w:rsid w:val="005727F0"/>
    <w:rsid w:val="00573B55"/>
    <w:rsid w:val="00574254"/>
    <w:rsid w:val="00574A7D"/>
    <w:rsid w:val="0057564E"/>
    <w:rsid w:val="0057697B"/>
    <w:rsid w:val="00580E2E"/>
    <w:rsid w:val="00581090"/>
    <w:rsid w:val="00582510"/>
    <w:rsid w:val="00582514"/>
    <w:rsid w:val="00582661"/>
    <w:rsid w:val="00582680"/>
    <w:rsid w:val="00582AB4"/>
    <w:rsid w:val="00582EFA"/>
    <w:rsid w:val="00583B0C"/>
    <w:rsid w:val="0058414F"/>
    <w:rsid w:val="00585423"/>
    <w:rsid w:val="00585606"/>
    <w:rsid w:val="00587349"/>
    <w:rsid w:val="00587913"/>
    <w:rsid w:val="00587E07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243"/>
    <w:rsid w:val="005B3D32"/>
    <w:rsid w:val="005B3FF7"/>
    <w:rsid w:val="005B4180"/>
    <w:rsid w:val="005B4556"/>
    <w:rsid w:val="005B584B"/>
    <w:rsid w:val="005B70FD"/>
    <w:rsid w:val="005B7BDC"/>
    <w:rsid w:val="005B7CEB"/>
    <w:rsid w:val="005C082E"/>
    <w:rsid w:val="005C2331"/>
    <w:rsid w:val="005C26B5"/>
    <w:rsid w:val="005C3337"/>
    <w:rsid w:val="005C4856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7CC"/>
    <w:rsid w:val="005D1A4B"/>
    <w:rsid w:val="005D33B3"/>
    <w:rsid w:val="005D438F"/>
    <w:rsid w:val="005D67D9"/>
    <w:rsid w:val="005D68C0"/>
    <w:rsid w:val="005D7049"/>
    <w:rsid w:val="005D776C"/>
    <w:rsid w:val="005E03AE"/>
    <w:rsid w:val="005E0F68"/>
    <w:rsid w:val="005E2669"/>
    <w:rsid w:val="005E2C6B"/>
    <w:rsid w:val="005E3C4B"/>
    <w:rsid w:val="005E3DD5"/>
    <w:rsid w:val="005E3FAF"/>
    <w:rsid w:val="005E49BD"/>
    <w:rsid w:val="005E4CDF"/>
    <w:rsid w:val="005E4FCF"/>
    <w:rsid w:val="005E5282"/>
    <w:rsid w:val="005E6499"/>
    <w:rsid w:val="005E67D7"/>
    <w:rsid w:val="005E711E"/>
    <w:rsid w:val="005E79EC"/>
    <w:rsid w:val="005F0452"/>
    <w:rsid w:val="005F062F"/>
    <w:rsid w:val="005F118B"/>
    <w:rsid w:val="005F1557"/>
    <w:rsid w:val="005F1B16"/>
    <w:rsid w:val="005F2A81"/>
    <w:rsid w:val="005F2D95"/>
    <w:rsid w:val="005F468A"/>
    <w:rsid w:val="005F48E8"/>
    <w:rsid w:val="005F4C07"/>
    <w:rsid w:val="005F5820"/>
    <w:rsid w:val="005F6163"/>
    <w:rsid w:val="005F6427"/>
    <w:rsid w:val="005F7C0D"/>
    <w:rsid w:val="006019FA"/>
    <w:rsid w:val="00601D9B"/>
    <w:rsid w:val="00602B03"/>
    <w:rsid w:val="00604AF4"/>
    <w:rsid w:val="00604EE1"/>
    <w:rsid w:val="006061F5"/>
    <w:rsid w:val="00606FB5"/>
    <w:rsid w:val="00607611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4044"/>
    <w:rsid w:val="00624AE8"/>
    <w:rsid w:val="00624D5D"/>
    <w:rsid w:val="00625A13"/>
    <w:rsid w:val="00625E33"/>
    <w:rsid w:val="00626042"/>
    <w:rsid w:val="00627EA6"/>
    <w:rsid w:val="006311FA"/>
    <w:rsid w:val="0063125C"/>
    <w:rsid w:val="00631C57"/>
    <w:rsid w:val="00632495"/>
    <w:rsid w:val="00632C4E"/>
    <w:rsid w:val="00633034"/>
    <w:rsid w:val="006331E4"/>
    <w:rsid w:val="006333FF"/>
    <w:rsid w:val="00633A4B"/>
    <w:rsid w:val="00635C92"/>
    <w:rsid w:val="0063674C"/>
    <w:rsid w:val="0063754B"/>
    <w:rsid w:val="006376EE"/>
    <w:rsid w:val="00637D57"/>
    <w:rsid w:val="0064098D"/>
    <w:rsid w:val="00641B09"/>
    <w:rsid w:val="00642C1F"/>
    <w:rsid w:val="00642C76"/>
    <w:rsid w:val="006432C9"/>
    <w:rsid w:val="00643682"/>
    <w:rsid w:val="00644070"/>
    <w:rsid w:val="00645434"/>
    <w:rsid w:val="00645A14"/>
    <w:rsid w:val="00646792"/>
    <w:rsid w:val="00647D00"/>
    <w:rsid w:val="0065073E"/>
    <w:rsid w:val="00650887"/>
    <w:rsid w:val="006515E4"/>
    <w:rsid w:val="00651721"/>
    <w:rsid w:val="006531E4"/>
    <w:rsid w:val="00654F94"/>
    <w:rsid w:val="006552BF"/>
    <w:rsid w:val="006556F3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EAD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172"/>
    <w:rsid w:val="00676E76"/>
    <w:rsid w:val="00677537"/>
    <w:rsid w:val="00677A02"/>
    <w:rsid w:val="006800C1"/>
    <w:rsid w:val="0068028B"/>
    <w:rsid w:val="00680D5B"/>
    <w:rsid w:val="0068212C"/>
    <w:rsid w:val="00682F88"/>
    <w:rsid w:val="00683125"/>
    <w:rsid w:val="0068472F"/>
    <w:rsid w:val="006855B0"/>
    <w:rsid w:val="00685F67"/>
    <w:rsid w:val="00686E31"/>
    <w:rsid w:val="00687F05"/>
    <w:rsid w:val="006902B9"/>
    <w:rsid w:val="00691176"/>
    <w:rsid w:val="00691FA7"/>
    <w:rsid w:val="00692204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96DE6"/>
    <w:rsid w:val="006A07E7"/>
    <w:rsid w:val="006A0DBD"/>
    <w:rsid w:val="006A0EED"/>
    <w:rsid w:val="006A12AA"/>
    <w:rsid w:val="006A2ED0"/>
    <w:rsid w:val="006A2F2F"/>
    <w:rsid w:val="006A3123"/>
    <w:rsid w:val="006A3243"/>
    <w:rsid w:val="006A43CC"/>
    <w:rsid w:val="006A70BF"/>
    <w:rsid w:val="006B08D8"/>
    <w:rsid w:val="006B126F"/>
    <w:rsid w:val="006B3010"/>
    <w:rsid w:val="006B3941"/>
    <w:rsid w:val="006B3DAD"/>
    <w:rsid w:val="006B41EF"/>
    <w:rsid w:val="006B45B9"/>
    <w:rsid w:val="006B4BA6"/>
    <w:rsid w:val="006B5596"/>
    <w:rsid w:val="006B57C1"/>
    <w:rsid w:val="006B6B54"/>
    <w:rsid w:val="006B78E3"/>
    <w:rsid w:val="006B7C3D"/>
    <w:rsid w:val="006C1135"/>
    <w:rsid w:val="006C2551"/>
    <w:rsid w:val="006C47BD"/>
    <w:rsid w:val="006C6EEC"/>
    <w:rsid w:val="006C7552"/>
    <w:rsid w:val="006C76B5"/>
    <w:rsid w:val="006D0E24"/>
    <w:rsid w:val="006D16B4"/>
    <w:rsid w:val="006D187D"/>
    <w:rsid w:val="006D24C3"/>
    <w:rsid w:val="006D2977"/>
    <w:rsid w:val="006D3BC5"/>
    <w:rsid w:val="006D3C27"/>
    <w:rsid w:val="006D3E08"/>
    <w:rsid w:val="006D4C06"/>
    <w:rsid w:val="006D53B6"/>
    <w:rsid w:val="006D73F5"/>
    <w:rsid w:val="006D7CE4"/>
    <w:rsid w:val="006E2014"/>
    <w:rsid w:val="006E262E"/>
    <w:rsid w:val="006E2E43"/>
    <w:rsid w:val="006E43F6"/>
    <w:rsid w:val="006E5763"/>
    <w:rsid w:val="006E5FF6"/>
    <w:rsid w:val="006E747A"/>
    <w:rsid w:val="006F0047"/>
    <w:rsid w:val="006F17D0"/>
    <w:rsid w:val="006F2D90"/>
    <w:rsid w:val="006F331B"/>
    <w:rsid w:val="006F383B"/>
    <w:rsid w:val="006F4810"/>
    <w:rsid w:val="006F4AE9"/>
    <w:rsid w:val="006F4E0F"/>
    <w:rsid w:val="006F55FA"/>
    <w:rsid w:val="006F64F6"/>
    <w:rsid w:val="006F67D0"/>
    <w:rsid w:val="007008AF"/>
    <w:rsid w:val="007015A1"/>
    <w:rsid w:val="0070187D"/>
    <w:rsid w:val="00703EA1"/>
    <w:rsid w:val="00703EB1"/>
    <w:rsid w:val="00704B3D"/>
    <w:rsid w:val="00705104"/>
    <w:rsid w:val="00705601"/>
    <w:rsid w:val="00705878"/>
    <w:rsid w:val="0070722A"/>
    <w:rsid w:val="00707823"/>
    <w:rsid w:val="00707E22"/>
    <w:rsid w:val="00707ECF"/>
    <w:rsid w:val="007104D8"/>
    <w:rsid w:val="00710D74"/>
    <w:rsid w:val="00712662"/>
    <w:rsid w:val="0071436B"/>
    <w:rsid w:val="007145E5"/>
    <w:rsid w:val="007150C0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2B84"/>
    <w:rsid w:val="007235B7"/>
    <w:rsid w:val="00723684"/>
    <w:rsid w:val="00723EEA"/>
    <w:rsid w:val="0072403F"/>
    <w:rsid w:val="0072471A"/>
    <w:rsid w:val="00724831"/>
    <w:rsid w:val="00725E03"/>
    <w:rsid w:val="00727A75"/>
    <w:rsid w:val="00730E6A"/>
    <w:rsid w:val="00730FCC"/>
    <w:rsid w:val="0073186E"/>
    <w:rsid w:val="007320F6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674"/>
    <w:rsid w:val="00742BFF"/>
    <w:rsid w:val="007434FF"/>
    <w:rsid w:val="00744408"/>
    <w:rsid w:val="00744558"/>
    <w:rsid w:val="007464C3"/>
    <w:rsid w:val="0074732B"/>
    <w:rsid w:val="007473D6"/>
    <w:rsid w:val="0074791C"/>
    <w:rsid w:val="007479BD"/>
    <w:rsid w:val="007513BF"/>
    <w:rsid w:val="00752515"/>
    <w:rsid w:val="00753049"/>
    <w:rsid w:val="007531BD"/>
    <w:rsid w:val="00753923"/>
    <w:rsid w:val="00753D54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C8A"/>
    <w:rsid w:val="00770D69"/>
    <w:rsid w:val="007713D6"/>
    <w:rsid w:val="00772EC7"/>
    <w:rsid w:val="007732B1"/>
    <w:rsid w:val="007732BB"/>
    <w:rsid w:val="00773608"/>
    <w:rsid w:val="007736B2"/>
    <w:rsid w:val="00773ED9"/>
    <w:rsid w:val="0077498E"/>
    <w:rsid w:val="00774E9D"/>
    <w:rsid w:val="00775D33"/>
    <w:rsid w:val="00776471"/>
    <w:rsid w:val="0077764F"/>
    <w:rsid w:val="0078016D"/>
    <w:rsid w:val="00780260"/>
    <w:rsid w:val="00780615"/>
    <w:rsid w:val="0078203D"/>
    <w:rsid w:val="00782192"/>
    <w:rsid w:val="00783BC9"/>
    <w:rsid w:val="00784049"/>
    <w:rsid w:val="007848FB"/>
    <w:rsid w:val="00784B31"/>
    <w:rsid w:val="0078584B"/>
    <w:rsid w:val="00785B30"/>
    <w:rsid w:val="00786AA8"/>
    <w:rsid w:val="00787105"/>
    <w:rsid w:val="00787B92"/>
    <w:rsid w:val="00790806"/>
    <w:rsid w:val="00790956"/>
    <w:rsid w:val="00790F77"/>
    <w:rsid w:val="0079167A"/>
    <w:rsid w:val="007924D5"/>
    <w:rsid w:val="00792C01"/>
    <w:rsid w:val="007944C4"/>
    <w:rsid w:val="00794EB4"/>
    <w:rsid w:val="00796768"/>
    <w:rsid w:val="007976C0"/>
    <w:rsid w:val="007A0322"/>
    <w:rsid w:val="007A192A"/>
    <w:rsid w:val="007A1993"/>
    <w:rsid w:val="007A1E97"/>
    <w:rsid w:val="007A2A54"/>
    <w:rsid w:val="007A2CD9"/>
    <w:rsid w:val="007A2F7C"/>
    <w:rsid w:val="007A3EF7"/>
    <w:rsid w:val="007A47B1"/>
    <w:rsid w:val="007A5876"/>
    <w:rsid w:val="007A5887"/>
    <w:rsid w:val="007A64CD"/>
    <w:rsid w:val="007A6B26"/>
    <w:rsid w:val="007A7254"/>
    <w:rsid w:val="007A7661"/>
    <w:rsid w:val="007A7D25"/>
    <w:rsid w:val="007A7ECC"/>
    <w:rsid w:val="007B11C5"/>
    <w:rsid w:val="007B159C"/>
    <w:rsid w:val="007B18CA"/>
    <w:rsid w:val="007B230A"/>
    <w:rsid w:val="007B33A8"/>
    <w:rsid w:val="007B3D57"/>
    <w:rsid w:val="007B4F47"/>
    <w:rsid w:val="007B6288"/>
    <w:rsid w:val="007B7539"/>
    <w:rsid w:val="007B7780"/>
    <w:rsid w:val="007C1C57"/>
    <w:rsid w:val="007C1DE4"/>
    <w:rsid w:val="007C1FB2"/>
    <w:rsid w:val="007C4558"/>
    <w:rsid w:val="007C4B34"/>
    <w:rsid w:val="007C5CAF"/>
    <w:rsid w:val="007C5E64"/>
    <w:rsid w:val="007C693F"/>
    <w:rsid w:val="007C69BF"/>
    <w:rsid w:val="007C6E76"/>
    <w:rsid w:val="007C70A3"/>
    <w:rsid w:val="007C7FF0"/>
    <w:rsid w:val="007D0811"/>
    <w:rsid w:val="007D2C4B"/>
    <w:rsid w:val="007D3018"/>
    <w:rsid w:val="007D37B8"/>
    <w:rsid w:val="007D3EED"/>
    <w:rsid w:val="007D4122"/>
    <w:rsid w:val="007D4650"/>
    <w:rsid w:val="007D4CBD"/>
    <w:rsid w:val="007D4EC8"/>
    <w:rsid w:val="007D5417"/>
    <w:rsid w:val="007D56EF"/>
    <w:rsid w:val="007D597A"/>
    <w:rsid w:val="007D5CD7"/>
    <w:rsid w:val="007D5EED"/>
    <w:rsid w:val="007D6781"/>
    <w:rsid w:val="007D6CA6"/>
    <w:rsid w:val="007D748C"/>
    <w:rsid w:val="007D7722"/>
    <w:rsid w:val="007D78B7"/>
    <w:rsid w:val="007D7E0B"/>
    <w:rsid w:val="007E1651"/>
    <w:rsid w:val="007E19F2"/>
    <w:rsid w:val="007E1AC2"/>
    <w:rsid w:val="007E2AB4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E7CB0"/>
    <w:rsid w:val="007F024C"/>
    <w:rsid w:val="007F223F"/>
    <w:rsid w:val="007F41AC"/>
    <w:rsid w:val="007F4A15"/>
    <w:rsid w:val="007F4FDC"/>
    <w:rsid w:val="007F6339"/>
    <w:rsid w:val="007F71F0"/>
    <w:rsid w:val="007F7205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4BBC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80C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0D8B"/>
    <w:rsid w:val="00831050"/>
    <w:rsid w:val="008317D4"/>
    <w:rsid w:val="00831D3B"/>
    <w:rsid w:val="00832892"/>
    <w:rsid w:val="00833BCC"/>
    <w:rsid w:val="00833FB9"/>
    <w:rsid w:val="00835C05"/>
    <w:rsid w:val="00835C7D"/>
    <w:rsid w:val="00835DEA"/>
    <w:rsid w:val="00836E8C"/>
    <w:rsid w:val="00837F14"/>
    <w:rsid w:val="00840306"/>
    <w:rsid w:val="00840B62"/>
    <w:rsid w:val="00840B91"/>
    <w:rsid w:val="00840C9D"/>
    <w:rsid w:val="0084152D"/>
    <w:rsid w:val="00842B97"/>
    <w:rsid w:val="00843186"/>
    <w:rsid w:val="00843442"/>
    <w:rsid w:val="00843A50"/>
    <w:rsid w:val="00843F51"/>
    <w:rsid w:val="008445A0"/>
    <w:rsid w:val="008451B1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769"/>
    <w:rsid w:val="00855AEE"/>
    <w:rsid w:val="00855C38"/>
    <w:rsid w:val="00856153"/>
    <w:rsid w:val="008573C0"/>
    <w:rsid w:val="00857DD0"/>
    <w:rsid w:val="00857E5F"/>
    <w:rsid w:val="00860F33"/>
    <w:rsid w:val="0086118A"/>
    <w:rsid w:val="00861935"/>
    <w:rsid w:val="00861E05"/>
    <w:rsid w:val="00863011"/>
    <w:rsid w:val="008636F8"/>
    <w:rsid w:val="00864358"/>
    <w:rsid w:val="00864456"/>
    <w:rsid w:val="00865206"/>
    <w:rsid w:val="0086561B"/>
    <w:rsid w:val="00866BB1"/>
    <w:rsid w:val="00867624"/>
    <w:rsid w:val="008733CD"/>
    <w:rsid w:val="00873DC4"/>
    <w:rsid w:val="008741DF"/>
    <w:rsid w:val="00874316"/>
    <w:rsid w:val="0087505E"/>
    <w:rsid w:val="00875E97"/>
    <w:rsid w:val="00876638"/>
    <w:rsid w:val="00876A92"/>
    <w:rsid w:val="00876B6F"/>
    <w:rsid w:val="00877045"/>
    <w:rsid w:val="00880829"/>
    <w:rsid w:val="0088088F"/>
    <w:rsid w:val="0088179E"/>
    <w:rsid w:val="008821AC"/>
    <w:rsid w:val="00882492"/>
    <w:rsid w:val="00883E2C"/>
    <w:rsid w:val="00883FC0"/>
    <w:rsid w:val="00884075"/>
    <w:rsid w:val="00886502"/>
    <w:rsid w:val="0089069D"/>
    <w:rsid w:val="00890CB0"/>
    <w:rsid w:val="0089209C"/>
    <w:rsid w:val="00892DA5"/>
    <w:rsid w:val="00893E6B"/>
    <w:rsid w:val="00895BB1"/>
    <w:rsid w:val="00895F41"/>
    <w:rsid w:val="00895FF3"/>
    <w:rsid w:val="008962FA"/>
    <w:rsid w:val="00897201"/>
    <w:rsid w:val="00897923"/>
    <w:rsid w:val="00897DBD"/>
    <w:rsid w:val="008A03C6"/>
    <w:rsid w:val="008A1197"/>
    <w:rsid w:val="008A38E3"/>
    <w:rsid w:val="008A404E"/>
    <w:rsid w:val="008A4605"/>
    <w:rsid w:val="008A46A1"/>
    <w:rsid w:val="008A4834"/>
    <w:rsid w:val="008A6338"/>
    <w:rsid w:val="008B0F19"/>
    <w:rsid w:val="008B20C5"/>
    <w:rsid w:val="008B244F"/>
    <w:rsid w:val="008B43E1"/>
    <w:rsid w:val="008B450A"/>
    <w:rsid w:val="008B5014"/>
    <w:rsid w:val="008B58EA"/>
    <w:rsid w:val="008B63FF"/>
    <w:rsid w:val="008B7E68"/>
    <w:rsid w:val="008C0B6F"/>
    <w:rsid w:val="008C115A"/>
    <w:rsid w:val="008C1D7D"/>
    <w:rsid w:val="008C1DF1"/>
    <w:rsid w:val="008C1E4E"/>
    <w:rsid w:val="008C25D7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22A6"/>
    <w:rsid w:val="008F235C"/>
    <w:rsid w:val="008F2628"/>
    <w:rsid w:val="008F3057"/>
    <w:rsid w:val="008F3241"/>
    <w:rsid w:val="008F38DA"/>
    <w:rsid w:val="008F440D"/>
    <w:rsid w:val="008F4CB3"/>
    <w:rsid w:val="008F4FB3"/>
    <w:rsid w:val="008F52C5"/>
    <w:rsid w:val="008F56DE"/>
    <w:rsid w:val="008F5A7C"/>
    <w:rsid w:val="008F5E1A"/>
    <w:rsid w:val="008F6263"/>
    <w:rsid w:val="008F630E"/>
    <w:rsid w:val="008F68BB"/>
    <w:rsid w:val="008F759E"/>
    <w:rsid w:val="009008E0"/>
    <w:rsid w:val="00900C77"/>
    <w:rsid w:val="00901482"/>
    <w:rsid w:val="00903246"/>
    <w:rsid w:val="0090328A"/>
    <w:rsid w:val="00903825"/>
    <w:rsid w:val="00904797"/>
    <w:rsid w:val="00904943"/>
    <w:rsid w:val="00904EFE"/>
    <w:rsid w:val="0090659F"/>
    <w:rsid w:val="009065B9"/>
    <w:rsid w:val="009069B4"/>
    <w:rsid w:val="00906CCB"/>
    <w:rsid w:val="0090716B"/>
    <w:rsid w:val="009075ED"/>
    <w:rsid w:val="00910549"/>
    <w:rsid w:val="00910768"/>
    <w:rsid w:val="00910DB4"/>
    <w:rsid w:val="009122E3"/>
    <w:rsid w:val="00912768"/>
    <w:rsid w:val="009129DD"/>
    <w:rsid w:val="009135BA"/>
    <w:rsid w:val="00913722"/>
    <w:rsid w:val="00913E31"/>
    <w:rsid w:val="009146C9"/>
    <w:rsid w:val="009149B7"/>
    <w:rsid w:val="00914AA3"/>
    <w:rsid w:val="00916F97"/>
    <w:rsid w:val="00920747"/>
    <w:rsid w:val="0092099D"/>
    <w:rsid w:val="00923199"/>
    <w:rsid w:val="009232D5"/>
    <w:rsid w:val="00923C8F"/>
    <w:rsid w:val="0092412A"/>
    <w:rsid w:val="0092570B"/>
    <w:rsid w:val="009264F2"/>
    <w:rsid w:val="00926A3A"/>
    <w:rsid w:val="009279D3"/>
    <w:rsid w:val="00927F02"/>
    <w:rsid w:val="00930139"/>
    <w:rsid w:val="00930EA5"/>
    <w:rsid w:val="0093139A"/>
    <w:rsid w:val="00932569"/>
    <w:rsid w:val="009326B5"/>
    <w:rsid w:val="00933B8F"/>
    <w:rsid w:val="009345DF"/>
    <w:rsid w:val="00935373"/>
    <w:rsid w:val="00936354"/>
    <w:rsid w:val="009403ED"/>
    <w:rsid w:val="00940A95"/>
    <w:rsid w:val="00940ADC"/>
    <w:rsid w:val="00941256"/>
    <w:rsid w:val="00941C27"/>
    <w:rsid w:val="00942AA9"/>
    <w:rsid w:val="00943ED9"/>
    <w:rsid w:val="00944B13"/>
    <w:rsid w:val="0094689C"/>
    <w:rsid w:val="00946C22"/>
    <w:rsid w:val="00947518"/>
    <w:rsid w:val="00950217"/>
    <w:rsid w:val="009503E0"/>
    <w:rsid w:val="0095137B"/>
    <w:rsid w:val="00951C10"/>
    <w:rsid w:val="0095291B"/>
    <w:rsid w:val="00954824"/>
    <w:rsid w:val="00954AF6"/>
    <w:rsid w:val="00955311"/>
    <w:rsid w:val="00955546"/>
    <w:rsid w:val="00955B95"/>
    <w:rsid w:val="009568B9"/>
    <w:rsid w:val="00956C4D"/>
    <w:rsid w:val="00956F56"/>
    <w:rsid w:val="0095791B"/>
    <w:rsid w:val="0095799B"/>
    <w:rsid w:val="009603C3"/>
    <w:rsid w:val="009609B6"/>
    <w:rsid w:val="00960AA8"/>
    <w:rsid w:val="00961BD3"/>
    <w:rsid w:val="00961D38"/>
    <w:rsid w:val="00962CAC"/>
    <w:rsid w:val="00962DFA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2D2C"/>
    <w:rsid w:val="00973481"/>
    <w:rsid w:val="009741A7"/>
    <w:rsid w:val="00974B8F"/>
    <w:rsid w:val="009752D3"/>
    <w:rsid w:val="00975B9A"/>
    <w:rsid w:val="00976C76"/>
    <w:rsid w:val="0097700F"/>
    <w:rsid w:val="0097756A"/>
    <w:rsid w:val="00977DF6"/>
    <w:rsid w:val="009800FD"/>
    <w:rsid w:val="00980307"/>
    <w:rsid w:val="00980DC1"/>
    <w:rsid w:val="009816F5"/>
    <w:rsid w:val="009839D2"/>
    <w:rsid w:val="00984485"/>
    <w:rsid w:val="00984602"/>
    <w:rsid w:val="00984C38"/>
    <w:rsid w:val="009857B6"/>
    <w:rsid w:val="009863E4"/>
    <w:rsid w:val="00986F8C"/>
    <w:rsid w:val="00987205"/>
    <w:rsid w:val="009876F5"/>
    <w:rsid w:val="009878CB"/>
    <w:rsid w:val="00987B06"/>
    <w:rsid w:val="00987B76"/>
    <w:rsid w:val="009911F7"/>
    <w:rsid w:val="00991DA8"/>
    <w:rsid w:val="00992114"/>
    <w:rsid w:val="00996750"/>
    <w:rsid w:val="0099690B"/>
    <w:rsid w:val="00997CAA"/>
    <w:rsid w:val="009A1B6D"/>
    <w:rsid w:val="009A2500"/>
    <w:rsid w:val="009A26AE"/>
    <w:rsid w:val="009A29AE"/>
    <w:rsid w:val="009A2F1F"/>
    <w:rsid w:val="009A329A"/>
    <w:rsid w:val="009A3415"/>
    <w:rsid w:val="009A42F3"/>
    <w:rsid w:val="009A4A0C"/>
    <w:rsid w:val="009A4C5C"/>
    <w:rsid w:val="009A6264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CFC"/>
    <w:rsid w:val="009B59E5"/>
    <w:rsid w:val="009B69BB"/>
    <w:rsid w:val="009B7C73"/>
    <w:rsid w:val="009B7E73"/>
    <w:rsid w:val="009C00CF"/>
    <w:rsid w:val="009C200B"/>
    <w:rsid w:val="009C40F3"/>
    <w:rsid w:val="009C5B47"/>
    <w:rsid w:val="009C6B43"/>
    <w:rsid w:val="009C7424"/>
    <w:rsid w:val="009D0490"/>
    <w:rsid w:val="009D2191"/>
    <w:rsid w:val="009D252B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674"/>
    <w:rsid w:val="009E2714"/>
    <w:rsid w:val="009E27E0"/>
    <w:rsid w:val="009E4CBC"/>
    <w:rsid w:val="009E5A7A"/>
    <w:rsid w:val="009E5C85"/>
    <w:rsid w:val="009E659F"/>
    <w:rsid w:val="009E661C"/>
    <w:rsid w:val="009F0212"/>
    <w:rsid w:val="009F0217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5597"/>
    <w:rsid w:val="009F5F2B"/>
    <w:rsid w:val="009F63B1"/>
    <w:rsid w:val="009F6D28"/>
    <w:rsid w:val="009F76C3"/>
    <w:rsid w:val="00A001A1"/>
    <w:rsid w:val="00A001B3"/>
    <w:rsid w:val="00A00E14"/>
    <w:rsid w:val="00A01796"/>
    <w:rsid w:val="00A02304"/>
    <w:rsid w:val="00A02529"/>
    <w:rsid w:val="00A03823"/>
    <w:rsid w:val="00A04424"/>
    <w:rsid w:val="00A05B82"/>
    <w:rsid w:val="00A060FE"/>
    <w:rsid w:val="00A06B30"/>
    <w:rsid w:val="00A07610"/>
    <w:rsid w:val="00A11A08"/>
    <w:rsid w:val="00A11E6F"/>
    <w:rsid w:val="00A12971"/>
    <w:rsid w:val="00A13436"/>
    <w:rsid w:val="00A14B93"/>
    <w:rsid w:val="00A162D1"/>
    <w:rsid w:val="00A169A2"/>
    <w:rsid w:val="00A169B4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1AC"/>
    <w:rsid w:val="00A239DE"/>
    <w:rsid w:val="00A24089"/>
    <w:rsid w:val="00A2415E"/>
    <w:rsid w:val="00A24EB5"/>
    <w:rsid w:val="00A24F07"/>
    <w:rsid w:val="00A259A8"/>
    <w:rsid w:val="00A25D05"/>
    <w:rsid w:val="00A26B2C"/>
    <w:rsid w:val="00A30727"/>
    <w:rsid w:val="00A3292C"/>
    <w:rsid w:val="00A3374D"/>
    <w:rsid w:val="00A35120"/>
    <w:rsid w:val="00A354A4"/>
    <w:rsid w:val="00A35E38"/>
    <w:rsid w:val="00A365BE"/>
    <w:rsid w:val="00A36890"/>
    <w:rsid w:val="00A37326"/>
    <w:rsid w:val="00A3747B"/>
    <w:rsid w:val="00A40282"/>
    <w:rsid w:val="00A404C8"/>
    <w:rsid w:val="00A411A5"/>
    <w:rsid w:val="00A41C03"/>
    <w:rsid w:val="00A42A48"/>
    <w:rsid w:val="00A43716"/>
    <w:rsid w:val="00A4395E"/>
    <w:rsid w:val="00A43D1A"/>
    <w:rsid w:val="00A43F56"/>
    <w:rsid w:val="00A4422E"/>
    <w:rsid w:val="00A445F9"/>
    <w:rsid w:val="00A456F8"/>
    <w:rsid w:val="00A45EA5"/>
    <w:rsid w:val="00A46070"/>
    <w:rsid w:val="00A46679"/>
    <w:rsid w:val="00A46971"/>
    <w:rsid w:val="00A47DD8"/>
    <w:rsid w:val="00A50A96"/>
    <w:rsid w:val="00A51607"/>
    <w:rsid w:val="00A51684"/>
    <w:rsid w:val="00A51EB8"/>
    <w:rsid w:val="00A52E20"/>
    <w:rsid w:val="00A53051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4F8B"/>
    <w:rsid w:val="00A655FC"/>
    <w:rsid w:val="00A66039"/>
    <w:rsid w:val="00A671F2"/>
    <w:rsid w:val="00A67C8D"/>
    <w:rsid w:val="00A72720"/>
    <w:rsid w:val="00A73F98"/>
    <w:rsid w:val="00A7442F"/>
    <w:rsid w:val="00A7628F"/>
    <w:rsid w:val="00A76473"/>
    <w:rsid w:val="00A7701A"/>
    <w:rsid w:val="00A771B0"/>
    <w:rsid w:val="00A7748D"/>
    <w:rsid w:val="00A776A8"/>
    <w:rsid w:val="00A77C55"/>
    <w:rsid w:val="00A80583"/>
    <w:rsid w:val="00A80B95"/>
    <w:rsid w:val="00A8139C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504B"/>
    <w:rsid w:val="00AA52FE"/>
    <w:rsid w:val="00AA578C"/>
    <w:rsid w:val="00AA7F32"/>
    <w:rsid w:val="00AB1057"/>
    <w:rsid w:val="00AB2A02"/>
    <w:rsid w:val="00AB49E1"/>
    <w:rsid w:val="00AB6C3A"/>
    <w:rsid w:val="00AB7E99"/>
    <w:rsid w:val="00AC0951"/>
    <w:rsid w:val="00AC258D"/>
    <w:rsid w:val="00AC3952"/>
    <w:rsid w:val="00AC6747"/>
    <w:rsid w:val="00AC6A01"/>
    <w:rsid w:val="00AC6B49"/>
    <w:rsid w:val="00AC73AF"/>
    <w:rsid w:val="00AD081F"/>
    <w:rsid w:val="00AD0BB8"/>
    <w:rsid w:val="00AD0F9D"/>
    <w:rsid w:val="00AD2C93"/>
    <w:rsid w:val="00AD3571"/>
    <w:rsid w:val="00AD3BFB"/>
    <w:rsid w:val="00AD4360"/>
    <w:rsid w:val="00AD4F37"/>
    <w:rsid w:val="00AD4FD1"/>
    <w:rsid w:val="00AD5215"/>
    <w:rsid w:val="00AD5ED3"/>
    <w:rsid w:val="00AD5F7C"/>
    <w:rsid w:val="00AD6C7D"/>
    <w:rsid w:val="00AD73D3"/>
    <w:rsid w:val="00AE0520"/>
    <w:rsid w:val="00AE2BC6"/>
    <w:rsid w:val="00AE2F09"/>
    <w:rsid w:val="00AE3195"/>
    <w:rsid w:val="00AE4087"/>
    <w:rsid w:val="00AE6ED5"/>
    <w:rsid w:val="00AF084E"/>
    <w:rsid w:val="00AF0F56"/>
    <w:rsid w:val="00AF17EA"/>
    <w:rsid w:val="00AF1DBE"/>
    <w:rsid w:val="00AF2B9C"/>
    <w:rsid w:val="00AF3903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4AAD"/>
    <w:rsid w:val="00B05713"/>
    <w:rsid w:val="00B05D11"/>
    <w:rsid w:val="00B05F77"/>
    <w:rsid w:val="00B075D1"/>
    <w:rsid w:val="00B10028"/>
    <w:rsid w:val="00B105B0"/>
    <w:rsid w:val="00B10B0A"/>
    <w:rsid w:val="00B11AA8"/>
    <w:rsid w:val="00B11E2D"/>
    <w:rsid w:val="00B12DB8"/>
    <w:rsid w:val="00B13D3B"/>
    <w:rsid w:val="00B13EE6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200A3"/>
    <w:rsid w:val="00B220F1"/>
    <w:rsid w:val="00B22A51"/>
    <w:rsid w:val="00B2332B"/>
    <w:rsid w:val="00B262E8"/>
    <w:rsid w:val="00B278D4"/>
    <w:rsid w:val="00B278E2"/>
    <w:rsid w:val="00B27C12"/>
    <w:rsid w:val="00B300B0"/>
    <w:rsid w:val="00B303AE"/>
    <w:rsid w:val="00B30E01"/>
    <w:rsid w:val="00B31A3A"/>
    <w:rsid w:val="00B31BC4"/>
    <w:rsid w:val="00B31C9B"/>
    <w:rsid w:val="00B322F7"/>
    <w:rsid w:val="00B33132"/>
    <w:rsid w:val="00B33C7A"/>
    <w:rsid w:val="00B33E77"/>
    <w:rsid w:val="00B3440E"/>
    <w:rsid w:val="00B34B5D"/>
    <w:rsid w:val="00B34BF6"/>
    <w:rsid w:val="00B361B7"/>
    <w:rsid w:val="00B366F1"/>
    <w:rsid w:val="00B36775"/>
    <w:rsid w:val="00B40291"/>
    <w:rsid w:val="00B40929"/>
    <w:rsid w:val="00B4106A"/>
    <w:rsid w:val="00B416AD"/>
    <w:rsid w:val="00B423D2"/>
    <w:rsid w:val="00B42B0F"/>
    <w:rsid w:val="00B42D84"/>
    <w:rsid w:val="00B4381A"/>
    <w:rsid w:val="00B43B27"/>
    <w:rsid w:val="00B43C32"/>
    <w:rsid w:val="00B44195"/>
    <w:rsid w:val="00B44810"/>
    <w:rsid w:val="00B44EE2"/>
    <w:rsid w:val="00B4505C"/>
    <w:rsid w:val="00B45F55"/>
    <w:rsid w:val="00B46966"/>
    <w:rsid w:val="00B4733D"/>
    <w:rsid w:val="00B50DED"/>
    <w:rsid w:val="00B51CB7"/>
    <w:rsid w:val="00B52BDD"/>
    <w:rsid w:val="00B52C22"/>
    <w:rsid w:val="00B52DFD"/>
    <w:rsid w:val="00B5319F"/>
    <w:rsid w:val="00B533E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68F9"/>
    <w:rsid w:val="00B6739E"/>
    <w:rsid w:val="00B673F4"/>
    <w:rsid w:val="00B67A6B"/>
    <w:rsid w:val="00B67C0C"/>
    <w:rsid w:val="00B71847"/>
    <w:rsid w:val="00B718F6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5C80"/>
    <w:rsid w:val="00B76117"/>
    <w:rsid w:val="00B771F7"/>
    <w:rsid w:val="00B7737D"/>
    <w:rsid w:val="00B77EFA"/>
    <w:rsid w:val="00B77F94"/>
    <w:rsid w:val="00B80136"/>
    <w:rsid w:val="00B80E02"/>
    <w:rsid w:val="00B8110F"/>
    <w:rsid w:val="00B812A8"/>
    <w:rsid w:val="00B815F8"/>
    <w:rsid w:val="00B817B6"/>
    <w:rsid w:val="00B8232E"/>
    <w:rsid w:val="00B82941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5AF"/>
    <w:rsid w:val="00B92745"/>
    <w:rsid w:val="00B93937"/>
    <w:rsid w:val="00B93D63"/>
    <w:rsid w:val="00B94941"/>
    <w:rsid w:val="00B95AEC"/>
    <w:rsid w:val="00B9786C"/>
    <w:rsid w:val="00B97AA8"/>
    <w:rsid w:val="00BA0E41"/>
    <w:rsid w:val="00BA26D6"/>
    <w:rsid w:val="00BA3276"/>
    <w:rsid w:val="00BA3EFB"/>
    <w:rsid w:val="00BA4433"/>
    <w:rsid w:val="00BA4DC4"/>
    <w:rsid w:val="00BA555A"/>
    <w:rsid w:val="00BA763C"/>
    <w:rsid w:val="00BB0D0C"/>
    <w:rsid w:val="00BB0DF5"/>
    <w:rsid w:val="00BB15F8"/>
    <w:rsid w:val="00BB167D"/>
    <w:rsid w:val="00BB1E19"/>
    <w:rsid w:val="00BB2D7D"/>
    <w:rsid w:val="00BB2DF1"/>
    <w:rsid w:val="00BB3B38"/>
    <w:rsid w:val="00BB4B37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CD8"/>
    <w:rsid w:val="00BE3DF5"/>
    <w:rsid w:val="00BE3E76"/>
    <w:rsid w:val="00BE4197"/>
    <w:rsid w:val="00BE4475"/>
    <w:rsid w:val="00BE6625"/>
    <w:rsid w:val="00BE6B75"/>
    <w:rsid w:val="00BE7FD4"/>
    <w:rsid w:val="00BF09D0"/>
    <w:rsid w:val="00BF0C33"/>
    <w:rsid w:val="00BF0D5B"/>
    <w:rsid w:val="00BF0DA6"/>
    <w:rsid w:val="00BF177D"/>
    <w:rsid w:val="00BF1831"/>
    <w:rsid w:val="00BF2F17"/>
    <w:rsid w:val="00BF3B39"/>
    <w:rsid w:val="00BF3EB6"/>
    <w:rsid w:val="00BF3FC8"/>
    <w:rsid w:val="00BF45E9"/>
    <w:rsid w:val="00BF4ACD"/>
    <w:rsid w:val="00BF4ED9"/>
    <w:rsid w:val="00BF6078"/>
    <w:rsid w:val="00BF6FC5"/>
    <w:rsid w:val="00BF7D03"/>
    <w:rsid w:val="00BF7EC9"/>
    <w:rsid w:val="00C01762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392"/>
    <w:rsid w:val="00C12D09"/>
    <w:rsid w:val="00C12E63"/>
    <w:rsid w:val="00C13F57"/>
    <w:rsid w:val="00C14606"/>
    <w:rsid w:val="00C155D1"/>
    <w:rsid w:val="00C15735"/>
    <w:rsid w:val="00C15EEB"/>
    <w:rsid w:val="00C17319"/>
    <w:rsid w:val="00C176E8"/>
    <w:rsid w:val="00C17739"/>
    <w:rsid w:val="00C17E07"/>
    <w:rsid w:val="00C17E0A"/>
    <w:rsid w:val="00C20A4B"/>
    <w:rsid w:val="00C20B61"/>
    <w:rsid w:val="00C22846"/>
    <w:rsid w:val="00C22F80"/>
    <w:rsid w:val="00C2358B"/>
    <w:rsid w:val="00C24D5C"/>
    <w:rsid w:val="00C24EBF"/>
    <w:rsid w:val="00C2552D"/>
    <w:rsid w:val="00C25FF3"/>
    <w:rsid w:val="00C2677A"/>
    <w:rsid w:val="00C26E09"/>
    <w:rsid w:val="00C26F57"/>
    <w:rsid w:val="00C30353"/>
    <w:rsid w:val="00C30C47"/>
    <w:rsid w:val="00C31DC7"/>
    <w:rsid w:val="00C32177"/>
    <w:rsid w:val="00C321BB"/>
    <w:rsid w:val="00C32A1F"/>
    <w:rsid w:val="00C34870"/>
    <w:rsid w:val="00C34FCE"/>
    <w:rsid w:val="00C35AF4"/>
    <w:rsid w:val="00C36458"/>
    <w:rsid w:val="00C368A7"/>
    <w:rsid w:val="00C36916"/>
    <w:rsid w:val="00C369B0"/>
    <w:rsid w:val="00C37394"/>
    <w:rsid w:val="00C37507"/>
    <w:rsid w:val="00C3764A"/>
    <w:rsid w:val="00C37C6E"/>
    <w:rsid w:val="00C40DA3"/>
    <w:rsid w:val="00C41204"/>
    <w:rsid w:val="00C415EA"/>
    <w:rsid w:val="00C421AC"/>
    <w:rsid w:val="00C4268E"/>
    <w:rsid w:val="00C42A8E"/>
    <w:rsid w:val="00C43291"/>
    <w:rsid w:val="00C43EBD"/>
    <w:rsid w:val="00C45280"/>
    <w:rsid w:val="00C45317"/>
    <w:rsid w:val="00C4555A"/>
    <w:rsid w:val="00C45D7E"/>
    <w:rsid w:val="00C4628E"/>
    <w:rsid w:val="00C464E1"/>
    <w:rsid w:val="00C473E2"/>
    <w:rsid w:val="00C51C7C"/>
    <w:rsid w:val="00C51C88"/>
    <w:rsid w:val="00C53030"/>
    <w:rsid w:val="00C530B7"/>
    <w:rsid w:val="00C54E5D"/>
    <w:rsid w:val="00C555AC"/>
    <w:rsid w:val="00C557F7"/>
    <w:rsid w:val="00C567EB"/>
    <w:rsid w:val="00C57526"/>
    <w:rsid w:val="00C60166"/>
    <w:rsid w:val="00C60A13"/>
    <w:rsid w:val="00C60A59"/>
    <w:rsid w:val="00C62211"/>
    <w:rsid w:val="00C62A83"/>
    <w:rsid w:val="00C645B9"/>
    <w:rsid w:val="00C65061"/>
    <w:rsid w:val="00C65345"/>
    <w:rsid w:val="00C65384"/>
    <w:rsid w:val="00C65763"/>
    <w:rsid w:val="00C65DF2"/>
    <w:rsid w:val="00C66D78"/>
    <w:rsid w:val="00C70E46"/>
    <w:rsid w:val="00C713AB"/>
    <w:rsid w:val="00C713E7"/>
    <w:rsid w:val="00C722B3"/>
    <w:rsid w:val="00C727A6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5A06"/>
    <w:rsid w:val="00C85B18"/>
    <w:rsid w:val="00C86730"/>
    <w:rsid w:val="00C86BBE"/>
    <w:rsid w:val="00C86FAF"/>
    <w:rsid w:val="00C87081"/>
    <w:rsid w:val="00C8762A"/>
    <w:rsid w:val="00C879AE"/>
    <w:rsid w:val="00C905B0"/>
    <w:rsid w:val="00C907A6"/>
    <w:rsid w:val="00C90F2A"/>
    <w:rsid w:val="00C9123F"/>
    <w:rsid w:val="00C91F5D"/>
    <w:rsid w:val="00C92228"/>
    <w:rsid w:val="00C93176"/>
    <w:rsid w:val="00C936EA"/>
    <w:rsid w:val="00C94777"/>
    <w:rsid w:val="00C9496B"/>
    <w:rsid w:val="00C95730"/>
    <w:rsid w:val="00C95A0D"/>
    <w:rsid w:val="00C96181"/>
    <w:rsid w:val="00C963E3"/>
    <w:rsid w:val="00C967CD"/>
    <w:rsid w:val="00C96FD7"/>
    <w:rsid w:val="00C97A62"/>
    <w:rsid w:val="00C97DF8"/>
    <w:rsid w:val="00CA0F2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7A6"/>
    <w:rsid w:val="00CA6AEE"/>
    <w:rsid w:val="00CA771C"/>
    <w:rsid w:val="00CB0331"/>
    <w:rsid w:val="00CB0E61"/>
    <w:rsid w:val="00CB132C"/>
    <w:rsid w:val="00CB187D"/>
    <w:rsid w:val="00CB1C2B"/>
    <w:rsid w:val="00CB1CF0"/>
    <w:rsid w:val="00CB21F7"/>
    <w:rsid w:val="00CB22B4"/>
    <w:rsid w:val="00CB4127"/>
    <w:rsid w:val="00CB4F02"/>
    <w:rsid w:val="00CB5A5C"/>
    <w:rsid w:val="00CB5EC3"/>
    <w:rsid w:val="00CB6966"/>
    <w:rsid w:val="00CB77EF"/>
    <w:rsid w:val="00CC0251"/>
    <w:rsid w:val="00CC0459"/>
    <w:rsid w:val="00CC12A6"/>
    <w:rsid w:val="00CC2BFF"/>
    <w:rsid w:val="00CC31FB"/>
    <w:rsid w:val="00CC3C72"/>
    <w:rsid w:val="00CC4A35"/>
    <w:rsid w:val="00CC57F7"/>
    <w:rsid w:val="00CC5A92"/>
    <w:rsid w:val="00CC60D0"/>
    <w:rsid w:val="00CC6644"/>
    <w:rsid w:val="00CC6AC2"/>
    <w:rsid w:val="00CC6C8F"/>
    <w:rsid w:val="00CC7A40"/>
    <w:rsid w:val="00CC7ADF"/>
    <w:rsid w:val="00CD15A8"/>
    <w:rsid w:val="00CD1C75"/>
    <w:rsid w:val="00CD2598"/>
    <w:rsid w:val="00CD28E5"/>
    <w:rsid w:val="00CD3854"/>
    <w:rsid w:val="00CD385E"/>
    <w:rsid w:val="00CD3CBB"/>
    <w:rsid w:val="00CD3D94"/>
    <w:rsid w:val="00CD5DCC"/>
    <w:rsid w:val="00CD7108"/>
    <w:rsid w:val="00CD74A2"/>
    <w:rsid w:val="00CE0029"/>
    <w:rsid w:val="00CE0CE7"/>
    <w:rsid w:val="00CE20B1"/>
    <w:rsid w:val="00CE2A32"/>
    <w:rsid w:val="00CE3F63"/>
    <w:rsid w:val="00CE54A3"/>
    <w:rsid w:val="00CE63CC"/>
    <w:rsid w:val="00CE6578"/>
    <w:rsid w:val="00CE6BCD"/>
    <w:rsid w:val="00CE6DA9"/>
    <w:rsid w:val="00CF0F0C"/>
    <w:rsid w:val="00CF165A"/>
    <w:rsid w:val="00CF25D8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D01DF8"/>
    <w:rsid w:val="00D02873"/>
    <w:rsid w:val="00D02BCF"/>
    <w:rsid w:val="00D02DEB"/>
    <w:rsid w:val="00D02E6F"/>
    <w:rsid w:val="00D03D20"/>
    <w:rsid w:val="00D0484A"/>
    <w:rsid w:val="00D05E84"/>
    <w:rsid w:val="00D063F9"/>
    <w:rsid w:val="00D07174"/>
    <w:rsid w:val="00D0784D"/>
    <w:rsid w:val="00D07B84"/>
    <w:rsid w:val="00D10B56"/>
    <w:rsid w:val="00D10D39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463"/>
    <w:rsid w:val="00D219E0"/>
    <w:rsid w:val="00D22002"/>
    <w:rsid w:val="00D22712"/>
    <w:rsid w:val="00D2300B"/>
    <w:rsid w:val="00D233E3"/>
    <w:rsid w:val="00D23620"/>
    <w:rsid w:val="00D2402C"/>
    <w:rsid w:val="00D24CFE"/>
    <w:rsid w:val="00D24D1C"/>
    <w:rsid w:val="00D25017"/>
    <w:rsid w:val="00D25253"/>
    <w:rsid w:val="00D25D9E"/>
    <w:rsid w:val="00D27410"/>
    <w:rsid w:val="00D31363"/>
    <w:rsid w:val="00D31649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311"/>
    <w:rsid w:val="00D36790"/>
    <w:rsid w:val="00D36F80"/>
    <w:rsid w:val="00D37062"/>
    <w:rsid w:val="00D379EF"/>
    <w:rsid w:val="00D37E20"/>
    <w:rsid w:val="00D37F20"/>
    <w:rsid w:val="00D37F84"/>
    <w:rsid w:val="00D401D2"/>
    <w:rsid w:val="00D403C2"/>
    <w:rsid w:val="00D4045C"/>
    <w:rsid w:val="00D405FB"/>
    <w:rsid w:val="00D40AF2"/>
    <w:rsid w:val="00D41770"/>
    <w:rsid w:val="00D42759"/>
    <w:rsid w:val="00D42E10"/>
    <w:rsid w:val="00D43535"/>
    <w:rsid w:val="00D4374D"/>
    <w:rsid w:val="00D43894"/>
    <w:rsid w:val="00D45237"/>
    <w:rsid w:val="00D45755"/>
    <w:rsid w:val="00D47053"/>
    <w:rsid w:val="00D477B0"/>
    <w:rsid w:val="00D50EC9"/>
    <w:rsid w:val="00D5158A"/>
    <w:rsid w:val="00D51E14"/>
    <w:rsid w:val="00D52266"/>
    <w:rsid w:val="00D529CC"/>
    <w:rsid w:val="00D535A1"/>
    <w:rsid w:val="00D53A30"/>
    <w:rsid w:val="00D5458D"/>
    <w:rsid w:val="00D54729"/>
    <w:rsid w:val="00D54F51"/>
    <w:rsid w:val="00D556BF"/>
    <w:rsid w:val="00D56236"/>
    <w:rsid w:val="00D577C8"/>
    <w:rsid w:val="00D57AF2"/>
    <w:rsid w:val="00D57C3A"/>
    <w:rsid w:val="00D57CC2"/>
    <w:rsid w:val="00D6147F"/>
    <w:rsid w:val="00D61CBB"/>
    <w:rsid w:val="00D6265A"/>
    <w:rsid w:val="00D6280B"/>
    <w:rsid w:val="00D63A3C"/>
    <w:rsid w:val="00D63CC9"/>
    <w:rsid w:val="00D64D1A"/>
    <w:rsid w:val="00D652FB"/>
    <w:rsid w:val="00D656E4"/>
    <w:rsid w:val="00D662D8"/>
    <w:rsid w:val="00D67337"/>
    <w:rsid w:val="00D70552"/>
    <w:rsid w:val="00D717B7"/>
    <w:rsid w:val="00D71AC6"/>
    <w:rsid w:val="00D741F9"/>
    <w:rsid w:val="00D74E04"/>
    <w:rsid w:val="00D75CDC"/>
    <w:rsid w:val="00D75FA4"/>
    <w:rsid w:val="00D76356"/>
    <w:rsid w:val="00D7649F"/>
    <w:rsid w:val="00D76935"/>
    <w:rsid w:val="00D77092"/>
    <w:rsid w:val="00D772A7"/>
    <w:rsid w:val="00D8074E"/>
    <w:rsid w:val="00D81582"/>
    <w:rsid w:val="00D81B25"/>
    <w:rsid w:val="00D830B7"/>
    <w:rsid w:val="00D83EC6"/>
    <w:rsid w:val="00D8444B"/>
    <w:rsid w:val="00D84E46"/>
    <w:rsid w:val="00D84E79"/>
    <w:rsid w:val="00D855A5"/>
    <w:rsid w:val="00D85ACF"/>
    <w:rsid w:val="00D86279"/>
    <w:rsid w:val="00D8632A"/>
    <w:rsid w:val="00D863AC"/>
    <w:rsid w:val="00D86D46"/>
    <w:rsid w:val="00D87D63"/>
    <w:rsid w:val="00D903E4"/>
    <w:rsid w:val="00D907D6"/>
    <w:rsid w:val="00D917F7"/>
    <w:rsid w:val="00D9274A"/>
    <w:rsid w:val="00D9387E"/>
    <w:rsid w:val="00D94B80"/>
    <w:rsid w:val="00D952CF"/>
    <w:rsid w:val="00D96FE4"/>
    <w:rsid w:val="00D97122"/>
    <w:rsid w:val="00D972B2"/>
    <w:rsid w:val="00D973E6"/>
    <w:rsid w:val="00D9743E"/>
    <w:rsid w:val="00DA0380"/>
    <w:rsid w:val="00DA0649"/>
    <w:rsid w:val="00DA11ED"/>
    <w:rsid w:val="00DA1FB9"/>
    <w:rsid w:val="00DA27A4"/>
    <w:rsid w:val="00DA27D2"/>
    <w:rsid w:val="00DA2C55"/>
    <w:rsid w:val="00DA2EAD"/>
    <w:rsid w:val="00DA3227"/>
    <w:rsid w:val="00DA3DC5"/>
    <w:rsid w:val="00DA4B65"/>
    <w:rsid w:val="00DA4D6E"/>
    <w:rsid w:val="00DA514A"/>
    <w:rsid w:val="00DA51E0"/>
    <w:rsid w:val="00DA5DD0"/>
    <w:rsid w:val="00DA66AC"/>
    <w:rsid w:val="00DA732E"/>
    <w:rsid w:val="00DA7877"/>
    <w:rsid w:val="00DB03D1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2AF5"/>
    <w:rsid w:val="00DC4047"/>
    <w:rsid w:val="00DC522A"/>
    <w:rsid w:val="00DC5E7F"/>
    <w:rsid w:val="00DC6419"/>
    <w:rsid w:val="00DC7609"/>
    <w:rsid w:val="00DD02D9"/>
    <w:rsid w:val="00DD04F6"/>
    <w:rsid w:val="00DD0FE5"/>
    <w:rsid w:val="00DD1A04"/>
    <w:rsid w:val="00DD269F"/>
    <w:rsid w:val="00DD3019"/>
    <w:rsid w:val="00DD3414"/>
    <w:rsid w:val="00DD3E33"/>
    <w:rsid w:val="00DD5D76"/>
    <w:rsid w:val="00DD65A7"/>
    <w:rsid w:val="00DD7035"/>
    <w:rsid w:val="00DD7065"/>
    <w:rsid w:val="00DD7318"/>
    <w:rsid w:val="00DE0307"/>
    <w:rsid w:val="00DE1A78"/>
    <w:rsid w:val="00DE5513"/>
    <w:rsid w:val="00DE5D59"/>
    <w:rsid w:val="00DE5E25"/>
    <w:rsid w:val="00DE6936"/>
    <w:rsid w:val="00DE72EE"/>
    <w:rsid w:val="00DE7564"/>
    <w:rsid w:val="00DF0B5B"/>
    <w:rsid w:val="00DF386D"/>
    <w:rsid w:val="00DF3F82"/>
    <w:rsid w:val="00DF4000"/>
    <w:rsid w:val="00DF402F"/>
    <w:rsid w:val="00DF494D"/>
    <w:rsid w:val="00DF546D"/>
    <w:rsid w:val="00DF580D"/>
    <w:rsid w:val="00DF5E35"/>
    <w:rsid w:val="00DF6745"/>
    <w:rsid w:val="00DF6DE7"/>
    <w:rsid w:val="00DF7A48"/>
    <w:rsid w:val="00DF7A7B"/>
    <w:rsid w:val="00DF7EA7"/>
    <w:rsid w:val="00E0004A"/>
    <w:rsid w:val="00E00AF5"/>
    <w:rsid w:val="00E00D5D"/>
    <w:rsid w:val="00E01E18"/>
    <w:rsid w:val="00E0252E"/>
    <w:rsid w:val="00E02DB9"/>
    <w:rsid w:val="00E031C2"/>
    <w:rsid w:val="00E035B5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2E0D"/>
    <w:rsid w:val="00E1317C"/>
    <w:rsid w:val="00E14BDC"/>
    <w:rsid w:val="00E15594"/>
    <w:rsid w:val="00E15C59"/>
    <w:rsid w:val="00E16149"/>
    <w:rsid w:val="00E16710"/>
    <w:rsid w:val="00E167E8"/>
    <w:rsid w:val="00E16A1F"/>
    <w:rsid w:val="00E16BB0"/>
    <w:rsid w:val="00E174BA"/>
    <w:rsid w:val="00E17F2C"/>
    <w:rsid w:val="00E2032A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A4A"/>
    <w:rsid w:val="00E26182"/>
    <w:rsid w:val="00E26BBC"/>
    <w:rsid w:val="00E26E1A"/>
    <w:rsid w:val="00E26E93"/>
    <w:rsid w:val="00E26FEA"/>
    <w:rsid w:val="00E27F8B"/>
    <w:rsid w:val="00E303C1"/>
    <w:rsid w:val="00E30573"/>
    <w:rsid w:val="00E3103F"/>
    <w:rsid w:val="00E3193F"/>
    <w:rsid w:val="00E32E62"/>
    <w:rsid w:val="00E33DF1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E5A"/>
    <w:rsid w:val="00E45106"/>
    <w:rsid w:val="00E46EE9"/>
    <w:rsid w:val="00E46F7F"/>
    <w:rsid w:val="00E504A5"/>
    <w:rsid w:val="00E504D1"/>
    <w:rsid w:val="00E51D5F"/>
    <w:rsid w:val="00E51F34"/>
    <w:rsid w:val="00E5207B"/>
    <w:rsid w:val="00E52B76"/>
    <w:rsid w:val="00E52C10"/>
    <w:rsid w:val="00E53CAA"/>
    <w:rsid w:val="00E53F78"/>
    <w:rsid w:val="00E5435F"/>
    <w:rsid w:val="00E543AB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37D7"/>
    <w:rsid w:val="00E64D43"/>
    <w:rsid w:val="00E6508E"/>
    <w:rsid w:val="00E652C7"/>
    <w:rsid w:val="00E65680"/>
    <w:rsid w:val="00E6705E"/>
    <w:rsid w:val="00E67559"/>
    <w:rsid w:val="00E67698"/>
    <w:rsid w:val="00E67862"/>
    <w:rsid w:val="00E67867"/>
    <w:rsid w:val="00E67DC9"/>
    <w:rsid w:val="00E67E89"/>
    <w:rsid w:val="00E70226"/>
    <w:rsid w:val="00E70B25"/>
    <w:rsid w:val="00E70D89"/>
    <w:rsid w:val="00E712B5"/>
    <w:rsid w:val="00E722B7"/>
    <w:rsid w:val="00E72DE1"/>
    <w:rsid w:val="00E72FA4"/>
    <w:rsid w:val="00E73346"/>
    <w:rsid w:val="00E734E8"/>
    <w:rsid w:val="00E73E1A"/>
    <w:rsid w:val="00E7463D"/>
    <w:rsid w:val="00E752B8"/>
    <w:rsid w:val="00E7543F"/>
    <w:rsid w:val="00E76852"/>
    <w:rsid w:val="00E76B9C"/>
    <w:rsid w:val="00E76FFA"/>
    <w:rsid w:val="00E800CE"/>
    <w:rsid w:val="00E80A7B"/>
    <w:rsid w:val="00E81298"/>
    <w:rsid w:val="00E81812"/>
    <w:rsid w:val="00E8235F"/>
    <w:rsid w:val="00E82518"/>
    <w:rsid w:val="00E82E4F"/>
    <w:rsid w:val="00E833BC"/>
    <w:rsid w:val="00E8387B"/>
    <w:rsid w:val="00E84B8F"/>
    <w:rsid w:val="00E85CDA"/>
    <w:rsid w:val="00E902C9"/>
    <w:rsid w:val="00E9052A"/>
    <w:rsid w:val="00E90B92"/>
    <w:rsid w:val="00E90D7F"/>
    <w:rsid w:val="00E91756"/>
    <w:rsid w:val="00E92402"/>
    <w:rsid w:val="00E93BE1"/>
    <w:rsid w:val="00E94484"/>
    <w:rsid w:val="00E95091"/>
    <w:rsid w:val="00E956A1"/>
    <w:rsid w:val="00E95A81"/>
    <w:rsid w:val="00E95BD6"/>
    <w:rsid w:val="00E97D1A"/>
    <w:rsid w:val="00EA0C12"/>
    <w:rsid w:val="00EA0E1D"/>
    <w:rsid w:val="00EA0E9E"/>
    <w:rsid w:val="00EA10DE"/>
    <w:rsid w:val="00EA16B3"/>
    <w:rsid w:val="00EA344B"/>
    <w:rsid w:val="00EA4F19"/>
    <w:rsid w:val="00EA4F38"/>
    <w:rsid w:val="00EA557C"/>
    <w:rsid w:val="00EA5B7B"/>
    <w:rsid w:val="00EA5E3F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B3E"/>
    <w:rsid w:val="00EB5DFC"/>
    <w:rsid w:val="00EB5E54"/>
    <w:rsid w:val="00EB6621"/>
    <w:rsid w:val="00EB6C86"/>
    <w:rsid w:val="00EB7585"/>
    <w:rsid w:val="00EB7D26"/>
    <w:rsid w:val="00EC0C2C"/>
    <w:rsid w:val="00EC29A0"/>
    <w:rsid w:val="00EC2DF0"/>
    <w:rsid w:val="00EC335A"/>
    <w:rsid w:val="00EC38F3"/>
    <w:rsid w:val="00EC486F"/>
    <w:rsid w:val="00EC4B98"/>
    <w:rsid w:val="00EC5C7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D6FBE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E6642"/>
    <w:rsid w:val="00EF00A3"/>
    <w:rsid w:val="00EF093F"/>
    <w:rsid w:val="00EF0EFD"/>
    <w:rsid w:val="00EF1591"/>
    <w:rsid w:val="00EF18ED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0D09"/>
    <w:rsid w:val="00F02B91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720A"/>
    <w:rsid w:val="00F17247"/>
    <w:rsid w:val="00F17387"/>
    <w:rsid w:val="00F17C7E"/>
    <w:rsid w:val="00F205F9"/>
    <w:rsid w:val="00F21F27"/>
    <w:rsid w:val="00F22168"/>
    <w:rsid w:val="00F235CA"/>
    <w:rsid w:val="00F23D53"/>
    <w:rsid w:val="00F25652"/>
    <w:rsid w:val="00F25903"/>
    <w:rsid w:val="00F25E9F"/>
    <w:rsid w:val="00F26377"/>
    <w:rsid w:val="00F264CC"/>
    <w:rsid w:val="00F26E3E"/>
    <w:rsid w:val="00F27E3E"/>
    <w:rsid w:val="00F300F8"/>
    <w:rsid w:val="00F3178C"/>
    <w:rsid w:val="00F337F1"/>
    <w:rsid w:val="00F33807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332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5D1"/>
    <w:rsid w:val="00F54F57"/>
    <w:rsid w:val="00F55531"/>
    <w:rsid w:val="00F559E1"/>
    <w:rsid w:val="00F55FC9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283E"/>
    <w:rsid w:val="00F634EE"/>
    <w:rsid w:val="00F63E43"/>
    <w:rsid w:val="00F6498B"/>
    <w:rsid w:val="00F65004"/>
    <w:rsid w:val="00F6562F"/>
    <w:rsid w:val="00F661DB"/>
    <w:rsid w:val="00F670CE"/>
    <w:rsid w:val="00F6716F"/>
    <w:rsid w:val="00F674C0"/>
    <w:rsid w:val="00F7159F"/>
    <w:rsid w:val="00F71D08"/>
    <w:rsid w:val="00F725B3"/>
    <w:rsid w:val="00F72797"/>
    <w:rsid w:val="00F73DDF"/>
    <w:rsid w:val="00F7410E"/>
    <w:rsid w:val="00F746B3"/>
    <w:rsid w:val="00F762BA"/>
    <w:rsid w:val="00F76B4B"/>
    <w:rsid w:val="00F76CF0"/>
    <w:rsid w:val="00F76F92"/>
    <w:rsid w:val="00F770C4"/>
    <w:rsid w:val="00F83802"/>
    <w:rsid w:val="00F85019"/>
    <w:rsid w:val="00F860B2"/>
    <w:rsid w:val="00F863CE"/>
    <w:rsid w:val="00F865C8"/>
    <w:rsid w:val="00F90D4C"/>
    <w:rsid w:val="00F912B9"/>
    <w:rsid w:val="00F91F43"/>
    <w:rsid w:val="00F921C2"/>
    <w:rsid w:val="00F927EE"/>
    <w:rsid w:val="00F92808"/>
    <w:rsid w:val="00F9283F"/>
    <w:rsid w:val="00F9395D"/>
    <w:rsid w:val="00F93DE5"/>
    <w:rsid w:val="00F94F63"/>
    <w:rsid w:val="00F95833"/>
    <w:rsid w:val="00F962AF"/>
    <w:rsid w:val="00F963AC"/>
    <w:rsid w:val="00F97722"/>
    <w:rsid w:val="00FA0012"/>
    <w:rsid w:val="00FA01D0"/>
    <w:rsid w:val="00FA0477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AB2"/>
    <w:rsid w:val="00FA3EFA"/>
    <w:rsid w:val="00FA46EB"/>
    <w:rsid w:val="00FA4BF9"/>
    <w:rsid w:val="00FA70B0"/>
    <w:rsid w:val="00FB0561"/>
    <w:rsid w:val="00FB1A3B"/>
    <w:rsid w:val="00FB2884"/>
    <w:rsid w:val="00FB3067"/>
    <w:rsid w:val="00FB34B2"/>
    <w:rsid w:val="00FB4495"/>
    <w:rsid w:val="00FB454B"/>
    <w:rsid w:val="00FB5710"/>
    <w:rsid w:val="00FB5864"/>
    <w:rsid w:val="00FB6029"/>
    <w:rsid w:val="00FB640A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4677"/>
    <w:rsid w:val="00FC55B0"/>
    <w:rsid w:val="00FC5DEC"/>
    <w:rsid w:val="00FC76DA"/>
    <w:rsid w:val="00FD063E"/>
    <w:rsid w:val="00FD1375"/>
    <w:rsid w:val="00FD3E3C"/>
    <w:rsid w:val="00FD5BE6"/>
    <w:rsid w:val="00FD60ED"/>
    <w:rsid w:val="00FE00CE"/>
    <w:rsid w:val="00FE0106"/>
    <w:rsid w:val="00FE0B74"/>
    <w:rsid w:val="00FE3843"/>
    <w:rsid w:val="00FE3971"/>
    <w:rsid w:val="00FE44E0"/>
    <w:rsid w:val="00FE5182"/>
    <w:rsid w:val="00FE5426"/>
    <w:rsid w:val="00FE5C92"/>
    <w:rsid w:val="00FE6070"/>
    <w:rsid w:val="00FE6C0B"/>
    <w:rsid w:val="00FE6CE9"/>
    <w:rsid w:val="00FE6D77"/>
    <w:rsid w:val="00FE6EB3"/>
    <w:rsid w:val="00FE713E"/>
    <w:rsid w:val="00FF0261"/>
    <w:rsid w:val="00FF0435"/>
    <w:rsid w:val="00FF07F1"/>
    <w:rsid w:val="00FF0D45"/>
    <w:rsid w:val="00FF0F8E"/>
    <w:rsid w:val="00FF1561"/>
    <w:rsid w:val="00FF242F"/>
    <w:rsid w:val="00FF2A59"/>
    <w:rsid w:val="00FF2A96"/>
    <w:rsid w:val="00FF4FFD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E13C6AC-30F6-4973-B50B-C737B687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E956A1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AD3571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28E48-DDA2-41D2-A268-B557A90F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2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Links>
    <vt:vector size="30" baseType="variant"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_Toc193357486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_Toc193357485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_Toc193357484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_Toc193357483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_Toc193357482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2025-04-01T03:14:00Z</cp:lastPrinted>
  <dcterms:created xsi:type="dcterms:W3CDTF">2025-04-07T07:51:00Z</dcterms:created>
  <dcterms:modified xsi:type="dcterms:W3CDTF">2025-04-07T07:51:00Z</dcterms:modified>
</cp:coreProperties>
</file>