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6228BD" w:rsidRDefault="006228BD" w:rsidP="008D0F3D">
      <w:pPr>
        <w:pStyle w:val="a9"/>
        <w:rPr>
          <w:spacing w:val="-20"/>
        </w:rPr>
      </w:pPr>
      <w:bookmarkStart w:id="0" w:name="_GoBack"/>
      <w:bookmarkEnd w:id="0"/>
      <w:r w:rsidRPr="006228BD">
        <w:rPr>
          <w:rFonts w:hint="eastAsia"/>
          <w:spacing w:val="-20"/>
        </w:rPr>
        <w:t>財團法人大學入學考試中心基金會</w:t>
      </w:r>
      <w:r w:rsidR="002149E5" w:rsidRPr="006228BD">
        <w:rPr>
          <w:rFonts w:hint="eastAsia"/>
          <w:spacing w:val="-20"/>
        </w:rPr>
        <w:t>114年度預算評估報告</w:t>
      </w:r>
    </w:p>
    <w:p w:rsidR="00556FCD" w:rsidRPr="006228BD" w:rsidRDefault="00A742CD" w:rsidP="00A742CD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財團法人大學入學考試中心基金會(以下稱大考中心)之成立旨在研究並改進大學入學制度與命題技術；1</w:t>
      </w:r>
      <w:r>
        <w:t>14</w:t>
      </w:r>
      <w:r>
        <w:rPr>
          <w:rFonts w:hint="eastAsia"/>
        </w:rPr>
        <w:t>年度預算案收益編列4億2</w:t>
      </w:r>
      <w:r>
        <w:t>,520</w:t>
      </w:r>
      <w:r>
        <w:rPr>
          <w:rFonts w:hint="eastAsia"/>
        </w:rPr>
        <w:t>萬5千元，費損編列4億3</w:t>
      </w:r>
      <w:r>
        <w:t>,146</w:t>
      </w:r>
      <w:r>
        <w:rPr>
          <w:rFonts w:hint="eastAsia"/>
        </w:rPr>
        <w:t>萬7千元，收支相抵後本期短絀6</w:t>
      </w:r>
      <w:r>
        <w:t>26</w:t>
      </w:r>
      <w:r>
        <w:rPr>
          <w:rFonts w:hint="eastAsia"/>
        </w:rPr>
        <w:t>萬2千元，較1</w:t>
      </w:r>
      <w:r>
        <w:t>13</w:t>
      </w:r>
      <w:r>
        <w:rPr>
          <w:rFonts w:hint="eastAsia"/>
        </w:rPr>
        <w:t>年度預算短絀4</w:t>
      </w:r>
      <w:r>
        <w:t>,930</w:t>
      </w:r>
      <w:r>
        <w:rPr>
          <w:rFonts w:hint="eastAsia"/>
        </w:rPr>
        <w:t>萬7千元減少4</w:t>
      </w:r>
      <w:r>
        <w:t>,304</w:t>
      </w:r>
      <w:r>
        <w:rPr>
          <w:rFonts w:hint="eastAsia"/>
        </w:rPr>
        <w:t>萬5千元(減幅8</w:t>
      </w:r>
      <w:r>
        <w:t>7.3%)</w:t>
      </w:r>
      <w:r w:rsidR="002149E5" w:rsidRPr="006228BD">
        <w:rPr>
          <w:rFonts w:hint="eastAsia"/>
        </w:rPr>
        <w:t>。謹就</w:t>
      </w:r>
      <w:r>
        <w:rPr>
          <w:rFonts w:hint="eastAsia"/>
        </w:rPr>
        <w:t>大考中心</w:t>
      </w:r>
      <w:r w:rsidR="002149E5" w:rsidRPr="006228BD">
        <w:rPr>
          <w:rFonts w:hint="eastAsia"/>
        </w:rPr>
        <w:t>11</w:t>
      </w:r>
      <w:r w:rsidR="00F75603" w:rsidRPr="006228BD">
        <w:t>4</w:t>
      </w:r>
      <w:r w:rsidR="002149E5" w:rsidRPr="006228BD">
        <w:rPr>
          <w:rFonts w:hint="eastAsia"/>
        </w:rPr>
        <w:t>年度預算案評估如下</w:t>
      </w:r>
      <w:r w:rsidR="00F75603" w:rsidRPr="006228BD">
        <w:rPr>
          <w:rFonts w:hint="eastAsia"/>
        </w:rPr>
        <w:t>：</w:t>
      </w:r>
    </w:p>
    <w:p w:rsidR="005F48F4" w:rsidRPr="00E166FD" w:rsidRDefault="00556FCD" w:rsidP="00556FCD">
      <w:pPr>
        <w:pStyle w:val="14"/>
        <w:ind w:left="567" w:hanging="567"/>
        <w:rPr>
          <w:rFonts w:hint="eastAsia"/>
        </w:rPr>
      </w:pPr>
      <w:bookmarkStart w:id="3" w:name="_Toc195711825"/>
      <w:r w:rsidRPr="00E166FD">
        <w:rPr>
          <w:rFonts w:hint="eastAsia"/>
        </w:rPr>
        <w:t>一、</w:t>
      </w:r>
      <w:r w:rsidR="00A06C59" w:rsidRPr="00E166FD">
        <w:rPr>
          <w:rFonts w:hint="eastAsia"/>
        </w:rPr>
        <w:t>1</w:t>
      </w:r>
      <w:r w:rsidR="00A06C59" w:rsidRPr="00E166FD">
        <w:t>13</w:t>
      </w:r>
      <w:r w:rsidR="00A06C59" w:rsidRPr="00E166FD">
        <w:rPr>
          <w:rFonts w:hint="eastAsia"/>
        </w:rPr>
        <w:t>年度</w:t>
      </w:r>
      <w:r w:rsidR="00661DB9" w:rsidRPr="00E166FD">
        <w:rPr>
          <w:rFonts w:hint="eastAsia"/>
        </w:rPr>
        <w:t>決算</w:t>
      </w:r>
      <w:r w:rsidR="00CC03E5">
        <w:rPr>
          <w:rFonts w:hint="eastAsia"/>
        </w:rPr>
        <w:t>已轉</w:t>
      </w:r>
      <w:r w:rsidR="00661DB9" w:rsidRPr="00E166FD">
        <w:rPr>
          <w:rFonts w:hint="eastAsia"/>
        </w:rPr>
        <w:t>絀</w:t>
      </w:r>
      <w:r w:rsidR="00A06C59" w:rsidRPr="00E166FD">
        <w:rPr>
          <w:rFonts w:hint="eastAsia"/>
        </w:rPr>
        <w:t>為餘，惟</w:t>
      </w:r>
      <w:r w:rsidR="005B0602" w:rsidRPr="00E166FD">
        <w:rPr>
          <w:rFonts w:hint="eastAsia"/>
        </w:rPr>
        <w:t>1</w:t>
      </w:r>
      <w:r w:rsidR="005B0602" w:rsidRPr="00E166FD">
        <w:t>14</w:t>
      </w:r>
      <w:r w:rsidR="005B0602" w:rsidRPr="00E166FD">
        <w:rPr>
          <w:rFonts w:hint="eastAsia"/>
        </w:rPr>
        <w:t>年度預算案收支相抵仍為短絀，且政府委辦及補助計畫收入占比持續提高，允宜審慎</w:t>
      </w:r>
      <w:r w:rsidR="00DD2754">
        <w:rPr>
          <w:rFonts w:hint="eastAsia"/>
        </w:rPr>
        <w:t>研謀</w:t>
      </w:r>
      <w:r w:rsidR="005B0602" w:rsidRPr="00E166FD">
        <w:rPr>
          <w:rFonts w:hint="eastAsia"/>
        </w:rPr>
        <w:t>開源節流</w:t>
      </w:r>
      <w:r w:rsidR="00B155C5">
        <w:rPr>
          <w:rFonts w:hint="eastAsia"/>
        </w:rPr>
        <w:t>措施</w:t>
      </w:r>
      <w:r w:rsidR="00DD2754" w:rsidRPr="00DD2754">
        <w:rPr>
          <w:rFonts w:hint="eastAsia"/>
        </w:rPr>
        <w:t>，俾降低對政府經費之依賴</w:t>
      </w:r>
      <w:bookmarkEnd w:id="3"/>
    </w:p>
    <w:p w:rsidR="00E278DE" w:rsidRPr="00661DB9" w:rsidRDefault="00C403F9" w:rsidP="00E278DE">
      <w:pPr>
        <w:ind w:left="566" w:firstLine="566"/>
      </w:pPr>
      <w:r w:rsidRPr="00661DB9">
        <w:rPr>
          <w:rFonts w:hint="eastAsia"/>
        </w:rPr>
        <w:t>大考中心1</w:t>
      </w:r>
      <w:r w:rsidRPr="00661DB9">
        <w:t>14</w:t>
      </w:r>
      <w:r w:rsidRPr="00661DB9">
        <w:rPr>
          <w:rFonts w:hint="eastAsia"/>
        </w:rPr>
        <w:t>年度預算案編列</w:t>
      </w:r>
      <w:r w:rsidR="00661DB9" w:rsidRPr="00661DB9">
        <w:rPr>
          <w:rFonts w:hint="eastAsia"/>
        </w:rPr>
        <w:t>短絀6</w:t>
      </w:r>
      <w:r w:rsidR="00661DB9" w:rsidRPr="00661DB9">
        <w:t>26</w:t>
      </w:r>
      <w:r w:rsidR="00661DB9" w:rsidRPr="00661DB9">
        <w:rPr>
          <w:rFonts w:hint="eastAsia"/>
        </w:rPr>
        <w:t>萬2千元，較1</w:t>
      </w:r>
      <w:r w:rsidR="00661DB9" w:rsidRPr="00661DB9">
        <w:t>13</w:t>
      </w:r>
      <w:r w:rsidR="00661DB9" w:rsidRPr="00661DB9">
        <w:rPr>
          <w:rFonts w:hint="eastAsia"/>
        </w:rPr>
        <w:t>年度預算短絀4</w:t>
      </w:r>
      <w:r w:rsidR="00661DB9" w:rsidRPr="00661DB9">
        <w:t>,930</w:t>
      </w:r>
      <w:r w:rsidR="00661DB9" w:rsidRPr="00661DB9">
        <w:rPr>
          <w:rFonts w:hint="eastAsia"/>
        </w:rPr>
        <w:t>萬7千元減少短絀4</w:t>
      </w:r>
      <w:r w:rsidR="00661DB9" w:rsidRPr="00661DB9">
        <w:t>,304</w:t>
      </w:r>
      <w:r w:rsidR="00661DB9" w:rsidRPr="00661DB9">
        <w:rPr>
          <w:rFonts w:hint="eastAsia"/>
        </w:rPr>
        <w:t>萬5千元(減幅</w:t>
      </w:r>
      <w:r w:rsidR="00661DB9" w:rsidRPr="00661DB9">
        <w:t>87.3%)</w:t>
      </w:r>
      <w:r w:rsidR="00661DB9" w:rsidRPr="00661DB9">
        <w:rPr>
          <w:rFonts w:hint="eastAsia"/>
        </w:rPr>
        <w:t>，主要係收益增加大於費損增加所致。茲說明如下：</w:t>
      </w:r>
    </w:p>
    <w:p w:rsidR="00C403F9" w:rsidRPr="00661DB9" w:rsidRDefault="00661DB9" w:rsidP="00661DB9">
      <w:pPr>
        <w:pStyle w:val="a4"/>
        <w:ind w:left="849" w:hanging="283"/>
      </w:pPr>
      <w:r w:rsidRPr="00661DB9">
        <w:rPr>
          <w:rFonts w:hint="eastAsia"/>
        </w:rPr>
        <w:t>(一)</w:t>
      </w:r>
      <w:r w:rsidR="00851F56" w:rsidRPr="00851F56">
        <w:rPr>
          <w:rFonts w:hint="eastAsia"/>
        </w:rPr>
        <w:t>受少子女化影響，</w:t>
      </w:r>
      <w:r w:rsidR="003B5709">
        <w:rPr>
          <w:rFonts w:hint="eastAsia"/>
        </w:rPr>
        <w:t>1</w:t>
      </w:r>
      <w:r w:rsidR="003B5709">
        <w:t>13</w:t>
      </w:r>
      <w:r w:rsidR="003B5709">
        <w:rPr>
          <w:rFonts w:hint="eastAsia"/>
        </w:rPr>
        <w:t>學年度</w:t>
      </w:r>
      <w:r w:rsidR="00851F56" w:rsidRPr="00851F56">
        <w:rPr>
          <w:rFonts w:hint="eastAsia"/>
        </w:rPr>
        <w:t>各項測驗報名人數</w:t>
      </w:r>
      <w:r w:rsidR="003B5709">
        <w:rPr>
          <w:rFonts w:hint="eastAsia"/>
        </w:rPr>
        <w:t>較</w:t>
      </w:r>
      <w:r w:rsidR="00341708">
        <w:rPr>
          <w:rFonts w:hint="eastAsia"/>
        </w:rPr>
        <w:t>1</w:t>
      </w:r>
      <w:r w:rsidR="00341708">
        <w:t>02</w:t>
      </w:r>
      <w:r w:rsidR="00341708">
        <w:rPr>
          <w:rFonts w:hint="eastAsia"/>
        </w:rPr>
        <w:t>學年度</w:t>
      </w:r>
      <w:r w:rsidR="00851F56" w:rsidRPr="00851F56">
        <w:rPr>
          <w:rFonts w:hint="eastAsia"/>
        </w:rPr>
        <w:t>概呈下降趨勢</w:t>
      </w:r>
    </w:p>
    <w:p w:rsidR="000E3EFB" w:rsidRDefault="003B5709" w:rsidP="00661DB9">
      <w:pPr>
        <w:pStyle w:val="21"/>
        <w:ind w:left="850" w:firstLine="566"/>
      </w:pPr>
      <w:r>
        <w:rPr>
          <w:rFonts w:hint="eastAsia"/>
        </w:rPr>
        <w:t>大考中心主要係辦理大學入學考試</w:t>
      </w:r>
      <w:r w:rsidR="000E3EFB" w:rsidRPr="000E3EFB">
        <w:rPr>
          <w:rFonts w:hint="eastAsia"/>
        </w:rPr>
        <w:t>，近年各項測驗考試報名情形</w:t>
      </w:r>
      <w:r w:rsidR="000E3EFB">
        <w:rPr>
          <w:rFonts w:hint="eastAsia"/>
        </w:rPr>
        <w:t>：</w:t>
      </w:r>
    </w:p>
    <w:p w:rsidR="00031169" w:rsidRDefault="000E3EFB" w:rsidP="000E3EFB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626762">
        <w:rPr>
          <w:rFonts w:hint="eastAsia"/>
        </w:rPr>
        <w:t>學科能力測驗</w:t>
      </w:r>
      <w:r w:rsidR="003B11FA">
        <w:rPr>
          <w:rFonts w:hint="eastAsia"/>
        </w:rPr>
        <w:t>(以下稱學測）</w:t>
      </w:r>
      <w:r w:rsidR="00A16B1E">
        <w:rPr>
          <w:rFonts w:hint="eastAsia"/>
        </w:rPr>
        <w:t>成績主要作為繁星推薦與申請入學之</w:t>
      </w:r>
      <w:r w:rsidR="00A16B1E" w:rsidRPr="00A16B1E">
        <w:rPr>
          <w:rFonts w:hint="eastAsia"/>
        </w:rPr>
        <w:t>依據，自111學年度起，亦可作為分發入學使用；三項入學管道中，大學校系可依其學系發展與選才規劃，以學測考科成績作為檢定、倍率篩選與採計等項目</w:t>
      </w:r>
      <w:r w:rsidR="00A16B1E">
        <w:rPr>
          <w:rFonts w:hint="eastAsia"/>
        </w:rPr>
        <w:t>。</w:t>
      </w:r>
      <w:r w:rsidR="003B5709">
        <w:rPr>
          <w:rFonts w:hint="eastAsia"/>
        </w:rPr>
        <w:t>1</w:t>
      </w:r>
      <w:r w:rsidR="00D02561">
        <w:t>14</w:t>
      </w:r>
      <w:r w:rsidR="003B5709">
        <w:rPr>
          <w:rFonts w:hint="eastAsia"/>
        </w:rPr>
        <w:t>學年度</w:t>
      </w:r>
      <w:r w:rsidR="00A16B1E">
        <w:rPr>
          <w:rFonts w:hint="eastAsia"/>
        </w:rPr>
        <w:t>報名人數</w:t>
      </w:r>
      <w:r w:rsidR="00626762">
        <w:rPr>
          <w:rFonts w:hint="eastAsia"/>
        </w:rPr>
        <w:t>為</w:t>
      </w:r>
      <w:r w:rsidR="003B5709">
        <w:rPr>
          <w:rFonts w:hint="eastAsia"/>
        </w:rPr>
        <w:t>1</w:t>
      </w:r>
      <w:r w:rsidR="003B5709">
        <w:t>2.</w:t>
      </w:r>
      <w:r w:rsidR="00D02561">
        <w:t>12</w:t>
      </w:r>
      <w:r w:rsidR="003B5709">
        <w:rPr>
          <w:rFonts w:hint="eastAsia"/>
        </w:rPr>
        <w:t>萬人，雖較1</w:t>
      </w:r>
      <w:r w:rsidR="003B5709">
        <w:t>1</w:t>
      </w:r>
      <w:r w:rsidR="00D02561">
        <w:t>3</w:t>
      </w:r>
      <w:r w:rsidR="003B5709">
        <w:rPr>
          <w:rFonts w:hint="eastAsia"/>
        </w:rPr>
        <w:t>學年度</w:t>
      </w:r>
      <w:r w:rsidR="00D02561">
        <w:rPr>
          <w:rFonts w:hint="eastAsia"/>
        </w:rPr>
        <w:t>1</w:t>
      </w:r>
      <w:r w:rsidR="00D02561">
        <w:t>2.02</w:t>
      </w:r>
      <w:r w:rsidR="00D02561">
        <w:rPr>
          <w:rFonts w:hint="eastAsia"/>
        </w:rPr>
        <w:t>萬人</w:t>
      </w:r>
      <w:r w:rsidR="003B5709">
        <w:rPr>
          <w:rFonts w:hint="eastAsia"/>
        </w:rPr>
        <w:t>略增，惟較1</w:t>
      </w:r>
      <w:r w:rsidR="003B5709">
        <w:t>02</w:t>
      </w:r>
      <w:r w:rsidR="003B5709">
        <w:rPr>
          <w:rFonts w:hint="eastAsia"/>
        </w:rPr>
        <w:t>學年度1</w:t>
      </w:r>
      <w:r w:rsidR="003B5709">
        <w:t>5</w:t>
      </w:r>
      <w:r w:rsidR="003B5709">
        <w:rPr>
          <w:rFonts w:hint="eastAsia"/>
        </w:rPr>
        <w:t>萬人減少</w:t>
      </w:r>
      <w:r w:rsidR="00D02561">
        <w:rPr>
          <w:rFonts w:hint="eastAsia"/>
        </w:rPr>
        <w:t>2</w:t>
      </w:r>
      <w:r w:rsidR="00D02561">
        <w:t>.88</w:t>
      </w:r>
      <w:r w:rsidR="003B5709">
        <w:rPr>
          <w:rFonts w:hint="eastAsia"/>
        </w:rPr>
        <w:t>萬人，減幅</w:t>
      </w:r>
      <w:r w:rsidR="00D02561">
        <w:rPr>
          <w:rFonts w:hint="eastAsia"/>
        </w:rPr>
        <w:t>1</w:t>
      </w:r>
      <w:r w:rsidR="00D02561">
        <w:t>9.23</w:t>
      </w:r>
      <w:r w:rsidR="003B5709">
        <w:t>%</w:t>
      </w:r>
      <w:r w:rsidR="00626762">
        <w:t>(</w:t>
      </w:r>
      <w:r w:rsidR="00626762">
        <w:rPr>
          <w:rFonts w:hint="eastAsia"/>
        </w:rPr>
        <w:t>詳表1</w:t>
      </w:r>
      <w:r w:rsidR="00626762">
        <w:t>)</w:t>
      </w:r>
      <w:r w:rsidR="003B5709">
        <w:rPr>
          <w:rFonts w:hint="eastAsia"/>
        </w:rPr>
        <w:t>。</w:t>
      </w:r>
    </w:p>
    <w:p w:rsidR="003B5709" w:rsidRDefault="000E3EFB" w:rsidP="000E3EFB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3E6ECD">
        <w:rPr>
          <w:rFonts w:hint="eastAsia"/>
        </w:rPr>
        <w:t>分科測驗</w:t>
      </w:r>
      <w:r w:rsidR="00A13869" w:rsidRPr="00A13869">
        <w:rPr>
          <w:rFonts w:hint="eastAsia"/>
        </w:rPr>
        <w:t>成績主要作為分發入學使用</w:t>
      </w:r>
      <w:r w:rsidR="003E6ECD">
        <w:rPr>
          <w:rStyle w:val="af2"/>
        </w:rPr>
        <w:footnoteReference w:id="1"/>
      </w:r>
      <w:r w:rsidR="00A13869">
        <w:rPr>
          <w:rFonts w:hint="eastAsia"/>
        </w:rPr>
        <w:t>，</w:t>
      </w:r>
      <w:r w:rsidR="003E6ECD">
        <w:rPr>
          <w:rFonts w:hint="eastAsia"/>
        </w:rPr>
        <w:t>1</w:t>
      </w:r>
      <w:r w:rsidR="003E6ECD">
        <w:t>13</w:t>
      </w:r>
      <w:r w:rsidR="003E6ECD">
        <w:rPr>
          <w:rFonts w:hint="eastAsia"/>
        </w:rPr>
        <w:t>學年度</w:t>
      </w:r>
      <w:r w:rsidR="00A13869">
        <w:rPr>
          <w:rFonts w:hint="eastAsia"/>
        </w:rPr>
        <w:t>報名人數</w:t>
      </w:r>
      <w:r w:rsidR="003E6ECD">
        <w:rPr>
          <w:rFonts w:hint="eastAsia"/>
        </w:rPr>
        <w:t>為4</w:t>
      </w:r>
      <w:r w:rsidR="005F685C">
        <w:t>.2</w:t>
      </w:r>
      <w:r w:rsidR="003E6ECD">
        <w:t>1</w:t>
      </w:r>
      <w:r w:rsidR="003E6ECD">
        <w:rPr>
          <w:rFonts w:hint="eastAsia"/>
        </w:rPr>
        <w:t>萬人，較1</w:t>
      </w:r>
      <w:r w:rsidR="003E6ECD">
        <w:t>02</w:t>
      </w:r>
      <w:r w:rsidR="003E6ECD">
        <w:rPr>
          <w:rFonts w:hint="eastAsia"/>
        </w:rPr>
        <w:t>學年度</w:t>
      </w:r>
      <w:r w:rsidR="003E6ECD" w:rsidRPr="003E6ECD">
        <w:rPr>
          <w:rFonts w:hint="eastAsia"/>
        </w:rPr>
        <w:t>大學入學指定科目考試(以下稱指考)</w:t>
      </w:r>
      <w:r w:rsidR="003E6ECD">
        <w:t>6.61</w:t>
      </w:r>
      <w:r w:rsidR="003E6ECD">
        <w:rPr>
          <w:rFonts w:hint="eastAsia"/>
        </w:rPr>
        <w:t>萬人減少2</w:t>
      </w:r>
      <w:r w:rsidR="003E6ECD">
        <w:t>.39</w:t>
      </w:r>
      <w:r w:rsidR="003E6ECD">
        <w:rPr>
          <w:rFonts w:hint="eastAsia"/>
        </w:rPr>
        <w:t>萬人，減幅3</w:t>
      </w:r>
      <w:r w:rsidR="003E6ECD">
        <w:t>6.21%</w:t>
      </w:r>
      <w:r w:rsidR="0013145E">
        <w:rPr>
          <w:rFonts w:hint="eastAsia"/>
        </w:rPr>
        <w:t>，降幅頗鉅</w:t>
      </w:r>
      <w:r w:rsidR="003E6ECD">
        <w:rPr>
          <w:rFonts w:hint="eastAsia"/>
        </w:rPr>
        <w:t>。</w:t>
      </w:r>
    </w:p>
    <w:p w:rsidR="000E3EFB" w:rsidRPr="003B5709" w:rsidRDefault="000E3EFB" w:rsidP="000E3EFB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lastRenderedPageBreak/>
        <w:t>3</w:t>
      </w:r>
      <w:r>
        <w:t>.</w:t>
      </w:r>
      <w:r w:rsidR="0013145E">
        <w:rPr>
          <w:rFonts w:hint="eastAsia"/>
        </w:rPr>
        <w:t>高中英語聽力測驗(以下稱英聽)</w:t>
      </w:r>
      <w:r w:rsidR="00B67864" w:rsidRPr="00B67864">
        <w:rPr>
          <w:rFonts w:hint="eastAsia"/>
        </w:rPr>
        <w:t>成績採等級制，由大學校系自訂</w:t>
      </w:r>
      <w:r w:rsidR="00B67864">
        <w:rPr>
          <w:rFonts w:hint="eastAsia"/>
        </w:rPr>
        <w:t>是否設為「繁星推薦」、「申請入學」及「分發入學」之招生檢定項目</w:t>
      </w:r>
      <w:r w:rsidR="0013145E" w:rsidRPr="0013145E">
        <w:rPr>
          <w:rFonts w:hint="eastAsia"/>
        </w:rPr>
        <w:t>，</w:t>
      </w:r>
      <w:r w:rsidR="00915B32" w:rsidRPr="00915B32">
        <w:rPr>
          <w:rFonts w:hint="eastAsia"/>
        </w:rPr>
        <w:t>自102學年度起辦理，初期報考人數雖有成長，惟108學年度起逐年下降，迄11</w:t>
      </w:r>
      <w:r w:rsidR="005F685C">
        <w:t>4</w:t>
      </w:r>
      <w:r w:rsidR="00915B32" w:rsidRPr="00915B32">
        <w:rPr>
          <w:rFonts w:hint="eastAsia"/>
        </w:rPr>
        <w:t>學年度已減為</w:t>
      </w:r>
      <w:r w:rsidR="005F685C">
        <w:t>12.65</w:t>
      </w:r>
      <w:r w:rsidR="00915B32" w:rsidRPr="00915B32">
        <w:rPr>
          <w:rFonts w:hint="eastAsia"/>
        </w:rPr>
        <w:t>萬人</w:t>
      </w:r>
      <w:r w:rsidR="00915B32">
        <w:rPr>
          <w:rFonts w:hint="eastAsia"/>
        </w:rPr>
        <w:t>。</w:t>
      </w:r>
    </w:p>
    <w:p w:rsidR="00341708" w:rsidRPr="002950E7" w:rsidRDefault="00341708" w:rsidP="00341708">
      <w:pPr>
        <w:pStyle w:val="21"/>
        <w:ind w:leftChars="0" w:left="850" w:hangingChars="300" w:hanging="850"/>
        <w:rPr>
          <w:sz w:val="24"/>
          <w:szCs w:val="24"/>
        </w:rPr>
      </w:pPr>
      <w:r w:rsidRPr="002950E7">
        <w:rPr>
          <w:rFonts w:hint="eastAsia"/>
          <w:b/>
        </w:rPr>
        <w:t>表1</w:t>
      </w:r>
      <w:r w:rsidRPr="002950E7">
        <w:rPr>
          <w:b/>
        </w:rPr>
        <w:t xml:space="preserve">  </w:t>
      </w:r>
      <w:r w:rsidR="002950E7" w:rsidRPr="002950E7">
        <w:rPr>
          <w:rFonts w:hint="eastAsia"/>
          <w:b/>
        </w:rPr>
        <w:t>歷年大學入學考試報名人數統計表</w:t>
      </w:r>
      <w:r w:rsidR="002950E7">
        <w:rPr>
          <w:rFonts w:hint="eastAsia"/>
        </w:rPr>
        <w:t xml:space="preserve"> </w:t>
      </w:r>
      <w:r w:rsidR="002950E7">
        <w:t xml:space="preserve">                 </w:t>
      </w:r>
      <w:r w:rsidR="002950E7">
        <w:rPr>
          <w:rFonts w:hint="eastAsia"/>
          <w:sz w:val="24"/>
          <w:szCs w:val="24"/>
        </w:rPr>
        <w:t>單位：人</w:t>
      </w:r>
    </w:p>
    <w:tbl>
      <w:tblPr>
        <w:tblW w:w="0" w:type="auto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1701"/>
        <w:gridCol w:w="1619"/>
        <w:gridCol w:w="1427"/>
        <w:gridCol w:w="1427"/>
        <w:gridCol w:w="1427"/>
      </w:tblGrid>
      <w:tr w:rsidR="00CB35FD" w:rsidTr="009B051C">
        <w:trPr>
          <w:tblHeader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  <w:r>
              <w:rPr>
                <w:rFonts w:hint="eastAsia"/>
              </w:rPr>
              <w:t>學年度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  <w:r>
              <w:rPr>
                <w:rFonts w:hint="eastAsia"/>
              </w:rPr>
              <w:t>學科能力測驗</w:t>
            </w:r>
          </w:p>
        </w:tc>
        <w:tc>
          <w:tcPr>
            <w:tcW w:w="1619" w:type="dxa"/>
            <w:vMerge w:val="restart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指考或分科測驗</w:t>
            </w:r>
          </w:p>
        </w:tc>
        <w:tc>
          <w:tcPr>
            <w:tcW w:w="4281" w:type="dxa"/>
            <w:gridSpan w:val="3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  <w:r>
              <w:rPr>
                <w:rFonts w:hint="eastAsia"/>
              </w:rPr>
              <w:t>高中英語聽力測驗</w:t>
            </w:r>
          </w:p>
        </w:tc>
      </w:tr>
      <w:tr w:rsidR="00CB35FD" w:rsidTr="009B051C">
        <w:trPr>
          <w:tblHeader/>
        </w:trPr>
        <w:tc>
          <w:tcPr>
            <w:tcW w:w="879" w:type="dxa"/>
            <w:vMerge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</w:p>
        </w:tc>
        <w:tc>
          <w:tcPr>
            <w:tcW w:w="1619" w:type="dxa"/>
            <w:vMerge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  <w:r>
              <w:rPr>
                <w:rFonts w:hint="eastAsia"/>
              </w:rPr>
              <w:t>第一次考試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  <w:r>
              <w:rPr>
                <w:rFonts w:hint="eastAsia"/>
              </w:rPr>
              <w:t>第二次考試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CB35FD" w:rsidRDefault="00CB35FD" w:rsidP="009B051C">
            <w:pPr>
              <w:pStyle w:val="141"/>
              <w:jc w:val="center"/>
            </w:pPr>
            <w:r>
              <w:rPr>
                <w:rFonts w:hint="eastAsia"/>
              </w:rPr>
              <w:t>合計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150,030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66,068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75,258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55,933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131,191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147,478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62,109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110,915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59,871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170,786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146,035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57,237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128,576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69,491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198,067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135,583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50,871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120,840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55,247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176,087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128,760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47,334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113,157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47,132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160,289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136,465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50,742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118,352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51,294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169,646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138,387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49,119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116,270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51,057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167,327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133,438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43,754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110,03</w:t>
            </w:r>
            <w:r w:rsidRPr="009B051C">
              <w:rPr>
                <w:rFonts w:hAnsi="標楷體"/>
                <w:snapToGrid/>
              </w:rPr>
              <w:t>6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47,396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157,4</w:t>
            </w:r>
            <w:r w:rsidRPr="009B051C">
              <w:rPr>
                <w:rFonts w:hAnsi="標楷體"/>
                <w:snapToGrid/>
              </w:rPr>
              <w:t>32</w:t>
            </w:r>
          </w:p>
        </w:tc>
      </w:tr>
      <w:tr w:rsidR="00774298" w:rsidTr="009B051C">
        <w:tc>
          <w:tcPr>
            <w:tcW w:w="879" w:type="dxa"/>
            <w:shd w:val="clear" w:color="auto" w:fill="auto"/>
            <w:vAlign w:val="center"/>
          </w:tcPr>
          <w:p w:rsidR="00774298" w:rsidRDefault="00774298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128,600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40,91</w:t>
            </w:r>
            <w:r w:rsidRPr="009B051C">
              <w:rPr>
                <w:rFonts w:hAnsi="標楷體"/>
                <w:snapToGrid/>
              </w:rPr>
              <w:t>8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106,947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45,735</w:t>
            </w:r>
          </w:p>
        </w:tc>
        <w:tc>
          <w:tcPr>
            <w:tcW w:w="1427" w:type="dxa"/>
            <w:shd w:val="clear" w:color="auto" w:fill="auto"/>
          </w:tcPr>
          <w:p w:rsidR="00774298" w:rsidRPr="009B051C" w:rsidRDefault="00774298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152,682</w:t>
            </w:r>
          </w:p>
        </w:tc>
      </w:tr>
      <w:tr w:rsidR="00DE6B81" w:rsidTr="009B051C">
        <w:tc>
          <w:tcPr>
            <w:tcW w:w="879" w:type="dxa"/>
            <w:shd w:val="clear" w:color="auto" w:fill="auto"/>
            <w:vAlign w:val="center"/>
          </w:tcPr>
          <w:p w:rsidR="00DE6B81" w:rsidRDefault="00DE6B81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701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116,445</w:t>
            </w:r>
          </w:p>
        </w:tc>
        <w:tc>
          <w:tcPr>
            <w:tcW w:w="1619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29,086</w:t>
            </w:r>
          </w:p>
        </w:tc>
        <w:tc>
          <w:tcPr>
            <w:tcW w:w="1427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100,449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40,032</w:t>
            </w:r>
          </w:p>
        </w:tc>
        <w:tc>
          <w:tcPr>
            <w:tcW w:w="1427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140,48</w:t>
            </w:r>
            <w:r w:rsidRPr="009B051C">
              <w:rPr>
                <w:rFonts w:hAnsi="標楷體"/>
                <w:snapToGrid/>
              </w:rPr>
              <w:t>1</w:t>
            </w:r>
          </w:p>
        </w:tc>
      </w:tr>
      <w:tr w:rsidR="00DE6B81" w:rsidTr="009B051C">
        <w:tc>
          <w:tcPr>
            <w:tcW w:w="879" w:type="dxa"/>
            <w:shd w:val="clear" w:color="auto" w:fill="auto"/>
            <w:vAlign w:val="center"/>
          </w:tcPr>
          <w:p w:rsidR="00DE6B81" w:rsidRDefault="00DE6B81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701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118,551</w:t>
            </w:r>
          </w:p>
        </w:tc>
        <w:tc>
          <w:tcPr>
            <w:tcW w:w="1619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42,257</w:t>
            </w:r>
          </w:p>
        </w:tc>
        <w:tc>
          <w:tcPr>
            <w:tcW w:w="1427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98,032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3</w:t>
            </w:r>
            <w:r w:rsidRPr="009B051C">
              <w:rPr>
                <w:rFonts w:hAnsi="標楷體"/>
                <w:snapToGrid/>
              </w:rPr>
              <w:t>7,294</w:t>
            </w:r>
          </w:p>
        </w:tc>
        <w:tc>
          <w:tcPr>
            <w:tcW w:w="1427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1</w:t>
            </w:r>
            <w:r w:rsidRPr="009B051C">
              <w:rPr>
                <w:rFonts w:hAnsi="標楷體"/>
                <w:snapToGrid/>
              </w:rPr>
              <w:t>35,326</w:t>
            </w:r>
          </w:p>
        </w:tc>
      </w:tr>
      <w:tr w:rsidR="00DE6B81" w:rsidTr="009B051C">
        <w:tc>
          <w:tcPr>
            <w:tcW w:w="879" w:type="dxa"/>
            <w:shd w:val="clear" w:color="auto" w:fill="auto"/>
            <w:vAlign w:val="center"/>
          </w:tcPr>
          <w:p w:rsidR="00DE6B81" w:rsidRDefault="00DE6B81" w:rsidP="009B051C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701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120,172</w:t>
            </w:r>
          </w:p>
        </w:tc>
        <w:tc>
          <w:tcPr>
            <w:tcW w:w="1619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42,142</w:t>
            </w:r>
          </w:p>
        </w:tc>
        <w:tc>
          <w:tcPr>
            <w:tcW w:w="1427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98,188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 w:hint="eastAsia"/>
                <w:snapToGrid/>
              </w:rPr>
              <w:t>3</w:t>
            </w:r>
            <w:r w:rsidRPr="009B051C">
              <w:rPr>
                <w:rFonts w:hAnsi="標楷體"/>
                <w:snapToGrid/>
              </w:rPr>
              <w:t>5,986</w:t>
            </w:r>
          </w:p>
        </w:tc>
        <w:tc>
          <w:tcPr>
            <w:tcW w:w="1427" w:type="dxa"/>
            <w:shd w:val="clear" w:color="auto" w:fill="auto"/>
          </w:tcPr>
          <w:p w:rsidR="00DE6B81" w:rsidRPr="009B051C" w:rsidRDefault="00DE6B81" w:rsidP="009B051C">
            <w:pPr>
              <w:pStyle w:val="141"/>
              <w:jc w:val="right"/>
              <w:rPr>
                <w:rFonts w:hAnsi="標楷體"/>
                <w:snapToGrid/>
              </w:rPr>
            </w:pPr>
            <w:r w:rsidRPr="009B051C">
              <w:rPr>
                <w:rFonts w:hAnsi="標楷體"/>
                <w:snapToGrid/>
              </w:rPr>
              <w:t>134</w:t>
            </w:r>
            <w:r w:rsidRPr="009B051C">
              <w:rPr>
                <w:rFonts w:hAnsi="標楷體" w:hint="eastAsia"/>
                <w:snapToGrid/>
              </w:rPr>
              <w:t>,</w:t>
            </w:r>
            <w:r w:rsidRPr="009B051C">
              <w:rPr>
                <w:rFonts w:hAnsi="標楷體"/>
                <w:snapToGrid/>
              </w:rPr>
              <w:t>174</w:t>
            </w:r>
          </w:p>
        </w:tc>
      </w:tr>
      <w:tr w:rsidR="00D02561" w:rsidTr="009B051C">
        <w:tc>
          <w:tcPr>
            <w:tcW w:w="879" w:type="dxa"/>
            <w:shd w:val="clear" w:color="auto" w:fill="auto"/>
            <w:vAlign w:val="center"/>
          </w:tcPr>
          <w:p w:rsidR="00D02561" w:rsidRDefault="00D02561" w:rsidP="009B051C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1701" w:type="dxa"/>
            <w:shd w:val="clear" w:color="auto" w:fill="auto"/>
          </w:tcPr>
          <w:p w:rsidR="00D02561" w:rsidRPr="009B051C" w:rsidRDefault="00D02561" w:rsidP="009B051C">
            <w:pPr>
              <w:pStyle w:val="141"/>
              <w:jc w:val="right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1</w:t>
            </w:r>
            <w:r>
              <w:rPr>
                <w:rFonts w:hAnsi="標楷體"/>
                <w:snapToGrid/>
              </w:rPr>
              <w:t>21,181</w:t>
            </w:r>
          </w:p>
        </w:tc>
        <w:tc>
          <w:tcPr>
            <w:tcW w:w="1619" w:type="dxa"/>
            <w:shd w:val="clear" w:color="auto" w:fill="auto"/>
          </w:tcPr>
          <w:p w:rsidR="00D02561" w:rsidRPr="009B051C" w:rsidRDefault="00D02561" w:rsidP="009B051C">
            <w:pPr>
              <w:pStyle w:val="141"/>
              <w:jc w:val="right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(尚未報名)</w:t>
            </w:r>
          </w:p>
        </w:tc>
        <w:tc>
          <w:tcPr>
            <w:tcW w:w="1427" w:type="dxa"/>
            <w:shd w:val="clear" w:color="auto" w:fill="auto"/>
          </w:tcPr>
          <w:p w:rsidR="00D02561" w:rsidRPr="009B051C" w:rsidRDefault="00D02561" w:rsidP="009B051C">
            <w:pPr>
              <w:pStyle w:val="141"/>
              <w:jc w:val="right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9</w:t>
            </w:r>
            <w:r>
              <w:rPr>
                <w:rFonts w:hAnsi="標楷體"/>
                <w:snapToGrid/>
              </w:rPr>
              <w:t>6,463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02561" w:rsidRPr="009B051C" w:rsidRDefault="00D02561" w:rsidP="009B051C">
            <w:pPr>
              <w:pStyle w:val="141"/>
              <w:jc w:val="right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3</w:t>
            </w:r>
            <w:r>
              <w:rPr>
                <w:rFonts w:hAnsi="標楷體"/>
                <w:snapToGrid/>
              </w:rPr>
              <w:t>0,028</w:t>
            </w:r>
          </w:p>
        </w:tc>
        <w:tc>
          <w:tcPr>
            <w:tcW w:w="1427" w:type="dxa"/>
            <w:shd w:val="clear" w:color="auto" w:fill="auto"/>
          </w:tcPr>
          <w:p w:rsidR="00D02561" w:rsidRPr="009B051C" w:rsidRDefault="00D02561" w:rsidP="009B051C">
            <w:pPr>
              <w:pStyle w:val="141"/>
              <w:jc w:val="right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1</w:t>
            </w:r>
            <w:r>
              <w:rPr>
                <w:rFonts w:hAnsi="標楷體"/>
                <w:snapToGrid/>
              </w:rPr>
              <w:t>26,491</w:t>
            </w:r>
          </w:p>
        </w:tc>
      </w:tr>
    </w:tbl>
    <w:p w:rsidR="00C2568D" w:rsidRDefault="00CB35FD" w:rsidP="00C2568D">
      <w:pPr>
        <w:pStyle w:val="141"/>
        <w:ind w:left="1418" w:hangingChars="583" w:hanging="1418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C2568D" w:rsidRPr="00C2568D">
        <w:rPr>
          <w:rFonts w:hint="eastAsia"/>
        </w:rPr>
        <w:t>1.本表學年度係大學入學之學年度。以112學年度為例，學測及分科測驗於112年度辦理，高中英語聽力測驗於111年度辦理。</w:t>
      </w:r>
    </w:p>
    <w:p w:rsidR="00341708" w:rsidRDefault="00C2568D" w:rsidP="00C2568D">
      <w:pPr>
        <w:pStyle w:val="141"/>
        <w:ind w:leftChars="415" w:left="1175"/>
      </w:pPr>
      <w:r w:rsidRPr="00C2568D">
        <w:rPr>
          <w:rFonts w:hint="eastAsia"/>
        </w:rPr>
        <w:t>2.指考111學年度起改為分科測驗</w:t>
      </w:r>
      <w:r w:rsidR="00CB35FD">
        <w:rPr>
          <w:rFonts w:hint="eastAsia"/>
        </w:rPr>
        <w:t>。</w:t>
      </w:r>
    </w:p>
    <w:p w:rsidR="00CB35FD" w:rsidRPr="00341708" w:rsidRDefault="00CB35FD" w:rsidP="00341708">
      <w:pPr>
        <w:pStyle w:val="141"/>
        <w:rPr>
          <w:rFonts w:hint="eastAsia"/>
        </w:rPr>
      </w:pPr>
      <w:r>
        <w:rPr>
          <w:rFonts w:hint="eastAsia"/>
        </w:rPr>
        <w:t>資料來源：大考中心提供。</w:t>
      </w:r>
    </w:p>
    <w:p w:rsidR="00661DB9" w:rsidRDefault="00661DB9" w:rsidP="00661DB9">
      <w:pPr>
        <w:pStyle w:val="a4"/>
        <w:ind w:left="849" w:hanging="283"/>
      </w:pPr>
      <w:r w:rsidRPr="00DF3435">
        <w:rPr>
          <w:rFonts w:hint="eastAsia"/>
        </w:rPr>
        <w:t>(二)</w:t>
      </w:r>
      <w:r w:rsidR="00855178" w:rsidRPr="00DF3435">
        <w:rPr>
          <w:rFonts w:hint="eastAsia"/>
        </w:rPr>
        <w:t>補助及委辦計畫收入占</w:t>
      </w:r>
      <w:r w:rsidR="00DF3435" w:rsidRPr="00DF3435">
        <w:rPr>
          <w:rFonts w:hint="eastAsia"/>
        </w:rPr>
        <w:t>收入總額</w:t>
      </w:r>
      <w:r w:rsidR="00855178" w:rsidRPr="00DF3435">
        <w:rPr>
          <w:rFonts w:hint="eastAsia"/>
        </w:rPr>
        <w:t>比</w:t>
      </w:r>
      <w:r w:rsidR="00DF3435" w:rsidRPr="00DF3435">
        <w:rPr>
          <w:rFonts w:hint="eastAsia"/>
        </w:rPr>
        <w:t>率超逾考試收入</w:t>
      </w:r>
      <w:r w:rsidR="00855178" w:rsidRPr="00DF3435">
        <w:rPr>
          <w:rFonts w:hint="eastAsia"/>
        </w:rPr>
        <w:t>，允宜檢</w:t>
      </w:r>
      <w:r w:rsidR="00855178" w:rsidRPr="00855178">
        <w:rPr>
          <w:rFonts w:hint="eastAsia"/>
        </w:rPr>
        <w:t>討增加服務成效並撙節支出</w:t>
      </w:r>
    </w:p>
    <w:p w:rsidR="00661DB9" w:rsidRPr="009C6314" w:rsidRDefault="0094044D" w:rsidP="0094044D">
      <w:pPr>
        <w:pStyle w:val="123"/>
        <w:ind w:left="1133" w:hanging="283"/>
      </w:pPr>
      <w:r w:rsidRPr="00551D16">
        <w:rPr>
          <w:rFonts w:hint="eastAsia"/>
          <w:b/>
        </w:rPr>
        <w:t>1</w:t>
      </w:r>
      <w:r w:rsidRPr="00551D16">
        <w:rPr>
          <w:b/>
        </w:rPr>
        <w:t>.</w:t>
      </w:r>
      <w:r w:rsidR="00D9204B" w:rsidRPr="00551D16">
        <w:rPr>
          <w:rFonts w:hint="eastAsia"/>
          <w:b/>
        </w:rPr>
        <w:t>大考中心</w:t>
      </w:r>
      <w:r w:rsidR="00803BC5" w:rsidRPr="00551D16">
        <w:rPr>
          <w:rFonts w:hint="eastAsia"/>
          <w:b/>
        </w:rPr>
        <w:t>1</w:t>
      </w:r>
      <w:r w:rsidR="00803BC5" w:rsidRPr="00551D16">
        <w:rPr>
          <w:b/>
        </w:rPr>
        <w:t>10</w:t>
      </w:r>
      <w:r w:rsidR="00803BC5" w:rsidRPr="00551D16">
        <w:rPr>
          <w:rFonts w:hint="eastAsia"/>
          <w:b/>
        </w:rPr>
        <w:t>至1</w:t>
      </w:r>
      <w:r w:rsidR="00803BC5" w:rsidRPr="00551D16">
        <w:rPr>
          <w:b/>
        </w:rPr>
        <w:t>12</w:t>
      </w:r>
      <w:r w:rsidR="00D9204B" w:rsidRPr="00551D16">
        <w:rPr>
          <w:rFonts w:hint="eastAsia"/>
          <w:b/>
        </w:rPr>
        <w:t>年</w:t>
      </w:r>
      <w:r w:rsidR="00803BC5" w:rsidRPr="00551D16">
        <w:rPr>
          <w:rFonts w:hint="eastAsia"/>
          <w:b/>
        </w:rPr>
        <w:t>度</w:t>
      </w:r>
      <w:r w:rsidR="00FF3167" w:rsidRPr="00551D16">
        <w:rPr>
          <w:rFonts w:hint="eastAsia"/>
          <w:b/>
        </w:rPr>
        <w:t>決算</w:t>
      </w:r>
      <w:r w:rsidR="00872AE7">
        <w:rPr>
          <w:rFonts w:hint="eastAsia"/>
          <w:b/>
        </w:rPr>
        <w:t>均</w:t>
      </w:r>
      <w:r w:rsidR="00FF3167" w:rsidRPr="00551D16">
        <w:rPr>
          <w:rFonts w:hint="eastAsia"/>
          <w:b/>
        </w:rPr>
        <w:t>短絀</w:t>
      </w:r>
      <w:r w:rsidR="00803BC5" w:rsidRPr="00551D16">
        <w:rPr>
          <w:rFonts w:hint="eastAsia"/>
          <w:b/>
        </w:rPr>
        <w:t>，1</w:t>
      </w:r>
      <w:r w:rsidR="00803BC5" w:rsidRPr="00551D16">
        <w:rPr>
          <w:b/>
        </w:rPr>
        <w:t>13</w:t>
      </w:r>
      <w:r w:rsidR="00803BC5" w:rsidRPr="00551D16">
        <w:rPr>
          <w:rFonts w:hint="eastAsia"/>
          <w:b/>
        </w:rPr>
        <w:t>年度因補助計畫</w:t>
      </w:r>
      <w:r w:rsidR="00D07382" w:rsidRPr="00551D16">
        <w:rPr>
          <w:rFonts w:hint="eastAsia"/>
          <w:b/>
        </w:rPr>
        <w:t>增加而</w:t>
      </w:r>
      <w:r w:rsidR="00872AE7">
        <w:rPr>
          <w:rFonts w:hint="eastAsia"/>
          <w:b/>
        </w:rPr>
        <w:t>轉</w:t>
      </w:r>
      <w:r w:rsidR="00D07382" w:rsidRPr="00551D16">
        <w:rPr>
          <w:rFonts w:hint="eastAsia"/>
          <w:b/>
        </w:rPr>
        <w:t>絀為餘</w:t>
      </w:r>
      <w:r w:rsidRPr="00551D16">
        <w:rPr>
          <w:rFonts w:hint="eastAsia"/>
        </w:rPr>
        <w:t>：</w:t>
      </w:r>
      <w:r w:rsidR="00D9204B" w:rsidRPr="00551D16">
        <w:rPr>
          <w:rFonts w:hint="eastAsia"/>
        </w:rPr>
        <w:t>110至112年度連續3年決算發生短絀（詳表2）；其中110年度決算</w:t>
      </w:r>
      <w:r w:rsidR="00D9204B" w:rsidRPr="009C6314">
        <w:rPr>
          <w:rFonts w:hint="eastAsia"/>
        </w:rPr>
        <w:t>考試收入較109年度減少1,229萬2千元，而補助及委辦計畫收入雖增加1億702萬5千元，加計其他收入來源後收入總額共增加9,342萬4千元，惟支出總額亦增加1億162萬3千元，出現近10年來首度短絀802</w:t>
      </w:r>
      <w:r w:rsidR="00D9204B" w:rsidRPr="009C6314">
        <w:rPr>
          <w:rFonts w:hint="eastAsia"/>
        </w:rPr>
        <w:lastRenderedPageBreak/>
        <w:t>萬3千元</w:t>
      </w:r>
      <w:r w:rsidR="009C6314" w:rsidRPr="009C6314">
        <w:rPr>
          <w:rStyle w:val="af2"/>
        </w:rPr>
        <w:footnoteReference w:id="2"/>
      </w:r>
      <w:r w:rsidR="00D9204B" w:rsidRPr="009C6314">
        <w:rPr>
          <w:rFonts w:hint="eastAsia"/>
        </w:rPr>
        <w:t>；111年度決算短絀再增至3,972萬6千元，主要係分科測驗等各類考試報名人數持續減少，考試收入較110年度減少3,538萬元所致；至112年度決算短絀減少為2,983萬元，主要係考試業務收支短絀數雖較111年度減少3,975萬4千元</w:t>
      </w:r>
      <w:r w:rsidR="009C6314" w:rsidRPr="009C6314">
        <w:rPr>
          <w:rStyle w:val="af2"/>
        </w:rPr>
        <w:footnoteReference w:id="3"/>
      </w:r>
      <w:r w:rsidR="00D9204B" w:rsidRPr="009C6314">
        <w:rPr>
          <w:rFonts w:hint="eastAsia"/>
        </w:rPr>
        <w:t>，惟補助收入亦較111年度減少3,214萬2千元</w:t>
      </w:r>
      <w:r w:rsidR="009C6314" w:rsidRPr="009C6314">
        <w:rPr>
          <w:rStyle w:val="af2"/>
        </w:rPr>
        <w:footnoteReference w:id="4"/>
      </w:r>
      <w:r w:rsidR="00D9204B" w:rsidRPr="009C6314">
        <w:rPr>
          <w:rFonts w:hint="eastAsia"/>
        </w:rPr>
        <w:t>所致</w:t>
      </w:r>
      <w:r w:rsidR="00E83442">
        <w:rPr>
          <w:rFonts w:hint="eastAsia"/>
        </w:rPr>
        <w:t>；1</w:t>
      </w:r>
      <w:r w:rsidR="00E83442">
        <w:t>13</w:t>
      </w:r>
      <w:r w:rsidR="00E83442">
        <w:rPr>
          <w:rFonts w:hint="eastAsia"/>
        </w:rPr>
        <w:t>年度決算</w:t>
      </w:r>
      <w:r w:rsidR="007828F6">
        <w:rPr>
          <w:rFonts w:hint="eastAsia"/>
        </w:rPr>
        <w:t>收支相抵後</w:t>
      </w:r>
      <w:r w:rsidR="00981A5A">
        <w:rPr>
          <w:rFonts w:hint="eastAsia"/>
        </w:rPr>
        <w:t>賸餘2</w:t>
      </w:r>
      <w:r w:rsidR="00981A5A">
        <w:t>,457</w:t>
      </w:r>
      <w:r w:rsidR="00981A5A">
        <w:rPr>
          <w:rFonts w:hint="eastAsia"/>
        </w:rPr>
        <w:t>萬3千元</w:t>
      </w:r>
      <w:r w:rsidR="00E83442">
        <w:rPr>
          <w:rFonts w:hint="eastAsia"/>
        </w:rPr>
        <w:t>，</w:t>
      </w:r>
      <w:r w:rsidR="00551D16">
        <w:rPr>
          <w:rFonts w:hint="eastAsia"/>
        </w:rPr>
        <w:t>較預算短絀4</w:t>
      </w:r>
      <w:r w:rsidR="00551D16">
        <w:t>,930</w:t>
      </w:r>
      <w:r w:rsidR="00551D16">
        <w:rPr>
          <w:rFonts w:hint="eastAsia"/>
        </w:rPr>
        <w:t>萬7千元</w:t>
      </w:r>
      <w:r w:rsidR="00872AE7">
        <w:rPr>
          <w:rFonts w:hint="eastAsia"/>
        </w:rPr>
        <w:t>轉</w:t>
      </w:r>
      <w:r w:rsidR="00551D16">
        <w:rPr>
          <w:rFonts w:hint="eastAsia"/>
        </w:rPr>
        <w:t>絀為餘，</w:t>
      </w:r>
      <w:r w:rsidR="00E83442">
        <w:rPr>
          <w:rFonts w:hint="eastAsia"/>
        </w:rPr>
        <w:t>主要係教育部補助因應1</w:t>
      </w:r>
      <w:r w:rsidR="00E83442">
        <w:t>08</w:t>
      </w:r>
      <w:r w:rsidR="00E83442">
        <w:rPr>
          <w:rFonts w:hint="eastAsia"/>
        </w:rPr>
        <w:t>課綱素養導向命題精進相關</w:t>
      </w:r>
      <w:r w:rsidR="000A1504">
        <w:rPr>
          <w:rFonts w:hint="eastAsia"/>
        </w:rPr>
        <w:t>計畫</w:t>
      </w:r>
      <w:r w:rsidR="00E83442">
        <w:rPr>
          <w:rFonts w:hint="eastAsia"/>
        </w:rPr>
        <w:t>經費，以及政策性補助學測及英聽設置大陸考場計畫等</w:t>
      </w:r>
      <w:r w:rsidR="0056799B">
        <w:rPr>
          <w:rFonts w:hint="eastAsia"/>
        </w:rPr>
        <w:t>，</w:t>
      </w:r>
      <w:r w:rsidR="008F0C62">
        <w:rPr>
          <w:rFonts w:hint="eastAsia"/>
        </w:rPr>
        <w:t>補助及委辦計畫收入</w:t>
      </w:r>
      <w:r w:rsidR="00803BC5">
        <w:rPr>
          <w:rStyle w:val="af2"/>
        </w:rPr>
        <w:footnoteReference w:id="5"/>
      </w:r>
      <w:r w:rsidR="008F0C62">
        <w:rPr>
          <w:rFonts w:hint="eastAsia"/>
        </w:rPr>
        <w:t>較1</w:t>
      </w:r>
      <w:r w:rsidR="008F0C62">
        <w:t>12</w:t>
      </w:r>
      <w:r w:rsidR="008F0C62">
        <w:rPr>
          <w:rFonts w:hint="eastAsia"/>
        </w:rPr>
        <w:t>年度增加1</w:t>
      </w:r>
      <w:r w:rsidR="008F0C62">
        <w:t>,456</w:t>
      </w:r>
      <w:r w:rsidR="008F0C62">
        <w:rPr>
          <w:rFonts w:hint="eastAsia"/>
        </w:rPr>
        <w:t>萬9千元</w:t>
      </w:r>
      <w:r w:rsidR="0056799B">
        <w:rPr>
          <w:rFonts w:hint="eastAsia"/>
        </w:rPr>
        <w:t>，且</w:t>
      </w:r>
      <w:r w:rsidR="00B82D01">
        <w:rPr>
          <w:rFonts w:hint="eastAsia"/>
        </w:rPr>
        <w:t>總</w:t>
      </w:r>
      <w:r w:rsidR="002C21A6">
        <w:rPr>
          <w:rFonts w:hint="eastAsia"/>
        </w:rPr>
        <w:t>支出因撙節人事費及業務費減少3</w:t>
      </w:r>
      <w:r w:rsidR="002C21A6">
        <w:t>,0</w:t>
      </w:r>
      <w:r w:rsidR="001E1F02">
        <w:t>06</w:t>
      </w:r>
      <w:r w:rsidR="002C21A6">
        <w:rPr>
          <w:rFonts w:hint="eastAsia"/>
        </w:rPr>
        <w:t>萬</w:t>
      </w:r>
      <w:r w:rsidR="001E1F02">
        <w:rPr>
          <w:rFonts w:hint="eastAsia"/>
        </w:rPr>
        <w:t>1</w:t>
      </w:r>
      <w:r w:rsidR="002C21A6">
        <w:rPr>
          <w:rFonts w:hint="eastAsia"/>
        </w:rPr>
        <w:t>千元所致</w:t>
      </w:r>
      <w:r w:rsidR="00D9204B" w:rsidRPr="009C6314">
        <w:rPr>
          <w:rFonts w:hint="eastAsia"/>
        </w:rPr>
        <w:t>。</w:t>
      </w:r>
    </w:p>
    <w:p w:rsidR="00855178" w:rsidRPr="00855178" w:rsidRDefault="00855178" w:rsidP="00B93D89">
      <w:pPr>
        <w:pStyle w:val="21"/>
        <w:ind w:leftChars="-50" w:left="850" w:hangingChars="350" w:hanging="992"/>
        <w:rPr>
          <w:rFonts w:hint="eastAsia"/>
          <w:sz w:val="24"/>
          <w:szCs w:val="24"/>
        </w:rPr>
      </w:pPr>
      <w:r w:rsidRPr="00855178">
        <w:rPr>
          <w:rFonts w:hint="eastAsia"/>
          <w:b/>
        </w:rPr>
        <w:t>表2</w:t>
      </w:r>
      <w:r w:rsidRPr="00855178">
        <w:rPr>
          <w:b/>
        </w:rPr>
        <w:t xml:space="preserve">  </w:t>
      </w:r>
      <w:r w:rsidRPr="00855178">
        <w:rPr>
          <w:rFonts w:hint="eastAsia"/>
          <w:b/>
        </w:rPr>
        <w:t>大考中心</w:t>
      </w:r>
      <w:r w:rsidRPr="00EB15C5">
        <w:rPr>
          <w:rFonts w:hint="eastAsia"/>
          <w:b/>
        </w:rPr>
        <w:t>10</w:t>
      </w:r>
      <w:r w:rsidR="008612B4" w:rsidRPr="00EB15C5">
        <w:rPr>
          <w:b/>
        </w:rPr>
        <w:t>9</w:t>
      </w:r>
      <w:r w:rsidRPr="00EB15C5">
        <w:rPr>
          <w:rFonts w:hint="eastAsia"/>
          <w:b/>
        </w:rPr>
        <w:t>至11</w:t>
      </w:r>
      <w:r w:rsidRPr="00EB15C5">
        <w:rPr>
          <w:b/>
        </w:rPr>
        <w:t>4</w:t>
      </w:r>
      <w:r w:rsidRPr="00EB15C5">
        <w:rPr>
          <w:rFonts w:hint="eastAsia"/>
          <w:b/>
        </w:rPr>
        <w:t>年度收</w:t>
      </w:r>
      <w:r w:rsidRPr="00855178">
        <w:rPr>
          <w:rFonts w:hint="eastAsia"/>
          <w:b/>
        </w:rPr>
        <w:t>支簡表</w:t>
      </w:r>
      <w:r w:rsidRPr="00855178">
        <w:rPr>
          <w:rFonts w:hint="eastAsia"/>
        </w:rPr>
        <w:t xml:space="preserve">     </w:t>
      </w:r>
      <w:r w:rsidR="00B93D89">
        <w:t xml:space="preserve"> </w:t>
      </w:r>
      <w:r w:rsidRPr="00855178">
        <w:rPr>
          <w:rFonts w:hint="eastAsia"/>
        </w:rPr>
        <w:t xml:space="preserve">    </w:t>
      </w:r>
      <w:r w:rsidRPr="00855178">
        <w:rPr>
          <w:rFonts w:hint="eastAsia"/>
          <w:sz w:val="24"/>
          <w:szCs w:val="24"/>
        </w:rPr>
        <w:t>單位：新臺幣千元；%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28"/>
        <w:gridCol w:w="1229"/>
        <w:gridCol w:w="1228"/>
        <w:gridCol w:w="1229"/>
        <w:gridCol w:w="1228"/>
        <w:gridCol w:w="1229"/>
      </w:tblGrid>
      <w:tr w:rsidR="008612B4" w:rsidTr="00917B45">
        <w:trPr>
          <w:tblHeader/>
        </w:trPr>
        <w:tc>
          <w:tcPr>
            <w:tcW w:w="1418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8612B4" w:rsidRDefault="008612B4" w:rsidP="00917B45">
            <w:pPr>
              <w:pStyle w:val="141"/>
              <w:jc w:val="right"/>
            </w:pPr>
            <w:r>
              <w:rPr>
                <w:rFonts w:hint="eastAsia"/>
              </w:rPr>
              <w:t>年度</w:t>
            </w:r>
          </w:p>
          <w:p w:rsidR="008612B4" w:rsidRDefault="008612B4" w:rsidP="00855178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8612B4" w:rsidRDefault="008612B4" w:rsidP="00917B4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8612B4" w:rsidRDefault="008612B4" w:rsidP="00917B4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8612B4" w:rsidRDefault="008612B4" w:rsidP="00917B4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8612B4" w:rsidRPr="00EB15C5" w:rsidRDefault="008612B4" w:rsidP="00917B45">
            <w:pPr>
              <w:pStyle w:val="141"/>
              <w:jc w:val="center"/>
            </w:pPr>
            <w:r w:rsidRPr="00EB15C5">
              <w:rPr>
                <w:rFonts w:hint="eastAsia"/>
              </w:rPr>
              <w:t>1</w:t>
            </w:r>
            <w:r w:rsidRPr="00EB15C5"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8612B4" w:rsidRPr="002A3F52" w:rsidRDefault="008612B4" w:rsidP="00917B45">
            <w:pPr>
              <w:pStyle w:val="141"/>
              <w:jc w:val="center"/>
            </w:pPr>
            <w:r w:rsidRPr="002A3F52">
              <w:rPr>
                <w:rFonts w:hint="eastAsia"/>
              </w:rPr>
              <w:t>1</w:t>
            </w:r>
            <w:r w:rsidRPr="002A3F52">
              <w:t>13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8612B4" w:rsidRPr="005B204C" w:rsidRDefault="008612B4" w:rsidP="00917B45">
            <w:pPr>
              <w:pStyle w:val="141"/>
              <w:jc w:val="center"/>
            </w:pPr>
            <w:r w:rsidRPr="005B204C">
              <w:rPr>
                <w:rFonts w:hint="eastAsia"/>
              </w:rPr>
              <w:t>1</w:t>
            </w:r>
            <w:r w:rsidRPr="005B204C">
              <w:t>14</w:t>
            </w:r>
          </w:p>
        </w:tc>
      </w:tr>
      <w:tr w:rsidR="00D3468F" w:rsidRPr="00917B45" w:rsidTr="00917B45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D3468F" w:rsidRPr="00917B45" w:rsidRDefault="00D3468F" w:rsidP="00D3468F">
            <w:pPr>
              <w:pStyle w:val="141"/>
              <w:rPr>
                <w:b/>
              </w:rPr>
            </w:pPr>
            <w:r w:rsidRPr="00917B45">
              <w:rPr>
                <w:rFonts w:hint="eastAsia"/>
                <w:b/>
              </w:rPr>
              <w:t>收入總額[</w:t>
            </w:r>
            <w:r w:rsidRPr="00917B45">
              <w:rPr>
                <w:b/>
              </w:rPr>
              <w:t>A]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4</w:t>
            </w:r>
            <w:r w:rsidRPr="00917B45">
              <w:rPr>
                <w:b/>
              </w:rPr>
              <w:t>20,308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5</w:t>
            </w:r>
            <w:r w:rsidRPr="00917B45">
              <w:rPr>
                <w:b/>
              </w:rPr>
              <w:t>13,732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4</w:t>
            </w:r>
            <w:r w:rsidRPr="00917B45">
              <w:rPr>
                <w:b/>
              </w:rPr>
              <w:t>80,768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824254" w:rsidP="00917B45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41,956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E658AF" w:rsidP="00917B45">
            <w:pPr>
              <w:pStyle w:val="141"/>
              <w:jc w:val="right"/>
              <w:rPr>
                <w:b/>
                <w:bCs/>
                <w:snapToGrid/>
              </w:rPr>
            </w:pPr>
            <w:r w:rsidRPr="002A3F52">
              <w:rPr>
                <w:rFonts w:hint="eastAsia"/>
                <w:b/>
                <w:bCs/>
                <w:snapToGrid/>
              </w:rPr>
              <w:t>4</w:t>
            </w:r>
            <w:r w:rsidRPr="002A3F52">
              <w:rPr>
                <w:b/>
                <w:bCs/>
                <w:snapToGrid/>
              </w:rPr>
              <w:t>66,298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644168" w:rsidP="00917B45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25,205</w:t>
            </w:r>
          </w:p>
        </w:tc>
      </w:tr>
      <w:tr w:rsidR="00D3468F" w:rsidTr="00917B45">
        <w:tc>
          <w:tcPr>
            <w:tcW w:w="1418" w:type="dxa"/>
            <w:shd w:val="clear" w:color="auto" w:fill="auto"/>
          </w:tcPr>
          <w:p w:rsidR="00D3468F" w:rsidRDefault="00D3468F" w:rsidP="00917B45">
            <w:pPr>
              <w:pStyle w:val="141"/>
              <w:ind w:leftChars="50" w:left="142" w:rightChars="-19" w:right="-54"/>
            </w:pPr>
            <w:r>
              <w:rPr>
                <w:rFonts w:hint="eastAsia"/>
              </w:rPr>
              <w:t>考試收入[</w:t>
            </w:r>
            <w:r>
              <w:t>B]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2</w:t>
            </w:r>
            <w:r w:rsidRPr="000E752A">
              <w:t>41,541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2</w:t>
            </w:r>
            <w:r w:rsidRPr="000E752A">
              <w:t>29,249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1</w:t>
            </w:r>
            <w:r w:rsidRPr="000E752A">
              <w:t>93,869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824254" w:rsidP="00917B45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05,174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E658AF" w:rsidP="00917B45">
            <w:pPr>
              <w:pStyle w:val="141"/>
              <w:jc w:val="right"/>
              <w:rPr>
                <w:snapToGrid/>
              </w:rPr>
            </w:pPr>
            <w:r w:rsidRPr="002A3F52">
              <w:rPr>
                <w:rFonts w:hint="eastAsia"/>
                <w:snapToGrid/>
              </w:rPr>
              <w:t>2</w:t>
            </w:r>
            <w:r w:rsidRPr="002A3F52">
              <w:rPr>
                <w:snapToGrid/>
              </w:rPr>
              <w:t>07,330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644168" w:rsidP="00917B45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00,982</w:t>
            </w:r>
          </w:p>
        </w:tc>
      </w:tr>
      <w:tr w:rsidR="00D3468F" w:rsidTr="00917B45">
        <w:tc>
          <w:tcPr>
            <w:tcW w:w="1418" w:type="dxa"/>
            <w:shd w:val="clear" w:color="auto" w:fill="auto"/>
          </w:tcPr>
          <w:p w:rsidR="00D3468F" w:rsidRDefault="00D3468F" w:rsidP="00917B45">
            <w:pPr>
              <w:pStyle w:val="141"/>
              <w:ind w:leftChars="50" w:left="142" w:rightChars="-19" w:right="-54"/>
            </w:pPr>
            <w:r>
              <w:rPr>
                <w:rFonts w:hint="eastAsia"/>
              </w:rPr>
              <w:t>補助及委辦計畫收入[</w:t>
            </w:r>
            <w:r>
              <w:t>C]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1</w:t>
            </w:r>
            <w:r w:rsidRPr="000E752A">
              <w:t>62,240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2</w:t>
            </w:r>
            <w:r w:rsidRPr="000E752A">
              <w:t>69,265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2</w:t>
            </w:r>
            <w:r w:rsidRPr="000E752A">
              <w:t>70,577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824254" w:rsidP="00917B45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16,679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E658AF" w:rsidP="00917B45">
            <w:pPr>
              <w:pStyle w:val="141"/>
              <w:jc w:val="right"/>
              <w:rPr>
                <w:snapToGrid/>
              </w:rPr>
            </w:pPr>
            <w:r w:rsidRPr="002A3F52">
              <w:rPr>
                <w:rFonts w:hint="eastAsia"/>
                <w:snapToGrid/>
              </w:rPr>
              <w:t>2</w:t>
            </w:r>
            <w:r w:rsidRPr="002A3F52">
              <w:rPr>
                <w:snapToGrid/>
              </w:rPr>
              <w:t>31,248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5B204C" w:rsidP="00917B45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06,923</w:t>
            </w:r>
          </w:p>
        </w:tc>
      </w:tr>
      <w:tr w:rsidR="00D3468F" w:rsidRPr="00917B45" w:rsidTr="00917B45">
        <w:tc>
          <w:tcPr>
            <w:tcW w:w="1418" w:type="dxa"/>
            <w:shd w:val="clear" w:color="auto" w:fill="auto"/>
          </w:tcPr>
          <w:p w:rsidR="00D3468F" w:rsidRPr="00917B45" w:rsidRDefault="00D3468F" w:rsidP="00F753ED">
            <w:pPr>
              <w:pStyle w:val="141"/>
              <w:ind w:rightChars="-39" w:right="-110"/>
              <w:rPr>
                <w:b/>
              </w:rPr>
            </w:pPr>
            <w:r w:rsidRPr="00917B45">
              <w:rPr>
                <w:rFonts w:hint="eastAsia"/>
                <w:b/>
              </w:rPr>
              <w:t>支出總額</w:t>
            </w:r>
            <w:r w:rsidR="00403C6C" w:rsidRPr="00403C6C">
              <w:rPr>
                <w:rFonts w:hint="eastAsia"/>
                <w:sz w:val="22"/>
                <w:szCs w:val="22"/>
              </w:rPr>
              <w:t>(含所得稅費用</w:t>
            </w:r>
            <w:r w:rsidR="00403C6C" w:rsidRPr="00403C6C">
              <w:rPr>
                <w:sz w:val="22"/>
                <w:szCs w:val="22"/>
              </w:rPr>
              <w:t>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4</w:t>
            </w:r>
            <w:r w:rsidRPr="00917B45">
              <w:rPr>
                <w:b/>
              </w:rPr>
              <w:t>20,132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5</w:t>
            </w:r>
            <w:r w:rsidRPr="00917B45">
              <w:rPr>
                <w:b/>
              </w:rPr>
              <w:t>21,755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5</w:t>
            </w:r>
            <w:r w:rsidRPr="00917B45">
              <w:rPr>
                <w:b/>
              </w:rPr>
              <w:t>20,494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824254" w:rsidP="00917B45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71,786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F753ED" w:rsidP="00403C6C">
            <w:pPr>
              <w:pStyle w:val="141"/>
              <w:jc w:val="right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4</w:t>
            </w:r>
            <w:r>
              <w:rPr>
                <w:b/>
                <w:bCs/>
                <w:snapToGrid/>
              </w:rPr>
              <w:t>4</w:t>
            </w:r>
            <w:r w:rsidR="00403C6C">
              <w:rPr>
                <w:b/>
                <w:bCs/>
                <w:snapToGrid/>
              </w:rPr>
              <w:t>1</w:t>
            </w:r>
            <w:r>
              <w:rPr>
                <w:b/>
                <w:bCs/>
                <w:snapToGrid/>
              </w:rPr>
              <w:t>,</w:t>
            </w:r>
            <w:r w:rsidR="00403C6C">
              <w:rPr>
                <w:b/>
                <w:bCs/>
                <w:snapToGrid/>
              </w:rPr>
              <w:t>725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5B204C" w:rsidP="00917B45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31,467</w:t>
            </w:r>
          </w:p>
        </w:tc>
      </w:tr>
      <w:tr w:rsidR="00D3468F" w:rsidRPr="00917B45" w:rsidTr="00917B45">
        <w:tc>
          <w:tcPr>
            <w:tcW w:w="1418" w:type="dxa"/>
            <w:shd w:val="clear" w:color="auto" w:fill="auto"/>
          </w:tcPr>
          <w:p w:rsidR="00D3468F" w:rsidRPr="00917B45" w:rsidRDefault="00D3468F" w:rsidP="00D3468F">
            <w:pPr>
              <w:pStyle w:val="141"/>
              <w:rPr>
                <w:b/>
              </w:rPr>
            </w:pPr>
            <w:r w:rsidRPr="00917B45">
              <w:rPr>
                <w:rFonts w:hint="eastAsia"/>
                <w:b/>
              </w:rPr>
              <w:t>本期餘絀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1</w:t>
            </w:r>
            <w:r w:rsidRPr="00917B45">
              <w:rPr>
                <w:b/>
              </w:rPr>
              <w:t>76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-</w:t>
            </w:r>
            <w:r w:rsidRPr="00917B45">
              <w:rPr>
                <w:b/>
              </w:rPr>
              <w:t>8,023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917B45" w:rsidRDefault="00D3468F" w:rsidP="00917B45">
            <w:pPr>
              <w:pStyle w:val="141"/>
              <w:jc w:val="right"/>
              <w:rPr>
                <w:b/>
              </w:rPr>
            </w:pPr>
            <w:r w:rsidRPr="00917B45">
              <w:rPr>
                <w:rFonts w:hint="eastAsia"/>
                <w:b/>
              </w:rPr>
              <w:t>-</w:t>
            </w:r>
            <w:r w:rsidRPr="00917B45">
              <w:rPr>
                <w:b/>
              </w:rPr>
              <w:t>39,726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824254" w:rsidP="00917B45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29,830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E658AF" w:rsidP="00917B45">
            <w:pPr>
              <w:pStyle w:val="141"/>
              <w:jc w:val="right"/>
              <w:rPr>
                <w:b/>
                <w:bCs/>
                <w:snapToGrid/>
              </w:rPr>
            </w:pPr>
            <w:r w:rsidRPr="002A3F52">
              <w:rPr>
                <w:rFonts w:hint="eastAsia"/>
                <w:b/>
                <w:bCs/>
                <w:snapToGrid/>
              </w:rPr>
              <w:t>2</w:t>
            </w:r>
            <w:r w:rsidRPr="002A3F52">
              <w:rPr>
                <w:b/>
                <w:bCs/>
                <w:snapToGrid/>
              </w:rPr>
              <w:t>4,573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917B45" w:rsidRDefault="005B204C" w:rsidP="00917B45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6,262</w:t>
            </w:r>
          </w:p>
        </w:tc>
      </w:tr>
      <w:tr w:rsidR="00D3468F" w:rsidTr="00917B45">
        <w:tc>
          <w:tcPr>
            <w:tcW w:w="1418" w:type="dxa"/>
            <w:shd w:val="clear" w:color="auto" w:fill="auto"/>
          </w:tcPr>
          <w:p w:rsidR="00D3468F" w:rsidRPr="008612B4" w:rsidRDefault="00D3468F" w:rsidP="00917B45">
            <w:pPr>
              <w:pStyle w:val="141"/>
              <w:ind w:leftChars="-12" w:left="-34" w:rightChars="-19" w:right="-54"/>
            </w:pPr>
            <w:r w:rsidRPr="008612B4">
              <w:rPr>
                <w:rFonts w:hint="eastAsia"/>
              </w:rPr>
              <w:t>考試收入占收入總額比率</w:t>
            </w:r>
            <w:r>
              <w:rPr>
                <w:rFonts w:hint="eastAsia"/>
              </w:rPr>
              <w:t>[</w:t>
            </w:r>
            <w:r>
              <w:t>B/A]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5</w:t>
            </w:r>
            <w:r w:rsidRPr="000E752A">
              <w:t>7.47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4</w:t>
            </w:r>
            <w:r w:rsidRPr="000E752A">
              <w:t>4.62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4</w:t>
            </w:r>
            <w:r w:rsidRPr="000E752A">
              <w:t>0.32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824254" w:rsidP="00917B45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6.42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E658AF" w:rsidP="00917B45">
            <w:pPr>
              <w:pStyle w:val="141"/>
              <w:jc w:val="right"/>
            </w:pPr>
            <w:r w:rsidRPr="002A3F52">
              <w:t>44</w:t>
            </w:r>
            <w:r w:rsidRPr="002A3F52">
              <w:rPr>
                <w:rFonts w:hint="eastAsia"/>
              </w:rPr>
              <w:t>.</w:t>
            </w:r>
            <w:r w:rsidRPr="002A3F52">
              <w:t>46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5B204C" w:rsidP="00917B45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7.27</w:t>
            </w:r>
          </w:p>
        </w:tc>
      </w:tr>
      <w:tr w:rsidR="00D3468F" w:rsidTr="00917B45">
        <w:tc>
          <w:tcPr>
            <w:tcW w:w="1418" w:type="dxa"/>
            <w:shd w:val="clear" w:color="auto" w:fill="auto"/>
          </w:tcPr>
          <w:p w:rsidR="00D3468F" w:rsidRPr="008612B4" w:rsidRDefault="00D3468F" w:rsidP="00917B45">
            <w:pPr>
              <w:pStyle w:val="141"/>
              <w:ind w:leftChars="-12" w:left="-34" w:rightChars="-19" w:right="-54"/>
            </w:pPr>
            <w:r w:rsidRPr="008612B4">
              <w:rPr>
                <w:rFonts w:hint="eastAsia"/>
              </w:rPr>
              <w:t>補助及委辦計畫收入占收入總額比率</w:t>
            </w:r>
            <w:r>
              <w:rPr>
                <w:rFonts w:hint="eastAsia"/>
              </w:rPr>
              <w:t>[</w:t>
            </w:r>
            <w:r>
              <w:t>C/A]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3</w:t>
            </w:r>
            <w:r w:rsidRPr="000E752A">
              <w:t>8.60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5</w:t>
            </w:r>
            <w:r w:rsidRPr="000E752A">
              <w:t>2.41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0E752A" w:rsidRDefault="00D3468F" w:rsidP="00917B45">
            <w:pPr>
              <w:pStyle w:val="141"/>
              <w:jc w:val="right"/>
            </w:pPr>
            <w:r w:rsidRPr="000E752A">
              <w:rPr>
                <w:rFonts w:hint="eastAsia"/>
              </w:rPr>
              <w:t>5</w:t>
            </w:r>
            <w:r w:rsidRPr="000E752A">
              <w:t>6.28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824254" w:rsidP="00917B45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9.03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468F" w:rsidRPr="002A3F52" w:rsidRDefault="00E658AF" w:rsidP="00917B45">
            <w:pPr>
              <w:pStyle w:val="141"/>
              <w:jc w:val="right"/>
            </w:pPr>
            <w:r w:rsidRPr="002A3F52">
              <w:rPr>
                <w:rFonts w:hint="eastAsia"/>
              </w:rPr>
              <w:t>4</w:t>
            </w:r>
            <w:r w:rsidRPr="002A3F52">
              <w:t>9.59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D3468F" w:rsidRDefault="005B204C" w:rsidP="00917B45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8.66</w:t>
            </w:r>
          </w:p>
        </w:tc>
      </w:tr>
    </w:tbl>
    <w:p w:rsidR="0068433F" w:rsidRDefault="0068433F" w:rsidP="00644168">
      <w:pPr>
        <w:pStyle w:val="141"/>
        <w:ind w:left="1457" w:hangingChars="599" w:hanging="1457"/>
      </w:pPr>
      <w:r>
        <w:rPr>
          <w:rFonts w:hint="eastAsia"/>
        </w:rPr>
        <w:lastRenderedPageBreak/>
        <w:t>說    明：</w:t>
      </w:r>
      <w:r w:rsidR="00644168">
        <w:rPr>
          <w:rFonts w:hint="eastAsia"/>
        </w:rPr>
        <w:t>1</w:t>
      </w:r>
      <w:r w:rsidR="00644168">
        <w:t>.</w:t>
      </w:r>
      <w:r>
        <w:rPr>
          <w:rFonts w:hint="eastAsia"/>
        </w:rPr>
        <w:t>10</w:t>
      </w:r>
      <w:r>
        <w:t>9</w:t>
      </w:r>
      <w:r w:rsidRPr="00EB15C5">
        <w:rPr>
          <w:rFonts w:hint="eastAsia"/>
        </w:rPr>
        <w:t>至11</w:t>
      </w:r>
      <w:r w:rsidR="00E30DC5">
        <w:t>3</w:t>
      </w:r>
      <w:r w:rsidRPr="00EB15C5">
        <w:rPr>
          <w:rFonts w:hint="eastAsia"/>
        </w:rPr>
        <w:t>年度</w:t>
      </w:r>
      <w:r w:rsidRPr="0049628C">
        <w:rPr>
          <w:rFonts w:hint="eastAsia"/>
        </w:rPr>
        <w:t>為決算數，11</w:t>
      </w:r>
      <w:r>
        <w:t>4</w:t>
      </w:r>
      <w:r>
        <w:rPr>
          <w:rFonts w:hint="eastAsia"/>
        </w:rPr>
        <w:t>年度為預算案數。</w:t>
      </w:r>
    </w:p>
    <w:p w:rsidR="00644168" w:rsidRPr="00644168" w:rsidRDefault="00644168" w:rsidP="00644168">
      <w:pPr>
        <w:pStyle w:val="141"/>
        <w:ind w:leftChars="415" w:left="1455" w:hangingChars="115" w:hanging="280"/>
        <w:rPr>
          <w:rFonts w:hint="eastAsia"/>
        </w:rPr>
      </w:pPr>
      <w:r>
        <w:t>2.</w:t>
      </w:r>
      <w:r>
        <w:rPr>
          <w:rFonts w:hint="eastAsia"/>
        </w:rPr>
        <w:t>大考中心收入總額項下尚有其他科目，本表僅列</w:t>
      </w:r>
      <w:r w:rsidR="00467F4E">
        <w:rPr>
          <w:rFonts w:hint="eastAsia"/>
        </w:rPr>
        <w:t>示</w:t>
      </w:r>
      <w:r>
        <w:rPr>
          <w:rFonts w:hint="eastAsia"/>
        </w:rPr>
        <w:t>主要收入項目</w:t>
      </w:r>
      <w:r w:rsidR="00467F4E">
        <w:rPr>
          <w:rFonts w:hint="eastAsia"/>
        </w:rPr>
        <w:t>，故B加C小於A</w:t>
      </w:r>
      <w:r>
        <w:rPr>
          <w:rFonts w:hint="eastAsia"/>
        </w:rPr>
        <w:t>。</w:t>
      </w:r>
    </w:p>
    <w:p w:rsidR="00661DB9" w:rsidRPr="008612B4" w:rsidRDefault="0068433F" w:rsidP="0068433F">
      <w:pPr>
        <w:pStyle w:val="141"/>
      </w:pPr>
      <w:r>
        <w:rPr>
          <w:rFonts w:hint="eastAsia"/>
        </w:rPr>
        <w:t>資料來源：大考中心各年度預、決算書。</w:t>
      </w:r>
    </w:p>
    <w:p w:rsidR="00661DB9" w:rsidRPr="00312645" w:rsidRDefault="0094044D" w:rsidP="0094044D">
      <w:pPr>
        <w:pStyle w:val="123"/>
        <w:ind w:left="1133" w:hanging="283"/>
        <w:rPr>
          <w:rFonts w:hint="eastAsia"/>
        </w:rPr>
      </w:pPr>
      <w:r w:rsidRPr="00C112D8">
        <w:rPr>
          <w:rFonts w:hint="eastAsia"/>
          <w:b/>
        </w:rPr>
        <w:t>2</w:t>
      </w:r>
      <w:r w:rsidRPr="00C112D8">
        <w:rPr>
          <w:b/>
        </w:rPr>
        <w:t>.</w:t>
      </w:r>
      <w:r w:rsidRPr="00C112D8">
        <w:rPr>
          <w:rFonts w:hint="eastAsia"/>
          <w:b/>
        </w:rPr>
        <w:t>「考試收入」係主要收入來源，惟近年逐漸下降</w:t>
      </w:r>
      <w:r w:rsidRPr="00C112D8">
        <w:rPr>
          <w:rFonts w:hint="eastAsia"/>
        </w:rPr>
        <w:t>：</w:t>
      </w:r>
      <w:r w:rsidR="00C112D8" w:rsidRPr="00C112D8">
        <w:rPr>
          <w:rFonts w:hint="eastAsia"/>
        </w:rPr>
        <w:t>大考中心收入來源計有考試收入、服務收入、試務管理費收入、補助收入、委辦計畫收入、利息收入及其他收入等，觀察近年收入變動</w:t>
      </w:r>
      <w:r w:rsidR="00C112D8" w:rsidRPr="00FA25E4">
        <w:rPr>
          <w:rFonts w:hint="eastAsia"/>
        </w:rPr>
        <w:t>狀況，其中考試收入隨著報名人數減少，由10</w:t>
      </w:r>
      <w:r w:rsidR="005A7990" w:rsidRPr="00FA25E4">
        <w:t>9</w:t>
      </w:r>
      <w:r w:rsidR="00C112D8" w:rsidRPr="00FA25E4">
        <w:rPr>
          <w:rFonts w:hint="eastAsia"/>
        </w:rPr>
        <w:t>年度2.</w:t>
      </w:r>
      <w:r w:rsidR="005A7990" w:rsidRPr="00FA25E4">
        <w:t>42</w:t>
      </w:r>
      <w:r w:rsidR="00C112D8" w:rsidRPr="00FA25E4">
        <w:rPr>
          <w:rFonts w:hint="eastAsia"/>
        </w:rPr>
        <w:t>億元遞減至111年度1.94億元，112</w:t>
      </w:r>
      <w:r w:rsidR="00B82D01">
        <w:rPr>
          <w:rFonts w:hint="eastAsia"/>
        </w:rPr>
        <w:t>及1</w:t>
      </w:r>
      <w:r w:rsidR="00B82D01">
        <w:t>13</w:t>
      </w:r>
      <w:r w:rsidR="00C112D8" w:rsidRPr="00FA25E4">
        <w:rPr>
          <w:rFonts w:hint="eastAsia"/>
        </w:rPr>
        <w:t>年度因報名人數增加，考試收入回升</w:t>
      </w:r>
      <w:r w:rsidR="00B82D01">
        <w:rPr>
          <w:rFonts w:hint="eastAsia"/>
        </w:rPr>
        <w:t>各</w:t>
      </w:r>
      <w:r w:rsidR="00C112D8" w:rsidRPr="00FA25E4">
        <w:rPr>
          <w:rFonts w:hint="eastAsia"/>
        </w:rPr>
        <w:t>為2.05億元</w:t>
      </w:r>
      <w:r w:rsidR="00B82D01">
        <w:rPr>
          <w:rFonts w:hint="eastAsia"/>
        </w:rPr>
        <w:t>及</w:t>
      </w:r>
      <w:r w:rsidR="00FA25E4" w:rsidRPr="00FA25E4">
        <w:rPr>
          <w:rFonts w:hint="eastAsia"/>
        </w:rPr>
        <w:t>2</w:t>
      </w:r>
      <w:r w:rsidR="00FA25E4" w:rsidRPr="00FA25E4">
        <w:t>.07</w:t>
      </w:r>
      <w:r w:rsidR="0014066F" w:rsidRPr="00FA25E4">
        <w:rPr>
          <w:rFonts w:hint="eastAsia"/>
        </w:rPr>
        <w:t>億元</w:t>
      </w:r>
      <w:r w:rsidR="00C112D8" w:rsidRPr="00FA25E4">
        <w:rPr>
          <w:rFonts w:hint="eastAsia"/>
        </w:rPr>
        <w:t>；</w:t>
      </w:r>
      <w:r w:rsidR="00A27720" w:rsidRPr="00FA25E4">
        <w:rPr>
          <w:rFonts w:hint="eastAsia"/>
        </w:rPr>
        <w:t>考試收入係該中心重要</w:t>
      </w:r>
      <w:r w:rsidR="00A27720" w:rsidRPr="00A27720">
        <w:rPr>
          <w:rFonts w:hint="eastAsia"/>
        </w:rPr>
        <w:t>收入來源，惟108學年度起學測參採科目由5科減為4科，致考試收入占</w:t>
      </w:r>
      <w:r w:rsidR="00312645">
        <w:rPr>
          <w:rFonts w:hint="eastAsia"/>
        </w:rPr>
        <w:t>收入總額之</w:t>
      </w:r>
      <w:r w:rsidR="00A27720" w:rsidRPr="00312645">
        <w:rPr>
          <w:rFonts w:hint="eastAsia"/>
        </w:rPr>
        <w:t>比</w:t>
      </w:r>
      <w:r w:rsidR="00312645" w:rsidRPr="00312645">
        <w:rPr>
          <w:rFonts w:hint="eastAsia"/>
        </w:rPr>
        <w:t>率</w:t>
      </w:r>
      <w:r w:rsidR="00A27720" w:rsidRPr="00312645">
        <w:rPr>
          <w:rFonts w:hint="eastAsia"/>
        </w:rPr>
        <w:t>減少，110年度起</w:t>
      </w:r>
      <w:r w:rsidR="00312645" w:rsidRPr="00312645">
        <w:rPr>
          <w:rFonts w:hint="eastAsia"/>
        </w:rPr>
        <w:t>均</w:t>
      </w:r>
      <w:r w:rsidR="00A27720" w:rsidRPr="00312645">
        <w:rPr>
          <w:rFonts w:hint="eastAsia"/>
        </w:rPr>
        <w:t>低於5成</w:t>
      </w:r>
      <w:r w:rsidR="00C112D8" w:rsidRPr="00312645">
        <w:rPr>
          <w:rFonts w:hint="eastAsia"/>
        </w:rPr>
        <w:t>。</w:t>
      </w:r>
      <w:r w:rsidR="00B82D01">
        <w:rPr>
          <w:rFonts w:hint="eastAsia"/>
        </w:rPr>
        <w:t>另</w:t>
      </w:r>
      <w:r w:rsidR="00C112D8" w:rsidRPr="00312645">
        <w:rPr>
          <w:rFonts w:hint="eastAsia"/>
        </w:rPr>
        <w:t>補助及委辦計畫收入則因應108課綱實施及covid-19疫情防疫措施，占比由10</w:t>
      </w:r>
      <w:r w:rsidR="00B82D01">
        <w:t>9</w:t>
      </w:r>
      <w:r w:rsidR="00B82D01">
        <w:rPr>
          <w:rFonts w:hint="eastAsia"/>
        </w:rPr>
        <w:t>年度3</w:t>
      </w:r>
      <w:r w:rsidR="00B82D01">
        <w:t>8.6</w:t>
      </w:r>
      <w:r w:rsidR="00C112D8" w:rsidRPr="00312645">
        <w:rPr>
          <w:rFonts w:hint="eastAsia"/>
        </w:rPr>
        <w:t>%大幅增至111年度之56.28%，112年度因covid-19疫情趨緩，占比降至49.03%。</w:t>
      </w:r>
    </w:p>
    <w:p w:rsidR="0094044D" w:rsidRPr="005425AE" w:rsidRDefault="007502AB" w:rsidP="007502AB">
      <w:pPr>
        <w:pStyle w:val="123"/>
        <w:ind w:left="1133" w:hanging="283"/>
        <w:rPr>
          <w:rFonts w:hint="eastAsia"/>
        </w:rPr>
      </w:pPr>
      <w:r w:rsidRPr="005425AE">
        <w:rPr>
          <w:rFonts w:hint="eastAsia"/>
          <w:b/>
        </w:rPr>
        <w:t>3</w:t>
      </w:r>
      <w:r w:rsidRPr="005425AE">
        <w:rPr>
          <w:b/>
        </w:rPr>
        <w:t>.</w:t>
      </w:r>
      <w:r w:rsidR="00C9272A">
        <w:rPr>
          <w:rFonts w:hint="eastAsia"/>
          <w:b/>
        </w:rPr>
        <w:t>補助及委辦計畫收入影響大考中心餘絀</w:t>
      </w:r>
      <w:r w:rsidRPr="005425AE">
        <w:rPr>
          <w:rFonts w:hint="eastAsia"/>
        </w:rPr>
        <w:t>：</w:t>
      </w:r>
      <w:r w:rsidR="005425AE" w:rsidRPr="005425AE">
        <w:rPr>
          <w:rFonts w:hint="eastAsia"/>
        </w:rPr>
        <w:t>1</w:t>
      </w:r>
      <w:r w:rsidR="005425AE" w:rsidRPr="005425AE">
        <w:t>14</w:t>
      </w:r>
      <w:r w:rsidR="005425AE" w:rsidRPr="005425AE">
        <w:rPr>
          <w:rFonts w:hint="eastAsia"/>
        </w:rPr>
        <w:t>年度預算案編列短絀6</w:t>
      </w:r>
      <w:r w:rsidR="005425AE" w:rsidRPr="005425AE">
        <w:t>26</w:t>
      </w:r>
      <w:r w:rsidR="005425AE" w:rsidRPr="005425AE">
        <w:rPr>
          <w:rFonts w:hint="eastAsia"/>
        </w:rPr>
        <w:t>萬2千元，較1</w:t>
      </w:r>
      <w:r w:rsidR="005425AE" w:rsidRPr="005425AE">
        <w:t>13</w:t>
      </w:r>
      <w:r w:rsidR="005425AE" w:rsidRPr="005425AE">
        <w:rPr>
          <w:rFonts w:hint="eastAsia"/>
        </w:rPr>
        <w:t>年度決算</w:t>
      </w:r>
      <w:r w:rsidR="00FA25E4">
        <w:rPr>
          <w:rFonts w:hint="eastAsia"/>
        </w:rPr>
        <w:t>賸餘2</w:t>
      </w:r>
      <w:r w:rsidR="00FA25E4">
        <w:t>,457</w:t>
      </w:r>
      <w:r w:rsidR="00FA25E4">
        <w:rPr>
          <w:rFonts w:hint="eastAsia"/>
        </w:rPr>
        <w:t>萬</w:t>
      </w:r>
      <w:r w:rsidR="00FA25E4" w:rsidRPr="00C9272A">
        <w:rPr>
          <w:rFonts w:hint="eastAsia"/>
        </w:rPr>
        <w:t>3</w:t>
      </w:r>
      <w:r w:rsidR="005425AE" w:rsidRPr="00C9272A">
        <w:rPr>
          <w:rFonts w:hint="eastAsia"/>
        </w:rPr>
        <w:t>千元</w:t>
      </w:r>
      <w:r w:rsidR="00FA25E4" w:rsidRPr="00C9272A">
        <w:rPr>
          <w:rFonts w:hint="eastAsia"/>
        </w:rPr>
        <w:t>反餘為絀</w:t>
      </w:r>
      <w:r w:rsidR="005425AE" w:rsidRPr="00C9272A">
        <w:rPr>
          <w:rFonts w:hint="eastAsia"/>
        </w:rPr>
        <w:t>，主要係</w:t>
      </w:r>
      <w:r w:rsidR="00C9272A" w:rsidRPr="00C9272A">
        <w:rPr>
          <w:rFonts w:hint="eastAsia"/>
        </w:rPr>
        <w:t>補助及委辦計畫收入減少</w:t>
      </w:r>
      <w:r w:rsidR="005425AE" w:rsidRPr="00C9272A">
        <w:rPr>
          <w:rFonts w:hint="eastAsia"/>
        </w:rPr>
        <w:t>所致；大考中心110年度</w:t>
      </w:r>
      <w:r w:rsidR="00B470C9">
        <w:rPr>
          <w:rFonts w:hint="eastAsia"/>
        </w:rPr>
        <w:t>起</w:t>
      </w:r>
      <w:r w:rsidR="005425AE" w:rsidRPr="00C9272A">
        <w:rPr>
          <w:rFonts w:hint="eastAsia"/>
        </w:rPr>
        <w:t>考試收入占比低於</w:t>
      </w:r>
      <w:r w:rsidR="003D1BD4">
        <w:rPr>
          <w:rFonts w:hint="eastAsia"/>
        </w:rPr>
        <w:t>五</w:t>
      </w:r>
      <w:r w:rsidR="005425AE" w:rsidRPr="00C9272A">
        <w:rPr>
          <w:rFonts w:hint="eastAsia"/>
        </w:rPr>
        <w:t>成，同期間補助</w:t>
      </w:r>
      <w:r w:rsidR="005425AE" w:rsidRPr="005425AE">
        <w:rPr>
          <w:rFonts w:hint="eastAsia"/>
        </w:rPr>
        <w:t>及委辦計畫收入占比卻概呈增加趨勢，</w:t>
      </w:r>
      <w:r w:rsidR="00944409">
        <w:rPr>
          <w:rFonts w:hint="eastAsia"/>
        </w:rPr>
        <w:t>1</w:t>
      </w:r>
      <w:r w:rsidR="00944409">
        <w:t>13</w:t>
      </w:r>
      <w:r w:rsidR="00944409">
        <w:rPr>
          <w:rFonts w:hint="eastAsia"/>
        </w:rPr>
        <w:t>年度決算占比達4</w:t>
      </w:r>
      <w:r w:rsidR="00944409">
        <w:t>9.59%</w:t>
      </w:r>
      <w:r w:rsidR="00944409">
        <w:rPr>
          <w:rFonts w:hint="eastAsia"/>
        </w:rPr>
        <w:t>，</w:t>
      </w:r>
      <w:r w:rsidR="005425AE" w:rsidRPr="005425AE">
        <w:rPr>
          <w:rFonts w:hint="eastAsia"/>
        </w:rPr>
        <w:t>顯示對政府經費仰賴程度漸增。</w:t>
      </w:r>
    </w:p>
    <w:p w:rsidR="007502AB" w:rsidRPr="00E90BE7" w:rsidRDefault="007502AB" w:rsidP="00E278DE">
      <w:pPr>
        <w:ind w:left="566" w:firstLine="566"/>
        <w:rPr>
          <w:rFonts w:hint="eastAsia"/>
        </w:rPr>
      </w:pPr>
      <w:r w:rsidRPr="00E90BE7">
        <w:rPr>
          <w:rFonts w:hint="eastAsia"/>
        </w:rPr>
        <w:t>綜上，</w:t>
      </w:r>
      <w:r w:rsidR="00772FDC" w:rsidRPr="00E90BE7">
        <w:rPr>
          <w:rFonts w:hint="eastAsia"/>
        </w:rPr>
        <w:t>受少子女化及學測參採科目減少影響，大考中心</w:t>
      </w:r>
      <w:r w:rsidR="00B470C9">
        <w:t>113</w:t>
      </w:r>
      <w:r w:rsidR="00B470C9">
        <w:rPr>
          <w:rFonts w:hint="eastAsia"/>
        </w:rPr>
        <w:t>年度決算雖轉絀為餘</w:t>
      </w:r>
      <w:r w:rsidR="00772FDC" w:rsidRPr="00E90BE7">
        <w:rPr>
          <w:rFonts w:hint="eastAsia"/>
        </w:rPr>
        <w:t>，</w:t>
      </w:r>
      <w:r w:rsidR="00B470C9">
        <w:rPr>
          <w:rFonts w:hint="eastAsia"/>
        </w:rPr>
        <w:t>惟1</w:t>
      </w:r>
      <w:r w:rsidR="00B470C9">
        <w:t>10</w:t>
      </w:r>
      <w:r w:rsidR="00B470C9">
        <w:rPr>
          <w:rFonts w:hint="eastAsia"/>
        </w:rPr>
        <w:t>年度起</w:t>
      </w:r>
      <w:r w:rsidR="00772FDC" w:rsidRPr="00E90BE7">
        <w:rPr>
          <w:rFonts w:hint="eastAsia"/>
        </w:rPr>
        <w:t>考試收入占比低於五成，補助及委辦計畫收入占比卻概呈增加之勢，顯示對政府經費之仰賴漸增；允宜本設立宗旨及公益性本質，研謀兼顧公平合理之因應措施，俾降低對政府經費之依賴。</w:t>
      </w:r>
    </w:p>
    <w:bookmarkEnd w:id="1"/>
    <w:bookmarkEnd w:id="2"/>
    <w:sectPr w:rsidR="007502AB" w:rsidRPr="00E90BE7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62B" w:rsidRDefault="004B262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262B" w:rsidRDefault="004B262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E03376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t>82-</w:t>
    </w:r>
    <w:r w:rsidR="003D2CB2">
      <w:fldChar w:fldCharType="begin"/>
    </w:r>
    <w:r w:rsidR="003D2CB2">
      <w:instrText>PAGE   \* MERGEFORMAT</w:instrText>
    </w:r>
    <w:r w:rsidR="003D2CB2">
      <w:fldChar w:fldCharType="separate"/>
    </w:r>
    <w:r w:rsidR="00891D8B" w:rsidRPr="00891D8B">
      <w:rPr>
        <w:noProof/>
        <w:lang w:val="zh-TW"/>
      </w:rPr>
      <w:t>2</w:t>
    </w:r>
    <w:r w:rsidR="003D2C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62B" w:rsidRDefault="004B262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262B" w:rsidRDefault="004B262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E6ECD" w:rsidRDefault="003E6ECD" w:rsidP="003E6EC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1</w:t>
      </w:r>
      <w:r>
        <w:t>10</w:t>
      </w:r>
      <w:r>
        <w:rPr>
          <w:rFonts w:hint="eastAsia"/>
        </w:rPr>
        <w:t>學年度前稱</w:t>
      </w:r>
      <w:r w:rsidRPr="003E6ECD">
        <w:rPr>
          <w:rFonts w:hint="eastAsia"/>
        </w:rPr>
        <w:t>大學入學指定科目考試</w:t>
      </w:r>
      <w:r>
        <w:rPr>
          <w:rFonts w:hint="eastAsia"/>
        </w:rPr>
        <w:t>。</w:t>
      </w:r>
    </w:p>
  </w:footnote>
  <w:footnote w:id="2">
    <w:p w:rsidR="009C6314" w:rsidRDefault="009C6314" w:rsidP="009C631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C6314">
        <w:rPr>
          <w:rFonts w:hint="eastAsia"/>
        </w:rPr>
        <w:t>99年度決算短絀169萬6千元，100至109年度決算均為賸餘。</w:t>
      </w:r>
    </w:p>
  </w:footnote>
  <w:footnote w:id="3">
    <w:p w:rsidR="009C6314" w:rsidRDefault="009C6314" w:rsidP="009C631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C6314">
        <w:rPr>
          <w:rFonts w:hint="eastAsia"/>
        </w:rPr>
        <w:t>111及112年度考試業務收支短絀決算數各為1億1,751萬6千元及7,776萬2千元。</w:t>
      </w:r>
    </w:p>
  </w:footnote>
  <w:footnote w:id="4">
    <w:p w:rsidR="009C6314" w:rsidRDefault="009C6314" w:rsidP="009C631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C6314">
        <w:rPr>
          <w:rFonts w:hint="eastAsia"/>
        </w:rPr>
        <w:t>111及112年度補助收入決算數各為2億4,838萬5千元及2億1,624萬3千元。</w:t>
      </w:r>
    </w:p>
  </w:footnote>
  <w:footnote w:id="5">
    <w:p w:rsidR="00803BC5" w:rsidRPr="00803BC5" w:rsidRDefault="00803BC5" w:rsidP="00803BC5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113</w:t>
      </w:r>
      <w:r>
        <w:rPr>
          <w:rFonts w:hint="eastAsia"/>
        </w:rPr>
        <w:t>年度補助收入決算數為2億3</w:t>
      </w:r>
      <w:r>
        <w:t>,093</w:t>
      </w:r>
      <w:r>
        <w:rPr>
          <w:rFonts w:hint="eastAsia"/>
        </w:rPr>
        <w:t>萬元。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905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16FF8"/>
    <w:rsid w:val="00017932"/>
    <w:rsid w:val="0002003F"/>
    <w:rsid w:val="00025B10"/>
    <w:rsid w:val="000305D2"/>
    <w:rsid w:val="00031169"/>
    <w:rsid w:val="00032845"/>
    <w:rsid w:val="00035322"/>
    <w:rsid w:val="00035935"/>
    <w:rsid w:val="0003715D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7033A"/>
    <w:rsid w:val="000728C9"/>
    <w:rsid w:val="000748C1"/>
    <w:rsid w:val="0007526B"/>
    <w:rsid w:val="00075DBD"/>
    <w:rsid w:val="00082A34"/>
    <w:rsid w:val="00082A6C"/>
    <w:rsid w:val="00082B77"/>
    <w:rsid w:val="00084BBE"/>
    <w:rsid w:val="000854E9"/>
    <w:rsid w:val="000861FF"/>
    <w:rsid w:val="00086B5B"/>
    <w:rsid w:val="00090671"/>
    <w:rsid w:val="000909CF"/>
    <w:rsid w:val="00090FE1"/>
    <w:rsid w:val="00091492"/>
    <w:rsid w:val="00094E1F"/>
    <w:rsid w:val="0009645F"/>
    <w:rsid w:val="000A1504"/>
    <w:rsid w:val="000A193B"/>
    <w:rsid w:val="000A1BD3"/>
    <w:rsid w:val="000A1C92"/>
    <w:rsid w:val="000A2901"/>
    <w:rsid w:val="000A2E12"/>
    <w:rsid w:val="000A45CC"/>
    <w:rsid w:val="000A5507"/>
    <w:rsid w:val="000A66EF"/>
    <w:rsid w:val="000A6F3E"/>
    <w:rsid w:val="000B3A78"/>
    <w:rsid w:val="000B4AD1"/>
    <w:rsid w:val="000B5ED8"/>
    <w:rsid w:val="000B6335"/>
    <w:rsid w:val="000B7BA3"/>
    <w:rsid w:val="000C0BEA"/>
    <w:rsid w:val="000C210E"/>
    <w:rsid w:val="000C3098"/>
    <w:rsid w:val="000C49DD"/>
    <w:rsid w:val="000C5986"/>
    <w:rsid w:val="000C71AD"/>
    <w:rsid w:val="000D3975"/>
    <w:rsid w:val="000D3C4B"/>
    <w:rsid w:val="000D6405"/>
    <w:rsid w:val="000D703A"/>
    <w:rsid w:val="000E05B0"/>
    <w:rsid w:val="000E09A6"/>
    <w:rsid w:val="000E2134"/>
    <w:rsid w:val="000E2A42"/>
    <w:rsid w:val="000E3EFB"/>
    <w:rsid w:val="000E706F"/>
    <w:rsid w:val="000E7374"/>
    <w:rsid w:val="000E752A"/>
    <w:rsid w:val="000F0F95"/>
    <w:rsid w:val="000F2276"/>
    <w:rsid w:val="000F3DEB"/>
    <w:rsid w:val="000F4943"/>
    <w:rsid w:val="000F6B07"/>
    <w:rsid w:val="000F6CD7"/>
    <w:rsid w:val="000F7DE7"/>
    <w:rsid w:val="00100AAC"/>
    <w:rsid w:val="00104776"/>
    <w:rsid w:val="00104FC5"/>
    <w:rsid w:val="001055C3"/>
    <w:rsid w:val="001070BE"/>
    <w:rsid w:val="00110AA9"/>
    <w:rsid w:val="00110C42"/>
    <w:rsid w:val="00110D08"/>
    <w:rsid w:val="001125B9"/>
    <w:rsid w:val="001139FB"/>
    <w:rsid w:val="00117AB6"/>
    <w:rsid w:val="00121252"/>
    <w:rsid w:val="00121315"/>
    <w:rsid w:val="00123BBA"/>
    <w:rsid w:val="00124F37"/>
    <w:rsid w:val="001275BD"/>
    <w:rsid w:val="001277C9"/>
    <w:rsid w:val="0013050C"/>
    <w:rsid w:val="0013145E"/>
    <w:rsid w:val="001321B1"/>
    <w:rsid w:val="00132756"/>
    <w:rsid w:val="0014066F"/>
    <w:rsid w:val="001415C1"/>
    <w:rsid w:val="0014249D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2DC3"/>
    <w:rsid w:val="0016390C"/>
    <w:rsid w:val="00164325"/>
    <w:rsid w:val="00164B67"/>
    <w:rsid w:val="00164E58"/>
    <w:rsid w:val="001651AF"/>
    <w:rsid w:val="00166944"/>
    <w:rsid w:val="00166FFD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0D67"/>
    <w:rsid w:val="001811BB"/>
    <w:rsid w:val="001829A4"/>
    <w:rsid w:val="00183CE3"/>
    <w:rsid w:val="00186A27"/>
    <w:rsid w:val="00187A65"/>
    <w:rsid w:val="00187A86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271F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391"/>
    <w:rsid w:val="001B3561"/>
    <w:rsid w:val="001B3CE6"/>
    <w:rsid w:val="001B66DD"/>
    <w:rsid w:val="001B76E8"/>
    <w:rsid w:val="001C075D"/>
    <w:rsid w:val="001C176A"/>
    <w:rsid w:val="001C31AA"/>
    <w:rsid w:val="001C3F7B"/>
    <w:rsid w:val="001C4F71"/>
    <w:rsid w:val="001C5349"/>
    <w:rsid w:val="001C7436"/>
    <w:rsid w:val="001D266B"/>
    <w:rsid w:val="001D40D4"/>
    <w:rsid w:val="001D4AF0"/>
    <w:rsid w:val="001D52DE"/>
    <w:rsid w:val="001D5680"/>
    <w:rsid w:val="001D7C92"/>
    <w:rsid w:val="001E1652"/>
    <w:rsid w:val="001E1F02"/>
    <w:rsid w:val="001E2D75"/>
    <w:rsid w:val="001E32D1"/>
    <w:rsid w:val="001E7378"/>
    <w:rsid w:val="001F10B8"/>
    <w:rsid w:val="001F15F3"/>
    <w:rsid w:val="001F230E"/>
    <w:rsid w:val="001F7C01"/>
    <w:rsid w:val="001F7CE5"/>
    <w:rsid w:val="00202021"/>
    <w:rsid w:val="0020338C"/>
    <w:rsid w:val="00203B16"/>
    <w:rsid w:val="00203B3E"/>
    <w:rsid w:val="00204E81"/>
    <w:rsid w:val="002064AD"/>
    <w:rsid w:val="002069BB"/>
    <w:rsid w:val="00207909"/>
    <w:rsid w:val="002105D5"/>
    <w:rsid w:val="00211C95"/>
    <w:rsid w:val="00212DCD"/>
    <w:rsid w:val="00213455"/>
    <w:rsid w:val="0021390E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273C5"/>
    <w:rsid w:val="0023129B"/>
    <w:rsid w:val="002312B9"/>
    <w:rsid w:val="00233438"/>
    <w:rsid w:val="0023402B"/>
    <w:rsid w:val="00234FAF"/>
    <w:rsid w:val="00241D9D"/>
    <w:rsid w:val="00245BEB"/>
    <w:rsid w:val="0024787B"/>
    <w:rsid w:val="002504AB"/>
    <w:rsid w:val="00250A94"/>
    <w:rsid w:val="00250E1E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72C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41D1"/>
    <w:rsid w:val="002855B5"/>
    <w:rsid w:val="00285A72"/>
    <w:rsid w:val="00286BE8"/>
    <w:rsid w:val="002907CC"/>
    <w:rsid w:val="00290805"/>
    <w:rsid w:val="00291D31"/>
    <w:rsid w:val="00291F86"/>
    <w:rsid w:val="0029286A"/>
    <w:rsid w:val="00292B1D"/>
    <w:rsid w:val="002950E7"/>
    <w:rsid w:val="00295199"/>
    <w:rsid w:val="00295B5A"/>
    <w:rsid w:val="0029632C"/>
    <w:rsid w:val="002A12C6"/>
    <w:rsid w:val="002A1FAE"/>
    <w:rsid w:val="002A2B6D"/>
    <w:rsid w:val="002A3F52"/>
    <w:rsid w:val="002A49E1"/>
    <w:rsid w:val="002A79FD"/>
    <w:rsid w:val="002B2775"/>
    <w:rsid w:val="002B4C7F"/>
    <w:rsid w:val="002C086B"/>
    <w:rsid w:val="002C21A6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1A69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0EB6"/>
    <w:rsid w:val="002F3024"/>
    <w:rsid w:val="002F4190"/>
    <w:rsid w:val="002F4D48"/>
    <w:rsid w:val="002F5876"/>
    <w:rsid w:val="002F6E25"/>
    <w:rsid w:val="002F761B"/>
    <w:rsid w:val="003015D8"/>
    <w:rsid w:val="00302210"/>
    <w:rsid w:val="003026F0"/>
    <w:rsid w:val="00304471"/>
    <w:rsid w:val="003044CD"/>
    <w:rsid w:val="003061F2"/>
    <w:rsid w:val="00306557"/>
    <w:rsid w:val="003068AD"/>
    <w:rsid w:val="0030776F"/>
    <w:rsid w:val="00307A66"/>
    <w:rsid w:val="00310C6D"/>
    <w:rsid w:val="00311C9E"/>
    <w:rsid w:val="00312645"/>
    <w:rsid w:val="00312F95"/>
    <w:rsid w:val="00313C6C"/>
    <w:rsid w:val="00313FD6"/>
    <w:rsid w:val="00314928"/>
    <w:rsid w:val="003152EC"/>
    <w:rsid w:val="00317FA6"/>
    <w:rsid w:val="00320ED7"/>
    <w:rsid w:val="00322238"/>
    <w:rsid w:val="00330A1F"/>
    <w:rsid w:val="0033137C"/>
    <w:rsid w:val="003351C3"/>
    <w:rsid w:val="0033708B"/>
    <w:rsid w:val="00337804"/>
    <w:rsid w:val="00337EDA"/>
    <w:rsid w:val="00341708"/>
    <w:rsid w:val="00342581"/>
    <w:rsid w:val="00343EF6"/>
    <w:rsid w:val="00344E0A"/>
    <w:rsid w:val="00344E55"/>
    <w:rsid w:val="0034514B"/>
    <w:rsid w:val="00345BC6"/>
    <w:rsid w:val="003471F7"/>
    <w:rsid w:val="00347F5C"/>
    <w:rsid w:val="00351913"/>
    <w:rsid w:val="00353740"/>
    <w:rsid w:val="00354067"/>
    <w:rsid w:val="0035582C"/>
    <w:rsid w:val="00356255"/>
    <w:rsid w:val="0036467D"/>
    <w:rsid w:val="0036546E"/>
    <w:rsid w:val="00366B4D"/>
    <w:rsid w:val="00366C7F"/>
    <w:rsid w:val="0036780D"/>
    <w:rsid w:val="003706CB"/>
    <w:rsid w:val="003708FD"/>
    <w:rsid w:val="00371B9E"/>
    <w:rsid w:val="00376489"/>
    <w:rsid w:val="0037687B"/>
    <w:rsid w:val="00376E27"/>
    <w:rsid w:val="00380607"/>
    <w:rsid w:val="00380BD6"/>
    <w:rsid w:val="00381F79"/>
    <w:rsid w:val="00382128"/>
    <w:rsid w:val="00382D22"/>
    <w:rsid w:val="00383034"/>
    <w:rsid w:val="0038562A"/>
    <w:rsid w:val="00385658"/>
    <w:rsid w:val="00386913"/>
    <w:rsid w:val="00387000"/>
    <w:rsid w:val="00387260"/>
    <w:rsid w:val="00390522"/>
    <w:rsid w:val="00391E00"/>
    <w:rsid w:val="00391EC6"/>
    <w:rsid w:val="00392D10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1FA"/>
    <w:rsid w:val="003B122D"/>
    <w:rsid w:val="003B28F8"/>
    <w:rsid w:val="003B2962"/>
    <w:rsid w:val="003B354A"/>
    <w:rsid w:val="003B3F00"/>
    <w:rsid w:val="003B40CC"/>
    <w:rsid w:val="003B5709"/>
    <w:rsid w:val="003B66FF"/>
    <w:rsid w:val="003C12BA"/>
    <w:rsid w:val="003C228F"/>
    <w:rsid w:val="003D0647"/>
    <w:rsid w:val="003D1BD4"/>
    <w:rsid w:val="003D2CB2"/>
    <w:rsid w:val="003D33F0"/>
    <w:rsid w:val="003E081B"/>
    <w:rsid w:val="003E2671"/>
    <w:rsid w:val="003E28B7"/>
    <w:rsid w:val="003E3A3A"/>
    <w:rsid w:val="003E6ECD"/>
    <w:rsid w:val="003F1702"/>
    <w:rsid w:val="003F629A"/>
    <w:rsid w:val="003F638C"/>
    <w:rsid w:val="003F6616"/>
    <w:rsid w:val="003F7114"/>
    <w:rsid w:val="0040272D"/>
    <w:rsid w:val="00402CA4"/>
    <w:rsid w:val="00402F69"/>
    <w:rsid w:val="00403C6C"/>
    <w:rsid w:val="00404304"/>
    <w:rsid w:val="00406C26"/>
    <w:rsid w:val="00406EA3"/>
    <w:rsid w:val="00406FF9"/>
    <w:rsid w:val="00410252"/>
    <w:rsid w:val="00411DE5"/>
    <w:rsid w:val="004124CE"/>
    <w:rsid w:val="00412B0D"/>
    <w:rsid w:val="00414036"/>
    <w:rsid w:val="004141B4"/>
    <w:rsid w:val="004143BD"/>
    <w:rsid w:val="00415B8F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50BD"/>
    <w:rsid w:val="00446667"/>
    <w:rsid w:val="004472ED"/>
    <w:rsid w:val="004543C3"/>
    <w:rsid w:val="00456D3E"/>
    <w:rsid w:val="00457CAA"/>
    <w:rsid w:val="004603CA"/>
    <w:rsid w:val="0046136F"/>
    <w:rsid w:val="004617E0"/>
    <w:rsid w:val="0046214C"/>
    <w:rsid w:val="004679FB"/>
    <w:rsid w:val="00467EEF"/>
    <w:rsid w:val="00467F4E"/>
    <w:rsid w:val="0047088A"/>
    <w:rsid w:val="00473107"/>
    <w:rsid w:val="00475370"/>
    <w:rsid w:val="00477C37"/>
    <w:rsid w:val="00481F65"/>
    <w:rsid w:val="0048585A"/>
    <w:rsid w:val="0048710E"/>
    <w:rsid w:val="00492144"/>
    <w:rsid w:val="0049298D"/>
    <w:rsid w:val="00492A9B"/>
    <w:rsid w:val="00494394"/>
    <w:rsid w:val="00494450"/>
    <w:rsid w:val="0049628C"/>
    <w:rsid w:val="00497054"/>
    <w:rsid w:val="00497FBC"/>
    <w:rsid w:val="004A055D"/>
    <w:rsid w:val="004A0797"/>
    <w:rsid w:val="004A07A3"/>
    <w:rsid w:val="004A1126"/>
    <w:rsid w:val="004A5CB1"/>
    <w:rsid w:val="004A623E"/>
    <w:rsid w:val="004A62A6"/>
    <w:rsid w:val="004A769A"/>
    <w:rsid w:val="004B220C"/>
    <w:rsid w:val="004B262B"/>
    <w:rsid w:val="004B2A75"/>
    <w:rsid w:val="004B2FAC"/>
    <w:rsid w:val="004B4B5A"/>
    <w:rsid w:val="004C184A"/>
    <w:rsid w:val="004C1A86"/>
    <w:rsid w:val="004C540E"/>
    <w:rsid w:val="004D0879"/>
    <w:rsid w:val="004D11F1"/>
    <w:rsid w:val="004D1BA0"/>
    <w:rsid w:val="004D29C6"/>
    <w:rsid w:val="004D3E73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E7D"/>
    <w:rsid w:val="005019CD"/>
    <w:rsid w:val="00501CA9"/>
    <w:rsid w:val="0050334E"/>
    <w:rsid w:val="00503C1C"/>
    <w:rsid w:val="0050600C"/>
    <w:rsid w:val="00507870"/>
    <w:rsid w:val="005155ED"/>
    <w:rsid w:val="00523333"/>
    <w:rsid w:val="005239DD"/>
    <w:rsid w:val="00524961"/>
    <w:rsid w:val="0052577B"/>
    <w:rsid w:val="005258D6"/>
    <w:rsid w:val="00526AE0"/>
    <w:rsid w:val="00530163"/>
    <w:rsid w:val="0053205C"/>
    <w:rsid w:val="005324F0"/>
    <w:rsid w:val="00532500"/>
    <w:rsid w:val="0053548F"/>
    <w:rsid w:val="0054114F"/>
    <w:rsid w:val="00541D43"/>
    <w:rsid w:val="005425AE"/>
    <w:rsid w:val="00542694"/>
    <w:rsid w:val="00546952"/>
    <w:rsid w:val="00547B7F"/>
    <w:rsid w:val="00551D16"/>
    <w:rsid w:val="0055337A"/>
    <w:rsid w:val="00553DEF"/>
    <w:rsid w:val="0055461B"/>
    <w:rsid w:val="0055513E"/>
    <w:rsid w:val="00556FCD"/>
    <w:rsid w:val="005572A1"/>
    <w:rsid w:val="00561BED"/>
    <w:rsid w:val="00561CBA"/>
    <w:rsid w:val="00561EED"/>
    <w:rsid w:val="00563413"/>
    <w:rsid w:val="0056512F"/>
    <w:rsid w:val="0056799B"/>
    <w:rsid w:val="0057070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7EE"/>
    <w:rsid w:val="00583C1A"/>
    <w:rsid w:val="00585DB2"/>
    <w:rsid w:val="00585EDB"/>
    <w:rsid w:val="00585FD6"/>
    <w:rsid w:val="00587E00"/>
    <w:rsid w:val="00591A24"/>
    <w:rsid w:val="005924E0"/>
    <w:rsid w:val="005924F6"/>
    <w:rsid w:val="00593107"/>
    <w:rsid w:val="005933D4"/>
    <w:rsid w:val="005947E8"/>
    <w:rsid w:val="005950B5"/>
    <w:rsid w:val="005955B2"/>
    <w:rsid w:val="00596246"/>
    <w:rsid w:val="0059647D"/>
    <w:rsid w:val="0059719F"/>
    <w:rsid w:val="00597437"/>
    <w:rsid w:val="005A1881"/>
    <w:rsid w:val="005A2010"/>
    <w:rsid w:val="005A36C4"/>
    <w:rsid w:val="005A439C"/>
    <w:rsid w:val="005A4D94"/>
    <w:rsid w:val="005A7990"/>
    <w:rsid w:val="005B0602"/>
    <w:rsid w:val="005B0B02"/>
    <w:rsid w:val="005B17F3"/>
    <w:rsid w:val="005B1F02"/>
    <w:rsid w:val="005B204C"/>
    <w:rsid w:val="005B34A2"/>
    <w:rsid w:val="005B3882"/>
    <w:rsid w:val="005B4494"/>
    <w:rsid w:val="005C4180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170"/>
    <w:rsid w:val="005F457D"/>
    <w:rsid w:val="005F48F4"/>
    <w:rsid w:val="005F685C"/>
    <w:rsid w:val="005F6DA8"/>
    <w:rsid w:val="006004A2"/>
    <w:rsid w:val="00600E33"/>
    <w:rsid w:val="00603A12"/>
    <w:rsid w:val="0060450B"/>
    <w:rsid w:val="00604890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DCC"/>
    <w:rsid w:val="00616612"/>
    <w:rsid w:val="00616A6B"/>
    <w:rsid w:val="00617402"/>
    <w:rsid w:val="00621C0B"/>
    <w:rsid w:val="00622862"/>
    <w:rsid w:val="006228BD"/>
    <w:rsid w:val="00622F33"/>
    <w:rsid w:val="00623AF8"/>
    <w:rsid w:val="00623E3A"/>
    <w:rsid w:val="00624DE4"/>
    <w:rsid w:val="006266DF"/>
    <w:rsid w:val="00626762"/>
    <w:rsid w:val="00630840"/>
    <w:rsid w:val="00630AF6"/>
    <w:rsid w:val="00632A51"/>
    <w:rsid w:val="00632EFF"/>
    <w:rsid w:val="00634A82"/>
    <w:rsid w:val="0063503A"/>
    <w:rsid w:val="00635C99"/>
    <w:rsid w:val="00640B5F"/>
    <w:rsid w:val="00642954"/>
    <w:rsid w:val="00644168"/>
    <w:rsid w:val="00646DB2"/>
    <w:rsid w:val="006473A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1DB9"/>
    <w:rsid w:val="00662857"/>
    <w:rsid w:val="006644AB"/>
    <w:rsid w:val="0066458B"/>
    <w:rsid w:val="00665274"/>
    <w:rsid w:val="00665568"/>
    <w:rsid w:val="00670567"/>
    <w:rsid w:val="0067056F"/>
    <w:rsid w:val="006718E5"/>
    <w:rsid w:val="00673AB9"/>
    <w:rsid w:val="00677146"/>
    <w:rsid w:val="00680039"/>
    <w:rsid w:val="00680333"/>
    <w:rsid w:val="00681CEF"/>
    <w:rsid w:val="0068270B"/>
    <w:rsid w:val="00683C04"/>
    <w:rsid w:val="0068433F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C5EC2"/>
    <w:rsid w:val="006D1506"/>
    <w:rsid w:val="006D1D24"/>
    <w:rsid w:val="006D5159"/>
    <w:rsid w:val="006D515E"/>
    <w:rsid w:val="006D51B1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5A1"/>
    <w:rsid w:val="00701F8D"/>
    <w:rsid w:val="00703C4A"/>
    <w:rsid w:val="00705534"/>
    <w:rsid w:val="00707405"/>
    <w:rsid w:val="0071241A"/>
    <w:rsid w:val="00714D2A"/>
    <w:rsid w:val="00716506"/>
    <w:rsid w:val="0071698B"/>
    <w:rsid w:val="00717A77"/>
    <w:rsid w:val="00722176"/>
    <w:rsid w:val="007223D3"/>
    <w:rsid w:val="00722A2B"/>
    <w:rsid w:val="00722B17"/>
    <w:rsid w:val="0072396E"/>
    <w:rsid w:val="007261EE"/>
    <w:rsid w:val="00726A77"/>
    <w:rsid w:val="007324C1"/>
    <w:rsid w:val="00732B65"/>
    <w:rsid w:val="00734183"/>
    <w:rsid w:val="00734BA0"/>
    <w:rsid w:val="00735EEF"/>
    <w:rsid w:val="0074025C"/>
    <w:rsid w:val="00740534"/>
    <w:rsid w:val="007432FF"/>
    <w:rsid w:val="00744408"/>
    <w:rsid w:val="0074493B"/>
    <w:rsid w:val="00746B89"/>
    <w:rsid w:val="00746D15"/>
    <w:rsid w:val="007501F6"/>
    <w:rsid w:val="007502AB"/>
    <w:rsid w:val="00751348"/>
    <w:rsid w:val="00751CB4"/>
    <w:rsid w:val="00752498"/>
    <w:rsid w:val="00754155"/>
    <w:rsid w:val="00754749"/>
    <w:rsid w:val="0075580D"/>
    <w:rsid w:val="007572F6"/>
    <w:rsid w:val="00760E66"/>
    <w:rsid w:val="0076243A"/>
    <w:rsid w:val="00762C31"/>
    <w:rsid w:val="0076369D"/>
    <w:rsid w:val="00764787"/>
    <w:rsid w:val="0076542D"/>
    <w:rsid w:val="00767D28"/>
    <w:rsid w:val="00772AFB"/>
    <w:rsid w:val="00772FDC"/>
    <w:rsid w:val="00773004"/>
    <w:rsid w:val="007735B6"/>
    <w:rsid w:val="00774298"/>
    <w:rsid w:val="00776016"/>
    <w:rsid w:val="00776948"/>
    <w:rsid w:val="00782158"/>
    <w:rsid w:val="007828F6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5D57"/>
    <w:rsid w:val="00796B88"/>
    <w:rsid w:val="007A0B91"/>
    <w:rsid w:val="007A2505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7278"/>
    <w:rsid w:val="007D0290"/>
    <w:rsid w:val="007D088B"/>
    <w:rsid w:val="007D1D68"/>
    <w:rsid w:val="007D284D"/>
    <w:rsid w:val="007D2DF0"/>
    <w:rsid w:val="007D2FA3"/>
    <w:rsid w:val="007D49C1"/>
    <w:rsid w:val="007D5180"/>
    <w:rsid w:val="007D5D4E"/>
    <w:rsid w:val="007D7587"/>
    <w:rsid w:val="007E464C"/>
    <w:rsid w:val="007E712B"/>
    <w:rsid w:val="007E75DF"/>
    <w:rsid w:val="007F3FF8"/>
    <w:rsid w:val="007F4E18"/>
    <w:rsid w:val="007F6796"/>
    <w:rsid w:val="0080105E"/>
    <w:rsid w:val="00801DFB"/>
    <w:rsid w:val="00803874"/>
    <w:rsid w:val="00803BC5"/>
    <w:rsid w:val="008045DB"/>
    <w:rsid w:val="00804C8D"/>
    <w:rsid w:val="00804CA3"/>
    <w:rsid w:val="0080770D"/>
    <w:rsid w:val="00810A0F"/>
    <w:rsid w:val="00810FC1"/>
    <w:rsid w:val="008111CB"/>
    <w:rsid w:val="00811AC5"/>
    <w:rsid w:val="00811CF3"/>
    <w:rsid w:val="008128CF"/>
    <w:rsid w:val="00812DCB"/>
    <w:rsid w:val="00812FD7"/>
    <w:rsid w:val="0081302E"/>
    <w:rsid w:val="00816054"/>
    <w:rsid w:val="00820456"/>
    <w:rsid w:val="0082070F"/>
    <w:rsid w:val="00820818"/>
    <w:rsid w:val="00820E47"/>
    <w:rsid w:val="00823281"/>
    <w:rsid w:val="00824254"/>
    <w:rsid w:val="008245B9"/>
    <w:rsid w:val="00824E1F"/>
    <w:rsid w:val="00824FDA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5160"/>
    <w:rsid w:val="0084695E"/>
    <w:rsid w:val="00847CDC"/>
    <w:rsid w:val="008509A5"/>
    <w:rsid w:val="00851929"/>
    <w:rsid w:val="00851B96"/>
    <w:rsid w:val="00851F56"/>
    <w:rsid w:val="00852C8F"/>
    <w:rsid w:val="00852E6C"/>
    <w:rsid w:val="00854E9E"/>
    <w:rsid w:val="00855178"/>
    <w:rsid w:val="00857D95"/>
    <w:rsid w:val="008612B4"/>
    <w:rsid w:val="00861B36"/>
    <w:rsid w:val="008630B9"/>
    <w:rsid w:val="00863742"/>
    <w:rsid w:val="00863920"/>
    <w:rsid w:val="00865A74"/>
    <w:rsid w:val="00865D28"/>
    <w:rsid w:val="00870F96"/>
    <w:rsid w:val="00872AE7"/>
    <w:rsid w:val="008747D3"/>
    <w:rsid w:val="008748E1"/>
    <w:rsid w:val="008756C2"/>
    <w:rsid w:val="008757CB"/>
    <w:rsid w:val="0087637A"/>
    <w:rsid w:val="00876416"/>
    <w:rsid w:val="0088170A"/>
    <w:rsid w:val="00882E4F"/>
    <w:rsid w:val="008832C4"/>
    <w:rsid w:val="008833AA"/>
    <w:rsid w:val="00890166"/>
    <w:rsid w:val="00891D8B"/>
    <w:rsid w:val="00892E52"/>
    <w:rsid w:val="00893841"/>
    <w:rsid w:val="008940BD"/>
    <w:rsid w:val="00894E57"/>
    <w:rsid w:val="0089559A"/>
    <w:rsid w:val="008958E2"/>
    <w:rsid w:val="00895901"/>
    <w:rsid w:val="0089740C"/>
    <w:rsid w:val="00897DD1"/>
    <w:rsid w:val="008A02C0"/>
    <w:rsid w:val="008A0C84"/>
    <w:rsid w:val="008A1599"/>
    <w:rsid w:val="008A27A2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AD7"/>
    <w:rsid w:val="008C1EF6"/>
    <w:rsid w:val="008C2E8C"/>
    <w:rsid w:val="008C4618"/>
    <w:rsid w:val="008C465B"/>
    <w:rsid w:val="008C5156"/>
    <w:rsid w:val="008C5D88"/>
    <w:rsid w:val="008D0812"/>
    <w:rsid w:val="008D0F3D"/>
    <w:rsid w:val="008D1D91"/>
    <w:rsid w:val="008D3655"/>
    <w:rsid w:val="008D52D1"/>
    <w:rsid w:val="008D5722"/>
    <w:rsid w:val="008D6D07"/>
    <w:rsid w:val="008D7D2F"/>
    <w:rsid w:val="008E1B14"/>
    <w:rsid w:val="008F0C62"/>
    <w:rsid w:val="008F127C"/>
    <w:rsid w:val="008F1C9F"/>
    <w:rsid w:val="008F2074"/>
    <w:rsid w:val="008F6529"/>
    <w:rsid w:val="00901103"/>
    <w:rsid w:val="0090141B"/>
    <w:rsid w:val="009016F5"/>
    <w:rsid w:val="0090331F"/>
    <w:rsid w:val="009051C4"/>
    <w:rsid w:val="009057A3"/>
    <w:rsid w:val="00905C0A"/>
    <w:rsid w:val="00906455"/>
    <w:rsid w:val="00907436"/>
    <w:rsid w:val="00907552"/>
    <w:rsid w:val="00910E20"/>
    <w:rsid w:val="00911E18"/>
    <w:rsid w:val="009137C0"/>
    <w:rsid w:val="009150E5"/>
    <w:rsid w:val="00915B32"/>
    <w:rsid w:val="00917B45"/>
    <w:rsid w:val="00922895"/>
    <w:rsid w:val="0092424A"/>
    <w:rsid w:val="00925C95"/>
    <w:rsid w:val="00926831"/>
    <w:rsid w:val="0092754D"/>
    <w:rsid w:val="0092771D"/>
    <w:rsid w:val="009302FD"/>
    <w:rsid w:val="00932A4F"/>
    <w:rsid w:val="00934547"/>
    <w:rsid w:val="00937F61"/>
    <w:rsid w:val="0094044D"/>
    <w:rsid w:val="00941684"/>
    <w:rsid w:val="00941A6D"/>
    <w:rsid w:val="00941C93"/>
    <w:rsid w:val="0094362E"/>
    <w:rsid w:val="009437A3"/>
    <w:rsid w:val="00944409"/>
    <w:rsid w:val="00944F6D"/>
    <w:rsid w:val="00947AA7"/>
    <w:rsid w:val="00954797"/>
    <w:rsid w:val="009556F1"/>
    <w:rsid w:val="009572D1"/>
    <w:rsid w:val="00957500"/>
    <w:rsid w:val="00963779"/>
    <w:rsid w:val="00963F33"/>
    <w:rsid w:val="00967808"/>
    <w:rsid w:val="009723DD"/>
    <w:rsid w:val="00973B8C"/>
    <w:rsid w:val="00974C3C"/>
    <w:rsid w:val="00977741"/>
    <w:rsid w:val="00977D63"/>
    <w:rsid w:val="00977DFF"/>
    <w:rsid w:val="00981A5A"/>
    <w:rsid w:val="00984EFA"/>
    <w:rsid w:val="00985D8D"/>
    <w:rsid w:val="00987CD3"/>
    <w:rsid w:val="00990E26"/>
    <w:rsid w:val="009914DA"/>
    <w:rsid w:val="00991BAA"/>
    <w:rsid w:val="00992867"/>
    <w:rsid w:val="00994422"/>
    <w:rsid w:val="009965E6"/>
    <w:rsid w:val="00996C2C"/>
    <w:rsid w:val="00997F73"/>
    <w:rsid w:val="009A095A"/>
    <w:rsid w:val="009A0EA6"/>
    <w:rsid w:val="009A1842"/>
    <w:rsid w:val="009A1D71"/>
    <w:rsid w:val="009A2842"/>
    <w:rsid w:val="009A2A12"/>
    <w:rsid w:val="009A33A5"/>
    <w:rsid w:val="009A6173"/>
    <w:rsid w:val="009B051C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4EE9"/>
    <w:rsid w:val="009C59C7"/>
    <w:rsid w:val="009C6314"/>
    <w:rsid w:val="009C6FB2"/>
    <w:rsid w:val="009C6FC7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D5CFD"/>
    <w:rsid w:val="009E07CA"/>
    <w:rsid w:val="009E2021"/>
    <w:rsid w:val="009E2775"/>
    <w:rsid w:val="009E4164"/>
    <w:rsid w:val="009E442C"/>
    <w:rsid w:val="009E60E5"/>
    <w:rsid w:val="009E666C"/>
    <w:rsid w:val="009F034D"/>
    <w:rsid w:val="009F5886"/>
    <w:rsid w:val="009F69F7"/>
    <w:rsid w:val="009F74B6"/>
    <w:rsid w:val="00A010CE"/>
    <w:rsid w:val="00A013F3"/>
    <w:rsid w:val="00A01B15"/>
    <w:rsid w:val="00A028F7"/>
    <w:rsid w:val="00A02B2E"/>
    <w:rsid w:val="00A04F4D"/>
    <w:rsid w:val="00A06167"/>
    <w:rsid w:val="00A06AA7"/>
    <w:rsid w:val="00A06C59"/>
    <w:rsid w:val="00A10551"/>
    <w:rsid w:val="00A11780"/>
    <w:rsid w:val="00A12F8D"/>
    <w:rsid w:val="00A1343E"/>
    <w:rsid w:val="00A136FA"/>
    <w:rsid w:val="00A13869"/>
    <w:rsid w:val="00A1573E"/>
    <w:rsid w:val="00A15D2F"/>
    <w:rsid w:val="00A16214"/>
    <w:rsid w:val="00A16B1E"/>
    <w:rsid w:val="00A201D7"/>
    <w:rsid w:val="00A20AC5"/>
    <w:rsid w:val="00A21881"/>
    <w:rsid w:val="00A232FF"/>
    <w:rsid w:val="00A24488"/>
    <w:rsid w:val="00A2593C"/>
    <w:rsid w:val="00A27720"/>
    <w:rsid w:val="00A27F35"/>
    <w:rsid w:val="00A31BC3"/>
    <w:rsid w:val="00A336B1"/>
    <w:rsid w:val="00A33875"/>
    <w:rsid w:val="00A33971"/>
    <w:rsid w:val="00A40F42"/>
    <w:rsid w:val="00A421A0"/>
    <w:rsid w:val="00A42FFE"/>
    <w:rsid w:val="00A44DAE"/>
    <w:rsid w:val="00A474A5"/>
    <w:rsid w:val="00A50C3D"/>
    <w:rsid w:val="00A52EE2"/>
    <w:rsid w:val="00A606A6"/>
    <w:rsid w:val="00A60CF0"/>
    <w:rsid w:val="00A61A3F"/>
    <w:rsid w:val="00A63493"/>
    <w:rsid w:val="00A63E60"/>
    <w:rsid w:val="00A645D8"/>
    <w:rsid w:val="00A65281"/>
    <w:rsid w:val="00A66354"/>
    <w:rsid w:val="00A6717C"/>
    <w:rsid w:val="00A70785"/>
    <w:rsid w:val="00A7268B"/>
    <w:rsid w:val="00A726C3"/>
    <w:rsid w:val="00A729E4"/>
    <w:rsid w:val="00A742CD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43B"/>
    <w:rsid w:val="00A84DC3"/>
    <w:rsid w:val="00A85478"/>
    <w:rsid w:val="00A85561"/>
    <w:rsid w:val="00A855E4"/>
    <w:rsid w:val="00A8570A"/>
    <w:rsid w:val="00A86EFA"/>
    <w:rsid w:val="00A91EB8"/>
    <w:rsid w:val="00A92FA5"/>
    <w:rsid w:val="00A956C1"/>
    <w:rsid w:val="00A9649B"/>
    <w:rsid w:val="00AA1BF4"/>
    <w:rsid w:val="00AA1E1B"/>
    <w:rsid w:val="00AA2894"/>
    <w:rsid w:val="00AA2B0D"/>
    <w:rsid w:val="00AA7322"/>
    <w:rsid w:val="00AB029D"/>
    <w:rsid w:val="00AB05C7"/>
    <w:rsid w:val="00AB09C2"/>
    <w:rsid w:val="00AB192D"/>
    <w:rsid w:val="00AB1CA7"/>
    <w:rsid w:val="00AB2259"/>
    <w:rsid w:val="00AB26EF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327D"/>
    <w:rsid w:val="00AC33E6"/>
    <w:rsid w:val="00AC340F"/>
    <w:rsid w:val="00AC468C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251B"/>
    <w:rsid w:val="00AE39C3"/>
    <w:rsid w:val="00AE4531"/>
    <w:rsid w:val="00AE49CE"/>
    <w:rsid w:val="00AE4D0B"/>
    <w:rsid w:val="00AE5A28"/>
    <w:rsid w:val="00AE78D0"/>
    <w:rsid w:val="00AF1762"/>
    <w:rsid w:val="00AF2623"/>
    <w:rsid w:val="00AF35F8"/>
    <w:rsid w:val="00AF4490"/>
    <w:rsid w:val="00AF52EF"/>
    <w:rsid w:val="00AF58CC"/>
    <w:rsid w:val="00AF5D42"/>
    <w:rsid w:val="00AF65C7"/>
    <w:rsid w:val="00AF6D86"/>
    <w:rsid w:val="00B010DC"/>
    <w:rsid w:val="00B10086"/>
    <w:rsid w:val="00B12778"/>
    <w:rsid w:val="00B137E4"/>
    <w:rsid w:val="00B155C5"/>
    <w:rsid w:val="00B168A5"/>
    <w:rsid w:val="00B16DD3"/>
    <w:rsid w:val="00B16F9E"/>
    <w:rsid w:val="00B175CD"/>
    <w:rsid w:val="00B17678"/>
    <w:rsid w:val="00B17E36"/>
    <w:rsid w:val="00B2007C"/>
    <w:rsid w:val="00B22526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36E28"/>
    <w:rsid w:val="00B42822"/>
    <w:rsid w:val="00B4426E"/>
    <w:rsid w:val="00B4567A"/>
    <w:rsid w:val="00B465CD"/>
    <w:rsid w:val="00B470C9"/>
    <w:rsid w:val="00B50D3E"/>
    <w:rsid w:val="00B512D2"/>
    <w:rsid w:val="00B52169"/>
    <w:rsid w:val="00B52909"/>
    <w:rsid w:val="00B52F85"/>
    <w:rsid w:val="00B5317E"/>
    <w:rsid w:val="00B5489C"/>
    <w:rsid w:val="00B55EB8"/>
    <w:rsid w:val="00B60FC7"/>
    <w:rsid w:val="00B61E3A"/>
    <w:rsid w:val="00B6222B"/>
    <w:rsid w:val="00B640F0"/>
    <w:rsid w:val="00B64C7D"/>
    <w:rsid w:val="00B65CEA"/>
    <w:rsid w:val="00B67864"/>
    <w:rsid w:val="00B71D20"/>
    <w:rsid w:val="00B724DC"/>
    <w:rsid w:val="00B725C6"/>
    <w:rsid w:val="00B7285E"/>
    <w:rsid w:val="00B741C5"/>
    <w:rsid w:val="00B74991"/>
    <w:rsid w:val="00B821EA"/>
    <w:rsid w:val="00B82595"/>
    <w:rsid w:val="00B82D01"/>
    <w:rsid w:val="00B83DB2"/>
    <w:rsid w:val="00B85071"/>
    <w:rsid w:val="00B85C54"/>
    <w:rsid w:val="00B85C65"/>
    <w:rsid w:val="00B86A8E"/>
    <w:rsid w:val="00B874E1"/>
    <w:rsid w:val="00B87DB7"/>
    <w:rsid w:val="00B90F79"/>
    <w:rsid w:val="00B91B18"/>
    <w:rsid w:val="00B9359C"/>
    <w:rsid w:val="00B93B6A"/>
    <w:rsid w:val="00B93D89"/>
    <w:rsid w:val="00B94334"/>
    <w:rsid w:val="00B952E7"/>
    <w:rsid w:val="00B969FF"/>
    <w:rsid w:val="00B97FD7"/>
    <w:rsid w:val="00BA1901"/>
    <w:rsid w:val="00BA3057"/>
    <w:rsid w:val="00BA35C6"/>
    <w:rsid w:val="00BB0911"/>
    <w:rsid w:val="00BB0C48"/>
    <w:rsid w:val="00BB0CD9"/>
    <w:rsid w:val="00BB3998"/>
    <w:rsid w:val="00BB400A"/>
    <w:rsid w:val="00BB7A48"/>
    <w:rsid w:val="00BC1DB7"/>
    <w:rsid w:val="00BC212A"/>
    <w:rsid w:val="00BC379E"/>
    <w:rsid w:val="00BC3B1C"/>
    <w:rsid w:val="00BC3F7C"/>
    <w:rsid w:val="00BC44A5"/>
    <w:rsid w:val="00BC6C2E"/>
    <w:rsid w:val="00BC6DBE"/>
    <w:rsid w:val="00BC7CA2"/>
    <w:rsid w:val="00BD06FA"/>
    <w:rsid w:val="00BD1063"/>
    <w:rsid w:val="00BD13A3"/>
    <w:rsid w:val="00BD155A"/>
    <w:rsid w:val="00BD3305"/>
    <w:rsid w:val="00BD5E35"/>
    <w:rsid w:val="00BD63A4"/>
    <w:rsid w:val="00BD7B36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BF3BB9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12D8"/>
    <w:rsid w:val="00C1369B"/>
    <w:rsid w:val="00C14419"/>
    <w:rsid w:val="00C14F06"/>
    <w:rsid w:val="00C16E30"/>
    <w:rsid w:val="00C208D4"/>
    <w:rsid w:val="00C2568D"/>
    <w:rsid w:val="00C25A38"/>
    <w:rsid w:val="00C26D27"/>
    <w:rsid w:val="00C27BE5"/>
    <w:rsid w:val="00C31399"/>
    <w:rsid w:val="00C350F4"/>
    <w:rsid w:val="00C3642F"/>
    <w:rsid w:val="00C403F9"/>
    <w:rsid w:val="00C415A7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2E19"/>
    <w:rsid w:val="00C63295"/>
    <w:rsid w:val="00C649F2"/>
    <w:rsid w:val="00C66342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272A"/>
    <w:rsid w:val="00C929DF"/>
    <w:rsid w:val="00C9407F"/>
    <w:rsid w:val="00C95FB3"/>
    <w:rsid w:val="00C96195"/>
    <w:rsid w:val="00C96D91"/>
    <w:rsid w:val="00C97354"/>
    <w:rsid w:val="00C9792E"/>
    <w:rsid w:val="00CA3E7E"/>
    <w:rsid w:val="00CA43A5"/>
    <w:rsid w:val="00CA6DC1"/>
    <w:rsid w:val="00CB03F8"/>
    <w:rsid w:val="00CB09C8"/>
    <w:rsid w:val="00CB35FD"/>
    <w:rsid w:val="00CB396B"/>
    <w:rsid w:val="00CB4E56"/>
    <w:rsid w:val="00CB5A98"/>
    <w:rsid w:val="00CB6FB8"/>
    <w:rsid w:val="00CC02F3"/>
    <w:rsid w:val="00CC03E5"/>
    <w:rsid w:val="00CC12CE"/>
    <w:rsid w:val="00CC14F0"/>
    <w:rsid w:val="00CC1EC9"/>
    <w:rsid w:val="00CC20C3"/>
    <w:rsid w:val="00CC2D81"/>
    <w:rsid w:val="00CC4C89"/>
    <w:rsid w:val="00CC518F"/>
    <w:rsid w:val="00CC6496"/>
    <w:rsid w:val="00CC6BFE"/>
    <w:rsid w:val="00CD31B9"/>
    <w:rsid w:val="00CD5109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777A"/>
    <w:rsid w:val="00D00C69"/>
    <w:rsid w:val="00D00FB8"/>
    <w:rsid w:val="00D00FDB"/>
    <w:rsid w:val="00D02561"/>
    <w:rsid w:val="00D072FA"/>
    <w:rsid w:val="00D07382"/>
    <w:rsid w:val="00D0764F"/>
    <w:rsid w:val="00D11F39"/>
    <w:rsid w:val="00D120FA"/>
    <w:rsid w:val="00D1243F"/>
    <w:rsid w:val="00D128AF"/>
    <w:rsid w:val="00D14676"/>
    <w:rsid w:val="00D153BB"/>
    <w:rsid w:val="00D15541"/>
    <w:rsid w:val="00D175DB"/>
    <w:rsid w:val="00D17C28"/>
    <w:rsid w:val="00D20364"/>
    <w:rsid w:val="00D206F7"/>
    <w:rsid w:val="00D20B42"/>
    <w:rsid w:val="00D21321"/>
    <w:rsid w:val="00D219BF"/>
    <w:rsid w:val="00D2408E"/>
    <w:rsid w:val="00D24B78"/>
    <w:rsid w:val="00D25886"/>
    <w:rsid w:val="00D26E32"/>
    <w:rsid w:val="00D27EEF"/>
    <w:rsid w:val="00D303D2"/>
    <w:rsid w:val="00D3108B"/>
    <w:rsid w:val="00D31C0C"/>
    <w:rsid w:val="00D337B4"/>
    <w:rsid w:val="00D340F2"/>
    <w:rsid w:val="00D3468F"/>
    <w:rsid w:val="00D3498D"/>
    <w:rsid w:val="00D34D53"/>
    <w:rsid w:val="00D35C03"/>
    <w:rsid w:val="00D35F67"/>
    <w:rsid w:val="00D3666B"/>
    <w:rsid w:val="00D37109"/>
    <w:rsid w:val="00D3795C"/>
    <w:rsid w:val="00D37D0C"/>
    <w:rsid w:val="00D37FBC"/>
    <w:rsid w:val="00D40564"/>
    <w:rsid w:val="00D407CB"/>
    <w:rsid w:val="00D40AF3"/>
    <w:rsid w:val="00D41976"/>
    <w:rsid w:val="00D41C01"/>
    <w:rsid w:val="00D42437"/>
    <w:rsid w:val="00D42E17"/>
    <w:rsid w:val="00D430E4"/>
    <w:rsid w:val="00D43E48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32B"/>
    <w:rsid w:val="00D5697F"/>
    <w:rsid w:val="00D56D7F"/>
    <w:rsid w:val="00D57C91"/>
    <w:rsid w:val="00D605E7"/>
    <w:rsid w:val="00D60944"/>
    <w:rsid w:val="00D60C25"/>
    <w:rsid w:val="00D61961"/>
    <w:rsid w:val="00D619BC"/>
    <w:rsid w:val="00D6232B"/>
    <w:rsid w:val="00D63A81"/>
    <w:rsid w:val="00D646B2"/>
    <w:rsid w:val="00D65998"/>
    <w:rsid w:val="00D65C4C"/>
    <w:rsid w:val="00D666BC"/>
    <w:rsid w:val="00D70B9E"/>
    <w:rsid w:val="00D70C0B"/>
    <w:rsid w:val="00D7108B"/>
    <w:rsid w:val="00D7321A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204B"/>
    <w:rsid w:val="00D93856"/>
    <w:rsid w:val="00D93AF9"/>
    <w:rsid w:val="00D94307"/>
    <w:rsid w:val="00D94835"/>
    <w:rsid w:val="00D95D0A"/>
    <w:rsid w:val="00D97C37"/>
    <w:rsid w:val="00DA098E"/>
    <w:rsid w:val="00DA15A2"/>
    <w:rsid w:val="00DA4711"/>
    <w:rsid w:val="00DA48BB"/>
    <w:rsid w:val="00DA4B42"/>
    <w:rsid w:val="00DA5E64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851"/>
    <w:rsid w:val="00DC4B1D"/>
    <w:rsid w:val="00DC5E2A"/>
    <w:rsid w:val="00DC7248"/>
    <w:rsid w:val="00DC7378"/>
    <w:rsid w:val="00DC79E9"/>
    <w:rsid w:val="00DD1B67"/>
    <w:rsid w:val="00DD2452"/>
    <w:rsid w:val="00DD2754"/>
    <w:rsid w:val="00DD459A"/>
    <w:rsid w:val="00DD7FAD"/>
    <w:rsid w:val="00DE106D"/>
    <w:rsid w:val="00DE3F4C"/>
    <w:rsid w:val="00DE4DCB"/>
    <w:rsid w:val="00DE55BC"/>
    <w:rsid w:val="00DE6B81"/>
    <w:rsid w:val="00DE759E"/>
    <w:rsid w:val="00DE76AF"/>
    <w:rsid w:val="00DF0F13"/>
    <w:rsid w:val="00DF153D"/>
    <w:rsid w:val="00DF3435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3376"/>
    <w:rsid w:val="00E04869"/>
    <w:rsid w:val="00E10786"/>
    <w:rsid w:val="00E14E35"/>
    <w:rsid w:val="00E166FD"/>
    <w:rsid w:val="00E1680E"/>
    <w:rsid w:val="00E1725B"/>
    <w:rsid w:val="00E20764"/>
    <w:rsid w:val="00E2081B"/>
    <w:rsid w:val="00E2096D"/>
    <w:rsid w:val="00E21FA0"/>
    <w:rsid w:val="00E238D8"/>
    <w:rsid w:val="00E23CCB"/>
    <w:rsid w:val="00E25D99"/>
    <w:rsid w:val="00E266F0"/>
    <w:rsid w:val="00E278DE"/>
    <w:rsid w:val="00E30DC5"/>
    <w:rsid w:val="00E317EB"/>
    <w:rsid w:val="00E3726B"/>
    <w:rsid w:val="00E406A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1038"/>
    <w:rsid w:val="00E617A2"/>
    <w:rsid w:val="00E61E87"/>
    <w:rsid w:val="00E631E4"/>
    <w:rsid w:val="00E658AF"/>
    <w:rsid w:val="00E66615"/>
    <w:rsid w:val="00E66727"/>
    <w:rsid w:val="00E66B6A"/>
    <w:rsid w:val="00E71E47"/>
    <w:rsid w:val="00E733A4"/>
    <w:rsid w:val="00E76195"/>
    <w:rsid w:val="00E77D6D"/>
    <w:rsid w:val="00E80A48"/>
    <w:rsid w:val="00E80EF9"/>
    <w:rsid w:val="00E81FB4"/>
    <w:rsid w:val="00E82C5B"/>
    <w:rsid w:val="00E83442"/>
    <w:rsid w:val="00E83AAD"/>
    <w:rsid w:val="00E85798"/>
    <w:rsid w:val="00E90BE7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15C5"/>
    <w:rsid w:val="00EB2BFC"/>
    <w:rsid w:val="00EB32F0"/>
    <w:rsid w:val="00EB33C3"/>
    <w:rsid w:val="00EB3939"/>
    <w:rsid w:val="00EB4614"/>
    <w:rsid w:val="00EB4729"/>
    <w:rsid w:val="00EB61CD"/>
    <w:rsid w:val="00EB637F"/>
    <w:rsid w:val="00EB7BF1"/>
    <w:rsid w:val="00EC02B0"/>
    <w:rsid w:val="00EC04B3"/>
    <w:rsid w:val="00EC0E6D"/>
    <w:rsid w:val="00EC1031"/>
    <w:rsid w:val="00EC128F"/>
    <w:rsid w:val="00EC1629"/>
    <w:rsid w:val="00EC29DA"/>
    <w:rsid w:val="00EC347D"/>
    <w:rsid w:val="00EC3EFB"/>
    <w:rsid w:val="00EC3FB5"/>
    <w:rsid w:val="00EC4030"/>
    <w:rsid w:val="00EC40CF"/>
    <w:rsid w:val="00EC5E14"/>
    <w:rsid w:val="00EC7B2F"/>
    <w:rsid w:val="00ED05F8"/>
    <w:rsid w:val="00ED10F6"/>
    <w:rsid w:val="00ED321F"/>
    <w:rsid w:val="00ED5E65"/>
    <w:rsid w:val="00ED6F33"/>
    <w:rsid w:val="00EE0A48"/>
    <w:rsid w:val="00EE0F5F"/>
    <w:rsid w:val="00EE36BD"/>
    <w:rsid w:val="00EE4066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1A5"/>
    <w:rsid w:val="00F559CB"/>
    <w:rsid w:val="00F55D86"/>
    <w:rsid w:val="00F56ECA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3ED"/>
    <w:rsid w:val="00F75603"/>
    <w:rsid w:val="00F76208"/>
    <w:rsid w:val="00F76B6B"/>
    <w:rsid w:val="00F77036"/>
    <w:rsid w:val="00F773C6"/>
    <w:rsid w:val="00F77B45"/>
    <w:rsid w:val="00F8013F"/>
    <w:rsid w:val="00F802AF"/>
    <w:rsid w:val="00F807A4"/>
    <w:rsid w:val="00F80B46"/>
    <w:rsid w:val="00F80DA2"/>
    <w:rsid w:val="00F81840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1EEE"/>
    <w:rsid w:val="00FA230E"/>
    <w:rsid w:val="00FA25E4"/>
    <w:rsid w:val="00FA3762"/>
    <w:rsid w:val="00FA3E21"/>
    <w:rsid w:val="00FA416A"/>
    <w:rsid w:val="00FA54F7"/>
    <w:rsid w:val="00FA7C33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2FF"/>
    <w:rsid w:val="00FC11D4"/>
    <w:rsid w:val="00FC1554"/>
    <w:rsid w:val="00FC2E94"/>
    <w:rsid w:val="00FC3407"/>
    <w:rsid w:val="00FC37A0"/>
    <w:rsid w:val="00FC3EEF"/>
    <w:rsid w:val="00FC5638"/>
    <w:rsid w:val="00FC7A53"/>
    <w:rsid w:val="00FD0476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4F15"/>
    <w:rsid w:val="00FE7C3C"/>
    <w:rsid w:val="00FF2240"/>
    <w:rsid w:val="00FF22B3"/>
    <w:rsid w:val="00FF2479"/>
    <w:rsid w:val="00FF26CE"/>
    <w:rsid w:val="00FF3167"/>
    <w:rsid w:val="00FF5552"/>
    <w:rsid w:val="00FF557C"/>
    <w:rsid w:val="00FF5FE4"/>
    <w:rsid w:val="00FF60CB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7323001-FC39-4F2F-9FFF-A783D2A7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10A59-95B7-40F3-9200-F1995B6BD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485</Words>
  <Characters>2768</Characters>
  <Application>Microsoft Office Word</Application>
  <DocSecurity>0</DocSecurity>
  <Lines>23</Lines>
  <Paragraphs>6</Paragraphs>
  <ScaleCrop>false</ScaleCrop>
  <Company>HOME</Company>
  <LinksUpToDate>false</LinksUpToDate>
  <CharactersWithSpaces>3247</CharactersWithSpaces>
  <SharedDoc>false</SharedDoc>
  <HLinks>
    <vt:vector size="24" baseType="variant"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_Toc195711828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_Toc195711827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_Toc195711826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_Toc195711825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2025-04-21T06:17:00Z</dcterms:created>
  <dcterms:modified xsi:type="dcterms:W3CDTF">2025-04-21T06:17:00Z</dcterms:modified>
</cp:coreProperties>
</file>