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0CC3" w:rsidRPr="00FC325A" w:rsidRDefault="00CF0CC3" w:rsidP="00CF0CC3">
      <w:pPr>
        <w:pStyle w:val="af8"/>
        <w:spacing w:line="600" w:lineRule="exact"/>
        <w:rPr>
          <w:rFonts w:hAnsi="標楷體" w:cs="華康細明體外字集" w:hint="eastAsia"/>
        </w:rPr>
      </w:pPr>
      <w:bookmarkStart w:id="0" w:name="_GoBack"/>
      <w:bookmarkEnd w:id="0"/>
      <w:r w:rsidRPr="00FC325A">
        <w:rPr>
          <w:rFonts w:hAnsi="標楷體" w:cs="華康細明體外字集" w:hint="eastAsia"/>
        </w:rPr>
        <w:t>財團法人國家衛生研究院1</w:t>
      </w:r>
      <w:r w:rsidR="00285B9A">
        <w:rPr>
          <w:rFonts w:hAnsi="標楷體" w:cs="華康細明體外字集" w:hint="eastAsia"/>
        </w:rPr>
        <w:t>1</w:t>
      </w:r>
      <w:r w:rsidR="001B2CC6">
        <w:rPr>
          <w:rFonts w:hAnsi="標楷體" w:cs="華康細明體外字集" w:hint="eastAsia"/>
        </w:rPr>
        <w:t>4</w:t>
      </w:r>
      <w:r w:rsidRPr="00FC325A">
        <w:rPr>
          <w:rFonts w:hAnsi="標楷體" w:cs="華康細明體外字集" w:hint="eastAsia"/>
        </w:rPr>
        <w:t>年度預算評估報告</w:t>
      </w:r>
    </w:p>
    <w:p w:rsidR="005E6356" w:rsidRDefault="005E6356" w:rsidP="005E6356">
      <w:pPr>
        <w:pStyle w:val="af6"/>
        <w:ind w:firstLine="566"/>
      </w:pPr>
      <w:bookmarkStart w:id="1" w:name="_Toc92071462"/>
      <w:bookmarkStart w:id="2" w:name="_Toc217201320"/>
      <w:bookmarkStart w:id="3" w:name="_Toc462249899"/>
      <w:bookmarkStart w:id="4" w:name="_Toc492392983"/>
      <w:r>
        <w:rPr>
          <w:rFonts w:hint="eastAsia"/>
        </w:rPr>
        <w:t>鑒於對醫藥衛生研</w:t>
      </w:r>
      <w:r w:rsidRPr="00153319">
        <w:rPr>
          <w:rFonts w:hint="eastAsia"/>
        </w:rPr>
        <w:t>究專責機構之殷切需求，77年中央研究院院士會議等即倡議籌設國家級專責醫藥衛生研究單位，嗣由行政院衛生署(</w:t>
      </w:r>
      <w:r w:rsidR="00AF0C97">
        <w:rPr>
          <w:rFonts w:hint="eastAsia"/>
        </w:rPr>
        <w:t>衛</w:t>
      </w:r>
      <w:r w:rsidR="00AF0C97">
        <w:rPr>
          <w:rFonts w:hint="eastAsia"/>
          <w:lang w:eastAsia="zh-HK"/>
        </w:rPr>
        <w:t>生</w:t>
      </w:r>
      <w:r w:rsidR="00AF0C97">
        <w:rPr>
          <w:rFonts w:hint="eastAsia"/>
        </w:rPr>
        <w:t>福</w:t>
      </w:r>
      <w:r w:rsidR="00AF0C97">
        <w:rPr>
          <w:rFonts w:hint="eastAsia"/>
          <w:lang w:eastAsia="zh-HK"/>
        </w:rPr>
        <w:t>利</w:t>
      </w:r>
      <w:r w:rsidR="00AF0C97">
        <w:rPr>
          <w:rFonts w:hint="eastAsia"/>
        </w:rPr>
        <w:t>部</w:t>
      </w:r>
      <w:r w:rsidRPr="00153319">
        <w:rPr>
          <w:rFonts w:hint="eastAsia"/>
        </w:rPr>
        <w:t>前身，以下</w:t>
      </w:r>
      <w:r w:rsidR="00AF0C97">
        <w:rPr>
          <w:rFonts w:hint="eastAsia"/>
          <w:lang w:eastAsia="zh-HK"/>
        </w:rPr>
        <w:t>簡</w:t>
      </w:r>
      <w:r w:rsidRPr="00153319">
        <w:rPr>
          <w:rFonts w:hint="eastAsia"/>
        </w:rPr>
        <w:t>稱衛福部)於</w:t>
      </w:r>
      <w:r>
        <w:rPr>
          <w:rFonts w:hint="eastAsia"/>
        </w:rPr>
        <w:t>85年1月捐助成立</w:t>
      </w:r>
      <w:r w:rsidRPr="00AA3E62">
        <w:rPr>
          <w:rFonts w:hint="eastAsia"/>
        </w:rPr>
        <w:t>財團法人國家衛生研究院(以下簡稱國衛院)</w:t>
      </w:r>
      <w:r>
        <w:rPr>
          <w:rFonts w:hint="eastAsia"/>
        </w:rPr>
        <w:t>，其設立</w:t>
      </w:r>
      <w:r w:rsidRPr="001D1B0D">
        <w:rPr>
          <w:rFonts w:hint="eastAsia"/>
        </w:rPr>
        <w:t>目的</w:t>
      </w:r>
      <w:r>
        <w:rPr>
          <w:rFonts w:hint="eastAsia"/>
        </w:rPr>
        <w:t>為</w:t>
      </w:r>
      <w:r w:rsidRPr="008F7D64">
        <w:rPr>
          <w:rFonts w:hint="eastAsia"/>
        </w:rPr>
        <w:t>加強醫藥衛生之研究，以增進國人之健康福祉</w:t>
      </w:r>
      <w:r w:rsidRPr="001D1B0D">
        <w:rPr>
          <w:rFonts w:hint="eastAsia"/>
        </w:rPr>
        <w:t>。</w:t>
      </w:r>
    </w:p>
    <w:p w:rsidR="00DD76B8" w:rsidRDefault="00DD76B8" w:rsidP="00AA3E62">
      <w:pPr>
        <w:pStyle w:val="af6"/>
        <w:ind w:firstLine="566"/>
      </w:pPr>
      <w:r>
        <w:rPr>
          <w:rFonts w:hint="eastAsia"/>
        </w:rPr>
        <w:t>國衛院</w:t>
      </w:r>
      <w:r w:rsidRPr="001D1B0D">
        <w:rPr>
          <w:rFonts w:hint="eastAsia"/>
        </w:rPr>
        <w:t>1</w:t>
      </w:r>
      <w:r w:rsidR="00285B9A">
        <w:rPr>
          <w:rFonts w:hint="eastAsia"/>
        </w:rPr>
        <w:t>1</w:t>
      </w:r>
      <w:r w:rsidR="001B2CC6">
        <w:rPr>
          <w:rFonts w:hint="eastAsia"/>
        </w:rPr>
        <w:t>4</w:t>
      </w:r>
      <w:r w:rsidRPr="001D1B0D">
        <w:rPr>
          <w:rFonts w:hint="eastAsia"/>
        </w:rPr>
        <w:t>年度預算案編列收入</w:t>
      </w:r>
      <w:r w:rsidR="001B2CC6">
        <w:rPr>
          <w:rFonts w:hint="eastAsia"/>
        </w:rPr>
        <w:t>37</w:t>
      </w:r>
      <w:r w:rsidRPr="001D1B0D">
        <w:rPr>
          <w:rFonts w:hAnsi="標楷體" w:hint="eastAsia"/>
        </w:rPr>
        <w:t>億</w:t>
      </w:r>
      <w:r w:rsidR="001B2CC6">
        <w:rPr>
          <w:rFonts w:hAnsi="標楷體" w:hint="eastAsia"/>
        </w:rPr>
        <w:t>9</w:t>
      </w:r>
      <w:r w:rsidR="00EB5070">
        <w:rPr>
          <w:rFonts w:hAnsi="標楷體" w:hint="eastAsia"/>
        </w:rPr>
        <w:t>,</w:t>
      </w:r>
      <w:r w:rsidR="004306E0">
        <w:rPr>
          <w:rFonts w:hAnsi="標楷體" w:hint="eastAsia"/>
        </w:rPr>
        <w:t>3</w:t>
      </w:r>
      <w:r w:rsidR="001B2CC6">
        <w:rPr>
          <w:rFonts w:hAnsi="標楷體" w:hint="eastAsia"/>
        </w:rPr>
        <w:t>20</w:t>
      </w:r>
      <w:r w:rsidRPr="001D1B0D">
        <w:rPr>
          <w:rFonts w:hAnsi="標楷體" w:hint="eastAsia"/>
        </w:rPr>
        <w:t>萬</w:t>
      </w:r>
      <w:r w:rsidR="001B2CC6">
        <w:rPr>
          <w:rFonts w:hAnsi="標楷體" w:hint="eastAsia"/>
        </w:rPr>
        <w:t>7千</w:t>
      </w:r>
      <w:r w:rsidRPr="001D1B0D">
        <w:rPr>
          <w:rFonts w:hAnsi="標楷體" w:hint="eastAsia"/>
        </w:rPr>
        <w:t>元</w:t>
      </w:r>
      <w:r w:rsidRPr="001D1B0D">
        <w:rPr>
          <w:rFonts w:hint="eastAsia"/>
        </w:rPr>
        <w:t>，較1</w:t>
      </w:r>
      <w:r w:rsidR="00EB5070">
        <w:rPr>
          <w:rFonts w:hint="eastAsia"/>
        </w:rPr>
        <w:t>1</w:t>
      </w:r>
      <w:r w:rsidR="001B2CC6">
        <w:rPr>
          <w:rFonts w:hint="eastAsia"/>
        </w:rPr>
        <w:t>3</w:t>
      </w:r>
      <w:r w:rsidR="009046F4">
        <w:rPr>
          <w:rFonts w:hint="eastAsia"/>
        </w:rPr>
        <w:t>年度</w:t>
      </w:r>
      <w:r w:rsidR="001B2CC6">
        <w:rPr>
          <w:rFonts w:hint="eastAsia"/>
        </w:rPr>
        <w:t>減少</w:t>
      </w:r>
      <w:r w:rsidR="004306E0">
        <w:rPr>
          <w:rFonts w:hint="eastAsia"/>
        </w:rPr>
        <w:t>2億</w:t>
      </w:r>
      <w:r w:rsidR="001B2CC6">
        <w:rPr>
          <w:rFonts w:hint="eastAsia"/>
        </w:rPr>
        <w:t>8</w:t>
      </w:r>
      <w:r w:rsidRPr="001D1B0D">
        <w:rPr>
          <w:rFonts w:hint="eastAsia"/>
        </w:rPr>
        <w:t>,</w:t>
      </w:r>
      <w:r w:rsidR="001B2CC6">
        <w:rPr>
          <w:rFonts w:hint="eastAsia"/>
        </w:rPr>
        <w:t>060</w:t>
      </w:r>
      <w:r w:rsidRPr="001D1B0D">
        <w:rPr>
          <w:rFonts w:hint="eastAsia"/>
        </w:rPr>
        <w:t>萬</w:t>
      </w:r>
      <w:r w:rsidR="001B2CC6">
        <w:rPr>
          <w:rFonts w:hint="eastAsia"/>
        </w:rPr>
        <w:t>3</w:t>
      </w:r>
      <w:r w:rsidR="00285B9A">
        <w:rPr>
          <w:rFonts w:hint="eastAsia"/>
          <w:lang w:eastAsia="zh-HK"/>
        </w:rPr>
        <w:t>千</w:t>
      </w:r>
      <w:r w:rsidRPr="001D1B0D">
        <w:rPr>
          <w:rFonts w:hint="eastAsia"/>
        </w:rPr>
        <w:t>元(</w:t>
      </w:r>
      <w:r w:rsidR="001B2CC6">
        <w:rPr>
          <w:rFonts w:hint="eastAsia"/>
        </w:rPr>
        <w:t>減</w:t>
      </w:r>
      <w:r w:rsidRPr="001D1B0D">
        <w:rPr>
          <w:rFonts w:hint="eastAsia"/>
        </w:rPr>
        <w:t>幅</w:t>
      </w:r>
      <w:r w:rsidR="001B2CC6">
        <w:rPr>
          <w:rFonts w:hint="eastAsia"/>
        </w:rPr>
        <w:t>6.</w:t>
      </w:r>
      <w:r w:rsidR="004306E0">
        <w:rPr>
          <w:rFonts w:hint="eastAsia"/>
        </w:rPr>
        <w:t>9</w:t>
      </w:r>
      <w:r w:rsidRPr="001D1B0D">
        <w:rPr>
          <w:rFonts w:hint="eastAsia"/>
        </w:rPr>
        <w:t>%)；支出</w:t>
      </w:r>
      <w:r w:rsidR="001B2CC6">
        <w:rPr>
          <w:rFonts w:hint="eastAsia"/>
        </w:rPr>
        <w:t>38</w:t>
      </w:r>
      <w:r w:rsidRPr="001D1B0D">
        <w:rPr>
          <w:rFonts w:hint="eastAsia"/>
        </w:rPr>
        <w:t>億</w:t>
      </w:r>
      <w:r w:rsidR="001B2CC6">
        <w:rPr>
          <w:rFonts w:hint="eastAsia"/>
        </w:rPr>
        <w:t>8</w:t>
      </w:r>
      <w:r w:rsidRPr="001D1B0D">
        <w:rPr>
          <w:rFonts w:hint="eastAsia"/>
        </w:rPr>
        <w:t>,</w:t>
      </w:r>
      <w:r w:rsidR="001B2CC6">
        <w:rPr>
          <w:rFonts w:hint="eastAsia"/>
        </w:rPr>
        <w:t>541</w:t>
      </w:r>
      <w:r w:rsidRPr="001D1B0D">
        <w:rPr>
          <w:rFonts w:hint="eastAsia"/>
        </w:rPr>
        <w:t>萬</w:t>
      </w:r>
      <w:r w:rsidR="001B2CC6">
        <w:rPr>
          <w:rFonts w:hint="eastAsia"/>
        </w:rPr>
        <w:t>1</w:t>
      </w:r>
      <w:r w:rsidRPr="001D1B0D">
        <w:rPr>
          <w:rFonts w:hint="eastAsia"/>
        </w:rPr>
        <w:t>千元，較1</w:t>
      </w:r>
      <w:r w:rsidR="00EB5070">
        <w:rPr>
          <w:rFonts w:hint="eastAsia"/>
        </w:rPr>
        <w:t>1</w:t>
      </w:r>
      <w:r w:rsidR="001B2CC6">
        <w:rPr>
          <w:rFonts w:hint="eastAsia"/>
        </w:rPr>
        <w:t>3</w:t>
      </w:r>
      <w:r w:rsidR="009046F4">
        <w:rPr>
          <w:rFonts w:hint="eastAsia"/>
        </w:rPr>
        <w:t>年度</w:t>
      </w:r>
      <w:r w:rsidR="001B2CC6">
        <w:rPr>
          <w:rFonts w:hint="eastAsia"/>
        </w:rPr>
        <w:t>減少</w:t>
      </w:r>
      <w:r w:rsidR="004306E0">
        <w:rPr>
          <w:rFonts w:hint="eastAsia"/>
        </w:rPr>
        <w:t>2億</w:t>
      </w:r>
      <w:r w:rsidR="001B2CC6">
        <w:rPr>
          <w:rFonts w:hint="eastAsia"/>
        </w:rPr>
        <w:t>6</w:t>
      </w:r>
      <w:r w:rsidR="00285B9A">
        <w:rPr>
          <w:rFonts w:hint="eastAsia"/>
        </w:rPr>
        <w:t>,</w:t>
      </w:r>
      <w:r w:rsidR="001B2CC6">
        <w:rPr>
          <w:rFonts w:hint="eastAsia"/>
        </w:rPr>
        <w:t>219</w:t>
      </w:r>
      <w:r w:rsidRPr="001D1B0D">
        <w:rPr>
          <w:rFonts w:hint="eastAsia"/>
        </w:rPr>
        <w:t>萬</w:t>
      </w:r>
      <w:r w:rsidR="004306E0">
        <w:rPr>
          <w:rFonts w:hint="eastAsia"/>
        </w:rPr>
        <w:t>4</w:t>
      </w:r>
      <w:r w:rsidRPr="001D1B0D">
        <w:rPr>
          <w:rFonts w:hint="eastAsia"/>
        </w:rPr>
        <w:t>千元(</w:t>
      </w:r>
      <w:r w:rsidR="001B2CC6">
        <w:rPr>
          <w:rFonts w:hint="eastAsia"/>
        </w:rPr>
        <w:t>減</w:t>
      </w:r>
      <w:r w:rsidRPr="001D1B0D">
        <w:rPr>
          <w:rFonts w:hint="eastAsia"/>
        </w:rPr>
        <w:t>幅</w:t>
      </w:r>
      <w:r w:rsidR="001B2CC6">
        <w:rPr>
          <w:rFonts w:hint="eastAsia"/>
        </w:rPr>
        <w:t>6.3</w:t>
      </w:r>
      <w:r w:rsidRPr="001D1B0D">
        <w:rPr>
          <w:rFonts w:hint="eastAsia"/>
        </w:rPr>
        <w:t>%)；收支相抵後預計</w:t>
      </w:r>
      <w:r w:rsidR="004306E0">
        <w:rPr>
          <w:rFonts w:hint="eastAsia"/>
        </w:rPr>
        <w:t>短絀</w:t>
      </w:r>
      <w:r w:rsidR="001B2CC6">
        <w:rPr>
          <w:rFonts w:hint="eastAsia"/>
        </w:rPr>
        <w:t>9</w:t>
      </w:r>
      <w:r w:rsidRPr="001D1B0D">
        <w:rPr>
          <w:rFonts w:hint="eastAsia"/>
        </w:rPr>
        <w:t>,</w:t>
      </w:r>
      <w:r w:rsidR="001B2CC6">
        <w:rPr>
          <w:rFonts w:hint="eastAsia"/>
        </w:rPr>
        <w:t>220</w:t>
      </w:r>
      <w:r w:rsidRPr="001D1B0D">
        <w:rPr>
          <w:rFonts w:hint="eastAsia"/>
        </w:rPr>
        <w:t>萬</w:t>
      </w:r>
      <w:r w:rsidR="001B2CC6">
        <w:rPr>
          <w:rFonts w:hint="eastAsia"/>
        </w:rPr>
        <w:t>4</w:t>
      </w:r>
      <w:r w:rsidR="004306E0">
        <w:rPr>
          <w:rFonts w:hint="eastAsia"/>
        </w:rPr>
        <w:t>千</w:t>
      </w:r>
      <w:r w:rsidRPr="001D1B0D">
        <w:rPr>
          <w:rFonts w:hint="eastAsia"/>
        </w:rPr>
        <w:t>元，較1</w:t>
      </w:r>
      <w:r w:rsidR="002F2386">
        <w:rPr>
          <w:rFonts w:hint="eastAsia"/>
        </w:rPr>
        <w:t>1</w:t>
      </w:r>
      <w:r w:rsidR="001B2CC6">
        <w:rPr>
          <w:rFonts w:hint="eastAsia"/>
        </w:rPr>
        <w:t>3</w:t>
      </w:r>
      <w:r w:rsidR="002F2386">
        <w:rPr>
          <w:rFonts w:hint="eastAsia"/>
        </w:rPr>
        <w:t>年度</w:t>
      </w:r>
      <w:r w:rsidR="001B2CC6">
        <w:rPr>
          <w:rFonts w:hint="eastAsia"/>
        </w:rPr>
        <w:t>增加</w:t>
      </w:r>
      <w:r w:rsidR="00F34ECB">
        <w:rPr>
          <w:rFonts w:hint="eastAsia"/>
          <w:lang w:eastAsia="zh-HK"/>
        </w:rPr>
        <w:t>短絀</w:t>
      </w:r>
      <w:r w:rsidR="001B2CC6">
        <w:rPr>
          <w:rFonts w:hint="eastAsia"/>
        </w:rPr>
        <w:t>1</w:t>
      </w:r>
      <w:r w:rsidR="004306E0">
        <w:rPr>
          <w:lang w:eastAsia="zh-HK"/>
        </w:rPr>
        <w:t>,</w:t>
      </w:r>
      <w:r w:rsidR="001B2CC6">
        <w:rPr>
          <w:rFonts w:hint="eastAsia"/>
        </w:rPr>
        <w:t>840</w:t>
      </w:r>
      <w:r w:rsidRPr="001D1B0D">
        <w:rPr>
          <w:rFonts w:hint="eastAsia"/>
        </w:rPr>
        <w:t>萬</w:t>
      </w:r>
      <w:r w:rsidR="001B2CC6">
        <w:rPr>
          <w:rFonts w:hint="eastAsia"/>
        </w:rPr>
        <w:t>9千</w:t>
      </w:r>
      <w:r w:rsidRPr="001D1B0D">
        <w:rPr>
          <w:rFonts w:hint="eastAsia"/>
        </w:rPr>
        <w:t>元(</w:t>
      </w:r>
      <w:r w:rsidR="001B2CC6">
        <w:rPr>
          <w:rFonts w:hint="eastAsia"/>
        </w:rPr>
        <w:t>增</w:t>
      </w:r>
      <w:r w:rsidRPr="001D1B0D">
        <w:rPr>
          <w:rFonts w:hint="eastAsia"/>
        </w:rPr>
        <w:t>幅</w:t>
      </w:r>
      <w:r w:rsidR="004306E0">
        <w:rPr>
          <w:rFonts w:hint="eastAsia"/>
        </w:rPr>
        <w:t>2</w:t>
      </w:r>
      <w:r w:rsidR="001B2CC6">
        <w:rPr>
          <w:rFonts w:hint="eastAsia"/>
        </w:rPr>
        <w:t>5.0</w:t>
      </w:r>
      <w:r w:rsidRPr="001D1B0D">
        <w:rPr>
          <w:rFonts w:hint="eastAsia"/>
        </w:rPr>
        <w:t>%)</w:t>
      </w:r>
      <w:r w:rsidR="00185049">
        <w:rPr>
          <w:rFonts w:hint="eastAsia"/>
        </w:rPr>
        <w:t>。謹就該院</w:t>
      </w:r>
      <w:r w:rsidRPr="001D1B0D">
        <w:rPr>
          <w:rFonts w:hint="eastAsia"/>
        </w:rPr>
        <w:t>1</w:t>
      </w:r>
      <w:r w:rsidR="00285B9A">
        <w:rPr>
          <w:rFonts w:hint="eastAsia"/>
        </w:rPr>
        <w:t>1</w:t>
      </w:r>
      <w:r w:rsidR="001B2CC6">
        <w:rPr>
          <w:rFonts w:hint="eastAsia"/>
        </w:rPr>
        <w:t>4</w:t>
      </w:r>
      <w:r w:rsidRPr="001D1B0D">
        <w:rPr>
          <w:rFonts w:hint="eastAsia"/>
        </w:rPr>
        <w:t>年度預算案評估如</w:t>
      </w:r>
      <w:r w:rsidR="00185049">
        <w:rPr>
          <w:rFonts w:hint="eastAsia"/>
        </w:rPr>
        <w:t>次</w:t>
      </w:r>
      <w:r w:rsidRPr="001D1B0D">
        <w:rPr>
          <w:rFonts w:hint="eastAsia"/>
        </w:rPr>
        <w:t>：</w:t>
      </w:r>
    </w:p>
    <w:p w:rsidR="001272B9" w:rsidRPr="003F5086" w:rsidRDefault="00CC3EDB" w:rsidP="001272B9">
      <w:pPr>
        <w:pStyle w:val="14"/>
        <w:ind w:left="567" w:hanging="567"/>
        <w:rPr>
          <w:lang w:eastAsia="zh-HK"/>
        </w:rPr>
      </w:pPr>
      <w:bookmarkStart w:id="5" w:name="_Toc34210295"/>
      <w:bookmarkStart w:id="6" w:name="_Toc194994247"/>
      <w:bookmarkEnd w:id="4"/>
      <w:r>
        <w:rPr>
          <w:rFonts w:hint="eastAsia"/>
          <w:lang w:eastAsia="zh-HK"/>
        </w:rPr>
        <w:t>一</w:t>
      </w:r>
      <w:r>
        <w:rPr>
          <w:rFonts w:hint="eastAsia"/>
        </w:rPr>
        <w:t>、</w:t>
      </w:r>
      <w:r w:rsidR="00AF3207">
        <w:rPr>
          <w:rFonts w:hint="eastAsia"/>
        </w:rPr>
        <w:t>114年度賡續執行</w:t>
      </w:r>
      <w:r w:rsidR="001272B9" w:rsidRPr="007B4C25">
        <w:rPr>
          <w:rFonts w:hint="eastAsia"/>
        </w:rPr>
        <w:t>「</w:t>
      </w:r>
      <w:r w:rsidR="001272B9" w:rsidRPr="000A00CA">
        <w:rPr>
          <w:rFonts w:hint="eastAsia"/>
          <w:lang w:eastAsia="zh-HK"/>
        </w:rPr>
        <w:t>國家衛生研究院新建生物製劑廠及戰略平台資源庫計畫</w:t>
      </w:r>
      <w:r w:rsidR="001272B9" w:rsidRPr="007B4C25">
        <w:rPr>
          <w:rFonts w:hint="eastAsia"/>
        </w:rPr>
        <w:t>」</w:t>
      </w:r>
      <w:r w:rsidR="00AF3207">
        <w:rPr>
          <w:rFonts w:hint="eastAsia"/>
        </w:rPr>
        <w:t>，惟</w:t>
      </w:r>
      <w:r w:rsidR="001272B9">
        <w:rPr>
          <w:rFonts w:hint="eastAsia"/>
        </w:rPr>
        <w:t>113年度預算保留比率</w:t>
      </w:r>
      <w:r w:rsidR="001272B9" w:rsidRPr="00433277">
        <w:rPr>
          <w:rFonts w:hint="eastAsia"/>
        </w:rPr>
        <w:t>達</w:t>
      </w:r>
      <w:r w:rsidR="001272B9">
        <w:rPr>
          <w:rFonts w:hint="eastAsia"/>
        </w:rPr>
        <w:t>62.5%，且截至該</w:t>
      </w:r>
      <w:r w:rsidR="001272B9" w:rsidRPr="00433277">
        <w:rPr>
          <w:rFonts w:hint="eastAsia"/>
        </w:rPr>
        <w:t>年</w:t>
      </w:r>
      <w:r w:rsidR="001272B9">
        <w:rPr>
          <w:rFonts w:hint="eastAsia"/>
        </w:rPr>
        <w:t>底止，新建</w:t>
      </w:r>
      <w:r w:rsidR="001272B9">
        <w:rPr>
          <w:rFonts w:hint="eastAsia"/>
          <w:snapToGrid/>
        </w:rPr>
        <w:t>生物製劑廠尚未完成細部設計</w:t>
      </w:r>
      <w:r w:rsidR="001272B9">
        <w:rPr>
          <w:rFonts w:hint="eastAsia"/>
        </w:rPr>
        <w:t>，允宜</w:t>
      </w:r>
      <w:r w:rsidR="001272B9" w:rsidRPr="004E76C4">
        <w:rPr>
          <w:rFonts w:hint="eastAsia"/>
        </w:rPr>
        <w:t>強化進度控管妥為執行</w:t>
      </w:r>
      <w:bookmarkEnd w:id="6"/>
    </w:p>
    <w:p w:rsidR="001272B9" w:rsidRPr="001353BA" w:rsidRDefault="001272B9" w:rsidP="001272B9">
      <w:pPr>
        <w:ind w:left="566" w:firstLine="566"/>
        <w:rPr>
          <w:color w:val="FF0000"/>
        </w:rPr>
      </w:pPr>
      <w:r w:rsidRPr="00D910F3">
        <w:rPr>
          <w:rFonts w:hAnsi="標楷體" w:hint="eastAsia"/>
        </w:rPr>
        <w:t>國衛院</w:t>
      </w:r>
      <w:r w:rsidRPr="00D910F3">
        <w:rPr>
          <w:rFonts w:hAnsi="標楷體"/>
        </w:rPr>
        <w:t>1</w:t>
      </w:r>
      <w:r>
        <w:rPr>
          <w:rFonts w:hAnsi="標楷體" w:hint="eastAsia"/>
        </w:rPr>
        <w:t>14</w:t>
      </w:r>
      <w:r w:rsidRPr="00D910F3">
        <w:rPr>
          <w:rFonts w:hAnsi="標楷體" w:hint="eastAsia"/>
        </w:rPr>
        <w:t>年度</w:t>
      </w:r>
      <w:r>
        <w:rPr>
          <w:rFonts w:hAnsi="標楷體" w:hint="eastAsia"/>
          <w:lang w:eastAsia="zh-HK"/>
        </w:rPr>
        <w:t>預算案於</w:t>
      </w:r>
      <w:r>
        <w:rPr>
          <w:rFonts w:hAnsi="標楷體" w:hint="eastAsia"/>
        </w:rPr>
        <w:t>公建</w:t>
      </w:r>
      <w:r w:rsidRPr="00D910F3">
        <w:rPr>
          <w:rFonts w:hAnsi="標楷體" w:hint="eastAsia"/>
          <w:lang w:eastAsia="zh-HK"/>
        </w:rPr>
        <w:t>計畫</w:t>
      </w:r>
      <w:r>
        <w:rPr>
          <w:rFonts w:hAnsi="標楷體" w:hint="eastAsia"/>
          <w:lang w:eastAsia="zh-HK"/>
        </w:rPr>
        <w:t>項下</w:t>
      </w:r>
      <w:r>
        <w:rPr>
          <w:rFonts w:hAnsi="標楷體" w:hint="eastAsia"/>
        </w:rPr>
        <w:t>編列</w:t>
      </w:r>
      <w:r w:rsidRPr="00B21497">
        <w:rPr>
          <w:rFonts w:hAnsi="標楷體" w:hint="eastAsia"/>
          <w:lang w:eastAsia="zh-HK"/>
        </w:rPr>
        <w:t>「</w:t>
      </w:r>
      <w:r w:rsidRPr="00C46BD9">
        <w:rPr>
          <w:rFonts w:hAnsi="標楷體" w:hint="eastAsia"/>
          <w:lang w:eastAsia="zh-HK"/>
        </w:rPr>
        <w:t>國家衛生研究院新建生物製劑廠及戰略平台資源庫計畫</w:t>
      </w:r>
      <w:r w:rsidRPr="00B21497">
        <w:rPr>
          <w:rFonts w:hAnsi="標楷體" w:hint="eastAsia"/>
          <w:lang w:eastAsia="zh-HK"/>
        </w:rPr>
        <w:t>」</w:t>
      </w:r>
      <w:r>
        <w:rPr>
          <w:rFonts w:hAnsi="標楷體" w:hint="eastAsia"/>
        </w:rPr>
        <w:t>(下稱本計畫)第5年</w:t>
      </w:r>
      <w:r>
        <w:rPr>
          <w:rFonts w:hAnsi="標楷體" w:hint="eastAsia"/>
          <w:lang w:eastAsia="zh-HK"/>
        </w:rPr>
        <w:t>經費</w:t>
      </w:r>
      <w:r>
        <w:rPr>
          <w:rFonts w:hAnsi="標楷體" w:hint="eastAsia"/>
        </w:rPr>
        <w:t>2億8,000</w:t>
      </w:r>
      <w:r>
        <w:rPr>
          <w:rFonts w:hAnsi="標楷體" w:hint="eastAsia"/>
          <w:lang w:eastAsia="zh-HK"/>
        </w:rPr>
        <w:t>萬元</w:t>
      </w:r>
      <w:r w:rsidRPr="00355561">
        <w:rPr>
          <w:rFonts w:hAnsi="標楷體" w:hint="eastAsia"/>
        </w:rPr>
        <w:t>。</w:t>
      </w:r>
      <w:r w:rsidRPr="00C97731">
        <w:rPr>
          <w:rFonts w:hint="eastAsia"/>
        </w:rPr>
        <w:t>經查：</w:t>
      </w:r>
    </w:p>
    <w:p w:rsidR="001272B9" w:rsidRPr="00C97731" w:rsidRDefault="001272B9" w:rsidP="001272B9">
      <w:pPr>
        <w:pStyle w:val="af0"/>
        <w:ind w:left="849" w:hanging="283"/>
        <w:rPr>
          <w:rFonts w:hint="eastAsia"/>
          <w:b/>
        </w:rPr>
      </w:pPr>
      <w:r w:rsidRPr="00C97731">
        <w:rPr>
          <w:rFonts w:hint="eastAsia"/>
          <w:b/>
        </w:rPr>
        <w:t xml:space="preserve"> (一)</w:t>
      </w:r>
      <w:r w:rsidR="00717F37">
        <w:rPr>
          <w:rFonts w:hint="eastAsia"/>
          <w:b/>
        </w:rPr>
        <w:t>本計畫辦理內容概述及經費編列情形</w:t>
      </w:r>
    </w:p>
    <w:p w:rsidR="001272B9" w:rsidRPr="00F80647" w:rsidRDefault="001272B9" w:rsidP="001272B9">
      <w:pPr>
        <w:pStyle w:val="1231"/>
        <w:ind w:left="1133" w:hanging="283"/>
        <w:rPr>
          <w:rFonts w:hAnsi="標楷體" w:hint="eastAsia"/>
          <w:lang w:eastAsia="zh-HK"/>
        </w:rPr>
      </w:pPr>
      <w:r>
        <w:rPr>
          <w:rFonts w:hint="eastAsia"/>
        </w:rPr>
        <w:t>1.據國衛院說明，有鑑於</w:t>
      </w:r>
      <w:r w:rsidRPr="00C46BD9">
        <w:rPr>
          <w:rFonts w:hint="eastAsia"/>
          <w:snapToGrid/>
          <w:lang w:eastAsia="zh-HK"/>
        </w:rPr>
        <w:t>面對國內外各種傳染病</w:t>
      </w:r>
      <w:r>
        <w:rPr>
          <w:rFonts w:hint="eastAsia"/>
          <w:snapToGrid/>
        </w:rPr>
        <w:t>之</w:t>
      </w:r>
      <w:r w:rsidRPr="00C46BD9">
        <w:rPr>
          <w:rFonts w:hint="eastAsia"/>
          <w:snapToGrid/>
          <w:lang w:eastAsia="zh-HK"/>
        </w:rPr>
        <w:t>威脅，各種傳染病高階疫苗研發技術與系統不斷推陳出新，先進</w:t>
      </w:r>
      <w:r>
        <w:rPr>
          <w:rFonts w:hint="eastAsia"/>
          <w:snapToGrid/>
          <w:lang w:eastAsia="zh-HK"/>
        </w:rPr>
        <w:t>國家紛紛導入防疫政策，</w:t>
      </w:r>
      <w:r>
        <w:rPr>
          <w:rFonts w:hint="eastAsia"/>
          <w:snapToGrid/>
        </w:rPr>
        <w:t>該院</w:t>
      </w:r>
      <w:r w:rsidRPr="00423616">
        <w:rPr>
          <w:rFonts w:hint="eastAsia"/>
          <w:snapToGrid/>
        </w:rPr>
        <w:t>生物製劑廠</w:t>
      </w:r>
      <w:r>
        <w:rPr>
          <w:rFonts w:hint="eastAsia"/>
          <w:snapToGrid/>
        </w:rPr>
        <w:t>之</w:t>
      </w:r>
      <w:r w:rsidRPr="00423616">
        <w:rPr>
          <w:rFonts w:hint="eastAsia"/>
          <w:snapToGrid/>
        </w:rPr>
        <w:t>廠房設備不足以因應未來各式疫苗或生物製劑開發所需，</w:t>
      </w:r>
      <w:r>
        <w:rPr>
          <w:rFonts w:hint="eastAsia"/>
          <w:snapToGrid/>
        </w:rPr>
        <w:t>因</w:t>
      </w:r>
      <w:r w:rsidRPr="00423616">
        <w:rPr>
          <w:rFonts w:hint="eastAsia"/>
          <w:snapToGrid/>
        </w:rPr>
        <w:t>此有需要擴建製劑二廠</w:t>
      </w:r>
      <w:r>
        <w:rPr>
          <w:rFonts w:hint="eastAsia"/>
          <w:snapToGrid/>
        </w:rPr>
        <w:t>(下稱生物製劑廠)</w:t>
      </w:r>
      <w:r w:rsidRPr="00C46BD9">
        <w:rPr>
          <w:rFonts w:hint="eastAsia"/>
          <w:snapToGrid/>
          <w:lang w:eastAsia="zh-HK"/>
        </w:rPr>
        <w:t>，以迅速強化並提升國家疫苗自行研製能力並與國際接軌。</w:t>
      </w:r>
      <w:r>
        <w:rPr>
          <w:rFonts w:hint="eastAsia"/>
          <w:snapToGrid/>
        </w:rPr>
        <w:t>另為</w:t>
      </w:r>
      <w:r w:rsidRPr="005B1187">
        <w:rPr>
          <w:rFonts w:hAnsi="標楷體" w:hint="eastAsia"/>
          <w:lang w:eastAsia="zh-HK"/>
        </w:rPr>
        <w:t>可更快速</w:t>
      </w:r>
      <w:r>
        <w:rPr>
          <w:rFonts w:hAnsi="標楷體" w:hint="eastAsia"/>
        </w:rPr>
        <w:t>及</w:t>
      </w:r>
      <w:r w:rsidRPr="005B1187">
        <w:rPr>
          <w:rFonts w:hAnsi="標楷體" w:hint="eastAsia"/>
          <w:lang w:eastAsia="zh-HK"/>
        </w:rPr>
        <w:t>廣泛收集與分享病原體與臨床檢體，讓防疫科技研發所需生物材料</w:t>
      </w:r>
      <w:r>
        <w:rPr>
          <w:rFonts w:hAnsi="標楷體" w:hint="eastAsia"/>
          <w:lang w:eastAsia="zh-HK"/>
        </w:rPr>
        <w:t>可順利取得，進而</w:t>
      </w:r>
      <w:r w:rsidRPr="005B1187">
        <w:rPr>
          <w:rFonts w:hAnsi="標楷體" w:hint="eastAsia"/>
          <w:lang w:eastAsia="zh-HK"/>
        </w:rPr>
        <w:t>促進防疫產業發展</w:t>
      </w:r>
      <w:r>
        <w:rPr>
          <w:rFonts w:hAnsi="標楷體" w:hint="eastAsia"/>
        </w:rPr>
        <w:t>，須建立戰略</w:t>
      </w:r>
      <w:r w:rsidRPr="005B1187">
        <w:rPr>
          <w:rFonts w:hAnsi="標楷體" w:hint="eastAsia"/>
          <w:lang w:eastAsia="zh-HK"/>
        </w:rPr>
        <w:t>平臺</w:t>
      </w:r>
      <w:r>
        <w:rPr>
          <w:rFonts w:hAnsi="標楷體" w:hint="eastAsia"/>
        </w:rPr>
        <w:t>資源庫</w:t>
      </w:r>
      <w:r w:rsidRPr="005B1187">
        <w:rPr>
          <w:rFonts w:hAnsi="標楷體" w:hint="eastAsia"/>
          <w:lang w:eastAsia="zh-HK"/>
        </w:rPr>
        <w:t>。</w:t>
      </w:r>
    </w:p>
    <w:p w:rsidR="001272B9" w:rsidRPr="00561BF0" w:rsidRDefault="001272B9" w:rsidP="001272B9">
      <w:pPr>
        <w:pStyle w:val="1231"/>
        <w:ind w:left="1133" w:hanging="283"/>
        <w:rPr>
          <w:rFonts w:hint="eastAsia"/>
        </w:rPr>
      </w:pPr>
      <w:r>
        <w:rPr>
          <w:rFonts w:hint="eastAsia"/>
        </w:rPr>
        <w:lastRenderedPageBreak/>
        <w:t>2.該院爰擬具「</w:t>
      </w:r>
      <w:r w:rsidRPr="000A00CA">
        <w:rPr>
          <w:rFonts w:hint="eastAsia"/>
          <w:lang w:eastAsia="zh-HK"/>
        </w:rPr>
        <w:t>國家衛生研究院新建生物製劑廠及戰略平台資源庫計畫</w:t>
      </w:r>
      <w:r>
        <w:rPr>
          <w:rFonts w:hint="eastAsia"/>
        </w:rPr>
        <w:t>」，</w:t>
      </w:r>
      <w:r>
        <w:rPr>
          <w:rFonts w:hAnsi="標楷體" w:hint="eastAsia"/>
        </w:rPr>
        <w:t>分別於110及111年奉行政院核定及調整總經費為78億3</w:t>
      </w:r>
      <w:r>
        <w:rPr>
          <w:rFonts w:hAnsi="標楷體"/>
        </w:rPr>
        <w:t>,380</w:t>
      </w:r>
      <w:r>
        <w:rPr>
          <w:rFonts w:hAnsi="標楷體" w:hint="eastAsia"/>
        </w:rPr>
        <w:t>萬9千元</w:t>
      </w:r>
      <w:r>
        <w:rPr>
          <w:rStyle w:val="aff7"/>
          <w:rFonts w:hAnsi="標楷體"/>
        </w:rPr>
        <w:footnoteReference w:id="1"/>
      </w:r>
      <w:r>
        <w:rPr>
          <w:rFonts w:hAnsi="標楷體" w:hint="eastAsia"/>
        </w:rPr>
        <w:t>，其中自籌款20億元，公務預算負擔58億3</w:t>
      </w:r>
      <w:r>
        <w:rPr>
          <w:rFonts w:hAnsi="標楷體"/>
        </w:rPr>
        <w:t>,380</w:t>
      </w:r>
      <w:r>
        <w:rPr>
          <w:rFonts w:hAnsi="標楷體" w:hint="eastAsia"/>
        </w:rPr>
        <w:t>萬9千元。計畫</w:t>
      </w:r>
      <w:r>
        <w:rPr>
          <w:rFonts w:hint="eastAsia"/>
        </w:rPr>
        <w:t>期程110至115年度，110至113年度已編列11億209萬5千元，114年度</w:t>
      </w:r>
      <w:r w:rsidR="00F956D8">
        <w:rPr>
          <w:rFonts w:hint="eastAsia"/>
        </w:rPr>
        <w:t>預算案</w:t>
      </w:r>
      <w:r>
        <w:rPr>
          <w:rFonts w:hint="eastAsia"/>
        </w:rPr>
        <w:t>續編第5年經費2億8,0</w:t>
      </w:r>
      <w:r>
        <w:t>00</w:t>
      </w:r>
      <w:r>
        <w:rPr>
          <w:rFonts w:hint="eastAsia"/>
        </w:rPr>
        <w:t>萬元。</w:t>
      </w:r>
    </w:p>
    <w:p w:rsidR="001272B9" w:rsidRPr="000A423C" w:rsidRDefault="001272B9" w:rsidP="001272B9">
      <w:pPr>
        <w:pStyle w:val="af0"/>
        <w:ind w:left="849" w:hanging="283"/>
        <w:rPr>
          <w:rFonts w:hint="eastAsia"/>
          <w:b/>
        </w:rPr>
      </w:pPr>
      <w:r w:rsidRPr="00C97731">
        <w:rPr>
          <w:rFonts w:hint="eastAsia"/>
          <w:b/>
        </w:rPr>
        <w:t>(</w:t>
      </w:r>
      <w:r>
        <w:rPr>
          <w:rFonts w:hint="eastAsia"/>
          <w:b/>
          <w:lang w:eastAsia="zh-HK"/>
        </w:rPr>
        <w:t>二</w:t>
      </w:r>
      <w:r w:rsidRPr="00C97731">
        <w:rPr>
          <w:rFonts w:hint="eastAsia"/>
          <w:b/>
        </w:rPr>
        <w:t>)</w:t>
      </w:r>
      <w:r>
        <w:rPr>
          <w:rFonts w:hint="eastAsia"/>
          <w:b/>
        </w:rPr>
        <w:t>本計畫112及113年度預算保留數分別為3.02億</w:t>
      </w:r>
      <w:r w:rsidR="00717F37">
        <w:rPr>
          <w:rFonts w:hint="eastAsia"/>
          <w:b/>
        </w:rPr>
        <w:t>餘</w:t>
      </w:r>
      <w:r>
        <w:rPr>
          <w:rFonts w:hint="eastAsia"/>
          <w:b/>
        </w:rPr>
        <w:t>元及4.72億</w:t>
      </w:r>
      <w:r w:rsidR="00717F37">
        <w:rPr>
          <w:rFonts w:hint="eastAsia"/>
          <w:b/>
        </w:rPr>
        <w:t>餘</w:t>
      </w:r>
      <w:r>
        <w:rPr>
          <w:rFonts w:hint="eastAsia"/>
          <w:b/>
        </w:rPr>
        <w:t>元</w:t>
      </w:r>
      <w:r w:rsidRPr="000A423C">
        <w:rPr>
          <w:rFonts w:hint="eastAsia"/>
          <w:b/>
        </w:rPr>
        <w:t>，</w:t>
      </w:r>
      <w:r>
        <w:rPr>
          <w:rFonts w:hint="eastAsia"/>
          <w:b/>
        </w:rPr>
        <w:t>且該2年度</w:t>
      </w:r>
      <w:r w:rsidRPr="008A146F">
        <w:rPr>
          <w:rFonts w:hint="eastAsia"/>
          <w:b/>
        </w:rPr>
        <w:t>預算保留比率</w:t>
      </w:r>
      <w:r>
        <w:rPr>
          <w:rFonts w:hint="eastAsia"/>
          <w:b/>
        </w:rPr>
        <w:t>分別為96.5%及6</w:t>
      </w:r>
      <w:r>
        <w:rPr>
          <w:b/>
        </w:rPr>
        <w:t>2.5</w:t>
      </w:r>
      <w:r w:rsidRPr="008A146F">
        <w:rPr>
          <w:rFonts w:hint="eastAsia"/>
          <w:b/>
        </w:rPr>
        <w:t>%</w:t>
      </w:r>
      <w:r>
        <w:rPr>
          <w:rFonts w:hint="eastAsia"/>
          <w:b/>
        </w:rPr>
        <w:t>，允宜</w:t>
      </w:r>
      <w:r w:rsidRPr="00473180">
        <w:rPr>
          <w:rFonts w:hint="eastAsia"/>
          <w:b/>
        </w:rPr>
        <w:t>持續強化進度控管妥為執行</w:t>
      </w:r>
    </w:p>
    <w:p w:rsidR="001272B9" w:rsidRDefault="001272B9" w:rsidP="001272B9">
      <w:pPr>
        <w:pStyle w:val="1231"/>
        <w:ind w:left="1133" w:hanging="283"/>
      </w:pPr>
      <w:r>
        <w:rPr>
          <w:rFonts w:hint="eastAsia"/>
        </w:rPr>
        <w:t>1.據國衛院112年度決算書所載，本計畫112年度預算數3億1,407萬元，執行數1,107萬5千元，保留數3億299萬5千元，保留比率96.5%。經詢國衛院說明，由於本計畫</w:t>
      </w:r>
      <w:r w:rsidRPr="00684559">
        <w:rPr>
          <w:rFonts w:hint="eastAsia"/>
        </w:rPr>
        <w:t>基地內既有管線影響F棟要徑工項，須辦理建築群南移變更設計及相關建照變更作業，至113年4月取得F</w:t>
      </w:r>
      <w:r>
        <w:rPr>
          <w:rFonts w:hint="eastAsia"/>
        </w:rPr>
        <w:t>棟變更設計建照後開始施工，且該院</w:t>
      </w:r>
      <w:r w:rsidRPr="00684559">
        <w:rPr>
          <w:rFonts w:hint="eastAsia"/>
        </w:rPr>
        <w:t>自</w:t>
      </w:r>
      <w:r>
        <w:rPr>
          <w:rFonts w:hint="eastAsia"/>
        </w:rPr>
        <w:t>112</w:t>
      </w:r>
      <w:r w:rsidRPr="00684559">
        <w:rPr>
          <w:rFonts w:hint="eastAsia"/>
        </w:rPr>
        <w:t>年基本設計核定後，即同步推展細部設計作業，惟</w:t>
      </w:r>
      <w:r>
        <w:rPr>
          <w:rFonts w:hint="eastAsia"/>
          <w:snapToGrid/>
        </w:rPr>
        <w:t>生物製劑廠</w:t>
      </w:r>
      <w:r>
        <w:rPr>
          <w:rFonts w:hint="eastAsia"/>
        </w:rPr>
        <w:t>設計需求與複雜性較高，細部設計配合相關審查作業持續辦理中。鑑於</w:t>
      </w:r>
      <w:r w:rsidRPr="00684559">
        <w:rPr>
          <w:rFonts w:hint="eastAsia"/>
        </w:rPr>
        <w:t>該階段作業尚未達契約請款條件，故須辦理經費保留。</w:t>
      </w:r>
    </w:p>
    <w:p w:rsidR="001272B9" w:rsidRPr="00BE39F7" w:rsidRDefault="001272B9" w:rsidP="001272B9">
      <w:pPr>
        <w:pStyle w:val="1231"/>
        <w:ind w:left="1133" w:hanging="283"/>
        <w:rPr>
          <w:rFonts w:hint="eastAsia"/>
          <w:b/>
        </w:rPr>
      </w:pPr>
      <w:r>
        <w:rPr>
          <w:rFonts w:hint="eastAsia"/>
        </w:rPr>
        <w:t>2</w:t>
      </w:r>
      <w:r>
        <w:t>.</w:t>
      </w:r>
      <w:r>
        <w:rPr>
          <w:rFonts w:hint="eastAsia"/>
        </w:rPr>
        <w:t>另據國衛院提供113年度自編結算資料，本計畫113年度預算數7億5,582萬元，年度執行數2億8,314萬3千元，保留數4億7</w:t>
      </w:r>
      <w:r>
        <w:t>,267</w:t>
      </w:r>
      <w:r>
        <w:rPr>
          <w:rFonts w:hint="eastAsia"/>
        </w:rPr>
        <w:t>萬7千元，保留比率62.5</w:t>
      </w:r>
      <w:r>
        <w:t>%</w:t>
      </w:r>
      <w:r>
        <w:rPr>
          <w:rFonts w:hint="eastAsia"/>
        </w:rPr>
        <w:t>；累計工程進度僅3.29%，且</w:t>
      </w:r>
      <w:r>
        <w:rPr>
          <w:rFonts w:hint="eastAsia"/>
          <w:snapToGrid/>
        </w:rPr>
        <w:t>生物製劑廠於113年8月13日始取得建照，</w:t>
      </w:r>
      <w:r>
        <w:rPr>
          <w:rFonts w:hint="eastAsia"/>
        </w:rPr>
        <w:t>截至113</w:t>
      </w:r>
      <w:r w:rsidRPr="00433277">
        <w:rPr>
          <w:rFonts w:hint="eastAsia"/>
        </w:rPr>
        <w:t>年</w:t>
      </w:r>
      <w:r>
        <w:rPr>
          <w:rFonts w:hint="eastAsia"/>
        </w:rPr>
        <w:t>底止，</w:t>
      </w:r>
      <w:r>
        <w:rPr>
          <w:rFonts w:hint="eastAsia"/>
          <w:snapToGrid/>
        </w:rPr>
        <w:t>尚未完成細部設計作業，</w:t>
      </w:r>
      <w:r>
        <w:rPr>
          <w:rFonts w:hint="eastAsia"/>
        </w:rPr>
        <w:t>允</w:t>
      </w:r>
      <w:r w:rsidRPr="00BE39F7">
        <w:rPr>
          <w:rFonts w:hint="eastAsia"/>
        </w:rPr>
        <w:t>宜</w:t>
      </w:r>
      <w:r>
        <w:rPr>
          <w:rFonts w:hint="eastAsia"/>
        </w:rPr>
        <w:t>持續</w:t>
      </w:r>
      <w:r w:rsidRPr="00BE39F7">
        <w:rPr>
          <w:rFonts w:hint="eastAsia"/>
        </w:rPr>
        <w:t>強化進度控管妥為執行。</w:t>
      </w:r>
    </w:p>
    <w:p w:rsidR="001272B9" w:rsidRDefault="001272B9" w:rsidP="001272B9">
      <w:pPr>
        <w:ind w:left="566" w:firstLine="566"/>
        <w:rPr>
          <w:color w:val="000000"/>
        </w:rPr>
      </w:pPr>
      <w:r>
        <w:rPr>
          <w:rFonts w:hint="eastAsia"/>
          <w:lang w:eastAsia="zh-HK"/>
        </w:rPr>
        <w:t>綜上，國衛院</w:t>
      </w:r>
      <w:r>
        <w:rPr>
          <w:rFonts w:hint="eastAsia"/>
        </w:rPr>
        <w:t>114</w:t>
      </w:r>
      <w:r>
        <w:rPr>
          <w:rFonts w:hint="eastAsia"/>
          <w:lang w:eastAsia="zh-HK"/>
        </w:rPr>
        <w:t>年度</w:t>
      </w:r>
      <w:r>
        <w:rPr>
          <w:rFonts w:hint="eastAsia"/>
        </w:rPr>
        <w:t>賡續辦理</w:t>
      </w:r>
      <w:r w:rsidRPr="00B35840">
        <w:rPr>
          <w:rFonts w:hint="eastAsia"/>
          <w:lang w:eastAsia="zh-HK"/>
        </w:rPr>
        <w:t>「</w:t>
      </w:r>
      <w:r w:rsidRPr="00C46BD9">
        <w:rPr>
          <w:rFonts w:hAnsi="標楷體" w:hint="eastAsia"/>
          <w:lang w:eastAsia="zh-HK"/>
        </w:rPr>
        <w:t>國家衛生研究院新建生物</w:t>
      </w:r>
      <w:r w:rsidRPr="00C46BD9">
        <w:rPr>
          <w:rFonts w:hAnsi="標楷體" w:hint="eastAsia"/>
          <w:lang w:eastAsia="zh-HK"/>
        </w:rPr>
        <w:lastRenderedPageBreak/>
        <w:t>製劑廠及戰略平台資源庫計畫</w:t>
      </w:r>
      <w:r w:rsidRPr="00B35840">
        <w:rPr>
          <w:rFonts w:hint="eastAsia"/>
          <w:lang w:eastAsia="zh-HK"/>
        </w:rPr>
        <w:t>」</w:t>
      </w:r>
      <w:r>
        <w:rPr>
          <w:rFonts w:hint="eastAsia"/>
        </w:rPr>
        <w:t>，惟該計畫113</w:t>
      </w:r>
      <w:r w:rsidRPr="00433277">
        <w:rPr>
          <w:rFonts w:hint="eastAsia"/>
        </w:rPr>
        <w:t>年度</w:t>
      </w:r>
      <w:r>
        <w:rPr>
          <w:rFonts w:hint="eastAsia"/>
        </w:rPr>
        <w:t>預算</w:t>
      </w:r>
      <w:r w:rsidRPr="00433277">
        <w:rPr>
          <w:rFonts w:hint="eastAsia"/>
        </w:rPr>
        <w:t>保留</w:t>
      </w:r>
      <w:r>
        <w:rPr>
          <w:rFonts w:hint="eastAsia"/>
        </w:rPr>
        <w:t>比率</w:t>
      </w:r>
      <w:r w:rsidRPr="00433277">
        <w:rPr>
          <w:rFonts w:hint="eastAsia"/>
        </w:rPr>
        <w:t>達</w:t>
      </w:r>
      <w:r>
        <w:rPr>
          <w:rFonts w:hint="eastAsia"/>
        </w:rPr>
        <w:t>62.5%，且截至113</w:t>
      </w:r>
      <w:r w:rsidRPr="00433277">
        <w:rPr>
          <w:rFonts w:hint="eastAsia"/>
        </w:rPr>
        <w:t>年</w:t>
      </w:r>
      <w:r>
        <w:rPr>
          <w:rFonts w:hint="eastAsia"/>
        </w:rPr>
        <w:t>底止，新建</w:t>
      </w:r>
      <w:r>
        <w:rPr>
          <w:rFonts w:hint="eastAsia"/>
          <w:snapToGrid/>
        </w:rPr>
        <w:t>生物製劑廠尚未完成細部設計作業</w:t>
      </w:r>
      <w:r>
        <w:rPr>
          <w:rFonts w:hint="eastAsia"/>
        </w:rPr>
        <w:t>，允宜</w:t>
      </w:r>
      <w:r w:rsidRPr="004E76C4">
        <w:rPr>
          <w:rFonts w:hint="eastAsia"/>
        </w:rPr>
        <w:t>持續強化進度控管妥為執行</w:t>
      </w:r>
      <w:r w:rsidRPr="007054B4">
        <w:rPr>
          <w:rFonts w:hint="eastAsia"/>
          <w:color w:val="000000"/>
        </w:rPr>
        <w:t>。</w:t>
      </w:r>
    </w:p>
    <w:bookmarkEnd w:id="5"/>
    <w:bookmarkEnd w:id="1"/>
    <w:bookmarkEnd w:id="2"/>
    <w:bookmarkEnd w:id="3"/>
    <w:sectPr w:rsidR="001272B9" w:rsidSect="00F9326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050A" w:rsidRDefault="00D2050A" w:rsidP="006D1EAE">
      <w:pPr>
        <w:spacing w:line="240" w:lineRule="auto"/>
        <w:ind w:left="560" w:firstLine="560"/>
      </w:pPr>
      <w:r>
        <w:separator/>
      </w:r>
    </w:p>
  </w:endnote>
  <w:endnote w:type="continuationSeparator" w:id="0">
    <w:p w:rsidR="00D2050A" w:rsidRDefault="00D2050A" w:rsidP="006D1EA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sөũ">
    <w:altName w:val="Times New Roman"/>
    <w:panose1 w:val="00000000000000000000"/>
    <w:charset w:val="00"/>
    <w:family w:val="roman"/>
    <w:notTrueType/>
    <w:pitch w:val="default"/>
  </w:font>
  <w:font w:name="華康楷書體W5">
    <w:panose1 w:val="03000509000000000000"/>
    <w:charset w:val="88"/>
    <w:family w:val="script"/>
    <w:pitch w:val="fixed"/>
    <w:sig w:usb0="80000001" w:usb1="28091800" w:usb2="00000016" w:usb3="00000000" w:csb0="00100000" w:csb1="00000000"/>
  </w:font>
  <w:font w:name="華康仿宋體W4">
    <w:panose1 w:val="02020409000000000000"/>
    <w:charset w:val="88"/>
    <w:family w:val="modern"/>
    <w:pitch w:val="fixed"/>
    <w:sig w:usb0="80000001" w:usb1="28091800" w:usb2="00000016" w:usb3="00000000" w:csb0="00100000" w:csb1="00000000"/>
  </w:font>
  <w:font w:name="華康中明體">
    <w:panose1 w:val="02020509000000000000"/>
    <w:charset w:val="88"/>
    <w:family w:val="modern"/>
    <w:pitch w:val="fixed"/>
    <w:sig w:usb0="80000001" w:usb1="28091800" w:usb2="00000016" w:usb3="00000000" w:csb0="00100000" w:csb1="00000000"/>
  </w:font>
  <w:font w:name="華康粗圓體">
    <w:panose1 w:val="020F0709000000000000"/>
    <w:charset w:val="88"/>
    <w:family w:val="modern"/>
    <w:pitch w:val="fixed"/>
    <w:sig w:usb0="80000001" w:usb1="28091800" w:usb2="00000016" w:usb3="00000000" w:csb0="00100000" w:csb1="00000000"/>
  </w:font>
  <w:font w:name="Helvetica">
    <w:panose1 w:val="020B0604020202020204"/>
    <w:charset w:val="00"/>
    <w:family w:val="swiss"/>
    <w:pitch w:val="variable"/>
    <w:sig w:usb0="E0002EFF" w:usb1="C000785B" w:usb2="00000009" w:usb3="00000000" w:csb0="000001FF" w:csb1="00000000"/>
  </w:font>
  <w:font w:name="華康儷粗黑">
    <w:altName w:val="Arial Unicode MS"/>
    <w:charset w:val="88"/>
    <w:family w:val="modern"/>
    <w:pitch w:val="fixed"/>
    <w:sig w:usb0="80000001" w:usb1="28091800" w:usb2="00000016" w:usb3="00000000" w:csb0="00100000" w:csb1="00000000"/>
  </w:font>
  <w:font w:name="全真楷書">
    <w:altName w:val="Arial Unicode MS"/>
    <w:charset w:val="88"/>
    <w:family w:val="modern"/>
    <w:pitch w:val="fixed"/>
    <w:sig w:usb0="00000001" w:usb1="08080000" w:usb2="00000010" w:usb3="00000000" w:csb0="00100000" w:csb1="00000000"/>
  </w:font>
  <w:font w:name="Arial Unicode MS">
    <w:panose1 w:val="020B060402020202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華康粗黑體">
    <w:panose1 w:val="020B0709000000000000"/>
    <w:charset w:val="88"/>
    <w:family w:val="modern"/>
    <w:pitch w:val="fixed"/>
    <w:sig w:usb0="80000001" w:usb1="28091800" w:usb2="00000016" w:usb3="00000000" w:csb0="00100000" w:csb1="00000000"/>
  </w:font>
  <w:font w:name="CG Times">
    <w:panose1 w:val="00000000000000000000"/>
    <w:charset w:val="00"/>
    <w:family w:val="roman"/>
    <w:notTrueType/>
    <w:pitch w:val="variable"/>
    <w:sig w:usb0="00000003" w:usb1="00000000" w:usb2="00000000" w:usb3="00000000" w:csb0="00000001" w:csb1="00000000"/>
  </w:font>
  <w:font w:name="華康中黑體">
    <w:panose1 w:val="020B0509000000000000"/>
    <w:charset w:val="88"/>
    <w:family w:val="modern"/>
    <w:pitch w:val="fixed"/>
    <w:sig w:usb0="80000001" w:usb1="28091800" w:usb2="00000016" w:usb3="00000000" w:csb0="00100000" w:csb1="00000000"/>
  </w:font>
  <w:font w:name="文鼎中楷">
    <w:altName w:val="細明體"/>
    <w:charset w:val="88"/>
    <w:family w:val="modern"/>
    <w:pitch w:val="fixed"/>
    <w:sig w:usb0="800002A3" w:usb1="38CF7C7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Courier">
    <w:panose1 w:val="02070409020205020404"/>
    <w:charset w:val="00"/>
    <w:family w:val="modern"/>
    <w:pitch w:val="fixed"/>
    <w:sig w:usb0="00000003" w:usb1="00000000" w:usb2="00000000" w:usb3="00000000" w:csb0="00000001" w:csb1="00000000"/>
  </w:font>
  <w:font w:name="華康儷中黑">
    <w:altName w:val="細明體"/>
    <w:charset w:val="88"/>
    <w:family w:val="modern"/>
    <w:pitch w:val="fixed"/>
    <w:sig w:usb0="80000001" w:usb1="28091800" w:usb2="00000016" w:usb3="00000000" w:csb0="00100000" w:csb1="00000000"/>
  </w:font>
  <w:font w:name="微軟正黑體">
    <w:panose1 w:val="020B0604030504040204"/>
    <w:charset w:val="88"/>
    <w:family w:val="swiss"/>
    <w:pitch w:val="variable"/>
    <w:sig w:usb0="000002A7" w:usb1="28CF4400" w:usb2="00000016" w:usb3="00000000" w:csb0="00100009" w:csb1="00000000"/>
  </w:font>
  <w:font w:name="зũ">
    <w:altName w:val="Times New Roman"/>
    <w:panose1 w:val="00000000000000000000"/>
    <w:charset w:val="00"/>
    <w:family w:val="roman"/>
    <w:notTrueType/>
    <w:pitch w:val="default"/>
  </w:font>
  <w:font w:name="Tms Rmn">
    <w:panose1 w:val="02020603040505020304"/>
    <w:charset w:val="00"/>
    <w:family w:val="roman"/>
    <w:pitch w:val="variable"/>
    <w:sig w:usb0="00000003" w:usb1="00000000" w:usb2="00000000" w:usb3="00000000" w:csb0="00000001" w:csb1="00000000"/>
  </w:font>
  <w:font w:name="DFMing Std W3">
    <w:altName w:val="細明體_HKSCS"/>
    <w:panose1 w:val="00000000000000000000"/>
    <w:charset w:val="88"/>
    <w:family w:val="roman"/>
    <w:notTrueType/>
    <w:pitch w:val="default"/>
    <w:sig w:usb0="00000001" w:usb1="08080000" w:usb2="00000010" w:usb3="00000000" w:csb0="00100000" w:csb1="00000000"/>
  </w:font>
  <w:font w:name="DF Kai Shu">
    <w:altName w:val="華康行書體"/>
    <w:panose1 w:val="00000000000000000000"/>
    <w:charset w:val="88"/>
    <w:family w:val="script"/>
    <w:notTrueType/>
    <w:pitch w:val="default"/>
    <w:sig w:usb0="00000001" w:usb1="08080000" w:usb2="00000010" w:usb3="00000000" w:csb0="00100000" w:csb1="00000000"/>
  </w:font>
  <w:font w:name="華康細明體外字集">
    <w:panose1 w:val="02010609010101010101"/>
    <w:charset w:val="88"/>
    <w:family w:val="modern"/>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868" w:rsidRDefault="006E7868" w:rsidP="00911466">
    <w:pPr>
      <w:pStyle w:val="aff0"/>
      <w:ind w:left="560" w:firstLine="400"/>
    </w:pPr>
  </w:p>
  <w:p w:rsidR="006E7868" w:rsidRDefault="006E7868" w:rsidP="00911466">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868" w:rsidRDefault="006E7868" w:rsidP="00B42A3C">
    <w:pPr>
      <w:pStyle w:val="aff0"/>
      <w:tabs>
        <w:tab w:val="clear" w:pos="8306"/>
        <w:tab w:val="right" w:pos="8505"/>
      </w:tabs>
      <w:ind w:leftChars="0" w:left="0" w:firstLineChars="0" w:firstLine="0"/>
      <w:jc w:val="center"/>
    </w:pPr>
    <w:r w:rsidRPr="002E1848">
      <w:fldChar w:fldCharType="begin"/>
    </w:r>
    <w:r w:rsidRPr="002E1848">
      <w:instrText>PAGE   \* MERGEFORMAT</w:instrText>
    </w:r>
    <w:r w:rsidRPr="002E1848">
      <w:fldChar w:fldCharType="separate"/>
    </w:r>
    <w:r w:rsidR="00385CDD" w:rsidRPr="00385CDD">
      <w:rPr>
        <w:noProof/>
        <w:lang w:val="zh-TW"/>
      </w:rPr>
      <w:t>3</w:t>
    </w:r>
    <w:r w:rsidRPr="002E1848">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868" w:rsidRDefault="006E7868" w:rsidP="00911466">
    <w:pPr>
      <w:pStyle w:val="af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050A" w:rsidRDefault="00D2050A" w:rsidP="007C1E24">
      <w:pPr>
        <w:spacing w:line="240" w:lineRule="auto"/>
        <w:ind w:left="560" w:firstLine="560"/>
      </w:pPr>
      <w:r>
        <w:separator/>
      </w:r>
    </w:p>
  </w:footnote>
  <w:footnote w:type="continuationSeparator" w:id="0">
    <w:p w:rsidR="00D2050A" w:rsidRDefault="00D2050A" w:rsidP="006D1EAE">
      <w:pPr>
        <w:spacing w:line="240" w:lineRule="auto"/>
        <w:ind w:left="560" w:firstLine="560"/>
      </w:pPr>
      <w:r>
        <w:continuationSeparator/>
      </w:r>
    </w:p>
  </w:footnote>
  <w:footnote w:id="1">
    <w:p w:rsidR="001272B9" w:rsidRPr="00A314AB" w:rsidRDefault="001272B9" w:rsidP="001272B9">
      <w:pPr>
        <w:wordWrap w:val="0"/>
        <w:autoSpaceDE w:val="0"/>
        <w:autoSpaceDN w:val="0"/>
        <w:adjustRightInd w:val="0"/>
        <w:spacing w:line="280" w:lineRule="exact"/>
        <w:ind w:leftChars="0" w:left="61" w:hangingChars="25" w:hanging="61"/>
        <w:jc w:val="left"/>
        <w:rPr>
          <w:rFonts w:hint="eastAsia"/>
        </w:rPr>
      </w:pPr>
      <w:r w:rsidRPr="006F56DC">
        <w:rPr>
          <w:rStyle w:val="aff7"/>
          <w:sz w:val="24"/>
          <w:szCs w:val="24"/>
        </w:rPr>
        <w:footnoteRef/>
      </w:r>
      <w:r>
        <w:rPr>
          <w:rFonts w:hint="eastAsia"/>
          <w:sz w:val="24"/>
          <w:szCs w:val="24"/>
        </w:rPr>
        <w:t>參照</w:t>
      </w:r>
      <w:r w:rsidRPr="006F56DC">
        <w:rPr>
          <w:rFonts w:hint="eastAsia"/>
          <w:sz w:val="24"/>
          <w:szCs w:val="24"/>
        </w:rPr>
        <w:t>行政院110</w:t>
      </w:r>
      <w:r>
        <w:rPr>
          <w:rFonts w:hint="eastAsia"/>
          <w:sz w:val="24"/>
          <w:szCs w:val="24"/>
        </w:rPr>
        <w:t>年11月12日</w:t>
      </w:r>
      <w:r w:rsidRPr="006F56DC">
        <w:rPr>
          <w:rFonts w:hint="eastAsia"/>
          <w:sz w:val="24"/>
          <w:szCs w:val="24"/>
        </w:rPr>
        <w:t>院臺衛字</w:t>
      </w:r>
      <w:r w:rsidRPr="00423616">
        <w:rPr>
          <w:rFonts w:hint="eastAsia"/>
          <w:sz w:val="24"/>
          <w:szCs w:val="24"/>
        </w:rPr>
        <w:t>第</w:t>
      </w:r>
      <w:r>
        <w:rPr>
          <w:rFonts w:hint="eastAsia"/>
          <w:sz w:val="24"/>
          <w:szCs w:val="24"/>
        </w:rPr>
        <w:t>1100087609</w:t>
      </w:r>
      <w:r w:rsidRPr="00423616">
        <w:rPr>
          <w:rFonts w:hint="eastAsia"/>
          <w:sz w:val="24"/>
          <w:szCs w:val="24"/>
        </w:rPr>
        <w:t>號函</w:t>
      </w:r>
      <w:r>
        <w:rPr>
          <w:rFonts w:hint="eastAsia"/>
          <w:sz w:val="24"/>
          <w:szCs w:val="24"/>
        </w:rPr>
        <w:t>及</w:t>
      </w:r>
      <w:r w:rsidRPr="00423616">
        <w:rPr>
          <w:rFonts w:hint="eastAsia"/>
          <w:sz w:val="24"/>
          <w:szCs w:val="24"/>
        </w:rPr>
        <w:t>111年12月</w:t>
      </w:r>
      <w:r>
        <w:rPr>
          <w:rFonts w:hint="eastAsia"/>
          <w:sz w:val="24"/>
          <w:szCs w:val="24"/>
        </w:rPr>
        <w:t>8</w:t>
      </w:r>
      <w:r w:rsidRPr="00423616">
        <w:rPr>
          <w:rFonts w:hint="eastAsia"/>
          <w:sz w:val="24"/>
          <w:szCs w:val="24"/>
        </w:rPr>
        <w:t>日院臺衛字第</w:t>
      </w:r>
      <w:r>
        <w:rPr>
          <w:rFonts w:hint="eastAsia"/>
          <w:sz w:val="24"/>
          <w:szCs w:val="24"/>
        </w:rPr>
        <w:t>1110097581</w:t>
      </w:r>
      <w:r w:rsidRPr="00423616">
        <w:rPr>
          <w:rFonts w:hint="eastAsia"/>
          <w:sz w:val="24"/>
          <w:szCs w:val="24"/>
        </w:rPr>
        <w:t>號函</w:t>
      </w:r>
      <w:r>
        <w:rPr>
          <w:rFonts w:hint="eastAsia"/>
          <w:sz w:val="24"/>
          <w:szCs w:val="24"/>
        </w:rPr>
        <w:t>函文</w:t>
      </w:r>
      <w:r w:rsidRPr="006F56DC">
        <w:rPr>
          <w:rFonts w:hint="eastAsia"/>
          <w:sz w:val="24"/>
          <w:szCs w:val="2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868" w:rsidRDefault="006E7868" w:rsidP="00FD2F36">
    <w:pPr>
      <w:pStyle w:val="afd"/>
      <w:ind w:left="560" w:firstLine="400"/>
    </w:pPr>
  </w:p>
  <w:p w:rsidR="006E7868" w:rsidRDefault="006E7868" w:rsidP="00911466">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868" w:rsidRPr="00FD2F36" w:rsidRDefault="006E7868" w:rsidP="00FD2F36">
    <w:pPr>
      <w:pStyle w:val="afd"/>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868" w:rsidRDefault="006E7868" w:rsidP="00911466">
    <w:pPr>
      <w:pStyle w:val="afd"/>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81F43FE"/>
    <w:multiLevelType w:val="hybridMultilevel"/>
    <w:tmpl w:val="58C275BC"/>
    <w:lvl w:ilvl="0" w:tplc="74685D60">
      <w:start w:val="1"/>
      <w:numFmt w:val="taiwaneseCountingThousand"/>
      <w:pStyle w:val="a0"/>
      <w:lvlText w:val="附圖%1、"/>
      <w:lvlJc w:val="left"/>
      <w:pPr>
        <w:tabs>
          <w:tab w:val="num" w:pos="1440"/>
        </w:tabs>
        <w:ind w:left="695" w:hanging="695"/>
      </w:pPr>
      <w:rPr>
        <w:rFonts w:ascii="標楷體"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A1E46EF"/>
    <w:multiLevelType w:val="hybridMultilevel"/>
    <w:tmpl w:val="61B030F2"/>
    <w:lvl w:ilvl="0" w:tplc="2690E7F8">
      <w:start w:val="1"/>
      <w:numFmt w:val="taiwaneseCountingThousand"/>
      <w:pStyle w:val="a1"/>
      <w:lvlText w:val="%1、"/>
      <w:lvlJc w:val="left"/>
      <w:pPr>
        <w:tabs>
          <w:tab w:val="num" w:pos="660"/>
        </w:tabs>
        <w:ind w:left="6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19532EFC"/>
    <w:multiLevelType w:val="hybridMultilevel"/>
    <w:tmpl w:val="7CBA69F8"/>
    <w:lvl w:ilvl="0" w:tplc="AFAA79CE">
      <w:start w:val="1"/>
      <w:numFmt w:val="taiwaneseCountingThousand"/>
      <w:pStyle w:val="a2"/>
      <w:lvlText w:val="附表%1、"/>
      <w:lvlJc w:val="left"/>
      <w:pPr>
        <w:tabs>
          <w:tab w:val="num" w:pos="1440"/>
        </w:tabs>
        <w:ind w:left="695" w:hanging="695"/>
      </w:pPr>
      <w:rPr>
        <w:rFonts w:ascii="標楷體"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1CE41FE7"/>
    <w:multiLevelType w:val="hybridMultilevel"/>
    <w:tmpl w:val="4EB0359E"/>
    <w:lvl w:ilvl="0" w:tplc="5F40B93E">
      <w:start w:val="1"/>
      <w:numFmt w:val="decimal"/>
      <w:pStyle w:val="1"/>
      <w:suff w:val="nothing"/>
      <w:lvlText w:val="%1、"/>
      <w:lvlJc w:val="left"/>
      <w:pPr>
        <w:ind w:left="1756" w:hanging="480"/>
      </w:pPr>
      <w:rPr>
        <w:rFonts w:hint="eastAsia"/>
        <w:b w:val="0"/>
        <w:sz w:val="32"/>
        <w:szCs w:val="32"/>
      </w:rPr>
    </w:lvl>
    <w:lvl w:ilvl="1" w:tplc="04090019" w:tentative="1">
      <w:start w:val="1"/>
      <w:numFmt w:val="ideographTraditional"/>
      <w:lvlText w:val="%2、"/>
      <w:lvlJc w:val="left"/>
      <w:pPr>
        <w:ind w:left="3370" w:hanging="480"/>
      </w:pPr>
    </w:lvl>
    <w:lvl w:ilvl="2" w:tplc="0409001B" w:tentative="1">
      <w:start w:val="1"/>
      <w:numFmt w:val="lowerRoman"/>
      <w:lvlText w:val="%3."/>
      <w:lvlJc w:val="right"/>
      <w:pPr>
        <w:ind w:left="3850" w:hanging="480"/>
      </w:pPr>
    </w:lvl>
    <w:lvl w:ilvl="3" w:tplc="0409000F" w:tentative="1">
      <w:start w:val="1"/>
      <w:numFmt w:val="decimal"/>
      <w:lvlText w:val="%4."/>
      <w:lvlJc w:val="left"/>
      <w:pPr>
        <w:ind w:left="4330" w:hanging="480"/>
      </w:pPr>
    </w:lvl>
    <w:lvl w:ilvl="4" w:tplc="04090019" w:tentative="1">
      <w:start w:val="1"/>
      <w:numFmt w:val="ideographTraditional"/>
      <w:lvlText w:val="%5、"/>
      <w:lvlJc w:val="left"/>
      <w:pPr>
        <w:ind w:left="4810" w:hanging="480"/>
      </w:pPr>
    </w:lvl>
    <w:lvl w:ilvl="5" w:tplc="0409001B" w:tentative="1">
      <w:start w:val="1"/>
      <w:numFmt w:val="lowerRoman"/>
      <w:lvlText w:val="%6."/>
      <w:lvlJc w:val="right"/>
      <w:pPr>
        <w:ind w:left="5290" w:hanging="480"/>
      </w:pPr>
    </w:lvl>
    <w:lvl w:ilvl="6" w:tplc="0409000F" w:tentative="1">
      <w:start w:val="1"/>
      <w:numFmt w:val="decimal"/>
      <w:lvlText w:val="%7."/>
      <w:lvlJc w:val="left"/>
      <w:pPr>
        <w:ind w:left="5770" w:hanging="480"/>
      </w:pPr>
    </w:lvl>
    <w:lvl w:ilvl="7" w:tplc="04090019" w:tentative="1">
      <w:start w:val="1"/>
      <w:numFmt w:val="ideographTraditional"/>
      <w:lvlText w:val="%8、"/>
      <w:lvlJc w:val="left"/>
      <w:pPr>
        <w:ind w:left="6250" w:hanging="480"/>
      </w:pPr>
    </w:lvl>
    <w:lvl w:ilvl="8" w:tplc="0409001B" w:tentative="1">
      <w:start w:val="1"/>
      <w:numFmt w:val="lowerRoman"/>
      <w:lvlText w:val="%9."/>
      <w:lvlJc w:val="right"/>
      <w:pPr>
        <w:ind w:left="6730" w:hanging="480"/>
      </w:pPr>
    </w:lvl>
  </w:abstractNum>
  <w:abstractNum w:abstractNumId="5" w15:restartNumberingAfterBreak="0">
    <w:nsid w:val="21404122"/>
    <w:multiLevelType w:val="singleLevel"/>
    <w:tmpl w:val="FE84C71A"/>
    <w:lvl w:ilvl="0">
      <w:start w:val="1"/>
      <w:numFmt w:val="decimalFullWidth"/>
      <w:pStyle w:val="2"/>
      <w:lvlText w:val="(%1)"/>
      <w:lvlJc w:val="left"/>
      <w:pPr>
        <w:tabs>
          <w:tab w:val="num" w:pos="1758"/>
        </w:tabs>
        <w:ind w:left="1758" w:hanging="737"/>
      </w:pPr>
      <w:rPr>
        <w:rFonts w:hint="eastAsia"/>
      </w:rPr>
    </w:lvl>
  </w:abstractNum>
  <w:abstractNum w:abstractNumId="6" w15:restartNumberingAfterBreak="0">
    <w:nsid w:val="2CBC5DE6"/>
    <w:multiLevelType w:val="multilevel"/>
    <w:tmpl w:val="04C434B4"/>
    <w:lvl w:ilvl="0">
      <w:start w:val="1"/>
      <w:numFmt w:val="ideographLegalTraditional"/>
      <w:pStyle w:val="a3"/>
      <w:suff w:val="nothing"/>
      <w:lvlText w:val="%1、"/>
      <w:lvlJc w:val="left"/>
      <w:pPr>
        <w:ind w:left="1276" w:hanging="1134"/>
      </w:pPr>
      <w:rPr>
        <w:rFonts w:hAnsi="Times New Roman" w:cs="Times New Roman" w:hint="eastAsia"/>
        <w:b/>
        <w:bCs w:val="0"/>
        <w:i w:val="0"/>
        <w:iCs w:val="0"/>
        <w:caps w:val="0"/>
        <w:smallCaps w:val="0"/>
        <w:strike w:val="0"/>
        <w:dstrike w:val="0"/>
        <w:noProof w:val="0"/>
        <w:snapToGrid w:val="0"/>
        <w:vanish w:val="0"/>
        <w:color w:val="000000"/>
        <w:spacing w:val="0"/>
        <w:kern w:val="0"/>
        <w:position w:val="0"/>
        <w:sz w:val="40"/>
        <w:szCs w:val="40"/>
        <w:u w:val="none"/>
        <w:effect w:val="none"/>
        <w:vertAlign w:val="baseline"/>
        <w:em w:val="none"/>
        <w:lang w:val="en"/>
        <w:specVanish w:val="0"/>
      </w:rPr>
    </w:lvl>
    <w:lvl w:ilvl="1">
      <w:start w:val="1"/>
      <w:numFmt w:val="taiwaneseCountingThousand"/>
      <w:suff w:val="nothing"/>
      <w:lvlText w:val="%2、"/>
      <w:lvlJc w:val="left"/>
      <w:pPr>
        <w:ind w:left="624" w:hanging="624"/>
      </w:pPr>
      <w:rPr>
        <w:rFonts w:hAnsi="Times New Roman" w:cs="Times New Roman"/>
        <w:bCs w:val="0"/>
        <w:i w:val="0"/>
        <w:iCs w:val="0"/>
        <w:caps w:val="0"/>
        <w:smallCaps w:val="0"/>
        <w:strike w:val="0"/>
        <w:dstrike w:val="0"/>
        <w:noProof w:val="0"/>
        <w:snapToGrid w:val="0"/>
        <w:vanish w:val="0"/>
        <w:color w:val="000000"/>
        <w:spacing w:val="0"/>
        <w:position w:val="0"/>
        <w:u w:val="none"/>
        <w:effect w:val="none"/>
        <w:vertAlign w:val="baseline"/>
        <w:em w:val="none"/>
        <w:specVanish w:val="0"/>
      </w:rPr>
    </w:lvl>
    <w:lvl w:ilvl="2">
      <w:start w:val="1"/>
      <w:numFmt w:val="taiwaneseCountingThousand"/>
      <w:pStyle w:val="a4"/>
      <w:lvlText w:val="(%3)"/>
      <w:lvlJc w:val="left"/>
      <w:pPr>
        <w:tabs>
          <w:tab w:val="num" w:pos="-284"/>
        </w:tabs>
        <w:ind w:left="680" w:hanging="680"/>
      </w:pPr>
      <w:rPr>
        <w:rFonts w:ascii="標楷體" w:eastAsia="標楷體" w:hAnsi="標楷體" w:cs="Times New Roman" w:hint="eastAsia"/>
        <w:b/>
        <w:bCs w:val="0"/>
        <w:i w:val="0"/>
        <w:iCs w:val="0"/>
        <w:caps w:val="0"/>
        <w:smallCaps w:val="0"/>
        <w:strike w:val="0"/>
        <w:dstrike w:val="0"/>
        <w:noProof w:val="0"/>
        <w:snapToGrid w:val="0"/>
        <w:vanish w:val="0"/>
        <w:color w:val="000000"/>
        <w:spacing w:val="0"/>
        <w:kern w:val="0"/>
        <w:position w:val="0"/>
        <w:u w:val="none"/>
        <w:effect w:val="none"/>
        <w:vertAlign w:val="baseline"/>
        <w:em w:val="none"/>
        <w:lang w:val="en-US"/>
        <w:specVanish w:val="0"/>
      </w:rPr>
    </w:lvl>
    <w:lvl w:ilvl="3">
      <w:start w:val="1"/>
      <w:numFmt w:val="decimal"/>
      <w:pStyle w:val="123"/>
      <w:suff w:val="nothing"/>
      <w:lvlText w:val="%4、"/>
      <w:lvlJc w:val="left"/>
      <w:pPr>
        <w:ind w:left="4140" w:hanging="454"/>
      </w:pPr>
      <w:rPr>
        <w:rFonts w:ascii="標楷體" w:eastAsia="標楷體" w:hAnsi="標楷體" w:cs="Times New Roman"/>
        <w:b w:val="0"/>
        <w:bCs w:val="0"/>
        <w:i w:val="0"/>
        <w:iCs w:val="0"/>
        <w:caps w:val="0"/>
        <w:smallCaps w:val="0"/>
        <w:strike w:val="0"/>
        <w:dstrike w:val="0"/>
        <w:noProof w:val="0"/>
        <w:snapToGrid w:val="0"/>
        <w:vanish w:val="0"/>
        <w:color w:val="000000"/>
        <w:spacing w:val="0"/>
        <w:position w:val="0"/>
        <w:u w:val="none"/>
        <w:effect w:val="none"/>
        <w:vertAlign w:val="baseline"/>
        <w:em w:val="none"/>
        <w:specVanish w:val="0"/>
      </w:rPr>
    </w:lvl>
    <w:lvl w:ilvl="4">
      <w:start w:val="1"/>
      <w:numFmt w:val="decimal"/>
      <w:pStyle w:val="1230"/>
      <w:lvlText w:val="(%5)"/>
      <w:lvlJc w:val="left"/>
      <w:pPr>
        <w:tabs>
          <w:tab w:val="num" w:pos="1162"/>
        </w:tabs>
        <w:ind w:left="1446" w:hanging="624"/>
      </w:pPr>
      <w:rPr>
        <w:rFonts w:ascii="標楷體" w:eastAsia="標楷體" w:hAnsi="標楷體" w:cs="Times New Roman"/>
        <w:b/>
        <w:bCs w:val="0"/>
        <w:i w:val="0"/>
        <w:iCs w:val="0"/>
        <w:caps w:val="0"/>
        <w:smallCaps w:val="0"/>
        <w:strike w:val="0"/>
        <w:dstrike w:val="0"/>
        <w:noProof w:val="0"/>
        <w:snapToGrid w:val="0"/>
        <w:vanish w:val="0"/>
        <w:color w:val="000000"/>
        <w:spacing w:val="0"/>
        <w:position w:val="0"/>
        <w:u w:val="none"/>
        <w:effect w:val="none"/>
        <w:vertAlign w:val="baseline"/>
        <w:em w:val="none"/>
        <w:specVanish w:val="0"/>
      </w:rPr>
    </w:lvl>
    <w:lvl w:ilvl="5">
      <w:start w:val="1"/>
      <w:numFmt w:val="decimal"/>
      <w:lvlText w:val="(%6)"/>
      <w:lvlJc w:val="left"/>
      <w:pPr>
        <w:tabs>
          <w:tab w:val="num" w:pos="7765"/>
        </w:tabs>
        <w:ind w:left="7765" w:hanging="1134"/>
      </w:pPr>
      <w:rPr>
        <w:rFonts w:hint="eastAsia"/>
      </w:rPr>
    </w:lvl>
    <w:lvl w:ilvl="6">
      <w:start w:val="1"/>
      <w:numFmt w:val="decimal"/>
      <w:lvlText w:val="(%7)"/>
      <w:lvlJc w:val="left"/>
      <w:pPr>
        <w:tabs>
          <w:tab w:val="num" w:pos="8332"/>
        </w:tabs>
        <w:ind w:left="8332" w:hanging="1276"/>
      </w:pPr>
      <w:rPr>
        <w:rFonts w:hint="eastAsia"/>
      </w:rPr>
    </w:lvl>
    <w:lvl w:ilvl="7">
      <w:start w:val="1"/>
      <w:numFmt w:val="lowerLetter"/>
      <w:lvlText w:val="%8."/>
      <w:lvlJc w:val="left"/>
      <w:pPr>
        <w:tabs>
          <w:tab w:val="num" w:pos="8899"/>
        </w:tabs>
        <w:ind w:left="8899" w:hanging="1418"/>
      </w:pPr>
      <w:rPr>
        <w:rFonts w:hint="eastAsia"/>
      </w:rPr>
    </w:lvl>
    <w:lvl w:ilvl="8">
      <w:start w:val="1"/>
      <w:numFmt w:val="lowerLetter"/>
      <w:lvlText w:val="%9)"/>
      <w:lvlJc w:val="left"/>
      <w:pPr>
        <w:tabs>
          <w:tab w:val="num" w:pos="9607"/>
        </w:tabs>
        <w:ind w:left="9607" w:hanging="1700"/>
      </w:pPr>
      <w:rPr>
        <w:rFonts w:hint="eastAsia"/>
      </w:rPr>
    </w:lvl>
  </w:abstractNum>
  <w:abstractNum w:abstractNumId="7" w15:restartNumberingAfterBreak="0">
    <w:nsid w:val="2D3C12F4"/>
    <w:multiLevelType w:val="hybridMultilevel"/>
    <w:tmpl w:val="ED9C10F6"/>
    <w:lvl w:ilvl="0" w:tplc="DC568DF2">
      <w:start w:val="1"/>
      <w:numFmt w:val="decimal"/>
      <w:lvlText w:val="(%1)"/>
      <w:lvlJc w:val="left"/>
      <w:pPr>
        <w:ind w:left="1680" w:hanging="444"/>
      </w:pPr>
      <w:rPr>
        <w:rFonts w:ascii="標楷體" w:hint="default"/>
        <w:b/>
        <w:color w:val="auto"/>
        <w:sz w:val="28"/>
      </w:rPr>
    </w:lvl>
    <w:lvl w:ilvl="1" w:tplc="04090019" w:tentative="1">
      <w:start w:val="1"/>
      <w:numFmt w:val="ideographTraditional"/>
      <w:lvlText w:val="%2、"/>
      <w:lvlJc w:val="left"/>
      <w:pPr>
        <w:ind w:left="2196" w:hanging="480"/>
      </w:pPr>
    </w:lvl>
    <w:lvl w:ilvl="2" w:tplc="0409001B" w:tentative="1">
      <w:start w:val="1"/>
      <w:numFmt w:val="lowerRoman"/>
      <w:lvlText w:val="%3."/>
      <w:lvlJc w:val="right"/>
      <w:pPr>
        <w:ind w:left="2676" w:hanging="480"/>
      </w:pPr>
    </w:lvl>
    <w:lvl w:ilvl="3" w:tplc="0409000F" w:tentative="1">
      <w:start w:val="1"/>
      <w:numFmt w:val="decimal"/>
      <w:lvlText w:val="%4."/>
      <w:lvlJc w:val="left"/>
      <w:pPr>
        <w:ind w:left="3156" w:hanging="480"/>
      </w:pPr>
    </w:lvl>
    <w:lvl w:ilvl="4" w:tplc="04090019" w:tentative="1">
      <w:start w:val="1"/>
      <w:numFmt w:val="ideographTraditional"/>
      <w:lvlText w:val="%5、"/>
      <w:lvlJc w:val="left"/>
      <w:pPr>
        <w:ind w:left="3636" w:hanging="480"/>
      </w:pPr>
    </w:lvl>
    <w:lvl w:ilvl="5" w:tplc="0409001B" w:tentative="1">
      <w:start w:val="1"/>
      <w:numFmt w:val="lowerRoman"/>
      <w:lvlText w:val="%6."/>
      <w:lvlJc w:val="right"/>
      <w:pPr>
        <w:ind w:left="4116" w:hanging="480"/>
      </w:pPr>
    </w:lvl>
    <w:lvl w:ilvl="6" w:tplc="0409000F" w:tentative="1">
      <w:start w:val="1"/>
      <w:numFmt w:val="decimal"/>
      <w:lvlText w:val="%7."/>
      <w:lvlJc w:val="left"/>
      <w:pPr>
        <w:ind w:left="4596" w:hanging="480"/>
      </w:pPr>
    </w:lvl>
    <w:lvl w:ilvl="7" w:tplc="04090019" w:tentative="1">
      <w:start w:val="1"/>
      <w:numFmt w:val="ideographTraditional"/>
      <w:lvlText w:val="%8、"/>
      <w:lvlJc w:val="left"/>
      <w:pPr>
        <w:ind w:left="5076" w:hanging="480"/>
      </w:pPr>
    </w:lvl>
    <w:lvl w:ilvl="8" w:tplc="0409001B" w:tentative="1">
      <w:start w:val="1"/>
      <w:numFmt w:val="lowerRoman"/>
      <w:lvlText w:val="%9."/>
      <w:lvlJc w:val="right"/>
      <w:pPr>
        <w:ind w:left="5556" w:hanging="480"/>
      </w:pPr>
    </w:lvl>
  </w:abstractNum>
  <w:abstractNum w:abstractNumId="8" w15:restartNumberingAfterBreak="0">
    <w:nsid w:val="320E0E9B"/>
    <w:multiLevelType w:val="hybridMultilevel"/>
    <w:tmpl w:val="B044D48E"/>
    <w:lvl w:ilvl="0" w:tplc="BDE4795E">
      <w:start w:val="1"/>
      <w:numFmt w:val="decimal"/>
      <w:pStyle w:val="10"/>
      <w:suff w:val="nothing"/>
      <w:lvlText w:val="(%1)"/>
      <w:lvlJc w:val="left"/>
      <w:pPr>
        <w:ind w:left="480" w:hanging="480"/>
      </w:pPr>
      <w:rPr>
        <w:rFonts w:hint="eastAsia"/>
      </w:rPr>
    </w:lvl>
    <w:lvl w:ilvl="1" w:tplc="F9362548">
      <w:start w:val="1"/>
      <w:numFmt w:val="lowerLetter"/>
      <w:lvlText w:val="%2."/>
      <w:lvlJc w:val="left"/>
      <w:pPr>
        <w:ind w:left="2680" w:hanging="360"/>
      </w:pPr>
      <w:rPr>
        <w:rFonts w:hint="default"/>
      </w:rPr>
    </w:lvl>
    <w:lvl w:ilvl="2" w:tplc="9FDADB46">
      <w:start w:val="1"/>
      <w:numFmt w:val="taiwaneseCountingThousand"/>
      <w:lvlText w:val="（%3）"/>
      <w:lvlJc w:val="left"/>
      <w:pPr>
        <w:ind w:left="3880" w:hanging="1080"/>
      </w:pPr>
      <w:rPr>
        <w:rFonts w:hint="default"/>
      </w:rPr>
    </w:lvl>
    <w:lvl w:ilvl="3" w:tplc="E9CCE236">
      <w:start w:val="1"/>
      <w:numFmt w:val="decimal"/>
      <w:lvlText w:val="%4."/>
      <w:lvlJc w:val="left"/>
      <w:pPr>
        <w:ind w:left="3640" w:hanging="360"/>
      </w:pPr>
      <w:rPr>
        <w:rFonts w:hint="default"/>
      </w:rPr>
    </w:lvl>
    <w:lvl w:ilvl="4" w:tplc="04090019" w:tentative="1">
      <w:start w:val="1"/>
      <w:numFmt w:val="ideographTraditional"/>
      <w:lvlText w:val="%5、"/>
      <w:lvlJc w:val="left"/>
      <w:pPr>
        <w:ind w:left="4240" w:hanging="480"/>
      </w:pPr>
    </w:lvl>
    <w:lvl w:ilvl="5" w:tplc="0409001B" w:tentative="1">
      <w:start w:val="1"/>
      <w:numFmt w:val="lowerRoman"/>
      <w:lvlText w:val="%6."/>
      <w:lvlJc w:val="right"/>
      <w:pPr>
        <w:ind w:left="4720" w:hanging="480"/>
      </w:pPr>
    </w:lvl>
    <w:lvl w:ilvl="6" w:tplc="0409000F" w:tentative="1">
      <w:start w:val="1"/>
      <w:numFmt w:val="decimal"/>
      <w:lvlText w:val="%7."/>
      <w:lvlJc w:val="left"/>
      <w:pPr>
        <w:ind w:left="5200" w:hanging="480"/>
      </w:pPr>
    </w:lvl>
    <w:lvl w:ilvl="7" w:tplc="04090019" w:tentative="1">
      <w:start w:val="1"/>
      <w:numFmt w:val="ideographTraditional"/>
      <w:lvlText w:val="%8、"/>
      <w:lvlJc w:val="left"/>
      <w:pPr>
        <w:ind w:left="5680" w:hanging="480"/>
      </w:pPr>
    </w:lvl>
    <w:lvl w:ilvl="8" w:tplc="0409001B" w:tentative="1">
      <w:start w:val="1"/>
      <w:numFmt w:val="lowerRoman"/>
      <w:lvlText w:val="%9."/>
      <w:lvlJc w:val="right"/>
      <w:pPr>
        <w:ind w:left="6160" w:hanging="480"/>
      </w:pPr>
    </w:lvl>
  </w:abstractNum>
  <w:abstractNum w:abstractNumId="9" w15:restartNumberingAfterBreak="0">
    <w:nsid w:val="3DF118C8"/>
    <w:multiLevelType w:val="hybridMultilevel"/>
    <w:tmpl w:val="3A5C5696"/>
    <w:lvl w:ilvl="0" w:tplc="CADE1B7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847606D"/>
    <w:multiLevelType w:val="multilevel"/>
    <w:tmpl w:val="4824D95E"/>
    <w:lvl w:ilvl="0">
      <w:start w:val="1"/>
      <w:numFmt w:val="taiwaneseCountingThousand"/>
      <w:pStyle w:val="a5"/>
      <w:suff w:val="nothing"/>
      <w:lvlText w:val="%1、"/>
      <w:lvlJc w:val="left"/>
      <w:pPr>
        <w:ind w:left="953" w:hanging="641"/>
      </w:pPr>
      <w:rPr>
        <w:rFonts w:ascii="標楷體" w:eastAsia="標楷體" w:hint="eastAsia"/>
        <w:b w:val="0"/>
        <w:i w:val="0"/>
        <w:sz w:val="32"/>
      </w:rPr>
    </w:lvl>
    <w:lvl w:ilvl="1">
      <w:start w:val="1"/>
      <w:numFmt w:val="taiwaneseCountingThousand"/>
      <w:suff w:val="nothing"/>
      <w:lvlText w:val="（%2）"/>
      <w:lvlJc w:val="left"/>
      <w:pPr>
        <w:ind w:left="1605" w:hanging="959"/>
      </w:pPr>
      <w:rPr>
        <w:rFonts w:eastAsia="標楷體" w:hint="eastAsia"/>
        <w:b w:val="0"/>
        <w:i w:val="0"/>
        <w:sz w:val="32"/>
      </w:rPr>
    </w:lvl>
    <w:lvl w:ilvl="2">
      <w:start w:val="1"/>
      <w:numFmt w:val="decimalFullWidth"/>
      <w:suff w:val="nothing"/>
      <w:lvlText w:val="%3、"/>
      <w:lvlJc w:val="left"/>
      <w:pPr>
        <w:ind w:left="1605" w:hanging="641"/>
      </w:pPr>
      <w:rPr>
        <w:rFonts w:eastAsia="標楷體" w:hint="eastAsia"/>
        <w:b w:val="0"/>
        <w:i w:val="0"/>
        <w:sz w:val="32"/>
      </w:rPr>
    </w:lvl>
    <w:lvl w:ilvl="3">
      <w:start w:val="1"/>
      <w:numFmt w:val="decimalFullWidth"/>
      <w:suff w:val="nothing"/>
      <w:lvlText w:val="（%4）"/>
      <w:lvlJc w:val="left"/>
      <w:pPr>
        <w:ind w:left="2240" w:hanging="970"/>
      </w:pPr>
      <w:rPr>
        <w:rFonts w:eastAsia="標楷體" w:hint="eastAsia"/>
        <w:b w:val="0"/>
        <w:i w:val="0"/>
        <w:sz w:val="32"/>
      </w:rPr>
    </w:lvl>
    <w:lvl w:ilvl="4">
      <w:start w:val="1"/>
      <w:numFmt w:val="none"/>
      <w:suff w:val="nothing"/>
      <w:lvlText w:val=""/>
      <w:lvlJc w:val="left"/>
      <w:pPr>
        <w:ind w:left="3280" w:hanging="640"/>
      </w:pPr>
      <w:rPr>
        <w:rFonts w:hint="eastAsia"/>
      </w:rPr>
    </w:lvl>
    <w:lvl w:ilvl="5">
      <w:start w:val="1"/>
      <w:numFmt w:val="none"/>
      <w:lvlText w:val=""/>
      <w:lvlJc w:val="left"/>
      <w:pPr>
        <w:tabs>
          <w:tab w:val="num" w:pos="3260"/>
        </w:tabs>
        <w:ind w:left="3260" w:hanging="1134"/>
      </w:pPr>
      <w:rPr>
        <w:rFonts w:hint="eastAsia"/>
      </w:rPr>
    </w:lvl>
    <w:lvl w:ilvl="6">
      <w:start w:val="1"/>
      <w:numFmt w:val="none"/>
      <w:lvlText w:val=""/>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11" w15:restartNumberingAfterBreak="0">
    <w:nsid w:val="74DF5EC1"/>
    <w:multiLevelType w:val="multilevel"/>
    <w:tmpl w:val="6A862300"/>
    <w:lvl w:ilvl="0">
      <w:start w:val="5"/>
      <w:numFmt w:val="ideographLegalTraditional"/>
      <w:suff w:val="nothing"/>
      <w:lvlText w:val="%1、"/>
      <w:lvlJc w:val="left"/>
      <w:pPr>
        <w:ind w:left="699" w:hanging="699"/>
      </w:pPr>
      <w:rPr>
        <w:rFonts w:ascii="標楷體" w:eastAsia="標楷體" w:hAnsi="Times New Roman" w:hint="eastAsia"/>
        <w:b w:val="0"/>
        <w:i w:val="0"/>
        <w:spacing w:val="0"/>
        <w:w w:val="100"/>
        <w:position w:val="0"/>
        <w:sz w:val="32"/>
      </w:rPr>
    </w:lvl>
    <w:lvl w:ilvl="1">
      <w:start w:val="1"/>
      <w:numFmt w:val="taiwaneseCountingThousand"/>
      <w:pStyle w:val="a6"/>
      <w:suff w:val="nothing"/>
      <w:lvlText w:val="%2、"/>
      <w:lvlJc w:val="left"/>
      <w:pPr>
        <w:ind w:left="1045" w:hanging="697"/>
      </w:pPr>
      <w:rPr>
        <w:rFonts w:ascii="標楷體" w:eastAsia="標楷體" w:hAnsi="Times New Roman" w:hint="eastAsia"/>
        <w:b w:val="0"/>
        <w:i w:val="0"/>
        <w:spacing w:val="0"/>
        <w:w w:val="100"/>
        <w:position w:val="0"/>
        <w:sz w:val="32"/>
        <w:em w:val="none"/>
      </w:rPr>
    </w:lvl>
    <w:lvl w:ilvl="2">
      <w:start w:val="1"/>
      <w:numFmt w:val="taiwaneseCountingThousand"/>
      <w:suff w:val="nothing"/>
      <w:lvlText w:val="(%3)"/>
      <w:lvlJc w:val="left"/>
      <w:pPr>
        <w:ind w:left="1393" w:hanging="697"/>
      </w:pPr>
      <w:rPr>
        <w:rFonts w:ascii="標楷體" w:eastAsia="標楷體" w:hAnsi="Times New Roman" w:hint="eastAsia"/>
        <w:b w:val="0"/>
        <w:i w:val="0"/>
        <w:spacing w:val="0"/>
        <w:w w:val="100"/>
        <w:position w:val="0"/>
        <w:sz w:val="32"/>
      </w:rPr>
    </w:lvl>
    <w:lvl w:ilvl="3">
      <w:start w:val="1"/>
      <w:numFmt w:val="decimalFullWidth"/>
      <w:suff w:val="nothing"/>
      <w:lvlText w:val="%4、"/>
      <w:lvlJc w:val="left"/>
      <w:pPr>
        <w:ind w:left="1741" w:hanging="698"/>
      </w:pPr>
      <w:rPr>
        <w:rFonts w:ascii="標楷體" w:eastAsia="標楷體" w:hAnsi="Times New Roman" w:hint="eastAsia"/>
        <w:b w:val="0"/>
        <w:i w:val="0"/>
        <w:spacing w:val="0"/>
        <w:w w:val="100"/>
        <w:position w:val="0"/>
        <w:sz w:val="32"/>
      </w:rPr>
    </w:lvl>
    <w:lvl w:ilvl="4">
      <w:start w:val="1"/>
      <w:numFmt w:val="decimalFullWidth"/>
      <w:suff w:val="nothing"/>
      <w:lvlText w:val="(%5)"/>
      <w:lvlJc w:val="left"/>
      <w:pPr>
        <w:ind w:left="2095" w:hanging="700"/>
      </w:pPr>
      <w:rPr>
        <w:rFonts w:ascii="標楷體" w:eastAsia="標楷體" w:hAnsi="Times New Roman" w:hint="eastAsia"/>
        <w:b w:val="0"/>
        <w:i w:val="0"/>
        <w:spacing w:val="0"/>
        <w:w w:val="100"/>
        <w:position w:val="0"/>
        <w:sz w:val="32"/>
      </w:rPr>
    </w:lvl>
    <w:lvl w:ilvl="5">
      <w:start w:val="1"/>
      <w:numFmt w:val="decimalFullWidth"/>
      <w:suff w:val="nothing"/>
      <w:lvlText w:val="&lt;%6&gt;"/>
      <w:lvlJc w:val="left"/>
      <w:pPr>
        <w:ind w:left="2444" w:hanging="715"/>
      </w:pPr>
      <w:rPr>
        <w:rFonts w:ascii="標楷體" w:eastAsia="標楷體" w:hAnsi="Times New Roman" w:hint="eastAsia"/>
        <w:b w:val="0"/>
        <w:i w:val="0"/>
        <w:spacing w:val="0"/>
        <w:w w:val="100"/>
        <w:position w:val="0"/>
        <w:sz w:val="32"/>
      </w:rPr>
    </w:lvl>
    <w:lvl w:ilvl="6">
      <w:start w:val="1"/>
      <w:numFmt w:val="bullet"/>
      <w:suff w:val="nothing"/>
      <w:lvlText w:val="․"/>
      <w:lvlJc w:val="left"/>
      <w:pPr>
        <w:ind w:left="2444" w:hanging="352"/>
      </w:pPr>
      <w:rPr>
        <w:rFonts w:ascii="標楷體" w:eastAsia="標楷體" w:hAnsi="Times New Roman" w:hint="eastAsia"/>
        <w:b w:val="0"/>
        <w:i w:val="0"/>
        <w:spacing w:val="0"/>
        <w:w w:val="100"/>
        <w:position w:val="0"/>
        <w:sz w:val="32"/>
      </w:rPr>
    </w:lvl>
    <w:lvl w:ilvl="7">
      <w:start w:val="1"/>
      <w:numFmt w:val="bullet"/>
      <w:suff w:val="nothing"/>
      <w:lvlText w:val="◇"/>
      <w:lvlJc w:val="left"/>
      <w:pPr>
        <w:ind w:left="2790" w:hanging="349"/>
      </w:pPr>
      <w:rPr>
        <w:rFonts w:ascii="標楷體" w:eastAsia="標楷體" w:hAnsi="Times New Roman" w:hint="eastAsia"/>
        <w:b w:val="0"/>
        <w:i w:val="0"/>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12" w15:restartNumberingAfterBreak="0">
    <w:nsid w:val="77BC47B8"/>
    <w:multiLevelType w:val="singleLevel"/>
    <w:tmpl w:val="A936E824"/>
    <w:lvl w:ilvl="0">
      <w:start w:val="1"/>
      <w:numFmt w:val="decimal"/>
      <w:pStyle w:val="a7"/>
      <w:lvlText w:val="%1."/>
      <w:lvlJc w:val="left"/>
      <w:pPr>
        <w:tabs>
          <w:tab w:val="num" w:pos="618"/>
        </w:tabs>
        <w:ind w:left="618" w:hanging="240"/>
      </w:pPr>
      <w:rPr>
        <w:rFonts w:hint="eastAsia"/>
      </w:rPr>
    </w:lvl>
  </w:abstractNum>
  <w:abstractNum w:abstractNumId="13" w15:restartNumberingAfterBreak="0">
    <w:nsid w:val="79994319"/>
    <w:multiLevelType w:val="hybridMultilevel"/>
    <w:tmpl w:val="05725928"/>
    <w:lvl w:ilvl="0" w:tplc="2CE6D6D8">
      <w:start w:val="1"/>
      <w:numFmt w:val="taiwaneseCountingThousand"/>
      <w:pStyle w:val="a8"/>
      <w:lvlText w:val="%1、"/>
      <w:lvlJc w:val="left"/>
      <w:pPr>
        <w:ind w:left="530" w:hanging="480"/>
      </w:pPr>
      <w:rPr>
        <w:rFonts w:hAnsi="Times New Roman" w:cs="Times New Roman"/>
        <w:bCs w:val="0"/>
        <w:i w:val="0"/>
        <w:iCs w:val="0"/>
        <w:caps w:val="0"/>
        <w:smallCaps w:val="0"/>
        <w:strike w:val="0"/>
        <w:dstrike w:val="0"/>
        <w:noProof w:val="0"/>
        <w:snapToGrid w:val="0"/>
        <w:vanish w:val="0"/>
        <w:color w:val="000000"/>
        <w:spacing w:val="0"/>
        <w:position w:val="0"/>
        <w:u w:val="none"/>
        <w:effect w:val="none"/>
        <w:vertAlign w:val="baseline"/>
        <w:em w:val="none"/>
        <w:specVanish w:val="0"/>
      </w:rPr>
    </w:lvl>
    <w:lvl w:ilvl="1" w:tplc="04090019">
      <w:start w:val="1"/>
      <w:numFmt w:val="taiwaneseCountingThousand"/>
      <w:lvlText w:val="（%2）"/>
      <w:lvlJc w:val="left"/>
      <w:pPr>
        <w:tabs>
          <w:tab w:val="num" w:pos="2184"/>
        </w:tabs>
        <w:ind w:left="2184" w:hanging="1080"/>
      </w:pPr>
      <w:rPr>
        <w:rFonts w:hint="default"/>
      </w:rPr>
    </w:lvl>
    <w:lvl w:ilvl="2" w:tplc="0409001B" w:tentative="1">
      <w:start w:val="1"/>
      <w:numFmt w:val="lowerRoman"/>
      <w:lvlText w:val="%3."/>
      <w:lvlJc w:val="right"/>
      <w:pPr>
        <w:ind w:left="2064" w:hanging="480"/>
      </w:pPr>
    </w:lvl>
    <w:lvl w:ilvl="3" w:tplc="0409000F" w:tentative="1">
      <w:start w:val="1"/>
      <w:numFmt w:val="decimal"/>
      <w:lvlText w:val="%4."/>
      <w:lvlJc w:val="left"/>
      <w:pPr>
        <w:ind w:left="2544" w:hanging="480"/>
      </w:pPr>
    </w:lvl>
    <w:lvl w:ilvl="4" w:tplc="04090019" w:tentative="1">
      <w:start w:val="1"/>
      <w:numFmt w:val="ideographTraditional"/>
      <w:lvlText w:val="%5、"/>
      <w:lvlJc w:val="left"/>
      <w:pPr>
        <w:ind w:left="3024" w:hanging="480"/>
      </w:pPr>
    </w:lvl>
    <w:lvl w:ilvl="5" w:tplc="0409001B" w:tentative="1">
      <w:start w:val="1"/>
      <w:numFmt w:val="lowerRoman"/>
      <w:lvlText w:val="%6."/>
      <w:lvlJc w:val="right"/>
      <w:pPr>
        <w:ind w:left="3504" w:hanging="480"/>
      </w:pPr>
    </w:lvl>
    <w:lvl w:ilvl="6" w:tplc="0409000F" w:tentative="1">
      <w:start w:val="1"/>
      <w:numFmt w:val="decimal"/>
      <w:lvlText w:val="%7."/>
      <w:lvlJc w:val="left"/>
      <w:pPr>
        <w:ind w:left="3984" w:hanging="480"/>
      </w:pPr>
    </w:lvl>
    <w:lvl w:ilvl="7" w:tplc="04090019" w:tentative="1">
      <w:start w:val="1"/>
      <w:numFmt w:val="ideographTraditional"/>
      <w:lvlText w:val="%8、"/>
      <w:lvlJc w:val="left"/>
      <w:pPr>
        <w:ind w:left="4464" w:hanging="480"/>
      </w:pPr>
    </w:lvl>
    <w:lvl w:ilvl="8" w:tplc="0409001B" w:tentative="1">
      <w:start w:val="1"/>
      <w:numFmt w:val="lowerRoman"/>
      <w:lvlText w:val="%9."/>
      <w:lvlJc w:val="right"/>
      <w:pPr>
        <w:ind w:left="4944" w:hanging="480"/>
      </w:pPr>
    </w:lvl>
  </w:abstractNum>
  <w:num w:numId="1">
    <w:abstractNumId w:val="10"/>
  </w:num>
  <w:num w:numId="2">
    <w:abstractNumId w:val="0"/>
  </w:num>
  <w:num w:numId="3">
    <w:abstractNumId w:val="3"/>
  </w:num>
  <w:num w:numId="4">
    <w:abstractNumId w:val="12"/>
  </w:num>
  <w:num w:numId="5">
    <w:abstractNumId w:val="2"/>
  </w:num>
  <w:num w:numId="6">
    <w:abstractNumId w:val="6"/>
  </w:num>
  <w:num w:numId="7">
    <w:abstractNumId w:val="13"/>
  </w:num>
  <w:num w:numId="8">
    <w:abstractNumId w:val="8"/>
  </w:num>
  <w:num w:numId="9">
    <w:abstractNumId w:val="4"/>
  </w:num>
  <w:num w:numId="10">
    <w:abstractNumId w:val="1"/>
  </w:num>
  <w:num w:numId="11">
    <w:abstractNumId w:val="5"/>
  </w:num>
  <w:num w:numId="12">
    <w:abstractNumId w:val="11"/>
  </w:num>
  <w:num w:numId="13">
    <w:abstractNumId w:val="9"/>
  </w:num>
  <w:num w:numId="14">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383DFE"/>
    <w:rsid w:val="00000382"/>
    <w:rsid w:val="00000951"/>
    <w:rsid w:val="00001B48"/>
    <w:rsid w:val="00001B84"/>
    <w:rsid w:val="00002BAB"/>
    <w:rsid w:val="00004B13"/>
    <w:rsid w:val="00005874"/>
    <w:rsid w:val="0000658E"/>
    <w:rsid w:val="000066BB"/>
    <w:rsid w:val="00007666"/>
    <w:rsid w:val="0001071F"/>
    <w:rsid w:val="00010D59"/>
    <w:rsid w:val="00010D78"/>
    <w:rsid w:val="00011B86"/>
    <w:rsid w:val="00014B01"/>
    <w:rsid w:val="000150A1"/>
    <w:rsid w:val="0001577E"/>
    <w:rsid w:val="0001683B"/>
    <w:rsid w:val="00016980"/>
    <w:rsid w:val="000177BC"/>
    <w:rsid w:val="00017DA3"/>
    <w:rsid w:val="00021B98"/>
    <w:rsid w:val="000224CE"/>
    <w:rsid w:val="00023443"/>
    <w:rsid w:val="00023945"/>
    <w:rsid w:val="00023BD1"/>
    <w:rsid w:val="00023DBA"/>
    <w:rsid w:val="00025C66"/>
    <w:rsid w:val="00026ADF"/>
    <w:rsid w:val="000274A8"/>
    <w:rsid w:val="00027D59"/>
    <w:rsid w:val="0003081A"/>
    <w:rsid w:val="00031BAD"/>
    <w:rsid w:val="000328D7"/>
    <w:rsid w:val="000347FE"/>
    <w:rsid w:val="00034FDE"/>
    <w:rsid w:val="00035C8A"/>
    <w:rsid w:val="00035E4D"/>
    <w:rsid w:val="00036A11"/>
    <w:rsid w:val="000371C6"/>
    <w:rsid w:val="000376AA"/>
    <w:rsid w:val="00040345"/>
    <w:rsid w:val="00040CBE"/>
    <w:rsid w:val="00041387"/>
    <w:rsid w:val="000424BB"/>
    <w:rsid w:val="00042E2E"/>
    <w:rsid w:val="000430FC"/>
    <w:rsid w:val="00043334"/>
    <w:rsid w:val="000447E4"/>
    <w:rsid w:val="00044FAD"/>
    <w:rsid w:val="00046849"/>
    <w:rsid w:val="00046CC2"/>
    <w:rsid w:val="00047338"/>
    <w:rsid w:val="00050484"/>
    <w:rsid w:val="0005201E"/>
    <w:rsid w:val="00052680"/>
    <w:rsid w:val="00052DA2"/>
    <w:rsid w:val="000531D1"/>
    <w:rsid w:val="00053896"/>
    <w:rsid w:val="0005434C"/>
    <w:rsid w:val="00054E2C"/>
    <w:rsid w:val="00054E8F"/>
    <w:rsid w:val="00054EA6"/>
    <w:rsid w:val="00055145"/>
    <w:rsid w:val="00055B63"/>
    <w:rsid w:val="00055C90"/>
    <w:rsid w:val="00055F20"/>
    <w:rsid w:val="00056169"/>
    <w:rsid w:val="000565AC"/>
    <w:rsid w:val="00056E8E"/>
    <w:rsid w:val="00057EAB"/>
    <w:rsid w:val="00057ECC"/>
    <w:rsid w:val="000603F7"/>
    <w:rsid w:val="00060E93"/>
    <w:rsid w:val="00061126"/>
    <w:rsid w:val="000612FD"/>
    <w:rsid w:val="000641B5"/>
    <w:rsid w:val="000652AB"/>
    <w:rsid w:val="00065538"/>
    <w:rsid w:val="00066109"/>
    <w:rsid w:val="00066750"/>
    <w:rsid w:val="00066AF1"/>
    <w:rsid w:val="00066F3A"/>
    <w:rsid w:val="00067008"/>
    <w:rsid w:val="00067CAC"/>
    <w:rsid w:val="00070895"/>
    <w:rsid w:val="00070A82"/>
    <w:rsid w:val="00070A8C"/>
    <w:rsid w:val="00070B02"/>
    <w:rsid w:val="000730A2"/>
    <w:rsid w:val="00073A35"/>
    <w:rsid w:val="00073BA1"/>
    <w:rsid w:val="00073E62"/>
    <w:rsid w:val="00073FFA"/>
    <w:rsid w:val="000740A6"/>
    <w:rsid w:val="00074DE1"/>
    <w:rsid w:val="000750A9"/>
    <w:rsid w:val="0007590E"/>
    <w:rsid w:val="00080EA5"/>
    <w:rsid w:val="000844C3"/>
    <w:rsid w:val="000844CF"/>
    <w:rsid w:val="000844E7"/>
    <w:rsid w:val="00085901"/>
    <w:rsid w:val="000879BA"/>
    <w:rsid w:val="00087BC4"/>
    <w:rsid w:val="00087DCE"/>
    <w:rsid w:val="00090ED3"/>
    <w:rsid w:val="0009131A"/>
    <w:rsid w:val="00092158"/>
    <w:rsid w:val="00092284"/>
    <w:rsid w:val="00094168"/>
    <w:rsid w:val="00094BE2"/>
    <w:rsid w:val="00095806"/>
    <w:rsid w:val="000961EB"/>
    <w:rsid w:val="00096913"/>
    <w:rsid w:val="000972B7"/>
    <w:rsid w:val="000A00CA"/>
    <w:rsid w:val="000A051D"/>
    <w:rsid w:val="000A0529"/>
    <w:rsid w:val="000A10F8"/>
    <w:rsid w:val="000A1FEF"/>
    <w:rsid w:val="000A2723"/>
    <w:rsid w:val="000A2F8E"/>
    <w:rsid w:val="000A30A6"/>
    <w:rsid w:val="000A423C"/>
    <w:rsid w:val="000A4572"/>
    <w:rsid w:val="000A4B60"/>
    <w:rsid w:val="000A4C25"/>
    <w:rsid w:val="000A4CA8"/>
    <w:rsid w:val="000A5382"/>
    <w:rsid w:val="000A573F"/>
    <w:rsid w:val="000A65A3"/>
    <w:rsid w:val="000A718B"/>
    <w:rsid w:val="000A7ABE"/>
    <w:rsid w:val="000B0A41"/>
    <w:rsid w:val="000B22EB"/>
    <w:rsid w:val="000B26E6"/>
    <w:rsid w:val="000B2FE6"/>
    <w:rsid w:val="000B358C"/>
    <w:rsid w:val="000B3901"/>
    <w:rsid w:val="000B3B40"/>
    <w:rsid w:val="000B405B"/>
    <w:rsid w:val="000B444D"/>
    <w:rsid w:val="000B54BF"/>
    <w:rsid w:val="000B5A39"/>
    <w:rsid w:val="000B5A5D"/>
    <w:rsid w:val="000B5B89"/>
    <w:rsid w:val="000B682E"/>
    <w:rsid w:val="000B6BCA"/>
    <w:rsid w:val="000C12CB"/>
    <w:rsid w:val="000C1961"/>
    <w:rsid w:val="000C1D53"/>
    <w:rsid w:val="000C30E5"/>
    <w:rsid w:val="000C45BB"/>
    <w:rsid w:val="000C4F99"/>
    <w:rsid w:val="000C5911"/>
    <w:rsid w:val="000C6571"/>
    <w:rsid w:val="000C7413"/>
    <w:rsid w:val="000C7D08"/>
    <w:rsid w:val="000C7EDD"/>
    <w:rsid w:val="000D084B"/>
    <w:rsid w:val="000D12A4"/>
    <w:rsid w:val="000D14B4"/>
    <w:rsid w:val="000D28DE"/>
    <w:rsid w:val="000D351E"/>
    <w:rsid w:val="000D357A"/>
    <w:rsid w:val="000D55FC"/>
    <w:rsid w:val="000D5CAF"/>
    <w:rsid w:val="000D5DDB"/>
    <w:rsid w:val="000D5F8B"/>
    <w:rsid w:val="000D6B0A"/>
    <w:rsid w:val="000D6D6E"/>
    <w:rsid w:val="000D7281"/>
    <w:rsid w:val="000D72A7"/>
    <w:rsid w:val="000D72F2"/>
    <w:rsid w:val="000E005D"/>
    <w:rsid w:val="000E010A"/>
    <w:rsid w:val="000E2714"/>
    <w:rsid w:val="000E2BC8"/>
    <w:rsid w:val="000E2FB3"/>
    <w:rsid w:val="000E4054"/>
    <w:rsid w:val="000E4BC6"/>
    <w:rsid w:val="000E57D3"/>
    <w:rsid w:val="000E597F"/>
    <w:rsid w:val="000E5C38"/>
    <w:rsid w:val="000E5D15"/>
    <w:rsid w:val="000E73EE"/>
    <w:rsid w:val="000E7A57"/>
    <w:rsid w:val="000E7E6B"/>
    <w:rsid w:val="000E7F98"/>
    <w:rsid w:val="000F0AAD"/>
    <w:rsid w:val="000F0B28"/>
    <w:rsid w:val="000F0B8D"/>
    <w:rsid w:val="000F38DB"/>
    <w:rsid w:val="000F3B6D"/>
    <w:rsid w:val="000F445A"/>
    <w:rsid w:val="000F4AC6"/>
    <w:rsid w:val="000F68DE"/>
    <w:rsid w:val="000F6A1D"/>
    <w:rsid w:val="000F6B6B"/>
    <w:rsid w:val="000F6DBF"/>
    <w:rsid w:val="000F6DFF"/>
    <w:rsid w:val="000F74B7"/>
    <w:rsid w:val="001013AE"/>
    <w:rsid w:val="00101B26"/>
    <w:rsid w:val="0010320B"/>
    <w:rsid w:val="00103871"/>
    <w:rsid w:val="001042CA"/>
    <w:rsid w:val="001045E3"/>
    <w:rsid w:val="00104C0B"/>
    <w:rsid w:val="001051D1"/>
    <w:rsid w:val="0010607D"/>
    <w:rsid w:val="0010685F"/>
    <w:rsid w:val="00106D56"/>
    <w:rsid w:val="00106D6F"/>
    <w:rsid w:val="00106F1A"/>
    <w:rsid w:val="00107027"/>
    <w:rsid w:val="00107304"/>
    <w:rsid w:val="00107C21"/>
    <w:rsid w:val="00110457"/>
    <w:rsid w:val="00110D41"/>
    <w:rsid w:val="00111EC7"/>
    <w:rsid w:val="00112225"/>
    <w:rsid w:val="001139F5"/>
    <w:rsid w:val="001144A5"/>
    <w:rsid w:val="001153E3"/>
    <w:rsid w:val="001157E8"/>
    <w:rsid w:val="00115E15"/>
    <w:rsid w:val="00117B7F"/>
    <w:rsid w:val="00117BCE"/>
    <w:rsid w:val="0012089B"/>
    <w:rsid w:val="00121F81"/>
    <w:rsid w:val="00122D9C"/>
    <w:rsid w:val="00123304"/>
    <w:rsid w:val="00125771"/>
    <w:rsid w:val="00126C68"/>
    <w:rsid w:val="001272B5"/>
    <w:rsid w:val="001272B9"/>
    <w:rsid w:val="0013122C"/>
    <w:rsid w:val="0013187E"/>
    <w:rsid w:val="001327D6"/>
    <w:rsid w:val="001333A6"/>
    <w:rsid w:val="00133AD9"/>
    <w:rsid w:val="00134E4D"/>
    <w:rsid w:val="001353BA"/>
    <w:rsid w:val="00135AC9"/>
    <w:rsid w:val="0013653D"/>
    <w:rsid w:val="001371DA"/>
    <w:rsid w:val="00140073"/>
    <w:rsid w:val="00141722"/>
    <w:rsid w:val="00142499"/>
    <w:rsid w:val="00142B0D"/>
    <w:rsid w:val="0014311C"/>
    <w:rsid w:val="00143307"/>
    <w:rsid w:val="00143EEC"/>
    <w:rsid w:val="0014408E"/>
    <w:rsid w:val="0014488C"/>
    <w:rsid w:val="00145A61"/>
    <w:rsid w:val="00146DED"/>
    <w:rsid w:val="00147422"/>
    <w:rsid w:val="00147695"/>
    <w:rsid w:val="00147ACD"/>
    <w:rsid w:val="00151CAB"/>
    <w:rsid w:val="001521D0"/>
    <w:rsid w:val="0015222B"/>
    <w:rsid w:val="00153319"/>
    <w:rsid w:val="001543EF"/>
    <w:rsid w:val="001546A8"/>
    <w:rsid w:val="0015519B"/>
    <w:rsid w:val="00155625"/>
    <w:rsid w:val="00155EC1"/>
    <w:rsid w:val="00155FAE"/>
    <w:rsid w:val="001561F1"/>
    <w:rsid w:val="0015683B"/>
    <w:rsid w:val="00156ADD"/>
    <w:rsid w:val="001570D3"/>
    <w:rsid w:val="00157ACD"/>
    <w:rsid w:val="00157B7F"/>
    <w:rsid w:val="00160403"/>
    <w:rsid w:val="001615CC"/>
    <w:rsid w:val="0016248B"/>
    <w:rsid w:val="00162D58"/>
    <w:rsid w:val="00163411"/>
    <w:rsid w:val="001638FA"/>
    <w:rsid w:val="00163B4D"/>
    <w:rsid w:val="00163E89"/>
    <w:rsid w:val="00164899"/>
    <w:rsid w:val="00164AB4"/>
    <w:rsid w:val="00165034"/>
    <w:rsid w:val="001658F5"/>
    <w:rsid w:val="00165A8A"/>
    <w:rsid w:val="0016694C"/>
    <w:rsid w:val="00166AB8"/>
    <w:rsid w:val="00166E2A"/>
    <w:rsid w:val="0016733C"/>
    <w:rsid w:val="00167489"/>
    <w:rsid w:val="001675B2"/>
    <w:rsid w:val="00167DDF"/>
    <w:rsid w:val="00170CDB"/>
    <w:rsid w:val="00171978"/>
    <w:rsid w:val="001719E7"/>
    <w:rsid w:val="00174413"/>
    <w:rsid w:val="001744B6"/>
    <w:rsid w:val="00174EF4"/>
    <w:rsid w:val="00175325"/>
    <w:rsid w:val="0017601F"/>
    <w:rsid w:val="00176311"/>
    <w:rsid w:val="00176C8B"/>
    <w:rsid w:val="00176CD0"/>
    <w:rsid w:val="00177986"/>
    <w:rsid w:val="00177B97"/>
    <w:rsid w:val="00177DF7"/>
    <w:rsid w:val="001805DB"/>
    <w:rsid w:val="00180874"/>
    <w:rsid w:val="0018166D"/>
    <w:rsid w:val="00182629"/>
    <w:rsid w:val="00182673"/>
    <w:rsid w:val="0018312C"/>
    <w:rsid w:val="00183538"/>
    <w:rsid w:val="00184700"/>
    <w:rsid w:val="00184718"/>
    <w:rsid w:val="00184EB4"/>
    <w:rsid w:val="00184FC3"/>
    <w:rsid w:val="00185049"/>
    <w:rsid w:val="001861A5"/>
    <w:rsid w:val="0018676D"/>
    <w:rsid w:val="001875E3"/>
    <w:rsid w:val="00187A12"/>
    <w:rsid w:val="00187DCE"/>
    <w:rsid w:val="0019059D"/>
    <w:rsid w:val="00194F73"/>
    <w:rsid w:val="00195084"/>
    <w:rsid w:val="00195C74"/>
    <w:rsid w:val="001966E8"/>
    <w:rsid w:val="00197756"/>
    <w:rsid w:val="00197CA5"/>
    <w:rsid w:val="001A126A"/>
    <w:rsid w:val="001A161E"/>
    <w:rsid w:val="001A1EDE"/>
    <w:rsid w:val="001A23E3"/>
    <w:rsid w:val="001A2667"/>
    <w:rsid w:val="001A268C"/>
    <w:rsid w:val="001A2900"/>
    <w:rsid w:val="001A2F24"/>
    <w:rsid w:val="001A39E2"/>
    <w:rsid w:val="001A4599"/>
    <w:rsid w:val="001A51B2"/>
    <w:rsid w:val="001B0139"/>
    <w:rsid w:val="001B01EB"/>
    <w:rsid w:val="001B1501"/>
    <w:rsid w:val="001B254E"/>
    <w:rsid w:val="001B2CC6"/>
    <w:rsid w:val="001B2F2C"/>
    <w:rsid w:val="001B53A2"/>
    <w:rsid w:val="001B5A02"/>
    <w:rsid w:val="001B6F49"/>
    <w:rsid w:val="001B7A7E"/>
    <w:rsid w:val="001C0246"/>
    <w:rsid w:val="001C1B0A"/>
    <w:rsid w:val="001C1BEF"/>
    <w:rsid w:val="001C1CDA"/>
    <w:rsid w:val="001C21CE"/>
    <w:rsid w:val="001C28E1"/>
    <w:rsid w:val="001C38B1"/>
    <w:rsid w:val="001C3B17"/>
    <w:rsid w:val="001C5571"/>
    <w:rsid w:val="001C57F4"/>
    <w:rsid w:val="001C6BF2"/>
    <w:rsid w:val="001C6BF4"/>
    <w:rsid w:val="001D0384"/>
    <w:rsid w:val="001D0AA5"/>
    <w:rsid w:val="001D0E41"/>
    <w:rsid w:val="001D0FAD"/>
    <w:rsid w:val="001D2853"/>
    <w:rsid w:val="001D3287"/>
    <w:rsid w:val="001D3DF8"/>
    <w:rsid w:val="001D5472"/>
    <w:rsid w:val="001D5DBE"/>
    <w:rsid w:val="001D5EE7"/>
    <w:rsid w:val="001D6003"/>
    <w:rsid w:val="001D6629"/>
    <w:rsid w:val="001D673D"/>
    <w:rsid w:val="001D6D84"/>
    <w:rsid w:val="001D7114"/>
    <w:rsid w:val="001E0617"/>
    <w:rsid w:val="001E1EBC"/>
    <w:rsid w:val="001E2563"/>
    <w:rsid w:val="001E3F45"/>
    <w:rsid w:val="001E46C0"/>
    <w:rsid w:val="001E54A4"/>
    <w:rsid w:val="001E5A88"/>
    <w:rsid w:val="001E5B11"/>
    <w:rsid w:val="001E6982"/>
    <w:rsid w:val="001E6CC8"/>
    <w:rsid w:val="001E7A2E"/>
    <w:rsid w:val="001F09E7"/>
    <w:rsid w:val="001F141E"/>
    <w:rsid w:val="001F213C"/>
    <w:rsid w:val="001F233E"/>
    <w:rsid w:val="001F291A"/>
    <w:rsid w:val="001F2B20"/>
    <w:rsid w:val="001F2D78"/>
    <w:rsid w:val="001F3661"/>
    <w:rsid w:val="001F48C8"/>
    <w:rsid w:val="001F4FC5"/>
    <w:rsid w:val="001F63DB"/>
    <w:rsid w:val="001F6599"/>
    <w:rsid w:val="001F6654"/>
    <w:rsid w:val="001F693C"/>
    <w:rsid w:val="001F732E"/>
    <w:rsid w:val="001F76B3"/>
    <w:rsid w:val="001F7D93"/>
    <w:rsid w:val="00200203"/>
    <w:rsid w:val="00200364"/>
    <w:rsid w:val="002018AE"/>
    <w:rsid w:val="0020277D"/>
    <w:rsid w:val="00202989"/>
    <w:rsid w:val="00203B11"/>
    <w:rsid w:val="0020401D"/>
    <w:rsid w:val="00204EE0"/>
    <w:rsid w:val="00205AB6"/>
    <w:rsid w:val="00205F1B"/>
    <w:rsid w:val="00206A34"/>
    <w:rsid w:val="00206B55"/>
    <w:rsid w:val="00206B9A"/>
    <w:rsid w:val="0020767C"/>
    <w:rsid w:val="0020775D"/>
    <w:rsid w:val="0021091C"/>
    <w:rsid w:val="0021096A"/>
    <w:rsid w:val="00211604"/>
    <w:rsid w:val="0021162A"/>
    <w:rsid w:val="0021193D"/>
    <w:rsid w:val="00212DA3"/>
    <w:rsid w:val="00212F8B"/>
    <w:rsid w:val="00212FF5"/>
    <w:rsid w:val="0021386C"/>
    <w:rsid w:val="00213894"/>
    <w:rsid w:val="00214AC0"/>
    <w:rsid w:val="002154D9"/>
    <w:rsid w:val="0021581B"/>
    <w:rsid w:val="00215A4E"/>
    <w:rsid w:val="00215DBD"/>
    <w:rsid w:val="00216771"/>
    <w:rsid w:val="0021687A"/>
    <w:rsid w:val="00216CAF"/>
    <w:rsid w:val="00217174"/>
    <w:rsid w:val="002204F7"/>
    <w:rsid w:val="0022088F"/>
    <w:rsid w:val="00221270"/>
    <w:rsid w:val="002213AD"/>
    <w:rsid w:val="002213B5"/>
    <w:rsid w:val="0022149C"/>
    <w:rsid w:val="002235FA"/>
    <w:rsid w:val="00224B2E"/>
    <w:rsid w:val="00226956"/>
    <w:rsid w:val="00226D49"/>
    <w:rsid w:val="002270FD"/>
    <w:rsid w:val="00227843"/>
    <w:rsid w:val="00227903"/>
    <w:rsid w:val="00231FAE"/>
    <w:rsid w:val="00232B9E"/>
    <w:rsid w:val="002336B8"/>
    <w:rsid w:val="002346BC"/>
    <w:rsid w:val="00234FFE"/>
    <w:rsid w:val="0023545C"/>
    <w:rsid w:val="00236C56"/>
    <w:rsid w:val="00240E2F"/>
    <w:rsid w:val="00241358"/>
    <w:rsid w:val="00242577"/>
    <w:rsid w:val="0024489E"/>
    <w:rsid w:val="00244A8C"/>
    <w:rsid w:val="00244DA1"/>
    <w:rsid w:val="00245A65"/>
    <w:rsid w:val="00246141"/>
    <w:rsid w:val="00246387"/>
    <w:rsid w:val="002463AD"/>
    <w:rsid w:val="002464EC"/>
    <w:rsid w:val="0024794E"/>
    <w:rsid w:val="002508CD"/>
    <w:rsid w:val="0025140C"/>
    <w:rsid w:val="00251AAE"/>
    <w:rsid w:val="002529BC"/>
    <w:rsid w:val="002535F5"/>
    <w:rsid w:val="00254816"/>
    <w:rsid w:val="00255004"/>
    <w:rsid w:val="002567D8"/>
    <w:rsid w:val="00257F86"/>
    <w:rsid w:val="00260B91"/>
    <w:rsid w:val="002623EB"/>
    <w:rsid w:val="002626D6"/>
    <w:rsid w:val="00262BA8"/>
    <w:rsid w:val="00262CE2"/>
    <w:rsid w:val="00263735"/>
    <w:rsid w:val="0026456E"/>
    <w:rsid w:val="00264612"/>
    <w:rsid w:val="00265271"/>
    <w:rsid w:val="002656C0"/>
    <w:rsid w:val="0026580F"/>
    <w:rsid w:val="00265A94"/>
    <w:rsid w:val="0026604A"/>
    <w:rsid w:val="0026622A"/>
    <w:rsid w:val="0026626B"/>
    <w:rsid w:val="002662F3"/>
    <w:rsid w:val="00266393"/>
    <w:rsid w:val="0026697A"/>
    <w:rsid w:val="0026797C"/>
    <w:rsid w:val="002701CB"/>
    <w:rsid w:val="0027067A"/>
    <w:rsid w:val="00270DD0"/>
    <w:rsid w:val="00271B42"/>
    <w:rsid w:val="0027263F"/>
    <w:rsid w:val="00272901"/>
    <w:rsid w:val="00272A53"/>
    <w:rsid w:val="00272F2B"/>
    <w:rsid w:val="002746BD"/>
    <w:rsid w:val="00275CF8"/>
    <w:rsid w:val="002760BF"/>
    <w:rsid w:val="0027621E"/>
    <w:rsid w:val="002764C5"/>
    <w:rsid w:val="00276C38"/>
    <w:rsid w:val="00277D55"/>
    <w:rsid w:val="002802EB"/>
    <w:rsid w:val="00280D9B"/>
    <w:rsid w:val="00282F6E"/>
    <w:rsid w:val="002833EF"/>
    <w:rsid w:val="002857B2"/>
    <w:rsid w:val="00285A59"/>
    <w:rsid w:val="00285B9A"/>
    <w:rsid w:val="002874C5"/>
    <w:rsid w:val="002879D6"/>
    <w:rsid w:val="00287A74"/>
    <w:rsid w:val="00287E3D"/>
    <w:rsid w:val="0029018F"/>
    <w:rsid w:val="00290D12"/>
    <w:rsid w:val="002925F8"/>
    <w:rsid w:val="00293A96"/>
    <w:rsid w:val="0029455D"/>
    <w:rsid w:val="00294ED0"/>
    <w:rsid w:val="002958F2"/>
    <w:rsid w:val="00295ABD"/>
    <w:rsid w:val="00295C28"/>
    <w:rsid w:val="0029619F"/>
    <w:rsid w:val="0029638E"/>
    <w:rsid w:val="00296DB8"/>
    <w:rsid w:val="00296F2A"/>
    <w:rsid w:val="00297E0B"/>
    <w:rsid w:val="002A17A1"/>
    <w:rsid w:val="002A260D"/>
    <w:rsid w:val="002A2A35"/>
    <w:rsid w:val="002A482C"/>
    <w:rsid w:val="002A4BB4"/>
    <w:rsid w:val="002A57D1"/>
    <w:rsid w:val="002A57EC"/>
    <w:rsid w:val="002A5E2B"/>
    <w:rsid w:val="002A6234"/>
    <w:rsid w:val="002A6B22"/>
    <w:rsid w:val="002A6ED8"/>
    <w:rsid w:val="002B4477"/>
    <w:rsid w:val="002B4F13"/>
    <w:rsid w:val="002B52A4"/>
    <w:rsid w:val="002B59C0"/>
    <w:rsid w:val="002B66FF"/>
    <w:rsid w:val="002B7A0E"/>
    <w:rsid w:val="002C022A"/>
    <w:rsid w:val="002C0DE9"/>
    <w:rsid w:val="002C10BB"/>
    <w:rsid w:val="002C132F"/>
    <w:rsid w:val="002C1764"/>
    <w:rsid w:val="002C1B75"/>
    <w:rsid w:val="002C2240"/>
    <w:rsid w:val="002C2AEA"/>
    <w:rsid w:val="002C3787"/>
    <w:rsid w:val="002C39BA"/>
    <w:rsid w:val="002C4043"/>
    <w:rsid w:val="002C4822"/>
    <w:rsid w:val="002C4D43"/>
    <w:rsid w:val="002C4F2A"/>
    <w:rsid w:val="002C5FBD"/>
    <w:rsid w:val="002C74B4"/>
    <w:rsid w:val="002C7C97"/>
    <w:rsid w:val="002C7D7F"/>
    <w:rsid w:val="002D1436"/>
    <w:rsid w:val="002D1657"/>
    <w:rsid w:val="002D167A"/>
    <w:rsid w:val="002D2014"/>
    <w:rsid w:val="002D270E"/>
    <w:rsid w:val="002D2AB4"/>
    <w:rsid w:val="002D3891"/>
    <w:rsid w:val="002D4816"/>
    <w:rsid w:val="002D6B37"/>
    <w:rsid w:val="002D739B"/>
    <w:rsid w:val="002D7D6A"/>
    <w:rsid w:val="002E05F5"/>
    <w:rsid w:val="002E1848"/>
    <w:rsid w:val="002E1DAE"/>
    <w:rsid w:val="002E21B0"/>
    <w:rsid w:val="002E2F06"/>
    <w:rsid w:val="002E2F50"/>
    <w:rsid w:val="002E301E"/>
    <w:rsid w:val="002E31D1"/>
    <w:rsid w:val="002E4208"/>
    <w:rsid w:val="002E4D1D"/>
    <w:rsid w:val="002E5348"/>
    <w:rsid w:val="002E62EE"/>
    <w:rsid w:val="002E646F"/>
    <w:rsid w:val="002E69AF"/>
    <w:rsid w:val="002E6EFD"/>
    <w:rsid w:val="002E76B5"/>
    <w:rsid w:val="002E77F1"/>
    <w:rsid w:val="002E7E85"/>
    <w:rsid w:val="002F10EF"/>
    <w:rsid w:val="002F1628"/>
    <w:rsid w:val="002F16F6"/>
    <w:rsid w:val="002F1FFD"/>
    <w:rsid w:val="002F2386"/>
    <w:rsid w:val="002F35D1"/>
    <w:rsid w:val="002F3C8E"/>
    <w:rsid w:val="002F466C"/>
    <w:rsid w:val="002F4A3F"/>
    <w:rsid w:val="002F4B22"/>
    <w:rsid w:val="002F4B6C"/>
    <w:rsid w:val="002F5A4B"/>
    <w:rsid w:val="002F5E8C"/>
    <w:rsid w:val="002F64C6"/>
    <w:rsid w:val="002F7E60"/>
    <w:rsid w:val="00300CA2"/>
    <w:rsid w:val="00301B69"/>
    <w:rsid w:val="00302262"/>
    <w:rsid w:val="00304713"/>
    <w:rsid w:val="00304895"/>
    <w:rsid w:val="0030525B"/>
    <w:rsid w:val="00305C2A"/>
    <w:rsid w:val="00305D04"/>
    <w:rsid w:val="003068F2"/>
    <w:rsid w:val="00306B95"/>
    <w:rsid w:val="00306ECD"/>
    <w:rsid w:val="00307004"/>
    <w:rsid w:val="0030750C"/>
    <w:rsid w:val="00311030"/>
    <w:rsid w:val="003110E2"/>
    <w:rsid w:val="0031124D"/>
    <w:rsid w:val="00311BBB"/>
    <w:rsid w:val="00311C2A"/>
    <w:rsid w:val="00312118"/>
    <w:rsid w:val="003121C4"/>
    <w:rsid w:val="003125C2"/>
    <w:rsid w:val="00314961"/>
    <w:rsid w:val="003163A8"/>
    <w:rsid w:val="00316748"/>
    <w:rsid w:val="0031692C"/>
    <w:rsid w:val="00316988"/>
    <w:rsid w:val="003170B6"/>
    <w:rsid w:val="00317A4E"/>
    <w:rsid w:val="00317C74"/>
    <w:rsid w:val="00320524"/>
    <w:rsid w:val="00320C98"/>
    <w:rsid w:val="00320D0D"/>
    <w:rsid w:val="003215D4"/>
    <w:rsid w:val="00321C99"/>
    <w:rsid w:val="003223BD"/>
    <w:rsid w:val="0032245E"/>
    <w:rsid w:val="00322A41"/>
    <w:rsid w:val="00324182"/>
    <w:rsid w:val="0032436B"/>
    <w:rsid w:val="0032488A"/>
    <w:rsid w:val="00325442"/>
    <w:rsid w:val="003256B1"/>
    <w:rsid w:val="00326B0E"/>
    <w:rsid w:val="00326BDF"/>
    <w:rsid w:val="00326DCC"/>
    <w:rsid w:val="00327579"/>
    <w:rsid w:val="00330469"/>
    <w:rsid w:val="003316A0"/>
    <w:rsid w:val="0033392B"/>
    <w:rsid w:val="00333F05"/>
    <w:rsid w:val="00334710"/>
    <w:rsid w:val="003358E0"/>
    <w:rsid w:val="00336F5F"/>
    <w:rsid w:val="00340091"/>
    <w:rsid w:val="00340C75"/>
    <w:rsid w:val="003421EB"/>
    <w:rsid w:val="00342878"/>
    <w:rsid w:val="00343F17"/>
    <w:rsid w:val="00345E87"/>
    <w:rsid w:val="00346541"/>
    <w:rsid w:val="003474CA"/>
    <w:rsid w:val="003503F1"/>
    <w:rsid w:val="00350E98"/>
    <w:rsid w:val="00354739"/>
    <w:rsid w:val="00354991"/>
    <w:rsid w:val="00355561"/>
    <w:rsid w:val="00357A41"/>
    <w:rsid w:val="00362335"/>
    <w:rsid w:val="0036353A"/>
    <w:rsid w:val="0036354A"/>
    <w:rsid w:val="00364014"/>
    <w:rsid w:val="00364B4A"/>
    <w:rsid w:val="00364EC4"/>
    <w:rsid w:val="00366744"/>
    <w:rsid w:val="00366D56"/>
    <w:rsid w:val="00366F9E"/>
    <w:rsid w:val="003700A1"/>
    <w:rsid w:val="003711C2"/>
    <w:rsid w:val="00371F76"/>
    <w:rsid w:val="003731DC"/>
    <w:rsid w:val="00373D40"/>
    <w:rsid w:val="00374669"/>
    <w:rsid w:val="00374782"/>
    <w:rsid w:val="003757D6"/>
    <w:rsid w:val="00376ADF"/>
    <w:rsid w:val="0037700B"/>
    <w:rsid w:val="003772E1"/>
    <w:rsid w:val="00380FE0"/>
    <w:rsid w:val="0038185D"/>
    <w:rsid w:val="003827A8"/>
    <w:rsid w:val="003829F9"/>
    <w:rsid w:val="00383731"/>
    <w:rsid w:val="00383DE0"/>
    <w:rsid w:val="00383DFE"/>
    <w:rsid w:val="00385CDD"/>
    <w:rsid w:val="00385FEB"/>
    <w:rsid w:val="0038622E"/>
    <w:rsid w:val="003904CD"/>
    <w:rsid w:val="0039134A"/>
    <w:rsid w:val="00391888"/>
    <w:rsid w:val="0039217F"/>
    <w:rsid w:val="00392907"/>
    <w:rsid w:val="00394539"/>
    <w:rsid w:val="00394702"/>
    <w:rsid w:val="00397738"/>
    <w:rsid w:val="003978AA"/>
    <w:rsid w:val="003A0219"/>
    <w:rsid w:val="003A021C"/>
    <w:rsid w:val="003A056D"/>
    <w:rsid w:val="003A0E79"/>
    <w:rsid w:val="003A12C5"/>
    <w:rsid w:val="003A1C71"/>
    <w:rsid w:val="003A1E58"/>
    <w:rsid w:val="003A2413"/>
    <w:rsid w:val="003A3C63"/>
    <w:rsid w:val="003A4A37"/>
    <w:rsid w:val="003A4D66"/>
    <w:rsid w:val="003A4EB1"/>
    <w:rsid w:val="003A4FAA"/>
    <w:rsid w:val="003A5639"/>
    <w:rsid w:val="003A5A3E"/>
    <w:rsid w:val="003A67F7"/>
    <w:rsid w:val="003A7BCD"/>
    <w:rsid w:val="003B067F"/>
    <w:rsid w:val="003B071B"/>
    <w:rsid w:val="003B1167"/>
    <w:rsid w:val="003B12FC"/>
    <w:rsid w:val="003B24BA"/>
    <w:rsid w:val="003B3409"/>
    <w:rsid w:val="003B3B75"/>
    <w:rsid w:val="003B3C39"/>
    <w:rsid w:val="003B4A77"/>
    <w:rsid w:val="003B5D69"/>
    <w:rsid w:val="003B62AB"/>
    <w:rsid w:val="003B65DC"/>
    <w:rsid w:val="003B6F2F"/>
    <w:rsid w:val="003B71D1"/>
    <w:rsid w:val="003B790E"/>
    <w:rsid w:val="003C080E"/>
    <w:rsid w:val="003C23F7"/>
    <w:rsid w:val="003C25D1"/>
    <w:rsid w:val="003C51D7"/>
    <w:rsid w:val="003C5361"/>
    <w:rsid w:val="003C5D81"/>
    <w:rsid w:val="003C6431"/>
    <w:rsid w:val="003C7409"/>
    <w:rsid w:val="003C7F73"/>
    <w:rsid w:val="003D0B67"/>
    <w:rsid w:val="003D0C91"/>
    <w:rsid w:val="003D1127"/>
    <w:rsid w:val="003D2175"/>
    <w:rsid w:val="003D304A"/>
    <w:rsid w:val="003D49C0"/>
    <w:rsid w:val="003D4D12"/>
    <w:rsid w:val="003D5E8B"/>
    <w:rsid w:val="003D6069"/>
    <w:rsid w:val="003D615F"/>
    <w:rsid w:val="003D7AC1"/>
    <w:rsid w:val="003E0DF0"/>
    <w:rsid w:val="003E138C"/>
    <w:rsid w:val="003E2C0B"/>
    <w:rsid w:val="003E2C0C"/>
    <w:rsid w:val="003E2DBA"/>
    <w:rsid w:val="003E36F7"/>
    <w:rsid w:val="003E3ABC"/>
    <w:rsid w:val="003E3E8A"/>
    <w:rsid w:val="003E42D1"/>
    <w:rsid w:val="003E458E"/>
    <w:rsid w:val="003E505C"/>
    <w:rsid w:val="003E5130"/>
    <w:rsid w:val="003E5B06"/>
    <w:rsid w:val="003E5CEB"/>
    <w:rsid w:val="003E5F90"/>
    <w:rsid w:val="003E6BD1"/>
    <w:rsid w:val="003E7B0C"/>
    <w:rsid w:val="003E7C45"/>
    <w:rsid w:val="003F003F"/>
    <w:rsid w:val="003F0FC1"/>
    <w:rsid w:val="003F1478"/>
    <w:rsid w:val="003F47B5"/>
    <w:rsid w:val="003F4E34"/>
    <w:rsid w:val="003F4E8A"/>
    <w:rsid w:val="003F5086"/>
    <w:rsid w:val="003F625E"/>
    <w:rsid w:val="003F7D1E"/>
    <w:rsid w:val="003F7F6C"/>
    <w:rsid w:val="0040130E"/>
    <w:rsid w:val="00401907"/>
    <w:rsid w:val="00402D70"/>
    <w:rsid w:val="00402E23"/>
    <w:rsid w:val="00402E9C"/>
    <w:rsid w:val="004048B0"/>
    <w:rsid w:val="0040508F"/>
    <w:rsid w:val="004060AF"/>
    <w:rsid w:val="00406523"/>
    <w:rsid w:val="00406559"/>
    <w:rsid w:val="00406666"/>
    <w:rsid w:val="00406EDB"/>
    <w:rsid w:val="004079D2"/>
    <w:rsid w:val="00407C18"/>
    <w:rsid w:val="00411F95"/>
    <w:rsid w:val="0041213A"/>
    <w:rsid w:val="00412742"/>
    <w:rsid w:val="0041491A"/>
    <w:rsid w:val="004159C1"/>
    <w:rsid w:val="00415EF6"/>
    <w:rsid w:val="00416903"/>
    <w:rsid w:val="00417510"/>
    <w:rsid w:val="00417709"/>
    <w:rsid w:val="00417941"/>
    <w:rsid w:val="00417D16"/>
    <w:rsid w:val="00420487"/>
    <w:rsid w:val="00420C8C"/>
    <w:rsid w:val="00421912"/>
    <w:rsid w:val="00422BA0"/>
    <w:rsid w:val="00422CBB"/>
    <w:rsid w:val="00423616"/>
    <w:rsid w:val="00423BDA"/>
    <w:rsid w:val="004243B7"/>
    <w:rsid w:val="004248B0"/>
    <w:rsid w:val="004277E3"/>
    <w:rsid w:val="00427936"/>
    <w:rsid w:val="004302EB"/>
    <w:rsid w:val="004306E0"/>
    <w:rsid w:val="00430D97"/>
    <w:rsid w:val="00431246"/>
    <w:rsid w:val="00431BEE"/>
    <w:rsid w:val="00433242"/>
    <w:rsid w:val="00433277"/>
    <w:rsid w:val="00434DB6"/>
    <w:rsid w:val="00436616"/>
    <w:rsid w:val="00437860"/>
    <w:rsid w:val="004404BF"/>
    <w:rsid w:val="00441915"/>
    <w:rsid w:val="0044235B"/>
    <w:rsid w:val="00442AAD"/>
    <w:rsid w:val="00442CF5"/>
    <w:rsid w:val="00444A04"/>
    <w:rsid w:val="004453EF"/>
    <w:rsid w:val="0044601F"/>
    <w:rsid w:val="00446BCA"/>
    <w:rsid w:val="0044720B"/>
    <w:rsid w:val="00450033"/>
    <w:rsid w:val="00450992"/>
    <w:rsid w:val="00452CE9"/>
    <w:rsid w:val="00453997"/>
    <w:rsid w:val="00454E30"/>
    <w:rsid w:val="00454FA5"/>
    <w:rsid w:val="004554F3"/>
    <w:rsid w:val="00455871"/>
    <w:rsid w:val="00455F92"/>
    <w:rsid w:val="004573A2"/>
    <w:rsid w:val="00460E7E"/>
    <w:rsid w:val="00461A09"/>
    <w:rsid w:val="00461DF2"/>
    <w:rsid w:val="004620F1"/>
    <w:rsid w:val="00462A28"/>
    <w:rsid w:val="00462ACE"/>
    <w:rsid w:val="00462B2C"/>
    <w:rsid w:val="00463235"/>
    <w:rsid w:val="00463F25"/>
    <w:rsid w:val="00464079"/>
    <w:rsid w:val="00465C49"/>
    <w:rsid w:val="00465DA1"/>
    <w:rsid w:val="00466466"/>
    <w:rsid w:val="004674DF"/>
    <w:rsid w:val="00467DBC"/>
    <w:rsid w:val="00467DC2"/>
    <w:rsid w:val="004702E1"/>
    <w:rsid w:val="00470392"/>
    <w:rsid w:val="00471223"/>
    <w:rsid w:val="004714CA"/>
    <w:rsid w:val="00471F1B"/>
    <w:rsid w:val="0047291D"/>
    <w:rsid w:val="00472A87"/>
    <w:rsid w:val="00473180"/>
    <w:rsid w:val="00473953"/>
    <w:rsid w:val="00473D2A"/>
    <w:rsid w:val="004751E5"/>
    <w:rsid w:val="00475A77"/>
    <w:rsid w:val="004778A7"/>
    <w:rsid w:val="004778B8"/>
    <w:rsid w:val="00477DCC"/>
    <w:rsid w:val="00480110"/>
    <w:rsid w:val="00481A50"/>
    <w:rsid w:val="00482E0D"/>
    <w:rsid w:val="00483541"/>
    <w:rsid w:val="00485008"/>
    <w:rsid w:val="004873AA"/>
    <w:rsid w:val="00487AAF"/>
    <w:rsid w:val="00487E12"/>
    <w:rsid w:val="004900E0"/>
    <w:rsid w:val="00490304"/>
    <w:rsid w:val="0049104D"/>
    <w:rsid w:val="00493E0F"/>
    <w:rsid w:val="00494731"/>
    <w:rsid w:val="00494963"/>
    <w:rsid w:val="00494C05"/>
    <w:rsid w:val="004960A9"/>
    <w:rsid w:val="0049619B"/>
    <w:rsid w:val="004962C8"/>
    <w:rsid w:val="0049721C"/>
    <w:rsid w:val="004A06E4"/>
    <w:rsid w:val="004A0B2B"/>
    <w:rsid w:val="004A1152"/>
    <w:rsid w:val="004A17E4"/>
    <w:rsid w:val="004A2B4C"/>
    <w:rsid w:val="004A3412"/>
    <w:rsid w:val="004A35A1"/>
    <w:rsid w:val="004A5530"/>
    <w:rsid w:val="004A5F36"/>
    <w:rsid w:val="004A60DF"/>
    <w:rsid w:val="004A6D8E"/>
    <w:rsid w:val="004B187A"/>
    <w:rsid w:val="004B1EF6"/>
    <w:rsid w:val="004B2173"/>
    <w:rsid w:val="004B2625"/>
    <w:rsid w:val="004B3029"/>
    <w:rsid w:val="004B3166"/>
    <w:rsid w:val="004B33DF"/>
    <w:rsid w:val="004B4280"/>
    <w:rsid w:val="004B489A"/>
    <w:rsid w:val="004B4A4F"/>
    <w:rsid w:val="004B4D72"/>
    <w:rsid w:val="004B5B22"/>
    <w:rsid w:val="004B6064"/>
    <w:rsid w:val="004B7616"/>
    <w:rsid w:val="004B7A9D"/>
    <w:rsid w:val="004B7AFE"/>
    <w:rsid w:val="004C0F15"/>
    <w:rsid w:val="004C2AC4"/>
    <w:rsid w:val="004C2F00"/>
    <w:rsid w:val="004C37B4"/>
    <w:rsid w:val="004C404D"/>
    <w:rsid w:val="004C4BF8"/>
    <w:rsid w:val="004C5A38"/>
    <w:rsid w:val="004C6CDF"/>
    <w:rsid w:val="004C7AA6"/>
    <w:rsid w:val="004D033F"/>
    <w:rsid w:val="004D1518"/>
    <w:rsid w:val="004D1917"/>
    <w:rsid w:val="004D2678"/>
    <w:rsid w:val="004D2DDF"/>
    <w:rsid w:val="004D4026"/>
    <w:rsid w:val="004D4090"/>
    <w:rsid w:val="004D61AE"/>
    <w:rsid w:val="004E099D"/>
    <w:rsid w:val="004E0B6D"/>
    <w:rsid w:val="004E0DD6"/>
    <w:rsid w:val="004E0ED5"/>
    <w:rsid w:val="004E0F43"/>
    <w:rsid w:val="004E4B52"/>
    <w:rsid w:val="004E75F6"/>
    <w:rsid w:val="004E76C4"/>
    <w:rsid w:val="004E7B04"/>
    <w:rsid w:val="004E7E28"/>
    <w:rsid w:val="004F1103"/>
    <w:rsid w:val="004F13BF"/>
    <w:rsid w:val="004F2444"/>
    <w:rsid w:val="004F32D5"/>
    <w:rsid w:val="004F3BC6"/>
    <w:rsid w:val="004F40DF"/>
    <w:rsid w:val="004F5AA6"/>
    <w:rsid w:val="004F61EA"/>
    <w:rsid w:val="004F68F9"/>
    <w:rsid w:val="005006A5"/>
    <w:rsid w:val="005023B2"/>
    <w:rsid w:val="00502890"/>
    <w:rsid w:val="005032F5"/>
    <w:rsid w:val="0050589B"/>
    <w:rsid w:val="00505A23"/>
    <w:rsid w:val="00506397"/>
    <w:rsid w:val="005064BB"/>
    <w:rsid w:val="00507D9A"/>
    <w:rsid w:val="00510A33"/>
    <w:rsid w:val="00510E58"/>
    <w:rsid w:val="0051114A"/>
    <w:rsid w:val="00512EA6"/>
    <w:rsid w:val="00513222"/>
    <w:rsid w:val="0051329A"/>
    <w:rsid w:val="005134F1"/>
    <w:rsid w:val="00513ACD"/>
    <w:rsid w:val="00513B42"/>
    <w:rsid w:val="00514316"/>
    <w:rsid w:val="0051599F"/>
    <w:rsid w:val="005163CA"/>
    <w:rsid w:val="00517A2F"/>
    <w:rsid w:val="00517D47"/>
    <w:rsid w:val="00520C2D"/>
    <w:rsid w:val="0052124F"/>
    <w:rsid w:val="005234CA"/>
    <w:rsid w:val="00523C6C"/>
    <w:rsid w:val="005242BF"/>
    <w:rsid w:val="005248B8"/>
    <w:rsid w:val="005259E8"/>
    <w:rsid w:val="00525BA9"/>
    <w:rsid w:val="0053018E"/>
    <w:rsid w:val="00533E20"/>
    <w:rsid w:val="00535A9C"/>
    <w:rsid w:val="00535CAC"/>
    <w:rsid w:val="00536EDE"/>
    <w:rsid w:val="00540396"/>
    <w:rsid w:val="00542061"/>
    <w:rsid w:val="00542D24"/>
    <w:rsid w:val="00542F90"/>
    <w:rsid w:val="00545618"/>
    <w:rsid w:val="00546896"/>
    <w:rsid w:val="00546CC0"/>
    <w:rsid w:val="00546DE5"/>
    <w:rsid w:val="00546FAF"/>
    <w:rsid w:val="00547758"/>
    <w:rsid w:val="00551572"/>
    <w:rsid w:val="005517A9"/>
    <w:rsid w:val="0055185B"/>
    <w:rsid w:val="0055191E"/>
    <w:rsid w:val="00551E08"/>
    <w:rsid w:val="00552D0A"/>
    <w:rsid w:val="005535DE"/>
    <w:rsid w:val="00553B6B"/>
    <w:rsid w:val="005542FB"/>
    <w:rsid w:val="005554F1"/>
    <w:rsid w:val="00555792"/>
    <w:rsid w:val="0055679B"/>
    <w:rsid w:val="00556E5F"/>
    <w:rsid w:val="00560539"/>
    <w:rsid w:val="00561747"/>
    <w:rsid w:val="00561BF0"/>
    <w:rsid w:val="00561F67"/>
    <w:rsid w:val="00563063"/>
    <w:rsid w:val="0056455C"/>
    <w:rsid w:val="00564F87"/>
    <w:rsid w:val="00565218"/>
    <w:rsid w:val="00565F08"/>
    <w:rsid w:val="0056626D"/>
    <w:rsid w:val="00566EB9"/>
    <w:rsid w:val="00567246"/>
    <w:rsid w:val="00567E6E"/>
    <w:rsid w:val="00567F46"/>
    <w:rsid w:val="00570136"/>
    <w:rsid w:val="0057044A"/>
    <w:rsid w:val="005704F6"/>
    <w:rsid w:val="005705B6"/>
    <w:rsid w:val="005714DB"/>
    <w:rsid w:val="005714E8"/>
    <w:rsid w:val="00571DE9"/>
    <w:rsid w:val="0057215F"/>
    <w:rsid w:val="00572EBF"/>
    <w:rsid w:val="00574428"/>
    <w:rsid w:val="005748A7"/>
    <w:rsid w:val="00574ECA"/>
    <w:rsid w:val="00575763"/>
    <w:rsid w:val="00576BD6"/>
    <w:rsid w:val="00580438"/>
    <w:rsid w:val="00580E87"/>
    <w:rsid w:val="0058328B"/>
    <w:rsid w:val="00583644"/>
    <w:rsid w:val="005842B8"/>
    <w:rsid w:val="0058537C"/>
    <w:rsid w:val="005854B3"/>
    <w:rsid w:val="00586D76"/>
    <w:rsid w:val="00586D95"/>
    <w:rsid w:val="0058749D"/>
    <w:rsid w:val="005911AB"/>
    <w:rsid w:val="0059231F"/>
    <w:rsid w:val="0059248E"/>
    <w:rsid w:val="00592B5B"/>
    <w:rsid w:val="005934F8"/>
    <w:rsid w:val="00594600"/>
    <w:rsid w:val="00594798"/>
    <w:rsid w:val="00594836"/>
    <w:rsid w:val="00595628"/>
    <w:rsid w:val="0059604C"/>
    <w:rsid w:val="00597709"/>
    <w:rsid w:val="005A0821"/>
    <w:rsid w:val="005A180E"/>
    <w:rsid w:val="005A1B19"/>
    <w:rsid w:val="005A2F8F"/>
    <w:rsid w:val="005A34C4"/>
    <w:rsid w:val="005A42A7"/>
    <w:rsid w:val="005A5380"/>
    <w:rsid w:val="005A5F4A"/>
    <w:rsid w:val="005A6F62"/>
    <w:rsid w:val="005A7A32"/>
    <w:rsid w:val="005A7CA4"/>
    <w:rsid w:val="005B0EB9"/>
    <w:rsid w:val="005B0F76"/>
    <w:rsid w:val="005B1187"/>
    <w:rsid w:val="005B45A9"/>
    <w:rsid w:val="005B581A"/>
    <w:rsid w:val="005B7073"/>
    <w:rsid w:val="005B721A"/>
    <w:rsid w:val="005B726B"/>
    <w:rsid w:val="005C02D4"/>
    <w:rsid w:val="005C1645"/>
    <w:rsid w:val="005C2157"/>
    <w:rsid w:val="005C2976"/>
    <w:rsid w:val="005C2A42"/>
    <w:rsid w:val="005C3355"/>
    <w:rsid w:val="005C339D"/>
    <w:rsid w:val="005C3B29"/>
    <w:rsid w:val="005C48DA"/>
    <w:rsid w:val="005C4F43"/>
    <w:rsid w:val="005C5992"/>
    <w:rsid w:val="005C609A"/>
    <w:rsid w:val="005C6452"/>
    <w:rsid w:val="005C7779"/>
    <w:rsid w:val="005C7D16"/>
    <w:rsid w:val="005D0DD9"/>
    <w:rsid w:val="005D1C39"/>
    <w:rsid w:val="005D3002"/>
    <w:rsid w:val="005D3507"/>
    <w:rsid w:val="005D36C0"/>
    <w:rsid w:val="005D4C0B"/>
    <w:rsid w:val="005D57E2"/>
    <w:rsid w:val="005D7011"/>
    <w:rsid w:val="005D7AE8"/>
    <w:rsid w:val="005E0039"/>
    <w:rsid w:val="005E067B"/>
    <w:rsid w:val="005E076F"/>
    <w:rsid w:val="005E14D8"/>
    <w:rsid w:val="005E226F"/>
    <w:rsid w:val="005E24AE"/>
    <w:rsid w:val="005E29C1"/>
    <w:rsid w:val="005E3E93"/>
    <w:rsid w:val="005E50CB"/>
    <w:rsid w:val="005E6356"/>
    <w:rsid w:val="005E6565"/>
    <w:rsid w:val="005E6818"/>
    <w:rsid w:val="005E6C6C"/>
    <w:rsid w:val="005E6E6D"/>
    <w:rsid w:val="005E75B2"/>
    <w:rsid w:val="005E7CD6"/>
    <w:rsid w:val="005F0DEE"/>
    <w:rsid w:val="005F0E01"/>
    <w:rsid w:val="005F18E2"/>
    <w:rsid w:val="005F19FC"/>
    <w:rsid w:val="005F2293"/>
    <w:rsid w:val="005F3218"/>
    <w:rsid w:val="005F69B7"/>
    <w:rsid w:val="005F6AA5"/>
    <w:rsid w:val="00600B00"/>
    <w:rsid w:val="00600B8C"/>
    <w:rsid w:val="00602F9F"/>
    <w:rsid w:val="006038EA"/>
    <w:rsid w:val="00603B06"/>
    <w:rsid w:val="00604609"/>
    <w:rsid w:val="006049B5"/>
    <w:rsid w:val="00605A6A"/>
    <w:rsid w:val="00605B45"/>
    <w:rsid w:val="0060606E"/>
    <w:rsid w:val="006066AB"/>
    <w:rsid w:val="00607C53"/>
    <w:rsid w:val="006108E2"/>
    <w:rsid w:val="00611FC2"/>
    <w:rsid w:val="006120FC"/>
    <w:rsid w:val="00612215"/>
    <w:rsid w:val="00612439"/>
    <w:rsid w:val="006129B7"/>
    <w:rsid w:val="00612B88"/>
    <w:rsid w:val="0061368D"/>
    <w:rsid w:val="00613801"/>
    <w:rsid w:val="006140D1"/>
    <w:rsid w:val="00614824"/>
    <w:rsid w:val="00614A05"/>
    <w:rsid w:val="00615B92"/>
    <w:rsid w:val="00616D41"/>
    <w:rsid w:val="0061729F"/>
    <w:rsid w:val="0061736B"/>
    <w:rsid w:val="006177C3"/>
    <w:rsid w:val="00622A43"/>
    <w:rsid w:val="00624514"/>
    <w:rsid w:val="00624858"/>
    <w:rsid w:val="00624B54"/>
    <w:rsid w:val="00625639"/>
    <w:rsid w:val="006258B2"/>
    <w:rsid w:val="00625925"/>
    <w:rsid w:val="00625CA6"/>
    <w:rsid w:val="006270A6"/>
    <w:rsid w:val="00627173"/>
    <w:rsid w:val="00627A29"/>
    <w:rsid w:val="006319EB"/>
    <w:rsid w:val="00631AF0"/>
    <w:rsid w:val="00631B51"/>
    <w:rsid w:val="006337B2"/>
    <w:rsid w:val="006338E6"/>
    <w:rsid w:val="00633E8B"/>
    <w:rsid w:val="00633EC9"/>
    <w:rsid w:val="00634D34"/>
    <w:rsid w:val="0063542A"/>
    <w:rsid w:val="00635727"/>
    <w:rsid w:val="0063637C"/>
    <w:rsid w:val="006373A3"/>
    <w:rsid w:val="006378A5"/>
    <w:rsid w:val="0064187C"/>
    <w:rsid w:val="00641A9F"/>
    <w:rsid w:val="006434E6"/>
    <w:rsid w:val="0064498D"/>
    <w:rsid w:val="006450C2"/>
    <w:rsid w:val="006466EA"/>
    <w:rsid w:val="00646B9D"/>
    <w:rsid w:val="006470DC"/>
    <w:rsid w:val="0065092F"/>
    <w:rsid w:val="006511A0"/>
    <w:rsid w:val="00652030"/>
    <w:rsid w:val="0065270B"/>
    <w:rsid w:val="00653199"/>
    <w:rsid w:val="006531D9"/>
    <w:rsid w:val="00653782"/>
    <w:rsid w:val="006554F5"/>
    <w:rsid w:val="00655B1D"/>
    <w:rsid w:val="00655D20"/>
    <w:rsid w:val="0065658E"/>
    <w:rsid w:val="00657090"/>
    <w:rsid w:val="006570D8"/>
    <w:rsid w:val="00657205"/>
    <w:rsid w:val="00657A5B"/>
    <w:rsid w:val="00657E52"/>
    <w:rsid w:val="006608F9"/>
    <w:rsid w:val="00661EBF"/>
    <w:rsid w:val="00661F93"/>
    <w:rsid w:val="00662135"/>
    <w:rsid w:val="0066223D"/>
    <w:rsid w:val="00662A5C"/>
    <w:rsid w:val="00663462"/>
    <w:rsid w:val="00663D2E"/>
    <w:rsid w:val="0066416B"/>
    <w:rsid w:val="006648AC"/>
    <w:rsid w:val="0066502A"/>
    <w:rsid w:val="00665A78"/>
    <w:rsid w:val="00666E1F"/>
    <w:rsid w:val="00670674"/>
    <w:rsid w:val="00672258"/>
    <w:rsid w:val="006725F3"/>
    <w:rsid w:val="00672AC4"/>
    <w:rsid w:val="00674961"/>
    <w:rsid w:val="00674EEE"/>
    <w:rsid w:val="0067599A"/>
    <w:rsid w:val="00675B83"/>
    <w:rsid w:val="00675F2E"/>
    <w:rsid w:val="006762CC"/>
    <w:rsid w:val="0067644D"/>
    <w:rsid w:val="00676ECA"/>
    <w:rsid w:val="00677545"/>
    <w:rsid w:val="0068088E"/>
    <w:rsid w:val="00684559"/>
    <w:rsid w:val="00684C6C"/>
    <w:rsid w:val="00685820"/>
    <w:rsid w:val="00685F8A"/>
    <w:rsid w:val="00686017"/>
    <w:rsid w:val="0069109E"/>
    <w:rsid w:val="00691565"/>
    <w:rsid w:val="00691CB9"/>
    <w:rsid w:val="00693320"/>
    <w:rsid w:val="006936AE"/>
    <w:rsid w:val="0069468D"/>
    <w:rsid w:val="00694742"/>
    <w:rsid w:val="006947C3"/>
    <w:rsid w:val="006948A8"/>
    <w:rsid w:val="00694B98"/>
    <w:rsid w:val="00694EAC"/>
    <w:rsid w:val="00695407"/>
    <w:rsid w:val="00697325"/>
    <w:rsid w:val="00697AE1"/>
    <w:rsid w:val="006A0488"/>
    <w:rsid w:val="006A0E2C"/>
    <w:rsid w:val="006A386F"/>
    <w:rsid w:val="006A3E4F"/>
    <w:rsid w:val="006A48C5"/>
    <w:rsid w:val="006A4AD8"/>
    <w:rsid w:val="006A5847"/>
    <w:rsid w:val="006A63DC"/>
    <w:rsid w:val="006A6AEF"/>
    <w:rsid w:val="006A6B52"/>
    <w:rsid w:val="006B07ED"/>
    <w:rsid w:val="006B08DA"/>
    <w:rsid w:val="006B13C8"/>
    <w:rsid w:val="006B14CE"/>
    <w:rsid w:val="006B1BC3"/>
    <w:rsid w:val="006B2923"/>
    <w:rsid w:val="006B3139"/>
    <w:rsid w:val="006B4124"/>
    <w:rsid w:val="006B4339"/>
    <w:rsid w:val="006B44B8"/>
    <w:rsid w:val="006B4887"/>
    <w:rsid w:val="006B4E81"/>
    <w:rsid w:val="006B51EF"/>
    <w:rsid w:val="006B5540"/>
    <w:rsid w:val="006B585F"/>
    <w:rsid w:val="006B701A"/>
    <w:rsid w:val="006B739D"/>
    <w:rsid w:val="006B77D1"/>
    <w:rsid w:val="006C10F5"/>
    <w:rsid w:val="006C3607"/>
    <w:rsid w:val="006C3C02"/>
    <w:rsid w:val="006C3DA0"/>
    <w:rsid w:val="006C4741"/>
    <w:rsid w:val="006C4752"/>
    <w:rsid w:val="006C5414"/>
    <w:rsid w:val="006C6A51"/>
    <w:rsid w:val="006C7448"/>
    <w:rsid w:val="006C796A"/>
    <w:rsid w:val="006D15EA"/>
    <w:rsid w:val="006D1EAE"/>
    <w:rsid w:val="006D1F38"/>
    <w:rsid w:val="006D435A"/>
    <w:rsid w:val="006D4DA0"/>
    <w:rsid w:val="006D678C"/>
    <w:rsid w:val="006D6795"/>
    <w:rsid w:val="006D691C"/>
    <w:rsid w:val="006D6B12"/>
    <w:rsid w:val="006D7C8D"/>
    <w:rsid w:val="006E002D"/>
    <w:rsid w:val="006E03FC"/>
    <w:rsid w:val="006E0BDF"/>
    <w:rsid w:val="006E0BE2"/>
    <w:rsid w:val="006E4109"/>
    <w:rsid w:val="006E5EE2"/>
    <w:rsid w:val="006E6718"/>
    <w:rsid w:val="006E6B51"/>
    <w:rsid w:val="006E7810"/>
    <w:rsid w:val="006E7868"/>
    <w:rsid w:val="006F0AE3"/>
    <w:rsid w:val="006F177A"/>
    <w:rsid w:val="006F229A"/>
    <w:rsid w:val="006F3E06"/>
    <w:rsid w:val="006F4355"/>
    <w:rsid w:val="006F52AA"/>
    <w:rsid w:val="006F5418"/>
    <w:rsid w:val="006F5639"/>
    <w:rsid w:val="006F56DC"/>
    <w:rsid w:val="006F659F"/>
    <w:rsid w:val="006F7416"/>
    <w:rsid w:val="0070030A"/>
    <w:rsid w:val="007015A1"/>
    <w:rsid w:val="0070294A"/>
    <w:rsid w:val="00703C62"/>
    <w:rsid w:val="00703F21"/>
    <w:rsid w:val="00704547"/>
    <w:rsid w:val="007045CE"/>
    <w:rsid w:val="00710303"/>
    <w:rsid w:val="00712A63"/>
    <w:rsid w:val="00713502"/>
    <w:rsid w:val="0071395D"/>
    <w:rsid w:val="00714660"/>
    <w:rsid w:val="00715C80"/>
    <w:rsid w:val="00716068"/>
    <w:rsid w:val="007160AD"/>
    <w:rsid w:val="0071746D"/>
    <w:rsid w:val="00717F37"/>
    <w:rsid w:val="00720EF6"/>
    <w:rsid w:val="00723332"/>
    <w:rsid w:val="00723A87"/>
    <w:rsid w:val="00724106"/>
    <w:rsid w:val="00724704"/>
    <w:rsid w:val="007277A0"/>
    <w:rsid w:val="00727B5F"/>
    <w:rsid w:val="00730541"/>
    <w:rsid w:val="007312FF"/>
    <w:rsid w:val="0073197A"/>
    <w:rsid w:val="00731A5F"/>
    <w:rsid w:val="00731D5B"/>
    <w:rsid w:val="00731E92"/>
    <w:rsid w:val="00732DC4"/>
    <w:rsid w:val="00732F3D"/>
    <w:rsid w:val="00732F7B"/>
    <w:rsid w:val="00733821"/>
    <w:rsid w:val="00734249"/>
    <w:rsid w:val="007357F2"/>
    <w:rsid w:val="00735A17"/>
    <w:rsid w:val="00735D38"/>
    <w:rsid w:val="00736C93"/>
    <w:rsid w:val="00737ABA"/>
    <w:rsid w:val="00737B76"/>
    <w:rsid w:val="00740ADD"/>
    <w:rsid w:val="00740CDB"/>
    <w:rsid w:val="007425B0"/>
    <w:rsid w:val="007429B1"/>
    <w:rsid w:val="00742F89"/>
    <w:rsid w:val="007439CA"/>
    <w:rsid w:val="00743E7B"/>
    <w:rsid w:val="00744408"/>
    <w:rsid w:val="007446A5"/>
    <w:rsid w:val="00744737"/>
    <w:rsid w:val="00744742"/>
    <w:rsid w:val="00744DE3"/>
    <w:rsid w:val="00746008"/>
    <w:rsid w:val="00747706"/>
    <w:rsid w:val="007507F4"/>
    <w:rsid w:val="00750FAC"/>
    <w:rsid w:val="00750FB7"/>
    <w:rsid w:val="007514CB"/>
    <w:rsid w:val="00751632"/>
    <w:rsid w:val="0075336D"/>
    <w:rsid w:val="00754066"/>
    <w:rsid w:val="007544C2"/>
    <w:rsid w:val="00754558"/>
    <w:rsid w:val="00754B04"/>
    <w:rsid w:val="00755958"/>
    <w:rsid w:val="007561EB"/>
    <w:rsid w:val="007579E3"/>
    <w:rsid w:val="00757C86"/>
    <w:rsid w:val="007605A1"/>
    <w:rsid w:val="0076072C"/>
    <w:rsid w:val="00760751"/>
    <w:rsid w:val="007612E1"/>
    <w:rsid w:val="007613A3"/>
    <w:rsid w:val="00761C14"/>
    <w:rsid w:val="00761DE5"/>
    <w:rsid w:val="00762552"/>
    <w:rsid w:val="00762D20"/>
    <w:rsid w:val="007635FD"/>
    <w:rsid w:val="007646D5"/>
    <w:rsid w:val="00765ABE"/>
    <w:rsid w:val="0076633F"/>
    <w:rsid w:val="00766424"/>
    <w:rsid w:val="00767956"/>
    <w:rsid w:val="00767A42"/>
    <w:rsid w:val="00767BEF"/>
    <w:rsid w:val="007700AC"/>
    <w:rsid w:val="00770D61"/>
    <w:rsid w:val="0077151A"/>
    <w:rsid w:val="0077188D"/>
    <w:rsid w:val="00772CA4"/>
    <w:rsid w:val="00772DBB"/>
    <w:rsid w:val="00772DDA"/>
    <w:rsid w:val="00773795"/>
    <w:rsid w:val="0077387A"/>
    <w:rsid w:val="00773A54"/>
    <w:rsid w:val="007741BE"/>
    <w:rsid w:val="007753D9"/>
    <w:rsid w:val="00777025"/>
    <w:rsid w:val="0077762C"/>
    <w:rsid w:val="00777776"/>
    <w:rsid w:val="0078042C"/>
    <w:rsid w:val="00780ACA"/>
    <w:rsid w:val="0078133E"/>
    <w:rsid w:val="007819D9"/>
    <w:rsid w:val="00781B39"/>
    <w:rsid w:val="00782088"/>
    <w:rsid w:val="00782A46"/>
    <w:rsid w:val="00782CBB"/>
    <w:rsid w:val="00783707"/>
    <w:rsid w:val="00784C71"/>
    <w:rsid w:val="00784CBC"/>
    <w:rsid w:val="0078541F"/>
    <w:rsid w:val="00785A97"/>
    <w:rsid w:val="00785DA9"/>
    <w:rsid w:val="007861BA"/>
    <w:rsid w:val="00786611"/>
    <w:rsid w:val="007872AE"/>
    <w:rsid w:val="00787E6A"/>
    <w:rsid w:val="00791C2E"/>
    <w:rsid w:val="00794435"/>
    <w:rsid w:val="00795976"/>
    <w:rsid w:val="00795C14"/>
    <w:rsid w:val="00795D11"/>
    <w:rsid w:val="0079625A"/>
    <w:rsid w:val="00796EDE"/>
    <w:rsid w:val="00797772"/>
    <w:rsid w:val="00797DFA"/>
    <w:rsid w:val="007A0EF5"/>
    <w:rsid w:val="007A1057"/>
    <w:rsid w:val="007A18FD"/>
    <w:rsid w:val="007A1BDB"/>
    <w:rsid w:val="007A1FE8"/>
    <w:rsid w:val="007A2FF2"/>
    <w:rsid w:val="007A3223"/>
    <w:rsid w:val="007A3553"/>
    <w:rsid w:val="007A3554"/>
    <w:rsid w:val="007A4C0A"/>
    <w:rsid w:val="007A6432"/>
    <w:rsid w:val="007A75BA"/>
    <w:rsid w:val="007A777E"/>
    <w:rsid w:val="007B03FE"/>
    <w:rsid w:val="007B0877"/>
    <w:rsid w:val="007B0CFB"/>
    <w:rsid w:val="007B1321"/>
    <w:rsid w:val="007B2578"/>
    <w:rsid w:val="007B326C"/>
    <w:rsid w:val="007B4A6A"/>
    <w:rsid w:val="007B4C25"/>
    <w:rsid w:val="007B522A"/>
    <w:rsid w:val="007B5DB8"/>
    <w:rsid w:val="007B7271"/>
    <w:rsid w:val="007C07F4"/>
    <w:rsid w:val="007C0A8C"/>
    <w:rsid w:val="007C1E24"/>
    <w:rsid w:val="007C1F0B"/>
    <w:rsid w:val="007C252F"/>
    <w:rsid w:val="007C2FAF"/>
    <w:rsid w:val="007C35ED"/>
    <w:rsid w:val="007C4107"/>
    <w:rsid w:val="007C43D4"/>
    <w:rsid w:val="007C4791"/>
    <w:rsid w:val="007C683C"/>
    <w:rsid w:val="007C7C78"/>
    <w:rsid w:val="007D0AFE"/>
    <w:rsid w:val="007D0BE0"/>
    <w:rsid w:val="007D1793"/>
    <w:rsid w:val="007D2813"/>
    <w:rsid w:val="007D293D"/>
    <w:rsid w:val="007D3339"/>
    <w:rsid w:val="007D3467"/>
    <w:rsid w:val="007D3491"/>
    <w:rsid w:val="007D5254"/>
    <w:rsid w:val="007D59E8"/>
    <w:rsid w:val="007D72A7"/>
    <w:rsid w:val="007D7A4C"/>
    <w:rsid w:val="007E0511"/>
    <w:rsid w:val="007E2156"/>
    <w:rsid w:val="007E3E53"/>
    <w:rsid w:val="007E5167"/>
    <w:rsid w:val="007E543C"/>
    <w:rsid w:val="007E590E"/>
    <w:rsid w:val="007E62B0"/>
    <w:rsid w:val="007E7187"/>
    <w:rsid w:val="007E7F3A"/>
    <w:rsid w:val="007F09BE"/>
    <w:rsid w:val="007F1CEC"/>
    <w:rsid w:val="007F20FD"/>
    <w:rsid w:val="007F272F"/>
    <w:rsid w:val="007F29D1"/>
    <w:rsid w:val="007F4D9D"/>
    <w:rsid w:val="007F4DE0"/>
    <w:rsid w:val="007F53F6"/>
    <w:rsid w:val="007F5936"/>
    <w:rsid w:val="007F5AE7"/>
    <w:rsid w:val="007F6D13"/>
    <w:rsid w:val="00800D33"/>
    <w:rsid w:val="00800FDD"/>
    <w:rsid w:val="00801838"/>
    <w:rsid w:val="00803A89"/>
    <w:rsid w:val="00803A93"/>
    <w:rsid w:val="0080431C"/>
    <w:rsid w:val="0080451A"/>
    <w:rsid w:val="00804782"/>
    <w:rsid w:val="00804C4B"/>
    <w:rsid w:val="008057AB"/>
    <w:rsid w:val="008068BD"/>
    <w:rsid w:val="008104D6"/>
    <w:rsid w:val="008129C0"/>
    <w:rsid w:val="00812F27"/>
    <w:rsid w:val="0081381D"/>
    <w:rsid w:val="00814184"/>
    <w:rsid w:val="00814FCB"/>
    <w:rsid w:val="00815D89"/>
    <w:rsid w:val="00817235"/>
    <w:rsid w:val="00817317"/>
    <w:rsid w:val="008179DE"/>
    <w:rsid w:val="008207FA"/>
    <w:rsid w:val="0082257B"/>
    <w:rsid w:val="00823B33"/>
    <w:rsid w:val="00823C0E"/>
    <w:rsid w:val="0082451C"/>
    <w:rsid w:val="008251A6"/>
    <w:rsid w:val="00825894"/>
    <w:rsid w:val="00825B84"/>
    <w:rsid w:val="0082781A"/>
    <w:rsid w:val="008278EF"/>
    <w:rsid w:val="00831205"/>
    <w:rsid w:val="008332E8"/>
    <w:rsid w:val="008335E5"/>
    <w:rsid w:val="0083414A"/>
    <w:rsid w:val="008347A4"/>
    <w:rsid w:val="00834C06"/>
    <w:rsid w:val="00835348"/>
    <w:rsid w:val="00835843"/>
    <w:rsid w:val="008359D5"/>
    <w:rsid w:val="00835B67"/>
    <w:rsid w:val="0083669D"/>
    <w:rsid w:val="008369AF"/>
    <w:rsid w:val="0083742B"/>
    <w:rsid w:val="00840209"/>
    <w:rsid w:val="008420D2"/>
    <w:rsid w:val="00842176"/>
    <w:rsid w:val="008427BB"/>
    <w:rsid w:val="00842DBA"/>
    <w:rsid w:val="008431EE"/>
    <w:rsid w:val="008432B4"/>
    <w:rsid w:val="008447B4"/>
    <w:rsid w:val="008449BF"/>
    <w:rsid w:val="00844F01"/>
    <w:rsid w:val="00845E73"/>
    <w:rsid w:val="00846891"/>
    <w:rsid w:val="00847096"/>
    <w:rsid w:val="00847A8D"/>
    <w:rsid w:val="00847E2D"/>
    <w:rsid w:val="00847EF5"/>
    <w:rsid w:val="00850E34"/>
    <w:rsid w:val="008512C9"/>
    <w:rsid w:val="00853A06"/>
    <w:rsid w:val="008546BB"/>
    <w:rsid w:val="00855008"/>
    <w:rsid w:val="0085500A"/>
    <w:rsid w:val="00855F33"/>
    <w:rsid w:val="008565BE"/>
    <w:rsid w:val="00856F82"/>
    <w:rsid w:val="008570B4"/>
    <w:rsid w:val="00857DBB"/>
    <w:rsid w:val="008615C4"/>
    <w:rsid w:val="00861D49"/>
    <w:rsid w:val="00862BBE"/>
    <w:rsid w:val="00862E88"/>
    <w:rsid w:val="00863658"/>
    <w:rsid w:val="008654C2"/>
    <w:rsid w:val="00865B23"/>
    <w:rsid w:val="0086635B"/>
    <w:rsid w:val="00866A71"/>
    <w:rsid w:val="00866A7F"/>
    <w:rsid w:val="00867115"/>
    <w:rsid w:val="00867178"/>
    <w:rsid w:val="00867A26"/>
    <w:rsid w:val="00867DC5"/>
    <w:rsid w:val="00867F59"/>
    <w:rsid w:val="0087038C"/>
    <w:rsid w:val="008711F4"/>
    <w:rsid w:val="0087153A"/>
    <w:rsid w:val="008732B4"/>
    <w:rsid w:val="00873CE1"/>
    <w:rsid w:val="00876C3B"/>
    <w:rsid w:val="00877CB8"/>
    <w:rsid w:val="008805D3"/>
    <w:rsid w:val="00880BA1"/>
    <w:rsid w:val="00881BF2"/>
    <w:rsid w:val="00881C16"/>
    <w:rsid w:val="00881D69"/>
    <w:rsid w:val="008822F7"/>
    <w:rsid w:val="00882B23"/>
    <w:rsid w:val="00882FAB"/>
    <w:rsid w:val="0088342E"/>
    <w:rsid w:val="00883963"/>
    <w:rsid w:val="00884B93"/>
    <w:rsid w:val="008866FF"/>
    <w:rsid w:val="00887B6A"/>
    <w:rsid w:val="00890C00"/>
    <w:rsid w:val="00891113"/>
    <w:rsid w:val="008920A9"/>
    <w:rsid w:val="008939DC"/>
    <w:rsid w:val="008942B1"/>
    <w:rsid w:val="008947E5"/>
    <w:rsid w:val="0089537B"/>
    <w:rsid w:val="00895CA4"/>
    <w:rsid w:val="0089742E"/>
    <w:rsid w:val="008A0B67"/>
    <w:rsid w:val="008A143B"/>
    <w:rsid w:val="008A146F"/>
    <w:rsid w:val="008A1CA3"/>
    <w:rsid w:val="008A1EEF"/>
    <w:rsid w:val="008A2AD1"/>
    <w:rsid w:val="008A34FC"/>
    <w:rsid w:val="008A3A16"/>
    <w:rsid w:val="008A4615"/>
    <w:rsid w:val="008A4649"/>
    <w:rsid w:val="008A4887"/>
    <w:rsid w:val="008A5FB6"/>
    <w:rsid w:val="008A65C8"/>
    <w:rsid w:val="008A6C69"/>
    <w:rsid w:val="008A7037"/>
    <w:rsid w:val="008A7E3F"/>
    <w:rsid w:val="008B01D6"/>
    <w:rsid w:val="008B0E97"/>
    <w:rsid w:val="008B13EF"/>
    <w:rsid w:val="008B446A"/>
    <w:rsid w:val="008B499F"/>
    <w:rsid w:val="008B6EB6"/>
    <w:rsid w:val="008B7286"/>
    <w:rsid w:val="008B767D"/>
    <w:rsid w:val="008B7B97"/>
    <w:rsid w:val="008B7C3E"/>
    <w:rsid w:val="008B7EC6"/>
    <w:rsid w:val="008C065B"/>
    <w:rsid w:val="008C12AE"/>
    <w:rsid w:val="008C1ECC"/>
    <w:rsid w:val="008C2537"/>
    <w:rsid w:val="008C2D8B"/>
    <w:rsid w:val="008C420B"/>
    <w:rsid w:val="008C4403"/>
    <w:rsid w:val="008C4D93"/>
    <w:rsid w:val="008C5587"/>
    <w:rsid w:val="008C5AEB"/>
    <w:rsid w:val="008C637C"/>
    <w:rsid w:val="008C66D2"/>
    <w:rsid w:val="008C72E9"/>
    <w:rsid w:val="008C76B8"/>
    <w:rsid w:val="008D0479"/>
    <w:rsid w:val="008D0513"/>
    <w:rsid w:val="008D1518"/>
    <w:rsid w:val="008D1B39"/>
    <w:rsid w:val="008D2505"/>
    <w:rsid w:val="008D3D7B"/>
    <w:rsid w:val="008D4398"/>
    <w:rsid w:val="008D5A00"/>
    <w:rsid w:val="008D7401"/>
    <w:rsid w:val="008D777B"/>
    <w:rsid w:val="008E135F"/>
    <w:rsid w:val="008E18E5"/>
    <w:rsid w:val="008E1C5D"/>
    <w:rsid w:val="008E1F83"/>
    <w:rsid w:val="008E27A9"/>
    <w:rsid w:val="008E4D09"/>
    <w:rsid w:val="008E4E3C"/>
    <w:rsid w:val="008E65DE"/>
    <w:rsid w:val="008E7186"/>
    <w:rsid w:val="008E7509"/>
    <w:rsid w:val="008E7E38"/>
    <w:rsid w:val="008F071E"/>
    <w:rsid w:val="008F0DDA"/>
    <w:rsid w:val="008F1401"/>
    <w:rsid w:val="008F141B"/>
    <w:rsid w:val="008F1737"/>
    <w:rsid w:val="008F1B8E"/>
    <w:rsid w:val="008F22F2"/>
    <w:rsid w:val="008F434D"/>
    <w:rsid w:val="008F51B1"/>
    <w:rsid w:val="008F6D38"/>
    <w:rsid w:val="008F77BA"/>
    <w:rsid w:val="008F7CEB"/>
    <w:rsid w:val="008F7D64"/>
    <w:rsid w:val="009004F4"/>
    <w:rsid w:val="00900CD8"/>
    <w:rsid w:val="00901516"/>
    <w:rsid w:val="00901B2A"/>
    <w:rsid w:val="00901EAC"/>
    <w:rsid w:val="00902E69"/>
    <w:rsid w:val="00903064"/>
    <w:rsid w:val="00903210"/>
    <w:rsid w:val="00904126"/>
    <w:rsid w:val="009046F4"/>
    <w:rsid w:val="00904897"/>
    <w:rsid w:val="009048CF"/>
    <w:rsid w:val="00904B4B"/>
    <w:rsid w:val="0090528E"/>
    <w:rsid w:val="009054B0"/>
    <w:rsid w:val="00905965"/>
    <w:rsid w:val="00905E27"/>
    <w:rsid w:val="00906E80"/>
    <w:rsid w:val="00907118"/>
    <w:rsid w:val="00907C09"/>
    <w:rsid w:val="00907D90"/>
    <w:rsid w:val="00910EDE"/>
    <w:rsid w:val="00910F09"/>
    <w:rsid w:val="00911466"/>
    <w:rsid w:val="00911A5B"/>
    <w:rsid w:val="009120E6"/>
    <w:rsid w:val="00912752"/>
    <w:rsid w:val="009128CA"/>
    <w:rsid w:val="009133BE"/>
    <w:rsid w:val="00913A0B"/>
    <w:rsid w:val="00916137"/>
    <w:rsid w:val="00916344"/>
    <w:rsid w:val="00916367"/>
    <w:rsid w:val="00916672"/>
    <w:rsid w:val="00916EF3"/>
    <w:rsid w:val="00917BD1"/>
    <w:rsid w:val="0092017F"/>
    <w:rsid w:val="009201CF"/>
    <w:rsid w:val="00920CBD"/>
    <w:rsid w:val="00921116"/>
    <w:rsid w:val="00922D13"/>
    <w:rsid w:val="00923456"/>
    <w:rsid w:val="009240B3"/>
    <w:rsid w:val="009249B5"/>
    <w:rsid w:val="00924FD7"/>
    <w:rsid w:val="009256EB"/>
    <w:rsid w:val="00925E41"/>
    <w:rsid w:val="00927E7B"/>
    <w:rsid w:val="00930723"/>
    <w:rsid w:val="009325C6"/>
    <w:rsid w:val="00933E8E"/>
    <w:rsid w:val="0093475D"/>
    <w:rsid w:val="00935B59"/>
    <w:rsid w:val="00936091"/>
    <w:rsid w:val="009361B5"/>
    <w:rsid w:val="00936538"/>
    <w:rsid w:val="00940544"/>
    <w:rsid w:val="00940685"/>
    <w:rsid w:val="00941408"/>
    <w:rsid w:val="00942E96"/>
    <w:rsid w:val="00943668"/>
    <w:rsid w:val="009438B1"/>
    <w:rsid w:val="00944177"/>
    <w:rsid w:val="0094540C"/>
    <w:rsid w:val="00946365"/>
    <w:rsid w:val="0094651E"/>
    <w:rsid w:val="0094667D"/>
    <w:rsid w:val="00946C32"/>
    <w:rsid w:val="009501AD"/>
    <w:rsid w:val="009513F0"/>
    <w:rsid w:val="009527D5"/>
    <w:rsid w:val="00952E88"/>
    <w:rsid w:val="00954388"/>
    <w:rsid w:val="00954807"/>
    <w:rsid w:val="00955AC2"/>
    <w:rsid w:val="009564E4"/>
    <w:rsid w:val="00956FEA"/>
    <w:rsid w:val="009600CF"/>
    <w:rsid w:val="00960878"/>
    <w:rsid w:val="00960A80"/>
    <w:rsid w:val="00960F9A"/>
    <w:rsid w:val="009614EC"/>
    <w:rsid w:val="0096204F"/>
    <w:rsid w:val="0096206A"/>
    <w:rsid w:val="00962222"/>
    <w:rsid w:val="00962796"/>
    <w:rsid w:val="0096322E"/>
    <w:rsid w:val="00963392"/>
    <w:rsid w:val="0096361B"/>
    <w:rsid w:val="009647A3"/>
    <w:rsid w:val="00964C9C"/>
    <w:rsid w:val="00965C35"/>
    <w:rsid w:val="0096612E"/>
    <w:rsid w:val="00967D9D"/>
    <w:rsid w:val="0097042B"/>
    <w:rsid w:val="00970CA6"/>
    <w:rsid w:val="00971143"/>
    <w:rsid w:val="009715B9"/>
    <w:rsid w:val="009716EE"/>
    <w:rsid w:val="00971C41"/>
    <w:rsid w:val="00972D8A"/>
    <w:rsid w:val="00973681"/>
    <w:rsid w:val="00974008"/>
    <w:rsid w:val="009759B9"/>
    <w:rsid w:val="00976B32"/>
    <w:rsid w:val="009771D2"/>
    <w:rsid w:val="00977330"/>
    <w:rsid w:val="009802FE"/>
    <w:rsid w:val="00980C5A"/>
    <w:rsid w:val="00981F01"/>
    <w:rsid w:val="00982674"/>
    <w:rsid w:val="00982B48"/>
    <w:rsid w:val="00982B85"/>
    <w:rsid w:val="00983A1C"/>
    <w:rsid w:val="0098490B"/>
    <w:rsid w:val="00984B8E"/>
    <w:rsid w:val="0098583F"/>
    <w:rsid w:val="00985CAA"/>
    <w:rsid w:val="00987B19"/>
    <w:rsid w:val="00992AA8"/>
    <w:rsid w:val="00993E97"/>
    <w:rsid w:val="00994790"/>
    <w:rsid w:val="00994795"/>
    <w:rsid w:val="009949FB"/>
    <w:rsid w:val="00994B3C"/>
    <w:rsid w:val="00995234"/>
    <w:rsid w:val="00996209"/>
    <w:rsid w:val="00996A21"/>
    <w:rsid w:val="00996E73"/>
    <w:rsid w:val="00996FE4"/>
    <w:rsid w:val="00997995"/>
    <w:rsid w:val="00997C39"/>
    <w:rsid w:val="009A00DA"/>
    <w:rsid w:val="009A1359"/>
    <w:rsid w:val="009A1BB7"/>
    <w:rsid w:val="009A3D01"/>
    <w:rsid w:val="009A3FB3"/>
    <w:rsid w:val="009A557B"/>
    <w:rsid w:val="009A6507"/>
    <w:rsid w:val="009A6F67"/>
    <w:rsid w:val="009A7FEA"/>
    <w:rsid w:val="009B05B8"/>
    <w:rsid w:val="009B08A7"/>
    <w:rsid w:val="009B09C0"/>
    <w:rsid w:val="009B1CFD"/>
    <w:rsid w:val="009B21EC"/>
    <w:rsid w:val="009B253A"/>
    <w:rsid w:val="009B254E"/>
    <w:rsid w:val="009B3290"/>
    <w:rsid w:val="009B3B71"/>
    <w:rsid w:val="009B5628"/>
    <w:rsid w:val="009B596C"/>
    <w:rsid w:val="009B5B38"/>
    <w:rsid w:val="009B6C5D"/>
    <w:rsid w:val="009B748E"/>
    <w:rsid w:val="009B78DA"/>
    <w:rsid w:val="009C1705"/>
    <w:rsid w:val="009C1F40"/>
    <w:rsid w:val="009C36A5"/>
    <w:rsid w:val="009C407D"/>
    <w:rsid w:val="009C66E5"/>
    <w:rsid w:val="009C69F7"/>
    <w:rsid w:val="009C71A7"/>
    <w:rsid w:val="009D1B3B"/>
    <w:rsid w:val="009D1BF2"/>
    <w:rsid w:val="009D1C32"/>
    <w:rsid w:val="009D321E"/>
    <w:rsid w:val="009D3E4F"/>
    <w:rsid w:val="009D4906"/>
    <w:rsid w:val="009D4B76"/>
    <w:rsid w:val="009D60DA"/>
    <w:rsid w:val="009D67E9"/>
    <w:rsid w:val="009E01D8"/>
    <w:rsid w:val="009E0B51"/>
    <w:rsid w:val="009E16ED"/>
    <w:rsid w:val="009E18BE"/>
    <w:rsid w:val="009E1F0C"/>
    <w:rsid w:val="009E1F49"/>
    <w:rsid w:val="009E218A"/>
    <w:rsid w:val="009E21CA"/>
    <w:rsid w:val="009E23A4"/>
    <w:rsid w:val="009E3570"/>
    <w:rsid w:val="009E4B5A"/>
    <w:rsid w:val="009E4FD5"/>
    <w:rsid w:val="009E5A08"/>
    <w:rsid w:val="009E6375"/>
    <w:rsid w:val="009E693D"/>
    <w:rsid w:val="009E6FCB"/>
    <w:rsid w:val="009E7396"/>
    <w:rsid w:val="009F1604"/>
    <w:rsid w:val="009F16FE"/>
    <w:rsid w:val="009F2A34"/>
    <w:rsid w:val="009F3BAA"/>
    <w:rsid w:val="009F3BB1"/>
    <w:rsid w:val="009F43E8"/>
    <w:rsid w:val="009F4C36"/>
    <w:rsid w:val="009F50A0"/>
    <w:rsid w:val="009F588B"/>
    <w:rsid w:val="009F5A2C"/>
    <w:rsid w:val="009F67AC"/>
    <w:rsid w:val="009F6E4E"/>
    <w:rsid w:val="009F749E"/>
    <w:rsid w:val="009F7A7E"/>
    <w:rsid w:val="009F7B8B"/>
    <w:rsid w:val="00A00286"/>
    <w:rsid w:val="00A002AE"/>
    <w:rsid w:val="00A004E5"/>
    <w:rsid w:val="00A00F13"/>
    <w:rsid w:val="00A02525"/>
    <w:rsid w:val="00A030D9"/>
    <w:rsid w:val="00A03DE5"/>
    <w:rsid w:val="00A047BB"/>
    <w:rsid w:val="00A04AE5"/>
    <w:rsid w:val="00A04CD4"/>
    <w:rsid w:val="00A05ECF"/>
    <w:rsid w:val="00A07224"/>
    <w:rsid w:val="00A07409"/>
    <w:rsid w:val="00A10DC3"/>
    <w:rsid w:val="00A11682"/>
    <w:rsid w:val="00A140EE"/>
    <w:rsid w:val="00A147BA"/>
    <w:rsid w:val="00A15669"/>
    <w:rsid w:val="00A15739"/>
    <w:rsid w:val="00A16D17"/>
    <w:rsid w:val="00A17182"/>
    <w:rsid w:val="00A17390"/>
    <w:rsid w:val="00A17814"/>
    <w:rsid w:val="00A217DF"/>
    <w:rsid w:val="00A22B6A"/>
    <w:rsid w:val="00A230EB"/>
    <w:rsid w:val="00A23714"/>
    <w:rsid w:val="00A24B20"/>
    <w:rsid w:val="00A24F04"/>
    <w:rsid w:val="00A250B8"/>
    <w:rsid w:val="00A255AB"/>
    <w:rsid w:val="00A26037"/>
    <w:rsid w:val="00A276E4"/>
    <w:rsid w:val="00A309B4"/>
    <w:rsid w:val="00A30E5E"/>
    <w:rsid w:val="00A314AB"/>
    <w:rsid w:val="00A32032"/>
    <w:rsid w:val="00A32186"/>
    <w:rsid w:val="00A3297C"/>
    <w:rsid w:val="00A330B0"/>
    <w:rsid w:val="00A33517"/>
    <w:rsid w:val="00A3358B"/>
    <w:rsid w:val="00A33900"/>
    <w:rsid w:val="00A3431E"/>
    <w:rsid w:val="00A347C7"/>
    <w:rsid w:val="00A34A0A"/>
    <w:rsid w:val="00A35E35"/>
    <w:rsid w:val="00A3656B"/>
    <w:rsid w:val="00A36C2E"/>
    <w:rsid w:val="00A36E35"/>
    <w:rsid w:val="00A37E1D"/>
    <w:rsid w:val="00A4195F"/>
    <w:rsid w:val="00A43372"/>
    <w:rsid w:val="00A43702"/>
    <w:rsid w:val="00A4519E"/>
    <w:rsid w:val="00A4574F"/>
    <w:rsid w:val="00A470D2"/>
    <w:rsid w:val="00A471FB"/>
    <w:rsid w:val="00A50035"/>
    <w:rsid w:val="00A50559"/>
    <w:rsid w:val="00A51E3C"/>
    <w:rsid w:val="00A52FD3"/>
    <w:rsid w:val="00A538F1"/>
    <w:rsid w:val="00A5431C"/>
    <w:rsid w:val="00A54323"/>
    <w:rsid w:val="00A56444"/>
    <w:rsid w:val="00A574A6"/>
    <w:rsid w:val="00A578E6"/>
    <w:rsid w:val="00A57EAE"/>
    <w:rsid w:val="00A60330"/>
    <w:rsid w:val="00A60D98"/>
    <w:rsid w:val="00A61088"/>
    <w:rsid w:val="00A62586"/>
    <w:rsid w:val="00A6394F"/>
    <w:rsid w:val="00A6437B"/>
    <w:rsid w:val="00A64EB9"/>
    <w:rsid w:val="00A65157"/>
    <w:rsid w:val="00A652D4"/>
    <w:rsid w:val="00A65762"/>
    <w:rsid w:val="00A657DC"/>
    <w:rsid w:val="00A676E0"/>
    <w:rsid w:val="00A7030D"/>
    <w:rsid w:val="00A71297"/>
    <w:rsid w:val="00A71783"/>
    <w:rsid w:val="00A724A1"/>
    <w:rsid w:val="00A72C75"/>
    <w:rsid w:val="00A72ECB"/>
    <w:rsid w:val="00A73187"/>
    <w:rsid w:val="00A76A75"/>
    <w:rsid w:val="00A7783D"/>
    <w:rsid w:val="00A77B1C"/>
    <w:rsid w:val="00A80176"/>
    <w:rsid w:val="00A80CC8"/>
    <w:rsid w:val="00A811C0"/>
    <w:rsid w:val="00A81215"/>
    <w:rsid w:val="00A8137D"/>
    <w:rsid w:val="00A8142F"/>
    <w:rsid w:val="00A82C13"/>
    <w:rsid w:val="00A82DB4"/>
    <w:rsid w:val="00A84571"/>
    <w:rsid w:val="00A845CA"/>
    <w:rsid w:val="00A8499D"/>
    <w:rsid w:val="00A85E12"/>
    <w:rsid w:val="00A86226"/>
    <w:rsid w:val="00A864D7"/>
    <w:rsid w:val="00A90114"/>
    <w:rsid w:val="00A91BAB"/>
    <w:rsid w:val="00A91E89"/>
    <w:rsid w:val="00A921E4"/>
    <w:rsid w:val="00A92AE7"/>
    <w:rsid w:val="00A92F4F"/>
    <w:rsid w:val="00A937EA"/>
    <w:rsid w:val="00A93849"/>
    <w:rsid w:val="00A93A62"/>
    <w:rsid w:val="00A94818"/>
    <w:rsid w:val="00A94C03"/>
    <w:rsid w:val="00A94FF2"/>
    <w:rsid w:val="00A95797"/>
    <w:rsid w:val="00A95A08"/>
    <w:rsid w:val="00A96426"/>
    <w:rsid w:val="00A96A2E"/>
    <w:rsid w:val="00A976F1"/>
    <w:rsid w:val="00AA0172"/>
    <w:rsid w:val="00AA0AAF"/>
    <w:rsid w:val="00AA0E5D"/>
    <w:rsid w:val="00AA118D"/>
    <w:rsid w:val="00AA131F"/>
    <w:rsid w:val="00AA17E5"/>
    <w:rsid w:val="00AA2648"/>
    <w:rsid w:val="00AA2C35"/>
    <w:rsid w:val="00AA2CF7"/>
    <w:rsid w:val="00AA2D38"/>
    <w:rsid w:val="00AA3731"/>
    <w:rsid w:val="00AA3763"/>
    <w:rsid w:val="00AA37D6"/>
    <w:rsid w:val="00AA3E2B"/>
    <w:rsid w:val="00AA3E62"/>
    <w:rsid w:val="00AA4266"/>
    <w:rsid w:val="00AA57AB"/>
    <w:rsid w:val="00AA738E"/>
    <w:rsid w:val="00AA74F6"/>
    <w:rsid w:val="00AB0E7F"/>
    <w:rsid w:val="00AB0F58"/>
    <w:rsid w:val="00AB19A9"/>
    <w:rsid w:val="00AB1A50"/>
    <w:rsid w:val="00AB259E"/>
    <w:rsid w:val="00AB273A"/>
    <w:rsid w:val="00AB2744"/>
    <w:rsid w:val="00AB2B59"/>
    <w:rsid w:val="00AB2F56"/>
    <w:rsid w:val="00AB2FF2"/>
    <w:rsid w:val="00AB3304"/>
    <w:rsid w:val="00AB3B90"/>
    <w:rsid w:val="00AB4A75"/>
    <w:rsid w:val="00AB4E16"/>
    <w:rsid w:val="00AB58D1"/>
    <w:rsid w:val="00AB5A38"/>
    <w:rsid w:val="00AB6666"/>
    <w:rsid w:val="00AB6E6E"/>
    <w:rsid w:val="00AB6EC4"/>
    <w:rsid w:val="00AB7940"/>
    <w:rsid w:val="00AC1086"/>
    <w:rsid w:val="00AC1455"/>
    <w:rsid w:val="00AC2B4F"/>
    <w:rsid w:val="00AC51C6"/>
    <w:rsid w:val="00AC5457"/>
    <w:rsid w:val="00AC5AC3"/>
    <w:rsid w:val="00AC5D56"/>
    <w:rsid w:val="00AC6E2F"/>
    <w:rsid w:val="00AD0E42"/>
    <w:rsid w:val="00AD2014"/>
    <w:rsid w:val="00AD22AD"/>
    <w:rsid w:val="00AD2EF4"/>
    <w:rsid w:val="00AD4B76"/>
    <w:rsid w:val="00AD5874"/>
    <w:rsid w:val="00AD5B7B"/>
    <w:rsid w:val="00AD6CB8"/>
    <w:rsid w:val="00AE1247"/>
    <w:rsid w:val="00AE128D"/>
    <w:rsid w:val="00AE136E"/>
    <w:rsid w:val="00AE1C67"/>
    <w:rsid w:val="00AE3080"/>
    <w:rsid w:val="00AE3748"/>
    <w:rsid w:val="00AE37CC"/>
    <w:rsid w:val="00AE3967"/>
    <w:rsid w:val="00AE39AF"/>
    <w:rsid w:val="00AE3D65"/>
    <w:rsid w:val="00AE402E"/>
    <w:rsid w:val="00AE4EE5"/>
    <w:rsid w:val="00AE4F20"/>
    <w:rsid w:val="00AE5878"/>
    <w:rsid w:val="00AE6796"/>
    <w:rsid w:val="00AF002F"/>
    <w:rsid w:val="00AF0799"/>
    <w:rsid w:val="00AF0B81"/>
    <w:rsid w:val="00AF0C97"/>
    <w:rsid w:val="00AF11EC"/>
    <w:rsid w:val="00AF1757"/>
    <w:rsid w:val="00AF3207"/>
    <w:rsid w:val="00AF486A"/>
    <w:rsid w:val="00AF4ACD"/>
    <w:rsid w:val="00AF5AEE"/>
    <w:rsid w:val="00AF5E58"/>
    <w:rsid w:val="00AF618B"/>
    <w:rsid w:val="00AF7C63"/>
    <w:rsid w:val="00B003C7"/>
    <w:rsid w:val="00B00B8F"/>
    <w:rsid w:val="00B01738"/>
    <w:rsid w:val="00B01EB0"/>
    <w:rsid w:val="00B02561"/>
    <w:rsid w:val="00B0342D"/>
    <w:rsid w:val="00B03D1D"/>
    <w:rsid w:val="00B046C5"/>
    <w:rsid w:val="00B04A6E"/>
    <w:rsid w:val="00B06EA0"/>
    <w:rsid w:val="00B0726F"/>
    <w:rsid w:val="00B072D8"/>
    <w:rsid w:val="00B07831"/>
    <w:rsid w:val="00B104ED"/>
    <w:rsid w:val="00B1064B"/>
    <w:rsid w:val="00B113FC"/>
    <w:rsid w:val="00B119A2"/>
    <w:rsid w:val="00B12B00"/>
    <w:rsid w:val="00B13462"/>
    <w:rsid w:val="00B135F9"/>
    <w:rsid w:val="00B155F9"/>
    <w:rsid w:val="00B159F5"/>
    <w:rsid w:val="00B16B8D"/>
    <w:rsid w:val="00B16C84"/>
    <w:rsid w:val="00B1700D"/>
    <w:rsid w:val="00B17D33"/>
    <w:rsid w:val="00B2058A"/>
    <w:rsid w:val="00B21497"/>
    <w:rsid w:val="00B21DC7"/>
    <w:rsid w:val="00B21E6A"/>
    <w:rsid w:val="00B21E99"/>
    <w:rsid w:val="00B22421"/>
    <w:rsid w:val="00B22EFF"/>
    <w:rsid w:val="00B24748"/>
    <w:rsid w:val="00B25440"/>
    <w:rsid w:val="00B25A24"/>
    <w:rsid w:val="00B26286"/>
    <w:rsid w:val="00B2686E"/>
    <w:rsid w:val="00B2763B"/>
    <w:rsid w:val="00B27ECE"/>
    <w:rsid w:val="00B30498"/>
    <w:rsid w:val="00B32045"/>
    <w:rsid w:val="00B322E8"/>
    <w:rsid w:val="00B33282"/>
    <w:rsid w:val="00B33FCE"/>
    <w:rsid w:val="00B33FF2"/>
    <w:rsid w:val="00B34916"/>
    <w:rsid w:val="00B35840"/>
    <w:rsid w:val="00B35AEB"/>
    <w:rsid w:val="00B363D2"/>
    <w:rsid w:val="00B3756E"/>
    <w:rsid w:val="00B37A3E"/>
    <w:rsid w:val="00B37A4D"/>
    <w:rsid w:val="00B4007C"/>
    <w:rsid w:val="00B405C6"/>
    <w:rsid w:val="00B4075D"/>
    <w:rsid w:val="00B41256"/>
    <w:rsid w:val="00B418D9"/>
    <w:rsid w:val="00B41C0D"/>
    <w:rsid w:val="00B42176"/>
    <w:rsid w:val="00B42A3C"/>
    <w:rsid w:val="00B432BA"/>
    <w:rsid w:val="00B44B72"/>
    <w:rsid w:val="00B46942"/>
    <w:rsid w:val="00B4714C"/>
    <w:rsid w:val="00B501E4"/>
    <w:rsid w:val="00B50521"/>
    <w:rsid w:val="00B5184B"/>
    <w:rsid w:val="00B51AFA"/>
    <w:rsid w:val="00B51B72"/>
    <w:rsid w:val="00B5263A"/>
    <w:rsid w:val="00B52FC6"/>
    <w:rsid w:val="00B538F3"/>
    <w:rsid w:val="00B53FB9"/>
    <w:rsid w:val="00B54794"/>
    <w:rsid w:val="00B54DA4"/>
    <w:rsid w:val="00B567C4"/>
    <w:rsid w:val="00B567F4"/>
    <w:rsid w:val="00B617B0"/>
    <w:rsid w:val="00B61FFC"/>
    <w:rsid w:val="00B62048"/>
    <w:rsid w:val="00B6227D"/>
    <w:rsid w:val="00B622A5"/>
    <w:rsid w:val="00B63150"/>
    <w:rsid w:val="00B65732"/>
    <w:rsid w:val="00B65760"/>
    <w:rsid w:val="00B65A3A"/>
    <w:rsid w:val="00B65ECB"/>
    <w:rsid w:val="00B66DC8"/>
    <w:rsid w:val="00B66FB5"/>
    <w:rsid w:val="00B67278"/>
    <w:rsid w:val="00B67E04"/>
    <w:rsid w:val="00B73212"/>
    <w:rsid w:val="00B73492"/>
    <w:rsid w:val="00B73BD3"/>
    <w:rsid w:val="00B7518F"/>
    <w:rsid w:val="00B76113"/>
    <w:rsid w:val="00B76893"/>
    <w:rsid w:val="00B76B59"/>
    <w:rsid w:val="00B77408"/>
    <w:rsid w:val="00B7769C"/>
    <w:rsid w:val="00B77DBF"/>
    <w:rsid w:val="00B805A0"/>
    <w:rsid w:val="00B805D2"/>
    <w:rsid w:val="00B80FA0"/>
    <w:rsid w:val="00B82074"/>
    <w:rsid w:val="00B8357A"/>
    <w:rsid w:val="00B84FC7"/>
    <w:rsid w:val="00B854DC"/>
    <w:rsid w:val="00B85CE8"/>
    <w:rsid w:val="00B8627F"/>
    <w:rsid w:val="00B86782"/>
    <w:rsid w:val="00B86C40"/>
    <w:rsid w:val="00B873E9"/>
    <w:rsid w:val="00B87E55"/>
    <w:rsid w:val="00B906AE"/>
    <w:rsid w:val="00B908B4"/>
    <w:rsid w:val="00B91439"/>
    <w:rsid w:val="00B926B4"/>
    <w:rsid w:val="00B92D54"/>
    <w:rsid w:val="00B92F6D"/>
    <w:rsid w:val="00B93484"/>
    <w:rsid w:val="00B93532"/>
    <w:rsid w:val="00B93789"/>
    <w:rsid w:val="00B94484"/>
    <w:rsid w:val="00B959E6"/>
    <w:rsid w:val="00B9677C"/>
    <w:rsid w:val="00BA0E62"/>
    <w:rsid w:val="00BA15E2"/>
    <w:rsid w:val="00BA167F"/>
    <w:rsid w:val="00BA1829"/>
    <w:rsid w:val="00BA1BB8"/>
    <w:rsid w:val="00BA1CA7"/>
    <w:rsid w:val="00BA34DA"/>
    <w:rsid w:val="00BA41D0"/>
    <w:rsid w:val="00BA44E4"/>
    <w:rsid w:val="00BA52D5"/>
    <w:rsid w:val="00BA5B5D"/>
    <w:rsid w:val="00BA6318"/>
    <w:rsid w:val="00BA68B3"/>
    <w:rsid w:val="00BA6A00"/>
    <w:rsid w:val="00BA70E2"/>
    <w:rsid w:val="00BA7263"/>
    <w:rsid w:val="00BB08C5"/>
    <w:rsid w:val="00BB0C4D"/>
    <w:rsid w:val="00BB0E13"/>
    <w:rsid w:val="00BB0E39"/>
    <w:rsid w:val="00BB155A"/>
    <w:rsid w:val="00BB206B"/>
    <w:rsid w:val="00BB2CDB"/>
    <w:rsid w:val="00BB3F47"/>
    <w:rsid w:val="00BB4C8B"/>
    <w:rsid w:val="00BB5DD0"/>
    <w:rsid w:val="00BB5F56"/>
    <w:rsid w:val="00BB696C"/>
    <w:rsid w:val="00BB7686"/>
    <w:rsid w:val="00BC1B07"/>
    <w:rsid w:val="00BC1EB3"/>
    <w:rsid w:val="00BC27BA"/>
    <w:rsid w:val="00BC2A6A"/>
    <w:rsid w:val="00BC2F81"/>
    <w:rsid w:val="00BC3BE7"/>
    <w:rsid w:val="00BC3F54"/>
    <w:rsid w:val="00BC4187"/>
    <w:rsid w:val="00BC49C6"/>
    <w:rsid w:val="00BC5499"/>
    <w:rsid w:val="00BC5E51"/>
    <w:rsid w:val="00BC607F"/>
    <w:rsid w:val="00BC62F0"/>
    <w:rsid w:val="00BC6D2D"/>
    <w:rsid w:val="00BC7266"/>
    <w:rsid w:val="00BC72B2"/>
    <w:rsid w:val="00BC7974"/>
    <w:rsid w:val="00BD2447"/>
    <w:rsid w:val="00BD33DC"/>
    <w:rsid w:val="00BD3B5A"/>
    <w:rsid w:val="00BD4AE6"/>
    <w:rsid w:val="00BD500C"/>
    <w:rsid w:val="00BD57E8"/>
    <w:rsid w:val="00BD675E"/>
    <w:rsid w:val="00BD71D6"/>
    <w:rsid w:val="00BD7264"/>
    <w:rsid w:val="00BE2801"/>
    <w:rsid w:val="00BE39F7"/>
    <w:rsid w:val="00BE4C6C"/>
    <w:rsid w:val="00BE537A"/>
    <w:rsid w:val="00BE65DC"/>
    <w:rsid w:val="00BF0080"/>
    <w:rsid w:val="00BF0693"/>
    <w:rsid w:val="00BF0882"/>
    <w:rsid w:val="00BF102C"/>
    <w:rsid w:val="00BF20BE"/>
    <w:rsid w:val="00BF2266"/>
    <w:rsid w:val="00BF25EF"/>
    <w:rsid w:val="00BF27F8"/>
    <w:rsid w:val="00BF35F4"/>
    <w:rsid w:val="00BF40A2"/>
    <w:rsid w:val="00BF4AB8"/>
    <w:rsid w:val="00BF4B28"/>
    <w:rsid w:val="00BF4DFF"/>
    <w:rsid w:val="00BF6807"/>
    <w:rsid w:val="00BF69D2"/>
    <w:rsid w:val="00BF761B"/>
    <w:rsid w:val="00C003B2"/>
    <w:rsid w:val="00C00787"/>
    <w:rsid w:val="00C02A3E"/>
    <w:rsid w:val="00C038B8"/>
    <w:rsid w:val="00C03B09"/>
    <w:rsid w:val="00C040DE"/>
    <w:rsid w:val="00C055E8"/>
    <w:rsid w:val="00C05AAE"/>
    <w:rsid w:val="00C0688C"/>
    <w:rsid w:val="00C0709D"/>
    <w:rsid w:val="00C07523"/>
    <w:rsid w:val="00C077C8"/>
    <w:rsid w:val="00C07A43"/>
    <w:rsid w:val="00C113DB"/>
    <w:rsid w:val="00C11856"/>
    <w:rsid w:val="00C12F26"/>
    <w:rsid w:val="00C13693"/>
    <w:rsid w:val="00C13C35"/>
    <w:rsid w:val="00C15056"/>
    <w:rsid w:val="00C15206"/>
    <w:rsid w:val="00C155FE"/>
    <w:rsid w:val="00C15D7E"/>
    <w:rsid w:val="00C17223"/>
    <w:rsid w:val="00C17636"/>
    <w:rsid w:val="00C21905"/>
    <w:rsid w:val="00C22A97"/>
    <w:rsid w:val="00C22D62"/>
    <w:rsid w:val="00C271EC"/>
    <w:rsid w:val="00C31254"/>
    <w:rsid w:val="00C31897"/>
    <w:rsid w:val="00C32A31"/>
    <w:rsid w:val="00C33024"/>
    <w:rsid w:val="00C33226"/>
    <w:rsid w:val="00C34B6E"/>
    <w:rsid w:val="00C352CA"/>
    <w:rsid w:val="00C35742"/>
    <w:rsid w:val="00C363C8"/>
    <w:rsid w:val="00C36FC1"/>
    <w:rsid w:val="00C4014E"/>
    <w:rsid w:val="00C40313"/>
    <w:rsid w:val="00C406F7"/>
    <w:rsid w:val="00C40E04"/>
    <w:rsid w:val="00C414A2"/>
    <w:rsid w:val="00C41529"/>
    <w:rsid w:val="00C42F7E"/>
    <w:rsid w:val="00C44814"/>
    <w:rsid w:val="00C4565A"/>
    <w:rsid w:val="00C46BD9"/>
    <w:rsid w:val="00C47BCE"/>
    <w:rsid w:val="00C51045"/>
    <w:rsid w:val="00C51315"/>
    <w:rsid w:val="00C51CDB"/>
    <w:rsid w:val="00C52490"/>
    <w:rsid w:val="00C5325D"/>
    <w:rsid w:val="00C542C6"/>
    <w:rsid w:val="00C544C9"/>
    <w:rsid w:val="00C553BF"/>
    <w:rsid w:val="00C569D8"/>
    <w:rsid w:val="00C56BC4"/>
    <w:rsid w:val="00C57CFB"/>
    <w:rsid w:val="00C61C43"/>
    <w:rsid w:val="00C61EFE"/>
    <w:rsid w:val="00C62BDB"/>
    <w:rsid w:val="00C62D8B"/>
    <w:rsid w:val="00C639B2"/>
    <w:rsid w:val="00C63B05"/>
    <w:rsid w:val="00C6413E"/>
    <w:rsid w:val="00C6440B"/>
    <w:rsid w:val="00C64FDD"/>
    <w:rsid w:val="00C65CB7"/>
    <w:rsid w:val="00C65DA9"/>
    <w:rsid w:val="00C6663F"/>
    <w:rsid w:val="00C66A25"/>
    <w:rsid w:val="00C66D2E"/>
    <w:rsid w:val="00C67568"/>
    <w:rsid w:val="00C67C22"/>
    <w:rsid w:val="00C703C4"/>
    <w:rsid w:val="00C7082F"/>
    <w:rsid w:val="00C70CAC"/>
    <w:rsid w:val="00C72737"/>
    <w:rsid w:val="00C73B4C"/>
    <w:rsid w:val="00C73E54"/>
    <w:rsid w:val="00C74457"/>
    <w:rsid w:val="00C744FB"/>
    <w:rsid w:val="00C745E8"/>
    <w:rsid w:val="00C74BF2"/>
    <w:rsid w:val="00C7624F"/>
    <w:rsid w:val="00C76DCD"/>
    <w:rsid w:val="00C7776D"/>
    <w:rsid w:val="00C81D76"/>
    <w:rsid w:val="00C827DF"/>
    <w:rsid w:val="00C83163"/>
    <w:rsid w:val="00C834B2"/>
    <w:rsid w:val="00C83E10"/>
    <w:rsid w:val="00C84011"/>
    <w:rsid w:val="00C84018"/>
    <w:rsid w:val="00C8578D"/>
    <w:rsid w:val="00C8581B"/>
    <w:rsid w:val="00C865EB"/>
    <w:rsid w:val="00C86B80"/>
    <w:rsid w:val="00C92802"/>
    <w:rsid w:val="00C9303F"/>
    <w:rsid w:val="00C93643"/>
    <w:rsid w:val="00C93774"/>
    <w:rsid w:val="00C93C5C"/>
    <w:rsid w:val="00C9555C"/>
    <w:rsid w:val="00C97731"/>
    <w:rsid w:val="00CA00CC"/>
    <w:rsid w:val="00CA133F"/>
    <w:rsid w:val="00CA15FF"/>
    <w:rsid w:val="00CA1CA0"/>
    <w:rsid w:val="00CA1CA4"/>
    <w:rsid w:val="00CA1E14"/>
    <w:rsid w:val="00CA21BF"/>
    <w:rsid w:val="00CA3DC3"/>
    <w:rsid w:val="00CA45B6"/>
    <w:rsid w:val="00CA63D7"/>
    <w:rsid w:val="00CA63E2"/>
    <w:rsid w:val="00CA753B"/>
    <w:rsid w:val="00CB0553"/>
    <w:rsid w:val="00CB2169"/>
    <w:rsid w:val="00CB2228"/>
    <w:rsid w:val="00CB3C37"/>
    <w:rsid w:val="00CB4846"/>
    <w:rsid w:val="00CB57E0"/>
    <w:rsid w:val="00CB5DCE"/>
    <w:rsid w:val="00CB6C9C"/>
    <w:rsid w:val="00CB6D91"/>
    <w:rsid w:val="00CB6EBD"/>
    <w:rsid w:val="00CB743E"/>
    <w:rsid w:val="00CC02C9"/>
    <w:rsid w:val="00CC1EC8"/>
    <w:rsid w:val="00CC292C"/>
    <w:rsid w:val="00CC33B2"/>
    <w:rsid w:val="00CC3949"/>
    <w:rsid w:val="00CC3B98"/>
    <w:rsid w:val="00CC3EDB"/>
    <w:rsid w:val="00CC44CF"/>
    <w:rsid w:val="00CC5A96"/>
    <w:rsid w:val="00CC5FE7"/>
    <w:rsid w:val="00CC67D8"/>
    <w:rsid w:val="00CC67E0"/>
    <w:rsid w:val="00CC6F5C"/>
    <w:rsid w:val="00CD02A1"/>
    <w:rsid w:val="00CD07AB"/>
    <w:rsid w:val="00CD111C"/>
    <w:rsid w:val="00CD1584"/>
    <w:rsid w:val="00CD3A9D"/>
    <w:rsid w:val="00CD43D5"/>
    <w:rsid w:val="00CD4B0A"/>
    <w:rsid w:val="00CD5383"/>
    <w:rsid w:val="00CD584A"/>
    <w:rsid w:val="00CD5B2A"/>
    <w:rsid w:val="00CD637F"/>
    <w:rsid w:val="00CD68DF"/>
    <w:rsid w:val="00CD6F4D"/>
    <w:rsid w:val="00CD6FCE"/>
    <w:rsid w:val="00CD7430"/>
    <w:rsid w:val="00CD753D"/>
    <w:rsid w:val="00CE06E1"/>
    <w:rsid w:val="00CE074A"/>
    <w:rsid w:val="00CE2526"/>
    <w:rsid w:val="00CE2B57"/>
    <w:rsid w:val="00CE2F4B"/>
    <w:rsid w:val="00CE32D0"/>
    <w:rsid w:val="00CE3C59"/>
    <w:rsid w:val="00CE7202"/>
    <w:rsid w:val="00CF02A2"/>
    <w:rsid w:val="00CF0CC3"/>
    <w:rsid w:val="00CF1249"/>
    <w:rsid w:val="00CF1E6B"/>
    <w:rsid w:val="00CF2458"/>
    <w:rsid w:val="00CF2CCF"/>
    <w:rsid w:val="00CF3781"/>
    <w:rsid w:val="00CF3BF1"/>
    <w:rsid w:val="00CF43C2"/>
    <w:rsid w:val="00CF5F68"/>
    <w:rsid w:val="00CF7321"/>
    <w:rsid w:val="00D00052"/>
    <w:rsid w:val="00D002BB"/>
    <w:rsid w:val="00D00822"/>
    <w:rsid w:val="00D00B59"/>
    <w:rsid w:val="00D0127E"/>
    <w:rsid w:val="00D0144A"/>
    <w:rsid w:val="00D02347"/>
    <w:rsid w:val="00D02753"/>
    <w:rsid w:val="00D0357C"/>
    <w:rsid w:val="00D04676"/>
    <w:rsid w:val="00D04847"/>
    <w:rsid w:val="00D066DA"/>
    <w:rsid w:val="00D06F83"/>
    <w:rsid w:val="00D11337"/>
    <w:rsid w:val="00D113BB"/>
    <w:rsid w:val="00D12130"/>
    <w:rsid w:val="00D12161"/>
    <w:rsid w:val="00D1287C"/>
    <w:rsid w:val="00D1333A"/>
    <w:rsid w:val="00D15279"/>
    <w:rsid w:val="00D15938"/>
    <w:rsid w:val="00D15E4D"/>
    <w:rsid w:val="00D17E9E"/>
    <w:rsid w:val="00D2006E"/>
    <w:rsid w:val="00D2050A"/>
    <w:rsid w:val="00D2093C"/>
    <w:rsid w:val="00D21913"/>
    <w:rsid w:val="00D21A95"/>
    <w:rsid w:val="00D21FFF"/>
    <w:rsid w:val="00D2305C"/>
    <w:rsid w:val="00D2399C"/>
    <w:rsid w:val="00D24A48"/>
    <w:rsid w:val="00D24C7F"/>
    <w:rsid w:val="00D27095"/>
    <w:rsid w:val="00D2774A"/>
    <w:rsid w:val="00D27851"/>
    <w:rsid w:val="00D31650"/>
    <w:rsid w:val="00D319C6"/>
    <w:rsid w:val="00D3260C"/>
    <w:rsid w:val="00D33EA6"/>
    <w:rsid w:val="00D34973"/>
    <w:rsid w:val="00D36393"/>
    <w:rsid w:val="00D36D1C"/>
    <w:rsid w:val="00D36F92"/>
    <w:rsid w:val="00D37648"/>
    <w:rsid w:val="00D37860"/>
    <w:rsid w:val="00D40357"/>
    <w:rsid w:val="00D42C31"/>
    <w:rsid w:val="00D42D72"/>
    <w:rsid w:val="00D42DFE"/>
    <w:rsid w:val="00D44B37"/>
    <w:rsid w:val="00D45513"/>
    <w:rsid w:val="00D45BFD"/>
    <w:rsid w:val="00D46741"/>
    <w:rsid w:val="00D47C78"/>
    <w:rsid w:val="00D47E43"/>
    <w:rsid w:val="00D47F9E"/>
    <w:rsid w:val="00D47FD1"/>
    <w:rsid w:val="00D50502"/>
    <w:rsid w:val="00D51A55"/>
    <w:rsid w:val="00D51B27"/>
    <w:rsid w:val="00D52EDC"/>
    <w:rsid w:val="00D54D5C"/>
    <w:rsid w:val="00D558B1"/>
    <w:rsid w:val="00D5618B"/>
    <w:rsid w:val="00D56969"/>
    <w:rsid w:val="00D624AA"/>
    <w:rsid w:val="00D64AD8"/>
    <w:rsid w:val="00D650D8"/>
    <w:rsid w:val="00D65825"/>
    <w:rsid w:val="00D65C9C"/>
    <w:rsid w:val="00D65D64"/>
    <w:rsid w:val="00D67809"/>
    <w:rsid w:val="00D706C2"/>
    <w:rsid w:val="00D70EDC"/>
    <w:rsid w:val="00D711F1"/>
    <w:rsid w:val="00D7165D"/>
    <w:rsid w:val="00D7173E"/>
    <w:rsid w:val="00D73AA4"/>
    <w:rsid w:val="00D741E2"/>
    <w:rsid w:val="00D747BD"/>
    <w:rsid w:val="00D7556A"/>
    <w:rsid w:val="00D764B0"/>
    <w:rsid w:val="00D7721D"/>
    <w:rsid w:val="00D77B82"/>
    <w:rsid w:val="00D805FA"/>
    <w:rsid w:val="00D81447"/>
    <w:rsid w:val="00D8185F"/>
    <w:rsid w:val="00D81EAF"/>
    <w:rsid w:val="00D82836"/>
    <w:rsid w:val="00D858E2"/>
    <w:rsid w:val="00D85B15"/>
    <w:rsid w:val="00D85FCD"/>
    <w:rsid w:val="00D861CC"/>
    <w:rsid w:val="00D86A25"/>
    <w:rsid w:val="00D86E0A"/>
    <w:rsid w:val="00D8763E"/>
    <w:rsid w:val="00D910F3"/>
    <w:rsid w:val="00D91314"/>
    <w:rsid w:val="00D9228E"/>
    <w:rsid w:val="00D92453"/>
    <w:rsid w:val="00D924E1"/>
    <w:rsid w:val="00D92AEF"/>
    <w:rsid w:val="00D94315"/>
    <w:rsid w:val="00D9436D"/>
    <w:rsid w:val="00D9454A"/>
    <w:rsid w:val="00D94B5D"/>
    <w:rsid w:val="00D94B84"/>
    <w:rsid w:val="00D95E24"/>
    <w:rsid w:val="00D95F42"/>
    <w:rsid w:val="00D96151"/>
    <w:rsid w:val="00D96D2E"/>
    <w:rsid w:val="00D96D49"/>
    <w:rsid w:val="00D96D9C"/>
    <w:rsid w:val="00DA01E3"/>
    <w:rsid w:val="00DA574F"/>
    <w:rsid w:val="00DA6DE4"/>
    <w:rsid w:val="00DA6EAB"/>
    <w:rsid w:val="00DA7088"/>
    <w:rsid w:val="00DA74C4"/>
    <w:rsid w:val="00DA7500"/>
    <w:rsid w:val="00DA77A5"/>
    <w:rsid w:val="00DA7C10"/>
    <w:rsid w:val="00DB1674"/>
    <w:rsid w:val="00DB211C"/>
    <w:rsid w:val="00DB28FE"/>
    <w:rsid w:val="00DB29C5"/>
    <w:rsid w:val="00DB2C4A"/>
    <w:rsid w:val="00DB2E46"/>
    <w:rsid w:val="00DB33A4"/>
    <w:rsid w:val="00DB34B4"/>
    <w:rsid w:val="00DB35C5"/>
    <w:rsid w:val="00DB6005"/>
    <w:rsid w:val="00DC1B27"/>
    <w:rsid w:val="00DC2685"/>
    <w:rsid w:val="00DC298E"/>
    <w:rsid w:val="00DC2BB7"/>
    <w:rsid w:val="00DC3B3D"/>
    <w:rsid w:val="00DC3DC6"/>
    <w:rsid w:val="00DC470C"/>
    <w:rsid w:val="00DC54CB"/>
    <w:rsid w:val="00DC5738"/>
    <w:rsid w:val="00DC61AB"/>
    <w:rsid w:val="00DC6E5E"/>
    <w:rsid w:val="00DC7003"/>
    <w:rsid w:val="00DC7330"/>
    <w:rsid w:val="00DC76A3"/>
    <w:rsid w:val="00DD039C"/>
    <w:rsid w:val="00DD1146"/>
    <w:rsid w:val="00DD2EAA"/>
    <w:rsid w:val="00DD35E5"/>
    <w:rsid w:val="00DD3924"/>
    <w:rsid w:val="00DD3E8C"/>
    <w:rsid w:val="00DD4389"/>
    <w:rsid w:val="00DD4A21"/>
    <w:rsid w:val="00DD4F98"/>
    <w:rsid w:val="00DD5644"/>
    <w:rsid w:val="00DD5B04"/>
    <w:rsid w:val="00DD6019"/>
    <w:rsid w:val="00DD65DB"/>
    <w:rsid w:val="00DD6C80"/>
    <w:rsid w:val="00DD6D47"/>
    <w:rsid w:val="00DD7600"/>
    <w:rsid w:val="00DD76B8"/>
    <w:rsid w:val="00DE027E"/>
    <w:rsid w:val="00DE0783"/>
    <w:rsid w:val="00DE0CA8"/>
    <w:rsid w:val="00DE1C4D"/>
    <w:rsid w:val="00DE1DA2"/>
    <w:rsid w:val="00DE251E"/>
    <w:rsid w:val="00DE315C"/>
    <w:rsid w:val="00DE3937"/>
    <w:rsid w:val="00DE40BB"/>
    <w:rsid w:val="00DE4B6D"/>
    <w:rsid w:val="00DE6CD6"/>
    <w:rsid w:val="00DF25F1"/>
    <w:rsid w:val="00DF30A5"/>
    <w:rsid w:val="00DF4134"/>
    <w:rsid w:val="00DF479C"/>
    <w:rsid w:val="00DF4BEA"/>
    <w:rsid w:val="00DF5696"/>
    <w:rsid w:val="00DF76B9"/>
    <w:rsid w:val="00DF790B"/>
    <w:rsid w:val="00DF7D3F"/>
    <w:rsid w:val="00E0231B"/>
    <w:rsid w:val="00E02831"/>
    <w:rsid w:val="00E03262"/>
    <w:rsid w:val="00E03B3C"/>
    <w:rsid w:val="00E04029"/>
    <w:rsid w:val="00E04039"/>
    <w:rsid w:val="00E04126"/>
    <w:rsid w:val="00E04292"/>
    <w:rsid w:val="00E048AC"/>
    <w:rsid w:val="00E048DE"/>
    <w:rsid w:val="00E0518B"/>
    <w:rsid w:val="00E05A45"/>
    <w:rsid w:val="00E07F32"/>
    <w:rsid w:val="00E1084A"/>
    <w:rsid w:val="00E110E3"/>
    <w:rsid w:val="00E129D3"/>
    <w:rsid w:val="00E12CFC"/>
    <w:rsid w:val="00E13B8A"/>
    <w:rsid w:val="00E14C99"/>
    <w:rsid w:val="00E14DDE"/>
    <w:rsid w:val="00E15288"/>
    <w:rsid w:val="00E152B0"/>
    <w:rsid w:val="00E15840"/>
    <w:rsid w:val="00E15B8D"/>
    <w:rsid w:val="00E17F5E"/>
    <w:rsid w:val="00E2064F"/>
    <w:rsid w:val="00E20986"/>
    <w:rsid w:val="00E216AC"/>
    <w:rsid w:val="00E21987"/>
    <w:rsid w:val="00E22D1B"/>
    <w:rsid w:val="00E230C2"/>
    <w:rsid w:val="00E230F0"/>
    <w:rsid w:val="00E23128"/>
    <w:rsid w:val="00E23368"/>
    <w:rsid w:val="00E24993"/>
    <w:rsid w:val="00E24FD2"/>
    <w:rsid w:val="00E257B3"/>
    <w:rsid w:val="00E26EBD"/>
    <w:rsid w:val="00E27056"/>
    <w:rsid w:val="00E27088"/>
    <w:rsid w:val="00E275B5"/>
    <w:rsid w:val="00E27F13"/>
    <w:rsid w:val="00E30007"/>
    <w:rsid w:val="00E31F99"/>
    <w:rsid w:val="00E32DBD"/>
    <w:rsid w:val="00E33B10"/>
    <w:rsid w:val="00E33E7D"/>
    <w:rsid w:val="00E35B03"/>
    <w:rsid w:val="00E362E0"/>
    <w:rsid w:val="00E36796"/>
    <w:rsid w:val="00E373FC"/>
    <w:rsid w:val="00E40E8D"/>
    <w:rsid w:val="00E41C95"/>
    <w:rsid w:val="00E41CF0"/>
    <w:rsid w:val="00E424E2"/>
    <w:rsid w:val="00E43330"/>
    <w:rsid w:val="00E436A4"/>
    <w:rsid w:val="00E438D8"/>
    <w:rsid w:val="00E44677"/>
    <w:rsid w:val="00E44E5C"/>
    <w:rsid w:val="00E45DCB"/>
    <w:rsid w:val="00E46262"/>
    <w:rsid w:val="00E467D8"/>
    <w:rsid w:val="00E468EE"/>
    <w:rsid w:val="00E46A49"/>
    <w:rsid w:val="00E4739D"/>
    <w:rsid w:val="00E50136"/>
    <w:rsid w:val="00E51B27"/>
    <w:rsid w:val="00E51ECD"/>
    <w:rsid w:val="00E527FD"/>
    <w:rsid w:val="00E53E57"/>
    <w:rsid w:val="00E554D7"/>
    <w:rsid w:val="00E56241"/>
    <w:rsid w:val="00E57370"/>
    <w:rsid w:val="00E61B97"/>
    <w:rsid w:val="00E62578"/>
    <w:rsid w:val="00E62D54"/>
    <w:rsid w:val="00E63394"/>
    <w:rsid w:val="00E6388E"/>
    <w:rsid w:val="00E63EBE"/>
    <w:rsid w:val="00E64F54"/>
    <w:rsid w:val="00E6570A"/>
    <w:rsid w:val="00E6677E"/>
    <w:rsid w:val="00E7091E"/>
    <w:rsid w:val="00E70B12"/>
    <w:rsid w:val="00E70E04"/>
    <w:rsid w:val="00E715F9"/>
    <w:rsid w:val="00E71649"/>
    <w:rsid w:val="00E719CE"/>
    <w:rsid w:val="00E72299"/>
    <w:rsid w:val="00E7297F"/>
    <w:rsid w:val="00E72E3B"/>
    <w:rsid w:val="00E72EAA"/>
    <w:rsid w:val="00E73930"/>
    <w:rsid w:val="00E74312"/>
    <w:rsid w:val="00E7444C"/>
    <w:rsid w:val="00E7495A"/>
    <w:rsid w:val="00E74B39"/>
    <w:rsid w:val="00E75812"/>
    <w:rsid w:val="00E76741"/>
    <w:rsid w:val="00E7771F"/>
    <w:rsid w:val="00E80566"/>
    <w:rsid w:val="00E80E40"/>
    <w:rsid w:val="00E8156D"/>
    <w:rsid w:val="00E8167A"/>
    <w:rsid w:val="00E835EA"/>
    <w:rsid w:val="00E838D9"/>
    <w:rsid w:val="00E83920"/>
    <w:rsid w:val="00E84C18"/>
    <w:rsid w:val="00E86DB6"/>
    <w:rsid w:val="00E86EF3"/>
    <w:rsid w:val="00E9065A"/>
    <w:rsid w:val="00E90851"/>
    <w:rsid w:val="00E90D79"/>
    <w:rsid w:val="00E926DB"/>
    <w:rsid w:val="00E939FD"/>
    <w:rsid w:val="00E9436D"/>
    <w:rsid w:val="00E94435"/>
    <w:rsid w:val="00E94548"/>
    <w:rsid w:val="00E94730"/>
    <w:rsid w:val="00E9475D"/>
    <w:rsid w:val="00E94C2A"/>
    <w:rsid w:val="00E951E3"/>
    <w:rsid w:val="00E953EE"/>
    <w:rsid w:val="00E961B6"/>
    <w:rsid w:val="00E96285"/>
    <w:rsid w:val="00E96A1B"/>
    <w:rsid w:val="00E97610"/>
    <w:rsid w:val="00EA0ED9"/>
    <w:rsid w:val="00EA142F"/>
    <w:rsid w:val="00EA1F5E"/>
    <w:rsid w:val="00EA44C1"/>
    <w:rsid w:val="00EA4D52"/>
    <w:rsid w:val="00EA4DC4"/>
    <w:rsid w:val="00EA4EDB"/>
    <w:rsid w:val="00EA5931"/>
    <w:rsid w:val="00EA709F"/>
    <w:rsid w:val="00EA7DD5"/>
    <w:rsid w:val="00EB02D9"/>
    <w:rsid w:val="00EB057D"/>
    <w:rsid w:val="00EB1575"/>
    <w:rsid w:val="00EB2857"/>
    <w:rsid w:val="00EB2F6F"/>
    <w:rsid w:val="00EB5070"/>
    <w:rsid w:val="00EB513A"/>
    <w:rsid w:val="00EB53C0"/>
    <w:rsid w:val="00EB6149"/>
    <w:rsid w:val="00EB618C"/>
    <w:rsid w:val="00EB6C04"/>
    <w:rsid w:val="00EC0F2A"/>
    <w:rsid w:val="00EC2108"/>
    <w:rsid w:val="00EC2D6C"/>
    <w:rsid w:val="00EC3151"/>
    <w:rsid w:val="00EC350B"/>
    <w:rsid w:val="00EC3DF7"/>
    <w:rsid w:val="00EC3FFF"/>
    <w:rsid w:val="00EC4530"/>
    <w:rsid w:val="00EC617E"/>
    <w:rsid w:val="00EC69BD"/>
    <w:rsid w:val="00EC6D04"/>
    <w:rsid w:val="00ED0319"/>
    <w:rsid w:val="00ED070B"/>
    <w:rsid w:val="00ED0811"/>
    <w:rsid w:val="00ED0F92"/>
    <w:rsid w:val="00ED146C"/>
    <w:rsid w:val="00ED2DDC"/>
    <w:rsid w:val="00ED3D95"/>
    <w:rsid w:val="00ED43D1"/>
    <w:rsid w:val="00ED49F1"/>
    <w:rsid w:val="00ED4C71"/>
    <w:rsid w:val="00ED5B11"/>
    <w:rsid w:val="00ED63DD"/>
    <w:rsid w:val="00ED7A51"/>
    <w:rsid w:val="00EE24F6"/>
    <w:rsid w:val="00EE3572"/>
    <w:rsid w:val="00EE6AD4"/>
    <w:rsid w:val="00EE6D59"/>
    <w:rsid w:val="00EF028C"/>
    <w:rsid w:val="00EF0823"/>
    <w:rsid w:val="00EF0DA9"/>
    <w:rsid w:val="00EF296F"/>
    <w:rsid w:val="00EF2D7C"/>
    <w:rsid w:val="00EF31B9"/>
    <w:rsid w:val="00EF36DD"/>
    <w:rsid w:val="00EF4013"/>
    <w:rsid w:val="00EF5ADB"/>
    <w:rsid w:val="00EF612B"/>
    <w:rsid w:val="00EF61E5"/>
    <w:rsid w:val="00EF6311"/>
    <w:rsid w:val="00EF659E"/>
    <w:rsid w:val="00EF6AE2"/>
    <w:rsid w:val="00EF7FB2"/>
    <w:rsid w:val="00F0004C"/>
    <w:rsid w:val="00F00BB3"/>
    <w:rsid w:val="00F0136A"/>
    <w:rsid w:val="00F025E3"/>
    <w:rsid w:val="00F02656"/>
    <w:rsid w:val="00F02CD7"/>
    <w:rsid w:val="00F04743"/>
    <w:rsid w:val="00F04F13"/>
    <w:rsid w:val="00F05488"/>
    <w:rsid w:val="00F0579A"/>
    <w:rsid w:val="00F05F83"/>
    <w:rsid w:val="00F0773B"/>
    <w:rsid w:val="00F10202"/>
    <w:rsid w:val="00F10855"/>
    <w:rsid w:val="00F11CAB"/>
    <w:rsid w:val="00F12907"/>
    <w:rsid w:val="00F12C60"/>
    <w:rsid w:val="00F1482F"/>
    <w:rsid w:val="00F14CF1"/>
    <w:rsid w:val="00F16022"/>
    <w:rsid w:val="00F16717"/>
    <w:rsid w:val="00F17473"/>
    <w:rsid w:val="00F17638"/>
    <w:rsid w:val="00F17BE2"/>
    <w:rsid w:val="00F2034E"/>
    <w:rsid w:val="00F20801"/>
    <w:rsid w:val="00F20C8D"/>
    <w:rsid w:val="00F21538"/>
    <w:rsid w:val="00F242C4"/>
    <w:rsid w:val="00F24755"/>
    <w:rsid w:val="00F2513E"/>
    <w:rsid w:val="00F263B4"/>
    <w:rsid w:val="00F271A4"/>
    <w:rsid w:val="00F27277"/>
    <w:rsid w:val="00F27CBC"/>
    <w:rsid w:val="00F30663"/>
    <w:rsid w:val="00F309A1"/>
    <w:rsid w:val="00F3103D"/>
    <w:rsid w:val="00F31363"/>
    <w:rsid w:val="00F31427"/>
    <w:rsid w:val="00F31658"/>
    <w:rsid w:val="00F321DA"/>
    <w:rsid w:val="00F32F58"/>
    <w:rsid w:val="00F3418B"/>
    <w:rsid w:val="00F34ECB"/>
    <w:rsid w:val="00F36805"/>
    <w:rsid w:val="00F36A11"/>
    <w:rsid w:val="00F37002"/>
    <w:rsid w:val="00F37760"/>
    <w:rsid w:val="00F40396"/>
    <w:rsid w:val="00F415B8"/>
    <w:rsid w:val="00F43313"/>
    <w:rsid w:val="00F441A3"/>
    <w:rsid w:val="00F44CEF"/>
    <w:rsid w:val="00F4560D"/>
    <w:rsid w:val="00F467A5"/>
    <w:rsid w:val="00F52624"/>
    <w:rsid w:val="00F52B3A"/>
    <w:rsid w:val="00F54A4C"/>
    <w:rsid w:val="00F5592D"/>
    <w:rsid w:val="00F55A3C"/>
    <w:rsid w:val="00F56470"/>
    <w:rsid w:val="00F571DE"/>
    <w:rsid w:val="00F57AEC"/>
    <w:rsid w:val="00F62FCE"/>
    <w:rsid w:val="00F640BA"/>
    <w:rsid w:val="00F65D6A"/>
    <w:rsid w:val="00F662DD"/>
    <w:rsid w:val="00F6787E"/>
    <w:rsid w:val="00F70566"/>
    <w:rsid w:val="00F70B38"/>
    <w:rsid w:val="00F712F9"/>
    <w:rsid w:val="00F71380"/>
    <w:rsid w:val="00F7236C"/>
    <w:rsid w:val="00F72A6D"/>
    <w:rsid w:val="00F74A74"/>
    <w:rsid w:val="00F74DE1"/>
    <w:rsid w:val="00F7508A"/>
    <w:rsid w:val="00F75CA3"/>
    <w:rsid w:val="00F76171"/>
    <w:rsid w:val="00F76B32"/>
    <w:rsid w:val="00F80647"/>
    <w:rsid w:val="00F8083E"/>
    <w:rsid w:val="00F80D0F"/>
    <w:rsid w:val="00F80F5A"/>
    <w:rsid w:val="00F81427"/>
    <w:rsid w:val="00F8183B"/>
    <w:rsid w:val="00F82012"/>
    <w:rsid w:val="00F82D7C"/>
    <w:rsid w:val="00F82E49"/>
    <w:rsid w:val="00F83D56"/>
    <w:rsid w:val="00F83DD3"/>
    <w:rsid w:val="00F844D5"/>
    <w:rsid w:val="00F85BE7"/>
    <w:rsid w:val="00F85C88"/>
    <w:rsid w:val="00F86B49"/>
    <w:rsid w:val="00F86BDC"/>
    <w:rsid w:val="00F86DB1"/>
    <w:rsid w:val="00F86E2E"/>
    <w:rsid w:val="00F87301"/>
    <w:rsid w:val="00F8754F"/>
    <w:rsid w:val="00F87ADF"/>
    <w:rsid w:val="00F87B0F"/>
    <w:rsid w:val="00F91165"/>
    <w:rsid w:val="00F91240"/>
    <w:rsid w:val="00F91A66"/>
    <w:rsid w:val="00F922F1"/>
    <w:rsid w:val="00F92E2F"/>
    <w:rsid w:val="00F9326A"/>
    <w:rsid w:val="00F93669"/>
    <w:rsid w:val="00F93804"/>
    <w:rsid w:val="00F94020"/>
    <w:rsid w:val="00F941D2"/>
    <w:rsid w:val="00F94262"/>
    <w:rsid w:val="00F94992"/>
    <w:rsid w:val="00F94B96"/>
    <w:rsid w:val="00F94C75"/>
    <w:rsid w:val="00F94CA6"/>
    <w:rsid w:val="00F94F25"/>
    <w:rsid w:val="00F956D8"/>
    <w:rsid w:val="00F95714"/>
    <w:rsid w:val="00F970C6"/>
    <w:rsid w:val="00F97459"/>
    <w:rsid w:val="00FA055B"/>
    <w:rsid w:val="00FA110E"/>
    <w:rsid w:val="00FA18E8"/>
    <w:rsid w:val="00FA20D4"/>
    <w:rsid w:val="00FA27F0"/>
    <w:rsid w:val="00FA298D"/>
    <w:rsid w:val="00FA3B5D"/>
    <w:rsid w:val="00FA42FC"/>
    <w:rsid w:val="00FA46F7"/>
    <w:rsid w:val="00FA4862"/>
    <w:rsid w:val="00FA55E4"/>
    <w:rsid w:val="00FA5B6A"/>
    <w:rsid w:val="00FA5DF1"/>
    <w:rsid w:val="00FA5E28"/>
    <w:rsid w:val="00FA62FB"/>
    <w:rsid w:val="00FA6319"/>
    <w:rsid w:val="00FA66F6"/>
    <w:rsid w:val="00FA6F7D"/>
    <w:rsid w:val="00FA70AE"/>
    <w:rsid w:val="00FA7686"/>
    <w:rsid w:val="00FA799A"/>
    <w:rsid w:val="00FB006E"/>
    <w:rsid w:val="00FB07A9"/>
    <w:rsid w:val="00FB0EE5"/>
    <w:rsid w:val="00FB17D1"/>
    <w:rsid w:val="00FB1B09"/>
    <w:rsid w:val="00FB230A"/>
    <w:rsid w:val="00FB5D15"/>
    <w:rsid w:val="00FB6248"/>
    <w:rsid w:val="00FB6322"/>
    <w:rsid w:val="00FC00C9"/>
    <w:rsid w:val="00FC0E24"/>
    <w:rsid w:val="00FC129A"/>
    <w:rsid w:val="00FC1750"/>
    <w:rsid w:val="00FC1F0A"/>
    <w:rsid w:val="00FC325A"/>
    <w:rsid w:val="00FC3EDB"/>
    <w:rsid w:val="00FC53FF"/>
    <w:rsid w:val="00FC5421"/>
    <w:rsid w:val="00FC5814"/>
    <w:rsid w:val="00FC5A29"/>
    <w:rsid w:val="00FC5DCA"/>
    <w:rsid w:val="00FC685A"/>
    <w:rsid w:val="00FC7B51"/>
    <w:rsid w:val="00FC7CDD"/>
    <w:rsid w:val="00FC7F94"/>
    <w:rsid w:val="00FD00B3"/>
    <w:rsid w:val="00FD0D1C"/>
    <w:rsid w:val="00FD13D3"/>
    <w:rsid w:val="00FD1D74"/>
    <w:rsid w:val="00FD26A0"/>
    <w:rsid w:val="00FD2814"/>
    <w:rsid w:val="00FD2B4D"/>
    <w:rsid w:val="00FD2F36"/>
    <w:rsid w:val="00FD3537"/>
    <w:rsid w:val="00FD4F38"/>
    <w:rsid w:val="00FD51B5"/>
    <w:rsid w:val="00FD524F"/>
    <w:rsid w:val="00FD54B9"/>
    <w:rsid w:val="00FD5EF8"/>
    <w:rsid w:val="00FD67DE"/>
    <w:rsid w:val="00FD6A9E"/>
    <w:rsid w:val="00FD730E"/>
    <w:rsid w:val="00FE1341"/>
    <w:rsid w:val="00FE1851"/>
    <w:rsid w:val="00FE28B6"/>
    <w:rsid w:val="00FE2A90"/>
    <w:rsid w:val="00FE30DA"/>
    <w:rsid w:val="00FE4BF0"/>
    <w:rsid w:val="00FE56D3"/>
    <w:rsid w:val="00FE63BB"/>
    <w:rsid w:val="00FF0846"/>
    <w:rsid w:val="00FF125E"/>
    <w:rsid w:val="00FF2CB6"/>
    <w:rsid w:val="00FF45B0"/>
    <w:rsid w:val="00FF4D63"/>
    <w:rsid w:val="00FF4E47"/>
    <w:rsid w:val="00FF4FCD"/>
    <w:rsid w:val="00FF554D"/>
    <w:rsid w:val="00FF5D1B"/>
    <w:rsid w:val="00FF630D"/>
    <w:rsid w:val="00FF67EA"/>
    <w:rsid w:val="00FF6884"/>
    <w:rsid w:val="00FF694A"/>
    <w:rsid w:val="00FF6CEC"/>
    <w:rsid w:val="00FF6DBB"/>
    <w:rsid w:val="00FF6F1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2F338FCC-EC6E-423F-ACEE-6F87C3F91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9">
    <w:name w:val="Normal"/>
    <w:aliases w:val="報告內文"/>
    <w:qFormat/>
    <w:rsid w:val="00D0275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1">
    <w:name w:val="heading 1"/>
    <w:aliases w:val="法規名稱"/>
    <w:basedOn w:val="a9"/>
    <w:next w:val="a9"/>
    <w:link w:val="12"/>
    <w:uiPriority w:val="9"/>
    <w:qFormat/>
    <w:rsid w:val="00383DFE"/>
    <w:pPr>
      <w:keepNext/>
      <w:spacing w:before="180" w:after="180" w:line="720" w:lineRule="atLeast"/>
      <w:outlineLvl w:val="0"/>
    </w:pPr>
    <w:rPr>
      <w:rFonts w:ascii="Arial" w:eastAsia="新細明體" w:hAnsi="Arial"/>
      <w:b/>
      <w:bCs/>
      <w:kern w:val="52"/>
      <w:sz w:val="52"/>
      <w:szCs w:val="52"/>
    </w:rPr>
  </w:style>
  <w:style w:type="paragraph" w:styleId="20">
    <w:name w:val="heading 2"/>
    <w:aliases w:val="條"/>
    <w:basedOn w:val="a9"/>
    <w:next w:val="a9"/>
    <w:link w:val="21"/>
    <w:uiPriority w:val="9"/>
    <w:unhideWhenUsed/>
    <w:qFormat/>
    <w:rsid w:val="001E0617"/>
    <w:pPr>
      <w:keepNext/>
      <w:spacing w:line="720" w:lineRule="atLeast"/>
      <w:outlineLvl w:val="1"/>
    </w:pPr>
    <w:rPr>
      <w:rFonts w:ascii="Cambria" w:eastAsia="新細明體" w:hAnsi="Cambria"/>
      <w:b/>
      <w:bCs/>
      <w:sz w:val="48"/>
      <w:szCs w:val="48"/>
    </w:rPr>
  </w:style>
  <w:style w:type="paragraph" w:styleId="3">
    <w:name w:val="heading 3"/>
    <w:basedOn w:val="a9"/>
    <w:next w:val="aa"/>
    <w:link w:val="30"/>
    <w:uiPriority w:val="9"/>
    <w:qFormat/>
    <w:rsid w:val="00B01738"/>
    <w:pPr>
      <w:keepNext/>
      <w:keepLines/>
      <w:widowControl/>
      <w:spacing w:line="180" w:lineRule="atLeast"/>
      <w:ind w:leftChars="0" w:left="360" w:firstLineChars="0" w:firstLine="0"/>
      <w:jc w:val="left"/>
      <w:outlineLvl w:val="2"/>
    </w:pPr>
    <w:rPr>
      <w:rFonts w:ascii="Arial Black" w:eastAsia="新細明體" w:hAnsi="Arial Black"/>
      <w:snapToGrid/>
      <w:spacing w:val="-5"/>
      <w:kern w:val="28"/>
      <w:sz w:val="18"/>
      <w:szCs w:val="20"/>
    </w:rPr>
  </w:style>
  <w:style w:type="paragraph" w:styleId="4">
    <w:name w:val="heading 4"/>
    <w:basedOn w:val="a9"/>
    <w:next w:val="aa"/>
    <w:link w:val="40"/>
    <w:qFormat/>
    <w:rsid w:val="00B01738"/>
    <w:pPr>
      <w:keepNext/>
      <w:keepLines/>
      <w:widowControl/>
      <w:spacing w:line="180" w:lineRule="atLeast"/>
      <w:ind w:leftChars="0" w:left="720" w:firstLineChars="0" w:firstLine="0"/>
      <w:jc w:val="left"/>
      <w:outlineLvl w:val="3"/>
    </w:pPr>
    <w:rPr>
      <w:rFonts w:ascii="Arial Black" w:eastAsia="新細明體" w:hAnsi="Arial Black"/>
      <w:snapToGrid/>
      <w:spacing w:val="-2"/>
      <w:kern w:val="28"/>
      <w:sz w:val="18"/>
      <w:szCs w:val="20"/>
    </w:rPr>
  </w:style>
  <w:style w:type="paragraph" w:styleId="5">
    <w:name w:val="heading 5"/>
    <w:basedOn w:val="a9"/>
    <w:next w:val="aa"/>
    <w:link w:val="50"/>
    <w:qFormat/>
    <w:rsid w:val="00B01738"/>
    <w:pPr>
      <w:keepNext/>
      <w:keepLines/>
      <w:widowControl/>
      <w:spacing w:line="180" w:lineRule="atLeast"/>
      <w:ind w:leftChars="0" w:left="1080" w:firstLineChars="0" w:firstLine="0"/>
      <w:jc w:val="left"/>
      <w:outlineLvl w:val="4"/>
    </w:pPr>
    <w:rPr>
      <w:rFonts w:ascii="Arial Black" w:eastAsia="新細明體" w:hAnsi="Arial Black"/>
      <w:snapToGrid/>
      <w:spacing w:val="-2"/>
      <w:kern w:val="28"/>
      <w:sz w:val="18"/>
      <w:szCs w:val="20"/>
    </w:rPr>
  </w:style>
  <w:style w:type="paragraph" w:styleId="6">
    <w:name w:val="heading 6"/>
    <w:basedOn w:val="a9"/>
    <w:link w:val="60"/>
    <w:qFormat/>
    <w:rsid w:val="00B01738"/>
    <w:pPr>
      <w:tabs>
        <w:tab w:val="left" w:pos="2094"/>
      </w:tabs>
      <w:kinsoku w:val="0"/>
      <w:spacing w:line="240" w:lineRule="auto"/>
      <w:ind w:leftChars="0" w:left="2444" w:firstLineChars="0" w:hanging="715"/>
      <w:outlineLvl w:val="5"/>
    </w:pPr>
    <w:rPr>
      <w:rFonts w:hAnsi="Arial"/>
      <w:snapToGrid/>
      <w:sz w:val="32"/>
      <w:szCs w:val="36"/>
      <w:lang w:val="x-none" w:eastAsia="x-none"/>
    </w:rPr>
  </w:style>
  <w:style w:type="paragraph" w:styleId="7">
    <w:name w:val="heading 7"/>
    <w:basedOn w:val="a9"/>
    <w:link w:val="70"/>
    <w:qFormat/>
    <w:rsid w:val="00B01738"/>
    <w:pPr>
      <w:kinsoku w:val="0"/>
      <w:spacing w:line="240" w:lineRule="auto"/>
      <w:ind w:leftChars="0" w:left="2444" w:firstLineChars="0" w:hanging="352"/>
      <w:outlineLvl w:val="6"/>
    </w:pPr>
    <w:rPr>
      <w:rFonts w:hAnsi="Arial"/>
      <w:bCs/>
      <w:snapToGrid/>
      <w:sz w:val="32"/>
      <w:szCs w:val="36"/>
      <w:lang w:val="x-none" w:eastAsia="x-none"/>
    </w:rPr>
  </w:style>
  <w:style w:type="paragraph" w:styleId="8">
    <w:name w:val="heading 8"/>
    <w:basedOn w:val="a9"/>
    <w:link w:val="80"/>
    <w:qFormat/>
    <w:rsid w:val="00B01738"/>
    <w:pPr>
      <w:kinsoku w:val="0"/>
      <w:spacing w:line="240" w:lineRule="auto"/>
      <w:ind w:leftChars="0" w:left="2790" w:firstLineChars="0" w:hanging="349"/>
      <w:outlineLvl w:val="7"/>
    </w:pPr>
    <w:rPr>
      <w:rFonts w:hAnsi="Arial"/>
      <w:snapToGrid/>
      <w:sz w:val="32"/>
      <w:szCs w:val="36"/>
      <w:lang w:val="x-none" w:eastAsia="x-none"/>
    </w:rPr>
  </w:style>
  <w:style w:type="character" w:default="1" w:styleId="ab">
    <w:name w:val="Default Paragraph Font"/>
    <w:semiHidden/>
  </w:style>
  <w:style w:type="table" w:default="1" w:styleId="ac">
    <w:name w:val="Normal Table"/>
    <w:semiHidden/>
    <w:tblPr>
      <w:tblInd w:w="0" w:type="dxa"/>
      <w:tblCellMar>
        <w:top w:w="0" w:type="dxa"/>
        <w:left w:w="108" w:type="dxa"/>
        <w:bottom w:w="0" w:type="dxa"/>
        <w:right w:w="108" w:type="dxa"/>
      </w:tblCellMar>
    </w:tblPr>
  </w:style>
  <w:style w:type="numbering" w:default="1" w:styleId="ad">
    <w:name w:val="No List"/>
    <w:uiPriority w:val="99"/>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e">
    <w:name w:val="預備金及追加預算標題"/>
    <w:link w:val="af"/>
    <w:pPr>
      <w:spacing w:line="500" w:lineRule="exact"/>
      <w:ind w:left="200" w:hangingChars="200" w:hanging="200"/>
      <w:jc w:val="both"/>
    </w:pPr>
    <w:rPr>
      <w:rFonts w:ascii="標楷體" w:eastAsia="標楷體"/>
      <w:b/>
      <w:snapToGrid w:val="0"/>
      <w:kern w:val="2"/>
      <w:sz w:val="28"/>
    </w:rPr>
  </w:style>
  <w:style w:type="paragraph" w:customStyle="1" w:styleId="af0">
    <w:name w:val="(一)(二)(三)"/>
    <w:basedOn w:val="a9"/>
    <w:link w:val="af1"/>
    <w:qFormat/>
    <w:pPr>
      <w:ind w:left="300" w:hangingChars="100" w:hanging="100"/>
    </w:pPr>
  </w:style>
  <w:style w:type="paragraph" w:customStyle="1" w:styleId="af2">
    <w:name w:val="(一)下內文"/>
    <w:basedOn w:val="af0"/>
    <w:link w:val="af3"/>
    <w:qFormat/>
    <w:pPr>
      <w:adjustRightInd w:val="0"/>
      <w:ind w:leftChars="300" w:firstLineChars="0" w:firstLine="0"/>
    </w:pPr>
  </w:style>
  <w:style w:type="paragraph" w:customStyle="1" w:styleId="1231">
    <w:name w:val="1.2.3."/>
    <w:basedOn w:val="af2"/>
    <w:link w:val="1232"/>
    <w:qFormat/>
    <w:pPr>
      <w:adjustRightInd/>
      <w:ind w:left="400" w:hangingChars="100" w:hanging="100"/>
    </w:pPr>
  </w:style>
  <w:style w:type="paragraph" w:customStyle="1" w:styleId="af4">
    <w:name w:val="結論"/>
    <w:basedOn w:val="af2"/>
    <w:link w:val="af5"/>
    <w:pPr>
      <w:adjustRightInd/>
      <w:ind w:leftChars="200" w:left="200"/>
    </w:pPr>
  </w:style>
  <w:style w:type="paragraph" w:customStyle="1" w:styleId="af6">
    <w:name w:val="前言內文"/>
    <w:basedOn w:val="a9"/>
    <w:pPr>
      <w:adjustRightInd w:val="0"/>
      <w:ind w:leftChars="0" w:left="0"/>
    </w:pPr>
  </w:style>
  <w:style w:type="paragraph" w:customStyle="1" w:styleId="142">
    <w:name w:val="表格內文(14行高)"/>
    <w:basedOn w:val="af7"/>
    <w:link w:val="143"/>
    <w:qFormat/>
    <w:pPr>
      <w:spacing w:line="280" w:lineRule="exact"/>
      <w:ind w:leftChars="0" w:left="0" w:firstLineChars="0" w:firstLine="0"/>
      <w:jc w:val="left"/>
    </w:pPr>
    <w:rPr>
      <w:sz w:val="24"/>
    </w:rPr>
  </w:style>
  <w:style w:type="paragraph" w:customStyle="1" w:styleId="af8">
    <w:name w:val="報告名稱"/>
    <w:basedOn w:val="a9"/>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9">
    <w:name w:val="姓名及分機"/>
    <w:basedOn w:val="a9"/>
    <w:link w:val="afa"/>
    <w:pPr>
      <w:ind w:leftChars="0" w:left="0" w:firstLineChars="0" w:firstLine="0"/>
      <w:jc w:val="right"/>
    </w:pPr>
    <w:rPr>
      <w:sz w:val="24"/>
    </w:rPr>
  </w:style>
  <w:style w:type="paragraph" w:customStyle="1" w:styleId="afb">
    <w:name w:val="前言(一)(二)(三)"/>
    <w:basedOn w:val="a9"/>
    <w:link w:val="afc"/>
    <w:pPr>
      <w:ind w:leftChars="0" w:left="100" w:hangingChars="100" w:hanging="100"/>
    </w:pPr>
  </w:style>
  <w:style w:type="paragraph" w:customStyle="1" w:styleId="1233">
    <w:name w:val="(1)(2)(3)"/>
    <w:basedOn w:val="a9"/>
    <w:link w:val="1234"/>
    <w:pPr>
      <w:ind w:leftChars="400" w:left="500" w:hangingChars="100" w:hanging="100"/>
    </w:pPr>
  </w:style>
  <w:style w:type="paragraph" w:customStyle="1" w:styleId="200">
    <w:name w:val="表格內文(20行高)"/>
    <w:basedOn w:val="142"/>
    <w:link w:val="201"/>
    <w:pPr>
      <w:spacing w:line="400" w:lineRule="exact"/>
    </w:pPr>
  </w:style>
  <w:style w:type="paragraph" w:styleId="afd">
    <w:name w:val="header"/>
    <w:basedOn w:val="a9"/>
    <w:link w:val="afe"/>
    <w:uiPriority w:val="99"/>
    <w:unhideWhenUsed/>
    <w:rsid w:val="00BC6D2D"/>
    <w:pPr>
      <w:tabs>
        <w:tab w:val="center" w:pos="4153"/>
        <w:tab w:val="right" w:pos="8306"/>
      </w:tabs>
      <w:snapToGrid w:val="0"/>
    </w:pPr>
    <w:rPr>
      <w:sz w:val="20"/>
      <w:szCs w:val="20"/>
    </w:rPr>
  </w:style>
  <w:style w:type="paragraph" w:styleId="af7">
    <w:name w:val="table of figures"/>
    <w:basedOn w:val="a9"/>
    <w:next w:val="a9"/>
    <w:link w:val="aff"/>
    <w:uiPriority w:val="99"/>
    <w:semiHidden/>
    <w:pPr>
      <w:ind w:leftChars="400" w:left="960" w:hangingChars="200" w:hanging="480"/>
    </w:pPr>
  </w:style>
  <w:style w:type="paragraph" w:customStyle="1" w:styleId="22">
    <w:name w:val="(一)下內文縮2"/>
    <w:basedOn w:val="a9"/>
    <w:link w:val="23"/>
    <w:qFormat/>
    <w:pPr>
      <w:adjustRightInd w:val="0"/>
      <w:ind w:leftChars="300" w:left="300"/>
    </w:pPr>
  </w:style>
  <w:style w:type="paragraph" w:styleId="13">
    <w:name w:val="toc 1"/>
    <w:basedOn w:val="a9"/>
    <w:next w:val="a9"/>
    <w:autoRedefine/>
    <w:uiPriority w:val="39"/>
    <w:qFormat/>
    <w:rsid w:val="00FF4E47"/>
    <w:pPr>
      <w:tabs>
        <w:tab w:val="right" w:leader="hyphen" w:pos="8364"/>
      </w:tabs>
      <w:ind w:leftChars="0" w:left="487" w:hangingChars="200" w:hanging="487"/>
    </w:pPr>
    <w:rPr>
      <w:b/>
      <w:sz w:val="24"/>
    </w:rPr>
  </w:style>
  <w:style w:type="paragraph" w:styleId="24">
    <w:name w:val="toc 2"/>
    <w:basedOn w:val="a9"/>
    <w:next w:val="a9"/>
    <w:autoRedefine/>
    <w:uiPriority w:val="39"/>
    <w:qFormat/>
    <w:rsid w:val="009438B1"/>
    <w:pPr>
      <w:tabs>
        <w:tab w:val="right" w:leader="hyphen" w:pos="8364"/>
      </w:tabs>
      <w:ind w:leftChars="0" w:left="487" w:right="340" w:hangingChars="200" w:hanging="487"/>
    </w:pPr>
    <w:rPr>
      <w:sz w:val="24"/>
    </w:rPr>
  </w:style>
  <w:style w:type="character" w:customStyle="1" w:styleId="afe">
    <w:name w:val="頁首 字元"/>
    <w:link w:val="afd"/>
    <w:uiPriority w:val="99"/>
    <w:rsid w:val="00BC6D2D"/>
    <w:rPr>
      <w:rFonts w:ascii="標楷體" w:eastAsia="標楷體"/>
      <w:snapToGrid w:val="0"/>
      <w:kern w:val="2"/>
    </w:rPr>
  </w:style>
  <w:style w:type="paragraph" w:styleId="aff0">
    <w:name w:val="footer"/>
    <w:basedOn w:val="a9"/>
    <w:link w:val="aff1"/>
    <w:uiPriority w:val="99"/>
    <w:unhideWhenUsed/>
    <w:rsid w:val="00BC6D2D"/>
    <w:pPr>
      <w:tabs>
        <w:tab w:val="center" w:pos="4153"/>
        <w:tab w:val="right" w:pos="8306"/>
      </w:tabs>
      <w:snapToGrid w:val="0"/>
    </w:pPr>
    <w:rPr>
      <w:sz w:val="20"/>
      <w:szCs w:val="20"/>
    </w:rPr>
  </w:style>
  <w:style w:type="character" w:customStyle="1" w:styleId="aff1">
    <w:name w:val="頁尾 字元"/>
    <w:link w:val="aff0"/>
    <w:uiPriority w:val="99"/>
    <w:rsid w:val="00BC6D2D"/>
    <w:rPr>
      <w:rFonts w:ascii="標楷體" w:eastAsia="標楷體"/>
      <w:snapToGrid w:val="0"/>
      <w:kern w:val="2"/>
    </w:rPr>
  </w:style>
  <w:style w:type="character" w:customStyle="1" w:styleId="12">
    <w:name w:val="標題 1 字元"/>
    <w:aliases w:val="法規名稱 字元"/>
    <w:link w:val="11"/>
    <w:uiPriority w:val="9"/>
    <w:rsid w:val="00383DFE"/>
    <w:rPr>
      <w:rFonts w:ascii="Arial" w:hAnsi="Arial"/>
      <w:b/>
      <w:bCs/>
      <w:snapToGrid w:val="0"/>
      <w:kern w:val="52"/>
      <w:sz w:val="52"/>
      <w:szCs w:val="52"/>
    </w:rPr>
  </w:style>
  <w:style w:type="paragraph" w:customStyle="1" w:styleId="aff2">
    <w:name w:val=" 字元 字元 字元"/>
    <w:basedOn w:val="a9"/>
    <w:rsid w:val="00383DFE"/>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141">
    <w:name w:val="第二層(14號字) 字元1"/>
    <w:link w:val="14"/>
    <w:rsid w:val="00383DFE"/>
    <w:rPr>
      <w:rFonts w:ascii="標楷體" w:eastAsia="標楷體"/>
      <w:b/>
      <w:snapToGrid w:val="0"/>
      <w:kern w:val="2"/>
      <w:sz w:val="28"/>
    </w:rPr>
  </w:style>
  <w:style w:type="character" w:customStyle="1" w:styleId="af1">
    <w:name w:val="(一)(二)(三) 字元"/>
    <w:link w:val="af0"/>
    <w:rsid w:val="00383DFE"/>
    <w:rPr>
      <w:rFonts w:ascii="標楷體" w:eastAsia="標楷體"/>
      <w:snapToGrid w:val="0"/>
      <w:kern w:val="2"/>
      <w:sz w:val="28"/>
      <w:szCs w:val="28"/>
    </w:rPr>
  </w:style>
  <w:style w:type="character" w:customStyle="1" w:styleId="af3">
    <w:name w:val="(一)下內文 字元"/>
    <w:link w:val="af2"/>
    <w:rsid w:val="00383DFE"/>
    <w:rPr>
      <w:rFonts w:ascii="標楷體" w:eastAsia="標楷體"/>
      <w:snapToGrid w:val="0"/>
      <w:kern w:val="2"/>
      <w:sz w:val="28"/>
      <w:szCs w:val="28"/>
    </w:rPr>
  </w:style>
  <w:style w:type="character" w:customStyle="1" w:styleId="1232">
    <w:name w:val="1.2.3. 字元"/>
    <w:link w:val="1231"/>
    <w:rsid w:val="00383DFE"/>
    <w:rPr>
      <w:rFonts w:ascii="標楷體" w:eastAsia="標楷體"/>
      <w:snapToGrid w:val="0"/>
      <w:kern w:val="2"/>
      <w:sz w:val="28"/>
      <w:szCs w:val="28"/>
    </w:rPr>
  </w:style>
  <w:style w:type="character" w:customStyle="1" w:styleId="af5">
    <w:name w:val="結論 字元"/>
    <w:link w:val="af4"/>
    <w:rsid w:val="00383DFE"/>
    <w:rPr>
      <w:rFonts w:ascii="標楷體" w:eastAsia="標楷體"/>
      <w:snapToGrid w:val="0"/>
      <w:kern w:val="2"/>
      <w:sz w:val="28"/>
      <w:szCs w:val="28"/>
    </w:rPr>
  </w:style>
  <w:style w:type="character" w:customStyle="1" w:styleId="143">
    <w:name w:val="表格內文(14行高) 字元"/>
    <w:link w:val="142"/>
    <w:rsid w:val="00383DFE"/>
    <w:rPr>
      <w:rFonts w:ascii="標楷體" w:eastAsia="標楷體"/>
      <w:snapToGrid w:val="0"/>
      <w:kern w:val="2"/>
      <w:sz w:val="24"/>
      <w:szCs w:val="28"/>
    </w:rPr>
  </w:style>
  <w:style w:type="character" w:customStyle="1" w:styleId="145">
    <w:name w:val="第一層(14號字) 字元"/>
    <w:link w:val="144"/>
    <w:rsid w:val="00383DFE"/>
    <w:rPr>
      <w:rFonts w:ascii="標楷體" w:eastAsia="標楷體"/>
      <w:b/>
      <w:snapToGrid w:val="0"/>
      <w:kern w:val="2"/>
      <w:sz w:val="28"/>
    </w:rPr>
  </w:style>
  <w:style w:type="character" w:customStyle="1" w:styleId="afa">
    <w:name w:val="姓名及分機 字元"/>
    <w:link w:val="af9"/>
    <w:rsid w:val="00383DFE"/>
    <w:rPr>
      <w:rFonts w:ascii="標楷體" w:eastAsia="標楷體"/>
      <w:snapToGrid w:val="0"/>
      <w:kern w:val="2"/>
      <w:sz w:val="24"/>
      <w:szCs w:val="28"/>
    </w:rPr>
  </w:style>
  <w:style w:type="character" w:customStyle="1" w:styleId="201">
    <w:name w:val="表格內文(20行高) 字元"/>
    <w:link w:val="200"/>
    <w:rsid w:val="00383DFE"/>
    <w:rPr>
      <w:rFonts w:ascii="標楷體" w:eastAsia="標楷體"/>
      <w:snapToGrid w:val="0"/>
      <w:kern w:val="2"/>
      <w:sz w:val="24"/>
      <w:szCs w:val="28"/>
    </w:rPr>
  </w:style>
  <w:style w:type="character" w:styleId="aff3">
    <w:name w:val="Hyperlink"/>
    <w:uiPriority w:val="99"/>
    <w:rsid w:val="00383DFE"/>
    <w:rPr>
      <w:color w:val="0000FF"/>
      <w:u w:val="single"/>
    </w:rPr>
  </w:style>
  <w:style w:type="character" w:customStyle="1" w:styleId="23">
    <w:name w:val="(一)下內文縮2 字元"/>
    <w:link w:val="22"/>
    <w:rsid w:val="00383DFE"/>
    <w:rPr>
      <w:rFonts w:ascii="標楷體" w:eastAsia="標楷體"/>
      <w:snapToGrid w:val="0"/>
      <w:kern w:val="2"/>
      <w:sz w:val="28"/>
      <w:szCs w:val="28"/>
    </w:rPr>
  </w:style>
  <w:style w:type="table" w:styleId="aff4">
    <w:name w:val="Table Grid"/>
    <w:basedOn w:val="ac"/>
    <w:rsid w:val="00383DFE"/>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5">
    <w:name w:val="footnote text"/>
    <w:basedOn w:val="a9"/>
    <w:link w:val="aff6"/>
    <w:uiPriority w:val="99"/>
    <w:unhideWhenUsed/>
    <w:rsid w:val="00383DFE"/>
    <w:pPr>
      <w:snapToGrid w:val="0"/>
      <w:jc w:val="left"/>
    </w:pPr>
    <w:rPr>
      <w:sz w:val="20"/>
      <w:szCs w:val="20"/>
    </w:rPr>
  </w:style>
  <w:style w:type="character" w:customStyle="1" w:styleId="aff6">
    <w:name w:val="註腳文字 字元"/>
    <w:link w:val="aff5"/>
    <w:uiPriority w:val="99"/>
    <w:rsid w:val="00383DFE"/>
    <w:rPr>
      <w:rFonts w:ascii="標楷體" w:eastAsia="標楷體"/>
      <w:snapToGrid w:val="0"/>
      <w:kern w:val="2"/>
    </w:rPr>
  </w:style>
  <w:style w:type="character" w:styleId="aff7">
    <w:name w:val="footnote reference"/>
    <w:aliases w:val="FR,Ref,de nota al pie,註腳內容,Error-Fußnotenzeichen5,Error-Fußnotenzeichen6,Error-Fußnotenzeichen3"/>
    <w:unhideWhenUsed/>
    <w:rsid w:val="00383DFE"/>
    <w:rPr>
      <w:vertAlign w:val="superscript"/>
    </w:rPr>
  </w:style>
  <w:style w:type="paragraph" w:customStyle="1" w:styleId="15">
    <w:name w:val=" 字元 字元1"/>
    <w:basedOn w:val="a9"/>
    <w:semiHidden/>
    <w:rsid w:val="00383D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 字元 字元2 字元 字元 字元"/>
    <w:basedOn w:val="a9"/>
    <w:semiHidden/>
    <w:rsid w:val="00383D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8">
    <w:name w:val="Balloon Text"/>
    <w:basedOn w:val="a9"/>
    <w:link w:val="aff9"/>
    <w:uiPriority w:val="99"/>
    <w:unhideWhenUsed/>
    <w:rsid w:val="00661F93"/>
    <w:pPr>
      <w:spacing w:line="240" w:lineRule="auto"/>
    </w:pPr>
    <w:rPr>
      <w:rFonts w:ascii="Cambria" w:eastAsia="新細明體" w:hAnsi="Cambria"/>
      <w:sz w:val="18"/>
      <w:szCs w:val="18"/>
    </w:rPr>
  </w:style>
  <w:style w:type="character" w:customStyle="1" w:styleId="aff9">
    <w:name w:val="註解方塊文字 字元"/>
    <w:link w:val="aff8"/>
    <w:uiPriority w:val="99"/>
    <w:rsid w:val="00661F93"/>
    <w:rPr>
      <w:rFonts w:ascii="Cambria" w:eastAsia="新細明體" w:hAnsi="Cambria" w:cs="Times New Roman"/>
      <w:snapToGrid w:val="0"/>
      <w:kern w:val="2"/>
      <w:sz w:val="18"/>
      <w:szCs w:val="18"/>
    </w:rPr>
  </w:style>
  <w:style w:type="character" w:customStyle="1" w:styleId="21">
    <w:name w:val="標題 2 字元"/>
    <w:aliases w:val="條 字元"/>
    <w:link w:val="20"/>
    <w:uiPriority w:val="9"/>
    <w:rsid w:val="001E0617"/>
    <w:rPr>
      <w:rFonts w:ascii="Cambria" w:hAnsi="Cambria"/>
      <w:b/>
      <w:bCs/>
      <w:snapToGrid w:val="0"/>
      <w:kern w:val="2"/>
      <w:sz w:val="48"/>
      <w:szCs w:val="48"/>
    </w:rPr>
  </w:style>
  <w:style w:type="paragraph" w:customStyle="1" w:styleId="affa">
    <w:name w:val=" 字元 字元 字元 字元"/>
    <w:basedOn w:val="a9"/>
    <w:semiHidden/>
    <w:rsid w:val="001E061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b">
    <w:name w:val="page number"/>
    <w:rsid w:val="001E0617"/>
  </w:style>
  <w:style w:type="paragraph" w:customStyle="1" w:styleId="affc">
    <w:name w:val=" 字元"/>
    <w:basedOn w:val="a9"/>
    <w:rsid w:val="001E061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6">
    <w:name w:val="2"/>
    <w:basedOn w:val="a9"/>
    <w:rsid w:val="001E0617"/>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41">
    <w:name w:val=" 字元 字元4 字元"/>
    <w:basedOn w:val="a9"/>
    <w:semiHidden/>
    <w:rsid w:val="001E061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d">
    <w:name w:val="註腳對齊"/>
    <w:basedOn w:val="aff5"/>
    <w:qFormat/>
    <w:rsid w:val="001E0617"/>
    <w:pPr>
      <w:spacing w:line="300" w:lineRule="exact"/>
      <w:ind w:leftChars="252" w:left="784" w:firstLineChars="0" w:hanging="70"/>
      <w:jc w:val="both"/>
    </w:pPr>
    <w:rPr>
      <w:sz w:val="22"/>
      <w:szCs w:val="22"/>
    </w:rPr>
  </w:style>
  <w:style w:type="paragraph" w:customStyle="1" w:styleId="51">
    <w:name w:val=" 字元 字元5 字元"/>
    <w:basedOn w:val="a9"/>
    <w:semiHidden/>
    <w:rsid w:val="001E061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7">
    <w:name w:val=" 字元 字元1 字元 字元 字元"/>
    <w:basedOn w:val="a9"/>
    <w:semiHidden/>
    <w:rsid w:val="001E061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e">
    <w:name w:val=" 字元 字元"/>
    <w:basedOn w:val="a9"/>
    <w:rsid w:val="001E061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HTML">
    <w:name w:val="HTML Preformatted"/>
    <w:basedOn w:val="a9"/>
    <w:link w:val="HTML0"/>
    <w:rsid w:val="001E061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1E0617"/>
    <w:rPr>
      <w:rFonts w:ascii="細明體" w:eastAsia="細明體" w:hAnsi="細明體" w:cs="細明體"/>
      <w:color w:val="000000"/>
      <w:sz w:val="24"/>
      <w:szCs w:val="24"/>
    </w:rPr>
  </w:style>
  <w:style w:type="character" w:customStyle="1" w:styleId="aff">
    <w:name w:val="圖表目錄 字元"/>
    <w:link w:val="af7"/>
    <w:rsid w:val="001E0617"/>
    <w:rPr>
      <w:rFonts w:ascii="標楷體" w:eastAsia="標楷體"/>
      <w:snapToGrid w:val="0"/>
      <w:kern w:val="2"/>
      <w:sz w:val="28"/>
      <w:szCs w:val="28"/>
    </w:rPr>
  </w:style>
  <w:style w:type="character" w:styleId="afff">
    <w:name w:val="Intense Reference"/>
    <w:uiPriority w:val="32"/>
    <w:qFormat/>
    <w:rsid w:val="001E0617"/>
    <w:rPr>
      <w:b/>
      <w:bCs/>
      <w:smallCaps/>
      <w:color w:val="C0504D"/>
      <w:spacing w:val="5"/>
      <w:u w:val="single"/>
    </w:rPr>
  </w:style>
  <w:style w:type="numbering" w:customStyle="1" w:styleId="18">
    <w:name w:val="無清單1"/>
    <w:next w:val="ad"/>
    <w:semiHidden/>
    <w:unhideWhenUsed/>
    <w:rsid w:val="001E0617"/>
  </w:style>
  <w:style w:type="paragraph" w:customStyle="1" w:styleId="afff0">
    <w:name w:val="註腳"/>
    <w:basedOn w:val="aff5"/>
    <w:qFormat/>
    <w:rsid w:val="001E0617"/>
    <w:pPr>
      <w:spacing w:line="240" w:lineRule="auto"/>
      <w:ind w:leftChars="0" w:left="252" w:hangingChars="89" w:hanging="252"/>
      <w:jc w:val="both"/>
    </w:pPr>
    <w:rPr>
      <w:bCs/>
      <w:noProof/>
      <w:snapToGrid/>
      <w:kern w:val="0"/>
      <w:sz w:val="22"/>
      <w:szCs w:val="28"/>
    </w:rPr>
  </w:style>
  <w:style w:type="paragraph" w:customStyle="1" w:styleId="afff1">
    <w:name w:val="註"/>
    <w:basedOn w:val="a9"/>
    <w:link w:val="afff2"/>
    <w:rsid w:val="001E0617"/>
    <w:pPr>
      <w:spacing w:line="320" w:lineRule="exact"/>
      <w:ind w:leftChars="0" w:left="0" w:firstLineChars="0" w:firstLine="0"/>
    </w:pPr>
  </w:style>
  <w:style w:type="character" w:customStyle="1" w:styleId="afff2">
    <w:name w:val="註 字元"/>
    <w:link w:val="afff1"/>
    <w:rsid w:val="001E0617"/>
    <w:rPr>
      <w:rFonts w:ascii="標楷體" w:eastAsia="標楷體"/>
      <w:snapToGrid w:val="0"/>
      <w:kern w:val="2"/>
      <w:sz w:val="28"/>
      <w:szCs w:val="28"/>
    </w:rPr>
  </w:style>
  <w:style w:type="character" w:customStyle="1" w:styleId="19">
    <w:name w:val="結論 字元1"/>
    <w:rsid w:val="001E0617"/>
    <w:rPr>
      <w:rFonts w:ascii="標楷體" w:eastAsia="標楷體"/>
      <w:snapToGrid w:val="0"/>
      <w:kern w:val="2"/>
      <w:sz w:val="28"/>
      <w:szCs w:val="28"/>
    </w:rPr>
  </w:style>
  <w:style w:type="paragraph" w:customStyle="1" w:styleId="52">
    <w:name w:val=" 字元 字元5"/>
    <w:basedOn w:val="a9"/>
    <w:semiHidden/>
    <w:rsid w:val="001E061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234">
    <w:name w:val="(1)(2)(3) 字元"/>
    <w:link w:val="1233"/>
    <w:rsid w:val="001E0617"/>
    <w:rPr>
      <w:rFonts w:ascii="標楷體" w:eastAsia="標楷體"/>
      <w:snapToGrid w:val="0"/>
      <w:kern w:val="2"/>
      <w:sz w:val="28"/>
      <w:szCs w:val="28"/>
    </w:rPr>
  </w:style>
  <w:style w:type="paragraph" w:customStyle="1" w:styleId="1a">
    <w:name w:val="註腳樣式1"/>
    <w:basedOn w:val="aff5"/>
    <w:rsid w:val="001E0617"/>
    <w:pPr>
      <w:ind w:left="566" w:firstLine="406"/>
    </w:pPr>
  </w:style>
  <w:style w:type="character" w:customStyle="1" w:styleId="1235">
    <w:name w:val="(1)(2)(3)非粗體 字元"/>
    <w:link w:val="1236"/>
    <w:locked/>
    <w:rsid w:val="001E0617"/>
    <w:rPr>
      <w:rFonts w:ascii="標楷體" w:eastAsia="標楷體" w:hAnsi="標楷體"/>
      <w:kern w:val="2"/>
      <w:sz w:val="28"/>
      <w:szCs w:val="24"/>
      <w:lang w:val="x-none" w:eastAsia="x-none"/>
    </w:rPr>
  </w:style>
  <w:style w:type="paragraph" w:customStyle="1" w:styleId="1236">
    <w:name w:val="(1)(2)(3)非粗體"/>
    <w:basedOn w:val="1233"/>
    <w:link w:val="1235"/>
    <w:qFormat/>
    <w:rsid w:val="001E0617"/>
    <w:pPr>
      <w:widowControl/>
      <w:spacing w:line="480" w:lineRule="exact"/>
      <w:ind w:left="1416" w:hanging="283"/>
    </w:pPr>
    <w:rPr>
      <w:rFonts w:hAnsi="標楷體"/>
      <w:snapToGrid/>
      <w:szCs w:val="24"/>
      <w:lang w:val="x-none" w:eastAsia="x-none"/>
    </w:rPr>
  </w:style>
  <w:style w:type="paragraph" w:customStyle="1" w:styleId="27">
    <w:name w:val=" 字元 字元2"/>
    <w:basedOn w:val="a9"/>
    <w:semiHidden/>
    <w:rsid w:val="001E061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3">
    <w:name w:val="Signature"/>
    <w:basedOn w:val="a9"/>
    <w:link w:val="afff4"/>
    <w:rsid w:val="001E0617"/>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4">
    <w:name w:val="簽名 字元"/>
    <w:link w:val="afff3"/>
    <w:rsid w:val="001E0617"/>
    <w:rPr>
      <w:spacing w:val="-5"/>
      <w:sz w:val="18"/>
    </w:rPr>
  </w:style>
  <w:style w:type="paragraph" w:customStyle="1" w:styleId="afff5">
    <w:name w:val="速別"/>
    <w:basedOn w:val="a9"/>
    <w:rsid w:val="001E0617"/>
    <w:pPr>
      <w:snapToGrid w:val="0"/>
      <w:spacing w:line="240" w:lineRule="auto"/>
      <w:ind w:leftChars="0" w:left="0" w:firstLineChars="0" w:firstLine="0"/>
      <w:jc w:val="left"/>
    </w:pPr>
    <w:rPr>
      <w:rFonts w:ascii="Times New Roman"/>
      <w:snapToGrid/>
      <w:sz w:val="24"/>
      <w:szCs w:val="20"/>
    </w:rPr>
  </w:style>
  <w:style w:type="paragraph" w:styleId="afff6">
    <w:name w:val="Plain Text"/>
    <w:basedOn w:val="a9"/>
    <w:link w:val="afff7"/>
    <w:uiPriority w:val="99"/>
    <w:unhideWhenUsed/>
    <w:rsid w:val="001E0617"/>
    <w:rPr>
      <w:rFonts w:ascii="細明體" w:eastAsia="細明體" w:hAnsi="Courier New" w:cs="Courier New"/>
      <w:snapToGrid/>
      <w:sz w:val="24"/>
      <w:szCs w:val="24"/>
    </w:rPr>
  </w:style>
  <w:style w:type="character" w:customStyle="1" w:styleId="afff7">
    <w:name w:val="純文字 字元"/>
    <w:link w:val="afff6"/>
    <w:uiPriority w:val="99"/>
    <w:rsid w:val="001E0617"/>
    <w:rPr>
      <w:rFonts w:ascii="細明體" w:eastAsia="細明體" w:hAnsi="Courier New" w:cs="Courier New"/>
      <w:kern w:val="2"/>
      <w:sz w:val="24"/>
      <w:szCs w:val="24"/>
    </w:rPr>
  </w:style>
  <w:style w:type="paragraph" w:styleId="31">
    <w:name w:val="toc 3"/>
    <w:basedOn w:val="a9"/>
    <w:next w:val="a9"/>
    <w:autoRedefine/>
    <w:uiPriority w:val="39"/>
    <w:unhideWhenUsed/>
    <w:qFormat/>
    <w:rsid w:val="001E0617"/>
    <w:pPr>
      <w:spacing w:line="240" w:lineRule="auto"/>
      <w:ind w:leftChars="400" w:left="960" w:firstLineChars="0" w:firstLine="0"/>
      <w:jc w:val="left"/>
    </w:pPr>
    <w:rPr>
      <w:rFonts w:ascii="Calibri" w:eastAsia="新細明體" w:hAnsi="Calibri"/>
      <w:snapToGrid/>
      <w:sz w:val="24"/>
      <w:szCs w:val="22"/>
    </w:rPr>
  </w:style>
  <w:style w:type="paragraph" w:styleId="42">
    <w:name w:val="toc 4"/>
    <w:basedOn w:val="a9"/>
    <w:next w:val="a9"/>
    <w:autoRedefine/>
    <w:uiPriority w:val="39"/>
    <w:unhideWhenUsed/>
    <w:rsid w:val="001E0617"/>
    <w:pPr>
      <w:spacing w:line="240" w:lineRule="auto"/>
      <w:ind w:leftChars="600" w:left="1440" w:firstLineChars="0" w:firstLine="0"/>
      <w:jc w:val="left"/>
    </w:pPr>
    <w:rPr>
      <w:rFonts w:ascii="Calibri" w:eastAsia="新細明體" w:hAnsi="Calibri"/>
      <w:snapToGrid/>
      <w:sz w:val="24"/>
      <w:szCs w:val="22"/>
    </w:rPr>
  </w:style>
  <w:style w:type="paragraph" w:styleId="53">
    <w:name w:val="toc 5"/>
    <w:basedOn w:val="a9"/>
    <w:next w:val="a9"/>
    <w:autoRedefine/>
    <w:uiPriority w:val="39"/>
    <w:unhideWhenUsed/>
    <w:rsid w:val="001E0617"/>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9"/>
    <w:next w:val="a9"/>
    <w:autoRedefine/>
    <w:uiPriority w:val="39"/>
    <w:unhideWhenUsed/>
    <w:rsid w:val="001E0617"/>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9"/>
    <w:next w:val="a9"/>
    <w:autoRedefine/>
    <w:uiPriority w:val="39"/>
    <w:unhideWhenUsed/>
    <w:rsid w:val="001E0617"/>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9"/>
    <w:next w:val="a9"/>
    <w:autoRedefine/>
    <w:uiPriority w:val="39"/>
    <w:unhideWhenUsed/>
    <w:rsid w:val="001E0617"/>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9"/>
    <w:next w:val="a9"/>
    <w:autoRedefine/>
    <w:uiPriority w:val="39"/>
    <w:unhideWhenUsed/>
    <w:rsid w:val="001E0617"/>
    <w:pPr>
      <w:spacing w:line="240" w:lineRule="auto"/>
      <w:ind w:leftChars="1600" w:left="3840" w:firstLineChars="0" w:firstLine="0"/>
      <w:jc w:val="left"/>
    </w:pPr>
    <w:rPr>
      <w:rFonts w:ascii="Calibri" w:eastAsia="新細明體" w:hAnsi="Calibri"/>
      <w:snapToGrid/>
      <w:sz w:val="24"/>
      <w:szCs w:val="22"/>
    </w:rPr>
  </w:style>
  <w:style w:type="character" w:customStyle="1" w:styleId="30">
    <w:name w:val="標題 3 字元"/>
    <w:link w:val="3"/>
    <w:uiPriority w:val="9"/>
    <w:rsid w:val="00B01738"/>
    <w:rPr>
      <w:rFonts w:ascii="Arial Black" w:hAnsi="Arial Black"/>
      <w:spacing w:val="-5"/>
      <w:kern w:val="28"/>
      <w:sz w:val="18"/>
    </w:rPr>
  </w:style>
  <w:style w:type="character" w:customStyle="1" w:styleId="40">
    <w:name w:val="標題 4 字元"/>
    <w:link w:val="4"/>
    <w:rsid w:val="00B01738"/>
    <w:rPr>
      <w:rFonts w:ascii="Arial Black" w:hAnsi="Arial Black"/>
      <w:spacing w:val="-2"/>
      <w:kern w:val="28"/>
      <w:sz w:val="18"/>
    </w:rPr>
  </w:style>
  <w:style w:type="character" w:customStyle="1" w:styleId="50">
    <w:name w:val="標題 5 字元"/>
    <w:link w:val="5"/>
    <w:rsid w:val="00B01738"/>
    <w:rPr>
      <w:rFonts w:ascii="Arial Black" w:hAnsi="Arial Black"/>
      <w:spacing w:val="-2"/>
      <w:kern w:val="28"/>
      <w:sz w:val="18"/>
    </w:rPr>
  </w:style>
  <w:style w:type="character" w:customStyle="1" w:styleId="60">
    <w:name w:val="標題 6 字元"/>
    <w:link w:val="6"/>
    <w:rsid w:val="00B01738"/>
    <w:rPr>
      <w:rFonts w:ascii="標楷體" w:eastAsia="標楷體" w:hAnsi="Arial"/>
      <w:kern w:val="2"/>
      <w:sz w:val="32"/>
      <w:szCs w:val="36"/>
      <w:lang w:val="x-none" w:eastAsia="x-none"/>
    </w:rPr>
  </w:style>
  <w:style w:type="character" w:customStyle="1" w:styleId="70">
    <w:name w:val="標題 7 字元"/>
    <w:link w:val="7"/>
    <w:rsid w:val="00B01738"/>
    <w:rPr>
      <w:rFonts w:ascii="標楷體" w:eastAsia="標楷體" w:hAnsi="Arial"/>
      <w:bCs/>
      <w:kern w:val="2"/>
      <w:sz w:val="32"/>
      <w:szCs w:val="36"/>
      <w:lang w:val="x-none" w:eastAsia="x-none"/>
    </w:rPr>
  </w:style>
  <w:style w:type="character" w:customStyle="1" w:styleId="80">
    <w:name w:val="標題 8 字元"/>
    <w:link w:val="8"/>
    <w:rsid w:val="00B01738"/>
    <w:rPr>
      <w:rFonts w:ascii="標楷體" w:eastAsia="標楷體" w:hAnsi="Arial"/>
      <w:kern w:val="2"/>
      <w:sz w:val="32"/>
      <w:szCs w:val="36"/>
      <w:lang w:val="x-none" w:eastAsia="x-none"/>
    </w:rPr>
  </w:style>
  <w:style w:type="character" w:customStyle="1" w:styleId="146">
    <w:name w:val="第二層(14號字) 字元"/>
    <w:rsid w:val="00E72EAA"/>
    <w:rPr>
      <w:rFonts w:ascii="標楷體" w:eastAsia="標楷體"/>
      <w:b/>
      <w:snapToGrid w:val="0"/>
      <w:kern w:val="2"/>
      <w:sz w:val="28"/>
    </w:rPr>
  </w:style>
  <w:style w:type="character" w:styleId="afff8">
    <w:name w:val="Emphasis"/>
    <w:uiPriority w:val="20"/>
    <w:qFormat/>
    <w:rsid w:val="00B01738"/>
    <w:rPr>
      <w:b w:val="0"/>
      <w:bCs w:val="0"/>
      <w:i w:val="0"/>
      <w:iCs w:val="0"/>
      <w:color w:val="DD4B39"/>
    </w:rPr>
  </w:style>
  <w:style w:type="character" w:customStyle="1" w:styleId="st1">
    <w:name w:val="st1"/>
    <w:rsid w:val="00B01738"/>
  </w:style>
  <w:style w:type="character" w:customStyle="1" w:styleId="1b">
    <w:name w:val="(一)(二)(三) 字元1"/>
    <w:rsid w:val="00E72EAA"/>
    <w:rPr>
      <w:rFonts w:ascii="標楷體" w:eastAsia="標楷體"/>
      <w:snapToGrid w:val="0"/>
      <w:kern w:val="2"/>
      <w:sz w:val="28"/>
      <w:szCs w:val="28"/>
    </w:rPr>
  </w:style>
  <w:style w:type="character" w:customStyle="1" w:styleId="afc">
    <w:name w:val="前言(一)(二)(三) 字元"/>
    <w:link w:val="afb"/>
    <w:rsid w:val="00B01738"/>
    <w:rPr>
      <w:rFonts w:ascii="標楷體" w:eastAsia="標楷體"/>
      <w:snapToGrid w:val="0"/>
      <w:kern w:val="2"/>
      <w:sz w:val="28"/>
      <w:szCs w:val="28"/>
    </w:rPr>
  </w:style>
  <w:style w:type="paragraph" w:customStyle="1" w:styleId="1c">
    <w:name w:val=" 字元 字元1 字元 字元 字元 字元 字元 字元"/>
    <w:basedOn w:val="a9"/>
    <w:semiHidden/>
    <w:rsid w:val="00B0173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9">
    <w:name w:val=" 字元 字元 字元 字元 字元"/>
    <w:basedOn w:val="a9"/>
    <w:semiHidden/>
    <w:rsid w:val="00B0173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CM100">
    <w:name w:val="CM100"/>
    <w:basedOn w:val="a9"/>
    <w:next w:val="a9"/>
    <w:rsid w:val="00E72EAA"/>
    <w:pPr>
      <w:autoSpaceDE w:val="0"/>
      <w:autoSpaceDN w:val="0"/>
      <w:adjustRightInd w:val="0"/>
      <w:spacing w:line="240" w:lineRule="auto"/>
      <w:ind w:leftChars="0" w:left="0" w:firstLineChars="0" w:firstLine="0"/>
      <w:jc w:val="left"/>
    </w:pPr>
    <w:rPr>
      <w:rFonts w:ascii="Times New Roman" w:eastAsia="新細明體"/>
      <w:snapToGrid/>
      <w:kern w:val="0"/>
      <w:sz w:val="24"/>
      <w:szCs w:val="24"/>
    </w:rPr>
  </w:style>
  <w:style w:type="paragraph" w:customStyle="1" w:styleId="CM2">
    <w:name w:val="CM2"/>
    <w:basedOn w:val="a9"/>
    <w:next w:val="a9"/>
    <w:rsid w:val="00E72EAA"/>
    <w:pPr>
      <w:autoSpaceDE w:val="0"/>
      <w:autoSpaceDN w:val="0"/>
      <w:adjustRightInd w:val="0"/>
      <w:spacing w:line="748" w:lineRule="atLeast"/>
      <w:ind w:leftChars="0" w:left="0" w:firstLineChars="0" w:firstLine="0"/>
      <w:jc w:val="left"/>
    </w:pPr>
    <w:rPr>
      <w:rFonts w:ascii="Times New Roman" w:eastAsia="新細明體"/>
      <w:snapToGrid/>
      <w:kern w:val="0"/>
      <w:sz w:val="24"/>
      <w:szCs w:val="24"/>
    </w:rPr>
  </w:style>
  <w:style w:type="paragraph" w:customStyle="1" w:styleId="43">
    <w:name w:val="字元4 字元 字元"/>
    <w:basedOn w:val="a9"/>
    <w:semiHidden/>
    <w:rsid w:val="00E72EA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32">
    <w:name w:val=" 字元3"/>
    <w:rsid w:val="00B01738"/>
    <w:rPr>
      <w:rFonts w:eastAsia="標楷體"/>
      <w:snapToGrid w:val="0"/>
      <w:kern w:val="2"/>
    </w:rPr>
  </w:style>
  <w:style w:type="character" w:customStyle="1" w:styleId="44">
    <w:name w:val=" 字元4"/>
    <w:semiHidden/>
    <w:rsid w:val="00B01738"/>
    <w:rPr>
      <w:rFonts w:ascii="標楷體" w:eastAsia="標楷體"/>
      <w:snapToGrid w:val="0"/>
      <w:kern w:val="2"/>
    </w:rPr>
  </w:style>
  <w:style w:type="paragraph" w:customStyle="1" w:styleId="DocumentLabel">
    <w:name w:val="Document Label"/>
    <w:basedOn w:val="a9"/>
    <w:rsid w:val="00B01738"/>
    <w:pPr>
      <w:keepNext/>
      <w:keepLines/>
      <w:widowControl/>
      <w:spacing w:before="400" w:after="120" w:line="240" w:lineRule="atLeast"/>
      <w:ind w:leftChars="0" w:left="-840" w:firstLineChars="0" w:firstLine="0"/>
      <w:jc w:val="left"/>
    </w:pPr>
    <w:rPr>
      <w:rFonts w:ascii="Arial Black" w:hAnsi="Arial Black"/>
      <w:snapToGrid/>
      <w:kern w:val="28"/>
      <w:szCs w:val="20"/>
    </w:rPr>
  </w:style>
  <w:style w:type="paragraph" w:customStyle="1" w:styleId="1d">
    <w:name w:val="註腳樣式樣式1"/>
    <w:basedOn w:val="aff5"/>
    <w:rsid w:val="00B01738"/>
    <w:pPr>
      <w:spacing w:line="400" w:lineRule="exact"/>
      <w:ind w:leftChars="10" w:left="673" w:hangingChars="265" w:hanging="645"/>
      <w:jc w:val="both"/>
    </w:pPr>
    <w:rPr>
      <w:sz w:val="24"/>
      <w:szCs w:val="24"/>
    </w:rPr>
  </w:style>
  <w:style w:type="paragraph" w:customStyle="1" w:styleId="bigf">
    <w:name w:val="bigf"/>
    <w:basedOn w:val="a9"/>
    <w:rsid w:val="00B01738"/>
    <w:pPr>
      <w:widowControl/>
      <w:spacing w:before="100" w:beforeAutospacing="1" w:after="100" w:afterAutospacing="1" w:line="230" w:lineRule="atLeast"/>
      <w:ind w:leftChars="0" w:left="0" w:firstLineChars="0" w:firstLine="0"/>
      <w:jc w:val="left"/>
    </w:pPr>
    <w:rPr>
      <w:rFonts w:ascii="Arial" w:eastAsia="新細明體" w:hAnsi="Arial" w:cs="Arial"/>
      <w:snapToGrid/>
      <w:kern w:val="0"/>
      <w:sz w:val="16"/>
      <w:szCs w:val="16"/>
    </w:rPr>
  </w:style>
  <w:style w:type="character" w:customStyle="1" w:styleId="bigf1">
    <w:name w:val="bigf1"/>
    <w:rsid w:val="00B01738"/>
    <w:rPr>
      <w:rFonts w:ascii="Arial" w:hAnsi="Arial" w:cs="Arial" w:hint="default"/>
      <w:sz w:val="16"/>
      <w:szCs w:val="16"/>
    </w:rPr>
  </w:style>
  <w:style w:type="character" w:customStyle="1" w:styleId="txt24rb1">
    <w:name w:val="txt24rb1"/>
    <w:rsid w:val="00B01738"/>
    <w:rPr>
      <w:b/>
      <w:bCs/>
      <w:color w:val="E5180D"/>
      <w:sz w:val="24"/>
      <w:szCs w:val="24"/>
    </w:rPr>
  </w:style>
  <w:style w:type="character" w:customStyle="1" w:styleId="txt131">
    <w:name w:val="txt131"/>
    <w:rsid w:val="00B01738"/>
    <w:rPr>
      <w:rFonts w:ascii="sөũ" w:hAnsi="sөũ" w:hint="default"/>
      <w:sz w:val="13"/>
      <w:szCs w:val="13"/>
    </w:rPr>
  </w:style>
  <w:style w:type="character" w:customStyle="1" w:styleId="txt151">
    <w:name w:val="txt151"/>
    <w:rsid w:val="00B01738"/>
    <w:rPr>
      <w:rFonts w:ascii="sөũ" w:hAnsi="sөũ" w:hint="default"/>
      <w:sz w:val="15"/>
      <w:szCs w:val="15"/>
    </w:rPr>
  </w:style>
  <w:style w:type="paragraph" w:styleId="Web">
    <w:name w:val="Normal (Web)"/>
    <w:basedOn w:val="a9"/>
    <w:uiPriority w:val="99"/>
    <w:rsid w:val="00B0173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ffa">
    <w:name w:val="FollowedHyperlink"/>
    <w:uiPriority w:val="99"/>
    <w:rsid w:val="00B01738"/>
    <w:rPr>
      <w:color w:val="800080"/>
      <w:u w:val="single"/>
    </w:rPr>
  </w:style>
  <w:style w:type="character" w:customStyle="1" w:styleId="15pxtext081">
    <w:name w:val="15px_text_081"/>
    <w:rsid w:val="00B01738"/>
    <w:rPr>
      <w:color w:val="272727"/>
      <w:spacing w:val="15"/>
      <w:sz w:val="23"/>
      <w:szCs w:val="23"/>
    </w:rPr>
  </w:style>
  <w:style w:type="paragraph" w:styleId="afffb">
    <w:name w:val="Body Text Indent"/>
    <w:basedOn w:val="a9"/>
    <w:link w:val="afffc"/>
    <w:rsid w:val="00B01738"/>
    <w:pPr>
      <w:spacing w:line="240" w:lineRule="auto"/>
      <w:ind w:leftChars="0" w:left="703" w:firstLineChars="0" w:firstLine="851"/>
    </w:pPr>
    <w:rPr>
      <w:rFonts w:hAnsi="Courier New"/>
      <w:snapToGrid/>
      <w:spacing w:val="32"/>
      <w:sz w:val="32"/>
      <w:szCs w:val="20"/>
    </w:rPr>
  </w:style>
  <w:style w:type="character" w:customStyle="1" w:styleId="afffc">
    <w:name w:val="本文縮排 字元"/>
    <w:link w:val="afffb"/>
    <w:rsid w:val="00B01738"/>
    <w:rPr>
      <w:rFonts w:ascii="標楷體" w:eastAsia="標楷體" w:hAnsi="Courier New"/>
      <w:spacing w:val="32"/>
      <w:kern w:val="2"/>
      <w:sz w:val="32"/>
    </w:rPr>
  </w:style>
  <w:style w:type="paragraph" w:customStyle="1" w:styleId="a5">
    <w:name w:val="分項段落"/>
    <w:basedOn w:val="a9"/>
    <w:rsid w:val="00B01738"/>
    <w:pPr>
      <w:widowControl/>
      <w:numPr>
        <w:numId w:val="1"/>
      </w:numPr>
      <w:wordWrap w:val="0"/>
      <w:snapToGrid w:val="0"/>
      <w:spacing w:line="240" w:lineRule="auto"/>
      <w:ind w:leftChars="0" w:firstLineChars="0"/>
      <w:textAlignment w:val="baseline"/>
    </w:pPr>
    <w:rPr>
      <w:rFonts w:ascii="Times New Roman"/>
      <w:noProof/>
      <w:snapToGrid/>
      <w:kern w:val="0"/>
      <w:sz w:val="32"/>
      <w:szCs w:val="20"/>
    </w:rPr>
  </w:style>
  <w:style w:type="paragraph" w:styleId="afffd">
    <w:name w:val="Date"/>
    <w:basedOn w:val="a9"/>
    <w:next w:val="a9"/>
    <w:link w:val="afffe"/>
    <w:rsid w:val="00B01738"/>
    <w:pPr>
      <w:snapToGrid w:val="0"/>
      <w:spacing w:line="240" w:lineRule="auto"/>
      <w:ind w:leftChars="0" w:left="0" w:firstLineChars="0" w:firstLine="0"/>
      <w:jc w:val="right"/>
    </w:pPr>
    <w:rPr>
      <w:rFonts w:hAnsi="標楷體" w:cs="Arial"/>
      <w:b/>
      <w:bCs/>
      <w:snapToGrid/>
      <w:color w:val="000000"/>
      <w:sz w:val="40"/>
      <w:szCs w:val="20"/>
    </w:rPr>
  </w:style>
  <w:style w:type="character" w:customStyle="1" w:styleId="afffe">
    <w:name w:val="日期 字元"/>
    <w:link w:val="afffd"/>
    <w:rsid w:val="00B01738"/>
    <w:rPr>
      <w:rFonts w:ascii="標楷體" w:eastAsia="標楷體" w:hAnsi="標楷體" w:cs="Arial"/>
      <w:b/>
      <w:bCs/>
      <w:color w:val="000000"/>
      <w:kern w:val="2"/>
      <w:sz w:val="40"/>
    </w:rPr>
  </w:style>
  <w:style w:type="paragraph" w:customStyle="1" w:styleId="affff">
    <w:name w:val="公文(後續會稿單位)"/>
    <w:basedOn w:val="a9"/>
    <w:rsid w:val="00B01738"/>
    <w:pPr>
      <w:spacing w:line="240" w:lineRule="auto"/>
      <w:ind w:leftChars="500" w:left="1200" w:firstLineChars="0" w:firstLine="0"/>
    </w:pPr>
    <w:rPr>
      <w:rFonts w:hAnsi="標楷體"/>
      <w:snapToGrid/>
      <w:sz w:val="24"/>
      <w:szCs w:val="24"/>
    </w:rPr>
  </w:style>
  <w:style w:type="character" w:styleId="affff0">
    <w:name w:val="Strong"/>
    <w:uiPriority w:val="22"/>
    <w:qFormat/>
    <w:rsid w:val="00B01738"/>
    <w:rPr>
      <w:b/>
      <w:bCs/>
    </w:rPr>
  </w:style>
  <w:style w:type="paragraph" w:customStyle="1" w:styleId="affff1">
    <w:name w:val="公文(後續段落_主旨)"/>
    <w:basedOn w:val="a9"/>
    <w:rsid w:val="00B01738"/>
    <w:pPr>
      <w:widowControl/>
      <w:ind w:leftChars="0" w:left="0" w:firstLineChars="0" w:firstLine="0"/>
      <w:textAlignment w:val="baseline"/>
    </w:pPr>
    <w:rPr>
      <w:rFonts w:ascii="Times New Roman"/>
      <w:noProof/>
      <w:snapToGrid/>
      <w:kern w:val="0"/>
      <w:sz w:val="32"/>
      <w:szCs w:val="20"/>
      <w:lang w:bidi="he-IL"/>
    </w:rPr>
  </w:style>
  <w:style w:type="paragraph" w:customStyle="1" w:styleId="affff2">
    <w:name w:val="公文(後續段落)"/>
    <w:basedOn w:val="a9"/>
    <w:rsid w:val="00B01738"/>
    <w:pPr>
      <w:ind w:leftChars="0" w:left="317" w:firstLineChars="0" w:firstLine="0"/>
      <w:jc w:val="left"/>
    </w:pPr>
    <w:rPr>
      <w:rFonts w:ascii="Times New Roman"/>
      <w:snapToGrid/>
      <w:sz w:val="32"/>
      <w:szCs w:val="24"/>
    </w:rPr>
  </w:style>
  <w:style w:type="paragraph" w:customStyle="1" w:styleId="6-0">
    <w:name w:val="6-0"/>
    <w:basedOn w:val="a9"/>
    <w:rsid w:val="00B0173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10">
    <w:name w:val=" 字元 字元2 字元 字元 字元1 字元 字元 字元 字元 字元 字元"/>
    <w:basedOn w:val="a9"/>
    <w:semiHidden/>
    <w:rsid w:val="00B0173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ff3">
    <w:name w:val="文_(一)"/>
    <w:basedOn w:val="a9"/>
    <w:autoRedefine/>
    <w:rsid w:val="00B01738"/>
    <w:pPr>
      <w:topLinePunct/>
      <w:snapToGrid w:val="0"/>
      <w:spacing w:line="300" w:lineRule="auto"/>
      <w:ind w:leftChars="75" w:left="180" w:firstLineChars="192" w:firstLine="538"/>
    </w:pPr>
    <w:rPr>
      <w:rFonts w:hAnsi="標楷體" w:cs="Arial"/>
      <w:kern w:val="0"/>
    </w:rPr>
  </w:style>
  <w:style w:type="paragraph" w:customStyle="1" w:styleId="1e">
    <w:name w:val="1"/>
    <w:basedOn w:val="a9"/>
    <w:rsid w:val="00B01738"/>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numbering" w:customStyle="1" w:styleId="28">
    <w:name w:val="無清單2"/>
    <w:next w:val="ad"/>
    <w:semiHidden/>
    <w:rsid w:val="00B01738"/>
  </w:style>
  <w:style w:type="character" w:customStyle="1" w:styleId="Slogan">
    <w:name w:val="Slogan"/>
    <w:rsid w:val="00B01738"/>
    <w:rPr>
      <w:rFonts w:ascii="Arial Black" w:hAnsi="Arial Black"/>
      <w:spacing w:val="-10"/>
      <w:position w:val="2"/>
      <w:sz w:val="19"/>
    </w:rPr>
  </w:style>
  <w:style w:type="paragraph" w:customStyle="1" w:styleId="Logo">
    <w:name w:val="Logo"/>
    <w:basedOn w:val="a9"/>
    <w:rsid w:val="00B01738"/>
    <w:pPr>
      <w:widowControl/>
      <w:spacing w:line="240" w:lineRule="auto"/>
      <w:ind w:leftChars="0" w:left="0" w:firstLineChars="0" w:firstLine="0"/>
      <w:jc w:val="left"/>
    </w:pPr>
    <w:rPr>
      <w:rFonts w:ascii="Times New Roman" w:eastAsia="Times New Roman"/>
      <w:snapToGrid/>
      <w:spacing w:val="-5"/>
      <w:kern w:val="0"/>
      <w:sz w:val="18"/>
      <w:szCs w:val="20"/>
    </w:rPr>
  </w:style>
  <w:style w:type="paragraph" w:styleId="affff4">
    <w:name w:val="envelope return"/>
    <w:basedOn w:val="a9"/>
    <w:rsid w:val="00B01738"/>
    <w:pPr>
      <w:widowControl/>
      <w:snapToGrid w:val="0"/>
      <w:spacing w:line="240" w:lineRule="auto"/>
      <w:ind w:leftChars="0" w:left="0" w:firstLineChars="0" w:firstLine="0"/>
      <w:jc w:val="left"/>
    </w:pPr>
    <w:rPr>
      <w:rFonts w:ascii="Arial" w:eastAsia="新細明體" w:hAnsi="Arial"/>
      <w:snapToGrid/>
      <w:spacing w:val="-5"/>
      <w:kern w:val="0"/>
      <w:sz w:val="18"/>
      <w:szCs w:val="20"/>
    </w:rPr>
  </w:style>
  <w:style w:type="paragraph" w:styleId="affff5">
    <w:name w:val="Title"/>
    <w:basedOn w:val="a9"/>
    <w:link w:val="affff6"/>
    <w:uiPriority w:val="10"/>
    <w:qFormat/>
    <w:rsid w:val="00B01738"/>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ff6">
    <w:name w:val="標題 字元"/>
    <w:link w:val="affff5"/>
    <w:uiPriority w:val="10"/>
    <w:rsid w:val="00B01738"/>
    <w:rPr>
      <w:rFonts w:ascii="Arial" w:hAnsi="Arial"/>
      <w:b/>
      <w:spacing w:val="-5"/>
      <w:sz w:val="32"/>
    </w:rPr>
  </w:style>
  <w:style w:type="paragraph" w:styleId="affff7">
    <w:name w:val="Message Header"/>
    <w:basedOn w:val="aa"/>
    <w:link w:val="affff8"/>
    <w:rsid w:val="00B01738"/>
    <w:pPr>
      <w:keepLines/>
      <w:tabs>
        <w:tab w:val="left" w:pos="720"/>
        <w:tab w:val="left" w:pos="4320"/>
        <w:tab w:val="left" w:pos="5040"/>
        <w:tab w:val="right" w:pos="8640"/>
      </w:tabs>
      <w:spacing w:after="40" w:line="440" w:lineRule="atLeast"/>
      <w:ind w:left="720" w:hanging="720"/>
      <w:jc w:val="left"/>
    </w:pPr>
  </w:style>
  <w:style w:type="character" w:customStyle="1" w:styleId="affff8">
    <w:name w:val="訊息欄位名稱 字元"/>
    <w:link w:val="affff7"/>
    <w:rsid w:val="00B01738"/>
    <w:rPr>
      <w:rFonts w:ascii="Arial" w:hAnsi="Arial"/>
      <w:spacing w:val="-5"/>
      <w:sz w:val="18"/>
      <w:lang w:val="x-none" w:eastAsia="x-none"/>
    </w:rPr>
  </w:style>
  <w:style w:type="paragraph" w:styleId="affff9">
    <w:name w:val="Normal Indent"/>
    <w:basedOn w:val="a9"/>
    <w:rsid w:val="00B01738"/>
    <w:pPr>
      <w:widowControl/>
      <w:spacing w:line="240" w:lineRule="auto"/>
      <w:ind w:leftChars="0" w:left="720" w:firstLineChars="0" w:firstLine="0"/>
      <w:jc w:val="left"/>
    </w:pPr>
    <w:rPr>
      <w:rFonts w:ascii="Times New Roman" w:eastAsia="新細明體"/>
      <w:snapToGrid/>
      <w:spacing w:val="-5"/>
      <w:kern w:val="0"/>
      <w:sz w:val="18"/>
      <w:szCs w:val="20"/>
    </w:rPr>
  </w:style>
  <w:style w:type="paragraph" w:styleId="aa">
    <w:name w:val="Body Text"/>
    <w:aliases w:val="本文 字元 字元 字元,本文 字元 字元"/>
    <w:basedOn w:val="a9"/>
    <w:link w:val="affffa"/>
    <w:rsid w:val="00B01738"/>
    <w:pPr>
      <w:widowControl/>
      <w:spacing w:after="220" w:line="180" w:lineRule="atLeast"/>
      <w:ind w:leftChars="0" w:left="0" w:firstLineChars="0" w:firstLine="0"/>
    </w:pPr>
    <w:rPr>
      <w:rFonts w:ascii="Arial" w:eastAsia="新細明體" w:hAnsi="Arial"/>
      <w:snapToGrid/>
      <w:spacing w:val="-5"/>
      <w:kern w:val="0"/>
      <w:sz w:val="18"/>
      <w:szCs w:val="20"/>
      <w:lang w:val="x-none" w:eastAsia="x-none"/>
    </w:rPr>
  </w:style>
  <w:style w:type="character" w:customStyle="1" w:styleId="affffa">
    <w:name w:val="本文 字元"/>
    <w:aliases w:val="本文 字元 字元 字元 字元1,本文 字元 字元 字元2"/>
    <w:link w:val="aa"/>
    <w:rsid w:val="00B01738"/>
    <w:rPr>
      <w:rFonts w:ascii="Arial" w:hAnsi="Arial"/>
      <w:spacing w:val="-5"/>
      <w:sz w:val="18"/>
      <w:lang w:val="x-none" w:eastAsia="x-none"/>
    </w:rPr>
  </w:style>
  <w:style w:type="character" w:customStyle="1" w:styleId="Checkbox">
    <w:name w:val="Checkbox"/>
    <w:rsid w:val="00B01738"/>
    <w:rPr>
      <w:rFonts w:ascii="Times New Roman" w:hAnsi="Times New Roman"/>
      <w:sz w:val="22"/>
    </w:rPr>
  </w:style>
  <w:style w:type="paragraph" w:customStyle="1" w:styleId="CompanyName">
    <w:name w:val="Company Name"/>
    <w:basedOn w:val="a9"/>
    <w:rsid w:val="00B01738"/>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customStyle="1" w:styleId="HeaderBase">
    <w:name w:val="Header Base"/>
    <w:basedOn w:val="aa"/>
    <w:rsid w:val="00B01738"/>
    <w:pPr>
      <w:keepLines/>
      <w:tabs>
        <w:tab w:val="center" w:pos="0"/>
        <w:tab w:val="right" w:pos="4320"/>
      </w:tabs>
      <w:spacing w:after="0"/>
    </w:pPr>
  </w:style>
  <w:style w:type="paragraph" w:customStyle="1" w:styleId="HeadingBase">
    <w:name w:val="Heading Base"/>
    <w:basedOn w:val="aa"/>
    <w:next w:val="aa"/>
    <w:rsid w:val="00B01738"/>
    <w:pPr>
      <w:keepNext/>
      <w:keepLines/>
      <w:spacing w:after="0"/>
      <w:jc w:val="left"/>
    </w:pPr>
    <w:rPr>
      <w:rFonts w:ascii="Arial Black" w:hAnsi="Arial Black"/>
      <w:spacing w:val="-10"/>
      <w:kern w:val="28"/>
    </w:rPr>
  </w:style>
  <w:style w:type="paragraph" w:customStyle="1" w:styleId="MessageHeaderFirst">
    <w:name w:val="Message Header First"/>
    <w:basedOn w:val="affff7"/>
    <w:next w:val="affff7"/>
    <w:rsid w:val="00B01738"/>
  </w:style>
  <w:style w:type="character" w:customStyle="1" w:styleId="MessageHeaderLabel">
    <w:name w:val="Message Header Label"/>
    <w:rsid w:val="00B01738"/>
    <w:rPr>
      <w:rFonts w:ascii="Arial Black" w:hAnsi="Arial Black"/>
      <w:sz w:val="18"/>
    </w:rPr>
  </w:style>
  <w:style w:type="paragraph" w:customStyle="1" w:styleId="MessageHeaderLast">
    <w:name w:val="Message Header Last"/>
    <w:basedOn w:val="affff7"/>
    <w:next w:val="aa"/>
    <w:rsid w:val="00B01738"/>
    <w:pPr>
      <w:pBdr>
        <w:bottom w:val="single" w:sz="6" w:space="19" w:color="auto"/>
        <w:between w:val="single" w:sz="6" w:space="19" w:color="auto"/>
      </w:pBdr>
      <w:tabs>
        <w:tab w:val="left" w:pos="1267"/>
        <w:tab w:val="left" w:pos="2938"/>
        <w:tab w:val="left" w:pos="5040"/>
        <w:tab w:val="right" w:pos="8640"/>
      </w:tabs>
      <w:spacing w:before="120" w:after="120"/>
      <w:ind w:left="0" w:firstLine="0"/>
    </w:pPr>
  </w:style>
  <w:style w:type="paragraph" w:customStyle="1" w:styleId="ReturnAddress">
    <w:name w:val="Return Address"/>
    <w:basedOn w:val="a9"/>
    <w:rsid w:val="00B01738"/>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customStyle="1" w:styleId="SignatureName">
    <w:name w:val="Signature Name"/>
    <w:basedOn w:val="a9"/>
    <w:next w:val="a9"/>
    <w:rsid w:val="00B01738"/>
    <w:pPr>
      <w:keepNext/>
      <w:keepLines/>
      <w:widowControl/>
      <w:spacing w:before="660" w:line="180" w:lineRule="atLeast"/>
      <w:ind w:leftChars="0" w:left="0" w:firstLineChars="0" w:firstLine="0"/>
    </w:pPr>
    <w:rPr>
      <w:rFonts w:ascii="Times New Roman" w:eastAsia="新細明體"/>
      <w:snapToGrid/>
      <w:spacing w:val="-5"/>
      <w:kern w:val="0"/>
      <w:sz w:val="18"/>
      <w:szCs w:val="20"/>
    </w:rPr>
  </w:style>
  <w:style w:type="paragraph" w:customStyle="1" w:styleId="affffb">
    <w:name w:val="章戳"/>
    <w:basedOn w:val="a9"/>
    <w:rsid w:val="00B01738"/>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styleId="29">
    <w:name w:val="Body Text Indent 2"/>
    <w:basedOn w:val="a9"/>
    <w:link w:val="2a"/>
    <w:rsid w:val="00B01738"/>
    <w:pPr>
      <w:adjustRightInd w:val="0"/>
      <w:spacing w:line="360" w:lineRule="auto"/>
      <w:ind w:leftChars="0" w:left="1134" w:firstLineChars="0" w:hanging="1134"/>
      <w:jc w:val="left"/>
      <w:textAlignment w:val="baseline"/>
    </w:pPr>
    <w:rPr>
      <w:b/>
      <w:snapToGrid/>
      <w:spacing w:val="30"/>
      <w:kern w:val="0"/>
      <w:sz w:val="32"/>
      <w:szCs w:val="20"/>
    </w:rPr>
  </w:style>
  <w:style w:type="character" w:customStyle="1" w:styleId="2a">
    <w:name w:val="本文縮排 2 字元"/>
    <w:link w:val="29"/>
    <w:uiPriority w:val="99"/>
    <w:rsid w:val="00B01738"/>
    <w:rPr>
      <w:rFonts w:ascii="標楷體" w:eastAsia="標楷體"/>
      <w:b/>
      <w:spacing w:val="30"/>
      <w:sz w:val="32"/>
    </w:rPr>
  </w:style>
  <w:style w:type="table" w:customStyle="1" w:styleId="1f">
    <w:name w:val="表格格線1"/>
    <w:basedOn w:val="ac"/>
    <w:next w:val="aff4"/>
    <w:uiPriority w:val="59"/>
    <w:rsid w:val="00B017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c">
    <w:name w:val="第二層"/>
    <w:basedOn w:val="a9"/>
    <w:rsid w:val="00B01738"/>
    <w:pPr>
      <w:spacing w:line="240" w:lineRule="auto"/>
      <w:ind w:leftChars="0" w:left="0" w:firstLineChars="0" w:firstLine="0"/>
      <w:jc w:val="left"/>
    </w:pPr>
    <w:rPr>
      <w:rFonts w:ascii="Times New Roman" w:eastAsia="新細明體"/>
      <w:snapToGrid/>
      <w:szCs w:val="24"/>
    </w:rPr>
  </w:style>
  <w:style w:type="paragraph" w:customStyle="1" w:styleId="1f0">
    <w:name w:val=" 字元 字元1 字元"/>
    <w:basedOn w:val="a9"/>
    <w:rsid w:val="00B01738"/>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1f1">
    <w:name w:val="1 字元 字元 字元 字元 字元 字元 字元"/>
    <w:basedOn w:val="a9"/>
    <w:rsid w:val="00B01738"/>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table" w:customStyle="1" w:styleId="110">
    <w:name w:val="表格格線11"/>
    <w:basedOn w:val="ac"/>
    <w:next w:val="aff4"/>
    <w:rsid w:val="00B01738"/>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lainText">
    <w:name w:val="Plain Text"/>
    <w:basedOn w:val="a9"/>
    <w:rsid w:val="00B01738"/>
    <w:pPr>
      <w:adjustRightInd w:val="0"/>
      <w:spacing w:line="360" w:lineRule="atLeast"/>
      <w:ind w:leftChars="0" w:left="0" w:firstLineChars="0" w:firstLine="0"/>
      <w:jc w:val="left"/>
      <w:textAlignment w:val="baseline"/>
    </w:pPr>
    <w:rPr>
      <w:rFonts w:ascii="細明體" w:eastAsia="細明體" w:hAnsi="Courier New"/>
      <w:snapToGrid/>
      <w:kern w:val="0"/>
      <w:sz w:val="24"/>
      <w:szCs w:val="20"/>
    </w:rPr>
  </w:style>
  <w:style w:type="paragraph" w:customStyle="1" w:styleId="wordline">
    <w:name w:val="word_line"/>
    <w:basedOn w:val="a9"/>
    <w:rsid w:val="00B01738"/>
    <w:pPr>
      <w:widowControl/>
      <w:spacing w:before="100" w:beforeAutospacing="1" w:after="100" w:afterAutospacing="1" w:line="312"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d">
    <w:name w:val=" 字元 字元 字元 字元 字元 字元 字元 字元 字元 字元 字元 字元 字元 字元 字元"/>
    <w:basedOn w:val="a9"/>
    <w:rsid w:val="00B01738"/>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991">
    <w:name w:val=" 字元 字元9 字元 字元9 字元 字元1 字元 字元 字元"/>
    <w:basedOn w:val="a9"/>
    <w:rsid w:val="00B01738"/>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ffe">
    <w:name w:val="一凸排"/>
    <w:autoRedefine/>
    <w:rsid w:val="00B01738"/>
    <w:pPr>
      <w:spacing w:line="480" w:lineRule="exact"/>
      <w:outlineLvl w:val="0"/>
    </w:pPr>
    <w:rPr>
      <w:rFonts w:ascii="標楷體" w:eastAsia="標楷體" w:hAnsi="標楷體"/>
      <w:b/>
      <w:kern w:val="2"/>
      <w:sz w:val="28"/>
      <w:szCs w:val="28"/>
    </w:rPr>
  </w:style>
  <w:style w:type="character" w:customStyle="1" w:styleId="h11">
    <w:name w:val="h11"/>
    <w:rsid w:val="00B01738"/>
    <w:rPr>
      <w:b/>
      <w:bCs/>
      <w:color w:val="433230"/>
      <w:sz w:val="24"/>
      <w:szCs w:val="24"/>
    </w:rPr>
  </w:style>
  <w:style w:type="paragraph" w:customStyle="1" w:styleId="72">
    <w:name w:val=" 字元 字元7 字元"/>
    <w:basedOn w:val="a9"/>
    <w:semiHidden/>
    <w:rsid w:val="00B0173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
    <w:name w:val="List Bullet"/>
    <w:basedOn w:val="a9"/>
    <w:rsid w:val="00B01738"/>
    <w:pPr>
      <w:numPr>
        <w:numId w:val="2"/>
      </w:numPr>
      <w:contextualSpacing/>
    </w:pPr>
  </w:style>
  <w:style w:type="paragraph" w:customStyle="1" w:styleId="afffff">
    <w:name w:val="表頭"/>
    <w:basedOn w:val="a9"/>
    <w:rsid w:val="00B01738"/>
    <w:pPr>
      <w:spacing w:line="240" w:lineRule="auto"/>
      <w:ind w:leftChars="0" w:left="0" w:firstLineChars="0" w:firstLine="0"/>
      <w:jc w:val="center"/>
    </w:pPr>
    <w:rPr>
      <w:rFonts w:ascii="Times New Roman"/>
      <w:snapToGrid/>
      <w:sz w:val="24"/>
      <w:szCs w:val="24"/>
    </w:rPr>
  </w:style>
  <w:style w:type="paragraph" w:customStyle="1" w:styleId="a2">
    <w:name w:val="表樣式"/>
    <w:basedOn w:val="a9"/>
    <w:next w:val="a9"/>
    <w:rsid w:val="00B01738"/>
    <w:pPr>
      <w:numPr>
        <w:numId w:val="3"/>
      </w:numPr>
      <w:spacing w:line="240" w:lineRule="auto"/>
      <w:ind w:leftChars="0" w:firstLineChars="0"/>
    </w:pPr>
    <w:rPr>
      <w:snapToGrid/>
      <w:kern w:val="0"/>
      <w:sz w:val="32"/>
      <w:szCs w:val="20"/>
    </w:rPr>
  </w:style>
  <w:style w:type="paragraph" w:customStyle="1" w:styleId="afffff0">
    <w:name w:val="a"/>
    <w:basedOn w:val="a9"/>
    <w:rsid w:val="00B0173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00">
    <w:name w:val="140"/>
    <w:basedOn w:val="a9"/>
    <w:rsid w:val="00B0173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ffff1">
    <w:name w:val="List Paragraph"/>
    <w:basedOn w:val="a9"/>
    <w:link w:val="afffff2"/>
    <w:uiPriority w:val="34"/>
    <w:qFormat/>
    <w:rsid w:val="00B01738"/>
    <w:pPr>
      <w:ind w:left="480"/>
    </w:pPr>
  </w:style>
  <w:style w:type="character" w:customStyle="1" w:styleId="1f2">
    <w:name w:val="註腳文字 字元1"/>
    <w:aliases w:val="註腳文字 字元 字元"/>
    <w:semiHidden/>
    <w:locked/>
    <w:rsid w:val="00B01738"/>
    <w:rPr>
      <w:kern w:val="2"/>
      <w:lang w:val="x-none" w:eastAsia="x-none"/>
    </w:rPr>
  </w:style>
  <w:style w:type="character" w:customStyle="1" w:styleId="legend">
    <w:name w:val="legend"/>
    <w:rsid w:val="00B01738"/>
  </w:style>
  <w:style w:type="character" w:customStyle="1" w:styleId="st">
    <w:name w:val="st"/>
    <w:rsid w:val="00B01738"/>
  </w:style>
  <w:style w:type="paragraph" w:customStyle="1" w:styleId="211">
    <w:name w:val="樣式 (一)(二)(三) + 粗體 左:  2 字元 凸出:  1 字元"/>
    <w:basedOn w:val="af0"/>
    <w:rsid w:val="00B01738"/>
    <w:pPr>
      <w:ind w:left="849" w:hanging="283"/>
    </w:pPr>
    <w:rPr>
      <w:rFonts w:cs="新細明體"/>
      <w:bCs/>
      <w:szCs w:val="20"/>
    </w:rPr>
  </w:style>
  <w:style w:type="paragraph" w:customStyle="1" w:styleId="212">
    <w:name w:val="樣式 (一)(二)(三) + 左:  2 字元 凸出:  1 字元"/>
    <w:basedOn w:val="af0"/>
    <w:rsid w:val="00B01738"/>
    <w:pPr>
      <w:ind w:left="849" w:hanging="283"/>
    </w:pPr>
    <w:rPr>
      <w:rFonts w:cs="新細明體"/>
      <w:szCs w:val="20"/>
    </w:rPr>
  </w:style>
  <w:style w:type="paragraph" w:customStyle="1" w:styleId="45">
    <w:name w:val=" 字元4 字元 字元 字元 字元 字元 字元 字元 字元"/>
    <w:basedOn w:val="a9"/>
    <w:semiHidden/>
    <w:rsid w:val="00B0173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37">
    <w:name w:val="1.2.3. 字元 字元"/>
    <w:basedOn w:val="a9"/>
    <w:rsid w:val="00B01738"/>
    <w:pPr>
      <w:ind w:leftChars="300" w:left="400" w:hangingChars="100" w:hanging="100"/>
    </w:pPr>
  </w:style>
  <w:style w:type="paragraph" w:customStyle="1" w:styleId="Default">
    <w:name w:val="Default"/>
    <w:rsid w:val="00B01738"/>
    <w:pPr>
      <w:widowControl w:val="0"/>
      <w:autoSpaceDE w:val="0"/>
      <w:autoSpaceDN w:val="0"/>
      <w:adjustRightInd w:val="0"/>
    </w:pPr>
    <w:rPr>
      <w:rFonts w:ascii="標楷體" w:eastAsia="標楷體" w:cs="標楷體"/>
      <w:color w:val="000000"/>
      <w:sz w:val="24"/>
      <w:szCs w:val="24"/>
    </w:rPr>
  </w:style>
  <w:style w:type="character" w:customStyle="1" w:styleId="160">
    <w:name w:val="第一層(16號字) 字元"/>
    <w:link w:val="16"/>
    <w:rsid w:val="00B01738"/>
    <w:rPr>
      <w:rFonts w:ascii="標楷體" w:eastAsia="標楷體"/>
      <w:b/>
      <w:snapToGrid w:val="0"/>
      <w:kern w:val="2"/>
      <w:sz w:val="32"/>
    </w:rPr>
  </w:style>
  <w:style w:type="character" w:customStyle="1" w:styleId="black">
    <w:name w:val="black"/>
    <w:rsid w:val="00B01738"/>
  </w:style>
  <w:style w:type="character" w:customStyle="1" w:styleId="lfont-txtcont1">
    <w:name w:val="lfont-txtcont1"/>
    <w:rsid w:val="00E72EAA"/>
    <w:rPr>
      <w:rFonts w:ascii="細明體" w:eastAsia="細明體" w:hAnsi="細明體" w:hint="eastAsia"/>
      <w:color w:val="333333"/>
      <w:sz w:val="24"/>
      <w:szCs w:val="24"/>
    </w:rPr>
  </w:style>
  <w:style w:type="paragraph" w:customStyle="1" w:styleId="afffff3">
    <w:name w:val="內文縮二"/>
    <w:basedOn w:val="a9"/>
    <w:rsid w:val="00E72EAA"/>
    <w:pPr>
      <w:widowControl/>
      <w:adjustRightInd w:val="0"/>
      <w:snapToGrid w:val="0"/>
      <w:spacing w:line="540" w:lineRule="exact"/>
      <w:ind w:leftChars="0" w:left="0"/>
    </w:pPr>
    <w:rPr>
      <w:rFonts w:ascii="Times New Roman"/>
      <w:snapToGrid/>
      <w:szCs w:val="24"/>
    </w:rPr>
  </w:style>
  <w:style w:type="paragraph" w:customStyle="1" w:styleId="2b">
    <w:name w:val="樣式 內文縮二 + 第一行:  2 字元"/>
    <w:basedOn w:val="afffff3"/>
    <w:rsid w:val="00E72EAA"/>
    <w:pPr>
      <w:ind w:firstLine="560"/>
    </w:pPr>
    <w:rPr>
      <w:rFonts w:cs="新細明體"/>
      <w:szCs w:val="20"/>
    </w:rPr>
  </w:style>
  <w:style w:type="paragraph" w:styleId="afffff4">
    <w:name w:val="endnote text"/>
    <w:basedOn w:val="a9"/>
    <w:link w:val="afffff5"/>
    <w:semiHidden/>
    <w:unhideWhenUsed/>
    <w:rsid w:val="00B01738"/>
    <w:pPr>
      <w:snapToGrid w:val="0"/>
      <w:jc w:val="left"/>
    </w:pPr>
    <w:rPr>
      <w:snapToGrid/>
      <w:lang w:val="x-none" w:eastAsia="x-none"/>
    </w:rPr>
  </w:style>
  <w:style w:type="character" w:customStyle="1" w:styleId="afffff5">
    <w:name w:val="章節附註文字 字元"/>
    <w:link w:val="afffff4"/>
    <w:semiHidden/>
    <w:rsid w:val="00B01738"/>
    <w:rPr>
      <w:rFonts w:ascii="標楷體" w:eastAsia="標楷體"/>
      <w:kern w:val="2"/>
      <w:sz w:val="28"/>
      <w:szCs w:val="28"/>
      <w:lang w:val="x-none" w:eastAsia="x-none"/>
    </w:rPr>
  </w:style>
  <w:style w:type="character" w:customStyle="1" w:styleId="afffff6">
    <w:name w:val="無間距 字元"/>
    <w:link w:val="afffff7"/>
    <w:uiPriority w:val="1"/>
    <w:locked/>
    <w:rsid w:val="00B01738"/>
    <w:rPr>
      <w:rFonts w:ascii="Calibri" w:hAnsi="Calibri" w:cs="Calibri"/>
      <w:sz w:val="22"/>
      <w:szCs w:val="22"/>
    </w:rPr>
  </w:style>
  <w:style w:type="paragraph" w:styleId="afffff7">
    <w:name w:val="No Spacing"/>
    <w:link w:val="afffff6"/>
    <w:uiPriority w:val="1"/>
    <w:qFormat/>
    <w:rsid w:val="00B01738"/>
    <w:rPr>
      <w:rFonts w:ascii="Calibri" w:hAnsi="Calibri" w:cs="Calibri"/>
      <w:sz w:val="22"/>
      <w:szCs w:val="22"/>
    </w:rPr>
  </w:style>
  <w:style w:type="paragraph" w:styleId="afffff8">
    <w:name w:val="TOC Heading"/>
    <w:basedOn w:val="11"/>
    <w:next w:val="a9"/>
    <w:uiPriority w:val="39"/>
    <w:unhideWhenUsed/>
    <w:qFormat/>
    <w:rsid w:val="00B01738"/>
    <w:pPr>
      <w:keepLines/>
      <w:widowControl/>
      <w:spacing w:before="480" w:after="0" w:line="276" w:lineRule="auto"/>
      <w:ind w:leftChars="0" w:left="0" w:firstLineChars="0" w:firstLine="0"/>
      <w:jc w:val="left"/>
      <w:outlineLvl w:val="9"/>
    </w:pPr>
    <w:rPr>
      <w:rFonts w:ascii="Cambria" w:hAnsi="Cambria"/>
      <w:snapToGrid/>
      <w:color w:val="365F91"/>
      <w:kern w:val="0"/>
      <w:sz w:val="28"/>
      <w:szCs w:val="28"/>
      <w:lang w:val="x-none" w:eastAsia="x-none"/>
    </w:rPr>
  </w:style>
  <w:style w:type="paragraph" w:customStyle="1" w:styleId="2c">
    <w:name w:val="字元 字元2 字元 字元 字元"/>
    <w:basedOn w:val="a9"/>
    <w:semiHidden/>
    <w:rsid w:val="00B0173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f9">
    <w:name w:val="字元 字元"/>
    <w:basedOn w:val="a9"/>
    <w:rsid w:val="00B0173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11">
    <w:name w:val="1.1內文"/>
    <w:basedOn w:val="a9"/>
    <w:uiPriority w:val="99"/>
    <w:rsid w:val="00B01738"/>
    <w:pPr>
      <w:snapToGrid w:val="0"/>
      <w:spacing w:beforeLines="50" w:line="480" w:lineRule="atLeast"/>
      <w:ind w:leftChars="249" w:left="697" w:firstLine="480"/>
    </w:pPr>
    <w:rPr>
      <w:rFonts w:ascii="Times New Roman" w:eastAsia="華康仿宋體W4"/>
      <w:snapToGrid/>
      <w:sz w:val="24"/>
      <w:szCs w:val="20"/>
    </w:rPr>
  </w:style>
  <w:style w:type="paragraph" w:customStyle="1" w:styleId="1f3">
    <w:name w:val="字元 字元1 字元 字元 字元"/>
    <w:basedOn w:val="a9"/>
    <w:rsid w:val="00B0173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13">
    <w:name w:val="字元 字元2 字元 字元 字元 字元 字元 字元1 字元 字元 字元 字元"/>
    <w:basedOn w:val="a9"/>
    <w:uiPriority w:val="99"/>
    <w:semiHidden/>
    <w:rsid w:val="00B01738"/>
    <w:pPr>
      <w:widowControl/>
      <w:snapToGrid w:val="0"/>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afffffa">
    <w:name w:val="字元 字元 字元 字元"/>
    <w:basedOn w:val="a9"/>
    <w:semiHidden/>
    <w:rsid w:val="00B0173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fffb">
    <w:name w:val="endnote reference"/>
    <w:uiPriority w:val="99"/>
    <w:unhideWhenUsed/>
    <w:rsid w:val="00B01738"/>
    <w:rPr>
      <w:vertAlign w:val="superscript"/>
    </w:rPr>
  </w:style>
  <w:style w:type="character" w:customStyle="1" w:styleId="CharacterStyle2">
    <w:name w:val="Character Style 2"/>
    <w:rsid w:val="00B01738"/>
    <w:rPr>
      <w:sz w:val="20"/>
      <w:szCs w:val="20"/>
    </w:rPr>
  </w:style>
  <w:style w:type="character" w:customStyle="1" w:styleId="CharacterStyle3">
    <w:name w:val="Character Style 3"/>
    <w:rsid w:val="00B01738"/>
    <w:rPr>
      <w:sz w:val="25"/>
      <w:szCs w:val="25"/>
    </w:rPr>
  </w:style>
  <w:style w:type="paragraph" w:customStyle="1" w:styleId="190">
    <w:name w:val=" 字元 字元19"/>
    <w:basedOn w:val="a9"/>
    <w:semiHidden/>
    <w:rsid w:val="00B01738"/>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610">
    <w:name w:val="標題 6 字元1"/>
    <w:rsid w:val="00B01738"/>
    <w:rPr>
      <w:rFonts w:ascii="標楷體" w:eastAsia="標楷體" w:hAnsi="Arial"/>
      <w:kern w:val="2"/>
      <w:sz w:val="32"/>
      <w:szCs w:val="36"/>
      <w:lang w:val="en-US" w:eastAsia="zh-TW" w:bidi="ar-SA"/>
    </w:rPr>
  </w:style>
  <w:style w:type="character" w:customStyle="1" w:styleId="2d">
    <w:name w:val=" 字元2"/>
    <w:semiHidden/>
    <w:rsid w:val="00B01738"/>
    <w:rPr>
      <w:rFonts w:ascii="標楷體" w:eastAsia="標楷體"/>
      <w:snapToGrid w:val="0"/>
      <w:kern w:val="2"/>
    </w:rPr>
  </w:style>
  <w:style w:type="paragraph" w:customStyle="1" w:styleId="1f4">
    <w:name w:val="1下內文縮２"/>
    <w:basedOn w:val="a9"/>
    <w:qFormat/>
    <w:rsid w:val="00E72EAA"/>
    <w:pPr>
      <w:ind w:leftChars="400" w:left="872" w:firstLineChars="222" w:firstLine="629"/>
    </w:pPr>
    <w:rPr>
      <w:rFonts w:hAnsi="標楷體"/>
      <w:snapToGrid/>
      <w:color w:val="0000FF"/>
      <w:kern w:val="0"/>
    </w:rPr>
  </w:style>
  <w:style w:type="character" w:customStyle="1" w:styleId="180">
    <w:name w:val=" 字元18"/>
    <w:rsid w:val="00B01738"/>
    <w:rPr>
      <w:rFonts w:ascii="標楷體" w:eastAsia="標楷體"/>
      <w:snapToGrid w:val="0"/>
      <w:kern w:val="2"/>
      <w:lang w:val="en-US" w:eastAsia="zh-TW" w:bidi="ar-SA"/>
    </w:rPr>
  </w:style>
  <w:style w:type="character" w:customStyle="1" w:styleId="170">
    <w:name w:val=" 字元17"/>
    <w:rsid w:val="00B01738"/>
    <w:rPr>
      <w:rFonts w:ascii="標楷體" w:eastAsia="標楷體"/>
      <w:snapToGrid w:val="0"/>
      <w:kern w:val="2"/>
      <w:lang w:val="en-US" w:eastAsia="zh-TW" w:bidi="ar-SA"/>
    </w:rPr>
  </w:style>
  <w:style w:type="character" w:styleId="afffffc">
    <w:name w:val="line number"/>
    <w:rsid w:val="00B01738"/>
  </w:style>
  <w:style w:type="paragraph" w:customStyle="1" w:styleId="2e">
    <w:name w:val="內文2"/>
    <w:basedOn w:val="a9"/>
    <w:rsid w:val="00B01738"/>
    <w:pPr>
      <w:adjustRightInd w:val="0"/>
      <w:spacing w:line="240" w:lineRule="auto"/>
      <w:ind w:firstLineChars="0" w:firstLine="0"/>
    </w:pPr>
    <w:rPr>
      <w:rFonts w:ascii="Times New Roman" w:eastAsia="華康中明體"/>
      <w:snapToGrid/>
      <w:sz w:val="22"/>
      <w:szCs w:val="24"/>
    </w:rPr>
  </w:style>
  <w:style w:type="paragraph" w:customStyle="1" w:styleId="1f5">
    <w:name w:val="1."/>
    <w:basedOn w:val="a9"/>
    <w:rsid w:val="00B01738"/>
    <w:pPr>
      <w:adjustRightInd w:val="0"/>
      <w:spacing w:line="240" w:lineRule="auto"/>
      <w:ind w:left="300" w:hangingChars="100" w:hanging="100"/>
    </w:pPr>
    <w:rPr>
      <w:rFonts w:ascii="Times New Roman" w:eastAsia="華康中明體"/>
      <w:iCs/>
      <w:snapToGrid/>
      <w:sz w:val="22"/>
      <w:szCs w:val="24"/>
    </w:rPr>
  </w:style>
  <w:style w:type="paragraph" w:customStyle="1" w:styleId="1f6">
    <w:name w:val="(1)"/>
    <w:basedOn w:val="a9"/>
    <w:rsid w:val="00B01738"/>
    <w:pPr>
      <w:adjustRightInd w:val="0"/>
      <w:spacing w:line="240" w:lineRule="auto"/>
      <w:ind w:leftChars="300" w:left="880" w:hangingChars="100" w:hanging="220"/>
    </w:pPr>
    <w:rPr>
      <w:rFonts w:ascii="Times New Roman" w:eastAsia="華康中明體"/>
      <w:snapToGrid/>
      <w:sz w:val="22"/>
      <w:szCs w:val="24"/>
    </w:rPr>
  </w:style>
  <w:style w:type="paragraph" w:customStyle="1" w:styleId="1f7">
    <w:name w:val="段落樣式1"/>
    <w:basedOn w:val="a9"/>
    <w:rsid w:val="00B01738"/>
    <w:pPr>
      <w:tabs>
        <w:tab w:val="left" w:pos="567"/>
      </w:tabs>
      <w:kinsoku w:val="0"/>
      <w:spacing w:line="240" w:lineRule="auto"/>
    </w:pPr>
    <w:rPr>
      <w:snapToGrid/>
      <w:kern w:val="0"/>
      <w:sz w:val="32"/>
      <w:szCs w:val="20"/>
    </w:rPr>
  </w:style>
  <w:style w:type="paragraph" w:styleId="afffffd">
    <w:name w:val="annotation text"/>
    <w:basedOn w:val="a9"/>
    <w:link w:val="afffffe"/>
    <w:rsid w:val="00B01738"/>
    <w:pPr>
      <w:spacing w:line="240" w:lineRule="auto"/>
      <w:ind w:leftChars="0" w:left="0" w:firstLineChars="0" w:firstLine="0"/>
      <w:jc w:val="left"/>
    </w:pPr>
    <w:rPr>
      <w:rFonts w:ascii="Times New Roman" w:eastAsia="新細明體"/>
      <w:snapToGrid/>
      <w:sz w:val="24"/>
      <w:szCs w:val="24"/>
    </w:rPr>
  </w:style>
  <w:style w:type="character" w:customStyle="1" w:styleId="afffffe">
    <w:name w:val="註解文字 字元"/>
    <w:link w:val="afffffd"/>
    <w:rsid w:val="00B01738"/>
    <w:rPr>
      <w:kern w:val="2"/>
      <w:sz w:val="24"/>
      <w:szCs w:val="24"/>
    </w:rPr>
  </w:style>
  <w:style w:type="character" w:customStyle="1" w:styleId="1f8">
    <w:name w:val="本文 字元1"/>
    <w:aliases w:val="本文 字元 字元 字元 字元,本文 字元 字元 字元1"/>
    <w:uiPriority w:val="99"/>
    <w:rsid w:val="00B01738"/>
    <w:rPr>
      <w:rFonts w:eastAsia="標楷體"/>
      <w:kern w:val="2"/>
      <w:sz w:val="28"/>
      <w:lang w:val="en-US" w:eastAsia="zh-TW" w:bidi="ar-SA"/>
    </w:rPr>
  </w:style>
  <w:style w:type="paragraph" w:styleId="33">
    <w:name w:val="Body Text Indent 3"/>
    <w:basedOn w:val="a9"/>
    <w:link w:val="34"/>
    <w:rsid w:val="00B01738"/>
    <w:pPr>
      <w:spacing w:after="120"/>
      <w:ind w:left="480"/>
    </w:pPr>
    <w:rPr>
      <w:sz w:val="16"/>
      <w:szCs w:val="16"/>
    </w:rPr>
  </w:style>
  <w:style w:type="character" w:customStyle="1" w:styleId="34">
    <w:name w:val="本文縮排 3 字元"/>
    <w:link w:val="33"/>
    <w:rsid w:val="00B01738"/>
    <w:rPr>
      <w:rFonts w:ascii="標楷體" w:eastAsia="標楷體"/>
      <w:snapToGrid w:val="0"/>
      <w:kern w:val="2"/>
      <w:sz w:val="16"/>
      <w:szCs w:val="16"/>
    </w:rPr>
  </w:style>
  <w:style w:type="character" w:customStyle="1" w:styleId="1410">
    <w:name w:val="表格內文(14行高) 字元1"/>
    <w:rsid w:val="00E72EAA"/>
    <w:rPr>
      <w:rFonts w:ascii="標楷體" w:eastAsia="標楷體"/>
      <w:snapToGrid w:val="0"/>
      <w:kern w:val="2"/>
      <w:sz w:val="24"/>
      <w:szCs w:val="28"/>
      <w:lang w:val="en-US" w:eastAsia="zh-TW" w:bidi="ar-SA"/>
    </w:rPr>
  </w:style>
  <w:style w:type="character" w:customStyle="1" w:styleId="214">
    <w:name w:val="本文縮排 2 字元1"/>
    <w:uiPriority w:val="99"/>
    <w:rsid w:val="00B01738"/>
    <w:rPr>
      <w:rFonts w:ascii="標楷體" w:eastAsia="標楷體"/>
      <w:snapToGrid w:val="0"/>
      <w:kern w:val="2"/>
      <w:sz w:val="28"/>
      <w:szCs w:val="28"/>
      <w:lang w:val="en-US" w:eastAsia="zh-TW" w:bidi="ar-SA"/>
    </w:rPr>
  </w:style>
  <w:style w:type="paragraph" w:customStyle="1" w:styleId="k3a">
    <w:name w:val="k3a"/>
    <w:basedOn w:val="a9"/>
    <w:rsid w:val="00B01738"/>
    <w:pPr>
      <w:widowControl/>
      <w:snapToGrid w:val="0"/>
      <w:spacing w:beforeLines="50" w:before="50" w:line="240" w:lineRule="auto"/>
      <w:ind w:leftChars="178" w:left="278" w:right="-142" w:hangingChars="100" w:hanging="100"/>
    </w:pPr>
    <w:rPr>
      <w:rFonts w:ascii="Times New Roman"/>
      <w:snapToGrid/>
      <w:kern w:val="0"/>
      <w:szCs w:val="20"/>
    </w:rPr>
  </w:style>
  <w:style w:type="paragraph" w:customStyle="1" w:styleId="k32">
    <w:name w:val="k32"/>
    <w:basedOn w:val="k3a"/>
    <w:rsid w:val="00B01738"/>
    <w:pPr>
      <w:spacing w:beforeLines="0" w:before="0"/>
      <w:ind w:leftChars="0" w:left="567" w:firstLineChars="200" w:firstLine="200"/>
    </w:pPr>
  </w:style>
  <w:style w:type="paragraph" w:customStyle="1" w:styleId="d00">
    <w:name w:val="d00"/>
    <w:basedOn w:val="k3a"/>
    <w:rsid w:val="00B01738"/>
    <w:pPr>
      <w:widowControl w:val="0"/>
      <w:tabs>
        <w:tab w:val="left" w:pos="1320"/>
        <w:tab w:val="left" w:pos="1920"/>
        <w:tab w:val="left" w:pos="2880"/>
        <w:tab w:val="left" w:pos="3840"/>
        <w:tab w:val="left" w:pos="4800"/>
        <w:tab w:val="left" w:pos="5760"/>
      </w:tabs>
      <w:autoSpaceDE w:val="0"/>
      <w:autoSpaceDN w:val="0"/>
      <w:adjustRightInd w:val="0"/>
      <w:snapToGrid/>
      <w:spacing w:beforeLines="0" w:before="120" w:after="120" w:line="480" w:lineRule="atLeast"/>
      <w:ind w:leftChars="0" w:left="0" w:right="0" w:firstLineChars="0" w:firstLine="0"/>
      <w:jc w:val="center"/>
      <w:textAlignment w:val="baseline"/>
    </w:pPr>
    <w:rPr>
      <w:rFonts w:eastAsia="華康粗圓體"/>
      <w:spacing w:val="4"/>
      <w:sz w:val="24"/>
      <w:szCs w:val="27"/>
    </w:rPr>
  </w:style>
  <w:style w:type="paragraph" w:customStyle="1" w:styleId="k02">
    <w:name w:val="k02"/>
    <w:basedOn w:val="a9"/>
    <w:rsid w:val="00B01738"/>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paragraph" w:customStyle="1" w:styleId="3pt">
    <w:name w:val="表格文字（3 pt）"/>
    <w:basedOn w:val="a9"/>
    <w:next w:val="a9"/>
    <w:rsid w:val="00B01738"/>
    <w:pPr>
      <w:adjustRightInd w:val="0"/>
      <w:snapToGrid w:val="0"/>
      <w:spacing w:before="60" w:after="60" w:line="240" w:lineRule="auto"/>
      <w:ind w:leftChars="0" w:left="0" w:firstLineChars="0" w:firstLine="0"/>
      <w:textAlignment w:val="baseline"/>
    </w:pPr>
    <w:rPr>
      <w:rFonts w:ascii="Times New Roman" w:cs="Courier New"/>
      <w:snapToGrid/>
      <w:spacing w:val="12"/>
      <w:kern w:val="0"/>
      <w:sz w:val="20"/>
      <w:szCs w:val="20"/>
    </w:rPr>
  </w:style>
  <w:style w:type="character" w:customStyle="1" w:styleId="postbody">
    <w:name w:val="postbody"/>
    <w:rsid w:val="00B01738"/>
  </w:style>
  <w:style w:type="character" w:customStyle="1" w:styleId="newstext1">
    <w:name w:val="newstext1"/>
    <w:rsid w:val="00B01738"/>
    <w:rPr>
      <w:rFonts w:ascii="Verdana" w:hAnsi="Verdana" w:hint="default"/>
      <w:color w:val="333333"/>
      <w:spacing w:val="20"/>
      <w:sz w:val="22"/>
      <w:szCs w:val="22"/>
      <w:bdr w:val="single" w:sz="6" w:space="4" w:color="4D6B89" w:frame="1"/>
      <w:shd w:val="clear" w:color="auto" w:fill="FFFFFF"/>
    </w:rPr>
  </w:style>
  <w:style w:type="paragraph" w:customStyle="1" w:styleId="affffff">
    <w:name w:val="文_１"/>
    <w:basedOn w:val="a9"/>
    <w:rsid w:val="00B01738"/>
    <w:pPr>
      <w:topLinePunct/>
      <w:snapToGrid w:val="0"/>
      <w:spacing w:line="300" w:lineRule="auto"/>
      <w:ind w:leftChars="400" w:left="400" w:firstLineChars="192" w:firstLine="538"/>
    </w:pPr>
    <w:rPr>
      <w:rFonts w:hAnsi="標楷體" w:cs="Arial"/>
      <w:kern w:val="0"/>
    </w:rPr>
  </w:style>
  <w:style w:type="paragraph" w:customStyle="1" w:styleId="affffff0">
    <w:name w:val="作者"/>
    <w:basedOn w:val="a9"/>
    <w:rsid w:val="00B01738"/>
    <w:pPr>
      <w:spacing w:line="240" w:lineRule="auto"/>
      <w:ind w:leftChars="0" w:left="0" w:firstLineChars="0" w:firstLine="0"/>
      <w:jc w:val="right"/>
    </w:pPr>
    <w:rPr>
      <w:rFonts w:ascii="Times New Roman"/>
      <w:snapToGrid/>
    </w:rPr>
  </w:style>
  <w:style w:type="paragraph" w:customStyle="1" w:styleId="affffff1">
    <w:name w:val="圖表"/>
    <w:basedOn w:val="a9"/>
    <w:rsid w:val="00B01738"/>
    <w:pPr>
      <w:spacing w:beforeLines="100" w:before="100" w:line="240" w:lineRule="auto"/>
      <w:ind w:leftChars="0" w:left="0" w:firstLineChars="0" w:firstLine="0"/>
      <w:jc w:val="center"/>
    </w:pPr>
    <w:rPr>
      <w:rFonts w:ascii="Times New Roman"/>
      <w:snapToGrid/>
      <w:sz w:val="24"/>
      <w:szCs w:val="24"/>
    </w:rPr>
  </w:style>
  <w:style w:type="paragraph" w:customStyle="1" w:styleId="affffff2">
    <w:name w:val="重點"/>
    <w:basedOn w:val="a9"/>
    <w:rsid w:val="00B01738"/>
    <w:pPr>
      <w:spacing w:line="240" w:lineRule="auto"/>
      <w:ind w:leftChars="0" w:left="0" w:firstLineChars="0" w:firstLine="0"/>
    </w:pPr>
    <w:rPr>
      <w:rFonts w:ascii="Helvetica" w:eastAsia="華康儷粗黑" w:hAnsi="Helvetica"/>
      <w:snapToGrid/>
      <w:sz w:val="24"/>
      <w:szCs w:val="24"/>
    </w:rPr>
  </w:style>
  <w:style w:type="paragraph" w:customStyle="1" w:styleId="1-1">
    <w:name w:val="表_頭_大字1-1"/>
    <w:basedOn w:val="a9"/>
    <w:rsid w:val="00B01738"/>
    <w:pPr>
      <w:snapToGrid w:val="0"/>
      <w:spacing w:line="240" w:lineRule="auto"/>
      <w:ind w:leftChars="0" w:left="350" w:hangingChars="350" w:hanging="350"/>
    </w:pPr>
    <w:rPr>
      <w:rFonts w:ascii="Times New Roman"/>
      <w:b/>
      <w:snapToGrid/>
      <w:szCs w:val="20"/>
    </w:rPr>
  </w:style>
  <w:style w:type="paragraph" w:customStyle="1" w:styleId="affffff3">
    <w:name w:val="文_一"/>
    <w:basedOn w:val="a9"/>
    <w:autoRedefine/>
    <w:rsid w:val="00B01738"/>
    <w:pPr>
      <w:snapToGrid w:val="0"/>
      <w:spacing w:line="300" w:lineRule="auto"/>
      <w:ind w:leftChars="0" w:left="0" w:firstLineChars="100" w:firstLine="280"/>
    </w:pPr>
    <w:rPr>
      <w:rFonts w:hAnsi="標楷體" w:cs="Arial"/>
    </w:rPr>
  </w:style>
  <w:style w:type="paragraph" w:customStyle="1" w:styleId="xl30">
    <w:name w:val="xl30"/>
    <w:basedOn w:val="a9"/>
    <w:rsid w:val="00B01738"/>
    <w:pPr>
      <w:widowControl/>
      <w:spacing w:before="100" w:beforeAutospacing="1" w:after="100" w:afterAutospacing="1" w:line="240" w:lineRule="auto"/>
      <w:ind w:leftChars="0" w:left="0" w:firstLineChars="0" w:firstLine="0"/>
      <w:jc w:val="center"/>
      <w:textAlignment w:val="center"/>
    </w:pPr>
    <w:rPr>
      <w:rFonts w:ascii="全真楷書" w:eastAsia="全真楷書" w:hAnsi="Arial Unicode MS" w:cs="Arial Unicode MS"/>
      <w:snapToGrid/>
      <w:kern w:val="0"/>
      <w:sz w:val="24"/>
      <w:szCs w:val="24"/>
    </w:rPr>
  </w:style>
  <w:style w:type="character" w:customStyle="1" w:styleId="content">
    <w:name w:val="content"/>
    <w:rsid w:val="00E72EAA"/>
  </w:style>
  <w:style w:type="paragraph" w:customStyle="1" w:styleId="affffff4">
    <w:name w:val="單元"/>
    <w:basedOn w:val="a9"/>
    <w:rsid w:val="00B01738"/>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35">
    <w:name w:val="表格欄3數字"/>
    <w:basedOn w:val="a9"/>
    <w:rsid w:val="00B01738"/>
    <w:pPr>
      <w:spacing w:line="240" w:lineRule="auto"/>
      <w:ind w:leftChars="0" w:left="0" w:firstLineChars="0" w:firstLine="0"/>
      <w:jc w:val="right"/>
    </w:pPr>
    <w:rPr>
      <w:rFonts w:ascii="細明體" w:eastAsia="細明體" w:hAnsi="Arial"/>
      <w:bCs/>
      <w:snapToGrid/>
      <w:w w:val="90"/>
      <w:sz w:val="20"/>
      <w:szCs w:val="20"/>
    </w:rPr>
  </w:style>
  <w:style w:type="paragraph" w:customStyle="1" w:styleId="1-31">
    <w:name w:val="表格欄1-3退1"/>
    <w:basedOn w:val="a9"/>
    <w:rsid w:val="00B01738"/>
    <w:pPr>
      <w:spacing w:line="240" w:lineRule="auto"/>
      <w:ind w:leftChars="0" w:left="0" w:firstLineChars="100" w:firstLine="100"/>
      <w:jc w:val="distribute"/>
    </w:pPr>
    <w:rPr>
      <w:rFonts w:ascii="Times New Roman" w:cs="新細明體"/>
      <w:snapToGrid/>
      <w:sz w:val="18"/>
      <w:szCs w:val="18"/>
    </w:rPr>
  </w:style>
  <w:style w:type="paragraph" w:customStyle="1" w:styleId="affffff5">
    <w:name w:val="小計"/>
    <w:basedOn w:val="a9"/>
    <w:rsid w:val="00B01738"/>
    <w:pPr>
      <w:spacing w:line="240" w:lineRule="auto"/>
      <w:ind w:leftChars="250" w:left="250" w:rightChars="100" w:right="100" w:firstLineChars="0" w:firstLine="0"/>
      <w:jc w:val="distribute"/>
    </w:pPr>
    <w:rPr>
      <w:rFonts w:ascii="Times New Roman" w:cs="新細明體"/>
      <w:b/>
      <w:snapToGrid/>
      <w:sz w:val="20"/>
      <w:szCs w:val="18"/>
    </w:rPr>
  </w:style>
  <w:style w:type="paragraph" w:customStyle="1" w:styleId="215">
    <w:name w:val="字元2 字元 字元 字元 字元 字元 字元 字元 字元1 字元 字元 字元"/>
    <w:basedOn w:val="a9"/>
    <w:semiHidden/>
    <w:rsid w:val="00E72EA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f">
    <w:name w:val="(一)下內文縮2 字元 字元"/>
    <w:rsid w:val="00B01738"/>
    <w:rPr>
      <w:rFonts w:ascii="標楷體" w:eastAsia="標楷體"/>
      <w:snapToGrid w:val="0"/>
      <w:kern w:val="2"/>
      <w:sz w:val="28"/>
      <w:szCs w:val="24"/>
      <w:lang w:val="en-US" w:eastAsia="zh-TW" w:bidi="ar-SA"/>
    </w:rPr>
  </w:style>
  <w:style w:type="character" w:customStyle="1" w:styleId="style121">
    <w:name w:val="style121"/>
    <w:rsid w:val="00B01738"/>
    <w:rPr>
      <w:rFonts w:ascii="Arial" w:hAnsi="Arial" w:cs="Arial" w:hint="default"/>
      <w:b/>
      <w:bCs/>
      <w:color w:val="FF0000"/>
      <w:sz w:val="18"/>
      <w:szCs w:val="18"/>
      <w:bdr w:val="single" w:sz="6" w:space="0" w:color="C2CAC3" w:frame="1"/>
    </w:rPr>
  </w:style>
  <w:style w:type="paragraph" w:customStyle="1" w:styleId="affffff6">
    <w:name w:val="數字表格"/>
    <w:basedOn w:val="a9"/>
    <w:rsid w:val="00B01738"/>
    <w:pPr>
      <w:spacing w:line="480" w:lineRule="exact"/>
      <w:ind w:leftChars="0" w:left="0" w:firstLineChars="0" w:firstLine="0"/>
      <w:jc w:val="distribute"/>
    </w:pPr>
    <w:rPr>
      <w:sz w:val="20"/>
    </w:rPr>
  </w:style>
  <w:style w:type="paragraph" w:customStyle="1" w:styleId="1-10">
    <w:name w:val="表格欄1-1主管"/>
    <w:basedOn w:val="a9"/>
    <w:rsid w:val="00B01738"/>
    <w:pPr>
      <w:spacing w:line="240" w:lineRule="auto"/>
      <w:ind w:leftChars="0" w:left="0" w:firstLineChars="0" w:firstLine="0"/>
      <w:jc w:val="distribute"/>
    </w:pPr>
    <w:rPr>
      <w:rFonts w:ascii="Times New Roman" w:cs="新細明體"/>
      <w:b/>
      <w:snapToGrid/>
      <w:sz w:val="20"/>
      <w:szCs w:val="20"/>
    </w:rPr>
  </w:style>
  <w:style w:type="paragraph" w:customStyle="1" w:styleId="46">
    <w:name w:val="字元4 字元 字元 字元"/>
    <w:basedOn w:val="a9"/>
    <w:semiHidden/>
    <w:rsid w:val="00E72EA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7">
    <w:name w:val="（一）內文"/>
    <w:basedOn w:val="a9"/>
    <w:rsid w:val="00B01738"/>
    <w:pPr>
      <w:snapToGrid w:val="0"/>
      <w:spacing w:afterLines="50" w:after="180" w:line="240" w:lineRule="auto"/>
      <w:ind w:leftChars="300" w:left="840" w:firstLineChars="0" w:firstLine="0"/>
    </w:pPr>
    <w:rPr>
      <w:rFonts w:ascii="Times New Roman"/>
      <w:bCs/>
      <w:noProof/>
      <w:kern w:val="0"/>
      <w:szCs w:val="40"/>
    </w:rPr>
  </w:style>
  <w:style w:type="paragraph" w:customStyle="1" w:styleId="affffff8">
    <w:name w:val="表標題"/>
    <w:basedOn w:val="a9"/>
    <w:rsid w:val="00B01738"/>
    <w:pPr>
      <w:kinsoku w:val="0"/>
      <w:overflowPunct w:val="0"/>
      <w:autoSpaceDE w:val="0"/>
      <w:autoSpaceDN w:val="0"/>
      <w:snapToGrid w:val="0"/>
      <w:spacing w:beforeLines="10" w:before="36" w:afterLines="10" w:after="36" w:line="240" w:lineRule="auto"/>
      <w:ind w:leftChars="0" w:left="0" w:firstLineChars="0" w:firstLine="0"/>
      <w:jc w:val="center"/>
    </w:pPr>
    <w:rPr>
      <w:rFonts w:ascii="Times New Roman"/>
      <w:noProof/>
      <w:kern w:val="0"/>
      <w:sz w:val="24"/>
      <w:szCs w:val="20"/>
      <w:lang w:val="en-GB"/>
    </w:rPr>
  </w:style>
  <w:style w:type="paragraph" w:customStyle="1" w:styleId="47">
    <w:name w:val="樣式4"/>
    <w:basedOn w:val="a9"/>
    <w:rsid w:val="00B01738"/>
    <w:pPr>
      <w:tabs>
        <w:tab w:val="num" w:pos="360"/>
      </w:tabs>
      <w:spacing w:line="240" w:lineRule="auto"/>
      <w:ind w:leftChars="0" w:left="360" w:firstLineChars="0" w:hanging="360"/>
      <w:jc w:val="left"/>
    </w:pPr>
    <w:rPr>
      <w:rFonts w:ascii="Times New Roman"/>
      <w:snapToGrid/>
      <w:sz w:val="32"/>
      <w:szCs w:val="20"/>
    </w:rPr>
  </w:style>
  <w:style w:type="character" w:customStyle="1" w:styleId="text1">
    <w:name w:val="text1"/>
    <w:rsid w:val="00B01738"/>
    <w:rPr>
      <w:rFonts w:ascii="sөũ" w:hAnsi="sөũ" w:hint="default"/>
      <w:color w:val="333333"/>
      <w:sz w:val="24"/>
      <w:szCs w:val="24"/>
    </w:rPr>
  </w:style>
  <w:style w:type="character" w:styleId="affffff9">
    <w:name w:val="annotation reference"/>
    <w:rsid w:val="00B01738"/>
    <w:rPr>
      <w:sz w:val="18"/>
      <w:szCs w:val="18"/>
    </w:rPr>
  </w:style>
  <w:style w:type="paragraph" w:styleId="affffffa">
    <w:name w:val="annotation subject"/>
    <w:basedOn w:val="afffffd"/>
    <w:next w:val="afffffd"/>
    <w:link w:val="affffffb"/>
    <w:rsid w:val="00B01738"/>
    <w:pPr>
      <w:spacing w:line="500" w:lineRule="exact"/>
      <w:ind w:leftChars="200" w:left="200" w:firstLineChars="200" w:firstLine="200"/>
    </w:pPr>
    <w:rPr>
      <w:rFonts w:ascii="標楷體" w:eastAsia="標楷體"/>
      <w:b/>
      <w:bCs/>
      <w:snapToGrid w:val="0"/>
      <w:sz w:val="28"/>
      <w:szCs w:val="28"/>
    </w:rPr>
  </w:style>
  <w:style w:type="character" w:customStyle="1" w:styleId="affffffb">
    <w:name w:val="註解主旨 字元"/>
    <w:link w:val="affffffa"/>
    <w:rsid w:val="00B01738"/>
    <w:rPr>
      <w:rFonts w:ascii="標楷體" w:eastAsia="標楷體"/>
      <w:b/>
      <w:bCs/>
      <w:snapToGrid w:val="0"/>
      <w:kern w:val="2"/>
      <w:sz w:val="28"/>
      <w:szCs w:val="28"/>
    </w:rPr>
  </w:style>
  <w:style w:type="paragraph" w:customStyle="1" w:styleId="aa0">
    <w:name w:val="aa"/>
    <w:basedOn w:val="a9"/>
    <w:rsid w:val="00B01738"/>
    <w:pPr>
      <w:adjustRightInd w:val="0"/>
      <w:spacing w:after="120" w:line="240" w:lineRule="atLeast"/>
      <w:ind w:leftChars="0" w:left="0" w:firstLineChars="0" w:firstLine="0"/>
      <w:textAlignment w:val="baseline"/>
    </w:pPr>
    <w:rPr>
      <w:rFonts w:ascii="Arial Narrow" w:eastAsia="華康粗圓體" w:hAnsi="Arial Narrow"/>
      <w:snapToGrid/>
      <w:kern w:val="0"/>
      <w:sz w:val="22"/>
      <w:szCs w:val="20"/>
    </w:rPr>
  </w:style>
  <w:style w:type="paragraph" w:customStyle="1" w:styleId="affffffc">
    <w:name w:val="圖表名稱"/>
    <w:rsid w:val="00B01738"/>
    <w:pPr>
      <w:widowControl w:val="0"/>
      <w:overflowPunct w:val="0"/>
      <w:autoSpaceDE w:val="0"/>
      <w:autoSpaceDN w:val="0"/>
      <w:adjustRightInd w:val="0"/>
      <w:snapToGrid w:val="0"/>
      <w:spacing w:beforeLines="100" w:before="100" w:afterLines="100" w:after="100" w:line="280" w:lineRule="exact"/>
      <w:jc w:val="center"/>
      <w:textAlignment w:val="center"/>
    </w:pPr>
    <w:rPr>
      <w:rFonts w:eastAsia="華康楷書體W5"/>
      <w:b/>
      <w:sz w:val="26"/>
    </w:rPr>
  </w:style>
  <w:style w:type="paragraph" w:customStyle="1" w:styleId="affffffd">
    <w:name w:val="表格資料來源"/>
    <w:rsid w:val="00B01738"/>
    <w:pPr>
      <w:widowControl w:val="0"/>
      <w:overflowPunct w:val="0"/>
      <w:autoSpaceDE w:val="0"/>
      <w:autoSpaceDN w:val="0"/>
      <w:spacing w:line="280" w:lineRule="exact"/>
      <w:ind w:leftChars="20" w:left="520" w:hangingChars="500" w:hanging="500"/>
      <w:jc w:val="both"/>
      <w:textAlignment w:val="center"/>
    </w:pPr>
    <w:rPr>
      <w:rFonts w:eastAsia="華康楷書體W5"/>
      <w:spacing w:val="-2"/>
      <w:sz w:val="22"/>
      <w:szCs w:val="22"/>
    </w:rPr>
  </w:style>
  <w:style w:type="paragraph" w:customStyle="1" w:styleId="affffffe">
    <w:name w:val="大標"/>
    <w:basedOn w:val="a9"/>
    <w:rsid w:val="00B01738"/>
    <w:pPr>
      <w:spacing w:before="48" w:afterLines="50" w:after="180" w:line="440" w:lineRule="exact"/>
      <w:ind w:leftChars="0" w:left="784" w:hangingChars="200" w:hanging="784"/>
      <w:jc w:val="left"/>
    </w:pPr>
    <w:rPr>
      <w:rFonts w:hAnsi="Courier New"/>
      <w:snapToGrid/>
      <w:spacing w:val="-4"/>
      <w:sz w:val="40"/>
      <w:szCs w:val="24"/>
    </w:rPr>
  </w:style>
  <w:style w:type="paragraph" w:customStyle="1" w:styleId="a7">
    <w:name w:val="文號"/>
    <w:basedOn w:val="a9"/>
    <w:rsid w:val="00B01738"/>
    <w:pPr>
      <w:numPr>
        <w:numId w:val="4"/>
      </w:numPr>
      <w:tabs>
        <w:tab w:val="clear" w:pos="618"/>
      </w:tabs>
      <w:spacing w:line="220" w:lineRule="exact"/>
      <w:ind w:leftChars="900" w:left="2160" w:firstLineChars="0" w:firstLine="0"/>
      <w:jc w:val="distribute"/>
    </w:pPr>
    <w:rPr>
      <w:rFonts w:ascii="新細明體" w:eastAsia="新細明體" w:hAnsi="Courier New"/>
      <w:snapToGrid/>
      <w:sz w:val="18"/>
      <w:szCs w:val="24"/>
    </w:rPr>
  </w:style>
  <w:style w:type="paragraph" w:customStyle="1" w:styleId="2f0">
    <w:name w:val="距2平頭"/>
    <w:basedOn w:val="a9"/>
    <w:rsid w:val="00B01738"/>
    <w:pPr>
      <w:spacing w:line="310" w:lineRule="exact"/>
      <w:ind w:leftChars="175" w:left="420" w:firstLineChars="0" w:firstLine="0"/>
    </w:pPr>
    <w:rPr>
      <w:rFonts w:ascii="新細明體" w:eastAsia="新細明體" w:hAnsi="Courier New"/>
      <w:snapToGrid/>
      <w:spacing w:val="4"/>
      <w:sz w:val="20"/>
      <w:szCs w:val="24"/>
    </w:rPr>
  </w:style>
  <w:style w:type="paragraph" w:customStyle="1" w:styleId="02">
    <w:name w:val="距0縮體2"/>
    <w:basedOn w:val="a9"/>
    <w:rsid w:val="00B01738"/>
    <w:pPr>
      <w:tabs>
        <w:tab w:val="left" w:pos="420"/>
      </w:tabs>
      <w:spacing w:line="310" w:lineRule="exact"/>
      <w:ind w:leftChars="0" w:left="416" w:hangingChars="200" w:hanging="416"/>
    </w:pPr>
    <w:rPr>
      <w:rFonts w:ascii="新細明體" w:eastAsia="新細明體" w:hAnsi="Courier New"/>
      <w:snapToGrid/>
      <w:spacing w:val="4"/>
      <w:sz w:val="20"/>
      <w:szCs w:val="20"/>
    </w:rPr>
  </w:style>
  <w:style w:type="paragraph" w:customStyle="1" w:styleId="36">
    <w:name w:val="距3平頭"/>
    <w:basedOn w:val="2f0"/>
    <w:rsid w:val="00B01738"/>
    <w:pPr>
      <w:ind w:leftChars="250" w:left="600"/>
    </w:pPr>
    <w:rPr>
      <w:rFonts w:hAnsi="Times New Roman"/>
      <w:spacing w:val="2"/>
      <w:kern w:val="0"/>
    </w:rPr>
  </w:style>
  <w:style w:type="paragraph" w:customStyle="1" w:styleId="03">
    <w:name w:val="距0縮體3"/>
    <w:basedOn w:val="02"/>
    <w:rsid w:val="00B01738"/>
    <w:pPr>
      <w:tabs>
        <w:tab w:val="left" w:pos="616"/>
      </w:tabs>
      <w:ind w:left="614" w:hangingChars="301" w:hanging="614"/>
    </w:pPr>
    <w:rPr>
      <w:rFonts w:ascii="標楷體" w:hAnsi="Times New Roman"/>
      <w:spacing w:val="2"/>
      <w:kern w:val="0"/>
      <w:szCs w:val="32"/>
    </w:rPr>
  </w:style>
  <w:style w:type="paragraph" w:customStyle="1" w:styleId="04">
    <w:name w:val="距0縮體4"/>
    <w:basedOn w:val="03"/>
    <w:rsid w:val="00B01738"/>
    <w:pPr>
      <w:tabs>
        <w:tab w:val="clear" w:pos="420"/>
        <w:tab w:val="clear" w:pos="616"/>
        <w:tab w:val="left" w:pos="826"/>
      </w:tabs>
      <w:ind w:left="816" w:hangingChars="400" w:hanging="816"/>
    </w:pPr>
  </w:style>
  <w:style w:type="paragraph" w:customStyle="1" w:styleId="510">
    <w:name w:val="距5縮體1"/>
    <w:basedOn w:val="a9"/>
    <w:rsid w:val="00B01738"/>
    <w:pPr>
      <w:spacing w:line="310" w:lineRule="exact"/>
      <w:ind w:leftChars="451" w:left="1357" w:hangingChars="135" w:hanging="275"/>
    </w:pPr>
    <w:rPr>
      <w:rFonts w:ascii="新細明體" w:eastAsia="新細明體"/>
      <w:snapToGrid/>
      <w:spacing w:val="2"/>
      <w:kern w:val="0"/>
      <w:sz w:val="20"/>
      <w:szCs w:val="24"/>
    </w:rPr>
  </w:style>
  <w:style w:type="paragraph" w:customStyle="1" w:styleId="afffffff">
    <w:name w:val="黑體大一級"/>
    <w:basedOn w:val="02"/>
    <w:rsid w:val="00B01738"/>
    <w:pPr>
      <w:spacing w:line="340" w:lineRule="exact"/>
      <w:ind w:left="488" w:hanging="488"/>
    </w:pPr>
    <w:rPr>
      <w:rFonts w:ascii="標楷體" w:eastAsia="華康粗黑體" w:hAnsi="Times New Roman"/>
      <w:spacing w:val="2"/>
      <w:kern w:val="0"/>
      <w:sz w:val="24"/>
      <w:szCs w:val="24"/>
    </w:rPr>
  </w:style>
  <w:style w:type="paragraph" w:customStyle="1" w:styleId="611">
    <w:name w:val="距6縮體1"/>
    <w:basedOn w:val="510"/>
    <w:rsid w:val="00B01738"/>
    <w:pPr>
      <w:ind w:leftChars="515" w:left="1440"/>
    </w:pPr>
  </w:style>
  <w:style w:type="paragraph" w:customStyle="1" w:styleId="230">
    <w:name w:val="距2縮體3"/>
    <w:basedOn w:val="a9"/>
    <w:rsid w:val="00B01738"/>
    <w:pPr>
      <w:tabs>
        <w:tab w:val="left" w:pos="1064"/>
      </w:tabs>
      <w:spacing w:line="310" w:lineRule="exact"/>
      <w:ind w:leftChars="180" w:left="1056" w:hangingChars="300" w:hanging="624"/>
    </w:pPr>
    <w:rPr>
      <w:rFonts w:ascii="新細明體" w:eastAsia="新細明體" w:hAnsi="Courier New"/>
      <w:snapToGrid/>
      <w:spacing w:val="4"/>
      <w:sz w:val="20"/>
      <w:szCs w:val="24"/>
    </w:rPr>
  </w:style>
  <w:style w:type="paragraph" w:customStyle="1" w:styleId="330">
    <w:name w:val="距3縮體3"/>
    <w:basedOn w:val="230"/>
    <w:rsid w:val="00B01738"/>
    <w:pPr>
      <w:ind w:leftChars="255" w:left="1236"/>
    </w:pPr>
  </w:style>
  <w:style w:type="paragraph" w:customStyle="1" w:styleId="2f1">
    <w:name w:val="段落樣式2"/>
    <w:basedOn w:val="a9"/>
    <w:rsid w:val="00B01738"/>
    <w:pPr>
      <w:tabs>
        <w:tab w:val="left" w:pos="567"/>
      </w:tabs>
      <w:spacing w:line="240" w:lineRule="auto"/>
      <w:ind w:leftChars="300" w:left="300"/>
    </w:pPr>
    <w:rPr>
      <w:snapToGrid/>
      <w:kern w:val="0"/>
      <w:sz w:val="32"/>
      <w:szCs w:val="20"/>
    </w:rPr>
  </w:style>
  <w:style w:type="paragraph" w:customStyle="1" w:styleId="73">
    <w:name w:val="樣式7"/>
    <w:basedOn w:val="a9"/>
    <w:rsid w:val="00B01738"/>
    <w:pPr>
      <w:snapToGrid w:val="0"/>
      <w:spacing w:line="600" w:lineRule="exact"/>
      <w:ind w:leftChars="300" w:left="720" w:firstLine="640"/>
    </w:pPr>
    <w:rPr>
      <w:snapToGrid/>
      <w:color w:val="000000"/>
      <w:sz w:val="32"/>
      <w:szCs w:val="20"/>
    </w:rPr>
  </w:style>
  <w:style w:type="paragraph" w:customStyle="1" w:styleId="unnamed2">
    <w:name w:val="unnamed2"/>
    <w:basedOn w:val="a9"/>
    <w:rsid w:val="00B01738"/>
    <w:pPr>
      <w:widowControl/>
      <w:spacing w:before="100" w:beforeAutospacing="1" w:after="100" w:afterAutospacing="1" w:line="240" w:lineRule="auto"/>
      <w:ind w:leftChars="0" w:left="0" w:firstLineChars="0" w:firstLine="0"/>
      <w:jc w:val="left"/>
    </w:pPr>
    <w:rPr>
      <w:rFonts w:ascii="Arial" w:eastAsia="新細明體" w:hAnsi="Arial" w:cs="Arial"/>
      <w:b/>
      <w:bCs/>
      <w:snapToGrid/>
      <w:color w:val="175C6B"/>
      <w:kern w:val="0"/>
      <w:sz w:val="21"/>
      <w:szCs w:val="21"/>
    </w:rPr>
  </w:style>
  <w:style w:type="paragraph" w:customStyle="1" w:styleId="afffffff0">
    <w:name w:val="(一)文"/>
    <w:basedOn w:val="afffb"/>
    <w:rsid w:val="00B01738"/>
    <w:pPr>
      <w:adjustRightInd w:val="0"/>
      <w:spacing w:before="120" w:after="120"/>
      <w:ind w:left="600" w:firstLine="646"/>
      <w:textAlignment w:val="baseline"/>
    </w:pPr>
    <w:rPr>
      <w:rFonts w:hAnsi="CG Times"/>
      <w:spacing w:val="0"/>
      <w:kern w:val="0"/>
    </w:rPr>
  </w:style>
  <w:style w:type="character" w:customStyle="1" w:styleId="small1">
    <w:name w:val="small1"/>
    <w:rsid w:val="00B01738"/>
    <w:rPr>
      <w:rFonts w:ascii="sөũ" w:hAnsi="sөũ" w:hint="default"/>
      <w:i w:val="0"/>
      <w:iCs w:val="0"/>
      <w:color w:val="000033"/>
      <w:sz w:val="18"/>
      <w:szCs w:val="18"/>
    </w:rPr>
  </w:style>
  <w:style w:type="paragraph" w:customStyle="1" w:styleId="37">
    <w:name w:val=" 字元 字元3 字元 字元 字元 字元"/>
    <w:basedOn w:val="a9"/>
    <w:rsid w:val="002656C0"/>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afffffff1">
    <w:name w:val="資料來源 字元"/>
    <w:basedOn w:val="a9"/>
    <w:rsid w:val="00B01738"/>
    <w:pPr>
      <w:spacing w:line="240" w:lineRule="auto"/>
      <w:ind w:leftChars="0" w:left="0" w:firstLineChars="0" w:firstLine="0"/>
      <w:jc w:val="center"/>
    </w:pPr>
    <w:rPr>
      <w:rFonts w:ascii="華康中黑體" w:eastAsia="華康中黑體"/>
      <w:snapToGrid/>
      <w:sz w:val="20"/>
      <w:szCs w:val="20"/>
    </w:rPr>
  </w:style>
  <w:style w:type="paragraph" w:customStyle="1" w:styleId="afffffff2">
    <w:name w:val="資料來源"/>
    <w:autoRedefine/>
    <w:rsid w:val="00B01738"/>
    <w:pPr>
      <w:tabs>
        <w:tab w:val="left" w:pos="784"/>
      </w:tabs>
      <w:jc w:val="both"/>
    </w:pPr>
    <w:rPr>
      <w:rFonts w:ascii="Arial Narrow" w:eastAsia="細明體" w:hAnsi="細明體"/>
      <w:snapToGrid w:val="0"/>
      <w:kern w:val="2"/>
      <w:sz w:val="16"/>
      <w:szCs w:val="16"/>
    </w:rPr>
  </w:style>
  <w:style w:type="paragraph" w:customStyle="1" w:styleId="1f9">
    <w:name w:val="本文內容1."/>
    <w:basedOn w:val="a9"/>
    <w:autoRedefine/>
    <w:rsid w:val="00B01738"/>
    <w:pPr>
      <w:tabs>
        <w:tab w:val="num" w:pos="360"/>
        <w:tab w:val="num" w:pos="2202"/>
      </w:tabs>
      <w:adjustRightInd w:val="0"/>
      <w:snapToGrid w:val="0"/>
      <w:spacing w:line="480" w:lineRule="atLeast"/>
      <w:ind w:leftChars="0" w:left="2202" w:firstLineChars="0" w:hanging="360"/>
      <w:jc w:val="left"/>
      <w:textAlignment w:val="baseline"/>
    </w:pPr>
    <w:rPr>
      <w:rFonts w:ascii="Arial" w:hAnsi="Arial" w:cs="Arial"/>
      <w:snapToGrid/>
      <w:szCs w:val="20"/>
    </w:rPr>
  </w:style>
  <w:style w:type="paragraph" w:customStyle="1" w:styleId="48">
    <w:name w:val="字元4"/>
    <w:basedOn w:val="a9"/>
    <w:semiHidden/>
    <w:rsid w:val="00E72EA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3">
    <w:name w:val="(二)."/>
    <w:basedOn w:val="afffb"/>
    <w:rsid w:val="00B01738"/>
    <w:pPr>
      <w:spacing w:line="560" w:lineRule="exact"/>
      <w:ind w:left="960" w:hanging="722"/>
      <w:jc w:val="left"/>
    </w:pPr>
    <w:rPr>
      <w:rFonts w:hAnsi="Arial"/>
      <w:spacing w:val="0"/>
      <w:sz w:val="36"/>
    </w:rPr>
  </w:style>
  <w:style w:type="paragraph" w:customStyle="1" w:styleId="k00t18">
    <w:name w:val="k00t18"/>
    <w:basedOn w:val="a9"/>
    <w:rsid w:val="00B01738"/>
    <w:pPr>
      <w:tabs>
        <w:tab w:val="left" w:pos="960"/>
        <w:tab w:val="left" w:pos="1920"/>
        <w:tab w:val="left" w:pos="2880"/>
        <w:tab w:val="left" w:pos="3840"/>
        <w:tab w:val="left" w:pos="4800"/>
        <w:tab w:val="left" w:pos="5760"/>
      </w:tabs>
      <w:autoSpaceDE w:val="0"/>
      <w:autoSpaceDN w:val="0"/>
      <w:adjustRightInd w:val="0"/>
      <w:spacing w:line="240" w:lineRule="auto"/>
      <w:ind w:leftChars="0" w:left="0" w:firstLineChars="0" w:firstLine="0"/>
      <w:jc w:val="center"/>
      <w:textAlignment w:val="baseline"/>
    </w:pPr>
    <w:rPr>
      <w:rFonts w:ascii="Times New Roman" w:eastAsia="文鼎中楷"/>
      <w:snapToGrid/>
      <w:kern w:val="0"/>
      <w:sz w:val="36"/>
      <w:szCs w:val="36"/>
    </w:rPr>
  </w:style>
  <w:style w:type="character" w:customStyle="1" w:styleId="afffffff4">
    <w:name w:val="姓名及分機 字元 字元"/>
    <w:rsid w:val="00B01738"/>
    <w:rPr>
      <w:rFonts w:ascii="標楷體" w:eastAsia="標楷體"/>
      <w:snapToGrid w:val="0"/>
      <w:kern w:val="2"/>
      <w:sz w:val="24"/>
      <w:szCs w:val="28"/>
      <w:lang w:val="en-US" w:eastAsia="zh-TW" w:bidi="ar-SA"/>
    </w:rPr>
  </w:style>
  <w:style w:type="character" w:customStyle="1" w:styleId="49">
    <w:name w:val="字元 字元4"/>
    <w:semiHidden/>
    <w:rsid w:val="00E72EAA"/>
    <w:rPr>
      <w:rFonts w:ascii="標楷體" w:eastAsia="標楷體"/>
      <w:snapToGrid w:val="0"/>
      <w:kern w:val="2"/>
      <w:lang w:val="en-US" w:eastAsia="zh-TW" w:bidi="ar-SA"/>
    </w:rPr>
  </w:style>
  <w:style w:type="paragraph" w:customStyle="1" w:styleId="2f2">
    <w:name w:val="字元2 字元 字元 字元 字元 字元 字元 字元 字元"/>
    <w:basedOn w:val="a9"/>
    <w:semiHidden/>
    <w:rsid w:val="00E72EA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ffffff5">
    <w:name w:val="結論 字元 字元"/>
    <w:rsid w:val="00B01738"/>
    <w:rPr>
      <w:rFonts w:eastAsia="標楷體"/>
      <w:snapToGrid w:val="0"/>
      <w:kern w:val="2"/>
      <w:sz w:val="28"/>
      <w:szCs w:val="28"/>
      <w:lang w:val="en-US" w:eastAsia="zh-TW" w:bidi="ar-SA"/>
    </w:rPr>
  </w:style>
  <w:style w:type="paragraph" w:customStyle="1" w:styleId="afffffff6">
    <w:name w:val="前言內文 字元"/>
    <w:basedOn w:val="a9"/>
    <w:rsid w:val="00B01738"/>
    <w:pPr>
      <w:adjustRightInd w:val="0"/>
      <w:spacing w:line="480" w:lineRule="exact"/>
      <w:ind w:leftChars="0" w:left="0"/>
    </w:pPr>
    <w:rPr>
      <w:rFonts w:ascii="Times New Roman"/>
    </w:rPr>
  </w:style>
  <w:style w:type="character" w:customStyle="1" w:styleId="afffffff7">
    <w:name w:val="前言內文 字元 字元"/>
    <w:rsid w:val="00B01738"/>
    <w:rPr>
      <w:rFonts w:eastAsia="標楷體"/>
      <w:snapToGrid w:val="0"/>
      <w:kern w:val="2"/>
      <w:sz w:val="28"/>
      <w:szCs w:val="28"/>
      <w:lang w:val="en-US" w:eastAsia="zh-TW" w:bidi="ar-SA"/>
    </w:rPr>
  </w:style>
  <w:style w:type="paragraph" w:customStyle="1" w:styleId="2f3">
    <w:name w:val="字元2 字元 字元 字元 字元 字元"/>
    <w:basedOn w:val="a9"/>
    <w:semiHidden/>
    <w:rsid w:val="00E72EA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ffffff8">
    <w:name w:val="(一)下內文 字元 字元 字元 字元 字元 字元 字元"/>
    <w:rsid w:val="00B01738"/>
    <w:rPr>
      <w:rFonts w:eastAsia="標楷體"/>
      <w:snapToGrid w:val="0"/>
      <w:kern w:val="2"/>
      <w:sz w:val="28"/>
      <w:szCs w:val="28"/>
      <w:lang w:val="en-US" w:eastAsia="zh-TW" w:bidi="ar-SA"/>
    </w:rPr>
  </w:style>
  <w:style w:type="paragraph" w:customStyle="1" w:styleId="Web2">
    <w:name w:val="內文 (Web)2"/>
    <w:basedOn w:val="a9"/>
    <w:rsid w:val="00E72EAA"/>
    <w:pPr>
      <w:widowControl/>
      <w:spacing w:before="100" w:beforeAutospacing="1" w:after="288"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fa">
    <w:name w:val="(一)下內文 字元 字元 字元 字元 字元 字元1"/>
    <w:rsid w:val="00B01738"/>
    <w:rPr>
      <w:rFonts w:eastAsia="標楷體"/>
      <w:snapToGrid w:val="0"/>
      <w:kern w:val="2"/>
      <w:sz w:val="28"/>
      <w:szCs w:val="28"/>
      <w:lang w:val="en-US" w:eastAsia="zh-TW" w:bidi="ar-SA"/>
    </w:rPr>
  </w:style>
  <w:style w:type="paragraph" w:customStyle="1" w:styleId="1238">
    <w:name w:val="1.2.3. 字元 字元 字元 字元 字元 字元 字元"/>
    <w:basedOn w:val="af2"/>
    <w:rsid w:val="00B01738"/>
    <w:pPr>
      <w:adjustRightInd/>
      <w:spacing w:line="480" w:lineRule="exact"/>
      <w:ind w:left="400" w:hangingChars="100" w:hanging="100"/>
    </w:pPr>
    <w:rPr>
      <w:rFonts w:ascii="Times New Roman"/>
    </w:rPr>
  </w:style>
  <w:style w:type="character" w:customStyle="1" w:styleId="1239">
    <w:name w:val="1.2.3. 字元 字元 字元 字元 字元 字元 字元 字元"/>
    <w:rsid w:val="00B01738"/>
    <w:rPr>
      <w:rFonts w:eastAsia="標楷體"/>
      <w:snapToGrid w:val="0"/>
      <w:kern w:val="2"/>
      <w:sz w:val="28"/>
      <w:szCs w:val="28"/>
      <w:lang w:val="en-US" w:eastAsia="zh-TW" w:bidi="ar-SA"/>
    </w:rPr>
  </w:style>
  <w:style w:type="paragraph" w:customStyle="1" w:styleId="216">
    <w:name w:val="字元2 字元 字元 字元 字元 字元 字元 字元 字元1 字元 字元 字元 字元 字元"/>
    <w:basedOn w:val="a9"/>
    <w:semiHidden/>
    <w:rsid w:val="00E72EA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7">
    <w:name w:val="14"/>
    <w:basedOn w:val="a9"/>
    <w:rsid w:val="00E72EA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23a">
    <w:name w:val="(1)(2)(3) 字元 字元 字元 字元"/>
    <w:rsid w:val="00B01738"/>
    <w:rPr>
      <w:rFonts w:eastAsia="標楷體"/>
      <w:snapToGrid w:val="0"/>
      <w:kern w:val="2"/>
      <w:sz w:val="28"/>
      <w:szCs w:val="28"/>
      <w:lang w:val="en-US" w:eastAsia="zh-TW" w:bidi="ar-SA"/>
    </w:rPr>
  </w:style>
  <w:style w:type="character" w:customStyle="1" w:styleId="afffffff9">
    <w:name w:val="(一)下內文 字元 字元 字元 字元 字元 字元 字元 字元 字元 字元"/>
    <w:rsid w:val="00B01738"/>
  </w:style>
  <w:style w:type="paragraph" w:customStyle="1" w:styleId="afffffffa">
    <w:name w:val="提案連署人"/>
    <w:basedOn w:val="a9"/>
    <w:next w:val="a9"/>
    <w:rsid w:val="00E72EAA"/>
    <w:pPr>
      <w:kinsoku w:val="0"/>
      <w:overflowPunct w:val="0"/>
      <w:spacing w:line="380" w:lineRule="exact"/>
      <w:ind w:leftChars="300" w:left="700" w:hangingChars="400" w:hanging="400"/>
      <w:jc w:val="left"/>
      <w:textAlignment w:val="center"/>
    </w:pPr>
    <w:rPr>
      <w:rFonts w:ascii="Times New Roman" w:eastAsia="華康細明體"/>
      <w:noProof/>
      <w:snapToGrid/>
      <w:sz w:val="21"/>
      <w:szCs w:val="24"/>
    </w:rPr>
  </w:style>
  <w:style w:type="paragraph" w:customStyle="1" w:styleId="afffffffb">
    <w:name w:val="主席(多位主席)"/>
    <w:next w:val="a9"/>
    <w:rsid w:val="00E72EAA"/>
    <w:pPr>
      <w:widowControl w:val="0"/>
      <w:kinsoku w:val="0"/>
      <w:overflowPunct w:val="0"/>
      <w:spacing w:line="380" w:lineRule="exact"/>
      <w:jc w:val="both"/>
      <w:textAlignment w:val="center"/>
    </w:pPr>
    <w:rPr>
      <w:rFonts w:eastAsia="華康細明體"/>
      <w:sz w:val="21"/>
    </w:rPr>
  </w:style>
  <w:style w:type="character" w:customStyle="1" w:styleId="123b">
    <w:name w:val="(1)(2)(3) 字元 字元"/>
    <w:rsid w:val="00B01738"/>
    <w:rPr>
      <w:rFonts w:ascii="標楷體" w:eastAsia="標楷體"/>
      <w:snapToGrid w:val="0"/>
      <w:kern w:val="2"/>
      <w:sz w:val="28"/>
      <w:szCs w:val="28"/>
      <w:lang w:val="en-US" w:eastAsia="zh-TW" w:bidi="ar-SA"/>
    </w:rPr>
  </w:style>
  <w:style w:type="paragraph" w:customStyle="1" w:styleId="font5">
    <w:name w:val="font5"/>
    <w:basedOn w:val="a9"/>
    <w:rsid w:val="00E72EAA"/>
    <w:pPr>
      <w:widowControl/>
      <w:spacing w:before="100" w:beforeAutospacing="1" w:after="100" w:afterAutospacing="1" w:line="240" w:lineRule="auto"/>
      <w:ind w:leftChars="0" w:left="0" w:firstLineChars="0" w:firstLine="0"/>
      <w:jc w:val="left"/>
    </w:pPr>
    <w:rPr>
      <w:rFonts w:ascii="細明體" w:eastAsia="細明體" w:hAnsi="細明體" w:cs="Arial Unicode MS" w:hint="eastAsia"/>
      <w:snapToGrid/>
      <w:kern w:val="0"/>
      <w:sz w:val="18"/>
      <w:szCs w:val="18"/>
    </w:rPr>
  </w:style>
  <w:style w:type="paragraph" w:customStyle="1" w:styleId="afffffffc">
    <w:name w:val="段一"/>
    <w:basedOn w:val="a9"/>
    <w:rsid w:val="00B01738"/>
    <w:pPr>
      <w:adjustRightInd w:val="0"/>
      <w:spacing w:line="400" w:lineRule="atLeast"/>
      <w:ind w:leftChars="0" w:left="600" w:right="-490" w:firstLineChars="0" w:hanging="316"/>
      <w:textAlignment w:val="baseline"/>
    </w:pPr>
    <w:rPr>
      <w:rFonts w:ascii="新細明體" w:eastAsia="新細明體"/>
      <w:snapToGrid/>
      <w:kern w:val="0"/>
      <w:szCs w:val="20"/>
    </w:rPr>
  </w:style>
  <w:style w:type="table" w:styleId="1fb">
    <w:name w:val="Table Grid 1"/>
    <w:basedOn w:val="ac"/>
    <w:rsid w:val="00B01738"/>
    <w:pPr>
      <w:widowControl w:val="0"/>
      <w:spacing w:line="480" w:lineRule="exact"/>
      <w:ind w:leftChars="200" w:left="200" w:firstLineChars="200" w:firstLine="20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title">
    <w:name w:val="title"/>
    <w:rsid w:val="00B01738"/>
  </w:style>
  <w:style w:type="paragraph" w:customStyle="1" w:styleId="1fc">
    <w:name w:val="(一)下內文 字元1 字元 字元"/>
    <w:basedOn w:val="a9"/>
    <w:rsid w:val="00B01738"/>
    <w:pPr>
      <w:adjustRightInd w:val="0"/>
      <w:ind w:leftChars="300" w:left="300" w:firstLineChars="0" w:firstLine="0"/>
    </w:pPr>
  </w:style>
  <w:style w:type="character" w:customStyle="1" w:styleId="afffffffd">
    <w:name w:val="(一)下內文 字元 字元 字元 字元 字元 字元 字元 字元 字元 字元 字元 字元"/>
    <w:rsid w:val="00B01738"/>
  </w:style>
  <w:style w:type="paragraph" w:customStyle="1" w:styleId="afffffffe">
    <w:name w:val="(一)下內文 字元 字元 字元 字元 字元 字元 字元 字元 字元 字元 字元"/>
    <w:basedOn w:val="a9"/>
    <w:rsid w:val="00B01738"/>
    <w:pPr>
      <w:adjustRightInd w:val="0"/>
      <w:spacing w:line="480" w:lineRule="exact"/>
      <w:ind w:leftChars="300" w:left="300" w:firstLineChars="0" w:firstLine="0"/>
    </w:pPr>
  </w:style>
  <w:style w:type="character" w:customStyle="1" w:styleId="affffffff">
    <w:name w:val="前言(一)(二)(三) 字元 字元"/>
    <w:rsid w:val="00B01738"/>
    <w:rPr>
      <w:rFonts w:ascii="標楷體" w:eastAsia="標楷體"/>
      <w:snapToGrid w:val="0"/>
      <w:kern w:val="2"/>
      <w:sz w:val="28"/>
      <w:szCs w:val="28"/>
      <w:lang w:val="en-US" w:eastAsia="zh-TW" w:bidi="ar-SA"/>
    </w:rPr>
  </w:style>
  <w:style w:type="paragraph" w:customStyle="1" w:styleId="38">
    <w:name w:val="樣式3"/>
    <w:basedOn w:val="a9"/>
    <w:qFormat/>
    <w:rsid w:val="00B01738"/>
    <w:pPr>
      <w:spacing w:line="240" w:lineRule="auto"/>
      <w:ind w:left="838" w:hangingChars="100" w:hanging="279"/>
    </w:pPr>
    <w:rPr>
      <w:rFonts w:ascii="Times New Roman"/>
      <w:snapToGrid/>
      <w:szCs w:val="24"/>
    </w:rPr>
  </w:style>
  <w:style w:type="character" w:customStyle="1" w:styleId="1fd">
    <w:name w:val="(一)下內文 字元1 字元 字元 字元"/>
    <w:rsid w:val="00B01738"/>
  </w:style>
  <w:style w:type="character" w:customStyle="1" w:styleId="black10size1">
    <w:name w:val="black10size1"/>
    <w:rsid w:val="00B01738"/>
    <w:rPr>
      <w:b w:val="0"/>
      <w:bCs w:val="0"/>
      <w:color w:val="000000"/>
      <w:sz w:val="20"/>
      <w:szCs w:val="20"/>
    </w:rPr>
  </w:style>
  <w:style w:type="character" w:customStyle="1" w:styleId="1fe">
    <w:name w:val="內文1"/>
    <w:rsid w:val="00B01738"/>
    <w:rPr>
      <w:strike w:val="0"/>
      <w:dstrike w:val="0"/>
      <w:color w:val="666666"/>
      <w:sz w:val="24"/>
      <w:szCs w:val="24"/>
      <w:u w:val="none"/>
      <w:effect w:val="none"/>
    </w:rPr>
  </w:style>
  <w:style w:type="paragraph" w:customStyle="1" w:styleId="xl25">
    <w:name w:val="xl25"/>
    <w:basedOn w:val="a9"/>
    <w:rsid w:val="00E72EAA"/>
    <w:pPr>
      <w:widowControl/>
      <w:spacing w:before="100" w:beforeAutospacing="1" w:after="100" w:afterAutospacing="1" w:line="240" w:lineRule="auto"/>
      <w:ind w:leftChars="0" w:left="0" w:firstLineChars="0" w:firstLine="0"/>
      <w:jc w:val="left"/>
    </w:pPr>
    <w:rPr>
      <w:rFonts w:hAnsi="標楷體" w:cs="Arial Unicode MS" w:hint="eastAsia"/>
      <w:snapToGrid/>
      <w:kern w:val="0"/>
      <w:sz w:val="20"/>
      <w:szCs w:val="20"/>
    </w:rPr>
  </w:style>
  <w:style w:type="paragraph" w:customStyle="1" w:styleId="xl26">
    <w:name w:val="xl26"/>
    <w:basedOn w:val="a9"/>
    <w:rsid w:val="00E72EAA"/>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left"/>
    </w:pPr>
    <w:rPr>
      <w:rFonts w:hAnsi="標楷體" w:cs="Arial Unicode MS" w:hint="eastAsia"/>
      <w:snapToGrid/>
      <w:kern w:val="0"/>
    </w:rPr>
  </w:style>
  <w:style w:type="character" w:customStyle="1" w:styleId="affffffff0">
    <w:name w:val="結論 字元 字元 字元"/>
    <w:rsid w:val="00B01738"/>
    <w:rPr>
      <w:rFonts w:ascii="標楷體" w:eastAsia="標楷體"/>
      <w:snapToGrid w:val="0"/>
      <w:kern w:val="2"/>
      <w:sz w:val="28"/>
      <w:szCs w:val="28"/>
      <w:lang w:val="en-US" w:eastAsia="zh-TW" w:bidi="ar-SA"/>
    </w:rPr>
  </w:style>
  <w:style w:type="paragraph" w:customStyle="1" w:styleId="newsdate">
    <w:name w:val="newsdate"/>
    <w:basedOn w:val="a9"/>
    <w:rsid w:val="00B01738"/>
    <w:pPr>
      <w:widowControl/>
      <w:spacing w:before="360" w:after="360" w:line="240" w:lineRule="auto"/>
      <w:ind w:leftChars="0" w:left="360" w:right="360" w:firstLineChars="0" w:firstLine="0"/>
      <w:jc w:val="left"/>
    </w:pPr>
    <w:rPr>
      <w:rFonts w:ascii="新細明體" w:eastAsia="新細明體" w:hAnsi="新細明體"/>
      <w:snapToGrid/>
      <w:kern w:val="0"/>
      <w:sz w:val="24"/>
      <w:szCs w:val="24"/>
    </w:rPr>
  </w:style>
  <w:style w:type="paragraph" w:customStyle="1" w:styleId="affffffff1">
    <w:name w:val="第一層"/>
    <w:basedOn w:val="afff6"/>
    <w:rsid w:val="00B01738"/>
    <w:pPr>
      <w:overflowPunct w:val="0"/>
      <w:snapToGrid w:val="0"/>
      <w:spacing w:line="480" w:lineRule="exact"/>
      <w:ind w:leftChars="0" w:left="0" w:firstLineChars="0" w:firstLine="0"/>
    </w:pPr>
    <w:rPr>
      <w:rFonts w:ascii="標楷體" w:eastAsia="標楷體" w:cs="Times New Roman"/>
      <w:b/>
      <w:snapToGrid w:val="0"/>
      <w:sz w:val="28"/>
      <w:szCs w:val="20"/>
    </w:rPr>
  </w:style>
  <w:style w:type="paragraph" w:customStyle="1" w:styleId="affffffff2">
    <w:name w:val="案由"/>
    <w:basedOn w:val="a9"/>
    <w:rsid w:val="00B01738"/>
    <w:pPr>
      <w:snapToGrid w:val="0"/>
      <w:ind w:leftChars="0" w:left="0" w:firstLineChars="0" w:firstLine="0"/>
    </w:pPr>
    <w:rPr>
      <w:rFonts w:ascii="Times New Roman"/>
      <w:snapToGrid/>
      <w:sz w:val="30"/>
      <w:szCs w:val="24"/>
    </w:rPr>
  </w:style>
  <w:style w:type="character" w:customStyle="1" w:styleId="text">
    <w:name w:val="text"/>
    <w:rsid w:val="00B01738"/>
  </w:style>
  <w:style w:type="paragraph" w:customStyle="1" w:styleId="Web8">
    <w:name w:val="內文 (Web)8"/>
    <w:basedOn w:val="a9"/>
    <w:rsid w:val="00B01738"/>
    <w:pPr>
      <w:widowControl/>
      <w:spacing w:before="100" w:beforeAutospacing="1" w:after="100" w:afterAutospacing="1" w:line="360" w:lineRule="atLeast"/>
      <w:ind w:leftChars="0" w:left="0" w:firstLineChars="0" w:firstLine="0"/>
      <w:jc w:val="left"/>
    </w:pPr>
    <w:rPr>
      <w:rFonts w:ascii="新細明體" w:eastAsia="新細明體" w:hAnsi="新細明體"/>
      <w:snapToGrid/>
      <w:kern w:val="0"/>
      <w:sz w:val="24"/>
      <w:szCs w:val="24"/>
    </w:rPr>
  </w:style>
  <w:style w:type="character" w:customStyle="1" w:styleId="t12000000181">
    <w:name w:val="t12000000181"/>
    <w:rsid w:val="00B01738"/>
    <w:rPr>
      <w:sz w:val="24"/>
      <w:szCs w:val="24"/>
    </w:rPr>
  </w:style>
  <w:style w:type="paragraph" w:customStyle="1" w:styleId="1ff">
    <w:name w:val="條文內文1"/>
    <w:basedOn w:val="a9"/>
    <w:next w:val="a9"/>
    <w:rsid w:val="00B01738"/>
    <w:pPr>
      <w:kinsoku w:val="0"/>
      <w:overflowPunct w:val="0"/>
      <w:spacing w:line="420" w:lineRule="exact"/>
      <w:ind w:leftChars="500" w:left="500"/>
      <w:textAlignment w:val="center"/>
    </w:pPr>
    <w:rPr>
      <w:rFonts w:ascii="Times New Roman" w:eastAsia="華康細明體"/>
      <w:snapToGrid/>
      <w:sz w:val="21"/>
      <w:szCs w:val="24"/>
    </w:rPr>
  </w:style>
  <w:style w:type="paragraph" w:customStyle="1" w:styleId="affffffff3">
    <w:name w:val="第  一  條"/>
    <w:basedOn w:val="a9"/>
    <w:link w:val="affffffff4"/>
    <w:rsid w:val="00B01738"/>
    <w:pPr>
      <w:spacing w:line="240" w:lineRule="auto"/>
      <w:ind w:leftChars="0" w:left="500" w:hangingChars="500" w:hanging="500"/>
    </w:pPr>
    <w:rPr>
      <w:rFonts w:hAnsi="標楷體"/>
      <w:sz w:val="24"/>
      <w:szCs w:val="24"/>
    </w:rPr>
  </w:style>
  <w:style w:type="character" w:customStyle="1" w:styleId="affffffff4">
    <w:name w:val="第  一  條 字元"/>
    <w:link w:val="affffffff3"/>
    <w:rsid w:val="00B01738"/>
    <w:rPr>
      <w:rFonts w:ascii="標楷體" w:eastAsia="標楷體" w:hAnsi="標楷體"/>
      <w:snapToGrid w:val="0"/>
      <w:kern w:val="2"/>
      <w:sz w:val="24"/>
      <w:szCs w:val="24"/>
    </w:rPr>
  </w:style>
  <w:style w:type="paragraph" w:customStyle="1" w:styleId="affffffff5">
    <w:name w:val="第  一  條之款"/>
    <w:basedOn w:val="a9"/>
    <w:link w:val="affffffff6"/>
    <w:rsid w:val="00B01738"/>
    <w:pPr>
      <w:spacing w:line="240" w:lineRule="auto"/>
      <w:ind w:leftChars="700" w:left="900" w:hangingChars="200" w:hanging="200"/>
    </w:pPr>
    <w:rPr>
      <w:rFonts w:hAnsi="標楷體"/>
      <w:sz w:val="24"/>
      <w:szCs w:val="24"/>
    </w:rPr>
  </w:style>
  <w:style w:type="character" w:customStyle="1" w:styleId="affffffff6">
    <w:name w:val="第  一  條之款 字元"/>
    <w:link w:val="affffffff5"/>
    <w:rsid w:val="00B01738"/>
    <w:rPr>
      <w:rFonts w:ascii="標楷體" w:eastAsia="標楷體" w:hAnsi="標楷體"/>
      <w:snapToGrid w:val="0"/>
      <w:kern w:val="2"/>
      <w:sz w:val="24"/>
      <w:szCs w:val="24"/>
    </w:rPr>
  </w:style>
  <w:style w:type="paragraph" w:customStyle="1" w:styleId="affffffff7">
    <w:name w:val="條次"/>
    <w:basedOn w:val="a9"/>
    <w:rsid w:val="00B01738"/>
    <w:pPr>
      <w:spacing w:before="120" w:line="0" w:lineRule="atLeast"/>
      <w:ind w:leftChars="0" w:left="0" w:firstLineChars="0" w:firstLine="0"/>
      <w:jc w:val="center"/>
    </w:pPr>
    <w:rPr>
      <w:rFonts w:ascii="Times New Roman"/>
      <w:snapToGrid/>
      <w:sz w:val="20"/>
      <w:szCs w:val="24"/>
    </w:rPr>
  </w:style>
  <w:style w:type="paragraph" w:customStyle="1" w:styleId="xl27">
    <w:name w:val="xl27"/>
    <w:basedOn w:val="a9"/>
    <w:rsid w:val="00E72EAA"/>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Arial Unicode MS" w:hint="eastAsia"/>
      <w:snapToGrid/>
      <w:kern w:val="0"/>
    </w:rPr>
  </w:style>
  <w:style w:type="paragraph" w:customStyle="1" w:styleId="xl28">
    <w:name w:val="xl28"/>
    <w:basedOn w:val="a9"/>
    <w:rsid w:val="00E72EA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Arial Unicode MS" w:hint="eastAsia"/>
      <w:snapToGrid/>
      <w:kern w:val="0"/>
    </w:rPr>
  </w:style>
  <w:style w:type="paragraph" w:customStyle="1" w:styleId="affffffff8">
    <w:name w:val="標題二(政府提案)"/>
    <w:basedOn w:val="a9"/>
    <w:rsid w:val="00B01738"/>
    <w:pPr>
      <w:kinsoku w:val="0"/>
      <w:overflowPunct w:val="0"/>
      <w:autoSpaceDE w:val="0"/>
      <w:autoSpaceDN w:val="0"/>
      <w:spacing w:beforeLines="50" w:before="50" w:afterLines="50" w:after="50" w:line="304" w:lineRule="exact"/>
      <w:ind w:leftChars="0" w:left="213" w:firstLineChars="0" w:hanging="213"/>
      <w:textAlignment w:val="center"/>
    </w:pPr>
    <w:rPr>
      <w:rFonts w:ascii="Times New Roman" w:eastAsia="華康楷書體W5"/>
      <w:szCs w:val="24"/>
    </w:rPr>
  </w:style>
  <w:style w:type="character" w:customStyle="1" w:styleId="google-src-text1">
    <w:name w:val="google-src-text1"/>
    <w:rsid w:val="00B01738"/>
    <w:rPr>
      <w:vanish/>
      <w:webHidden w:val="0"/>
      <w:specVanish w:val="0"/>
    </w:rPr>
  </w:style>
  <w:style w:type="character" w:customStyle="1" w:styleId="w011">
    <w:name w:val="w011"/>
    <w:rsid w:val="00B01738"/>
    <w:rPr>
      <w:rFonts w:ascii="Verdana" w:hAnsi="Verdana" w:hint="default"/>
      <w:strike w:val="0"/>
      <w:dstrike w:val="0"/>
      <w:color w:val="4D2600"/>
      <w:sz w:val="24"/>
      <w:szCs w:val="24"/>
      <w:u w:val="none"/>
      <w:effect w:val="none"/>
    </w:rPr>
  </w:style>
  <w:style w:type="character" w:customStyle="1" w:styleId="text021">
    <w:name w:val="text021"/>
    <w:rsid w:val="00B01738"/>
    <w:rPr>
      <w:rFonts w:ascii="Verdana" w:eastAsia="標楷體" w:hAnsi="Verdana" w:cs="Mangal"/>
      <w:color w:val="666666"/>
      <w:kern w:val="2"/>
      <w:sz w:val="20"/>
      <w:szCs w:val="20"/>
      <w:lang w:val="en-US" w:eastAsia="en-US" w:bidi="hi-IN"/>
    </w:rPr>
  </w:style>
  <w:style w:type="paragraph" w:customStyle="1" w:styleId="1ff0">
    <w:name w:val="目錄1"/>
    <w:basedOn w:val="13"/>
    <w:rsid w:val="00B01738"/>
    <w:pPr>
      <w:ind w:rightChars="100" w:right="100"/>
      <w:jc w:val="right"/>
    </w:pPr>
    <w:rPr>
      <w:rFonts w:hAnsi="標楷體"/>
      <w:noProof/>
      <w:snapToGrid/>
      <w:kern w:val="0"/>
      <w:szCs w:val="24"/>
    </w:rPr>
  </w:style>
  <w:style w:type="character" w:customStyle="1" w:styleId="161">
    <w:name w:val=" 字元16"/>
    <w:rsid w:val="00B01738"/>
    <w:rPr>
      <w:rFonts w:ascii="標楷體" w:eastAsia="標楷體"/>
      <w:snapToGrid w:val="0"/>
      <w:kern w:val="2"/>
      <w:lang w:val="en-US" w:eastAsia="zh-TW" w:bidi="ar-SA"/>
    </w:rPr>
  </w:style>
  <w:style w:type="paragraph" w:styleId="z-">
    <w:name w:val="HTML Top of Form"/>
    <w:basedOn w:val="a9"/>
    <w:next w:val="a9"/>
    <w:link w:val="z-0"/>
    <w:hidden/>
    <w:rsid w:val="00B01738"/>
    <w:pPr>
      <w:widowControl/>
      <w:pBdr>
        <w:bottom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0">
    <w:name w:val="z-表單的頂端 字元"/>
    <w:link w:val="z-"/>
    <w:rsid w:val="00B01738"/>
    <w:rPr>
      <w:rFonts w:ascii="Arial" w:hAnsi="Arial" w:cs="Arial"/>
      <w:snapToGrid w:val="0"/>
      <w:vanish/>
      <w:kern w:val="2"/>
      <w:sz w:val="16"/>
      <w:szCs w:val="16"/>
    </w:rPr>
  </w:style>
  <w:style w:type="paragraph" w:styleId="z-1">
    <w:name w:val="HTML Bottom of Form"/>
    <w:basedOn w:val="a9"/>
    <w:next w:val="a9"/>
    <w:link w:val="z-2"/>
    <w:hidden/>
    <w:uiPriority w:val="99"/>
    <w:rsid w:val="00B01738"/>
    <w:pPr>
      <w:widowControl/>
      <w:pBdr>
        <w:top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2">
    <w:name w:val="z-表單的底部 字元"/>
    <w:link w:val="z-1"/>
    <w:uiPriority w:val="99"/>
    <w:rsid w:val="00B01738"/>
    <w:rPr>
      <w:rFonts w:ascii="Arial" w:hAnsi="Arial" w:cs="Arial"/>
      <w:snapToGrid w:val="0"/>
      <w:vanish/>
      <w:kern w:val="2"/>
      <w:sz w:val="16"/>
      <w:szCs w:val="16"/>
    </w:rPr>
  </w:style>
  <w:style w:type="character" w:customStyle="1" w:styleId="listsubtitlespan1">
    <w:name w:val="listsubtitlespan1"/>
    <w:rsid w:val="00B01738"/>
    <w:rPr>
      <w:i/>
      <w:iCs/>
      <w:color w:val="666666"/>
    </w:rPr>
  </w:style>
  <w:style w:type="paragraph" w:customStyle="1" w:styleId="-">
    <w:name w:val="欄-項目符號"/>
    <w:basedOn w:val="afd"/>
    <w:rsid w:val="00B01738"/>
    <w:pPr>
      <w:tabs>
        <w:tab w:val="clear" w:pos="4153"/>
        <w:tab w:val="clear" w:pos="8306"/>
        <w:tab w:val="num" w:pos="341"/>
      </w:tabs>
      <w:snapToGrid/>
      <w:spacing w:line="240" w:lineRule="auto"/>
      <w:ind w:leftChars="0" w:left="340" w:rightChars="50" w:right="120" w:firstLineChars="0" w:hanging="221"/>
    </w:pPr>
    <w:rPr>
      <w:rFonts w:ascii="Times New Roman" w:eastAsia="華康楷書體W5"/>
      <w:snapToGrid/>
      <w:spacing w:val="10"/>
      <w:sz w:val="19"/>
    </w:rPr>
  </w:style>
  <w:style w:type="paragraph" w:customStyle="1" w:styleId="affffffff9">
    <w:name w:val="標題壹、"/>
    <w:basedOn w:val="affffffffa"/>
    <w:rsid w:val="00B01738"/>
    <w:pPr>
      <w:spacing w:beforeLines="0" w:before="0" w:line="360" w:lineRule="auto"/>
      <w:jc w:val="both"/>
    </w:pPr>
    <w:rPr>
      <w:sz w:val="36"/>
      <w:szCs w:val="36"/>
    </w:rPr>
  </w:style>
  <w:style w:type="paragraph" w:customStyle="1" w:styleId="affffffffa">
    <w:name w:val="標題甲、"/>
    <w:basedOn w:val="a9"/>
    <w:rsid w:val="00B01738"/>
    <w:pPr>
      <w:spacing w:beforeLines="50" w:before="50" w:line="240" w:lineRule="auto"/>
      <w:ind w:leftChars="0" w:left="0" w:firstLineChars="0" w:firstLine="0"/>
      <w:jc w:val="center"/>
    </w:pPr>
    <w:rPr>
      <w:rFonts w:ascii="Times New Roman" w:cs="新細明體"/>
      <w:b/>
      <w:bCs/>
      <w:snapToGrid/>
      <w:sz w:val="40"/>
      <w:szCs w:val="20"/>
    </w:rPr>
  </w:style>
  <w:style w:type="paragraph" w:customStyle="1" w:styleId="affffffffb">
    <w:name w:val="標題一、"/>
    <w:basedOn w:val="affffffffa"/>
    <w:rsid w:val="00B01738"/>
    <w:pPr>
      <w:spacing w:beforeLines="20" w:before="20" w:afterLines="20" w:after="20" w:line="400" w:lineRule="exact"/>
      <w:ind w:leftChars="100" w:left="310" w:hangingChars="210" w:hanging="210"/>
      <w:jc w:val="both"/>
    </w:pPr>
    <w:rPr>
      <w:sz w:val="32"/>
      <w:szCs w:val="32"/>
    </w:rPr>
  </w:style>
  <w:style w:type="paragraph" w:customStyle="1" w:styleId="affffffffc">
    <w:name w:val="標題（一）"/>
    <w:basedOn w:val="affffffffa"/>
    <w:rsid w:val="00B01738"/>
    <w:pPr>
      <w:spacing w:beforeLines="20" w:before="20" w:afterLines="20" w:after="20" w:line="400" w:lineRule="exact"/>
      <w:ind w:firstLineChars="200" w:firstLine="200"/>
      <w:jc w:val="both"/>
    </w:pPr>
    <w:rPr>
      <w:sz w:val="28"/>
      <w:szCs w:val="28"/>
    </w:rPr>
  </w:style>
  <w:style w:type="paragraph" w:customStyle="1" w:styleId="affffffffd">
    <w:name w:val="跨頁標頭"/>
    <w:basedOn w:val="a9"/>
    <w:rsid w:val="00B01738"/>
    <w:pPr>
      <w:spacing w:afterLines="50" w:after="180" w:line="240" w:lineRule="auto"/>
      <w:ind w:leftChars="0" w:left="0" w:firstLineChars="0" w:firstLine="0"/>
      <w:jc w:val="right"/>
    </w:pPr>
    <w:rPr>
      <w:rFonts w:ascii="華康楷書體W5" w:eastAsia="華康楷書體W5"/>
      <w:b/>
      <w:snapToGrid/>
      <w:spacing w:val="60"/>
      <w:sz w:val="30"/>
      <w:szCs w:val="20"/>
      <w:u w:val="single"/>
    </w:rPr>
  </w:style>
  <w:style w:type="paragraph" w:customStyle="1" w:styleId="1-">
    <w:name w:val="表格欄1-數字主管"/>
    <w:basedOn w:val="a9"/>
    <w:rsid w:val="00B01738"/>
    <w:pPr>
      <w:spacing w:line="240" w:lineRule="auto"/>
      <w:ind w:leftChars="0" w:left="0" w:firstLineChars="0" w:firstLine="0"/>
      <w:jc w:val="right"/>
    </w:pPr>
    <w:rPr>
      <w:rFonts w:ascii="細明體" w:eastAsia="細明體" w:hAnsi="Arial"/>
      <w:b/>
      <w:bCs/>
      <w:snapToGrid/>
      <w:w w:val="90"/>
      <w:sz w:val="20"/>
      <w:szCs w:val="20"/>
    </w:rPr>
  </w:style>
  <w:style w:type="paragraph" w:customStyle="1" w:styleId="1ff1">
    <w:name w:val="標題1."/>
    <w:basedOn w:val="affffffffa"/>
    <w:link w:val="1ff2"/>
    <w:rsid w:val="00B01738"/>
    <w:pPr>
      <w:spacing w:beforeLines="0" w:before="0" w:line="400" w:lineRule="exact"/>
      <w:ind w:firstLineChars="450" w:firstLine="450"/>
      <w:jc w:val="both"/>
    </w:pPr>
    <w:rPr>
      <w:rFonts w:ascii="標楷體"/>
      <w:b w:val="0"/>
      <w:snapToGrid w:val="0"/>
      <w:sz w:val="24"/>
      <w:szCs w:val="24"/>
    </w:rPr>
  </w:style>
  <w:style w:type="character" w:customStyle="1" w:styleId="1ff2">
    <w:name w:val="標題1. 字元"/>
    <w:link w:val="1ff1"/>
    <w:rsid w:val="00B01738"/>
    <w:rPr>
      <w:rFonts w:ascii="標楷體" w:eastAsia="標楷體" w:cs="新細明體"/>
      <w:bCs/>
      <w:snapToGrid w:val="0"/>
      <w:kern w:val="2"/>
      <w:sz w:val="24"/>
      <w:szCs w:val="24"/>
    </w:rPr>
  </w:style>
  <w:style w:type="paragraph" w:customStyle="1" w:styleId="1ff3">
    <w:name w:val="標題(1)"/>
    <w:basedOn w:val="1ff1"/>
    <w:rsid w:val="00B01738"/>
    <w:pPr>
      <w:ind w:firstLineChars="550" w:firstLine="550"/>
    </w:pPr>
  </w:style>
  <w:style w:type="paragraph" w:customStyle="1" w:styleId="affffffffe">
    <w:name w:val="乙篇主文 字元 字元 字元 字元"/>
    <w:basedOn w:val="a9"/>
    <w:link w:val="afffffffff"/>
    <w:rsid w:val="00B01738"/>
    <w:pPr>
      <w:spacing w:line="400" w:lineRule="exact"/>
      <w:ind w:leftChars="0" w:left="0"/>
    </w:pPr>
    <w:rPr>
      <w:sz w:val="24"/>
      <w:szCs w:val="24"/>
    </w:rPr>
  </w:style>
  <w:style w:type="character" w:customStyle="1" w:styleId="afffffffff">
    <w:name w:val="乙篇主文 字元 字元 字元 字元 字元"/>
    <w:link w:val="affffffffe"/>
    <w:rsid w:val="00B01738"/>
    <w:rPr>
      <w:rFonts w:ascii="標楷體" w:eastAsia="標楷體"/>
      <w:snapToGrid w:val="0"/>
      <w:kern w:val="2"/>
      <w:sz w:val="24"/>
      <w:szCs w:val="24"/>
    </w:rPr>
  </w:style>
  <w:style w:type="paragraph" w:customStyle="1" w:styleId="2f4">
    <w:name w:val="表格欄2數字"/>
    <w:basedOn w:val="1-"/>
    <w:rsid w:val="00B01738"/>
    <w:rPr>
      <w:sz w:val="18"/>
    </w:rPr>
  </w:style>
  <w:style w:type="paragraph" w:styleId="2f5">
    <w:name w:val="Body Text 2"/>
    <w:basedOn w:val="a9"/>
    <w:link w:val="2f6"/>
    <w:rsid w:val="00B01738"/>
    <w:pPr>
      <w:spacing w:after="120" w:line="480" w:lineRule="auto"/>
      <w:ind w:leftChars="0" w:left="0" w:firstLineChars="0" w:firstLine="0"/>
      <w:jc w:val="left"/>
    </w:pPr>
    <w:rPr>
      <w:rFonts w:eastAsia="新細明體"/>
      <w:sz w:val="24"/>
    </w:rPr>
  </w:style>
  <w:style w:type="character" w:customStyle="1" w:styleId="2f6">
    <w:name w:val="本文 2 字元"/>
    <w:link w:val="2f5"/>
    <w:rsid w:val="00B01738"/>
    <w:rPr>
      <w:rFonts w:ascii="標楷體"/>
      <w:snapToGrid w:val="0"/>
      <w:kern w:val="2"/>
      <w:sz w:val="24"/>
      <w:szCs w:val="28"/>
    </w:rPr>
  </w:style>
  <w:style w:type="paragraph" w:customStyle="1" w:styleId="4a">
    <w:name w:val="欄4（原因分析）"/>
    <w:basedOn w:val="a9"/>
    <w:rsid w:val="00B01738"/>
    <w:pPr>
      <w:spacing w:line="240" w:lineRule="auto"/>
      <w:ind w:leftChars="0" w:left="0" w:firstLineChars="0" w:firstLine="0"/>
    </w:pPr>
    <w:rPr>
      <w:rFonts w:cs="新細明體"/>
      <w:snapToGrid/>
      <w:w w:val="90"/>
      <w:sz w:val="18"/>
      <w:szCs w:val="18"/>
    </w:rPr>
  </w:style>
  <w:style w:type="paragraph" w:customStyle="1" w:styleId="afffffffff0">
    <w:name w:val="甲篇內文"/>
    <w:basedOn w:val="affffffffe"/>
    <w:link w:val="afffffffff1"/>
    <w:rsid w:val="00B01738"/>
    <w:pPr>
      <w:spacing w:line="460" w:lineRule="exact"/>
    </w:pPr>
    <w:rPr>
      <w:sz w:val="28"/>
      <w:szCs w:val="28"/>
    </w:rPr>
  </w:style>
  <w:style w:type="character" w:customStyle="1" w:styleId="afffffffff1">
    <w:name w:val="甲篇內文 字元"/>
    <w:link w:val="afffffffff0"/>
    <w:rsid w:val="00B01738"/>
    <w:rPr>
      <w:rFonts w:ascii="標楷體" w:eastAsia="標楷體"/>
      <w:snapToGrid w:val="0"/>
      <w:kern w:val="2"/>
      <w:sz w:val="28"/>
      <w:szCs w:val="28"/>
    </w:rPr>
  </w:style>
  <w:style w:type="paragraph" w:customStyle="1" w:styleId="1ff4">
    <w:name w:val="表說1."/>
    <w:basedOn w:val="afff1"/>
    <w:rsid w:val="00B01738"/>
    <w:pPr>
      <w:spacing w:line="400" w:lineRule="exact"/>
    </w:pPr>
    <w:rPr>
      <w:rFonts w:cs="新細明體"/>
      <w:sz w:val="24"/>
      <w:szCs w:val="24"/>
    </w:rPr>
  </w:style>
  <w:style w:type="paragraph" w:customStyle="1" w:styleId="1-11">
    <w:name w:val="表格欄1-1主管 字元 字元 字元"/>
    <w:basedOn w:val="a9"/>
    <w:link w:val="1-12"/>
    <w:rsid w:val="00B01738"/>
    <w:pPr>
      <w:spacing w:line="240" w:lineRule="auto"/>
      <w:ind w:leftChars="0" w:left="0" w:firstLineChars="0" w:firstLine="0"/>
      <w:jc w:val="distribute"/>
    </w:pPr>
    <w:rPr>
      <w:rFonts w:cs="新細明體"/>
      <w:b/>
    </w:rPr>
  </w:style>
  <w:style w:type="character" w:customStyle="1" w:styleId="1-12">
    <w:name w:val="表格欄1-1主管 字元 字元 字元 字元"/>
    <w:link w:val="1-11"/>
    <w:rsid w:val="00B01738"/>
    <w:rPr>
      <w:rFonts w:ascii="標楷體" w:eastAsia="標楷體" w:cs="新細明體"/>
      <w:b/>
      <w:snapToGrid w:val="0"/>
      <w:kern w:val="2"/>
      <w:sz w:val="28"/>
      <w:szCs w:val="28"/>
    </w:rPr>
  </w:style>
  <w:style w:type="paragraph" w:customStyle="1" w:styleId="1-2">
    <w:name w:val="表格欄1-2"/>
    <w:basedOn w:val="a9"/>
    <w:rsid w:val="00B01738"/>
    <w:pPr>
      <w:spacing w:line="240" w:lineRule="auto"/>
      <w:ind w:leftChars="0" w:left="0" w:firstLineChars="100" w:firstLine="100"/>
      <w:jc w:val="distribute"/>
    </w:pPr>
    <w:rPr>
      <w:rFonts w:ascii="Times New Roman" w:cs="新細明體"/>
      <w:b/>
      <w:snapToGrid/>
      <w:sz w:val="20"/>
      <w:szCs w:val="18"/>
    </w:rPr>
  </w:style>
  <w:style w:type="paragraph" w:customStyle="1" w:styleId="1-310">
    <w:name w:val="表格欄1-3退1 字元 字元 字元"/>
    <w:basedOn w:val="a9"/>
    <w:link w:val="1-311"/>
    <w:rsid w:val="00B01738"/>
    <w:pPr>
      <w:spacing w:line="240" w:lineRule="auto"/>
      <w:ind w:leftChars="0" w:left="0" w:firstLineChars="100" w:firstLine="100"/>
      <w:jc w:val="distribute"/>
    </w:pPr>
    <w:rPr>
      <w:rFonts w:cs="新細明體"/>
      <w:sz w:val="18"/>
      <w:szCs w:val="18"/>
    </w:rPr>
  </w:style>
  <w:style w:type="character" w:customStyle="1" w:styleId="1-311">
    <w:name w:val="表格欄1-3退1 字元 字元 字元 字元"/>
    <w:link w:val="1-310"/>
    <w:rsid w:val="00B01738"/>
    <w:rPr>
      <w:rFonts w:ascii="標楷體" w:eastAsia="標楷體" w:cs="新細明體"/>
      <w:snapToGrid w:val="0"/>
      <w:kern w:val="2"/>
      <w:sz w:val="18"/>
      <w:szCs w:val="18"/>
    </w:rPr>
  </w:style>
  <w:style w:type="paragraph" w:customStyle="1" w:styleId="1-32">
    <w:name w:val="表格欄1-3退2 字元"/>
    <w:basedOn w:val="1-310"/>
    <w:link w:val="1-320"/>
    <w:rsid w:val="00B01738"/>
    <w:pPr>
      <w:ind w:firstLineChars="200" w:firstLine="200"/>
    </w:pPr>
  </w:style>
  <w:style w:type="character" w:customStyle="1" w:styleId="1-320">
    <w:name w:val="表格欄1-3退2 字元 字元"/>
    <w:link w:val="1-32"/>
    <w:rsid w:val="00B01738"/>
    <w:rPr>
      <w:rFonts w:ascii="標楷體" w:eastAsia="標楷體" w:cs="新細明體"/>
      <w:snapToGrid w:val="0"/>
      <w:kern w:val="2"/>
      <w:sz w:val="18"/>
      <w:szCs w:val="18"/>
    </w:rPr>
  </w:style>
  <w:style w:type="paragraph" w:customStyle="1" w:styleId="123c">
    <w:name w:val="內文123"/>
    <w:rsid w:val="00B01738"/>
    <w:pPr>
      <w:overflowPunct w:val="0"/>
      <w:spacing w:line="400" w:lineRule="exact"/>
      <w:ind w:firstLineChars="450" w:firstLine="450"/>
      <w:jc w:val="both"/>
    </w:pPr>
    <w:rPr>
      <w:rFonts w:ascii="標楷體" w:eastAsia="標楷體"/>
      <w:kern w:val="2"/>
      <w:sz w:val="24"/>
    </w:rPr>
  </w:style>
  <w:style w:type="paragraph" w:customStyle="1" w:styleId="1ff5">
    <w:name w:val="標題1.加粗 字元"/>
    <w:basedOn w:val="1ff1"/>
    <w:link w:val="1ff6"/>
    <w:rsid w:val="00B01738"/>
    <w:pPr>
      <w:ind w:firstLine="1080"/>
    </w:pPr>
    <w:rPr>
      <w:b/>
      <w:sz w:val="28"/>
      <w:szCs w:val="28"/>
    </w:rPr>
  </w:style>
  <w:style w:type="character" w:customStyle="1" w:styleId="1ff6">
    <w:name w:val="標題1.加粗 字元 字元"/>
    <w:link w:val="1ff5"/>
    <w:rsid w:val="00B01738"/>
    <w:rPr>
      <w:rFonts w:ascii="標楷體" w:eastAsia="標楷體" w:cs="新細明體"/>
      <w:b/>
      <w:bCs/>
      <w:snapToGrid w:val="0"/>
      <w:kern w:val="2"/>
      <w:sz w:val="28"/>
      <w:szCs w:val="28"/>
    </w:rPr>
  </w:style>
  <w:style w:type="paragraph" w:customStyle="1" w:styleId="4b">
    <w:name w:val="標題4"/>
    <w:basedOn w:val="3"/>
    <w:rsid w:val="00B01738"/>
    <w:pPr>
      <w:keepLines w:val="0"/>
      <w:widowControl w:val="0"/>
      <w:spacing w:line="500" w:lineRule="exact"/>
      <w:ind w:left="624"/>
      <w:jc w:val="both"/>
    </w:pPr>
    <w:rPr>
      <w:rFonts w:ascii="標楷體" w:eastAsia="標楷體" w:hAnsi="Arial"/>
      <w:b/>
      <w:bCs/>
      <w:spacing w:val="0"/>
      <w:kern w:val="2"/>
      <w:sz w:val="28"/>
      <w:szCs w:val="36"/>
    </w:rPr>
  </w:style>
  <w:style w:type="paragraph" w:customStyle="1" w:styleId="123d">
    <w:name w:val="123"/>
    <w:basedOn w:val="a9"/>
    <w:rsid w:val="00B01738"/>
    <w:pPr>
      <w:spacing w:line="360" w:lineRule="auto"/>
      <w:ind w:leftChars="0" w:left="0" w:firstLineChars="0" w:firstLine="425"/>
    </w:pPr>
    <w:rPr>
      <w:snapToGrid/>
      <w:sz w:val="24"/>
      <w:szCs w:val="20"/>
    </w:rPr>
  </w:style>
  <w:style w:type="paragraph" w:customStyle="1" w:styleId="afffffffff2">
    <w:name w:val="括號一二三"/>
    <w:basedOn w:val="afffffffff3"/>
    <w:rsid w:val="00B01738"/>
    <w:pPr>
      <w:spacing w:after="0"/>
      <w:ind w:firstLine="624"/>
      <w:jc w:val="both"/>
    </w:pPr>
    <w:rPr>
      <w:b/>
      <w:sz w:val="28"/>
    </w:rPr>
  </w:style>
  <w:style w:type="paragraph" w:customStyle="1" w:styleId="afffffffff3">
    <w:name w:val="一二三"/>
    <w:basedOn w:val="afffffffff4"/>
    <w:rsid w:val="00B01738"/>
    <w:pPr>
      <w:spacing w:after="120"/>
      <w:ind w:left="0"/>
    </w:pPr>
    <w:rPr>
      <w:b w:val="0"/>
      <w:sz w:val="32"/>
    </w:rPr>
  </w:style>
  <w:style w:type="paragraph" w:customStyle="1" w:styleId="afffffffff4">
    <w:name w:val="壹貳參"/>
    <w:basedOn w:val="a9"/>
    <w:rsid w:val="00B01738"/>
    <w:pPr>
      <w:spacing w:after="240" w:line="360" w:lineRule="auto"/>
      <w:ind w:leftChars="0" w:left="624" w:firstLineChars="0" w:firstLine="0"/>
      <w:jc w:val="left"/>
    </w:pPr>
    <w:rPr>
      <w:b/>
      <w:snapToGrid/>
      <w:sz w:val="36"/>
      <w:szCs w:val="20"/>
    </w:rPr>
  </w:style>
  <w:style w:type="paragraph" w:styleId="39">
    <w:name w:val="Body Text 3"/>
    <w:basedOn w:val="a9"/>
    <w:link w:val="3a"/>
    <w:rsid w:val="00B01738"/>
    <w:pPr>
      <w:spacing w:line="240" w:lineRule="auto"/>
      <w:ind w:leftChars="0" w:left="0" w:right="-80" w:firstLineChars="0" w:firstLine="0"/>
    </w:pPr>
    <w:rPr>
      <w:rFonts w:eastAsia="華康楷書體W5"/>
      <w:sz w:val="26"/>
    </w:rPr>
  </w:style>
  <w:style w:type="character" w:customStyle="1" w:styleId="3a">
    <w:name w:val="本文 3 字元"/>
    <w:link w:val="39"/>
    <w:rsid w:val="00B01738"/>
    <w:rPr>
      <w:rFonts w:ascii="標楷體" w:eastAsia="華康楷書體W5"/>
      <w:snapToGrid w:val="0"/>
      <w:kern w:val="2"/>
      <w:sz w:val="26"/>
      <w:szCs w:val="28"/>
    </w:rPr>
  </w:style>
  <w:style w:type="paragraph" w:styleId="afffffffff5">
    <w:name w:val="Block Text"/>
    <w:basedOn w:val="a9"/>
    <w:rsid w:val="00B01738"/>
    <w:pPr>
      <w:spacing w:line="240" w:lineRule="auto"/>
      <w:ind w:leftChars="0" w:left="113" w:right="113" w:firstLineChars="0" w:firstLine="0"/>
      <w:jc w:val="distribute"/>
    </w:pPr>
    <w:rPr>
      <w:snapToGrid/>
      <w:sz w:val="32"/>
      <w:szCs w:val="20"/>
    </w:rPr>
  </w:style>
  <w:style w:type="paragraph" w:customStyle="1" w:styleId="afffffffff6">
    <w:name w:val="主文"/>
    <w:basedOn w:val="a9"/>
    <w:rsid w:val="00B01738"/>
    <w:pPr>
      <w:spacing w:line="312" w:lineRule="auto"/>
      <w:ind w:leftChars="0" w:left="0" w:firstLine="434"/>
    </w:pPr>
    <w:rPr>
      <w:rFonts w:ascii="Times New Roman" w:eastAsia="華康楷書體W5"/>
      <w:snapToGrid/>
      <w:spacing w:val="4"/>
      <w:sz w:val="21"/>
      <w:szCs w:val="20"/>
    </w:rPr>
  </w:style>
  <w:style w:type="paragraph" w:customStyle="1" w:styleId="afffffffff7">
    <w:name w:val="總述文"/>
    <w:rsid w:val="00B01738"/>
    <w:pPr>
      <w:overflowPunct w:val="0"/>
      <w:spacing w:line="460" w:lineRule="exact"/>
      <w:ind w:firstLineChars="200" w:firstLine="200"/>
      <w:jc w:val="both"/>
    </w:pPr>
    <w:rPr>
      <w:rFonts w:ascii="標楷體" w:eastAsia="標楷體"/>
      <w:kern w:val="2"/>
      <w:sz w:val="28"/>
    </w:rPr>
  </w:style>
  <w:style w:type="paragraph" w:customStyle="1" w:styleId="afffffffff8">
    <w:name w:val="總述文一二三"/>
    <w:rsid w:val="00B01738"/>
    <w:pPr>
      <w:overflowPunct w:val="0"/>
      <w:spacing w:line="460" w:lineRule="exact"/>
      <w:ind w:left="200" w:hangingChars="200" w:hanging="200"/>
      <w:jc w:val="both"/>
    </w:pPr>
    <w:rPr>
      <w:rFonts w:ascii="標楷體" w:eastAsia="標楷體"/>
      <w:sz w:val="28"/>
    </w:rPr>
  </w:style>
  <w:style w:type="paragraph" w:customStyle="1" w:styleId="afffffffff9">
    <w:name w:val="表說"/>
    <w:basedOn w:val="a9"/>
    <w:rsid w:val="00B01738"/>
    <w:pPr>
      <w:spacing w:line="312" w:lineRule="auto"/>
      <w:ind w:leftChars="0" w:left="0" w:firstLineChars="0" w:firstLine="0"/>
    </w:pPr>
    <w:rPr>
      <w:rFonts w:ascii="Courier" w:eastAsia="華康楷書體W5" w:hAnsi="Courier"/>
      <w:snapToGrid/>
      <w:spacing w:val="4"/>
      <w:sz w:val="21"/>
      <w:szCs w:val="20"/>
    </w:rPr>
  </w:style>
  <w:style w:type="paragraph" w:customStyle="1" w:styleId="afffffffffa">
    <w:name w:val="一內文"/>
    <w:basedOn w:val="a9"/>
    <w:rsid w:val="00B01738"/>
    <w:pPr>
      <w:snapToGrid w:val="0"/>
      <w:spacing w:line="600" w:lineRule="exact"/>
      <w:ind w:leftChars="0" w:left="364" w:firstLine="560"/>
    </w:pPr>
    <w:rPr>
      <w:snapToGrid/>
      <w:szCs w:val="20"/>
    </w:rPr>
  </w:style>
  <w:style w:type="character" w:customStyle="1" w:styleId="emailstyle15">
    <w:name w:val="emailstyle15"/>
    <w:rsid w:val="00B01738"/>
    <w:rPr>
      <w:rFonts w:ascii="Arial" w:eastAsia="新細明體" w:hAnsi="Arial" w:cs="Arial"/>
      <w:color w:val="000000"/>
      <w:sz w:val="18"/>
    </w:rPr>
  </w:style>
  <w:style w:type="paragraph" w:customStyle="1" w:styleId="afffffffffb">
    <w:name w:val="乙篇主文 字元 字元"/>
    <w:basedOn w:val="a9"/>
    <w:link w:val="afffffffffc"/>
    <w:rsid w:val="00B01738"/>
    <w:pPr>
      <w:spacing w:line="400" w:lineRule="exact"/>
      <w:ind w:leftChars="0" w:left="0"/>
    </w:pPr>
    <w:rPr>
      <w:sz w:val="24"/>
      <w:szCs w:val="24"/>
    </w:rPr>
  </w:style>
  <w:style w:type="character" w:customStyle="1" w:styleId="afffffffffc">
    <w:name w:val="乙篇主文 字元 字元 字元"/>
    <w:link w:val="afffffffffb"/>
    <w:rsid w:val="00B01738"/>
    <w:rPr>
      <w:rFonts w:ascii="標楷體" w:eastAsia="標楷體"/>
      <w:snapToGrid w:val="0"/>
      <w:kern w:val="2"/>
      <w:sz w:val="24"/>
      <w:szCs w:val="24"/>
    </w:rPr>
  </w:style>
  <w:style w:type="character" w:customStyle="1" w:styleId="afffffffffd">
    <w:name w:val="甲篇內文 字元 字元"/>
    <w:rsid w:val="00B01738"/>
    <w:rPr>
      <w:rFonts w:ascii="標楷體" w:eastAsia="標楷體"/>
      <w:kern w:val="2"/>
      <w:sz w:val="28"/>
      <w:szCs w:val="28"/>
      <w:lang w:val="en-US" w:eastAsia="zh-TW" w:bidi="ar-SA"/>
    </w:rPr>
  </w:style>
  <w:style w:type="paragraph" w:customStyle="1" w:styleId="1ff7">
    <w:name w:val="標題1.加粗"/>
    <w:basedOn w:val="a9"/>
    <w:link w:val="112"/>
    <w:rsid w:val="00B01738"/>
    <w:pPr>
      <w:spacing w:line="400" w:lineRule="exact"/>
      <w:ind w:leftChars="0" w:left="0" w:firstLineChars="450" w:firstLine="1080"/>
    </w:pPr>
    <w:rPr>
      <w:rFonts w:cs="新細明體"/>
      <w:b/>
      <w:bCs/>
    </w:rPr>
  </w:style>
  <w:style w:type="character" w:customStyle="1" w:styleId="112">
    <w:name w:val="標題1.加粗 字元1"/>
    <w:link w:val="1ff7"/>
    <w:rsid w:val="00B01738"/>
    <w:rPr>
      <w:rFonts w:ascii="標楷體" w:eastAsia="標楷體" w:cs="新細明體"/>
      <w:b/>
      <w:bCs/>
      <w:snapToGrid w:val="0"/>
      <w:kern w:val="2"/>
      <w:sz w:val="28"/>
      <w:szCs w:val="28"/>
    </w:rPr>
  </w:style>
  <w:style w:type="character" w:customStyle="1" w:styleId="1-321">
    <w:name w:val="表格欄1-3退2 字元 字元1"/>
    <w:rsid w:val="00B01738"/>
    <w:rPr>
      <w:rFonts w:eastAsia="標楷體" w:cs="新細明體"/>
      <w:kern w:val="2"/>
      <w:sz w:val="18"/>
      <w:szCs w:val="18"/>
      <w:lang w:val="en-US" w:eastAsia="zh-TW" w:bidi="ar-SA"/>
    </w:rPr>
  </w:style>
  <w:style w:type="character" w:customStyle="1" w:styleId="1ff8">
    <w:name w:val="標題1. 字元 字元"/>
    <w:rsid w:val="00B01738"/>
    <w:rPr>
      <w:rFonts w:ascii="標楷體" w:eastAsia="標楷體" w:cs="新細明體"/>
      <w:bCs/>
      <w:kern w:val="2"/>
      <w:sz w:val="24"/>
      <w:szCs w:val="24"/>
      <w:lang w:val="en-US" w:eastAsia="zh-TW" w:bidi="ar-SA"/>
    </w:rPr>
  </w:style>
  <w:style w:type="paragraph" w:customStyle="1" w:styleId="font7">
    <w:name w:val="font7"/>
    <w:basedOn w:val="a9"/>
    <w:rsid w:val="00B01738"/>
    <w:pPr>
      <w:widowControl/>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2">
    <w:name w:val="xl32"/>
    <w:basedOn w:val="a9"/>
    <w:rsid w:val="00B01738"/>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8">
    <w:name w:val="xl38"/>
    <w:basedOn w:val="a9"/>
    <w:rsid w:val="00B01738"/>
    <w:pPr>
      <w:widowControl/>
      <w:pBdr>
        <w:left w:val="single" w:sz="8"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40">
    <w:name w:val="xl40"/>
    <w:basedOn w:val="a9"/>
    <w:rsid w:val="00B01738"/>
    <w:pPr>
      <w:widowControl/>
      <w:pBdr>
        <w:left w:val="single" w:sz="8" w:space="0" w:color="auto"/>
      </w:pBdr>
      <w:spacing w:before="100" w:beforeAutospacing="1" w:after="100" w:afterAutospacing="1" w:line="240" w:lineRule="auto"/>
      <w:ind w:leftChars="0" w:left="0" w:firstLineChars="0" w:firstLine="0"/>
      <w:jc w:val="left"/>
    </w:pPr>
    <w:rPr>
      <w:rFonts w:hint="eastAsia"/>
      <w:b/>
      <w:bCs/>
      <w:snapToGrid/>
      <w:kern w:val="0"/>
      <w:sz w:val="24"/>
      <w:szCs w:val="20"/>
    </w:rPr>
  </w:style>
  <w:style w:type="paragraph" w:customStyle="1" w:styleId="1-0">
    <w:name w:val="欄1-數字"/>
    <w:basedOn w:val="a9"/>
    <w:rsid w:val="00B01738"/>
    <w:pPr>
      <w:spacing w:before="72" w:after="72" w:line="240" w:lineRule="auto"/>
      <w:ind w:leftChars="0" w:left="24" w:right="24" w:firstLineChars="0" w:firstLine="0"/>
      <w:jc w:val="right"/>
    </w:pPr>
    <w:rPr>
      <w:rFonts w:ascii="Times New Roman" w:eastAsia="華康儷中黑"/>
      <w:b/>
      <w:snapToGrid/>
      <w:spacing w:val="-6"/>
      <w:w w:val="85"/>
      <w:sz w:val="20"/>
      <w:szCs w:val="20"/>
    </w:rPr>
  </w:style>
  <w:style w:type="paragraph" w:customStyle="1" w:styleId="2-">
    <w:name w:val="欄2-數字"/>
    <w:basedOn w:val="a9"/>
    <w:rsid w:val="00B01738"/>
    <w:pPr>
      <w:spacing w:before="72" w:after="72" w:line="240" w:lineRule="auto"/>
      <w:ind w:leftChars="0" w:left="24" w:right="24" w:firstLineChars="0" w:firstLine="0"/>
      <w:jc w:val="right"/>
    </w:pPr>
    <w:rPr>
      <w:rFonts w:ascii="Times New Roman" w:eastAsia="華康楷書體W5"/>
      <w:b/>
      <w:snapToGrid/>
      <w:spacing w:val="-6"/>
      <w:w w:val="85"/>
      <w:sz w:val="20"/>
      <w:szCs w:val="20"/>
    </w:rPr>
  </w:style>
  <w:style w:type="paragraph" w:customStyle="1" w:styleId="1-3">
    <w:name w:val="欄1-3"/>
    <w:basedOn w:val="a9"/>
    <w:rsid w:val="00B01738"/>
    <w:pPr>
      <w:spacing w:before="20" w:after="20" w:line="240" w:lineRule="auto"/>
      <w:ind w:leftChars="0" w:left="150" w:firstLineChars="0" w:firstLine="0"/>
      <w:jc w:val="right"/>
    </w:pPr>
    <w:rPr>
      <w:rFonts w:ascii="Times New Roman" w:eastAsia="華康楷書體W5"/>
      <w:snapToGrid/>
      <w:spacing w:val="10"/>
      <w:sz w:val="19"/>
      <w:szCs w:val="20"/>
    </w:rPr>
  </w:style>
  <w:style w:type="paragraph" w:customStyle="1" w:styleId="1-13">
    <w:name w:val="欄1-1"/>
    <w:basedOn w:val="a9"/>
    <w:rsid w:val="00B01738"/>
    <w:pPr>
      <w:spacing w:before="20" w:after="20" w:line="240" w:lineRule="auto"/>
      <w:ind w:leftChars="0" w:left="0" w:firstLineChars="0" w:firstLine="0"/>
      <w:jc w:val="distribute"/>
    </w:pPr>
    <w:rPr>
      <w:rFonts w:ascii="Times New Roman" w:eastAsia="華康儷中黑"/>
      <w:snapToGrid/>
      <w:spacing w:val="6"/>
      <w:sz w:val="21"/>
      <w:szCs w:val="20"/>
    </w:rPr>
  </w:style>
  <w:style w:type="paragraph" w:customStyle="1" w:styleId="xl41">
    <w:name w:val="xl41"/>
    <w:basedOn w:val="a9"/>
    <w:rsid w:val="00B01738"/>
    <w:pPr>
      <w:widowControl/>
      <w:pBdr>
        <w:left w:val="single" w:sz="8" w:space="0" w:color="auto"/>
        <w:bottom w:val="single" w:sz="8" w:space="0" w:color="auto"/>
      </w:pBdr>
      <w:spacing w:before="100" w:beforeAutospacing="1" w:after="100" w:afterAutospacing="1" w:line="240" w:lineRule="auto"/>
      <w:ind w:leftChars="0" w:left="0" w:firstLineChars="0" w:firstLine="0"/>
      <w:jc w:val="center"/>
    </w:pPr>
    <w:rPr>
      <w:rFonts w:hint="eastAsia"/>
      <w:b/>
      <w:bCs/>
      <w:snapToGrid/>
      <w:kern w:val="0"/>
      <w:sz w:val="24"/>
      <w:szCs w:val="20"/>
    </w:rPr>
  </w:style>
  <w:style w:type="paragraph" w:customStyle="1" w:styleId="1-20">
    <w:name w:val="欄1-2"/>
    <w:basedOn w:val="1-3"/>
    <w:rsid w:val="00B01738"/>
    <w:pPr>
      <w:ind w:left="75"/>
      <w:jc w:val="distribute"/>
    </w:pPr>
    <w:rPr>
      <w:rFonts w:eastAsia="華康儷中黑"/>
      <w:spacing w:val="6"/>
    </w:rPr>
  </w:style>
  <w:style w:type="paragraph" w:customStyle="1" w:styleId="afffffffffe">
    <w:name w:val="小標"/>
    <w:basedOn w:val="a9"/>
    <w:rsid w:val="00B01738"/>
    <w:pPr>
      <w:spacing w:line="360" w:lineRule="auto"/>
      <w:ind w:leftChars="0" w:left="420" w:firstLineChars="0" w:firstLine="0"/>
    </w:pPr>
    <w:rPr>
      <w:b/>
      <w:snapToGrid/>
      <w:sz w:val="32"/>
      <w:szCs w:val="20"/>
    </w:rPr>
  </w:style>
  <w:style w:type="paragraph" w:customStyle="1" w:styleId="affffffffff">
    <w:name w:val="單元 字元 字元"/>
    <w:basedOn w:val="a9"/>
    <w:rsid w:val="00B01738"/>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affffffffff0">
    <w:name w:val="甲乙丙"/>
    <w:basedOn w:val="a9"/>
    <w:rsid w:val="00B01738"/>
    <w:pPr>
      <w:spacing w:after="360" w:line="360" w:lineRule="auto"/>
      <w:ind w:leftChars="0" w:left="0" w:firstLineChars="0" w:firstLine="0"/>
      <w:jc w:val="center"/>
    </w:pPr>
    <w:rPr>
      <w:b/>
      <w:snapToGrid/>
      <w:sz w:val="40"/>
      <w:szCs w:val="20"/>
    </w:rPr>
  </w:style>
  <w:style w:type="paragraph" w:customStyle="1" w:styleId="123e">
    <w:name w:val="括號123"/>
    <w:basedOn w:val="123d"/>
    <w:rsid w:val="00B01738"/>
    <w:pPr>
      <w:ind w:firstLine="624"/>
    </w:pPr>
  </w:style>
  <w:style w:type="paragraph" w:customStyle="1" w:styleId="123f">
    <w:name w:val="圓圈123"/>
    <w:basedOn w:val="123e"/>
    <w:rsid w:val="00B01738"/>
    <w:pPr>
      <w:ind w:firstLine="1008"/>
    </w:pPr>
  </w:style>
  <w:style w:type="paragraph" w:customStyle="1" w:styleId="-0">
    <w:name w:val="樣式-壹"/>
    <w:basedOn w:val="a9"/>
    <w:rsid w:val="00B01738"/>
    <w:pPr>
      <w:spacing w:line="240" w:lineRule="auto"/>
      <w:ind w:leftChars="0" w:left="0" w:firstLineChars="0" w:firstLine="0"/>
      <w:jc w:val="left"/>
    </w:pPr>
    <w:rPr>
      <w:rFonts w:ascii="Times New Roman" w:eastAsia="華康楷書體W5"/>
      <w:snapToGrid/>
      <w:szCs w:val="24"/>
    </w:rPr>
  </w:style>
  <w:style w:type="paragraph" w:customStyle="1" w:styleId="1-322">
    <w:name w:val="表格欄1-3退2"/>
    <w:basedOn w:val="1-310"/>
    <w:rsid w:val="00B01738"/>
    <w:pPr>
      <w:ind w:firstLineChars="200" w:firstLine="200"/>
    </w:pPr>
  </w:style>
  <w:style w:type="character" w:customStyle="1" w:styleId="1ff9">
    <w:name w:val="標題1.加粗 字元 字元 字元"/>
    <w:rsid w:val="00B01738"/>
    <w:rPr>
      <w:rFonts w:ascii="標楷體" w:eastAsia="標楷體" w:cs="新細明體"/>
      <w:b/>
      <w:bCs/>
      <w:snapToGrid w:val="0"/>
      <w:kern w:val="2"/>
      <w:sz w:val="28"/>
      <w:szCs w:val="28"/>
      <w:lang w:val="en-US" w:eastAsia="zh-TW" w:bidi="ar-SA"/>
    </w:rPr>
  </w:style>
  <w:style w:type="paragraph" w:customStyle="1" w:styleId="affffffffff1">
    <w:name w:val="乙篇主文 字元"/>
    <w:basedOn w:val="a9"/>
    <w:link w:val="1ffa"/>
    <w:rsid w:val="00B01738"/>
    <w:pPr>
      <w:spacing w:line="400" w:lineRule="exact"/>
      <w:ind w:leftChars="0" w:left="0"/>
    </w:pPr>
    <w:rPr>
      <w:sz w:val="24"/>
      <w:szCs w:val="24"/>
    </w:rPr>
  </w:style>
  <w:style w:type="character" w:customStyle="1" w:styleId="1ffa">
    <w:name w:val="乙篇主文 字元 字元1"/>
    <w:link w:val="affffffffff1"/>
    <w:rsid w:val="00B01738"/>
    <w:rPr>
      <w:rFonts w:ascii="標楷體" w:eastAsia="標楷體"/>
      <w:snapToGrid w:val="0"/>
      <w:kern w:val="2"/>
      <w:sz w:val="24"/>
      <w:szCs w:val="24"/>
    </w:rPr>
  </w:style>
  <w:style w:type="paragraph" w:customStyle="1" w:styleId="bb">
    <w:name w:val="標題bb"/>
    <w:basedOn w:val="a9"/>
    <w:rsid w:val="00B01738"/>
    <w:pPr>
      <w:spacing w:line="240" w:lineRule="auto"/>
      <w:ind w:leftChars="0" w:left="0" w:firstLineChars="0" w:firstLine="0"/>
    </w:pPr>
    <w:rPr>
      <w:rFonts w:ascii="Times New Roman"/>
      <w:snapToGrid/>
      <w:szCs w:val="20"/>
    </w:rPr>
  </w:style>
  <w:style w:type="paragraph" w:customStyle="1" w:styleId="1-14">
    <w:name w:val="表格欄1-1主管 字元 字元"/>
    <w:basedOn w:val="a9"/>
    <w:rsid w:val="00B01738"/>
    <w:pPr>
      <w:spacing w:line="240" w:lineRule="auto"/>
      <w:ind w:leftChars="0" w:left="0" w:firstLineChars="0" w:firstLine="0"/>
      <w:jc w:val="distribute"/>
    </w:pPr>
    <w:rPr>
      <w:rFonts w:ascii="Times New Roman" w:cs="新細明體"/>
      <w:b/>
      <w:snapToGrid/>
      <w:sz w:val="20"/>
      <w:szCs w:val="20"/>
    </w:rPr>
  </w:style>
  <w:style w:type="paragraph" w:customStyle="1" w:styleId="1-312">
    <w:name w:val="表格欄1-3退1 字元 字元"/>
    <w:basedOn w:val="a9"/>
    <w:rsid w:val="00B01738"/>
    <w:pPr>
      <w:spacing w:line="240" w:lineRule="auto"/>
      <w:ind w:leftChars="0" w:left="0" w:firstLineChars="100" w:firstLine="100"/>
      <w:jc w:val="distribute"/>
    </w:pPr>
    <w:rPr>
      <w:rFonts w:ascii="Times New Roman" w:cs="新細明體"/>
      <w:snapToGrid/>
      <w:sz w:val="18"/>
      <w:szCs w:val="18"/>
    </w:rPr>
  </w:style>
  <w:style w:type="paragraph" w:customStyle="1" w:styleId="xl42">
    <w:name w:val="xl42"/>
    <w:basedOn w:val="a9"/>
    <w:rsid w:val="00B01738"/>
    <w:pPr>
      <w:widowControl/>
      <w:pBdr>
        <w:left w:val="single" w:sz="4" w:space="0" w:color="auto"/>
        <w:bottom w:val="single" w:sz="8"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affffffffff2">
    <w:name w:val="名詞解釋"/>
    <w:basedOn w:val="a9"/>
    <w:autoRedefine/>
    <w:rsid w:val="00B01738"/>
    <w:pPr>
      <w:snapToGrid w:val="0"/>
      <w:spacing w:beforeLines="50" w:before="180" w:line="240" w:lineRule="auto"/>
      <w:ind w:leftChars="0" w:left="901" w:hangingChars="500" w:hanging="901"/>
    </w:pPr>
    <w:rPr>
      <w:rFonts w:ascii="Times New Roman" w:eastAsia="新細明體"/>
      <w:b/>
      <w:snapToGrid/>
      <w:sz w:val="18"/>
      <w:szCs w:val="24"/>
    </w:rPr>
  </w:style>
  <w:style w:type="paragraph" w:customStyle="1" w:styleId="affffffffff3">
    <w:name w:val="議題內文"/>
    <w:autoRedefine/>
    <w:rsid w:val="00B01738"/>
    <w:pPr>
      <w:widowControl w:val="0"/>
      <w:spacing w:line="360" w:lineRule="exact"/>
      <w:ind w:firstLineChars="203" w:firstLine="406"/>
      <w:jc w:val="both"/>
    </w:pPr>
    <w:rPr>
      <w:rFonts w:ascii="Arial Narrow" w:eastAsia="細明體" w:hAnsi="細明體"/>
    </w:rPr>
  </w:style>
  <w:style w:type="paragraph" w:customStyle="1" w:styleId="affffffffff4">
    <w:name w:val="議題一"/>
    <w:basedOn w:val="affffffffff3"/>
    <w:autoRedefine/>
    <w:rsid w:val="00B01738"/>
    <w:pPr>
      <w:tabs>
        <w:tab w:val="num" w:pos="360"/>
      </w:tabs>
      <w:spacing w:afterLines="50" w:after="180" w:line="240" w:lineRule="exact"/>
      <w:ind w:left="360" w:firstLineChars="180" w:hanging="360"/>
    </w:pPr>
  </w:style>
  <w:style w:type="paragraph" w:customStyle="1" w:styleId="1-15">
    <w:name w:val="表1-1"/>
    <w:autoRedefine/>
    <w:rsid w:val="00B01738"/>
    <w:pPr>
      <w:tabs>
        <w:tab w:val="num" w:pos="360"/>
      </w:tabs>
      <w:jc w:val="center"/>
    </w:pPr>
    <w:rPr>
      <w:rFonts w:ascii="Arial Narrow" w:eastAsia="細明體" w:hAnsi="細明體"/>
      <w:b/>
      <w:sz w:val="22"/>
      <w:szCs w:val="22"/>
    </w:rPr>
  </w:style>
  <w:style w:type="paragraph" w:customStyle="1" w:styleId="a1">
    <w:name w:val="名詞解釋內文"/>
    <w:autoRedefine/>
    <w:rsid w:val="00B01738"/>
    <w:pPr>
      <w:numPr>
        <w:numId w:val="5"/>
      </w:numPr>
      <w:tabs>
        <w:tab w:val="clear" w:pos="660"/>
      </w:tabs>
      <w:spacing w:line="240" w:lineRule="exact"/>
      <w:ind w:left="302" w:hangingChars="168" w:hanging="302"/>
      <w:jc w:val="both"/>
    </w:pPr>
    <w:rPr>
      <w:sz w:val="18"/>
      <w:szCs w:val="18"/>
    </w:rPr>
  </w:style>
  <w:style w:type="paragraph" w:customStyle="1" w:styleId="affffffffff5">
    <w:name w:val="標題圖文框"/>
    <w:autoRedefine/>
    <w:rsid w:val="00B01738"/>
    <w:pPr>
      <w:framePr w:w="4536" w:h="851" w:hRule="exact" w:hSpace="170" w:wrap="around" w:vAnchor="page" w:hAnchor="page" w:x="1135" w:y="1419"/>
      <w:shd w:val="solid" w:color="FF0000" w:fill="FF0000"/>
      <w:snapToGrid w:val="0"/>
      <w:spacing w:after="72"/>
      <w:ind w:left="300" w:hanging="300"/>
      <w:jc w:val="center"/>
      <w:textAlignment w:val="center"/>
    </w:pPr>
    <w:rPr>
      <w:rFonts w:eastAsia="細明體"/>
      <w:b/>
      <w:color w:val="FFFFFF"/>
      <w:kern w:val="2"/>
      <w:sz w:val="40"/>
      <w:szCs w:val="40"/>
    </w:rPr>
  </w:style>
  <w:style w:type="paragraph" w:customStyle="1" w:styleId="1ffb">
    <w:name w:val="樣式1"/>
    <w:basedOn w:val="affffffffff5"/>
    <w:qFormat/>
    <w:rsid w:val="00B01738"/>
    <w:pPr>
      <w:framePr w:wrap="around"/>
      <w:spacing w:after="0"/>
      <w:ind w:left="301" w:hanging="301"/>
    </w:pPr>
    <w:rPr>
      <w:sz w:val="12"/>
    </w:rPr>
  </w:style>
  <w:style w:type="paragraph" w:customStyle="1" w:styleId="affffffffff6">
    <w:name w:val="議題(一)"/>
    <w:basedOn w:val="affffffffff4"/>
    <w:autoRedefine/>
    <w:rsid w:val="00B01738"/>
    <w:pPr>
      <w:tabs>
        <w:tab w:val="clear" w:pos="360"/>
      </w:tabs>
      <w:spacing w:beforeLines="70" w:before="252" w:afterLines="20" w:after="72"/>
      <w:ind w:left="0" w:firstLineChars="0" w:firstLine="0"/>
    </w:pPr>
    <w:rPr>
      <w:b/>
      <w:bCs/>
      <w:color w:val="000000"/>
      <w:sz w:val="24"/>
    </w:rPr>
  </w:style>
  <w:style w:type="character" w:customStyle="1" w:styleId="style2">
    <w:name w:val="style2"/>
    <w:rsid w:val="00B01738"/>
  </w:style>
  <w:style w:type="character" w:customStyle="1" w:styleId="cleartxt1">
    <w:name w:val="cleartxt1"/>
    <w:rsid w:val="00B01738"/>
    <w:rPr>
      <w:b/>
      <w:bCs/>
      <w:color w:val="00CC00"/>
    </w:rPr>
  </w:style>
  <w:style w:type="character" w:customStyle="1" w:styleId="style31">
    <w:name w:val="style31"/>
    <w:rsid w:val="00B01738"/>
    <w:rPr>
      <w:color w:val="000033"/>
      <w:sz w:val="20"/>
      <w:szCs w:val="20"/>
    </w:rPr>
  </w:style>
  <w:style w:type="character" w:customStyle="1" w:styleId="story1">
    <w:name w:val="story1"/>
    <w:rsid w:val="00B01738"/>
    <w:rPr>
      <w:rFonts w:ascii="Verdana" w:hAnsi="Verdana" w:hint="default"/>
      <w:color w:val="414141"/>
      <w:sz w:val="22"/>
      <w:szCs w:val="22"/>
    </w:rPr>
  </w:style>
  <w:style w:type="character" w:customStyle="1" w:styleId="4c">
    <w:name w:val="強調粗體4"/>
    <w:rsid w:val="00B01738"/>
    <w:rPr>
      <w:b/>
      <w:bCs/>
    </w:rPr>
  </w:style>
  <w:style w:type="character" w:customStyle="1" w:styleId="style211">
    <w:name w:val="style211"/>
    <w:rsid w:val="00B01738"/>
    <w:rPr>
      <w:rFonts w:ascii="微軟正黑體" w:eastAsia="微軟正黑體" w:hint="eastAsia"/>
      <w:b/>
      <w:bCs/>
      <w:sz w:val="21"/>
      <w:szCs w:val="21"/>
    </w:rPr>
  </w:style>
  <w:style w:type="paragraph" w:customStyle="1" w:styleId="affffffffff7">
    <w:name w:val=" 字元 字元 字元 字元 字元 字元"/>
    <w:basedOn w:val="a9"/>
    <w:rsid w:val="00B01738"/>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3b">
    <w:name w:val=" 字元3 字元 字元"/>
    <w:basedOn w:val="a9"/>
    <w:rsid w:val="00B01738"/>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dash51676587char1">
    <w:name w:val="dash5167_6587__char1"/>
    <w:rsid w:val="00B01738"/>
    <w:rPr>
      <w:rFonts w:ascii="Times New Roman" w:hAnsi="Times New Roman" w:cs="Times New Roman" w:hint="default"/>
      <w:strike w:val="0"/>
      <w:dstrike w:val="0"/>
      <w:sz w:val="24"/>
      <w:szCs w:val="24"/>
      <w:u w:val="none"/>
      <w:effect w:val="none"/>
    </w:rPr>
  </w:style>
  <w:style w:type="character" w:customStyle="1" w:styleId="ft1">
    <w:name w:val="ft1"/>
    <w:rsid w:val="00B01738"/>
  </w:style>
  <w:style w:type="paragraph" w:customStyle="1" w:styleId="affffffffff8">
    <w:name w:val="註腳樣式"/>
    <w:basedOn w:val="aff5"/>
    <w:link w:val="affffffffff9"/>
    <w:qFormat/>
    <w:rsid w:val="00B01738"/>
    <w:pPr>
      <w:ind w:left="566" w:firstLine="406"/>
    </w:pPr>
  </w:style>
  <w:style w:type="character" w:customStyle="1" w:styleId="style11">
    <w:name w:val="style11"/>
    <w:rsid w:val="00B01738"/>
    <w:rPr>
      <w:sz w:val="24"/>
      <w:szCs w:val="24"/>
    </w:rPr>
  </w:style>
  <w:style w:type="character" w:customStyle="1" w:styleId="w121">
    <w:name w:val="w121"/>
    <w:rsid w:val="00B01738"/>
    <w:rPr>
      <w:b/>
      <w:bCs/>
      <w:color w:val="FF0000"/>
      <w:sz w:val="30"/>
      <w:szCs w:val="30"/>
    </w:rPr>
  </w:style>
  <w:style w:type="paragraph" w:customStyle="1" w:styleId="54">
    <w:name w:val=" 字元 字元5 字元 字元 字元"/>
    <w:basedOn w:val="a9"/>
    <w:semiHidden/>
    <w:rsid w:val="00B0173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key4">
    <w:name w:val="key4"/>
    <w:rsid w:val="00B01738"/>
    <w:rPr>
      <w:rFonts w:ascii="зũ" w:hAnsi="зũ" w:hint="default"/>
      <w:b/>
      <w:bCs/>
      <w:color w:val="FF0000"/>
    </w:rPr>
  </w:style>
  <w:style w:type="paragraph" w:customStyle="1" w:styleId="Web4">
    <w:name w:val="內文 (Web)4"/>
    <w:basedOn w:val="a9"/>
    <w:rsid w:val="00B01738"/>
    <w:pPr>
      <w:widowControl/>
      <w:spacing w:before="240" w:after="360"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f7">
    <w:name w:val=" 字元 字元2 字元 字元 字元 字元 字元 字元"/>
    <w:basedOn w:val="a9"/>
    <w:semiHidden/>
    <w:rsid w:val="00B0173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c">
    <w:name w:val=" 字元1 字元 字元"/>
    <w:basedOn w:val="a9"/>
    <w:rsid w:val="00B01738"/>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ffffffffa">
    <w:name w:val="文_壹"/>
    <w:basedOn w:val="a9"/>
    <w:autoRedefine/>
    <w:rsid w:val="00B01738"/>
    <w:pPr>
      <w:snapToGrid w:val="0"/>
      <w:spacing w:line="300" w:lineRule="auto"/>
      <w:ind w:leftChars="100" w:left="240" w:firstLine="560"/>
    </w:pPr>
    <w:rPr>
      <w:rFonts w:hAnsi="標楷體" w:cs="Arial"/>
      <w:snapToGrid/>
    </w:rPr>
  </w:style>
  <w:style w:type="character" w:customStyle="1" w:styleId="word42">
    <w:name w:val="word42"/>
    <w:rsid w:val="00B01738"/>
    <w:rPr>
      <w:rFonts w:ascii="新細明體" w:eastAsia="新細明體" w:hAnsi="新細明體" w:hint="eastAsia"/>
      <w:color w:val="000000"/>
      <w:sz w:val="19"/>
      <w:szCs w:val="19"/>
    </w:rPr>
  </w:style>
  <w:style w:type="character" w:customStyle="1" w:styleId="style41">
    <w:name w:val="style41"/>
    <w:rsid w:val="00B01738"/>
    <w:rPr>
      <w:color w:val="999999"/>
      <w:sz w:val="24"/>
      <w:szCs w:val="24"/>
    </w:rPr>
  </w:style>
  <w:style w:type="character" w:customStyle="1" w:styleId="style14">
    <w:name w:val="style14"/>
    <w:rsid w:val="00B01738"/>
    <w:rPr>
      <w:sz w:val="18"/>
      <w:szCs w:val="18"/>
    </w:rPr>
  </w:style>
  <w:style w:type="character" w:customStyle="1" w:styleId="1ffd">
    <w:name w:val="姓名及分機 字元1"/>
    <w:rsid w:val="00B01738"/>
    <w:rPr>
      <w:rFonts w:ascii="標楷體" w:eastAsia="標楷體"/>
      <w:snapToGrid w:val="0"/>
      <w:kern w:val="2"/>
      <w:sz w:val="24"/>
      <w:szCs w:val="28"/>
      <w:lang w:val="en-US" w:eastAsia="zh-TW" w:bidi="ar-SA"/>
    </w:rPr>
  </w:style>
  <w:style w:type="character" w:customStyle="1" w:styleId="word1">
    <w:name w:val="word1"/>
    <w:rsid w:val="00B01738"/>
    <w:rPr>
      <w:rFonts w:ascii="sөũ" w:hAnsi="sөũ" w:hint="default"/>
      <w:color w:val="555555"/>
      <w:sz w:val="24"/>
      <w:szCs w:val="24"/>
    </w:rPr>
  </w:style>
  <w:style w:type="character" w:customStyle="1" w:styleId="line-height-18pt1">
    <w:name w:val="line-height-18pt1"/>
    <w:rsid w:val="00B01738"/>
  </w:style>
  <w:style w:type="character" w:customStyle="1" w:styleId="url2">
    <w:name w:val="url2"/>
    <w:rsid w:val="00B01738"/>
    <w:rPr>
      <w:color w:val="008000"/>
      <w:sz w:val="22"/>
      <w:szCs w:val="22"/>
    </w:rPr>
  </w:style>
  <w:style w:type="character" w:customStyle="1" w:styleId="1ffe">
    <w:name w:val="(一)下內文 字元1"/>
    <w:rsid w:val="00B01738"/>
    <w:rPr>
      <w:rFonts w:ascii="標楷體" w:eastAsia="標楷體"/>
      <w:snapToGrid w:val="0"/>
      <w:kern w:val="2"/>
      <w:sz w:val="28"/>
      <w:szCs w:val="28"/>
      <w:lang w:val="en-US" w:eastAsia="zh-TW" w:bidi="ar-SA"/>
    </w:rPr>
  </w:style>
  <w:style w:type="paragraph" w:customStyle="1" w:styleId="affffffffffb">
    <w:name w:val="標題目錄"/>
    <w:basedOn w:val="a9"/>
    <w:rsid w:val="00B01738"/>
    <w:pPr>
      <w:spacing w:line="240" w:lineRule="auto"/>
      <w:ind w:leftChars="1" w:left="608" w:hangingChars="210" w:hanging="605"/>
    </w:pPr>
    <w:rPr>
      <w:rFonts w:ascii="新細明體" w:eastAsia="新細明體"/>
      <w:b/>
      <w:bCs/>
      <w:snapToGrid/>
    </w:rPr>
  </w:style>
  <w:style w:type="paragraph" w:customStyle="1" w:styleId="1fff">
    <w:name w:val="字元 字元1"/>
    <w:basedOn w:val="a9"/>
    <w:semiHidden/>
    <w:rsid w:val="00B0173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f8">
    <w:name w:val="字元 字元2 字元 字元 字元 字元 字元 字元"/>
    <w:basedOn w:val="a9"/>
    <w:semiHidden/>
    <w:rsid w:val="00B0173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55">
    <w:name w:val="字元 字元5"/>
    <w:basedOn w:val="a9"/>
    <w:semiHidden/>
    <w:rsid w:val="00B0173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ffffffc">
    <w:name w:val="字元 字元 字元"/>
    <w:basedOn w:val="a9"/>
    <w:rsid w:val="00B01738"/>
    <w:pPr>
      <w:widowControl/>
      <w:spacing w:after="160" w:line="240" w:lineRule="exact"/>
      <w:ind w:leftChars="0" w:left="0" w:firstLineChars="0" w:firstLine="0"/>
      <w:jc w:val="left"/>
    </w:pPr>
    <w:rPr>
      <w:rFonts w:ascii="Tahoma" w:eastAsia="新細明體" w:hAnsi="Tahoma" w:cs="Tahoma"/>
      <w:snapToGrid/>
      <w:kern w:val="0"/>
      <w:sz w:val="20"/>
      <w:lang w:eastAsia="en-US"/>
    </w:rPr>
  </w:style>
  <w:style w:type="paragraph" w:customStyle="1" w:styleId="1fff0">
    <w:name w:val="字元 字元 字元 字元 字元1"/>
    <w:basedOn w:val="a9"/>
    <w:semiHidden/>
    <w:rsid w:val="00B0173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fff1">
    <w:name w:val="字元 字元 字元 字元 字元1 字元 字元 字元"/>
    <w:basedOn w:val="a9"/>
    <w:semiHidden/>
    <w:rsid w:val="00B0173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2f9">
    <w:name w:val="字元 字元2"/>
    <w:basedOn w:val="a9"/>
    <w:semiHidden/>
    <w:rsid w:val="00B0173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3c">
    <w:name w:val="字元 字元3"/>
    <w:basedOn w:val="a9"/>
    <w:semiHidden/>
    <w:rsid w:val="00B0173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ffffffd">
    <w:name w:val="A"/>
    <w:basedOn w:val="1231"/>
    <w:qFormat/>
    <w:rsid w:val="00B01738"/>
    <w:pPr>
      <w:spacing w:line="480" w:lineRule="exact"/>
      <w:ind w:leftChars="400" w:firstLineChars="200" w:firstLine="200"/>
    </w:pPr>
  </w:style>
  <w:style w:type="paragraph" w:customStyle="1" w:styleId="2fa">
    <w:name w:val="樣式2"/>
    <w:basedOn w:val="Affffffffffd"/>
    <w:qFormat/>
    <w:rsid w:val="00B01738"/>
    <w:pPr>
      <w:ind w:leftChars="300" w:left="300"/>
    </w:pPr>
  </w:style>
  <w:style w:type="paragraph" w:customStyle="1" w:styleId="B">
    <w:name w:val="B"/>
    <w:basedOn w:val="1233"/>
    <w:qFormat/>
    <w:rsid w:val="00B01738"/>
    <w:pPr>
      <w:spacing w:line="480" w:lineRule="exact"/>
      <w:ind w:leftChars="500" w:firstLineChars="200" w:firstLine="200"/>
    </w:pPr>
    <w:rPr>
      <w:snapToGrid/>
      <w:color w:val="4F81BD"/>
      <w:szCs w:val="20"/>
    </w:rPr>
  </w:style>
  <w:style w:type="paragraph" w:styleId="affffffffffe">
    <w:name w:val="Salutation"/>
    <w:basedOn w:val="a9"/>
    <w:next w:val="a9"/>
    <w:link w:val="afffffffffff"/>
    <w:rsid w:val="002656C0"/>
    <w:rPr>
      <w:snapToGrid/>
      <w:kern w:val="0"/>
    </w:rPr>
  </w:style>
  <w:style w:type="character" w:customStyle="1" w:styleId="afffffffffff">
    <w:name w:val="問候 字元"/>
    <w:link w:val="affffffffffe"/>
    <w:rsid w:val="002656C0"/>
    <w:rPr>
      <w:rFonts w:ascii="標楷體" w:eastAsia="標楷體"/>
      <w:sz w:val="28"/>
      <w:szCs w:val="28"/>
    </w:rPr>
  </w:style>
  <w:style w:type="paragraph" w:styleId="afffffffffff0">
    <w:name w:val="Closing"/>
    <w:basedOn w:val="a9"/>
    <w:link w:val="afffffffffff1"/>
    <w:uiPriority w:val="99"/>
    <w:rsid w:val="002656C0"/>
    <w:pPr>
      <w:ind w:leftChars="1800" w:left="100"/>
    </w:pPr>
    <w:rPr>
      <w:snapToGrid/>
      <w:kern w:val="0"/>
    </w:rPr>
  </w:style>
  <w:style w:type="character" w:customStyle="1" w:styleId="afffffffffff1">
    <w:name w:val="結語 字元"/>
    <w:link w:val="afffffffffff0"/>
    <w:uiPriority w:val="99"/>
    <w:rsid w:val="002656C0"/>
    <w:rPr>
      <w:rFonts w:ascii="標楷體" w:eastAsia="標楷體"/>
      <w:sz w:val="28"/>
      <w:szCs w:val="28"/>
    </w:rPr>
  </w:style>
  <w:style w:type="character" w:customStyle="1" w:styleId="font4">
    <w:name w:val="font4"/>
    <w:rsid w:val="002656C0"/>
  </w:style>
  <w:style w:type="paragraph" w:customStyle="1" w:styleId="1fff2">
    <w:name w:val=" 字元 字元1 字元 字元 字元 字元 字元 字元 字元"/>
    <w:basedOn w:val="a9"/>
    <w:rsid w:val="002656C0"/>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maintext2">
    <w:name w:val="maintext2"/>
    <w:rsid w:val="002656C0"/>
    <w:rPr>
      <w:rFonts w:ascii="細明體" w:eastAsia="細明體" w:hAnsi="細明體" w:hint="eastAsia"/>
      <w:color w:val="333333"/>
      <w:sz w:val="18"/>
      <w:szCs w:val="18"/>
    </w:rPr>
  </w:style>
  <w:style w:type="paragraph" w:styleId="afffffffffff2">
    <w:name w:val="Note Heading"/>
    <w:basedOn w:val="a9"/>
    <w:next w:val="a9"/>
    <w:link w:val="afffffffffff3"/>
    <w:uiPriority w:val="99"/>
    <w:unhideWhenUsed/>
    <w:rsid w:val="002656C0"/>
    <w:pPr>
      <w:jc w:val="center"/>
    </w:pPr>
    <w:rPr>
      <w:rFonts w:hAnsi="標楷體"/>
      <w:b/>
      <w:szCs w:val="20"/>
    </w:rPr>
  </w:style>
  <w:style w:type="character" w:customStyle="1" w:styleId="afffffffffff3">
    <w:name w:val="註釋標題 字元"/>
    <w:link w:val="afffffffffff2"/>
    <w:uiPriority w:val="99"/>
    <w:rsid w:val="002656C0"/>
    <w:rPr>
      <w:rFonts w:ascii="標楷體" w:eastAsia="標楷體" w:hAnsi="標楷體"/>
      <w:b/>
      <w:snapToGrid w:val="0"/>
      <w:kern w:val="2"/>
      <w:sz w:val="28"/>
    </w:rPr>
  </w:style>
  <w:style w:type="character" w:customStyle="1" w:styleId="1fff3">
    <w:name w:val="註解文字 字元1"/>
    <w:rsid w:val="002656C0"/>
    <w:rPr>
      <w:rFonts w:ascii="標楷體" w:eastAsia="標楷體"/>
      <w:snapToGrid w:val="0"/>
      <w:kern w:val="2"/>
      <w:sz w:val="28"/>
      <w:szCs w:val="28"/>
    </w:rPr>
  </w:style>
  <w:style w:type="character" w:customStyle="1" w:styleId="1fff4">
    <w:name w:val="註解主旨 字元1"/>
    <w:rsid w:val="002656C0"/>
    <w:rPr>
      <w:rFonts w:ascii="標楷體" w:eastAsia="標楷體"/>
      <w:b/>
      <w:bCs/>
      <w:snapToGrid w:val="0"/>
      <w:kern w:val="2"/>
      <w:sz w:val="28"/>
      <w:szCs w:val="28"/>
    </w:rPr>
  </w:style>
  <w:style w:type="character" w:styleId="afffffffffff4">
    <w:name w:val="Subtle Emphasis"/>
    <w:uiPriority w:val="19"/>
    <w:qFormat/>
    <w:rsid w:val="002656C0"/>
    <w:rPr>
      <w:i/>
      <w:iCs/>
      <w:color w:val="808080"/>
    </w:rPr>
  </w:style>
  <w:style w:type="character" w:styleId="afffffffffff5">
    <w:name w:val="Intense Emphasis"/>
    <w:uiPriority w:val="21"/>
    <w:qFormat/>
    <w:rsid w:val="002656C0"/>
    <w:rPr>
      <w:b/>
      <w:bCs/>
      <w:i/>
      <w:iCs/>
      <w:color w:val="4F81BD"/>
    </w:rPr>
  </w:style>
  <w:style w:type="paragraph" w:styleId="afffffffffff6">
    <w:name w:val="Subtitle"/>
    <w:basedOn w:val="a9"/>
    <w:next w:val="a9"/>
    <w:link w:val="afffffffffff7"/>
    <w:uiPriority w:val="11"/>
    <w:qFormat/>
    <w:rsid w:val="002656C0"/>
    <w:pPr>
      <w:widowControl/>
      <w:adjustRightInd w:val="0"/>
      <w:spacing w:after="60"/>
      <w:jc w:val="center"/>
      <w:outlineLvl w:val="1"/>
    </w:pPr>
    <w:rPr>
      <w:rFonts w:ascii="Cambria" w:eastAsia="新細明體" w:hAnsi="Cambria"/>
      <w:i/>
      <w:iCs/>
      <w:snapToGrid/>
      <w:kern w:val="0"/>
      <w:sz w:val="24"/>
      <w:szCs w:val="24"/>
    </w:rPr>
  </w:style>
  <w:style w:type="character" w:customStyle="1" w:styleId="afffffffffff7">
    <w:name w:val="副標題 字元"/>
    <w:link w:val="afffffffffff6"/>
    <w:uiPriority w:val="11"/>
    <w:rsid w:val="002656C0"/>
    <w:rPr>
      <w:rFonts w:ascii="Cambria" w:hAnsi="Cambria"/>
      <w:i/>
      <w:iCs/>
      <w:sz w:val="24"/>
      <w:szCs w:val="24"/>
    </w:rPr>
  </w:style>
  <w:style w:type="paragraph" w:customStyle="1" w:styleId="xl29">
    <w:name w:val="xl29"/>
    <w:basedOn w:val="a9"/>
    <w:rsid w:val="00E72EA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Arial Unicode MS" w:hint="eastAsia"/>
      <w:snapToGrid/>
      <w:kern w:val="0"/>
    </w:rPr>
  </w:style>
  <w:style w:type="paragraph" w:customStyle="1" w:styleId="xl31">
    <w:name w:val="xl31"/>
    <w:basedOn w:val="a9"/>
    <w:rsid w:val="00E72EA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right"/>
    </w:pPr>
    <w:rPr>
      <w:rFonts w:hAnsi="標楷體" w:cs="Arial Unicode MS" w:hint="eastAsia"/>
      <w:snapToGrid/>
      <w:kern w:val="0"/>
    </w:rPr>
  </w:style>
  <w:style w:type="paragraph" w:customStyle="1" w:styleId="xl33">
    <w:name w:val="xl33"/>
    <w:basedOn w:val="a9"/>
    <w:rsid w:val="00E72EA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Arial Unicode MS" w:hint="eastAsia"/>
      <w:snapToGrid/>
      <w:kern w:val="0"/>
    </w:rPr>
  </w:style>
  <w:style w:type="paragraph" w:customStyle="1" w:styleId="xl34">
    <w:name w:val="xl34"/>
    <w:basedOn w:val="a9"/>
    <w:rsid w:val="00E72EA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right"/>
    </w:pPr>
    <w:rPr>
      <w:rFonts w:hAnsi="標楷體" w:cs="Arial Unicode MS" w:hint="eastAsia"/>
      <w:snapToGrid/>
      <w:kern w:val="0"/>
    </w:rPr>
  </w:style>
  <w:style w:type="paragraph" w:customStyle="1" w:styleId="xl35">
    <w:name w:val="xl35"/>
    <w:basedOn w:val="a9"/>
    <w:rsid w:val="00E72EAA"/>
    <w:pPr>
      <w:widowControl/>
      <w:spacing w:before="100" w:beforeAutospacing="1" w:after="100" w:afterAutospacing="1" w:line="240" w:lineRule="auto"/>
      <w:ind w:leftChars="0" w:left="0" w:firstLineChars="0" w:firstLine="0"/>
      <w:jc w:val="left"/>
    </w:pPr>
    <w:rPr>
      <w:rFonts w:hAnsi="標楷體" w:cs="Arial Unicode MS" w:hint="eastAsia"/>
      <w:snapToGrid/>
      <w:kern w:val="0"/>
      <w:sz w:val="24"/>
      <w:szCs w:val="24"/>
    </w:rPr>
  </w:style>
  <w:style w:type="paragraph" w:customStyle="1" w:styleId="font6">
    <w:name w:val="font6"/>
    <w:basedOn w:val="a9"/>
    <w:rsid w:val="00E72EAA"/>
    <w:pPr>
      <w:widowControl/>
      <w:spacing w:before="100" w:beforeAutospacing="1" w:after="100" w:afterAutospacing="1" w:line="240" w:lineRule="auto"/>
      <w:ind w:leftChars="0" w:left="0" w:firstLineChars="0" w:firstLine="0"/>
      <w:jc w:val="left"/>
    </w:pPr>
    <w:rPr>
      <w:rFonts w:ascii="Courier New" w:eastAsia="新細明體" w:hAnsi="Courier New"/>
      <w:b/>
      <w:bCs/>
      <w:snapToGrid/>
      <w:kern w:val="0"/>
    </w:rPr>
  </w:style>
  <w:style w:type="character" w:customStyle="1" w:styleId="2fb">
    <w:name w:val="(一)(二)(三) 字元2"/>
    <w:rsid w:val="00E72EAA"/>
    <w:rPr>
      <w:rFonts w:ascii="標楷體" w:eastAsia="標楷體"/>
      <w:snapToGrid w:val="0"/>
      <w:kern w:val="2"/>
      <w:sz w:val="28"/>
      <w:szCs w:val="28"/>
    </w:rPr>
  </w:style>
  <w:style w:type="paragraph" w:customStyle="1" w:styleId="191">
    <w:name w:val="字元 字元19"/>
    <w:basedOn w:val="a9"/>
    <w:semiHidden/>
    <w:rsid w:val="00E72EAA"/>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3d">
    <w:name w:val="字元3"/>
    <w:rsid w:val="00E72EAA"/>
    <w:rPr>
      <w:rFonts w:ascii="標楷體" w:eastAsia="標楷體"/>
      <w:snapToGrid w:val="0"/>
      <w:kern w:val="2"/>
    </w:rPr>
  </w:style>
  <w:style w:type="character" w:customStyle="1" w:styleId="2fc">
    <w:name w:val="字元2"/>
    <w:semiHidden/>
    <w:rsid w:val="00E72EAA"/>
    <w:rPr>
      <w:rFonts w:ascii="標楷體" w:eastAsia="標楷體"/>
      <w:snapToGrid w:val="0"/>
      <w:kern w:val="2"/>
    </w:rPr>
  </w:style>
  <w:style w:type="character" w:customStyle="1" w:styleId="148">
    <w:name w:val="第二層(14號字) 字元 字元"/>
    <w:rsid w:val="00E72EAA"/>
    <w:rPr>
      <w:rFonts w:ascii="標楷體" w:eastAsia="標楷體"/>
      <w:b/>
      <w:snapToGrid w:val="0"/>
      <w:kern w:val="2"/>
      <w:sz w:val="28"/>
      <w:lang w:val="en-US" w:eastAsia="zh-TW" w:bidi="ar-SA"/>
    </w:rPr>
  </w:style>
  <w:style w:type="character" w:customStyle="1" w:styleId="181">
    <w:name w:val="字元18"/>
    <w:rsid w:val="00E72EAA"/>
    <w:rPr>
      <w:rFonts w:ascii="標楷體" w:eastAsia="標楷體"/>
      <w:snapToGrid w:val="0"/>
      <w:kern w:val="2"/>
      <w:lang w:val="en-US" w:eastAsia="zh-TW" w:bidi="ar-SA"/>
    </w:rPr>
  </w:style>
  <w:style w:type="character" w:customStyle="1" w:styleId="171">
    <w:name w:val="字元17"/>
    <w:rsid w:val="00E72EAA"/>
    <w:rPr>
      <w:rFonts w:ascii="標楷體" w:eastAsia="標楷體"/>
      <w:snapToGrid w:val="0"/>
      <w:kern w:val="2"/>
      <w:lang w:val="en-US" w:eastAsia="zh-TW" w:bidi="ar-SA"/>
    </w:rPr>
  </w:style>
  <w:style w:type="paragraph" w:customStyle="1" w:styleId="217">
    <w:name w:val="字元 字元2 字元 字元 字元1 字元 字元 字元 字元 字元 字元"/>
    <w:basedOn w:val="a9"/>
    <w:semiHidden/>
    <w:rsid w:val="00E72EA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fff5">
    <w:name w:val="(一)(二)(三) 字元1 字元"/>
    <w:rsid w:val="00E72EAA"/>
    <w:rPr>
      <w:rFonts w:ascii="標楷體" w:eastAsia="標楷體"/>
      <w:snapToGrid w:val="0"/>
      <w:kern w:val="2"/>
      <w:sz w:val="28"/>
      <w:szCs w:val="28"/>
      <w:lang w:val="en-US" w:eastAsia="zh-TW" w:bidi="ar-SA"/>
    </w:rPr>
  </w:style>
  <w:style w:type="character" w:customStyle="1" w:styleId="afffffffffff8">
    <w:name w:val="(一)下內文 字元 字元"/>
    <w:rsid w:val="00E72EAA"/>
    <w:rPr>
      <w:rFonts w:ascii="標楷體" w:eastAsia="標楷體"/>
      <w:snapToGrid w:val="0"/>
      <w:kern w:val="2"/>
      <w:sz w:val="28"/>
      <w:szCs w:val="28"/>
      <w:lang w:val="en-US" w:eastAsia="zh-TW" w:bidi="ar-SA"/>
    </w:rPr>
  </w:style>
  <w:style w:type="character" w:customStyle="1" w:styleId="149">
    <w:name w:val="表格內文(14行高) 字元 字元"/>
    <w:rsid w:val="00E72EAA"/>
    <w:rPr>
      <w:rFonts w:ascii="標楷體" w:eastAsia="標楷體"/>
      <w:snapToGrid w:val="0"/>
      <w:kern w:val="2"/>
      <w:sz w:val="24"/>
      <w:szCs w:val="28"/>
      <w:lang w:val="en-US" w:eastAsia="zh-TW" w:bidi="ar-SA"/>
    </w:rPr>
  </w:style>
  <w:style w:type="paragraph" w:customStyle="1" w:styleId="afffffffffff9">
    <w:name w:val="表格文字"/>
    <w:rsid w:val="00E72EAA"/>
    <w:pPr>
      <w:keepLines/>
      <w:suppressAutoHyphens/>
      <w:adjustRightInd w:val="0"/>
      <w:snapToGrid w:val="0"/>
      <w:jc w:val="center"/>
    </w:pPr>
    <w:rPr>
      <w:rFonts w:eastAsia="標楷體" w:cs="新細明體"/>
      <w:kern w:val="2"/>
      <w:sz w:val="24"/>
      <w:szCs w:val="24"/>
    </w:rPr>
  </w:style>
  <w:style w:type="paragraph" w:customStyle="1" w:styleId="afffffffffffa">
    <w:name w:val="手冊表名 + (中文) 華康中明體"/>
    <w:aliases w:val="13 點,套用前:  1 列,套用後:  0.5 列"/>
    <w:basedOn w:val="a9"/>
    <w:rsid w:val="00E72EAA"/>
    <w:pPr>
      <w:keepNext/>
      <w:widowControl/>
      <w:overflowPunct w:val="0"/>
      <w:autoSpaceDE w:val="0"/>
      <w:autoSpaceDN w:val="0"/>
      <w:adjustRightInd w:val="0"/>
      <w:snapToGrid w:val="0"/>
      <w:spacing w:beforeLines="100" w:before="360" w:afterLines="50" w:after="180" w:line="240" w:lineRule="auto"/>
      <w:ind w:leftChars="0" w:left="0" w:firstLineChars="0" w:firstLine="0"/>
      <w:jc w:val="center"/>
      <w:textAlignment w:val="baseline"/>
      <w:outlineLvl w:val="2"/>
    </w:pPr>
    <w:rPr>
      <w:rFonts w:ascii="Times New Roman" w:eastAsia="華康中明體"/>
      <w:b/>
      <w:snapToGrid/>
      <w:color w:val="008000"/>
      <w:sz w:val="26"/>
      <w:szCs w:val="26"/>
    </w:rPr>
  </w:style>
  <w:style w:type="paragraph" w:customStyle="1" w:styleId="afffffffffffb">
    <w:name w:val="表格內容"/>
    <w:basedOn w:val="a9"/>
    <w:rsid w:val="00E72EAA"/>
    <w:pPr>
      <w:snapToGrid w:val="0"/>
      <w:spacing w:beforeLines="50" w:before="50" w:afterLines="50" w:after="50" w:line="240" w:lineRule="auto"/>
      <w:ind w:leftChars="0" w:left="0" w:firstLineChars="0" w:firstLine="0"/>
      <w:jc w:val="center"/>
    </w:pPr>
    <w:rPr>
      <w:rFonts w:ascii="Times New Roman"/>
      <w:bCs/>
      <w:snapToGrid/>
      <w:sz w:val="24"/>
      <w:szCs w:val="24"/>
    </w:rPr>
  </w:style>
  <w:style w:type="character" w:customStyle="1" w:styleId="afffffffffffc">
    <w:name w:val="(一)(二)(三) 字元 字元"/>
    <w:rsid w:val="00E72EAA"/>
    <w:rPr>
      <w:rFonts w:ascii="標楷體" w:eastAsia="標楷體"/>
      <w:snapToGrid w:val="0"/>
      <w:kern w:val="2"/>
      <w:sz w:val="28"/>
      <w:szCs w:val="28"/>
      <w:lang w:val="en-US" w:eastAsia="zh-TW" w:bidi="ar-SA"/>
    </w:rPr>
  </w:style>
  <w:style w:type="character" w:customStyle="1" w:styleId="afffffffffffd">
    <w:name w:val="(一)(二)(三) 字元 字元 字元"/>
    <w:rsid w:val="00E72EAA"/>
    <w:rPr>
      <w:rFonts w:ascii="標楷體" w:eastAsia="標楷體" w:hAnsi="標楷體" w:cs="標楷體"/>
      <w:snapToGrid w:val="0"/>
      <w:kern w:val="2"/>
      <w:sz w:val="28"/>
      <w:szCs w:val="28"/>
      <w:lang w:val="en-US" w:eastAsia="zh-TW" w:bidi="ar-SA"/>
    </w:rPr>
  </w:style>
  <w:style w:type="character" w:customStyle="1" w:styleId="202">
    <w:name w:val="表格內文(20行高) 字元 字元"/>
    <w:rsid w:val="00E72EAA"/>
    <w:rPr>
      <w:rFonts w:ascii="標楷體" w:eastAsia="標楷體"/>
      <w:snapToGrid w:val="0"/>
      <w:kern w:val="2"/>
      <w:sz w:val="24"/>
      <w:szCs w:val="28"/>
      <w:lang w:val="en-US" w:eastAsia="zh-TW" w:bidi="ar-SA"/>
    </w:rPr>
  </w:style>
  <w:style w:type="paragraph" w:customStyle="1" w:styleId="afffffffffffe">
    <w:name w:val="(一)下內文 字元 字元 字元 字元 字元 字元"/>
    <w:basedOn w:val="a9"/>
    <w:rsid w:val="00E72EAA"/>
    <w:pPr>
      <w:adjustRightInd w:val="0"/>
      <w:spacing w:line="480" w:lineRule="exact"/>
      <w:ind w:leftChars="300" w:left="300" w:firstLineChars="0" w:firstLine="0"/>
    </w:pPr>
    <w:rPr>
      <w:rFonts w:ascii="Times New Roman"/>
    </w:rPr>
  </w:style>
  <w:style w:type="paragraph" w:customStyle="1" w:styleId="affffffffffff">
    <w:name w:val="(一)下內文 字元 字元 字元 字元 字元"/>
    <w:basedOn w:val="a9"/>
    <w:rsid w:val="00E72EAA"/>
    <w:pPr>
      <w:adjustRightInd w:val="0"/>
      <w:spacing w:line="480" w:lineRule="exact"/>
      <w:ind w:leftChars="300" w:left="300" w:firstLineChars="0" w:firstLine="0"/>
    </w:pPr>
    <w:rPr>
      <w:rFonts w:ascii="Times New Roman"/>
    </w:rPr>
  </w:style>
  <w:style w:type="paragraph" w:customStyle="1" w:styleId="14a">
    <w:name w:val="第二層(14號字) 字元 字元 字元"/>
    <w:rsid w:val="00E72EAA"/>
    <w:pPr>
      <w:spacing w:line="480" w:lineRule="exact"/>
      <w:ind w:left="200" w:hangingChars="200" w:hanging="200"/>
      <w:jc w:val="both"/>
    </w:pPr>
    <w:rPr>
      <w:rFonts w:eastAsia="標楷體"/>
      <w:b/>
      <w:snapToGrid w:val="0"/>
      <w:kern w:val="2"/>
      <w:sz w:val="28"/>
      <w:szCs w:val="28"/>
    </w:rPr>
  </w:style>
  <w:style w:type="character" w:customStyle="1" w:styleId="14b">
    <w:name w:val="第二層(14號字) 字元 字元 字元 字元"/>
    <w:rsid w:val="00E72EAA"/>
    <w:rPr>
      <w:rFonts w:eastAsia="標楷體"/>
      <w:b/>
      <w:snapToGrid w:val="0"/>
      <w:kern w:val="2"/>
      <w:sz w:val="28"/>
      <w:szCs w:val="28"/>
      <w:lang w:val="en-US" w:eastAsia="zh-TW" w:bidi="ar-SA"/>
    </w:rPr>
  </w:style>
  <w:style w:type="character" w:customStyle="1" w:styleId="affffffffffff0">
    <w:name w:val="(一)(二)(三) 字元 字元 字元 字元 字元 字元"/>
    <w:link w:val="affffffffffff1"/>
    <w:rsid w:val="00E72EAA"/>
    <w:rPr>
      <w:rFonts w:ascii="標楷體" w:eastAsia="標楷體"/>
      <w:snapToGrid w:val="0"/>
      <w:kern w:val="2"/>
      <w:sz w:val="28"/>
      <w:szCs w:val="28"/>
    </w:rPr>
  </w:style>
  <w:style w:type="paragraph" w:customStyle="1" w:styleId="affffffffffff1">
    <w:name w:val="(一)(二)(三) 字元 字元 字元 字元 字元"/>
    <w:basedOn w:val="a9"/>
    <w:link w:val="affffffffffff0"/>
    <w:rsid w:val="00E72EAA"/>
    <w:pPr>
      <w:ind w:left="300" w:hangingChars="100" w:hanging="100"/>
    </w:pPr>
  </w:style>
  <w:style w:type="character" w:customStyle="1" w:styleId="14c">
    <w:name w:val="表格內文(14行高) 字元 字元 字元"/>
    <w:rsid w:val="00E72EAA"/>
    <w:rPr>
      <w:rFonts w:ascii="標楷體" w:eastAsia="標楷體"/>
      <w:snapToGrid w:val="0"/>
      <w:kern w:val="2"/>
      <w:sz w:val="24"/>
      <w:szCs w:val="28"/>
      <w:lang w:val="en-US" w:eastAsia="zh-TW" w:bidi="ar-SA"/>
    </w:rPr>
  </w:style>
  <w:style w:type="character" w:customStyle="1" w:styleId="203">
    <w:name w:val="表格內文(20行高) 字元 字元 字元"/>
    <w:rsid w:val="00E72EAA"/>
    <w:rPr>
      <w:rFonts w:ascii="標楷體" w:eastAsia="標楷體"/>
      <w:snapToGrid w:val="0"/>
      <w:kern w:val="2"/>
      <w:sz w:val="24"/>
      <w:szCs w:val="28"/>
      <w:lang w:val="en-US" w:eastAsia="zh-TW" w:bidi="ar-SA"/>
    </w:rPr>
  </w:style>
  <w:style w:type="character" w:customStyle="1" w:styleId="1fff6">
    <w:name w:val="標題1"/>
    <w:rsid w:val="00E72EAA"/>
  </w:style>
  <w:style w:type="character" w:customStyle="1" w:styleId="affffffffffff2">
    <w:name w:val="(一)下內文 字元 字元 字元"/>
    <w:rsid w:val="00E72EAA"/>
    <w:rPr>
      <w:rFonts w:ascii="標楷體" w:eastAsia="標楷體"/>
      <w:snapToGrid w:val="0"/>
      <w:kern w:val="2"/>
      <w:sz w:val="28"/>
      <w:szCs w:val="28"/>
      <w:lang w:val="en-US" w:eastAsia="zh-TW" w:bidi="ar-SA"/>
    </w:rPr>
  </w:style>
  <w:style w:type="paragraph" w:customStyle="1" w:styleId="affffffffffff3">
    <w:name w:val="(一)下內文 字元 字元 字元 字元"/>
    <w:basedOn w:val="a9"/>
    <w:rsid w:val="00E72EAA"/>
    <w:pPr>
      <w:adjustRightInd w:val="0"/>
      <w:spacing w:line="480" w:lineRule="exact"/>
      <w:ind w:leftChars="300" w:left="300" w:firstLineChars="0" w:firstLine="0"/>
    </w:pPr>
    <w:rPr>
      <w:rFonts w:ascii="Times New Roman"/>
    </w:rPr>
  </w:style>
  <w:style w:type="character" w:customStyle="1" w:styleId="2010">
    <w:name w:val="表格內文(20行高) 字元1"/>
    <w:rsid w:val="00E72EAA"/>
    <w:rPr>
      <w:rFonts w:ascii="標楷體" w:eastAsia="標楷體"/>
      <w:snapToGrid w:val="0"/>
      <w:kern w:val="2"/>
      <w:sz w:val="24"/>
      <w:szCs w:val="28"/>
      <w:lang w:val="en-US" w:eastAsia="zh-TW" w:bidi="ar-SA"/>
    </w:rPr>
  </w:style>
  <w:style w:type="paragraph" w:customStyle="1" w:styleId="affffffffffff4">
    <w:name w:val="(一)"/>
    <w:basedOn w:val="a9"/>
    <w:link w:val="affffffffffff5"/>
    <w:rsid w:val="00E72EAA"/>
    <w:pPr>
      <w:spacing w:line="340" w:lineRule="exact"/>
      <w:ind w:leftChars="0" w:left="100" w:hangingChars="100" w:hanging="100"/>
    </w:pPr>
    <w:rPr>
      <w:rFonts w:hAnsi="標楷體"/>
      <w:snapToGrid/>
      <w:sz w:val="22"/>
      <w:szCs w:val="22"/>
    </w:rPr>
  </w:style>
  <w:style w:type="character" w:customStyle="1" w:styleId="affffffffffff5">
    <w:name w:val="(一) 字元"/>
    <w:link w:val="affffffffffff4"/>
    <w:rsid w:val="00E72EAA"/>
    <w:rPr>
      <w:rFonts w:ascii="標楷體" w:eastAsia="標楷體" w:hAnsi="標楷體"/>
      <w:kern w:val="2"/>
      <w:sz w:val="22"/>
      <w:szCs w:val="22"/>
    </w:rPr>
  </w:style>
  <w:style w:type="character" w:customStyle="1" w:styleId="162">
    <w:name w:val="字元16"/>
    <w:rsid w:val="00E72EAA"/>
    <w:rPr>
      <w:rFonts w:ascii="標楷體" w:eastAsia="標楷體"/>
      <w:snapToGrid w:val="0"/>
      <w:kern w:val="2"/>
      <w:lang w:val="en-US" w:eastAsia="zh-TW" w:bidi="ar-SA"/>
    </w:rPr>
  </w:style>
  <w:style w:type="paragraph" w:customStyle="1" w:styleId="affffffffffff6">
    <w:name w:val="字元 字元 字元 字元 字元 字元"/>
    <w:basedOn w:val="a9"/>
    <w:rsid w:val="00E72EAA"/>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3e">
    <w:name w:val="字元3 字元 字元"/>
    <w:basedOn w:val="a9"/>
    <w:rsid w:val="00E72EAA"/>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56">
    <w:name w:val="字元 字元5 字元 字元 字元"/>
    <w:basedOn w:val="a9"/>
    <w:semiHidden/>
    <w:rsid w:val="00E72EA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f7">
    <w:name w:val="字元1 字元 字元"/>
    <w:basedOn w:val="a9"/>
    <w:rsid w:val="00E72EAA"/>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ffffffffff7">
    <w:name w:val="報告名稱 字元"/>
    <w:basedOn w:val="a9"/>
    <w:link w:val="affffffffffff8"/>
    <w:rsid w:val="00E72EAA"/>
    <w:pPr>
      <w:adjustRightInd w:val="0"/>
      <w:ind w:leftChars="0" w:left="0" w:firstLineChars="0" w:firstLine="0"/>
    </w:pPr>
    <w:rPr>
      <w:b/>
      <w:sz w:val="36"/>
    </w:rPr>
  </w:style>
  <w:style w:type="character" w:customStyle="1" w:styleId="affffffffffff8">
    <w:name w:val="報告名稱 字元 字元"/>
    <w:link w:val="affffffffffff7"/>
    <w:rsid w:val="00E72EAA"/>
    <w:rPr>
      <w:rFonts w:ascii="標楷體" w:eastAsia="標楷體"/>
      <w:b/>
      <w:snapToGrid w:val="0"/>
      <w:kern w:val="2"/>
      <w:sz w:val="36"/>
      <w:szCs w:val="28"/>
    </w:rPr>
  </w:style>
  <w:style w:type="character" w:customStyle="1" w:styleId="1fff8">
    <w:name w:val="頁尾 字元1"/>
    <w:aliases w:val="頁尾 字元 字元"/>
    <w:uiPriority w:val="99"/>
    <w:rsid w:val="00E72EAA"/>
    <w:rPr>
      <w:rFonts w:eastAsia="標楷體"/>
      <w:kern w:val="2"/>
      <w:szCs w:val="28"/>
      <w:lang w:val="en-US" w:eastAsia="zh-TW" w:bidi="ar-SA"/>
    </w:rPr>
  </w:style>
  <w:style w:type="paragraph" w:customStyle="1" w:styleId="57">
    <w:name w:val="字元 字元5 字元"/>
    <w:basedOn w:val="a9"/>
    <w:semiHidden/>
    <w:rsid w:val="00E72EA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mainwordtxtinportant1">
    <w:name w:val="main_word_txt_inportant1"/>
    <w:rsid w:val="00E72EAA"/>
    <w:rPr>
      <w:strike w:val="0"/>
      <w:dstrike w:val="0"/>
      <w:color w:val="FF9900"/>
      <w:spacing w:val="20"/>
      <w:sz w:val="23"/>
      <w:szCs w:val="23"/>
      <w:u w:val="none"/>
      <w:effect w:val="none"/>
    </w:rPr>
  </w:style>
  <w:style w:type="character" w:customStyle="1" w:styleId="style601">
    <w:name w:val="style601"/>
    <w:rsid w:val="00E72EAA"/>
    <w:rPr>
      <w:color w:val="FF0000"/>
    </w:rPr>
  </w:style>
  <w:style w:type="paragraph" w:customStyle="1" w:styleId="affffffffffff9">
    <w:name w:val=""/>
    <w:basedOn w:val="a9"/>
    <w:rsid w:val="00E72EAA"/>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ffffffffffa">
    <w:name w:val="甲"/>
    <w:basedOn w:val="a9"/>
    <w:rsid w:val="00E72EAA"/>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ffffffffffb">
    <w:name w:val=""/>
    <w:basedOn w:val="a9"/>
    <w:rsid w:val="00E72EAA"/>
    <w:pPr>
      <w:spacing w:line="440" w:lineRule="exact"/>
      <w:ind w:leftChars="0" w:left="851" w:firstLineChars="0" w:hanging="567"/>
    </w:pPr>
    <w:rPr>
      <w:rFonts w:ascii="Times New Roman" w:eastAsia="華康細明體"/>
      <w:b/>
      <w:snapToGrid/>
      <w:szCs w:val="20"/>
    </w:rPr>
  </w:style>
  <w:style w:type="paragraph" w:customStyle="1" w:styleId="affffffffffffc">
    <w:name w:val="一、說明（首行縮排）"/>
    <w:basedOn w:val="afff6"/>
    <w:rsid w:val="00E72EAA"/>
    <w:pPr>
      <w:spacing w:line="440" w:lineRule="exact"/>
      <w:ind w:leftChars="0" w:left="794" w:firstLineChars="0" w:firstLine="624"/>
    </w:pPr>
    <w:rPr>
      <w:rFonts w:ascii="Times New Roman" w:eastAsia="華康楷書體W5" w:hAnsi="Times New Roman" w:cs="Times New Roman"/>
      <w:spacing w:val="10"/>
      <w:sz w:val="28"/>
      <w:szCs w:val="20"/>
    </w:rPr>
  </w:style>
  <w:style w:type="paragraph" w:customStyle="1" w:styleId="k00">
    <w:name w:val="k00"/>
    <w:rsid w:val="00E72EAA"/>
    <w:pPr>
      <w:widowControl w:val="0"/>
      <w:overflowPunct w:val="0"/>
      <w:autoSpaceDE w:val="0"/>
      <w:autoSpaceDN w:val="0"/>
      <w:spacing w:line="400" w:lineRule="exact"/>
      <w:jc w:val="both"/>
      <w:textAlignment w:val="center"/>
    </w:pPr>
    <w:rPr>
      <w:rFonts w:eastAsia="標楷體"/>
      <w:sz w:val="26"/>
    </w:rPr>
  </w:style>
  <w:style w:type="paragraph" w:customStyle="1" w:styleId="k10">
    <w:name w:val="k10"/>
    <w:rsid w:val="00E72EAA"/>
    <w:pPr>
      <w:widowControl w:val="0"/>
      <w:overflowPunct w:val="0"/>
      <w:autoSpaceDE w:val="0"/>
      <w:autoSpaceDN w:val="0"/>
      <w:spacing w:line="400" w:lineRule="exact"/>
      <w:ind w:leftChars="100" w:left="100"/>
      <w:jc w:val="both"/>
      <w:textAlignment w:val="center"/>
    </w:pPr>
    <w:rPr>
      <w:rFonts w:eastAsia="標楷體"/>
      <w:sz w:val="26"/>
      <w:szCs w:val="26"/>
    </w:rPr>
  </w:style>
  <w:style w:type="paragraph" w:customStyle="1" w:styleId="ST201">
    <w:name w:val="ST20_1"/>
    <w:basedOn w:val="a9"/>
    <w:rsid w:val="00E72EAA"/>
    <w:pPr>
      <w:autoSpaceDE w:val="0"/>
      <w:autoSpaceDN w:val="0"/>
      <w:adjustRightInd w:val="0"/>
      <w:spacing w:line="360" w:lineRule="atLeast"/>
      <w:ind w:leftChars="0" w:left="0" w:firstLineChars="0" w:firstLine="0"/>
      <w:jc w:val="left"/>
    </w:pPr>
    <w:rPr>
      <w:rFonts w:ascii="細明體" w:eastAsia="細明體" w:hAnsi="Tms Rmn"/>
      <w:snapToGrid/>
      <w:kern w:val="0"/>
      <w:sz w:val="32"/>
      <w:szCs w:val="20"/>
    </w:rPr>
  </w:style>
  <w:style w:type="paragraph" w:customStyle="1" w:styleId="affffffffffffd">
    <w:name w:val="一"/>
    <w:basedOn w:val="a9"/>
    <w:rsid w:val="00E72EAA"/>
    <w:pPr>
      <w:spacing w:line="240" w:lineRule="auto"/>
      <w:ind w:leftChars="0" w:left="0" w:firstLineChars="0" w:firstLine="0"/>
      <w:jc w:val="left"/>
    </w:pPr>
    <w:rPr>
      <w:rFonts w:hAnsi="標楷體"/>
      <w:snapToGrid/>
      <w:sz w:val="32"/>
      <w:szCs w:val="32"/>
    </w:rPr>
  </w:style>
  <w:style w:type="paragraph" w:customStyle="1" w:styleId="items">
    <w:name w:val="items"/>
    <w:basedOn w:val="a9"/>
    <w:rsid w:val="00E72EAA"/>
    <w:pPr>
      <w:widowControl/>
      <w:spacing w:before="100" w:beforeAutospacing="1" w:after="100" w:afterAutospacing="1" w:line="240" w:lineRule="auto"/>
      <w:ind w:leftChars="0" w:left="480" w:firstLineChars="0" w:hanging="480"/>
      <w:jc w:val="left"/>
    </w:pPr>
    <w:rPr>
      <w:rFonts w:ascii="新細明體" w:eastAsia="新細明體" w:hAnsi="新細明體"/>
      <w:snapToGrid/>
      <w:kern w:val="0"/>
      <w:sz w:val="24"/>
      <w:szCs w:val="24"/>
    </w:rPr>
  </w:style>
  <w:style w:type="paragraph" w:customStyle="1" w:styleId="items0">
    <w:name w:val="items0"/>
    <w:basedOn w:val="a9"/>
    <w:rsid w:val="00E72EAA"/>
    <w:pPr>
      <w:widowControl/>
      <w:spacing w:before="100" w:beforeAutospacing="1" w:after="100" w:afterAutospacing="1" w:line="240" w:lineRule="auto"/>
      <w:ind w:leftChars="0" w:left="480" w:firstLineChars="0" w:firstLine="0"/>
      <w:jc w:val="left"/>
    </w:pPr>
    <w:rPr>
      <w:rFonts w:ascii="新細明體" w:eastAsia="新細明體" w:hAnsi="新細明體"/>
      <w:snapToGrid/>
      <w:kern w:val="0"/>
      <w:sz w:val="24"/>
      <w:szCs w:val="24"/>
    </w:rPr>
  </w:style>
  <w:style w:type="paragraph" w:customStyle="1" w:styleId="itemss0">
    <w:name w:val="itemss0"/>
    <w:basedOn w:val="a9"/>
    <w:rsid w:val="00E72EAA"/>
    <w:pPr>
      <w:widowControl/>
      <w:spacing w:before="100" w:beforeAutospacing="1" w:after="100" w:afterAutospacing="1" w:line="240" w:lineRule="auto"/>
      <w:ind w:leftChars="0" w:left="0" w:firstLineChars="0" w:firstLine="0"/>
      <w:jc w:val="left"/>
    </w:pPr>
    <w:rPr>
      <w:rFonts w:ascii="新細明體" w:eastAsia="新細明體" w:hAnsi="新細明體"/>
      <w:snapToGrid/>
      <w:kern w:val="0"/>
      <w:sz w:val="24"/>
      <w:szCs w:val="24"/>
    </w:rPr>
  </w:style>
  <w:style w:type="character" w:customStyle="1" w:styleId="k4a">
    <w:name w:val="k4a 字元"/>
    <w:link w:val="k4a0"/>
    <w:locked/>
    <w:rsid w:val="00E72EAA"/>
    <w:rPr>
      <w:rFonts w:eastAsia="標楷體"/>
      <w:sz w:val="32"/>
      <w:szCs w:val="22"/>
    </w:rPr>
  </w:style>
  <w:style w:type="paragraph" w:customStyle="1" w:styleId="k4a0">
    <w:name w:val="k4a"/>
    <w:link w:val="k4a"/>
    <w:rsid w:val="00E72EAA"/>
    <w:pPr>
      <w:widowControl w:val="0"/>
      <w:tabs>
        <w:tab w:val="left" w:pos="960"/>
        <w:tab w:val="left" w:pos="1920"/>
        <w:tab w:val="left" w:pos="2880"/>
        <w:tab w:val="left" w:pos="3840"/>
        <w:tab w:val="left" w:pos="4800"/>
        <w:tab w:val="left" w:pos="5760"/>
      </w:tabs>
      <w:overflowPunct w:val="0"/>
      <w:spacing w:line="500" w:lineRule="exact"/>
      <w:ind w:leftChars="550" w:left="670" w:hangingChars="120" w:hanging="120"/>
      <w:jc w:val="both"/>
    </w:pPr>
    <w:rPr>
      <w:rFonts w:eastAsia="標楷體"/>
      <w:sz w:val="32"/>
      <w:szCs w:val="22"/>
    </w:rPr>
  </w:style>
  <w:style w:type="character" w:customStyle="1" w:styleId="A20">
    <w:name w:val="A2"/>
    <w:uiPriority w:val="99"/>
    <w:rsid w:val="00E72EAA"/>
    <w:rPr>
      <w:rFonts w:cs="DFMing Std W3"/>
      <w:color w:val="000000"/>
      <w:sz w:val="22"/>
      <w:szCs w:val="22"/>
    </w:rPr>
  </w:style>
  <w:style w:type="character" w:customStyle="1" w:styleId="changesize">
    <w:name w:val="changesize"/>
    <w:rsid w:val="00E72EAA"/>
  </w:style>
  <w:style w:type="character" w:customStyle="1" w:styleId="style341">
    <w:name w:val="style341"/>
    <w:rsid w:val="00E72EAA"/>
    <w:rPr>
      <w:rFonts w:ascii="標楷體" w:eastAsia="標楷體" w:hAnsi="標楷體" w:hint="eastAsia"/>
      <w:b/>
      <w:bCs/>
      <w:color w:val="000066"/>
      <w:sz w:val="48"/>
      <w:szCs w:val="48"/>
    </w:rPr>
  </w:style>
  <w:style w:type="character" w:customStyle="1" w:styleId="mfont-txtcont1">
    <w:name w:val="mfont-txtcont1"/>
    <w:rsid w:val="00E72EAA"/>
    <w:rPr>
      <w:rFonts w:ascii="微軟正黑體" w:eastAsia="微軟正黑體" w:hAnsi="微軟正黑體" w:hint="eastAsia"/>
      <w:color w:val="333333"/>
      <w:sz w:val="24"/>
      <w:szCs w:val="24"/>
    </w:rPr>
  </w:style>
  <w:style w:type="paragraph" w:styleId="affffffffffffe">
    <w:name w:val="caption"/>
    <w:basedOn w:val="a9"/>
    <w:next w:val="a9"/>
    <w:uiPriority w:val="35"/>
    <w:qFormat/>
    <w:rsid w:val="00E72EAA"/>
    <w:pPr>
      <w:spacing w:line="240" w:lineRule="auto"/>
      <w:ind w:leftChars="0" w:left="0" w:firstLineChars="0" w:firstLine="0"/>
      <w:jc w:val="left"/>
    </w:pPr>
    <w:rPr>
      <w:rFonts w:ascii="Calibri" w:eastAsia="新細明體" w:hAnsi="Calibri"/>
      <w:snapToGrid/>
      <w:sz w:val="20"/>
      <w:szCs w:val="20"/>
    </w:rPr>
  </w:style>
  <w:style w:type="character" w:customStyle="1" w:styleId="afffffffffffff">
    <w:name w:val="第三層標題(一) (二) (三)... 字元"/>
    <w:link w:val="a4"/>
    <w:rsid w:val="00E72EAA"/>
    <w:rPr>
      <w:rFonts w:ascii="華康楷書體W5" w:eastAsia="華康楷書體W5" w:hAnsi="標楷體"/>
      <w:sz w:val="32"/>
      <w:szCs w:val="30"/>
      <w:lang w:val="en" w:bidi="en-US"/>
    </w:rPr>
  </w:style>
  <w:style w:type="paragraph" w:customStyle="1" w:styleId="a4">
    <w:name w:val="第三層標題(一) (二) (三)..."/>
    <w:basedOn w:val="a9"/>
    <w:link w:val="afffffffffffff"/>
    <w:rsid w:val="00E72EAA"/>
    <w:pPr>
      <w:widowControl/>
      <w:numPr>
        <w:ilvl w:val="2"/>
        <w:numId w:val="6"/>
      </w:numPr>
      <w:snapToGrid w:val="0"/>
      <w:spacing w:beforeLines="50" w:before="50" w:afterLines="50" w:after="50" w:line="240" w:lineRule="auto"/>
      <w:ind w:leftChars="0" w:left="0" w:firstLineChars="0" w:firstLine="0"/>
      <w:jc w:val="left"/>
      <w:outlineLvl w:val="2"/>
    </w:pPr>
    <w:rPr>
      <w:rFonts w:ascii="華康楷書體W5" w:eastAsia="華康楷書體W5" w:hAnsi="標楷體"/>
      <w:snapToGrid/>
      <w:kern w:val="0"/>
      <w:sz w:val="32"/>
      <w:szCs w:val="30"/>
      <w:lang w:val="en" w:bidi="en-US"/>
    </w:rPr>
  </w:style>
  <w:style w:type="paragraph" w:customStyle="1" w:styleId="afffffffffffff0">
    <w:name w:val="字元"/>
    <w:basedOn w:val="a9"/>
    <w:rsid w:val="00E72EAA"/>
    <w:pPr>
      <w:widowControl/>
      <w:spacing w:after="160" w:line="240" w:lineRule="exact"/>
      <w:ind w:leftChars="0" w:left="0" w:rightChars="100" w:right="100" w:firstLineChars="0" w:firstLine="0"/>
      <w:jc w:val="left"/>
    </w:pPr>
    <w:rPr>
      <w:rFonts w:ascii="Verdana" w:eastAsia="Times New Roman" w:hAnsi="Verdana" w:cs="Mangal"/>
      <w:snapToGrid/>
      <w:sz w:val="20"/>
      <w:szCs w:val="24"/>
      <w:lang w:eastAsia="en-US" w:bidi="hi-IN"/>
    </w:rPr>
  </w:style>
  <w:style w:type="paragraph" w:customStyle="1" w:styleId="afffffffffffff1">
    <w:name w:val="證券(一).內文"/>
    <w:basedOn w:val="a9"/>
    <w:rsid w:val="00E72EAA"/>
    <w:pPr>
      <w:adjustRightInd w:val="0"/>
      <w:snapToGrid w:val="0"/>
      <w:spacing w:line="326" w:lineRule="exact"/>
      <w:ind w:leftChars="0" w:left="300" w:hangingChars="300" w:hanging="300"/>
    </w:pPr>
    <w:rPr>
      <w:rFonts w:ascii="Times New Roman" w:eastAsia="華康細明體"/>
      <w:snapToGrid/>
      <w:spacing w:val="4"/>
      <w:kern w:val="0"/>
      <w:sz w:val="22"/>
      <w:szCs w:val="20"/>
    </w:rPr>
  </w:style>
  <w:style w:type="paragraph" w:customStyle="1" w:styleId="afffffffffffff2">
    <w:name w:val="證券內文"/>
    <w:rsid w:val="00E72EAA"/>
    <w:pPr>
      <w:widowControl w:val="0"/>
      <w:snapToGrid w:val="0"/>
      <w:spacing w:line="326" w:lineRule="exact"/>
      <w:ind w:firstLineChars="200" w:firstLine="200"/>
      <w:jc w:val="both"/>
    </w:pPr>
    <w:rPr>
      <w:rFonts w:eastAsia="華康細明體"/>
      <w:spacing w:val="4"/>
      <w:sz w:val="22"/>
    </w:rPr>
  </w:style>
  <w:style w:type="paragraph" w:customStyle="1" w:styleId="afffffffffffff3">
    <w:name w:val="案由(議)"/>
    <w:basedOn w:val="a9"/>
    <w:next w:val="a9"/>
    <w:rsid w:val="00E72EAA"/>
    <w:pPr>
      <w:kinsoku w:val="0"/>
      <w:overflowPunct w:val="0"/>
      <w:spacing w:line="480" w:lineRule="exact"/>
      <w:ind w:leftChars="250" w:left="550" w:hangingChars="300" w:hanging="300"/>
      <w:textAlignment w:val="center"/>
    </w:pPr>
    <w:rPr>
      <w:rFonts w:ascii="Times New Roman" w:eastAsia="華康楷書體W5"/>
      <w:noProof/>
      <w:snapToGrid/>
      <w:spacing w:val="2"/>
      <w:kern w:val="0"/>
      <w:szCs w:val="24"/>
    </w:rPr>
  </w:style>
  <w:style w:type="character" w:customStyle="1" w:styleId="220">
    <w:name w:val="(一)下內文縮2 字元2"/>
    <w:rsid w:val="00E72EAA"/>
    <w:rPr>
      <w:rFonts w:ascii="標楷體" w:eastAsia="標楷體"/>
      <w:snapToGrid w:val="0"/>
      <w:kern w:val="2"/>
      <w:sz w:val="28"/>
      <w:szCs w:val="28"/>
    </w:rPr>
  </w:style>
  <w:style w:type="paragraph" w:customStyle="1" w:styleId="a3">
    <w:name w:val="第一層標題(壹、貳、參...)"/>
    <w:basedOn w:val="a9"/>
    <w:rsid w:val="00E72EAA"/>
    <w:pPr>
      <w:widowControl/>
      <w:numPr>
        <w:numId w:val="6"/>
      </w:numPr>
      <w:snapToGrid w:val="0"/>
      <w:spacing w:beforeLines="50" w:before="180" w:afterLines="50" w:after="180" w:line="240" w:lineRule="auto"/>
      <w:ind w:leftChars="0" w:left="0" w:firstLineChars="0" w:firstLine="0"/>
      <w:jc w:val="left"/>
      <w:outlineLvl w:val="0"/>
    </w:pPr>
    <w:rPr>
      <w:rFonts w:ascii="華康粗黑體" w:hAnsi="標楷體"/>
      <w:b/>
      <w:snapToGrid/>
      <w:kern w:val="0"/>
      <w:sz w:val="36"/>
      <w:szCs w:val="36"/>
      <w:lang w:bidi="en-US"/>
    </w:rPr>
  </w:style>
  <w:style w:type="paragraph" w:customStyle="1" w:styleId="123">
    <w:name w:val="第四層標題(1. 2. 3. ....)"/>
    <w:basedOn w:val="a9"/>
    <w:rsid w:val="00E72EAA"/>
    <w:pPr>
      <w:widowControl/>
      <w:numPr>
        <w:ilvl w:val="3"/>
        <w:numId w:val="6"/>
      </w:numPr>
      <w:snapToGrid w:val="0"/>
      <w:spacing w:beforeLines="50" w:before="50" w:afterLines="50" w:after="50" w:line="240" w:lineRule="auto"/>
      <w:ind w:leftChars="0" w:left="0" w:firstLineChars="0" w:firstLine="0"/>
      <w:outlineLvl w:val="3"/>
    </w:pPr>
    <w:rPr>
      <w:rFonts w:ascii="華康楷書體W5" w:hAnsi="標楷體"/>
      <w:snapToGrid/>
      <w:kern w:val="0"/>
      <w:sz w:val="32"/>
      <w:szCs w:val="30"/>
      <w:lang w:eastAsia="en-US" w:bidi="en-US"/>
    </w:rPr>
  </w:style>
  <w:style w:type="paragraph" w:customStyle="1" w:styleId="1230">
    <w:name w:val="第五層標題(1) (2) (3)......."/>
    <w:basedOn w:val="a9"/>
    <w:rsid w:val="00E72EAA"/>
    <w:pPr>
      <w:widowControl/>
      <w:numPr>
        <w:ilvl w:val="4"/>
        <w:numId w:val="6"/>
      </w:numPr>
      <w:snapToGrid w:val="0"/>
      <w:spacing w:beforeLines="50" w:before="50" w:afterLines="50" w:after="50" w:line="240" w:lineRule="auto"/>
      <w:ind w:leftChars="0" w:left="0" w:firstLineChars="0" w:firstLine="0"/>
      <w:outlineLvl w:val="4"/>
    </w:pPr>
    <w:rPr>
      <w:rFonts w:ascii="華康楷書體W5" w:hAnsi="標楷體" w:cs="Arial"/>
      <w:snapToGrid/>
      <w:color w:val="000000"/>
      <w:kern w:val="0"/>
      <w:sz w:val="32"/>
      <w:szCs w:val="32"/>
      <w:lang w:bidi="en-US"/>
    </w:rPr>
  </w:style>
  <w:style w:type="paragraph" w:customStyle="1" w:styleId="afffffffffffff4">
    <w:name w:val="第四層內文"/>
    <w:basedOn w:val="a9"/>
    <w:link w:val="afffffffffffff5"/>
    <w:rsid w:val="00E72EAA"/>
    <w:pPr>
      <w:widowControl/>
      <w:snapToGrid w:val="0"/>
      <w:spacing w:beforeLines="50" w:before="250" w:afterLines="50" w:after="250" w:line="240" w:lineRule="auto"/>
      <w:ind w:leftChars="500" w:left="1216" w:firstLineChars="225" w:firstLine="727"/>
    </w:pPr>
    <w:rPr>
      <w:rFonts w:ascii="華康楷書體W5" w:hAnsi="標楷體"/>
      <w:snapToGrid/>
      <w:kern w:val="0"/>
      <w:sz w:val="32"/>
      <w:szCs w:val="32"/>
      <w:lang w:bidi="en-US"/>
    </w:rPr>
  </w:style>
  <w:style w:type="character" w:customStyle="1" w:styleId="afffffffffffff5">
    <w:name w:val="第四層內文 字元"/>
    <w:link w:val="afffffffffffff4"/>
    <w:rsid w:val="00E72EAA"/>
    <w:rPr>
      <w:rFonts w:ascii="華康楷書體W5" w:eastAsia="標楷體" w:hAnsi="標楷體"/>
      <w:sz w:val="32"/>
      <w:szCs w:val="32"/>
      <w:lang w:bidi="en-US"/>
    </w:rPr>
  </w:style>
  <w:style w:type="paragraph" w:customStyle="1" w:styleId="a8">
    <w:name w:val="第二層標題(一、"/>
    <w:aliases w:val="二、,三、....)"/>
    <w:basedOn w:val="a9"/>
    <w:link w:val="afffffffffffff6"/>
    <w:rsid w:val="00E72EAA"/>
    <w:pPr>
      <w:widowControl/>
      <w:numPr>
        <w:numId w:val="7"/>
      </w:numPr>
      <w:spacing w:line="400" w:lineRule="exact"/>
      <w:ind w:leftChars="0" w:left="0" w:firstLineChars="0" w:firstLine="0"/>
      <w:jc w:val="left"/>
      <w:outlineLvl w:val="1"/>
    </w:pPr>
    <w:rPr>
      <w:rFonts w:hAnsi="標楷體"/>
      <w:b/>
      <w:snapToGrid/>
      <w:kern w:val="0"/>
      <w:sz w:val="32"/>
      <w:szCs w:val="32"/>
      <w:lang w:val="en" w:bidi="en-US"/>
    </w:rPr>
  </w:style>
  <w:style w:type="character" w:customStyle="1" w:styleId="afffffffffffff6">
    <w:name w:val="第二層標題(一、 字元"/>
    <w:aliases w:val="二、 字元,三、....) 字元"/>
    <w:link w:val="a8"/>
    <w:rsid w:val="00E72EAA"/>
    <w:rPr>
      <w:rFonts w:ascii="標楷體" w:eastAsia="標楷體" w:hAnsi="標楷體"/>
      <w:b/>
      <w:sz w:val="32"/>
      <w:szCs w:val="32"/>
      <w:lang w:val="en" w:bidi="en-US"/>
    </w:rPr>
  </w:style>
  <w:style w:type="character" w:customStyle="1" w:styleId="affffffffff9">
    <w:name w:val="註腳樣式 字元"/>
    <w:link w:val="affffffffff8"/>
    <w:rsid w:val="00E72EAA"/>
    <w:rPr>
      <w:rFonts w:ascii="標楷體" w:eastAsia="標楷體"/>
      <w:snapToGrid w:val="0"/>
      <w:kern w:val="2"/>
    </w:rPr>
  </w:style>
  <w:style w:type="paragraph" w:customStyle="1" w:styleId="xl65">
    <w:name w:val="xl65"/>
    <w:basedOn w:val="a9"/>
    <w:rsid w:val="00E72EA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66">
    <w:name w:val="xl66"/>
    <w:basedOn w:val="a9"/>
    <w:rsid w:val="00E72EA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67">
    <w:name w:val="xl67"/>
    <w:basedOn w:val="a9"/>
    <w:rsid w:val="00E72EAA"/>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68">
    <w:name w:val="xl68"/>
    <w:basedOn w:val="a9"/>
    <w:rsid w:val="00E72EAA"/>
    <w:pPr>
      <w:widowControl/>
      <w:pBdr>
        <w:top w:val="single" w:sz="4" w:space="0" w:color="auto"/>
        <w:bottom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69">
    <w:name w:val="xl69"/>
    <w:basedOn w:val="a9"/>
    <w:rsid w:val="00E72EAA"/>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0">
    <w:name w:val="xl70"/>
    <w:basedOn w:val="a9"/>
    <w:rsid w:val="00E72EA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1">
    <w:name w:val="xl71"/>
    <w:basedOn w:val="a9"/>
    <w:rsid w:val="00E72EAA"/>
    <w:pPr>
      <w:widowControl/>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72">
    <w:name w:val="xl72"/>
    <w:basedOn w:val="a9"/>
    <w:rsid w:val="00E72EA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3">
    <w:name w:val="xl73"/>
    <w:basedOn w:val="a9"/>
    <w:rsid w:val="00E72EAA"/>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4">
    <w:name w:val="xl74"/>
    <w:basedOn w:val="a9"/>
    <w:rsid w:val="00E72EAA"/>
    <w:pPr>
      <w:widowControl/>
      <w:pBdr>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5">
    <w:name w:val="xl75"/>
    <w:basedOn w:val="a9"/>
    <w:rsid w:val="00E72EA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6">
    <w:name w:val="xl76"/>
    <w:basedOn w:val="a9"/>
    <w:rsid w:val="00E72EA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7">
    <w:name w:val="xl77"/>
    <w:basedOn w:val="a9"/>
    <w:rsid w:val="00E72EAA"/>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8">
    <w:name w:val="xl78"/>
    <w:basedOn w:val="a9"/>
    <w:rsid w:val="00E72EA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9">
    <w:name w:val="xl79"/>
    <w:basedOn w:val="a9"/>
    <w:rsid w:val="00E72EA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b/>
      <w:bCs/>
      <w:snapToGrid/>
      <w:color w:val="000000"/>
      <w:kern w:val="0"/>
      <w:sz w:val="24"/>
      <w:szCs w:val="24"/>
    </w:rPr>
  </w:style>
  <w:style w:type="paragraph" w:customStyle="1" w:styleId="xl80">
    <w:name w:val="xl80"/>
    <w:basedOn w:val="a9"/>
    <w:rsid w:val="00E72EAA"/>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81">
    <w:name w:val="xl81"/>
    <w:basedOn w:val="a9"/>
    <w:rsid w:val="00E72EA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afffffffffffff7">
    <w:name w:val="(一)內文"/>
    <w:basedOn w:val="a9"/>
    <w:link w:val="afffffffffffff8"/>
    <w:qFormat/>
    <w:rsid w:val="00E72EAA"/>
    <w:pPr>
      <w:widowControl/>
      <w:spacing w:beforeLines="50" w:before="50" w:afterLines="50" w:after="50"/>
      <w:ind w:leftChars="300" w:left="300"/>
    </w:pPr>
    <w:rPr>
      <w:rFonts w:hAnsi="標楷體"/>
      <w:snapToGrid/>
      <w:color w:val="000000"/>
      <w:sz w:val="32"/>
      <w:szCs w:val="32"/>
    </w:rPr>
  </w:style>
  <w:style w:type="character" w:customStyle="1" w:styleId="afffffffffffff8">
    <w:name w:val="(一)內文 字元"/>
    <w:link w:val="afffffffffffff7"/>
    <w:rsid w:val="00E72EAA"/>
    <w:rPr>
      <w:rFonts w:ascii="標楷體" w:eastAsia="標楷體" w:hAnsi="標楷體"/>
      <w:color w:val="000000"/>
      <w:kern w:val="2"/>
      <w:sz w:val="32"/>
      <w:szCs w:val="32"/>
    </w:rPr>
  </w:style>
  <w:style w:type="paragraph" w:customStyle="1" w:styleId="afffffffffffff9">
    <w:name w:val="表資料來源"/>
    <w:basedOn w:val="a9"/>
    <w:link w:val="afffffffffffffa"/>
    <w:qFormat/>
    <w:rsid w:val="00E72EAA"/>
    <w:pPr>
      <w:snapToGrid w:val="0"/>
      <w:spacing w:beforeLines="20" w:before="20" w:afterLines="50" w:after="50" w:line="300" w:lineRule="exact"/>
      <w:ind w:leftChars="300" w:left="300" w:hangingChars="500" w:hanging="499"/>
      <w:jc w:val="left"/>
    </w:pPr>
    <w:rPr>
      <w:rFonts w:hAnsi="標楷體"/>
      <w:snapToGrid/>
      <w:sz w:val="24"/>
      <w:szCs w:val="24"/>
    </w:rPr>
  </w:style>
  <w:style w:type="character" w:customStyle="1" w:styleId="afffffffffffffa">
    <w:name w:val="表資料來源 字元"/>
    <w:link w:val="afffffffffffff9"/>
    <w:rsid w:val="00E72EAA"/>
    <w:rPr>
      <w:rFonts w:ascii="標楷體" w:eastAsia="標楷體" w:hAnsi="標楷體"/>
      <w:kern w:val="2"/>
      <w:sz w:val="24"/>
      <w:szCs w:val="24"/>
    </w:rPr>
  </w:style>
  <w:style w:type="paragraph" w:customStyle="1" w:styleId="afffffffffffffb">
    <w:name w:val="圖文字樣式"/>
    <w:basedOn w:val="afffffffffffffc"/>
    <w:link w:val="afffffffffffffd"/>
    <w:qFormat/>
    <w:rsid w:val="00E72EAA"/>
    <w:pPr>
      <w:spacing w:afterLines="0" w:after="0" w:line="320" w:lineRule="exact"/>
    </w:pPr>
    <w:rPr>
      <w:sz w:val="28"/>
      <w:szCs w:val="28"/>
    </w:rPr>
  </w:style>
  <w:style w:type="character" w:customStyle="1" w:styleId="afffffffffffffd">
    <w:name w:val="圖文字樣式 字元"/>
    <w:link w:val="afffffffffffffb"/>
    <w:rsid w:val="00E72EAA"/>
    <w:rPr>
      <w:rFonts w:ascii="標楷體" w:eastAsia="標楷體" w:hAnsi="標楷體"/>
      <w:noProof/>
      <w:color w:val="000000"/>
      <w:kern w:val="2"/>
      <w:sz w:val="28"/>
      <w:szCs w:val="28"/>
    </w:rPr>
  </w:style>
  <w:style w:type="paragraph" w:customStyle="1" w:styleId="1fff9">
    <w:name w:val="(1)內文"/>
    <w:basedOn w:val="a9"/>
    <w:link w:val="1fffa"/>
    <w:qFormat/>
    <w:rsid w:val="00E72EAA"/>
    <w:pPr>
      <w:widowControl/>
      <w:spacing w:beforeLines="50" w:before="50" w:afterLines="50" w:after="50"/>
      <w:ind w:leftChars="510" w:left="510"/>
    </w:pPr>
    <w:rPr>
      <w:rFonts w:hAnsi="標楷體"/>
      <w:snapToGrid/>
      <w:color w:val="000000"/>
      <w:sz w:val="32"/>
      <w:szCs w:val="32"/>
    </w:rPr>
  </w:style>
  <w:style w:type="paragraph" w:customStyle="1" w:styleId="afffffffffffffc">
    <w:name w:val="圖片樣式"/>
    <w:basedOn w:val="1fff9"/>
    <w:link w:val="afffffffffffffe"/>
    <w:qFormat/>
    <w:rsid w:val="00E72EAA"/>
    <w:pPr>
      <w:spacing w:line="240" w:lineRule="auto"/>
      <w:ind w:leftChars="0" w:left="0" w:firstLineChars="0" w:firstLine="0"/>
      <w:jc w:val="center"/>
    </w:pPr>
    <w:rPr>
      <w:noProof/>
      <w:sz w:val="20"/>
      <w:szCs w:val="20"/>
    </w:rPr>
  </w:style>
  <w:style w:type="character" w:customStyle="1" w:styleId="1fffa">
    <w:name w:val="(1)內文 字元"/>
    <w:link w:val="1fff9"/>
    <w:rsid w:val="00E72EAA"/>
    <w:rPr>
      <w:rFonts w:ascii="標楷體" w:eastAsia="標楷體" w:hAnsi="標楷體"/>
      <w:color w:val="000000"/>
      <w:kern w:val="2"/>
      <w:sz w:val="32"/>
      <w:szCs w:val="32"/>
    </w:rPr>
  </w:style>
  <w:style w:type="character" w:customStyle="1" w:styleId="afffffffffffffe">
    <w:name w:val="圖片樣式 字元"/>
    <w:link w:val="afffffffffffffc"/>
    <w:rsid w:val="00E72EAA"/>
    <w:rPr>
      <w:rFonts w:ascii="標楷體" w:eastAsia="標楷體" w:hAnsi="標楷體"/>
      <w:noProof/>
      <w:color w:val="000000"/>
      <w:kern w:val="2"/>
    </w:rPr>
  </w:style>
  <w:style w:type="paragraph" w:customStyle="1" w:styleId="affffffffffffff">
    <w:name w:val="圖資料來源"/>
    <w:basedOn w:val="aff5"/>
    <w:link w:val="affffffffffffff0"/>
    <w:qFormat/>
    <w:rsid w:val="00E72EAA"/>
    <w:pPr>
      <w:spacing w:beforeLines="20" w:before="72" w:afterLines="50" w:after="180" w:line="300" w:lineRule="exact"/>
      <w:ind w:leftChars="0" w:left="0" w:firstLineChars="0" w:firstLine="0"/>
      <w:jc w:val="center"/>
    </w:pPr>
    <w:rPr>
      <w:rFonts w:hAnsi="標楷體"/>
      <w:noProof/>
      <w:snapToGrid/>
      <w:color w:val="000000"/>
      <w:sz w:val="28"/>
      <w:szCs w:val="24"/>
    </w:rPr>
  </w:style>
  <w:style w:type="character" w:customStyle="1" w:styleId="affffffffffffff0">
    <w:name w:val="圖資料來源 字元"/>
    <w:link w:val="affffffffffffff"/>
    <w:rsid w:val="00E72EAA"/>
    <w:rPr>
      <w:rFonts w:ascii="標楷體" w:eastAsia="標楷體" w:hAnsi="標楷體"/>
      <w:noProof/>
      <w:color w:val="000000"/>
      <w:kern w:val="2"/>
      <w:sz w:val="28"/>
      <w:szCs w:val="24"/>
    </w:rPr>
  </w:style>
  <w:style w:type="paragraph" w:customStyle="1" w:styleId="10">
    <w:name w:val="(1)段落"/>
    <w:basedOn w:val="1fff9"/>
    <w:link w:val="1fffb"/>
    <w:qFormat/>
    <w:rsid w:val="00E72EAA"/>
    <w:pPr>
      <w:numPr>
        <w:numId w:val="8"/>
      </w:numPr>
      <w:ind w:leftChars="0" w:left="0" w:firstLineChars="0" w:firstLine="0"/>
    </w:pPr>
  </w:style>
  <w:style w:type="character" w:customStyle="1" w:styleId="1fffb">
    <w:name w:val="(1)段落 字元"/>
    <w:link w:val="10"/>
    <w:rsid w:val="00E72EAA"/>
    <w:rPr>
      <w:rFonts w:ascii="標楷體" w:eastAsia="標楷體" w:hAnsi="標楷體"/>
      <w:color w:val="000000"/>
      <w:kern w:val="2"/>
      <w:sz w:val="32"/>
      <w:szCs w:val="32"/>
    </w:rPr>
  </w:style>
  <w:style w:type="paragraph" w:customStyle="1" w:styleId="affffffffffffff1">
    <w:name w:val="表文字樣式"/>
    <w:basedOn w:val="afffffffffffffb"/>
    <w:link w:val="affffffffffffff2"/>
    <w:qFormat/>
    <w:rsid w:val="00E72EAA"/>
    <w:pPr>
      <w:spacing w:afterLines="50" w:after="50" w:line="300" w:lineRule="exact"/>
      <w:ind w:leftChars="300" w:left="300" w:hangingChars="380" w:hanging="380"/>
      <w:jc w:val="left"/>
    </w:pPr>
  </w:style>
  <w:style w:type="character" w:customStyle="1" w:styleId="affffffffffffff2">
    <w:name w:val="表文字樣式 字元"/>
    <w:link w:val="affffffffffffff1"/>
    <w:rsid w:val="00E72EAA"/>
    <w:rPr>
      <w:rFonts w:ascii="標楷體" w:eastAsia="標楷體" w:hAnsi="標楷體"/>
      <w:noProof/>
      <w:color w:val="000000"/>
      <w:kern w:val="2"/>
      <w:sz w:val="28"/>
      <w:szCs w:val="28"/>
    </w:rPr>
  </w:style>
  <w:style w:type="paragraph" w:customStyle="1" w:styleId="1">
    <w:name w:val="1段落"/>
    <w:basedOn w:val="a9"/>
    <w:link w:val="1fffc"/>
    <w:qFormat/>
    <w:rsid w:val="00E72EAA"/>
    <w:pPr>
      <w:numPr>
        <w:numId w:val="9"/>
      </w:numPr>
      <w:autoSpaceDE w:val="0"/>
      <w:autoSpaceDN w:val="0"/>
      <w:adjustRightInd w:val="0"/>
      <w:snapToGrid w:val="0"/>
      <w:spacing w:beforeLines="50" w:before="50" w:afterLines="50" w:after="50"/>
      <w:ind w:leftChars="260" w:left="260" w:hangingChars="151" w:hanging="482"/>
    </w:pPr>
    <w:rPr>
      <w:rFonts w:ascii="華康楷書體W5" w:hAnsi="標楷體"/>
      <w:kern w:val="0"/>
      <w:sz w:val="32"/>
      <w:szCs w:val="32"/>
      <w:lang w:bidi="en-US"/>
    </w:rPr>
  </w:style>
  <w:style w:type="character" w:customStyle="1" w:styleId="1fffc">
    <w:name w:val="1段落 字元"/>
    <w:link w:val="1"/>
    <w:rsid w:val="00E72EAA"/>
    <w:rPr>
      <w:rFonts w:ascii="華康楷書體W5" w:eastAsia="標楷體" w:hAnsi="標楷體"/>
      <w:snapToGrid w:val="0"/>
      <w:sz w:val="32"/>
      <w:szCs w:val="32"/>
      <w:lang w:bidi="en-US"/>
    </w:rPr>
  </w:style>
  <w:style w:type="character" w:customStyle="1" w:styleId="af">
    <w:name w:val="預備金及追加預算標題 字元"/>
    <w:link w:val="ae"/>
    <w:rsid w:val="00E72EAA"/>
    <w:rPr>
      <w:rFonts w:ascii="標楷體" w:eastAsia="標楷體"/>
      <w:b/>
      <w:snapToGrid w:val="0"/>
      <w:kern w:val="2"/>
      <w:sz w:val="28"/>
    </w:rPr>
  </w:style>
  <w:style w:type="paragraph" w:customStyle="1" w:styleId="1fffd">
    <w:name w:val="純文字1"/>
    <w:basedOn w:val="a9"/>
    <w:rsid w:val="00E72EAA"/>
    <w:pPr>
      <w:adjustRightInd w:val="0"/>
      <w:spacing w:line="360" w:lineRule="atLeast"/>
      <w:ind w:leftChars="0" w:left="0" w:firstLineChars="0" w:firstLine="0"/>
      <w:jc w:val="left"/>
      <w:textAlignment w:val="baseline"/>
    </w:pPr>
    <w:rPr>
      <w:rFonts w:ascii="細明體" w:eastAsia="細明體" w:hAnsi="Courier New"/>
      <w:snapToGrid/>
      <w:kern w:val="0"/>
      <w:sz w:val="24"/>
      <w:szCs w:val="20"/>
    </w:rPr>
  </w:style>
  <w:style w:type="paragraph" w:customStyle="1" w:styleId="affffffffffffff3">
    <w:name w:val="字元 字元 字元 字元 字元 字元 字元 字元 字元 字元 字元 字元 字元 字元 字元"/>
    <w:basedOn w:val="a9"/>
    <w:rsid w:val="00E72EAA"/>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9910">
    <w:name w:val="字元 字元9 字元 字元9 字元 字元1 字元 字元 字元"/>
    <w:basedOn w:val="a9"/>
    <w:rsid w:val="00E72EAA"/>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74">
    <w:name w:val="字元 字元7 字元"/>
    <w:basedOn w:val="a9"/>
    <w:semiHidden/>
    <w:rsid w:val="00E72EA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fffe">
    <w:name w:val="表格字1"/>
    <w:basedOn w:val="a9"/>
    <w:rsid w:val="00E72EAA"/>
    <w:pPr>
      <w:spacing w:line="200" w:lineRule="exact"/>
      <w:ind w:leftChars="100" w:left="227" w:rightChars="10" w:right="23" w:firstLineChars="0" w:firstLine="0"/>
      <w:jc w:val="distribute"/>
    </w:pPr>
    <w:rPr>
      <w:rFonts w:ascii="Arial Narrow" w:eastAsia="新細明體" w:hAnsi="Arial Narrow"/>
      <w:snapToGrid/>
      <w:spacing w:val="-10"/>
      <w:w w:val="125"/>
      <w:sz w:val="16"/>
      <w:szCs w:val="24"/>
    </w:rPr>
  </w:style>
  <w:style w:type="paragraph" w:customStyle="1" w:styleId="oa">
    <w:name w:val=".o.a"/>
    <w:basedOn w:val="a9"/>
    <w:next w:val="a9"/>
    <w:uiPriority w:val="99"/>
    <w:rsid w:val="00E72EAA"/>
    <w:pPr>
      <w:autoSpaceDE w:val="0"/>
      <w:autoSpaceDN w:val="0"/>
      <w:adjustRightInd w:val="0"/>
      <w:spacing w:line="240" w:lineRule="auto"/>
      <w:ind w:leftChars="0" w:left="0" w:firstLineChars="0" w:firstLine="0"/>
      <w:jc w:val="left"/>
    </w:pPr>
    <w:rPr>
      <w:rFonts w:ascii="DF Kai Shu" w:eastAsia="DF Kai Shu" w:hAnsi="Calibri"/>
      <w:snapToGrid/>
      <w:kern w:val="0"/>
      <w:sz w:val="24"/>
      <w:szCs w:val="24"/>
    </w:rPr>
  </w:style>
  <w:style w:type="character" w:styleId="affffffffffffff4">
    <w:name w:val="Book Title"/>
    <w:uiPriority w:val="33"/>
    <w:qFormat/>
    <w:rsid w:val="00E72EAA"/>
    <w:rPr>
      <w:b/>
      <w:bCs/>
      <w:smallCaps/>
      <w:spacing w:val="5"/>
    </w:rPr>
  </w:style>
  <w:style w:type="table" w:customStyle="1" w:styleId="2fd">
    <w:name w:val="表格格線2"/>
    <w:basedOn w:val="ac"/>
    <w:next w:val="aff4"/>
    <w:uiPriority w:val="59"/>
    <w:rsid w:val="00E72EAA"/>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
    <w:name w:val="表格格線3"/>
    <w:basedOn w:val="ac"/>
    <w:next w:val="aff4"/>
    <w:uiPriority w:val="59"/>
    <w:rsid w:val="00E72EAA"/>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d">
    <w:name w:val="表格格線4"/>
    <w:basedOn w:val="ac"/>
    <w:next w:val="aff4"/>
    <w:uiPriority w:val="59"/>
    <w:rsid w:val="00E72EAA"/>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表格格線12"/>
    <w:basedOn w:val="ac"/>
    <w:next w:val="aff4"/>
    <w:rsid w:val="00E72EAA"/>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K">
    <w:name w:val="法規名稱標題OK"/>
    <w:basedOn w:val="11"/>
    <w:rsid w:val="00E72EAA"/>
    <w:pPr>
      <w:adjustRightInd w:val="0"/>
      <w:snapToGrid w:val="0"/>
      <w:spacing w:before="100" w:beforeAutospacing="1" w:after="100" w:afterAutospacing="1" w:line="460" w:lineRule="exact"/>
      <w:ind w:leftChars="0" w:left="0" w:firstLineChars="0" w:firstLine="0"/>
      <w:jc w:val="center"/>
      <w:textAlignment w:val="baseline"/>
    </w:pPr>
    <w:rPr>
      <w:rFonts w:eastAsia="標楷體"/>
      <w:snapToGrid/>
      <w:sz w:val="40"/>
    </w:rPr>
  </w:style>
  <w:style w:type="numbering" w:customStyle="1" w:styleId="3f0">
    <w:name w:val="無清單3"/>
    <w:next w:val="ad"/>
    <w:semiHidden/>
    <w:rsid w:val="00E72EAA"/>
  </w:style>
  <w:style w:type="character" w:customStyle="1" w:styleId="1ffff">
    <w:name w:val="簽名 字元1"/>
    <w:uiPriority w:val="99"/>
    <w:semiHidden/>
    <w:rsid w:val="00E72EAA"/>
    <w:rPr>
      <w:rFonts w:ascii="標楷體" w:eastAsia="標楷體"/>
      <w:snapToGrid w:val="0"/>
      <w:kern w:val="2"/>
      <w:sz w:val="28"/>
      <w:szCs w:val="28"/>
    </w:rPr>
  </w:style>
  <w:style w:type="paragraph" w:customStyle="1" w:styleId="3f1">
    <w:name w:val="段落樣式3"/>
    <w:basedOn w:val="2f1"/>
    <w:rsid w:val="00E72EAA"/>
    <w:pPr>
      <w:tabs>
        <w:tab w:val="left" w:pos="567"/>
      </w:tabs>
      <w:ind w:leftChars="400" w:left="400"/>
    </w:pPr>
  </w:style>
  <w:style w:type="paragraph" w:customStyle="1" w:styleId="affffffffffffff5">
    <w:name w:val="簽名日期"/>
    <w:basedOn w:val="a9"/>
    <w:rsid w:val="00E72EAA"/>
    <w:pPr>
      <w:kinsoku w:val="0"/>
      <w:spacing w:line="240" w:lineRule="auto"/>
      <w:ind w:leftChars="0" w:left="0" w:firstLineChars="0" w:firstLine="0"/>
      <w:jc w:val="distribute"/>
    </w:pPr>
    <w:rPr>
      <w:rFonts w:ascii="Times New Roman"/>
      <w:snapToGrid/>
      <w:kern w:val="0"/>
      <w:sz w:val="32"/>
      <w:szCs w:val="20"/>
    </w:rPr>
  </w:style>
  <w:style w:type="paragraph" w:customStyle="1" w:styleId="0">
    <w:name w:val="段落樣式0"/>
    <w:basedOn w:val="2f1"/>
    <w:rsid w:val="00E72EAA"/>
    <w:pPr>
      <w:tabs>
        <w:tab w:val="left" w:pos="567"/>
      </w:tabs>
      <w:ind w:leftChars="200" w:left="200" w:firstLineChars="0" w:firstLine="0"/>
    </w:pPr>
  </w:style>
  <w:style w:type="paragraph" w:customStyle="1" w:styleId="affffffffffffff6">
    <w:name w:val="附件"/>
    <w:basedOn w:val="afffff4"/>
    <w:rsid w:val="00E72EAA"/>
    <w:pPr>
      <w:kinsoku w:val="0"/>
      <w:snapToGrid/>
      <w:spacing w:line="240" w:lineRule="auto"/>
      <w:ind w:leftChars="0" w:left="1047" w:hangingChars="300" w:hanging="1047"/>
      <w:jc w:val="both"/>
    </w:pPr>
    <w:rPr>
      <w:kern w:val="0"/>
      <w:sz w:val="32"/>
      <w:szCs w:val="20"/>
      <w:lang w:val="en-US" w:eastAsia="zh-TW"/>
    </w:rPr>
  </w:style>
  <w:style w:type="paragraph" w:customStyle="1" w:styleId="4e">
    <w:name w:val="段落樣式4"/>
    <w:basedOn w:val="3f1"/>
    <w:rsid w:val="00E72EAA"/>
    <w:pPr>
      <w:ind w:leftChars="500" w:left="500"/>
    </w:pPr>
  </w:style>
  <w:style w:type="paragraph" w:customStyle="1" w:styleId="58">
    <w:name w:val="段落樣式5"/>
    <w:basedOn w:val="4e"/>
    <w:rsid w:val="00E72EAA"/>
    <w:pPr>
      <w:ind w:leftChars="600" w:left="600"/>
    </w:pPr>
  </w:style>
  <w:style w:type="paragraph" w:customStyle="1" w:styleId="62">
    <w:name w:val="段落樣式6"/>
    <w:basedOn w:val="58"/>
    <w:rsid w:val="00E72EAA"/>
    <w:pPr>
      <w:ind w:leftChars="700" w:left="700"/>
    </w:pPr>
  </w:style>
  <w:style w:type="paragraph" w:customStyle="1" w:styleId="75">
    <w:name w:val="段落樣式7"/>
    <w:basedOn w:val="62"/>
    <w:rsid w:val="00E72EAA"/>
  </w:style>
  <w:style w:type="paragraph" w:customStyle="1" w:styleId="82">
    <w:name w:val="段落樣式8"/>
    <w:basedOn w:val="75"/>
    <w:rsid w:val="00E72EAA"/>
    <w:pPr>
      <w:ind w:leftChars="800" w:left="800"/>
    </w:pPr>
  </w:style>
  <w:style w:type="character" w:customStyle="1" w:styleId="1ffff0">
    <w:name w:val="本文縮排 字元1"/>
    <w:uiPriority w:val="99"/>
    <w:semiHidden/>
    <w:rsid w:val="00E72EAA"/>
    <w:rPr>
      <w:rFonts w:ascii="標楷體" w:eastAsia="標楷體"/>
      <w:snapToGrid w:val="0"/>
      <w:kern w:val="2"/>
      <w:sz w:val="28"/>
      <w:szCs w:val="28"/>
    </w:rPr>
  </w:style>
  <w:style w:type="paragraph" w:customStyle="1" w:styleId="affffffffffffff7">
    <w:name w:val="調查報告"/>
    <w:basedOn w:val="afffff4"/>
    <w:rsid w:val="00E72EAA"/>
    <w:pPr>
      <w:kinsoku w:val="0"/>
      <w:snapToGrid/>
      <w:spacing w:line="240" w:lineRule="auto"/>
      <w:ind w:leftChars="0" w:left="1701" w:firstLineChars="0" w:firstLine="0"/>
      <w:jc w:val="both"/>
    </w:pPr>
    <w:rPr>
      <w:b/>
      <w:spacing w:val="200"/>
      <w:kern w:val="0"/>
      <w:sz w:val="36"/>
      <w:szCs w:val="20"/>
      <w:lang w:val="en-US" w:eastAsia="zh-TW"/>
    </w:rPr>
  </w:style>
  <w:style w:type="character" w:customStyle="1" w:styleId="afffff2">
    <w:name w:val="清單段落 字元"/>
    <w:link w:val="afffff1"/>
    <w:uiPriority w:val="34"/>
    <w:rsid w:val="00E72EAA"/>
    <w:rPr>
      <w:rFonts w:ascii="標楷體" w:eastAsia="標楷體"/>
      <w:snapToGrid w:val="0"/>
      <w:kern w:val="2"/>
      <w:sz w:val="28"/>
      <w:szCs w:val="28"/>
    </w:rPr>
  </w:style>
  <w:style w:type="paragraph" w:customStyle="1" w:styleId="a0">
    <w:name w:val="圖樣式"/>
    <w:basedOn w:val="a9"/>
    <w:next w:val="a9"/>
    <w:rsid w:val="00E72EAA"/>
    <w:pPr>
      <w:numPr>
        <w:numId w:val="10"/>
      </w:numPr>
      <w:tabs>
        <w:tab w:val="clear" w:pos="1440"/>
      </w:tabs>
      <w:spacing w:line="240" w:lineRule="auto"/>
      <w:ind w:leftChars="0" w:left="400" w:hangingChars="400" w:hanging="400"/>
    </w:pPr>
    <w:rPr>
      <w:snapToGrid/>
      <w:sz w:val="32"/>
      <w:szCs w:val="20"/>
    </w:rPr>
  </w:style>
  <w:style w:type="paragraph" w:customStyle="1" w:styleId="2fe">
    <w:name w:val="清單段落2"/>
    <w:basedOn w:val="a9"/>
    <w:rsid w:val="00E72EAA"/>
    <w:pPr>
      <w:spacing w:line="240" w:lineRule="auto"/>
      <w:ind w:left="480" w:firstLineChars="0" w:firstLine="0"/>
      <w:jc w:val="left"/>
    </w:pPr>
    <w:rPr>
      <w:rFonts w:ascii="Calibri" w:eastAsia="新細明體" w:hAnsi="Calibri"/>
      <w:noProof/>
      <w:snapToGrid/>
      <w:sz w:val="24"/>
      <w:szCs w:val="22"/>
    </w:rPr>
  </w:style>
  <w:style w:type="paragraph" w:customStyle="1" w:styleId="1ffff1">
    <w:name w:val="清單段落1"/>
    <w:basedOn w:val="a9"/>
    <w:rsid w:val="00E72EAA"/>
    <w:pPr>
      <w:spacing w:line="240" w:lineRule="auto"/>
      <w:ind w:left="480" w:firstLineChars="0" w:firstLine="0"/>
      <w:jc w:val="left"/>
    </w:pPr>
    <w:rPr>
      <w:rFonts w:ascii="Calibri" w:eastAsia="新細明體" w:hAnsi="Calibri"/>
      <w:noProof/>
      <w:snapToGrid/>
      <w:sz w:val="24"/>
      <w:szCs w:val="22"/>
    </w:rPr>
  </w:style>
  <w:style w:type="character" w:customStyle="1" w:styleId="1ffff2">
    <w:name w:val="純文字 字元1"/>
    <w:uiPriority w:val="99"/>
    <w:semiHidden/>
    <w:locked/>
    <w:rsid w:val="00E72EAA"/>
    <w:rPr>
      <w:rFonts w:ascii="Calibri" w:hAnsi="Calibri"/>
    </w:rPr>
  </w:style>
  <w:style w:type="paragraph" w:customStyle="1" w:styleId="3f2">
    <w:name w:val="清單段落3"/>
    <w:basedOn w:val="a9"/>
    <w:rsid w:val="00E72EAA"/>
    <w:pPr>
      <w:spacing w:line="240" w:lineRule="auto"/>
      <w:ind w:left="480" w:firstLineChars="0" w:firstLine="0"/>
      <w:jc w:val="left"/>
    </w:pPr>
    <w:rPr>
      <w:rFonts w:ascii="Calibri" w:eastAsia="新細明體" w:hAnsi="Calibri"/>
      <w:noProof/>
      <w:snapToGrid/>
      <w:sz w:val="24"/>
      <w:szCs w:val="22"/>
    </w:rPr>
  </w:style>
  <w:style w:type="paragraph" w:customStyle="1" w:styleId="affffffffffffff8">
    <w:name w:val="說明條列"/>
    <w:basedOn w:val="a9"/>
    <w:rsid w:val="00E72EAA"/>
    <w:pPr>
      <w:widowControl/>
      <w:tabs>
        <w:tab w:val="num" w:pos="360"/>
      </w:tabs>
      <w:snapToGrid w:val="0"/>
      <w:spacing w:line="240" w:lineRule="auto"/>
      <w:ind w:leftChars="0" w:left="0" w:firstLineChars="0" w:firstLine="0"/>
      <w:jc w:val="left"/>
      <w:textAlignment w:val="baseline"/>
    </w:pPr>
    <w:rPr>
      <w:rFonts w:ascii="Times New Roman"/>
      <w:noProof/>
      <w:snapToGrid/>
      <w:kern w:val="0"/>
      <w:sz w:val="32"/>
      <w:szCs w:val="32"/>
      <w:lang w:bidi="hi-IN"/>
    </w:rPr>
  </w:style>
  <w:style w:type="paragraph" w:customStyle="1" w:styleId="2">
    <w:name w:val="(2)"/>
    <w:basedOn w:val="a9"/>
    <w:rsid w:val="00E72EAA"/>
    <w:pPr>
      <w:numPr>
        <w:numId w:val="11"/>
      </w:numPr>
      <w:spacing w:line="480" w:lineRule="exact"/>
      <w:ind w:leftChars="0" w:left="0" w:firstLineChars="0" w:firstLine="0"/>
      <w:jc w:val="left"/>
    </w:pPr>
    <w:rPr>
      <w:rFonts w:ascii="Times New Roman"/>
      <w:snapToGrid/>
      <w:szCs w:val="20"/>
    </w:rPr>
  </w:style>
  <w:style w:type="paragraph" w:customStyle="1" w:styleId="affffffffffffff9">
    <w:name w:val="表目錄"/>
    <w:basedOn w:val="affffffffffffe"/>
    <w:link w:val="affffffffffffffa"/>
    <w:rsid w:val="00E72EAA"/>
    <w:rPr>
      <w:rFonts w:ascii="標楷體" w:eastAsia="標楷體" w:hAnsi="Times New Roman"/>
      <w:sz w:val="24"/>
    </w:rPr>
  </w:style>
  <w:style w:type="character" w:customStyle="1" w:styleId="affffffffffffffa">
    <w:name w:val="表目錄 字元"/>
    <w:link w:val="affffffffffffff9"/>
    <w:rsid w:val="00E72EAA"/>
    <w:rPr>
      <w:rFonts w:ascii="標楷體" w:eastAsia="標楷體"/>
      <w:kern w:val="2"/>
      <w:sz w:val="24"/>
    </w:rPr>
  </w:style>
  <w:style w:type="paragraph" w:customStyle="1" w:styleId="4f">
    <w:name w:val="清單段落4"/>
    <w:basedOn w:val="a9"/>
    <w:rsid w:val="00E72EAA"/>
    <w:pPr>
      <w:spacing w:line="240" w:lineRule="atLeast"/>
      <w:ind w:left="480" w:firstLineChars="0" w:firstLine="0"/>
      <w:jc w:val="left"/>
    </w:pPr>
    <w:rPr>
      <w:rFonts w:ascii="Calibri" w:eastAsia="新細明體" w:hAnsi="Calibri"/>
      <w:snapToGrid/>
      <w:sz w:val="24"/>
      <w:szCs w:val="22"/>
    </w:rPr>
  </w:style>
  <w:style w:type="paragraph" w:styleId="affffffffffffffb">
    <w:name w:val="Revision"/>
    <w:hidden/>
    <w:uiPriority w:val="99"/>
    <w:semiHidden/>
    <w:rsid w:val="00E72EAA"/>
    <w:rPr>
      <w:rFonts w:eastAsia="標楷體"/>
      <w:kern w:val="2"/>
      <w:sz w:val="32"/>
    </w:rPr>
  </w:style>
  <w:style w:type="paragraph" w:customStyle="1" w:styleId="a6">
    <w:name w:val="意見標題"/>
    <w:basedOn w:val="afffff1"/>
    <w:qFormat/>
    <w:rsid w:val="00E72EAA"/>
    <w:pPr>
      <w:numPr>
        <w:ilvl w:val="1"/>
        <w:numId w:val="12"/>
      </w:numPr>
      <w:spacing w:line="480" w:lineRule="exact"/>
      <w:ind w:leftChars="0" w:left="0" w:firstLineChars="0"/>
    </w:pPr>
    <w:rPr>
      <w:rFonts w:hAnsi="標楷體"/>
      <w:snapToGrid/>
      <w:sz w:val="32"/>
      <w:szCs w:val="32"/>
    </w:rPr>
  </w:style>
  <w:style w:type="paragraph" w:customStyle="1" w:styleId="affffffffffffffc">
    <w:name w:val="意見索引"/>
    <w:basedOn w:val="a6"/>
    <w:link w:val="affffffffffffffd"/>
    <w:autoRedefine/>
    <w:qFormat/>
    <w:rsid w:val="00E72EAA"/>
  </w:style>
  <w:style w:type="character" w:customStyle="1" w:styleId="affffffffffffffd">
    <w:name w:val="意見索引 字元"/>
    <w:link w:val="affffffffffffffc"/>
    <w:rsid w:val="00E72EAA"/>
    <w:rPr>
      <w:rFonts w:ascii="標楷體" w:eastAsia="標楷體" w:hAnsi="標楷體"/>
      <w:kern w:val="2"/>
      <w:sz w:val="32"/>
      <w:szCs w:val="32"/>
    </w:rPr>
  </w:style>
  <w:style w:type="paragraph" w:customStyle="1" w:styleId="affffffffffffffe">
    <w:name w:val="意見索引 字元 字元 字元"/>
    <w:basedOn w:val="a9"/>
    <w:link w:val="afffffffffffffff"/>
    <w:autoRedefine/>
    <w:qFormat/>
    <w:rsid w:val="00E72EAA"/>
    <w:pPr>
      <w:spacing w:line="480" w:lineRule="exact"/>
      <w:ind w:leftChars="0" w:left="0" w:firstLineChars="0" w:firstLine="0"/>
    </w:pPr>
    <w:rPr>
      <w:rFonts w:hAnsi="標楷體"/>
      <w:snapToGrid/>
      <w:sz w:val="32"/>
      <w:szCs w:val="32"/>
    </w:rPr>
  </w:style>
  <w:style w:type="character" w:customStyle="1" w:styleId="afffffffffffffff">
    <w:name w:val="意見索引 字元 字元 字元 字元"/>
    <w:link w:val="affffffffffffffe"/>
    <w:rsid w:val="00E72EAA"/>
    <w:rPr>
      <w:rFonts w:ascii="標楷體" w:eastAsia="標楷體" w:hAnsi="標楷體"/>
      <w:kern w:val="2"/>
      <w:sz w:val="32"/>
      <w:szCs w:val="32"/>
    </w:rPr>
  </w:style>
  <w:style w:type="paragraph" w:customStyle="1" w:styleId="2ff">
    <w:name w:val="一下內文縮2"/>
    <w:basedOn w:val="a9"/>
    <w:link w:val="2ff0"/>
    <w:qFormat/>
    <w:rsid w:val="00E72EAA"/>
    <w:pPr>
      <w:adjustRightInd w:val="0"/>
      <w:ind w:left="566" w:firstLine="566"/>
    </w:pPr>
  </w:style>
  <w:style w:type="character" w:customStyle="1" w:styleId="2ff0">
    <w:name w:val="一下內文縮2 字元"/>
    <w:link w:val="2ff"/>
    <w:rsid w:val="00E72EAA"/>
    <w:rPr>
      <w:rFonts w:ascii="標楷體" w:eastAsia="標楷體"/>
      <w:snapToGrid w:val="0"/>
      <w:kern w:val="2"/>
      <w:sz w:val="28"/>
      <w:szCs w:val="28"/>
    </w:rPr>
  </w:style>
  <w:style w:type="character" w:customStyle="1" w:styleId="apple-converted-space">
    <w:name w:val="apple-converted-space"/>
    <w:rsid w:val="00E72EAA"/>
  </w:style>
  <w:style w:type="character" w:styleId="afffffffffffffff0">
    <w:name w:val="Placeholder Text"/>
    <w:uiPriority w:val="99"/>
    <w:semiHidden/>
    <w:rsid w:val="00E72EAA"/>
    <w:rPr>
      <w:color w:val="808080"/>
    </w:rPr>
  </w:style>
  <w:style w:type="paragraph" w:customStyle="1" w:styleId="2ff1">
    <w:name w:val="字元2 字元 字元 字元 字元 字元 字元 字元 字元 字元 字元 字元 字元 字元 字元 字元 字元 字元 字元 字元 字元 字元 字元 字元 字元 字元 字元 字元 字元 字元 字元"/>
    <w:basedOn w:val="a9"/>
    <w:semiHidden/>
    <w:rsid w:val="00E72EAA"/>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afffffffffffffff1">
    <w:name w:val="字元 字元 字元 字元 字元 字元 字元 字元 字元 字元 字元 字元 字元 字元"/>
    <w:basedOn w:val="a9"/>
    <w:semiHidden/>
    <w:rsid w:val="00E72EAA"/>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afffffffffffffff2">
    <w:name w:val="字元 字元 字元 字元 字元 字元 字元 字元 字元 字元 字元 字元 字元 字元 字元 字元 字元"/>
    <w:basedOn w:val="a9"/>
    <w:semiHidden/>
    <w:rsid w:val="00E72EAA"/>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afffffffffffffff3">
    <w:name w:val="字元 字元 字元 字元 字元 字元 字元 字元 字元 字元 字元 字元 字元 字元 字元 字元 字元 字元 字元 字元"/>
    <w:basedOn w:val="a9"/>
    <w:semiHidden/>
    <w:rsid w:val="00E72EAA"/>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afffffffffffffff4">
    <w:name w:val="字元 字元 字元 字元 字元 字元 字元 字元 字元 字元 字元 字元 字元 字元 字元 字元 字元 字元 字元 字元 字元 字元 字元"/>
    <w:basedOn w:val="a9"/>
    <w:semiHidden/>
    <w:rsid w:val="00E72EAA"/>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2ff2">
    <w:name w:val="字元2 字元 字元 字元 字元 字元 字元 字元 字元 字元 字元 字元 字元 字元 字元 字元 字元 字元 字元 字元 字元 字元 字元 字元 字元 字元 字元"/>
    <w:basedOn w:val="a9"/>
    <w:semiHidden/>
    <w:rsid w:val="00E72EAA"/>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2ff3">
    <w:name w:val="字元2 字元 字元 字元 字元 字元 字元 字元 字元 字元 字元 字元 字元 字元 字元 字元 字元 字元 字元 字元 字元 字元 字元 字元 字元 字元 字元 字元"/>
    <w:basedOn w:val="a9"/>
    <w:semiHidden/>
    <w:rsid w:val="00E72EAA"/>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table" w:customStyle="1" w:styleId="59">
    <w:name w:val="表格格線5"/>
    <w:basedOn w:val="ac"/>
    <w:next w:val="aff4"/>
    <w:uiPriority w:val="39"/>
    <w:rsid w:val="00BD3B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03813">
      <w:bodyDiv w:val="1"/>
      <w:marLeft w:val="0"/>
      <w:marRight w:val="0"/>
      <w:marTop w:val="0"/>
      <w:marBottom w:val="0"/>
      <w:divBdr>
        <w:top w:val="none" w:sz="0" w:space="0" w:color="auto"/>
        <w:left w:val="none" w:sz="0" w:space="0" w:color="auto"/>
        <w:bottom w:val="none" w:sz="0" w:space="0" w:color="auto"/>
        <w:right w:val="none" w:sz="0" w:space="0" w:color="auto"/>
      </w:divBdr>
    </w:div>
    <w:div w:id="103043497">
      <w:bodyDiv w:val="1"/>
      <w:marLeft w:val="0"/>
      <w:marRight w:val="0"/>
      <w:marTop w:val="0"/>
      <w:marBottom w:val="0"/>
      <w:divBdr>
        <w:top w:val="none" w:sz="0" w:space="0" w:color="auto"/>
        <w:left w:val="none" w:sz="0" w:space="0" w:color="auto"/>
        <w:bottom w:val="none" w:sz="0" w:space="0" w:color="auto"/>
        <w:right w:val="none" w:sz="0" w:space="0" w:color="auto"/>
      </w:divBdr>
    </w:div>
    <w:div w:id="183716953">
      <w:bodyDiv w:val="1"/>
      <w:marLeft w:val="0"/>
      <w:marRight w:val="0"/>
      <w:marTop w:val="0"/>
      <w:marBottom w:val="0"/>
      <w:divBdr>
        <w:top w:val="none" w:sz="0" w:space="0" w:color="auto"/>
        <w:left w:val="none" w:sz="0" w:space="0" w:color="auto"/>
        <w:bottom w:val="none" w:sz="0" w:space="0" w:color="auto"/>
        <w:right w:val="none" w:sz="0" w:space="0" w:color="auto"/>
      </w:divBdr>
      <w:divsChild>
        <w:div w:id="1925457039">
          <w:marLeft w:val="0"/>
          <w:marRight w:val="0"/>
          <w:marTop w:val="0"/>
          <w:marBottom w:val="0"/>
          <w:divBdr>
            <w:top w:val="none" w:sz="0" w:space="0" w:color="auto"/>
            <w:left w:val="none" w:sz="0" w:space="0" w:color="auto"/>
            <w:bottom w:val="none" w:sz="0" w:space="0" w:color="auto"/>
            <w:right w:val="none" w:sz="0" w:space="0" w:color="auto"/>
          </w:divBdr>
          <w:divsChild>
            <w:div w:id="1495220345">
              <w:marLeft w:val="0"/>
              <w:marRight w:val="0"/>
              <w:marTop w:val="0"/>
              <w:marBottom w:val="0"/>
              <w:divBdr>
                <w:top w:val="none" w:sz="0" w:space="0" w:color="auto"/>
                <w:left w:val="none" w:sz="0" w:space="0" w:color="auto"/>
                <w:bottom w:val="none" w:sz="0" w:space="0" w:color="auto"/>
                <w:right w:val="none" w:sz="0" w:space="0" w:color="auto"/>
              </w:divBdr>
              <w:divsChild>
                <w:div w:id="229848810">
                  <w:marLeft w:val="0"/>
                  <w:marRight w:val="0"/>
                  <w:marTop w:val="0"/>
                  <w:marBottom w:val="0"/>
                  <w:divBdr>
                    <w:top w:val="none" w:sz="0" w:space="0" w:color="auto"/>
                    <w:left w:val="none" w:sz="0" w:space="0" w:color="auto"/>
                    <w:bottom w:val="none" w:sz="0" w:space="0" w:color="auto"/>
                    <w:right w:val="none" w:sz="0" w:space="0" w:color="auto"/>
                  </w:divBdr>
                  <w:divsChild>
                    <w:div w:id="1880316104">
                      <w:marLeft w:val="0"/>
                      <w:marRight w:val="0"/>
                      <w:marTop w:val="2505"/>
                      <w:marBottom w:val="0"/>
                      <w:divBdr>
                        <w:top w:val="none" w:sz="0" w:space="0" w:color="auto"/>
                        <w:left w:val="none" w:sz="0" w:space="0" w:color="auto"/>
                        <w:bottom w:val="none" w:sz="0" w:space="0" w:color="auto"/>
                        <w:right w:val="none" w:sz="0" w:space="0" w:color="auto"/>
                      </w:divBdr>
                      <w:divsChild>
                        <w:div w:id="1649086575">
                          <w:marLeft w:val="0"/>
                          <w:marRight w:val="0"/>
                          <w:marTop w:val="0"/>
                          <w:marBottom w:val="0"/>
                          <w:divBdr>
                            <w:top w:val="none" w:sz="0" w:space="0" w:color="auto"/>
                            <w:left w:val="none" w:sz="0" w:space="0" w:color="auto"/>
                            <w:bottom w:val="none" w:sz="0" w:space="0" w:color="auto"/>
                            <w:right w:val="none" w:sz="0" w:space="0" w:color="auto"/>
                          </w:divBdr>
                          <w:divsChild>
                            <w:div w:id="1809282943">
                              <w:marLeft w:val="0"/>
                              <w:marRight w:val="0"/>
                              <w:marTop w:val="0"/>
                              <w:marBottom w:val="0"/>
                              <w:divBdr>
                                <w:top w:val="none" w:sz="0" w:space="0" w:color="auto"/>
                                <w:left w:val="none" w:sz="0" w:space="0" w:color="auto"/>
                                <w:bottom w:val="none" w:sz="0" w:space="0" w:color="auto"/>
                                <w:right w:val="none" w:sz="0" w:space="0" w:color="auto"/>
                              </w:divBdr>
                              <w:divsChild>
                                <w:div w:id="751005233">
                                  <w:marLeft w:val="0"/>
                                  <w:marRight w:val="0"/>
                                  <w:marTop w:val="0"/>
                                  <w:marBottom w:val="0"/>
                                  <w:divBdr>
                                    <w:top w:val="none" w:sz="0" w:space="0" w:color="auto"/>
                                    <w:left w:val="none" w:sz="0" w:space="0" w:color="auto"/>
                                    <w:bottom w:val="none" w:sz="0" w:space="0" w:color="auto"/>
                                    <w:right w:val="none" w:sz="0" w:space="0" w:color="auto"/>
                                  </w:divBdr>
                                  <w:divsChild>
                                    <w:div w:id="1262490413">
                                      <w:marLeft w:val="0"/>
                                      <w:marRight w:val="0"/>
                                      <w:marTop w:val="0"/>
                                      <w:marBottom w:val="0"/>
                                      <w:divBdr>
                                        <w:top w:val="none" w:sz="0" w:space="0" w:color="auto"/>
                                        <w:left w:val="none" w:sz="0" w:space="0" w:color="auto"/>
                                        <w:bottom w:val="none" w:sz="0" w:space="0" w:color="auto"/>
                                        <w:right w:val="none" w:sz="0" w:space="0" w:color="auto"/>
                                      </w:divBdr>
                                      <w:divsChild>
                                        <w:div w:id="1566061917">
                                          <w:marLeft w:val="0"/>
                                          <w:marRight w:val="0"/>
                                          <w:marTop w:val="0"/>
                                          <w:marBottom w:val="0"/>
                                          <w:divBdr>
                                            <w:top w:val="none" w:sz="0" w:space="0" w:color="auto"/>
                                            <w:left w:val="none" w:sz="0" w:space="0" w:color="auto"/>
                                            <w:bottom w:val="none" w:sz="0" w:space="0" w:color="auto"/>
                                            <w:right w:val="none" w:sz="0" w:space="0" w:color="auto"/>
                                          </w:divBdr>
                                          <w:divsChild>
                                            <w:div w:id="1526137658">
                                              <w:marLeft w:val="0"/>
                                              <w:marRight w:val="0"/>
                                              <w:marTop w:val="0"/>
                                              <w:marBottom w:val="0"/>
                                              <w:divBdr>
                                                <w:top w:val="none" w:sz="0" w:space="0" w:color="auto"/>
                                                <w:left w:val="none" w:sz="0" w:space="0" w:color="auto"/>
                                                <w:bottom w:val="none" w:sz="0" w:space="0" w:color="auto"/>
                                                <w:right w:val="none" w:sz="0" w:space="0" w:color="auto"/>
                                              </w:divBdr>
                                              <w:divsChild>
                                                <w:div w:id="1156217637">
                                                  <w:marLeft w:val="0"/>
                                                  <w:marRight w:val="0"/>
                                                  <w:marTop w:val="0"/>
                                                  <w:marBottom w:val="0"/>
                                                  <w:divBdr>
                                                    <w:top w:val="none" w:sz="0" w:space="0" w:color="auto"/>
                                                    <w:left w:val="none" w:sz="0" w:space="0" w:color="auto"/>
                                                    <w:bottom w:val="none" w:sz="0" w:space="0" w:color="auto"/>
                                                    <w:right w:val="none" w:sz="0" w:space="0" w:color="auto"/>
                                                  </w:divBdr>
                                                  <w:divsChild>
                                                    <w:div w:id="1247572488">
                                                      <w:marLeft w:val="0"/>
                                                      <w:marRight w:val="0"/>
                                                      <w:marTop w:val="0"/>
                                                      <w:marBottom w:val="0"/>
                                                      <w:divBdr>
                                                        <w:top w:val="none" w:sz="0" w:space="0" w:color="auto"/>
                                                        <w:left w:val="none" w:sz="0" w:space="0" w:color="auto"/>
                                                        <w:bottom w:val="none" w:sz="0" w:space="0" w:color="auto"/>
                                                        <w:right w:val="none" w:sz="0" w:space="0" w:color="auto"/>
                                                      </w:divBdr>
                                                      <w:divsChild>
                                                        <w:div w:id="596865567">
                                                          <w:marLeft w:val="0"/>
                                                          <w:marRight w:val="0"/>
                                                          <w:marTop w:val="0"/>
                                                          <w:marBottom w:val="0"/>
                                                          <w:divBdr>
                                                            <w:top w:val="none" w:sz="0" w:space="0" w:color="auto"/>
                                                            <w:left w:val="none" w:sz="0" w:space="0" w:color="auto"/>
                                                            <w:bottom w:val="none" w:sz="0" w:space="0" w:color="auto"/>
                                                            <w:right w:val="none" w:sz="0" w:space="0" w:color="auto"/>
                                                          </w:divBdr>
                                                          <w:divsChild>
                                                            <w:div w:id="345710533">
                                                              <w:marLeft w:val="0"/>
                                                              <w:marRight w:val="0"/>
                                                              <w:marTop w:val="0"/>
                                                              <w:marBottom w:val="0"/>
                                                              <w:divBdr>
                                                                <w:top w:val="none" w:sz="0" w:space="0" w:color="auto"/>
                                                                <w:left w:val="none" w:sz="0" w:space="0" w:color="auto"/>
                                                                <w:bottom w:val="none" w:sz="0" w:space="0" w:color="auto"/>
                                                                <w:right w:val="none" w:sz="0" w:space="0" w:color="auto"/>
                                                              </w:divBdr>
                                                              <w:divsChild>
                                                                <w:div w:id="1143963264">
                                                                  <w:marLeft w:val="0"/>
                                                                  <w:marRight w:val="0"/>
                                                                  <w:marTop w:val="0"/>
                                                                  <w:marBottom w:val="0"/>
                                                                  <w:divBdr>
                                                                    <w:top w:val="none" w:sz="0" w:space="0" w:color="auto"/>
                                                                    <w:left w:val="none" w:sz="0" w:space="0" w:color="auto"/>
                                                                    <w:bottom w:val="none" w:sz="0" w:space="0" w:color="auto"/>
                                                                    <w:right w:val="none" w:sz="0" w:space="0" w:color="auto"/>
                                                                  </w:divBdr>
                                                                  <w:divsChild>
                                                                    <w:div w:id="489173674">
                                                                      <w:marLeft w:val="0"/>
                                                                      <w:marRight w:val="0"/>
                                                                      <w:marTop w:val="0"/>
                                                                      <w:marBottom w:val="0"/>
                                                                      <w:divBdr>
                                                                        <w:top w:val="none" w:sz="0" w:space="0" w:color="auto"/>
                                                                        <w:left w:val="none" w:sz="0" w:space="0" w:color="auto"/>
                                                                        <w:bottom w:val="none" w:sz="0" w:space="0" w:color="auto"/>
                                                                        <w:right w:val="none" w:sz="0" w:space="0" w:color="auto"/>
                                                                      </w:divBdr>
                                                                      <w:divsChild>
                                                                        <w:div w:id="470751363">
                                                                          <w:marLeft w:val="0"/>
                                                                          <w:marRight w:val="0"/>
                                                                          <w:marTop w:val="0"/>
                                                                          <w:marBottom w:val="0"/>
                                                                          <w:divBdr>
                                                                            <w:top w:val="none" w:sz="0" w:space="0" w:color="auto"/>
                                                                            <w:left w:val="none" w:sz="0" w:space="0" w:color="auto"/>
                                                                            <w:bottom w:val="none" w:sz="0" w:space="0" w:color="auto"/>
                                                                            <w:right w:val="none" w:sz="0" w:space="0" w:color="auto"/>
                                                                          </w:divBdr>
                                                                          <w:divsChild>
                                                                            <w:div w:id="796871169">
                                                                              <w:marLeft w:val="0"/>
                                                                              <w:marRight w:val="0"/>
                                                                              <w:marTop w:val="0"/>
                                                                              <w:marBottom w:val="0"/>
                                                                              <w:divBdr>
                                                                                <w:top w:val="none" w:sz="0" w:space="0" w:color="auto"/>
                                                                                <w:left w:val="none" w:sz="0" w:space="0" w:color="auto"/>
                                                                                <w:bottom w:val="none" w:sz="0" w:space="0" w:color="auto"/>
                                                                                <w:right w:val="none" w:sz="0" w:space="0" w:color="auto"/>
                                                                              </w:divBdr>
                                                                              <w:divsChild>
                                                                                <w:div w:id="2116972930">
                                                                                  <w:marLeft w:val="0"/>
                                                                                  <w:marRight w:val="0"/>
                                                                                  <w:marTop w:val="0"/>
                                                                                  <w:marBottom w:val="0"/>
                                                                                  <w:divBdr>
                                                                                    <w:top w:val="none" w:sz="0" w:space="0" w:color="auto"/>
                                                                                    <w:left w:val="none" w:sz="0" w:space="0" w:color="auto"/>
                                                                                    <w:bottom w:val="none" w:sz="0" w:space="0" w:color="auto"/>
                                                                                    <w:right w:val="none" w:sz="0" w:space="0" w:color="auto"/>
                                                                                  </w:divBdr>
                                                                                  <w:divsChild>
                                                                                    <w:div w:id="1598247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3760352">
                                                                              <w:marLeft w:val="0"/>
                                                                              <w:marRight w:val="0"/>
                                                                              <w:marTop w:val="0"/>
                                                                              <w:marBottom w:val="0"/>
                                                                              <w:divBdr>
                                                                                <w:top w:val="none" w:sz="0" w:space="0" w:color="auto"/>
                                                                                <w:left w:val="none" w:sz="0" w:space="0" w:color="auto"/>
                                                                                <w:bottom w:val="none" w:sz="0" w:space="0" w:color="auto"/>
                                                                                <w:right w:val="none" w:sz="0" w:space="0" w:color="auto"/>
                                                                              </w:divBdr>
                                                                              <w:divsChild>
                                                                                <w:div w:id="502479459">
                                                                                  <w:marLeft w:val="0"/>
                                                                                  <w:marRight w:val="0"/>
                                                                                  <w:marTop w:val="0"/>
                                                                                  <w:marBottom w:val="0"/>
                                                                                  <w:divBdr>
                                                                                    <w:top w:val="none" w:sz="0" w:space="0" w:color="auto"/>
                                                                                    <w:left w:val="none" w:sz="0" w:space="0" w:color="auto"/>
                                                                                    <w:bottom w:val="none" w:sz="0" w:space="0" w:color="auto"/>
                                                                                    <w:right w:val="none" w:sz="0" w:space="0" w:color="auto"/>
                                                                                  </w:divBdr>
                                                                                  <w:divsChild>
                                                                                    <w:div w:id="1428116810">
                                                                                      <w:marLeft w:val="0"/>
                                                                                      <w:marRight w:val="0"/>
                                                                                      <w:marTop w:val="0"/>
                                                                                      <w:marBottom w:val="0"/>
                                                                                      <w:divBdr>
                                                                                        <w:top w:val="none" w:sz="0" w:space="0" w:color="auto"/>
                                                                                        <w:left w:val="none" w:sz="0" w:space="0" w:color="auto"/>
                                                                                        <w:bottom w:val="none" w:sz="0" w:space="0" w:color="auto"/>
                                                                                        <w:right w:val="none" w:sz="0" w:space="0" w:color="auto"/>
                                                                                      </w:divBdr>
                                                                                      <w:divsChild>
                                                                                        <w:div w:id="2000956928">
                                                                                          <w:marLeft w:val="0"/>
                                                                                          <w:marRight w:val="0"/>
                                                                                          <w:marTop w:val="0"/>
                                                                                          <w:marBottom w:val="0"/>
                                                                                          <w:divBdr>
                                                                                            <w:top w:val="none" w:sz="0" w:space="0" w:color="auto"/>
                                                                                            <w:left w:val="none" w:sz="0" w:space="0" w:color="auto"/>
                                                                                            <w:bottom w:val="none" w:sz="0" w:space="0" w:color="auto"/>
                                                                                            <w:right w:val="none" w:sz="0" w:space="0" w:color="auto"/>
                                                                                          </w:divBdr>
                                                                                          <w:divsChild>
                                                                                            <w:div w:id="289939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9022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9701113">
                                                                          <w:marLeft w:val="0"/>
                                                                          <w:marRight w:val="0"/>
                                                                          <w:marTop w:val="0"/>
                                                                          <w:marBottom w:val="0"/>
                                                                          <w:divBdr>
                                                                            <w:top w:val="none" w:sz="0" w:space="0" w:color="auto"/>
                                                                            <w:left w:val="none" w:sz="0" w:space="0" w:color="auto"/>
                                                                            <w:bottom w:val="none" w:sz="0" w:space="0" w:color="auto"/>
                                                                            <w:right w:val="none" w:sz="0" w:space="0" w:color="auto"/>
                                                                          </w:divBdr>
                                                                          <w:divsChild>
                                                                            <w:div w:id="1704596790">
                                                                              <w:marLeft w:val="0"/>
                                                                              <w:marRight w:val="0"/>
                                                                              <w:marTop w:val="0"/>
                                                                              <w:marBottom w:val="0"/>
                                                                              <w:divBdr>
                                                                                <w:top w:val="none" w:sz="0" w:space="0" w:color="auto"/>
                                                                                <w:left w:val="none" w:sz="0" w:space="0" w:color="auto"/>
                                                                                <w:bottom w:val="none" w:sz="0" w:space="0" w:color="auto"/>
                                                                                <w:right w:val="none" w:sz="0" w:space="0" w:color="auto"/>
                                                                              </w:divBdr>
                                                                            </w:div>
                                                                          </w:divsChild>
                                                                        </w:div>
                                                                        <w:div w:id="1312294062">
                                                                          <w:marLeft w:val="0"/>
                                                                          <w:marRight w:val="0"/>
                                                                          <w:marTop w:val="0"/>
                                                                          <w:marBottom w:val="0"/>
                                                                          <w:divBdr>
                                                                            <w:top w:val="none" w:sz="0" w:space="0" w:color="auto"/>
                                                                            <w:left w:val="none" w:sz="0" w:space="0" w:color="auto"/>
                                                                            <w:bottom w:val="none" w:sz="0" w:space="0" w:color="auto"/>
                                                                            <w:right w:val="none" w:sz="0" w:space="0" w:color="auto"/>
                                                                          </w:divBdr>
                                                                          <w:divsChild>
                                                                            <w:div w:id="239290695">
                                                                              <w:marLeft w:val="0"/>
                                                                              <w:marRight w:val="0"/>
                                                                              <w:marTop w:val="0"/>
                                                                              <w:marBottom w:val="0"/>
                                                                              <w:divBdr>
                                                                                <w:top w:val="none" w:sz="0" w:space="0" w:color="auto"/>
                                                                                <w:left w:val="none" w:sz="0" w:space="0" w:color="auto"/>
                                                                                <w:bottom w:val="none" w:sz="0" w:space="0" w:color="auto"/>
                                                                                <w:right w:val="none" w:sz="0" w:space="0" w:color="auto"/>
                                                                              </w:divBdr>
                                                                            </w:div>
                                                                            <w:div w:id="855728798">
                                                                              <w:marLeft w:val="0"/>
                                                                              <w:marRight w:val="0"/>
                                                                              <w:marTop w:val="0"/>
                                                                              <w:marBottom w:val="0"/>
                                                                              <w:divBdr>
                                                                                <w:top w:val="none" w:sz="0" w:space="0" w:color="auto"/>
                                                                                <w:left w:val="none" w:sz="0" w:space="0" w:color="auto"/>
                                                                                <w:bottom w:val="none" w:sz="0" w:space="0" w:color="auto"/>
                                                                                <w:right w:val="none" w:sz="0" w:space="0" w:color="auto"/>
                                                                              </w:divBdr>
                                                                            </w:div>
                                                                            <w:div w:id="1058237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7386348">
                                                              <w:marLeft w:val="0"/>
                                                              <w:marRight w:val="0"/>
                                                              <w:marTop w:val="0"/>
                                                              <w:marBottom w:val="0"/>
                                                              <w:divBdr>
                                                                <w:top w:val="none" w:sz="0" w:space="0" w:color="auto"/>
                                                                <w:left w:val="none" w:sz="0" w:space="0" w:color="auto"/>
                                                                <w:bottom w:val="none" w:sz="0" w:space="0" w:color="auto"/>
                                                                <w:right w:val="none" w:sz="0" w:space="0" w:color="auto"/>
                                                              </w:divBdr>
                                                              <w:divsChild>
                                                                <w:div w:id="1163547751">
                                                                  <w:marLeft w:val="0"/>
                                                                  <w:marRight w:val="0"/>
                                                                  <w:marTop w:val="0"/>
                                                                  <w:marBottom w:val="0"/>
                                                                  <w:divBdr>
                                                                    <w:top w:val="none" w:sz="0" w:space="0" w:color="auto"/>
                                                                    <w:left w:val="none" w:sz="0" w:space="0" w:color="auto"/>
                                                                    <w:bottom w:val="none" w:sz="0" w:space="0" w:color="auto"/>
                                                                    <w:right w:val="none" w:sz="0" w:space="0" w:color="auto"/>
                                                                  </w:divBdr>
                                                                  <w:divsChild>
                                                                    <w:div w:id="1515071649">
                                                                      <w:marLeft w:val="0"/>
                                                                      <w:marRight w:val="0"/>
                                                                      <w:marTop w:val="0"/>
                                                                      <w:marBottom w:val="0"/>
                                                                      <w:divBdr>
                                                                        <w:top w:val="none" w:sz="0" w:space="0" w:color="auto"/>
                                                                        <w:left w:val="none" w:sz="0" w:space="0" w:color="auto"/>
                                                                        <w:bottom w:val="none" w:sz="0" w:space="0" w:color="auto"/>
                                                                        <w:right w:val="none" w:sz="0" w:space="0" w:color="auto"/>
                                                                      </w:divBdr>
                                                                      <w:divsChild>
                                                                        <w:div w:id="2089887876">
                                                                          <w:marLeft w:val="0"/>
                                                                          <w:marRight w:val="0"/>
                                                                          <w:marTop w:val="0"/>
                                                                          <w:marBottom w:val="0"/>
                                                                          <w:divBdr>
                                                                            <w:top w:val="none" w:sz="0" w:space="0" w:color="auto"/>
                                                                            <w:left w:val="none" w:sz="0" w:space="0" w:color="auto"/>
                                                                            <w:bottom w:val="none" w:sz="0" w:space="0" w:color="auto"/>
                                                                            <w:right w:val="none" w:sz="0" w:space="0" w:color="auto"/>
                                                                          </w:divBdr>
                                                                          <w:divsChild>
                                                                            <w:div w:id="1096902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1515898">
                                                              <w:marLeft w:val="0"/>
                                                              <w:marRight w:val="0"/>
                                                              <w:marTop w:val="0"/>
                                                              <w:marBottom w:val="0"/>
                                                              <w:divBdr>
                                                                <w:top w:val="none" w:sz="0" w:space="0" w:color="auto"/>
                                                                <w:left w:val="none" w:sz="0" w:space="0" w:color="auto"/>
                                                                <w:bottom w:val="none" w:sz="0" w:space="0" w:color="auto"/>
                                                                <w:right w:val="none" w:sz="0" w:space="0" w:color="auto"/>
                                                              </w:divBdr>
                                                              <w:divsChild>
                                                                <w:div w:id="316495844">
                                                                  <w:marLeft w:val="0"/>
                                                                  <w:marRight w:val="0"/>
                                                                  <w:marTop w:val="0"/>
                                                                  <w:marBottom w:val="0"/>
                                                                  <w:divBdr>
                                                                    <w:top w:val="none" w:sz="0" w:space="0" w:color="auto"/>
                                                                    <w:left w:val="none" w:sz="0" w:space="0" w:color="auto"/>
                                                                    <w:bottom w:val="none" w:sz="0" w:space="0" w:color="auto"/>
                                                                    <w:right w:val="none" w:sz="0" w:space="0" w:color="auto"/>
                                                                  </w:divBdr>
                                                                  <w:divsChild>
                                                                    <w:div w:id="111100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97739106">
      <w:bodyDiv w:val="1"/>
      <w:marLeft w:val="0"/>
      <w:marRight w:val="0"/>
      <w:marTop w:val="0"/>
      <w:marBottom w:val="0"/>
      <w:divBdr>
        <w:top w:val="none" w:sz="0" w:space="0" w:color="auto"/>
        <w:left w:val="none" w:sz="0" w:space="0" w:color="auto"/>
        <w:bottom w:val="none" w:sz="0" w:space="0" w:color="auto"/>
        <w:right w:val="none" w:sz="0" w:space="0" w:color="auto"/>
      </w:divBdr>
    </w:div>
    <w:div w:id="205874760">
      <w:bodyDiv w:val="1"/>
      <w:marLeft w:val="0"/>
      <w:marRight w:val="0"/>
      <w:marTop w:val="0"/>
      <w:marBottom w:val="0"/>
      <w:divBdr>
        <w:top w:val="none" w:sz="0" w:space="0" w:color="auto"/>
        <w:left w:val="none" w:sz="0" w:space="0" w:color="auto"/>
        <w:bottom w:val="none" w:sz="0" w:space="0" w:color="auto"/>
        <w:right w:val="none" w:sz="0" w:space="0" w:color="auto"/>
      </w:divBdr>
    </w:div>
    <w:div w:id="281690373">
      <w:bodyDiv w:val="1"/>
      <w:marLeft w:val="0"/>
      <w:marRight w:val="0"/>
      <w:marTop w:val="0"/>
      <w:marBottom w:val="0"/>
      <w:divBdr>
        <w:top w:val="none" w:sz="0" w:space="0" w:color="auto"/>
        <w:left w:val="none" w:sz="0" w:space="0" w:color="auto"/>
        <w:bottom w:val="none" w:sz="0" w:space="0" w:color="auto"/>
        <w:right w:val="none" w:sz="0" w:space="0" w:color="auto"/>
      </w:divBdr>
    </w:div>
    <w:div w:id="327365759">
      <w:bodyDiv w:val="1"/>
      <w:marLeft w:val="0"/>
      <w:marRight w:val="0"/>
      <w:marTop w:val="0"/>
      <w:marBottom w:val="0"/>
      <w:divBdr>
        <w:top w:val="none" w:sz="0" w:space="0" w:color="auto"/>
        <w:left w:val="none" w:sz="0" w:space="0" w:color="auto"/>
        <w:bottom w:val="none" w:sz="0" w:space="0" w:color="auto"/>
        <w:right w:val="none" w:sz="0" w:space="0" w:color="auto"/>
      </w:divBdr>
    </w:div>
    <w:div w:id="682249756">
      <w:bodyDiv w:val="1"/>
      <w:marLeft w:val="0"/>
      <w:marRight w:val="0"/>
      <w:marTop w:val="0"/>
      <w:marBottom w:val="0"/>
      <w:divBdr>
        <w:top w:val="none" w:sz="0" w:space="0" w:color="auto"/>
        <w:left w:val="none" w:sz="0" w:space="0" w:color="auto"/>
        <w:bottom w:val="none" w:sz="0" w:space="0" w:color="auto"/>
        <w:right w:val="none" w:sz="0" w:space="0" w:color="auto"/>
      </w:divBdr>
    </w:div>
    <w:div w:id="765543718">
      <w:bodyDiv w:val="1"/>
      <w:marLeft w:val="0"/>
      <w:marRight w:val="0"/>
      <w:marTop w:val="0"/>
      <w:marBottom w:val="0"/>
      <w:divBdr>
        <w:top w:val="none" w:sz="0" w:space="0" w:color="auto"/>
        <w:left w:val="none" w:sz="0" w:space="0" w:color="auto"/>
        <w:bottom w:val="none" w:sz="0" w:space="0" w:color="auto"/>
        <w:right w:val="none" w:sz="0" w:space="0" w:color="auto"/>
      </w:divBdr>
    </w:div>
    <w:div w:id="908540337">
      <w:bodyDiv w:val="1"/>
      <w:marLeft w:val="0"/>
      <w:marRight w:val="0"/>
      <w:marTop w:val="0"/>
      <w:marBottom w:val="0"/>
      <w:divBdr>
        <w:top w:val="none" w:sz="0" w:space="0" w:color="auto"/>
        <w:left w:val="none" w:sz="0" w:space="0" w:color="auto"/>
        <w:bottom w:val="none" w:sz="0" w:space="0" w:color="auto"/>
        <w:right w:val="none" w:sz="0" w:space="0" w:color="auto"/>
      </w:divBdr>
    </w:div>
    <w:div w:id="952663850">
      <w:bodyDiv w:val="1"/>
      <w:marLeft w:val="0"/>
      <w:marRight w:val="0"/>
      <w:marTop w:val="0"/>
      <w:marBottom w:val="0"/>
      <w:divBdr>
        <w:top w:val="none" w:sz="0" w:space="0" w:color="auto"/>
        <w:left w:val="none" w:sz="0" w:space="0" w:color="auto"/>
        <w:bottom w:val="none" w:sz="0" w:space="0" w:color="auto"/>
        <w:right w:val="none" w:sz="0" w:space="0" w:color="auto"/>
      </w:divBdr>
    </w:div>
    <w:div w:id="958145179">
      <w:bodyDiv w:val="1"/>
      <w:marLeft w:val="0"/>
      <w:marRight w:val="0"/>
      <w:marTop w:val="0"/>
      <w:marBottom w:val="0"/>
      <w:divBdr>
        <w:top w:val="none" w:sz="0" w:space="0" w:color="auto"/>
        <w:left w:val="none" w:sz="0" w:space="0" w:color="auto"/>
        <w:bottom w:val="none" w:sz="0" w:space="0" w:color="auto"/>
        <w:right w:val="none" w:sz="0" w:space="0" w:color="auto"/>
      </w:divBdr>
    </w:div>
    <w:div w:id="1037197402">
      <w:bodyDiv w:val="1"/>
      <w:marLeft w:val="0"/>
      <w:marRight w:val="0"/>
      <w:marTop w:val="0"/>
      <w:marBottom w:val="0"/>
      <w:divBdr>
        <w:top w:val="none" w:sz="0" w:space="0" w:color="auto"/>
        <w:left w:val="none" w:sz="0" w:space="0" w:color="auto"/>
        <w:bottom w:val="none" w:sz="0" w:space="0" w:color="auto"/>
        <w:right w:val="none" w:sz="0" w:space="0" w:color="auto"/>
      </w:divBdr>
    </w:div>
    <w:div w:id="1061252982">
      <w:bodyDiv w:val="1"/>
      <w:marLeft w:val="0"/>
      <w:marRight w:val="0"/>
      <w:marTop w:val="0"/>
      <w:marBottom w:val="0"/>
      <w:divBdr>
        <w:top w:val="none" w:sz="0" w:space="0" w:color="auto"/>
        <w:left w:val="none" w:sz="0" w:space="0" w:color="auto"/>
        <w:bottom w:val="none" w:sz="0" w:space="0" w:color="auto"/>
        <w:right w:val="none" w:sz="0" w:space="0" w:color="auto"/>
      </w:divBdr>
    </w:div>
    <w:div w:id="1097947498">
      <w:bodyDiv w:val="1"/>
      <w:marLeft w:val="0"/>
      <w:marRight w:val="0"/>
      <w:marTop w:val="0"/>
      <w:marBottom w:val="0"/>
      <w:divBdr>
        <w:top w:val="none" w:sz="0" w:space="0" w:color="auto"/>
        <w:left w:val="none" w:sz="0" w:space="0" w:color="auto"/>
        <w:bottom w:val="none" w:sz="0" w:space="0" w:color="auto"/>
        <w:right w:val="none" w:sz="0" w:space="0" w:color="auto"/>
      </w:divBdr>
    </w:div>
    <w:div w:id="1107383769">
      <w:bodyDiv w:val="1"/>
      <w:marLeft w:val="0"/>
      <w:marRight w:val="0"/>
      <w:marTop w:val="0"/>
      <w:marBottom w:val="0"/>
      <w:divBdr>
        <w:top w:val="none" w:sz="0" w:space="0" w:color="auto"/>
        <w:left w:val="none" w:sz="0" w:space="0" w:color="auto"/>
        <w:bottom w:val="none" w:sz="0" w:space="0" w:color="auto"/>
        <w:right w:val="none" w:sz="0" w:space="0" w:color="auto"/>
      </w:divBdr>
    </w:div>
    <w:div w:id="1332683763">
      <w:bodyDiv w:val="1"/>
      <w:marLeft w:val="0"/>
      <w:marRight w:val="0"/>
      <w:marTop w:val="0"/>
      <w:marBottom w:val="0"/>
      <w:divBdr>
        <w:top w:val="none" w:sz="0" w:space="0" w:color="auto"/>
        <w:left w:val="none" w:sz="0" w:space="0" w:color="auto"/>
        <w:bottom w:val="none" w:sz="0" w:space="0" w:color="auto"/>
        <w:right w:val="none" w:sz="0" w:space="0" w:color="auto"/>
      </w:divBdr>
    </w:div>
    <w:div w:id="1338843803">
      <w:bodyDiv w:val="1"/>
      <w:marLeft w:val="0"/>
      <w:marRight w:val="0"/>
      <w:marTop w:val="0"/>
      <w:marBottom w:val="0"/>
      <w:divBdr>
        <w:top w:val="none" w:sz="0" w:space="0" w:color="auto"/>
        <w:left w:val="none" w:sz="0" w:space="0" w:color="auto"/>
        <w:bottom w:val="none" w:sz="0" w:space="0" w:color="auto"/>
        <w:right w:val="none" w:sz="0" w:space="0" w:color="auto"/>
      </w:divBdr>
    </w:div>
    <w:div w:id="1424718868">
      <w:bodyDiv w:val="1"/>
      <w:marLeft w:val="0"/>
      <w:marRight w:val="0"/>
      <w:marTop w:val="0"/>
      <w:marBottom w:val="0"/>
      <w:divBdr>
        <w:top w:val="none" w:sz="0" w:space="0" w:color="auto"/>
        <w:left w:val="none" w:sz="0" w:space="0" w:color="auto"/>
        <w:bottom w:val="none" w:sz="0" w:space="0" w:color="auto"/>
        <w:right w:val="none" w:sz="0" w:space="0" w:color="auto"/>
      </w:divBdr>
    </w:div>
    <w:div w:id="1440029199">
      <w:bodyDiv w:val="1"/>
      <w:marLeft w:val="0"/>
      <w:marRight w:val="0"/>
      <w:marTop w:val="0"/>
      <w:marBottom w:val="0"/>
      <w:divBdr>
        <w:top w:val="none" w:sz="0" w:space="0" w:color="auto"/>
        <w:left w:val="none" w:sz="0" w:space="0" w:color="auto"/>
        <w:bottom w:val="none" w:sz="0" w:space="0" w:color="auto"/>
        <w:right w:val="none" w:sz="0" w:space="0" w:color="auto"/>
      </w:divBdr>
    </w:div>
    <w:div w:id="1462188275">
      <w:bodyDiv w:val="1"/>
      <w:marLeft w:val="0"/>
      <w:marRight w:val="0"/>
      <w:marTop w:val="0"/>
      <w:marBottom w:val="0"/>
      <w:divBdr>
        <w:top w:val="none" w:sz="0" w:space="0" w:color="auto"/>
        <w:left w:val="none" w:sz="0" w:space="0" w:color="auto"/>
        <w:bottom w:val="none" w:sz="0" w:space="0" w:color="auto"/>
        <w:right w:val="none" w:sz="0" w:space="0" w:color="auto"/>
      </w:divBdr>
    </w:div>
    <w:div w:id="1574779881">
      <w:bodyDiv w:val="1"/>
      <w:marLeft w:val="0"/>
      <w:marRight w:val="0"/>
      <w:marTop w:val="0"/>
      <w:marBottom w:val="0"/>
      <w:divBdr>
        <w:top w:val="none" w:sz="0" w:space="0" w:color="auto"/>
        <w:left w:val="none" w:sz="0" w:space="0" w:color="auto"/>
        <w:bottom w:val="none" w:sz="0" w:space="0" w:color="auto"/>
        <w:right w:val="none" w:sz="0" w:space="0" w:color="auto"/>
      </w:divBdr>
    </w:div>
    <w:div w:id="1648823911">
      <w:bodyDiv w:val="1"/>
      <w:marLeft w:val="0"/>
      <w:marRight w:val="0"/>
      <w:marTop w:val="0"/>
      <w:marBottom w:val="0"/>
      <w:divBdr>
        <w:top w:val="none" w:sz="0" w:space="0" w:color="auto"/>
        <w:left w:val="none" w:sz="0" w:space="0" w:color="auto"/>
        <w:bottom w:val="none" w:sz="0" w:space="0" w:color="auto"/>
        <w:right w:val="none" w:sz="0" w:space="0" w:color="auto"/>
      </w:divBdr>
    </w:div>
    <w:div w:id="1656101294">
      <w:bodyDiv w:val="1"/>
      <w:marLeft w:val="0"/>
      <w:marRight w:val="0"/>
      <w:marTop w:val="0"/>
      <w:marBottom w:val="0"/>
      <w:divBdr>
        <w:top w:val="none" w:sz="0" w:space="0" w:color="auto"/>
        <w:left w:val="none" w:sz="0" w:space="0" w:color="auto"/>
        <w:bottom w:val="none" w:sz="0" w:space="0" w:color="auto"/>
        <w:right w:val="none" w:sz="0" w:space="0" w:color="auto"/>
      </w:divBdr>
    </w:div>
    <w:div w:id="1713069955">
      <w:bodyDiv w:val="1"/>
      <w:marLeft w:val="0"/>
      <w:marRight w:val="0"/>
      <w:marTop w:val="0"/>
      <w:marBottom w:val="0"/>
      <w:divBdr>
        <w:top w:val="none" w:sz="0" w:space="0" w:color="auto"/>
        <w:left w:val="none" w:sz="0" w:space="0" w:color="auto"/>
        <w:bottom w:val="none" w:sz="0" w:space="0" w:color="auto"/>
        <w:right w:val="none" w:sz="0" w:space="0" w:color="auto"/>
      </w:divBdr>
    </w:div>
    <w:div w:id="1795245866">
      <w:bodyDiv w:val="1"/>
      <w:marLeft w:val="0"/>
      <w:marRight w:val="0"/>
      <w:marTop w:val="0"/>
      <w:marBottom w:val="0"/>
      <w:divBdr>
        <w:top w:val="none" w:sz="0" w:space="0" w:color="auto"/>
        <w:left w:val="none" w:sz="0" w:space="0" w:color="auto"/>
        <w:bottom w:val="none" w:sz="0" w:space="0" w:color="auto"/>
        <w:right w:val="none" w:sz="0" w:space="0" w:color="auto"/>
      </w:divBdr>
    </w:div>
    <w:div w:id="1822192011">
      <w:bodyDiv w:val="1"/>
      <w:marLeft w:val="0"/>
      <w:marRight w:val="0"/>
      <w:marTop w:val="0"/>
      <w:marBottom w:val="0"/>
      <w:divBdr>
        <w:top w:val="none" w:sz="0" w:space="0" w:color="auto"/>
        <w:left w:val="none" w:sz="0" w:space="0" w:color="auto"/>
        <w:bottom w:val="none" w:sz="0" w:space="0" w:color="auto"/>
        <w:right w:val="none" w:sz="0" w:space="0" w:color="auto"/>
      </w:divBdr>
      <w:divsChild>
        <w:div w:id="222566865">
          <w:marLeft w:val="0"/>
          <w:marRight w:val="0"/>
          <w:marTop w:val="0"/>
          <w:marBottom w:val="0"/>
          <w:divBdr>
            <w:top w:val="none" w:sz="0" w:space="0" w:color="auto"/>
            <w:left w:val="none" w:sz="0" w:space="0" w:color="auto"/>
            <w:bottom w:val="none" w:sz="0" w:space="0" w:color="auto"/>
            <w:right w:val="none" w:sz="0" w:space="0" w:color="auto"/>
          </w:divBdr>
          <w:divsChild>
            <w:div w:id="464858943">
              <w:marLeft w:val="0"/>
              <w:marRight w:val="0"/>
              <w:marTop w:val="0"/>
              <w:marBottom w:val="0"/>
              <w:divBdr>
                <w:top w:val="none" w:sz="0" w:space="0" w:color="auto"/>
                <w:left w:val="none" w:sz="0" w:space="0" w:color="auto"/>
                <w:bottom w:val="none" w:sz="0" w:space="0" w:color="auto"/>
                <w:right w:val="none" w:sz="0" w:space="0" w:color="auto"/>
              </w:divBdr>
              <w:divsChild>
                <w:div w:id="783351865">
                  <w:marLeft w:val="0"/>
                  <w:marRight w:val="0"/>
                  <w:marTop w:val="0"/>
                  <w:marBottom w:val="0"/>
                  <w:divBdr>
                    <w:top w:val="none" w:sz="0" w:space="0" w:color="auto"/>
                    <w:left w:val="none" w:sz="0" w:space="0" w:color="auto"/>
                    <w:bottom w:val="none" w:sz="0" w:space="0" w:color="auto"/>
                    <w:right w:val="none" w:sz="0" w:space="0" w:color="auto"/>
                  </w:divBdr>
                  <w:divsChild>
                    <w:div w:id="1614167446">
                      <w:marLeft w:val="-360"/>
                      <w:marRight w:val="-360"/>
                      <w:marTop w:val="0"/>
                      <w:marBottom w:val="0"/>
                      <w:divBdr>
                        <w:top w:val="none" w:sz="0" w:space="0" w:color="auto"/>
                        <w:left w:val="none" w:sz="0" w:space="0" w:color="auto"/>
                        <w:bottom w:val="none" w:sz="0" w:space="0" w:color="auto"/>
                        <w:right w:val="none" w:sz="0" w:space="0" w:color="auto"/>
                      </w:divBdr>
                      <w:divsChild>
                        <w:div w:id="967122308">
                          <w:marLeft w:val="0"/>
                          <w:marRight w:val="0"/>
                          <w:marTop w:val="0"/>
                          <w:marBottom w:val="0"/>
                          <w:divBdr>
                            <w:top w:val="none" w:sz="0" w:space="0" w:color="auto"/>
                            <w:left w:val="none" w:sz="0" w:space="0" w:color="auto"/>
                            <w:bottom w:val="none" w:sz="0" w:space="0" w:color="auto"/>
                            <w:right w:val="none" w:sz="0" w:space="0" w:color="auto"/>
                          </w:divBdr>
                          <w:divsChild>
                            <w:div w:id="286350090">
                              <w:marLeft w:val="0"/>
                              <w:marRight w:val="0"/>
                              <w:marTop w:val="0"/>
                              <w:marBottom w:val="0"/>
                              <w:divBdr>
                                <w:top w:val="none" w:sz="0" w:space="0" w:color="auto"/>
                                <w:left w:val="none" w:sz="0" w:space="0" w:color="auto"/>
                                <w:bottom w:val="none" w:sz="0" w:space="0" w:color="auto"/>
                                <w:right w:val="none" w:sz="0" w:space="0" w:color="auto"/>
                              </w:divBdr>
                              <w:divsChild>
                                <w:div w:id="122356760">
                                  <w:marLeft w:val="0"/>
                                  <w:marRight w:val="0"/>
                                  <w:marTop w:val="31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93996556">
      <w:bodyDiv w:val="1"/>
      <w:marLeft w:val="0"/>
      <w:marRight w:val="0"/>
      <w:marTop w:val="0"/>
      <w:marBottom w:val="0"/>
      <w:divBdr>
        <w:top w:val="none" w:sz="0" w:space="0" w:color="auto"/>
        <w:left w:val="none" w:sz="0" w:space="0" w:color="auto"/>
        <w:bottom w:val="none" w:sz="0" w:space="0" w:color="auto"/>
        <w:right w:val="none" w:sz="0" w:space="0" w:color="auto"/>
      </w:divBdr>
    </w:div>
    <w:div w:id="1989701626">
      <w:bodyDiv w:val="1"/>
      <w:marLeft w:val="0"/>
      <w:marRight w:val="0"/>
      <w:marTop w:val="0"/>
      <w:marBottom w:val="0"/>
      <w:divBdr>
        <w:top w:val="none" w:sz="0" w:space="0" w:color="auto"/>
        <w:left w:val="none" w:sz="0" w:space="0" w:color="auto"/>
        <w:bottom w:val="none" w:sz="0" w:space="0" w:color="auto"/>
        <w:right w:val="none" w:sz="0" w:space="0" w:color="auto"/>
      </w:divBdr>
    </w:div>
    <w:div w:id="2040424197">
      <w:bodyDiv w:val="1"/>
      <w:marLeft w:val="0"/>
      <w:marRight w:val="0"/>
      <w:marTop w:val="0"/>
      <w:marBottom w:val="0"/>
      <w:divBdr>
        <w:top w:val="none" w:sz="0" w:space="0" w:color="auto"/>
        <w:left w:val="none" w:sz="0" w:space="0" w:color="auto"/>
        <w:bottom w:val="none" w:sz="0" w:space="0" w:color="auto"/>
        <w:right w:val="none" w:sz="0" w:space="0" w:color="auto"/>
      </w:divBdr>
    </w:div>
    <w:div w:id="2136172063">
      <w:bodyDiv w:val="1"/>
      <w:marLeft w:val="0"/>
      <w:marRight w:val="0"/>
      <w:marTop w:val="0"/>
      <w:marBottom w:val="0"/>
      <w:divBdr>
        <w:top w:val="none" w:sz="0" w:space="0" w:color="auto"/>
        <w:left w:val="none" w:sz="0" w:space="0" w:color="auto"/>
        <w:bottom w:val="none" w:sz="0" w:space="0" w:color="auto"/>
        <w:right w:val="none" w:sz="0" w:space="0" w:color="auto"/>
      </w:divBdr>
    </w:div>
    <w:div w:id="2139453396">
      <w:bodyDiv w:val="1"/>
      <w:marLeft w:val="0"/>
      <w:marRight w:val="0"/>
      <w:marTop w:val="0"/>
      <w:marBottom w:val="0"/>
      <w:divBdr>
        <w:top w:val="none" w:sz="0" w:space="0" w:color="auto"/>
        <w:left w:val="none" w:sz="0" w:space="0" w:color="auto"/>
        <w:bottom w:val="none" w:sz="0" w:space="0" w:color="auto"/>
        <w:right w:val="none" w:sz="0" w:space="0" w:color="auto"/>
      </w:divBdr>
      <w:divsChild>
        <w:div w:id="1553693801">
          <w:marLeft w:val="0"/>
          <w:marRight w:val="0"/>
          <w:marTop w:val="0"/>
          <w:marBottom w:val="0"/>
          <w:divBdr>
            <w:top w:val="none" w:sz="0" w:space="0" w:color="auto"/>
            <w:left w:val="none" w:sz="0" w:space="0" w:color="auto"/>
            <w:bottom w:val="none" w:sz="0" w:space="0" w:color="auto"/>
            <w:right w:val="none" w:sz="0" w:space="0" w:color="auto"/>
          </w:divBdr>
          <w:divsChild>
            <w:div w:id="1723559205">
              <w:marLeft w:val="0"/>
              <w:marRight w:val="0"/>
              <w:marTop w:val="0"/>
              <w:marBottom w:val="0"/>
              <w:divBdr>
                <w:top w:val="none" w:sz="0" w:space="0" w:color="auto"/>
                <w:left w:val="none" w:sz="0" w:space="0" w:color="auto"/>
                <w:bottom w:val="none" w:sz="0" w:space="0" w:color="auto"/>
                <w:right w:val="none" w:sz="0" w:space="0" w:color="auto"/>
              </w:divBdr>
              <w:divsChild>
                <w:div w:id="402216195">
                  <w:marLeft w:val="0"/>
                  <w:marRight w:val="0"/>
                  <w:marTop w:val="0"/>
                  <w:marBottom w:val="0"/>
                  <w:divBdr>
                    <w:top w:val="none" w:sz="0" w:space="0" w:color="auto"/>
                    <w:left w:val="none" w:sz="0" w:space="0" w:color="auto"/>
                    <w:bottom w:val="none" w:sz="0" w:space="0" w:color="auto"/>
                    <w:right w:val="none" w:sz="0" w:space="0" w:color="auto"/>
                  </w:divBdr>
                  <w:divsChild>
                    <w:div w:id="399523171">
                      <w:marLeft w:val="-360"/>
                      <w:marRight w:val="-360"/>
                      <w:marTop w:val="0"/>
                      <w:marBottom w:val="0"/>
                      <w:divBdr>
                        <w:top w:val="none" w:sz="0" w:space="0" w:color="auto"/>
                        <w:left w:val="none" w:sz="0" w:space="0" w:color="auto"/>
                        <w:bottom w:val="none" w:sz="0" w:space="0" w:color="auto"/>
                        <w:right w:val="none" w:sz="0" w:space="0" w:color="auto"/>
                      </w:divBdr>
                      <w:divsChild>
                        <w:div w:id="1956281693">
                          <w:marLeft w:val="0"/>
                          <w:marRight w:val="0"/>
                          <w:marTop w:val="0"/>
                          <w:marBottom w:val="0"/>
                          <w:divBdr>
                            <w:top w:val="none" w:sz="0" w:space="0" w:color="auto"/>
                            <w:left w:val="none" w:sz="0" w:space="0" w:color="auto"/>
                            <w:bottom w:val="none" w:sz="0" w:space="0" w:color="auto"/>
                            <w:right w:val="none" w:sz="0" w:space="0" w:color="auto"/>
                          </w:divBdr>
                          <w:divsChild>
                            <w:div w:id="1305816470">
                              <w:marLeft w:val="0"/>
                              <w:marRight w:val="0"/>
                              <w:marTop w:val="0"/>
                              <w:marBottom w:val="0"/>
                              <w:divBdr>
                                <w:top w:val="none" w:sz="0" w:space="0" w:color="auto"/>
                                <w:left w:val="none" w:sz="0" w:space="0" w:color="auto"/>
                                <w:bottom w:val="none" w:sz="0" w:space="0" w:color="auto"/>
                                <w:right w:val="none" w:sz="0" w:space="0" w:color="auto"/>
                              </w:divBdr>
                              <w:divsChild>
                                <w:div w:id="1841194383">
                                  <w:marLeft w:val="0"/>
                                  <w:marRight w:val="0"/>
                                  <w:marTop w:val="31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24515;&#31684;&#26412;200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116301-6B55-4085-BFB6-983A685715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預心範本2003.dot</Template>
  <TotalTime>0</TotalTime>
  <Pages>3</Pages>
  <Words>218</Words>
  <Characters>1243</Characters>
  <Application>Microsoft Office Word</Application>
  <DocSecurity>0</DocSecurity>
  <Lines>10</Lines>
  <Paragraphs>2</Paragraphs>
  <ScaleCrop>false</ScaleCrop>
  <Company/>
  <LinksUpToDate>false</LinksUpToDate>
  <CharactersWithSpaces>1459</CharactersWithSpaces>
  <SharedDoc>false</SharedDoc>
  <HLinks>
    <vt:vector size="30" baseType="variant">
      <vt:variant>
        <vt:i4>1441854</vt:i4>
      </vt:variant>
      <vt:variant>
        <vt:i4>26</vt:i4>
      </vt:variant>
      <vt:variant>
        <vt:i4>0</vt:i4>
      </vt:variant>
      <vt:variant>
        <vt:i4>5</vt:i4>
      </vt:variant>
      <vt:variant>
        <vt:lpwstr/>
      </vt:variant>
      <vt:variant>
        <vt:lpwstr>_Toc194994251</vt:lpwstr>
      </vt:variant>
      <vt:variant>
        <vt:i4>1441854</vt:i4>
      </vt:variant>
      <vt:variant>
        <vt:i4>20</vt:i4>
      </vt:variant>
      <vt:variant>
        <vt:i4>0</vt:i4>
      </vt:variant>
      <vt:variant>
        <vt:i4>5</vt:i4>
      </vt:variant>
      <vt:variant>
        <vt:lpwstr/>
      </vt:variant>
      <vt:variant>
        <vt:lpwstr>_Toc194994250</vt:lpwstr>
      </vt:variant>
      <vt:variant>
        <vt:i4>1507390</vt:i4>
      </vt:variant>
      <vt:variant>
        <vt:i4>14</vt:i4>
      </vt:variant>
      <vt:variant>
        <vt:i4>0</vt:i4>
      </vt:variant>
      <vt:variant>
        <vt:i4>5</vt:i4>
      </vt:variant>
      <vt:variant>
        <vt:lpwstr/>
      </vt:variant>
      <vt:variant>
        <vt:lpwstr>_Toc194994249</vt:lpwstr>
      </vt:variant>
      <vt:variant>
        <vt:i4>1507390</vt:i4>
      </vt:variant>
      <vt:variant>
        <vt:i4>8</vt:i4>
      </vt:variant>
      <vt:variant>
        <vt:i4>0</vt:i4>
      </vt:variant>
      <vt:variant>
        <vt:i4>5</vt:i4>
      </vt:variant>
      <vt:variant>
        <vt:lpwstr/>
      </vt:variant>
      <vt:variant>
        <vt:lpwstr>_Toc194994248</vt:lpwstr>
      </vt:variant>
      <vt:variant>
        <vt:i4>1507390</vt:i4>
      </vt:variant>
      <vt:variant>
        <vt:i4>2</vt:i4>
      </vt:variant>
      <vt:variant>
        <vt:i4>0</vt:i4>
      </vt:variant>
      <vt:variant>
        <vt:i4>5</vt:i4>
      </vt:variant>
      <vt:variant>
        <vt:lpwstr/>
      </vt:variant>
      <vt:variant>
        <vt:lpwstr>_Toc194994247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2025-04-08T00:52:00Z</cp:lastPrinted>
  <dcterms:created xsi:type="dcterms:W3CDTF">2025-04-21T07:05:00Z</dcterms:created>
  <dcterms:modified xsi:type="dcterms:W3CDTF">2025-04-21T07:05:00Z</dcterms:modified>
</cp:coreProperties>
</file>