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0CC3" w:rsidRPr="00FC325A" w:rsidRDefault="00CF0CC3" w:rsidP="00CF0CC3">
      <w:pPr>
        <w:pStyle w:val="af8"/>
        <w:spacing w:line="600" w:lineRule="exact"/>
        <w:rPr>
          <w:rFonts w:hAnsi="標楷體" w:cs="華康細明體外字集" w:hint="eastAsia"/>
        </w:rPr>
      </w:pPr>
      <w:bookmarkStart w:id="0" w:name="_GoBack"/>
      <w:bookmarkEnd w:id="0"/>
      <w:r w:rsidRPr="00FC325A">
        <w:rPr>
          <w:rFonts w:hAnsi="標楷體" w:cs="華康細明體外字集" w:hint="eastAsia"/>
        </w:rPr>
        <w:t>財團法人國家衛生研究院1</w:t>
      </w:r>
      <w:r w:rsidR="00285B9A">
        <w:rPr>
          <w:rFonts w:hAnsi="標楷體" w:cs="華康細明體外字集" w:hint="eastAsia"/>
        </w:rPr>
        <w:t>1</w:t>
      </w:r>
      <w:r w:rsidR="001B2CC6">
        <w:rPr>
          <w:rFonts w:hAnsi="標楷體" w:cs="華康細明體外字集" w:hint="eastAsia"/>
        </w:rPr>
        <w:t>4</w:t>
      </w:r>
      <w:r w:rsidRPr="00FC325A">
        <w:rPr>
          <w:rFonts w:hAnsi="標楷體" w:cs="華康細明體外字集" w:hint="eastAsia"/>
        </w:rPr>
        <w:t>年度預算評估報告</w:t>
      </w:r>
    </w:p>
    <w:p w:rsidR="005E6356" w:rsidRDefault="005E6356" w:rsidP="005E6356">
      <w:pPr>
        <w:pStyle w:val="af6"/>
        <w:ind w:firstLine="566"/>
      </w:pPr>
      <w:bookmarkStart w:id="1" w:name="_Toc92071462"/>
      <w:bookmarkStart w:id="2" w:name="_Toc217201320"/>
      <w:bookmarkStart w:id="3" w:name="_Toc462249899"/>
      <w:bookmarkStart w:id="4" w:name="_Toc492392983"/>
      <w:r>
        <w:rPr>
          <w:rFonts w:hint="eastAsia"/>
        </w:rPr>
        <w:t>鑒於對醫藥衛生研</w:t>
      </w:r>
      <w:r w:rsidRPr="00153319">
        <w:rPr>
          <w:rFonts w:hint="eastAsia"/>
        </w:rPr>
        <w:t>究專責機構之殷切需求，77年中央研究院院士會議等即倡議籌設國家級專責醫藥衛生研究單位，嗣由行政院衛生署(</w:t>
      </w:r>
      <w:r w:rsidR="00AF0C97">
        <w:rPr>
          <w:rFonts w:hint="eastAsia"/>
        </w:rPr>
        <w:t>衛</w:t>
      </w:r>
      <w:r w:rsidR="00AF0C97">
        <w:rPr>
          <w:rFonts w:hint="eastAsia"/>
          <w:lang w:eastAsia="zh-HK"/>
        </w:rPr>
        <w:t>生</w:t>
      </w:r>
      <w:r w:rsidR="00AF0C97">
        <w:rPr>
          <w:rFonts w:hint="eastAsia"/>
        </w:rPr>
        <w:t>福</w:t>
      </w:r>
      <w:r w:rsidR="00AF0C97">
        <w:rPr>
          <w:rFonts w:hint="eastAsia"/>
          <w:lang w:eastAsia="zh-HK"/>
        </w:rPr>
        <w:t>利</w:t>
      </w:r>
      <w:r w:rsidR="00AF0C97">
        <w:rPr>
          <w:rFonts w:hint="eastAsia"/>
        </w:rPr>
        <w:t>部</w:t>
      </w:r>
      <w:r w:rsidRPr="00153319">
        <w:rPr>
          <w:rFonts w:hint="eastAsia"/>
        </w:rPr>
        <w:t>前身，以下</w:t>
      </w:r>
      <w:r w:rsidR="00AF0C97">
        <w:rPr>
          <w:rFonts w:hint="eastAsia"/>
          <w:lang w:eastAsia="zh-HK"/>
        </w:rPr>
        <w:t>簡</w:t>
      </w:r>
      <w:r w:rsidRPr="00153319">
        <w:rPr>
          <w:rFonts w:hint="eastAsia"/>
        </w:rPr>
        <w:t>稱衛福部)於</w:t>
      </w:r>
      <w:r>
        <w:rPr>
          <w:rFonts w:hint="eastAsia"/>
        </w:rPr>
        <w:t>85年1月捐助成立</w:t>
      </w:r>
      <w:r w:rsidRPr="00AA3E62">
        <w:rPr>
          <w:rFonts w:hint="eastAsia"/>
        </w:rPr>
        <w:t>財團法人國家衛生研究院(以下簡稱國衛院)</w:t>
      </w:r>
      <w:r>
        <w:rPr>
          <w:rFonts w:hint="eastAsia"/>
        </w:rPr>
        <w:t>，其設立</w:t>
      </w:r>
      <w:r w:rsidRPr="001D1B0D">
        <w:rPr>
          <w:rFonts w:hint="eastAsia"/>
        </w:rPr>
        <w:t>目的</w:t>
      </w:r>
      <w:r>
        <w:rPr>
          <w:rFonts w:hint="eastAsia"/>
        </w:rPr>
        <w:t>為</w:t>
      </w:r>
      <w:r w:rsidRPr="008F7D64">
        <w:rPr>
          <w:rFonts w:hint="eastAsia"/>
        </w:rPr>
        <w:t>加強醫藥衛生之研究，以增進國人之健康福祉</w:t>
      </w:r>
      <w:r w:rsidRPr="001D1B0D">
        <w:rPr>
          <w:rFonts w:hint="eastAsia"/>
        </w:rPr>
        <w:t>。</w:t>
      </w:r>
    </w:p>
    <w:p w:rsidR="00DD76B8" w:rsidRDefault="00DD76B8" w:rsidP="00AA3E62">
      <w:pPr>
        <w:pStyle w:val="af6"/>
        <w:ind w:firstLine="566"/>
      </w:pPr>
      <w:r>
        <w:rPr>
          <w:rFonts w:hint="eastAsia"/>
        </w:rPr>
        <w:t>國衛院</w:t>
      </w:r>
      <w:r w:rsidRPr="001D1B0D">
        <w:rPr>
          <w:rFonts w:hint="eastAsia"/>
        </w:rPr>
        <w:t>1</w:t>
      </w:r>
      <w:r w:rsidR="00285B9A">
        <w:rPr>
          <w:rFonts w:hint="eastAsia"/>
        </w:rPr>
        <w:t>1</w:t>
      </w:r>
      <w:r w:rsidR="001B2CC6">
        <w:rPr>
          <w:rFonts w:hint="eastAsia"/>
        </w:rPr>
        <w:t>4</w:t>
      </w:r>
      <w:r w:rsidRPr="001D1B0D">
        <w:rPr>
          <w:rFonts w:hint="eastAsia"/>
        </w:rPr>
        <w:t>年度預算案編列收入</w:t>
      </w:r>
      <w:r w:rsidR="001B2CC6">
        <w:rPr>
          <w:rFonts w:hint="eastAsia"/>
        </w:rPr>
        <w:t>37</w:t>
      </w:r>
      <w:r w:rsidRPr="001D1B0D">
        <w:rPr>
          <w:rFonts w:hAnsi="標楷體" w:hint="eastAsia"/>
        </w:rPr>
        <w:t>億</w:t>
      </w:r>
      <w:r w:rsidR="001B2CC6">
        <w:rPr>
          <w:rFonts w:hAnsi="標楷體" w:hint="eastAsia"/>
        </w:rPr>
        <w:t>9</w:t>
      </w:r>
      <w:r w:rsidR="00EB5070">
        <w:rPr>
          <w:rFonts w:hAnsi="標楷體" w:hint="eastAsia"/>
        </w:rPr>
        <w:t>,</w:t>
      </w:r>
      <w:r w:rsidR="004306E0">
        <w:rPr>
          <w:rFonts w:hAnsi="標楷體" w:hint="eastAsia"/>
        </w:rPr>
        <w:t>3</w:t>
      </w:r>
      <w:r w:rsidR="001B2CC6">
        <w:rPr>
          <w:rFonts w:hAnsi="標楷體" w:hint="eastAsia"/>
        </w:rPr>
        <w:t>20</w:t>
      </w:r>
      <w:r w:rsidRPr="001D1B0D">
        <w:rPr>
          <w:rFonts w:hAnsi="標楷體" w:hint="eastAsia"/>
        </w:rPr>
        <w:t>萬</w:t>
      </w:r>
      <w:r w:rsidR="001B2CC6">
        <w:rPr>
          <w:rFonts w:hAnsi="標楷體" w:hint="eastAsia"/>
        </w:rPr>
        <w:t>7千</w:t>
      </w:r>
      <w:r w:rsidRPr="001D1B0D">
        <w:rPr>
          <w:rFonts w:hAnsi="標楷體" w:hint="eastAsia"/>
        </w:rPr>
        <w:t>元</w:t>
      </w:r>
      <w:r w:rsidRPr="001D1B0D">
        <w:rPr>
          <w:rFonts w:hint="eastAsia"/>
        </w:rPr>
        <w:t>，較1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8</w:t>
      </w:r>
      <w:r w:rsidRPr="001D1B0D">
        <w:rPr>
          <w:rFonts w:hint="eastAsia"/>
        </w:rPr>
        <w:t>,</w:t>
      </w:r>
      <w:r w:rsidR="001B2CC6">
        <w:rPr>
          <w:rFonts w:hint="eastAsia"/>
        </w:rPr>
        <w:t>060</w:t>
      </w:r>
      <w:r w:rsidRPr="001D1B0D">
        <w:rPr>
          <w:rFonts w:hint="eastAsia"/>
        </w:rPr>
        <w:t>萬</w:t>
      </w:r>
      <w:r w:rsidR="001B2CC6">
        <w:rPr>
          <w:rFonts w:hint="eastAsia"/>
        </w:rPr>
        <w:t>3</w:t>
      </w:r>
      <w:r w:rsidR="00285B9A">
        <w:rPr>
          <w:rFonts w:hint="eastAsia"/>
          <w:lang w:eastAsia="zh-HK"/>
        </w:rPr>
        <w:t>千</w:t>
      </w:r>
      <w:r w:rsidRPr="001D1B0D">
        <w:rPr>
          <w:rFonts w:hint="eastAsia"/>
        </w:rPr>
        <w:t>元(</w:t>
      </w:r>
      <w:r w:rsidR="001B2CC6">
        <w:rPr>
          <w:rFonts w:hint="eastAsia"/>
        </w:rPr>
        <w:t>減</w:t>
      </w:r>
      <w:r w:rsidRPr="001D1B0D">
        <w:rPr>
          <w:rFonts w:hint="eastAsia"/>
        </w:rPr>
        <w:t>幅</w:t>
      </w:r>
      <w:r w:rsidR="001B2CC6">
        <w:rPr>
          <w:rFonts w:hint="eastAsia"/>
        </w:rPr>
        <w:t>6.</w:t>
      </w:r>
      <w:r w:rsidR="004306E0">
        <w:rPr>
          <w:rFonts w:hint="eastAsia"/>
        </w:rPr>
        <w:t>9</w:t>
      </w:r>
      <w:r w:rsidRPr="001D1B0D">
        <w:rPr>
          <w:rFonts w:hint="eastAsia"/>
        </w:rPr>
        <w:t>%)；支出</w:t>
      </w:r>
      <w:r w:rsidR="001B2CC6">
        <w:rPr>
          <w:rFonts w:hint="eastAsia"/>
        </w:rPr>
        <w:t>38</w:t>
      </w:r>
      <w:r w:rsidRPr="001D1B0D">
        <w:rPr>
          <w:rFonts w:hint="eastAsia"/>
        </w:rPr>
        <w:t>億</w:t>
      </w:r>
      <w:r w:rsidR="001B2CC6">
        <w:rPr>
          <w:rFonts w:hint="eastAsia"/>
        </w:rPr>
        <w:t>8</w:t>
      </w:r>
      <w:r w:rsidRPr="001D1B0D">
        <w:rPr>
          <w:rFonts w:hint="eastAsia"/>
        </w:rPr>
        <w:t>,</w:t>
      </w:r>
      <w:r w:rsidR="001B2CC6">
        <w:rPr>
          <w:rFonts w:hint="eastAsia"/>
        </w:rPr>
        <w:t>541</w:t>
      </w:r>
      <w:r w:rsidRPr="001D1B0D">
        <w:rPr>
          <w:rFonts w:hint="eastAsia"/>
        </w:rPr>
        <w:t>萬</w:t>
      </w:r>
      <w:r w:rsidR="001B2CC6">
        <w:rPr>
          <w:rFonts w:hint="eastAsia"/>
        </w:rPr>
        <w:t>1</w:t>
      </w:r>
      <w:r w:rsidRPr="001D1B0D">
        <w:rPr>
          <w:rFonts w:hint="eastAsia"/>
        </w:rPr>
        <w:t>千元，較1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6</w:t>
      </w:r>
      <w:r w:rsidR="00285B9A">
        <w:rPr>
          <w:rFonts w:hint="eastAsia"/>
        </w:rPr>
        <w:t>,</w:t>
      </w:r>
      <w:r w:rsidR="001B2CC6">
        <w:rPr>
          <w:rFonts w:hint="eastAsia"/>
        </w:rPr>
        <w:t>219</w:t>
      </w:r>
      <w:r w:rsidRPr="001D1B0D">
        <w:rPr>
          <w:rFonts w:hint="eastAsia"/>
        </w:rPr>
        <w:t>萬</w:t>
      </w:r>
      <w:r w:rsidR="004306E0">
        <w:rPr>
          <w:rFonts w:hint="eastAsia"/>
        </w:rPr>
        <w:t>4</w:t>
      </w:r>
      <w:r w:rsidRPr="001D1B0D">
        <w:rPr>
          <w:rFonts w:hint="eastAsia"/>
        </w:rPr>
        <w:t>千元(</w:t>
      </w:r>
      <w:r w:rsidR="001B2CC6">
        <w:rPr>
          <w:rFonts w:hint="eastAsia"/>
        </w:rPr>
        <w:t>減</w:t>
      </w:r>
      <w:r w:rsidRPr="001D1B0D">
        <w:rPr>
          <w:rFonts w:hint="eastAsia"/>
        </w:rPr>
        <w:t>幅</w:t>
      </w:r>
      <w:r w:rsidR="001B2CC6">
        <w:rPr>
          <w:rFonts w:hint="eastAsia"/>
        </w:rPr>
        <w:t>6.3</w:t>
      </w:r>
      <w:r w:rsidRPr="001D1B0D">
        <w:rPr>
          <w:rFonts w:hint="eastAsia"/>
        </w:rPr>
        <w:t>%)；收支相抵後預計</w:t>
      </w:r>
      <w:r w:rsidR="004306E0">
        <w:rPr>
          <w:rFonts w:hint="eastAsia"/>
        </w:rPr>
        <w:t>短絀</w:t>
      </w:r>
      <w:r w:rsidR="001B2CC6">
        <w:rPr>
          <w:rFonts w:hint="eastAsia"/>
        </w:rPr>
        <w:t>9</w:t>
      </w:r>
      <w:r w:rsidRPr="001D1B0D">
        <w:rPr>
          <w:rFonts w:hint="eastAsia"/>
        </w:rPr>
        <w:t>,</w:t>
      </w:r>
      <w:r w:rsidR="001B2CC6">
        <w:rPr>
          <w:rFonts w:hint="eastAsia"/>
        </w:rPr>
        <w:t>220</w:t>
      </w:r>
      <w:r w:rsidRPr="001D1B0D">
        <w:rPr>
          <w:rFonts w:hint="eastAsia"/>
        </w:rPr>
        <w:t>萬</w:t>
      </w:r>
      <w:r w:rsidR="001B2CC6">
        <w:rPr>
          <w:rFonts w:hint="eastAsia"/>
        </w:rPr>
        <w:t>4</w:t>
      </w:r>
      <w:r w:rsidR="004306E0">
        <w:rPr>
          <w:rFonts w:hint="eastAsia"/>
        </w:rPr>
        <w:t>千</w:t>
      </w:r>
      <w:r w:rsidRPr="001D1B0D">
        <w:rPr>
          <w:rFonts w:hint="eastAsia"/>
        </w:rPr>
        <w:t>元，較1</w:t>
      </w:r>
      <w:r w:rsidR="002F2386">
        <w:rPr>
          <w:rFonts w:hint="eastAsia"/>
        </w:rPr>
        <w:t>1</w:t>
      </w:r>
      <w:r w:rsidR="001B2CC6">
        <w:rPr>
          <w:rFonts w:hint="eastAsia"/>
        </w:rPr>
        <w:t>3</w:t>
      </w:r>
      <w:r w:rsidR="002F2386">
        <w:rPr>
          <w:rFonts w:hint="eastAsia"/>
        </w:rPr>
        <w:t>年度</w:t>
      </w:r>
      <w:r w:rsidR="001B2CC6">
        <w:rPr>
          <w:rFonts w:hint="eastAsia"/>
        </w:rPr>
        <w:t>增加</w:t>
      </w:r>
      <w:r w:rsidR="00F34ECB">
        <w:rPr>
          <w:rFonts w:hint="eastAsia"/>
          <w:lang w:eastAsia="zh-HK"/>
        </w:rPr>
        <w:t>短絀</w:t>
      </w:r>
      <w:r w:rsidR="001B2CC6">
        <w:rPr>
          <w:rFonts w:hint="eastAsia"/>
        </w:rPr>
        <w:t>1</w:t>
      </w:r>
      <w:r w:rsidR="004306E0">
        <w:rPr>
          <w:lang w:eastAsia="zh-HK"/>
        </w:rPr>
        <w:t>,</w:t>
      </w:r>
      <w:r w:rsidR="001B2CC6">
        <w:rPr>
          <w:rFonts w:hint="eastAsia"/>
        </w:rPr>
        <w:t>840</w:t>
      </w:r>
      <w:r w:rsidRPr="001D1B0D">
        <w:rPr>
          <w:rFonts w:hint="eastAsia"/>
        </w:rPr>
        <w:t>萬</w:t>
      </w:r>
      <w:r w:rsidR="001B2CC6">
        <w:rPr>
          <w:rFonts w:hint="eastAsia"/>
        </w:rPr>
        <w:t>9千</w:t>
      </w:r>
      <w:r w:rsidRPr="001D1B0D">
        <w:rPr>
          <w:rFonts w:hint="eastAsia"/>
        </w:rPr>
        <w:t>元(</w:t>
      </w:r>
      <w:r w:rsidR="001B2CC6">
        <w:rPr>
          <w:rFonts w:hint="eastAsia"/>
        </w:rPr>
        <w:t>增</w:t>
      </w:r>
      <w:r w:rsidRPr="001D1B0D">
        <w:rPr>
          <w:rFonts w:hint="eastAsia"/>
        </w:rPr>
        <w:t>幅</w:t>
      </w:r>
      <w:r w:rsidR="004306E0">
        <w:rPr>
          <w:rFonts w:hint="eastAsia"/>
        </w:rPr>
        <w:t>2</w:t>
      </w:r>
      <w:r w:rsidR="001B2CC6">
        <w:rPr>
          <w:rFonts w:hint="eastAsia"/>
        </w:rPr>
        <w:t>5.0</w:t>
      </w:r>
      <w:r w:rsidRPr="001D1B0D">
        <w:rPr>
          <w:rFonts w:hint="eastAsia"/>
        </w:rPr>
        <w:t>%)</w:t>
      </w:r>
      <w:r w:rsidR="00185049">
        <w:rPr>
          <w:rFonts w:hint="eastAsia"/>
        </w:rPr>
        <w:t>。謹就該院</w:t>
      </w:r>
      <w:r w:rsidRPr="001D1B0D">
        <w:rPr>
          <w:rFonts w:hint="eastAsia"/>
        </w:rPr>
        <w:t>1</w:t>
      </w:r>
      <w:r w:rsidR="00285B9A">
        <w:rPr>
          <w:rFonts w:hint="eastAsia"/>
        </w:rPr>
        <w:t>1</w:t>
      </w:r>
      <w:r w:rsidR="001B2CC6">
        <w:rPr>
          <w:rFonts w:hint="eastAsia"/>
        </w:rPr>
        <w:t>4</w:t>
      </w:r>
      <w:r w:rsidRPr="001D1B0D">
        <w:rPr>
          <w:rFonts w:hint="eastAsia"/>
        </w:rPr>
        <w:t>年度預算案評估如</w:t>
      </w:r>
      <w:r w:rsidR="00185049">
        <w:rPr>
          <w:rFonts w:hint="eastAsia"/>
        </w:rPr>
        <w:t>次</w:t>
      </w:r>
      <w:r w:rsidRPr="001D1B0D">
        <w:rPr>
          <w:rFonts w:hint="eastAsia"/>
        </w:rPr>
        <w:t>：</w:t>
      </w:r>
    </w:p>
    <w:p w:rsidR="00B65A3A" w:rsidRDefault="001272B9" w:rsidP="004B4A4F">
      <w:pPr>
        <w:pStyle w:val="14"/>
        <w:ind w:left="567" w:hanging="567"/>
      </w:pPr>
      <w:bookmarkStart w:id="5" w:name="_Toc34210295"/>
      <w:bookmarkStart w:id="6" w:name="_Toc194994248"/>
      <w:bookmarkEnd w:id="4"/>
      <w:r>
        <w:rPr>
          <w:rFonts w:hint="eastAsia"/>
        </w:rPr>
        <w:t>二、</w:t>
      </w:r>
      <w:r w:rsidR="00052DA2">
        <w:rPr>
          <w:rFonts w:hint="eastAsia"/>
        </w:rPr>
        <w:t>114年度辦理「代謝等相關慢性疾病精準防治策略研發：『智慧預測系統』預測與導入」</w:t>
      </w:r>
      <w:r w:rsidR="002D2AB4">
        <w:rPr>
          <w:rFonts w:hint="eastAsia"/>
        </w:rPr>
        <w:t>計畫，允宜參照前期計畫績效報告之專家</w:t>
      </w:r>
      <w:r w:rsidR="009E218A">
        <w:rPr>
          <w:rFonts w:hint="eastAsia"/>
        </w:rPr>
        <w:t>審核</w:t>
      </w:r>
      <w:r w:rsidR="002D2AB4">
        <w:rPr>
          <w:rFonts w:hint="eastAsia"/>
        </w:rPr>
        <w:t>意見，提供具科學實證之政策建言</w:t>
      </w:r>
      <w:r w:rsidR="00122D9C">
        <w:rPr>
          <w:rFonts w:hint="eastAsia"/>
        </w:rPr>
        <w:t>，以增加計畫效益</w:t>
      </w:r>
      <w:bookmarkEnd w:id="6"/>
    </w:p>
    <w:p w:rsidR="00302262" w:rsidRPr="001353BA" w:rsidRDefault="00302262" w:rsidP="00302262">
      <w:pPr>
        <w:ind w:left="566" w:firstLine="566"/>
        <w:rPr>
          <w:color w:val="FF0000"/>
        </w:rPr>
      </w:pPr>
      <w:r w:rsidRPr="00D910F3">
        <w:rPr>
          <w:rFonts w:hAnsi="標楷體" w:hint="eastAsia"/>
        </w:rPr>
        <w:t>國衛院</w:t>
      </w:r>
      <w:r w:rsidRPr="00D910F3">
        <w:rPr>
          <w:rFonts w:hAnsi="標楷體"/>
        </w:rPr>
        <w:t>1</w:t>
      </w:r>
      <w:r w:rsidR="00797772">
        <w:rPr>
          <w:rFonts w:hAnsi="標楷體" w:hint="eastAsia"/>
        </w:rPr>
        <w:t>1</w:t>
      </w:r>
      <w:r w:rsidR="002D2AB4">
        <w:rPr>
          <w:rFonts w:hAnsi="標楷體" w:hint="eastAsia"/>
        </w:rPr>
        <w:t>4</w:t>
      </w:r>
      <w:r w:rsidRPr="00D910F3">
        <w:rPr>
          <w:rFonts w:hAnsi="標楷體" w:hint="eastAsia"/>
        </w:rPr>
        <w:t>年度</w:t>
      </w:r>
      <w:r>
        <w:rPr>
          <w:rFonts w:hAnsi="標楷體" w:hint="eastAsia"/>
          <w:lang w:eastAsia="zh-HK"/>
        </w:rPr>
        <w:t>預算案於</w:t>
      </w:r>
      <w:r w:rsidR="002D2AB4">
        <w:rPr>
          <w:rFonts w:hAnsi="標楷體" w:hint="eastAsia"/>
        </w:rPr>
        <w:t>科技研究計畫</w:t>
      </w:r>
      <w:r>
        <w:rPr>
          <w:rFonts w:hAnsi="標楷體" w:hint="eastAsia"/>
          <w:lang w:eastAsia="zh-HK"/>
        </w:rPr>
        <w:t>項下</w:t>
      </w:r>
      <w:r w:rsidR="00797772">
        <w:rPr>
          <w:rFonts w:hAnsi="標楷體" w:hint="eastAsia"/>
        </w:rPr>
        <w:t>編列</w:t>
      </w:r>
      <w:r w:rsidRPr="00B21497">
        <w:rPr>
          <w:rFonts w:hAnsi="標楷體" w:hint="eastAsia"/>
          <w:lang w:eastAsia="zh-HK"/>
        </w:rPr>
        <w:t>「</w:t>
      </w:r>
      <w:r w:rsidR="002D2AB4" w:rsidRPr="002D2AB4">
        <w:rPr>
          <w:rFonts w:hAnsi="標楷體" w:hint="eastAsia"/>
        </w:rPr>
        <w:t>代謝等相關慢性疾病精準防治策略研發：『智慧預測系統』預測與導入</w:t>
      </w:r>
      <w:r w:rsidRPr="00B21497">
        <w:rPr>
          <w:rFonts w:hAnsi="標楷體" w:hint="eastAsia"/>
          <w:lang w:eastAsia="zh-HK"/>
        </w:rPr>
        <w:t>」</w:t>
      </w:r>
      <w:r w:rsidR="00C17636">
        <w:rPr>
          <w:rFonts w:hAnsi="標楷體" w:hint="eastAsia"/>
        </w:rPr>
        <w:t>(</w:t>
      </w:r>
      <w:r w:rsidR="003A4D66">
        <w:rPr>
          <w:rFonts w:hAnsi="標楷體" w:hint="eastAsia"/>
        </w:rPr>
        <w:t>下稱</w:t>
      </w:r>
      <w:r w:rsidR="002D2AB4">
        <w:rPr>
          <w:rFonts w:hAnsi="標楷體" w:hint="eastAsia"/>
        </w:rPr>
        <w:t>本</w:t>
      </w:r>
      <w:r w:rsidR="00C17636">
        <w:rPr>
          <w:rFonts w:hAnsi="標楷體" w:hint="eastAsia"/>
        </w:rPr>
        <w:t>計畫)</w:t>
      </w:r>
      <w:r w:rsidR="006E7868">
        <w:rPr>
          <w:rFonts w:hAnsi="標楷體" w:hint="eastAsia"/>
        </w:rPr>
        <w:t>第2年</w:t>
      </w:r>
      <w:r>
        <w:rPr>
          <w:rFonts w:hAnsi="標楷體" w:hint="eastAsia"/>
          <w:lang w:eastAsia="zh-HK"/>
        </w:rPr>
        <w:t>經費</w:t>
      </w:r>
      <w:r w:rsidR="002D2AB4">
        <w:rPr>
          <w:rFonts w:hAnsi="標楷體" w:hint="eastAsia"/>
        </w:rPr>
        <w:t>2</w:t>
      </w:r>
      <w:r>
        <w:rPr>
          <w:rFonts w:hAnsi="標楷體" w:hint="eastAsia"/>
        </w:rPr>
        <w:t>,</w:t>
      </w:r>
      <w:r w:rsidR="002D2AB4">
        <w:rPr>
          <w:rFonts w:hAnsi="標楷體" w:hint="eastAsia"/>
        </w:rPr>
        <w:t>7</w:t>
      </w:r>
      <w:r>
        <w:rPr>
          <w:rFonts w:hAnsi="標楷體"/>
        </w:rPr>
        <w:t>0</w:t>
      </w:r>
      <w:r>
        <w:rPr>
          <w:rFonts w:hAnsi="標楷體" w:hint="eastAsia"/>
        </w:rPr>
        <w:t>0</w:t>
      </w:r>
      <w:r>
        <w:rPr>
          <w:rFonts w:hAnsi="標楷體" w:hint="eastAsia"/>
          <w:lang w:eastAsia="zh-HK"/>
        </w:rPr>
        <w:t>萬元</w:t>
      </w:r>
      <w:r w:rsidRPr="00355561">
        <w:rPr>
          <w:rFonts w:hAnsi="標楷體" w:hint="eastAsia"/>
        </w:rPr>
        <w:t>。</w:t>
      </w:r>
      <w:r w:rsidRPr="00C97731">
        <w:rPr>
          <w:rFonts w:hint="eastAsia"/>
        </w:rPr>
        <w:t>經查：</w:t>
      </w:r>
    </w:p>
    <w:p w:rsidR="00302262" w:rsidRDefault="00302262" w:rsidP="00302262">
      <w:pPr>
        <w:pStyle w:val="af0"/>
        <w:ind w:left="849" w:hanging="283"/>
        <w:rPr>
          <w:b/>
        </w:rPr>
      </w:pPr>
      <w:r w:rsidRPr="00302262">
        <w:rPr>
          <w:rFonts w:hint="eastAsia"/>
          <w:b/>
        </w:rPr>
        <w:t>(一)</w:t>
      </w:r>
      <w:r w:rsidR="002D2AB4">
        <w:rPr>
          <w:rFonts w:hint="eastAsia"/>
          <w:b/>
        </w:rPr>
        <w:t>本計畫</w:t>
      </w:r>
      <w:r w:rsidR="00FC00C9">
        <w:rPr>
          <w:rFonts w:hint="eastAsia"/>
          <w:b/>
        </w:rPr>
        <w:t>辦理內容概述</w:t>
      </w:r>
      <w:r w:rsidR="006E7868">
        <w:rPr>
          <w:rFonts w:hint="eastAsia"/>
          <w:b/>
        </w:rPr>
        <w:t>及經費編列情形</w:t>
      </w:r>
    </w:p>
    <w:p w:rsidR="00417D16" w:rsidRDefault="002D2AB4" w:rsidP="006E7868">
      <w:pPr>
        <w:pStyle w:val="22"/>
        <w:wordWrap w:val="0"/>
        <w:ind w:left="850" w:firstLine="566"/>
      </w:pPr>
      <w:r>
        <w:rPr>
          <w:rFonts w:hint="eastAsia"/>
        </w:rPr>
        <w:t>據</w:t>
      </w:r>
      <w:r w:rsidR="006E7868">
        <w:rPr>
          <w:rFonts w:hint="eastAsia"/>
        </w:rPr>
        <w:t>國衛院114</w:t>
      </w:r>
      <w:r w:rsidR="006E7868" w:rsidRPr="006E7868">
        <w:rPr>
          <w:rFonts w:hint="eastAsia"/>
        </w:rPr>
        <w:t>年度</w:t>
      </w:r>
      <w:r w:rsidR="006E7868">
        <w:rPr>
          <w:rFonts w:hint="eastAsia"/>
        </w:rPr>
        <w:t>預算書所載，鑑於</w:t>
      </w:r>
      <w:r w:rsidRPr="002D2AB4">
        <w:rPr>
          <w:rFonts w:hint="eastAsia"/>
        </w:rPr>
        <w:t>代謝等相關慢性疾病影響國人健康甚鉅，本計畫結合國人不同層次資料庫，進行代謝等相關慢性疾病之致病、預測、管控</w:t>
      </w:r>
      <w:r w:rsidR="00463F25">
        <w:rPr>
          <w:rFonts w:hint="eastAsia"/>
        </w:rPr>
        <w:t>及</w:t>
      </w:r>
      <w:r w:rsidRPr="002D2AB4">
        <w:rPr>
          <w:rFonts w:hint="eastAsia"/>
        </w:rPr>
        <w:t>預防</w:t>
      </w:r>
      <w:r w:rsidR="00463F25">
        <w:rPr>
          <w:rFonts w:hint="eastAsia"/>
        </w:rPr>
        <w:t>等</w:t>
      </w:r>
      <w:r w:rsidRPr="002D2AB4">
        <w:rPr>
          <w:rFonts w:hint="eastAsia"/>
        </w:rPr>
        <w:t>多面向研究。</w:t>
      </w:r>
      <w:r w:rsidR="003A4D66">
        <w:rPr>
          <w:rFonts w:hint="eastAsia"/>
        </w:rPr>
        <w:t>該</w:t>
      </w:r>
      <w:r w:rsidRPr="002D2AB4">
        <w:rPr>
          <w:rFonts w:hint="eastAsia"/>
        </w:rPr>
        <w:t>計畫以精準健康為主軸，探討代謝相關疾病領域，由肥胖及疾病前期演進到疾病的發</w:t>
      </w:r>
      <w:r w:rsidR="006E7868">
        <w:rPr>
          <w:rFonts w:hint="eastAsia"/>
        </w:rPr>
        <w:t>生及介入模式，並發掘出智慧預測或風險因子並進行臨床驗證，並</w:t>
      </w:r>
      <w:r w:rsidRPr="002D2AB4">
        <w:rPr>
          <w:rFonts w:hint="eastAsia"/>
        </w:rPr>
        <w:t>延續</w:t>
      </w:r>
      <w:r w:rsidR="006E7868">
        <w:rPr>
          <w:rFonts w:hint="eastAsia"/>
        </w:rPr>
        <w:t>前</w:t>
      </w:r>
      <w:r w:rsidRPr="002D2AB4">
        <w:rPr>
          <w:rFonts w:hint="eastAsia"/>
        </w:rPr>
        <w:t>期</w:t>
      </w:r>
      <w:r w:rsidR="006E7868">
        <w:rPr>
          <w:rFonts w:hint="eastAsia"/>
        </w:rPr>
        <w:t>之「</w:t>
      </w:r>
      <w:r w:rsidR="006E7868" w:rsidRPr="006E7868">
        <w:rPr>
          <w:rFonts w:hint="eastAsia"/>
        </w:rPr>
        <w:t>肥胖症之整合性智慧醫療研究</w:t>
      </w:r>
      <w:r w:rsidR="006E7868">
        <w:rPr>
          <w:rFonts w:hint="eastAsia"/>
        </w:rPr>
        <w:t>」計畫，與基隆長庚、宏碁智醫</w:t>
      </w:r>
      <w:r w:rsidRPr="002D2AB4">
        <w:rPr>
          <w:rFonts w:hint="eastAsia"/>
        </w:rPr>
        <w:t>合作，運用多體學</w:t>
      </w:r>
      <w:r w:rsidR="00463F25">
        <w:rPr>
          <w:rFonts w:hint="eastAsia"/>
        </w:rPr>
        <w:t>(</w:t>
      </w:r>
      <w:r w:rsidRPr="002D2AB4">
        <w:rPr>
          <w:rFonts w:hint="eastAsia"/>
        </w:rPr>
        <w:t>m</w:t>
      </w:r>
      <w:r w:rsidRPr="002D2AB4">
        <w:rPr>
          <w:rFonts w:hint="eastAsia"/>
        </w:rPr>
        <w:lastRenderedPageBreak/>
        <w:t>ulti-omics</w:t>
      </w:r>
      <w:r w:rsidR="00463F25">
        <w:rPr>
          <w:rFonts w:hint="eastAsia"/>
        </w:rPr>
        <w:t>)</w:t>
      </w:r>
      <w:r w:rsidR="005542FB">
        <w:rPr>
          <w:rStyle w:val="aff7"/>
        </w:rPr>
        <w:footnoteReference w:id="1"/>
      </w:r>
      <w:r w:rsidRPr="002D2AB4">
        <w:rPr>
          <w:rFonts w:hint="eastAsia"/>
        </w:rPr>
        <w:t>及人工智慧</w:t>
      </w:r>
      <w:r w:rsidR="00463F25">
        <w:rPr>
          <w:rFonts w:hint="eastAsia"/>
        </w:rPr>
        <w:t>(</w:t>
      </w:r>
      <w:r w:rsidRPr="002D2AB4">
        <w:rPr>
          <w:rFonts w:hint="eastAsia"/>
        </w:rPr>
        <w:t>AI</w:t>
      </w:r>
      <w:r w:rsidR="00463F25">
        <w:rPr>
          <w:rFonts w:hint="eastAsia"/>
        </w:rPr>
        <w:t>)</w:t>
      </w:r>
      <w:r w:rsidRPr="002D2AB4">
        <w:rPr>
          <w:rFonts w:hint="eastAsia"/>
        </w:rPr>
        <w:t>，強化「代謝相關疾病之智慧預測系統」之臨床驗證，並使用Taiwan Biobank、美兆等資料庫，以不同時間點之體學及基因資料，分析體重改變對肥胖相關代謝疾病之預測因子</w:t>
      </w:r>
      <w:r w:rsidR="003A4D66">
        <w:rPr>
          <w:rFonts w:hint="eastAsia"/>
        </w:rPr>
        <w:t>(</w:t>
      </w:r>
      <w:r w:rsidRPr="002D2AB4">
        <w:rPr>
          <w:rFonts w:hint="eastAsia"/>
        </w:rPr>
        <w:t>risks prediction</w:t>
      </w:r>
      <w:r w:rsidR="003A4D66">
        <w:rPr>
          <w:rFonts w:hint="eastAsia"/>
        </w:rPr>
        <w:t>)</w:t>
      </w:r>
      <w:r w:rsidRPr="002D2AB4">
        <w:rPr>
          <w:rFonts w:hint="eastAsia"/>
        </w:rPr>
        <w:t>與多基因風險評分</w:t>
      </w:r>
      <w:r w:rsidR="003A4D66">
        <w:rPr>
          <w:rFonts w:hint="eastAsia"/>
        </w:rPr>
        <w:t>(</w:t>
      </w:r>
      <w:r w:rsidRPr="002D2AB4">
        <w:rPr>
          <w:rFonts w:hint="eastAsia"/>
        </w:rPr>
        <w:t>polygenic risk score</w:t>
      </w:r>
      <w:r w:rsidR="003A4D66">
        <w:rPr>
          <w:rFonts w:hint="eastAsia"/>
        </w:rPr>
        <w:t>)</w:t>
      </w:r>
      <w:r w:rsidR="006E7868">
        <w:rPr>
          <w:rFonts w:hint="eastAsia"/>
        </w:rPr>
        <w:t>，並納入環境因素等多元資料庫，包含國衛</w:t>
      </w:r>
      <w:r w:rsidR="00463F25">
        <w:rPr>
          <w:rFonts w:hint="eastAsia"/>
        </w:rPr>
        <w:t>院慢性腎臟病世代追蹤資料庫、全民健保資料庫</w:t>
      </w:r>
      <w:r w:rsidRPr="002D2AB4">
        <w:rPr>
          <w:rFonts w:hint="eastAsia"/>
        </w:rPr>
        <w:t>及</w:t>
      </w:r>
      <w:r w:rsidR="00463F25">
        <w:rPr>
          <w:rFonts w:hint="eastAsia"/>
        </w:rPr>
        <w:t>環境部</w:t>
      </w:r>
      <w:r w:rsidRPr="002D2AB4">
        <w:rPr>
          <w:rFonts w:hint="eastAsia"/>
        </w:rPr>
        <w:t>環境資源資料庫，探討代謝相關疾病之多重危險因子及多重器官互相作用關係，另選擇肥胖合併代謝症候群者，採用國際重視之「168斷食」、「一日一萬步」介入方案，並佐以國人研發之「智慧型監測」探討介入成效，收集臨床試驗之預防與介入之最佳方案，提供國家制定代謝等相關慢性疾病預防策略之依據。</w:t>
      </w:r>
      <w:r w:rsidR="006E7868">
        <w:rPr>
          <w:rFonts w:hint="eastAsia"/>
        </w:rPr>
        <w:t>本計畫期程</w:t>
      </w:r>
      <w:r w:rsidR="00463F25">
        <w:rPr>
          <w:rFonts w:hint="eastAsia"/>
        </w:rPr>
        <w:t>為</w:t>
      </w:r>
      <w:r w:rsidR="006E7868">
        <w:rPr>
          <w:rFonts w:hint="eastAsia"/>
        </w:rPr>
        <w:t>113至116年度，預計總經費1億</w:t>
      </w:r>
      <w:r w:rsidR="00A82DB4">
        <w:rPr>
          <w:rFonts w:hint="eastAsia"/>
        </w:rPr>
        <w:t>2</w:t>
      </w:r>
      <w:r w:rsidR="006E7868">
        <w:rPr>
          <w:rFonts w:hint="eastAsia"/>
        </w:rPr>
        <w:t>,7</w:t>
      </w:r>
      <w:r w:rsidR="00A82DB4">
        <w:rPr>
          <w:rFonts w:hint="eastAsia"/>
        </w:rPr>
        <w:t>90</w:t>
      </w:r>
      <w:r w:rsidR="006E7868">
        <w:rPr>
          <w:rFonts w:hint="eastAsia"/>
        </w:rPr>
        <w:t>萬元，113年度已編列3</w:t>
      </w:r>
      <w:r w:rsidR="006E7868">
        <w:t>,200</w:t>
      </w:r>
      <w:r w:rsidR="006E7868">
        <w:rPr>
          <w:rFonts w:hint="eastAsia"/>
        </w:rPr>
        <w:t>萬元，114年度</w:t>
      </w:r>
      <w:r w:rsidR="00F956D8">
        <w:rPr>
          <w:rFonts w:hint="eastAsia"/>
        </w:rPr>
        <w:t>預算案</w:t>
      </w:r>
      <w:r w:rsidR="006E7868">
        <w:rPr>
          <w:rFonts w:hint="eastAsia"/>
        </w:rPr>
        <w:t>續編2,</w:t>
      </w:r>
      <w:r w:rsidR="006E7868">
        <w:t>700</w:t>
      </w:r>
      <w:r w:rsidR="006E7868">
        <w:rPr>
          <w:rFonts w:hint="eastAsia"/>
        </w:rPr>
        <w:t>萬元。</w:t>
      </w:r>
    </w:p>
    <w:p w:rsidR="00E33E7D" w:rsidRDefault="00E33E7D" w:rsidP="00E33E7D">
      <w:pPr>
        <w:pStyle w:val="af0"/>
        <w:ind w:left="849" w:hanging="283"/>
        <w:rPr>
          <w:b/>
        </w:rPr>
      </w:pPr>
      <w:r>
        <w:rPr>
          <w:rFonts w:hint="eastAsia"/>
          <w:b/>
        </w:rPr>
        <w:t>(二)</w:t>
      </w:r>
      <w:r w:rsidR="006E7868">
        <w:rPr>
          <w:rFonts w:hint="eastAsia"/>
          <w:b/>
        </w:rPr>
        <w:t>本計畫之前期計畫112年</w:t>
      </w:r>
      <w:r w:rsidR="00B91439">
        <w:rPr>
          <w:rFonts w:hint="eastAsia"/>
          <w:b/>
        </w:rPr>
        <w:t>績效報告經衛福部評核等第</w:t>
      </w:r>
      <w:r w:rsidR="006E7868">
        <w:rPr>
          <w:rFonts w:hint="eastAsia"/>
          <w:b/>
        </w:rPr>
        <w:t>為甲，國衛院</w:t>
      </w:r>
      <w:r w:rsidR="00E12CFC">
        <w:rPr>
          <w:rFonts w:hint="eastAsia"/>
          <w:b/>
        </w:rPr>
        <w:t>說明</w:t>
      </w:r>
      <w:r w:rsidR="006E7868" w:rsidRPr="006E7868">
        <w:rPr>
          <w:rFonts w:hint="eastAsia"/>
          <w:b/>
        </w:rPr>
        <w:t>應是</w:t>
      </w:r>
      <w:r w:rsidR="00E12CFC">
        <w:rPr>
          <w:rFonts w:hint="eastAsia"/>
          <w:b/>
        </w:rPr>
        <w:t>該</w:t>
      </w:r>
      <w:r w:rsidR="006E7868" w:rsidRPr="006E7868">
        <w:rPr>
          <w:rFonts w:hint="eastAsia"/>
          <w:b/>
        </w:rPr>
        <w:t>報告內容未能充分顯</w:t>
      </w:r>
      <w:r w:rsidR="006E7868">
        <w:rPr>
          <w:rFonts w:hint="eastAsia"/>
          <w:b/>
        </w:rPr>
        <w:t>示提供具科學實證之</w:t>
      </w:r>
      <w:r w:rsidR="006E7868" w:rsidRPr="006E7868">
        <w:rPr>
          <w:rFonts w:hint="eastAsia"/>
          <w:b/>
        </w:rPr>
        <w:t>政策建言</w:t>
      </w:r>
      <w:r w:rsidR="006E7868">
        <w:rPr>
          <w:rFonts w:hint="eastAsia"/>
          <w:b/>
        </w:rPr>
        <w:t>所致</w:t>
      </w:r>
    </w:p>
    <w:p w:rsidR="00600B8C" w:rsidRDefault="00FC00C9" w:rsidP="00E33E7D">
      <w:pPr>
        <w:pStyle w:val="22"/>
        <w:ind w:left="850" w:firstLine="566"/>
      </w:pPr>
      <w:r>
        <w:rPr>
          <w:rFonts w:hint="eastAsia"/>
        </w:rPr>
        <w:t>依據</w:t>
      </w:r>
      <w:r w:rsidR="00B91439">
        <w:rPr>
          <w:rFonts w:hint="eastAsia"/>
        </w:rPr>
        <w:t>「衛福部112</w:t>
      </w:r>
      <w:r w:rsidR="00B91439" w:rsidRPr="00B91439">
        <w:rPr>
          <w:rFonts w:hint="eastAsia"/>
        </w:rPr>
        <w:t>年度部會列管個案計畫(科技發展類)評</w:t>
      </w:r>
      <w:r w:rsidR="00B91439">
        <w:rPr>
          <w:rFonts w:hint="eastAsia"/>
        </w:rPr>
        <w:t>核等第與評核意見一覽表」，本計畫之前期計畫「肥胖症之整合性智慧醫療研究」</w:t>
      </w:r>
      <w:r w:rsidR="00122D9C">
        <w:rPr>
          <w:rFonts w:hint="eastAsia"/>
        </w:rPr>
        <w:t>績效報告</w:t>
      </w:r>
      <w:r w:rsidR="00A7783D">
        <w:rPr>
          <w:rFonts w:hint="eastAsia"/>
        </w:rPr>
        <w:t>，經</w:t>
      </w:r>
      <w:r w:rsidR="00B91439" w:rsidRPr="00B91439">
        <w:rPr>
          <w:rFonts w:hint="eastAsia"/>
        </w:rPr>
        <w:t>評</w:t>
      </w:r>
      <w:r w:rsidR="00B91439">
        <w:rPr>
          <w:rFonts w:hint="eastAsia"/>
        </w:rPr>
        <w:t>核等第為甲，評審委員</w:t>
      </w:r>
      <w:r w:rsidR="00E12CFC">
        <w:rPr>
          <w:rFonts w:hint="eastAsia"/>
        </w:rPr>
        <w:t>提出</w:t>
      </w:r>
      <w:r w:rsidR="009E218A">
        <w:rPr>
          <w:rFonts w:hint="eastAsia"/>
        </w:rPr>
        <w:t>審核</w:t>
      </w:r>
      <w:r w:rsidR="00B91439">
        <w:rPr>
          <w:rFonts w:hint="eastAsia"/>
        </w:rPr>
        <w:t>意見略以，</w:t>
      </w:r>
      <w:r w:rsidR="00E12CFC">
        <w:rPr>
          <w:rFonts w:hint="eastAsia"/>
        </w:rPr>
        <w:t>1.</w:t>
      </w:r>
      <w:r w:rsidR="00B91439" w:rsidRPr="00B91439">
        <w:rPr>
          <w:rFonts w:hint="eastAsia"/>
        </w:rPr>
        <w:t>國衛院請勿只偏重基礎研究，基因基礎研究可交與民間大學或基礎研究實驗合作。</w:t>
      </w:r>
      <w:r w:rsidR="00E12CFC">
        <w:rPr>
          <w:rFonts w:hint="eastAsia"/>
        </w:rPr>
        <w:t>2.肥胖是國病，國民健康署雖列執行單位，但完全沒有看到</w:t>
      </w:r>
      <w:r w:rsidR="00B91439" w:rsidRPr="00B91439">
        <w:rPr>
          <w:rFonts w:hint="eastAsia"/>
        </w:rPr>
        <w:t>貢獻，也沒有平行</w:t>
      </w:r>
      <w:r w:rsidR="005542FB">
        <w:rPr>
          <w:rFonts w:hint="eastAsia"/>
        </w:rPr>
        <w:t>連絡</w:t>
      </w:r>
      <w:r w:rsidR="00B91439" w:rsidRPr="00B91439">
        <w:rPr>
          <w:rFonts w:hint="eastAsia"/>
        </w:rPr>
        <w:t>之機制。</w:t>
      </w:r>
      <w:r w:rsidR="00E12CFC">
        <w:rPr>
          <w:rFonts w:hint="eastAsia"/>
        </w:rPr>
        <w:t>3.</w:t>
      </w:r>
      <w:r w:rsidR="00B91439" w:rsidRPr="00B91439">
        <w:rPr>
          <w:rFonts w:hint="eastAsia"/>
        </w:rPr>
        <w:t>整個</w:t>
      </w:r>
      <w:r w:rsidR="00E12CFC">
        <w:rPr>
          <w:rFonts w:hint="eastAsia"/>
        </w:rPr>
        <w:t>4</w:t>
      </w:r>
      <w:r w:rsidR="00B91439" w:rsidRPr="00B91439">
        <w:rPr>
          <w:rFonts w:hint="eastAsia"/>
        </w:rPr>
        <w:t>年計畫摘要內容均寫到要提供科學實證之政策建言，但報告內容無法顯示</w:t>
      </w:r>
      <w:r w:rsidR="001B5A02">
        <w:rPr>
          <w:rFonts w:hint="eastAsia"/>
        </w:rPr>
        <w:t>。</w:t>
      </w:r>
    </w:p>
    <w:p w:rsidR="00E12CFC" w:rsidRDefault="00E12CFC" w:rsidP="00E12CFC">
      <w:pPr>
        <w:pStyle w:val="22"/>
        <w:ind w:left="850" w:firstLine="566"/>
        <w:rPr>
          <w:rFonts w:hint="eastAsia"/>
        </w:rPr>
      </w:pPr>
      <w:r>
        <w:rPr>
          <w:rFonts w:hint="eastAsia"/>
        </w:rPr>
        <w:t>詢據國衛院</w:t>
      </w:r>
      <w:r w:rsidR="00122D9C">
        <w:rPr>
          <w:rFonts w:hint="eastAsia"/>
        </w:rPr>
        <w:t>說明</w:t>
      </w:r>
      <w:r>
        <w:rPr>
          <w:rFonts w:hint="eastAsia"/>
        </w:rPr>
        <w:t>，本計畫未獲評為優</w:t>
      </w:r>
      <w:r w:rsidR="00122D9C">
        <w:rPr>
          <w:rFonts w:hint="eastAsia"/>
        </w:rPr>
        <w:t>之</w:t>
      </w:r>
      <w:r w:rsidR="005542FB">
        <w:rPr>
          <w:rFonts w:hint="eastAsia"/>
        </w:rPr>
        <w:t>主要原因，應為</w:t>
      </w:r>
      <w:r>
        <w:rPr>
          <w:rFonts w:hint="eastAsia"/>
        </w:rPr>
        <w:t>報</w:t>
      </w:r>
      <w:r>
        <w:rPr>
          <w:rFonts w:hint="eastAsia"/>
        </w:rPr>
        <w:lastRenderedPageBreak/>
        <w:t>告內容未能充分顯示提供具科學實證之政策建言。針對評委意見的改善情形及</w:t>
      </w:r>
      <w:r w:rsidR="001F141E">
        <w:rPr>
          <w:rFonts w:hint="eastAsia"/>
        </w:rPr>
        <w:t>目前</w:t>
      </w:r>
      <w:r>
        <w:rPr>
          <w:rFonts w:hint="eastAsia"/>
        </w:rPr>
        <w:t>辦理進度，</w:t>
      </w:r>
      <w:r w:rsidR="003A4D66">
        <w:rPr>
          <w:rFonts w:hint="eastAsia"/>
        </w:rPr>
        <w:t>該院</w:t>
      </w:r>
      <w:r>
        <w:rPr>
          <w:rFonts w:hint="eastAsia"/>
        </w:rPr>
        <w:t>說明如下：</w:t>
      </w:r>
    </w:p>
    <w:p w:rsidR="00E12CFC" w:rsidRDefault="00E12CFC" w:rsidP="00E12CFC">
      <w:pPr>
        <w:pStyle w:val="1231"/>
        <w:ind w:left="1133" w:hanging="283"/>
      </w:pPr>
      <w:r>
        <w:rPr>
          <w:rFonts w:hint="eastAsia"/>
        </w:rPr>
        <w:t>1.本計畫除進行基礎研究之外，尚有臨床應用及產品開發。例如：(1)與基隆長庚合作建立之「肥胖多重體學資料庫」，與宏碁公司合作建立AI模式，發現一組生物標記與糖尿病腎病變有關，並導出可能之分子致病機轉，後續可用以開發肥胖相關疾病之治療策略。(2)生物可吸收水膠研發團隊於計畫全程執行期間已陸續提出3項專利之中華民國與美國專利申請案，其中「開發硫聚物水凝膠作為小腸吸收屏障」技術更於2023年12月21日獲我國智慧財產局核准。目前研發團隊仍持續向潛在廠商探詢授權意願，將努力達成本計畫成果商品化期許。(3)運用「肥胖多重體學資料庫」運用AI/ML所建構的10</w:t>
      </w:r>
      <w:r w:rsidR="005542FB">
        <w:rPr>
          <w:rFonts w:hint="eastAsia"/>
        </w:rPr>
        <w:t>項智慧預測系統將在其他的研究計畫進行驗證，以落實到臨床應用，</w:t>
      </w:r>
      <w:r w:rsidRPr="00E12CFC">
        <w:rPr>
          <w:rFonts w:hint="eastAsia"/>
        </w:rPr>
        <w:t>未來</w:t>
      </w:r>
      <w:r w:rsidR="005542FB">
        <w:rPr>
          <w:rFonts w:hint="eastAsia"/>
        </w:rPr>
        <w:t>將</w:t>
      </w:r>
      <w:r w:rsidRPr="00E12CFC">
        <w:rPr>
          <w:rFonts w:hint="eastAsia"/>
        </w:rPr>
        <w:t>持續強化跨部會與跨領域合作，改善造成肥胖與代謝症候群之各項危險因子。</w:t>
      </w:r>
    </w:p>
    <w:p w:rsidR="00E12CFC" w:rsidRPr="00E12CFC" w:rsidRDefault="003A4D66" w:rsidP="00E12CFC">
      <w:pPr>
        <w:pStyle w:val="1231"/>
        <w:ind w:left="1133" w:hanging="283"/>
        <w:rPr>
          <w:rFonts w:hint="eastAsia"/>
        </w:rPr>
      </w:pPr>
      <w:r>
        <w:rPr>
          <w:rFonts w:hint="eastAsia"/>
        </w:rPr>
        <w:t>2</w:t>
      </w:r>
      <w:r w:rsidR="00E12CFC">
        <w:rPr>
          <w:rFonts w:hint="eastAsia"/>
        </w:rPr>
        <w:t>.國衛院</w:t>
      </w:r>
      <w:r w:rsidR="00E12CFC" w:rsidRPr="00E12CFC">
        <w:rPr>
          <w:rFonts w:hint="eastAsia"/>
        </w:rPr>
        <w:t>於</w:t>
      </w:r>
      <w:r w:rsidR="00F956D8">
        <w:rPr>
          <w:rFonts w:hint="eastAsia"/>
        </w:rPr>
        <w:t>111</w:t>
      </w:r>
      <w:r w:rsidR="00E12CFC" w:rsidRPr="00E12CFC">
        <w:rPr>
          <w:rFonts w:hint="eastAsia"/>
        </w:rPr>
        <w:t>年8月</w:t>
      </w:r>
      <w:r w:rsidR="00E12CFC">
        <w:rPr>
          <w:rFonts w:hint="eastAsia"/>
        </w:rPr>
        <w:t>22</w:t>
      </w:r>
      <w:r w:rsidR="00E12CFC" w:rsidRPr="00E12CFC">
        <w:rPr>
          <w:rFonts w:hint="eastAsia"/>
        </w:rPr>
        <w:t>日</w:t>
      </w:r>
      <w:r w:rsidR="00E12CFC">
        <w:rPr>
          <w:rFonts w:hint="eastAsia"/>
        </w:rPr>
        <w:t>與</w:t>
      </w:r>
      <w:r w:rsidR="00E12CFC" w:rsidRPr="00E12CFC">
        <w:rPr>
          <w:rFonts w:hint="eastAsia"/>
        </w:rPr>
        <w:t>長庚醫療體系</w:t>
      </w:r>
      <w:r w:rsidR="00E12CFC">
        <w:rPr>
          <w:rFonts w:hint="eastAsia"/>
        </w:rPr>
        <w:t>及</w:t>
      </w:r>
      <w:r w:rsidR="00E12CFC" w:rsidRPr="00E12CFC">
        <w:rPr>
          <w:rFonts w:hint="eastAsia"/>
        </w:rPr>
        <w:t>宏碁集團</w:t>
      </w:r>
      <w:r w:rsidR="00E12CFC">
        <w:rPr>
          <w:rFonts w:hint="eastAsia"/>
        </w:rPr>
        <w:t>，</w:t>
      </w:r>
      <w:r w:rsidR="00E12CFC" w:rsidRPr="00E12CFC">
        <w:rPr>
          <w:rFonts w:hint="eastAsia"/>
        </w:rPr>
        <w:t>聯合就本計畫成果辦理記者會，告知大眾肥胖相關疾病發生前</w:t>
      </w:r>
      <w:r w:rsidR="00E12CFC">
        <w:rPr>
          <w:rFonts w:hint="eastAsia"/>
        </w:rPr>
        <w:t>精準預測，是減少肥胖衍生疾病影響人類健康的關鍵之一，本計畫建置「國人疾病多重體學資料庫」</w:t>
      </w:r>
      <w:r w:rsidR="00E12CFC" w:rsidRPr="00E12CFC">
        <w:rPr>
          <w:rFonts w:hint="eastAsia"/>
        </w:rPr>
        <w:t>及</w:t>
      </w:r>
      <w:r w:rsidR="00E12CFC">
        <w:rPr>
          <w:rFonts w:hint="eastAsia"/>
        </w:rPr>
        <w:t>「整合性智慧預測系統」</w:t>
      </w:r>
      <w:r w:rsidR="00E12CFC" w:rsidRPr="00E12CFC">
        <w:rPr>
          <w:rFonts w:hint="eastAsia"/>
        </w:rPr>
        <w:t>，藉由建立疾病多體學資料庫</w:t>
      </w:r>
      <w:r w:rsidR="00E12CFC">
        <w:rPr>
          <w:rFonts w:hint="eastAsia"/>
        </w:rPr>
        <w:t>，</w:t>
      </w:r>
      <w:r w:rsidR="00E12CFC" w:rsidRPr="00E12CFC">
        <w:rPr>
          <w:rFonts w:hint="eastAsia"/>
        </w:rPr>
        <w:t>以長期追蹤國人健康之多體學資料，並導入AI人工智慧大數據分析，開發多項代謝疾病之智慧預測系統，以建構整合性智慧醫療支援平台，提出個人化之精準醫療建議，藉以降低多項代謝疾病對健康之影響。</w:t>
      </w:r>
      <w:r w:rsidR="00F956D8">
        <w:rPr>
          <w:rFonts w:hint="eastAsia"/>
        </w:rPr>
        <w:t>據說明，</w:t>
      </w:r>
      <w:r w:rsidR="00E12CFC" w:rsidRPr="00E12CFC">
        <w:rPr>
          <w:rFonts w:hint="eastAsia"/>
        </w:rPr>
        <w:t>本計畫成果除</w:t>
      </w:r>
      <w:r w:rsidR="00F956D8">
        <w:rPr>
          <w:rFonts w:hint="eastAsia"/>
        </w:rPr>
        <w:t>可</w:t>
      </w:r>
      <w:r w:rsidR="00E12CFC" w:rsidRPr="00E12CFC">
        <w:rPr>
          <w:rFonts w:hint="eastAsia"/>
        </w:rPr>
        <w:t>促進國人</w:t>
      </w:r>
      <w:r w:rsidR="00AF11EC">
        <w:rPr>
          <w:rFonts w:hint="eastAsia"/>
        </w:rPr>
        <w:t>之健康，並能大幅節省國人醫療支出之負擔，開創具預防醫學轉譯價值之</w:t>
      </w:r>
      <w:r w:rsidR="00E12CFC" w:rsidRPr="00E12CFC">
        <w:rPr>
          <w:rFonts w:hint="eastAsia"/>
        </w:rPr>
        <w:t>產業。</w:t>
      </w:r>
    </w:p>
    <w:p w:rsidR="0027263F" w:rsidRDefault="0027263F" w:rsidP="00056E8E">
      <w:pPr>
        <w:ind w:left="566" w:firstLine="566"/>
      </w:pPr>
      <w:r>
        <w:rPr>
          <w:rFonts w:hint="eastAsia"/>
        </w:rPr>
        <w:t>綜上，</w:t>
      </w:r>
      <w:r w:rsidR="00D47FD1">
        <w:rPr>
          <w:rFonts w:hint="eastAsia"/>
        </w:rPr>
        <w:t>國衛院</w:t>
      </w:r>
      <w:r w:rsidR="001F141E">
        <w:rPr>
          <w:rFonts w:hint="eastAsia"/>
        </w:rPr>
        <w:t>114</w:t>
      </w:r>
      <w:r w:rsidR="003B790E">
        <w:rPr>
          <w:rFonts w:hint="eastAsia"/>
        </w:rPr>
        <w:t>年度預算案編列</w:t>
      </w:r>
      <w:r w:rsidR="001F141E">
        <w:rPr>
          <w:rFonts w:hint="eastAsia"/>
        </w:rPr>
        <w:t>2</w:t>
      </w:r>
      <w:r w:rsidR="00354991">
        <w:rPr>
          <w:rFonts w:hint="eastAsia"/>
        </w:rPr>
        <w:t>,</w:t>
      </w:r>
      <w:r w:rsidR="001F141E">
        <w:rPr>
          <w:rFonts w:hint="eastAsia"/>
        </w:rPr>
        <w:t>7</w:t>
      </w:r>
      <w:r w:rsidR="00354991">
        <w:rPr>
          <w:rFonts w:hint="eastAsia"/>
        </w:rPr>
        <w:t>00萬元</w:t>
      </w:r>
      <w:r w:rsidR="00D47FD1">
        <w:rPr>
          <w:rFonts w:hint="eastAsia"/>
        </w:rPr>
        <w:t>，</w:t>
      </w:r>
      <w:r w:rsidR="00B155F9">
        <w:rPr>
          <w:rFonts w:hint="eastAsia"/>
        </w:rPr>
        <w:t>預計辦理</w:t>
      </w:r>
      <w:r w:rsidR="001F141E" w:rsidRPr="001F141E">
        <w:rPr>
          <w:rFonts w:hint="eastAsia"/>
        </w:rPr>
        <w:t>辦</w:t>
      </w:r>
      <w:r w:rsidR="001F141E" w:rsidRPr="001F141E">
        <w:rPr>
          <w:rFonts w:hint="eastAsia"/>
        </w:rPr>
        <w:lastRenderedPageBreak/>
        <w:t>理「代謝等相關慢性疾病精準防治策略研發：『智慧預測系統』預測與導入」計畫，</w:t>
      </w:r>
      <w:r w:rsidR="00122D9C">
        <w:rPr>
          <w:rFonts w:hint="eastAsia"/>
        </w:rPr>
        <w:t>允宜參照前期計畫績效報告之專家</w:t>
      </w:r>
      <w:r w:rsidR="009E218A">
        <w:rPr>
          <w:rFonts w:hint="eastAsia"/>
        </w:rPr>
        <w:t>審核</w:t>
      </w:r>
      <w:r w:rsidR="00122D9C">
        <w:rPr>
          <w:rFonts w:hint="eastAsia"/>
        </w:rPr>
        <w:t>意見，提供具科學實證之政策建言，以</w:t>
      </w:r>
      <w:r w:rsidR="003A4D66">
        <w:rPr>
          <w:rFonts w:hint="eastAsia"/>
        </w:rPr>
        <w:t>利外界瞭解並</w:t>
      </w:r>
      <w:r w:rsidR="00122D9C">
        <w:rPr>
          <w:rFonts w:hint="eastAsia"/>
        </w:rPr>
        <w:t>增加計畫效益</w:t>
      </w:r>
      <w:r w:rsidR="00D47FD1">
        <w:rPr>
          <w:rFonts w:hint="eastAsia"/>
        </w:rPr>
        <w:t>。</w:t>
      </w:r>
    </w:p>
    <w:bookmarkEnd w:id="5"/>
    <w:bookmarkEnd w:id="1"/>
    <w:bookmarkEnd w:id="2"/>
    <w:bookmarkEnd w:id="3"/>
    <w:sectPr w:rsidR="0027263F" w:rsidSect="00F9326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50A" w:rsidRDefault="00D2050A" w:rsidP="006D1EAE">
      <w:pPr>
        <w:spacing w:line="240" w:lineRule="auto"/>
        <w:ind w:left="560" w:firstLine="560"/>
      </w:pPr>
      <w:r>
        <w:separator/>
      </w:r>
    </w:p>
  </w:endnote>
  <w:endnote w:type="continuationSeparator" w:id="0">
    <w:p w:rsidR="00D2050A" w:rsidRDefault="00D2050A" w:rsidP="006D1EA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DFMing Std W3">
    <w:altName w:val="細明體_HKSCS"/>
    <w:panose1 w:val="00000000000000000000"/>
    <w:charset w:val="88"/>
    <w:family w:val="roman"/>
    <w:notTrueType/>
    <w:pitch w:val="default"/>
    <w:sig w:usb0="00000001" w:usb1="08080000" w:usb2="00000010" w:usb3="00000000" w:csb0="00100000" w:csb1="00000000"/>
  </w:font>
  <w:font w:name="DF Kai Shu">
    <w:altName w:val="華康行書體"/>
    <w:panose1 w:val="00000000000000000000"/>
    <w:charset w:val="88"/>
    <w:family w:val="script"/>
    <w:notTrueType/>
    <w:pitch w:val="default"/>
    <w:sig w:usb0="00000001" w:usb1="08080000" w:usb2="00000010" w:usb3="00000000" w:csb0="00100000"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p w:rsidR="006E7868" w:rsidRDefault="006E7868" w:rsidP="00911466">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B42A3C">
    <w:pPr>
      <w:pStyle w:val="aff0"/>
      <w:tabs>
        <w:tab w:val="clear" w:pos="8306"/>
        <w:tab w:val="right" w:pos="8505"/>
      </w:tabs>
      <w:ind w:leftChars="0" w:left="0" w:firstLineChars="0" w:firstLine="0"/>
      <w:jc w:val="center"/>
    </w:pPr>
    <w:r w:rsidRPr="002E1848">
      <w:fldChar w:fldCharType="begin"/>
    </w:r>
    <w:r w:rsidRPr="002E1848">
      <w:instrText>PAGE   \* MERGEFORMAT</w:instrText>
    </w:r>
    <w:r w:rsidRPr="002E1848">
      <w:fldChar w:fldCharType="separate"/>
    </w:r>
    <w:r w:rsidR="00926D52" w:rsidRPr="00926D52">
      <w:rPr>
        <w:noProof/>
        <w:lang w:val="zh-TW"/>
      </w:rPr>
      <w:t>3</w:t>
    </w:r>
    <w:r w:rsidRPr="002E184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50A" w:rsidRDefault="00D2050A" w:rsidP="007C1E24">
      <w:pPr>
        <w:spacing w:line="240" w:lineRule="auto"/>
        <w:ind w:left="560" w:firstLine="560"/>
      </w:pPr>
      <w:r>
        <w:separator/>
      </w:r>
    </w:p>
  </w:footnote>
  <w:footnote w:type="continuationSeparator" w:id="0">
    <w:p w:rsidR="00D2050A" w:rsidRDefault="00D2050A" w:rsidP="006D1EAE">
      <w:pPr>
        <w:spacing w:line="240" w:lineRule="auto"/>
        <w:ind w:left="560" w:firstLine="560"/>
      </w:pPr>
      <w:r>
        <w:continuationSeparator/>
      </w:r>
    </w:p>
  </w:footnote>
  <w:footnote w:id="1">
    <w:p w:rsidR="005542FB" w:rsidRPr="00E12CFC" w:rsidRDefault="005542FB" w:rsidP="005542FB">
      <w:pPr>
        <w:pStyle w:val="142"/>
        <w:ind w:left="647" w:hanging="647"/>
        <w:rPr>
          <w:rFonts w:hint="eastAsia"/>
        </w:rPr>
      </w:pPr>
      <w:r>
        <w:rPr>
          <w:rStyle w:val="aff7"/>
        </w:rPr>
        <w:footnoteRef/>
      </w:r>
      <w:r w:rsidRPr="00E12CFC">
        <w:rPr>
          <w:rFonts w:hint="eastAsia"/>
        </w:rPr>
        <w:t>包括基因體、代謝體、轉錄體、腸道菌相、臨床資料等</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FD2F36">
    <w:pPr>
      <w:pStyle w:val="afd"/>
      <w:ind w:left="560" w:firstLine="400"/>
    </w:pPr>
  </w:p>
  <w:p w:rsidR="006E7868" w:rsidRDefault="006E7868" w:rsidP="00911466">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Pr="00FD2F36" w:rsidRDefault="006E7868" w:rsidP="00FD2F36">
    <w:pPr>
      <w:pStyle w:val="af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E46EF"/>
    <w:multiLevelType w:val="hybridMultilevel"/>
    <w:tmpl w:val="61B030F2"/>
    <w:lvl w:ilvl="0" w:tplc="2690E7F8">
      <w:start w:val="1"/>
      <w:numFmt w:val="taiwaneseCountingThousand"/>
      <w:pStyle w:val="a1"/>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9532EFC"/>
    <w:multiLevelType w:val="hybridMultilevel"/>
    <w:tmpl w:val="7CBA69F8"/>
    <w:lvl w:ilvl="0" w:tplc="AFAA79CE">
      <w:start w:val="1"/>
      <w:numFmt w:val="taiwaneseCountingThousand"/>
      <w:pStyle w:val="a2"/>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CE41FE7"/>
    <w:multiLevelType w:val="hybridMultilevel"/>
    <w:tmpl w:val="4EB0359E"/>
    <w:lvl w:ilvl="0" w:tplc="5F40B93E">
      <w:start w:val="1"/>
      <w:numFmt w:val="decimal"/>
      <w:pStyle w:val="1"/>
      <w:suff w:val="nothing"/>
      <w:lvlText w:val="%1、"/>
      <w:lvlJc w:val="left"/>
      <w:pPr>
        <w:ind w:left="1756" w:hanging="480"/>
      </w:pPr>
      <w:rPr>
        <w:rFonts w:hint="eastAsia"/>
        <w:b w:val="0"/>
        <w:sz w:val="32"/>
        <w:szCs w:val="32"/>
      </w:r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5" w15:restartNumberingAfterBreak="0">
    <w:nsid w:val="21404122"/>
    <w:multiLevelType w:val="singleLevel"/>
    <w:tmpl w:val="FE84C71A"/>
    <w:lvl w:ilvl="0">
      <w:start w:val="1"/>
      <w:numFmt w:val="decimalFullWidth"/>
      <w:pStyle w:val="2"/>
      <w:lvlText w:val="(%1)"/>
      <w:lvlJc w:val="left"/>
      <w:pPr>
        <w:tabs>
          <w:tab w:val="num" w:pos="1758"/>
        </w:tabs>
        <w:ind w:left="1758" w:hanging="737"/>
      </w:pPr>
      <w:rPr>
        <w:rFonts w:hint="eastAsia"/>
      </w:rPr>
    </w:lvl>
  </w:abstractNum>
  <w:abstractNum w:abstractNumId="6" w15:restartNumberingAfterBreak="0">
    <w:nsid w:val="2CBC5DE6"/>
    <w:multiLevelType w:val="multilevel"/>
    <w:tmpl w:val="04C434B4"/>
    <w:lvl w:ilvl="0">
      <w:start w:val="1"/>
      <w:numFmt w:val="ideographLegalTraditional"/>
      <w:pStyle w:val="a3"/>
      <w:suff w:val="nothing"/>
      <w:lvlText w:val="%1、"/>
      <w:lvlJc w:val="left"/>
      <w:pPr>
        <w:ind w:left="1276" w:hanging="1134"/>
      </w:pPr>
      <w:rPr>
        <w:rFonts w:hAnsi="Times New Roman" w:cs="Times New Roman" w:hint="eastAsia"/>
        <w:b/>
        <w:bCs w:val="0"/>
        <w:i w:val="0"/>
        <w:iCs w:val="0"/>
        <w:caps w:val="0"/>
        <w:smallCaps w:val="0"/>
        <w:strike w:val="0"/>
        <w:dstrike w:val="0"/>
        <w:noProof w:val="0"/>
        <w:snapToGrid w:val="0"/>
        <w:vanish w:val="0"/>
        <w:color w:val="000000"/>
        <w:spacing w:val="0"/>
        <w:kern w:val="0"/>
        <w:position w:val="0"/>
        <w:sz w:val="40"/>
        <w:szCs w:val="4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2">
      <w:start w:val="1"/>
      <w:numFmt w:val="taiwaneseCountingThousand"/>
      <w:pStyle w:val="a4"/>
      <w:lvlText w:val="(%3)"/>
      <w:lvlJc w:val="left"/>
      <w:pPr>
        <w:tabs>
          <w:tab w:val="num" w:pos="-284"/>
        </w:tabs>
        <w:ind w:left="680" w:hanging="680"/>
      </w:pPr>
      <w:rPr>
        <w:rFonts w:ascii="標楷體" w:eastAsia="標楷體" w:hAnsi="標楷體" w:cs="Times New Roman" w:hint="eastAsia"/>
        <w:b/>
        <w:bCs w:val="0"/>
        <w:i w:val="0"/>
        <w:iCs w:val="0"/>
        <w:caps w:val="0"/>
        <w:smallCaps w:val="0"/>
        <w:strike w:val="0"/>
        <w:dstrike w:val="0"/>
        <w:noProof w:val="0"/>
        <w:snapToGrid w:val="0"/>
        <w:vanish w:val="0"/>
        <w:color w:val="000000"/>
        <w:spacing w:val="0"/>
        <w:kern w:val="0"/>
        <w:position w:val="0"/>
        <w:u w:val="none"/>
        <w:effect w:val="none"/>
        <w:vertAlign w:val="baseline"/>
        <w:em w:val="none"/>
        <w:lang w:val="en-US"/>
        <w:specVanish w:val="0"/>
      </w:rPr>
    </w:lvl>
    <w:lvl w:ilvl="3">
      <w:start w:val="1"/>
      <w:numFmt w:val="decimal"/>
      <w:pStyle w:val="123"/>
      <w:suff w:val="nothing"/>
      <w:lvlText w:val="%4、"/>
      <w:lvlJc w:val="left"/>
      <w:pPr>
        <w:ind w:left="4140" w:hanging="454"/>
      </w:pPr>
      <w:rPr>
        <w:rFonts w:ascii="標楷體" w:eastAsia="標楷體" w:hAnsi="標楷體" w:cs="Times New Roman"/>
        <w:b w:val="0"/>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4">
      <w:start w:val="1"/>
      <w:numFmt w:val="decimal"/>
      <w:pStyle w:val="1230"/>
      <w:lvlText w:val="(%5)"/>
      <w:lvlJc w:val="left"/>
      <w:pPr>
        <w:tabs>
          <w:tab w:val="num" w:pos="1162"/>
        </w:tabs>
        <w:ind w:left="1446" w:hanging="624"/>
      </w:pPr>
      <w:rPr>
        <w:rFonts w:ascii="標楷體" w:eastAsia="標楷體" w:hAnsi="標楷體" w:cs="Times New Roman"/>
        <w:b/>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5">
      <w:start w:val="1"/>
      <w:numFmt w:val="decimal"/>
      <w:lvlText w:val="(%6)"/>
      <w:lvlJc w:val="left"/>
      <w:pPr>
        <w:tabs>
          <w:tab w:val="num" w:pos="7765"/>
        </w:tabs>
        <w:ind w:left="7765" w:hanging="1134"/>
      </w:pPr>
      <w:rPr>
        <w:rFonts w:hint="eastAsia"/>
      </w:rPr>
    </w:lvl>
    <w:lvl w:ilvl="6">
      <w:start w:val="1"/>
      <w:numFmt w:val="decimal"/>
      <w:lvlText w:val="(%7)"/>
      <w:lvlJc w:val="left"/>
      <w:pPr>
        <w:tabs>
          <w:tab w:val="num" w:pos="8332"/>
        </w:tabs>
        <w:ind w:left="8332" w:hanging="1276"/>
      </w:pPr>
      <w:rPr>
        <w:rFonts w:hint="eastAsia"/>
      </w:rPr>
    </w:lvl>
    <w:lvl w:ilvl="7">
      <w:start w:val="1"/>
      <w:numFmt w:val="lowerLetter"/>
      <w:lvlText w:val="%8."/>
      <w:lvlJc w:val="left"/>
      <w:pPr>
        <w:tabs>
          <w:tab w:val="num" w:pos="8899"/>
        </w:tabs>
        <w:ind w:left="8899" w:hanging="1418"/>
      </w:pPr>
      <w:rPr>
        <w:rFonts w:hint="eastAsia"/>
      </w:rPr>
    </w:lvl>
    <w:lvl w:ilvl="8">
      <w:start w:val="1"/>
      <w:numFmt w:val="lowerLetter"/>
      <w:lvlText w:val="%9)"/>
      <w:lvlJc w:val="left"/>
      <w:pPr>
        <w:tabs>
          <w:tab w:val="num" w:pos="9607"/>
        </w:tabs>
        <w:ind w:left="9607" w:hanging="1700"/>
      </w:pPr>
      <w:rPr>
        <w:rFonts w:hint="eastAsia"/>
      </w:rPr>
    </w:lvl>
  </w:abstractNum>
  <w:abstractNum w:abstractNumId="7" w15:restartNumberingAfterBreak="0">
    <w:nsid w:val="2D3C12F4"/>
    <w:multiLevelType w:val="hybridMultilevel"/>
    <w:tmpl w:val="ED9C10F6"/>
    <w:lvl w:ilvl="0" w:tplc="DC568DF2">
      <w:start w:val="1"/>
      <w:numFmt w:val="decimal"/>
      <w:lvlText w:val="(%1)"/>
      <w:lvlJc w:val="left"/>
      <w:pPr>
        <w:ind w:left="1680" w:hanging="444"/>
      </w:pPr>
      <w:rPr>
        <w:rFonts w:ascii="標楷體" w:hint="default"/>
        <w:b/>
        <w:color w:val="auto"/>
        <w:sz w:val="28"/>
      </w:rPr>
    </w:lvl>
    <w:lvl w:ilvl="1" w:tplc="04090019" w:tentative="1">
      <w:start w:val="1"/>
      <w:numFmt w:val="ideographTraditional"/>
      <w:lvlText w:val="%2、"/>
      <w:lvlJc w:val="left"/>
      <w:pPr>
        <w:ind w:left="2196" w:hanging="480"/>
      </w:pPr>
    </w:lvl>
    <w:lvl w:ilvl="2" w:tplc="0409001B" w:tentative="1">
      <w:start w:val="1"/>
      <w:numFmt w:val="lowerRoman"/>
      <w:lvlText w:val="%3."/>
      <w:lvlJc w:val="right"/>
      <w:pPr>
        <w:ind w:left="2676" w:hanging="480"/>
      </w:pPr>
    </w:lvl>
    <w:lvl w:ilvl="3" w:tplc="0409000F" w:tentative="1">
      <w:start w:val="1"/>
      <w:numFmt w:val="decimal"/>
      <w:lvlText w:val="%4."/>
      <w:lvlJc w:val="left"/>
      <w:pPr>
        <w:ind w:left="3156" w:hanging="480"/>
      </w:pPr>
    </w:lvl>
    <w:lvl w:ilvl="4" w:tplc="04090019" w:tentative="1">
      <w:start w:val="1"/>
      <w:numFmt w:val="ideographTraditional"/>
      <w:lvlText w:val="%5、"/>
      <w:lvlJc w:val="left"/>
      <w:pPr>
        <w:ind w:left="3636" w:hanging="480"/>
      </w:pPr>
    </w:lvl>
    <w:lvl w:ilvl="5" w:tplc="0409001B" w:tentative="1">
      <w:start w:val="1"/>
      <w:numFmt w:val="lowerRoman"/>
      <w:lvlText w:val="%6."/>
      <w:lvlJc w:val="right"/>
      <w:pPr>
        <w:ind w:left="4116" w:hanging="480"/>
      </w:pPr>
    </w:lvl>
    <w:lvl w:ilvl="6" w:tplc="0409000F" w:tentative="1">
      <w:start w:val="1"/>
      <w:numFmt w:val="decimal"/>
      <w:lvlText w:val="%7."/>
      <w:lvlJc w:val="left"/>
      <w:pPr>
        <w:ind w:left="4596" w:hanging="480"/>
      </w:pPr>
    </w:lvl>
    <w:lvl w:ilvl="7" w:tplc="04090019" w:tentative="1">
      <w:start w:val="1"/>
      <w:numFmt w:val="ideographTraditional"/>
      <w:lvlText w:val="%8、"/>
      <w:lvlJc w:val="left"/>
      <w:pPr>
        <w:ind w:left="5076" w:hanging="480"/>
      </w:pPr>
    </w:lvl>
    <w:lvl w:ilvl="8" w:tplc="0409001B" w:tentative="1">
      <w:start w:val="1"/>
      <w:numFmt w:val="lowerRoman"/>
      <w:lvlText w:val="%9."/>
      <w:lvlJc w:val="right"/>
      <w:pPr>
        <w:ind w:left="5556" w:hanging="480"/>
      </w:pPr>
    </w:lvl>
  </w:abstractNum>
  <w:abstractNum w:abstractNumId="8" w15:restartNumberingAfterBreak="0">
    <w:nsid w:val="320E0E9B"/>
    <w:multiLevelType w:val="hybridMultilevel"/>
    <w:tmpl w:val="B044D48E"/>
    <w:lvl w:ilvl="0" w:tplc="BDE4795E">
      <w:start w:val="1"/>
      <w:numFmt w:val="decimal"/>
      <w:pStyle w:val="10"/>
      <w:suff w:val="nothing"/>
      <w:lvlText w:val="(%1)"/>
      <w:lvlJc w:val="left"/>
      <w:pPr>
        <w:ind w:left="480" w:hanging="480"/>
      </w:pPr>
      <w:rPr>
        <w:rFonts w:hint="eastAsia"/>
      </w:rPr>
    </w:lvl>
    <w:lvl w:ilvl="1" w:tplc="F9362548">
      <w:start w:val="1"/>
      <w:numFmt w:val="lowerLetter"/>
      <w:lvlText w:val="%2."/>
      <w:lvlJc w:val="left"/>
      <w:pPr>
        <w:ind w:left="2680" w:hanging="360"/>
      </w:pPr>
      <w:rPr>
        <w:rFonts w:hint="default"/>
      </w:rPr>
    </w:lvl>
    <w:lvl w:ilvl="2" w:tplc="9FDADB46">
      <w:start w:val="1"/>
      <w:numFmt w:val="taiwaneseCountingThousand"/>
      <w:lvlText w:val="（%3）"/>
      <w:lvlJc w:val="left"/>
      <w:pPr>
        <w:ind w:left="3880" w:hanging="1080"/>
      </w:pPr>
      <w:rPr>
        <w:rFonts w:hint="default"/>
      </w:rPr>
    </w:lvl>
    <w:lvl w:ilvl="3" w:tplc="E9CCE236">
      <w:start w:val="1"/>
      <w:numFmt w:val="decimal"/>
      <w:lvlText w:val="%4."/>
      <w:lvlJc w:val="left"/>
      <w:pPr>
        <w:ind w:left="3640" w:hanging="360"/>
      </w:pPr>
      <w:rPr>
        <w:rFonts w:hint="default"/>
      </w:rPr>
    </w:lvl>
    <w:lvl w:ilvl="4" w:tplc="04090019" w:tentative="1">
      <w:start w:val="1"/>
      <w:numFmt w:val="ideographTraditional"/>
      <w:lvlText w:val="%5、"/>
      <w:lvlJc w:val="left"/>
      <w:pPr>
        <w:ind w:left="4240" w:hanging="480"/>
      </w:pPr>
    </w:lvl>
    <w:lvl w:ilvl="5" w:tplc="0409001B" w:tentative="1">
      <w:start w:val="1"/>
      <w:numFmt w:val="lowerRoman"/>
      <w:lvlText w:val="%6."/>
      <w:lvlJc w:val="right"/>
      <w:pPr>
        <w:ind w:left="4720" w:hanging="480"/>
      </w:pPr>
    </w:lvl>
    <w:lvl w:ilvl="6" w:tplc="0409000F" w:tentative="1">
      <w:start w:val="1"/>
      <w:numFmt w:val="decimal"/>
      <w:lvlText w:val="%7."/>
      <w:lvlJc w:val="left"/>
      <w:pPr>
        <w:ind w:left="5200" w:hanging="480"/>
      </w:pPr>
    </w:lvl>
    <w:lvl w:ilvl="7" w:tplc="04090019" w:tentative="1">
      <w:start w:val="1"/>
      <w:numFmt w:val="ideographTraditional"/>
      <w:lvlText w:val="%8、"/>
      <w:lvlJc w:val="left"/>
      <w:pPr>
        <w:ind w:left="5680" w:hanging="480"/>
      </w:pPr>
    </w:lvl>
    <w:lvl w:ilvl="8" w:tplc="0409001B" w:tentative="1">
      <w:start w:val="1"/>
      <w:numFmt w:val="lowerRoman"/>
      <w:lvlText w:val="%9."/>
      <w:lvlJc w:val="right"/>
      <w:pPr>
        <w:ind w:left="6160" w:hanging="480"/>
      </w:pPr>
    </w:lvl>
  </w:abstractNum>
  <w:abstractNum w:abstractNumId="9" w15:restartNumberingAfterBreak="0">
    <w:nsid w:val="3DF118C8"/>
    <w:multiLevelType w:val="hybridMultilevel"/>
    <w:tmpl w:val="3A5C5696"/>
    <w:lvl w:ilvl="0" w:tplc="CADE1B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47606D"/>
    <w:multiLevelType w:val="multilevel"/>
    <w:tmpl w:val="4824D95E"/>
    <w:lvl w:ilvl="0">
      <w:start w:val="1"/>
      <w:numFmt w:val="taiwaneseCountingThousand"/>
      <w:pStyle w:val="a5"/>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1"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6"/>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77BC47B8"/>
    <w:multiLevelType w:val="singleLevel"/>
    <w:tmpl w:val="A936E824"/>
    <w:lvl w:ilvl="0">
      <w:start w:val="1"/>
      <w:numFmt w:val="decimal"/>
      <w:pStyle w:val="a7"/>
      <w:lvlText w:val="%1."/>
      <w:lvlJc w:val="left"/>
      <w:pPr>
        <w:tabs>
          <w:tab w:val="num" w:pos="618"/>
        </w:tabs>
        <w:ind w:left="618" w:hanging="240"/>
      </w:pPr>
      <w:rPr>
        <w:rFonts w:hint="eastAsia"/>
      </w:rPr>
    </w:lvl>
  </w:abstractNum>
  <w:abstractNum w:abstractNumId="13" w15:restartNumberingAfterBreak="0">
    <w:nsid w:val="79994319"/>
    <w:multiLevelType w:val="hybridMultilevel"/>
    <w:tmpl w:val="05725928"/>
    <w:lvl w:ilvl="0" w:tplc="2CE6D6D8">
      <w:start w:val="1"/>
      <w:numFmt w:val="taiwaneseCountingThousand"/>
      <w:pStyle w:val="a8"/>
      <w:lvlText w:val="%1、"/>
      <w:lvlJc w:val="left"/>
      <w:pPr>
        <w:ind w:left="530" w:hanging="480"/>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1" w:tplc="04090019">
      <w:start w:val="1"/>
      <w:numFmt w:val="taiwaneseCountingThousand"/>
      <w:lvlText w:val="（%2）"/>
      <w:lvlJc w:val="left"/>
      <w:pPr>
        <w:tabs>
          <w:tab w:val="num" w:pos="2184"/>
        </w:tabs>
        <w:ind w:left="2184" w:hanging="1080"/>
      </w:pPr>
      <w:rPr>
        <w:rFonts w:hint="default"/>
      </w:r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num w:numId="1">
    <w:abstractNumId w:val="10"/>
  </w:num>
  <w:num w:numId="2">
    <w:abstractNumId w:val="0"/>
  </w:num>
  <w:num w:numId="3">
    <w:abstractNumId w:val="3"/>
  </w:num>
  <w:num w:numId="4">
    <w:abstractNumId w:val="12"/>
  </w:num>
  <w:num w:numId="5">
    <w:abstractNumId w:val="2"/>
  </w:num>
  <w:num w:numId="6">
    <w:abstractNumId w:val="6"/>
  </w:num>
  <w:num w:numId="7">
    <w:abstractNumId w:val="13"/>
  </w:num>
  <w:num w:numId="8">
    <w:abstractNumId w:val="8"/>
  </w:num>
  <w:num w:numId="9">
    <w:abstractNumId w:val="4"/>
  </w:num>
  <w:num w:numId="10">
    <w:abstractNumId w:val="1"/>
  </w:num>
  <w:num w:numId="11">
    <w:abstractNumId w:val="5"/>
  </w:num>
  <w:num w:numId="12">
    <w:abstractNumId w:val="11"/>
  </w:num>
  <w:num w:numId="13">
    <w:abstractNumId w:val="9"/>
  </w:num>
  <w:num w:numId="14">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3DFE"/>
    <w:rsid w:val="00000382"/>
    <w:rsid w:val="00000951"/>
    <w:rsid w:val="00001B48"/>
    <w:rsid w:val="00001B84"/>
    <w:rsid w:val="00002BAB"/>
    <w:rsid w:val="00004B13"/>
    <w:rsid w:val="00005874"/>
    <w:rsid w:val="0000658E"/>
    <w:rsid w:val="000066BB"/>
    <w:rsid w:val="00007666"/>
    <w:rsid w:val="0001071F"/>
    <w:rsid w:val="00010D59"/>
    <w:rsid w:val="00010D78"/>
    <w:rsid w:val="00011B86"/>
    <w:rsid w:val="00014B01"/>
    <w:rsid w:val="000150A1"/>
    <w:rsid w:val="0001577E"/>
    <w:rsid w:val="0001683B"/>
    <w:rsid w:val="00016980"/>
    <w:rsid w:val="000177BC"/>
    <w:rsid w:val="00017DA3"/>
    <w:rsid w:val="00021B98"/>
    <w:rsid w:val="000224CE"/>
    <w:rsid w:val="00023443"/>
    <w:rsid w:val="00023945"/>
    <w:rsid w:val="00023BD1"/>
    <w:rsid w:val="00023DBA"/>
    <w:rsid w:val="00025C66"/>
    <w:rsid w:val="00026ADF"/>
    <w:rsid w:val="000274A8"/>
    <w:rsid w:val="00027D59"/>
    <w:rsid w:val="0003081A"/>
    <w:rsid w:val="00031BAD"/>
    <w:rsid w:val="000328D7"/>
    <w:rsid w:val="000347FE"/>
    <w:rsid w:val="00034FDE"/>
    <w:rsid w:val="00035C8A"/>
    <w:rsid w:val="00035E4D"/>
    <w:rsid w:val="00036A11"/>
    <w:rsid w:val="000371C6"/>
    <w:rsid w:val="000376AA"/>
    <w:rsid w:val="00040345"/>
    <w:rsid w:val="00040CBE"/>
    <w:rsid w:val="00041387"/>
    <w:rsid w:val="000424BB"/>
    <w:rsid w:val="00042E2E"/>
    <w:rsid w:val="000430FC"/>
    <w:rsid w:val="00043334"/>
    <w:rsid w:val="000447E4"/>
    <w:rsid w:val="00044FAD"/>
    <w:rsid w:val="00046849"/>
    <w:rsid w:val="00046CC2"/>
    <w:rsid w:val="00047338"/>
    <w:rsid w:val="00050484"/>
    <w:rsid w:val="0005201E"/>
    <w:rsid w:val="00052680"/>
    <w:rsid w:val="00052DA2"/>
    <w:rsid w:val="000531D1"/>
    <w:rsid w:val="00053896"/>
    <w:rsid w:val="0005434C"/>
    <w:rsid w:val="00054E2C"/>
    <w:rsid w:val="00054E8F"/>
    <w:rsid w:val="00054EA6"/>
    <w:rsid w:val="00055145"/>
    <w:rsid w:val="00055B63"/>
    <w:rsid w:val="00055C90"/>
    <w:rsid w:val="00055F20"/>
    <w:rsid w:val="00056169"/>
    <w:rsid w:val="000565AC"/>
    <w:rsid w:val="00056E8E"/>
    <w:rsid w:val="00057EAB"/>
    <w:rsid w:val="00057ECC"/>
    <w:rsid w:val="000603F7"/>
    <w:rsid w:val="00060E93"/>
    <w:rsid w:val="00061126"/>
    <w:rsid w:val="000612FD"/>
    <w:rsid w:val="000641B5"/>
    <w:rsid w:val="000652AB"/>
    <w:rsid w:val="00065538"/>
    <w:rsid w:val="00066109"/>
    <w:rsid w:val="00066750"/>
    <w:rsid w:val="00066AF1"/>
    <w:rsid w:val="00066F3A"/>
    <w:rsid w:val="00067008"/>
    <w:rsid w:val="00067CAC"/>
    <w:rsid w:val="00070895"/>
    <w:rsid w:val="00070A82"/>
    <w:rsid w:val="00070A8C"/>
    <w:rsid w:val="00070B02"/>
    <w:rsid w:val="000730A2"/>
    <w:rsid w:val="00073A35"/>
    <w:rsid w:val="00073BA1"/>
    <w:rsid w:val="00073E62"/>
    <w:rsid w:val="00073FFA"/>
    <w:rsid w:val="000740A6"/>
    <w:rsid w:val="00074DE1"/>
    <w:rsid w:val="000750A9"/>
    <w:rsid w:val="0007590E"/>
    <w:rsid w:val="00080EA5"/>
    <w:rsid w:val="000844C3"/>
    <w:rsid w:val="000844CF"/>
    <w:rsid w:val="000844E7"/>
    <w:rsid w:val="00085901"/>
    <w:rsid w:val="000879BA"/>
    <w:rsid w:val="00087BC4"/>
    <w:rsid w:val="00087DCE"/>
    <w:rsid w:val="00090ED3"/>
    <w:rsid w:val="0009131A"/>
    <w:rsid w:val="00092158"/>
    <w:rsid w:val="00092284"/>
    <w:rsid w:val="00094168"/>
    <w:rsid w:val="00094BE2"/>
    <w:rsid w:val="00095806"/>
    <w:rsid w:val="000961EB"/>
    <w:rsid w:val="00096913"/>
    <w:rsid w:val="000972B7"/>
    <w:rsid w:val="000A00CA"/>
    <w:rsid w:val="000A051D"/>
    <w:rsid w:val="000A0529"/>
    <w:rsid w:val="000A10F8"/>
    <w:rsid w:val="000A1FEF"/>
    <w:rsid w:val="000A2723"/>
    <w:rsid w:val="000A2F8E"/>
    <w:rsid w:val="000A30A6"/>
    <w:rsid w:val="000A423C"/>
    <w:rsid w:val="000A4572"/>
    <w:rsid w:val="000A4B60"/>
    <w:rsid w:val="000A4C25"/>
    <w:rsid w:val="000A4CA8"/>
    <w:rsid w:val="000A5382"/>
    <w:rsid w:val="000A573F"/>
    <w:rsid w:val="000A65A3"/>
    <w:rsid w:val="000A718B"/>
    <w:rsid w:val="000A7ABE"/>
    <w:rsid w:val="000B0A41"/>
    <w:rsid w:val="000B22EB"/>
    <w:rsid w:val="000B26E6"/>
    <w:rsid w:val="000B2FE6"/>
    <w:rsid w:val="000B358C"/>
    <w:rsid w:val="000B3901"/>
    <w:rsid w:val="000B3B40"/>
    <w:rsid w:val="000B405B"/>
    <w:rsid w:val="000B444D"/>
    <w:rsid w:val="000B54BF"/>
    <w:rsid w:val="000B5A39"/>
    <w:rsid w:val="000B5A5D"/>
    <w:rsid w:val="000B5B89"/>
    <w:rsid w:val="000B682E"/>
    <w:rsid w:val="000B6BCA"/>
    <w:rsid w:val="000C12CB"/>
    <w:rsid w:val="000C1961"/>
    <w:rsid w:val="000C1D53"/>
    <w:rsid w:val="000C30E5"/>
    <w:rsid w:val="000C45BB"/>
    <w:rsid w:val="000C4F99"/>
    <w:rsid w:val="000C5911"/>
    <w:rsid w:val="000C6571"/>
    <w:rsid w:val="000C7413"/>
    <w:rsid w:val="000C7D08"/>
    <w:rsid w:val="000C7EDD"/>
    <w:rsid w:val="000D084B"/>
    <w:rsid w:val="000D12A4"/>
    <w:rsid w:val="000D14B4"/>
    <w:rsid w:val="000D28DE"/>
    <w:rsid w:val="000D351E"/>
    <w:rsid w:val="000D357A"/>
    <w:rsid w:val="000D55FC"/>
    <w:rsid w:val="000D5CAF"/>
    <w:rsid w:val="000D5DDB"/>
    <w:rsid w:val="000D5F8B"/>
    <w:rsid w:val="000D6B0A"/>
    <w:rsid w:val="000D6D6E"/>
    <w:rsid w:val="000D7281"/>
    <w:rsid w:val="000D72A7"/>
    <w:rsid w:val="000D72F2"/>
    <w:rsid w:val="000E005D"/>
    <w:rsid w:val="000E010A"/>
    <w:rsid w:val="000E2714"/>
    <w:rsid w:val="000E2BC8"/>
    <w:rsid w:val="000E2FB3"/>
    <w:rsid w:val="000E4054"/>
    <w:rsid w:val="000E4BC6"/>
    <w:rsid w:val="000E57D3"/>
    <w:rsid w:val="000E597F"/>
    <w:rsid w:val="000E5C38"/>
    <w:rsid w:val="000E5D15"/>
    <w:rsid w:val="000E73EE"/>
    <w:rsid w:val="000E7A57"/>
    <w:rsid w:val="000E7E6B"/>
    <w:rsid w:val="000E7F98"/>
    <w:rsid w:val="000F0AAD"/>
    <w:rsid w:val="000F0B28"/>
    <w:rsid w:val="000F0B8D"/>
    <w:rsid w:val="000F38DB"/>
    <w:rsid w:val="000F3B6D"/>
    <w:rsid w:val="000F445A"/>
    <w:rsid w:val="000F4AC6"/>
    <w:rsid w:val="000F68DE"/>
    <w:rsid w:val="000F6A1D"/>
    <w:rsid w:val="000F6B6B"/>
    <w:rsid w:val="000F6DBF"/>
    <w:rsid w:val="000F6DFF"/>
    <w:rsid w:val="000F74B7"/>
    <w:rsid w:val="001013AE"/>
    <w:rsid w:val="00101B26"/>
    <w:rsid w:val="0010320B"/>
    <w:rsid w:val="00103871"/>
    <w:rsid w:val="001042CA"/>
    <w:rsid w:val="001045E3"/>
    <w:rsid w:val="00104C0B"/>
    <w:rsid w:val="001051D1"/>
    <w:rsid w:val="0010607D"/>
    <w:rsid w:val="0010685F"/>
    <w:rsid w:val="00106D56"/>
    <w:rsid w:val="00106D6F"/>
    <w:rsid w:val="00106F1A"/>
    <w:rsid w:val="00107027"/>
    <w:rsid w:val="00107304"/>
    <w:rsid w:val="00107C21"/>
    <w:rsid w:val="00110457"/>
    <w:rsid w:val="00110D41"/>
    <w:rsid w:val="00111EC7"/>
    <w:rsid w:val="00112225"/>
    <w:rsid w:val="001139F5"/>
    <w:rsid w:val="001144A5"/>
    <w:rsid w:val="001153E3"/>
    <w:rsid w:val="001157E8"/>
    <w:rsid w:val="00115E15"/>
    <w:rsid w:val="00117B7F"/>
    <w:rsid w:val="00117BCE"/>
    <w:rsid w:val="0012089B"/>
    <w:rsid w:val="00121F81"/>
    <w:rsid w:val="00122D9C"/>
    <w:rsid w:val="00123304"/>
    <w:rsid w:val="00125771"/>
    <w:rsid w:val="00126C68"/>
    <w:rsid w:val="001272B5"/>
    <w:rsid w:val="001272B9"/>
    <w:rsid w:val="0013122C"/>
    <w:rsid w:val="0013187E"/>
    <w:rsid w:val="001327D6"/>
    <w:rsid w:val="001333A6"/>
    <w:rsid w:val="00133AD9"/>
    <w:rsid w:val="00134E4D"/>
    <w:rsid w:val="001353BA"/>
    <w:rsid w:val="00135AC9"/>
    <w:rsid w:val="0013653D"/>
    <w:rsid w:val="001371DA"/>
    <w:rsid w:val="00140073"/>
    <w:rsid w:val="00141722"/>
    <w:rsid w:val="00142499"/>
    <w:rsid w:val="00142B0D"/>
    <w:rsid w:val="0014311C"/>
    <w:rsid w:val="00143307"/>
    <w:rsid w:val="00143EEC"/>
    <w:rsid w:val="0014408E"/>
    <w:rsid w:val="0014488C"/>
    <w:rsid w:val="00145A61"/>
    <w:rsid w:val="00146DED"/>
    <w:rsid w:val="00147422"/>
    <w:rsid w:val="00147695"/>
    <w:rsid w:val="00147ACD"/>
    <w:rsid w:val="00151CAB"/>
    <w:rsid w:val="001521D0"/>
    <w:rsid w:val="0015222B"/>
    <w:rsid w:val="00153319"/>
    <w:rsid w:val="001543EF"/>
    <w:rsid w:val="001546A8"/>
    <w:rsid w:val="0015519B"/>
    <w:rsid w:val="00155625"/>
    <w:rsid w:val="00155EC1"/>
    <w:rsid w:val="00155FAE"/>
    <w:rsid w:val="001561F1"/>
    <w:rsid w:val="0015683B"/>
    <w:rsid w:val="00156ADD"/>
    <w:rsid w:val="001570D3"/>
    <w:rsid w:val="00157ACD"/>
    <w:rsid w:val="00157B7F"/>
    <w:rsid w:val="00160403"/>
    <w:rsid w:val="001615CC"/>
    <w:rsid w:val="0016248B"/>
    <w:rsid w:val="00162D58"/>
    <w:rsid w:val="00163411"/>
    <w:rsid w:val="001638FA"/>
    <w:rsid w:val="00163B4D"/>
    <w:rsid w:val="00163E89"/>
    <w:rsid w:val="00164899"/>
    <w:rsid w:val="00164AB4"/>
    <w:rsid w:val="00165034"/>
    <w:rsid w:val="001658F5"/>
    <w:rsid w:val="00165A8A"/>
    <w:rsid w:val="0016694C"/>
    <w:rsid w:val="00166AB8"/>
    <w:rsid w:val="00166E2A"/>
    <w:rsid w:val="0016733C"/>
    <w:rsid w:val="00167489"/>
    <w:rsid w:val="001675B2"/>
    <w:rsid w:val="00167DDF"/>
    <w:rsid w:val="00170CDB"/>
    <w:rsid w:val="00171978"/>
    <w:rsid w:val="001719E7"/>
    <w:rsid w:val="00174413"/>
    <w:rsid w:val="001744B6"/>
    <w:rsid w:val="00174EF4"/>
    <w:rsid w:val="00175325"/>
    <w:rsid w:val="0017601F"/>
    <w:rsid w:val="00176311"/>
    <w:rsid w:val="00176C8B"/>
    <w:rsid w:val="00176CD0"/>
    <w:rsid w:val="00177986"/>
    <w:rsid w:val="00177B97"/>
    <w:rsid w:val="00177DF7"/>
    <w:rsid w:val="001805DB"/>
    <w:rsid w:val="00180874"/>
    <w:rsid w:val="0018166D"/>
    <w:rsid w:val="00182629"/>
    <w:rsid w:val="00182673"/>
    <w:rsid w:val="0018312C"/>
    <w:rsid w:val="00183538"/>
    <w:rsid w:val="00184700"/>
    <w:rsid w:val="00184718"/>
    <w:rsid w:val="00184EB4"/>
    <w:rsid w:val="00184FC3"/>
    <w:rsid w:val="00185049"/>
    <w:rsid w:val="001861A5"/>
    <w:rsid w:val="0018676D"/>
    <w:rsid w:val="001875E3"/>
    <w:rsid w:val="00187A12"/>
    <w:rsid w:val="00187DCE"/>
    <w:rsid w:val="0019059D"/>
    <w:rsid w:val="00194F73"/>
    <w:rsid w:val="00195084"/>
    <w:rsid w:val="00195C74"/>
    <w:rsid w:val="001966E8"/>
    <w:rsid w:val="00197756"/>
    <w:rsid w:val="00197CA5"/>
    <w:rsid w:val="001A126A"/>
    <w:rsid w:val="001A161E"/>
    <w:rsid w:val="001A1EDE"/>
    <w:rsid w:val="001A23E3"/>
    <w:rsid w:val="001A2667"/>
    <w:rsid w:val="001A268C"/>
    <w:rsid w:val="001A2900"/>
    <w:rsid w:val="001A2F24"/>
    <w:rsid w:val="001A39E2"/>
    <w:rsid w:val="001A4599"/>
    <w:rsid w:val="001A51B2"/>
    <w:rsid w:val="001B0139"/>
    <w:rsid w:val="001B01EB"/>
    <w:rsid w:val="001B1501"/>
    <w:rsid w:val="001B254E"/>
    <w:rsid w:val="001B2CC6"/>
    <w:rsid w:val="001B2F2C"/>
    <w:rsid w:val="001B53A2"/>
    <w:rsid w:val="001B5A02"/>
    <w:rsid w:val="001B6F49"/>
    <w:rsid w:val="001B7A7E"/>
    <w:rsid w:val="001C0246"/>
    <w:rsid w:val="001C1B0A"/>
    <w:rsid w:val="001C1BEF"/>
    <w:rsid w:val="001C1CDA"/>
    <w:rsid w:val="001C21CE"/>
    <w:rsid w:val="001C28E1"/>
    <w:rsid w:val="001C38B1"/>
    <w:rsid w:val="001C3B17"/>
    <w:rsid w:val="001C5571"/>
    <w:rsid w:val="001C57F4"/>
    <w:rsid w:val="001C6BF2"/>
    <w:rsid w:val="001C6BF4"/>
    <w:rsid w:val="001D0384"/>
    <w:rsid w:val="001D0AA5"/>
    <w:rsid w:val="001D0E41"/>
    <w:rsid w:val="001D0FAD"/>
    <w:rsid w:val="001D2853"/>
    <w:rsid w:val="001D3287"/>
    <w:rsid w:val="001D3DF8"/>
    <w:rsid w:val="001D5472"/>
    <w:rsid w:val="001D5DBE"/>
    <w:rsid w:val="001D5EE7"/>
    <w:rsid w:val="001D6003"/>
    <w:rsid w:val="001D6629"/>
    <w:rsid w:val="001D673D"/>
    <w:rsid w:val="001D6D84"/>
    <w:rsid w:val="001D7114"/>
    <w:rsid w:val="001E0617"/>
    <w:rsid w:val="001E1EBC"/>
    <w:rsid w:val="001E2563"/>
    <w:rsid w:val="001E3F45"/>
    <w:rsid w:val="001E46C0"/>
    <w:rsid w:val="001E54A4"/>
    <w:rsid w:val="001E5A88"/>
    <w:rsid w:val="001E5B11"/>
    <w:rsid w:val="001E6982"/>
    <w:rsid w:val="001E6CC8"/>
    <w:rsid w:val="001E7A2E"/>
    <w:rsid w:val="001F09E7"/>
    <w:rsid w:val="001F141E"/>
    <w:rsid w:val="001F213C"/>
    <w:rsid w:val="001F233E"/>
    <w:rsid w:val="001F291A"/>
    <w:rsid w:val="001F2B20"/>
    <w:rsid w:val="001F2D78"/>
    <w:rsid w:val="001F3661"/>
    <w:rsid w:val="001F48C8"/>
    <w:rsid w:val="001F4FC5"/>
    <w:rsid w:val="001F63DB"/>
    <w:rsid w:val="001F6599"/>
    <w:rsid w:val="001F6654"/>
    <w:rsid w:val="001F693C"/>
    <w:rsid w:val="001F732E"/>
    <w:rsid w:val="001F76B3"/>
    <w:rsid w:val="001F7D93"/>
    <w:rsid w:val="00200203"/>
    <w:rsid w:val="00200364"/>
    <w:rsid w:val="002018AE"/>
    <w:rsid w:val="0020277D"/>
    <w:rsid w:val="00202989"/>
    <w:rsid w:val="00203B11"/>
    <w:rsid w:val="0020401D"/>
    <w:rsid w:val="00204EE0"/>
    <w:rsid w:val="00205AB6"/>
    <w:rsid w:val="00205F1B"/>
    <w:rsid w:val="00206A34"/>
    <w:rsid w:val="00206B55"/>
    <w:rsid w:val="00206B9A"/>
    <w:rsid w:val="0020767C"/>
    <w:rsid w:val="0020775D"/>
    <w:rsid w:val="0021091C"/>
    <w:rsid w:val="0021096A"/>
    <w:rsid w:val="00211604"/>
    <w:rsid w:val="0021162A"/>
    <w:rsid w:val="0021193D"/>
    <w:rsid w:val="00212DA3"/>
    <w:rsid w:val="00212F8B"/>
    <w:rsid w:val="00212FF5"/>
    <w:rsid w:val="0021386C"/>
    <w:rsid w:val="00213894"/>
    <w:rsid w:val="00214AC0"/>
    <w:rsid w:val="002154D9"/>
    <w:rsid w:val="0021581B"/>
    <w:rsid w:val="00215A4E"/>
    <w:rsid w:val="00215DBD"/>
    <w:rsid w:val="00216771"/>
    <w:rsid w:val="0021687A"/>
    <w:rsid w:val="00216CAF"/>
    <w:rsid w:val="00217174"/>
    <w:rsid w:val="002204F7"/>
    <w:rsid w:val="0022088F"/>
    <w:rsid w:val="00221270"/>
    <w:rsid w:val="002213AD"/>
    <w:rsid w:val="002213B5"/>
    <w:rsid w:val="0022149C"/>
    <w:rsid w:val="002235FA"/>
    <w:rsid w:val="00224B2E"/>
    <w:rsid w:val="00226956"/>
    <w:rsid w:val="00226D49"/>
    <w:rsid w:val="002270FD"/>
    <w:rsid w:val="00227843"/>
    <w:rsid w:val="00227903"/>
    <w:rsid w:val="00231FAE"/>
    <w:rsid w:val="00232B9E"/>
    <w:rsid w:val="002336B8"/>
    <w:rsid w:val="002346BC"/>
    <w:rsid w:val="00234FFE"/>
    <w:rsid w:val="0023545C"/>
    <w:rsid w:val="00236C56"/>
    <w:rsid w:val="00240E2F"/>
    <w:rsid w:val="00241358"/>
    <w:rsid w:val="00242577"/>
    <w:rsid w:val="0024489E"/>
    <w:rsid w:val="00244A8C"/>
    <w:rsid w:val="00244DA1"/>
    <w:rsid w:val="00245A65"/>
    <w:rsid w:val="00246141"/>
    <w:rsid w:val="00246387"/>
    <w:rsid w:val="002463AD"/>
    <w:rsid w:val="002464EC"/>
    <w:rsid w:val="0024794E"/>
    <w:rsid w:val="002508CD"/>
    <w:rsid w:val="0025140C"/>
    <w:rsid w:val="00251AAE"/>
    <w:rsid w:val="002529BC"/>
    <w:rsid w:val="002535F5"/>
    <w:rsid w:val="00254816"/>
    <w:rsid w:val="00255004"/>
    <w:rsid w:val="002567D8"/>
    <w:rsid w:val="00257F86"/>
    <w:rsid w:val="00260B91"/>
    <w:rsid w:val="002623EB"/>
    <w:rsid w:val="002626D6"/>
    <w:rsid w:val="00262BA8"/>
    <w:rsid w:val="00262CE2"/>
    <w:rsid w:val="00263735"/>
    <w:rsid w:val="0026456E"/>
    <w:rsid w:val="00264612"/>
    <w:rsid w:val="00265271"/>
    <w:rsid w:val="002656C0"/>
    <w:rsid w:val="0026580F"/>
    <w:rsid w:val="00265A94"/>
    <w:rsid w:val="0026604A"/>
    <w:rsid w:val="0026622A"/>
    <w:rsid w:val="0026626B"/>
    <w:rsid w:val="002662F3"/>
    <w:rsid w:val="00266393"/>
    <w:rsid w:val="0026697A"/>
    <w:rsid w:val="0026797C"/>
    <w:rsid w:val="002701CB"/>
    <w:rsid w:val="0027067A"/>
    <w:rsid w:val="00270DD0"/>
    <w:rsid w:val="00271B42"/>
    <w:rsid w:val="0027263F"/>
    <w:rsid w:val="00272901"/>
    <w:rsid w:val="00272A53"/>
    <w:rsid w:val="00272F2B"/>
    <w:rsid w:val="002746BD"/>
    <w:rsid w:val="00275CF8"/>
    <w:rsid w:val="002760BF"/>
    <w:rsid w:val="0027621E"/>
    <w:rsid w:val="002764C5"/>
    <w:rsid w:val="00276C38"/>
    <w:rsid w:val="00277D55"/>
    <w:rsid w:val="002802EB"/>
    <w:rsid w:val="00280D9B"/>
    <w:rsid w:val="00282F6E"/>
    <w:rsid w:val="002833EF"/>
    <w:rsid w:val="002857B2"/>
    <w:rsid w:val="00285A59"/>
    <w:rsid w:val="00285B9A"/>
    <w:rsid w:val="002874C5"/>
    <w:rsid w:val="002879D6"/>
    <w:rsid w:val="00287A74"/>
    <w:rsid w:val="00287E3D"/>
    <w:rsid w:val="0029018F"/>
    <w:rsid w:val="00290D12"/>
    <w:rsid w:val="002925F8"/>
    <w:rsid w:val="00293A96"/>
    <w:rsid w:val="0029455D"/>
    <w:rsid w:val="00294ED0"/>
    <w:rsid w:val="002958F2"/>
    <w:rsid w:val="00295ABD"/>
    <w:rsid w:val="00295C28"/>
    <w:rsid w:val="0029619F"/>
    <w:rsid w:val="0029638E"/>
    <w:rsid w:val="00296DB8"/>
    <w:rsid w:val="00296F2A"/>
    <w:rsid w:val="00297E0B"/>
    <w:rsid w:val="002A17A1"/>
    <w:rsid w:val="002A260D"/>
    <w:rsid w:val="002A2A35"/>
    <w:rsid w:val="002A482C"/>
    <w:rsid w:val="002A4BB4"/>
    <w:rsid w:val="002A57D1"/>
    <w:rsid w:val="002A57EC"/>
    <w:rsid w:val="002A5E2B"/>
    <w:rsid w:val="002A6234"/>
    <w:rsid w:val="002A6B22"/>
    <w:rsid w:val="002A6ED8"/>
    <w:rsid w:val="002B4477"/>
    <w:rsid w:val="002B4F13"/>
    <w:rsid w:val="002B52A4"/>
    <w:rsid w:val="002B59C0"/>
    <w:rsid w:val="002B66FF"/>
    <w:rsid w:val="002B7A0E"/>
    <w:rsid w:val="002C022A"/>
    <w:rsid w:val="002C0DE9"/>
    <w:rsid w:val="002C10BB"/>
    <w:rsid w:val="002C132F"/>
    <w:rsid w:val="002C1764"/>
    <w:rsid w:val="002C1B75"/>
    <w:rsid w:val="002C2240"/>
    <w:rsid w:val="002C2AEA"/>
    <w:rsid w:val="002C3787"/>
    <w:rsid w:val="002C39BA"/>
    <w:rsid w:val="002C4043"/>
    <w:rsid w:val="002C4822"/>
    <w:rsid w:val="002C4D43"/>
    <w:rsid w:val="002C4F2A"/>
    <w:rsid w:val="002C5FBD"/>
    <w:rsid w:val="002C74B4"/>
    <w:rsid w:val="002C7C97"/>
    <w:rsid w:val="002C7D7F"/>
    <w:rsid w:val="002D1436"/>
    <w:rsid w:val="002D1657"/>
    <w:rsid w:val="002D167A"/>
    <w:rsid w:val="002D2014"/>
    <w:rsid w:val="002D270E"/>
    <w:rsid w:val="002D2AB4"/>
    <w:rsid w:val="002D3891"/>
    <w:rsid w:val="002D4816"/>
    <w:rsid w:val="002D6B37"/>
    <w:rsid w:val="002D739B"/>
    <w:rsid w:val="002D7D6A"/>
    <w:rsid w:val="002E05F5"/>
    <w:rsid w:val="002E1848"/>
    <w:rsid w:val="002E1DAE"/>
    <w:rsid w:val="002E21B0"/>
    <w:rsid w:val="002E2F06"/>
    <w:rsid w:val="002E2F50"/>
    <w:rsid w:val="002E301E"/>
    <w:rsid w:val="002E31D1"/>
    <w:rsid w:val="002E4208"/>
    <w:rsid w:val="002E4D1D"/>
    <w:rsid w:val="002E5348"/>
    <w:rsid w:val="002E62EE"/>
    <w:rsid w:val="002E646F"/>
    <w:rsid w:val="002E69AF"/>
    <w:rsid w:val="002E6EFD"/>
    <w:rsid w:val="002E76B5"/>
    <w:rsid w:val="002E77F1"/>
    <w:rsid w:val="002E7E85"/>
    <w:rsid w:val="002F10EF"/>
    <w:rsid w:val="002F1628"/>
    <w:rsid w:val="002F16F6"/>
    <w:rsid w:val="002F1FFD"/>
    <w:rsid w:val="002F2386"/>
    <w:rsid w:val="002F35D1"/>
    <w:rsid w:val="002F3C8E"/>
    <w:rsid w:val="002F466C"/>
    <w:rsid w:val="002F4A3F"/>
    <w:rsid w:val="002F4B22"/>
    <w:rsid w:val="002F4B6C"/>
    <w:rsid w:val="002F5A4B"/>
    <w:rsid w:val="002F5E8C"/>
    <w:rsid w:val="002F64C6"/>
    <w:rsid w:val="002F7E60"/>
    <w:rsid w:val="00300CA2"/>
    <w:rsid w:val="00301B69"/>
    <w:rsid w:val="00302262"/>
    <w:rsid w:val="00304713"/>
    <w:rsid w:val="00304895"/>
    <w:rsid w:val="0030525B"/>
    <w:rsid w:val="00305C2A"/>
    <w:rsid w:val="00305D04"/>
    <w:rsid w:val="003068F2"/>
    <w:rsid w:val="00306B95"/>
    <w:rsid w:val="00306ECD"/>
    <w:rsid w:val="00307004"/>
    <w:rsid w:val="0030750C"/>
    <w:rsid w:val="00311030"/>
    <w:rsid w:val="003110E2"/>
    <w:rsid w:val="0031124D"/>
    <w:rsid w:val="00311BBB"/>
    <w:rsid w:val="00311C2A"/>
    <w:rsid w:val="00312118"/>
    <w:rsid w:val="003121C4"/>
    <w:rsid w:val="003125C2"/>
    <w:rsid w:val="00314961"/>
    <w:rsid w:val="003163A8"/>
    <w:rsid w:val="00316748"/>
    <w:rsid w:val="0031692C"/>
    <w:rsid w:val="00316988"/>
    <w:rsid w:val="003170B6"/>
    <w:rsid w:val="00317A4E"/>
    <w:rsid w:val="00317C74"/>
    <w:rsid w:val="00320524"/>
    <w:rsid w:val="00320C98"/>
    <w:rsid w:val="00320D0D"/>
    <w:rsid w:val="003215D4"/>
    <w:rsid w:val="00321C99"/>
    <w:rsid w:val="003223BD"/>
    <w:rsid w:val="0032245E"/>
    <w:rsid w:val="00322A41"/>
    <w:rsid w:val="00324182"/>
    <w:rsid w:val="0032436B"/>
    <w:rsid w:val="0032488A"/>
    <w:rsid w:val="00325442"/>
    <w:rsid w:val="003256B1"/>
    <w:rsid w:val="00326B0E"/>
    <w:rsid w:val="00326BDF"/>
    <w:rsid w:val="00326DCC"/>
    <w:rsid w:val="00327579"/>
    <w:rsid w:val="00330469"/>
    <w:rsid w:val="003316A0"/>
    <w:rsid w:val="0033392B"/>
    <w:rsid w:val="00333F05"/>
    <w:rsid w:val="00334710"/>
    <w:rsid w:val="003358E0"/>
    <w:rsid w:val="00336F5F"/>
    <w:rsid w:val="00340091"/>
    <w:rsid w:val="00340C75"/>
    <w:rsid w:val="003421EB"/>
    <w:rsid w:val="00342878"/>
    <w:rsid w:val="00343F17"/>
    <w:rsid w:val="00345E87"/>
    <w:rsid w:val="00346541"/>
    <w:rsid w:val="003474CA"/>
    <w:rsid w:val="003503F1"/>
    <w:rsid w:val="00350E98"/>
    <w:rsid w:val="00354739"/>
    <w:rsid w:val="00354991"/>
    <w:rsid w:val="00355561"/>
    <w:rsid w:val="00357A41"/>
    <w:rsid w:val="00362335"/>
    <w:rsid w:val="0036353A"/>
    <w:rsid w:val="0036354A"/>
    <w:rsid w:val="00364014"/>
    <w:rsid w:val="00364B4A"/>
    <w:rsid w:val="00364EC4"/>
    <w:rsid w:val="00366744"/>
    <w:rsid w:val="00366D56"/>
    <w:rsid w:val="00366F9E"/>
    <w:rsid w:val="003700A1"/>
    <w:rsid w:val="003711C2"/>
    <w:rsid w:val="00371F76"/>
    <w:rsid w:val="003731DC"/>
    <w:rsid w:val="00373D40"/>
    <w:rsid w:val="00374669"/>
    <w:rsid w:val="00374782"/>
    <w:rsid w:val="003757D6"/>
    <w:rsid w:val="00376ADF"/>
    <w:rsid w:val="0037700B"/>
    <w:rsid w:val="003772E1"/>
    <w:rsid w:val="00380FE0"/>
    <w:rsid w:val="0038185D"/>
    <w:rsid w:val="003827A8"/>
    <w:rsid w:val="003829F9"/>
    <w:rsid w:val="00383731"/>
    <w:rsid w:val="00383DE0"/>
    <w:rsid w:val="00383DFE"/>
    <w:rsid w:val="00385FEB"/>
    <w:rsid w:val="0038622E"/>
    <w:rsid w:val="003904CD"/>
    <w:rsid w:val="0039134A"/>
    <w:rsid w:val="00391888"/>
    <w:rsid w:val="0039217F"/>
    <w:rsid w:val="00392907"/>
    <w:rsid w:val="00394539"/>
    <w:rsid w:val="00394702"/>
    <w:rsid w:val="00397738"/>
    <w:rsid w:val="003978AA"/>
    <w:rsid w:val="003A0219"/>
    <w:rsid w:val="003A021C"/>
    <w:rsid w:val="003A056D"/>
    <w:rsid w:val="003A0E79"/>
    <w:rsid w:val="003A12C5"/>
    <w:rsid w:val="003A1C71"/>
    <w:rsid w:val="003A1E58"/>
    <w:rsid w:val="003A2413"/>
    <w:rsid w:val="003A3C63"/>
    <w:rsid w:val="003A4A37"/>
    <w:rsid w:val="003A4D66"/>
    <w:rsid w:val="003A4EB1"/>
    <w:rsid w:val="003A4FAA"/>
    <w:rsid w:val="003A5639"/>
    <w:rsid w:val="003A5A3E"/>
    <w:rsid w:val="003A67F7"/>
    <w:rsid w:val="003A7BCD"/>
    <w:rsid w:val="003B067F"/>
    <w:rsid w:val="003B071B"/>
    <w:rsid w:val="003B1167"/>
    <w:rsid w:val="003B12FC"/>
    <w:rsid w:val="003B24BA"/>
    <w:rsid w:val="003B3409"/>
    <w:rsid w:val="003B3B75"/>
    <w:rsid w:val="003B3C39"/>
    <w:rsid w:val="003B4A77"/>
    <w:rsid w:val="003B5D69"/>
    <w:rsid w:val="003B62AB"/>
    <w:rsid w:val="003B65DC"/>
    <w:rsid w:val="003B6F2F"/>
    <w:rsid w:val="003B71D1"/>
    <w:rsid w:val="003B790E"/>
    <w:rsid w:val="003C080E"/>
    <w:rsid w:val="003C23F7"/>
    <w:rsid w:val="003C25D1"/>
    <w:rsid w:val="003C51D7"/>
    <w:rsid w:val="003C5361"/>
    <w:rsid w:val="003C5D81"/>
    <w:rsid w:val="003C6431"/>
    <w:rsid w:val="003C7409"/>
    <w:rsid w:val="003C7F73"/>
    <w:rsid w:val="003D0B67"/>
    <w:rsid w:val="003D0C91"/>
    <w:rsid w:val="003D1127"/>
    <w:rsid w:val="003D2175"/>
    <w:rsid w:val="003D304A"/>
    <w:rsid w:val="003D49C0"/>
    <w:rsid w:val="003D4D12"/>
    <w:rsid w:val="003D5E8B"/>
    <w:rsid w:val="003D6069"/>
    <w:rsid w:val="003D615F"/>
    <w:rsid w:val="003D7AC1"/>
    <w:rsid w:val="003E0DF0"/>
    <w:rsid w:val="003E138C"/>
    <w:rsid w:val="003E2C0B"/>
    <w:rsid w:val="003E2C0C"/>
    <w:rsid w:val="003E2DBA"/>
    <w:rsid w:val="003E36F7"/>
    <w:rsid w:val="003E3ABC"/>
    <w:rsid w:val="003E3E8A"/>
    <w:rsid w:val="003E42D1"/>
    <w:rsid w:val="003E458E"/>
    <w:rsid w:val="003E505C"/>
    <w:rsid w:val="003E5130"/>
    <w:rsid w:val="003E5B06"/>
    <w:rsid w:val="003E5CEB"/>
    <w:rsid w:val="003E5F90"/>
    <w:rsid w:val="003E6BD1"/>
    <w:rsid w:val="003E7B0C"/>
    <w:rsid w:val="003E7C45"/>
    <w:rsid w:val="003F003F"/>
    <w:rsid w:val="003F0FC1"/>
    <w:rsid w:val="003F1478"/>
    <w:rsid w:val="003F47B5"/>
    <w:rsid w:val="003F4E34"/>
    <w:rsid w:val="003F4E8A"/>
    <w:rsid w:val="003F5086"/>
    <w:rsid w:val="003F625E"/>
    <w:rsid w:val="003F7D1E"/>
    <w:rsid w:val="003F7F6C"/>
    <w:rsid w:val="0040130E"/>
    <w:rsid w:val="00401907"/>
    <w:rsid w:val="00402D70"/>
    <w:rsid w:val="00402E23"/>
    <w:rsid w:val="00402E9C"/>
    <w:rsid w:val="004048B0"/>
    <w:rsid w:val="0040508F"/>
    <w:rsid w:val="004060AF"/>
    <w:rsid w:val="00406523"/>
    <w:rsid w:val="00406559"/>
    <w:rsid w:val="00406666"/>
    <w:rsid w:val="00406EDB"/>
    <w:rsid w:val="004079D2"/>
    <w:rsid w:val="00407C18"/>
    <w:rsid w:val="00411F95"/>
    <w:rsid w:val="0041213A"/>
    <w:rsid w:val="00412742"/>
    <w:rsid w:val="0041491A"/>
    <w:rsid w:val="004159C1"/>
    <w:rsid w:val="00415EF6"/>
    <w:rsid w:val="00416903"/>
    <w:rsid w:val="00417510"/>
    <w:rsid w:val="00417709"/>
    <w:rsid w:val="00417941"/>
    <w:rsid w:val="00417D16"/>
    <w:rsid w:val="00420487"/>
    <w:rsid w:val="00420C8C"/>
    <w:rsid w:val="00421912"/>
    <w:rsid w:val="00422BA0"/>
    <w:rsid w:val="00422CBB"/>
    <w:rsid w:val="00423616"/>
    <w:rsid w:val="00423BDA"/>
    <w:rsid w:val="004243B7"/>
    <w:rsid w:val="004248B0"/>
    <w:rsid w:val="004277E3"/>
    <w:rsid w:val="00427936"/>
    <w:rsid w:val="004302EB"/>
    <w:rsid w:val="004306E0"/>
    <w:rsid w:val="00430D97"/>
    <w:rsid w:val="00431246"/>
    <w:rsid w:val="00431BEE"/>
    <w:rsid w:val="00433242"/>
    <w:rsid w:val="00433277"/>
    <w:rsid w:val="00434DB6"/>
    <w:rsid w:val="00436616"/>
    <w:rsid w:val="00437860"/>
    <w:rsid w:val="004404BF"/>
    <w:rsid w:val="00441915"/>
    <w:rsid w:val="0044235B"/>
    <w:rsid w:val="00442AAD"/>
    <w:rsid w:val="00442CF5"/>
    <w:rsid w:val="00444A04"/>
    <w:rsid w:val="004453EF"/>
    <w:rsid w:val="0044601F"/>
    <w:rsid w:val="00446BCA"/>
    <w:rsid w:val="0044720B"/>
    <w:rsid w:val="00450033"/>
    <w:rsid w:val="00450992"/>
    <w:rsid w:val="00452CE9"/>
    <w:rsid w:val="00453997"/>
    <w:rsid w:val="00454E30"/>
    <w:rsid w:val="00454FA5"/>
    <w:rsid w:val="004554F3"/>
    <w:rsid w:val="00455871"/>
    <w:rsid w:val="00455F92"/>
    <w:rsid w:val="004573A2"/>
    <w:rsid w:val="00460E7E"/>
    <w:rsid w:val="00461A09"/>
    <w:rsid w:val="00461DF2"/>
    <w:rsid w:val="004620F1"/>
    <w:rsid w:val="00462A28"/>
    <w:rsid w:val="00462ACE"/>
    <w:rsid w:val="00462B2C"/>
    <w:rsid w:val="00463235"/>
    <w:rsid w:val="00463F25"/>
    <w:rsid w:val="00464079"/>
    <w:rsid w:val="00465C49"/>
    <w:rsid w:val="00465DA1"/>
    <w:rsid w:val="00466466"/>
    <w:rsid w:val="004674DF"/>
    <w:rsid w:val="00467DBC"/>
    <w:rsid w:val="00467DC2"/>
    <w:rsid w:val="004702E1"/>
    <w:rsid w:val="00470392"/>
    <w:rsid w:val="00471223"/>
    <w:rsid w:val="004714CA"/>
    <w:rsid w:val="00471F1B"/>
    <w:rsid w:val="0047291D"/>
    <w:rsid w:val="00472A87"/>
    <w:rsid w:val="00473180"/>
    <w:rsid w:val="00473953"/>
    <w:rsid w:val="00473D2A"/>
    <w:rsid w:val="004751E5"/>
    <w:rsid w:val="00475A77"/>
    <w:rsid w:val="004778A7"/>
    <w:rsid w:val="004778B8"/>
    <w:rsid w:val="00477DCC"/>
    <w:rsid w:val="00480110"/>
    <w:rsid w:val="00481A50"/>
    <w:rsid w:val="00482E0D"/>
    <w:rsid w:val="00483541"/>
    <w:rsid w:val="00485008"/>
    <w:rsid w:val="004873AA"/>
    <w:rsid w:val="00487AAF"/>
    <w:rsid w:val="00487E12"/>
    <w:rsid w:val="004900E0"/>
    <w:rsid w:val="00490304"/>
    <w:rsid w:val="0049104D"/>
    <w:rsid w:val="00493E0F"/>
    <w:rsid w:val="00494731"/>
    <w:rsid w:val="00494963"/>
    <w:rsid w:val="00494C05"/>
    <w:rsid w:val="004960A9"/>
    <w:rsid w:val="0049619B"/>
    <w:rsid w:val="004962C8"/>
    <w:rsid w:val="0049721C"/>
    <w:rsid w:val="004A06E4"/>
    <w:rsid w:val="004A0B2B"/>
    <w:rsid w:val="004A1152"/>
    <w:rsid w:val="004A17E4"/>
    <w:rsid w:val="004A2B4C"/>
    <w:rsid w:val="004A3412"/>
    <w:rsid w:val="004A35A1"/>
    <w:rsid w:val="004A5530"/>
    <w:rsid w:val="004A5F36"/>
    <w:rsid w:val="004A60DF"/>
    <w:rsid w:val="004A6D8E"/>
    <w:rsid w:val="004B187A"/>
    <w:rsid w:val="004B1EF6"/>
    <w:rsid w:val="004B2173"/>
    <w:rsid w:val="004B2625"/>
    <w:rsid w:val="004B3029"/>
    <w:rsid w:val="004B3166"/>
    <w:rsid w:val="004B33DF"/>
    <w:rsid w:val="004B4280"/>
    <w:rsid w:val="004B489A"/>
    <w:rsid w:val="004B4A4F"/>
    <w:rsid w:val="004B4D72"/>
    <w:rsid w:val="004B5B22"/>
    <w:rsid w:val="004B6064"/>
    <w:rsid w:val="004B7616"/>
    <w:rsid w:val="004B7A9D"/>
    <w:rsid w:val="004B7AFE"/>
    <w:rsid w:val="004C0F15"/>
    <w:rsid w:val="004C2AC4"/>
    <w:rsid w:val="004C2F00"/>
    <w:rsid w:val="004C37B4"/>
    <w:rsid w:val="004C404D"/>
    <w:rsid w:val="004C4BF8"/>
    <w:rsid w:val="004C5A38"/>
    <w:rsid w:val="004C6CDF"/>
    <w:rsid w:val="004C7AA6"/>
    <w:rsid w:val="004D033F"/>
    <w:rsid w:val="004D1518"/>
    <w:rsid w:val="004D1917"/>
    <w:rsid w:val="004D2678"/>
    <w:rsid w:val="004D2DDF"/>
    <w:rsid w:val="004D4026"/>
    <w:rsid w:val="004D4090"/>
    <w:rsid w:val="004D61AE"/>
    <w:rsid w:val="004E099D"/>
    <w:rsid w:val="004E0B6D"/>
    <w:rsid w:val="004E0DD6"/>
    <w:rsid w:val="004E0ED5"/>
    <w:rsid w:val="004E0F43"/>
    <w:rsid w:val="004E4B52"/>
    <w:rsid w:val="004E75F6"/>
    <w:rsid w:val="004E76C4"/>
    <w:rsid w:val="004E7B04"/>
    <w:rsid w:val="004E7E28"/>
    <w:rsid w:val="004F1103"/>
    <w:rsid w:val="004F13BF"/>
    <w:rsid w:val="004F2444"/>
    <w:rsid w:val="004F32D5"/>
    <w:rsid w:val="004F3BC6"/>
    <w:rsid w:val="004F40DF"/>
    <w:rsid w:val="004F5AA6"/>
    <w:rsid w:val="004F61EA"/>
    <w:rsid w:val="004F68F9"/>
    <w:rsid w:val="005006A5"/>
    <w:rsid w:val="005023B2"/>
    <w:rsid w:val="00502890"/>
    <w:rsid w:val="005032F5"/>
    <w:rsid w:val="0050589B"/>
    <w:rsid w:val="00505A23"/>
    <w:rsid w:val="00506397"/>
    <w:rsid w:val="005064BB"/>
    <w:rsid w:val="00507D9A"/>
    <w:rsid w:val="00510A33"/>
    <w:rsid w:val="00510E58"/>
    <w:rsid w:val="0051114A"/>
    <w:rsid w:val="00512EA6"/>
    <w:rsid w:val="00513222"/>
    <w:rsid w:val="0051329A"/>
    <w:rsid w:val="005134F1"/>
    <w:rsid w:val="00513ACD"/>
    <w:rsid w:val="00513B42"/>
    <w:rsid w:val="00514316"/>
    <w:rsid w:val="0051599F"/>
    <w:rsid w:val="005163CA"/>
    <w:rsid w:val="00517A2F"/>
    <w:rsid w:val="00517D47"/>
    <w:rsid w:val="00520C2D"/>
    <w:rsid w:val="0052124F"/>
    <w:rsid w:val="005234CA"/>
    <w:rsid w:val="00523C6C"/>
    <w:rsid w:val="005242BF"/>
    <w:rsid w:val="005248B8"/>
    <w:rsid w:val="005259E8"/>
    <w:rsid w:val="00525BA9"/>
    <w:rsid w:val="0053018E"/>
    <w:rsid w:val="00533E20"/>
    <w:rsid w:val="00535A9C"/>
    <w:rsid w:val="00535CAC"/>
    <w:rsid w:val="00536EDE"/>
    <w:rsid w:val="00540396"/>
    <w:rsid w:val="00542061"/>
    <w:rsid w:val="00542D24"/>
    <w:rsid w:val="00542F90"/>
    <w:rsid w:val="00545618"/>
    <w:rsid w:val="00546896"/>
    <w:rsid w:val="00546CC0"/>
    <w:rsid w:val="00546DE5"/>
    <w:rsid w:val="00546FAF"/>
    <w:rsid w:val="00547758"/>
    <w:rsid w:val="00551572"/>
    <w:rsid w:val="005517A9"/>
    <w:rsid w:val="0055185B"/>
    <w:rsid w:val="0055191E"/>
    <w:rsid w:val="00551E08"/>
    <w:rsid w:val="00552D0A"/>
    <w:rsid w:val="005535DE"/>
    <w:rsid w:val="00553B6B"/>
    <w:rsid w:val="005542FB"/>
    <w:rsid w:val="005554F1"/>
    <w:rsid w:val="00555792"/>
    <w:rsid w:val="0055679B"/>
    <w:rsid w:val="00556E5F"/>
    <w:rsid w:val="00560539"/>
    <w:rsid w:val="00561747"/>
    <w:rsid w:val="00561BF0"/>
    <w:rsid w:val="00561F67"/>
    <w:rsid w:val="00563063"/>
    <w:rsid w:val="0056455C"/>
    <w:rsid w:val="00564F87"/>
    <w:rsid w:val="00565218"/>
    <w:rsid w:val="00565F08"/>
    <w:rsid w:val="0056626D"/>
    <w:rsid w:val="00566EB9"/>
    <w:rsid w:val="00567246"/>
    <w:rsid w:val="00567E6E"/>
    <w:rsid w:val="00567F46"/>
    <w:rsid w:val="00570136"/>
    <w:rsid w:val="0057044A"/>
    <w:rsid w:val="005704F6"/>
    <w:rsid w:val="005705B6"/>
    <w:rsid w:val="005714DB"/>
    <w:rsid w:val="005714E8"/>
    <w:rsid w:val="00571DE9"/>
    <w:rsid w:val="0057215F"/>
    <w:rsid w:val="00572EBF"/>
    <w:rsid w:val="00574428"/>
    <w:rsid w:val="005748A7"/>
    <w:rsid w:val="00574ECA"/>
    <w:rsid w:val="00575763"/>
    <w:rsid w:val="00576BD6"/>
    <w:rsid w:val="00580438"/>
    <w:rsid w:val="00580E87"/>
    <w:rsid w:val="0058328B"/>
    <w:rsid w:val="00583644"/>
    <w:rsid w:val="005842B8"/>
    <w:rsid w:val="0058537C"/>
    <w:rsid w:val="005854B3"/>
    <w:rsid w:val="00586D76"/>
    <w:rsid w:val="00586D95"/>
    <w:rsid w:val="0058749D"/>
    <w:rsid w:val="005911AB"/>
    <w:rsid w:val="0059231F"/>
    <w:rsid w:val="0059248E"/>
    <w:rsid w:val="00592B5B"/>
    <w:rsid w:val="005934F8"/>
    <w:rsid w:val="00594600"/>
    <w:rsid w:val="00594798"/>
    <w:rsid w:val="00594836"/>
    <w:rsid w:val="00595628"/>
    <w:rsid w:val="0059604C"/>
    <w:rsid w:val="00597709"/>
    <w:rsid w:val="005A0821"/>
    <w:rsid w:val="005A180E"/>
    <w:rsid w:val="005A1B19"/>
    <w:rsid w:val="005A2F8F"/>
    <w:rsid w:val="005A34C4"/>
    <w:rsid w:val="005A42A7"/>
    <w:rsid w:val="005A5380"/>
    <w:rsid w:val="005A5F4A"/>
    <w:rsid w:val="005A6F62"/>
    <w:rsid w:val="005A7A32"/>
    <w:rsid w:val="005A7CA4"/>
    <w:rsid w:val="005B0EB9"/>
    <w:rsid w:val="005B0F76"/>
    <w:rsid w:val="005B1187"/>
    <w:rsid w:val="005B45A9"/>
    <w:rsid w:val="005B581A"/>
    <w:rsid w:val="005B7073"/>
    <w:rsid w:val="005B721A"/>
    <w:rsid w:val="005B726B"/>
    <w:rsid w:val="005C02D4"/>
    <w:rsid w:val="005C1645"/>
    <w:rsid w:val="005C2157"/>
    <w:rsid w:val="005C2976"/>
    <w:rsid w:val="005C2A42"/>
    <w:rsid w:val="005C3355"/>
    <w:rsid w:val="005C339D"/>
    <w:rsid w:val="005C3B29"/>
    <w:rsid w:val="005C48DA"/>
    <w:rsid w:val="005C4F43"/>
    <w:rsid w:val="005C5992"/>
    <w:rsid w:val="005C609A"/>
    <w:rsid w:val="005C6452"/>
    <w:rsid w:val="005C7779"/>
    <w:rsid w:val="005C7D16"/>
    <w:rsid w:val="005D0DD9"/>
    <w:rsid w:val="005D1C39"/>
    <w:rsid w:val="005D3002"/>
    <w:rsid w:val="005D3507"/>
    <w:rsid w:val="005D36C0"/>
    <w:rsid w:val="005D4C0B"/>
    <w:rsid w:val="005D57E2"/>
    <w:rsid w:val="005D7011"/>
    <w:rsid w:val="005D7AE8"/>
    <w:rsid w:val="005E0039"/>
    <w:rsid w:val="005E067B"/>
    <w:rsid w:val="005E076F"/>
    <w:rsid w:val="005E14D8"/>
    <w:rsid w:val="005E226F"/>
    <w:rsid w:val="005E24AE"/>
    <w:rsid w:val="005E29C1"/>
    <w:rsid w:val="005E3E93"/>
    <w:rsid w:val="005E50CB"/>
    <w:rsid w:val="005E6356"/>
    <w:rsid w:val="005E6565"/>
    <w:rsid w:val="005E6818"/>
    <w:rsid w:val="005E6C6C"/>
    <w:rsid w:val="005E6E6D"/>
    <w:rsid w:val="005E75B2"/>
    <w:rsid w:val="005E7CD6"/>
    <w:rsid w:val="005F0DEE"/>
    <w:rsid w:val="005F0E01"/>
    <w:rsid w:val="005F18E2"/>
    <w:rsid w:val="005F19FC"/>
    <w:rsid w:val="005F2293"/>
    <w:rsid w:val="005F3218"/>
    <w:rsid w:val="005F69B7"/>
    <w:rsid w:val="005F6AA5"/>
    <w:rsid w:val="00600B00"/>
    <w:rsid w:val="00600B8C"/>
    <w:rsid w:val="00602F9F"/>
    <w:rsid w:val="006038EA"/>
    <w:rsid w:val="00603B06"/>
    <w:rsid w:val="00604609"/>
    <w:rsid w:val="006049B5"/>
    <w:rsid w:val="00605A6A"/>
    <w:rsid w:val="00605B45"/>
    <w:rsid w:val="0060606E"/>
    <w:rsid w:val="006066AB"/>
    <w:rsid w:val="00607C53"/>
    <w:rsid w:val="006108E2"/>
    <w:rsid w:val="00611FC2"/>
    <w:rsid w:val="006120FC"/>
    <w:rsid w:val="00612215"/>
    <w:rsid w:val="00612439"/>
    <w:rsid w:val="006129B7"/>
    <w:rsid w:val="00612B88"/>
    <w:rsid w:val="0061368D"/>
    <w:rsid w:val="00613801"/>
    <w:rsid w:val="006140D1"/>
    <w:rsid w:val="00614824"/>
    <w:rsid w:val="00614A05"/>
    <w:rsid w:val="00615B92"/>
    <w:rsid w:val="00616D41"/>
    <w:rsid w:val="0061729F"/>
    <w:rsid w:val="0061736B"/>
    <w:rsid w:val="006177C3"/>
    <w:rsid w:val="00622A43"/>
    <w:rsid w:val="00624514"/>
    <w:rsid w:val="00624858"/>
    <w:rsid w:val="00624B54"/>
    <w:rsid w:val="00625639"/>
    <w:rsid w:val="006258B2"/>
    <w:rsid w:val="00625925"/>
    <w:rsid w:val="00625CA6"/>
    <w:rsid w:val="006270A6"/>
    <w:rsid w:val="00627173"/>
    <w:rsid w:val="00627A29"/>
    <w:rsid w:val="006319EB"/>
    <w:rsid w:val="00631AF0"/>
    <w:rsid w:val="00631B51"/>
    <w:rsid w:val="006337B2"/>
    <w:rsid w:val="006338E6"/>
    <w:rsid w:val="00633E8B"/>
    <w:rsid w:val="00633EC9"/>
    <w:rsid w:val="00634D34"/>
    <w:rsid w:val="0063542A"/>
    <w:rsid w:val="00635727"/>
    <w:rsid w:val="0063637C"/>
    <w:rsid w:val="006373A3"/>
    <w:rsid w:val="006378A5"/>
    <w:rsid w:val="0064187C"/>
    <w:rsid w:val="00641A9F"/>
    <w:rsid w:val="006434E6"/>
    <w:rsid w:val="0064498D"/>
    <w:rsid w:val="006450C2"/>
    <w:rsid w:val="006466EA"/>
    <w:rsid w:val="00646B9D"/>
    <w:rsid w:val="006470DC"/>
    <w:rsid w:val="0065092F"/>
    <w:rsid w:val="006511A0"/>
    <w:rsid w:val="00652030"/>
    <w:rsid w:val="0065270B"/>
    <w:rsid w:val="00653199"/>
    <w:rsid w:val="006531D9"/>
    <w:rsid w:val="00653782"/>
    <w:rsid w:val="006554F5"/>
    <w:rsid w:val="00655B1D"/>
    <w:rsid w:val="00655D20"/>
    <w:rsid w:val="0065658E"/>
    <w:rsid w:val="00657090"/>
    <w:rsid w:val="006570D8"/>
    <w:rsid w:val="00657205"/>
    <w:rsid w:val="00657A5B"/>
    <w:rsid w:val="00657E52"/>
    <w:rsid w:val="006608F9"/>
    <w:rsid w:val="00661EBF"/>
    <w:rsid w:val="00661F93"/>
    <w:rsid w:val="00662135"/>
    <w:rsid w:val="0066223D"/>
    <w:rsid w:val="00662A5C"/>
    <w:rsid w:val="00663462"/>
    <w:rsid w:val="00663D2E"/>
    <w:rsid w:val="0066416B"/>
    <w:rsid w:val="006648AC"/>
    <w:rsid w:val="0066502A"/>
    <w:rsid w:val="00665A78"/>
    <w:rsid w:val="00666E1F"/>
    <w:rsid w:val="00670674"/>
    <w:rsid w:val="00672258"/>
    <w:rsid w:val="006725F3"/>
    <w:rsid w:val="00672AC4"/>
    <w:rsid w:val="00674961"/>
    <w:rsid w:val="00674EEE"/>
    <w:rsid w:val="0067599A"/>
    <w:rsid w:val="00675B83"/>
    <w:rsid w:val="00675F2E"/>
    <w:rsid w:val="006762CC"/>
    <w:rsid w:val="0067644D"/>
    <w:rsid w:val="00676ECA"/>
    <w:rsid w:val="00677545"/>
    <w:rsid w:val="0068088E"/>
    <w:rsid w:val="00684559"/>
    <w:rsid w:val="00684C6C"/>
    <w:rsid w:val="00685820"/>
    <w:rsid w:val="00685F8A"/>
    <w:rsid w:val="00686017"/>
    <w:rsid w:val="0069109E"/>
    <w:rsid w:val="00691565"/>
    <w:rsid w:val="00691CB9"/>
    <w:rsid w:val="00693320"/>
    <w:rsid w:val="006936AE"/>
    <w:rsid w:val="0069468D"/>
    <w:rsid w:val="00694742"/>
    <w:rsid w:val="006947C3"/>
    <w:rsid w:val="006948A8"/>
    <w:rsid w:val="00694B98"/>
    <w:rsid w:val="00694EAC"/>
    <w:rsid w:val="00695407"/>
    <w:rsid w:val="00697325"/>
    <w:rsid w:val="00697AE1"/>
    <w:rsid w:val="006A0488"/>
    <w:rsid w:val="006A0E2C"/>
    <w:rsid w:val="006A386F"/>
    <w:rsid w:val="006A3E4F"/>
    <w:rsid w:val="006A48C5"/>
    <w:rsid w:val="006A4AD8"/>
    <w:rsid w:val="006A5847"/>
    <w:rsid w:val="006A63DC"/>
    <w:rsid w:val="006A6AEF"/>
    <w:rsid w:val="006A6B52"/>
    <w:rsid w:val="006B07ED"/>
    <w:rsid w:val="006B08DA"/>
    <w:rsid w:val="006B13C8"/>
    <w:rsid w:val="006B14CE"/>
    <w:rsid w:val="006B1BC3"/>
    <w:rsid w:val="006B2923"/>
    <w:rsid w:val="006B3139"/>
    <w:rsid w:val="006B4124"/>
    <w:rsid w:val="006B4339"/>
    <w:rsid w:val="006B44B8"/>
    <w:rsid w:val="006B4887"/>
    <w:rsid w:val="006B4E81"/>
    <w:rsid w:val="006B51EF"/>
    <w:rsid w:val="006B5540"/>
    <w:rsid w:val="006B585F"/>
    <w:rsid w:val="006B701A"/>
    <w:rsid w:val="006B739D"/>
    <w:rsid w:val="006B77D1"/>
    <w:rsid w:val="006C10F5"/>
    <w:rsid w:val="006C3607"/>
    <w:rsid w:val="006C3C02"/>
    <w:rsid w:val="006C3DA0"/>
    <w:rsid w:val="006C4741"/>
    <w:rsid w:val="006C4752"/>
    <w:rsid w:val="006C5414"/>
    <w:rsid w:val="006C6A51"/>
    <w:rsid w:val="006C7448"/>
    <w:rsid w:val="006C796A"/>
    <w:rsid w:val="006D15EA"/>
    <w:rsid w:val="006D1EAE"/>
    <w:rsid w:val="006D1F38"/>
    <w:rsid w:val="006D435A"/>
    <w:rsid w:val="006D4DA0"/>
    <w:rsid w:val="006D678C"/>
    <w:rsid w:val="006D6795"/>
    <w:rsid w:val="006D691C"/>
    <w:rsid w:val="006D6B12"/>
    <w:rsid w:val="006D7C8D"/>
    <w:rsid w:val="006E002D"/>
    <w:rsid w:val="006E03FC"/>
    <w:rsid w:val="006E0BDF"/>
    <w:rsid w:val="006E0BE2"/>
    <w:rsid w:val="006E4109"/>
    <w:rsid w:val="006E5EE2"/>
    <w:rsid w:val="006E6718"/>
    <w:rsid w:val="006E6B51"/>
    <w:rsid w:val="006E7810"/>
    <w:rsid w:val="006E7868"/>
    <w:rsid w:val="006F0AE3"/>
    <w:rsid w:val="006F177A"/>
    <w:rsid w:val="006F229A"/>
    <w:rsid w:val="006F3E06"/>
    <w:rsid w:val="006F4355"/>
    <w:rsid w:val="006F52AA"/>
    <w:rsid w:val="006F5418"/>
    <w:rsid w:val="006F5639"/>
    <w:rsid w:val="006F56DC"/>
    <w:rsid w:val="006F659F"/>
    <w:rsid w:val="006F7416"/>
    <w:rsid w:val="0070030A"/>
    <w:rsid w:val="007015A1"/>
    <w:rsid w:val="0070294A"/>
    <w:rsid w:val="00703C62"/>
    <w:rsid w:val="00703F21"/>
    <w:rsid w:val="00704547"/>
    <w:rsid w:val="007045CE"/>
    <w:rsid w:val="00710303"/>
    <w:rsid w:val="00712A63"/>
    <w:rsid w:val="00713502"/>
    <w:rsid w:val="0071395D"/>
    <w:rsid w:val="00714660"/>
    <w:rsid w:val="00715C80"/>
    <w:rsid w:val="00716068"/>
    <w:rsid w:val="007160AD"/>
    <w:rsid w:val="0071746D"/>
    <w:rsid w:val="00717F37"/>
    <w:rsid w:val="00720EF6"/>
    <w:rsid w:val="00723332"/>
    <w:rsid w:val="00723A87"/>
    <w:rsid w:val="00724106"/>
    <w:rsid w:val="00724704"/>
    <w:rsid w:val="007277A0"/>
    <w:rsid w:val="00727B5F"/>
    <w:rsid w:val="00730541"/>
    <w:rsid w:val="007312FF"/>
    <w:rsid w:val="0073197A"/>
    <w:rsid w:val="00731A5F"/>
    <w:rsid w:val="00731D5B"/>
    <w:rsid w:val="00731E92"/>
    <w:rsid w:val="00732DC4"/>
    <w:rsid w:val="00732F3D"/>
    <w:rsid w:val="00732F7B"/>
    <w:rsid w:val="00733821"/>
    <w:rsid w:val="00734249"/>
    <w:rsid w:val="007357F2"/>
    <w:rsid w:val="00735A17"/>
    <w:rsid w:val="00735D38"/>
    <w:rsid w:val="00736C93"/>
    <w:rsid w:val="00737ABA"/>
    <w:rsid w:val="00737B76"/>
    <w:rsid w:val="00740ADD"/>
    <w:rsid w:val="00740CDB"/>
    <w:rsid w:val="007425B0"/>
    <w:rsid w:val="007429B1"/>
    <w:rsid w:val="00742F89"/>
    <w:rsid w:val="007439CA"/>
    <w:rsid w:val="00743E7B"/>
    <w:rsid w:val="00744408"/>
    <w:rsid w:val="007446A5"/>
    <w:rsid w:val="00744737"/>
    <w:rsid w:val="00744742"/>
    <w:rsid w:val="00744DE3"/>
    <w:rsid w:val="00746008"/>
    <w:rsid w:val="00747706"/>
    <w:rsid w:val="007507F4"/>
    <w:rsid w:val="00750FAC"/>
    <w:rsid w:val="00750FB7"/>
    <w:rsid w:val="007514CB"/>
    <w:rsid w:val="00751632"/>
    <w:rsid w:val="0075336D"/>
    <w:rsid w:val="00754066"/>
    <w:rsid w:val="007544C2"/>
    <w:rsid w:val="00754558"/>
    <w:rsid w:val="00754B04"/>
    <w:rsid w:val="00755958"/>
    <w:rsid w:val="007561EB"/>
    <w:rsid w:val="007579E3"/>
    <w:rsid w:val="00757C86"/>
    <w:rsid w:val="007605A1"/>
    <w:rsid w:val="0076072C"/>
    <w:rsid w:val="00760751"/>
    <w:rsid w:val="007612E1"/>
    <w:rsid w:val="007613A3"/>
    <w:rsid w:val="00761C14"/>
    <w:rsid w:val="00761DE5"/>
    <w:rsid w:val="00762552"/>
    <w:rsid w:val="00762D20"/>
    <w:rsid w:val="007635FD"/>
    <w:rsid w:val="007646D5"/>
    <w:rsid w:val="00765ABE"/>
    <w:rsid w:val="0076633F"/>
    <w:rsid w:val="00766424"/>
    <w:rsid w:val="00767956"/>
    <w:rsid w:val="00767A42"/>
    <w:rsid w:val="00767BEF"/>
    <w:rsid w:val="007700AC"/>
    <w:rsid w:val="00770D61"/>
    <w:rsid w:val="0077151A"/>
    <w:rsid w:val="0077188D"/>
    <w:rsid w:val="00772CA4"/>
    <w:rsid w:val="00772DBB"/>
    <w:rsid w:val="00772DDA"/>
    <w:rsid w:val="00773795"/>
    <w:rsid w:val="0077387A"/>
    <w:rsid w:val="00773A54"/>
    <w:rsid w:val="007741BE"/>
    <w:rsid w:val="007753D9"/>
    <w:rsid w:val="00777025"/>
    <w:rsid w:val="0077762C"/>
    <w:rsid w:val="00777776"/>
    <w:rsid w:val="0078042C"/>
    <w:rsid w:val="00780ACA"/>
    <w:rsid w:val="0078133E"/>
    <w:rsid w:val="007819D9"/>
    <w:rsid w:val="00781B39"/>
    <w:rsid w:val="00782088"/>
    <w:rsid w:val="00782A46"/>
    <w:rsid w:val="00782CBB"/>
    <w:rsid w:val="00783707"/>
    <w:rsid w:val="00784C71"/>
    <w:rsid w:val="00784CBC"/>
    <w:rsid w:val="0078541F"/>
    <w:rsid w:val="00785A97"/>
    <w:rsid w:val="00785DA9"/>
    <w:rsid w:val="007861BA"/>
    <w:rsid w:val="00786611"/>
    <w:rsid w:val="007872AE"/>
    <w:rsid w:val="00787E6A"/>
    <w:rsid w:val="00791C2E"/>
    <w:rsid w:val="00794435"/>
    <w:rsid w:val="00795976"/>
    <w:rsid w:val="00795C14"/>
    <w:rsid w:val="00795D11"/>
    <w:rsid w:val="0079625A"/>
    <w:rsid w:val="00796EDE"/>
    <w:rsid w:val="00797772"/>
    <w:rsid w:val="00797DFA"/>
    <w:rsid w:val="007A0EF5"/>
    <w:rsid w:val="007A1057"/>
    <w:rsid w:val="007A18FD"/>
    <w:rsid w:val="007A1BDB"/>
    <w:rsid w:val="007A1FE8"/>
    <w:rsid w:val="007A2FF2"/>
    <w:rsid w:val="007A3223"/>
    <w:rsid w:val="007A3553"/>
    <w:rsid w:val="007A3554"/>
    <w:rsid w:val="007A4C0A"/>
    <w:rsid w:val="007A6432"/>
    <w:rsid w:val="007A75BA"/>
    <w:rsid w:val="007A777E"/>
    <w:rsid w:val="007B03FE"/>
    <w:rsid w:val="007B0877"/>
    <w:rsid w:val="007B0CFB"/>
    <w:rsid w:val="007B1321"/>
    <w:rsid w:val="007B2578"/>
    <w:rsid w:val="007B326C"/>
    <w:rsid w:val="007B4A6A"/>
    <w:rsid w:val="007B4C25"/>
    <w:rsid w:val="007B522A"/>
    <w:rsid w:val="007B5DB8"/>
    <w:rsid w:val="007B7271"/>
    <w:rsid w:val="007C07F4"/>
    <w:rsid w:val="007C0A8C"/>
    <w:rsid w:val="007C1E24"/>
    <w:rsid w:val="007C1F0B"/>
    <w:rsid w:val="007C252F"/>
    <w:rsid w:val="007C2FAF"/>
    <w:rsid w:val="007C35ED"/>
    <w:rsid w:val="007C4107"/>
    <w:rsid w:val="007C43D4"/>
    <w:rsid w:val="007C4791"/>
    <w:rsid w:val="007C683C"/>
    <w:rsid w:val="007C7C78"/>
    <w:rsid w:val="007D0AFE"/>
    <w:rsid w:val="007D0BE0"/>
    <w:rsid w:val="007D1793"/>
    <w:rsid w:val="007D2813"/>
    <w:rsid w:val="007D293D"/>
    <w:rsid w:val="007D3339"/>
    <w:rsid w:val="007D3467"/>
    <w:rsid w:val="007D3491"/>
    <w:rsid w:val="007D5254"/>
    <w:rsid w:val="007D59E8"/>
    <w:rsid w:val="007D72A7"/>
    <w:rsid w:val="007D7A4C"/>
    <w:rsid w:val="007E0511"/>
    <w:rsid w:val="007E2156"/>
    <w:rsid w:val="007E3E53"/>
    <w:rsid w:val="007E5167"/>
    <w:rsid w:val="007E543C"/>
    <w:rsid w:val="007E590E"/>
    <w:rsid w:val="007E62B0"/>
    <w:rsid w:val="007E7187"/>
    <w:rsid w:val="007E7F3A"/>
    <w:rsid w:val="007F09BE"/>
    <w:rsid w:val="007F1CEC"/>
    <w:rsid w:val="007F20FD"/>
    <w:rsid w:val="007F272F"/>
    <w:rsid w:val="007F29D1"/>
    <w:rsid w:val="007F4D9D"/>
    <w:rsid w:val="007F4DE0"/>
    <w:rsid w:val="007F53F6"/>
    <w:rsid w:val="007F5936"/>
    <w:rsid w:val="007F5AE7"/>
    <w:rsid w:val="007F6D13"/>
    <w:rsid w:val="00800D33"/>
    <w:rsid w:val="00800FDD"/>
    <w:rsid w:val="00801838"/>
    <w:rsid w:val="00803A89"/>
    <w:rsid w:val="00803A93"/>
    <w:rsid w:val="0080431C"/>
    <w:rsid w:val="0080451A"/>
    <w:rsid w:val="00804782"/>
    <w:rsid w:val="00804C4B"/>
    <w:rsid w:val="008057AB"/>
    <w:rsid w:val="008068BD"/>
    <w:rsid w:val="008104D6"/>
    <w:rsid w:val="008129C0"/>
    <w:rsid w:val="00812F27"/>
    <w:rsid w:val="0081381D"/>
    <w:rsid w:val="00814184"/>
    <w:rsid w:val="00814FCB"/>
    <w:rsid w:val="00815D89"/>
    <w:rsid w:val="00817235"/>
    <w:rsid w:val="00817317"/>
    <w:rsid w:val="008179DE"/>
    <w:rsid w:val="008207FA"/>
    <w:rsid w:val="0082257B"/>
    <w:rsid w:val="00823B33"/>
    <w:rsid w:val="00823C0E"/>
    <w:rsid w:val="0082451C"/>
    <w:rsid w:val="008251A6"/>
    <w:rsid w:val="00825894"/>
    <w:rsid w:val="00825B84"/>
    <w:rsid w:val="0082781A"/>
    <w:rsid w:val="008278EF"/>
    <w:rsid w:val="00831205"/>
    <w:rsid w:val="008332E8"/>
    <w:rsid w:val="008335E5"/>
    <w:rsid w:val="0083414A"/>
    <w:rsid w:val="008347A4"/>
    <w:rsid w:val="00834C06"/>
    <w:rsid w:val="00835348"/>
    <w:rsid w:val="00835843"/>
    <w:rsid w:val="008359D5"/>
    <w:rsid w:val="00835B67"/>
    <w:rsid w:val="0083669D"/>
    <w:rsid w:val="008369AF"/>
    <w:rsid w:val="0083742B"/>
    <w:rsid w:val="00840209"/>
    <w:rsid w:val="008420D2"/>
    <w:rsid w:val="00842176"/>
    <w:rsid w:val="008427BB"/>
    <w:rsid w:val="00842DBA"/>
    <w:rsid w:val="008431EE"/>
    <w:rsid w:val="008432B4"/>
    <w:rsid w:val="008447B4"/>
    <w:rsid w:val="008449BF"/>
    <w:rsid w:val="00844F01"/>
    <w:rsid w:val="00845E73"/>
    <w:rsid w:val="00846891"/>
    <w:rsid w:val="00847096"/>
    <w:rsid w:val="00847A8D"/>
    <w:rsid w:val="00847E2D"/>
    <w:rsid w:val="00847EF5"/>
    <w:rsid w:val="00850E34"/>
    <w:rsid w:val="008512C9"/>
    <w:rsid w:val="00853A06"/>
    <w:rsid w:val="008546BB"/>
    <w:rsid w:val="00855008"/>
    <w:rsid w:val="0085500A"/>
    <w:rsid w:val="00855F33"/>
    <w:rsid w:val="008565BE"/>
    <w:rsid w:val="00856F82"/>
    <w:rsid w:val="008570B4"/>
    <w:rsid w:val="00857DBB"/>
    <w:rsid w:val="008615C4"/>
    <w:rsid w:val="00861D49"/>
    <w:rsid w:val="00862BBE"/>
    <w:rsid w:val="00862E88"/>
    <w:rsid w:val="00863658"/>
    <w:rsid w:val="008654C2"/>
    <w:rsid w:val="00865B23"/>
    <w:rsid w:val="0086635B"/>
    <w:rsid w:val="00866A71"/>
    <w:rsid w:val="00866A7F"/>
    <w:rsid w:val="00867115"/>
    <w:rsid w:val="00867178"/>
    <w:rsid w:val="00867A26"/>
    <w:rsid w:val="00867DC5"/>
    <w:rsid w:val="00867F59"/>
    <w:rsid w:val="0087038C"/>
    <w:rsid w:val="008711F4"/>
    <w:rsid w:val="0087153A"/>
    <w:rsid w:val="008732B4"/>
    <w:rsid w:val="00873CE1"/>
    <w:rsid w:val="00876C3B"/>
    <w:rsid w:val="00877CB8"/>
    <w:rsid w:val="008805D3"/>
    <w:rsid w:val="00880BA1"/>
    <w:rsid w:val="00881BF2"/>
    <w:rsid w:val="00881C16"/>
    <w:rsid w:val="00881D69"/>
    <w:rsid w:val="008822F7"/>
    <w:rsid w:val="00882B23"/>
    <w:rsid w:val="00882FAB"/>
    <w:rsid w:val="0088342E"/>
    <w:rsid w:val="00883963"/>
    <w:rsid w:val="00884B93"/>
    <w:rsid w:val="008866FF"/>
    <w:rsid w:val="00887B6A"/>
    <w:rsid w:val="00890C00"/>
    <w:rsid w:val="00891113"/>
    <w:rsid w:val="008920A9"/>
    <w:rsid w:val="008939DC"/>
    <w:rsid w:val="008942B1"/>
    <w:rsid w:val="008947E5"/>
    <w:rsid w:val="0089537B"/>
    <w:rsid w:val="00895CA4"/>
    <w:rsid w:val="0089742E"/>
    <w:rsid w:val="008A0B67"/>
    <w:rsid w:val="008A143B"/>
    <w:rsid w:val="008A146F"/>
    <w:rsid w:val="008A1CA3"/>
    <w:rsid w:val="008A1EEF"/>
    <w:rsid w:val="008A2AD1"/>
    <w:rsid w:val="008A34FC"/>
    <w:rsid w:val="008A3A16"/>
    <w:rsid w:val="008A4615"/>
    <w:rsid w:val="008A4649"/>
    <w:rsid w:val="008A4887"/>
    <w:rsid w:val="008A5FB6"/>
    <w:rsid w:val="008A65C8"/>
    <w:rsid w:val="008A6C69"/>
    <w:rsid w:val="008A7037"/>
    <w:rsid w:val="008A7E3F"/>
    <w:rsid w:val="008B01D6"/>
    <w:rsid w:val="008B0E97"/>
    <w:rsid w:val="008B13EF"/>
    <w:rsid w:val="008B446A"/>
    <w:rsid w:val="008B499F"/>
    <w:rsid w:val="008B6EB6"/>
    <w:rsid w:val="008B7286"/>
    <w:rsid w:val="008B767D"/>
    <w:rsid w:val="008B7B97"/>
    <w:rsid w:val="008B7C3E"/>
    <w:rsid w:val="008B7EC6"/>
    <w:rsid w:val="008C065B"/>
    <w:rsid w:val="008C12AE"/>
    <w:rsid w:val="008C1ECC"/>
    <w:rsid w:val="008C2537"/>
    <w:rsid w:val="008C2D8B"/>
    <w:rsid w:val="008C420B"/>
    <w:rsid w:val="008C4403"/>
    <w:rsid w:val="008C4D93"/>
    <w:rsid w:val="008C5587"/>
    <w:rsid w:val="008C5AEB"/>
    <w:rsid w:val="008C637C"/>
    <w:rsid w:val="008C66D2"/>
    <w:rsid w:val="008C72E9"/>
    <w:rsid w:val="008C76B8"/>
    <w:rsid w:val="008D0479"/>
    <w:rsid w:val="008D0513"/>
    <w:rsid w:val="008D1518"/>
    <w:rsid w:val="008D1B39"/>
    <w:rsid w:val="008D2505"/>
    <w:rsid w:val="008D3D7B"/>
    <w:rsid w:val="008D4398"/>
    <w:rsid w:val="008D5A00"/>
    <w:rsid w:val="008D7401"/>
    <w:rsid w:val="008D777B"/>
    <w:rsid w:val="008E135F"/>
    <w:rsid w:val="008E18E5"/>
    <w:rsid w:val="008E1C5D"/>
    <w:rsid w:val="008E1F83"/>
    <w:rsid w:val="008E27A9"/>
    <w:rsid w:val="008E4D09"/>
    <w:rsid w:val="008E4E3C"/>
    <w:rsid w:val="008E65DE"/>
    <w:rsid w:val="008E7186"/>
    <w:rsid w:val="008E7509"/>
    <w:rsid w:val="008E7E38"/>
    <w:rsid w:val="008F071E"/>
    <w:rsid w:val="008F0DDA"/>
    <w:rsid w:val="008F1401"/>
    <w:rsid w:val="008F141B"/>
    <w:rsid w:val="008F1737"/>
    <w:rsid w:val="008F1B8E"/>
    <w:rsid w:val="008F22F2"/>
    <w:rsid w:val="008F434D"/>
    <w:rsid w:val="008F51B1"/>
    <w:rsid w:val="008F6D38"/>
    <w:rsid w:val="008F77BA"/>
    <w:rsid w:val="008F7CEB"/>
    <w:rsid w:val="008F7D64"/>
    <w:rsid w:val="009004F4"/>
    <w:rsid w:val="00900CD8"/>
    <w:rsid w:val="00901516"/>
    <w:rsid w:val="00901B2A"/>
    <w:rsid w:val="00901EAC"/>
    <w:rsid w:val="00902E69"/>
    <w:rsid w:val="00903064"/>
    <w:rsid w:val="00903210"/>
    <w:rsid w:val="00904126"/>
    <w:rsid w:val="009046F4"/>
    <w:rsid w:val="00904897"/>
    <w:rsid w:val="009048CF"/>
    <w:rsid w:val="00904B4B"/>
    <w:rsid w:val="0090528E"/>
    <w:rsid w:val="009054B0"/>
    <w:rsid w:val="00905965"/>
    <w:rsid w:val="00905E27"/>
    <w:rsid w:val="00906E80"/>
    <w:rsid w:val="00907118"/>
    <w:rsid w:val="00907C09"/>
    <w:rsid w:val="00907D90"/>
    <w:rsid w:val="00910EDE"/>
    <w:rsid w:val="00910F09"/>
    <w:rsid w:val="00911466"/>
    <w:rsid w:val="00911A5B"/>
    <w:rsid w:val="009120E6"/>
    <w:rsid w:val="00912752"/>
    <w:rsid w:val="009128CA"/>
    <w:rsid w:val="009133BE"/>
    <w:rsid w:val="00913A0B"/>
    <w:rsid w:val="00916137"/>
    <w:rsid w:val="00916344"/>
    <w:rsid w:val="00916367"/>
    <w:rsid w:val="00916672"/>
    <w:rsid w:val="00916EF3"/>
    <w:rsid w:val="00917BD1"/>
    <w:rsid w:val="0092017F"/>
    <w:rsid w:val="009201CF"/>
    <w:rsid w:val="00920CBD"/>
    <w:rsid w:val="00921116"/>
    <w:rsid w:val="00922D13"/>
    <w:rsid w:val="00923456"/>
    <w:rsid w:val="009240B3"/>
    <w:rsid w:val="009249B5"/>
    <w:rsid w:val="00924FD7"/>
    <w:rsid w:val="009256EB"/>
    <w:rsid w:val="00925E41"/>
    <w:rsid w:val="00926D52"/>
    <w:rsid w:val="00927E7B"/>
    <w:rsid w:val="00930723"/>
    <w:rsid w:val="009325C6"/>
    <w:rsid w:val="00933E8E"/>
    <w:rsid w:val="0093475D"/>
    <w:rsid w:val="00935B59"/>
    <w:rsid w:val="00936091"/>
    <w:rsid w:val="009361B5"/>
    <w:rsid w:val="00936538"/>
    <w:rsid w:val="00940544"/>
    <w:rsid w:val="00940685"/>
    <w:rsid w:val="00941408"/>
    <w:rsid w:val="00942E96"/>
    <w:rsid w:val="00943668"/>
    <w:rsid w:val="009438B1"/>
    <w:rsid w:val="00944177"/>
    <w:rsid w:val="0094540C"/>
    <w:rsid w:val="00946365"/>
    <w:rsid w:val="0094651E"/>
    <w:rsid w:val="0094667D"/>
    <w:rsid w:val="00946C32"/>
    <w:rsid w:val="009501AD"/>
    <w:rsid w:val="009513F0"/>
    <w:rsid w:val="009527D5"/>
    <w:rsid w:val="00952E88"/>
    <w:rsid w:val="00954388"/>
    <w:rsid w:val="00954807"/>
    <w:rsid w:val="00955AC2"/>
    <w:rsid w:val="009564E4"/>
    <w:rsid w:val="00956FEA"/>
    <w:rsid w:val="009600CF"/>
    <w:rsid w:val="00960878"/>
    <w:rsid w:val="00960A80"/>
    <w:rsid w:val="00960F9A"/>
    <w:rsid w:val="009614EC"/>
    <w:rsid w:val="0096204F"/>
    <w:rsid w:val="0096206A"/>
    <w:rsid w:val="00962222"/>
    <w:rsid w:val="00962796"/>
    <w:rsid w:val="0096322E"/>
    <w:rsid w:val="00963392"/>
    <w:rsid w:val="0096361B"/>
    <w:rsid w:val="009647A3"/>
    <w:rsid w:val="00964C9C"/>
    <w:rsid w:val="00965C35"/>
    <w:rsid w:val="0096612E"/>
    <w:rsid w:val="00967D9D"/>
    <w:rsid w:val="0097042B"/>
    <w:rsid w:val="00970CA6"/>
    <w:rsid w:val="00971143"/>
    <w:rsid w:val="009715B9"/>
    <w:rsid w:val="009716EE"/>
    <w:rsid w:val="00971C41"/>
    <w:rsid w:val="00972D8A"/>
    <w:rsid w:val="00973681"/>
    <w:rsid w:val="00974008"/>
    <w:rsid w:val="009759B9"/>
    <w:rsid w:val="00976B32"/>
    <w:rsid w:val="009771D2"/>
    <w:rsid w:val="00977330"/>
    <w:rsid w:val="009802FE"/>
    <w:rsid w:val="00980C5A"/>
    <w:rsid w:val="00981F01"/>
    <w:rsid w:val="00982674"/>
    <w:rsid w:val="00982B48"/>
    <w:rsid w:val="00982B85"/>
    <w:rsid w:val="00983A1C"/>
    <w:rsid w:val="0098490B"/>
    <w:rsid w:val="00984B8E"/>
    <w:rsid w:val="0098583F"/>
    <w:rsid w:val="00985CAA"/>
    <w:rsid w:val="00987B19"/>
    <w:rsid w:val="00992AA8"/>
    <w:rsid w:val="00993E97"/>
    <w:rsid w:val="00994790"/>
    <w:rsid w:val="00994795"/>
    <w:rsid w:val="009949FB"/>
    <w:rsid w:val="00994B3C"/>
    <w:rsid w:val="00995234"/>
    <w:rsid w:val="00996209"/>
    <w:rsid w:val="00996A21"/>
    <w:rsid w:val="00996E73"/>
    <w:rsid w:val="00996FE4"/>
    <w:rsid w:val="00997995"/>
    <w:rsid w:val="00997C39"/>
    <w:rsid w:val="009A00DA"/>
    <w:rsid w:val="009A1359"/>
    <w:rsid w:val="009A1BB7"/>
    <w:rsid w:val="009A3D01"/>
    <w:rsid w:val="009A3FB3"/>
    <w:rsid w:val="009A557B"/>
    <w:rsid w:val="009A6507"/>
    <w:rsid w:val="009A6F67"/>
    <w:rsid w:val="009A7FEA"/>
    <w:rsid w:val="009B05B8"/>
    <w:rsid w:val="009B08A7"/>
    <w:rsid w:val="009B09C0"/>
    <w:rsid w:val="009B1CFD"/>
    <w:rsid w:val="009B21EC"/>
    <w:rsid w:val="009B253A"/>
    <w:rsid w:val="009B254E"/>
    <w:rsid w:val="009B3290"/>
    <w:rsid w:val="009B3B71"/>
    <w:rsid w:val="009B5628"/>
    <w:rsid w:val="009B596C"/>
    <w:rsid w:val="009B5B38"/>
    <w:rsid w:val="009B6C5D"/>
    <w:rsid w:val="009B748E"/>
    <w:rsid w:val="009B78DA"/>
    <w:rsid w:val="009C1705"/>
    <w:rsid w:val="009C1F40"/>
    <w:rsid w:val="009C36A5"/>
    <w:rsid w:val="009C407D"/>
    <w:rsid w:val="009C66E5"/>
    <w:rsid w:val="009C69F7"/>
    <w:rsid w:val="009C71A7"/>
    <w:rsid w:val="009D1B3B"/>
    <w:rsid w:val="009D1BF2"/>
    <w:rsid w:val="009D1C32"/>
    <w:rsid w:val="009D321E"/>
    <w:rsid w:val="009D3E4F"/>
    <w:rsid w:val="009D4906"/>
    <w:rsid w:val="009D4B76"/>
    <w:rsid w:val="009D60DA"/>
    <w:rsid w:val="009D67E9"/>
    <w:rsid w:val="009E01D8"/>
    <w:rsid w:val="009E0B51"/>
    <w:rsid w:val="009E16ED"/>
    <w:rsid w:val="009E18BE"/>
    <w:rsid w:val="009E1F0C"/>
    <w:rsid w:val="009E1F49"/>
    <w:rsid w:val="009E218A"/>
    <w:rsid w:val="009E21CA"/>
    <w:rsid w:val="009E23A4"/>
    <w:rsid w:val="009E3570"/>
    <w:rsid w:val="009E4B5A"/>
    <w:rsid w:val="009E4FD5"/>
    <w:rsid w:val="009E5A08"/>
    <w:rsid w:val="009E6375"/>
    <w:rsid w:val="009E693D"/>
    <w:rsid w:val="009E6FCB"/>
    <w:rsid w:val="009E7396"/>
    <w:rsid w:val="009F1604"/>
    <w:rsid w:val="009F16FE"/>
    <w:rsid w:val="009F2A34"/>
    <w:rsid w:val="009F3BAA"/>
    <w:rsid w:val="009F3BB1"/>
    <w:rsid w:val="009F43E8"/>
    <w:rsid w:val="009F4C36"/>
    <w:rsid w:val="009F50A0"/>
    <w:rsid w:val="009F588B"/>
    <w:rsid w:val="009F5A2C"/>
    <w:rsid w:val="009F67AC"/>
    <w:rsid w:val="009F6E4E"/>
    <w:rsid w:val="009F749E"/>
    <w:rsid w:val="009F7A7E"/>
    <w:rsid w:val="009F7B8B"/>
    <w:rsid w:val="00A00286"/>
    <w:rsid w:val="00A002AE"/>
    <w:rsid w:val="00A004E5"/>
    <w:rsid w:val="00A00F13"/>
    <w:rsid w:val="00A02525"/>
    <w:rsid w:val="00A030D9"/>
    <w:rsid w:val="00A03DE5"/>
    <w:rsid w:val="00A047BB"/>
    <w:rsid w:val="00A04AE5"/>
    <w:rsid w:val="00A04CD4"/>
    <w:rsid w:val="00A05ECF"/>
    <w:rsid w:val="00A07224"/>
    <w:rsid w:val="00A07409"/>
    <w:rsid w:val="00A10DC3"/>
    <w:rsid w:val="00A11682"/>
    <w:rsid w:val="00A140EE"/>
    <w:rsid w:val="00A147BA"/>
    <w:rsid w:val="00A15669"/>
    <w:rsid w:val="00A15739"/>
    <w:rsid w:val="00A16D17"/>
    <w:rsid w:val="00A17182"/>
    <w:rsid w:val="00A17390"/>
    <w:rsid w:val="00A17814"/>
    <w:rsid w:val="00A217DF"/>
    <w:rsid w:val="00A22B6A"/>
    <w:rsid w:val="00A230EB"/>
    <w:rsid w:val="00A23714"/>
    <w:rsid w:val="00A24B20"/>
    <w:rsid w:val="00A24F04"/>
    <w:rsid w:val="00A250B8"/>
    <w:rsid w:val="00A255AB"/>
    <w:rsid w:val="00A26037"/>
    <w:rsid w:val="00A276E4"/>
    <w:rsid w:val="00A309B4"/>
    <w:rsid w:val="00A30E5E"/>
    <w:rsid w:val="00A314AB"/>
    <w:rsid w:val="00A32032"/>
    <w:rsid w:val="00A32186"/>
    <w:rsid w:val="00A3297C"/>
    <w:rsid w:val="00A330B0"/>
    <w:rsid w:val="00A33517"/>
    <w:rsid w:val="00A3358B"/>
    <w:rsid w:val="00A33900"/>
    <w:rsid w:val="00A3431E"/>
    <w:rsid w:val="00A347C7"/>
    <w:rsid w:val="00A34A0A"/>
    <w:rsid w:val="00A35E35"/>
    <w:rsid w:val="00A3656B"/>
    <w:rsid w:val="00A36C2E"/>
    <w:rsid w:val="00A36E35"/>
    <w:rsid w:val="00A37E1D"/>
    <w:rsid w:val="00A4195F"/>
    <w:rsid w:val="00A43372"/>
    <w:rsid w:val="00A43702"/>
    <w:rsid w:val="00A4519E"/>
    <w:rsid w:val="00A4574F"/>
    <w:rsid w:val="00A470D2"/>
    <w:rsid w:val="00A471FB"/>
    <w:rsid w:val="00A50035"/>
    <w:rsid w:val="00A50559"/>
    <w:rsid w:val="00A51E3C"/>
    <w:rsid w:val="00A52FD3"/>
    <w:rsid w:val="00A538F1"/>
    <w:rsid w:val="00A5431C"/>
    <w:rsid w:val="00A54323"/>
    <w:rsid w:val="00A56444"/>
    <w:rsid w:val="00A574A6"/>
    <w:rsid w:val="00A578E6"/>
    <w:rsid w:val="00A57EAE"/>
    <w:rsid w:val="00A60330"/>
    <w:rsid w:val="00A60D98"/>
    <w:rsid w:val="00A61088"/>
    <w:rsid w:val="00A62586"/>
    <w:rsid w:val="00A6394F"/>
    <w:rsid w:val="00A6437B"/>
    <w:rsid w:val="00A64EB9"/>
    <w:rsid w:val="00A65157"/>
    <w:rsid w:val="00A652D4"/>
    <w:rsid w:val="00A65762"/>
    <w:rsid w:val="00A657DC"/>
    <w:rsid w:val="00A676E0"/>
    <w:rsid w:val="00A7030D"/>
    <w:rsid w:val="00A71297"/>
    <w:rsid w:val="00A71783"/>
    <w:rsid w:val="00A724A1"/>
    <w:rsid w:val="00A72C75"/>
    <w:rsid w:val="00A72ECB"/>
    <w:rsid w:val="00A73187"/>
    <w:rsid w:val="00A76A75"/>
    <w:rsid w:val="00A7783D"/>
    <w:rsid w:val="00A77B1C"/>
    <w:rsid w:val="00A80176"/>
    <w:rsid w:val="00A80CC8"/>
    <w:rsid w:val="00A811C0"/>
    <w:rsid w:val="00A81215"/>
    <w:rsid w:val="00A8137D"/>
    <w:rsid w:val="00A8142F"/>
    <w:rsid w:val="00A82C13"/>
    <w:rsid w:val="00A82DB4"/>
    <w:rsid w:val="00A84571"/>
    <w:rsid w:val="00A845CA"/>
    <w:rsid w:val="00A8499D"/>
    <w:rsid w:val="00A85E12"/>
    <w:rsid w:val="00A86226"/>
    <w:rsid w:val="00A864D7"/>
    <w:rsid w:val="00A90114"/>
    <w:rsid w:val="00A91BAB"/>
    <w:rsid w:val="00A91E89"/>
    <w:rsid w:val="00A921E4"/>
    <w:rsid w:val="00A92AE7"/>
    <w:rsid w:val="00A92F4F"/>
    <w:rsid w:val="00A937EA"/>
    <w:rsid w:val="00A93849"/>
    <w:rsid w:val="00A93A62"/>
    <w:rsid w:val="00A94818"/>
    <w:rsid w:val="00A94C03"/>
    <w:rsid w:val="00A94FF2"/>
    <w:rsid w:val="00A95797"/>
    <w:rsid w:val="00A95A08"/>
    <w:rsid w:val="00A96426"/>
    <w:rsid w:val="00A96A2E"/>
    <w:rsid w:val="00A976F1"/>
    <w:rsid w:val="00AA0172"/>
    <w:rsid w:val="00AA0AAF"/>
    <w:rsid w:val="00AA0E5D"/>
    <w:rsid w:val="00AA118D"/>
    <w:rsid w:val="00AA131F"/>
    <w:rsid w:val="00AA17E5"/>
    <w:rsid w:val="00AA2648"/>
    <w:rsid w:val="00AA2C35"/>
    <w:rsid w:val="00AA2CF7"/>
    <w:rsid w:val="00AA2D38"/>
    <w:rsid w:val="00AA3731"/>
    <w:rsid w:val="00AA3763"/>
    <w:rsid w:val="00AA37D6"/>
    <w:rsid w:val="00AA3E2B"/>
    <w:rsid w:val="00AA3E62"/>
    <w:rsid w:val="00AA4266"/>
    <w:rsid w:val="00AA57AB"/>
    <w:rsid w:val="00AA738E"/>
    <w:rsid w:val="00AA74F6"/>
    <w:rsid w:val="00AB0E7F"/>
    <w:rsid w:val="00AB0F58"/>
    <w:rsid w:val="00AB19A9"/>
    <w:rsid w:val="00AB1A50"/>
    <w:rsid w:val="00AB259E"/>
    <w:rsid w:val="00AB273A"/>
    <w:rsid w:val="00AB2744"/>
    <w:rsid w:val="00AB2B59"/>
    <w:rsid w:val="00AB2F56"/>
    <w:rsid w:val="00AB2FF2"/>
    <w:rsid w:val="00AB3304"/>
    <w:rsid w:val="00AB3B90"/>
    <w:rsid w:val="00AB4A75"/>
    <w:rsid w:val="00AB4E16"/>
    <w:rsid w:val="00AB58D1"/>
    <w:rsid w:val="00AB5A38"/>
    <w:rsid w:val="00AB6666"/>
    <w:rsid w:val="00AB6E6E"/>
    <w:rsid w:val="00AB6EC4"/>
    <w:rsid w:val="00AB7940"/>
    <w:rsid w:val="00AC1086"/>
    <w:rsid w:val="00AC1455"/>
    <w:rsid w:val="00AC2B4F"/>
    <w:rsid w:val="00AC51C6"/>
    <w:rsid w:val="00AC5457"/>
    <w:rsid w:val="00AC5AC3"/>
    <w:rsid w:val="00AC5D56"/>
    <w:rsid w:val="00AC6E2F"/>
    <w:rsid w:val="00AD0E42"/>
    <w:rsid w:val="00AD2014"/>
    <w:rsid w:val="00AD22AD"/>
    <w:rsid w:val="00AD2EF4"/>
    <w:rsid w:val="00AD4B76"/>
    <w:rsid w:val="00AD5874"/>
    <w:rsid w:val="00AD5B7B"/>
    <w:rsid w:val="00AD6CB8"/>
    <w:rsid w:val="00AE1247"/>
    <w:rsid w:val="00AE128D"/>
    <w:rsid w:val="00AE136E"/>
    <w:rsid w:val="00AE1C67"/>
    <w:rsid w:val="00AE3080"/>
    <w:rsid w:val="00AE3748"/>
    <w:rsid w:val="00AE37CC"/>
    <w:rsid w:val="00AE3967"/>
    <w:rsid w:val="00AE39AF"/>
    <w:rsid w:val="00AE3D65"/>
    <w:rsid w:val="00AE402E"/>
    <w:rsid w:val="00AE4EE5"/>
    <w:rsid w:val="00AE4F20"/>
    <w:rsid w:val="00AE5878"/>
    <w:rsid w:val="00AE6796"/>
    <w:rsid w:val="00AF002F"/>
    <w:rsid w:val="00AF0799"/>
    <w:rsid w:val="00AF0B81"/>
    <w:rsid w:val="00AF0C97"/>
    <w:rsid w:val="00AF11EC"/>
    <w:rsid w:val="00AF1757"/>
    <w:rsid w:val="00AF3207"/>
    <w:rsid w:val="00AF486A"/>
    <w:rsid w:val="00AF4ACD"/>
    <w:rsid w:val="00AF5AEE"/>
    <w:rsid w:val="00AF5E58"/>
    <w:rsid w:val="00AF618B"/>
    <w:rsid w:val="00AF7C63"/>
    <w:rsid w:val="00B003C7"/>
    <w:rsid w:val="00B00B8F"/>
    <w:rsid w:val="00B01738"/>
    <w:rsid w:val="00B01EB0"/>
    <w:rsid w:val="00B02561"/>
    <w:rsid w:val="00B0342D"/>
    <w:rsid w:val="00B03D1D"/>
    <w:rsid w:val="00B046C5"/>
    <w:rsid w:val="00B04A6E"/>
    <w:rsid w:val="00B06EA0"/>
    <w:rsid w:val="00B0726F"/>
    <w:rsid w:val="00B072D8"/>
    <w:rsid w:val="00B07831"/>
    <w:rsid w:val="00B104ED"/>
    <w:rsid w:val="00B1064B"/>
    <w:rsid w:val="00B113FC"/>
    <w:rsid w:val="00B119A2"/>
    <w:rsid w:val="00B12B00"/>
    <w:rsid w:val="00B13462"/>
    <w:rsid w:val="00B135F9"/>
    <w:rsid w:val="00B155F9"/>
    <w:rsid w:val="00B159F5"/>
    <w:rsid w:val="00B16B8D"/>
    <w:rsid w:val="00B16C84"/>
    <w:rsid w:val="00B1700D"/>
    <w:rsid w:val="00B17D33"/>
    <w:rsid w:val="00B2058A"/>
    <w:rsid w:val="00B21497"/>
    <w:rsid w:val="00B21DC7"/>
    <w:rsid w:val="00B21E6A"/>
    <w:rsid w:val="00B21E99"/>
    <w:rsid w:val="00B22421"/>
    <w:rsid w:val="00B22EFF"/>
    <w:rsid w:val="00B24748"/>
    <w:rsid w:val="00B25440"/>
    <w:rsid w:val="00B25A24"/>
    <w:rsid w:val="00B26286"/>
    <w:rsid w:val="00B2686E"/>
    <w:rsid w:val="00B2763B"/>
    <w:rsid w:val="00B27ECE"/>
    <w:rsid w:val="00B30498"/>
    <w:rsid w:val="00B32045"/>
    <w:rsid w:val="00B322E8"/>
    <w:rsid w:val="00B33282"/>
    <w:rsid w:val="00B33FCE"/>
    <w:rsid w:val="00B33FF2"/>
    <w:rsid w:val="00B34916"/>
    <w:rsid w:val="00B35840"/>
    <w:rsid w:val="00B35AEB"/>
    <w:rsid w:val="00B363D2"/>
    <w:rsid w:val="00B3756E"/>
    <w:rsid w:val="00B37A3E"/>
    <w:rsid w:val="00B37A4D"/>
    <w:rsid w:val="00B4007C"/>
    <w:rsid w:val="00B405C6"/>
    <w:rsid w:val="00B4075D"/>
    <w:rsid w:val="00B41256"/>
    <w:rsid w:val="00B418D9"/>
    <w:rsid w:val="00B41C0D"/>
    <w:rsid w:val="00B42176"/>
    <w:rsid w:val="00B42A3C"/>
    <w:rsid w:val="00B432BA"/>
    <w:rsid w:val="00B44B72"/>
    <w:rsid w:val="00B46942"/>
    <w:rsid w:val="00B4714C"/>
    <w:rsid w:val="00B501E4"/>
    <w:rsid w:val="00B50521"/>
    <w:rsid w:val="00B5184B"/>
    <w:rsid w:val="00B51AFA"/>
    <w:rsid w:val="00B51B72"/>
    <w:rsid w:val="00B5263A"/>
    <w:rsid w:val="00B52FC6"/>
    <w:rsid w:val="00B538F3"/>
    <w:rsid w:val="00B53FB9"/>
    <w:rsid w:val="00B54794"/>
    <w:rsid w:val="00B54DA4"/>
    <w:rsid w:val="00B567C4"/>
    <w:rsid w:val="00B567F4"/>
    <w:rsid w:val="00B617B0"/>
    <w:rsid w:val="00B61FFC"/>
    <w:rsid w:val="00B62048"/>
    <w:rsid w:val="00B6227D"/>
    <w:rsid w:val="00B622A5"/>
    <w:rsid w:val="00B63150"/>
    <w:rsid w:val="00B65732"/>
    <w:rsid w:val="00B65760"/>
    <w:rsid w:val="00B65A3A"/>
    <w:rsid w:val="00B65ECB"/>
    <w:rsid w:val="00B66DC8"/>
    <w:rsid w:val="00B66FB5"/>
    <w:rsid w:val="00B67278"/>
    <w:rsid w:val="00B67E04"/>
    <w:rsid w:val="00B73212"/>
    <w:rsid w:val="00B73492"/>
    <w:rsid w:val="00B73BD3"/>
    <w:rsid w:val="00B7518F"/>
    <w:rsid w:val="00B76113"/>
    <w:rsid w:val="00B76893"/>
    <w:rsid w:val="00B76B59"/>
    <w:rsid w:val="00B77408"/>
    <w:rsid w:val="00B7769C"/>
    <w:rsid w:val="00B77DBF"/>
    <w:rsid w:val="00B805A0"/>
    <w:rsid w:val="00B805D2"/>
    <w:rsid w:val="00B80FA0"/>
    <w:rsid w:val="00B82074"/>
    <w:rsid w:val="00B8357A"/>
    <w:rsid w:val="00B84FC7"/>
    <w:rsid w:val="00B854DC"/>
    <w:rsid w:val="00B85CE8"/>
    <w:rsid w:val="00B8627F"/>
    <w:rsid w:val="00B86782"/>
    <w:rsid w:val="00B86C40"/>
    <w:rsid w:val="00B873E9"/>
    <w:rsid w:val="00B87E55"/>
    <w:rsid w:val="00B906AE"/>
    <w:rsid w:val="00B908B4"/>
    <w:rsid w:val="00B91439"/>
    <w:rsid w:val="00B926B4"/>
    <w:rsid w:val="00B92D54"/>
    <w:rsid w:val="00B92F6D"/>
    <w:rsid w:val="00B93484"/>
    <w:rsid w:val="00B93532"/>
    <w:rsid w:val="00B93789"/>
    <w:rsid w:val="00B94484"/>
    <w:rsid w:val="00B959E6"/>
    <w:rsid w:val="00B9677C"/>
    <w:rsid w:val="00BA0E62"/>
    <w:rsid w:val="00BA15E2"/>
    <w:rsid w:val="00BA167F"/>
    <w:rsid w:val="00BA1829"/>
    <w:rsid w:val="00BA1BB8"/>
    <w:rsid w:val="00BA1CA7"/>
    <w:rsid w:val="00BA34DA"/>
    <w:rsid w:val="00BA41D0"/>
    <w:rsid w:val="00BA44E4"/>
    <w:rsid w:val="00BA52D5"/>
    <w:rsid w:val="00BA5B5D"/>
    <w:rsid w:val="00BA6318"/>
    <w:rsid w:val="00BA68B3"/>
    <w:rsid w:val="00BA6A00"/>
    <w:rsid w:val="00BA70E2"/>
    <w:rsid w:val="00BA7263"/>
    <w:rsid w:val="00BB08C5"/>
    <w:rsid w:val="00BB0C4D"/>
    <w:rsid w:val="00BB0E13"/>
    <w:rsid w:val="00BB0E39"/>
    <w:rsid w:val="00BB155A"/>
    <w:rsid w:val="00BB206B"/>
    <w:rsid w:val="00BB2CDB"/>
    <w:rsid w:val="00BB3F47"/>
    <w:rsid w:val="00BB4C8B"/>
    <w:rsid w:val="00BB5DD0"/>
    <w:rsid w:val="00BB5F56"/>
    <w:rsid w:val="00BB696C"/>
    <w:rsid w:val="00BB7686"/>
    <w:rsid w:val="00BC1B07"/>
    <w:rsid w:val="00BC1EB3"/>
    <w:rsid w:val="00BC27BA"/>
    <w:rsid w:val="00BC2A6A"/>
    <w:rsid w:val="00BC2F81"/>
    <w:rsid w:val="00BC3BE7"/>
    <w:rsid w:val="00BC3F54"/>
    <w:rsid w:val="00BC4187"/>
    <w:rsid w:val="00BC49C6"/>
    <w:rsid w:val="00BC5499"/>
    <w:rsid w:val="00BC5E51"/>
    <w:rsid w:val="00BC607F"/>
    <w:rsid w:val="00BC62F0"/>
    <w:rsid w:val="00BC6D2D"/>
    <w:rsid w:val="00BC7266"/>
    <w:rsid w:val="00BC72B2"/>
    <w:rsid w:val="00BC7974"/>
    <w:rsid w:val="00BD2447"/>
    <w:rsid w:val="00BD33DC"/>
    <w:rsid w:val="00BD3B5A"/>
    <w:rsid w:val="00BD4AE6"/>
    <w:rsid w:val="00BD500C"/>
    <w:rsid w:val="00BD57E8"/>
    <w:rsid w:val="00BD675E"/>
    <w:rsid w:val="00BD71D6"/>
    <w:rsid w:val="00BD7264"/>
    <w:rsid w:val="00BE2801"/>
    <w:rsid w:val="00BE39F7"/>
    <w:rsid w:val="00BE4C6C"/>
    <w:rsid w:val="00BE537A"/>
    <w:rsid w:val="00BE65DC"/>
    <w:rsid w:val="00BF0080"/>
    <w:rsid w:val="00BF0693"/>
    <w:rsid w:val="00BF0882"/>
    <w:rsid w:val="00BF102C"/>
    <w:rsid w:val="00BF20BE"/>
    <w:rsid w:val="00BF2266"/>
    <w:rsid w:val="00BF25EF"/>
    <w:rsid w:val="00BF27F8"/>
    <w:rsid w:val="00BF35F4"/>
    <w:rsid w:val="00BF40A2"/>
    <w:rsid w:val="00BF4AB8"/>
    <w:rsid w:val="00BF4B28"/>
    <w:rsid w:val="00BF4DFF"/>
    <w:rsid w:val="00BF6807"/>
    <w:rsid w:val="00BF69D2"/>
    <w:rsid w:val="00BF761B"/>
    <w:rsid w:val="00C003B2"/>
    <w:rsid w:val="00C00787"/>
    <w:rsid w:val="00C02A3E"/>
    <w:rsid w:val="00C038B8"/>
    <w:rsid w:val="00C03B09"/>
    <w:rsid w:val="00C040DE"/>
    <w:rsid w:val="00C055E8"/>
    <w:rsid w:val="00C05AAE"/>
    <w:rsid w:val="00C0688C"/>
    <w:rsid w:val="00C0709D"/>
    <w:rsid w:val="00C07523"/>
    <w:rsid w:val="00C077C8"/>
    <w:rsid w:val="00C07A43"/>
    <w:rsid w:val="00C113DB"/>
    <w:rsid w:val="00C11856"/>
    <w:rsid w:val="00C12F26"/>
    <w:rsid w:val="00C13693"/>
    <w:rsid w:val="00C13C35"/>
    <w:rsid w:val="00C15056"/>
    <w:rsid w:val="00C15206"/>
    <w:rsid w:val="00C155FE"/>
    <w:rsid w:val="00C15D7E"/>
    <w:rsid w:val="00C17223"/>
    <w:rsid w:val="00C17636"/>
    <w:rsid w:val="00C21905"/>
    <w:rsid w:val="00C22A97"/>
    <w:rsid w:val="00C22D62"/>
    <w:rsid w:val="00C271EC"/>
    <w:rsid w:val="00C31254"/>
    <w:rsid w:val="00C31897"/>
    <w:rsid w:val="00C32A31"/>
    <w:rsid w:val="00C33024"/>
    <w:rsid w:val="00C33226"/>
    <w:rsid w:val="00C34B6E"/>
    <w:rsid w:val="00C352CA"/>
    <w:rsid w:val="00C35742"/>
    <w:rsid w:val="00C363C8"/>
    <w:rsid w:val="00C36FC1"/>
    <w:rsid w:val="00C4014E"/>
    <w:rsid w:val="00C40313"/>
    <w:rsid w:val="00C406F7"/>
    <w:rsid w:val="00C40E04"/>
    <w:rsid w:val="00C414A2"/>
    <w:rsid w:val="00C41529"/>
    <w:rsid w:val="00C42F7E"/>
    <w:rsid w:val="00C44814"/>
    <w:rsid w:val="00C4565A"/>
    <w:rsid w:val="00C46BD9"/>
    <w:rsid w:val="00C47BCE"/>
    <w:rsid w:val="00C51045"/>
    <w:rsid w:val="00C51315"/>
    <w:rsid w:val="00C51CDB"/>
    <w:rsid w:val="00C52490"/>
    <w:rsid w:val="00C5325D"/>
    <w:rsid w:val="00C542C6"/>
    <w:rsid w:val="00C544C9"/>
    <w:rsid w:val="00C553BF"/>
    <w:rsid w:val="00C569D8"/>
    <w:rsid w:val="00C56BC4"/>
    <w:rsid w:val="00C57CFB"/>
    <w:rsid w:val="00C61C43"/>
    <w:rsid w:val="00C61EFE"/>
    <w:rsid w:val="00C62BDB"/>
    <w:rsid w:val="00C62D8B"/>
    <w:rsid w:val="00C639B2"/>
    <w:rsid w:val="00C63B05"/>
    <w:rsid w:val="00C6413E"/>
    <w:rsid w:val="00C6440B"/>
    <w:rsid w:val="00C64FDD"/>
    <w:rsid w:val="00C65CB7"/>
    <w:rsid w:val="00C65DA9"/>
    <w:rsid w:val="00C6663F"/>
    <w:rsid w:val="00C66A25"/>
    <w:rsid w:val="00C66D2E"/>
    <w:rsid w:val="00C67568"/>
    <w:rsid w:val="00C67C22"/>
    <w:rsid w:val="00C703C4"/>
    <w:rsid w:val="00C7082F"/>
    <w:rsid w:val="00C70CAC"/>
    <w:rsid w:val="00C72737"/>
    <w:rsid w:val="00C73B4C"/>
    <w:rsid w:val="00C73E54"/>
    <w:rsid w:val="00C74457"/>
    <w:rsid w:val="00C744FB"/>
    <w:rsid w:val="00C745E8"/>
    <w:rsid w:val="00C74BF2"/>
    <w:rsid w:val="00C7624F"/>
    <w:rsid w:val="00C76DCD"/>
    <w:rsid w:val="00C7776D"/>
    <w:rsid w:val="00C81D76"/>
    <w:rsid w:val="00C827DF"/>
    <w:rsid w:val="00C83163"/>
    <w:rsid w:val="00C834B2"/>
    <w:rsid w:val="00C83E10"/>
    <w:rsid w:val="00C84011"/>
    <w:rsid w:val="00C84018"/>
    <w:rsid w:val="00C8578D"/>
    <w:rsid w:val="00C8581B"/>
    <w:rsid w:val="00C865EB"/>
    <w:rsid w:val="00C86B80"/>
    <w:rsid w:val="00C92802"/>
    <w:rsid w:val="00C9303F"/>
    <w:rsid w:val="00C93643"/>
    <w:rsid w:val="00C93774"/>
    <w:rsid w:val="00C93C5C"/>
    <w:rsid w:val="00C9555C"/>
    <w:rsid w:val="00C97731"/>
    <w:rsid w:val="00CA00CC"/>
    <w:rsid w:val="00CA133F"/>
    <w:rsid w:val="00CA15FF"/>
    <w:rsid w:val="00CA1CA0"/>
    <w:rsid w:val="00CA1CA4"/>
    <w:rsid w:val="00CA1E14"/>
    <w:rsid w:val="00CA21BF"/>
    <w:rsid w:val="00CA3DC3"/>
    <w:rsid w:val="00CA45B6"/>
    <w:rsid w:val="00CA63D7"/>
    <w:rsid w:val="00CA63E2"/>
    <w:rsid w:val="00CA753B"/>
    <w:rsid w:val="00CB0553"/>
    <w:rsid w:val="00CB2169"/>
    <w:rsid w:val="00CB2228"/>
    <w:rsid w:val="00CB3C37"/>
    <w:rsid w:val="00CB4846"/>
    <w:rsid w:val="00CB57E0"/>
    <w:rsid w:val="00CB5DCE"/>
    <w:rsid w:val="00CB6C9C"/>
    <w:rsid w:val="00CB6D91"/>
    <w:rsid w:val="00CB6EBD"/>
    <w:rsid w:val="00CB743E"/>
    <w:rsid w:val="00CC02C9"/>
    <w:rsid w:val="00CC1EC8"/>
    <w:rsid w:val="00CC292C"/>
    <w:rsid w:val="00CC33B2"/>
    <w:rsid w:val="00CC3949"/>
    <w:rsid w:val="00CC3B98"/>
    <w:rsid w:val="00CC3EDB"/>
    <w:rsid w:val="00CC44CF"/>
    <w:rsid w:val="00CC5A96"/>
    <w:rsid w:val="00CC5FE7"/>
    <w:rsid w:val="00CC67D8"/>
    <w:rsid w:val="00CC67E0"/>
    <w:rsid w:val="00CC6F5C"/>
    <w:rsid w:val="00CD02A1"/>
    <w:rsid w:val="00CD07AB"/>
    <w:rsid w:val="00CD111C"/>
    <w:rsid w:val="00CD1584"/>
    <w:rsid w:val="00CD3A9D"/>
    <w:rsid w:val="00CD43D5"/>
    <w:rsid w:val="00CD4B0A"/>
    <w:rsid w:val="00CD5383"/>
    <w:rsid w:val="00CD584A"/>
    <w:rsid w:val="00CD5B2A"/>
    <w:rsid w:val="00CD637F"/>
    <w:rsid w:val="00CD68DF"/>
    <w:rsid w:val="00CD6F4D"/>
    <w:rsid w:val="00CD6FCE"/>
    <w:rsid w:val="00CD7430"/>
    <w:rsid w:val="00CD753D"/>
    <w:rsid w:val="00CE06E1"/>
    <w:rsid w:val="00CE074A"/>
    <w:rsid w:val="00CE2526"/>
    <w:rsid w:val="00CE2B57"/>
    <w:rsid w:val="00CE2F4B"/>
    <w:rsid w:val="00CE32D0"/>
    <w:rsid w:val="00CE3C59"/>
    <w:rsid w:val="00CE7202"/>
    <w:rsid w:val="00CF02A2"/>
    <w:rsid w:val="00CF0CC3"/>
    <w:rsid w:val="00CF1249"/>
    <w:rsid w:val="00CF1E6B"/>
    <w:rsid w:val="00CF2458"/>
    <w:rsid w:val="00CF2CCF"/>
    <w:rsid w:val="00CF3781"/>
    <w:rsid w:val="00CF3BF1"/>
    <w:rsid w:val="00CF43C2"/>
    <w:rsid w:val="00CF5F68"/>
    <w:rsid w:val="00CF7321"/>
    <w:rsid w:val="00D00052"/>
    <w:rsid w:val="00D002BB"/>
    <w:rsid w:val="00D00822"/>
    <w:rsid w:val="00D00B59"/>
    <w:rsid w:val="00D0127E"/>
    <w:rsid w:val="00D0144A"/>
    <w:rsid w:val="00D02347"/>
    <w:rsid w:val="00D02753"/>
    <w:rsid w:val="00D0357C"/>
    <w:rsid w:val="00D04676"/>
    <w:rsid w:val="00D04847"/>
    <w:rsid w:val="00D066DA"/>
    <w:rsid w:val="00D06F83"/>
    <w:rsid w:val="00D11337"/>
    <w:rsid w:val="00D113BB"/>
    <w:rsid w:val="00D12130"/>
    <w:rsid w:val="00D12161"/>
    <w:rsid w:val="00D1287C"/>
    <w:rsid w:val="00D1333A"/>
    <w:rsid w:val="00D15279"/>
    <w:rsid w:val="00D15938"/>
    <w:rsid w:val="00D15E4D"/>
    <w:rsid w:val="00D17E9E"/>
    <w:rsid w:val="00D2006E"/>
    <w:rsid w:val="00D2050A"/>
    <w:rsid w:val="00D2093C"/>
    <w:rsid w:val="00D21913"/>
    <w:rsid w:val="00D21A95"/>
    <w:rsid w:val="00D21FFF"/>
    <w:rsid w:val="00D2305C"/>
    <w:rsid w:val="00D2399C"/>
    <w:rsid w:val="00D24A48"/>
    <w:rsid w:val="00D24C7F"/>
    <w:rsid w:val="00D27095"/>
    <w:rsid w:val="00D2774A"/>
    <w:rsid w:val="00D27851"/>
    <w:rsid w:val="00D31650"/>
    <w:rsid w:val="00D319C6"/>
    <w:rsid w:val="00D3260C"/>
    <w:rsid w:val="00D33EA6"/>
    <w:rsid w:val="00D34973"/>
    <w:rsid w:val="00D36393"/>
    <w:rsid w:val="00D36D1C"/>
    <w:rsid w:val="00D36F92"/>
    <w:rsid w:val="00D37648"/>
    <w:rsid w:val="00D37860"/>
    <w:rsid w:val="00D40357"/>
    <w:rsid w:val="00D42C31"/>
    <w:rsid w:val="00D42D72"/>
    <w:rsid w:val="00D42DFE"/>
    <w:rsid w:val="00D44B37"/>
    <w:rsid w:val="00D45513"/>
    <w:rsid w:val="00D45BFD"/>
    <w:rsid w:val="00D46741"/>
    <w:rsid w:val="00D47C78"/>
    <w:rsid w:val="00D47E43"/>
    <w:rsid w:val="00D47F9E"/>
    <w:rsid w:val="00D47FD1"/>
    <w:rsid w:val="00D50502"/>
    <w:rsid w:val="00D51A55"/>
    <w:rsid w:val="00D51B27"/>
    <w:rsid w:val="00D52EDC"/>
    <w:rsid w:val="00D54D5C"/>
    <w:rsid w:val="00D558B1"/>
    <w:rsid w:val="00D5618B"/>
    <w:rsid w:val="00D56969"/>
    <w:rsid w:val="00D624AA"/>
    <w:rsid w:val="00D64AD8"/>
    <w:rsid w:val="00D650D8"/>
    <w:rsid w:val="00D65825"/>
    <w:rsid w:val="00D65C9C"/>
    <w:rsid w:val="00D65D64"/>
    <w:rsid w:val="00D67809"/>
    <w:rsid w:val="00D706C2"/>
    <w:rsid w:val="00D70EDC"/>
    <w:rsid w:val="00D711F1"/>
    <w:rsid w:val="00D7165D"/>
    <w:rsid w:val="00D7173E"/>
    <w:rsid w:val="00D73AA4"/>
    <w:rsid w:val="00D741E2"/>
    <w:rsid w:val="00D747BD"/>
    <w:rsid w:val="00D7556A"/>
    <w:rsid w:val="00D764B0"/>
    <w:rsid w:val="00D7721D"/>
    <w:rsid w:val="00D77B82"/>
    <w:rsid w:val="00D805FA"/>
    <w:rsid w:val="00D81447"/>
    <w:rsid w:val="00D8185F"/>
    <w:rsid w:val="00D81EAF"/>
    <w:rsid w:val="00D82836"/>
    <w:rsid w:val="00D858E2"/>
    <w:rsid w:val="00D85B15"/>
    <w:rsid w:val="00D85FCD"/>
    <w:rsid w:val="00D861CC"/>
    <w:rsid w:val="00D86A25"/>
    <w:rsid w:val="00D86E0A"/>
    <w:rsid w:val="00D8763E"/>
    <w:rsid w:val="00D910F3"/>
    <w:rsid w:val="00D91314"/>
    <w:rsid w:val="00D9228E"/>
    <w:rsid w:val="00D92453"/>
    <w:rsid w:val="00D924E1"/>
    <w:rsid w:val="00D92AEF"/>
    <w:rsid w:val="00D94315"/>
    <w:rsid w:val="00D9436D"/>
    <w:rsid w:val="00D9454A"/>
    <w:rsid w:val="00D94B5D"/>
    <w:rsid w:val="00D94B84"/>
    <w:rsid w:val="00D95E24"/>
    <w:rsid w:val="00D95F42"/>
    <w:rsid w:val="00D96151"/>
    <w:rsid w:val="00D96D2E"/>
    <w:rsid w:val="00D96D49"/>
    <w:rsid w:val="00D96D9C"/>
    <w:rsid w:val="00DA01E3"/>
    <w:rsid w:val="00DA574F"/>
    <w:rsid w:val="00DA6DE4"/>
    <w:rsid w:val="00DA6EAB"/>
    <w:rsid w:val="00DA7088"/>
    <w:rsid w:val="00DA74C4"/>
    <w:rsid w:val="00DA7500"/>
    <w:rsid w:val="00DA77A5"/>
    <w:rsid w:val="00DA7C10"/>
    <w:rsid w:val="00DB1674"/>
    <w:rsid w:val="00DB211C"/>
    <w:rsid w:val="00DB28FE"/>
    <w:rsid w:val="00DB29C5"/>
    <w:rsid w:val="00DB2C4A"/>
    <w:rsid w:val="00DB2E46"/>
    <w:rsid w:val="00DB33A4"/>
    <w:rsid w:val="00DB34B4"/>
    <w:rsid w:val="00DB35C5"/>
    <w:rsid w:val="00DB6005"/>
    <w:rsid w:val="00DC1B27"/>
    <w:rsid w:val="00DC2685"/>
    <w:rsid w:val="00DC298E"/>
    <w:rsid w:val="00DC2BB7"/>
    <w:rsid w:val="00DC3B3D"/>
    <w:rsid w:val="00DC3DC6"/>
    <w:rsid w:val="00DC470C"/>
    <w:rsid w:val="00DC54CB"/>
    <w:rsid w:val="00DC5738"/>
    <w:rsid w:val="00DC61AB"/>
    <w:rsid w:val="00DC6E5E"/>
    <w:rsid w:val="00DC7003"/>
    <w:rsid w:val="00DC7330"/>
    <w:rsid w:val="00DC76A3"/>
    <w:rsid w:val="00DD039C"/>
    <w:rsid w:val="00DD1146"/>
    <w:rsid w:val="00DD2EAA"/>
    <w:rsid w:val="00DD35E5"/>
    <w:rsid w:val="00DD3924"/>
    <w:rsid w:val="00DD3E8C"/>
    <w:rsid w:val="00DD4389"/>
    <w:rsid w:val="00DD4A21"/>
    <w:rsid w:val="00DD4F98"/>
    <w:rsid w:val="00DD5644"/>
    <w:rsid w:val="00DD5B04"/>
    <w:rsid w:val="00DD6019"/>
    <w:rsid w:val="00DD65DB"/>
    <w:rsid w:val="00DD6C80"/>
    <w:rsid w:val="00DD6D47"/>
    <w:rsid w:val="00DD7600"/>
    <w:rsid w:val="00DD76B8"/>
    <w:rsid w:val="00DE027E"/>
    <w:rsid w:val="00DE0783"/>
    <w:rsid w:val="00DE0CA8"/>
    <w:rsid w:val="00DE1C4D"/>
    <w:rsid w:val="00DE1DA2"/>
    <w:rsid w:val="00DE251E"/>
    <w:rsid w:val="00DE315C"/>
    <w:rsid w:val="00DE3937"/>
    <w:rsid w:val="00DE40BB"/>
    <w:rsid w:val="00DE4B6D"/>
    <w:rsid w:val="00DE6CD6"/>
    <w:rsid w:val="00DF25F1"/>
    <w:rsid w:val="00DF30A5"/>
    <w:rsid w:val="00DF4134"/>
    <w:rsid w:val="00DF479C"/>
    <w:rsid w:val="00DF4BEA"/>
    <w:rsid w:val="00DF5696"/>
    <w:rsid w:val="00DF76B9"/>
    <w:rsid w:val="00DF790B"/>
    <w:rsid w:val="00DF7D3F"/>
    <w:rsid w:val="00E0231B"/>
    <w:rsid w:val="00E02831"/>
    <w:rsid w:val="00E03262"/>
    <w:rsid w:val="00E03B3C"/>
    <w:rsid w:val="00E04029"/>
    <w:rsid w:val="00E04039"/>
    <w:rsid w:val="00E04126"/>
    <w:rsid w:val="00E04292"/>
    <w:rsid w:val="00E048AC"/>
    <w:rsid w:val="00E048DE"/>
    <w:rsid w:val="00E0518B"/>
    <w:rsid w:val="00E05A45"/>
    <w:rsid w:val="00E07F32"/>
    <w:rsid w:val="00E1084A"/>
    <w:rsid w:val="00E110E3"/>
    <w:rsid w:val="00E129D3"/>
    <w:rsid w:val="00E12CFC"/>
    <w:rsid w:val="00E13B8A"/>
    <w:rsid w:val="00E14C99"/>
    <w:rsid w:val="00E14DDE"/>
    <w:rsid w:val="00E15288"/>
    <w:rsid w:val="00E152B0"/>
    <w:rsid w:val="00E15840"/>
    <w:rsid w:val="00E15B8D"/>
    <w:rsid w:val="00E17F5E"/>
    <w:rsid w:val="00E2064F"/>
    <w:rsid w:val="00E20986"/>
    <w:rsid w:val="00E216AC"/>
    <w:rsid w:val="00E21987"/>
    <w:rsid w:val="00E22D1B"/>
    <w:rsid w:val="00E230C2"/>
    <w:rsid w:val="00E230F0"/>
    <w:rsid w:val="00E23128"/>
    <w:rsid w:val="00E23368"/>
    <w:rsid w:val="00E24993"/>
    <w:rsid w:val="00E24FD2"/>
    <w:rsid w:val="00E257B3"/>
    <w:rsid w:val="00E26EBD"/>
    <w:rsid w:val="00E27056"/>
    <w:rsid w:val="00E27088"/>
    <w:rsid w:val="00E275B5"/>
    <w:rsid w:val="00E27F13"/>
    <w:rsid w:val="00E30007"/>
    <w:rsid w:val="00E31F99"/>
    <w:rsid w:val="00E32DBD"/>
    <w:rsid w:val="00E33B10"/>
    <w:rsid w:val="00E33E7D"/>
    <w:rsid w:val="00E35B03"/>
    <w:rsid w:val="00E362E0"/>
    <w:rsid w:val="00E36796"/>
    <w:rsid w:val="00E373FC"/>
    <w:rsid w:val="00E40E8D"/>
    <w:rsid w:val="00E41C95"/>
    <w:rsid w:val="00E41CF0"/>
    <w:rsid w:val="00E424E2"/>
    <w:rsid w:val="00E43330"/>
    <w:rsid w:val="00E436A4"/>
    <w:rsid w:val="00E438D8"/>
    <w:rsid w:val="00E44677"/>
    <w:rsid w:val="00E44E5C"/>
    <w:rsid w:val="00E45DCB"/>
    <w:rsid w:val="00E46262"/>
    <w:rsid w:val="00E467D8"/>
    <w:rsid w:val="00E468EE"/>
    <w:rsid w:val="00E46A49"/>
    <w:rsid w:val="00E4739D"/>
    <w:rsid w:val="00E50136"/>
    <w:rsid w:val="00E51B27"/>
    <w:rsid w:val="00E51ECD"/>
    <w:rsid w:val="00E527FD"/>
    <w:rsid w:val="00E53E57"/>
    <w:rsid w:val="00E554D7"/>
    <w:rsid w:val="00E56241"/>
    <w:rsid w:val="00E57370"/>
    <w:rsid w:val="00E61B97"/>
    <w:rsid w:val="00E62578"/>
    <w:rsid w:val="00E62D54"/>
    <w:rsid w:val="00E63394"/>
    <w:rsid w:val="00E6388E"/>
    <w:rsid w:val="00E63EBE"/>
    <w:rsid w:val="00E64F54"/>
    <w:rsid w:val="00E6570A"/>
    <w:rsid w:val="00E6677E"/>
    <w:rsid w:val="00E7091E"/>
    <w:rsid w:val="00E70B12"/>
    <w:rsid w:val="00E70E04"/>
    <w:rsid w:val="00E715F9"/>
    <w:rsid w:val="00E71649"/>
    <w:rsid w:val="00E719CE"/>
    <w:rsid w:val="00E72299"/>
    <w:rsid w:val="00E7297F"/>
    <w:rsid w:val="00E72E3B"/>
    <w:rsid w:val="00E72EAA"/>
    <w:rsid w:val="00E73930"/>
    <w:rsid w:val="00E74312"/>
    <w:rsid w:val="00E7444C"/>
    <w:rsid w:val="00E7495A"/>
    <w:rsid w:val="00E74B39"/>
    <w:rsid w:val="00E75812"/>
    <w:rsid w:val="00E76741"/>
    <w:rsid w:val="00E7771F"/>
    <w:rsid w:val="00E80566"/>
    <w:rsid w:val="00E80E40"/>
    <w:rsid w:val="00E8156D"/>
    <w:rsid w:val="00E8167A"/>
    <w:rsid w:val="00E835EA"/>
    <w:rsid w:val="00E838D9"/>
    <w:rsid w:val="00E83920"/>
    <w:rsid w:val="00E84C18"/>
    <w:rsid w:val="00E86DB6"/>
    <w:rsid w:val="00E86EF3"/>
    <w:rsid w:val="00E9065A"/>
    <w:rsid w:val="00E90851"/>
    <w:rsid w:val="00E90D79"/>
    <w:rsid w:val="00E926DB"/>
    <w:rsid w:val="00E939FD"/>
    <w:rsid w:val="00E9436D"/>
    <w:rsid w:val="00E94435"/>
    <w:rsid w:val="00E94548"/>
    <w:rsid w:val="00E94730"/>
    <w:rsid w:val="00E9475D"/>
    <w:rsid w:val="00E94C2A"/>
    <w:rsid w:val="00E951E3"/>
    <w:rsid w:val="00E953EE"/>
    <w:rsid w:val="00E961B6"/>
    <w:rsid w:val="00E96285"/>
    <w:rsid w:val="00E96A1B"/>
    <w:rsid w:val="00E97610"/>
    <w:rsid w:val="00EA0ED9"/>
    <w:rsid w:val="00EA142F"/>
    <w:rsid w:val="00EA1F5E"/>
    <w:rsid w:val="00EA44C1"/>
    <w:rsid w:val="00EA4D52"/>
    <w:rsid w:val="00EA4DC4"/>
    <w:rsid w:val="00EA4EDB"/>
    <w:rsid w:val="00EA5931"/>
    <w:rsid w:val="00EA709F"/>
    <w:rsid w:val="00EA7DD5"/>
    <w:rsid w:val="00EB02D9"/>
    <w:rsid w:val="00EB057D"/>
    <w:rsid w:val="00EB1575"/>
    <w:rsid w:val="00EB2857"/>
    <w:rsid w:val="00EB2F6F"/>
    <w:rsid w:val="00EB5070"/>
    <w:rsid w:val="00EB513A"/>
    <w:rsid w:val="00EB53C0"/>
    <w:rsid w:val="00EB6149"/>
    <w:rsid w:val="00EB618C"/>
    <w:rsid w:val="00EB6C04"/>
    <w:rsid w:val="00EC0F2A"/>
    <w:rsid w:val="00EC2108"/>
    <w:rsid w:val="00EC2D6C"/>
    <w:rsid w:val="00EC3151"/>
    <w:rsid w:val="00EC350B"/>
    <w:rsid w:val="00EC3DF7"/>
    <w:rsid w:val="00EC3FFF"/>
    <w:rsid w:val="00EC4530"/>
    <w:rsid w:val="00EC617E"/>
    <w:rsid w:val="00EC69BD"/>
    <w:rsid w:val="00EC6D04"/>
    <w:rsid w:val="00ED0319"/>
    <w:rsid w:val="00ED070B"/>
    <w:rsid w:val="00ED0811"/>
    <w:rsid w:val="00ED0F92"/>
    <w:rsid w:val="00ED146C"/>
    <w:rsid w:val="00ED2DDC"/>
    <w:rsid w:val="00ED3D95"/>
    <w:rsid w:val="00ED43D1"/>
    <w:rsid w:val="00ED49F1"/>
    <w:rsid w:val="00ED4C71"/>
    <w:rsid w:val="00ED5B11"/>
    <w:rsid w:val="00ED63DD"/>
    <w:rsid w:val="00ED7A51"/>
    <w:rsid w:val="00EE24F6"/>
    <w:rsid w:val="00EE3572"/>
    <w:rsid w:val="00EE6AD4"/>
    <w:rsid w:val="00EE6D59"/>
    <w:rsid w:val="00EF028C"/>
    <w:rsid w:val="00EF0823"/>
    <w:rsid w:val="00EF0DA9"/>
    <w:rsid w:val="00EF296F"/>
    <w:rsid w:val="00EF2D7C"/>
    <w:rsid w:val="00EF31B9"/>
    <w:rsid w:val="00EF36DD"/>
    <w:rsid w:val="00EF4013"/>
    <w:rsid w:val="00EF5ADB"/>
    <w:rsid w:val="00EF612B"/>
    <w:rsid w:val="00EF61E5"/>
    <w:rsid w:val="00EF6311"/>
    <w:rsid w:val="00EF659E"/>
    <w:rsid w:val="00EF6AE2"/>
    <w:rsid w:val="00EF7FB2"/>
    <w:rsid w:val="00F0004C"/>
    <w:rsid w:val="00F00BB3"/>
    <w:rsid w:val="00F0136A"/>
    <w:rsid w:val="00F025E3"/>
    <w:rsid w:val="00F02656"/>
    <w:rsid w:val="00F02CD7"/>
    <w:rsid w:val="00F04743"/>
    <w:rsid w:val="00F04F13"/>
    <w:rsid w:val="00F05488"/>
    <w:rsid w:val="00F0579A"/>
    <w:rsid w:val="00F05F83"/>
    <w:rsid w:val="00F0773B"/>
    <w:rsid w:val="00F10202"/>
    <w:rsid w:val="00F10855"/>
    <w:rsid w:val="00F11CAB"/>
    <w:rsid w:val="00F12907"/>
    <w:rsid w:val="00F12C60"/>
    <w:rsid w:val="00F1482F"/>
    <w:rsid w:val="00F14CF1"/>
    <w:rsid w:val="00F16022"/>
    <w:rsid w:val="00F16717"/>
    <w:rsid w:val="00F17473"/>
    <w:rsid w:val="00F17638"/>
    <w:rsid w:val="00F17BE2"/>
    <w:rsid w:val="00F2034E"/>
    <w:rsid w:val="00F20801"/>
    <w:rsid w:val="00F20C8D"/>
    <w:rsid w:val="00F21538"/>
    <w:rsid w:val="00F242C4"/>
    <w:rsid w:val="00F24755"/>
    <w:rsid w:val="00F2513E"/>
    <w:rsid w:val="00F263B4"/>
    <w:rsid w:val="00F271A4"/>
    <w:rsid w:val="00F27277"/>
    <w:rsid w:val="00F27CBC"/>
    <w:rsid w:val="00F30663"/>
    <w:rsid w:val="00F309A1"/>
    <w:rsid w:val="00F3103D"/>
    <w:rsid w:val="00F31363"/>
    <w:rsid w:val="00F31427"/>
    <w:rsid w:val="00F31658"/>
    <w:rsid w:val="00F321DA"/>
    <w:rsid w:val="00F32F58"/>
    <w:rsid w:val="00F3418B"/>
    <w:rsid w:val="00F34ECB"/>
    <w:rsid w:val="00F36805"/>
    <w:rsid w:val="00F36A11"/>
    <w:rsid w:val="00F37002"/>
    <w:rsid w:val="00F37760"/>
    <w:rsid w:val="00F40396"/>
    <w:rsid w:val="00F415B8"/>
    <w:rsid w:val="00F43313"/>
    <w:rsid w:val="00F441A3"/>
    <w:rsid w:val="00F44CEF"/>
    <w:rsid w:val="00F4560D"/>
    <w:rsid w:val="00F467A5"/>
    <w:rsid w:val="00F52624"/>
    <w:rsid w:val="00F52B3A"/>
    <w:rsid w:val="00F54A4C"/>
    <w:rsid w:val="00F5592D"/>
    <w:rsid w:val="00F55A3C"/>
    <w:rsid w:val="00F56470"/>
    <w:rsid w:val="00F571DE"/>
    <w:rsid w:val="00F57AEC"/>
    <w:rsid w:val="00F62FCE"/>
    <w:rsid w:val="00F640BA"/>
    <w:rsid w:val="00F65D6A"/>
    <w:rsid w:val="00F662DD"/>
    <w:rsid w:val="00F6787E"/>
    <w:rsid w:val="00F70566"/>
    <w:rsid w:val="00F70B38"/>
    <w:rsid w:val="00F712F9"/>
    <w:rsid w:val="00F71380"/>
    <w:rsid w:val="00F7236C"/>
    <w:rsid w:val="00F72A6D"/>
    <w:rsid w:val="00F74A74"/>
    <w:rsid w:val="00F74DE1"/>
    <w:rsid w:val="00F7508A"/>
    <w:rsid w:val="00F75CA3"/>
    <w:rsid w:val="00F76171"/>
    <w:rsid w:val="00F76B32"/>
    <w:rsid w:val="00F80647"/>
    <w:rsid w:val="00F8083E"/>
    <w:rsid w:val="00F80D0F"/>
    <w:rsid w:val="00F80F5A"/>
    <w:rsid w:val="00F81427"/>
    <w:rsid w:val="00F8183B"/>
    <w:rsid w:val="00F82012"/>
    <w:rsid w:val="00F82D7C"/>
    <w:rsid w:val="00F82E49"/>
    <w:rsid w:val="00F83D56"/>
    <w:rsid w:val="00F83DD3"/>
    <w:rsid w:val="00F844D5"/>
    <w:rsid w:val="00F85BE7"/>
    <w:rsid w:val="00F85C88"/>
    <w:rsid w:val="00F86B49"/>
    <w:rsid w:val="00F86BDC"/>
    <w:rsid w:val="00F86DB1"/>
    <w:rsid w:val="00F86E2E"/>
    <w:rsid w:val="00F87301"/>
    <w:rsid w:val="00F8754F"/>
    <w:rsid w:val="00F87ADF"/>
    <w:rsid w:val="00F87B0F"/>
    <w:rsid w:val="00F91165"/>
    <w:rsid w:val="00F91240"/>
    <w:rsid w:val="00F91A66"/>
    <w:rsid w:val="00F922F1"/>
    <w:rsid w:val="00F92E2F"/>
    <w:rsid w:val="00F9326A"/>
    <w:rsid w:val="00F93669"/>
    <w:rsid w:val="00F93804"/>
    <w:rsid w:val="00F94020"/>
    <w:rsid w:val="00F941D2"/>
    <w:rsid w:val="00F94262"/>
    <w:rsid w:val="00F94992"/>
    <w:rsid w:val="00F94B96"/>
    <w:rsid w:val="00F94C75"/>
    <w:rsid w:val="00F94CA6"/>
    <w:rsid w:val="00F94F25"/>
    <w:rsid w:val="00F956D8"/>
    <w:rsid w:val="00F95714"/>
    <w:rsid w:val="00F970C6"/>
    <w:rsid w:val="00F97459"/>
    <w:rsid w:val="00FA055B"/>
    <w:rsid w:val="00FA110E"/>
    <w:rsid w:val="00FA18E8"/>
    <w:rsid w:val="00FA20D4"/>
    <w:rsid w:val="00FA27F0"/>
    <w:rsid w:val="00FA298D"/>
    <w:rsid w:val="00FA3B5D"/>
    <w:rsid w:val="00FA42FC"/>
    <w:rsid w:val="00FA46F7"/>
    <w:rsid w:val="00FA4862"/>
    <w:rsid w:val="00FA55E4"/>
    <w:rsid w:val="00FA5B6A"/>
    <w:rsid w:val="00FA5DF1"/>
    <w:rsid w:val="00FA5E28"/>
    <w:rsid w:val="00FA62FB"/>
    <w:rsid w:val="00FA6319"/>
    <w:rsid w:val="00FA66F6"/>
    <w:rsid w:val="00FA6F7D"/>
    <w:rsid w:val="00FA70AE"/>
    <w:rsid w:val="00FA7686"/>
    <w:rsid w:val="00FA799A"/>
    <w:rsid w:val="00FB006E"/>
    <w:rsid w:val="00FB07A9"/>
    <w:rsid w:val="00FB0EE5"/>
    <w:rsid w:val="00FB17D1"/>
    <w:rsid w:val="00FB1B09"/>
    <w:rsid w:val="00FB230A"/>
    <w:rsid w:val="00FB5D15"/>
    <w:rsid w:val="00FB6248"/>
    <w:rsid w:val="00FB6322"/>
    <w:rsid w:val="00FC00C9"/>
    <w:rsid w:val="00FC0E24"/>
    <w:rsid w:val="00FC129A"/>
    <w:rsid w:val="00FC1750"/>
    <w:rsid w:val="00FC1F0A"/>
    <w:rsid w:val="00FC325A"/>
    <w:rsid w:val="00FC3EDB"/>
    <w:rsid w:val="00FC53FF"/>
    <w:rsid w:val="00FC5421"/>
    <w:rsid w:val="00FC5814"/>
    <w:rsid w:val="00FC5A29"/>
    <w:rsid w:val="00FC5DCA"/>
    <w:rsid w:val="00FC685A"/>
    <w:rsid w:val="00FC7B51"/>
    <w:rsid w:val="00FC7CDD"/>
    <w:rsid w:val="00FC7F94"/>
    <w:rsid w:val="00FD00B3"/>
    <w:rsid w:val="00FD0D1C"/>
    <w:rsid w:val="00FD13D3"/>
    <w:rsid w:val="00FD1D74"/>
    <w:rsid w:val="00FD26A0"/>
    <w:rsid w:val="00FD2814"/>
    <w:rsid w:val="00FD2B4D"/>
    <w:rsid w:val="00FD2F36"/>
    <w:rsid w:val="00FD3537"/>
    <w:rsid w:val="00FD4F38"/>
    <w:rsid w:val="00FD51B5"/>
    <w:rsid w:val="00FD524F"/>
    <w:rsid w:val="00FD54B9"/>
    <w:rsid w:val="00FD5EF8"/>
    <w:rsid w:val="00FD67DE"/>
    <w:rsid w:val="00FD6A9E"/>
    <w:rsid w:val="00FD730E"/>
    <w:rsid w:val="00FE1341"/>
    <w:rsid w:val="00FE1851"/>
    <w:rsid w:val="00FE28B6"/>
    <w:rsid w:val="00FE2A90"/>
    <w:rsid w:val="00FE30DA"/>
    <w:rsid w:val="00FE4BF0"/>
    <w:rsid w:val="00FE56D3"/>
    <w:rsid w:val="00FE63BB"/>
    <w:rsid w:val="00FF0846"/>
    <w:rsid w:val="00FF125E"/>
    <w:rsid w:val="00FF2CB6"/>
    <w:rsid w:val="00FF45B0"/>
    <w:rsid w:val="00FF4D63"/>
    <w:rsid w:val="00FF4E47"/>
    <w:rsid w:val="00FF4FCD"/>
    <w:rsid w:val="00FF554D"/>
    <w:rsid w:val="00FF5D1B"/>
    <w:rsid w:val="00FF630D"/>
    <w:rsid w:val="00FF67EA"/>
    <w:rsid w:val="00FF6884"/>
    <w:rsid w:val="00FF694A"/>
    <w:rsid w:val="00FF6CEC"/>
    <w:rsid w:val="00FF6DBB"/>
    <w:rsid w:val="00FF6F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F85C3DF-34E4-45B7-B2FF-5CB9204D6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aliases w:val="報告內文"/>
    <w:qFormat/>
    <w:rsid w:val="00D027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1">
    <w:name w:val="heading 1"/>
    <w:aliases w:val="法規名稱"/>
    <w:basedOn w:val="a9"/>
    <w:next w:val="a9"/>
    <w:link w:val="12"/>
    <w:uiPriority w:val="9"/>
    <w:qFormat/>
    <w:rsid w:val="00383DFE"/>
    <w:pPr>
      <w:keepNext/>
      <w:spacing w:before="180" w:after="180" w:line="720" w:lineRule="atLeast"/>
      <w:outlineLvl w:val="0"/>
    </w:pPr>
    <w:rPr>
      <w:rFonts w:ascii="Arial" w:eastAsia="新細明體" w:hAnsi="Arial"/>
      <w:b/>
      <w:bCs/>
      <w:kern w:val="52"/>
      <w:sz w:val="52"/>
      <w:szCs w:val="52"/>
    </w:rPr>
  </w:style>
  <w:style w:type="paragraph" w:styleId="20">
    <w:name w:val="heading 2"/>
    <w:aliases w:val="條"/>
    <w:basedOn w:val="a9"/>
    <w:next w:val="a9"/>
    <w:link w:val="21"/>
    <w:uiPriority w:val="9"/>
    <w:unhideWhenUsed/>
    <w:qFormat/>
    <w:rsid w:val="001E0617"/>
    <w:pPr>
      <w:keepNext/>
      <w:spacing w:line="720" w:lineRule="atLeast"/>
      <w:outlineLvl w:val="1"/>
    </w:pPr>
    <w:rPr>
      <w:rFonts w:ascii="Cambria" w:eastAsia="新細明體" w:hAnsi="Cambria"/>
      <w:b/>
      <w:bCs/>
      <w:sz w:val="48"/>
      <w:szCs w:val="48"/>
    </w:rPr>
  </w:style>
  <w:style w:type="paragraph" w:styleId="3">
    <w:name w:val="heading 3"/>
    <w:basedOn w:val="a9"/>
    <w:next w:val="aa"/>
    <w:link w:val="30"/>
    <w:uiPriority w:val="9"/>
    <w:qFormat/>
    <w:rsid w:val="00B01738"/>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rPr>
  </w:style>
  <w:style w:type="paragraph" w:styleId="4">
    <w:name w:val="heading 4"/>
    <w:basedOn w:val="a9"/>
    <w:next w:val="aa"/>
    <w:link w:val="40"/>
    <w:qFormat/>
    <w:rsid w:val="00B0173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9"/>
    <w:next w:val="aa"/>
    <w:link w:val="50"/>
    <w:qFormat/>
    <w:rsid w:val="00B0173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9"/>
    <w:link w:val="60"/>
    <w:qFormat/>
    <w:rsid w:val="00B0173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9"/>
    <w:link w:val="70"/>
    <w:qFormat/>
    <w:rsid w:val="00B0173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9"/>
    <w:link w:val="80"/>
    <w:qFormat/>
    <w:rsid w:val="00B01738"/>
    <w:pPr>
      <w:kinsoku w:val="0"/>
      <w:spacing w:line="240" w:lineRule="auto"/>
      <w:ind w:leftChars="0" w:left="2790" w:firstLineChars="0" w:hanging="349"/>
      <w:outlineLvl w:val="7"/>
    </w:pPr>
    <w:rPr>
      <w:rFonts w:hAnsi="Arial"/>
      <w:snapToGrid/>
      <w:sz w:val="32"/>
      <w:szCs w:val="36"/>
      <w:lang w:val="x-none" w:eastAsia="x-none"/>
    </w:rPr>
  </w:style>
  <w:style w:type="character" w:default="1" w:styleId="ab">
    <w:name w:val="Default Paragraph Font"/>
    <w:semiHidden/>
  </w:style>
  <w:style w:type="table" w:default="1" w:styleId="ac">
    <w:name w:val="Normal Table"/>
    <w:semiHidden/>
    <w:tblPr>
      <w:tblInd w:w="0" w:type="dxa"/>
      <w:tblCellMar>
        <w:top w:w="0" w:type="dxa"/>
        <w:left w:w="108" w:type="dxa"/>
        <w:bottom w:w="0" w:type="dxa"/>
        <w:right w:w="108" w:type="dxa"/>
      </w:tblCellMar>
    </w:tblPr>
  </w:style>
  <w:style w:type="numbering" w:default="1" w:styleId="ad">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e">
    <w:name w:val="預備金及追加預算標題"/>
    <w:link w:val="af"/>
    <w:pPr>
      <w:spacing w:line="500" w:lineRule="exact"/>
      <w:ind w:left="200" w:hangingChars="200" w:hanging="200"/>
      <w:jc w:val="both"/>
    </w:pPr>
    <w:rPr>
      <w:rFonts w:ascii="標楷體" w:eastAsia="標楷體"/>
      <w:b/>
      <w:snapToGrid w:val="0"/>
      <w:kern w:val="2"/>
      <w:sz w:val="28"/>
    </w:rPr>
  </w:style>
  <w:style w:type="paragraph" w:customStyle="1" w:styleId="af0">
    <w:name w:val="(一)(二)(三)"/>
    <w:basedOn w:val="a9"/>
    <w:link w:val="af1"/>
    <w:qFormat/>
    <w:pPr>
      <w:ind w:left="300" w:hangingChars="100" w:hanging="100"/>
    </w:pPr>
  </w:style>
  <w:style w:type="paragraph" w:customStyle="1" w:styleId="af2">
    <w:name w:val="(一)下內文"/>
    <w:basedOn w:val="af0"/>
    <w:link w:val="af3"/>
    <w:qFormat/>
    <w:pPr>
      <w:adjustRightInd w:val="0"/>
      <w:ind w:leftChars="300" w:firstLineChars="0" w:firstLine="0"/>
    </w:pPr>
  </w:style>
  <w:style w:type="paragraph" w:customStyle="1" w:styleId="1231">
    <w:name w:val="1.2.3."/>
    <w:basedOn w:val="af2"/>
    <w:link w:val="1232"/>
    <w:qFormat/>
    <w:pPr>
      <w:adjustRightInd/>
      <w:ind w:left="400" w:hangingChars="100" w:hanging="100"/>
    </w:pPr>
  </w:style>
  <w:style w:type="paragraph" w:customStyle="1" w:styleId="af4">
    <w:name w:val="結論"/>
    <w:basedOn w:val="af2"/>
    <w:link w:val="af5"/>
    <w:pPr>
      <w:adjustRightInd/>
      <w:ind w:leftChars="200" w:left="200"/>
    </w:pPr>
  </w:style>
  <w:style w:type="paragraph" w:customStyle="1" w:styleId="af6">
    <w:name w:val="前言內文"/>
    <w:basedOn w:val="a9"/>
    <w:pPr>
      <w:adjustRightInd w:val="0"/>
      <w:ind w:leftChars="0" w:left="0"/>
    </w:pPr>
  </w:style>
  <w:style w:type="paragraph" w:customStyle="1" w:styleId="142">
    <w:name w:val="表格內文(14行高)"/>
    <w:basedOn w:val="af7"/>
    <w:link w:val="143"/>
    <w:qFormat/>
    <w:pPr>
      <w:spacing w:line="280" w:lineRule="exact"/>
      <w:ind w:leftChars="0" w:left="0" w:firstLineChars="0" w:firstLine="0"/>
      <w:jc w:val="left"/>
    </w:pPr>
    <w:rPr>
      <w:sz w:val="24"/>
    </w:rPr>
  </w:style>
  <w:style w:type="paragraph" w:customStyle="1" w:styleId="af8">
    <w:name w:val="報告名稱"/>
    <w:basedOn w:val="a9"/>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9">
    <w:name w:val="姓名及分機"/>
    <w:basedOn w:val="a9"/>
    <w:link w:val="afa"/>
    <w:pPr>
      <w:ind w:leftChars="0" w:left="0" w:firstLineChars="0" w:firstLine="0"/>
      <w:jc w:val="right"/>
    </w:pPr>
    <w:rPr>
      <w:sz w:val="24"/>
    </w:rPr>
  </w:style>
  <w:style w:type="paragraph" w:customStyle="1" w:styleId="afb">
    <w:name w:val="前言(一)(二)(三)"/>
    <w:basedOn w:val="a9"/>
    <w:link w:val="afc"/>
    <w:pPr>
      <w:ind w:leftChars="0" w:left="100" w:hangingChars="100" w:hanging="100"/>
    </w:pPr>
  </w:style>
  <w:style w:type="paragraph" w:customStyle="1" w:styleId="1233">
    <w:name w:val="(1)(2)(3)"/>
    <w:basedOn w:val="a9"/>
    <w:link w:val="1234"/>
    <w:pPr>
      <w:ind w:leftChars="400" w:left="500" w:hangingChars="100" w:hanging="100"/>
    </w:pPr>
  </w:style>
  <w:style w:type="paragraph" w:customStyle="1" w:styleId="200">
    <w:name w:val="表格內文(20行高)"/>
    <w:basedOn w:val="142"/>
    <w:link w:val="201"/>
    <w:pPr>
      <w:spacing w:line="400" w:lineRule="exact"/>
    </w:pPr>
  </w:style>
  <w:style w:type="paragraph" w:styleId="afd">
    <w:name w:val="header"/>
    <w:basedOn w:val="a9"/>
    <w:link w:val="afe"/>
    <w:uiPriority w:val="99"/>
    <w:unhideWhenUsed/>
    <w:rsid w:val="00BC6D2D"/>
    <w:pPr>
      <w:tabs>
        <w:tab w:val="center" w:pos="4153"/>
        <w:tab w:val="right" w:pos="8306"/>
      </w:tabs>
      <w:snapToGrid w:val="0"/>
    </w:pPr>
    <w:rPr>
      <w:sz w:val="20"/>
      <w:szCs w:val="20"/>
    </w:rPr>
  </w:style>
  <w:style w:type="paragraph" w:styleId="af7">
    <w:name w:val="table of figures"/>
    <w:basedOn w:val="a9"/>
    <w:next w:val="a9"/>
    <w:link w:val="aff"/>
    <w:uiPriority w:val="99"/>
    <w:semiHidden/>
    <w:pPr>
      <w:ind w:leftChars="400" w:left="960" w:hangingChars="200" w:hanging="480"/>
    </w:pPr>
  </w:style>
  <w:style w:type="paragraph" w:customStyle="1" w:styleId="22">
    <w:name w:val="(一)下內文縮2"/>
    <w:basedOn w:val="a9"/>
    <w:link w:val="23"/>
    <w:qFormat/>
    <w:pPr>
      <w:adjustRightInd w:val="0"/>
      <w:ind w:leftChars="300" w:left="300"/>
    </w:pPr>
  </w:style>
  <w:style w:type="paragraph" w:styleId="13">
    <w:name w:val="toc 1"/>
    <w:basedOn w:val="a9"/>
    <w:next w:val="a9"/>
    <w:autoRedefine/>
    <w:uiPriority w:val="39"/>
    <w:qFormat/>
    <w:rsid w:val="00FF4E47"/>
    <w:pPr>
      <w:tabs>
        <w:tab w:val="right" w:leader="hyphen" w:pos="8364"/>
      </w:tabs>
      <w:ind w:leftChars="0" w:left="487" w:hangingChars="200" w:hanging="487"/>
    </w:pPr>
    <w:rPr>
      <w:b/>
      <w:sz w:val="24"/>
    </w:rPr>
  </w:style>
  <w:style w:type="paragraph" w:styleId="24">
    <w:name w:val="toc 2"/>
    <w:basedOn w:val="a9"/>
    <w:next w:val="a9"/>
    <w:autoRedefine/>
    <w:uiPriority w:val="39"/>
    <w:qFormat/>
    <w:rsid w:val="009438B1"/>
    <w:pPr>
      <w:tabs>
        <w:tab w:val="right" w:leader="hyphen" w:pos="8364"/>
      </w:tabs>
      <w:ind w:leftChars="0" w:left="487" w:right="340" w:hangingChars="200" w:hanging="487"/>
    </w:pPr>
    <w:rPr>
      <w:sz w:val="24"/>
    </w:rPr>
  </w:style>
  <w:style w:type="character" w:customStyle="1" w:styleId="afe">
    <w:name w:val="頁首 字元"/>
    <w:link w:val="afd"/>
    <w:uiPriority w:val="99"/>
    <w:rsid w:val="00BC6D2D"/>
    <w:rPr>
      <w:rFonts w:ascii="標楷體" w:eastAsia="標楷體"/>
      <w:snapToGrid w:val="0"/>
      <w:kern w:val="2"/>
    </w:rPr>
  </w:style>
  <w:style w:type="paragraph" w:styleId="aff0">
    <w:name w:val="footer"/>
    <w:basedOn w:val="a9"/>
    <w:link w:val="aff1"/>
    <w:uiPriority w:val="99"/>
    <w:unhideWhenUsed/>
    <w:rsid w:val="00BC6D2D"/>
    <w:pPr>
      <w:tabs>
        <w:tab w:val="center" w:pos="4153"/>
        <w:tab w:val="right" w:pos="8306"/>
      </w:tabs>
      <w:snapToGrid w:val="0"/>
    </w:pPr>
    <w:rPr>
      <w:sz w:val="20"/>
      <w:szCs w:val="20"/>
    </w:rPr>
  </w:style>
  <w:style w:type="character" w:customStyle="1" w:styleId="aff1">
    <w:name w:val="頁尾 字元"/>
    <w:link w:val="aff0"/>
    <w:uiPriority w:val="99"/>
    <w:rsid w:val="00BC6D2D"/>
    <w:rPr>
      <w:rFonts w:ascii="標楷體" w:eastAsia="標楷體"/>
      <w:snapToGrid w:val="0"/>
      <w:kern w:val="2"/>
    </w:rPr>
  </w:style>
  <w:style w:type="character" w:customStyle="1" w:styleId="12">
    <w:name w:val="標題 1 字元"/>
    <w:aliases w:val="法規名稱 字元"/>
    <w:link w:val="11"/>
    <w:uiPriority w:val="9"/>
    <w:rsid w:val="00383DFE"/>
    <w:rPr>
      <w:rFonts w:ascii="Arial" w:hAnsi="Arial"/>
      <w:b/>
      <w:bCs/>
      <w:snapToGrid w:val="0"/>
      <w:kern w:val="52"/>
      <w:sz w:val="52"/>
      <w:szCs w:val="52"/>
    </w:rPr>
  </w:style>
  <w:style w:type="paragraph" w:customStyle="1" w:styleId="aff2">
    <w:name w:val=" 字元 字元 字元"/>
    <w:basedOn w:val="a9"/>
    <w:rsid w:val="00383D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
    <w:name w:val="第二層(14號字) 字元1"/>
    <w:link w:val="14"/>
    <w:rsid w:val="00383DFE"/>
    <w:rPr>
      <w:rFonts w:ascii="標楷體" w:eastAsia="標楷體"/>
      <w:b/>
      <w:snapToGrid w:val="0"/>
      <w:kern w:val="2"/>
      <w:sz w:val="28"/>
    </w:rPr>
  </w:style>
  <w:style w:type="character" w:customStyle="1" w:styleId="af1">
    <w:name w:val="(一)(二)(三) 字元"/>
    <w:link w:val="af0"/>
    <w:rsid w:val="00383DFE"/>
    <w:rPr>
      <w:rFonts w:ascii="標楷體" w:eastAsia="標楷體"/>
      <w:snapToGrid w:val="0"/>
      <w:kern w:val="2"/>
      <w:sz w:val="28"/>
      <w:szCs w:val="28"/>
    </w:rPr>
  </w:style>
  <w:style w:type="character" w:customStyle="1" w:styleId="af3">
    <w:name w:val="(一)下內文 字元"/>
    <w:link w:val="af2"/>
    <w:rsid w:val="00383DFE"/>
    <w:rPr>
      <w:rFonts w:ascii="標楷體" w:eastAsia="標楷體"/>
      <w:snapToGrid w:val="0"/>
      <w:kern w:val="2"/>
      <w:sz w:val="28"/>
      <w:szCs w:val="28"/>
    </w:rPr>
  </w:style>
  <w:style w:type="character" w:customStyle="1" w:styleId="1232">
    <w:name w:val="1.2.3. 字元"/>
    <w:link w:val="1231"/>
    <w:rsid w:val="00383DFE"/>
    <w:rPr>
      <w:rFonts w:ascii="標楷體" w:eastAsia="標楷體"/>
      <w:snapToGrid w:val="0"/>
      <w:kern w:val="2"/>
      <w:sz w:val="28"/>
      <w:szCs w:val="28"/>
    </w:rPr>
  </w:style>
  <w:style w:type="character" w:customStyle="1" w:styleId="af5">
    <w:name w:val="結論 字元"/>
    <w:link w:val="af4"/>
    <w:rsid w:val="00383DFE"/>
    <w:rPr>
      <w:rFonts w:ascii="標楷體" w:eastAsia="標楷體"/>
      <w:snapToGrid w:val="0"/>
      <w:kern w:val="2"/>
      <w:sz w:val="28"/>
      <w:szCs w:val="28"/>
    </w:rPr>
  </w:style>
  <w:style w:type="character" w:customStyle="1" w:styleId="143">
    <w:name w:val="表格內文(14行高) 字元"/>
    <w:link w:val="142"/>
    <w:rsid w:val="00383DFE"/>
    <w:rPr>
      <w:rFonts w:ascii="標楷體" w:eastAsia="標楷體"/>
      <w:snapToGrid w:val="0"/>
      <w:kern w:val="2"/>
      <w:sz w:val="24"/>
      <w:szCs w:val="28"/>
    </w:rPr>
  </w:style>
  <w:style w:type="character" w:customStyle="1" w:styleId="145">
    <w:name w:val="第一層(14號字) 字元"/>
    <w:link w:val="144"/>
    <w:rsid w:val="00383DFE"/>
    <w:rPr>
      <w:rFonts w:ascii="標楷體" w:eastAsia="標楷體"/>
      <w:b/>
      <w:snapToGrid w:val="0"/>
      <w:kern w:val="2"/>
      <w:sz w:val="28"/>
    </w:rPr>
  </w:style>
  <w:style w:type="character" w:customStyle="1" w:styleId="afa">
    <w:name w:val="姓名及分機 字元"/>
    <w:link w:val="af9"/>
    <w:rsid w:val="00383DFE"/>
    <w:rPr>
      <w:rFonts w:ascii="標楷體" w:eastAsia="標楷體"/>
      <w:snapToGrid w:val="0"/>
      <w:kern w:val="2"/>
      <w:sz w:val="24"/>
      <w:szCs w:val="28"/>
    </w:rPr>
  </w:style>
  <w:style w:type="character" w:customStyle="1" w:styleId="201">
    <w:name w:val="表格內文(20行高) 字元"/>
    <w:link w:val="200"/>
    <w:rsid w:val="00383DFE"/>
    <w:rPr>
      <w:rFonts w:ascii="標楷體" w:eastAsia="標楷體"/>
      <w:snapToGrid w:val="0"/>
      <w:kern w:val="2"/>
      <w:sz w:val="24"/>
      <w:szCs w:val="28"/>
    </w:rPr>
  </w:style>
  <w:style w:type="character" w:styleId="aff3">
    <w:name w:val="Hyperlink"/>
    <w:uiPriority w:val="99"/>
    <w:rsid w:val="00383DFE"/>
    <w:rPr>
      <w:color w:val="0000FF"/>
      <w:u w:val="single"/>
    </w:rPr>
  </w:style>
  <w:style w:type="character" w:customStyle="1" w:styleId="23">
    <w:name w:val="(一)下內文縮2 字元"/>
    <w:link w:val="22"/>
    <w:rsid w:val="00383DFE"/>
    <w:rPr>
      <w:rFonts w:ascii="標楷體" w:eastAsia="標楷體"/>
      <w:snapToGrid w:val="0"/>
      <w:kern w:val="2"/>
      <w:sz w:val="28"/>
      <w:szCs w:val="28"/>
    </w:rPr>
  </w:style>
  <w:style w:type="table" w:styleId="aff4">
    <w:name w:val="Table Grid"/>
    <w:basedOn w:val="ac"/>
    <w:rsid w:val="00383D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footnote text"/>
    <w:basedOn w:val="a9"/>
    <w:link w:val="aff6"/>
    <w:uiPriority w:val="99"/>
    <w:unhideWhenUsed/>
    <w:rsid w:val="00383DFE"/>
    <w:pPr>
      <w:snapToGrid w:val="0"/>
      <w:jc w:val="left"/>
    </w:pPr>
    <w:rPr>
      <w:sz w:val="20"/>
      <w:szCs w:val="20"/>
    </w:rPr>
  </w:style>
  <w:style w:type="character" w:customStyle="1" w:styleId="aff6">
    <w:name w:val="註腳文字 字元"/>
    <w:link w:val="aff5"/>
    <w:uiPriority w:val="99"/>
    <w:rsid w:val="00383DFE"/>
    <w:rPr>
      <w:rFonts w:ascii="標楷體" w:eastAsia="標楷體"/>
      <w:snapToGrid w:val="0"/>
      <w:kern w:val="2"/>
    </w:rPr>
  </w:style>
  <w:style w:type="character" w:styleId="aff7">
    <w:name w:val="footnote reference"/>
    <w:aliases w:val="FR,Ref,de nota al pie,註腳內容,Error-Fußnotenzeichen5,Error-Fußnotenzeichen6,Error-Fußnotenzeichen3"/>
    <w:unhideWhenUsed/>
    <w:rsid w:val="00383DFE"/>
    <w:rPr>
      <w:vertAlign w:val="superscript"/>
    </w:rPr>
  </w:style>
  <w:style w:type="paragraph" w:customStyle="1" w:styleId="15">
    <w:name w:val=" 字元 字元1"/>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8">
    <w:name w:val="Balloon Text"/>
    <w:basedOn w:val="a9"/>
    <w:link w:val="aff9"/>
    <w:uiPriority w:val="99"/>
    <w:unhideWhenUsed/>
    <w:rsid w:val="00661F93"/>
    <w:pPr>
      <w:spacing w:line="240" w:lineRule="auto"/>
    </w:pPr>
    <w:rPr>
      <w:rFonts w:ascii="Cambria" w:eastAsia="新細明體" w:hAnsi="Cambria"/>
      <w:sz w:val="18"/>
      <w:szCs w:val="18"/>
    </w:rPr>
  </w:style>
  <w:style w:type="character" w:customStyle="1" w:styleId="aff9">
    <w:name w:val="註解方塊文字 字元"/>
    <w:link w:val="aff8"/>
    <w:uiPriority w:val="99"/>
    <w:rsid w:val="00661F93"/>
    <w:rPr>
      <w:rFonts w:ascii="Cambria" w:eastAsia="新細明體" w:hAnsi="Cambria" w:cs="Times New Roman"/>
      <w:snapToGrid w:val="0"/>
      <w:kern w:val="2"/>
      <w:sz w:val="18"/>
      <w:szCs w:val="18"/>
    </w:rPr>
  </w:style>
  <w:style w:type="character" w:customStyle="1" w:styleId="21">
    <w:name w:val="標題 2 字元"/>
    <w:aliases w:val="條 字元"/>
    <w:link w:val="20"/>
    <w:uiPriority w:val="9"/>
    <w:rsid w:val="001E0617"/>
    <w:rPr>
      <w:rFonts w:ascii="Cambria" w:hAnsi="Cambria"/>
      <w:b/>
      <w:bCs/>
      <w:snapToGrid w:val="0"/>
      <w:kern w:val="2"/>
      <w:sz w:val="48"/>
      <w:szCs w:val="48"/>
    </w:rPr>
  </w:style>
  <w:style w:type="paragraph" w:customStyle="1" w:styleId="affa">
    <w:name w:val=" 字元 字元 字元 字元"/>
    <w:basedOn w:val="a9"/>
    <w:semiHidden/>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b">
    <w:name w:val="page number"/>
    <w:rsid w:val="001E0617"/>
  </w:style>
  <w:style w:type="paragraph" w:customStyle="1" w:styleId="affc">
    <w:name w:val="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2"/>
    <w:basedOn w:val="a9"/>
    <w:rsid w:val="001E061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41">
    <w:name w:val=" 字元 字元4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註腳對齊"/>
    <w:basedOn w:val="aff5"/>
    <w:qFormat/>
    <w:rsid w:val="001E0617"/>
    <w:pPr>
      <w:spacing w:line="300" w:lineRule="exact"/>
      <w:ind w:leftChars="252" w:left="784" w:firstLineChars="0" w:hanging="70"/>
      <w:jc w:val="both"/>
    </w:pPr>
    <w:rPr>
      <w:sz w:val="22"/>
      <w:szCs w:val="22"/>
    </w:rPr>
  </w:style>
  <w:style w:type="paragraph" w:customStyle="1" w:styleId="51">
    <w:name w:val=" 字元 字元5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 字元 字元1 字元 字元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e">
    <w:name w:val=" 字元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HTML">
    <w:name w:val="HTML Preformatted"/>
    <w:basedOn w:val="a9"/>
    <w:link w:val="HTML0"/>
    <w:rsid w:val="001E06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1E0617"/>
    <w:rPr>
      <w:rFonts w:ascii="細明體" w:eastAsia="細明體" w:hAnsi="細明體" w:cs="細明體"/>
      <w:color w:val="000000"/>
      <w:sz w:val="24"/>
      <w:szCs w:val="24"/>
    </w:rPr>
  </w:style>
  <w:style w:type="character" w:customStyle="1" w:styleId="aff">
    <w:name w:val="圖表目錄 字元"/>
    <w:link w:val="af7"/>
    <w:rsid w:val="001E0617"/>
    <w:rPr>
      <w:rFonts w:ascii="標楷體" w:eastAsia="標楷體"/>
      <w:snapToGrid w:val="0"/>
      <w:kern w:val="2"/>
      <w:sz w:val="28"/>
      <w:szCs w:val="28"/>
    </w:rPr>
  </w:style>
  <w:style w:type="character" w:styleId="afff">
    <w:name w:val="Intense Reference"/>
    <w:uiPriority w:val="32"/>
    <w:qFormat/>
    <w:rsid w:val="001E0617"/>
    <w:rPr>
      <w:b/>
      <w:bCs/>
      <w:smallCaps/>
      <w:color w:val="C0504D"/>
      <w:spacing w:val="5"/>
      <w:u w:val="single"/>
    </w:rPr>
  </w:style>
  <w:style w:type="numbering" w:customStyle="1" w:styleId="18">
    <w:name w:val="無清單1"/>
    <w:next w:val="ad"/>
    <w:semiHidden/>
    <w:unhideWhenUsed/>
    <w:rsid w:val="001E0617"/>
  </w:style>
  <w:style w:type="paragraph" w:customStyle="1" w:styleId="afff0">
    <w:name w:val="註腳"/>
    <w:basedOn w:val="aff5"/>
    <w:qFormat/>
    <w:rsid w:val="001E0617"/>
    <w:pPr>
      <w:spacing w:line="240" w:lineRule="auto"/>
      <w:ind w:leftChars="0" w:left="252" w:hangingChars="89" w:hanging="252"/>
      <w:jc w:val="both"/>
    </w:pPr>
    <w:rPr>
      <w:bCs/>
      <w:noProof/>
      <w:snapToGrid/>
      <w:kern w:val="0"/>
      <w:sz w:val="22"/>
      <w:szCs w:val="28"/>
    </w:rPr>
  </w:style>
  <w:style w:type="paragraph" w:customStyle="1" w:styleId="afff1">
    <w:name w:val="註"/>
    <w:basedOn w:val="a9"/>
    <w:link w:val="afff2"/>
    <w:rsid w:val="001E0617"/>
    <w:pPr>
      <w:spacing w:line="320" w:lineRule="exact"/>
      <w:ind w:leftChars="0" w:left="0" w:firstLineChars="0" w:firstLine="0"/>
    </w:pPr>
  </w:style>
  <w:style w:type="character" w:customStyle="1" w:styleId="afff2">
    <w:name w:val="註 字元"/>
    <w:link w:val="afff1"/>
    <w:rsid w:val="001E0617"/>
    <w:rPr>
      <w:rFonts w:ascii="標楷體" w:eastAsia="標楷體"/>
      <w:snapToGrid w:val="0"/>
      <w:kern w:val="2"/>
      <w:sz w:val="28"/>
      <w:szCs w:val="28"/>
    </w:rPr>
  </w:style>
  <w:style w:type="character" w:customStyle="1" w:styleId="19">
    <w:name w:val="結論 字元1"/>
    <w:rsid w:val="001E0617"/>
    <w:rPr>
      <w:rFonts w:ascii="標楷體" w:eastAsia="標楷體"/>
      <w:snapToGrid w:val="0"/>
      <w:kern w:val="2"/>
      <w:sz w:val="28"/>
      <w:szCs w:val="28"/>
    </w:rPr>
  </w:style>
  <w:style w:type="paragraph" w:customStyle="1" w:styleId="52">
    <w:name w:val=" 字元 字元5"/>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4">
    <w:name w:val="(1)(2)(3) 字元"/>
    <w:link w:val="1233"/>
    <w:rsid w:val="001E0617"/>
    <w:rPr>
      <w:rFonts w:ascii="標楷體" w:eastAsia="標楷體"/>
      <w:snapToGrid w:val="0"/>
      <w:kern w:val="2"/>
      <w:sz w:val="28"/>
      <w:szCs w:val="28"/>
    </w:rPr>
  </w:style>
  <w:style w:type="paragraph" w:customStyle="1" w:styleId="1a">
    <w:name w:val="註腳樣式1"/>
    <w:basedOn w:val="aff5"/>
    <w:rsid w:val="001E0617"/>
    <w:pPr>
      <w:ind w:left="566" w:firstLine="406"/>
    </w:pPr>
  </w:style>
  <w:style w:type="character" w:customStyle="1" w:styleId="1235">
    <w:name w:val="(1)(2)(3)非粗體 字元"/>
    <w:link w:val="1236"/>
    <w:locked/>
    <w:rsid w:val="001E0617"/>
    <w:rPr>
      <w:rFonts w:ascii="標楷體" w:eastAsia="標楷體" w:hAnsi="標楷體"/>
      <w:kern w:val="2"/>
      <w:sz w:val="28"/>
      <w:szCs w:val="24"/>
      <w:lang w:val="x-none" w:eastAsia="x-none"/>
    </w:rPr>
  </w:style>
  <w:style w:type="paragraph" w:customStyle="1" w:styleId="1236">
    <w:name w:val="(1)(2)(3)非粗體"/>
    <w:basedOn w:val="1233"/>
    <w:link w:val="1235"/>
    <w:qFormat/>
    <w:rsid w:val="001E0617"/>
    <w:pPr>
      <w:widowControl/>
      <w:spacing w:line="480" w:lineRule="exact"/>
      <w:ind w:left="1416" w:hanging="283"/>
    </w:pPr>
    <w:rPr>
      <w:rFonts w:hAnsi="標楷體"/>
      <w:snapToGrid/>
      <w:szCs w:val="24"/>
      <w:lang w:val="x-none" w:eastAsia="x-none"/>
    </w:rPr>
  </w:style>
  <w:style w:type="paragraph" w:customStyle="1" w:styleId="27">
    <w:name w:val=" 字元 字元2"/>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Signature"/>
    <w:basedOn w:val="a9"/>
    <w:link w:val="afff4"/>
    <w:rsid w:val="001E061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4">
    <w:name w:val="簽名 字元"/>
    <w:link w:val="afff3"/>
    <w:rsid w:val="001E0617"/>
    <w:rPr>
      <w:spacing w:val="-5"/>
      <w:sz w:val="18"/>
    </w:rPr>
  </w:style>
  <w:style w:type="paragraph" w:customStyle="1" w:styleId="afff5">
    <w:name w:val="速別"/>
    <w:basedOn w:val="a9"/>
    <w:rsid w:val="001E0617"/>
    <w:pPr>
      <w:snapToGrid w:val="0"/>
      <w:spacing w:line="240" w:lineRule="auto"/>
      <w:ind w:leftChars="0" w:left="0" w:firstLineChars="0" w:firstLine="0"/>
      <w:jc w:val="left"/>
    </w:pPr>
    <w:rPr>
      <w:rFonts w:ascii="Times New Roman"/>
      <w:snapToGrid/>
      <w:sz w:val="24"/>
      <w:szCs w:val="20"/>
    </w:rPr>
  </w:style>
  <w:style w:type="paragraph" w:styleId="afff6">
    <w:name w:val="Plain Text"/>
    <w:basedOn w:val="a9"/>
    <w:link w:val="afff7"/>
    <w:uiPriority w:val="99"/>
    <w:unhideWhenUsed/>
    <w:rsid w:val="001E0617"/>
    <w:rPr>
      <w:rFonts w:ascii="細明體" w:eastAsia="細明體" w:hAnsi="Courier New" w:cs="Courier New"/>
      <w:snapToGrid/>
      <w:sz w:val="24"/>
      <w:szCs w:val="24"/>
    </w:rPr>
  </w:style>
  <w:style w:type="character" w:customStyle="1" w:styleId="afff7">
    <w:name w:val="純文字 字元"/>
    <w:link w:val="afff6"/>
    <w:uiPriority w:val="99"/>
    <w:rsid w:val="001E0617"/>
    <w:rPr>
      <w:rFonts w:ascii="細明體" w:eastAsia="細明體" w:hAnsi="Courier New" w:cs="Courier New"/>
      <w:kern w:val="2"/>
      <w:sz w:val="24"/>
      <w:szCs w:val="24"/>
    </w:rPr>
  </w:style>
  <w:style w:type="paragraph" w:styleId="31">
    <w:name w:val="toc 3"/>
    <w:basedOn w:val="a9"/>
    <w:next w:val="a9"/>
    <w:autoRedefine/>
    <w:uiPriority w:val="39"/>
    <w:unhideWhenUsed/>
    <w:qFormat/>
    <w:rsid w:val="001E0617"/>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9"/>
    <w:next w:val="a9"/>
    <w:autoRedefine/>
    <w:uiPriority w:val="39"/>
    <w:unhideWhenUsed/>
    <w:rsid w:val="001E0617"/>
    <w:pPr>
      <w:spacing w:line="240" w:lineRule="auto"/>
      <w:ind w:leftChars="600" w:left="1440" w:firstLineChars="0" w:firstLine="0"/>
      <w:jc w:val="left"/>
    </w:pPr>
    <w:rPr>
      <w:rFonts w:ascii="Calibri" w:eastAsia="新細明體" w:hAnsi="Calibri"/>
      <w:snapToGrid/>
      <w:sz w:val="24"/>
      <w:szCs w:val="22"/>
    </w:rPr>
  </w:style>
  <w:style w:type="paragraph" w:styleId="53">
    <w:name w:val="toc 5"/>
    <w:basedOn w:val="a9"/>
    <w:next w:val="a9"/>
    <w:autoRedefine/>
    <w:uiPriority w:val="39"/>
    <w:unhideWhenUsed/>
    <w:rsid w:val="001E061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9"/>
    <w:next w:val="a9"/>
    <w:autoRedefine/>
    <w:uiPriority w:val="39"/>
    <w:unhideWhenUsed/>
    <w:rsid w:val="001E061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9"/>
    <w:next w:val="a9"/>
    <w:autoRedefine/>
    <w:uiPriority w:val="39"/>
    <w:unhideWhenUsed/>
    <w:rsid w:val="001E061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9"/>
    <w:next w:val="a9"/>
    <w:autoRedefine/>
    <w:uiPriority w:val="39"/>
    <w:unhideWhenUsed/>
    <w:rsid w:val="001E061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9"/>
    <w:next w:val="a9"/>
    <w:autoRedefine/>
    <w:uiPriority w:val="39"/>
    <w:unhideWhenUsed/>
    <w:rsid w:val="001E0617"/>
    <w:pPr>
      <w:spacing w:line="240" w:lineRule="auto"/>
      <w:ind w:leftChars="1600" w:left="3840" w:firstLineChars="0" w:firstLine="0"/>
      <w:jc w:val="left"/>
    </w:pPr>
    <w:rPr>
      <w:rFonts w:ascii="Calibri" w:eastAsia="新細明體" w:hAnsi="Calibri"/>
      <w:snapToGrid/>
      <w:sz w:val="24"/>
      <w:szCs w:val="22"/>
    </w:rPr>
  </w:style>
  <w:style w:type="character" w:customStyle="1" w:styleId="30">
    <w:name w:val="標題 3 字元"/>
    <w:link w:val="3"/>
    <w:uiPriority w:val="9"/>
    <w:rsid w:val="00B01738"/>
    <w:rPr>
      <w:rFonts w:ascii="Arial Black" w:hAnsi="Arial Black"/>
      <w:spacing w:val="-5"/>
      <w:kern w:val="28"/>
      <w:sz w:val="18"/>
    </w:rPr>
  </w:style>
  <w:style w:type="character" w:customStyle="1" w:styleId="40">
    <w:name w:val="標題 4 字元"/>
    <w:link w:val="4"/>
    <w:rsid w:val="00B01738"/>
    <w:rPr>
      <w:rFonts w:ascii="Arial Black" w:hAnsi="Arial Black"/>
      <w:spacing w:val="-2"/>
      <w:kern w:val="28"/>
      <w:sz w:val="18"/>
    </w:rPr>
  </w:style>
  <w:style w:type="character" w:customStyle="1" w:styleId="50">
    <w:name w:val="標題 5 字元"/>
    <w:link w:val="5"/>
    <w:rsid w:val="00B01738"/>
    <w:rPr>
      <w:rFonts w:ascii="Arial Black" w:hAnsi="Arial Black"/>
      <w:spacing w:val="-2"/>
      <w:kern w:val="28"/>
      <w:sz w:val="18"/>
    </w:rPr>
  </w:style>
  <w:style w:type="character" w:customStyle="1" w:styleId="60">
    <w:name w:val="標題 6 字元"/>
    <w:link w:val="6"/>
    <w:rsid w:val="00B01738"/>
    <w:rPr>
      <w:rFonts w:ascii="標楷體" w:eastAsia="標楷體" w:hAnsi="Arial"/>
      <w:kern w:val="2"/>
      <w:sz w:val="32"/>
      <w:szCs w:val="36"/>
      <w:lang w:val="x-none" w:eastAsia="x-none"/>
    </w:rPr>
  </w:style>
  <w:style w:type="character" w:customStyle="1" w:styleId="70">
    <w:name w:val="標題 7 字元"/>
    <w:link w:val="7"/>
    <w:rsid w:val="00B01738"/>
    <w:rPr>
      <w:rFonts w:ascii="標楷體" w:eastAsia="標楷體" w:hAnsi="Arial"/>
      <w:bCs/>
      <w:kern w:val="2"/>
      <w:sz w:val="32"/>
      <w:szCs w:val="36"/>
      <w:lang w:val="x-none" w:eastAsia="x-none"/>
    </w:rPr>
  </w:style>
  <w:style w:type="character" w:customStyle="1" w:styleId="80">
    <w:name w:val="標題 8 字元"/>
    <w:link w:val="8"/>
    <w:rsid w:val="00B01738"/>
    <w:rPr>
      <w:rFonts w:ascii="標楷體" w:eastAsia="標楷體" w:hAnsi="Arial"/>
      <w:kern w:val="2"/>
      <w:sz w:val="32"/>
      <w:szCs w:val="36"/>
      <w:lang w:val="x-none" w:eastAsia="x-none"/>
    </w:rPr>
  </w:style>
  <w:style w:type="character" w:customStyle="1" w:styleId="146">
    <w:name w:val="第二層(14號字) 字元"/>
    <w:rsid w:val="00E72EAA"/>
    <w:rPr>
      <w:rFonts w:ascii="標楷體" w:eastAsia="標楷體"/>
      <w:b/>
      <w:snapToGrid w:val="0"/>
      <w:kern w:val="2"/>
      <w:sz w:val="28"/>
    </w:rPr>
  </w:style>
  <w:style w:type="character" w:styleId="afff8">
    <w:name w:val="Emphasis"/>
    <w:uiPriority w:val="20"/>
    <w:qFormat/>
    <w:rsid w:val="00B01738"/>
    <w:rPr>
      <w:b w:val="0"/>
      <w:bCs w:val="0"/>
      <w:i w:val="0"/>
      <w:iCs w:val="0"/>
      <w:color w:val="DD4B39"/>
    </w:rPr>
  </w:style>
  <w:style w:type="character" w:customStyle="1" w:styleId="st1">
    <w:name w:val="st1"/>
    <w:rsid w:val="00B01738"/>
  </w:style>
  <w:style w:type="character" w:customStyle="1" w:styleId="1b">
    <w:name w:val="(一)(二)(三) 字元1"/>
    <w:rsid w:val="00E72EAA"/>
    <w:rPr>
      <w:rFonts w:ascii="標楷體" w:eastAsia="標楷體"/>
      <w:snapToGrid w:val="0"/>
      <w:kern w:val="2"/>
      <w:sz w:val="28"/>
      <w:szCs w:val="28"/>
    </w:rPr>
  </w:style>
  <w:style w:type="character" w:customStyle="1" w:styleId="afc">
    <w:name w:val="前言(一)(二)(三) 字元"/>
    <w:link w:val="afb"/>
    <w:rsid w:val="00B01738"/>
    <w:rPr>
      <w:rFonts w:ascii="標楷體" w:eastAsia="標楷體"/>
      <w:snapToGrid w:val="0"/>
      <w:kern w:val="2"/>
      <w:sz w:val="28"/>
      <w:szCs w:val="28"/>
    </w:rPr>
  </w:style>
  <w:style w:type="paragraph" w:customStyle="1" w:styleId="1c">
    <w:name w:val="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9">
    <w:name w:val="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CM100">
    <w:name w:val="CM100"/>
    <w:basedOn w:val="a9"/>
    <w:next w:val="a9"/>
    <w:rsid w:val="00E72EAA"/>
    <w:pPr>
      <w:autoSpaceDE w:val="0"/>
      <w:autoSpaceDN w:val="0"/>
      <w:adjustRightInd w:val="0"/>
      <w:spacing w:line="240" w:lineRule="auto"/>
      <w:ind w:leftChars="0" w:left="0" w:firstLineChars="0" w:firstLine="0"/>
      <w:jc w:val="left"/>
    </w:pPr>
    <w:rPr>
      <w:rFonts w:ascii="Times New Roman" w:eastAsia="新細明體"/>
      <w:snapToGrid/>
      <w:kern w:val="0"/>
      <w:sz w:val="24"/>
      <w:szCs w:val="24"/>
    </w:rPr>
  </w:style>
  <w:style w:type="paragraph" w:customStyle="1" w:styleId="CM2">
    <w:name w:val="CM2"/>
    <w:basedOn w:val="a9"/>
    <w:next w:val="a9"/>
    <w:rsid w:val="00E72EAA"/>
    <w:pPr>
      <w:autoSpaceDE w:val="0"/>
      <w:autoSpaceDN w:val="0"/>
      <w:adjustRightInd w:val="0"/>
      <w:spacing w:line="748" w:lineRule="atLeast"/>
      <w:ind w:leftChars="0" w:left="0" w:firstLineChars="0" w:firstLine="0"/>
      <w:jc w:val="left"/>
    </w:pPr>
    <w:rPr>
      <w:rFonts w:ascii="Times New Roman" w:eastAsia="新細明體"/>
      <w:snapToGrid/>
      <w:kern w:val="0"/>
      <w:sz w:val="24"/>
      <w:szCs w:val="24"/>
    </w:rPr>
  </w:style>
  <w:style w:type="paragraph" w:customStyle="1" w:styleId="43">
    <w:name w:val="字元4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2">
    <w:name w:val=" 字元3"/>
    <w:rsid w:val="00B01738"/>
    <w:rPr>
      <w:rFonts w:eastAsia="標楷體"/>
      <w:snapToGrid w:val="0"/>
      <w:kern w:val="2"/>
    </w:rPr>
  </w:style>
  <w:style w:type="character" w:customStyle="1" w:styleId="44">
    <w:name w:val=" 字元4"/>
    <w:semiHidden/>
    <w:rsid w:val="00B01738"/>
    <w:rPr>
      <w:rFonts w:ascii="標楷體" w:eastAsia="標楷體"/>
      <w:snapToGrid w:val="0"/>
      <w:kern w:val="2"/>
    </w:rPr>
  </w:style>
  <w:style w:type="paragraph" w:customStyle="1" w:styleId="DocumentLabel">
    <w:name w:val="Document Label"/>
    <w:basedOn w:val="a9"/>
    <w:rsid w:val="00B0173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1d">
    <w:name w:val="註腳樣式樣式1"/>
    <w:basedOn w:val="aff5"/>
    <w:rsid w:val="00B01738"/>
    <w:pPr>
      <w:spacing w:line="400" w:lineRule="exact"/>
      <w:ind w:leftChars="10" w:left="673" w:hangingChars="265" w:hanging="645"/>
      <w:jc w:val="both"/>
    </w:pPr>
    <w:rPr>
      <w:sz w:val="24"/>
      <w:szCs w:val="24"/>
    </w:rPr>
  </w:style>
  <w:style w:type="paragraph" w:customStyle="1" w:styleId="bigf">
    <w:name w:val="bigf"/>
    <w:basedOn w:val="a9"/>
    <w:rsid w:val="00B0173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01738"/>
    <w:rPr>
      <w:rFonts w:ascii="Arial" w:hAnsi="Arial" w:cs="Arial" w:hint="default"/>
      <w:sz w:val="16"/>
      <w:szCs w:val="16"/>
    </w:rPr>
  </w:style>
  <w:style w:type="character" w:customStyle="1" w:styleId="txt24rb1">
    <w:name w:val="txt24rb1"/>
    <w:rsid w:val="00B01738"/>
    <w:rPr>
      <w:b/>
      <w:bCs/>
      <w:color w:val="E5180D"/>
      <w:sz w:val="24"/>
      <w:szCs w:val="24"/>
    </w:rPr>
  </w:style>
  <w:style w:type="character" w:customStyle="1" w:styleId="txt131">
    <w:name w:val="txt131"/>
    <w:rsid w:val="00B01738"/>
    <w:rPr>
      <w:rFonts w:ascii="sөũ" w:hAnsi="sөũ" w:hint="default"/>
      <w:sz w:val="13"/>
      <w:szCs w:val="13"/>
    </w:rPr>
  </w:style>
  <w:style w:type="character" w:customStyle="1" w:styleId="txt151">
    <w:name w:val="txt151"/>
    <w:rsid w:val="00B01738"/>
    <w:rPr>
      <w:rFonts w:ascii="sөũ" w:hAnsi="sөũ" w:hint="default"/>
      <w:sz w:val="15"/>
      <w:szCs w:val="15"/>
    </w:rPr>
  </w:style>
  <w:style w:type="paragraph" w:styleId="Web">
    <w:name w:val="Normal (Web)"/>
    <w:basedOn w:val="a9"/>
    <w:uiPriority w:val="9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a">
    <w:name w:val="FollowedHyperlink"/>
    <w:uiPriority w:val="99"/>
    <w:rsid w:val="00B01738"/>
    <w:rPr>
      <w:color w:val="800080"/>
      <w:u w:val="single"/>
    </w:rPr>
  </w:style>
  <w:style w:type="character" w:customStyle="1" w:styleId="15pxtext081">
    <w:name w:val="15px_text_081"/>
    <w:rsid w:val="00B01738"/>
    <w:rPr>
      <w:color w:val="272727"/>
      <w:spacing w:val="15"/>
      <w:sz w:val="23"/>
      <w:szCs w:val="23"/>
    </w:rPr>
  </w:style>
  <w:style w:type="paragraph" w:styleId="afffb">
    <w:name w:val="Body Text Indent"/>
    <w:basedOn w:val="a9"/>
    <w:link w:val="afffc"/>
    <w:rsid w:val="00B01738"/>
    <w:pPr>
      <w:spacing w:line="240" w:lineRule="auto"/>
      <w:ind w:leftChars="0" w:left="703" w:firstLineChars="0" w:firstLine="851"/>
    </w:pPr>
    <w:rPr>
      <w:rFonts w:hAnsi="Courier New"/>
      <w:snapToGrid/>
      <w:spacing w:val="32"/>
      <w:sz w:val="32"/>
      <w:szCs w:val="20"/>
    </w:rPr>
  </w:style>
  <w:style w:type="character" w:customStyle="1" w:styleId="afffc">
    <w:name w:val="本文縮排 字元"/>
    <w:link w:val="afffb"/>
    <w:rsid w:val="00B01738"/>
    <w:rPr>
      <w:rFonts w:ascii="標楷體" w:eastAsia="標楷體" w:hAnsi="Courier New"/>
      <w:spacing w:val="32"/>
      <w:kern w:val="2"/>
      <w:sz w:val="32"/>
    </w:rPr>
  </w:style>
  <w:style w:type="paragraph" w:customStyle="1" w:styleId="a5">
    <w:name w:val="分項段落"/>
    <w:basedOn w:val="a9"/>
    <w:rsid w:val="00B01738"/>
    <w:pPr>
      <w:widowControl/>
      <w:numPr>
        <w:numId w:val="1"/>
      </w:numPr>
      <w:wordWrap w:val="0"/>
      <w:snapToGrid w:val="0"/>
      <w:spacing w:line="240" w:lineRule="auto"/>
      <w:ind w:leftChars="0" w:firstLineChars="0"/>
      <w:textAlignment w:val="baseline"/>
    </w:pPr>
    <w:rPr>
      <w:rFonts w:ascii="Times New Roman"/>
      <w:noProof/>
      <w:snapToGrid/>
      <w:kern w:val="0"/>
      <w:sz w:val="32"/>
      <w:szCs w:val="20"/>
    </w:rPr>
  </w:style>
  <w:style w:type="paragraph" w:styleId="afffd">
    <w:name w:val="Date"/>
    <w:basedOn w:val="a9"/>
    <w:next w:val="a9"/>
    <w:link w:val="afffe"/>
    <w:rsid w:val="00B01738"/>
    <w:pPr>
      <w:snapToGrid w:val="0"/>
      <w:spacing w:line="240" w:lineRule="auto"/>
      <w:ind w:leftChars="0" w:left="0" w:firstLineChars="0" w:firstLine="0"/>
      <w:jc w:val="right"/>
    </w:pPr>
    <w:rPr>
      <w:rFonts w:hAnsi="標楷體" w:cs="Arial"/>
      <w:b/>
      <w:bCs/>
      <w:snapToGrid/>
      <w:color w:val="000000"/>
      <w:sz w:val="40"/>
      <w:szCs w:val="20"/>
    </w:rPr>
  </w:style>
  <w:style w:type="character" w:customStyle="1" w:styleId="afffe">
    <w:name w:val="日期 字元"/>
    <w:link w:val="afffd"/>
    <w:rsid w:val="00B01738"/>
    <w:rPr>
      <w:rFonts w:ascii="標楷體" w:eastAsia="標楷體" w:hAnsi="標楷體" w:cs="Arial"/>
      <w:b/>
      <w:bCs/>
      <w:color w:val="000000"/>
      <w:kern w:val="2"/>
      <w:sz w:val="40"/>
    </w:rPr>
  </w:style>
  <w:style w:type="paragraph" w:customStyle="1" w:styleId="affff">
    <w:name w:val="公文(後續會稿單位)"/>
    <w:basedOn w:val="a9"/>
    <w:rsid w:val="00B01738"/>
    <w:pPr>
      <w:spacing w:line="240" w:lineRule="auto"/>
      <w:ind w:leftChars="500" w:left="1200" w:firstLineChars="0" w:firstLine="0"/>
    </w:pPr>
    <w:rPr>
      <w:rFonts w:hAnsi="標楷體"/>
      <w:snapToGrid/>
      <w:sz w:val="24"/>
      <w:szCs w:val="24"/>
    </w:rPr>
  </w:style>
  <w:style w:type="character" w:styleId="affff0">
    <w:name w:val="Strong"/>
    <w:uiPriority w:val="22"/>
    <w:qFormat/>
    <w:rsid w:val="00B01738"/>
    <w:rPr>
      <w:b/>
      <w:bCs/>
    </w:rPr>
  </w:style>
  <w:style w:type="paragraph" w:customStyle="1" w:styleId="affff1">
    <w:name w:val="公文(後續段落_主旨)"/>
    <w:basedOn w:val="a9"/>
    <w:rsid w:val="00B01738"/>
    <w:pPr>
      <w:widowControl/>
      <w:ind w:leftChars="0" w:left="0" w:firstLineChars="0" w:firstLine="0"/>
      <w:textAlignment w:val="baseline"/>
    </w:pPr>
    <w:rPr>
      <w:rFonts w:ascii="Times New Roman"/>
      <w:noProof/>
      <w:snapToGrid/>
      <w:kern w:val="0"/>
      <w:sz w:val="32"/>
      <w:szCs w:val="20"/>
      <w:lang w:bidi="he-IL"/>
    </w:rPr>
  </w:style>
  <w:style w:type="paragraph" w:customStyle="1" w:styleId="affff2">
    <w:name w:val="公文(後續段落)"/>
    <w:basedOn w:val="a9"/>
    <w:rsid w:val="00B01738"/>
    <w:pPr>
      <w:ind w:leftChars="0" w:left="317" w:firstLineChars="0" w:firstLine="0"/>
      <w:jc w:val="left"/>
    </w:pPr>
    <w:rPr>
      <w:rFonts w:ascii="Times New Roman"/>
      <w:snapToGrid/>
      <w:sz w:val="32"/>
      <w:szCs w:val="24"/>
    </w:rPr>
  </w:style>
  <w:style w:type="paragraph" w:customStyle="1" w:styleId="6-0">
    <w:name w:val="6-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 字元 字元2 字元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3">
    <w:name w:val="文_(一)"/>
    <w:basedOn w:val="a9"/>
    <w:autoRedefine/>
    <w:rsid w:val="00B01738"/>
    <w:pPr>
      <w:topLinePunct/>
      <w:snapToGrid w:val="0"/>
      <w:spacing w:line="300" w:lineRule="auto"/>
      <w:ind w:leftChars="75" w:left="180" w:firstLineChars="192" w:firstLine="538"/>
    </w:pPr>
    <w:rPr>
      <w:rFonts w:hAnsi="標楷體" w:cs="Arial"/>
      <w:kern w:val="0"/>
    </w:rPr>
  </w:style>
  <w:style w:type="paragraph" w:customStyle="1" w:styleId="1e">
    <w:name w:val="1"/>
    <w:basedOn w:val="a9"/>
    <w:rsid w:val="00B0173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28">
    <w:name w:val="無清單2"/>
    <w:next w:val="ad"/>
    <w:semiHidden/>
    <w:rsid w:val="00B01738"/>
  </w:style>
  <w:style w:type="character" w:customStyle="1" w:styleId="Slogan">
    <w:name w:val="Slogan"/>
    <w:rsid w:val="00B01738"/>
    <w:rPr>
      <w:rFonts w:ascii="Arial Black" w:hAnsi="Arial Black"/>
      <w:spacing w:val="-10"/>
      <w:position w:val="2"/>
      <w:sz w:val="19"/>
    </w:rPr>
  </w:style>
  <w:style w:type="paragraph" w:customStyle="1" w:styleId="Logo">
    <w:name w:val="Logo"/>
    <w:basedOn w:val="a9"/>
    <w:rsid w:val="00B0173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4">
    <w:name w:val="envelope return"/>
    <w:basedOn w:val="a9"/>
    <w:rsid w:val="00B0173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5">
    <w:name w:val="Title"/>
    <w:basedOn w:val="a9"/>
    <w:link w:val="affff6"/>
    <w:uiPriority w:val="10"/>
    <w:qFormat/>
    <w:rsid w:val="00B0173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6">
    <w:name w:val="標題 字元"/>
    <w:link w:val="affff5"/>
    <w:uiPriority w:val="10"/>
    <w:rsid w:val="00B01738"/>
    <w:rPr>
      <w:rFonts w:ascii="Arial" w:hAnsi="Arial"/>
      <w:b/>
      <w:spacing w:val="-5"/>
      <w:sz w:val="32"/>
    </w:rPr>
  </w:style>
  <w:style w:type="paragraph" w:styleId="affff7">
    <w:name w:val="Message Header"/>
    <w:basedOn w:val="aa"/>
    <w:link w:val="affff8"/>
    <w:rsid w:val="00B01738"/>
    <w:pPr>
      <w:keepLines/>
      <w:tabs>
        <w:tab w:val="left" w:pos="720"/>
        <w:tab w:val="left" w:pos="4320"/>
        <w:tab w:val="left" w:pos="5040"/>
        <w:tab w:val="right" w:pos="8640"/>
      </w:tabs>
      <w:spacing w:after="40" w:line="440" w:lineRule="atLeast"/>
      <w:ind w:left="720" w:hanging="720"/>
      <w:jc w:val="left"/>
    </w:pPr>
  </w:style>
  <w:style w:type="character" w:customStyle="1" w:styleId="affff8">
    <w:name w:val="訊息欄位名稱 字元"/>
    <w:link w:val="affff7"/>
    <w:rsid w:val="00B01738"/>
    <w:rPr>
      <w:rFonts w:ascii="Arial" w:hAnsi="Arial"/>
      <w:spacing w:val="-5"/>
      <w:sz w:val="18"/>
      <w:lang w:val="x-none" w:eastAsia="x-none"/>
    </w:rPr>
  </w:style>
  <w:style w:type="paragraph" w:styleId="affff9">
    <w:name w:val="Normal Indent"/>
    <w:basedOn w:val="a9"/>
    <w:rsid w:val="00B01738"/>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styleId="aa">
    <w:name w:val="Body Text"/>
    <w:aliases w:val="本文 字元 字元 字元,本文 字元 字元"/>
    <w:basedOn w:val="a9"/>
    <w:link w:val="affffa"/>
    <w:rsid w:val="00B0173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a">
    <w:name w:val="本文 字元"/>
    <w:aliases w:val="本文 字元 字元 字元 字元1,本文 字元 字元 字元2"/>
    <w:link w:val="aa"/>
    <w:rsid w:val="00B01738"/>
    <w:rPr>
      <w:rFonts w:ascii="Arial" w:hAnsi="Arial"/>
      <w:spacing w:val="-5"/>
      <w:sz w:val="18"/>
      <w:lang w:val="x-none" w:eastAsia="x-none"/>
    </w:rPr>
  </w:style>
  <w:style w:type="character" w:customStyle="1" w:styleId="Checkbox">
    <w:name w:val="Checkbox"/>
    <w:rsid w:val="00B01738"/>
    <w:rPr>
      <w:rFonts w:ascii="Times New Roman" w:hAnsi="Times New Roman"/>
      <w:sz w:val="22"/>
    </w:rPr>
  </w:style>
  <w:style w:type="paragraph" w:customStyle="1" w:styleId="CompanyName">
    <w:name w:val="Company Name"/>
    <w:basedOn w:val="a9"/>
    <w:rsid w:val="00B0173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a"/>
    <w:rsid w:val="00B01738"/>
    <w:pPr>
      <w:keepLines/>
      <w:tabs>
        <w:tab w:val="center" w:pos="0"/>
        <w:tab w:val="right" w:pos="4320"/>
      </w:tabs>
      <w:spacing w:after="0"/>
    </w:pPr>
  </w:style>
  <w:style w:type="paragraph" w:customStyle="1" w:styleId="HeadingBase">
    <w:name w:val="Heading Base"/>
    <w:basedOn w:val="aa"/>
    <w:next w:val="aa"/>
    <w:rsid w:val="00B01738"/>
    <w:pPr>
      <w:keepNext/>
      <w:keepLines/>
      <w:spacing w:after="0"/>
      <w:jc w:val="left"/>
    </w:pPr>
    <w:rPr>
      <w:rFonts w:ascii="Arial Black" w:hAnsi="Arial Black"/>
      <w:spacing w:val="-10"/>
      <w:kern w:val="28"/>
    </w:rPr>
  </w:style>
  <w:style w:type="paragraph" w:customStyle="1" w:styleId="MessageHeaderFirst">
    <w:name w:val="Message Header First"/>
    <w:basedOn w:val="affff7"/>
    <w:next w:val="affff7"/>
    <w:rsid w:val="00B01738"/>
  </w:style>
  <w:style w:type="character" w:customStyle="1" w:styleId="MessageHeaderLabel">
    <w:name w:val="Message Header Label"/>
    <w:rsid w:val="00B01738"/>
    <w:rPr>
      <w:rFonts w:ascii="Arial Black" w:hAnsi="Arial Black"/>
      <w:sz w:val="18"/>
    </w:rPr>
  </w:style>
  <w:style w:type="paragraph" w:customStyle="1" w:styleId="MessageHeaderLast">
    <w:name w:val="Message Header Last"/>
    <w:basedOn w:val="affff7"/>
    <w:next w:val="aa"/>
    <w:rsid w:val="00B01738"/>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9"/>
    <w:rsid w:val="00B0173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9"/>
    <w:next w:val="a9"/>
    <w:rsid w:val="00B0173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b">
    <w:name w:val="章戳"/>
    <w:basedOn w:val="a9"/>
    <w:rsid w:val="00B0173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9">
    <w:name w:val="Body Text Indent 2"/>
    <w:basedOn w:val="a9"/>
    <w:link w:val="2a"/>
    <w:rsid w:val="00B0173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a">
    <w:name w:val="本文縮排 2 字元"/>
    <w:link w:val="29"/>
    <w:uiPriority w:val="99"/>
    <w:rsid w:val="00B01738"/>
    <w:rPr>
      <w:rFonts w:ascii="標楷體" w:eastAsia="標楷體"/>
      <w:b/>
      <w:spacing w:val="30"/>
      <w:sz w:val="32"/>
    </w:rPr>
  </w:style>
  <w:style w:type="table" w:customStyle="1" w:styleId="1f">
    <w:name w:val="表格格線1"/>
    <w:basedOn w:val="ac"/>
    <w:next w:val="aff4"/>
    <w:uiPriority w:val="59"/>
    <w:rsid w:val="00B01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第二層"/>
    <w:basedOn w:val="a9"/>
    <w:rsid w:val="00B01738"/>
    <w:pPr>
      <w:spacing w:line="240" w:lineRule="auto"/>
      <w:ind w:leftChars="0" w:left="0" w:firstLineChars="0" w:firstLine="0"/>
      <w:jc w:val="left"/>
    </w:pPr>
    <w:rPr>
      <w:rFonts w:ascii="Times New Roman" w:eastAsia="新細明體"/>
      <w:snapToGrid/>
      <w:szCs w:val="24"/>
    </w:rPr>
  </w:style>
  <w:style w:type="paragraph" w:customStyle="1" w:styleId="1f0">
    <w:name w:val=" 字元 字元1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1f1">
    <w:name w:val="1 字元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c"/>
    <w:next w:val="aff4"/>
    <w:rsid w:val="00B0173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
    <w:name w:val="Plain Text"/>
    <w:basedOn w:val="a9"/>
    <w:rsid w:val="00B01738"/>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wordline">
    <w:name w:val="word_line"/>
    <w:basedOn w:val="a9"/>
    <w:rsid w:val="00B01738"/>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d">
    <w:name w:val=" 字元 字元 字元 字元 字元 字元 字元 字元 字元 字元 字元 字元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 字元 字元9 字元 字元9 字元 字元1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e">
    <w:name w:val="一凸排"/>
    <w:autoRedefine/>
    <w:rsid w:val="00B01738"/>
    <w:pPr>
      <w:spacing w:line="480" w:lineRule="exact"/>
      <w:outlineLvl w:val="0"/>
    </w:pPr>
    <w:rPr>
      <w:rFonts w:ascii="標楷體" w:eastAsia="標楷體" w:hAnsi="標楷體"/>
      <w:b/>
      <w:kern w:val="2"/>
      <w:sz w:val="28"/>
      <w:szCs w:val="28"/>
    </w:rPr>
  </w:style>
  <w:style w:type="character" w:customStyle="1" w:styleId="h11">
    <w:name w:val="h11"/>
    <w:rsid w:val="00B01738"/>
    <w:rPr>
      <w:b/>
      <w:bCs/>
      <w:color w:val="433230"/>
      <w:sz w:val="24"/>
      <w:szCs w:val="24"/>
    </w:rPr>
  </w:style>
  <w:style w:type="paragraph" w:customStyle="1" w:styleId="72">
    <w:name w:val=" 字元 字元7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9"/>
    <w:rsid w:val="00B01738"/>
    <w:pPr>
      <w:numPr>
        <w:numId w:val="2"/>
      </w:numPr>
      <w:contextualSpacing/>
    </w:pPr>
  </w:style>
  <w:style w:type="paragraph" w:customStyle="1" w:styleId="afffff">
    <w:name w:val="表頭"/>
    <w:basedOn w:val="a9"/>
    <w:rsid w:val="00B01738"/>
    <w:pPr>
      <w:spacing w:line="240" w:lineRule="auto"/>
      <w:ind w:leftChars="0" w:left="0" w:firstLineChars="0" w:firstLine="0"/>
      <w:jc w:val="center"/>
    </w:pPr>
    <w:rPr>
      <w:rFonts w:ascii="Times New Roman"/>
      <w:snapToGrid/>
      <w:sz w:val="24"/>
      <w:szCs w:val="24"/>
    </w:rPr>
  </w:style>
  <w:style w:type="paragraph" w:customStyle="1" w:styleId="a2">
    <w:name w:val="表樣式"/>
    <w:basedOn w:val="a9"/>
    <w:next w:val="a9"/>
    <w:rsid w:val="00B01738"/>
    <w:pPr>
      <w:numPr>
        <w:numId w:val="3"/>
      </w:numPr>
      <w:spacing w:line="240" w:lineRule="auto"/>
      <w:ind w:leftChars="0" w:firstLineChars="0"/>
    </w:pPr>
    <w:rPr>
      <w:snapToGrid/>
      <w:kern w:val="0"/>
      <w:sz w:val="32"/>
      <w:szCs w:val="20"/>
    </w:rPr>
  </w:style>
  <w:style w:type="paragraph" w:customStyle="1" w:styleId="afffff0">
    <w:name w:val="a"/>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ff1">
    <w:name w:val="List Paragraph"/>
    <w:basedOn w:val="a9"/>
    <w:link w:val="afffff2"/>
    <w:uiPriority w:val="34"/>
    <w:qFormat/>
    <w:rsid w:val="00B01738"/>
    <w:pPr>
      <w:ind w:left="480"/>
    </w:pPr>
  </w:style>
  <w:style w:type="character" w:customStyle="1" w:styleId="1f2">
    <w:name w:val="註腳文字 字元1"/>
    <w:aliases w:val="註腳文字 字元 字元"/>
    <w:semiHidden/>
    <w:locked/>
    <w:rsid w:val="00B01738"/>
    <w:rPr>
      <w:kern w:val="2"/>
      <w:lang w:val="x-none" w:eastAsia="x-none"/>
    </w:rPr>
  </w:style>
  <w:style w:type="character" w:customStyle="1" w:styleId="legend">
    <w:name w:val="legend"/>
    <w:rsid w:val="00B01738"/>
  </w:style>
  <w:style w:type="character" w:customStyle="1" w:styleId="st">
    <w:name w:val="st"/>
    <w:rsid w:val="00B01738"/>
  </w:style>
  <w:style w:type="paragraph" w:customStyle="1" w:styleId="211">
    <w:name w:val="樣式 (一)(二)(三) + 粗體 左:  2 字元 凸出:  1 字元"/>
    <w:basedOn w:val="af0"/>
    <w:rsid w:val="00B01738"/>
    <w:pPr>
      <w:ind w:left="849" w:hanging="283"/>
    </w:pPr>
    <w:rPr>
      <w:rFonts w:cs="新細明體"/>
      <w:bCs/>
      <w:szCs w:val="20"/>
    </w:rPr>
  </w:style>
  <w:style w:type="paragraph" w:customStyle="1" w:styleId="212">
    <w:name w:val="樣式 (一)(二)(三) + 左:  2 字元 凸出:  1 字元"/>
    <w:basedOn w:val="af0"/>
    <w:rsid w:val="00B01738"/>
    <w:pPr>
      <w:ind w:left="849" w:hanging="283"/>
    </w:pPr>
    <w:rPr>
      <w:rFonts w:cs="新細明體"/>
      <w:szCs w:val="20"/>
    </w:rPr>
  </w:style>
  <w:style w:type="paragraph" w:customStyle="1" w:styleId="45">
    <w:name w:val=" 字元4 字元 字元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7">
    <w:name w:val="1.2.3. 字元 字元"/>
    <w:basedOn w:val="a9"/>
    <w:rsid w:val="00B01738"/>
    <w:pPr>
      <w:ind w:leftChars="300" w:left="400" w:hangingChars="100" w:hanging="100"/>
    </w:pPr>
  </w:style>
  <w:style w:type="paragraph" w:customStyle="1" w:styleId="Default">
    <w:name w:val="Default"/>
    <w:rsid w:val="00B01738"/>
    <w:pPr>
      <w:widowControl w:val="0"/>
      <w:autoSpaceDE w:val="0"/>
      <w:autoSpaceDN w:val="0"/>
      <w:adjustRightInd w:val="0"/>
    </w:pPr>
    <w:rPr>
      <w:rFonts w:ascii="標楷體" w:eastAsia="標楷體" w:cs="標楷體"/>
      <w:color w:val="000000"/>
      <w:sz w:val="24"/>
      <w:szCs w:val="24"/>
    </w:rPr>
  </w:style>
  <w:style w:type="character" w:customStyle="1" w:styleId="160">
    <w:name w:val="第一層(16號字) 字元"/>
    <w:link w:val="16"/>
    <w:rsid w:val="00B01738"/>
    <w:rPr>
      <w:rFonts w:ascii="標楷體" w:eastAsia="標楷體"/>
      <w:b/>
      <w:snapToGrid w:val="0"/>
      <w:kern w:val="2"/>
      <w:sz w:val="32"/>
    </w:rPr>
  </w:style>
  <w:style w:type="character" w:customStyle="1" w:styleId="black">
    <w:name w:val="black"/>
    <w:rsid w:val="00B01738"/>
  </w:style>
  <w:style w:type="character" w:customStyle="1" w:styleId="lfont-txtcont1">
    <w:name w:val="lfont-txtcont1"/>
    <w:rsid w:val="00E72EAA"/>
    <w:rPr>
      <w:rFonts w:ascii="細明體" w:eastAsia="細明體" w:hAnsi="細明體" w:hint="eastAsia"/>
      <w:color w:val="333333"/>
      <w:sz w:val="24"/>
      <w:szCs w:val="24"/>
    </w:rPr>
  </w:style>
  <w:style w:type="paragraph" w:customStyle="1" w:styleId="afffff3">
    <w:name w:val="內文縮二"/>
    <w:basedOn w:val="a9"/>
    <w:rsid w:val="00E72EAA"/>
    <w:pPr>
      <w:widowControl/>
      <w:adjustRightInd w:val="0"/>
      <w:snapToGrid w:val="0"/>
      <w:spacing w:line="540" w:lineRule="exact"/>
      <w:ind w:leftChars="0" w:left="0"/>
    </w:pPr>
    <w:rPr>
      <w:rFonts w:ascii="Times New Roman"/>
      <w:snapToGrid/>
      <w:szCs w:val="24"/>
    </w:rPr>
  </w:style>
  <w:style w:type="paragraph" w:customStyle="1" w:styleId="2b">
    <w:name w:val="樣式 內文縮二 + 第一行:  2 字元"/>
    <w:basedOn w:val="afffff3"/>
    <w:rsid w:val="00E72EAA"/>
    <w:pPr>
      <w:ind w:firstLine="560"/>
    </w:pPr>
    <w:rPr>
      <w:rFonts w:cs="新細明體"/>
      <w:szCs w:val="20"/>
    </w:rPr>
  </w:style>
  <w:style w:type="paragraph" w:styleId="afffff4">
    <w:name w:val="endnote text"/>
    <w:basedOn w:val="a9"/>
    <w:link w:val="afffff5"/>
    <w:semiHidden/>
    <w:unhideWhenUsed/>
    <w:rsid w:val="00B01738"/>
    <w:pPr>
      <w:snapToGrid w:val="0"/>
      <w:jc w:val="left"/>
    </w:pPr>
    <w:rPr>
      <w:snapToGrid/>
      <w:lang w:val="x-none" w:eastAsia="x-none"/>
    </w:rPr>
  </w:style>
  <w:style w:type="character" w:customStyle="1" w:styleId="afffff5">
    <w:name w:val="章節附註文字 字元"/>
    <w:link w:val="afffff4"/>
    <w:semiHidden/>
    <w:rsid w:val="00B01738"/>
    <w:rPr>
      <w:rFonts w:ascii="標楷體" w:eastAsia="標楷體"/>
      <w:kern w:val="2"/>
      <w:sz w:val="28"/>
      <w:szCs w:val="28"/>
      <w:lang w:val="x-none" w:eastAsia="x-none"/>
    </w:rPr>
  </w:style>
  <w:style w:type="character" w:customStyle="1" w:styleId="afffff6">
    <w:name w:val="無間距 字元"/>
    <w:link w:val="afffff7"/>
    <w:uiPriority w:val="1"/>
    <w:locked/>
    <w:rsid w:val="00B01738"/>
    <w:rPr>
      <w:rFonts w:ascii="Calibri" w:hAnsi="Calibri" w:cs="Calibri"/>
      <w:sz w:val="22"/>
      <w:szCs w:val="22"/>
    </w:rPr>
  </w:style>
  <w:style w:type="paragraph" w:styleId="afffff7">
    <w:name w:val="No Spacing"/>
    <w:link w:val="afffff6"/>
    <w:uiPriority w:val="1"/>
    <w:qFormat/>
    <w:rsid w:val="00B01738"/>
    <w:rPr>
      <w:rFonts w:ascii="Calibri" w:hAnsi="Calibri" w:cs="Calibri"/>
      <w:sz w:val="22"/>
      <w:szCs w:val="22"/>
    </w:rPr>
  </w:style>
  <w:style w:type="paragraph" w:styleId="afffff8">
    <w:name w:val="TOC Heading"/>
    <w:basedOn w:val="11"/>
    <w:next w:val="a9"/>
    <w:uiPriority w:val="39"/>
    <w:unhideWhenUsed/>
    <w:qFormat/>
    <w:rsid w:val="00B01738"/>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paragraph" w:customStyle="1" w:styleId="2c">
    <w:name w:val="字元 字元2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9">
    <w:name w:val="字元 字元"/>
    <w:basedOn w:val="a9"/>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9"/>
    <w:uiPriority w:val="99"/>
    <w:rsid w:val="00B01738"/>
    <w:pPr>
      <w:snapToGrid w:val="0"/>
      <w:spacing w:beforeLines="50" w:line="480" w:lineRule="atLeast"/>
      <w:ind w:leftChars="249" w:left="697" w:firstLine="480"/>
    </w:pPr>
    <w:rPr>
      <w:rFonts w:ascii="Times New Roman" w:eastAsia="華康仿宋體W4"/>
      <w:snapToGrid/>
      <w:sz w:val="24"/>
      <w:szCs w:val="20"/>
    </w:rPr>
  </w:style>
  <w:style w:type="paragraph" w:customStyle="1" w:styleId="1f3">
    <w:name w:val="字元 字元1 字元 字元 字元"/>
    <w:basedOn w:val="a9"/>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3">
    <w:name w:val="字元 字元2 字元 字元 字元 字元 字元 字元1 字元 字元 字元 字元"/>
    <w:basedOn w:val="a9"/>
    <w:uiPriority w:val="99"/>
    <w:semiHidden/>
    <w:rsid w:val="00B0173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fffa">
    <w:name w:val="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fb">
    <w:name w:val="endnote reference"/>
    <w:uiPriority w:val="99"/>
    <w:unhideWhenUsed/>
    <w:rsid w:val="00B01738"/>
    <w:rPr>
      <w:vertAlign w:val="superscript"/>
    </w:rPr>
  </w:style>
  <w:style w:type="character" w:customStyle="1" w:styleId="CharacterStyle2">
    <w:name w:val="Character Style 2"/>
    <w:rsid w:val="00B01738"/>
    <w:rPr>
      <w:sz w:val="20"/>
      <w:szCs w:val="20"/>
    </w:rPr>
  </w:style>
  <w:style w:type="character" w:customStyle="1" w:styleId="CharacterStyle3">
    <w:name w:val="Character Style 3"/>
    <w:rsid w:val="00B01738"/>
    <w:rPr>
      <w:sz w:val="25"/>
      <w:szCs w:val="25"/>
    </w:rPr>
  </w:style>
  <w:style w:type="paragraph" w:customStyle="1" w:styleId="190">
    <w:name w:val=" 字元 字元19"/>
    <w:basedOn w:val="a9"/>
    <w:semiHidden/>
    <w:rsid w:val="00B0173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01738"/>
    <w:rPr>
      <w:rFonts w:ascii="標楷體" w:eastAsia="標楷體" w:hAnsi="Arial"/>
      <w:kern w:val="2"/>
      <w:sz w:val="32"/>
      <w:szCs w:val="36"/>
      <w:lang w:val="en-US" w:eastAsia="zh-TW" w:bidi="ar-SA"/>
    </w:rPr>
  </w:style>
  <w:style w:type="character" w:customStyle="1" w:styleId="2d">
    <w:name w:val=" 字元2"/>
    <w:semiHidden/>
    <w:rsid w:val="00B01738"/>
    <w:rPr>
      <w:rFonts w:ascii="標楷體" w:eastAsia="標楷體"/>
      <w:snapToGrid w:val="0"/>
      <w:kern w:val="2"/>
    </w:rPr>
  </w:style>
  <w:style w:type="paragraph" w:customStyle="1" w:styleId="1f4">
    <w:name w:val="1下內文縮２"/>
    <w:basedOn w:val="a9"/>
    <w:qFormat/>
    <w:rsid w:val="00E72EAA"/>
    <w:pPr>
      <w:ind w:leftChars="400" w:left="872" w:firstLineChars="222" w:firstLine="629"/>
    </w:pPr>
    <w:rPr>
      <w:rFonts w:hAnsi="標楷體"/>
      <w:snapToGrid/>
      <w:color w:val="0000FF"/>
      <w:kern w:val="0"/>
    </w:rPr>
  </w:style>
  <w:style w:type="character" w:customStyle="1" w:styleId="180">
    <w:name w:val=" 字元18"/>
    <w:rsid w:val="00B01738"/>
    <w:rPr>
      <w:rFonts w:ascii="標楷體" w:eastAsia="標楷體"/>
      <w:snapToGrid w:val="0"/>
      <w:kern w:val="2"/>
      <w:lang w:val="en-US" w:eastAsia="zh-TW" w:bidi="ar-SA"/>
    </w:rPr>
  </w:style>
  <w:style w:type="character" w:customStyle="1" w:styleId="170">
    <w:name w:val=" 字元17"/>
    <w:rsid w:val="00B01738"/>
    <w:rPr>
      <w:rFonts w:ascii="標楷體" w:eastAsia="標楷體"/>
      <w:snapToGrid w:val="0"/>
      <w:kern w:val="2"/>
      <w:lang w:val="en-US" w:eastAsia="zh-TW" w:bidi="ar-SA"/>
    </w:rPr>
  </w:style>
  <w:style w:type="character" w:styleId="afffffc">
    <w:name w:val="line number"/>
    <w:rsid w:val="00B01738"/>
  </w:style>
  <w:style w:type="paragraph" w:customStyle="1" w:styleId="2e">
    <w:name w:val="內文2"/>
    <w:basedOn w:val="a9"/>
    <w:rsid w:val="00B01738"/>
    <w:pPr>
      <w:adjustRightInd w:val="0"/>
      <w:spacing w:line="240" w:lineRule="auto"/>
      <w:ind w:firstLineChars="0" w:firstLine="0"/>
    </w:pPr>
    <w:rPr>
      <w:rFonts w:ascii="Times New Roman" w:eastAsia="華康中明體"/>
      <w:snapToGrid/>
      <w:sz w:val="22"/>
      <w:szCs w:val="24"/>
    </w:rPr>
  </w:style>
  <w:style w:type="paragraph" w:customStyle="1" w:styleId="1f5">
    <w:name w:val="1."/>
    <w:basedOn w:val="a9"/>
    <w:rsid w:val="00B01738"/>
    <w:pPr>
      <w:adjustRightInd w:val="0"/>
      <w:spacing w:line="240" w:lineRule="auto"/>
      <w:ind w:left="300" w:hangingChars="100" w:hanging="100"/>
    </w:pPr>
    <w:rPr>
      <w:rFonts w:ascii="Times New Roman" w:eastAsia="華康中明體"/>
      <w:iCs/>
      <w:snapToGrid/>
      <w:sz w:val="22"/>
      <w:szCs w:val="24"/>
    </w:rPr>
  </w:style>
  <w:style w:type="paragraph" w:customStyle="1" w:styleId="1f6">
    <w:name w:val="(1)"/>
    <w:basedOn w:val="a9"/>
    <w:rsid w:val="00B01738"/>
    <w:pPr>
      <w:adjustRightInd w:val="0"/>
      <w:spacing w:line="240" w:lineRule="auto"/>
      <w:ind w:leftChars="300" w:left="880" w:hangingChars="100" w:hanging="220"/>
    </w:pPr>
    <w:rPr>
      <w:rFonts w:ascii="Times New Roman" w:eastAsia="華康中明體"/>
      <w:snapToGrid/>
      <w:sz w:val="22"/>
      <w:szCs w:val="24"/>
    </w:rPr>
  </w:style>
  <w:style w:type="paragraph" w:customStyle="1" w:styleId="1f7">
    <w:name w:val="段落樣式1"/>
    <w:basedOn w:val="a9"/>
    <w:rsid w:val="00B01738"/>
    <w:pPr>
      <w:tabs>
        <w:tab w:val="left" w:pos="567"/>
      </w:tabs>
      <w:kinsoku w:val="0"/>
      <w:spacing w:line="240" w:lineRule="auto"/>
    </w:pPr>
    <w:rPr>
      <w:snapToGrid/>
      <w:kern w:val="0"/>
      <w:sz w:val="32"/>
      <w:szCs w:val="20"/>
    </w:rPr>
  </w:style>
  <w:style w:type="paragraph" w:styleId="afffffd">
    <w:name w:val="annotation text"/>
    <w:basedOn w:val="a9"/>
    <w:link w:val="afffffe"/>
    <w:rsid w:val="00B01738"/>
    <w:pPr>
      <w:spacing w:line="240" w:lineRule="auto"/>
      <w:ind w:leftChars="0" w:left="0" w:firstLineChars="0" w:firstLine="0"/>
      <w:jc w:val="left"/>
    </w:pPr>
    <w:rPr>
      <w:rFonts w:ascii="Times New Roman" w:eastAsia="新細明體"/>
      <w:snapToGrid/>
      <w:sz w:val="24"/>
      <w:szCs w:val="24"/>
    </w:rPr>
  </w:style>
  <w:style w:type="character" w:customStyle="1" w:styleId="afffffe">
    <w:name w:val="註解文字 字元"/>
    <w:link w:val="afffffd"/>
    <w:rsid w:val="00B01738"/>
    <w:rPr>
      <w:kern w:val="2"/>
      <w:sz w:val="24"/>
      <w:szCs w:val="24"/>
    </w:rPr>
  </w:style>
  <w:style w:type="character" w:customStyle="1" w:styleId="1f8">
    <w:name w:val="本文 字元1"/>
    <w:aliases w:val="本文 字元 字元 字元 字元,本文 字元 字元 字元1"/>
    <w:uiPriority w:val="99"/>
    <w:rsid w:val="00B01738"/>
    <w:rPr>
      <w:rFonts w:eastAsia="標楷體"/>
      <w:kern w:val="2"/>
      <w:sz w:val="28"/>
      <w:lang w:val="en-US" w:eastAsia="zh-TW" w:bidi="ar-SA"/>
    </w:rPr>
  </w:style>
  <w:style w:type="paragraph" w:styleId="33">
    <w:name w:val="Body Text Indent 3"/>
    <w:basedOn w:val="a9"/>
    <w:link w:val="34"/>
    <w:rsid w:val="00B01738"/>
    <w:pPr>
      <w:spacing w:after="120"/>
      <w:ind w:left="480"/>
    </w:pPr>
    <w:rPr>
      <w:sz w:val="16"/>
      <w:szCs w:val="16"/>
    </w:rPr>
  </w:style>
  <w:style w:type="character" w:customStyle="1" w:styleId="34">
    <w:name w:val="本文縮排 3 字元"/>
    <w:link w:val="33"/>
    <w:rsid w:val="00B01738"/>
    <w:rPr>
      <w:rFonts w:ascii="標楷體" w:eastAsia="標楷體"/>
      <w:snapToGrid w:val="0"/>
      <w:kern w:val="2"/>
      <w:sz w:val="16"/>
      <w:szCs w:val="16"/>
    </w:rPr>
  </w:style>
  <w:style w:type="character" w:customStyle="1" w:styleId="1410">
    <w:name w:val="表格內文(14行高) 字元1"/>
    <w:rsid w:val="00E72EAA"/>
    <w:rPr>
      <w:rFonts w:ascii="標楷體" w:eastAsia="標楷體"/>
      <w:snapToGrid w:val="0"/>
      <w:kern w:val="2"/>
      <w:sz w:val="24"/>
      <w:szCs w:val="28"/>
      <w:lang w:val="en-US" w:eastAsia="zh-TW" w:bidi="ar-SA"/>
    </w:rPr>
  </w:style>
  <w:style w:type="character" w:customStyle="1" w:styleId="214">
    <w:name w:val="本文縮排 2 字元1"/>
    <w:uiPriority w:val="99"/>
    <w:rsid w:val="00B01738"/>
    <w:rPr>
      <w:rFonts w:ascii="標楷體" w:eastAsia="標楷體"/>
      <w:snapToGrid w:val="0"/>
      <w:kern w:val="2"/>
      <w:sz w:val="28"/>
      <w:szCs w:val="28"/>
      <w:lang w:val="en-US" w:eastAsia="zh-TW" w:bidi="ar-SA"/>
    </w:rPr>
  </w:style>
  <w:style w:type="paragraph" w:customStyle="1" w:styleId="k3a">
    <w:name w:val="k3a"/>
    <w:basedOn w:val="a9"/>
    <w:rsid w:val="00B0173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01738"/>
    <w:pPr>
      <w:spacing w:beforeLines="0" w:before="0"/>
      <w:ind w:leftChars="0" w:left="567" w:firstLineChars="200" w:firstLine="200"/>
    </w:pPr>
  </w:style>
  <w:style w:type="paragraph" w:customStyle="1" w:styleId="d00">
    <w:name w:val="d00"/>
    <w:basedOn w:val="k3a"/>
    <w:rsid w:val="00B0173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9"/>
    <w:rsid w:val="00B0173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9"/>
    <w:next w:val="a9"/>
    <w:rsid w:val="00B0173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01738"/>
  </w:style>
  <w:style w:type="character" w:customStyle="1" w:styleId="newstext1">
    <w:name w:val="newstext1"/>
    <w:rsid w:val="00B01738"/>
    <w:rPr>
      <w:rFonts w:ascii="Verdana" w:hAnsi="Verdana" w:hint="default"/>
      <w:color w:val="333333"/>
      <w:spacing w:val="20"/>
      <w:sz w:val="22"/>
      <w:szCs w:val="22"/>
      <w:bdr w:val="single" w:sz="6" w:space="4" w:color="4D6B89" w:frame="1"/>
      <w:shd w:val="clear" w:color="auto" w:fill="FFFFFF"/>
    </w:rPr>
  </w:style>
  <w:style w:type="paragraph" w:customStyle="1" w:styleId="affffff">
    <w:name w:val="文_１"/>
    <w:basedOn w:val="a9"/>
    <w:rsid w:val="00B01738"/>
    <w:pPr>
      <w:topLinePunct/>
      <w:snapToGrid w:val="0"/>
      <w:spacing w:line="300" w:lineRule="auto"/>
      <w:ind w:leftChars="400" w:left="400" w:firstLineChars="192" w:firstLine="538"/>
    </w:pPr>
    <w:rPr>
      <w:rFonts w:hAnsi="標楷體" w:cs="Arial"/>
      <w:kern w:val="0"/>
    </w:rPr>
  </w:style>
  <w:style w:type="paragraph" w:customStyle="1" w:styleId="affffff0">
    <w:name w:val="作者"/>
    <w:basedOn w:val="a9"/>
    <w:rsid w:val="00B01738"/>
    <w:pPr>
      <w:spacing w:line="240" w:lineRule="auto"/>
      <w:ind w:leftChars="0" w:left="0" w:firstLineChars="0" w:firstLine="0"/>
      <w:jc w:val="right"/>
    </w:pPr>
    <w:rPr>
      <w:rFonts w:ascii="Times New Roman"/>
      <w:snapToGrid/>
    </w:rPr>
  </w:style>
  <w:style w:type="paragraph" w:customStyle="1" w:styleId="affffff1">
    <w:name w:val="圖表"/>
    <w:basedOn w:val="a9"/>
    <w:rsid w:val="00B01738"/>
    <w:pPr>
      <w:spacing w:beforeLines="100" w:before="100" w:line="240" w:lineRule="auto"/>
      <w:ind w:leftChars="0" w:left="0" w:firstLineChars="0" w:firstLine="0"/>
      <w:jc w:val="center"/>
    </w:pPr>
    <w:rPr>
      <w:rFonts w:ascii="Times New Roman"/>
      <w:snapToGrid/>
      <w:sz w:val="24"/>
      <w:szCs w:val="24"/>
    </w:rPr>
  </w:style>
  <w:style w:type="paragraph" w:customStyle="1" w:styleId="affffff2">
    <w:name w:val="重點"/>
    <w:basedOn w:val="a9"/>
    <w:rsid w:val="00B0173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9"/>
    <w:rsid w:val="00B01738"/>
    <w:pPr>
      <w:snapToGrid w:val="0"/>
      <w:spacing w:line="240" w:lineRule="auto"/>
      <w:ind w:leftChars="0" w:left="350" w:hangingChars="350" w:hanging="350"/>
    </w:pPr>
    <w:rPr>
      <w:rFonts w:ascii="Times New Roman"/>
      <w:b/>
      <w:snapToGrid/>
      <w:szCs w:val="20"/>
    </w:rPr>
  </w:style>
  <w:style w:type="paragraph" w:customStyle="1" w:styleId="affffff3">
    <w:name w:val="文_一"/>
    <w:basedOn w:val="a9"/>
    <w:autoRedefine/>
    <w:rsid w:val="00B01738"/>
    <w:pPr>
      <w:snapToGrid w:val="0"/>
      <w:spacing w:line="300" w:lineRule="auto"/>
      <w:ind w:leftChars="0" w:left="0" w:firstLineChars="100" w:firstLine="280"/>
    </w:pPr>
    <w:rPr>
      <w:rFonts w:hAnsi="標楷體" w:cs="Arial"/>
    </w:rPr>
  </w:style>
  <w:style w:type="paragraph" w:customStyle="1" w:styleId="xl30">
    <w:name w:val="xl30"/>
    <w:basedOn w:val="a9"/>
    <w:rsid w:val="00B0173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content">
    <w:name w:val="content"/>
    <w:rsid w:val="00E72EAA"/>
  </w:style>
  <w:style w:type="paragraph" w:customStyle="1" w:styleId="affffff4">
    <w:name w:val="單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9"/>
    <w:rsid w:val="00B0173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affffff5">
    <w:name w:val="小計"/>
    <w:basedOn w:val="a9"/>
    <w:rsid w:val="00B01738"/>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215">
    <w:name w:val="字元2 字元 字元 字元 字元 字元 字元 字元 字元1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f">
    <w:name w:val="(一)下內文縮2 字元 字元"/>
    <w:rsid w:val="00B01738"/>
    <w:rPr>
      <w:rFonts w:ascii="標楷體" w:eastAsia="標楷體"/>
      <w:snapToGrid w:val="0"/>
      <w:kern w:val="2"/>
      <w:sz w:val="28"/>
      <w:szCs w:val="24"/>
      <w:lang w:val="en-US" w:eastAsia="zh-TW" w:bidi="ar-SA"/>
    </w:rPr>
  </w:style>
  <w:style w:type="character" w:customStyle="1" w:styleId="style121">
    <w:name w:val="style121"/>
    <w:rsid w:val="00B01738"/>
    <w:rPr>
      <w:rFonts w:ascii="Arial" w:hAnsi="Arial" w:cs="Arial" w:hint="default"/>
      <w:b/>
      <w:bCs/>
      <w:color w:val="FF0000"/>
      <w:sz w:val="18"/>
      <w:szCs w:val="18"/>
      <w:bdr w:val="single" w:sz="6" w:space="0" w:color="C2CAC3" w:frame="1"/>
    </w:rPr>
  </w:style>
  <w:style w:type="paragraph" w:customStyle="1" w:styleId="affffff6">
    <w:name w:val="數字表格"/>
    <w:basedOn w:val="a9"/>
    <w:rsid w:val="00B01738"/>
    <w:pPr>
      <w:spacing w:line="480" w:lineRule="exact"/>
      <w:ind w:leftChars="0" w:left="0" w:firstLineChars="0" w:firstLine="0"/>
      <w:jc w:val="distribute"/>
    </w:pPr>
    <w:rPr>
      <w:sz w:val="20"/>
    </w:rPr>
  </w:style>
  <w:style w:type="paragraph" w:customStyle="1" w:styleId="1-10">
    <w:name w:val="表格欄1-1主管"/>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46">
    <w:name w:val="字元4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7">
    <w:name w:val="（一）內文"/>
    <w:basedOn w:val="a9"/>
    <w:rsid w:val="00B01738"/>
    <w:pPr>
      <w:snapToGrid w:val="0"/>
      <w:spacing w:afterLines="50" w:after="180" w:line="240" w:lineRule="auto"/>
      <w:ind w:leftChars="300" w:left="840" w:firstLineChars="0" w:firstLine="0"/>
    </w:pPr>
    <w:rPr>
      <w:rFonts w:ascii="Times New Roman"/>
      <w:bCs/>
      <w:noProof/>
      <w:kern w:val="0"/>
      <w:szCs w:val="40"/>
    </w:rPr>
  </w:style>
  <w:style w:type="paragraph" w:customStyle="1" w:styleId="affffff8">
    <w:name w:val="表標題"/>
    <w:basedOn w:val="a9"/>
    <w:rsid w:val="00B0173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7">
    <w:name w:val="樣式4"/>
    <w:basedOn w:val="a9"/>
    <w:rsid w:val="00B01738"/>
    <w:pPr>
      <w:tabs>
        <w:tab w:val="num" w:pos="360"/>
      </w:tabs>
      <w:spacing w:line="240" w:lineRule="auto"/>
      <w:ind w:leftChars="0" w:left="360" w:firstLineChars="0" w:hanging="360"/>
      <w:jc w:val="left"/>
    </w:pPr>
    <w:rPr>
      <w:rFonts w:ascii="Times New Roman"/>
      <w:snapToGrid/>
      <w:sz w:val="32"/>
      <w:szCs w:val="20"/>
    </w:rPr>
  </w:style>
  <w:style w:type="character" w:customStyle="1" w:styleId="text1">
    <w:name w:val="text1"/>
    <w:rsid w:val="00B01738"/>
    <w:rPr>
      <w:rFonts w:ascii="sөũ" w:hAnsi="sөũ" w:hint="default"/>
      <w:color w:val="333333"/>
      <w:sz w:val="24"/>
      <w:szCs w:val="24"/>
    </w:rPr>
  </w:style>
  <w:style w:type="character" w:styleId="affffff9">
    <w:name w:val="annotation reference"/>
    <w:rsid w:val="00B01738"/>
    <w:rPr>
      <w:sz w:val="18"/>
      <w:szCs w:val="18"/>
    </w:rPr>
  </w:style>
  <w:style w:type="paragraph" w:styleId="affffffa">
    <w:name w:val="annotation subject"/>
    <w:basedOn w:val="afffffd"/>
    <w:next w:val="afffffd"/>
    <w:link w:val="affffffb"/>
    <w:rsid w:val="00B01738"/>
    <w:pPr>
      <w:spacing w:line="500" w:lineRule="exact"/>
      <w:ind w:leftChars="200" w:left="200" w:firstLineChars="200" w:firstLine="200"/>
    </w:pPr>
    <w:rPr>
      <w:rFonts w:ascii="標楷體" w:eastAsia="標楷體"/>
      <w:b/>
      <w:bCs/>
      <w:snapToGrid w:val="0"/>
      <w:sz w:val="28"/>
      <w:szCs w:val="28"/>
    </w:rPr>
  </w:style>
  <w:style w:type="character" w:customStyle="1" w:styleId="affffffb">
    <w:name w:val="註解主旨 字元"/>
    <w:link w:val="affffffa"/>
    <w:rsid w:val="00B01738"/>
    <w:rPr>
      <w:rFonts w:ascii="標楷體" w:eastAsia="標楷體"/>
      <w:b/>
      <w:bCs/>
      <w:snapToGrid w:val="0"/>
      <w:kern w:val="2"/>
      <w:sz w:val="28"/>
      <w:szCs w:val="28"/>
    </w:rPr>
  </w:style>
  <w:style w:type="paragraph" w:customStyle="1" w:styleId="aa0">
    <w:name w:val="aa"/>
    <w:basedOn w:val="a9"/>
    <w:rsid w:val="00B0173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c">
    <w:name w:val="圖表名稱"/>
    <w:rsid w:val="00B0173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d">
    <w:name w:val="表格資料來源"/>
    <w:rsid w:val="00B0173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e">
    <w:name w:val="大標"/>
    <w:basedOn w:val="a9"/>
    <w:rsid w:val="00B0173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7">
    <w:name w:val="文號"/>
    <w:basedOn w:val="a9"/>
    <w:rsid w:val="00B01738"/>
    <w:pPr>
      <w:numPr>
        <w:numId w:val="4"/>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9"/>
    <w:rsid w:val="00B0173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9"/>
    <w:rsid w:val="00B0173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01738"/>
    <w:pPr>
      <w:ind w:leftChars="250" w:left="600"/>
    </w:pPr>
    <w:rPr>
      <w:rFonts w:hAnsi="Times New Roman"/>
      <w:spacing w:val="2"/>
      <w:kern w:val="0"/>
    </w:rPr>
  </w:style>
  <w:style w:type="paragraph" w:customStyle="1" w:styleId="03">
    <w:name w:val="距0縮體3"/>
    <w:basedOn w:val="02"/>
    <w:rsid w:val="00B0173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01738"/>
    <w:pPr>
      <w:tabs>
        <w:tab w:val="clear" w:pos="420"/>
        <w:tab w:val="clear" w:pos="616"/>
        <w:tab w:val="left" w:pos="826"/>
      </w:tabs>
      <w:ind w:left="816" w:hangingChars="400" w:hanging="816"/>
    </w:pPr>
  </w:style>
  <w:style w:type="paragraph" w:customStyle="1" w:styleId="510">
    <w:name w:val="距5縮體1"/>
    <w:basedOn w:val="a9"/>
    <w:rsid w:val="00B0173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f">
    <w:name w:val="黑體大一級"/>
    <w:basedOn w:val="02"/>
    <w:rsid w:val="00B0173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01738"/>
    <w:pPr>
      <w:ind w:leftChars="515" w:left="1440"/>
    </w:pPr>
  </w:style>
  <w:style w:type="paragraph" w:customStyle="1" w:styleId="230">
    <w:name w:val="距2縮體3"/>
    <w:basedOn w:val="a9"/>
    <w:rsid w:val="00B0173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01738"/>
    <w:pPr>
      <w:ind w:leftChars="255" w:left="1236"/>
    </w:pPr>
  </w:style>
  <w:style w:type="paragraph" w:customStyle="1" w:styleId="2f1">
    <w:name w:val="段落樣式2"/>
    <w:basedOn w:val="a9"/>
    <w:rsid w:val="00B01738"/>
    <w:pPr>
      <w:tabs>
        <w:tab w:val="left" w:pos="567"/>
      </w:tabs>
      <w:spacing w:line="240" w:lineRule="auto"/>
      <w:ind w:leftChars="300" w:left="300"/>
    </w:pPr>
    <w:rPr>
      <w:snapToGrid/>
      <w:kern w:val="0"/>
      <w:sz w:val="32"/>
      <w:szCs w:val="20"/>
    </w:rPr>
  </w:style>
  <w:style w:type="paragraph" w:customStyle="1" w:styleId="73">
    <w:name w:val="樣式7"/>
    <w:basedOn w:val="a9"/>
    <w:rsid w:val="00B01738"/>
    <w:pPr>
      <w:snapToGrid w:val="0"/>
      <w:spacing w:line="600" w:lineRule="exact"/>
      <w:ind w:leftChars="300" w:left="720" w:firstLine="640"/>
    </w:pPr>
    <w:rPr>
      <w:snapToGrid/>
      <w:color w:val="000000"/>
      <w:sz w:val="32"/>
      <w:szCs w:val="20"/>
    </w:rPr>
  </w:style>
  <w:style w:type="paragraph" w:customStyle="1" w:styleId="unnamed2">
    <w:name w:val="unnamed2"/>
    <w:basedOn w:val="a9"/>
    <w:rsid w:val="00B0173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f0">
    <w:name w:val="(一)文"/>
    <w:basedOn w:val="afffb"/>
    <w:rsid w:val="00B01738"/>
    <w:pPr>
      <w:adjustRightInd w:val="0"/>
      <w:spacing w:before="120" w:after="120"/>
      <w:ind w:left="600" w:firstLine="646"/>
      <w:textAlignment w:val="baseline"/>
    </w:pPr>
    <w:rPr>
      <w:rFonts w:hAnsi="CG Times"/>
      <w:spacing w:val="0"/>
      <w:kern w:val="0"/>
    </w:rPr>
  </w:style>
  <w:style w:type="character" w:customStyle="1" w:styleId="small1">
    <w:name w:val="small1"/>
    <w:rsid w:val="00B01738"/>
    <w:rPr>
      <w:rFonts w:ascii="sөũ" w:hAnsi="sөũ" w:hint="default"/>
      <w:i w:val="0"/>
      <w:iCs w:val="0"/>
      <w:color w:val="000033"/>
      <w:sz w:val="18"/>
      <w:szCs w:val="18"/>
    </w:rPr>
  </w:style>
  <w:style w:type="paragraph" w:customStyle="1" w:styleId="37">
    <w:name w:val=" 字元 字元3 字元 字元 字元 字元"/>
    <w:basedOn w:val="a9"/>
    <w:rsid w:val="002656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fff1">
    <w:name w:val="資料來源 字元"/>
    <w:basedOn w:val="a9"/>
    <w:rsid w:val="00B01738"/>
    <w:pPr>
      <w:spacing w:line="240" w:lineRule="auto"/>
      <w:ind w:leftChars="0" w:left="0" w:firstLineChars="0" w:firstLine="0"/>
      <w:jc w:val="center"/>
    </w:pPr>
    <w:rPr>
      <w:rFonts w:ascii="華康中黑體" w:eastAsia="華康中黑體"/>
      <w:snapToGrid/>
      <w:sz w:val="20"/>
      <w:szCs w:val="20"/>
    </w:rPr>
  </w:style>
  <w:style w:type="paragraph" w:customStyle="1" w:styleId="afffffff2">
    <w:name w:val="資料來源"/>
    <w:autoRedefine/>
    <w:rsid w:val="00B01738"/>
    <w:pPr>
      <w:tabs>
        <w:tab w:val="left" w:pos="784"/>
      </w:tabs>
      <w:jc w:val="both"/>
    </w:pPr>
    <w:rPr>
      <w:rFonts w:ascii="Arial Narrow" w:eastAsia="細明體" w:hAnsi="細明體"/>
      <w:snapToGrid w:val="0"/>
      <w:kern w:val="2"/>
      <w:sz w:val="16"/>
      <w:szCs w:val="16"/>
    </w:rPr>
  </w:style>
  <w:style w:type="paragraph" w:customStyle="1" w:styleId="1f9">
    <w:name w:val="本文內容1."/>
    <w:basedOn w:val="a9"/>
    <w:autoRedefine/>
    <w:rsid w:val="00B01738"/>
    <w:pPr>
      <w:tabs>
        <w:tab w:val="num" w:pos="360"/>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48">
    <w:name w:val="字元4"/>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3">
    <w:name w:val="(二)."/>
    <w:basedOn w:val="afffb"/>
    <w:rsid w:val="00B01738"/>
    <w:pPr>
      <w:spacing w:line="560" w:lineRule="exact"/>
      <w:ind w:left="960" w:hanging="722"/>
      <w:jc w:val="left"/>
    </w:pPr>
    <w:rPr>
      <w:rFonts w:hAnsi="Arial"/>
      <w:spacing w:val="0"/>
      <w:sz w:val="36"/>
    </w:rPr>
  </w:style>
  <w:style w:type="paragraph" w:customStyle="1" w:styleId="k00t18">
    <w:name w:val="k00t18"/>
    <w:basedOn w:val="a9"/>
    <w:rsid w:val="00B0173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f4">
    <w:name w:val="姓名及分機 字元 字元"/>
    <w:rsid w:val="00B01738"/>
    <w:rPr>
      <w:rFonts w:ascii="標楷體" w:eastAsia="標楷體"/>
      <w:snapToGrid w:val="0"/>
      <w:kern w:val="2"/>
      <w:sz w:val="24"/>
      <w:szCs w:val="28"/>
      <w:lang w:val="en-US" w:eastAsia="zh-TW" w:bidi="ar-SA"/>
    </w:rPr>
  </w:style>
  <w:style w:type="character" w:customStyle="1" w:styleId="49">
    <w:name w:val="字元 字元4"/>
    <w:semiHidden/>
    <w:rsid w:val="00E72EAA"/>
    <w:rPr>
      <w:rFonts w:ascii="標楷體" w:eastAsia="標楷體"/>
      <w:snapToGrid w:val="0"/>
      <w:kern w:val="2"/>
      <w:lang w:val="en-US" w:eastAsia="zh-TW" w:bidi="ar-SA"/>
    </w:rPr>
  </w:style>
  <w:style w:type="paragraph" w:customStyle="1" w:styleId="2f2">
    <w:name w:val="字元2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5">
    <w:name w:val="結論 字元 字元"/>
    <w:rsid w:val="00B01738"/>
    <w:rPr>
      <w:rFonts w:eastAsia="標楷體"/>
      <w:snapToGrid w:val="0"/>
      <w:kern w:val="2"/>
      <w:sz w:val="28"/>
      <w:szCs w:val="28"/>
      <w:lang w:val="en-US" w:eastAsia="zh-TW" w:bidi="ar-SA"/>
    </w:rPr>
  </w:style>
  <w:style w:type="paragraph" w:customStyle="1" w:styleId="afffffff6">
    <w:name w:val="前言內文 字元"/>
    <w:basedOn w:val="a9"/>
    <w:rsid w:val="00B01738"/>
    <w:pPr>
      <w:adjustRightInd w:val="0"/>
      <w:spacing w:line="480" w:lineRule="exact"/>
      <w:ind w:leftChars="0" w:left="0"/>
    </w:pPr>
    <w:rPr>
      <w:rFonts w:ascii="Times New Roman"/>
    </w:rPr>
  </w:style>
  <w:style w:type="character" w:customStyle="1" w:styleId="afffffff7">
    <w:name w:val="前言內文 字元 字元"/>
    <w:rsid w:val="00B01738"/>
    <w:rPr>
      <w:rFonts w:eastAsia="標楷體"/>
      <w:snapToGrid w:val="0"/>
      <w:kern w:val="2"/>
      <w:sz w:val="28"/>
      <w:szCs w:val="28"/>
      <w:lang w:val="en-US" w:eastAsia="zh-TW" w:bidi="ar-SA"/>
    </w:rPr>
  </w:style>
  <w:style w:type="paragraph" w:customStyle="1" w:styleId="2f3">
    <w:name w:val="字元2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8">
    <w:name w:val="(一)下內文 字元 字元 字元 字元 字元 字元 字元"/>
    <w:rsid w:val="00B01738"/>
    <w:rPr>
      <w:rFonts w:eastAsia="標楷體"/>
      <w:snapToGrid w:val="0"/>
      <w:kern w:val="2"/>
      <w:sz w:val="28"/>
      <w:szCs w:val="28"/>
      <w:lang w:val="en-US" w:eastAsia="zh-TW" w:bidi="ar-SA"/>
    </w:rPr>
  </w:style>
  <w:style w:type="paragraph" w:customStyle="1" w:styleId="Web2">
    <w:name w:val="內文 (Web)2"/>
    <w:basedOn w:val="a9"/>
    <w:rsid w:val="00E72EAA"/>
    <w:pPr>
      <w:widowControl/>
      <w:spacing w:before="100" w:beforeAutospacing="1" w:after="288"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a">
    <w:name w:val="(一)下內文 字元 字元 字元 字元 字元 字元1"/>
    <w:rsid w:val="00B01738"/>
    <w:rPr>
      <w:rFonts w:eastAsia="標楷體"/>
      <w:snapToGrid w:val="0"/>
      <w:kern w:val="2"/>
      <w:sz w:val="28"/>
      <w:szCs w:val="28"/>
      <w:lang w:val="en-US" w:eastAsia="zh-TW" w:bidi="ar-SA"/>
    </w:rPr>
  </w:style>
  <w:style w:type="paragraph" w:customStyle="1" w:styleId="1238">
    <w:name w:val="1.2.3. 字元 字元 字元 字元 字元 字元 字元"/>
    <w:basedOn w:val="af2"/>
    <w:rsid w:val="00B01738"/>
    <w:pPr>
      <w:adjustRightInd/>
      <w:spacing w:line="480" w:lineRule="exact"/>
      <w:ind w:left="400" w:hangingChars="100" w:hanging="100"/>
    </w:pPr>
    <w:rPr>
      <w:rFonts w:ascii="Times New Roman"/>
    </w:rPr>
  </w:style>
  <w:style w:type="character" w:customStyle="1" w:styleId="1239">
    <w:name w:val="1.2.3. 字元 字元 字元 字元 字元 字元 字元 字元"/>
    <w:rsid w:val="00B01738"/>
    <w:rPr>
      <w:rFonts w:eastAsia="標楷體"/>
      <w:snapToGrid w:val="0"/>
      <w:kern w:val="2"/>
      <w:sz w:val="28"/>
      <w:szCs w:val="28"/>
      <w:lang w:val="en-US" w:eastAsia="zh-TW" w:bidi="ar-SA"/>
    </w:rPr>
  </w:style>
  <w:style w:type="paragraph" w:customStyle="1" w:styleId="216">
    <w:name w:val="字元2 字元 字元 字元 字元 字元 字元 字元 字元1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7">
    <w:name w:val="14"/>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a">
    <w:name w:val="(1)(2)(3) 字元 字元 字元 字元"/>
    <w:rsid w:val="00B01738"/>
    <w:rPr>
      <w:rFonts w:eastAsia="標楷體"/>
      <w:snapToGrid w:val="0"/>
      <w:kern w:val="2"/>
      <w:sz w:val="28"/>
      <w:szCs w:val="28"/>
      <w:lang w:val="en-US" w:eastAsia="zh-TW" w:bidi="ar-SA"/>
    </w:rPr>
  </w:style>
  <w:style w:type="character" w:customStyle="1" w:styleId="afffffff9">
    <w:name w:val="(一)下內文 字元 字元 字元 字元 字元 字元 字元 字元 字元 字元"/>
    <w:rsid w:val="00B01738"/>
  </w:style>
  <w:style w:type="paragraph" w:customStyle="1" w:styleId="afffffffa">
    <w:name w:val="提案連署人"/>
    <w:basedOn w:val="a9"/>
    <w:next w:val="a9"/>
    <w:rsid w:val="00E72EAA"/>
    <w:pPr>
      <w:kinsoku w:val="0"/>
      <w:overflowPunct w:val="0"/>
      <w:spacing w:line="380" w:lineRule="exact"/>
      <w:ind w:leftChars="300" w:left="700" w:hangingChars="400" w:hanging="400"/>
      <w:jc w:val="left"/>
      <w:textAlignment w:val="center"/>
    </w:pPr>
    <w:rPr>
      <w:rFonts w:ascii="Times New Roman" w:eastAsia="華康細明體"/>
      <w:noProof/>
      <w:snapToGrid/>
      <w:sz w:val="21"/>
      <w:szCs w:val="24"/>
    </w:rPr>
  </w:style>
  <w:style w:type="paragraph" w:customStyle="1" w:styleId="afffffffb">
    <w:name w:val="主席(多位主席)"/>
    <w:next w:val="a9"/>
    <w:rsid w:val="00E72EAA"/>
    <w:pPr>
      <w:widowControl w:val="0"/>
      <w:kinsoku w:val="0"/>
      <w:overflowPunct w:val="0"/>
      <w:spacing w:line="380" w:lineRule="exact"/>
      <w:jc w:val="both"/>
      <w:textAlignment w:val="center"/>
    </w:pPr>
    <w:rPr>
      <w:rFonts w:eastAsia="華康細明體"/>
      <w:sz w:val="21"/>
    </w:rPr>
  </w:style>
  <w:style w:type="character" w:customStyle="1" w:styleId="123b">
    <w:name w:val="(1)(2)(3) 字元 字元"/>
    <w:rsid w:val="00B01738"/>
    <w:rPr>
      <w:rFonts w:ascii="標楷體" w:eastAsia="標楷體"/>
      <w:snapToGrid w:val="0"/>
      <w:kern w:val="2"/>
      <w:sz w:val="28"/>
      <w:szCs w:val="28"/>
      <w:lang w:val="en-US" w:eastAsia="zh-TW" w:bidi="ar-SA"/>
    </w:rPr>
  </w:style>
  <w:style w:type="paragraph" w:customStyle="1" w:styleId="font5">
    <w:name w:val="font5"/>
    <w:basedOn w:val="a9"/>
    <w:rsid w:val="00E72EAA"/>
    <w:pPr>
      <w:widowControl/>
      <w:spacing w:before="100" w:beforeAutospacing="1" w:after="100" w:afterAutospacing="1" w:line="240" w:lineRule="auto"/>
      <w:ind w:leftChars="0" w:left="0" w:firstLineChars="0" w:firstLine="0"/>
      <w:jc w:val="left"/>
    </w:pPr>
    <w:rPr>
      <w:rFonts w:ascii="細明體" w:eastAsia="細明體" w:hAnsi="細明體" w:cs="Arial Unicode MS" w:hint="eastAsia"/>
      <w:snapToGrid/>
      <w:kern w:val="0"/>
      <w:sz w:val="18"/>
      <w:szCs w:val="18"/>
    </w:rPr>
  </w:style>
  <w:style w:type="paragraph" w:customStyle="1" w:styleId="afffffffc">
    <w:name w:val="段一"/>
    <w:basedOn w:val="a9"/>
    <w:rsid w:val="00B0173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b">
    <w:name w:val="Table Grid 1"/>
    <w:basedOn w:val="ac"/>
    <w:rsid w:val="00B0173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
    <w:name w:val="title"/>
    <w:rsid w:val="00B01738"/>
  </w:style>
  <w:style w:type="paragraph" w:customStyle="1" w:styleId="1fc">
    <w:name w:val="(一)下內文 字元1 字元 字元"/>
    <w:basedOn w:val="a9"/>
    <w:rsid w:val="00B01738"/>
    <w:pPr>
      <w:adjustRightInd w:val="0"/>
      <w:ind w:leftChars="300" w:left="300" w:firstLineChars="0" w:firstLine="0"/>
    </w:pPr>
  </w:style>
  <w:style w:type="character" w:customStyle="1" w:styleId="afffffffd">
    <w:name w:val="(一)下內文 字元 字元 字元 字元 字元 字元 字元 字元 字元 字元 字元 字元"/>
    <w:rsid w:val="00B01738"/>
  </w:style>
  <w:style w:type="paragraph" w:customStyle="1" w:styleId="afffffffe">
    <w:name w:val="(一)下內文 字元 字元 字元 字元 字元 字元 字元 字元 字元 字元 字元"/>
    <w:basedOn w:val="a9"/>
    <w:rsid w:val="00B01738"/>
    <w:pPr>
      <w:adjustRightInd w:val="0"/>
      <w:spacing w:line="480" w:lineRule="exact"/>
      <w:ind w:leftChars="300" w:left="300" w:firstLineChars="0" w:firstLine="0"/>
    </w:pPr>
  </w:style>
  <w:style w:type="character" w:customStyle="1" w:styleId="affffffff">
    <w:name w:val="前言(一)(二)(三) 字元 字元"/>
    <w:rsid w:val="00B01738"/>
    <w:rPr>
      <w:rFonts w:ascii="標楷體" w:eastAsia="標楷體"/>
      <w:snapToGrid w:val="0"/>
      <w:kern w:val="2"/>
      <w:sz w:val="28"/>
      <w:szCs w:val="28"/>
      <w:lang w:val="en-US" w:eastAsia="zh-TW" w:bidi="ar-SA"/>
    </w:rPr>
  </w:style>
  <w:style w:type="paragraph" w:customStyle="1" w:styleId="38">
    <w:name w:val="樣式3"/>
    <w:basedOn w:val="a9"/>
    <w:qFormat/>
    <w:rsid w:val="00B01738"/>
    <w:pPr>
      <w:spacing w:line="240" w:lineRule="auto"/>
      <w:ind w:left="838" w:hangingChars="100" w:hanging="279"/>
    </w:pPr>
    <w:rPr>
      <w:rFonts w:ascii="Times New Roman"/>
      <w:snapToGrid/>
      <w:szCs w:val="24"/>
    </w:rPr>
  </w:style>
  <w:style w:type="character" w:customStyle="1" w:styleId="1fd">
    <w:name w:val="(一)下內文 字元1 字元 字元 字元"/>
    <w:rsid w:val="00B01738"/>
  </w:style>
  <w:style w:type="character" w:customStyle="1" w:styleId="black10size1">
    <w:name w:val="black10size1"/>
    <w:rsid w:val="00B01738"/>
    <w:rPr>
      <w:b w:val="0"/>
      <w:bCs w:val="0"/>
      <w:color w:val="000000"/>
      <w:sz w:val="20"/>
      <w:szCs w:val="20"/>
    </w:rPr>
  </w:style>
  <w:style w:type="character" w:customStyle="1" w:styleId="1fe">
    <w:name w:val="內文1"/>
    <w:rsid w:val="00B01738"/>
    <w:rPr>
      <w:strike w:val="0"/>
      <w:dstrike w:val="0"/>
      <w:color w:val="666666"/>
      <w:sz w:val="24"/>
      <w:szCs w:val="24"/>
      <w:u w:val="none"/>
      <w:effect w:val="none"/>
    </w:rPr>
  </w:style>
  <w:style w:type="paragraph" w:customStyle="1" w:styleId="xl25">
    <w:name w:val="xl2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0"/>
      <w:szCs w:val="20"/>
    </w:rPr>
  </w:style>
  <w:style w:type="paragraph" w:customStyle="1" w:styleId="xl26">
    <w:name w:val="xl26"/>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character" w:customStyle="1" w:styleId="affffffff0">
    <w:name w:val="結論 字元 字元 字元"/>
    <w:rsid w:val="00B01738"/>
    <w:rPr>
      <w:rFonts w:ascii="標楷體" w:eastAsia="標楷體"/>
      <w:snapToGrid w:val="0"/>
      <w:kern w:val="2"/>
      <w:sz w:val="28"/>
      <w:szCs w:val="28"/>
      <w:lang w:val="en-US" w:eastAsia="zh-TW" w:bidi="ar-SA"/>
    </w:rPr>
  </w:style>
  <w:style w:type="paragraph" w:customStyle="1" w:styleId="newsdate">
    <w:name w:val="newsdate"/>
    <w:basedOn w:val="a9"/>
    <w:rsid w:val="00B0173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f1">
    <w:name w:val="第一層"/>
    <w:basedOn w:val="afff6"/>
    <w:rsid w:val="00B01738"/>
    <w:pPr>
      <w:overflowPunct w:val="0"/>
      <w:snapToGrid w:val="0"/>
      <w:spacing w:line="480" w:lineRule="exact"/>
      <w:ind w:leftChars="0" w:left="0" w:firstLineChars="0" w:firstLine="0"/>
    </w:pPr>
    <w:rPr>
      <w:rFonts w:ascii="標楷體" w:eastAsia="標楷體" w:cs="Times New Roman"/>
      <w:b/>
      <w:snapToGrid w:val="0"/>
      <w:sz w:val="28"/>
      <w:szCs w:val="20"/>
    </w:rPr>
  </w:style>
  <w:style w:type="paragraph" w:customStyle="1" w:styleId="affffffff2">
    <w:name w:val="案由"/>
    <w:basedOn w:val="a9"/>
    <w:rsid w:val="00B01738"/>
    <w:pPr>
      <w:snapToGrid w:val="0"/>
      <w:ind w:leftChars="0" w:left="0" w:firstLineChars="0" w:firstLine="0"/>
    </w:pPr>
    <w:rPr>
      <w:rFonts w:ascii="Times New Roman"/>
      <w:snapToGrid/>
      <w:sz w:val="30"/>
      <w:szCs w:val="24"/>
    </w:rPr>
  </w:style>
  <w:style w:type="character" w:customStyle="1" w:styleId="text">
    <w:name w:val="text"/>
    <w:rsid w:val="00B01738"/>
  </w:style>
  <w:style w:type="paragraph" w:customStyle="1" w:styleId="Web8">
    <w:name w:val="內文 (Web)8"/>
    <w:basedOn w:val="a9"/>
    <w:rsid w:val="00B0173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01738"/>
    <w:rPr>
      <w:sz w:val="24"/>
      <w:szCs w:val="24"/>
    </w:rPr>
  </w:style>
  <w:style w:type="paragraph" w:customStyle="1" w:styleId="1ff">
    <w:name w:val="條文內文1"/>
    <w:basedOn w:val="a9"/>
    <w:next w:val="a9"/>
    <w:rsid w:val="00B0173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3">
    <w:name w:val="第  一  條"/>
    <w:basedOn w:val="a9"/>
    <w:link w:val="affffffff4"/>
    <w:rsid w:val="00B01738"/>
    <w:pPr>
      <w:spacing w:line="240" w:lineRule="auto"/>
      <w:ind w:leftChars="0" w:left="500" w:hangingChars="500" w:hanging="500"/>
    </w:pPr>
    <w:rPr>
      <w:rFonts w:hAnsi="標楷體"/>
      <w:sz w:val="24"/>
      <w:szCs w:val="24"/>
    </w:rPr>
  </w:style>
  <w:style w:type="character" w:customStyle="1" w:styleId="affffffff4">
    <w:name w:val="第  一  條 字元"/>
    <w:link w:val="affffffff3"/>
    <w:rsid w:val="00B01738"/>
    <w:rPr>
      <w:rFonts w:ascii="標楷體" w:eastAsia="標楷體" w:hAnsi="標楷體"/>
      <w:snapToGrid w:val="0"/>
      <w:kern w:val="2"/>
      <w:sz w:val="24"/>
      <w:szCs w:val="24"/>
    </w:rPr>
  </w:style>
  <w:style w:type="paragraph" w:customStyle="1" w:styleId="affffffff5">
    <w:name w:val="第  一  條之款"/>
    <w:basedOn w:val="a9"/>
    <w:link w:val="affffffff6"/>
    <w:rsid w:val="00B01738"/>
    <w:pPr>
      <w:spacing w:line="240" w:lineRule="auto"/>
      <w:ind w:leftChars="700" w:left="900" w:hangingChars="200" w:hanging="200"/>
    </w:pPr>
    <w:rPr>
      <w:rFonts w:hAnsi="標楷體"/>
      <w:sz w:val="24"/>
      <w:szCs w:val="24"/>
    </w:rPr>
  </w:style>
  <w:style w:type="character" w:customStyle="1" w:styleId="affffffff6">
    <w:name w:val="第  一  條之款 字元"/>
    <w:link w:val="affffffff5"/>
    <w:rsid w:val="00B01738"/>
    <w:rPr>
      <w:rFonts w:ascii="標楷體" w:eastAsia="標楷體" w:hAnsi="標楷體"/>
      <w:snapToGrid w:val="0"/>
      <w:kern w:val="2"/>
      <w:sz w:val="24"/>
      <w:szCs w:val="24"/>
    </w:rPr>
  </w:style>
  <w:style w:type="paragraph" w:customStyle="1" w:styleId="affffffff7">
    <w:name w:val="條次"/>
    <w:basedOn w:val="a9"/>
    <w:rsid w:val="00B01738"/>
    <w:pPr>
      <w:spacing w:before="120" w:line="0" w:lineRule="atLeast"/>
      <w:ind w:leftChars="0" w:left="0" w:firstLineChars="0" w:firstLine="0"/>
      <w:jc w:val="center"/>
    </w:pPr>
    <w:rPr>
      <w:rFonts w:ascii="Times New Roman"/>
      <w:snapToGrid/>
      <w:sz w:val="20"/>
      <w:szCs w:val="24"/>
    </w:rPr>
  </w:style>
  <w:style w:type="paragraph" w:customStyle="1" w:styleId="xl27">
    <w:name w:val="xl27"/>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28">
    <w:name w:val="xl2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affffffff8">
    <w:name w:val="標題二(政府提案)"/>
    <w:basedOn w:val="a9"/>
    <w:rsid w:val="00B0173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01738"/>
    <w:rPr>
      <w:vanish/>
      <w:webHidden w:val="0"/>
      <w:specVanish w:val="0"/>
    </w:rPr>
  </w:style>
  <w:style w:type="character" w:customStyle="1" w:styleId="w011">
    <w:name w:val="w011"/>
    <w:rsid w:val="00B01738"/>
    <w:rPr>
      <w:rFonts w:ascii="Verdana" w:hAnsi="Verdana" w:hint="default"/>
      <w:strike w:val="0"/>
      <w:dstrike w:val="0"/>
      <w:color w:val="4D2600"/>
      <w:sz w:val="24"/>
      <w:szCs w:val="24"/>
      <w:u w:val="none"/>
      <w:effect w:val="none"/>
    </w:rPr>
  </w:style>
  <w:style w:type="character" w:customStyle="1" w:styleId="text021">
    <w:name w:val="text021"/>
    <w:rsid w:val="00B01738"/>
    <w:rPr>
      <w:rFonts w:ascii="Verdana" w:eastAsia="標楷體" w:hAnsi="Verdana" w:cs="Mangal"/>
      <w:color w:val="666666"/>
      <w:kern w:val="2"/>
      <w:sz w:val="20"/>
      <w:szCs w:val="20"/>
      <w:lang w:val="en-US" w:eastAsia="en-US" w:bidi="hi-IN"/>
    </w:rPr>
  </w:style>
  <w:style w:type="paragraph" w:customStyle="1" w:styleId="1ff0">
    <w:name w:val="目錄1"/>
    <w:basedOn w:val="13"/>
    <w:rsid w:val="00B01738"/>
    <w:pPr>
      <w:ind w:rightChars="100" w:right="100"/>
      <w:jc w:val="right"/>
    </w:pPr>
    <w:rPr>
      <w:rFonts w:hAnsi="標楷體"/>
      <w:noProof/>
      <w:snapToGrid/>
      <w:kern w:val="0"/>
      <w:szCs w:val="24"/>
    </w:rPr>
  </w:style>
  <w:style w:type="character" w:customStyle="1" w:styleId="161">
    <w:name w:val=" 字元16"/>
    <w:rsid w:val="00B01738"/>
    <w:rPr>
      <w:rFonts w:ascii="標楷體" w:eastAsia="標楷體"/>
      <w:snapToGrid w:val="0"/>
      <w:kern w:val="2"/>
      <w:lang w:val="en-US" w:eastAsia="zh-TW" w:bidi="ar-SA"/>
    </w:rPr>
  </w:style>
  <w:style w:type="paragraph" w:styleId="z-">
    <w:name w:val="HTML Top of Form"/>
    <w:basedOn w:val="a9"/>
    <w:next w:val="a9"/>
    <w:link w:val="z-0"/>
    <w:hidden/>
    <w:rsid w:val="00B0173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01738"/>
    <w:rPr>
      <w:rFonts w:ascii="Arial" w:hAnsi="Arial" w:cs="Arial"/>
      <w:snapToGrid w:val="0"/>
      <w:vanish/>
      <w:kern w:val="2"/>
      <w:sz w:val="16"/>
      <w:szCs w:val="16"/>
    </w:rPr>
  </w:style>
  <w:style w:type="paragraph" w:styleId="z-1">
    <w:name w:val="HTML Bottom of Form"/>
    <w:basedOn w:val="a9"/>
    <w:next w:val="a9"/>
    <w:link w:val="z-2"/>
    <w:hidden/>
    <w:uiPriority w:val="99"/>
    <w:rsid w:val="00B0173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uiPriority w:val="99"/>
    <w:rsid w:val="00B01738"/>
    <w:rPr>
      <w:rFonts w:ascii="Arial" w:hAnsi="Arial" w:cs="Arial"/>
      <w:snapToGrid w:val="0"/>
      <w:vanish/>
      <w:kern w:val="2"/>
      <w:sz w:val="16"/>
      <w:szCs w:val="16"/>
    </w:rPr>
  </w:style>
  <w:style w:type="character" w:customStyle="1" w:styleId="listsubtitlespan1">
    <w:name w:val="listsubtitlespan1"/>
    <w:rsid w:val="00B01738"/>
    <w:rPr>
      <w:i/>
      <w:iCs/>
      <w:color w:val="666666"/>
    </w:rPr>
  </w:style>
  <w:style w:type="paragraph" w:customStyle="1" w:styleId="-">
    <w:name w:val="欄-項目符號"/>
    <w:basedOn w:val="afd"/>
    <w:rsid w:val="00B0173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9">
    <w:name w:val="標題壹、"/>
    <w:basedOn w:val="affffffffa"/>
    <w:rsid w:val="00B01738"/>
    <w:pPr>
      <w:spacing w:beforeLines="0" w:before="0" w:line="360" w:lineRule="auto"/>
      <w:jc w:val="both"/>
    </w:pPr>
    <w:rPr>
      <w:sz w:val="36"/>
      <w:szCs w:val="36"/>
    </w:rPr>
  </w:style>
  <w:style w:type="paragraph" w:customStyle="1" w:styleId="affffffffa">
    <w:name w:val="標題甲、"/>
    <w:basedOn w:val="a9"/>
    <w:rsid w:val="00B0173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b">
    <w:name w:val="標題一、"/>
    <w:basedOn w:val="affffffffa"/>
    <w:rsid w:val="00B01738"/>
    <w:pPr>
      <w:spacing w:beforeLines="20" w:before="20" w:afterLines="20" w:after="20" w:line="400" w:lineRule="exact"/>
      <w:ind w:leftChars="100" w:left="310" w:hangingChars="210" w:hanging="210"/>
      <w:jc w:val="both"/>
    </w:pPr>
    <w:rPr>
      <w:sz w:val="32"/>
      <w:szCs w:val="32"/>
    </w:rPr>
  </w:style>
  <w:style w:type="paragraph" w:customStyle="1" w:styleId="affffffffc">
    <w:name w:val="標題（一）"/>
    <w:basedOn w:val="affffffffa"/>
    <w:rsid w:val="00B01738"/>
    <w:pPr>
      <w:spacing w:beforeLines="20" w:before="20" w:afterLines="20" w:after="20" w:line="400" w:lineRule="exact"/>
      <w:ind w:firstLineChars="200" w:firstLine="200"/>
      <w:jc w:val="both"/>
    </w:pPr>
    <w:rPr>
      <w:sz w:val="28"/>
      <w:szCs w:val="28"/>
    </w:rPr>
  </w:style>
  <w:style w:type="paragraph" w:customStyle="1" w:styleId="affffffffd">
    <w:name w:val="跨頁標頭"/>
    <w:basedOn w:val="a9"/>
    <w:rsid w:val="00B0173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9"/>
    <w:rsid w:val="00B0173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a"/>
    <w:link w:val="1ff2"/>
    <w:rsid w:val="00B0173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01738"/>
    <w:rPr>
      <w:rFonts w:ascii="標楷體" w:eastAsia="標楷體" w:cs="新細明體"/>
      <w:bCs/>
      <w:snapToGrid w:val="0"/>
      <w:kern w:val="2"/>
      <w:sz w:val="24"/>
      <w:szCs w:val="24"/>
    </w:rPr>
  </w:style>
  <w:style w:type="paragraph" w:customStyle="1" w:styleId="1ff3">
    <w:name w:val="標題(1)"/>
    <w:basedOn w:val="1ff1"/>
    <w:rsid w:val="00B01738"/>
    <w:pPr>
      <w:ind w:firstLineChars="550" w:firstLine="550"/>
    </w:pPr>
  </w:style>
  <w:style w:type="paragraph" w:customStyle="1" w:styleId="affffffffe">
    <w:name w:val="乙篇主文 字元 字元 字元 字元"/>
    <w:basedOn w:val="a9"/>
    <w:link w:val="afffffffff"/>
    <w:rsid w:val="00B01738"/>
    <w:pPr>
      <w:spacing w:line="400" w:lineRule="exact"/>
      <w:ind w:leftChars="0" w:left="0"/>
    </w:pPr>
    <w:rPr>
      <w:sz w:val="24"/>
      <w:szCs w:val="24"/>
    </w:rPr>
  </w:style>
  <w:style w:type="character" w:customStyle="1" w:styleId="afffffffff">
    <w:name w:val="乙篇主文 字元 字元 字元 字元 字元"/>
    <w:link w:val="affffffffe"/>
    <w:rsid w:val="00B01738"/>
    <w:rPr>
      <w:rFonts w:ascii="標楷體" w:eastAsia="標楷體"/>
      <w:snapToGrid w:val="0"/>
      <w:kern w:val="2"/>
      <w:sz w:val="24"/>
      <w:szCs w:val="24"/>
    </w:rPr>
  </w:style>
  <w:style w:type="paragraph" w:customStyle="1" w:styleId="2f4">
    <w:name w:val="表格欄2數字"/>
    <w:basedOn w:val="1-"/>
    <w:rsid w:val="00B01738"/>
    <w:rPr>
      <w:sz w:val="18"/>
    </w:rPr>
  </w:style>
  <w:style w:type="paragraph" w:styleId="2f5">
    <w:name w:val="Body Text 2"/>
    <w:basedOn w:val="a9"/>
    <w:link w:val="2f6"/>
    <w:rsid w:val="00B01738"/>
    <w:pPr>
      <w:spacing w:after="120" w:line="480" w:lineRule="auto"/>
      <w:ind w:leftChars="0" w:left="0" w:firstLineChars="0" w:firstLine="0"/>
      <w:jc w:val="left"/>
    </w:pPr>
    <w:rPr>
      <w:rFonts w:eastAsia="新細明體"/>
      <w:sz w:val="24"/>
    </w:rPr>
  </w:style>
  <w:style w:type="character" w:customStyle="1" w:styleId="2f6">
    <w:name w:val="本文 2 字元"/>
    <w:link w:val="2f5"/>
    <w:rsid w:val="00B01738"/>
    <w:rPr>
      <w:rFonts w:ascii="標楷體"/>
      <w:snapToGrid w:val="0"/>
      <w:kern w:val="2"/>
      <w:sz w:val="24"/>
      <w:szCs w:val="28"/>
    </w:rPr>
  </w:style>
  <w:style w:type="paragraph" w:customStyle="1" w:styleId="4a">
    <w:name w:val="欄4（原因分析）"/>
    <w:basedOn w:val="a9"/>
    <w:rsid w:val="00B01738"/>
    <w:pPr>
      <w:spacing w:line="240" w:lineRule="auto"/>
      <w:ind w:leftChars="0" w:left="0" w:firstLineChars="0" w:firstLine="0"/>
    </w:pPr>
    <w:rPr>
      <w:rFonts w:cs="新細明體"/>
      <w:snapToGrid/>
      <w:w w:val="90"/>
      <w:sz w:val="18"/>
      <w:szCs w:val="18"/>
    </w:rPr>
  </w:style>
  <w:style w:type="paragraph" w:customStyle="1" w:styleId="afffffffff0">
    <w:name w:val="甲篇內文"/>
    <w:basedOn w:val="affffffffe"/>
    <w:link w:val="afffffffff1"/>
    <w:rsid w:val="00B01738"/>
    <w:pPr>
      <w:spacing w:line="460" w:lineRule="exact"/>
    </w:pPr>
    <w:rPr>
      <w:sz w:val="28"/>
      <w:szCs w:val="28"/>
    </w:rPr>
  </w:style>
  <w:style w:type="character" w:customStyle="1" w:styleId="afffffffff1">
    <w:name w:val="甲篇內文 字元"/>
    <w:link w:val="afffffffff0"/>
    <w:rsid w:val="00B01738"/>
    <w:rPr>
      <w:rFonts w:ascii="標楷體" w:eastAsia="標楷體"/>
      <w:snapToGrid w:val="0"/>
      <w:kern w:val="2"/>
      <w:sz w:val="28"/>
      <w:szCs w:val="28"/>
    </w:rPr>
  </w:style>
  <w:style w:type="paragraph" w:customStyle="1" w:styleId="1ff4">
    <w:name w:val="表說1."/>
    <w:basedOn w:val="afff1"/>
    <w:rsid w:val="00B01738"/>
    <w:pPr>
      <w:spacing w:line="400" w:lineRule="exact"/>
    </w:pPr>
    <w:rPr>
      <w:rFonts w:cs="新細明體"/>
      <w:sz w:val="24"/>
      <w:szCs w:val="24"/>
    </w:rPr>
  </w:style>
  <w:style w:type="paragraph" w:customStyle="1" w:styleId="1-11">
    <w:name w:val="表格欄1-1主管 字元 字元 字元"/>
    <w:basedOn w:val="a9"/>
    <w:link w:val="1-12"/>
    <w:rsid w:val="00B0173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01738"/>
    <w:rPr>
      <w:rFonts w:ascii="標楷體" w:eastAsia="標楷體" w:cs="新細明體"/>
      <w:b/>
      <w:snapToGrid w:val="0"/>
      <w:kern w:val="2"/>
      <w:sz w:val="28"/>
      <w:szCs w:val="28"/>
    </w:rPr>
  </w:style>
  <w:style w:type="paragraph" w:customStyle="1" w:styleId="1-2">
    <w:name w:val="表格欄1-2"/>
    <w:basedOn w:val="a9"/>
    <w:rsid w:val="00B0173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9"/>
    <w:link w:val="1-311"/>
    <w:rsid w:val="00B0173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01738"/>
    <w:rPr>
      <w:rFonts w:ascii="標楷體" w:eastAsia="標楷體" w:cs="新細明體"/>
      <w:snapToGrid w:val="0"/>
      <w:kern w:val="2"/>
      <w:sz w:val="18"/>
      <w:szCs w:val="18"/>
    </w:rPr>
  </w:style>
  <w:style w:type="paragraph" w:customStyle="1" w:styleId="1-32">
    <w:name w:val="表格欄1-3退2 字元"/>
    <w:basedOn w:val="1-310"/>
    <w:link w:val="1-320"/>
    <w:rsid w:val="00B01738"/>
    <w:pPr>
      <w:ind w:firstLineChars="200" w:firstLine="200"/>
    </w:pPr>
  </w:style>
  <w:style w:type="character" w:customStyle="1" w:styleId="1-320">
    <w:name w:val="表格欄1-3退2 字元 字元"/>
    <w:link w:val="1-32"/>
    <w:rsid w:val="00B01738"/>
    <w:rPr>
      <w:rFonts w:ascii="標楷體" w:eastAsia="標楷體" w:cs="新細明體"/>
      <w:snapToGrid w:val="0"/>
      <w:kern w:val="2"/>
      <w:sz w:val="18"/>
      <w:szCs w:val="18"/>
    </w:rPr>
  </w:style>
  <w:style w:type="paragraph" w:customStyle="1" w:styleId="123c">
    <w:name w:val="內文123"/>
    <w:rsid w:val="00B0173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01738"/>
    <w:pPr>
      <w:ind w:firstLine="1080"/>
    </w:pPr>
    <w:rPr>
      <w:b/>
      <w:sz w:val="28"/>
      <w:szCs w:val="28"/>
    </w:rPr>
  </w:style>
  <w:style w:type="character" w:customStyle="1" w:styleId="1ff6">
    <w:name w:val="標題1.加粗 字元 字元"/>
    <w:link w:val="1ff5"/>
    <w:rsid w:val="00B01738"/>
    <w:rPr>
      <w:rFonts w:ascii="標楷體" w:eastAsia="標楷體" w:cs="新細明體"/>
      <w:b/>
      <w:bCs/>
      <w:snapToGrid w:val="0"/>
      <w:kern w:val="2"/>
      <w:sz w:val="28"/>
      <w:szCs w:val="28"/>
    </w:rPr>
  </w:style>
  <w:style w:type="paragraph" w:customStyle="1" w:styleId="4b">
    <w:name w:val="標題4"/>
    <w:basedOn w:val="3"/>
    <w:rsid w:val="00B01738"/>
    <w:pPr>
      <w:keepLines w:val="0"/>
      <w:widowControl w:val="0"/>
      <w:spacing w:line="500" w:lineRule="exact"/>
      <w:ind w:left="624"/>
      <w:jc w:val="both"/>
    </w:pPr>
    <w:rPr>
      <w:rFonts w:ascii="標楷體" w:eastAsia="標楷體" w:hAnsi="Arial"/>
      <w:b/>
      <w:bCs/>
      <w:spacing w:val="0"/>
      <w:kern w:val="2"/>
      <w:sz w:val="28"/>
      <w:szCs w:val="36"/>
    </w:rPr>
  </w:style>
  <w:style w:type="paragraph" w:customStyle="1" w:styleId="123d">
    <w:name w:val="123"/>
    <w:basedOn w:val="a9"/>
    <w:rsid w:val="00B01738"/>
    <w:pPr>
      <w:spacing w:line="360" w:lineRule="auto"/>
      <w:ind w:leftChars="0" w:left="0" w:firstLineChars="0" w:firstLine="425"/>
    </w:pPr>
    <w:rPr>
      <w:snapToGrid/>
      <w:sz w:val="24"/>
      <w:szCs w:val="20"/>
    </w:rPr>
  </w:style>
  <w:style w:type="paragraph" w:customStyle="1" w:styleId="afffffffff2">
    <w:name w:val="括號一二三"/>
    <w:basedOn w:val="afffffffff3"/>
    <w:rsid w:val="00B01738"/>
    <w:pPr>
      <w:spacing w:after="0"/>
      <w:ind w:firstLine="624"/>
      <w:jc w:val="both"/>
    </w:pPr>
    <w:rPr>
      <w:b/>
      <w:sz w:val="28"/>
    </w:rPr>
  </w:style>
  <w:style w:type="paragraph" w:customStyle="1" w:styleId="afffffffff3">
    <w:name w:val="一二三"/>
    <w:basedOn w:val="afffffffff4"/>
    <w:rsid w:val="00B01738"/>
    <w:pPr>
      <w:spacing w:after="120"/>
      <w:ind w:left="0"/>
    </w:pPr>
    <w:rPr>
      <w:b w:val="0"/>
      <w:sz w:val="32"/>
    </w:rPr>
  </w:style>
  <w:style w:type="paragraph" w:customStyle="1" w:styleId="afffffffff4">
    <w:name w:val="壹貳參"/>
    <w:basedOn w:val="a9"/>
    <w:rsid w:val="00B01738"/>
    <w:pPr>
      <w:spacing w:after="240" w:line="360" w:lineRule="auto"/>
      <w:ind w:leftChars="0" w:left="624" w:firstLineChars="0" w:firstLine="0"/>
      <w:jc w:val="left"/>
    </w:pPr>
    <w:rPr>
      <w:b/>
      <w:snapToGrid/>
      <w:sz w:val="36"/>
      <w:szCs w:val="20"/>
    </w:rPr>
  </w:style>
  <w:style w:type="paragraph" w:styleId="39">
    <w:name w:val="Body Text 3"/>
    <w:basedOn w:val="a9"/>
    <w:link w:val="3a"/>
    <w:rsid w:val="00B01738"/>
    <w:pPr>
      <w:spacing w:line="240" w:lineRule="auto"/>
      <w:ind w:leftChars="0" w:left="0" w:right="-80" w:firstLineChars="0" w:firstLine="0"/>
    </w:pPr>
    <w:rPr>
      <w:rFonts w:eastAsia="華康楷書體W5"/>
      <w:sz w:val="26"/>
    </w:rPr>
  </w:style>
  <w:style w:type="character" w:customStyle="1" w:styleId="3a">
    <w:name w:val="本文 3 字元"/>
    <w:link w:val="39"/>
    <w:rsid w:val="00B01738"/>
    <w:rPr>
      <w:rFonts w:ascii="標楷體" w:eastAsia="華康楷書體W5"/>
      <w:snapToGrid w:val="0"/>
      <w:kern w:val="2"/>
      <w:sz w:val="26"/>
      <w:szCs w:val="28"/>
    </w:rPr>
  </w:style>
  <w:style w:type="paragraph" w:styleId="afffffffff5">
    <w:name w:val="Block Text"/>
    <w:basedOn w:val="a9"/>
    <w:rsid w:val="00B01738"/>
    <w:pPr>
      <w:spacing w:line="240" w:lineRule="auto"/>
      <w:ind w:leftChars="0" w:left="113" w:right="113" w:firstLineChars="0" w:firstLine="0"/>
      <w:jc w:val="distribute"/>
    </w:pPr>
    <w:rPr>
      <w:snapToGrid/>
      <w:sz w:val="32"/>
      <w:szCs w:val="20"/>
    </w:rPr>
  </w:style>
  <w:style w:type="paragraph" w:customStyle="1" w:styleId="afffffffff6">
    <w:name w:val="主文"/>
    <w:basedOn w:val="a9"/>
    <w:rsid w:val="00B01738"/>
    <w:pPr>
      <w:spacing w:line="312" w:lineRule="auto"/>
      <w:ind w:leftChars="0" w:left="0" w:firstLine="434"/>
    </w:pPr>
    <w:rPr>
      <w:rFonts w:ascii="Times New Roman" w:eastAsia="華康楷書體W5"/>
      <w:snapToGrid/>
      <w:spacing w:val="4"/>
      <w:sz w:val="21"/>
      <w:szCs w:val="20"/>
    </w:rPr>
  </w:style>
  <w:style w:type="paragraph" w:customStyle="1" w:styleId="afffffffff7">
    <w:name w:val="總述文"/>
    <w:rsid w:val="00B01738"/>
    <w:pPr>
      <w:overflowPunct w:val="0"/>
      <w:spacing w:line="460" w:lineRule="exact"/>
      <w:ind w:firstLineChars="200" w:firstLine="200"/>
      <w:jc w:val="both"/>
    </w:pPr>
    <w:rPr>
      <w:rFonts w:ascii="標楷體" w:eastAsia="標楷體"/>
      <w:kern w:val="2"/>
      <w:sz w:val="28"/>
    </w:rPr>
  </w:style>
  <w:style w:type="paragraph" w:customStyle="1" w:styleId="afffffffff8">
    <w:name w:val="總述文一二三"/>
    <w:rsid w:val="00B01738"/>
    <w:pPr>
      <w:overflowPunct w:val="0"/>
      <w:spacing w:line="460" w:lineRule="exact"/>
      <w:ind w:left="200" w:hangingChars="200" w:hanging="200"/>
      <w:jc w:val="both"/>
    </w:pPr>
    <w:rPr>
      <w:rFonts w:ascii="標楷體" w:eastAsia="標楷體"/>
      <w:sz w:val="28"/>
    </w:rPr>
  </w:style>
  <w:style w:type="paragraph" w:customStyle="1" w:styleId="afffffffff9">
    <w:name w:val="表說"/>
    <w:basedOn w:val="a9"/>
    <w:rsid w:val="00B0173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a">
    <w:name w:val="一內文"/>
    <w:basedOn w:val="a9"/>
    <w:rsid w:val="00B01738"/>
    <w:pPr>
      <w:snapToGrid w:val="0"/>
      <w:spacing w:line="600" w:lineRule="exact"/>
      <w:ind w:leftChars="0" w:left="364" w:firstLine="560"/>
    </w:pPr>
    <w:rPr>
      <w:snapToGrid/>
      <w:szCs w:val="20"/>
    </w:rPr>
  </w:style>
  <w:style w:type="character" w:customStyle="1" w:styleId="emailstyle15">
    <w:name w:val="emailstyle15"/>
    <w:rsid w:val="00B01738"/>
    <w:rPr>
      <w:rFonts w:ascii="Arial" w:eastAsia="新細明體" w:hAnsi="Arial" w:cs="Arial"/>
      <w:color w:val="000000"/>
      <w:sz w:val="18"/>
    </w:rPr>
  </w:style>
  <w:style w:type="paragraph" w:customStyle="1" w:styleId="afffffffffb">
    <w:name w:val="乙篇主文 字元 字元"/>
    <w:basedOn w:val="a9"/>
    <w:link w:val="afffffffffc"/>
    <w:rsid w:val="00B01738"/>
    <w:pPr>
      <w:spacing w:line="400" w:lineRule="exact"/>
      <w:ind w:leftChars="0" w:left="0"/>
    </w:pPr>
    <w:rPr>
      <w:sz w:val="24"/>
      <w:szCs w:val="24"/>
    </w:rPr>
  </w:style>
  <w:style w:type="character" w:customStyle="1" w:styleId="afffffffffc">
    <w:name w:val="乙篇主文 字元 字元 字元"/>
    <w:link w:val="afffffffffb"/>
    <w:rsid w:val="00B01738"/>
    <w:rPr>
      <w:rFonts w:ascii="標楷體" w:eastAsia="標楷體"/>
      <w:snapToGrid w:val="0"/>
      <w:kern w:val="2"/>
      <w:sz w:val="24"/>
      <w:szCs w:val="24"/>
    </w:rPr>
  </w:style>
  <w:style w:type="character" w:customStyle="1" w:styleId="afffffffffd">
    <w:name w:val="甲篇內文 字元 字元"/>
    <w:rsid w:val="00B01738"/>
    <w:rPr>
      <w:rFonts w:ascii="標楷體" w:eastAsia="標楷體"/>
      <w:kern w:val="2"/>
      <w:sz w:val="28"/>
      <w:szCs w:val="28"/>
      <w:lang w:val="en-US" w:eastAsia="zh-TW" w:bidi="ar-SA"/>
    </w:rPr>
  </w:style>
  <w:style w:type="paragraph" w:customStyle="1" w:styleId="1ff7">
    <w:name w:val="標題1.加粗"/>
    <w:basedOn w:val="a9"/>
    <w:link w:val="112"/>
    <w:rsid w:val="00B01738"/>
    <w:pPr>
      <w:spacing w:line="400" w:lineRule="exact"/>
      <w:ind w:leftChars="0" w:left="0" w:firstLineChars="450" w:firstLine="1080"/>
    </w:pPr>
    <w:rPr>
      <w:rFonts w:cs="新細明體"/>
      <w:b/>
      <w:bCs/>
    </w:rPr>
  </w:style>
  <w:style w:type="character" w:customStyle="1" w:styleId="112">
    <w:name w:val="標題1.加粗 字元1"/>
    <w:link w:val="1ff7"/>
    <w:rsid w:val="00B01738"/>
    <w:rPr>
      <w:rFonts w:ascii="標楷體" w:eastAsia="標楷體" w:cs="新細明體"/>
      <w:b/>
      <w:bCs/>
      <w:snapToGrid w:val="0"/>
      <w:kern w:val="2"/>
      <w:sz w:val="28"/>
      <w:szCs w:val="28"/>
    </w:rPr>
  </w:style>
  <w:style w:type="character" w:customStyle="1" w:styleId="1-321">
    <w:name w:val="表格欄1-3退2 字元 字元1"/>
    <w:rsid w:val="00B01738"/>
    <w:rPr>
      <w:rFonts w:eastAsia="標楷體" w:cs="新細明體"/>
      <w:kern w:val="2"/>
      <w:sz w:val="18"/>
      <w:szCs w:val="18"/>
      <w:lang w:val="en-US" w:eastAsia="zh-TW" w:bidi="ar-SA"/>
    </w:rPr>
  </w:style>
  <w:style w:type="character" w:customStyle="1" w:styleId="1ff8">
    <w:name w:val="標題1. 字元 字元"/>
    <w:rsid w:val="00B01738"/>
    <w:rPr>
      <w:rFonts w:ascii="標楷體" w:eastAsia="標楷體" w:cs="新細明體"/>
      <w:bCs/>
      <w:kern w:val="2"/>
      <w:sz w:val="24"/>
      <w:szCs w:val="24"/>
      <w:lang w:val="en-US" w:eastAsia="zh-TW" w:bidi="ar-SA"/>
    </w:rPr>
  </w:style>
  <w:style w:type="paragraph" w:customStyle="1" w:styleId="font7">
    <w:name w:val="font7"/>
    <w:basedOn w:val="a9"/>
    <w:rsid w:val="00B0173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9"/>
    <w:rsid w:val="00B0173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9"/>
    <w:rsid w:val="00B0173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9"/>
    <w:rsid w:val="00B0173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9"/>
    <w:rsid w:val="00B0173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9"/>
    <w:rsid w:val="00B0173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9"/>
    <w:rsid w:val="00B0173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01738"/>
    <w:pPr>
      <w:ind w:left="75"/>
      <w:jc w:val="distribute"/>
    </w:pPr>
    <w:rPr>
      <w:rFonts w:eastAsia="華康儷中黑"/>
      <w:spacing w:val="6"/>
    </w:rPr>
  </w:style>
  <w:style w:type="paragraph" w:customStyle="1" w:styleId="afffffffffe">
    <w:name w:val="小標"/>
    <w:basedOn w:val="a9"/>
    <w:rsid w:val="00B01738"/>
    <w:pPr>
      <w:spacing w:line="360" w:lineRule="auto"/>
      <w:ind w:leftChars="0" w:left="420" w:firstLineChars="0" w:firstLine="0"/>
    </w:pPr>
    <w:rPr>
      <w:b/>
      <w:snapToGrid/>
      <w:sz w:val="32"/>
      <w:szCs w:val="20"/>
    </w:rPr>
  </w:style>
  <w:style w:type="paragraph" w:customStyle="1" w:styleId="affffffffff">
    <w:name w:val="單元 字元 字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0">
    <w:name w:val="甲乙丙"/>
    <w:basedOn w:val="a9"/>
    <w:rsid w:val="00B01738"/>
    <w:pPr>
      <w:spacing w:after="360" w:line="360" w:lineRule="auto"/>
      <w:ind w:leftChars="0" w:left="0" w:firstLineChars="0" w:firstLine="0"/>
      <w:jc w:val="center"/>
    </w:pPr>
    <w:rPr>
      <w:b/>
      <w:snapToGrid/>
      <w:sz w:val="40"/>
      <w:szCs w:val="20"/>
    </w:rPr>
  </w:style>
  <w:style w:type="paragraph" w:customStyle="1" w:styleId="123e">
    <w:name w:val="括號123"/>
    <w:basedOn w:val="123d"/>
    <w:rsid w:val="00B01738"/>
    <w:pPr>
      <w:ind w:firstLine="624"/>
    </w:pPr>
  </w:style>
  <w:style w:type="paragraph" w:customStyle="1" w:styleId="123f">
    <w:name w:val="圓圈123"/>
    <w:basedOn w:val="123e"/>
    <w:rsid w:val="00B01738"/>
    <w:pPr>
      <w:ind w:firstLine="1008"/>
    </w:pPr>
  </w:style>
  <w:style w:type="paragraph" w:customStyle="1" w:styleId="-0">
    <w:name w:val="樣式-壹"/>
    <w:basedOn w:val="a9"/>
    <w:rsid w:val="00B0173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01738"/>
    <w:pPr>
      <w:ind w:firstLineChars="200" w:firstLine="200"/>
    </w:pPr>
  </w:style>
  <w:style w:type="character" w:customStyle="1" w:styleId="1ff9">
    <w:name w:val="標題1.加粗 字元 字元 字元"/>
    <w:rsid w:val="00B01738"/>
    <w:rPr>
      <w:rFonts w:ascii="標楷體" w:eastAsia="標楷體" w:cs="新細明體"/>
      <w:b/>
      <w:bCs/>
      <w:snapToGrid w:val="0"/>
      <w:kern w:val="2"/>
      <w:sz w:val="28"/>
      <w:szCs w:val="28"/>
      <w:lang w:val="en-US" w:eastAsia="zh-TW" w:bidi="ar-SA"/>
    </w:rPr>
  </w:style>
  <w:style w:type="paragraph" w:customStyle="1" w:styleId="affffffffff1">
    <w:name w:val="乙篇主文 字元"/>
    <w:basedOn w:val="a9"/>
    <w:link w:val="1ffa"/>
    <w:rsid w:val="00B01738"/>
    <w:pPr>
      <w:spacing w:line="400" w:lineRule="exact"/>
      <w:ind w:leftChars="0" w:left="0"/>
    </w:pPr>
    <w:rPr>
      <w:sz w:val="24"/>
      <w:szCs w:val="24"/>
    </w:rPr>
  </w:style>
  <w:style w:type="character" w:customStyle="1" w:styleId="1ffa">
    <w:name w:val="乙篇主文 字元 字元1"/>
    <w:link w:val="affffffffff1"/>
    <w:rsid w:val="00B01738"/>
    <w:rPr>
      <w:rFonts w:ascii="標楷體" w:eastAsia="標楷體"/>
      <w:snapToGrid w:val="0"/>
      <w:kern w:val="2"/>
      <w:sz w:val="24"/>
      <w:szCs w:val="24"/>
    </w:rPr>
  </w:style>
  <w:style w:type="paragraph" w:customStyle="1" w:styleId="bb">
    <w:name w:val="標題bb"/>
    <w:basedOn w:val="a9"/>
    <w:rsid w:val="00B01738"/>
    <w:pPr>
      <w:spacing w:line="240" w:lineRule="auto"/>
      <w:ind w:leftChars="0" w:left="0" w:firstLineChars="0" w:firstLine="0"/>
    </w:pPr>
    <w:rPr>
      <w:rFonts w:ascii="Times New Roman"/>
      <w:snapToGrid/>
      <w:szCs w:val="20"/>
    </w:rPr>
  </w:style>
  <w:style w:type="paragraph" w:customStyle="1" w:styleId="1-14">
    <w:name w:val="表格欄1-1主管 字元 字元"/>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9"/>
    <w:rsid w:val="00B0173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2">
    <w:name w:val="名詞解釋"/>
    <w:basedOn w:val="a9"/>
    <w:autoRedefine/>
    <w:rsid w:val="00B0173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3">
    <w:name w:val="議題內文"/>
    <w:autoRedefine/>
    <w:rsid w:val="00B01738"/>
    <w:pPr>
      <w:widowControl w:val="0"/>
      <w:spacing w:line="360" w:lineRule="exact"/>
      <w:ind w:firstLineChars="203" w:firstLine="406"/>
      <w:jc w:val="both"/>
    </w:pPr>
    <w:rPr>
      <w:rFonts w:ascii="Arial Narrow" w:eastAsia="細明體" w:hAnsi="細明體"/>
    </w:rPr>
  </w:style>
  <w:style w:type="paragraph" w:customStyle="1" w:styleId="affffffffff4">
    <w:name w:val="議題一"/>
    <w:basedOn w:val="affffffffff3"/>
    <w:autoRedefine/>
    <w:rsid w:val="00B01738"/>
    <w:pPr>
      <w:tabs>
        <w:tab w:val="num" w:pos="360"/>
      </w:tabs>
      <w:spacing w:afterLines="50" w:after="180" w:line="240" w:lineRule="exact"/>
      <w:ind w:left="360" w:firstLineChars="180" w:hanging="360"/>
    </w:pPr>
  </w:style>
  <w:style w:type="paragraph" w:customStyle="1" w:styleId="1-15">
    <w:name w:val="表1-1"/>
    <w:autoRedefine/>
    <w:rsid w:val="00B01738"/>
    <w:pPr>
      <w:tabs>
        <w:tab w:val="num" w:pos="360"/>
      </w:tabs>
      <w:jc w:val="center"/>
    </w:pPr>
    <w:rPr>
      <w:rFonts w:ascii="Arial Narrow" w:eastAsia="細明體" w:hAnsi="細明體"/>
      <w:b/>
      <w:sz w:val="22"/>
      <w:szCs w:val="22"/>
    </w:rPr>
  </w:style>
  <w:style w:type="paragraph" w:customStyle="1" w:styleId="a1">
    <w:name w:val="名詞解釋內文"/>
    <w:autoRedefine/>
    <w:rsid w:val="00B01738"/>
    <w:pPr>
      <w:numPr>
        <w:numId w:val="5"/>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0173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01738"/>
    <w:pPr>
      <w:framePr w:wrap="around"/>
      <w:spacing w:after="0"/>
      <w:ind w:left="301" w:hanging="301"/>
    </w:pPr>
    <w:rPr>
      <w:sz w:val="12"/>
    </w:rPr>
  </w:style>
  <w:style w:type="paragraph" w:customStyle="1" w:styleId="affffffffff6">
    <w:name w:val="議題(一)"/>
    <w:basedOn w:val="affffffffff4"/>
    <w:autoRedefine/>
    <w:rsid w:val="00B01738"/>
    <w:pPr>
      <w:tabs>
        <w:tab w:val="clear" w:pos="360"/>
      </w:tabs>
      <w:spacing w:beforeLines="70" w:before="252" w:afterLines="20" w:after="72"/>
      <w:ind w:left="0" w:firstLineChars="0" w:firstLine="0"/>
    </w:pPr>
    <w:rPr>
      <w:b/>
      <w:bCs/>
      <w:color w:val="000000"/>
      <w:sz w:val="24"/>
    </w:rPr>
  </w:style>
  <w:style w:type="character" w:customStyle="1" w:styleId="style2">
    <w:name w:val="style2"/>
    <w:rsid w:val="00B01738"/>
  </w:style>
  <w:style w:type="character" w:customStyle="1" w:styleId="cleartxt1">
    <w:name w:val="cleartxt1"/>
    <w:rsid w:val="00B01738"/>
    <w:rPr>
      <w:b/>
      <w:bCs/>
      <w:color w:val="00CC00"/>
    </w:rPr>
  </w:style>
  <w:style w:type="character" w:customStyle="1" w:styleId="style31">
    <w:name w:val="style31"/>
    <w:rsid w:val="00B01738"/>
    <w:rPr>
      <w:color w:val="000033"/>
      <w:sz w:val="20"/>
      <w:szCs w:val="20"/>
    </w:rPr>
  </w:style>
  <w:style w:type="character" w:customStyle="1" w:styleId="story1">
    <w:name w:val="story1"/>
    <w:rsid w:val="00B01738"/>
    <w:rPr>
      <w:rFonts w:ascii="Verdana" w:hAnsi="Verdana" w:hint="default"/>
      <w:color w:val="414141"/>
      <w:sz w:val="22"/>
      <w:szCs w:val="22"/>
    </w:rPr>
  </w:style>
  <w:style w:type="character" w:customStyle="1" w:styleId="4c">
    <w:name w:val="強調粗體4"/>
    <w:rsid w:val="00B01738"/>
    <w:rPr>
      <w:b/>
      <w:bCs/>
    </w:rPr>
  </w:style>
  <w:style w:type="character" w:customStyle="1" w:styleId="style211">
    <w:name w:val="style211"/>
    <w:rsid w:val="00B01738"/>
    <w:rPr>
      <w:rFonts w:ascii="微軟正黑體" w:eastAsia="微軟正黑體" w:hint="eastAsia"/>
      <w:b/>
      <w:bCs/>
      <w:sz w:val="21"/>
      <w:szCs w:val="21"/>
    </w:rPr>
  </w:style>
  <w:style w:type="paragraph" w:customStyle="1" w:styleId="affffffffff7">
    <w:name w:val="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b">
    <w:name w:val=" 字元3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01738"/>
    <w:rPr>
      <w:rFonts w:ascii="Times New Roman" w:hAnsi="Times New Roman" w:cs="Times New Roman" w:hint="default"/>
      <w:strike w:val="0"/>
      <w:dstrike w:val="0"/>
      <w:sz w:val="24"/>
      <w:szCs w:val="24"/>
      <w:u w:val="none"/>
      <w:effect w:val="none"/>
    </w:rPr>
  </w:style>
  <w:style w:type="character" w:customStyle="1" w:styleId="ft1">
    <w:name w:val="ft1"/>
    <w:rsid w:val="00B01738"/>
  </w:style>
  <w:style w:type="paragraph" w:customStyle="1" w:styleId="affffffffff8">
    <w:name w:val="註腳樣式"/>
    <w:basedOn w:val="aff5"/>
    <w:link w:val="affffffffff9"/>
    <w:qFormat/>
    <w:rsid w:val="00B01738"/>
    <w:pPr>
      <w:ind w:left="566" w:firstLine="406"/>
    </w:pPr>
  </w:style>
  <w:style w:type="character" w:customStyle="1" w:styleId="style11">
    <w:name w:val="style11"/>
    <w:rsid w:val="00B01738"/>
    <w:rPr>
      <w:sz w:val="24"/>
      <w:szCs w:val="24"/>
    </w:rPr>
  </w:style>
  <w:style w:type="character" w:customStyle="1" w:styleId="w121">
    <w:name w:val="w121"/>
    <w:rsid w:val="00B01738"/>
    <w:rPr>
      <w:b/>
      <w:bCs/>
      <w:color w:val="FF0000"/>
      <w:sz w:val="30"/>
      <w:szCs w:val="30"/>
    </w:rPr>
  </w:style>
  <w:style w:type="paragraph" w:customStyle="1" w:styleId="54">
    <w:name w:val=" 字元 字元5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01738"/>
    <w:rPr>
      <w:rFonts w:ascii="зũ" w:hAnsi="зũ" w:hint="default"/>
      <w:b/>
      <w:bCs/>
      <w:color w:val="FF0000"/>
    </w:rPr>
  </w:style>
  <w:style w:type="paragraph" w:customStyle="1" w:styleId="Web4">
    <w:name w:val="內文 (Web)4"/>
    <w:basedOn w:val="a9"/>
    <w:rsid w:val="00B0173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7">
    <w:name w:val=" 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 字元1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9"/>
    <w:autoRedefine/>
    <w:rsid w:val="00B01738"/>
    <w:pPr>
      <w:snapToGrid w:val="0"/>
      <w:spacing w:line="300" w:lineRule="auto"/>
      <w:ind w:leftChars="100" w:left="240" w:firstLine="560"/>
    </w:pPr>
    <w:rPr>
      <w:rFonts w:hAnsi="標楷體" w:cs="Arial"/>
      <w:snapToGrid/>
    </w:rPr>
  </w:style>
  <w:style w:type="character" w:customStyle="1" w:styleId="word42">
    <w:name w:val="word42"/>
    <w:rsid w:val="00B01738"/>
    <w:rPr>
      <w:rFonts w:ascii="新細明體" w:eastAsia="新細明體" w:hAnsi="新細明體" w:hint="eastAsia"/>
      <w:color w:val="000000"/>
      <w:sz w:val="19"/>
      <w:szCs w:val="19"/>
    </w:rPr>
  </w:style>
  <w:style w:type="character" w:customStyle="1" w:styleId="style41">
    <w:name w:val="style41"/>
    <w:rsid w:val="00B01738"/>
    <w:rPr>
      <w:color w:val="999999"/>
      <w:sz w:val="24"/>
      <w:szCs w:val="24"/>
    </w:rPr>
  </w:style>
  <w:style w:type="character" w:customStyle="1" w:styleId="style14">
    <w:name w:val="style14"/>
    <w:rsid w:val="00B01738"/>
    <w:rPr>
      <w:sz w:val="18"/>
      <w:szCs w:val="18"/>
    </w:rPr>
  </w:style>
  <w:style w:type="character" w:customStyle="1" w:styleId="1ffd">
    <w:name w:val="姓名及分機 字元1"/>
    <w:rsid w:val="00B01738"/>
    <w:rPr>
      <w:rFonts w:ascii="標楷體" w:eastAsia="標楷體"/>
      <w:snapToGrid w:val="0"/>
      <w:kern w:val="2"/>
      <w:sz w:val="24"/>
      <w:szCs w:val="28"/>
      <w:lang w:val="en-US" w:eastAsia="zh-TW" w:bidi="ar-SA"/>
    </w:rPr>
  </w:style>
  <w:style w:type="character" w:customStyle="1" w:styleId="word1">
    <w:name w:val="word1"/>
    <w:rsid w:val="00B01738"/>
    <w:rPr>
      <w:rFonts w:ascii="sөũ" w:hAnsi="sөũ" w:hint="default"/>
      <w:color w:val="555555"/>
      <w:sz w:val="24"/>
      <w:szCs w:val="24"/>
    </w:rPr>
  </w:style>
  <w:style w:type="character" w:customStyle="1" w:styleId="line-height-18pt1">
    <w:name w:val="line-height-18pt1"/>
    <w:rsid w:val="00B01738"/>
  </w:style>
  <w:style w:type="character" w:customStyle="1" w:styleId="url2">
    <w:name w:val="url2"/>
    <w:rsid w:val="00B01738"/>
    <w:rPr>
      <w:color w:val="008000"/>
      <w:sz w:val="22"/>
      <w:szCs w:val="22"/>
    </w:rPr>
  </w:style>
  <w:style w:type="character" w:customStyle="1" w:styleId="1ffe">
    <w:name w:val="(一)下內文 字元1"/>
    <w:rsid w:val="00B01738"/>
    <w:rPr>
      <w:rFonts w:ascii="標楷體" w:eastAsia="標楷體"/>
      <w:snapToGrid w:val="0"/>
      <w:kern w:val="2"/>
      <w:sz w:val="28"/>
      <w:szCs w:val="28"/>
      <w:lang w:val="en-US" w:eastAsia="zh-TW" w:bidi="ar-SA"/>
    </w:rPr>
  </w:style>
  <w:style w:type="paragraph" w:customStyle="1" w:styleId="affffffffffb">
    <w:name w:val="標題目錄"/>
    <w:basedOn w:val="a9"/>
    <w:rsid w:val="00B01738"/>
    <w:pPr>
      <w:spacing w:line="240" w:lineRule="auto"/>
      <w:ind w:leftChars="1" w:left="608" w:hangingChars="210" w:hanging="605"/>
    </w:pPr>
    <w:rPr>
      <w:rFonts w:ascii="新細明體" w:eastAsia="新細明體"/>
      <w:b/>
      <w:bCs/>
      <w:snapToGrid/>
    </w:rPr>
  </w:style>
  <w:style w:type="paragraph" w:customStyle="1" w:styleId="1fff">
    <w:name w:val="字元 字元1"/>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f8">
    <w:name w:val="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5">
    <w:name w:val="字元 字元5"/>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字元 字元 字元"/>
    <w:basedOn w:val="a9"/>
    <w:rsid w:val="00B0173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0">
    <w:name w:val="字元 字元 字元 字元 字元1"/>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1">
    <w:name w:val="字元 字元 字元 字元 字元1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f9">
    <w:name w:val="字元 字元2"/>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c">
    <w:name w:val="字元 字元3"/>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d">
    <w:name w:val="A"/>
    <w:basedOn w:val="1231"/>
    <w:qFormat/>
    <w:rsid w:val="00B01738"/>
    <w:pPr>
      <w:spacing w:line="480" w:lineRule="exact"/>
      <w:ind w:leftChars="400" w:firstLineChars="200" w:firstLine="200"/>
    </w:pPr>
  </w:style>
  <w:style w:type="paragraph" w:customStyle="1" w:styleId="2fa">
    <w:name w:val="樣式2"/>
    <w:basedOn w:val="Affffffffffd"/>
    <w:qFormat/>
    <w:rsid w:val="00B01738"/>
    <w:pPr>
      <w:ind w:leftChars="300" w:left="300"/>
    </w:pPr>
  </w:style>
  <w:style w:type="paragraph" w:customStyle="1" w:styleId="B">
    <w:name w:val="B"/>
    <w:basedOn w:val="1233"/>
    <w:qFormat/>
    <w:rsid w:val="00B01738"/>
    <w:pPr>
      <w:spacing w:line="480" w:lineRule="exact"/>
      <w:ind w:leftChars="500" w:firstLineChars="200" w:firstLine="200"/>
    </w:pPr>
    <w:rPr>
      <w:snapToGrid/>
      <w:color w:val="4F81BD"/>
      <w:szCs w:val="20"/>
    </w:rPr>
  </w:style>
  <w:style w:type="paragraph" w:styleId="affffffffffe">
    <w:name w:val="Salutation"/>
    <w:basedOn w:val="a9"/>
    <w:next w:val="a9"/>
    <w:link w:val="afffffffffff"/>
    <w:rsid w:val="002656C0"/>
    <w:rPr>
      <w:snapToGrid/>
      <w:kern w:val="0"/>
    </w:rPr>
  </w:style>
  <w:style w:type="character" w:customStyle="1" w:styleId="afffffffffff">
    <w:name w:val="問候 字元"/>
    <w:link w:val="affffffffffe"/>
    <w:rsid w:val="002656C0"/>
    <w:rPr>
      <w:rFonts w:ascii="標楷體" w:eastAsia="標楷體"/>
      <w:sz w:val="28"/>
      <w:szCs w:val="28"/>
    </w:rPr>
  </w:style>
  <w:style w:type="paragraph" w:styleId="afffffffffff0">
    <w:name w:val="Closing"/>
    <w:basedOn w:val="a9"/>
    <w:link w:val="afffffffffff1"/>
    <w:uiPriority w:val="99"/>
    <w:rsid w:val="002656C0"/>
    <w:pPr>
      <w:ind w:leftChars="1800" w:left="100"/>
    </w:pPr>
    <w:rPr>
      <w:snapToGrid/>
      <w:kern w:val="0"/>
    </w:rPr>
  </w:style>
  <w:style w:type="character" w:customStyle="1" w:styleId="afffffffffff1">
    <w:name w:val="結語 字元"/>
    <w:link w:val="afffffffffff0"/>
    <w:uiPriority w:val="99"/>
    <w:rsid w:val="002656C0"/>
    <w:rPr>
      <w:rFonts w:ascii="標楷體" w:eastAsia="標楷體"/>
      <w:sz w:val="28"/>
      <w:szCs w:val="28"/>
    </w:rPr>
  </w:style>
  <w:style w:type="character" w:customStyle="1" w:styleId="font4">
    <w:name w:val="font4"/>
    <w:rsid w:val="002656C0"/>
  </w:style>
  <w:style w:type="paragraph" w:customStyle="1" w:styleId="1fff2">
    <w:name w:val=" 字元 字元1 字元 字元 字元 字元 字元 字元 字元"/>
    <w:basedOn w:val="a9"/>
    <w:rsid w:val="002656C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maintext2">
    <w:name w:val="maintext2"/>
    <w:rsid w:val="002656C0"/>
    <w:rPr>
      <w:rFonts w:ascii="細明體" w:eastAsia="細明體" w:hAnsi="細明體" w:hint="eastAsia"/>
      <w:color w:val="333333"/>
      <w:sz w:val="18"/>
      <w:szCs w:val="18"/>
    </w:rPr>
  </w:style>
  <w:style w:type="paragraph" w:styleId="afffffffffff2">
    <w:name w:val="Note Heading"/>
    <w:basedOn w:val="a9"/>
    <w:next w:val="a9"/>
    <w:link w:val="afffffffffff3"/>
    <w:uiPriority w:val="99"/>
    <w:unhideWhenUsed/>
    <w:rsid w:val="002656C0"/>
    <w:pPr>
      <w:jc w:val="center"/>
    </w:pPr>
    <w:rPr>
      <w:rFonts w:hAnsi="標楷體"/>
      <w:b/>
      <w:szCs w:val="20"/>
    </w:rPr>
  </w:style>
  <w:style w:type="character" w:customStyle="1" w:styleId="afffffffffff3">
    <w:name w:val="註釋標題 字元"/>
    <w:link w:val="afffffffffff2"/>
    <w:uiPriority w:val="99"/>
    <w:rsid w:val="002656C0"/>
    <w:rPr>
      <w:rFonts w:ascii="標楷體" w:eastAsia="標楷體" w:hAnsi="標楷體"/>
      <w:b/>
      <w:snapToGrid w:val="0"/>
      <w:kern w:val="2"/>
      <w:sz w:val="28"/>
    </w:rPr>
  </w:style>
  <w:style w:type="character" w:customStyle="1" w:styleId="1fff3">
    <w:name w:val="註解文字 字元1"/>
    <w:rsid w:val="002656C0"/>
    <w:rPr>
      <w:rFonts w:ascii="標楷體" w:eastAsia="標楷體"/>
      <w:snapToGrid w:val="0"/>
      <w:kern w:val="2"/>
      <w:sz w:val="28"/>
      <w:szCs w:val="28"/>
    </w:rPr>
  </w:style>
  <w:style w:type="character" w:customStyle="1" w:styleId="1fff4">
    <w:name w:val="註解主旨 字元1"/>
    <w:rsid w:val="002656C0"/>
    <w:rPr>
      <w:rFonts w:ascii="標楷體" w:eastAsia="標楷體"/>
      <w:b/>
      <w:bCs/>
      <w:snapToGrid w:val="0"/>
      <w:kern w:val="2"/>
      <w:sz w:val="28"/>
      <w:szCs w:val="28"/>
    </w:rPr>
  </w:style>
  <w:style w:type="character" w:styleId="afffffffffff4">
    <w:name w:val="Subtle Emphasis"/>
    <w:uiPriority w:val="19"/>
    <w:qFormat/>
    <w:rsid w:val="002656C0"/>
    <w:rPr>
      <w:i/>
      <w:iCs/>
      <w:color w:val="808080"/>
    </w:rPr>
  </w:style>
  <w:style w:type="character" w:styleId="afffffffffff5">
    <w:name w:val="Intense Emphasis"/>
    <w:uiPriority w:val="21"/>
    <w:qFormat/>
    <w:rsid w:val="002656C0"/>
    <w:rPr>
      <w:b/>
      <w:bCs/>
      <w:i/>
      <w:iCs/>
      <w:color w:val="4F81BD"/>
    </w:rPr>
  </w:style>
  <w:style w:type="paragraph" w:styleId="afffffffffff6">
    <w:name w:val="Subtitle"/>
    <w:basedOn w:val="a9"/>
    <w:next w:val="a9"/>
    <w:link w:val="afffffffffff7"/>
    <w:uiPriority w:val="11"/>
    <w:qFormat/>
    <w:rsid w:val="002656C0"/>
    <w:pPr>
      <w:widowControl/>
      <w:adjustRightInd w:val="0"/>
      <w:spacing w:after="60"/>
      <w:jc w:val="center"/>
      <w:outlineLvl w:val="1"/>
    </w:pPr>
    <w:rPr>
      <w:rFonts w:ascii="Cambria" w:eastAsia="新細明體" w:hAnsi="Cambria"/>
      <w:i/>
      <w:iCs/>
      <w:snapToGrid/>
      <w:kern w:val="0"/>
      <w:sz w:val="24"/>
      <w:szCs w:val="24"/>
    </w:rPr>
  </w:style>
  <w:style w:type="character" w:customStyle="1" w:styleId="afffffffffff7">
    <w:name w:val="副標題 字元"/>
    <w:link w:val="afffffffffff6"/>
    <w:uiPriority w:val="11"/>
    <w:rsid w:val="002656C0"/>
    <w:rPr>
      <w:rFonts w:ascii="Cambria" w:hAnsi="Cambria"/>
      <w:i/>
      <w:iCs/>
      <w:sz w:val="24"/>
      <w:szCs w:val="24"/>
    </w:rPr>
  </w:style>
  <w:style w:type="paragraph" w:customStyle="1" w:styleId="xl29">
    <w:name w:val="xl2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31">
    <w:name w:val="xl31"/>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3">
    <w:name w:val="xl33"/>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xl34">
    <w:name w:val="xl34"/>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5">
    <w:name w:val="xl3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4"/>
      <w:szCs w:val="24"/>
    </w:rPr>
  </w:style>
  <w:style w:type="paragraph" w:customStyle="1" w:styleId="font6">
    <w:name w:val="font6"/>
    <w:basedOn w:val="a9"/>
    <w:rsid w:val="00E72EAA"/>
    <w:pPr>
      <w:widowControl/>
      <w:spacing w:before="100" w:beforeAutospacing="1" w:after="100" w:afterAutospacing="1" w:line="240" w:lineRule="auto"/>
      <w:ind w:leftChars="0" w:left="0" w:firstLineChars="0" w:firstLine="0"/>
      <w:jc w:val="left"/>
    </w:pPr>
    <w:rPr>
      <w:rFonts w:ascii="Courier New" w:eastAsia="新細明體" w:hAnsi="Courier New"/>
      <w:b/>
      <w:bCs/>
      <w:snapToGrid/>
      <w:kern w:val="0"/>
    </w:rPr>
  </w:style>
  <w:style w:type="character" w:customStyle="1" w:styleId="2fb">
    <w:name w:val="(一)(二)(三) 字元2"/>
    <w:rsid w:val="00E72EAA"/>
    <w:rPr>
      <w:rFonts w:ascii="標楷體" w:eastAsia="標楷體"/>
      <w:snapToGrid w:val="0"/>
      <w:kern w:val="2"/>
      <w:sz w:val="28"/>
      <w:szCs w:val="28"/>
    </w:rPr>
  </w:style>
  <w:style w:type="paragraph" w:customStyle="1" w:styleId="191">
    <w:name w:val="字元 字元19"/>
    <w:basedOn w:val="a9"/>
    <w:semiHidden/>
    <w:rsid w:val="00E72EA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d">
    <w:name w:val="字元3"/>
    <w:rsid w:val="00E72EAA"/>
    <w:rPr>
      <w:rFonts w:ascii="標楷體" w:eastAsia="標楷體"/>
      <w:snapToGrid w:val="0"/>
      <w:kern w:val="2"/>
    </w:rPr>
  </w:style>
  <w:style w:type="character" w:customStyle="1" w:styleId="2fc">
    <w:name w:val="字元2"/>
    <w:semiHidden/>
    <w:rsid w:val="00E72EAA"/>
    <w:rPr>
      <w:rFonts w:ascii="標楷體" w:eastAsia="標楷體"/>
      <w:snapToGrid w:val="0"/>
      <w:kern w:val="2"/>
    </w:rPr>
  </w:style>
  <w:style w:type="character" w:customStyle="1" w:styleId="148">
    <w:name w:val="第二層(14號字) 字元 字元"/>
    <w:rsid w:val="00E72EAA"/>
    <w:rPr>
      <w:rFonts w:ascii="標楷體" w:eastAsia="標楷體"/>
      <w:b/>
      <w:snapToGrid w:val="0"/>
      <w:kern w:val="2"/>
      <w:sz w:val="28"/>
      <w:lang w:val="en-US" w:eastAsia="zh-TW" w:bidi="ar-SA"/>
    </w:rPr>
  </w:style>
  <w:style w:type="character" w:customStyle="1" w:styleId="181">
    <w:name w:val="字元18"/>
    <w:rsid w:val="00E72EAA"/>
    <w:rPr>
      <w:rFonts w:ascii="標楷體" w:eastAsia="標楷體"/>
      <w:snapToGrid w:val="0"/>
      <w:kern w:val="2"/>
      <w:lang w:val="en-US" w:eastAsia="zh-TW" w:bidi="ar-SA"/>
    </w:rPr>
  </w:style>
  <w:style w:type="character" w:customStyle="1" w:styleId="171">
    <w:name w:val="字元17"/>
    <w:rsid w:val="00E72EAA"/>
    <w:rPr>
      <w:rFonts w:ascii="標楷體" w:eastAsia="標楷體"/>
      <w:snapToGrid w:val="0"/>
      <w:kern w:val="2"/>
      <w:lang w:val="en-US" w:eastAsia="zh-TW" w:bidi="ar-SA"/>
    </w:rPr>
  </w:style>
  <w:style w:type="paragraph" w:customStyle="1" w:styleId="217">
    <w:name w:val="字元 字元2 字元 字元 字元1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f5">
    <w:name w:val="(一)(二)(三) 字元1 字元"/>
    <w:rsid w:val="00E72EAA"/>
    <w:rPr>
      <w:rFonts w:ascii="標楷體" w:eastAsia="標楷體"/>
      <w:snapToGrid w:val="0"/>
      <w:kern w:val="2"/>
      <w:sz w:val="28"/>
      <w:szCs w:val="28"/>
      <w:lang w:val="en-US" w:eastAsia="zh-TW" w:bidi="ar-SA"/>
    </w:rPr>
  </w:style>
  <w:style w:type="character" w:customStyle="1" w:styleId="afffffffffff8">
    <w:name w:val="(一)下內文 字元 字元"/>
    <w:rsid w:val="00E72EAA"/>
    <w:rPr>
      <w:rFonts w:ascii="標楷體" w:eastAsia="標楷體"/>
      <w:snapToGrid w:val="0"/>
      <w:kern w:val="2"/>
      <w:sz w:val="28"/>
      <w:szCs w:val="28"/>
      <w:lang w:val="en-US" w:eastAsia="zh-TW" w:bidi="ar-SA"/>
    </w:rPr>
  </w:style>
  <w:style w:type="character" w:customStyle="1" w:styleId="149">
    <w:name w:val="表格內文(14行高) 字元 字元"/>
    <w:rsid w:val="00E72EAA"/>
    <w:rPr>
      <w:rFonts w:ascii="標楷體" w:eastAsia="標楷體"/>
      <w:snapToGrid w:val="0"/>
      <w:kern w:val="2"/>
      <w:sz w:val="24"/>
      <w:szCs w:val="28"/>
      <w:lang w:val="en-US" w:eastAsia="zh-TW" w:bidi="ar-SA"/>
    </w:rPr>
  </w:style>
  <w:style w:type="paragraph" w:customStyle="1" w:styleId="afffffffffff9">
    <w:name w:val="表格文字"/>
    <w:rsid w:val="00E72EAA"/>
    <w:pPr>
      <w:keepLines/>
      <w:suppressAutoHyphens/>
      <w:adjustRightInd w:val="0"/>
      <w:snapToGrid w:val="0"/>
      <w:jc w:val="center"/>
    </w:pPr>
    <w:rPr>
      <w:rFonts w:eastAsia="標楷體" w:cs="新細明體"/>
      <w:kern w:val="2"/>
      <w:sz w:val="24"/>
      <w:szCs w:val="24"/>
    </w:rPr>
  </w:style>
  <w:style w:type="paragraph" w:customStyle="1" w:styleId="afffffffffffa">
    <w:name w:val="手冊表名 + (中文) 華康中明體"/>
    <w:aliases w:val="13 點,套用前:  1 列,套用後:  0.5 列"/>
    <w:basedOn w:val="a9"/>
    <w:rsid w:val="00E72EAA"/>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fffffb">
    <w:name w:val="表格內容"/>
    <w:basedOn w:val="a9"/>
    <w:rsid w:val="00E72EAA"/>
    <w:pPr>
      <w:snapToGrid w:val="0"/>
      <w:spacing w:beforeLines="50" w:before="50" w:afterLines="50" w:after="50" w:line="240" w:lineRule="auto"/>
      <w:ind w:leftChars="0" w:left="0" w:firstLineChars="0" w:firstLine="0"/>
      <w:jc w:val="center"/>
    </w:pPr>
    <w:rPr>
      <w:rFonts w:ascii="Times New Roman"/>
      <w:bCs/>
      <w:snapToGrid/>
      <w:sz w:val="24"/>
      <w:szCs w:val="24"/>
    </w:rPr>
  </w:style>
  <w:style w:type="character" w:customStyle="1" w:styleId="afffffffffffc">
    <w:name w:val="(一)(二)(三) 字元 字元"/>
    <w:rsid w:val="00E72EAA"/>
    <w:rPr>
      <w:rFonts w:ascii="標楷體" w:eastAsia="標楷體"/>
      <w:snapToGrid w:val="0"/>
      <w:kern w:val="2"/>
      <w:sz w:val="28"/>
      <w:szCs w:val="28"/>
      <w:lang w:val="en-US" w:eastAsia="zh-TW" w:bidi="ar-SA"/>
    </w:rPr>
  </w:style>
  <w:style w:type="character" w:customStyle="1" w:styleId="afffffffffffd">
    <w:name w:val="(一)(二)(三) 字元 字元 字元"/>
    <w:rsid w:val="00E72EAA"/>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E72EAA"/>
    <w:rPr>
      <w:rFonts w:ascii="標楷體" w:eastAsia="標楷體"/>
      <w:snapToGrid w:val="0"/>
      <w:kern w:val="2"/>
      <w:sz w:val="24"/>
      <w:szCs w:val="28"/>
      <w:lang w:val="en-US" w:eastAsia="zh-TW" w:bidi="ar-SA"/>
    </w:rPr>
  </w:style>
  <w:style w:type="paragraph" w:customStyle="1" w:styleId="afffffffffffe">
    <w:name w:val="(一)下內文 字元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affffffffffff">
    <w:name w:val="(一)下內文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14a">
    <w:name w:val="第二層(14號字) 字元 字元 字元"/>
    <w:rsid w:val="00E72EAA"/>
    <w:pPr>
      <w:spacing w:line="480" w:lineRule="exact"/>
      <w:ind w:left="200" w:hangingChars="200" w:hanging="200"/>
      <w:jc w:val="both"/>
    </w:pPr>
    <w:rPr>
      <w:rFonts w:eastAsia="標楷體"/>
      <w:b/>
      <w:snapToGrid w:val="0"/>
      <w:kern w:val="2"/>
      <w:sz w:val="28"/>
      <w:szCs w:val="28"/>
    </w:rPr>
  </w:style>
  <w:style w:type="character" w:customStyle="1" w:styleId="14b">
    <w:name w:val="第二層(14號字) 字元 字元 字元 字元"/>
    <w:rsid w:val="00E72EAA"/>
    <w:rPr>
      <w:rFonts w:eastAsia="標楷體"/>
      <w:b/>
      <w:snapToGrid w:val="0"/>
      <w:kern w:val="2"/>
      <w:sz w:val="28"/>
      <w:szCs w:val="28"/>
      <w:lang w:val="en-US" w:eastAsia="zh-TW" w:bidi="ar-SA"/>
    </w:rPr>
  </w:style>
  <w:style w:type="character" w:customStyle="1" w:styleId="affffffffffff0">
    <w:name w:val="(一)(二)(三) 字元 字元 字元 字元 字元 字元"/>
    <w:link w:val="affffffffffff1"/>
    <w:rsid w:val="00E72EAA"/>
    <w:rPr>
      <w:rFonts w:ascii="標楷體" w:eastAsia="標楷體"/>
      <w:snapToGrid w:val="0"/>
      <w:kern w:val="2"/>
      <w:sz w:val="28"/>
      <w:szCs w:val="28"/>
    </w:rPr>
  </w:style>
  <w:style w:type="paragraph" w:customStyle="1" w:styleId="affffffffffff1">
    <w:name w:val="(一)(二)(三) 字元 字元 字元 字元 字元"/>
    <w:basedOn w:val="a9"/>
    <w:link w:val="affffffffffff0"/>
    <w:rsid w:val="00E72EAA"/>
    <w:pPr>
      <w:ind w:left="300" w:hangingChars="100" w:hanging="100"/>
    </w:pPr>
  </w:style>
  <w:style w:type="character" w:customStyle="1" w:styleId="14c">
    <w:name w:val="表格內文(14行高) 字元 字元 字元"/>
    <w:rsid w:val="00E72EAA"/>
    <w:rPr>
      <w:rFonts w:ascii="標楷體" w:eastAsia="標楷體"/>
      <w:snapToGrid w:val="0"/>
      <w:kern w:val="2"/>
      <w:sz w:val="24"/>
      <w:szCs w:val="28"/>
      <w:lang w:val="en-US" w:eastAsia="zh-TW" w:bidi="ar-SA"/>
    </w:rPr>
  </w:style>
  <w:style w:type="character" w:customStyle="1" w:styleId="203">
    <w:name w:val="表格內文(20行高) 字元 字元 字元"/>
    <w:rsid w:val="00E72EAA"/>
    <w:rPr>
      <w:rFonts w:ascii="標楷體" w:eastAsia="標楷體"/>
      <w:snapToGrid w:val="0"/>
      <w:kern w:val="2"/>
      <w:sz w:val="24"/>
      <w:szCs w:val="28"/>
      <w:lang w:val="en-US" w:eastAsia="zh-TW" w:bidi="ar-SA"/>
    </w:rPr>
  </w:style>
  <w:style w:type="character" w:customStyle="1" w:styleId="1fff6">
    <w:name w:val="標題1"/>
    <w:rsid w:val="00E72EAA"/>
  </w:style>
  <w:style w:type="character" w:customStyle="1" w:styleId="affffffffffff2">
    <w:name w:val="(一)下內文 字元 字元 字元"/>
    <w:rsid w:val="00E72EAA"/>
    <w:rPr>
      <w:rFonts w:ascii="標楷體" w:eastAsia="標楷體"/>
      <w:snapToGrid w:val="0"/>
      <w:kern w:val="2"/>
      <w:sz w:val="28"/>
      <w:szCs w:val="28"/>
      <w:lang w:val="en-US" w:eastAsia="zh-TW" w:bidi="ar-SA"/>
    </w:rPr>
  </w:style>
  <w:style w:type="paragraph" w:customStyle="1" w:styleId="affffffffffff3">
    <w:name w:val="(一)下內文 字元 字元 字元 字元"/>
    <w:basedOn w:val="a9"/>
    <w:rsid w:val="00E72EAA"/>
    <w:pPr>
      <w:adjustRightInd w:val="0"/>
      <w:spacing w:line="480" w:lineRule="exact"/>
      <w:ind w:leftChars="300" w:left="300" w:firstLineChars="0" w:firstLine="0"/>
    </w:pPr>
    <w:rPr>
      <w:rFonts w:ascii="Times New Roman"/>
    </w:rPr>
  </w:style>
  <w:style w:type="character" w:customStyle="1" w:styleId="2010">
    <w:name w:val="表格內文(20行高) 字元1"/>
    <w:rsid w:val="00E72EAA"/>
    <w:rPr>
      <w:rFonts w:ascii="標楷體" w:eastAsia="標楷體"/>
      <w:snapToGrid w:val="0"/>
      <w:kern w:val="2"/>
      <w:sz w:val="24"/>
      <w:szCs w:val="28"/>
      <w:lang w:val="en-US" w:eastAsia="zh-TW" w:bidi="ar-SA"/>
    </w:rPr>
  </w:style>
  <w:style w:type="paragraph" w:customStyle="1" w:styleId="affffffffffff4">
    <w:name w:val="(一)"/>
    <w:basedOn w:val="a9"/>
    <w:link w:val="affffffffffff5"/>
    <w:rsid w:val="00E72EAA"/>
    <w:pPr>
      <w:spacing w:line="340" w:lineRule="exact"/>
      <w:ind w:leftChars="0" w:left="100" w:hangingChars="100" w:hanging="100"/>
    </w:pPr>
    <w:rPr>
      <w:rFonts w:hAnsi="標楷體"/>
      <w:snapToGrid/>
      <w:sz w:val="22"/>
      <w:szCs w:val="22"/>
    </w:rPr>
  </w:style>
  <w:style w:type="character" w:customStyle="1" w:styleId="affffffffffff5">
    <w:name w:val="(一) 字元"/>
    <w:link w:val="affffffffffff4"/>
    <w:rsid w:val="00E72EAA"/>
    <w:rPr>
      <w:rFonts w:ascii="標楷體" w:eastAsia="標楷體" w:hAnsi="標楷體"/>
      <w:kern w:val="2"/>
      <w:sz w:val="22"/>
      <w:szCs w:val="22"/>
    </w:rPr>
  </w:style>
  <w:style w:type="character" w:customStyle="1" w:styleId="162">
    <w:name w:val="字元16"/>
    <w:rsid w:val="00E72EAA"/>
    <w:rPr>
      <w:rFonts w:ascii="標楷體" w:eastAsia="標楷體"/>
      <w:snapToGrid w:val="0"/>
      <w:kern w:val="2"/>
      <w:lang w:val="en-US" w:eastAsia="zh-TW" w:bidi="ar-SA"/>
    </w:rPr>
  </w:style>
  <w:style w:type="paragraph" w:customStyle="1" w:styleId="affffffffffff6">
    <w:name w:val="字元 字元 字元 字元 字元 字元"/>
    <w:basedOn w:val="a9"/>
    <w:rsid w:val="00E72EA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e">
    <w:name w:val="字元3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6">
    <w:name w:val="字元 字元5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f7">
    <w:name w:val="字元1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ff7">
    <w:name w:val="報告名稱 字元"/>
    <w:basedOn w:val="a9"/>
    <w:link w:val="affffffffffff8"/>
    <w:rsid w:val="00E72EAA"/>
    <w:pPr>
      <w:adjustRightInd w:val="0"/>
      <w:ind w:leftChars="0" w:left="0" w:firstLineChars="0" w:firstLine="0"/>
    </w:pPr>
    <w:rPr>
      <w:b/>
      <w:sz w:val="36"/>
    </w:rPr>
  </w:style>
  <w:style w:type="character" w:customStyle="1" w:styleId="affffffffffff8">
    <w:name w:val="報告名稱 字元 字元"/>
    <w:link w:val="affffffffffff7"/>
    <w:rsid w:val="00E72EAA"/>
    <w:rPr>
      <w:rFonts w:ascii="標楷體" w:eastAsia="標楷體"/>
      <w:b/>
      <w:snapToGrid w:val="0"/>
      <w:kern w:val="2"/>
      <w:sz w:val="36"/>
      <w:szCs w:val="28"/>
    </w:rPr>
  </w:style>
  <w:style w:type="character" w:customStyle="1" w:styleId="1fff8">
    <w:name w:val="頁尾 字元1"/>
    <w:aliases w:val="頁尾 字元 字元"/>
    <w:uiPriority w:val="99"/>
    <w:rsid w:val="00E72EAA"/>
    <w:rPr>
      <w:rFonts w:eastAsia="標楷體"/>
      <w:kern w:val="2"/>
      <w:szCs w:val="28"/>
      <w:lang w:val="en-US" w:eastAsia="zh-TW" w:bidi="ar-SA"/>
    </w:rPr>
  </w:style>
  <w:style w:type="paragraph" w:customStyle="1" w:styleId="57">
    <w:name w:val="字元 字元5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ainwordtxtinportant1">
    <w:name w:val="main_word_txt_inportant1"/>
    <w:rsid w:val="00E72EAA"/>
    <w:rPr>
      <w:strike w:val="0"/>
      <w:dstrike w:val="0"/>
      <w:color w:val="FF9900"/>
      <w:spacing w:val="20"/>
      <w:sz w:val="23"/>
      <w:szCs w:val="23"/>
      <w:u w:val="none"/>
      <w:effect w:val="none"/>
    </w:rPr>
  </w:style>
  <w:style w:type="character" w:customStyle="1" w:styleId="style601">
    <w:name w:val="style601"/>
    <w:rsid w:val="00E72EAA"/>
    <w:rPr>
      <w:color w:val="FF0000"/>
    </w:rPr>
  </w:style>
  <w:style w:type="paragraph" w:customStyle="1" w:styleId="affffffffffff9">
    <w:name w:val=""/>
    <w:basedOn w:val="a9"/>
    <w:rsid w:val="00E72EA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fffffffffa">
    <w:name w:val="甲"/>
    <w:basedOn w:val="a9"/>
    <w:rsid w:val="00E72EA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ffffffffb">
    <w:name w:val=""/>
    <w:basedOn w:val="a9"/>
    <w:rsid w:val="00E72EAA"/>
    <w:pPr>
      <w:spacing w:line="440" w:lineRule="exact"/>
      <w:ind w:leftChars="0" w:left="851" w:firstLineChars="0" w:hanging="567"/>
    </w:pPr>
    <w:rPr>
      <w:rFonts w:ascii="Times New Roman" w:eastAsia="華康細明體"/>
      <w:b/>
      <w:snapToGrid/>
      <w:szCs w:val="20"/>
    </w:rPr>
  </w:style>
  <w:style w:type="paragraph" w:customStyle="1" w:styleId="affffffffffffc">
    <w:name w:val="一、說明（首行縮排）"/>
    <w:basedOn w:val="afff6"/>
    <w:rsid w:val="00E72EAA"/>
    <w:pPr>
      <w:spacing w:line="440" w:lineRule="exact"/>
      <w:ind w:leftChars="0" w:left="794" w:firstLineChars="0" w:firstLine="624"/>
    </w:pPr>
    <w:rPr>
      <w:rFonts w:ascii="Times New Roman" w:eastAsia="華康楷書體W5" w:hAnsi="Times New Roman" w:cs="Times New Roman"/>
      <w:spacing w:val="10"/>
      <w:sz w:val="28"/>
      <w:szCs w:val="20"/>
    </w:rPr>
  </w:style>
  <w:style w:type="paragraph" w:customStyle="1" w:styleId="k00">
    <w:name w:val="k00"/>
    <w:rsid w:val="00E72EAA"/>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E72EAA"/>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ST201">
    <w:name w:val="ST20_1"/>
    <w:basedOn w:val="a9"/>
    <w:rsid w:val="00E72EAA"/>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fffffffffd">
    <w:name w:val="一"/>
    <w:basedOn w:val="a9"/>
    <w:rsid w:val="00E72EAA"/>
    <w:pPr>
      <w:spacing w:line="240" w:lineRule="auto"/>
      <w:ind w:leftChars="0" w:left="0" w:firstLineChars="0" w:firstLine="0"/>
      <w:jc w:val="left"/>
    </w:pPr>
    <w:rPr>
      <w:rFonts w:hAnsi="標楷體"/>
      <w:snapToGrid/>
      <w:sz w:val="32"/>
      <w:szCs w:val="32"/>
    </w:rPr>
  </w:style>
  <w:style w:type="paragraph" w:customStyle="1" w:styleId="items">
    <w:name w:val="items"/>
    <w:basedOn w:val="a9"/>
    <w:rsid w:val="00E72EAA"/>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9"/>
    <w:rsid w:val="00E72EAA"/>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k4a">
    <w:name w:val="k4a 字元"/>
    <w:link w:val="k4a0"/>
    <w:locked/>
    <w:rsid w:val="00E72EAA"/>
    <w:rPr>
      <w:rFonts w:eastAsia="標楷體"/>
      <w:sz w:val="32"/>
      <w:szCs w:val="22"/>
    </w:rPr>
  </w:style>
  <w:style w:type="paragraph" w:customStyle="1" w:styleId="k4a0">
    <w:name w:val="k4a"/>
    <w:link w:val="k4a"/>
    <w:rsid w:val="00E72EAA"/>
    <w:pPr>
      <w:widowControl w:val="0"/>
      <w:tabs>
        <w:tab w:val="left" w:pos="960"/>
        <w:tab w:val="left" w:pos="1920"/>
        <w:tab w:val="left" w:pos="2880"/>
        <w:tab w:val="left" w:pos="3840"/>
        <w:tab w:val="left" w:pos="4800"/>
        <w:tab w:val="left" w:pos="5760"/>
      </w:tabs>
      <w:overflowPunct w:val="0"/>
      <w:spacing w:line="500" w:lineRule="exact"/>
      <w:ind w:leftChars="550" w:left="670" w:hangingChars="120" w:hanging="120"/>
      <w:jc w:val="both"/>
    </w:pPr>
    <w:rPr>
      <w:rFonts w:eastAsia="標楷體"/>
      <w:sz w:val="32"/>
      <w:szCs w:val="22"/>
    </w:rPr>
  </w:style>
  <w:style w:type="character" w:customStyle="1" w:styleId="A20">
    <w:name w:val="A2"/>
    <w:uiPriority w:val="99"/>
    <w:rsid w:val="00E72EAA"/>
    <w:rPr>
      <w:rFonts w:cs="DFMing Std W3"/>
      <w:color w:val="000000"/>
      <w:sz w:val="22"/>
      <w:szCs w:val="22"/>
    </w:rPr>
  </w:style>
  <w:style w:type="character" w:customStyle="1" w:styleId="changesize">
    <w:name w:val="changesize"/>
    <w:rsid w:val="00E72EAA"/>
  </w:style>
  <w:style w:type="character" w:customStyle="1" w:styleId="style341">
    <w:name w:val="style341"/>
    <w:rsid w:val="00E72EAA"/>
    <w:rPr>
      <w:rFonts w:ascii="標楷體" w:eastAsia="標楷體" w:hAnsi="標楷體" w:hint="eastAsia"/>
      <w:b/>
      <w:bCs/>
      <w:color w:val="000066"/>
      <w:sz w:val="48"/>
      <w:szCs w:val="48"/>
    </w:rPr>
  </w:style>
  <w:style w:type="character" w:customStyle="1" w:styleId="mfont-txtcont1">
    <w:name w:val="mfont-txtcont1"/>
    <w:rsid w:val="00E72EAA"/>
    <w:rPr>
      <w:rFonts w:ascii="微軟正黑體" w:eastAsia="微軟正黑體" w:hAnsi="微軟正黑體" w:hint="eastAsia"/>
      <w:color w:val="333333"/>
      <w:sz w:val="24"/>
      <w:szCs w:val="24"/>
    </w:rPr>
  </w:style>
  <w:style w:type="paragraph" w:styleId="affffffffffffe">
    <w:name w:val="caption"/>
    <w:basedOn w:val="a9"/>
    <w:next w:val="a9"/>
    <w:uiPriority w:val="35"/>
    <w:qFormat/>
    <w:rsid w:val="00E72EAA"/>
    <w:pPr>
      <w:spacing w:line="240" w:lineRule="auto"/>
      <w:ind w:leftChars="0" w:left="0" w:firstLineChars="0" w:firstLine="0"/>
      <w:jc w:val="left"/>
    </w:pPr>
    <w:rPr>
      <w:rFonts w:ascii="Calibri" w:eastAsia="新細明體" w:hAnsi="Calibri"/>
      <w:snapToGrid/>
      <w:sz w:val="20"/>
      <w:szCs w:val="20"/>
    </w:rPr>
  </w:style>
  <w:style w:type="character" w:customStyle="1" w:styleId="afffffffffffff">
    <w:name w:val="第三層標題(一) (二) (三)... 字元"/>
    <w:link w:val="a4"/>
    <w:rsid w:val="00E72EAA"/>
    <w:rPr>
      <w:rFonts w:ascii="華康楷書體W5" w:eastAsia="華康楷書體W5" w:hAnsi="標楷體"/>
      <w:sz w:val="32"/>
      <w:szCs w:val="30"/>
      <w:lang w:val="en" w:bidi="en-US"/>
    </w:rPr>
  </w:style>
  <w:style w:type="paragraph" w:customStyle="1" w:styleId="a4">
    <w:name w:val="第三層標題(一) (二) (三)..."/>
    <w:basedOn w:val="a9"/>
    <w:link w:val="afffffffffffff"/>
    <w:rsid w:val="00E72EAA"/>
    <w:pPr>
      <w:widowControl/>
      <w:numPr>
        <w:ilvl w:val="2"/>
        <w:numId w:val="6"/>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paragraph" w:customStyle="1" w:styleId="afffffffffffff0">
    <w:name w:val="字元"/>
    <w:basedOn w:val="a9"/>
    <w:rsid w:val="00E72EAA"/>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paragraph" w:customStyle="1" w:styleId="afffffffffffff1">
    <w:name w:val="證券(一).內文"/>
    <w:basedOn w:val="a9"/>
    <w:rsid w:val="00E72EAA"/>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ffffffffff2">
    <w:name w:val="證券內文"/>
    <w:rsid w:val="00E72EAA"/>
    <w:pPr>
      <w:widowControl w:val="0"/>
      <w:snapToGrid w:val="0"/>
      <w:spacing w:line="326" w:lineRule="exact"/>
      <w:ind w:firstLineChars="200" w:firstLine="200"/>
      <w:jc w:val="both"/>
    </w:pPr>
    <w:rPr>
      <w:rFonts w:eastAsia="華康細明體"/>
      <w:spacing w:val="4"/>
      <w:sz w:val="22"/>
    </w:rPr>
  </w:style>
  <w:style w:type="paragraph" w:customStyle="1" w:styleId="afffffffffffff3">
    <w:name w:val="案由(議)"/>
    <w:basedOn w:val="a9"/>
    <w:next w:val="a9"/>
    <w:rsid w:val="00E72EAA"/>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220">
    <w:name w:val="(一)下內文縮2 字元2"/>
    <w:rsid w:val="00E72EAA"/>
    <w:rPr>
      <w:rFonts w:ascii="標楷體" w:eastAsia="標楷體"/>
      <w:snapToGrid w:val="0"/>
      <w:kern w:val="2"/>
      <w:sz w:val="28"/>
      <w:szCs w:val="28"/>
    </w:rPr>
  </w:style>
  <w:style w:type="paragraph" w:customStyle="1" w:styleId="a3">
    <w:name w:val="第一層標題(壹、貳、參...)"/>
    <w:basedOn w:val="a9"/>
    <w:rsid w:val="00E72EAA"/>
    <w:pPr>
      <w:widowControl/>
      <w:numPr>
        <w:numId w:val="6"/>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123">
    <w:name w:val="第四層標題(1. 2. 3. ....)"/>
    <w:basedOn w:val="a9"/>
    <w:rsid w:val="00E72EAA"/>
    <w:pPr>
      <w:widowControl/>
      <w:numPr>
        <w:ilvl w:val="3"/>
        <w:numId w:val="6"/>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9"/>
    <w:rsid w:val="00E72EAA"/>
    <w:pPr>
      <w:widowControl/>
      <w:numPr>
        <w:ilvl w:val="4"/>
        <w:numId w:val="6"/>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customStyle="1" w:styleId="afffffffffffff4">
    <w:name w:val="第四層內文"/>
    <w:basedOn w:val="a9"/>
    <w:link w:val="afffffffffffff5"/>
    <w:rsid w:val="00E72EAA"/>
    <w:pPr>
      <w:widowControl/>
      <w:snapToGrid w:val="0"/>
      <w:spacing w:beforeLines="50" w:before="250" w:afterLines="50" w:after="250" w:line="240" w:lineRule="auto"/>
      <w:ind w:leftChars="500" w:left="1216" w:firstLineChars="225" w:firstLine="727"/>
    </w:pPr>
    <w:rPr>
      <w:rFonts w:ascii="華康楷書體W5" w:hAnsi="標楷體"/>
      <w:snapToGrid/>
      <w:kern w:val="0"/>
      <w:sz w:val="32"/>
      <w:szCs w:val="32"/>
      <w:lang w:bidi="en-US"/>
    </w:rPr>
  </w:style>
  <w:style w:type="character" w:customStyle="1" w:styleId="afffffffffffff5">
    <w:name w:val="第四層內文 字元"/>
    <w:link w:val="afffffffffffff4"/>
    <w:rsid w:val="00E72EAA"/>
    <w:rPr>
      <w:rFonts w:ascii="華康楷書體W5" w:eastAsia="標楷體" w:hAnsi="標楷體"/>
      <w:sz w:val="32"/>
      <w:szCs w:val="32"/>
      <w:lang w:bidi="en-US"/>
    </w:rPr>
  </w:style>
  <w:style w:type="paragraph" w:customStyle="1" w:styleId="a8">
    <w:name w:val="第二層標題(一、"/>
    <w:aliases w:val="二、,三、....)"/>
    <w:basedOn w:val="a9"/>
    <w:link w:val="afffffffffffff6"/>
    <w:rsid w:val="00E72EAA"/>
    <w:pPr>
      <w:widowControl/>
      <w:numPr>
        <w:numId w:val="7"/>
      </w:numPr>
      <w:spacing w:line="400" w:lineRule="exact"/>
      <w:ind w:leftChars="0" w:left="0" w:firstLineChars="0" w:firstLine="0"/>
      <w:jc w:val="left"/>
      <w:outlineLvl w:val="1"/>
    </w:pPr>
    <w:rPr>
      <w:rFonts w:hAnsi="標楷體"/>
      <w:b/>
      <w:snapToGrid/>
      <w:kern w:val="0"/>
      <w:sz w:val="32"/>
      <w:szCs w:val="32"/>
      <w:lang w:val="en" w:bidi="en-US"/>
    </w:rPr>
  </w:style>
  <w:style w:type="character" w:customStyle="1" w:styleId="afffffffffffff6">
    <w:name w:val="第二層標題(一、 字元"/>
    <w:aliases w:val="二、 字元,三、....) 字元"/>
    <w:link w:val="a8"/>
    <w:rsid w:val="00E72EAA"/>
    <w:rPr>
      <w:rFonts w:ascii="標楷體" w:eastAsia="標楷體" w:hAnsi="標楷體"/>
      <w:b/>
      <w:sz w:val="32"/>
      <w:szCs w:val="32"/>
      <w:lang w:val="en" w:bidi="en-US"/>
    </w:rPr>
  </w:style>
  <w:style w:type="character" w:customStyle="1" w:styleId="affffffffff9">
    <w:name w:val="註腳樣式 字元"/>
    <w:link w:val="affffffffff8"/>
    <w:rsid w:val="00E72EAA"/>
    <w:rPr>
      <w:rFonts w:ascii="標楷體" w:eastAsia="標楷體"/>
      <w:snapToGrid w:val="0"/>
      <w:kern w:val="2"/>
    </w:rPr>
  </w:style>
  <w:style w:type="paragraph" w:customStyle="1" w:styleId="xl65">
    <w:name w:val="xl6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9"/>
    <w:rsid w:val="00E72EAA"/>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9"/>
    <w:rsid w:val="00E72EA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9"/>
    <w:rsid w:val="00E72EAA"/>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9"/>
    <w:rsid w:val="00E72EA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9"/>
    <w:rsid w:val="00E72EAA"/>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9"/>
    <w:rsid w:val="00E72EA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ffffffffff7">
    <w:name w:val="(一)內文"/>
    <w:basedOn w:val="a9"/>
    <w:link w:val="afffffffffffff8"/>
    <w:qFormat/>
    <w:rsid w:val="00E72EAA"/>
    <w:pPr>
      <w:widowControl/>
      <w:spacing w:beforeLines="50" w:before="50" w:afterLines="50" w:after="50"/>
      <w:ind w:leftChars="300" w:left="300"/>
    </w:pPr>
    <w:rPr>
      <w:rFonts w:hAnsi="標楷體"/>
      <w:snapToGrid/>
      <w:color w:val="000000"/>
      <w:sz w:val="32"/>
      <w:szCs w:val="32"/>
    </w:rPr>
  </w:style>
  <w:style w:type="character" w:customStyle="1" w:styleId="afffffffffffff8">
    <w:name w:val="(一)內文 字元"/>
    <w:link w:val="afffffffffffff7"/>
    <w:rsid w:val="00E72EAA"/>
    <w:rPr>
      <w:rFonts w:ascii="標楷體" w:eastAsia="標楷體" w:hAnsi="標楷體"/>
      <w:color w:val="000000"/>
      <w:kern w:val="2"/>
      <w:sz w:val="32"/>
      <w:szCs w:val="32"/>
    </w:rPr>
  </w:style>
  <w:style w:type="paragraph" w:customStyle="1" w:styleId="afffffffffffff9">
    <w:name w:val="表資料來源"/>
    <w:basedOn w:val="a9"/>
    <w:link w:val="afffffffffffffa"/>
    <w:qFormat/>
    <w:rsid w:val="00E72EAA"/>
    <w:pPr>
      <w:snapToGrid w:val="0"/>
      <w:spacing w:beforeLines="20" w:before="20" w:afterLines="50" w:after="50" w:line="300" w:lineRule="exact"/>
      <w:ind w:leftChars="300" w:left="300" w:hangingChars="500" w:hanging="499"/>
      <w:jc w:val="left"/>
    </w:pPr>
    <w:rPr>
      <w:rFonts w:hAnsi="標楷體"/>
      <w:snapToGrid/>
      <w:sz w:val="24"/>
      <w:szCs w:val="24"/>
    </w:rPr>
  </w:style>
  <w:style w:type="character" w:customStyle="1" w:styleId="afffffffffffffa">
    <w:name w:val="表資料來源 字元"/>
    <w:link w:val="afffffffffffff9"/>
    <w:rsid w:val="00E72EAA"/>
    <w:rPr>
      <w:rFonts w:ascii="標楷體" w:eastAsia="標楷體" w:hAnsi="標楷體"/>
      <w:kern w:val="2"/>
      <w:sz w:val="24"/>
      <w:szCs w:val="24"/>
    </w:rPr>
  </w:style>
  <w:style w:type="paragraph" w:customStyle="1" w:styleId="afffffffffffffb">
    <w:name w:val="圖文字樣式"/>
    <w:basedOn w:val="afffffffffffffc"/>
    <w:link w:val="afffffffffffffd"/>
    <w:qFormat/>
    <w:rsid w:val="00E72EAA"/>
    <w:pPr>
      <w:spacing w:afterLines="0" w:after="0" w:line="320" w:lineRule="exact"/>
    </w:pPr>
    <w:rPr>
      <w:sz w:val="28"/>
      <w:szCs w:val="28"/>
    </w:rPr>
  </w:style>
  <w:style w:type="character" w:customStyle="1" w:styleId="afffffffffffffd">
    <w:name w:val="圖文字樣式 字元"/>
    <w:link w:val="afffffffffffffb"/>
    <w:rsid w:val="00E72EAA"/>
    <w:rPr>
      <w:rFonts w:ascii="標楷體" w:eastAsia="標楷體" w:hAnsi="標楷體"/>
      <w:noProof/>
      <w:color w:val="000000"/>
      <w:kern w:val="2"/>
      <w:sz w:val="28"/>
      <w:szCs w:val="28"/>
    </w:rPr>
  </w:style>
  <w:style w:type="paragraph" w:customStyle="1" w:styleId="1fff9">
    <w:name w:val="(1)內文"/>
    <w:basedOn w:val="a9"/>
    <w:link w:val="1fffa"/>
    <w:qFormat/>
    <w:rsid w:val="00E72EAA"/>
    <w:pPr>
      <w:widowControl/>
      <w:spacing w:beforeLines="50" w:before="50" w:afterLines="50" w:after="50"/>
      <w:ind w:leftChars="510" w:left="510"/>
    </w:pPr>
    <w:rPr>
      <w:rFonts w:hAnsi="標楷體"/>
      <w:snapToGrid/>
      <w:color w:val="000000"/>
      <w:sz w:val="32"/>
      <w:szCs w:val="32"/>
    </w:rPr>
  </w:style>
  <w:style w:type="paragraph" w:customStyle="1" w:styleId="afffffffffffffc">
    <w:name w:val="圖片樣式"/>
    <w:basedOn w:val="1fff9"/>
    <w:link w:val="afffffffffffffe"/>
    <w:qFormat/>
    <w:rsid w:val="00E72EAA"/>
    <w:pPr>
      <w:spacing w:line="240" w:lineRule="auto"/>
      <w:ind w:leftChars="0" w:left="0" w:firstLineChars="0" w:firstLine="0"/>
      <w:jc w:val="center"/>
    </w:pPr>
    <w:rPr>
      <w:noProof/>
      <w:sz w:val="20"/>
      <w:szCs w:val="20"/>
    </w:rPr>
  </w:style>
  <w:style w:type="character" w:customStyle="1" w:styleId="1fffa">
    <w:name w:val="(1)內文 字元"/>
    <w:link w:val="1fff9"/>
    <w:rsid w:val="00E72EAA"/>
    <w:rPr>
      <w:rFonts w:ascii="標楷體" w:eastAsia="標楷體" w:hAnsi="標楷體"/>
      <w:color w:val="000000"/>
      <w:kern w:val="2"/>
      <w:sz w:val="32"/>
      <w:szCs w:val="32"/>
    </w:rPr>
  </w:style>
  <w:style w:type="character" w:customStyle="1" w:styleId="afffffffffffffe">
    <w:name w:val="圖片樣式 字元"/>
    <w:link w:val="afffffffffffffc"/>
    <w:rsid w:val="00E72EAA"/>
    <w:rPr>
      <w:rFonts w:ascii="標楷體" w:eastAsia="標楷體" w:hAnsi="標楷體"/>
      <w:noProof/>
      <w:color w:val="000000"/>
      <w:kern w:val="2"/>
    </w:rPr>
  </w:style>
  <w:style w:type="paragraph" w:customStyle="1" w:styleId="affffffffffffff">
    <w:name w:val="圖資料來源"/>
    <w:basedOn w:val="aff5"/>
    <w:link w:val="affffffffffffff0"/>
    <w:qFormat/>
    <w:rsid w:val="00E72EAA"/>
    <w:pPr>
      <w:spacing w:beforeLines="20" w:before="72" w:afterLines="50" w:after="180" w:line="300" w:lineRule="exact"/>
      <w:ind w:leftChars="0" w:left="0" w:firstLineChars="0" w:firstLine="0"/>
      <w:jc w:val="center"/>
    </w:pPr>
    <w:rPr>
      <w:rFonts w:hAnsi="標楷體"/>
      <w:noProof/>
      <w:snapToGrid/>
      <w:color w:val="000000"/>
      <w:sz w:val="28"/>
      <w:szCs w:val="24"/>
    </w:rPr>
  </w:style>
  <w:style w:type="character" w:customStyle="1" w:styleId="affffffffffffff0">
    <w:name w:val="圖資料來源 字元"/>
    <w:link w:val="affffffffffffff"/>
    <w:rsid w:val="00E72EAA"/>
    <w:rPr>
      <w:rFonts w:ascii="標楷體" w:eastAsia="標楷體" w:hAnsi="標楷體"/>
      <w:noProof/>
      <w:color w:val="000000"/>
      <w:kern w:val="2"/>
      <w:sz w:val="28"/>
      <w:szCs w:val="24"/>
    </w:rPr>
  </w:style>
  <w:style w:type="paragraph" w:customStyle="1" w:styleId="10">
    <w:name w:val="(1)段落"/>
    <w:basedOn w:val="1fff9"/>
    <w:link w:val="1fffb"/>
    <w:qFormat/>
    <w:rsid w:val="00E72EAA"/>
    <w:pPr>
      <w:numPr>
        <w:numId w:val="8"/>
      </w:numPr>
      <w:ind w:leftChars="0" w:left="0" w:firstLineChars="0" w:firstLine="0"/>
    </w:pPr>
  </w:style>
  <w:style w:type="character" w:customStyle="1" w:styleId="1fffb">
    <w:name w:val="(1)段落 字元"/>
    <w:link w:val="10"/>
    <w:rsid w:val="00E72EAA"/>
    <w:rPr>
      <w:rFonts w:ascii="標楷體" w:eastAsia="標楷體" w:hAnsi="標楷體"/>
      <w:color w:val="000000"/>
      <w:kern w:val="2"/>
      <w:sz w:val="32"/>
      <w:szCs w:val="32"/>
    </w:rPr>
  </w:style>
  <w:style w:type="paragraph" w:customStyle="1" w:styleId="affffffffffffff1">
    <w:name w:val="表文字樣式"/>
    <w:basedOn w:val="afffffffffffffb"/>
    <w:link w:val="affffffffffffff2"/>
    <w:qFormat/>
    <w:rsid w:val="00E72EAA"/>
    <w:pPr>
      <w:spacing w:afterLines="50" w:after="50" w:line="300" w:lineRule="exact"/>
      <w:ind w:leftChars="300" w:left="300" w:hangingChars="380" w:hanging="380"/>
      <w:jc w:val="left"/>
    </w:pPr>
  </w:style>
  <w:style w:type="character" w:customStyle="1" w:styleId="affffffffffffff2">
    <w:name w:val="表文字樣式 字元"/>
    <w:link w:val="affffffffffffff1"/>
    <w:rsid w:val="00E72EAA"/>
    <w:rPr>
      <w:rFonts w:ascii="標楷體" w:eastAsia="標楷體" w:hAnsi="標楷體"/>
      <w:noProof/>
      <w:color w:val="000000"/>
      <w:kern w:val="2"/>
      <w:sz w:val="28"/>
      <w:szCs w:val="28"/>
    </w:rPr>
  </w:style>
  <w:style w:type="paragraph" w:customStyle="1" w:styleId="1">
    <w:name w:val="1段落"/>
    <w:basedOn w:val="a9"/>
    <w:link w:val="1fffc"/>
    <w:qFormat/>
    <w:rsid w:val="00E72EAA"/>
    <w:pPr>
      <w:numPr>
        <w:numId w:val="9"/>
      </w:numPr>
      <w:autoSpaceDE w:val="0"/>
      <w:autoSpaceDN w:val="0"/>
      <w:adjustRightInd w:val="0"/>
      <w:snapToGrid w:val="0"/>
      <w:spacing w:beforeLines="50" w:before="50" w:afterLines="50" w:after="50"/>
      <w:ind w:leftChars="260" w:left="260" w:hangingChars="151" w:hanging="482"/>
    </w:pPr>
    <w:rPr>
      <w:rFonts w:ascii="華康楷書體W5" w:hAnsi="標楷體"/>
      <w:kern w:val="0"/>
      <w:sz w:val="32"/>
      <w:szCs w:val="32"/>
      <w:lang w:bidi="en-US"/>
    </w:rPr>
  </w:style>
  <w:style w:type="character" w:customStyle="1" w:styleId="1fffc">
    <w:name w:val="1段落 字元"/>
    <w:link w:val="1"/>
    <w:rsid w:val="00E72EAA"/>
    <w:rPr>
      <w:rFonts w:ascii="華康楷書體W5" w:eastAsia="標楷體" w:hAnsi="標楷體"/>
      <w:snapToGrid w:val="0"/>
      <w:sz w:val="32"/>
      <w:szCs w:val="32"/>
      <w:lang w:bidi="en-US"/>
    </w:rPr>
  </w:style>
  <w:style w:type="character" w:customStyle="1" w:styleId="af">
    <w:name w:val="預備金及追加預算標題 字元"/>
    <w:link w:val="ae"/>
    <w:rsid w:val="00E72EAA"/>
    <w:rPr>
      <w:rFonts w:ascii="標楷體" w:eastAsia="標楷體"/>
      <w:b/>
      <w:snapToGrid w:val="0"/>
      <w:kern w:val="2"/>
      <w:sz w:val="28"/>
    </w:rPr>
  </w:style>
  <w:style w:type="paragraph" w:customStyle="1" w:styleId="1fffd">
    <w:name w:val="純文字1"/>
    <w:basedOn w:val="a9"/>
    <w:rsid w:val="00E72EAA"/>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affffffffffffff3">
    <w:name w:val="字元 字元 字元 字元 字元 字元 字元 字元 字元 字元 字元 字元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0">
    <w:name w:val="字元 字元9 字元 字元9 字元 字元1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74">
    <w:name w:val="字元 字元7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fe">
    <w:name w:val="表格字1"/>
    <w:basedOn w:val="a9"/>
    <w:rsid w:val="00E72EAA"/>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paragraph" w:customStyle="1" w:styleId="oa">
    <w:name w:val=".o.a"/>
    <w:basedOn w:val="a9"/>
    <w:next w:val="a9"/>
    <w:uiPriority w:val="99"/>
    <w:rsid w:val="00E72EAA"/>
    <w:pPr>
      <w:autoSpaceDE w:val="0"/>
      <w:autoSpaceDN w:val="0"/>
      <w:adjustRightInd w:val="0"/>
      <w:spacing w:line="240" w:lineRule="auto"/>
      <w:ind w:leftChars="0" w:left="0" w:firstLineChars="0" w:firstLine="0"/>
      <w:jc w:val="left"/>
    </w:pPr>
    <w:rPr>
      <w:rFonts w:ascii="DF Kai Shu" w:eastAsia="DF Kai Shu" w:hAnsi="Calibri"/>
      <w:snapToGrid/>
      <w:kern w:val="0"/>
      <w:sz w:val="24"/>
      <w:szCs w:val="24"/>
    </w:rPr>
  </w:style>
  <w:style w:type="character" w:styleId="affffffffffffff4">
    <w:name w:val="Book Title"/>
    <w:uiPriority w:val="33"/>
    <w:qFormat/>
    <w:rsid w:val="00E72EAA"/>
    <w:rPr>
      <w:b/>
      <w:bCs/>
      <w:smallCaps/>
      <w:spacing w:val="5"/>
    </w:rPr>
  </w:style>
  <w:style w:type="table" w:customStyle="1" w:styleId="2fd">
    <w:name w:val="表格格線2"/>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d">
    <w:name w:val="表格格線4"/>
    <w:basedOn w:val="ac"/>
    <w:next w:val="aff4"/>
    <w:uiPriority w:val="59"/>
    <w:rsid w:val="00E72EA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c"/>
    <w:next w:val="aff4"/>
    <w:rsid w:val="00E72EA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K">
    <w:name w:val="法規名稱標題OK"/>
    <w:basedOn w:val="11"/>
    <w:rsid w:val="00E72EAA"/>
    <w:pPr>
      <w:adjustRightInd w:val="0"/>
      <w:snapToGrid w:val="0"/>
      <w:spacing w:before="100" w:beforeAutospacing="1" w:after="100" w:afterAutospacing="1" w:line="460" w:lineRule="exact"/>
      <w:ind w:leftChars="0" w:left="0" w:firstLineChars="0" w:firstLine="0"/>
      <w:jc w:val="center"/>
      <w:textAlignment w:val="baseline"/>
    </w:pPr>
    <w:rPr>
      <w:rFonts w:eastAsia="標楷體"/>
      <w:snapToGrid/>
      <w:sz w:val="40"/>
    </w:rPr>
  </w:style>
  <w:style w:type="numbering" w:customStyle="1" w:styleId="3f0">
    <w:name w:val="無清單3"/>
    <w:next w:val="ad"/>
    <w:semiHidden/>
    <w:rsid w:val="00E72EAA"/>
  </w:style>
  <w:style w:type="character" w:customStyle="1" w:styleId="1ffff">
    <w:name w:val="簽名 字元1"/>
    <w:uiPriority w:val="99"/>
    <w:semiHidden/>
    <w:rsid w:val="00E72EAA"/>
    <w:rPr>
      <w:rFonts w:ascii="標楷體" w:eastAsia="標楷體"/>
      <w:snapToGrid w:val="0"/>
      <w:kern w:val="2"/>
      <w:sz w:val="28"/>
      <w:szCs w:val="28"/>
    </w:rPr>
  </w:style>
  <w:style w:type="paragraph" w:customStyle="1" w:styleId="3f1">
    <w:name w:val="段落樣式3"/>
    <w:basedOn w:val="2f1"/>
    <w:rsid w:val="00E72EAA"/>
    <w:pPr>
      <w:tabs>
        <w:tab w:val="left" w:pos="567"/>
      </w:tabs>
      <w:ind w:leftChars="400" w:left="400"/>
    </w:pPr>
  </w:style>
  <w:style w:type="paragraph" w:customStyle="1" w:styleId="affffffffffffff5">
    <w:name w:val="簽名日期"/>
    <w:basedOn w:val="a9"/>
    <w:rsid w:val="00E72EA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1"/>
    <w:rsid w:val="00E72EAA"/>
    <w:pPr>
      <w:tabs>
        <w:tab w:val="left" w:pos="567"/>
      </w:tabs>
      <w:ind w:leftChars="200" w:left="200" w:firstLineChars="0" w:firstLine="0"/>
    </w:pPr>
  </w:style>
  <w:style w:type="paragraph" w:customStyle="1" w:styleId="affffffffffffff6">
    <w:name w:val="附件"/>
    <w:basedOn w:val="afffff4"/>
    <w:rsid w:val="00E72EAA"/>
    <w:pPr>
      <w:kinsoku w:val="0"/>
      <w:snapToGrid/>
      <w:spacing w:line="240" w:lineRule="auto"/>
      <w:ind w:leftChars="0" w:left="1047" w:hangingChars="300" w:hanging="1047"/>
      <w:jc w:val="both"/>
    </w:pPr>
    <w:rPr>
      <w:kern w:val="0"/>
      <w:sz w:val="32"/>
      <w:szCs w:val="20"/>
      <w:lang w:val="en-US" w:eastAsia="zh-TW"/>
    </w:rPr>
  </w:style>
  <w:style w:type="paragraph" w:customStyle="1" w:styleId="4e">
    <w:name w:val="段落樣式4"/>
    <w:basedOn w:val="3f1"/>
    <w:rsid w:val="00E72EAA"/>
    <w:pPr>
      <w:ind w:leftChars="500" w:left="500"/>
    </w:pPr>
  </w:style>
  <w:style w:type="paragraph" w:customStyle="1" w:styleId="58">
    <w:name w:val="段落樣式5"/>
    <w:basedOn w:val="4e"/>
    <w:rsid w:val="00E72EAA"/>
    <w:pPr>
      <w:ind w:leftChars="600" w:left="600"/>
    </w:pPr>
  </w:style>
  <w:style w:type="paragraph" w:customStyle="1" w:styleId="62">
    <w:name w:val="段落樣式6"/>
    <w:basedOn w:val="58"/>
    <w:rsid w:val="00E72EAA"/>
    <w:pPr>
      <w:ind w:leftChars="700" w:left="700"/>
    </w:pPr>
  </w:style>
  <w:style w:type="paragraph" w:customStyle="1" w:styleId="75">
    <w:name w:val="段落樣式7"/>
    <w:basedOn w:val="62"/>
    <w:rsid w:val="00E72EAA"/>
  </w:style>
  <w:style w:type="paragraph" w:customStyle="1" w:styleId="82">
    <w:name w:val="段落樣式8"/>
    <w:basedOn w:val="75"/>
    <w:rsid w:val="00E72EAA"/>
    <w:pPr>
      <w:ind w:leftChars="800" w:left="800"/>
    </w:pPr>
  </w:style>
  <w:style w:type="character" w:customStyle="1" w:styleId="1ffff0">
    <w:name w:val="本文縮排 字元1"/>
    <w:uiPriority w:val="99"/>
    <w:semiHidden/>
    <w:rsid w:val="00E72EAA"/>
    <w:rPr>
      <w:rFonts w:ascii="標楷體" w:eastAsia="標楷體"/>
      <w:snapToGrid w:val="0"/>
      <w:kern w:val="2"/>
      <w:sz w:val="28"/>
      <w:szCs w:val="28"/>
    </w:rPr>
  </w:style>
  <w:style w:type="paragraph" w:customStyle="1" w:styleId="affffffffffffff7">
    <w:name w:val="調查報告"/>
    <w:basedOn w:val="afffff4"/>
    <w:rsid w:val="00E72EAA"/>
    <w:pPr>
      <w:kinsoku w:val="0"/>
      <w:snapToGrid/>
      <w:spacing w:line="240" w:lineRule="auto"/>
      <w:ind w:leftChars="0" w:left="1701" w:firstLineChars="0" w:firstLine="0"/>
      <w:jc w:val="both"/>
    </w:pPr>
    <w:rPr>
      <w:b/>
      <w:spacing w:val="200"/>
      <w:kern w:val="0"/>
      <w:sz w:val="36"/>
      <w:szCs w:val="20"/>
      <w:lang w:val="en-US" w:eastAsia="zh-TW"/>
    </w:rPr>
  </w:style>
  <w:style w:type="character" w:customStyle="1" w:styleId="afffff2">
    <w:name w:val="清單段落 字元"/>
    <w:link w:val="afffff1"/>
    <w:uiPriority w:val="34"/>
    <w:rsid w:val="00E72EAA"/>
    <w:rPr>
      <w:rFonts w:ascii="標楷體" w:eastAsia="標楷體"/>
      <w:snapToGrid w:val="0"/>
      <w:kern w:val="2"/>
      <w:sz w:val="28"/>
      <w:szCs w:val="28"/>
    </w:rPr>
  </w:style>
  <w:style w:type="paragraph" w:customStyle="1" w:styleId="a0">
    <w:name w:val="圖樣式"/>
    <w:basedOn w:val="a9"/>
    <w:next w:val="a9"/>
    <w:rsid w:val="00E72EAA"/>
    <w:pPr>
      <w:numPr>
        <w:numId w:val="10"/>
      </w:numPr>
      <w:tabs>
        <w:tab w:val="clear" w:pos="1440"/>
      </w:tabs>
      <w:spacing w:line="240" w:lineRule="auto"/>
      <w:ind w:leftChars="0" w:left="400" w:hangingChars="400" w:hanging="400"/>
    </w:pPr>
    <w:rPr>
      <w:snapToGrid/>
      <w:sz w:val="32"/>
      <w:szCs w:val="20"/>
    </w:rPr>
  </w:style>
  <w:style w:type="paragraph" w:customStyle="1" w:styleId="2fe">
    <w:name w:val="清單段落2"/>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1ffff1">
    <w:name w:val="清單段落1"/>
    <w:basedOn w:val="a9"/>
    <w:rsid w:val="00E72EAA"/>
    <w:pPr>
      <w:spacing w:line="240" w:lineRule="auto"/>
      <w:ind w:left="480" w:firstLineChars="0" w:firstLine="0"/>
      <w:jc w:val="left"/>
    </w:pPr>
    <w:rPr>
      <w:rFonts w:ascii="Calibri" w:eastAsia="新細明體" w:hAnsi="Calibri"/>
      <w:noProof/>
      <w:snapToGrid/>
      <w:sz w:val="24"/>
      <w:szCs w:val="22"/>
    </w:rPr>
  </w:style>
  <w:style w:type="character" w:customStyle="1" w:styleId="1ffff2">
    <w:name w:val="純文字 字元1"/>
    <w:uiPriority w:val="99"/>
    <w:semiHidden/>
    <w:locked/>
    <w:rsid w:val="00E72EAA"/>
    <w:rPr>
      <w:rFonts w:ascii="Calibri" w:hAnsi="Calibri"/>
    </w:rPr>
  </w:style>
  <w:style w:type="paragraph" w:customStyle="1" w:styleId="3f2">
    <w:name w:val="清單段落3"/>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affffffffffffff8">
    <w:name w:val="說明條列"/>
    <w:basedOn w:val="a9"/>
    <w:rsid w:val="00E72EAA"/>
    <w:pPr>
      <w:widowControl/>
      <w:tabs>
        <w:tab w:val="num" w:pos="360"/>
      </w:tabs>
      <w:snapToGrid w:val="0"/>
      <w:spacing w:line="240" w:lineRule="auto"/>
      <w:ind w:leftChars="0" w:left="0" w:firstLineChars="0" w:firstLine="0"/>
      <w:jc w:val="left"/>
      <w:textAlignment w:val="baseline"/>
    </w:pPr>
    <w:rPr>
      <w:rFonts w:ascii="Times New Roman"/>
      <w:noProof/>
      <w:snapToGrid/>
      <w:kern w:val="0"/>
      <w:sz w:val="32"/>
      <w:szCs w:val="32"/>
      <w:lang w:bidi="hi-IN"/>
    </w:rPr>
  </w:style>
  <w:style w:type="paragraph" w:customStyle="1" w:styleId="2">
    <w:name w:val="(2)"/>
    <w:basedOn w:val="a9"/>
    <w:rsid w:val="00E72EAA"/>
    <w:pPr>
      <w:numPr>
        <w:numId w:val="11"/>
      </w:numPr>
      <w:spacing w:line="480" w:lineRule="exact"/>
      <w:ind w:leftChars="0" w:left="0" w:firstLineChars="0" w:firstLine="0"/>
      <w:jc w:val="left"/>
    </w:pPr>
    <w:rPr>
      <w:rFonts w:ascii="Times New Roman"/>
      <w:snapToGrid/>
      <w:szCs w:val="20"/>
    </w:rPr>
  </w:style>
  <w:style w:type="paragraph" w:customStyle="1" w:styleId="affffffffffffff9">
    <w:name w:val="表目錄"/>
    <w:basedOn w:val="affffffffffffe"/>
    <w:link w:val="affffffffffffffa"/>
    <w:rsid w:val="00E72EAA"/>
    <w:rPr>
      <w:rFonts w:ascii="標楷體" w:eastAsia="標楷體" w:hAnsi="Times New Roman"/>
      <w:sz w:val="24"/>
    </w:rPr>
  </w:style>
  <w:style w:type="character" w:customStyle="1" w:styleId="affffffffffffffa">
    <w:name w:val="表目錄 字元"/>
    <w:link w:val="affffffffffffff9"/>
    <w:rsid w:val="00E72EAA"/>
    <w:rPr>
      <w:rFonts w:ascii="標楷體" w:eastAsia="標楷體"/>
      <w:kern w:val="2"/>
      <w:sz w:val="24"/>
    </w:rPr>
  </w:style>
  <w:style w:type="paragraph" w:customStyle="1" w:styleId="4f">
    <w:name w:val="清單段落4"/>
    <w:basedOn w:val="a9"/>
    <w:rsid w:val="00E72EAA"/>
    <w:pPr>
      <w:spacing w:line="240" w:lineRule="atLeast"/>
      <w:ind w:left="480" w:firstLineChars="0" w:firstLine="0"/>
      <w:jc w:val="left"/>
    </w:pPr>
    <w:rPr>
      <w:rFonts w:ascii="Calibri" w:eastAsia="新細明體" w:hAnsi="Calibri"/>
      <w:snapToGrid/>
      <w:sz w:val="24"/>
      <w:szCs w:val="22"/>
    </w:rPr>
  </w:style>
  <w:style w:type="paragraph" w:styleId="affffffffffffffb">
    <w:name w:val="Revision"/>
    <w:hidden/>
    <w:uiPriority w:val="99"/>
    <w:semiHidden/>
    <w:rsid w:val="00E72EAA"/>
    <w:rPr>
      <w:rFonts w:eastAsia="標楷體"/>
      <w:kern w:val="2"/>
      <w:sz w:val="32"/>
    </w:rPr>
  </w:style>
  <w:style w:type="paragraph" w:customStyle="1" w:styleId="a6">
    <w:name w:val="意見標題"/>
    <w:basedOn w:val="afffff1"/>
    <w:qFormat/>
    <w:rsid w:val="00E72EAA"/>
    <w:pPr>
      <w:numPr>
        <w:ilvl w:val="1"/>
        <w:numId w:val="12"/>
      </w:numPr>
      <w:spacing w:line="480" w:lineRule="exact"/>
      <w:ind w:leftChars="0" w:left="0" w:firstLineChars="0"/>
    </w:pPr>
    <w:rPr>
      <w:rFonts w:hAnsi="標楷體"/>
      <w:snapToGrid/>
      <w:sz w:val="32"/>
      <w:szCs w:val="32"/>
    </w:rPr>
  </w:style>
  <w:style w:type="paragraph" w:customStyle="1" w:styleId="affffffffffffffc">
    <w:name w:val="意見索引"/>
    <w:basedOn w:val="a6"/>
    <w:link w:val="affffffffffffffd"/>
    <w:autoRedefine/>
    <w:qFormat/>
    <w:rsid w:val="00E72EAA"/>
  </w:style>
  <w:style w:type="character" w:customStyle="1" w:styleId="affffffffffffffd">
    <w:name w:val="意見索引 字元"/>
    <w:link w:val="affffffffffffffc"/>
    <w:rsid w:val="00E72EAA"/>
    <w:rPr>
      <w:rFonts w:ascii="標楷體" w:eastAsia="標楷體" w:hAnsi="標楷體"/>
      <w:kern w:val="2"/>
      <w:sz w:val="32"/>
      <w:szCs w:val="32"/>
    </w:rPr>
  </w:style>
  <w:style w:type="paragraph" w:customStyle="1" w:styleId="affffffffffffffe">
    <w:name w:val="意見索引 字元 字元 字元"/>
    <w:basedOn w:val="a9"/>
    <w:link w:val="afffffffffffffff"/>
    <w:autoRedefine/>
    <w:qFormat/>
    <w:rsid w:val="00E72EAA"/>
    <w:pPr>
      <w:spacing w:line="480" w:lineRule="exact"/>
      <w:ind w:leftChars="0" w:left="0" w:firstLineChars="0" w:firstLine="0"/>
    </w:pPr>
    <w:rPr>
      <w:rFonts w:hAnsi="標楷體"/>
      <w:snapToGrid/>
      <w:sz w:val="32"/>
      <w:szCs w:val="32"/>
    </w:rPr>
  </w:style>
  <w:style w:type="character" w:customStyle="1" w:styleId="afffffffffffffff">
    <w:name w:val="意見索引 字元 字元 字元 字元"/>
    <w:link w:val="affffffffffffffe"/>
    <w:rsid w:val="00E72EAA"/>
    <w:rPr>
      <w:rFonts w:ascii="標楷體" w:eastAsia="標楷體" w:hAnsi="標楷體"/>
      <w:kern w:val="2"/>
      <w:sz w:val="32"/>
      <w:szCs w:val="32"/>
    </w:rPr>
  </w:style>
  <w:style w:type="paragraph" w:customStyle="1" w:styleId="2ff">
    <w:name w:val="一下內文縮2"/>
    <w:basedOn w:val="a9"/>
    <w:link w:val="2ff0"/>
    <w:qFormat/>
    <w:rsid w:val="00E72EAA"/>
    <w:pPr>
      <w:adjustRightInd w:val="0"/>
      <w:ind w:left="566" w:firstLine="566"/>
    </w:pPr>
  </w:style>
  <w:style w:type="character" w:customStyle="1" w:styleId="2ff0">
    <w:name w:val="一下內文縮2 字元"/>
    <w:link w:val="2ff"/>
    <w:rsid w:val="00E72EAA"/>
    <w:rPr>
      <w:rFonts w:ascii="標楷體" w:eastAsia="標楷體"/>
      <w:snapToGrid w:val="0"/>
      <w:kern w:val="2"/>
      <w:sz w:val="28"/>
      <w:szCs w:val="28"/>
    </w:rPr>
  </w:style>
  <w:style w:type="character" w:customStyle="1" w:styleId="apple-converted-space">
    <w:name w:val="apple-converted-space"/>
    <w:rsid w:val="00E72EAA"/>
  </w:style>
  <w:style w:type="character" w:styleId="afffffffffffffff0">
    <w:name w:val="Placeholder Text"/>
    <w:uiPriority w:val="99"/>
    <w:semiHidden/>
    <w:rsid w:val="00E72EAA"/>
    <w:rPr>
      <w:color w:val="808080"/>
    </w:rPr>
  </w:style>
  <w:style w:type="paragraph" w:customStyle="1" w:styleId="2ff1">
    <w:name w:val="字元2 字元 字元 字元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1">
    <w:name w:val="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2">
    <w:name w:val="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3">
    <w:name w:val="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4">
    <w:name w:val="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2">
    <w:name w:val="字元2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3">
    <w:name w:val="字元2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table" w:customStyle="1" w:styleId="59">
    <w:name w:val="表格格線5"/>
    <w:basedOn w:val="ac"/>
    <w:next w:val="aff4"/>
    <w:uiPriority w:val="39"/>
    <w:rsid w:val="00BD3B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813">
      <w:bodyDiv w:val="1"/>
      <w:marLeft w:val="0"/>
      <w:marRight w:val="0"/>
      <w:marTop w:val="0"/>
      <w:marBottom w:val="0"/>
      <w:divBdr>
        <w:top w:val="none" w:sz="0" w:space="0" w:color="auto"/>
        <w:left w:val="none" w:sz="0" w:space="0" w:color="auto"/>
        <w:bottom w:val="none" w:sz="0" w:space="0" w:color="auto"/>
        <w:right w:val="none" w:sz="0" w:space="0" w:color="auto"/>
      </w:divBdr>
    </w:div>
    <w:div w:id="103043497">
      <w:bodyDiv w:val="1"/>
      <w:marLeft w:val="0"/>
      <w:marRight w:val="0"/>
      <w:marTop w:val="0"/>
      <w:marBottom w:val="0"/>
      <w:divBdr>
        <w:top w:val="none" w:sz="0" w:space="0" w:color="auto"/>
        <w:left w:val="none" w:sz="0" w:space="0" w:color="auto"/>
        <w:bottom w:val="none" w:sz="0" w:space="0" w:color="auto"/>
        <w:right w:val="none" w:sz="0" w:space="0" w:color="auto"/>
      </w:divBdr>
    </w:div>
    <w:div w:id="183716953">
      <w:bodyDiv w:val="1"/>
      <w:marLeft w:val="0"/>
      <w:marRight w:val="0"/>
      <w:marTop w:val="0"/>
      <w:marBottom w:val="0"/>
      <w:divBdr>
        <w:top w:val="none" w:sz="0" w:space="0" w:color="auto"/>
        <w:left w:val="none" w:sz="0" w:space="0" w:color="auto"/>
        <w:bottom w:val="none" w:sz="0" w:space="0" w:color="auto"/>
        <w:right w:val="none" w:sz="0" w:space="0" w:color="auto"/>
      </w:divBdr>
      <w:divsChild>
        <w:div w:id="1925457039">
          <w:marLeft w:val="0"/>
          <w:marRight w:val="0"/>
          <w:marTop w:val="0"/>
          <w:marBottom w:val="0"/>
          <w:divBdr>
            <w:top w:val="none" w:sz="0" w:space="0" w:color="auto"/>
            <w:left w:val="none" w:sz="0" w:space="0" w:color="auto"/>
            <w:bottom w:val="none" w:sz="0" w:space="0" w:color="auto"/>
            <w:right w:val="none" w:sz="0" w:space="0" w:color="auto"/>
          </w:divBdr>
          <w:divsChild>
            <w:div w:id="1495220345">
              <w:marLeft w:val="0"/>
              <w:marRight w:val="0"/>
              <w:marTop w:val="0"/>
              <w:marBottom w:val="0"/>
              <w:divBdr>
                <w:top w:val="none" w:sz="0" w:space="0" w:color="auto"/>
                <w:left w:val="none" w:sz="0" w:space="0" w:color="auto"/>
                <w:bottom w:val="none" w:sz="0" w:space="0" w:color="auto"/>
                <w:right w:val="none" w:sz="0" w:space="0" w:color="auto"/>
              </w:divBdr>
              <w:divsChild>
                <w:div w:id="229848810">
                  <w:marLeft w:val="0"/>
                  <w:marRight w:val="0"/>
                  <w:marTop w:val="0"/>
                  <w:marBottom w:val="0"/>
                  <w:divBdr>
                    <w:top w:val="none" w:sz="0" w:space="0" w:color="auto"/>
                    <w:left w:val="none" w:sz="0" w:space="0" w:color="auto"/>
                    <w:bottom w:val="none" w:sz="0" w:space="0" w:color="auto"/>
                    <w:right w:val="none" w:sz="0" w:space="0" w:color="auto"/>
                  </w:divBdr>
                  <w:divsChild>
                    <w:div w:id="1880316104">
                      <w:marLeft w:val="0"/>
                      <w:marRight w:val="0"/>
                      <w:marTop w:val="2505"/>
                      <w:marBottom w:val="0"/>
                      <w:divBdr>
                        <w:top w:val="none" w:sz="0" w:space="0" w:color="auto"/>
                        <w:left w:val="none" w:sz="0" w:space="0" w:color="auto"/>
                        <w:bottom w:val="none" w:sz="0" w:space="0" w:color="auto"/>
                        <w:right w:val="none" w:sz="0" w:space="0" w:color="auto"/>
                      </w:divBdr>
                      <w:divsChild>
                        <w:div w:id="1649086575">
                          <w:marLeft w:val="0"/>
                          <w:marRight w:val="0"/>
                          <w:marTop w:val="0"/>
                          <w:marBottom w:val="0"/>
                          <w:divBdr>
                            <w:top w:val="none" w:sz="0" w:space="0" w:color="auto"/>
                            <w:left w:val="none" w:sz="0" w:space="0" w:color="auto"/>
                            <w:bottom w:val="none" w:sz="0" w:space="0" w:color="auto"/>
                            <w:right w:val="none" w:sz="0" w:space="0" w:color="auto"/>
                          </w:divBdr>
                          <w:divsChild>
                            <w:div w:id="1809282943">
                              <w:marLeft w:val="0"/>
                              <w:marRight w:val="0"/>
                              <w:marTop w:val="0"/>
                              <w:marBottom w:val="0"/>
                              <w:divBdr>
                                <w:top w:val="none" w:sz="0" w:space="0" w:color="auto"/>
                                <w:left w:val="none" w:sz="0" w:space="0" w:color="auto"/>
                                <w:bottom w:val="none" w:sz="0" w:space="0" w:color="auto"/>
                                <w:right w:val="none" w:sz="0" w:space="0" w:color="auto"/>
                              </w:divBdr>
                              <w:divsChild>
                                <w:div w:id="751005233">
                                  <w:marLeft w:val="0"/>
                                  <w:marRight w:val="0"/>
                                  <w:marTop w:val="0"/>
                                  <w:marBottom w:val="0"/>
                                  <w:divBdr>
                                    <w:top w:val="none" w:sz="0" w:space="0" w:color="auto"/>
                                    <w:left w:val="none" w:sz="0" w:space="0" w:color="auto"/>
                                    <w:bottom w:val="none" w:sz="0" w:space="0" w:color="auto"/>
                                    <w:right w:val="none" w:sz="0" w:space="0" w:color="auto"/>
                                  </w:divBdr>
                                  <w:divsChild>
                                    <w:div w:id="1262490413">
                                      <w:marLeft w:val="0"/>
                                      <w:marRight w:val="0"/>
                                      <w:marTop w:val="0"/>
                                      <w:marBottom w:val="0"/>
                                      <w:divBdr>
                                        <w:top w:val="none" w:sz="0" w:space="0" w:color="auto"/>
                                        <w:left w:val="none" w:sz="0" w:space="0" w:color="auto"/>
                                        <w:bottom w:val="none" w:sz="0" w:space="0" w:color="auto"/>
                                        <w:right w:val="none" w:sz="0" w:space="0" w:color="auto"/>
                                      </w:divBdr>
                                      <w:divsChild>
                                        <w:div w:id="1566061917">
                                          <w:marLeft w:val="0"/>
                                          <w:marRight w:val="0"/>
                                          <w:marTop w:val="0"/>
                                          <w:marBottom w:val="0"/>
                                          <w:divBdr>
                                            <w:top w:val="none" w:sz="0" w:space="0" w:color="auto"/>
                                            <w:left w:val="none" w:sz="0" w:space="0" w:color="auto"/>
                                            <w:bottom w:val="none" w:sz="0" w:space="0" w:color="auto"/>
                                            <w:right w:val="none" w:sz="0" w:space="0" w:color="auto"/>
                                          </w:divBdr>
                                          <w:divsChild>
                                            <w:div w:id="1526137658">
                                              <w:marLeft w:val="0"/>
                                              <w:marRight w:val="0"/>
                                              <w:marTop w:val="0"/>
                                              <w:marBottom w:val="0"/>
                                              <w:divBdr>
                                                <w:top w:val="none" w:sz="0" w:space="0" w:color="auto"/>
                                                <w:left w:val="none" w:sz="0" w:space="0" w:color="auto"/>
                                                <w:bottom w:val="none" w:sz="0" w:space="0" w:color="auto"/>
                                                <w:right w:val="none" w:sz="0" w:space="0" w:color="auto"/>
                                              </w:divBdr>
                                              <w:divsChild>
                                                <w:div w:id="1156217637">
                                                  <w:marLeft w:val="0"/>
                                                  <w:marRight w:val="0"/>
                                                  <w:marTop w:val="0"/>
                                                  <w:marBottom w:val="0"/>
                                                  <w:divBdr>
                                                    <w:top w:val="none" w:sz="0" w:space="0" w:color="auto"/>
                                                    <w:left w:val="none" w:sz="0" w:space="0" w:color="auto"/>
                                                    <w:bottom w:val="none" w:sz="0" w:space="0" w:color="auto"/>
                                                    <w:right w:val="none" w:sz="0" w:space="0" w:color="auto"/>
                                                  </w:divBdr>
                                                  <w:divsChild>
                                                    <w:div w:id="1247572488">
                                                      <w:marLeft w:val="0"/>
                                                      <w:marRight w:val="0"/>
                                                      <w:marTop w:val="0"/>
                                                      <w:marBottom w:val="0"/>
                                                      <w:divBdr>
                                                        <w:top w:val="none" w:sz="0" w:space="0" w:color="auto"/>
                                                        <w:left w:val="none" w:sz="0" w:space="0" w:color="auto"/>
                                                        <w:bottom w:val="none" w:sz="0" w:space="0" w:color="auto"/>
                                                        <w:right w:val="none" w:sz="0" w:space="0" w:color="auto"/>
                                                      </w:divBdr>
                                                      <w:divsChild>
                                                        <w:div w:id="596865567">
                                                          <w:marLeft w:val="0"/>
                                                          <w:marRight w:val="0"/>
                                                          <w:marTop w:val="0"/>
                                                          <w:marBottom w:val="0"/>
                                                          <w:divBdr>
                                                            <w:top w:val="none" w:sz="0" w:space="0" w:color="auto"/>
                                                            <w:left w:val="none" w:sz="0" w:space="0" w:color="auto"/>
                                                            <w:bottom w:val="none" w:sz="0" w:space="0" w:color="auto"/>
                                                            <w:right w:val="none" w:sz="0" w:space="0" w:color="auto"/>
                                                          </w:divBdr>
                                                          <w:divsChild>
                                                            <w:div w:id="345710533">
                                                              <w:marLeft w:val="0"/>
                                                              <w:marRight w:val="0"/>
                                                              <w:marTop w:val="0"/>
                                                              <w:marBottom w:val="0"/>
                                                              <w:divBdr>
                                                                <w:top w:val="none" w:sz="0" w:space="0" w:color="auto"/>
                                                                <w:left w:val="none" w:sz="0" w:space="0" w:color="auto"/>
                                                                <w:bottom w:val="none" w:sz="0" w:space="0" w:color="auto"/>
                                                                <w:right w:val="none" w:sz="0" w:space="0" w:color="auto"/>
                                                              </w:divBdr>
                                                              <w:divsChild>
                                                                <w:div w:id="1143963264">
                                                                  <w:marLeft w:val="0"/>
                                                                  <w:marRight w:val="0"/>
                                                                  <w:marTop w:val="0"/>
                                                                  <w:marBottom w:val="0"/>
                                                                  <w:divBdr>
                                                                    <w:top w:val="none" w:sz="0" w:space="0" w:color="auto"/>
                                                                    <w:left w:val="none" w:sz="0" w:space="0" w:color="auto"/>
                                                                    <w:bottom w:val="none" w:sz="0" w:space="0" w:color="auto"/>
                                                                    <w:right w:val="none" w:sz="0" w:space="0" w:color="auto"/>
                                                                  </w:divBdr>
                                                                  <w:divsChild>
                                                                    <w:div w:id="489173674">
                                                                      <w:marLeft w:val="0"/>
                                                                      <w:marRight w:val="0"/>
                                                                      <w:marTop w:val="0"/>
                                                                      <w:marBottom w:val="0"/>
                                                                      <w:divBdr>
                                                                        <w:top w:val="none" w:sz="0" w:space="0" w:color="auto"/>
                                                                        <w:left w:val="none" w:sz="0" w:space="0" w:color="auto"/>
                                                                        <w:bottom w:val="none" w:sz="0" w:space="0" w:color="auto"/>
                                                                        <w:right w:val="none" w:sz="0" w:space="0" w:color="auto"/>
                                                                      </w:divBdr>
                                                                      <w:divsChild>
                                                                        <w:div w:id="470751363">
                                                                          <w:marLeft w:val="0"/>
                                                                          <w:marRight w:val="0"/>
                                                                          <w:marTop w:val="0"/>
                                                                          <w:marBottom w:val="0"/>
                                                                          <w:divBdr>
                                                                            <w:top w:val="none" w:sz="0" w:space="0" w:color="auto"/>
                                                                            <w:left w:val="none" w:sz="0" w:space="0" w:color="auto"/>
                                                                            <w:bottom w:val="none" w:sz="0" w:space="0" w:color="auto"/>
                                                                            <w:right w:val="none" w:sz="0" w:space="0" w:color="auto"/>
                                                                          </w:divBdr>
                                                                          <w:divsChild>
                                                                            <w:div w:id="796871169">
                                                                              <w:marLeft w:val="0"/>
                                                                              <w:marRight w:val="0"/>
                                                                              <w:marTop w:val="0"/>
                                                                              <w:marBottom w:val="0"/>
                                                                              <w:divBdr>
                                                                                <w:top w:val="none" w:sz="0" w:space="0" w:color="auto"/>
                                                                                <w:left w:val="none" w:sz="0" w:space="0" w:color="auto"/>
                                                                                <w:bottom w:val="none" w:sz="0" w:space="0" w:color="auto"/>
                                                                                <w:right w:val="none" w:sz="0" w:space="0" w:color="auto"/>
                                                                              </w:divBdr>
                                                                              <w:divsChild>
                                                                                <w:div w:id="2116972930">
                                                                                  <w:marLeft w:val="0"/>
                                                                                  <w:marRight w:val="0"/>
                                                                                  <w:marTop w:val="0"/>
                                                                                  <w:marBottom w:val="0"/>
                                                                                  <w:divBdr>
                                                                                    <w:top w:val="none" w:sz="0" w:space="0" w:color="auto"/>
                                                                                    <w:left w:val="none" w:sz="0" w:space="0" w:color="auto"/>
                                                                                    <w:bottom w:val="none" w:sz="0" w:space="0" w:color="auto"/>
                                                                                    <w:right w:val="none" w:sz="0" w:space="0" w:color="auto"/>
                                                                                  </w:divBdr>
                                                                                  <w:divsChild>
                                                                                    <w:div w:id="15982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60352">
                                                                              <w:marLeft w:val="0"/>
                                                                              <w:marRight w:val="0"/>
                                                                              <w:marTop w:val="0"/>
                                                                              <w:marBottom w:val="0"/>
                                                                              <w:divBdr>
                                                                                <w:top w:val="none" w:sz="0" w:space="0" w:color="auto"/>
                                                                                <w:left w:val="none" w:sz="0" w:space="0" w:color="auto"/>
                                                                                <w:bottom w:val="none" w:sz="0" w:space="0" w:color="auto"/>
                                                                                <w:right w:val="none" w:sz="0" w:space="0" w:color="auto"/>
                                                                              </w:divBdr>
                                                                              <w:divsChild>
                                                                                <w:div w:id="502479459">
                                                                                  <w:marLeft w:val="0"/>
                                                                                  <w:marRight w:val="0"/>
                                                                                  <w:marTop w:val="0"/>
                                                                                  <w:marBottom w:val="0"/>
                                                                                  <w:divBdr>
                                                                                    <w:top w:val="none" w:sz="0" w:space="0" w:color="auto"/>
                                                                                    <w:left w:val="none" w:sz="0" w:space="0" w:color="auto"/>
                                                                                    <w:bottom w:val="none" w:sz="0" w:space="0" w:color="auto"/>
                                                                                    <w:right w:val="none" w:sz="0" w:space="0" w:color="auto"/>
                                                                                  </w:divBdr>
                                                                                  <w:divsChild>
                                                                                    <w:div w:id="1428116810">
                                                                                      <w:marLeft w:val="0"/>
                                                                                      <w:marRight w:val="0"/>
                                                                                      <w:marTop w:val="0"/>
                                                                                      <w:marBottom w:val="0"/>
                                                                                      <w:divBdr>
                                                                                        <w:top w:val="none" w:sz="0" w:space="0" w:color="auto"/>
                                                                                        <w:left w:val="none" w:sz="0" w:space="0" w:color="auto"/>
                                                                                        <w:bottom w:val="none" w:sz="0" w:space="0" w:color="auto"/>
                                                                                        <w:right w:val="none" w:sz="0" w:space="0" w:color="auto"/>
                                                                                      </w:divBdr>
                                                                                      <w:divsChild>
                                                                                        <w:div w:id="2000956928">
                                                                                          <w:marLeft w:val="0"/>
                                                                                          <w:marRight w:val="0"/>
                                                                                          <w:marTop w:val="0"/>
                                                                                          <w:marBottom w:val="0"/>
                                                                                          <w:divBdr>
                                                                                            <w:top w:val="none" w:sz="0" w:space="0" w:color="auto"/>
                                                                                            <w:left w:val="none" w:sz="0" w:space="0" w:color="auto"/>
                                                                                            <w:bottom w:val="none" w:sz="0" w:space="0" w:color="auto"/>
                                                                                            <w:right w:val="none" w:sz="0" w:space="0" w:color="auto"/>
                                                                                          </w:divBdr>
                                                                                          <w:divsChild>
                                                                                            <w:div w:id="28993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01113">
                                                                          <w:marLeft w:val="0"/>
                                                                          <w:marRight w:val="0"/>
                                                                          <w:marTop w:val="0"/>
                                                                          <w:marBottom w:val="0"/>
                                                                          <w:divBdr>
                                                                            <w:top w:val="none" w:sz="0" w:space="0" w:color="auto"/>
                                                                            <w:left w:val="none" w:sz="0" w:space="0" w:color="auto"/>
                                                                            <w:bottom w:val="none" w:sz="0" w:space="0" w:color="auto"/>
                                                                            <w:right w:val="none" w:sz="0" w:space="0" w:color="auto"/>
                                                                          </w:divBdr>
                                                                          <w:divsChild>
                                                                            <w:div w:id="1704596790">
                                                                              <w:marLeft w:val="0"/>
                                                                              <w:marRight w:val="0"/>
                                                                              <w:marTop w:val="0"/>
                                                                              <w:marBottom w:val="0"/>
                                                                              <w:divBdr>
                                                                                <w:top w:val="none" w:sz="0" w:space="0" w:color="auto"/>
                                                                                <w:left w:val="none" w:sz="0" w:space="0" w:color="auto"/>
                                                                                <w:bottom w:val="none" w:sz="0" w:space="0" w:color="auto"/>
                                                                                <w:right w:val="none" w:sz="0" w:space="0" w:color="auto"/>
                                                                              </w:divBdr>
                                                                            </w:div>
                                                                          </w:divsChild>
                                                                        </w:div>
                                                                        <w:div w:id="1312294062">
                                                                          <w:marLeft w:val="0"/>
                                                                          <w:marRight w:val="0"/>
                                                                          <w:marTop w:val="0"/>
                                                                          <w:marBottom w:val="0"/>
                                                                          <w:divBdr>
                                                                            <w:top w:val="none" w:sz="0" w:space="0" w:color="auto"/>
                                                                            <w:left w:val="none" w:sz="0" w:space="0" w:color="auto"/>
                                                                            <w:bottom w:val="none" w:sz="0" w:space="0" w:color="auto"/>
                                                                            <w:right w:val="none" w:sz="0" w:space="0" w:color="auto"/>
                                                                          </w:divBdr>
                                                                          <w:divsChild>
                                                                            <w:div w:id="239290695">
                                                                              <w:marLeft w:val="0"/>
                                                                              <w:marRight w:val="0"/>
                                                                              <w:marTop w:val="0"/>
                                                                              <w:marBottom w:val="0"/>
                                                                              <w:divBdr>
                                                                                <w:top w:val="none" w:sz="0" w:space="0" w:color="auto"/>
                                                                                <w:left w:val="none" w:sz="0" w:space="0" w:color="auto"/>
                                                                                <w:bottom w:val="none" w:sz="0" w:space="0" w:color="auto"/>
                                                                                <w:right w:val="none" w:sz="0" w:space="0" w:color="auto"/>
                                                                              </w:divBdr>
                                                                            </w:div>
                                                                            <w:div w:id="855728798">
                                                                              <w:marLeft w:val="0"/>
                                                                              <w:marRight w:val="0"/>
                                                                              <w:marTop w:val="0"/>
                                                                              <w:marBottom w:val="0"/>
                                                                              <w:divBdr>
                                                                                <w:top w:val="none" w:sz="0" w:space="0" w:color="auto"/>
                                                                                <w:left w:val="none" w:sz="0" w:space="0" w:color="auto"/>
                                                                                <w:bottom w:val="none" w:sz="0" w:space="0" w:color="auto"/>
                                                                                <w:right w:val="none" w:sz="0" w:space="0" w:color="auto"/>
                                                                              </w:divBdr>
                                                                            </w:div>
                                                                            <w:div w:id="105823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386348">
                                                              <w:marLeft w:val="0"/>
                                                              <w:marRight w:val="0"/>
                                                              <w:marTop w:val="0"/>
                                                              <w:marBottom w:val="0"/>
                                                              <w:divBdr>
                                                                <w:top w:val="none" w:sz="0" w:space="0" w:color="auto"/>
                                                                <w:left w:val="none" w:sz="0" w:space="0" w:color="auto"/>
                                                                <w:bottom w:val="none" w:sz="0" w:space="0" w:color="auto"/>
                                                                <w:right w:val="none" w:sz="0" w:space="0" w:color="auto"/>
                                                              </w:divBdr>
                                                              <w:divsChild>
                                                                <w:div w:id="1163547751">
                                                                  <w:marLeft w:val="0"/>
                                                                  <w:marRight w:val="0"/>
                                                                  <w:marTop w:val="0"/>
                                                                  <w:marBottom w:val="0"/>
                                                                  <w:divBdr>
                                                                    <w:top w:val="none" w:sz="0" w:space="0" w:color="auto"/>
                                                                    <w:left w:val="none" w:sz="0" w:space="0" w:color="auto"/>
                                                                    <w:bottom w:val="none" w:sz="0" w:space="0" w:color="auto"/>
                                                                    <w:right w:val="none" w:sz="0" w:space="0" w:color="auto"/>
                                                                  </w:divBdr>
                                                                  <w:divsChild>
                                                                    <w:div w:id="1515071649">
                                                                      <w:marLeft w:val="0"/>
                                                                      <w:marRight w:val="0"/>
                                                                      <w:marTop w:val="0"/>
                                                                      <w:marBottom w:val="0"/>
                                                                      <w:divBdr>
                                                                        <w:top w:val="none" w:sz="0" w:space="0" w:color="auto"/>
                                                                        <w:left w:val="none" w:sz="0" w:space="0" w:color="auto"/>
                                                                        <w:bottom w:val="none" w:sz="0" w:space="0" w:color="auto"/>
                                                                        <w:right w:val="none" w:sz="0" w:space="0" w:color="auto"/>
                                                                      </w:divBdr>
                                                                      <w:divsChild>
                                                                        <w:div w:id="2089887876">
                                                                          <w:marLeft w:val="0"/>
                                                                          <w:marRight w:val="0"/>
                                                                          <w:marTop w:val="0"/>
                                                                          <w:marBottom w:val="0"/>
                                                                          <w:divBdr>
                                                                            <w:top w:val="none" w:sz="0" w:space="0" w:color="auto"/>
                                                                            <w:left w:val="none" w:sz="0" w:space="0" w:color="auto"/>
                                                                            <w:bottom w:val="none" w:sz="0" w:space="0" w:color="auto"/>
                                                                            <w:right w:val="none" w:sz="0" w:space="0" w:color="auto"/>
                                                                          </w:divBdr>
                                                                          <w:divsChild>
                                                                            <w:div w:id="109690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515898">
                                                              <w:marLeft w:val="0"/>
                                                              <w:marRight w:val="0"/>
                                                              <w:marTop w:val="0"/>
                                                              <w:marBottom w:val="0"/>
                                                              <w:divBdr>
                                                                <w:top w:val="none" w:sz="0" w:space="0" w:color="auto"/>
                                                                <w:left w:val="none" w:sz="0" w:space="0" w:color="auto"/>
                                                                <w:bottom w:val="none" w:sz="0" w:space="0" w:color="auto"/>
                                                                <w:right w:val="none" w:sz="0" w:space="0" w:color="auto"/>
                                                              </w:divBdr>
                                                              <w:divsChild>
                                                                <w:div w:id="316495844">
                                                                  <w:marLeft w:val="0"/>
                                                                  <w:marRight w:val="0"/>
                                                                  <w:marTop w:val="0"/>
                                                                  <w:marBottom w:val="0"/>
                                                                  <w:divBdr>
                                                                    <w:top w:val="none" w:sz="0" w:space="0" w:color="auto"/>
                                                                    <w:left w:val="none" w:sz="0" w:space="0" w:color="auto"/>
                                                                    <w:bottom w:val="none" w:sz="0" w:space="0" w:color="auto"/>
                                                                    <w:right w:val="none" w:sz="0" w:space="0" w:color="auto"/>
                                                                  </w:divBdr>
                                                                  <w:divsChild>
                                                                    <w:div w:id="11110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7739106">
      <w:bodyDiv w:val="1"/>
      <w:marLeft w:val="0"/>
      <w:marRight w:val="0"/>
      <w:marTop w:val="0"/>
      <w:marBottom w:val="0"/>
      <w:divBdr>
        <w:top w:val="none" w:sz="0" w:space="0" w:color="auto"/>
        <w:left w:val="none" w:sz="0" w:space="0" w:color="auto"/>
        <w:bottom w:val="none" w:sz="0" w:space="0" w:color="auto"/>
        <w:right w:val="none" w:sz="0" w:space="0" w:color="auto"/>
      </w:divBdr>
    </w:div>
    <w:div w:id="205874760">
      <w:bodyDiv w:val="1"/>
      <w:marLeft w:val="0"/>
      <w:marRight w:val="0"/>
      <w:marTop w:val="0"/>
      <w:marBottom w:val="0"/>
      <w:divBdr>
        <w:top w:val="none" w:sz="0" w:space="0" w:color="auto"/>
        <w:left w:val="none" w:sz="0" w:space="0" w:color="auto"/>
        <w:bottom w:val="none" w:sz="0" w:space="0" w:color="auto"/>
        <w:right w:val="none" w:sz="0" w:space="0" w:color="auto"/>
      </w:divBdr>
    </w:div>
    <w:div w:id="281690373">
      <w:bodyDiv w:val="1"/>
      <w:marLeft w:val="0"/>
      <w:marRight w:val="0"/>
      <w:marTop w:val="0"/>
      <w:marBottom w:val="0"/>
      <w:divBdr>
        <w:top w:val="none" w:sz="0" w:space="0" w:color="auto"/>
        <w:left w:val="none" w:sz="0" w:space="0" w:color="auto"/>
        <w:bottom w:val="none" w:sz="0" w:space="0" w:color="auto"/>
        <w:right w:val="none" w:sz="0" w:space="0" w:color="auto"/>
      </w:divBdr>
    </w:div>
    <w:div w:id="327365759">
      <w:bodyDiv w:val="1"/>
      <w:marLeft w:val="0"/>
      <w:marRight w:val="0"/>
      <w:marTop w:val="0"/>
      <w:marBottom w:val="0"/>
      <w:divBdr>
        <w:top w:val="none" w:sz="0" w:space="0" w:color="auto"/>
        <w:left w:val="none" w:sz="0" w:space="0" w:color="auto"/>
        <w:bottom w:val="none" w:sz="0" w:space="0" w:color="auto"/>
        <w:right w:val="none" w:sz="0" w:space="0" w:color="auto"/>
      </w:divBdr>
    </w:div>
    <w:div w:id="682249756">
      <w:bodyDiv w:val="1"/>
      <w:marLeft w:val="0"/>
      <w:marRight w:val="0"/>
      <w:marTop w:val="0"/>
      <w:marBottom w:val="0"/>
      <w:divBdr>
        <w:top w:val="none" w:sz="0" w:space="0" w:color="auto"/>
        <w:left w:val="none" w:sz="0" w:space="0" w:color="auto"/>
        <w:bottom w:val="none" w:sz="0" w:space="0" w:color="auto"/>
        <w:right w:val="none" w:sz="0" w:space="0" w:color="auto"/>
      </w:divBdr>
    </w:div>
    <w:div w:id="765543718">
      <w:bodyDiv w:val="1"/>
      <w:marLeft w:val="0"/>
      <w:marRight w:val="0"/>
      <w:marTop w:val="0"/>
      <w:marBottom w:val="0"/>
      <w:divBdr>
        <w:top w:val="none" w:sz="0" w:space="0" w:color="auto"/>
        <w:left w:val="none" w:sz="0" w:space="0" w:color="auto"/>
        <w:bottom w:val="none" w:sz="0" w:space="0" w:color="auto"/>
        <w:right w:val="none" w:sz="0" w:space="0" w:color="auto"/>
      </w:divBdr>
    </w:div>
    <w:div w:id="908540337">
      <w:bodyDiv w:val="1"/>
      <w:marLeft w:val="0"/>
      <w:marRight w:val="0"/>
      <w:marTop w:val="0"/>
      <w:marBottom w:val="0"/>
      <w:divBdr>
        <w:top w:val="none" w:sz="0" w:space="0" w:color="auto"/>
        <w:left w:val="none" w:sz="0" w:space="0" w:color="auto"/>
        <w:bottom w:val="none" w:sz="0" w:space="0" w:color="auto"/>
        <w:right w:val="none" w:sz="0" w:space="0" w:color="auto"/>
      </w:divBdr>
    </w:div>
    <w:div w:id="952663850">
      <w:bodyDiv w:val="1"/>
      <w:marLeft w:val="0"/>
      <w:marRight w:val="0"/>
      <w:marTop w:val="0"/>
      <w:marBottom w:val="0"/>
      <w:divBdr>
        <w:top w:val="none" w:sz="0" w:space="0" w:color="auto"/>
        <w:left w:val="none" w:sz="0" w:space="0" w:color="auto"/>
        <w:bottom w:val="none" w:sz="0" w:space="0" w:color="auto"/>
        <w:right w:val="none" w:sz="0" w:space="0" w:color="auto"/>
      </w:divBdr>
    </w:div>
    <w:div w:id="958145179">
      <w:bodyDiv w:val="1"/>
      <w:marLeft w:val="0"/>
      <w:marRight w:val="0"/>
      <w:marTop w:val="0"/>
      <w:marBottom w:val="0"/>
      <w:divBdr>
        <w:top w:val="none" w:sz="0" w:space="0" w:color="auto"/>
        <w:left w:val="none" w:sz="0" w:space="0" w:color="auto"/>
        <w:bottom w:val="none" w:sz="0" w:space="0" w:color="auto"/>
        <w:right w:val="none" w:sz="0" w:space="0" w:color="auto"/>
      </w:divBdr>
    </w:div>
    <w:div w:id="1037197402">
      <w:bodyDiv w:val="1"/>
      <w:marLeft w:val="0"/>
      <w:marRight w:val="0"/>
      <w:marTop w:val="0"/>
      <w:marBottom w:val="0"/>
      <w:divBdr>
        <w:top w:val="none" w:sz="0" w:space="0" w:color="auto"/>
        <w:left w:val="none" w:sz="0" w:space="0" w:color="auto"/>
        <w:bottom w:val="none" w:sz="0" w:space="0" w:color="auto"/>
        <w:right w:val="none" w:sz="0" w:space="0" w:color="auto"/>
      </w:divBdr>
    </w:div>
    <w:div w:id="1061252982">
      <w:bodyDiv w:val="1"/>
      <w:marLeft w:val="0"/>
      <w:marRight w:val="0"/>
      <w:marTop w:val="0"/>
      <w:marBottom w:val="0"/>
      <w:divBdr>
        <w:top w:val="none" w:sz="0" w:space="0" w:color="auto"/>
        <w:left w:val="none" w:sz="0" w:space="0" w:color="auto"/>
        <w:bottom w:val="none" w:sz="0" w:space="0" w:color="auto"/>
        <w:right w:val="none" w:sz="0" w:space="0" w:color="auto"/>
      </w:divBdr>
    </w:div>
    <w:div w:id="1097947498">
      <w:bodyDiv w:val="1"/>
      <w:marLeft w:val="0"/>
      <w:marRight w:val="0"/>
      <w:marTop w:val="0"/>
      <w:marBottom w:val="0"/>
      <w:divBdr>
        <w:top w:val="none" w:sz="0" w:space="0" w:color="auto"/>
        <w:left w:val="none" w:sz="0" w:space="0" w:color="auto"/>
        <w:bottom w:val="none" w:sz="0" w:space="0" w:color="auto"/>
        <w:right w:val="none" w:sz="0" w:space="0" w:color="auto"/>
      </w:divBdr>
    </w:div>
    <w:div w:id="1107383769">
      <w:bodyDiv w:val="1"/>
      <w:marLeft w:val="0"/>
      <w:marRight w:val="0"/>
      <w:marTop w:val="0"/>
      <w:marBottom w:val="0"/>
      <w:divBdr>
        <w:top w:val="none" w:sz="0" w:space="0" w:color="auto"/>
        <w:left w:val="none" w:sz="0" w:space="0" w:color="auto"/>
        <w:bottom w:val="none" w:sz="0" w:space="0" w:color="auto"/>
        <w:right w:val="none" w:sz="0" w:space="0" w:color="auto"/>
      </w:divBdr>
    </w:div>
    <w:div w:id="1332683763">
      <w:bodyDiv w:val="1"/>
      <w:marLeft w:val="0"/>
      <w:marRight w:val="0"/>
      <w:marTop w:val="0"/>
      <w:marBottom w:val="0"/>
      <w:divBdr>
        <w:top w:val="none" w:sz="0" w:space="0" w:color="auto"/>
        <w:left w:val="none" w:sz="0" w:space="0" w:color="auto"/>
        <w:bottom w:val="none" w:sz="0" w:space="0" w:color="auto"/>
        <w:right w:val="none" w:sz="0" w:space="0" w:color="auto"/>
      </w:divBdr>
    </w:div>
    <w:div w:id="1338843803">
      <w:bodyDiv w:val="1"/>
      <w:marLeft w:val="0"/>
      <w:marRight w:val="0"/>
      <w:marTop w:val="0"/>
      <w:marBottom w:val="0"/>
      <w:divBdr>
        <w:top w:val="none" w:sz="0" w:space="0" w:color="auto"/>
        <w:left w:val="none" w:sz="0" w:space="0" w:color="auto"/>
        <w:bottom w:val="none" w:sz="0" w:space="0" w:color="auto"/>
        <w:right w:val="none" w:sz="0" w:space="0" w:color="auto"/>
      </w:divBdr>
    </w:div>
    <w:div w:id="1424718868">
      <w:bodyDiv w:val="1"/>
      <w:marLeft w:val="0"/>
      <w:marRight w:val="0"/>
      <w:marTop w:val="0"/>
      <w:marBottom w:val="0"/>
      <w:divBdr>
        <w:top w:val="none" w:sz="0" w:space="0" w:color="auto"/>
        <w:left w:val="none" w:sz="0" w:space="0" w:color="auto"/>
        <w:bottom w:val="none" w:sz="0" w:space="0" w:color="auto"/>
        <w:right w:val="none" w:sz="0" w:space="0" w:color="auto"/>
      </w:divBdr>
    </w:div>
    <w:div w:id="1440029199">
      <w:bodyDiv w:val="1"/>
      <w:marLeft w:val="0"/>
      <w:marRight w:val="0"/>
      <w:marTop w:val="0"/>
      <w:marBottom w:val="0"/>
      <w:divBdr>
        <w:top w:val="none" w:sz="0" w:space="0" w:color="auto"/>
        <w:left w:val="none" w:sz="0" w:space="0" w:color="auto"/>
        <w:bottom w:val="none" w:sz="0" w:space="0" w:color="auto"/>
        <w:right w:val="none" w:sz="0" w:space="0" w:color="auto"/>
      </w:divBdr>
    </w:div>
    <w:div w:id="1462188275">
      <w:bodyDiv w:val="1"/>
      <w:marLeft w:val="0"/>
      <w:marRight w:val="0"/>
      <w:marTop w:val="0"/>
      <w:marBottom w:val="0"/>
      <w:divBdr>
        <w:top w:val="none" w:sz="0" w:space="0" w:color="auto"/>
        <w:left w:val="none" w:sz="0" w:space="0" w:color="auto"/>
        <w:bottom w:val="none" w:sz="0" w:space="0" w:color="auto"/>
        <w:right w:val="none" w:sz="0" w:space="0" w:color="auto"/>
      </w:divBdr>
    </w:div>
    <w:div w:id="1574779881">
      <w:bodyDiv w:val="1"/>
      <w:marLeft w:val="0"/>
      <w:marRight w:val="0"/>
      <w:marTop w:val="0"/>
      <w:marBottom w:val="0"/>
      <w:divBdr>
        <w:top w:val="none" w:sz="0" w:space="0" w:color="auto"/>
        <w:left w:val="none" w:sz="0" w:space="0" w:color="auto"/>
        <w:bottom w:val="none" w:sz="0" w:space="0" w:color="auto"/>
        <w:right w:val="none" w:sz="0" w:space="0" w:color="auto"/>
      </w:divBdr>
    </w:div>
    <w:div w:id="1648823911">
      <w:bodyDiv w:val="1"/>
      <w:marLeft w:val="0"/>
      <w:marRight w:val="0"/>
      <w:marTop w:val="0"/>
      <w:marBottom w:val="0"/>
      <w:divBdr>
        <w:top w:val="none" w:sz="0" w:space="0" w:color="auto"/>
        <w:left w:val="none" w:sz="0" w:space="0" w:color="auto"/>
        <w:bottom w:val="none" w:sz="0" w:space="0" w:color="auto"/>
        <w:right w:val="none" w:sz="0" w:space="0" w:color="auto"/>
      </w:divBdr>
    </w:div>
    <w:div w:id="1656101294">
      <w:bodyDiv w:val="1"/>
      <w:marLeft w:val="0"/>
      <w:marRight w:val="0"/>
      <w:marTop w:val="0"/>
      <w:marBottom w:val="0"/>
      <w:divBdr>
        <w:top w:val="none" w:sz="0" w:space="0" w:color="auto"/>
        <w:left w:val="none" w:sz="0" w:space="0" w:color="auto"/>
        <w:bottom w:val="none" w:sz="0" w:space="0" w:color="auto"/>
        <w:right w:val="none" w:sz="0" w:space="0" w:color="auto"/>
      </w:divBdr>
    </w:div>
    <w:div w:id="1713069955">
      <w:bodyDiv w:val="1"/>
      <w:marLeft w:val="0"/>
      <w:marRight w:val="0"/>
      <w:marTop w:val="0"/>
      <w:marBottom w:val="0"/>
      <w:divBdr>
        <w:top w:val="none" w:sz="0" w:space="0" w:color="auto"/>
        <w:left w:val="none" w:sz="0" w:space="0" w:color="auto"/>
        <w:bottom w:val="none" w:sz="0" w:space="0" w:color="auto"/>
        <w:right w:val="none" w:sz="0" w:space="0" w:color="auto"/>
      </w:divBdr>
    </w:div>
    <w:div w:id="1795245866">
      <w:bodyDiv w:val="1"/>
      <w:marLeft w:val="0"/>
      <w:marRight w:val="0"/>
      <w:marTop w:val="0"/>
      <w:marBottom w:val="0"/>
      <w:divBdr>
        <w:top w:val="none" w:sz="0" w:space="0" w:color="auto"/>
        <w:left w:val="none" w:sz="0" w:space="0" w:color="auto"/>
        <w:bottom w:val="none" w:sz="0" w:space="0" w:color="auto"/>
        <w:right w:val="none" w:sz="0" w:space="0" w:color="auto"/>
      </w:divBdr>
    </w:div>
    <w:div w:id="1822192011">
      <w:bodyDiv w:val="1"/>
      <w:marLeft w:val="0"/>
      <w:marRight w:val="0"/>
      <w:marTop w:val="0"/>
      <w:marBottom w:val="0"/>
      <w:divBdr>
        <w:top w:val="none" w:sz="0" w:space="0" w:color="auto"/>
        <w:left w:val="none" w:sz="0" w:space="0" w:color="auto"/>
        <w:bottom w:val="none" w:sz="0" w:space="0" w:color="auto"/>
        <w:right w:val="none" w:sz="0" w:space="0" w:color="auto"/>
      </w:divBdr>
      <w:divsChild>
        <w:div w:id="222566865">
          <w:marLeft w:val="0"/>
          <w:marRight w:val="0"/>
          <w:marTop w:val="0"/>
          <w:marBottom w:val="0"/>
          <w:divBdr>
            <w:top w:val="none" w:sz="0" w:space="0" w:color="auto"/>
            <w:left w:val="none" w:sz="0" w:space="0" w:color="auto"/>
            <w:bottom w:val="none" w:sz="0" w:space="0" w:color="auto"/>
            <w:right w:val="none" w:sz="0" w:space="0" w:color="auto"/>
          </w:divBdr>
          <w:divsChild>
            <w:div w:id="464858943">
              <w:marLeft w:val="0"/>
              <w:marRight w:val="0"/>
              <w:marTop w:val="0"/>
              <w:marBottom w:val="0"/>
              <w:divBdr>
                <w:top w:val="none" w:sz="0" w:space="0" w:color="auto"/>
                <w:left w:val="none" w:sz="0" w:space="0" w:color="auto"/>
                <w:bottom w:val="none" w:sz="0" w:space="0" w:color="auto"/>
                <w:right w:val="none" w:sz="0" w:space="0" w:color="auto"/>
              </w:divBdr>
              <w:divsChild>
                <w:div w:id="783351865">
                  <w:marLeft w:val="0"/>
                  <w:marRight w:val="0"/>
                  <w:marTop w:val="0"/>
                  <w:marBottom w:val="0"/>
                  <w:divBdr>
                    <w:top w:val="none" w:sz="0" w:space="0" w:color="auto"/>
                    <w:left w:val="none" w:sz="0" w:space="0" w:color="auto"/>
                    <w:bottom w:val="none" w:sz="0" w:space="0" w:color="auto"/>
                    <w:right w:val="none" w:sz="0" w:space="0" w:color="auto"/>
                  </w:divBdr>
                  <w:divsChild>
                    <w:div w:id="1614167446">
                      <w:marLeft w:val="-360"/>
                      <w:marRight w:val="-360"/>
                      <w:marTop w:val="0"/>
                      <w:marBottom w:val="0"/>
                      <w:divBdr>
                        <w:top w:val="none" w:sz="0" w:space="0" w:color="auto"/>
                        <w:left w:val="none" w:sz="0" w:space="0" w:color="auto"/>
                        <w:bottom w:val="none" w:sz="0" w:space="0" w:color="auto"/>
                        <w:right w:val="none" w:sz="0" w:space="0" w:color="auto"/>
                      </w:divBdr>
                      <w:divsChild>
                        <w:div w:id="967122308">
                          <w:marLeft w:val="0"/>
                          <w:marRight w:val="0"/>
                          <w:marTop w:val="0"/>
                          <w:marBottom w:val="0"/>
                          <w:divBdr>
                            <w:top w:val="none" w:sz="0" w:space="0" w:color="auto"/>
                            <w:left w:val="none" w:sz="0" w:space="0" w:color="auto"/>
                            <w:bottom w:val="none" w:sz="0" w:space="0" w:color="auto"/>
                            <w:right w:val="none" w:sz="0" w:space="0" w:color="auto"/>
                          </w:divBdr>
                          <w:divsChild>
                            <w:div w:id="286350090">
                              <w:marLeft w:val="0"/>
                              <w:marRight w:val="0"/>
                              <w:marTop w:val="0"/>
                              <w:marBottom w:val="0"/>
                              <w:divBdr>
                                <w:top w:val="none" w:sz="0" w:space="0" w:color="auto"/>
                                <w:left w:val="none" w:sz="0" w:space="0" w:color="auto"/>
                                <w:bottom w:val="none" w:sz="0" w:space="0" w:color="auto"/>
                                <w:right w:val="none" w:sz="0" w:space="0" w:color="auto"/>
                              </w:divBdr>
                              <w:divsChild>
                                <w:div w:id="122356760">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3996556">
      <w:bodyDiv w:val="1"/>
      <w:marLeft w:val="0"/>
      <w:marRight w:val="0"/>
      <w:marTop w:val="0"/>
      <w:marBottom w:val="0"/>
      <w:divBdr>
        <w:top w:val="none" w:sz="0" w:space="0" w:color="auto"/>
        <w:left w:val="none" w:sz="0" w:space="0" w:color="auto"/>
        <w:bottom w:val="none" w:sz="0" w:space="0" w:color="auto"/>
        <w:right w:val="none" w:sz="0" w:space="0" w:color="auto"/>
      </w:divBdr>
    </w:div>
    <w:div w:id="1989701626">
      <w:bodyDiv w:val="1"/>
      <w:marLeft w:val="0"/>
      <w:marRight w:val="0"/>
      <w:marTop w:val="0"/>
      <w:marBottom w:val="0"/>
      <w:divBdr>
        <w:top w:val="none" w:sz="0" w:space="0" w:color="auto"/>
        <w:left w:val="none" w:sz="0" w:space="0" w:color="auto"/>
        <w:bottom w:val="none" w:sz="0" w:space="0" w:color="auto"/>
        <w:right w:val="none" w:sz="0" w:space="0" w:color="auto"/>
      </w:divBdr>
    </w:div>
    <w:div w:id="2040424197">
      <w:bodyDiv w:val="1"/>
      <w:marLeft w:val="0"/>
      <w:marRight w:val="0"/>
      <w:marTop w:val="0"/>
      <w:marBottom w:val="0"/>
      <w:divBdr>
        <w:top w:val="none" w:sz="0" w:space="0" w:color="auto"/>
        <w:left w:val="none" w:sz="0" w:space="0" w:color="auto"/>
        <w:bottom w:val="none" w:sz="0" w:space="0" w:color="auto"/>
        <w:right w:val="none" w:sz="0" w:space="0" w:color="auto"/>
      </w:divBdr>
    </w:div>
    <w:div w:id="2136172063">
      <w:bodyDiv w:val="1"/>
      <w:marLeft w:val="0"/>
      <w:marRight w:val="0"/>
      <w:marTop w:val="0"/>
      <w:marBottom w:val="0"/>
      <w:divBdr>
        <w:top w:val="none" w:sz="0" w:space="0" w:color="auto"/>
        <w:left w:val="none" w:sz="0" w:space="0" w:color="auto"/>
        <w:bottom w:val="none" w:sz="0" w:space="0" w:color="auto"/>
        <w:right w:val="none" w:sz="0" w:space="0" w:color="auto"/>
      </w:divBdr>
    </w:div>
    <w:div w:id="2139453396">
      <w:bodyDiv w:val="1"/>
      <w:marLeft w:val="0"/>
      <w:marRight w:val="0"/>
      <w:marTop w:val="0"/>
      <w:marBottom w:val="0"/>
      <w:divBdr>
        <w:top w:val="none" w:sz="0" w:space="0" w:color="auto"/>
        <w:left w:val="none" w:sz="0" w:space="0" w:color="auto"/>
        <w:bottom w:val="none" w:sz="0" w:space="0" w:color="auto"/>
        <w:right w:val="none" w:sz="0" w:space="0" w:color="auto"/>
      </w:divBdr>
      <w:divsChild>
        <w:div w:id="1553693801">
          <w:marLeft w:val="0"/>
          <w:marRight w:val="0"/>
          <w:marTop w:val="0"/>
          <w:marBottom w:val="0"/>
          <w:divBdr>
            <w:top w:val="none" w:sz="0" w:space="0" w:color="auto"/>
            <w:left w:val="none" w:sz="0" w:space="0" w:color="auto"/>
            <w:bottom w:val="none" w:sz="0" w:space="0" w:color="auto"/>
            <w:right w:val="none" w:sz="0" w:space="0" w:color="auto"/>
          </w:divBdr>
          <w:divsChild>
            <w:div w:id="1723559205">
              <w:marLeft w:val="0"/>
              <w:marRight w:val="0"/>
              <w:marTop w:val="0"/>
              <w:marBottom w:val="0"/>
              <w:divBdr>
                <w:top w:val="none" w:sz="0" w:space="0" w:color="auto"/>
                <w:left w:val="none" w:sz="0" w:space="0" w:color="auto"/>
                <w:bottom w:val="none" w:sz="0" w:space="0" w:color="auto"/>
                <w:right w:val="none" w:sz="0" w:space="0" w:color="auto"/>
              </w:divBdr>
              <w:divsChild>
                <w:div w:id="402216195">
                  <w:marLeft w:val="0"/>
                  <w:marRight w:val="0"/>
                  <w:marTop w:val="0"/>
                  <w:marBottom w:val="0"/>
                  <w:divBdr>
                    <w:top w:val="none" w:sz="0" w:space="0" w:color="auto"/>
                    <w:left w:val="none" w:sz="0" w:space="0" w:color="auto"/>
                    <w:bottom w:val="none" w:sz="0" w:space="0" w:color="auto"/>
                    <w:right w:val="none" w:sz="0" w:space="0" w:color="auto"/>
                  </w:divBdr>
                  <w:divsChild>
                    <w:div w:id="399523171">
                      <w:marLeft w:val="-360"/>
                      <w:marRight w:val="-360"/>
                      <w:marTop w:val="0"/>
                      <w:marBottom w:val="0"/>
                      <w:divBdr>
                        <w:top w:val="none" w:sz="0" w:space="0" w:color="auto"/>
                        <w:left w:val="none" w:sz="0" w:space="0" w:color="auto"/>
                        <w:bottom w:val="none" w:sz="0" w:space="0" w:color="auto"/>
                        <w:right w:val="none" w:sz="0" w:space="0" w:color="auto"/>
                      </w:divBdr>
                      <w:divsChild>
                        <w:div w:id="1956281693">
                          <w:marLeft w:val="0"/>
                          <w:marRight w:val="0"/>
                          <w:marTop w:val="0"/>
                          <w:marBottom w:val="0"/>
                          <w:divBdr>
                            <w:top w:val="none" w:sz="0" w:space="0" w:color="auto"/>
                            <w:left w:val="none" w:sz="0" w:space="0" w:color="auto"/>
                            <w:bottom w:val="none" w:sz="0" w:space="0" w:color="auto"/>
                            <w:right w:val="none" w:sz="0" w:space="0" w:color="auto"/>
                          </w:divBdr>
                          <w:divsChild>
                            <w:div w:id="1305816470">
                              <w:marLeft w:val="0"/>
                              <w:marRight w:val="0"/>
                              <w:marTop w:val="0"/>
                              <w:marBottom w:val="0"/>
                              <w:divBdr>
                                <w:top w:val="none" w:sz="0" w:space="0" w:color="auto"/>
                                <w:left w:val="none" w:sz="0" w:space="0" w:color="auto"/>
                                <w:bottom w:val="none" w:sz="0" w:space="0" w:color="auto"/>
                                <w:right w:val="none" w:sz="0" w:space="0" w:color="auto"/>
                              </w:divBdr>
                              <w:divsChild>
                                <w:div w:id="1841194383">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24515;&#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402A5-6D3C-417F-B361-71CD0FB28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預心範本2003.dot</Template>
  <TotalTime>0</TotalTime>
  <Pages>4</Pages>
  <Words>324</Words>
  <Characters>1847</Characters>
  <Application>Microsoft Office Word</Application>
  <DocSecurity>0</DocSecurity>
  <Lines>15</Lines>
  <Paragraphs>4</Paragraphs>
  <ScaleCrop>false</ScaleCrop>
  <Company/>
  <LinksUpToDate>false</LinksUpToDate>
  <CharactersWithSpaces>2167</CharactersWithSpaces>
  <SharedDoc>false</SharedDoc>
  <HLinks>
    <vt:vector size="30" baseType="variant">
      <vt:variant>
        <vt:i4>1441854</vt:i4>
      </vt:variant>
      <vt:variant>
        <vt:i4>26</vt:i4>
      </vt:variant>
      <vt:variant>
        <vt:i4>0</vt:i4>
      </vt:variant>
      <vt:variant>
        <vt:i4>5</vt:i4>
      </vt:variant>
      <vt:variant>
        <vt:lpwstr/>
      </vt:variant>
      <vt:variant>
        <vt:lpwstr>_Toc194994251</vt:lpwstr>
      </vt:variant>
      <vt:variant>
        <vt:i4>1441854</vt:i4>
      </vt:variant>
      <vt:variant>
        <vt:i4>20</vt:i4>
      </vt:variant>
      <vt:variant>
        <vt:i4>0</vt:i4>
      </vt:variant>
      <vt:variant>
        <vt:i4>5</vt:i4>
      </vt:variant>
      <vt:variant>
        <vt:lpwstr/>
      </vt:variant>
      <vt:variant>
        <vt:lpwstr>_Toc194994250</vt:lpwstr>
      </vt:variant>
      <vt:variant>
        <vt:i4>1507390</vt:i4>
      </vt:variant>
      <vt:variant>
        <vt:i4>14</vt:i4>
      </vt:variant>
      <vt:variant>
        <vt:i4>0</vt:i4>
      </vt:variant>
      <vt:variant>
        <vt:i4>5</vt:i4>
      </vt:variant>
      <vt:variant>
        <vt:lpwstr/>
      </vt:variant>
      <vt:variant>
        <vt:lpwstr>_Toc194994249</vt:lpwstr>
      </vt:variant>
      <vt:variant>
        <vt:i4>1507390</vt:i4>
      </vt:variant>
      <vt:variant>
        <vt:i4>8</vt:i4>
      </vt:variant>
      <vt:variant>
        <vt:i4>0</vt:i4>
      </vt:variant>
      <vt:variant>
        <vt:i4>5</vt:i4>
      </vt:variant>
      <vt:variant>
        <vt:lpwstr/>
      </vt:variant>
      <vt:variant>
        <vt:lpwstr>_Toc194994248</vt:lpwstr>
      </vt:variant>
      <vt:variant>
        <vt:i4>1507390</vt:i4>
      </vt:variant>
      <vt:variant>
        <vt:i4>2</vt:i4>
      </vt:variant>
      <vt:variant>
        <vt:i4>0</vt:i4>
      </vt:variant>
      <vt:variant>
        <vt:i4>5</vt:i4>
      </vt:variant>
      <vt:variant>
        <vt:lpwstr/>
      </vt:variant>
      <vt:variant>
        <vt:lpwstr>_Toc194994247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2025-04-08T00:52:00Z</cp:lastPrinted>
  <dcterms:created xsi:type="dcterms:W3CDTF">2025-04-21T07:05:00Z</dcterms:created>
  <dcterms:modified xsi:type="dcterms:W3CDTF">2025-04-21T07:05:00Z</dcterms:modified>
</cp:coreProperties>
</file>