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CC3" w:rsidRPr="00FC325A" w:rsidRDefault="00CF0CC3" w:rsidP="00CF0CC3">
      <w:pPr>
        <w:pStyle w:val="af8"/>
        <w:spacing w:line="600" w:lineRule="exact"/>
        <w:rPr>
          <w:rFonts w:hAnsi="標楷體" w:cs="華康細明體外字集" w:hint="eastAsia"/>
        </w:rPr>
      </w:pPr>
      <w:bookmarkStart w:id="0" w:name="_GoBack"/>
      <w:bookmarkEnd w:id="0"/>
      <w:r w:rsidRPr="00FC325A">
        <w:rPr>
          <w:rFonts w:hAnsi="標楷體" w:cs="華康細明體外字集" w:hint="eastAsia"/>
        </w:rPr>
        <w:t>財團法人國家衛生研究院1</w:t>
      </w:r>
      <w:r w:rsidR="00285B9A">
        <w:rPr>
          <w:rFonts w:hAnsi="標楷體" w:cs="華康細明體外字集" w:hint="eastAsia"/>
        </w:rPr>
        <w:t>1</w:t>
      </w:r>
      <w:r w:rsidR="001B2CC6">
        <w:rPr>
          <w:rFonts w:hAnsi="標楷體" w:cs="華康細明體外字集" w:hint="eastAsia"/>
        </w:rPr>
        <w:t>4</w:t>
      </w:r>
      <w:r w:rsidRPr="00FC325A">
        <w:rPr>
          <w:rFonts w:hAnsi="標楷體" w:cs="華康細明體外字集" w:hint="eastAsia"/>
        </w:rPr>
        <w:t>年度預算評估報告</w:t>
      </w:r>
    </w:p>
    <w:p w:rsidR="005E6356" w:rsidRDefault="005E6356" w:rsidP="005E6356">
      <w:pPr>
        <w:pStyle w:val="af6"/>
        <w:ind w:firstLine="566"/>
      </w:pPr>
      <w:bookmarkStart w:id="1" w:name="_Toc92071462"/>
      <w:bookmarkStart w:id="2" w:name="_Toc217201320"/>
      <w:bookmarkStart w:id="3" w:name="_Toc462249899"/>
      <w:bookmarkStart w:id="4" w:name="_Toc492392983"/>
      <w:r>
        <w:rPr>
          <w:rFonts w:hint="eastAsia"/>
        </w:rPr>
        <w:t>鑒於對醫藥衛生研</w:t>
      </w:r>
      <w:r w:rsidRPr="00153319">
        <w:rPr>
          <w:rFonts w:hint="eastAsia"/>
        </w:rPr>
        <w:t>究專責機構之殷切需求，77年中央研究院院士會議等即倡議籌設國家級專責醫藥衛生研究單位，嗣由行政院衛生署(</w:t>
      </w:r>
      <w:r w:rsidR="00AF0C97">
        <w:rPr>
          <w:rFonts w:hint="eastAsia"/>
        </w:rPr>
        <w:t>衛</w:t>
      </w:r>
      <w:r w:rsidR="00AF0C97">
        <w:rPr>
          <w:rFonts w:hint="eastAsia"/>
          <w:lang w:eastAsia="zh-HK"/>
        </w:rPr>
        <w:t>生</w:t>
      </w:r>
      <w:r w:rsidR="00AF0C97">
        <w:rPr>
          <w:rFonts w:hint="eastAsia"/>
        </w:rPr>
        <w:t>福</w:t>
      </w:r>
      <w:r w:rsidR="00AF0C97">
        <w:rPr>
          <w:rFonts w:hint="eastAsia"/>
          <w:lang w:eastAsia="zh-HK"/>
        </w:rPr>
        <w:t>利</w:t>
      </w:r>
      <w:r w:rsidR="00AF0C97">
        <w:rPr>
          <w:rFonts w:hint="eastAsia"/>
        </w:rPr>
        <w:t>部</w:t>
      </w:r>
      <w:r w:rsidRPr="00153319">
        <w:rPr>
          <w:rFonts w:hint="eastAsia"/>
        </w:rPr>
        <w:t>前身，以下</w:t>
      </w:r>
      <w:r w:rsidR="00AF0C97">
        <w:rPr>
          <w:rFonts w:hint="eastAsia"/>
          <w:lang w:eastAsia="zh-HK"/>
        </w:rPr>
        <w:t>簡</w:t>
      </w:r>
      <w:r w:rsidRPr="00153319">
        <w:rPr>
          <w:rFonts w:hint="eastAsia"/>
        </w:rPr>
        <w:t>稱衛福部)於</w:t>
      </w:r>
      <w:r>
        <w:rPr>
          <w:rFonts w:hint="eastAsia"/>
        </w:rPr>
        <w:t>85年1月捐助成立</w:t>
      </w:r>
      <w:r w:rsidRPr="00AA3E62">
        <w:rPr>
          <w:rFonts w:hint="eastAsia"/>
        </w:rPr>
        <w:t>財團法人國家衛生研究院(以下簡稱國衛院)</w:t>
      </w:r>
      <w:r>
        <w:rPr>
          <w:rFonts w:hint="eastAsia"/>
        </w:rPr>
        <w:t>，其設立</w:t>
      </w:r>
      <w:r w:rsidRPr="001D1B0D">
        <w:rPr>
          <w:rFonts w:hint="eastAsia"/>
        </w:rPr>
        <w:t>目的</w:t>
      </w:r>
      <w:r>
        <w:rPr>
          <w:rFonts w:hint="eastAsia"/>
        </w:rPr>
        <w:t>為</w:t>
      </w:r>
      <w:r w:rsidRPr="008F7D64">
        <w:rPr>
          <w:rFonts w:hint="eastAsia"/>
        </w:rPr>
        <w:t>加強醫藥衛生之研究，以增進國人之健康福祉</w:t>
      </w:r>
      <w:r w:rsidRPr="001D1B0D">
        <w:rPr>
          <w:rFonts w:hint="eastAsia"/>
        </w:rPr>
        <w:t>。</w:t>
      </w:r>
    </w:p>
    <w:p w:rsidR="00DD76B8" w:rsidRDefault="00DD76B8" w:rsidP="00AA3E62">
      <w:pPr>
        <w:pStyle w:val="af6"/>
        <w:ind w:firstLine="566"/>
      </w:pPr>
      <w:r>
        <w:rPr>
          <w:rFonts w:hint="eastAsia"/>
        </w:rPr>
        <w:t>國衛院</w:t>
      </w:r>
      <w:r w:rsidRPr="001D1B0D">
        <w:rPr>
          <w:rFonts w:hint="eastAsia"/>
        </w:rPr>
        <w:t>1</w:t>
      </w:r>
      <w:r w:rsidR="00285B9A">
        <w:rPr>
          <w:rFonts w:hint="eastAsia"/>
        </w:rPr>
        <w:t>1</w:t>
      </w:r>
      <w:r w:rsidR="001B2CC6">
        <w:rPr>
          <w:rFonts w:hint="eastAsia"/>
        </w:rPr>
        <w:t>4</w:t>
      </w:r>
      <w:r w:rsidRPr="001D1B0D">
        <w:rPr>
          <w:rFonts w:hint="eastAsia"/>
        </w:rPr>
        <w:t>年度預算案編列收入</w:t>
      </w:r>
      <w:r w:rsidR="001B2CC6">
        <w:rPr>
          <w:rFonts w:hint="eastAsia"/>
        </w:rPr>
        <w:t>37</w:t>
      </w:r>
      <w:r w:rsidRPr="001D1B0D">
        <w:rPr>
          <w:rFonts w:hAnsi="標楷體" w:hint="eastAsia"/>
        </w:rPr>
        <w:t>億</w:t>
      </w:r>
      <w:r w:rsidR="001B2CC6">
        <w:rPr>
          <w:rFonts w:hAnsi="標楷體" w:hint="eastAsia"/>
        </w:rPr>
        <w:t>9</w:t>
      </w:r>
      <w:r w:rsidR="00EB5070">
        <w:rPr>
          <w:rFonts w:hAnsi="標楷體" w:hint="eastAsia"/>
        </w:rPr>
        <w:t>,</w:t>
      </w:r>
      <w:r w:rsidR="004306E0">
        <w:rPr>
          <w:rFonts w:hAnsi="標楷體" w:hint="eastAsia"/>
        </w:rPr>
        <w:t>3</w:t>
      </w:r>
      <w:r w:rsidR="001B2CC6">
        <w:rPr>
          <w:rFonts w:hAnsi="標楷體" w:hint="eastAsia"/>
        </w:rPr>
        <w:t>20</w:t>
      </w:r>
      <w:r w:rsidRPr="001D1B0D">
        <w:rPr>
          <w:rFonts w:hAnsi="標楷體" w:hint="eastAsia"/>
        </w:rPr>
        <w:t>萬</w:t>
      </w:r>
      <w:r w:rsidR="001B2CC6">
        <w:rPr>
          <w:rFonts w:hAnsi="標楷體" w:hint="eastAsia"/>
        </w:rPr>
        <w:t>7千</w:t>
      </w:r>
      <w:r w:rsidRPr="001D1B0D">
        <w:rPr>
          <w:rFonts w:hAnsi="標楷體" w:hint="eastAsia"/>
        </w:rPr>
        <w:t>元</w:t>
      </w:r>
      <w:r w:rsidRPr="001D1B0D">
        <w:rPr>
          <w:rFonts w:hint="eastAsia"/>
        </w:rPr>
        <w:t>，較1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8</w:t>
      </w:r>
      <w:r w:rsidRPr="001D1B0D">
        <w:rPr>
          <w:rFonts w:hint="eastAsia"/>
        </w:rPr>
        <w:t>,</w:t>
      </w:r>
      <w:r w:rsidR="001B2CC6">
        <w:rPr>
          <w:rFonts w:hint="eastAsia"/>
        </w:rPr>
        <w:t>060</w:t>
      </w:r>
      <w:r w:rsidRPr="001D1B0D">
        <w:rPr>
          <w:rFonts w:hint="eastAsia"/>
        </w:rPr>
        <w:t>萬</w:t>
      </w:r>
      <w:r w:rsidR="001B2CC6">
        <w:rPr>
          <w:rFonts w:hint="eastAsia"/>
        </w:rPr>
        <w:t>3</w:t>
      </w:r>
      <w:r w:rsidR="00285B9A">
        <w:rPr>
          <w:rFonts w:hint="eastAsia"/>
          <w:lang w:eastAsia="zh-HK"/>
        </w:rPr>
        <w:t>千</w:t>
      </w:r>
      <w:r w:rsidRPr="001D1B0D">
        <w:rPr>
          <w:rFonts w:hint="eastAsia"/>
        </w:rPr>
        <w:t>元(</w:t>
      </w:r>
      <w:r w:rsidR="001B2CC6">
        <w:rPr>
          <w:rFonts w:hint="eastAsia"/>
        </w:rPr>
        <w:t>減</w:t>
      </w:r>
      <w:r w:rsidRPr="001D1B0D">
        <w:rPr>
          <w:rFonts w:hint="eastAsia"/>
        </w:rPr>
        <w:t>幅</w:t>
      </w:r>
      <w:r w:rsidR="001B2CC6">
        <w:rPr>
          <w:rFonts w:hint="eastAsia"/>
        </w:rPr>
        <w:t>6.</w:t>
      </w:r>
      <w:r w:rsidR="004306E0">
        <w:rPr>
          <w:rFonts w:hint="eastAsia"/>
        </w:rPr>
        <w:t>9</w:t>
      </w:r>
      <w:r w:rsidRPr="001D1B0D">
        <w:rPr>
          <w:rFonts w:hint="eastAsia"/>
        </w:rPr>
        <w:t>%)；支出</w:t>
      </w:r>
      <w:r w:rsidR="001B2CC6">
        <w:rPr>
          <w:rFonts w:hint="eastAsia"/>
        </w:rPr>
        <w:t>38</w:t>
      </w:r>
      <w:r w:rsidRPr="001D1B0D">
        <w:rPr>
          <w:rFonts w:hint="eastAsia"/>
        </w:rPr>
        <w:t>億</w:t>
      </w:r>
      <w:r w:rsidR="001B2CC6">
        <w:rPr>
          <w:rFonts w:hint="eastAsia"/>
        </w:rPr>
        <w:t>8</w:t>
      </w:r>
      <w:r w:rsidRPr="001D1B0D">
        <w:rPr>
          <w:rFonts w:hint="eastAsia"/>
        </w:rPr>
        <w:t>,</w:t>
      </w:r>
      <w:r w:rsidR="001B2CC6">
        <w:rPr>
          <w:rFonts w:hint="eastAsia"/>
        </w:rPr>
        <w:t>541</w:t>
      </w:r>
      <w:r w:rsidRPr="001D1B0D">
        <w:rPr>
          <w:rFonts w:hint="eastAsia"/>
        </w:rPr>
        <w:t>萬</w:t>
      </w:r>
      <w:r w:rsidR="001B2CC6">
        <w:rPr>
          <w:rFonts w:hint="eastAsia"/>
        </w:rPr>
        <w:t>1</w:t>
      </w:r>
      <w:r w:rsidRPr="001D1B0D">
        <w:rPr>
          <w:rFonts w:hint="eastAsia"/>
        </w:rPr>
        <w:t>千元，較1</w:t>
      </w:r>
      <w:r w:rsidR="00EB5070">
        <w:rPr>
          <w:rFonts w:hint="eastAsia"/>
        </w:rPr>
        <w:t>1</w:t>
      </w:r>
      <w:r w:rsidR="001B2CC6">
        <w:rPr>
          <w:rFonts w:hint="eastAsia"/>
        </w:rPr>
        <w:t>3</w:t>
      </w:r>
      <w:r w:rsidR="009046F4">
        <w:rPr>
          <w:rFonts w:hint="eastAsia"/>
        </w:rPr>
        <w:t>年度</w:t>
      </w:r>
      <w:r w:rsidR="001B2CC6">
        <w:rPr>
          <w:rFonts w:hint="eastAsia"/>
        </w:rPr>
        <w:t>減少</w:t>
      </w:r>
      <w:r w:rsidR="004306E0">
        <w:rPr>
          <w:rFonts w:hint="eastAsia"/>
        </w:rPr>
        <w:t>2億</w:t>
      </w:r>
      <w:r w:rsidR="001B2CC6">
        <w:rPr>
          <w:rFonts w:hint="eastAsia"/>
        </w:rPr>
        <w:t>6</w:t>
      </w:r>
      <w:r w:rsidR="00285B9A">
        <w:rPr>
          <w:rFonts w:hint="eastAsia"/>
        </w:rPr>
        <w:t>,</w:t>
      </w:r>
      <w:r w:rsidR="001B2CC6">
        <w:rPr>
          <w:rFonts w:hint="eastAsia"/>
        </w:rPr>
        <w:t>219</w:t>
      </w:r>
      <w:r w:rsidRPr="001D1B0D">
        <w:rPr>
          <w:rFonts w:hint="eastAsia"/>
        </w:rPr>
        <w:t>萬</w:t>
      </w:r>
      <w:r w:rsidR="004306E0">
        <w:rPr>
          <w:rFonts w:hint="eastAsia"/>
        </w:rPr>
        <w:t>4</w:t>
      </w:r>
      <w:r w:rsidRPr="001D1B0D">
        <w:rPr>
          <w:rFonts w:hint="eastAsia"/>
        </w:rPr>
        <w:t>千元(</w:t>
      </w:r>
      <w:r w:rsidR="001B2CC6">
        <w:rPr>
          <w:rFonts w:hint="eastAsia"/>
        </w:rPr>
        <w:t>減</w:t>
      </w:r>
      <w:r w:rsidRPr="001D1B0D">
        <w:rPr>
          <w:rFonts w:hint="eastAsia"/>
        </w:rPr>
        <w:t>幅</w:t>
      </w:r>
      <w:r w:rsidR="001B2CC6">
        <w:rPr>
          <w:rFonts w:hint="eastAsia"/>
        </w:rPr>
        <w:t>6.3</w:t>
      </w:r>
      <w:r w:rsidRPr="001D1B0D">
        <w:rPr>
          <w:rFonts w:hint="eastAsia"/>
        </w:rPr>
        <w:t>%)；收支相抵後預計</w:t>
      </w:r>
      <w:r w:rsidR="004306E0">
        <w:rPr>
          <w:rFonts w:hint="eastAsia"/>
        </w:rPr>
        <w:t>短絀</w:t>
      </w:r>
      <w:r w:rsidR="001B2CC6">
        <w:rPr>
          <w:rFonts w:hint="eastAsia"/>
        </w:rPr>
        <w:t>9</w:t>
      </w:r>
      <w:r w:rsidRPr="001D1B0D">
        <w:rPr>
          <w:rFonts w:hint="eastAsia"/>
        </w:rPr>
        <w:t>,</w:t>
      </w:r>
      <w:r w:rsidR="001B2CC6">
        <w:rPr>
          <w:rFonts w:hint="eastAsia"/>
        </w:rPr>
        <w:t>220</w:t>
      </w:r>
      <w:r w:rsidRPr="001D1B0D">
        <w:rPr>
          <w:rFonts w:hint="eastAsia"/>
        </w:rPr>
        <w:t>萬</w:t>
      </w:r>
      <w:r w:rsidR="001B2CC6">
        <w:rPr>
          <w:rFonts w:hint="eastAsia"/>
        </w:rPr>
        <w:t>4</w:t>
      </w:r>
      <w:r w:rsidR="004306E0">
        <w:rPr>
          <w:rFonts w:hint="eastAsia"/>
        </w:rPr>
        <w:t>千</w:t>
      </w:r>
      <w:r w:rsidRPr="001D1B0D">
        <w:rPr>
          <w:rFonts w:hint="eastAsia"/>
        </w:rPr>
        <w:t>元，較1</w:t>
      </w:r>
      <w:r w:rsidR="002F2386">
        <w:rPr>
          <w:rFonts w:hint="eastAsia"/>
        </w:rPr>
        <w:t>1</w:t>
      </w:r>
      <w:r w:rsidR="001B2CC6">
        <w:rPr>
          <w:rFonts w:hint="eastAsia"/>
        </w:rPr>
        <w:t>3</w:t>
      </w:r>
      <w:r w:rsidR="002F2386">
        <w:rPr>
          <w:rFonts w:hint="eastAsia"/>
        </w:rPr>
        <w:t>年度</w:t>
      </w:r>
      <w:r w:rsidR="001B2CC6">
        <w:rPr>
          <w:rFonts w:hint="eastAsia"/>
        </w:rPr>
        <w:t>增加</w:t>
      </w:r>
      <w:r w:rsidR="00F34ECB">
        <w:rPr>
          <w:rFonts w:hint="eastAsia"/>
          <w:lang w:eastAsia="zh-HK"/>
        </w:rPr>
        <w:t>短絀</w:t>
      </w:r>
      <w:r w:rsidR="001B2CC6">
        <w:rPr>
          <w:rFonts w:hint="eastAsia"/>
        </w:rPr>
        <w:t>1</w:t>
      </w:r>
      <w:r w:rsidR="004306E0">
        <w:rPr>
          <w:lang w:eastAsia="zh-HK"/>
        </w:rPr>
        <w:t>,</w:t>
      </w:r>
      <w:r w:rsidR="001B2CC6">
        <w:rPr>
          <w:rFonts w:hint="eastAsia"/>
        </w:rPr>
        <w:t>840</w:t>
      </w:r>
      <w:r w:rsidRPr="001D1B0D">
        <w:rPr>
          <w:rFonts w:hint="eastAsia"/>
        </w:rPr>
        <w:t>萬</w:t>
      </w:r>
      <w:r w:rsidR="001B2CC6">
        <w:rPr>
          <w:rFonts w:hint="eastAsia"/>
        </w:rPr>
        <w:t>9千</w:t>
      </w:r>
      <w:r w:rsidRPr="001D1B0D">
        <w:rPr>
          <w:rFonts w:hint="eastAsia"/>
        </w:rPr>
        <w:t>元(</w:t>
      </w:r>
      <w:r w:rsidR="001B2CC6">
        <w:rPr>
          <w:rFonts w:hint="eastAsia"/>
        </w:rPr>
        <w:t>增</w:t>
      </w:r>
      <w:r w:rsidRPr="001D1B0D">
        <w:rPr>
          <w:rFonts w:hint="eastAsia"/>
        </w:rPr>
        <w:t>幅</w:t>
      </w:r>
      <w:r w:rsidR="004306E0">
        <w:rPr>
          <w:rFonts w:hint="eastAsia"/>
        </w:rPr>
        <w:t>2</w:t>
      </w:r>
      <w:r w:rsidR="001B2CC6">
        <w:rPr>
          <w:rFonts w:hint="eastAsia"/>
        </w:rPr>
        <w:t>5.0</w:t>
      </w:r>
      <w:r w:rsidRPr="001D1B0D">
        <w:rPr>
          <w:rFonts w:hint="eastAsia"/>
        </w:rPr>
        <w:t>%)</w:t>
      </w:r>
      <w:r w:rsidR="00185049">
        <w:rPr>
          <w:rFonts w:hint="eastAsia"/>
        </w:rPr>
        <w:t>。謹就該院</w:t>
      </w:r>
      <w:r w:rsidRPr="001D1B0D">
        <w:rPr>
          <w:rFonts w:hint="eastAsia"/>
        </w:rPr>
        <w:t>1</w:t>
      </w:r>
      <w:r w:rsidR="00285B9A">
        <w:rPr>
          <w:rFonts w:hint="eastAsia"/>
        </w:rPr>
        <w:t>1</w:t>
      </w:r>
      <w:r w:rsidR="001B2CC6">
        <w:rPr>
          <w:rFonts w:hint="eastAsia"/>
        </w:rPr>
        <w:t>4</w:t>
      </w:r>
      <w:r w:rsidRPr="001D1B0D">
        <w:rPr>
          <w:rFonts w:hint="eastAsia"/>
        </w:rPr>
        <w:t>年度預算案評估如</w:t>
      </w:r>
      <w:r w:rsidR="00185049">
        <w:rPr>
          <w:rFonts w:hint="eastAsia"/>
        </w:rPr>
        <w:t>次</w:t>
      </w:r>
      <w:r w:rsidRPr="001D1B0D">
        <w:rPr>
          <w:rFonts w:hint="eastAsia"/>
        </w:rPr>
        <w:t>：</w:t>
      </w:r>
    </w:p>
    <w:p w:rsidR="00B35AEB" w:rsidRPr="00F85C88" w:rsidRDefault="00CC3EDB" w:rsidP="00723A87">
      <w:pPr>
        <w:pStyle w:val="14"/>
        <w:ind w:left="567" w:hanging="567"/>
        <w:rPr>
          <w:rFonts w:hint="eastAsia"/>
        </w:rPr>
      </w:pPr>
      <w:bookmarkStart w:id="5" w:name="_Toc34210295"/>
      <w:bookmarkStart w:id="6" w:name="_Toc194994249"/>
      <w:bookmarkEnd w:id="4"/>
      <w:r w:rsidRPr="00BF761B">
        <w:rPr>
          <w:rFonts w:hint="eastAsia"/>
        </w:rPr>
        <w:t>三、</w:t>
      </w:r>
      <w:r w:rsidRPr="00F85C88">
        <w:rPr>
          <w:rFonts w:hint="eastAsia"/>
        </w:rPr>
        <w:t>11</w:t>
      </w:r>
      <w:r w:rsidR="00167489">
        <w:rPr>
          <w:rFonts w:hint="eastAsia"/>
        </w:rPr>
        <w:t>4</w:t>
      </w:r>
      <w:r w:rsidRPr="00F85C88">
        <w:rPr>
          <w:rFonts w:hint="eastAsia"/>
        </w:rPr>
        <w:t>年度預計民間專案計畫收入</w:t>
      </w:r>
      <w:r w:rsidR="00F83DD3">
        <w:rPr>
          <w:rFonts w:hint="eastAsia"/>
        </w:rPr>
        <w:t>金額大幅減少，僅</w:t>
      </w:r>
      <w:r w:rsidR="00C86B80">
        <w:rPr>
          <w:rFonts w:hint="eastAsia"/>
        </w:rPr>
        <w:t>113</w:t>
      </w:r>
      <w:r w:rsidRPr="00F85C88">
        <w:rPr>
          <w:rFonts w:hint="eastAsia"/>
          <w:lang w:eastAsia="zh-HK"/>
        </w:rPr>
        <w:t>年度</w:t>
      </w:r>
      <w:r w:rsidR="00C86B80">
        <w:rPr>
          <w:rFonts w:hint="eastAsia"/>
        </w:rPr>
        <w:t>自結數</w:t>
      </w:r>
      <w:r w:rsidR="00F83DD3">
        <w:rPr>
          <w:rFonts w:hint="eastAsia"/>
        </w:rPr>
        <w:t>之7.</w:t>
      </w:r>
      <w:r w:rsidR="00C86B80">
        <w:rPr>
          <w:rFonts w:hint="eastAsia"/>
        </w:rPr>
        <w:t>5</w:t>
      </w:r>
      <w:r w:rsidR="00F83DD3">
        <w:rPr>
          <w:rFonts w:hint="eastAsia"/>
        </w:rPr>
        <w:t>%</w:t>
      </w:r>
      <w:r w:rsidRPr="00F85C88">
        <w:rPr>
          <w:rFonts w:hint="eastAsia"/>
        </w:rPr>
        <w:t>，</w:t>
      </w:r>
      <w:r w:rsidR="007A6432">
        <w:rPr>
          <w:rFonts w:hint="eastAsia"/>
        </w:rPr>
        <w:t>且</w:t>
      </w:r>
      <w:r w:rsidR="009A1359">
        <w:rPr>
          <w:rFonts w:hint="eastAsia"/>
        </w:rPr>
        <w:t>來</w:t>
      </w:r>
      <w:r w:rsidR="00B76B59">
        <w:rPr>
          <w:rFonts w:hint="eastAsia"/>
        </w:rPr>
        <w:t>自政府部門收入</w:t>
      </w:r>
      <w:r w:rsidR="007A6432">
        <w:rPr>
          <w:rFonts w:hint="eastAsia"/>
        </w:rPr>
        <w:t>占</w:t>
      </w:r>
      <w:r w:rsidR="009A1359">
        <w:rPr>
          <w:rFonts w:hint="eastAsia"/>
        </w:rPr>
        <w:t>整體收入</w:t>
      </w:r>
      <w:r w:rsidR="00A6437B">
        <w:rPr>
          <w:rFonts w:hint="eastAsia"/>
        </w:rPr>
        <w:t>比</w:t>
      </w:r>
      <w:r w:rsidR="009A1359">
        <w:rPr>
          <w:rFonts w:hint="eastAsia"/>
        </w:rPr>
        <w:t>率</w:t>
      </w:r>
      <w:r w:rsidR="007A6432">
        <w:rPr>
          <w:rFonts w:hint="eastAsia"/>
        </w:rPr>
        <w:t>逾9成</w:t>
      </w:r>
      <w:r w:rsidR="00F83DD3">
        <w:rPr>
          <w:rFonts w:hint="eastAsia"/>
        </w:rPr>
        <w:t>5</w:t>
      </w:r>
      <w:r w:rsidR="007A6432">
        <w:rPr>
          <w:rFonts w:hint="eastAsia"/>
        </w:rPr>
        <w:t>，</w:t>
      </w:r>
      <w:r w:rsidRPr="00F85C88">
        <w:rPr>
          <w:rFonts w:hint="eastAsia"/>
        </w:rPr>
        <w:t>允宜研謀</w:t>
      </w:r>
      <w:r w:rsidR="001A51B2">
        <w:rPr>
          <w:rFonts w:hint="eastAsia"/>
        </w:rPr>
        <w:t>改善</w:t>
      </w:r>
      <w:bookmarkEnd w:id="5"/>
      <w:bookmarkEnd w:id="6"/>
    </w:p>
    <w:p w:rsidR="00B35AEB" w:rsidRPr="00F85C88" w:rsidRDefault="00B35AEB" w:rsidP="00B35AEB">
      <w:pPr>
        <w:ind w:left="566" w:firstLine="566"/>
        <w:rPr>
          <w:rFonts w:hAnsi="標楷體" w:hint="eastAsia"/>
        </w:rPr>
      </w:pPr>
      <w:r w:rsidRPr="00F85C88">
        <w:rPr>
          <w:rFonts w:hint="eastAsia"/>
        </w:rPr>
        <w:t>國衛院</w:t>
      </w:r>
      <w:r w:rsidR="00513B42" w:rsidRPr="00F85C88">
        <w:rPr>
          <w:rFonts w:hAnsi="標楷體" w:hint="eastAsia"/>
        </w:rPr>
        <w:t>1</w:t>
      </w:r>
      <w:r w:rsidR="00F85C88" w:rsidRPr="00F85C88">
        <w:rPr>
          <w:rFonts w:hAnsi="標楷體" w:hint="eastAsia"/>
        </w:rPr>
        <w:t>1</w:t>
      </w:r>
      <w:r w:rsidR="00D34973">
        <w:rPr>
          <w:rFonts w:hAnsi="標楷體" w:hint="eastAsia"/>
        </w:rPr>
        <w:t>4</w:t>
      </w:r>
      <w:r w:rsidRPr="00F85C88">
        <w:rPr>
          <w:rFonts w:hint="eastAsia"/>
        </w:rPr>
        <w:t>年度</w:t>
      </w:r>
      <w:r w:rsidR="005F0E01" w:rsidRPr="00F85C88">
        <w:rPr>
          <w:rFonts w:hint="eastAsia"/>
        </w:rPr>
        <w:t>預算案</w:t>
      </w:r>
      <w:r w:rsidRPr="00F85C88">
        <w:rPr>
          <w:rFonts w:hint="eastAsia"/>
        </w:rPr>
        <w:t>於</w:t>
      </w:r>
      <w:r w:rsidRPr="00F85C88">
        <w:rPr>
          <w:rFonts w:hAnsi="標楷體" w:hint="eastAsia"/>
        </w:rPr>
        <w:t>業務收入</w:t>
      </w:r>
      <w:r w:rsidR="00304895">
        <w:rPr>
          <w:rFonts w:hAnsi="標楷體" w:hint="eastAsia"/>
        </w:rPr>
        <w:t>項下編列「勞務收入」</w:t>
      </w:r>
      <w:r w:rsidRPr="00F85C88">
        <w:rPr>
          <w:rFonts w:hAnsi="標楷體" w:hint="eastAsia"/>
        </w:rPr>
        <w:t>3</w:t>
      </w:r>
      <w:r w:rsidR="00D34973">
        <w:rPr>
          <w:rFonts w:hAnsi="標楷體" w:hint="eastAsia"/>
        </w:rPr>
        <w:t>6</w:t>
      </w:r>
      <w:r w:rsidRPr="00F85C88">
        <w:rPr>
          <w:rFonts w:hAnsi="標楷體" w:hint="eastAsia"/>
        </w:rPr>
        <w:t>億</w:t>
      </w:r>
      <w:r w:rsidR="00D34973">
        <w:rPr>
          <w:rFonts w:hAnsi="標楷體" w:hint="eastAsia"/>
        </w:rPr>
        <w:t>2</w:t>
      </w:r>
      <w:r w:rsidR="00F85C88" w:rsidRPr="00F85C88">
        <w:rPr>
          <w:rFonts w:hAnsi="標楷體" w:hint="eastAsia"/>
        </w:rPr>
        <w:t>,</w:t>
      </w:r>
      <w:r w:rsidR="00D34973">
        <w:rPr>
          <w:rFonts w:hAnsi="標楷體" w:hint="eastAsia"/>
        </w:rPr>
        <w:t>507</w:t>
      </w:r>
      <w:r w:rsidRPr="00F85C88">
        <w:rPr>
          <w:rFonts w:hAnsi="標楷體" w:hint="eastAsia"/>
        </w:rPr>
        <w:t>萬</w:t>
      </w:r>
      <w:r w:rsidR="0082257B">
        <w:rPr>
          <w:rFonts w:hAnsi="標楷體" w:hint="eastAsia"/>
        </w:rPr>
        <w:t>2</w:t>
      </w:r>
      <w:r w:rsidRPr="00F85C88">
        <w:rPr>
          <w:rFonts w:hAnsi="標楷體" w:hint="eastAsia"/>
        </w:rPr>
        <w:t>千元</w:t>
      </w:r>
      <w:r w:rsidRPr="00F85C88">
        <w:rPr>
          <w:rFonts w:hint="eastAsia"/>
        </w:rPr>
        <w:t>，包含政府補助收入</w:t>
      </w:r>
      <w:r w:rsidR="00A94FF2">
        <w:rPr>
          <w:rFonts w:hint="eastAsia"/>
        </w:rPr>
        <w:t>3</w:t>
      </w:r>
      <w:r w:rsidR="00D34973">
        <w:rPr>
          <w:rFonts w:hint="eastAsia"/>
        </w:rPr>
        <w:t>0</w:t>
      </w:r>
      <w:r w:rsidRPr="00F85C88">
        <w:rPr>
          <w:rFonts w:hAnsi="標楷體" w:hint="eastAsia"/>
        </w:rPr>
        <w:t>億</w:t>
      </w:r>
      <w:r w:rsidR="00D34973">
        <w:rPr>
          <w:rFonts w:hAnsi="標楷體" w:hint="eastAsia"/>
        </w:rPr>
        <w:t>713</w:t>
      </w:r>
      <w:r w:rsidRPr="00F85C88">
        <w:rPr>
          <w:rFonts w:hAnsi="標楷體" w:hint="eastAsia"/>
        </w:rPr>
        <w:t>萬</w:t>
      </w:r>
      <w:r w:rsidR="0082257B">
        <w:rPr>
          <w:rFonts w:hAnsi="標楷體" w:hint="eastAsia"/>
        </w:rPr>
        <w:t>5</w:t>
      </w:r>
      <w:r w:rsidRPr="00F85C88">
        <w:rPr>
          <w:rFonts w:hAnsi="標楷體" w:hint="eastAsia"/>
        </w:rPr>
        <w:t>千元、政府專案計畫收入</w:t>
      </w:r>
      <w:r w:rsidR="00D34973">
        <w:rPr>
          <w:rFonts w:hAnsi="標楷體" w:hint="eastAsia"/>
        </w:rPr>
        <w:t>6</w:t>
      </w:r>
      <w:r w:rsidRPr="00F85C88">
        <w:rPr>
          <w:rFonts w:hAnsi="標楷體" w:hint="eastAsia"/>
        </w:rPr>
        <w:t>億</w:t>
      </w:r>
      <w:r w:rsidR="00D34973">
        <w:rPr>
          <w:rFonts w:hAnsi="標楷體" w:hint="eastAsia"/>
        </w:rPr>
        <w:t>681</w:t>
      </w:r>
      <w:r w:rsidRPr="00F85C88">
        <w:rPr>
          <w:rFonts w:hAnsi="標楷體" w:hint="eastAsia"/>
        </w:rPr>
        <w:t>萬</w:t>
      </w:r>
      <w:r w:rsidR="00D34973">
        <w:rPr>
          <w:rFonts w:hAnsi="標楷體" w:hint="eastAsia"/>
        </w:rPr>
        <w:t>6</w:t>
      </w:r>
      <w:r w:rsidRPr="00F85C88">
        <w:rPr>
          <w:rFonts w:hAnsi="標楷體" w:hint="eastAsia"/>
        </w:rPr>
        <w:t>千元及民間專案計畫收入</w:t>
      </w:r>
      <w:r w:rsidR="0082257B">
        <w:rPr>
          <w:rFonts w:hAnsi="標楷體" w:hint="eastAsia"/>
        </w:rPr>
        <w:t>1</w:t>
      </w:r>
      <w:r w:rsidRPr="00F85C88">
        <w:rPr>
          <w:rFonts w:hAnsi="標楷體" w:hint="eastAsia"/>
        </w:rPr>
        <w:t>,</w:t>
      </w:r>
      <w:r w:rsidR="0082257B">
        <w:rPr>
          <w:rFonts w:hAnsi="標楷體" w:hint="eastAsia"/>
        </w:rPr>
        <w:t>1</w:t>
      </w:r>
      <w:r w:rsidR="00D34973">
        <w:rPr>
          <w:rFonts w:hAnsi="標楷體" w:hint="eastAsia"/>
        </w:rPr>
        <w:t>1</w:t>
      </w:r>
      <w:r w:rsidR="0082257B">
        <w:rPr>
          <w:rFonts w:hAnsi="標楷體" w:hint="eastAsia"/>
        </w:rPr>
        <w:t>2</w:t>
      </w:r>
      <w:r w:rsidRPr="00F85C88">
        <w:rPr>
          <w:rFonts w:hAnsi="標楷體" w:hint="eastAsia"/>
        </w:rPr>
        <w:t>萬</w:t>
      </w:r>
      <w:r w:rsidR="00D34973">
        <w:rPr>
          <w:rFonts w:hAnsi="標楷體" w:hint="eastAsia"/>
        </w:rPr>
        <w:t>1</w:t>
      </w:r>
      <w:r w:rsidRPr="00F85C88">
        <w:rPr>
          <w:rFonts w:hAnsi="標楷體" w:hint="eastAsia"/>
        </w:rPr>
        <w:t>千元</w:t>
      </w:r>
      <w:r w:rsidR="009240B3" w:rsidRPr="00F85C88">
        <w:rPr>
          <w:rFonts w:hint="eastAsia"/>
        </w:rPr>
        <w:t>。</w:t>
      </w:r>
      <w:r w:rsidRPr="00F85C88">
        <w:rPr>
          <w:rFonts w:hAnsi="標楷體" w:hint="eastAsia"/>
        </w:rPr>
        <w:t>經查：</w:t>
      </w:r>
    </w:p>
    <w:p w:rsidR="00B35AEB" w:rsidRPr="007A6432" w:rsidRDefault="00B35AEB" w:rsidP="00B35AEB">
      <w:pPr>
        <w:pStyle w:val="af0"/>
        <w:ind w:left="849" w:hanging="283"/>
        <w:rPr>
          <w:rFonts w:hint="eastAsia"/>
          <w:b/>
        </w:rPr>
      </w:pPr>
      <w:r w:rsidRPr="00F85C88">
        <w:rPr>
          <w:rFonts w:hAnsi="標楷體" w:cs="New Gulim" w:hint="eastAsia"/>
          <w:b/>
        </w:rPr>
        <w:t>(一</w:t>
      </w:r>
      <w:r w:rsidR="00276C38" w:rsidRPr="00F85C88">
        <w:rPr>
          <w:rFonts w:hAnsi="標楷體" w:cs="New Gulim" w:hint="eastAsia"/>
          <w:b/>
        </w:rPr>
        <w:t>)</w:t>
      </w:r>
      <w:r w:rsidR="00F83DD3">
        <w:rPr>
          <w:rFonts w:hAnsi="標楷體" w:cs="New Gulim" w:hint="eastAsia"/>
          <w:b/>
        </w:rPr>
        <w:t>110</w:t>
      </w:r>
      <w:r w:rsidR="00624514">
        <w:rPr>
          <w:rFonts w:hAnsi="標楷體" w:cs="New Gulim" w:hint="eastAsia"/>
          <w:b/>
        </w:rPr>
        <w:t>至11</w:t>
      </w:r>
      <w:r w:rsidR="00F83DD3">
        <w:rPr>
          <w:rFonts w:hAnsi="標楷體" w:cs="New Gulim" w:hint="eastAsia"/>
          <w:b/>
        </w:rPr>
        <w:t>2</w:t>
      </w:r>
      <w:r w:rsidR="00624514">
        <w:rPr>
          <w:rFonts w:hAnsi="標楷體" w:cs="New Gulim" w:hint="eastAsia"/>
          <w:b/>
        </w:rPr>
        <w:t>年度</w:t>
      </w:r>
      <w:r w:rsidR="00624514" w:rsidRPr="00624514">
        <w:rPr>
          <w:rFonts w:hAnsi="標楷體" w:cs="New Gulim" w:hint="eastAsia"/>
          <w:b/>
        </w:rPr>
        <w:t>民間專案計畫收入</w:t>
      </w:r>
      <w:r w:rsidR="00F83DD3">
        <w:rPr>
          <w:rFonts w:hAnsi="標楷體" w:cs="New Gulim" w:hint="eastAsia"/>
          <w:b/>
        </w:rPr>
        <w:t>決算數概呈增加</w:t>
      </w:r>
      <w:r w:rsidR="00624514">
        <w:rPr>
          <w:rFonts w:hAnsi="標楷體" w:cs="New Gulim" w:hint="eastAsia"/>
          <w:b/>
        </w:rPr>
        <w:t>，</w:t>
      </w:r>
      <w:r w:rsidR="00A6437B">
        <w:rPr>
          <w:rFonts w:hAnsi="標楷體" w:cs="New Gulim" w:hint="eastAsia"/>
          <w:b/>
        </w:rPr>
        <w:t>惟</w:t>
      </w:r>
      <w:r w:rsidR="00276C38" w:rsidRPr="00F85C88">
        <w:rPr>
          <w:rFonts w:hAnsi="標楷體" w:cs="New Gulim" w:hint="eastAsia"/>
          <w:b/>
        </w:rPr>
        <w:t>11</w:t>
      </w:r>
      <w:r w:rsidR="00F83DD3">
        <w:rPr>
          <w:rFonts w:hAnsi="標楷體" w:cs="New Gulim" w:hint="eastAsia"/>
          <w:b/>
        </w:rPr>
        <w:t>4</w:t>
      </w:r>
      <w:r w:rsidRPr="00F85C88">
        <w:rPr>
          <w:rFonts w:hAnsi="標楷體" w:cs="New Gulim" w:hint="eastAsia"/>
          <w:b/>
        </w:rPr>
        <w:t>年度</w:t>
      </w:r>
      <w:r w:rsidR="00CF3781" w:rsidRPr="00F85C88">
        <w:rPr>
          <w:rFonts w:hAnsi="標楷體" w:cs="New Gulim" w:hint="eastAsia"/>
          <w:b/>
        </w:rPr>
        <w:t>預計</w:t>
      </w:r>
      <w:r w:rsidRPr="00F85C88">
        <w:rPr>
          <w:rFonts w:hAnsi="標楷體" w:cs="New Gulim" w:hint="eastAsia"/>
          <w:b/>
        </w:rPr>
        <w:t>民間專案計畫收入</w:t>
      </w:r>
      <w:r w:rsidR="00F83DD3">
        <w:rPr>
          <w:rFonts w:hAnsi="標楷體" w:cs="New Gulim" w:hint="eastAsia"/>
          <w:b/>
        </w:rPr>
        <w:t>數</w:t>
      </w:r>
      <w:r w:rsidR="00F83DD3" w:rsidRPr="00F83DD3">
        <w:rPr>
          <w:rFonts w:hAnsi="標楷體" w:cs="New Gulim" w:hint="eastAsia"/>
          <w:b/>
        </w:rPr>
        <w:t>僅</w:t>
      </w:r>
      <w:r w:rsidR="00F83DD3">
        <w:rPr>
          <w:rFonts w:hAnsi="標楷體" w:cs="New Gulim" w:hint="eastAsia"/>
          <w:b/>
        </w:rPr>
        <w:t>為</w:t>
      </w:r>
      <w:r w:rsidR="00F956D8">
        <w:rPr>
          <w:rFonts w:hAnsi="標楷體" w:cs="New Gulim" w:hint="eastAsia"/>
          <w:b/>
        </w:rPr>
        <w:t>113</w:t>
      </w:r>
      <w:r w:rsidR="00F83DD3" w:rsidRPr="00F83DD3">
        <w:rPr>
          <w:rFonts w:hAnsi="標楷體" w:cs="New Gulim" w:hint="eastAsia"/>
          <w:b/>
        </w:rPr>
        <w:t>年度</w:t>
      </w:r>
      <w:r w:rsidR="00F956D8">
        <w:rPr>
          <w:rFonts w:hAnsi="標楷體" w:cs="New Gulim" w:hint="eastAsia"/>
          <w:b/>
        </w:rPr>
        <w:t>自結</w:t>
      </w:r>
      <w:r w:rsidR="00F83DD3" w:rsidRPr="00F83DD3">
        <w:rPr>
          <w:rFonts w:hAnsi="標楷體" w:cs="New Gulim" w:hint="eastAsia"/>
          <w:b/>
        </w:rPr>
        <w:t>數之7.</w:t>
      </w:r>
      <w:r w:rsidR="00F956D8">
        <w:rPr>
          <w:rFonts w:hAnsi="標楷體" w:cs="New Gulim" w:hint="eastAsia"/>
          <w:b/>
        </w:rPr>
        <w:t>5</w:t>
      </w:r>
      <w:r w:rsidR="00F83DD3" w:rsidRPr="00F83DD3">
        <w:rPr>
          <w:rFonts w:hAnsi="標楷體" w:cs="New Gulim" w:hint="eastAsia"/>
          <w:b/>
        </w:rPr>
        <w:t>%</w:t>
      </w:r>
    </w:p>
    <w:p w:rsidR="00B35AEB" w:rsidRPr="001353BA" w:rsidRDefault="00304895" w:rsidP="00167489">
      <w:pPr>
        <w:pStyle w:val="22"/>
        <w:ind w:left="850" w:firstLine="566"/>
        <w:rPr>
          <w:rFonts w:cs="New Gulim" w:hint="eastAsia"/>
          <w:color w:val="FF0000"/>
        </w:rPr>
      </w:pPr>
      <w:r>
        <w:rPr>
          <w:rFonts w:hint="eastAsia"/>
        </w:rPr>
        <w:t>據</w:t>
      </w:r>
      <w:r w:rsidR="00624514">
        <w:rPr>
          <w:rFonts w:hint="eastAsia"/>
        </w:rPr>
        <w:t>國衛院</w:t>
      </w:r>
      <w:r>
        <w:rPr>
          <w:rFonts w:hint="eastAsia"/>
        </w:rPr>
        <w:t>提供資料，</w:t>
      </w:r>
      <w:r w:rsidR="00167489">
        <w:rPr>
          <w:rFonts w:hint="eastAsia"/>
        </w:rPr>
        <w:t>近</w:t>
      </w:r>
      <w:r w:rsidR="00C86B80">
        <w:rPr>
          <w:rFonts w:hint="eastAsia"/>
        </w:rPr>
        <w:t>3</w:t>
      </w:r>
      <w:r w:rsidR="00167489">
        <w:rPr>
          <w:rFonts w:hint="eastAsia"/>
        </w:rPr>
        <w:t>年</w:t>
      </w:r>
      <w:r w:rsidR="00C86B80">
        <w:rPr>
          <w:rFonts w:hint="eastAsia"/>
        </w:rPr>
        <w:t>度</w:t>
      </w:r>
      <w:r w:rsidR="00167489">
        <w:rPr>
          <w:rFonts w:hint="eastAsia"/>
        </w:rPr>
        <w:t>(110</w:t>
      </w:r>
      <w:r w:rsidR="00624514" w:rsidRPr="00624514">
        <w:rPr>
          <w:rFonts w:hint="eastAsia"/>
        </w:rPr>
        <w:t>至</w:t>
      </w:r>
      <w:r w:rsidR="00A56444">
        <w:rPr>
          <w:rFonts w:hint="eastAsia"/>
        </w:rPr>
        <w:t>11</w:t>
      </w:r>
      <w:r w:rsidR="00167489">
        <w:rPr>
          <w:rFonts w:hint="eastAsia"/>
        </w:rPr>
        <w:t>2</w:t>
      </w:r>
      <w:r w:rsidR="00624514" w:rsidRPr="00624514">
        <w:rPr>
          <w:rFonts w:hint="eastAsia"/>
        </w:rPr>
        <w:t>年度</w:t>
      </w:r>
      <w:r w:rsidR="00167489">
        <w:rPr>
          <w:rFonts w:hint="eastAsia"/>
        </w:rPr>
        <w:t>，以下同)</w:t>
      </w:r>
      <w:r w:rsidR="00F83DD3">
        <w:rPr>
          <w:rFonts w:hint="eastAsia"/>
        </w:rPr>
        <w:t>該院</w:t>
      </w:r>
      <w:r w:rsidR="00624514" w:rsidRPr="00624514">
        <w:rPr>
          <w:rFonts w:hint="eastAsia"/>
        </w:rPr>
        <w:t>民間專案計畫收入</w:t>
      </w:r>
      <w:r w:rsidR="00624514">
        <w:rPr>
          <w:rFonts w:hint="eastAsia"/>
          <w:lang w:eastAsia="zh-HK"/>
        </w:rPr>
        <w:t>決算數</w:t>
      </w:r>
      <w:r w:rsidR="00624514" w:rsidRPr="00F85C88">
        <w:rPr>
          <w:rFonts w:hint="eastAsia"/>
        </w:rPr>
        <w:t>分別為</w:t>
      </w:r>
      <w:r w:rsidR="00624514">
        <w:rPr>
          <w:rFonts w:hint="eastAsia"/>
        </w:rPr>
        <w:t>1</w:t>
      </w:r>
      <w:r w:rsidR="00624514">
        <w:rPr>
          <w:rFonts w:hint="eastAsia"/>
          <w:lang w:eastAsia="zh-HK"/>
        </w:rPr>
        <w:t>億</w:t>
      </w:r>
      <w:r w:rsidR="00624514">
        <w:rPr>
          <w:rFonts w:hint="eastAsia"/>
        </w:rPr>
        <w:t>3,446</w:t>
      </w:r>
      <w:r w:rsidR="00624514">
        <w:rPr>
          <w:rFonts w:hint="eastAsia"/>
          <w:lang w:eastAsia="zh-HK"/>
        </w:rPr>
        <w:t>萬</w:t>
      </w:r>
      <w:r w:rsidR="00624514">
        <w:rPr>
          <w:rFonts w:hint="eastAsia"/>
        </w:rPr>
        <w:t>9</w:t>
      </w:r>
      <w:r w:rsidR="00624514">
        <w:rPr>
          <w:rFonts w:hint="eastAsia"/>
          <w:lang w:eastAsia="zh-HK"/>
        </w:rPr>
        <w:t>千元</w:t>
      </w:r>
      <w:r w:rsidR="00167489">
        <w:rPr>
          <w:rFonts w:hint="eastAsia"/>
        </w:rPr>
        <w:t>、</w:t>
      </w:r>
      <w:r w:rsidR="00624514">
        <w:rPr>
          <w:rFonts w:hint="eastAsia"/>
        </w:rPr>
        <w:t>1億2,213萬</w:t>
      </w:r>
      <w:r w:rsidR="00147422">
        <w:rPr>
          <w:rFonts w:hint="eastAsia"/>
        </w:rPr>
        <w:t>9</w:t>
      </w:r>
      <w:r w:rsidR="00624514">
        <w:rPr>
          <w:rFonts w:hint="eastAsia"/>
        </w:rPr>
        <w:t>千元</w:t>
      </w:r>
      <w:r w:rsidR="00167489">
        <w:rPr>
          <w:rFonts w:hint="eastAsia"/>
        </w:rPr>
        <w:t>及1億4,421萬</w:t>
      </w:r>
      <w:r w:rsidR="00147422">
        <w:rPr>
          <w:rFonts w:hint="eastAsia"/>
        </w:rPr>
        <w:t>8</w:t>
      </w:r>
      <w:r w:rsidR="00167489">
        <w:rPr>
          <w:rFonts w:hint="eastAsia"/>
        </w:rPr>
        <w:t>千元</w:t>
      </w:r>
      <w:r w:rsidR="00C86B80">
        <w:rPr>
          <w:rFonts w:hint="eastAsia"/>
        </w:rPr>
        <w:t>，</w:t>
      </w:r>
      <w:r w:rsidR="00167489">
        <w:rPr>
          <w:rFonts w:hint="eastAsia"/>
        </w:rPr>
        <w:t>概</w:t>
      </w:r>
      <w:r w:rsidR="00A56444">
        <w:rPr>
          <w:rFonts w:hint="eastAsia"/>
        </w:rPr>
        <w:t>呈</w:t>
      </w:r>
      <w:r w:rsidR="00167489">
        <w:rPr>
          <w:rFonts w:hint="eastAsia"/>
        </w:rPr>
        <w:t>增加</w:t>
      </w:r>
      <w:r w:rsidR="00C86B80">
        <w:rPr>
          <w:rFonts w:hint="eastAsia"/>
        </w:rPr>
        <w:t>；另113年度</w:t>
      </w:r>
      <w:r w:rsidR="00C86B80" w:rsidRPr="00624514">
        <w:rPr>
          <w:rFonts w:hint="eastAsia"/>
        </w:rPr>
        <w:t>民間專案計畫收入</w:t>
      </w:r>
      <w:r w:rsidR="00C86B80">
        <w:rPr>
          <w:rFonts w:hint="eastAsia"/>
        </w:rPr>
        <w:t>自編結算數為1億4,738萬</w:t>
      </w:r>
      <w:r w:rsidR="003F7F6C">
        <w:rPr>
          <w:rFonts w:hint="eastAsia"/>
        </w:rPr>
        <w:t>8</w:t>
      </w:r>
      <w:r w:rsidR="00C86B80">
        <w:rPr>
          <w:rFonts w:hint="eastAsia"/>
        </w:rPr>
        <w:t>千元，較112年度增加3</w:t>
      </w:r>
      <w:r w:rsidR="00147422">
        <w:t>1</w:t>
      </w:r>
      <w:r w:rsidR="00147422">
        <w:rPr>
          <w:rFonts w:hint="eastAsia"/>
        </w:rPr>
        <w:t>7</w:t>
      </w:r>
      <w:r w:rsidR="00C86B80">
        <w:rPr>
          <w:rFonts w:hint="eastAsia"/>
        </w:rPr>
        <w:t>萬元(增幅2.2%)。惟</w:t>
      </w:r>
      <w:r w:rsidR="00B35AEB" w:rsidRPr="00F85C88">
        <w:rPr>
          <w:rFonts w:hint="eastAsia"/>
        </w:rPr>
        <w:t>1</w:t>
      </w:r>
      <w:r w:rsidR="00276C38" w:rsidRPr="00F85C88">
        <w:rPr>
          <w:rFonts w:hint="eastAsia"/>
        </w:rPr>
        <w:t>1</w:t>
      </w:r>
      <w:r w:rsidR="00167489">
        <w:rPr>
          <w:rFonts w:hint="eastAsia"/>
        </w:rPr>
        <w:t>4</w:t>
      </w:r>
      <w:r w:rsidR="00B35AEB" w:rsidRPr="00F85C88">
        <w:rPr>
          <w:rFonts w:hint="eastAsia"/>
        </w:rPr>
        <w:t>年度預計辦理</w:t>
      </w:r>
      <w:r w:rsidR="00D1287C">
        <w:rPr>
          <w:rFonts w:hint="eastAsia"/>
        </w:rPr>
        <w:t>「</w:t>
      </w:r>
      <w:r w:rsidR="00167489">
        <w:rPr>
          <w:rFonts w:hint="eastAsia"/>
        </w:rPr>
        <w:t>併用atezolizumab及bevacizumab治療慢性B型肝炎感染之晚期</w:t>
      </w:r>
      <w:r w:rsidR="00167489">
        <w:rPr>
          <w:rFonts w:hint="eastAsia"/>
        </w:rPr>
        <w:lastRenderedPageBreak/>
        <w:t>肝細胞癌病患</w:t>
      </w:r>
      <w:r w:rsidR="00A94FF2">
        <w:rPr>
          <w:rFonts w:hint="eastAsia"/>
        </w:rPr>
        <w:t>」</w:t>
      </w:r>
      <w:r w:rsidR="00DC7003" w:rsidRPr="00F85C88">
        <w:rPr>
          <w:rFonts w:hAnsi="標楷體" w:hint="eastAsia"/>
        </w:rPr>
        <w:t>等</w:t>
      </w:r>
      <w:r w:rsidR="00167489">
        <w:rPr>
          <w:rFonts w:hAnsi="標楷體" w:hint="eastAsia"/>
        </w:rPr>
        <w:t>14</w:t>
      </w:r>
      <w:r w:rsidR="00DC7003" w:rsidRPr="00F85C88">
        <w:rPr>
          <w:rFonts w:hint="eastAsia"/>
        </w:rPr>
        <w:t>件</w:t>
      </w:r>
      <w:r w:rsidR="00B35AEB" w:rsidRPr="00F85C88">
        <w:rPr>
          <w:rFonts w:hint="eastAsia"/>
        </w:rPr>
        <w:t>民間專案計畫</w:t>
      </w:r>
      <w:r w:rsidR="008E135F">
        <w:rPr>
          <w:rFonts w:hint="eastAsia"/>
        </w:rPr>
        <w:t>，</w:t>
      </w:r>
      <w:r w:rsidR="00B35AEB" w:rsidRPr="00F85C88">
        <w:rPr>
          <w:rFonts w:hint="eastAsia"/>
        </w:rPr>
        <w:t>收入</w:t>
      </w:r>
      <w:r w:rsidR="008E135F">
        <w:rPr>
          <w:rFonts w:hint="eastAsia"/>
        </w:rPr>
        <w:t>合</w:t>
      </w:r>
      <w:r w:rsidR="00B35AEB" w:rsidRPr="00F85C88">
        <w:rPr>
          <w:rFonts w:hint="eastAsia"/>
        </w:rPr>
        <w:t>計</w:t>
      </w:r>
      <w:r w:rsidR="00C86B80">
        <w:rPr>
          <w:rFonts w:hint="eastAsia"/>
        </w:rPr>
        <w:t>數</w:t>
      </w:r>
      <w:r w:rsidR="007A6432">
        <w:rPr>
          <w:rFonts w:hint="eastAsia"/>
        </w:rPr>
        <w:t>1</w:t>
      </w:r>
      <w:r w:rsidR="00F85C88" w:rsidRPr="00F85C88">
        <w:rPr>
          <w:rFonts w:hAnsi="標楷體" w:hint="eastAsia"/>
        </w:rPr>
        <w:t>,</w:t>
      </w:r>
      <w:r w:rsidR="00167489">
        <w:rPr>
          <w:rFonts w:hAnsi="標楷體" w:hint="eastAsia"/>
        </w:rPr>
        <w:t>112</w:t>
      </w:r>
      <w:r w:rsidR="00F85C88" w:rsidRPr="00F85C88">
        <w:rPr>
          <w:rFonts w:hAnsi="標楷體" w:hint="eastAsia"/>
        </w:rPr>
        <w:t>萬</w:t>
      </w:r>
      <w:r w:rsidR="00167489">
        <w:rPr>
          <w:rFonts w:hAnsi="標楷體" w:hint="eastAsia"/>
        </w:rPr>
        <w:t>1</w:t>
      </w:r>
      <w:r w:rsidR="00F85C88" w:rsidRPr="00F85C88">
        <w:rPr>
          <w:rFonts w:hAnsi="標楷體" w:hint="eastAsia"/>
        </w:rPr>
        <w:t>千元</w:t>
      </w:r>
      <w:r w:rsidR="00B35AEB" w:rsidRPr="00F85C88">
        <w:rPr>
          <w:rFonts w:hint="eastAsia"/>
        </w:rPr>
        <w:t>，</w:t>
      </w:r>
      <w:r w:rsidR="00F83DD3" w:rsidRPr="00F83DD3">
        <w:rPr>
          <w:rFonts w:hint="eastAsia"/>
        </w:rPr>
        <w:t>僅為</w:t>
      </w:r>
      <w:r w:rsidR="00C86B80">
        <w:rPr>
          <w:rFonts w:hint="eastAsia"/>
        </w:rPr>
        <w:t>113</w:t>
      </w:r>
      <w:r w:rsidR="00F83DD3" w:rsidRPr="00F83DD3">
        <w:rPr>
          <w:rFonts w:hint="eastAsia"/>
        </w:rPr>
        <w:t>年度</w:t>
      </w:r>
      <w:r w:rsidR="00C86B80">
        <w:rPr>
          <w:rFonts w:hint="eastAsia"/>
        </w:rPr>
        <w:t>自編結算</w:t>
      </w:r>
      <w:r w:rsidR="00F83DD3" w:rsidRPr="00F83DD3">
        <w:rPr>
          <w:rFonts w:hint="eastAsia"/>
        </w:rPr>
        <w:t>數</w:t>
      </w:r>
      <w:r w:rsidR="00F83DD3">
        <w:rPr>
          <w:rFonts w:hint="eastAsia"/>
        </w:rPr>
        <w:t>1億4</w:t>
      </w:r>
      <w:r w:rsidR="00F83DD3">
        <w:t>,</w:t>
      </w:r>
      <w:r w:rsidR="00C86B80">
        <w:rPr>
          <w:rFonts w:hint="eastAsia"/>
        </w:rPr>
        <w:t>738</w:t>
      </w:r>
      <w:r w:rsidR="00F83DD3">
        <w:rPr>
          <w:rFonts w:hint="eastAsia"/>
        </w:rPr>
        <w:t>萬8千元</w:t>
      </w:r>
      <w:r w:rsidR="00F83DD3" w:rsidRPr="00F83DD3">
        <w:rPr>
          <w:rFonts w:hint="eastAsia"/>
        </w:rPr>
        <w:t>之</w:t>
      </w:r>
      <w:r w:rsidR="00C86B80">
        <w:rPr>
          <w:rFonts w:hint="eastAsia"/>
        </w:rPr>
        <w:t>7.5</w:t>
      </w:r>
      <w:r w:rsidR="00F83DD3" w:rsidRPr="00F83DD3">
        <w:rPr>
          <w:rFonts w:hint="eastAsia"/>
        </w:rPr>
        <w:t>%</w:t>
      </w:r>
      <w:r w:rsidR="00F83DD3">
        <w:rPr>
          <w:rFonts w:hint="eastAsia"/>
        </w:rPr>
        <w:t>，亦</w:t>
      </w:r>
      <w:r w:rsidR="00167489">
        <w:rPr>
          <w:rFonts w:hint="eastAsia"/>
        </w:rPr>
        <w:t>大幅</w:t>
      </w:r>
      <w:r w:rsidR="00B35AEB" w:rsidRPr="00F85C88">
        <w:rPr>
          <w:rFonts w:hint="eastAsia"/>
        </w:rPr>
        <w:t>低於</w:t>
      </w:r>
      <w:r w:rsidR="00167489">
        <w:rPr>
          <w:rFonts w:hint="eastAsia"/>
        </w:rPr>
        <w:t>近3</w:t>
      </w:r>
      <w:r w:rsidR="00E9065A" w:rsidRPr="00F85C88">
        <w:rPr>
          <w:rFonts w:hint="eastAsia"/>
          <w:lang w:eastAsia="zh-HK"/>
        </w:rPr>
        <w:t>年</w:t>
      </w:r>
      <w:r w:rsidR="00C86B80">
        <w:rPr>
          <w:rFonts w:hint="eastAsia"/>
        </w:rPr>
        <w:t>度</w:t>
      </w:r>
      <w:r w:rsidR="00D1287C">
        <w:rPr>
          <w:rFonts w:hint="eastAsia"/>
        </w:rPr>
        <w:t>決算數</w:t>
      </w:r>
      <w:r w:rsidR="00167489">
        <w:rPr>
          <w:rFonts w:hint="eastAsia"/>
        </w:rPr>
        <w:t>。經詢國衛院說明，</w:t>
      </w:r>
      <w:r w:rsidR="00167489" w:rsidRPr="00167489">
        <w:rPr>
          <w:rFonts w:hint="eastAsia"/>
        </w:rPr>
        <w:t>由於受</w:t>
      </w:r>
      <w:r w:rsidR="003F7F6C">
        <w:rPr>
          <w:rFonts w:hint="eastAsia"/>
        </w:rPr>
        <w:t>c</w:t>
      </w:r>
      <w:r w:rsidR="003F7F6C">
        <w:t>ovid-19</w:t>
      </w:r>
      <w:r w:rsidR="00167489" w:rsidRPr="00167489">
        <w:rPr>
          <w:rFonts w:hint="eastAsia"/>
        </w:rPr>
        <w:t>疫情影響</w:t>
      </w:r>
      <w:r w:rsidR="00167489">
        <w:rPr>
          <w:rFonts w:hint="eastAsia"/>
        </w:rPr>
        <w:t>致</w:t>
      </w:r>
      <w:r w:rsidR="00167489" w:rsidRPr="00167489">
        <w:rPr>
          <w:rFonts w:hint="eastAsia"/>
        </w:rPr>
        <w:t>前幾年之收案數較高，疫情平穩後案源之需求相對較低</w:t>
      </w:r>
      <w:r w:rsidR="00167489">
        <w:rPr>
          <w:rFonts w:hint="eastAsia"/>
        </w:rPr>
        <w:t>，故114年度民間專案計畫收入減少，</w:t>
      </w:r>
      <w:r w:rsidR="00147422">
        <w:rPr>
          <w:rFonts w:hint="eastAsia"/>
        </w:rPr>
        <w:t>未來</w:t>
      </w:r>
      <w:r w:rsidR="00B35AEB" w:rsidRPr="00A255AB">
        <w:rPr>
          <w:rFonts w:hint="eastAsia"/>
        </w:rPr>
        <w:t>待積極爭取民間專案計畫，以增裕收入。</w:t>
      </w:r>
    </w:p>
    <w:p w:rsidR="00B35AEB" w:rsidRPr="00A32186" w:rsidRDefault="00B35AEB" w:rsidP="00B35AEB">
      <w:pPr>
        <w:pStyle w:val="af0"/>
        <w:ind w:left="849" w:hanging="283"/>
        <w:rPr>
          <w:rFonts w:hint="eastAsia"/>
          <w:b/>
        </w:rPr>
      </w:pPr>
      <w:r w:rsidRPr="00A32186">
        <w:rPr>
          <w:rFonts w:hAnsi="標楷體" w:cs="New Gulim" w:hint="eastAsia"/>
          <w:b/>
        </w:rPr>
        <w:t>(二)1</w:t>
      </w:r>
      <w:r w:rsidR="00276C38" w:rsidRPr="00A32186">
        <w:rPr>
          <w:rFonts w:hAnsi="標楷體" w:cs="New Gulim" w:hint="eastAsia"/>
          <w:b/>
        </w:rPr>
        <w:t>1</w:t>
      </w:r>
      <w:r w:rsidR="00167489">
        <w:rPr>
          <w:rFonts w:hAnsi="標楷體" w:cs="New Gulim" w:hint="eastAsia"/>
          <w:b/>
        </w:rPr>
        <w:t>4</w:t>
      </w:r>
      <w:r w:rsidRPr="00A32186">
        <w:rPr>
          <w:rFonts w:hAnsi="標楷體" w:cs="New Gulim" w:hint="eastAsia"/>
          <w:b/>
        </w:rPr>
        <w:t>年度預計來自政府部門收入占</w:t>
      </w:r>
      <w:r w:rsidR="009A1359" w:rsidRPr="009A1359">
        <w:rPr>
          <w:rFonts w:hAnsi="標楷體" w:cs="New Gulim" w:hint="eastAsia"/>
          <w:b/>
        </w:rPr>
        <w:t>整體收入比率逾9成</w:t>
      </w:r>
      <w:r w:rsidR="00C86B80">
        <w:rPr>
          <w:rFonts w:hAnsi="標楷體" w:cs="New Gulim" w:hint="eastAsia"/>
          <w:b/>
        </w:rPr>
        <w:t>5</w:t>
      </w:r>
      <w:r w:rsidR="003F7F6C">
        <w:rPr>
          <w:rFonts w:hAnsi="標楷體" w:cs="New Gulim" w:hint="eastAsia"/>
          <w:b/>
        </w:rPr>
        <w:t>，</w:t>
      </w:r>
      <w:r w:rsidR="000F6DFF">
        <w:rPr>
          <w:rFonts w:hAnsi="標楷體" w:cs="New Gulim" w:hint="eastAsia"/>
          <w:b/>
        </w:rPr>
        <w:t>且為</w:t>
      </w:r>
      <w:r w:rsidR="00167489">
        <w:rPr>
          <w:rFonts w:hAnsi="標楷體" w:cs="New Gulim" w:hint="eastAsia"/>
          <w:b/>
        </w:rPr>
        <w:t>110</w:t>
      </w:r>
      <w:r w:rsidR="00C86B80">
        <w:rPr>
          <w:rFonts w:hAnsi="標楷體" w:cs="New Gulim" w:hint="eastAsia"/>
          <w:b/>
        </w:rPr>
        <w:t>年度</w:t>
      </w:r>
      <w:r w:rsidR="000F6DFF">
        <w:rPr>
          <w:rFonts w:hAnsi="標楷體" w:cs="New Gulim" w:hint="eastAsia"/>
          <w:b/>
        </w:rPr>
        <w:t>來最高</w:t>
      </w:r>
    </w:p>
    <w:p w:rsidR="006E7810" w:rsidRDefault="009E1F49" w:rsidP="00B35AEB">
      <w:pPr>
        <w:pStyle w:val="22"/>
        <w:ind w:left="850" w:firstLine="566"/>
      </w:pPr>
      <w:r>
        <w:rPr>
          <w:rFonts w:hint="eastAsia"/>
        </w:rPr>
        <w:t>復</w:t>
      </w:r>
      <w:r w:rsidR="005C3355" w:rsidRPr="00A255AB">
        <w:rPr>
          <w:rFonts w:hint="eastAsia"/>
        </w:rPr>
        <w:t>觀察</w:t>
      </w:r>
      <w:r w:rsidR="00B35AEB" w:rsidRPr="00A255AB">
        <w:rPr>
          <w:rFonts w:hint="eastAsia"/>
        </w:rPr>
        <w:t>國衛院近年來自政府</w:t>
      </w:r>
      <w:r w:rsidR="005C3355" w:rsidRPr="00A255AB">
        <w:rPr>
          <w:rFonts w:hint="eastAsia"/>
        </w:rPr>
        <w:t>部門</w:t>
      </w:r>
      <w:r w:rsidR="00B35AEB" w:rsidRPr="00A255AB">
        <w:rPr>
          <w:rFonts w:hint="eastAsia"/>
        </w:rPr>
        <w:t>收入</w:t>
      </w:r>
      <w:r w:rsidR="005C3355" w:rsidRPr="00A255AB">
        <w:rPr>
          <w:rFonts w:hint="eastAsia"/>
        </w:rPr>
        <w:t>占</w:t>
      </w:r>
      <w:r w:rsidR="009A1359">
        <w:rPr>
          <w:rFonts w:hint="eastAsia"/>
        </w:rPr>
        <w:t>整體收入比率</w:t>
      </w:r>
      <w:r w:rsidR="00A147BA" w:rsidRPr="00A255AB">
        <w:rPr>
          <w:rFonts w:hint="eastAsia"/>
        </w:rPr>
        <w:t>(</w:t>
      </w:r>
      <w:r w:rsidR="00A147BA" w:rsidRPr="00A255AB">
        <w:rPr>
          <w:rFonts w:hint="eastAsia"/>
          <w:lang w:eastAsia="zh-HK"/>
        </w:rPr>
        <w:t>詳表</w:t>
      </w:r>
      <w:r w:rsidR="00A147BA" w:rsidRPr="00A255AB">
        <w:rPr>
          <w:rFonts w:hint="eastAsia"/>
        </w:rPr>
        <w:t>1)</w:t>
      </w:r>
      <w:r w:rsidR="00B35AEB" w:rsidRPr="00A255AB">
        <w:rPr>
          <w:rFonts w:hint="eastAsia"/>
        </w:rPr>
        <w:t>，</w:t>
      </w:r>
      <w:r w:rsidR="00F83DD3">
        <w:rPr>
          <w:rFonts w:hint="eastAsia"/>
        </w:rPr>
        <w:t>近3年</w:t>
      </w:r>
      <w:r w:rsidR="003E2DBA">
        <w:rPr>
          <w:rFonts w:hint="eastAsia"/>
          <w:lang w:eastAsia="zh-HK"/>
        </w:rPr>
        <w:t>度</w:t>
      </w:r>
      <w:r w:rsidR="000F6DFF">
        <w:rPr>
          <w:rFonts w:hint="eastAsia"/>
        </w:rPr>
        <w:t>決算</w:t>
      </w:r>
      <w:r w:rsidR="003E2DBA">
        <w:rPr>
          <w:rFonts w:hint="eastAsia"/>
          <w:lang w:eastAsia="zh-HK"/>
        </w:rPr>
        <w:t>之占</w:t>
      </w:r>
      <w:r w:rsidR="00857DBB">
        <w:rPr>
          <w:rFonts w:hint="eastAsia"/>
          <w:lang w:eastAsia="zh-HK"/>
        </w:rPr>
        <w:t>比</w:t>
      </w:r>
      <w:r w:rsidR="003E2DBA">
        <w:rPr>
          <w:rFonts w:hint="eastAsia"/>
          <w:lang w:eastAsia="zh-HK"/>
        </w:rPr>
        <w:t>介於</w:t>
      </w:r>
      <w:r w:rsidR="005C3355" w:rsidRPr="00A255AB">
        <w:rPr>
          <w:rFonts w:hint="eastAsia"/>
        </w:rPr>
        <w:t>9</w:t>
      </w:r>
      <w:r w:rsidR="00F85C88" w:rsidRPr="00A255AB">
        <w:rPr>
          <w:rFonts w:hint="eastAsia"/>
        </w:rPr>
        <w:t>0</w:t>
      </w:r>
      <w:r w:rsidR="005C3355" w:rsidRPr="00A255AB">
        <w:rPr>
          <w:rFonts w:hint="eastAsia"/>
        </w:rPr>
        <w:t>.</w:t>
      </w:r>
      <w:r w:rsidR="003E2DBA">
        <w:rPr>
          <w:rFonts w:hint="eastAsia"/>
        </w:rPr>
        <w:t>5</w:t>
      </w:r>
      <w:r w:rsidR="005C3355" w:rsidRPr="00A255AB">
        <w:rPr>
          <w:rFonts w:hint="eastAsia"/>
        </w:rPr>
        <w:t>%</w:t>
      </w:r>
      <w:r w:rsidR="003E2DBA">
        <w:rPr>
          <w:rFonts w:hint="eastAsia"/>
          <w:lang w:eastAsia="zh-HK"/>
        </w:rPr>
        <w:t>至</w:t>
      </w:r>
      <w:r w:rsidR="003E2DBA">
        <w:rPr>
          <w:rFonts w:hint="eastAsia"/>
        </w:rPr>
        <w:t>9</w:t>
      </w:r>
      <w:r w:rsidR="00A4574F">
        <w:rPr>
          <w:rFonts w:hint="eastAsia"/>
        </w:rPr>
        <w:t>2.</w:t>
      </w:r>
      <w:r w:rsidR="00215A4E">
        <w:rPr>
          <w:rFonts w:hint="eastAsia"/>
        </w:rPr>
        <w:t>9</w:t>
      </w:r>
      <w:r w:rsidR="00A32186" w:rsidRPr="00A255AB">
        <w:rPr>
          <w:rFonts w:hint="eastAsia"/>
        </w:rPr>
        <w:t>%</w:t>
      </w:r>
      <w:r w:rsidR="003E2DBA">
        <w:rPr>
          <w:rFonts w:hint="eastAsia"/>
          <w:lang w:eastAsia="zh-HK"/>
        </w:rPr>
        <w:t>間，</w:t>
      </w:r>
      <w:r w:rsidR="00F83DD3">
        <w:rPr>
          <w:rFonts w:hint="eastAsia"/>
        </w:rPr>
        <w:t>113</w:t>
      </w:r>
      <w:r w:rsidR="00B35AEB" w:rsidRPr="00A255AB">
        <w:rPr>
          <w:rFonts w:hint="eastAsia"/>
        </w:rPr>
        <w:t>年度</w:t>
      </w:r>
      <w:r w:rsidR="00C86B80">
        <w:rPr>
          <w:rFonts w:hint="eastAsia"/>
        </w:rPr>
        <w:t>自結數比率為92.3%</w:t>
      </w:r>
      <w:r w:rsidR="00147422" w:rsidRPr="00A255AB">
        <w:rPr>
          <w:rFonts w:hint="eastAsia"/>
        </w:rPr>
        <w:t>，</w:t>
      </w:r>
      <w:r w:rsidR="00147422">
        <w:rPr>
          <w:rFonts w:hint="eastAsia"/>
          <w:lang w:eastAsia="zh-HK"/>
        </w:rPr>
        <w:t>占比均逾</w:t>
      </w:r>
      <w:r w:rsidR="00147422">
        <w:rPr>
          <w:rFonts w:hint="eastAsia"/>
        </w:rPr>
        <w:t>9</w:t>
      </w:r>
      <w:r w:rsidR="00147422">
        <w:rPr>
          <w:rFonts w:hint="eastAsia"/>
          <w:lang w:eastAsia="zh-HK"/>
        </w:rPr>
        <w:t>成</w:t>
      </w:r>
      <w:r w:rsidR="00C86B80">
        <w:rPr>
          <w:rFonts w:hint="eastAsia"/>
        </w:rPr>
        <w:t>，114年度預計</w:t>
      </w:r>
      <w:r w:rsidR="00B35AEB" w:rsidRPr="00A255AB">
        <w:rPr>
          <w:rFonts w:hint="eastAsia"/>
        </w:rPr>
        <w:t>攀升至</w:t>
      </w:r>
      <w:r w:rsidR="00C86B80">
        <w:rPr>
          <w:rFonts w:hint="eastAsia"/>
        </w:rPr>
        <w:t>9</w:t>
      </w:r>
      <w:r w:rsidR="00167489">
        <w:rPr>
          <w:rFonts w:hint="eastAsia"/>
        </w:rPr>
        <w:t>5.3</w:t>
      </w:r>
      <w:r w:rsidR="00C33226" w:rsidRPr="00A255AB">
        <w:rPr>
          <w:rFonts w:hint="eastAsia"/>
        </w:rPr>
        <w:t>%</w:t>
      </w:r>
      <w:r w:rsidR="00857DBB">
        <w:rPr>
          <w:rFonts w:hint="eastAsia"/>
        </w:rPr>
        <w:t>，</w:t>
      </w:r>
      <w:r w:rsidR="00C86B80">
        <w:rPr>
          <w:rFonts w:hint="eastAsia"/>
        </w:rPr>
        <w:t>為自110年度來最高</w:t>
      </w:r>
      <w:r w:rsidR="007A6432">
        <w:rPr>
          <w:rFonts w:hint="eastAsia"/>
        </w:rPr>
        <w:t>。</w:t>
      </w:r>
      <w:r w:rsidR="00857DBB">
        <w:rPr>
          <w:rFonts w:hint="eastAsia"/>
        </w:rPr>
        <w:t>是以，</w:t>
      </w:r>
      <w:r w:rsidR="00C86B80">
        <w:rPr>
          <w:rFonts w:hint="eastAsia"/>
        </w:rPr>
        <w:t>國衛院</w:t>
      </w:r>
      <w:r w:rsidR="00C86B80" w:rsidRPr="00C86B80">
        <w:rPr>
          <w:rFonts w:hint="eastAsia"/>
        </w:rPr>
        <w:t>來自政府部門收入占收入比率</w:t>
      </w:r>
      <w:r w:rsidR="00C86B80">
        <w:rPr>
          <w:rFonts w:hint="eastAsia"/>
        </w:rPr>
        <w:t>居高不下，恐</w:t>
      </w:r>
      <w:r w:rsidR="00A94FF2">
        <w:rPr>
          <w:rFonts w:hint="eastAsia"/>
        </w:rPr>
        <w:t>對政府部門經費之仰賴</w:t>
      </w:r>
      <w:r w:rsidR="00F83DD3">
        <w:rPr>
          <w:rFonts w:hint="eastAsia"/>
        </w:rPr>
        <w:t>日益加深</w:t>
      </w:r>
      <w:r w:rsidR="00B35AEB" w:rsidRPr="00A255AB">
        <w:rPr>
          <w:rFonts w:hint="eastAsia"/>
        </w:rPr>
        <w:t>。</w:t>
      </w:r>
    </w:p>
    <w:p w:rsidR="0031692C" w:rsidRPr="00A32186" w:rsidRDefault="003F7F6C" w:rsidP="00F31658">
      <w:pPr>
        <w:spacing w:line="460" w:lineRule="exact"/>
        <w:ind w:leftChars="202" w:left="1567" w:hangingChars="351" w:hanging="995"/>
        <w:rPr>
          <w:b/>
          <w:spacing w:val="-14"/>
        </w:rPr>
      </w:pPr>
      <w:r>
        <w:rPr>
          <w:b/>
        </w:rPr>
        <w:br w:type="page"/>
      </w:r>
      <w:r w:rsidR="0031692C" w:rsidRPr="00A32186">
        <w:rPr>
          <w:rFonts w:hint="eastAsia"/>
          <w:b/>
        </w:rPr>
        <w:lastRenderedPageBreak/>
        <w:t>表</w:t>
      </w:r>
      <w:r w:rsidR="00A147BA" w:rsidRPr="00A32186">
        <w:rPr>
          <w:rFonts w:hint="eastAsia"/>
          <w:b/>
        </w:rPr>
        <w:t>1</w:t>
      </w:r>
      <w:r w:rsidR="0031692C" w:rsidRPr="00A32186">
        <w:rPr>
          <w:b/>
        </w:rPr>
        <w:t xml:space="preserve"> </w:t>
      </w:r>
      <w:r w:rsidR="005E0039" w:rsidRPr="00A32186">
        <w:rPr>
          <w:rFonts w:hAnsi="標楷體" w:hint="eastAsia"/>
          <w:b/>
          <w:lang w:eastAsia="zh-HK"/>
        </w:rPr>
        <w:t>國衛院</w:t>
      </w:r>
      <w:r w:rsidR="00D34973">
        <w:rPr>
          <w:rFonts w:hint="eastAsia"/>
          <w:b/>
        </w:rPr>
        <w:t>110</w:t>
      </w:r>
      <w:r w:rsidR="0031692C" w:rsidRPr="00A32186">
        <w:rPr>
          <w:rFonts w:hint="eastAsia"/>
          <w:b/>
        </w:rPr>
        <w:t>至11</w:t>
      </w:r>
      <w:r w:rsidR="00D34973">
        <w:rPr>
          <w:rFonts w:hint="eastAsia"/>
          <w:b/>
        </w:rPr>
        <w:t>4</w:t>
      </w:r>
      <w:r w:rsidR="0031692C" w:rsidRPr="00A32186">
        <w:rPr>
          <w:rFonts w:hAnsi="標楷體" w:hint="eastAsia"/>
          <w:b/>
        </w:rPr>
        <w:t>年度</w:t>
      </w:r>
      <w:r w:rsidR="00E9065A" w:rsidRPr="00A32186">
        <w:rPr>
          <w:rFonts w:hAnsi="標楷體" w:hint="eastAsia"/>
          <w:b/>
          <w:lang w:eastAsia="zh-HK"/>
        </w:rPr>
        <w:t>來自</w:t>
      </w:r>
      <w:r w:rsidR="0031692C" w:rsidRPr="00A32186">
        <w:rPr>
          <w:rFonts w:hint="eastAsia"/>
          <w:b/>
        </w:rPr>
        <w:t>政府部</w:t>
      </w:r>
      <w:r w:rsidR="00E9065A" w:rsidRPr="00A32186">
        <w:rPr>
          <w:rFonts w:hint="eastAsia"/>
          <w:b/>
          <w:lang w:eastAsia="zh-HK"/>
        </w:rPr>
        <w:t>門</w:t>
      </w:r>
      <w:r w:rsidR="0031692C" w:rsidRPr="00A32186">
        <w:rPr>
          <w:rFonts w:hint="eastAsia"/>
          <w:b/>
        </w:rPr>
        <w:t>收入概況表</w:t>
      </w:r>
    </w:p>
    <w:p w:rsidR="0031692C" w:rsidRPr="000371C6" w:rsidRDefault="0031692C" w:rsidP="00F31658">
      <w:pPr>
        <w:spacing w:line="280" w:lineRule="exact"/>
        <w:ind w:leftChars="202" w:left="1567" w:hangingChars="351" w:hanging="995"/>
        <w:jc w:val="right"/>
        <w:rPr>
          <w:sz w:val="24"/>
        </w:rPr>
      </w:pPr>
      <w:r w:rsidRPr="001353BA">
        <w:rPr>
          <w:rFonts w:hint="eastAsia"/>
          <w:b/>
          <w:color w:val="FF0000"/>
        </w:rPr>
        <w:t xml:space="preserve">                                </w:t>
      </w:r>
      <w:r w:rsidRPr="000371C6">
        <w:rPr>
          <w:rFonts w:hint="eastAsia"/>
          <w:sz w:val="24"/>
        </w:rPr>
        <w:t>單位：新臺幣千元</w:t>
      </w:r>
      <w:r w:rsidR="00D34973">
        <w:rPr>
          <w:rFonts w:hint="eastAsia"/>
          <w:sz w:val="24"/>
        </w:rPr>
        <w:t>；</w:t>
      </w:r>
      <w:r w:rsidR="00DF4134">
        <w:rPr>
          <w:rFonts w:hint="eastAsia"/>
          <w:sz w:val="24"/>
        </w:rPr>
        <w:t>%</w:t>
      </w:r>
    </w:p>
    <w:tbl>
      <w:tblPr>
        <w:tblW w:w="7954" w:type="dxa"/>
        <w:tblInd w:w="6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036"/>
        <w:gridCol w:w="1361"/>
        <w:gridCol w:w="1361"/>
        <w:gridCol w:w="1361"/>
        <w:gridCol w:w="1361"/>
        <w:gridCol w:w="1474"/>
      </w:tblGrid>
      <w:tr w:rsidR="009E1F49" w:rsidRPr="000371C6" w:rsidTr="000F6DFF">
        <w:trPr>
          <w:trHeight w:val="320"/>
          <w:tblHeader/>
        </w:trPr>
        <w:tc>
          <w:tcPr>
            <w:tcW w:w="1036" w:type="dxa"/>
            <w:tcBorders>
              <w:top w:val="single" w:sz="12" w:space="0" w:color="000000"/>
              <w:bottom w:val="single" w:sz="6" w:space="0" w:color="000000"/>
              <w:tl2br w:val="single" w:sz="4" w:space="0" w:color="auto"/>
            </w:tcBorders>
            <w:shd w:val="clear" w:color="auto" w:fill="auto"/>
            <w:noWrap/>
            <w:vAlign w:val="center"/>
          </w:tcPr>
          <w:p w:rsidR="009E1F49" w:rsidRPr="00867DC5" w:rsidRDefault="009E1F49" w:rsidP="00B67278">
            <w:pPr>
              <w:pStyle w:val="142"/>
              <w:jc w:val="right"/>
              <w:rPr>
                <w:b/>
                <w:sz w:val="22"/>
                <w:szCs w:val="22"/>
              </w:rPr>
            </w:pPr>
            <w:r w:rsidRPr="00867DC5">
              <w:rPr>
                <w:rFonts w:hint="eastAsia"/>
                <w:b/>
                <w:sz w:val="22"/>
                <w:szCs w:val="22"/>
              </w:rPr>
              <w:t>項目</w:t>
            </w:r>
          </w:p>
          <w:p w:rsidR="009E1F49" w:rsidRPr="00867DC5" w:rsidRDefault="009E1F49" w:rsidP="00B67278">
            <w:pPr>
              <w:pStyle w:val="142"/>
              <w:rPr>
                <w:rFonts w:hint="eastAsia"/>
                <w:b/>
                <w:sz w:val="22"/>
                <w:szCs w:val="22"/>
              </w:rPr>
            </w:pPr>
            <w:r w:rsidRPr="00867DC5">
              <w:rPr>
                <w:rFonts w:hint="eastAsia"/>
                <w:b/>
                <w:sz w:val="22"/>
                <w:szCs w:val="22"/>
              </w:rPr>
              <w:t>年度</w:t>
            </w:r>
          </w:p>
        </w:tc>
        <w:tc>
          <w:tcPr>
            <w:tcW w:w="1361" w:type="dxa"/>
            <w:shd w:val="clear" w:color="auto" w:fill="auto"/>
            <w:noWrap/>
            <w:vAlign w:val="center"/>
          </w:tcPr>
          <w:p w:rsidR="009E1F49" w:rsidRPr="00147422" w:rsidRDefault="009E1F49" w:rsidP="000F6DFF">
            <w:pPr>
              <w:pStyle w:val="142"/>
              <w:jc w:val="center"/>
              <w:rPr>
                <w:b/>
                <w:sz w:val="22"/>
                <w:szCs w:val="22"/>
              </w:rPr>
            </w:pPr>
            <w:r w:rsidRPr="00147422">
              <w:rPr>
                <w:rFonts w:hint="eastAsia"/>
                <w:b/>
                <w:sz w:val="22"/>
                <w:szCs w:val="22"/>
              </w:rPr>
              <w:t>政府補助收入</w:t>
            </w:r>
            <w:r w:rsidR="001F6599" w:rsidRPr="00147422">
              <w:rPr>
                <w:rFonts w:hint="eastAsia"/>
                <w:b/>
                <w:sz w:val="22"/>
                <w:szCs w:val="22"/>
              </w:rPr>
              <w:t>(</w:t>
            </w:r>
            <w:r w:rsidRPr="00147422">
              <w:rPr>
                <w:rFonts w:hint="eastAsia"/>
                <w:b/>
                <w:sz w:val="22"/>
                <w:szCs w:val="22"/>
              </w:rPr>
              <w:t>A</w:t>
            </w:r>
            <w:r w:rsidR="001F6599" w:rsidRPr="00147422">
              <w:rPr>
                <w:rFonts w:hint="eastAsia"/>
                <w:b/>
                <w:sz w:val="22"/>
                <w:szCs w:val="22"/>
              </w:rPr>
              <w:t>)</w:t>
            </w:r>
          </w:p>
        </w:tc>
        <w:tc>
          <w:tcPr>
            <w:tcW w:w="1361" w:type="dxa"/>
            <w:shd w:val="clear" w:color="auto" w:fill="auto"/>
            <w:vAlign w:val="center"/>
          </w:tcPr>
          <w:p w:rsidR="009E1F49" w:rsidRPr="00147422" w:rsidRDefault="009E1F49" w:rsidP="000F6DFF">
            <w:pPr>
              <w:pStyle w:val="142"/>
              <w:jc w:val="center"/>
              <w:rPr>
                <w:b/>
                <w:sz w:val="22"/>
                <w:szCs w:val="22"/>
              </w:rPr>
            </w:pPr>
            <w:r w:rsidRPr="00147422">
              <w:rPr>
                <w:rFonts w:hint="eastAsia"/>
                <w:b/>
                <w:sz w:val="22"/>
                <w:szCs w:val="22"/>
              </w:rPr>
              <w:t>政府專案計畫收入</w:t>
            </w:r>
            <w:r w:rsidR="001F6599" w:rsidRPr="00147422">
              <w:rPr>
                <w:rFonts w:hint="eastAsia"/>
                <w:b/>
                <w:sz w:val="22"/>
                <w:szCs w:val="22"/>
              </w:rPr>
              <w:t>(</w:t>
            </w:r>
            <w:r w:rsidRPr="00147422">
              <w:rPr>
                <w:rFonts w:hint="eastAsia"/>
                <w:b/>
                <w:sz w:val="22"/>
                <w:szCs w:val="22"/>
              </w:rPr>
              <w:t>B</w:t>
            </w:r>
            <w:r w:rsidR="001F6599" w:rsidRPr="00147422">
              <w:rPr>
                <w:rFonts w:hint="eastAsia"/>
                <w:b/>
                <w:sz w:val="22"/>
                <w:szCs w:val="22"/>
              </w:rPr>
              <w:t>)</w:t>
            </w:r>
          </w:p>
        </w:tc>
        <w:tc>
          <w:tcPr>
            <w:tcW w:w="1361" w:type="dxa"/>
            <w:vAlign w:val="center"/>
          </w:tcPr>
          <w:p w:rsidR="009E1F49" w:rsidRPr="00147422" w:rsidRDefault="009E1F49" w:rsidP="000F6DFF">
            <w:pPr>
              <w:pStyle w:val="142"/>
              <w:jc w:val="center"/>
              <w:rPr>
                <w:rFonts w:hint="eastAsia"/>
                <w:b/>
                <w:sz w:val="22"/>
                <w:szCs w:val="22"/>
              </w:rPr>
            </w:pPr>
            <w:r w:rsidRPr="00147422">
              <w:rPr>
                <w:rFonts w:hAnsi="標楷體" w:cs="New Gulim" w:hint="eastAsia"/>
                <w:b/>
                <w:sz w:val="22"/>
                <w:szCs w:val="22"/>
              </w:rPr>
              <w:t>來自政府部門收入</w:t>
            </w:r>
            <w:r w:rsidR="001F6599" w:rsidRPr="00147422">
              <w:rPr>
                <w:rFonts w:hAnsi="標楷體" w:cs="New Gulim" w:hint="eastAsia"/>
                <w:b/>
                <w:sz w:val="22"/>
                <w:szCs w:val="22"/>
              </w:rPr>
              <w:t>(</w:t>
            </w:r>
            <w:r w:rsidRPr="00147422">
              <w:rPr>
                <w:rFonts w:hAnsi="標楷體" w:cs="New Gulim" w:hint="eastAsia"/>
                <w:b/>
                <w:sz w:val="22"/>
                <w:szCs w:val="22"/>
              </w:rPr>
              <w:t>A+B</w:t>
            </w:r>
            <w:r w:rsidR="001F6599" w:rsidRPr="00147422">
              <w:rPr>
                <w:rFonts w:hAnsi="標楷體" w:cs="New Gulim" w:hint="eastAsia"/>
                <w:b/>
                <w:sz w:val="22"/>
                <w:szCs w:val="22"/>
              </w:rPr>
              <w:t>)</w:t>
            </w:r>
          </w:p>
        </w:tc>
        <w:tc>
          <w:tcPr>
            <w:tcW w:w="1361" w:type="dxa"/>
            <w:shd w:val="clear" w:color="auto" w:fill="auto"/>
            <w:vAlign w:val="center"/>
          </w:tcPr>
          <w:p w:rsidR="009E1F49" w:rsidRPr="00147422" w:rsidRDefault="009E1F49" w:rsidP="000F6DFF">
            <w:pPr>
              <w:pStyle w:val="142"/>
              <w:jc w:val="center"/>
              <w:rPr>
                <w:b/>
                <w:sz w:val="22"/>
                <w:szCs w:val="22"/>
              </w:rPr>
            </w:pPr>
            <w:r w:rsidRPr="00147422">
              <w:rPr>
                <w:rFonts w:hint="eastAsia"/>
                <w:b/>
                <w:sz w:val="22"/>
                <w:szCs w:val="22"/>
              </w:rPr>
              <w:t>收入</w:t>
            </w:r>
            <w:r w:rsidR="001F6599" w:rsidRPr="00147422">
              <w:rPr>
                <w:rFonts w:hint="eastAsia"/>
                <w:b/>
                <w:sz w:val="22"/>
                <w:szCs w:val="22"/>
              </w:rPr>
              <w:t>(</w:t>
            </w:r>
            <w:r w:rsidRPr="00147422">
              <w:rPr>
                <w:rFonts w:hint="eastAsia"/>
                <w:b/>
                <w:sz w:val="22"/>
                <w:szCs w:val="22"/>
              </w:rPr>
              <w:t>C</w:t>
            </w:r>
            <w:r w:rsidR="001F6599" w:rsidRPr="00147422">
              <w:rPr>
                <w:rFonts w:hint="eastAsia"/>
                <w:b/>
                <w:sz w:val="22"/>
                <w:szCs w:val="22"/>
              </w:rPr>
              <w:t>)</w:t>
            </w:r>
          </w:p>
        </w:tc>
        <w:tc>
          <w:tcPr>
            <w:tcW w:w="1474" w:type="dxa"/>
            <w:shd w:val="clear" w:color="auto" w:fill="auto"/>
            <w:vAlign w:val="center"/>
          </w:tcPr>
          <w:p w:rsidR="009E1F49" w:rsidRPr="00147422" w:rsidRDefault="009E1F49" w:rsidP="001F6599">
            <w:pPr>
              <w:pStyle w:val="142"/>
              <w:jc w:val="both"/>
              <w:rPr>
                <w:b/>
                <w:spacing w:val="-20"/>
                <w:sz w:val="22"/>
                <w:szCs w:val="22"/>
              </w:rPr>
            </w:pPr>
            <w:r w:rsidRPr="00147422">
              <w:rPr>
                <w:rFonts w:hint="eastAsia"/>
                <w:b/>
                <w:spacing w:val="-20"/>
                <w:sz w:val="22"/>
                <w:szCs w:val="22"/>
              </w:rPr>
              <w:t>來自政府部門收入占收入比率[(A+B)</w:t>
            </w:r>
            <w:r w:rsidRPr="00147422">
              <w:rPr>
                <w:b/>
                <w:spacing w:val="-20"/>
                <w:sz w:val="22"/>
                <w:szCs w:val="22"/>
              </w:rPr>
              <w:t>/</w:t>
            </w:r>
            <w:r w:rsidRPr="00147422">
              <w:rPr>
                <w:rFonts w:hint="eastAsia"/>
                <w:b/>
                <w:spacing w:val="-20"/>
                <w:sz w:val="22"/>
                <w:szCs w:val="22"/>
              </w:rPr>
              <w:t>C]</w:t>
            </w:r>
          </w:p>
        </w:tc>
      </w:tr>
      <w:tr w:rsidR="009E1F49" w:rsidRPr="000371C6" w:rsidTr="007B1321">
        <w:trPr>
          <w:trHeight w:val="340"/>
        </w:trPr>
        <w:tc>
          <w:tcPr>
            <w:tcW w:w="1036" w:type="dxa"/>
            <w:shd w:val="clear" w:color="auto" w:fill="auto"/>
            <w:noWrap/>
            <w:vAlign w:val="center"/>
          </w:tcPr>
          <w:p w:rsidR="009E1F49" w:rsidRPr="000371C6" w:rsidRDefault="009E1F49" w:rsidP="00B67278">
            <w:pPr>
              <w:pStyle w:val="142"/>
              <w:jc w:val="center"/>
              <w:rPr>
                <w:rFonts w:hint="eastAsia"/>
                <w:szCs w:val="24"/>
              </w:rPr>
            </w:pPr>
            <w:r w:rsidRPr="000371C6">
              <w:rPr>
                <w:rFonts w:hint="eastAsia"/>
                <w:szCs w:val="24"/>
              </w:rPr>
              <w:t>110</w:t>
            </w:r>
          </w:p>
        </w:tc>
        <w:tc>
          <w:tcPr>
            <w:tcW w:w="1361" w:type="dxa"/>
            <w:shd w:val="clear" w:color="auto" w:fill="auto"/>
            <w:noWrap/>
            <w:vAlign w:val="center"/>
          </w:tcPr>
          <w:p w:rsidR="009E1F49" w:rsidRPr="000371C6" w:rsidRDefault="009E1F49" w:rsidP="000C1D53">
            <w:pPr>
              <w:pStyle w:val="142"/>
              <w:ind w:rightChars="24" w:right="68"/>
              <w:jc w:val="right"/>
              <w:rPr>
                <w:rFonts w:hAnsi="標楷體"/>
                <w:szCs w:val="24"/>
              </w:rPr>
            </w:pPr>
            <w:r>
              <w:rPr>
                <w:rFonts w:hAnsi="標楷體" w:hint="eastAsia"/>
                <w:szCs w:val="24"/>
              </w:rPr>
              <w:t>2</w:t>
            </w:r>
            <w:r w:rsidRPr="000371C6">
              <w:rPr>
                <w:rFonts w:hAnsi="標楷體" w:hint="eastAsia"/>
                <w:szCs w:val="24"/>
              </w:rPr>
              <w:t>,</w:t>
            </w:r>
            <w:r>
              <w:rPr>
                <w:rFonts w:hAnsi="標楷體" w:hint="eastAsia"/>
                <w:szCs w:val="24"/>
              </w:rPr>
              <w:t>481</w:t>
            </w:r>
            <w:r w:rsidRPr="000371C6">
              <w:rPr>
                <w:rFonts w:hAnsi="標楷體" w:hint="eastAsia"/>
                <w:szCs w:val="24"/>
              </w:rPr>
              <w:t>,</w:t>
            </w:r>
            <w:r>
              <w:rPr>
                <w:rFonts w:hAnsi="標楷體" w:hint="eastAsia"/>
                <w:szCs w:val="24"/>
              </w:rPr>
              <w:t>287</w:t>
            </w:r>
          </w:p>
        </w:tc>
        <w:tc>
          <w:tcPr>
            <w:tcW w:w="1361" w:type="dxa"/>
            <w:shd w:val="clear" w:color="auto" w:fill="auto"/>
            <w:vAlign w:val="center"/>
          </w:tcPr>
          <w:p w:rsidR="009E1F49" w:rsidRPr="000371C6" w:rsidRDefault="009E1F49" w:rsidP="000C1D53">
            <w:pPr>
              <w:pStyle w:val="142"/>
              <w:ind w:rightChars="24" w:right="68"/>
              <w:jc w:val="right"/>
              <w:rPr>
                <w:rFonts w:hAnsi="標楷體"/>
                <w:szCs w:val="24"/>
              </w:rPr>
            </w:pPr>
            <w:r>
              <w:rPr>
                <w:rFonts w:hAnsi="標楷體" w:hint="eastAsia"/>
                <w:szCs w:val="24"/>
              </w:rPr>
              <w:t>852</w:t>
            </w:r>
            <w:r w:rsidRPr="000371C6">
              <w:rPr>
                <w:rFonts w:hAnsi="標楷體" w:hint="eastAsia"/>
                <w:szCs w:val="24"/>
              </w:rPr>
              <w:t>,</w:t>
            </w:r>
            <w:r>
              <w:rPr>
                <w:rFonts w:hAnsi="標楷體" w:hint="eastAsia"/>
                <w:szCs w:val="24"/>
              </w:rPr>
              <w:t>292</w:t>
            </w:r>
          </w:p>
        </w:tc>
        <w:tc>
          <w:tcPr>
            <w:tcW w:w="1361" w:type="dxa"/>
            <w:vAlign w:val="center"/>
          </w:tcPr>
          <w:p w:rsidR="009E1F49" w:rsidRDefault="009E1F49" w:rsidP="009E1F49">
            <w:pPr>
              <w:pStyle w:val="142"/>
              <w:ind w:rightChars="24" w:right="68"/>
              <w:jc w:val="right"/>
              <w:rPr>
                <w:rFonts w:hAnsi="標楷體" w:hint="eastAsia"/>
                <w:szCs w:val="24"/>
              </w:rPr>
            </w:pPr>
            <w:r>
              <w:rPr>
                <w:rFonts w:hAnsi="標楷體" w:hint="eastAsia"/>
                <w:szCs w:val="24"/>
              </w:rPr>
              <w:t>3</w:t>
            </w:r>
            <w:r>
              <w:rPr>
                <w:rFonts w:hAnsi="標楷體"/>
                <w:szCs w:val="24"/>
              </w:rPr>
              <w:t>,333,579</w:t>
            </w:r>
          </w:p>
        </w:tc>
        <w:tc>
          <w:tcPr>
            <w:tcW w:w="1361" w:type="dxa"/>
            <w:shd w:val="clear" w:color="auto" w:fill="auto"/>
            <w:vAlign w:val="center"/>
          </w:tcPr>
          <w:p w:rsidR="009E1F49" w:rsidRPr="000371C6" w:rsidRDefault="009E1F49" w:rsidP="000C1D53">
            <w:pPr>
              <w:pStyle w:val="142"/>
              <w:ind w:rightChars="24" w:right="68"/>
              <w:jc w:val="right"/>
              <w:rPr>
                <w:rFonts w:hAnsi="標楷體"/>
                <w:szCs w:val="24"/>
              </w:rPr>
            </w:pPr>
            <w:r>
              <w:rPr>
                <w:rFonts w:hAnsi="標楷體" w:hint="eastAsia"/>
                <w:szCs w:val="24"/>
              </w:rPr>
              <w:t>3</w:t>
            </w:r>
            <w:r w:rsidRPr="000371C6">
              <w:rPr>
                <w:rFonts w:hAnsi="標楷體" w:hint="eastAsia"/>
                <w:szCs w:val="24"/>
              </w:rPr>
              <w:t>,</w:t>
            </w:r>
            <w:r>
              <w:rPr>
                <w:rFonts w:hAnsi="標楷體" w:hint="eastAsia"/>
                <w:szCs w:val="24"/>
              </w:rPr>
              <w:t>683</w:t>
            </w:r>
            <w:r w:rsidRPr="000371C6">
              <w:rPr>
                <w:rFonts w:hAnsi="標楷體" w:hint="eastAsia"/>
                <w:szCs w:val="24"/>
              </w:rPr>
              <w:t>,</w:t>
            </w:r>
            <w:r>
              <w:rPr>
                <w:rFonts w:hAnsi="標楷體" w:hint="eastAsia"/>
                <w:szCs w:val="24"/>
              </w:rPr>
              <w:t>592</w:t>
            </w:r>
          </w:p>
        </w:tc>
        <w:tc>
          <w:tcPr>
            <w:tcW w:w="1474" w:type="dxa"/>
            <w:shd w:val="clear" w:color="auto" w:fill="auto"/>
            <w:vAlign w:val="center"/>
          </w:tcPr>
          <w:p w:rsidR="009E1F49" w:rsidRPr="000371C6" w:rsidRDefault="009E1F49" w:rsidP="00DF4134">
            <w:pPr>
              <w:pStyle w:val="142"/>
              <w:ind w:rightChars="24" w:right="68"/>
              <w:jc w:val="right"/>
              <w:rPr>
                <w:rFonts w:hAnsi="標楷體"/>
                <w:szCs w:val="24"/>
              </w:rPr>
            </w:pPr>
            <w:r w:rsidRPr="000371C6">
              <w:rPr>
                <w:rFonts w:hAnsi="標楷體" w:hint="eastAsia"/>
                <w:szCs w:val="24"/>
              </w:rPr>
              <w:t>9</w:t>
            </w:r>
            <w:r>
              <w:rPr>
                <w:rFonts w:hAnsi="標楷體" w:hint="eastAsia"/>
                <w:szCs w:val="24"/>
              </w:rPr>
              <w:t>0</w:t>
            </w:r>
            <w:r w:rsidRPr="000371C6">
              <w:rPr>
                <w:rFonts w:hAnsi="標楷體" w:hint="eastAsia"/>
                <w:szCs w:val="24"/>
              </w:rPr>
              <w:t>.5</w:t>
            </w:r>
          </w:p>
        </w:tc>
      </w:tr>
      <w:tr w:rsidR="009E1F49" w:rsidRPr="000371C6" w:rsidTr="007B1321">
        <w:trPr>
          <w:trHeight w:val="340"/>
        </w:trPr>
        <w:tc>
          <w:tcPr>
            <w:tcW w:w="1036" w:type="dxa"/>
            <w:shd w:val="clear" w:color="auto" w:fill="auto"/>
            <w:noWrap/>
            <w:vAlign w:val="center"/>
          </w:tcPr>
          <w:p w:rsidR="009E1F49" w:rsidRPr="000371C6" w:rsidRDefault="009E1F49" w:rsidP="000371C6">
            <w:pPr>
              <w:pStyle w:val="142"/>
              <w:jc w:val="center"/>
              <w:rPr>
                <w:rFonts w:hint="eastAsia"/>
                <w:szCs w:val="24"/>
              </w:rPr>
            </w:pPr>
            <w:r>
              <w:rPr>
                <w:rFonts w:hint="eastAsia"/>
                <w:szCs w:val="24"/>
              </w:rPr>
              <w:t>111</w:t>
            </w:r>
          </w:p>
        </w:tc>
        <w:tc>
          <w:tcPr>
            <w:tcW w:w="1361" w:type="dxa"/>
            <w:shd w:val="clear" w:color="auto" w:fill="auto"/>
            <w:noWrap/>
            <w:vAlign w:val="center"/>
          </w:tcPr>
          <w:p w:rsidR="009E1F49" w:rsidRPr="00505A23" w:rsidRDefault="009E1F49" w:rsidP="0080431C">
            <w:pPr>
              <w:pStyle w:val="142"/>
              <w:ind w:rightChars="24" w:right="68"/>
              <w:jc w:val="right"/>
              <w:rPr>
                <w:rFonts w:hAnsi="標楷體"/>
                <w:color w:val="000000"/>
                <w:szCs w:val="24"/>
              </w:rPr>
            </w:pPr>
            <w:r w:rsidRPr="00505A23">
              <w:rPr>
                <w:rFonts w:hAnsi="標楷體" w:hint="eastAsia"/>
                <w:color w:val="000000"/>
                <w:szCs w:val="24"/>
              </w:rPr>
              <w:t>2,</w:t>
            </w:r>
            <w:r w:rsidR="0080431C" w:rsidRPr="00505A23">
              <w:rPr>
                <w:rFonts w:hAnsi="標楷體" w:hint="eastAsia"/>
                <w:color w:val="000000"/>
                <w:szCs w:val="24"/>
              </w:rPr>
              <w:t>771</w:t>
            </w:r>
            <w:r w:rsidRPr="00505A23">
              <w:rPr>
                <w:rFonts w:hAnsi="標楷體" w:hint="eastAsia"/>
                <w:color w:val="000000"/>
                <w:szCs w:val="24"/>
              </w:rPr>
              <w:t>,</w:t>
            </w:r>
            <w:r w:rsidR="0080431C" w:rsidRPr="00505A23">
              <w:rPr>
                <w:rFonts w:hAnsi="標楷體" w:hint="eastAsia"/>
                <w:color w:val="000000"/>
                <w:szCs w:val="24"/>
              </w:rPr>
              <w:t>816</w:t>
            </w:r>
          </w:p>
        </w:tc>
        <w:tc>
          <w:tcPr>
            <w:tcW w:w="1361" w:type="dxa"/>
            <w:shd w:val="clear" w:color="auto" w:fill="auto"/>
            <w:vAlign w:val="center"/>
          </w:tcPr>
          <w:p w:rsidR="009E1F49" w:rsidRPr="00505A23" w:rsidRDefault="0080431C" w:rsidP="0080431C">
            <w:pPr>
              <w:pStyle w:val="142"/>
              <w:ind w:rightChars="24" w:right="68"/>
              <w:jc w:val="right"/>
              <w:rPr>
                <w:rFonts w:hAnsi="標楷體"/>
                <w:color w:val="000000"/>
                <w:szCs w:val="24"/>
              </w:rPr>
            </w:pPr>
            <w:r w:rsidRPr="00505A23">
              <w:rPr>
                <w:rFonts w:hAnsi="標楷體"/>
                <w:color w:val="000000"/>
                <w:szCs w:val="24"/>
              </w:rPr>
              <w:t>882</w:t>
            </w:r>
            <w:r w:rsidR="009E1F49" w:rsidRPr="00505A23">
              <w:rPr>
                <w:rFonts w:hAnsi="標楷體" w:hint="eastAsia"/>
                <w:color w:val="000000"/>
                <w:szCs w:val="24"/>
              </w:rPr>
              <w:t>,</w:t>
            </w:r>
            <w:r w:rsidRPr="00505A23">
              <w:rPr>
                <w:rFonts w:hAnsi="標楷體"/>
                <w:color w:val="000000"/>
                <w:szCs w:val="24"/>
              </w:rPr>
              <w:t>051</w:t>
            </w:r>
          </w:p>
        </w:tc>
        <w:tc>
          <w:tcPr>
            <w:tcW w:w="1361" w:type="dxa"/>
            <w:vAlign w:val="center"/>
          </w:tcPr>
          <w:p w:rsidR="009E1F49" w:rsidRPr="00505A23" w:rsidRDefault="009E1F49" w:rsidP="0080431C">
            <w:pPr>
              <w:pStyle w:val="142"/>
              <w:ind w:rightChars="24" w:right="68"/>
              <w:jc w:val="right"/>
              <w:rPr>
                <w:rFonts w:hAnsi="標楷體" w:hint="eastAsia"/>
                <w:color w:val="000000"/>
                <w:szCs w:val="24"/>
              </w:rPr>
            </w:pPr>
            <w:r w:rsidRPr="00505A23">
              <w:rPr>
                <w:rFonts w:hAnsi="標楷體" w:hint="eastAsia"/>
                <w:color w:val="000000"/>
                <w:szCs w:val="24"/>
              </w:rPr>
              <w:t>3</w:t>
            </w:r>
            <w:r w:rsidRPr="00505A23">
              <w:rPr>
                <w:rFonts w:hAnsi="標楷體"/>
                <w:color w:val="000000"/>
                <w:szCs w:val="24"/>
              </w:rPr>
              <w:t>,</w:t>
            </w:r>
            <w:r w:rsidR="0080431C" w:rsidRPr="00505A23">
              <w:rPr>
                <w:rFonts w:hAnsi="標楷體"/>
                <w:color w:val="000000"/>
                <w:szCs w:val="24"/>
              </w:rPr>
              <w:t>653</w:t>
            </w:r>
            <w:r w:rsidRPr="00505A23">
              <w:rPr>
                <w:rFonts w:hAnsi="標楷體"/>
                <w:color w:val="000000"/>
                <w:szCs w:val="24"/>
              </w:rPr>
              <w:t>,</w:t>
            </w:r>
            <w:r w:rsidR="0080431C" w:rsidRPr="00505A23">
              <w:rPr>
                <w:rFonts w:hAnsi="標楷體"/>
                <w:color w:val="000000"/>
                <w:szCs w:val="24"/>
              </w:rPr>
              <w:t>867</w:t>
            </w:r>
          </w:p>
        </w:tc>
        <w:tc>
          <w:tcPr>
            <w:tcW w:w="1361" w:type="dxa"/>
            <w:shd w:val="clear" w:color="auto" w:fill="auto"/>
            <w:vAlign w:val="center"/>
          </w:tcPr>
          <w:p w:rsidR="009E1F49" w:rsidRPr="00505A23" w:rsidRDefault="009E1F49" w:rsidP="0080431C">
            <w:pPr>
              <w:pStyle w:val="142"/>
              <w:ind w:rightChars="24" w:right="68"/>
              <w:jc w:val="right"/>
              <w:rPr>
                <w:rFonts w:hAnsi="標楷體"/>
                <w:color w:val="000000"/>
                <w:szCs w:val="24"/>
              </w:rPr>
            </w:pPr>
            <w:r w:rsidRPr="00505A23">
              <w:rPr>
                <w:rFonts w:hAnsi="標楷體" w:hint="eastAsia"/>
                <w:color w:val="000000"/>
                <w:szCs w:val="24"/>
              </w:rPr>
              <w:t>3,9</w:t>
            </w:r>
            <w:r w:rsidR="0080431C" w:rsidRPr="00505A23">
              <w:rPr>
                <w:rFonts w:hAnsi="標楷體" w:hint="eastAsia"/>
                <w:color w:val="000000"/>
                <w:szCs w:val="24"/>
              </w:rPr>
              <w:t>34</w:t>
            </w:r>
            <w:r w:rsidRPr="00505A23">
              <w:rPr>
                <w:rFonts w:hAnsi="標楷體" w:hint="eastAsia"/>
                <w:color w:val="000000"/>
                <w:szCs w:val="24"/>
              </w:rPr>
              <w:t>,</w:t>
            </w:r>
            <w:r w:rsidR="0080431C" w:rsidRPr="00505A23">
              <w:rPr>
                <w:rFonts w:hAnsi="標楷體" w:hint="eastAsia"/>
                <w:color w:val="000000"/>
                <w:szCs w:val="24"/>
              </w:rPr>
              <w:t>448</w:t>
            </w:r>
          </w:p>
        </w:tc>
        <w:tc>
          <w:tcPr>
            <w:tcW w:w="1474" w:type="dxa"/>
            <w:shd w:val="clear" w:color="auto" w:fill="auto"/>
            <w:vAlign w:val="center"/>
          </w:tcPr>
          <w:p w:rsidR="009E1F49" w:rsidRPr="00505A23" w:rsidRDefault="009E1F49" w:rsidP="0080431C">
            <w:pPr>
              <w:pStyle w:val="142"/>
              <w:ind w:rightChars="24" w:right="68"/>
              <w:jc w:val="right"/>
              <w:rPr>
                <w:rFonts w:hAnsi="標楷體"/>
                <w:color w:val="000000"/>
                <w:szCs w:val="24"/>
              </w:rPr>
            </w:pPr>
            <w:r w:rsidRPr="00505A23">
              <w:rPr>
                <w:rFonts w:hAnsi="標楷體" w:hint="eastAsia"/>
                <w:color w:val="000000"/>
                <w:szCs w:val="24"/>
              </w:rPr>
              <w:t>9</w:t>
            </w:r>
            <w:r w:rsidR="00215A4E">
              <w:rPr>
                <w:rFonts w:hAnsi="標楷體"/>
                <w:color w:val="000000"/>
                <w:szCs w:val="24"/>
              </w:rPr>
              <w:t>2.</w:t>
            </w:r>
            <w:r w:rsidR="00215A4E">
              <w:rPr>
                <w:rFonts w:hAnsi="標楷體" w:hint="eastAsia"/>
                <w:color w:val="000000"/>
                <w:szCs w:val="24"/>
              </w:rPr>
              <w:t>9</w:t>
            </w:r>
          </w:p>
        </w:tc>
      </w:tr>
      <w:tr w:rsidR="009E1F49" w:rsidRPr="000371C6" w:rsidTr="007B1321">
        <w:trPr>
          <w:trHeight w:val="340"/>
        </w:trPr>
        <w:tc>
          <w:tcPr>
            <w:tcW w:w="1036" w:type="dxa"/>
            <w:shd w:val="clear" w:color="auto" w:fill="auto"/>
            <w:noWrap/>
            <w:vAlign w:val="center"/>
          </w:tcPr>
          <w:p w:rsidR="009E1F49" w:rsidRDefault="009E1F49" w:rsidP="000371C6">
            <w:pPr>
              <w:pStyle w:val="142"/>
              <w:jc w:val="center"/>
              <w:rPr>
                <w:rFonts w:hint="eastAsia"/>
                <w:szCs w:val="24"/>
              </w:rPr>
            </w:pPr>
            <w:r>
              <w:rPr>
                <w:rFonts w:hint="eastAsia"/>
                <w:szCs w:val="24"/>
              </w:rPr>
              <w:t>1</w:t>
            </w:r>
            <w:r>
              <w:rPr>
                <w:szCs w:val="24"/>
              </w:rPr>
              <w:t>12</w:t>
            </w:r>
          </w:p>
        </w:tc>
        <w:tc>
          <w:tcPr>
            <w:tcW w:w="1361" w:type="dxa"/>
            <w:shd w:val="clear" w:color="auto" w:fill="auto"/>
            <w:noWrap/>
            <w:vAlign w:val="center"/>
          </w:tcPr>
          <w:p w:rsidR="009E1F49" w:rsidRPr="000371C6" w:rsidRDefault="00A4574F" w:rsidP="00A4574F">
            <w:pPr>
              <w:pStyle w:val="142"/>
              <w:ind w:rightChars="24" w:right="68"/>
              <w:jc w:val="right"/>
              <w:rPr>
                <w:rFonts w:hAnsi="標楷體" w:hint="eastAsia"/>
                <w:szCs w:val="24"/>
              </w:rPr>
            </w:pPr>
            <w:r>
              <w:rPr>
                <w:rFonts w:hAnsi="標楷體" w:hint="eastAsia"/>
                <w:szCs w:val="24"/>
              </w:rPr>
              <w:t>2</w:t>
            </w:r>
            <w:r w:rsidR="009E1F49">
              <w:rPr>
                <w:rFonts w:hAnsi="標楷體"/>
                <w:szCs w:val="24"/>
              </w:rPr>
              <w:t>,</w:t>
            </w:r>
            <w:r>
              <w:rPr>
                <w:rFonts w:hAnsi="標楷體" w:hint="eastAsia"/>
                <w:szCs w:val="24"/>
              </w:rPr>
              <w:t>908</w:t>
            </w:r>
            <w:r w:rsidR="009E1F49">
              <w:rPr>
                <w:rFonts w:hAnsi="標楷體"/>
                <w:szCs w:val="24"/>
              </w:rPr>
              <w:t>,</w:t>
            </w:r>
            <w:r>
              <w:rPr>
                <w:rFonts w:hAnsi="標楷體" w:hint="eastAsia"/>
                <w:szCs w:val="24"/>
              </w:rPr>
              <w:t>742</w:t>
            </w:r>
          </w:p>
        </w:tc>
        <w:tc>
          <w:tcPr>
            <w:tcW w:w="1361" w:type="dxa"/>
            <w:shd w:val="clear" w:color="auto" w:fill="auto"/>
            <w:vAlign w:val="center"/>
          </w:tcPr>
          <w:p w:rsidR="009E1F49" w:rsidRPr="000371C6" w:rsidRDefault="00A4574F" w:rsidP="00A4574F">
            <w:pPr>
              <w:pStyle w:val="142"/>
              <w:ind w:rightChars="24" w:right="68"/>
              <w:jc w:val="right"/>
              <w:rPr>
                <w:rFonts w:hAnsi="標楷體" w:hint="eastAsia"/>
                <w:szCs w:val="24"/>
              </w:rPr>
            </w:pPr>
            <w:r>
              <w:rPr>
                <w:rFonts w:hAnsi="標楷體" w:hint="eastAsia"/>
                <w:szCs w:val="24"/>
              </w:rPr>
              <w:t>737</w:t>
            </w:r>
            <w:r w:rsidR="009E1F49">
              <w:rPr>
                <w:rFonts w:hAnsi="標楷體"/>
                <w:szCs w:val="24"/>
              </w:rPr>
              <w:t>,</w:t>
            </w:r>
            <w:r>
              <w:rPr>
                <w:rFonts w:hAnsi="標楷體" w:hint="eastAsia"/>
                <w:szCs w:val="24"/>
              </w:rPr>
              <w:t>306</w:t>
            </w:r>
          </w:p>
        </w:tc>
        <w:tc>
          <w:tcPr>
            <w:tcW w:w="1361" w:type="dxa"/>
            <w:vAlign w:val="center"/>
          </w:tcPr>
          <w:p w:rsidR="009E1F49" w:rsidRDefault="009E1F49" w:rsidP="00A4574F">
            <w:pPr>
              <w:pStyle w:val="142"/>
              <w:ind w:rightChars="24" w:right="68"/>
              <w:jc w:val="right"/>
              <w:rPr>
                <w:rFonts w:hAnsi="標楷體" w:hint="eastAsia"/>
                <w:szCs w:val="24"/>
              </w:rPr>
            </w:pPr>
            <w:r>
              <w:rPr>
                <w:rFonts w:hAnsi="標楷體" w:hint="eastAsia"/>
                <w:szCs w:val="24"/>
              </w:rPr>
              <w:t>3</w:t>
            </w:r>
            <w:r>
              <w:rPr>
                <w:rFonts w:hAnsi="標楷體"/>
                <w:szCs w:val="24"/>
              </w:rPr>
              <w:t>,</w:t>
            </w:r>
            <w:r w:rsidR="00A4574F">
              <w:rPr>
                <w:rFonts w:hAnsi="標楷體" w:hint="eastAsia"/>
                <w:szCs w:val="24"/>
              </w:rPr>
              <w:t>646</w:t>
            </w:r>
            <w:r>
              <w:rPr>
                <w:rFonts w:hAnsi="標楷體"/>
                <w:szCs w:val="24"/>
              </w:rPr>
              <w:t>,</w:t>
            </w:r>
            <w:r w:rsidR="00A4574F">
              <w:rPr>
                <w:rFonts w:hAnsi="標楷體" w:hint="eastAsia"/>
                <w:szCs w:val="24"/>
              </w:rPr>
              <w:t>048</w:t>
            </w:r>
          </w:p>
        </w:tc>
        <w:tc>
          <w:tcPr>
            <w:tcW w:w="1361" w:type="dxa"/>
            <w:shd w:val="clear" w:color="auto" w:fill="auto"/>
            <w:vAlign w:val="center"/>
          </w:tcPr>
          <w:p w:rsidR="009E1F49" w:rsidRPr="000371C6" w:rsidRDefault="009E1F49" w:rsidP="00A4574F">
            <w:pPr>
              <w:pStyle w:val="142"/>
              <w:ind w:rightChars="24" w:right="68"/>
              <w:jc w:val="right"/>
              <w:rPr>
                <w:rFonts w:hAnsi="標楷體" w:hint="eastAsia"/>
                <w:szCs w:val="24"/>
              </w:rPr>
            </w:pPr>
            <w:r>
              <w:rPr>
                <w:rFonts w:hAnsi="標楷體" w:hint="eastAsia"/>
                <w:szCs w:val="24"/>
              </w:rPr>
              <w:t>3</w:t>
            </w:r>
            <w:r>
              <w:rPr>
                <w:rFonts w:hAnsi="標楷體"/>
                <w:szCs w:val="24"/>
              </w:rPr>
              <w:t>,</w:t>
            </w:r>
            <w:r w:rsidR="00A4574F">
              <w:rPr>
                <w:rFonts w:hAnsi="標楷體" w:hint="eastAsia"/>
                <w:szCs w:val="24"/>
              </w:rPr>
              <w:t>934</w:t>
            </w:r>
            <w:r>
              <w:rPr>
                <w:rFonts w:hAnsi="標楷體"/>
                <w:szCs w:val="24"/>
              </w:rPr>
              <w:t>,6</w:t>
            </w:r>
            <w:r w:rsidR="00A4574F">
              <w:rPr>
                <w:rFonts w:hAnsi="標楷體" w:hint="eastAsia"/>
                <w:szCs w:val="24"/>
              </w:rPr>
              <w:t>68</w:t>
            </w:r>
          </w:p>
        </w:tc>
        <w:tc>
          <w:tcPr>
            <w:tcW w:w="1474" w:type="dxa"/>
            <w:shd w:val="clear" w:color="auto" w:fill="auto"/>
            <w:vAlign w:val="center"/>
          </w:tcPr>
          <w:p w:rsidR="009E1F49" w:rsidRPr="000371C6" w:rsidRDefault="009E1F49" w:rsidP="00A4574F">
            <w:pPr>
              <w:pStyle w:val="142"/>
              <w:ind w:rightChars="24" w:right="68"/>
              <w:jc w:val="right"/>
              <w:rPr>
                <w:rFonts w:hAnsi="標楷體" w:hint="eastAsia"/>
                <w:szCs w:val="24"/>
              </w:rPr>
            </w:pPr>
            <w:r>
              <w:rPr>
                <w:rFonts w:hAnsi="標楷體" w:hint="eastAsia"/>
                <w:szCs w:val="24"/>
              </w:rPr>
              <w:t>9</w:t>
            </w:r>
            <w:r w:rsidR="00215A4E">
              <w:rPr>
                <w:rFonts w:hAnsi="標楷體" w:hint="eastAsia"/>
                <w:szCs w:val="24"/>
              </w:rPr>
              <w:t>2.7</w:t>
            </w:r>
          </w:p>
        </w:tc>
      </w:tr>
      <w:tr w:rsidR="0082257B" w:rsidRPr="000371C6" w:rsidTr="007B1321">
        <w:trPr>
          <w:trHeight w:val="340"/>
        </w:trPr>
        <w:tc>
          <w:tcPr>
            <w:tcW w:w="1036" w:type="dxa"/>
            <w:shd w:val="clear" w:color="auto" w:fill="auto"/>
            <w:noWrap/>
            <w:vAlign w:val="center"/>
          </w:tcPr>
          <w:p w:rsidR="0082257B" w:rsidRDefault="0082257B" w:rsidP="000371C6">
            <w:pPr>
              <w:pStyle w:val="142"/>
              <w:jc w:val="center"/>
              <w:rPr>
                <w:rFonts w:hint="eastAsia"/>
                <w:szCs w:val="24"/>
              </w:rPr>
            </w:pPr>
            <w:r>
              <w:rPr>
                <w:rFonts w:hint="eastAsia"/>
                <w:szCs w:val="24"/>
              </w:rPr>
              <w:t>113</w:t>
            </w:r>
          </w:p>
        </w:tc>
        <w:tc>
          <w:tcPr>
            <w:tcW w:w="1361" w:type="dxa"/>
            <w:shd w:val="clear" w:color="auto" w:fill="auto"/>
            <w:noWrap/>
            <w:vAlign w:val="center"/>
          </w:tcPr>
          <w:p w:rsidR="0082257B" w:rsidRDefault="0082257B" w:rsidP="00D52EDC">
            <w:pPr>
              <w:pStyle w:val="142"/>
              <w:ind w:rightChars="24" w:right="68"/>
              <w:jc w:val="right"/>
              <w:rPr>
                <w:rFonts w:hAnsi="標楷體" w:hint="eastAsia"/>
                <w:szCs w:val="24"/>
              </w:rPr>
            </w:pPr>
            <w:r>
              <w:rPr>
                <w:rFonts w:hAnsi="標楷體" w:hint="eastAsia"/>
                <w:szCs w:val="24"/>
              </w:rPr>
              <w:t>3</w:t>
            </w:r>
            <w:r>
              <w:rPr>
                <w:rFonts w:hAnsi="標楷體"/>
                <w:szCs w:val="24"/>
              </w:rPr>
              <w:t>,</w:t>
            </w:r>
            <w:r w:rsidR="00D52EDC">
              <w:rPr>
                <w:rFonts w:hAnsi="標楷體" w:hint="eastAsia"/>
                <w:szCs w:val="24"/>
              </w:rPr>
              <w:t>022</w:t>
            </w:r>
            <w:r>
              <w:rPr>
                <w:rFonts w:hAnsi="標楷體"/>
                <w:szCs w:val="24"/>
              </w:rPr>
              <w:t>,</w:t>
            </w:r>
            <w:r w:rsidR="00D52EDC">
              <w:rPr>
                <w:rFonts w:hAnsi="標楷體" w:hint="eastAsia"/>
                <w:szCs w:val="24"/>
              </w:rPr>
              <w:t>611</w:t>
            </w:r>
          </w:p>
        </w:tc>
        <w:tc>
          <w:tcPr>
            <w:tcW w:w="1361" w:type="dxa"/>
            <w:shd w:val="clear" w:color="auto" w:fill="auto"/>
            <w:vAlign w:val="center"/>
          </w:tcPr>
          <w:p w:rsidR="0082257B" w:rsidRDefault="00D52EDC" w:rsidP="00D52EDC">
            <w:pPr>
              <w:pStyle w:val="142"/>
              <w:ind w:rightChars="24" w:right="68"/>
              <w:jc w:val="right"/>
              <w:rPr>
                <w:rFonts w:hAnsi="標楷體" w:hint="eastAsia"/>
                <w:szCs w:val="24"/>
              </w:rPr>
            </w:pPr>
            <w:r>
              <w:rPr>
                <w:rFonts w:hAnsi="標楷體" w:hint="eastAsia"/>
                <w:szCs w:val="24"/>
              </w:rPr>
              <w:t>8</w:t>
            </w:r>
            <w:r w:rsidR="0082257B">
              <w:rPr>
                <w:rFonts w:hAnsi="標楷體"/>
                <w:szCs w:val="24"/>
              </w:rPr>
              <w:t>7</w:t>
            </w:r>
            <w:r>
              <w:rPr>
                <w:rFonts w:hAnsi="標楷體" w:hint="eastAsia"/>
                <w:szCs w:val="24"/>
              </w:rPr>
              <w:t>9</w:t>
            </w:r>
            <w:r w:rsidR="0082257B">
              <w:rPr>
                <w:rFonts w:hAnsi="標楷體"/>
                <w:szCs w:val="24"/>
              </w:rPr>
              <w:t>,</w:t>
            </w:r>
            <w:r>
              <w:rPr>
                <w:rFonts w:hAnsi="標楷體" w:hint="eastAsia"/>
                <w:szCs w:val="24"/>
              </w:rPr>
              <w:t>614</w:t>
            </w:r>
          </w:p>
        </w:tc>
        <w:tc>
          <w:tcPr>
            <w:tcW w:w="1361" w:type="dxa"/>
            <w:vAlign w:val="center"/>
          </w:tcPr>
          <w:p w:rsidR="0082257B" w:rsidRDefault="00D52EDC" w:rsidP="00D52EDC">
            <w:pPr>
              <w:pStyle w:val="142"/>
              <w:ind w:rightChars="24" w:right="68"/>
              <w:jc w:val="right"/>
              <w:rPr>
                <w:rFonts w:hAnsi="標楷體" w:hint="eastAsia"/>
                <w:szCs w:val="24"/>
              </w:rPr>
            </w:pPr>
            <w:r>
              <w:rPr>
                <w:rFonts w:hAnsi="標楷體" w:hint="eastAsia"/>
                <w:szCs w:val="24"/>
              </w:rPr>
              <w:t>3</w:t>
            </w:r>
            <w:r w:rsidR="0082257B">
              <w:rPr>
                <w:rFonts w:hAnsi="標楷體"/>
                <w:szCs w:val="24"/>
              </w:rPr>
              <w:t>,</w:t>
            </w:r>
            <w:r>
              <w:rPr>
                <w:rFonts w:hAnsi="標楷體" w:hint="eastAsia"/>
                <w:szCs w:val="24"/>
              </w:rPr>
              <w:t>902</w:t>
            </w:r>
            <w:r w:rsidR="0082257B">
              <w:rPr>
                <w:rFonts w:hAnsi="標楷體"/>
                <w:szCs w:val="24"/>
              </w:rPr>
              <w:t>,</w:t>
            </w:r>
            <w:r>
              <w:rPr>
                <w:rFonts w:hAnsi="標楷體" w:hint="eastAsia"/>
                <w:szCs w:val="24"/>
              </w:rPr>
              <w:t>225</w:t>
            </w:r>
          </w:p>
        </w:tc>
        <w:tc>
          <w:tcPr>
            <w:tcW w:w="1361" w:type="dxa"/>
            <w:shd w:val="clear" w:color="auto" w:fill="auto"/>
            <w:vAlign w:val="center"/>
          </w:tcPr>
          <w:p w:rsidR="0082257B" w:rsidRDefault="0082257B" w:rsidP="00D52EDC">
            <w:pPr>
              <w:pStyle w:val="142"/>
              <w:ind w:rightChars="24" w:right="68"/>
              <w:jc w:val="right"/>
              <w:rPr>
                <w:rFonts w:hAnsi="標楷體" w:hint="eastAsia"/>
                <w:szCs w:val="24"/>
              </w:rPr>
            </w:pPr>
            <w:r>
              <w:rPr>
                <w:rFonts w:hAnsi="標楷體" w:hint="eastAsia"/>
                <w:szCs w:val="24"/>
              </w:rPr>
              <w:t>4</w:t>
            </w:r>
            <w:r>
              <w:rPr>
                <w:rFonts w:hAnsi="標楷體"/>
                <w:szCs w:val="24"/>
              </w:rPr>
              <w:t>,</w:t>
            </w:r>
            <w:r w:rsidR="00D52EDC">
              <w:rPr>
                <w:rFonts w:hAnsi="標楷體" w:hint="eastAsia"/>
                <w:szCs w:val="24"/>
              </w:rPr>
              <w:t>229</w:t>
            </w:r>
            <w:r>
              <w:rPr>
                <w:rFonts w:hAnsi="標楷體"/>
                <w:szCs w:val="24"/>
              </w:rPr>
              <w:t>,</w:t>
            </w:r>
            <w:r w:rsidR="00D52EDC">
              <w:rPr>
                <w:rFonts w:hAnsi="標楷體" w:hint="eastAsia"/>
                <w:szCs w:val="24"/>
              </w:rPr>
              <w:t>522</w:t>
            </w:r>
          </w:p>
        </w:tc>
        <w:tc>
          <w:tcPr>
            <w:tcW w:w="1474" w:type="dxa"/>
            <w:shd w:val="clear" w:color="auto" w:fill="auto"/>
            <w:vAlign w:val="center"/>
          </w:tcPr>
          <w:p w:rsidR="0082257B" w:rsidRDefault="0082257B" w:rsidP="00D52EDC">
            <w:pPr>
              <w:pStyle w:val="142"/>
              <w:ind w:rightChars="24" w:right="68"/>
              <w:jc w:val="right"/>
              <w:rPr>
                <w:rFonts w:hAnsi="標楷體" w:hint="eastAsia"/>
                <w:szCs w:val="24"/>
              </w:rPr>
            </w:pPr>
            <w:r>
              <w:rPr>
                <w:rFonts w:hAnsi="標楷體" w:hint="eastAsia"/>
                <w:szCs w:val="24"/>
              </w:rPr>
              <w:t>9</w:t>
            </w:r>
            <w:r w:rsidR="00D52EDC">
              <w:rPr>
                <w:rFonts w:hAnsi="標楷體" w:hint="eastAsia"/>
                <w:szCs w:val="24"/>
              </w:rPr>
              <w:t>2.3</w:t>
            </w:r>
          </w:p>
        </w:tc>
      </w:tr>
      <w:tr w:rsidR="00D34973" w:rsidRPr="000371C6" w:rsidTr="007B1321">
        <w:trPr>
          <w:trHeight w:val="340"/>
        </w:trPr>
        <w:tc>
          <w:tcPr>
            <w:tcW w:w="1036" w:type="dxa"/>
            <w:shd w:val="clear" w:color="auto" w:fill="auto"/>
            <w:noWrap/>
            <w:vAlign w:val="center"/>
          </w:tcPr>
          <w:p w:rsidR="00D34973" w:rsidRDefault="00D34973" w:rsidP="000371C6">
            <w:pPr>
              <w:pStyle w:val="142"/>
              <w:jc w:val="center"/>
              <w:rPr>
                <w:rFonts w:hint="eastAsia"/>
                <w:szCs w:val="24"/>
              </w:rPr>
            </w:pPr>
            <w:r>
              <w:rPr>
                <w:rFonts w:hint="eastAsia"/>
                <w:szCs w:val="24"/>
              </w:rPr>
              <w:t>114</w:t>
            </w:r>
          </w:p>
        </w:tc>
        <w:tc>
          <w:tcPr>
            <w:tcW w:w="1361" w:type="dxa"/>
            <w:shd w:val="clear" w:color="auto" w:fill="auto"/>
            <w:noWrap/>
            <w:vAlign w:val="center"/>
          </w:tcPr>
          <w:p w:rsidR="00D34973" w:rsidRDefault="00D34973" w:rsidP="000371C6">
            <w:pPr>
              <w:pStyle w:val="142"/>
              <w:ind w:rightChars="24" w:right="68"/>
              <w:jc w:val="right"/>
              <w:rPr>
                <w:rFonts w:hAnsi="標楷體" w:hint="eastAsia"/>
                <w:szCs w:val="24"/>
              </w:rPr>
            </w:pPr>
            <w:r>
              <w:rPr>
                <w:rFonts w:hAnsi="標楷體" w:hint="eastAsia"/>
                <w:szCs w:val="24"/>
              </w:rPr>
              <w:t>3</w:t>
            </w:r>
            <w:r>
              <w:rPr>
                <w:rFonts w:hAnsi="標楷體"/>
                <w:szCs w:val="24"/>
              </w:rPr>
              <w:t>,007,135</w:t>
            </w:r>
          </w:p>
        </w:tc>
        <w:tc>
          <w:tcPr>
            <w:tcW w:w="1361" w:type="dxa"/>
            <w:shd w:val="clear" w:color="auto" w:fill="auto"/>
            <w:vAlign w:val="center"/>
          </w:tcPr>
          <w:p w:rsidR="00D34973" w:rsidRDefault="00D34973" w:rsidP="000371C6">
            <w:pPr>
              <w:pStyle w:val="142"/>
              <w:ind w:rightChars="24" w:right="68"/>
              <w:jc w:val="right"/>
              <w:rPr>
                <w:rFonts w:hAnsi="標楷體" w:hint="eastAsia"/>
                <w:szCs w:val="24"/>
              </w:rPr>
            </w:pPr>
            <w:r>
              <w:rPr>
                <w:rFonts w:hAnsi="標楷體" w:hint="eastAsia"/>
                <w:szCs w:val="24"/>
              </w:rPr>
              <w:t>6</w:t>
            </w:r>
            <w:r>
              <w:rPr>
                <w:rFonts w:hAnsi="標楷體"/>
                <w:szCs w:val="24"/>
              </w:rPr>
              <w:t>06,816</w:t>
            </w:r>
          </w:p>
        </w:tc>
        <w:tc>
          <w:tcPr>
            <w:tcW w:w="1361" w:type="dxa"/>
            <w:vAlign w:val="center"/>
          </w:tcPr>
          <w:p w:rsidR="00D34973" w:rsidRDefault="00D34973" w:rsidP="009E1F49">
            <w:pPr>
              <w:pStyle w:val="142"/>
              <w:ind w:rightChars="24" w:right="68"/>
              <w:jc w:val="right"/>
              <w:rPr>
                <w:rFonts w:hAnsi="標楷體" w:hint="eastAsia"/>
                <w:szCs w:val="24"/>
              </w:rPr>
            </w:pPr>
            <w:r>
              <w:rPr>
                <w:rFonts w:hAnsi="標楷體" w:hint="eastAsia"/>
                <w:szCs w:val="24"/>
              </w:rPr>
              <w:t>3</w:t>
            </w:r>
            <w:r>
              <w:rPr>
                <w:rFonts w:hAnsi="標楷體"/>
                <w:szCs w:val="24"/>
              </w:rPr>
              <w:t>,613,951</w:t>
            </w:r>
          </w:p>
        </w:tc>
        <w:tc>
          <w:tcPr>
            <w:tcW w:w="1361" w:type="dxa"/>
            <w:shd w:val="clear" w:color="auto" w:fill="auto"/>
            <w:vAlign w:val="center"/>
          </w:tcPr>
          <w:p w:rsidR="00D34973" w:rsidRDefault="00D34973" w:rsidP="000371C6">
            <w:pPr>
              <w:pStyle w:val="142"/>
              <w:ind w:rightChars="24" w:right="68"/>
              <w:jc w:val="right"/>
              <w:rPr>
                <w:rFonts w:hAnsi="標楷體" w:hint="eastAsia"/>
                <w:szCs w:val="24"/>
              </w:rPr>
            </w:pPr>
            <w:r>
              <w:rPr>
                <w:rFonts w:hAnsi="標楷體" w:hint="eastAsia"/>
                <w:szCs w:val="24"/>
              </w:rPr>
              <w:t>3</w:t>
            </w:r>
            <w:r>
              <w:rPr>
                <w:rFonts w:hAnsi="標楷體"/>
                <w:szCs w:val="24"/>
              </w:rPr>
              <w:t>,793,207</w:t>
            </w:r>
          </w:p>
        </w:tc>
        <w:tc>
          <w:tcPr>
            <w:tcW w:w="1474" w:type="dxa"/>
            <w:shd w:val="clear" w:color="auto" w:fill="auto"/>
            <w:vAlign w:val="center"/>
          </w:tcPr>
          <w:p w:rsidR="00D34973" w:rsidRDefault="00D34973" w:rsidP="00215A4E">
            <w:pPr>
              <w:pStyle w:val="142"/>
              <w:ind w:rightChars="24" w:right="68"/>
              <w:jc w:val="right"/>
              <w:rPr>
                <w:rFonts w:hAnsi="標楷體" w:hint="eastAsia"/>
                <w:szCs w:val="24"/>
              </w:rPr>
            </w:pPr>
            <w:r>
              <w:rPr>
                <w:rFonts w:hAnsi="標楷體" w:hint="eastAsia"/>
                <w:szCs w:val="24"/>
              </w:rPr>
              <w:t>9</w:t>
            </w:r>
            <w:r>
              <w:rPr>
                <w:rFonts w:hAnsi="標楷體"/>
                <w:szCs w:val="24"/>
              </w:rPr>
              <w:t>5.3</w:t>
            </w:r>
          </w:p>
        </w:tc>
      </w:tr>
    </w:tbl>
    <w:p w:rsidR="00E9065A" w:rsidRPr="000371C6" w:rsidRDefault="001744B6" w:rsidP="008A4615">
      <w:pPr>
        <w:pStyle w:val="142"/>
        <w:spacing w:line="300" w:lineRule="exact"/>
        <w:ind w:leftChars="201" w:left="1700" w:rightChars="-7" w:right="-20" w:hangingChars="465" w:hanging="1131"/>
        <w:rPr>
          <w:rFonts w:hAnsi="標楷體"/>
          <w:szCs w:val="24"/>
        </w:rPr>
      </w:pPr>
      <w:r w:rsidRPr="000371C6">
        <w:rPr>
          <w:rFonts w:hAnsi="標楷體" w:hint="eastAsia"/>
          <w:szCs w:val="24"/>
          <w:lang w:eastAsia="zh-HK"/>
        </w:rPr>
        <w:t>說    明</w:t>
      </w:r>
      <w:r w:rsidRPr="000371C6">
        <w:rPr>
          <w:rFonts w:hAnsi="標楷體" w:hint="eastAsia"/>
          <w:szCs w:val="24"/>
        </w:rPr>
        <w:t>：</w:t>
      </w:r>
      <w:r w:rsidR="0082257B">
        <w:rPr>
          <w:rFonts w:hAnsi="標楷體" w:hint="eastAsia"/>
          <w:spacing w:val="-10"/>
          <w:szCs w:val="24"/>
        </w:rPr>
        <w:t>11</w:t>
      </w:r>
      <w:r w:rsidR="00D34973">
        <w:rPr>
          <w:rFonts w:hAnsi="標楷體" w:hint="eastAsia"/>
          <w:spacing w:val="-10"/>
          <w:szCs w:val="24"/>
        </w:rPr>
        <w:t>0至112</w:t>
      </w:r>
      <w:r w:rsidR="0080431C" w:rsidRPr="0080431C">
        <w:rPr>
          <w:rFonts w:hAnsi="標楷體" w:hint="eastAsia"/>
          <w:spacing w:val="-10"/>
          <w:szCs w:val="24"/>
        </w:rPr>
        <w:t>年度為決算數，11</w:t>
      </w:r>
      <w:r w:rsidR="00D34973">
        <w:rPr>
          <w:rFonts w:hAnsi="標楷體" w:hint="eastAsia"/>
          <w:spacing w:val="-10"/>
          <w:szCs w:val="24"/>
        </w:rPr>
        <w:t>3</w:t>
      </w:r>
      <w:r w:rsidR="00D52EDC">
        <w:rPr>
          <w:rFonts w:hAnsi="標楷體" w:hint="eastAsia"/>
          <w:spacing w:val="-10"/>
          <w:szCs w:val="24"/>
        </w:rPr>
        <w:t>年度為自結數，</w:t>
      </w:r>
      <w:r w:rsidR="00D34973">
        <w:rPr>
          <w:rFonts w:hAnsi="標楷體" w:hint="eastAsia"/>
          <w:spacing w:val="-10"/>
          <w:szCs w:val="24"/>
        </w:rPr>
        <w:t>114</w:t>
      </w:r>
      <w:r w:rsidR="0080431C" w:rsidRPr="0080431C">
        <w:rPr>
          <w:rFonts w:hAnsi="標楷體" w:hint="eastAsia"/>
          <w:spacing w:val="-10"/>
          <w:szCs w:val="24"/>
        </w:rPr>
        <w:t>年度</w:t>
      </w:r>
      <w:r w:rsidRPr="000371C6">
        <w:rPr>
          <w:rFonts w:hAnsi="標楷體" w:hint="eastAsia"/>
          <w:spacing w:val="-10"/>
          <w:szCs w:val="24"/>
          <w:lang w:eastAsia="zh-HK"/>
        </w:rPr>
        <w:t>為預算</w:t>
      </w:r>
      <w:r w:rsidR="000371C6" w:rsidRPr="000371C6">
        <w:rPr>
          <w:rFonts w:hAnsi="標楷體" w:hint="eastAsia"/>
          <w:spacing w:val="-10"/>
          <w:szCs w:val="24"/>
          <w:lang w:eastAsia="zh-HK"/>
        </w:rPr>
        <w:t>案</w:t>
      </w:r>
      <w:r w:rsidRPr="000371C6">
        <w:rPr>
          <w:rFonts w:hAnsi="標楷體" w:hint="eastAsia"/>
          <w:spacing w:val="-10"/>
          <w:szCs w:val="24"/>
          <w:lang w:eastAsia="zh-HK"/>
        </w:rPr>
        <w:t>數</w:t>
      </w:r>
      <w:r w:rsidRPr="000371C6">
        <w:rPr>
          <w:rFonts w:hAnsi="標楷體" w:hint="eastAsia"/>
          <w:spacing w:val="-10"/>
          <w:szCs w:val="24"/>
        </w:rPr>
        <w:t>。</w:t>
      </w:r>
    </w:p>
    <w:p w:rsidR="0031692C" w:rsidRPr="000371C6" w:rsidRDefault="0031692C" w:rsidP="009614EC">
      <w:pPr>
        <w:pStyle w:val="142"/>
        <w:spacing w:line="300" w:lineRule="exact"/>
        <w:ind w:leftChars="201" w:left="1571" w:rightChars="-7" w:right="-20" w:hangingChars="412" w:hanging="1002"/>
        <w:rPr>
          <w:rFonts w:hAnsi="標楷體" w:hint="eastAsia"/>
          <w:snapToGrid/>
          <w:kern w:val="0"/>
          <w:szCs w:val="24"/>
        </w:rPr>
      </w:pPr>
      <w:r w:rsidRPr="000371C6">
        <w:rPr>
          <w:rFonts w:hAnsi="標楷體" w:hint="eastAsia"/>
          <w:szCs w:val="24"/>
        </w:rPr>
        <w:t>資料來源：</w:t>
      </w:r>
      <w:r w:rsidRPr="000371C6">
        <w:rPr>
          <w:rFonts w:hAnsi="標楷體" w:hint="eastAsia"/>
          <w:snapToGrid/>
          <w:kern w:val="0"/>
          <w:szCs w:val="24"/>
        </w:rPr>
        <w:t>國衛院。</w:t>
      </w:r>
    </w:p>
    <w:p w:rsidR="00F31658" w:rsidRPr="008278EF" w:rsidRDefault="00F31658" w:rsidP="00F31658">
      <w:pPr>
        <w:ind w:left="566" w:firstLine="566"/>
        <w:rPr>
          <w:rFonts w:hAnsi="標楷體" w:hint="eastAsia"/>
        </w:rPr>
      </w:pPr>
      <w:r w:rsidRPr="008278EF">
        <w:rPr>
          <w:rFonts w:cs="New Gulim" w:hint="eastAsia"/>
        </w:rPr>
        <w:t>綜上，國衛院</w:t>
      </w:r>
      <w:r w:rsidR="00F83DD3">
        <w:rPr>
          <w:rFonts w:cs="New Gulim" w:hint="eastAsia"/>
        </w:rPr>
        <w:t>114</w:t>
      </w:r>
      <w:r w:rsidRPr="008278EF">
        <w:rPr>
          <w:rFonts w:cs="New Gulim" w:hint="eastAsia"/>
        </w:rPr>
        <w:t>年度預計民間專案計畫收入</w:t>
      </w:r>
      <w:r w:rsidR="00F83DD3">
        <w:rPr>
          <w:rFonts w:cs="New Gulim" w:hint="eastAsia"/>
        </w:rPr>
        <w:t>僅1,121萬1千元，</w:t>
      </w:r>
      <w:r w:rsidR="00F83DD3">
        <w:rPr>
          <w:rFonts w:hint="eastAsia"/>
        </w:rPr>
        <w:t>僅</w:t>
      </w:r>
      <w:r w:rsidR="00C86B80">
        <w:rPr>
          <w:rFonts w:hint="eastAsia"/>
        </w:rPr>
        <w:t>113</w:t>
      </w:r>
      <w:r w:rsidR="00F83DD3" w:rsidRPr="00F85C88">
        <w:rPr>
          <w:rFonts w:hint="eastAsia"/>
          <w:lang w:eastAsia="zh-HK"/>
        </w:rPr>
        <w:t>年度</w:t>
      </w:r>
      <w:r w:rsidR="00C86B80">
        <w:rPr>
          <w:rFonts w:hint="eastAsia"/>
        </w:rPr>
        <w:t>自結數</w:t>
      </w:r>
      <w:r w:rsidR="00F83DD3">
        <w:rPr>
          <w:rFonts w:hint="eastAsia"/>
        </w:rPr>
        <w:t>之7.</w:t>
      </w:r>
      <w:r w:rsidR="00C86B80">
        <w:rPr>
          <w:rFonts w:hint="eastAsia"/>
        </w:rPr>
        <w:t>5</w:t>
      </w:r>
      <w:r w:rsidR="00F83DD3">
        <w:rPr>
          <w:rFonts w:hint="eastAsia"/>
        </w:rPr>
        <w:t>%</w:t>
      </w:r>
      <w:r w:rsidR="00F83DD3" w:rsidRPr="00F85C88">
        <w:rPr>
          <w:rFonts w:hint="eastAsia"/>
        </w:rPr>
        <w:t>，</w:t>
      </w:r>
      <w:r w:rsidR="00147422">
        <w:rPr>
          <w:rFonts w:hint="eastAsia"/>
        </w:rPr>
        <w:t>另114年度</w:t>
      </w:r>
      <w:r w:rsidR="00F83DD3">
        <w:rPr>
          <w:rFonts w:hint="eastAsia"/>
        </w:rPr>
        <w:t>來自政府部門收入占整體收入比率</w:t>
      </w:r>
      <w:r w:rsidR="00147422">
        <w:rPr>
          <w:rFonts w:hint="eastAsia"/>
        </w:rPr>
        <w:t>預計</w:t>
      </w:r>
      <w:r w:rsidR="00F83DD3">
        <w:rPr>
          <w:rFonts w:hint="eastAsia"/>
        </w:rPr>
        <w:t>逾9成5，</w:t>
      </w:r>
      <w:r w:rsidR="009A1359">
        <w:rPr>
          <w:rFonts w:cs="New Gulim" w:hint="eastAsia"/>
        </w:rPr>
        <w:t>顯示</w:t>
      </w:r>
      <w:r w:rsidRPr="008278EF">
        <w:rPr>
          <w:rFonts w:cs="New Gulim" w:hint="eastAsia"/>
        </w:rPr>
        <w:t>對政府部門經費之仰賴</w:t>
      </w:r>
      <w:r w:rsidR="009E1F49">
        <w:rPr>
          <w:rFonts w:cs="New Gulim" w:hint="eastAsia"/>
        </w:rPr>
        <w:t>居高不下</w:t>
      </w:r>
      <w:r w:rsidRPr="008278EF">
        <w:rPr>
          <w:rFonts w:cs="New Gulim" w:hint="eastAsia"/>
        </w:rPr>
        <w:t>，允宜積極爭取民間專案計畫</w:t>
      </w:r>
      <w:r w:rsidR="0056626D">
        <w:rPr>
          <w:rFonts w:cs="New Gulim" w:hint="eastAsia"/>
        </w:rPr>
        <w:t>，</w:t>
      </w:r>
      <w:r w:rsidR="00304895">
        <w:rPr>
          <w:rFonts w:cs="New Gulim" w:hint="eastAsia"/>
        </w:rPr>
        <w:t>俾增收入</w:t>
      </w:r>
      <w:r w:rsidRPr="008278EF">
        <w:rPr>
          <w:rFonts w:hAnsi="標楷體" w:hint="eastAsia"/>
        </w:rPr>
        <w:t>。</w:t>
      </w:r>
    </w:p>
    <w:bookmarkEnd w:id="1"/>
    <w:bookmarkEnd w:id="2"/>
    <w:bookmarkEnd w:id="3"/>
    <w:sectPr w:rsidR="00F31658" w:rsidRPr="008278EF" w:rsidSect="00F9326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50A" w:rsidRDefault="00D2050A" w:rsidP="006D1EAE">
      <w:pPr>
        <w:spacing w:line="240" w:lineRule="auto"/>
        <w:ind w:left="560" w:firstLine="560"/>
      </w:pPr>
      <w:r>
        <w:separator/>
      </w:r>
    </w:p>
  </w:endnote>
  <w:endnote w:type="continuationSeparator" w:id="0">
    <w:p w:rsidR="00D2050A" w:rsidRDefault="00D2050A" w:rsidP="006D1EA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DFMing Std W3">
    <w:altName w:val="細明體_HKSCS"/>
    <w:panose1 w:val="00000000000000000000"/>
    <w:charset w:val="88"/>
    <w:family w:val="roman"/>
    <w:notTrueType/>
    <w:pitch w:val="default"/>
    <w:sig w:usb0="00000001" w:usb1="08080000" w:usb2="00000010" w:usb3="00000000" w:csb0="00100000" w:csb1="00000000"/>
  </w:font>
  <w:font w:name="DF Kai Shu">
    <w:altName w:val="華康行書體"/>
    <w:panose1 w:val="00000000000000000000"/>
    <w:charset w:val="88"/>
    <w:family w:val="script"/>
    <w:notTrueType/>
    <w:pitch w:val="default"/>
    <w:sig w:usb0="00000001" w:usb1="08080000" w:usb2="00000010" w:usb3="00000000" w:csb0="00100000" w:csb1="00000000"/>
  </w:font>
  <w:font w:name="華康細明體外字集">
    <w:panose1 w:val="02010609010101010101"/>
    <w:charset w:val="88"/>
    <w:family w:val="modern"/>
    <w:pitch w:val="fixed"/>
    <w:sig w:usb0="80000001" w:usb1="28091800" w:usb2="00000016" w:usb3="00000000" w:csb0="00100000" w:csb1="00000000"/>
  </w:font>
  <w:font w:name="New Gulim">
    <w:altName w:val="Arial Unicode MS"/>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p w:rsidR="006E7868" w:rsidRDefault="006E7868" w:rsidP="00911466">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B42A3C">
    <w:pPr>
      <w:pStyle w:val="aff0"/>
      <w:tabs>
        <w:tab w:val="clear" w:pos="8306"/>
        <w:tab w:val="right" w:pos="8505"/>
      </w:tabs>
      <w:ind w:leftChars="0" w:left="0" w:firstLineChars="0" w:firstLine="0"/>
      <w:jc w:val="center"/>
    </w:pPr>
    <w:r w:rsidRPr="002E1848">
      <w:fldChar w:fldCharType="begin"/>
    </w:r>
    <w:r w:rsidRPr="002E1848">
      <w:instrText>PAGE   \* MERGEFORMAT</w:instrText>
    </w:r>
    <w:r w:rsidRPr="002E1848">
      <w:fldChar w:fldCharType="separate"/>
    </w:r>
    <w:r w:rsidR="001224D3" w:rsidRPr="001224D3">
      <w:rPr>
        <w:noProof/>
        <w:lang w:val="zh-TW"/>
      </w:rPr>
      <w:t>3</w:t>
    </w:r>
    <w:r w:rsidRPr="002E184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50A" w:rsidRDefault="00D2050A" w:rsidP="007C1E24">
      <w:pPr>
        <w:spacing w:line="240" w:lineRule="auto"/>
        <w:ind w:left="560" w:firstLine="560"/>
      </w:pPr>
      <w:r>
        <w:separator/>
      </w:r>
    </w:p>
  </w:footnote>
  <w:footnote w:type="continuationSeparator" w:id="0">
    <w:p w:rsidR="00D2050A" w:rsidRDefault="00D2050A" w:rsidP="006D1EA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FD2F36">
    <w:pPr>
      <w:pStyle w:val="afd"/>
      <w:ind w:left="560" w:firstLine="400"/>
    </w:pPr>
  </w:p>
  <w:p w:rsidR="006E7868" w:rsidRDefault="006E7868" w:rsidP="00911466">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Pr="00FD2F36" w:rsidRDefault="006E7868" w:rsidP="00FD2F36">
    <w:pPr>
      <w:pStyle w:val="af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868" w:rsidRDefault="006E7868" w:rsidP="00911466">
    <w:pPr>
      <w:pStyle w:val="af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E46EF"/>
    <w:multiLevelType w:val="hybridMultilevel"/>
    <w:tmpl w:val="61B030F2"/>
    <w:lvl w:ilvl="0" w:tplc="2690E7F8">
      <w:start w:val="1"/>
      <w:numFmt w:val="taiwaneseCountingThousand"/>
      <w:pStyle w:val="a1"/>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9532EFC"/>
    <w:multiLevelType w:val="hybridMultilevel"/>
    <w:tmpl w:val="7CBA69F8"/>
    <w:lvl w:ilvl="0" w:tplc="AFAA79CE">
      <w:start w:val="1"/>
      <w:numFmt w:val="taiwaneseCountingThousand"/>
      <w:pStyle w:val="a2"/>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CE41FE7"/>
    <w:multiLevelType w:val="hybridMultilevel"/>
    <w:tmpl w:val="4EB0359E"/>
    <w:lvl w:ilvl="0" w:tplc="5F40B93E">
      <w:start w:val="1"/>
      <w:numFmt w:val="decimal"/>
      <w:pStyle w:val="1"/>
      <w:suff w:val="nothing"/>
      <w:lvlText w:val="%1、"/>
      <w:lvlJc w:val="left"/>
      <w:pPr>
        <w:ind w:left="1756" w:hanging="480"/>
      </w:pPr>
      <w:rPr>
        <w:rFonts w:hint="eastAsia"/>
        <w:b w:val="0"/>
        <w:sz w:val="32"/>
        <w:szCs w:val="32"/>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5"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6" w15:restartNumberingAfterBreak="0">
    <w:nsid w:val="2CBC5DE6"/>
    <w:multiLevelType w:val="multilevel"/>
    <w:tmpl w:val="04C434B4"/>
    <w:lvl w:ilvl="0">
      <w:start w:val="1"/>
      <w:numFmt w:val="ideographLegalTraditional"/>
      <w:pStyle w:val="a3"/>
      <w:suff w:val="nothing"/>
      <w:lvlText w:val="%1、"/>
      <w:lvlJc w:val="left"/>
      <w:pPr>
        <w:ind w:left="1276" w:hanging="1134"/>
      </w:pPr>
      <w:rPr>
        <w:rFonts w:hAnsi="Times New Roman" w:cs="Times New Roman" w:hint="eastAsia"/>
        <w:b/>
        <w:bCs w:val="0"/>
        <w:i w:val="0"/>
        <w:iCs w:val="0"/>
        <w:caps w:val="0"/>
        <w:smallCaps w:val="0"/>
        <w:strike w:val="0"/>
        <w:dstrike w:val="0"/>
        <w:noProof w:val="0"/>
        <w:snapToGrid w:val="0"/>
        <w:vanish w:val="0"/>
        <w:color w:val="000000"/>
        <w:spacing w:val="0"/>
        <w:kern w:val="0"/>
        <w:position w:val="0"/>
        <w:sz w:val="40"/>
        <w:szCs w:val="4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2">
      <w:start w:val="1"/>
      <w:numFmt w:val="taiwaneseCountingThousand"/>
      <w:pStyle w:val="a4"/>
      <w:lvlText w:val="(%3)"/>
      <w:lvlJc w:val="left"/>
      <w:pPr>
        <w:tabs>
          <w:tab w:val="num" w:pos="-284"/>
        </w:tabs>
        <w:ind w:left="680" w:hanging="680"/>
      </w:pPr>
      <w:rPr>
        <w:rFonts w:ascii="標楷體" w:eastAsia="標楷體" w:hAnsi="標楷體" w:cs="Times New Roman" w:hint="eastAsia"/>
        <w:b/>
        <w:bCs w:val="0"/>
        <w:i w:val="0"/>
        <w:iCs w:val="0"/>
        <w:caps w:val="0"/>
        <w:smallCaps w:val="0"/>
        <w:strike w:val="0"/>
        <w:dstrike w:val="0"/>
        <w:noProof w:val="0"/>
        <w:snapToGrid w:val="0"/>
        <w:vanish w:val="0"/>
        <w:color w:val="000000"/>
        <w:spacing w:val="0"/>
        <w:kern w:val="0"/>
        <w:position w:val="0"/>
        <w:u w:val="none"/>
        <w:effect w:val="none"/>
        <w:vertAlign w:val="baseline"/>
        <w:em w:val="none"/>
        <w:lang w:val="en-US"/>
        <w:specVanish w:val="0"/>
      </w:rPr>
    </w:lvl>
    <w:lvl w:ilvl="3">
      <w:start w:val="1"/>
      <w:numFmt w:val="decimal"/>
      <w:pStyle w:val="123"/>
      <w:suff w:val="nothing"/>
      <w:lvlText w:val="%4、"/>
      <w:lvlJc w:val="left"/>
      <w:pPr>
        <w:ind w:left="4140" w:hanging="454"/>
      </w:pPr>
      <w:rPr>
        <w:rFonts w:ascii="標楷體" w:eastAsia="標楷體" w:hAnsi="標楷體" w:cs="Times New Roman"/>
        <w:b w:val="0"/>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4">
      <w:start w:val="1"/>
      <w:numFmt w:val="decimal"/>
      <w:pStyle w:val="1230"/>
      <w:lvlText w:val="(%5)"/>
      <w:lvlJc w:val="left"/>
      <w:pPr>
        <w:tabs>
          <w:tab w:val="num" w:pos="1162"/>
        </w:tabs>
        <w:ind w:left="1446" w:hanging="624"/>
      </w:pPr>
      <w:rPr>
        <w:rFonts w:ascii="標楷體" w:eastAsia="標楷體" w:hAnsi="標楷體" w:cs="Times New Roman"/>
        <w:b/>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5">
      <w:start w:val="1"/>
      <w:numFmt w:val="decimal"/>
      <w:lvlText w:val="(%6)"/>
      <w:lvlJc w:val="left"/>
      <w:pPr>
        <w:tabs>
          <w:tab w:val="num" w:pos="7765"/>
        </w:tabs>
        <w:ind w:left="7765" w:hanging="1134"/>
      </w:pPr>
      <w:rPr>
        <w:rFonts w:hint="eastAsia"/>
      </w:rPr>
    </w:lvl>
    <w:lvl w:ilvl="6">
      <w:start w:val="1"/>
      <w:numFmt w:val="decimal"/>
      <w:lvlText w:val="(%7)"/>
      <w:lvlJc w:val="left"/>
      <w:pPr>
        <w:tabs>
          <w:tab w:val="num" w:pos="8332"/>
        </w:tabs>
        <w:ind w:left="8332" w:hanging="1276"/>
      </w:pPr>
      <w:rPr>
        <w:rFonts w:hint="eastAsia"/>
      </w:rPr>
    </w:lvl>
    <w:lvl w:ilvl="7">
      <w:start w:val="1"/>
      <w:numFmt w:val="lowerLetter"/>
      <w:lvlText w:val="%8."/>
      <w:lvlJc w:val="left"/>
      <w:pPr>
        <w:tabs>
          <w:tab w:val="num" w:pos="8899"/>
        </w:tabs>
        <w:ind w:left="8899" w:hanging="1418"/>
      </w:pPr>
      <w:rPr>
        <w:rFonts w:hint="eastAsia"/>
      </w:rPr>
    </w:lvl>
    <w:lvl w:ilvl="8">
      <w:start w:val="1"/>
      <w:numFmt w:val="lowerLetter"/>
      <w:lvlText w:val="%9)"/>
      <w:lvlJc w:val="left"/>
      <w:pPr>
        <w:tabs>
          <w:tab w:val="num" w:pos="9607"/>
        </w:tabs>
        <w:ind w:left="9607" w:hanging="1700"/>
      </w:pPr>
      <w:rPr>
        <w:rFonts w:hint="eastAsia"/>
      </w:rPr>
    </w:lvl>
  </w:abstractNum>
  <w:abstractNum w:abstractNumId="7" w15:restartNumberingAfterBreak="0">
    <w:nsid w:val="2D3C12F4"/>
    <w:multiLevelType w:val="hybridMultilevel"/>
    <w:tmpl w:val="ED9C10F6"/>
    <w:lvl w:ilvl="0" w:tplc="DC568DF2">
      <w:start w:val="1"/>
      <w:numFmt w:val="decimal"/>
      <w:lvlText w:val="(%1)"/>
      <w:lvlJc w:val="left"/>
      <w:pPr>
        <w:ind w:left="1680" w:hanging="444"/>
      </w:pPr>
      <w:rPr>
        <w:rFonts w:ascii="標楷體" w:hint="default"/>
        <w:b/>
        <w:color w:val="auto"/>
        <w:sz w:val="28"/>
      </w:rPr>
    </w:lvl>
    <w:lvl w:ilvl="1" w:tplc="04090019" w:tentative="1">
      <w:start w:val="1"/>
      <w:numFmt w:val="ideographTraditional"/>
      <w:lvlText w:val="%2、"/>
      <w:lvlJc w:val="left"/>
      <w:pPr>
        <w:ind w:left="2196" w:hanging="480"/>
      </w:pPr>
    </w:lvl>
    <w:lvl w:ilvl="2" w:tplc="0409001B" w:tentative="1">
      <w:start w:val="1"/>
      <w:numFmt w:val="lowerRoman"/>
      <w:lvlText w:val="%3."/>
      <w:lvlJc w:val="right"/>
      <w:pPr>
        <w:ind w:left="2676" w:hanging="480"/>
      </w:pPr>
    </w:lvl>
    <w:lvl w:ilvl="3" w:tplc="0409000F" w:tentative="1">
      <w:start w:val="1"/>
      <w:numFmt w:val="decimal"/>
      <w:lvlText w:val="%4."/>
      <w:lvlJc w:val="left"/>
      <w:pPr>
        <w:ind w:left="3156" w:hanging="480"/>
      </w:pPr>
    </w:lvl>
    <w:lvl w:ilvl="4" w:tplc="04090019" w:tentative="1">
      <w:start w:val="1"/>
      <w:numFmt w:val="ideographTraditional"/>
      <w:lvlText w:val="%5、"/>
      <w:lvlJc w:val="left"/>
      <w:pPr>
        <w:ind w:left="3636" w:hanging="480"/>
      </w:pPr>
    </w:lvl>
    <w:lvl w:ilvl="5" w:tplc="0409001B" w:tentative="1">
      <w:start w:val="1"/>
      <w:numFmt w:val="lowerRoman"/>
      <w:lvlText w:val="%6."/>
      <w:lvlJc w:val="right"/>
      <w:pPr>
        <w:ind w:left="4116" w:hanging="480"/>
      </w:pPr>
    </w:lvl>
    <w:lvl w:ilvl="6" w:tplc="0409000F" w:tentative="1">
      <w:start w:val="1"/>
      <w:numFmt w:val="decimal"/>
      <w:lvlText w:val="%7."/>
      <w:lvlJc w:val="left"/>
      <w:pPr>
        <w:ind w:left="4596" w:hanging="480"/>
      </w:pPr>
    </w:lvl>
    <w:lvl w:ilvl="7" w:tplc="04090019" w:tentative="1">
      <w:start w:val="1"/>
      <w:numFmt w:val="ideographTraditional"/>
      <w:lvlText w:val="%8、"/>
      <w:lvlJc w:val="left"/>
      <w:pPr>
        <w:ind w:left="5076" w:hanging="480"/>
      </w:pPr>
    </w:lvl>
    <w:lvl w:ilvl="8" w:tplc="0409001B" w:tentative="1">
      <w:start w:val="1"/>
      <w:numFmt w:val="lowerRoman"/>
      <w:lvlText w:val="%9."/>
      <w:lvlJc w:val="right"/>
      <w:pPr>
        <w:ind w:left="5556" w:hanging="480"/>
      </w:pPr>
    </w:lvl>
  </w:abstractNum>
  <w:abstractNum w:abstractNumId="8" w15:restartNumberingAfterBreak="0">
    <w:nsid w:val="320E0E9B"/>
    <w:multiLevelType w:val="hybridMultilevel"/>
    <w:tmpl w:val="B044D48E"/>
    <w:lvl w:ilvl="0" w:tplc="BDE4795E">
      <w:start w:val="1"/>
      <w:numFmt w:val="decimal"/>
      <w:pStyle w:val="10"/>
      <w:suff w:val="nothing"/>
      <w:lvlText w:val="(%1)"/>
      <w:lvlJc w:val="left"/>
      <w:pPr>
        <w:ind w:left="480" w:hanging="480"/>
      </w:pPr>
      <w:rPr>
        <w:rFonts w:hint="eastAsia"/>
      </w:rPr>
    </w:lvl>
    <w:lvl w:ilvl="1" w:tplc="F9362548">
      <w:start w:val="1"/>
      <w:numFmt w:val="lowerLetter"/>
      <w:lvlText w:val="%2."/>
      <w:lvlJc w:val="left"/>
      <w:pPr>
        <w:ind w:left="2680" w:hanging="360"/>
      </w:pPr>
      <w:rPr>
        <w:rFonts w:hint="default"/>
      </w:rPr>
    </w:lvl>
    <w:lvl w:ilvl="2" w:tplc="9FDADB46">
      <w:start w:val="1"/>
      <w:numFmt w:val="taiwaneseCountingThousand"/>
      <w:lvlText w:val="（%3）"/>
      <w:lvlJc w:val="left"/>
      <w:pPr>
        <w:ind w:left="3880" w:hanging="1080"/>
      </w:pPr>
      <w:rPr>
        <w:rFonts w:hint="default"/>
      </w:rPr>
    </w:lvl>
    <w:lvl w:ilvl="3" w:tplc="E9CCE236">
      <w:start w:val="1"/>
      <w:numFmt w:val="decimal"/>
      <w:lvlText w:val="%4."/>
      <w:lvlJc w:val="left"/>
      <w:pPr>
        <w:ind w:left="3640" w:hanging="360"/>
      </w:pPr>
      <w:rPr>
        <w:rFonts w:hint="default"/>
      </w:rPr>
    </w:lvl>
    <w:lvl w:ilvl="4" w:tplc="04090019" w:tentative="1">
      <w:start w:val="1"/>
      <w:numFmt w:val="ideographTraditional"/>
      <w:lvlText w:val="%5、"/>
      <w:lvlJc w:val="left"/>
      <w:pPr>
        <w:ind w:left="4240" w:hanging="480"/>
      </w:pPr>
    </w:lvl>
    <w:lvl w:ilvl="5" w:tplc="0409001B" w:tentative="1">
      <w:start w:val="1"/>
      <w:numFmt w:val="lowerRoman"/>
      <w:lvlText w:val="%6."/>
      <w:lvlJc w:val="right"/>
      <w:pPr>
        <w:ind w:left="4720" w:hanging="480"/>
      </w:pPr>
    </w:lvl>
    <w:lvl w:ilvl="6" w:tplc="0409000F" w:tentative="1">
      <w:start w:val="1"/>
      <w:numFmt w:val="decimal"/>
      <w:lvlText w:val="%7."/>
      <w:lvlJc w:val="left"/>
      <w:pPr>
        <w:ind w:left="5200" w:hanging="480"/>
      </w:pPr>
    </w:lvl>
    <w:lvl w:ilvl="7" w:tplc="04090019" w:tentative="1">
      <w:start w:val="1"/>
      <w:numFmt w:val="ideographTraditional"/>
      <w:lvlText w:val="%8、"/>
      <w:lvlJc w:val="left"/>
      <w:pPr>
        <w:ind w:left="5680" w:hanging="480"/>
      </w:pPr>
    </w:lvl>
    <w:lvl w:ilvl="8" w:tplc="0409001B" w:tentative="1">
      <w:start w:val="1"/>
      <w:numFmt w:val="lowerRoman"/>
      <w:lvlText w:val="%9."/>
      <w:lvlJc w:val="right"/>
      <w:pPr>
        <w:ind w:left="6160" w:hanging="480"/>
      </w:pPr>
    </w:lvl>
  </w:abstractNum>
  <w:abstractNum w:abstractNumId="9" w15:restartNumberingAfterBreak="0">
    <w:nsid w:val="3DF118C8"/>
    <w:multiLevelType w:val="hybridMultilevel"/>
    <w:tmpl w:val="3A5C5696"/>
    <w:lvl w:ilvl="0" w:tplc="CADE1B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47606D"/>
    <w:multiLevelType w:val="multilevel"/>
    <w:tmpl w:val="4824D95E"/>
    <w:lvl w:ilvl="0">
      <w:start w:val="1"/>
      <w:numFmt w:val="taiwaneseCountingThousand"/>
      <w:pStyle w:val="a5"/>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6"/>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77BC47B8"/>
    <w:multiLevelType w:val="singleLevel"/>
    <w:tmpl w:val="A936E824"/>
    <w:lvl w:ilvl="0">
      <w:start w:val="1"/>
      <w:numFmt w:val="decimal"/>
      <w:pStyle w:val="a7"/>
      <w:lvlText w:val="%1."/>
      <w:lvlJc w:val="left"/>
      <w:pPr>
        <w:tabs>
          <w:tab w:val="num" w:pos="618"/>
        </w:tabs>
        <w:ind w:left="618" w:hanging="240"/>
      </w:pPr>
      <w:rPr>
        <w:rFonts w:hint="eastAsia"/>
      </w:rPr>
    </w:lvl>
  </w:abstractNum>
  <w:abstractNum w:abstractNumId="13" w15:restartNumberingAfterBreak="0">
    <w:nsid w:val="79994319"/>
    <w:multiLevelType w:val="hybridMultilevel"/>
    <w:tmpl w:val="05725928"/>
    <w:lvl w:ilvl="0" w:tplc="2CE6D6D8">
      <w:start w:val="1"/>
      <w:numFmt w:val="taiwaneseCountingThousand"/>
      <w:pStyle w:val="a8"/>
      <w:lvlText w:val="%1、"/>
      <w:lvlJc w:val="left"/>
      <w:pPr>
        <w:ind w:left="530" w:hanging="480"/>
      </w:pPr>
      <w:rPr>
        <w:rFonts w:hAnsi="Times New Roman" w:cs="Times New Roman"/>
        <w:bCs w:val="0"/>
        <w:i w:val="0"/>
        <w:iCs w:val="0"/>
        <w:caps w:val="0"/>
        <w:smallCaps w:val="0"/>
        <w:strike w:val="0"/>
        <w:dstrike w:val="0"/>
        <w:noProof w:val="0"/>
        <w:snapToGrid w:val="0"/>
        <w:vanish w:val="0"/>
        <w:color w:val="000000"/>
        <w:spacing w:val="0"/>
        <w:position w:val="0"/>
        <w:u w:val="none"/>
        <w:effect w:val="none"/>
        <w:vertAlign w:val="baseline"/>
        <w:em w:val="none"/>
        <w:specVanish w:val="0"/>
      </w:rPr>
    </w:lvl>
    <w:lvl w:ilvl="1" w:tplc="04090019">
      <w:start w:val="1"/>
      <w:numFmt w:val="taiwaneseCountingThousand"/>
      <w:lvlText w:val="（%2）"/>
      <w:lvlJc w:val="left"/>
      <w:pPr>
        <w:tabs>
          <w:tab w:val="num" w:pos="2184"/>
        </w:tabs>
        <w:ind w:left="2184" w:hanging="1080"/>
      </w:pPr>
      <w:rPr>
        <w:rFonts w:hint="default"/>
      </w:r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num w:numId="1">
    <w:abstractNumId w:val="10"/>
  </w:num>
  <w:num w:numId="2">
    <w:abstractNumId w:val="0"/>
  </w:num>
  <w:num w:numId="3">
    <w:abstractNumId w:val="3"/>
  </w:num>
  <w:num w:numId="4">
    <w:abstractNumId w:val="12"/>
  </w:num>
  <w:num w:numId="5">
    <w:abstractNumId w:val="2"/>
  </w:num>
  <w:num w:numId="6">
    <w:abstractNumId w:val="6"/>
  </w:num>
  <w:num w:numId="7">
    <w:abstractNumId w:val="13"/>
  </w:num>
  <w:num w:numId="8">
    <w:abstractNumId w:val="8"/>
  </w:num>
  <w:num w:numId="9">
    <w:abstractNumId w:val="4"/>
  </w:num>
  <w:num w:numId="10">
    <w:abstractNumId w:val="1"/>
  </w:num>
  <w:num w:numId="11">
    <w:abstractNumId w:val="5"/>
  </w:num>
  <w:num w:numId="12">
    <w:abstractNumId w:val="11"/>
  </w:num>
  <w:num w:numId="13">
    <w:abstractNumId w:val="9"/>
  </w:num>
  <w:num w:numId="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3DFE"/>
    <w:rsid w:val="00000382"/>
    <w:rsid w:val="00000951"/>
    <w:rsid w:val="00001B48"/>
    <w:rsid w:val="00001B84"/>
    <w:rsid w:val="00002BAB"/>
    <w:rsid w:val="00004B13"/>
    <w:rsid w:val="00005874"/>
    <w:rsid w:val="0000658E"/>
    <w:rsid w:val="000066BB"/>
    <w:rsid w:val="00007666"/>
    <w:rsid w:val="0001071F"/>
    <w:rsid w:val="00010D59"/>
    <w:rsid w:val="00010D78"/>
    <w:rsid w:val="00011B86"/>
    <w:rsid w:val="00014B01"/>
    <w:rsid w:val="000150A1"/>
    <w:rsid w:val="0001577E"/>
    <w:rsid w:val="0001683B"/>
    <w:rsid w:val="00016980"/>
    <w:rsid w:val="000177BC"/>
    <w:rsid w:val="00017DA3"/>
    <w:rsid w:val="00021B98"/>
    <w:rsid w:val="000224CE"/>
    <w:rsid w:val="00023443"/>
    <w:rsid w:val="00023945"/>
    <w:rsid w:val="00023BD1"/>
    <w:rsid w:val="00023DBA"/>
    <w:rsid w:val="00025C66"/>
    <w:rsid w:val="00026ADF"/>
    <w:rsid w:val="000274A8"/>
    <w:rsid w:val="00027D59"/>
    <w:rsid w:val="0003081A"/>
    <w:rsid w:val="00031BAD"/>
    <w:rsid w:val="000328D7"/>
    <w:rsid w:val="000347FE"/>
    <w:rsid w:val="00034FDE"/>
    <w:rsid w:val="00035C8A"/>
    <w:rsid w:val="00035E4D"/>
    <w:rsid w:val="00036A11"/>
    <w:rsid w:val="000371C6"/>
    <w:rsid w:val="000376AA"/>
    <w:rsid w:val="00040345"/>
    <w:rsid w:val="00040CBE"/>
    <w:rsid w:val="00041387"/>
    <w:rsid w:val="000424BB"/>
    <w:rsid w:val="00042E2E"/>
    <w:rsid w:val="000430FC"/>
    <w:rsid w:val="00043334"/>
    <w:rsid w:val="000447E4"/>
    <w:rsid w:val="00044FAD"/>
    <w:rsid w:val="00046849"/>
    <w:rsid w:val="00046CC2"/>
    <w:rsid w:val="00047338"/>
    <w:rsid w:val="00050484"/>
    <w:rsid w:val="0005201E"/>
    <w:rsid w:val="00052680"/>
    <w:rsid w:val="00052DA2"/>
    <w:rsid w:val="000531D1"/>
    <w:rsid w:val="00053896"/>
    <w:rsid w:val="0005434C"/>
    <w:rsid w:val="00054E2C"/>
    <w:rsid w:val="00054E8F"/>
    <w:rsid w:val="00054EA6"/>
    <w:rsid w:val="00055145"/>
    <w:rsid w:val="00055B63"/>
    <w:rsid w:val="00055C90"/>
    <w:rsid w:val="00055F20"/>
    <w:rsid w:val="00056169"/>
    <w:rsid w:val="000565AC"/>
    <w:rsid w:val="00056E8E"/>
    <w:rsid w:val="00057EAB"/>
    <w:rsid w:val="00057ECC"/>
    <w:rsid w:val="000603F7"/>
    <w:rsid w:val="00060E93"/>
    <w:rsid w:val="00061126"/>
    <w:rsid w:val="000612FD"/>
    <w:rsid w:val="000641B5"/>
    <w:rsid w:val="000652AB"/>
    <w:rsid w:val="00065538"/>
    <w:rsid w:val="00066109"/>
    <w:rsid w:val="00066750"/>
    <w:rsid w:val="00066AF1"/>
    <w:rsid w:val="00066F3A"/>
    <w:rsid w:val="00067008"/>
    <w:rsid w:val="00067CAC"/>
    <w:rsid w:val="00070895"/>
    <w:rsid w:val="00070A82"/>
    <w:rsid w:val="00070A8C"/>
    <w:rsid w:val="00070B02"/>
    <w:rsid w:val="000730A2"/>
    <w:rsid w:val="00073A35"/>
    <w:rsid w:val="00073BA1"/>
    <w:rsid w:val="00073E62"/>
    <w:rsid w:val="00073FFA"/>
    <w:rsid w:val="000740A6"/>
    <w:rsid w:val="00074DE1"/>
    <w:rsid w:val="000750A9"/>
    <w:rsid w:val="0007590E"/>
    <w:rsid w:val="00080EA5"/>
    <w:rsid w:val="000844C3"/>
    <w:rsid w:val="000844CF"/>
    <w:rsid w:val="000844E7"/>
    <w:rsid w:val="00085901"/>
    <w:rsid w:val="000879BA"/>
    <w:rsid w:val="00087BC4"/>
    <w:rsid w:val="00087DCE"/>
    <w:rsid w:val="00090ED3"/>
    <w:rsid w:val="0009131A"/>
    <w:rsid w:val="00092158"/>
    <w:rsid w:val="00092284"/>
    <w:rsid w:val="00094168"/>
    <w:rsid w:val="00094BE2"/>
    <w:rsid w:val="00095806"/>
    <w:rsid w:val="000961EB"/>
    <w:rsid w:val="00096913"/>
    <w:rsid w:val="000972B7"/>
    <w:rsid w:val="000A00CA"/>
    <w:rsid w:val="000A051D"/>
    <w:rsid w:val="000A0529"/>
    <w:rsid w:val="000A10F8"/>
    <w:rsid w:val="000A1FEF"/>
    <w:rsid w:val="000A2723"/>
    <w:rsid w:val="000A2F8E"/>
    <w:rsid w:val="000A30A6"/>
    <w:rsid w:val="000A423C"/>
    <w:rsid w:val="000A4572"/>
    <w:rsid w:val="000A4B60"/>
    <w:rsid w:val="000A4C25"/>
    <w:rsid w:val="000A4CA8"/>
    <w:rsid w:val="000A5382"/>
    <w:rsid w:val="000A573F"/>
    <w:rsid w:val="000A65A3"/>
    <w:rsid w:val="000A718B"/>
    <w:rsid w:val="000A7ABE"/>
    <w:rsid w:val="000B0A41"/>
    <w:rsid w:val="000B22EB"/>
    <w:rsid w:val="000B26E6"/>
    <w:rsid w:val="000B2FE6"/>
    <w:rsid w:val="000B358C"/>
    <w:rsid w:val="000B3901"/>
    <w:rsid w:val="000B3B40"/>
    <w:rsid w:val="000B405B"/>
    <w:rsid w:val="000B444D"/>
    <w:rsid w:val="000B54BF"/>
    <w:rsid w:val="000B5A39"/>
    <w:rsid w:val="000B5A5D"/>
    <w:rsid w:val="000B5B89"/>
    <w:rsid w:val="000B682E"/>
    <w:rsid w:val="000B6BCA"/>
    <w:rsid w:val="000C12CB"/>
    <w:rsid w:val="000C1961"/>
    <w:rsid w:val="000C1D53"/>
    <w:rsid w:val="000C30E5"/>
    <w:rsid w:val="000C45BB"/>
    <w:rsid w:val="000C4F99"/>
    <w:rsid w:val="000C5911"/>
    <w:rsid w:val="000C6571"/>
    <w:rsid w:val="000C7413"/>
    <w:rsid w:val="000C7D08"/>
    <w:rsid w:val="000C7EDD"/>
    <w:rsid w:val="000D084B"/>
    <w:rsid w:val="000D12A4"/>
    <w:rsid w:val="000D14B4"/>
    <w:rsid w:val="000D28DE"/>
    <w:rsid w:val="000D351E"/>
    <w:rsid w:val="000D357A"/>
    <w:rsid w:val="000D55FC"/>
    <w:rsid w:val="000D5CAF"/>
    <w:rsid w:val="000D5DDB"/>
    <w:rsid w:val="000D5F8B"/>
    <w:rsid w:val="000D6B0A"/>
    <w:rsid w:val="000D6D6E"/>
    <w:rsid w:val="000D7281"/>
    <w:rsid w:val="000D72A7"/>
    <w:rsid w:val="000D72F2"/>
    <w:rsid w:val="000E005D"/>
    <w:rsid w:val="000E010A"/>
    <w:rsid w:val="000E2714"/>
    <w:rsid w:val="000E2BC8"/>
    <w:rsid w:val="000E2FB3"/>
    <w:rsid w:val="000E4054"/>
    <w:rsid w:val="000E4BC6"/>
    <w:rsid w:val="000E57D3"/>
    <w:rsid w:val="000E597F"/>
    <w:rsid w:val="000E5C38"/>
    <w:rsid w:val="000E5D15"/>
    <w:rsid w:val="000E73EE"/>
    <w:rsid w:val="000E7A57"/>
    <w:rsid w:val="000E7E6B"/>
    <w:rsid w:val="000E7F98"/>
    <w:rsid w:val="000F0AAD"/>
    <w:rsid w:val="000F0B28"/>
    <w:rsid w:val="000F0B8D"/>
    <w:rsid w:val="000F38DB"/>
    <w:rsid w:val="000F3B6D"/>
    <w:rsid w:val="000F445A"/>
    <w:rsid w:val="000F4AC6"/>
    <w:rsid w:val="000F68DE"/>
    <w:rsid w:val="000F6A1D"/>
    <w:rsid w:val="000F6B6B"/>
    <w:rsid w:val="000F6DBF"/>
    <w:rsid w:val="000F6DFF"/>
    <w:rsid w:val="000F74B7"/>
    <w:rsid w:val="001013AE"/>
    <w:rsid w:val="00101B26"/>
    <w:rsid w:val="0010320B"/>
    <w:rsid w:val="00103871"/>
    <w:rsid w:val="001042CA"/>
    <w:rsid w:val="001045E3"/>
    <w:rsid w:val="00104C0B"/>
    <w:rsid w:val="001051D1"/>
    <w:rsid w:val="0010607D"/>
    <w:rsid w:val="0010685F"/>
    <w:rsid w:val="00106D56"/>
    <w:rsid w:val="00106D6F"/>
    <w:rsid w:val="00106F1A"/>
    <w:rsid w:val="00107027"/>
    <w:rsid w:val="00107304"/>
    <w:rsid w:val="00107C21"/>
    <w:rsid w:val="00110457"/>
    <w:rsid w:val="00110D41"/>
    <w:rsid w:val="00111EC7"/>
    <w:rsid w:val="00112225"/>
    <w:rsid w:val="001139F5"/>
    <w:rsid w:val="001144A5"/>
    <w:rsid w:val="001153E3"/>
    <w:rsid w:val="001157E8"/>
    <w:rsid w:val="00115E15"/>
    <w:rsid w:val="00117B7F"/>
    <w:rsid w:val="00117BCE"/>
    <w:rsid w:val="0012089B"/>
    <w:rsid w:val="00121F81"/>
    <w:rsid w:val="001224D3"/>
    <w:rsid w:val="00122D9C"/>
    <w:rsid w:val="00123304"/>
    <w:rsid w:val="00125771"/>
    <w:rsid w:val="00126C68"/>
    <w:rsid w:val="001272B5"/>
    <w:rsid w:val="001272B9"/>
    <w:rsid w:val="0013122C"/>
    <w:rsid w:val="0013187E"/>
    <w:rsid w:val="001327D6"/>
    <w:rsid w:val="001333A6"/>
    <w:rsid w:val="00133AD9"/>
    <w:rsid w:val="00134E4D"/>
    <w:rsid w:val="001353BA"/>
    <w:rsid w:val="00135AC9"/>
    <w:rsid w:val="0013653D"/>
    <w:rsid w:val="001371DA"/>
    <w:rsid w:val="00140073"/>
    <w:rsid w:val="00141722"/>
    <w:rsid w:val="00142499"/>
    <w:rsid w:val="00142B0D"/>
    <w:rsid w:val="0014311C"/>
    <w:rsid w:val="00143307"/>
    <w:rsid w:val="00143EEC"/>
    <w:rsid w:val="0014408E"/>
    <w:rsid w:val="0014488C"/>
    <w:rsid w:val="00145A61"/>
    <w:rsid w:val="00146DED"/>
    <w:rsid w:val="00147422"/>
    <w:rsid w:val="00147695"/>
    <w:rsid w:val="00147ACD"/>
    <w:rsid w:val="00151CAB"/>
    <w:rsid w:val="001521D0"/>
    <w:rsid w:val="0015222B"/>
    <w:rsid w:val="00153319"/>
    <w:rsid w:val="001543EF"/>
    <w:rsid w:val="001546A8"/>
    <w:rsid w:val="0015519B"/>
    <w:rsid w:val="00155625"/>
    <w:rsid w:val="00155EC1"/>
    <w:rsid w:val="00155FAE"/>
    <w:rsid w:val="001561F1"/>
    <w:rsid w:val="0015683B"/>
    <w:rsid w:val="00156ADD"/>
    <w:rsid w:val="001570D3"/>
    <w:rsid w:val="00157ACD"/>
    <w:rsid w:val="00157B7F"/>
    <w:rsid w:val="00160403"/>
    <w:rsid w:val="001615CC"/>
    <w:rsid w:val="0016248B"/>
    <w:rsid w:val="00162D58"/>
    <w:rsid w:val="00163411"/>
    <w:rsid w:val="001638FA"/>
    <w:rsid w:val="00163B4D"/>
    <w:rsid w:val="00163E89"/>
    <w:rsid w:val="00164899"/>
    <w:rsid w:val="00164AB4"/>
    <w:rsid w:val="00165034"/>
    <w:rsid w:val="001658F5"/>
    <w:rsid w:val="00165A8A"/>
    <w:rsid w:val="0016694C"/>
    <w:rsid w:val="00166AB8"/>
    <w:rsid w:val="00166E2A"/>
    <w:rsid w:val="0016733C"/>
    <w:rsid w:val="00167489"/>
    <w:rsid w:val="001675B2"/>
    <w:rsid w:val="00167DDF"/>
    <w:rsid w:val="00170CDB"/>
    <w:rsid w:val="00171978"/>
    <w:rsid w:val="001719E7"/>
    <w:rsid w:val="00174413"/>
    <w:rsid w:val="001744B6"/>
    <w:rsid w:val="00174EF4"/>
    <w:rsid w:val="00175325"/>
    <w:rsid w:val="0017601F"/>
    <w:rsid w:val="00176311"/>
    <w:rsid w:val="00176C8B"/>
    <w:rsid w:val="00176CD0"/>
    <w:rsid w:val="00177986"/>
    <w:rsid w:val="00177B97"/>
    <w:rsid w:val="00177DF7"/>
    <w:rsid w:val="001805DB"/>
    <w:rsid w:val="00180874"/>
    <w:rsid w:val="0018166D"/>
    <w:rsid w:val="00182629"/>
    <w:rsid w:val="00182673"/>
    <w:rsid w:val="0018312C"/>
    <w:rsid w:val="00183538"/>
    <w:rsid w:val="00184700"/>
    <w:rsid w:val="00184718"/>
    <w:rsid w:val="00184EB4"/>
    <w:rsid w:val="00184FC3"/>
    <w:rsid w:val="00185049"/>
    <w:rsid w:val="001861A5"/>
    <w:rsid w:val="0018676D"/>
    <w:rsid w:val="001875E3"/>
    <w:rsid w:val="00187A12"/>
    <w:rsid w:val="00187DCE"/>
    <w:rsid w:val="0019059D"/>
    <w:rsid w:val="00194F73"/>
    <w:rsid w:val="00195084"/>
    <w:rsid w:val="00195C74"/>
    <w:rsid w:val="001966E8"/>
    <w:rsid w:val="00197756"/>
    <w:rsid w:val="00197CA5"/>
    <w:rsid w:val="001A126A"/>
    <w:rsid w:val="001A161E"/>
    <w:rsid w:val="001A1EDE"/>
    <w:rsid w:val="001A23E3"/>
    <w:rsid w:val="001A2667"/>
    <w:rsid w:val="001A268C"/>
    <w:rsid w:val="001A2900"/>
    <w:rsid w:val="001A2F24"/>
    <w:rsid w:val="001A39E2"/>
    <w:rsid w:val="001A4599"/>
    <w:rsid w:val="001A51B2"/>
    <w:rsid w:val="001B0139"/>
    <w:rsid w:val="001B01EB"/>
    <w:rsid w:val="001B1501"/>
    <w:rsid w:val="001B254E"/>
    <w:rsid w:val="001B2CC6"/>
    <w:rsid w:val="001B2F2C"/>
    <w:rsid w:val="001B53A2"/>
    <w:rsid w:val="001B5A02"/>
    <w:rsid w:val="001B6F49"/>
    <w:rsid w:val="001B7A7E"/>
    <w:rsid w:val="001C0246"/>
    <w:rsid w:val="001C1B0A"/>
    <w:rsid w:val="001C1BEF"/>
    <w:rsid w:val="001C1CDA"/>
    <w:rsid w:val="001C21CE"/>
    <w:rsid w:val="001C28E1"/>
    <w:rsid w:val="001C38B1"/>
    <w:rsid w:val="001C3B17"/>
    <w:rsid w:val="001C5571"/>
    <w:rsid w:val="001C57F4"/>
    <w:rsid w:val="001C6BF2"/>
    <w:rsid w:val="001C6BF4"/>
    <w:rsid w:val="001D0384"/>
    <w:rsid w:val="001D0AA5"/>
    <w:rsid w:val="001D0E41"/>
    <w:rsid w:val="001D0FAD"/>
    <w:rsid w:val="001D2853"/>
    <w:rsid w:val="001D3287"/>
    <w:rsid w:val="001D3DF8"/>
    <w:rsid w:val="001D5472"/>
    <w:rsid w:val="001D5DBE"/>
    <w:rsid w:val="001D5EE7"/>
    <w:rsid w:val="001D6003"/>
    <w:rsid w:val="001D6629"/>
    <w:rsid w:val="001D673D"/>
    <w:rsid w:val="001D6D84"/>
    <w:rsid w:val="001D7114"/>
    <w:rsid w:val="001E0617"/>
    <w:rsid w:val="001E1EBC"/>
    <w:rsid w:val="001E2563"/>
    <w:rsid w:val="001E3F45"/>
    <w:rsid w:val="001E46C0"/>
    <w:rsid w:val="001E54A4"/>
    <w:rsid w:val="001E5A88"/>
    <w:rsid w:val="001E5B11"/>
    <w:rsid w:val="001E6982"/>
    <w:rsid w:val="001E6CC8"/>
    <w:rsid w:val="001E7A2E"/>
    <w:rsid w:val="001F09E7"/>
    <w:rsid w:val="001F141E"/>
    <w:rsid w:val="001F213C"/>
    <w:rsid w:val="001F233E"/>
    <w:rsid w:val="001F291A"/>
    <w:rsid w:val="001F2B20"/>
    <w:rsid w:val="001F2D78"/>
    <w:rsid w:val="001F3661"/>
    <w:rsid w:val="001F48C8"/>
    <w:rsid w:val="001F4FC5"/>
    <w:rsid w:val="001F63DB"/>
    <w:rsid w:val="001F6599"/>
    <w:rsid w:val="001F6654"/>
    <w:rsid w:val="001F693C"/>
    <w:rsid w:val="001F732E"/>
    <w:rsid w:val="001F76B3"/>
    <w:rsid w:val="001F7D93"/>
    <w:rsid w:val="00200203"/>
    <w:rsid w:val="00200364"/>
    <w:rsid w:val="002018AE"/>
    <w:rsid w:val="0020277D"/>
    <w:rsid w:val="00202989"/>
    <w:rsid w:val="00203B11"/>
    <w:rsid w:val="0020401D"/>
    <w:rsid w:val="00204EE0"/>
    <w:rsid w:val="00205AB6"/>
    <w:rsid w:val="00205F1B"/>
    <w:rsid w:val="00206A34"/>
    <w:rsid w:val="00206B55"/>
    <w:rsid w:val="00206B9A"/>
    <w:rsid w:val="0020767C"/>
    <w:rsid w:val="0020775D"/>
    <w:rsid w:val="0021091C"/>
    <w:rsid w:val="0021096A"/>
    <w:rsid w:val="00211604"/>
    <w:rsid w:val="0021162A"/>
    <w:rsid w:val="0021193D"/>
    <w:rsid w:val="00212DA3"/>
    <w:rsid w:val="00212F8B"/>
    <w:rsid w:val="00212FF5"/>
    <w:rsid w:val="0021386C"/>
    <w:rsid w:val="00213894"/>
    <w:rsid w:val="00214AC0"/>
    <w:rsid w:val="002154D9"/>
    <w:rsid w:val="0021581B"/>
    <w:rsid w:val="00215A4E"/>
    <w:rsid w:val="00215DBD"/>
    <w:rsid w:val="00216771"/>
    <w:rsid w:val="0021687A"/>
    <w:rsid w:val="00216CAF"/>
    <w:rsid w:val="00217174"/>
    <w:rsid w:val="002204F7"/>
    <w:rsid w:val="0022088F"/>
    <w:rsid w:val="00221270"/>
    <w:rsid w:val="002213AD"/>
    <w:rsid w:val="002213B5"/>
    <w:rsid w:val="0022149C"/>
    <w:rsid w:val="002235FA"/>
    <w:rsid w:val="00224B2E"/>
    <w:rsid w:val="00226956"/>
    <w:rsid w:val="00226D49"/>
    <w:rsid w:val="002270FD"/>
    <w:rsid w:val="00227843"/>
    <w:rsid w:val="00227903"/>
    <w:rsid w:val="00231FAE"/>
    <w:rsid w:val="00232B9E"/>
    <w:rsid w:val="002336B8"/>
    <w:rsid w:val="002346BC"/>
    <w:rsid w:val="00234FFE"/>
    <w:rsid w:val="0023545C"/>
    <w:rsid w:val="00236C56"/>
    <w:rsid w:val="00240E2F"/>
    <w:rsid w:val="00241358"/>
    <w:rsid w:val="00242577"/>
    <w:rsid w:val="0024489E"/>
    <w:rsid w:val="00244A8C"/>
    <w:rsid w:val="00244DA1"/>
    <w:rsid w:val="00245A65"/>
    <w:rsid w:val="00246141"/>
    <w:rsid w:val="00246387"/>
    <w:rsid w:val="002463AD"/>
    <w:rsid w:val="002464EC"/>
    <w:rsid w:val="0024794E"/>
    <w:rsid w:val="002508CD"/>
    <w:rsid w:val="0025140C"/>
    <w:rsid w:val="00251AAE"/>
    <w:rsid w:val="002529BC"/>
    <w:rsid w:val="002535F5"/>
    <w:rsid w:val="00254816"/>
    <w:rsid w:val="00255004"/>
    <w:rsid w:val="002567D8"/>
    <w:rsid w:val="00257F86"/>
    <w:rsid w:val="00260B91"/>
    <w:rsid w:val="002623EB"/>
    <w:rsid w:val="002626D6"/>
    <w:rsid w:val="00262BA8"/>
    <w:rsid w:val="00262CE2"/>
    <w:rsid w:val="00263735"/>
    <w:rsid w:val="0026456E"/>
    <w:rsid w:val="00264612"/>
    <w:rsid w:val="00265271"/>
    <w:rsid w:val="002656C0"/>
    <w:rsid w:val="0026580F"/>
    <w:rsid w:val="00265A94"/>
    <w:rsid w:val="0026604A"/>
    <w:rsid w:val="0026622A"/>
    <w:rsid w:val="0026626B"/>
    <w:rsid w:val="002662F3"/>
    <w:rsid w:val="00266393"/>
    <w:rsid w:val="0026697A"/>
    <w:rsid w:val="0026797C"/>
    <w:rsid w:val="002701CB"/>
    <w:rsid w:val="0027067A"/>
    <w:rsid w:val="00270DD0"/>
    <w:rsid w:val="00271B42"/>
    <w:rsid w:val="0027263F"/>
    <w:rsid w:val="00272901"/>
    <w:rsid w:val="00272A53"/>
    <w:rsid w:val="00272F2B"/>
    <w:rsid w:val="002746BD"/>
    <w:rsid w:val="00275CF8"/>
    <w:rsid w:val="002760BF"/>
    <w:rsid w:val="0027621E"/>
    <w:rsid w:val="002764C5"/>
    <w:rsid w:val="00276C38"/>
    <w:rsid w:val="00277D55"/>
    <w:rsid w:val="002802EB"/>
    <w:rsid w:val="00280D9B"/>
    <w:rsid w:val="00282F6E"/>
    <w:rsid w:val="002833EF"/>
    <w:rsid w:val="002857B2"/>
    <w:rsid w:val="00285A59"/>
    <w:rsid w:val="00285B9A"/>
    <w:rsid w:val="002874C5"/>
    <w:rsid w:val="002879D6"/>
    <w:rsid w:val="00287A74"/>
    <w:rsid w:val="00287E3D"/>
    <w:rsid w:val="0029018F"/>
    <w:rsid w:val="00290D12"/>
    <w:rsid w:val="002925F8"/>
    <w:rsid w:val="00293A96"/>
    <w:rsid w:val="0029455D"/>
    <w:rsid w:val="00294ED0"/>
    <w:rsid w:val="002958F2"/>
    <w:rsid w:val="00295ABD"/>
    <w:rsid w:val="00295C28"/>
    <w:rsid w:val="0029619F"/>
    <w:rsid w:val="0029638E"/>
    <w:rsid w:val="00296DB8"/>
    <w:rsid w:val="00296F2A"/>
    <w:rsid w:val="00297E0B"/>
    <w:rsid w:val="002A17A1"/>
    <w:rsid w:val="002A260D"/>
    <w:rsid w:val="002A2A35"/>
    <w:rsid w:val="002A482C"/>
    <w:rsid w:val="002A4BB4"/>
    <w:rsid w:val="002A57D1"/>
    <w:rsid w:val="002A57EC"/>
    <w:rsid w:val="002A5E2B"/>
    <w:rsid w:val="002A6234"/>
    <w:rsid w:val="002A6B22"/>
    <w:rsid w:val="002A6ED8"/>
    <w:rsid w:val="002B4477"/>
    <w:rsid w:val="002B4F13"/>
    <w:rsid w:val="002B52A4"/>
    <w:rsid w:val="002B59C0"/>
    <w:rsid w:val="002B66FF"/>
    <w:rsid w:val="002B7A0E"/>
    <w:rsid w:val="002C022A"/>
    <w:rsid w:val="002C0DE9"/>
    <w:rsid w:val="002C10BB"/>
    <w:rsid w:val="002C132F"/>
    <w:rsid w:val="002C1764"/>
    <w:rsid w:val="002C1B75"/>
    <w:rsid w:val="002C2240"/>
    <w:rsid w:val="002C2AEA"/>
    <w:rsid w:val="002C3787"/>
    <w:rsid w:val="002C39BA"/>
    <w:rsid w:val="002C4043"/>
    <w:rsid w:val="002C4822"/>
    <w:rsid w:val="002C4D43"/>
    <w:rsid w:val="002C4F2A"/>
    <w:rsid w:val="002C5FBD"/>
    <w:rsid w:val="002C74B4"/>
    <w:rsid w:val="002C7C97"/>
    <w:rsid w:val="002C7D7F"/>
    <w:rsid w:val="002D1436"/>
    <w:rsid w:val="002D1657"/>
    <w:rsid w:val="002D167A"/>
    <w:rsid w:val="002D2014"/>
    <w:rsid w:val="002D270E"/>
    <w:rsid w:val="002D2AB4"/>
    <w:rsid w:val="002D3891"/>
    <w:rsid w:val="002D4816"/>
    <w:rsid w:val="002D6B37"/>
    <w:rsid w:val="002D739B"/>
    <w:rsid w:val="002D7D6A"/>
    <w:rsid w:val="002E05F5"/>
    <w:rsid w:val="002E1848"/>
    <w:rsid w:val="002E1DAE"/>
    <w:rsid w:val="002E21B0"/>
    <w:rsid w:val="002E2F06"/>
    <w:rsid w:val="002E2F50"/>
    <w:rsid w:val="002E301E"/>
    <w:rsid w:val="002E31D1"/>
    <w:rsid w:val="002E4208"/>
    <w:rsid w:val="002E4D1D"/>
    <w:rsid w:val="002E5348"/>
    <w:rsid w:val="002E62EE"/>
    <w:rsid w:val="002E646F"/>
    <w:rsid w:val="002E69AF"/>
    <w:rsid w:val="002E6EFD"/>
    <w:rsid w:val="002E76B5"/>
    <w:rsid w:val="002E77F1"/>
    <w:rsid w:val="002E7E85"/>
    <w:rsid w:val="002F10EF"/>
    <w:rsid w:val="002F1628"/>
    <w:rsid w:val="002F16F6"/>
    <w:rsid w:val="002F1FFD"/>
    <w:rsid w:val="002F2386"/>
    <w:rsid w:val="002F35D1"/>
    <w:rsid w:val="002F3C8E"/>
    <w:rsid w:val="002F466C"/>
    <w:rsid w:val="002F4A3F"/>
    <w:rsid w:val="002F4B22"/>
    <w:rsid w:val="002F4B6C"/>
    <w:rsid w:val="002F5A4B"/>
    <w:rsid w:val="002F5E8C"/>
    <w:rsid w:val="002F64C6"/>
    <w:rsid w:val="002F7E60"/>
    <w:rsid w:val="00300CA2"/>
    <w:rsid w:val="00301B69"/>
    <w:rsid w:val="00302262"/>
    <w:rsid w:val="00304713"/>
    <w:rsid w:val="00304895"/>
    <w:rsid w:val="0030525B"/>
    <w:rsid w:val="00305C2A"/>
    <w:rsid w:val="00305D04"/>
    <w:rsid w:val="003068F2"/>
    <w:rsid w:val="00306B95"/>
    <w:rsid w:val="00306ECD"/>
    <w:rsid w:val="00307004"/>
    <w:rsid w:val="0030750C"/>
    <w:rsid w:val="00311030"/>
    <w:rsid w:val="003110E2"/>
    <w:rsid w:val="0031124D"/>
    <w:rsid w:val="00311BBB"/>
    <w:rsid w:val="00311C2A"/>
    <w:rsid w:val="00312118"/>
    <w:rsid w:val="003121C4"/>
    <w:rsid w:val="003125C2"/>
    <w:rsid w:val="00314961"/>
    <w:rsid w:val="003163A8"/>
    <w:rsid w:val="00316748"/>
    <w:rsid w:val="0031692C"/>
    <w:rsid w:val="00316988"/>
    <w:rsid w:val="003170B6"/>
    <w:rsid w:val="00317A4E"/>
    <w:rsid w:val="00317C74"/>
    <w:rsid w:val="00320524"/>
    <w:rsid w:val="00320C98"/>
    <w:rsid w:val="00320D0D"/>
    <w:rsid w:val="003215D4"/>
    <w:rsid w:val="00321C99"/>
    <w:rsid w:val="003223BD"/>
    <w:rsid w:val="0032245E"/>
    <w:rsid w:val="00322A41"/>
    <w:rsid w:val="00324182"/>
    <w:rsid w:val="0032436B"/>
    <w:rsid w:val="0032488A"/>
    <w:rsid w:val="00325442"/>
    <w:rsid w:val="003256B1"/>
    <w:rsid w:val="00326B0E"/>
    <w:rsid w:val="00326BDF"/>
    <w:rsid w:val="00326DCC"/>
    <w:rsid w:val="00327579"/>
    <w:rsid w:val="00330469"/>
    <w:rsid w:val="003316A0"/>
    <w:rsid w:val="0033392B"/>
    <w:rsid w:val="00333F05"/>
    <w:rsid w:val="00334710"/>
    <w:rsid w:val="003358E0"/>
    <w:rsid w:val="00336F5F"/>
    <w:rsid w:val="00340091"/>
    <w:rsid w:val="00340C75"/>
    <w:rsid w:val="003421EB"/>
    <w:rsid w:val="00342878"/>
    <w:rsid w:val="00343F17"/>
    <w:rsid w:val="00345E87"/>
    <w:rsid w:val="00346541"/>
    <w:rsid w:val="003474CA"/>
    <w:rsid w:val="003503F1"/>
    <w:rsid w:val="00350E98"/>
    <w:rsid w:val="00354739"/>
    <w:rsid w:val="00354991"/>
    <w:rsid w:val="00355561"/>
    <w:rsid w:val="00357A41"/>
    <w:rsid w:val="00362335"/>
    <w:rsid w:val="0036353A"/>
    <w:rsid w:val="0036354A"/>
    <w:rsid w:val="00364014"/>
    <w:rsid w:val="00364B4A"/>
    <w:rsid w:val="00364EC4"/>
    <w:rsid w:val="00366744"/>
    <w:rsid w:val="00366D56"/>
    <w:rsid w:val="00366F9E"/>
    <w:rsid w:val="003700A1"/>
    <w:rsid w:val="003711C2"/>
    <w:rsid w:val="00371F76"/>
    <w:rsid w:val="003731DC"/>
    <w:rsid w:val="00373D40"/>
    <w:rsid w:val="00374669"/>
    <w:rsid w:val="00374782"/>
    <w:rsid w:val="003757D6"/>
    <w:rsid w:val="00376ADF"/>
    <w:rsid w:val="0037700B"/>
    <w:rsid w:val="003772E1"/>
    <w:rsid w:val="00380FE0"/>
    <w:rsid w:val="0038185D"/>
    <w:rsid w:val="003827A8"/>
    <w:rsid w:val="003829F9"/>
    <w:rsid w:val="00383731"/>
    <w:rsid w:val="00383DE0"/>
    <w:rsid w:val="00383DFE"/>
    <w:rsid w:val="00385FEB"/>
    <w:rsid w:val="0038622E"/>
    <w:rsid w:val="003904CD"/>
    <w:rsid w:val="0039134A"/>
    <w:rsid w:val="00391888"/>
    <w:rsid w:val="0039217F"/>
    <w:rsid w:val="00392907"/>
    <w:rsid w:val="00394539"/>
    <w:rsid w:val="00394702"/>
    <w:rsid w:val="00397738"/>
    <w:rsid w:val="003978AA"/>
    <w:rsid w:val="003A0219"/>
    <w:rsid w:val="003A021C"/>
    <w:rsid w:val="003A056D"/>
    <w:rsid w:val="003A0E79"/>
    <w:rsid w:val="003A12C5"/>
    <w:rsid w:val="003A1C71"/>
    <w:rsid w:val="003A1E58"/>
    <w:rsid w:val="003A2413"/>
    <w:rsid w:val="003A3C63"/>
    <w:rsid w:val="003A4A37"/>
    <w:rsid w:val="003A4D66"/>
    <w:rsid w:val="003A4EB1"/>
    <w:rsid w:val="003A4FAA"/>
    <w:rsid w:val="003A5639"/>
    <w:rsid w:val="003A5A3E"/>
    <w:rsid w:val="003A67F7"/>
    <w:rsid w:val="003A7BCD"/>
    <w:rsid w:val="003B067F"/>
    <w:rsid w:val="003B071B"/>
    <w:rsid w:val="003B1167"/>
    <w:rsid w:val="003B12FC"/>
    <w:rsid w:val="003B24BA"/>
    <w:rsid w:val="003B3409"/>
    <w:rsid w:val="003B3B75"/>
    <w:rsid w:val="003B3C39"/>
    <w:rsid w:val="003B4A77"/>
    <w:rsid w:val="003B5D69"/>
    <w:rsid w:val="003B62AB"/>
    <w:rsid w:val="003B65DC"/>
    <w:rsid w:val="003B6F2F"/>
    <w:rsid w:val="003B71D1"/>
    <w:rsid w:val="003B790E"/>
    <w:rsid w:val="003C080E"/>
    <w:rsid w:val="003C23F7"/>
    <w:rsid w:val="003C25D1"/>
    <w:rsid w:val="003C51D7"/>
    <w:rsid w:val="003C5361"/>
    <w:rsid w:val="003C5D81"/>
    <w:rsid w:val="003C6431"/>
    <w:rsid w:val="003C7409"/>
    <w:rsid w:val="003C7F73"/>
    <w:rsid w:val="003D0B67"/>
    <w:rsid w:val="003D0C91"/>
    <w:rsid w:val="003D1127"/>
    <w:rsid w:val="003D2175"/>
    <w:rsid w:val="003D304A"/>
    <w:rsid w:val="003D49C0"/>
    <w:rsid w:val="003D4D12"/>
    <w:rsid w:val="003D5E8B"/>
    <w:rsid w:val="003D6069"/>
    <w:rsid w:val="003D615F"/>
    <w:rsid w:val="003D7AC1"/>
    <w:rsid w:val="003E0DF0"/>
    <w:rsid w:val="003E138C"/>
    <w:rsid w:val="003E2C0B"/>
    <w:rsid w:val="003E2C0C"/>
    <w:rsid w:val="003E2DBA"/>
    <w:rsid w:val="003E36F7"/>
    <w:rsid w:val="003E3ABC"/>
    <w:rsid w:val="003E3E8A"/>
    <w:rsid w:val="003E42D1"/>
    <w:rsid w:val="003E458E"/>
    <w:rsid w:val="003E505C"/>
    <w:rsid w:val="003E5130"/>
    <w:rsid w:val="003E5B06"/>
    <w:rsid w:val="003E5CEB"/>
    <w:rsid w:val="003E5F90"/>
    <w:rsid w:val="003E6BD1"/>
    <w:rsid w:val="003E7B0C"/>
    <w:rsid w:val="003E7C45"/>
    <w:rsid w:val="003F003F"/>
    <w:rsid w:val="003F0FC1"/>
    <w:rsid w:val="003F1478"/>
    <w:rsid w:val="003F47B5"/>
    <w:rsid w:val="003F4E34"/>
    <w:rsid w:val="003F4E8A"/>
    <w:rsid w:val="003F5086"/>
    <w:rsid w:val="003F625E"/>
    <w:rsid w:val="003F7D1E"/>
    <w:rsid w:val="003F7F6C"/>
    <w:rsid w:val="0040130E"/>
    <w:rsid w:val="00401907"/>
    <w:rsid w:val="00402D70"/>
    <w:rsid w:val="00402E23"/>
    <w:rsid w:val="00402E9C"/>
    <w:rsid w:val="004048B0"/>
    <w:rsid w:val="0040508F"/>
    <w:rsid w:val="004060AF"/>
    <w:rsid w:val="00406523"/>
    <w:rsid w:val="00406559"/>
    <w:rsid w:val="00406666"/>
    <w:rsid w:val="00406EDB"/>
    <w:rsid w:val="004079D2"/>
    <w:rsid w:val="00407C18"/>
    <w:rsid w:val="00411F95"/>
    <w:rsid w:val="0041213A"/>
    <w:rsid w:val="00412742"/>
    <w:rsid w:val="0041491A"/>
    <w:rsid w:val="004159C1"/>
    <w:rsid w:val="00415EF6"/>
    <w:rsid w:val="00416903"/>
    <w:rsid w:val="00417510"/>
    <w:rsid w:val="00417709"/>
    <w:rsid w:val="00417941"/>
    <w:rsid w:val="00417D16"/>
    <w:rsid w:val="00420487"/>
    <w:rsid w:val="00420C8C"/>
    <w:rsid w:val="00421912"/>
    <w:rsid w:val="00422BA0"/>
    <w:rsid w:val="00422CBB"/>
    <w:rsid w:val="00423616"/>
    <w:rsid w:val="00423BDA"/>
    <w:rsid w:val="004243B7"/>
    <w:rsid w:val="004248B0"/>
    <w:rsid w:val="004277E3"/>
    <w:rsid w:val="00427936"/>
    <w:rsid w:val="004302EB"/>
    <w:rsid w:val="004306E0"/>
    <w:rsid w:val="00430D97"/>
    <w:rsid w:val="00431246"/>
    <w:rsid w:val="00431BEE"/>
    <w:rsid w:val="00433242"/>
    <w:rsid w:val="00433277"/>
    <w:rsid w:val="00434DB6"/>
    <w:rsid w:val="00436616"/>
    <w:rsid w:val="00437860"/>
    <w:rsid w:val="004404BF"/>
    <w:rsid w:val="00441915"/>
    <w:rsid w:val="0044235B"/>
    <w:rsid w:val="00442AAD"/>
    <w:rsid w:val="00442CF5"/>
    <w:rsid w:val="00444A04"/>
    <w:rsid w:val="004453EF"/>
    <w:rsid w:val="0044601F"/>
    <w:rsid w:val="00446BCA"/>
    <w:rsid w:val="0044720B"/>
    <w:rsid w:val="00450033"/>
    <w:rsid w:val="00450992"/>
    <w:rsid w:val="00452CE9"/>
    <w:rsid w:val="00453997"/>
    <w:rsid w:val="00454E30"/>
    <w:rsid w:val="00454FA5"/>
    <w:rsid w:val="004554F3"/>
    <w:rsid w:val="00455871"/>
    <w:rsid w:val="00455F92"/>
    <w:rsid w:val="004573A2"/>
    <w:rsid w:val="00460E7E"/>
    <w:rsid w:val="00461A09"/>
    <w:rsid w:val="00461DF2"/>
    <w:rsid w:val="004620F1"/>
    <w:rsid w:val="00462A28"/>
    <w:rsid w:val="00462ACE"/>
    <w:rsid w:val="00462B2C"/>
    <w:rsid w:val="00463235"/>
    <w:rsid w:val="00463F25"/>
    <w:rsid w:val="00464079"/>
    <w:rsid w:val="00465C49"/>
    <w:rsid w:val="00465DA1"/>
    <w:rsid w:val="00466466"/>
    <w:rsid w:val="004674DF"/>
    <w:rsid w:val="00467DBC"/>
    <w:rsid w:val="00467DC2"/>
    <w:rsid w:val="004702E1"/>
    <w:rsid w:val="00470392"/>
    <w:rsid w:val="00471223"/>
    <w:rsid w:val="004714CA"/>
    <w:rsid w:val="00471F1B"/>
    <w:rsid w:val="0047291D"/>
    <w:rsid w:val="00472A87"/>
    <w:rsid w:val="00473180"/>
    <w:rsid w:val="00473953"/>
    <w:rsid w:val="00473D2A"/>
    <w:rsid w:val="004751E5"/>
    <w:rsid w:val="00475A77"/>
    <w:rsid w:val="004778A7"/>
    <w:rsid w:val="004778B8"/>
    <w:rsid w:val="00477DCC"/>
    <w:rsid w:val="00480110"/>
    <w:rsid w:val="00481A50"/>
    <w:rsid w:val="00482E0D"/>
    <w:rsid w:val="00483541"/>
    <w:rsid w:val="00485008"/>
    <w:rsid w:val="004873AA"/>
    <w:rsid w:val="00487AAF"/>
    <w:rsid w:val="00487E12"/>
    <w:rsid w:val="004900E0"/>
    <w:rsid w:val="00490304"/>
    <w:rsid w:val="0049104D"/>
    <w:rsid w:val="00493E0F"/>
    <w:rsid w:val="00494731"/>
    <w:rsid w:val="00494963"/>
    <w:rsid w:val="00494C05"/>
    <w:rsid w:val="004960A9"/>
    <w:rsid w:val="0049619B"/>
    <w:rsid w:val="004962C8"/>
    <w:rsid w:val="0049721C"/>
    <w:rsid w:val="004A06E4"/>
    <w:rsid w:val="004A0B2B"/>
    <w:rsid w:val="004A1152"/>
    <w:rsid w:val="004A17E4"/>
    <w:rsid w:val="004A2B4C"/>
    <w:rsid w:val="004A3412"/>
    <w:rsid w:val="004A35A1"/>
    <w:rsid w:val="004A5530"/>
    <w:rsid w:val="004A5F36"/>
    <w:rsid w:val="004A60DF"/>
    <w:rsid w:val="004A6D8E"/>
    <w:rsid w:val="004B187A"/>
    <w:rsid w:val="004B1EF6"/>
    <w:rsid w:val="004B2173"/>
    <w:rsid w:val="004B2625"/>
    <w:rsid w:val="004B3029"/>
    <w:rsid w:val="004B3166"/>
    <w:rsid w:val="004B33DF"/>
    <w:rsid w:val="004B4280"/>
    <w:rsid w:val="004B489A"/>
    <w:rsid w:val="004B4A4F"/>
    <w:rsid w:val="004B4D72"/>
    <w:rsid w:val="004B5B22"/>
    <w:rsid w:val="004B6064"/>
    <w:rsid w:val="004B7616"/>
    <w:rsid w:val="004B7A9D"/>
    <w:rsid w:val="004B7AFE"/>
    <w:rsid w:val="004C0F15"/>
    <w:rsid w:val="004C2AC4"/>
    <w:rsid w:val="004C2F00"/>
    <w:rsid w:val="004C37B4"/>
    <w:rsid w:val="004C404D"/>
    <w:rsid w:val="004C4BF8"/>
    <w:rsid w:val="004C5A38"/>
    <w:rsid w:val="004C6CDF"/>
    <w:rsid w:val="004C7AA6"/>
    <w:rsid w:val="004D033F"/>
    <w:rsid w:val="004D1518"/>
    <w:rsid w:val="004D1917"/>
    <w:rsid w:val="004D2678"/>
    <w:rsid w:val="004D2DDF"/>
    <w:rsid w:val="004D4026"/>
    <w:rsid w:val="004D4090"/>
    <w:rsid w:val="004D61AE"/>
    <w:rsid w:val="004E099D"/>
    <w:rsid w:val="004E0B6D"/>
    <w:rsid w:val="004E0DD6"/>
    <w:rsid w:val="004E0ED5"/>
    <w:rsid w:val="004E0F43"/>
    <w:rsid w:val="004E4B52"/>
    <w:rsid w:val="004E75F6"/>
    <w:rsid w:val="004E76C4"/>
    <w:rsid w:val="004E7B04"/>
    <w:rsid w:val="004E7E28"/>
    <w:rsid w:val="004F1103"/>
    <w:rsid w:val="004F13BF"/>
    <w:rsid w:val="004F2444"/>
    <w:rsid w:val="004F32D5"/>
    <w:rsid w:val="004F3BC6"/>
    <w:rsid w:val="004F40DF"/>
    <w:rsid w:val="004F5AA6"/>
    <w:rsid w:val="004F61EA"/>
    <w:rsid w:val="004F68F9"/>
    <w:rsid w:val="005006A5"/>
    <w:rsid w:val="005023B2"/>
    <w:rsid w:val="00502890"/>
    <w:rsid w:val="005032F5"/>
    <w:rsid w:val="0050589B"/>
    <w:rsid w:val="00505A23"/>
    <w:rsid w:val="00506397"/>
    <w:rsid w:val="005064BB"/>
    <w:rsid w:val="00507D9A"/>
    <w:rsid w:val="00510A33"/>
    <w:rsid w:val="00510E58"/>
    <w:rsid w:val="0051114A"/>
    <w:rsid w:val="00512EA6"/>
    <w:rsid w:val="00513222"/>
    <w:rsid w:val="0051329A"/>
    <w:rsid w:val="005134F1"/>
    <w:rsid w:val="00513ACD"/>
    <w:rsid w:val="00513B42"/>
    <w:rsid w:val="00514316"/>
    <w:rsid w:val="0051599F"/>
    <w:rsid w:val="005163CA"/>
    <w:rsid w:val="00517A2F"/>
    <w:rsid w:val="00517D47"/>
    <w:rsid w:val="00520C2D"/>
    <w:rsid w:val="0052124F"/>
    <w:rsid w:val="005234CA"/>
    <w:rsid w:val="00523C6C"/>
    <w:rsid w:val="005242BF"/>
    <w:rsid w:val="005248B8"/>
    <w:rsid w:val="005259E8"/>
    <w:rsid w:val="00525BA9"/>
    <w:rsid w:val="0053018E"/>
    <w:rsid w:val="00533E20"/>
    <w:rsid w:val="00535A9C"/>
    <w:rsid w:val="00535CAC"/>
    <w:rsid w:val="00536EDE"/>
    <w:rsid w:val="00540396"/>
    <w:rsid w:val="00542061"/>
    <w:rsid w:val="00542D24"/>
    <w:rsid w:val="00542F90"/>
    <w:rsid w:val="00545618"/>
    <w:rsid w:val="00546896"/>
    <w:rsid w:val="00546CC0"/>
    <w:rsid w:val="00546DE5"/>
    <w:rsid w:val="00546FAF"/>
    <w:rsid w:val="00547758"/>
    <w:rsid w:val="00551572"/>
    <w:rsid w:val="005517A9"/>
    <w:rsid w:val="0055185B"/>
    <w:rsid w:val="0055191E"/>
    <w:rsid w:val="00551E08"/>
    <w:rsid w:val="00552D0A"/>
    <w:rsid w:val="005535DE"/>
    <w:rsid w:val="00553B6B"/>
    <w:rsid w:val="005542FB"/>
    <w:rsid w:val="005554F1"/>
    <w:rsid w:val="00555792"/>
    <w:rsid w:val="0055679B"/>
    <w:rsid w:val="00556E5F"/>
    <w:rsid w:val="00560539"/>
    <w:rsid w:val="00561747"/>
    <w:rsid w:val="00561BF0"/>
    <w:rsid w:val="00561F67"/>
    <w:rsid w:val="00563063"/>
    <w:rsid w:val="0056455C"/>
    <w:rsid w:val="00564F87"/>
    <w:rsid w:val="00565218"/>
    <w:rsid w:val="00565F08"/>
    <w:rsid w:val="0056626D"/>
    <w:rsid w:val="00566EB9"/>
    <w:rsid w:val="00567246"/>
    <w:rsid w:val="00567E6E"/>
    <w:rsid w:val="00567F46"/>
    <w:rsid w:val="00570136"/>
    <w:rsid w:val="0057044A"/>
    <w:rsid w:val="005704F6"/>
    <w:rsid w:val="005705B6"/>
    <w:rsid w:val="005714DB"/>
    <w:rsid w:val="005714E8"/>
    <w:rsid w:val="00571DE9"/>
    <w:rsid w:val="0057215F"/>
    <w:rsid w:val="00572EBF"/>
    <w:rsid w:val="00574428"/>
    <w:rsid w:val="005748A7"/>
    <w:rsid w:val="00574ECA"/>
    <w:rsid w:val="00575763"/>
    <w:rsid w:val="00576BD6"/>
    <w:rsid w:val="00580438"/>
    <w:rsid w:val="00580E87"/>
    <w:rsid w:val="0058328B"/>
    <w:rsid w:val="00583644"/>
    <w:rsid w:val="005842B8"/>
    <w:rsid w:val="0058537C"/>
    <w:rsid w:val="005854B3"/>
    <w:rsid w:val="00586D76"/>
    <w:rsid w:val="00586D95"/>
    <w:rsid w:val="0058749D"/>
    <w:rsid w:val="005911AB"/>
    <w:rsid w:val="0059231F"/>
    <w:rsid w:val="0059248E"/>
    <w:rsid w:val="00592B5B"/>
    <w:rsid w:val="005934F8"/>
    <w:rsid w:val="00594600"/>
    <w:rsid w:val="00594798"/>
    <w:rsid w:val="00594836"/>
    <w:rsid w:val="00595628"/>
    <w:rsid w:val="0059604C"/>
    <w:rsid w:val="00597709"/>
    <w:rsid w:val="005A0821"/>
    <w:rsid w:val="005A180E"/>
    <w:rsid w:val="005A1B19"/>
    <w:rsid w:val="005A2F8F"/>
    <w:rsid w:val="005A34C4"/>
    <w:rsid w:val="005A42A7"/>
    <w:rsid w:val="005A5380"/>
    <w:rsid w:val="005A5F4A"/>
    <w:rsid w:val="005A6F62"/>
    <w:rsid w:val="005A7A32"/>
    <w:rsid w:val="005A7CA4"/>
    <w:rsid w:val="005B0EB9"/>
    <w:rsid w:val="005B0F76"/>
    <w:rsid w:val="005B1187"/>
    <w:rsid w:val="005B45A9"/>
    <w:rsid w:val="005B581A"/>
    <w:rsid w:val="005B7073"/>
    <w:rsid w:val="005B721A"/>
    <w:rsid w:val="005B726B"/>
    <w:rsid w:val="005C02D4"/>
    <w:rsid w:val="005C1645"/>
    <w:rsid w:val="005C2157"/>
    <w:rsid w:val="005C2976"/>
    <w:rsid w:val="005C2A42"/>
    <w:rsid w:val="005C3355"/>
    <w:rsid w:val="005C339D"/>
    <w:rsid w:val="005C3B29"/>
    <w:rsid w:val="005C48DA"/>
    <w:rsid w:val="005C4F43"/>
    <w:rsid w:val="005C5992"/>
    <w:rsid w:val="005C609A"/>
    <w:rsid w:val="005C6452"/>
    <w:rsid w:val="005C7779"/>
    <w:rsid w:val="005C7D16"/>
    <w:rsid w:val="005D0DD9"/>
    <w:rsid w:val="005D1C39"/>
    <w:rsid w:val="005D3002"/>
    <w:rsid w:val="005D3507"/>
    <w:rsid w:val="005D36C0"/>
    <w:rsid w:val="005D4C0B"/>
    <w:rsid w:val="005D57E2"/>
    <w:rsid w:val="005D7011"/>
    <w:rsid w:val="005D7AE8"/>
    <w:rsid w:val="005E0039"/>
    <w:rsid w:val="005E067B"/>
    <w:rsid w:val="005E076F"/>
    <w:rsid w:val="005E14D8"/>
    <w:rsid w:val="005E226F"/>
    <w:rsid w:val="005E24AE"/>
    <w:rsid w:val="005E29C1"/>
    <w:rsid w:val="005E3E93"/>
    <w:rsid w:val="005E50CB"/>
    <w:rsid w:val="005E6356"/>
    <w:rsid w:val="005E6565"/>
    <w:rsid w:val="005E6818"/>
    <w:rsid w:val="005E6C6C"/>
    <w:rsid w:val="005E6E6D"/>
    <w:rsid w:val="005E75B2"/>
    <w:rsid w:val="005E7CD6"/>
    <w:rsid w:val="005F0DEE"/>
    <w:rsid w:val="005F0E01"/>
    <w:rsid w:val="005F18E2"/>
    <w:rsid w:val="005F19FC"/>
    <w:rsid w:val="005F2293"/>
    <w:rsid w:val="005F3218"/>
    <w:rsid w:val="005F69B7"/>
    <w:rsid w:val="005F6AA5"/>
    <w:rsid w:val="00600B00"/>
    <w:rsid w:val="00600B8C"/>
    <w:rsid w:val="00602F9F"/>
    <w:rsid w:val="006038EA"/>
    <w:rsid w:val="00603B06"/>
    <w:rsid w:val="00604609"/>
    <w:rsid w:val="006049B5"/>
    <w:rsid w:val="00605A6A"/>
    <w:rsid w:val="00605B45"/>
    <w:rsid w:val="0060606E"/>
    <w:rsid w:val="006066AB"/>
    <w:rsid w:val="00607C53"/>
    <w:rsid w:val="006108E2"/>
    <w:rsid w:val="00611FC2"/>
    <w:rsid w:val="006120FC"/>
    <w:rsid w:val="00612215"/>
    <w:rsid w:val="00612439"/>
    <w:rsid w:val="006129B7"/>
    <w:rsid w:val="00612B88"/>
    <w:rsid w:val="0061368D"/>
    <w:rsid w:val="00613801"/>
    <w:rsid w:val="006140D1"/>
    <w:rsid w:val="00614824"/>
    <w:rsid w:val="00614A05"/>
    <w:rsid w:val="00615B92"/>
    <w:rsid w:val="00616D41"/>
    <w:rsid w:val="0061729F"/>
    <w:rsid w:val="0061736B"/>
    <w:rsid w:val="006177C3"/>
    <w:rsid w:val="00622A43"/>
    <w:rsid w:val="00624514"/>
    <w:rsid w:val="00624858"/>
    <w:rsid w:val="00624B54"/>
    <w:rsid w:val="00625639"/>
    <w:rsid w:val="006258B2"/>
    <w:rsid w:val="00625925"/>
    <w:rsid w:val="00625CA6"/>
    <w:rsid w:val="006270A6"/>
    <w:rsid w:val="00627173"/>
    <w:rsid w:val="00627A29"/>
    <w:rsid w:val="006319EB"/>
    <w:rsid w:val="00631AF0"/>
    <w:rsid w:val="00631B51"/>
    <w:rsid w:val="006337B2"/>
    <w:rsid w:val="006338E6"/>
    <w:rsid w:val="00633E8B"/>
    <w:rsid w:val="00633EC9"/>
    <w:rsid w:val="00634D34"/>
    <w:rsid w:val="0063542A"/>
    <w:rsid w:val="00635727"/>
    <w:rsid w:val="0063637C"/>
    <w:rsid w:val="006373A3"/>
    <w:rsid w:val="006378A5"/>
    <w:rsid w:val="0064187C"/>
    <w:rsid w:val="00641A9F"/>
    <w:rsid w:val="006434E6"/>
    <w:rsid w:val="0064498D"/>
    <w:rsid w:val="006450C2"/>
    <w:rsid w:val="006466EA"/>
    <w:rsid w:val="00646B9D"/>
    <w:rsid w:val="006470DC"/>
    <w:rsid w:val="0065092F"/>
    <w:rsid w:val="006511A0"/>
    <w:rsid w:val="00652030"/>
    <w:rsid w:val="0065270B"/>
    <w:rsid w:val="00653199"/>
    <w:rsid w:val="006531D9"/>
    <w:rsid w:val="00653782"/>
    <w:rsid w:val="006554F5"/>
    <w:rsid w:val="00655B1D"/>
    <w:rsid w:val="00655D20"/>
    <w:rsid w:val="0065658E"/>
    <w:rsid w:val="00657090"/>
    <w:rsid w:val="006570D8"/>
    <w:rsid w:val="00657205"/>
    <w:rsid w:val="00657A5B"/>
    <w:rsid w:val="00657E52"/>
    <w:rsid w:val="006608F9"/>
    <w:rsid w:val="00661EBF"/>
    <w:rsid w:val="00661F93"/>
    <w:rsid w:val="00662135"/>
    <w:rsid w:val="0066223D"/>
    <w:rsid w:val="00662A5C"/>
    <w:rsid w:val="00663462"/>
    <w:rsid w:val="00663D2E"/>
    <w:rsid w:val="0066416B"/>
    <w:rsid w:val="006648AC"/>
    <w:rsid w:val="0066502A"/>
    <w:rsid w:val="00665A78"/>
    <w:rsid w:val="00666E1F"/>
    <w:rsid w:val="00670674"/>
    <w:rsid w:val="00672258"/>
    <w:rsid w:val="006725F3"/>
    <w:rsid w:val="00672AC4"/>
    <w:rsid w:val="00674961"/>
    <w:rsid w:val="00674EEE"/>
    <w:rsid w:val="0067599A"/>
    <w:rsid w:val="00675B83"/>
    <w:rsid w:val="00675F2E"/>
    <w:rsid w:val="006762CC"/>
    <w:rsid w:val="0067644D"/>
    <w:rsid w:val="00676ECA"/>
    <w:rsid w:val="00677545"/>
    <w:rsid w:val="0068088E"/>
    <w:rsid w:val="00684559"/>
    <w:rsid w:val="00684C6C"/>
    <w:rsid w:val="00685820"/>
    <w:rsid w:val="00685F8A"/>
    <w:rsid w:val="00686017"/>
    <w:rsid w:val="0069109E"/>
    <w:rsid w:val="00691565"/>
    <w:rsid w:val="00691CB9"/>
    <w:rsid w:val="00693320"/>
    <w:rsid w:val="006936AE"/>
    <w:rsid w:val="0069468D"/>
    <w:rsid w:val="00694742"/>
    <w:rsid w:val="006947C3"/>
    <w:rsid w:val="006948A8"/>
    <w:rsid w:val="00694B98"/>
    <w:rsid w:val="00694EAC"/>
    <w:rsid w:val="00695407"/>
    <w:rsid w:val="00697325"/>
    <w:rsid w:val="00697AE1"/>
    <w:rsid w:val="006A0488"/>
    <w:rsid w:val="006A0E2C"/>
    <w:rsid w:val="006A386F"/>
    <w:rsid w:val="006A3E4F"/>
    <w:rsid w:val="006A48C5"/>
    <w:rsid w:val="006A4AD8"/>
    <w:rsid w:val="006A5847"/>
    <w:rsid w:val="006A63DC"/>
    <w:rsid w:val="006A6AEF"/>
    <w:rsid w:val="006A6B52"/>
    <w:rsid w:val="006B07ED"/>
    <w:rsid w:val="006B08DA"/>
    <w:rsid w:val="006B13C8"/>
    <w:rsid w:val="006B14CE"/>
    <w:rsid w:val="006B1BC3"/>
    <w:rsid w:val="006B2923"/>
    <w:rsid w:val="006B3139"/>
    <w:rsid w:val="006B4124"/>
    <w:rsid w:val="006B4339"/>
    <w:rsid w:val="006B44B8"/>
    <w:rsid w:val="006B4887"/>
    <w:rsid w:val="006B4E81"/>
    <w:rsid w:val="006B51EF"/>
    <w:rsid w:val="006B5540"/>
    <w:rsid w:val="006B585F"/>
    <w:rsid w:val="006B701A"/>
    <w:rsid w:val="006B739D"/>
    <w:rsid w:val="006B77D1"/>
    <w:rsid w:val="006C10F5"/>
    <w:rsid w:val="006C3607"/>
    <w:rsid w:val="006C3C02"/>
    <w:rsid w:val="006C3DA0"/>
    <w:rsid w:val="006C4741"/>
    <w:rsid w:val="006C4752"/>
    <w:rsid w:val="006C5414"/>
    <w:rsid w:val="006C6A51"/>
    <w:rsid w:val="006C7448"/>
    <w:rsid w:val="006C796A"/>
    <w:rsid w:val="006D15EA"/>
    <w:rsid w:val="006D1EAE"/>
    <w:rsid w:val="006D1F38"/>
    <w:rsid w:val="006D435A"/>
    <w:rsid w:val="006D4DA0"/>
    <w:rsid w:val="006D678C"/>
    <w:rsid w:val="006D6795"/>
    <w:rsid w:val="006D691C"/>
    <w:rsid w:val="006D6B12"/>
    <w:rsid w:val="006D7C8D"/>
    <w:rsid w:val="006E002D"/>
    <w:rsid w:val="006E03FC"/>
    <w:rsid w:val="006E0BDF"/>
    <w:rsid w:val="006E0BE2"/>
    <w:rsid w:val="006E4109"/>
    <w:rsid w:val="006E5EE2"/>
    <w:rsid w:val="006E6718"/>
    <w:rsid w:val="006E6B51"/>
    <w:rsid w:val="006E7810"/>
    <w:rsid w:val="006E7868"/>
    <w:rsid w:val="006F0AE3"/>
    <w:rsid w:val="006F177A"/>
    <w:rsid w:val="006F229A"/>
    <w:rsid w:val="006F3E06"/>
    <w:rsid w:val="006F4355"/>
    <w:rsid w:val="006F52AA"/>
    <w:rsid w:val="006F5418"/>
    <w:rsid w:val="006F5639"/>
    <w:rsid w:val="006F56DC"/>
    <w:rsid w:val="006F659F"/>
    <w:rsid w:val="006F7416"/>
    <w:rsid w:val="0070030A"/>
    <w:rsid w:val="007015A1"/>
    <w:rsid w:val="0070294A"/>
    <w:rsid w:val="00703C62"/>
    <w:rsid w:val="00703F21"/>
    <w:rsid w:val="00704547"/>
    <w:rsid w:val="007045CE"/>
    <w:rsid w:val="00710303"/>
    <w:rsid w:val="00712A63"/>
    <w:rsid w:val="00713502"/>
    <w:rsid w:val="0071395D"/>
    <w:rsid w:val="00714660"/>
    <w:rsid w:val="00715C80"/>
    <w:rsid w:val="00716068"/>
    <w:rsid w:val="007160AD"/>
    <w:rsid w:val="0071746D"/>
    <w:rsid w:val="00717F37"/>
    <w:rsid w:val="00720EF6"/>
    <w:rsid w:val="00723332"/>
    <w:rsid w:val="00723A87"/>
    <w:rsid w:val="00724106"/>
    <w:rsid w:val="00724704"/>
    <w:rsid w:val="007277A0"/>
    <w:rsid w:val="00727B5F"/>
    <w:rsid w:val="00730541"/>
    <w:rsid w:val="007312FF"/>
    <w:rsid w:val="0073197A"/>
    <w:rsid w:val="00731A5F"/>
    <w:rsid w:val="00731D5B"/>
    <w:rsid w:val="00731E92"/>
    <w:rsid w:val="00732DC4"/>
    <w:rsid w:val="00732F3D"/>
    <w:rsid w:val="00732F7B"/>
    <w:rsid w:val="00733821"/>
    <w:rsid w:val="00734249"/>
    <w:rsid w:val="007357F2"/>
    <w:rsid w:val="00735A17"/>
    <w:rsid w:val="00735D38"/>
    <w:rsid w:val="00736C93"/>
    <w:rsid w:val="00737ABA"/>
    <w:rsid w:val="00737B76"/>
    <w:rsid w:val="00740ADD"/>
    <w:rsid w:val="00740CDB"/>
    <w:rsid w:val="007425B0"/>
    <w:rsid w:val="007429B1"/>
    <w:rsid w:val="00742F89"/>
    <w:rsid w:val="007439CA"/>
    <w:rsid w:val="00743E7B"/>
    <w:rsid w:val="00744408"/>
    <w:rsid w:val="007446A5"/>
    <w:rsid w:val="00744737"/>
    <w:rsid w:val="00744742"/>
    <w:rsid w:val="00744DE3"/>
    <w:rsid w:val="00746008"/>
    <w:rsid w:val="00747706"/>
    <w:rsid w:val="007507F4"/>
    <w:rsid w:val="00750FAC"/>
    <w:rsid w:val="00750FB7"/>
    <w:rsid w:val="007514CB"/>
    <w:rsid w:val="00751632"/>
    <w:rsid w:val="0075336D"/>
    <w:rsid w:val="00754066"/>
    <w:rsid w:val="007544C2"/>
    <w:rsid w:val="00754558"/>
    <w:rsid w:val="00754B04"/>
    <w:rsid w:val="00755958"/>
    <w:rsid w:val="007561EB"/>
    <w:rsid w:val="007579E3"/>
    <w:rsid w:val="00757C86"/>
    <w:rsid w:val="007605A1"/>
    <w:rsid w:val="0076072C"/>
    <w:rsid w:val="00760751"/>
    <w:rsid w:val="007612E1"/>
    <w:rsid w:val="007613A3"/>
    <w:rsid w:val="00761C14"/>
    <w:rsid w:val="00761DE5"/>
    <w:rsid w:val="00762552"/>
    <w:rsid w:val="00762D20"/>
    <w:rsid w:val="007635FD"/>
    <w:rsid w:val="007646D5"/>
    <w:rsid w:val="00765ABE"/>
    <w:rsid w:val="0076633F"/>
    <w:rsid w:val="00766424"/>
    <w:rsid w:val="00767956"/>
    <w:rsid w:val="00767A42"/>
    <w:rsid w:val="00767BEF"/>
    <w:rsid w:val="007700AC"/>
    <w:rsid w:val="00770D61"/>
    <w:rsid w:val="0077151A"/>
    <w:rsid w:val="0077188D"/>
    <w:rsid w:val="00772CA4"/>
    <w:rsid w:val="00772DBB"/>
    <w:rsid w:val="00772DDA"/>
    <w:rsid w:val="00773795"/>
    <w:rsid w:val="0077387A"/>
    <w:rsid w:val="00773A54"/>
    <w:rsid w:val="007741BE"/>
    <w:rsid w:val="007753D9"/>
    <w:rsid w:val="00777025"/>
    <w:rsid w:val="0077762C"/>
    <w:rsid w:val="00777776"/>
    <w:rsid w:val="0078042C"/>
    <w:rsid w:val="00780ACA"/>
    <w:rsid w:val="0078133E"/>
    <w:rsid w:val="007819D9"/>
    <w:rsid w:val="00781B39"/>
    <w:rsid w:val="00782088"/>
    <w:rsid w:val="00782A46"/>
    <w:rsid w:val="00782CBB"/>
    <w:rsid w:val="00783707"/>
    <w:rsid w:val="00784C71"/>
    <w:rsid w:val="00784CBC"/>
    <w:rsid w:val="0078541F"/>
    <w:rsid w:val="00785A97"/>
    <w:rsid w:val="00785DA9"/>
    <w:rsid w:val="007861BA"/>
    <w:rsid w:val="00786611"/>
    <w:rsid w:val="007872AE"/>
    <w:rsid w:val="00787E6A"/>
    <w:rsid w:val="00791C2E"/>
    <w:rsid w:val="00794435"/>
    <w:rsid w:val="00795976"/>
    <w:rsid w:val="00795C14"/>
    <w:rsid w:val="00795D11"/>
    <w:rsid w:val="0079625A"/>
    <w:rsid w:val="00796EDE"/>
    <w:rsid w:val="00797772"/>
    <w:rsid w:val="00797DFA"/>
    <w:rsid w:val="007A0EF5"/>
    <w:rsid w:val="007A1057"/>
    <w:rsid w:val="007A18FD"/>
    <w:rsid w:val="007A1BDB"/>
    <w:rsid w:val="007A1FE8"/>
    <w:rsid w:val="007A2FF2"/>
    <w:rsid w:val="007A3223"/>
    <w:rsid w:val="007A3553"/>
    <w:rsid w:val="007A3554"/>
    <w:rsid w:val="007A4C0A"/>
    <w:rsid w:val="007A6432"/>
    <w:rsid w:val="007A75BA"/>
    <w:rsid w:val="007A777E"/>
    <w:rsid w:val="007B03FE"/>
    <w:rsid w:val="007B0877"/>
    <w:rsid w:val="007B0CFB"/>
    <w:rsid w:val="007B1321"/>
    <w:rsid w:val="007B2578"/>
    <w:rsid w:val="007B326C"/>
    <w:rsid w:val="007B4A6A"/>
    <w:rsid w:val="007B4C25"/>
    <w:rsid w:val="007B522A"/>
    <w:rsid w:val="007B5DB8"/>
    <w:rsid w:val="007B7271"/>
    <w:rsid w:val="007C07F4"/>
    <w:rsid w:val="007C0A8C"/>
    <w:rsid w:val="007C1E24"/>
    <w:rsid w:val="007C1F0B"/>
    <w:rsid w:val="007C252F"/>
    <w:rsid w:val="007C2FAF"/>
    <w:rsid w:val="007C35ED"/>
    <w:rsid w:val="007C4107"/>
    <w:rsid w:val="007C43D4"/>
    <w:rsid w:val="007C4791"/>
    <w:rsid w:val="007C683C"/>
    <w:rsid w:val="007C7C78"/>
    <w:rsid w:val="007D0AFE"/>
    <w:rsid w:val="007D0BE0"/>
    <w:rsid w:val="007D1793"/>
    <w:rsid w:val="007D2813"/>
    <w:rsid w:val="007D293D"/>
    <w:rsid w:val="007D3339"/>
    <w:rsid w:val="007D3467"/>
    <w:rsid w:val="007D3491"/>
    <w:rsid w:val="007D5254"/>
    <w:rsid w:val="007D59E8"/>
    <w:rsid w:val="007D72A7"/>
    <w:rsid w:val="007D7A4C"/>
    <w:rsid w:val="007E0511"/>
    <w:rsid w:val="007E2156"/>
    <w:rsid w:val="007E3E53"/>
    <w:rsid w:val="007E5167"/>
    <w:rsid w:val="007E543C"/>
    <w:rsid w:val="007E590E"/>
    <w:rsid w:val="007E62B0"/>
    <w:rsid w:val="007E7187"/>
    <w:rsid w:val="007E7F3A"/>
    <w:rsid w:val="007F09BE"/>
    <w:rsid w:val="007F1CEC"/>
    <w:rsid w:val="007F20FD"/>
    <w:rsid w:val="007F272F"/>
    <w:rsid w:val="007F29D1"/>
    <w:rsid w:val="007F4D9D"/>
    <w:rsid w:val="007F4DE0"/>
    <w:rsid w:val="007F53F6"/>
    <w:rsid w:val="007F5936"/>
    <w:rsid w:val="007F5AE7"/>
    <w:rsid w:val="007F6D13"/>
    <w:rsid w:val="00800D33"/>
    <w:rsid w:val="00800FDD"/>
    <w:rsid w:val="00801838"/>
    <w:rsid w:val="00803A89"/>
    <w:rsid w:val="00803A93"/>
    <w:rsid w:val="0080431C"/>
    <w:rsid w:val="0080451A"/>
    <w:rsid w:val="00804782"/>
    <w:rsid w:val="00804C4B"/>
    <w:rsid w:val="008057AB"/>
    <w:rsid w:val="008068BD"/>
    <w:rsid w:val="008104D6"/>
    <w:rsid w:val="008129C0"/>
    <w:rsid w:val="00812F27"/>
    <w:rsid w:val="0081381D"/>
    <w:rsid w:val="00814184"/>
    <w:rsid w:val="00814FCB"/>
    <w:rsid w:val="00815D89"/>
    <w:rsid w:val="00817235"/>
    <w:rsid w:val="00817317"/>
    <w:rsid w:val="008179DE"/>
    <w:rsid w:val="008207FA"/>
    <w:rsid w:val="0082257B"/>
    <w:rsid w:val="00823B33"/>
    <w:rsid w:val="00823C0E"/>
    <w:rsid w:val="0082451C"/>
    <w:rsid w:val="008251A6"/>
    <w:rsid w:val="00825894"/>
    <w:rsid w:val="00825B84"/>
    <w:rsid w:val="0082781A"/>
    <w:rsid w:val="008278EF"/>
    <w:rsid w:val="00831205"/>
    <w:rsid w:val="008332E8"/>
    <w:rsid w:val="008335E5"/>
    <w:rsid w:val="0083414A"/>
    <w:rsid w:val="008347A4"/>
    <w:rsid w:val="00834C06"/>
    <w:rsid w:val="00835348"/>
    <w:rsid w:val="00835843"/>
    <w:rsid w:val="008359D5"/>
    <w:rsid w:val="00835B67"/>
    <w:rsid w:val="0083669D"/>
    <w:rsid w:val="008369AF"/>
    <w:rsid w:val="0083742B"/>
    <w:rsid w:val="00840209"/>
    <w:rsid w:val="008420D2"/>
    <w:rsid w:val="00842176"/>
    <w:rsid w:val="008427BB"/>
    <w:rsid w:val="00842DBA"/>
    <w:rsid w:val="008431EE"/>
    <w:rsid w:val="008432B4"/>
    <w:rsid w:val="008447B4"/>
    <w:rsid w:val="008449BF"/>
    <w:rsid w:val="00844F01"/>
    <w:rsid w:val="00845E73"/>
    <w:rsid w:val="00846891"/>
    <w:rsid w:val="00847096"/>
    <w:rsid w:val="00847A8D"/>
    <w:rsid w:val="00847E2D"/>
    <w:rsid w:val="00847EF5"/>
    <w:rsid w:val="00850E34"/>
    <w:rsid w:val="008512C9"/>
    <w:rsid w:val="00853A06"/>
    <w:rsid w:val="008546BB"/>
    <w:rsid w:val="00855008"/>
    <w:rsid w:val="0085500A"/>
    <w:rsid w:val="00855F33"/>
    <w:rsid w:val="008565BE"/>
    <w:rsid w:val="00856F82"/>
    <w:rsid w:val="008570B4"/>
    <w:rsid w:val="00857DBB"/>
    <w:rsid w:val="008615C4"/>
    <w:rsid w:val="00861D49"/>
    <w:rsid w:val="00862BBE"/>
    <w:rsid w:val="00862E88"/>
    <w:rsid w:val="00863658"/>
    <w:rsid w:val="008654C2"/>
    <w:rsid w:val="00865B23"/>
    <w:rsid w:val="0086635B"/>
    <w:rsid w:val="00866A71"/>
    <w:rsid w:val="00866A7F"/>
    <w:rsid w:val="00867115"/>
    <w:rsid w:val="00867178"/>
    <w:rsid w:val="00867A26"/>
    <w:rsid w:val="00867DC5"/>
    <w:rsid w:val="00867F59"/>
    <w:rsid w:val="0087038C"/>
    <w:rsid w:val="008711F4"/>
    <w:rsid w:val="0087153A"/>
    <w:rsid w:val="008732B4"/>
    <w:rsid w:val="00873CE1"/>
    <w:rsid w:val="00876C3B"/>
    <w:rsid w:val="00877CB8"/>
    <w:rsid w:val="008805D3"/>
    <w:rsid w:val="00880BA1"/>
    <w:rsid w:val="00881BF2"/>
    <w:rsid w:val="00881C16"/>
    <w:rsid w:val="00881D69"/>
    <w:rsid w:val="008822F7"/>
    <w:rsid w:val="00882B23"/>
    <w:rsid w:val="00882FAB"/>
    <w:rsid w:val="0088342E"/>
    <w:rsid w:val="00883963"/>
    <w:rsid w:val="00884B93"/>
    <w:rsid w:val="008866FF"/>
    <w:rsid w:val="00887B6A"/>
    <w:rsid w:val="00890C00"/>
    <w:rsid w:val="00891113"/>
    <w:rsid w:val="008920A9"/>
    <w:rsid w:val="008939DC"/>
    <w:rsid w:val="008942B1"/>
    <w:rsid w:val="008947E5"/>
    <w:rsid w:val="0089537B"/>
    <w:rsid w:val="00895CA4"/>
    <w:rsid w:val="0089742E"/>
    <w:rsid w:val="008A0B67"/>
    <w:rsid w:val="008A143B"/>
    <w:rsid w:val="008A146F"/>
    <w:rsid w:val="008A1CA3"/>
    <w:rsid w:val="008A1EEF"/>
    <w:rsid w:val="008A2AD1"/>
    <w:rsid w:val="008A34FC"/>
    <w:rsid w:val="008A3A16"/>
    <w:rsid w:val="008A4615"/>
    <w:rsid w:val="008A4649"/>
    <w:rsid w:val="008A4887"/>
    <w:rsid w:val="008A5FB6"/>
    <w:rsid w:val="008A65C8"/>
    <w:rsid w:val="008A6C69"/>
    <w:rsid w:val="008A7037"/>
    <w:rsid w:val="008A7E3F"/>
    <w:rsid w:val="008B01D6"/>
    <w:rsid w:val="008B0E97"/>
    <w:rsid w:val="008B13EF"/>
    <w:rsid w:val="008B446A"/>
    <w:rsid w:val="008B499F"/>
    <w:rsid w:val="008B6EB6"/>
    <w:rsid w:val="008B7286"/>
    <w:rsid w:val="008B767D"/>
    <w:rsid w:val="008B7B97"/>
    <w:rsid w:val="008B7C3E"/>
    <w:rsid w:val="008B7EC6"/>
    <w:rsid w:val="008C065B"/>
    <w:rsid w:val="008C12AE"/>
    <w:rsid w:val="008C1ECC"/>
    <w:rsid w:val="008C2537"/>
    <w:rsid w:val="008C2D8B"/>
    <w:rsid w:val="008C420B"/>
    <w:rsid w:val="008C4403"/>
    <w:rsid w:val="008C4D93"/>
    <w:rsid w:val="008C5587"/>
    <w:rsid w:val="008C5AEB"/>
    <w:rsid w:val="008C637C"/>
    <w:rsid w:val="008C66D2"/>
    <w:rsid w:val="008C72E9"/>
    <w:rsid w:val="008C76B8"/>
    <w:rsid w:val="008D0479"/>
    <w:rsid w:val="008D0513"/>
    <w:rsid w:val="008D1518"/>
    <w:rsid w:val="008D1B39"/>
    <w:rsid w:val="008D2505"/>
    <w:rsid w:val="008D3D7B"/>
    <w:rsid w:val="008D4398"/>
    <w:rsid w:val="008D5A00"/>
    <w:rsid w:val="008D7401"/>
    <w:rsid w:val="008D777B"/>
    <w:rsid w:val="008E135F"/>
    <w:rsid w:val="008E18E5"/>
    <w:rsid w:val="008E1C5D"/>
    <w:rsid w:val="008E1F83"/>
    <w:rsid w:val="008E27A9"/>
    <w:rsid w:val="008E4D09"/>
    <w:rsid w:val="008E4E3C"/>
    <w:rsid w:val="008E65DE"/>
    <w:rsid w:val="008E7186"/>
    <w:rsid w:val="008E7509"/>
    <w:rsid w:val="008E7E38"/>
    <w:rsid w:val="008F071E"/>
    <w:rsid w:val="008F0DDA"/>
    <w:rsid w:val="008F1401"/>
    <w:rsid w:val="008F141B"/>
    <w:rsid w:val="008F1737"/>
    <w:rsid w:val="008F1B8E"/>
    <w:rsid w:val="008F22F2"/>
    <w:rsid w:val="008F434D"/>
    <w:rsid w:val="008F51B1"/>
    <w:rsid w:val="008F6D38"/>
    <w:rsid w:val="008F77BA"/>
    <w:rsid w:val="008F7CEB"/>
    <w:rsid w:val="008F7D64"/>
    <w:rsid w:val="009004F4"/>
    <w:rsid w:val="00900CD8"/>
    <w:rsid w:val="00901516"/>
    <w:rsid w:val="00901B2A"/>
    <w:rsid w:val="00901EAC"/>
    <w:rsid w:val="00902E69"/>
    <w:rsid w:val="00903064"/>
    <w:rsid w:val="00903210"/>
    <w:rsid w:val="00904126"/>
    <w:rsid w:val="009046F4"/>
    <w:rsid w:val="00904897"/>
    <w:rsid w:val="009048CF"/>
    <w:rsid w:val="00904B4B"/>
    <w:rsid w:val="0090528E"/>
    <w:rsid w:val="009054B0"/>
    <w:rsid w:val="00905965"/>
    <w:rsid w:val="00905E27"/>
    <w:rsid w:val="00906E80"/>
    <w:rsid w:val="00907118"/>
    <w:rsid w:val="00907C09"/>
    <w:rsid w:val="00907D90"/>
    <w:rsid w:val="00910EDE"/>
    <w:rsid w:val="00910F09"/>
    <w:rsid w:val="00911466"/>
    <w:rsid w:val="00911A5B"/>
    <w:rsid w:val="009120E6"/>
    <w:rsid w:val="00912752"/>
    <w:rsid w:val="009128CA"/>
    <w:rsid w:val="009133BE"/>
    <w:rsid w:val="00913A0B"/>
    <w:rsid w:val="00916137"/>
    <w:rsid w:val="00916344"/>
    <w:rsid w:val="00916367"/>
    <w:rsid w:val="00916672"/>
    <w:rsid w:val="00916EF3"/>
    <w:rsid w:val="00917BD1"/>
    <w:rsid w:val="0092017F"/>
    <w:rsid w:val="009201CF"/>
    <w:rsid w:val="00920CBD"/>
    <w:rsid w:val="00921116"/>
    <w:rsid w:val="00922D13"/>
    <w:rsid w:val="00923456"/>
    <w:rsid w:val="009240B3"/>
    <w:rsid w:val="009249B5"/>
    <w:rsid w:val="00924FD7"/>
    <w:rsid w:val="009256EB"/>
    <w:rsid w:val="00925E41"/>
    <w:rsid w:val="00927E7B"/>
    <w:rsid w:val="00930723"/>
    <w:rsid w:val="009325C6"/>
    <w:rsid w:val="00933E8E"/>
    <w:rsid w:val="0093475D"/>
    <w:rsid w:val="00935B59"/>
    <w:rsid w:val="00936091"/>
    <w:rsid w:val="009361B5"/>
    <w:rsid w:val="00936538"/>
    <w:rsid w:val="00940544"/>
    <w:rsid w:val="00940685"/>
    <w:rsid w:val="00941408"/>
    <w:rsid w:val="00942E96"/>
    <w:rsid w:val="00943668"/>
    <w:rsid w:val="009438B1"/>
    <w:rsid w:val="00944177"/>
    <w:rsid w:val="0094540C"/>
    <w:rsid w:val="00946365"/>
    <w:rsid w:val="0094651E"/>
    <w:rsid w:val="0094667D"/>
    <w:rsid w:val="00946C32"/>
    <w:rsid w:val="009501AD"/>
    <w:rsid w:val="009513F0"/>
    <w:rsid w:val="009527D5"/>
    <w:rsid w:val="00952E88"/>
    <w:rsid w:val="00954388"/>
    <w:rsid w:val="00954807"/>
    <w:rsid w:val="00955AC2"/>
    <w:rsid w:val="009564E4"/>
    <w:rsid w:val="00956FEA"/>
    <w:rsid w:val="009600CF"/>
    <w:rsid w:val="00960878"/>
    <w:rsid w:val="00960A80"/>
    <w:rsid w:val="00960F9A"/>
    <w:rsid w:val="009614EC"/>
    <w:rsid w:val="0096204F"/>
    <w:rsid w:val="0096206A"/>
    <w:rsid w:val="00962222"/>
    <w:rsid w:val="00962796"/>
    <w:rsid w:val="0096322E"/>
    <w:rsid w:val="00963392"/>
    <w:rsid w:val="0096361B"/>
    <w:rsid w:val="009647A3"/>
    <w:rsid w:val="00964C9C"/>
    <w:rsid w:val="00965C35"/>
    <w:rsid w:val="0096612E"/>
    <w:rsid w:val="00967D9D"/>
    <w:rsid w:val="0097042B"/>
    <w:rsid w:val="00970CA6"/>
    <w:rsid w:val="00971143"/>
    <w:rsid w:val="009715B9"/>
    <w:rsid w:val="009716EE"/>
    <w:rsid w:val="00971C41"/>
    <w:rsid w:val="00972D8A"/>
    <w:rsid w:val="00973681"/>
    <w:rsid w:val="00974008"/>
    <w:rsid w:val="009759B9"/>
    <w:rsid w:val="00976B32"/>
    <w:rsid w:val="009771D2"/>
    <w:rsid w:val="00977330"/>
    <w:rsid w:val="009802FE"/>
    <w:rsid w:val="00980C5A"/>
    <w:rsid w:val="00981F01"/>
    <w:rsid w:val="00982674"/>
    <w:rsid w:val="00982B48"/>
    <w:rsid w:val="00982B85"/>
    <w:rsid w:val="00983A1C"/>
    <w:rsid w:val="0098490B"/>
    <w:rsid w:val="00984B8E"/>
    <w:rsid w:val="0098583F"/>
    <w:rsid w:val="00985CAA"/>
    <w:rsid w:val="00987B19"/>
    <w:rsid w:val="00992AA8"/>
    <w:rsid w:val="00993E97"/>
    <w:rsid w:val="00994790"/>
    <w:rsid w:val="00994795"/>
    <w:rsid w:val="009949FB"/>
    <w:rsid w:val="00994B3C"/>
    <w:rsid w:val="00995234"/>
    <w:rsid w:val="00996209"/>
    <w:rsid w:val="00996A21"/>
    <w:rsid w:val="00996E73"/>
    <w:rsid w:val="00996FE4"/>
    <w:rsid w:val="00997995"/>
    <w:rsid w:val="00997C39"/>
    <w:rsid w:val="009A00DA"/>
    <w:rsid w:val="009A1359"/>
    <w:rsid w:val="009A1BB7"/>
    <w:rsid w:val="009A3D01"/>
    <w:rsid w:val="009A3FB3"/>
    <w:rsid w:val="009A557B"/>
    <w:rsid w:val="009A6507"/>
    <w:rsid w:val="009A6F67"/>
    <w:rsid w:val="009A7FEA"/>
    <w:rsid w:val="009B05B8"/>
    <w:rsid w:val="009B08A7"/>
    <w:rsid w:val="009B09C0"/>
    <w:rsid w:val="009B1CFD"/>
    <w:rsid w:val="009B21EC"/>
    <w:rsid w:val="009B253A"/>
    <w:rsid w:val="009B254E"/>
    <w:rsid w:val="009B3290"/>
    <w:rsid w:val="009B3B71"/>
    <w:rsid w:val="009B5628"/>
    <w:rsid w:val="009B596C"/>
    <w:rsid w:val="009B5B38"/>
    <w:rsid w:val="009B6C5D"/>
    <w:rsid w:val="009B748E"/>
    <w:rsid w:val="009B78DA"/>
    <w:rsid w:val="009C1705"/>
    <w:rsid w:val="009C1F40"/>
    <w:rsid w:val="009C36A5"/>
    <w:rsid w:val="009C407D"/>
    <w:rsid w:val="009C66E5"/>
    <w:rsid w:val="009C69F7"/>
    <w:rsid w:val="009C71A7"/>
    <w:rsid w:val="009D1B3B"/>
    <w:rsid w:val="009D1BF2"/>
    <w:rsid w:val="009D1C32"/>
    <w:rsid w:val="009D321E"/>
    <w:rsid w:val="009D3E4F"/>
    <w:rsid w:val="009D4906"/>
    <w:rsid w:val="009D4B76"/>
    <w:rsid w:val="009D60DA"/>
    <w:rsid w:val="009D67E9"/>
    <w:rsid w:val="009E01D8"/>
    <w:rsid w:val="009E0B51"/>
    <w:rsid w:val="009E16ED"/>
    <w:rsid w:val="009E18BE"/>
    <w:rsid w:val="009E1F0C"/>
    <w:rsid w:val="009E1F49"/>
    <w:rsid w:val="009E218A"/>
    <w:rsid w:val="009E21CA"/>
    <w:rsid w:val="009E23A4"/>
    <w:rsid w:val="009E3570"/>
    <w:rsid w:val="009E4B5A"/>
    <w:rsid w:val="009E4FD5"/>
    <w:rsid w:val="009E5A08"/>
    <w:rsid w:val="009E6375"/>
    <w:rsid w:val="009E693D"/>
    <w:rsid w:val="009E6FCB"/>
    <w:rsid w:val="009E7396"/>
    <w:rsid w:val="009F1604"/>
    <w:rsid w:val="009F16FE"/>
    <w:rsid w:val="009F2A34"/>
    <w:rsid w:val="009F3BAA"/>
    <w:rsid w:val="009F3BB1"/>
    <w:rsid w:val="009F43E8"/>
    <w:rsid w:val="009F4C36"/>
    <w:rsid w:val="009F50A0"/>
    <w:rsid w:val="009F588B"/>
    <w:rsid w:val="009F5A2C"/>
    <w:rsid w:val="009F67AC"/>
    <w:rsid w:val="009F6E4E"/>
    <w:rsid w:val="009F749E"/>
    <w:rsid w:val="009F7A7E"/>
    <w:rsid w:val="009F7B8B"/>
    <w:rsid w:val="00A00286"/>
    <w:rsid w:val="00A002AE"/>
    <w:rsid w:val="00A004E5"/>
    <w:rsid w:val="00A00F13"/>
    <w:rsid w:val="00A02525"/>
    <w:rsid w:val="00A030D9"/>
    <w:rsid w:val="00A03DE5"/>
    <w:rsid w:val="00A047BB"/>
    <w:rsid w:val="00A04AE5"/>
    <w:rsid w:val="00A04CD4"/>
    <w:rsid w:val="00A05ECF"/>
    <w:rsid w:val="00A07224"/>
    <w:rsid w:val="00A07409"/>
    <w:rsid w:val="00A10DC3"/>
    <w:rsid w:val="00A11682"/>
    <w:rsid w:val="00A140EE"/>
    <w:rsid w:val="00A147BA"/>
    <w:rsid w:val="00A15669"/>
    <w:rsid w:val="00A15739"/>
    <w:rsid w:val="00A16D17"/>
    <w:rsid w:val="00A17182"/>
    <w:rsid w:val="00A17390"/>
    <w:rsid w:val="00A17814"/>
    <w:rsid w:val="00A217DF"/>
    <w:rsid w:val="00A22B6A"/>
    <w:rsid w:val="00A230EB"/>
    <w:rsid w:val="00A23714"/>
    <w:rsid w:val="00A24B20"/>
    <w:rsid w:val="00A24F04"/>
    <w:rsid w:val="00A250B8"/>
    <w:rsid w:val="00A255AB"/>
    <w:rsid w:val="00A26037"/>
    <w:rsid w:val="00A276E4"/>
    <w:rsid w:val="00A309B4"/>
    <w:rsid w:val="00A30E5E"/>
    <w:rsid w:val="00A314AB"/>
    <w:rsid w:val="00A32032"/>
    <w:rsid w:val="00A32186"/>
    <w:rsid w:val="00A3297C"/>
    <w:rsid w:val="00A330B0"/>
    <w:rsid w:val="00A33517"/>
    <w:rsid w:val="00A3358B"/>
    <w:rsid w:val="00A33900"/>
    <w:rsid w:val="00A3431E"/>
    <w:rsid w:val="00A347C7"/>
    <w:rsid w:val="00A34A0A"/>
    <w:rsid w:val="00A35E35"/>
    <w:rsid w:val="00A3656B"/>
    <w:rsid w:val="00A36C2E"/>
    <w:rsid w:val="00A36E35"/>
    <w:rsid w:val="00A37E1D"/>
    <w:rsid w:val="00A4195F"/>
    <w:rsid w:val="00A43372"/>
    <w:rsid w:val="00A43702"/>
    <w:rsid w:val="00A4519E"/>
    <w:rsid w:val="00A4574F"/>
    <w:rsid w:val="00A470D2"/>
    <w:rsid w:val="00A471FB"/>
    <w:rsid w:val="00A50035"/>
    <w:rsid w:val="00A50559"/>
    <w:rsid w:val="00A51E3C"/>
    <w:rsid w:val="00A52FD3"/>
    <w:rsid w:val="00A538F1"/>
    <w:rsid w:val="00A5431C"/>
    <w:rsid w:val="00A54323"/>
    <w:rsid w:val="00A56444"/>
    <w:rsid w:val="00A574A6"/>
    <w:rsid w:val="00A578E6"/>
    <w:rsid w:val="00A57EAE"/>
    <w:rsid w:val="00A60330"/>
    <w:rsid w:val="00A60D98"/>
    <w:rsid w:val="00A61088"/>
    <w:rsid w:val="00A62586"/>
    <w:rsid w:val="00A6394F"/>
    <w:rsid w:val="00A6437B"/>
    <w:rsid w:val="00A64EB9"/>
    <w:rsid w:val="00A65157"/>
    <w:rsid w:val="00A652D4"/>
    <w:rsid w:val="00A65762"/>
    <w:rsid w:val="00A657DC"/>
    <w:rsid w:val="00A676E0"/>
    <w:rsid w:val="00A7030D"/>
    <w:rsid w:val="00A71297"/>
    <w:rsid w:val="00A71783"/>
    <w:rsid w:val="00A724A1"/>
    <w:rsid w:val="00A72C75"/>
    <w:rsid w:val="00A72ECB"/>
    <w:rsid w:val="00A73187"/>
    <w:rsid w:val="00A76A75"/>
    <w:rsid w:val="00A7783D"/>
    <w:rsid w:val="00A77B1C"/>
    <w:rsid w:val="00A80176"/>
    <w:rsid w:val="00A80CC8"/>
    <w:rsid w:val="00A811C0"/>
    <w:rsid w:val="00A81215"/>
    <w:rsid w:val="00A8137D"/>
    <w:rsid w:val="00A8142F"/>
    <w:rsid w:val="00A82C13"/>
    <w:rsid w:val="00A82DB4"/>
    <w:rsid w:val="00A84571"/>
    <w:rsid w:val="00A845CA"/>
    <w:rsid w:val="00A8499D"/>
    <w:rsid w:val="00A85E12"/>
    <w:rsid w:val="00A86226"/>
    <w:rsid w:val="00A864D7"/>
    <w:rsid w:val="00A90114"/>
    <w:rsid w:val="00A91BAB"/>
    <w:rsid w:val="00A91E89"/>
    <w:rsid w:val="00A921E4"/>
    <w:rsid w:val="00A92AE7"/>
    <w:rsid w:val="00A92F4F"/>
    <w:rsid w:val="00A937EA"/>
    <w:rsid w:val="00A93849"/>
    <w:rsid w:val="00A93A62"/>
    <w:rsid w:val="00A94818"/>
    <w:rsid w:val="00A94C03"/>
    <w:rsid w:val="00A94FF2"/>
    <w:rsid w:val="00A95797"/>
    <w:rsid w:val="00A95A08"/>
    <w:rsid w:val="00A96426"/>
    <w:rsid w:val="00A96A2E"/>
    <w:rsid w:val="00A976F1"/>
    <w:rsid w:val="00AA0172"/>
    <w:rsid w:val="00AA0AAF"/>
    <w:rsid w:val="00AA0E5D"/>
    <w:rsid w:val="00AA118D"/>
    <w:rsid w:val="00AA131F"/>
    <w:rsid w:val="00AA17E5"/>
    <w:rsid w:val="00AA2648"/>
    <w:rsid w:val="00AA2C35"/>
    <w:rsid w:val="00AA2CF7"/>
    <w:rsid w:val="00AA2D38"/>
    <w:rsid w:val="00AA3731"/>
    <w:rsid w:val="00AA3763"/>
    <w:rsid w:val="00AA37D6"/>
    <w:rsid w:val="00AA3E2B"/>
    <w:rsid w:val="00AA3E62"/>
    <w:rsid w:val="00AA4266"/>
    <w:rsid w:val="00AA57AB"/>
    <w:rsid w:val="00AA738E"/>
    <w:rsid w:val="00AA74F6"/>
    <w:rsid w:val="00AB0E7F"/>
    <w:rsid w:val="00AB0F58"/>
    <w:rsid w:val="00AB19A9"/>
    <w:rsid w:val="00AB1A50"/>
    <w:rsid w:val="00AB259E"/>
    <w:rsid w:val="00AB273A"/>
    <w:rsid w:val="00AB2744"/>
    <w:rsid w:val="00AB2B59"/>
    <w:rsid w:val="00AB2F56"/>
    <w:rsid w:val="00AB2FF2"/>
    <w:rsid w:val="00AB3304"/>
    <w:rsid w:val="00AB3B90"/>
    <w:rsid w:val="00AB4A75"/>
    <w:rsid w:val="00AB4E16"/>
    <w:rsid w:val="00AB58D1"/>
    <w:rsid w:val="00AB5A38"/>
    <w:rsid w:val="00AB6666"/>
    <w:rsid w:val="00AB6E6E"/>
    <w:rsid w:val="00AB6EC4"/>
    <w:rsid w:val="00AB7940"/>
    <w:rsid w:val="00AC1086"/>
    <w:rsid w:val="00AC1455"/>
    <w:rsid w:val="00AC2B4F"/>
    <w:rsid w:val="00AC51C6"/>
    <w:rsid w:val="00AC5457"/>
    <w:rsid w:val="00AC5AC3"/>
    <w:rsid w:val="00AC5D56"/>
    <w:rsid w:val="00AC6E2F"/>
    <w:rsid w:val="00AD0E42"/>
    <w:rsid w:val="00AD2014"/>
    <w:rsid w:val="00AD22AD"/>
    <w:rsid w:val="00AD2EF4"/>
    <w:rsid w:val="00AD4B76"/>
    <w:rsid w:val="00AD5874"/>
    <w:rsid w:val="00AD5B7B"/>
    <w:rsid w:val="00AD6CB8"/>
    <w:rsid w:val="00AE1247"/>
    <w:rsid w:val="00AE128D"/>
    <w:rsid w:val="00AE136E"/>
    <w:rsid w:val="00AE1C67"/>
    <w:rsid w:val="00AE3080"/>
    <w:rsid w:val="00AE3748"/>
    <w:rsid w:val="00AE37CC"/>
    <w:rsid w:val="00AE3967"/>
    <w:rsid w:val="00AE39AF"/>
    <w:rsid w:val="00AE3D65"/>
    <w:rsid w:val="00AE402E"/>
    <w:rsid w:val="00AE4EE5"/>
    <w:rsid w:val="00AE4F20"/>
    <w:rsid w:val="00AE5878"/>
    <w:rsid w:val="00AE6796"/>
    <w:rsid w:val="00AF002F"/>
    <w:rsid w:val="00AF0799"/>
    <w:rsid w:val="00AF0B81"/>
    <w:rsid w:val="00AF0C97"/>
    <w:rsid w:val="00AF11EC"/>
    <w:rsid w:val="00AF1757"/>
    <w:rsid w:val="00AF3207"/>
    <w:rsid w:val="00AF486A"/>
    <w:rsid w:val="00AF4ACD"/>
    <w:rsid w:val="00AF5AEE"/>
    <w:rsid w:val="00AF5E58"/>
    <w:rsid w:val="00AF618B"/>
    <w:rsid w:val="00AF7C63"/>
    <w:rsid w:val="00B003C7"/>
    <w:rsid w:val="00B00B8F"/>
    <w:rsid w:val="00B01738"/>
    <w:rsid w:val="00B01EB0"/>
    <w:rsid w:val="00B02561"/>
    <w:rsid w:val="00B0342D"/>
    <w:rsid w:val="00B03D1D"/>
    <w:rsid w:val="00B046C5"/>
    <w:rsid w:val="00B04A6E"/>
    <w:rsid w:val="00B06EA0"/>
    <w:rsid w:val="00B0726F"/>
    <w:rsid w:val="00B072D8"/>
    <w:rsid w:val="00B07831"/>
    <w:rsid w:val="00B104ED"/>
    <w:rsid w:val="00B1064B"/>
    <w:rsid w:val="00B113FC"/>
    <w:rsid w:val="00B119A2"/>
    <w:rsid w:val="00B12B00"/>
    <w:rsid w:val="00B13462"/>
    <w:rsid w:val="00B135F9"/>
    <w:rsid w:val="00B155F9"/>
    <w:rsid w:val="00B159F5"/>
    <w:rsid w:val="00B16B8D"/>
    <w:rsid w:val="00B16C84"/>
    <w:rsid w:val="00B1700D"/>
    <w:rsid w:val="00B17D33"/>
    <w:rsid w:val="00B2058A"/>
    <w:rsid w:val="00B21497"/>
    <w:rsid w:val="00B21DC7"/>
    <w:rsid w:val="00B21E6A"/>
    <w:rsid w:val="00B21E99"/>
    <w:rsid w:val="00B22421"/>
    <w:rsid w:val="00B22EFF"/>
    <w:rsid w:val="00B24748"/>
    <w:rsid w:val="00B25440"/>
    <w:rsid w:val="00B25A24"/>
    <w:rsid w:val="00B26286"/>
    <w:rsid w:val="00B2686E"/>
    <w:rsid w:val="00B2763B"/>
    <w:rsid w:val="00B27ECE"/>
    <w:rsid w:val="00B30498"/>
    <w:rsid w:val="00B32045"/>
    <w:rsid w:val="00B322E8"/>
    <w:rsid w:val="00B33282"/>
    <w:rsid w:val="00B33FCE"/>
    <w:rsid w:val="00B33FF2"/>
    <w:rsid w:val="00B34916"/>
    <w:rsid w:val="00B35840"/>
    <w:rsid w:val="00B35AEB"/>
    <w:rsid w:val="00B363D2"/>
    <w:rsid w:val="00B3756E"/>
    <w:rsid w:val="00B37A3E"/>
    <w:rsid w:val="00B37A4D"/>
    <w:rsid w:val="00B4007C"/>
    <w:rsid w:val="00B405C6"/>
    <w:rsid w:val="00B4075D"/>
    <w:rsid w:val="00B41256"/>
    <w:rsid w:val="00B418D9"/>
    <w:rsid w:val="00B41C0D"/>
    <w:rsid w:val="00B42176"/>
    <w:rsid w:val="00B42A3C"/>
    <w:rsid w:val="00B432BA"/>
    <w:rsid w:val="00B44B72"/>
    <w:rsid w:val="00B46942"/>
    <w:rsid w:val="00B4714C"/>
    <w:rsid w:val="00B501E4"/>
    <w:rsid w:val="00B50521"/>
    <w:rsid w:val="00B5184B"/>
    <w:rsid w:val="00B51AFA"/>
    <w:rsid w:val="00B51B72"/>
    <w:rsid w:val="00B5263A"/>
    <w:rsid w:val="00B52FC6"/>
    <w:rsid w:val="00B538F3"/>
    <w:rsid w:val="00B53FB9"/>
    <w:rsid w:val="00B54794"/>
    <w:rsid w:val="00B54DA4"/>
    <w:rsid w:val="00B567C4"/>
    <w:rsid w:val="00B567F4"/>
    <w:rsid w:val="00B617B0"/>
    <w:rsid w:val="00B61FFC"/>
    <w:rsid w:val="00B62048"/>
    <w:rsid w:val="00B6227D"/>
    <w:rsid w:val="00B622A5"/>
    <w:rsid w:val="00B63150"/>
    <w:rsid w:val="00B65732"/>
    <w:rsid w:val="00B65760"/>
    <w:rsid w:val="00B65A3A"/>
    <w:rsid w:val="00B65ECB"/>
    <w:rsid w:val="00B66DC8"/>
    <w:rsid w:val="00B66FB5"/>
    <w:rsid w:val="00B67278"/>
    <w:rsid w:val="00B67E04"/>
    <w:rsid w:val="00B73212"/>
    <w:rsid w:val="00B73492"/>
    <w:rsid w:val="00B73BD3"/>
    <w:rsid w:val="00B7518F"/>
    <w:rsid w:val="00B76113"/>
    <w:rsid w:val="00B76893"/>
    <w:rsid w:val="00B76B59"/>
    <w:rsid w:val="00B77408"/>
    <w:rsid w:val="00B7769C"/>
    <w:rsid w:val="00B77DBF"/>
    <w:rsid w:val="00B805A0"/>
    <w:rsid w:val="00B805D2"/>
    <w:rsid w:val="00B80FA0"/>
    <w:rsid w:val="00B82074"/>
    <w:rsid w:val="00B8357A"/>
    <w:rsid w:val="00B84FC7"/>
    <w:rsid w:val="00B854DC"/>
    <w:rsid w:val="00B85CE8"/>
    <w:rsid w:val="00B8627F"/>
    <w:rsid w:val="00B86782"/>
    <w:rsid w:val="00B86C40"/>
    <w:rsid w:val="00B873E9"/>
    <w:rsid w:val="00B87E55"/>
    <w:rsid w:val="00B906AE"/>
    <w:rsid w:val="00B908B4"/>
    <w:rsid w:val="00B91439"/>
    <w:rsid w:val="00B926B4"/>
    <w:rsid w:val="00B92D54"/>
    <w:rsid w:val="00B92F6D"/>
    <w:rsid w:val="00B93484"/>
    <w:rsid w:val="00B93532"/>
    <w:rsid w:val="00B93789"/>
    <w:rsid w:val="00B94484"/>
    <w:rsid w:val="00B959E6"/>
    <w:rsid w:val="00B9677C"/>
    <w:rsid w:val="00BA0E62"/>
    <w:rsid w:val="00BA15E2"/>
    <w:rsid w:val="00BA167F"/>
    <w:rsid w:val="00BA1829"/>
    <w:rsid w:val="00BA1BB8"/>
    <w:rsid w:val="00BA1CA7"/>
    <w:rsid w:val="00BA34DA"/>
    <w:rsid w:val="00BA41D0"/>
    <w:rsid w:val="00BA44E4"/>
    <w:rsid w:val="00BA52D5"/>
    <w:rsid w:val="00BA5B5D"/>
    <w:rsid w:val="00BA6318"/>
    <w:rsid w:val="00BA68B3"/>
    <w:rsid w:val="00BA6A00"/>
    <w:rsid w:val="00BA70E2"/>
    <w:rsid w:val="00BA7263"/>
    <w:rsid w:val="00BB08C5"/>
    <w:rsid w:val="00BB0C4D"/>
    <w:rsid w:val="00BB0E13"/>
    <w:rsid w:val="00BB0E39"/>
    <w:rsid w:val="00BB155A"/>
    <w:rsid w:val="00BB206B"/>
    <w:rsid w:val="00BB2CDB"/>
    <w:rsid w:val="00BB3F47"/>
    <w:rsid w:val="00BB4C8B"/>
    <w:rsid w:val="00BB5DD0"/>
    <w:rsid w:val="00BB5F56"/>
    <w:rsid w:val="00BB696C"/>
    <w:rsid w:val="00BB7686"/>
    <w:rsid w:val="00BC1B07"/>
    <w:rsid w:val="00BC1EB3"/>
    <w:rsid w:val="00BC27BA"/>
    <w:rsid w:val="00BC2A6A"/>
    <w:rsid w:val="00BC2F81"/>
    <w:rsid w:val="00BC3BE7"/>
    <w:rsid w:val="00BC3F54"/>
    <w:rsid w:val="00BC4187"/>
    <w:rsid w:val="00BC49C6"/>
    <w:rsid w:val="00BC5499"/>
    <w:rsid w:val="00BC5E51"/>
    <w:rsid w:val="00BC607F"/>
    <w:rsid w:val="00BC62F0"/>
    <w:rsid w:val="00BC6D2D"/>
    <w:rsid w:val="00BC7266"/>
    <w:rsid w:val="00BC72B2"/>
    <w:rsid w:val="00BC7974"/>
    <w:rsid w:val="00BD2447"/>
    <w:rsid w:val="00BD33DC"/>
    <w:rsid w:val="00BD3B5A"/>
    <w:rsid w:val="00BD4AE6"/>
    <w:rsid w:val="00BD500C"/>
    <w:rsid w:val="00BD57E8"/>
    <w:rsid w:val="00BD675E"/>
    <w:rsid w:val="00BD71D6"/>
    <w:rsid w:val="00BD7264"/>
    <w:rsid w:val="00BE2801"/>
    <w:rsid w:val="00BE39F7"/>
    <w:rsid w:val="00BE4C6C"/>
    <w:rsid w:val="00BE537A"/>
    <w:rsid w:val="00BE65DC"/>
    <w:rsid w:val="00BF0080"/>
    <w:rsid w:val="00BF0693"/>
    <w:rsid w:val="00BF0882"/>
    <w:rsid w:val="00BF102C"/>
    <w:rsid w:val="00BF20BE"/>
    <w:rsid w:val="00BF2266"/>
    <w:rsid w:val="00BF25EF"/>
    <w:rsid w:val="00BF27F8"/>
    <w:rsid w:val="00BF35F4"/>
    <w:rsid w:val="00BF40A2"/>
    <w:rsid w:val="00BF4AB8"/>
    <w:rsid w:val="00BF4B28"/>
    <w:rsid w:val="00BF4DFF"/>
    <w:rsid w:val="00BF6807"/>
    <w:rsid w:val="00BF69D2"/>
    <w:rsid w:val="00BF761B"/>
    <w:rsid w:val="00C003B2"/>
    <w:rsid w:val="00C00787"/>
    <w:rsid w:val="00C02A3E"/>
    <w:rsid w:val="00C038B8"/>
    <w:rsid w:val="00C03B09"/>
    <w:rsid w:val="00C040DE"/>
    <w:rsid w:val="00C055E8"/>
    <w:rsid w:val="00C05AAE"/>
    <w:rsid w:val="00C0688C"/>
    <w:rsid w:val="00C0709D"/>
    <w:rsid w:val="00C07523"/>
    <w:rsid w:val="00C077C8"/>
    <w:rsid w:val="00C07A43"/>
    <w:rsid w:val="00C113DB"/>
    <w:rsid w:val="00C11856"/>
    <w:rsid w:val="00C12F26"/>
    <w:rsid w:val="00C13693"/>
    <w:rsid w:val="00C13C35"/>
    <w:rsid w:val="00C15056"/>
    <w:rsid w:val="00C15206"/>
    <w:rsid w:val="00C155FE"/>
    <w:rsid w:val="00C15D7E"/>
    <w:rsid w:val="00C17223"/>
    <w:rsid w:val="00C17636"/>
    <w:rsid w:val="00C21905"/>
    <w:rsid w:val="00C22A97"/>
    <w:rsid w:val="00C22D62"/>
    <w:rsid w:val="00C271EC"/>
    <w:rsid w:val="00C31254"/>
    <w:rsid w:val="00C31897"/>
    <w:rsid w:val="00C32A31"/>
    <w:rsid w:val="00C33024"/>
    <w:rsid w:val="00C33226"/>
    <w:rsid w:val="00C34B6E"/>
    <w:rsid w:val="00C352CA"/>
    <w:rsid w:val="00C35742"/>
    <w:rsid w:val="00C363C8"/>
    <w:rsid w:val="00C36FC1"/>
    <w:rsid w:val="00C4014E"/>
    <w:rsid w:val="00C40313"/>
    <w:rsid w:val="00C406F7"/>
    <w:rsid w:val="00C40E04"/>
    <w:rsid w:val="00C414A2"/>
    <w:rsid w:val="00C41529"/>
    <w:rsid w:val="00C42F7E"/>
    <w:rsid w:val="00C44814"/>
    <w:rsid w:val="00C4565A"/>
    <w:rsid w:val="00C46BD9"/>
    <w:rsid w:val="00C47BCE"/>
    <w:rsid w:val="00C51045"/>
    <w:rsid w:val="00C51315"/>
    <w:rsid w:val="00C51CDB"/>
    <w:rsid w:val="00C52490"/>
    <w:rsid w:val="00C5325D"/>
    <w:rsid w:val="00C542C6"/>
    <w:rsid w:val="00C544C9"/>
    <w:rsid w:val="00C553BF"/>
    <w:rsid w:val="00C569D8"/>
    <w:rsid w:val="00C56BC4"/>
    <w:rsid w:val="00C57CFB"/>
    <w:rsid w:val="00C61C43"/>
    <w:rsid w:val="00C61EFE"/>
    <w:rsid w:val="00C62BDB"/>
    <w:rsid w:val="00C62D8B"/>
    <w:rsid w:val="00C639B2"/>
    <w:rsid w:val="00C63B05"/>
    <w:rsid w:val="00C6413E"/>
    <w:rsid w:val="00C6440B"/>
    <w:rsid w:val="00C64FDD"/>
    <w:rsid w:val="00C65CB7"/>
    <w:rsid w:val="00C65DA9"/>
    <w:rsid w:val="00C6663F"/>
    <w:rsid w:val="00C66A25"/>
    <w:rsid w:val="00C66D2E"/>
    <w:rsid w:val="00C67568"/>
    <w:rsid w:val="00C67C22"/>
    <w:rsid w:val="00C703C4"/>
    <w:rsid w:val="00C7082F"/>
    <w:rsid w:val="00C70CAC"/>
    <w:rsid w:val="00C72737"/>
    <w:rsid w:val="00C73B4C"/>
    <w:rsid w:val="00C73E54"/>
    <w:rsid w:val="00C74457"/>
    <w:rsid w:val="00C744FB"/>
    <w:rsid w:val="00C745E8"/>
    <w:rsid w:val="00C74BF2"/>
    <w:rsid w:val="00C7624F"/>
    <w:rsid w:val="00C76DCD"/>
    <w:rsid w:val="00C7776D"/>
    <w:rsid w:val="00C81D76"/>
    <w:rsid w:val="00C827DF"/>
    <w:rsid w:val="00C83163"/>
    <w:rsid w:val="00C834B2"/>
    <w:rsid w:val="00C83E10"/>
    <w:rsid w:val="00C84011"/>
    <w:rsid w:val="00C84018"/>
    <w:rsid w:val="00C8578D"/>
    <w:rsid w:val="00C8581B"/>
    <w:rsid w:val="00C865EB"/>
    <w:rsid w:val="00C86B80"/>
    <w:rsid w:val="00C92802"/>
    <w:rsid w:val="00C9303F"/>
    <w:rsid w:val="00C93643"/>
    <w:rsid w:val="00C93774"/>
    <w:rsid w:val="00C93C5C"/>
    <w:rsid w:val="00C9555C"/>
    <w:rsid w:val="00C97731"/>
    <w:rsid w:val="00CA00CC"/>
    <w:rsid w:val="00CA133F"/>
    <w:rsid w:val="00CA15FF"/>
    <w:rsid w:val="00CA1CA0"/>
    <w:rsid w:val="00CA1CA4"/>
    <w:rsid w:val="00CA1E14"/>
    <w:rsid w:val="00CA21BF"/>
    <w:rsid w:val="00CA3DC3"/>
    <w:rsid w:val="00CA45B6"/>
    <w:rsid w:val="00CA63D7"/>
    <w:rsid w:val="00CA63E2"/>
    <w:rsid w:val="00CA753B"/>
    <w:rsid w:val="00CB0553"/>
    <w:rsid w:val="00CB2169"/>
    <w:rsid w:val="00CB2228"/>
    <w:rsid w:val="00CB3C37"/>
    <w:rsid w:val="00CB4846"/>
    <w:rsid w:val="00CB57E0"/>
    <w:rsid w:val="00CB5DCE"/>
    <w:rsid w:val="00CB6C9C"/>
    <w:rsid w:val="00CB6D91"/>
    <w:rsid w:val="00CB6EBD"/>
    <w:rsid w:val="00CB743E"/>
    <w:rsid w:val="00CC02C9"/>
    <w:rsid w:val="00CC1EC8"/>
    <w:rsid w:val="00CC292C"/>
    <w:rsid w:val="00CC33B2"/>
    <w:rsid w:val="00CC3949"/>
    <w:rsid w:val="00CC3B98"/>
    <w:rsid w:val="00CC3EDB"/>
    <w:rsid w:val="00CC44CF"/>
    <w:rsid w:val="00CC5A96"/>
    <w:rsid w:val="00CC5FE7"/>
    <w:rsid w:val="00CC67D8"/>
    <w:rsid w:val="00CC67E0"/>
    <w:rsid w:val="00CC6F5C"/>
    <w:rsid w:val="00CD02A1"/>
    <w:rsid w:val="00CD07AB"/>
    <w:rsid w:val="00CD111C"/>
    <w:rsid w:val="00CD1584"/>
    <w:rsid w:val="00CD3A9D"/>
    <w:rsid w:val="00CD43D5"/>
    <w:rsid w:val="00CD4B0A"/>
    <w:rsid w:val="00CD5383"/>
    <w:rsid w:val="00CD584A"/>
    <w:rsid w:val="00CD5B2A"/>
    <w:rsid w:val="00CD637F"/>
    <w:rsid w:val="00CD68DF"/>
    <w:rsid w:val="00CD6F4D"/>
    <w:rsid w:val="00CD6FCE"/>
    <w:rsid w:val="00CD7430"/>
    <w:rsid w:val="00CD753D"/>
    <w:rsid w:val="00CE06E1"/>
    <w:rsid w:val="00CE074A"/>
    <w:rsid w:val="00CE2526"/>
    <w:rsid w:val="00CE2B57"/>
    <w:rsid w:val="00CE2F4B"/>
    <w:rsid w:val="00CE32D0"/>
    <w:rsid w:val="00CE3C59"/>
    <w:rsid w:val="00CE7202"/>
    <w:rsid w:val="00CF02A2"/>
    <w:rsid w:val="00CF0CC3"/>
    <w:rsid w:val="00CF1249"/>
    <w:rsid w:val="00CF1E6B"/>
    <w:rsid w:val="00CF2458"/>
    <w:rsid w:val="00CF2CCF"/>
    <w:rsid w:val="00CF3781"/>
    <w:rsid w:val="00CF3BF1"/>
    <w:rsid w:val="00CF43C2"/>
    <w:rsid w:val="00CF5F68"/>
    <w:rsid w:val="00CF7321"/>
    <w:rsid w:val="00D00052"/>
    <w:rsid w:val="00D002BB"/>
    <w:rsid w:val="00D00822"/>
    <w:rsid w:val="00D00B59"/>
    <w:rsid w:val="00D0127E"/>
    <w:rsid w:val="00D0144A"/>
    <w:rsid w:val="00D02347"/>
    <w:rsid w:val="00D02753"/>
    <w:rsid w:val="00D0357C"/>
    <w:rsid w:val="00D04676"/>
    <w:rsid w:val="00D04847"/>
    <w:rsid w:val="00D066DA"/>
    <w:rsid w:val="00D06F83"/>
    <w:rsid w:val="00D11337"/>
    <w:rsid w:val="00D113BB"/>
    <w:rsid w:val="00D12130"/>
    <w:rsid w:val="00D12161"/>
    <w:rsid w:val="00D1287C"/>
    <w:rsid w:val="00D1333A"/>
    <w:rsid w:val="00D15279"/>
    <w:rsid w:val="00D15938"/>
    <w:rsid w:val="00D15E4D"/>
    <w:rsid w:val="00D17E9E"/>
    <w:rsid w:val="00D2006E"/>
    <w:rsid w:val="00D2050A"/>
    <w:rsid w:val="00D2093C"/>
    <w:rsid w:val="00D21913"/>
    <w:rsid w:val="00D21A95"/>
    <w:rsid w:val="00D21FFF"/>
    <w:rsid w:val="00D2305C"/>
    <w:rsid w:val="00D2399C"/>
    <w:rsid w:val="00D24A48"/>
    <w:rsid w:val="00D24C7F"/>
    <w:rsid w:val="00D27095"/>
    <w:rsid w:val="00D2774A"/>
    <w:rsid w:val="00D27851"/>
    <w:rsid w:val="00D31650"/>
    <w:rsid w:val="00D319C6"/>
    <w:rsid w:val="00D3260C"/>
    <w:rsid w:val="00D33EA6"/>
    <w:rsid w:val="00D34973"/>
    <w:rsid w:val="00D36393"/>
    <w:rsid w:val="00D36D1C"/>
    <w:rsid w:val="00D36F92"/>
    <w:rsid w:val="00D37648"/>
    <w:rsid w:val="00D37860"/>
    <w:rsid w:val="00D40357"/>
    <w:rsid w:val="00D42C31"/>
    <w:rsid w:val="00D42D72"/>
    <w:rsid w:val="00D42DFE"/>
    <w:rsid w:val="00D44B37"/>
    <w:rsid w:val="00D45513"/>
    <w:rsid w:val="00D45BFD"/>
    <w:rsid w:val="00D46741"/>
    <w:rsid w:val="00D47C78"/>
    <w:rsid w:val="00D47E43"/>
    <w:rsid w:val="00D47F9E"/>
    <w:rsid w:val="00D47FD1"/>
    <w:rsid w:val="00D50502"/>
    <w:rsid w:val="00D51A55"/>
    <w:rsid w:val="00D51B27"/>
    <w:rsid w:val="00D52EDC"/>
    <w:rsid w:val="00D54D5C"/>
    <w:rsid w:val="00D558B1"/>
    <w:rsid w:val="00D5618B"/>
    <w:rsid w:val="00D56969"/>
    <w:rsid w:val="00D624AA"/>
    <w:rsid w:val="00D64AD8"/>
    <w:rsid w:val="00D650D8"/>
    <w:rsid w:val="00D65825"/>
    <w:rsid w:val="00D65C9C"/>
    <w:rsid w:val="00D65D64"/>
    <w:rsid w:val="00D67809"/>
    <w:rsid w:val="00D706C2"/>
    <w:rsid w:val="00D70EDC"/>
    <w:rsid w:val="00D711F1"/>
    <w:rsid w:val="00D7165D"/>
    <w:rsid w:val="00D7173E"/>
    <w:rsid w:val="00D73AA4"/>
    <w:rsid w:val="00D741E2"/>
    <w:rsid w:val="00D747BD"/>
    <w:rsid w:val="00D7556A"/>
    <w:rsid w:val="00D764B0"/>
    <w:rsid w:val="00D7721D"/>
    <w:rsid w:val="00D77B82"/>
    <w:rsid w:val="00D805FA"/>
    <w:rsid w:val="00D81447"/>
    <w:rsid w:val="00D8185F"/>
    <w:rsid w:val="00D81EAF"/>
    <w:rsid w:val="00D82836"/>
    <w:rsid w:val="00D858E2"/>
    <w:rsid w:val="00D85B15"/>
    <w:rsid w:val="00D85FCD"/>
    <w:rsid w:val="00D861CC"/>
    <w:rsid w:val="00D86A25"/>
    <w:rsid w:val="00D86E0A"/>
    <w:rsid w:val="00D8763E"/>
    <w:rsid w:val="00D910F3"/>
    <w:rsid w:val="00D91314"/>
    <w:rsid w:val="00D9228E"/>
    <w:rsid w:val="00D92453"/>
    <w:rsid w:val="00D924E1"/>
    <w:rsid w:val="00D92AEF"/>
    <w:rsid w:val="00D94315"/>
    <w:rsid w:val="00D9436D"/>
    <w:rsid w:val="00D9454A"/>
    <w:rsid w:val="00D94B5D"/>
    <w:rsid w:val="00D94B84"/>
    <w:rsid w:val="00D95E24"/>
    <w:rsid w:val="00D95F42"/>
    <w:rsid w:val="00D96151"/>
    <w:rsid w:val="00D96D2E"/>
    <w:rsid w:val="00D96D49"/>
    <w:rsid w:val="00D96D9C"/>
    <w:rsid w:val="00DA01E3"/>
    <w:rsid w:val="00DA574F"/>
    <w:rsid w:val="00DA6DE4"/>
    <w:rsid w:val="00DA6EAB"/>
    <w:rsid w:val="00DA7088"/>
    <w:rsid w:val="00DA74C4"/>
    <w:rsid w:val="00DA7500"/>
    <w:rsid w:val="00DA77A5"/>
    <w:rsid w:val="00DA7C10"/>
    <w:rsid w:val="00DB1674"/>
    <w:rsid w:val="00DB211C"/>
    <w:rsid w:val="00DB28FE"/>
    <w:rsid w:val="00DB29C5"/>
    <w:rsid w:val="00DB2C4A"/>
    <w:rsid w:val="00DB2E46"/>
    <w:rsid w:val="00DB33A4"/>
    <w:rsid w:val="00DB34B4"/>
    <w:rsid w:val="00DB35C5"/>
    <w:rsid w:val="00DB6005"/>
    <w:rsid w:val="00DC1B27"/>
    <w:rsid w:val="00DC2685"/>
    <w:rsid w:val="00DC298E"/>
    <w:rsid w:val="00DC2BB7"/>
    <w:rsid w:val="00DC3B3D"/>
    <w:rsid w:val="00DC3DC6"/>
    <w:rsid w:val="00DC470C"/>
    <w:rsid w:val="00DC54CB"/>
    <w:rsid w:val="00DC5738"/>
    <w:rsid w:val="00DC61AB"/>
    <w:rsid w:val="00DC6E5E"/>
    <w:rsid w:val="00DC7003"/>
    <w:rsid w:val="00DC7330"/>
    <w:rsid w:val="00DC76A3"/>
    <w:rsid w:val="00DD039C"/>
    <w:rsid w:val="00DD1146"/>
    <w:rsid w:val="00DD2EAA"/>
    <w:rsid w:val="00DD35E5"/>
    <w:rsid w:val="00DD3924"/>
    <w:rsid w:val="00DD3E8C"/>
    <w:rsid w:val="00DD4389"/>
    <w:rsid w:val="00DD4A21"/>
    <w:rsid w:val="00DD4F98"/>
    <w:rsid w:val="00DD5644"/>
    <w:rsid w:val="00DD5B04"/>
    <w:rsid w:val="00DD6019"/>
    <w:rsid w:val="00DD65DB"/>
    <w:rsid w:val="00DD6C80"/>
    <w:rsid w:val="00DD6D47"/>
    <w:rsid w:val="00DD7600"/>
    <w:rsid w:val="00DD76B8"/>
    <w:rsid w:val="00DE027E"/>
    <w:rsid w:val="00DE0783"/>
    <w:rsid w:val="00DE0CA8"/>
    <w:rsid w:val="00DE1C4D"/>
    <w:rsid w:val="00DE1DA2"/>
    <w:rsid w:val="00DE251E"/>
    <w:rsid w:val="00DE315C"/>
    <w:rsid w:val="00DE3937"/>
    <w:rsid w:val="00DE40BB"/>
    <w:rsid w:val="00DE4B6D"/>
    <w:rsid w:val="00DE6CD6"/>
    <w:rsid w:val="00DF25F1"/>
    <w:rsid w:val="00DF30A5"/>
    <w:rsid w:val="00DF4134"/>
    <w:rsid w:val="00DF479C"/>
    <w:rsid w:val="00DF4BEA"/>
    <w:rsid w:val="00DF5696"/>
    <w:rsid w:val="00DF76B9"/>
    <w:rsid w:val="00DF790B"/>
    <w:rsid w:val="00DF7D3F"/>
    <w:rsid w:val="00E0231B"/>
    <w:rsid w:val="00E02831"/>
    <w:rsid w:val="00E03262"/>
    <w:rsid w:val="00E03B3C"/>
    <w:rsid w:val="00E04029"/>
    <w:rsid w:val="00E04039"/>
    <w:rsid w:val="00E04126"/>
    <w:rsid w:val="00E04292"/>
    <w:rsid w:val="00E048AC"/>
    <w:rsid w:val="00E048DE"/>
    <w:rsid w:val="00E0518B"/>
    <w:rsid w:val="00E05A45"/>
    <w:rsid w:val="00E07F32"/>
    <w:rsid w:val="00E1084A"/>
    <w:rsid w:val="00E110E3"/>
    <w:rsid w:val="00E129D3"/>
    <w:rsid w:val="00E12CFC"/>
    <w:rsid w:val="00E13B8A"/>
    <w:rsid w:val="00E14C99"/>
    <w:rsid w:val="00E14DDE"/>
    <w:rsid w:val="00E15288"/>
    <w:rsid w:val="00E152B0"/>
    <w:rsid w:val="00E15840"/>
    <w:rsid w:val="00E15B8D"/>
    <w:rsid w:val="00E17F5E"/>
    <w:rsid w:val="00E2064F"/>
    <w:rsid w:val="00E20986"/>
    <w:rsid w:val="00E216AC"/>
    <w:rsid w:val="00E21987"/>
    <w:rsid w:val="00E22D1B"/>
    <w:rsid w:val="00E230C2"/>
    <w:rsid w:val="00E230F0"/>
    <w:rsid w:val="00E23128"/>
    <w:rsid w:val="00E23368"/>
    <w:rsid w:val="00E24993"/>
    <w:rsid w:val="00E24FD2"/>
    <w:rsid w:val="00E257B3"/>
    <w:rsid w:val="00E26EBD"/>
    <w:rsid w:val="00E27056"/>
    <w:rsid w:val="00E27088"/>
    <w:rsid w:val="00E275B5"/>
    <w:rsid w:val="00E27F13"/>
    <w:rsid w:val="00E30007"/>
    <w:rsid w:val="00E31F99"/>
    <w:rsid w:val="00E32DBD"/>
    <w:rsid w:val="00E33B10"/>
    <w:rsid w:val="00E33E7D"/>
    <w:rsid w:val="00E35B03"/>
    <w:rsid w:val="00E362E0"/>
    <w:rsid w:val="00E36796"/>
    <w:rsid w:val="00E373FC"/>
    <w:rsid w:val="00E40E8D"/>
    <w:rsid w:val="00E41C95"/>
    <w:rsid w:val="00E41CF0"/>
    <w:rsid w:val="00E424E2"/>
    <w:rsid w:val="00E43330"/>
    <w:rsid w:val="00E436A4"/>
    <w:rsid w:val="00E438D8"/>
    <w:rsid w:val="00E44677"/>
    <w:rsid w:val="00E44E5C"/>
    <w:rsid w:val="00E45DCB"/>
    <w:rsid w:val="00E46262"/>
    <w:rsid w:val="00E467D8"/>
    <w:rsid w:val="00E468EE"/>
    <w:rsid w:val="00E46A49"/>
    <w:rsid w:val="00E4739D"/>
    <w:rsid w:val="00E50136"/>
    <w:rsid w:val="00E51B27"/>
    <w:rsid w:val="00E51ECD"/>
    <w:rsid w:val="00E527FD"/>
    <w:rsid w:val="00E53E57"/>
    <w:rsid w:val="00E554D7"/>
    <w:rsid w:val="00E56241"/>
    <w:rsid w:val="00E57370"/>
    <w:rsid w:val="00E61B97"/>
    <w:rsid w:val="00E62578"/>
    <w:rsid w:val="00E62D54"/>
    <w:rsid w:val="00E63394"/>
    <w:rsid w:val="00E6388E"/>
    <w:rsid w:val="00E63EBE"/>
    <w:rsid w:val="00E64F54"/>
    <w:rsid w:val="00E6570A"/>
    <w:rsid w:val="00E6677E"/>
    <w:rsid w:val="00E7091E"/>
    <w:rsid w:val="00E70B12"/>
    <w:rsid w:val="00E70E04"/>
    <w:rsid w:val="00E715F9"/>
    <w:rsid w:val="00E71649"/>
    <w:rsid w:val="00E719CE"/>
    <w:rsid w:val="00E72299"/>
    <w:rsid w:val="00E7297F"/>
    <w:rsid w:val="00E72E3B"/>
    <w:rsid w:val="00E72EAA"/>
    <w:rsid w:val="00E73930"/>
    <w:rsid w:val="00E74312"/>
    <w:rsid w:val="00E7444C"/>
    <w:rsid w:val="00E7495A"/>
    <w:rsid w:val="00E74B39"/>
    <w:rsid w:val="00E75812"/>
    <w:rsid w:val="00E76741"/>
    <w:rsid w:val="00E7771F"/>
    <w:rsid w:val="00E80566"/>
    <w:rsid w:val="00E80E40"/>
    <w:rsid w:val="00E8156D"/>
    <w:rsid w:val="00E8167A"/>
    <w:rsid w:val="00E835EA"/>
    <w:rsid w:val="00E838D9"/>
    <w:rsid w:val="00E83920"/>
    <w:rsid w:val="00E84C18"/>
    <w:rsid w:val="00E86DB6"/>
    <w:rsid w:val="00E86EF3"/>
    <w:rsid w:val="00E9065A"/>
    <w:rsid w:val="00E90851"/>
    <w:rsid w:val="00E90D79"/>
    <w:rsid w:val="00E926DB"/>
    <w:rsid w:val="00E939FD"/>
    <w:rsid w:val="00E9436D"/>
    <w:rsid w:val="00E94435"/>
    <w:rsid w:val="00E94548"/>
    <w:rsid w:val="00E94730"/>
    <w:rsid w:val="00E9475D"/>
    <w:rsid w:val="00E94C2A"/>
    <w:rsid w:val="00E951E3"/>
    <w:rsid w:val="00E953EE"/>
    <w:rsid w:val="00E961B6"/>
    <w:rsid w:val="00E96285"/>
    <w:rsid w:val="00E96A1B"/>
    <w:rsid w:val="00E97610"/>
    <w:rsid w:val="00EA0ED9"/>
    <w:rsid w:val="00EA142F"/>
    <w:rsid w:val="00EA1F5E"/>
    <w:rsid w:val="00EA44C1"/>
    <w:rsid w:val="00EA4D52"/>
    <w:rsid w:val="00EA4DC4"/>
    <w:rsid w:val="00EA4EDB"/>
    <w:rsid w:val="00EA5931"/>
    <w:rsid w:val="00EA709F"/>
    <w:rsid w:val="00EA7DD5"/>
    <w:rsid w:val="00EB02D9"/>
    <w:rsid w:val="00EB057D"/>
    <w:rsid w:val="00EB1575"/>
    <w:rsid w:val="00EB2857"/>
    <w:rsid w:val="00EB2F6F"/>
    <w:rsid w:val="00EB5070"/>
    <w:rsid w:val="00EB513A"/>
    <w:rsid w:val="00EB53C0"/>
    <w:rsid w:val="00EB6149"/>
    <w:rsid w:val="00EB618C"/>
    <w:rsid w:val="00EB6C04"/>
    <w:rsid w:val="00EC0F2A"/>
    <w:rsid w:val="00EC2108"/>
    <w:rsid w:val="00EC2D6C"/>
    <w:rsid w:val="00EC3151"/>
    <w:rsid w:val="00EC350B"/>
    <w:rsid w:val="00EC3DF7"/>
    <w:rsid w:val="00EC3FFF"/>
    <w:rsid w:val="00EC4530"/>
    <w:rsid w:val="00EC617E"/>
    <w:rsid w:val="00EC69BD"/>
    <w:rsid w:val="00EC6D04"/>
    <w:rsid w:val="00ED0319"/>
    <w:rsid w:val="00ED070B"/>
    <w:rsid w:val="00ED0811"/>
    <w:rsid w:val="00ED0F92"/>
    <w:rsid w:val="00ED146C"/>
    <w:rsid w:val="00ED2DDC"/>
    <w:rsid w:val="00ED3D95"/>
    <w:rsid w:val="00ED43D1"/>
    <w:rsid w:val="00ED49F1"/>
    <w:rsid w:val="00ED4C71"/>
    <w:rsid w:val="00ED5B11"/>
    <w:rsid w:val="00ED63DD"/>
    <w:rsid w:val="00ED7A51"/>
    <w:rsid w:val="00EE24F6"/>
    <w:rsid w:val="00EE3572"/>
    <w:rsid w:val="00EE6AD4"/>
    <w:rsid w:val="00EE6D59"/>
    <w:rsid w:val="00EF028C"/>
    <w:rsid w:val="00EF0823"/>
    <w:rsid w:val="00EF0DA9"/>
    <w:rsid w:val="00EF296F"/>
    <w:rsid w:val="00EF2D7C"/>
    <w:rsid w:val="00EF31B9"/>
    <w:rsid w:val="00EF36DD"/>
    <w:rsid w:val="00EF4013"/>
    <w:rsid w:val="00EF5ADB"/>
    <w:rsid w:val="00EF612B"/>
    <w:rsid w:val="00EF61E5"/>
    <w:rsid w:val="00EF6311"/>
    <w:rsid w:val="00EF659E"/>
    <w:rsid w:val="00EF6AE2"/>
    <w:rsid w:val="00EF7FB2"/>
    <w:rsid w:val="00F0004C"/>
    <w:rsid w:val="00F00BB3"/>
    <w:rsid w:val="00F0136A"/>
    <w:rsid w:val="00F025E3"/>
    <w:rsid w:val="00F02656"/>
    <w:rsid w:val="00F02CD7"/>
    <w:rsid w:val="00F04743"/>
    <w:rsid w:val="00F04F13"/>
    <w:rsid w:val="00F05488"/>
    <w:rsid w:val="00F0579A"/>
    <w:rsid w:val="00F05F83"/>
    <w:rsid w:val="00F0773B"/>
    <w:rsid w:val="00F10202"/>
    <w:rsid w:val="00F10855"/>
    <w:rsid w:val="00F11CAB"/>
    <w:rsid w:val="00F12907"/>
    <w:rsid w:val="00F12C60"/>
    <w:rsid w:val="00F1482F"/>
    <w:rsid w:val="00F14CF1"/>
    <w:rsid w:val="00F16022"/>
    <w:rsid w:val="00F16717"/>
    <w:rsid w:val="00F17473"/>
    <w:rsid w:val="00F17638"/>
    <w:rsid w:val="00F17BE2"/>
    <w:rsid w:val="00F2034E"/>
    <w:rsid w:val="00F20801"/>
    <w:rsid w:val="00F20C8D"/>
    <w:rsid w:val="00F21538"/>
    <w:rsid w:val="00F242C4"/>
    <w:rsid w:val="00F24755"/>
    <w:rsid w:val="00F2513E"/>
    <w:rsid w:val="00F263B4"/>
    <w:rsid w:val="00F271A4"/>
    <w:rsid w:val="00F27277"/>
    <w:rsid w:val="00F27CBC"/>
    <w:rsid w:val="00F30663"/>
    <w:rsid w:val="00F309A1"/>
    <w:rsid w:val="00F3103D"/>
    <w:rsid w:val="00F31363"/>
    <w:rsid w:val="00F31427"/>
    <w:rsid w:val="00F31658"/>
    <w:rsid w:val="00F321DA"/>
    <w:rsid w:val="00F32F58"/>
    <w:rsid w:val="00F3418B"/>
    <w:rsid w:val="00F34ECB"/>
    <w:rsid w:val="00F36805"/>
    <w:rsid w:val="00F36A11"/>
    <w:rsid w:val="00F37002"/>
    <w:rsid w:val="00F37760"/>
    <w:rsid w:val="00F40396"/>
    <w:rsid w:val="00F415B8"/>
    <w:rsid w:val="00F43313"/>
    <w:rsid w:val="00F441A3"/>
    <w:rsid w:val="00F44CEF"/>
    <w:rsid w:val="00F4560D"/>
    <w:rsid w:val="00F467A5"/>
    <w:rsid w:val="00F52624"/>
    <w:rsid w:val="00F52B3A"/>
    <w:rsid w:val="00F54A4C"/>
    <w:rsid w:val="00F5592D"/>
    <w:rsid w:val="00F55A3C"/>
    <w:rsid w:val="00F56470"/>
    <w:rsid w:val="00F571DE"/>
    <w:rsid w:val="00F57AEC"/>
    <w:rsid w:val="00F62FCE"/>
    <w:rsid w:val="00F640BA"/>
    <w:rsid w:val="00F65D6A"/>
    <w:rsid w:val="00F662DD"/>
    <w:rsid w:val="00F6787E"/>
    <w:rsid w:val="00F70566"/>
    <w:rsid w:val="00F70B38"/>
    <w:rsid w:val="00F712F9"/>
    <w:rsid w:val="00F71380"/>
    <w:rsid w:val="00F7236C"/>
    <w:rsid w:val="00F72A6D"/>
    <w:rsid w:val="00F74A74"/>
    <w:rsid w:val="00F74DE1"/>
    <w:rsid w:val="00F7508A"/>
    <w:rsid w:val="00F75CA3"/>
    <w:rsid w:val="00F76171"/>
    <w:rsid w:val="00F76B32"/>
    <w:rsid w:val="00F80647"/>
    <w:rsid w:val="00F8083E"/>
    <w:rsid w:val="00F80D0F"/>
    <w:rsid w:val="00F80F5A"/>
    <w:rsid w:val="00F81427"/>
    <w:rsid w:val="00F8183B"/>
    <w:rsid w:val="00F82012"/>
    <w:rsid w:val="00F82D7C"/>
    <w:rsid w:val="00F82E49"/>
    <w:rsid w:val="00F83D56"/>
    <w:rsid w:val="00F83DD3"/>
    <w:rsid w:val="00F844D5"/>
    <w:rsid w:val="00F85BE7"/>
    <w:rsid w:val="00F85C88"/>
    <w:rsid w:val="00F86B49"/>
    <w:rsid w:val="00F86BDC"/>
    <w:rsid w:val="00F86DB1"/>
    <w:rsid w:val="00F86E2E"/>
    <w:rsid w:val="00F87301"/>
    <w:rsid w:val="00F8754F"/>
    <w:rsid w:val="00F87ADF"/>
    <w:rsid w:val="00F87B0F"/>
    <w:rsid w:val="00F91165"/>
    <w:rsid w:val="00F91240"/>
    <w:rsid w:val="00F91A66"/>
    <w:rsid w:val="00F922F1"/>
    <w:rsid w:val="00F92E2F"/>
    <w:rsid w:val="00F9326A"/>
    <w:rsid w:val="00F93669"/>
    <w:rsid w:val="00F93804"/>
    <w:rsid w:val="00F94020"/>
    <w:rsid w:val="00F941D2"/>
    <w:rsid w:val="00F94262"/>
    <w:rsid w:val="00F94992"/>
    <w:rsid w:val="00F94B96"/>
    <w:rsid w:val="00F94C75"/>
    <w:rsid w:val="00F94CA6"/>
    <w:rsid w:val="00F94F25"/>
    <w:rsid w:val="00F956D8"/>
    <w:rsid w:val="00F95714"/>
    <w:rsid w:val="00F970C6"/>
    <w:rsid w:val="00F97459"/>
    <w:rsid w:val="00FA055B"/>
    <w:rsid w:val="00FA110E"/>
    <w:rsid w:val="00FA18E8"/>
    <w:rsid w:val="00FA20D4"/>
    <w:rsid w:val="00FA27F0"/>
    <w:rsid w:val="00FA298D"/>
    <w:rsid w:val="00FA3B5D"/>
    <w:rsid w:val="00FA42FC"/>
    <w:rsid w:val="00FA46F7"/>
    <w:rsid w:val="00FA4862"/>
    <w:rsid w:val="00FA55E4"/>
    <w:rsid w:val="00FA5B6A"/>
    <w:rsid w:val="00FA5DF1"/>
    <w:rsid w:val="00FA5E28"/>
    <w:rsid w:val="00FA62FB"/>
    <w:rsid w:val="00FA6319"/>
    <w:rsid w:val="00FA66F6"/>
    <w:rsid w:val="00FA6F7D"/>
    <w:rsid w:val="00FA70AE"/>
    <w:rsid w:val="00FA7686"/>
    <w:rsid w:val="00FA799A"/>
    <w:rsid w:val="00FB006E"/>
    <w:rsid w:val="00FB07A9"/>
    <w:rsid w:val="00FB0EE5"/>
    <w:rsid w:val="00FB17D1"/>
    <w:rsid w:val="00FB1B09"/>
    <w:rsid w:val="00FB230A"/>
    <w:rsid w:val="00FB5D15"/>
    <w:rsid w:val="00FB6248"/>
    <w:rsid w:val="00FB6322"/>
    <w:rsid w:val="00FC00C9"/>
    <w:rsid w:val="00FC0E24"/>
    <w:rsid w:val="00FC129A"/>
    <w:rsid w:val="00FC1750"/>
    <w:rsid w:val="00FC1F0A"/>
    <w:rsid w:val="00FC325A"/>
    <w:rsid w:val="00FC3EDB"/>
    <w:rsid w:val="00FC53FF"/>
    <w:rsid w:val="00FC5421"/>
    <w:rsid w:val="00FC5814"/>
    <w:rsid w:val="00FC5A29"/>
    <w:rsid w:val="00FC5DCA"/>
    <w:rsid w:val="00FC685A"/>
    <w:rsid w:val="00FC7B51"/>
    <w:rsid w:val="00FC7CDD"/>
    <w:rsid w:val="00FC7F94"/>
    <w:rsid w:val="00FD00B3"/>
    <w:rsid w:val="00FD0D1C"/>
    <w:rsid w:val="00FD13D3"/>
    <w:rsid w:val="00FD1D74"/>
    <w:rsid w:val="00FD26A0"/>
    <w:rsid w:val="00FD2814"/>
    <w:rsid w:val="00FD2B4D"/>
    <w:rsid w:val="00FD2F36"/>
    <w:rsid w:val="00FD3537"/>
    <w:rsid w:val="00FD4F38"/>
    <w:rsid w:val="00FD51B5"/>
    <w:rsid w:val="00FD524F"/>
    <w:rsid w:val="00FD54B9"/>
    <w:rsid w:val="00FD5EF8"/>
    <w:rsid w:val="00FD67DE"/>
    <w:rsid w:val="00FD6A9E"/>
    <w:rsid w:val="00FD730E"/>
    <w:rsid w:val="00FE1341"/>
    <w:rsid w:val="00FE1851"/>
    <w:rsid w:val="00FE28B6"/>
    <w:rsid w:val="00FE2A90"/>
    <w:rsid w:val="00FE30DA"/>
    <w:rsid w:val="00FE4BF0"/>
    <w:rsid w:val="00FE56D3"/>
    <w:rsid w:val="00FE63BB"/>
    <w:rsid w:val="00FF0846"/>
    <w:rsid w:val="00FF125E"/>
    <w:rsid w:val="00FF2CB6"/>
    <w:rsid w:val="00FF45B0"/>
    <w:rsid w:val="00FF4D63"/>
    <w:rsid w:val="00FF4E47"/>
    <w:rsid w:val="00FF4FCD"/>
    <w:rsid w:val="00FF554D"/>
    <w:rsid w:val="00FF5D1B"/>
    <w:rsid w:val="00FF630D"/>
    <w:rsid w:val="00FF67EA"/>
    <w:rsid w:val="00FF6884"/>
    <w:rsid w:val="00FF694A"/>
    <w:rsid w:val="00FF6CEC"/>
    <w:rsid w:val="00FF6DBB"/>
    <w:rsid w:val="00FF6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188D61-7C18-47CA-B682-1BC8E083E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aliases w:val="報告內文"/>
    <w:qFormat/>
    <w:rsid w:val="00D027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1">
    <w:name w:val="heading 1"/>
    <w:aliases w:val="法規名稱"/>
    <w:basedOn w:val="a9"/>
    <w:next w:val="a9"/>
    <w:link w:val="12"/>
    <w:uiPriority w:val="9"/>
    <w:qFormat/>
    <w:rsid w:val="00383DFE"/>
    <w:pPr>
      <w:keepNext/>
      <w:spacing w:before="180" w:after="180" w:line="720" w:lineRule="atLeast"/>
      <w:outlineLvl w:val="0"/>
    </w:pPr>
    <w:rPr>
      <w:rFonts w:ascii="Arial" w:eastAsia="新細明體" w:hAnsi="Arial"/>
      <w:b/>
      <w:bCs/>
      <w:kern w:val="52"/>
      <w:sz w:val="52"/>
      <w:szCs w:val="52"/>
    </w:rPr>
  </w:style>
  <w:style w:type="paragraph" w:styleId="20">
    <w:name w:val="heading 2"/>
    <w:aliases w:val="條"/>
    <w:basedOn w:val="a9"/>
    <w:next w:val="a9"/>
    <w:link w:val="21"/>
    <w:uiPriority w:val="9"/>
    <w:unhideWhenUsed/>
    <w:qFormat/>
    <w:rsid w:val="001E0617"/>
    <w:pPr>
      <w:keepNext/>
      <w:spacing w:line="720" w:lineRule="atLeast"/>
      <w:outlineLvl w:val="1"/>
    </w:pPr>
    <w:rPr>
      <w:rFonts w:ascii="Cambria" w:eastAsia="新細明體" w:hAnsi="Cambria"/>
      <w:b/>
      <w:bCs/>
      <w:sz w:val="48"/>
      <w:szCs w:val="48"/>
    </w:rPr>
  </w:style>
  <w:style w:type="paragraph" w:styleId="3">
    <w:name w:val="heading 3"/>
    <w:basedOn w:val="a9"/>
    <w:next w:val="aa"/>
    <w:link w:val="30"/>
    <w:uiPriority w:val="9"/>
    <w:qFormat/>
    <w:rsid w:val="00B01738"/>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rPr>
  </w:style>
  <w:style w:type="paragraph" w:styleId="4">
    <w:name w:val="heading 4"/>
    <w:basedOn w:val="a9"/>
    <w:next w:val="aa"/>
    <w:link w:val="40"/>
    <w:qFormat/>
    <w:rsid w:val="00B0173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9"/>
    <w:next w:val="aa"/>
    <w:link w:val="50"/>
    <w:qFormat/>
    <w:rsid w:val="00B0173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9"/>
    <w:link w:val="60"/>
    <w:qFormat/>
    <w:rsid w:val="00B0173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9"/>
    <w:link w:val="70"/>
    <w:qFormat/>
    <w:rsid w:val="00B0173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9"/>
    <w:link w:val="80"/>
    <w:qFormat/>
    <w:rsid w:val="00B01738"/>
    <w:pPr>
      <w:kinsoku w:val="0"/>
      <w:spacing w:line="240" w:lineRule="auto"/>
      <w:ind w:leftChars="0" w:left="2790" w:firstLineChars="0" w:hanging="349"/>
      <w:outlineLvl w:val="7"/>
    </w:pPr>
    <w:rPr>
      <w:rFonts w:hAnsi="Arial"/>
      <w:snapToGrid/>
      <w:sz w:val="32"/>
      <w:szCs w:val="36"/>
      <w:lang w:val="x-none" w:eastAsia="x-none"/>
    </w:rPr>
  </w:style>
  <w:style w:type="character" w:default="1" w:styleId="ab">
    <w:name w:val="Default Paragraph Font"/>
    <w:semiHidden/>
  </w:style>
  <w:style w:type="table" w:default="1" w:styleId="ac">
    <w:name w:val="Normal Table"/>
    <w:semiHidden/>
    <w:tblPr>
      <w:tblInd w:w="0" w:type="dxa"/>
      <w:tblCellMar>
        <w:top w:w="0" w:type="dxa"/>
        <w:left w:w="108" w:type="dxa"/>
        <w:bottom w:w="0" w:type="dxa"/>
        <w:right w:w="108" w:type="dxa"/>
      </w:tblCellMar>
    </w:tblPr>
  </w:style>
  <w:style w:type="numbering" w:default="1" w:styleId="ad">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e">
    <w:name w:val="預備金及追加預算標題"/>
    <w:link w:val="af"/>
    <w:pPr>
      <w:spacing w:line="500" w:lineRule="exact"/>
      <w:ind w:left="200" w:hangingChars="200" w:hanging="200"/>
      <w:jc w:val="both"/>
    </w:pPr>
    <w:rPr>
      <w:rFonts w:ascii="標楷體" w:eastAsia="標楷體"/>
      <w:b/>
      <w:snapToGrid w:val="0"/>
      <w:kern w:val="2"/>
      <w:sz w:val="28"/>
    </w:rPr>
  </w:style>
  <w:style w:type="paragraph" w:customStyle="1" w:styleId="af0">
    <w:name w:val="(一)(二)(三)"/>
    <w:basedOn w:val="a9"/>
    <w:link w:val="af1"/>
    <w:qFormat/>
    <w:pPr>
      <w:ind w:left="300" w:hangingChars="100" w:hanging="100"/>
    </w:pPr>
  </w:style>
  <w:style w:type="paragraph" w:customStyle="1" w:styleId="af2">
    <w:name w:val="(一)下內文"/>
    <w:basedOn w:val="af0"/>
    <w:link w:val="af3"/>
    <w:qFormat/>
    <w:pPr>
      <w:adjustRightInd w:val="0"/>
      <w:ind w:leftChars="300" w:firstLineChars="0" w:firstLine="0"/>
    </w:pPr>
  </w:style>
  <w:style w:type="paragraph" w:customStyle="1" w:styleId="1231">
    <w:name w:val="1.2.3."/>
    <w:basedOn w:val="af2"/>
    <w:link w:val="1232"/>
    <w:qFormat/>
    <w:pPr>
      <w:adjustRightInd/>
      <w:ind w:left="400" w:hangingChars="100" w:hanging="100"/>
    </w:pPr>
  </w:style>
  <w:style w:type="paragraph" w:customStyle="1" w:styleId="af4">
    <w:name w:val="結論"/>
    <w:basedOn w:val="af2"/>
    <w:link w:val="af5"/>
    <w:pPr>
      <w:adjustRightInd/>
      <w:ind w:leftChars="200" w:left="200"/>
    </w:pPr>
  </w:style>
  <w:style w:type="paragraph" w:customStyle="1" w:styleId="af6">
    <w:name w:val="前言內文"/>
    <w:basedOn w:val="a9"/>
    <w:pPr>
      <w:adjustRightInd w:val="0"/>
      <w:ind w:leftChars="0" w:left="0"/>
    </w:pPr>
  </w:style>
  <w:style w:type="paragraph" w:customStyle="1" w:styleId="142">
    <w:name w:val="表格內文(14行高)"/>
    <w:basedOn w:val="af7"/>
    <w:link w:val="143"/>
    <w:qFormat/>
    <w:pPr>
      <w:spacing w:line="280" w:lineRule="exact"/>
      <w:ind w:leftChars="0" w:left="0" w:firstLineChars="0" w:firstLine="0"/>
      <w:jc w:val="left"/>
    </w:pPr>
    <w:rPr>
      <w:sz w:val="24"/>
    </w:rPr>
  </w:style>
  <w:style w:type="paragraph" w:customStyle="1" w:styleId="af8">
    <w:name w:val="報告名稱"/>
    <w:basedOn w:val="a9"/>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9">
    <w:name w:val="姓名及分機"/>
    <w:basedOn w:val="a9"/>
    <w:link w:val="afa"/>
    <w:pPr>
      <w:ind w:leftChars="0" w:left="0" w:firstLineChars="0" w:firstLine="0"/>
      <w:jc w:val="right"/>
    </w:pPr>
    <w:rPr>
      <w:sz w:val="24"/>
    </w:rPr>
  </w:style>
  <w:style w:type="paragraph" w:customStyle="1" w:styleId="afb">
    <w:name w:val="前言(一)(二)(三)"/>
    <w:basedOn w:val="a9"/>
    <w:link w:val="afc"/>
    <w:pPr>
      <w:ind w:leftChars="0" w:left="100" w:hangingChars="100" w:hanging="100"/>
    </w:pPr>
  </w:style>
  <w:style w:type="paragraph" w:customStyle="1" w:styleId="1233">
    <w:name w:val="(1)(2)(3)"/>
    <w:basedOn w:val="a9"/>
    <w:link w:val="1234"/>
    <w:pPr>
      <w:ind w:leftChars="400" w:left="500" w:hangingChars="100" w:hanging="100"/>
    </w:pPr>
  </w:style>
  <w:style w:type="paragraph" w:customStyle="1" w:styleId="200">
    <w:name w:val="表格內文(20行高)"/>
    <w:basedOn w:val="142"/>
    <w:link w:val="201"/>
    <w:pPr>
      <w:spacing w:line="400" w:lineRule="exact"/>
    </w:pPr>
  </w:style>
  <w:style w:type="paragraph" w:styleId="afd">
    <w:name w:val="header"/>
    <w:basedOn w:val="a9"/>
    <w:link w:val="afe"/>
    <w:uiPriority w:val="99"/>
    <w:unhideWhenUsed/>
    <w:rsid w:val="00BC6D2D"/>
    <w:pPr>
      <w:tabs>
        <w:tab w:val="center" w:pos="4153"/>
        <w:tab w:val="right" w:pos="8306"/>
      </w:tabs>
      <w:snapToGrid w:val="0"/>
    </w:pPr>
    <w:rPr>
      <w:sz w:val="20"/>
      <w:szCs w:val="20"/>
    </w:rPr>
  </w:style>
  <w:style w:type="paragraph" w:styleId="af7">
    <w:name w:val="table of figures"/>
    <w:basedOn w:val="a9"/>
    <w:next w:val="a9"/>
    <w:link w:val="aff"/>
    <w:uiPriority w:val="99"/>
    <w:semiHidden/>
    <w:pPr>
      <w:ind w:leftChars="400" w:left="960" w:hangingChars="200" w:hanging="480"/>
    </w:pPr>
  </w:style>
  <w:style w:type="paragraph" w:customStyle="1" w:styleId="22">
    <w:name w:val="(一)下內文縮2"/>
    <w:basedOn w:val="a9"/>
    <w:link w:val="23"/>
    <w:qFormat/>
    <w:pPr>
      <w:adjustRightInd w:val="0"/>
      <w:ind w:leftChars="300" w:left="300"/>
    </w:pPr>
  </w:style>
  <w:style w:type="paragraph" w:styleId="13">
    <w:name w:val="toc 1"/>
    <w:basedOn w:val="a9"/>
    <w:next w:val="a9"/>
    <w:autoRedefine/>
    <w:uiPriority w:val="39"/>
    <w:qFormat/>
    <w:rsid w:val="00FF4E47"/>
    <w:pPr>
      <w:tabs>
        <w:tab w:val="right" w:leader="hyphen" w:pos="8364"/>
      </w:tabs>
      <w:ind w:leftChars="0" w:left="487" w:hangingChars="200" w:hanging="487"/>
    </w:pPr>
    <w:rPr>
      <w:b/>
      <w:sz w:val="24"/>
    </w:rPr>
  </w:style>
  <w:style w:type="paragraph" w:styleId="24">
    <w:name w:val="toc 2"/>
    <w:basedOn w:val="a9"/>
    <w:next w:val="a9"/>
    <w:autoRedefine/>
    <w:uiPriority w:val="39"/>
    <w:qFormat/>
    <w:rsid w:val="009438B1"/>
    <w:pPr>
      <w:tabs>
        <w:tab w:val="right" w:leader="hyphen" w:pos="8364"/>
      </w:tabs>
      <w:ind w:leftChars="0" w:left="487" w:right="340" w:hangingChars="200" w:hanging="487"/>
    </w:pPr>
    <w:rPr>
      <w:sz w:val="24"/>
    </w:rPr>
  </w:style>
  <w:style w:type="character" w:customStyle="1" w:styleId="afe">
    <w:name w:val="頁首 字元"/>
    <w:link w:val="afd"/>
    <w:uiPriority w:val="99"/>
    <w:rsid w:val="00BC6D2D"/>
    <w:rPr>
      <w:rFonts w:ascii="標楷體" w:eastAsia="標楷體"/>
      <w:snapToGrid w:val="0"/>
      <w:kern w:val="2"/>
    </w:rPr>
  </w:style>
  <w:style w:type="paragraph" w:styleId="aff0">
    <w:name w:val="footer"/>
    <w:basedOn w:val="a9"/>
    <w:link w:val="aff1"/>
    <w:uiPriority w:val="99"/>
    <w:unhideWhenUsed/>
    <w:rsid w:val="00BC6D2D"/>
    <w:pPr>
      <w:tabs>
        <w:tab w:val="center" w:pos="4153"/>
        <w:tab w:val="right" w:pos="8306"/>
      </w:tabs>
      <w:snapToGrid w:val="0"/>
    </w:pPr>
    <w:rPr>
      <w:sz w:val="20"/>
      <w:szCs w:val="20"/>
    </w:rPr>
  </w:style>
  <w:style w:type="character" w:customStyle="1" w:styleId="aff1">
    <w:name w:val="頁尾 字元"/>
    <w:link w:val="aff0"/>
    <w:uiPriority w:val="99"/>
    <w:rsid w:val="00BC6D2D"/>
    <w:rPr>
      <w:rFonts w:ascii="標楷體" w:eastAsia="標楷體"/>
      <w:snapToGrid w:val="0"/>
      <w:kern w:val="2"/>
    </w:rPr>
  </w:style>
  <w:style w:type="character" w:customStyle="1" w:styleId="12">
    <w:name w:val="標題 1 字元"/>
    <w:aliases w:val="法規名稱 字元"/>
    <w:link w:val="11"/>
    <w:uiPriority w:val="9"/>
    <w:rsid w:val="00383DFE"/>
    <w:rPr>
      <w:rFonts w:ascii="Arial" w:hAnsi="Arial"/>
      <w:b/>
      <w:bCs/>
      <w:snapToGrid w:val="0"/>
      <w:kern w:val="52"/>
      <w:sz w:val="52"/>
      <w:szCs w:val="52"/>
    </w:rPr>
  </w:style>
  <w:style w:type="paragraph" w:customStyle="1" w:styleId="aff2">
    <w:name w:val=" 字元 字元 字元"/>
    <w:basedOn w:val="a9"/>
    <w:rsid w:val="00383D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
    <w:name w:val="第二層(14號字) 字元1"/>
    <w:link w:val="14"/>
    <w:rsid w:val="00383DFE"/>
    <w:rPr>
      <w:rFonts w:ascii="標楷體" w:eastAsia="標楷體"/>
      <w:b/>
      <w:snapToGrid w:val="0"/>
      <w:kern w:val="2"/>
      <w:sz w:val="28"/>
    </w:rPr>
  </w:style>
  <w:style w:type="character" w:customStyle="1" w:styleId="af1">
    <w:name w:val="(一)(二)(三) 字元"/>
    <w:link w:val="af0"/>
    <w:rsid w:val="00383DFE"/>
    <w:rPr>
      <w:rFonts w:ascii="標楷體" w:eastAsia="標楷體"/>
      <w:snapToGrid w:val="0"/>
      <w:kern w:val="2"/>
      <w:sz w:val="28"/>
      <w:szCs w:val="28"/>
    </w:rPr>
  </w:style>
  <w:style w:type="character" w:customStyle="1" w:styleId="af3">
    <w:name w:val="(一)下內文 字元"/>
    <w:link w:val="af2"/>
    <w:rsid w:val="00383DFE"/>
    <w:rPr>
      <w:rFonts w:ascii="標楷體" w:eastAsia="標楷體"/>
      <w:snapToGrid w:val="0"/>
      <w:kern w:val="2"/>
      <w:sz w:val="28"/>
      <w:szCs w:val="28"/>
    </w:rPr>
  </w:style>
  <w:style w:type="character" w:customStyle="1" w:styleId="1232">
    <w:name w:val="1.2.3. 字元"/>
    <w:link w:val="1231"/>
    <w:rsid w:val="00383DFE"/>
    <w:rPr>
      <w:rFonts w:ascii="標楷體" w:eastAsia="標楷體"/>
      <w:snapToGrid w:val="0"/>
      <w:kern w:val="2"/>
      <w:sz w:val="28"/>
      <w:szCs w:val="28"/>
    </w:rPr>
  </w:style>
  <w:style w:type="character" w:customStyle="1" w:styleId="af5">
    <w:name w:val="結論 字元"/>
    <w:link w:val="af4"/>
    <w:rsid w:val="00383DFE"/>
    <w:rPr>
      <w:rFonts w:ascii="標楷體" w:eastAsia="標楷體"/>
      <w:snapToGrid w:val="0"/>
      <w:kern w:val="2"/>
      <w:sz w:val="28"/>
      <w:szCs w:val="28"/>
    </w:rPr>
  </w:style>
  <w:style w:type="character" w:customStyle="1" w:styleId="143">
    <w:name w:val="表格內文(14行高) 字元"/>
    <w:link w:val="142"/>
    <w:rsid w:val="00383DFE"/>
    <w:rPr>
      <w:rFonts w:ascii="標楷體" w:eastAsia="標楷體"/>
      <w:snapToGrid w:val="0"/>
      <w:kern w:val="2"/>
      <w:sz w:val="24"/>
      <w:szCs w:val="28"/>
    </w:rPr>
  </w:style>
  <w:style w:type="character" w:customStyle="1" w:styleId="145">
    <w:name w:val="第一層(14號字) 字元"/>
    <w:link w:val="144"/>
    <w:rsid w:val="00383DFE"/>
    <w:rPr>
      <w:rFonts w:ascii="標楷體" w:eastAsia="標楷體"/>
      <w:b/>
      <w:snapToGrid w:val="0"/>
      <w:kern w:val="2"/>
      <w:sz w:val="28"/>
    </w:rPr>
  </w:style>
  <w:style w:type="character" w:customStyle="1" w:styleId="afa">
    <w:name w:val="姓名及分機 字元"/>
    <w:link w:val="af9"/>
    <w:rsid w:val="00383DFE"/>
    <w:rPr>
      <w:rFonts w:ascii="標楷體" w:eastAsia="標楷體"/>
      <w:snapToGrid w:val="0"/>
      <w:kern w:val="2"/>
      <w:sz w:val="24"/>
      <w:szCs w:val="28"/>
    </w:rPr>
  </w:style>
  <w:style w:type="character" w:customStyle="1" w:styleId="201">
    <w:name w:val="表格內文(20行高) 字元"/>
    <w:link w:val="200"/>
    <w:rsid w:val="00383DFE"/>
    <w:rPr>
      <w:rFonts w:ascii="標楷體" w:eastAsia="標楷體"/>
      <w:snapToGrid w:val="0"/>
      <w:kern w:val="2"/>
      <w:sz w:val="24"/>
      <w:szCs w:val="28"/>
    </w:rPr>
  </w:style>
  <w:style w:type="character" w:styleId="aff3">
    <w:name w:val="Hyperlink"/>
    <w:uiPriority w:val="99"/>
    <w:rsid w:val="00383DFE"/>
    <w:rPr>
      <w:color w:val="0000FF"/>
      <w:u w:val="single"/>
    </w:rPr>
  </w:style>
  <w:style w:type="character" w:customStyle="1" w:styleId="23">
    <w:name w:val="(一)下內文縮2 字元"/>
    <w:link w:val="22"/>
    <w:rsid w:val="00383DFE"/>
    <w:rPr>
      <w:rFonts w:ascii="標楷體" w:eastAsia="標楷體"/>
      <w:snapToGrid w:val="0"/>
      <w:kern w:val="2"/>
      <w:sz w:val="28"/>
      <w:szCs w:val="28"/>
    </w:rPr>
  </w:style>
  <w:style w:type="table" w:styleId="aff4">
    <w:name w:val="Table Grid"/>
    <w:basedOn w:val="ac"/>
    <w:rsid w:val="00383D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footnote text"/>
    <w:basedOn w:val="a9"/>
    <w:link w:val="aff6"/>
    <w:uiPriority w:val="99"/>
    <w:unhideWhenUsed/>
    <w:rsid w:val="00383DFE"/>
    <w:pPr>
      <w:snapToGrid w:val="0"/>
      <w:jc w:val="left"/>
    </w:pPr>
    <w:rPr>
      <w:sz w:val="20"/>
      <w:szCs w:val="20"/>
    </w:rPr>
  </w:style>
  <w:style w:type="character" w:customStyle="1" w:styleId="aff6">
    <w:name w:val="註腳文字 字元"/>
    <w:link w:val="aff5"/>
    <w:uiPriority w:val="99"/>
    <w:rsid w:val="00383DFE"/>
    <w:rPr>
      <w:rFonts w:ascii="標楷體" w:eastAsia="標楷體"/>
      <w:snapToGrid w:val="0"/>
      <w:kern w:val="2"/>
    </w:rPr>
  </w:style>
  <w:style w:type="character" w:styleId="aff7">
    <w:name w:val="footnote reference"/>
    <w:aliases w:val="FR,Ref,de nota al pie,註腳內容,Error-Fußnotenzeichen5,Error-Fußnotenzeichen6,Error-Fußnotenzeichen3"/>
    <w:unhideWhenUsed/>
    <w:rsid w:val="00383DFE"/>
    <w:rPr>
      <w:vertAlign w:val="superscript"/>
    </w:rPr>
  </w:style>
  <w:style w:type="paragraph" w:customStyle="1" w:styleId="15">
    <w:name w:val=" 字元 字元1"/>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9"/>
    <w:semiHidden/>
    <w:rsid w:val="00383D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8">
    <w:name w:val="Balloon Text"/>
    <w:basedOn w:val="a9"/>
    <w:link w:val="aff9"/>
    <w:uiPriority w:val="99"/>
    <w:unhideWhenUsed/>
    <w:rsid w:val="00661F93"/>
    <w:pPr>
      <w:spacing w:line="240" w:lineRule="auto"/>
    </w:pPr>
    <w:rPr>
      <w:rFonts w:ascii="Cambria" w:eastAsia="新細明體" w:hAnsi="Cambria"/>
      <w:sz w:val="18"/>
      <w:szCs w:val="18"/>
    </w:rPr>
  </w:style>
  <w:style w:type="character" w:customStyle="1" w:styleId="aff9">
    <w:name w:val="註解方塊文字 字元"/>
    <w:link w:val="aff8"/>
    <w:uiPriority w:val="99"/>
    <w:rsid w:val="00661F93"/>
    <w:rPr>
      <w:rFonts w:ascii="Cambria" w:eastAsia="新細明體" w:hAnsi="Cambria" w:cs="Times New Roman"/>
      <w:snapToGrid w:val="0"/>
      <w:kern w:val="2"/>
      <w:sz w:val="18"/>
      <w:szCs w:val="18"/>
    </w:rPr>
  </w:style>
  <w:style w:type="character" w:customStyle="1" w:styleId="21">
    <w:name w:val="標題 2 字元"/>
    <w:aliases w:val="條 字元"/>
    <w:link w:val="20"/>
    <w:uiPriority w:val="9"/>
    <w:rsid w:val="001E0617"/>
    <w:rPr>
      <w:rFonts w:ascii="Cambria" w:hAnsi="Cambria"/>
      <w:b/>
      <w:bCs/>
      <w:snapToGrid w:val="0"/>
      <w:kern w:val="2"/>
      <w:sz w:val="48"/>
      <w:szCs w:val="48"/>
    </w:rPr>
  </w:style>
  <w:style w:type="paragraph" w:customStyle="1" w:styleId="affa">
    <w:name w:val=" 字元 字元 字元 字元"/>
    <w:basedOn w:val="a9"/>
    <w:semiHidden/>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b">
    <w:name w:val="page number"/>
    <w:rsid w:val="001E0617"/>
  </w:style>
  <w:style w:type="paragraph" w:customStyle="1" w:styleId="affc">
    <w:name w:val="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2"/>
    <w:basedOn w:val="a9"/>
    <w:rsid w:val="001E061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41">
    <w:name w:val=" 字元 字元4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註腳對齊"/>
    <w:basedOn w:val="aff5"/>
    <w:qFormat/>
    <w:rsid w:val="001E0617"/>
    <w:pPr>
      <w:spacing w:line="300" w:lineRule="exact"/>
      <w:ind w:leftChars="252" w:left="784" w:firstLineChars="0" w:hanging="70"/>
      <w:jc w:val="both"/>
    </w:pPr>
    <w:rPr>
      <w:sz w:val="22"/>
      <w:szCs w:val="22"/>
    </w:rPr>
  </w:style>
  <w:style w:type="paragraph" w:customStyle="1" w:styleId="51">
    <w:name w:val=" 字元 字元5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e">
    <w:name w:val=" 字元 字元"/>
    <w:basedOn w:val="a9"/>
    <w:rsid w:val="001E061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HTML">
    <w:name w:val="HTML Preformatted"/>
    <w:basedOn w:val="a9"/>
    <w:link w:val="HTML0"/>
    <w:rsid w:val="001E06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1E0617"/>
    <w:rPr>
      <w:rFonts w:ascii="細明體" w:eastAsia="細明體" w:hAnsi="細明體" w:cs="細明體"/>
      <w:color w:val="000000"/>
      <w:sz w:val="24"/>
      <w:szCs w:val="24"/>
    </w:rPr>
  </w:style>
  <w:style w:type="character" w:customStyle="1" w:styleId="aff">
    <w:name w:val="圖表目錄 字元"/>
    <w:link w:val="af7"/>
    <w:rsid w:val="001E0617"/>
    <w:rPr>
      <w:rFonts w:ascii="標楷體" w:eastAsia="標楷體"/>
      <w:snapToGrid w:val="0"/>
      <w:kern w:val="2"/>
      <w:sz w:val="28"/>
      <w:szCs w:val="28"/>
    </w:rPr>
  </w:style>
  <w:style w:type="character" w:styleId="afff">
    <w:name w:val="Intense Reference"/>
    <w:uiPriority w:val="32"/>
    <w:qFormat/>
    <w:rsid w:val="001E0617"/>
    <w:rPr>
      <w:b/>
      <w:bCs/>
      <w:smallCaps/>
      <w:color w:val="C0504D"/>
      <w:spacing w:val="5"/>
      <w:u w:val="single"/>
    </w:rPr>
  </w:style>
  <w:style w:type="numbering" w:customStyle="1" w:styleId="18">
    <w:name w:val="無清單1"/>
    <w:next w:val="ad"/>
    <w:semiHidden/>
    <w:unhideWhenUsed/>
    <w:rsid w:val="001E0617"/>
  </w:style>
  <w:style w:type="paragraph" w:customStyle="1" w:styleId="afff0">
    <w:name w:val="註腳"/>
    <w:basedOn w:val="aff5"/>
    <w:qFormat/>
    <w:rsid w:val="001E0617"/>
    <w:pPr>
      <w:spacing w:line="240" w:lineRule="auto"/>
      <w:ind w:leftChars="0" w:left="252" w:hangingChars="89" w:hanging="252"/>
      <w:jc w:val="both"/>
    </w:pPr>
    <w:rPr>
      <w:bCs/>
      <w:noProof/>
      <w:snapToGrid/>
      <w:kern w:val="0"/>
      <w:sz w:val="22"/>
      <w:szCs w:val="28"/>
    </w:rPr>
  </w:style>
  <w:style w:type="paragraph" w:customStyle="1" w:styleId="afff1">
    <w:name w:val="註"/>
    <w:basedOn w:val="a9"/>
    <w:link w:val="afff2"/>
    <w:rsid w:val="001E0617"/>
    <w:pPr>
      <w:spacing w:line="320" w:lineRule="exact"/>
      <w:ind w:leftChars="0" w:left="0" w:firstLineChars="0" w:firstLine="0"/>
    </w:pPr>
  </w:style>
  <w:style w:type="character" w:customStyle="1" w:styleId="afff2">
    <w:name w:val="註 字元"/>
    <w:link w:val="afff1"/>
    <w:rsid w:val="001E0617"/>
    <w:rPr>
      <w:rFonts w:ascii="標楷體" w:eastAsia="標楷體"/>
      <w:snapToGrid w:val="0"/>
      <w:kern w:val="2"/>
      <w:sz w:val="28"/>
      <w:szCs w:val="28"/>
    </w:rPr>
  </w:style>
  <w:style w:type="character" w:customStyle="1" w:styleId="19">
    <w:name w:val="結論 字元1"/>
    <w:rsid w:val="001E0617"/>
    <w:rPr>
      <w:rFonts w:ascii="標楷體" w:eastAsia="標楷體"/>
      <w:snapToGrid w:val="0"/>
      <w:kern w:val="2"/>
      <w:sz w:val="28"/>
      <w:szCs w:val="28"/>
    </w:rPr>
  </w:style>
  <w:style w:type="paragraph" w:customStyle="1" w:styleId="52">
    <w:name w:val=" 字元 字元5"/>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4">
    <w:name w:val="(1)(2)(3) 字元"/>
    <w:link w:val="1233"/>
    <w:rsid w:val="001E0617"/>
    <w:rPr>
      <w:rFonts w:ascii="標楷體" w:eastAsia="標楷體"/>
      <w:snapToGrid w:val="0"/>
      <w:kern w:val="2"/>
      <w:sz w:val="28"/>
      <w:szCs w:val="28"/>
    </w:rPr>
  </w:style>
  <w:style w:type="paragraph" w:customStyle="1" w:styleId="1a">
    <w:name w:val="註腳樣式1"/>
    <w:basedOn w:val="aff5"/>
    <w:rsid w:val="001E0617"/>
    <w:pPr>
      <w:ind w:left="566" w:firstLine="406"/>
    </w:pPr>
  </w:style>
  <w:style w:type="character" w:customStyle="1" w:styleId="1235">
    <w:name w:val="(1)(2)(3)非粗體 字元"/>
    <w:link w:val="1236"/>
    <w:locked/>
    <w:rsid w:val="001E0617"/>
    <w:rPr>
      <w:rFonts w:ascii="標楷體" w:eastAsia="標楷體" w:hAnsi="標楷體"/>
      <w:kern w:val="2"/>
      <w:sz w:val="28"/>
      <w:szCs w:val="24"/>
      <w:lang w:val="x-none" w:eastAsia="x-none"/>
    </w:rPr>
  </w:style>
  <w:style w:type="paragraph" w:customStyle="1" w:styleId="1236">
    <w:name w:val="(1)(2)(3)非粗體"/>
    <w:basedOn w:val="1233"/>
    <w:link w:val="1235"/>
    <w:qFormat/>
    <w:rsid w:val="001E0617"/>
    <w:pPr>
      <w:widowControl/>
      <w:spacing w:line="480" w:lineRule="exact"/>
      <w:ind w:left="1416" w:hanging="283"/>
    </w:pPr>
    <w:rPr>
      <w:rFonts w:hAnsi="標楷體"/>
      <w:snapToGrid/>
      <w:szCs w:val="24"/>
      <w:lang w:val="x-none" w:eastAsia="x-none"/>
    </w:rPr>
  </w:style>
  <w:style w:type="paragraph" w:customStyle="1" w:styleId="27">
    <w:name w:val=" 字元 字元2"/>
    <w:basedOn w:val="a9"/>
    <w:semiHidden/>
    <w:rsid w:val="001E0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Signature"/>
    <w:basedOn w:val="a9"/>
    <w:link w:val="afff4"/>
    <w:rsid w:val="001E061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4">
    <w:name w:val="簽名 字元"/>
    <w:link w:val="afff3"/>
    <w:rsid w:val="001E0617"/>
    <w:rPr>
      <w:spacing w:val="-5"/>
      <w:sz w:val="18"/>
    </w:rPr>
  </w:style>
  <w:style w:type="paragraph" w:customStyle="1" w:styleId="afff5">
    <w:name w:val="速別"/>
    <w:basedOn w:val="a9"/>
    <w:rsid w:val="001E0617"/>
    <w:pPr>
      <w:snapToGrid w:val="0"/>
      <w:spacing w:line="240" w:lineRule="auto"/>
      <w:ind w:leftChars="0" w:left="0" w:firstLineChars="0" w:firstLine="0"/>
      <w:jc w:val="left"/>
    </w:pPr>
    <w:rPr>
      <w:rFonts w:ascii="Times New Roman"/>
      <w:snapToGrid/>
      <w:sz w:val="24"/>
      <w:szCs w:val="20"/>
    </w:rPr>
  </w:style>
  <w:style w:type="paragraph" w:styleId="afff6">
    <w:name w:val="Plain Text"/>
    <w:basedOn w:val="a9"/>
    <w:link w:val="afff7"/>
    <w:uiPriority w:val="99"/>
    <w:unhideWhenUsed/>
    <w:rsid w:val="001E0617"/>
    <w:rPr>
      <w:rFonts w:ascii="細明體" w:eastAsia="細明體" w:hAnsi="Courier New" w:cs="Courier New"/>
      <w:snapToGrid/>
      <w:sz w:val="24"/>
      <w:szCs w:val="24"/>
    </w:rPr>
  </w:style>
  <w:style w:type="character" w:customStyle="1" w:styleId="afff7">
    <w:name w:val="純文字 字元"/>
    <w:link w:val="afff6"/>
    <w:uiPriority w:val="99"/>
    <w:rsid w:val="001E0617"/>
    <w:rPr>
      <w:rFonts w:ascii="細明體" w:eastAsia="細明體" w:hAnsi="Courier New" w:cs="Courier New"/>
      <w:kern w:val="2"/>
      <w:sz w:val="24"/>
      <w:szCs w:val="24"/>
    </w:rPr>
  </w:style>
  <w:style w:type="paragraph" w:styleId="31">
    <w:name w:val="toc 3"/>
    <w:basedOn w:val="a9"/>
    <w:next w:val="a9"/>
    <w:autoRedefine/>
    <w:uiPriority w:val="39"/>
    <w:unhideWhenUsed/>
    <w:qFormat/>
    <w:rsid w:val="001E0617"/>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9"/>
    <w:next w:val="a9"/>
    <w:autoRedefine/>
    <w:uiPriority w:val="39"/>
    <w:unhideWhenUsed/>
    <w:rsid w:val="001E0617"/>
    <w:pPr>
      <w:spacing w:line="240" w:lineRule="auto"/>
      <w:ind w:leftChars="600" w:left="1440" w:firstLineChars="0" w:firstLine="0"/>
      <w:jc w:val="left"/>
    </w:pPr>
    <w:rPr>
      <w:rFonts w:ascii="Calibri" w:eastAsia="新細明體" w:hAnsi="Calibri"/>
      <w:snapToGrid/>
      <w:sz w:val="24"/>
      <w:szCs w:val="22"/>
    </w:rPr>
  </w:style>
  <w:style w:type="paragraph" w:styleId="53">
    <w:name w:val="toc 5"/>
    <w:basedOn w:val="a9"/>
    <w:next w:val="a9"/>
    <w:autoRedefine/>
    <w:uiPriority w:val="39"/>
    <w:unhideWhenUsed/>
    <w:rsid w:val="001E061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9"/>
    <w:next w:val="a9"/>
    <w:autoRedefine/>
    <w:uiPriority w:val="39"/>
    <w:unhideWhenUsed/>
    <w:rsid w:val="001E061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9"/>
    <w:next w:val="a9"/>
    <w:autoRedefine/>
    <w:uiPriority w:val="39"/>
    <w:unhideWhenUsed/>
    <w:rsid w:val="001E061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9"/>
    <w:next w:val="a9"/>
    <w:autoRedefine/>
    <w:uiPriority w:val="39"/>
    <w:unhideWhenUsed/>
    <w:rsid w:val="001E061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9"/>
    <w:next w:val="a9"/>
    <w:autoRedefine/>
    <w:uiPriority w:val="39"/>
    <w:unhideWhenUsed/>
    <w:rsid w:val="001E0617"/>
    <w:pPr>
      <w:spacing w:line="240" w:lineRule="auto"/>
      <w:ind w:leftChars="1600" w:left="3840" w:firstLineChars="0" w:firstLine="0"/>
      <w:jc w:val="left"/>
    </w:pPr>
    <w:rPr>
      <w:rFonts w:ascii="Calibri" w:eastAsia="新細明體" w:hAnsi="Calibri"/>
      <w:snapToGrid/>
      <w:sz w:val="24"/>
      <w:szCs w:val="22"/>
    </w:rPr>
  </w:style>
  <w:style w:type="character" w:customStyle="1" w:styleId="30">
    <w:name w:val="標題 3 字元"/>
    <w:link w:val="3"/>
    <w:uiPriority w:val="9"/>
    <w:rsid w:val="00B01738"/>
    <w:rPr>
      <w:rFonts w:ascii="Arial Black" w:hAnsi="Arial Black"/>
      <w:spacing w:val="-5"/>
      <w:kern w:val="28"/>
      <w:sz w:val="18"/>
    </w:rPr>
  </w:style>
  <w:style w:type="character" w:customStyle="1" w:styleId="40">
    <w:name w:val="標題 4 字元"/>
    <w:link w:val="4"/>
    <w:rsid w:val="00B01738"/>
    <w:rPr>
      <w:rFonts w:ascii="Arial Black" w:hAnsi="Arial Black"/>
      <w:spacing w:val="-2"/>
      <w:kern w:val="28"/>
      <w:sz w:val="18"/>
    </w:rPr>
  </w:style>
  <w:style w:type="character" w:customStyle="1" w:styleId="50">
    <w:name w:val="標題 5 字元"/>
    <w:link w:val="5"/>
    <w:rsid w:val="00B01738"/>
    <w:rPr>
      <w:rFonts w:ascii="Arial Black" w:hAnsi="Arial Black"/>
      <w:spacing w:val="-2"/>
      <w:kern w:val="28"/>
      <w:sz w:val="18"/>
    </w:rPr>
  </w:style>
  <w:style w:type="character" w:customStyle="1" w:styleId="60">
    <w:name w:val="標題 6 字元"/>
    <w:link w:val="6"/>
    <w:rsid w:val="00B01738"/>
    <w:rPr>
      <w:rFonts w:ascii="標楷體" w:eastAsia="標楷體" w:hAnsi="Arial"/>
      <w:kern w:val="2"/>
      <w:sz w:val="32"/>
      <w:szCs w:val="36"/>
      <w:lang w:val="x-none" w:eastAsia="x-none"/>
    </w:rPr>
  </w:style>
  <w:style w:type="character" w:customStyle="1" w:styleId="70">
    <w:name w:val="標題 7 字元"/>
    <w:link w:val="7"/>
    <w:rsid w:val="00B01738"/>
    <w:rPr>
      <w:rFonts w:ascii="標楷體" w:eastAsia="標楷體" w:hAnsi="Arial"/>
      <w:bCs/>
      <w:kern w:val="2"/>
      <w:sz w:val="32"/>
      <w:szCs w:val="36"/>
      <w:lang w:val="x-none" w:eastAsia="x-none"/>
    </w:rPr>
  </w:style>
  <w:style w:type="character" w:customStyle="1" w:styleId="80">
    <w:name w:val="標題 8 字元"/>
    <w:link w:val="8"/>
    <w:rsid w:val="00B01738"/>
    <w:rPr>
      <w:rFonts w:ascii="標楷體" w:eastAsia="標楷體" w:hAnsi="Arial"/>
      <w:kern w:val="2"/>
      <w:sz w:val="32"/>
      <w:szCs w:val="36"/>
      <w:lang w:val="x-none" w:eastAsia="x-none"/>
    </w:rPr>
  </w:style>
  <w:style w:type="character" w:customStyle="1" w:styleId="146">
    <w:name w:val="第二層(14號字) 字元"/>
    <w:rsid w:val="00E72EAA"/>
    <w:rPr>
      <w:rFonts w:ascii="標楷體" w:eastAsia="標楷體"/>
      <w:b/>
      <w:snapToGrid w:val="0"/>
      <w:kern w:val="2"/>
      <w:sz w:val="28"/>
    </w:rPr>
  </w:style>
  <w:style w:type="character" w:styleId="afff8">
    <w:name w:val="Emphasis"/>
    <w:uiPriority w:val="20"/>
    <w:qFormat/>
    <w:rsid w:val="00B01738"/>
    <w:rPr>
      <w:b w:val="0"/>
      <w:bCs w:val="0"/>
      <w:i w:val="0"/>
      <w:iCs w:val="0"/>
      <w:color w:val="DD4B39"/>
    </w:rPr>
  </w:style>
  <w:style w:type="character" w:customStyle="1" w:styleId="st1">
    <w:name w:val="st1"/>
    <w:rsid w:val="00B01738"/>
  </w:style>
  <w:style w:type="character" w:customStyle="1" w:styleId="1b">
    <w:name w:val="(一)(二)(三) 字元1"/>
    <w:rsid w:val="00E72EAA"/>
    <w:rPr>
      <w:rFonts w:ascii="標楷體" w:eastAsia="標楷體"/>
      <w:snapToGrid w:val="0"/>
      <w:kern w:val="2"/>
      <w:sz w:val="28"/>
      <w:szCs w:val="28"/>
    </w:rPr>
  </w:style>
  <w:style w:type="character" w:customStyle="1" w:styleId="afc">
    <w:name w:val="前言(一)(二)(三) 字元"/>
    <w:link w:val="afb"/>
    <w:rsid w:val="00B01738"/>
    <w:rPr>
      <w:rFonts w:ascii="標楷體" w:eastAsia="標楷體"/>
      <w:snapToGrid w:val="0"/>
      <w:kern w:val="2"/>
      <w:sz w:val="28"/>
      <w:szCs w:val="28"/>
    </w:rPr>
  </w:style>
  <w:style w:type="paragraph" w:customStyle="1" w:styleId="1c">
    <w:name w:val="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9">
    <w:name w:val="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CM100">
    <w:name w:val="CM100"/>
    <w:basedOn w:val="a9"/>
    <w:next w:val="a9"/>
    <w:rsid w:val="00E72EAA"/>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customStyle="1" w:styleId="CM2">
    <w:name w:val="CM2"/>
    <w:basedOn w:val="a9"/>
    <w:next w:val="a9"/>
    <w:rsid w:val="00E72EAA"/>
    <w:pPr>
      <w:autoSpaceDE w:val="0"/>
      <w:autoSpaceDN w:val="0"/>
      <w:adjustRightInd w:val="0"/>
      <w:spacing w:line="748" w:lineRule="atLeast"/>
      <w:ind w:leftChars="0" w:left="0" w:firstLineChars="0" w:firstLine="0"/>
      <w:jc w:val="left"/>
    </w:pPr>
    <w:rPr>
      <w:rFonts w:ascii="Times New Roman" w:eastAsia="新細明體"/>
      <w:snapToGrid/>
      <w:kern w:val="0"/>
      <w:sz w:val="24"/>
      <w:szCs w:val="24"/>
    </w:rPr>
  </w:style>
  <w:style w:type="paragraph" w:customStyle="1" w:styleId="43">
    <w:name w:val="字元4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2">
    <w:name w:val=" 字元3"/>
    <w:rsid w:val="00B01738"/>
    <w:rPr>
      <w:rFonts w:eastAsia="標楷體"/>
      <w:snapToGrid w:val="0"/>
      <w:kern w:val="2"/>
    </w:rPr>
  </w:style>
  <w:style w:type="character" w:customStyle="1" w:styleId="44">
    <w:name w:val=" 字元4"/>
    <w:semiHidden/>
    <w:rsid w:val="00B01738"/>
    <w:rPr>
      <w:rFonts w:ascii="標楷體" w:eastAsia="標楷體"/>
      <w:snapToGrid w:val="0"/>
      <w:kern w:val="2"/>
    </w:rPr>
  </w:style>
  <w:style w:type="paragraph" w:customStyle="1" w:styleId="DocumentLabel">
    <w:name w:val="Document Label"/>
    <w:basedOn w:val="a9"/>
    <w:rsid w:val="00B0173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1d">
    <w:name w:val="註腳樣式樣式1"/>
    <w:basedOn w:val="aff5"/>
    <w:rsid w:val="00B01738"/>
    <w:pPr>
      <w:spacing w:line="400" w:lineRule="exact"/>
      <w:ind w:leftChars="10" w:left="673" w:hangingChars="265" w:hanging="645"/>
      <w:jc w:val="both"/>
    </w:pPr>
    <w:rPr>
      <w:sz w:val="24"/>
      <w:szCs w:val="24"/>
    </w:rPr>
  </w:style>
  <w:style w:type="paragraph" w:customStyle="1" w:styleId="bigf">
    <w:name w:val="bigf"/>
    <w:basedOn w:val="a9"/>
    <w:rsid w:val="00B0173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01738"/>
    <w:rPr>
      <w:rFonts w:ascii="Arial" w:hAnsi="Arial" w:cs="Arial" w:hint="default"/>
      <w:sz w:val="16"/>
      <w:szCs w:val="16"/>
    </w:rPr>
  </w:style>
  <w:style w:type="character" w:customStyle="1" w:styleId="txt24rb1">
    <w:name w:val="txt24rb1"/>
    <w:rsid w:val="00B01738"/>
    <w:rPr>
      <w:b/>
      <w:bCs/>
      <w:color w:val="E5180D"/>
      <w:sz w:val="24"/>
      <w:szCs w:val="24"/>
    </w:rPr>
  </w:style>
  <w:style w:type="character" w:customStyle="1" w:styleId="txt131">
    <w:name w:val="txt131"/>
    <w:rsid w:val="00B01738"/>
    <w:rPr>
      <w:rFonts w:ascii="sөũ" w:hAnsi="sөũ" w:hint="default"/>
      <w:sz w:val="13"/>
      <w:szCs w:val="13"/>
    </w:rPr>
  </w:style>
  <w:style w:type="character" w:customStyle="1" w:styleId="txt151">
    <w:name w:val="txt151"/>
    <w:rsid w:val="00B01738"/>
    <w:rPr>
      <w:rFonts w:ascii="sөũ" w:hAnsi="sөũ" w:hint="default"/>
      <w:sz w:val="15"/>
      <w:szCs w:val="15"/>
    </w:rPr>
  </w:style>
  <w:style w:type="paragraph" w:styleId="Web">
    <w:name w:val="Normal (Web)"/>
    <w:basedOn w:val="a9"/>
    <w:uiPriority w:val="9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a">
    <w:name w:val="FollowedHyperlink"/>
    <w:uiPriority w:val="99"/>
    <w:rsid w:val="00B01738"/>
    <w:rPr>
      <w:color w:val="800080"/>
      <w:u w:val="single"/>
    </w:rPr>
  </w:style>
  <w:style w:type="character" w:customStyle="1" w:styleId="15pxtext081">
    <w:name w:val="15px_text_081"/>
    <w:rsid w:val="00B01738"/>
    <w:rPr>
      <w:color w:val="272727"/>
      <w:spacing w:val="15"/>
      <w:sz w:val="23"/>
      <w:szCs w:val="23"/>
    </w:rPr>
  </w:style>
  <w:style w:type="paragraph" w:styleId="afffb">
    <w:name w:val="Body Text Indent"/>
    <w:basedOn w:val="a9"/>
    <w:link w:val="afffc"/>
    <w:rsid w:val="00B01738"/>
    <w:pPr>
      <w:spacing w:line="240" w:lineRule="auto"/>
      <w:ind w:leftChars="0" w:left="703" w:firstLineChars="0" w:firstLine="851"/>
    </w:pPr>
    <w:rPr>
      <w:rFonts w:hAnsi="Courier New"/>
      <w:snapToGrid/>
      <w:spacing w:val="32"/>
      <w:sz w:val="32"/>
      <w:szCs w:val="20"/>
    </w:rPr>
  </w:style>
  <w:style w:type="character" w:customStyle="1" w:styleId="afffc">
    <w:name w:val="本文縮排 字元"/>
    <w:link w:val="afffb"/>
    <w:rsid w:val="00B01738"/>
    <w:rPr>
      <w:rFonts w:ascii="標楷體" w:eastAsia="標楷體" w:hAnsi="Courier New"/>
      <w:spacing w:val="32"/>
      <w:kern w:val="2"/>
      <w:sz w:val="32"/>
    </w:rPr>
  </w:style>
  <w:style w:type="paragraph" w:customStyle="1" w:styleId="a5">
    <w:name w:val="分項段落"/>
    <w:basedOn w:val="a9"/>
    <w:rsid w:val="00B01738"/>
    <w:pPr>
      <w:widowControl/>
      <w:numPr>
        <w:numId w:val="1"/>
      </w:numPr>
      <w:wordWrap w:val="0"/>
      <w:snapToGrid w:val="0"/>
      <w:spacing w:line="240" w:lineRule="auto"/>
      <w:ind w:leftChars="0" w:firstLineChars="0"/>
      <w:textAlignment w:val="baseline"/>
    </w:pPr>
    <w:rPr>
      <w:rFonts w:ascii="Times New Roman"/>
      <w:noProof/>
      <w:snapToGrid/>
      <w:kern w:val="0"/>
      <w:sz w:val="32"/>
      <w:szCs w:val="20"/>
    </w:rPr>
  </w:style>
  <w:style w:type="paragraph" w:styleId="afffd">
    <w:name w:val="Date"/>
    <w:basedOn w:val="a9"/>
    <w:next w:val="a9"/>
    <w:link w:val="afffe"/>
    <w:rsid w:val="00B01738"/>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fe">
    <w:name w:val="日期 字元"/>
    <w:link w:val="afffd"/>
    <w:rsid w:val="00B01738"/>
    <w:rPr>
      <w:rFonts w:ascii="標楷體" w:eastAsia="標楷體" w:hAnsi="標楷體" w:cs="Arial"/>
      <w:b/>
      <w:bCs/>
      <w:color w:val="000000"/>
      <w:kern w:val="2"/>
      <w:sz w:val="40"/>
    </w:rPr>
  </w:style>
  <w:style w:type="paragraph" w:customStyle="1" w:styleId="affff">
    <w:name w:val="公文(後續會稿單位)"/>
    <w:basedOn w:val="a9"/>
    <w:rsid w:val="00B01738"/>
    <w:pPr>
      <w:spacing w:line="240" w:lineRule="auto"/>
      <w:ind w:leftChars="500" w:left="1200" w:firstLineChars="0" w:firstLine="0"/>
    </w:pPr>
    <w:rPr>
      <w:rFonts w:hAnsi="標楷體"/>
      <w:snapToGrid/>
      <w:sz w:val="24"/>
      <w:szCs w:val="24"/>
    </w:rPr>
  </w:style>
  <w:style w:type="character" w:styleId="affff0">
    <w:name w:val="Strong"/>
    <w:uiPriority w:val="22"/>
    <w:qFormat/>
    <w:rsid w:val="00B01738"/>
    <w:rPr>
      <w:b/>
      <w:bCs/>
    </w:rPr>
  </w:style>
  <w:style w:type="paragraph" w:customStyle="1" w:styleId="affff1">
    <w:name w:val="公文(後續段落_主旨)"/>
    <w:basedOn w:val="a9"/>
    <w:rsid w:val="00B01738"/>
    <w:pPr>
      <w:widowControl/>
      <w:ind w:leftChars="0" w:left="0" w:firstLineChars="0" w:firstLine="0"/>
      <w:textAlignment w:val="baseline"/>
    </w:pPr>
    <w:rPr>
      <w:rFonts w:ascii="Times New Roman"/>
      <w:noProof/>
      <w:snapToGrid/>
      <w:kern w:val="0"/>
      <w:sz w:val="32"/>
      <w:szCs w:val="20"/>
      <w:lang w:bidi="he-IL"/>
    </w:rPr>
  </w:style>
  <w:style w:type="paragraph" w:customStyle="1" w:styleId="affff2">
    <w:name w:val="公文(後續段落)"/>
    <w:basedOn w:val="a9"/>
    <w:rsid w:val="00B01738"/>
    <w:pPr>
      <w:ind w:leftChars="0" w:left="317" w:firstLineChars="0" w:firstLine="0"/>
      <w:jc w:val="left"/>
    </w:pPr>
    <w:rPr>
      <w:rFonts w:ascii="Times New Roman"/>
      <w:snapToGrid/>
      <w:sz w:val="32"/>
      <w:szCs w:val="24"/>
    </w:rPr>
  </w:style>
  <w:style w:type="paragraph" w:customStyle="1" w:styleId="6-0">
    <w:name w:val="6-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3">
    <w:name w:val="文_(一)"/>
    <w:basedOn w:val="a9"/>
    <w:autoRedefine/>
    <w:rsid w:val="00B01738"/>
    <w:pPr>
      <w:topLinePunct/>
      <w:snapToGrid w:val="0"/>
      <w:spacing w:line="300" w:lineRule="auto"/>
      <w:ind w:leftChars="75" w:left="180" w:firstLineChars="192" w:firstLine="538"/>
    </w:pPr>
    <w:rPr>
      <w:rFonts w:hAnsi="標楷體" w:cs="Arial"/>
      <w:kern w:val="0"/>
    </w:rPr>
  </w:style>
  <w:style w:type="paragraph" w:customStyle="1" w:styleId="1e">
    <w:name w:val="1"/>
    <w:basedOn w:val="a9"/>
    <w:rsid w:val="00B0173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28">
    <w:name w:val="無清單2"/>
    <w:next w:val="ad"/>
    <w:semiHidden/>
    <w:rsid w:val="00B01738"/>
  </w:style>
  <w:style w:type="character" w:customStyle="1" w:styleId="Slogan">
    <w:name w:val="Slogan"/>
    <w:rsid w:val="00B01738"/>
    <w:rPr>
      <w:rFonts w:ascii="Arial Black" w:hAnsi="Arial Black"/>
      <w:spacing w:val="-10"/>
      <w:position w:val="2"/>
      <w:sz w:val="19"/>
    </w:rPr>
  </w:style>
  <w:style w:type="paragraph" w:customStyle="1" w:styleId="Logo">
    <w:name w:val="Logo"/>
    <w:basedOn w:val="a9"/>
    <w:rsid w:val="00B0173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4">
    <w:name w:val="envelope return"/>
    <w:basedOn w:val="a9"/>
    <w:rsid w:val="00B0173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5">
    <w:name w:val="Title"/>
    <w:basedOn w:val="a9"/>
    <w:link w:val="affff6"/>
    <w:uiPriority w:val="10"/>
    <w:qFormat/>
    <w:rsid w:val="00B0173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6">
    <w:name w:val="標題 字元"/>
    <w:link w:val="affff5"/>
    <w:uiPriority w:val="10"/>
    <w:rsid w:val="00B01738"/>
    <w:rPr>
      <w:rFonts w:ascii="Arial" w:hAnsi="Arial"/>
      <w:b/>
      <w:spacing w:val="-5"/>
      <w:sz w:val="32"/>
    </w:rPr>
  </w:style>
  <w:style w:type="paragraph" w:styleId="affff7">
    <w:name w:val="Message Header"/>
    <w:basedOn w:val="aa"/>
    <w:link w:val="affff8"/>
    <w:rsid w:val="00B01738"/>
    <w:pPr>
      <w:keepLines/>
      <w:tabs>
        <w:tab w:val="left" w:pos="720"/>
        <w:tab w:val="left" w:pos="4320"/>
        <w:tab w:val="left" w:pos="5040"/>
        <w:tab w:val="right" w:pos="8640"/>
      </w:tabs>
      <w:spacing w:after="40" w:line="440" w:lineRule="atLeast"/>
      <w:ind w:left="720" w:hanging="720"/>
      <w:jc w:val="left"/>
    </w:pPr>
  </w:style>
  <w:style w:type="character" w:customStyle="1" w:styleId="affff8">
    <w:name w:val="訊息欄位名稱 字元"/>
    <w:link w:val="affff7"/>
    <w:rsid w:val="00B01738"/>
    <w:rPr>
      <w:rFonts w:ascii="Arial" w:hAnsi="Arial"/>
      <w:spacing w:val="-5"/>
      <w:sz w:val="18"/>
      <w:lang w:val="x-none" w:eastAsia="x-none"/>
    </w:rPr>
  </w:style>
  <w:style w:type="paragraph" w:styleId="affff9">
    <w:name w:val="Normal Indent"/>
    <w:basedOn w:val="a9"/>
    <w:rsid w:val="00B01738"/>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styleId="aa">
    <w:name w:val="Body Text"/>
    <w:aliases w:val="本文 字元 字元 字元,本文 字元 字元"/>
    <w:basedOn w:val="a9"/>
    <w:link w:val="affffa"/>
    <w:rsid w:val="00B0173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a">
    <w:name w:val="本文 字元"/>
    <w:aliases w:val="本文 字元 字元 字元 字元1,本文 字元 字元 字元2"/>
    <w:link w:val="aa"/>
    <w:rsid w:val="00B01738"/>
    <w:rPr>
      <w:rFonts w:ascii="Arial" w:hAnsi="Arial"/>
      <w:spacing w:val="-5"/>
      <w:sz w:val="18"/>
      <w:lang w:val="x-none" w:eastAsia="x-none"/>
    </w:rPr>
  </w:style>
  <w:style w:type="character" w:customStyle="1" w:styleId="Checkbox">
    <w:name w:val="Checkbox"/>
    <w:rsid w:val="00B01738"/>
    <w:rPr>
      <w:rFonts w:ascii="Times New Roman" w:hAnsi="Times New Roman"/>
      <w:sz w:val="22"/>
    </w:rPr>
  </w:style>
  <w:style w:type="paragraph" w:customStyle="1" w:styleId="CompanyName">
    <w:name w:val="Company Name"/>
    <w:basedOn w:val="a9"/>
    <w:rsid w:val="00B0173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a"/>
    <w:rsid w:val="00B01738"/>
    <w:pPr>
      <w:keepLines/>
      <w:tabs>
        <w:tab w:val="center" w:pos="0"/>
        <w:tab w:val="right" w:pos="4320"/>
      </w:tabs>
      <w:spacing w:after="0"/>
    </w:pPr>
  </w:style>
  <w:style w:type="paragraph" w:customStyle="1" w:styleId="HeadingBase">
    <w:name w:val="Heading Base"/>
    <w:basedOn w:val="aa"/>
    <w:next w:val="aa"/>
    <w:rsid w:val="00B01738"/>
    <w:pPr>
      <w:keepNext/>
      <w:keepLines/>
      <w:spacing w:after="0"/>
      <w:jc w:val="left"/>
    </w:pPr>
    <w:rPr>
      <w:rFonts w:ascii="Arial Black" w:hAnsi="Arial Black"/>
      <w:spacing w:val="-10"/>
      <w:kern w:val="28"/>
    </w:rPr>
  </w:style>
  <w:style w:type="paragraph" w:customStyle="1" w:styleId="MessageHeaderFirst">
    <w:name w:val="Message Header First"/>
    <w:basedOn w:val="affff7"/>
    <w:next w:val="affff7"/>
    <w:rsid w:val="00B01738"/>
  </w:style>
  <w:style w:type="character" w:customStyle="1" w:styleId="MessageHeaderLabel">
    <w:name w:val="Message Header Label"/>
    <w:rsid w:val="00B01738"/>
    <w:rPr>
      <w:rFonts w:ascii="Arial Black" w:hAnsi="Arial Black"/>
      <w:sz w:val="18"/>
    </w:rPr>
  </w:style>
  <w:style w:type="paragraph" w:customStyle="1" w:styleId="MessageHeaderLast">
    <w:name w:val="Message Header Last"/>
    <w:basedOn w:val="affff7"/>
    <w:next w:val="aa"/>
    <w:rsid w:val="00B0173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9"/>
    <w:rsid w:val="00B0173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9"/>
    <w:next w:val="a9"/>
    <w:rsid w:val="00B0173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b">
    <w:name w:val="章戳"/>
    <w:basedOn w:val="a9"/>
    <w:rsid w:val="00B0173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9">
    <w:name w:val="Body Text Indent 2"/>
    <w:basedOn w:val="a9"/>
    <w:link w:val="2a"/>
    <w:rsid w:val="00B0173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a">
    <w:name w:val="本文縮排 2 字元"/>
    <w:link w:val="29"/>
    <w:uiPriority w:val="99"/>
    <w:rsid w:val="00B01738"/>
    <w:rPr>
      <w:rFonts w:ascii="標楷體" w:eastAsia="標楷體"/>
      <w:b/>
      <w:spacing w:val="30"/>
      <w:sz w:val="32"/>
    </w:rPr>
  </w:style>
  <w:style w:type="table" w:customStyle="1" w:styleId="1f">
    <w:name w:val="表格格線1"/>
    <w:basedOn w:val="ac"/>
    <w:next w:val="aff4"/>
    <w:uiPriority w:val="59"/>
    <w:rsid w:val="00B01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第二層"/>
    <w:basedOn w:val="a9"/>
    <w:rsid w:val="00B01738"/>
    <w:pPr>
      <w:spacing w:line="240" w:lineRule="auto"/>
      <w:ind w:leftChars="0" w:left="0" w:firstLineChars="0" w:firstLine="0"/>
      <w:jc w:val="left"/>
    </w:pPr>
    <w:rPr>
      <w:rFonts w:ascii="Times New Roman" w:eastAsia="新細明體"/>
      <w:snapToGrid/>
      <w:szCs w:val="24"/>
    </w:rPr>
  </w:style>
  <w:style w:type="paragraph" w:customStyle="1" w:styleId="1f0">
    <w:name w:val=" 字元 字元1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1f1">
    <w:name w:val="1 字元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c"/>
    <w:next w:val="aff4"/>
    <w:rsid w:val="00B0173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
    <w:name w:val="Plain Text"/>
    <w:basedOn w:val="a9"/>
    <w:rsid w:val="00B01738"/>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wordline">
    <w:name w:val="word_line"/>
    <w:basedOn w:val="a9"/>
    <w:rsid w:val="00B01738"/>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d">
    <w:name w:val=" 字元 字元 字元 字元 字元 字元 字元 字元 字元 字元 字元 字元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e">
    <w:name w:val="一凸排"/>
    <w:autoRedefine/>
    <w:rsid w:val="00B01738"/>
    <w:pPr>
      <w:spacing w:line="480" w:lineRule="exact"/>
      <w:outlineLvl w:val="0"/>
    </w:pPr>
    <w:rPr>
      <w:rFonts w:ascii="標楷體" w:eastAsia="標楷體" w:hAnsi="標楷體"/>
      <w:b/>
      <w:kern w:val="2"/>
      <w:sz w:val="28"/>
      <w:szCs w:val="28"/>
    </w:rPr>
  </w:style>
  <w:style w:type="character" w:customStyle="1" w:styleId="h11">
    <w:name w:val="h11"/>
    <w:rsid w:val="00B01738"/>
    <w:rPr>
      <w:b/>
      <w:bCs/>
      <w:color w:val="433230"/>
      <w:sz w:val="24"/>
      <w:szCs w:val="24"/>
    </w:rPr>
  </w:style>
  <w:style w:type="paragraph" w:customStyle="1" w:styleId="72">
    <w:name w:val=" 字元 字元7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9"/>
    <w:rsid w:val="00B01738"/>
    <w:pPr>
      <w:numPr>
        <w:numId w:val="2"/>
      </w:numPr>
      <w:contextualSpacing/>
    </w:pPr>
  </w:style>
  <w:style w:type="paragraph" w:customStyle="1" w:styleId="afffff">
    <w:name w:val="表頭"/>
    <w:basedOn w:val="a9"/>
    <w:rsid w:val="00B01738"/>
    <w:pPr>
      <w:spacing w:line="240" w:lineRule="auto"/>
      <w:ind w:leftChars="0" w:left="0" w:firstLineChars="0" w:firstLine="0"/>
      <w:jc w:val="center"/>
    </w:pPr>
    <w:rPr>
      <w:rFonts w:ascii="Times New Roman"/>
      <w:snapToGrid/>
      <w:sz w:val="24"/>
      <w:szCs w:val="24"/>
    </w:rPr>
  </w:style>
  <w:style w:type="paragraph" w:customStyle="1" w:styleId="a2">
    <w:name w:val="表樣式"/>
    <w:basedOn w:val="a9"/>
    <w:next w:val="a9"/>
    <w:rsid w:val="00B01738"/>
    <w:pPr>
      <w:numPr>
        <w:numId w:val="3"/>
      </w:numPr>
      <w:spacing w:line="240" w:lineRule="auto"/>
      <w:ind w:leftChars="0" w:firstLineChars="0"/>
    </w:pPr>
    <w:rPr>
      <w:snapToGrid/>
      <w:kern w:val="0"/>
      <w:sz w:val="32"/>
      <w:szCs w:val="20"/>
    </w:rPr>
  </w:style>
  <w:style w:type="paragraph" w:customStyle="1" w:styleId="afffff0">
    <w:name w:val="a"/>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9"/>
    <w:rsid w:val="00B0173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ff1">
    <w:name w:val="List Paragraph"/>
    <w:basedOn w:val="a9"/>
    <w:link w:val="afffff2"/>
    <w:uiPriority w:val="34"/>
    <w:qFormat/>
    <w:rsid w:val="00B01738"/>
    <w:pPr>
      <w:ind w:left="480"/>
    </w:pPr>
  </w:style>
  <w:style w:type="character" w:customStyle="1" w:styleId="1f2">
    <w:name w:val="註腳文字 字元1"/>
    <w:aliases w:val="註腳文字 字元 字元"/>
    <w:semiHidden/>
    <w:locked/>
    <w:rsid w:val="00B01738"/>
    <w:rPr>
      <w:kern w:val="2"/>
      <w:lang w:val="x-none" w:eastAsia="x-none"/>
    </w:rPr>
  </w:style>
  <w:style w:type="character" w:customStyle="1" w:styleId="legend">
    <w:name w:val="legend"/>
    <w:rsid w:val="00B01738"/>
  </w:style>
  <w:style w:type="character" w:customStyle="1" w:styleId="st">
    <w:name w:val="st"/>
    <w:rsid w:val="00B01738"/>
  </w:style>
  <w:style w:type="paragraph" w:customStyle="1" w:styleId="211">
    <w:name w:val="樣式 (一)(二)(三) + 粗體 左:  2 字元 凸出:  1 字元"/>
    <w:basedOn w:val="af0"/>
    <w:rsid w:val="00B01738"/>
    <w:pPr>
      <w:ind w:left="849" w:hanging="283"/>
    </w:pPr>
    <w:rPr>
      <w:rFonts w:cs="新細明體"/>
      <w:bCs/>
      <w:szCs w:val="20"/>
    </w:rPr>
  </w:style>
  <w:style w:type="paragraph" w:customStyle="1" w:styleId="212">
    <w:name w:val="樣式 (一)(二)(三) + 左:  2 字元 凸出:  1 字元"/>
    <w:basedOn w:val="af0"/>
    <w:rsid w:val="00B01738"/>
    <w:pPr>
      <w:ind w:left="849" w:hanging="283"/>
    </w:pPr>
    <w:rPr>
      <w:rFonts w:cs="新細明體"/>
      <w:szCs w:val="20"/>
    </w:rPr>
  </w:style>
  <w:style w:type="paragraph" w:customStyle="1" w:styleId="45">
    <w:name w:val=" 字元4 字元 字元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7">
    <w:name w:val="1.2.3. 字元 字元"/>
    <w:basedOn w:val="a9"/>
    <w:rsid w:val="00B01738"/>
    <w:pPr>
      <w:ind w:leftChars="300" w:left="400" w:hangingChars="100" w:hanging="100"/>
    </w:pPr>
  </w:style>
  <w:style w:type="paragraph" w:customStyle="1" w:styleId="Default">
    <w:name w:val="Default"/>
    <w:rsid w:val="00B01738"/>
    <w:pPr>
      <w:widowControl w:val="0"/>
      <w:autoSpaceDE w:val="0"/>
      <w:autoSpaceDN w:val="0"/>
      <w:adjustRightInd w:val="0"/>
    </w:pPr>
    <w:rPr>
      <w:rFonts w:ascii="標楷體" w:eastAsia="標楷體" w:cs="標楷體"/>
      <w:color w:val="000000"/>
      <w:sz w:val="24"/>
      <w:szCs w:val="24"/>
    </w:rPr>
  </w:style>
  <w:style w:type="character" w:customStyle="1" w:styleId="160">
    <w:name w:val="第一層(16號字) 字元"/>
    <w:link w:val="16"/>
    <w:rsid w:val="00B01738"/>
    <w:rPr>
      <w:rFonts w:ascii="標楷體" w:eastAsia="標楷體"/>
      <w:b/>
      <w:snapToGrid w:val="0"/>
      <w:kern w:val="2"/>
      <w:sz w:val="32"/>
    </w:rPr>
  </w:style>
  <w:style w:type="character" w:customStyle="1" w:styleId="black">
    <w:name w:val="black"/>
    <w:rsid w:val="00B01738"/>
  </w:style>
  <w:style w:type="character" w:customStyle="1" w:styleId="lfont-txtcont1">
    <w:name w:val="lfont-txtcont1"/>
    <w:rsid w:val="00E72EAA"/>
    <w:rPr>
      <w:rFonts w:ascii="細明體" w:eastAsia="細明體" w:hAnsi="細明體" w:hint="eastAsia"/>
      <w:color w:val="333333"/>
      <w:sz w:val="24"/>
      <w:szCs w:val="24"/>
    </w:rPr>
  </w:style>
  <w:style w:type="paragraph" w:customStyle="1" w:styleId="afffff3">
    <w:name w:val="內文縮二"/>
    <w:basedOn w:val="a9"/>
    <w:rsid w:val="00E72EAA"/>
    <w:pPr>
      <w:widowControl/>
      <w:adjustRightInd w:val="0"/>
      <w:snapToGrid w:val="0"/>
      <w:spacing w:line="540" w:lineRule="exact"/>
      <w:ind w:leftChars="0" w:left="0"/>
    </w:pPr>
    <w:rPr>
      <w:rFonts w:ascii="Times New Roman"/>
      <w:snapToGrid/>
      <w:szCs w:val="24"/>
    </w:rPr>
  </w:style>
  <w:style w:type="paragraph" w:customStyle="1" w:styleId="2b">
    <w:name w:val="樣式 內文縮二 + 第一行:  2 字元"/>
    <w:basedOn w:val="afffff3"/>
    <w:rsid w:val="00E72EAA"/>
    <w:pPr>
      <w:ind w:firstLine="560"/>
    </w:pPr>
    <w:rPr>
      <w:rFonts w:cs="新細明體"/>
      <w:szCs w:val="20"/>
    </w:rPr>
  </w:style>
  <w:style w:type="paragraph" w:styleId="afffff4">
    <w:name w:val="endnote text"/>
    <w:basedOn w:val="a9"/>
    <w:link w:val="afffff5"/>
    <w:semiHidden/>
    <w:unhideWhenUsed/>
    <w:rsid w:val="00B01738"/>
    <w:pPr>
      <w:snapToGrid w:val="0"/>
      <w:jc w:val="left"/>
    </w:pPr>
    <w:rPr>
      <w:snapToGrid/>
      <w:lang w:val="x-none" w:eastAsia="x-none"/>
    </w:rPr>
  </w:style>
  <w:style w:type="character" w:customStyle="1" w:styleId="afffff5">
    <w:name w:val="章節附註文字 字元"/>
    <w:link w:val="afffff4"/>
    <w:semiHidden/>
    <w:rsid w:val="00B01738"/>
    <w:rPr>
      <w:rFonts w:ascii="標楷體" w:eastAsia="標楷體"/>
      <w:kern w:val="2"/>
      <w:sz w:val="28"/>
      <w:szCs w:val="28"/>
      <w:lang w:val="x-none" w:eastAsia="x-none"/>
    </w:rPr>
  </w:style>
  <w:style w:type="character" w:customStyle="1" w:styleId="afffff6">
    <w:name w:val="無間距 字元"/>
    <w:link w:val="afffff7"/>
    <w:uiPriority w:val="1"/>
    <w:locked/>
    <w:rsid w:val="00B01738"/>
    <w:rPr>
      <w:rFonts w:ascii="Calibri" w:hAnsi="Calibri" w:cs="Calibri"/>
      <w:sz w:val="22"/>
      <w:szCs w:val="22"/>
    </w:rPr>
  </w:style>
  <w:style w:type="paragraph" w:styleId="afffff7">
    <w:name w:val="No Spacing"/>
    <w:link w:val="afffff6"/>
    <w:uiPriority w:val="1"/>
    <w:qFormat/>
    <w:rsid w:val="00B01738"/>
    <w:rPr>
      <w:rFonts w:ascii="Calibri" w:hAnsi="Calibri" w:cs="Calibri"/>
      <w:sz w:val="22"/>
      <w:szCs w:val="22"/>
    </w:rPr>
  </w:style>
  <w:style w:type="paragraph" w:styleId="afffff8">
    <w:name w:val="TOC Heading"/>
    <w:basedOn w:val="11"/>
    <w:next w:val="a9"/>
    <w:uiPriority w:val="39"/>
    <w:unhideWhenUsed/>
    <w:qFormat/>
    <w:rsid w:val="00B0173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paragraph" w:customStyle="1" w:styleId="2c">
    <w:name w:val="字元 字元2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9">
    <w:name w:val="字元 字元"/>
    <w:basedOn w:val="a9"/>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9"/>
    <w:uiPriority w:val="99"/>
    <w:rsid w:val="00B01738"/>
    <w:pPr>
      <w:snapToGrid w:val="0"/>
      <w:spacing w:beforeLines="50" w:line="480" w:lineRule="atLeast"/>
      <w:ind w:leftChars="249" w:left="697" w:firstLine="480"/>
    </w:pPr>
    <w:rPr>
      <w:rFonts w:ascii="Times New Roman" w:eastAsia="華康仿宋體W4"/>
      <w:snapToGrid/>
      <w:sz w:val="24"/>
      <w:szCs w:val="20"/>
    </w:rPr>
  </w:style>
  <w:style w:type="paragraph" w:customStyle="1" w:styleId="1f3">
    <w:name w:val="字元 字元1 字元 字元 字元"/>
    <w:basedOn w:val="a9"/>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9"/>
    <w:uiPriority w:val="99"/>
    <w:semiHidden/>
    <w:rsid w:val="00B0173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a">
    <w:name w:val="字元 字元 字元 字元"/>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b">
    <w:name w:val="endnote reference"/>
    <w:uiPriority w:val="99"/>
    <w:unhideWhenUsed/>
    <w:rsid w:val="00B01738"/>
    <w:rPr>
      <w:vertAlign w:val="superscript"/>
    </w:rPr>
  </w:style>
  <w:style w:type="character" w:customStyle="1" w:styleId="CharacterStyle2">
    <w:name w:val="Character Style 2"/>
    <w:rsid w:val="00B01738"/>
    <w:rPr>
      <w:sz w:val="20"/>
      <w:szCs w:val="20"/>
    </w:rPr>
  </w:style>
  <w:style w:type="character" w:customStyle="1" w:styleId="CharacterStyle3">
    <w:name w:val="Character Style 3"/>
    <w:rsid w:val="00B01738"/>
    <w:rPr>
      <w:sz w:val="25"/>
      <w:szCs w:val="25"/>
    </w:rPr>
  </w:style>
  <w:style w:type="paragraph" w:customStyle="1" w:styleId="190">
    <w:name w:val=" 字元 字元19"/>
    <w:basedOn w:val="a9"/>
    <w:semiHidden/>
    <w:rsid w:val="00B0173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01738"/>
    <w:rPr>
      <w:rFonts w:ascii="標楷體" w:eastAsia="標楷體" w:hAnsi="Arial"/>
      <w:kern w:val="2"/>
      <w:sz w:val="32"/>
      <w:szCs w:val="36"/>
      <w:lang w:val="en-US" w:eastAsia="zh-TW" w:bidi="ar-SA"/>
    </w:rPr>
  </w:style>
  <w:style w:type="character" w:customStyle="1" w:styleId="2d">
    <w:name w:val=" 字元2"/>
    <w:semiHidden/>
    <w:rsid w:val="00B01738"/>
    <w:rPr>
      <w:rFonts w:ascii="標楷體" w:eastAsia="標楷體"/>
      <w:snapToGrid w:val="0"/>
      <w:kern w:val="2"/>
    </w:rPr>
  </w:style>
  <w:style w:type="paragraph" w:customStyle="1" w:styleId="1f4">
    <w:name w:val="1下內文縮２"/>
    <w:basedOn w:val="a9"/>
    <w:qFormat/>
    <w:rsid w:val="00E72EAA"/>
    <w:pPr>
      <w:ind w:leftChars="400" w:left="872" w:firstLineChars="222" w:firstLine="629"/>
    </w:pPr>
    <w:rPr>
      <w:rFonts w:hAnsi="標楷體"/>
      <w:snapToGrid/>
      <w:color w:val="0000FF"/>
      <w:kern w:val="0"/>
    </w:rPr>
  </w:style>
  <w:style w:type="character" w:customStyle="1" w:styleId="180">
    <w:name w:val=" 字元18"/>
    <w:rsid w:val="00B01738"/>
    <w:rPr>
      <w:rFonts w:ascii="標楷體" w:eastAsia="標楷體"/>
      <w:snapToGrid w:val="0"/>
      <w:kern w:val="2"/>
      <w:lang w:val="en-US" w:eastAsia="zh-TW" w:bidi="ar-SA"/>
    </w:rPr>
  </w:style>
  <w:style w:type="character" w:customStyle="1" w:styleId="170">
    <w:name w:val=" 字元17"/>
    <w:rsid w:val="00B01738"/>
    <w:rPr>
      <w:rFonts w:ascii="標楷體" w:eastAsia="標楷體"/>
      <w:snapToGrid w:val="0"/>
      <w:kern w:val="2"/>
      <w:lang w:val="en-US" w:eastAsia="zh-TW" w:bidi="ar-SA"/>
    </w:rPr>
  </w:style>
  <w:style w:type="character" w:styleId="afffffc">
    <w:name w:val="line number"/>
    <w:rsid w:val="00B01738"/>
  </w:style>
  <w:style w:type="paragraph" w:customStyle="1" w:styleId="2e">
    <w:name w:val="內文2"/>
    <w:basedOn w:val="a9"/>
    <w:rsid w:val="00B01738"/>
    <w:pPr>
      <w:adjustRightInd w:val="0"/>
      <w:spacing w:line="240" w:lineRule="auto"/>
      <w:ind w:firstLineChars="0" w:firstLine="0"/>
    </w:pPr>
    <w:rPr>
      <w:rFonts w:ascii="Times New Roman" w:eastAsia="華康中明體"/>
      <w:snapToGrid/>
      <w:sz w:val="22"/>
      <w:szCs w:val="24"/>
    </w:rPr>
  </w:style>
  <w:style w:type="paragraph" w:customStyle="1" w:styleId="1f5">
    <w:name w:val="1."/>
    <w:basedOn w:val="a9"/>
    <w:rsid w:val="00B01738"/>
    <w:pPr>
      <w:adjustRightInd w:val="0"/>
      <w:spacing w:line="240" w:lineRule="auto"/>
      <w:ind w:left="300" w:hangingChars="100" w:hanging="100"/>
    </w:pPr>
    <w:rPr>
      <w:rFonts w:ascii="Times New Roman" w:eastAsia="華康中明體"/>
      <w:iCs/>
      <w:snapToGrid/>
      <w:sz w:val="22"/>
      <w:szCs w:val="24"/>
    </w:rPr>
  </w:style>
  <w:style w:type="paragraph" w:customStyle="1" w:styleId="1f6">
    <w:name w:val="(1)"/>
    <w:basedOn w:val="a9"/>
    <w:rsid w:val="00B01738"/>
    <w:pPr>
      <w:adjustRightInd w:val="0"/>
      <w:spacing w:line="240" w:lineRule="auto"/>
      <w:ind w:leftChars="300" w:left="880" w:hangingChars="100" w:hanging="220"/>
    </w:pPr>
    <w:rPr>
      <w:rFonts w:ascii="Times New Roman" w:eastAsia="華康中明體"/>
      <w:snapToGrid/>
      <w:sz w:val="22"/>
      <w:szCs w:val="24"/>
    </w:rPr>
  </w:style>
  <w:style w:type="paragraph" w:customStyle="1" w:styleId="1f7">
    <w:name w:val="段落樣式1"/>
    <w:basedOn w:val="a9"/>
    <w:rsid w:val="00B01738"/>
    <w:pPr>
      <w:tabs>
        <w:tab w:val="left" w:pos="567"/>
      </w:tabs>
      <w:kinsoku w:val="0"/>
      <w:spacing w:line="240" w:lineRule="auto"/>
    </w:pPr>
    <w:rPr>
      <w:snapToGrid/>
      <w:kern w:val="0"/>
      <w:sz w:val="32"/>
      <w:szCs w:val="20"/>
    </w:rPr>
  </w:style>
  <w:style w:type="paragraph" w:styleId="afffffd">
    <w:name w:val="annotation text"/>
    <w:basedOn w:val="a9"/>
    <w:link w:val="afffffe"/>
    <w:rsid w:val="00B01738"/>
    <w:pPr>
      <w:spacing w:line="240" w:lineRule="auto"/>
      <w:ind w:leftChars="0" w:left="0" w:firstLineChars="0" w:firstLine="0"/>
      <w:jc w:val="left"/>
    </w:pPr>
    <w:rPr>
      <w:rFonts w:ascii="Times New Roman" w:eastAsia="新細明體"/>
      <w:snapToGrid/>
      <w:sz w:val="24"/>
      <w:szCs w:val="24"/>
    </w:rPr>
  </w:style>
  <w:style w:type="character" w:customStyle="1" w:styleId="afffffe">
    <w:name w:val="註解文字 字元"/>
    <w:link w:val="afffffd"/>
    <w:rsid w:val="00B01738"/>
    <w:rPr>
      <w:kern w:val="2"/>
      <w:sz w:val="24"/>
      <w:szCs w:val="24"/>
    </w:rPr>
  </w:style>
  <w:style w:type="character" w:customStyle="1" w:styleId="1f8">
    <w:name w:val="本文 字元1"/>
    <w:aliases w:val="本文 字元 字元 字元 字元,本文 字元 字元 字元1"/>
    <w:uiPriority w:val="99"/>
    <w:rsid w:val="00B01738"/>
    <w:rPr>
      <w:rFonts w:eastAsia="標楷體"/>
      <w:kern w:val="2"/>
      <w:sz w:val="28"/>
      <w:lang w:val="en-US" w:eastAsia="zh-TW" w:bidi="ar-SA"/>
    </w:rPr>
  </w:style>
  <w:style w:type="paragraph" w:styleId="33">
    <w:name w:val="Body Text Indent 3"/>
    <w:basedOn w:val="a9"/>
    <w:link w:val="34"/>
    <w:rsid w:val="00B01738"/>
    <w:pPr>
      <w:spacing w:after="120"/>
      <w:ind w:left="480"/>
    </w:pPr>
    <w:rPr>
      <w:sz w:val="16"/>
      <w:szCs w:val="16"/>
    </w:rPr>
  </w:style>
  <w:style w:type="character" w:customStyle="1" w:styleId="34">
    <w:name w:val="本文縮排 3 字元"/>
    <w:link w:val="33"/>
    <w:rsid w:val="00B01738"/>
    <w:rPr>
      <w:rFonts w:ascii="標楷體" w:eastAsia="標楷體"/>
      <w:snapToGrid w:val="0"/>
      <w:kern w:val="2"/>
      <w:sz w:val="16"/>
      <w:szCs w:val="16"/>
    </w:rPr>
  </w:style>
  <w:style w:type="character" w:customStyle="1" w:styleId="1410">
    <w:name w:val="表格內文(14行高) 字元1"/>
    <w:rsid w:val="00E72EAA"/>
    <w:rPr>
      <w:rFonts w:ascii="標楷體" w:eastAsia="標楷體"/>
      <w:snapToGrid w:val="0"/>
      <w:kern w:val="2"/>
      <w:sz w:val="24"/>
      <w:szCs w:val="28"/>
      <w:lang w:val="en-US" w:eastAsia="zh-TW" w:bidi="ar-SA"/>
    </w:rPr>
  </w:style>
  <w:style w:type="character" w:customStyle="1" w:styleId="214">
    <w:name w:val="本文縮排 2 字元1"/>
    <w:uiPriority w:val="99"/>
    <w:rsid w:val="00B01738"/>
    <w:rPr>
      <w:rFonts w:ascii="標楷體" w:eastAsia="標楷體"/>
      <w:snapToGrid w:val="0"/>
      <w:kern w:val="2"/>
      <w:sz w:val="28"/>
      <w:szCs w:val="28"/>
      <w:lang w:val="en-US" w:eastAsia="zh-TW" w:bidi="ar-SA"/>
    </w:rPr>
  </w:style>
  <w:style w:type="paragraph" w:customStyle="1" w:styleId="k3a">
    <w:name w:val="k3a"/>
    <w:basedOn w:val="a9"/>
    <w:rsid w:val="00B0173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01738"/>
    <w:pPr>
      <w:spacing w:beforeLines="0" w:before="0"/>
      <w:ind w:leftChars="0" w:left="567" w:firstLineChars="200" w:firstLine="200"/>
    </w:pPr>
  </w:style>
  <w:style w:type="paragraph" w:customStyle="1" w:styleId="d00">
    <w:name w:val="d00"/>
    <w:basedOn w:val="k3a"/>
    <w:rsid w:val="00B0173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9"/>
    <w:rsid w:val="00B0173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9"/>
    <w:next w:val="a9"/>
    <w:rsid w:val="00B0173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01738"/>
  </w:style>
  <w:style w:type="character" w:customStyle="1" w:styleId="newstext1">
    <w:name w:val="newstext1"/>
    <w:rsid w:val="00B01738"/>
    <w:rPr>
      <w:rFonts w:ascii="Verdana" w:hAnsi="Verdana" w:hint="default"/>
      <w:color w:val="333333"/>
      <w:spacing w:val="20"/>
      <w:sz w:val="22"/>
      <w:szCs w:val="22"/>
      <w:bdr w:val="single" w:sz="6" w:space="4" w:color="4D6B89" w:frame="1"/>
      <w:shd w:val="clear" w:color="auto" w:fill="FFFFFF"/>
    </w:rPr>
  </w:style>
  <w:style w:type="paragraph" w:customStyle="1" w:styleId="affffff">
    <w:name w:val="文_１"/>
    <w:basedOn w:val="a9"/>
    <w:rsid w:val="00B01738"/>
    <w:pPr>
      <w:topLinePunct/>
      <w:snapToGrid w:val="0"/>
      <w:spacing w:line="300" w:lineRule="auto"/>
      <w:ind w:leftChars="400" w:left="400" w:firstLineChars="192" w:firstLine="538"/>
    </w:pPr>
    <w:rPr>
      <w:rFonts w:hAnsi="標楷體" w:cs="Arial"/>
      <w:kern w:val="0"/>
    </w:rPr>
  </w:style>
  <w:style w:type="paragraph" w:customStyle="1" w:styleId="affffff0">
    <w:name w:val="作者"/>
    <w:basedOn w:val="a9"/>
    <w:rsid w:val="00B01738"/>
    <w:pPr>
      <w:spacing w:line="240" w:lineRule="auto"/>
      <w:ind w:leftChars="0" w:left="0" w:firstLineChars="0" w:firstLine="0"/>
      <w:jc w:val="right"/>
    </w:pPr>
    <w:rPr>
      <w:rFonts w:ascii="Times New Roman"/>
      <w:snapToGrid/>
    </w:rPr>
  </w:style>
  <w:style w:type="paragraph" w:customStyle="1" w:styleId="affffff1">
    <w:name w:val="圖表"/>
    <w:basedOn w:val="a9"/>
    <w:rsid w:val="00B01738"/>
    <w:pPr>
      <w:spacing w:beforeLines="100" w:before="100" w:line="240" w:lineRule="auto"/>
      <w:ind w:leftChars="0" w:left="0" w:firstLineChars="0" w:firstLine="0"/>
      <w:jc w:val="center"/>
    </w:pPr>
    <w:rPr>
      <w:rFonts w:ascii="Times New Roman"/>
      <w:snapToGrid/>
      <w:sz w:val="24"/>
      <w:szCs w:val="24"/>
    </w:rPr>
  </w:style>
  <w:style w:type="paragraph" w:customStyle="1" w:styleId="affffff2">
    <w:name w:val="重點"/>
    <w:basedOn w:val="a9"/>
    <w:rsid w:val="00B0173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9"/>
    <w:rsid w:val="00B01738"/>
    <w:pPr>
      <w:snapToGrid w:val="0"/>
      <w:spacing w:line="240" w:lineRule="auto"/>
      <w:ind w:leftChars="0" w:left="350" w:hangingChars="350" w:hanging="350"/>
    </w:pPr>
    <w:rPr>
      <w:rFonts w:ascii="Times New Roman"/>
      <w:b/>
      <w:snapToGrid/>
      <w:szCs w:val="20"/>
    </w:rPr>
  </w:style>
  <w:style w:type="paragraph" w:customStyle="1" w:styleId="affffff3">
    <w:name w:val="文_一"/>
    <w:basedOn w:val="a9"/>
    <w:autoRedefine/>
    <w:rsid w:val="00B01738"/>
    <w:pPr>
      <w:snapToGrid w:val="0"/>
      <w:spacing w:line="300" w:lineRule="auto"/>
      <w:ind w:leftChars="0" w:left="0" w:firstLineChars="100" w:firstLine="280"/>
    </w:pPr>
    <w:rPr>
      <w:rFonts w:hAnsi="標楷體" w:cs="Arial"/>
    </w:rPr>
  </w:style>
  <w:style w:type="paragraph" w:customStyle="1" w:styleId="xl30">
    <w:name w:val="xl30"/>
    <w:basedOn w:val="a9"/>
    <w:rsid w:val="00B0173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content">
    <w:name w:val="content"/>
    <w:rsid w:val="00E72EAA"/>
  </w:style>
  <w:style w:type="paragraph" w:customStyle="1" w:styleId="affffff4">
    <w:name w:val="單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9"/>
    <w:rsid w:val="00B0173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affffff5">
    <w:name w:val="小計"/>
    <w:basedOn w:val="a9"/>
    <w:rsid w:val="00B01738"/>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215">
    <w:name w:val="字元2 字元 字元 字元 字元 字元 字元 字元 字元1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f">
    <w:name w:val="(一)下內文縮2 字元 字元"/>
    <w:rsid w:val="00B01738"/>
    <w:rPr>
      <w:rFonts w:ascii="標楷體" w:eastAsia="標楷體"/>
      <w:snapToGrid w:val="0"/>
      <w:kern w:val="2"/>
      <w:sz w:val="28"/>
      <w:szCs w:val="24"/>
      <w:lang w:val="en-US" w:eastAsia="zh-TW" w:bidi="ar-SA"/>
    </w:rPr>
  </w:style>
  <w:style w:type="character" w:customStyle="1" w:styleId="style121">
    <w:name w:val="style121"/>
    <w:rsid w:val="00B01738"/>
    <w:rPr>
      <w:rFonts w:ascii="Arial" w:hAnsi="Arial" w:cs="Arial" w:hint="default"/>
      <w:b/>
      <w:bCs/>
      <w:color w:val="FF0000"/>
      <w:sz w:val="18"/>
      <w:szCs w:val="18"/>
      <w:bdr w:val="single" w:sz="6" w:space="0" w:color="C2CAC3" w:frame="1"/>
    </w:rPr>
  </w:style>
  <w:style w:type="paragraph" w:customStyle="1" w:styleId="affffff6">
    <w:name w:val="數字表格"/>
    <w:basedOn w:val="a9"/>
    <w:rsid w:val="00B01738"/>
    <w:pPr>
      <w:spacing w:line="480" w:lineRule="exact"/>
      <w:ind w:leftChars="0" w:left="0" w:firstLineChars="0" w:firstLine="0"/>
      <w:jc w:val="distribute"/>
    </w:pPr>
    <w:rPr>
      <w:sz w:val="20"/>
    </w:rPr>
  </w:style>
  <w:style w:type="paragraph" w:customStyle="1" w:styleId="1-10">
    <w:name w:val="表格欄1-1主管"/>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46">
    <w:name w:val="字元4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7">
    <w:name w:val="（一）內文"/>
    <w:basedOn w:val="a9"/>
    <w:rsid w:val="00B0173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8">
    <w:name w:val="表標題"/>
    <w:basedOn w:val="a9"/>
    <w:rsid w:val="00B0173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7">
    <w:name w:val="樣式4"/>
    <w:basedOn w:val="a9"/>
    <w:rsid w:val="00B01738"/>
    <w:pPr>
      <w:tabs>
        <w:tab w:val="num" w:pos="360"/>
      </w:tabs>
      <w:spacing w:line="240" w:lineRule="auto"/>
      <w:ind w:leftChars="0" w:left="360" w:firstLineChars="0" w:hanging="360"/>
      <w:jc w:val="left"/>
    </w:pPr>
    <w:rPr>
      <w:rFonts w:ascii="Times New Roman"/>
      <w:snapToGrid/>
      <w:sz w:val="32"/>
      <w:szCs w:val="20"/>
    </w:rPr>
  </w:style>
  <w:style w:type="character" w:customStyle="1" w:styleId="text1">
    <w:name w:val="text1"/>
    <w:rsid w:val="00B01738"/>
    <w:rPr>
      <w:rFonts w:ascii="sөũ" w:hAnsi="sөũ" w:hint="default"/>
      <w:color w:val="333333"/>
      <w:sz w:val="24"/>
      <w:szCs w:val="24"/>
    </w:rPr>
  </w:style>
  <w:style w:type="character" w:styleId="affffff9">
    <w:name w:val="annotation reference"/>
    <w:rsid w:val="00B01738"/>
    <w:rPr>
      <w:sz w:val="18"/>
      <w:szCs w:val="18"/>
    </w:rPr>
  </w:style>
  <w:style w:type="paragraph" w:styleId="affffffa">
    <w:name w:val="annotation subject"/>
    <w:basedOn w:val="afffffd"/>
    <w:next w:val="afffffd"/>
    <w:link w:val="affffffb"/>
    <w:rsid w:val="00B01738"/>
    <w:pPr>
      <w:spacing w:line="500" w:lineRule="exact"/>
      <w:ind w:leftChars="200" w:left="200" w:firstLineChars="200" w:firstLine="200"/>
    </w:pPr>
    <w:rPr>
      <w:rFonts w:ascii="標楷體" w:eastAsia="標楷體"/>
      <w:b/>
      <w:bCs/>
      <w:snapToGrid w:val="0"/>
      <w:sz w:val="28"/>
      <w:szCs w:val="28"/>
    </w:rPr>
  </w:style>
  <w:style w:type="character" w:customStyle="1" w:styleId="affffffb">
    <w:name w:val="註解主旨 字元"/>
    <w:link w:val="affffffa"/>
    <w:rsid w:val="00B01738"/>
    <w:rPr>
      <w:rFonts w:ascii="標楷體" w:eastAsia="標楷體"/>
      <w:b/>
      <w:bCs/>
      <w:snapToGrid w:val="0"/>
      <w:kern w:val="2"/>
      <w:sz w:val="28"/>
      <w:szCs w:val="28"/>
    </w:rPr>
  </w:style>
  <w:style w:type="paragraph" w:customStyle="1" w:styleId="aa0">
    <w:name w:val="aa"/>
    <w:basedOn w:val="a9"/>
    <w:rsid w:val="00B0173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c">
    <w:name w:val="圖表名稱"/>
    <w:rsid w:val="00B0173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d">
    <w:name w:val="表格資料來源"/>
    <w:rsid w:val="00B0173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e">
    <w:name w:val="大標"/>
    <w:basedOn w:val="a9"/>
    <w:rsid w:val="00B0173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7">
    <w:name w:val="文號"/>
    <w:basedOn w:val="a9"/>
    <w:rsid w:val="00B01738"/>
    <w:pPr>
      <w:numPr>
        <w:numId w:val="4"/>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9"/>
    <w:rsid w:val="00B0173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9"/>
    <w:rsid w:val="00B0173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01738"/>
    <w:pPr>
      <w:ind w:leftChars="250" w:left="600"/>
    </w:pPr>
    <w:rPr>
      <w:rFonts w:hAnsi="Times New Roman"/>
      <w:spacing w:val="2"/>
      <w:kern w:val="0"/>
    </w:rPr>
  </w:style>
  <w:style w:type="paragraph" w:customStyle="1" w:styleId="03">
    <w:name w:val="距0縮體3"/>
    <w:basedOn w:val="02"/>
    <w:rsid w:val="00B0173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01738"/>
    <w:pPr>
      <w:tabs>
        <w:tab w:val="clear" w:pos="420"/>
        <w:tab w:val="clear" w:pos="616"/>
        <w:tab w:val="left" w:pos="826"/>
      </w:tabs>
      <w:ind w:left="816" w:hangingChars="400" w:hanging="816"/>
    </w:pPr>
  </w:style>
  <w:style w:type="paragraph" w:customStyle="1" w:styleId="510">
    <w:name w:val="距5縮體1"/>
    <w:basedOn w:val="a9"/>
    <w:rsid w:val="00B0173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f">
    <w:name w:val="黑體大一級"/>
    <w:basedOn w:val="02"/>
    <w:rsid w:val="00B0173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01738"/>
    <w:pPr>
      <w:ind w:leftChars="515" w:left="1440"/>
    </w:pPr>
  </w:style>
  <w:style w:type="paragraph" w:customStyle="1" w:styleId="230">
    <w:name w:val="距2縮體3"/>
    <w:basedOn w:val="a9"/>
    <w:rsid w:val="00B0173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01738"/>
    <w:pPr>
      <w:ind w:leftChars="255" w:left="1236"/>
    </w:pPr>
  </w:style>
  <w:style w:type="paragraph" w:customStyle="1" w:styleId="2f1">
    <w:name w:val="段落樣式2"/>
    <w:basedOn w:val="a9"/>
    <w:rsid w:val="00B01738"/>
    <w:pPr>
      <w:tabs>
        <w:tab w:val="left" w:pos="567"/>
      </w:tabs>
      <w:spacing w:line="240" w:lineRule="auto"/>
      <w:ind w:leftChars="300" w:left="300"/>
    </w:pPr>
    <w:rPr>
      <w:snapToGrid/>
      <w:kern w:val="0"/>
      <w:sz w:val="32"/>
      <w:szCs w:val="20"/>
    </w:rPr>
  </w:style>
  <w:style w:type="paragraph" w:customStyle="1" w:styleId="73">
    <w:name w:val="樣式7"/>
    <w:basedOn w:val="a9"/>
    <w:rsid w:val="00B01738"/>
    <w:pPr>
      <w:snapToGrid w:val="0"/>
      <w:spacing w:line="600" w:lineRule="exact"/>
      <w:ind w:leftChars="300" w:left="720" w:firstLine="640"/>
    </w:pPr>
    <w:rPr>
      <w:snapToGrid/>
      <w:color w:val="000000"/>
      <w:sz w:val="32"/>
      <w:szCs w:val="20"/>
    </w:rPr>
  </w:style>
  <w:style w:type="paragraph" w:customStyle="1" w:styleId="unnamed2">
    <w:name w:val="unnamed2"/>
    <w:basedOn w:val="a9"/>
    <w:rsid w:val="00B0173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f0">
    <w:name w:val="(一)文"/>
    <w:basedOn w:val="afffb"/>
    <w:rsid w:val="00B01738"/>
    <w:pPr>
      <w:adjustRightInd w:val="0"/>
      <w:spacing w:before="120" w:after="120"/>
      <w:ind w:left="600" w:firstLine="646"/>
      <w:textAlignment w:val="baseline"/>
    </w:pPr>
    <w:rPr>
      <w:rFonts w:hAnsi="CG Times"/>
      <w:spacing w:val="0"/>
      <w:kern w:val="0"/>
    </w:rPr>
  </w:style>
  <w:style w:type="character" w:customStyle="1" w:styleId="small1">
    <w:name w:val="small1"/>
    <w:rsid w:val="00B01738"/>
    <w:rPr>
      <w:rFonts w:ascii="sөũ" w:hAnsi="sөũ" w:hint="default"/>
      <w:i w:val="0"/>
      <w:iCs w:val="0"/>
      <w:color w:val="000033"/>
      <w:sz w:val="18"/>
      <w:szCs w:val="18"/>
    </w:rPr>
  </w:style>
  <w:style w:type="paragraph" w:customStyle="1" w:styleId="37">
    <w:name w:val=" 字元 字元3 字元 字元 字元 字元"/>
    <w:basedOn w:val="a9"/>
    <w:rsid w:val="002656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fff1">
    <w:name w:val="資料來源 字元"/>
    <w:basedOn w:val="a9"/>
    <w:rsid w:val="00B01738"/>
    <w:pPr>
      <w:spacing w:line="240" w:lineRule="auto"/>
      <w:ind w:leftChars="0" w:left="0" w:firstLineChars="0" w:firstLine="0"/>
      <w:jc w:val="center"/>
    </w:pPr>
    <w:rPr>
      <w:rFonts w:ascii="華康中黑體" w:eastAsia="華康中黑體"/>
      <w:snapToGrid/>
      <w:sz w:val="20"/>
      <w:szCs w:val="20"/>
    </w:rPr>
  </w:style>
  <w:style w:type="paragraph" w:customStyle="1" w:styleId="afffffff2">
    <w:name w:val="資料來源"/>
    <w:autoRedefine/>
    <w:rsid w:val="00B01738"/>
    <w:pPr>
      <w:tabs>
        <w:tab w:val="left" w:pos="784"/>
      </w:tabs>
      <w:jc w:val="both"/>
    </w:pPr>
    <w:rPr>
      <w:rFonts w:ascii="Arial Narrow" w:eastAsia="細明體" w:hAnsi="細明體"/>
      <w:snapToGrid w:val="0"/>
      <w:kern w:val="2"/>
      <w:sz w:val="16"/>
      <w:szCs w:val="16"/>
    </w:rPr>
  </w:style>
  <w:style w:type="paragraph" w:customStyle="1" w:styleId="1f9">
    <w:name w:val="本文內容1."/>
    <w:basedOn w:val="a9"/>
    <w:autoRedefine/>
    <w:rsid w:val="00B01738"/>
    <w:pPr>
      <w:tabs>
        <w:tab w:val="num" w:pos="360"/>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48">
    <w:name w:val="字元4"/>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3">
    <w:name w:val="(二)."/>
    <w:basedOn w:val="afffb"/>
    <w:rsid w:val="00B01738"/>
    <w:pPr>
      <w:spacing w:line="560" w:lineRule="exact"/>
      <w:ind w:left="960" w:hanging="722"/>
      <w:jc w:val="left"/>
    </w:pPr>
    <w:rPr>
      <w:rFonts w:hAnsi="Arial"/>
      <w:spacing w:val="0"/>
      <w:sz w:val="36"/>
    </w:rPr>
  </w:style>
  <w:style w:type="paragraph" w:customStyle="1" w:styleId="k00t18">
    <w:name w:val="k00t18"/>
    <w:basedOn w:val="a9"/>
    <w:rsid w:val="00B0173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f4">
    <w:name w:val="姓名及分機 字元 字元"/>
    <w:rsid w:val="00B01738"/>
    <w:rPr>
      <w:rFonts w:ascii="標楷體" w:eastAsia="標楷體"/>
      <w:snapToGrid w:val="0"/>
      <w:kern w:val="2"/>
      <w:sz w:val="24"/>
      <w:szCs w:val="28"/>
      <w:lang w:val="en-US" w:eastAsia="zh-TW" w:bidi="ar-SA"/>
    </w:rPr>
  </w:style>
  <w:style w:type="character" w:customStyle="1" w:styleId="49">
    <w:name w:val="字元 字元4"/>
    <w:semiHidden/>
    <w:rsid w:val="00E72EAA"/>
    <w:rPr>
      <w:rFonts w:ascii="標楷體" w:eastAsia="標楷體"/>
      <w:snapToGrid w:val="0"/>
      <w:kern w:val="2"/>
      <w:lang w:val="en-US" w:eastAsia="zh-TW" w:bidi="ar-SA"/>
    </w:rPr>
  </w:style>
  <w:style w:type="paragraph" w:customStyle="1" w:styleId="2f2">
    <w:name w:val="字元2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5">
    <w:name w:val="結論 字元 字元"/>
    <w:rsid w:val="00B01738"/>
    <w:rPr>
      <w:rFonts w:eastAsia="標楷體"/>
      <w:snapToGrid w:val="0"/>
      <w:kern w:val="2"/>
      <w:sz w:val="28"/>
      <w:szCs w:val="28"/>
      <w:lang w:val="en-US" w:eastAsia="zh-TW" w:bidi="ar-SA"/>
    </w:rPr>
  </w:style>
  <w:style w:type="paragraph" w:customStyle="1" w:styleId="afffffff6">
    <w:name w:val="前言內文 字元"/>
    <w:basedOn w:val="a9"/>
    <w:rsid w:val="00B01738"/>
    <w:pPr>
      <w:adjustRightInd w:val="0"/>
      <w:spacing w:line="480" w:lineRule="exact"/>
      <w:ind w:leftChars="0" w:left="0"/>
    </w:pPr>
    <w:rPr>
      <w:rFonts w:ascii="Times New Roman"/>
    </w:rPr>
  </w:style>
  <w:style w:type="character" w:customStyle="1" w:styleId="afffffff7">
    <w:name w:val="前言內文 字元 字元"/>
    <w:rsid w:val="00B01738"/>
    <w:rPr>
      <w:rFonts w:eastAsia="標楷體"/>
      <w:snapToGrid w:val="0"/>
      <w:kern w:val="2"/>
      <w:sz w:val="28"/>
      <w:szCs w:val="28"/>
      <w:lang w:val="en-US" w:eastAsia="zh-TW" w:bidi="ar-SA"/>
    </w:rPr>
  </w:style>
  <w:style w:type="paragraph" w:customStyle="1" w:styleId="2f3">
    <w:name w:val="字元2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fff8">
    <w:name w:val="(一)下內文 字元 字元 字元 字元 字元 字元 字元"/>
    <w:rsid w:val="00B01738"/>
    <w:rPr>
      <w:rFonts w:eastAsia="標楷體"/>
      <w:snapToGrid w:val="0"/>
      <w:kern w:val="2"/>
      <w:sz w:val="28"/>
      <w:szCs w:val="28"/>
      <w:lang w:val="en-US" w:eastAsia="zh-TW" w:bidi="ar-SA"/>
    </w:rPr>
  </w:style>
  <w:style w:type="paragraph" w:customStyle="1" w:styleId="Web2">
    <w:name w:val="內文 (Web)2"/>
    <w:basedOn w:val="a9"/>
    <w:rsid w:val="00E72EAA"/>
    <w:pPr>
      <w:widowControl/>
      <w:spacing w:before="100" w:beforeAutospacing="1" w:after="288"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a">
    <w:name w:val="(一)下內文 字元 字元 字元 字元 字元 字元1"/>
    <w:rsid w:val="00B01738"/>
    <w:rPr>
      <w:rFonts w:eastAsia="標楷體"/>
      <w:snapToGrid w:val="0"/>
      <w:kern w:val="2"/>
      <w:sz w:val="28"/>
      <w:szCs w:val="28"/>
      <w:lang w:val="en-US" w:eastAsia="zh-TW" w:bidi="ar-SA"/>
    </w:rPr>
  </w:style>
  <w:style w:type="paragraph" w:customStyle="1" w:styleId="1238">
    <w:name w:val="1.2.3. 字元 字元 字元 字元 字元 字元 字元"/>
    <w:basedOn w:val="af2"/>
    <w:rsid w:val="00B01738"/>
    <w:pPr>
      <w:adjustRightInd/>
      <w:spacing w:line="480" w:lineRule="exact"/>
      <w:ind w:left="400" w:hangingChars="100" w:hanging="100"/>
    </w:pPr>
    <w:rPr>
      <w:rFonts w:ascii="Times New Roman"/>
    </w:rPr>
  </w:style>
  <w:style w:type="character" w:customStyle="1" w:styleId="1239">
    <w:name w:val="1.2.3. 字元 字元 字元 字元 字元 字元 字元 字元"/>
    <w:rsid w:val="00B01738"/>
    <w:rPr>
      <w:rFonts w:eastAsia="標楷體"/>
      <w:snapToGrid w:val="0"/>
      <w:kern w:val="2"/>
      <w:sz w:val="28"/>
      <w:szCs w:val="28"/>
      <w:lang w:val="en-US" w:eastAsia="zh-TW" w:bidi="ar-SA"/>
    </w:rPr>
  </w:style>
  <w:style w:type="paragraph" w:customStyle="1" w:styleId="216">
    <w:name w:val="字元2 字元 字元 字元 字元 字元 字元 字元 字元1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7">
    <w:name w:val="14"/>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a">
    <w:name w:val="(1)(2)(3) 字元 字元 字元 字元"/>
    <w:rsid w:val="00B01738"/>
    <w:rPr>
      <w:rFonts w:eastAsia="標楷體"/>
      <w:snapToGrid w:val="0"/>
      <w:kern w:val="2"/>
      <w:sz w:val="28"/>
      <w:szCs w:val="28"/>
      <w:lang w:val="en-US" w:eastAsia="zh-TW" w:bidi="ar-SA"/>
    </w:rPr>
  </w:style>
  <w:style w:type="character" w:customStyle="1" w:styleId="afffffff9">
    <w:name w:val="(一)下內文 字元 字元 字元 字元 字元 字元 字元 字元 字元 字元"/>
    <w:rsid w:val="00B01738"/>
  </w:style>
  <w:style w:type="paragraph" w:customStyle="1" w:styleId="afffffffa">
    <w:name w:val="提案連署人"/>
    <w:basedOn w:val="a9"/>
    <w:next w:val="a9"/>
    <w:rsid w:val="00E72EAA"/>
    <w:pPr>
      <w:kinsoku w:val="0"/>
      <w:overflowPunct w:val="0"/>
      <w:spacing w:line="380" w:lineRule="exact"/>
      <w:ind w:leftChars="300" w:left="700" w:hangingChars="400" w:hanging="400"/>
      <w:jc w:val="left"/>
      <w:textAlignment w:val="center"/>
    </w:pPr>
    <w:rPr>
      <w:rFonts w:ascii="Times New Roman" w:eastAsia="華康細明體"/>
      <w:noProof/>
      <w:snapToGrid/>
      <w:sz w:val="21"/>
      <w:szCs w:val="24"/>
    </w:rPr>
  </w:style>
  <w:style w:type="paragraph" w:customStyle="1" w:styleId="afffffffb">
    <w:name w:val="主席(多位主席)"/>
    <w:next w:val="a9"/>
    <w:rsid w:val="00E72EAA"/>
    <w:pPr>
      <w:widowControl w:val="0"/>
      <w:kinsoku w:val="0"/>
      <w:overflowPunct w:val="0"/>
      <w:spacing w:line="380" w:lineRule="exact"/>
      <w:jc w:val="both"/>
      <w:textAlignment w:val="center"/>
    </w:pPr>
    <w:rPr>
      <w:rFonts w:eastAsia="華康細明體"/>
      <w:sz w:val="21"/>
    </w:rPr>
  </w:style>
  <w:style w:type="character" w:customStyle="1" w:styleId="123b">
    <w:name w:val="(1)(2)(3) 字元 字元"/>
    <w:rsid w:val="00B01738"/>
    <w:rPr>
      <w:rFonts w:ascii="標楷體" w:eastAsia="標楷體"/>
      <w:snapToGrid w:val="0"/>
      <w:kern w:val="2"/>
      <w:sz w:val="28"/>
      <w:szCs w:val="28"/>
      <w:lang w:val="en-US" w:eastAsia="zh-TW" w:bidi="ar-SA"/>
    </w:rPr>
  </w:style>
  <w:style w:type="paragraph" w:customStyle="1" w:styleId="font5">
    <w:name w:val="font5"/>
    <w:basedOn w:val="a9"/>
    <w:rsid w:val="00E72EAA"/>
    <w:pPr>
      <w:widowControl/>
      <w:spacing w:before="100" w:beforeAutospacing="1" w:after="100" w:afterAutospacing="1" w:line="240" w:lineRule="auto"/>
      <w:ind w:leftChars="0" w:left="0" w:firstLineChars="0" w:firstLine="0"/>
      <w:jc w:val="left"/>
    </w:pPr>
    <w:rPr>
      <w:rFonts w:ascii="細明體" w:eastAsia="細明體" w:hAnsi="細明體" w:cs="Arial Unicode MS" w:hint="eastAsia"/>
      <w:snapToGrid/>
      <w:kern w:val="0"/>
      <w:sz w:val="18"/>
      <w:szCs w:val="18"/>
    </w:rPr>
  </w:style>
  <w:style w:type="paragraph" w:customStyle="1" w:styleId="afffffffc">
    <w:name w:val="段一"/>
    <w:basedOn w:val="a9"/>
    <w:rsid w:val="00B0173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b">
    <w:name w:val="Table Grid 1"/>
    <w:basedOn w:val="ac"/>
    <w:rsid w:val="00B0173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01738"/>
  </w:style>
  <w:style w:type="paragraph" w:customStyle="1" w:styleId="1fc">
    <w:name w:val="(一)下內文 字元1 字元 字元"/>
    <w:basedOn w:val="a9"/>
    <w:rsid w:val="00B01738"/>
    <w:pPr>
      <w:adjustRightInd w:val="0"/>
      <w:ind w:leftChars="300" w:left="300" w:firstLineChars="0" w:firstLine="0"/>
    </w:pPr>
  </w:style>
  <w:style w:type="character" w:customStyle="1" w:styleId="afffffffd">
    <w:name w:val="(一)下內文 字元 字元 字元 字元 字元 字元 字元 字元 字元 字元 字元 字元"/>
    <w:rsid w:val="00B01738"/>
  </w:style>
  <w:style w:type="paragraph" w:customStyle="1" w:styleId="afffffffe">
    <w:name w:val="(一)下內文 字元 字元 字元 字元 字元 字元 字元 字元 字元 字元 字元"/>
    <w:basedOn w:val="a9"/>
    <w:rsid w:val="00B01738"/>
    <w:pPr>
      <w:adjustRightInd w:val="0"/>
      <w:spacing w:line="480" w:lineRule="exact"/>
      <w:ind w:leftChars="300" w:left="300" w:firstLineChars="0" w:firstLine="0"/>
    </w:pPr>
  </w:style>
  <w:style w:type="character" w:customStyle="1" w:styleId="affffffff">
    <w:name w:val="前言(一)(二)(三) 字元 字元"/>
    <w:rsid w:val="00B01738"/>
    <w:rPr>
      <w:rFonts w:ascii="標楷體" w:eastAsia="標楷體"/>
      <w:snapToGrid w:val="0"/>
      <w:kern w:val="2"/>
      <w:sz w:val="28"/>
      <w:szCs w:val="28"/>
      <w:lang w:val="en-US" w:eastAsia="zh-TW" w:bidi="ar-SA"/>
    </w:rPr>
  </w:style>
  <w:style w:type="paragraph" w:customStyle="1" w:styleId="38">
    <w:name w:val="樣式3"/>
    <w:basedOn w:val="a9"/>
    <w:qFormat/>
    <w:rsid w:val="00B01738"/>
    <w:pPr>
      <w:spacing w:line="240" w:lineRule="auto"/>
      <w:ind w:left="838" w:hangingChars="100" w:hanging="279"/>
    </w:pPr>
    <w:rPr>
      <w:rFonts w:ascii="Times New Roman"/>
      <w:snapToGrid/>
      <w:szCs w:val="24"/>
    </w:rPr>
  </w:style>
  <w:style w:type="character" w:customStyle="1" w:styleId="1fd">
    <w:name w:val="(一)下內文 字元1 字元 字元 字元"/>
    <w:rsid w:val="00B01738"/>
  </w:style>
  <w:style w:type="character" w:customStyle="1" w:styleId="black10size1">
    <w:name w:val="black10size1"/>
    <w:rsid w:val="00B01738"/>
    <w:rPr>
      <w:b w:val="0"/>
      <w:bCs w:val="0"/>
      <w:color w:val="000000"/>
      <w:sz w:val="20"/>
      <w:szCs w:val="20"/>
    </w:rPr>
  </w:style>
  <w:style w:type="character" w:customStyle="1" w:styleId="1fe">
    <w:name w:val="內文1"/>
    <w:rsid w:val="00B01738"/>
    <w:rPr>
      <w:strike w:val="0"/>
      <w:dstrike w:val="0"/>
      <w:color w:val="666666"/>
      <w:sz w:val="24"/>
      <w:szCs w:val="24"/>
      <w:u w:val="none"/>
      <w:effect w:val="none"/>
    </w:rPr>
  </w:style>
  <w:style w:type="paragraph" w:customStyle="1" w:styleId="xl25">
    <w:name w:val="xl2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0"/>
      <w:szCs w:val="20"/>
    </w:rPr>
  </w:style>
  <w:style w:type="paragraph" w:customStyle="1" w:styleId="xl26">
    <w:name w:val="xl26"/>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character" w:customStyle="1" w:styleId="affffffff0">
    <w:name w:val="結論 字元 字元 字元"/>
    <w:rsid w:val="00B01738"/>
    <w:rPr>
      <w:rFonts w:ascii="標楷體" w:eastAsia="標楷體"/>
      <w:snapToGrid w:val="0"/>
      <w:kern w:val="2"/>
      <w:sz w:val="28"/>
      <w:szCs w:val="28"/>
      <w:lang w:val="en-US" w:eastAsia="zh-TW" w:bidi="ar-SA"/>
    </w:rPr>
  </w:style>
  <w:style w:type="paragraph" w:customStyle="1" w:styleId="newsdate">
    <w:name w:val="newsdate"/>
    <w:basedOn w:val="a9"/>
    <w:rsid w:val="00B0173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1">
    <w:name w:val="第一層"/>
    <w:basedOn w:val="afff6"/>
    <w:rsid w:val="00B01738"/>
    <w:pPr>
      <w:overflowPunct w:val="0"/>
      <w:snapToGrid w:val="0"/>
      <w:spacing w:line="480" w:lineRule="exact"/>
      <w:ind w:leftChars="0" w:left="0" w:firstLineChars="0" w:firstLine="0"/>
    </w:pPr>
    <w:rPr>
      <w:rFonts w:ascii="標楷體" w:eastAsia="標楷體" w:cs="Times New Roman"/>
      <w:b/>
      <w:snapToGrid w:val="0"/>
      <w:sz w:val="28"/>
      <w:szCs w:val="20"/>
    </w:rPr>
  </w:style>
  <w:style w:type="paragraph" w:customStyle="1" w:styleId="affffffff2">
    <w:name w:val="案由"/>
    <w:basedOn w:val="a9"/>
    <w:rsid w:val="00B01738"/>
    <w:pPr>
      <w:snapToGrid w:val="0"/>
      <w:ind w:leftChars="0" w:left="0" w:firstLineChars="0" w:firstLine="0"/>
    </w:pPr>
    <w:rPr>
      <w:rFonts w:ascii="Times New Roman"/>
      <w:snapToGrid/>
      <w:sz w:val="30"/>
      <w:szCs w:val="24"/>
    </w:rPr>
  </w:style>
  <w:style w:type="character" w:customStyle="1" w:styleId="text">
    <w:name w:val="text"/>
    <w:rsid w:val="00B01738"/>
  </w:style>
  <w:style w:type="paragraph" w:customStyle="1" w:styleId="Web8">
    <w:name w:val="內文 (Web)8"/>
    <w:basedOn w:val="a9"/>
    <w:rsid w:val="00B0173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01738"/>
    <w:rPr>
      <w:sz w:val="24"/>
      <w:szCs w:val="24"/>
    </w:rPr>
  </w:style>
  <w:style w:type="paragraph" w:customStyle="1" w:styleId="1ff">
    <w:name w:val="條文內文1"/>
    <w:basedOn w:val="a9"/>
    <w:next w:val="a9"/>
    <w:rsid w:val="00B0173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3">
    <w:name w:val="第  一  條"/>
    <w:basedOn w:val="a9"/>
    <w:link w:val="affffffff4"/>
    <w:rsid w:val="00B01738"/>
    <w:pPr>
      <w:spacing w:line="240" w:lineRule="auto"/>
      <w:ind w:leftChars="0" w:left="500" w:hangingChars="500" w:hanging="500"/>
    </w:pPr>
    <w:rPr>
      <w:rFonts w:hAnsi="標楷體"/>
      <w:sz w:val="24"/>
      <w:szCs w:val="24"/>
    </w:rPr>
  </w:style>
  <w:style w:type="character" w:customStyle="1" w:styleId="affffffff4">
    <w:name w:val="第  一  條 字元"/>
    <w:link w:val="affffffff3"/>
    <w:rsid w:val="00B01738"/>
    <w:rPr>
      <w:rFonts w:ascii="標楷體" w:eastAsia="標楷體" w:hAnsi="標楷體"/>
      <w:snapToGrid w:val="0"/>
      <w:kern w:val="2"/>
      <w:sz w:val="24"/>
      <w:szCs w:val="24"/>
    </w:rPr>
  </w:style>
  <w:style w:type="paragraph" w:customStyle="1" w:styleId="affffffff5">
    <w:name w:val="第  一  條之款"/>
    <w:basedOn w:val="a9"/>
    <w:link w:val="affffffff6"/>
    <w:rsid w:val="00B01738"/>
    <w:pPr>
      <w:spacing w:line="240" w:lineRule="auto"/>
      <w:ind w:leftChars="700" w:left="900" w:hangingChars="200" w:hanging="200"/>
    </w:pPr>
    <w:rPr>
      <w:rFonts w:hAnsi="標楷體"/>
      <w:sz w:val="24"/>
      <w:szCs w:val="24"/>
    </w:rPr>
  </w:style>
  <w:style w:type="character" w:customStyle="1" w:styleId="affffffff6">
    <w:name w:val="第  一  條之款 字元"/>
    <w:link w:val="affffffff5"/>
    <w:rsid w:val="00B01738"/>
    <w:rPr>
      <w:rFonts w:ascii="標楷體" w:eastAsia="標楷體" w:hAnsi="標楷體"/>
      <w:snapToGrid w:val="0"/>
      <w:kern w:val="2"/>
      <w:sz w:val="24"/>
      <w:szCs w:val="24"/>
    </w:rPr>
  </w:style>
  <w:style w:type="paragraph" w:customStyle="1" w:styleId="affffffff7">
    <w:name w:val="條次"/>
    <w:basedOn w:val="a9"/>
    <w:rsid w:val="00B01738"/>
    <w:pPr>
      <w:spacing w:before="120" w:line="0" w:lineRule="atLeast"/>
      <w:ind w:leftChars="0" w:left="0" w:firstLineChars="0" w:firstLine="0"/>
      <w:jc w:val="center"/>
    </w:pPr>
    <w:rPr>
      <w:rFonts w:ascii="Times New Roman"/>
      <w:snapToGrid/>
      <w:sz w:val="20"/>
      <w:szCs w:val="24"/>
    </w:rPr>
  </w:style>
  <w:style w:type="paragraph" w:customStyle="1" w:styleId="xl27">
    <w:name w:val="xl27"/>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28">
    <w:name w:val="xl2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affffffff8">
    <w:name w:val="標題二(政府提案)"/>
    <w:basedOn w:val="a9"/>
    <w:rsid w:val="00B0173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01738"/>
    <w:rPr>
      <w:vanish/>
      <w:webHidden w:val="0"/>
      <w:specVanish w:val="0"/>
    </w:rPr>
  </w:style>
  <w:style w:type="character" w:customStyle="1" w:styleId="w011">
    <w:name w:val="w011"/>
    <w:rsid w:val="00B01738"/>
    <w:rPr>
      <w:rFonts w:ascii="Verdana" w:hAnsi="Verdana" w:hint="default"/>
      <w:strike w:val="0"/>
      <w:dstrike w:val="0"/>
      <w:color w:val="4D2600"/>
      <w:sz w:val="24"/>
      <w:szCs w:val="24"/>
      <w:u w:val="none"/>
      <w:effect w:val="none"/>
    </w:rPr>
  </w:style>
  <w:style w:type="character" w:customStyle="1" w:styleId="text021">
    <w:name w:val="text021"/>
    <w:rsid w:val="00B01738"/>
    <w:rPr>
      <w:rFonts w:ascii="Verdana" w:eastAsia="標楷體" w:hAnsi="Verdana" w:cs="Mangal"/>
      <w:color w:val="666666"/>
      <w:kern w:val="2"/>
      <w:sz w:val="20"/>
      <w:szCs w:val="20"/>
      <w:lang w:val="en-US" w:eastAsia="en-US" w:bidi="hi-IN"/>
    </w:rPr>
  </w:style>
  <w:style w:type="paragraph" w:customStyle="1" w:styleId="1ff0">
    <w:name w:val="目錄1"/>
    <w:basedOn w:val="13"/>
    <w:rsid w:val="00B01738"/>
    <w:pPr>
      <w:ind w:rightChars="100" w:right="100"/>
      <w:jc w:val="right"/>
    </w:pPr>
    <w:rPr>
      <w:rFonts w:hAnsi="標楷體"/>
      <w:noProof/>
      <w:snapToGrid/>
      <w:kern w:val="0"/>
      <w:szCs w:val="24"/>
    </w:rPr>
  </w:style>
  <w:style w:type="character" w:customStyle="1" w:styleId="161">
    <w:name w:val=" 字元16"/>
    <w:rsid w:val="00B01738"/>
    <w:rPr>
      <w:rFonts w:ascii="標楷體" w:eastAsia="標楷體"/>
      <w:snapToGrid w:val="0"/>
      <w:kern w:val="2"/>
      <w:lang w:val="en-US" w:eastAsia="zh-TW" w:bidi="ar-SA"/>
    </w:rPr>
  </w:style>
  <w:style w:type="paragraph" w:styleId="z-">
    <w:name w:val="HTML Top of Form"/>
    <w:basedOn w:val="a9"/>
    <w:next w:val="a9"/>
    <w:link w:val="z-0"/>
    <w:hidden/>
    <w:rsid w:val="00B0173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01738"/>
    <w:rPr>
      <w:rFonts w:ascii="Arial" w:hAnsi="Arial" w:cs="Arial"/>
      <w:snapToGrid w:val="0"/>
      <w:vanish/>
      <w:kern w:val="2"/>
      <w:sz w:val="16"/>
      <w:szCs w:val="16"/>
    </w:rPr>
  </w:style>
  <w:style w:type="paragraph" w:styleId="z-1">
    <w:name w:val="HTML Bottom of Form"/>
    <w:basedOn w:val="a9"/>
    <w:next w:val="a9"/>
    <w:link w:val="z-2"/>
    <w:hidden/>
    <w:uiPriority w:val="99"/>
    <w:rsid w:val="00B0173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uiPriority w:val="99"/>
    <w:rsid w:val="00B01738"/>
    <w:rPr>
      <w:rFonts w:ascii="Arial" w:hAnsi="Arial" w:cs="Arial"/>
      <w:snapToGrid w:val="0"/>
      <w:vanish/>
      <w:kern w:val="2"/>
      <w:sz w:val="16"/>
      <w:szCs w:val="16"/>
    </w:rPr>
  </w:style>
  <w:style w:type="character" w:customStyle="1" w:styleId="listsubtitlespan1">
    <w:name w:val="listsubtitlespan1"/>
    <w:rsid w:val="00B01738"/>
    <w:rPr>
      <w:i/>
      <w:iCs/>
      <w:color w:val="666666"/>
    </w:rPr>
  </w:style>
  <w:style w:type="paragraph" w:customStyle="1" w:styleId="-">
    <w:name w:val="欄-項目符號"/>
    <w:basedOn w:val="afd"/>
    <w:rsid w:val="00B0173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9">
    <w:name w:val="標題壹、"/>
    <w:basedOn w:val="affffffffa"/>
    <w:rsid w:val="00B01738"/>
    <w:pPr>
      <w:spacing w:beforeLines="0" w:before="0" w:line="360" w:lineRule="auto"/>
      <w:jc w:val="both"/>
    </w:pPr>
    <w:rPr>
      <w:sz w:val="36"/>
      <w:szCs w:val="36"/>
    </w:rPr>
  </w:style>
  <w:style w:type="paragraph" w:customStyle="1" w:styleId="affffffffa">
    <w:name w:val="標題甲、"/>
    <w:basedOn w:val="a9"/>
    <w:rsid w:val="00B0173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b">
    <w:name w:val="標題一、"/>
    <w:basedOn w:val="affffffffa"/>
    <w:rsid w:val="00B01738"/>
    <w:pPr>
      <w:spacing w:beforeLines="20" w:before="20" w:afterLines="20" w:after="20" w:line="400" w:lineRule="exact"/>
      <w:ind w:leftChars="100" w:left="310" w:hangingChars="210" w:hanging="210"/>
      <w:jc w:val="both"/>
    </w:pPr>
    <w:rPr>
      <w:sz w:val="32"/>
      <w:szCs w:val="32"/>
    </w:rPr>
  </w:style>
  <w:style w:type="paragraph" w:customStyle="1" w:styleId="affffffffc">
    <w:name w:val="標題（一）"/>
    <w:basedOn w:val="affffffffa"/>
    <w:rsid w:val="00B01738"/>
    <w:pPr>
      <w:spacing w:beforeLines="20" w:before="20" w:afterLines="20" w:after="20" w:line="400" w:lineRule="exact"/>
      <w:ind w:firstLineChars="200" w:firstLine="200"/>
      <w:jc w:val="both"/>
    </w:pPr>
    <w:rPr>
      <w:sz w:val="28"/>
      <w:szCs w:val="28"/>
    </w:rPr>
  </w:style>
  <w:style w:type="paragraph" w:customStyle="1" w:styleId="affffffffd">
    <w:name w:val="跨頁標頭"/>
    <w:basedOn w:val="a9"/>
    <w:rsid w:val="00B0173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9"/>
    <w:rsid w:val="00B0173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a"/>
    <w:link w:val="1ff2"/>
    <w:rsid w:val="00B0173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01738"/>
    <w:rPr>
      <w:rFonts w:ascii="標楷體" w:eastAsia="標楷體" w:cs="新細明體"/>
      <w:bCs/>
      <w:snapToGrid w:val="0"/>
      <w:kern w:val="2"/>
      <w:sz w:val="24"/>
      <w:szCs w:val="24"/>
    </w:rPr>
  </w:style>
  <w:style w:type="paragraph" w:customStyle="1" w:styleId="1ff3">
    <w:name w:val="標題(1)"/>
    <w:basedOn w:val="1ff1"/>
    <w:rsid w:val="00B01738"/>
    <w:pPr>
      <w:ind w:firstLineChars="550" w:firstLine="550"/>
    </w:pPr>
  </w:style>
  <w:style w:type="paragraph" w:customStyle="1" w:styleId="affffffffe">
    <w:name w:val="乙篇主文 字元 字元 字元 字元"/>
    <w:basedOn w:val="a9"/>
    <w:link w:val="afffffffff"/>
    <w:rsid w:val="00B01738"/>
    <w:pPr>
      <w:spacing w:line="400" w:lineRule="exact"/>
      <w:ind w:leftChars="0" w:left="0"/>
    </w:pPr>
    <w:rPr>
      <w:sz w:val="24"/>
      <w:szCs w:val="24"/>
    </w:rPr>
  </w:style>
  <w:style w:type="character" w:customStyle="1" w:styleId="afffffffff">
    <w:name w:val="乙篇主文 字元 字元 字元 字元 字元"/>
    <w:link w:val="affffffffe"/>
    <w:rsid w:val="00B01738"/>
    <w:rPr>
      <w:rFonts w:ascii="標楷體" w:eastAsia="標楷體"/>
      <w:snapToGrid w:val="0"/>
      <w:kern w:val="2"/>
      <w:sz w:val="24"/>
      <w:szCs w:val="24"/>
    </w:rPr>
  </w:style>
  <w:style w:type="paragraph" w:customStyle="1" w:styleId="2f4">
    <w:name w:val="表格欄2數字"/>
    <w:basedOn w:val="1-"/>
    <w:rsid w:val="00B01738"/>
    <w:rPr>
      <w:sz w:val="18"/>
    </w:rPr>
  </w:style>
  <w:style w:type="paragraph" w:styleId="2f5">
    <w:name w:val="Body Text 2"/>
    <w:basedOn w:val="a9"/>
    <w:link w:val="2f6"/>
    <w:rsid w:val="00B01738"/>
    <w:pPr>
      <w:spacing w:after="120" w:line="480" w:lineRule="auto"/>
      <w:ind w:leftChars="0" w:left="0" w:firstLineChars="0" w:firstLine="0"/>
      <w:jc w:val="left"/>
    </w:pPr>
    <w:rPr>
      <w:rFonts w:eastAsia="新細明體"/>
      <w:sz w:val="24"/>
    </w:rPr>
  </w:style>
  <w:style w:type="character" w:customStyle="1" w:styleId="2f6">
    <w:name w:val="本文 2 字元"/>
    <w:link w:val="2f5"/>
    <w:rsid w:val="00B01738"/>
    <w:rPr>
      <w:rFonts w:ascii="標楷體"/>
      <w:snapToGrid w:val="0"/>
      <w:kern w:val="2"/>
      <w:sz w:val="24"/>
      <w:szCs w:val="28"/>
    </w:rPr>
  </w:style>
  <w:style w:type="paragraph" w:customStyle="1" w:styleId="4a">
    <w:name w:val="欄4（原因分析）"/>
    <w:basedOn w:val="a9"/>
    <w:rsid w:val="00B01738"/>
    <w:pPr>
      <w:spacing w:line="240" w:lineRule="auto"/>
      <w:ind w:leftChars="0" w:left="0" w:firstLineChars="0" w:firstLine="0"/>
    </w:pPr>
    <w:rPr>
      <w:rFonts w:cs="新細明體"/>
      <w:snapToGrid/>
      <w:w w:val="90"/>
      <w:sz w:val="18"/>
      <w:szCs w:val="18"/>
    </w:rPr>
  </w:style>
  <w:style w:type="paragraph" w:customStyle="1" w:styleId="afffffffff0">
    <w:name w:val="甲篇內文"/>
    <w:basedOn w:val="affffffffe"/>
    <w:link w:val="afffffffff1"/>
    <w:rsid w:val="00B01738"/>
    <w:pPr>
      <w:spacing w:line="460" w:lineRule="exact"/>
    </w:pPr>
    <w:rPr>
      <w:sz w:val="28"/>
      <w:szCs w:val="28"/>
    </w:rPr>
  </w:style>
  <w:style w:type="character" w:customStyle="1" w:styleId="afffffffff1">
    <w:name w:val="甲篇內文 字元"/>
    <w:link w:val="afffffffff0"/>
    <w:rsid w:val="00B01738"/>
    <w:rPr>
      <w:rFonts w:ascii="標楷體" w:eastAsia="標楷體"/>
      <w:snapToGrid w:val="0"/>
      <w:kern w:val="2"/>
      <w:sz w:val="28"/>
      <w:szCs w:val="28"/>
    </w:rPr>
  </w:style>
  <w:style w:type="paragraph" w:customStyle="1" w:styleId="1ff4">
    <w:name w:val="表說1."/>
    <w:basedOn w:val="afff1"/>
    <w:rsid w:val="00B01738"/>
    <w:pPr>
      <w:spacing w:line="400" w:lineRule="exact"/>
    </w:pPr>
    <w:rPr>
      <w:rFonts w:cs="新細明體"/>
      <w:sz w:val="24"/>
      <w:szCs w:val="24"/>
    </w:rPr>
  </w:style>
  <w:style w:type="paragraph" w:customStyle="1" w:styleId="1-11">
    <w:name w:val="表格欄1-1主管 字元 字元 字元"/>
    <w:basedOn w:val="a9"/>
    <w:link w:val="1-12"/>
    <w:rsid w:val="00B0173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01738"/>
    <w:rPr>
      <w:rFonts w:ascii="標楷體" w:eastAsia="標楷體" w:cs="新細明體"/>
      <w:b/>
      <w:snapToGrid w:val="0"/>
      <w:kern w:val="2"/>
      <w:sz w:val="28"/>
      <w:szCs w:val="28"/>
    </w:rPr>
  </w:style>
  <w:style w:type="paragraph" w:customStyle="1" w:styleId="1-2">
    <w:name w:val="表格欄1-2"/>
    <w:basedOn w:val="a9"/>
    <w:rsid w:val="00B0173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9"/>
    <w:link w:val="1-311"/>
    <w:rsid w:val="00B0173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01738"/>
    <w:rPr>
      <w:rFonts w:ascii="標楷體" w:eastAsia="標楷體" w:cs="新細明體"/>
      <w:snapToGrid w:val="0"/>
      <w:kern w:val="2"/>
      <w:sz w:val="18"/>
      <w:szCs w:val="18"/>
    </w:rPr>
  </w:style>
  <w:style w:type="paragraph" w:customStyle="1" w:styleId="1-32">
    <w:name w:val="表格欄1-3退2 字元"/>
    <w:basedOn w:val="1-310"/>
    <w:link w:val="1-320"/>
    <w:rsid w:val="00B01738"/>
    <w:pPr>
      <w:ind w:firstLineChars="200" w:firstLine="200"/>
    </w:pPr>
  </w:style>
  <w:style w:type="character" w:customStyle="1" w:styleId="1-320">
    <w:name w:val="表格欄1-3退2 字元 字元"/>
    <w:link w:val="1-32"/>
    <w:rsid w:val="00B01738"/>
    <w:rPr>
      <w:rFonts w:ascii="標楷體" w:eastAsia="標楷體" w:cs="新細明體"/>
      <w:snapToGrid w:val="0"/>
      <w:kern w:val="2"/>
      <w:sz w:val="18"/>
      <w:szCs w:val="18"/>
    </w:rPr>
  </w:style>
  <w:style w:type="paragraph" w:customStyle="1" w:styleId="123c">
    <w:name w:val="內文123"/>
    <w:rsid w:val="00B0173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01738"/>
    <w:pPr>
      <w:ind w:firstLine="1080"/>
    </w:pPr>
    <w:rPr>
      <w:b/>
      <w:sz w:val="28"/>
      <w:szCs w:val="28"/>
    </w:rPr>
  </w:style>
  <w:style w:type="character" w:customStyle="1" w:styleId="1ff6">
    <w:name w:val="標題1.加粗 字元 字元"/>
    <w:link w:val="1ff5"/>
    <w:rsid w:val="00B01738"/>
    <w:rPr>
      <w:rFonts w:ascii="標楷體" w:eastAsia="標楷體" w:cs="新細明體"/>
      <w:b/>
      <w:bCs/>
      <w:snapToGrid w:val="0"/>
      <w:kern w:val="2"/>
      <w:sz w:val="28"/>
      <w:szCs w:val="28"/>
    </w:rPr>
  </w:style>
  <w:style w:type="paragraph" w:customStyle="1" w:styleId="4b">
    <w:name w:val="標題4"/>
    <w:basedOn w:val="3"/>
    <w:rsid w:val="00B01738"/>
    <w:pPr>
      <w:keepLines w:val="0"/>
      <w:widowControl w:val="0"/>
      <w:spacing w:line="500" w:lineRule="exact"/>
      <w:ind w:left="624"/>
      <w:jc w:val="both"/>
    </w:pPr>
    <w:rPr>
      <w:rFonts w:ascii="標楷體" w:eastAsia="標楷體" w:hAnsi="Arial"/>
      <w:b/>
      <w:bCs/>
      <w:spacing w:val="0"/>
      <w:kern w:val="2"/>
      <w:sz w:val="28"/>
      <w:szCs w:val="36"/>
    </w:rPr>
  </w:style>
  <w:style w:type="paragraph" w:customStyle="1" w:styleId="123d">
    <w:name w:val="123"/>
    <w:basedOn w:val="a9"/>
    <w:rsid w:val="00B01738"/>
    <w:pPr>
      <w:spacing w:line="360" w:lineRule="auto"/>
      <w:ind w:leftChars="0" w:left="0" w:firstLineChars="0" w:firstLine="425"/>
    </w:pPr>
    <w:rPr>
      <w:snapToGrid/>
      <w:sz w:val="24"/>
      <w:szCs w:val="20"/>
    </w:rPr>
  </w:style>
  <w:style w:type="paragraph" w:customStyle="1" w:styleId="afffffffff2">
    <w:name w:val="括號一二三"/>
    <w:basedOn w:val="afffffffff3"/>
    <w:rsid w:val="00B01738"/>
    <w:pPr>
      <w:spacing w:after="0"/>
      <w:ind w:firstLine="624"/>
      <w:jc w:val="both"/>
    </w:pPr>
    <w:rPr>
      <w:b/>
      <w:sz w:val="28"/>
    </w:rPr>
  </w:style>
  <w:style w:type="paragraph" w:customStyle="1" w:styleId="afffffffff3">
    <w:name w:val="一二三"/>
    <w:basedOn w:val="afffffffff4"/>
    <w:rsid w:val="00B01738"/>
    <w:pPr>
      <w:spacing w:after="120"/>
      <w:ind w:left="0"/>
    </w:pPr>
    <w:rPr>
      <w:b w:val="0"/>
      <w:sz w:val="32"/>
    </w:rPr>
  </w:style>
  <w:style w:type="paragraph" w:customStyle="1" w:styleId="afffffffff4">
    <w:name w:val="壹貳參"/>
    <w:basedOn w:val="a9"/>
    <w:rsid w:val="00B01738"/>
    <w:pPr>
      <w:spacing w:after="240" w:line="360" w:lineRule="auto"/>
      <w:ind w:leftChars="0" w:left="624" w:firstLineChars="0" w:firstLine="0"/>
      <w:jc w:val="left"/>
    </w:pPr>
    <w:rPr>
      <w:b/>
      <w:snapToGrid/>
      <w:sz w:val="36"/>
      <w:szCs w:val="20"/>
    </w:rPr>
  </w:style>
  <w:style w:type="paragraph" w:styleId="39">
    <w:name w:val="Body Text 3"/>
    <w:basedOn w:val="a9"/>
    <w:link w:val="3a"/>
    <w:rsid w:val="00B01738"/>
    <w:pPr>
      <w:spacing w:line="240" w:lineRule="auto"/>
      <w:ind w:leftChars="0" w:left="0" w:right="-80" w:firstLineChars="0" w:firstLine="0"/>
    </w:pPr>
    <w:rPr>
      <w:rFonts w:eastAsia="華康楷書體W5"/>
      <w:sz w:val="26"/>
    </w:rPr>
  </w:style>
  <w:style w:type="character" w:customStyle="1" w:styleId="3a">
    <w:name w:val="本文 3 字元"/>
    <w:link w:val="39"/>
    <w:rsid w:val="00B01738"/>
    <w:rPr>
      <w:rFonts w:ascii="標楷體" w:eastAsia="華康楷書體W5"/>
      <w:snapToGrid w:val="0"/>
      <w:kern w:val="2"/>
      <w:sz w:val="26"/>
      <w:szCs w:val="28"/>
    </w:rPr>
  </w:style>
  <w:style w:type="paragraph" w:styleId="afffffffff5">
    <w:name w:val="Block Text"/>
    <w:basedOn w:val="a9"/>
    <w:rsid w:val="00B01738"/>
    <w:pPr>
      <w:spacing w:line="240" w:lineRule="auto"/>
      <w:ind w:leftChars="0" w:left="113" w:right="113" w:firstLineChars="0" w:firstLine="0"/>
      <w:jc w:val="distribute"/>
    </w:pPr>
    <w:rPr>
      <w:snapToGrid/>
      <w:sz w:val="32"/>
      <w:szCs w:val="20"/>
    </w:rPr>
  </w:style>
  <w:style w:type="paragraph" w:customStyle="1" w:styleId="afffffffff6">
    <w:name w:val="主文"/>
    <w:basedOn w:val="a9"/>
    <w:rsid w:val="00B01738"/>
    <w:pPr>
      <w:spacing w:line="312" w:lineRule="auto"/>
      <w:ind w:leftChars="0" w:left="0" w:firstLine="434"/>
    </w:pPr>
    <w:rPr>
      <w:rFonts w:ascii="Times New Roman" w:eastAsia="華康楷書體W5"/>
      <w:snapToGrid/>
      <w:spacing w:val="4"/>
      <w:sz w:val="21"/>
      <w:szCs w:val="20"/>
    </w:rPr>
  </w:style>
  <w:style w:type="paragraph" w:customStyle="1" w:styleId="afffffffff7">
    <w:name w:val="總述文"/>
    <w:rsid w:val="00B01738"/>
    <w:pPr>
      <w:overflowPunct w:val="0"/>
      <w:spacing w:line="460" w:lineRule="exact"/>
      <w:ind w:firstLineChars="200" w:firstLine="200"/>
      <w:jc w:val="both"/>
    </w:pPr>
    <w:rPr>
      <w:rFonts w:ascii="標楷體" w:eastAsia="標楷體"/>
      <w:kern w:val="2"/>
      <w:sz w:val="28"/>
    </w:rPr>
  </w:style>
  <w:style w:type="paragraph" w:customStyle="1" w:styleId="afffffffff8">
    <w:name w:val="總述文一二三"/>
    <w:rsid w:val="00B01738"/>
    <w:pPr>
      <w:overflowPunct w:val="0"/>
      <w:spacing w:line="460" w:lineRule="exact"/>
      <w:ind w:left="200" w:hangingChars="200" w:hanging="200"/>
      <w:jc w:val="both"/>
    </w:pPr>
    <w:rPr>
      <w:rFonts w:ascii="標楷體" w:eastAsia="標楷體"/>
      <w:sz w:val="28"/>
    </w:rPr>
  </w:style>
  <w:style w:type="paragraph" w:customStyle="1" w:styleId="afffffffff9">
    <w:name w:val="表說"/>
    <w:basedOn w:val="a9"/>
    <w:rsid w:val="00B0173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a">
    <w:name w:val="一內文"/>
    <w:basedOn w:val="a9"/>
    <w:rsid w:val="00B01738"/>
    <w:pPr>
      <w:snapToGrid w:val="0"/>
      <w:spacing w:line="600" w:lineRule="exact"/>
      <w:ind w:leftChars="0" w:left="364" w:firstLine="560"/>
    </w:pPr>
    <w:rPr>
      <w:snapToGrid/>
      <w:szCs w:val="20"/>
    </w:rPr>
  </w:style>
  <w:style w:type="character" w:customStyle="1" w:styleId="emailstyle15">
    <w:name w:val="emailstyle15"/>
    <w:rsid w:val="00B01738"/>
    <w:rPr>
      <w:rFonts w:ascii="Arial" w:eastAsia="新細明體" w:hAnsi="Arial" w:cs="Arial"/>
      <w:color w:val="000000"/>
      <w:sz w:val="18"/>
    </w:rPr>
  </w:style>
  <w:style w:type="paragraph" w:customStyle="1" w:styleId="afffffffffb">
    <w:name w:val="乙篇主文 字元 字元"/>
    <w:basedOn w:val="a9"/>
    <w:link w:val="afffffffffc"/>
    <w:rsid w:val="00B01738"/>
    <w:pPr>
      <w:spacing w:line="400" w:lineRule="exact"/>
      <w:ind w:leftChars="0" w:left="0"/>
    </w:pPr>
    <w:rPr>
      <w:sz w:val="24"/>
      <w:szCs w:val="24"/>
    </w:rPr>
  </w:style>
  <w:style w:type="character" w:customStyle="1" w:styleId="afffffffffc">
    <w:name w:val="乙篇主文 字元 字元 字元"/>
    <w:link w:val="afffffffffb"/>
    <w:rsid w:val="00B01738"/>
    <w:rPr>
      <w:rFonts w:ascii="標楷體" w:eastAsia="標楷體"/>
      <w:snapToGrid w:val="0"/>
      <w:kern w:val="2"/>
      <w:sz w:val="24"/>
      <w:szCs w:val="24"/>
    </w:rPr>
  </w:style>
  <w:style w:type="character" w:customStyle="1" w:styleId="afffffffffd">
    <w:name w:val="甲篇內文 字元 字元"/>
    <w:rsid w:val="00B01738"/>
    <w:rPr>
      <w:rFonts w:ascii="標楷體" w:eastAsia="標楷體"/>
      <w:kern w:val="2"/>
      <w:sz w:val="28"/>
      <w:szCs w:val="28"/>
      <w:lang w:val="en-US" w:eastAsia="zh-TW" w:bidi="ar-SA"/>
    </w:rPr>
  </w:style>
  <w:style w:type="paragraph" w:customStyle="1" w:styleId="1ff7">
    <w:name w:val="標題1.加粗"/>
    <w:basedOn w:val="a9"/>
    <w:link w:val="112"/>
    <w:rsid w:val="00B01738"/>
    <w:pPr>
      <w:spacing w:line="400" w:lineRule="exact"/>
      <w:ind w:leftChars="0" w:left="0" w:firstLineChars="450" w:firstLine="1080"/>
    </w:pPr>
    <w:rPr>
      <w:rFonts w:cs="新細明體"/>
      <w:b/>
      <w:bCs/>
    </w:rPr>
  </w:style>
  <w:style w:type="character" w:customStyle="1" w:styleId="112">
    <w:name w:val="標題1.加粗 字元1"/>
    <w:link w:val="1ff7"/>
    <w:rsid w:val="00B01738"/>
    <w:rPr>
      <w:rFonts w:ascii="標楷體" w:eastAsia="標楷體" w:cs="新細明體"/>
      <w:b/>
      <w:bCs/>
      <w:snapToGrid w:val="0"/>
      <w:kern w:val="2"/>
      <w:sz w:val="28"/>
      <w:szCs w:val="28"/>
    </w:rPr>
  </w:style>
  <w:style w:type="character" w:customStyle="1" w:styleId="1-321">
    <w:name w:val="表格欄1-3退2 字元 字元1"/>
    <w:rsid w:val="00B01738"/>
    <w:rPr>
      <w:rFonts w:eastAsia="標楷體" w:cs="新細明體"/>
      <w:kern w:val="2"/>
      <w:sz w:val="18"/>
      <w:szCs w:val="18"/>
      <w:lang w:val="en-US" w:eastAsia="zh-TW" w:bidi="ar-SA"/>
    </w:rPr>
  </w:style>
  <w:style w:type="character" w:customStyle="1" w:styleId="1ff8">
    <w:name w:val="標題1. 字元 字元"/>
    <w:rsid w:val="00B01738"/>
    <w:rPr>
      <w:rFonts w:ascii="標楷體" w:eastAsia="標楷體" w:cs="新細明體"/>
      <w:bCs/>
      <w:kern w:val="2"/>
      <w:sz w:val="24"/>
      <w:szCs w:val="24"/>
      <w:lang w:val="en-US" w:eastAsia="zh-TW" w:bidi="ar-SA"/>
    </w:rPr>
  </w:style>
  <w:style w:type="paragraph" w:customStyle="1" w:styleId="font7">
    <w:name w:val="font7"/>
    <w:basedOn w:val="a9"/>
    <w:rsid w:val="00B0173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9"/>
    <w:rsid w:val="00B0173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9"/>
    <w:rsid w:val="00B0173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9"/>
    <w:rsid w:val="00B0173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9"/>
    <w:rsid w:val="00B0173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9"/>
    <w:rsid w:val="00B0173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9"/>
    <w:rsid w:val="00B0173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9"/>
    <w:rsid w:val="00B0173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01738"/>
    <w:pPr>
      <w:ind w:left="75"/>
      <w:jc w:val="distribute"/>
    </w:pPr>
    <w:rPr>
      <w:rFonts w:eastAsia="華康儷中黑"/>
      <w:spacing w:val="6"/>
    </w:rPr>
  </w:style>
  <w:style w:type="paragraph" w:customStyle="1" w:styleId="afffffffffe">
    <w:name w:val="小標"/>
    <w:basedOn w:val="a9"/>
    <w:rsid w:val="00B01738"/>
    <w:pPr>
      <w:spacing w:line="360" w:lineRule="auto"/>
      <w:ind w:leftChars="0" w:left="420" w:firstLineChars="0" w:firstLine="0"/>
    </w:pPr>
    <w:rPr>
      <w:b/>
      <w:snapToGrid/>
      <w:sz w:val="32"/>
      <w:szCs w:val="20"/>
    </w:rPr>
  </w:style>
  <w:style w:type="paragraph" w:customStyle="1" w:styleId="affffffffff">
    <w:name w:val="單元 字元 字元"/>
    <w:basedOn w:val="a9"/>
    <w:rsid w:val="00B0173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0">
    <w:name w:val="甲乙丙"/>
    <w:basedOn w:val="a9"/>
    <w:rsid w:val="00B01738"/>
    <w:pPr>
      <w:spacing w:after="360" w:line="360" w:lineRule="auto"/>
      <w:ind w:leftChars="0" w:left="0" w:firstLineChars="0" w:firstLine="0"/>
      <w:jc w:val="center"/>
    </w:pPr>
    <w:rPr>
      <w:b/>
      <w:snapToGrid/>
      <w:sz w:val="40"/>
      <w:szCs w:val="20"/>
    </w:rPr>
  </w:style>
  <w:style w:type="paragraph" w:customStyle="1" w:styleId="123e">
    <w:name w:val="括號123"/>
    <w:basedOn w:val="123d"/>
    <w:rsid w:val="00B01738"/>
    <w:pPr>
      <w:ind w:firstLine="624"/>
    </w:pPr>
  </w:style>
  <w:style w:type="paragraph" w:customStyle="1" w:styleId="123f">
    <w:name w:val="圓圈123"/>
    <w:basedOn w:val="123e"/>
    <w:rsid w:val="00B01738"/>
    <w:pPr>
      <w:ind w:firstLine="1008"/>
    </w:pPr>
  </w:style>
  <w:style w:type="paragraph" w:customStyle="1" w:styleId="-0">
    <w:name w:val="樣式-壹"/>
    <w:basedOn w:val="a9"/>
    <w:rsid w:val="00B0173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01738"/>
    <w:pPr>
      <w:ind w:firstLineChars="200" w:firstLine="200"/>
    </w:pPr>
  </w:style>
  <w:style w:type="character" w:customStyle="1" w:styleId="1ff9">
    <w:name w:val="標題1.加粗 字元 字元 字元"/>
    <w:rsid w:val="00B01738"/>
    <w:rPr>
      <w:rFonts w:ascii="標楷體" w:eastAsia="標楷體" w:cs="新細明體"/>
      <w:b/>
      <w:bCs/>
      <w:snapToGrid w:val="0"/>
      <w:kern w:val="2"/>
      <w:sz w:val="28"/>
      <w:szCs w:val="28"/>
      <w:lang w:val="en-US" w:eastAsia="zh-TW" w:bidi="ar-SA"/>
    </w:rPr>
  </w:style>
  <w:style w:type="paragraph" w:customStyle="1" w:styleId="affffffffff1">
    <w:name w:val="乙篇主文 字元"/>
    <w:basedOn w:val="a9"/>
    <w:link w:val="1ffa"/>
    <w:rsid w:val="00B01738"/>
    <w:pPr>
      <w:spacing w:line="400" w:lineRule="exact"/>
      <w:ind w:leftChars="0" w:left="0"/>
    </w:pPr>
    <w:rPr>
      <w:sz w:val="24"/>
      <w:szCs w:val="24"/>
    </w:rPr>
  </w:style>
  <w:style w:type="character" w:customStyle="1" w:styleId="1ffa">
    <w:name w:val="乙篇主文 字元 字元1"/>
    <w:link w:val="affffffffff1"/>
    <w:rsid w:val="00B01738"/>
    <w:rPr>
      <w:rFonts w:ascii="標楷體" w:eastAsia="標楷體"/>
      <w:snapToGrid w:val="0"/>
      <w:kern w:val="2"/>
      <w:sz w:val="24"/>
      <w:szCs w:val="24"/>
    </w:rPr>
  </w:style>
  <w:style w:type="paragraph" w:customStyle="1" w:styleId="bb">
    <w:name w:val="標題bb"/>
    <w:basedOn w:val="a9"/>
    <w:rsid w:val="00B01738"/>
    <w:pPr>
      <w:spacing w:line="240" w:lineRule="auto"/>
      <w:ind w:leftChars="0" w:left="0" w:firstLineChars="0" w:firstLine="0"/>
    </w:pPr>
    <w:rPr>
      <w:rFonts w:ascii="Times New Roman"/>
      <w:snapToGrid/>
      <w:szCs w:val="20"/>
    </w:rPr>
  </w:style>
  <w:style w:type="paragraph" w:customStyle="1" w:styleId="1-14">
    <w:name w:val="表格欄1-1主管 字元 字元"/>
    <w:basedOn w:val="a9"/>
    <w:rsid w:val="00B0173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9"/>
    <w:rsid w:val="00B0173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9"/>
    <w:rsid w:val="00B0173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2">
    <w:name w:val="名詞解釋"/>
    <w:basedOn w:val="a9"/>
    <w:autoRedefine/>
    <w:rsid w:val="00B0173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3">
    <w:name w:val="議題內文"/>
    <w:autoRedefine/>
    <w:rsid w:val="00B01738"/>
    <w:pPr>
      <w:widowControl w:val="0"/>
      <w:spacing w:line="360" w:lineRule="exact"/>
      <w:ind w:firstLineChars="203" w:firstLine="406"/>
      <w:jc w:val="both"/>
    </w:pPr>
    <w:rPr>
      <w:rFonts w:ascii="Arial Narrow" w:eastAsia="細明體" w:hAnsi="細明體"/>
    </w:rPr>
  </w:style>
  <w:style w:type="paragraph" w:customStyle="1" w:styleId="affffffffff4">
    <w:name w:val="議題一"/>
    <w:basedOn w:val="affffffffff3"/>
    <w:autoRedefine/>
    <w:rsid w:val="00B01738"/>
    <w:pPr>
      <w:tabs>
        <w:tab w:val="num" w:pos="360"/>
      </w:tabs>
      <w:spacing w:afterLines="50" w:after="180" w:line="240" w:lineRule="exact"/>
      <w:ind w:left="360" w:firstLineChars="180" w:hanging="360"/>
    </w:pPr>
  </w:style>
  <w:style w:type="paragraph" w:customStyle="1" w:styleId="1-15">
    <w:name w:val="表1-1"/>
    <w:autoRedefine/>
    <w:rsid w:val="00B01738"/>
    <w:pPr>
      <w:tabs>
        <w:tab w:val="num" w:pos="360"/>
      </w:tabs>
      <w:jc w:val="center"/>
    </w:pPr>
    <w:rPr>
      <w:rFonts w:ascii="Arial Narrow" w:eastAsia="細明體" w:hAnsi="細明體"/>
      <w:b/>
      <w:sz w:val="22"/>
      <w:szCs w:val="22"/>
    </w:rPr>
  </w:style>
  <w:style w:type="paragraph" w:customStyle="1" w:styleId="a1">
    <w:name w:val="名詞解釋內文"/>
    <w:autoRedefine/>
    <w:rsid w:val="00B01738"/>
    <w:pPr>
      <w:numPr>
        <w:numId w:val="5"/>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0173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01738"/>
    <w:pPr>
      <w:framePr w:wrap="around"/>
      <w:spacing w:after="0"/>
      <w:ind w:left="301" w:hanging="301"/>
    </w:pPr>
    <w:rPr>
      <w:sz w:val="12"/>
    </w:rPr>
  </w:style>
  <w:style w:type="paragraph" w:customStyle="1" w:styleId="affffffffff6">
    <w:name w:val="議題(一)"/>
    <w:basedOn w:val="affffffffff4"/>
    <w:autoRedefine/>
    <w:rsid w:val="00B01738"/>
    <w:pPr>
      <w:tabs>
        <w:tab w:val="clear" w:pos="360"/>
      </w:tabs>
      <w:spacing w:beforeLines="70" w:before="252" w:afterLines="20" w:after="72"/>
      <w:ind w:left="0" w:firstLineChars="0" w:firstLine="0"/>
    </w:pPr>
    <w:rPr>
      <w:b/>
      <w:bCs/>
      <w:color w:val="000000"/>
      <w:sz w:val="24"/>
    </w:rPr>
  </w:style>
  <w:style w:type="character" w:customStyle="1" w:styleId="style2">
    <w:name w:val="style2"/>
    <w:rsid w:val="00B01738"/>
  </w:style>
  <w:style w:type="character" w:customStyle="1" w:styleId="cleartxt1">
    <w:name w:val="cleartxt1"/>
    <w:rsid w:val="00B01738"/>
    <w:rPr>
      <w:b/>
      <w:bCs/>
      <w:color w:val="00CC00"/>
    </w:rPr>
  </w:style>
  <w:style w:type="character" w:customStyle="1" w:styleId="style31">
    <w:name w:val="style31"/>
    <w:rsid w:val="00B01738"/>
    <w:rPr>
      <w:color w:val="000033"/>
      <w:sz w:val="20"/>
      <w:szCs w:val="20"/>
    </w:rPr>
  </w:style>
  <w:style w:type="character" w:customStyle="1" w:styleId="story1">
    <w:name w:val="story1"/>
    <w:rsid w:val="00B01738"/>
    <w:rPr>
      <w:rFonts w:ascii="Verdana" w:hAnsi="Verdana" w:hint="default"/>
      <w:color w:val="414141"/>
      <w:sz w:val="22"/>
      <w:szCs w:val="22"/>
    </w:rPr>
  </w:style>
  <w:style w:type="character" w:customStyle="1" w:styleId="4c">
    <w:name w:val="強調粗體4"/>
    <w:rsid w:val="00B01738"/>
    <w:rPr>
      <w:b/>
      <w:bCs/>
    </w:rPr>
  </w:style>
  <w:style w:type="character" w:customStyle="1" w:styleId="style211">
    <w:name w:val="style211"/>
    <w:rsid w:val="00B01738"/>
    <w:rPr>
      <w:rFonts w:ascii="微軟正黑體" w:eastAsia="微軟正黑體" w:hint="eastAsia"/>
      <w:b/>
      <w:bCs/>
      <w:sz w:val="21"/>
      <w:szCs w:val="21"/>
    </w:rPr>
  </w:style>
  <w:style w:type="paragraph" w:customStyle="1" w:styleId="affffffffff7">
    <w:name w:val=" 字元 字元 字元 字元 字元 字元"/>
    <w:basedOn w:val="a9"/>
    <w:rsid w:val="00B0173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b">
    <w:name w:val=" 字元3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01738"/>
    <w:rPr>
      <w:rFonts w:ascii="Times New Roman" w:hAnsi="Times New Roman" w:cs="Times New Roman" w:hint="default"/>
      <w:strike w:val="0"/>
      <w:dstrike w:val="0"/>
      <w:sz w:val="24"/>
      <w:szCs w:val="24"/>
      <w:u w:val="none"/>
      <w:effect w:val="none"/>
    </w:rPr>
  </w:style>
  <w:style w:type="character" w:customStyle="1" w:styleId="ft1">
    <w:name w:val="ft1"/>
    <w:rsid w:val="00B01738"/>
  </w:style>
  <w:style w:type="paragraph" w:customStyle="1" w:styleId="affffffffff8">
    <w:name w:val="註腳樣式"/>
    <w:basedOn w:val="aff5"/>
    <w:link w:val="affffffffff9"/>
    <w:qFormat/>
    <w:rsid w:val="00B01738"/>
    <w:pPr>
      <w:ind w:left="566" w:firstLine="406"/>
    </w:pPr>
  </w:style>
  <w:style w:type="character" w:customStyle="1" w:styleId="style11">
    <w:name w:val="style11"/>
    <w:rsid w:val="00B01738"/>
    <w:rPr>
      <w:sz w:val="24"/>
      <w:szCs w:val="24"/>
    </w:rPr>
  </w:style>
  <w:style w:type="character" w:customStyle="1" w:styleId="w121">
    <w:name w:val="w121"/>
    <w:rsid w:val="00B01738"/>
    <w:rPr>
      <w:b/>
      <w:bCs/>
      <w:color w:val="FF0000"/>
      <w:sz w:val="30"/>
      <w:szCs w:val="30"/>
    </w:rPr>
  </w:style>
  <w:style w:type="paragraph" w:customStyle="1" w:styleId="54">
    <w:name w:val=" 字元 字元5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01738"/>
    <w:rPr>
      <w:rFonts w:ascii="зũ" w:hAnsi="зũ" w:hint="default"/>
      <w:b/>
      <w:bCs/>
      <w:color w:val="FF0000"/>
    </w:rPr>
  </w:style>
  <w:style w:type="paragraph" w:customStyle="1" w:styleId="Web4">
    <w:name w:val="內文 (Web)4"/>
    <w:basedOn w:val="a9"/>
    <w:rsid w:val="00B0173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7">
    <w:name w:val=" 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 字元1 字元 字元"/>
    <w:basedOn w:val="a9"/>
    <w:rsid w:val="00B0173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9"/>
    <w:autoRedefine/>
    <w:rsid w:val="00B01738"/>
    <w:pPr>
      <w:snapToGrid w:val="0"/>
      <w:spacing w:line="300" w:lineRule="auto"/>
      <w:ind w:leftChars="100" w:left="240" w:firstLine="560"/>
    </w:pPr>
    <w:rPr>
      <w:rFonts w:hAnsi="標楷體" w:cs="Arial"/>
      <w:snapToGrid/>
    </w:rPr>
  </w:style>
  <w:style w:type="character" w:customStyle="1" w:styleId="word42">
    <w:name w:val="word42"/>
    <w:rsid w:val="00B01738"/>
    <w:rPr>
      <w:rFonts w:ascii="新細明體" w:eastAsia="新細明體" w:hAnsi="新細明體" w:hint="eastAsia"/>
      <w:color w:val="000000"/>
      <w:sz w:val="19"/>
      <w:szCs w:val="19"/>
    </w:rPr>
  </w:style>
  <w:style w:type="character" w:customStyle="1" w:styleId="style41">
    <w:name w:val="style41"/>
    <w:rsid w:val="00B01738"/>
    <w:rPr>
      <w:color w:val="999999"/>
      <w:sz w:val="24"/>
      <w:szCs w:val="24"/>
    </w:rPr>
  </w:style>
  <w:style w:type="character" w:customStyle="1" w:styleId="style14">
    <w:name w:val="style14"/>
    <w:rsid w:val="00B01738"/>
    <w:rPr>
      <w:sz w:val="18"/>
      <w:szCs w:val="18"/>
    </w:rPr>
  </w:style>
  <w:style w:type="character" w:customStyle="1" w:styleId="1ffd">
    <w:name w:val="姓名及分機 字元1"/>
    <w:rsid w:val="00B01738"/>
    <w:rPr>
      <w:rFonts w:ascii="標楷體" w:eastAsia="標楷體"/>
      <w:snapToGrid w:val="0"/>
      <w:kern w:val="2"/>
      <w:sz w:val="24"/>
      <w:szCs w:val="28"/>
      <w:lang w:val="en-US" w:eastAsia="zh-TW" w:bidi="ar-SA"/>
    </w:rPr>
  </w:style>
  <w:style w:type="character" w:customStyle="1" w:styleId="word1">
    <w:name w:val="word1"/>
    <w:rsid w:val="00B01738"/>
    <w:rPr>
      <w:rFonts w:ascii="sөũ" w:hAnsi="sөũ" w:hint="default"/>
      <w:color w:val="555555"/>
      <w:sz w:val="24"/>
      <w:szCs w:val="24"/>
    </w:rPr>
  </w:style>
  <w:style w:type="character" w:customStyle="1" w:styleId="line-height-18pt1">
    <w:name w:val="line-height-18pt1"/>
    <w:rsid w:val="00B01738"/>
  </w:style>
  <w:style w:type="character" w:customStyle="1" w:styleId="url2">
    <w:name w:val="url2"/>
    <w:rsid w:val="00B01738"/>
    <w:rPr>
      <w:color w:val="008000"/>
      <w:sz w:val="22"/>
      <w:szCs w:val="22"/>
    </w:rPr>
  </w:style>
  <w:style w:type="character" w:customStyle="1" w:styleId="1ffe">
    <w:name w:val="(一)下內文 字元1"/>
    <w:rsid w:val="00B01738"/>
    <w:rPr>
      <w:rFonts w:ascii="標楷體" w:eastAsia="標楷體"/>
      <w:snapToGrid w:val="0"/>
      <w:kern w:val="2"/>
      <w:sz w:val="28"/>
      <w:szCs w:val="28"/>
      <w:lang w:val="en-US" w:eastAsia="zh-TW" w:bidi="ar-SA"/>
    </w:rPr>
  </w:style>
  <w:style w:type="paragraph" w:customStyle="1" w:styleId="affffffffffb">
    <w:name w:val="標題目錄"/>
    <w:basedOn w:val="a9"/>
    <w:rsid w:val="00B01738"/>
    <w:pPr>
      <w:spacing w:line="240" w:lineRule="auto"/>
      <w:ind w:leftChars="1" w:left="608" w:hangingChars="210" w:hanging="605"/>
    </w:pPr>
    <w:rPr>
      <w:rFonts w:ascii="新細明體" w:eastAsia="新細明體"/>
      <w:b/>
      <w:bCs/>
      <w:snapToGrid/>
    </w:rPr>
  </w:style>
  <w:style w:type="paragraph" w:customStyle="1" w:styleId="1fff">
    <w:name w:val="字元 字元1"/>
    <w:basedOn w:val="a9"/>
    <w:semiHidden/>
    <w:rsid w:val="00B0173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8">
    <w:name w:val="字元 字元2 字元 字元 字元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字元 字元 字元"/>
    <w:basedOn w:val="a9"/>
    <w:rsid w:val="00B0173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0">
    <w:name w:val="字元 字元 字元 字元 字元1"/>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1">
    <w:name w:val="字元 字元 字元 字元 字元1 字元 字元 字元"/>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9">
    <w:name w:val="字元 字元2"/>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c">
    <w:name w:val="字元 字元3"/>
    <w:basedOn w:val="a9"/>
    <w:semiHidden/>
    <w:rsid w:val="00B0173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d">
    <w:name w:val="A"/>
    <w:basedOn w:val="1231"/>
    <w:qFormat/>
    <w:rsid w:val="00B01738"/>
    <w:pPr>
      <w:spacing w:line="480" w:lineRule="exact"/>
      <w:ind w:leftChars="400" w:firstLineChars="200" w:firstLine="200"/>
    </w:pPr>
  </w:style>
  <w:style w:type="paragraph" w:customStyle="1" w:styleId="2fa">
    <w:name w:val="樣式2"/>
    <w:basedOn w:val="Affffffffffd"/>
    <w:qFormat/>
    <w:rsid w:val="00B01738"/>
    <w:pPr>
      <w:ind w:leftChars="300" w:left="300"/>
    </w:pPr>
  </w:style>
  <w:style w:type="paragraph" w:customStyle="1" w:styleId="B">
    <w:name w:val="B"/>
    <w:basedOn w:val="1233"/>
    <w:qFormat/>
    <w:rsid w:val="00B01738"/>
    <w:pPr>
      <w:spacing w:line="480" w:lineRule="exact"/>
      <w:ind w:leftChars="500" w:firstLineChars="200" w:firstLine="200"/>
    </w:pPr>
    <w:rPr>
      <w:snapToGrid/>
      <w:color w:val="4F81BD"/>
      <w:szCs w:val="20"/>
    </w:rPr>
  </w:style>
  <w:style w:type="paragraph" w:styleId="affffffffffe">
    <w:name w:val="Salutation"/>
    <w:basedOn w:val="a9"/>
    <w:next w:val="a9"/>
    <w:link w:val="afffffffffff"/>
    <w:rsid w:val="002656C0"/>
    <w:rPr>
      <w:snapToGrid/>
      <w:kern w:val="0"/>
    </w:rPr>
  </w:style>
  <w:style w:type="character" w:customStyle="1" w:styleId="afffffffffff">
    <w:name w:val="問候 字元"/>
    <w:link w:val="affffffffffe"/>
    <w:rsid w:val="002656C0"/>
    <w:rPr>
      <w:rFonts w:ascii="標楷體" w:eastAsia="標楷體"/>
      <w:sz w:val="28"/>
      <w:szCs w:val="28"/>
    </w:rPr>
  </w:style>
  <w:style w:type="paragraph" w:styleId="afffffffffff0">
    <w:name w:val="Closing"/>
    <w:basedOn w:val="a9"/>
    <w:link w:val="afffffffffff1"/>
    <w:uiPriority w:val="99"/>
    <w:rsid w:val="002656C0"/>
    <w:pPr>
      <w:ind w:leftChars="1800" w:left="100"/>
    </w:pPr>
    <w:rPr>
      <w:snapToGrid/>
      <w:kern w:val="0"/>
    </w:rPr>
  </w:style>
  <w:style w:type="character" w:customStyle="1" w:styleId="afffffffffff1">
    <w:name w:val="結語 字元"/>
    <w:link w:val="afffffffffff0"/>
    <w:uiPriority w:val="99"/>
    <w:rsid w:val="002656C0"/>
    <w:rPr>
      <w:rFonts w:ascii="標楷體" w:eastAsia="標楷體"/>
      <w:sz w:val="28"/>
      <w:szCs w:val="28"/>
    </w:rPr>
  </w:style>
  <w:style w:type="character" w:customStyle="1" w:styleId="font4">
    <w:name w:val="font4"/>
    <w:rsid w:val="002656C0"/>
  </w:style>
  <w:style w:type="paragraph" w:customStyle="1" w:styleId="1fff2">
    <w:name w:val=" 字元 字元1 字元 字元 字元 字元 字元 字元 字元"/>
    <w:basedOn w:val="a9"/>
    <w:rsid w:val="002656C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maintext2">
    <w:name w:val="maintext2"/>
    <w:rsid w:val="002656C0"/>
    <w:rPr>
      <w:rFonts w:ascii="細明體" w:eastAsia="細明體" w:hAnsi="細明體" w:hint="eastAsia"/>
      <w:color w:val="333333"/>
      <w:sz w:val="18"/>
      <w:szCs w:val="18"/>
    </w:rPr>
  </w:style>
  <w:style w:type="paragraph" w:styleId="afffffffffff2">
    <w:name w:val="Note Heading"/>
    <w:basedOn w:val="a9"/>
    <w:next w:val="a9"/>
    <w:link w:val="afffffffffff3"/>
    <w:uiPriority w:val="99"/>
    <w:unhideWhenUsed/>
    <w:rsid w:val="002656C0"/>
    <w:pPr>
      <w:jc w:val="center"/>
    </w:pPr>
    <w:rPr>
      <w:rFonts w:hAnsi="標楷體"/>
      <w:b/>
      <w:szCs w:val="20"/>
    </w:rPr>
  </w:style>
  <w:style w:type="character" w:customStyle="1" w:styleId="afffffffffff3">
    <w:name w:val="註釋標題 字元"/>
    <w:link w:val="afffffffffff2"/>
    <w:uiPriority w:val="99"/>
    <w:rsid w:val="002656C0"/>
    <w:rPr>
      <w:rFonts w:ascii="標楷體" w:eastAsia="標楷體" w:hAnsi="標楷體"/>
      <w:b/>
      <w:snapToGrid w:val="0"/>
      <w:kern w:val="2"/>
      <w:sz w:val="28"/>
    </w:rPr>
  </w:style>
  <w:style w:type="character" w:customStyle="1" w:styleId="1fff3">
    <w:name w:val="註解文字 字元1"/>
    <w:rsid w:val="002656C0"/>
    <w:rPr>
      <w:rFonts w:ascii="標楷體" w:eastAsia="標楷體"/>
      <w:snapToGrid w:val="0"/>
      <w:kern w:val="2"/>
      <w:sz w:val="28"/>
      <w:szCs w:val="28"/>
    </w:rPr>
  </w:style>
  <w:style w:type="character" w:customStyle="1" w:styleId="1fff4">
    <w:name w:val="註解主旨 字元1"/>
    <w:rsid w:val="002656C0"/>
    <w:rPr>
      <w:rFonts w:ascii="標楷體" w:eastAsia="標楷體"/>
      <w:b/>
      <w:bCs/>
      <w:snapToGrid w:val="0"/>
      <w:kern w:val="2"/>
      <w:sz w:val="28"/>
      <w:szCs w:val="28"/>
    </w:rPr>
  </w:style>
  <w:style w:type="character" w:styleId="afffffffffff4">
    <w:name w:val="Subtle Emphasis"/>
    <w:uiPriority w:val="19"/>
    <w:qFormat/>
    <w:rsid w:val="002656C0"/>
    <w:rPr>
      <w:i/>
      <w:iCs/>
      <w:color w:val="808080"/>
    </w:rPr>
  </w:style>
  <w:style w:type="character" w:styleId="afffffffffff5">
    <w:name w:val="Intense Emphasis"/>
    <w:uiPriority w:val="21"/>
    <w:qFormat/>
    <w:rsid w:val="002656C0"/>
    <w:rPr>
      <w:b/>
      <w:bCs/>
      <w:i/>
      <w:iCs/>
      <w:color w:val="4F81BD"/>
    </w:rPr>
  </w:style>
  <w:style w:type="paragraph" w:styleId="afffffffffff6">
    <w:name w:val="Subtitle"/>
    <w:basedOn w:val="a9"/>
    <w:next w:val="a9"/>
    <w:link w:val="afffffffffff7"/>
    <w:uiPriority w:val="11"/>
    <w:qFormat/>
    <w:rsid w:val="002656C0"/>
    <w:pPr>
      <w:widowControl/>
      <w:adjustRightInd w:val="0"/>
      <w:spacing w:after="60"/>
      <w:jc w:val="center"/>
      <w:outlineLvl w:val="1"/>
    </w:pPr>
    <w:rPr>
      <w:rFonts w:ascii="Cambria" w:eastAsia="新細明體" w:hAnsi="Cambria"/>
      <w:i/>
      <w:iCs/>
      <w:snapToGrid/>
      <w:kern w:val="0"/>
      <w:sz w:val="24"/>
      <w:szCs w:val="24"/>
    </w:rPr>
  </w:style>
  <w:style w:type="character" w:customStyle="1" w:styleId="afffffffffff7">
    <w:name w:val="副標題 字元"/>
    <w:link w:val="afffffffffff6"/>
    <w:uiPriority w:val="11"/>
    <w:rsid w:val="002656C0"/>
    <w:rPr>
      <w:rFonts w:ascii="Cambria" w:hAnsi="Cambria"/>
      <w:i/>
      <w:iCs/>
      <w:sz w:val="24"/>
      <w:szCs w:val="24"/>
    </w:rPr>
  </w:style>
  <w:style w:type="paragraph" w:customStyle="1" w:styleId="xl29">
    <w:name w:val="xl2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Arial Unicode MS" w:hint="eastAsia"/>
      <w:snapToGrid/>
      <w:kern w:val="0"/>
    </w:rPr>
  </w:style>
  <w:style w:type="paragraph" w:customStyle="1" w:styleId="xl31">
    <w:name w:val="xl31"/>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3">
    <w:name w:val="xl33"/>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Arial Unicode MS" w:hint="eastAsia"/>
      <w:snapToGrid/>
      <w:kern w:val="0"/>
    </w:rPr>
  </w:style>
  <w:style w:type="paragraph" w:customStyle="1" w:styleId="xl34">
    <w:name w:val="xl34"/>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Arial Unicode MS" w:hint="eastAsia"/>
      <w:snapToGrid/>
      <w:kern w:val="0"/>
    </w:rPr>
  </w:style>
  <w:style w:type="paragraph" w:customStyle="1" w:styleId="xl35">
    <w:name w:val="xl35"/>
    <w:basedOn w:val="a9"/>
    <w:rsid w:val="00E72EAA"/>
    <w:pPr>
      <w:widowControl/>
      <w:spacing w:before="100" w:beforeAutospacing="1" w:after="100" w:afterAutospacing="1" w:line="240" w:lineRule="auto"/>
      <w:ind w:leftChars="0" w:left="0" w:firstLineChars="0" w:firstLine="0"/>
      <w:jc w:val="left"/>
    </w:pPr>
    <w:rPr>
      <w:rFonts w:hAnsi="標楷體" w:cs="Arial Unicode MS" w:hint="eastAsia"/>
      <w:snapToGrid/>
      <w:kern w:val="0"/>
      <w:sz w:val="24"/>
      <w:szCs w:val="24"/>
    </w:rPr>
  </w:style>
  <w:style w:type="paragraph" w:customStyle="1" w:styleId="font6">
    <w:name w:val="font6"/>
    <w:basedOn w:val="a9"/>
    <w:rsid w:val="00E72EAA"/>
    <w:pPr>
      <w:widowControl/>
      <w:spacing w:before="100" w:beforeAutospacing="1" w:after="100" w:afterAutospacing="1" w:line="240" w:lineRule="auto"/>
      <w:ind w:leftChars="0" w:left="0" w:firstLineChars="0" w:firstLine="0"/>
      <w:jc w:val="left"/>
    </w:pPr>
    <w:rPr>
      <w:rFonts w:ascii="Courier New" w:eastAsia="新細明體" w:hAnsi="Courier New"/>
      <w:b/>
      <w:bCs/>
      <w:snapToGrid/>
      <w:kern w:val="0"/>
    </w:rPr>
  </w:style>
  <w:style w:type="character" w:customStyle="1" w:styleId="2fb">
    <w:name w:val="(一)(二)(三) 字元2"/>
    <w:rsid w:val="00E72EAA"/>
    <w:rPr>
      <w:rFonts w:ascii="標楷體" w:eastAsia="標楷體"/>
      <w:snapToGrid w:val="0"/>
      <w:kern w:val="2"/>
      <w:sz w:val="28"/>
      <w:szCs w:val="28"/>
    </w:rPr>
  </w:style>
  <w:style w:type="paragraph" w:customStyle="1" w:styleId="191">
    <w:name w:val="字元 字元19"/>
    <w:basedOn w:val="a9"/>
    <w:semiHidden/>
    <w:rsid w:val="00E72EA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d">
    <w:name w:val="字元3"/>
    <w:rsid w:val="00E72EAA"/>
    <w:rPr>
      <w:rFonts w:ascii="標楷體" w:eastAsia="標楷體"/>
      <w:snapToGrid w:val="0"/>
      <w:kern w:val="2"/>
    </w:rPr>
  </w:style>
  <w:style w:type="character" w:customStyle="1" w:styleId="2fc">
    <w:name w:val="字元2"/>
    <w:semiHidden/>
    <w:rsid w:val="00E72EAA"/>
    <w:rPr>
      <w:rFonts w:ascii="標楷體" w:eastAsia="標楷體"/>
      <w:snapToGrid w:val="0"/>
      <w:kern w:val="2"/>
    </w:rPr>
  </w:style>
  <w:style w:type="character" w:customStyle="1" w:styleId="148">
    <w:name w:val="第二層(14號字) 字元 字元"/>
    <w:rsid w:val="00E72EAA"/>
    <w:rPr>
      <w:rFonts w:ascii="標楷體" w:eastAsia="標楷體"/>
      <w:b/>
      <w:snapToGrid w:val="0"/>
      <w:kern w:val="2"/>
      <w:sz w:val="28"/>
      <w:lang w:val="en-US" w:eastAsia="zh-TW" w:bidi="ar-SA"/>
    </w:rPr>
  </w:style>
  <w:style w:type="character" w:customStyle="1" w:styleId="181">
    <w:name w:val="字元18"/>
    <w:rsid w:val="00E72EAA"/>
    <w:rPr>
      <w:rFonts w:ascii="標楷體" w:eastAsia="標楷體"/>
      <w:snapToGrid w:val="0"/>
      <w:kern w:val="2"/>
      <w:lang w:val="en-US" w:eastAsia="zh-TW" w:bidi="ar-SA"/>
    </w:rPr>
  </w:style>
  <w:style w:type="character" w:customStyle="1" w:styleId="171">
    <w:name w:val="字元17"/>
    <w:rsid w:val="00E72EAA"/>
    <w:rPr>
      <w:rFonts w:ascii="標楷體" w:eastAsia="標楷體"/>
      <w:snapToGrid w:val="0"/>
      <w:kern w:val="2"/>
      <w:lang w:val="en-US" w:eastAsia="zh-TW" w:bidi="ar-SA"/>
    </w:rPr>
  </w:style>
  <w:style w:type="paragraph" w:customStyle="1" w:styleId="217">
    <w:name w:val="字元 字元2 字元 字元 字元1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f5">
    <w:name w:val="(一)(二)(三) 字元1 字元"/>
    <w:rsid w:val="00E72EAA"/>
    <w:rPr>
      <w:rFonts w:ascii="標楷體" w:eastAsia="標楷體"/>
      <w:snapToGrid w:val="0"/>
      <w:kern w:val="2"/>
      <w:sz w:val="28"/>
      <w:szCs w:val="28"/>
      <w:lang w:val="en-US" w:eastAsia="zh-TW" w:bidi="ar-SA"/>
    </w:rPr>
  </w:style>
  <w:style w:type="character" w:customStyle="1" w:styleId="afffffffffff8">
    <w:name w:val="(一)下內文 字元 字元"/>
    <w:rsid w:val="00E72EAA"/>
    <w:rPr>
      <w:rFonts w:ascii="標楷體" w:eastAsia="標楷體"/>
      <w:snapToGrid w:val="0"/>
      <w:kern w:val="2"/>
      <w:sz w:val="28"/>
      <w:szCs w:val="28"/>
      <w:lang w:val="en-US" w:eastAsia="zh-TW" w:bidi="ar-SA"/>
    </w:rPr>
  </w:style>
  <w:style w:type="character" w:customStyle="1" w:styleId="149">
    <w:name w:val="表格內文(14行高) 字元 字元"/>
    <w:rsid w:val="00E72EAA"/>
    <w:rPr>
      <w:rFonts w:ascii="標楷體" w:eastAsia="標楷體"/>
      <w:snapToGrid w:val="0"/>
      <w:kern w:val="2"/>
      <w:sz w:val="24"/>
      <w:szCs w:val="28"/>
      <w:lang w:val="en-US" w:eastAsia="zh-TW" w:bidi="ar-SA"/>
    </w:rPr>
  </w:style>
  <w:style w:type="paragraph" w:customStyle="1" w:styleId="afffffffffff9">
    <w:name w:val="表格文字"/>
    <w:rsid w:val="00E72EAA"/>
    <w:pPr>
      <w:keepLines/>
      <w:suppressAutoHyphens/>
      <w:adjustRightInd w:val="0"/>
      <w:snapToGrid w:val="0"/>
      <w:jc w:val="center"/>
    </w:pPr>
    <w:rPr>
      <w:rFonts w:eastAsia="標楷體" w:cs="新細明體"/>
      <w:kern w:val="2"/>
      <w:sz w:val="24"/>
      <w:szCs w:val="24"/>
    </w:rPr>
  </w:style>
  <w:style w:type="paragraph" w:customStyle="1" w:styleId="afffffffffffa">
    <w:name w:val="手冊表名 + (中文) 華康中明體"/>
    <w:aliases w:val="13 點,套用前:  1 列,套用後:  0.5 列"/>
    <w:basedOn w:val="a9"/>
    <w:rsid w:val="00E72EAA"/>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fffffb">
    <w:name w:val="表格內容"/>
    <w:basedOn w:val="a9"/>
    <w:rsid w:val="00E72EAA"/>
    <w:pPr>
      <w:snapToGrid w:val="0"/>
      <w:spacing w:beforeLines="50" w:before="50" w:afterLines="50" w:after="50" w:line="240" w:lineRule="auto"/>
      <w:ind w:leftChars="0" w:left="0" w:firstLineChars="0" w:firstLine="0"/>
      <w:jc w:val="center"/>
    </w:pPr>
    <w:rPr>
      <w:rFonts w:ascii="Times New Roman"/>
      <w:bCs/>
      <w:snapToGrid/>
      <w:sz w:val="24"/>
      <w:szCs w:val="24"/>
    </w:rPr>
  </w:style>
  <w:style w:type="character" w:customStyle="1" w:styleId="afffffffffffc">
    <w:name w:val="(一)(二)(三) 字元 字元"/>
    <w:rsid w:val="00E72EAA"/>
    <w:rPr>
      <w:rFonts w:ascii="標楷體" w:eastAsia="標楷體"/>
      <w:snapToGrid w:val="0"/>
      <w:kern w:val="2"/>
      <w:sz w:val="28"/>
      <w:szCs w:val="28"/>
      <w:lang w:val="en-US" w:eastAsia="zh-TW" w:bidi="ar-SA"/>
    </w:rPr>
  </w:style>
  <w:style w:type="character" w:customStyle="1" w:styleId="afffffffffffd">
    <w:name w:val="(一)(二)(三) 字元 字元 字元"/>
    <w:rsid w:val="00E72EAA"/>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E72EAA"/>
    <w:rPr>
      <w:rFonts w:ascii="標楷體" w:eastAsia="標楷體"/>
      <w:snapToGrid w:val="0"/>
      <w:kern w:val="2"/>
      <w:sz w:val="24"/>
      <w:szCs w:val="28"/>
      <w:lang w:val="en-US" w:eastAsia="zh-TW" w:bidi="ar-SA"/>
    </w:rPr>
  </w:style>
  <w:style w:type="paragraph" w:customStyle="1" w:styleId="afffffffffffe">
    <w:name w:val="(一)下內文 字元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affffffffffff">
    <w:name w:val="(一)下內文 字元 字元 字元 字元 字元"/>
    <w:basedOn w:val="a9"/>
    <w:rsid w:val="00E72EAA"/>
    <w:pPr>
      <w:adjustRightInd w:val="0"/>
      <w:spacing w:line="480" w:lineRule="exact"/>
      <w:ind w:leftChars="300" w:left="300" w:firstLineChars="0" w:firstLine="0"/>
    </w:pPr>
    <w:rPr>
      <w:rFonts w:ascii="Times New Roman"/>
    </w:rPr>
  </w:style>
  <w:style w:type="paragraph" w:customStyle="1" w:styleId="14a">
    <w:name w:val="第二層(14號字) 字元 字元 字元"/>
    <w:rsid w:val="00E72EAA"/>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E72EAA"/>
    <w:rPr>
      <w:rFonts w:eastAsia="標楷體"/>
      <w:b/>
      <w:snapToGrid w:val="0"/>
      <w:kern w:val="2"/>
      <w:sz w:val="28"/>
      <w:szCs w:val="28"/>
      <w:lang w:val="en-US" w:eastAsia="zh-TW" w:bidi="ar-SA"/>
    </w:rPr>
  </w:style>
  <w:style w:type="character" w:customStyle="1" w:styleId="affffffffffff0">
    <w:name w:val="(一)(二)(三) 字元 字元 字元 字元 字元 字元"/>
    <w:link w:val="affffffffffff1"/>
    <w:rsid w:val="00E72EAA"/>
    <w:rPr>
      <w:rFonts w:ascii="標楷體" w:eastAsia="標楷體"/>
      <w:snapToGrid w:val="0"/>
      <w:kern w:val="2"/>
      <w:sz w:val="28"/>
      <w:szCs w:val="28"/>
    </w:rPr>
  </w:style>
  <w:style w:type="paragraph" w:customStyle="1" w:styleId="affffffffffff1">
    <w:name w:val="(一)(二)(三) 字元 字元 字元 字元 字元"/>
    <w:basedOn w:val="a9"/>
    <w:link w:val="affffffffffff0"/>
    <w:rsid w:val="00E72EAA"/>
    <w:pPr>
      <w:ind w:left="300" w:hangingChars="100" w:hanging="100"/>
    </w:pPr>
  </w:style>
  <w:style w:type="character" w:customStyle="1" w:styleId="14c">
    <w:name w:val="表格內文(14行高) 字元 字元 字元"/>
    <w:rsid w:val="00E72EAA"/>
    <w:rPr>
      <w:rFonts w:ascii="標楷體" w:eastAsia="標楷體"/>
      <w:snapToGrid w:val="0"/>
      <w:kern w:val="2"/>
      <w:sz w:val="24"/>
      <w:szCs w:val="28"/>
      <w:lang w:val="en-US" w:eastAsia="zh-TW" w:bidi="ar-SA"/>
    </w:rPr>
  </w:style>
  <w:style w:type="character" w:customStyle="1" w:styleId="203">
    <w:name w:val="表格內文(20行高) 字元 字元 字元"/>
    <w:rsid w:val="00E72EAA"/>
    <w:rPr>
      <w:rFonts w:ascii="標楷體" w:eastAsia="標楷體"/>
      <w:snapToGrid w:val="0"/>
      <w:kern w:val="2"/>
      <w:sz w:val="24"/>
      <w:szCs w:val="28"/>
      <w:lang w:val="en-US" w:eastAsia="zh-TW" w:bidi="ar-SA"/>
    </w:rPr>
  </w:style>
  <w:style w:type="character" w:customStyle="1" w:styleId="1fff6">
    <w:name w:val="標題1"/>
    <w:rsid w:val="00E72EAA"/>
  </w:style>
  <w:style w:type="character" w:customStyle="1" w:styleId="affffffffffff2">
    <w:name w:val="(一)下內文 字元 字元 字元"/>
    <w:rsid w:val="00E72EAA"/>
    <w:rPr>
      <w:rFonts w:ascii="標楷體" w:eastAsia="標楷體"/>
      <w:snapToGrid w:val="0"/>
      <w:kern w:val="2"/>
      <w:sz w:val="28"/>
      <w:szCs w:val="28"/>
      <w:lang w:val="en-US" w:eastAsia="zh-TW" w:bidi="ar-SA"/>
    </w:rPr>
  </w:style>
  <w:style w:type="paragraph" w:customStyle="1" w:styleId="affffffffffff3">
    <w:name w:val="(一)下內文 字元 字元 字元 字元"/>
    <w:basedOn w:val="a9"/>
    <w:rsid w:val="00E72EAA"/>
    <w:pPr>
      <w:adjustRightInd w:val="0"/>
      <w:spacing w:line="480" w:lineRule="exact"/>
      <w:ind w:leftChars="300" w:left="300" w:firstLineChars="0" w:firstLine="0"/>
    </w:pPr>
    <w:rPr>
      <w:rFonts w:ascii="Times New Roman"/>
    </w:rPr>
  </w:style>
  <w:style w:type="character" w:customStyle="1" w:styleId="2010">
    <w:name w:val="表格內文(20行高) 字元1"/>
    <w:rsid w:val="00E72EAA"/>
    <w:rPr>
      <w:rFonts w:ascii="標楷體" w:eastAsia="標楷體"/>
      <w:snapToGrid w:val="0"/>
      <w:kern w:val="2"/>
      <w:sz w:val="24"/>
      <w:szCs w:val="28"/>
      <w:lang w:val="en-US" w:eastAsia="zh-TW" w:bidi="ar-SA"/>
    </w:rPr>
  </w:style>
  <w:style w:type="paragraph" w:customStyle="1" w:styleId="affffffffffff4">
    <w:name w:val="(一)"/>
    <w:basedOn w:val="a9"/>
    <w:link w:val="affffffffffff5"/>
    <w:rsid w:val="00E72EAA"/>
    <w:pPr>
      <w:spacing w:line="340" w:lineRule="exact"/>
      <w:ind w:leftChars="0" w:left="100" w:hangingChars="100" w:hanging="100"/>
    </w:pPr>
    <w:rPr>
      <w:rFonts w:hAnsi="標楷體"/>
      <w:snapToGrid/>
      <w:sz w:val="22"/>
      <w:szCs w:val="22"/>
    </w:rPr>
  </w:style>
  <w:style w:type="character" w:customStyle="1" w:styleId="affffffffffff5">
    <w:name w:val="(一) 字元"/>
    <w:link w:val="affffffffffff4"/>
    <w:rsid w:val="00E72EAA"/>
    <w:rPr>
      <w:rFonts w:ascii="標楷體" w:eastAsia="標楷體" w:hAnsi="標楷體"/>
      <w:kern w:val="2"/>
      <w:sz w:val="22"/>
      <w:szCs w:val="22"/>
    </w:rPr>
  </w:style>
  <w:style w:type="character" w:customStyle="1" w:styleId="162">
    <w:name w:val="字元16"/>
    <w:rsid w:val="00E72EAA"/>
    <w:rPr>
      <w:rFonts w:ascii="標楷體" w:eastAsia="標楷體"/>
      <w:snapToGrid w:val="0"/>
      <w:kern w:val="2"/>
      <w:lang w:val="en-US" w:eastAsia="zh-TW" w:bidi="ar-SA"/>
    </w:rPr>
  </w:style>
  <w:style w:type="paragraph" w:customStyle="1" w:styleId="affffffffffff6">
    <w:name w:val="字元 字元 字元 字元 字元 字元"/>
    <w:basedOn w:val="a9"/>
    <w:rsid w:val="00E72EA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e">
    <w:name w:val="字元3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6">
    <w:name w:val="字元 字元5 字元 字元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f7">
    <w:name w:val="字元1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ff7">
    <w:name w:val="報告名稱 字元"/>
    <w:basedOn w:val="a9"/>
    <w:link w:val="affffffffffff8"/>
    <w:rsid w:val="00E72EAA"/>
    <w:pPr>
      <w:adjustRightInd w:val="0"/>
      <w:ind w:leftChars="0" w:left="0" w:firstLineChars="0" w:firstLine="0"/>
    </w:pPr>
    <w:rPr>
      <w:b/>
      <w:sz w:val="36"/>
    </w:rPr>
  </w:style>
  <w:style w:type="character" w:customStyle="1" w:styleId="affffffffffff8">
    <w:name w:val="報告名稱 字元 字元"/>
    <w:link w:val="affffffffffff7"/>
    <w:rsid w:val="00E72EAA"/>
    <w:rPr>
      <w:rFonts w:ascii="標楷體" w:eastAsia="標楷體"/>
      <w:b/>
      <w:snapToGrid w:val="0"/>
      <w:kern w:val="2"/>
      <w:sz w:val="36"/>
      <w:szCs w:val="28"/>
    </w:rPr>
  </w:style>
  <w:style w:type="character" w:customStyle="1" w:styleId="1fff8">
    <w:name w:val="頁尾 字元1"/>
    <w:aliases w:val="頁尾 字元 字元"/>
    <w:uiPriority w:val="99"/>
    <w:rsid w:val="00E72EAA"/>
    <w:rPr>
      <w:rFonts w:eastAsia="標楷體"/>
      <w:kern w:val="2"/>
      <w:szCs w:val="28"/>
      <w:lang w:val="en-US" w:eastAsia="zh-TW" w:bidi="ar-SA"/>
    </w:rPr>
  </w:style>
  <w:style w:type="paragraph" w:customStyle="1" w:styleId="57">
    <w:name w:val="字元 字元5 字元"/>
    <w:basedOn w:val="a9"/>
    <w:semiHidden/>
    <w:rsid w:val="00E72E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ainwordtxtinportant1">
    <w:name w:val="main_word_txt_inportant1"/>
    <w:rsid w:val="00E72EAA"/>
    <w:rPr>
      <w:strike w:val="0"/>
      <w:dstrike w:val="0"/>
      <w:color w:val="FF9900"/>
      <w:spacing w:val="20"/>
      <w:sz w:val="23"/>
      <w:szCs w:val="23"/>
      <w:u w:val="none"/>
      <w:effect w:val="none"/>
    </w:rPr>
  </w:style>
  <w:style w:type="character" w:customStyle="1" w:styleId="style601">
    <w:name w:val="style601"/>
    <w:rsid w:val="00E72EAA"/>
    <w:rPr>
      <w:color w:val="FF0000"/>
    </w:rPr>
  </w:style>
  <w:style w:type="paragraph" w:customStyle="1" w:styleId="affffffffffff9">
    <w:name w:val=""/>
    <w:basedOn w:val="a9"/>
    <w:rsid w:val="00E72EA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fffffffffa">
    <w:name w:val="甲"/>
    <w:basedOn w:val="a9"/>
    <w:rsid w:val="00E72EA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ffffffffb">
    <w:name w:val=""/>
    <w:basedOn w:val="a9"/>
    <w:rsid w:val="00E72EAA"/>
    <w:pPr>
      <w:spacing w:line="440" w:lineRule="exact"/>
      <w:ind w:leftChars="0" w:left="851" w:firstLineChars="0" w:hanging="567"/>
    </w:pPr>
    <w:rPr>
      <w:rFonts w:ascii="Times New Roman" w:eastAsia="華康細明體"/>
      <w:b/>
      <w:snapToGrid/>
      <w:szCs w:val="20"/>
    </w:rPr>
  </w:style>
  <w:style w:type="paragraph" w:customStyle="1" w:styleId="affffffffffffc">
    <w:name w:val="一、說明（首行縮排）"/>
    <w:basedOn w:val="afff6"/>
    <w:rsid w:val="00E72EAA"/>
    <w:pPr>
      <w:spacing w:line="440" w:lineRule="exact"/>
      <w:ind w:leftChars="0" w:left="794" w:firstLineChars="0" w:firstLine="624"/>
    </w:pPr>
    <w:rPr>
      <w:rFonts w:ascii="Times New Roman" w:eastAsia="華康楷書體W5" w:hAnsi="Times New Roman" w:cs="Times New Roman"/>
      <w:spacing w:val="10"/>
      <w:sz w:val="28"/>
      <w:szCs w:val="20"/>
    </w:rPr>
  </w:style>
  <w:style w:type="paragraph" w:customStyle="1" w:styleId="k00">
    <w:name w:val="k00"/>
    <w:rsid w:val="00E72EA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E72EA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ST201">
    <w:name w:val="ST20_1"/>
    <w:basedOn w:val="a9"/>
    <w:rsid w:val="00E72EA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fffffffffd">
    <w:name w:val="一"/>
    <w:basedOn w:val="a9"/>
    <w:rsid w:val="00E72EAA"/>
    <w:pPr>
      <w:spacing w:line="240" w:lineRule="auto"/>
      <w:ind w:leftChars="0" w:left="0" w:firstLineChars="0" w:firstLine="0"/>
      <w:jc w:val="left"/>
    </w:pPr>
    <w:rPr>
      <w:rFonts w:hAnsi="標楷體"/>
      <w:snapToGrid/>
      <w:sz w:val="32"/>
      <w:szCs w:val="32"/>
    </w:rPr>
  </w:style>
  <w:style w:type="paragraph" w:customStyle="1" w:styleId="items">
    <w:name w:val="items"/>
    <w:basedOn w:val="a9"/>
    <w:rsid w:val="00E72EA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9"/>
    <w:rsid w:val="00E72EA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9"/>
    <w:rsid w:val="00E72EA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k4a">
    <w:name w:val="k4a 字元"/>
    <w:link w:val="k4a0"/>
    <w:locked/>
    <w:rsid w:val="00E72EAA"/>
    <w:rPr>
      <w:rFonts w:eastAsia="標楷體"/>
      <w:sz w:val="32"/>
      <w:szCs w:val="22"/>
    </w:rPr>
  </w:style>
  <w:style w:type="paragraph" w:customStyle="1" w:styleId="k4a0">
    <w:name w:val="k4a"/>
    <w:link w:val="k4a"/>
    <w:rsid w:val="00E72EAA"/>
    <w:pPr>
      <w:widowControl w:val="0"/>
      <w:tabs>
        <w:tab w:val="left" w:pos="960"/>
        <w:tab w:val="left" w:pos="1920"/>
        <w:tab w:val="left" w:pos="2880"/>
        <w:tab w:val="left" w:pos="3840"/>
        <w:tab w:val="left" w:pos="4800"/>
        <w:tab w:val="left" w:pos="5760"/>
      </w:tabs>
      <w:overflowPunct w:val="0"/>
      <w:spacing w:line="500" w:lineRule="exact"/>
      <w:ind w:leftChars="550" w:left="670" w:hangingChars="120" w:hanging="120"/>
      <w:jc w:val="both"/>
    </w:pPr>
    <w:rPr>
      <w:rFonts w:eastAsia="標楷體"/>
      <w:sz w:val="32"/>
      <w:szCs w:val="22"/>
    </w:rPr>
  </w:style>
  <w:style w:type="character" w:customStyle="1" w:styleId="A20">
    <w:name w:val="A2"/>
    <w:uiPriority w:val="99"/>
    <w:rsid w:val="00E72EAA"/>
    <w:rPr>
      <w:rFonts w:cs="DFMing Std W3"/>
      <w:color w:val="000000"/>
      <w:sz w:val="22"/>
      <w:szCs w:val="22"/>
    </w:rPr>
  </w:style>
  <w:style w:type="character" w:customStyle="1" w:styleId="changesize">
    <w:name w:val="changesize"/>
    <w:rsid w:val="00E72EAA"/>
  </w:style>
  <w:style w:type="character" w:customStyle="1" w:styleId="style341">
    <w:name w:val="style341"/>
    <w:rsid w:val="00E72EAA"/>
    <w:rPr>
      <w:rFonts w:ascii="標楷體" w:eastAsia="標楷體" w:hAnsi="標楷體" w:hint="eastAsia"/>
      <w:b/>
      <w:bCs/>
      <w:color w:val="000066"/>
      <w:sz w:val="48"/>
      <w:szCs w:val="48"/>
    </w:rPr>
  </w:style>
  <w:style w:type="character" w:customStyle="1" w:styleId="mfont-txtcont1">
    <w:name w:val="mfont-txtcont1"/>
    <w:rsid w:val="00E72EAA"/>
    <w:rPr>
      <w:rFonts w:ascii="微軟正黑體" w:eastAsia="微軟正黑體" w:hAnsi="微軟正黑體" w:hint="eastAsia"/>
      <w:color w:val="333333"/>
      <w:sz w:val="24"/>
      <w:szCs w:val="24"/>
    </w:rPr>
  </w:style>
  <w:style w:type="paragraph" w:styleId="affffffffffffe">
    <w:name w:val="caption"/>
    <w:basedOn w:val="a9"/>
    <w:next w:val="a9"/>
    <w:uiPriority w:val="35"/>
    <w:qFormat/>
    <w:rsid w:val="00E72EAA"/>
    <w:pPr>
      <w:spacing w:line="240" w:lineRule="auto"/>
      <w:ind w:leftChars="0" w:left="0" w:firstLineChars="0" w:firstLine="0"/>
      <w:jc w:val="left"/>
    </w:pPr>
    <w:rPr>
      <w:rFonts w:ascii="Calibri" w:eastAsia="新細明體" w:hAnsi="Calibri"/>
      <w:snapToGrid/>
      <w:sz w:val="20"/>
      <w:szCs w:val="20"/>
    </w:rPr>
  </w:style>
  <w:style w:type="character" w:customStyle="1" w:styleId="afffffffffffff">
    <w:name w:val="第三層標題(一) (二) (三)... 字元"/>
    <w:link w:val="a4"/>
    <w:rsid w:val="00E72EAA"/>
    <w:rPr>
      <w:rFonts w:ascii="華康楷書體W5" w:eastAsia="華康楷書體W5" w:hAnsi="標楷體"/>
      <w:sz w:val="32"/>
      <w:szCs w:val="30"/>
      <w:lang w:val="en" w:bidi="en-US"/>
    </w:rPr>
  </w:style>
  <w:style w:type="paragraph" w:customStyle="1" w:styleId="a4">
    <w:name w:val="第三層標題(一) (二) (三)..."/>
    <w:basedOn w:val="a9"/>
    <w:link w:val="afffffffffffff"/>
    <w:rsid w:val="00E72EAA"/>
    <w:pPr>
      <w:widowControl/>
      <w:numPr>
        <w:ilvl w:val="2"/>
        <w:numId w:val="6"/>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paragraph" w:customStyle="1" w:styleId="afffffffffffff0">
    <w:name w:val="字元"/>
    <w:basedOn w:val="a9"/>
    <w:rsid w:val="00E72EA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paragraph" w:customStyle="1" w:styleId="afffffffffffff1">
    <w:name w:val="證券(一).內文"/>
    <w:basedOn w:val="a9"/>
    <w:rsid w:val="00E72EA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ffffffffff2">
    <w:name w:val="證券內文"/>
    <w:rsid w:val="00E72EAA"/>
    <w:pPr>
      <w:widowControl w:val="0"/>
      <w:snapToGrid w:val="0"/>
      <w:spacing w:line="326" w:lineRule="exact"/>
      <w:ind w:firstLineChars="200" w:firstLine="200"/>
      <w:jc w:val="both"/>
    </w:pPr>
    <w:rPr>
      <w:rFonts w:eastAsia="華康細明體"/>
      <w:spacing w:val="4"/>
      <w:sz w:val="22"/>
    </w:rPr>
  </w:style>
  <w:style w:type="paragraph" w:customStyle="1" w:styleId="afffffffffffff3">
    <w:name w:val="案由(議)"/>
    <w:basedOn w:val="a9"/>
    <w:next w:val="a9"/>
    <w:rsid w:val="00E72EA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220">
    <w:name w:val="(一)下內文縮2 字元2"/>
    <w:rsid w:val="00E72EAA"/>
    <w:rPr>
      <w:rFonts w:ascii="標楷體" w:eastAsia="標楷體"/>
      <w:snapToGrid w:val="0"/>
      <w:kern w:val="2"/>
      <w:sz w:val="28"/>
      <w:szCs w:val="28"/>
    </w:rPr>
  </w:style>
  <w:style w:type="paragraph" w:customStyle="1" w:styleId="a3">
    <w:name w:val="第一層標題(壹、貳、參...)"/>
    <w:basedOn w:val="a9"/>
    <w:rsid w:val="00E72EAA"/>
    <w:pPr>
      <w:widowControl/>
      <w:numPr>
        <w:numId w:val="6"/>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123">
    <w:name w:val="第四層標題(1. 2. 3. ....)"/>
    <w:basedOn w:val="a9"/>
    <w:rsid w:val="00E72EAA"/>
    <w:pPr>
      <w:widowControl/>
      <w:numPr>
        <w:ilvl w:val="3"/>
        <w:numId w:val="6"/>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9"/>
    <w:rsid w:val="00E72EAA"/>
    <w:pPr>
      <w:widowControl/>
      <w:numPr>
        <w:ilvl w:val="4"/>
        <w:numId w:val="6"/>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customStyle="1" w:styleId="afffffffffffff4">
    <w:name w:val="第四層內文"/>
    <w:basedOn w:val="a9"/>
    <w:link w:val="afffffffffffff5"/>
    <w:rsid w:val="00E72EAA"/>
    <w:pPr>
      <w:widowControl/>
      <w:snapToGrid w:val="0"/>
      <w:spacing w:beforeLines="50" w:before="250" w:afterLines="50" w:after="250" w:line="240" w:lineRule="auto"/>
      <w:ind w:leftChars="500" w:left="1216" w:firstLineChars="225" w:firstLine="727"/>
    </w:pPr>
    <w:rPr>
      <w:rFonts w:ascii="華康楷書體W5" w:hAnsi="標楷體"/>
      <w:snapToGrid/>
      <w:kern w:val="0"/>
      <w:sz w:val="32"/>
      <w:szCs w:val="32"/>
      <w:lang w:bidi="en-US"/>
    </w:rPr>
  </w:style>
  <w:style w:type="character" w:customStyle="1" w:styleId="afffffffffffff5">
    <w:name w:val="第四層內文 字元"/>
    <w:link w:val="afffffffffffff4"/>
    <w:rsid w:val="00E72EAA"/>
    <w:rPr>
      <w:rFonts w:ascii="華康楷書體W5" w:eastAsia="標楷體" w:hAnsi="標楷體"/>
      <w:sz w:val="32"/>
      <w:szCs w:val="32"/>
      <w:lang w:bidi="en-US"/>
    </w:rPr>
  </w:style>
  <w:style w:type="paragraph" w:customStyle="1" w:styleId="a8">
    <w:name w:val="第二層標題(一、"/>
    <w:aliases w:val="二、,三、....)"/>
    <w:basedOn w:val="a9"/>
    <w:link w:val="afffffffffffff6"/>
    <w:rsid w:val="00E72EAA"/>
    <w:pPr>
      <w:widowControl/>
      <w:numPr>
        <w:numId w:val="7"/>
      </w:numPr>
      <w:spacing w:line="400" w:lineRule="exact"/>
      <w:ind w:leftChars="0" w:left="0" w:firstLineChars="0" w:firstLine="0"/>
      <w:jc w:val="left"/>
      <w:outlineLvl w:val="1"/>
    </w:pPr>
    <w:rPr>
      <w:rFonts w:hAnsi="標楷體"/>
      <w:b/>
      <w:snapToGrid/>
      <w:kern w:val="0"/>
      <w:sz w:val="32"/>
      <w:szCs w:val="32"/>
      <w:lang w:val="en" w:bidi="en-US"/>
    </w:rPr>
  </w:style>
  <w:style w:type="character" w:customStyle="1" w:styleId="afffffffffffff6">
    <w:name w:val="第二層標題(一、 字元"/>
    <w:aliases w:val="二、 字元,三、....) 字元"/>
    <w:link w:val="a8"/>
    <w:rsid w:val="00E72EAA"/>
    <w:rPr>
      <w:rFonts w:ascii="標楷體" w:eastAsia="標楷體" w:hAnsi="標楷體"/>
      <w:b/>
      <w:sz w:val="32"/>
      <w:szCs w:val="32"/>
      <w:lang w:val="en" w:bidi="en-US"/>
    </w:rPr>
  </w:style>
  <w:style w:type="character" w:customStyle="1" w:styleId="affffffffff9">
    <w:name w:val="註腳樣式 字元"/>
    <w:link w:val="affffffffff8"/>
    <w:rsid w:val="00E72EAA"/>
    <w:rPr>
      <w:rFonts w:ascii="標楷體" w:eastAsia="標楷體"/>
      <w:snapToGrid w:val="0"/>
      <w:kern w:val="2"/>
    </w:rPr>
  </w:style>
  <w:style w:type="paragraph" w:customStyle="1" w:styleId="xl65">
    <w:name w:val="xl6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9"/>
    <w:rsid w:val="00E72EA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9"/>
    <w:rsid w:val="00E72EA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9"/>
    <w:rsid w:val="00E72EA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9"/>
    <w:rsid w:val="00E72EA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9"/>
    <w:rsid w:val="00E72EA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9"/>
    <w:rsid w:val="00E72EA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9"/>
    <w:rsid w:val="00E72EA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9"/>
    <w:rsid w:val="00E72EA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9"/>
    <w:rsid w:val="00E72EA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9"/>
    <w:rsid w:val="00E72EA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ffffffffff7">
    <w:name w:val="(一)內文"/>
    <w:basedOn w:val="a9"/>
    <w:link w:val="afffffffffffff8"/>
    <w:qFormat/>
    <w:rsid w:val="00E72EAA"/>
    <w:pPr>
      <w:widowControl/>
      <w:spacing w:beforeLines="50" w:before="50" w:afterLines="50" w:after="50"/>
      <w:ind w:leftChars="300" w:left="300"/>
    </w:pPr>
    <w:rPr>
      <w:rFonts w:hAnsi="標楷體"/>
      <w:snapToGrid/>
      <w:color w:val="000000"/>
      <w:sz w:val="32"/>
      <w:szCs w:val="32"/>
    </w:rPr>
  </w:style>
  <w:style w:type="character" w:customStyle="1" w:styleId="afffffffffffff8">
    <w:name w:val="(一)內文 字元"/>
    <w:link w:val="afffffffffffff7"/>
    <w:rsid w:val="00E72EAA"/>
    <w:rPr>
      <w:rFonts w:ascii="標楷體" w:eastAsia="標楷體" w:hAnsi="標楷體"/>
      <w:color w:val="000000"/>
      <w:kern w:val="2"/>
      <w:sz w:val="32"/>
      <w:szCs w:val="32"/>
    </w:rPr>
  </w:style>
  <w:style w:type="paragraph" w:customStyle="1" w:styleId="afffffffffffff9">
    <w:name w:val="表資料來源"/>
    <w:basedOn w:val="a9"/>
    <w:link w:val="afffffffffffffa"/>
    <w:qFormat/>
    <w:rsid w:val="00E72EAA"/>
    <w:pPr>
      <w:snapToGrid w:val="0"/>
      <w:spacing w:beforeLines="20" w:before="20" w:afterLines="50" w:after="50" w:line="300" w:lineRule="exact"/>
      <w:ind w:leftChars="300" w:left="300" w:hangingChars="500" w:hanging="499"/>
      <w:jc w:val="left"/>
    </w:pPr>
    <w:rPr>
      <w:rFonts w:hAnsi="標楷體"/>
      <w:snapToGrid/>
      <w:sz w:val="24"/>
      <w:szCs w:val="24"/>
    </w:rPr>
  </w:style>
  <w:style w:type="character" w:customStyle="1" w:styleId="afffffffffffffa">
    <w:name w:val="表資料來源 字元"/>
    <w:link w:val="afffffffffffff9"/>
    <w:rsid w:val="00E72EAA"/>
    <w:rPr>
      <w:rFonts w:ascii="標楷體" w:eastAsia="標楷體" w:hAnsi="標楷體"/>
      <w:kern w:val="2"/>
      <w:sz w:val="24"/>
      <w:szCs w:val="24"/>
    </w:rPr>
  </w:style>
  <w:style w:type="paragraph" w:customStyle="1" w:styleId="afffffffffffffb">
    <w:name w:val="圖文字樣式"/>
    <w:basedOn w:val="afffffffffffffc"/>
    <w:link w:val="afffffffffffffd"/>
    <w:qFormat/>
    <w:rsid w:val="00E72EAA"/>
    <w:pPr>
      <w:spacing w:afterLines="0" w:after="0" w:line="320" w:lineRule="exact"/>
    </w:pPr>
    <w:rPr>
      <w:sz w:val="28"/>
      <w:szCs w:val="28"/>
    </w:rPr>
  </w:style>
  <w:style w:type="character" w:customStyle="1" w:styleId="afffffffffffffd">
    <w:name w:val="圖文字樣式 字元"/>
    <w:link w:val="afffffffffffffb"/>
    <w:rsid w:val="00E72EAA"/>
    <w:rPr>
      <w:rFonts w:ascii="標楷體" w:eastAsia="標楷體" w:hAnsi="標楷體"/>
      <w:noProof/>
      <w:color w:val="000000"/>
      <w:kern w:val="2"/>
      <w:sz w:val="28"/>
      <w:szCs w:val="28"/>
    </w:rPr>
  </w:style>
  <w:style w:type="paragraph" w:customStyle="1" w:styleId="1fff9">
    <w:name w:val="(1)內文"/>
    <w:basedOn w:val="a9"/>
    <w:link w:val="1fffa"/>
    <w:qFormat/>
    <w:rsid w:val="00E72EAA"/>
    <w:pPr>
      <w:widowControl/>
      <w:spacing w:beforeLines="50" w:before="50" w:afterLines="50" w:after="50"/>
      <w:ind w:leftChars="510" w:left="510"/>
    </w:pPr>
    <w:rPr>
      <w:rFonts w:hAnsi="標楷體"/>
      <w:snapToGrid/>
      <w:color w:val="000000"/>
      <w:sz w:val="32"/>
      <w:szCs w:val="32"/>
    </w:rPr>
  </w:style>
  <w:style w:type="paragraph" w:customStyle="1" w:styleId="afffffffffffffc">
    <w:name w:val="圖片樣式"/>
    <w:basedOn w:val="1fff9"/>
    <w:link w:val="afffffffffffffe"/>
    <w:qFormat/>
    <w:rsid w:val="00E72EAA"/>
    <w:pPr>
      <w:spacing w:line="240" w:lineRule="auto"/>
      <w:ind w:leftChars="0" w:left="0" w:firstLineChars="0" w:firstLine="0"/>
      <w:jc w:val="center"/>
    </w:pPr>
    <w:rPr>
      <w:noProof/>
      <w:sz w:val="20"/>
      <w:szCs w:val="20"/>
    </w:rPr>
  </w:style>
  <w:style w:type="character" w:customStyle="1" w:styleId="1fffa">
    <w:name w:val="(1)內文 字元"/>
    <w:link w:val="1fff9"/>
    <w:rsid w:val="00E72EAA"/>
    <w:rPr>
      <w:rFonts w:ascii="標楷體" w:eastAsia="標楷體" w:hAnsi="標楷體"/>
      <w:color w:val="000000"/>
      <w:kern w:val="2"/>
      <w:sz w:val="32"/>
      <w:szCs w:val="32"/>
    </w:rPr>
  </w:style>
  <w:style w:type="character" w:customStyle="1" w:styleId="afffffffffffffe">
    <w:name w:val="圖片樣式 字元"/>
    <w:link w:val="afffffffffffffc"/>
    <w:rsid w:val="00E72EAA"/>
    <w:rPr>
      <w:rFonts w:ascii="標楷體" w:eastAsia="標楷體" w:hAnsi="標楷體"/>
      <w:noProof/>
      <w:color w:val="000000"/>
      <w:kern w:val="2"/>
    </w:rPr>
  </w:style>
  <w:style w:type="paragraph" w:customStyle="1" w:styleId="affffffffffffff">
    <w:name w:val="圖資料來源"/>
    <w:basedOn w:val="aff5"/>
    <w:link w:val="affffffffffffff0"/>
    <w:qFormat/>
    <w:rsid w:val="00E72EAA"/>
    <w:pPr>
      <w:spacing w:beforeLines="20" w:before="72" w:afterLines="50" w:after="180" w:line="300" w:lineRule="exact"/>
      <w:ind w:leftChars="0" w:left="0" w:firstLineChars="0" w:firstLine="0"/>
      <w:jc w:val="center"/>
    </w:pPr>
    <w:rPr>
      <w:rFonts w:hAnsi="標楷體"/>
      <w:noProof/>
      <w:snapToGrid/>
      <w:color w:val="000000"/>
      <w:sz w:val="28"/>
      <w:szCs w:val="24"/>
    </w:rPr>
  </w:style>
  <w:style w:type="character" w:customStyle="1" w:styleId="affffffffffffff0">
    <w:name w:val="圖資料來源 字元"/>
    <w:link w:val="affffffffffffff"/>
    <w:rsid w:val="00E72EAA"/>
    <w:rPr>
      <w:rFonts w:ascii="標楷體" w:eastAsia="標楷體" w:hAnsi="標楷體"/>
      <w:noProof/>
      <w:color w:val="000000"/>
      <w:kern w:val="2"/>
      <w:sz w:val="28"/>
      <w:szCs w:val="24"/>
    </w:rPr>
  </w:style>
  <w:style w:type="paragraph" w:customStyle="1" w:styleId="10">
    <w:name w:val="(1)段落"/>
    <w:basedOn w:val="1fff9"/>
    <w:link w:val="1fffb"/>
    <w:qFormat/>
    <w:rsid w:val="00E72EAA"/>
    <w:pPr>
      <w:numPr>
        <w:numId w:val="8"/>
      </w:numPr>
      <w:ind w:leftChars="0" w:left="0" w:firstLineChars="0" w:firstLine="0"/>
    </w:pPr>
  </w:style>
  <w:style w:type="character" w:customStyle="1" w:styleId="1fffb">
    <w:name w:val="(1)段落 字元"/>
    <w:link w:val="10"/>
    <w:rsid w:val="00E72EAA"/>
    <w:rPr>
      <w:rFonts w:ascii="標楷體" w:eastAsia="標楷體" w:hAnsi="標楷體"/>
      <w:color w:val="000000"/>
      <w:kern w:val="2"/>
      <w:sz w:val="32"/>
      <w:szCs w:val="32"/>
    </w:rPr>
  </w:style>
  <w:style w:type="paragraph" w:customStyle="1" w:styleId="affffffffffffff1">
    <w:name w:val="表文字樣式"/>
    <w:basedOn w:val="afffffffffffffb"/>
    <w:link w:val="affffffffffffff2"/>
    <w:qFormat/>
    <w:rsid w:val="00E72EAA"/>
    <w:pPr>
      <w:spacing w:afterLines="50" w:after="50" w:line="300" w:lineRule="exact"/>
      <w:ind w:leftChars="300" w:left="300" w:hangingChars="380" w:hanging="380"/>
      <w:jc w:val="left"/>
    </w:pPr>
  </w:style>
  <w:style w:type="character" w:customStyle="1" w:styleId="affffffffffffff2">
    <w:name w:val="表文字樣式 字元"/>
    <w:link w:val="affffffffffffff1"/>
    <w:rsid w:val="00E72EAA"/>
    <w:rPr>
      <w:rFonts w:ascii="標楷體" w:eastAsia="標楷體" w:hAnsi="標楷體"/>
      <w:noProof/>
      <w:color w:val="000000"/>
      <w:kern w:val="2"/>
      <w:sz w:val="28"/>
      <w:szCs w:val="28"/>
    </w:rPr>
  </w:style>
  <w:style w:type="paragraph" w:customStyle="1" w:styleId="1">
    <w:name w:val="1段落"/>
    <w:basedOn w:val="a9"/>
    <w:link w:val="1fffc"/>
    <w:qFormat/>
    <w:rsid w:val="00E72EAA"/>
    <w:pPr>
      <w:numPr>
        <w:numId w:val="9"/>
      </w:numPr>
      <w:autoSpaceDE w:val="0"/>
      <w:autoSpaceDN w:val="0"/>
      <w:adjustRightInd w:val="0"/>
      <w:snapToGrid w:val="0"/>
      <w:spacing w:beforeLines="50" w:before="50" w:afterLines="50" w:after="50"/>
      <w:ind w:leftChars="260" w:left="260" w:hangingChars="151" w:hanging="482"/>
    </w:pPr>
    <w:rPr>
      <w:rFonts w:ascii="華康楷書體W5" w:hAnsi="標楷體"/>
      <w:kern w:val="0"/>
      <w:sz w:val="32"/>
      <w:szCs w:val="32"/>
      <w:lang w:bidi="en-US"/>
    </w:rPr>
  </w:style>
  <w:style w:type="character" w:customStyle="1" w:styleId="1fffc">
    <w:name w:val="1段落 字元"/>
    <w:link w:val="1"/>
    <w:rsid w:val="00E72EAA"/>
    <w:rPr>
      <w:rFonts w:ascii="華康楷書體W5" w:eastAsia="標楷體" w:hAnsi="標楷體"/>
      <w:snapToGrid w:val="0"/>
      <w:sz w:val="32"/>
      <w:szCs w:val="32"/>
      <w:lang w:bidi="en-US"/>
    </w:rPr>
  </w:style>
  <w:style w:type="character" w:customStyle="1" w:styleId="af">
    <w:name w:val="預備金及追加預算標題 字元"/>
    <w:link w:val="ae"/>
    <w:rsid w:val="00E72EAA"/>
    <w:rPr>
      <w:rFonts w:ascii="標楷體" w:eastAsia="標楷體"/>
      <w:b/>
      <w:snapToGrid w:val="0"/>
      <w:kern w:val="2"/>
      <w:sz w:val="28"/>
    </w:rPr>
  </w:style>
  <w:style w:type="paragraph" w:customStyle="1" w:styleId="1fffd">
    <w:name w:val="純文字1"/>
    <w:basedOn w:val="a9"/>
    <w:rsid w:val="00E72EAA"/>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paragraph" w:customStyle="1" w:styleId="affffffffffffff3">
    <w:name w:val="字元 字元 字元 字元 字元 字元 字元 字元 字元 字元 字元 字元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0">
    <w:name w:val="字元 字元9 字元 字元9 字元 字元1 字元 字元 字元"/>
    <w:basedOn w:val="a9"/>
    <w:rsid w:val="00E72EAA"/>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74">
    <w:name w:val="字元 字元7 字元"/>
    <w:basedOn w:val="a9"/>
    <w:semiHidden/>
    <w:rsid w:val="00E72EA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fe">
    <w:name w:val="表格字1"/>
    <w:basedOn w:val="a9"/>
    <w:rsid w:val="00E72EAA"/>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paragraph" w:customStyle="1" w:styleId="oa">
    <w:name w:val=".o.a"/>
    <w:basedOn w:val="a9"/>
    <w:next w:val="a9"/>
    <w:uiPriority w:val="99"/>
    <w:rsid w:val="00E72EAA"/>
    <w:pPr>
      <w:autoSpaceDE w:val="0"/>
      <w:autoSpaceDN w:val="0"/>
      <w:adjustRightInd w:val="0"/>
      <w:spacing w:line="240" w:lineRule="auto"/>
      <w:ind w:leftChars="0" w:left="0" w:firstLineChars="0" w:firstLine="0"/>
      <w:jc w:val="left"/>
    </w:pPr>
    <w:rPr>
      <w:rFonts w:ascii="DF Kai Shu" w:eastAsia="DF Kai Shu" w:hAnsi="Calibri"/>
      <w:snapToGrid/>
      <w:kern w:val="0"/>
      <w:sz w:val="24"/>
      <w:szCs w:val="24"/>
    </w:rPr>
  </w:style>
  <w:style w:type="character" w:styleId="affffffffffffff4">
    <w:name w:val="Book Title"/>
    <w:uiPriority w:val="33"/>
    <w:qFormat/>
    <w:rsid w:val="00E72EAA"/>
    <w:rPr>
      <w:b/>
      <w:bCs/>
      <w:smallCaps/>
      <w:spacing w:val="5"/>
    </w:rPr>
  </w:style>
  <w:style w:type="table" w:customStyle="1" w:styleId="2fd">
    <w:name w:val="表格格線2"/>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c"/>
    <w:next w:val="aff4"/>
    <w:uiPriority w:val="59"/>
    <w:rsid w:val="00E72EA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表格格線4"/>
    <w:basedOn w:val="ac"/>
    <w:next w:val="aff4"/>
    <w:uiPriority w:val="59"/>
    <w:rsid w:val="00E72EA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c"/>
    <w:next w:val="aff4"/>
    <w:rsid w:val="00E72EA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K">
    <w:name w:val="法規名稱標題OK"/>
    <w:basedOn w:val="11"/>
    <w:rsid w:val="00E72EAA"/>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numbering" w:customStyle="1" w:styleId="3f0">
    <w:name w:val="無清單3"/>
    <w:next w:val="ad"/>
    <w:semiHidden/>
    <w:rsid w:val="00E72EAA"/>
  </w:style>
  <w:style w:type="character" w:customStyle="1" w:styleId="1ffff">
    <w:name w:val="簽名 字元1"/>
    <w:uiPriority w:val="99"/>
    <w:semiHidden/>
    <w:rsid w:val="00E72EAA"/>
    <w:rPr>
      <w:rFonts w:ascii="標楷體" w:eastAsia="標楷體"/>
      <w:snapToGrid w:val="0"/>
      <w:kern w:val="2"/>
      <w:sz w:val="28"/>
      <w:szCs w:val="28"/>
    </w:rPr>
  </w:style>
  <w:style w:type="paragraph" w:customStyle="1" w:styleId="3f1">
    <w:name w:val="段落樣式3"/>
    <w:basedOn w:val="2f1"/>
    <w:rsid w:val="00E72EAA"/>
    <w:pPr>
      <w:tabs>
        <w:tab w:val="left" w:pos="567"/>
      </w:tabs>
      <w:ind w:leftChars="400" w:left="400"/>
    </w:pPr>
  </w:style>
  <w:style w:type="paragraph" w:customStyle="1" w:styleId="affffffffffffff5">
    <w:name w:val="簽名日期"/>
    <w:basedOn w:val="a9"/>
    <w:rsid w:val="00E72EA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1"/>
    <w:rsid w:val="00E72EAA"/>
    <w:pPr>
      <w:tabs>
        <w:tab w:val="left" w:pos="567"/>
      </w:tabs>
      <w:ind w:leftChars="200" w:left="200" w:firstLineChars="0" w:firstLine="0"/>
    </w:pPr>
  </w:style>
  <w:style w:type="paragraph" w:customStyle="1" w:styleId="affffffffffffff6">
    <w:name w:val="附件"/>
    <w:basedOn w:val="afffff4"/>
    <w:rsid w:val="00E72EAA"/>
    <w:pPr>
      <w:kinsoku w:val="0"/>
      <w:snapToGrid/>
      <w:spacing w:line="240" w:lineRule="auto"/>
      <w:ind w:leftChars="0" w:left="1047" w:hangingChars="300" w:hanging="1047"/>
      <w:jc w:val="both"/>
    </w:pPr>
    <w:rPr>
      <w:kern w:val="0"/>
      <w:sz w:val="32"/>
      <w:szCs w:val="20"/>
      <w:lang w:val="en-US" w:eastAsia="zh-TW"/>
    </w:rPr>
  </w:style>
  <w:style w:type="paragraph" w:customStyle="1" w:styleId="4e">
    <w:name w:val="段落樣式4"/>
    <w:basedOn w:val="3f1"/>
    <w:rsid w:val="00E72EAA"/>
    <w:pPr>
      <w:ind w:leftChars="500" w:left="500"/>
    </w:pPr>
  </w:style>
  <w:style w:type="paragraph" w:customStyle="1" w:styleId="58">
    <w:name w:val="段落樣式5"/>
    <w:basedOn w:val="4e"/>
    <w:rsid w:val="00E72EAA"/>
    <w:pPr>
      <w:ind w:leftChars="600" w:left="600"/>
    </w:pPr>
  </w:style>
  <w:style w:type="paragraph" w:customStyle="1" w:styleId="62">
    <w:name w:val="段落樣式6"/>
    <w:basedOn w:val="58"/>
    <w:rsid w:val="00E72EAA"/>
    <w:pPr>
      <w:ind w:leftChars="700" w:left="700"/>
    </w:pPr>
  </w:style>
  <w:style w:type="paragraph" w:customStyle="1" w:styleId="75">
    <w:name w:val="段落樣式7"/>
    <w:basedOn w:val="62"/>
    <w:rsid w:val="00E72EAA"/>
  </w:style>
  <w:style w:type="paragraph" w:customStyle="1" w:styleId="82">
    <w:name w:val="段落樣式8"/>
    <w:basedOn w:val="75"/>
    <w:rsid w:val="00E72EAA"/>
    <w:pPr>
      <w:ind w:leftChars="800" w:left="800"/>
    </w:pPr>
  </w:style>
  <w:style w:type="character" w:customStyle="1" w:styleId="1ffff0">
    <w:name w:val="本文縮排 字元1"/>
    <w:uiPriority w:val="99"/>
    <w:semiHidden/>
    <w:rsid w:val="00E72EAA"/>
    <w:rPr>
      <w:rFonts w:ascii="標楷體" w:eastAsia="標楷體"/>
      <w:snapToGrid w:val="0"/>
      <w:kern w:val="2"/>
      <w:sz w:val="28"/>
      <w:szCs w:val="28"/>
    </w:rPr>
  </w:style>
  <w:style w:type="paragraph" w:customStyle="1" w:styleId="affffffffffffff7">
    <w:name w:val="調查報告"/>
    <w:basedOn w:val="afffff4"/>
    <w:rsid w:val="00E72EAA"/>
    <w:pPr>
      <w:kinsoku w:val="0"/>
      <w:snapToGrid/>
      <w:spacing w:line="240" w:lineRule="auto"/>
      <w:ind w:leftChars="0" w:left="1701" w:firstLineChars="0" w:firstLine="0"/>
      <w:jc w:val="both"/>
    </w:pPr>
    <w:rPr>
      <w:b/>
      <w:spacing w:val="200"/>
      <w:kern w:val="0"/>
      <w:sz w:val="36"/>
      <w:szCs w:val="20"/>
      <w:lang w:val="en-US" w:eastAsia="zh-TW"/>
    </w:rPr>
  </w:style>
  <w:style w:type="character" w:customStyle="1" w:styleId="afffff2">
    <w:name w:val="清單段落 字元"/>
    <w:link w:val="afffff1"/>
    <w:uiPriority w:val="34"/>
    <w:rsid w:val="00E72EAA"/>
    <w:rPr>
      <w:rFonts w:ascii="標楷體" w:eastAsia="標楷體"/>
      <w:snapToGrid w:val="0"/>
      <w:kern w:val="2"/>
      <w:sz w:val="28"/>
      <w:szCs w:val="28"/>
    </w:rPr>
  </w:style>
  <w:style w:type="paragraph" w:customStyle="1" w:styleId="a0">
    <w:name w:val="圖樣式"/>
    <w:basedOn w:val="a9"/>
    <w:next w:val="a9"/>
    <w:rsid w:val="00E72EAA"/>
    <w:pPr>
      <w:numPr>
        <w:numId w:val="10"/>
      </w:numPr>
      <w:tabs>
        <w:tab w:val="clear" w:pos="1440"/>
      </w:tabs>
      <w:spacing w:line="240" w:lineRule="auto"/>
      <w:ind w:leftChars="0" w:left="400" w:hangingChars="400" w:hanging="400"/>
    </w:pPr>
    <w:rPr>
      <w:snapToGrid/>
      <w:sz w:val="32"/>
      <w:szCs w:val="20"/>
    </w:rPr>
  </w:style>
  <w:style w:type="paragraph" w:customStyle="1" w:styleId="2fe">
    <w:name w:val="清單段落2"/>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1ffff1">
    <w:name w:val="清單段落1"/>
    <w:basedOn w:val="a9"/>
    <w:rsid w:val="00E72EAA"/>
    <w:pPr>
      <w:spacing w:line="240" w:lineRule="auto"/>
      <w:ind w:left="480" w:firstLineChars="0" w:firstLine="0"/>
      <w:jc w:val="left"/>
    </w:pPr>
    <w:rPr>
      <w:rFonts w:ascii="Calibri" w:eastAsia="新細明體" w:hAnsi="Calibri"/>
      <w:noProof/>
      <w:snapToGrid/>
      <w:sz w:val="24"/>
      <w:szCs w:val="22"/>
    </w:rPr>
  </w:style>
  <w:style w:type="character" w:customStyle="1" w:styleId="1ffff2">
    <w:name w:val="純文字 字元1"/>
    <w:uiPriority w:val="99"/>
    <w:semiHidden/>
    <w:locked/>
    <w:rsid w:val="00E72EAA"/>
    <w:rPr>
      <w:rFonts w:ascii="Calibri" w:hAnsi="Calibri"/>
    </w:rPr>
  </w:style>
  <w:style w:type="paragraph" w:customStyle="1" w:styleId="3f2">
    <w:name w:val="清單段落3"/>
    <w:basedOn w:val="a9"/>
    <w:rsid w:val="00E72EAA"/>
    <w:pPr>
      <w:spacing w:line="240" w:lineRule="auto"/>
      <w:ind w:left="480" w:firstLineChars="0" w:firstLine="0"/>
      <w:jc w:val="left"/>
    </w:pPr>
    <w:rPr>
      <w:rFonts w:ascii="Calibri" w:eastAsia="新細明體" w:hAnsi="Calibri"/>
      <w:noProof/>
      <w:snapToGrid/>
      <w:sz w:val="24"/>
      <w:szCs w:val="22"/>
    </w:rPr>
  </w:style>
  <w:style w:type="paragraph" w:customStyle="1" w:styleId="affffffffffffff8">
    <w:name w:val="說明條列"/>
    <w:basedOn w:val="a9"/>
    <w:rsid w:val="00E72EAA"/>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9"/>
    <w:rsid w:val="00E72EAA"/>
    <w:pPr>
      <w:numPr>
        <w:numId w:val="11"/>
      </w:numPr>
      <w:spacing w:line="480" w:lineRule="exact"/>
      <w:ind w:leftChars="0" w:left="0" w:firstLineChars="0" w:firstLine="0"/>
      <w:jc w:val="left"/>
    </w:pPr>
    <w:rPr>
      <w:rFonts w:ascii="Times New Roman"/>
      <w:snapToGrid/>
      <w:szCs w:val="20"/>
    </w:rPr>
  </w:style>
  <w:style w:type="paragraph" w:customStyle="1" w:styleId="affffffffffffff9">
    <w:name w:val="表目錄"/>
    <w:basedOn w:val="affffffffffffe"/>
    <w:link w:val="affffffffffffffa"/>
    <w:rsid w:val="00E72EAA"/>
    <w:rPr>
      <w:rFonts w:ascii="標楷體" w:eastAsia="標楷體" w:hAnsi="Times New Roman"/>
      <w:sz w:val="24"/>
    </w:rPr>
  </w:style>
  <w:style w:type="character" w:customStyle="1" w:styleId="affffffffffffffa">
    <w:name w:val="表目錄 字元"/>
    <w:link w:val="affffffffffffff9"/>
    <w:rsid w:val="00E72EAA"/>
    <w:rPr>
      <w:rFonts w:ascii="標楷體" w:eastAsia="標楷體"/>
      <w:kern w:val="2"/>
      <w:sz w:val="24"/>
    </w:rPr>
  </w:style>
  <w:style w:type="paragraph" w:customStyle="1" w:styleId="4f">
    <w:name w:val="清單段落4"/>
    <w:basedOn w:val="a9"/>
    <w:rsid w:val="00E72EAA"/>
    <w:pPr>
      <w:spacing w:line="240" w:lineRule="atLeast"/>
      <w:ind w:left="480" w:firstLineChars="0" w:firstLine="0"/>
      <w:jc w:val="left"/>
    </w:pPr>
    <w:rPr>
      <w:rFonts w:ascii="Calibri" w:eastAsia="新細明體" w:hAnsi="Calibri"/>
      <w:snapToGrid/>
      <w:sz w:val="24"/>
      <w:szCs w:val="22"/>
    </w:rPr>
  </w:style>
  <w:style w:type="paragraph" w:styleId="affffffffffffffb">
    <w:name w:val="Revision"/>
    <w:hidden/>
    <w:uiPriority w:val="99"/>
    <w:semiHidden/>
    <w:rsid w:val="00E72EAA"/>
    <w:rPr>
      <w:rFonts w:eastAsia="標楷體"/>
      <w:kern w:val="2"/>
      <w:sz w:val="32"/>
    </w:rPr>
  </w:style>
  <w:style w:type="paragraph" w:customStyle="1" w:styleId="a6">
    <w:name w:val="意見標題"/>
    <w:basedOn w:val="afffff1"/>
    <w:qFormat/>
    <w:rsid w:val="00E72EAA"/>
    <w:pPr>
      <w:numPr>
        <w:ilvl w:val="1"/>
        <w:numId w:val="12"/>
      </w:numPr>
      <w:spacing w:line="480" w:lineRule="exact"/>
      <w:ind w:leftChars="0" w:left="0" w:firstLineChars="0"/>
    </w:pPr>
    <w:rPr>
      <w:rFonts w:hAnsi="標楷體"/>
      <w:snapToGrid/>
      <w:sz w:val="32"/>
      <w:szCs w:val="32"/>
    </w:rPr>
  </w:style>
  <w:style w:type="paragraph" w:customStyle="1" w:styleId="affffffffffffffc">
    <w:name w:val="意見索引"/>
    <w:basedOn w:val="a6"/>
    <w:link w:val="affffffffffffffd"/>
    <w:autoRedefine/>
    <w:qFormat/>
    <w:rsid w:val="00E72EAA"/>
  </w:style>
  <w:style w:type="character" w:customStyle="1" w:styleId="affffffffffffffd">
    <w:name w:val="意見索引 字元"/>
    <w:link w:val="affffffffffffffc"/>
    <w:rsid w:val="00E72EAA"/>
    <w:rPr>
      <w:rFonts w:ascii="標楷體" w:eastAsia="標楷體" w:hAnsi="標楷體"/>
      <w:kern w:val="2"/>
      <w:sz w:val="32"/>
      <w:szCs w:val="32"/>
    </w:rPr>
  </w:style>
  <w:style w:type="paragraph" w:customStyle="1" w:styleId="affffffffffffffe">
    <w:name w:val="意見索引 字元 字元 字元"/>
    <w:basedOn w:val="a9"/>
    <w:link w:val="afffffffffffffff"/>
    <w:autoRedefine/>
    <w:qFormat/>
    <w:rsid w:val="00E72EAA"/>
    <w:pPr>
      <w:spacing w:line="480" w:lineRule="exact"/>
      <w:ind w:leftChars="0" w:left="0" w:firstLineChars="0" w:firstLine="0"/>
    </w:pPr>
    <w:rPr>
      <w:rFonts w:hAnsi="標楷體"/>
      <w:snapToGrid/>
      <w:sz w:val="32"/>
      <w:szCs w:val="32"/>
    </w:rPr>
  </w:style>
  <w:style w:type="character" w:customStyle="1" w:styleId="afffffffffffffff">
    <w:name w:val="意見索引 字元 字元 字元 字元"/>
    <w:link w:val="affffffffffffffe"/>
    <w:rsid w:val="00E72EAA"/>
    <w:rPr>
      <w:rFonts w:ascii="標楷體" w:eastAsia="標楷體" w:hAnsi="標楷體"/>
      <w:kern w:val="2"/>
      <w:sz w:val="32"/>
      <w:szCs w:val="32"/>
    </w:rPr>
  </w:style>
  <w:style w:type="paragraph" w:customStyle="1" w:styleId="2ff">
    <w:name w:val="一下內文縮2"/>
    <w:basedOn w:val="a9"/>
    <w:link w:val="2ff0"/>
    <w:qFormat/>
    <w:rsid w:val="00E72EAA"/>
    <w:pPr>
      <w:adjustRightInd w:val="0"/>
      <w:ind w:left="566" w:firstLine="566"/>
    </w:pPr>
  </w:style>
  <w:style w:type="character" w:customStyle="1" w:styleId="2ff0">
    <w:name w:val="一下內文縮2 字元"/>
    <w:link w:val="2ff"/>
    <w:rsid w:val="00E72EAA"/>
    <w:rPr>
      <w:rFonts w:ascii="標楷體" w:eastAsia="標楷體"/>
      <w:snapToGrid w:val="0"/>
      <w:kern w:val="2"/>
      <w:sz w:val="28"/>
      <w:szCs w:val="28"/>
    </w:rPr>
  </w:style>
  <w:style w:type="character" w:customStyle="1" w:styleId="apple-converted-space">
    <w:name w:val="apple-converted-space"/>
    <w:rsid w:val="00E72EAA"/>
  </w:style>
  <w:style w:type="character" w:styleId="afffffffffffffff0">
    <w:name w:val="Placeholder Text"/>
    <w:uiPriority w:val="99"/>
    <w:semiHidden/>
    <w:rsid w:val="00E72EAA"/>
    <w:rPr>
      <w:color w:val="808080"/>
    </w:rPr>
  </w:style>
  <w:style w:type="paragraph" w:customStyle="1" w:styleId="2ff1">
    <w:name w:val="字元2 字元 字元 字元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1">
    <w:name w:val="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2">
    <w:name w:val="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3">
    <w:name w:val="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ffffffffff4">
    <w:name w:val="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2">
    <w:name w:val="字元2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2ff3">
    <w:name w:val="字元2 字元 字元 字元 字元 字元 字元 字元 字元 字元 字元 字元 字元 字元 字元 字元 字元 字元 字元 字元 字元 字元 字元 字元 字元 字元 字元 字元"/>
    <w:basedOn w:val="a9"/>
    <w:semiHidden/>
    <w:rsid w:val="00E72EAA"/>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table" w:customStyle="1" w:styleId="59">
    <w:name w:val="表格格線5"/>
    <w:basedOn w:val="ac"/>
    <w:next w:val="aff4"/>
    <w:uiPriority w:val="39"/>
    <w:rsid w:val="00BD3B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13">
      <w:bodyDiv w:val="1"/>
      <w:marLeft w:val="0"/>
      <w:marRight w:val="0"/>
      <w:marTop w:val="0"/>
      <w:marBottom w:val="0"/>
      <w:divBdr>
        <w:top w:val="none" w:sz="0" w:space="0" w:color="auto"/>
        <w:left w:val="none" w:sz="0" w:space="0" w:color="auto"/>
        <w:bottom w:val="none" w:sz="0" w:space="0" w:color="auto"/>
        <w:right w:val="none" w:sz="0" w:space="0" w:color="auto"/>
      </w:divBdr>
    </w:div>
    <w:div w:id="103043497">
      <w:bodyDiv w:val="1"/>
      <w:marLeft w:val="0"/>
      <w:marRight w:val="0"/>
      <w:marTop w:val="0"/>
      <w:marBottom w:val="0"/>
      <w:divBdr>
        <w:top w:val="none" w:sz="0" w:space="0" w:color="auto"/>
        <w:left w:val="none" w:sz="0" w:space="0" w:color="auto"/>
        <w:bottom w:val="none" w:sz="0" w:space="0" w:color="auto"/>
        <w:right w:val="none" w:sz="0" w:space="0" w:color="auto"/>
      </w:divBdr>
    </w:div>
    <w:div w:id="183716953">
      <w:bodyDiv w:val="1"/>
      <w:marLeft w:val="0"/>
      <w:marRight w:val="0"/>
      <w:marTop w:val="0"/>
      <w:marBottom w:val="0"/>
      <w:divBdr>
        <w:top w:val="none" w:sz="0" w:space="0" w:color="auto"/>
        <w:left w:val="none" w:sz="0" w:space="0" w:color="auto"/>
        <w:bottom w:val="none" w:sz="0" w:space="0" w:color="auto"/>
        <w:right w:val="none" w:sz="0" w:space="0" w:color="auto"/>
      </w:divBdr>
      <w:divsChild>
        <w:div w:id="1925457039">
          <w:marLeft w:val="0"/>
          <w:marRight w:val="0"/>
          <w:marTop w:val="0"/>
          <w:marBottom w:val="0"/>
          <w:divBdr>
            <w:top w:val="none" w:sz="0" w:space="0" w:color="auto"/>
            <w:left w:val="none" w:sz="0" w:space="0" w:color="auto"/>
            <w:bottom w:val="none" w:sz="0" w:space="0" w:color="auto"/>
            <w:right w:val="none" w:sz="0" w:space="0" w:color="auto"/>
          </w:divBdr>
          <w:divsChild>
            <w:div w:id="1495220345">
              <w:marLeft w:val="0"/>
              <w:marRight w:val="0"/>
              <w:marTop w:val="0"/>
              <w:marBottom w:val="0"/>
              <w:divBdr>
                <w:top w:val="none" w:sz="0" w:space="0" w:color="auto"/>
                <w:left w:val="none" w:sz="0" w:space="0" w:color="auto"/>
                <w:bottom w:val="none" w:sz="0" w:space="0" w:color="auto"/>
                <w:right w:val="none" w:sz="0" w:space="0" w:color="auto"/>
              </w:divBdr>
              <w:divsChild>
                <w:div w:id="229848810">
                  <w:marLeft w:val="0"/>
                  <w:marRight w:val="0"/>
                  <w:marTop w:val="0"/>
                  <w:marBottom w:val="0"/>
                  <w:divBdr>
                    <w:top w:val="none" w:sz="0" w:space="0" w:color="auto"/>
                    <w:left w:val="none" w:sz="0" w:space="0" w:color="auto"/>
                    <w:bottom w:val="none" w:sz="0" w:space="0" w:color="auto"/>
                    <w:right w:val="none" w:sz="0" w:space="0" w:color="auto"/>
                  </w:divBdr>
                  <w:divsChild>
                    <w:div w:id="1880316104">
                      <w:marLeft w:val="0"/>
                      <w:marRight w:val="0"/>
                      <w:marTop w:val="2505"/>
                      <w:marBottom w:val="0"/>
                      <w:divBdr>
                        <w:top w:val="none" w:sz="0" w:space="0" w:color="auto"/>
                        <w:left w:val="none" w:sz="0" w:space="0" w:color="auto"/>
                        <w:bottom w:val="none" w:sz="0" w:space="0" w:color="auto"/>
                        <w:right w:val="none" w:sz="0" w:space="0" w:color="auto"/>
                      </w:divBdr>
                      <w:divsChild>
                        <w:div w:id="1649086575">
                          <w:marLeft w:val="0"/>
                          <w:marRight w:val="0"/>
                          <w:marTop w:val="0"/>
                          <w:marBottom w:val="0"/>
                          <w:divBdr>
                            <w:top w:val="none" w:sz="0" w:space="0" w:color="auto"/>
                            <w:left w:val="none" w:sz="0" w:space="0" w:color="auto"/>
                            <w:bottom w:val="none" w:sz="0" w:space="0" w:color="auto"/>
                            <w:right w:val="none" w:sz="0" w:space="0" w:color="auto"/>
                          </w:divBdr>
                          <w:divsChild>
                            <w:div w:id="1809282943">
                              <w:marLeft w:val="0"/>
                              <w:marRight w:val="0"/>
                              <w:marTop w:val="0"/>
                              <w:marBottom w:val="0"/>
                              <w:divBdr>
                                <w:top w:val="none" w:sz="0" w:space="0" w:color="auto"/>
                                <w:left w:val="none" w:sz="0" w:space="0" w:color="auto"/>
                                <w:bottom w:val="none" w:sz="0" w:space="0" w:color="auto"/>
                                <w:right w:val="none" w:sz="0" w:space="0" w:color="auto"/>
                              </w:divBdr>
                              <w:divsChild>
                                <w:div w:id="751005233">
                                  <w:marLeft w:val="0"/>
                                  <w:marRight w:val="0"/>
                                  <w:marTop w:val="0"/>
                                  <w:marBottom w:val="0"/>
                                  <w:divBdr>
                                    <w:top w:val="none" w:sz="0" w:space="0" w:color="auto"/>
                                    <w:left w:val="none" w:sz="0" w:space="0" w:color="auto"/>
                                    <w:bottom w:val="none" w:sz="0" w:space="0" w:color="auto"/>
                                    <w:right w:val="none" w:sz="0" w:space="0" w:color="auto"/>
                                  </w:divBdr>
                                  <w:divsChild>
                                    <w:div w:id="1262490413">
                                      <w:marLeft w:val="0"/>
                                      <w:marRight w:val="0"/>
                                      <w:marTop w:val="0"/>
                                      <w:marBottom w:val="0"/>
                                      <w:divBdr>
                                        <w:top w:val="none" w:sz="0" w:space="0" w:color="auto"/>
                                        <w:left w:val="none" w:sz="0" w:space="0" w:color="auto"/>
                                        <w:bottom w:val="none" w:sz="0" w:space="0" w:color="auto"/>
                                        <w:right w:val="none" w:sz="0" w:space="0" w:color="auto"/>
                                      </w:divBdr>
                                      <w:divsChild>
                                        <w:div w:id="1566061917">
                                          <w:marLeft w:val="0"/>
                                          <w:marRight w:val="0"/>
                                          <w:marTop w:val="0"/>
                                          <w:marBottom w:val="0"/>
                                          <w:divBdr>
                                            <w:top w:val="none" w:sz="0" w:space="0" w:color="auto"/>
                                            <w:left w:val="none" w:sz="0" w:space="0" w:color="auto"/>
                                            <w:bottom w:val="none" w:sz="0" w:space="0" w:color="auto"/>
                                            <w:right w:val="none" w:sz="0" w:space="0" w:color="auto"/>
                                          </w:divBdr>
                                          <w:divsChild>
                                            <w:div w:id="1526137658">
                                              <w:marLeft w:val="0"/>
                                              <w:marRight w:val="0"/>
                                              <w:marTop w:val="0"/>
                                              <w:marBottom w:val="0"/>
                                              <w:divBdr>
                                                <w:top w:val="none" w:sz="0" w:space="0" w:color="auto"/>
                                                <w:left w:val="none" w:sz="0" w:space="0" w:color="auto"/>
                                                <w:bottom w:val="none" w:sz="0" w:space="0" w:color="auto"/>
                                                <w:right w:val="none" w:sz="0" w:space="0" w:color="auto"/>
                                              </w:divBdr>
                                              <w:divsChild>
                                                <w:div w:id="1156217637">
                                                  <w:marLeft w:val="0"/>
                                                  <w:marRight w:val="0"/>
                                                  <w:marTop w:val="0"/>
                                                  <w:marBottom w:val="0"/>
                                                  <w:divBdr>
                                                    <w:top w:val="none" w:sz="0" w:space="0" w:color="auto"/>
                                                    <w:left w:val="none" w:sz="0" w:space="0" w:color="auto"/>
                                                    <w:bottom w:val="none" w:sz="0" w:space="0" w:color="auto"/>
                                                    <w:right w:val="none" w:sz="0" w:space="0" w:color="auto"/>
                                                  </w:divBdr>
                                                  <w:divsChild>
                                                    <w:div w:id="1247572488">
                                                      <w:marLeft w:val="0"/>
                                                      <w:marRight w:val="0"/>
                                                      <w:marTop w:val="0"/>
                                                      <w:marBottom w:val="0"/>
                                                      <w:divBdr>
                                                        <w:top w:val="none" w:sz="0" w:space="0" w:color="auto"/>
                                                        <w:left w:val="none" w:sz="0" w:space="0" w:color="auto"/>
                                                        <w:bottom w:val="none" w:sz="0" w:space="0" w:color="auto"/>
                                                        <w:right w:val="none" w:sz="0" w:space="0" w:color="auto"/>
                                                      </w:divBdr>
                                                      <w:divsChild>
                                                        <w:div w:id="596865567">
                                                          <w:marLeft w:val="0"/>
                                                          <w:marRight w:val="0"/>
                                                          <w:marTop w:val="0"/>
                                                          <w:marBottom w:val="0"/>
                                                          <w:divBdr>
                                                            <w:top w:val="none" w:sz="0" w:space="0" w:color="auto"/>
                                                            <w:left w:val="none" w:sz="0" w:space="0" w:color="auto"/>
                                                            <w:bottom w:val="none" w:sz="0" w:space="0" w:color="auto"/>
                                                            <w:right w:val="none" w:sz="0" w:space="0" w:color="auto"/>
                                                          </w:divBdr>
                                                          <w:divsChild>
                                                            <w:div w:id="345710533">
                                                              <w:marLeft w:val="0"/>
                                                              <w:marRight w:val="0"/>
                                                              <w:marTop w:val="0"/>
                                                              <w:marBottom w:val="0"/>
                                                              <w:divBdr>
                                                                <w:top w:val="none" w:sz="0" w:space="0" w:color="auto"/>
                                                                <w:left w:val="none" w:sz="0" w:space="0" w:color="auto"/>
                                                                <w:bottom w:val="none" w:sz="0" w:space="0" w:color="auto"/>
                                                                <w:right w:val="none" w:sz="0" w:space="0" w:color="auto"/>
                                                              </w:divBdr>
                                                              <w:divsChild>
                                                                <w:div w:id="1143963264">
                                                                  <w:marLeft w:val="0"/>
                                                                  <w:marRight w:val="0"/>
                                                                  <w:marTop w:val="0"/>
                                                                  <w:marBottom w:val="0"/>
                                                                  <w:divBdr>
                                                                    <w:top w:val="none" w:sz="0" w:space="0" w:color="auto"/>
                                                                    <w:left w:val="none" w:sz="0" w:space="0" w:color="auto"/>
                                                                    <w:bottom w:val="none" w:sz="0" w:space="0" w:color="auto"/>
                                                                    <w:right w:val="none" w:sz="0" w:space="0" w:color="auto"/>
                                                                  </w:divBdr>
                                                                  <w:divsChild>
                                                                    <w:div w:id="489173674">
                                                                      <w:marLeft w:val="0"/>
                                                                      <w:marRight w:val="0"/>
                                                                      <w:marTop w:val="0"/>
                                                                      <w:marBottom w:val="0"/>
                                                                      <w:divBdr>
                                                                        <w:top w:val="none" w:sz="0" w:space="0" w:color="auto"/>
                                                                        <w:left w:val="none" w:sz="0" w:space="0" w:color="auto"/>
                                                                        <w:bottom w:val="none" w:sz="0" w:space="0" w:color="auto"/>
                                                                        <w:right w:val="none" w:sz="0" w:space="0" w:color="auto"/>
                                                                      </w:divBdr>
                                                                      <w:divsChild>
                                                                        <w:div w:id="470751363">
                                                                          <w:marLeft w:val="0"/>
                                                                          <w:marRight w:val="0"/>
                                                                          <w:marTop w:val="0"/>
                                                                          <w:marBottom w:val="0"/>
                                                                          <w:divBdr>
                                                                            <w:top w:val="none" w:sz="0" w:space="0" w:color="auto"/>
                                                                            <w:left w:val="none" w:sz="0" w:space="0" w:color="auto"/>
                                                                            <w:bottom w:val="none" w:sz="0" w:space="0" w:color="auto"/>
                                                                            <w:right w:val="none" w:sz="0" w:space="0" w:color="auto"/>
                                                                          </w:divBdr>
                                                                          <w:divsChild>
                                                                            <w:div w:id="796871169">
                                                                              <w:marLeft w:val="0"/>
                                                                              <w:marRight w:val="0"/>
                                                                              <w:marTop w:val="0"/>
                                                                              <w:marBottom w:val="0"/>
                                                                              <w:divBdr>
                                                                                <w:top w:val="none" w:sz="0" w:space="0" w:color="auto"/>
                                                                                <w:left w:val="none" w:sz="0" w:space="0" w:color="auto"/>
                                                                                <w:bottom w:val="none" w:sz="0" w:space="0" w:color="auto"/>
                                                                                <w:right w:val="none" w:sz="0" w:space="0" w:color="auto"/>
                                                                              </w:divBdr>
                                                                              <w:divsChild>
                                                                                <w:div w:id="2116972930">
                                                                                  <w:marLeft w:val="0"/>
                                                                                  <w:marRight w:val="0"/>
                                                                                  <w:marTop w:val="0"/>
                                                                                  <w:marBottom w:val="0"/>
                                                                                  <w:divBdr>
                                                                                    <w:top w:val="none" w:sz="0" w:space="0" w:color="auto"/>
                                                                                    <w:left w:val="none" w:sz="0" w:space="0" w:color="auto"/>
                                                                                    <w:bottom w:val="none" w:sz="0" w:space="0" w:color="auto"/>
                                                                                    <w:right w:val="none" w:sz="0" w:space="0" w:color="auto"/>
                                                                                  </w:divBdr>
                                                                                  <w:divsChild>
                                                                                    <w:div w:id="15982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60352">
                                                                              <w:marLeft w:val="0"/>
                                                                              <w:marRight w:val="0"/>
                                                                              <w:marTop w:val="0"/>
                                                                              <w:marBottom w:val="0"/>
                                                                              <w:divBdr>
                                                                                <w:top w:val="none" w:sz="0" w:space="0" w:color="auto"/>
                                                                                <w:left w:val="none" w:sz="0" w:space="0" w:color="auto"/>
                                                                                <w:bottom w:val="none" w:sz="0" w:space="0" w:color="auto"/>
                                                                                <w:right w:val="none" w:sz="0" w:space="0" w:color="auto"/>
                                                                              </w:divBdr>
                                                                              <w:divsChild>
                                                                                <w:div w:id="502479459">
                                                                                  <w:marLeft w:val="0"/>
                                                                                  <w:marRight w:val="0"/>
                                                                                  <w:marTop w:val="0"/>
                                                                                  <w:marBottom w:val="0"/>
                                                                                  <w:divBdr>
                                                                                    <w:top w:val="none" w:sz="0" w:space="0" w:color="auto"/>
                                                                                    <w:left w:val="none" w:sz="0" w:space="0" w:color="auto"/>
                                                                                    <w:bottom w:val="none" w:sz="0" w:space="0" w:color="auto"/>
                                                                                    <w:right w:val="none" w:sz="0" w:space="0" w:color="auto"/>
                                                                                  </w:divBdr>
                                                                                  <w:divsChild>
                                                                                    <w:div w:id="1428116810">
                                                                                      <w:marLeft w:val="0"/>
                                                                                      <w:marRight w:val="0"/>
                                                                                      <w:marTop w:val="0"/>
                                                                                      <w:marBottom w:val="0"/>
                                                                                      <w:divBdr>
                                                                                        <w:top w:val="none" w:sz="0" w:space="0" w:color="auto"/>
                                                                                        <w:left w:val="none" w:sz="0" w:space="0" w:color="auto"/>
                                                                                        <w:bottom w:val="none" w:sz="0" w:space="0" w:color="auto"/>
                                                                                        <w:right w:val="none" w:sz="0" w:space="0" w:color="auto"/>
                                                                                      </w:divBdr>
                                                                                      <w:divsChild>
                                                                                        <w:div w:id="2000956928">
                                                                                          <w:marLeft w:val="0"/>
                                                                                          <w:marRight w:val="0"/>
                                                                                          <w:marTop w:val="0"/>
                                                                                          <w:marBottom w:val="0"/>
                                                                                          <w:divBdr>
                                                                                            <w:top w:val="none" w:sz="0" w:space="0" w:color="auto"/>
                                                                                            <w:left w:val="none" w:sz="0" w:space="0" w:color="auto"/>
                                                                                            <w:bottom w:val="none" w:sz="0" w:space="0" w:color="auto"/>
                                                                                            <w:right w:val="none" w:sz="0" w:space="0" w:color="auto"/>
                                                                                          </w:divBdr>
                                                                                          <w:divsChild>
                                                                                            <w:div w:id="28993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01113">
                                                                          <w:marLeft w:val="0"/>
                                                                          <w:marRight w:val="0"/>
                                                                          <w:marTop w:val="0"/>
                                                                          <w:marBottom w:val="0"/>
                                                                          <w:divBdr>
                                                                            <w:top w:val="none" w:sz="0" w:space="0" w:color="auto"/>
                                                                            <w:left w:val="none" w:sz="0" w:space="0" w:color="auto"/>
                                                                            <w:bottom w:val="none" w:sz="0" w:space="0" w:color="auto"/>
                                                                            <w:right w:val="none" w:sz="0" w:space="0" w:color="auto"/>
                                                                          </w:divBdr>
                                                                          <w:divsChild>
                                                                            <w:div w:id="1704596790">
                                                                              <w:marLeft w:val="0"/>
                                                                              <w:marRight w:val="0"/>
                                                                              <w:marTop w:val="0"/>
                                                                              <w:marBottom w:val="0"/>
                                                                              <w:divBdr>
                                                                                <w:top w:val="none" w:sz="0" w:space="0" w:color="auto"/>
                                                                                <w:left w:val="none" w:sz="0" w:space="0" w:color="auto"/>
                                                                                <w:bottom w:val="none" w:sz="0" w:space="0" w:color="auto"/>
                                                                                <w:right w:val="none" w:sz="0" w:space="0" w:color="auto"/>
                                                                              </w:divBdr>
                                                                            </w:div>
                                                                          </w:divsChild>
                                                                        </w:div>
                                                                        <w:div w:id="1312294062">
                                                                          <w:marLeft w:val="0"/>
                                                                          <w:marRight w:val="0"/>
                                                                          <w:marTop w:val="0"/>
                                                                          <w:marBottom w:val="0"/>
                                                                          <w:divBdr>
                                                                            <w:top w:val="none" w:sz="0" w:space="0" w:color="auto"/>
                                                                            <w:left w:val="none" w:sz="0" w:space="0" w:color="auto"/>
                                                                            <w:bottom w:val="none" w:sz="0" w:space="0" w:color="auto"/>
                                                                            <w:right w:val="none" w:sz="0" w:space="0" w:color="auto"/>
                                                                          </w:divBdr>
                                                                          <w:divsChild>
                                                                            <w:div w:id="239290695">
                                                                              <w:marLeft w:val="0"/>
                                                                              <w:marRight w:val="0"/>
                                                                              <w:marTop w:val="0"/>
                                                                              <w:marBottom w:val="0"/>
                                                                              <w:divBdr>
                                                                                <w:top w:val="none" w:sz="0" w:space="0" w:color="auto"/>
                                                                                <w:left w:val="none" w:sz="0" w:space="0" w:color="auto"/>
                                                                                <w:bottom w:val="none" w:sz="0" w:space="0" w:color="auto"/>
                                                                                <w:right w:val="none" w:sz="0" w:space="0" w:color="auto"/>
                                                                              </w:divBdr>
                                                                            </w:div>
                                                                            <w:div w:id="855728798">
                                                                              <w:marLeft w:val="0"/>
                                                                              <w:marRight w:val="0"/>
                                                                              <w:marTop w:val="0"/>
                                                                              <w:marBottom w:val="0"/>
                                                                              <w:divBdr>
                                                                                <w:top w:val="none" w:sz="0" w:space="0" w:color="auto"/>
                                                                                <w:left w:val="none" w:sz="0" w:space="0" w:color="auto"/>
                                                                                <w:bottom w:val="none" w:sz="0" w:space="0" w:color="auto"/>
                                                                                <w:right w:val="none" w:sz="0" w:space="0" w:color="auto"/>
                                                                              </w:divBdr>
                                                                            </w:div>
                                                                            <w:div w:id="105823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386348">
                                                              <w:marLeft w:val="0"/>
                                                              <w:marRight w:val="0"/>
                                                              <w:marTop w:val="0"/>
                                                              <w:marBottom w:val="0"/>
                                                              <w:divBdr>
                                                                <w:top w:val="none" w:sz="0" w:space="0" w:color="auto"/>
                                                                <w:left w:val="none" w:sz="0" w:space="0" w:color="auto"/>
                                                                <w:bottom w:val="none" w:sz="0" w:space="0" w:color="auto"/>
                                                                <w:right w:val="none" w:sz="0" w:space="0" w:color="auto"/>
                                                              </w:divBdr>
                                                              <w:divsChild>
                                                                <w:div w:id="1163547751">
                                                                  <w:marLeft w:val="0"/>
                                                                  <w:marRight w:val="0"/>
                                                                  <w:marTop w:val="0"/>
                                                                  <w:marBottom w:val="0"/>
                                                                  <w:divBdr>
                                                                    <w:top w:val="none" w:sz="0" w:space="0" w:color="auto"/>
                                                                    <w:left w:val="none" w:sz="0" w:space="0" w:color="auto"/>
                                                                    <w:bottom w:val="none" w:sz="0" w:space="0" w:color="auto"/>
                                                                    <w:right w:val="none" w:sz="0" w:space="0" w:color="auto"/>
                                                                  </w:divBdr>
                                                                  <w:divsChild>
                                                                    <w:div w:id="1515071649">
                                                                      <w:marLeft w:val="0"/>
                                                                      <w:marRight w:val="0"/>
                                                                      <w:marTop w:val="0"/>
                                                                      <w:marBottom w:val="0"/>
                                                                      <w:divBdr>
                                                                        <w:top w:val="none" w:sz="0" w:space="0" w:color="auto"/>
                                                                        <w:left w:val="none" w:sz="0" w:space="0" w:color="auto"/>
                                                                        <w:bottom w:val="none" w:sz="0" w:space="0" w:color="auto"/>
                                                                        <w:right w:val="none" w:sz="0" w:space="0" w:color="auto"/>
                                                                      </w:divBdr>
                                                                      <w:divsChild>
                                                                        <w:div w:id="2089887876">
                                                                          <w:marLeft w:val="0"/>
                                                                          <w:marRight w:val="0"/>
                                                                          <w:marTop w:val="0"/>
                                                                          <w:marBottom w:val="0"/>
                                                                          <w:divBdr>
                                                                            <w:top w:val="none" w:sz="0" w:space="0" w:color="auto"/>
                                                                            <w:left w:val="none" w:sz="0" w:space="0" w:color="auto"/>
                                                                            <w:bottom w:val="none" w:sz="0" w:space="0" w:color="auto"/>
                                                                            <w:right w:val="none" w:sz="0" w:space="0" w:color="auto"/>
                                                                          </w:divBdr>
                                                                          <w:divsChild>
                                                                            <w:div w:id="10969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15898">
                                                              <w:marLeft w:val="0"/>
                                                              <w:marRight w:val="0"/>
                                                              <w:marTop w:val="0"/>
                                                              <w:marBottom w:val="0"/>
                                                              <w:divBdr>
                                                                <w:top w:val="none" w:sz="0" w:space="0" w:color="auto"/>
                                                                <w:left w:val="none" w:sz="0" w:space="0" w:color="auto"/>
                                                                <w:bottom w:val="none" w:sz="0" w:space="0" w:color="auto"/>
                                                                <w:right w:val="none" w:sz="0" w:space="0" w:color="auto"/>
                                                              </w:divBdr>
                                                              <w:divsChild>
                                                                <w:div w:id="316495844">
                                                                  <w:marLeft w:val="0"/>
                                                                  <w:marRight w:val="0"/>
                                                                  <w:marTop w:val="0"/>
                                                                  <w:marBottom w:val="0"/>
                                                                  <w:divBdr>
                                                                    <w:top w:val="none" w:sz="0" w:space="0" w:color="auto"/>
                                                                    <w:left w:val="none" w:sz="0" w:space="0" w:color="auto"/>
                                                                    <w:bottom w:val="none" w:sz="0" w:space="0" w:color="auto"/>
                                                                    <w:right w:val="none" w:sz="0" w:space="0" w:color="auto"/>
                                                                  </w:divBdr>
                                                                  <w:divsChild>
                                                                    <w:div w:id="1111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7739106">
      <w:bodyDiv w:val="1"/>
      <w:marLeft w:val="0"/>
      <w:marRight w:val="0"/>
      <w:marTop w:val="0"/>
      <w:marBottom w:val="0"/>
      <w:divBdr>
        <w:top w:val="none" w:sz="0" w:space="0" w:color="auto"/>
        <w:left w:val="none" w:sz="0" w:space="0" w:color="auto"/>
        <w:bottom w:val="none" w:sz="0" w:space="0" w:color="auto"/>
        <w:right w:val="none" w:sz="0" w:space="0" w:color="auto"/>
      </w:divBdr>
    </w:div>
    <w:div w:id="205874760">
      <w:bodyDiv w:val="1"/>
      <w:marLeft w:val="0"/>
      <w:marRight w:val="0"/>
      <w:marTop w:val="0"/>
      <w:marBottom w:val="0"/>
      <w:divBdr>
        <w:top w:val="none" w:sz="0" w:space="0" w:color="auto"/>
        <w:left w:val="none" w:sz="0" w:space="0" w:color="auto"/>
        <w:bottom w:val="none" w:sz="0" w:space="0" w:color="auto"/>
        <w:right w:val="none" w:sz="0" w:space="0" w:color="auto"/>
      </w:divBdr>
    </w:div>
    <w:div w:id="281690373">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682249756">
      <w:bodyDiv w:val="1"/>
      <w:marLeft w:val="0"/>
      <w:marRight w:val="0"/>
      <w:marTop w:val="0"/>
      <w:marBottom w:val="0"/>
      <w:divBdr>
        <w:top w:val="none" w:sz="0" w:space="0" w:color="auto"/>
        <w:left w:val="none" w:sz="0" w:space="0" w:color="auto"/>
        <w:bottom w:val="none" w:sz="0" w:space="0" w:color="auto"/>
        <w:right w:val="none" w:sz="0" w:space="0" w:color="auto"/>
      </w:divBdr>
    </w:div>
    <w:div w:id="765543718">
      <w:bodyDiv w:val="1"/>
      <w:marLeft w:val="0"/>
      <w:marRight w:val="0"/>
      <w:marTop w:val="0"/>
      <w:marBottom w:val="0"/>
      <w:divBdr>
        <w:top w:val="none" w:sz="0" w:space="0" w:color="auto"/>
        <w:left w:val="none" w:sz="0" w:space="0" w:color="auto"/>
        <w:bottom w:val="none" w:sz="0" w:space="0" w:color="auto"/>
        <w:right w:val="none" w:sz="0" w:space="0" w:color="auto"/>
      </w:divBdr>
    </w:div>
    <w:div w:id="908540337">
      <w:bodyDiv w:val="1"/>
      <w:marLeft w:val="0"/>
      <w:marRight w:val="0"/>
      <w:marTop w:val="0"/>
      <w:marBottom w:val="0"/>
      <w:divBdr>
        <w:top w:val="none" w:sz="0" w:space="0" w:color="auto"/>
        <w:left w:val="none" w:sz="0" w:space="0" w:color="auto"/>
        <w:bottom w:val="none" w:sz="0" w:space="0" w:color="auto"/>
        <w:right w:val="none" w:sz="0" w:space="0" w:color="auto"/>
      </w:divBdr>
    </w:div>
    <w:div w:id="952663850">
      <w:bodyDiv w:val="1"/>
      <w:marLeft w:val="0"/>
      <w:marRight w:val="0"/>
      <w:marTop w:val="0"/>
      <w:marBottom w:val="0"/>
      <w:divBdr>
        <w:top w:val="none" w:sz="0" w:space="0" w:color="auto"/>
        <w:left w:val="none" w:sz="0" w:space="0" w:color="auto"/>
        <w:bottom w:val="none" w:sz="0" w:space="0" w:color="auto"/>
        <w:right w:val="none" w:sz="0" w:space="0" w:color="auto"/>
      </w:divBdr>
    </w:div>
    <w:div w:id="958145179">
      <w:bodyDiv w:val="1"/>
      <w:marLeft w:val="0"/>
      <w:marRight w:val="0"/>
      <w:marTop w:val="0"/>
      <w:marBottom w:val="0"/>
      <w:divBdr>
        <w:top w:val="none" w:sz="0" w:space="0" w:color="auto"/>
        <w:left w:val="none" w:sz="0" w:space="0" w:color="auto"/>
        <w:bottom w:val="none" w:sz="0" w:space="0" w:color="auto"/>
        <w:right w:val="none" w:sz="0" w:space="0" w:color="auto"/>
      </w:divBdr>
    </w:div>
    <w:div w:id="1037197402">
      <w:bodyDiv w:val="1"/>
      <w:marLeft w:val="0"/>
      <w:marRight w:val="0"/>
      <w:marTop w:val="0"/>
      <w:marBottom w:val="0"/>
      <w:divBdr>
        <w:top w:val="none" w:sz="0" w:space="0" w:color="auto"/>
        <w:left w:val="none" w:sz="0" w:space="0" w:color="auto"/>
        <w:bottom w:val="none" w:sz="0" w:space="0" w:color="auto"/>
        <w:right w:val="none" w:sz="0" w:space="0" w:color="auto"/>
      </w:divBdr>
    </w:div>
    <w:div w:id="1061252982">
      <w:bodyDiv w:val="1"/>
      <w:marLeft w:val="0"/>
      <w:marRight w:val="0"/>
      <w:marTop w:val="0"/>
      <w:marBottom w:val="0"/>
      <w:divBdr>
        <w:top w:val="none" w:sz="0" w:space="0" w:color="auto"/>
        <w:left w:val="none" w:sz="0" w:space="0" w:color="auto"/>
        <w:bottom w:val="none" w:sz="0" w:space="0" w:color="auto"/>
        <w:right w:val="none" w:sz="0" w:space="0" w:color="auto"/>
      </w:divBdr>
    </w:div>
    <w:div w:id="1097947498">
      <w:bodyDiv w:val="1"/>
      <w:marLeft w:val="0"/>
      <w:marRight w:val="0"/>
      <w:marTop w:val="0"/>
      <w:marBottom w:val="0"/>
      <w:divBdr>
        <w:top w:val="none" w:sz="0" w:space="0" w:color="auto"/>
        <w:left w:val="none" w:sz="0" w:space="0" w:color="auto"/>
        <w:bottom w:val="none" w:sz="0" w:space="0" w:color="auto"/>
        <w:right w:val="none" w:sz="0" w:space="0" w:color="auto"/>
      </w:divBdr>
    </w:div>
    <w:div w:id="1107383769">
      <w:bodyDiv w:val="1"/>
      <w:marLeft w:val="0"/>
      <w:marRight w:val="0"/>
      <w:marTop w:val="0"/>
      <w:marBottom w:val="0"/>
      <w:divBdr>
        <w:top w:val="none" w:sz="0" w:space="0" w:color="auto"/>
        <w:left w:val="none" w:sz="0" w:space="0" w:color="auto"/>
        <w:bottom w:val="none" w:sz="0" w:space="0" w:color="auto"/>
        <w:right w:val="none" w:sz="0" w:space="0" w:color="auto"/>
      </w:divBdr>
    </w:div>
    <w:div w:id="1332683763">
      <w:bodyDiv w:val="1"/>
      <w:marLeft w:val="0"/>
      <w:marRight w:val="0"/>
      <w:marTop w:val="0"/>
      <w:marBottom w:val="0"/>
      <w:divBdr>
        <w:top w:val="none" w:sz="0" w:space="0" w:color="auto"/>
        <w:left w:val="none" w:sz="0" w:space="0" w:color="auto"/>
        <w:bottom w:val="none" w:sz="0" w:space="0" w:color="auto"/>
        <w:right w:val="none" w:sz="0" w:space="0" w:color="auto"/>
      </w:divBdr>
    </w:div>
    <w:div w:id="1338843803">
      <w:bodyDiv w:val="1"/>
      <w:marLeft w:val="0"/>
      <w:marRight w:val="0"/>
      <w:marTop w:val="0"/>
      <w:marBottom w:val="0"/>
      <w:divBdr>
        <w:top w:val="none" w:sz="0" w:space="0" w:color="auto"/>
        <w:left w:val="none" w:sz="0" w:space="0" w:color="auto"/>
        <w:bottom w:val="none" w:sz="0" w:space="0" w:color="auto"/>
        <w:right w:val="none" w:sz="0" w:space="0" w:color="auto"/>
      </w:divBdr>
    </w:div>
    <w:div w:id="1424718868">
      <w:bodyDiv w:val="1"/>
      <w:marLeft w:val="0"/>
      <w:marRight w:val="0"/>
      <w:marTop w:val="0"/>
      <w:marBottom w:val="0"/>
      <w:divBdr>
        <w:top w:val="none" w:sz="0" w:space="0" w:color="auto"/>
        <w:left w:val="none" w:sz="0" w:space="0" w:color="auto"/>
        <w:bottom w:val="none" w:sz="0" w:space="0" w:color="auto"/>
        <w:right w:val="none" w:sz="0" w:space="0" w:color="auto"/>
      </w:divBdr>
    </w:div>
    <w:div w:id="1440029199">
      <w:bodyDiv w:val="1"/>
      <w:marLeft w:val="0"/>
      <w:marRight w:val="0"/>
      <w:marTop w:val="0"/>
      <w:marBottom w:val="0"/>
      <w:divBdr>
        <w:top w:val="none" w:sz="0" w:space="0" w:color="auto"/>
        <w:left w:val="none" w:sz="0" w:space="0" w:color="auto"/>
        <w:bottom w:val="none" w:sz="0" w:space="0" w:color="auto"/>
        <w:right w:val="none" w:sz="0" w:space="0" w:color="auto"/>
      </w:divBdr>
    </w:div>
    <w:div w:id="1462188275">
      <w:bodyDiv w:val="1"/>
      <w:marLeft w:val="0"/>
      <w:marRight w:val="0"/>
      <w:marTop w:val="0"/>
      <w:marBottom w:val="0"/>
      <w:divBdr>
        <w:top w:val="none" w:sz="0" w:space="0" w:color="auto"/>
        <w:left w:val="none" w:sz="0" w:space="0" w:color="auto"/>
        <w:bottom w:val="none" w:sz="0" w:space="0" w:color="auto"/>
        <w:right w:val="none" w:sz="0" w:space="0" w:color="auto"/>
      </w:divBdr>
    </w:div>
    <w:div w:id="1574779881">
      <w:bodyDiv w:val="1"/>
      <w:marLeft w:val="0"/>
      <w:marRight w:val="0"/>
      <w:marTop w:val="0"/>
      <w:marBottom w:val="0"/>
      <w:divBdr>
        <w:top w:val="none" w:sz="0" w:space="0" w:color="auto"/>
        <w:left w:val="none" w:sz="0" w:space="0" w:color="auto"/>
        <w:bottom w:val="none" w:sz="0" w:space="0" w:color="auto"/>
        <w:right w:val="none" w:sz="0" w:space="0" w:color="auto"/>
      </w:divBdr>
    </w:div>
    <w:div w:id="1648823911">
      <w:bodyDiv w:val="1"/>
      <w:marLeft w:val="0"/>
      <w:marRight w:val="0"/>
      <w:marTop w:val="0"/>
      <w:marBottom w:val="0"/>
      <w:divBdr>
        <w:top w:val="none" w:sz="0" w:space="0" w:color="auto"/>
        <w:left w:val="none" w:sz="0" w:space="0" w:color="auto"/>
        <w:bottom w:val="none" w:sz="0" w:space="0" w:color="auto"/>
        <w:right w:val="none" w:sz="0" w:space="0" w:color="auto"/>
      </w:divBdr>
    </w:div>
    <w:div w:id="1656101294">
      <w:bodyDiv w:val="1"/>
      <w:marLeft w:val="0"/>
      <w:marRight w:val="0"/>
      <w:marTop w:val="0"/>
      <w:marBottom w:val="0"/>
      <w:divBdr>
        <w:top w:val="none" w:sz="0" w:space="0" w:color="auto"/>
        <w:left w:val="none" w:sz="0" w:space="0" w:color="auto"/>
        <w:bottom w:val="none" w:sz="0" w:space="0" w:color="auto"/>
        <w:right w:val="none" w:sz="0" w:space="0" w:color="auto"/>
      </w:divBdr>
    </w:div>
    <w:div w:id="1713069955">
      <w:bodyDiv w:val="1"/>
      <w:marLeft w:val="0"/>
      <w:marRight w:val="0"/>
      <w:marTop w:val="0"/>
      <w:marBottom w:val="0"/>
      <w:divBdr>
        <w:top w:val="none" w:sz="0" w:space="0" w:color="auto"/>
        <w:left w:val="none" w:sz="0" w:space="0" w:color="auto"/>
        <w:bottom w:val="none" w:sz="0" w:space="0" w:color="auto"/>
        <w:right w:val="none" w:sz="0" w:space="0" w:color="auto"/>
      </w:divBdr>
    </w:div>
    <w:div w:id="1795245866">
      <w:bodyDiv w:val="1"/>
      <w:marLeft w:val="0"/>
      <w:marRight w:val="0"/>
      <w:marTop w:val="0"/>
      <w:marBottom w:val="0"/>
      <w:divBdr>
        <w:top w:val="none" w:sz="0" w:space="0" w:color="auto"/>
        <w:left w:val="none" w:sz="0" w:space="0" w:color="auto"/>
        <w:bottom w:val="none" w:sz="0" w:space="0" w:color="auto"/>
        <w:right w:val="none" w:sz="0" w:space="0" w:color="auto"/>
      </w:divBdr>
    </w:div>
    <w:div w:id="1822192011">
      <w:bodyDiv w:val="1"/>
      <w:marLeft w:val="0"/>
      <w:marRight w:val="0"/>
      <w:marTop w:val="0"/>
      <w:marBottom w:val="0"/>
      <w:divBdr>
        <w:top w:val="none" w:sz="0" w:space="0" w:color="auto"/>
        <w:left w:val="none" w:sz="0" w:space="0" w:color="auto"/>
        <w:bottom w:val="none" w:sz="0" w:space="0" w:color="auto"/>
        <w:right w:val="none" w:sz="0" w:space="0" w:color="auto"/>
      </w:divBdr>
      <w:divsChild>
        <w:div w:id="222566865">
          <w:marLeft w:val="0"/>
          <w:marRight w:val="0"/>
          <w:marTop w:val="0"/>
          <w:marBottom w:val="0"/>
          <w:divBdr>
            <w:top w:val="none" w:sz="0" w:space="0" w:color="auto"/>
            <w:left w:val="none" w:sz="0" w:space="0" w:color="auto"/>
            <w:bottom w:val="none" w:sz="0" w:space="0" w:color="auto"/>
            <w:right w:val="none" w:sz="0" w:space="0" w:color="auto"/>
          </w:divBdr>
          <w:divsChild>
            <w:div w:id="464858943">
              <w:marLeft w:val="0"/>
              <w:marRight w:val="0"/>
              <w:marTop w:val="0"/>
              <w:marBottom w:val="0"/>
              <w:divBdr>
                <w:top w:val="none" w:sz="0" w:space="0" w:color="auto"/>
                <w:left w:val="none" w:sz="0" w:space="0" w:color="auto"/>
                <w:bottom w:val="none" w:sz="0" w:space="0" w:color="auto"/>
                <w:right w:val="none" w:sz="0" w:space="0" w:color="auto"/>
              </w:divBdr>
              <w:divsChild>
                <w:div w:id="783351865">
                  <w:marLeft w:val="0"/>
                  <w:marRight w:val="0"/>
                  <w:marTop w:val="0"/>
                  <w:marBottom w:val="0"/>
                  <w:divBdr>
                    <w:top w:val="none" w:sz="0" w:space="0" w:color="auto"/>
                    <w:left w:val="none" w:sz="0" w:space="0" w:color="auto"/>
                    <w:bottom w:val="none" w:sz="0" w:space="0" w:color="auto"/>
                    <w:right w:val="none" w:sz="0" w:space="0" w:color="auto"/>
                  </w:divBdr>
                  <w:divsChild>
                    <w:div w:id="1614167446">
                      <w:marLeft w:val="-360"/>
                      <w:marRight w:val="-360"/>
                      <w:marTop w:val="0"/>
                      <w:marBottom w:val="0"/>
                      <w:divBdr>
                        <w:top w:val="none" w:sz="0" w:space="0" w:color="auto"/>
                        <w:left w:val="none" w:sz="0" w:space="0" w:color="auto"/>
                        <w:bottom w:val="none" w:sz="0" w:space="0" w:color="auto"/>
                        <w:right w:val="none" w:sz="0" w:space="0" w:color="auto"/>
                      </w:divBdr>
                      <w:divsChild>
                        <w:div w:id="967122308">
                          <w:marLeft w:val="0"/>
                          <w:marRight w:val="0"/>
                          <w:marTop w:val="0"/>
                          <w:marBottom w:val="0"/>
                          <w:divBdr>
                            <w:top w:val="none" w:sz="0" w:space="0" w:color="auto"/>
                            <w:left w:val="none" w:sz="0" w:space="0" w:color="auto"/>
                            <w:bottom w:val="none" w:sz="0" w:space="0" w:color="auto"/>
                            <w:right w:val="none" w:sz="0" w:space="0" w:color="auto"/>
                          </w:divBdr>
                          <w:divsChild>
                            <w:div w:id="286350090">
                              <w:marLeft w:val="0"/>
                              <w:marRight w:val="0"/>
                              <w:marTop w:val="0"/>
                              <w:marBottom w:val="0"/>
                              <w:divBdr>
                                <w:top w:val="none" w:sz="0" w:space="0" w:color="auto"/>
                                <w:left w:val="none" w:sz="0" w:space="0" w:color="auto"/>
                                <w:bottom w:val="none" w:sz="0" w:space="0" w:color="auto"/>
                                <w:right w:val="none" w:sz="0" w:space="0" w:color="auto"/>
                              </w:divBdr>
                              <w:divsChild>
                                <w:div w:id="12235676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996556">
      <w:bodyDiv w:val="1"/>
      <w:marLeft w:val="0"/>
      <w:marRight w:val="0"/>
      <w:marTop w:val="0"/>
      <w:marBottom w:val="0"/>
      <w:divBdr>
        <w:top w:val="none" w:sz="0" w:space="0" w:color="auto"/>
        <w:left w:val="none" w:sz="0" w:space="0" w:color="auto"/>
        <w:bottom w:val="none" w:sz="0" w:space="0" w:color="auto"/>
        <w:right w:val="none" w:sz="0" w:space="0" w:color="auto"/>
      </w:divBdr>
    </w:div>
    <w:div w:id="1989701626">
      <w:bodyDiv w:val="1"/>
      <w:marLeft w:val="0"/>
      <w:marRight w:val="0"/>
      <w:marTop w:val="0"/>
      <w:marBottom w:val="0"/>
      <w:divBdr>
        <w:top w:val="none" w:sz="0" w:space="0" w:color="auto"/>
        <w:left w:val="none" w:sz="0" w:space="0" w:color="auto"/>
        <w:bottom w:val="none" w:sz="0" w:space="0" w:color="auto"/>
        <w:right w:val="none" w:sz="0" w:space="0" w:color="auto"/>
      </w:divBdr>
    </w:div>
    <w:div w:id="2040424197">
      <w:bodyDiv w:val="1"/>
      <w:marLeft w:val="0"/>
      <w:marRight w:val="0"/>
      <w:marTop w:val="0"/>
      <w:marBottom w:val="0"/>
      <w:divBdr>
        <w:top w:val="none" w:sz="0" w:space="0" w:color="auto"/>
        <w:left w:val="none" w:sz="0" w:space="0" w:color="auto"/>
        <w:bottom w:val="none" w:sz="0" w:space="0" w:color="auto"/>
        <w:right w:val="none" w:sz="0" w:space="0" w:color="auto"/>
      </w:divBdr>
    </w:div>
    <w:div w:id="2136172063">
      <w:bodyDiv w:val="1"/>
      <w:marLeft w:val="0"/>
      <w:marRight w:val="0"/>
      <w:marTop w:val="0"/>
      <w:marBottom w:val="0"/>
      <w:divBdr>
        <w:top w:val="none" w:sz="0" w:space="0" w:color="auto"/>
        <w:left w:val="none" w:sz="0" w:space="0" w:color="auto"/>
        <w:bottom w:val="none" w:sz="0" w:space="0" w:color="auto"/>
        <w:right w:val="none" w:sz="0" w:space="0" w:color="auto"/>
      </w:divBdr>
    </w:div>
    <w:div w:id="2139453396">
      <w:bodyDiv w:val="1"/>
      <w:marLeft w:val="0"/>
      <w:marRight w:val="0"/>
      <w:marTop w:val="0"/>
      <w:marBottom w:val="0"/>
      <w:divBdr>
        <w:top w:val="none" w:sz="0" w:space="0" w:color="auto"/>
        <w:left w:val="none" w:sz="0" w:space="0" w:color="auto"/>
        <w:bottom w:val="none" w:sz="0" w:space="0" w:color="auto"/>
        <w:right w:val="none" w:sz="0" w:space="0" w:color="auto"/>
      </w:divBdr>
      <w:divsChild>
        <w:div w:id="1553693801">
          <w:marLeft w:val="0"/>
          <w:marRight w:val="0"/>
          <w:marTop w:val="0"/>
          <w:marBottom w:val="0"/>
          <w:divBdr>
            <w:top w:val="none" w:sz="0" w:space="0" w:color="auto"/>
            <w:left w:val="none" w:sz="0" w:space="0" w:color="auto"/>
            <w:bottom w:val="none" w:sz="0" w:space="0" w:color="auto"/>
            <w:right w:val="none" w:sz="0" w:space="0" w:color="auto"/>
          </w:divBdr>
          <w:divsChild>
            <w:div w:id="1723559205">
              <w:marLeft w:val="0"/>
              <w:marRight w:val="0"/>
              <w:marTop w:val="0"/>
              <w:marBottom w:val="0"/>
              <w:divBdr>
                <w:top w:val="none" w:sz="0" w:space="0" w:color="auto"/>
                <w:left w:val="none" w:sz="0" w:space="0" w:color="auto"/>
                <w:bottom w:val="none" w:sz="0" w:space="0" w:color="auto"/>
                <w:right w:val="none" w:sz="0" w:space="0" w:color="auto"/>
              </w:divBdr>
              <w:divsChild>
                <w:div w:id="402216195">
                  <w:marLeft w:val="0"/>
                  <w:marRight w:val="0"/>
                  <w:marTop w:val="0"/>
                  <w:marBottom w:val="0"/>
                  <w:divBdr>
                    <w:top w:val="none" w:sz="0" w:space="0" w:color="auto"/>
                    <w:left w:val="none" w:sz="0" w:space="0" w:color="auto"/>
                    <w:bottom w:val="none" w:sz="0" w:space="0" w:color="auto"/>
                    <w:right w:val="none" w:sz="0" w:space="0" w:color="auto"/>
                  </w:divBdr>
                  <w:divsChild>
                    <w:div w:id="399523171">
                      <w:marLeft w:val="-360"/>
                      <w:marRight w:val="-360"/>
                      <w:marTop w:val="0"/>
                      <w:marBottom w:val="0"/>
                      <w:divBdr>
                        <w:top w:val="none" w:sz="0" w:space="0" w:color="auto"/>
                        <w:left w:val="none" w:sz="0" w:space="0" w:color="auto"/>
                        <w:bottom w:val="none" w:sz="0" w:space="0" w:color="auto"/>
                        <w:right w:val="none" w:sz="0" w:space="0" w:color="auto"/>
                      </w:divBdr>
                      <w:divsChild>
                        <w:div w:id="1956281693">
                          <w:marLeft w:val="0"/>
                          <w:marRight w:val="0"/>
                          <w:marTop w:val="0"/>
                          <w:marBottom w:val="0"/>
                          <w:divBdr>
                            <w:top w:val="none" w:sz="0" w:space="0" w:color="auto"/>
                            <w:left w:val="none" w:sz="0" w:space="0" w:color="auto"/>
                            <w:bottom w:val="none" w:sz="0" w:space="0" w:color="auto"/>
                            <w:right w:val="none" w:sz="0" w:space="0" w:color="auto"/>
                          </w:divBdr>
                          <w:divsChild>
                            <w:div w:id="1305816470">
                              <w:marLeft w:val="0"/>
                              <w:marRight w:val="0"/>
                              <w:marTop w:val="0"/>
                              <w:marBottom w:val="0"/>
                              <w:divBdr>
                                <w:top w:val="none" w:sz="0" w:space="0" w:color="auto"/>
                                <w:left w:val="none" w:sz="0" w:space="0" w:color="auto"/>
                                <w:bottom w:val="none" w:sz="0" w:space="0" w:color="auto"/>
                                <w:right w:val="none" w:sz="0" w:space="0" w:color="auto"/>
                              </w:divBdr>
                              <w:divsChild>
                                <w:div w:id="184119438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24515;&#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489CC-6C26-4A4A-A45F-605B5A61C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預心範本2003.dot</Template>
  <TotalTime>0</TotalTime>
  <Pages>3</Pages>
  <Words>243</Words>
  <Characters>1390</Characters>
  <Application>Microsoft Office Word</Application>
  <DocSecurity>0</DocSecurity>
  <Lines>11</Lines>
  <Paragraphs>3</Paragraphs>
  <ScaleCrop>false</ScaleCrop>
  <Company/>
  <LinksUpToDate>false</LinksUpToDate>
  <CharactersWithSpaces>1630</CharactersWithSpaces>
  <SharedDoc>false</SharedDoc>
  <HLinks>
    <vt:vector size="30" baseType="variant">
      <vt:variant>
        <vt:i4>1441854</vt:i4>
      </vt:variant>
      <vt:variant>
        <vt:i4>26</vt:i4>
      </vt:variant>
      <vt:variant>
        <vt:i4>0</vt:i4>
      </vt:variant>
      <vt:variant>
        <vt:i4>5</vt:i4>
      </vt:variant>
      <vt:variant>
        <vt:lpwstr/>
      </vt:variant>
      <vt:variant>
        <vt:lpwstr>_Toc194994251</vt:lpwstr>
      </vt:variant>
      <vt:variant>
        <vt:i4>1441854</vt:i4>
      </vt:variant>
      <vt:variant>
        <vt:i4>20</vt:i4>
      </vt:variant>
      <vt:variant>
        <vt:i4>0</vt:i4>
      </vt:variant>
      <vt:variant>
        <vt:i4>5</vt:i4>
      </vt:variant>
      <vt:variant>
        <vt:lpwstr/>
      </vt:variant>
      <vt:variant>
        <vt:lpwstr>_Toc194994250</vt:lpwstr>
      </vt:variant>
      <vt:variant>
        <vt:i4>1507390</vt:i4>
      </vt:variant>
      <vt:variant>
        <vt:i4>14</vt:i4>
      </vt:variant>
      <vt:variant>
        <vt:i4>0</vt:i4>
      </vt:variant>
      <vt:variant>
        <vt:i4>5</vt:i4>
      </vt:variant>
      <vt:variant>
        <vt:lpwstr/>
      </vt:variant>
      <vt:variant>
        <vt:lpwstr>_Toc194994249</vt:lpwstr>
      </vt:variant>
      <vt:variant>
        <vt:i4>1507390</vt:i4>
      </vt:variant>
      <vt:variant>
        <vt:i4>8</vt:i4>
      </vt:variant>
      <vt:variant>
        <vt:i4>0</vt:i4>
      </vt:variant>
      <vt:variant>
        <vt:i4>5</vt:i4>
      </vt:variant>
      <vt:variant>
        <vt:lpwstr/>
      </vt:variant>
      <vt:variant>
        <vt:lpwstr>_Toc194994248</vt:lpwstr>
      </vt:variant>
      <vt:variant>
        <vt:i4>1507390</vt:i4>
      </vt:variant>
      <vt:variant>
        <vt:i4>2</vt:i4>
      </vt:variant>
      <vt:variant>
        <vt:i4>0</vt:i4>
      </vt:variant>
      <vt:variant>
        <vt:i4>5</vt:i4>
      </vt:variant>
      <vt:variant>
        <vt:lpwstr/>
      </vt:variant>
      <vt:variant>
        <vt:lpwstr>_Toc194994247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2025-04-08T00:52:00Z</cp:lastPrinted>
  <dcterms:created xsi:type="dcterms:W3CDTF">2025-04-21T07:05:00Z</dcterms:created>
  <dcterms:modified xsi:type="dcterms:W3CDTF">2025-04-21T07:05:00Z</dcterms:modified>
</cp:coreProperties>
</file>