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CC3" w:rsidRPr="00FC325A" w:rsidRDefault="00CF0CC3" w:rsidP="00CF0CC3">
      <w:pPr>
        <w:pStyle w:val="af8"/>
        <w:spacing w:line="600" w:lineRule="exact"/>
        <w:rPr>
          <w:rFonts w:hAnsi="標楷體" w:cs="華康細明體外字集" w:hint="eastAsia"/>
        </w:rPr>
      </w:pPr>
      <w:bookmarkStart w:id="0" w:name="_GoBack"/>
      <w:bookmarkEnd w:id="0"/>
      <w:r w:rsidRPr="00FC325A">
        <w:rPr>
          <w:rFonts w:hAnsi="標楷體" w:cs="華康細明體外字集" w:hint="eastAsia"/>
        </w:rPr>
        <w:t>財團法人國家衛生研究院1</w:t>
      </w:r>
      <w:r w:rsidR="00285B9A">
        <w:rPr>
          <w:rFonts w:hAnsi="標楷體" w:cs="華康細明體外字集" w:hint="eastAsia"/>
        </w:rPr>
        <w:t>1</w:t>
      </w:r>
      <w:r w:rsidR="001B2CC6">
        <w:rPr>
          <w:rFonts w:hAnsi="標楷體" w:cs="華康細明體外字集" w:hint="eastAsia"/>
        </w:rPr>
        <w:t>4</w:t>
      </w:r>
      <w:r w:rsidRPr="00FC325A">
        <w:rPr>
          <w:rFonts w:hAnsi="標楷體" w:cs="華康細明體外字集" w:hint="eastAsia"/>
        </w:rPr>
        <w:t>年度預算評估報告</w:t>
      </w:r>
    </w:p>
    <w:p w:rsidR="005E6356" w:rsidRDefault="005E6356" w:rsidP="005E6356">
      <w:pPr>
        <w:pStyle w:val="af6"/>
        <w:ind w:firstLine="566"/>
      </w:pPr>
      <w:bookmarkStart w:id="1" w:name="_Toc92071462"/>
      <w:bookmarkStart w:id="2" w:name="_Toc217201320"/>
      <w:bookmarkStart w:id="3" w:name="_Toc462249899"/>
      <w:bookmarkStart w:id="4" w:name="_Toc492392983"/>
      <w:r>
        <w:rPr>
          <w:rFonts w:hint="eastAsia"/>
        </w:rPr>
        <w:t>鑒於對醫藥衛生研</w:t>
      </w:r>
      <w:r w:rsidRPr="00153319">
        <w:rPr>
          <w:rFonts w:hint="eastAsia"/>
        </w:rPr>
        <w:t>究專責機構之殷切需求，77年中央研究院院士會議等即倡議籌設國家級專責醫藥衛生研究單位，嗣由行政院衛生署(</w:t>
      </w:r>
      <w:r w:rsidR="00AF0C97">
        <w:rPr>
          <w:rFonts w:hint="eastAsia"/>
        </w:rPr>
        <w:t>衛</w:t>
      </w:r>
      <w:r w:rsidR="00AF0C97">
        <w:rPr>
          <w:rFonts w:hint="eastAsia"/>
          <w:lang w:eastAsia="zh-HK"/>
        </w:rPr>
        <w:t>生</w:t>
      </w:r>
      <w:r w:rsidR="00AF0C97">
        <w:rPr>
          <w:rFonts w:hint="eastAsia"/>
        </w:rPr>
        <w:t>福</w:t>
      </w:r>
      <w:r w:rsidR="00AF0C97">
        <w:rPr>
          <w:rFonts w:hint="eastAsia"/>
          <w:lang w:eastAsia="zh-HK"/>
        </w:rPr>
        <w:t>利</w:t>
      </w:r>
      <w:r w:rsidR="00AF0C97">
        <w:rPr>
          <w:rFonts w:hint="eastAsia"/>
        </w:rPr>
        <w:t>部</w:t>
      </w:r>
      <w:r w:rsidRPr="00153319">
        <w:rPr>
          <w:rFonts w:hint="eastAsia"/>
        </w:rPr>
        <w:t>前身，以下</w:t>
      </w:r>
      <w:r w:rsidR="00AF0C97">
        <w:rPr>
          <w:rFonts w:hint="eastAsia"/>
          <w:lang w:eastAsia="zh-HK"/>
        </w:rPr>
        <w:t>簡</w:t>
      </w:r>
      <w:r w:rsidRPr="00153319">
        <w:rPr>
          <w:rFonts w:hint="eastAsia"/>
        </w:rPr>
        <w:t>稱衛福部)於</w:t>
      </w:r>
      <w:r>
        <w:rPr>
          <w:rFonts w:hint="eastAsia"/>
        </w:rPr>
        <w:t>85年1月捐助成立</w:t>
      </w:r>
      <w:r w:rsidRPr="00AA3E62">
        <w:rPr>
          <w:rFonts w:hint="eastAsia"/>
        </w:rPr>
        <w:t>財團法人國家衛生研究院(以下簡稱國衛院)</w:t>
      </w:r>
      <w:r>
        <w:rPr>
          <w:rFonts w:hint="eastAsia"/>
        </w:rPr>
        <w:t>，其設立</w:t>
      </w:r>
      <w:r w:rsidRPr="001D1B0D">
        <w:rPr>
          <w:rFonts w:hint="eastAsia"/>
        </w:rPr>
        <w:t>目的</w:t>
      </w:r>
      <w:r>
        <w:rPr>
          <w:rFonts w:hint="eastAsia"/>
        </w:rPr>
        <w:t>為</w:t>
      </w:r>
      <w:r w:rsidRPr="008F7D64">
        <w:rPr>
          <w:rFonts w:hint="eastAsia"/>
        </w:rPr>
        <w:t>加強醫藥衛生之研究，以增進國人之健康福祉</w:t>
      </w:r>
      <w:r w:rsidRPr="001D1B0D">
        <w:rPr>
          <w:rFonts w:hint="eastAsia"/>
        </w:rPr>
        <w:t>。</w:t>
      </w:r>
    </w:p>
    <w:p w:rsidR="00DD76B8" w:rsidRDefault="00DD76B8" w:rsidP="00AA3E62">
      <w:pPr>
        <w:pStyle w:val="af6"/>
        <w:ind w:firstLine="566"/>
      </w:pPr>
      <w:r>
        <w:rPr>
          <w:rFonts w:hint="eastAsia"/>
        </w:rPr>
        <w:t>國衛院</w:t>
      </w:r>
      <w:r w:rsidRPr="001D1B0D">
        <w:rPr>
          <w:rFonts w:hint="eastAsia"/>
        </w:rPr>
        <w:t>1</w:t>
      </w:r>
      <w:r w:rsidR="00285B9A">
        <w:rPr>
          <w:rFonts w:hint="eastAsia"/>
        </w:rPr>
        <w:t>1</w:t>
      </w:r>
      <w:r w:rsidR="001B2CC6">
        <w:rPr>
          <w:rFonts w:hint="eastAsia"/>
        </w:rPr>
        <w:t>4</w:t>
      </w:r>
      <w:r w:rsidRPr="001D1B0D">
        <w:rPr>
          <w:rFonts w:hint="eastAsia"/>
        </w:rPr>
        <w:t>年度預算案編列收入</w:t>
      </w:r>
      <w:r w:rsidR="001B2CC6">
        <w:rPr>
          <w:rFonts w:hint="eastAsia"/>
        </w:rPr>
        <w:t>37</w:t>
      </w:r>
      <w:r w:rsidRPr="001D1B0D">
        <w:rPr>
          <w:rFonts w:hAnsi="標楷體" w:hint="eastAsia"/>
        </w:rPr>
        <w:t>億</w:t>
      </w:r>
      <w:r w:rsidR="001B2CC6">
        <w:rPr>
          <w:rFonts w:hAnsi="標楷體" w:hint="eastAsia"/>
        </w:rPr>
        <w:t>9</w:t>
      </w:r>
      <w:r w:rsidR="00EB5070">
        <w:rPr>
          <w:rFonts w:hAnsi="標楷體" w:hint="eastAsia"/>
        </w:rPr>
        <w:t>,</w:t>
      </w:r>
      <w:r w:rsidR="004306E0">
        <w:rPr>
          <w:rFonts w:hAnsi="標楷體" w:hint="eastAsia"/>
        </w:rPr>
        <w:t>3</w:t>
      </w:r>
      <w:r w:rsidR="001B2CC6">
        <w:rPr>
          <w:rFonts w:hAnsi="標楷體" w:hint="eastAsia"/>
        </w:rPr>
        <w:t>20</w:t>
      </w:r>
      <w:r w:rsidRPr="001D1B0D">
        <w:rPr>
          <w:rFonts w:hAnsi="標楷體" w:hint="eastAsia"/>
        </w:rPr>
        <w:t>萬</w:t>
      </w:r>
      <w:r w:rsidR="001B2CC6">
        <w:rPr>
          <w:rFonts w:hAnsi="標楷體" w:hint="eastAsia"/>
        </w:rPr>
        <w:t>7千</w:t>
      </w:r>
      <w:r w:rsidRPr="001D1B0D">
        <w:rPr>
          <w:rFonts w:hAnsi="標楷體" w:hint="eastAsia"/>
        </w:rPr>
        <w:t>元</w:t>
      </w:r>
      <w:r w:rsidRPr="001D1B0D">
        <w:rPr>
          <w:rFonts w:hint="eastAsia"/>
        </w:rPr>
        <w:t>，較1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8</w:t>
      </w:r>
      <w:r w:rsidRPr="001D1B0D">
        <w:rPr>
          <w:rFonts w:hint="eastAsia"/>
        </w:rPr>
        <w:t>,</w:t>
      </w:r>
      <w:r w:rsidR="001B2CC6">
        <w:rPr>
          <w:rFonts w:hint="eastAsia"/>
        </w:rPr>
        <w:t>060</w:t>
      </w:r>
      <w:r w:rsidRPr="001D1B0D">
        <w:rPr>
          <w:rFonts w:hint="eastAsia"/>
        </w:rPr>
        <w:t>萬</w:t>
      </w:r>
      <w:r w:rsidR="001B2CC6">
        <w:rPr>
          <w:rFonts w:hint="eastAsia"/>
        </w:rPr>
        <w:t>3</w:t>
      </w:r>
      <w:r w:rsidR="00285B9A">
        <w:rPr>
          <w:rFonts w:hint="eastAsia"/>
          <w:lang w:eastAsia="zh-HK"/>
        </w:rPr>
        <w:t>千</w:t>
      </w:r>
      <w:r w:rsidRPr="001D1B0D">
        <w:rPr>
          <w:rFonts w:hint="eastAsia"/>
        </w:rPr>
        <w:t>元(</w:t>
      </w:r>
      <w:r w:rsidR="001B2CC6">
        <w:rPr>
          <w:rFonts w:hint="eastAsia"/>
        </w:rPr>
        <w:t>減</w:t>
      </w:r>
      <w:r w:rsidRPr="001D1B0D">
        <w:rPr>
          <w:rFonts w:hint="eastAsia"/>
        </w:rPr>
        <w:t>幅</w:t>
      </w:r>
      <w:r w:rsidR="001B2CC6">
        <w:rPr>
          <w:rFonts w:hint="eastAsia"/>
        </w:rPr>
        <w:t>6.</w:t>
      </w:r>
      <w:r w:rsidR="004306E0">
        <w:rPr>
          <w:rFonts w:hint="eastAsia"/>
        </w:rPr>
        <w:t>9</w:t>
      </w:r>
      <w:r w:rsidRPr="001D1B0D">
        <w:rPr>
          <w:rFonts w:hint="eastAsia"/>
        </w:rPr>
        <w:t>%)；支出</w:t>
      </w:r>
      <w:r w:rsidR="001B2CC6">
        <w:rPr>
          <w:rFonts w:hint="eastAsia"/>
        </w:rPr>
        <w:t>38</w:t>
      </w:r>
      <w:r w:rsidRPr="001D1B0D">
        <w:rPr>
          <w:rFonts w:hint="eastAsia"/>
        </w:rPr>
        <w:t>億</w:t>
      </w:r>
      <w:r w:rsidR="001B2CC6">
        <w:rPr>
          <w:rFonts w:hint="eastAsia"/>
        </w:rPr>
        <w:t>8</w:t>
      </w:r>
      <w:r w:rsidRPr="001D1B0D">
        <w:rPr>
          <w:rFonts w:hint="eastAsia"/>
        </w:rPr>
        <w:t>,</w:t>
      </w:r>
      <w:r w:rsidR="001B2CC6">
        <w:rPr>
          <w:rFonts w:hint="eastAsia"/>
        </w:rPr>
        <w:t>541</w:t>
      </w:r>
      <w:r w:rsidRPr="001D1B0D">
        <w:rPr>
          <w:rFonts w:hint="eastAsia"/>
        </w:rPr>
        <w:t>萬</w:t>
      </w:r>
      <w:r w:rsidR="001B2CC6">
        <w:rPr>
          <w:rFonts w:hint="eastAsia"/>
        </w:rPr>
        <w:t>1</w:t>
      </w:r>
      <w:r w:rsidRPr="001D1B0D">
        <w:rPr>
          <w:rFonts w:hint="eastAsia"/>
        </w:rPr>
        <w:t>千元，較1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6</w:t>
      </w:r>
      <w:r w:rsidR="00285B9A">
        <w:rPr>
          <w:rFonts w:hint="eastAsia"/>
        </w:rPr>
        <w:t>,</w:t>
      </w:r>
      <w:r w:rsidR="001B2CC6">
        <w:rPr>
          <w:rFonts w:hint="eastAsia"/>
        </w:rPr>
        <w:t>219</w:t>
      </w:r>
      <w:r w:rsidRPr="001D1B0D">
        <w:rPr>
          <w:rFonts w:hint="eastAsia"/>
        </w:rPr>
        <w:t>萬</w:t>
      </w:r>
      <w:r w:rsidR="004306E0">
        <w:rPr>
          <w:rFonts w:hint="eastAsia"/>
        </w:rPr>
        <w:t>4</w:t>
      </w:r>
      <w:r w:rsidRPr="001D1B0D">
        <w:rPr>
          <w:rFonts w:hint="eastAsia"/>
        </w:rPr>
        <w:t>千元(</w:t>
      </w:r>
      <w:r w:rsidR="001B2CC6">
        <w:rPr>
          <w:rFonts w:hint="eastAsia"/>
        </w:rPr>
        <w:t>減</w:t>
      </w:r>
      <w:r w:rsidRPr="001D1B0D">
        <w:rPr>
          <w:rFonts w:hint="eastAsia"/>
        </w:rPr>
        <w:t>幅</w:t>
      </w:r>
      <w:r w:rsidR="001B2CC6">
        <w:rPr>
          <w:rFonts w:hint="eastAsia"/>
        </w:rPr>
        <w:t>6.3</w:t>
      </w:r>
      <w:r w:rsidRPr="001D1B0D">
        <w:rPr>
          <w:rFonts w:hint="eastAsia"/>
        </w:rPr>
        <w:t>%)；收支相抵後預計</w:t>
      </w:r>
      <w:r w:rsidR="004306E0">
        <w:rPr>
          <w:rFonts w:hint="eastAsia"/>
        </w:rPr>
        <w:t>短絀</w:t>
      </w:r>
      <w:r w:rsidR="001B2CC6">
        <w:rPr>
          <w:rFonts w:hint="eastAsia"/>
        </w:rPr>
        <w:t>9</w:t>
      </w:r>
      <w:r w:rsidRPr="001D1B0D">
        <w:rPr>
          <w:rFonts w:hint="eastAsia"/>
        </w:rPr>
        <w:t>,</w:t>
      </w:r>
      <w:r w:rsidR="001B2CC6">
        <w:rPr>
          <w:rFonts w:hint="eastAsia"/>
        </w:rPr>
        <w:t>220</w:t>
      </w:r>
      <w:r w:rsidRPr="001D1B0D">
        <w:rPr>
          <w:rFonts w:hint="eastAsia"/>
        </w:rPr>
        <w:t>萬</w:t>
      </w:r>
      <w:r w:rsidR="001B2CC6">
        <w:rPr>
          <w:rFonts w:hint="eastAsia"/>
        </w:rPr>
        <w:t>4</w:t>
      </w:r>
      <w:r w:rsidR="004306E0">
        <w:rPr>
          <w:rFonts w:hint="eastAsia"/>
        </w:rPr>
        <w:t>千</w:t>
      </w:r>
      <w:r w:rsidRPr="001D1B0D">
        <w:rPr>
          <w:rFonts w:hint="eastAsia"/>
        </w:rPr>
        <w:t>元，較1</w:t>
      </w:r>
      <w:r w:rsidR="002F2386">
        <w:rPr>
          <w:rFonts w:hint="eastAsia"/>
        </w:rPr>
        <w:t>1</w:t>
      </w:r>
      <w:r w:rsidR="001B2CC6">
        <w:rPr>
          <w:rFonts w:hint="eastAsia"/>
        </w:rPr>
        <w:t>3</w:t>
      </w:r>
      <w:r w:rsidR="002F2386">
        <w:rPr>
          <w:rFonts w:hint="eastAsia"/>
        </w:rPr>
        <w:t>年度</w:t>
      </w:r>
      <w:r w:rsidR="001B2CC6">
        <w:rPr>
          <w:rFonts w:hint="eastAsia"/>
        </w:rPr>
        <w:t>增加</w:t>
      </w:r>
      <w:r w:rsidR="00F34ECB">
        <w:rPr>
          <w:rFonts w:hint="eastAsia"/>
          <w:lang w:eastAsia="zh-HK"/>
        </w:rPr>
        <w:t>短絀</w:t>
      </w:r>
      <w:r w:rsidR="001B2CC6">
        <w:rPr>
          <w:rFonts w:hint="eastAsia"/>
        </w:rPr>
        <w:t>1</w:t>
      </w:r>
      <w:r w:rsidR="004306E0">
        <w:rPr>
          <w:lang w:eastAsia="zh-HK"/>
        </w:rPr>
        <w:t>,</w:t>
      </w:r>
      <w:r w:rsidR="001B2CC6">
        <w:rPr>
          <w:rFonts w:hint="eastAsia"/>
        </w:rPr>
        <w:t>840</w:t>
      </w:r>
      <w:r w:rsidRPr="001D1B0D">
        <w:rPr>
          <w:rFonts w:hint="eastAsia"/>
        </w:rPr>
        <w:t>萬</w:t>
      </w:r>
      <w:r w:rsidR="001B2CC6">
        <w:rPr>
          <w:rFonts w:hint="eastAsia"/>
        </w:rPr>
        <w:t>9千</w:t>
      </w:r>
      <w:r w:rsidRPr="001D1B0D">
        <w:rPr>
          <w:rFonts w:hint="eastAsia"/>
        </w:rPr>
        <w:t>元(</w:t>
      </w:r>
      <w:r w:rsidR="001B2CC6">
        <w:rPr>
          <w:rFonts w:hint="eastAsia"/>
        </w:rPr>
        <w:t>增</w:t>
      </w:r>
      <w:r w:rsidRPr="001D1B0D">
        <w:rPr>
          <w:rFonts w:hint="eastAsia"/>
        </w:rPr>
        <w:t>幅</w:t>
      </w:r>
      <w:r w:rsidR="004306E0">
        <w:rPr>
          <w:rFonts w:hint="eastAsia"/>
        </w:rPr>
        <w:t>2</w:t>
      </w:r>
      <w:r w:rsidR="001B2CC6">
        <w:rPr>
          <w:rFonts w:hint="eastAsia"/>
        </w:rPr>
        <w:t>5.0</w:t>
      </w:r>
      <w:r w:rsidRPr="001D1B0D">
        <w:rPr>
          <w:rFonts w:hint="eastAsia"/>
        </w:rPr>
        <w:t>%)</w:t>
      </w:r>
      <w:r w:rsidR="00185049">
        <w:rPr>
          <w:rFonts w:hint="eastAsia"/>
        </w:rPr>
        <w:t>。謹就該院</w:t>
      </w:r>
      <w:r w:rsidRPr="001D1B0D">
        <w:rPr>
          <w:rFonts w:hint="eastAsia"/>
        </w:rPr>
        <w:t>1</w:t>
      </w:r>
      <w:r w:rsidR="00285B9A">
        <w:rPr>
          <w:rFonts w:hint="eastAsia"/>
        </w:rPr>
        <w:t>1</w:t>
      </w:r>
      <w:r w:rsidR="001B2CC6">
        <w:rPr>
          <w:rFonts w:hint="eastAsia"/>
        </w:rPr>
        <w:t>4</w:t>
      </w:r>
      <w:r w:rsidRPr="001D1B0D">
        <w:rPr>
          <w:rFonts w:hint="eastAsia"/>
        </w:rPr>
        <w:t>年度預算案評估如</w:t>
      </w:r>
      <w:r w:rsidR="00185049">
        <w:rPr>
          <w:rFonts w:hint="eastAsia"/>
        </w:rPr>
        <w:t>次</w:t>
      </w:r>
      <w:r w:rsidRPr="001D1B0D">
        <w:rPr>
          <w:rFonts w:hint="eastAsia"/>
        </w:rPr>
        <w:t>：</w:t>
      </w:r>
    </w:p>
    <w:p w:rsidR="004C2AC4" w:rsidRPr="00BF761B" w:rsidRDefault="004C2AC4" w:rsidP="004C2AC4">
      <w:pPr>
        <w:pStyle w:val="14"/>
        <w:ind w:left="567" w:hanging="567"/>
        <w:rPr>
          <w:rFonts w:hint="eastAsia"/>
        </w:rPr>
      </w:pPr>
      <w:bookmarkStart w:id="5" w:name="_Toc194994251"/>
      <w:bookmarkEnd w:id="4"/>
      <w:bookmarkEnd w:id="1"/>
      <w:bookmarkEnd w:id="2"/>
      <w:bookmarkEnd w:id="3"/>
      <w:r>
        <w:rPr>
          <w:rFonts w:hint="eastAsia"/>
        </w:rPr>
        <w:t>五、預估至114</w:t>
      </w:r>
      <w:r w:rsidR="005705B6">
        <w:rPr>
          <w:rFonts w:hint="eastAsia"/>
        </w:rPr>
        <w:t>年底止，</w:t>
      </w:r>
      <w:r>
        <w:rPr>
          <w:rFonts w:hint="eastAsia"/>
        </w:rPr>
        <w:t>逾7成研究人力為45</w:t>
      </w:r>
      <w:r>
        <w:rPr>
          <w:rFonts w:hint="eastAsia"/>
          <w:lang w:eastAsia="zh-HK"/>
        </w:rPr>
        <w:t>歲以上</w:t>
      </w:r>
      <w:r>
        <w:rPr>
          <w:rFonts w:hint="eastAsia"/>
        </w:rPr>
        <w:t>者，允</w:t>
      </w:r>
      <w:r w:rsidRPr="00BF761B">
        <w:rPr>
          <w:rFonts w:hint="eastAsia"/>
        </w:rPr>
        <w:t>宜</w:t>
      </w:r>
      <w:r>
        <w:rPr>
          <w:rFonts w:hint="eastAsia"/>
          <w:lang w:eastAsia="zh-HK"/>
        </w:rPr>
        <w:t>研謀</w:t>
      </w:r>
      <w:r w:rsidRPr="001B0139">
        <w:rPr>
          <w:rFonts w:hint="eastAsia"/>
          <w:lang w:eastAsia="zh-HK"/>
        </w:rPr>
        <w:t>攬才</w:t>
      </w:r>
      <w:r>
        <w:rPr>
          <w:rFonts w:hint="eastAsia"/>
        </w:rPr>
        <w:t>及</w:t>
      </w:r>
      <w:r>
        <w:rPr>
          <w:rFonts w:hint="eastAsia"/>
          <w:lang w:eastAsia="zh-HK"/>
        </w:rPr>
        <w:t>育才</w:t>
      </w:r>
      <w:r>
        <w:rPr>
          <w:rFonts w:hint="eastAsia"/>
        </w:rPr>
        <w:t>措施，以利經驗傳承，避免人力斷層</w:t>
      </w:r>
      <w:bookmarkEnd w:id="5"/>
    </w:p>
    <w:p w:rsidR="004C2AC4" w:rsidRDefault="004C2AC4" w:rsidP="004C2AC4">
      <w:pPr>
        <w:ind w:left="566" w:firstLine="566"/>
      </w:pPr>
      <w:r w:rsidRPr="00094BE2">
        <w:rPr>
          <w:rFonts w:hAnsi="標楷體" w:hint="eastAsia"/>
        </w:rPr>
        <w:t>國衛院</w:t>
      </w:r>
      <w:r w:rsidRPr="00094BE2">
        <w:rPr>
          <w:rFonts w:hAnsi="標楷體"/>
        </w:rPr>
        <w:t>1</w:t>
      </w:r>
      <w:r>
        <w:rPr>
          <w:rFonts w:hAnsi="標楷體" w:hint="eastAsia"/>
        </w:rPr>
        <w:t>14</w:t>
      </w:r>
      <w:r w:rsidRPr="00094BE2">
        <w:rPr>
          <w:rFonts w:hAnsi="標楷體" w:hint="eastAsia"/>
        </w:rPr>
        <w:t>年度</w:t>
      </w:r>
      <w:r>
        <w:rPr>
          <w:rFonts w:hAnsi="標楷體" w:hint="eastAsia"/>
          <w:lang w:eastAsia="zh-HK"/>
        </w:rPr>
        <w:t>預算案</w:t>
      </w:r>
      <w:r w:rsidRPr="00094BE2">
        <w:rPr>
          <w:rFonts w:hAnsi="標楷體" w:hint="eastAsia"/>
          <w:lang w:eastAsia="zh-HK"/>
        </w:rPr>
        <w:t>編列用人費用</w:t>
      </w:r>
      <w:r>
        <w:rPr>
          <w:rFonts w:hAnsi="標楷體" w:hint="eastAsia"/>
        </w:rPr>
        <w:t>11</w:t>
      </w:r>
      <w:r w:rsidRPr="00094BE2">
        <w:rPr>
          <w:rFonts w:hAnsi="標楷體" w:hint="eastAsia"/>
          <w:lang w:eastAsia="zh-HK"/>
        </w:rPr>
        <w:t>億</w:t>
      </w:r>
      <w:r>
        <w:rPr>
          <w:rFonts w:hAnsi="標楷體" w:hint="eastAsia"/>
        </w:rPr>
        <w:t>4</w:t>
      </w:r>
      <w:r w:rsidRPr="00094BE2">
        <w:rPr>
          <w:rFonts w:hAnsi="標楷體" w:hint="eastAsia"/>
        </w:rPr>
        <w:t>,</w:t>
      </w:r>
      <w:r>
        <w:rPr>
          <w:rFonts w:hAnsi="標楷體" w:hint="eastAsia"/>
        </w:rPr>
        <w:t>685</w:t>
      </w:r>
      <w:r w:rsidRPr="00094BE2">
        <w:rPr>
          <w:rFonts w:hAnsi="標楷體" w:hint="eastAsia"/>
          <w:lang w:eastAsia="zh-HK"/>
        </w:rPr>
        <w:t>萬</w:t>
      </w:r>
      <w:r>
        <w:rPr>
          <w:rFonts w:hAnsi="標楷體" w:hint="eastAsia"/>
        </w:rPr>
        <w:t>1千</w:t>
      </w:r>
      <w:r w:rsidRPr="00094BE2">
        <w:rPr>
          <w:rFonts w:hAnsi="標楷體" w:hint="eastAsia"/>
          <w:lang w:eastAsia="zh-HK"/>
        </w:rPr>
        <w:t>元</w:t>
      </w:r>
      <w:r w:rsidRPr="00094BE2">
        <w:rPr>
          <w:rFonts w:hAnsi="標楷體" w:hint="eastAsia"/>
        </w:rPr>
        <w:t>，</w:t>
      </w:r>
      <w:r>
        <w:rPr>
          <w:rFonts w:hAnsi="標楷體" w:hint="eastAsia"/>
          <w:lang w:eastAsia="zh-HK"/>
        </w:rPr>
        <w:t>包括</w:t>
      </w:r>
      <w:r w:rsidRPr="00094BE2">
        <w:rPr>
          <w:rFonts w:hAnsi="標楷體" w:hint="eastAsia"/>
          <w:lang w:eastAsia="zh-HK"/>
        </w:rPr>
        <w:t>特聘研究員</w:t>
      </w:r>
      <w:r>
        <w:rPr>
          <w:rFonts w:hAnsi="標楷體" w:hint="eastAsia"/>
          <w:lang w:eastAsia="zh-HK"/>
        </w:rPr>
        <w:t>及</w:t>
      </w:r>
      <w:r w:rsidRPr="00094BE2">
        <w:rPr>
          <w:rFonts w:hAnsi="標楷體" w:hint="eastAsia"/>
          <w:lang w:eastAsia="zh-HK"/>
        </w:rPr>
        <w:t>博士級以上研究人員之預算員額分別為</w:t>
      </w:r>
      <w:r w:rsidRPr="00094BE2">
        <w:rPr>
          <w:rFonts w:hAnsi="標楷體" w:hint="eastAsia"/>
        </w:rPr>
        <w:t>18</w:t>
      </w:r>
      <w:r w:rsidRPr="00094BE2">
        <w:rPr>
          <w:rFonts w:hAnsi="標楷體" w:hint="eastAsia"/>
          <w:lang w:eastAsia="zh-HK"/>
        </w:rPr>
        <w:t>人</w:t>
      </w:r>
      <w:r>
        <w:rPr>
          <w:rFonts w:hAnsi="標楷體" w:hint="eastAsia"/>
          <w:lang w:eastAsia="zh-HK"/>
        </w:rPr>
        <w:t>及</w:t>
      </w:r>
      <w:r>
        <w:rPr>
          <w:rFonts w:hAnsi="標楷體" w:hint="eastAsia"/>
        </w:rPr>
        <w:t>213</w:t>
      </w:r>
      <w:r w:rsidRPr="00094BE2">
        <w:rPr>
          <w:rFonts w:hAnsi="標楷體" w:hint="eastAsia"/>
          <w:lang w:eastAsia="zh-HK"/>
        </w:rPr>
        <w:t>人</w:t>
      </w:r>
      <w:r w:rsidRPr="00094BE2">
        <w:rPr>
          <w:rFonts w:hAnsi="標楷體" w:hint="eastAsia"/>
        </w:rPr>
        <w:t>。</w:t>
      </w:r>
      <w:r>
        <w:rPr>
          <w:rFonts w:hAnsi="標楷體" w:hint="eastAsia"/>
          <w:lang w:eastAsia="zh-HK"/>
        </w:rPr>
        <w:t>國衛院設置宗旨為「加強醫藥衛生之研究</w:t>
      </w:r>
      <w:r>
        <w:rPr>
          <w:rFonts w:hAnsi="標楷體" w:hint="eastAsia"/>
        </w:rPr>
        <w:t>，</w:t>
      </w:r>
      <w:r>
        <w:rPr>
          <w:rFonts w:hAnsi="標楷體" w:hint="eastAsia"/>
          <w:lang w:eastAsia="zh-HK"/>
        </w:rPr>
        <w:t>以增進國人之健康福祉」</w:t>
      </w:r>
      <w:r>
        <w:rPr>
          <w:rFonts w:hAnsi="標楷體" w:hint="eastAsia"/>
        </w:rPr>
        <w:t>，</w:t>
      </w:r>
      <w:r>
        <w:rPr>
          <w:rFonts w:hAnsi="標楷體" w:hint="eastAsia"/>
          <w:lang w:eastAsia="zh-HK"/>
        </w:rPr>
        <w:t>爰</w:t>
      </w:r>
      <w:r>
        <w:rPr>
          <w:rFonts w:hint="eastAsia"/>
        </w:rPr>
        <w:t>研究人力</w:t>
      </w:r>
      <w:r>
        <w:rPr>
          <w:rFonts w:hint="eastAsia"/>
          <w:lang w:eastAsia="zh-HK"/>
        </w:rPr>
        <w:t>係國衛院之</w:t>
      </w:r>
      <w:r>
        <w:rPr>
          <w:rFonts w:hint="eastAsia"/>
        </w:rPr>
        <w:t>重要資源。</w:t>
      </w:r>
      <w:r>
        <w:rPr>
          <w:rFonts w:hint="eastAsia"/>
          <w:lang w:eastAsia="zh-HK"/>
        </w:rPr>
        <w:t>經查：</w:t>
      </w:r>
    </w:p>
    <w:p w:rsidR="004C2AC4" w:rsidRDefault="004C2AC4" w:rsidP="004C2AC4">
      <w:pPr>
        <w:pStyle w:val="af0"/>
        <w:ind w:left="849" w:hanging="283"/>
        <w:rPr>
          <w:b/>
        </w:rPr>
      </w:pPr>
      <w:r w:rsidRPr="003A2505">
        <w:rPr>
          <w:rFonts w:hint="eastAsia"/>
          <w:b/>
        </w:rPr>
        <w:t>(一)</w:t>
      </w:r>
      <w:r>
        <w:rPr>
          <w:rFonts w:hint="eastAsia"/>
          <w:b/>
        </w:rPr>
        <w:t>據統計我國2023年底研究人員以44歲</w:t>
      </w:r>
      <w:r>
        <w:rPr>
          <w:rFonts w:hint="eastAsia"/>
          <w:b/>
          <w:lang w:eastAsia="zh-HK"/>
        </w:rPr>
        <w:t>以下</w:t>
      </w:r>
      <w:r>
        <w:rPr>
          <w:rFonts w:hint="eastAsia"/>
          <w:b/>
        </w:rPr>
        <w:t>為主力</w:t>
      </w:r>
    </w:p>
    <w:p w:rsidR="004C2AC4" w:rsidRDefault="004C2AC4" w:rsidP="004C2AC4">
      <w:pPr>
        <w:pStyle w:val="22"/>
        <w:ind w:left="850" w:firstLine="566"/>
        <w:rPr>
          <w:rFonts w:hint="eastAsia"/>
        </w:rPr>
      </w:pPr>
      <w:r>
        <w:rPr>
          <w:rFonts w:hint="eastAsia"/>
        </w:rPr>
        <w:t>據國家科學及技術委員會發布之</w:t>
      </w:r>
      <w:r w:rsidRPr="004E4B52">
        <w:rPr>
          <w:rFonts w:hint="eastAsia"/>
        </w:rPr>
        <w:t>科學技術統計要覽</w:t>
      </w:r>
      <w:r>
        <w:rPr>
          <w:rFonts w:hint="eastAsia"/>
        </w:rPr>
        <w:t>(2024年版)，2023年</w:t>
      </w:r>
      <w:r w:rsidRPr="009A00DA">
        <w:rPr>
          <w:rFonts w:hint="eastAsia"/>
        </w:rPr>
        <w:t>全國及公私部門之研究人力年齡結構占比</w:t>
      </w:r>
      <w:r>
        <w:t>(</w:t>
      </w:r>
      <w:r>
        <w:rPr>
          <w:rFonts w:hint="eastAsia"/>
        </w:rPr>
        <w:t>詳表1</w:t>
      </w:r>
      <w:r>
        <w:t>)</w:t>
      </w:r>
      <w:r>
        <w:rPr>
          <w:rFonts w:hint="eastAsia"/>
        </w:rPr>
        <w:t>，全國、企業部門、政府部門及高等教育部門等研究人員皆以4</w:t>
      </w:r>
      <w:r>
        <w:t>4</w:t>
      </w:r>
      <w:r>
        <w:rPr>
          <w:rFonts w:hint="eastAsia"/>
        </w:rPr>
        <w:t>歲</w:t>
      </w:r>
      <w:r>
        <w:rPr>
          <w:rFonts w:hint="eastAsia"/>
          <w:lang w:eastAsia="zh-HK"/>
        </w:rPr>
        <w:t>以下</w:t>
      </w:r>
      <w:r>
        <w:rPr>
          <w:rFonts w:hint="eastAsia"/>
        </w:rPr>
        <w:t>為主力，合計</w:t>
      </w:r>
      <w:r>
        <w:rPr>
          <w:rFonts w:hint="eastAsia"/>
          <w:lang w:eastAsia="zh-HK"/>
        </w:rPr>
        <w:t>占比分別為</w:t>
      </w:r>
      <w:r>
        <w:rPr>
          <w:rFonts w:hint="eastAsia"/>
        </w:rPr>
        <w:t>68.4</w:t>
      </w:r>
      <w:r>
        <w:t>%</w:t>
      </w:r>
      <w:r>
        <w:rPr>
          <w:rFonts w:hint="eastAsia"/>
        </w:rPr>
        <w:t>、73.7</w:t>
      </w:r>
      <w:r>
        <w:t>%</w:t>
      </w:r>
      <w:r>
        <w:rPr>
          <w:rFonts w:hint="eastAsia"/>
        </w:rPr>
        <w:t>、57.1</w:t>
      </w:r>
      <w:r>
        <w:t>%</w:t>
      </w:r>
      <w:r>
        <w:rPr>
          <w:rFonts w:hint="eastAsia"/>
        </w:rPr>
        <w:t>及57.6</w:t>
      </w:r>
      <w:r>
        <w:t>%</w:t>
      </w:r>
      <w:r>
        <w:rPr>
          <w:rFonts w:hint="eastAsia"/>
        </w:rPr>
        <w:t>，4</w:t>
      </w:r>
      <w:r>
        <w:t>5</w:t>
      </w:r>
      <w:r>
        <w:rPr>
          <w:rFonts w:hint="eastAsia"/>
        </w:rPr>
        <w:t>歲以上占比則</w:t>
      </w:r>
      <w:r>
        <w:rPr>
          <w:rFonts w:hint="eastAsia"/>
          <w:lang w:eastAsia="zh-HK"/>
        </w:rPr>
        <w:t>分別為</w:t>
      </w:r>
      <w:r>
        <w:rPr>
          <w:rFonts w:hint="eastAsia"/>
        </w:rPr>
        <w:t>31.6</w:t>
      </w:r>
      <w:r>
        <w:t>%</w:t>
      </w:r>
      <w:r>
        <w:rPr>
          <w:rFonts w:hint="eastAsia"/>
        </w:rPr>
        <w:t>、26.3</w:t>
      </w:r>
      <w:r>
        <w:t>%</w:t>
      </w:r>
      <w:r>
        <w:rPr>
          <w:rFonts w:hint="eastAsia"/>
        </w:rPr>
        <w:t>、42.9</w:t>
      </w:r>
      <w:r>
        <w:t>%</w:t>
      </w:r>
      <w:r>
        <w:rPr>
          <w:rFonts w:hint="eastAsia"/>
        </w:rPr>
        <w:t>及42.4</w:t>
      </w:r>
      <w:r>
        <w:t>%</w:t>
      </w:r>
      <w:r>
        <w:rPr>
          <w:rFonts w:hint="eastAsia"/>
        </w:rPr>
        <w:t>。</w:t>
      </w:r>
    </w:p>
    <w:p w:rsidR="004C2AC4" w:rsidRPr="00B53FB9" w:rsidRDefault="004C2AC4" w:rsidP="004C2AC4">
      <w:pPr>
        <w:pStyle w:val="af0"/>
        <w:ind w:leftChars="100" w:left="850" w:hangingChars="200" w:hanging="567"/>
        <w:rPr>
          <w:sz w:val="24"/>
          <w:szCs w:val="24"/>
        </w:rPr>
      </w:pPr>
      <w:r w:rsidRPr="00A32186">
        <w:rPr>
          <w:rFonts w:hint="eastAsia"/>
          <w:b/>
        </w:rPr>
        <w:t>表1</w:t>
      </w:r>
      <w:r>
        <w:rPr>
          <w:rFonts w:hint="eastAsia"/>
          <w:b/>
        </w:rPr>
        <w:t xml:space="preserve"> </w:t>
      </w:r>
      <w:r>
        <w:rPr>
          <w:rFonts w:hAnsi="標楷體" w:hint="eastAsia"/>
          <w:b/>
          <w:lang w:eastAsia="zh-HK"/>
        </w:rPr>
        <w:t>全國及公私部門</w:t>
      </w:r>
      <w:r>
        <w:rPr>
          <w:rFonts w:hint="eastAsia"/>
          <w:b/>
        </w:rPr>
        <w:t>20</w:t>
      </w:r>
      <w:r>
        <w:rPr>
          <w:b/>
        </w:rPr>
        <w:t>2</w:t>
      </w:r>
      <w:r>
        <w:rPr>
          <w:rFonts w:hint="eastAsia"/>
          <w:b/>
        </w:rPr>
        <w:t>3</w:t>
      </w:r>
      <w:r w:rsidRPr="00A32186">
        <w:rPr>
          <w:rFonts w:hAnsi="標楷體" w:hint="eastAsia"/>
          <w:b/>
        </w:rPr>
        <w:t>年</w:t>
      </w:r>
      <w:r>
        <w:rPr>
          <w:rFonts w:hAnsi="標楷體" w:hint="eastAsia"/>
          <w:b/>
          <w:lang w:eastAsia="zh-HK"/>
        </w:rPr>
        <w:t>研究人力年齡結構占比</w:t>
      </w:r>
      <w:r w:rsidRPr="00A32186">
        <w:rPr>
          <w:rFonts w:hint="eastAsia"/>
          <w:b/>
        </w:rPr>
        <w:t>概況表</w:t>
      </w:r>
      <w:r>
        <w:rPr>
          <w:rFonts w:hint="eastAsia"/>
          <w:b/>
        </w:rPr>
        <w:t xml:space="preserve"> </w:t>
      </w:r>
      <w:r w:rsidRPr="00B53FB9">
        <w:rPr>
          <w:rFonts w:hint="eastAsia"/>
          <w:sz w:val="24"/>
          <w:szCs w:val="24"/>
          <w:lang w:eastAsia="zh-HK"/>
        </w:rPr>
        <w:t>單位：</w:t>
      </w:r>
      <w:r>
        <w:rPr>
          <w:rFonts w:hint="eastAsia"/>
          <w:sz w:val="24"/>
          <w:szCs w:val="24"/>
        </w:rPr>
        <w:t>%</w:t>
      </w:r>
    </w:p>
    <w:tbl>
      <w:tblPr>
        <w:tblW w:w="8248"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59"/>
        <w:gridCol w:w="1114"/>
        <w:gridCol w:w="1115"/>
        <w:gridCol w:w="1115"/>
        <w:gridCol w:w="1115"/>
        <w:gridCol w:w="1115"/>
        <w:gridCol w:w="1115"/>
      </w:tblGrid>
      <w:tr w:rsidR="004C2AC4" w:rsidRPr="00107027" w:rsidTr="009D321E">
        <w:trPr>
          <w:tblHeader/>
          <w:jc w:val="right"/>
        </w:trPr>
        <w:tc>
          <w:tcPr>
            <w:tcW w:w="1559" w:type="dxa"/>
            <w:tcBorders>
              <w:top w:val="single" w:sz="12" w:space="0" w:color="auto"/>
              <w:bottom w:val="single" w:sz="6" w:space="0" w:color="auto"/>
              <w:tl2br w:val="single" w:sz="4" w:space="0" w:color="auto"/>
            </w:tcBorders>
            <w:noWrap/>
            <w:vAlign w:val="center"/>
            <w:hideMark/>
          </w:tcPr>
          <w:p w:rsidR="004C2AC4" w:rsidRPr="00867DC5" w:rsidRDefault="004C2AC4" w:rsidP="009D321E">
            <w:pPr>
              <w:pStyle w:val="142"/>
              <w:jc w:val="right"/>
              <w:rPr>
                <w:rFonts w:hAnsi="標楷體" w:hint="eastAsia"/>
                <w:b/>
              </w:rPr>
            </w:pPr>
            <w:r w:rsidRPr="00867DC5">
              <w:rPr>
                <w:rFonts w:hAnsi="標楷體" w:hint="eastAsia"/>
                <w:b/>
                <w:lang w:eastAsia="zh-HK"/>
              </w:rPr>
              <w:t>年齡別</w:t>
            </w:r>
          </w:p>
          <w:p w:rsidR="004C2AC4" w:rsidRPr="00867DC5" w:rsidRDefault="004C2AC4" w:rsidP="009D321E">
            <w:pPr>
              <w:pStyle w:val="142"/>
              <w:rPr>
                <w:rFonts w:hAnsi="標楷體" w:hint="eastAsia"/>
                <w:b/>
              </w:rPr>
            </w:pPr>
            <w:r w:rsidRPr="00867DC5">
              <w:rPr>
                <w:rFonts w:hAnsi="標楷體" w:hint="eastAsia"/>
                <w:b/>
                <w:lang w:eastAsia="zh-HK"/>
              </w:rPr>
              <w:t>執行部門</w:t>
            </w:r>
          </w:p>
        </w:tc>
        <w:tc>
          <w:tcPr>
            <w:tcW w:w="1114" w:type="dxa"/>
            <w:noWrap/>
            <w:vAlign w:val="center"/>
            <w:hideMark/>
          </w:tcPr>
          <w:p w:rsidR="004C2AC4" w:rsidRPr="00867DC5" w:rsidRDefault="004C2AC4" w:rsidP="009D321E">
            <w:pPr>
              <w:pStyle w:val="142"/>
              <w:jc w:val="center"/>
              <w:rPr>
                <w:rFonts w:hAnsi="標楷體" w:hint="eastAsia"/>
                <w:b/>
              </w:rPr>
            </w:pPr>
            <w:r w:rsidRPr="00867DC5">
              <w:rPr>
                <w:rFonts w:hAnsi="標楷體" w:hint="eastAsia"/>
                <w:b/>
              </w:rPr>
              <w:t>34歲以下</w:t>
            </w:r>
            <w:r w:rsidRPr="00867DC5">
              <w:rPr>
                <w:rFonts w:hAnsi="標楷體" w:hint="eastAsia"/>
                <w:b/>
                <w:lang w:eastAsia="zh-HK"/>
              </w:rPr>
              <w:t>占比</w:t>
            </w:r>
          </w:p>
        </w:tc>
        <w:tc>
          <w:tcPr>
            <w:tcW w:w="1115" w:type="dxa"/>
            <w:noWrap/>
            <w:vAlign w:val="center"/>
            <w:hideMark/>
          </w:tcPr>
          <w:p w:rsidR="004C2AC4" w:rsidRPr="00867DC5" w:rsidRDefault="005705B6" w:rsidP="009D321E">
            <w:pPr>
              <w:pStyle w:val="142"/>
              <w:jc w:val="center"/>
              <w:rPr>
                <w:rFonts w:hAnsi="標楷體"/>
                <w:b/>
              </w:rPr>
            </w:pPr>
            <w:r>
              <w:rPr>
                <w:rFonts w:hAnsi="標楷體" w:hint="eastAsia"/>
                <w:b/>
              </w:rPr>
              <w:t>35至</w:t>
            </w:r>
            <w:r w:rsidR="004C2AC4" w:rsidRPr="00867DC5">
              <w:rPr>
                <w:rFonts w:hAnsi="標楷體" w:hint="eastAsia"/>
                <w:b/>
              </w:rPr>
              <w:t>44歲</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115" w:type="dxa"/>
            <w:tcBorders>
              <w:top w:val="single" w:sz="12" w:space="0" w:color="auto"/>
              <w:bottom w:val="single" w:sz="6" w:space="0" w:color="auto"/>
            </w:tcBorders>
            <w:shd w:val="pct10" w:color="auto" w:fill="auto"/>
          </w:tcPr>
          <w:p w:rsidR="004C2AC4" w:rsidRPr="00867DC5" w:rsidRDefault="004C2AC4" w:rsidP="009D321E">
            <w:pPr>
              <w:pStyle w:val="142"/>
              <w:jc w:val="center"/>
              <w:rPr>
                <w:rFonts w:hAnsi="標楷體"/>
                <w:b/>
              </w:rPr>
            </w:pPr>
            <w:r w:rsidRPr="00867DC5">
              <w:rPr>
                <w:rFonts w:hAnsi="標楷體" w:hint="eastAsia"/>
                <w:b/>
              </w:rPr>
              <w:t>44歲以下</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115" w:type="dxa"/>
            <w:noWrap/>
            <w:vAlign w:val="center"/>
            <w:hideMark/>
          </w:tcPr>
          <w:p w:rsidR="004C2AC4" w:rsidRPr="00867DC5" w:rsidRDefault="005705B6" w:rsidP="009D321E">
            <w:pPr>
              <w:pStyle w:val="142"/>
              <w:jc w:val="center"/>
              <w:rPr>
                <w:rFonts w:hAnsi="標楷體"/>
                <w:b/>
              </w:rPr>
            </w:pPr>
            <w:r>
              <w:rPr>
                <w:rFonts w:hAnsi="標楷體" w:hint="eastAsia"/>
                <w:b/>
              </w:rPr>
              <w:t>45至</w:t>
            </w:r>
            <w:r w:rsidR="004C2AC4" w:rsidRPr="00867DC5">
              <w:rPr>
                <w:rFonts w:hAnsi="標楷體" w:hint="eastAsia"/>
                <w:b/>
              </w:rPr>
              <w:t>54歲</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115" w:type="dxa"/>
            <w:tcBorders>
              <w:right w:val="single" w:sz="4" w:space="0" w:color="auto"/>
            </w:tcBorders>
            <w:noWrap/>
            <w:vAlign w:val="center"/>
            <w:hideMark/>
          </w:tcPr>
          <w:p w:rsidR="004C2AC4" w:rsidRPr="00867DC5" w:rsidRDefault="004C2AC4" w:rsidP="009D321E">
            <w:pPr>
              <w:pStyle w:val="142"/>
              <w:jc w:val="center"/>
              <w:rPr>
                <w:rFonts w:hAnsi="標楷體"/>
                <w:b/>
              </w:rPr>
            </w:pPr>
            <w:r w:rsidRPr="00867DC5">
              <w:rPr>
                <w:rFonts w:hAnsi="標楷體" w:hint="eastAsia"/>
                <w:b/>
              </w:rPr>
              <w:t>55歲以上</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115" w:type="dxa"/>
            <w:tcBorders>
              <w:top w:val="single" w:sz="12" w:space="0" w:color="auto"/>
              <w:left w:val="single" w:sz="4" w:space="0" w:color="auto"/>
              <w:bottom w:val="single" w:sz="6" w:space="0" w:color="auto"/>
            </w:tcBorders>
            <w:shd w:val="pct10" w:color="auto" w:fill="FFFFFF"/>
            <w:vAlign w:val="center"/>
            <w:hideMark/>
          </w:tcPr>
          <w:p w:rsidR="004C2AC4" w:rsidRPr="00867DC5" w:rsidRDefault="004C2AC4" w:rsidP="009D321E">
            <w:pPr>
              <w:pStyle w:val="142"/>
              <w:jc w:val="center"/>
              <w:rPr>
                <w:rFonts w:hAnsi="標楷體"/>
                <w:b/>
              </w:rPr>
            </w:pPr>
            <w:r w:rsidRPr="00867DC5">
              <w:rPr>
                <w:rFonts w:hAnsi="標楷體" w:hint="eastAsia"/>
                <w:b/>
              </w:rPr>
              <w:t>45歲以上</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r>
      <w:tr w:rsidR="004C2AC4" w:rsidRPr="00107027" w:rsidTr="009D321E">
        <w:trPr>
          <w:jc w:val="right"/>
        </w:trPr>
        <w:tc>
          <w:tcPr>
            <w:tcW w:w="1559" w:type="dxa"/>
            <w:tcBorders>
              <w:top w:val="single" w:sz="6" w:space="0" w:color="auto"/>
            </w:tcBorders>
            <w:noWrap/>
            <w:vAlign w:val="center"/>
          </w:tcPr>
          <w:p w:rsidR="004C2AC4" w:rsidRPr="00971C41" w:rsidRDefault="004C2AC4" w:rsidP="009D321E">
            <w:pPr>
              <w:pStyle w:val="142"/>
              <w:rPr>
                <w:rFonts w:hAnsi="標楷體" w:cs="Calibri" w:hint="eastAsia"/>
              </w:rPr>
            </w:pPr>
            <w:r>
              <w:rPr>
                <w:rFonts w:hAnsi="標楷體" w:cs="Calibri" w:hint="eastAsia"/>
                <w:lang w:eastAsia="zh-HK"/>
              </w:rPr>
              <w:t>全國</w:t>
            </w:r>
          </w:p>
        </w:tc>
        <w:tc>
          <w:tcPr>
            <w:tcW w:w="1114" w:type="dxa"/>
            <w:noWrap/>
          </w:tcPr>
          <w:p w:rsidR="004C2AC4" w:rsidRPr="004F2C99" w:rsidRDefault="004C2AC4" w:rsidP="009D321E">
            <w:pPr>
              <w:pStyle w:val="142"/>
              <w:jc w:val="right"/>
            </w:pPr>
            <w:r>
              <w:rPr>
                <w:rFonts w:hint="eastAsia"/>
              </w:rPr>
              <w:t>36.8</w:t>
            </w:r>
          </w:p>
        </w:tc>
        <w:tc>
          <w:tcPr>
            <w:tcW w:w="1115" w:type="dxa"/>
            <w:noWrap/>
          </w:tcPr>
          <w:p w:rsidR="004C2AC4" w:rsidRPr="004F2C99" w:rsidRDefault="004C2AC4" w:rsidP="009D321E">
            <w:pPr>
              <w:pStyle w:val="142"/>
              <w:jc w:val="right"/>
            </w:pPr>
            <w:r>
              <w:rPr>
                <w:rFonts w:hint="eastAsia"/>
              </w:rPr>
              <w:t>31.6</w:t>
            </w:r>
          </w:p>
        </w:tc>
        <w:tc>
          <w:tcPr>
            <w:tcW w:w="1115" w:type="dxa"/>
            <w:tcBorders>
              <w:top w:val="single" w:sz="6" w:space="0" w:color="auto"/>
              <w:bottom w:val="single" w:sz="6" w:space="0" w:color="auto"/>
            </w:tcBorders>
            <w:shd w:val="pct10" w:color="auto" w:fill="auto"/>
          </w:tcPr>
          <w:p w:rsidR="004C2AC4" w:rsidRPr="004F2C99" w:rsidRDefault="004C2AC4" w:rsidP="009D321E">
            <w:pPr>
              <w:pStyle w:val="142"/>
              <w:jc w:val="right"/>
            </w:pPr>
            <w:r>
              <w:rPr>
                <w:rFonts w:hint="eastAsia"/>
              </w:rPr>
              <w:t>68.4</w:t>
            </w:r>
          </w:p>
        </w:tc>
        <w:tc>
          <w:tcPr>
            <w:tcW w:w="1115" w:type="dxa"/>
            <w:noWrap/>
          </w:tcPr>
          <w:p w:rsidR="004C2AC4" w:rsidRPr="004F2C99" w:rsidRDefault="004C2AC4" w:rsidP="009D321E">
            <w:pPr>
              <w:pStyle w:val="142"/>
              <w:jc w:val="right"/>
            </w:pPr>
            <w:r>
              <w:rPr>
                <w:rFonts w:hint="eastAsia"/>
              </w:rPr>
              <w:t>21.6</w:t>
            </w:r>
          </w:p>
        </w:tc>
        <w:tc>
          <w:tcPr>
            <w:tcW w:w="1115" w:type="dxa"/>
            <w:tcBorders>
              <w:right w:val="single" w:sz="4" w:space="0" w:color="auto"/>
            </w:tcBorders>
            <w:noWrap/>
          </w:tcPr>
          <w:p w:rsidR="004C2AC4" w:rsidRPr="004F2C99" w:rsidRDefault="004C2AC4" w:rsidP="009D321E">
            <w:pPr>
              <w:pStyle w:val="142"/>
              <w:jc w:val="right"/>
            </w:pPr>
            <w:r>
              <w:rPr>
                <w:rFonts w:hint="eastAsia"/>
              </w:rPr>
              <w:t>10.0</w:t>
            </w:r>
          </w:p>
        </w:tc>
        <w:tc>
          <w:tcPr>
            <w:tcW w:w="1115" w:type="dxa"/>
            <w:tcBorders>
              <w:top w:val="single" w:sz="6" w:space="0" w:color="auto"/>
              <w:left w:val="single" w:sz="4" w:space="0" w:color="auto"/>
              <w:bottom w:val="single" w:sz="6" w:space="0" w:color="auto"/>
            </w:tcBorders>
            <w:shd w:val="pct10" w:color="auto" w:fill="FFFFFF"/>
          </w:tcPr>
          <w:p w:rsidR="004C2AC4" w:rsidRPr="004F2C99" w:rsidRDefault="004C2AC4" w:rsidP="009D321E">
            <w:pPr>
              <w:pStyle w:val="142"/>
              <w:jc w:val="right"/>
            </w:pPr>
            <w:r>
              <w:rPr>
                <w:rFonts w:hint="eastAsia"/>
              </w:rPr>
              <w:t>31.6</w:t>
            </w:r>
          </w:p>
        </w:tc>
      </w:tr>
      <w:tr w:rsidR="004C2AC4" w:rsidRPr="006B739D" w:rsidTr="009D321E">
        <w:trPr>
          <w:jc w:val="right"/>
        </w:trPr>
        <w:tc>
          <w:tcPr>
            <w:tcW w:w="1559" w:type="dxa"/>
            <w:noWrap/>
            <w:vAlign w:val="center"/>
          </w:tcPr>
          <w:p w:rsidR="004C2AC4" w:rsidRPr="006B739D" w:rsidRDefault="004C2AC4" w:rsidP="009D321E">
            <w:pPr>
              <w:pStyle w:val="142"/>
              <w:rPr>
                <w:rFonts w:hAnsi="標楷體" w:cs="Calibri"/>
                <w:lang w:eastAsia="zh-HK"/>
              </w:rPr>
            </w:pPr>
            <w:r w:rsidRPr="006B739D">
              <w:rPr>
                <w:rFonts w:hAnsi="標楷體" w:cs="Calibri" w:hint="eastAsia"/>
                <w:lang w:eastAsia="zh-HK"/>
              </w:rPr>
              <w:t>企業部門</w:t>
            </w:r>
          </w:p>
        </w:tc>
        <w:tc>
          <w:tcPr>
            <w:tcW w:w="1114" w:type="dxa"/>
            <w:noWrap/>
          </w:tcPr>
          <w:p w:rsidR="004C2AC4" w:rsidRPr="004F2C99" w:rsidRDefault="004C2AC4" w:rsidP="009D321E">
            <w:pPr>
              <w:pStyle w:val="142"/>
              <w:jc w:val="right"/>
            </w:pPr>
            <w:r>
              <w:rPr>
                <w:rFonts w:hint="eastAsia"/>
              </w:rPr>
              <w:t>39.5</w:t>
            </w:r>
          </w:p>
        </w:tc>
        <w:tc>
          <w:tcPr>
            <w:tcW w:w="1115" w:type="dxa"/>
            <w:noWrap/>
          </w:tcPr>
          <w:p w:rsidR="004C2AC4" w:rsidRPr="004F2C99" w:rsidRDefault="004C2AC4" w:rsidP="009D321E">
            <w:pPr>
              <w:pStyle w:val="142"/>
              <w:jc w:val="right"/>
            </w:pPr>
            <w:r>
              <w:rPr>
                <w:rFonts w:hint="eastAsia"/>
              </w:rPr>
              <w:t>34.2</w:t>
            </w:r>
          </w:p>
        </w:tc>
        <w:tc>
          <w:tcPr>
            <w:tcW w:w="1115" w:type="dxa"/>
            <w:tcBorders>
              <w:top w:val="single" w:sz="6" w:space="0" w:color="auto"/>
              <w:bottom w:val="single" w:sz="6" w:space="0" w:color="auto"/>
            </w:tcBorders>
            <w:shd w:val="pct10" w:color="auto" w:fill="auto"/>
          </w:tcPr>
          <w:p w:rsidR="004C2AC4" w:rsidRDefault="004C2AC4" w:rsidP="009D321E">
            <w:pPr>
              <w:pStyle w:val="142"/>
              <w:jc w:val="right"/>
            </w:pPr>
            <w:r>
              <w:rPr>
                <w:rFonts w:hint="eastAsia"/>
              </w:rPr>
              <w:t>73.7</w:t>
            </w:r>
          </w:p>
        </w:tc>
        <w:tc>
          <w:tcPr>
            <w:tcW w:w="1115" w:type="dxa"/>
            <w:noWrap/>
          </w:tcPr>
          <w:p w:rsidR="004C2AC4" w:rsidRPr="004F2C99" w:rsidRDefault="004C2AC4" w:rsidP="009D321E">
            <w:pPr>
              <w:pStyle w:val="142"/>
              <w:jc w:val="right"/>
            </w:pPr>
            <w:r>
              <w:rPr>
                <w:rFonts w:hint="eastAsia"/>
              </w:rPr>
              <w:t>21.1</w:t>
            </w:r>
          </w:p>
        </w:tc>
        <w:tc>
          <w:tcPr>
            <w:tcW w:w="1115" w:type="dxa"/>
            <w:tcBorders>
              <w:right w:val="single" w:sz="4" w:space="0" w:color="auto"/>
            </w:tcBorders>
            <w:noWrap/>
          </w:tcPr>
          <w:p w:rsidR="004C2AC4" w:rsidRPr="004F2C99" w:rsidRDefault="004C2AC4" w:rsidP="009D321E">
            <w:pPr>
              <w:pStyle w:val="142"/>
              <w:jc w:val="right"/>
            </w:pPr>
            <w:r>
              <w:rPr>
                <w:rFonts w:hint="eastAsia"/>
              </w:rPr>
              <w:t>5.2</w:t>
            </w:r>
          </w:p>
        </w:tc>
        <w:tc>
          <w:tcPr>
            <w:tcW w:w="1115" w:type="dxa"/>
            <w:tcBorders>
              <w:top w:val="single" w:sz="6" w:space="0" w:color="auto"/>
              <w:left w:val="single" w:sz="4" w:space="0" w:color="auto"/>
              <w:bottom w:val="single" w:sz="6" w:space="0" w:color="auto"/>
            </w:tcBorders>
            <w:shd w:val="pct10" w:color="auto" w:fill="FFFFFF"/>
          </w:tcPr>
          <w:p w:rsidR="004C2AC4" w:rsidRPr="004F2C99" w:rsidRDefault="004C2AC4" w:rsidP="009D321E">
            <w:pPr>
              <w:pStyle w:val="142"/>
              <w:jc w:val="right"/>
            </w:pPr>
            <w:r>
              <w:rPr>
                <w:rFonts w:hint="eastAsia"/>
              </w:rPr>
              <w:t>26.3</w:t>
            </w:r>
          </w:p>
        </w:tc>
      </w:tr>
      <w:tr w:rsidR="004C2AC4" w:rsidRPr="006B739D" w:rsidTr="009D321E">
        <w:trPr>
          <w:jc w:val="right"/>
        </w:trPr>
        <w:tc>
          <w:tcPr>
            <w:tcW w:w="1559" w:type="dxa"/>
            <w:noWrap/>
            <w:vAlign w:val="center"/>
          </w:tcPr>
          <w:p w:rsidR="004C2AC4" w:rsidRPr="006B739D" w:rsidRDefault="004C2AC4" w:rsidP="009D321E">
            <w:pPr>
              <w:pStyle w:val="142"/>
              <w:rPr>
                <w:rFonts w:hAnsi="標楷體" w:cs="Calibri" w:hint="eastAsia"/>
                <w:lang w:eastAsia="zh-HK"/>
              </w:rPr>
            </w:pPr>
            <w:r w:rsidRPr="006B739D">
              <w:rPr>
                <w:rFonts w:hAnsi="標楷體" w:cs="Calibri" w:hint="eastAsia"/>
                <w:lang w:eastAsia="zh-HK"/>
              </w:rPr>
              <w:lastRenderedPageBreak/>
              <w:t>政府部門</w:t>
            </w:r>
          </w:p>
        </w:tc>
        <w:tc>
          <w:tcPr>
            <w:tcW w:w="1114" w:type="dxa"/>
            <w:noWrap/>
          </w:tcPr>
          <w:p w:rsidR="004C2AC4" w:rsidRPr="004F2C99" w:rsidRDefault="004C2AC4" w:rsidP="009D321E">
            <w:pPr>
              <w:pStyle w:val="142"/>
              <w:jc w:val="right"/>
            </w:pPr>
            <w:r>
              <w:rPr>
                <w:rFonts w:hint="eastAsia"/>
              </w:rPr>
              <w:t>24.3</w:t>
            </w:r>
          </w:p>
        </w:tc>
        <w:tc>
          <w:tcPr>
            <w:tcW w:w="1115" w:type="dxa"/>
            <w:noWrap/>
          </w:tcPr>
          <w:p w:rsidR="004C2AC4" w:rsidRPr="004F2C99" w:rsidRDefault="004C2AC4" w:rsidP="009D321E">
            <w:pPr>
              <w:pStyle w:val="142"/>
              <w:jc w:val="right"/>
            </w:pPr>
            <w:r>
              <w:rPr>
                <w:rFonts w:hint="eastAsia"/>
              </w:rPr>
              <w:t>32.8</w:t>
            </w:r>
          </w:p>
        </w:tc>
        <w:tc>
          <w:tcPr>
            <w:tcW w:w="1115" w:type="dxa"/>
            <w:tcBorders>
              <w:top w:val="single" w:sz="6" w:space="0" w:color="auto"/>
              <w:bottom w:val="single" w:sz="6" w:space="0" w:color="auto"/>
            </w:tcBorders>
            <w:shd w:val="pct10" w:color="auto" w:fill="auto"/>
          </w:tcPr>
          <w:p w:rsidR="004C2AC4" w:rsidRPr="004F2C99" w:rsidRDefault="004C2AC4" w:rsidP="009D321E">
            <w:pPr>
              <w:pStyle w:val="142"/>
              <w:jc w:val="right"/>
            </w:pPr>
            <w:r>
              <w:rPr>
                <w:rFonts w:hint="eastAsia"/>
              </w:rPr>
              <w:t>57.1</w:t>
            </w:r>
          </w:p>
        </w:tc>
        <w:tc>
          <w:tcPr>
            <w:tcW w:w="1115" w:type="dxa"/>
            <w:noWrap/>
          </w:tcPr>
          <w:p w:rsidR="004C2AC4" w:rsidRPr="004F2C99" w:rsidRDefault="004C2AC4" w:rsidP="009D321E">
            <w:pPr>
              <w:pStyle w:val="142"/>
              <w:jc w:val="right"/>
            </w:pPr>
            <w:r>
              <w:rPr>
                <w:rFonts w:hint="eastAsia"/>
              </w:rPr>
              <w:t>25.9</w:t>
            </w:r>
          </w:p>
        </w:tc>
        <w:tc>
          <w:tcPr>
            <w:tcW w:w="1115" w:type="dxa"/>
            <w:tcBorders>
              <w:right w:val="single" w:sz="4" w:space="0" w:color="auto"/>
            </w:tcBorders>
            <w:noWrap/>
          </w:tcPr>
          <w:p w:rsidR="004C2AC4" w:rsidRPr="004F2C99" w:rsidRDefault="004C2AC4" w:rsidP="009D321E">
            <w:pPr>
              <w:pStyle w:val="142"/>
              <w:jc w:val="right"/>
            </w:pPr>
            <w:r>
              <w:rPr>
                <w:rFonts w:hint="eastAsia"/>
              </w:rPr>
              <w:t>17.1</w:t>
            </w:r>
          </w:p>
        </w:tc>
        <w:tc>
          <w:tcPr>
            <w:tcW w:w="1115" w:type="dxa"/>
            <w:tcBorders>
              <w:top w:val="single" w:sz="6" w:space="0" w:color="auto"/>
              <w:left w:val="single" w:sz="4" w:space="0" w:color="auto"/>
              <w:bottom w:val="single" w:sz="6" w:space="0" w:color="auto"/>
            </w:tcBorders>
            <w:shd w:val="pct10" w:color="auto" w:fill="FFFFFF"/>
          </w:tcPr>
          <w:p w:rsidR="004C2AC4" w:rsidRPr="004F2C99" w:rsidRDefault="004C2AC4" w:rsidP="009D321E">
            <w:pPr>
              <w:pStyle w:val="142"/>
              <w:jc w:val="right"/>
            </w:pPr>
            <w:r>
              <w:rPr>
                <w:rFonts w:hint="eastAsia"/>
              </w:rPr>
              <w:t>42.9</w:t>
            </w:r>
          </w:p>
        </w:tc>
      </w:tr>
      <w:tr w:rsidR="004C2AC4" w:rsidRPr="006B739D" w:rsidTr="009D321E">
        <w:trPr>
          <w:jc w:val="right"/>
        </w:trPr>
        <w:tc>
          <w:tcPr>
            <w:tcW w:w="1559" w:type="dxa"/>
            <w:shd w:val="clear" w:color="auto" w:fill="auto"/>
            <w:noWrap/>
            <w:vAlign w:val="center"/>
          </w:tcPr>
          <w:p w:rsidR="004C2AC4" w:rsidRPr="006B739D" w:rsidRDefault="004C2AC4" w:rsidP="009D321E">
            <w:pPr>
              <w:pStyle w:val="142"/>
              <w:rPr>
                <w:rFonts w:hAnsi="標楷體" w:cs="Calibri" w:hint="eastAsia"/>
                <w:lang w:eastAsia="zh-HK"/>
              </w:rPr>
            </w:pPr>
            <w:r w:rsidRPr="006B739D">
              <w:rPr>
                <w:rFonts w:hAnsi="標楷體" w:cs="Calibri" w:hint="eastAsia"/>
                <w:lang w:eastAsia="zh-HK"/>
              </w:rPr>
              <w:t>高等教育部門</w:t>
            </w:r>
          </w:p>
        </w:tc>
        <w:tc>
          <w:tcPr>
            <w:tcW w:w="1114" w:type="dxa"/>
            <w:shd w:val="clear" w:color="auto" w:fill="auto"/>
            <w:noWrap/>
          </w:tcPr>
          <w:p w:rsidR="004C2AC4" w:rsidRPr="004F2C99" w:rsidRDefault="004C2AC4" w:rsidP="009D321E">
            <w:pPr>
              <w:pStyle w:val="142"/>
              <w:jc w:val="right"/>
            </w:pPr>
            <w:r>
              <w:rPr>
                <w:rFonts w:hint="eastAsia"/>
              </w:rPr>
              <w:t>34.1</w:t>
            </w:r>
          </w:p>
        </w:tc>
        <w:tc>
          <w:tcPr>
            <w:tcW w:w="1115" w:type="dxa"/>
            <w:shd w:val="clear" w:color="auto" w:fill="auto"/>
            <w:noWrap/>
          </w:tcPr>
          <w:p w:rsidR="004C2AC4" w:rsidRPr="004F2C99" w:rsidRDefault="004C2AC4" w:rsidP="009D321E">
            <w:pPr>
              <w:pStyle w:val="142"/>
              <w:jc w:val="right"/>
            </w:pPr>
            <w:r>
              <w:rPr>
                <w:rFonts w:hint="eastAsia"/>
              </w:rPr>
              <w:t>23.5</w:t>
            </w:r>
          </w:p>
        </w:tc>
        <w:tc>
          <w:tcPr>
            <w:tcW w:w="1115" w:type="dxa"/>
            <w:tcBorders>
              <w:top w:val="single" w:sz="6" w:space="0" w:color="auto"/>
              <w:bottom w:val="single" w:sz="12" w:space="0" w:color="auto"/>
            </w:tcBorders>
            <w:shd w:val="pct10" w:color="auto" w:fill="auto"/>
          </w:tcPr>
          <w:p w:rsidR="004C2AC4" w:rsidRPr="004F2C99" w:rsidRDefault="004C2AC4" w:rsidP="009D321E">
            <w:pPr>
              <w:pStyle w:val="142"/>
              <w:jc w:val="right"/>
            </w:pPr>
            <w:r>
              <w:rPr>
                <w:rFonts w:hint="eastAsia"/>
              </w:rPr>
              <w:t>57.6</w:t>
            </w:r>
          </w:p>
        </w:tc>
        <w:tc>
          <w:tcPr>
            <w:tcW w:w="1115" w:type="dxa"/>
            <w:shd w:val="clear" w:color="auto" w:fill="auto"/>
            <w:noWrap/>
          </w:tcPr>
          <w:p w:rsidR="004C2AC4" w:rsidRPr="004F2C99" w:rsidRDefault="004C2AC4" w:rsidP="009D321E">
            <w:pPr>
              <w:pStyle w:val="142"/>
              <w:jc w:val="right"/>
            </w:pPr>
            <w:r>
              <w:rPr>
                <w:rFonts w:hint="eastAsia"/>
              </w:rPr>
              <w:t>21.4</w:t>
            </w:r>
          </w:p>
        </w:tc>
        <w:tc>
          <w:tcPr>
            <w:tcW w:w="1115" w:type="dxa"/>
            <w:tcBorders>
              <w:right w:val="single" w:sz="4" w:space="0" w:color="auto"/>
            </w:tcBorders>
            <w:shd w:val="clear" w:color="auto" w:fill="auto"/>
            <w:noWrap/>
          </w:tcPr>
          <w:p w:rsidR="004C2AC4" w:rsidRPr="004F2C99" w:rsidRDefault="004C2AC4" w:rsidP="009D321E">
            <w:pPr>
              <w:pStyle w:val="142"/>
              <w:jc w:val="right"/>
            </w:pPr>
            <w:r>
              <w:rPr>
                <w:rFonts w:hint="eastAsia"/>
              </w:rPr>
              <w:t>21.0</w:t>
            </w:r>
          </w:p>
        </w:tc>
        <w:tc>
          <w:tcPr>
            <w:tcW w:w="1115" w:type="dxa"/>
            <w:tcBorders>
              <w:top w:val="single" w:sz="6" w:space="0" w:color="auto"/>
              <w:left w:val="single" w:sz="4" w:space="0" w:color="auto"/>
              <w:bottom w:val="single" w:sz="12" w:space="0" w:color="auto"/>
            </w:tcBorders>
            <w:shd w:val="pct10" w:color="auto" w:fill="FFFFFF"/>
          </w:tcPr>
          <w:p w:rsidR="004C2AC4" w:rsidRDefault="004C2AC4" w:rsidP="009D321E">
            <w:pPr>
              <w:pStyle w:val="142"/>
              <w:jc w:val="right"/>
            </w:pPr>
            <w:r>
              <w:rPr>
                <w:rFonts w:hint="eastAsia"/>
              </w:rPr>
              <w:t>42.4</w:t>
            </w:r>
          </w:p>
        </w:tc>
      </w:tr>
    </w:tbl>
    <w:p w:rsidR="004C2AC4" w:rsidRPr="000371C6" w:rsidRDefault="004C2AC4" w:rsidP="004C2AC4">
      <w:pPr>
        <w:pStyle w:val="142"/>
        <w:spacing w:line="300" w:lineRule="exact"/>
        <w:ind w:leftChars="100" w:left="1438" w:rightChars="-7" w:right="-20" w:hangingChars="475" w:hanging="1155"/>
        <w:rPr>
          <w:rFonts w:hAnsi="標楷體" w:hint="eastAsia"/>
          <w:snapToGrid/>
          <w:kern w:val="0"/>
          <w:szCs w:val="24"/>
        </w:rPr>
      </w:pPr>
      <w:r w:rsidRPr="000371C6">
        <w:rPr>
          <w:rFonts w:hAnsi="標楷體" w:hint="eastAsia"/>
          <w:szCs w:val="24"/>
        </w:rPr>
        <w:t>資料來源：</w:t>
      </w:r>
      <w:r>
        <w:rPr>
          <w:rFonts w:hAnsi="標楷體" w:hint="eastAsia"/>
          <w:szCs w:val="24"/>
        </w:rPr>
        <w:t>國家科學及技術委員會</w:t>
      </w:r>
      <w:r w:rsidRPr="004E4B52">
        <w:rPr>
          <w:rFonts w:hAnsi="標楷體" w:hint="eastAsia"/>
          <w:szCs w:val="24"/>
          <w:lang w:eastAsia="zh-HK"/>
        </w:rPr>
        <w:t>科學技術統計要覽</w:t>
      </w:r>
      <w:r>
        <w:rPr>
          <w:rFonts w:hAnsi="標楷體" w:hint="eastAsia"/>
          <w:szCs w:val="24"/>
        </w:rPr>
        <w:t>(2024年版)，查詢日：114年3月25日。</w:t>
      </w:r>
    </w:p>
    <w:p w:rsidR="004C2AC4" w:rsidRDefault="004C2AC4" w:rsidP="004C2AC4">
      <w:pPr>
        <w:pStyle w:val="af0"/>
        <w:ind w:left="849" w:hanging="283"/>
        <w:rPr>
          <w:b/>
          <w:lang w:eastAsia="zh-HK"/>
        </w:rPr>
      </w:pPr>
      <w:r>
        <w:rPr>
          <w:rFonts w:hint="eastAsia"/>
          <w:b/>
        </w:rPr>
        <w:t>(</w:t>
      </w:r>
      <w:r>
        <w:rPr>
          <w:rFonts w:hint="eastAsia"/>
          <w:b/>
          <w:lang w:eastAsia="zh-HK"/>
        </w:rPr>
        <w:t>二</w:t>
      </w:r>
      <w:r>
        <w:rPr>
          <w:rFonts w:hint="eastAsia"/>
          <w:b/>
        </w:rPr>
        <w:t>)</w:t>
      </w:r>
      <w:r>
        <w:rPr>
          <w:rFonts w:hint="eastAsia"/>
          <w:b/>
          <w:lang w:eastAsia="zh-HK"/>
        </w:rPr>
        <w:t>國衛院</w:t>
      </w:r>
      <w:r w:rsidRPr="00C74457">
        <w:rPr>
          <w:rFonts w:hint="eastAsia"/>
          <w:b/>
          <w:lang w:eastAsia="zh-HK"/>
        </w:rPr>
        <w:t>研究人力以45</w:t>
      </w:r>
      <w:r>
        <w:rPr>
          <w:rFonts w:hint="eastAsia"/>
          <w:b/>
          <w:lang w:eastAsia="zh-HK"/>
        </w:rPr>
        <w:t>歲以上為主力，</w:t>
      </w:r>
      <w:r>
        <w:rPr>
          <w:rFonts w:hint="eastAsia"/>
          <w:b/>
        </w:rPr>
        <w:t>114</w:t>
      </w:r>
      <w:r w:rsidRPr="001A51B2">
        <w:rPr>
          <w:rFonts w:hint="eastAsia"/>
          <w:b/>
        </w:rPr>
        <w:t>年底</w:t>
      </w:r>
      <w:r>
        <w:rPr>
          <w:rFonts w:hint="eastAsia"/>
          <w:b/>
        </w:rPr>
        <w:t>預估之</w:t>
      </w:r>
      <w:r w:rsidRPr="001A51B2">
        <w:rPr>
          <w:rFonts w:hint="eastAsia"/>
          <w:b/>
        </w:rPr>
        <w:t>占比</w:t>
      </w:r>
      <w:r>
        <w:rPr>
          <w:rFonts w:hint="eastAsia"/>
          <w:b/>
        </w:rPr>
        <w:t>達</w:t>
      </w:r>
      <w:r w:rsidR="005705B6">
        <w:rPr>
          <w:rFonts w:hint="eastAsia"/>
          <w:b/>
        </w:rPr>
        <w:t>七</w:t>
      </w:r>
      <w:r>
        <w:rPr>
          <w:rFonts w:hint="eastAsia"/>
          <w:b/>
        </w:rPr>
        <w:t>成</w:t>
      </w:r>
      <w:r w:rsidR="005705B6">
        <w:rPr>
          <w:rFonts w:hint="eastAsia"/>
          <w:b/>
        </w:rPr>
        <w:t>一</w:t>
      </w:r>
    </w:p>
    <w:p w:rsidR="004C2AC4" w:rsidRDefault="004C2AC4" w:rsidP="004C2AC4">
      <w:pPr>
        <w:pStyle w:val="22"/>
        <w:ind w:left="850" w:firstLine="566"/>
      </w:pPr>
      <w:r>
        <w:rPr>
          <w:rFonts w:hint="eastAsia"/>
        </w:rPr>
        <w:t>洽據國衛院提供近年度</w:t>
      </w:r>
      <w:r w:rsidRPr="009A00DA">
        <w:rPr>
          <w:rFonts w:hint="eastAsia"/>
        </w:rPr>
        <w:t>研究人力年齡結構占比概況</w:t>
      </w:r>
      <w:r>
        <w:rPr>
          <w:rFonts w:hint="eastAsia"/>
        </w:rPr>
        <w:t>(詳表2</w:t>
      </w:r>
      <w:r>
        <w:t>)</w:t>
      </w:r>
      <w:r>
        <w:rPr>
          <w:rFonts w:hint="eastAsia"/>
        </w:rPr>
        <w:t>，係</w:t>
      </w:r>
      <w:r>
        <w:rPr>
          <w:rFonts w:hint="eastAsia"/>
          <w:lang w:eastAsia="zh-HK"/>
        </w:rPr>
        <w:t>以</w:t>
      </w:r>
      <w:r>
        <w:rPr>
          <w:rFonts w:hint="eastAsia"/>
        </w:rPr>
        <w:t>4</w:t>
      </w:r>
      <w:r>
        <w:t>5</w:t>
      </w:r>
      <w:r>
        <w:rPr>
          <w:rFonts w:hint="eastAsia"/>
        </w:rPr>
        <w:t>歲以上研究人力為主力，</w:t>
      </w:r>
      <w:r>
        <w:rPr>
          <w:rFonts w:hint="eastAsia"/>
          <w:lang w:eastAsia="zh-HK"/>
        </w:rPr>
        <w:t>其占比自</w:t>
      </w:r>
      <w:r>
        <w:rPr>
          <w:rFonts w:hint="eastAsia"/>
        </w:rPr>
        <w:t>1</w:t>
      </w:r>
      <w:r>
        <w:t>0</w:t>
      </w:r>
      <w:r>
        <w:rPr>
          <w:rFonts w:hint="eastAsia"/>
        </w:rPr>
        <w:t>7年底</w:t>
      </w:r>
      <w:r>
        <w:rPr>
          <w:rFonts w:hint="eastAsia"/>
          <w:lang w:eastAsia="zh-HK"/>
        </w:rPr>
        <w:t>之</w:t>
      </w:r>
      <w:r>
        <w:t>56%</w:t>
      </w:r>
      <w:r>
        <w:rPr>
          <w:rFonts w:hint="eastAsia"/>
          <w:lang w:eastAsia="zh-HK"/>
        </w:rPr>
        <w:t>增為</w:t>
      </w:r>
      <w:r>
        <w:rPr>
          <w:rFonts w:hint="eastAsia"/>
        </w:rPr>
        <w:t>1</w:t>
      </w:r>
      <w:r>
        <w:t>1</w:t>
      </w:r>
      <w:r>
        <w:rPr>
          <w:rFonts w:hint="eastAsia"/>
        </w:rPr>
        <w:t>3年底之71</w:t>
      </w:r>
      <w:r>
        <w:t>%</w:t>
      </w:r>
      <w:r>
        <w:rPr>
          <w:rFonts w:hint="eastAsia"/>
        </w:rPr>
        <w:t>，</w:t>
      </w:r>
      <w:r>
        <w:rPr>
          <w:rFonts w:hint="eastAsia"/>
          <w:lang w:eastAsia="zh-HK"/>
        </w:rPr>
        <w:t>增加</w:t>
      </w:r>
      <w:r>
        <w:rPr>
          <w:rFonts w:hint="eastAsia"/>
        </w:rPr>
        <w:t>15</w:t>
      </w:r>
      <w:r>
        <w:rPr>
          <w:rFonts w:hint="eastAsia"/>
          <w:lang w:eastAsia="zh-HK"/>
        </w:rPr>
        <w:t>個百分點</w:t>
      </w:r>
      <w:r>
        <w:rPr>
          <w:rFonts w:hint="eastAsia"/>
        </w:rPr>
        <w:t>，</w:t>
      </w:r>
      <w:r>
        <w:rPr>
          <w:rFonts w:hint="eastAsia"/>
          <w:lang w:eastAsia="zh-HK"/>
        </w:rPr>
        <w:t>且預估</w:t>
      </w:r>
      <w:r>
        <w:rPr>
          <w:rFonts w:hint="eastAsia"/>
        </w:rPr>
        <w:t>114</w:t>
      </w:r>
      <w:r>
        <w:rPr>
          <w:rFonts w:hint="eastAsia"/>
          <w:lang w:eastAsia="zh-HK"/>
        </w:rPr>
        <w:t>年</w:t>
      </w:r>
      <w:r>
        <w:rPr>
          <w:rFonts w:hint="eastAsia"/>
        </w:rPr>
        <w:t>底4</w:t>
      </w:r>
      <w:r>
        <w:t>5</w:t>
      </w:r>
      <w:r>
        <w:rPr>
          <w:rFonts w:hint="eastAsia"/>
        </w:rPr>
        <w:t>歲以上研究人力</w:t>
      </w:r>
      <w:r>
        <w:rPr>
          <w:rFonts w:hint="eastAsia"/>
          <w:lang w:eastAsia="zh-HK"/>
        </w:rPr>
        <w:t>占比</w:t>
      </w:r>
      <w:r>
        <w:rPr>
          <w:rFonts w:hint="eastAsia"/>
        </w:rPr>
        <w:t>亦居高不下；</w:t>
      </w:r>
      <w:r>
        <w:rPr>
          <w:rFonts w:hint="eastAsia"/>
          <w:lang w:eastAsia="zh-HK"/>
        </w:rPr>
        <w:t>據此，國衛院</w:t>
      </w:r>
      <w:r>
        <w:rPr>
          <w:rFonts w:hint="eastAsia"/>
        </w:rPr>
        <w:t>4</w:t>
      </w:r>
      <w:r>
        <w:t>5</w:t>
      </w:r>
      <w:r>
        <w:rPr>
          <w:rFonts w:hint="eastAsia"/>
        </w:rPr>
        <w:t>歲以上研究人力</w:t>
      </w:r>
      <w:r>
        <w:rPr>
          <w:rFonts w:hint="eastAsia"/>
          <w:lang w:eastAsia="zh-HK"/>
        </w:rPr>
        <w:t>占比</w:t>
      </w:r>
      <w:r>
        <w:rPr>
          <w:rFonts w:hint="eastAsia"/>
        </w:rPr>
        <w:t>高</w:t>
      </w:r>
      <w:r>
        <w:rPr>
          <w:rFonts w:hint="eastAsia"/>
          <w:lang w:eastAsia="zh-HK"/>
        </w:rPr>
        <w:t>於全國及公私部門</w:t>
      </w:r>
      <w:r>
        <w:rPr>
          <w:rFonts w:hint="eastAsia"/>
        </w:rPr>
        <w:t>，</w:t>
      </w:r>
      <w:r>
        <w:rPr>
          <w:rFonts w:hint="eastAsia"/>
          <w:lang w:eastAsia="zh-HK"/>
        </w:rPr>
        <w:t>且</w:t>
      </w:r>
      <w:r>
        <w:rPr>
          <w:rFonts w:hint="eastAsia"/>
        </w:rPr>
        <w:t>自108</w:t>
      </w:r>
      <w:r>
        <w:rPr>
          <w:rFonts w:hint="eastAsia"/>
          <w:lang w:eastAsia="zh-HK"/>
        </w:rPr>
        <w:t>年</w:t>
      </w:r>
      <w:r>
        <w:rPr>
          <w:rFonts w:hint="eastAsia"/>
        </w:rPr>
        <w:t>度起均逾6成，</w:t>
      </w:r>
      <w:r>
        <w:rPr>
          <w:rFonts w:hint="eastAsia"/>
          <w:lang w:eastAsia="zh-HK"/>
        </w:rPr>
        <w:t>又預估</w:t>
      </w:r>
      <w:r>
        <w:rPr>
          <w:rFonts w:hint="eastAsia"/>
        </w:rPr>
        <w:t>114</w:t>
      </w:r>
      <w:r>
        <w:rPr>
          <w:rFonts w:hint="eastAsia"/>
          <w:lang w:eastAsia="zh-HK"/>
        </w:rPr>
        <w:t>年</w:t>
      </w:r>
      <w:r>
        <w:rPr>
          <w:rFonts w:hint="eastAsia"/>
        </w:rPr>
        <w:t>底34</w:t>
      </w:r>
      <w:r>
        <w:rPr>
          <w:rFonts w:hint="eastAsia"/>
          <w:lang w:eastAsia="zh-HK"/>
        </w:rPr>
        <w:t>歲以下</w:t>
      </w:r>
      <w:r>
        <w:rPr>
          <w:rFonts w:hint="eastAsia"/>
        </w:rPr>
        <w:t>研究人力占比</w:t>
      </w:r>
      <w:r>
        <w:rPr>
          <w:rFonts w:hint="eastAsia"/>
          <w:lang w:eastAsia="zh-HK"/>
        </w:rPr>
        <w:t>僅</w:t>
      </w:r>
      <w:r>
        <w:rPr>
          <w:rFonts w:hint="eastAsia"/>
        </w:rPr>
        <w:t>3%，為107年度以來最低，</w:t>
      </w:r>
      <w:r>
        <w:rPr>
          <w:rFonts w:hint="eastAsia"/>
          <w:lang w:eastAsia="zh-HK"/>
        </w:rPr>
        <w:t>對國衛院研究人力之培育與傳承</w:t>
      </w:r>
      <w:r>
        <w:rPr>
          <w:rFonts w:hint="eastAsia"/>
        </w:rPr>
        <w:t>，</w:t>
      </w:r>
      <w:r>
        <w:rPr>
          <w:rFonts w:hint="eastAsia"/>
          <w:lang w:eastAsia="zh-HK"/>
        </w:rPr>
        <w:t>恐有不利影響</w:t>
      </w:r>
      <w:r>
        <w:rPr>
          <w:rFonts w:hint="eastAsia"/>
        </w:rPr>
        <w:t>。</w:t>
      </w:r>
    </w:p>
    <w:p w:rsidR="004C2AC4" w:rsidRDefault="004C2AC4" w:rsidP="004C2AC4">
      <w:pPr>
        <w:pStyle w:val="af0"/>
        <w:ind w:leftChars="201" w:left="847" w:hangingChars="98" w:hanging="278"/>
        <w:rPr>
          <w:b/>
        </w:rPr>
      </w:pPr>
      <w:r w:rsidRPr="00A32186">
        <w:rPr>
          <w:rFonts w:hint="eastAsia"/>
          <w:b/>
        </w:rPr>
        <w:t>表</w:t>
      </w:r>
      <w:r>
        <w:rPr>
          <w:rFonts w:hint="eastAsia"/>
          <w:b/>
        </w:rPr>
        <w:t>2</w:t>
      </w:r>
      <w:r w:rsidRPr="00A32186">
        <w:rPr>
          <w:b/>
        </w:rPr>
        <w:t xml:space="preserve">  </w:t>
      </w:r>
      <w:r w:rsidRPr="00A32186">
        <w:rPr>
          <w:rFonts w:hAnsi="標楷體" w:hint="eastAsia"/>
          <w:b/>
          <w:lang w:eastAsia="zh-HK"/>
        </w:rPr>
        <w:t>國衛院</w:t>
      </w:r>
      <w:r>
        <w:rPr>
          <w:rFonts w:hint="eastAsia"/>
          <w:b/>
        </w:rPr>
        <w:t>107</w:t>
      </w:r>
      <w:r>
        <w:rPr>
          <w:rFonts w:hint="eastAsia"/>
          <w:b/>
          <w:lang w:eastAsia="zh-HK"/>
        </w:rPr>
        <w:t>至</w:t>
      </w:r>
      <w:r>
        <w:rPr>
          <w:rFonts w:hint="eastAsia"/>
          <w:b/>
        </w:rPr>
        <w:t>114</w:t>
      </w:r>
      <w:r>
        <w:rPr>
          <w:rFonts w:hint="eastAsia"/>
          <w:b/>
          <w:lang w:eastAsia="zh-HK"/>
        </w:rPr>
        <w:t>年度</w:t>
      </w:r>
      <w:r>
        <w:rPr>
          <w:rFonts w:hAnsi="標楷體" w:hint="eastAsia"/>
          <w:b/>
          <w:lang w:eastAsia="zh-HK"/>
        </w:rPr>
        <w:t>研究人力年齡結構占比</w:t>
      </w:r>
      <w:r w:rsidRPr="00A32186">
        <w:rPr>
          <w:rFonts w:hint="eastAsia"/>
          <w:b/>
        </w:rPr>
        <w:t>概況表</w:t>
      </w:r>
    </w:p>
    <w:p w:rsidR="004C2AC4" w:rsidRPr="00594600" w:rsidRDefault="004C2AC4" w:rsidP="004C2AC4">
      <w:pPr>
        <w:pStyle w:val="af0"/>
        <w:spacing w:line="280" w:lineRule="exact"/>
        <w:ind w:leftChars="250" w:left="827" w:hangingChars="49" w:hanging="119"/>
        <w:jc w:val="right"/>
        <w:rPr>
          <w:rFonts w:hint="eastAsia"/>
          <w:b/>
        </w:rPr>
      </w:pPr>
      <w:r w:rsidRPr="00B53FB9">
        <w:rPr>
          <w:rFonts w:hint="eastAsia"/>
          <w:sz w:val="24"/>
          <w:szCs w:val="24"/>
          <w:lang w:eastAsia="zh-HK"/>
        </w:rPr>
        <w:t>單位：</w:t>
      </w:r>
      <w:r>
        <w:rPr>
          <w:rFonts w:hint="eastAsia"/>
          <w:sz w:val="24"/>
          <w:szCs w:val="24"/>
        </w:rPr>
        <w:t>%</w:t>
      </w:r>
    </w:p>
    <w:tbl>
      <w:tblPr>
        <w:tblW w:w="7965"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1281"/>
        <w:gridCol w:w="1281"/>
        <w:gridCol w:w="1281"/>
        <w:gridCol w:w="1281"/>
        <w:gridCol w:w="1281"/>
      </w:tblGrid>
      <w:tr w:rsidR="004C2AC4" w:rsidRPr="00107027" w:rsidTr="009D321E">
        <w:trPr>
          <w:tblHeader/>
          <w:jc w:val="right"/>
        </w:trPr>
        <w:tc>
          <w:tcPr>
            <w:tcW w:w="1560" w:type="dxa"/>
            <w:noWrap/>
            <w:vAlign w:val="center"/>
            <w:hideMark/>
          </w:tcPr>
          <w:p w:rsidR="004C2AC4" w:rsidRPr="00867DC5" w:rsidRDefault="004C2AC4" w:rsidP="009D321E">
            <w:pPr>
              <w:pStyle w:val="142"/>
              <w:jc w:val="right"/>
              <w:rPr>
                <w:rFonts w:hAnsi="標楷體" w:hint="eastAsia"/>
                <w:b/>
              </w:rPr>
            </w:pPr>
            <w:r w:rsidRPr="00867DC5">
              <w:rPr>
                <w:rFonts w:hAnsi="標楷體" w:hint="eastAsia"/>
                <w:b/>
                <w:lang w:eastAsia="zh-HK"/>
              </w:rPr>
              <w:t>年齡別</w:t>
            </w:r>
          </w:p>
          <w:p w:rsidR="004C2AC4" w:rsidRPr="00867DC5" w:rsidRDefault="004C2AC4" w:rsidP="009D321E">
            <w:pPr>
              <w:pStyle w:val="142"/>
              <w:rPr>
                <w:rFonts w:hAnsi="標楷體" w:hint="eastAsia"/>
                <w:b/>
              </w:rPr>
            </w:pPr>
            <w:r w:rsidRPr="00867DC5">
              <w:rPr>
                <w:rFonts w:hAnsi="標楷體" w:hint="eastAsia"/>
                <w:b/>
              </w:rPr>
              <w:t>年度</w:t>
            </w:r>
          </w:p>
        </w:tc>
        <w:tc>
          <w:tcPr>
            <w:tcW w:w="1281" w:type="dxa"/>
            <w:noWrap/>
            <w:vAlign w:val="center"/>
            <w:hideMark/>
          </w:tcPr>
          <w:p w:rsidR="004C2AC4" w:rsidRPr="00867DC5" w:rsidRDefault="004C2AC4" w:rsidP="009D321E">
            <w:pPr>
              <w:pStyle w:val="142"/>
              <w:jc w:val="center"/>
              <w:rPr>
                <w:rFonts w:hAnsi="標楷體"/>
                <w:b/>
              </w:rPr>
            </w:pPr>
            <w:r w:rsidRPr="00867DC5">
              <w:rPr>
                <w:rFonts w:hAnsi="標楷體" w:hint="eastAsia"/>
                <w:b/>
              </w:rPr>
              <w:t>34歲以下</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281" w:type="dxa"/>
            <w:noWrap/>
            <w:vAlign w:val="center"/>
            <w:hideMark/>
          </w:tcPr>
          <w:p w:rsidR="004C2AC4" w:rsidRPr="00867DC5" w:rsidRDefault="004C2AC4" w:rsidP="009D321E">
            <w:pPr>
              <w:pStyle w:val="142"/>
              <w:jc w:val="center"/>
              <w:rPr>
                <w:rFonts w:hAnsi="標楷體"/>
                <w:b/>
              </w:rPr>
            </w:pPr>
            <w:r w:rsidRPr="00867DC5">
              <w:rPr>
                <w:rFonts w:hAnsi="標楷體" w:hint="eastAsia"/>
                <w:b/>
              </w:rPr>
              <w:t>35</w:t>
            </w:r>
            <w:r w:rsidR="005705B6">
              <w:rPr>
                <w:rFonts w:hAnsi="標楷體" w:hint="eastAsia"/>
                <w:b/>
              </w:rPr>
              <w:t>至</w:t>
            </w:r>
            <w:r w:rsidRPr="00867DC5">
              <w:rPr>
                <w:rFonts w:hAnsi="標楷體" w:hint="eastAsia"/>
                <w:b/>
              </w:rPr>
              <w:t>44歲</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281" w:type="dxa"/>
            <w:noWrap/>
            <w:vAlign w:val="center"/>
            <w:hideMark/>
          </w:tcPr>
          <w:p w:rsidR="004C2AC4" w:rsidRPr="00867DC5" w:rsidRDefault="005705B6" w:rsidP="009D321E">
            <w:pPr>
              <w:pStyle w:val="142"/>
              <w:jc w:val="center"/>
              <w:rPr>
                <w:rFonts w:hAnsi="標楷體"/>
                <w:b/>
              </w:rPr>
            </w:pPr>
            <w:r>
              <w:rPr>
                <w:rFonts w:hAnsi="標楷體" w:hint="eastAsia"/>
                <w:b/>
              </w:rPr>
              <w:t>45至</w:t>
            </w:r>
            <w:r w:rsidR="004C2AC4" w:rsidRPr="00867DC5">
              <w:rPr>
                <w:rFonts w:hAnsi="標楷體" w:hint="eastAsia"/>
                <w:b/>
              </w:rPr>
              <w:t>54歲</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281" w:type="dxa"/>
            <w:noWrap/>
            <w:vAlign w:val="center"/>
            <w:hideMark/>
          </w:tcPr>
          <w:p w:rsidR="004C2AC4" w:rsidRPr="00867DC5" w:rsidRDefault="004C2AC4" w:rsidP="009D321E">
            <w:pPr>
              <w:pStyle w:val="142"/>
              <w:jc w:val="center"/>
              <w:rPr>
                <w:rFonts w:hAnsi="標楷體"/>
                <w:b/>
              </w:rPr>
            </w:pPr>
            <w:r w:rsidRPr="00867DC5">
              <w:rPr>
                <w:rFonts w:hAnsi="標楷體" w:hint="eastAsia"/>
                <w:b/>
              </w:rPr>
              <w:t>55歲以上</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281" w:type="dxa"/>
            <w:shd w:val="clear" w:color="auto" w:fill="F2F2F2"/>
            <w:vAlign w:val="center"/>
            <w:hideMark/>
          </w:tcPr>
          <w:p w:rsidR="004C2AC4" w:rsidRPr="00867DC5" w:rsidRDefault="004C2AC4" w:rsidP="009D321E">
            <w:pPr>
              <w:pStyle w:val="142"/>
              <w:jc w:val="center"/>
              <w:rPr>
                <w:rFonts w:hAnsi="標楷體"/>
                <w:b/>
              </w:rPr>
            </w:pPr>
            <w:r w:rsidRPr="00867DC5">
              <w:rPr>
                <w:rFonts w:hAnsi="標楷體" w:hint="eastAsia"/>
                <w:b/>
              </w:rPr>
              <w:t>45歲以上</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r>
      <w:tr w:rsidR="004C2AC4" w:rsidRPr="00107027" w:rsidTr="009D321E">
        <w:trPr>
          <w:jc w:val="right"/>
        </w:trPr>
        <w:tc>
          <w:tcPr>
            <w:tcW w:w="1560" w:type="dxa"/>
            <w:noWrap/>
            <w:vAlign w:val="center"/>
            <w:hideMark/>
          </w:tcPr>
          <w:p w:rsidR="004C2AC4" w:rsidRPr="00971C41" w:rsidRDefault="004C2AC4" w:rsidP="009D321E">
            <w:pPr>
              <w:pStyle w:val="142"/>
              <w:jc w:val="center"/>
              <w:rPr>
                <w:rFonts w:hAnsi="標楷體" w:cs="Calibri"/>
              </w:rPr>
            </w:pPr>
            <w:r>
              <w:rPr>
                <w:rFonts w:hAnsi="標楷體" w:cs="Calibri" w:hint="eastAsia"/>
              </w:rPr>
              <w:t>1</w:t>
            </w:r>
            <w:r w:rsidRPr="00971C41">
              <w:rPr>
                <w:rFonts w:hAnsi="標楷體" w:cs="Calibri"/>
              </w:rPr>
              <w:t>07</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9</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35</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34</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22</w:t>
            </w:r>
            <w:r>
              <w:rPr>
                <w:rFonts w:hAnsi="標楷體" w:cs="Calibri"/>
              </w:rPr>
              <w:t xml:space="preserve"> </w:t>
            </w:r>
          </w:p>
        </w:tc>
        <w:tc>
          <w:tcPr>
            <w:tcW w:w="1281" w:type="dxa"/>
            <w:shd w:val="clear" w:color="auto" w:fill="F2F2F2"/>
            <w:vAlign w:val="center"/>
            <w:hideMark/>
          </w:tcPr>
          <w:p w:rsidR="004C2AC4" w:rsidRPr="00971C41" w:rsidRDefault="004C2AC4" w:rsidP="009D321E">
            <w:pPr>
              <w:pStyle w:val="142"/>
              <w:jc w:val="right"/>
              <w:rPr>
                <w:rFonts w:hAnsi="標楷體" w:cs="Calibri"/>
              </w:rPr>
            </w:pPr>
            <w:r w:rsidRPr="00971C41">
              <w:rPr>
                <w:rFonts w:hAnsi="標楷體" w:cs="Calibri"/>
              </w:rPr>
              <w:t>56</w:t>
            </w:r>
            <w:r>
              <w:rPr>
                <w:rFonts w:hAnsi="標楷體" w:cs="Calibri"/>
              </w:rPr>
              <w:t xml:space="preserve"> </w:t>
            </w:r>
          </w:p>
        </w:tc>
      </w:tr>
      <w:tr w:rsidR="004C2AC4" w:rsidRPr="00107027" w:rsidTr="009D321E">
        <w:trPr>
          <w:jc w:val="right"/>
        </w:trPr>
        <w:tc>
          <w:tcPr>
            <w:tcW w:w="1560" w:type="dxa"/>
            <w:noWrap/>
            <w:vAlign w:val="center"/>
            <w:hideMark/>
          </w:tcPr>
          <w:p w:rsidR="004C2AC4" w:rsidRPr="00971C41" w:rsidRDefault="004C2AC4" w:rsidP="009D321E">
            <w:pPr>
              <w:pStyle w:val="142"/>
              <w:jc w:val="center"/>
              <w:rPr>
                <w:rFonts w:hAnsi="標楷體" w:cs="Calibri"/>
              </w:rPr>
            </w:pPr>
            <w:r w:rsidRPr="00971C41">
              <w:rPr>
                <w:rFonts w:hAnsi="標楷體" w:cs="Calibri"/>
              </w:rPr>
              <w:t>108</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7</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31</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35</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26</w:t>
            </w:r>
            <w:r>
              <w:rPr>
                <w:rFonts w:hAnsi="標楷體" w:cs="Calibri"/>
              </w:rPr>
              <w:t xml:space="preserve"> </w:t>
            </w:r>
          </w:p>
        </w:tc>
        <w:tc>
          <w:tcPr>
            <w:tcW w:w="1281" w:type="dxa"/>
            <w:shd w:val="clear" w:color="auto" w:fill="F2F2F2"/>
            <w:vAlign w:val="center"/>
            <w:hideMark/>
          </w:tcPr>
          <w:p w:rsidR="004C2AC4" w:rsidRPr="00971C41" w:rsidRDefault="004C2AC4" w:rsidP="009D321E">
            <w:pPr>
              <w:pStyle w:val="142"/>
              <w:jc w:val="right"/>
              <w:rPr>
                <w:rFonts w:hAnsi="標楷體" w:cs="Calibri"/>
              </w:rPr>
            </w:pPr>
            <w:r w:rsidRPr="00971C41">
              <w:rPr>
                <w:rFonts w:hAnsi="標楷體" w:cs="Calibri"/>
              </w:rPr>
              <w:t>61</w:t>
            </w:r>
            <w:r>
              <w:rPr>
                <w:rFonts w:hAnsi="標楷體" w:cs="Calibri"/>
              </w:rPr>
              <w:t xml:space="preserve"> </w:t>
            </w:r>
          </w:p>
        </w:tc>
      </w:tr>
      <w:tr w:rsidR="004C2AC4" w:rsidRPr="00107027" w:rsidTr="009D321E">
        <w:trPr>
          <w:jc w:val="right"/>
        </w:trPr>
        <w:tc>
          <w:tcPr>
            <w:tcW w:w="1560" w:type="dxa"/>
            <w:shd w:val="clear" w:color="auto" w:fill="auto"/>
            <w:noWrap/>
            <w:vAlign w:val="center"/>
            <w:hideMark/>
          </w:tcPr>
          <w:p w:rsidR="004C2AC4" w:rsidRPr="00971C41" w:rsidRDefault="004C2AC4" w:rsidP="009D321E">
            <w:pPr>
              <w:pStyle w:val="142"/>
              <w:jc w:val="center"/>
              <w:rPr>
                <w:rFonts w:hAnsi="標楷體" w:cs="Calibri"/>
              </w:rPr>
            </w:pPr>
            <w:r w:rsidRPr="00971C41">
              <w:rPr>
                <w:rFonts w:hAnsi="標楷體" w:cs="Calibri"/>
              </w:rPr>
              <w:t>109</w:t>
            </w:r>
          </w:p>
        </w:tc>
        <w:tc>
          <w:tcPr>
            <w:tcW w:w="1281" w:type="dxa"/>
            <w:shd w:val="clear" w:color="auto" w:fill="auto"/>
            <w:noWrap/>
            <w:hideMark/>
          </w:tcPr>
          <w:p w:rsidR="004C2AC4" w:rsidRPr="00971C41" w:rsidRDefault="004C2AC4" w:rsidP="009D321E">
            <w:pPr>
              <w:pStyle w:val="142"/>
              <w:jc w:val="right"/>
              <w:rPr>
                <w:rFonts w:hAnsi="標楷體" w:cs="Calibri"/>
              </w:rPr>
            </w:pPr>
            <w:r w:rsidRPr="00971C41">
              <w:rPr>
                <w:rFonts w:hAnsi="標楷體" w:cs="Calibri"/>
              </w:rPr>
              <w:t>8</w:t>
            </w:r>
            <w:r>
              <w:rPr>
                <w:rFonts w:hAnsi="標楷體" w:cs="Calibri"/>
              </w:rPr>
              <w:t xml:space="preserve"> </w:t>
            </w:r>
          </w:p>
        </w:tc>
        <w:tc>
          <w:tcPr>
            <w:tcW w:w="1281" w:type="dxa"/>
            <w:shd w:val="clear" w:color="auto" w:fill="auto"/>
            <w:noWrap/>
            <w:hideMark/>
          </w:tcPr>
          <w:p w:rsidR="004C2AC4" w:rsidRPr="00971C41" w:rsidRDefault="004C2AC4" w:rsidP="009D321E">
            <w:pPr>
              <w:pStyle w:val="142"/>
              <w:jc w:val="right"/>
              <w:rPr>
                <w:rFonts w:hAnsi="標楷體" w:cs="Calibri"/>
              </w:rPr>
            </w:pPr>
            <w:r w:rsidRPr="00971C41">
              <w:rPr>
                <w:rFonts w:hAnsi="標楷體" w:cs="Calibri"/>
              </w:rPr>
              <w:t>29</w:t>
            </w:r>
            <w:r>
              <w:rPr>
                <w:rFonts w:hAnsi="標楷體" w:cs="Calibri"/>
              </w:rPr>
              <w:t xml:space="preserve"> </w:t>
            </w:r>
          </w:p>
        </w:tc>
        <w:tc>
          <w:tcPr>
            <w:tcW w:w="1281" w:type="dxa"/>
            <w:shd w:val="clear" w:color="auto" w:fill="auto"/>
            <w:noWrap/>
            <w:hideMark/>
          </w:tcPr>
          <w:p w:rsidR="004C2AC4" w:rsidRPr="00971C41" w:rsidRDefault="004C2AC4" w:rsidP="009D321E">
            <w:pPr>
              <w:pStyle w:val="142"/>
              <w:jc w:val="right"/>
              <w:rPr>
                <w:rFonts w:hAnsi="標楷體" w:cs="Calibri"/>
              </w:rPr>
            </w:pPr>
            <w:r w:rsidRPr="00971C41">
              <w:rPr>
                <w:rFonts w:hAnsi="標楷體" w:cs="Calibri"/>
              </w:rPr>
              <w:t>33</w:t>
            </w:r>
            <w:r>
              <w:rPr>
                <w:rFonts w:hAnsi="標楷體" w:cs="Calibri"/>
              </w:rPr>
              <w:t xml:space="preserve"> </w:t>
            </w:r>
          </w:p>
        </w:tc>
        <w:tc>
          <w:tcPr>
            <w:tcW w:w="1281" w:type="dxa"/>
            <w:shd w:val="clear" w:color="auto" w:fill="auto"/>
            <w:noWrap/>
            <w:hideMark/>
          </w:tcPr>
          <w:p w:rsidR="004C2AC4" w:rsidRPr="00971C41" w:rsidRDefault="004C2AC4" w:rsidP="009D321E">
            <w:pPr>
              <w:pStyle w:val="142"/>
              <w:jc w:val="right"/>
              <w:rPr>
                <w:rFonts w:hAnsi="標楷體" w:cs="Calibri"/>
              </w:rPr>
            </w:pPr>
            <w:r w:rsidRPr="00971C41">
              <w:rPr>
                <w:rFonts w:hAnsi="標楷體" w:cs="Calibri"/>
              </w:rPr>
              <w:t>30</w:t>
            </w:r>
            <w:r>
              <w:rPr>
                <w:rFonts w:hAnsi="標楷體" w:cs="Calibri"/>
              </w:rPr>
              <w:t xml:space="preserve"> </w:t>
            </w:r>
          </w:p>
        </w:tc>
        <w:tc>
          <w:tcPr>
            <w:tcW w:w="1281" w:type="dxa"/>
            <w:shd w:val="clear" w:color="auto" w:fill="F2F2F2"/>
            <w:hideMark/>
          </w:tcPr>
          <w:p w:rsidR="004C2AC4" w:rsidRPr="00971C41" w:rsidRDefault="004C2AC4" w:rsidP="009D321E">
            <w:pPr>
              <w:pStyle w:val="142"/>
              <w:jc w:val="right"/>
              <w:rPr>
                <w:rFonts w:hAnsi="標楷體" w:cs="Calibri"/>
              </w:rPr>
            </w:pPr>
            <w:r w:rsidRPr="00971C41">
              <w:rPr>
                <w:rFonts w:hAnsi="標楷體" w:cs="Calibri"/>
              </w:rPr>
              <w:t>63</w:t>
            </w:r>
            <w:r>
              <w:rPr>
                <w:rFonts w:hAnsi="標楷體" w:cs="Calibri"/>
              </w:rPr>
              <w:t xml:space="preserve"> </w:t>
            </w:r>
          </w:p>
        </w:tc>
      </w:tr>
      <w:tr w:rsidR="004C2AC4" w:rsidRPr="00107027" w:rsidTr="009D321E">
        <w:trPr>
          <w:jc w:val="right"/>
        </w:trPr>
        <w:tc>
          <w:tcPr>
            <w:tcW w:w="1560" w:type="dxa"/>
            <w:shd w:val="clear" w:color="auto" w:fill="auto"/>
            <w:noWrap/>
            <w:vAlign w:val="center"/>
          </w:tcPr>
          <w:p w:rsidR="004C2AC4" w:rsidRPr="00971C41" w:rsidRDefault="004C2AC4" w:rsidP="009D321E">
            <w:pPr>
              <w:pStyle w:val="142"/>
              <w:jc w:val="center"/>
              <w:rPr>
                <w:rFonts w:hAnsi="標楷體" w:cs="Calibri"/>
              </w:rPr>
            </w:pPr>
            <w:r w:rsidRPr="00971C41">
              <w:rPr>
                <w:rFonts w:hAnsi="標楷體" w:cs="Calibri"/>
              </w:rPr>
              <w:t>110</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5</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2</w:t>
            </w:r>
            <w:r>
              <w:rPr>
                <w:rFonts w:hAnsi="標楷體" w:cs="Calibri" w:hint="eastAsia"/>
              </w:rPr>
              <w:t>8</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3</w:t>
            </w:r>
            <w:r>
              <w:rPr>
                <w:rFonts w:hAnsi="標楷體" w:cs="Calibri" w:hint="eastAsia"/>
              </w:rPr>
              <w:t>5</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3</w:t>
            </w:r>
            <w:r>
              <w:rPr>
                <w:rFonts w:hAnsi="標楷體" w:cs="Calibri" w:hint="eastAsia"/>
              </w:rPr>
              <w:t>4</w:t>
            </w:r>
            <w:r>
              <w:rPr>
                <w:rFonts w:hAnsi="標楷體" w:cs="Calibri"/>
              </w:rPr>
              <w:t xml:space="preserve"> </w:t>
            </w:r>
          </w:p>
        </w:tc>
        <w:tc>
          <w:tcPr>
            <w:tcW w:w="1281" w:type="dxa"/>
            <w:shd w:val="clear" w:color="auto" w:fill="F2F2F2"/>
            <w:vAlign w:val="center"/>
          </w:tcPr>
          <w:p w:rsidR="004C2AC4" w:rsidRPr="00971C41" w:rsidRDefault="004C2AC4" w:rsidP="009D321E">
            <w:pPr>
              <w:pStyle w:val="142"/>
              <w:jc w:val="right"/>
              <w:rPr>
                <w:rFonts w:hAnsi="標楷體" w:cs="Calibri"/>
              </w:rPr>
            </w:pPr>
            <w:r w:rsidRPr="00971C41">
              <w:rPr>
                <w:rFonts w:hAnsi="標楷體" w:cs="Calibri"/>
              </w:rPr>
              <w:t>6</w:t>
            </w:r>
            <w:r>
              <w:rPr>
                <w:rFonts w:hAnsi="標楷體" w:cs="Calibri" w:hint="eastAsia"/>
              </w:rPr>
              <w:t>8</w:t>
            </w:r>
            <w:r>
              <w:rPr>
                <w:rFonts w:hAnsi="標楷體" w:cs="Calibri"/>
              </w:rPr>
              <w:t xml:space="preserve"> </w:t>
            </w:r>
          </w:p>
        </w:tc>
      </w:tr>
      <w:tr w:rsidR="004C2AC4" w:rsidRPr="00107027" w:rsidTr="009D321E">
        <w:trPr>
          <w:jc w:val="right"/>
        </w:trPr>
        <w:tc>
          <w:tcPr>
            <w:tcW w:w="1560" w:type="dxa"/>
            <w:shd w:val="clear" w:color="auto" w:fill="auto"/>
            <w:noWrap/>
            <w:vAlign w:val="center"/>
          </w:tcPr>
          <w:p w:rsidR="004C2AC4" w:rsidRPr="00971C41" w:rsidRDefault="004C2AC4" w:rsidP="009D321E">
            <w:pPr>
              <w:pStyle w:val="142"/>
              <w:jc w:val="center"/>
              <w:rPr>
                <w:rFonts w:hAnsi="標楷體" w:cs="Calibri"/>
              </w:rPr>
            </w:pPr>
            <w:r w:rsidRPr="00971C41">
              <w:rPr>
                <w:rFonts w:hAnsi="標楷體" w:cs="Calibri"/>
              </w:rPr>
              <w:t>111</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6</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2</w:t>
            </w:r>
            <w:r>
              <w:rPr>
                <w:rFonts w:hAnsi="標楷體" w:cs="Calibri" w:hint="eastAsia"/>
              </w:rPr>
              <w:t>8</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3</w:t>
            </w:r>
            <w:r>
              <w:rPr>
                <w:rFonts w:hAnsi="標楷體" w:cs="Calibri" w:hint="eastAsia"/>
              </w:rPr>
              <w:t>0</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36</w:t>
            </w:r>
            <w:r>
              <w:rPr>
                <w:rFonts w:hAnsi="標楷體" w:cs="Calibri"/>
              </w:rPr>
              <w:t xml:space="preserve"> </w:t>
            </w:r>
          </w:p>
        </w:tc>
        <w:tc>
          <w:tcPr>
            <w:tcW w:w="1281" w:type="dxa"/>
            <w:shd w:val="clear" w:color="auto" w:fill="F2F2F2"/>
            <w:vAlign w:val="center"/>
          </w:tcPr>
          <w:p w:rsidR="004C2AC4" w:rsidRPr="00971C41" w:rsidRDefault="004C2AC4" w:rsidP="009D321E">
            <w:pPr>
              <w:pStyle w:val="142"/>
              <w:jc w:val="right"/>
              <w:rPr>
                <w:rFonts w:hAnsi="標楷體" w:cs="Calibri"/>
              </w:rPr>
            </w:pPr>
            <w:r>
              <w:rPr>
                <w:rFonts w:hAnsi="標楷體" w:cs="Calibri" w:hint="eastAsia"/>
              </w:rPr>
              <w:t>66</w:t>
            </w:r>
            <w:r>
              <w:rPr>
                <w:rFonts w:hAnsi="標楷體" w:cs="Calibri"/>
              </w:rPr>
              <w:t xml:space="preserve"> </w:t>
            </w:r>
          </w:p>
        </w:tc>
      </w:tr>
      <w:tr w:rsidR="004C2AC4" w:rsidRPr="00107027" w:rsidTr="009D321E">
        <w:trPr>
          <w:jc w:val="right"/>
        </w:trPr>
        <w:tc>
          <w:tcPr>
            <w:tcW w:w="1560" w:type="dxa"/>
            <w:shd w:val="clear" w:color="auto" w:fill="auto"/>
            <w:noWrap/>
            <w:vAlign w:val="center"/>
          </w:tcPr>
          <w:p w:rsidR="004C2AC4" w:rsidRPr="00971C41" w:rsidRDefault="004C2AC4" w:rsidP="009D321E">
            <w:pPr>
              <w:pStyle w:val="142"/>
              <w:jc w:val="center"/>
              <w:rPr>
                <w:rFonts w:hAnsi="標楷體" w:cs="Calibri"/>
              </w:rPr>
            </w:pPr>
            <w:r>
              <w:rPr>
                <w:rFonts w:hAnsi="標楷體" w:cs="Calibri" w:hint="eastAsia"/>
              </w:rPr>
              <w:t>112</w:t>
            </w:r>
          </w:p>
        </w:tc>
        <w:tc>
          <w:tcPr>
            <w:tcW w:w="1281" w:type="dxa"/>
            <w:shd w:val="clear" w:color="auto" w:fill="auto"/>
            <w:noWrap/>
            <w:vAlign w:val="center"/>
          </w:tcPr>
          <w:p w:rsidR="004C2AC4" w:rsidRDefault="004C2AC4" w:rsidP="009D321E">
            <w:pPr>
              <w:pStyle w:val="142"/>
              <w:jc w:val="right"/>
              <w:rPr>
                <w:rFonts w:hAnsi="標楷體" w:cs="Calibri" w:hint="eastAsia"/>
              </w:rPr>
            </w:pPr>
            <w:r>
              <w:rPr>
                <w:rFonts w:hAnsi="標楷體" w:cs="Calibri" w:hint="eastAsia"/>
              </w:rPr>
              <w:t>7</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27</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29</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36</w:t>
            </w:r>
          </w:p>
        </w:tc>
        <w:tc>
          <w:tcPr>
            <w:tcW w:w="1281" w:type="dxa"/>
            <w:shd w:val="clear" w:color="auto" w:fill="F2F2F2"/>
            <w:vAlign w:val="center"/>
          </w:tcPr>
          <w:p w:rsidR="004C2AC4" w:rsidRDefault="004C2AC4" w:rsidP="009D321E">
            <w:pPr>
              <w:pStyle w:val="142"/>
              <w:jc w:val="right"/>
              <w:rPr>
                <w:rFonts w:hAnsi="標楷體" w:cs="Calibri" w:hint="eastAsia"/>
              </w:rPr>
            </w:pPr>
            <w:r>
              <w:rPr>
                <w:rFonts w:hAnsi="標楷體" w:cs="Calibri" w:hint="eastAsia"/>
              </w:rPr>
              <w:t>65</w:t>
            </w:r>
          </w:p>
        </w:tc>
      </w:tr>
      <w:tr w:rsidR="004C2AC4" w:rsidRPr="00107027" w:rsidTr="009D321E">
        <w:trPr>
          <w:jc w:val="right"/>
        </w:trPr>
        <w:tc>
          <w:tcPr>
            <w:tcW w:w="1560" w:type="dxa"/>
            <w:shd w:val="clear" w:color="auto" w:fill="auto"/>
            <w:noWrap/>
            <w:vAlign w:val="center"/>
          </w:tcPr>
          <w:p w:rsidR="004C2AC4" w:rsidRPr="00971C41" w:rsidRDefault="004C2AC4" w:rsidP="009D321E">
            <w:pPr>
              <w:pStyle w:val="142"/>
              <w:jc w:val="center"/>
              <w:rPr>
                <w:rFonts w:hAnsi="標楷體" w:cs="Calibri"/>
              </w:rPr>
            </w:pPr>
            <w:r>
              <w:rPr>
                <w:rFonts w:hAnsi="標楷體" w:cs="Calibri" w:hint="eastAsia"/>
              </w:rPr>
              <w:t>113</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3</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25</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30</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41</w:t>
            </w:r>
          </w:p>
        </w:tc>
        <w:tc>
          <w:tcPr>
            <w:tcW w:w="1281" w:type="dxa"/>
            <w:shd w:val="clear" w:color="auto" w:fill="F2F2F2"/>
            <w:vAlign w:val="center"/>
          </w:tcPr>
          <w:p w:rsidR="004C2AC4" w:rsidRPr="00971C41" w:rsidRDefault="004C2AC4" w:rsidP="009D321E">
            <w:pPr>
              <w:pStyle w:val="142"/>
              <w:jc w:val="right"/>
              <w:rPr>
                <w:rFonts w:hAnsi="標楷體" w:cs="Calibri"/>
              </w:rPr>
            </w:pPr>
            <w:r>
              <w:rPr>
                <w:rFonts w:hAnsi="標楷體" w:cs="Calibri" w:hint="eastAsia"/>
              </w:rPr>
              <w:t>71</w:t>
            </w:r>
          </w:p>
        </w:tc>
      </w:tr>
      <w:tr w:rsidR="004C2AC4" w:rsidRPr="00107027" w:rsidTr="009D321E">
        <w:trPr>
          <w:jc w:val="right"/>
        </w:trPr>
        <w:tc>
          <w:tcPr>
            <w:tcW w:w="1560" w:type="dxa"/>
            <w:shd w:val="clear" w:color="auto" w:fill="auto"/>
            <w:noWrap/>
            <w:vAlign w:val="center"/>
          </w:tcPr>
          <w:p w:rsidR="004C2AC4" w:rsidRDefault="004C2AC4" w:rsidP="009D321E">
            <w:pPr>
              <w:pStyle w:val="142"/>
              <w:jc w:val="center"/>
              <w:rPr>
                <w:rFonts w:hAnsi="標楷體" w:cs="Calibri" w:hint="eastAsia"/>
              </w:rPr>
            </w:pPr>
            <w:r>
              <w:rPr>
                <w:rFonts w:hAnsi="標楷體" w:cs="Calibri" w:hint="eastAsia"/>
              </w:rPr>
              <w:t>114</w:t>
            </w:r>
          </w:p>
        </w:tc>
        <w:tc>
          <w:tcPr>
            <w:tcW w:w="1281" w:type="dxa"/>
            <w:shd w:val="clear" w:color="auto" w:fill="auto"/>
            <w:noWrap/>
            <w:vAlign w:val="center"/>
          </w:tcPr>
          <w:p w:rsidR="004C2AC4" w:rsidRDefault="004C2AC4" w:rsidP="009D321E">
            <w:pPr>
              <w:pStyle w:val="142"/>
              <w:jc w:val="right"/>
              <w:rPr>
                <w:rFonts w:hAnsi="標楷體" w:cs="Calibri" w:hint="eastAsia"/>
              </w:rPr>
            </w:pPr>
            <w:r>
              <w:rPr>
                <w:rFonts w:hAnsi="標楷體" w:cs="Calibri" w:hint="eastAsia"/>
              </w:rPr>
              <w:t>3</w:t>
            </w:r>
          </w:p>
        </w:tc>
        <w:tc>
          <w:tcPr>
            <w:tcW w:w="1281" w:type="dxa"/>
            <w:shd w:val="clear" w:color="auto" w:fill="auto"/>
            <w:noWrap/>
            <w:vAlign w:val="center"/>
          </w:tcPr>
          <w:p w:rsidR="004C2AC4" w:rsidRDefault="004C2AC4" w:rsidP="009D321E">
            <w:pPr>
              <w:pStyle w:val="142"/>
              <w:jc w:val="right"/>
              <w:rPr>
                <w:rFonts w:hAnsi="標楷體" w:cs="Calibri" w:hint="eastAsia"/>
              </w:rPr>
            </w:pPr>
            <w:r>
              <w:rPr>
                <w:rFonts w:hAnsi="標楷體" w:cs="Calibri" w:hint="eastAsia"/>
              </w:rPr>
              <w:t>25</w:t>
            </w:r>
          </w:p>
        </w:tc>
        <w:tc>
          <w:tcPr>
            <w:tcW w:w="1281" w:type="dxa"/>
            <w:shd w:val="clear" w:color="auto" w:fill="auto"/>
            <w:noWrap/>
            <w:vAlign w:val="center"/>
          </w:tcPr>
          <w:p w:rsidR="004C2AC4" w:rsidRDefault="004C2AC4" w:rsidP="009D321E">
            <w:pPr>
              <w:pStyle w:val="142"/>
              <w:jc w:val="right"/>
              <w:rPr>
                <w:rFonts w:hAnsi="標楷體" w:cs="Calibri" w:hint="eastAsia"/>
              </w:rPr>
            </w:pPr>
            <w:r>
              <w:rPr>
                <w:rFonts w:hAnsi="標楷體" w:cs="Calibri" w:hint="eastAsia"/>
              </w:rPr>
              <w:t>31</w:t>
            </w:r>
          </w:p>
        </w:tc>
        <w:tc>
          <w:tcPr>
            <w:tcW w:w="1281" w:type="dxa"/>
            <w:shd w:val="clear" w:color="auto" w:fill="auto"/>
            <w:noWrap/>
            <w:vAlign w:val="center"/>
          </w:tcPr>
          <w:p w:rsidR="004C2AC4" w:rsidRDefault="004C2AC4" w:rsidP="009D321E">
            <w:pPr>
              <w:pStyle w:val="142"/>
              <w:jc w:val="right"/>
              <w:rPr>
                <w:rFonts w:hAnsi="標楷體" w:cs="Calibri" w:hint="eastAsia"/>
              </w:rPr>
            </w:pPr>
            <w:r>
              <w:rPr>
                <w:rFonts w:hAnsi="標楷體" w:cs="Calibri" w:hint="eastAsia"/>
              </w:rPr>
              <w:t>40</w:t>
            </w:r>
          </w:p>
        </w:tc>
        <w:tc>
          <w:tcPr>
            <w:tcW w:w="1281" w:type="dxa"/>
            <w:shd w:val="clear" w:color="auto" w:fill="F2F2F2"/>
            <w:vAlign w:val="center"/>
          </w:tcPr>
          <w:p w:rsidR="004C2AC4" w:rsidRDefault="004C2AC4" w:rsidP="009D321E">
            <w:pPr>
              <w:pStyle w:val="142"/>
              <w:jc w:val="right"/>
              <w:rPr>
                <w:rFonts w:hAnsi="標楷體" w:cs="Calibri" w:hint="eastAsia"/>
              </w:rPr>
            </w:pPr>
            <w:r>
              <w:rPr>
                <w:rFonts w:hAnsi="標楷體" w:cs="Calibri" w:hint="eastAsia"/>
              </w:rPr>
              <w:t>71</w:t>
            </w:r>
          </w:p>
        </w:tc>
      </w:tr>
    </w:tbl>
    <w:p w:rsidR="004C2AC4" w:rsidRPr="001F2D78" w:rsidRDefault="004C2AC4" w:rsidP="004C2AC4">
      <w:pPr>
        <w:pStyle w:val="142"/>
        <w:ind w:leftChars="201" w:left="1736" w:hangingChars="480" w:hanging="1167"/>
        <w:rPr>
          <w:rFonts w:hAnsi="標楷體"/>
          <w:color w:val="000000"/>
        </w:rPr>
      </w:pPr>
      <w:r w:rsidRPr="001F2D78">
        <w:rPr>
          <w:rFonts w:hAnsi="標楷體" w:hint="eastAsia"/>
          <w:color w:val="000000"/>
          <w:lang w:eastAsia="zh-HK"/>
        </w:rPr>
        <w:t>說    明</w:t>
      </w:r>
      <w:r w:rsidRPr="001F2D78">
        <w:rPr>
          <w:rFonts w:hAnsi="標楷體" w:hint="eastAsia"/>
          <w:color w:val="000000"/>
        </w:rPr>
        <w:t>：112</w:t>
      </w:r>
      <w:r w:rsidRPr="001F2D78">
        <w:rPr>
          <w:rFonts w:hAnsi="標楷體" w:hint="eastAsia"/>
          <w:color w:val="000000"/>
          <w:lang w:eastAsia="zh-HK"/>
        </w:rPr>
        <w:t>年度</w:t>
      </w:r>
      <w:r w:rsidRPr="001F2D78">
        <w:rPr>
          <w:rFonts w:hAnsi="標楷體" w:hint="eastAsia"/>
          <w:color w:val="000000"/>
        </w:rPr>
        <w:t>以前</w:t>
      </w:r>
      <w:r w:rsidRPr="001F2D78">
        <w:rPr>
          <w:rFonts w:hAnsi="標楷體" w:hint="eastAsia"/>
          <w:color w:val="000000"/>
          <w:lang w:eastAsia="zh-HK"/>
        </w:rPr>
        <w:t>為決算數</w:t>
      </w:r>
      <w:r w:rsidRPr="001F2D78">
        <w:rPr>
          <w:rFonts w:hAnsi="標楷體" w:hint="eastAsia"/>
          <w:color w:val="000000"/>
        </w:rPr>
        <w:t>，113</w:t>
      </w:r>
      <w:r w:rsidRPr="001F2D78">
        <w:rPr>
          <w:rFonts w:hAnsi="標楷體" w:hint="eastAsia"/>
          <w:color w:val="000000"/>
          <w:lang w:eastAsia="zh-HK"/>
        </w:rPr>
        <w:t>年</w:t>
      </w:r>
      <w:r w:rsidRPr="001F2D78">
        <w:rPr>
          <w:rFonts w:hAnsi="標楷體" w:hint="eastAsia"/>
          <w:color w:val="000000"/>
        </w:rPr>
        <w:t>度為迄</w:t>
      </w:r>
      <w:r>
        <w:rPr>
          <w:rFonts w:hAnsi="標楷體" w:hint="eastAsia"/>
          <w:color w:val="000000"/>
        </w:rPr>
        <w:t>12</w:t>
      </w:r>
      <w:r w:rsidRPr="001F2D78">
        <w:rPr>
          <w:rFonts w:hAnsi="標楷體" w:hint="eastAsia"/>
          <w:color w:val="000000"/>
        </w:rPr>
        <w:t>月底</w:t>
      </w:r>
      <w:r w:rsidRPr="001F2D78">
        <w:rPr>
          <w:rFonts w:hAnsi="標楷體" w:hint="eastAsia"/>
          <w:color w:val="000000"/>
          <w:lang w:eastAsia="zh-HK"/>
        </w:rPr>
        <w:t>數</w:t>
      </w:r>
      <w:r w:rsidRPr="001F2D78">
        <w:rPr>
          <w:rFonts w:hAnsi="標楷體" w:hint="eastAsia"/>
          <w:color w:val="000000"/>
        </w:rPr>
        <w:t>據，114</w:t>
      </w:r>
      <w:r w:rsidRPr="001F2D78">
        <w:rPr>
          <w:rFonts w:hAnsi="標楷體" w:hint="eastAsia"/>
          <w:color w:val="000000"/>
          <w:lang w:eastAsia="zh-HK"/>
        </w:rPr>
        <w:t>年度為預估數</w:t>
      </w:r>
      <w:r w:rsidRPr="001F2D78">
        <w:rPr>
          <w:rFonts w:hAnsi="標楷體" w:hint="eastAsia"/>
          <w:color w:val="000000"/>
        </w:rPr>
        <w:t>。</w:t>
      </w:r>
    </w:p>
    <w:p w:rsidR="004C2AC4" w:rsidRPr="000371C6" w:rsidRDefault="004C2AC4" w:rsidP="004C2AC4">
      <w:pPr>
        <w:pStyle w:val="142"/>
        <w:spacing w:line="300" w:lineRule="exact"/>
        <w:ind w:rightChars="-7" w:right="-20" w:firstLineChars="233" w:firstLine="567"/>
        <w:rPr>
          <w:rFonts w:hAnsi="標楷體" w:hint="eastAsia"/>
          <w:snapToGrid/>
          <w:kern w:val="0"/>
          <w:szCs w:val="24"/>
        </w:rPr>
      </w:pPr>
      <w:r w:rsidRPr="001F2D78">
        <w:rPr>
          <w:rFonts w:hAnsi="標楷體" w:hint="eastAsia"/>
          <w:color w:val="000000"/>
          <w:szCs w:val="24"/>
        </w:rPr>
        <w:t>資料來源：</w:t>
      </w:r>
      <w:r w:rsidRPr="001F2D78">
        <w:rPr>
          <w:rFonts w:hAnsi="標楷體" w:hint="eastAsia"/>
          <w:snapToGrid/>
          <w:color w:val="000000"/>
          <w:kern w:val="0"/>
          <w:szCs w:val="24"/>
        </w:rPr>
        <w:t>國衛院。</w:t>
      </w:r>
    </w:p>
    <w:p w:rsidR="00CF0CC3" w:rsidRDefault="004C2AC4" w:rsidP="004C2AC4">
      <w:pPr>
        <w:ind w:left="566" w:firstLine="566"/>
        <w:rPr>
          <w:color w:val="000000"/>
        </w:rPr>
      </w:pPr>
      <w:r>
        <w:rPr>
          <w:rFonts w:hint="eastAsia"/>
          <w:lang w:eastAsia="zh-HK"/>
        </w:rPr>
        <w:t>綜上，國衛院係醫藥衛生研究機構</w:t>
      </w:r>
      <w:r>
        <w:rPr>
          <w:rFonts w:hint="eastAsia"/>
        </w:rPr>
        <w:t>，</w:t>
      </w:r>
      <w:r>
        <w:rPr>
          <w:rFonts w:hint="eastAsia"/>
          <w:lang w:eastAsia="zh-HK"/>
        </w:rPr>
        <w:t>亦為我國醫藥衛生之重要智庫</w:t>
      </w:r>
      <w:r>
        <w:rPr>
          <w:rFonts w:hint="eastAsia"/>
        </w:rPr>
        <w:t>，</w:t>
      </w:r>
      <w:r>
        <w:rPr>
          <w:rFonts w:hint="eastAsia"/>
          <w:lang w:eastAsia="zh-HK"/>
        </w:rPr>
        <w:t>並執行衛福部交辦之各項任務</w:t>
      </w:r>
      <w:r>
        <w:rPr>
          <w:rFonts w:hint="eastAsia"/>
        </w:rPr>
        <w:t>，</w:t>
      </w:r>
      <w:r>
        <w:rPr>
          <w:rFonts w:hint="eastAsia"/>
          <w:lang w:eastAsia="zh-HK"/>
        </w:rPr>
        <w:t>爰研究人力為</w:t>
      </w:r>
      <w:r>
        <w:rPr>
          <w:rFonts w:hint="eastAsia"/>
        </w:rPr>
        <w:t>該</w:t>
      </w:r>
      <w:r>
        <w:rPr>
          <w:rFonts w:hint="eastAsia"/>
          <w:lang w:eastAsia="zh-HK"/>
        </w:rPr>
        <w:t>院及國家之</w:t>
      </w:r>
      <w:r>
        <w:rPr>
          <w:rFonts w:hint="eastAsia"/>
        </w:rPr>
        <w:t>重要</w:t>
      </w:r>
      <w:r>
        <w:rPr>
          <w:rFonts w:hint="eastAsia"/>
          <w:lang w:eastAsia="zh-HK"/>
        </w:rPr>
        <w:t>資源</w:t>
      </w:r>
      <w:r>
        <w:rPr>
          <w:rFonts w:hint="eastAsia"/>
        </w:rPr>
        <w:t>；</w:t>
      </w:r>
      <w:r w:rsidRPr="004E4B52">
        <w:rPr>
          <w:rFonts w:hint="eastAsia"/>
        </w:rPr>
        <w:t>依科學技術統計要覽，</w:t>
      </w:r>
      <w:r>
        <w:rPr>
          <w:rFonts w:hint="eastAsia"/>
          <w:lang w:eastAsia="zh-HK"/>
        </w:rPr>
        <w:t>我國</w:t>
      </w:r>
      <w:r w:rsidRPr="004E4B52">
        <w:rPr>
          <w:rFonts w:hint="eastAsia"/>
        </w:rPr>
        <w:t>研究人員以44歲以下為主力</w:t>
      </w:r>
      <w:r>
        <w:rPr>
          <w:rFonts w:hint="eastAsia"/>
        </w:rPr>
        <w:t>，</w:t>
      </w:r>
      <w:r>
        <w:rPr>
          <w:rFonts w:hint="eastAsia"/>
          <w:lang w:eastAsia="zh-HK"/>
        </w:rPr>
        <w:t>惟國衛院</w:t>
      </w:r>
      <w:r>
        <w:rPr>
          <w:rFonts w:hint="eastAsia"/>
        </w:rPr>
        <w:t>自108</w:t>
      </w:r>
      <w:r>
        <w:rPr>
          <w:rFonts w:hint="eastAsia"/>
          <w:lang w:eastAsia="zh-HK"/>
        </w:rPr>
        <w:t>年</w:t>
      </w:r>
      <w:r>
        <w:rPr>
          <w:rFonts w:hint="eastAsia"/>
        </w:rPr>
        <w:t>度起45</w:t>
      </w:r>
      <w:r>
        <w:rPr>
          <w:rFonts w:hint="eastAsia"/>
          <w:lang w:eastAsia="zh-HK"/>
        </w:rPr>
        <w:t>歲以上</w:t>
      </w:r>
      <w:r w:rsidR="005705B6">
        <w:rPr>
          <w:rFonts w:hint="eastAsia"/>
        </w:rPr>
        <w:t>研究人力</w:t>
      </w:r>
      <w:r>
        <w:rPr>
          <w:rFonts w:hint="eastAsia"/>
        </w:rPr>
        <w:t>占比均逾6成</w:t>
      </w:r>
      <w:r w:rsidRPr="00A864D7">
        <w:rPr>
          <w:rFonts w:hint="eastAsia"/>
        </w:rPr>
        <w:t>，</w:t>
      </w:r>
      <w:r>
        <w:rPr>
          <w:rFonts w:hint="eastAsia"/>
        </w:rPr>
        <w:t>迄113</w:t>
      </w:r>
      <w:r>
        <w:rPr>
          <w:rFonts w:hint="eastAsia"/>
          <w:lang w:eastAsia="zh-HK"/>
        </w:rPr>
        <w:t>年</w:t>
      </w:r>
      <w:r w:rsidR="005705B6">
        <w:rPr>
          <w:rFonts w:hint="eastAsia"/>
        </w:rPr>
        <w:t>底已達</w:t>
      </w:r>
      <w:r>
        <w:rPr>
          <w:rFonts w:hint="eastAsia"/>
        </w:rPr>
        <w:t>71%，該比率</w:t>
      </w:r>
      <w:r>
        <w:rPr>
          <w:rFonts w:hint="eastAsia"/>
          <w:lang w:eastAsia="zh-HK"/>
        </w:rPr>
        <w:t>預</w:t>
      </w:r>
      <w:r>
        <w:rPr>
          <w:rFonts w:hint="eastAsia"/>
        </w:rPr>
        <w:t>估至114</w:t>
      </w:r>
      <w:r>
        <w:rPr>
          <w:rFonts w:hint="eastAsia"/>
          <w:lang w:eastAsia="zh-HK"/>
        </w:rPr>
        <w:t>年</w:t>
      </w:r>
      <w:r>
        <w:rPr>
          <w:rFonts w:hint="eastAsia"/>
        </w:rPr>
        <w:t>底亦居高不下，</w:t>
      </w:r>
      <w:r>
        <w:rPr>
          <w:rFonts w:hint="eastAsia"/>
          <w:lang w:eastAsia="zh-HK"/>
        </w:rPr>
        <w:t>國衛院</w:t>
      </w:r>
      <w:r w:rsidRPr="00A864D7">
        <w:rPr>
          <w:rFonts w:hint="eastAsia"/>
        </w:rPr>
        <w:lastRenderedPageBreak/>
        <w:t>宜及早預做準備</w:t>
      </w:r>
      <w:r>
        <w:rPr>
          <w:rFonts w:hint="eastAsia"/>
        </w:rPr>
        <w:t>，</w:t>
      </w:r>
      <w:r>
        <w:rPr>
          <w:rFonts w:hint="eastAsia"/>
          <w:lang w:eastAsia="zh-HK"/>
        </w:rPr>
        <w:t>研謀</w:t>
      </w:r>
      <w:r w:rsidRPr="001B0139">
        <w:rPr>
          <w:rFonts w:hint="eastAsia"/>
          <w:lang w:eastAsia="zh-HK"/>
        </w:rPr>
        <w:t>攬才</w:t>
      </w:r>
      <w:r>
        <w:rPr>
          <w:rFonts w:hint="eastAsia"/>
        </w:rPr>
        <w:t>及</w:t>
      </w:r>
      <w:r>
        <w:rPr>
          <w:rFonts w:hint="eastAsia"/>
          <w:lang w:eastAsia="zh-HK"/>
        </w:rPr>
        <w:t>育才</w:t>
      </w:r>
      <w:r>
        <w:rPr>
          <w:rFonts w:hint="eastAsia"/>
        </w:rPr>
        <w:t>措施，以利經驗傳承，避免人力斷層</w:t>
      </w:r>
      <w:r w:rsidRPr="007054B4">
        <w:rPr>
          <w:rFonts w:hint="eastAsia"/>
          <w:color w:val="000000"/>
        </w:rPr>
        <w:t>。</w:t>
      </w:r>
    </w:p>
    <w:p w:rsidR="004C2AC4" w:rsidRDefault="004C2AC4" w:rsidP="004C2AC4">
      <w:pPr>
        <w:pStyle w:val="af9"/>
        <w:ind w:left="850" w:firstLine="566"/>
        <w:rPr>
          <w:rFonts w:hint="eastAsia"/>
        </w:rPr>
      </w:pPr>
      <w:bookmarkStart w:id="6" w:name="_Toc217201321"/>
      <w:bookmarkStart w:id="7" w:name="_Toc217201322"/>
      <w:bookmarkStart w:id="8" w:name="_Toc277096924"/>
      <w:bookmarkStart w:id="9" w:name="_Toc209866157"/>
      <w:bookmarkStart w:id="10" w:name="_Toc242008289"/>
      <w:bookmarkStart w:id="11" w:name="_Toc242796810"/>
      <w:bookmarkStart w:id="12" w:name="_Toc291680489"/>
      <w:bookmarkStart w:id="13" w:name="_Toc305071155"/>
      <w:bookmarkStart w:id="14" w:name="_Toc307401406"/>
      <w:bookmarkStart w:id="15" w:name="_Toc338337250"/>
      <w:bookmarkStart w:id="16" w:name="_Toc340567746"/>
      <w:bookmarkStart w:id="17" w:name="_Toc370454724"/>
      <w:bookmarkStart w:id="18" w:name="_Toc401150868"/>
      <w:bookmarkStart w:id="19" w:name="_Toc431374326"/>
      <w:r w:rsidRPr="00D2305C">
        <w:rPr>
          <w:rFonts w:hint="eastAsia"/>
        </w:rPr>
        <w:t>（分機：</w:t>
      </w:r>
      <w:r>
        <w:rPr>
          <w:rFonts w:hint="eastAsia"/>
        </w:rPr>
        <w:t>8</w:t>
      </w:r>
      <w:r>
        <w:t>661</w:t>
      </w:r>
      <w:r w:rsidRPr="00D2305C">
        <w:rPr>
          <w:rFonts w:hint="eastAsia"/>
        </w:rPr>
        <w:t xml:space="preserve"> </w:t>
      </w:r>
      <w:r>
        <w:rPr>
          <w:rFonts w:hint="eastAsia"/>
        </w:rPr>
        <w:t>鄧凱文</w:t>
      </w:r>
      <w:r w:rsidRPr="00D2305C">
        <w:rPr>
          <w:rFonts w:hint="eastAsia"/>
        </w:rPr>
        <w:t>）</w:t>
      </w:r>
      <w:bookmarkEnd w:id="6"/>
      <w:bookmarkEnd w:id="7"/>
      <w:bookmarkEnd w:id="8"/>
      <w:bookmarkEnd w:id="9"/>
      <w:bookmarkEnd w:id="10"/>
      <w:bookmarkEnd w:id="11"/>
      <w:bookmarkEnd w:id="12"/>
      <w:bookmarkEnd w:id="13"/>
      <w:bookmarkEnd w:id="14"/>
      <w:bookmarkEnd w:id="15"/>
      <w:bookmarkEnd w:id="16"/>
      <w:bookmarkEnd w:id="17"/>
      <w:bookmarkEnd w:id="18"/>
      <w:bookmarkEnd w:id="19"/>
    </w:p>
    <w:sectPr w:rsidR="004C2AC4" w:rsidSect="00F9326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50A" w:rsidRDefault="00D2050A" w:rsidP="006D1EAE">
      <w:pPr>
        <w:spacing w:line="240" w:lineRule="auto"/>
        <w:ind w:left="560" w:firstLine="560"/>
      </w:pPr>
      <w:r>
        <w:separator/>
      </w:r>
    </w:p>
  </w:endnote>
  <w:endnote w:type="continuationSeparator" w:id="0">
    <w:p w:rsidR="00D2050A" w:rsidRDefault="00D2050A" w:rsidP="006D1EA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DFMing Std W3">
    <w:altName w:val="細明體_HKSCS"/>
    <w:panose1 w:val="00000000000000000000"/>
    <w:charset w:val="88"/>
    <w:family w:val="roman"/>
    <w:notTrueType/>
    <w:pitch w:val="default"/>
    <w:sig w:usb0="00000001" w:usb1="08080000" w:usb2="00000010" w:usb3="00000000" w:csb0="00100000" w:csb1="00000000"/>
  </w:font>
  <w:font w:name="DF Kai Shu">
    <w:altName w:val="華康行書體"/>
    <w:panose1 w:val="00000000000000000000"/>
    <w:charset w:val="88"/>
    <w:family w:val="script"/>
    <w:notTrueType/>
    <w:pitch w:val="default"/>
    <w:sig w:usb0="00000001" w:usb1="08080000" w:usb2="00000010" w:usb3="00000000" w:csb0="00100000"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p w:rsidR="006E7868" w:rsidRDefault="006E7868" w:rsidP="00911466">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B42A3C">
    <w:pPr>
      <w:pStyle w:val="aff0"/>
      <w:tabs>
        <w:tab w:val="clear" w:pos="8306"/>
        <w:tab w:val="right" w:pos="8505"/>
      </w:tabs>
      <w:ind w:leftChars="0" w:left="0" w:firstLineChars="0" w:firstLine="0"/>
      <w:jc w:val="center"/>
    </w:pPr>
    <w:r w:rsidRPr="002E1848">
      <w:fldChar w:fldCharType="begin"/>
    </w:r>
    <w:r w:rsidRPr="002E1848">
      <w:instrText>PAGE   \* MERGEFORMAT</w:instrText>
    </w:r>
    <w:r w:rsidRPr="002E1848">
      <w:fldChar w:fldCharType="separate"/>
    </w:r>
    <w:r w:rsidR="00FE5947" w:rsidRPr="00FE5947">
      <w:rPr>
        <w:noProof/>
        <w:lang w:val="zh-TW"/>
      </w:rPr>
      <w:t>3</w:t>
    </w:r>
    <w:r w:rsidRPr="002E184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50A" w:rsidRDefault="00D2050A" w:rsidP="007C1E24">
      <w:pPr>
        <w:spacing w:line="240" w:lineRule="auto"/>
        <w:ind w:left="560" w:firstLine="560"/>
      </w:pPr>
      <w:r>
        <w:separator/>
      </w:r>
    </w:p>
  </w:footnote>
  <w:footnote w:type="continuationSeparator" w:id="0">
    <w:p w:rsidR="00D2050A" w:rsidRDefault="00D2050A" w:rsidP="006D1EA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FD2F36">
    <w:pPr>
      <w:pStyle w:val="afd"/>
      <w:ind w:left="560" w:firstLine="400"/>
    </w:pPr>
  </w:p>
  <w:p w:rsidR="006E7868" w:rsidRDefault="006E7868" w:rsidP="00911466">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Pr="00FD2F36" w:rsidRDefault="006E7868" w:rsidP="00FD2F36">
    <w:pPr>
      <w:pStyle w:val="af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E46EF"/>
    <w:multiLevelType w:val="hybridMultilevel"/>
    <w:tmpl w:val="61B030F2"/>
    <w:lvl w:ilvl="0" w:tplc="2690E7F8">
      <w:start w:val="1"/>
      <w:numFmt w:val="taiwaneseCountingThousand"/>
      <w:pStyle w:val="a1"/>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9532EFC"/>
    <w:multiLevelType w:val="hybridMultilevel"/>
    <w:tmpl w:val="7CBA69F8"/>
    <w:lvl w:ilvl="0" w:tplc="AFAA79CE">
      <w:start w:val="1"/>
      <w:numFmt w:val="taiwaneseCountingThousand"/>
      <w:pStyle w:val="a2"/>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CE41FE7"/>
    <w:multiLevelType w:val="hybridMultilevel"/>
    <w:tmpl w:val="4EB0359E"/>
    <w:lvl w:ilvl="0" w:tplc="5F40B93E">
      <w:start w:val="1"/>
      <w:numFmt w:val="decimal"/>
      <w:pStyle w:val="1"/>
      <w:suff w:val="nothing"/>
      <w:lvlText w:val="%1、"/>
      <w:lvlJc w:val="left"/>
      <w:pPr>
        <w:ind w:left="1756" w:hanging="480"/>
      </w:pPr>
      <w:rPr>
        <w:rFonts w:hint="eastAsia"/>
        <w:b w:val="0"/>
        <w:sz w:val="32"/>
        <w:szCs w:val="32"/>
      </w:r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5" w15:restartNumberingAfterBreak="0">
    <w:nsid w:val="21404122"/>
    <w:multiLevelType w:val="singleLevel"/>
    <w:tmpl w:val="FE84C71A"/>
    <w:lvl w:ilvl="0">
      <w:start w:val="1"/>
      <w:numFmt w:val="decimalFullWidth"/>
      <w:pStyle w:val="2"/>
      <w:lvlText w:val="(%1)"/>
      <w:lvlJc w:val="left"/>
      <w:pPr>
        <w:tabs>
          <w:tab w:val="num" w:pos="1758"/>
        </w:tabs>
        <w:ind w:left="1758" w:hanging="737"/>
      </w:pPr>
      <w:rPr>
        <w:rFonts w:hint="eastAsia"/>
      </w:rPr>
    </w:lvl>
  </w:abstractNum>
  <w:abstractNum w:abstractNumId="6" w15:restartNumberingAfterBreak="0">
    <w:nsid w:val="2CBC5DE6"/>
    <w:multiLevelType w:val="multilevel"/>
    <w:tmpl w:val="04C434B4"/>
    <w:lvl w:ilvl="0">
      <w:start w:val="1"/>
      <w:numFmt w:val="ideographLegalTraditional"/>
      <w:pStyle w:val="a3"/>
      <w:suff w:val="nothing"/>
      <w:lvlText w:val="%1、"/>
      <w:lvlJc w:val="left"/>
      <w:pPr>
        <w:ind w:left="1276" w:hanging="1134"/>
      </w:pPr>
      <w:rPr>
        <w:rFonts w:hAnsi="Times New Roman" w:cs="Times New Roman" w:hint="eastAsia"/>
        <w:b/>
        <w:bCs w:val="0"/>
        <w:i w:val="0"/>
        <w:iCs w:val="0"/>
        <w:caps w:val="0"/>
        <w:smallCaps w:val="0"/>
        <w:strike w:val="0"/>
        <w:dstrike w:val="0"/>
        <w:noProof w:val="0"/>
        <w:snapToGrid w:val="0"/>
        <w:vanish w:val="0"/>
        <w:color w:val="000000"/>
        <w:spacing w:val="0"/>
        <w:kern w:val="0"/>
        <w:position w:val="0"/>
        <w:sz w:val="40"/>
        <w:szCs w:val="4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2">
      <w:start w:val="1"/>
      <w:numFmt w:val="taiwaneseCountingThousand"/>
      <w:pStyle w:val="a4"/>
      <w:lvlText w:val="(%3)"/>
      <w:lvlJc w:val="left"/>
      <w:pPr>
        <w:tabs>
          <w:tab w:val="num" w:pos="-284"/>
        </w:tabs>
        <w:ind w:left="680" w:hanging="680"/>
      </w:pPr>
      <w:rPr>
        <w:rFonts w:ascii="標楷體" w:eastAsia="標楷體" w:hAnsi="標楷體" w:cs="Times New Roman" w:hint="eastAsia"/>
        <w:b/>
        <w:bCs w:val="0"/>
        <w:i w:val="0"/>
        <w:iCs w:val="0"/>
        <w:caps w:val="0"/>
        <w:smallCaps w:val="0"/>
        <w:strike w:val="0"/>
        <w:dstrike w:val="0"/>
        <w:noProof w:val="0"/>
        <w:snapToGrid w:val="0"/>
        <w:vanish w:val="0"/>
        <w:color w:val="000000"/>
        <w:spacing w:val="0"/>
        <w:kern w:val="0"/>
        <w:position w:val="0"/>
        <w:u w:val="none"/>
        <w:effect w:val="none"/>
        <w:vertAlign w:val="baseline"/>
        <w:em w:val="none"/>
        <w:lang w:val="en-US"/>
        <w:specVanish w:val="0"/>
      </w:rPr>
    </w:lvl>
    <w:lvl w:ilvl="3">
      <w:start w:val="1"/>
      <w:numFmt w:val="decimal"/>
      <w:pStyle w:val="123"/>
      <w:suff w:val="nothing"/>
      <w:lvlText w:val="%4、"/>
      <w:lvlJc w:val="left"/>
      <w:pPr>
        <w:ind w:left="4140" w:hanging="454"/>
      </w:pPr>
      <w:rPr>
        <w:rFonts w:ascii="標楷體" w:eastAsia="標楷體" w:hAnsi="標楷體" w:cs="Times New Roman"/>
        <w:b w:val="0"/>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4">
      <w:start w:val="1"/>
      <w:numFmt w:val="decimal"/>
      <w:pStyle w:val="1230"/>
      <w:lvlText w:val="(%5)"/>
      <w:lvlJc w:val="left"/>
      <w:pPr>
        <w:tabs>
          <w:tab w:val="num" w:pos="1162"/>
        </w:tabs>
        <w:ind w:left="1446" w:hanging="624"/>
      </w:pPr>
      <w:rPr>
        <w:rFonts w:ascii="標楷體" w:eastAsia="標楷體" w:hAnsi="標楷體" w:cs="Times New Roman"/>
        <w:b/>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5">
      <w:start w:val="1"/>
      <w:numFmt w:val="decimal"/>
      <w:lvlText w:val="(%6)"/>
      <w:lvlJc w:val="left"/>
      <w:pPr>
        <w:tabs>
          <w:tab w:val="num" w:pos="7765"/>
        </w:tabs>
        <w:ind w:left="7765" w:hanging="1134"/>
      </w:pPr>
      <w:rPr>
        <w:rFonts w:hint="eastAsia"/>
      </w:rPr>
    </w:lvl>
    <w:lvl w:ilvl="6">
      <w:start w:val="1"/>
      <w:numFmt w:val="decimal"/>
      <w:lvlText w:val="(%7)"/>
      <w:lvlJc w:val="left"/>
      <w:pPr>
        <w:tabs>
          <w:tab w:val="num" w:pos="8332"/>
        </w:tabs>
        <w:ind w:left="8332" w:hanging="1276"/>
      </w:pPr>
      <w:rPr>
        <w:rFonts w:hint="eastAsia"/>
      </w:rPr>
    </w:lvl>
    <w:lvl w:ilvl="7">
      <w:start w:val="1"/>
      <w:numFmt w:val="lowerLetter"/>
      <w:lvlText w:val="%8."/>
      <w:lvlJc w:val="left"/>
      <w:pPr>
        <w:tabs>
          <w:tab w:val="num" w:pos="8899"/>
        </w:tabs>
        <w:ind w:left="8899" w:hanging="1418"/>
      </w:pPr>
      <w:rPr>
        <w:rFonts w:hint="eastAsia"/>
      </w:rPr>
    </w:lvl>
    <w:lvl w:ilvl="8">
      <w:start w:val="1"/>
      <w:numFmt w:val="lowerLetter"/>
      <w:lvlText w:val="%9)"/>
      <w:lvlJc w:val="left"/>
      <w:pPr>
        <w:tabs>
          <w:tab w:val="num" w:pos="9607"/>
        </w:tabs>
        <w:ind w:left="9607" w:hanging="1700"/>
      </w:pPr>
      <w:rPr>
        <w:rFonts w:hint="eastAsia"/>
      </w:rPr>
    </w:lvl>
  </w:abstractNum>
  <w:abstractNum w:abstractNumId="7" w15:restartNumberingAfterBreak="0">
    <w:nsid w:val="2D3C12F4"/>
    <w:multiLevelType w:val="hybridMultilevel"/>
    <w:tmpl w:val="ED9C10F6"/>
    <w:lvl w:ilvl="0" w:tplc="DC568DF2">
      <w:start w:val="1"/>
      <w:numFmt w:val="decimal"/>
      <w:lvlText w:val="(%1)"/>
      <w:lvlJc w:val="left"/>
      <w:pPr>
        <w:ind w:left="1680" w:hanging="444"/>
      </w:pPr>
      <w:rPr>
        <w:rFonts w:ascii="標楷體" w:hint="default"/>
        <w:b/>
        <w:color w:val="auto"/>
        <w:sz w:val="28"/>
      </w:rPr>
    </w:lvl>
    <w:lvl w:ilvl="1" w:tplc="04090019" w:tentative="1">
      <w:start w:val="1"/>
      <w:numFmt w:val="ideographTraditional"/>
      <w:lvlText w:val="%2、"/>
      <w:lvlJc w:val="left"/>
      <w:pPr>
        <w:ind w:left="2196" w:hanging="480"/>
      </w:pPr>
    </w:lvl>
    <w:lvl w:ilvl="2" w:tplc="0409001B" w:tentative="1">
      <w:start w:val="1"/>
      <w:numFmt w:val="lowerRoman"/>
      <w:lvlText w:val="%3."/>
      <w:lvlJc w:val="right"/>
      <w:pPr>
        <w:ind w:left="2676" w:hanging="480"/>
      </w:pPr>
    </w:lvl>
    <w:lvl w:ilvl="3" w:tplc="0409000F" w:tentative="1">
      <w:start w:val="1"/>
      <w:numFmt w:val="decimal"/>
      <w:lvlText w:val="%4."/>
      <w:lvlJc w:val="left"/>
      <w:pPr>
        <w:ind w:left="3156" w:hanging="480"/>
      </w:pPr>
    </w:lvl>
    <w:lvl w:ilvl="4" w:tplc="04090019" w:tentative="1">
      <w:start w:val="1"/>
      <w:numFmt w:val="ideographTraditional"/>
      <w:lvlText w:val="%5、"/>
      <w:lvlJc w:val="left"/>
      <w:pPr>
        <w:ind w:left="3636" w:hanging="480"/>
      </w:pPr>
    </w:lvl>
    <w:lvl w:ilvl="5" w:tplc="0409001B" w:tentative="1">
      <w:start w:val="1"/>
      <w:numFmt w:val="lowerRoman"/>
      <w:lvlText w:val="%6."/>
      <w:lvlJc w:val="right"/>
      <w:pPr>
        <w:ind w:left="4116" w:hanging="480"/>
      </w:pPr>
    </w:lvl>
    <w:lvl w:ilvl="6" w:tplc="0409000F" w:tentative="1">
      <w:start w:val="1"/>
      <w:numFmt w:val="decimal"/>
      <w:lvlText w:val="%7."/>
      <w:lvlJc w:val="left"/>
      <w:pPr>
        <w:ind w:left="4596" w:hanging="480"/>
      </w:pPr>
    </w:lvl>
    <w:lvl w:ilvl="7" w:tplc="04090019" w:tentative="1">
      <w:start w:val="1"/>
      <w:numFmt w:val="ideographTraditional"/>
      <w:lvlText w:val="%8、"/>
      <w:lvlJc w:val="left"/>
      <w:pPr>
        <w:ind w:left="5076" w:hanging="480"/>
      </w:pPr>
    </w:lvl>
    <w:lvl w:ilvl="8" w:tplc="0409001B" w:tentative="1">
      <w:start w:val="1"/>
      <w:numFmt w:val="lowerRoman"/>
      <w:lvlText w:val="%9."/>
      <w:lvlJc w:val="right"/>
      <w:pPr>
        <w:ind w:left="5556" w:hanging="480"/>
      </w:pPr>
    </w:lvl>
  </w:abstractNum>
  <w:abstractNum w:abstractNumId="8" w15:restartNumberingAfterBreak="0">
    <w:nsid w:val="320E0E9B"/>
    <w:multiLevelType w:val="hybridMultilevel"/>
    <w:tmpl w:val="B044D48E"/>
    <w:lvl w:ilvl="0" w:tplc="BDE4795E">
      <w:start w:val="1"/>
      <w:numFmt w:val="decimal"/>
      <w:pStyle w:val="10"/>
      <w:suff w:val="nothing"/>
      <w:lvlText w:val="(%1)"/>
      <w:lvlJc w:val="left"/>
      <w:pPr>
        <w:ind w:left="480" w:hanging="480"/>
      </w:pPr>
      <w:rPr>
        <w:rFonts w:hint="eastAsia"/>
      </w:rPr>
    </w:lvl>
    <w:lvl w:ilvl="1" w:tplc="F9362548">
      <w:start w:val="1"/>
      <w:numFmt w:val="lowerLetter"/>
      <w:lvlText w:val="%2."/>
      <w:lvlJc w:val="left"/>
      <w:pPr>
        <w:ind w:left="2680" w:hanging="360"/>
      </w:pPr>
      <w:rPr>
        <w:rFonts w:hint="default"/>
      </w:rPr>
    </w:lvl>
    <w:lvl w:ilvl="2" w:tplc="9FDADB46">
      <w:start w:val="1"/>
      <w:numFmt w:val="taiwaneseCountingThousand"/>
      <w:lvlText w:val="（%3）"/>
      <w:lvlJc w:val="left"/>
      <w:pPr>
        <w:ind w:left="3880" w:hanging="1080"/>
      </w:pPr>
      <w:rPr>
        <w:rFonts w:hint="default"/>
      </w:rPr>
    </w:lvl>
    <w:lvl w:ilvl="3" w:tplc="E9CCE236">
      <w:start w:val="1"/>
      <w:numFmt w:val="decimal"/>
      <w:lvlText w:val="%4."/>
      <w:lvlJc w:val="left"/>
      <w:pPr>
        <w:ind w:left="3640" w:hanging="360"/>
      </w:pPr>
      <w:rPr>
        <w:rFonts w:hint="default"/>
      </w:rPr>
    </w:lvl>
    <w:lvl w:ilvl="4" w:tplc="04090019" w:tentative="1">
      <w:start w:val="1"/>
      <w:numFmt w:val="ideographTraditional"/>
      <w:lvlText w:val="%5、"/>
      <w:lvlJc w:val="left"/>
      <w:pPr>
        <w:ind w:left="4240" w:hanging="480"/>
      </w:pPr>
    </w:lvl>
    <w:lvl w:ilvl="5" w:tplc="0409001B" w:tentative="1">
      <w:start w:val="1"/>
      <w:numFmt w:val="lowerRoman"/>
      <w:lvlText w:val="%6."/>
      <w:lvlJc w:val="right"/>
      <w:pPr>
        <w:ind w:left="4720" w:hanging="480"/>
      </w:pPr>
    </w:lvl>
    <w:lvl w:ilvl="6" w:tplc="0409000F" w:tentative="1">
      <w:start w:val="1"/>
      <w:numFmt w:val="decimal"/>
      <w:lvlText w:val="%7."/>
      <w:lvlJc w:val="left"/>
      <w:pPr>
        <w:ind w:left="5200" w:hanging="480"/>
      </w:pPr>
    </w:lvl>
    <w:lvl w:ilvl="7" w:tplc="04090019" w:tentative="1">
      <w:start w:val="1"/>
      <w:numFmt w:val="ideographTraditional"/>
      <w:lvlText w:val="%8、"/>
      <w:lvlJc w:val="left"/>
      <w:pPr>
        <w:ind w:left="5680" w:hanging="480"/>
      </w:pPr>
    </w:lvl>
    <w:lvl w:ilvl="8" w:tplc="0409001B" w:tentative="1">
      <w:start w:val="1"/>
      <w:numFmt w:val="lowerRoman"/>
      <w:lvlText w:val="%9."/>
      <w:lvlJc w:val="right"/>
      <w:pPr>
        <w:ind w:left="6160" w:hanging="480"/>
      </w:pPr>
    </w:lvl>
  </w:abstractNum>
  <w:abstractNum w:abstractNumId="9" w15:restartNumberingAfterBreak="0">
    <w:nsid w:val="3DF118C8"/>
    <w:multiLevelType w:val="hybridMultilevel"/>
    <w:tmpl w:val="3A5C5696"/>
    <w:lvl w:ilvl="0" w:tplc="CADE1B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47606D"/>
    <w:multiLevelType w:val="multilevel"/>
    <w:tmpl w:val="4824D95E"/>
    <w:lvl w:ilvl="0">
      <w:start w:val="1"/>
      <w:numFmt w:val="taiwaneseCountingThousand"/>
      <w:pStyle w:val="a5"/>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6"/>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77BC47B8"/>
    <w:multiLevelType w:val="singleLevel"/>
    <w:tmpl w:val="A936E824"/>
    <w:lvl w:ilvl="0">
      <w:start w:val="1"/>
      <w:numFmt w:val="decimal"/>
      <w:pStyle w:val="a7"/>
      <w:lvlText w:val="%1."/>
      <w:lvlJc w:val="left"/>
      <w:pPr>
        <w:tabs>
          <w:tab w:val="num" w:pos="618"/>
        </w:tabs>
        <w:ind w:left="618" w:hanging="240"/>
      </w:pPr>
      <w:rPr>
        <w:rFonts w:hint="eastAsia"/>
      </w:rPr>
    </w:lvl>
  </w:abstractNum>
  <w:abstractNum w:abstractNumId="13" w15:restartNumberingAfterBreak="0">
    <w:nsid w:val="79994319"/>
    <w:multiLevelType w:val="hybridMultilevel"/>
    <w:tmpl w:val="05725928"/>
    <w:lvl w:ilvl="0" w:tplc="2CE6D6D8">
      <w:start w:val="1"/>
      <w:numFmt w:val="taiwaneseCountingThousand"/>
      <w:pStyle w:val="a8"/>
      <w:lvlText w:val="%1、"/>
      <w:lvlJc w:val="left"/>
      <w:pPr>
        <w:ind w:left="530" w:hanging="480"/>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1" w:tplc="04090019">
      <w:start w:val="1"/>
      <w:numFmt w:val="taiwaneseCountingThousand"/>
      <w:lvlText w:val="（%2）"/>
      <w:lvlJc w:val="left"/>
      <w:pPr>
        <w:tabs>
          <w:tab w:val="num" w:pos="2184"/>
        </w:tabs>
        <w:ind w:left="2184" w:hanging="1080"/>
      </w:pPr>
      <w:rPr>
        <w:rFonts w:hint="default"/>
      </w:r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num w:numId="1">
    <w:abstractNumId w:val="10"/>
  </w:num>
  <w:num w:numId="2">
    <w:abstractNumId w:val="0"/>
  </w:num>
  <w:num w:numId="3">
    <w:abstractNumId w:val="3"/>
  </w:num>
  <w:num w:numId="4">
    <w:abstractNumId w:val="12"/>
  </w:num>
  <w:num w:numId="5">
    <w:abstractNumId w:val="2"/>
  </w:num>
  <w:num w:numId="6">
    <w:abstractNumId w:val="6"/>
  </w:num>
  <w:num w:numId="7">
    <w:abstractNumId w:val="13"/>
  </w:num>
  <w:num w:numId="8">
    <w:abstractNumId w:val="8"/>
  </w:num>
  <w:num w:numId="9">
    <w:abstractNumId w:val="4"/>
  </w:num>
  <w:num w:numId="10">
    <w:abstractNumId w:val="1"/>
  </w:num>
  <w:num w:numId="11">
    <w:abstractNumId w:val="5"/>
  </w:num>
  <w:num w:numId="12">
    <w:abstractNumId w:val="11"/>
  </w:num>
  <w:num w:numId="13">
    <w:abstractNumId w:val="9"/>
  </w:num>
  <w:num w:numId="1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3DFE"/>
    <w:rsid w:val="00000382"/>
    <w:rsid w:val="00000951"/>
    <w:rsid w:val="00001B48"/>
    <w:rsid w:val="00001B84"/>
    <w:rsid w:val="00002BAB"/>
    <w:rsid w:val="00004B13"/>
    <w:rsid w:val="00005874"/>
    <w:rsid w:val="0000658E"/>
    <w:rsid w:val="000066BB"/>
    <w:rsid w:val="00007666"/>
    <w:rsid w:val="0001071F"/>
    <w:rsid w:val="00010D59"/>
    <w:rsid w:val="00010D78"/>
    <w:rsid w:val="00011B86"/>
    <w:rsid w:val="00014B01"/>
    <w:rsid w:val="000150A1"/>
    <w:rsid w:val="0001577E"/>
    <w:rsid w:val="0001683B"/>
    <w:rsid w:val="00016980"/>
    <w:rsid w:val="000177BC"/>
    <w:rsid w:val="00017DA3"/>
    <w:rsid w:val="00021B98"/>
    <w:rsid w:val="000224CE"/>
    <w:rsid w:val="00023443"/>
    <w:rsid w:val="00023945"/>
    <w:rsid w:val="00023BD1"/>
    <w:rsid w:val="00023DBA"/>
    <w:rsid w:val="00025C66"/>
    <w:rsid w:val="00026ADF"/>
    <w:rsid w:val="000274A8"/>
    <w:rsid w:val="00027D59"/>
    <w:rsid w:val="0003081A"/>
    <w:rsid w:val="00031BAD"/>
    <w:rsid w:val="000328D7"/>
    <w:rsid w:val="000347FE"/>
    <w:rsid w:val="00034FDE"/>
    <w:rsid w:val="00035C8A"/>
    <w:rsid w:val="00035E4D"/>
    <w:rsid w:val="00036A11"/>
    <w:rsid w:val="000371C6"/>
    <w:rsid w:val="000376AA"/>
    <w:rsid w:val="00040345"/>
    <w:rsid w:val="00040CBE"/>
    <w:rsid w:val="00041387"/>
    <w:rsid w:val="000424BB"/>
    <w:rsid w:val="00042E2E"/>
    <w:rsid w:val="000430FC"/>
    <w:rsid w:val="00043334"/>
    <w:rsid w:val="000447E4"/>
    <w:rsid w:val="00044FAD"/>
    <w:rsid w:val="00046849"/>
    <w:rsid w:val="00046CC2"/>
    <w:rsid w:val="00047338"/>
    <w:rsid w:val="00050484"/>
    <w:rsid w:val="0005201E"/>
    <w:rsid w:val="00052680"/>
    <w:rsid w:val="00052DA2"/>
    <w:rsid w:val="000531D1"/>
    <w:rsid w:val="00053896"/>
    <w:rsid w:val="0005434C"/>
    <w:rsid w:val="00054E2C"/>
    <w:rsid w:val="00054E8F"/>
    <w:rsid w:val="00054EA6"/>
    <w:rsid w:val="00055145"/>
    <w:rsid w:val="00055B63"/>
    <w:rsid w:val="00055C90"/>
    <w:rsid w:val="00055F20"/>
    <w:rsid w:val="00056169"/>
    <w:rsid w:val="000565AC"/>
    <w:rsid w:val="00056E8E"/>
    <w:rsid w:val="00057EAB"/>
    <w:rsid w:val="00057ECC"/>
    <w:rsid w:val="000603F7"/>
    <w:rsid w:val="00060E93"/>
    <w:rsid w:val="00061126"/>
    <w:rsid w:val="000612FD"/>
    <w:rsid w:val="000641B5"/>
    <w:rsid w:val="000652AB"/>
    <w:rsid w:val="00065538"/>
    <w:rsid w:val="00066109"/>
    <w:rsid w:val="00066750"/>
    <w:rsid w:val="00066AF1"/>
    <w:rsid w:val="00066F3A"/>
    <w:rsid w:val="00067008"/>
    <w:rsid w:val="00067CAC"/>
    <w:rsid w:val="00070895"/>
    <w:rsid w:val="00070A82"/>
    <w:rsid w:val="00070A8C"/>
    <w:rsid w:val="00070B02"/>
    <w:rsid w:val="000730A2"/>
    <w:rsid w:val="00073A35"/>
    <w:rsid w:val="00073BA1"/>
    <w:rsid w:val="00073E62"/>
    <w:rsid w:val="00073FFA"/>
    <w:rsid w:val="000740A6"/>
    <w:rsid w:val="00074DE1"/>
    <w:rsid w:val="000750A9"/>
    <w:rsid w:val="0007590E"/>
    <w:rsid w:val="00080EA5"/>
    <w:rsid w:val="000844C3"/>
    <w:rsid w:val="000844CF"/>
    <w:rsid w:val="000844E7"/>
    <w:rsid w:val="00085901"/>
    <w:rsid w:val="000879BA"/>
    <w:rsid w:val="00087BC4"/>
    <w:rsid w:val="00087DCE"/>
    <w:rsid w:val="00090ED3"/>
    <w:rsid w:val="0009131A"/>
    <w:rsid w:val="00092158"/>
    <w:rsid w:val="00092284"/>
    <w:rsid w:val="00094168"/>
    <w:rsid w:val="00094BE2"/>
    <w:rsid w:val="00095806"/>
    <w:rsid w:val="000961EB"/>
    <w:rsid w:val="00096913"/>
    <w:rsid w:val="000972B7"/>
    <w:rsid w:val="000A00CA"/>
    <w:rsid w:val="000A051D"/>
    <w:rsid w:val="000A0529"/>
    <w:rsid w:val="000A10F8"/>
    <w:rsid w:val="000A1FEF"/>
    <w:rsid w:val="000A2723"/>
    <w:rsid w:val="000A2F8E"/>
    <w:rsid w:val="000A30A6"/>
    <w:rsid w:val="000A423C"/>
    <w:rsid w:val="000A4572"/>
    <w:rsid w:val="000A4B60"/>
    <w:rsid w:val="000A4C25"/>
    <w:rsid w:val="000A4CA8"/>
    <w:rsid w:val="000A5382"/>
    <w:rsid w:val="000A573F"/>
    <w:rsid w:val="000A65A3"/>
    <w:rsid w:val="000A718B"/>
    <w:rsid w:val="000A7ABE"/>
    <w:rsid w:val="000B0A41"/>
    <w:rsid w:val="000B22EB"/>
    <w:rsid w:val="000B26E6"/>
    <w:rsid w:val="000B2FE6"/>
    <w:rsid w:val="000B358C"/>
    <w:rsid w:val="000B3901"/>
    <w:rsid w:val="000B3B40"/>
    <w:rsid w:val="000B405B"/>
    <w:rsid w:val="000B444D"/>
    <w:rsid w:val="000B54BF"/>
    <w:rsid w:val="000B5A39"/>
    <w:rsid w:val="000B5A5D"/>
    <w:rsid w:val="000B5B89"/>
    <w:rsid w:val="000B682E"/>
    <w:rsid w:val="000B6BCA"/>
    <w:rsid w:val="000C12CB"/>
    <w:rsid w:val="000C1961"/>
    <w:rsid w:val="000C1D53"/>
    <w:rsid w:val="000C30E5"/>
    <w:rsid w:val="000C45BB"/>
    <w:rsid w:val="000C4F99"/>
    <w:rsid w:val="000C5911"/>
    <w:rsid w:val="000C6571"/>
    <w:rsid w:val="000C7413"/>
    <w:rsid w:val="000C7D08"/>
    <w:rsid w:val="000C7EDD"/>
    <w:rsid w:val="000D084B"/>
    <w:rsid w:val="000D12A4"/>
    <w:rsid w:val="000D14B4"/>
    <w:rsid w:val="000D28DE"/>
    <w:rsid w:val="000D351E"/>
    <w:rsid w:val="000D357A"/>
    <w:rsid w:val="000D55FC"/>
    <w:rsid w:val="000D5CAF"/>
    <w:rsid w:val="000D5DDB"/>
    <w:rsid w:val="000D5F8B"/>
    <w:rsid w:val="000D6B0A"/>
    <w:rsid w:val="000D6D6E"/>
    <w:rsid w:val="000D7281"/>
    <w:rsid w:val="000D72A7"/>
    <w:rsid w:val="000D72F2"/>
    <w:rsid w:val="000E005D"/>
    <w:rsid w:val="000E010A"/>
    <w:rsid w:val="000E2714"/>
    <w:rsid w:val="000E2BC8"/>
    <w:rsid w:val="000E2FB3"/>
    <w:rsid w:val="000E4054"/>
    <w:rsid w:val="000E4BC6"/>
    <w:rsid w:val="000E57D3"/>
    <w:rsid w:val="000E597F"/>
    <w:rsid w:val="000E5C38"/>
    <w:rsid w:val="000E5D15"/>
    <w:rsid w:val="000E73EE"/>
    <w:rsid w:val="000E7A57"/>
    <w:rsid w:val="000E7E6B"/>
    <w:rsid w:val="000E7F98"/>
    <w:rsid w:val="000F0AAD"/>
    <w:rsid w:val="000F0B28"/>
    <w:rsid w:val="000F0B8D"/>
    <w:rsid w:val="000F38DB"/>
    <w:rsid w:val="000F3B6D"/>
    <w:rsid w:val="000F445A"/>
    <w:rsid w:val="000F4AC6"/>
    <w:rsid w:val="000F68DE"/>
    <w:rsid w:val="000F6A1D"/>
    <w:rsid w:val="000F6B6B"/>
    <w:rsid w:val="000F6DBF"/>
    <w:rsid w:val="000F6DFF"/>
    <w:rsid w:val="000F74B7"/>
    <w:rsid w:val="001013AE"/>
    <w:rsid w:val="00101B26"/>
    <w:rsid w:val="0010320B"/>
    <w:rsid w:val="00103871"/>
    <w:rsid w:val="001042CA"/>
    <w:rsid w:val="001045E3"/>
    <w:rsid w:val="00104C0B"/>
    <w:rsid w:val="001051D1"/>
    <w:rsid w:val="0010607D"/>
    <w:rsid w:val="0010685F"/>
    <w:rsid w:val="00106D56"/>
    <w:rsid w:val="00106D6F"/>
    <w:rsid w:val="00106F1A"/>
    <w:rsid w:val="00107027"/>
    <w:rsid w:val="00107304"/>
    <w:rsid w:val="00107C21"/>
    <w:rsid w:val="00110457"/>
    <w:rsid w:val="00110D41"/>
    <w:rsid w:val="00111EC7"/>
    <w:rsid w:val="00112225"/>
    <w:rsid w:val="001139F5"/>
    <w:rsid w:val="001144A5"/>
    <w:rsid w:val="001153E3"/>
    <w:rsid w:val="001157E8"/>
    <w:rsid w:val="00115E15"/>
    <w:rsid w:val="00117B7F"/>
    <w:rsid w:val="00117BCE"/>
    <w:rsid w:val="0012089B"/>
    <w:rsid w:val="00121F81"/>
    <w:rsid w:val="00122D9C"/>
    <w:rsid w:val="00123304"/>
    <w:rsid w:val="00125771"/>
    <w:rsid w:val="00126C68"/>
    <w:rsid w:val="001272B5"/>
    <w:rsid w:val="001272B9"/>
    <w:rsid w:val="0013122C"/>
    <w:rsid w:val="0013187E"/>
    <w:rsid w:val="001327D6"/>
    <w:rsid w:val="001333A6"/>
    <w:rsid w:val="00133AD9"/>
    <w:rsid w:val="00134E4D"/>
    <w:rsid w:val="001353BA"/>
    <w:rsid w:val="00135AC9"/>
    <w:rsid w:val="0013653D"/>
    <w:rsid w:val="001371DA"/>
    <w:rsid w:val="00140073"/>
    <w:rsid w:val="00141722"/>
    <w:rsid w:val="00142499"/>
    <w:rsid w:val="00142B0D"/>
    <w:rsid w:val="0014311C"/>
    <w:rsid w:val="00143307"/>
    <w:rsid w:val="00143EEC"/>
    <w:rsid w:val="0014408E"/>
    <w:rsid w:val="0014488C"/>
    <w:rsid w:val="00145A61"/>
    <w:rsid w:val="00146DED"/>
    <w:rsid w:val="00147422"/>
    <w:rsid w:val="00147695"/>
    <w:rsid w:val="00147ACD"/>
    <w:rsid w:val="00151CAB"/>
    <w:rsid w:val="001521D0"/>
    <w:rsid w:val="0015222B"/>
    <w:rsid w:val="00153319"/>
    <w:rsid w:val="001543EF"/>
    <w:rsid w:val="001546A8"/>
    <w:rsid w:val="0015519B"/>
    <w:rsid w:val="00155625"/>
    <w:rsid w:val="00155EC1"/>
    <w:rsid w:val="00155FAE"/>
    <w:rsid w:val="001561F1"/>
    <w:rsid w:val="0015683B"/>
    <w:rsid w:val="00156ADD"/>
    <w:rsid w:val="001570D3"/>
    <w:rsid w:val="00157ACD"/>
    <w:rsid w:val="00157B7F"/>
    <w:rsid w:val="00160403"/>
    <w:rsid w:val="001615CC"/>
    <w:rsid w:val="0016248B"/>
    <w:rsid w:val="00162D58"/>
    <w:rsid w:val="00163411"/>
    <w:rsid w:val="001638FA"/>
    <w:rsid w:val="00163B4D"/>
    <w:rsid w:val="00163E89"/>
    <w:rsid w:val="00164899"/>
    <w:rsid w:val="00164AB4"/>
    <w:rsid w:val="00165034"/>
    <w:rsid w:val="001658F5"/>
    <w:rsid w:val="00165A8A"/>
    <w:rsid w:val="0016694C"/>
    <w:rsid w:val="00166AB8"/>
    <w:rsid w:val="00166E2A"/>
    <w:rsid w:val="0016733C"/>
    <w:rsid w:val="00167489"/>
    <w:rsid w:val="001675B2"/>
    <w:rsid w:val="00167DDF"/>
    <w:rsid w:val="00170CDB"/>
    <w:rsid w:val="00171978"/>
    <w:rsid w:val="001719E7"/>
    <w:rsid w:val="00174413"/>
    <w:rsid w:val="001744B6"/>
    <w:rsid w:val="00174EF4"/>
    <w:rsid w:val="00175325"/>
    <w:rsid w:val="0017601F"/>
    <w:rsid w:val="00176311"/>
    <w:rsid w:val="00176C8B"/>
    <w:rsid w:val="00176CD0"/>
    <w:rsid w:val="00177986"/>
    <w:rsid w:val="00177B97"/>
    <w:rsid w:val="00177DF7"/>
    <w:rsid w:val="001805DB"/>
    <w:rsid w:val="00180874"/>
    <w:rsid w:val="0018166D"/>
    <w:rsid w:val="00182629"/>
    <w:rsid w:val="00182673"/>
    <w:rsid w:val="0018312C"/>
    <w:rsid w:val="00183538"/>
    <w:rsid w:val="00184700"/>
    <w:rsid w:val="00184718"/>
    <w:rsid w:val="00184EB4"/>
    <w:rsid w:val="00184FC3"/>
    <w:rsid w:val="00185049"/>
    <w:rsid w:val="001861A5"/>
    <w:rsid w:val="0018676D"/>
    <w:rsid w:val="001875E3"/>
    <w:rsid w:val="00187A12"/>
    <w:rsid w:val="00187DCE"/>
    <w:rsid w:val="0019059D"/>
    <w:rsid w:val="00194F73"/>
    <w:rsid w:val="00195084"/>
    <w:rsid w:val="00195C74"/>
    <w:rsid w:val="001966E8"/>
    <w:rsid w:val="00197756"/>
    <w:rsid w:val="00197CA5"/>
    <w:rsid w:val="001A126A"/>
    <w:rsid w:val="001A161E"/>
    <w:rsid w:val="001A1EDE"/>
    <w:rsid w:val="001A23E3"/>
    <w:rsid w:val="001A2667"/>
    <w:rsid w:val="001A268C"/>
    <w:rsid w:val="001A2900"/>
    <w:rsid w:val="001A2F24"/>
    <w:rsid w:val="001A39E2"/>
    <w:rsid w:val="001A4599"/>
    <w:rsid w:val="001A51B2"/>
    <w:rsid w:val="001B0139"/>
    <w:rsid w:val="001B01EB"/>
    <w:rsid w:val="001B1501"/>
    <w:rsid w:val="001B254E"/>
    <w:rsid w:val="001B2CC6"/>
    <w:rsid w:val="001B2F2C"/>
    <w:rsid w:val="001B53A2"/>
    <w:rsid w:val="001B5A02"/>
    <w:rsid w:val="001B6F49"/>
    <w:rsid w:val="001B7A7E"/>
    <w:rsid w:val="001C0246"/>
    <w:rsid w:val="001C1B0A"/>
    <w:rsid w:val="001C1BEF"/>
    <w:rsid w:val="001C1CDA"/>
    <w:rsid w:val="001C21CE"/>
    <w:rsid w:val="001C28E1"/>
    <w:rsid w:val="001C38B1"/>
    <w:rsid w:val="001C3B17"/>
    <w:rsid w:val="001C5571"/>
    <w:rsid w:val="001C57F4"/>
    <w:rsid w:val="001C6BF2"/>
    <w:rsid w:val="001C6BF4"/>
    <w:rsid w:val="001D0384"/>
    <w:rsid w:val="001D0AA5"/>
    <w:rsid w:val="001D0E41"/>
    <w:rsid w:val="001D0FAD"/>
    <w:rsid w:val="001D2853"/>
    <w:rsid w:val="001D3287"/>
    <w:rsid w:val="001D3DF8"/>
    <w:rsid w:val="001D5472"/>
    <w:rsid w:val="001D5DBE"/>
    <w:rsid w:val="001D5EE7"/>
    <w:rsid w:val="001D6003"/>
    <w:rsid w:val="001D6629"/>
    <w:rsid w:val="001D673D"/>
    <w:rsid w:val="001D6D84"/>
    <w:rsid w:val="001D7114"/>
    <w:rsid w:val="001E0617"/>
    <w:rsid w:val="001E1EBC"/>
    <w:rsid w:val="001E2563"/>
    <w:rsid w:val="001E3F45"/>
    <w:rsid w:val="001E46C0"/>
    <w:rsid w:val="001E54A4"/>
    <w:rsid w:val="001E5A88"/>
    <w:rsid w:val="001E5B11"/>
    <w:rsid w:val="001E6982"/>
    <w:rsid w:val="001E6CC8"/>
    <w:rsid w:val="001E7A2E"/>
    <w:rsid w:val="001F09E7"/>
    <w:rsid w:val="001F141E"/>
    <w:rsid w:val="001F213C"/>
    <w:rsid w:val="001F233E"/>
    <w:rsid w:val="001F291A"/>
    <w:rsid w:val="001F2B20"/>
    <w:rsid w:val="001F2D78"/>
    <w:rsid w:val="001F3661"/>
    <w:rsid w:val="001F48C8"/>
    <w:rsid w:val="001F4FC5"/>
    <w:rsid w:val="001F63DB"/>
    <w:rsid w:val="001F6599"/>
    <w:rsid w:val="001F6654"/>
    <w:rsid w:val="001F693C"/>
    <w:rsid w:val="001F732E"/>
    <w:rsid w:val="001F76B3"/>
    <w:rsid w:val="001F7D93"/>
    <w:rsid w:val="00200203"/>
    <w:rsid w:val="00200364"/>
    <w:rsid w:val="002018AE"/>
    <w:rsid w:val="0020277D"/>
    <w:rsid w:val="00202989"/>
    <w:rsid w:val="00203B11"/>
    <w:rsid w:val="0020401D"/>
    <w:rsid w:val="00204EE0"/>
    <w:rsid w:val="00205AB6"/>
    <w:rsid w:val="00205F1B"/>
    <w:rsid w:val="00206A34"/>
    <w:rsid w:val="00206B55"/>
    <w:rsid w:val="00206B9A"/>
    <w:rsid w:val="0020767C"/>
    <w:rsid w:val="0020775D"/>
    <w:rsid w:val="0021091C"/>
    <w:rsid w:val="0021096A"/>
    <w:rsid w:val="00211604"/>
    <w:rsid w:val="0021162A"/>
    <w:rsid w:val="0021193D"/>
    <w:rsid w:val="00212DA3"/>
    <w:rsid w:val="00212F8B"/>
    <w:rsid w:val="00212FF5"/>
    <w:rsid w:val="0021386C"/>
    <w:rsid w:val="00213894"/>
    <w:rsid w:val="00214AC0"/>
    <w:rsid w:val="002154D9"/>
    <w:rsid w:val="0021581B"/>
    <w:rsid w:val="00215A4E"/>
    <w:rsid w:val="00215DBD"/>
    <w:rsid w:val="00216771"/>
    <w:rsid w:val="0021687A"/>
    <w:rsid w:val="00216CAF"/>
    <w:rsid w:val="00217174"/>
    <w:rsid w:val="002204F7"/>
    <w:rsid w:val="0022088F"/>
    <w:rsid w:val="00221270"/>
    <w:rsid w:val="002213AD"/>
    <w:rsid w:val="002213B5"/>
    <w:rsid w:val="0022149C"/>
    <w:rsid w:val="002235FA"/>
    <w:rsid w:val="00224B2E"/>
    <w:rsid w:val="00226956"/>
    <w:rsid w:val="00226D49"/>
    <w:rsid w:val="002270FD"/>
    <w:rsid w:val="00227843"/>
    <w:rsid w:val="00227903"/>
    <w:rsid w:val="00231FAE"/>
    <w:rsid w:val="00232B9E"/>
    <w:rsid w:val="002336B8"/>
    <w:rsid w:val="002346BC"/>
    <w:rsid w:val="00234FFE"/>
    <w:rsid w:val="0023545C"/>
    <w:rsid w:val="00236C56"/>
    <w:rsid w:val="00240E2F"/>
    <w:rsid w:val="00241358"/>
    <w:rsid w:val="00242577"/>
    <w:rsid w:val="0024489E"/>
    <w:rsid w:val="00244A8C"/>
    <w:rsid w:val="00244DA1"/>
    <w:rsid w:val="00245A65"/>
    <w:rsid w:val="00246141"/>
    <w:rsid w:val="00246387"/>
    <w:rsid w:val="002463AD"/>
    <w:rsid w:val="002464EC"/>
    <w:rsid w:val="0024794E"/>
    <w:rsid w:val="002508CD"/>
    <w:rsid w:val="0025140C"/>
    <w:rsid w:val="00251AAE"/>
    <w:rsid w:val="002529BC"/>
    <w:rsid w:val="002535F5"/>
    <w:rsid w:val="00254816"/>
    <w:rsid w:val="00255004"/>
    <w:rsid w:val="002567D8"/>
    <w:rsid w:val="00257F86"/>
    <w:rsid w:val="00260B91"/>
    <w:rsid w:val="002623EB"/>
    <w:rsid w:val="002626D6"/>
    <w:rsid w:val="00262BA8"/>
    <w:rsid w:val="00262CE2"/>
    <w:rsid w:val="00263735"/>
    <w:rsid w:val="0026456E"/>
    <w:rsid w:val="00264612"/>
    <w:rsid w:val="00265271"/>
    <w:rsid w:val="002656C0"/>
    <w:rsid w:val="0026580F"/>
    <w:rsid w:val="00265A94"/>
    <w:rsid w:val="0026604A"/>
    <w:rsid w:val="0026622A"/>
    <w:rsid w:val="0026626B"/>
    <w:rsid w:val="002662F3"/>
    <w:rsid w:val="00266393"/>
    <w:rsid w:val="0026697A"/>
    <w:rsid w:val="0026797C"/>
    <w:rsid w:val="002701CB"/>
    <w:rsid w:val="0027067A"/>
    <w:rsid w:val="00270DD0"/>
    <w:rsid w:val="00271B42"/>
    <w:rsid w:val="0027263F"/>
    <w:rsid w:val="00272901"/>
    <w:rsid w:val="00272A53"/>
    <w:rsid w:val="00272F2B"/>
    <w:rsid w:val="002746BD"/>
    <w:rsid w:val="00275CF8"/>
    <w:rsid w:val="002760BF"/>
    <w:rsid w:val="0027621E"/>
    <w:rsid w:val="002764C5"/>
    <w:rsid w:val="00276C38"/>
    <w:rsid w:val="00277D55"/>
    <w:rsid w:val="002802EB"/>
    <w:rsid w:val="00280D9B"/>
    <w:rsid w:val="00282F6E"/>
    <w:rsid w:val="002833EF"/>
    <w:rsid w:val="002857B2"/>
    <w:rsid w:val="00285A59"/>
    <w:rsid w:val="00285B9A"/>
    <w:rsid w:val="002874C5"/>
    <w:rsid w:val="002879D6"/>
    <w:rsid w:val="00287A74"/>
    <w:rsid w:val="00287E3D"/>
    <w:rsid w:val="0029018F"/>
    <w:rsid w:val="00290D12"/>
    <w:rsid w:val="002925F8"/>
    <w:rsid w:val="00293A96"/>
    <w:rsid w:val="0029455D"/>
    <w:rsid w:val="00294ED0"/>
    <w:rsid w:val="002958F2"/>
    <w:rsid w:val="00295ABD"/>
    <w:rsid w:val="00295C28"/>
    <w:rsid w:val="0029619F"/>
    <w:rsid w:val="0029638E"/>
    <w:rsid w:val="00296DB8"/>
    <w:rsid w:val="00296F2A"/>
    <w:rsid w:val="00297E0B"/>
    <w:rsid w:val="002A17A1"/>
    <w:rsid w:val="002A260D"/>
    <w:rsid w:val="002A2A35"/>
    <w:rsid w:val="002A482C"/>
    <w:rsid w:val="002A4BB4"/>
    <w:rsid w:val="002A57D1"/>
    <w:rsid w:val="002A57EC"/>
    <w:rsid w:val="002A5E2B"/>
    <w:rsid w:val="002A6234"/>
    <w:rsid w:val="002A6B22"/>
    <w:rsid w:val="002A6ED8"/>
    <w:rsid w:val="002B4477"/>
    <w:rsid w:val="002B4F13"/>
    <w:rsid w:val="002B52A4"/>
    <w:rsid w:val="002B59C0"/>
    <w:rsid w:val="002B66FF"/>
    <w:rsid w:val="002B7A0E"/>
    <w:rsid w:val="002C022A"/>
    <w:rsid w:val="002C0DE9"/>
    <w:rsid w:val="002C10BB"/>
    <w:rsid w:val="002C132F"/>
    <w:rsid w:val="002C1764"/>
    <w:rsid w:val="002C1B75"/>
    <w:rsid w:val="002C2240"/>
    <w:rsid w:val="002C2AEA"/>
    <w:rsid w:val="002C3787"/>
    <w:rsid w:val="002C39BA"/>
    <w:rsid w:val="002C4043"/>
    <w:rsid w:val="002C4822"/>
    <w:rsid w:val="002C4D43"/>
    <w:rsid w:val="002C4F2A"/>
    <w:rsid w:val="002C5FBD"/>
    <w:rsid w:val="002C74B4"/>
    <w:rsid w:val="002C7C97"/>
    <w:rsid w:val="002C7D7F"/>
    <w:rsid w:val="002D1436"/>
    <w:rsid w:val="002D1657"/>
    <w:rsid w:val="002D167A"/>
    <w:rsid w:val="002D2014"/>
    <w:rsid w:val="002D270E"/>
    <w:rsid w:val="002D2AB4"/>
    <w:rsid w:val="002D3891"/>
    <w:rsid w:val="002D4816"/>
    <w:rsid w:val="002D6B37"/>
    <w:rsid w:val="002D739B"/>
    <w:rsid w:val="002D7D6A"/>
    <w:rsid w:val="002E05F5"/>
    <w:rsid w:val="002E1848"/>
    <w:rsid w:val="002E1DAE"/>
    <w:rsid w:val="002E21B0"/>
    <w:rsid w:val="002E2F06"/>
    <w:rsid w:val="002E2F50"/>
    <w:rsid w:val="002E301E"/>
    <w:rsid w:val="002E31D1"/>
    <w:rsid w:val="002E4208"/>
    <w:rsid w:val="002E4D1D"/>
    <w:rsid w:val="002E5348"/>
    <w:rsid w:val="002E62EE"/>
    <w:rsid w:val="002E646F"/>
    <w:rsid w:val="002E69AF"/>
    <w:rsid w:val="002E6EFD"/>
    <w:rsid w:val="002E76B5"/>
    <w:rsid w:val="002E77F1"/>
    <w:rsid w:val="002E7E85"/>
    <w:rsid w:val="002F10EF"/>
    <w:rsid w:val="002F1628"/>
    <w:rsid w:val="002F16F6"/>
    <w:rsid w:val="002F1FFD"/>
    <w:rsid w:val="002F2386"/>
    <w:rsid w:val="002F35D1"/>
    <w:rsid w:val="002F3C8E"/>
    <w:rsid w:val="002F466C"/>
    <w:rsid w:val="002F4A3F"/>
    <w:rsid w:val="002F4B22"/>
    <w:rsid w:val="002F4B6C"/>
    <w:rsid w:val="002F5A4B"/>
    <w:rsid w:val="002F5E8C"/>
    <w:rsid w:val="002F64C6"/>
    <w:rsid w:val="002F7E60"/>
    <w:rsid w:val="00300CA2"/>
    <w:rsid w:val="00301B69"/>
    <w:rsid w:val="00302262"/>
    <w:rsid w:val="00304713"/>
    <w:rsid w:val="00304895"/>
    <w:rsid w:val="0030525B"/>
    <w:rsid w:val="00305C2A"/>
    <w:rsid w:val="00305D04"/>
    <w:rsid w:val="003068F2"/>
    <w:rsid w:val="00306B95"/>
    <w:rsid w:val="00306ECD"/>
    <w:rsid w:val="00307004"/>
    <w:rsid w:val="0030750C"/>
    <w:rsid w:val="00311030"/>
    <w:rsid w:val="003110E2"/>
    <w:rsid w:val="0031124D"/>
    <w:rsid w:val="00311BBB"/>
    <w:rsid w:val="00311C2A"/>
    <w:rsid w:val="00312118"/>
    <w:rsid w:val="003121C4"/>
    <w:rsid w:val="003125C2"/>
    <w:rsid w:val="00314961"/>
    <w:rsid w:val="003163A8"/>
    <w:rsid w:val="00316748"/>
    <w:rsid w:val="0031692C"/>
    <w:rsid w:val="00316988"/>
    <w:rsid w:val="003170B6"/>
    <w:rsid w:val="00317A4E"/>
    <w:rsid w:val="00317C74"/>
    <w:rsid w:val="00320524"/>
    <w:rsid w:val="00320C98"/>
    <w:rsid w:val="00320D0D"/>
    <w:rsid w:val="003215D4"/>
    <w:rsid w:val="00321C99"/>
    <w:rsid w:val="003223BD"/>
    <w:rsid w:val="0032245E"/>
    <w:rsid w:val="00322A41"/>
    <w:rsid w:val="00324182"/>
    <w:rsid w:val="0032436B"/>
    <w:rsid w:val="0032488A"/>
    <w:rsid w:val="00325442"/>
    <w:rsid w:val="003256B1"/>
    <w:rsid w:val="00326B0E"/>
    <w:rsid w:val="00326BDF"/>
    <w:rsid w:val="00326DCC"/>
    <w:rsid w:val="00327579"/>
    <w:rsid w:val="00330469"/>
    <w:rsid w:val="003316A0"/>
    <w:rsid w:val="0033392B"/>
    <w:rsid w:val="00333F05"/>
    <w:rsid w:val="00334710"/>
    <w:rsid w:val="003358E0"/>
    <w:rsid w:val="00336F5F"/>
    <w:rsid w:val="00340091"/>
    <w:rsid w:val="00340C75"/>
    <w:rsid w:val="003421EB"/>
    <w:rsid w:val="00342878"/>
    <w:rsid w:val="00343F17"/>
    <w:rsid w:val="00345E87"/>
    <w:rsid w:val="00346541"/>
    <w:rsid w:val="003474CA"/>
    <w:rsid w:val="003503F1"/>
    <w:rsid w:val="00350E98"/>
    <w:rsid w:val="00354739"/>
    <w:rsid w:val="00354991"/>
    <w:rsid w:val="00355561"/>
    <w:rsid w:val="00357A41"/>
    <w:rsid w:val="00362335"/>
    <w:rsid w:val="0036353A"/>
    <w:rsid w:val="0036354A"/>
    <w:rsid w:val="00364014"/>
    <w:rsid w:val="00364B4A"/>
    <w:rsid w:val="00364EC4"/>
    <w:rsid w:val="00366744"/>
    <w:rsid w:val="00366D56"/>
    <w:rsid w:val="00366F9E"/>
    <w:rsid w:val="003700A1"/>
    <w:rsid w:val="003711C2"/>
    <w:rsid w:val="00371F76"/>
    <w:rsid w:val="003731DC"/>
    <w:rsid w:val="00373D40"/>
    <w:rsid w:val="00374669"/>
    <w:rsid w:val="00374782"/>
    <w:rsid w:val="003757D6"/>
    <w:rsid w:val="00376ADF"/>
    <w:rsid w:val="0037700B"/>
    <w:rsid w:val="003772E1"/>
    <w:rsid w:val="00380FE0"/>
    <w:rsid w:val="0038185D"/>
    <w:rsid w:val="003827A8"/>
    <w:rsid w:val="003829F9"/>
    <w:rsid w:val="00383731"/>
    <w:rsid w:val="00383DE0"/>
    <w:rsid w:val="00383DFE"/>
    <w:rsid w:val="00385FEB"/>
    <w:rsid w:val="0038622E"/>
    <w:rsid w:val="003904CD"/>
    <w:rsid w:val="0039134A"/>
    <w:rsid w:val="00391888"/>
    <w:rsid w:val="0039217F"/>
    <w:rsid w:val="00392907"/>
    <w:rsid w:val="00394539"/>
    <w:rsid w:val="00394702"/>
    <w:rsid w:val="00397738"/>
    <w:rsid w:val="003978AA"/>
    <w:rsid w:val="003A0219"/>
    <w:rsid w:val="003A021C"/>
    <w:rsid w:val="003A056D"/>
    <w:rsid w:val="003A0E79"/>
    <w:rsid w:val="003A12C5"/>
    <w:rsid w:val="003A1C71"/>
    <w:rsid w:val="003A1E58"/>
    <w:rsid w:val="003A2413"/>
    <w:rsid w:val="003A3C63"/>
    <w:rsid w:val="003A4A37"/>
    <w:rsid w:val="003A4D66"/>
    <w:rsid w:val="003A4EB1"/>
    <w:rsid w:val="003A4FAA"/>
    <w:rsid w:val="003A5639"/>
    <w:rsid w:val="003A5A3E"/>
    <w:rsid w:val="003A67F7"/>
    <w:rsid w:val="003A7BCD"/>
    <w:rsid w:val="003B067F"/>
    <w:rsid w:val="003B071B"/>
    <w:rsid w:val="003B1167"/>
    <w:rsid w:val="003B12FC"/>
    <w:rsid w:val="003B24BA"/>
    <w:rsid w:val="003B3409"/>
    <w:rsid w:val="003B3B75"/>
    <w:rsid w:val="003B3C39"/>
    <w:rsid w:val="003B4A77"/>
    <w:rsid w:val="003B5D69"/>
    <w:rsid w:val="003B62AB"/>
    <w:rsid w:val="003B65DC"/>
    <w:rsid w:val="003B6F2F"/>
    <w:rsid w:val="003B71D1"/>
    <w:rsid w:val="003B790E"/>
    <w:rsid w:val="003C080E"/>
    <w:rsid w:val="003C23F7"/>
    <w:rsid w:val="003C25D1"/>
    <w:rsid w:val="003C51D7"/>
    <w:rsid w:val="003C5361"/>
    <w:rsid w:val="003C5D81"/>
    <w:rsid w:val="003C6431"/>
    <w:rsid w:val="003C7409"/>
    <w:rsid w:val="003C7F73"/>
    <w:rsid w:val="003D0B67"/>
    <w:rsid w:val="003D0C91"/>
    <w:rsid w:val="003D1127"/>
    <w:rsid w:val="003D2175"/>
    <w:rsid w:val="003D304A"/>
    <w:rsid w:val="003D49C0"/>
    <w:rsid w:val="003D4D12"/>
    <w:rsid w:val="003D5E8B"/>
    <w:rsid w:val="003D6069"/>
    <w:rsid w:val="003D615F"/>
    <w:rsid w:val="003D7AC1"/>
    <w:rsid w:val="003E0DF0"/>
    <w:rsid w:val="003E138C"/>
    <w:rsid w:val="003E2C0B"/>
    <w:rsid w:val="003E2C0C"/>
    <w:rsid w:val="003E2DBA"/>
    <w:rsid w:val="003E36F7"/>
    <w:rsid w:val="003E3ABC"/>
    <w:rsid w:val="003E3E8A"/>
    <w:rsid w:val="003E42D1"/>
    <w:rsid w:val="003E458E"/>
    <w:rsid w:val="003E505C"/>
    <w:rsid w:val="003E5130"/>
    <w:rsid w:val="003E5B06"/>
    <w:rsid w:val="003E5CEB"/>
    <w:rsid w:val="003E5F90"/>
    <w:rsid w:val="003E6BD1"/>
    <w:rsid w:val="003E7B0C"/>
    <w:rsid w:val="003E7C45"/>
    <w:rsid w:val="003F003F"/>
    <w:rsid w:val="003F0FC1"/>
    <w:rsid w:val="003F1478"/>
    <w:rsid w:val="003F47B5"/>
    <w:rsid w:val="003F4E34"/>
    <w:rsid w:val="003F4E8A"/>
    <w:rsid w:val="003F5086"/>
    <w:rsid w:val="003F625E"/>
    <w:rsid w:val="003F7D1E"/>
    <w:rsid w:val="003F7F6C"/>
    <w:rsid w:val="0040130E"/>
    <w:rsid w:val="00401907"/>
    <w:rsid w:val="00402D70"/>
    <w:rsid w:val="00402E23"/>
    <w:rsid w:val="00402E9C"/>
    <w:rsid w:val="004048B0"/>
    <w:rsid w:val="0040508F"/>
    <w:rsid w:val="004060AF"/>
    <w:rsid w:val="00406523"/>
    <w:rsid w:val="00406559"/>
    <w:rsid w:val="00406666"/>
    <w:rsid w:val="00406EDB"/>
    <w:rsid w:val="004079D2"/>
    <w:rsid w:val="00407C18"/>
    <w:rsid w:val="00411F95"/>
    <w:rsid w:val="0041213A"/>
    <w:rsid w:val="00412742"/>
    <w:rsid w:val="0041491A"/>
    <w:rsid w:val="004159C1"/>
    <w:rsid w:val="00415EF6"/>
    <w:rsid w:val="00416903"/>
    <w:rsid w:val="00417510"/>
    <w:rsid w:val="00417709"/>
    <w:rsid w:val="00417941"/>
    <w:rsid w:val="00417D16"/>
    <w:rsid w:val="00420487"/>
    <w:rsid w:val="00420C8C"/>
    <w:rsid w:val="00421912"/>
    <w:rsid w:val="00422BA0"/>
    <w:rsid w:val="00422CBB"/>
    <w:rsid w:val="00423616"/>
    <w:rsid w:val="00423BDA"/>
    <w:rsid w:val="004243B7"/>
    <w:rsid w:val="004248B0"/>
    <w:rsid w:val="004277E3"/>
    <w:rsid w:val="00427936"/>
    <w:rsid w:val="004302EB"/>
    <w:rsid w:val="004306E0"/>
    <w:rsid w:val="00430D97"/>
    <w:rsid w:val="00431246"/>
    <w:rsid w:val="00431BEE"/>
    <w:rsid w:val="00433242"/>
    <w:rsid w:val="00433277"/>
    <w:rsid w:val="00434DB6"/>
    <w:rsid w:val="00436616"/>
    <w:rsid w:val="00437860"/>
    <w:rsid w:val="004404BF"/>
    <w:rsid w:val="00441915"/>
    <w:rsid w:val="0044235B"/>
    <w:rsid w:val="00442AAD"/>
    <w:rsid w:val="00442CF5"/>
    <w:rsid w:val="00444A04"/>
    <w:rsid w:val="004453EF"/>
    <w:rsid w:val="0044601F"/>
    <w:rsid w:val="00446BCA"/>
    <w:rsid w:val="0044720B"/>
    <w:rsid w:val="00450033"/>
    <w:rsid w:val="00450992"/>
    <w:rsid w:val="00452CE9"/>
    <w:rsid w:val="00453997"/>
    <w:rsid w:val="00454E30"/>
    <w:rsid w:val="00454FA5"/>
    <w:rsid w:val="004554F3"/>
    <w:rsid w:val="00455871"/>
    <w:rsid w:val="00455F92"/>
    <w:rsid w:val="004573A2"/>
    <w:rsid w:val="00460E7E"/>
    <w:rsid w:val="00461A09"/>
    <w:rsid w:val="00461DF2"/>
    <w:rsid w:val="004620F1"/>
    <w:rsid w:val="00462A28"/>
    <w:rsid w:val="00462ACE"/>
    <w:rsid w:val="00462B2C"/>
    <w:rsid w:val="00463235"/>
    <w:rsid w:val="00463F25"/>
    <w:rsid w:val="00464079"/>
    <w:rsid w:val="00465C49"/>
    <w:rsid w:val="00465DA1"/>
    <w:rsid w:val="00466466"/>
    <w:rsid w:val="004674DF"/>
    <w:rsid w:val="00467DBC"/>
    <w:rsid w:val="00467DC2"/>
    <w:rsid w:val="004702E1"/>
    <w:rsid w:val="00470392"/>
    <w:rsid w:val="00471223"/>
    <w:rsid w:val="004714CA"/>
    <w:rsid w:val="00471F1B"/>
    <w:rsid w:val="0047291D"/>
    <w:rsid w:val="00472A87"/>
    <w:rsid w:val="00473180"/>
    <w:rsid w:val="00473953"/>
    <w:rsid w:val="00473D2A"/>
    <w:rsid w:val="004751E5"/>
    <w:rsid w:val="00475A77"/>
    <w:rsid w:val="004778A7"/>
    <w:rsid w:val="004778B8"/>
    <w:rsid w:val="00477DCC"/>
    <w:rsid w:val="00480110"/>
    <w:rsid w:val="00481A50"/>
    <w:rsid w:val="00482E0D"/>
    <w:rsid w:val="00483541"/>
    <w:rsid w:val="00485008"/>
    <w:rsid w:val="004873AA"/>
    <w:rsid w:val="00487AAF"/>
    <w:rsid w:val="00487E12"/>
    <w:rsid w:val="004900E0"/>
    <w:rsid w:val="00490304"/>
    <w:rsid w:val="0049104D"/>
    <w:rsid w:val="00493E0F"/>
    <w:rsid w:val="00494731"/>
    <w:rsid w:val="00494963"/>
    <w:rsid w:val="00494C05"/>
    <w:rsid w:val="004960A9"/>
    <w:rsid w:val="0049619B"/>
    <w:rsid w:val="004962C8"/>
    <w:rsid w:val="0049721C"/>
    <w:rsid w:val="004A06E4"/>
    <w:rsid w:val="004A0B2B"/>
    <w:rsid w:val="004A1152"/>
    <w:rsid w:val="004A17E4"/>
    <w:rsid w:val="004A2B4C"/>
    <w:rsid w:val="004A3412"/>
    <w:rsid w:val="004A35A1"/>
    <w:rsid w:val="004A5530"/>
    <w:rsid w:val="004A5F36"/>
    <w:rsid w:val="004A60DF"/>
    <w:rsid w:val="004A6D8E"/>
    <w:rsid w:val="004B187A"/>
    <w:rsid w:val="004B1EF6"/>
    <w:rsid w:val="004B2173"/>
    <w:rsid w:val="004B2625"/>
    <w:rsid w:val="004B3029"/>
    <w:rsid w:val="004B3166"/>
    <w:rsid w:val="004B33DF"/>
    <w:rsid w:val="004B4280"/>
    <w:rsid w:val="004B489A"/>
    <w:rsid w:val="004B4A4F"/>
    <w:rsid w:val="004B4D72"/>
    <w:rsid w:val="004B5B22"/>
    <w:rsid w:val="004B6064"/>
    <w:rsid w:val="004B7616"/>
    <w:rsid w:val="004B7A9D"/>
    <w:rsid w:val="004B7AFE"/>
    <w:rsid w:val="004C0F15"/>
    <w:rsid w:val="004C2AC4"/>
    <w:rsid w:val="004C2F00"/>
    <w:rsid w:val="004C37B4"/>
    <w:rsid w:val="004C404D"/>
    <w:rsid w:val="004C4BF8"/>
    <w:rsid w:val="004C5A38"/>
    <w:rsid w:val="004C6CDF"/>
    <w:rsid w:val="004C7AA6"/>
    <w:rsid w:val="004D033F"/>
    <w:rsid w:val="004D1518"/>
    <w:rsid w:val="004D1917"/>
    <w:rsid w:val="004D2678"/>
    <w:rsid w:val="004D2DDF"/>
    <w:rsid w:val="004D4026"/>
    <w:rsid w:val="004D4090"/>
    <w:rsid w:val="004D61AE"/>
    <w:rsid w:val="004E099D"/>
    <w:rsid w:val="004E0B6D"/>
    <w:rsid w:val="004E0DD6"/>
    <w:rsid w:val="004E0ED5"/>
    <w:rsid w:val="004E0F43"/>
    <w:rsid w:val="004E4B52"/>
    <w:rsid w:val="004E75F6"/>
    <w:rsid w:val="004E76C4"/>
    <w:rsid w:val="004E7B04"/>
    <w:rsid w:val="004E7E28"/>
    <w:rsid w:val="004F1103"/>
    <w:rsid w:val="004F13BF"/>
    <w:rsid w:val="004F2444"/>
    <w:rsid w:val="004F32D5"/>
    <w:rsid w:val="004F3BC6"/>
    <w:rsid w:val="004F40DF"/>
    <w:rsid w:val="004F5AA6"/>
    <w:rsid w:val="004F61EA"/>
    <w:rsid w:val="004F68F9"/>
    <w:rsid w:val="005006A5"/>
    <w:rsid w:val="005023B2"/>
    <w:rsid w:val="00502890"/>
    <w:rsid w:val="005032F5"/>
    <w:rsid w:val="0050589B"/>
    <w:rsid w:val="00505A23"/>
    <w:rsid w:val="00506397"/>
    <w:rsid w:val="005064BB"/>
    <w:rsid w:val="00507D9A"/>
    <w:rsid w:val="00510A33"/>
    <w:rsid w:val="00510E58"/>
    <w:rsid w:val="0051114A"/>
    <w:rsid w:val="00512EA6"/>
    <w:rsid w:val="00513222"/>
    <w:rsid w:val="0051329A"/>
    <w:rsid w:val="005134F1"/>
    <w:rsid w:val="00513ACD"/>
    <w:rsid w:val="00513B42"/>
    <w:rsid w:val="00514316"/>
    <w:rsid w:val="0051599F"/>
    <w:rsid w:val="005163CA"/>
    <w:rsid w:val="00517A2F"/>
    <w:rsid w:val="00517D47"/>
    <w:rsid w:val="00520C2D"/>
    <w:rsid w:val="0052124F"/>
    <w:rsid w:val="005234CA"/>
    <w:rsid w:val="00523C6C"/>
    <w:rsid w:val="005242BF"/>
    <w:rsid w:val="005248B8"/>
    <w:rsid w:val="005259E8"/>
    <w:rsid w:val="00525BA9"/>
    <w:rsid w:val="0053018E"/>
    <w:rsid w:val="00533E20"/>
    <w:rsid w:val="00535A9C"/>
    <w:rsid w:val="00535CAC"/>
    <w:rsid w:val="00536EDE"/>
    <w:rsid w:val="00540396"/>
    <w:rsid w:val="00542061"/>
    <w:rsid w:val="00542D24"/>
    <w:rsid w:val="00542F90"/>
    <w:rsid w:val="00545618"/>
    <w:rsid w:val="00546896"/>
    <w:rsid w:val="00546CC0"/>
    <w:rsid w:val="00546DE5"/>
    <w:rsid w:val="00546FAF"/>
    <w:rsid w:val="00547758"/>
    <w:rsid w:val="00551572"/>
    <w:rsid w:val="005517A9"/>
    <w:rsid w:val="0055185B"/>
    <w:rsid w:val="0055191E"/>
    <w:rsid w:val="00551E08"/>
    <w:rsid w:val="00552D0A"/>
    <w:rsid w:val="005535DE"/>
    <w:rsid w:val="00553B6B"/>
    <w:rsid w:val="005542FB"/>
    <w:rsid w:val="005554F1"/>
    <w:rsid w:val="00555792"/>
    <w:rsid w:val="0055679B"/>
    <w:rsid w:val="00556E5F"/>
    <w:rsid w:val="00560539"/>
    <w:rsid w:val="00561747"/>
    <w:rsid w:val="00561BF0"/>
    <w:rsid w:val="00561F67"/>
    <w:rsid w:val="00563063"/>
    <w:rsid w:val="0056455C"/>
    <w:rsid w:val="00564F87"/>
    <w:rsid w:val="00565218"/>
    <w:rsid w:val="00565F08"/>
    <w:rsid w:val="0056626D"/>
    <w:rsid w:val="00566EB9"/>
    <w:rsid w:val="00567246"/>
    <w:rsid w:val="00567E6E"/>
    <w:rsid w:val="00567F46"/>
    <w:rsid w:val="00570136"/>
    <w:rsid w:val="0057044A"/>
    <w:rsid w:val="005704F6"/>
    <w:rsid w:val="005705B6"/>
    <w:rsid w:val="005714DB"/>
    <w:rsid w:val="005714E8"/>
    <w:rsid w:val="00571DE9"/>
    <w:rsid w:val="0057215F"/>
    <w:rsid w:val="00572EBF"/>
    <w:rsid w:val="00574428"/>
    <w:rsid w:val="005748A7"/>
    <w:rsid w:val="00574ECA"/>
    <w:rsid w:val="00575763"/>
    <w:rsid w:val="00576BD6"/>
    <w:rsid w:val="00580438"/>
    <w:rsid w:val="00580E87"/>
    <w:rsid w:val="0058328B"/>
    <w:rsid w:val="00583644"/>
    <w:rsid w:val="005842B8"/>
    <w:rsid w:val="0058537C"/>
    <w:rsid w:val="005854B3"/>
    <w:rsid w:val="00586D76"/>
    <w:rsid w:val="00586D95"/>
    <w:rsid w:val="0058749D"/>
    <w:rsid w:val="005911AB"/>
    <w:rsid w:val="0059231F"/>
    <w:rsid w:val="0059248E"/>
    <w:rsid w:val="00592B5B"/>
    <w:rsid w:val="005934F8"/>
    <w:rsid w:val="00594600"/>
    <w:rsid w:val="00594798"/>
    <w:rsid w:val="00594836"/>
    <w:rsid w:val="00595628"/>
    <w:rsid w:val="0059604C"/>
    <w:rsid w:val="00597709"/>
    <w:rsid w:val="005A0821"/>
    <w:rsid w:val="005A180E"/>
    <w:rsid w:val="005A1B19"/>
    <w:rsid w:val="005A2F8F"/>
    <w:rsid w:val="005A34C4"/>
    <w:rsid w:val="005A42A7"/>
    <w:rsid w:val="005A5380"/>
    <w:rsid w:val="005A5F4A"/>
    <w:rsid w:val="005A6F62"/>
    <w:rsid w:val="005A7A32"/>
    <w:rsid w:val="005A7CA4"/>
    <w:rsid w:val="005B0EB9"/>
    <w:rsid w:val="005B0F76"/>
    <w:rsid w:val="005B1187"/>
    <w:rsid w:val="005B45A9"/>
    <w:rsid w:val="005B581A"/>
    <w:rsid w:val="005B7073"/>
    <w:rsid w:val="005B721A"/>
    <w:rsid w:val="005B726B"/>
    <w:rsid w:val="005C02D4"/>
    <w:rsid w:val="005C1645"/>
    <w:rsid w:val="005C2157"/>
    <w:rsid w:val="005C2976"/>
    <w:rsid w:val="005C2A42"/>
    <w:rsid w:val="005C3355"/>
    <w:rsid w:val="005C339D"/>
    <w:rsid w:val="005C3B29"/>
    <w:rsid w:val="005C48DA"/>
    <w:rsid w:val="005C4F43"/>
    <w:rsid w:val="005C5992"/>
    <w:rsid w:val="005C609A"/>
    <w:rsid w:val="005C6452"/>
    <w:rsid w:val="005C7779"/>
    <w:rsid w:val="005C7D16"/>
    <w:rsid w:val="005D0DD9"/>
    <w:rsid w:val="005D1C39"/>
    <w:rsid w:val="005D3002"/>
    <w:rsid w:val="005D3507"/>
    <w:rsid w:val="005D36C0"/>
    <w:rsid w:val="005D4C0B"/>
    <w:rsid w:val="005D57E2"/>
    <w:rsid w:val="005D7011"/>
    <w:rsid w:val="005D7AE8"/>
    <w:rsid w:val="005E0039"/>
    <w:rsid w:val="005E067B"/>
    <w:rsid w:val="005E076F"/>
    <w:rsid w:val="005E14D8"/>
    <w:rsid w:val="005E226F"/>
    <w:rsid w:val="005E24AE"/>
    <w:rsid w:val="005E29C1"/>
    <w:rsid w:val="005E3E93"/>
    <w:rsid w:val="005E50CB"/>
    <w:rsid w:val="005E6356"/>
    <w:rsid w:val="005E6565"/>
    <w:rsid w:val="005E6818"/>
    <w:rsid w:val="005E6C6C"/>
    <w:rsid w:val="005E6E6D"/>
    <w:rsid w:val="005E75B2"/>
    <w:rsid w:val="005E7CD6"/>
    <w:rsid w:val="005F0DEE"/>
    <w:rsid w:val="005F0E01"/>
    <w:rsid w:val="005F18E2"/>
    <w:rsid w:val="005F19FC"/>
    <w:rsid w:val="005F2293"/>
    <w:rsid w:val="005F3218"/>
    <w:rsid w:val="005F69B7"/>
    <w:rsid w:val="005F6AA5"/>
    <w:rsid w:val="00600B00"/>
    <w:rsid w:val="00600B8C"/>
    <w:rsid w:val="00602F9F"/>
    <w:rsid w:val="006038EA"/>
    <w:rsid w:val="00603B06"/>
    <w:rsid w:val="00604609"/>
    <w:rsid w:val="006049B5"/>
    <w:rsid w:val="00605A6A"/>
    <w:rsid w:val="00605B45"/>
    <w:rsid w:val="0060606E"/>
    <w:rsid w:val="006066AB"/>
    <w:rsid w:val="00607C53"/>
    <w:rsid w:val="006108E2"/>
    <w:rsid w:val="00611FC2"/>
    <w:rsid w:val="006120FC"/>
    <w:rsid w:val="00612215"/>
    <w:rsid w:val="00612439"/>
    <w:rsid w:val="006129B7"/>
    <w:rsid w:val="00612B88"/>
    <w:rsid w:val="0061368D"/>
    <w:rsid w:val="00613801"/>
    <w:rsid w:val="006140D1"/>
    <w:rsid w:val="00614824"/>
    <w:rsid w:val="00614A05"/>
    <w:rsid w:val="00615B92"/>
    <w:rsid w:val="00616D41"/>
    <w:rsid w:val="0061729F"/>
    <w:rsid w:val="0061736B"/>
    <w:rsid w:val="006177C3"/>
    <w:rsid w:val="00622A43"/>
    <w:rsid w:val="00624514"/>
    <w:rsid w:val="00624858"/>
    <w:rsid w:val="00624B54"/>
    <w:rsid w:val="00625639"/>
    <w:rsid w:val="006258B2"/>
    <w:rsid w:val="00625925"/>
    <w:rsid w:val="00625CA6"/>
    <w:rsid w:val="006270A6"/>
    <w:rsid w:val="00627173"/>
    <w:rsid w:val="00627A29"/>
    <w:rsid w:val="006319EB"/>
    <w:rsid w:val="00631AF0"/>
    <w:rsid w:val="00631B51"/>
    <w:rsid w:val="006337B2"/>
    <w:rsid w:val="006338E6"/>
    <w:rsid w:val="00633E8B"/>
    <w:rsid w:val="00633EC9"/>
    <w:rsid w:val="00634D34"/>
    <w:rsid w:val="0063542A"/>
    <w:rsid w:val="00635727"/>
    <w:rsid w:val="0063637C"/>
    <w:rsid w:val="006373A3"/>
    <w:rsid w:val="006378A5"/>
    <w:rsid w:val="0064187C"/>
    <w:rsid w:val="00641A9F"/>
    <w:rsid w:val="006434E6"/>
    <w:rsid w:val="0064498D"/>
    <w:rsid w:val="006450C2"/>
    <w:rsid w:val="006466EA"/>
    <w:rsid w:val="00646B9D"/>
    <w:rsid w:val="006470DC"/>
    <w:rsid w:val="0065092F"/>
    <w:rsid w:val="006511A0"/>
    <w:rsid w:val="00652030"/>
    <w:rsid w:val="0065270B"/>
    <w:rsid w:val="00653199"/>
    <w:rsid w:val="006531D9"/>
    <w:rsid w:val="00653782"/>
    <w:rsid w:val="006554F5"/>
    <w:rsid w:val="00655B1D"/>
    <w:rsid w:val="00655D20"/>
    <w:rsid w:val="0065658E"/>
    <w:rsid w:val="00657090"/>
    <w:rsid w:val="006570D8"/>
    <w:rsid w:val="00657205"/>
    <w:rsid w:val="00657A5B"/>
    <w:rsid w:val="00657E52"/>
    <w:rsid w:val="006608F9"/>
    <w:rsid w:val="00661EBF"/>
    <w:rsid w:val="00661F93"/>
    <w:rsid w:val="00662135"/>
    <w:rsid w:val="0066223D"/>
    <w:rsid w:val="00662A5C"/>
    <w:rsid w:val="00663462"/>
    <w:rsid w:val="00663D2E"/>
    <w:rsid w:val="0066416B"/>
    <w:rsid w:val="006648AC"/>
    <w:rsid w:val="0066502A"/>
    <w:rsid w:val="00665A78"/>
    <w:rsid w:val="00666E1F"/>
    <w:rsid w:val="00670674"/>
    <w:rsid w:val="00672258"/>
    <w:rsid w:val="006725F3"/>
    <w:rsid w:val="00672AC4"/>
    <w:rsid w:val="00674961"/>
    <w:rsid w:val="00674EEE"/>
    <w:rsid w:val="0067599A"/>
    <w:rsid w:val="00675B83"/>
    <w:rsid w:val="00675F2E"/>
    <w:rsid w:val="006762CC"/>
    <w:rsid w:val="0067644D"/>
    <w:rsid w:val="00676ECA"/>
    <w:rsid w:val="00677545"/>
    <w:rsid w:val="0068088E"/>
    <w:rsid w:val="00684559"/>
    <w:rsid w:val="00684C6C"/>
    <w:rsid w:val="00685820"/>
    <w:rsid w:val="00685F8A"/>
    <w:rsid w:val="00686017"/>
    <w:rsid w:val="0069109E"/>
    <w:rsid w:val="00691565"/>
    <w:rsid w:val="00691CB9"/>
    <w:rsid w:val="00693320"/>
    <w:rsid w:val="006936AE"/>
    <w:rsid w:val="0069468D"/>
    <w:rsid w:val="00694742"/>
    <w:rsid w:val="006947C3"/>
    <w:rsid w:val="006948A8"/>
    <w:rsid w:val="00694B98"/>
    <w:rsid w:val="00694EAC"/>
    <w:rsid w:val="00695407"/>
    <w:rsid w:val="00697325"/>
    <w:rsid w:val="00697AE1"/>
    <w:rsid w:val="006A0488"/>
    <w:rsid w:val="006A0E2C"/>
    <w:rsid w:val="006A386F"/>
    <w:rsid w:val="006A3E4F"/>
    <w:rsid w:val="006A48C5"/>
    <w:rsid w:val="006A4AD8"/>
    <w:rsid w:val="006A5847"/>
    <w:rsid w:val="006A63DC"/>
    <w:rsid w:val="006A6AEF"/>
    <w:rsid w:val="006A6B52"/>
    <w:rsid w:val="006B07ED"/>
    <w:rsid w:val="006B08DA"/>
    <w:rsid w:val="006B13C8"/>
    <w:rsid w:val="006B14CE"/>
    <w:rsid w:val="006B1BC3"/>
    <w:rsid w:val="006B2923"/>
    <w:rsid w:val="006B3139"/>
    <w:rsid w:val="006B4124"/>
    <w:rsid w:val="006B4339"/>
    <w:rsid w:val="006B44B8"/>
    <w:rsid w:val="006B4887"/>
    <w:rsid w:val="006B4E81"/>
    <w:rsid w:val="006B51EF"/>
    <w:rsid w:val="006B5540"/>
    <w:rsid w:val="006B585F"/>
    <w:rsid w:val="006B701A"/>
    <w:rsid w:val="006B739D"/>
    <w:rsid w:val="006B77D1"/>
    <w:rsid w:val="006C10F5"/>
    <w:rsid w:val="006C3607"/>
    <w:rsid w:val="006C3C02"/>
    <w:rsid w:val="006C3DA0"/>
    <w:rsid w:val="006C4741"/>
    <w:rsid w:val="006C4752"/>
    <w:rsid w:val="006C5414"/>
    <w:rsid w:val="006C6A51"/>
    <w:rsid w:val="006C7448"/>
    <w:rsid w:val="006C796A"/>
    <w:rsid w:val="006D15EA"/>
    <w:rsid w:val="006D1EAE"/>
    <w:rsid w:val="006D1F38"/>
    <w:rsid w:val="006D435A"/>
    <w:rsid w:val="006D4DA0"/>
    <w:rsid w:val="006D678C"/>
    <w:rsid w:val="006D6795"/>
    <w:rsid w:val="006D691C"/>
    <w:rsid w:val="006D6B12"/>
    <w:rsid w:val="006D7C8D"/>
    <w:rsid w:val="006E002D"/>
    <w:rsid w:val="006E03FC"/>
    <w:rsid w:val="006E0BDF"/>
    <w:rsid w:val="006E0BE2"/>
    <w:rsid w:val="006E4109"/>
    <w:rsid w:val="006E5EE2"/>
    <w:rsid w:val="006E6718"/>
    <w:rsid w:val="006E6B51"/>
    <w:rsid w:val="006E7810"/>
    <w:rsid w:val="006E7868"/>
    <w:rsid w:val="006F0AE3"/>
    <w:rsid w:val="006F177A"/>
    <w:rsid w:val="006F229A"/>
    <w:rsid w:val="006F3E06"/>
    <w:rsid w:val="006F4355"/>
    <w:rsid w:val="006F52AA"/>
    <w:rsid w:val="006F5418"/>
    <w:rsid w:val="006F5639"/>
    <w:rsid w:val="006F56DC"/>
    <w:rsid w:val="006F659F"/>
    <w:rsid w:val="006F7416"/>
    <w:rsid w:val="0070030A"/>
    <w:rsid w:val="007015A1"/>
    <w:rsid w:val="0070294A"/>
    <w:rsid w:val="00703C62"/>
    <w:rsid w:val="00703F21"/>
    <w:rsid w:val="00704547"/>
    <w:rsid w:val="007045CE"/>
    <w:rsid w:val="00710303"/>
    <w:rsid w:val="00712A63"/>
    <w:rsid w:val="00713502"/>
    <w:rsid w:val="0071395D"/>
    <w:rsid w:val="00714660"/>
    <w:rsid w:val="00715C80"/>
    <w:rsid w:val="00716068"/>
    <w:rsid w:val="007160AD"/>
    <w:rsid w:val="0071746D"/>
    <w:rsid w:val="00717F37"/>
    <w:rsid w:val="00720EF6"/>
    <w:rsid w:val="00723332"/>
    <w:rsid w:val="00723A87"/>
    <w:rsid w:val="00724106"/>
    <w:rsid w:val="00724704"/>
    <w:rsid w:val="007277A0"/>
    <w:rsid w:val="00727B5F"/>
    <w:rsid w:val="00730541"/>
    <w:rsid w:val="007312FF"/>
    <w:rsid w:val="0073197A"/>
    <w:rsid w:val="00731A5F"/>
    <w:rsid w:val="00731D5B"/>
    <w:rsid w:val="00731E92"/>
    <w:rsid w:val="00732DC4"/>
    <w:rsid w:val="00732F3D"/>
    <w:rsid w:val="00732F7B"/>
    <w:rsid w:val="00733821"/>
    <w:rsid w:val="00734249"/>
    <w:rsid w:val="007357F2"/>
    <w:rsid w:val="00735A17"/>
    <w:rsid w:val="00735D38"/>
    <w:rsid w:val="00736C93"/>
    <w:rsid w:val="00737ABA"/>
    <w:rsid w:val="00737B76"/>
    <w:rsid w:val="00740ADD"/>
    <w:rsid w:val="00740CDB"/>
    <w:rsid w:val="007425B0"/>
    <w:rsid w:val="007429B1"/>
    <w:rsid w:val="00742F89"/>
    <w:rsid w:val="007439CA"/>
    <w:rsid w:val="00743E7B"/>
    <w:rsid w:val="00744408"/>
    <w:rsid w:val="007446A5"/>
    <w:rsid w:val="00744737"/>
    <w:rsid w:val="00744742"/>
    <w:rsid w:val="00744DE3"/>
    <w:rsid w:val="00746008"/>
    <w:rsid w:val="00747706"/>
    <w:rsid w:val="007507F4"/>
    <w:rsid w:val="00750FAC"/>
    <w:rsid w:val="00750FB7"/>
    <w:rsid w:val="007514CB"/>
    <w:rsid w:val="00751632"/>
    <w:rsid w:val="0075336D"/>
    <w:rsid w:val="00754066"/>
    <w:rsid w:val="007544C2"/>
    <w:rsid w:val="00754558"/>
    <w:rsid w:val="00754B04"/>
    <w:rsid w:val="00755958"/>
    <w:rsid w:val="007561EB"/>
    <w:rsid w:val="007579E3"/>
    <w:rsid w:val="00757C86"/>
    <w:rsid w:val="007605A1"/>
    <w:rsid w:val="0076072C"/>
    <w:rsid w:val="00760751"/>
    <w:rsid w:val="007612E1"/>
    <w:rsid w:val="007613A3"/>
    <w:rsid w:val="00761C14"/>
    <w:rsid w:val="00761DE5"/>
    <w:rsid w:val="00762552"/>
    <w:rsid w:val="00762D20"/>
    <w:rsid w:val="007635FD"/>
    <w:rsid w:val="007646D5"/>
    <w:rsid w:val="00765ABE"/>
    <w:rsid w:val="0076633F"/>
    <w:rsid w:val="00766424"/>
    <w:rsid w:val="00767956"/>
    <w:rsid w:val="00767A42"/>
    <w:rsid w:val="00767BEF"/>
    <w:rsid w:val="007700AC"/>
    <w:rsid w:val="00770D61"/>
    <w:rsid w:val="0077151A"/>
    <w:rsid w:val="0077188D"/>
    <w:rsid w:val="00772CA4"/>
    <w:rsid w:val="00772DBB"/>
    <w:rsid w:val="00772DDA"/>
    <w:rsid w:val="00773795"/>
    <w:rsid w:val="0077387A"/>
    <w:rsid w:val="00773A54"/>
    <w:rsid w:val="007741BE"/>
    <w:rsid w:val="007753D9"/>
    <w:rsid w:val="00777025"/>
    <w:rsid w:val="0077762C"/>
    <w:rsid w:val="00777776"/>
    <w:rsid w:val="0078042C"/>
    <w:rsid w:val="00780ACA"/>
    <w:rsid w:val="0078133E"/>
    <w:rsid w:val="007819D9"/>
    <w:rsid w:val="00781B39"/>
    <w:rsid w:val="00782088"/>
    <w:rsid w:val="00782A46"/>
    <w:rsid w:val="00782CBB"/>
    <w:rsid w:val="00783707"/>
    <w:rsid w:val="00784C71"/>
    <w:rsid w:val="00784CBC"/>
    <w:rsid w:val="0078541F"/>
    <w:rsid w:val="00785A97"/>
    <w:rsid w:val="00785DA9"/>
    <w:rsid w:val="007861BA"/>
    <w:rsid w:val="00786611"/>
    <w:rsid w:val="007872AE"/>
    <w:rsid w:val="00787E6A"/>
    <w:rsid w:val="00791C2E"/>
    <w:rsid w:val="00794435"/>
    <w:rsid w:val="00795976"/>
    <w:rsid w:val="00795C14"/>
    <w:rsid w:val="00795D11"/>
    <w:rsid w:val="0079625A"/>
    <w:rsid w:val="00796EDE"/>
    <w:rsid w:val="00797772"/>
    <w:rsid w:val="00797DFA"/>
    <w:rsid w:val="007A0EF5"/>
    <w:rsid w:val="007A1057"/>
    <w:rsid w:val="007A18FD"/>
    <w:rsid w:val="007A1BDB"/>
    <w:rsid w:val="007A1FE8"/>
    <w:rsid w:val="007A2FF2"/>
    <w:rsid w:val="007A3223"/>
    <w:rsid w:val="007A3553"/>
    <w:rsid w:val="007A3554"/>
    <w:rsid w:val="007A4C0A"/>
    <w:rsid w:val="007A6432"/>
    <w:rsid w:val="007A75BA"/>
    <w:rsid w:val="007A777E"/>
    <w:rsid w:val="007B03FE"/>
    <w:rsid w:val="007B0877"/>
    <w:rsid w:val="007B0CFB"/>
    <w:rsid w:val="007B1321"/>
    <w:rsid w:val="007B2578"/>
    <w:rsid w:val="007B326C"/>
    <w:rsid w:val="007B4A6A"/>
    <w:rsid w:val="007B4C25"/>
    <w:rsid w:val="007B522A"/>
    <w:rsid w:val="007B5DB8"/>
    <w:rsid w:val="007B7271"/>
    <w:rsid w:val="007C07F4"/>
    <w:rsid w:val="007C0A8C"/>
    <w:rsid w:val="007C1E24"/>
    <w:rsid w:val="007C1F0B"/>
    <w:rsid w:val="007C252F"/>
    <w:rsid w:val="007C2FAF"/>
    <w:rsid w:val="007C35ED"/>
    <w:rsid w:val="007C4107"/>
    <w:rsid w:val="007C43D4"/>
    <w:rsid w:val="007C4791"/>
    <w:rsid w:val="007C683C"/>
    <w:rsid w:val="007C7C78"/>
    <w:rsid w:val="007D0AFE"/>
    <w:rsid w:val="007D0BE0"/>
    <w:rsid w:val="007D1793"/>
    <w:rsid w:val="007D2813"/>
    <w:rsid w:val="007D293D"/>
    <w:rsid w:val="007D3339"/>
    <w:rsid w:val="007D3467"/>
    <w:rsid w:val="007D3491"/>
    <w:rsid w:val="007D5254"/>
    <w:rsid w:val="007D59E8"/>
    <w:rsid w:val="007D72A7"/>
    <w:rsid w:val="007D7A4C"/>
    <w:rsid w:val="007E0511"/>
    <w:rsid w:val="007E2156"/>
    <w:rsid w:val="007E3E53"/>
    <w:rsid w:val="007E5167"/>
    <w:rsid w:val="007E543C"/>
    <w:rsid w:val="007E590E"/>
    <w:rsid w:val="007E62B0"/>
    <w:rsid w:val="007E7187"/>
    <w:rsid w:val="007E7F3A"/>
    <w:rsid w:val="007F09BE"/>
    <w:rsid w:val="007F1CEC"/>
    <w:rsid w:val="007F20FD"/>
    <w:rsid w:val="007F272F"/>
    <w:rsid w:val="007F29D1"/>
    <w:rsid w:val="007F4D9D"/>
    <w:rsid w:val="007F4DE0"/>
    <w:rsid w:val="007F53F6"/>
    <w:rsid w:val="007F5936"/>
    <w:rsid w:val="007F5AE7"/>
    <w:rsid w:val="007F6D13"/>
    <w:rsid w:val="00800D33"/>
    <w:rsid w:val="00800FDD"/>
    <w:rsid w:val="00801838"/>
    <w:rsid w:val="00803A89"/>
    <w:rsid w:val="00803A93"/>
    <w:rsid w:val="0080431C"/>
    <w:rsid w:val="0080451A"/>
    <w:rsid w:val="00804782"/>
    <w:rsid w:val="00804C4B"/>
    <w:rsid w:val="008057AB"/>
    <w:rsid w:val="008068BD"/>
    <w:rsid w:val="008104D6"/>
    <w:rsid w:val="008129C0"/>
    <w:rsid w:val="00812F27"/>
    <w:rsid w:val="0081381D"/>
    <w:rsid w:val="00814184"/>
    <w:rsid w:val="00814FCB"/>
    <w:rsid w:val="00815D89"/>
    <w:rsid w:val="00817235"/>
    <w:rsid w:val="00817317"/>
    <w:rsid w:val="008179DE"/>
    <w:rsid w:val="008207FA"/>
    <w:rsid w:val="0082257B"/>
    <w:rsid w:val="00823B33"/>
    <w:rsid w:val="00823C0E"/>
    <w:rsid w:val="0082451C"/>
    <w:rsid w:val="008251A6"/>
    <w:rsid w:val="00825894"/>
    <w:rsid w:val="00825B84"/>
    <w:rsid w:val="0082781A"/>
    <w:rsid w:val="008278EF"/>
    <w:rsid w:val="00831205"/>
    <w:rsid w:val="008332E8"/>
    <w:rsid w:val="008335E5"/>
    <w:rsid w:val="0083414A"/>
    <w:rsid w:val="008347A4"/>
    <w:rsid w:val="00834C06"/>
    <w:rsid w:val="00835348"/>
    <w:rsid w:val="00835843"/>
    <w:rsid w:val="008359D5"/>
    <w:rsid w:val="00835B67"/>
    <w:rsid w:val="0083669D"/>
    <w:rsid w:val="008369AF"/>
    <w:rsid w:val="0083742B"/>
    <w:rsid w:val="00840209"/>
    <w:rsid w:val="008420D2"/>
    <w:rsid w:val="00842176"/>
    <w:rsid w:val="008427BB"/>
    <w:rsid w:val="00842DBA"/>
    <w:rsid w:val="008431EE"/>
    <w:rsid w:val="008432B4"/>
    <w:rsid w:val="008447B4"/>
    <w:rsid w:val="008449BF"/>
    <w:rsid w:val="00844F01"/>
    <w:rsid w:val="00845E73"/>
    <w:rsid w:val="00846891"/>
    <w:rsid w:val="00847096"/>
    <w:rsid w:val="00847A8D"/>
    <w:rsid w:val="00847E2D"/>
    <w:rsid w:val="00847EF5"/>
    <w:rsid w:val="00850E34"/>
    <w:rsid w:val="008512C9"/>
    <w:rsid w:val="00853A06"/>
    <w:rsid w:val="008546BB"/>
    <w:rsid w:val="00855008"/>
    <w:rsid w:val="0085500A"/>
    <w:rsid w:val="00855F33"/>
    <w:rsid w:val="008565BE"/>
    <w:rsid w:val="00856F82"/>
    <w:rsid w:val="008570B4"/>
    <w:rsid w:val="00857DBB"/>
    <w:rsid w:val="008615C4"/>
    <w:rsid w:val="00861D49"/>
    <w:rsid w:val="00862BBE"/>
    <w:rsid w:val="00862E88"/>
    <w:rsid w:val="00863658"/>
    <w:rsid w:val="008654C2"/>
    <w:rsid w:val="00865B23"/>
    <w:rsid w:val="0086635B"/>
    <w:rsid w:val="00866A71"/>
    <w:rsid w:val="00866A7F"/>
    <w:rsid w:val="00867115"/>
    <w:rsid w:val="00867178"/>
    <w:rsid w:val="00867A26"/>
    <w:rsid w:val="00867DC5"/>
    <w:rsid w:val="00867F59"/>
    <w:rsid w:val="0087038C"/>
    <w:rsid w:val="008711F4"/>
    <w:rsid w:val="0087153A"/>
    <w:rsid w:val="008732B4"/>
    <w:rsid w:val="00873CE1"/>
    <w:rsid w:val="00876C3B"/>
    <w:rsid w:val="00877CB8"/>
    <w:rsid w:val="008805D3"/>
    <w:rsid w:val="00880BA1"/>
    <w:rsid w:val="00881BF2"/>
    <w:rsid w:val="00881C16"/>
    <w:rsid w:val="00881D69"/>
    <w:rsid w:val="008822F7"/>
    <w:rsid w:val="00882B23"/>
    <w:rsid w:val="00882FAB"/>
    <w:rsid w:val="0088342E"/>
    <w:rsid w:val="00883963"/>
    <w:rsid w:val="00884B93"/>
    <w:rsid w:val="008866FF"/>
    <w:rsid w:val="00887B6A"/>
    <w:rsid w:val="00890C00"/>
    <w:rsid w:val="00891113"/>
    <w:rsid w:val="008920A9"/>
    <w:rsid w:val="008939DC"/>
    <w:rsid w:val="008942B1"/>
    <w:rsid w:val="008947E5"/>
    <w:rsid w:val="0089537B"/>
    <w:rsid w:val="00895CA4"/>
    <w:rsid w:val="0089742E"/>
    <w:rsid w:val="008A0B67"/>
    <w:rsid w:val="008A143B"/>
    <w:rsid w:val="008A146F"/>
    <w:rsid w:val="008A1CA3"/>
    <w:rsid w:val="008A1EEF"/>
    <w:rsid w:val="008A2AD1"/>
    <w:rsid w:val="008A34FC"/>
    <w:rsid w:val="008A3A16"/>
    <w:rsid w:val="008A4615"/>
    <w:rsid w:val="008A4649"/>
    <w:rsid w:val="008A4887"/>
    <w:rsid w:val="008A5FB6"/>
    <w:rsid w:val="008A65C8"/>
    <w:rsid w:val="008A6C69"/>
    <w:rsid w:val="008A7037"/>
    <w:rsid w:val="008A7E3F"/>
    <w:rsid w:val="008B01D6"/>
    <w:rsid w:val="008B0E97"/>
    <w:rsid w:val="008B13EF"/>
    <w:rsid w:val="008B446A"/>
    <w:rsid w:val="008B499F"/>
    <w:rsid w:val="008B6EB6"/>
    <w:rsid w:val="008B7286"/>
    <w:rsid w:val="008B767D"/>
    <w:rsid w:val="008B7B97"/>
    <w:rsid w:val="008B7C3E"/>
    <w:rsid w:val="008B7EC6"/>
    <w:rsid w:val="008C065B"/>
    <w:rsid w:val="008C12AE"/>
    <w:rsid w:val="008C1ECC"/>
    <w:rsid w:val="008C2537"/>
    <w:rsid w:val="008C2D8B"/>
    <w:rsid w:val="008C420B"/>
    <w:rsid w:val="008C4403"/>
    <w:rsid w:val="008C4D93"/>
    <w:rsid w:val="008C5587"/>
    <w:rsid w:val="008C5AEB"/>
    <w:rsid w:val="008C637C"/>
    <w:rsid w:val="008C66D2"/>
    <w:rsid w:val="008C72E9"/>
    <w:rsid w:val="008C76B8"/>
    <w:rsid w:val="008D0479"/>
    <w:rsid w:val="008D0513"/>
    <w:rsid w:val="008D1518"/>
    <w:rsid w:val="008D1B39"/>
    <w:rsid w:val="008D2505"/>
    <w:rsid w:val="008D3D7B"/>
    <w:rsid w:val="008D4398"/>
    <w:rsid w:val="008D5A00"/>
    <w:rsid w:val="008D7401"/>
    <w:rsid w:val="008D777B"/>
    <w:rsid w:val="008E135F"/>
    <w:rsid w:val="008E18E5"/>
    <w:rsid w:val="008E1C5D"/>
    <w:rsid w:val="008E1F83"/>
    <w:rsid w:val="008E27A9"/>
    <w:rsid w:val="008E4D09"/>
    <w:rsid w:val="008E4E3C"/>
    <w:rsid w:val="008E65DE"/>
    <w:rsid w:val="008E7186"/>
    <w:rsid w:val="008E7509"/>
    <w:rsid w:val="008E7E38"/>
    <w:rsid w:val="008F071E"/>
    <w:rsid w:val="008F0DDA"/>
    <w:rsid w:val="008F1401"/>
    <w:rsid w:val="008F141B"/>
    <w:rsid w:val="008F1737"/>
    <w:rsid w:val="008F1B8E"/>
    <w:rsid w:val="008F22F2"/>
    <w:rsid w:val="008F434D"/>
    <w:rsid w:val="008F51B1"/>
    <w:rsid w:val="008F6D38"/>
    <w:rsid w:val="008F77BA"/>
    <w:rsid w:val="008F7CEB"/>
    <w:rsid w:val="008F7D64"/>
    <w:rsid w:val="009004F4"/>
    <w:rsid w:val="00900CD8"/>
    <w:rsid w:val="00901516"/>
    <w:rsid w:val="00901B2A"/>
    <w:rsid w:val="00901EAC"/>
    <w:rsid w:val="00902E69"/>
    <w:rsid w:val="00903064"/>
    <w:rsid w:val="00903210"/>
    <w:rsid w:val="00904126"/>
    <w:rsid w:val="009046F4"/>
    <w:rsid w:val="00904897"/>
    <w:rsid w:val="009048CF"/>
    <w:rsid w:val="00904B4B"/>
    <w:rsid w:val="0090528E"/>
    <w:rsid w:val="009054B0"/>
    <w:rsid w:val="00905965"/>
    <w:rsid w:val="00905E27"/>
    <w:rsid w:val="00906E80"/>
    <w:rsid w:val="00907118"/>
    <w:rsid w:val="00907C09"/>
    <w:rsid w:val="00907D90"/>
    <w:rsid w:val="00910EDE"/>
    <w:rsid w:val="00910F09"/>
    <w:rsid w:val="00911466"/>
    <w:rsid w:val="00911A5B"/>
    <w:rsid w:val="009120E6"/>
    <w:rsid w:val="00912752"/>
    <w:rsid w:val="009128CA"/>
    <w:rsid w:val="009133BE"/>
    <w:rsid w:val="00913A0B"/>
    <w:rsid w:val="00916137"/>
    <w:rsid w:val="00916344"/>
    <w:rsid w:val="00916367"/>
    <w:rsid w:val="00916672"/>
    <w:rsid w:val="00916EF3"/>
    <w:rsid w:val="00917BD1"/>
    <w:rsid w:val="0092017F"/>
    <w:rsid w:val="009201CF"/>
    <w:rsid w:val="00920CBD"/>
    <w:rsid w:val="00921116"/>
    <w:rsid w:val="00922D13"/>
    <w:rsid w:val="00923456"/>
    <w:rsid w:val="009240B3"/>
    <w:rsid w:val="009249B5"/>
    <w:rsid w:val="00924FD7"/>
    <w:rsid w:val="009256EB"/>
    <w:rsid w:val="00925E41"/>
    <w:rsid w:val="00927E7B"/>
    <w:rsid w:val="00930723"/>
    <w:rsid w:val="009325C6"/>
    <w:rsid w:val="00933E8E"/>
    <w:rsid w:val="0093475D"/>
    <w:rsid w:val="00935B59"/>
    <w:rsid w:val="00936091"/>
    <w:rsid w:val="009361B5"/>
    <w:rsid w:val="00936538"/>
    <w:rsid w:val="00940544"/>
    <w:rsid w:val="00940685"/>
    <w:rsid w:val="00941408"/>
    <w:rsid w:val="00942E96"/>
    <w:rsid w:val="00943668"/>
    <w:rsid w:val="009438B1"/>
    <w:rsid w:val="00944177"/>
    <w:rsid w:val="0094540C"/>
    <w:rsid w:val="00946365"/>
    <w:rsid w:val="0094651E"/>
    <w:rsid w:val="0094667D"/>
    <w:rsid w:val="00946C32"/>
    <w:rsid w:val="009501AD"/>
    <w:rsid w:val="009513F0"/>
    <w:rsid w:val="009527D5"/>
    <w:rsid w:val="00952E88"/>
    <w:rsid w:val="00954388"/>
    <w:rsid w:val="00954807"/>
    <w:rsid w:val="00955AC2"/>
    <w:rsid w:val="009564E4"/>
    <w:rsid w:val="00956FEA"/>
    <w:rsid w:val="009600CF"/>
    <w:rsid w:val="00960878"/>
    <w:rsid w:val="00960A80"/>
    <w:rsid w:val="00960F9A"/>
    <w:rsid w:val="009614EC"/>
    <w:rsid w:val="0096204F"/>
    <w:rsid w:val="0096206A"/>
    <w:rsid w:val="00962222"/>
    <w:rsid w:val="00962796"/>
    <w:rsid w:val="0096322E"/>
    <w:rsid w:val="00963392"/>
    <w:rsid w:val="0096361B"/>
    <w:rsid w:val="009647A3"/>
    <w:rsid w:val="00964C9C"/>
    <w:rsid w:val="00965C35"/>
    <w:rsid w:val="0096612E"/>
    <w:rsid w:val="00967D9D"/>
    <w:rsid w:val="0097042B"/>
    <w:rsid w:val="00970CA6"/>
    <w:rsid w:val="00971143"/>
    <w:rsid w:val="009715B9"/>
    <w:rsid w:val="009716EE"/>
    <w:rsid w:val="00971C41"/>
    <w:rsid w:val="00972D8A"/>
    <w:rsid w:val="00973681"/>
    <w:rsid w:val="00974008"/>
    <w:rsid w:val="009759B9"/>
    <w:rsid w:val="00976B32"/>
    <w:rsid w:val="009771D2"/>
    <w:rsid w:val="00977330"/>
    <w:rsid w:val="009802FE"/>
    <w:rsid w:val="00980C5A"/>
    <w:rsid w:val="00981F01"/>
    <w:rsid w:val="00982674"/>
    <w:rsid w:val="00982B48"/>
    <w:rsid w:val="00982B85"/>
    <w:rsid w:val="00983A1C"/>
    <w:rsid w:val="0098490B"/>
    <w:rsid w:val="00984B8E"/>
    <w:rsid w:val="0098583F"/>
    <w:rsid w:val="00985CAA"/>
    <w:rsid w:val="00987B19"/>
    <w:rsid w:val="00992AA8"/>
    <w:rsid w:val="00993E97"/>
    <w:rsid w:val="00994790"/>
    <w:rsid w:val="00994795"/>
    <w:rsid w:val="009949FB"/>
    <w:rsid w:val="00994B3C"/>
    <w:rsid w:val="00995234"/>
    <w:rsid w:val="00996209"/>
    <w:rsid w:val="00996A21"/>
    <w:rsid w:val="00996E73"/>
    <w:rsid w:val="00996FE4"/>
    <w:rsid w:val="00997995"/>
    <w:rsid w:val="00997C39"/>
    <w:rsid w:val="009A00DA"/>
    <w:rsid w:val="009A1359"/>
    <w:rsid w:val="009A1BB7"/>
    <w:rsid w:val="009A3D01"/>
    <w:rsid w:val="009A3FB3"/>
    <w:rsid w:val="009A557B"/>
    <w:rsid w:val="009A6507"/>
    <w:rsid w:val="009A6F67"/>
    <w:rsid w:val="009A7FEA"/>
    <w:rsid w:val="009B05B8"/>
    <w:rsid w:val="009B08A7"/>
    <w:rsid w:val="009B09C0"/>
    <w:rsid w:val="009B1CFD"/>
    <w:rsid w:val="009B21EC"/>
    <w:rsid w:val="009B253A"/>
    <w:rsid w:val="009B254E"/>
    <w:rsid w:val="009B3290"/>
    <w:rsid w:val="009B3B71"/>
    <w:rsid w:val="009B5628"/>
    <w:rsid w:val="009B596C"/>
    <w:rsid w:val="009B5B38"/>
    <w:rsid w:val="009B6C5D"/>
    <w:rsid w:val="009B748E"/>
    <w:rsid w:val="009B78DA"/>
    <w:rsid w:val="009C1705"/>
    <w:rsid w:val="009C1F40"/>
    <w:rsid w:val="009C36A5"/>
    <w:rsid w:val="009C407D"/>
    <w:rsid w:val="009C66E5"/>
    <w:rsid w:val="009C69F7"/>
    <w:rsid w:val="009C71A7"/>
    <w:rsid w:val="009D1B3B"/>
    <w:rsid w:val="009D1BF2"/>
    <w:rsid w:val="009D1C32"/>
    <w:rsid w:val="009D321E"/>
    <w:rsid w:val="009D3E4F"/>
    <w:rsid w:val="009D4906"/>
    <w:rsid w:val="009D4B76"/>
    <w:rsid w:val="009D60DA"/>
    <w:rsid w:val="009D67E9"/>
    <w:rsid w:val="009E01D8"/>
    <w:rsid w:val="009E0B51"/>
    <w:rsid w:val="009E16ED"/>
    <w:rsid w:val="009E18BE"/>
    <w:rsid w:val="009E1F0C"/>
    <w:rsid w:val="009E1F49"/>
    <w:rsid w:val="009E218A"/>
    <w:rsid w:val="009E21CA"/>
    <w:rsid w:val="009E23A4"/>
    <w:rsid w:val="009E3570"/>
    <w:rsid w:val="009E4B5A"/>
    <w:rsid w:val="009E4FD5"/>
    <w:rsid w:val="009E5A08"/>
    <w:rsid w:val="009E6375"/>
    <w:rsid w:val="009E693D"/>
    <w:rsid w:val="009E6FCB"/>
    <w:rsid w:val="009E7396"/>
    <w:rsid w:val="009F1604"/>
    <w:rsid w:val="009F16FE"/>
    <w:rsid w:val="009F2A34"/>
    <w:rsid w:val="009F3BAA"/>
    <w:rsid w:val="009F3BB1"/>
    <w:rsid w:val="009F43E8"/>
    <w:rsid w:val="009F4C36"/>
    <w:rsid w:val="009F50A0"/>
    <w:rsid w:val="009F588B"/>
    <w:rsid w:val="009F5A2C"/>
    <w:rsid w:val="009F67AC"/>
    <w:rsid w:val="009F6E4E"/>
    <w:rsid w:val="009F749E"/>
    <w:rsid w:val="009F7A7E"/>
    <w:rsid w:val="009F7B8B"/>
    <w:rsid w:val="00A00286"/>
    <w:rsid w:val="00A002AE"/>
    <w:rsid w:val="00A004E5"/>
    <w:rsid w:val="00A00F13"/>
    <w:rsid w:val="00A02525"/>
    <w:rsid w:val="00A030D9"/>
    <w:rsid w:val="00A03DE5"/>
    <w:rsid w:val="00A047BB"/>
    <w:rsid w:val="00A04AE5"/>
    <w:rsid w:val="00A04CD4"/>
    <w:rsid w:val="00A05ECF"/>
    <w:rsid w:val="00A07224"/>
    <w:rsid w:val="00A07409"/>
    <w:rsid w:val="00A10DC3"/>
    <w:rsid w:val="00A11682"/>
    <w:rsid w:val="00A140EE"/>
    <w:rsid w:val="00A147BA"/>
    <w:rsid w:val="00A15669"/>
    <w:rsid w:val="00A15739"/>
    <w:rsid w:val="00A16D17"/>
    <w:rsid w:val="00A17182"/>
    <w:rsid w:val="00A17390"/>
    <w:rsid w:val="00A17814"/>
    <w:rsid w:val="00A217DF"/>
    <w:rsid w:val="00A22B6A"/>
    <w:rsid w:val="00A230EB"/>
    <w:rsid w:val="00A23714"/>
    <w:rsid w:val="00A24B20"/>
    <w:rsid w:val="00A24F04"/>
    <w:rsid w:val="00A250B8"/>
    <w:rsid w:val="00A255AB"/>
    <w:rsid w:val="00A26037"/>
    <w:rsid w:val="00A276E4"/>
    <w:rsid w:val="00A309B4"/>
    <w:rsid w:val="00A30E5E"/>
    <w:rsid w:val="00A314AB"/>
    <w:rsid w:val="00A32032"/>
    <w:rsid w:val="00A32186"/>
    <w:rsid w:val="00A3297C"/>
    <w:rsid w:val="00A330B0"/>
    <w:rsid w:val="00A33517"/>
    <w:rsid w:val="00A3358B"/>
    <w:rsid w:val="00A33900"/>
    <w:rsid w:val="00A3431E"/>
    <w:rsid w:val="00A347C7"/>
    <w:rsid w:val="00A34A0A"/>
    <w:rsid w:val="00A35E35"/>
    <w:rsid w:val="00A3656B"/>
    <w:rsid w:val="00A36C2E"/>
    <w:rsid w:val="00A36E35"/>
    <w:rsid w:val="00A37E1D"/>
    <w:rsid w:val="00A4195F"/>
    <w:rsid w:val="00A43372"/>
    <w:rsid w:val="00A43702"/>
    <w:rsid w:val="00A4519E"/>
    <w:rsid w:val="00A4574F"/>
    <w:rsid w:val="00A470D2"/>
    <w:rsid w:val="00A471FB"/>
    <w:rsid w:val="00A50035"/>
    <w:rsid w:val="00A50559"/>
    <w:rsid w:val="00A51E3C"/>
    <w:rsid w:val="00A52FD3"/>
    <w:rsid w:val="00A538F1"/>
    <w:rsid w:val="00A5431C"/>
    <w:rsid w:val="00A54323"/>
    <w:rsid w:val="00A56444"/>
    <w:rsid w:val="00A574A6"/>
    <w:rsid w:val="00A578E6"/>
    <w:rsid w:val="00A57EAE"/>
    <w:rsid w:val="00A60330"/>
    <w:rsid w:val="00A60D98"/>
    <w:rsid w:val="00A61088"/>
    <w:rsid w:val="00A62586"/>
    <w:rsid w:val="00A6394F"/>
    <w:rsid w:val="00A6437B"/>
    <w:rsid w:val="00A64EB9"/>
    <w:rsid w:val="00A65157"/>
    <w:rsid w:val="00A652D4"/>
    <w:rsid w:val="00A65762"/>
    <w:rsid w:val="00A657DC"/>
    <w:rsid w:val="00A676E0"/>
    <w:rsid w:val="00A7030D"/>
    <w:rsid w:val="00A71297"/>
    <w:rsid w:val="00A71783"/>
    <w:rsid w:val="00A724A1"/>
    <w:rsid w:val="00A72C75"/>
    <w:rsid w:val="00A72ECB"/>
    <w:rsid w:val="00A73187"/>
    <w:rsid w:val="00A76A75"/>
    <w:rsid w:val="00A7783D"/>
    <w:rsid w:val="00A77B1C"/>
    <w:rsid w:val="00A80176"/>
    <w:rsid w:val="00A80CC8"/>
    <w:rsid w:val="00A811C0"/>
    <w:rsid w:val="00A81215"/>
    <w:rsid w:val="00A8137D"/>
    <w:rsid w:val="00A8142F"/>
    <w:rsid w:val="00A82C13"/>
    <w:rsid w:val="00A82DB4"/>
    <w:rsid w:val="00A84571"/>
    <w:rsid w:val="00A845CA"/>
    <w:rsid w:val="00A8499D"/>
    <w:rsid w:val="00A85E12"/>
    <w:rsid w:val="00A86226"/>
    <w:rsid w:val="00A864D7"/>
    <w:rsid w:val="00A90114"/>
    <w:rsid w:val="00A91BAB"/>
    <w:rsid w:val="00A91E89"/>
    <w:rsid w:val="00A921E4"/>
    <w:rsid w:val="00A92AE7"/>
    <w:rsid w:val="00A92F4F"/>
    <w:rsid w:val="00A937EA"/>
    <w:rsid w:val="00A93849"/>
    <w:rsid w:val="00A93A62"/>
    <w:rsid w:val="00A94818"/>
    <w:rsid w:val="00A94C03"/>
    <w:rsid w:val="00A94FF2"/>
    <w:rsid w:val="00A95797"/>
    <w:rsid w:val="00A95A08"/>
    <w:rsid w:val="00A96426"/>
    <w:rsid w:val="00A96A2E"/>
    <w:rsid w:val="00A976F1"/>
    <w:rsid w:val="00AA0172"/>
    <w:rsid w:val="00AA0AAF"/>
    <w:rsid w:val="00AA0E5D"/>
    <w:rsid w:val="00AA118D"/>
    <w:rsid w:val="00AA131F"/>
    <w:rsid w:val="00AA17E5"/>
    <w:rsid w:val="00AA2648"/>
    <w:rsid w:val="00AA2C35"/>
    <w:rsid w:val="00AA2CF7"/>
    <w:rsid w:val="00AA2D38"/>
    <w:rsid w:val="00AA3731"/>
    <w:rsid w:val="00AA3763"/>
    <w:rsid w:val="00AA37D6"/>
    <w:rsid w:val="00AA3E2B"/>
    <w:rsid w:val="00AA3E62"/>
    <w:rsid w:val="00AA4266"/>
    <w:rsid w:val="00AA57AB"/>
    <w:rsid w:val="00AA738E"/>
    <w:rsid w:val="00AA74F6"/>
    <w:rsid w:val="00AB0E7F"/>
    <w:rsid w:val="00AB0F58"/>
    <w:rsid w:val="00AB19A9"/>
    <w:rsid w:val="00AB1A50"/>
    <w:rsid w:val="00AB259E"/>
    <w:rsid w:val="00AB273A"/>
    <w:rsid w:val="00AB2744"/>
    <w:rsid w:val="00AB2B59"/>
    <w:rsid w:val="00AB2F56"/>
    <w:rsid w:val="00AB2FF2"/>
    <w:rsid w:val="00AB3304"/>
    <w:rsid w:val="00AB3B90"/>
    <w:rsid w:val="00AB4A75"/>
    <w:rsid w:val="00AB4E16"/>
    <w:rsid w:val="00AB58D1"/>
    <w:rsid w:val="00AB5A38"/>
    <w:rsid w:val="00AB6666"/>
    <w:rsid w:val="00AB6E6E"/>
    <w:rsid w:val="00AB6EC4"/>
    <w:rsid w:val="00AB7940"/>
    <w:rsid w:val="00AC1086"/>
    <w:rsid w:val="00AC1455"/>
    <w:rsid w:val="00AC2B4F"/>
    <w:rsid w:val="00AC51C6"/>
    <w:rsid w:val="00AC5457"/>
    <w:rsid w:val="00AC5AC3"/>
    <w:rsid w:val="00AC5D56"/>
    <w:rsid w:val="00AC6E2F"/>
    <w:rsid w:val="00AD0E42"/>
    <w:rsid w:val="00AD2014"/>
    <w:rsid w:val="00AD22AD"/>
    <w:rsid w:val="00AD2EF4"/>
    <w:rsid w:val="00AD4B76"/>
    <w:rsid w:val="00AD5874"/>
    <w:rsid w:val="00AD5B7B"/>
    <w:rsid w:val="00AD6CB8"/>
    <w:rsid w:val="00AE1247"/>
    <w:rsid w:val="00AE128D"/>
    <w:rsid w:val="00AE136E"/>
    <w:rsid w:val="00AE1C67"/>
    <w:rsid w:val="00AE3080"/>
    <w:rsid w:val="00AE3748"/>
    <w:rsid w:val="00AE37CC"/>
    <w:rsid w:val="00AE3967"/>
    <w:rsid w:val="00AE39AF"/>
    <w:rsid w:val="00AE3D65"/>
    <w:rsid w:val="00AE402E"/>
    <w:rsid w:val="00AE4EE5"/>
    <w:rsid w:val="00AE4F20"/>
    <w:rsid w:val="00AE5878"/>
    <w:rsid w:val="00AE6796"/>
    <w:rsid w:val="00AF002F"/>
    <w:rsid w:val="00AF0799"/>
    <w:rsid w:val="00AF0B81"/>
    <w:rsid w:val="00AF0C97"/>
    <w:rsid w:val="00AF11EC"/>
    <w:rsid w:val="00AF1757"/>
    <w:rsid w:val="00AF3207"/>
    <w:rsid w:val="00AF486A"/>
    <w:rsid w:val="00AF4ACD"/>
    <w:rsid w:val="00AF5AEE"/>
    <w:rsid w:val="00AF5E58"/>
    <w:rsid w:val="00AF618B"/>
    <w:rsid w:val="00AF7C63"/>
    <w:rsid w:val="00B003C7"/>
    <w:rsid w:val="00B00B8F"/>
    <w:rsid w:val="00B01738"/>
    <w:rsid w:val="00B01EB0"/>
    <w:rsid w:val="00B02561"/>
    <w:rsid w:val="00B0342D"/>
    <w:rsid w:val="00B03D1D"/>
    <w:rsid w:val="00B046C5"/>
    <w:rsid w:val="00B04A6E"/>
    <w:rsid w:val="00B06EA0"/>
    <w:rsid w:val="00B0726F"/>
    <w:rsid w:val="00B072D8"/>
    <w:rsid w:val="00B07831"/>
    <w:rsid w:val="00B104ED"/>
    <w:rsid w:val="00B1064B"/>
    <w:rsid w:val="00B113FC"/>
    <w:rsid w:val="00B119A2"/>
    <w:rsid w:val="00B12B00"/>
    <w:rsid w:val="00B13462"/>
    <w:rsid w:val="00B135F9"/>
    <w:rsid w:val="00B155F9"/>
    <w:rsid w:val="00B159F5"/>
    <w:rsid w:val="00B16B8D"/>
    <w:rsid w:val="00B16C84"/>
    <w:rsid w:val="00B1700D"/>
    <w:rsid w:val="00B17D33"/>
    <w:rsid w:val="00B2058A"/>
    <w:rsid w:val="00B21497"/>
    <w:rsid w:val="00B21DC7"/>
    <w:rsid w:val="00B21E6A"/>
    <w:rsid w:val="00B21E99"/>
    <w:rsid w:val="00B22421"/>
    <w:rsid w:val="00B22EFF"/>
    <w:rsid w:val="00B24748"/>
    <w:rsid w:val="00B25440"/>
    <w:rsid w:val="00B25A24"/>
    <w:rsid w:val="00B26286"/>
    <w:rsid w:val="00B2686E"/>
    <w:rsid w:val="00B2763B"/>
    <w:rsid w:val="00B27ECE"/>
    <w:rsid w:val="00B30498"/>
    <w:rsid w:val="00B32045"/>
    <w:rsid w:val="00B322E8"/>
    <w:rsid w:val="00B33282"/>
    <w:rsid w:val="00B33FCE"/>
    <w:rsid w:val="00B33FF2"/>
    <w:rsid w:val="00B34916"/>
    <w:rsid w:val="00B35840"/>
    <w:rsid w:val="00B35AEB"/>
    <w:rsid w:val="00B363D2"/>
    <w:rsid w:val="00B3756E"/>
    <w:rsid w:val="00B37A3E"/>
    <w:rsid w:val="00B37A4D"/>
    <w:rsid w:val="00B4007C"/>
    <w:rsid w:val="00B405C6"/>
    <w:rsid w:val="00B4075D"/>
    <w:rsid w:val="00B41256"/>
    <w:rsid w:val="00B418D9"/>
    <w:rsid w:val="00B41C0D"/>
    <w:rsid w:val="00B42176"/>
    <w:rsid w:val="00B42A3C"/>
    <w:rsid w:val="00B432BA"/>
    <w:rsid w:val="00B44B72"/>
    <w:rsid w:val="00B46942"/>
    <w:rsid w:val="00B4714C"/>
    <w:rsid w:val="00B501E4"/>
    <w:rsid w:val="00B50521"/>
    <w:rsid w:val="00B5184B"/>
    <w:rsid w:val="00B51AFA"/>
    <w:rsid w:val="00B51B72"/>
    <w:rsid w:val="00B5263A"/>
    <w:rsid w:val="00B52FC6"/>
    <w:rsid w:val="00B538F3"/>
    <w:rsid w:val="00B53FB9"/>
    <w:rsid w:val="00B54794"/>
    <w:rsid w:val="00B54DA4"/>
    <w:rsid w:val="00B567C4"/>
    <w:rsid w:val="00B567F4"/>
    <w:rsid w:val="00B617B0"/>
    <w:rsid w:val="00B61FFC"/>
    <w:rsid w:val="00B62048"/>
    <w:rsid w:val="00B6227D"/>
    <w:rsid w:val="00B622A5"/>
    <w:rsid w:val="00B63150"/>
    <w:rsid w:val="00B65732"/>
    <w:rsid w:val="00B65760"/>
    <w:rsid w:val="00B65A3A"/>
    <w:rsid w:val="00B65ECB"/>
    <w:rsid w:val="00B66DC8"/>
    <w:rsid w:val="00B66FB5"/>
    <w:rsid w:val="00B67278"/>
    <w:rsid w:val="00B67E04"/>
    <w:rsid w:val="00B73212"/>
    <w:rsid w:val="00B73492"/>
    <w:rsid w:val="00B73BD3"/>
    <w:rsid w:val="00B7518F"/>
    <w:rsid w:val="00B76113"/>
    <w:rsid w:val="00B76893"/>
    <w:rsid w:val="00B76B59"/>
    <w:rsid w:val="00B77408"/>
    <w:rsid w:val="00B7769C"/>
    <w:rsid w:val="00B77DBF"/>
    <w:rsid w:val="00B805A0"/>
    <w:rsid w:val="00B805D2"/>
    <w:rsid w:val="00B80FA0"/>
    <w:rsid w:val="00B82074"/>
    <w:rsid w:val="00B8357A"/>
    <w:rsid w:val="00B84FC7"/>
    <w:rsid w:val="00B854DC"/>
    <w:rsid w:val="00B85CE8"/>
    <w:rsid w:val="00B8627F"/>
    <w:rsid w:val="00B86782"/>
    <w:rsid w:val="00B86C40"/>
    <w:rsid w:val="00B873E9"/>
    <w:rsid w:val="00B87E55"/>
    <w:rsid w:val="00B906AE"/>
    <w:rsid w:val="00B908B4"/>
    <w:rsid w:val="00B91439"/>
    <w:rsid w:val="00B926B4"/>
    <w:rsid w:val="00B92D54"/>
    <w:rsid w:val="00B92F6D"/>
    <w:rsid w:val="00B93484"/>
    <w:rsid w:val="00B93532"/>
    <w:rsid w:val="00B93789"/>
    <w:rsid w:val="00B94484"/>
    <w:rsid w:val="00B959E6"/>
    <w:rsid w:val="00B9677C"/>
    <w:rsid w:val="00BA0E62"/>
    <w:rsid w:val="00BA15E2"/>
    <w:rsid w:val="00BA167F"/>
    <w:rsid w:val="00BA1829"/>
    <w:rsid w:val="00BA1BB8"/>
    <w:rsid w:val="00BA1CA7"/>
    <w:rsid w:val="00BA34DA"/>
    <w:rsid w:val="00BA41D0"/>
    <w:rsid w:val="00BA44E4"/>
    <w:rsid w:val="00BA52D5"/>
    <w:rsid w:val="00BA5B5D"/>
    <w:rsid w:val="00BA6318"/>
    <w:rsid w:val="00BA68B3"/>
    <w:rsid w:val="00BA6A00"/>
    <w:rsid w:val="00BA70E2"/>
    <w:rsid w:val="00BA7263"/>
    <w:rsid w:val="00BB08C5"/>
    <w:rsid w:val="00BB0C4D"/>
    <w:rsid w:val="00BB0E13"/>
    <w:rsid w:val="00BB0E39"/>
    <w:rsid w:val="00BB155A"/>
    <w:rsid w:val="00BB206B"/>
    <w:rsid w:val="00BB2CDB"/>
    <w:rsid w:val="00BB3F47"/>
    <w:rsid w:val="00BB4C8B"/>
    <w:rsid w:val="00BB5DD0"/>
    <w:rsid w:val="00BB5F56"/>
    <w:rsid w:val="00BB696C"/>
    <w:rsid w:val="00BB7686"/>
    <w:rsid w:val="00BC1B07"/>
    <w:rsid w:val="00BC1EB3"/>
    <w:rsid w:val="00BC27BA"/>
    <w:rsid w:val="00BC2A6A"/>
    <w:rsid w:val="00BC2F81"/>
    <w:rsid w:val="00BC3BE7"/>
    <w:rsid w:val="00BC3F54"/>
    <w:rsid w:val="00BC4187"/>
    <w:rsid w:val="00BC49C6"/>
    <w:rsid w:val="00BC5499"/>
    <w:rsid w:val="00BC5E51"/>
    <w:rsid w:val="00BC607F"/>
    <w:rsid w:val="00BC62F0"/>
    <w:rsid w:val="00BC6D2D"/>
    <w:rsid w:val="00BC7266"/>
    <w:rsid w:val="00BC72B2"/>
    <w:rsid w:val="00BC7974"/>
    <w:rsid w:val="00BD2447"/>
    <w:rsid w:val="00BD33DC"/>
    <w:rsid w:val="00BD3B5A"/>
    <w:rsid w:val="00BD4AE6"/>
    <w:rsid w:val="00BD500C"/>
    <w:rsid w:val="00BD57E8"/>
    <w:rsid w:val="00BD675E"/>
    <w:rsid w:val="00BD71D6"/>
    <w:rsid w:val="00BD7264"/>
    <w:rsid w:val="00BE2801"/>
    <w:rsid w:val="00BE39F7"/>
    <w:rsid w:val="00BE4C6C"/>
    <w:rsid w:val="00BE537A"/>
    <w:rsid w:val="00BE65DC"/>
    <w:rsid w:val="00BF0080"/>
    <w:rsid w:val="00BF0693"/>
    <w:rsid w:val="00BF0882"/>
    <w:rsid w:val="00BF102C"/>
    <w:rsid w:val="00BF20BE"/>
    <w:rsid w:val="00BF2266"/>
    <w:rsid w:val="00BF25EF"/>
    <w:rsid w:val="00BF27F8"/>
    <w:rsid w:val="00BF35F4"/>
    <w:rsid w:val="00BF40A2"/>
    <w:rsid w:val="00BF4AB8"/>
    <w:rsid w:val="00BF4B28"/>
    <w:rsid w:val="00BF4DFF"/>
    <w:rsid w:val="00BF6807"/>
    <w:rsid w:val="00BF69D2"/>
    <w:rsid w:val="00BF761B"/>
    <w:rsid w:val="00C003B2"/>
    <w:rsid w:val="00C00787"/>
    <w:rsid w:val="00C02A3E"/>
    <w:rsid w:val="00C038B8"/>
    <w:rsid w:val="00C03B09"/>
    <w:rsid w:val="00C040DE"/>
    <w:rsid w:val="00C055E8"/>
    <w:rsid w:val="00C05AAE"/>
    <w:rsid w:val="00C0688C"/>
    <w:rsid w:val="00C0709D"/>
    <w:rsid w:val="00C07523"/>
    <w:rsid w:val="00C077C8"/>
    <w:rsid w:val="00C07A43"/>
    <w:rsid w:val="00C113DB"/>
    <w:rsid w:val="00C11856"/>
    <w:rsid w:val="00C12F26"/>
    <w:rsid w:val="00C13693"/>
    <w:rsid w:val="00C13C35"/>
    <w:rsid w:val="00C15056"/>
    <w:rsid w:val="00C15206"/>
    <w:rsid w:val="00C155FE"/>
    <w:rsid w:val="00C15D7E"/>
    <w:rsid w:val="00C17223"/>
    <w:rsid w:val="00C17636"/>
    <w:rsid w:val="00C21905"/>
    <w:rsid w:val="00C22A97"/>
    <w:rsid w:val="00C22D62"/>
    <w:rsid w:val="00C271EC"/>
    <w:rsid w:val="00C31254"/>
    <w:rsid w:val="00C31897"/>
    <w:rsid w:val="00C32A31"/>
    <w:rsid w:val="00C33024"/>
    <w:rsid w:val="00C33226"/>
    <w:rsid w:val="00C34B6E"/>
    <w:rsid w:val="00C352CA"/>
    <w:rsid w:val="00C35742"/>
    <w:rsid w:val="00C363C8"/>
    <w:rsid w:val="00C36FC1"/>
    <w:rsid w:val="00C4014E"/>
    <w:rsid w:val="00C40313"/>
    <w:rsid w:val="00C406F7"/>
    <w:rsid w:val="00C40E04"/>
    <w:rsid w:val="00C414A2"/>
    <w:rsid w:val="00C41529"/>
    <w:rsid w:val="00C42F7E"/>
    <w:rsid w:val="00C44814"/>
    <w:rsid w:val="00C4565A"/>
    <w:rsid w:val="00C46BD9"/>
    <w:rsid w:val="00C47BCE"/>
    <w:rsid w:val="00C51045"/>
    <w:rsid w:val="00C51315"/>
    <w:rsid w:val="00C51CDB"/>
    <w:rsid w:val="00C52490"/>
    <w:rsid w:val="00C5325D"/>
    <w:rsid w:val="00C542C6"/>
    <w:rsid w:val="00C544C9"/>
    <w:rsid w:val="00C553BF"/>
    <w:rsid w:val="00C569D8"/>
    <w:rsid w:val="00C56BC4"/>
    <w:rsid w:val="00C57CFB"/>
    <w:rsid w:val="00C61C43"/>
    <w:rsid w:val="00C61EFE"/>
    <w:rsid w:val="00C62BDB"/>
    <w:rsid w:val="00C62D8B"/>
    <w:rsid w:val="00C639B2"/>
    <w:rsid w:val="00C63B05"/>
    <w:rsid w:val="00C6413E"/>
    <w:rsid w:val="00C6440B"/>
    <w:rsid w:val="00C64FDD"/>
    <w:rsid w:val="00C65CB7"/>
    <w:rsid w:val="00C65DA9"/>
    <w:rsid w:val="00C6663F"/>
    <w:rsid w:val="00C66A25"/>
    <w:rsid w:val="00C66D2E"/>
    <w:rsid w:val="00C67568"/>
    <w:rsid w:val="00C67C22"/>
    <w:rsid w:val="00C703C4"/>
    <w:rsid w:val="00C7082F"/>
    <w:rsid w:val="00C70CAC"/>
    <w:rsid w:val="00C72737"/>
    <w:rsid w:val="00C73B4C"/>
    <w:rsid w:val="00C73E54"/>
    <w:rsid w:val="00C74457"/>
    <w:rsid w:val="00C744FB"/>
    <w:rsid w:val="00C745E8"/>
    <w:rsid w:val="00C74BF2"/>
    <w:rsid w:val="00C7624F"/>
    <w:rsid w:val="00C76DCD"/>
    <w:rsid w:val="00C7776D"/>
    <w:rsid w:val="00C81D76"/>
    <w:rsid w:val="00C827DF"/>
    <w:rsid w:val="00C83163"/>
    <w:rsid w:val="00C834B2"/>
    <w:rsid w:val="00C83E10"/>
    <w:rsid w:val="00C84011"/>
    <w:rsid w:val="00C84018"/>
    <w:rsid w:val="00C8578D"/>
    <w:rsid w:val="00C8581B"/>
    <w:rsid w:val="00C865EB"/>
    <w:rsid w:val="00C86B80"/>
    <w:rsid w:val="00C92802"/>
    <w:rsid w:val="00C9303F"/>
    <w:rsid w:val="00C93643"/>
    <w:rsid w:val="00C93774"/>
    <w:rsid w:val="00C93C5C"/>
    <w:rsid w:val="00C9555C"/>
    <w:rsid w:val="00C97731"/>
    <w:rsid w:val="00CA00CC"/>
    <w:rsid w:val="00CA133F"/>
    <w:rsid w:val="00CA15FF"/>
    <w:rsid w:val="00CA1CA0"/>
    <w:rsid w:val="00CA1CA4"/>
    <w:rsid w:val="00CA1E14"/>
    <w:rsid w:val="00CA21BF"/>
    <w:rsid w:val="00CA3DC3"/>
    <w:rsid w:val="00CA45B6"/>
    <w:rsid w:val="00CA63D7"/>
    <w:rsid w:val="00CA63E2"/>
    <w:rsid w:val="00CA753B"/>
    <w:rsid w:val="00CB0553"/>
    <w:rsid w:val="00CB2169"/>
    <w:rsid w:val="00CB2228"/>
    <w:rsid w:val="00CB3C37"/>
    <w:rsid w:val="00CB4846"/>
    <w:rsid w:val="00CB57E0"/>
    <w:rsid w:val="00CB5DCE"/>
    <w:rsid w:val="00CB6C9C"/>
    <w:rsid w:val="00CB6D91"/>
    <w:rsid w:val="00CB6EBD"/>
    <w:rsid w:val="00CB743E"/>
    <w:rsid w:val="00CC02C9"/>
    <w:rsid w:val="00CC1EC8"/>
    <w:rsid w:val="00CC292C"/>
    <w:rsid w:val="00CC33B2"/>
    <w:rsid w:val="00CC3949"/>
    <w:rsid w:val="00CC3B98"/>
    <w:rsid w:val="00CC3EDB"/>
    <w:rsid w:val="00CC44CF"/>
    <w:rsid w:val="00CC5A96"/>
    <w:rsid w:val="00CC5FE7"/>
    <w:rsid w:val="00CC67D8"/>
    <w:rsid w:val="00CC67E0"/>
    <w:rsid w:val="00CC6F5C"/>
    <w:rsid w:val="00CD02A1"/>
    <w:rsid w:val="00CD07AB"/>
    <w:rsid w:val="00CD111C"/>
    <w:rsid w:val="00CD1584"/>
    <w:rsid w:val="00CD3A9D"/>
    <w:rsid w:val="00CD43D5"/>
    <w:rsid w:val="00CD4B0A"/>
    <w:rsid w:val="00CD5383"/>
    <w:rsid w:val="00CD584A"/>
    <w:rsid w:val="00CD5B2A"/>
    <w:rsid w:val="00CD637F"/>
    <w:rsid w:val="00CD68DF"/>
    <w:rsid w:val="00CD6F4D"/>
    <w:rsid w:val="00CD6FCE"/>
    <w:rsid w:val="00CD7430"/>
    <w:rsid w:val="00CD753D"/>
    <w:rsid w:val="00CE06E1"/>
    <w:rsid w:val="00CE074A"/>
    <w:rsid w:val="00CE2526"/>
    <w:rsid w:val="00CE2B57"/>
    <w:rsid w:val="00CE2F4B"/>
    <w:rsid w:val="00CE32D0"/>
    <w:rsid w:val="00CE3C59"/>
    <w:rsid w:val="00CE7202"/>
    <w:rsid w:val="00CF02A2"/>
    <w:rsid w:val="00CF0CC3"/>
    <w:rsid w:val="00CF1249"/>
    <w:rsid w:val="00CF1E6B"/>
    <w:rsid w:val="00CF2458"/>
    <w:rsid w:val="00CF2CCF"/>
    <w:rsid w:val="00CF3781"/>
    <w:rsid w:val="00CF3BF1"/>
    <w:rsid w:val="00CF43C2"/>
    <w:rsid w:val="00CF5F68"/>
    <w:rsid w:val="00CF7321"/>
    <w:rsid w:val="00D00052"/>
    <w:rsid w:val="00D002BB"/>
    <w:rsid w:val="00D00822"/>
    <w:rsid w:val="00D00B59"/>
    <w:rsid w:val="00D0127E"/>
    <w:rsid w:val="00D0144A"/>
    <w:rsid w:val="00D02347"/>
    <w:rsid w:val="00D02753"/>
    <w:rsid w:val="00D0357C"/>
    <w:rsid w:val="00D04676"/>
    <w:rsid w:val="00D04847"/>
    <w:rsid w:val="00D066DA"/>
    <w:rsid w:val="00D06F83"/>
    <w:rsid w:val="00D11337"/>
    <w:rsid w:val="00D113BB"/>
    <w:rsid w:val="00D12130"/>
    <w:rsid w:val="00D12161"/>
    <w:rsid w:val="00D1287C"/>
    <w:rsid w:val="00D1333A"/>
    <w:rsid w:val="00D15279"/>
    <w:rsid w:val="00D15938"/>
    <w:rsid w:val="00D15E4D"/>
    <w:rsid w:val="00D17E9E"/>
    <w:rsid w:val="00D2006E"/>
    <w:rsid w:val="00D2050A"/>
    <w:rsid w:val="00D2093C"/>
    <w:rsid w:val="00D21913"/>
    <w:rsid w:val="00D21A95"/>
    <w:rsid w:val="00D21FFF"/>
    <w:rsid w:val="00D2305C"/>
    <w:rsid w:val="00D2399C"/>
    <w:rsid w:val="00D24A48"/>
    <w:rsid w:val="00D24C7F"/>
    <w:rsid w:val="00D27095"/>
    <w:rsid w:val="00D2774A"/>
    <w:rsid w:val="00D27851"/>
    <w:rsid w:val="00D31650"/>
    <w:rsid w:val="00D319C6"/>
    <w:rsid w:val="00D3260C"/>
    <w:rsid w:val="00D33EA6"/>
    <w:rsid w:val="00D34973"/>
    <w:rsid w:val="00D36393"/>
    <w:rsid w:val="00D36D1C"/>
    <w:rsid w:val="00D36F92"/>
    <w:rsid w:val="00D37648"/>
    <w:rsid w:val="00D37860"/>
    <w:rsid w:val="00D40357"/>
    <w:rsid w:val="00D42C31"/>
    <w:rsid w:val="00D42D72"/>
    <w:rsid w:val="00D42DFE"/>
    <w:rsid w:val="00D44B37"/>
    <w:rsid w:val="00D45513"/>
    <w:rsid w:val="00D45BFD"/>
    <w:rsid w:val="00D46741"/>
    <w:rsid w:val="00D47C78"/>
    <w:rsid w:val="00D47E43"/>
    <w:rsid w:val="00D47F9E"/>
    <w:rsid w:val="00D47FD1"/>
    <w:rsid w:val="00D50502"/>
    <w:rsid w:val="00D51A55"/>
    <w:rsid w:val="00D51B27"/>
    <w:rsid w:val="00D52EDC"/>
    <w:rsid w:val="00D54D5C"/>
    <w:rsid w:val="00D558B1"/>
    <w:rsid w:val="00D5618B"/>
    <w:rsid w:val="00D56969"/>
    <w:rsid w:val="00D624AA"/>
    <w:rsid w:val="00D64AD8"/>
    <w:rsid w:val="00D650D8"/>
    <w:rsid w:val="00D65825"/>
    <w:rsid w:val="00D65C9C"/>
    <w:rsid w:val="00D65D64"/>
    <w:rsid w:val="00D67809"/>
    <w:rsid w:val="00D706C2"/>
    <w:rsid w:val="00D70EDC"/>
    <w:rsid w:val="00D711F1"/>
    <w:rsid w:val="00D7165D"/>
    <w:rsid w:val="00D7173E"/>
    <w:rsid w:val="00D73AA4"/>
    <w:rsid w:val="00D741E2"/>
    <w:rsid w:val="00D747BD"/>
    <w:rsid w:val="00D7556A"/>
    <w:rsid w:val="00D764B0"/>
    <w:rsid w:val="00D7721D"/>
    <w:rsid w:val="00D77B82"/>
    <w:rsid w:val="00D805FA"/>
    <w:rsid w:val="00D81447"/>
    <w:rsid w:val="00D8185F"/>
    <w:rsid w:val="00D81EAF"/>
    <w:rsid w:val="00D82836"/>
    <w:rsid w:val="00D858E2"/>
    <w:rsid w:val="00D85B15"/>
    <w:rsid w:val="00D85FCD"/>
    <w:rsid w:val="00D861CC"/>
    <w:rsid w:val="00D86A25"/>
    <w:rsid w:val="00D86E0A"/>
    <w:rsid w:val="00D8763E"/>
    <w:rsid w:val="00D910F3"/>
    <w:rsid w:val="00D91314"/>
    <w:rsid w:val="00D9228E"/>
    <w:rsid w:val="00D92453"/>
    <w:rsid w:val="00D924E1"/>
    <w:rsid w:val="00D92AEF"/>
    <w:rsid w:val="00D94315"/>
    <w:rsid w:val="00D9436D"/>
    <w:rsid w:val="00D9454A"/>
    <w:rsid w:val="00D94B5D"/>
    <w:rsid w:val="00D94B84"/>
    <w:rsid w:val="00D95E24"/>
    <w:rsid w:val="00D95F42"/>
    <w:rsid w:val="00D96151"/>
    <w:rsid w:val="00D96D2E"/>
    <w:rsid w:val="00D96D49"/>
    <w:rsid w:val="00D96D9C"/>
    <w:rsid w:val="00DA01E3"/>
    <w:rsid w:val="00DA574F"/>
    <w:rsid w:val="00DA6DE4"/>
    <w:rsid w:val="00DA6EAB"/>
    <w:rsid w:val="00DA7088"/>
    <w:rsid w:val="00DA74C4"/>
    <w:rsid w:val="00DA7500"/>
    <w:rsid w:val="00DA77A5"/>
    <w:rsid w:val="00DA7C10"/>
    <w:rsid w:val="00DB1674"/>
    <w:rsid w:val="00DB211C"/>
    <w:rsid w:val="00DB28FE"/>
    <w:rsid w:val="00DB29C5"/>
    <w:rsid w:val="00DB2C4A"/>
    <w:rsid w:val="00DB2E46"/>
    <w:rsid w:val="00DB33A4"/>
    <w:rsid w:val="00DB34B4"/>
    <w:rsid w:val="00DB35C5"/>
    <w:rsid w:val="00DB6005"/>
    <w:rsid w:val="00DC1B27"/>
    <w:rsid w:val="00DC2685"/>
    <w:rsid w:val="00DC298E"/>
    <w:rsid w:val="00DC2BB7"/>
    <w:rsid w:val="00DC3B3D"/>
    <w:rsid w:val="00DC3DC6"/>
    <w:rsid w:val="00DC470C"/>
    <w:rsid w:val="00DC54CB"/>
    <w:rsid w:val="00DC5738"/>
    <w:rsid w:val="00DC61AB"/>
    <w:rsid w:val="00DC6E5E"/>
    <w:rsid w:val="00DC7003"/>
    <w:rsid w:val="00DC7330"/>
    <w:rsid w:val="00DC76A3"/>
    <w:rsid w:val="00DD039C"/>
    <w:rsid w:val="00DD1146"/>
    <w:rsid w:val="00DD2EAA"/>
    <w:rsid w:val="00DD35E5"/>
    <w:rsid w:val="00DD3924"/>
    <w:rsid w:val="00DD3E8C"/>
    <w:rsid w:val="00DD4389"/>
    <w:rsid w:val="00DD4A21"/>
    <w:rsid w:val="00DD4F98"/>
    <w:rsid w:val="00DD5644"/>
    <w:rsid w:val="00DD5B04"/>
    <w:rsid w:val="00DD6019"/>
    <w:rsid w:val="00DD65DB"/>
    <w:rsid w:val="00DD6C80"/>
    <w:rsid w:val="00DD6D47"/>
    <w:rsid w:val="00DD7600"/>
    <w:rsid w:val="00DD76B8"/>
    <w:rsid w:val="00DE027E"/>
    <w:rsid w:val="00DE0783"/>
    <w:rsid w:val="00DE0CA8"/>
    <w:rsid w:val="00DE1C4D"/>
    <w:rsid w:val="00DE1DA2"/>
    <w:rsid w:val="00DE251E"/>
    <w:rsid w:val="00DE315C"/>
    <w:rsid w:val="00DE3937"/>
    <w:rsid w:val="00DE40BB"/>
    <w:rsid w:val="00DE4B6D"/>
    <w:rsid w:val="00DE6CD6"/>
    <w:rsid w:val="00DF25F1"/>
    <w:rsid w:val="00DF30A5"/>
    <w:rsid w:val="00DF4134"/>
    <w:rsid w:val="00DF479C"/>
    <w:rsid w:val="00DF4BEA"/>
    <w:rsid w:val="00DF5696"/>
    <w:rsid w:val="00DF76B9"/>
    <w:rsid w:val="00DF790B"/>
    <w:rsid w:val="00DF7D3F"/>
    <w:rsid w:val="00E0231B"/>
    <w:rsid w:val="00E02831"/>
    <w:rsid w:val="00E03262"/>
    <w:rsid w:val="00E03B3C"/>
    <w:rsid w:val="00E04029"/>
    <w:rsid w:val="00E04039"/>
    <w:rsid w:val="00E04126"/>
    <w:rsid w:val="00E04292"/>
    <w:rsid w:val="00E048AC"/>
    <w:rsid w:val="00E048DE"/>
    <w:rsid w:val="00E0518B"/>
    <w:rsid w:val="00E05A45"/>
    <w:rsid w:val="00E07F32"/>
    <w:rsid w:val="00E1084A"/>
    <w:rsid w:val="00E110E3"/>
    <w:rsid w:val="00E129D3"/>
    <w:rsid w:val="00E12CFC"/>
    <w:rsid w:val="00E13B8A"/>
    <w:rsid w:val="00E14C99"/>
    <w:rsid w:val="00E14DDE"/>
    <w:rsid w:val="00E15288"/>
    <w:rsid w:val="00E152B0"/>
    <w:rsid w:val="00E15840"/>
    <w:rsid w:val="00E15B8D"/>
    <w:rsid w:val="00E17F5E"/>
    <w:rsid w:val="00E2064F"/>
    <w:rsid w:val="00E20986"/>
    <w:rsid w:val="00E216AC"/>
    <w:rsid w:val="00E21987"/>
    <w:rsid w:val="00E22D1B"/>
    <w:rsid w:val="00E230C2"/>
    <w:rsid w:val="00E230F0"/>
    <w:rsid w:val="00E23128"/>
    <w:rsid w:val="00E23368"/>
    <w:rsid w:val="00E24993"/>
    <w:rsid w:val="00E24FD2"/>
    <w:rsid w:val="00E257B3"/>
    <w:rsid w:val="00E26EBD"/>
    <w:rsid w:val="00E27056"/>
    <w:rsid w:val="00E27088"/>
    <w:rsid w:val="00E275B5"/>
    <w:rsid w:val="00E27F13"/>
    <w:rsid w:val="00E30007"/>
    <w:rsid w:val="00E31F99"/>
    <w:rsid w:val="00E32DBD"/>
    <w:rsid w:val="00E33B10"/>
    <w:rsid w:val="00E33E7D"/>
    <w:rsid w:val="00E35B03"/>
    <w:rsid w:val="00E362E0"/>
    <w:rsid w:val="00E36796"/>
    <w:rsid w:val="00E373FC"/>
    <w:rsid w:val="00E40E8D"/>
    <w:rsid w:val="00E41C95"/>
    <w:rsid w:val="00E41CF0"/>
    <w:rsid w:val="00E424E2"/>
    <w:rsid w:val="00E43330"/>
    <w:rsid w:val="00E436A4"/>
    <w:rsid w:val="00E438D8"/>
    <w:rsid w:val="00E44677"/>
    <w:rsid w:val="00E44E5C"/>
    <w:rsid w:val="00E45DCB"/>
    <w:rsid w:val="00E46262"/>
    <w:rsid w:val="00E467D8"/>
    <w:rsid w:val="00E468EE"/>
    <w:rsid w:val="00E46A49"/>
    <w:rsid w:val="00E4739D"/>
    <w:rsid w:val="00E50136"/>
    <w:rsid w:val="00E51B27"/>
    <w:rsid w:val="00E51ECD"/>
    <w:rsid w:val="00E527FD"/>
    <w:rsid w:val="00E53E57"/>
    <w:rsid w:val="00E554D7"/>
    <w:rsid w:val="00E56241"/>
    <w:rsid w:val="00E57370"/>
    <w:rsid w:val="00E61B97"/>
    <w:rsid w:val="00E62578"/>
    <w:rsid w:val="00E62D54"/>
    <w:rsid w:val="00E63394"/>
    <w:rsid w:val="00E6388E"/>
    <w:rsid w:val="00E63EBE"/>
    <w:rsid w:val="00E64F54"/>
    <w:rsid w:val="00E6570A"/>
    <w:rsid w:val="00E6677E"/>
    <w:rsid w:val="00E7091E"/>
    <w:rsid w:val="00E70B12"/>
    <w:rsid w:val="00E70E04"/>
    <w:rsid w:val="00E715F9"/>
    <w:rsid w:val="00E71649"/>
    <w:rsid w:val="00E719CE"/>
    <w:rsid w:val="00E72299"/>
    <w:rsid w:val="00E7297F"/>
    <w:rsid w:val="00E72E3B"/>
    <w:rsid w:val="00E72EAA"/>
    <w:rsid w:val="00E73930"/>
    <w:rsid w:val="00E74312"/>
    <w:rsid w:val="00E7444C"/>
    <w:rsid w:val="00E7495A"/>
    <w:rsid w:val="00E74B39"/>
    <w:rsid w:val="00E75812"/>
    <w:rsid w:val="00E76741"/>
    <w:rsid w:val="00E7771F"/>
    <w:rsid w:val="00E80566"/>
    <w:rsid w:val="00E80E40"/>
    <w:rsid w:val="00E8156D"/>
    <w:rsid w:val="00E8167A"/>
    <w:rsid w:val="00E835EA"/>
    <w:rsid w:val="00E838D9"/>
    <w:rsid w:val="00E83920"/>
    <w:rsid w:val="00E84C18"/>
    <w:rsid w:val="00E86DB6"/>
    <w:rsid w:val="00E86EF3"/>
    <w:rsid w:val="00E9065A"/>
    <w:rsid w:val="00E90851"/>
    <w:rsid w:val="00E90D79"/>
    <w:rsid w:val="00E926DB"/>
    <w:rsid w:val="00E939FD"/>
    <w:rsid w:val="00E9436D"/>
    <w:rsid w:val="00E94435"/>
    <w:rsid w:val="00E94548"/>
    <w:rsid w:val="00E94730"/>
    <w:rsid w:val="00E9475D"/>
    <w:rsid w:val="00E94C2A"/>
    <w:rsid w:val="00E951E3"/>
    <w:rsid w:val="00E953EE"/>
    <w:rsid w:val="00E961B6"/>
    <w:rsid w:val="00E96285"/>
    <w:rsid w:val="00E96A1B"/>
    <w:rsid w:val="00E97610"/>
    <w:rsid w:val="00EA0ED9"/>
    <w:rsid w:val="00EA142F"/>
    <w:rsid w:val="00EA1F5E"/>
    <w:rsid w:val="00EA44C1"/>
    <w:rsid w:val="00EA4D52"/>
    <w:rsid w:val="00EA4DC4"/>
    <w:rsid w:val="00EA4EDB"/>
    <w:rsid w:val="00EA5931"/>
    <w:rsid w:val="00EA709F"/>
    <w:rsid w:val="00EA7DD5"/>
    <w:rsid w:val="00EB02D9"/>
    <w:rsid w:val="00EB057D"/>
    <w:rsid w:val="00EB1575"/>
    <w:rsid w:val="00EB2857"/>
    <w:rsid w:val="00EB2F6F"/>
    <w:rsid w:val="00EB5070"/>
    <w:rsid w:val="00EB513A"/>
    <w:rsid w:val="00EB53C0"/>
    <w:rsid w:val="00EB6149"/>
    <w:rsid w:val="00EB618C"/>
    <w:rsid w:val="00EB6C04"/>
    <w:rsid w:val="00EC0F2A"/>
    <w:rsid w:val="00EC2108"/>
    <w:rsid w:val="00EC2D6C"/>
    <w:rsid w:val="00EC3151"/>
    <w:rsid w:val="00EC350B"/>
    <w:rsid w:val="00EC3DF7"/>
    <w:rsid w:val="00EC3FFF"/>
    <w:rsid w:val="00EC4530"/>
    <w:rsid w:val="00EC617E"/>
    <w:rsid w:val="00EC69BD"/>
    <w:rsid w:val="00EC6D04"/>
    <w:rsid w:val="00ED0319"/>
    <w:rsid w:val="00ED070B"/>
    <w:rsid w:val="00ED0811"/>
    <w:rsid w:val="00ED0F92"/>
    <w:rsid w:val="00ED146C"/>
    <w:rsid w:val="00ED2DDC"/>
    <w:rsid w:val="00ED3D95"/>
    <w:rsid w:val="00ED43D1"/>
    <w:rsid w:val="00ED49F1"/>
    <w:rsid w:val="00ED4C71"/>
    <w:rsid w:val="00ED5B11"/>
    <w:rsid w:val="00ED63DD"/>
    <w:rsid w:val="00ED7A51"/>
    <w:rsid w:val="00EE24F6"/>
    <w:rsid w:val="00EE3572"/>
    <w:rsid w:val="00EE6AD4"/>
    <w:rsid w:val="00EE6D59"/>
    <w:rsid w:val="00EF028C"/>
    <w:rsid w:val="00EF0823"/>
    <w:rsid w:val="00EF0DA9"/>
    <w:rsid w:val="00EF296F"/>
    <w:rsid w:val="00EF2D7C"/>
    <w:rsid w:val="00EF31B9"/>
    <w:rsid w:val="00EF36DD"/>
    <w:rsid w:val="00EF4013"/>
    <w:rsid w:val="00EF5ADB"/>
    <w:rsid w:val="00EF612B"/>
    <w:rsid w:val="00EF61E5"/>
    <w:rsid w:val="00EF6311"/>
    <w:rsid w:val="00EF659E"/>
    <w:rsid w:val="00EF6AE2"/>
    <w:rsid w:val="00EF7FB2"/>
    <w:rsid w:val="00F0004C"/>
    <w:rsid w:val="00F00BB3"/>
    <w:rsid w:val="00F0136A"/>
    <w:rsid w:val="00F025E3"/>
    <w:rsid w:val="00F02656"/>
    <w:rsid w:val="00F02CD7"/>
    <w:rsid w:val="00F04743"/>
    <w:rsid w:val="00F04F13"/>
    <w:rsid w:val="00F05488"/>
    <w:rsid w:val="00F0579A"/>
    <w:rsid w:val="00F05F83"/>
    <w:rsid w:val="00F0773B"/>
    <w:rsid w:val="00F10202"/>
    <w:rsid w:val="00F10855"/>
    <w:rsid w:val="00F11CAB"/>
    <w:rsid w:val="00F12907"/>
    <w:rsid w:val="00F12C60"/>
    <w:rsid w:val="00F1482F"/>
    <w:rsid w:val="00F14CF1"/>
    <w:rsid w:val="00F16022"/>
    <w:rsid w:val="00F16717"/>
    <w:rsid w:val="00F17473"/>
    <w:rsid w:val="00F17638"/>
    <w:rsid w:val="00F17BE2"/>
    <w:rsid w:val="00F2034E"/>
    <w:rsid w:val="00F20801"/>
    <w:rsid w:val="00F20C8D"/>
    <w:rsid w:val="00F21538"/>
    <w:rsid w:val="00F242C4"/>
    <w:rsid w:val="00F24755"/>
    <w:rsid w:val="00F2513E"/>
    <w:rsid w:val="00F263B4"/>
    <w:rsid w:val="00F271A4"/>
    <w:rsid w:val="00F27277"/>
    <w:rsid w:val="00F27CBC"/>
    <w:rsid w:val="00F30663"/>
    <w:rsid w:val="00F309A1"/>
    <w:rsid w:val="00F3103D"/>
    <w:rsid w:val="00F31363"/>
    <w:rsid w:val="00F31427"/>
    <w:rsid w:val="00F31658"/>
    <w:rsid w:val="00F321DA"/>
    <w:rsid w:val="00F32F58"/>
    <w:rsid w:val="00F3418B"/>
    <w:rsid w:val="00F34ECB"/>
    <w:rsid w:val="00F36805"/>
    <w:rsid w:val="00F36A11"/>
    <w:rsid w:val="00F37002"/>
    <w:rsid w:val="00F37760"/>
    <w:rsid w:val="00F40396"/>
    <w:rsid w:val="00F415B8"/>
    <w:rsid w:val="00F43313"/>
    <w:rsid w:val="00F441A3"/>
    <w:rsid w:val="00F44CEF"/>
    <w:rsid w:val="00F4560D"/>
    <w:rsid w:val="00F467A5"/>
    <w:rsid w:val="00F52624"/>
    <w:rsid w:val="00F52B3A"/>
    <w:rsid w:val="00F54A4C"/>
    <w:rsid w:val="00F5592D"/>
    <w:rsid w:val="00F55A3C"/>
    <w:rsid w:val="00F56470"/>
    <w:rsid w:val="00F571DE"/>
    <w:rsid w:val="00F57AEC"/>
    <w:rsid w:val="00F62FCE"/>
    <w:rsid w:val="00F640BA"/>
    <w:rsid w:val="00F65D6A"/>
    <w:rsid w:val="00F662DD"/>
    <w:rsid w:val="00F6787E"/>
    <w:rsid w:val="00F70566"/>
    <w:rsid w:val="00F70B38"/>
    <w:rsid w:val="00F712F9"/>
    <w:rsid w:val="00F71380"/>
    <w:rsid w:val="00F7236C"/>
    <w:rsid w:val="00F72A6D"/>
    <w:rsid w:val="00F74A74"/>
    <w:rsid w:val="00F74DE1"/>
    <w:rsid w:val="00F7508A"/>
    <w:rsid w:val="00F75CA3"/>
    <w:rsid w:val="00F76171"/>
    <w:rsid w:val="00F76B32"/>
    <w:rsid w:val="00F80647"/>
    <w:rsid w:val="00F8083E"/>
    <w:rsid w:val="00F80D0F"/>
    <w:rsid w:val="00F80F5A"/>
    <w:rsid w:val="00F81427"/>
    <w:rsid w:val="00F8183B"/>
    <w:rsid w:val="00F82012"/>
    <w:rsid w:val="00F82D7C"/>
    <w:rsid w:val="00F82E49"/>
    <w:rsid w:val="00F83D56"/>
    <w:rsid w:val="00F83DD3"/>
    <w:rsid w:val="00F844D5"/>
    <w:rsid w:val="00F85BE7"/>
    <w:rsid w:val="00F85C88"/>
    <w:rsid w:val="00F86B49"/>
    <w:rsid w:val="00F86BDC"/>
    <w:rsid w:val="00F86DB1"/>
    <w:rsid w:val="00F86E2E"/>
    <w:rsid w:val="00F87301"/>
    <w:rsid w:val="00F8754F"/>
    <w:rsid w:val="00F87ADF"/>
    <w:rsid w:val="00F87B0F"/>
    <w:rsid w:val="00F91165"/>
    <w:rsid w:val="00F91240"/>
    <w:rsid w:val="00F91A66"/>
    <w:rsid w:val="00F922F1"/>
    <w:rsid w:val="00F92E2F"/>
    <w:rsid w:val="00F9326A"/>
    <w:rsid w:val="00F93669"/>
    <w:rsid w:val="00F93804"/>
    <w:rsid w:val="00F94020"/>
    <w:rsid w:val="00F941D2"/>
    <w:rsid w:val="00F94262"/>
    <w:rsid w:val="00F94992"/>
    <w:rsid w:val="00F94B96"/>
    <w:rsid w:val="00F94C75"/>
    <w:rsid w:val="00F94CA6"/>
    <w:rsid w:val="00F94F25"/>
    <w:rsid w:val="00F956D8"/>
    <w:rsid w:val="00F95714"/>
    <w:rsid w:val="00F970C6"/>
    <w:rsid w:val="00F97459"/>
    <w:rsid w:val="00FA055B"/>
    <w:rsid w:val="00FA110E"/>
    <w:rsid w:val="00FA18E8"/>
    <w:rsid w:val="00FA20D4"/>
    <w:rsid w:val="00FA27F0"/>
    <w:rsid w:val="00FA298D"/>
    <w:rsid w:val="00FA3B5D"/>
    <w:rsid w:val="00FA42FC"/>
    <w:rsid w:val="00FA46F7"/>
    <w:rsid w:val="00FA4862"/>
    <w:rsid w:val="00FA55E4"/>
    <w:rsid w:val="00FA5B6A"/>
    <w:rsid w:val="00FA5DF1"/>
    <w:rsid w:val="00FA5E28"/>
    <w:rsid w:val="00FA62FB"/>
    <w:rsid w:val="00FA6319"/>
    <w:rsid w:val="00FA66F6"/>
    <w:rsid w:val="00FA6F7D"/>
    <w:rsid w:val="00FA70AE"/>
    <w:rsid w:val="00FA7686"/>
    <w:rsid w:val="00FA799A"/>
    <w:rsid w:val="00FB006E"/>
    <w:rsid w:val="00FB07A9"/>
    <w:rsid w:val="00FB0EE5"/>
    <w:rsid w:val="00FB17D1"/>
    <w:rsid w:val="00FB1B09"/>
    <w:rsid w:val="00FB230A"/>
    <w:rsid w:val="00FB5D15"/>
    <w:rsid w:val="00FB6248"/>
    <w:rsid w:val="00FB6322"/>
    <w:rsid w:val="00FC00C9"/>
    <w:rsid w:val="00FC0E24"/>
    <w:rsid w:val="00FC129A"/>
    <w:rsid w:val="00FC1750"/>
    <w:rsid w:val="00FC1F0A"/>
    <w:rsid w:val="00FC325A"/>
    <w:rsid w:val="00FC3EDB"/>
    <w:rsid w:val="00FC53FF"/>
    <w:rsid w:val="00FC5421"/>
    <w:rsid w:val="00FC5814"/>
    <w:rsid w:val="00FC5A29"/>
    <w:rsid w:val="00FC5DCA"/>
    <w:rsid w:val="00FC685A"/>
    <w:rsid w:val="00FC7B51"/>
    <w:rsid w:val="00FC7CDD"/>
    <w:rsid w:val="00FC7F94"/>
    <w:rsid w:val="00FD00B3"/>
    <w:rsid w:val="00FD0D1C"/>
    <w:rsid w:val="00FD13D3"/>
    <w:rsid w:val="00FD1D74"/>
    <w:rsid w:val="00FD26A0"/>
    <w:rsid w:val="00FD2814"/>
    <w:rsid w:val="00FD2B4D"/>
    <w:rsid w:val="00FD2F36"/>
    <w:rsid w:val="00FD3537"/>
    <w:rsid w:val="00FD4F38"/>
    <w:rsid w:val="00FD51B5"/>
    <w:rsid w:val="00FD524F"/>
    <w:rsid w:val="00FD54B9"/>
    <w:rsid w:val="00FD5EF8"/>
    <w:rsid w:val="00FD67DE"/>
    <w:rsid w:val="00FD6A9E"/>
    <w:rsid w:val="00FD730E"/>
    <w:rsid w:val="00FE1341"/>
    <w:rsid w:val="00FE1851"/>
    <w:rsid w:val="00FE28B6"/>
    <w:rsid w:val="00FE2A90"/>
    <w:rsid w:val="00FE30DA"/>
    <w:rsid w:val="00FE4BF0"/>
    <w:rsid w:val="00FE56D3"/>
    <w:rsid w:val="00FE5947"/>
    <w:rsid w:val="00FE63BB"/>
    <w:rsid w:val="00FF0846"/>
    <w:rsid w:val="00FF125E"/>
    <w:rsid w:val="00FF2CB6"/>
    <w:rsid w:val="00FF45B0"/>
    <w:rsid w:val="00FF4D63"/>
    <w:rsid w:val="00FF4E47"/>
    <w:rsid w:val="00FF4FCD"/>
    <w:rsid w:val="00FF554D"/>
    <w:rsid w:val="00FF5D1B"/>
    <w:rsid w:val="00FF630D"/>
    <w:rsid w:val="00FF67EA"/>
    <w:rsid w:val="00FF6884"/>
    <w:rsid w:val="00FF694A"/>
    <w:rsid w:val="00FF6CEC"/>
    <w:rsid w:val="00FF6DBB"/>
    <w:rsid w:val="00FF6F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4BF3854-5A37-409E-8AC4-ACA253472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aliases w:val="報告內文"/>
    <w:qFormat/>
    <w:rsid w:val="00D027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1">
    <w:name w:val="heading 1"/>
    <w:aliases w:val="法規名稱"/>
    <w:basedOn w:val="a9"/>
    <w:next w:val="a9"/>
    <w:link w:val="12"/>
    <w:uiPriority w:val="9"/>
    <w:qFormat/>
    <w:rsid w:val="00383DFE"/>
    <w:pPr>
      <w:keepNext/>
      <w:spacing w:before="180" w:after="180" w:line="720" w:lineRule="atLeast"/>
      <w:outlineLvl w:val="0"/>
    </w:pPr>
    <w:rPr>
      <w:rFonts w:ascii="Arial" w:eastAsia="新細明體" w:hAnsi="Arial"/>
      <w:b/>
      <w:bCs/>
      <w:kern w:val="52"/>
      <w:sz w:val="52"/>
      <w:szCs w:val="52"/>
    </w:rPr>
  </w:style>
  <w:style w:type="paragraph" w:styleId="20">
    <w:name w:val="heading 2"/>
    <w:aliases w:val="條"/>
    <w:basedOn w:val="a9"/>
    <w:next w:val="a9"/>
    <w:link w:val="21"/>
    <w:uiPriority w:val="9"/>
    <w:unhideWhenUsed/>
    <w:qFormat/>
    <w:rsid w:val="001E0617"/>
    <w:pPr>
      <w:keepNext/>
      <w:spacing w:line="720" w:lineRule="atLeast"/>
      <w:outlineLvl w:val="1"/>
    </w:pPr>
    <w:rPr>
      <w:rFonts w:ascii="Cambria" w:eastAsia="新細明體" w:hAnsi="Cambria"/>
      <w:b/>
      <w:bCs/>
      <w:sz w:val="48"/>
      <w:szCs w:val="48"/>
    </w:rPr>
  </w:style>
  <w:style w:type="paragraph" w:styleId="3">
    <w:name w:val="heading 3"/>
    <w:basedOn w:val="a9"/>
    <w:next w:val="aa"/>
    <w:link w:val="30"/>
    <w:uiPriority w:val="9"/>
    <w:qFormat/>
    <w:rsid w:val="00B01738"/>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rPr>
  </w:style>
  <w:style w:type="paragraph" w:styleId="4">
    <w:name w:val="heading 4"/>
    <w:basedOn w:val="a9"/>
    <w:next w:val="aa"/>
    <w:link w:val="40"/>
    <w:qFormat/>
    <w:rsid w:val="00B0173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9"/>
    <w:next w:val="aa"/>
    <w:link w:val="50"/>
    <w:qFormat/>
    <w:rsid w:val="00B0173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9"/>
    <w:link w:val="60"/>
    <w:qFormat/>
    <w:rsid w:val="00B0173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9"/>
    <w:link w:val="70"/>
    <w:qFormat/>
    <w:rsid w:val="00B0173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9"/>
    <w:link w:val="80"/>
    <w:qFormat/>
    <w:rsid w:val="00B01738"/>
    <w:pPr>
      <w:kinsoku w:val="0"/>
      <w:spacing w:line="240" w:lineRule="auto"/>
      <w:ind w:leftChars="0" w:left="2790" w:firstLineChars="0" w:hanging="349"/>
      <w:outlineLvl w:val="7"/>
    </w:pPr>
    <w:rPr>
      <w:rFonts w:hAnsi="Arial"/>
      <w:snapToGrid/>
      <w:sz w:val="32"/>
      <w:szCs w:val="36"/>
      <w:lang w:val="x-none" w:eastAsia="x-none"/>
    </w:rPr>
  </w:style>
  <w:style w:type="character" w:default="1" w:styleId="ab">
    <w:name w:val="Default Paragraph Font"/>
    <w:semiHidden/>
  </w:style>
  <w:style w:type="table" w:default="1" w:styleId="ac">
    <w:name w:val="Normal Table"/>
    <w:semiHidden/>
    <w:tblPr>
      <w:tblInd w:w="0" w:type="dxa"/>
      <w:tblCellMar>
        <w:top w:w="0" w:type="dxa"/>
        <w:left w:w="108" w:type="dxa"/>
        <w:bottom w:w="0" w:type="dxa"/>
        <w:right w:w="108" w:type="dxa"/>
      </w:tblCellMar>
    </w:tblPr>
  </w:style>
  <w:style w:type="numbering" w:default="1" w:styleId="ad">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e">
    <w:name w:val="預備金及追加預算標題"/>
    <w:link w:val="af"/>
    <w:pPr>
      <w:spacing w:line="500" w:lineRule="exact"/>
      <w:ind w:left="200" w:hangingChars="200" w:hanging="200"/>
      <w:jc w:val="both"/>
    </w:pPr>
    <w:rPr>
      <w:rFonts w:ascii="標楷體" w:eastAsia="標楷體"/>
      <w:b/>
      <w:snapToGrid w:val="0"/>
      <w:kern w:val="2"/>
      <w:sz w:val="28"/>
    </w:rPr>
  </w:style>
  <w:style w:type="paragraph" w:customStyle="1" w:styleId="af0">
    <w:name w:val="(一)(二)(三)"/>
    <w:basedOn w:val="a9"/>
    <w:link w:val="af1"/>
    <w:qFormat/>
    <w:pPr>
      <w:ind w:left="300" w:hangingChars="100" w:hanging="100"/>
    </w:pPr>
  </w:style>
  <w:style w:type="paragraph" w:customStyle="1" w:styleId="af2">
    <w:name w:val="(一)下內文"/>
    <w:basedOn w:val="af0"/>
    <w:link w:val="af3"/>
    <w:qFormat/>
    <w:pPr>
      <w:adjustRightInd w:val="0"/>
      <w:ind w:leftChars="300" w:firstLineChars="0" w:firstLine="0"/>
    </w:pPr>
  </w:style>
  <w:style w:type="paragraph" w:customStyle="1" w:styleId="1231">
    <w:name w:val="1.2.3."/>
    <w:basedOn w:val="af2"/>
    <w:link w:val="1232"/>
    <w:qFormat/>
    <w:pPr>
      <w:adjustRightInd/>
      <w:ind w:left="400" w:hangingChars="100" w:hanging="100"/>
    </w:pPr>
  </w:style>
  <w:style w:type="paragraph" w:customStyle="1" w:styleId="af4">
    <w:name w:val="結論"/>
    <w:basedOn w:val="af2"/>
    <w:link w:val="af5"/>
    <w:pPr>
      <w:adjustRightInd/>
      <w:ind w:leftChars="200" w:left="200"/>
    </w:pPr>
  </w:style>
  <w:style w:type="paragraph" w:customStyle="1" w:styleId="af6">
    <w:name w:val="前言內文"/>
    <w:basedOn w:val="a9"/>
    <w:pPr>
      <w:adjustRightInd w:val="0"/>
      <w:ind w:leftChars="0" w:left="0"/>
    </w:pPr>
  </w:style>
  <w:style w:type="paragraph" w:customStyle="1" w:styleId="142">
    <w:name w:val="表格內文(14行高)"/>
    <w:basedOn w:val="af7"/>
    <w:link w:val="143"/>
    <w:qFormat/>
    <w:pPr>
      <w:spacing w:line="280" w:lineRule="exact"/>
      <w:ind w:leftChars="0" w:left="0" w:firstLineChars="0" w:firstLine="0"/>
      <w:jc w:val="left"/>
    </w:pPr>
    <w:rPr>
      <w:sz w:val="24"/>
    </w:rPr>
  </w:style>
  <w:style w:type="paragraph" w:customStyle="1" w:styleId="af8">
    <w:name w:val="報告名稱"/>
    <w:basedOn w:val="a9"/>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9">
    <w:name w:val="姓名及分機"/>
    <w:basedOn w:val="a9"/>
    <w:link w:val="afa"/>
    <w:pPr>
      <w:ind w:leftChars="0" w:left="0" w:firstLineChars="0" w:firstLine="0"/>
      <w:jc w:val="right"/>
    </w:pPr>
    <w:rPr>
      <w:sz w:val="24"/>
    </w:rPr>
  </w:style>
  <w:style w:type="paragraph" w:customStyle="1" w:styleId="afb">
    <w:name w:val="前言(一)(二)(三)"/>
    <w:basedOn w:val="a9"/>
    <w:link w:val="afc"/>
    <w:pPr>
      <w:ind w:leftChars="0" w:left="100" w:hangingChars="100" w:hanging="100"/>
    </w:pPr>
  </w:style>
  <w:style w:type="paragraph" w:customStyle="1" w:styleId="1233">
    <w:name w:val="(1)(2)(3)"/>
    <w:basedOn w:val="a9"/>
    <w:link w:val="1234"/>
    <w:pPr>
      <w:ind w:leftChars="400" w:left="500" w:hangingChars="100" w:hanging="100"/>
    </w:pPr>
  </w:style>
  <w:style w:type="paragraph" w:customStyle="1" w:styleId="200">
    <w:name w:val="表格內文(20行高)"/>
    <w:basedOn w:val="142"/>
    <w:link w:val="201"/>
    <w:pPr>
      <w:spacing w:line="400" w:lineRule="exact"/>
    </w:pPr>
  </w:style>
  <w:style w:type="paragraph" w:styleId="afd">
    <w:name w:val="header"/>
    <w:basedOn w:val="a9"/>
    <w:link w:val="afe"/>
    <w:uiPriority w:val="99"/>
    <w:unhideWhenUsed/>
    <w:rsid w:val="00BC6D2D"/>
    <w:pPr>
      <w:tabs>
        <w:tab w:val="center" w:pos="4153"/>
        <w:tab w:val="right" w:pos="8306"/>
      </w:tabs>
      <w:snapToGrid w:val="0"/>
    </w:pPr>
    <w:rPr>
      <w:sz w:val="20"/>
      <w:szCs w:val="20"/>
    </w:rPr>
  </w:style>
  <w:style w:type="paragraph" w:styleId="af7">
    <w:name w:val="table of figures"/>
    <w:basedOn w:val="a9"/>
    <w:next w:val="a9"/>
    <w:link w:val="aff"/>
    <w:uiPriority w:val="99"/>
    <w:semiHidden/>
    <w:pPr>
      <w:ind w:leftChars="400" w:left="960" w:hangingChars="200" w:hanging="480"/>
    </w:pPr>
  </w:style>
  <w:style w:type="paragraph" w:customStyle="1" w:styleId="22">
    <w:name w:val="(一)下內文縮2"/>
    <w:basedOn w:val="a9"/>
    <w:link w:val="23"/>
    <w:qFormat/>
    <w:pPr>
      <w:adjustRightInd w:val="0"/>
      <w:ind w:leftChars="300" w:left="300"/>
    </w:pPr>
  </w:style>
  <w:style w:type="paragraph" w:styleId="13">
    <w:name w:val="toc 1"/>
    <w:basedOn w:val="a9"/>
    <w:next w:val="a9"/>
    <w:autoRedefine/>
    <w:uiPriority w:val="39"/>
    <w:qFormat/>
    <w:rsid w:val="00FF4E47"/>
    <w:pPr>
      <w:tabs>
        <w:tab w:val="right" w:leader="hyphen" w:pos="8364"/>
      </w:tabs>
      <w:ind w:leftChars="0" w:left="487" w:hangingChars="200" w:hanging="487"/>
    </w:pPr>
    <w:rPr>
      <w:b/>
      <w:sz w:val="24"/>
    </w:rPr>
  </w:style>
  <w:style w:type="paragraph" w:styleId="24">
    <w:name w:val="toc 2"/>
    <w:basedOn w:val="a9"/>
    <w:next w:val="a9"/>
    <w:autoRedefine/>
    <w:uiPriority w:val="39"/>
    <w:qFormat/>
    <w:rsid w:val="009438B1"/>
    <w:pPr>
      <w:tabs>
        <w:tab w:val="right" w:leader="hyphen" w:pos="8364"/>
      </w:tabs>
      <w:ind w:leftChars="0" w:left="487" w:right="340" w:hangingChars="200" w:hanging="487"/>
    </w:pPr>
    <w:rPr>
      <w:sz w:val="24"/>
    </w:rPr>
  </w:style>
  <w:style w:type="character" w:customStyle="1" w:styleId="afe">
    <w:name w:val="頁首 字元"/>
    <w:link w:val="afd"/>
    <w:uiPriority w:val="99"/>
    <w:rsid w:val="00BC6D2D"/>
    <w:rPr>
      <w:rFonts w:ascii="標楷體" w:eastAsia="標楷體"/>
      <w:snapToGrid w:val="0"/>
      <w:kern w:val="2"/>
    </w:rPr>
  </w:style>
  <w:style w:type="paragraph" w:styleId="aff0">
    <w:name w:val="footer"/>
    <w:basedOn w:val="a9"/>
    <w:link w:val="aff1"/>
    <w:uiPriority w:val="99"/>
    <w:unhideWhenUsed/>
    <w:rsid w:val="00BC6D2D"/>
    <w:pPr>
      <w:tabs>
        <w:tab w:val="center" w:pos="4153"/>
        <w:tab w:val="right" w:pos="8306"/>
      </w:tabs>
      <w:snapToGrid w:val="0"/>
    </w:pPr>
    <w:rPr>
      <w:sz w:val="20"/>
      <w:szCs w:val="20"/>
    </w:rPr>
  </w:style>
  <w:style w:type="character" w:customStyle="1" w:styleId="aff1">
    <w:name w:val="頁尾 字元"/>
    <w:link w:val="aff0"/>
    <w:uiPriority w:val="99"/>
    <w:rsid w:val="00BC6D2D"/>
    <w:rPr>
      <w:rFonts w:ascii="標楷體" w:eastAsia="標楷體"/>
      <w:snapToGrid w:val="0"/>
      <w:kern w:val="2"/>
    </w:rPr>
  </w:style>
  <w:style w:type="character" w:customStyle="1" w:styleId="12">
    <w:name w:val="標題 1 字元"/>
    <w:aliases w:val="法規名稱 字元"/>
    <w:link w:val="11"/>
    <w:uiPriority w:val="9"/>
    <w:rsid w:val="00383DFE"/>
    <w:rPr>
      <w:rFonts w:ascii="Arial" w:hAnsi="Arial"/>
      <w:b/>
      <w:bCs/>
      <w:snapToGrid w:val="0"/>
      <w:kern w:val="52"/>
      <w:sz w:val="52"/>
      <w:szCs w:val="52"/>
    </w:rPr>
  </w:style>
  <w:style w:type="paragraph" w:customStyle="1" w:styleId="aff2">
    <w:name w:val=" 字元 字元 字元"/>
    <w:basedOn w:val="a9"/>
    <w:rsid w:val="00383D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
    <w:name w:val="第二層(14號字) 字元1"/>
    <w:link w:val="14"/>
    <w:rsid w:val="00383DFE"/>
    <w:rPr>
      <w:rFonts w:ascii="標楷體" w:eastAsia="標楷體"/>
      <w:b/>
      <w:snapToGrid w:val="0"/>
      <w:kern w:val="2"/>
      <w:sz w:val="28"/>
    </w:rPr>
  </w:style>
  <w:style w:type="character" w:customStyle="1" w:styleId="af1">
    <w:name w:val="(一)(二)(三) 字元"/>
    <w:link w:val="af0"/>
    <w:rsid w:val="00383DFE"/>
    <w:rPr>
      <w:rFonts w:ascii="標楷體" w:eastAsia="標楷體"/>
      <w:snapToGrid w:val="0"/>
      <w:kern w:val="2"/>
      <w:sz w:val="28"/>
      <w:szCs w:val="28"/>
    </w:rPr>
  </w:style>
  <w:style w:type="character" w:customStyle="1" w:styleId="af3">
    <w:name w:val="(一)下內文 字元"/>
    <w:link w:val="af2"/>
    <w:rsid w:val="00383DFE"/>
    <w:rPr>
      <w:rFonts w:ascii="標楷體" w:eastAsia="標楷體"/>
      <w:snapToGrid w:val="0"/>
      <w:kern w:val="2"/>
      <w:sz w:val="28"/>
      <w:szCs w:val="28"/>
    </w:rPr>
  </w:style>
  <w:style w:type="character" w:customStyle="1" w:styleId="1232">
    <w:name w:val="1.2.3. 字元"/>
    <w:link w:val="1231"/>
    <w:rsid w:val="00383DFE"/>
    <w:rPr>
      <w:rFonts w:ascii="標楷體" w:eastAsia="標楷體"/>
      <w:snapToGrid w:val="0"/>
      <w:kern w:val="2"/>
      <w:sz w:val="28"/>
      <w:szCs w:val="28"/>
    </w:rPr>
  </w:style>
  <w:style w:type="character" w:customStyle="1" w:styleId="af5">
    <w:name w:val="結論 字元"/>
    <w:link w:val="af4"/>
    <w:rsid w:val="00383DFE"/>
    <w:rPr>
      <w:rFonts w:ascii="標楷體" w:eastAsia="標楷體"/>
      <w:snapToGrid w:val="0"/>
      <w:kern w:val="2"/>
      <w:sz w:val="28"/>
      <w:szCs w:val="28"/>
    </w:rPr>
  </w:style>
  <w:style w:type="character" w:customStyle="1" w:styleId="143">
    <w:name w:val="表格內文(14行高) 字元"/>
    <w:link w:val="142"/>
    <w:rsid w:val="00383DFE"/>
    <w:rPr>
      <w:rFonts w:ascii="標楷體" w:eastAsia="標楷體"/>
      <w:snapToGrid w:val="0"/>
      <w:kern w:val="2"/>
      <w:sz w:val="24"/>
      <w:szCs w:val="28"/>
    </w:rPr>
  </w:style>
  <w:style w:type="character" w:customStyle="1" w:styleId="145">
    <w:name w:val="第一層(14號字) 字元"/>
    <w:link w:val="144"/>
    <w:rsid w:val="00383DFE"/>
    <w:rPr>
      <w:rFonts w:ascii="標楷體" w:eastAsia="標楷體"/>
      <w:b/>
      <w:snapToGrid w:val="0"/>
      <w:kern w:val="2"/>
      <w:sz w:val="28"/>
    </w:rPr>
  </w:style>
  <w:style w:type="character" w:customStyle="1" w:styleId="afa">
    <w:name w:val="姓名及分機 字元"/>
    <w:link w:val="af9"/>
    <w:rsid w:val="00383DFE"/>
    <w:rPr>
      <w:rFonts w:ascii="標楷體" w:eastAsia="標楷體"/>
      <w:snapToGrid w:val="0"/>
      <w:kern w:val="2"/>
      <w:sz w:val="24"/>
      <w:szCs w:val="28"/>
    </w:rPr>
  </w:style>
  <w:style w:type="character" w:customStyle="1" w:styleId="201">
    <w:name w:val="表格內文(20行高) 字元"/>
    <w:link w:val="200"/>
    <w:rsid w:val="00383DFE"/>
    <w:rPr>
      <w:rFonts w:ascii="標楷體" w:eastAsia="標楷體"/>
      <w:snapToGrid w:val="0"/>
      <w:kern w:val="2"/>
      <w:sz w:val="24"/>
      <w:szCs w:val="28"/>
    </w:rPr>
  </w:style>
  <w:style w:type="character" w:styleId="aff3">
    <w:name w:val="Hyperlink"/>
    <w:uiPriority w:val="99"/>
    <w:rsid w:val="00383DFE"/>
    <w:rPr>
      <w:color w:val="0000FF"/>
      <w:u w:val="single"/>
    </w:rPr>
  </w:style>
  <w:style w:type="character" w:customStyle="1" w:styleId="23">
    <w:name w:val="(一)下內文縮2 字元"/>
    <w:link w:val="22"/>
    <w:rsid w:val="00383DFE"/>
    <w:rPr>
      <w:rFonts w:ascii="標楷體" w:eastAsia="標楷體"/>
      <w:snapToGrid w:val="0"/>
      <w:kern w:val="2"/>
      <w:sz w:val="28"/>
      <w:szCs w:val="28"/>
    </w:rPr>
  </w:style>
  <w:style w:type="table" w:styleId="aff4">
    <w:name w:val="Table Grid"/>
    <w:basedOn w:val="ac"/>
    <w:rsid w:val="00383D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footnote text"/>
    <w:basedOn w:val="a9"/>
    <w:link w:val="aff6"/>
    <w:uiPriority w:val="99"/>
    <w:unhideWhenUsed/>
    <w:rsid w:val="00383DFE"/>
    <w:pPr>
      <w:snapToGrid w:val="0"/>
      <w:jc w:val="left"/>
    </w:pPr>
    <w:rPr>
      <w:sz w:val="20"/>
      <w:szCs w:val="20"/>
    </w:rPr>
  </w:style>
  <w:style w:type="character" w:customStyle="1" w:styleId="aff6">
    <w:name w:val="註腳文字 字元"/>
    <w:link w:val="aff5"/>
    <w:uiPriority w:val="99"/>
    <w:rsid w:val="00383DFE"/>
    <w:rPr>
      <w:rFonts w:ascii="標楷體" w:eastAsia="標楷體"/>
      <w:snapToGrid w:val="0"/>
      <w:kern w:val="2"/>
    </w:rPr>
  </w:style>
  <w:style w:type="character" w:styleId="aff7">
    <w:name w:val="footnote reference"/>
    <w:aliases w:val="FR,Ref,de nota al pie,註腳內容,Error-Fußnotenzeichen5,Error-Fußnotenzeichen6,Error-Fußnotenzeichen3"/>
    <w:unhideWhenUsed/>
    <w:rsid w:val="00383DFE"/>
    <w:rPr>
      <w:vertAlign w:val="superscript"/>
    </w:rPr>
  </w:style>
  <w:style w:type="paragraph" w:customStyle="1" w:styleId="15">
    <w:name w:val=" 字元 字元1"/>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8">
    <w:name w:val="Balloon Text"/>
    <w:basedOn w:val="a9"/>
    <w:link w:val="aff9"/>
    <w:uiPriority w:val="99"/>
    <w:unhideWhenUsed/>
    <w:rsid w:val="00661F93"/>
    <w:pPr>
      <w:spacing w:line="240" w:lineRule="auto"/>
    </w:pPr>
    <w:rPr>
      <w:rFonts w:ascii="Cambria" w:eastAsia="新細明體" w:hAnsi="Cambria"/>
      <w:sz w:val="18"/>
      <w:szCs w:val="18"/>
    </w:rPr>
  </w:style>
  <w:style w:type="character" w:customStyle="1" w:styleId="aff9">
    <w:name w:val="註解方塊文字 字元"/>
    <w:link w:val="aff8"/>
    <w:uiPriority w:val="99"/>
    <w:rsid w:val="00661F93"/>
    <w:rPr>
      <w:rFonts w:ascii="Cambria" w:eastAsia="新細明體" w:hAnsi="Cambria" w:cs="Times New Roman"/>
      <w:snapToGrid w:val="0"/>
      <w:kern w:val="2"/>
      <w:sz w:val="18"/>
      <w:szCs w:val="18"/>
    </w:rPr>
  </w:style>
  <w:style w:type="character" w:customStyle="1" w:styleId="21">
    <w:name w:val="標題 2 字元"/>
    <w:aliases w:val="條 字元"/>
    <w:link w:val="20"/>
    <w:uiPriority w:val="9"/>
    <w:rsid w:val="001E0617"/>
    <w:rPr>
      <w:rFonts w:ascii="Cambria" w:hAnsi="Cambria"/>
      <w:b/>
      <w:bCs/>
      <w:snapToGrid w:val="0"/>
      <w:kern w:val="2"/>
      <w:sz w:val="48"/>
      <w:szCs w:val="48"/>
    </w:rPr>
  </w:style>
  <w:style w:type="paragraph" w:customStyle="1" w:styleId="affa">
    <w:name w:val=" 字元 字元 字元 字元"/>
    <w:basedOn w:val="a9"/>
    <w:semiHidden/>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b">
    <w:name w:val="page number"/>
    <w:rsid w:val="001E0617"/>
  </w:style>
  <w:style w:type="paragraph" w:customStyle="1" w:styleId="affc">
    <w:name w:val="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2"/>
    <w:basedOn w:val="a9"/>
    <w:rsid w:val="001E061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41">
    <w:name w:val=" 字元 字元4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註腳對齊"/>
    <w:basedOn w:val="aff5"/>
    <w:qFormat/>
    <w:rsid w:val="001E0617"/>
    <w:pPr>
      <w:spacing w:line="300" w:lineRule="exact"/>
      <w:ind w:leftChars="252" w:left="784" w:firstLineChars="0" w:hanging="70"/>
      <w:jc w:val="both"/>
    </w:pPr>
    <w:rPr>
      <w:sz w:val="22"/>
      <w:szCs w:val="22"/>
    </w:rPr>
  </w:style>
  <w:style w:type="paragraph" w:customStyle="1" w:styleId="51">
    <w:name w:val=" 字元 字元5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 字元 字元1 字元 字元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e">
    <w:name w:val=" 字元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HTML">
    <w:name w:val="HTML Preformatted"/>
    <w:basedOn w:val="a9"/>
    <w:link w:val="HTML0"/>
    <w:rsid w:val="001E06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1E0617"/>
    <w:rPr>
      <w:rFonts w:ascii="細明體" w:eastAsia="細明體" w:hAnsi="細明體" w:cs="細明體"/>
      <w:color w:val="000000"/>
      <w:sz w:val="24"/>
      <w:szCs w:val="24"/>
    </w:rPr>
  </w:style>
  <w:style w:type="character" w:customStyle="1" w:styleId="aff">
    <w:name w:val="圖表目錄 字元"/>
    <w:link w:val="af7"/>
    <w:rsid w:val="001E0617"/>
    <w:rPr>
      <w:rFonts w:ascii="標楷體" w:eastAsia="標楷體"/>
      <w:snapToGrid w:val="0"/>
      <w:kern w:val="2"/>
      <w:sz w:val="28"/>
      <w:szCs w:val="28"/>
    </w:rPr>
  </w:style>
  <w:style w:type="character" w:styleId="afff">
    <w:name w:val="Intense Reference"/>
    <w:uiPriority w:val="32"/>
    <w:qFormat/>
    <w:rsid w:val="001E0617"/>
    <w:rPr>
      <w:b/>
      <w:bCs/>
      <w:smallCaps/>
      <w:color w:val="C0504D"/>
      <w:spacing w:val="5"/>
      <w:u w:val="single"/>
    </w:rPr>
  </w:style>
  <w:style w:type="numbering" w:customStyle="1" w:styleId="18">
    <w:name w:val="無清單1"/>
    <w:next w:val="ad"/>
    <w:semiHidden/>
    <w:unhideWhenUsed/>
    <w:rsid w:val="001E0617"/>
  </w:style>
  <w:style w:type="paragraph" w:customStyle="1" w:styleId="afff0">
    <w:name w:val="註腳"/>
    <w:basedOn w:val="aff5"/>
    <w:qFormat/>
    <w:rsid w:val="001E0617"/>
    <w:pPr>
      <w:spacing w:line="240" w:lineRule="auto"/>
      <w:ind w:leftChars="0" w:left="252" w:hangingChars="89" w:hanging="252"/>
      <w:jc w:val="both"/>
    </w:pPr>
    <w:rPr>
      <w:bCs/>
      <w:noProof/>
      <w:snapToGrid/>
      <w:kern w:val="0"/>
      <w:sz w:val="22"/>
      <w:szCs w:val="28"/>
    </w:rPr>
  </w:style>
  <w:style w:type="paragraph" w:customStyle="1" w:styleId="afff1">
    <w:name w:val="註"/>
    <w:basedOn w:val="a9"/>
    <w:link w:val="afff2"/>
    <w:rsid w:val="001E0617"/>
    <w:pPr>
      <w:spacing w:line="320" w:lineRule="exact"/>
      <w:ind w:leftChars="0" w:left="0" w:firstLineChars="0" w:firstLine="0"/>
    </w:pPr>
  </w:style>
  <w:style w:type="character" w:customStyle="1" w:styleId="afff2">
    <w:name w:val="註 字元"/>
    <w:link w:val="afff1"/>
    <w:rsid w:val="001E0617"/>
    <w:rPr>
      <w:rFonts w:ascii="標楷體" w:eastAsia="標楷體"/>
      <w:snapToGrid w:val="0"/>
      <w:kern w:val="2"/>
      <w:sz w:val="28"/>
      <w:szCs w:val="28"/>
    </w:rPr>
  </w:style>
  <w:style w:type="character" w:customStyle="1" w:styleId="19">
    <w:name w:val="結論 字元1"/>
    <w:rsid w:val="001E0617"/>
    <w:rPr>
      <w:rFonts w:ascii="標楷體" w:eastAsia="標楷體"/>
      <w:snapToGrid w:val="0"/>
      <w:kern w:val="2"/>
      <w:sz w:val="28"/>
      <w:szCs w:val="28"/>
    </w:rPr>
  </w:style>
  <w:style w:type="paragraph" w:customStyle="1" w:styleId="52">
    <w:name w:val=" 字元 字元5"/>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4">
    <w:name w:val="(1)(2)(3) 字元"/>
    <w:link w:val="1233"/>
    <w:rsid w:val="001E0617"/>
    <w:rPr>
      <w:rFonts w:ascii="標楷體" w:eastAsia="標楷體"/>
      <w:snapToGrid w:val="0"/>
      <w:kern w:val="2"/>
      <w:sz w:val="28"/>
      <w:szCs w:val="28"/>
    </w:rPr>
  </w:style>
  <w:style w:type="paragraph" w:customStyle="1" w:styleId="1a">
    <w:name w:val="註腳樣式1"/>
    <w:basedOn w:val="aff5"/>
    <w:rsid w:val="001E0617"/>
    <w:pPr>
      <w:ind w:left="566" w:firstLine="406"/>
    </w:pPr>
  </w:style>
  <w:style w:type="character" w:customStyle="1" w:styleId="1235">
    <w:name w:val="(1)(2)(3)非粗體 字元"/>
    <w:link w:val="1236"/>
    <w:locked/>
    <w:rsid w:val="001E0617"/>
    <w:rPr>
      <w:rFonts w:ascii="標楷體" w:eastAsia="標楷體" w:hAnsi="標楷體"/>
      <w:kern w:val="2"/>
      <w:sz w:val="28"/>
      <w:szCs w:val="24"/>
      <w:lang w:val="x-none" w:eastAsia="x-none"/>
    </w:rPr>
  </w:style>
  <w:style w:type="paragraph" w:customStyle="1" w:styleId="1236">
    <w:name w:val="(1)(2)(3)非粗體"/>
    <w:basedOn w:val="1233"/>
    <w:link w:val="1235"/>
    <w:qFormat/>
    <w:rsid w:val="001E0617"/>
    <w:pPr>
      <w:widowControl/>
      <w:spacing w:line="480" w:lineRule="exact"/>
      <w:ind w:left="1416" w:hanging="283"/>
    </w:pPr>
    <w:rPr>
      <w:rFonts w:hAnsi="標楷體"/>
      <w:snapToGrid/>
      <w:szCs w:val="24"/>
      <w:lang w:val="x-none" w:eastAsia="x-none"/>
    </w:rPr>
  </w:style>
  <w:style w:type="paragraph" w:customStyle="1" w:styleId="27">
    <w:name w:val=" 字元 字元2"/>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Signature"/>
    <w:basedOn w:val="a9"/>
    <w:link w:val="afff4"/>
    <w:rsid w:val="001E061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4">
    <w:name w:val="簽名 字元"/>
    <w:link w:val="afff3"/>
    <w:rsid w:val="001E0617"/>
    <w:rPr>
      <w:spacing w:val="-5"/>
      <w:sz w:val="18"/>
    </w:rPr>
  </w:style>
  <w:style w:type="paragraph" w:customStyle="1" w:styleId="afff5">
    <w:name w:val="速別"/>
    <w:basedOn w:val="a9"/>
    <w:rsid w:val="001E0617"/>
    <w:pPr>
      <w:snapToGrid w:val="0"/>
      <w:spacing w:line="240" w:lineRule="auto"/>
      <w:ind w:leftChars="0" w:left="0" w:firstLineChars="0" w:firstLine="0"/>
      <w:jc w:val="left"/>
    </w:pPr>
    <w:rPr>
      <w:rFonts w:ascii="Times New Roman"/>
      <w:snapToGrid/>
      <w:sz w:val="24"/>
      <w:szCs w:val="20"/>
    </w:rPr>
  </w:style>
  <w:style w:type="paragraph" w:styleId="afff6">
    <w:name w:val="Plain Text"/>
    <w:basedOn w:val="a9"/>
    <w:link w:val="afff7"/>
    <w:uiPriority w:val="99"/>
    <w:unhideWhenUsed/>
    <w:rsid w:val="001E0617"/>
    <w:rPr>
      <w:rFonts w:ascii="細明體" w:eastAsia="細明體" w:hAnsi="Courier New" w:cs="Courier New"/>
      <w:snapToGrid/>
      <w:sz w:val="24"/>
      <w:szCs w:val="24"/>
    </w:rPr>
  </w:style>
  <w:style w:type="character" w:customStyle="1" w:styleId="afff7">
    <w:name w:val="純文字 字元"/>
    <w:link w:val="afff6"/>
    <w:uiPriority w:val="99"/>
    <w:rsid w:val="001E0617"/>
    <w:rPr>
      <w:rFonts w:ascii="細明體" w:eastAsia="細明體" w:hAnsi="Courier New" w:cs="Courier New"/>
      <w:kern w:val="2"/>
      <w:sz w:val="24"/>
      <w:szCs w:val="24"/>
    </w:rPr>
  </w:style>
  <w:style w:type="paragraph" w:styleId="31">
    <w:name w:val="toc 3"/>
    <w:basedOn w:val="a9"/>
    <w:next w:val="a9"/>
    <w:autoRedefine/>
    <w:uiPriority w:val="39"/>
    <w:unhideWhenUsed/>
    <w:qFormat/>
    <w:rsid w:val="001E0617"/>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9"/>
    <w:next w:val="a9"/>
    <w:autoRedefine/>
    <w:uiPriority w:val="39"/>
    <w:unhideWhenUsed/>
    <w:rsid w:val="001E0617"/>
    <w:pPr>
      <w:spacing w:line="240" w:lineRule="auto"/>
      <w:ind w:leftChars="600" w:left="1440" w:firstLineChars="0" w:firstLine="0"/>
      <w:jc w:val="left"/>
    </w:pPr>
    <w:rPr>
      <w:rFonts w:ascii="Calibri" w:eastAsia="新細明體" w:hAnsi="Calibri"/>
      <w:snapToGrid/>
      <w:sz w:val="24"/>
      <w:szCs w:val="22"/>
    </w:rPr>
  </w:style>
  <w:style w:type="paragraph" w:styleId="53">
    <w:name w:val="toc 5"/>
    <w:basedOn w:val="a9"/>
    <w:next w:val="a9"/>
    <w:autoRedefine/>
    <w:uiPriority w:val="39"/>
    <w:unhideWhenUsed/>
    <w:rsid w:val="001E061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9"/>
    <w:next w:val="a9"/>
    <w:autoRedefine/>
    <w:uiPriority w:val="39"/>
    <w:unhideWhenUsed/>
    <w:rsid w:val="001E061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9"/>
    <w:next w:val="a9"/>
    <w:autoRedefine/>
    <w:uiPriority w:val="39"/>
    <w:unhideWhenUsed/>
    <w:rsid w:val="001E061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9"/>
    <w:next w:val="a9"/>
    <w:autoRedefine/>
    <w:uiPriority w:val="39"/>
    <w:unhideWhenUsed/>
    <w:rsid w:val="001E061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9"/>
    <w:next w:val="a9"/>
    <w:autoRedefine/>
    <w:uiPriority w:val="39"/>
    <w:unhideWhenUsed/>
    <w:rsid w:val="001E0617"/>
    <w:pPr>
      <w:spacing w:line="240" w:lineRule="auto"/>
      <w:ind w:leftChars="1600" w:left="3840" w:firstLineChars="0" w:firstLine="0"/>
      <w:jc w:val="left"/>
    </w:pPr>
    <w:rPr>
      <w:rFonts w:ascii="Calibri" w:eastAsia="新細明體" w:hAnsi="Calibri"/>
      <w:snapToGrid/>
      <w:sz w:val="24"/>
      <w:szCs w:val="22"/>
    </w:rPr>
  </w:style>
  <w:style w:type="character" w:customStyle="1" w:styleId="30">
    <w:name w:val="標題 3 字元"/>
    <w:link w:val="3"/>
    <w:uiPriority w:val="9"/>
    <w:rsid w:val="00B01738"/>
    <w:rPr>
      <w:rFonts w:ascii="Arial Black" w:hAnsi="Arial Black"/>
      <w:spacing w:val="-5"/>
      <w:kern w:val="28"/>
      <w:sz w:val="18"/>
    </w:rPr>
  </w:style>
  <w:style w:type="character" w:customStyle="1" w:styleId="40">
    <w:name w:val="標題 4 字元"/>
    <w:link w:val="4"/>
    <w:rsid w:val="00B01738"/>
    <w:rPr>
      <w:rFonts w:ascii="Arial Black" w:hAnsi="Arial Black"/>
      <w:spacing w:val="-2"/>
      <w:kern w:val="28"/>
      <w:sz w:val="18"/>
    </w:rPr>
  </w:style>
  <w:style w:type="character" w:customStyle="1" w:styleId="50">
    <w:name w:val="標題 5 字元"/>
    <w:link w:val="5"/>
    <w:rsid w:val="00B01738"/>
    <w:rPr>
      <w:rFonts w:ascii="Arial Black" w:hAnsi="Arial Black"/>
      <w:spacing w:val="-2"/>
      <w:kern w:val="28"/>
      <w:sz w:val="18"/>
    </w:rPr>
  </w:style>
  <w:style w:type="character" w:customStyle="1" w:styleId="60">
    <w:name w:val="標題 6 字元"/>
    <w:link w:val="6"/>
    <w:rsid w:val="00B01738"/>
    <w:rPr>
      <w:rFonts w:ascii="標楷體" w:eastAsia="標楷體" w:hAnsi="Arial"/>
      <w:kern w:val="2"/>
      <w:sz w:val="32"/>
      <w:szCs w:val="36"/>
      <w:lang w:val="x-none" w:eastAsia="x-none"/>
    </w:rPr>
  </w:style>
  <w:style w:type="character" w:customStyle="1" w:styleId="70">
    <w:name w:val="標題 7 字元"/>
    <w:link w:val="7"/>
    <w:rsid w:val="00B01738"/>
    <w:rPr>
      <w:rFonts w:ascii="標楷體" w:eastAsia="標楷體" w:hAnsi="Arial"/>
      <w:bCs/>
      <w:kern w:val="2"/>
      <w:sz w:val="32"/>
      <w:szCs w:val="36"/>
      <w:lang w:val="x-none" w:eastAsia="x-none"/>
    </w:rPr>
  </w:style>
  <w:style w:type="character" w:customStyle="1" w:styleId="80">
    <w:name w:val="標題 8 字元"/>
    <w:link w:val="8"/>
    <w:rsid w:val="00B01738"/>
    <w:rPr>
      <w:rFonts w:ascii="標楷體" w:eastAsia="標楷體" w:hAnsi="Arial"/>
      <w:kern w:val="2"/>
      <w:sz w:val="32"/>
      <w:szCs w:val="36"/>
      <w:lang w:val="x-none" w:eastAsia="x-none"/>
    </w:rPr>
  </w:style>
  <w:style w:type="character" w:customStyle="1" w:styleId="146">
    <w:name w:val="第二層(14號字) 字元"/>
    <w:rsid w:val="00E72EAA"/>
    <w:rPr>
      <w:rFonts w:ascii="標楷體" w:eastAsia="標楷體"/>
      <w:b/>
      <w:snapToGrid w:val="0"/>
      <w:kern w:val="2"/>
      <w:sz w:val="28"/>
    </w:rPr>
  </w:style>
  <w:style w:type="character" w:styleId="afff8">
    <w:name w:val="Emphasis"/>
    <w:uiPriority w:val="20"/>
    <w:qFormat/>
    <w:rsid w:val="00B01738"/>
    <w:rPr>
      <w:b w:val="0"/>
      <w:bCs w:val="0"/>
      <w:i w:val="0"/>
      <w:iCs w:val="0"/>
      <w:color w:val="DD4B39"/>
    </w:rPr>
  </w:style>
  <w:style w:type="character" w:customStyle="1" w:styleId="st1">
    <w:name w:val="st1"/>
    <w:rsid w:val="00B01738"/>
  </w:style>
  <w:style w:type="character" w:customStyle="1" w:styleId="1b">
    <w:name w:val="(一)(二)(三) 字元1"/>
    <w:rsid w:val="00E72EAA"/>
    <w:rPr>
      <w:rFonts w:ascii="標楷體" w:eastAsia="標楷體"/>
      <w:snapToGrid w:val="0"/>
      <w:kern w:val="2"/>
      <w:sz w:val="28"/>
      <w:szCs w:val="28"/>
    </w:rPr>
  </w:style>
  <w:style w:type="character" w:customStyle="1" w:styleId="afc">
    <w:name w:val="前言(一)(二)(三) 字元"/>
    <w:link w:val="afb"/>
    <w:rsid w:val="00B01738"/>
    <w:rPr>
      <w:rFonts w:ascii="標楷體" w:eastAsia="標楷體"/>
      <w:snapToGrid w:val="0"/>
      <w:kern w:val="2"/>
      <w:sz w:val="28"/>
      <w:szCs w:val="28"/>
    </w:rPr>
  </w:style>
  <w:style w:type="paragraph" w:customStyle="1" w:styleId="1c">
    <w:name w:val="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9">
    <w:name w:val="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CM100">
    <w:name w:val="CM100"/>
    <w:basedOn w:val="a9"/>
    <w:next w:val="a9"/>
    <w:rsid w:val="00E72EAA"/>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customStyle="1" w:styleId="CM2">
    <w:name w:val="CM2"/>
    <w:basedOn w:val="a9"/>
    <w:next w:val="a9"/>
    <w:rsid w:val="00E72EAA"/>
    <w:pPr>
      <w:autoSpaceDE w:val="0"/>
      <w:autoSpaceDN w:val="0"/>
      <w:adjustRightInd w:val="0"/>
      <w:spacing w:line="748" w:lineRule="atLeast"/>
      <w:ind w:leftChars="0" w:left="0" w:firstLineChars="0" w:firstLine="0"/>
      <w:jc w:val="left"/>
    </w:pPr>
    <w:rPr>
      <w:rFonts w:ascii="Times New Roman" w:eastAsia="新細明體"/>
      <w:snapToGrid/>
      <w:kern w:val="0"/>
      <w:sz w:val="24"/>
      <w:szCs w:val="24"/>
    </w:rPr>
  </w:style>
  <w:style w:type="paragraph" w:customStyle="1" w:styleId="43">
    <w:name w:val="字元4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2">
    <w:name w:val=" 字元3"/>
    <w:rsid w:val="00B01738"/>
    <w:rPr>
      <w:rFonts w:eastAsia="標楷體"/>
      <w:snapToGrid w:val="0"/>
      <w:kern w:val="2"/>
    </w:rPr>
  </w:style>
  <w:style w:type="character" w:customStyle="1" w:styleId="44">
    <w:name w:val=" 字元4"/>
    <w:semiHidden/>
    <w:rsid w:val="00B01738"/>
    <w:rPr>
      <w:rFonts w:ascii="標楷體" w:eastAsia="標楷體"/>
      <w:snapToGrid w:val="0"/>
      <w:kern w:val="2"/>
    </w:rPr>
  </w:style>
  <w:style w:type="paragraph" w:customStyle="1" w:styleId="DocumentLabel">
    <w:name w:val="Document Label"/>
    <w:basedOn w:val="a9"/>
    <w:rsid w:val="00B0173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1d">
    <w:name w:val="註腳樣式樣式1"/>
    <w:basedOn w:val="aff5"/>
    <w:rsid w:val="00B01738"/>
    <w:pPr>
      <w:spacing w:line="400" w:lineRule="exact"/>
      <w:ind w:leftChars="10" w:left="673" w:hangingChars="265" w:hanging="645"/>
      <w:jc w:val="both"/>
    </w:pPr>
    <w:rPr>
      <w:sz w:val="24"/>
      <w:szCs w:val="24"/>
    </w:rPr>
  </w:style>
  <w:style w:type="paragraph" w:customStyle="1" w:styleId="bigf">
    <w:name w:val="bigf"/>
    <w:basedOn w:val="a9"/>
    <w:rsid w:val="00B0173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01738"/>
    <w:rPr>
      <w:rFonts w:ascii="Arial" w:hAnsi="Arial" w:cs="Arial" w:hint="default"/>
      <w:sz w:val="16"/>
      <w:szCs w:val="16"/>
    </w:rPr>
  </w:style>
  <w:style w:type="character" w:customStyle="1" w:styleId="txt24rb1">
    <w:name w:val="txt24rb1"/>
    <w:rsid w:val="00B01738"/>
    <w:rPr>
      <w:b/>
      <w:bCs/>
      <w:color w:val="E5180D"/>
      <w:sz w:val="24"/>
      <w:szCs w:val="24"/>
    </w:rPr>
  </w:style>
  <w:style w:type="character" w:customStyle="1" w:styleId="txt131">
    <w:name w:val="txt131"/>
    <w:rsid w:val="00B01738"/>
    <w:rPr>
      <w:rFonts w:ascii="sөũ" w:hAnsi="sөũ" w:hint="default"/>
      <w:sz w:val="13"/>
      <w:szCs w:val="13"/>
    </w:rPr>
  </w:style>
  <w:style w:type="character" w:customStyle="1" w:styleId="txt151">
    <w:name w:val="txt151"/>
    <w:rsid w:val="00B01738"/>
    <w:rPr>
      <w:rFonts w:ascii="sөũ" w:hAnsi="sөũ" w:hint="default"/>
      <w:sz w:val="15"/>
      <w:szCs w:val="15"/>
    </w:rPr>
  </w:style>
  <w:style w:type="paragraph" w:styleId="Web">
    <w:name w:val="Normal (Web)"/>
    <w:basedOn w:val="a9"/>
    <w:uiPriority w:val="9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a">
    <w:name w:val="FollowedHyperlink"/>
    <w:uiPriority w:val="99"/>
    <w:rsid w:val="00B01738"/>
    <w:rPr>
      <w:color w:val="800080"/>
      <w:u w:val="single"/>
    </w:rPr>
  </w:style>
  <w:style w:type="character" w:customStyle="1" w:styleId="15pxtext081">
    <w:name w:val="15px_text_081"/>
    <w:rsid w:val="00B01738"/>
    <w:rPr>
      <w:color w:val="272727"/>
      <w:spacing w:val="15"/>
      <w:sz w:val="23"/>
      <w:szCs w:val="23"/>
    </w:rPr>
  </w:style>
  <w:style w:type="paragraph" w:styleId="afffb">
    <w:name w:val="Body Text Indent"/>
    <w:basedOn w:val="a9"/>
    <w:link w:val="afffc"/>
    <w:rsid w:val="00B01738"/>
    <w:pPr>
      <w:spacing w:line="240" w:lineRule="auto"/>
      <w:ind w:leftChars="0" w:left="703" w:firstLineChars="0" w:firstLine="851"/>
    </w:pPr>
    <w:rPr>
      <w:rFonts w:hAnsi="Courier New"/>
      <w:snapToGrid/>
      <w:spacing w:val="32"/>
      <w:sz w:val="32"/>
      <w:szCs w:val="20"/>
    </w:rPr>
  </w:style>
  <w:style w:type="character" w:customStyle="1" w:styleId="afffc">
    <w:name w:val="本文縮排 字元"/>
    <w:link w:val="afffb"/>
    <w:rsid w:val="00B01738"/>
    <w:rPr>
      <w:rFonts w:ascii="標楷體" w:eastAsia="標楷體" w:hAnsi="Courier New"/>
      <w:spacing w:val="32"/>
      <w:kern w:val="2"/>
      <w:sz w:val="32"/>
    </w:rPr>
  </w:style>
  <w:style w:type="paragraph" w:customStyle="1" w:styleId="a5">
    <w:name w:val="分項段落"/>
    <w:basedOn w:val="a9"/>
    <w:rsid w:val="00B01738"/>
    <w:pPr>
      <w:widowControl/>
      <w:numPr>
        <w:numId w:val="1"/>
      </w:numPr>
      <w:wordWrap w:val="0"/>
      <w:snapToGrid w:val="0"/>
      <w:spacing w:line="240" w:lineRule="auto"/>
      <w:ind w:leftChars="0" w:firstLineChars="0"/>
      <w:textAlignment w:val="baseline"/>
    </w:pPr>
    <w:rPr>
      <w:rFonts w:ascii="Times New Roman"/>
      <w:noProof/>
      <w:snapToGrid/>
      <w:kern w:val="0"/>
      <w:sz w:val="32"/>
      <w:szCs w:val="20"/>
    </w:rPr>
  </w:style>
  <w:style w:type="paragraph" w:styleId="afffd">
    <w:name w:val="Date"/>
    <w:basedOn w:val="a9"/>
    <w:next w:val="a9"/>
    <w:link w:val="afffe"/>
    <w:rsid w:val="00B01738"/>
    <w:pPr>
      <w:snapToGrid w:val="0"/>
      <w:spacing w:line="240" w:lineRule="auto"/>
      <w:ind w:leftChars="0" w:left="0" w:firstLineChars="0" w:firstLine="0"/>
      <w:jc w:val="right"/>
    </w:pPr>
    <w:rPr>
      <w:rFonts w:hAnsi="標楷體" w:cs="Arial"/>
      <w:b/>
      <w:bCs/>
      <w:snapToGrid/>
      <w:color w:val="000000"/>
      <w:sz w:val="40"/>
      <w:szCs w:val="20"/>
    </w:rPr>
  </w:style>
  <w:style w:type="character" w:customStyle="1" w:styleId="afffe">
    <w:name w:val="日期 字元"/>
    <w:link w:val="afffd"/>
    <w:rsid w:val="00B01738"/>
    <w:rPr>
      <w:rFonts w:ascii="標楷體" w:eastAsia="標楷體" w:hAnsi="標楷體" w:cs="Arial"/>
      <w:b/>
      <w:bCs/>
      <w:color w:val="000000"/>
      <w:kern w:val="2"/>
      <w:sz w:val="40"/>
    </w:rPr>
  </w:style>
  <w:style w:type="paragraph" w:customStyle="1" w:styleId="affff">
    <w:name w:val="公文(後續會稿單位)"/>
    <w:basedOn w:val="a9"/>
    <w:rsid w:val="00B01738"/>
    <w:pPr>
      <w:spacing w:line="240" w:lineRule="auto"/>
      <w:ind w:leftChars="500" w:left="1200" w:firstLineChars="0" w:firstLine="0"/>
    </w:pPr>
    <w:rPr>
      <w:rFonts w:hAnsi="標楷體"/>
      <w:snapToGrid/>
      <w:sz w:val="24"/>
      <w:szCs w:val="24"/>
    </w:rPr>
  </w:style>
  <w:style w:type="character" w:styleId="affff0">
    <w:name w:val="Strong"/>
    <w:uiPriority w:val="22"/>
    <w:qFormat/>
    <w:rsid w:val="00B01738"/>
    <w:rPr>
      <w:b/>
      <w:bCs/>
    </w:rPr>
  </w:style>
  <w:style w:type="paragraph" w:customStyle="1" w:styleId="affff1">
    <w:name w:val="公文(後續段落_主旨)"/>
    <w:basedOn w:val="a9"/>
    <w:rsid w:val="00B01738"/>
    <w:pPr>
      <w:widowControl/>
      <w:ind w:leftChars="0" w:left="0" w:firstLineChars="0" w:firstLine="0"/>
      <w:textAlignment w:val="baseline"/>
    </w:pPr>
    <w:rPr>
      <w:rFonts w:ascii="Times New Roman"/>
      <w:noProof/>
      <w:snapToGrid/>
      <w:kern w:val="0"/>
      <w:sz w:val="32"/>
      <w:szCs w:val="20"/>
      <w:lang w:bidi="he-IL"/>
    </w:rPr>
  </w:style>
  <w:style w:type="paragraph" w:customStyle="1" w:styleId="affff2">
    <w:name w:val="公文(後續段落)"/>
    <w:basedOn w:val="a9"/>
    <w:rsid w:val="00B01738"/>
    <w:pPr>
      <w:ind w:leftChars="0" w:left="317" w:firstLineChars="0" w:firstLine="0"/>
      <w:jc w:val="left"/>
    </w:pPr>
    <w:rPr>
      <w:rFonts w:ascii="Times New Roman"/>
      <w:snapToGrid/>
      <w:sz w:val="32"/>
      <w:szCs w:val="24"/>
    </w:rPr>
  </w:style>
  <w:style w:type="paragraph" w:customStyle="1" w:styleId="6-0">
    <w:name w:val="6-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 字元 字元2 字元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3">
    <w:name w:val="文_(一)"/>
    <w:basedOn w:val="a9"/>
    <w:autoRedefine/>
    <w:rsid w:val="00B01738"/>
    <w:pPr>
      <w:topLinePunct/>
      <w:snapToGrid w:val="0"/>
      <w:spacing w:line="300" w:lineRule="auto"/>
      <w:ind w:leftChars="75" w:left="180" w:firstLineChars="192" w:firstLine="538"/>
    </w:pPr>
    <w:rPr>
      <w:rFonts w:hAnsi="標楷體" w:cs="Arial"/>
      <w:kern w:val="0"/>
    </w:rPr>
  </w:style>
  <w:style w:type="paragraph" w:customStyle="1" w:styleId="1e">
    <w:name w:val="1"/>
    <w:basedOn w:val="a9"/>
    <w:rsid w:val="00B0173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28">
    <w:name w:val="無清單2"/>
    <w:next w:val="ad"/>
    <w:semiHidden/>
    <w:rsid w:val="00B01738"/>
  </w:style>
  <w:style w:type="character" w:customStyle="1" w:styleId="Slogan">
    <w:name w:val="Slogan"/>
    <w:rsid w:val="00B01738"/>
    <w:rPr>
      <w:rFonts w:ascii="Arial Black" w:hAnsi="Arial Black"/>
      <w:spacing w:val="-10"/>
      <w:position w:val="2"/>
      <w:sz w:val="19"/>
    </w:rPr>
  </w:style>
  <w:style w:type="paragraph" w:customStyle="1" w:styleId="Logo">
    <w:name w:val="Logo"/>
    <w:basedOn w:val="a9"/>
    <w:rsid w:val="00B0173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4">
    <w:name w:val="envelope return"/>
    <w:basedOn w:val="a9"/>
    <w:rsid w:val="00B0173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5">
    <w:name w:val="Title"/>
    <w:basedOn w:val="a9"/>
    <w:link w:val="affff6"/>
    <w:uiPriority w:val="10"/>
    <w:qFormat/>
    <w:rsid w:val="00B0173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6">
    <w:name w:val="標題 字元"/>
    <w:link w:val="affff5"/>
    <w:uiPriority w:val="10"/>
    <w:rsid w:val="00B01738"/>
    <w:rPr>
      <w:rFonts w:ascii="Arial" w:hAnsi="Arial"/>
      <w:b/>
      <w:spacing w:val="-5"/>
      <w:sz w:val="32"/>
    </w:rPr>
  </w:style>
  <w:style w:type="paragraph" w:styleId="affff7">
    <w:name w:val="Message Header"/>
    <w:basedOn w:val="aa"/>
    <w:link w:val="affff8"/>
    <w:rsid w:val="00B01738"/>
    <w:pPr>
      <w:keepLines/>
      <w:tabs>
        <w:tab w:val="left" w:pos="720"/>
        <w:tab w:val="left" w:pos="4320"/>
        <w:tab w:val="left" w:pos="5040"/>
        <w:tab w:val="right" w:pos="8640"/>
      </w:tabs>
      <w:spacing w:after="40" w:line="440" w:lineRule="atLeast"/>
      <w:ind w:left="720" w:hanging="720"/>
      <w:jc w:val="left"/>
    </w:pPr>
  </w:style>
  <w:style w:type="character" w:customStyle="1" w:styleId="affff8">
    <w:name w:val="訊息欄位名稱 字元"/>
    <w:link w:val="affff7"/>
    <w:rsid w:val="00B01738"/>
    <w:rPr>
      <w:rFonts w:ascii="Arial" w:hAnsi="Arial"/>
      <w:spacing w:val="-5"/>
      <w:sz w:val="18"/>
      <w:lang w:val="x-none" w:eastAsia="x-none"/>
    </w:rPr>
  </w:style>
  <w:style w:type="paragraph" w:styleId="affff9">
    <w:name w:val="Normal Indent"/>
    <w:basedOn w:val="a9"/>
    <w:rsid w:val="00B01738"/>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styleId="aa">
    <w:name w:val="Body Text"/>
    <w:aliases w:val="本文 字元 字元 字元,本文 字元 字元"/>
    <w:basedOn w:val="a9"/>
    <w:link w:val="affffa"/>
    <w:rsid w:val="00B0173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a">
    <w:name w:val="本文 字元"/>
    <w:aliases w:val="本文 字元 字元 字元 字元1,本文 字元 字元 字元2"/>
    <w:link w:val="aa"/>
    <w:rsid w:val="00B01738"/>
    <w:rPr>
      <w:rFonts w:ascii="Arial" w:hAnsi="Arial"/>
      <w:spacing w:val="-5"/>
      <w:sz w:val="18"/>
      <w:lang w:val="x-none" w:eastAsia="x-none"/>
    </w:rPr>
  </w:style>
  <w:style w:type="character" w:customStyle="1" w:styleId="Checkbox">
    <w:name w:val="Checkbox"/>
    <w:rsid w:val="00B01738"/>
    <w:rPr>
      <w:rFonts w:ascii="Times New Roman" w:hAnsi="Times New Roman"/>
      <w:sz w:val="22"/>
    </w:rPr>
  </w:style>
  <w:style w:type="paragraph" w:customStyle="1" w:styleId="CompanyName">
    <w:name w:val="Company Name"/>
    <w:basedOn w:val="a9"/>
    <w:rsid w:val="00B0173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a"/>
    <w:rsid w:val="00B01738"/>
    <w:pPr>
      <w:keepLines/>
      <w:tabs>
        <w:tab w:val="center" w:pos="0"/>
        <w:tab w:val="right" w:pos="4320"/>
      </w:tabs>
      <w:spacing w:after="0"/>
    </w:pPr>
  </w:style>
  <w:style w:type="paragraph" w:customStyle="1" w:styleId="HeadingBase">
    <w:name w:val="Heading Base"/>
    <w:basedOn w:val="aa"/>
    <w:next w:val="aa"/>
    <w:rsid w:val="00B01738"/>
    <w:pPr>
      <w:keepNext/>
      <w:keepLines/>
      <w:spacing w:after="0"/>
      <w:jc w:val="left"/>
    </w:pPr>
    <w:rPr>
      <w:rFonts w:ascii="Arial Black" w:hAnsi="Arial Black"/>
      <w:spacing w:val="-10"/>
      <w:kern w:val="28"/>
    </w:rPr>
  </w:style>
  <w:style w:type="paragraph" w:customStyle="1" w:styleId="MessageHeaderFirst">
    <w:name w:val="Message Header First"/>
    <w:basedOn w:val="affff7"/>
    <w:next w:val="affff7"/>
    <w:rsid w:val="00B01738"/>
  </w:style>
  <w:style w:type="character" w:customStyle="1" w:styleId="MessageHeaderLabel">
    <w:name w:val="Message Header Label"/>
    <w:rsid w:val="00B01738"/>
    <w:rPr>
      <w:rFonts w:ascii="Arial Black" w:hAnsi="Arial Black"/>
      <w:sz w:val="18"/>
    </w:rPr>
  </w:style>
  <w:style w:type="paragraph" w:customStyle="1" w:styleId="MessageHeaderLast">
    <w:name w:val="Message Header Last"/>
    <w:basedOn w:val="affff7"/>
    <w:next w:val="aa"/>
    <w:rsid w:val="00B01738"/>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9"/>
    <w:rsid w:val="00B0173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9"/>
    <w:next w:val="a9"/>
    <w:rsid w:val="00B0173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b">
    <w:name w:val="章戳"/>
    <w:basedOn w:val="a9"/>
    <w:rsid w:val="00B0173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9">
    <w:name w:val="Body Text Indent 2"/>
    <w:basedOn w:val="a9"/>
    <w:link w:val="2a"/>
    <w:rsid w:val="00B0173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a">
    <w:name w:val="本文縮排 2 字元"/>
    <w:link w:val="29"/>
    <w:uiPriority w:val="99"/>
    <w:rsid w:val="00B01738"/>
    <w:rPr>
      <w:rFonts w:ascii="標楷體" w:eastAsia="標楷體"/>
      <w:b/>
      <w:spacing w:val="30"/>
      <w:sz w:val="32"/>
    </w:rPr>
  </w:style>
  <w:style w:type="table" w:customStyle="1" w:styleId="1f">
    <w:name w:val="表格格線1"/>
    <w:basedOn w:val="ac"/>
    <w:next w:val="aff4"/>
    <w:uiPriority w:val="59"/>
    <w:rsid w:val="00B01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第二層"/>
    <w:basedOn w:val="a9"/>
    <w:rsid w:val="00B01738"/>
    <w:pPr>
      <w:spacing w:line="240" w:lineRule="auto"/>
      <w:ind w:leftChars="0" w:left="0" w:firstLineChars="0" w:firstLine="0"/>
      <w:jc w:val="left"/>
    </w:pPr>
    <w:rPr>
      <w:rFonts w:ascii="Times New Roman" w:eastAsia="新細明體"/>
      <w:snapToGrid/>
      <w:szCs w:val="24"/>
    </w:rPr>
  </w:style>
  <w:style w:type="paragraph" w:customStyle="1" w:styleId="1f0">
    <w:name w:val=" 字元 字元1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1f1">
    <w:name w:val="1 字元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c"/>
    <w:next w:val="aff4"/>
    <w:rsid w:val="00B0173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
    <w:name w:val="Plain Text"/>
    <w:basedOn w:val="a9"/>
    <w:rsid w:val="00B01738"/>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wordline">
    <w:name w:val="word_line"/>
    <w:basedOn w:val="a9"/>
    <w:rsid w:val="00B01738"/>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d">
    <w:name w:val=" 字元 字元 字元 字元 字元 字元 字元 字元 字元 字元 字元 字元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 字元 字元9 字元 字元9 字元 字元1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e">
    <w:name w:val="一凸排"/>
    <w:autoRedefine/>
    <w:rsid w:val="00B01738"/>
    <w:pPr>
      <w:spacing w:line="480" w:lineRule="exact"/>
      <w:outlineLvl w:val="0"/>
    </w:pPr>
    <w:rPr>
      <w:rFonts w:ascii="標楷體" w:eastAsia="標楷體" w:hAnsi="標楷體"/>
      <w:b/>
      <w:kern w:val="2"/>
      <w:sz w:val="28"/>
      <w:szCs w:val="28"/>
    </w:rPr>
  </w:style>
  <w:style w:type="character" w:customStyle="1" w:styleId="h11">
    <w:name w:val="h11"/>
    <w:rsid w:val="00B01738"/>
    <w:rPr>
      <w:b/>
      <w:bCs/>
      <w:color w:val="433230"/>
      <w:sz w:val="24"/>
      <w:szCs w:val="24"/>
    </w:rPr>
  </w:style>
  <w:style w:type="paragraph" w:customStyle="1" w:styleId="72">
    <w:name w:val=" 字元 字元7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9"/>
    <w:rsid w:val="00B01738"/>
    <w:pPr>
      <w:numPr>
        <w:numId w:val="2"/>
      </w:numPr>
      <w:contextualSpacing/>
    </w:pPr>
  </w:style>
  <w:style w:type="paragraph" w:customStyle="1" w:styleId="afffff">
    <w:name w:val="表頭"/>
    <w:basedOn w:val="a9"/>
    <w:rsid w:val="00B01738"/>
    <w:pPr>
      <w:spacing w:line="240" w:lineRule="auto"/>
      <w:ind w:leftChars="0" w:left="0" w:firstLineChars="0" w:firstLine="0"/>
      <w:jc w:val="center"/>
    </w:pPr>
    <w:rPr>
      <w:rFonts w:ascii="Times New Roman"/>
      <w:snapToGrid/>
      <w:sz w:val="24"/>
      <w:szCs w:val="24"/>
    </w:rPr>
  </w:style>
  <w:style w:type="paragraph" w:customStyle="1" w:styleId="a2">
    <w:name w:val="表樣式"/>
    <w:basedOn w:val="a9"/>
    <w:next w:val="a9"/>
    <w:rsid w:val="00B01738"/>
    <w:pPr>
      <w:numPr>
        <w:numId w:val="3"/>
      </w:numPr>
      <w:spacing w:line="240" w:lineRule="auto"/>
      <w:ind w:leftChars="0" w:firstLineChars="0"/>
    </w:pPr>
    <w:rPr>
      <w:snapToGrid/>
      <w:kern w:val="0"/>
      <w:sz w:val="32"/>
      <w:szCs w:val="20"/>
    </w:rPr>
  </w:style>
  <w:style w:type="paragraph" w:customStyle="1" w:styleId="afffff0">
    <w:name w:val="a"/>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ff1">
    <w:name w:val="List Paragraph"/>
    <w:basedOn w:val="a9"/>
    <w:link w:val="afffff2"/>
    <w:uiPriority w:val="34"/>
    <w:qFormat/>
    <w:rsid w:val="00B01738"/>
    <w:pPr>
      <w:ind w:left="480"/>
    </w:pPr>
  </w:style>
  <w:style w:type="character" w:customStyle="1" w:styleId="1f2">
    <w:name w:val="註腳文字 字元1"/>
    <w:aliases w:val="註腳文字 字元 字元"/>
    <w:semiHidden/>
    <w:locked/>
    <w:rsid w:val="00B01738"/>
    <w:rPr>
      <w:kern w:val="2"/>
      <w:lang w:val="x-none" w:eastAsia="x-none"/>
    </w:rPr>
  </w:style>
  <w:style w:type="character" w:customStyle="1" w:styleId="legend">
    <w:name w:val="legend"/>
    <w:rsid w:val="00B01738"/>
  </w:style>
  <w:style w:type="character" w:customStyle="1" w:styleId="st">
    <w:name w:val="st"/>
    <w:rsid w:val="00B01738"/>
  </w:style>
  <w:style w:type="paragraph" w:customStyle="1" w:styleId="211">
    <w:name w:val="樣式 (一)(二)(三) + 粗體 左:  2 字元 凸出:  1 字元"/>
    <w:basedOn w:val="af0"/>
    <w:rsid w:val="00B01738"/>
    <w:pPr>
      <w:ind w:left="849" w:hanging="283"/>
    </w:pPr>
    <w:rPr>
      <w:rFonts w:cs="新細明體"/>
      <w:bCs/>
      <w:szCs w:val="20"/>
    </w:rPr>
  </w:style>
  <w:style w:type="paragraph" w:customStyle="1" w:styleId="212">
    <w:name w:val="樣式 (一)(二)(三) + 左:  2 字元 凸出:  1 字元"/>
    <w:basedOn w:val="af0"/>
    <w:rsid w:val="00B01738"/>
    <w:pPr>
      <w:ind w:left="849" w:hanging="283"/>
    </w:pPr>
    <w:rPr>
      <w:rFonts w:cs="新細明體"/>
      <w:szCs w:val="20"/>
    </w:rPr>
  </w:style>
  <w:style w:type="paragraph" w:customStyle="1" w:styleId="45">
    <w:name w:val=" 字元4 字元 字元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7">
    <w:name w:val="1.2.3. 字元 字元"/>
    <w:basedOn w:val="a9"/>
    <w:rsid w:val="00B01738"/>
    <w:pPr>
      <w:ind w:leftChars="300" w:left="400" w:hangingChars="100" w:hanging="100"/>
    </w:pPr>
  </w:style>
  <w:style w:type="paragraph" w:customStyle="1" w:styleId="Default">
    <w:name w:val="Default"/>
    <w:rsid w:val="00B01738"/>
    <w:pPr>
      <w:widowControl w:val="0"/>
      <w:autoSpaceDE w:val="0"/>
      <w:autoSpaceDN w:val="0"/>
      <w:adjustRightInd w:val="0"/>
    </w:pPr>
    <w:rPr>
      <w:rFonts w:ascii="標楷體" w:eastAsia="標楷體" w:cs="標楷體"/>
      <w:color w:val="000000"/>
      <w:sz w:val="24"/>
      <w:szCs w:val="24"/>
    </w:rPr>
  </w:style>
  <w:style w:type="character" w:customStyle="1" w:styleId="160">
    <w:name w:val="第一層(16號字) 字元"/>
    <w:link w:val="16"/>
    <w:rsid w:val="00B01738"/>
    <w:rPr>
      <w:rFonts w:ascii="標楷體" w:eastAsia="標楷體"/>
      <w:b/>
      <w:snapToGrid w:val="0"/>
      <w:kern w:val="2"/>
      <w:sz w:val="32"/>
    </w:rPr>
  </w:style>
  <w:style w:type="character" w:customStyle="1" w:styleId="black">
    <w:name w:val="black"/>
    <w:rsid w:val="00B01738"/>
  </w:style>
  <w:style w:type="character" w:customStyle="1" w:styleId="lfont-txtcont1">
    <w:name w:val="lfont-txtcont1"/>
    <w:rsid w:val="00E72EAA"/>
    <w:rPr>
      <w:rFonts w:ascii="細明體" w:eastAsia="細明體" w:hAnsi="細明體" w:hint="eastAsia"/>
      <w:color w:val="333333"/>
      <w:sz w:val="24"/>
      <w:szCs w:val="24"/>
    </w:rPr>
  </w:style>
  <w:style w:type="paragraph" w:customStyle="1" w:styleId="afffff3">
    <w:name w:val="內文縮二"/>
    <w:basedOn w:val="a9"/>
    <w:rsid w:val="00E72EAA"/>
    <w:pPr>
      <w:widowControl/>
      <w:adjustRightInd w:val="0"/>
      <w:snapToGrid w:val="0"/>
      <w:spacing w:line="540" w:lineRule="exact"/>
      <w:ind w:leftChars="0" w:left="0"/>
    </w:pPr>
    <w:rPr>
      <w:rFonts w:ascii="Times New Roman"/>
      <w:snapToGrid/>
      <w:szCs w:val="24"/>
    </w:rPr>
  </w:style>
  <w:style w:type="paragraph" w:customStyle="1" w:styleId="2b">
    <w:name w:val="樣式 內文縮二 + 第一行:  2 字元"/>
    <w:basedOn w:val="afffff3"/>
    <w:rsid w:val="00E72EAA"/>
    <w:pPr>
      <w:ind w:firstLine="560"/>
    </w:pPr>
    <w:rPr>
      <w:rFonts w:cs="新細明體"/>
      <w:szCs w:val="20"/>
    </w:rPr>
  </w:style>
  <w:style w:type="paragraph" w:styleId="afffff4">
    <w:name w:val="endnote text"/>
    <w:basedOn w:val="a9"/>
    <w:link w:val="afffff5"/>
    <w:semiHidden/>
    <w:unhideWhenUsed/>
    <w:rsid w:val="00B01738"/>
    <w:pPr>
      <w:snapToGrid w:val="0"/>
      <w:jc w:val="left"/>
    </w:pPr>
    <w:rPr>
      <w:snapToGrid/>
      <w:lang w:val="x-none" w:eastAsia="x-none"/>
    </w:rPr>
  </w:style>
  <w:style w:type="character" w:customStyle="1" w:styleId="afffff5">
    <w:name w:val="章節附註文字 字元"/>
    <w:link w:val="afffff4"/>
    <w:semiHidden/>
    <w:rsid w:val="00B01738"/>
    <w:rPr>
      <w:rFonts w:ascii="標楷體" w:eastAsia="標楷體"/>
      <w:kern w:val="2"/>
      <w:sz w:val="28"/>
      <w:szCs w:val="28"/>
      <w:lang w:val="x-none" w:eastAsia="x-none"/>
    </w:rPr>
  </w:style>
  <w:style w:type="character" w:customStyle="1" w:styleId="afffff6">
    <w:name w:val="無間距 字元"/>
    <w:link w:val="afffff7"/>
    <w:uiPriority w:val="1"/>
    <w:locked/>
    <w:rsid w:val="00B01738"/>
    <w:rPr>
      <w:rFonts w:ascii="Calibri" w:hAnsi="Calibri" w:cs="Calibri"/>
      <w:sz w:val="22"/>
      <w:szCs w:val="22"/>
    </w:rPr>
  </w:style>
  <w:style w:type="paragraph" w:styleId="afffff7">
    <w:name w:val="No Spacing"/>
    <w:link w:val="afffff6"/>
    <w:uiPriority w:val="1"/>
    <w:qFormat/>
    <w:rsid w:val="00B01738"/>
    <w:rPr>
      <w:rFonts w:ascii="Calibri" w:hAnsi="Calibri" w:cs="Calibri"/>
      <w:sz w:val="22"/>
      <w:szCs w:val="22"/>
    </w:rPr>
  </w:style>
  <w:style w:type="paragraph" w:styleId="afffff8">
    <w:name w:val="TOC Heading"/>
    <w:basedOn w:val="11"/>
    <w:next w:val="a9"/>
    <w:uiPriority w:val="39"/>
    <w:unhideWhenUsed/>
    <w:qFormat/>
    <w:rsid w:val="00B01738"/>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paragraph" w:customStyle="1" w:styleId="2c">
    <w:name w:val="字元 字元2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9">
    <w:name w:val="字元 字元"/>
    <w:basedOn w:val="a9"/>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9"/>
    <w:uiPriority w:val="99"/>
    <w:rsid w:val="00B01738"/>
    <w:pPr>
      <w:snapToGrid w:val="0"/>
      <w:spacing w:beforeLines="50" w:line="480" w:lineRule="atLeast"/>
      <w:ind w:leftChars="249" w:left="697" w:firstLine="480"/>
    </w:pPr>
    <w:rPr>
      <w:rFonts w:ascii="Times New Roman" w:eastAsia="華康仿宋體W4"/>
      <w:snapToGrid/>
      <w:sz w:val="24"/>
      <w:szCs w:val="20"/>
    </w:rPr>
  </w:style>
  <w:style w:type="paragraph" w:customStyle="1" w:styleId="1f3">
    <w:name w:val="字元 字元1 字元 字元 字元"/>
    <w:basedOn w:val="a9"/>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3">
    <w:name w:val="字元 字元2 字元 字元 字元 字元 字元 字元1 字元 字元 字元 字元"/>
    <w:basedOn w:val="a9"/>
    <w:uiPriority w:val="99"/>
    <w:semiHidden/>
    <w:rsid w:val="00B0173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fffa">
    <w:name w:val="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fb">
    <w:name w:val="endnote reference"/>
    <w:uiPriority w:val="99"/>
    <w:unhideWhenUsed/>
    <w:rsid w:val="00B01738"/>
    <w:rPr>
      <w:vertAlign w:val="superscript"/>
    </w:rPr>
  </w:style>
  <w:style w:type="character" w:customStyle="1" w:styleId="CharacterStyle2">
    <w:name w:val="Character Style 2"/>
    <w:rsid w:val="00B01738"/>
    <w:rPr>
      <w:sz w:val="20"/>
      <w:szCs w:val="20"/>
    </w:rPr>
  </w:style>
  <w:style w:type="character" w:customStyle="1" w:styleId="CharacterStyle3">
    <w:name w:val="Character Style 3"/>
    <w:rsid w:val="00B01738"/>
    <w:rPr>
      <w:sz w:val="25"/>
      <w:szCs w:val="25"/>
    </w:rPr>
  </w:style>
  <w:style w:type="paragraph" w:customStyle="1" w:styleId="190">
    <w:name w:val=" 字元 字元19"/>
    <w:basedOn w:val="a9"/>
    <w:semiHidden/>
    <w:rsid w:val="00B0173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01738"/>
    <w:rPr>
      <w:rFonts w:ascii="標楷體" w:eastAsia="標楷體" w:hAnsi="Arial"/>
      <w:kern w:val="2"/>
      <w:sz w:val="32"/>
      <w:szCs w:val="36"/>
      <w:lang w:val="en-US" w:eastAsia="zh-TW" w:bidi="ar-SA"/>
    </w:rPr>
  </w:style>
  <w:style w:type="character" w:customStyle="1" w:styleId="2d">
    <w:name w:val=" 字元2"/>
    <w:semiHidden/>
    <w:rsid w:val="00B01738"/>
    <w:rPr>
      <w:rFonts w:ascii="標楷體" w:eastAsia="標楷體"/>
      <w:snapToGrid w:val="0"/>
      <w:kern w:val="2"/>
    </w:rPr>
  </w:style>
  <w:style w:type="paragraph" w:customStyle="1" w:styleId="1f4">
    <w:name w:val="1下內文縮２"/>
    <w:basedOn w:val="a9"/>
    <w:qFormat/>
    <w:rsid w:val="00E72EAA"/>
    <w:pPr>
      <w:ind w:leftChars="400" w:left="872" w:firstLineChars="222" w:firstLine="629"/>
    </w:pPr>
    <w:rPr>
      <w:rFonts w:hAnsi="標楷體"/>
      <w:snapToGrid/>
      <w:color w:val="0000FF"/>
      <w:kern w:val="0"/>
    </w:rPr>
  </w:style>
  <w:style w:type="character" w:customStyle="1" w:styleId="180">
    <w:name w:val=" 字元18"/>
    <w:rsid w:val="00B01738"/>
    <w:rPr>
      <w:rFonts w:ascii="標楷體" w:eastAsia="標楷體"/>
      <w:snapToGrid w:val="0"/>
      <w:kern w:val="2"/>
      <w:lang w:val="en-US" w:eastAsia="zh-TW" w:bidi="ar-SA"/>
    </w:rPr>
  </w:style>
  <w:style w:type="character" w:customStyle="1" w:styleId="170">
    <w:name w:val=" 字元17"/>
    <w:rsid w:val="00B01738"/>
    <w:rPr>
      <w:rFonts w:ascii="標楷體" w:eastAsia="標楷體"/>
      <w:snapToGrid w:val="0"/>
      <w:kern w:val="2"/>
      <w:lang w:val="en-US" w:eastAsia="zh-TW" w:bidi="ar-SA"/>
    </w:rPr>
  </w:style>
  <w:style w:type="character" w:styleId="afffffc">
    <w:name w:val="line number"/>
    <w:rsid w:val="00B01738"/>
  </w:style>
  <w:style w:type="paragraph" w:customStyle="1" w:styleId="2e">
    <w:name w:val="內文2"/>
    <w:basedOn w:val="a9"/>
    <w:rsid w:val="00B01738"/>
    <w:pPr>
      <w:adjustRightInd w:val="0"/>
      <w:spacing w:line="240" w:lineRule="auto"/>
      <w:ind w:firstLineChars="0" w:firstLine="0"/>
    </w:pPr>
    <w:rPr>
      <w:rFonts w:ascii="Times New Roman" w:eastAsia="華康中明體"/>
      <w:snapToGrid/>
      <w:sz w:val="22"/>
      <w:szCs w:val="24"/>
    </w:rPr>
  </w:style>
  <w:style w:type="paragraph" w:customStyle="1" w:styleId="1f5">
    <w:name w:val="1."/>
    <w:basedOn w:val="a9"/>
    <w:rsid w:val="00B01738"/>
    <w:pPr>
      <w:adjustRightInd w:val="0"/>
      <w:spacing w:line="240" w:lineRule="auto"/>
      <w:ind w:left="300" w:hangingChars="100" w:hanging="100"/>
    </w:pPr>
    <w:rPr>
      <w:rFonts w:ascii="Times New Roman" w:eastAsia="華康中明體"/>
      <w:iCs/>
      <w:snapToGrid/>
      <w:sz w:val="22"/>
      <w:szCs w:val="24"/>
    </w:rPr>
  </w:style>
  <w:style w:type="paragraph" w:customStyle="1" w:styleId="1f6">
    <w:name w:val="(1)"/>
    <w:basedOn w:val="a9"/>
    <w:rsid w:val="00B01738"/>
    <w:pPr>
      <w:adjustRightInd w:val="0"/>
      <w:spacing w:line="240" w:lineRule="auto"/>
      <w:ind w:leftChars="300" w:left="880" w:hangingChars="100" w:hanging="220"/>
    </w:pPr>
    <w:rPr>
      <w:rFonts w:ascii="Times New Roman" w:eastAsia="華康中明體"/>
      <w:snapToGrid/>
      <w:sz w:val="22"/>
      <w:szCs w:val="24"/>
    </w:rPr>
  </w:style>
  <w:style w:type="paragraph" w:customStyle="1" w:styleId="1f7">
    <w:name w:val="段落樣式1"/>
    <w:basedOn w:val="a9"/>
    <w:rsid w:val="00B01738"/>
    <w:pPr>
      <w:tabs>
        <w:tab w:val="left" w:pos="567"/>
      </w:tabs>
      <w:kinsoku w:val="0"/>
      <w:spacing w:line="240" w:lineRule="auto"/>
    </w:pPr>
    <w:rPr>
      <w:snapToGrid/>
      <w:kern w:val="0"/>
      <w:sz w:val="32"/>
      <w:szCs w:val="20"/>
    </w:rPr>
  </w:style>
  <w:style w:type="paragraph" w:styleId="afffffd">
    <w:name w:val="annotation text"/>
    <w:basedOn w:val="a9"/>
    <w:link w:val="afffffe"/>
    <w:rsid w:val="00B01738"/>
    <w:pPr>
      <w:spacing w:line="240" w:lineRule="auto"/>
      <w:ind w:leftChars="0" w:left="0" w:firstLineChars="0" w:firstLine="0"/>
      <w:jc w:val="left"/>
    </w:pPr>
    <w:rPr>
      <w:rFonts w:ascii="Times New Roman" w:eastAsia="新細明體"/>
      <w:snapToGrid/>
      <w:sz w:val="24"/>
      <w:szCs w:val="24"/>
    </w:rPr>
  </w:style>
  <w:style w:type="character" w:customStyle="1" w:styleId="afffffe">
    <w:name w:val="註解文字 字元"/>
    <w:link w:val="afffffd"/>
    <w:rsid w:val="00B01738"/>
    <w:rPr>
      <w:kern w:val="2"/>
      <w:sz w:val="24"/>
      <w:szCs w:val="24"/>
    </w:rPr>
  </w:style>
  <w:style w:type="character" w:customStyle="1" w:styleId="1f8">
    <w:name w:val="本文 字元1"/>
    <w:aliases w:val="本文 字元 字元 字元 字元,本文 字元 字元 字元1"/>
    <w:uiPriority w:val="99"/>
    <w:rsid w:val="00B01738"/>
    <w:rPr>
      <w:rFonts w:eastAsia="標楷體"/>
      <w:kern w:val="2"/>
      <w:sz w:val="28"/>
      <w:lang w:val="en-US" w:eastAsia="zh-TW" w:bidi="ar-SA"/>
    </w:rPr>
  </w:style>
  <w:style w:type="paragraph" w:styleId="33">
    <w:name w:val="Body Text Indent 3"/>
    <w:basedOn w:val="a9"/>
    <w:link w:val="34"/>
    <w:rsid w:val="00B01738"/>
    <w:pPr>
      <w:spacing w:after="120"/>
      <w:ind w:left="480"/>
    </w:pPr>
    <w:rPr>
      <w:sz w:val="16"/>
      <w:szCs w:val="16"/>
    </w:rPr>
  </w:style>
  <w:style w:type="character" w:customStyle="1" w:styleId="34">
    <w:name w:val="本文縮排 3 字元"/>
    <w:link w:val="33"/>
    <w:rsid w:val="00B01738"/>
    <w:rPr>
      <w:rFonts w:ascii="標楷體" w:eastAsia="標楷體"/>
      <w:snapToGrid w:val="0"/>
      <w:kern w:val="2"/>
      <w:sz w:val="16"/>
      <w:szCs w:val="16"/>
    </w:rPr>
  </w:style>
  <w:style w:type="character" w:customStyle="1" w:styleId="1410">
    <w:name w:val="表格內文(14行高) 字元1"/>
    <w:rsid w:val="00E72EAA"/>
    <w:rPr>
      <w:rFonts w:ascii="標楷體" w:eastAsia="標楷體"/>
      <w:snapToGrid w:val="0"/>
      <w:kern w:val="2"/>
      <w:sz w:val="24"/>
      <w:szCs w:val="28"/>
      <w:lang w:val="en-US" w:eastAsia="zh-TW" w:bidi="ar-SA"/>
    </w:rPr>
  </w:style>
  <w:style w:type="character" w:customStyle="1" w:styleId="214">
    <w:name w:val="本文縮排 2 字元1"/>
    <w:uiPriority w:val="99"/>
    <w:rsid w:val="00B01738"/>
    <w:rPr>
      <w:rFonts w:ascii="標楷體" w:eastAsia="標楷體"/>
      <w:snapToGrid w:val="0"/>
      <w:kern w:val="2"/>
      <w:sz w:val="28"/>
      <w:szCs w:val="28"/>
      <w:lang w:val="en-US" w:eastAsia="zh-TW" w:bidi="ar-SA"/>
    </w:rPr>
  </w:style>
  <w:style w:type="paragraph" w:customStyle="1" w:styleId="k3a">
    <w:name w:val="k3a"/>
    <w:basedOn w:val="a9"/>
    <w:rsid w:val="00B0173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01738"/>
    <w:pPr>
      <w:spacing w:beforeLines="0" w:before="0"/>
      <w:ind w:leftChars="0" w:left="567" w:firstLineChars="200" w:firstLine="200"/>
    </w:pPr>
  </w:style>
  <w:style w:type="paragraph" w:customStyle="1" w:styleId="d00">
    <w:name w:val="d00"/>
    <w:basedOn w:val="k3a"/>
    <w:rsid w:val="00B0173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9"/>
    <w:rsid w:val="00B0173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9"/>
    <w:next w:val="a9"/>
    <w:rsid w:val="00B0173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01738"/>
  </w:style>
  <w:style w:type="character" w:customStyle="1" w:styleId="newstext1">
    <w:name w:val="newstext1"/>
    <w:rsid w:val="00B01738"/>
    <w:rPr>
      <w:rFonts w:ascii="Verdana" w:hAnsi="Verdana" w:hint="default"/>
      <w:color w:val="333333"/>
      <w:spacing w:val="20"/>
      <w:sz w:val="22"/>
      <w:szCs w:val="22"/>
      <w:bdr w:val="single" w:sz="6" w:space="4" w:color="4D6B89" w:frame="1"/>
      <w:shd w:val="clear" w:color="auto" w:fill="FFFFFF"/>
    </w:rPr>
  </w:style>
  <w:style w:type="paragraph" w:customStyle="1" w:styleId="affffff">
    <w:name w:val="文_１"/>
    <w:basedOn w:val="a9"/>
    <w:rsid w:val="00B01738"/>
    <w:pPr>
      <w:topLinePunct/>
      <w:snapToGrid w:val="0"/>
      <w:spacing w:line="300" w:lineRule="auto"/>
      <w:ind w:leftChars="400" w:left="400" w:firstLineChars="192" w:firstLine="538"/>
    </w:pPr>
    <w:rPr>
      <w:rFonts w:hAnsi="標楷體" w:cs="Arial"/>
      <w:kern w:val="0"/>
    </w:rPr>
  </w:style>
  <w:style w:type="paragraph" w:customStyle="1" w:styleId="affffff0">
    <w:name w:val="作者"/>
    <w:basedOn w:val="a9"/>
    <w:rsid w:val="00B01738"/>
    <w:pPr>
      <w:spacing w:line="240" w:lineRule="auto"/>
      <w:ind w:leftChars="0" w:left="0" w:firstLineChars="0" w:firstLine="0"/>
      <w:jc w:val="right"/>
    </w:pPr>
    <w:rPr>
      <w:rFonts w:ascii="Times New Roman"/>
      <w:snapToGrid/>
    </w:rPr>
  </w:style>
  <w:style w:type="paragraph" w:customStyle="1" w:styleId="affffff1">
    <w:name w:val="圖表"/>
    <w:basedOn w:val="a9"/>
    <w:rsid w:val="00B01738"/>
    <w:pPr>
      <w:spacing w:beforeLines="100" w:before="100" w:line="240" w:lineRule="auto"/>
      <w:ind w:leftChars="0" w:left="0" w:firstLineChars="0" w:firstLine="0"/>
      <w:jc w:val="center"/>
    </w:pPr>
    <w:rPr>
      <w:rFonts w:ascii="Times New Roman"/>
      <w:snapToGrid/>
      <w:sz w:val="24"/>
      <w:szCs w:val="24"/>
    </w:rPr>
  </w:style>
  <w:style w:type="paragraph" w:customStyle="1" w:styleId="affffff2">
    <w:name w:val="重點"/>
    <w:basedOn w:val="a9"/>
    <w:rsid w:val="00B0173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9"/>
    <w:rsid w:val="00B01738"/>
    <w:pPr>
      <w:snapToGrid w:val="0"/>
      <w:spacing w:line="240" w:lineRule="auto"/>
      <w:ind w:leftChars="0" w:left="350" w:hangingChars="350" w:hanging="350"/>
    </w:pPr>
    <w:rPr>
      <w:rFonts w:ascii="Times New Roman"/>
      <w:b/>
      <w:snapToGrid/>
      <w:szCs w:val="20"/>
    </w:rPr>
  </w:style>
  <w:style w:type="paragraph" w:customStyle="1" w:styleId="affffff3">
    <w:name w:val="文_一"/>
    <w:basedOn w:val="a9"/>
    <w:autoRedefine/>
    <w:rsid w:val="00B01738"/>
    <w:pPr>
      <w:snapToGrid w:val="0"/>
      <w:spacing w:line="300" w:lineRule="auto"/>
      <w:ind w:leftChars="0" w:left="0" w:firstLineChars="100" w:firstLine="280"/>
    </w:pPr>
    <w:rPr>
      <w:rFonts w:hAnsi="標楷體" w:cs="Arial"/>
    </w:rPr>
  </w:style>
  <w:style w:type="paragraph" w:customStyle="1" w:styleId="xl30">
    <w:name w:val="xl30"/>
    <w:basedOn w:val="a9"/>
    <w:rsid w:val="00B0173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content">
    <w:name w:val="content"/>
    <w:rsid w:val="00E72EAA"/>
  </w:style>
  <w:style w:type="paragraph" w:customStyle="1" w:styleId="affffff4">
    <w:name w:val="單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9"/>
    <w:rsid w:val="00B0173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affffff5">
    <w:name w:val="小計"/>
    <w:basedOn w:val="a9"/>
    <w:rsid w:val="00B01738"/>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215">
    <w:name w:val="字元2 字元 字元 字元 字元 字元 字元 字元 字元1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f">
    <w:name w:val="(一)下內文縮2 字元 字元"/>
    <w:rsid w:val="00B01738"/>
    <w:rPr>
      <w:rFonts w:ascii="標楷體" w:eastAsia="標楷體"/>
      <w:snapToGrid w:val="0"/>
      <w:kern w:val="2"/>
      <w:sz w:val="28"/>
      <w:szCs w:val="24"/>
      <w:lang w:val="en-US" w:eastAsia="zh-TW" w:bidi="ar-SA"/>
    </w:rPr>
  </w:style>
  <w:style w:type="character" w:customStyle="1" w:styleId="style121">
    <w:name w:val="style121"/>
    <w:rsid w:val="00B01738"/>
    <w:rPr>
      <w:rFonts w:ascii="Arial" w:hAnsi="Arial" w:cs="Arial" w:hint="default"/>
      <w:b/>
      <w:bCs/>
      <w:color w:val="FF0000"/>
      <w:sz w:val="18"/>
      <w:szCs w:val="18"/>
      <w:bdr w:val="single" w:sz="6" w:space="0" w:color="C2CAC3" w:frame="1"/>
    </w:rPr>
  </w:style>
  <w:style w:type="paragraph" w:customStyle="1" w:styleId="affffff6">
    <w:name w:val="數字表格"/>
    <w:basedOn w:val="a9"/>
    <w:rsid w:val="00B01738"/>
    <w:pPr>
      <w:spacing w:line="480" w:lineRule="exact"/>
      <w:ind w:leftChars="0" w:left="0" w:firstLineChars="0" w:firstLine="0"/>
      <w:jc w:val="distribute"/>
    </w:pPr>
    <w:rPr>
      <w:sz w:val="20"/>
    </w:rPr>
  </w:style>
  <w:style w:type="paragraph" w:customStyle="1" w:styleId="1-10">
    <w:name w:val="表格欄1-1主管"/>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46">
    <w:name w:val="字元4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7">
    <w:name w:val="（一）內文"/>
    <w:basedOn w:val="a9"/>
    <w:rsid w:val="00B01738"/>
    <w:pPr>
      <w:snapToGrid w:val="0"/>
      <w:spacing w:afterLines="50" w:after="180" w:line="240" w:lineRule="auto"/>
      <w:ind w:leftChars="300" w:left="840" w:firstLineChars="0" w:firstLine="0"/>
    </w:pPr>
    <w:rPr>
      <w:rFonts w:ascii="Times New Roman"/>
      <w:bCs/>
      <w:noProof/>
      <w:kern w:val="0"/>
      <w:szCs w:val="40"/>
    </w:rPr>
  </w:style>
  <w:style w:type="paragraph" w:customStyle="1" w:styleId="affffff8">
    <w:name w:val="表標題"/>
    <w:basedOn w:val="a9"/>
    <w:rsid w:val="00B0173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7">
    <w:name w:val="樣式4"/>
    <w:basedOn w:val="a9"/>
    <w:rsid w:val="00B01738"/>
    <w:pPr>
      <w:tabs>
        <w:tab w:val="num" w:pos="360"/>
      </w:tabs>
      <w:spacing w:line="240" w:lineRule="auto"/>
      <w:ind w:leftChars="0" w:left="360" w:firstLineChars="0" w:hanging="360"/>
      <w:jc w:val="left"/>
    </w:pPr>
    <w:rPr>
      <w:rFonts w:ascii="Times New Roman"/>
      <w:snapToGrid/>
      <w:sz w:val="32"/>
      <w:szCs w:val="20"/>
    </w:rPr>
  </w:style>
  <w:style w:type="character" w:customStyle="1" w:styleId="text1">
    <w:name w:val="text1"/>
    <w:rsid w:val="00B01738"/>
    <w:rPr>
      <w:rFonts w:ascii="sөũ" w:hAnsi="sөũ" w:hint="default"/>
      <w:color w:val="333333"/>
      <w:sz w:val="24"/>
      <w:szCs w:val="24"/>
    </w:rPr>
  </w:style>
  <w:style w:type="character" w:styleId="affffff9">
    <w:name w:val="annotation reference"/>
    <w:rsid w:val="00B01738"/>
    <w:rPr>
      <w:sz w:val="18"/>
      <w:szCs w:val="18"/>
    </w:rPr>
  </w:style>
  <w:style w:type="paragraph" w:styleId="affffffa">
    <w:name w:val="annotation subject"/>
    <w:basedOn w:val="afffffd"/>
    <w:next w:val="afffffd"/>
    <w:link w:val="affffffb"/>
    <w:rsid w:val="00B01738"/>
    <w:pPr>
      <w:spacing w:line="500" w:lineRule="exact"/>
      <w:ind w:leftChars="200" w:left="200" w:firstLineChars="200" w:firstLine="200"/>
    </w:pPr>
    <w:rPr>
      <w:rFonts w:ascii="標楷體" w:eastAsia="標楷體"/>
      <w:b/>
      <w:bCs/>
      <w:snapToGrid w:val="0"/>
      <w:sz w:val="28"/>
      <w:szCs w:val="28"/>
    </w:rPr>
  </w:style>
  <w:style w:type="character" w:customStyle="1" w:styleId="affffffb">
    <w:name w:val="註解主旨 字元"/>
    <w:link w:val="affffffa"/>
    <w:rsid w:val="00B01738"/>
    <w:rPr>
      <w:rFonts w:ascii="標楷體" w:eastAsia="標楷體"/>
      <w:b/>
      <w:bCs/>
      <w:snapToGrid w:val="0"/>
      <w:kern w:val="2"/>
      <w:sz w:val="28"/>
      <w:szCs w:val="28"/>
    </w:rPr>
  </w:style>
  <w:style w:type="paragraph" w:customStyle="1" w:styleId="aa0">
    <w:name w:val="aa"/>
    <w:basedOn w:val="a9"/>
    <w:rsid w:val="00B0173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c">
    <w:name w:val="圖表名稱"/>
    <w:rsid w:val="00B0173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d">
    <w:name w:val="表格資料來源"/>
    <w:rsid w:val="00B0173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e">
    <w:name w:val="大標"/>
    <w:basedOn w:val="a9"/>
    <w:rsid w:val="00B0173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7">
    <w:name w:val="文號"/>
    <w:basedOn w:val="a9"/>
    <w:rsid w:val="00B01738"/>
    <w:pPr>
      <w:numPr>
        <w:numId w:val="4"/>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9"/>
    <w:rsid w:val="00B0173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9"/>
    <w:rsid w:val="00B0173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01738"/>
    <w:pPr>
      <w:ind w:leftChars="250" w:left="600"/>
    </w:pPr>
    <w:rPr>
      <w:rFonts w:hAnsi="Times New Roman"/>
      <w:spacing w:val="2"/>
      <w:kern w:val="0"/>
    </w:rPr>
  </w:style>
  <w:style w:type="paragraph" w:customStyle="1" w:styleId="03">
    <w:name w:val="距0縮體3"/>
    <w:basedOn w:val="02"/>
    <w:rsid w:val="00B0173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01738"/>
    <w:pPr>
      <w:tabs>
        <w:tab w:val="clear" w:pos="420"/>
        <w:tab w:val="clear" w:pos="616"/>
        <w:tab w:val="left" w:pos="826"/>
      </w:tabs>
      <w:ind w:left="816" w:hangingChars="400" w:hanging="816"/>
    </w:pPr>
  </w:style>
  <w:style w:type="paragraph" w:customStyle="1" w:styleId="510">
    <w:name w:val="距5縮體1"/>
    <w:basedOn w:val="a9"/>
    <w:rsid w:val="00B0173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f">
    <w:name w:val="黑體大一級"/>
    <w:basedOn w:val="02"/>
    <w:rsid w:val="00B0173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01738"/>
    <w:pPr>
      <w:ind w:leftChars="515" w:left="1440"/>
    </w:pPr>
  </w:style>
  <w:style w:type="paragraph" w:customStyle="1" w:styleId="230">
    <w:name w:val="距2縮體3"/>
    <w:basedOn w:val="a9"/>
    <w:rsid w:val="00B0173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01738"/>
    <w:pPr>
      <w:ind w:leftChars="255" w:left="1236"/>
    </w:pPr>
  </w:style>
  <w:style w:type="paragraph" w:customStyle="1" w:styleId="2f1">
    <w:name w:val="段落樣式2"/>
    <w:basedOn w:val="a9"/>
    <w:rsid w:val="00B01738"/>
    <w:pPr>
      <w:tabs>
        <w:tab w:val="left" w:pos="567"/>
      </w:tabs>
      <w:spacing w:line="240" w:lineRule="auto"/>
      <w:ind w:leftChars="300" w:left="300"/>
    </w:pPr>
    <w:rPr>
      <w:snapToGrid/>
      <w:kern w:val="0"/>
      <w:sz w:val="32"/>
      <w:szCs w:val="20"/>
    </w:rPr>
  </w:style>
  <w:style w:type="paragraph" w:customStyle="1" w:styleId="73">
    <w:name w:val="樣式7"/>
    <w:basedOn w:val="a9"/>
    <w:rsid w:val="00B01738"/>
    <w:pPr>
      <w:snapToGrid w:val="0"/>
      <w:spacing w:line="600" w:lineRule="exact"/>
      <w:ind w:leftChars="300" w:left="720" w:firstLine="640"/>
    </w:pPr>
    <w:rPr>
      <w:snapToGrid/>
      <w:color w:val="000000"/>
      <w:sz w:val="32"/>
      <w:szCs w:val="20"/>
    </w:rPr>
  </w:style>
  <w:style w:type="paragraph" w:customStyle="1" w:styleId="unnamed2">
    <w:name w:val="unnamed2"/>
    <w:basedOn w:val="a9"/>
    <w:rsid w:val="00B0173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f0">
    <w:name w:val="(一)文"/>
    <w:basedOn w:val="afffb"/>
    <w:rsid w:val="00B01738"/>
    <w:pPr>
      <w:adjustRightInd w:val="0"/>
      <w:spacing w:before="120" w:after="120"/>
      <w:ind w:left="600" w:firstLine="646"/>
      <w:textAlignment w:val="baseline"/>
    </w:pPr>
    <w:rPr>
      <w:rFonts w:hAnsi="CG Times"/>
      <w:spacing w:val="0"/>
      <w:kern w:val="0"/>
    </w:rPr>
  </w:style>
  <w:style w:type="character" w:customStyle="1" w:styleId="small1">
    <w:name w:val="small1"/>
    <w:rsid w:val="00B01738"/>
    <w:rPr>
      <w:rFonts w:ascii="sөũ" w:hAnsi="sөũ" w:hint="default"/>
      <w:i w:val="0"/>
      <w:iCs w:val="0"/>
      <w:color w:val="000033"/>
      <w:sz w:val="18"/>
      <w:szCs w:val="18"/>
    </w:rPr>
  </w:style>
  <w:style w:type="paragraph" w:customStyle="1" w:styleId="37">
    <w:name w:val=" 字元 字元3 字元 字元 字元 字元"/>
    <w:basedOn w:val="a9"/>
    <w:rsid w:val="002656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fff1">
    <w:name w:val="資料來源 字元"/>
    <w:basedOn w:val="a9"/>
    <w:rsid w:val="00B01738"/>
    <w:pPr>
      <w:spacing w:line="240" w:lineRule="auto"/>
      <w:ind w:leftChars="0" w:left="0" w:firstLineChars="0" w:firstLine="0"/>
      <w:jc w:val="center"/>
    </w:pPr>
    <w:rPr>
      <w:rFonts w:ascii="華康中黑體" w:eastAsia="華康中黑體"/>
      <w:snapToGrid/>
      <w:sz w:val="20"/>
      <w:szCs w:val="20"/>
    </w:rPr>
  </w:style>
  <w:style w:type="paragraph" w:customStyle="1" w:styleId="afffffff2">
    <w:name w:val="資料來源"/>
    <w:autoRedefine/>
    <w:rsid w:val="00B01738"/>
    <w:pPr>
      <w:tabs>
        <w:tab w:val="left" w:pos="784"/>
      </w:tabs>
      <w:jc w:val="both"/>
    </w:pPr>
    <w:rPr>
      <w:rFonts w:ascii="Arial Narrow" w:eastAsia="細明體" w:hAnsi="細明體"/>
      <w:snapToGrid w:val="0"/>
      <w:kern w:val="2"/>
      <w:sz w:val="16"/>
      <w:szCs w:val="16"/>
    </w:rPr>
  </w:style>
  <w:style w:type="paragraph" w:customStyle="1" w:styleId="1f9">
    <w:name w:val="本文內容1."/>
    <w:basedOn w:val="a9"/>
    <w:autoRedefine/>
    <w:rsid w:val="00B01738"/>
    <w:pPr>
      <w:tabs>
        <w:tab w:val="num" w:pos="360"/>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48">
    <w:name w:val="字元4"/>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3">
    <w:name w:val="(二)."/>
    <w:basedOn w:val="afffb"/>
    <w:rsid w:val="00B01738"/>
    <w:pPr>
      <w:spacing w:line="560" w:lineRule="exact"/>
      <w:ind w:left="960" w:hanging="722"/>
      <w:jc w:val="left"/>
    </w:pPr>
    <w:rPr>
      <w:rFonts w:hAnsi="Arial"/>
      <w:spacing w:val="0"/>
      <w:sz w:val="36"/>
    </w:rPr>
  </w:style>
  <w:style w:type="paragraph" w:customStyle="1" w:styleId="k00t18">
    <w:name w:val="k00t18"/>
    <w:basedOn w:val="a9"/>
    <w:rsid w:val="00B0173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f4">
    <w:name w:val="姓名及分機 字元 字元"/>
    <w:rsid w:val="00B01738"/>
    <w:rPr>
      <w:rFonts w:ascii="標楷體" w:eastAsia="標楷體"/>
      <w:snapToGrid w:val="0"/>
      <w:kern w:val="2"/>
      <w:sz w:val="24"/>
      <w:szCs w:val="28"/>
      <w:lang w:val="en-US" w:eastAsia="zh-TW" w:bidi="ar-SA"/>
    </w:rPr>
  </w:style>
  <w:style w:type="character" w:customStyle="1" w:styleId="49">
    <w:name w:val="字元 字元4"/>
    <w:semiHidden/>
    <w:rsid w:val="00E72EAA"/>
    <w:rPr>
      <w:rFonts w:ascii="標楷體" w:eastAsia="標楷體"/>
      <w:snapToGrid w:val="0"/>
      <w:kern w:val="2"/>
      <w:lang w:val="en-US" w:eastAsia="zh-TW" w:bidi="ar-SA"/>
    </w:rPr>
  </w:style>
  <w:style w:type="paragraph" w:customStyle="1" w:styleId="2f2">
    <w:name w:val="字元2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5">
    <w:name w:val="結論 字元 字元"/>
    <w:rsid w:val="00B01738"/>
    <w:rPr>
      <w:rFonts w:eastAsia="標楷體"/>
      <w:snapToGrid w:val="0"/>
      <w:kern w:val="2"/>
      <w:sz w:val="28"/>
      <w:szCs w:val="28"/>
      <w:lang w:val="en-US" w:eastAsia="zh-TW" w:bidi="ar-SA"/>
    </w:rPr>
  </w:style>
  <w:style w:type="paragraph" w:customStyle="1" w:styleId="afffffff6">
    <w:name w:val="前言內文 字元"/>
    <w:basedOn w:val="a9"/>
    <w:rsid w:val="00B01738"/>
    <w:pPr>
      <w:adjustRightInd w:val="0"/>
      <w:spacing w:line="480" w:lineRule="exact"/>
      <w:ind w:leftChars="0" w:left="0"/>
    </w:pPr>
    <w:rPr>
      <w:rFonts w:ascii="Times New Roman"/>
    </w:rPr>
  </w:style>
  <w:style w:type="character" w:customStyle="1" w:styleId="afffffff7">
    <w:name w:val="前言內文 字元 字元"/>
    <w:rsid w:val="00B01738"/>
    <w:rPr>
      <w:rFonts w:eastAsia="標楷體"/>
      <w:snapToGrid w:val="0"/>
      <w:kern w:val="2"/>
      <w:sz w:val="28"/>
      <w:szCs w:val="28"/>
      <w:lang w:val="en-US" w:eastAsia="zh-TW" w:bidi="ar-SA"/>
    </w:rPr>
  </w:style>
  <w:style w:type="paragraph" w:customStyle="1" w:styleId="2f3">
    <w:name w:val="字元2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8">
    <w:name w:val="(一)下內文 字元 字元 字元 字元 字元 字元 字元"/>
    <w:rsid w:val="00B01738"/>
    <w:rPr>
      <w:rFonts w:eastAsia="標楷體"/>
      <w:snapToGrid w:val="0"/>
      <w:kern w:val="2"/>
      <w:sz w:val="28"/>
      <w:szCs w:val="28"/>
      <w:lang w:val="en-US" w:eastAsia="zh-TW" w:bidi="ar-SA"/>
    </w:rPr>
  </w:style>
  <w:style w:type="paragraph" w:customStyle="1" w:styleId="Web2">
    <w:name w:val="內文 (Web)2"/>
    <w:basedOn w:val="a9"/>
    <w:rsid w:val="00E72EAA"/>
    <w:pPr>
      <w:widowControl/>
      <w:spacing w:before="100" w:beforeAutospacing="1" w:after="288"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a">
    <w:name w:val="(一)下內文 字元 字元 字元 字元 字元 字元1"/>
    <w:rsid w:val="00B01738"/>
    <w:rPr>
      <w:rFonts w:eastAsia="標楷體"/>
      <w:snapToGrid w:val="0"/>
      <w:kern w:val="2"/>
      <w:sz w:val="28"/>
      <w:szCs w:val="28"/>
      <w:lang w:val="en-US" w:eastAsia="zh-TW" w:bidi="ar-SA"/>
    </w:rPr>
  </w:style>
  <w:style w:type="paragraph" w:customStyle="1" w:styleId="1238">
    <w:name w:val="1.2.3. 字元 字元 字元 字元 字元 字元 字元"/>
    <w:basedOn w:val="af2"/>
    <w:rsid w:val="00B01738"/>
    <w:pPr>
      <w:adjustRightInd/>
      <w:spacing w:line="480" w:lineRule="exact"/>
      <w:ind w:left="400" w:hangingChars="100" w:hanging="100"/>
    </w:pPr>
    <w:rPr>
      <w:rFonts w:ascii="Times New Roman"/>
    </w:rPr>
  </w:style>
  <w:style w:type="character" w:customStyle="1" w:styleId="1239">
    <w:name w:val="1.2.3. 字元 字元 字元 字元 字元 字元 字元 字元"/>
    <w:rsid w:val="00B01738"/>
    <w:rPr>
      <w:rFonts w:eastAsia="標楷體"/>
      <w:snapToGrid w:val="0"/>
      <w:kern w:val="2"/>
      <w:sz w:val="28"/>
      <w:szCs w:val="28"/>
      <w:lang w:val="en-US" w:eastAsia="zh-TW" w:bidi="ar-SA"/>
    </w:rPr>
  </w:style>
  <w:style w:type="paragraph" w:customStyle="1" w:styleId="216">
    <w:name w:val="字元2 字元 字元 字元 字元 字元 字元 字元 字元1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7">
    <w:name w:val="14"/>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a">
    <w:name w:val="(1)(2)(3) 字元 字元 字元 字元"/>
    <w:rsid w:val="00B01738"/>
    <w:rPr>
      <w:rFonts w:eastAsia="標楷體"/>
      <w:snapToGrid w:val="0"/>
      <w:kern w:val="2"/>
      <w:sz w:val="28"/>
      <w:szCs w:val="28"/>
      <w:lang w:val="en-US" w:eastAsia="zh-TW" w:bidi="ar-SA"/>
    </w:rPr>
  </w:style>
  <w:style w:type="character" w:customStyle="1" w:styleId="afffffff9">
    <w:name w:val="(一)下內文 字元 字元 字元 字元 字元 字元 字元 字元 字元 字元"/>
    <w:rsid w:val="00B01738"/>
  </w:style>
  <w:style w:type="paragraph" w:customStyle="1" w:styleId="afffffffa">
    <w:name w:val="提案連署人"/>
    <w:basedOn w:val="a9"/>
    <w:next w:val="a9"/>
    <w:rsid w:val="00E72EAA"/>
    <w:pPr>
      <w:kinsoku w:val="0"/>
      <w:overflowPunct w:val="0"/>
      <w:spacing w:line="380" w:lineRule="exact"/>
      <w:ind w:leftChars="300" w:left="700" w:hangingChars="400" w:hanging="400"/>
      <w:jc w:val="left"/>
      <w:textAlignment w:val="center"/>
    </w:pPr>
    <w:rPr>
      <w:rFonts w:ascii="Times New Roman" w:eastAsia="華康細明體"/>
      <w:noProof/>
      <w:snapToGrid/>
      <w:sz w:val="21"/>
      <w:szCs w:val="24"/>
    </w:rPr>
  </w:style>
  <w:style w:type="paragraph" w:customStyle="1" w:styleId="afffffffb">
    <w:name w:val="主席(多位主席)"/>
    <w:next w:val="a9"/>
    <w:rsid w:val="00E72EAA"/>
    <w:pPr>
      <w:widowControl w:val="0"/>
      <w:kinsoku w:val="0"/>
      <w:overflowPunct w:val="0"/>
      <w:spacing w:line="380" w:lineRule="exact"/>
      <w:jc w:val="both"/>
      <w:textAlignment w:val="center"/>
    </w:pPr>
    <w:rPr>
      <w:rFonts w:eastAsia="華康細明體"/>
      <w:sz w:val="21"/>
    </w:rPr>
  </w:style>
  <w:style w:type="character" w:customStyle="1" w:styleId="123b">
    <w:name w:val="(1)(2)(3) 字元 字元"/>
    <w:rsid w:val="00B01738"/>
    <w:rPr>
      <w:rFonts w:ascii="標楷體" w:eastAsia="標楷體"/>
      <w:snapToGrid w:val="0"/>
      <w:kern w:val="2"/>
      <w:sz w:val="28"/>
      <w:szCs w:val="28"/>
      <w:lang w:val="en-US" w:eastAsia="zh-TW" w:bidi="ar-SA"/>
    </w:rPr>
  </w:style>
  <w:style w:type="paragraph" w:customStyle="1" w:styleId="font5">
    <w:name w:val="font5"/>
    <w:basedOn w:val="a9"/>
    <w:rsid w:val="00E72EAA"/>
    <w:pPr>
      <w:widowControl/>
      <w:spacing w:before="100" w:beforeAutospacing="1" w:after="100" w:afterAutospacing="1" w:line="240" w:lineRule="auto"/>
      <w:ind w:leftChars="0" w:left="0" w:firstLineChars="0" w:firstLine="0"/>
      <w:jc w:val="left"/>
    </w:pPr>
    <w:rPr>
      <w:rFonts w:ascii="細明體" w:eastAsia="細明體" w:hAnsi="細明體" w:cs="Arial Unicode MS" w:hint="eastAsia"/>
      <w:snapToGrid/>
      <w:kern w:val="0"/>
      <w:sz w:val="18"/>
      <w:szCs w:val="18"/>
    </w:rPr>
  </w:style>
  <w:style w:type="paragraph" w:customStyle="1" w:styleId="afffffffc">
    <w:name w:val="段一"/>
    <w:basedOn w:val="a9"/>
    <w:rsid w:val="00B0173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b">
    <w:name w:val="Table Grid 1"/>
    <w:basedOn w:val="ac"/>
    <w:rsid w:val="00B0173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
    <w:name w:val="title"/>
    <w:rsid w:val="00B01738"/>
  </w:style>
  <w:style w:type="paragraph" w:customStyle="1" w:styleId="1fc">
    <w:name w:val="(一)下內文 字元1 字元 字元"/>
    <w:basedOn w:val="a9"/>
    <w:rsid w:val="00B01738"/>
    <w:pPr>
      <w:adjustRightInd w:val="0"/>
      <w:ind w:leftChars="300" w:left="300" w:firstLineChars="0" w:firstLine="0"/>
    </w:pPr>
  </w:style>
  <w:style w:type="character" w:customStyle="1" w:styleId="afffffffd">
    <w:name w:val="(一)下內文 字元 字元 字元 字元 字元 字元 字元 字元 字元 字元 字元 字元"/>
    <w:rsid w:val="00B01738"/>
  </w:style>
  <w:style w:type="paragraph" w:customStyle="1" w:styleId="afffffffe">
    <w:name w:val="(一)下內文 字元 字元 字元 字元 字元 字元 字元 字元 字元 字元 字元"/>
    <w:basedOn w:val="a9"/>
    <w:rsid w:val="00B01738"/>
    <w:pPr>
      <w:adjustRightInd w:val="0"/>
      <w:spacing w:line="480" w:lineRule="exact"/>
      <w:ind w:leftChars="300" w:left="300" w:firstLineChars="0" w:firstLine="0"/>
    </w:pPr>
  </w:style>
  <w:style w:type="character" w:customStyle="1" w:styleId="affffffff">
    <w:name w:val="前言(一)(二)(三) 字元 字元"/>
    <w:rsid w:val="00B01738"/>
    <w:rPr>
      <w:rFonts w:ascii="標楷體" w:eastAsia="標楷體"/>
      <w:snapToGrid w:val="0"/>
      <w:kern w:val="2"/>
      <w:sz w:val="28"/>
      <w:szCs w:val="28"/>
      <w:lang w:val="en-US" w:eastAsia="zh-TW" w:bidi="ar-SA"/>
    </w:rPr>
  </w:style>
  <w:style w:type="paragraph" w:customStyle="1" w:styleId="38">
    <w:name w:val="樣式3"/>
    <w:basedOn w:val="a9"/>
    <w:qFormat/>
    <w:rsid w:val="00B01738"/>
    <w:pPr>
      <w:spacing w:line="240" w:lineRule="auto"/>
      <w:ind w:left="838" w:hangingChars="100" w:hanging="279"/>
    </w:pPr>
    <w:rPr>
      <w:rFonts w:ascii="Times New Roman"/>
      <w:snapToGrid/>
      <w:szCs w:val="24"/>
    </w:rPr>
  </w:style>
  <w:style w:type="character" w:customStyle="1" w:styleId="1fd">
    <w:name w:val="(一)下內文 字元1 字元 字元 字元"/>
    <w:rsid w:val="00B01738"/>
  </w:style>
  <w:style w:type="character" w:customStyle="1" w:styleId="black10size1">
    <w:name w:val="black10size1"/>
    <w:rsid w:val="00B01738"/>
    <w:rPr>
      <w:b w:val="0"/>
      <w:bCs w:val="0"/>
      <w:color w:val="000000"/>
      <w:sz w:val="20"/>
      <w:szCs w:val="20"/>
    </w:rPr>
  </w:style>
  <w:style w:type="character" w:customStyle="1" w:styleId="1fe">
    <w:name w:val="內文1"/>
    <w:rsid w:val="00B01738"/>
    <w:rPr>
      <w:strike w:val="0"/>
      <w:dstrike w:val="0"/>
      <w:color w:val="666666"/>
      <w:sz w:val="24"/>
      <w:szCs w:val="24"/>
      <w:u w:val="none"/>
      <w:effect w:val="none"/>
    </w:rPr>
  </w:style>
  <w:style w:type="paragraph" w:customStyle="1" w:styleId="xl25">
    <w:name w:val="xl2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0"/>
      <w:szCs w:val="20"/>
    </w:rPr>
  </w:style>
  <w:style w:type="paragraph" w:customStyle="1" w:styleId="xl26">
    <w:name w:val="xl26"/>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character" w:customStyle="1" w:styleId="affffffff0">
    <w:name w:val="結論 字元 字元 字元"/>
    <w:rsid w:val="00B01738"/>
    <w:rPr>
      <w:rFonts w:ascii="標楷體" w:eastAsia="標楷體"/>
      <w:snapToGrid w:val="0"/>
      <w:kern w:val="2"/>
      <w:sz w:val="28"/>
      <w:szCs w:val="28"/>
      <w:lang w:val="en-US" w:eastAsia="zh-TW" w:bidi="ar-SA"/>
    </w:rPr>
  </w:style>
  <w:style w:type="paragraph" w:customStyle="1" w:styleId="newsdate">
    <w:name w:val="newsdate"/>
    <w:basedOn w:val="a9"/>
    <w:rsid w:val="00B0173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f1">
    <w:name w:val="第一層"/>
    <w:basedOn w:val="afff6"/>
    <w:rsid w:val="00B01738"/>
    <w:pPr>
      <w:overflowPunct w:val="0"/>
      <w:snapToGrid w:val="0"/>
      <w:spacing w:line="480" w:lineRule="exact"/>
      <w:ind w:leftChars="0" w:left="0" w:firstLineChars="0" w:firstLine="0"/>
    </w:pPr>
    <w:rPr>
      <w:rFonts w:ascii="標楷體" w:eastAsia="標楷體" w:cs="Times New Roman"/>
      <w:b/>
      <w:snapToGrid w:val="0"/>
      <w:sz w:val="28"/>
      <w:szCs w:val="20"/>
    </w:rPr>
  </w:style>
  <w:style w:type="paragraph" w:customStyle="1" w:styleId="affffffff2">
    <w:name w:val="案由"/>
    <w:basedOn w:val="a9"/>
    <w:rsid w:val="00B01738"/>
    <w:pPr>
      <w:snapToGrid w:val="0"/>
      <w:ind w:leftChars="0" w:left="0" w:firstLineChars="0" w:firstLine="0"/>
    </w:pPr>
    <w:rPr>
      <w:rFonts w:ascii="Times New Roman"/>
      <w:snapToGrid/>
      <w:sz w:val="30"/>
      <w:szCs w:val="24"/>
    </w:rPr>
  </w:style>
  <w:style w:type="character" w:customStyle="1" w:styleId="text">
    <w:name w:val="text"/>
    <w:rsid w:val="00B01738"/>
  </w:style>
  <w:style w:type="paragraph" w:customStyle="1" w:styleId="Web8">
    <w:name w:val="內文 (Web)8"/>
    <w:basedOn w:val="a9"/>
    <w:rsid w:val="00B0173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01738"/>
    <w:rPr>
      <w:sz w:val="24"/>
      <w:szCs w:val="24"/>
    </w:rPr>
  </w:style>
  <w:style w:type="paragraph" w:customStyle="1" w:styleId="1ff">
    <w:name w:val="條文內文1"/>
    <w:basedOn w:val="a9"/>
    <w:next w:val="a9"/>
    <w:rsid w:val="00B0173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3">
    <w:name w:val="第  一  條"/>
    <w:basedOn w:val="a9"/>
    <w:link w:val="affffffff4"/>
    <w:rsid w:val="00B01738"/>
    <w:pPr>
      <w:spacing w:line="240" w:lineRule="auto"/>
      <w:ind w:leftChars="0" w:left="500" w:hangingChars="500" w:hanging="500"/>
    </w:pPr>
    <w:rPr>
      <w:rFonts w:hAnsi="標楷體"/>
      <w:sz w:val="24"/>
      <w:szCs w:val="24"/>
    </w:rPr>
  </w:style>
  <w:style w:type="character" w:customStyle="1" w:styleId="affffffff4">
    <w:name w:val="第  一  條 字元"/>
    <w:link w:val="affffffff3"/>
    <w:rsid w:val="00B01738"/>
    <w:rPr>
      <w:rFonts w:ascii="標楷體" w:eastAsia="標楷體" w:hAnsi="標楷體"/>
      <w:snapToGrid w:val="0"/>
      <w:kern w:val="2"/>
      <w:sz w:val="24"/>
      <w:szCs w:val="24"/>
    </w:rPr>
  </w:style>
  <w:style w:type="paragraph" w:customStyle="1" w:styleId="affffffff5">
    <w:name w:val="第  一  條之款"/>
    <w:basedOn w:val="a9"/>
    <w:link w:val="affffffff6"/>
    <w:rsid w:val="00B01738"/>
    <w:pPr>
      <w:spacing w:line="240" w:lineRule="auto"/>
      <w:ind w:leftChars="700" w:left="900" w:hangingChars="200" w:hanging="200"/>
    </w:pPr>
    <w:rPr>
      <w:rFonts w:hAnsi="標楷體"/>
      <w:sz w:val="24"/>
      <w:szCs w:val="24"/>
    </w:rPr>
  </w:style>
  <w:style w:type="character" w:customStyle="1" w:styleId="affffffff6">
    <w:name w:val="第  一  條之款 字元"/>
    <w:link w:val="affffffff5"/>
    <w:rsid w:val="00B01738"/>
    <w:rPr>
      <w:rFonts w:ascii="標楷體" w:eastAsia="標楷體" w:hAnsi="標楷體"/>
      <w:snapToGrid w:val="0"/>
      <w:kern w:val="2"/>
      <w:sz w:val="24"/>
      <w:szCs w:val="24"/>
    </w:rPr>
  </w:style>
  <w:style w:type="paragraph" w:customStyle="1" w:styleId="affffffff7">
    <w:name w:val="條次"/>
    <w:basedOn w:val="a9"/>
    <w:rsid w:val="00B01738"/>
    <w:pPr>
      <w:spacing w:before="120" w:line="0" w:lineRule="atLeast"/>
      <w:ind w:leftChars="0" w:left="0" w:firstLineChars="0" w:firstLine="0"/>
      <w:jc w:val="center"/>
    </w:pPr>
    <w:rPr>
      <w:rFonts w:ascii="Times New Roman"/>
      <w:snapToGrid/>
      <w:sz w:val="20"/>
      <w:szCs w:val="24"/>
    </w:rPr>
  </w:style>
  <w:style w:type="paragraph" w:customStyle="1" w:styleId="xl27">
    <w:name w:val="xl27"/>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28">
    <w:name w:val="xl2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affffffff8">
    <w:name w:val="標題二(政府提案)"/>
    <w:basedOn w:val="a9"/>
    <w:rsid w:val="00B0173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01738"/>
    <w:rPr>
      <w:vanish/>
      <w:webHidden w:val="0"/>
      <w:specVanish w:val="0"/>
    </w:rPr>
  </w:style>
  <w:style w:type="character" w:customStyle="1" w:styleId="w011">
    <w:name w:val="w011"/>
    <w:rsid w:val="00B01738"/>
    <w:rPr>
      <w:rFonts w:ascii="Verdana" w:hAnsi="Verdana" w:hint="default"/>
      <w:strike w:val="0"/>
      <w:dstrike w:val="0"/>
      <w:color w:val="4D2600"/>
      <w:sz w:val="24"/>
      <w:szCs w:val="24"/>
      <w:u w:val="none"/>
      <w:effect w:val="none"/>
    </w:rPr>
  </w:style>
  <w:style w:type="character" w:customStyle="1" w:styleId="text021">
    <w:name w:val="text021"/>
    <w:rsid w:val="00B01738"/>
    <w:rPr>
      <w:rFonts w:ascii="Verdana" w:eastAsia="標楷體" w:hAnsi="Verdana" w:cs="Mangal"/>
      <w:color w:val="666666"/>
      <w:kern w:val="2"/>
      <w:sz w:val="20"/>
      <w:szCs w:val="20"/>
      <w:lang w:val="en-US" w:eastAsia="en-US" w:bidi="hi-IN"/>
    </w:rPr>
  </w:style>
  <w:style w:type="paragraph" w:customStyle="1" w:styleId="1ff0">
    <w:name w:val="目錄1"/>
    <w:basedOn w:val="13"/>
    <w:rsid w:val="00B01738"/>
    <w:pPr>
      <w:ind w:rightChars="100" w:right="100"/>
      <w:jc w:val="right"/>
    </w:pPr>
    <w:rPr>
      <w:rFonts w:hAnsi="標楷體"/>
      <w:noProof/>
      <w:snapToGrid/>
      <w:kern w:val="0"/>
      <w:szCs w:val="24"/>
    </w:rPr>
  </w:style>
  <w:style w:type="character" w:customStyle="1" w:styleId="161">
    <w:name w:val=" 字元16"/>
    <w:rsid w:val="00B01738"/>
    <w:rPr>
      <w:rFonts w:ascii="標楷體" w:eastAsia="標楷體"/>
      <w:snapToGrid w:val="0"/>
      <w:kern w:val="2"/>
      <w:lang w:val="en-US" w:eastAsia="zh-TW" w:bidi="ar-SA"/>
    </w:rPr>
  </w:style>
  <w:style w:type="paragraph" w:styleId="z-">
    <w:name w:val="HTML Top of Form"/>
    <w:basedOn w:val="a9"/>
    <w:next w:val="a9"/>
    <w:link w:val="z-0"/>
    <w:hidden/>
    <w:rsid w:val="00B0173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01738"/>
    <w:rPr>
      <w:rFonts w:ascii="Arial" w:hAnsi="Arial" w:cs="Arial"/>
      <w:snapToGrid w:val="0"/>
      <w:vanish/>
      <w:kern w:val="2"/>
      <w:sz w:val="16"/>
      <w:szCs w:val="16"/>
    </w:rPr>
  </w:style>
  <w:style w:type="paragraph" w:styleId="z-1">
    <w:name w:val="HTML Bottom of Form"/>
    <w:basedOn w:val="a9"/>
    <w:next w:val="a9"/>
    <w:link w:val="z-2"/>
    <w:hidden/>
    <w:uiPriority w:val="99"/>
    <w:rsid w:val="00B0173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uiPriority w:val="99"/>
    <w:rsid w:val="00B01738"/>
    <w:rPr>
      <w:rFonts w:ascii="Arial" w:hAnsi="Arial" w:cs="Arial"/>
      <w:snapToGrid w:val="0"/>
      <w:vanish/>
      <w:kern w:val="2"/>
      <w:sz w:val="16"/>
      <w:szCs w:val="16"/>
    </w:rPr>
  </w:style>
  <w:style w:type="character" w:customStyle="1" w:styleId="listsubtitlespan1">
    <w:name w:val="listsubtitlespan1"/>
    <w:rsid w:val="00B01738"/>
    <w:rPr>
      <w:i/>
      <w:iCs/>
      <w:color w:val="666666"/>
    </w:rPr>
  </w:style>
  <w:style w:type="paragraph" w:customStyle="1" w:styleId="-">
    <w:name w:val="欄-項目符號"/>
    <w:basedOn w:val="afd"/>
    <w:rsid w:val="00B0173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9">
    <w:name w:val="標題壹、"/>
    <w:basedOn w:val="affffffffa"/>
    <w:rsid w:val="00B01738"/>
    <w:pPr>
      <w:spacing w:beforeLines="0" w:before="0" w:line="360" w:lineRule="auto"/>
      <w:jc w:val="both"/>
    </w:pPr>
    <w:rPr>
      <w:sz w:val="36"/>
      <w:szCs w:val="36"/>
    </w:rPr>
  </w:style>
  <w:style w:type="paragraph" w:customStyle="1" w:styleId="affffffffa">
    <w:name w:val="標題甲、"/>
    <w:basedOn w:val="a9"/>
    <w:rsid w:val="00B0173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b">
    <w:name w:val="標題一、"/>
    <w:basedOn w:val="affffffffa"/>
    <w:rsid w:val="00B01738"/>
    <w:pPr>
      <w:spacing w:beforeLines="20" w:before="20" w:afterLines="20" w:after="20" w:line="400" w:lineRule="exact"/>
      <w:ind w:leftChars="100" w:left="310" w:hangingChars="210" w:hanging="210"/>
      <w:jc w:val="both"/>
    </w:pPr>
    <w:rPr>
      <w:sz w:val="32"/>
      <w:szCs w:val="32"/>
    </w:rPr>
  </w:style>
  <w:style w:type="paragraph" w:customStyle="1" w:styleId="affffffffc">
    <w:name w:val="標題（一）"/>
    <w:basedOn w:val="affffffffa"/>
    <w:rsid w:val="00B01738"/>
    <w:pPr>
      <w:spacing w:beforeLines="20" w:before="20" w:afterLines="20" w:after="20" w:line="400" w:lineRule="exact"/>
      <w:ind w:firstLineChars="200" w:firstLine="200"/>
      <w:jc w:val="both"/>
    </w:pPr>
    <w:rPr>
      <w:sz w:val="28"/>
      <w:szCs w:val="28"/>
    </w:rPr>
  </w:style>
  <w:style w:type="paragraph" w:customStyle="1" w:styleId="affffffffd">
    <w:name w:val="跨頁標頭"/>
    <w:basedOn w:val="a9"/>
    <w:rsid w:val="00B0173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9"/>
    <w:rsid w:val="00B0173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a"/>
    <w:link w:val="1ff2"/>
    <w:rsid w:val="00B0173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01738"/>
    <w:rPr>
      <w:rFonts w:ascii="標楷體" w:eastAsia="標楷體" w:cs="新細明體"/>
      <w:bCs/>
      <w:snapToGrid w:val="0"/>
      <w:kern w:val="2"/>
      <w:sz w:val="24"/>
      <w:szCs w:val="24"/>
    </w:rPr>
  </w:style>
  <w:style w:type="paragraph" w:customStyle="1" w:styleId="1ff3">
    <w:name w:val="標題(1)"/>
    <w:basedOn w:val="1ff1"/>
    <w:rsid w:val="00B01738"/>
    <w:pPr>
      <w:ind w:firstLineChars="550" w:firstLine="550"/>
    </w:pPr>
  </w:style>
  <w:style w:type="paragraph" w:customStyle="1" w:styleId="affffffffe">
    <w:name w:val="乙篇主文 字元 字元 字元 字元"/>
    <w:basedOn w:val="a9"/>
    <w:link w:val="afffffffff"/>
    <w:rsid w:val="00B01738"/>
    <w:pPr>
      <w:spacing w:line="400" w:lineRule="exact"/>
      <w:ind w:leftChars="0" w:left="0"/>
    </w:pPr>
    <w:rPr>
      <w:sz w:val="24"/>
      <w:szCs w:val="24"/>
    </w:rPr>
  </w:style>
  <w:style w:type="character" w:customStyle="1" w:styleId="afffffffff">
    <w:name w:val="乙篇主文 字元 字元 字元 字元 字元"/>
    <w:link w:val="affffffffe"/>
    <w:rsid w:val="00B01738"/>
    <w:rPr>
      <w:rFonts w:ascii="標楷體" w:eastAsia="標楷體"/>
      <w:snapToGrid w:val="0"/>
      <w:kern w:val="2"/>
      <w:sz w:val="24"/>
      <w:szCs w:val="24"/>
    </w:rPr>
  </w:style>
  <w:style w:type="paragraph" w:customStyle="1" w:styleId="2f4">
    <w:name w:val="表格欄2數字"/>
    <w:basedOn w:val="1-"/>
    <w:rsid w:val="00B01738"/>
    <w:rPr>
      <w:sz w:val="18"/>
    </w:rPr>
  </w:style>
  <w:style w:type="paragraph" w:styleId="2f5">
    <w:name w:val="Body Text 2"/>
    <w:basedOn w:val="a9"/>
    <w:link w:val="2f6"/>
    <w:rsid w:val="00B01738"/>
    <w:pPr>
      <w:spacing w:after="120" w:line="480" w:lineRule="auto"/>
      <w:ind w:leftChars="0" w:left="0" w:firstLineChars="0" w:firstLine="0"/>
      <w:jc w:val="left"/>
    </w:pPr>
    <w:rPr>
      <w:rFonts w:eastAsia="新細明體"/>
      <w:sz w:val="24"/>
    </w:rPr>
  </w:style>
  <w:style w:type="character" w:customStyle="1" w:styleId="2f6">
    <w:name w:val="本文 2 字元"/>
    <w:link w:val="2f5"/>
    <w:rsid w:val="00B01738"/>
    <w:rPr>
      <w:rFonts w:ascii="標楷體"/>
      <w:snapToGrid w:val="0"/>
      <w:kern w:val="2"/>
      <w:sz w:val="24"/>
      <w:szCs w:val="28"/>
    </w:rPr>
  </w:style>
  <w:style w:type="paragraph" w:customStyle="1" w:styleId="4a">
    <w:name w:val="欄4（原因分析）"/>
    <w:basedOn w:val="a9"/>
    <w:rsid w:val="00B01738"/>
    <w:pPr>
      <w:spacing w:line="240" w:lineRule="auto"/>
      <w:ind w:leftChars="0" w:left="0" w:firstLineChars="0" w:firstLine="0"/>
    </w:pPr>
    <w:rPr>
      <w:rFonts w:cs="新細明體"/>
      <w:snapToGrid/>
      <w:w w:val="90"/>
      <w:sz w:val="18"/>
      <w:szCs w:val="18"/>
    </w:rPr>
  </w:style>
  <w:style w:type="paragraph" w:customStyle="1" w:styleId="afffffffff0">
    <w:name w:val="甲篇內文"/>
    <w:basedOn w:val="affffffffe"/>
    <w:link w:val="afffffffff1"/>
    <w:rsid w:val="00B01738"/>
    <w:pPr>
      <w:spacing w:line="460" w:lineRule="exact"/>
    </w:pPr>
    <w:rPr>
      <w:sz w:val="28"/>
      <w:szCs w:val="28"/>
    </w:rPr>
  </w:style>
  <w:style w:type="character" w:customStyle="1" w:styleId="afffffffff1">
    <w:name w:val="甲篇內文 字元"/>
    <w:link w:val="afffffffff0"/>
    <w:rsid w:val="00B01738"/>
    <w:rPr>
      <w:rFonts w:ascii="標楷體" w:eastAsia="標楷體"/>
      <w:snapToGrid w:val="0"/>
      <w:kern w:val="2"/>
      <w:sz w:val="28"/>
      <w:szCs w:val="28"/>
    </w:rPr>
  </w:style>
  <w:style w:type="paragraph" w:customStyle="1" w:styleId="1ff4">
    <w:name w:val="表說1."/>
    <w:basedOn w:val="afff1"/>
    <w:rsid w:val="00B01738"/>
    <w:pPr>
      <w:spacing w:line="400" w:lineRule="exact"/>
    </w:pPr>
    <w:rPr>
      <w:rFonts w:cs="新細明體"/>
      <w:sz w:val="24"/>
      <w:szCs w:val="24"/>
    </w:rPr>
  </w:style>
  <w:style w:type="paragraph" w:customStyle="1" w:styleId="1-11">
    <w:name w:val="表格欄1-1主管 字元 字元 字元"/>
    <w:basedOn w:val="a9"/>
    <w:link w:val="1-12"/>
    <w:rsid w:val="00B0173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01738"/>
    <w:rPr>
      <w:rFonts w:ascii="標楷體" w:eastAsia="標楷體" w:cs="新細明體"/>
      <w:b/>
      <w:snapToGrid w:val="0"/>
      <w:kern w:val="2"/>
      <w:sz w:val="28"/>
      <w:szCs w:val="28"/>
    </w:rPr>
  </w:style>
  <w:style w:type="paragraph" w:customStyle="1" w:styleId="1-2">
    <w:name w:val="表格欄1-2"/>
    <w:basedOn w:val="a9"/>
    <w:rsid w:val="00B0173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9"/>
    <w:link w:val="1-311"/>
    <w:rsid w:val="00B0173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01738"/>
    <w:rPr>
      <w:rFonts w:ascii="標楷體" w:eastAsia="標楷體" w:cs="新細明體"/>
      <w:snapToGrid w:val="0"/>
      <w:kern w:val="2"/>
      <w:sz w:val="18"/>
      <w:szCs w:val="18"/>
    </w:rPr>
  </w:style>
  <w:style w:type="paragraph" w:customStyle="1" w:styleId="1-32">
    <w:name w:val="表格欄1-3退2 字元"/>
    <w:basedOn w:val="1-310"/>
    <w:link w:val="1-320"/>
    <w:rsid w:val="00B01738"/>
    <w:pPr>
      <w:ind w:firstLineChars="200" w:firstLine="200"/>
    </w:pPr>
  </w:style>
  <w:style w:type="character" w:customStyle="1" w:styleId="1-320">
    <w:name w:val="表格欄1-3退2 字元 字元"/>
    <w:link w:val="1-32"/>
    <w:rsid w:val="00B01738"/>
    <w:rPr>
      <w:rFonts w:ascii="標楷體" w:eastAsia="標楷體" w:cs="新細明體"/>
      <w:snapToGrid w:val="0"/>
      <w:kern w:val="2"/>
      <w:sz w:val="18"/>
      <w:szCs w:val="18"/>
    </w:rPr>
  </w:style>
  <w:style w:type="paragraph" w:customStyle="1" w:styleId="123c">
    <w:name w:val="內文123"/>
    <w:rsid w:val="00B0173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01738"/>
    <w:pPr>
      <w:ind w:firstLine="1080"/>
    </w:pPr>
    <w:rPr>
      <w:b/>
      <w:sz w:val="28"/>
      <w:szCs w:val="28"/>
    </w:rPr>
  </w:style>
  <w:style w:type="character" w:customStyle="1" w:styleId="1ff6">
    <w:name w:val="標題1.加粗 字元 字元"/>
    <w:link w:val="1ff5"/>
    <w:rsid w:val="00B01738"/>
    <w:rPr>
      <w:rFonts w:ascii="標楷體" w:eastAsia="標楷體" w:cs="新細明體"/>
      <w:b/>
      <w:bCs/>
      <w:snapToGrid w:val="0"/>
      <w:kern w:val="2"/>
      <w:sz w:val="28"/>
      <w:szCs w:val="28"/>
    </w:rPr>
  </w:style>
  <w:style w:type="paragraph" w:customStyle="1" w:styleId="4b">
    <w:name w:val="標題4"/>
    <w:basedOn w:val="3"/>
    <w:rsid w:val="00B01738"/>
    <w:pPr>
      <w:keepLines w:val="0"/>
      <w:widowControl w:val="0"/>
      <w:spacing w:line="500" w:lineRule="exact"/>
      <w:ind w:left="624"/>
      <w:jc w:val="both"/>
    </w:pPr>
    <w:rPr>
      <w:rFonts w:ascii="標楷體" w:eastAsia="標楷體" w:hAnsi="Arial"/>
      <w:b/>
      <w:bCs/>
      <w:spacing w:val="0"/>
      <w:kern w:val="2"/>
      <w:sz w:val="28"/>
      <w:szCs w:val="36"/>
    </w:rPr>
  </w:style>
  <w:style w:type="paragraph" w:customStyle="1" w:styleId="123d">
    <w:name w:val="123"/>
    <w:basedOn w:val="a9"/>
    <w:rsid w:val="00B01738"/>
    <w:pPr>
      <w:spacing w:line="360" w:lineRule="auto"/>
      <w:ind w:leftChars="0" w:left="0" w:firstLineChars="0" w:firstLine="425"/>
    </w:pPr>
    <w:rPr>
      <w:snapToGrid/>
      <w:sz w:val="24"/>
      <w:szCs w:val="20"/>
    </w:rPr>
  </w:style>
  <w:style w:type="paragraph" w:customStyle="1" w:styleId="afffffffff2">
    <w:name w:val="括號一二三"/>
    <w:basedOn w:val="afffffffff3"/>
    <w:rsid w:val="00B01738"/>
    <w:pPr>
      <w:spacing w:after="0"/>
      <w:ind w:firstLine="624"/>
      <w:jc w:val="both"/>
    </w:pPr>
    <w:rPr>
      <w:b/>
      <w:sz w:val="28"/>
    </w:rPr>
  </w:style>
  <w:style w:type="paragraph" w:customStyle="1" w:styleId="afffffffff3">
    <w:name w:val="一二三"/>
    <w:basedOn w:val="afffffffff4"/>
    <w:rsid w:val="00B01738"/>
    <w:pPr>
      <w:spacing w:after="120"/>
      <w:ind w:left="0"/>
    </w:pPr>
    <w:rPr>
      <w:b w:val="0"/>
      <w:sz w:val="32"/>
    </w:rPr>
  </w:style>
  <w:style w:type="paragraph" w:customStyle="1" w:styleId="afffffffff4">
    <w:name w:val="壹貳參"/>
    <w:basedOn w:val="a9"/>
    <w:rsid w:val="00B01738"/>
    <w:pPr>
      <w:spacing w:after="240" w:line="360" w:lineRule="auto"/>
      <w:ind w:leftChars="0" w:left="624" w:firstLineChars="0" w:firstLine="0"/>
      <w:jc w:val="left"/>
    </w:pPr>
    <w:rPr>
      <w:b/>
      <w:snapToGrid/>
      <w:sz w:val="36"/>
      <w:szCs w:val="20"/>
    </w:rPr>
  </w:style>
  <w:style w:type="paragraph" w:styleId="39">
    <w:name w:val="Body Text 3"/>
    <w:basedOn w:val="a9"/>
    <w:link w:val="3a"/>
    <w:rsid w:val="00B01738"/>
    <w:pPr>
      <w:spacing w:line="240" w:lineRule="auto"/>
      <w:ind w:leftChars="0" w:left="0" w:right="-80" w:firstLineChars="0" w:firstLine="0"/>
    </w:pPr>
    <w:rPr>
      <w:rFonts w:eastAsia="華康楷書體W5"/>
      <w:sz w:val="26"/>
    </w:rPr>
  </w:style>
  <w:style w:type="character" w:customStyle="1" w:styleId="3a">
    <w:name w:val="本文 3 字元"/>
    <w:link w:val="39"/>
    <w:rsid w:val="00B01738"/>
    <w:rPr>
      <w:rFonts w:ascii="標楷體" w:eastAsia="華康楷書體W5"/>
      <w:snapToGrid w:val="0"/>
      <w:kern w:val="2"/>
      <w:sz w:val="26"/>
      <w:szCs w:val="28"/>
    </w:rPr>
  </w:style>
  <w:style w:type="paragraph" w:styleId="afffffffff5">
    <w:name w:val="Block Text"/>
    <w:basedOn w:val="a9"/>
    <w:rsid w:val="00B01738"/>
    <w:pPr>
      <w:spacing w:line="240" w:lineRule="auto"/>
      <w:ind w:leftChars="0" w:left="113" w:right="113" w:firstLineChars="0" w:firstLine="0"/>
      <w:jc w:val="distribute"/>
    </w:pPr>
    <w:rPr>
      <w:snapToGrid/>
      <w:sz w:val="32"/>
      <w:szCs w:val="20"/>
    </w:rPr>
  </w:style>
  <w:style w:type="paragraph" w:customStyle="1" w:styleId="afffffffff6">
    <w:name w:val="主文"/>
    <w:basedOn w:val="a9"/>
    <w:rsid w:val="00B01738"/>
    <w:pPr>
      <w:spacing w:line="312" w:lineRule="auto"/>
      <w:ind w:leftChars="0" w:left="0" w:firstLine="434"/>
    </w:pPr>
    <w:rPr>
      <w:rFonts w:ascii="Times New Roman" w:eastAsia="華康楷書體W5"/>
      <w:snapToGrid/>
      <w:spacing w:val="4"/>
      <w:sz w:val="21"/>
      <w:szCs w:val="20"/>
    </w:rPr>
  </w:style>
  <w:style w:type="paragraph" w:customStyle="1" w:styleId="afffffffff7">
    <w:name w:val="總述文"/>
    <w:rsid w:val="00B01738"/>
    <w:pPr>
      <w:overflowPunct w:val="0"/>
      <w:spacing w:line="460" w:lineRule="exact"/>
      <w:ind w:firstLineChars="200" w:firstLine="200"/>
      <w:jc w:val="both"/>
    </w:pPr>
    <w:rPr>
      <w:rFonts w:ascii="標楷體" w:eastAsia="標楷體"/>
      <w:kern w:val="2"/>
      <w:sz w:val="28"/>
    </w:rPr>
  </w:style>
  <w:style w:type="paragraph" w:customStyle="1" w:styleId="afffffffff8">
    <w:name w:val="總述文一二三"/>
    <w:rsid w:val="00B01738"/>
    <w:pPr>
      <w:overflowPunct w:val="0"/>
      <w:spacing w:line="460" w:lineRule="exact"/>
      <w:ind w:left="200" w:hangingChars="200" w:hanging="200"/>
      <w:jc w:val="both"/>
    </w:pPr>
    <w:rPr>
      <w:rFonts w:ascii="標楷體" w:eastAsia="標楷體"/>
      <w:sz w:val="28"/>
    </w:rPr>
  </w:style>
  <w:style w:type="paragraph" w:customStyle="1" w:styleId="afffffffff9">
    <w:name w:val="表說"/>
    <w:basedOn w:val="a9"/>
    <w:rsid w:val="00B0173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a">
    <w:name w:val="一內文"/>
    <w:basedOn w:val="a9"/>
    <w:rsid w:val="00B01738"/>
    <w:pPr>
      <w:snapToGrid w:val="0"/>
      <w:spacing w:line="600" w:lineRule="exact"/>
      <w:ind w:leftChars="0" w:left="364" w:firstLine="560"/>
    </w:pPr>
    <w:rPr>
      <w:snapToGrid/>
      <w:szCs w:val="20"/>
    </w:rPr>
  </w:style>
  <w:style w:type="character" w:customStyle="1" w:styleId="emailstyle15">
    <w:name w:val="emailstyle15"/>
    <w:rsid w:val="00B01738"/>
    <w:rPr>
      <w:rFonts w:ascii="Arial" w:eastAsia="新細明體" w:hAnsi="Arial" w:cs="Arial"/>
      <w:color w:val="000000"/>
      <w:sz w:val="18"/>
    </w:rPr>
  </w:style>
  <w:style w:type="paragraph" w:customStyle="1" w:styleId="afffffffffb">
    <w:name w:val="乙篇主文 字元 字元"/>
    <w:basedOn w:val="a9"/>
    <w:link w:val="afffffffffc"/>
    <w:rsid w:val="00B01738"/>
    <w:pPr>
      <w:spacing w:line="400" w:lineRule="exact"/>
      <w:ind w:leftChars="0" w:left="0"/>
    </w:pPr>
    <w:rPr>
      <w:sz w:val="24"/>
      <w:szCs w:val="24"/>
    </w:rPr>
  </w:style>
  <w:style w:type="character" w:customStyle="1" w:styleId="afffffffffc">
    <w:name w:val="乙篇主文 字元 字元 字元"/>
    <w:link w:val="afffffffffb"/>
    <w:rsid w:val="00B01738"/>
    <w:rPr>
      <w:rFonts w:ascii="標楷體" w:eastAsia="標楷體"/>
      <w:snapToGrid w:val="0"/>
      <w:kern w:val="2"/>
      <w:sz w:val="24"/>
      <w:szCs w:val="24"/>
    </w:rPr>
  </w:style>
  <w:style w:type="character" w:customStyle="1" w:styleId="afffffffffd">
    <w:name w:val="甲篇內文 字元 字元"/>
    <w:rsid w:val="00B01738"/>
    <w:rPr>
      <w:rFonts w:ascii="標楷體" w:eastAsia="標楷體"/>
      <w:kern w:val="2"/>
      <w:sz w:val="28"/>
      <w:szCs w:val="28"/>
      <w:lang w:val="en-US" w:eastAsia="zh-TW" w:bidi="ar-SA"/>
    </w:rPr>
  </w:style>
  <w:style w:type="paragraph" w:customStyle="1" w:styleId="1ff7">
    <w:name w:val="標題1.加粗"/>
    <w:basedOn w:val="a9"/>
    <w:link w:val="112"/>
    <w:rsid w:val="00B01738"/>
    <w:pPr>
      <w:spacing w:line="400" w:lineRule="exact"/>
      <w:ind w:leftChars="0" w:left="0" w:firstLineChars="450" w:firstLine="1080"/>
    </w:pPr>
    <w:rPr>
      <w:rFonts w:cs="新細明體"/>
      <w:b/>
      <w:bCs/>
    </w:rPr>
  </w:style>
  <w:style w:type="character" w:customStyle="1" w:styleId="112">
    <w:name w:val="標題1.加粗 字元1"/>
    <w:link w:val="1ff7"/>
    <w:rsid w:val="00B01738"/>
    <w:rPr>
      <w:rFonts w:ascii="標楷體" w:eastAsia="標楷體" w:cs="新細明體"/>
      <w:b/>
      <w:bCs/>
      <w:snapToGrid w:val="0"/>
      <w:kern w:val="2"/>
      <w:sz w:val="28"/>
      <w:szCs w:val="28"/>
    </w:rPr>
  </w:style>
  <w:style w:type="character" w:customStyle="1" w:styleId="1-321">
    <w:name w:val="表格欄1-3退2 字元 字元1"/>
    <w:rsid w:val="00B01738"/>
    <w:rPr>
      <w:rFonts w:eastAsia="標楷體" w:cs="新細明體"/>
      <w:kern w:val="2"/>
      <w:sz w:val="18"/>
      <w:szCs w:val="18"/>
      <w:lang w:val="en-US" w:eastAsia="zh-TW" w:bidi="ar-SA"/>
    </w:rPr>
  </w:style>
  <w:style w:type="character" w:customStyle="1" w:styleId="1ff8">
    <w:name w:val="標題1. 字元 字元"/>
    <w:rsid w:val="00B01738"/>
    <w:rPr>
      <w:rFonts w:ascii="標楷體" w:eastAsia="標楷體" w:cs="新細明體"/>
      <w:bCs/>
      <w:kern w:val="2"/>
      <w:sz w:val="24"/>
      <w:szCs w:val="24"/>
      <w:lang w:val="en-US" w:eastAsia="zh-TW" w:bidi="ar-SA"/>
    </w:rPr>
  </w:style>
  <w:style w:type="paragraph" w:customStyle="1" w:styleId="font7">
    <w:name w:val="font7"/>
    <w:basedOn w:val="a9"/>
    <w:rsid w:val="00B0173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9"/>
    <w:rsid w:val="00B0173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9"/>
    <w:rsid w:val="00B0173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9"/>
    <w:rsid w:val="00B0173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9"/>
    <w:rsid w:val="00B0173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9"/>
    <w:rsid w:val="00B0173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9"/>
    <w:rsid w:val="00B0173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01738"/>
    <w:pPr>
      <w:ind w:left="75"/>
      <w:jc w:val="distribute"/>
    </w:pPr>
    <w:rPr>
      <w:rFonts w:eastAsia="華康儷中黑"/>
      <w:spacing w:val="6"/>
    </w:rPr>
  </w:style>
  <w:style w:type="paragraph" w:customStyle="1" w:styleId="afffffffffe">
    <w:name w:val="小標"/>
    <w:basedOn w:val="a9"/>
    <w:rsid w:val="00B01738"/>
    <w:pPr>
      <w:spacing w:line="360" w:lineRule="auto"/>
      <w:ind w:leftChars="0" w:left="420" w:firstLineChars="0" w:firstLine="0"/>
    </w:pPr>
    <w:rPr>
      <w:b/>
      <w:snapToGrid/>
      <w:sz w:val="32"/>
      <w:szCs w:val="20"/>
    </w:rPr>
  </w:style>
  <w:style w:type="paragraph" w:customStyle="1" w:styleId="affffffffff">
    <w:name w:val="單元 字元 字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0">
    <w:name w:val="甲乙丙"/>
    <w:basedOn w:val="a9"/>
    <w:rsid w:val="00B01738"/>
    <w:pPr>
      <w:spacing w:after="360" w:line="360" w:lineRule="auto"/>
      <w:ind w:leftChars="0" w:left="0" w:firstLineChars="0" w:firstLine="0"/>
      <w:jc w:val="center"/>
    </w:pPr>
    <w:rPr>
      <w:b/>
      <w:snapToGrid/>
      <w:sz w:val="40"/>
      <w:szCs w:val="20"/>
    </w:rPr>
  </w:style>
  <w:style w:type="paragraph" w:customStyle="1" w:styleId="123e">
    <w:name w:val="括號123"/>
    <w:basedOn w:val="123d"/>
    <w:rsid w:val="00B01738"/>
    <w:pPr>
      <w:ind w:firstLine="624"/>
    </w:pPr>
  </w:style>
  <w:style w:type="paragraph" w:customStyle="1" w:styleId="123f">
    <w:name w:val="圓圈123"/>
    <w:basedOn w:val="123e"/>
    <w:rsid w:val="00B01738"/>
    <w:pPr>
      <w:ind w:firstLine="1008"/>
    </w:pPr>
  </w:style>
  <w:style w:type="paragraph" w:customStyle="1" w:styleId="-0">
    <w:name w:val="樣式-壹"/>
    <w:basedOn w:val="a9"/>
    <w:rsid w:val="00B0173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01738"/>
    <w:pPr>
      <w:ind w:firstLineChars="200" w:firstLine="200"/>
    </w:pPr>
  </w:style>
  <w:style w:type="character" w:customStyle="1" w:styleId="1ff9">
    <w:name w:val="標題1.加粗 字元 字元 字元"/>
    <w:rsid w:val="00B01738"/>
    <w:rPr>
      <w:rFonts w:ascii="標楷體" w:eastAsia="標楷體" w:cs="新細明體"/>
      <w:b/>
      <w:bCs/>
      <w:snapToGrid w:val="0"/>
      <w:kern w:val="2"/>
      <w:sz w:val="28"/>
      <w:szCs w:val="28"/>
      <w:lang w:val="en-US" w:eastAsia="zh-TW" w:bidi="ar-SA"/>
    </w:rPr>
  </w:style>
  <w:style w:type="paragraph" w:customStyle="1" w:styleId="affffffffff1">
    <w:name w:val="乙篇主文 字元"/>
    <w:basedOn w:val="a9"/>
    <w:link w:val="1ffa"/>
    <w:rsid w:val="00B01738"/>
    <w:pPr>
      <w:spacing w:line="400" w:lineRule="exact"/>
      <w:ind w:leftChars="0" w:left="0"/>
    </w:pPr>
    <w:rPr>
      <w:sz w:val="24"/>
      <w:szCs w:val="24"/>
    </w:rPr>
  </w:style>
  <w:style w:type="character" w:customStyle="1" w:styleId="1ffa">
    <w:name w:val="乙篇主文 字元 字元1"/>
    <w:link w:val="affffffffff1"/>
    <w:rsid w:val="00B01738"/>
    <w:rPr>
      <w:rFonts w:ascii="標楷體" w:eastAsia="標楷體"/>
      <w:snapToGrid w:val="0"/>
      <w:kern w:val="2"/>
      <w:sz w:val="24"/>
      <w:szCs w:val="24"/>
    </w:rPr>
  </w:style>
  <w:style w:type="paragraph" w:customStyle="1" w:styleId="bb">
    <w:name w:val="標題bb"/>
    <w:basedOn w:val="a9"/>
    <w:rsid w:val="00B01738"/>
    <w:pPr>
      <w:spacing w:line="240" w:lineRule="auto"/>
      <w:ind w:leftChars="0" w:left="0" w:firstLineChars="0" w:firstLine="0"/>
    </w:pPr>
    <w:rPr>
      <w:rFonts w:ascii="Times New Roman"/>
      <w:snapToGrid/>
      <w:szCs w:val="20"/>
    </w:rPr>
  </w:style>
  <w:style w:type="paragraph" w:customStyle="1" w:styleId="1-14">
    <w:name w:val="表格欄1-1主管 字元 字元"/>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9"/>
    <w:rsid w:val="00B0173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2">
    <w:name w:val="名詞解釋"/>
    <w:basedOn w:val="a9"/>
    <w:autoRedefine/>
    <w:rsid w:val="00B0173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3">
    <w:name w:val="議題內文"/>
    <w:autoRedefine/>
    <w:rsid w:val="00B01738"/>
    <w:pPr>
      <w:widowControl w:val="0"/>
      <w:spacing w:line="360" w:lineRule="exact"/>
      <w:ind w:firstLineChars="203" w:firstLine="406"/>
      <w:jc w:val="both"/>
    </w:pPr>
    <w:rPr>
      <w:rFonts w:ascii="Arial Narrow" w:eastAsia="細明體" w:hAnsi="細明體"/>
    </w:rPr>
  </w:style>
  <w:style w:type="paragraph" w:customStyle="1" w:styleId="affffffffff4">
    <w:name w:val="議題一"/>
    <w:basedOn w:val="affffffffff3"/>
    <w:autoRedefine/>
    <w:rsid w:val="00B01738"/>
    <w:pPr>
      <w:tabs>
        <w:tab w:val="num" w:pos="360"/>
      </w:tabs>
      <w:spacing w:afterLines="50" w:after="180" w:line="240" w:lineRule="exact"/>
      <w:ind w:left="360" w:firstLineChars="180" w:hanging="360"/>
    </w:pPr>
  </w:style>
  <w:style w:type="paragraph" w:customStyle="1" w:styleId="1-15">
    <w:name w:val="表1-1"/>
    <w:autoRedefine/>
    <w:rsid w:val="00B01738"/>
    <w:pPr>
      <w:tabs>
        <w:tab w:val="num" w:pos="360"/>
      </w:tabs>
      <w:jc w:val="center"/>
    </w:pPr>
    <w:rPr>
      <w:rFonts w:ascii="Arial Narrow" w:eastAsia="細明體" w:hAnsi="細明體"/>
      <w:b/>
      <w:sz w:val="22"/>
      <w:szCs w:val="22"/>
    </w:rPr>
  </w:style>
  <w:style w:type="paragraph" w:customStyle="1" w:styleId="a1">
    <w:name w:val="名詞解釋內文"/>
    <w:autoRedefine/>
    <w:rsid w:val="00B01738"/>
    <w:pPr>
      <w:numPr>
        <w:numId w:val="5"/>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0173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01738"/>
    <w:pPr>
      <w:framePr w:wrap="around"/>
      <w:spacing w:after="0"/>
      <w:ind w:left="301" w:hanging="301"/>
    </w:pPr>
    <w:rPr>
      <w:sz w:val="12"/>
    </w:rPr>
  </w:style>
  <w:style w:type="paragraph" w:customStyle="1" w:styleId="affffffffff6">
    <w:name w:val="議題(一)"/>
    <w:basedOn w:val="affffffffff4"/>
    <w:autoRedefine/>
    <w:rsid w:val="00B01738"/>
    <w:pPr>
      <w:tabs>
        <w:tab w:val="clear" w:pos="360"/>
      </w:tabs>
      <w:spacing w:beforeLines="70" w:before="252" w:afterLines="20" w:after="72"/>
      <w:ind w:left="0" w:firstLineChars="0" w:firstLine="0"/>
    </w:pPr>
    <w:rPr>
      <w:b/>
      <w:bCs/>
      <w:color w:val="000000"/>
      <w:sz w:val="24"/>
    </w:rPr>
  </w:style>
  <w:style w:type="character" w:customStyle="1" w:styleId="style2">
    <w:name w:val="style2"/>
    <w:rsid w:val="00B01738"/>
  </w:style>
  <w:style w:type="character" w:customStyle="1" w:styleId="cleartxt1">
    <w:name w:val="cleartxt1"/>
    <w:rsid w:val="00B01738"/>
    <w:rPr>
      <w:b/>
      <w:bCs/>
      <w:color w:val="00CC00"/>
    </w:rPr>
  </w:style>
  <w:style w:type="character" w:customStyle="1" w:styleId="style31">
    <w:name w:val="style31"/>
    <w:rsid w:val="00B01738"/>
    <w:rPr>
      <w:color w:val="000033"/>
      <w:sz w:val="20"/>
      <w:szCs w:val="20"/>
    </w:rPr>
  </w:style>
  <w:style w:type="character" w:customStyle="1" w:styleId="story1">
    <w:name w:val="story1"/>
    <w:rsid w:val="00B01738"/>
    <w:rPr>
      <w:rFonts w:ascii="Verdana" w:hAnsi="Verdana" w:hint="default"/>
      <w:color w:val="414141"/>
      <w:sz w:val="22"/>
      <w:szCs w:val="22"/>
    </w:rPr>
  </w:style>
  <w:style w:type="character" w:customStyle="1" w:styleId="4c">
    <w:name w:val="強調粗體4"/>
    <w:rsid w:val="00B01738"/>
    <w:rPr>
      <w:b/>
      <w:bCs/>
    </w:rPr>
  </w:style>
  <w:style w:type="character" w:customStyle="1" w:styleId="style211">
    <w:name w:val="style211"/>
    <w:rsid w:val="00B01738"/>
    <w:rPr>
      <w:rFonts w:ascii="微軟正黑體" w:eastAsia="微軟正黑體" w:hint="eastAsia"/>
      <w:b/>
      <w:bCs/>
      <w:sz w:val="21"/>
      <w:szCs w:val="21"/>
    </w:rPr>
  </w:style>
  <w:style w:type="paragraph" w:customStyle="1" w:styleId="affffffffff7">
    <w:name w:val="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b">
    <w:name w:val=" 字元3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01738"/>
    <w:rPr>
      <w:rFonts w:ascii="Times New Roman" w:hAnsi="Times New Roman" w:cs="Times New Roman" w:hint="default"/>
      <w:strike w:val="0"/>
      <w:dstrike w:val="0"/>
      <w:sz w:val="24"/>
      <w:szCs w:val="24"/>
      <w:u w:val="none"/>
      <w:effect w:val="none"/>
    </w:rPr>
  </w:style>
  <w:style w:type="character" w:customStyle="1" w:styleId="ft1">
    <w:name w:val="ft1"/>
    <w:rsid w:val="00B01738"/>
  </w:style>
  <w:style w:type="paragraph" w:customStyle="1" w:styleId="affffffffff8">
    <w:name w:val="註腳樣式"/>
    <w:basedOn w:val="aff5"/>
    <w:link w:val="affffffffff9"/>
    <w:qFormat/>
    <w:rsid w:val="00B01738"/>
    <w:pPr>
      <w:ind w:left="566" w:firstLine="406"/>
    </w:pPr>
  </w:style>
  <w:style w:type="character" w:customStyle="1" w:styleId="style11">
    <w:name w:val="style11"/>
    <w:rsid w:val="00B01738"/>
    <w:rPr>
      <w:sz w:val="24"/>
      <w:szCs w:val="24"/>
    </w:rPr>
  </w:style>
  <w:style w:type="character" w:customStyle="1" w:styleId="w121">
    <w:name w:val="w121"/>
    <w:rsid w:val="00B01738"/>
    <w:rPr>
      <w:b/>
      <w:bCs/>
      <w:color w:val="FF0000"/>
      <w:sz w:val="30"/>
      <w:szCs w:val="30"/>
    </w:rPr>
  </w:style>
  <w:style w:type="paragraph" w:customStyle="1" w:styleId="54">
    <w:name w:val=" 字元 字元5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01738"/>
    <w:rPr>
      <w:rFonts w:ascii="зũ" w:hAnsi="зũ" w:hint="default"/>
      <w:b/>
      <w:bCs/>
      <w:color w:val="FF0000"/>
    </w:rPr>
  </w:style>
  <w:style w:type="paragraph" w:customStyle="1" w:styleId="Web4">
    <w:name w:val="內文 (Web)4"/>
    <w:basedOn w:val="a9"/>
    <w:rsid w:val="00B0173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7">
    <w:name w:val=" 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 字元1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9"/>
    <w:autoRedefine/>
    <w:rsid w:val="00B01738"/>
    <w:pPr>
      <w:snapToGrid w:val="0"/>
      <w:spacing w:line="300" w:lineRule="auto"/>
      <w:ind w:leftChars="100" w:left="240" w:firstLine="560"/>
    </w:pPr>
    <w:rPr>
      <w:rFonts w:hAnsi="標楷體" w:cs="Arial"/>
      <w:snapToGrid/>
    </w:rPr>
  </w:style>
  <w:style w:type="character" w:customStyle="1" w:styleId="word42">
    <w:name w:val="word42"/>
    <w:rsid w:val="00B01738"/>
    <w:rPr>
      <w:rFonts w:ascii="新細明體" w:eastAsia="新細明體" w:hAnsi="新細明體" w:hint="eastAsia"/>
      <w:color w:val="000000"/>
      <w:sz w:val="19"/>
      <w:szCs w:val="19"/>
    </w:rPr>
  </w:style>
  <w:style w:type="character" w:customStyle="1" w:styleId="style41">
    <w:name w:val="style41"/>
    <w:rsid w:val="00B01738"/>
    <w:rPr>
      <w:color w:val="999999"/>
      <w:sz w:val="24"/>
      <w:szCs w:val="24"/>
    </w:rPr>
  </w:style>
  <w:style w:type="character" w:customStyle="1" w:styleId="style14">
    <w:name w:val="style14"/>
    <w:rsid w:val="00B01738"/>
    <w:rPr>
      <w:sz w:val="18"/>
      <w:szCs w:val="18"/>
    </w:rPr>
  </w:style>
  <w:style w:type="character" w:customStyle="1" w:styleId="1ffd">
    <w:name w:val="姓名及分機 字元1"/>
    <w:rsid w:val="00B01738"/>
    <w:rPr>
      <w:rFonts w:ascii="標楷體" w:eastAsia="標楷體"/>
      <w:snapToGrid w:val="0"/>
      <w:kern w:val="2"/>
      <w:sz w:val="24"/>
      <w:szCs w:val="28"/>
      <w:lang w:val="en-US" w:eastAsia="zh-TW" w:bidi="ar-SA"/>
    </w:rPr>
  </w:style>
  <w:style w:type="character" w:customStyle="1" w:styleId="word1">
    <w:name w:val="word1"/>
    <w:rsid w:val="00B01738"/>
    <w:rPr>
      <w:rFonts w:ascii="sөũ" w:hAnsi="sөũ" w:hint="default"/>
      <w:color w:val="555555"/>
      <w:sz w:val="24"/>
      <w:szCs w:val="24"/>
    </w:rPr>
  </w:style>
  <w:style w:type="character" w:customStyle="1" w:styleId="line-height-18pt1">
    <w:name w:val="line-height-18pt1"/>
    <w:rsid w:val="00B01738"/>
  </w:style>
  <w:style w:type="character" w:customStyle="1" w:styleId="url2">
    <w:name w:val="url2"/>
    <w:rsid w:val="00B01738"/>
    <w:rPr>
      <w:color w:val="008000"/>
      <w:sz w:val="22"/>
      <w:szCs w:val="22"/>
    </w:rPr>
  </w:style>
  <w:style w:type="character" w:customStyle="1" w:styleId="1ffe">
    <w:name w:val="(一)下內文 字元1"/>
    <w:rsid w:val="00B01738"/>
    <w:rPr>
      <w:rFonts w:ascii="標楷體" w:eastAsia="標楷體"/>
      <w:snapToGrid w:val="0"/>
      <w:kern w:val="2"/>
      <w:sz w:val="28"/>
      <w:szCs w:val="28"/>
      <w:lang w:val="en-US" w:eastAsia="zh-TW" w:bidi="ar-SA"/>
    </w:rPr>
  </w:style>
  <w:style w:type="paragraph" w:customStyle="1" w:styleId="affffffffffb">
    <w:name w:val="標題目錄"/>
    <w:basedOn w:val="a9"/>
    <w:rsid w:val="00B01738"/>
    <w:pPr>
      <w:spacing w:line="240" w:lineRule="auto"/>
      <w:ind w:leftChars="1" w:left="608" w:hangingChars="210" w:hanging="605"/>
    </w:pPr>
    <w:rPr>
      <w:rFonts w:ascii="新細明體" w:eastAsia="新細明體"/>
      <w:b/>
      <w:bCs/>
      <w:snapToGrid/>
    </w:rPr>
  </w:style>
  <w:style w:type="paragraph" w:customStyle="1" w:styleId="1fff">
    <w:name w:val="字元 字元1"/>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f8">
    <w:name w:val="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5">
    <w:name w:val="字元 字元5"/>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字元 字元 字元"/>
    <w:basedOn w:val="a9"/>
    <w:rsid w:val="00B0173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0">
    <w:name w:val="字元 字元 字元 字元 字元1"/>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1">
    <w:name w:val="字元 字元 字元 字元 字元1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f9">
    <w:name w:val="字元 字元2"/>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c">
    <w:name w:val="字元 字元3"/>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d">
    <w:name w:val="A"/>
    <w:basedOn w:val="1231"/>
    <w:qFormat/>
    <w:rsid w:val="00B01738"/>
    <w:pPr>
      <w:spacing w:line="480" w:lineRule="exact"/>
      <w:ind w:leftChars="400" w:firstLineChars="200" w:firstLine="200"/>
    </w:pPr>
  </w:style>
  <w:style w:type="paragraph" w:customStyle="1" w:styleId="2fa">
    <w:name w:val="樣式2"/>
    <w:basedOn w:val="Affffffffffd"/>
    <w:qFormat/>
    <w:rsid w:val="00B01738"/>
    <w:pPr>
      <w:ind w:leftChars="300" w:left="300"/>
    </w:pPr>
  </w:style>
  <w:style w:type="paragraph" w:customStyle="1" w:styleId="B">
    <w:name w:val="B"/>
    <w:basedOn w:val="1233"/>
    <w:qFormat/>
    <w:rsid w:val="00B01738"/>
    <w:pPr>
      <w:spacing w:line="480" w:lineRule="exact"/>
      <w:ind w:leftChars="500" w:firstLineChars="200" w:firstLine="200"/>
    </w:pPr>
    <w:rPr>
      <w:snapToGrid/>
      <w:color w:val="4F81BD"/>
      <w:szCs w:val="20"/>
    </w:rPr>
  </w:style>
  <w:style w:type="paragraph" w:styleId="affffffffffe">
    <w:name w:val="Salutation"/>
    <w:basedOn w:val="a9"/>
    <w:next w:val="a9"/>
    <w:link w:val="afffffffffff"/>
    <w:rsid w:val="002656C0"/>
    <w:rPr>
      <w:snapToGrid/>
      <w:kern w:val="0"/>
    </w:rPr>
  </w:style>
  <w:style w:type="character" w:customStyle="1" w:styleId="afffffffffff">
    <w:name w:val="問候 字元"/>
    <w:link w:val="affffffffffe"/>
    <w:rsid w:val="002656C0"/>
    <w:rPr>
      <w:rFonts w:ascii="標楷體" w:eastAsia="標楷體"/>
      <w:sz w:val="28"/>
      <w:szCs w:val="28"/>
    </w:rPr>
  </w:style>
  <w:style w:type="paragraph" w:styleId="afffffffffff0">
    <w:name w:val="Closing"/>
    <w:basedOn w:val="a9"/>
    <w:link w:val="afffffffffff1"/>
    <w:uiPriority w:val="99"/>
    <w:rsid w:val="002656C0"/>
    <w:pPr>
      <w:ind w:leftChars="1800" w:left="100"/>
    </w:pPr>
    <w:rPr>
      <w:snapToGrid/>
      <w:kern w:val="0"/>
    </w:rPr>
  </w:style>
  <w:style w:type="character" w:customStyle="1" w:styleId="afffffffffff1">
    <w:name w:val="結語 字元"/>
    <w:link w:val="afffffffffff0"/>
    <w:uiPriority w:val="99"/>
    <w:rsid w:val="002656C0"/>
    <w:rPr>
      <w:rFonts w:ascii="標楷體" w:eastAsia="標楷體"/>
      <w:sz w:val="28"/>
      <w:szCs w:val="28"/>
    </w:rPr>
  </w:style>
  <w:style w:type="character" w:customStyle="1" w:styleId="font4">
    <w:name w:val="font4"/>
    <w:rsid w:val="002656C0"/>
  </w:style>
  <w:style w:type="paragraph" w:customStyle="1" w:styleId="1fff2">
    <w:name w:val=" 字元 字元1 字元 字元 字元 字元 字元 字元 字元"/>
    <w:basedOn w:val="a9"/>
    <w:rsid w:val="002656C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maintext2">
    <w:name w:val="maintext2"/>
    <w:rsid w:val="002656C0"/>
    <w:rPr>
      <w:rFonts w:ascii="細明體" w:eastAsia="細明體" w:hAnsi="細明體" w:hint="eastAsia"/>
      <w:color w:val="333333"/>
      <w:sz w:val="18"/>
      <w:szCs w:val="18"/>
    </w:rPr>
  </w:style>
  <w:style w:type="paragraph" w:styleId="afffffffffff2">
    <w:name w:val="Note Heading"/>
    <w:basedOn w:val="a9"/>
    <w:next w:val="a9"/>
    <w:link w:val="afffffffffff3"/>
    <w:uiPriority w:val="99"/>
    <w:unhideWhenUsed/>
    <w:rsid w:val="002656C0"/>
    <w:pPr>
      <w:jc w:val="center"/>
    </w:pPr>
    <w:rPr>
      <w:rFonts w:hAnsi="標楷體"/>
      <w:b/>
      <w:szCs w:val="20"/>
    </w:rPr>
  </w:style>
  <w:style w:type="character" w:customStyle="1" w:styleId="afffffffffff3">
    <w:name w:val="註釋標題 字元"/>
    <w:link w:val="afffffffffff2"/>
    <w:uiPriority w:val="99"/>
    <w:rsid w:val="002656C0"/>
    <w:rPr>
      <w:rFonts w:ascii="標楷體" w:eastAsia="標楷體" w:hAnsi="標楷體"/>
      <w:b/>
      <w:snapToGrid w:val="0"/>
      <w:kern w:val="2"/>
      <w:sz w:val="28"/>
    </w:rPr>
  </w:style>
  <w:style w:type="character" w:customStyle="1" w:styleId="1fff3">
    <w:name w:val="註解文字 字元1"/>
    <w:rsid w:val="002656C0"/>
    <w:rPr>
      <w:rFonts w:ascii="標楷體" w:eastAsia="標楷體"/>
      <w:snapToGrid w:val="0"/>
      <w:kern w:val="2"/>
      <w:sz w:val="28"/>
      <w:szCs w:val="28"/>
    </w:rPr>
  </w:style>
  <w:style w:type="character" w:customStyle="1" w:styleId="1fff4">
    <w:name w:val="註解主旨 字元1"/>
    <w:rsid w:val="002656C0"/>
    <w:rPr>
      <w:rFonts w:ascii="標楷體" w:eastAsia="標楷體"/>
      <w:b/>
      <w:bCs/>
      <w:snapToGrid w:val="0"/>
      <w:kern w:val="2"/>
      <w:sz w:val="28"/>
      <w:szCs w:val="28"/>
    </w:rPr>
  </w:style>
  <w:style w:type="character" w:styleId="afffffffffff4">
    <w:name w:val="Subtle Emphasis"/>
    <w:uiPriority w:val="19"/>
    <w:qFormat/>
    <w:rsid w:val="002656C0"/>
    <w:rPr>
      <w:i/>
      <w:iCs/>
      <w:color w:val="808080"/>
    </w:rPr>
  </w:style>
  <w:style w:type="character" w:styleId="afffffffffff5">
    <w:name w:val="Intense Emphasis"/>
    <w:uiPriority w:val="21"/>
    <w:qFormat/>
    <w:rsid w:val="002656C0"/>
    <w:rPr>
      <w:b/>
      <w:bCs/>
      <w:i/>
      <w:iCs/>
      <w:color w:val="4F81BD"/>
    </w:rPr>
  </w:style>
  <w:style w:type="paragraph" w:styleId="afffffffffff6">
    <w:name w:val="Subtitle"/>
    <w:basedOn w:val="a9"/>
    <w:next w:val="a9"/>
    <w:link w:val="afffffffffff7"/>
    <w:uiPriority w:val="11"/>
    <w:qFormat/>
    <w:rsid w:val="002656C0"/>
    <w:pPr>
      <w:widowControl/>
      <w:adjustRightInd w:val="0"/>
      <w:spacing w:after="60"/>
      <w:jc w:val="center"/>
      <w:outlineLvl w:val="1"/>
    </w:pPr>
    <w:rPr>
      <w:rFonts w:ascii="Cambria" w:eastAsia="新細明體" w:hAnsi="Cambria"/>
      <w:i/>
      <w:iCs/>
      <w:snapToGrid/>
      <w:kern w:val="0"/>
      <w:sz w:val="24"/>
      <w:szCs w:val="24"/>
    </w:rPr>
  </w:style>
  <w:style w:type="character" w:customStyle="1" w:styleId="afffffffffff7">
    <w:name w:val="副標題 字元"/>
    <w:link w:val="afffffffffff6"/>
    <w:uiPriority w:val="11"/>
    <w:rsid w:val="002656C0"/>
    <w:rPr>
      <w:rFonts w:ascii="Cambria" w:hAnsi="Cambria"/>
      <w:i/>
      <w:iCs/>
      <w:sz w:val="24"/>
      <w:szCs w:val="24"/>
    </w:rPr>
  </w:style>
  <w:style w:type="paragraph" w:customStyle="1" w:styleId="xl29">
    <w:name w:val="xl2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31">
    <w:name w:val="xl31"/>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3">
    <w:name w:val="xl33"/>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xl34">
    <w:name w:val="xl34"/>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5">
    <w:name w:val="xl3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4"/>
      <w:szCs w:val="24"/>
    </w:rPr>
  </w:style>
  <w:style w:type="paragraph" w:customStyle="1" w:styleId="font6">
    <w:name w:val="font6"/>
    <w:basedOn w:val="a9"/>
    <w:rsid w:val="00E72EAA"/>
    <w:pPr>
      <w:widowControl/>
      <w:spacing w:before="100" w:beforeAutospacing="1" w:after="100" w:afterAutospacing="1" w:line="240" w:lineRule="auto"/>
      <w:ind w:leftChars="0" w:left="0" w:firstLineChars="0" w:firstLine="0"/>
      <w:jc w:val="left"/>
    </w:pPr>
    <w:rPr>
      <w:rFonts w:ascii="Courier New" w:eastAsia="新細明體" w:hAnsi="Courier New"/>
      <w:b/>
      <w:bCs/>
      <w:snapToGrid/>
      <w:kern w:val="0"/>
    </w:rPr>
  </w:style>
  <w:style w:type="character" w:customStyle="1" w:styleId="2fb">
    <w:name w:val="(一)(二)(三) 字元2"/>
    <w:rsid w:val="00E72EAA"/>
    <w:rPr>
      <w:rFonts w:ascii="標楷體" w:eastAsia="標楷體"/>
      <w:snapToGrid w:val="0"/>
      <w:kern w:val="2"/>
      <w:sz w:val="28"/>
      <w:szCs w:val="28"/>
    </w:rPr>
  </w:style>
  <w:style w:type="paragraph" w:customStyle="1" w:styleId="191">
    <w:name w:val="字元 字元19"/>
    <w:basedOn w:val="a9"/>
    <w:semiHidden/>
    <w:rsid w:val="00E72EA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d">
    <w:name w:val="字元3"/>
    <w:rsid w:val="00E72EAA"/>
    <w:rPr>
      <w:rFonts w:ascii="標楷體" w:eastAsia="標楷體"/>
      <w:snapToGrid w:val="0"/>
      <w:kern w:val="2"/>
    </w:rPr>
  </w:style>
  <w:style w:type="character" w:customStyle="1" w:styleId="2fc">
    <w:name w:val="字元2"/>
    <w:semiHidden/>
    <w:rsid w:val="00E72EAA"/>
    <w:rPr>
      <w:rFonts w:ascii="標楷體" w:eastAsia="標楷體"/>
      <w:snapToGrid w:val="0"/>
      <w:kern w:val="2"/>
    </w:rPr>
  </w:style>
  <w:style w:type="character" w:customStyle="1" w:styleId="148">
    <w:name w:val="第二層(14號字) 字元 字元"/>
    <w:rsid w:val="00E72EAA"/>
    <w:rPr>
      <w:rFonts w:ascii="標楷體" w:eastAsia="標楷體"/>
      <w:b/>
      <w:snapToGrid w:val="0"/>
      <w:kern w:val="2"/>
      <w:sz w:val="28"/>
      <w:lang w:val="en-US" w:eastAsia="zh-TW" w:bidi="ar-SA"/>
    </w:rPr>
  </w:style>
  <w:style w:type="character" w:customStyle="1" w:styleId="181">
    <w:name w:val="字元18"/>
    <w:rsid w:val="00E72EAA"/>
    <w:rPr>
      <w:rFonts w:ascii="標楷體" w:eastAsia="標楷體"/>
      <w:snapToGrid w:val="0"/>
      <w:kern w:val="2"/>
      <w:lang w:val="en-US" w:eastAsia="zh-TW" w:bidi="ar-SA"/>
    </w:rPr>
  </w:style>
  <w:style w:type="character" w:customStyle="1" w:styleId="171">
    <w:name w:val="字元17"/>
    <w:rsid w:val="00E72EAA"/>
    <w:rPr>
      <w:rFonts w:ascii="標楷體" w:eastAsia="標楷體"/>
      <w:snapToGrid w:val="0"/>
      <w:kern w:val="2"/>
      <w:lang w:val="en-US" w:eastAsia="zh-TW" w:bidi="ar-SA"/>
    </w:rPr>
  </w:style>
  <w:style w:type="paragraph" w:customStyle="1" w:styleId="217">
    <w:name w:val="字元 字元2 字元 字元 字元1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f5">
    <w:name w:val="(一)(二)(三) 字元1 字元"/>
    <w:rsid w:val="00E72EAA"/>
    <w:rPr>
      <w:rFonts w:ascii="標楷體" w:eastAsia="標楷體"/>
      <w:snapToGrid w:val="0"/>
      <w:kern w:val="2"/>
      <w:sz w:val="28"/>
      <w:szCs w:val="28"/>
      <w:lang w:val="en-US" w:eastAsia="zh-TW" w:bidi="ar-SA"/>
    </w:rPr>
  </w:style>
  <w:style w:type="character" w:customStyle="1" w:styleId="afffffffffff8">
    <w:name w:val="(一)下內文 字元 字元"/>
    <w:rsid w:val="00E72EAA"/>
    <w:rPr>
      <w:rFonts w:ascii="標楷體" w:eastAsia="標楷體"/>
      <w:snapToGrid w:val="0"/>
      <w:kern w:val="2"/>
      <w:sz w:val="28"/>
      <w:szCs w:val="28"/>
      <w:lang w:val="en-US" w:eastAsia="zh-TW" w:bidi="ar-SA"/>
    </w:rPr>
  </w:style>
  <w:style w:type="character" w:customStyle="1" w:styleId="149">
    <w:name w:val="表格內文(14行高) 字元 字元"/>
    <w:rsid w:val="00E72EAA"/>
    <w:rPr>
      <w:rFonts w:ascii="標楷體" w:eastAsia="標楷體"/>
      <w:snapToGrid w:val="0"/>
      <w:kern w:val="2"/>
      <w:sz w:val="24"/>
      <w:szCs w:val="28"/>
      <w:lang w:val="en-US" w:eastAsia="zh-TW" w:bidi="ar-SA"/>
    </w:rPr>
  </w:style>
  <w:style w:type="paragraph" w:customStyle="1" w:styleId="afffffffffff9">
    <w:name w:val="表格文字"/>
    <w:rsid w:val="00E72EAA"/>
    <w:pPr>
      <w:keepLines/>
      <w:suppressAutoHyphens/>
      <w:adjustRightInd w:val="0"/>
      <w:snapToGrid w:val="0"/>
      <w:jc w:val="center"/>
    </w:pPr>
    <w:rPr>
      <w:rFonts w:eastAsia="標楷體" w:cs="新細明體"/>
      <w:kern w:val="2"/>
      <w:sz w:val="24"/>
      <w:szCs w:val="24"/>
    </w:rPr>
  </w:style>
  <w:style w:type="paragraph" w:customStyle="1" w:styleId="afffffffffffa">
    <w:name w:val="手冊表名 + (中文) 華康中明體"/>
    <w:aliases w:val="13 點,套用前:  1 列,套用後:  0.5 列"/>
    <w:basedOn w:val="a9"/>
    <w:rsid w:val="00E72EAA"/>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fffffb">
    <w:name w:val="表格內容"/>
    <w:basedOn w:val="a9"/>
    <w:rsid w:val="00E72EAA"/>
    <w:pPr>
      <w:snapToGrid w:val="0"/>
      <w:spacing w:beforeLines="50" w:before="50" w:afterLines="50" w:after="50" w:line="240" w:lineRule="auto"/>
      <w:ind w:leftChars="0" w:left="0" w:firstLineChars="0" w:firstLine="0"/>
      <w:jc w:val="center"/>
    </w:pPr>
    <w:rPr>
      <w:rFonts w:ascii="Times New Roman"/>
      <w:bCs/>
      <w:snapToGrid/>
      <w:sz w:val="24"/>
      <w:szCs w:val="24"/>
    </w:rPr>
  </w:style>
  <w:style w:type="character" w:customStyle="1" w:styleId="afffffffffffc">
    <w:name w:val="(一)(二)(三) 字元 字元"/>
    <w:rsid w:val="00E72EAA"/>
    <w:rPr>
      <w:rFonts w:ascii="標楷體" w:eastAsia="標楷體"/>
      <w:snapToGrid w:val="0"/>
      <w:kern w:val="2"/>
      <w:sz w:val="28"/>
      <w:szCs w:val="28"/>
      <w:lang w:val="en-US" w:eastAsia="zh-TW" w:bidi="ar-SA"/>
    </w:rPr>
  </w:style>
  <w:style w:type="character" w:customStyle="1" w:styleId="afffffffffffd">
    <w:name w:val="(一)(二)(三) 字元 字元 字元"/>
    <w:rsid w:val="00E72EAA"/>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E72EAA"/>
    <w:rPr>
      <w:rFonts w:ascii="標楷體" w:eastAsia="標楷體"/>
      <w:snapToGrid w:val="0"/>
      <w:kern w:val="2"/>
      <w:sz w:val="24"/>
      <w:szCs w:val="28"/>
      <w:lang w:val="en-US" w:eastAsia="zh-TW" w:bidi="ar-SA"/>
    </w:rPr>
  </w:style>
  <w:style w:type="paragraph" w:customStyle="1" w:styleId="afffffffffffe">
    <w:name w:val="(一)下內文 字元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affffffffffff">
    <w:name w:val="(一)下內文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14a">
    <w:name w:val="第二層(14號字) 字元 字元 字元"/>
    <w:rsid w:val="00E72EAA"/>
    <w:pPr>
      <w:spacing w:line="480" w:lineRule="exact"/>
      <w:ind w:left="200" w:hangingChars="200" w:hanging="200"/>
      <w:jc w:val="both"/>
    </w:pPr>
    <w:rPr>
      <w:rFonts w:eastAsia="標楷體"/>
      <w:b/>
      <w:snapToGrid w:val="0"/>
      <w:kern w:val="2"/>
      <w:sz w:val="28"/>
      <w:szCs w:val="28"/>
    </w:rPr>
  </w:style>
  <w:style w:type="character" w:customStyle="1" w:styleId="14b">
    <w:name w:val="第二層(14號字) 字元 字元 字元 字元"/>
    <w:rsid w:val="00E72EAA"/>
    <w:rPr>
      <w:rFonts w:eastAsia="標楷體"/>
      <w:b/>
      <w:snapToGrid w:val="0"/>
      <w:kern w:val="2"/>
      <w:sz w:val="28"/>
      <w:szCs w:val="28"/>
      <w:lang w:val="en-US" w:eastAsia="zh-TW" w:bidi="ar-SA"/>
    </w:rPr>
  </w:style>
  <w:style w:type="character" w:customStyle="1" w:styleId="affffffffffff0">
    <w:name w:val="(一)(二)(三) 字元 字元 字元 字元 字元 字元"/>
    <w:link w:val="affffffffffff1"/>
    <w:rsid w:val="00E72EAA"/>
    <w:rPr>
      <w:rFonts w:ascii="標楷體" w:eastAsia="標楷體"/>
      <w:snapToGrid w:val="0"/>
      <w:kern w:val="2"/>
      <w:sz w:val="28"/>
      <w:szCs w:val="28"/>
    </w:rPr>
  </w:style>
  <w:style w:type="paragraph" w:customStyle="1" w:styleId="affffffffffff1">
    <w:name w:val="(一)(二)(三) 字元 字元 字元 字元 字元"/>
    <w:basedOn w:val="a9"/>
    <w:link w:val="affffffffffff0"/>
    <w:rsid w:val="00E72EAA"/>
    <w:pPr>
      <w:ind w:left="300" w:hangingChars="100" w:hanging="100"/>
    </w:pPr>
  </w:style>
  <w:style w:type="character" w:customStyle="1" w:styleId="14c">
    <w:name w:val="表格內文(14行高) 字元 字元 字元"/>
    <w:rsid w:val="00E72EAA"/>
    <w:rPr>
      <w:rFonts w:ascii="標楷體" w:eastAsia="標楷體"/>
      <w:snapToGrid w:val="0"/>
      <w:kern w:val="2"/>
      <w:sz w:val="24"/>
      <w:szCs w:val="28"/>
      <w:lang w:val="en-US" w:eastAsia="zh-TW" w:bidi="ar-SA"/>
    </w:rPr>
  </w:style>
  <w:style w:type="character" w:customStyle="1" w:styleId="203">
    <w:name w:val="表格內文(20行高) 字元 字元 字元"/>
    <w:rsid w:val="00E72EAA"/>
    <w:rPr>
      <w:rFonts w:ascii="標楷體" w:eastAsia="標楷體"/>
      <w:snapToGrid w:val="0"/>
      <w:kern w:val="2"/>
      <w:sz w:val="24"/>
      <w:szCs w:val="28"/>
      <w:lang w:val="en-US" w:eastAsia="zh-TW" w:bidi="ar-SA"/>
    </w:rPr>
  </w:style>
  <w:style w:type="character" w:customStyle="1" w:styleId="1fff6">
    <w:name w:val="標題1"/>
    <w:rsid w:val="00E72EAA"/>
  </w:style>
  <w:style w:type="character" w:customStyle="1" w:styleId="affffffffffff2">
    <w:name w:val="(一)下內文 字元 字元 字元"/>
    <w:rsid w:val="00E72EAA"/>
    <w:rPr>
      <w:rFonts w:ascii="標楷體" w:eastAsia="標楷體"/>
      <w:snapToGrid w:val="0"/>
      <w:kern w:val="2"/>
      <w:sz w:val="28"/>
      <w:szCs w:val="28"/>
      <w:lang w:val="en-US" w:eastAsia="zh-TW" w:bidi="ar-SA"/>
    </w:rPr>
  </w:style>
  <w:style w:type="paragraph" w:customStyle="1" w:styleId="affffffffffff3">
    <w:name w:val="(一)下內文 字元 字元 字元 字元"/>
    <w:basedOn w:val="a9"/>
    <w:rsid w:val="00E72EAA"/>
    <w:pPr>
      <w:adjustRightInd w:val="0"/>
      <w:spacing w:line="480" w:lineRule="exact"/>
      <w:ind w:leftChars="300" w:left="300" w:firstLineChars="0" w:firstLine="0"/>
    </w:pPr>
    <w:rPr>
      <w:rFonts w:ascii="Times New Roman"/>
    </w:rPr>
  </w:style>
  <w:style w:type="character" w:customStyle="1" w:styleId="2010">
    <w:name w:val="表格內文(20行高) 字元1"/>
    <w:rsid w:val="00E72EAA"/>
    <w:rPr>
      <w:rFonts w:ascii="標楷體" w:eastAsia="標楷體"/>
      <w:snapToGrid w:val="0"/>
      <w:kern w:val="2"/>
      <w:sz w:val="24"/>
      <w:szCs w:val="28"/>
      <w:lang w:val="en-US" w:eastAsia="zh-TW" w:bidi="ar-SA"/>
    </w:rPr>
  </w:style>
  <w:style w:type="paragraph" w:customStyle="1" w:styleId="affffffffffff4">
    <w:name w:val="(一)"/>
    <w:basedOn w:val="a9"/>
    <w:link w:val="affffffffffff5"/>
    <w:rsid w:val="00E72EAA"/>
    <w:pPr>
      <w:spacing w:line="340" w:lineRule="exact"/>
      <w:ind w:leftChars="0" w:left="100" w:hangingChars="100" w:hanging="100"/>
    </w:pPr>
    <w:rPr>
      <w:rFonts w:hAnsi="標楷體"/>
      <w:snapToGrid/>
      <w:sz w:val="22"/>
      <w:szCs w:val="22"/>
    </w:rPr>
  </w:style>
  <w:style w:type="character" w:customStyle="1" w:styleId="affffffffffff5">
    <w:name w:val="(一) 字元"/>
    <w:link w:val="affffffffffff4"/>
    <w:rsid w:val="00E72EAA"/>
    <w:rPr>
      <w:rFonts w:ascii="標楷體" w:eastAsia="標楷體" w:hAnsi="標楷體"/>
      <w:kern w:val="2"/>
      <w:sz w:val="22"/>
      <w:szCs w:val="22"/>
    </w:rPr>
  </w:style>
  <w:style w:type="character" w:customStyle="1" w:styleId="162">
    <w:name w:val="字元16"/>
    <w:rsid w:val="00E72EAA"/>
    <w:rPr>
      <w:rFonts w:ascii="標楷體" w:eastAsia="標楷體"/>
      <w:snapToGrid w:val="0"/>
      <w:kern w:val="2"/>
      <w:lang w:val="en-US" w:eastAsia="zh-TW" w:bidi="ar-SA"/>
    </w:rPr>
  </w:style>
  <w:style w:type="paragraph" w:customStyle="1" w:styleId="affffffffffff6">
    <w:name w:val="字元 字元 字元 字元 字元 字元"/>
    <w:basedOn w:val="a9"/>
    <w:rsid w:val="00E72EA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e">
    <w:name w:val="字元3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6">
    <w:name w:val="字元 字元5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f7">
    <w:name w:val="字元1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ff7">
    <w:name w:val="報告名稱 字元"/>
    <w:basedOn w:val="a9"/>
    <w:link w:val="affffffffffff8"/>
    <w:rsid w:val="00E72EAA"/>
    <w:pPr>
      <w:adjustRightInd w:val="0"/>
      <w:ind w:leftChars="0" w:left="0" w:firstLineChars="0" w:firstLine="0"/>
    </w:pPr>
    <w:rPr>
      <w:b/>
      <w:sz w:val="36"/>
    </w:rPr>
  </w:style>
  <w:style w:type="character" w:customStyle="1" w:styleId="affffffffffff8">
    <w:name w:val="報告名稱 字元 字元"/>
    <w:link w:val="affffffffffff7"/>
    <w:rsid w:val="00E72EAA"/>
    <w:rPr>
      <w:rFonts w:ascii="標楷體" w:eastAsia="標楷體"/>
      <w:b/>
      <w:snapToGrid w:val="0"/>
      <w:kern w:val="2"/>
      <w:sz w:val="36"/>
      <w:szCs w:val="28"/>
    </w:rPr>
  </w:style>
  <w:style w:type="character" w:customStyle="1" w:styleId="1fff8">
    <w:name w:val="頁尾 字元1"/>
    <w:aliases w:val="頁尾 字元 字元"/>
    <w:uiPriority w:val="99"/>
    <w:rsid w:val="00E72EAA"/>
    <w:rPr>
      <w:rFonts w:eastAsia="標楷體"/>
      <w:kern w:val="2"/>
      <w:szCs w:val="28"/>
      <w:lang w:val="en-US" w:eastAsia="zh-TW" w:bidi="ar-SA"/>
    </w:rPr>
  </w:style>
  <w:style w:type="paragraph" w:customStyle="1" w:styleId="57">
    <w:name w:val="字元 字元5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ainwordtxtinportant1">
    <w:name w:val="main_word_txt_inportant1"/>
    <w:rsid w:val="00E72EAA"/>
    <w:rPr>
      <w:strike w:val="0"/>
      <w:dstrike w:val="0"/>
      <w:color w:val="FF9900"/>
      <w:spacing w:val="20"/>
      <w:sz w:val="23"/>
      <w:szCs w:val="23"/>
      <w:u w:val="none"/>
      <w:effect w:val="none"/>
    </w:rPr>
  </w:style>
  <w:style w:type="character" w:customStyle="1" w:styleId="style601">
    <w:name w:val="style601"/>
    <w:rsid w:val="00E72EAA"/>
    <w:rPr>
      <w:color w:val="FF0000"/>
    </w:rPr>
  </w:style>
  <w:style w:type="paragraph" w:customStyle="1" w:styleId="affffffffffff9">
    <w:name w:val=""/>
    <w:basedOn w:val="a9"/>
    <w:rsid w:val="00E72EA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ffffffffa">
    <w:name w:val="甲"/>
    <w:basedOn w:val="a9"/>
    <w:rsid w:val="00E72EA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ffffffffb">
    <w:name w:val=""/>
    <w:basedOn w:val="a9"/>
    <w:rsid w:val="00E72EAA"/>
    <w:pPr>
      <w:spacing w:line="440" w:lineRule="exact"/>
      <w:ind w:leftChars="0" w:left="851" w:firstLineChars="0" w:hanging="567"/>
    </w:pPr>
    <w:rPr>
      <w:rFonts w:ascii="Times New Roman" w:eastAsia="華康細明體"/>
      <w:b/>
      <w:snapToGrid/>
      <w:szCs w:val="20"/>
    </w:rPr>
  </w:style>
  <w:style w:type="paragraph" w:customStyle="1" w:styleId="affffffffffffc">
    <w:name w:val="一、說明（首行縮排）"/>
    <w:basedOn w:val="afff6"/>
    <w:rsid w:val="00E72EAA"/>
    <w:pPr>
      <w:spacing w:line="440" w:lineRule="exact"/>
      <w:ind w:leftChars="0" w:left="794" w:firstLineChars="0" w:firstLine="624"/>
    </w:pPr>
    <w:rPr>
      <w:rFonts w:ascii="Times New Roman" w:eastAsia="華康楷書體W5" w:hAnsi="Times New Roman" w:cs="Times New Roman"/>
      <w:spacing w:val="10"/>
      <w:sz w:val="28"/>
      <w:szCs w:val="20"/>
    </w:rPr>
  </w:style>
  <w:style w:type="paragraph" w:customStyle="1" w:styleId="k00">
    <w:name w:val="k00"/>
    <w:rsid w:val="00E72EA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E72EA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ST201">
    <w:name w:val="ST20_1"/>
    <w:basedOn w:val="a9"/>
    <w:rsid w:val="00E72EA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fffffffffd">
    <w:name w:val="一"/>
    <w:basedOn w:val="a9"/>
    <w:rsid w:val="00E72EAA"/>
    <w:pPr>
      <w:spacing w:line="240" w:lineRule="auto"/>
      <w:ind w:leftChars="0" w:left="0" w:firstLineChars="0" w:firstLine="0"/>
      <w:jc w:val="left"/>
    </w:pPr>
    <w:rPr>
      <w:rFonts w:hAnsi="標楷體"/>
      <w:snapToGrid/>
      <w:sz w:val="32"/>
      <w:szCs w:val="32"/>
    </w:rPr>
  </w:style>
  <w:style w:type="paragraph" w:customStyle="1" w:styleId="items">
    <w:name w:val="items"/>
    <w:basedOn w:val="a9"/>
    <w:rsid w:val="00E72EA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9"/>
    <w:rsid w:val="00E72EA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k4a">
    <w:name w:val="k4a 字元"/>
    <w:link w:val="k4a0"/>
    <w:locked/>
    <w:rsid w:val="00E72EAA"/>
    <w:rPr>
      <w:rFonts w:eastAsia="標楷體"/>
      <w:sz w:val="32"/>
      <w:szCs w:val="22"/>
    </w:rPr>
  </w:style>
  <w:style w:type="paragraph" w:customStyle="1" w:styleId="k4a0">
    <w:name w:val="k4a"/>
    <w:link w:val="k4a"/>
    <w:rsid w:val="00E72EAA"/>
    <w:pPr>
      <w:widowControl w:val="0"/>
      <w:tabs>
        <w:tab w:val="left" w:pos="960"/>
        <w:tab w:val="left" w:pos="1920"/>
        <w:tab w:val="left" w:pos="2880"/>
        <w:tab w:val="left" w:pos="3840"/>
        <w:tab w:val="left" w:pos="4800"/>
        <w:tab w:val="left" w:pos="5760"/>
      </w:tabs>
      <w:overflowPunct w:val="0"/>
      <w:spacing w:line="500" w:lineRule="exact"/>
      <w:ind w:leftChars="550" w:left="670" w:hangingChars="120" w:hanging="120"/>
      <w:jc w:val="both"/>
    </w:pPr>
    <w:rPr>
      <w:rFonts w:eastAsia="標楷體"/>
      <w:sz w:val="32"/>
      <w:szCs w:val="22"/>
    </w:rPr>
  </w:style>
  <w:style w:type="character" w:customStyle="1" w:styleId="A20">
    <w:name w:val="A2"/>
    <w:uiPriority w:val="99"/>
    <w:rsid w:val="00E72EAA"/>
    <w:rPr>
      <w:rFonts w:cs="DFMing Std W3"/>
      <w:color w:val="000000"/>
      <w:sz w:val="22"/>
      <w:szCs w:val="22"/>
    </w:rPr>
  </w:style>
  <w:style w:type="character" w:customStyle="1" w:styleId="changesize">
    <w:name w:val="changesize"/>
    <w:rsid w:val="00E72EAA"/>
  </w:style>
  <w:style w:type="character" w:customStyle="1" w:styleId="style341">
    <w:name w:val="style341"/>
    <w:rsid w:val="00E72EAA"/>
    <w:rPr>
      <w:rFonts w:ascii="標楷體" w:eastAsia="標楷體" w:hAnsi="標楷體" w:hint="eastAsia"/>
      <w:b/>
      <w:bCs/>
      <w:color w:val="000066"/>
      <w:sz w:val="48"/>
      <w:szCs w:val="48"/>
    </w:rPr>
  </w:style>
  <w:style w:type="character" w:customStyle="1" w:styleId="mfont-txtcont1">
    <w:name w:val="mfont-txtcont1"/>
    <w:rsid w:val="00E72EAA"/>
    <w:rPr>
      <w:rFonts w:ascii="微軟正黑體" w:eastAsia="微軟正黑體" w:hAnsi="微軟正黑體" w:hint="eastAsia"/>
      <w:color w:val="333333"/>
      <w:sz w:val="24"/>
      <w:szCs w:val="24"/>
    </w:rPr>
  </w:style>
  <w:style w:type="paragraph" w:styleId="affffffffffffe">
    <w:name w:val="caption"/>
    <w:basedOn w:val="a9"/>
    <w:next w:val="a9"/>
    <w:uiPriority w:val="35"/>
    <w:qFormat/>
    <w:rsid w:val="00E72EAA"/>
    <w:pPr>
      <w:spacing w:line="240" w:lineRule="auto"/>
      <w:ind w:leftChars="0" w:left="0" w:firstLineChars="0" w:firstLine="0"/>
      <w:jc w:val="left"/>
    </w:pPr>
    <w:rPr>
      <w:rFonts w:ascii="Calibri" w:eastAsia="新細明體" w:hAnsi="Calibri"/>
      <w:snapToGrid/>
      <w:sz w:val="20"/>
      <w:szCs w:val="20"/>
    </w:rPr>
  </w:style>
  <w:style w:type="character" w:customStyle="1" w:styleId="afffffffffffff">
    <w:name w:val="第三層標題(一) (二) (三)... 字元"/>
    <w:link w:val="a4"/>
    <w:rsid w:val="00E72EAA"/>
    <w:rPr>
      <w:rFonts w:ascii="華康楷書體W5" w:eastAsia="華康楷書體W5" w:hAnsi="標楷體"/>
      <w:sz w:val="32"/>
      <w:szCs w:val="30"/>
      <w:lang w:val="en" w:bidi="en-US"/>
    </w:rPr>
  </w:style>
  <w:style w:type="paragraph" w:customStyle="1" w:styleId="a4">
    <w:name w:val="第三層標題(一) (二) (三)..."/>
    <w:basedOn w:val="a9"/>
    <w:link w:val="afffffffffffff"/>
    <w:rsid w:val="00E72EAA"/>
    <w:pPr>
      <w:widowControl/>
      <w:numPr>
        <w:ilvl w:val="2"/>
        <w:numId w:val="6"/>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paragraph" w:customStyle="1" w:styleId="afffffffffffff0">
    <w:name w:val="字元"/>
    <w:basedOn w:val="a9"/>
    <w:rsid w:val="00E72EA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paragraph" w:customStyle="1" w:styleId="afffffffffffff1">
    <w:name w:val="證券(一).內文"/>
    <w:basedOn w:val="a9"/>
    <w:rsid w:val="00E72EA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ffffffffff2">
    <w:name w:val="證券內文"/>
    <w:rsid w:val="00E72EAA"/>
    <w:pPr>
      <w:widowControl w:val="0"/>
      <w:snapToGrid w:val="0"/>
      <w:spacing w:line="326" w:lineRule="exact"/>
      <w:ind w:firstLineChars="200" w:firstLine="200"/>
      <w:jc w:val="both"/>
    </w:pPr>
    <w:rPr>
      <w:rFonts w:eastAsia="華康細明體"/>
      <w:spacing w:val="4"/>
      <w:sz w:val="22"/>
    </w:rPr>
  </w:style>
  <w:style w:type="paragraph" w:customStyle="1" w:styleId="afffffffffffff3">
    <w:name w:val="案由(議)"/>
    <w:basedOn w:val="a9"/>
    <w:next w:val="a9"/>
    <w:rsid w:val="00E72EA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220">
    <w:name w:val="(一)下內文縮2 字元2"/>
    <w:rsid w:val="00E72EAA"/>
    <w:rPr>
      <w:rFonts w:ascii="標楷體" w:eastAsia="標楷體"/>
      <w:snapToGrid w:val="0"/>
      <w:kern w:val="2"/>
      <w:sz w:val="28"/>
      <w:szCs w:val="28"/>
    </w:rPr>
  </w:style>
  <w:style w:type="paragraph" w:customStyle="1" w:styleId="a3">
    <w:name w:val="第一層標題(壹、貳、參...)"/>
    <w:basedOn w:val="a9"/>
    <w:rsid w:val="00E72EAA"/>
    <w:pPr>
      <w:widowControl/>
      <w:numPr>
        <w:numId w:val="6"/>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123">
    <w:name w:val="第四層標題(1. 2. 3. ....)"/>
    <w:basedOn w:val="a9"/>
    <w:rsid w:val="00E72EAA"/>
    <w:pPr>
      <w:widowControl/>
      <w:numPr>
        <w:ilvl w:val="3"/>
        <w:numId w:val="6"/>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9"/>
    <w:rsid w:val="00E72EAA"/>
    <w:pPr>
      <w:widowControl/>
      <w:numPr>
        <w:ilvl w:val="4"/>
        <w:numId w:val="6"/>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customStyle="1" w:styleId="afffffffffffff4">
    <w:name w:val="第四層內文"/>
    <w:basedOn w:val="a9"/>
    <w:link w:val="afffffffffffff5"/>
    <w:rsid w:val="00E72EAA"/>
    <w:pPr>
      <w:widowControl/>
      <w:snapToGrid w:val="0"/>
      <w:spacing w:beforeLines="50" w:before="250" w:afterLines="50" w:after="250" w:line="240" w:lineRule="auto"/>
      <w:ind w:leftChars="500" w:left="1216" w:firstLineChars="225" w:firstLine="727"/>
    </w:pPr>
    <w:rPr>
      <w:rFonts w:ascii="華康楷書體W5" w:hAnsi="標楷體"/>
      <w:snapToGrid/>
      <w:kern w:val="0"/>
      <w:sz w:val="32"/>
      <w:szCs w:val="32"/>
      <w:lang w:bidi="en-US"/>
    </w:rPr>
  </w:style>
  <w:style w:type="character" w:customStyle="1" w:styleId="afffffffffffff5">
    <w:name w:val="第四層內文 字元"/>
    <w:link w:val="afffffffffffff4"/>
    <w:rsid w:val="00E72EAA"/>
    <w:rPr>
      <w:rFonts w:ascii="華康楷書體W5" w:eastAsia="標楷體" w:hAnsi="標楷體"/>
      <w:sz w:val="32"/>
      <w:szCs w:val="32"/>
      <w:lang w:bidi="en-US"/>
    </w:rPr>
  </w:style>
  <w:style w:type="paragraph" w:customStyle="1" w:styleId="a8">
    <w:name w:val="第二層標題(一、"/>
    <w:aliases w:val="二、,三、....)"/>
    <w:basedOn w:val="a9"/>
    <w:link w:val="afffffffffffff6"/>
    <w:rsid w:val="00E72EAA"/>
    <w:pPr>
      <w:widowControl/>
      <w:numPr>
        <w:numId w:val="7"/>
      </w:numPr>
      <w:spacing w:line="400" w:lineRule="exact"/>
      <w:ind w:leftChars="0" w:left="0" w:firstLineChars="0" w:firstLine="0"/>
      <w:jc w:val="left"/>
      <w:outlineLvl w:val="1"/>
    </w:pPr>
    <w:rPr>
      <w:rFonts w:hAnsi="標楷體"/>
      <w:b/>
      <w:snapToGrid/>
      <w:kern w:val="0"/>
      <w:sz w:val="32"/>
      <w:szCs w:val="32"/>
      <w:lang w:val="en" w:bidi="en-US"/>
    </w:rPr>
  </w:style>
  <w:style w:type="character" w:customStyle="1" w:styleId="afffffffffffff6">
    <w:name w:val="第二層標題(一、 字元"/>
    <w:aliases w:val="二、 字元,三、....) 字元"/>
    <w:link w:val="a8"/>
    <w:rsid w:val="00E72EAA"/>
    <w:rPr>
      <w:rFonts w:ascii="標楷體" w:eastAsia="標楷體" w:hAnsi="標楷體"/>
      <w:b/>
      <w:sz w:val="32"/>
      <w:szCs w:val="32"/>
      <w:lang w:val="en" w:bidi="en-US"/>
    </w:rPr>
  </w:style>
  <w:style w:type="character" w:customStyle="1" w:styleId="affffffffff9">
    <w:name w:val="註腳樣式 字元"/>
    <w:link w:val="affffffffff8"/>
    <w:rsid w:val="00E72EAA"/>
    <w:rPr>
      <w:rFonts w:ascii="標楷體" w:eastAsia="標楷體"/>
      <w:snapToGrid w:val="0"/>
      <w:kern w:val="2"/>
    </w:rPr>
  </w:style>
  <w:style w:type="paragraph" w:customStyle="1" w:styleId="xl65">
    <w:name w:val="xl6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9"/>
    <w:rsid w:val="00E72EA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9"/>
    <w:rsid w:val="00E72EA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9"/>
    <w:rsid w:val="00E72EA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9"/>
    <w:rsid w:val="00E72EA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9"/>
    <w:rsid w:val="00E72EA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9"/>
    <w:rsid w:val="00E72EA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ffffffffff7">
    <w:name w:val="(一)內文"/>
    <w:basedOn w:val="a9"/>
    <w:link w:val="afffffffffffff8"/>
    <w:qFormat/>
    <w:rsid w:val="00E72EAA"/>
    <w:pPr>
      <w:widowControl/>
      <w:spacing w:beforeLines="50" w:before="50" w:afterLines="50" w:after="50"/>
      <w:ind w:leftChars="300" w:left="300"/>
    </w:pPr>
    <w:rPr>
      <w:rFonts w:hAnsi="標楷體"/>
      <w:snapToGrid/>
      <w:color w:val="000000"/>
      <w:sz w:val="32"/>
      <w:szCs w:val="32"/>
    </w:rPr>
  </w:style>
  <w:style w:type="character" w:customStyle="1" w:styleId="afffffffffffff8">
    <w:name w:val="(一)內文 字元"/>
    <w:link w:val="afffffffffffff7"/>
    <w:rsid w:val="00E72EAA"/>
    <w:rPr>
      <w:rFonts w:ascii="標楷體" w:eastAsia="標楷體" w:hAnsi="標楷體"/>
      <w:color w:val="000000"/>
      <w:kern w:val="2"/>
      <w:sz w:val="32"/>
      <w:szCs w:val="32"/>
    </w:rPr>
  </w:style>
  <w:style w:type="paragraph" w:customStyle="1" w:styleId="afffffffffffff9">
    <w:name w:val="表資料來源"/>
    <w:basedOn w:val="a9"/>
    <w:link w:val="afffffffffffffa"/>
    <w:qFormat/>
    <w:rsid w:val="00E72EAA"/>
    <w:pPr>
      <w:snapToGrid w:val="0"/>
      <w:spacing w:beforeLines="20" w:before="20" w:afterLines="50" w:after="50" w:line="300" w:lineRule="exact"/>
      <w:ind w:leftChars="300" w:left="300" w:hangingChars="500" w:hanging="499"/>
      <w:jc w:val="left"/>
    </w:pPr>
    <w:rPr>
      <w:rFonts w:hAnsi="標楷體"/>
      <w:snapToGrid/>
      <w:sz w:val="24"/>
      <w:szCs w:val="24"/>
    </w:rPr>
  </w:style>
  <w:style w:type="character" w:customStyle="1" w:styleId="afffffffffffffa">
    <w:name w:val="表資料來源 字元"/>
    <w:link w:val="afffffffffffff9"/>
    <w:rsid w:val="00E72EAA"/>
    <w:rPr>
      <w:rFonts w:ascii="標楷體" w:eastAsia="標楷體" w:hAnsi="標楷體"/>
      <w:kern w:val="2"/>
      <w:sz w:val="24"/>
      <w:szCs w:val="24"/>
    </w:rPr>
  </w:style>
  <w:style w:type="paragraph" w:customStyle="1" w:styleId="afffffffffffffb">
    <w:name w:val="圖文字樣式"/>
    <w:basedOn w:val="afffffffffffffc"/>
    <w:link w:val="afffffffffffffd"/>
    <w:qFormat/>
    <w:rsid w:val="00E72EAA"/>
    <w:pPr>
      <w:spacing w:afterLines="0" w:after="0" w:line="320" w:lineRule="exact"/>
    </w:pPr>
    <w:rPr>
      <w:sz w:val="28"/>
      <w:szCs w:val="28"/>
    </w:rPr>
  </w:style>
  <w:style w:type="character" w:customStyle="1" w:styleId="afffffffffffffd">
    <w:name w:val="圖文字樣式 字元"/>
    <w:link w:val="afffffffffffffb"/>
    <w:rsid w:val="00E72EAA"/>
    <w:rPr>
      <w:rFonts w:ascii="標楷體" w:eastAsia="標楷體" w:hAnsi="標楷體"/>
      <w:noProof/>
      <w:color w:val="000000"/>
      <w:kern w:val="2"/>
      <w:sz w:val="28"/>
      <w:szCs w:val="28"/>
    </w:rPr>
  </w:style>
  <w:style w:type="paragraph" w:customStyle="1" w:styleId="1fff9">
    <w:name w:val="(1)內文"/>
    <w:basedOn w:val="a9"/>
    <w:link w:val="1fffa"/>
    <w:qFormat/>
    <w:rsid w:val="00E72EAA"/>
    <w:pPr>
      <w:widowControl/>
      <w:spacing w:beforeLines="50" w:before="50" w:afterLines="50" w:after="50"/>
      <w:ind w:leftChars="510" w:left="510"/>
    </w:pPr>
    <w:rPr>
      <w:rFonts w:hAnsi="標楷體"/>
      <w:snapToGrid/>
      <w:color w:val="000000"/>
      <w:sz w:val="32"/>
      <w:szCs w:val="32"/>
    </w:rPr>
  </w:style>
  <w:style w:type="paragraph" w:customStyle="1" w:styleId="afffffffffffffc">
    <w:name w:val="圖片樣式"/>
    <w:basedOn w:val="1fff9"/>
    <w:link w:val="afffffffffffffe"/>
    <w:qFormat/>
    <w:rsid w:val="00E72EAA"/>
    <w:pPr>
      <w:spacing w:line="240" w:lineRule="auto"/>
      <w:ind w:leftChars="0" w:left="0" w:firstLineChars="0" w:firstLine="0"/>
      <w:jc w:val="center"/>
    </w:pPr>
    <w:rPr>
      <w:noProof/>
      <w:sz w:val="20"/>
      <w:szCs w:val="20"/>
    </w:rPr>
  </w:style>
  <w:style w:type="character" w:customStyle="1" w:styleId="1fffa">
    <w:name w:val="(1)內文 字元"/>
    <w:link w:val="1fff9"/>
    <w:rsid w:val="00E72EAA"/>
    <w:rPr>
      <w:rFonts w:ascii="標楷體" w:eastAsia="標楷體" w:hAnsi="標楷體"/>
      <w:color w:val="000000"/>
      <w:kern w:val="2"/>
      <w:sz w:val="32"/>
      <w:szCs w:val="32"/>
    </w:rPr>
  </w:style>
  <w:style w:type="character" w:customStyle="1" w:styleId="afffffffffffffe">
    <w:name w:val="圖片樣式 字元"/>
    <w:link w:val="afffffffffffffc"/>
    <w:rsid w:val="00E72EAA"/>
    <w:rPr>
      <w:rFonts w:ascii="標楷體" w:eastAsia="標楷體" w:hAnsi="標楷體"/>
      <w:noProof/>
      <w:color w:val="000000"/>
      <w:kern w:val="2"/>
    </w:rPr>
  </w:style>
  <w:style w:type="paragraph" w:customStyle="1" w:styleId="affffffffffffff">
    <w:name w:val="圖資料來源"/>
    <w:basedOn w:val="aff5"/>
    <w:link w:val="affffffffffffff0"/>
    <w:qFormat/>
    <w:rsid w:val="00E72EAA"/>
    <w:pPr>
      <w:spacing w:beforeLines="20" w:before="72" w:afterLines="50" w:after="180" w:line="300" w:lineRule="exact"/>
      <w:ind w:leftChars="0" w:left="0" w:firstLineChars="0" w:firstLine="0"/>
      <w:jc w:val="center"/>
    </w:pPr>
    <w:rPr>
      <w:rFonts w:hAnsi="標楷體"/>
      <w:noProof/>
      <w:snapToGrid/>
      <w:color w:val="000000"/>
      <w:sz w:val="28"/>
      <w:szCs w:val="24"/>
    </w:rPr>
  </w:style>
  <w:style w:type="character" w:customStyle="1" w:styleId="affffffffffffff0">
    <w:name w:val="圖資料來源 字元"/>
    <w:link w:val="affffffffffffff"/>
    <w:rsid w:val="00E72EAA"/>
    <w:rPr>
      <w:rFonts w:ascii="標楷體" w:eastAsia="標楷體" w:hAnsi="標楷體"/>
      <w:noProof/>
      <w:color w:val="000000"/>
      <w:kern w:val="2"/>
      <w:sz w:val="28"/>
      <w:szCs w:val="24"/>
    </w:rPr>
  </w:style>
  <w:style w:type="paragraph" w:customStyle="1" w:styleId="10">
    <w:name w:val="(1)段落"/>
    <w:basedOn w:val="1fff9"/>
    <w:link w:val="1fffb"/>
    <w:qFormat/>
    <w:rsid w:val="00E72EAA"/>
    <w:pPr>
      <w:numPr>
        <w:numId w:val="8"/>
      </w:numPr>
      <w:ind w:leftChars="0" w:left="0" w:firstLineChars="0" w:firstLine="0"/>
    </w:pPr>
  </w:style>
  <w:style w:type="character" w:customStyle="1" w:styleId="1fffb">
    <w:name w:val="(1)段落 字元"/>
    <w:link w:val="10"/>
    <w:rsid w:val="00E72EAA"/>
    <w:rPr>
      <w:rFonts w:ascii="標楷體" w:eastAsia="標楷體" w:hAnsi="標楷體"/>
      <w:color w:val="000000"/>
      <w:kern w:val="2"/>
      <w:sz w:val="32"/>
      <w:szCs w:val="32"/>
    </w:rPr>
  </w:style>
  <w:style w:type="paragraph" w:customStyle="1" w:styleId="affffffffffffff1">
    <w:name w:val="表文字樣式"/>
    <w:basedOn w:val="afffffffffffffb"/>
    <w:link w:val="affffffffffffff2"/>
    <w:qFormat/>
    <w:rsid w:val="00E72EAA"/>
    <w:pPr>
      <w:spacing w:afterLines="50" w:after="50" w:line="300" w:lineRule="exact"/>
      <w:ind w:leftChars="300" w:left="300" w:hangingChars="380" w:hanging="380"/>
      <w:jc w:val="left"/>
    </w:pPr>
  </w:style>
  <w:style w:type="character" w:customStyle="1" w:styleId="affffffffffffff2">
    <w:name w:val="表文字樣式 字元"/>
    <w:link w:val="affffffffffffff1"/>
    <w:rsid w:val="00E72EAA"/>
    <w:rPr>
      <w:rFonts w:ascii="標楷體" w:eastAsia="標楷體" w:hAnsi="標楷體"/>
      <w:noProof/>
      <w:color w:val="000000"/>
      <w:kern w:val="2"/>
      <w:sz w:val="28"/>
      <w:szCs w:val="28"/>
    </w:rPr>
  </w:style>
  <w:style w:type="paragraph" w:customStyle="1" w:styleId="1">
    <w:name w:val="1段落"/>
    <w:basedOn w:val="a9"/>
    <w:link w:val="1fffc"/>
    <w:qFormat/>
    <w:rsid w:val="00E72EAA"/>
    <w:pPr>
      <w:numPr>
        <w:numId w:val="9"/>
      </w:numPr>
      <w:autoSpaceDE w:val="0"/>
      <w:autoSpaceDN w:val="0"/>
      <w:adjustRightInd w:val="0"/>
      <w:snapToGrid w:val="0"/>
      <w:spacing w:beforeLines="50" w:before="50" w:afterLines="50" w:after="50"/>
      <w:ind w:leftChars="260" w:left="260" w:hangingChars="151" w:hanging="482"/>
    </w:pPr>
    <w:rPr>
      <w:rFonts w:ascii="華康楷書體W5" w:hAnsi="標楷體"/>
      <w:kern w:val="0"/>
      <w:sz w:val="32"/>
      <w:szCs w:val="32"/>
      <w:lang w:bidi="en-US"/>
    </w:rPr>
  </w:style>
  <w:style w:type="character" w:customStyle="1" w:styleId="1fffc">
    <w:name w:val="1段落 字元"/>
    <w:link w:val="1"/>
    <w:rsid w:val="00E72EAA"/>
    <w:rPr>
      <w:rFonts w:ascii="華康楷書體W5" w:eastAsia="標楷體" w:hAnsi="標楷體"/>
      <w:snapToGrid w:val="0"/>
      <w:sz w:val="32"/>
      <w:szCs w:val="32"/>
      <w:lang w:bidi="en-US"/>
    </w:rPr>
  </w:style>
  <w:style w:type="character" w:customStyle="1" w:styleId="af">
    <w:name w:val="預備金及追加預算標題 字元"/>
    <w:link w:val="ae"/>
    <w:rsid w:val="00E72EAA"/>
    <w:rPr>
      <w:rFonts w:ascii="標楷體" w:eastAsia="標楷體"/>
      <w:b/>
      <w:snapToGrid w:val="0"/>
      <w:kern w:val="2"/>
      <w:sz w:val="28"/>
    </w:rPr>
  </w:style>
  <w:style w:type="paragraph" w:customStyle="1" w:styleId="1fffd">
    <w:name w:val="純文字1"/>
    <w:basedOn w:val="a9"/>
    <w:rsid w:val="00E72EAA"/>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affffffffffffff3">
    <w:name w:val="字元 字元 字元 字元 字元 字元 字元 字元 字元 字元 字元 字元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0">
    <w:name w:val="字元 字元9 字元 字元9 字元 字元1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74">
    <w:name w:val="字元 字元7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fe">
    <w:name w:val="表格字1"/>
    <w:basedOn w:val="a9"/>
    <w:rsid w:val="00E72EAA"/>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paragraph" w:customStyle="1" w:styleId="oa">
    <w:name w:val=".o.a"/>
    <w:basedOn w:val="a9"/>
    <w:next w:val="a9"/>
    <w:uiPriority w:val="99"/>
    <w:rsid w:val="00E72EAA"/>
    <w:pPr>
      <w:autoSpaceDE w:val="0"/>
      <w:autoSpaceDN w:val="0"/>
      <w:adjustRightInd w:val="0"/>
      <w:spacing w:line="240" w:lineRule="auto"/>
      <w:ind w:leftChars="0" w:left="0" w:firstLineChars="0" w:firstLine="0"/>
      <w:jc w:val="left"/>
    </w:pPr>
    <w:rPr>
      <w:rFonts w:ascii="DF Kai Shu" w:eastAsia="DF Kai Shu" w:hAnsi="Calibri"/>
      <w:snapToGrid/>
      <w:kern w:val="0"/>
      <w:sz w:val="24"/>
      <w:szCs w:val="24"/>
    </w:rPr>
  </w:style>
  <w:style w:type="character" w:styleId="affffffffffffff4">
    <w:name w:val="Book Title"/>
    <w:uiPriority w:val="33"/>
    <w:qFormat/>
    <w:rsid w:val="00E72EAA"/>
    <w:rPr>
      <w:b/>
      <w:bCs/>
      <w:smallCaps/>
      <w:spacing w:val="5"/>
    </w:rPr>
  </w:style>
  <w:style w:type="table" w:customStyle="1" w:styleId="2fd">
    <w:name w:val="表格格線2"/>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d">
    <w:name w:val="表格格線4"/>
    <w:basedOn w:val="ac"/>
    <w:next w:val="aff4"/>
    <w:uiPriority w:val="59"/>
    <w:rsid w:val="00E72EA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c"/>
    <w:next w:val="aff4"/>
    <w:rsid w:val="00E72EA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K">
    <w:name w:val="法規名稱標題OK"/>
    <w:basedOn w:val="11"/>
    <w:rsid w:val="00E72EAA"/>
    <w:pPr>
      <w:adjustRightInd w:val="0"/>
      <w:snapToGrid w:val="0"/>
      <w:spacing w:before="100" w:beforeAutospacing="1" w:after="100" w:afterAutospacing="1" w:line="460" w:lineRule="exact"/>
      <w:ind w:leftChars="0" w:left="0" w:firstLineChars="0" w:firstLine="0"/>
      <w:jc w:val="center"/>
      <w:textAlignment w:val="baseline"/>
    </w:pPr>
    <w:rPr>
      <w:rFonts w:eastAsia="標楷體"/>
      <w:snapToGrid/>
      <w:sz w:val="40"/>
    </w:rPr>
  </w:style>
  <w:style w:type="numbering" w:customStyle="1" w:styleId="3f0">
    <w:name w:val="無清單3"/>
    <w:next w:val="ad"/>
    <w:semiHidden/>
    <w:rsid w:val="00E72EAA"/>
  </w:style>
  <w:style w:type="character" w:customStyle="1" w:styleId="1ffff">
    <w:name w:val="簽名 字元1"/>
    <w:uiPriority w:val="99"/>
    <w:semiHidden/>
    <w:rsid w:val="00E72EAA"/>
    <w:rPr>
      <w:rFonts w:ascii="標楷體" w:eastAsia="標楷體"/>
      <w:snapToGrid w:val="0"/>
      <w:kern w:val="2"/>
      <w:sz w:val="28"/>
      <w:szCs w:val="28"/>
    </w:rPr>
  </w:style>
  <w:style w:type="paragraph" w:customStyle="1" w:styleId="3f1">
    <w:name w:val="段落樣式3"/>
    <w:basedOn w:val="2f1"/>
    <w:rsid w:val="00E72EAA"/>
    <w:pPr>
      <w:tabs>
        <w:tab w:val="left" w:pos="567"/>
      </w:tabs>
      <w:ind w:leftChars="400" w:left="400"/>
    </w:pPr>
  </w:style>
  <w:style w:type="paragraph" w:customStyle="1" w:styleId="affffffffffffff5">
    <w:name w:val="簽名日期"/>
    <w:basedOn w:val="a9"/>
    <w:rsid w:val="00E72EA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1"/>
    <w:rsid w:val="00E72EAA"/>
    <w:pPr>
      <w:tabs>
        <w:tab w:val="left" w:pos="567"/>
      </w:tabs>
      <w:ind w:leftChars="200" w:left="200" w:firstLineChars="0" w:firstLine="0"/>
    </w:pPr>
  </w:style>
  <w:style w:type="paragraph" w:customStyle="1" w:styleId="affffffffffffff6">
    <w:name w:val="附件"/>
    <w:basedOn w:val="afffff4"/>
    <w:rsid w:val="00E72EAA"/>
    <w:pPr>
      <w:kinsoku w:val="0"/>
      <w:snapToGrid/>
      <w:spacing w:line="240" w:lineRule="auto"/>
      <w:ind w:leftChars="0" w:left="1047" w:hangingChars="300" w:hanging="1047"/>
      <w:jc w:val="both"/>
    </w:pPr>
    <w:rPr>
      <w:kern w:val="0"/>
      <w:sz w:val="32"/>
      <w:szCs w:val="20"/>
      <w:lang w:val="en-US" w:eastAsia="zh-TW"/>
    </w:rPr>
  </w:style>
  <w:style w:type="paragraph" w:customStyle="1" w:styleId="4e">
    <w:name w:val="段落樣式4"/>
    <w:basedOn w:val="3f1"/>
    <w:rsid w:val="00E72EAA"/>
    <w:pPr>
      <w:ind w:leftChars="500" w:left="500"/>
    </w:pPr>
  </w:style>
  <w:style w:type="paragraph" w:customStyle="1" w:styleId="58">
    <w:name w:val="段落樣式5"/>
    <w:basedOn w:val="4e"/>
    <w:rsid w:val="00E72EAA"/>
    <w:pPr>
      <w:ind w:leftChars="600" w:left="600"/>
    </w:pPr>
  </w:style>
  <w:style w:type="paragraph" w:customStyle="1" w:styleId="62">
    <w:name w:val="段落樣式6"/>
    <w:basedOn w:val="58"/>
    <w:rsid w:val="00E72EAA"/>
    <w:pPr>
      <w:ind w:leftChars="700" w:left="700"/>
    </w:pPr>
  </w:style>
  <w:style w:type="paragraph" w:customStyle="1" w:styleId="75">
    <w:name w:val="段落樣式7"/>
    <w:basedOn w:val="62"/>
    <w:rsid w:val="00E72EAA"/>
  </w:style>
  <w:style w:type="paragraph" w:customStyle="1" w:styleId="82">
    <w:name w:val="段落樣式8"/>
    <w:basedOn w:val="75"/>
    <w:rsid w:val="00E72EAA"/>
    <w:pPr>
      <w:ind w:leftChars="800" w:left="800"/>
    </w:pPr>
  </w:style>
  <w:style w:type="character" w:customStyle="1" w:styleId="1ffff0">
    <w:name w:val="本文縮排 字元1"/>
    <w:uiPriority w:val="99"/>
    <w:semiHidden/>
    <w:rsid w:val="00E72EAA"/>
    <w:rPr>
      <w:rFonts w:ascii="標楷體" w:eastAsia="標楷體"/>
      <w:snapToGrid w:val="0"/>
      <w:kern w:val="2"/>
      <w:sz w:val="28"/>
      <w:szCs w:val="28"/>
    </w:rPr>
  </w:style>
  <w:style w:type="paragraph" w:customStyle="1" w:styleId="affffffffffffff7">
    <w:name w:val="調查報告"/>
    <w:basedOn w:val="afffff4"/>
    <w:rsid w:val="00E72EAA"/>
    <w:pPr>
      <w:kinsoku w:val="0"/>
      <w:snapToGrid/>
      <w:spacing w:line="240" w:lineRule="auto"/>
      <w:ind w:leftChars="0" w:left="1701" w:firstLineChars="0" w:firstLine="0"/>
      <w:jc w:val="both"/>
    </w:pPr>
    <w:rPr>
      <w:b/>
      <w:spacing w:val="200"/>
      <w:kern w:val="0"/>
      <w:sz w:val="36"/>
      <w:szCs w:val="20"/>
      <w:lang w:val="en-US" w:eastAsia="zh-TW"/>
    </w:rPr>
  </w:style>
  <w:style w:type="character" w:customStyle="1" w:styleId="afffff2">
    <w:name w:val="清單段落 字元"/>
    <w:link w:val="afffff1"/>
    <w:uiPriority w:val="34"/>
    <w:rsid w:val="00E72EAA"/>
    <w:rPr>
      <w:rFonts w:ascii="標楷體" w:eastAsia="標楷體"/>
      <w:snapToGrid w:val="0"/>
      <w:kern w:val="2"/>
      <w:sz w:val="28"/>
      <w:szCs w:val="28"/>
    </w:rPr>
  </w:style>
  <w:style w:type="paragraph" w:customStyle="1" w:styleId="a0">
    <w:name w:val="圖樣式"/>
    <w:basedOn w:val="a9"/>
    <w:next w:val="a9"/>
    <w:rsid w:val="00E72EAA"/>
    <w:pPr>
      <w:numPr>
        <w:numId w:val="10"/>
      </w:numPr>
      <w:tabs>
        <w:tab w:val="clear" w:pos="1440"/>
      </w:tabs>
      <w:spacing w:line="240" w:lineRule="auto"/>
      <w:ind w:leftChars="0" w:left="400" w:hangingChars="400" w:hanging="400"/>
    </w:pPr>
    <w:rPr>
      <w:snapToGrid/>
      <w:sz w:val="32"/>
      <w:szCs w:val="20"/>
    </w:rPr>
  </w:style>
  <w:style w:type="paragraph" w:customStyle="1" w:styleId="2fe">
    <w:name w:val="清單段落2"/>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1ffff1">
    <w:name w:val="清單段落1"/>
    <w:basedOn w:val="a9"/>
    <w:rsid w:val="00E72EAA"/>
    <w:pPr>
      <w:spacing w:line="240" w:lineRule="auto"/>
      <w:ind w:left="480" w:firstLineChars="0" w:firstLine="0"/>
      <w:jc w:val="left"/>
    </w:pPr>
    <w:rPr>
      <w:rFonts w:ascii="Calibri" w:eastAsia="新細明體" w:hAnsi="Calibri"/>
      <w:noProof/>
      <w:snapToGrid/>
      <w:sz w:val="24"/>
      <w:szCs w:val="22"/>
    </w:rPr>
  </w:style>
  <w:style w:type="character" w:customStyle="1" w:styleId="1ffff2">
    <w:name w:val="純文字 字元1"/>
    <w:uiPriority w:val="99"/>
    <w:semiHidden/>
    <w:locked/>
    <w:rsid w:val="00E72EAA"/>
    <w:rPr>
      <w:rFonts w:ascii="Calibri" w:hAnsi="Calibri"/>
    </w:rPr>
  </w:style>
  <w:style w:type="paragraph" w:customStyle="1" w:styleId="3f2">
    <w:name w:val="清單段落3"/>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affffffffffffff8">
    <w:name w:val="說明條列"/>
    <w:basedOn w:val="a9"/>
    <w:rsid w:val="00E72EAA"/>
    <w:pPr>
      <w:widowControl/>
      <w:tabs>
        <w:tab w:val="num" w:pos="360"/>
      </w:tabs>
      <w:snapToGrid w:val="0"/>
      <w:spacing w:line="240" w:lineRule="auto"/>
      <w:ind w:leftChars="0" w:left="0" w:firstLineChars="0" w:firstLine="0"/>
      <w:jc w:val="left"/>
      <w:textAlignment w:val="baseline"/>
    </w:pPr>
    <w:rPr>
      <w:rFonts w:ascii="Times New Roman"/>
      <w:noProof/>
      <w:snapToGrid/>
      <w:kern w:val="0"/>
      <w:sz w:val="32"/>
      <w:szCs w:val="32"/>
      <w:lang w:bidi="hi-IN"/>
    </w:rPr>
  </w:style>
  <w:style w:type="paragraph" w:customStyle="1" w:styleId="2">
    <w:name w:val="(2)"/>
    <w:basedOn w:val="a9"/>
    <w:rsid w:val="00E72EAA"/>
    <w:pPr>
      <w:numPr>
        <w:numId w:val="11"/>
      </w:numPr>
      <w:spacing w:line="480" w:lineRule="exact"/>
      <w:ind w:leftChars="0" w:left="0" w:firstLineChars="0" w:firstLine="0"/>
      <w:jc w:val="left"/>
    </w:pPr>
    <w:rPr>
      <w:rFonts w:ascii="Times New Roman"/>
      <w:snapToGrid/>
      <w:szCs w:val="20"/>
    </w:rPr>
  </w:style>
  <w:style w:type="paragraph" w:customStyle="1" w:styleId="affffffffffffff9">
    <w:name w:val="表目錄"/>
    <w:basedOn w:val="affffffffffffe"/>
    <w:link w:val="affffffffffffffa"/>
    <w:rsid w:val="00E72EAA"/>
    <w:rPr>
      <w:rFonts w:ascii="標楷體" w:eastAsia="標楷體" w:hAnsi="Times New Roman"/>
      <w:sz w:val="24"/>
    </w:rPr>
  </w:style>
  <w:style w:type="character" w:customStyle="1" w:styleId="affffffffffffffa">
    <w:name w:val="表目錄 字元"/>
    <w:link w:val="affffffffffffff9"/>
    <w:rsid w:val="00E72EAA"/>
    <w:rPr>
      <w:rFonts w:ascii="標楷體" w:eastAsia="標楷體"/>
      <w:kern w:val="2"/>
      <w:sz w:val="24"/>
    </w:rPr>
  </w:style>
  <w:style w:type="paragraph" w:customStyle="1" w:styleId="4f">
    <w:name w:val="清單段落4"/>
    <w:basedOn w:val="a9"/>
    <w:rsid w:val="00E72EAA"/>
    <w:pPr>
      <w:spacing w:line="240" w:lineRule="atLeast"/>
      <w:ind w:left="480" w:firstLineChars="0" w:firstLine="0"/>
      <w:jc w:val="left"/>
    </w:pPr>
    <w:rPr>
      <w:rFonts w:ascii="Calibri" w:eastAsia="新細明體" w:hAnsi="Calibri"/>
      <w:snapToGrid/>
      <w:sz w:val="24"/>
      <w:szCs w:val="22"/>
    </w:rPr>
  </w:style>
  <w:style w:type="paragraph" w:styleId="affffffffffffffb">
    <w:name w:val="Revision"/>
    <w:hidden/>
    <w:uiPriority w:val="99"/>
    <w:semiHidden/>
    <w:rsid w:val="00E72EAA"/>
    <w:rPr>
      <w:rFonts w:eastAsia="標楷體"/>
      <w:kern w:val="2"/>
      <w:sz w:val="32"/>
    </w:rPr>
  </w:style>
  <w:style w:type="paragraph" w:customStyle="1" w:styleId="a6">
    <w:name w:val="意見標題"/>
    <w:basedOn w:val="afffff1"/>
    <w:qFormat/>
    <w:rsid w:val="00E72EAA"/>
    <w:pPr>
      <w:numPr>
        <w:ilvl w:val="1"/>
        <w:numId w:val="12"/>
      </w:numPr>
      <w:spacing w:line="480" w:lineRule="exact"/>
      <w:ind w:leftChars="0" w:left="0" w:firstLineChars="0"/>
    </w:pPr>
    <w:rPr>
      <w:rFonts w:hAnsi="標楷體"/>
      <w:snapToGrid/>
      <w:sz w:val="32"/>
      <w:szCs w:val="32"/>
    </w:rPr>
  </w:style>
  <w:style w:type="paragraph" w:customStyle="1" w:styleId="affffffffffffffc">
    <w:name w:val="意見索引"/>
    <w:basedOn w:val="a6"/>
    <w:link w:val="affffffffffffffd"/>
    <w:autoRedefine/>
    <w:qFormat/>
    <w:rsid w:val="00E72EAA"/>
  </w:style>
  <w:style w:type="character" w:customStyle="1" w:styleId="affffffffffffffd">
    <w:name w:val="意見索引 字元"/>
    <w:link w:val="affffffffffffffc"/>
    <w:rsid w:val="00E72EAA"/>
    <w:rPr>
      <w:rFonts w:ascii="標楷體" w:eastAsia="標楷體" w:hAnsi="標楷體"/>
      <w:kern w:val="2"/>
      <w:sz w:val="32"/>
      <w:szCs w:val="32"/>
    </w:rPr>
  </w:style>
  <w:style w:type="paragraph" w:customStyle="1" w:styleId="affffffffffffffe">
    <w:name w:val="意見索引 字元 字元 字元"/>
    <w:basedOn w:val="a9"/>
    <w:link w:val="afffffffffffffff"/>
    <w:autoRedefine/>
    <w:qFormat/>
    <w:rsid w:val="00E72EAA"/>
    <w:pPr>
      <w:spacing w:line="480" w:lineRule="exact"/>
      <w:ind w:leftChars="0" w:left="0" w:firstLineChars="0" w:firstLine="0"/>
    </w:pPr>
    <w:rPr>
      <w:rFonts w:hAnsi="標楷體"/>
      <w:snapToGrid/>
      <w:sz w:val="32"/>
      <w:szCs w:val="32"/>
    </w:rPr>
  </w:style>
  <w:style w:type="character" w:customStyle="1" w:styleId="afffffffffffffff">
    <w:name w:val="意見索引 字元 字元 字元 字元"/>
    <w:link w:val="affffffffffffffe"/>
    <w:rsid w:val="00E72EAA"/>
    <w:rPr>
      <w:rFonts w:ascii="標楷體" w:eastAsia="標楷體" w:hAnsi="標楷體"/>
      <w:kern w:val="2"/>
      <w:sz w:val="32"/>
      <w:szCs w:val="32"/>
    </w:rPr>
  </w:style>
  <w:style w:type="paragraph" w:customStyle="1" w:styleId="2ff">
    <w:name w:val="一下內文縮2"/>
    <w:basedOn w:val="a9"/>
    <w:link w:val="2ff0"/>
    <w:qFormat/>
    <w:rsid w:val="00E72EAA"/>
    <w:pPr>
      <w:adjustRightInd w:val="0"/>
      <w:ind w:left="566" w:firstLine="566"/>
    </w:pPr>
  </w:style>
  <w:style w:type="character" w:customStyle="1" w:styleId="2ff0">
    <w:name w:val="一下內文縮2 字元"/>
    <w:link w:val="2ff"/>
    <w:rsid w:val="00E72EAA"/>
    <w:rPr>
      <w:rFonts w:ascii="標楷體" w:eastAsia="標楷體"/>
      <w:snapToGrid w:val="0"/>
      <w:kern w:val="2"/>
      <w:sz w:val="28"/>
      <w:szCs w:val="28"/>
    </w:rPr>
  </w:style>
  <w:style w:type="character" w:customStyle="1" w:styleId="apple-converted-space">
    <w:name w:val="apple-converted-space"/>
    <w:rsid w:val="00E72EAA"/>
  </w:style>
  <w:style w:type="character" w:styleId="afffffffffffffff0">
    <w:name w:val="Placeholder Text"/>
    <w:uiPriority w:val="99"/>
    <w:semiHidden/>
    <w:rsid w:val="00E72EAA"/>
    <w:rPr>
      <w:color w:val="808080"/>
    </w:rPr>
  </w:style>
  <w:style w:type="paragraph" w:customStyle="1" w:styleId="2ff1">
    <w:name w:val="字元2 字元 字元 字元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1">
    <w:name w:val="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2">
    <w:name w:val="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3">
    <w:name w:val="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4">
    <w:name w:val="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2">
    <w:name w:val="字元2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3">
    <w:name w:val="字元2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table" w:customStyle="1" w:styleId="59">
    <w:name w:val="表格格線5"/>
    <w:basedOn w:val="ac"/>
    <w:next w:val="aff4"/>
    <w:uiPriority w:val="39"/>
    <w:rsid w:val="00BD3B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813">
      <w:bodyDiv w:val="1"/>
      <w:marLeft w:val="0"/>
      <w:marRight w:val="0"/>
      <w:marTop w:val="0"/>
      <w:marBottom w:val="0"/>
      <w:divBdr>
        <w:top w:val="none" w:sz="0" w:space="0" w:color="auto"/>
        <w:left w:val="none" w:sz="0" w:space="0" w:color="auto"/>
        <w:bottom w:val="none" w:sz="0" w:space="0" w:color="auto"/>
        <w:right w:val="none" w:sz="0" w:space="0" w:color="auto"/>
      </w:divBdr>
    </w:div>
    <w:div w:id="103043497">
      <w:bodyDiv w:val="1"/>
      <w:marLeft w:val="0"/>
      <w:marRight w:val="0"/>
      <w:marTop w:val="0"/>
      <w:marBottom w:val="0"/>
      <w:divBdr>
        <w:top w:val="none" w:sz="0" w:space="0" w:color="auto"/>
        <w:left w:val="none" w:sz="0" w:space="0" w:color="auto"/>
        <w:bottom w:val="none" w:sz="0" w:space="0" w:color="auto"/>
        <w:right w:val="none" w:sz="0" w:space="0" w:color="auto"/>
      </w:divBdr>
    </w:div>
    <w:div w:id="183716953">
      <w:bodyDiv w:val="1"/>
      <w:marLeft w:val="0"/>
      <w:marRight w:val="0"/>
      <w:marTop w:val="0"/>
      <w:marBottom w:val="0"/>
      <w:divBdr>
        <w:top w:val="none" w:sz="0" w:space="0" w:color="auto"/>
        <w:left w:val="none" w:sz="0" w:space="0" w:color="auto"/>
        <w:bottom w:val="none" w:sz="0" w:space="0" w:color="auto"/>
        <w:right w:val="none" w:sz="0" w:space="0" w:color="auto"/>
      </w:divBdr>
      <w:divsChild>
        <w:div w:id="1925457039">
          <w:marLeft w:val="0"/>
          <w:marRight w:val="0"/>
          <w:marTop w:val="0"/>
          <w:marBottom w:val="0"/>
          <w:divBdr>
            <w:top w:val="none" w:sz="0" w:space="0" w:color="auto"/>
            <w:left w:val="none" w:sz="0" w:space="0" w:color="auto"/>
            <w:bottom w:val="none" w:sz="0" w:space="0" w:color="auto"/>
            <w:right w:val="none" w:sz="0" w:space="0" w:color="auto"/>
          </w:divBdr>
          <w:divsChild>
            <w:div w:id="1495220345">
              <w:marLeft w:val="0"/>
              <w:marRight w:val="0"/>
              <w:marTop w:val="0"/>
              <w:marBottom w:val="0"/>
              <w:divBdr>
                <w:top w:val="none" w:sz="0" w:space="0" w:color="auto"/>
                <w:left w:val="none" w:sz="0" w:space="0" w:color="auto"/>
                <w:bottom w:val="none" w:sz="0" w:space="0" w:color="auto"/>
                <w:right w:val="none" w:sz="0" w:space="0" w:color="auto"/>
              </w:divBdr>
              <w:divsChild>
                <w:div w:id="229848810">
                  <w:marLeft w:val="0"/>
                  <w:marRight w:val="0"/>
                  <w:marTop w:val="0"/>
                  <w:marBottom w:val="0"/>
                  <w:divBdr>
                    <w:top w:val="none" w:sz="0" w:space="0" w:color="auto"/>
                    <w:left w:val="none" w:sz="0" w:space="0" w:color="auto"/>
                    <w:bottom w:val="none" w:sz="0" w:space="0" w:color="auto"/>
                    <w:right w:val="none" w:sz="0" w:space="0" w:color="auto"/>
                  </w:divBdr>
                  <w:divsChild>
                    <w:div w:id="1880316104">
                      <w:marLeft w:val="0"/>
                      <w:marRight w:val="0"/>
                      <w:marTop w:val="2505"/>
                      <w:marBottom w:val="0"/>
                      <w:divBdr>
                        <w:top w:val="none" w:sz="0" w:space="0" w:color="auto"/>
                        <w:left w:val="none" w:sz="0" w:space="0" w:color="auto"/>
                        <w:bottom w:val="none" w:sz="0" w:space="0" w:color="auto"/>
                        <w:right w:val="none" w:sz="0" w:space="0" w:color="auto"/>
                      </w:divBdr>
                      <w:divsChild>
                        <w:div w:id="1649086575">
                          <w:marLeft w:val="0"/>
                          <w:marRight w:val="0"/>
                          <w:marTop w:val="0"/>
                          <w:marBottom w:val="0"/>
                          <w:divBdr>
                            <w:top w:val="none" w:sz="0" w:space="0" w:color="auto"/>
                            <w:left w:val="none" w:sz="0" w:space="0" w:color="auto"/>
                            <w:bottom w:val="none" w:sz="0" w:space="0" w:color="auto"/>
                            <w:right w:val="none" w:sz="0" w:space="0" w:color="auto"/>
                          </w:divBdr>
                          <w:divsChild>
                            <w:div w:id="1809282943">
                              <w:marLeft w:val="0"/>
                              <w:marRight w:val="0"/>
                              <w:marTop w:val="0"/>
                              <w:marBottom w:val="0"/>
                              <w:divBdr>
                                <w:top w:val="none" w:sz="0" w:space="0" w:color="auto"/>
                                <w:left w:val="none" w:sz="0" w:space="0" w:color="auto"/>
                                <w:bottom w:val="none" w:sz="0" w:space="0" w:color="auto"/>
                                <w:right w:val="none" w:sz="0" w:space="0" w:color="auto"/>
                              </w:divBdr>
                              <w:divsChild>
                                <w:div w:id="751005233">
                                  <w:marLeft w:val="0"/>
                                  <w:marRight w:val="0"/>
                                  <w:marTop w:val="0"/>
                                  <w:marBottom w:val="0"/>
                                  <w:divBdr>
                                    <w:top w:val="none" w:sz="0" w:space="0" w:color="auto"/>
                                    <w:left w:val="none" w:sz="0" w:space="0" w:color="auto"/>
                                    <w:bottom w:val="none" w:sz="0" w:space="0" w:color="auto"/>
                                    <w:right w:val="none" w:sz="0" w:space="0" w:color="auto"/>
                                  </w:divBdr>
                                  <w:divsChild>
                                    <w:div w:id="1262490413">
                                      <w:marLeft w:val="0"/>
                                      <w:marRight w:val="0"/>
                                      <w:marTop w:val="0"/>
                                      <w:marBottom w:val="0"/>
                                      <w:divBdr>
                                        <w:top w:val="none" w:sz="0" w:space="0" w:color="auto"/>
                                        <w:left w:val="none" w:sz="0" w:space="0" w:color="auto"/>
                                        <w:bottom w:val="none" w:sz="0" w:space="0" w:color="auto"/>
                                        <w:right w:val="none" w:sz="0" w:space="0" w:color="auto"/>
                                      </w:divBdr>
                                      <w:divsChild>
                                        <w:div w:id="1566061917">
                                          <w:marLeft w:val="0"/>
                                          <w:marRight w:val="0"/>
                                          <w:marTop w:val="0"/>
                                          <w:marBottom w:val="0"/>
                                          <w:divBdr>
                                            <w:top w:val="none" w:sz="0" w:space="0" w:color="auto"/>
                                            <w:left w:val="none" w:sz="0" w:space="0" w:color="auto"/>
                                            <w:bottom w:val="none" w:sz="0" w:space="0" w:color="auto"/>
                                            <w:right w:val="none" w:sz="0" w:space="0" w:color="auto"/>
                                          </w:divBdr>
                                          <w:divsChild>
                                            <w:div w:id="1526137658">
                                              <w:marLeft w:val="0"/>
                                              <w:marRight w:val="0"/>
                                              <w:marTop w:val="0"/>
                                              <w:marBottom w:val="0"/>
                                              <w:divBdr>
                                                <w:top w:val="none" w:sz="0" w:space="0" w:color="auto"/>
                                                <w:left w:val="none" w:sz="0" w:space="0" w:color="auto"/>
                                                <w:bottom w:val="none" w:sz="0" w:space="0" w:color="auto"/>
                                                <w:right w:val="none" w:sz="0" w:space="0" w:color="auto"/>
                                              </w:divBdr>
                                              <w:divsChild>
                                                <w:div w:id="1156217637">
                                                  <w:marLeft w:val="0"/>
                                                  <w:marRight w:val="0"/>
                                                  <w:marTop w:val="0"/>
                                                  <w:marBottom w:val="0"/>
                                                  <w:divBdr>
                                                    <w:top w:val="none" w:sz="0" w:space="0" w:color="auto"/>
                                                    <w:left w:val="none" w:sz="0" w:space="0" w:color="auto"/>
                                                    <w:bottom w:val="none" w:sz="0" w:space="0" w:color="auto"/>
                                                    <w:right w:val="none" w:sz="0" w:space="0" w:color="auto"/>
                                                  </w:divBdr>
                                                  <w:divsChild>
                                                    <w:div w:id="1247572488">
                                                      <w:marLeft w:val="0"/>
                                                      <w:marRight w:val="0"/>
                                                      <w:marTop w:val="0"/>
                                                      <w:marBottom w:val="0"/>
                                                      <w:divBdr>
                                                        <w:top w:val="none" w:sz="0" w:space="0" w:color="auto"/>
                                                        <w:left w:val="none" w:sz="0" w:space="0" w:color="auto"/>
                                                        <w:bottom w:val="none" w:sz="0" w:space="0" w:color="auto"/>
                                                        <w:right w:val="none" w:sz="0" w:space="0" w:color="auto"/>
                                                      </w:divBdr>
                                                      <w:divsChild>
                                                        <w:div w:id="596865567">
                                                          <w:marLeft w:val="0"/>
                                                          <w:marRight w:val="0"/>
                                                          <w:marTop w:val="0"/>
                                                          <w:marBottom w:val="0"/>
                                                          <w:divBdr>
                                                            <w:top w:val="none" w:sz="0" w:space="0" w:color="auto"/>
                                                            <w:left w:val="none" w:sz="0" w:space="0" w:color="auto"/>
                                                            <w:bottom w:val="none" w:sz="0" w:space="0" w:color="auto"/>
                                                            <w:right w:val="none" w:sz="0" w:space="0" w:color="auto"/>
                                                          </w:divBdr>
                                                          <w:divsChild>
                                                            <w:div w:id="345710533">
                                                              <w:marLeft w:val="0"/>
                                                              <w:marRight w:val="0"/>
                                                              <w:marTop w:val="0"/>
                                                              <w:marBottom w:val="0"/>
                                                              <w:divBdr>
                                                                <w:top w:val="none" w:sz="0" w:space="0" w:color="auto"/>
                                                                <w:left w:val="none" w:sz="0" w:space="0" w:color="auto"/>
                                                                <w:bottom w:val="none" w:sz="0" w:space="0" w:color="auto"/>
                                                                <w:right w:val="none" w:sz="0" w:space="0" w:color="auto"/>
                                                              </w:divBdr>
                                                              <w:divsChild>
                                                                <w:div w:id="1143963264">
                                                                  <w:marLeft w:val="0"/>
                                                                  <w:marRight w:val="0"/>
                                                                  <w:marTop w:val="0"/>
                                                                  <w:marBottom w:val="0"/>
                                                                  <w:divBdr>
                                                                    <w:top w:val="none" w:sz="0" w:space="0" w:color="auto"/>
                                                                    <w:left w:val="none" w:sz="0" w:space="0" w:color="auto"/>
                                                                    <w:bottom w:val="none" w:sz="0" w:space="0" w:color="auto"/>
                                                                    <w:right w:val="none" w:sz="0" w:space="0" w:color="auto"/>
                                                                  </w:divBdr>
                                                                  <w:divsChild>
                                                                    <w:div w:id="489173674">
                                                                      <w:marLeft w:val="0"/>
                                                                      <w:marRight w:val="0"/>
                                                                      <w:marTop w:val="0"/>
                                                                      <w:marBottom w:val="0"/>
                                                                      <w:divBdr>
                                                                        <w:top w:val="none" w:sz="0" w:space="0" w:color="auto"/>
                                                                        <w:left w:val="none" w:sz="0" w:space="0" w:color="auto"/>
                                                                        <w:bottom w:val="none" w:sz="0" w:space="0" w:color="auto"/>
                                                                        <w:right w:val="none" w:sz="0" w:space="0" w:color="auto"/>
                                                                      </w:divBdr>
                                                                      <w:divsChild>
                                                                        <w:div w:id="470751363">
                                                                          <w:marLeft w:val="0"/>
                                                                          <w:marRight w:val="0"/>
                                                                          <w:marTop w:val="0"/>
                                                                          <w:marBottom w:val="0"/>
                                                                          <w:divBdr>
                                                                            <w:top w:val="none" w:sz="0" w:space="0" w:color="auto"/>
                                                                            <w:left w:val="none" w:sz="0" w:space="0" w:color="auto"/>
                                                                            <w:bottom w:val="none" w:sz="0" w:space="0" w:color="auto"/>
                                                                            <w:right w:val="none" w:sz="0" w:space="0" w:color="auto"/>
                                                                          </w:divBdr>
                                                                          <w:divsChild>
                                                                            <w:div w:id="796871169">
                                                                              <w:marLeft w:val="0"/>
                                                                              <w:marRight w:val="0"/>
                                                                              <w:marTop w:val="0"/>
                                                                              <w:marBottom w:val="0"/>
                                                                              <w:divBdr>
                                                                                <w:top w:val="none" w:sz="0" w:space="0" w:color="auto"/>
                                                                                <w:left w:val="none" w:sz="0" w:space="0" w:color="auto"/>
                                                                                <w:bottom w:val="none" w:sz="0" w:space="0" w:color="auto"/>
                                                                                <w:right w:val="none" w:sz="0" w:space="0" w:color="auto"/>
                                                                              </w:divBdr>
                                                                              <w:divsChild>
                                                                                <w:div w:id="2116972930">
                                                                                  <w:marLeft w:val="0"/>
                                                                                  <w:marRight w:val="0"/>
                                                                                  <w:marTop w:val="0"/>
                                                                                  <w:marBottom w:val="0"/>
                                                                                  <w:divBdr>
                                                                                    <w:top w:val="none" w:sz="0" w:space="0" w:color="auto"/>
                                                                                    <w:left w:val="none" w:sz="0" w:space="0" w:color="auto"/>
                                                                                    <w:bottom w:val="none" w:sz="0" w:space="0" w:color="auto"/>
                                                                                    <w:right w:val="none" w:sz="0" w:space="0" w:color="auto"/>
                                                                                  </w:divBdr>
                                                                                  <w:divsChild>
                                                                                    <w:div w:id="15982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60352">
                                                                              <w:marLeft w:val="0"/>
                                                                              <w:marRight w:val="0"/>
                                                                              <w:marTop w:val="0"/>
                                                                              <w:marBottom w:val="0"/>
                                                                              <w:divBdr>
                                                                                <w:top w:val="none" w:sz="0" w:space="0" w:color="auto"/>
                                                                                <w:left w:val="none" w:sz="0" w:space="0" w:color="auto"/>
                                                                                <w:bottom w:val="none" w:sz="0" w:space="0" w:color="auto"/>
                                                                                <w:right w:val="none" w:sz="0" w:space="0" w:color="auto"/>
                                                                              </w:divBdr>
                                                                              <w:divsChild>
                                                                                <w:div w:id="502479459">
                                                                                  <w:marLeft w:val="0"/>
                                                                                  <w:marRight w:val="0"/>
                                                                                  <w:marTop w:val="0"/>
                                                                                  <w:marBottom w:val="0"/>
                                                                                  <w:divBdr>
                                                                                    <w:top w:val="none" w:sz="0" w:space="0" w:color="auto"/>
                                                                                    <w:left w:val="none" w:sz="0" w:space="0" w:color="auto"/>
                                                                                    <w:bottom w:val="none" w:sz="0" w:space="0" w:color="auto"/>
                                                                                    <w:right w:val="none" w:sz="0" w:space="0" w:color="auto"/>
                                                                                  </w:divBdr>
                                                                                  <w:divsChild>
                                                                                    <w:div w:id="1428116810">
                                                                                      <w:marLeft w:val="0"/>
                                                                                      <w:marRight w:val="0"/>
                                                                                      <w:marTop w:val="0"/>
                                                                                      <w:marBottom w:val="0"/>
                                                                                      <w:divBdr>
                                                                                        <w:top w:val="none" w:sz="0" w:space="0" w:color="auto"/>
                                                                                        <w:left w:val="none" w:sz="0" w:space="0" w:color="auto"/>
                                                                                        <w:bottom w:val="none" w:sz="0" w:space="0" w:color="auto"/>
                                                                                        <w:right w:val="none" w:sz="0" w:space="0" w:color="auto"/>
                                                                                      </w:divBdr>
                                                                                      <w:divsChild>
                                                                                        <w:div w:id="2000956928">
                                                                                          <w:marLeft w:val="0"/>
                                                                                          <w:marRight w:val="0"/>
                                                                                          <w:marTop w:val="0"/>
                                                                                          <w:marBottom w:val="0"/>
                                                                                          <w:divBdr>
                                                                                            <w:top w:val="none" w:sz="0" w:space="0" w:color="auto"/>
                                                                                            <w:left w:val="none" w:sz="0" w:space="0" w:color="auto"/>
                                                                                            <w:bottom w:val="none" w:sz="0" w:space="0" w:color="auto"/>
                                                                                            <w:right w:val="none" w:sz="0" w:space="0" w:color="auto"/>
                                                                                          </w:divBdr>
                                                                                          <w:divsChild>
                                                                                            <w:div w:id="28993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01113">
                                                                          <w:marLeft w:val="0"/>
                                                                          <w:marRight w:val="0"/>
                                                                          <w:marTop w:val="0"/>
                                                                          <w:marBottom w:val="0"/>
                                                                          <w:divBdr>
                                                                            <w:top w:val="none" w:sz="0" w:space="0" w:color="auto"/>
                                                                            <w:left w:val="none" w:sz="0" w:space="0" w:color="auto"/>
                                                                            <w:bottom w:val="none" w:sz="0" w:space="0" w:color="auto"/>
                                                                            <w:right w:val="none" w:sz="0" w:space="0" w:color="auto"/>
                                                                          </w:divBdr>
                                                                          <w:divsChild>
                                                                            <w:div w:id="1704596790">
                                                                              <w:marLeft w:val="0"/>
                                                                              <w:marRight w:val="0"/>
                                                                              <w:marTop w:val="0"/>
                                                                              <w:marBottom w:val="0"/>
                                                                              <w:divBdr>
                                                                                <w:top w:val="none" w:sz="0" w:space="0" w:color="auto"/>
                                                                                <w:left w:val="none" w:sz="0" w:space="0" w:color="auto"/>
                                                                                <w:bottom w:val="none" w:sz="0" w:space="0" w:color="auto"/>
                                                                                <w:right w:val="none" w:sz="0" w:space="0" w:color="auto"/>
                                                                              </w:divBdr>
                                                                            </w:div>
                                                                          </w:divsChild>
                                                                        </w:div>
                                                                        <w:div w:id="1312294062">
                                                                          <w:marLeft w:val="0"/>
                                                                          <w:marRight w:val="0"/>
                                                                          <w:marTop w:val="0"/>
                                                                          <w:marBottom w:val="0"/>
                                                                          <w:divBdr>
                                                                            <w:top w:val="none" w:sz="0" w:space="0" w:color="auto"/>
                                                                            <w:left w:val="none" w:sz="0" w:space="0" w:color="auto"/>
                                                                            <w:bottom w:val="none" w:sz="0" w:space="0" w:color="auto"/>
                                                                            <w:right w:val="none" w:sz="0" w:space="0" w:color="auto"/>
                                                                          </w:divBdr>
                                                                          <w:divsChild>
                                                                            <w:div w:id="239290695">
                                                                              <w:marLeft w:val="0"/>
                                                                              <w:marRight w:val="0"/>
                                                                              <w:marTop w:val="0"/>
                                                                              <w:marBottom w:val="0"/>
                                                                              <w:divBdr>
                                                                                <w:top w:val="none" w:sz="0" w:space="0" w:color="auto"/>
                                                                                <w:left w:val="none" w:sz="0" w:space="0" w:color="auto"/>
                                                                                <w:bottom w:val="none" w:sz="0" w:space="0" w:color="auto"/>
                                                                                <w:right w:val="none" w:sz="0" w:space="0" w:color="auto"/>
                                                                              </w:divBdr>
                                                                            </w:div>
                                                                            <w:div w:id="855728798">
                                                                              <w:marLeft w:val="0"/>
                                                                              <w:marRight w:val="0"/>
                                                                              <w:marTop w:val="0"/>
                                                                              <w:marBottom w:val="0"/>
                                                                              <w:divBdr>
                                                                                <w:top w:val="none" w:sz="0" w:space="0" w:color="auto"/>
                                                                                <w:left w:val="none" w:sz="0" w:space="0" w:color="auto"/>
                                                                                <w:bottom w:val="none" w:sz="0" w:space="0" w:color="auto"/>
                                                                                <w:right w:val="none" w:sz="0" w:space="0" w:color="auto"/>
                                                                              </w:divBdr>
                                                                            </w:div>
                                                                            <w:div w:id="105823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386348">
                                                              <w:marLeft w:val="0"/>
                                                              <w:marRight w:val="0"/>
                                                              <w:marTop w:val="0"/>
                                                              <w:marBottom w:val="0"/>
                                                              <w:divBdr>
                                                                <w:top w:val="none" w:sz="0" w:space="0" w:color="auto"/>
                                                                <w:left w:val="none" w:sz="0" w:space="0" w:color="auto"/>
                                                                <w:bottom w:val="none" w:sz="0" w:space="0" w:color="auto"/>
                                                                <w:right w:val="none" w:sz="0" w:space="0" w:color="auto"/>
                                                              </w:divBdr>
                                                              <w:divsChild>
                                                                <w:div w:id="1163547751">
                                                                  <w:marLeft w:val="0"/>
                                                                  <w:marRight w:val="0"/>
                                                                  <w:marTop w:val="0"/>
                                                                  <w:marBottom w:val="0"/>
                                                                  <w:divBdr>
                                                                    <w:top w:val="none" w:sz="0" w:space="0" w:color="auto"/>
                                                                    <w:left w:val="none" w:sz="0" w:space="0" w:color="auto"/>
                                                                    <w:bottom w:val="none" w:sz="0" w:space="0" w:color="auto"/>
                                                                    <w:right w:val="none" w:sz="0" w:space="0" w:color="auto"/>
                                                                  </w:divBdr>
                                                                  <w:divsChild>
                                                                    <w:div w:id="1515071649">
                                                                      <w:marLeft w:val="0"/>
                                                                      <w:marRight w:val="0"/>
                                                                      <w:marTop w:val="0"/>
                                                                      <w:marBottom w:val="0"/>
                                                                      <w:divBdr>
                                                                        <w:top w:val="none" w:sz="0" w:space="0" w:color="auto"/>
                                                                        <w:left w:val="none" w:sz="0" w:space="0" w:color="auto"/>
                                                                        <w:bottom w:val="none" w:sz="0" w:space="0" w:color="auto"/>
                                                                        <w:right w:val="none" w:sz="0" w:space="0" w:color="auto"/>
                                                                      </w:divBdr>
                                                                      <w:divsChild>
                                                                        <w:div w:id="2089887876">
                                                                          <w:marLeft w:val="0"/>
                                                                          <w:marRight w:val="0"/>
                                                                          <w:marTop w:val="0"/>
                                                                          <w:marBottom w:val="0"/>
                                                                          <w:divBdr>
                                                                            <w:top w:val="none" w:sz="0" w:space="0" w:color="auto"/>
                                                                            <w:left w:val="none" w:sz="0" w:space="0" w:color="auto"/>
                                                                            <w:bottom w:val="none" w:sz="0" w:space="0" w:color="auto"/>
                                                                            <w:right w:val="none" w:sz="0" w:space="0" w:color="auto"/>
                                                                          </w:divBdr>
                                                                          <w:divsChild>
                                                                            <w:div w:id="10969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515898">
                                                              <w:marLeft w:val="0"/>
                                                              <w:marRight w:val="0"/>
                                                              <w:marTop w:val="0"/>
                                                              <w:marBottom w:val="0"/>
                                                              <w:divBdr>
                                                                <w:top w:val="none" w:sz="0" w:space="0" w:color="auto"/>
                                                                <w:left w:val="none" w:sz="0" w:space="0" w:color="auto"/>
                                                                <w:bottom w:val="none" w:sz="0" w:space="0" w:color="auto"/>
                                                                <w:right w:val="none" w:sz="0" w:space="0" w:color="auto"/>
                                                              </w:divBdr>
                                                              <w:divsChild>
                                                                <w:div w:id="316495844">
                                                                  <w:marLeft w:val="0"/>
                                                                  <w:marRight w:val="0"/>
                                                                  <w:marTop w:val="0"/>
                                                                  <w:marBottom w:val="0"/>
                                                                  <w:divBdr>
                                                                    <w:top w:val="none" w:sz="0" w:space="0" w:color="auto"/>
                                                                    <w:left w:val="none" w:sz="0" w:space="0" w:color="auto"/>
                                                                    <w:bottom w:val="none" w:sz="0" w:space="0" w:color="auto"/>
                                                                    <w:right w:val="none" w:sz="0" w:space="0" w:color="auto"/>
                                                                  </w:divBdr>
                                                                  <w:divsChild>
                                                                    <w:div w:id="11110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7739106">
      <w:bodyDiv w:val="1"/>
      <w:marLeft w:val="0"/>
      <w:marRight w:val="0"/>
      <w:marTop w:val="0"/>
      <w:marBottom w:val="0"/>
      <w:divBdr>
        <w:top w:val="none" w:sz="0" w:space="0" w:color="auto"/>
        <w:left w:val="none" w:sz="0" w:space="0" w:color="auto"/>
        <w:bottom w:val="none" w:sz="0" w:space="0" w:color="auto"/>
        <w:right w:val="none" w:sz="0" w:space="0" w:color="auto"/>
      </w:divBdr>
    </w:div>
    <w:div w:id="205874760">
      <w:bodyDiv w:val="1"/>
      <w:marLeft w:val="0"/>
      <w:marRight w:val="0"/>
      <w:marTop w:val="0"/>
      <w:marBottom w:val="0"/>
      <w:divBdr>
        <w:top w:val="none" w:sz="0" w:space="0" w:color="auto"/>
        <w:left w:val="none" w:sz="0" w:space="0" w:color="auto"/>
        <w:bottom w:val="none" w:sz="0" w:space="0" w:color="auto"/>
        <w:right w:val="none" w:sz="0" w:space="0" w:color="auto"/>
      </w:divBdr>
    </w:div>
    <w:div w:id="281690373">
      <w:bodyDiv w:val="1"/>
      <w:marLeft w:val="0"/>
      <w:marRight w:val="0"/>
      <w:marTop w:val="0"/>
      <w:marBottom w:val="0"/>
      <w:divBdr>
        <w:top w:val="none" w:sz="0" w:space="0" w:color="auto"/>
        <w:left w:val="none" w:sz="0" w:space="0" w:color="auto"/>
        <w:bottom w:val="none" w:sz="0" w:space="0" w:color="auto"/>
        <w:right w:val="none" w:sz="0" w:space="0" w:color="auto"/>
      </w:divBdr>
    </w:div>
    <w:div w:id="327365759">
      <w:bodyDiv w:val="1"/>
      <w:marLeft w:val="0"/>
      <w:marRight w:val="0"/>
      <w:marTop w:val="0"/>
      <w:marBottom w:val="0"/>
      <w:divBdr>
        <w:top w:val="none" w:sz="0" w:space="0" w:color="auto"/>
        <w:left w:val="none" w:sz="0" w:space="0" w:color="auto"/>
        <w:bottom w:val="none" w:sz="0" w:space="0" w:color="auto"/>
        <w:right w:val="none" w:sz="0" w:space="0" w:color="auto"/>
      </w:divBdr>
    </w:div>
    <w:div w:id="682249756">
      <w:bodyDiv w:val="1"/>
      <w:marLeft w:val="0"/>
      <w:marRight w:val="0"/>
      <w:marTop w:val="0"/>
      <w:marBottom w:val="0"/>
      <w:divBdr>
        <w:top w:val="none" w:sz="0" w:space="0" w:color="auto"/>
        <w:left w:val="none" w:sz="0" w:space="0" w:color="auto"/>
        <w:bottom w:val="none" w:sz="0" w:space="0" w:color="auto"/>
        <w:right w:val="none" w:sz="0" w:space="0" w:color="auto"/>
      </w:divBdr>
    </w:div>
    <w:div w:id="765543718">
      <w:bodyDiv w:val="1"/>
      <w:marLeft w:val="0"/>
      <w:marRight w:val="0"/>
      <w:marTop w:val="0"/>
      <w:marBottom w:val="0"/>
      <w:divBdr>
        <w:top w:val="none" w:sz="0" w:space="0" w:color="auto"/>
        <w:left w:val="none" w:sz="0" w:space="0" w:color="auto"/>
        <w:bottom w:val="none" w:sz="0" w:space="0" w:color="auto"/>
        <w:right w:val="none" w:sz="0" w:space="0" w:color="auto"/>
      </w:divBdr>
    </w:div>
    <w:div w:id="908540337">
      <w:bodyDiv w:val="1"/>
      <w:marLeft w:val="0"/>
      <w:marRight w:val="0"/>
      <w:marTop w:val="0"/>
      <w:marBottom w:val="0"/>
      <w:divBdr>
        <w:top w:val="none" w:sz="0" w:space="0" w:color="auto"/>
        <w:left w:val="none" w:sz="0" w:space="0" w:color="auto"/>
        <w:bottom w:val="none" w:sz="0" w:space="0" w:color="auto"/>
        <w:right w:val="none" w:sz="0" w:space="0" w:color="auto"/>
      </w:divBdr>
    </w:div>
    <w:div w:id="952663850">
      <w:bodyDiv w:val="1"/>
      <w:marLeft w:val="0"/>
      <w:marRight w:val="0"/>
      <w:marTop w:val="0"/>
      <w:marBottom w:val="0"/>
      <w:divBdr>
        <w:top w:val="none" w:sz="0" w:space="0" w:color="auto"/>
        <w:left w:val="none" w:sz="0" w:space="0" w:color="auto"/>
        <w:bottom w:val="none" w:sz="0" w:space="0" w:color="auto"/>
        <w:right w:val="none" w:sz="0" w:space="0" w:color="auto"/>
      </w:divBdr>
    </w:div>
    <w:div w:id="958145179">
      <w:bodyDiv w:val="1"/>
      <w:marLeft w:val="0"/>
      <w:marRight w:val="0"/>
      <w:marTop w:val="0"/>
      <w:marBottom w:val="0"/>
      <w:divBdr>
        <w:top w:val="none" w:sz="0" w:space="0" w:color="auto"/>
        <w:left w:val="none" w:sz="0" w:space="0" w:color="auto"/>
        <w:bottom w:val="none" w:sz="0" w:space="0" w:color="auto"/>
        <w:right w:val="none" w:sz="0" w:space="0" w:color="auto"/>
      </w:divBdr>
    </w:div>
    <w:div w:id="1037197402">
      <w:bodyDiv w:val="1"/>
      <w:marLeft w:val="0"/>
      <w:marRight w:val="0"/>
      <w:marTop w:val="0"/>
      <w:marBottom w:val="0"/>
      <w:divBdr>
        <w:top w:val="none" w:sz="0" w:space="0" w:color="auto"/>
        <w:left w:val="none" w:sz="0" w:space="0" w:color="auto"/>
        <w:bottom w:val="none" w:sz="0" w:space="0" w:color="auto"/>
        <w:right w:val="none" w:sz="0" w:space="0" w:color="auto"/>
      </w:divBdr>
    </w:div>
    <w:div w:id="1061252982">
      <w:bodyDiv w:val="1"/>
      <w:marLeft w:val="0"/>
      <w:marRight w:val="0"/>
      <w:marTop w:val="0"/>
      <w:marBottom w:val="0"/>
      <w:divBdr>
        <w:top w:val="none" w:sz="0" w:space="0" w:color="auto"/>
        <w:left w:val="none" w:sz="0" w:space="0" w:color="auto"/>
        <w:bottom w:val="none" w:sz="0" w:space="0" w:color="auto"/>
        <w:right w:val="none" w:sz="0" w:space="0" w:color="auto"/>
      </w:divBdr>
    </w:div>
    <w:div w:id="1097947498">
      <w:bodyDiv w:val="1"/>
      <w:marLeft w:val="0"/>
      <w:marRight w:val="0"/>
      <w:marTop w:val="0"/>
      <w:marBottom w:val="0"/>
      <w:divBdr>
        <w:top w:val="none" w:sz="0" w:space="0" w:color="auto"/>
        <w:left w:val="none" w:sz="0" w:space="0" w:color="auto"/>
        <w:bottom w:val="none" w:sz="0" w:space="0" w:color="auto"/>
        <w:right w:val="none" w:sz="0" w:space="0" w:color="auto"/>
      </w:divBdr>
    </w:div>
    <w:div w:id="1107383769">
      <w:bodyDiv w:val="1"/>
      <w:marLeft w:val="0"/>
      <w:marRight w:val="0"/>
      <w:marTop w:val="0"/>
      <w:marBottom w:val="0"/>
      <w:divBdr>
        <w:top w:val="none" w:sz="0" w:space="0" w:color="auto"/>
        <w:left w:val="none" w:sz="0" w:space="0" w:color="auto"/>
        <w:bottom w:val="none" w:sz="0" w:space="0" w:color="auto"/>
        <w:right w:val="none" w:sz="0" w:space="0" w:color="auto"/>
      </w:divBdr>
    </w:div>
    <w:div w:id="1332683763">
      <w:bodyDiv w:val="1"/>
      <w:marLeft w:val="0"/>
      <w:marRight w:val="0"/>
      <w:marTop w:val="0"/>
      <w:marBottom w:val="0"/>
      <w:divBdr>
        <w:top w:val="none" w:sz="0" w:space="0" w:color="auto"/>
        <w:left w:val="none" w:sz="0" w:space="0" w:color="auto"/>
        <w:bottom w:val="none" w:sz="0" w:space="0" w:color="auto"/>
        <w:right w:val="none" w:sz="0" w:space="0" w:color="auto"/>
      </w:divBdr>
    </w:div>
    <w:div w:id="1338843803">
      <w:bodyDiv w:val="1"/>
      <w:marLeft w:val="0"/>
      <w:marRight w:val="0"/>
      <w:marTop w:val="0"/>
      <w:marBottom w:val="0"/>
      <w:divBdr>
        <w:top w:val="none" w:sz="0" w:space="0" w:color="auto"/>
        <w:left w:val="none" w:sz="0" w:space="0" w:color="auto"/>
        <w:bottom w:val="none" w:sz="0" w:space="0" w:color="auto"/>
        <w:right w:val="none" w:sz="0" w:space="0" w:color="auto"/>
      </w:divBdr>
    </w:div>
    <w:div w:id="1424718868">
      <w:bodyDiv w:val="1"/>
      <w:marLeft w:val="0"/>
      <w:marRight w:val="0"/>
      <w:marTop w:val="0"/>
      <w:marBottom w:val="0"/>
      <w:divBdr>
        <w:top w:val="none" w:sz="0" w:space="0" w:color="auto"/>
        <w:left w:val="none" w:sz="0" w:space="0" w:color="auto"/>
        <w:bottom w:val="none" w:sz="0" w:space="0" w:color="auto"/>
        <w:right w:val="none" w:sz="0" w:space="0" w:color="auto"/>
      </w:divBdr>
    </w:div>
    <w:div w:id="1440029199">
      <w:bodyDiv w:val="1"/>
      <w:marLeft w:val="0"/>
      <w:marRight w:val="0"/>
      <w:marTop w:val="0"/>
      <w:marBottom w:val="0"/>
      <w:divBdr>
        <w:top w:val="none" w:sz="0" w:space="0" w:color="auto"/>
        <w:left w:val="none" w:sz="0" w:space="0" w:color="auto"/>
        <w:bottom w:val="none" w:sz="0" w:space="0" w:color="auto"/>
        <w:right w:val="none" w:sz="0" w:space="0" w:color="auto"/>
      </w:divBdr>
    </w:div>
    <w:div w:id="1462188275">
      <w:bodyDiv w:val="1"/>
      <w:marLeft w:val="0"/>
      <w:marRight w:val="0"/>
      <w:marTop w:val="0"/>
      <w:marBottom w:val="0"/>
      <w:divBdr>
        <w:top w:val="none" w:sz="0" w:space="0" w:color="auto"/>
        <w:left w:val="none" w:sz="0" w:space="0" w:color="auto"/>
        <w:bottom w:val="none" w:sz="0" w:space="0" w:color="auto"/>
        <w:right w:val="none" w:sz="0" w:space="0" w:color="auto"/>
      </w:divBdr>
    </w:div>
    <w:div w:id="1574779881">
      <w:bodyDiv w:val="1"/>
      <w:marLeft w:val="0"/>
      <w:marRight w:val="0"/>
      <w:marTop w:val="0"/>
      <w:marBottom w:val="0"/>
      <w:divBdr>
        <w:top w:val="none" w:sz="0" w:space="0" w:color="auto"/>
        <w:left w:val="none" w:sz="0" w:space="0" w:color="auto"/>
        <w:bottom w:val="none" w:sz="0" w:space="0" w:color="auto"/>
        <w:right w:val="none" w:sz="0" w:space="0" w:color="auto"/>
      </w:divBdr>
    </w:div>
    <w:div w:id="1648823911">
      <w:bodyDiv w:val="1"/>
      <w:marLeft w:val="0"/>
      <w:marRight w:val="0"/>
      <w:marTop w:val="0"/>
      <w:marBottom w:val="0"/>
      <w:divBdr>
        <w:top w:val="none" w:sz="0" w:space="0" w:color="auto"/>
        <w:left w:val="none" w:sz="0" w:space="0" w:color="auto"/>
        <w:bottom w:val="none" w:sz="0" w:space="0" w:color="auto"/>
        <w:right w:val="none" w:sz="0" w:space="0" w:color="auto"/>
      </w:divBdr>
    </w:div>
    <w:div w:id="1656101294">
      <w:bodyDiv w:val="1"/>
      <w:marLeft w:val="0"/>
      <w:marRight w:val="0"/>
      <w:marTop w:val="0"/>
      <w:marBottom w:val="0"/>
      <w:divBdr>
        <w:top w:val="none" w:sz="0" w:space="0" w:color="auto"/>
        <w:left w:val="none" w:sz="0" w:space="0" w:color="auto"/>
        <w:bottom w:val="none" w:sz="0" w:space="0" w:color="auto"/>
        <w:right w:val="none" w:sz="0" w:space="0" w:color="auto"/>
      </w:divBdr>
    </w:div>
    <w:div w:id="1713069955">
      <w:bodyDiv w:val="1"/>
      <w:marLeft w:val="0"/>
      <w:marRight w:val="0"/>
      <w:marTop w:val="0"/>
      <w:marBottom w:val="0"/>
      <w:divBdr>
        <w:top w:val="none" w:sz="0" w:space="0" w:color="auto"/>
        <w:left w:val="none" w:sz="0" w:space="0" w:color="auto"/>
        <w:bottom w:val="none" w:sz="0" w:space="0" w:color="auto"/>
        <w:right w:val="none" w:sz="0" w:space="0" w:color="auto"/>
      </w:divBdr>
    </w:div>
    <w:div w:id="1795245866">
      <w:bodyDiv w:val="1"/>
      <w:marLeft w:val="0"/>
      <w:marRight w:val="0"/>
      <w:marTop w:val="0"/>
      <w:marBottom w:val="0"/>
      <w:divBdr>
        <w:top w:val="none" w:sz="0" w:space="0" w:color="auto"/>
        <w:left w:val="none" w:sz="0" w:space="0" w:color="auto"/>
        <w:bottom w:val="none" w:sz="0" w:space="0" w:color="auto"/>
        <w:right w:val="none" w:sz="0" w:space="0" w:color="auto"/>
      </w:divBdr>
    </w:div>
    <w:div w:id="1822192011">
      <w:bodyDiv w:val="1"/>
      <w:marLeft w:val="0"/>
      <w:marRight w:val="0"/>
      <w:marTop w:val="0"/>
      <w:marBottom w:val="0"/>
      <w:divBdr>
        <w:top w:val="none" w:sz="0" w:space="0" w:color="auto"/>
        <w:left w:val="none" w:sz="0" w:space="0" w:color="auto"/>
        <w:bottom w:val="none" w:sz="0" w:space="0" w:color="auto"/>
        <w:right w:val="none" w:sz="0" w:space="0" w:color="auto"/>
      </w:divBdr>
      <w:divsChild>
        <w:div w:id="222566865">
          <w:marLeft w:val="0"/>
          <w:marRight w:val="0"/>
          <w:marTop w:val="0"/>
          <w:marBottom w:val="0"/>
          <w:divBdr>
            <w:top w:val="none" w:sz="0" w:space="0" w:color="auto"/>
            <w:left w:val="none" w:sz="0" w:space="0" w:color="auto"/>
            <w:bottom w:val="none" w:sz="0" w:space="0" w:color="auto"/>
            <w:right w:val="none" w:sz="0" w:space="0" w:color="auto"/>
          </w:divBdr>
          <w:divsChild>
            <w:div w:id="464858943">
              <w:marLeft w:val="0"/>
              <w:marRight w:val="0"/>
              <w:marTop w:val="0"/>
              <w:marBottom w:val="0"/>
              <w:divBdr>
                <w:top w:val="none" w:sz="0" w:space="0" w:color="auto"/>
                <w:left w:val="none" w:sz="0" w:space="0" w:color="auto"/>
                <w:bottom w:val="none" w:sz="0" w:space="0" w:color="auto"/>
                <w:right w:val="none" w:sz="0" w:space="0" w:color="auto"/>
              </w:divBdr>
              <w:divsChild>
                <w:div w:id="783351865">
                  <w:marLeft w:val="0"/>
                  <w:marRight w:val="0"/>
                  <w:marTop w:val="0"/>
                  <w:marBottom w:val="0"/>
                  <w:divBdr>
                    <w:top w:val="none" w:sz="0" w:space="0" w:color="auto"/>
                    <w:left w:val="none" w:sz="0" w:space="0" w:color="auto"/>
                    <w:bottom w:val="none" w:sz="0" w:space="0" w:color="auto"/>
                    <w:right w:val="none" w:sz="0" w:space="0" w:color="auto"/>
                  </w:divBdr>
                  <w:divsChild>
                    <w:div w:id="1614167446">
                      <w:marLeft w:val="-360"/>
                      <w:marRight w:val="-360"/>
                      <w:marTop w:val="0"/>
                      <w:marBottom w:val="0"/>
                      <w:divBdr>
                        <w:top w:val="none" w:sz="0" w:space="0" w:color="auto"/>
                        <w:left w:val="none" w:sz="0" w:space="0" w:color="auto"/>
                        <w:bottom w:val="none" w:sz="0" w:space="0" w:color="auto"/>
                        <w:right w:val="none" w:sz="0" w:space="0" w:color="auto"/>
                      </w:divBdr>
                      <w:divsChild>
                        <w:div w:id="967122308">
                          <w:marLeft w:val="0"/>
                          <w:marRight w:val="0"/>
                          <w:marTop w:val="0"/>
                          <w:marBottom w:val="0"/>
                          <w:divBdr>
                            <w:top w:val="none" w:sz="0" w:space="0" w:color="auto"/>
                            <w:left w:val="none" w:sz="0" w:space="0" w:color="auto"/>
                            <w:bottom w:val="none" w:sz="0" w:space="0" w:color="auto"/>
                            <w:right w:val="none" w:sz="0" w:space="0" w:color="auto"/>
                          </w:divBdr>
                          <w:divsChild>
                            <w:div w:id="286350090">
                              <w:marLeft w:val="0"/>
                              <w:marRight w:val="0"/>
                              <w:marTop w:val="0"/>
                              <w:marBottom w:val="0"/>
                              <w:divBdr>
                                <w:top w:val="none" w:sz="0" w:space="0" w:color="auto"/>
                                <w:left w:val="none" w:sz="0" w:space="0" w:color="auto"/>
                                <w:bottom w:val="none" w:sz="0" w:space="0" w:color="auto"/>
                                <w:right w:val="none" w:sz="0" w:space="0" w:color="auto"/>
                              </w:divBdr>
                              <w:divsChild>
                                <w:div w:id="122356760">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3996556">
      <w:bodyDiv w:val="1"/>
      <w:marLeft w:val="0"/>
      <w:marRight w:val="0"/>
      <w:marTop w:val="0"/>
      <w:marBottom w:val="0"/>
      <w:divBdr>
        <w:top w:val="none" w:sz="0" w:space="0" w:color="auto"/>
        <w:left w:val="none" w:sz="0" w:space="0" w:color="auto"/>
        <w:bottom w:val="none" w:sz="0" w:space="0" w:color="auto"/>
        <w:right w:val="none" w:sz="0" w:space="0" w:color="auto"/>
      </w:divBdr>
    </w:div>
    <w:div w:id="1989701626">
      <w:bodyDiv w:val="1"/>
      <w:marLeft w:val="0"/>
      <w:marRight w:val="0"/>
      <w:marTop w:val="0"/>
      <w:marBottom w:val="0"/>
      <w:divBdr>
        <w:top w:val="none" w:sz="0" w:space="0" w:color="auto"/>
        <w:left w:val="none" w:sz="0" w:space="0" w:color="auto"/>
        <w:bottom w:val="none" w:sz="0" w:space="0" w:color="auto"/>
        <w:right w:val="none" w:sz="0" w:space="0" w:color="auto"/>
      </w:divBdr>
    </w:div>
    <w:div w:id="2040424197">
      <w:bodyDiv w:val="1"/>
      <w:marLeft w:val="0"/>
      <w:marRight w:val="0"/>
      <w:marTop w:val="0"/>
      <w:marBottom w:val="0"/>
      <w:divBdr>
        <w:top w:val="none" w:sz="0" w:space="0" w:color="auto"/>
        <w:left w:val="none" w:sz="0" w:space="0" w:color="auto"/>
        <w:bottom w:val="none" w:sz="0" w:space="0" w:color="auto"/>
        <w:right w:val="none" w:sz="0" w:space="0" w:color="auto"/>
      </w:divBdr>
    </w:div>
    <w:div w:id="2136172063">
      <w:bodyDiv w:val="1"/>
      <w:marLeft w:val="0"/>
      <w:marRight w:val="0"/>
      <w:marTop w:val="0"/>
      <w:marBottom w:val="0"/>
      <w:divBdr>
        <w:top w:val="none" w:sz="0" w:space="0" w:color="auto"/>
        <w:left w:val="none" w:sz="0" w:space="0" w:color="auto"/>
        <w:bottom w:val="none" w:sz="0" w:space="0" w:color="auto"/>
        <w:right w:val="none" w:sz="0" w:space="0" w:color="auto"/>
      </w:divBdr>
    </w:div>
    <w:div w:id="2139453396">
      <w:bodyDiv w:val="1"/>
      <w:marLeft w:val="0"/>
      <w:marRight w:val="0"/>
      <w:marTop w:val="0"/>
      <w:marBottom w:val="0"/>
      <w:divBdr>
        <w:top w:val="none" w:sz="0" w:space="0" w:color="auto"/>
        <w:left w:val="none" w:sz="0" w:space="0" w:color="auto"/>
        <w:bottom w:val="none" w:sz="0" w:space="0" w:color="auto"/>
        <w:right w:val="none" w:sz="0" w:space="0" w:color="auto"/>
      </w:divBdr>
      <w:divsChild>
        <w:div w:id="1553693801">
          <w:marLeft w:val="0"/>
          <w:marRight w:val="0"/>
          <w:marTop w:val="0"/>
          <w:marBottom w:val="0"/>
          <w:divBdr>
            <w:top w:val="none" w:sz="0" w:space="0" w:color="auto"/>
            <w:left w:val="none" w:sz="0" w:space="0" w:color="auto"/>
            <w:bottom w:val="none" w:sz="0" w:space="0" w:color="auto"/>
            <w:right w:val="none" w:sz="0" w:space="0" w:color="auto"/>
          </w:divBdr>
          <w:divsChild>
            <w:div w:id="1723559205">
              <w:marLeft w:val="0"/>
              <w:marRight w:val="0"/>
              <w:marTop w:val="0"/>
              <w:marBottom w:val="0"/>
              <w:divBdr>
                <w:top w:val="none" w:sz="0" w:space="0" w:color="auto"/>
                <w:left w:val="none" w:sz="0" w:space="0" w:color="auto"/>
                <w:bottom w:val="none" w:sz="0" w:space="0" w:color="auto"/>
                <w:right w:val="none" w:sz="0" w:space="0" w:color="auto"/>
              </w:divBdr>
              <w:divsChild>
                <w:div w:id="402216195">
                  <w:marLeft w:val="0"/>
                  <w:marRight w:val="0"/>
                  <w:marTop w:val="0"/>
                  <w:marBottom w:val="0"/>
                  <w:divBdr>
                    <w:top w:val="none" w:sz="0" w:space="0" w:color="auto"/>
                    <w:left w:val="none" w:sz="0" w:space="0" w:color="auto"/>
                    <w:bottom w:val="none" w:sz="0" w:space="0" w:color="auto"/>
                    <w:right w:val="none" w:sz="0" w:space="0" w:color="auto"/>
                  </w:divBdr>
                  <w:divsChild>
                    <w:div w:id="399523171">
                      <w:marLeft w:val="-360"/>
                      <w:marRight w:val="-360"/>
                      <w:marTop w:val="0"/>
                      <w:marBottom w:val="0"/>
                      <w:divBdr>
                        <w:top w:val="none" w:sz="0" w:space="0" w:color="auto"/>
                        <w:left w:val="none" w:sz="0" w:space="0" w:color="auto"/>
                        <w:bottom w:val="none" w:sz="0" w:space="0" w:color="auto"/>
                        <w:right w:val="none" w:sz="0" w:space="0" w:color="auto"/>
                      </w:divBdr>
                      <w:divsChild>
                        <w:div w:id="1956281693">
                          <w:marLeft w:val="0"/>
                          <w:marRight w:val="0"/>
                          <w:marTop w:val="0"/>
                          <w:marBottom w:val="0"/>
                          <w:divBdr>
                            <w:top w:val="none" w:sz="0" w:space="0" w:color="auto"/>
                            <w:left w:val="none" w:sz="0" w:space="0" w:color="auto"/>
                            <w:bottom w:val="none" w:sz="0" w:space="0" w:color="auto"/>
                            <w:right w:val="none" w:sz="0" w:space="0" w:color="auto"/>
                          </w:divBdr>
                          <w:divsChild>
                            <w:div w:id="1305816470">
                              <w:marLeft w:val="0"/>
                              <w:marRight w:val="0"/>
                              <w:marTop w:val="0"/>
                              <w:marBottom w:val="0"/>
                              <w:divBdr>
                                <w:top w:val="none" w:sz="0" w:space="0" w:color="auto"/>
                                <w:left w:val="none" w:sz="0" w:space="0" w:color="auto"/>
                                <w:bottom w:val="none" w:sz="0" w:space="0" w:color="auto"/>
                                <w:right w:val="none" w:sz="0" w:space="0" w:color="auto"/>
                              </w:divBdr>
                              <w:divsChild>
                                <w:div w:id="1841194383">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24515;&#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BBD74-E56C-489B-A59B-3F00B5639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預心範本2003.dot</Template>
  <TotalTime>0</TotalTime>
  <Pages>3</Pages>
  <Words>256</Words>
  <Characters>1461</Characters>
  <Application>Microsoft Office Word</Application>
  <DocSecurity>0</DocSecurity>
  <Lines>12</Lines>
  <Paragraphs>3</Paragraphs>
  <ScaleCrop>false</ScaleCrop>
  <Company/>
  <LinksUpToDate>false</LinksUpToDate>
  <CharactersWithSpaces>1714</CharactersWithSpaces>
  <SharedDoc>false</SharedDoc>
  <HLinks>
    <vt:vector size="30" baseType="variant">
      <vt:variant>
        <vt:i4>1441854</vt:i4>
      </vt:variant>
      <vt:variant>
        <vt:i4>26</vt:i4>
      </vt:variant>
      <vt:variant>
        <vt:i4>0</vt:i4>
      </vt:variant>
      <vt:variant>
        <vt:i4>5</vt:i4>
      </vt:variant>
      <vt:variant>
        <vt:lpwstr/>
      </vt:variant>
      <vt:variant>
        <vt:lpwstr>_Toc194994251</vt:lpwstr>
      </vt:variant>
      <vt:variant>
        <vt:i4>1441854</vt:i4>
      </vt:variant>
      <vt:variant>
        <vt:i4>20</vt:i4>
      </vt:variant>
      <vt:variant>
        <vt:i4>0</vt:i4>
      </vt:variant>
      <vt:variant>
        <vt:i4>5</vt:i4>
      </vt:variant>
      <vt:variant>
        <vt:lpwstr/>
      </vt:variant>
      <vt:variant>
        <vt:lpwstr>_Toc194994250</vt:lpwstr>
      </vt:variant>
      <vt:variant>
        <vt:i4>1507390</vt:i4>
      </vt:variant>
      <vt:variant>
        <vt:i4>14</vt:i4>
      </vt:variant>
      <vt:variant>
        <vt:i4>0</vt:i4>
      </vt:variant>
      <vt:variant>
        <vt:i4>5</vt:i4>
      </vt:variant>
      <vt:variant>
        <vt:lpwstr/>
      </vt:variant>
      <vt:variant>
        <vt:lpwstr>_Toc194994249</vt:lpwstr>
      </vt:variant>
      <vt:variant>
        <vt:i4>1507390</vt:i4>
      </vt:variant>
      <vt:variant>
        <vt:i4>8</vt:i4>
      </vt:variant>
      <vt:variant>
        <vt:i4>0</vt:i4>
      </vt:variant>
      <vt:variant>
        <vt:i4>5</vt:i4>
      </vt:variant>
      <vt:variant>
        <vt:lpwstr/>
      </vt:variant>
      <vt:variant>
        <vt:lpwstr>_Toc194994248</vt:lpwstr>
      </vt:variant>
      <vt:variant>
        <vt:i4>1507390</vt:i4>
      </vt:variant>
      <vt:variant>
        <vt:i4>2</vt:i4>
      </vt:variant>
      <vt:variant>
        <vt:i4>0</vt:i4>
      </vt:variant>
      <vt:variant>
        <vt:i4>5</vt:i4>
      </vt:variant>
      <vt:variant>
        <vt:lpwstr/>
      </vt:variant>
      <vt:variant>
        <vt:lpwstr>_Toc194994247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2025-04-08T00:52:00Z</cp:lastPrinted>
  <dcterms:created xsi:type="dcterms:W3CDTF">2025-04-21T07:06:00Z</dcterms:created>
  <dcterms:modified xsi:type="dcterms:W3CDTF">2025-04-21T07:06:00Z</dcterms:modified>
</cp:coreProperties>
</file>