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604" w:rsidRPr="00C47604" w:rsidRDefault="00C47604" w:rsidP="00C47604">
      <w:pPr>
        <w:tabs>
          <w:tab w:val="right" w:leader="hyphen" w:pos="8525"/>
        </w:tabs>
        <w:adjustRightInd w:val="0"/>
        <w:ind w:leftChars="0" w:left="0" w:right="-1" w:firstLineChars="0" w:firstLine="0"/>
        <w:rPr>
          <w:rFonts w:hint="eastAsia"/>
          <w:b/>
          <w:color w:val="000000"/>
          <w:spacing w:val="-6"/>
          <w:sz w:val="36"/>
          <w:szCs w:val="36"/>
        </w:rPr>
      </w:pPr>
      <w:bookmarkStart w:id="0" w:name="_GoBack"/>
      <w:bookmarkEnd w:id="0"/>
      <w:r w:rsidRPr="00C47604">
        <w:rPr>
          <w:rFonts w:hint="eastAsia"/>
          <w:b/>
          <w:color w:val="000000"/>
          <w:spacing w:val="-6"/>
          <w:sz w:val="36"/>
          <w:szCs w:val="36"/>
        </w:rPr>
        <w:t>財團法人自行車暨健康科技工業研究發展中心</w:t>
      </w:r>
      <w:r w:rsidR="001A2167" w:rsidRPr="001F6980">
        <w:rPr>
          <w:rFonts w:hint="eastAsia"/>
          <w:b/>
          <w:spacing w:val="-6"/>
          <w:sz w:val="36"/>
          <w:szCs w:val="36"/>
        </w:rPr>
        <w:t>11</w:t>
      </w:r>
      <w:r w:rsidR="007E6126">
        <w:rPr>
          <w:b/>
          <w:color w:val="000000"/>
          <w:spacing w:val="-6"/>
          <w:sz w:val="36"/>
          <w:szCs w:val="36"/>
        </w:rPr>
        <w:t>4</w:t>
      </w:r>
      <w:r w:rsidRPr="00C47604">
        <w:rPr>
          <w:rFonts w:hint="eastAsia"/>
          <w:b/>
          <w:color w:val="000000"/>
          <w:spacing w:val="-6"/>
          <w:sz w:val="36"/>
          <w:szCs w:val="36"/>
        </w:rPr>
        <w:t>年度預算評估報告</w:t>
      </w:r>
    </w:p>
    <w:p w:rsidR="00C47604" w:rsidRPr="00C47604" w:rsidRDefault="00C47604" w:rsidP="00C47604">
      <w:pPr>
        <w:adjustRightInd w:val="0"/>
        <w:spacing w:beforeLines="25" w:before="125"/>
        <w:ind w:leftChars="0" w:left="0" w:firstLine="566"/>
        <w:rPr>
          <w:rFonts w:hint="eastAsia"/>
        </w:rPr>
      </w:pPr>
      <w:r w:rsidRPr="00C47604">
        <w:rPr>
          <w:rFonts w:hint="eastAsia"/>
        </w:rPr>
        <w:t>財團法人自行車暨健康科技工業研究發展中心</w:t>
      </w:r>
      <w:r w:rsidR="00387F4A">
        <w:rPr>
          <w:rFonts w:hint="eastAsia"/>
        </w:rPr>
        <w:t>(</w:t>
      </w:r>
      <w:r w:rsidRPr="00C47604">
        <w:rPr>
          <w:rFonts w:hint="eastAsia"/>
        </w:rPr>
        <w:t>以下簡稱</w:t>
      </w:r>
      <w:r w:rsidRPr="00C47604">
        <w:rPr>
          <w:rFonts w:hAnsi="標楷體" w:hint="eastAsia"/>
          <w:color w:val="000000"/>
        </w:rPr>
        <w:t>自行車中心</w:t>
      </w:r>
      <w:r w:rsidR="00387F4A">
        <w:rPr>
          <w:rFonts w:hint="eastAsia"/>
        </w:rPr>
        <w:t>)</w:t>
      </w:r>
      <w:r w:rsidRPr="00C47604">
        <w:rPr>
          <w:rFonts w:hint="eastAsia"/>
        </w:rPr>
        <w:t>係依民法相關規定及經濟部81年5月4日經</w:t>
      </w:r>
      <w:r w:rsidR="00387F4A">
        <w:rPr>
          <w:rFonts w:hAnsi="標楷體" w:hint="eastAsia"/>
        </w:rPr>
        <w:t>(</w:t>
      </w:r>
      <w:r w:rsidRPr="00C47604">
        <w:rPr>
          <w:rFonts w:hAnsi="標楷體" w:hint="eastAsia"/>
        </w:rPr>
        <w:t>81</w:t>
      </w:r>
      <w:r w:rsidR="00387F4A">
        <w:rPr>
          <w:rFonts w:hAnsi="標楷體" w:hint="eastAsia"/>
        </w:rPr>
        <w:t>)</w:t>
      </w:r>
      <w:r w:rsidRPr="00C47604">
        <w:rPr>
          <w:rFonts w:hAnsi="標楷體" w:hint="eastAsia"/>
        </w:rPr>
        <w:t>技監字第083878號函許可設立</w:t>
      </w:r>
      <w:r w:rsidRPr="00C47604">
        <w:rPr>
          <w:rFonts w:hint="eastAsia"/>
        </w:rPr>
        <w:t>，於81年6月正式成立，原名</w:t>
      </w:r>
      <w:r w:rsidRPr="00C47604">
        <w:rPr>
          <w:rFonts w:hAnsi="標楷體" w:hint="eastAsia"/>
        </w:rPr>
        <w:t>「</w:t>
      </w:r>
      <w:r w:rsidRPr="00C47604">
        <w:rPr>
          <w:rFonts w:hint="eastAsia"/>
        </w:rPr>
        <w:t>財團法人自行車工業研究發展中心</w:t>
      </w:r>
      <w:r w:rsidRPr="00C47604">
        <w:rPr>
          <w:rFonts w:hAnsi="標楷體" w:hint="eastAsia"/>
        </w:rPr>
        <w:t>」</w:t>
      </w:r>
      <w:r w:rsidRPr="00C47604">
        <w:rPr>
          <w:rFonts w:hint="eastAsia"/>
        </w:rPr>
        <w:t>，目的事業主管機關為經濟部，主要致力於自行車工業之產品開發技術</w:t>
      </w:r>
      <w:r w:rsidR="00387F4A">
        <w:t>(</w:t>
      </w:r>
      <w:r w:rsidRPr="00C47604">
        <w:rPr>
          <w:rFonts w:hint="eastAsia"/>
        </w:rPr>
        <w:t>包含自行車成車、零組件及各種特殊材料之研發等</w:t>
      </w:r>
      <w:r w:rsidR="00387F4A">
        <w:rPr>
          <w:rFonts w:hint="eastAsia"/>
        </w:rPr>
        <w:t>)</w:t>
      </w:r>
      <w:r w:rsidR="009845D6">
        <w:rPr>
          <w:rFonts w:hint="eastAsia"/>
        </w:rPr>
        <w:t>、建立自行車檢測中心，以厚植我國自行車產業技術</w:t>
      </w:r>
      <w:r w:rsidRPr="00C47604">
        <w:rPr>
          <w:rFonts w:hint="eastAsia"/>
        </w:rPr>
        <w:t>，增強國際市場競爭力。為因應國際經濟環境變化，輔導業界多元整合及深耕發展，其服務範圍由自行車工業擴展至休閒健身器材及醫療輔具領域，並於92年3月正式更名為「財團法人自行車暨健康科技工業研究發展中心」</w:t>
      </w:r>
      <w:r w:rsidR="00C37871">
        <w:rPr>
          <w:rStyle w:val="af7"/>
        </w:rPr>
        <w:footnoteReference w:id="1"/>
      </w:r>
      <w:r w:rsidR="00387F4A">
        <w:rPr>
          <w:rFonts w:hint="eastAsia"/>
        </w:rPr>
        <w:t>。自行車</w:t>
      </w:r>
      <w:r w:rsidRPr="00C47604">
        <w:rPr>
          <w:rFonts w:hint="eastAsia"/>
        </w:rPr>
        <w:t>中心</w:t>
      </w:r>
      <w:r w:rsidR="00615DC1" w:rsidRPr="001C6B9F">
        <w:rPr>
          <w:rFonts w:hint="eastAsia"/>
        </w:rPr>
        <w:t>11</w:t>
      </w:r>
      <w:r w:rsidR="007E6126" w:rsidRPr="001C6B9F">
        <w:t>4</w:t>
      </w:r>
      <w:r w:rsidRPr="00C47604">
        <w:rPr>
          <w:rFonts w:hint="eastAsia"/>
        </w:rPr>
        <w:t>年度收支營運預計情形如表1，</w:t>
      </w:r>
      <w:r w:rsidR="00387F4A">
        <w:rPr>
          <w:rFonts w:hint="eastAsia"/>
        </w:rPr>
        <w:t>謹就該中心預算案評估如下</w:t>
      </w:r>
      <w:r w:rsidRPr="00C47604">
        <w:rPr>
          <w:rFonts w:hint="eastAsia"/>
        </w:rPr>
        <w:t>：</w:t>
      </w:r>
    </w:p>
    <w:p w:rsidR="00C47604" w:rsidRPr="001C6B9F" w:rsidRDefault="00C47604" w:rsidP="0074277D">
      <w:pPr>
        <w:spacing w:beforeLines="15" w:before="75" w:line="400" w:lineRule="exact"/>
        <w:ind w:leftChars="0" w:left="0" w:firstLineChars="0" w:firstLine="0"/>
        <w:jc w:val="left"/>
        <w:rPr>
          <w:sz w:val="24"/>
        </w:rPr>
      </w:pPr>
      <w:r w:rsidRPr="00C47604">
        <w:rPr>
          <w:rFonts w:hint="eastAsia"/>
          <w:b/>
        </w:rPr>
        <w:t>表1 自行車中心</w:t>
      </w:r>
      <w:r w:rsidR="00615DC1" w:rsidRPr="001C6B9F">
        <w:rPr>
          <w:rFonts w:hint="eastAsia"/>
          <w:b/>
        </w:rPr>
        <w:t>11</w:t>
      </w:r>
      <w:r w:rsidR="007E6126" w:rsidRPr="001C6B9F">
        <w:rPr>
          <w:b/>
        </w:rPr>
        <w:t>4</w:t>
      </w:r>
      <w:r w:rsidRPr="001C6B9F">
        <w:rPr>
          <w:rFonts w:hint="eastAsia"/>
          <w:b/>
        </w:rPr>
        <w:t>年度收支營運預計表</w:t>
      </w:r>
      <w:r w:rsidR="008D617B" w:rsidRPr="001C6B9F">
        <w:rPr>
          <w:rFonts w:hint="eastAsia"/>
          <w:b/>
        </w:rPr>
        <w:t xml:space="preserve">       </w:t>
      </w:r>
      <w:r w:rsidR="002C5F50" w:rsidRPr="001C6B9F">
        <w:rPr>
          <w:b/>
        </w:rPr>
        <w:t xml:space="preserve"> </w:t>
      </w:r>
      <w:r w:rsidR="008D617B" w:rsidRPr="001C6B9F">
        <w:rPr>
          <w:rFonts w:hAnsi="標楷體" w:hint="eastAsia"/>
          <w:sz w:val="24"/>
        </w:rPr>
        <w:t>單位：新臺幣千元；%</w:t>
      </w:r>
    </w:p>
    <w:tbl>
      <w:tblPr>
        <w:tblW w:w="85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49"/>
        <w:gridCol w:w="1469"/>
        <w:gridCol w:w="1470"/>
        <w:gridCol w:w="1238"/>
        <w:gridCol w:w="1234"/>
      </w:tblGrid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 w:val="restart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科    目</w:t>
            </w:r>
          </w:p>
        </w:tc>
        <w:tc>
          <w:tcPr>
            <w:tcW w:w="1469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4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預算案</w:t>
            </w:r>
          </w:p>
        </w:tc>
        <w:tc>
          <w:tcPr>
            <w:tcW w:w="1470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3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</w:t>
            </w:r>
            <w:r w:rsidR="003309AE" w:rsidRPr="001C6B9F">
              <w:rPr>
                <w:rFonts w:hAnsi="標楷體" w:hint="eastAsia"/>
                <w:b/>
                <w:sz w:val="24"/>
              </w:rPr>
              <w:t>案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比較增減</w:t>
            </w:r>
            <w:r w:rsidRPr="001C6B9F">
              <w:rPr>
                <w:rFonts w:hAnsi="標楷體" w:hint="eastAsia"/>
                <w:b/>
                <w:spacing w:val="-32"/>
                <w:sz w:val="24"/>
              </w:rPr>
              <w:t>(-)</w:t>
            </w:r>
          </w:p>
        </w:tc>
      </w:tr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69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70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238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金額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比率</w:t>
            </w:r>
          </w:p>
        </w:tc>
      </w:tr>
      <w:tr w:rsidR="007E6126" w:rsidRPr="001C6B9F" w:rsidTr="008F2A00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收入總額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31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120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212,570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/>
                <w:b/>
                <w:sz w:val="24"/>
              </w:rPr>
              <w:t>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 w:hint="eastAsia"/>
                <w:b/>
                <w:sz w:val="24"/>
              </w:rPr>
              <w:t>.</w:t>
            </w:r>
            <w:r w:rsidR="002C5F50" w:rsidRPr="001C6B9F">
              <w:rPr>
                <w:rFonts w:hAnsi="標楷體"/>
                <w:b/>
                <w:sz w:val="24"/>
              </w:rPr>
              <w:t>73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68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</w:t>
            </w:r>
            <w:r w:rsidRPr="001C6B9F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1C6B9F">
              <w:rPr>
                <w:rFonts w:hAnsi="標楷體" w:hint="eastAsia"/>
                <w:sz w:val="24"/>
              </w:rPr>
              <w:t>款收入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計畫衍生收入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5,900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5,600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94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工業服務收入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</w:t>
            </w:r>
            <w:r w:rsidRPr="001C6B9F">
              <w:rPr>
                <w:rFonts w:hAnsi="標楷體"/>
                <w:sz w:val="24"/>
              </w:rPr>
              <w:t>6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53,500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/>
                <w:sz w:val="24"/>
              </w:rPr>
              <w:t>100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0.19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業務外收入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支出總額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</w:t>
            </w:r>
            <w:r w:rsidRPr="001C6B9F">
              <w:rPr>
                <w:rFonts w:hAnsi="標楷體" w:hint="eastAsia"/>
                <w:b/>
                <w:sz w:val="24"/>
              </w:rPr>
              <w:t>6,</w:t>
            </w:r>
            <w:r w:rsidRPr="001C6B9F">
              <w:rPr>
                <w:rFonts w:hAnsi="標楷體"/>
                <w:b/>
                <w:sz w:val="24"/>
              </w:rPr>
              <w:t>620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208,070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2C5F50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業務支出</w:t>
            </w:r>
          </w:p>
        </w:tc>
        <w:tc>
          <w:tcPr>
            <w:tcW w:w="1469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tcBorders>
              <w:top w:val="double" w:sz="4" w:space="0" w:color="auto"/>
            </w:tcBorders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勞務成本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60,850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12,850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8.68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</w:t>
            </w:r>
            <w:r w:rsidRPr="00C47604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C47604">
              <w:rPr>
                <w:rFonts w:hAnsi="標楷體" w:hint="eastAsia"/>
                <w:sz w:val="24"/>
              </w:rPr>
              <w:t>款支出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計畫衍生支出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4,700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3,800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80.85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lastRenderedPageBreak/>
              <w:t xml:space="preserve">     工業服務支出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42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49,642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1,900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83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業務外支出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DC5C22">
        <w:trPr>
          <w:trHeight w:val="284"/>
          <w:jc w:val="center"/>
        </w:trPr>
        <w:tc>
          <w:tcPr>
            <w:tcW w:w="3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所得稅費用</w:t>
            </w:r>
          </w:p>
        </w:tc>
        <w:tc>
          <w:tcPr>
            <w:tcW w:w="1469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470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2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C47604" w:rsidTr="00DC5C22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C47604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>本期賸餘</w:t>
            </w:r>
          </w:p>
        </w:tc>
        <w:tc>
          <w:tcPr>
            <w:tcW w:w="146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47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23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</w:tbl>
    <w:p w:rsidR="00C47604" w:rsidRPr="00C47604" w:rsidRDefault="00C47604" w:rsidP="0074277D">
      <w:pPr>
        <w:spacing w:beforeLines="15" w:before="75" w:line="280" w:lineRule="exact"/>
        <w:ind w:leftChars="0" w:left="0" w:firstLineChars="0" w:firstLine="0"/>
        <w:jc w:val="left"/>
        <w:rPr>
          <w:rFonts w:hAnsi="標楷體" w:hint="eastAsia"/>
          <w:sz w:val="24"/>
        </w:rPr>
      </w:pPr>
      <w:r w:rsidRPr="00C47604">
        <w:rPr>
          <w:rFonts w:hAnsi="標楷體" w:hint="eastAsia"/>
          <w:sz w:val="24"/>
        </w:rPr>
        <w:t>資料來源：自行車中心</w:t>
      </w:r>
      <w:r w:rsidR="003F6E85" w:rsidRPr="0065064D">
        <w:rPr>
          <w:rFonts w:hAnsi="標楷體" w:hint="eastAsia"/>
          <w:sz w:val="24"/>
        </w:rPr>
        <w:t>11</w:t>
      </w:r>
      <w:r w:rsidR="005D6774" w:rsidRPr="0065064D">
        <w:rPr>
          <w:rFonts w:hAnsi="標楷體"/>
          <w:sz w:val="24"/>
        </w:rPr>
        <w:t>4</w:t>
      </w:r>
      <w:r w:rsidRPr="00C47604">
        <w:rPr>
          <w:rFonts w:hAnsi="標楷體" w:hint="eastAsia"/>
          <w:sz w:val="24"/>
        </w:rPr>
        <w:t>年度預算案，本中心整理。</w:t>
      </w:r>
    </w:p>
    <w:p w:rsidR="00452D53" w:rsidRPr="00367618" w:rsidRDefault="009A1FCE" w:rsidP="00803C73">
      <w:pPr>
        <w:pStyle w:val="14"/>
        <w:ind w:left="567" w:hanging="567"/>
      </w:pPr>
      <w:bookmarkStart w:id="1" w:name="_Toc413674924"/>
      <w:bookmarkStart w:id="2" w:name="_Toc447030644"/>
      <w:bookmarkStart w:id="3" w:name="_Toc511311946"/>
      <w:bookmarkStart w:id="4" w:name="_Toc97892250"/>
      <w:bookmarkStart w:id="5" w:name="_Toc192696115"/>
      <w:r>
        <w:rPr>
          <w:rFonts w:hint="eastAsia"/>
        </w:rPr>
        <w:t>一</w:t>
      </w:r>
      <w:r w:rsidR="00452D53" w:rsidRPr="00367618">
        <w:rPr>
          <w:rFonts w:hint="eastAsia"/>
        </w:rPr>
        <w:t>、</w:t>
      </w:r>
      <w:r w:rsidR="00587C0A">
        <w:rPr>
          <w:rFonts w:hint="eastAsia"/>
        </w:rPr>
        <w:t>自行車中心</w:t>
      </w:r>
      <w:r w:rsidR="00E21F75">
        <w:rPr>
          <w:rFonts w:hint="eastAsia"/>
        </w:rPr>
        <w:t>預算</w:t>
      </w:r>
      <w:r w:rsidR="001A6FF6">
        <w:rPr>
          <w:rFonts w:hint="eastAsia"/>
        </w:rPr>
        <w:t>編</w:t>
      </w:r>
      <w:r w:rsidR="00E21F75">
        <w:rPr>
          <w:rFonts w:hint="eastAsia"/>
        </w:rPr>
        <w:t>製趨於簡略，允</w:t>
      </w:r>
      <w:r w:rsidR="00587C0A">
        <w:rPr>
          <w:rFonts w:hint="eastAsia"/>
        </w:rPr>
        <w:t>宜按</w:t>
      </w:r>
      <w:r w:rsidR="00697326">
        <w:rPr>
          <w:rFonts w:hAnsi="標楷體" w:hint="eastAsia"/>
        </w:rPr>
        <w:t>「</w:t>
      </w:r>
      <w:r w:rsidR="007D0130" w:rsidRPr="007D0130">
        <w:rPr>
          <w:rFonts w:hint="eastAsia"/>
        </w:rPr>
        <w:t>財團法人依法預算須送立法院之預算編製注意事項</w:t>
      </w:r>
      <w:r w:rsidR="00697326">
        <w:rPr>
          <w:rFonts w:hAnsi="標楷體" w:hint="eastAsia"/>
        </w:rPr>
        <w:t>」</w:t>
      </w:r>
      <w:r w:rsidR="00E21F75">
        <w:rPr>
          <w:rFonts w:hint="eastAsia"/>
        </w:rPr>
        <w:t>等相關規定詳</w:t>
      </w:r>
      <w:r w:rsidR="001A6FF6">
        <w:rPr>
          <w:rFonts w:hint="eastAsia"/>
        </w:rPr>
        <w:t>列預算</w:t>
      </w:r>
      <w:r w:rsidR="007D0130" w:rsidRPr="007D0130">
        <w:rPr>
          <w:rFonts w:hint="eastAsia"/>
        </w:rPr>
        <w:t>相關內容</w:t>
      </w:r>
      <w:r w:rsidR="00640A38">
        <w:rPr>
          <w:rFonts w:hint="eastAsia"/>
        </w:rPr>
        <w:t>，俾利預算審議</w:t>
      </w:r>
      <w:bookmarkEnd w:id="4"/>
      <w:r w:rsidR="00E21F75">
        <w:rPr>
          <w:rFonts w:hint="eastAsia"/>
        </w:rPr>
        <w:t>及監督其執行成效</w:t>
      </w:r>
      <w:bookmarkEnd w:id="5"/>
    </w:p>
    <w:p w:rsidR="00452D53" w:rsidRPr="00367618" w:rsidRDefault="00452D53" w:rsidP="00766357">
      <w:pPr>
        <w:ind w:left="566" w:firstLine="566"/>
      </w:pPr>
      <w:r>
        <w:rPr>
          <w:rFonts w:hint="eastAsia"/>
        </w:rPr>
        <w:t>自行車</w:t>
      </w:r>
      <w:r w:rsidRPr="00367618">
        <w:rPr>
          <w:rFonts w:hint="eastAsia"/>
        </w:rPr>
        <w:t>中心1</w:t>
      </w:r>
      <w:r w:rsidR="00B138DF">
        <w:rPr>
          <w:rFonts w:hint="eastAsia"/>
        </w:rPr>
        <w:t>1</w:t>
      </w:r>
      <w:r w:rsidR="00640A38">
        <w:t>4</w:t>
      </w:r>
      <w:r w:rsidRPr="00367618">
        <w:rPr>
          <w:rFonts w:hint="eastAsia"/>
        </w:rPr>
        <w:t>年度</w:t>
      </w:r>
      <w:r w:rsidRPr="00367618">
        <w:t>預算案</w:t>
      </w:r>
      <w:r w:rsidR="00387F4A">
        <w:rPr>
          <w:rFonts w:hint="eastAsia"/>
        </w:rPr>
        <w:t>總收入</w:t>
      </w:r>
      <w:r w:rsidRPr="00367618">
        <w:rPr>
          <w:rFonts w:hint="eastAsia"/>
        </w:rPr>
        <w:t>編列</w:t>
      </w:r>
      <w:r w:rsidR="00ED6BDC">
        <w:rPr>
          <w:rFonts w:hint="eastAsia"/>
        </w:rPr>
        <w:t>2億3</w:t>
      </w:r>
      <w:r w:rsidR="00ED6BDC">
        <w:t>,112</w:t>
      </w:r>
      <w:r w:rsidR="00ED6BDC">
        <w:rPr>
          <w:rFonts w:hint="eastAsia"/>
        </w:rPr>
        <w:t>萬</w:t>
      </w:r>
      <w:r w:rsidR="00387F4A">
        <w:rPr>
          <w:rFonts w:hint="eastAsia"/>
        </w:rPr>
        <w:t>元，其中</w:t>
      </w:r>
      <w:r w:rsidR="00387F4A">
        <w:rPr>
          <w:rFonts w:hAnsi="標楷體" w:hint="eastAsia"/>
          <w:kern w:val="0"/>
        </w:rPr>
        <w:t>「業務收入-</w:t>
      </w:r>
      <w:r w:rsidRPr="00367618">
        <w:rPr>
          <w:rFonts w:hAnsi="標楷體" w:hint="eastAsia"/>
          <w:kern w:val="0"/>
        </w:rPr>
        <w:t>勞務收入」</w:t>
      </w:r>
      <w:r w:rsidR="00387F4A">
        <w:rPr>
          <w:rFonts w:hAnsi="標楷體" w:hint="eastAsia"/>
          <w:kern w:val="0"/>
        </w:rPr>
        <w:t>編列</w:t>
      </w:r>
      <w:r w:rsidR="00B138DF">
        <w:rPr>
          <w:rFonts w:hAnsi="標楷體" w:hint="eastAsia"/>
          <w:kern w:val="0"/>
        </w:rPr>
        <w:t>2</w:t>
      </w:r>
      <w:r w:rsidRPr="00367618">
        <w:rPr>
          <w:rFonts w:hAnsi="標楷體" w:hint="eastAsia"/>
          <w:kern w:val="0"/>
        </w:rPr>
        <w:t>億</w:t>
      </w:r>
      <w:r w:rsidR="00640A38">
        <w:rPr>
          <w:rFonts w:hAnsi="標楷體"/>
          <w:kern w:val="0"/>
        </w:rPr>
        <w:t>3</w:t>
      </w:r>
      <w:r w:rsidR="00B138DF">
        <w:rPr>
          <w:rFonts w:hAnsi="標楷體"/>
          <w:kern w:val="0"/>
        </w:rPr>
        <w:t>,</w:t>
      </w:r>
      <w:r w:rsidR="00551D7C">
        <w:rPr>
          <w:rFonts w:hAnsi="標楷體"/>
          <w:kern w:val="0"/>
        </w:rPr>
        <w:t>055</w:t>
      </w:r>
      <w:r w:rsidRPr="00367618">
        <w:rPr>
          <w:rFonts w:hAnsi="標楷體" w:hint="eastAsia"/>
          <w:kern w:val="0"/>
        </w:rPr>
        <w:t>萬元</w:t>
      </w:r>
      <w:r w:rsidR="00551D7C">
        <w:rPr>
          <w:rFonts w:hAnsi="標楷體" w:hint="eastAsia"/>
          <w:kern w:val="0"/>
        </w:rPr>
        <w:t>，較1</w:t>
      </w:r>
      <w:r w:rsidR="00551D7C">
        <w:rPr>
          <w:rFonts w:hAnsi="標楷體"/>
          <w:kern w:val="0"/>
        </w:rPr>
        <w:t>13</w:t>
      </w:r>
      <w:r w:rsidR="00551D7C">
        <w:rPr>
          <w:rFonts w:hAnsi="標楷體" w:hint="eastAsia"/>
          <w:kern w:val="0"/>
        </w:rPr>
        <w:t>年</w:t>
      </w:r>
      <w:r w:rsidR="00E21F75">
        <w:rPr>
          <w:rFonts w:hAnsi="標楷體" w:hint="eastAsia"/>
          <w:kern w:val="0"/>
        </w:rPr>
        <w:t>度</w:t>
      </w:r>
      <w:r w:rsidR="001A6FF6">
        <w:rPr>
          <w:rFonts w:hAnsi="標楷體" w:hint="eastAsia"/>
          <w:kern w:val="0"/>
        </w:rPr>
        <w:t>預算數</w:t>
      </w:r>
      <w:r w:rsidR="00551D7C">
        <w:rPr>
          <w:rFonts w:hAnsi="標楷體" w:hint="eastAsia"/>
          <w:kern w:val="0"/>
        </w:rPr>
        <w:t>2</w:t>
      </w:r>
      <w:r w:rsidR="00551D7C" w:rsidRPr="00367618">
        <w:rPr>
          <w:rFonts w:hAnsi="標楷體" w:hint="eastAsia"/>
          <w:kern w:val="0"/>
        </w:rPr>
        <w:t>億</w:t>
      </w:r>
      <w:r w:rsidR="00551D7C">
        <w:rPr>
          <w:rFonts w:hAnsi="標楷體"/>
          <w:kern w:val="0"/>
        </w:rPr>
        <w:t>1,200</w:t>
      </w:r>
      <w:r w:rsidR="00551D7C" w:rsidRPr="00367618">
        <w:rPr>
          <w:rFonts w:hAnsi="標楷體" w:hint="eastAsia"/>
          <w:kern w:val="0"/>
        </w:rPr>
        <w:t>萬元</w:t>
      </w:r>
      <w:r w:rsidR="00551D7C">
        <w:rPr>
          <w:rFonts w:hAnsi="標楷體" w:hint="eastAsia"/>
          <w:kern w:val="0"/>
        </w:rPr>
        <w:t>增加1</w:t>
      </w:r>
      <w:r w:rsidR="00551D7C">
        <w:rPr>
          <w:rFonts w:hAnsi="標楷體"/>
          <w:kern w:val="0"/>
        </w:rPr>
        <w:t>,855</w:t>
      </w:r>
      <w:r w:rsidR="00551D7C">
        <w:rPr>
          <w:rFonts w:hAnsi="標楷體" w:hint="eastAsia"/>
          <w:kern w:val="0"/>
        </w:rPr>
        <w:t>萬元，增幅8</w:t>
      </w:r>
      <w:r w:rsidR="00551D7C">
        <w:rPr>
          <w:rFonts w:hAnsi="標楷體"/>
          <w:kern w:val="0"/>
        </w:rPr>
        <w:t>.75%</w:t>
      </w:r>
      <w:r w:rsidR="00387F4A">
        <w:rPr>
          <w:rFonts w:hAnsi="標楷體" w:hint="eastAsia"/>
          <w:kern w:val="0"/>
        </w:rPr>
        <w:t>；</w:t>
      </w:r>
      <w:r w:rsidR="00551D7C">
        <w:rPr>
          <w:rFonts w:hAnsi="標楷體" w:hint="eastAsia"/>
          <w:kern w:val="0"/>
        </w:rPr>
        <w:t>另</w:t>
      </w:r>
      <w:r w:rsidR="00387F4A">
        <w:rPr>
          <w:rFonts w:hAnsi="標楷體" w:hint="eastAsia"/>
          <w:kern w:val="0"/>
        </w:rPr>
        <w:t>「業務支出-</w:t>
      </w:r>
      <w:r w:rsidR="00551D7C" w:rsidRPr="00367618">
        <w:rPr>
          <w:rFonts w:hAnsi="標楷體" w:hint="eastAsia"/>
          <w:kern w:val="0"/>
        </w:rPr>
        <w:t>勞務</w:t>
      </w:r>
      <w:r w:rsidR="002C5F50">
        <w:rPr>
          <w:rFonts w:hAnsi="標楷體" w:hint="eastAsia"/>
          <w:kern w:val="0"/>
        </w:rPr>
        <w:t>成本</w:t>
      </w:r>
      <w:r w:rsidR="00551D7C" w:rsidRPr="00367618">
        <w:rPr>
          <w:rFonts w:hAnsi="標楷體" w:hint="eastAsia"/>
          <w:kern w:val="0"/>
        </w:rPr>
        <w:t>」</w:t>
      </w:r>
      <w:r w:rsidR="00387F4A">
        <w:rPr>
          <w:rFonts w:hAnsi="標楷體" w:hint="eastAsia"/>
          <w:kern w:val="0"/>
        </w:rPr>
        <w:t>編列</w:t>
      </w:r>
      <w:r w:rsidR="00551D7C">
        <w:rPr>
          <w:rFonts w:hAnsi="標楷體"/>
          <w:kern w:val="0"/>
        </w:rPr>
        <w:t>2</w:t>
      </w:r>
      <w:r w:rsidR="00551D7C" w:rsidRPr="00367618">
        <w:rPr>
          <w:rFonts w:hAnsi="標楷體" w:hint="eastAsia"/>
          <w:kern w:val="0"/>
        </w:rPr>
        <w:t>億</w:t>
      </w:r>
      <w:r w:rsidR="00551D7C">
        <w:rPr>
          <w:rFonts w:hAnsi="標楷體" w:hint="eastAsia"/>
          <w:kern w:val="0"/>
        </w:rPr>
        <w:t>2</w:t>
      </w:r>
      <w:r w:rsidR="00551D7C">
        <w:rPr>
          <w:rFonts w:hAnsi="標楷體"/>
          <w:kern w:val="0"/>
        </w:rPr>
        <w:t>,549</w:t>
      </w:r>
      <w:r w:rsidR="00551D7C" w:rsidRPr="00367618">
        <w:rPr>
          <w:rFonts w:hAnsi="標楷體" w:hint="eastAsia"/>
          <w:kern w:val="0"/>
        </w:rPr>
        <w:t>萬</w:t>
      </w:r>
      <w:r w:rsidR="001F6980">
        <w:rPr>
          <w:rFonts w:hAnsi="標楷體" w:hint="eastAsia"/>
          <w:kern w:val="0"/>
        </w:rPr>
        <w:t>2千</w:t>
      </w:r>
      <w:r w:rsidR="00551D7C" w:rsidRPr="00367618">
        <w:rPr>
          <w:rFonts w:hAnsi="標楷體" w:hint="eastAsia"/>
          <w:kern w:val="0"/>
        </w:rPr>
        <w:t>元</w:t>
      </w:r>
      <w:r>
        <w:rPr>
          <w:rFonts w:hAnsi="標楷體" w:hint="eastAsia"/>
          <w:kern w:val="0"/>
        </w:rPr>
        <w:t>，</w:t>
      </w:r>
      <w:r w:rsidR="00551D7C">
        <w:rPr>
          <w:rFonts w:hAnsi="標楷體" w:hint="eastAsia"/>
          <w:kern w:val="0"/>
        </w:rPr>
        <w:t>較1</w:t>
      </w:r>
      <w:r w:rsidR="00551D7C">
        <w:rPr>
          <w:rFonts w:hAnsi="標楷體"/>
          <w:kern w:val="0"/>
        </w:rPr>
        <w:t>13</w:t>
      </w:r>
      <w:r w:rsidR="00551D7C">
        <w:rPr>
          <w:rFonts w:hAnsi="標楷體" w:hint="eastAsia"/>
          <w:kern w:val="0"/>
        </w:rPr>
        <w:t>年</w:t>
      </w:r>
      <w:r w:rsidR="00E21F75">
        <w:rPr>
          <w:rFonts w:hAnsi="標楷體" w:hint="eastAsia"/>
          <w:kern w:val="0"/>
        </w:rPr>
        <w:t>度預算</w:t>
      </w:r>
      <w:r w:rsidR="00551D7C">
        <w:rPr>
          <w:rFonts w:hAnsi="標楷體" w:hint="eastAsia"/>
          <w:kern w:val="0"/>
        </w:rPr>
        <w:t>數2</w:t>
      </w:r>
      <w:r w:rsidR="00551D7C" w:rsidRPr="00367618">
        <w:rPr>
          <w:rFonts w:hAnsi="標楷體" w:hint="eastAsia"/>
          <w:kern w:val="0"/>
        </w:rPr>
        <w:t>億</w:t>
      </w:r>
      <w:r w:rsidR="00551D7C">
        <w:rPr>
          <w:rFonts w:hAnsi="標楷體" w:hint="eastAsia"/>
          <w:kern w:val="0"/>
        </w:rPr>
        <w:t>6</w:t>
      </w:r>
      <w:r w:rsidR="00551D7C">
        <w:rPr>
          <w:rFonts w:hAnsi="標楷體"/>
          <w:kern w:val="0"/>
        </w:rPr>
        <w:t>94</w:t>
      </w:r>
      <w:r w:rsidR="00551D7C" w:rsidRPr="00367618">
        <w:rPr>
          <w:rFonts w:hAnsi="標楷體" w:hint="eastAsia"/>
          <w:kern w:val="0"/>
        </w:rPr>
        <w:t>萬</w:t>
      </w:r>
      <w:r w:rsidR="001F6980">
        <w:rPr>
          <w:rFonts w:hAnsi="標楷體" w:hint="eastAsia"/>
          <w:kern w:val="0"/>
        </w:rPr>
        <w:t>2千</w:t>
      </w:r>
      <w:r w:rsidR="00551D7C" w:rsidRPr="00367618">
        <w:rPr>
          <w:rFonts w:hAnsi="標楷體" w:hint="eastAsia"/>
          <w:kern w:val="0"/>
        </w:rPr>
        <w:t>元</w:t>
      </w:r>
      <w:r w:rsidR="00551D7C">
        <w:rPr>
          <w:rFonts w:hAnsi="標楷體" w:hint="eastAsia"/>
          <w:kern w:val="0"/>
        </w:rPr>
        <w:t>增加1</w:t>
      </w:r>
      <w:r w:rsidR="00551D7C">
        <w:rPr>
          <w:rFonts w:hAnsi="標楷體"/>
          <w:kern w:val="0"/>
        </w:rPr>
        <w:t>,855</w:t>
      </w:r>
      <w:r w:rsidR="00551D7C">
        <w:rPr>
          <w:rFonts w:hAnsi="標楷體" w:hint="eastAsia"/>
          <w:kern w:val="0"/>
        </w:rPr>
        <w:t>萬元，增幅8</w:t>
      </w:r>
      <w:r w:rsidR="00551D7C">
        <w:rPr>
          <w:rFonts w:hAnsi="標楷體"/>
          <w:kern w:val="0"/>
        </w:rPr>
        <w:t>.96%</w:t>
      </w:r>
      <w:r w:rsidRPr="00367618">
        <w:rPr>
          <w:rFonts w:hint="eastAsia"/>
        </w:rPr>
        <w:t>。經查：</w:t>
      </w:r>
    </w:p>
    <w:p w:rsidR="006D6997" w:rsidRDefault="00452D53" w:rsidP="00C74BFD">
      <w:pPr>
        <w:pStyle w:val="a4"/>
        <w:ind w:left="849" w:hanging="283"/>
        <w:rPr>
          <w:b/>
        </w:rPr>
      </w:pPr>
      <w:r w:rsidRPr="0037517B">
        <w:rPr>
          <w:rFonts w:hint="eastAsia"/>
          <w:b/>
        </w:rPr>
        <w:t>(</w:t>
      </w:r>
      <w:r w:rsidR="0064600E" w:rsidRPr="0037517B">
        <w:rPr>
          <w:rFonts w:hint="eastAsia"/>
          <w:b/>
        </w:rPr>
        <w:t>一</w:t>
      </w:r>
      <w:r w:rsidRPr="0037517B">
        <w:rPr>
          <w:rFonts w:hint="eastAsia"/>
          <w:b/>
        </w:rPr>
        <w:t>)</w:t>
      </w:r>
      <w:r w:rsidR="006D6997">
        <w:rPr>
          <w:rFonts w:hint="eastAsia"/>
          <w:b/>
        </w:rPr>
        <w:t>自行車中心應</w:t>
      </w:r>
      <w:r w:rsidR="00E21F75">
        <w:rPr>
          <w:rFonts w:hint="eastAsia"/>
          <w:b/>
        </w:rPr>
        <w:t>依規定</w:t>
      </w:r>
      <w:r w:rsidR="006D6997">
        <w:rPr>
          <w:rFonts w:hint="eastAsia"/>
          <w:b/>
        </w:rPr>
        <w:t>於預算</w:t>
      </w:r>
      <w:r w:rsidR="00AD6CEA">
        <w:rPr>
          <w:rFonts w:hint="eastAsia"/>
          <w:b/>
        </w:rPr>
        <w:t>總</w:t>
      </w:r>
      <w:r w:rsidR="006D6997">
        <w:rPr>
          <w:rFonts w:hint="eastAsia"/>
          <w:b/>
        </w:rPr>
        <w:t>說明及收入、支出明細表妥作說明並力求詳實揭露各項計畫明細，俾利預算審議及監督其運作績效</w:t>
      </w:r>
    </w:p>
    <w:p w:rsidR="00C74BFD" w:rsidRPr="006D6997" w:rsidRDefault="00387F4A" w:rsidP="006D6997">
      <w:pPr>
        <w:pStyle w:val="a4"/>
        <w:ind w:leftChars="300" w:left="850" w:firstLineChars="0" w:firstLine="0"/>
      </w:pPr>
      <w:r w:rsidRPr="006D6997">
        <w:rPr>
          <w:rFonts w:hint="eastAsia"/>
        </w:rPr>
        <w:t>有關財團法人預算編製相關規定如下</w:t>
      </w:r>
      <w:r w:rsidRPr="006D6997">
        <w:rPr>
          <w:rFonts w:ascii="新細明體" w:eastAsia="新細明體" w:hAnsi="新細明體" w:hint="eastAsia"/>
        </w:rPr>
        <w:t>：</w:t>
      </w:r>
      <w:r w:rsidRPr="006D6997">
        <w:t xml:space="preserve"> </w:t>
      </w:r>
    </w:p>
    <w:p w:rsidR="006C1846" w:rsidRDefault="00387F4A" w:rsidP="00387F4A">
      <w:pPr>
        <w:pStyle w:val="a4"/>
        <w:ind w:leftChars="300" w:left="1133" w:hanging="283"/>
      </w:pPr>
      <w:r>
        <w:t>1.</w:t>
      </w:r>
      <w:r w:rsidR="00295B68" w:rsidRPr="00295B68">
        <w:rPr>
          <w:rFonts w:hint="eastAsia"/>
        </w:rPr>
        <w:t>「財團法人依法預算須送立法院之預算編製注意事項」第3點第2項</w:t>
      </w:r>
      <w:r>
        <w:rPr>
          <w:rFonts w:hint="eastAsia"/>
        </w:rPr>
        <w:t>及第3項</w:t>
      </w:r>
      <w:r w:rsidR="00295B68" w:rsidRPr="00295B68">
        <w:rPr>
          <w:rFonts w:hint="eastAsia"/>
        </w:rPr>
        <w:t>規定：「</w:t>
      </w:r>
      <w:r>
        <w:rPr>
          <w:rFonts w:hint="eastAsia"/>
        </w:rPr>
        <w:t>各財團法人預算書表包括</w:t>
      </w:r>
      <w:r>
        <w:rPr>
          <w:rFonts w:ascii="全字庫正宋體" w:eastAsia="全字庫正宋體" w:hAnsi="全字庫正宋體" w:cs="全字庫正宋體" w:hint="eastAsia"/>
        </w:rPr>
        <w:t>：</w:t>
      </w:r>
      <w:r w:rsidR="00295B68" w:rsidRPr="00295B68">
        <w:rPr>
          <w:rFonts w:hint="eastAsia"/>
        </w:rPr>
        <w:t>…</w:t>
      </w:r>
      <w:r>
        <w:t>(</w:t>
      </w:r>
      <w:r>
        <w:rPr>
          <w:rFonts w:hint="eastAsia"/>
        </w:rPr>
        <w:t>二)總說明</w:t>
      </w:r>
      <w:r>
        <w:rPr>
          <w:rFonts w:ascii="全字庫正宋體" w:eastAsia="全字庫正宋體" w:hAnsi="全字庫正宋體" w:cs="全字庫正宋體" w:hint="eastAsia"/>
        </w:rPr>
        <w:t>：</w:t>
      </w:r>
      <w:r>
        <w:rPr>
          <w:rFonts w:hint="eastAsia"/>
        </w:rPr>
        <w:t>包括工作計畫(方針)</w:t>
      </w:r>
      <w:r w:rsidR="006C1846">
        <w:rPr>
          <w:rFonts w:hint="eastAsia"/>
        </w:rPr>
        <w:t>及預算概要等</w:t>
      </w:r>
      <w:r w:rsidR="00295B68" w:rsidRPr="00295B68">
        <w:rPr>
          <w:rFonts w:hint="eastAsia"/>
        </w:rPr>
        <w:t>。</w:t>
      </w:r>
      <w:r w:rsidR="00AD6CEA" w:rsidRPr="00295B68">
        <w:rPr>
          <w:rFonts w:hint="eastAsia"/>
        </w:rPr>
        <w:t>…</w:t>
      </w:r>
      <w:r w:rsidR="006C1846">
        <w:rPr>
          <w:rFonts w:hint="eastAsia"/>
        </w:rPr>
        <w:t>(四)明細表</w:t>
      </w:r>
      <w:r w:rsidR="006C1846">
        <w:rPr>
          <w:rFonts w:ascii="全字庫正宋體" w:eastAsia="全字庫正宋體" w:hAnsi="全字庫正宋體" w:cs="全字庫正宋體" w:hint="eastAsia"/>
        </w:rPr>
        <w:t>：</w:t>
      </w:r>
      <w:r w:rsidR="006C1846">
        <w:rPr>
          <w:rFonts w:hint="eastAsia"/>
        </w:rPr>
        <w:t>如收入明細表等。</w:t>
      </w:r>
      <w:r w:rsidR="006C1846" w:rsidRPr="00295B68">
        <w:rPr>
          <w:rFonts w:hint="eastAsia"/>
        </w:rPr>
        <w:t>…</w:t>
      </w:r>
      <w:r w:rsidR="006C1846">
        <w:rPr>
          <w:rFonts w:hint="eastAsia"/>
        </w:rPr>
        <w:t>。</w:t>
      </w:r>
      <w:r w:rsidR="006C1846">
        <w:rPr>
          <w:rFonts w:hAnsi="標楷體" w:hint="eastAsia"/>
        </w:rPr>
        <w:t>」</w:t>
      </w:r>
      <w:r w:rsidR="006C1846">
        <w:rPr>
          <w:rFonts w:hint="eastAsia"/>
        </w:rPr>
        <w:t>、</w:t>
      </w:r>
      <w:r w:rsidR="006C1846">
        <w:rPr>
          <w:rFonts w:hAnsi="標楷體" w:hint="eastAsia"/>
        </w:rPr>
        <w:t>「</w:t>
      </w:r>
      <w:r w:rsidR="00295B68" w:rsidRPr="00295B68">
        <w:rPr>
          <w:rFonts w:hint="eastAsia"/>
        </w:rPr>
        <w:t>前項預算書表之內容應妥作說明，力求詳實。…；至其格式、會計科(項)目、編製方式、應記載事項及其他應遵行事項，應依主管機關所定規定辦理。除前項</w:t>
      </w:r>
      <w:r w:rsidR="006C1846">
        <w:rPr>
          <w:rFonts w:hint="eastAsia"/>
        </w:rPr>
        <w:t>規定之書表外，得由各財團法人視業務性質及實際需要研酌增編。」</w:t>
      </w:r>
    </w:p>
    <w:p w:rsidR="00387F4A" w:rsidRPr="00B51D99" w:rsidRDefault="006C1846" w:rsidP="00387F4A">
      <w:pPr>
        <w:pStyle w:val="a4"/>
        <w:ind w:leftChars="300" w:left="1133" w:hanging="283"/>
        <w:rPr>
          <w:b/>
        </w:rPr>
      </w:pPr>
      <w:r>
        <w:rPr>
          <w:rFonts w:hint="eastAsia"/>
        </w:rPr>
        <w:t>2</w:t>
      </w:r>
      <w:r>
        <w:t>.</w:t>
      </w:r>
      <w:r w:rsidR="00295B68" w:rsidRPr="00295B68">
        <w:rPr>
          <w:rFonts w:hint="eastAsia"/>
        </w:rPr>
        <w:t>經濟部主管財團法人預決算與會計處理及財務報告編製辦</w:t>
      </w:r>
      <w:r w:rsidR="002B7770">
        <w:rPr>
          <w:rFonts w:hint="eastAsia"/>
        </w:rPr>
        <w:t>法</w:t>
      </w:r>
      <w:r w:rsidR="00295B68" w:rsidRPr="00562AC4">
        <w:rPr>
          <w:rFonts w:hint="eastAsia"/>
        </w:rPr>
        <w:lastRenderedPageBreak/>
        <w:t>第18條規定：「財團法人工作計畫之訂定，應達成該財團法人設立目的，</w:t>
      </w:r>
      <w:r w:rsidR="00295B68" w:rsidRPr="00562AC4">
        <w:rPr>
          <w:rFonts w:hAnsi="標楷體"/>
        </w:rPr>
        <w:t>…</w:t>
      </w:r>
      <w:r w:rsidR="00295B68" w:rsidRPr="00562AC4">
        <w:rPr>
          <w:rFonts w:hint="eastAsia"/>
        </w:rPr>
        <w:t>；經費預算之編製，應秉持零基預</w:t>
      </w:r>
      <w:r w:rsidR="00295B68" w:rsidRPr="00562AC4">
        <w:rPr>
          <w:rFonts w:hAnsi="標楷體" w:hint="eastAsia"/>
        </w:rPr>
        <w:t>算精神，全盤縝密檢討各項計畫，並按輕重緩急及成本效益等排列優先順序，俾於可籌措之財源範圍內，妥善規劃整體財務資源，擬編各項預算；</w:t>
      </w:r>
      <w:r w:rsidR="00295B68" w:rsidRPr="00562AC4">
        <w:rPr>
          <w:rFonts w:hAnsi="標楷體"/>
        </w:rPr>
        <w:t>…</w:t>
      </w:r>
      <w:r w:rsidR="00295B68" w:rsidRPr="00562AC4">
        <w:rPr>
          <w:rFonts w:hAnsi="標楷體" w:hint="eastAsia"/>
        </w:rPr>
        <w:t>。</w:t>
      </w:r>
      <w:r w:rsidR="00295B68" w:rsidRPr="00E82831">
        <w:rPr>
          <w:rFonts w:ascii="新細明體" w:eastAsia="新細明體" w:hAnsi="新細明體" w:hint="eastAsia"/>
        </w:rPr>
        <w:t>」</w:t>
      </w:r>
      <w:r w:rsidRPr="006C1846">
        <w:rPr>
          <w:rFonts w:hAnsi="標楷體" w:hint="eastAsia"/>
        </w:rPr>
        <w:t>同辦法</w:t>
      </w:r>
      <w:r>
        <w:rPr>
          <w:rFonts w:hAnsi="標楷體" w:hint="eastAsia"/>
        </w:rPr>
        <w:t>第2</w:t>
      </w:r>
      <w:r>
        <w:rPr>
          <w:rFonts w:hAnsi="標楷體"/>
        </w:rPr>
        <w:t>0</w:t>
      </w:r>
      <w:r>
        <w:rPr>
          <w:rFonts w:hAnsi="標楷體" w:hint="eastAsia"/>
        </w:rPr>
        <w:t>條規定略以，</w:t>
      </w:r>
      <w:r w:rsidR="006A0FA9">
        <w:rPr>
          <w:rFonts w:hint="eastAsia"/>
        </w:rPr>
        <w:t>政府捐助之財團法人應編製預算書表中有關</w:t>
      </w:r>
      <w:r w:rsidR="006A0FA9">
        <w:rPr>
          <w:rFonts w:hAnsi="標楷體" w:hint="eastAsia"/>
        </w:rPr>
        <w:t>「</w:t>
      </w:r>
      <w:r w:rsidR="006A0FA9">
        <w:rPr>
          <w:rFonts w:hint="eastAsia"/>
        </w:rPr>
        <w:t>總說明</w:t>
      </w:r>
      <w:r w:rsidR="006A0FA9">
        <w:rPr>
          <w:rFonts w:hAnsi="標楷體" w:hint="eastAsia"/>
        </w:rPr>
        <w:t>」之「工作計畫」內容，應涵蓋計畫名稱、計畫重點</w:t>
      </w:r>
      <w:r w:rsidR="006A0FA9">
        <w:rPr>
          <w:rFonts w:hAnsi="標楷體"/>
        </w:rPr>
        <w:t>(</w:t>
      </w:r>
      <w:r w:rsidR="006A0FA9">
        <w:rPr>
          <w:rFonts w:hAnsi="標楷體" w:hint="eastAsia"/>
        </w:rPr>
        <w:t>應就計畫內容、執行方式及執行期間等概要說明)、經費需求(應說明年度經費需求。倘屬多年期計畫，並應就總計畫經費概要說明)及預期效益(應說明年度預算執行預期效益。倘屬多年期計畫，並應說明未來預計達成之效益)等4項</w:t>
      </w:r>
      <w:r w:rsidR="00250CEA">
        <w:rPr>
          <w:rFonts w:hAnsi="標楷體" w:hint="eastAsia"/>
        </w:rPr>
        <w:t>；</w:t>
      </w:r>
      <w:r w:rsidR="006A0FA9">
        <w:rPr>
          <w:rFonts w:hAnsi="標楷體" w:hint="eastAsia"/>
        </w:rPr>
        <w:t>另有關「收入明細表」及「支出明細表」，並應揭露</w:t>
      </w:r>
      <w:r w:rsidR="006A0FA9" w:rsidRPr="00A866A2">
        <w:rPr>
          <w:rFonts w:hint="eastAsia"/>
        </w:rPr>
        <w:t>「勞務收入」</w:t>
      </w:r>
      <w:r w:rsidR="006A0FA9">
        <w:rPr>
          <w:rFonts w:hint="eastAsia"/>
        </w:rPr>
        <w:t>之</w:t>
      </w:r>
      <w:r w:rsidR="006A0FA9" w:rsidRPr="00A866A2">
        <w:rPr>
          <w:rFonts w:hint="eastAsia"/>
        </w:rPr>
        <w:t>XX計畫</w:t>
      </w:r>
      <w:r w:rsidR="006A0FA9">
        <w:rPr>
          <w:rFonts w:hint="eastAsia"/>
        </w:rPr>
        <w:t>，及</w:t>
      </w:r>
      <w:r w:rsidR="006A0FA9" w:rsidRPr="00A866A2">
        <w:rPr>
          <w:rFonts w:hint="eastAsia"/>
        </w:rPr>
        <w:t>「勞務成本」</w:t>
      </w:r>
      <w:r w:rsidR="006A0FA9">
        <w:rPr>
          <w:rFonts w:hint="eastAsia"/>
        </w:rPr>
        <w:t>之</w:t>
      </w:r>
      <w:r w:rsidR="006A0FA9" w:rsidRPr="00A866A2">
        <w:rPr>
          <w:rFonts w:hint="eastAsia"/>
        </w:rPr>
        <w:t>XX</w:t>
      </w:r>
      <w:r w:rsidR="006A0FA9">
        <w:rPr>
          <w:rFonts w:hint="eastAsia"/>
        </w:rPr>
        <w:t>計畫與</w:t>
      </w:r>
      <w:r w:rsidR="006A0FA9" w:rsidRPr="00A866A2">
        <w:rPr>
          <w:rFonts w:hint="eastAsia"/>
        </w:rPr>
        <w:t>XX費用</w:t>
      </w:r>
      <w:r w:rsidR="006A0FA9">
        <w:rPr>
          <w:rFonts w:hint="eastAsia"/>
        </w:rPr>
        <w:t>…等。據此，自行車中心宜按計畫或業務編列預算，並應於預算總說明及收入、支出明細表內，詳實揭露各項計畫</w:t>
      </w:r>
      <w:r w:rsidR="006D6997">
        <w:rPr>
          <w:rFonts w:hint="eastAsia"/>
        </w:rPr>
        <w:t>及其收支明細，以俾利本院審議及監督其</w:t>
      </w:r>
      <w:r w:rsidR="00E21F75">
        <w:rPr>
          <w:rFonts w:hint="eastAsia"/>
        </w:rPr>
        <w:t>收支</w:t>
      </w:r>
      <w:r w:rsidR="006D6997">
        <w:rPr>
          <w:rFonts w:hint="eastAsia"/>
        </w:rPr>
        <w:t>運用績效。</w:t>
      </w:r>
    </w:p>
    <w:p w:rsidR="00B70628" w:rsidRPr="00AA259A" w:rsidRDefault="00B70628" w:rsidP="00AA259A">
      <w:pPr>
        <w:pStyle w:val="a4"/>
        <w:ind w:left="849" w:hanging="283"/>
        <w:rPr>
          <w:rFonts w:hint="eastAsia"/>
          <w:b/>
        </w:rPr>
      </w:pPr>
      <w:r w:rsidRPr="00AA259A">
        <w:rPr>
          <w:rFonts w:hint="eastAsia"/>
          <w:b/>
        </w:rPr>
        <w:t>(</w:t>
      </w:r>
      <w:r w:rsidR="006D6997">
        <w:rPr>
          <w:rFonts w:hint="eastAsia"/>
          <w:b/>
        </w:rPr>
        <w:t>二</w:t>
      </w:r>
      <w:r w:rsidRPr="00AA259A">
        <w:rPr>
          <w:rFonts w:hint="eastAsia"/>
          <w:b/>
        </w:rPr>
        <w:t>)自行車中心</w:t>
      </w:r>
      <w:r w:rsidR="00F525FE">
        <w:rPr>
          <w:rFonts w:hint="eastAsia"/>
          <w:b/>
        </w:rPr>
        <w:t>1</w:t>
      </w:r>
      <w:r w:rsidR="00F525FE">
        <w:rPr>
          <w:b/>
        </w:rPr>
        <w:t>14</w:t>
      </w:r>
      <w:r w:rsidR="00F525FE">
        <w:rPr>
          <w:rFonts w:hint="eastAsia"/>
          <w:b/>
        </w:rPr>
        <w:t>年度</w:t>
      </w:r>
      <w:r w:rsidR="00E21F75">
        <w:rPr>
          <w:rFonts w:hint="eastAsia"/>
          <w:b/>
        </w:rPr>
        <w:t>之</w:t>
      </w:r>
      <w:r w:rsidR="00F525FE">
        <w:rPr>
          <w:rFonts w:hint="eastAsia"/>
          <w:b/>
        </w:rPr>
        <w:t>預算</w:t>
      </w:r>
      <w:r w:rsidR="00E21F75">
        <w:rPr>
          <w:rFonts w:hint="eastAsia"/>
          <w:b/>
        </w:rPr>
        <w:t>案，</w:t>
      </w:r>
      <w:r w:rsidR="00F525FE">
        <w:rPr>
          <w:rFonts w:hint="eastAsia"/>
          <w:b/>
        </w:rPr>
        <w:t>未如</w:t>
      </w:r>
      <w:r w:rsidR="00D07B33">
        <w:rPr>
          <w:rFonts w:hint="eastAsia"/>
          <w:b/>
        </w:rPr>
        <w:t>往例按</w:t>
      </w:r>
      <w:r w:rsidR="00DF5578" w:rsidRPr="00AA259A">
        <w:rPr>
          <w:rFonts w:hint="eastAsia"/>
          <w:b/>
        </w:rPr>
        <w:t>主管機關所訂之預算書表</w:t>
      </w:r>
      <w:r w:rsidR="00ED1808">
        <w:rPr>
          <w:rFonts w:hint="eastAsia"/>
          <w:b/>
        </w:rPr>
        <w:t>格式</w:t>
      </w:r>
      <w:r w:rsidR="00E21F75">
        <w:rPr>
          <w:rFonts w:hint="eastAsia"/>
          <w:b/>
        </w:rPr>
        <w:t>詳</w:t>
      </w:r>
      <w:r w:rsidR="00DF5578" w:rsidRPr="00AA259A">
        <w:rPr>
          <w:rFonts w:hint="eastAsia"/>
          <w:b/>
        </w:rPr>
        <w:t>列相關內容且</w:t>
      </w:r>
      <w:r w:rsidRPr="00AA259A">
        <w:rPr>
          <w:rFonts w:hint="eastAsia"/>
          <w:b/>
        </w:rPr>
        <w:t>預算編製方式趨於</w:t>
      </w:r>
      <w:r w:rsidR="00B0345E" w:rsidRPr="00B0345E">
        <w:rPr>
          <w:rFonts w:hint="eastAsia"/>
          <w:b/>
        </w:rPr>
        <w:t>籠統</w:t>
      </w:r>
      <w:r w:rsidRPr="00AA259A">
        <w:rPr>
          <w:rFonts w:hint="eastAsia"/>
          <w:b/>
        </w:rPr>
        <w:t>簡略</w:t>
      </w:r>
    </w:p>
    <w:p w:rsidR="00A866A2" w:rsidRDefault="00BE08C1" w:rsidP="005B7792">
      <w:pPr>
        <w:pStyle w:val="a4"/>
        <w:ind w:leftChars="300" w:left="850" w:right="-1" w:firstLineChars="200" w:firstLine="566"/>
      </w:pPr>
      <w:r w:rsidRPr="00BE08C1">
        <w:rPr>
          <w:rFonts w:hint="eastAsia"/>
        </w:rPr>
        <w:t>查該中心1</w:t>
      </w:r>
      <w:r w:rsidR="008A7EF7">
        <w:t>12</w:t>
      </w:r>
      <w:r w:rsidR="008A7EF7">
        <w:rPr>
          <w:rFonts w:hint="eastAsia"/>
        </w:rPr>
        <w:t>至</w:t>
      </w:r>
      <w:r w:rsidRPr="00BE08C1">
        <w:t>114</w:t>
      </w:r>
      <w:r w:rsidRPr="00BE08C1">
        <w:rPr>
          <w:rFonts w:hint="eastAsia"/>
        </w:rPr>
        <w:t>年度預算書之</w:t>
      </w:r>
      <w:r w:rsidRPr="00BE08C1">
        <w:rPr>
          <w:rFonts w:hAnsi="標楷體" w:hint="eastAsia"/>
        </w:rPr>
        <w:t>「</w:t>
      </w:r>
      <w:r w:rsidRPr="00BE08C1">
        <w:rPr>
          <w:rFonts w:hint="eastAsia"/>
        </w:rPr>
        <w:t>總說明</w:t>
      </w:r>
      <w:r w:rsidRPr="00BE08C1">
        <w:rPr>
          <w:rFonts w:hAnsi="標楷體" w:hint="eastAsia"/>
        </w:rPr>
        <w:t>」</w:t>
      </w:r>
      <w:r w:rsidRPr="00BE08C1">
        <w:rPr>
          <w:rFonts w:hint="eastAsia"/>
        </w:rPr>
        <w:t>中有關</w:t>
      </w:r>
      <w:r w:rsidR="007B5973">
        <w:rPr>
          <w:rFonts w:hAnsi="標楷體" w:hint="eastAsia"/>
        </w:rPr>
        <w:t>「</w:t>
      </w:r>
      <w:r w:rsidR="00E0781E">
        <w:rPr>
          <w:rFonts w:hint="eastAsia"/>
        </w:rPr>
        <w:t>工作計畫</w:t>
      </w:r>
      <w:r w:rsidR="007B5973">
        <w:rPr>
          <w:rFonts w:hAnsi="標楷體" w:hint="eastAsia"/>
        </w:rPr>
        <w:t>」</w:t>
      </w:r>
      <w:r w:rsidRPr="00BE08C1">
        <w:rPr>
          <w:rFonts w:hint="eastAsia"/>
        </w:rPr>
        <w:t>之內容，1</w:t>
      </w:r>
      <w:r w:rsidRPr="00BE08C1">
        <w:t>12</w:t>
      </w:r>
      <w:r w:rsidRPr="00BE08C1">
        <w:rPr>
          <w:rFonts w:hint="eastAsia"/>
        </w:rPr>
        <w:t>年度</w:t>
      </w:r>
      <w:r w:rsidR="007B5973">
        <w:rPr>
          <w:rFonts w:hAnsi="標楷體" w:hint="eastAsia"/>
        </w:rPr>
        <w:t>「</w:t>
      </w:r>
      <w:r w:rsidR="007B5973" w:rsidRPr="00BE08C1">
        <w:rPr>
          <w:rFonts w:hint="eastAsia"/>
        </w:rPr>
        <w:t>工作計</w:t>
      </w:r>
      <w:r w:rsidR="00E0781E">
        <w:rPr>
          <w:rFonts w:hint="eastAsia"/>
        </w:rPr>
        <w:t>畫</w:t>
      </w:r>
      <w:r w:rsidR="007B5973">
        <w:rPr>
          <w:rFonts w:hAnsi="標楷體" w:hint="eastAsia"/>
        </w:rPr>
        <w:t>」</w:t>
      </w:r>
      <w:r w:rsidR="00F525FE">
        <w:rPr>
          <w:rFonts w:hint="eastAsia"/>
        </w:rPr>
        <w:t>內容</w:t>
      </w:r>
      <w:r w:rsidR="00E0781E">
        <w:rPr>
          <w:rFonts w:hint="eastAsia"/>
        </w:rPr>
        <w:t>包含</w:t>
      </w:r>
      <w:r w:rsidR="007B5973">
        <w:rPr>
          <w:rFonts w:hAnsi="標楷體" w:hint="eastAsia"/>
        </w:rPr>
        <w:t>「</w:t>
      </w:r>
      <w:r w:rsidR="00F45E2C">
        <w:rPr>
          <w:rFonts w:hAnsi="標楷體" w:hint="eastAsia"/>
        </w:rPr>
        <w:t>計畫名稱、</w:t>
      </w:r>
      <w:r w:rsidR="00E91BFB">
        <w:rPr>
          <w:rFonts w:hint="eastAsia"/>
        </w:rPr>
        <w:t>計畫重點(含計畫內容、</w:t>
      </w:r>
      <w:r w:rsidRPr="00BE08C1">
        <w:rPr>
          <w:rFonts w:hint="eastAsia"/>
        </w:rPr>
        <w:t>執行方式、執行期間</w:t>
      </w:r>
      <w:r w:rsidR="00E91BFB">
        <w:rPr>
          <w:rFonts w:hint="eastAsia"/>
        </w:rPr>
        <w:t>)</w:t>
      </w:r>
      <w:r w:rsidRPr="00BE08C1">
        <w:rPr>
          <w:rFonts w:hint="eastAsia"/>
        </w:rPr>
        <w:t>、經費需求及預期效益</w:t>
      </w:r>
      <w:r w:rsidR="007B5973">
        <w:rPr>
          <w:rFonts w:hAnsi="標楷體" w:hint="eastAsia"/>
        </w:rPr>
        <w:t>」</w:t>
      </w:r>
      <w:r w:rsidRPr="00BE08C1">
        <w:rPr>
          <w:rFonts w:hint="eastAsia"/>
        </w:rPr>
        <w:t>，然1</w:t>
      </w:r>
      <w:r w:rsidRPr="00BE08C1">
        <w:t>13</w:t>
      </w:r>
      <w:r w:rsidRPr="00BE08C1">
        <w:rPr>
          <w:rFonts w:hint="eastAsia"/>
        </w:rPr>
        <w:t>年度已省略</w:t>
      </w:r>
      <w:r w:rsidR="007B5973">
        <w:rPr>
          <w:rFonts w:hAnsi="標楷體" w:hint="eastAsia"/>
        </w:rPr>
        <w:t>「</w:t>
      </w:r>
      <w:r w:rsidRPr="00BE08C1">
        <w:rPr>
          <w:rFonts w:hint="eastAsia"/>
        </w:rPr>
        <w:t>經費需求</w:t>
      </w:r>
      <w:r w:rsidR="007B5973">
        <w:rPr>
          <w:rFonts w:hAnsi="標楷體" w:hint="eastAsia"/>
        </w:rPr>
        <w:t>」</w:t>
      </w:r>
      <w:r w:rsidR="00F525FE">
        <w:rPr>
          <w:rFonts w:hint="eastAsia"/>
        </w:rPr>
        <w:t>項目</w:t>
      </w:r>
      <w:r w:rsidRPr="00BE08C1">
        <w:rPr>
          <w:rFonts w:hint="eastAsia"/>
        </w:rPr>
        <w:t>，至1</w:t>
      </w:r>
      <w:r w:rsidRPr="00BE08C1">
        <w:t>14</w:t>
      </w:r>
      <w:r w:rsidRPr="00BE08C1">
        <w:rPr>
          <w:rFonts w:hint="eastAsia"/>
        </w:rPr>
        <w:t>年度</w:t>
      </w:r>
      <w:r w:rsidR="00F525FE">
        <w:rPr>
          <w:rFonts w:hint="eastAsia"/>
        </w:rPr>
        <w:t>則僅揭露</w:t>
      </w:r>
      <w:r w:rsidR="00F45E2C">
        <w:rPr>
          <w:rFonts w:hAnsi="標楷體" w:hint="eastAsia"/>
        </w:rPr>
        <w:t>「計畫名稱」、</w:t>
      </w:r>
      <w:r w:rsidR="00E0781E">
        <w:rPr>
          <w:rFonts w:hAnsi="標楷體" w:hint="eastAsia"/>
        </w:rPr>
        <w:t>「</w:t>
      </w:r>
      <w:r w:rsidRPr="00BE08C1">
        <w:rPr>
          <w:rFonts w:hint="eastAsia"/>
        </w:rPr>
        <w:t>計畫重點</w:t>
      </w:r>
      <w:r w:rsidR="00E91BFB">
        <w:rPr>
          <w:rFonts w:hint="eastAsia"/>
        </w:rPr>
        <w:t>(含計畫內容)</w:t>
      </w:r>
      <w:r w:rsidR="00E0781E">
        <w:rPr>
          <w:rFonts w:hAnsi="標楷體" w:hint="eastAsia"/>
        </w:rPr>
        <w:t>」</w:t>
      </w:r>
      <w:r w:rsidRPr="00BE08C1">
        <w:rPr>
          <w:rFonts w:hint="eastAsia"/>
        </w:rPr>
        <w:t>及</w:t>
      </w:r>
      <w:r w:rsidR="00E0781E">
        <w:rPr>
          <w:rFonts w:hAnsi="標楷體" w:hint="eastAsia"/>
        </w:rPr>
        <w:t>「</w:t>
      </w:r>
      <w:r w:rsidRPr="00BE08C1">
        <w:rPr>
          <w:rFonts w:hint="eastAsia"/>
        </w:rPr>
        <w:t>預期效益</w:t>
      </w:r>
      <w:r w:rsidR="00E0781E">
        <w:rPr>
          <w:rFonts w:hAnsi="標楷體" w:hint="eastAsia"/>
        </w:rPr>
        <w:t>」</w:t>
      </w:r>
      <w:r w:rsidRPr="00BE08C1">
        <w:rPr>
          <w:rFonts w:hint="eastAsia"/>
        </w:rPr>
        <w:t>，</w:t>
      </w:r>
      <w:r w:rsidR="00F525FE">
        <w:rPr>
          <w:rFonts w:hint="eastAsia"/>
        </w:rPr>
        <w:t>爰無從</w:t>
      </w:r>
      <w:r w:rsidRPr="00BE08C1">
        <w:rPr>
          <w:rFonts w:hint="eastAsia"/>
        </w:rPr>
        <w:t>了解各項計</w:t>
      </w:r>
      <w:r w:rsidR="00E0781E" w:rsidRPr="00BE08C1">
        <w:rPr>
          <w:rFonts w:hint="eastAsia"/>
        </w:rPr>
        <w:t>畫</w:t>
      </w:r>
      <w:r w:rsidR="00F525FE">
        <w:rPr>
          <w:rFonts w:hint="eastAsia"/>
        </w:rPr>
        <w:t>之執行方式、執行期間及</w:t>
      </w:r>
      <w:r w:rsidR="007B5973">
        <w:rPr>
          <w:rFonts w:hint="eastAsia"/>
        </w:rPr>
        <w:t>經費需求</w:t>
      </w:r>
      <w:r w:rsidR="00A45408">
        <w:rPr>
          <w:rFonts w:hint="eastAsia"/>
        </w:rPr>
        <w:t>。</w:t>
      </w:r>
      <w:r w:rsidR="00F525FE">
        <w:rPr>
          <w:rFonts w:hint="eastAsia"/>
        </w:rPr>
        <w:t>次由</w:t>
      </w:r>
      <w:r w:rsidRPr="00BE08C1">
        <w:rPr>
          <w:rFonts w:hint="eastAsia"/>
        </w:rPr>
        <w:t>該中心</w:t>
      </w:r>
      <w:r w:rsidR="00250CEA">
        <w:rPr>
          <w:rFonts w:hint="eastAsia"/>
        </w:rPr>
        <w:t>上開年度</w:t>
      </w:r>
      <w:r w:rsidRPr="00BE08C1">
        <w:rPr>
          <w:rFonts w:hint="eastAsia"/>
        </w:rPr>
        <w:t>預算</w:t>
      </w:r>
      <w:r w:rsidR="00F525FE">
        <w:rPr>
          <w:rFonts w:hint="eastAsia"/>
        </w:rPr>
        <w:t>書之</w:t>
      </w:r>
      <w:r w:rsidR="007B5973">
        <w:rPr>
          <w:rFonts w:hAnsi="標楷體" w:hint="eastAsia"/>
        </w:rPr>
        <w:t>「</w:t>
      </w:r>
      <w:r w:rsidRPr="00BE08C1">
        <w:rPr>
          <w:rFonts w:hint="eastAsia"/>
        </w:rPr>
        <w:t>收入明細表</w:t>
      </w:r>
      <w:r w:rsidR="007B5973">
        <w:rPr>
          <w:rFonts w:hAnsi="標楷體" w:hint="eastAsia"/>
        </w:rPr>
        <w:t>」</w:t>
      </w:r>
      <w:r w:rsidRPr="00BE08C1">
        <w:rPr>
          <w:rFonts w:hint="eastAsia"/>
        </w:rPr>
        <w:t>及</w:t>
      </w:r>
      <w:r w:rsidR="007B5973">
        <w:rPr>
          <w:rFonts w:hAnsi="標楷體" w:hint="eastAsia"/>
        </w:rPr>
        <w:t>「</w:t>
      </w:r>
      <w:r w:rsidRPr="00BE08C1">
        <w:rPr>
          <w:rFonts w:hint="eastAsia"/>
        </w:rPr>
        <w:t>支</w:t>
      </w:r>
      <w:r w:rsidR="007B5973">
        <w:rPr>
          <w:rFonts w:hint="eastAsia"/>
        </w:rPr>
        <w:t>出明細表</w:t>
      </w:r>
      <w:r w:rsidR="007B5973">
        <w:rPr>
          <w:rFonts w:hAnsi="標楷體" w:hint="eastAsia"/>
        </w:rPr>
        <w:t>」</w:t>
      </w:r>
      <w:r w:rsidR="00F525FE">
        <w:rPr>
          <w:rFonts w:hAnsi="標楷體" w:hint="eastAsia"/>
        </w:rPr>
        <w:t>以觀</w:t>
      </w:r>
      <w:r w:rsidR="007B5973">
        <w:rPr>
          <w:rFonts w:hint="eastAsia"/>
        </w:rPr>
        <w:t>，1</w:t>
      </w:r>
      <w:r w:rsidR="007B5973">
        <w:t>12</w:t>
      </w:r>
      <w:r w:rsidR="007B5973">
        <w:rPr>
          <w:rFonts w:hint="eastAsia"/>
        </w:rPr>
        <w:t>年度政府專案計畫收入</w:t>
      </w:r>
      <w:r w:rsidR="00E0781E">
        <w:rPr>
          <w:rFonts w:hint="eastAsia"/>
        </w:rPr>
        <w:t>(支出)</w:t>
      </w:r>
      <w:r w:rsidR="007B5973">
        <w:rPr>
          <w:rFonts w:hint="eastAsia"/>
        </w:rPr>
        <w:t>，尚分列政府補助計畫收</w:t>
      </w:r>
      <w:r w:rsidR="007B5973">
        <w:rPr>
          <w:rFonts w:hint="eastAsia"/>
        </w:rPr>
        <w:lastRenderedPageBreak/>
        <w:t>入(支出)及政府委辦計畫收入(支出)二項，</w:t>
      </w:r>
      <w:r w:rsidR="00F525FE">
        <w:rPr>
          <w:rFonts w:hint="eastAsia"/>
        </w:rPr>
        <w:t>且均列示各該明細計畫名稱及其預算金額，</w:t>
      </w:r>
      <w:r w:rsidR="00A45408">
        <w:rPr>
          <w:rFonts w:hint="eastAsia"/>
        </w:rPr>
        <w:t>然1</w:t>
      </w:r>
      <w:r w:rsidR="00A45408">
        <w:t>13</w:t>
      </w:r>
      <w:r w:rsidR="00A45408">
        <w:rPr>
          <w:rFonts w:hint="eastAsia"/>
        </w:rPr>
        <w:t>及1</w:t>
      </w:r>
      <w:r w:rsidR="00A45408">
        <w:t>14</w:t>
      </w:r>
      <w:r w:rsidR="00A45408">
        <w:rPr>
          <w:rFonts w:hint="eastAsia"/>
        </w:rPr>
        <w:t>年度政府專案計畫收入(支出)項</w:t>
      </w:r>
      <w:r w:rsidR="00F525FE">
        <w:rPr>
          <w:rFonts w:hint="eastAsia"/>
        </w:rPr>
        <w:t>目</w:t>
      </w:r>
      <w:r w:rsidR="007B59AE">
        <w:rPr>
          <w:rFonts w:hint="eastAsia"/>
        </w:rPr>
        <w:t>僅呈現</w:t>
      </w:r>
      <w:r w:rsidR="00A45408">
        <w:rPr>
          <w:rFonts w:hint="eastAsia"/>
        </w:rPr>
        <w:t>政府補助計畫收入(支出)及政府委辦計畫收入(支出)</w:t>
      </w:r>
      <w:r w:rsidR="00F525FE">
        <w:rPr>
          <w:rFonts w:hint="eastAsia"/>
        </w:rPr>
        <w:t>，至各該明細計畫名稱及其預算金額則</w:t>
      </w:r>
      <w:r w:rsidR="00082C94">
        <w:rPr>
          <w:rFonts w:hint="eastAsia"/>
        </w:rPr>
        <w:t>闕如</w:t>
      </w:r>
      <w:r w:rsidR="00C15BA0">
        <w:rPr>
          <w:rFonts w:hint="eastAsia"/>
        </w:rPr>
        <w:t>(詳</w:t>
      </w:r>
      <w:r w:rsidR="007B59AE">
        <w:rPr>
          <w:rFonts w:hint="eastAsia"/>
        </w:rPr>
        <w:t>表1</w:t>
      </w:r>
      <w:r w:rsidR="00C15BA0">
        <w:t>)</w:t>
      </w:r>
      <w:r w:rsidR="007B59AE">
        <w:rPr>
          <w:rFonts w:hint="eastAsia"/>
        </w:rPr>
        <w:t>。</w:t>
      </w:r>
      <w:r w:rsidR="008C6102">
        <w:rPr>
          <w:rFonts w:hint="eastAsia"/>
        </w:rPr>
        <w:t>由此顯見</w:t>
      </w:r>
      <w:r w:rsidR="008A7EF7">
        <w:rPr>
          <w:rFonts w:hint="eastAsia"/>
        </w:rPr>
        <w:t>1</w:t>
      </w:r>
      <w:r w:rsidR="008A7EF7">
        <w:t>14</w:t>
      </w:r>
      <w:r w:rsidR="008A7EF7">
        <w:rPr>
          <w:rFonts w:hint="eastAsia"/>
        </w:rPr>
        <w:t>年度</w:t>
      </w:r>
      <w:r w:rsidR="002479A0">
        <w:rPr>
          <w:rFonts w:hint="eastAsia"/>
        </w:rPr>
        <w:t>政府專案計畫</w:t>
      </w:r>
      <w:r w:rsidR="00D07B33">
        <w:rPr>
          <w:rFonts w:hint="eastAsia"/>
        </w:rPr>
        <w:t>之</w:t>
      </w:r>
      <w:r w:rsidR="00150813">
        <w:rPr>
          <w:rFonts w:hint="eastAsia"/>
        </w:rPr>
        <w:t>各項工作計畫</w:t>
      </w:r>
      <w:r w:rsidR="00082C94">
        <w:rPr>
          <w:rFonts w:hint="eastAsia"/>
        </w:rPr>
        <w:t>預算</w:t>
      </w:r>
      <w:r w:rsidR="00150813">
        <w:rPr>
          <w:rFonts w:hint="eastAsia"/>
        </w:rPr>
        <w:t>編列情形均無法由預</w:t>
      </w:r>
      <w:r w:rsidR="00082C94">
        <w:rPr>
          <w:rFonts w:hint="eastAsia"/>
        </w:rPr>
        <w:t>算書</w:t>
      </w:r>
      <w:r w:rsidR="00150813">
        <w:rPr>
          <w:rFonts w:hint="eastAsia"/>
        </w:rPr>
        <w:t>之</w:t>
      </w:r>
      <w:r w:rsidR="00A45408">
        <w:rPr>
          <w:rFonts w:hint="eastAsia"/>
        </w:rPr>
        <w:t>總說明及</w:t>
      </w:r>
      <w:r w:rsidR="00082C94">
        <w:rPr>
          <w:rFonts w:hint="eastAsia"/>
        </w:rPr>
        <w:t>相關收支明細表觀知</w:t>
      </w:r>
      <w:r w:rsidR="00150813">
        <w:rPr>
          <w:rFonts w:hint="eastAsia"/>
        </w:rPr>
        <w:t>，</w:t>
      </w:r>
      <w:r w:rsidR="00082C94">
        <w:rPr>
          <w:rFonts w:hint="eastAsia"/>
        </w:rPr>
        <w:t>容與上開</w:t>
      </w:r>
      <w:r w:rsidR="00ED1808" w:rsidRPr="00ED1808">
        <w:rPr>
          <w:rFonts w:hint="eastAsia"/>
        </w:rPr>
        <w:t>主管機關所訂之預算書表格式</w:t>
      </w:r>
      <w:r w:rsidR="00082C94">
        <w:rPr>
          <w:rFonts w:hint="eastAsia"/>
        </w:rPr>
        <w:t>未盡相符</w:t>
      </w:r>
      <w:r w:rsidR="00ED1808">
        <w:rPr>
          <w:rFonts w:hint="eastAsia"/>
        </w:rPr>
        <w:t>，</w:t>
      </w:r>
      <w:r w:rsidR="00150813">
        <w:rPr>
          <w:rFonts w:hint="eastAsia"/>
        </w:rPr>
        <w:t>且</w:t>
      </w:r>
      <w:r w:rsidR="00A45408">
        <w:rPr>
          <w:rFonts w:hint="eastAsia"/>
        </w:rPr>
        <w:t>趨於籠統簡略，</w:t>
      </w:r>
      <w:r w:rsidR="00150813">
        <w:rPr>
          <w:rFonts w:hint="eastAsia"/>
        </w:rPr>
        <w:t>不利監督政府委辦、補助計畫亦或其他計畫之</w:t>
      </w:r>
      <w:r w:rsidR="00082C94">
        <w:rPr>
          <w:rFonts w:hint="eastAsia"/>
        </w:rPr>
        <w:t>經費</w:t>
      </w:r>
      <w:r w:rsidR="00150813">
        <w:rPr>
          <w:rFonts w:hint="eastAsia"/>
        </w:rPr>
        <w:t>運用情形。</w:t>
      </w:r>
    </w:p>
    <w:p w:rsidR="00723474" w:rsidRPr="00723474" w:rsidRDefault="007B59AE" w:rsidP="005B7792">
      <w:pPr>
        <w:pStyle w:val="a4"/>
        <w:ind w:left="1346" w:right="-1" w:hangingChars="275" w:hanging="780"/>
        <w:rPr>
          <w:b/>
        </w:rPr>
      </w:pPr>
      <w:r w:rsidRPr="007B59AE">
        <w:rPr>
          <w:rFonts w:hint="eastAsia"/>
          <w:b/>
        </w:rPr>
        <w:t>表1</w:t>
      </w:r>
      <w:r w:rsidRPr="007B59AE">
        <w:rPr>
          <w:b/>
        </w:rPr>
        <w:t xml:space="preserve"> </w:t>
      </w:r>
      <w:r w:rsidR="00082C94">
        <w:rPr>
          <w:b/>
        </w:rPr>
        <w:t xml:space="preserve"> </w:t>
      </w:r>
      <w:r w:rsidR="008A7EF7">
        <w:rPr>
          <w:rFonts w:hint="eastAsia"/>
          <w:b/>
        </w:rPr>
        <w:t>自行車中心</w:t>
      </w:r>
      <w:r w:rsidRPr="007B59AE">
        <w:rPr>
          <w:rFonts w:hint="eastAsia"/>
          <w:b/>
        </w:rPr>
        <w:t>1</w:t>
      </w:r>
      <w:r w:rsidRPr="007B59AE">
        <w:rPr>
          <w:b/>
        </w:rPr>
        <w:t>12</w:t>
      </w:r>
      <w:r w:rsidRPr="007B59AE">
        <w:rPr>
          <w:rFonts w:hint="eastAsia"/>
          <w:b/>
        </w:rPr>
        <w:t>至</w:t>
      </w:r>
      <w:r w:rsidRPr="007B59AE">
        <w:rPr>
          <w:b/>
        </w:rPr>
        <w:t>114</w:t>
      </w:r>
      <w:r w:rsidRPr="007B59AE">
        <w:rPr>
          <w:rFonts w:hint="eastAsia"/>
          <w:b/>
        </w:rPr>
        <w:t>年度</w:t>
      </w:r>
      <w:r>
        <w:rPr>
          <w:rFonts w:hint="eastAsia"/>
          <w:b/>
        </w:rPr>
        <w:t>預算書有關</w:t>
      </w:r>
      <w:r w:rsidRPr="007B59AE">
        <w:rPr>
          <w:rFonts w:hint="eastAsia"/>
          <w:b/>
        </w:rPr>
        <w:t>總說明</w:t>
      </w:r>
      <w:r w:rsidR="00723474">
        <w:rPr>
          <w:rFonts w:hint="eastAsia"/>
          <w:b/>
        </w:rPr>
        <w:t>及收入</w:t>
      </w:r>
      <w:r w:rsidR="00723474">
        <w:rPr>
          <w:b/>
        </w:rPr>
        <w:t>(</w:t>
      </w:r>
      <w:r w:rsidR="00723474">
        <w:rPr>
          <w:rFonts w:hint="eastAsia"/>
          <w:b/>
        </w:rPr>
        <w:t>支出</w:t>
      </w:r>
      <w:r w:rsidR="00723474">
        <w:rPr>
          <w:b/>
        </w:rPr>
        <w:t>)</w:t>
      </w:r>
      <w:r w:rsidR="00723474">
        <w:rPr>
          <w:rFonts w:hint="eastAsia"/>
          <w:b/>
        </w:rPr>
        <w:t>明細表</w:t>
      </w:r>
      <w:r w:rsidR="00723474" w:rsidRPr="00723474">
        <w:rPr>
          <w:rFonts w:hint="eastAsia"/>
          <w:b/>
        </w:rPr>
        <w:t>呈現情形表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5"/>
        <w:gridCol w:w="1441"/>
        <w:gridCol w:w="1565"/>
        <w:gridCol w:w="1587"/>
      </w:tblGrid>
      <w:tr w:rsidR="00723474" w:rsidRPr="005201ED" w:rsidTr="005B7792">
        <w:tc>
          <w:tcPr>
            <w:tcW w:w="7938" w:type="dxa"/>
            <w:gridSpan w:val="4"/>
            <w:shd w:val="clear" w:color="auto" w:fill="auto"/>
          </w:tcPr>
          <w:p w:rsidR="00723474" w:rsidRPr="005201ED" w:rsidRDefault="00723474" w:rsidP="005B7792">
            <w:pPr>
              <w:pStyle w:val="142"/>
              <w:ind w:rightChars="-49" w:right="-139"/>
              <w:jc w:val="center"/>
              <w:rPr>
                <w:b/>
              </w:rPr>
            </w:pPr>
            <w:r w:rsidRPr="005201ED">
              <w:rPr>
                <w:rFonts w:hint="eastAsia"/>
                <w:b/>
              </w:rPr>
              <w:t>總說明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工作計畫內容/年度</w:t>
            </w:r>
          </w:p>
        </w:tc>
        <w:tc>
          <w:tcPr>
            <w:tcW w:w="1441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112</w:t>
            </w:r>
          </w:p>
        </w:tc>
        <w:tc>
          <w:tcPr>
            <w:tcW w:w="156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113</w:t>
            </w:r>
          </w:p>
        </w:tc>
        <w:tc>
          <w:tcPr>
            <w:tcW w:w="1587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b/>
              </w:rPr>
            </w:pPr>
            <w:r w:rsidRPr="005201ED">
              <w:rPr>
                <w:rFonts w:hint="eastAsia"/>
                <w:b/>
              </w:rPr>
              <w:t>114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</w:pPr>
            <w:r w:rsidRPr="00723474">
              <w:rPr>
                <w:rFonts w:hint="eastAsia"/>
              </w:rPr>
              <w:t>1.計畫名稱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Pr="00723474" w:rsidRDefault="00723474" w:rsidP="005201ED">
            <w:pPr>
              <w:pStyle w:val="142"/>
              <w:rPr>
                <w:rFonts w:hint="eastAsia"/>
              </w:rPr>
            </w:pPr>
            <w:r w:rsidRPr="00723474">
              <w:rPr>
                <w:rFonts w:hint="eastAsia"/>
              </w:rPr>
              <w:t>2</w:t>
            </w:r>
            <w:r w:rsidR="00A3379F">
              <w:t>.</w:t>
            </w:r>
            <w:r w:rsidRPr="00723474">
              <w:rPr>
                <w:rFonts w:hint="eastAsia"/>
              </w:rPr>
              <w:t>計畫重點</w:t>
            </w:r>
          </w:p>
          <w:p w:rsidR="00723474" w:rsidRDefault="00723474" w:rsidP="005201ED">
            <w:pPr>
              <w:pStyle w:val="142"/>
              <w:ind w:firstLineChars="100" w:firstLine="243"/>
            </w:pPr>
            <w:r w:rsidRPr="00723474">
              <w:rPr>
                <w:rFonts w:hint="eastAsia"/>
              </w:rPr>
              <w:t>2.1計畫內容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A435A4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  <w:ind w:firstLineChars="100" w:firstLine="243"/>
            </w:pPr>
            <w:r w:rsidRPr="00723474">
              <w:rPr>
                <w:rFonts w:hint="eastAsia"/>
              </w:rPr>
              <w:t>2.2執行方式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A435A4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  <w:ind w:firstLineChars="100" w:firstLine="243"/>
            </w:pPr>
            <w:r w:rsidRPr="00723474">
              <w:rPr>
                <w:rFonts w:hint="eastAsia"/>
              </w:rPr>
              <w:t>2.3執行期間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A435A4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</w:pPr>
            <w:r w:rsidRPr="00723474">
              <w:rPr>
                <w:rFonts w:hint="eastAsia"/>
              </w:rPr>
              <w:t>3.經費需求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t>x</w:t>
            </w:r>
          </w:p>
        </w:tc>
        <w:tc>
          <w:tcPr>
            <w:tcW w:w="1587" w:type="dxa"/>
            <w:shd w:val="clear" w:color="auto" w:fill="E7E6E6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Default="00723474" w:rsidP="005201ED">
            <w:pPr>
              <w:pStyle w:val="142"/>
            </w:pPr>
            <w:r w:rsidRPr="00723474">
              <w:rPr>
                <w:rFonts w:hint="eastAsia"/>
              </w:rPr>
              <w:t>4.預期效益</w:t>
            </w:r>
          </w:p>
        </w:tc>
        <w:tc>
          <w:tcPr>
            <w:tcW w:w="1441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</w:tcPr>
          <w:p w:rsidR="00723474" w:rsidRDefault="00723474" w:rsidP="005201ED">
            <w:pPr>
              <w:pStyle w:val="142"/>
              <w:jc w:val="center"/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rPr>
          <w:trHeight w:val="283"/>
        </w:trPr>
        <w:tc>
          <w:tcPr>
            <w:tcW w:w="7938" w:type="dxa"/>
            <w:gridSpan w:val="4"/>
            <w:shd w:val="clear" w:color="auto" w:fill="auto"/>
          </w:tcPr>
          <w:p w:rsidR="00723474" w:rsidRPr="005201ED" w:rsidRDefault="00723474" w:rsidP="005B7792">
            <w:pPr>
              <w:pStyle w:val="142"/>
              <w:ind w:rightChars="-49" w:right="-139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收入(支出)明細表</w:t>
            </w:r>
          </w:p>
        </w:tc>
      </w:tr>
      <w:tr w:rsidR="00723474" w:rsidRPr="005201ED" w:rsidTr="005B7792">
        <w:trPr>
          <w:trHeight w:val="283"/>
        </w:trPr>
        <w:tc>
          <w:tcPr>
            <w:tcW w:w="334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項目名稱/年度</w:t>
            </w:r>
          </w:p>
        </w:tc>
        <w:tc>
          <w:tcPr>
            <w:tcW w:w="1441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112</w:t>
            </w:r>
          </w:p>
        </w:tc>
        <w:tc>
          <w:tcPr>
            <w:tcW w:w="1565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113</w:t>
            </w:r>
          </w:p>
        </w:tc>
        <w:tc>
          <w:tcPr>
            <w:tcW w:w="1587" w:type="dxa"/>
            <w:shd w:val="clear" w:color="auto" w:fill="auto"/>
          </w:tcPr>
          <w:p w:rsidR="00723474" w:rsidRPr="005201ED" w:rsidRDefault="00723474" w:rsidP="005201ED">
            <w:pPr>
              <w:pStyle w:val="142"/>
              <w:jc w:val="center"/>
              <w:rPr>
                <w:rFonts w:hint="eastAsia"/>
                <w:b/>
              </w:rPr>
            </w:pPr>
            <w:r w:rsidRPr="005201ED">
              <w:rPr>
                <w:rFonts w:hint="eastAsia"/>
                <w:b/>
              </w:rPr>
              <w:t>114</w:t>
            </w:r>
          </w:p>
        </w:tc>
      </w:tr>
      <w:tr w:rsidR="00723474" w:rsidRPr="005201ED" w:rsidTr="005B7792">
        <w:tc>
          <w:tcPr>
            <w:tcW w:w="3345" w:type="dxa"/>
            <w:shd w:val="clear" w:color="auto" w:fill="auto"/>
          </w:tcPr>
          <w:p w:rsidR="002620C4" w:rsidRPr="002620C4" w:rsidRDefault="002620C4" w:rsidP="005201ED">
            <w:pPr>
              <w:pStyle w:val="142"/>
              <w:rPr>
                <w:rFonts w:hint="eastAsia"/>
              </w:rPr>
            </w:pPr>
            <w:r w:rsidRPr="002620C4">
              <w:rPr>
                <w:rFonts w:hint="eastAsia"/>
              </w:rPr>
              <w:t>勞務收入(支出)</w:t>
            </w:r>
          </w:p>
          <w:p w:rsidR="00723474" w:rsidRPr="0072347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 w:rsidRPr="002620C4">
              <w:rPr>
                <w:rFonts w:hint="eastAsia"/>
              </w:rPr>
              <w:t>政府專案計畫收入(支出)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政府補助計畫收入(支出)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5B7792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政府委辦計畫收入(支出)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</w:tr>
      <w:tr w:rsidR="00723474" w:rsidRPr="005201ED" w:rsidTr="00A435A4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FF4FEF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政府補助計畫收入(支出)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  XXX計畫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1587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  <w:tr w:rsidR="00723474" w:rsidRPr="005201ED" w:rsidTr="00A435A4">
        <w:tc>
          <w:tcPr>
            <w:tcW w:w="3345" w:type="dxa"/>
            <w:shd w:val="clear" w:color="auto" w:fill="auto"/>
          </w:tcPr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勞務收入(支出)</w:t>
            </w:r>
          </w:p>
          <w:p w:rsidR="002620C4" w:rsidRDefault="002620C4" w:rsidP="005201ED">
            <w:pPr>
              <w:pStyle w:val="142"/>
              <w:ind w:firstLineChars="100" w:firstLine="243"/>
              <w:rPr>
                <w:rFonts w:hint="eastAsia"/>
              </w:rPr>
            </w:pPr>
            <w:r>
              <w:rPr>
                <w:rFonts w:hint="eastAsia"/>
              </w:rPr>
              <w:t>政府專案計畫收入(支出)</w:t>
            </w:r>
          </w:p>
          <w:p w:rsidR="002620C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政府委辦計畫收入(支出)</w:t>
            </w:r>
          </w:p>
          <w:p w:rsidR="00723474" w:rsidRPr="00723474" w:rsidRDefault="002620C4" w:rsidP="005201E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    XXX計畫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</w:t>
            </w:r>
          </w:p>
        </w:tc>
        <w:tc>
          <w:tcPr>
            <w:tcW w:w="1565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  <w:tc>
          <w:tcPr>
            <w:tcW w:w="1587" w:type="dxa"/>
            <w:shd w:val="clear" w:color="auto" w:fill="E7E6E6"/>
            <w:vAlign w:val="center"/>
          </w:tcPr>
          <w:p w:rsidR="00723474" w:rsidRDefault="002620C4" w:rsidP="005201E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</w:tc>
      </w:tr>
    </w:tbl>
    <w:p w:rsidR="0074277D" w:rsidRPr="00471E4A" w:rsidRDefault="00296576" w:rsidP="00471E4A">
      <w:pPr>
        <w:pStyle w:val="142"/>
        <w:ind w:firstLineChars="233" w:firstLine="567"/>
        <w:rPr>
          <w:rFonts w:hAnsi="標楷體" w:hint="eastAsia"/>
        </w:rPr>
      </w:pPr>
      <w:r w:rsidRPr="00296576">
        <w:rPr>
          <w:rFonts w:hAnsi="標楷體"/>
          <w:snapToGrid/>
        </w:rPr>
        <w:t>資料來源</w:t>
      </w:r>
      <w:r w:rsidRPr="00296576">
        <w:rPr>
          <w:rFonts w:hAnsi="標楷體" w:cs="全字庫正宋體" w:hint="eastAsia"/>
          <w:snapToGrid/>
        </w:rPr>
        <w:t>：</w:t>
      </w:r>
      <w:r w:rsidRPr="00296576">
        <w:rPr>
          <w:rFonts w:hAnsi="標楷體" w:hint="eastAsia"/>
          <w:snapToGrid/>
        </w:rPr>
        <w:t>自行車中心</w:t>
      </w:r>
      <w:r w:rsidRPr="00296576">
        <w:rPr>
          <w:rFonts w:hAnsi="標楷體"/>
          <w:snapToGrid/>
        </w:rPr>
        <w:t>112至</w:t>
      </w:r>
      <w:r w:rsidRPr="00296576">
        <w:rPr>
          <w:rFonts w:hAnsi="標楷體" w:hint="eastAsia"/>
          <w:snapToGrid/>
        </w:rPr>
        <w:t>1</w:t>
      </w:r>
      <w:r w:rsidRPr="00296576">
        <w:rPr>
          <w:rFonts w:hAnsi="標楷體"/>
          <w:snapToGrid/>
        </w:rPr>
        <w:t>14年度預算書</w:t>
      </w:r>
      <w:r w:rsidRPr="00296576">
        <w:rPr>
          <w:rFonts w:hAnsi="標楷體" w:hint="eastAsia"/>
          <w:snapToGrid/>
        </w:rPr>
        <w:t>，本中心整理</w:t>
      </w:r>
      <w:r w:rsidRPr="00296576">
        <w:rPr>
          <w:rFonts w:hAnsi="標楷體"/>
          <w:snapToGrid/>
        </w:rPr>
        <w:t>。</w:t>
      </w:r>
    </w:p>
    <w:p w:rsidR="00296576" w:rsidRDefault="00296576" w:rsidP="00296576">
      <w:pPr>
        <w:pStyle w:val="a4"/>
        <w:ind w:left="566" w:firstLineChars="200" w:firstLine="566"/>
      </w:pPr>
      <w:r>
        <w:rPr>
          <w:rFonts w:hint="eastAsia"/>
        </w:rPr>
        <w:lastRenderedPageBreak/>
        <w:t>綜上，鑑於財團法人各項工作計畫為其業務之核心，其編列情形(含執行方式、執行期間及經費需求)亦為預算審議之重要依據，爰自行車中心宜按經濟部所訂之相關規定，</w:t>
      </w:r>
      <w:r w:rsidR="00E21F75">
        <w:rPr>
          <w:rFonts w:hint="eastAsia"/>
        </w:rPr>
        <w:t>及</w:t>
      </w:r>
      <w:r w:rsidRPr="00E0781E">
        <w:rPr>
          <w:rFonts w:hint="eastAsia"/>
        </w:rPr>
        <w:t>依其業務性質，詳細擬編各項工作計畫之相關</w:t>
      </w:r>
      <w:r>
        <w:rPr>
          <w:rFonts w:hint="eastAsia"/>
        </w:rPr>
        <w:t>預算</w:t>
      </w:r>
      <w:r w:rsidRPr="00E0781E">
        <w:rPr>
          <w:rFonts w:hint="eastAsia"/>
        </w:rPr>
        <w:t>書表</w:t>
      </w:r>
      <w:r>
        <w:rPr>
          <w:rFonts w:ascii="新細明體" w:eastAsia="新細明體" w:hAnsi="新細明體" w:cs="全字庫正宋體" w:hint="eastAsia"/>
        </w:rPr>
        <w:t>；</w:t>
      </w:r>
      <w:r w:rsidRPr="00E0781E">
        <w:rPr>
          <w:rFonts w:hint="eastAsia"/>
        </w:rPr>
        <w:t>惟其預算編製方式趨於</w:t>
      </w:r>
      <w:r>
        <w:rPr>
          <w:rFonts w:hint="eastAsia"/>
        </w:rPr>
        <w:t>籠統</w:t>
      </w:r>
      <w:r w:rsidRPr="00E0781E">
        <w:rPr>
          <w:rFonts w:hint="eastAsia"/>
        </w:rPr>
        <w:t>簡略，不利</w:t>
      </w:r>
      <w:r>
        <w:rPr>
          <w:rFonts w:hint="eastAsia"/>
        </w:rPr>
        <w:t>預算審議及監督政府委</w:t>
      </w:r>
      <w:r w:rsidR="00E21F75">
        <w:rPr>
          <w:rFonts w:hint="eastAsia"/>
        </w:rPr>
        <w:t>辦、補助與其他計畫之執行成效</w:t>
      </w:r>
      <w:r>
        <w:rPr>
          <w:rFonts w:hint="eastAsia"/>
        </w:rPr>
        <w:t>，允宜檢討改進。</w:t>
      </w:r>
    </w:p>
    <w:bookmarkEnd w:id="1"/>
    <w:bookmarkEnd w:id="2"/>
    <w:bookmarkEnd w:id="3"/>
    <w:sectPr w:rsidR="00296576" w:rsidSect="00864E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2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 w:rsidP="00AC7B95">
    <w:pPr>
      <w:pStyle w:val="af2"/>
      <w:ind w:leftChars="0" w:left="566" w:firstLineChars="0" w:firstLine="406"/>
      <w:rPr>
        <w:rFonts w:hint="eastAsia"/>
      </w:rPr>
    </w:pPr>
  </w:p>
  <w:p w:rsidR="00A473E2" w:rsidRDefault="00207059" w:rsidP="00207059">
    <w:pPr>
      <w:pStyle w:val="af2"/>
      <w:ind w:leftChars="0" w:left="0" w:firstLineChars="0" w:firstLine="0"/>
      <w:jc w:val="center"/>
    </w:pPr>
    <w:r>
      <w:t>72</w:t>
    </w:r>
    <w:r w:rsidR="00BE5FD1">
      <w:t>-</w:t>
    </w:r>
    <w:r w:rsidR="00A473E2">
      <w:fldChar w:fldCharType="begin"/>
    </w:r>
    <w:r w:rsidR="00A473E2">
      <w:instrText>PAGE   \* MERGEFORMAT</w:instrText>
    </w:r>
    <w:r w:rsidR="00A473E2">
      <w:fldChar w:fldCharType="separate"/>
    </w:r>
    <w:r w:rsidR="0084214A" w:rsidRPr="0084214A">
      <w:rPr>
        <w:noProof/>
        <w:lang w:val="zh-TW"/>
      </w:rPr>
      <w:t>3</w:t>
    </w:r>
    <w:r w:rsidR="00A473E2">
      <w:fldChar w:fldCharType="end"/>
    </w:r>
  </w:p>
  <w:p w:rsidR="00A473E2" w:rsidRDefault="00A473E2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footnote>
  <w:footnote w:id="1">
    <w:p w:rsidR="00A473E2" w:rsidRPr="00C37871" w:rsidRDefault="00A473E2" w:rsidP="00C37871">
      <w:pPr>
        <w:pStyle w:val="af9"/>
        <w:ind w:leftChars="0" w:left="0" w:firstLineChars="139" w:firstLine="28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3A085D">
        <w:rPr>
          <w:rStyle w:val="aff0"/>
          <w:rFonts w:hint="eastAsia"/>
          <w:sz w:val="24"/>
          <w:szCs w:val="24"/>
        </w:rPr>
        <w:t>本段文字參採自行車中心網站載列資料</w:t>
      </w:r>
      <w:r w:rsidRPr="003A085D">
        <w:rPr>
          <w:rStyle w:val="143"/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0286"/>
    <w:multiLevelType w:val="hybridMultilevel"/>
    <w:tmpl w:val="C952C886"/>
    <w:lvl w:ilvl="0" w:tplc="6FBA8A4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D3A6508"/>
    <w:multiLevelType w:val="hybridMultilevel"/>
    <w:tmpl w:val="A89A9B88"/>
    <w:lvl w:ilvl="0" w:tplc="382C396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4C49C9"/>
    <w:multiLevelType w:val="hybridMultilevel"/>
    <w:tmpl w:val="6B60AD6A"/>
    <w:lvl w:ilvl="0" w:tplc="04090001">
      <w:start w:val="1"/>
      <w:numFmt w:val="bullet"/>
      <w:lvlText w:val=""/>
      <w:lvlJc w:val="left"/>
      <w:pPr>
        <w:ind w:left="1430" w:hanging="720"/>
      </w:pPr>
      <w:rPr>
        <w:rFonts w:ascii="Wingdings" w:hAnsi="Wingdings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4A7812C4"/>
    <w:multiLevelType w:val="hybridMultilevel"/>
    <w:tmpl w:val="6736095A"/>
    <w:lvl w:ilvl="0" w:tplc="9830DB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4A17C4D"/>
    <w:multiLevelType w:val="hybridMultilevel"/>
    <w:tmpl w:val="CD28336C"/>
    <w:lvl w:ilvl="0" w:tplc="0802AA2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9F23C1D"/>
    <w:multiLevelType w:val="hybridMultilevel"/>
    <w:tmpl w:val="4196A9FE"/>
    <w:lvl w:ilvl="0" w:tplc="23F03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79F33FD0"/>
    <w:multiLevelType w:val="hybridMultilevel"/>
    <w:tmpl w:val="FA82E83E"/>
    <w:lvl w:ilvl="0" w:tplc="02D4E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47604"/>
    <w:rsid w:val="00004922"/>
    <w:rsid w:val="00007114"/>
    <w:rsid w:val="0001690C"/>
    <w:rsid w:val="00024C64"/>
    <w:rsid w:val="000400F4"/>
    <w:rsid w:val="00044D51"/>
    <w:rsid w:val="00051B25"/>
    <w:rsid w:val="0005267A"/>
    <w:rsid w:val="000532C4"/>
    <w:rsid w:val="00054CF8"/>
    <w:rsid w:val="00063569"/>
    <w:rsid w:val="00064086"/>
    <w:rsid w:val="0007224C"/>
    <w:rsid w:val="00073968"/>
    <w:rsid w:val="00074057"/>
    <w:rsid w:val="0007578B"/>
    <w:rsid w:val="00077254"/>
    <w:rsid w:val="000773A6"/>
    <w:rsid w:val="00077A70"/>
    <w:rsid w:val="00080DF7"/>
    <w:rsid w:val="00082C94"/>
    <w:rsid w:val="00083C52"/>
    <w:rsid w:val="00091633"/>
    <w:rsid w:val="00096CAC"/>
    <w:rsid w:val="000A1276"/>
    <w:rsid w:val="000A1A8C"/>
    <w:rsid w:val="000A6817"/>
    <w:rsid w:val="000B2A05"/>
    <w:rsid w:val="000C56E0"/>
    <w:rsid w:val="000C57F2"/>
    <w:rsid w:val="000D0076"/>
    <w:rsid w:val="000D204E"/>
    <w:rsid w:val="000E13BC"/>
    <w:rsid w:val="000E1931"/>
    <w:rsid w:val="000E51C0"/>
    <w:rsid w:val="000E7B51"/>
    <w:rsid w:val="00113216"/>
    <w:rsid w:val="001138B4"/>
    <w:rsid w:val="0011479C"/>
    <w:rsid w:val="00124582"/>
    <w:rsid w:val="00125892"/>
    <w:rsid w:val="001301E4"/>
    <w:rsid w:val="00137CCC"/>
    <w:rsid w:val="00150813"/>
    <w:rsid w:val="001541CA"/>
    <w:rsid w:val="001611D7"/>
    <w:rsid w:val="00161AC1"/>
    <w:rsid w:val="00161EBD"/>
    <w:rsid w:val="00162403"/>
    <w:rsid w:val="001629D6"/>
    <w:rsid w:val="00164970"/>
    <w:rsid w:val="00166A5F"/>
    <w:rsid w:val="00171E56"/>
    <w:rsid w:val="0017200C"/>
    <w:rsid w:val="001723E7"/>
    <w:rsid w:val="00173F43"/>
    <w:rsid w:val="0017631D"/>
    <w:rsid w:val="0017704E"/>
    <w:rsid w:val="00190184"/>
    <w:rsid w:val="00193E37"/>
    <w:rsid w:val="001A2167"/>
    <w:rsid w:val="001A6FF6"/>
    <w:rsid w:val="001A7ED1"/>
    <w:rsid w:val="001B259E"/>
    <w:rsid w:val="001B29D6"/>
    <w:rsid w:val="001B6113"/>
    <w:rsid w:val="001C176B"/>
    <w:rsid w:val="001C27F9"/>
    <w:rsid w:val="001C40F2"/>
    <w:rsid w:val="001C5051"/>
    <w:rsid w:val="001C6B9F"/>
    <w:rsid w:val="001D0C3C"/>
    <w:rsid w:val="001D16AC"/>
    <w:rsid w:val="001D27F8"/>
    <w:rsid w:val="001D74A5"/>
    <w:rsid w:val="001E3E2D"/>
    <w:rsid w:val="001E5E8E"/>
    <w:rsid w:val="001F042D"/>
    <w:rsid w:val="001F3924"/>
    <w:rsid w:val="001F6980"/>
    <w:rsid w:val="002003F0"/>
    <w:rsid w:val="00207059"/>
    <w:rsid w:val="00213D32"/>
    <w:rsid w:val="002242B8"/>
    <w:rsid w:val="00225BA9"/>
    <w:rsid w:val="00225E8F"/>
    <w:rsid w:val="002333E6"/>
    <w:rsid w:val="002336C4"/>
    <w:rsid w:val="002346D9"/>
    <w:rsid w:val="00240824"/>
    <w:rsid w:val="0024450F"/>
    <w:rsid w:val="002479A0"/>
    <w:rsid w:val="00250CEA"/>
    <w:rsid w:val="0025378E"/>
    <w:rsid w:val="002546BB"/>
    <w:rsid w:val="002620C4"/>
    <w:rsid w:val="00263D77"/>
    <w:rsid w:val="00267279"/>
    <w:rsid w:val="002709FE"/>
    <w:rsid w:val="00272CE2"/>
    <w:rsid w:val="00295B68"/>
    <w:rsid w:val="00296576"/>
    <w:rsid w:val="00297670"/>
    <w:rsid w:val="002B0998"/>
    <w:rsid w:val="002B0FD8"/>
    <w:rsid w:val="002B1D2F"/>
    <w:rsid w:val="002B5F96"/>
    <w:rsid w:val="002B7770"/>
    <w:rsid w:val="002C4534"/>
    <w:rsid w:val="002C54F3"/>
    <w:rsid w:val="002C558D"/>
    <w:rsid w:val="002C5F50"/>
    <w:rsid w:val="002D068E"/>
    <w:rsid w:val="002D55C0"/>
    <w:rsid w:val="002D7738"/>
    <w:rsid w:val="002D7A80"/>
    <w:rsid w:val="002D7AAD"/>
    <w:rsid w:val="002D7CA7"/>
    <w:rsid w:val="002E09AE"/>
    <w:rsid w:val="002E222D"/>
    <w:rsid w:val="002F5C4A"/>
    <w:rsid w:val="00303ED6"/>
    <w:rsid w:val="00307A4E"/>
    <w:rsid w:val="00307DD3"/>
    <w:rsid w:val="003256AA"/>
    <w:rsid w:val="003309AE"/>
    <w:rsid w:val="003326BE"/>
    <w:rsid w:val="00335355"/>
    <w:rsid w:val="003377DB"/>
    <w:rsid w:val="00343A9E"/>
    <w:rsid w:val="00364D2B"/>
    <w:rsid w:val="00364F8A"/>
    <w:rsid w:val="00365F5E"/>
    <w:rsid w:val="00370007"/>
    <w:rsid w:val="00372040"/>
    <w:rsid w:val="003738E7"/>
    <w:rsid w:val="0037517B"/>
    <w:rsid w:val="003764B6"/>
    <w:rsid w:val="00377CFE"/>
    <w:rsid w:val="00381625"/>
    <w:rsid w:val="003850EB"/>
    <w:rsid w:val="00386C67"/>
    <w:rsid w:val="0038788F"/>
    <w:rsid w:val="00387F4A"/>
    <w:rsid w:val="0039115C"/>
    <w:rsid w:val="003A085D"/>
    <w:rsid w:val="003A4283"/>
    <w:rsid w:val="003A6F99"/>
    <w:rsid w:val="003C0D36"/>
    <w:rsid w:val="003C3188"/>
    <w:rsid w:val="003C4F48"/>
    <w:rsid w:val="003C64BC"/>
    <w:rsid w:val="003D0E0E"/>
    <w:rsid w:val="003D3452"/>
    <w:rsid w:val="003D34D0"/>
    <w:rsid w:val="003E17C7"/>
    <w:rsid w:val="003F1B0F"/>
    <w:rsid w:val="003F6DF1"/>
    <w:rsid w:val="003F6E85"/>
    <w:rsid w:val="00405D90"/>
    <w:rsid w:val="00412DB4"/>
    <w:rsid w:val="00423F69"/>
    <w:rsid w:val="004241D1"/>
    <w:rsid w:val="0042762D"/>
    <w:rsid w:val="004364FB"/>
    <w:rsid w:val="004401A5"/>
    <w:rsid w:val="004453C7"/>
    <w:rsid w:val="00450DF9"/>
    <w:rsid w:val="00452D53"/>
    <w:rsid w:val="004543B2"/>
    <w:rsid w:val="00456131"/>
    <w:rsid w:val="004604F4"/>
    <w:rsid w:val="004606AE"/>
    <w:rsid w:val="00463B89"/>
    <w:rsid w:val="00467834"/>
    <w:rsid w:val="004679D9"/>
    <w:rsid w:val="00471E4A"/>
    <w:rsid w:val="00476825"/>
    <w:rsid w:val="00483D00"/>
    <w:rsid w:val="00484CB8"/>
    <w:rsid w:val="00490DE5"/>
    <w:rsid w:val="00493F94"/>
    <w:rsid w:val="004A0622"/>
    <w:rsid w:val="004A4251"/>
    <w:rsid w:val="004A4810"/>
    <w:rsid w:val="004B3528"/>
    <w:rsid w:val="004B3AE5"/>
    <w:rsid w:val="004C0B7F"/>
    <w:rsid w:val="004D1F0C"/>
    <w:rsid w:val="004D4E9D"/>
    <w:rsid w:val="004D7457"/>
    <w:rsid w:val="004E0934"/>
    <w:rsid w:val="004E7D48"/>
    <w:rsid w:val="004F036B"/>
    <w:rsid w:val="004F3DB8"/>
    <w:rsid w:val="004F6068"/>
    <w:rsid w:val="004F6840"/>
    <w:rsid w:val="00500D86"/>
    <w:rsid w:val="00501B1F"/>
    <w:rsid w:val="005025A0"/>
    <w:rsid w:val="0050707C"/>
    <w:rsid w:val="00511D7D"/>
    <w:rsid w:val="005201ED"/>
    <w:rsid w:val="00530EB5"/>
    <w:rsid w:val="00536741"/>
    <w:rsid w:val="00540697"/>
    <w:rsid w:val="005407B2"/>
    <w:rsid w:val="005429F1"/>
    <w:rsid w:val="00542C6B"/>
    <w:rsid w:val="00550941"/>
    <w:rsid w:val="00551D7C"/>
    <w:rsid w:val="00551E2D"/>
    <w:rsid w:val="005532EE"/>
    <w:rsid w:val="005545ED"/>
    <w:rsid w:val="005611B6"/>
    <w:rsid w:val="00564EFD"/>
    <w:rsid w:val="00577CEC"/>
    <w:rsid w:val="0058224C"/>
    <w:rsid w:val="00587C0A"/>
    <w:rsid w:val="00593284"/>
    <w:rsid w:val="00596859"/>
    <w:rsid w:val="005A00FF"/>
    <w:rsid w:val="005A11A4"/>
    <w:rsid w:val="005A266A"/>
    <w:rsid w:val="005A4FDA"/>
    <w:rsid w:val="005B1708"/>
    <w:rsid w:val="005B7792"/>
    <w:rsid w:val="005C783F"/>
    <w:rsid w:val="005D2EFC"/>
    <w:rsid w:val="005D6774"/>
    <w:rsid w:val="005E7773"/>
    <w:rsid w:val="005F23B1"/>
    <w:rsid w:val="00600A3E"/>
    <w:rsid w:val="00602E8F"/>
    <w:rsid w:val="0061424D"/>
    <w:rsid w:val="00615DC1"/>
    <w:rsid w:val="006212C4"/>
    <w:rsid w:val="00622516"/>
    <w:rsid w:val="00626667"/>
    <w:rsid w:val="006330F3"/>
    <w:rsid w:val="00640A38"/>
    <w:rsid w:val="00640ADF"/>
    <w:rsid w:val="0064600E"/>
    <w:rsid w:val="0065064D"/>
    <w:rsid w:val="00662A4F"/>
    <w:rsid w:val="00663614"/>
    <w:rsid w:val="00664A29"/>
    <w:rsid w:val="00672E7A"/>
    <w:rsid w:val="00676424"/>
    <w:rsid w:val="00690AAA"/>
    <w:rsid w:val="00696696"/>
    <w:rsid w:val="00697326"/>
    <w:rsid w:val="006A034D"/>
    <w:rsid w:val="006A0F9C"/>
    <w:rsid w:val="006A0FA9"/>
    <w:rsid w:val="006B27C8"/>
    <w:rsid w:val="006C1846"/>
    <w:rsid w:val="006C1CED"/>
    <w:rsid w:val="006C1F35"/>
    <w:rsid w:val="006C247F"/>
    <w:rsid w:val="006D2612"/>
    <w:rsid w:val="006D6997"/>
    <w:rsid w:val="006E0C86"/>
    <w:rsid w:val="006E0E6A"/>
    <w:rsid w:val="006E605D"/>
    <w:rsid w:val="006E63D8"/>
    <w:rsid w:val="006F4D82"/>
    <w:rsid w:val="006F5B82"/>
    <w:rsid w:val="006F7717"/>
    <w:rsid w:val="007015A1"/>
    <w:rsid w:val="007046A6"/>
    <w:rsid w:val="007073A7"/>
    <w:rsid w:val="00710E08"/>
    <w:rsid w:val="00713417"/>
    <w:rsid w:val="007211D1"/>
    <w:rsid w:val="00723474"/>
    <w:rsid w:val="00725BD9"/>
    <w:rsid w:val="00726365"/>
    <w:rsid w:val="00727E22"/>
    <w:rsid w:val="0073152A"/>
    <w:rsid w:val="00740AA1"/>
    <w:rsid w:val="0074277D"/>
    <w:rsid w:val="0074280A"/>
    <w:rsid w:val="00744408"/>
    <w:rsid w:val="00752468"/>
    <w:rsid w:val="00755180"/>
    <w:rsid w:val="0075585E"/>
    <w:rsid w:val="007570B8"/>
    <w:rsid w:val="00766357"/>
    <w:rsid w:val="00766371"/>
    <w:rsid w:val="007663BE"/>
    <w:rsid w:val="007734B8"/>
    <w:rsid w:val="00780964"/>
    <w:rsid w:val="00781ABF"/>
    <w:rsid w:val="00785277"/>
    <w:rsid w:val="0078697F"/>
    <w:rsid w:val="00787CD3"/>
    <w:rsid w:val="00791AF8"/>
    <w:rsid w:val="00791FA5"/>
    <w:rsid w:val="007A5A5A"/>
    <w:rsid w:val="007B582E"/>
    <w:rsid w:val="007B5973"/>
    <w:rsid w:val="007B59AE"/>
    <w:rsid w:val="007C6B87"/>
    <w:rsid w:val="007D0130"/>
    <w:rsid w:val="007D4BF2"/>
    <w:rsid w:val="007D4E47"/>
    <w:rsid w:val="007E4430"/>
    <w:rsid w:val="007E534B"/>
    <w:rsid w:val="007E6126"/>
    <w:rsid w:val="007E646C"/>
    <w:rsid w:val="00801683"/>
    <w:rsid w:val="00803C73"/>
    <w:rsid w:val="00806503"/>
    <w:rsid w:val="00806CC8"/>
    <w:rsid w:val="00811EE8"/>
    <w:rsid w:val="00817EC0"/>
    <w:rsid w:val="0082419D"/>
    <w:rsid w:val="00826970"/>
    <w:rsid w:val="00835B81"/>
    <w:rsid w:val="00836E5F"/>
    <w:rsid w:val="0084046A"/>
    <w:rsid w:val="00842071"/>
    <w:rsid w:val="0084214A"/>
    <w:rsid w:val="00843B83"/>
    <w:rsid w:val="00845DEE"/>
    <w:rsid w:val="008503AC"/>
    <w:rsid w:val="00851C75"/>
    <w:rsid w:val="00857B60"/>
    <w:rsid w:val="00863E24"/>
    <w:rsid w:val="00864779"/>
    <w:rsid w:val="00864C33"/>
    <w:rsid w:val="00864E8B"/>
    <w:rsid w:val="00871E34"/>
    <w:rsid w:val="008737D4"/>
    <w:rsid w:val="00873B32"/>
    <w:rsid w:val="008776DD"/>
    <w:rsid w:val="008821DB"/>
    <w:rsid w:val="00896C0F"/>
    <w:rsid w:val="008A789C"/>
    <w:rsid w:val="008A7EF7"/>
    <w:rsid w:val="008B138B"/>
    <w:rsid w:val="008B49FF"/>
    <w:rsid w:val="008C6102"/>
    <w:rsid w:val="008C702D"/>
    <w:rsid w:val="008D4AEE"/>
    <w:rsid w:val="008D617B"/>
    <w:rsid w:val="008D726A"/>
    <w:rsid w:val="008E2C8B"/>
    <w:rsid w:val="008E41D7"/>
    <w:rsid w:val="008E5D53"/>
    <w:rsid w:val="008E5EA3"/>
    <w:rsid w:val="008F03FA"/>
    <w:rsid w:val="008F2A00"/>
    <w:rsid w:val="008F30EE"/>
    <w:rsid w:val="008F6CAE"/>
    <w:rsid w:val="008F7FFA"/>
    <w:rsid w:val="0090668E"/>
    <w:rsid w:val="00910360"/>
    <w:rsid w:val="00920BC3"/>
    <w:rsid w:val="009219C7"/>
    <w:rsid w:val="00922629"/>
    <w:rsid w:val="009256DC"/>
    <w:rsid w:val="009261C1"/>
    <w:rsid w:val="00933792"/>
    <w:rsid w:val="0093782B"/>
    <w:rsid w:val="00940830"/>
    <w:rsid w:val="0095044B"/>
    <w:rsid w:val="00954789"/>
    <w:rsid w:val="00954B35"/>
    <w:rsid w:val="009559FD"/>
    <w:rsid w:val="0096607D"/>
    <w:rsid w:val="00976BB4"/>
    <w:rsid w:val="009844E8"/>
    <w:rsid w:val="009845D6"/>
    <w:rsid w:val="00985CDD"/>
    <w:rsid w:val="00991A78"/>
    <w:rsid w:val="009A1FCE"/>
    <w:rsid w:val="009A3C50"/>
    <w:rsid w:val="009B03BA"/>
    <w:rsid w:val="009B1519"/>
    <w:rsid w:val="009B2969"/>
    <w:rsid w:val="009C5A6C"/>
    <w:rsid w:val="009D039F"/>
    <w:rsid w:val="009D53FD"/>
    <w:rsid w:val="009D6EBB"/>
    <w:rsid w:val="009E0FC5"/>
    <w:rsid w:val="009E2EC8"/>
    <w:rsid w:val="009E7B8A"/>
    <w:rsid w:val="009E7D49"/>
    <w:rsid w:val="009F6792"/>
    <w:rsid w:val="009F7F3B"/>
    <w:rsid w:val="00A06384"/>
    <w:rsid w:val="00A10BA3"/>
    <w:rsid w:val="00A11D32"/>
    <w:rsid w:val="00A12222"/>
    <w:rsid w:val="00A126F3"/>
    <w:rsid w:val="00A174C9"/>
    <w:rsid w:val="00A17F67"/>
    <w:rsid w:val="00A20857"/>
    <w:rsid w:val="00A30733"/>
    <w:rsid w:val="00A309E9"/>
    <w:rsid w:val="00A3379F"/>
    <w:rsid w:val="00A34E81"/>
    <w:rsid w:val="00A35D91"/>
    <w:rsid w:val="00A4177F"/>
    <w:rsid w:val="00A41DB0"/>
    <w:rsid w:val="00A41F93"/>
    <w:rsid w:val="00A435A4"/>
    <w:rsid w:val="00A45408"/>
    <w:rsid w:val="00A473E2"/>
    <w:rsid w:val="00A61065"/>
    <w:rsid w:val="00A8439D"/>
    <w:rsid w:val="00A84716"/>
    <w:rsid w:val="00A866A2"/>
    <w:rsid w:val="00A91CA0"/>
    <w:rsid w:val="00A92B9A"/>
    <w:rsid w:val="00A93800"/>
    <w:rsid w:val="00AA259A"/>
    <w:rsid w:val="00AA294A"/>
    <w:rsid w:val="00AA5EC2"/>
    <w:rsid w:val="00AA7A58"/>
    <w:rsid w:val="00AB1D6B"/>
    <w:rsid w:val="00AB29A6"/>
    <w:rsid w:val="00AB3DFC"/>
    <w:rsid w:val="00AB555E"/>
    <w:rsid w:val="00AC42BC"/>
    <w:rsid w:val="00AC7B95"/>
    <w:rsid w:val="00AD32B2"/>
    <w:rsid w:val="00AD6CEA"/>
    <w:rsid w:val="00AE2610"/>
    <w:rsid w:val="00AE4062"/>
    <w:rsid w:val="00AE7B77"/>
    <w:rsid w:val="00AF3295"/>
    <w:rsid w:val="00B03399"/>
    <w:rsid w:val="00B0345E"/>
    <w:rsid w:val="00B10D4D"/>
    <w:rsid w:val="00B1135A"/>
    <w:rsid w:val="00B1181C"/>
    <w:rsid w:val="00B11E81"/>
    <w:rsid w:val="00B138DF"/>
    <w:rsid w:val="00B22836"/>
    <w:rsid w:val="00B23513"/>
    <w:rsid w:val="00B2575D"/>
    <w:rsid w:val="00B25942"/>
    <w:rsid w:val="00B27DD5"/>
    <w:rsid w:val="00B408A5"/>
    <w:rsid w:val="00B409B6"/>
    <w:rsid w:val="00B43E55"/>
    <w:rsid w:val="00B44493"/>
    <w:rsid w:val="00B51D99"/>
    <w:rsid w:val="00B54D8C"/>
    <w:rsid w:val="00B552CE"/>
    <w:rsid w:val="00B601B5"/>
    <w:rsid w:val="00B70628"/>
    <w:rsid w:val="00B74614"/>
    <w:rsid w:val="00B75775"/>
    <w:rsid w:val="00B76E35"/>
    <w:rsid w:val="00B80026"/>
    <w:rsid w:val="00B85A5D"/>
    <w:rsid w:val="00B949CD"/>
    <w:rsid w:val="00B94D7D"/>
    <w:rsid w:val="00B96FD1"/>
    <w:rsid w:val="00BA0647"/>
    <w:rsid w:val="00BA1ACC"/>
    <w:rsid w:val="00BA253F"/>
    <w:rsid w:val="00BA6E89"/>
    <w:rsid w:val="00BA72F5"/>
    <w:rsid w:val="00BB0E2C"/>
    <w:rsid w:val="00BB150B"/>
    <w:rsid w:val="00BB2CD1"/>
    <w:rsid w:val="00BB6F72"/>
    <w:rsid w:val="00BC54BC"/>
    <w:rsid w:val="00BC6E6F"/>
    <w:rsid w:val="00BD29CE"/>
    <w:rsid w:val="00BD318B"/>
    <w:rsid w:val="00BD5C04"/>
    <w:rsid w:val="00BD5EC1"/>
    <w:rsid w:val="00BE0104"/>
    <w:rsid w:val="00BE08C1"/>
    <w:rsid w:val="00BE1506"/>
    <w:rsid w:val="00BE5FD1"/>
    <w:rsid w:val="00BF0643"/>
    <w:rsid w:val="00BF12B3"/>
    <w:rsid w:val="00BF260B"/>
    <w:rsid w:val="00BF4085"/>
    <w:rsid w:val="00C03AB9"/>
    <w:rsid w:val="00C041B9"/>
    <w:rsid w:val="00C15515"/>
    <w:rsid w:val="00C15BA0"/>
    <w:rsid w:val="00C17D37"/>
    <w:rsid w:val="00C22EC1"/>
    <w:rsid w:val="00C23977"/>
    <w:rsid w:val="00C35ADD"/>
    <w:rsid w:val="00C3691C"/>
    <w:rsid w:val="00C37871"/>
    <w:rsid w:val="00C45A68"/>
    <w:rsid w:val="00C4733B"/>
    <w:rsid w:val="00C47604"/>
    <w:rsid w:val="00C4765A"/>
    <w:rsid w:val="00C51D1B"/>
    <w:rsid w:val="00C55F94"/>
    <w:rsid w:val="00C67916"/>
    <w:rsid w:val="00C74BFD"/>
    <w:rsid w:val="00C77860"/>
    <w:rsid w:val="00C90385"/>
    <w:rsid w:val="00C97248"/>
    <w:rsid w:val="00C9776B"/>
    <w:rsid w:val="00CA1752"/>
    <w:rsid w:val="00CA6C7B"/>
    <w:rsid w:val="00CB1E69"/>
    <w:rsid w:val="00CB4C6B"/>
    <w:rsid w:val="00CC0DFA"/>
    <w:rsid w:val="00CC1FA7"/>
    <w:rsid w:val="00CC31DC"/>
    <w:rsid w:val="00CC3B06"/>
    <w:rsid w:val="00CC5828"/>
    <w:rsid w:val="00CC6CAC"/>
    <w:rsid w:val="00CD2C4D"/>
    <w:rsid w:val="00CE01EA"/>
    <w:rsid w:val="00CE0479"/>
    <w:rsid w:val="00CE356C"/>
    <w:rsid w:val="00CE4C33"/>
    <w:rsid w:val="00CE7BF9"/>
    <w:rsid w:val="00CF508A"/>
    <w:rsid w:val="00CF59C7"/>
    <w:rsid w:val="00CF5B36"/>
    <w:rsid w:val="00D01D23"/>
    <w:rsid w:val="00D063CE"/>
    <w:rsid w:val="00D07B33"/>
    <w:rsid w:val="00D12608"/>
    <w:rsid w:val="00D16D1D"/>
    <w:rsid w:val="00D21952"/>
    <w:rsid w:val="00D2513B"/>
    <w:rsid w:val="00D2530D"/>
    <w:rsid w:val="00D27561"/>
    <w:rsid w:val="00D2780E"/>
    <w:rsid w:val="00D35244"/>
    <w:rsid w:val="00D35334"/>
    <w:rsid w:val="00D356DD"/>
    <w:rsid w:val="00D42219"/>
    <w:rsid w:val="00D478D6"/>
    <w:rsid w:val="00D53B38"/>
    <w:rsid w:val="00D54BB8"/>
    <w:rsid w:val="00D56342"/>
    <w:rsid w:val="00D618B7"/>
    <w:rsid w:val="00D66F5E"/>
    <w:rsid w:val="00D67CD3"/>
    <w:rsid w:val="00D700D0"/>
    <w:rsid w:val="00D719B7"/>
    <w:rsid w:val="00D72058"/>
    <w:rsid w:val="00D72F58"/>
    <w:rsid w:val="00D72F7D"/>
    <w:rsid w:val="00D73359"/>
    <w:rsid w:val="00D80E54"/>
    <w:rsid w:val="00D865DC"/>
    <w:rsid w:val="00D91FA6"/>
    <w:rsid w:val="00D92F26"/>
    <w:rsid w:val="00DA3E2D"/>
    <w:rsid w:val="00DA669D"/>
    <w:rsid w:val="00DC5C22"/>
    <w:rsid w:val="00DC6760"/>
    <w:rsid w:val="00DD577B"/>
    <w:rsid w:val="00DE1ABF"/>
    <w:rsid w:val="00DE4DE0"/>
    <w:rsid w:val="00DE7E96"/>
    <w:rsid w:val="00DF5578"/>
    <w:rsid w:val="00E009D2"/>
    <w:rsid w:val="00E02062"/>
    <w:rsid w:val="00E04076"/>
    <w:rsid w:val="00E0514F"/>
    <w:rsid w:val="00E0781E"/>
    <w:rsid w:val="00E16F77"/>
    <w:rsid w:val="00E17076"/>
    <w:rsid w:val="00E21F75"/>
    <w:rsid w:val="00E23382"/>
    <w:rsid w:val="00E4403C"/>
    <w:rsid w:val="00E45468"/>
    <w:rsid w:val="00E4693E"/>
    <w:rsid w:val="00E47B44"/>
    <w:rsid w:val="00E5053F"/>
    <w:rsid w:val="00E5127D"/>
    <w:rsid w:val="00E534B9"/>
    <w:rsid w:val="00E639FF"/>
    <w:rsid w:val="00E70617"/>
    <w:rsid w:val="00E73F29"/>
    <w:rsid w:val="00E7559C"/>
    <w:rsid w:val="00E81931"/>
    <w:rsid w:val="00E85190"/>
    <w:rsid w:val="00E86792"/>
    <w:rsid w:val="00E91BFB"/>
    <w:rsid w:val="00E91FF9"/>
    <w:rsid w:val="00E934B6"/>
    <w:rsid w:val="00E96286"/>
    <w:rsid w:val="00EA40C0"/>
    <w:rsid w:val="00EA5DDD"/>
    <w:rsid w:val="00EB25C5"/>
    <w:rsid w:val="00EB4FE4"/>
    <w:rsid w:val="00EC6041"/>
    <w:rsid w:val="00EC7F00"/>
    <w:rsid w:val="00ED0F24"/>
    <w:rsid w:val="00ED1808"/>
    <w:rsid w:val="00ED3A73"/>
    <w:rsid w:val="00ED5CBC"/>
    <w:rsid w:val="00ED6BDC"/>
    <w:rsid w:val="00ED7044"/>
    <w:rsid w:val="00EE1A16"/>
    <w:rsid w:val="00EF4506"/>
    <w:rsid w:val="00F02105"/>
    <w:rsid w:val="00F0313C"/>
    <w:rsid w:val="00F053CD"/>
    <w:rsid w:val="00F055CF"/>
    <w:rsid w:val="00F05863"/>
    <w:rsid w:val="00F05EAE"/>
    <w:rsid w:val="00F06D9B"/>
    <w:rsid w:val="00F12835"/>
    <w:rsid w:val="00F20625"/>
    <w:rsid w:val="00F21685"/>
    <w:rsid w:val="00F24900"/>
    <w:rsid w:val="00F2568E"/>
    <w:rsid w:val="00F30700"/>
    <w:rsid w:val="00F32FF6"/>
    <w:rsid w:val="00F335A6"/>
    <w:rsid w:val="00F34FEF"/>
    <w:rsid w:val="00F35BD4"/>
    <w:rsid w:val="00F369E7"/>
    <w:rsid w:val="00F36BA2"/>
    <w:rsid w:val="00F40137"/>
    <w:rsid w:val="00F41062"/>
    <w:rsid w:val="00F42AD6"/>
    <w:rsid w:val="00F42C83"/>
    <w:rsid w:val="00F45E2C"/>
    <w:rsid w:val="00F525FE"/>
    <w:rsid w:val="00F53CEC"/>
    <w:rsid w:val="00F60BE2"/>
    <w:rsid w:val="00F617B2"/>
    <w:rsid w:val="00F67BC2"/>
    <w:rsid w:val="00F85C67"/>
    <w:rsid w:val="00F85E4C"/>
    <w:rsid w:val="00F92827"/>
    <w:rsid w:val="00F94767"/>
    <w:rsid w:val="00F95555"/>
    <w:rsid w:val="00F95877"/>
    <w:rsid w:val="00FA0861"/>
    <w:rsid w:val="00FA2647"/>
    <w:rsid w:val="00FB0EC3"/>
    <w:rsid w:val="00FB64E2"/>
    <w:rsid w:val="00FB71CE"/>
    <w:rsid w:val="00FB7951"/>
    <w:rsid w:val="00FC768F"/>
    <w:rsid w:val="00FC769C"/>
    <w:rsid w:val="00FD264E"/>
    <w:rsid w:val="00FD298C"/>
    <w:rsid w:val="00FD2C29"/>
    <w:rsid w:val="00FE7691"/>
    <w:rsid w:val="00FF2535"/>
    <w:rsid w:val="00FF4DD2"/>
    <w:rsid w:val="00FF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5570D6F-0B6D-49C9-BF6B-157D0819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4760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C4760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標題 1 字元"/>
    <w:link w:val="1"/>
    <w:rsid w:val="00C47604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C3188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C47604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報告名稱 字元"/>
    <w:link w:val="ab"/>
    <w:rsid w:val="00C47604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200">
    <w:name w:val="表格內文(20行高) 字元"/>
    <w:basedOn w:val="143"/>
    <w:link w:val="20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C47604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C47604"/>
    <w:rPr>
      <w:color w:val="0000FF"/>
      <w:u w:val="single"/>
    </w:rPr>
  </w:style>
  <w:style w:type="paragraph" w:styleId="af0">
    <w:name w:val="header"/>
    <w:basedOn w:val="a"/>
    <w:link w:val="af1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C47604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C47604"/>
    <w:rPr>
      <w:rFonts w:ascii="標楷體" w:eastAsia="標楷體"/>
      <w:snapToGrid w:val="0"/>
      <w:kern w:val="2"/>
    </w:rPr>
  </w:style>
  <w:style w:type="character" w:styleId="af4">
    <w:name w:val="page number"/>
    <w:basedOn w:val="a0"/>
    <w:rsid w:val="00C47604"/>
  </w:style>
  <w:style w:type="paragraph" w:styleId="af5">
    <w:name w:val="Balloon Text"/>
    <w:basedOn w:val="a"/>
    <w:link w:val="af6"/>
    <w:semiHidden/>
    <w:rsid w:val="00C47604"/>
    <w:rPr>
      <w:rFonts w:ascii="Arial" w:eastAsia="新細明體" w:hAnsi="Arial"/>
      <w:sz w:val="18"/>
      <w:szCs w:val="18"/>
    </w:rPr>
  </w:style>
  <w:style w:type="character" w:customStyle="1" w:styleId="af6">
    <w:name w:val="註解方塊文字 字元"/>
    <w:link w:val="af5"/>
    <w:semiHidden/>
    <w:rsid w:val="00C47604"/>
    <w:rPr>
      <w:rFonts w:ascii="Arial" w:hAnsi="Arial"/>
      <w:snapToGrid w:val="0"/>
      <w:kern w:val="2"/>
      <w:sz w:val="18"/>
      <w:szCs w:val="18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rsid w:val="00C47604"/>
    <w:rPr>
      <w:vertAlign w:val="superscript"/>
    </w:rPr>
  </w:style>
  <w:style w:type="character" w:styleId="af8">
    <w:name w:val="Strong"/>
    <w:qFormat/>
    <w:rsid w:val="00C47604"/>
    <w:rPr>
      <w:b/>
      <w:bCs/>
    </w:rPr>
  </w:style>
  <w:style w:type="character" w:customStyle="1" w:styleId="12">
    <w:name w:val="(一)(二)(三) 字元1"/>
    <w:rsid w:val="00C4760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 字元 字元5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rsid w:val="00C476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C47604"/>
    <w:rPr>
      <w:rFonts w:ascii="細明體" w:eastAsia="細明體" w:hAnsi="細明體" w:cs="細明體"/>
      <w:color w:val="000000"/>
      <w:sz w:val="24"/>
      <w:szCs w:val="24"/>
    </w:rPr>
  </w:style>
  <w:style w:type="paragraph" w:styleId="af9">
    <w:name w:val="footnote text"/>
    <w:basedOn w:val="a"/>
    <w:link w:val="afa"/>
    <w:uiPriority w:val="99"/>
    <w:rsid w:val="00C47604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C47604"/>
    <w:rPr>
      <w:rFonts w:ascii="標楷體" w:eastAsia="標楷體"/>
      <w:snapToGrid w:val="0"/>
      <w:kern w:val="2"/>
    </w:rPr>
  </w:style>
  <w:style w:type="table" w:styleId="afb">
    <w:name w:val="Table Grid"/>
    <w:basedOn w:val="a1"/>
    <w:rsid w:val="00C4760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4760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4">
    <w:name w:val=" 字元 字元4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C47604"/>
    <w:rPr>
      <w:rFonts w:ascii="標楷體" w:eastAsia="標楷體"/>
      <w:snapToGrid w:val="0"/>
      <w:kern w:val="2"/>
      <w:sz w:val="28"/>
      <w:szCs w:val="28"/>
    </w:rPr>
  </w:style>
  <w:style w:type="paragraph" w:customStyle="1" w:styleId="13">
    <w:name w:val="樣式1"/>
    <w:basedOn w:val="afc"/>
    <w:rsid w:val="00C47604"/>
    <w:pPr>
      <w:adjustRightInd w:val="0"/>
      <w:spacing w:line="440" w:lineRule="atLeast"/>
      <w:ind w:leftChars="0" w:left="1320" w:firstLineChars="0" w:hanging="132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paragraph" w:styleId="afc">
    <w:name w:val="Plain Text"/>
    <w:basedOn w:val="a"/>
    <w:link w:val="afd"/>
    <w:rsid w:val="00C47604"/>
    <w:rPr>
      <w:rFonts w:ascii="細明體" w:eastAsia="細明體" w:hAnsi="Courier New" w:cs="Courier New"/>
      <w:sz w:val="24"/>
      <w:szCs w:val="24"/>
    </w:rPr>
  </w:style>
  <w:style w:type="character" w:customStyle="1" w:styleId="afd">
    <w:name w:val="純文字 字元"/>
    <w:link w:val="afc"/>
    <w:rsid w:val="00C4760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customStyle="1" w:styleId="23">
    <w:name w:val="樣式2"/>
    <w:basedOn w:val="afc"/>
    <w:rsid w:val="00C47604"/>
    <w:pPr>
      <w:adjustRightInd w:val="0"/>
      <w:spacing w:line="440" w:lineRule="atLeast"/>
      <w:ind w:leftChars="0" w:left="1800" w:firstLineChars="0" w:hanging="50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character" w:styleId="afe">
    <w:name w:val="annotation reference"/>
    <w:rsid w:val="00C47604"/>
    <w:rPr>
      <w:sz w:val="18"/>
      <w:szCs w:val="18"/>
    </w:rPr>
  </w:style>
  <w:style w:type="paragraph" w:styleId="aff">
    <w:name w:val="annotation text"/>
    <w:basedOn w:val="a"/>
    <w:link w:val="aff0"/>
    <w:rsid w:val="00C47604"/>
    <w:pPr>
      <w:jc w:val="left"/>
    </w:pPr>
  </w:style>
  <w:style w:type="character" w:customStyle="1" w:styleId="aff0">
    <w:name w:val="註解文字 字元"/>
    <w:link w:val="aff"/>
    <w:rsid w:val="00C47604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47604"/>
    <w:rPr>
      <w:b/>
      <w:bCs/>
    </w:rPr>
  </w:style>
  <w:style w:type="character" w:customStyle="1" w:styleId="aff2">
    <w:name w:val="註解主旨 字元"/>
    <w:link w:val="aff1"/>
    <w:rsid w:val="00C47604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3">
    <w:name w:val="List Paragraph"/>
    <w:basedOn w:val="a"/>
    <w:uiPriority w:val="34"/>
    <w:qFormat/>
    <w:rsid w:val="00C47604"/>
    <w:pPr>
      <w:ind w:left="480"/>
    </w:pPr>
  </w:style>
  <w:style w:type="paragraph" w:customStyle="1" w:styleId="Default">
    <w:name w:val="Default"/>
    <w:rsid w:val="00C4760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4">
    <w:name w:val="Date"/>
    <w:basedOn w:val="a"/>
    <w:next w:val="a"/>
    <w:link w:val="aff5"/>
    <w:rsid w:val="00E5127D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E5127D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1"/>
    <w:rsid w:val="00452D53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452D53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b"/>
    <w:uiPriority w:val="39"/>
    <w:rsid w:val="001C505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Salutation"/>
    <w:basedOn w:val="a"/>
    <w:next w:val="a"/>
    <w:link w:val="aff7"/>
    <w:uiPriority w:val="99"/>
    <w:unhideWhenUsed/>
    <w:rsid w:val="00C041B9"/>
    <w:rPr>
      <w:snapToGrid/>
    </w:rPr>
  </w:style>
  <w:style w:type="character" w:customStyle="1" w:styleId="aff7">
    <w:name w:val="問候 字元"/>
    <w:link w:val="aff6"/>
    <w:uiPriority w:val="99"/>
    <w:rsid w:val="00C041B9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C041B9"/>
    <w:pPr>
      <w:ind w:leftChars="1800" w:left="100"/>
    </w:pPr>
    <w:rPr>
      <w:snapToGrid/>
    </w:rPr>
  </w:style>
  <w:style w:type="character" w:customStyle="1" w:styleId="aff9">
    <w:name w:val="結語 字元"/>
    <w:link w:val="aff8"/>
    <w:uiPriority w:val="99"/>
    <w:rsid w:val="00C041B9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E1794-09EF-47F2-86D0-3B2CC9662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</Pages>
  <Words>467</Words>
  <Characters>2666</Characters>
  <Application>Microsoft Office Word</Application>
  <DocSecurity>0</DocSecurity>
  <Lines>22</Lines>
  <Paragraphs>6</Paragraphs>
  <ScaleCrop>false</ScaleCrop>
  <Company>HOME</Company>
  <LinksUpToDate>false</LinksUpToDate>
  <CharactersWithSpaces>3127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_Toc192696117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_Toc192696116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_Toc192696115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2025-04-17T02:49:00Z</cp:lastPrinted>
  <dcterms:created xsi:type="dcterms:W3CDTF">2025-04-24T06:48:00Z</dcterms:created>
  <dcterms:modified xsi:type="dcterms:W3CDTF">2025-04-24T06:48:00Z</dcterms:modified>
</cp:coreProperties>
</file>