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49C509" w14:textId="6CFAE9E3" w:rsidR="00064D29" w:rsidRPr="00291E30" w:rsidRDefault="00064D29">
      <w:pPr>
        <w:pStyle w:val="title"/>
        <w:rPr>
          <w:position w:val="20"/>
        </w:rPr>
      </w:pPr>
      <w:bookmarkStart w:id="0" w:name="發文機關"/>
      <w:bookmarkEnd w:id="0"/>
      <w:r w:rsidRPr="00291E30">
        <w:rPr>
          <w:rFonts w:hint="eastAsia"/>
          <w:position w:val="20"/>
        </w:rPr>
        <w:t>立法院</w:t>
      </w:r>
      <w:bookmarkStart w:id="1" w:name="單位名稱"/>
      <w:bookmarkEnd w:id="1"/>
      <w:r w:rsidR="001802F8" w:rsidRPr="00291E30">
        <w:rPr>
          <w:rFonts w:hint="eastAsia"/>
          <w:position w:val="20"/>
        </w:rPr>
        <w:t>財政委員會</w:t>
      </w:r>
      <w:r w:rsidRPr="00291E30">
        <w:rPr>
          <w:rFonts w:hint="eastAsia"/>
          <w:position w:val="20"/>
        </w:rPr>
        <w:t xml:space="preserve">　開會通知單</w:t>
      </w:r>
    </w:p>
    <w:p w14:paraId="3818D5DE" w14:textId="77777777" w:rsidR="00064D29" w:rsidRPr="00291E30" w:rsidRDefault="00C17951">
      <w:pPr>
        <w:pStyle w:val="titlespace"/>
      </w:pPr>
      <w:r w:rsidRPr="00291E30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0A13B75A" wp14:editId="316DA9D3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B060100" w14:textId="77777777"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86332A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5" w:name="發文地址"/>
                      <w:bookmarkEnd w:id="15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2BD17932" w14:textId="77777777" w:rsidR="00064D29" w:rsidRPr="00291E30" w:rsidRDefault="00064D29">
      <w:pPr>
        <w:pStyle w:val="space2"/>
      </w:pPr>
    </w:p>
    <w:p w14:paraId="1E233AF3" w14:textId="77777777" w:rsidR="00064D29" w:rsidRPr="00291E30" w:rsidRDefault="00064D29">
      <w:pPr>
        <w:pStyle w:val="space2"/>
      </w:pPr>
    </w:p>
    <w:p w14:paraId="48993034" w14:textId="77777777" w:rsidR="00524353" w:rsidRPr="00291E30" w:rsidRDefault="00064D29">
      <w:pPr>
        <w:pStyle w:val="ae"/>
        <w:spacing w:line="360" w:lineRule="exact"/>
      </w:pPr>
      <w:r w:rsidRPr="00291E30">
        <w:rPr>
          <w:rFonts w:hint="eastAsia"/>
        </w:rPr>
        <w:t>受文者：</w:t>
      </w:r>
      <w:bookmarkStart w:id="3" w:name="受文者"/>
      <w:bookmarkEnd w:id="3"/>
      <w:r w:rsidR="00524353" w:rsidRPr="00291E30">
        <w:rPr>
          <w:rFonts w:hint="eastAsia"/>
        </w:rPr>
        <w:t>本會委員</w:t>
      </w:r>
    </w:p>
    <w:p w14:paraId="37DB1003" w14:textId="77777777" w:rsidR="00064D29" w:rsidRPr="00291E30" w:rsidRDefault="00064D29">
      <w:pPr>
        <w:pStyle w:val="space"/>
      </w:pPr>
    </w:p>
    <w:p w14:paraId="6A0203C0" w14:textId="489E81D6" w:rsidR="00C936AB" w:rsidRPr="00291E30" w:rsidRDefault="00064D29">
      <w:pPr>
        <w:pStyle w:val="af"/>
        <w:spacing w:line="240" w:lineRule="exact"/>
      </w:pPr>
      <w:r w:rsidRPr="00291E30">
        <w:fldChar w:fldCharType="begin"/>
      </w:r>
      <w:r w:rsidRPr="00291E30">
        <w:instrText xml:space="preserve"> </w:instrText>
      </w:r>
      <w:r w:rsidRPr="00291E30">
        <w:rPr>
          <w:rFonts w:hint="eastAsia"/>
        </w:rPr>
        <w:instrText>MACROBUTTON  DocDispatch 發文日期：</w:instrText>
      </w:r>
      <w:r w:rsidRPr="00291E30">
        <w:fldChar w:fldCharType="end"/>
      </w:r>
      <w:bookmarkStart w:id="4" w:name="發文日期"/>
      <w:bookmarkEnd w:id="4"/>
      <w:r w:rsidR="00DA350F" w:rsidRPr="00291E30">
        <w:t>中華民國</w:t>
      </w:r>
      <w:r w:rsidR="00CF3031" w:rsidRPr="00291E30">
        <w:t>11</w:t>
      </w:r>
      <w:r w:rsidR="00960FC7" w:rsidRPr="00291E30">
        <w:rPr>
          <w:rFonts w:hint="eastAsia"/>
        </w:rPr>
        <w:t>4</w:t>
      </w:r>
      <w:r w:rsidR="00DA350F" w:rsidRPr="00291E30">
        <w:t>年</w:t>
      </w:r>
      <w:r w:rsidR="00960FC7" w:rsidRPr="00291E30">
        <w:rPr>
          <w:rFonts w:hint="eastAsia"/>
        </w:rPr>
        <w:t>5</w:t>
      </w:r>
      <w:r w:rsidR="00DA350F" w:rsidRPr="00291E30">
        <w:t>月</w:t>
      </w:r>
      <w:r w:rsidR="002E7835" w:rsidRPr="00291E30">
        <w:rPr>
          <w:rFonts w:hint="eastAsia"/>
        </w:rPr>
        <w:t>2</w:t>
      </w:r>
      <w:r w:rsidR="00960FC7" w:rsidRPr="00291E30">
        <w:rPr>
          <w:rFonts w:hint="eastAsia"/>
        </w:rPr>
        <w:t>9</w:t>
      </w:r>
      <w:r w:rsidR="00DA350F" w:rsidRPr="00291E30">
        <w:t>日</w:t>
      </w:r>
    </w:p>
    <w:p w14:paraId="6A56D396" w14:textId="7C360E7A" w:rsidR="00064D29" w:rsidRPr="00291E30" w:rsidRDefault="00064D29">
      <w:pPr>
        <w:pStyle w:val="af"/>
        <w:spacing w:line="240" w:lineRule="exact"/>
      </w:pPr>
      <w:r w:rsidRPr="00291E30">
        <w:rPr>
          <w:rFonts w:hint="eastAsia"/>
        </w:rPr>
        <w:t>發文字號：</w:t>
      </w:r>
      <w:bookmarkStart w:id="5" w:name="發文字號"/>
      <w:bookmarkEnd w:id="5"/>
      <w:r w:rsidR="00AB7616">
        <w:rPr>
          <w:rFonts w:hint="eastAsia"/>
        </w:rPr>
        <w:t>台</w:t>
      </w:r>
      <w:proofErr w:type="gramStart"/>
      <w:r w:rsidR="00AB7616">
        <w:rPr>
          <w:rFonts w:hint="eastAsia"/>
        </w:rPr>
        <w:t>立財字</w:t>
      </w:r>
      <w:proofErr w:type="gramEnd"/>
      <w:r w:rsidR="00AB7616">
        <w:rPr>
          <w:rFonts w:hint="eastAsia"/>
        </w:rPr>
        <w:t>第</w:t>
      </w:r>
      <w:r w:rsidR="00AB7616">
        <w:t>1142100612號</w:t>
      </w:r>
    </w:p>
    <w:p w14:paraId="1FFFFE7B" w14:textId="77777777" w:rsidR="00064D29" w:rsidRPr="00291E30" w:rsidRDefault="00064D29">
      <w:pPr>
        <w:pStyle w:val="af"/>
        <w:spacing w:line="240" w:lineRule="exact"/>
      </w:pPr>
      <w:r w:rsidRPr="00291E30">
        <w:fldChar w:fldCharType="begin"/>
      </w:r>
      <w:r w:rsidRPr="00291E30">
        <w:instrText xml:space="preserve"> </w:instrText>
      </w:r>
      <w:r w:rsidRPr="00291E30">
        <w:rPr>
          <w:rFonts w:hint="eastAsia"/>
        </w:rPr>
        <w:instrText>MACROBUTTON  DocSpeed 速別：</w:instrText>
      </w:r>
      <w:r w:rsidRPr="00291E30">
        <w:fldChar w:fldCharType="end"/>
      </w:r>
      <w:bookmarkStart w:id="6" w:name="速別"/>
      <w:bookmarkEnd w:id="6"/>
      <w:r w:rsidR="0090344C" w:rsidRPr="00291E30">
        <w:rPr>
          <w:rFonts w:hint="eastAsia"/>
        </w:rPr>
        <w:t>最速件</w:t>
      </w:r>
    </w:p>
    <w:p w14:paraId="3AD2781F" w14:textId="77777777" w:rsidR="00064D29" w:rsidRPr="00291E30" w:rsidRDefault="00064D29">
      <w:pPr>
        <w:pStyle w:val="af"/>
        <w:spacing w:line="240" w:lineRule="exact"/>
      </w:pPr>
      <w:r w:rsidRPr="00291E30">
        <w:fldChar w:fldCharType="begin"/>
      </w:r>
      <w:r w:rsidRPr="00291E30">
        <w:instrText xml:space="preserve"> </w:instrText>
      </w:r>
      <w:r w:rsidRPr="00291E30">
        <w:rPr>
          <w:rFonts w:hint="eastAsia"/>
        </w:rPr>
        <w:instrText>MACROBUTTON  DocSecurity 密等及解密條件或保密期限：</w:instrText>
      </w:r>
      <w:r w:rsidRPr="00291E30">
        <w:fldChar w:fldCharType="end"/>
      </w:r>
      <w:bookmarkStart w:id="7" w:name="密等及解密條件或保密期限"/>
      <w:bookmarkEnd w:id="7"/>
    </w:p>
    <w:p w14:paraId="37570305" w14:textId="1D0960B6" w:rsidR="00582B10" w:rsidRPr="00291E30" w:rsidRDefault="00064D29">
      <w:pPr>
        <w:pStyle w:val="af"/>
        <w:spacing w:line="240" w:lineRule="exact"/>
      </w:pPr>
      <w:r w:rsidRPr="00291E30">
        <w:rPr>
          <w:rFonts w:hint="eastAsia"/>
        </w:rPr>
        <w:t>附件：</w:t>
      </w:r>
      <w:bookmarkStart w:id="8" w:name="附件"/>
      <w:bookmarkEnd w:id="8"/>
      <w:r w:rsidR="00582B10" w:rsidRPr="00291E30">
        <w:rPr>
          <w:rFonts w:hint="eastAsia"/>
        </w:rPr>
        <w:t>議事日程</w:t>
      </w:r>
      <w:r w:rsidR="00960FC7" w:rsidRPr="00291E30">
        <w:rPr>
          <w:rFonts w:hint="eastAsia"/>
        </w:rPr>
        <w:t>及關係文書各</w:t>
      </w:r>
      <w:r w:rsidR="00582B10" w:rsidRPr="00291E30">
        <w:rPr>
          <w:rFonts w:hint="eastAsia"/>
        </w:rPr>
        <w:t>1份</w:t>
      </w:r>
    </w:p>
    <w:p w14:paraId="201BB4C7" w14:textId="77777777" w:rsidR="00064D29" w:rsidRPr="00291E30" w:rsidRDefault="00064D29">
      <w:pPr>
        <w:pStyle w:val="af"/>
        <w:spacing w:line="240" w:lineRule="exact"/>
      </w:pPr>
    </w:p>
    <w:p w14:paraId="61F30797" w14:textId="184752AE" w:rsidR="00665FB5" w:rsidRPr="00291E30" w:rsidRDefault="00064D29" w:rsidP="007F7228">
      <w:pPr>
        <w:pStyle w:val="af0"/>
        <w:overflowPunct w:val="0"/>
        <w:autoSpaceDE w:val="0"/>
        <w:autoSpaceDN w:val="0"/>
        <w:spacing w:line="400" w:lineRule="exact"/>
        <w:ind w:left="1610" w:hangingChars="503" w:hanging="1610"/>
        <w:jc w:val="both"/>
        <w:rPr>
          <w:rFonts w:hAnsi="標楷體"/>
        </w:rPr>
      </w:pPr>
      <w:r w:rsidRPr="00291E30">
        <w:rPr>
          <w:rFonts w:hAnsi="標楷體" w:hint="eastAsia"/>
        </w:rPr>
        <w:t>開會事由：</w:t>
      </w:r>
      <w:bookmarkStart w:id="9" w:name="開會事由"/>
      <w:bookmarkEnd w:id="9"/>
      <w:r w:rsidR="007D5EF2" w:rsidRPr="00291E30">
        <w:rPr>
          <w:rFonts w:hAnsi="標楷體" w:hint="eastAsia"/>
        </w:rPr>
        <w:t>立法院第</w:t>
      </w:r>
      <w:r w:rsidR="002E7835" w:rsidRPr="00291E30">
        <w:rPr>
          <w:rFonts w:hAnsi="標楷體" w:hint="eastAsia"/>
        </w:rPr>
        <w:t>11</w:t>
      </w:r>
      <w:r w:rsidR="007D5EF2" w:rsidRPr="00291E30">
        <w:rPr>
          <w:rFonts w:hAnsi="標楷體" w:hint="eastAsia"/>
        </w:rPr>
        <w:t>屆第</w:t>
      </w:r>
      <w:r w:rsidR="00960FC7" w:rsidRPr="00291E30">
        <w:rPr>
          <w:rFonts w:hAnsi="標楷體" w:hint="eastAsia"/>
        </w:rPr>
        <w:t>3</w:t>
      </w:r>
      <w:r w:rsidR="007D5EF2" w:rsidRPr="00291E30">
        <w:rPr>
          <w:rFonts w:hAnsi="標楷體" w:hint="eastAsia"/>
        </w:rPr>
        <w:t>會期</w:t>
      </w:r>
      <w:r w:rsidR="00D52402" w:rsidRPr="00291E30">
        <w:rPr>
          <w:rFonts w:hAnsi="標楷體" w:hint="eastAsia"/>
        </w:rPr>
        <w:t>財政委員會第</w:t>
      </w:r>
      <w:r w:rsidR="002E7835" w:rsidRPr="00291E30">
        <w:rPr>
          <w:rFonts w:hAnsi="標楷體" w:hint="eastAsia"/>
        </w:rPr>
        <w:t>1</w:t>
      </w:r>
      <w:r w:rsidR="00960FC7" w:rsidRPr="00291E30">
        <w:rPr>
          <w:rFonts w:hAnsi="標楷體" w:hint="eastAsia"/>
        </w:rPr>
        <w:t>5</w:t>
      </w:r>
      <w:r w:rsidR="00D52402" w:rsidRPr="00291E30">
        <w:rPr>
          <w:rFonts w:hAnsi="標楷體" w:hint="eastAsia"/>
        </w:rPr>
        <w:t>次全體委員會議</w:t>
      </w:r>
    </w:p>
    <w:p w14:paraId="437708C4" w14:textId="2B2E8256" w:rsidR="00C63EDA" w:rsidRPr="00291E30" w:rsidRDefault="00960FC7" w:rsidP="00960FC7">
      <w:pPr>
        <w:pStyle w:val="af0"/>
        <w:numPr>
          <w:ilvl w:val="0"/>
          <w:numId w:val="6"/>
        </w:numPr>
        <w:overflowPunct w:val="0"/>
        <w:spacing w:line="440" w:lineRule="exact"/>
        <w:jc w:val="both"/>
        <w:rPr>
          <w:rFonts w:hAnsi="標楷體"/>
          <w:bCs/>
        </w:rPr>
      </w:pPr>
      <w:r w:rsidRPr="00291E30">
        <w:rPr>
          <w:rFonts w:hAnsi="標楷體" w:hint="eastAsia"/>
          <w:bCs/>
        </w:rPr>
        <w:t>本院台灣民眾黨黨團，有</w:t>
      </w:r>
      <w:proofErr w:type="gramStart"/>
      <w:r w:rsidRPr="00291E30">
        <w:rPr>
          <w:rFonts w:hAnsi="標楷體" w:hint="eastAsia"/>
          <w:bCs/>
        </w:rPr>
        <w:t>鑑</w:t>
      </w:r>
      <w:proofErr w:type="gramEnd"/>
      <w:r w:rsidRPr="00291E30">
        <w:rPr>
          <w:rFonts w:hAnsi="標楷體" w:hint="eastAsia"/>
          <w:bCs/>
        </w:rPr>
        <w:t>於行政院主計總處行文各縣市政府，將中央編列給地方政府的一般性補助款自</w:t>
      </w:r>
      <w:proofErr w:type="gramStart"/>
      <w:r w:rsidRPr="00291E30">
        <w:rPr>
          <w:rFonts w:hAnsi="標楷體" w:hint="eastAsia"/>
          <w:bCs/>
        </w:rPr>
        <w:t>114</w:t>
      </w:r>
      <w:proofErr w:type="gramEnd"/>
      <w:r w:rsidRPr="00291E30">
        <w:rPr>
          <w:rFonts w:hAnsi="標楷體" w:hint="eastAsia"/>
          <w:bCs/>
        </w:rPr>
        <w:t>年度5至12月份分配及撥付數全數改為未分配數，已嚴重違反立法院通案刪減、促進政府資源有效配置之決議精神。中央政府預算編列浮濫，原編列三兆一千億元，立法院通案刪減後仍有二兆九千億餘元之數，為中華民國史上最高之中央政府總預算，本院本於職責審議預算，以督促中央政府增進財務效能、減少不當經濟支出甚至浪費之目的，中央政府不思檢討如何有效節用分配資源，卻意圖</w:t>
      </w:r>
      <w:proofErr w:type="gramStart"/>
      <w:r w:rsidRPr="00291E30">
        <w:rPr>
          <w:rFonts w:hAnsi="標楷體" w:hint="eastAsia"/>
          <w:bCs/>
        </w:rPr>
        <w:t>慷</w:t>
      </w:r>
      <w:proofErr w:type="gramEnd"/>
      <w:r w:rsidRPr="00291E30">
        <w:rPr>
          <w:rFonts w:hAnsi="標楷體" w:hint="eastAsia"/>
          <w:bCs/>
        </w:rPr>
        <w:t>地方政府之</w:t>
      </w:r>
      <w:proofErr w:type="gramStart"/>
      <w:r w:rsidRPr="00291E30">
        <w:rPr>
          <w:rFonts w:hAnsi="標楷體" w:hint="eastAsia"/>
          <w:bCs/>
        </w:rPr>
        <w:t>慨</w:t>
      </w:r>
      <w:proofErr w:type="gramEnd"/>
      <w:r w:rsidRPr="00291E30">
        <w:rPr>
          <w:rFonts w:hAnsi="標楷體" w:hint="eastAsia"/>
          <w:bCs/>
        </w:rPr>
        <w:t>，緊縮一般性補助款補助事項，將直轄市、</w:t>
      </w:r>
      <w:proofErr w:type="gramStart"/>
      <w:r w:rsidRPr="00291E30">
        <w:rPr>
          <w:rFonts w:hAnsi="標楷體" w:hint="eastAsia"/>
          <w:bCs/>
        </w:rPr>
        <w:t>準</w:t>
      </w:r>
      <w:proofErr w:type="gramEnd"/>
      <w:r w:rsidRPr="00291E30">
        <w:rPr>
          <w:rFonts w:hAnsi="標楷體" w:hint="eastAsia"/>
          <w:bCs/>
        </w:rPr>
        <w:t>用直轄市規定之縣及縣（市）基本財政收支差短與定額設算之教育、社會福利及基本設施等改為未分配數，此舉不僅違反原預算刪減提案之意旨，更將嚴重影響地方財政及運作，對地方長期建設造成劇烈衝擊。</w:t>
      </w:r>
      <w:proofErr w:type="gramStart"/>
      <w:r w:rsidRPr="00291E30">
        <w:rPr>
          <w:rFonts w:hAnsi="標楷體" w:hint="eastAsia"/>
          <w:bCs/>
        </w:rPr>
        <w:t>爰</w:t>
      </w:r>
      <w:proofErr w:type="gramEnd"/>
      <w:r w:rsidRPr="00291E30">
        <w:rPr>
          <w:rFonts w:hAnsi="標楷體" w:hint="eastAsia"/>
          <w:bCs/>
        </w:rPr>
        <w:t>建請院會作成決議：「行政院主計總處應依立法院審議中華民國</w:t>
      </w:r>
      <w:proofErr w:type="gramStart"/>
      <w:r w:rsidRPr="00291E30">
        <w:rPr>
          <w:rFonts w:hAnsi="標楷體" w:hint="eastAsia"/>
          <w:bCs/>
        </w:rPr>
        <w:t>114</w:t>
      </w:r>
      <w:proofErr w:type="gramEnd"/>
      <w:r w:rsidRPr="00291E30">
        <w:rPr>
          <w:rFonts w:hAnsi="標楷體" w:hint="eastAsia"/>
          <w:bCs/>
        </w:rPr>
        <w:t>年度中央政府總預算案通案刪減之決議意旨，由中央各機關及所屬編列之預算刪減調整，並立即將一般性補助款足額撥付予地方政府。」請公決案。</w:t>
      </w:r>
      <w:r w:rsidR="009D481D" w:rsidRPr="00291E30">
        <w:rPr>
          <w:rFonts w:hAnsi="標楷體" w:hint="eastAsia"/>
          <w:b/>
        </w:rPr>
        <w:t>【本案如經院會復議，則不予審查】</w:t>
      </w:r>
    </w:p>
    <w:p w14:paraId="53D87B01" w14:textId="5C62C94F" w:rsidR="00960FC7" w:rsidRPr="00291E30" w:rsidRDefault="00960FC7" w:rsidP="00960FC7">
      <w:pPr>
        <w:pStyle w:val="af0"/>
        <w:numPr>
          <w:ilvl w:val="0"/>
          <w:numId w:val="6"/>
        </w:numPr>
        <w:overflowPunct w:val="0"/>
        <w:spacing w:line="440" w:lineRule="exact"/>
        <w:jc w:val="both"/>
        <w:rPr>
          <w:rFonts w:hAnsi="標楷體"/>
          <w:bCs/>
        </w:rPr>
      </w:pPr>
      <w:r w:rsidRPr="00291E30">
        <w:rPr>
          <w:rFonts w:hAnsi="標楷體" w:hint="eastAsia"/>
          <w:bCs/>
        </w:rPr>
        <w:t>邀請</w:t>
      </w:r>
      <w:bookmarkStart w:id="10" w:name="_Hlk199421543"/>
      <w:r w:rsidRPr="00291E30">
        <w:rPr>
          <w:rFonts w:hAnsi="標楷體" w:hint="eastAsia"/>
          <w:bCs/>
        </w:rPr>
        <w:t>行政院主計總處陳</w:t>
      </w:r>
      <w:proofErr w:type="gramStart"/>
      <w:r w:rsidRPr="00291E30">
        <w:rPr>
          <w:rFonts w:hAnsi="標楷體" w:hint="eastAsia"/>
          <w:bCs/>
        </w:rPr>
        <w:t>主計長淑姿</w:t>
      </w:r>
      <w:proofErr w:type="gramEnd"/>
      <w:r w:rsidRPr="00291E30">
        <w:rPr>
          <w:rFonts w:hAnsi="標楷體" w:hint="eastAsia"/>
          <w:bCs/>
        </w:rPr>
        <w:t>、財政部</w:t>
      </w:r>
      <w:proofErr w:type="gramStart"/>
      <w:r w:rsidRPr="00291E30">
        <w:rPr>
          <w:rFonts w:hAnsi="標楷體" w:hint="eastAsia"/>
          <w:bCs/>
        </w:rPr>
        <w:t>莊部</w:t>
      </w:r>
      <w:r w:rsidRPr="00291E30">
        <w:rPr>
          <w:rFonts w:hAnsi="標楷體" w:hint="eastAsia"/>
          <w:bCs/>
        </w:rPr>
        <w:lastRenderedPageBreak/>
        <w:t>長翠雲</w:t>
      </w:r>
      <w:proofErr w:type="gramEnd"/>
      <w:r w:rsidRPr="00291E30">
        <w:rPr>
          <w:rFonts w:hAnsi="標楷體" w:hint="eastAsia"/>
          <w:bCs/>
        </w:rPr>
        <w:t>、內政部劉部長</w:t>
      </w:r>
      <w:proofErr w:type="gramStart"/>
      <w:r w:rsidRPr="00291E30">
        <w:rPr>
          <w:rFonts w:hAnsi="標楷體" w:hint="eastAsia"/>
          <w:bCs/>
        </w:rPr>
        <w:t>世</w:t>
      </w:r>
      <w:proofErr w:type="gramEnd"/>
      <w:r w:rsidRPr="00291E30">
        <w:rPr>
          <w:rFonts w:hAnsi="標楷體" w:hint="eastAsia"/>
          <w:bCs/>
        </w:rPr>
        <w:t>芳及法務部</w:t>
      </w:r>
      <w:bookmarkEnd w:id="10"/>
      <w:r w:rsidRPr="00291E30">
        <w:rPr>
          <w:rFonts w:hAnsi="標楷體" w:hint="eastAsia"/>
          <w:bCs/>
        </w:rPr>
        <w:t>就「近十年中央政府依財政收支劃分法、地方制度法等地方政府之補助情形及對均衡地方經濟發展之成效」進行專題報告，並備質詢。</w:t>
      </w:r>
    </w:p>
    <w:p w14:paraId="48982A09" w14:textId="69807BC8" w:rsidR="00064D29" w:rsidRPr="00291E30" w:rsidRDefault="00064D29" w:rsidP="0092097C">
      <w:pPr>
        <w:pStyle w:val="af0"/>
        <w:spacing w:line="440" w:lineRule="exact"/>
        <w:rPr>
          <w:rFonts w:hAnsi="標楷體"/>
          <w:w w:val="95"/>
        </w:rPr>
      </w:pPr>
      <w:r w:rsidRPr="00291E30">
        <w:rPr>
          <w:rFonts w:hAnsi="標楷體"/>
        </w:rPr>
        <w:fldChar w:fldCharType="begin"/>
      </w:r>
      <w:r w:rsidRPr="00291E30">
        <w:rPr>
          <w:rFonts w:hAnsi="標楷體"/>
        </w:rPr>
        <w:instrText xml:space="preserve"> MACROBUTTON  DocMeetingTime 開會時間：</w:instrText>
      </w:r>
      <w:r w:rsidRPr="00291E30">
        <w:rPr>
          <w:rFonts w:hAnsi="標楷體"/>
        </w:rPr>
        <w:fldChar w:fldCharType="end"/>
      </w:r>
      <w:bookmarkStart w:id="11" w:name="開會時間"/>
      <w:r w:rsidR="001802F8" w:rsidRPr="00291E30">
        <w:rPr>
          <w:rFonts w:hAnsi="標楷體" w:hint="eastAsia"/>
          <w:w w:val="95"/>
        </w:rPr>
        <w:t>1</w:t>
      </w:r>
      <w:r w:rsidR="00C936AB" w:rsidRPr="00291E30">
        <w:rPr>
          <w:rFonts w:hAnsi="標楷體" w:hint="eastAsia"/>
          <w:w w:val="95"/>
        </w:rPr>
        <w:t>1</w:t>
      </w:r>
      <w:r w:rsidR="00960FC7" w:rsidRPr="00291E30">
        <w:rPr>
          <w:rFonts w:hAnsi="標楷體" w:hint="eastAsia"/>
          <w:w w:val="95"/>
        </w:rPr>
        <w:t>4</w:t>
      </w:r>
      <w:r w:rsidR="001802F8" w:rsidRPr="00291E30">
        <w:rPr>
          <w:rFonts w:hAnsi="標楷體" w:hint="eastAsia"/>
          <w:w w:val="95"/>
        </w:rPr>
        <w:t>年</w:t>
      </w:r>
      <w:r w:rsidR="00960FC7" w:rsidRPr="00291E30">
        <w:rPr>
          <w:rFonts w:hAnsi="標楷體" w:hint="eastAsia"/>
          <w:w w:val="95"/>
        </w:rPr>
        <w:t>6</w:t>
      </w:r>
      <w:r w:rsidR="00363A91" w:rsidRPr="00291E30">
        <w:rPr>
          <w:rFonts w:hAnsi="標楷體" w:hint="eastAsia"/>
          <w:w w:val="95"/>
        </w:rPr>
        <w:t>月</w:t>
      </w:r>
      <w:r w:rsidR="00960FC7" w:rsidRPr="00291E30">
        <w:rPr>
          <w:rFonts w:hAnsi="標楷體" w:hint="eastAsia"/>
          <w:w w:val="95"/>
        </w:rPr>
        <w:t>4</w:t>
      </w:r>
      <w:r w:rsidR="00363A91" w:rsidRPr="00291E30">
        <w:rPr>
          <w:rFonts w:hAnsi="標楷體" w:hint="eastAsia"/>
          <w:w w:val="95"/>
        </w:rPr>
        <w:t>日（星期</w:t>
      </w:r>
      <w:r w:rsidR="00B76749" w:rsidRPr="00291E30">
        <w:rPr>
          <w:rFonts w:hAnsi="標楷體" w:hint="eastAsia"/>
          <w:w w:val="95"/>
        </w:rPr>
        <w:t>三</w:t>
      </w:r>
      <w:r w:rsidR="00363A91" w:rsidRPr="00291E30">
        <w:rPr>
          <w:rFonts w:hAnsi="標楷體" w:hint="eastAsia"/>
          <w:w w:val="95"/>
        </w:rPr>
        <w:t>）</w:t>
      </w:r>
      <w:r w:rsidR="001802F8" w:rsidRPr="00291E30">
        <w:rPr>
          <w:rFonts w:hAnsi="標楷體" w:hint="eastAsia"/>
          <w:w w:val="95"/>
        </w:rPr>
        <w:t>上午9時至下午5時30分</w:t>
      </w:r>
      <w:bookmarkEnd w:id="11"/>
    </w:p>
    <w:p w14:paraId="10916527" w14:textId="77777777" w:rsidR="00064D29" w:rsidRPr="00291E30" w:rsidRDefault="00064D29" w:rsidP="009C1F4D">
      <w:pPr>
        <w:pStyle w:val="af0"/>
        <w:spacing w:line="440" w:lineRule="exact"/>
        <w:rPr>
          <w:rFonts w:hAnsi="標楷體"/>
        </w:rPr>
      </w:pPr>
      <w:r w:rsidRPr="00291E30">
        <w:rPr>
          <w:rFonts w:hAnsi="標楷體" w:hint="eastAsia"/>
        </w:rPr>
        <w:t>開會地點：</w:t>
      </w:r>
      <w:bookmarkStart w:id="12" w:name="開會地點"/>
      <w:bookmarkEnd w:id="12"/>
      <w:r w:rsidR="001802F8" w:rsidRPr="00291E30">
        <w:rPr>
          <w:rFonts w:hAnsi="標楷體" w:hint="eastAsia"/>
        </w:rPr>
        <w:t>群賢樓9樓大禮堂</w:t>
      </w:r>
    </w:p>
    <w:p w14:paraId="34E24064" w14:textId="32859FD5" w:rsidR="00064D29" w:rsidRPr="00291E30" w:rsidRDefault="00064D29" w:rsidP="009C1F4D">
      <w:pPr>
        <w:pStyle w:val="af1"/>
        <w:spacing w:line="440" w:lineRule="exact"/>
      </w:pPr>
      <w:r w:rsidRPr="00291E30">
        <w:rPr>
          <w:rFonts w:hint="eastAsia"/>
        </w:rPr>
        <w:t>主持人：</w:t>
      </w:r>
      <w:bookmarkStart w:id="13" w:name="主席"/>
      <w:bookmarkEnd w:id="13"/>
      <w:r w:rsidR="00960FC7" w:rsidRPr="00291E30">
        <w:rPr>
          <w:rFonts w:hint="eastAsia"/>
        </w:rPr>
        <w:t>賴</w:t>
      </w:r>
      <w:r w:rsidR="002E7835" w:rsidRPr="00291E30">
        <w:rPr>
          <w:rFonts w:hint="eastAsia"/>
        </w:rPr>
        <w:t>召集委員</w:t>
      </w:r>
      <w:r w:rsidR="00960FC7" w:rsidRPr="00291E30">
        <w:rPr>
          <w:rFonts w:hint="eastAsia"/>
        </w:rPr>
        <w:t>士葆</w:t>
      </w:r>
    </w:p>
    <w:p w14:paraId="66CD1125" w14:textId="77777777" w:rsidR="00064D29" w:rsidRPr="00291E30" w:rsidRDefault="00064D29" w:rsidP="009C1F4D">
      <w:pPr>
        <w:pStyle w:val="af1"/>
        <w:spacing w:line="440" w:lineRule="exact"/>
        <w:rPr>
          <w:sz w:val="24"/>
        </w:rPr>
      </w:pPr>
      <w:r w:rsidRPr="00291E30">
        <w:rPr>
          <w:rFonts w:hint="eastAsia"/>
        </w:rPr>
        <w:t>聯絡人及電話：</w:t>
      </w:r>
      <w:bookmarkStart w:id="14" w:name="聯絡人及電話"/>
      <w:bookmarkEnd w:id="14"/>
      <w:proofErr w:type="gramStart"/>
      <w:r w:rsidR="00B76749" w:rsidRPr="00291E30">
        <w:rPr>
          <w:rFonts w:hint="eastAsia"/>
        </w:rPr>
        <w:t>于翊</w:t>
      </w:r>
      <w:proofErr w:type="gramEnd"/>
      <w:r w:rsidR="00B76749" w:rsidRPr="00291E30">
        <w:rPr>
          <w:rFonts w:hint="eastAsia"/>
        </w:rPr>
        <w:t>庭  23585567  傳真：23585578</w:t>
      </w:r>
    </w:p>
    <w:p w14:paraId="6417A9F5" w14:textId="77777777" w:rsidR="003C42E2" w:rsidRPr="00291E30" w:rsidRDefault="00064D29" w:rsidP="00CE087C">
      <w:pPr>
        <w:pStyle w:val="af2"/>
        <w:spacing w:line="440" w:lineRule="exact"/>
        <w:ind w:left="1120" w:hangingChars="350" w:hanging="1120"/>
      </w:pPr>
      <w:r w:rsidRPr="00291E30">
        <w:rPr>
          <w:rFonts w:hint="eastAsia"/>
        </w:rPr>
        <w:t>出席者：</w:t>
      </w:r>
      <w:bookmarkStart w:id="15" w:name="出席者"/>
      <w:bookmarkEnd w:id="15"/>
      <w:r w:rsidR="00524353" w:rsidRPr="00291E30">
        <w:rPr>
          <w:rFonts w:hint="eastAsia"/>
        </w:rPr>
        <w:t>本會委員</w:t>
      </w:r>
    </w:p>
    <w:p w14:paraId="7ADFFCF5" w14:textId="54D1C473" w:rsidR="00064D29" w:rsidRPr="00291E30" w:rsidRDefault="00064D29" w:rsidP="002E7835">
      <w:pPr>
        <w:pStyle w:val="af3"/>
        <w:spacing w:before="0" w:line="440" w:lineRule="exact"/>
        <w:ind w:left="1280" w:hangingChars="400" w:hanging="1280"/>
      </w:pPr>
      <w:r w:rsidRPr="00291E30">
        <w:rPr>
          <w:rFonts w:hint="eastAsia"/>
        </w:rPr>
        <w:t>列席者：</w:t>
      </w:r>
      <w:bookmarkStart w:id="16" w:name="列席者"/>
      <w:bookmarkEnd w:id="16"/>
      <w:r w:rsidR="00AD3606" w:rsidRPr="00291E30">
        <w:rPr>
          <w:rFonts w:hint="eastAsia"/>
        </w:rPr>
        <w:t>本院其他委員會委員</w:t>
      </w:r>
      <w:r w:rsidRPr="00291E30">
        <w:br/>
      </w:r>
      <w:r w:rsidR="00960FC7" w:rsidRPr="00291E30">
        <w:rPr>
          <w:rFonts w:hint="eastAsia"/>
        </w:rPr>
        <w:t>行政院主計總處陳</w:t>
      </w:r>
      <w:proofErr w:type="gramStart"/>
      <w:r w:rsidR="00960FC7" w:rsidRPr="00291E30">
        <w:rPr>
          <w:rFonts w:hint="eastAsia"/>
        </w:rPr>
        <w:t>主計長淑姿</w:t>
      </w:r>
      <w:proofErr w:type="gramEnd"/>
      <w:r w:rsidR="00960FC7" w:rsidRPr="00291E30">
        <w:rPr>
          <w:rFonts w:hint="eastAsia"/>
        </w:rPr>
        <w:t>、財政部</w:t>
      </w:r>
      <w:proofErr w:type="gramStart"/>
      <w:r w:rsidR="00960FC7" w:rsidRPr="00291E30">
        <w:rPr>
          <w:rFonts w:hint="eastAsia"/>
        </w:rPr>
        <w:t>莊部長翠雲</w:t>
      </w:r>
      <w:proofErr w:type="gramEnd"/>
      <w:r w:rsidR="00960FC7" w:rsidRPr="00291E30">
        <w:rPr>
          <w:rFonts w:hint="eastAsia"/>
        </w:rPr>
        <w:t>、內政部劉部長</w:t>
      </w:r>
      <w:proofErr w:type="gramStart"/>
      <w:r w:rsidR="00960FC7" w:rsidRPr="00291E30">
        <w:rPr>
          <w:rFonts w:hint="eastAsia"/>
        </w:rPr>
        <w:t>世</w:t>
      </w:r>
      <w:proofErr w:type="gramEnd"/>
      <w:r w:rsidR="00960FC7" w:rsidRPr="00291E30">
        <w:rPr>
          <w:rFonts w:hint="eastAsia"/>
        </w:rPr>
        <w:t>芳、法務部、立法院預算中心、立法院法制局</w:t>
      </w:r>
    </w:p>
    <w:p w14:paraId="7DF844DA" w14:textId="77777777" w:rsidR="00E77E47" w:rsidRPr="00291E30" w:rsidRDefault="00E77E47" w:rsidP="00E77E47">
      <w:pPr>
        <w:pStyle w:val="af3"/>
        <w:spacing w:before="0" w:line="440" w:lineRule="exact"/>
        <w:ind w:left="1357" w:hangingChars="424" w:hanging="1357"/>
      </w:pPr>
      <w:r w:rsidRPr="00291E30">
        <w:rPr>
          <w:rFonts w:hint="eastAsia"/>
        </w:rPr>
        <w:t>副本：</w:t>
      </w:r>
      <w:bookmarkStart w:id="17" w:name="副本"/>
      <w:bookmarkEnd w:id="17"/>
      <w:r w:rsidRPr="00291E30">
        <w:rPr>
          <w:rFonts w:hint="eastAsia"/>
        </w:rPr>
        <w:t>本院各相關單位、本院各黨團</w:t>
      </w:r>
    </w:p>
    <w:p w14:paraId="38765728" w14:textId="77777777" w:rsidR="00E77E47" w:rsidRPr="00291E30" w:rsidRDefault="00E77E47" w:rsidP="00E77E47">
      <w:pPr>
        <w:pStyle w:val="af2"/>
        <w:spacing w:line="440" w:lineRule="exact"/>
        <w:ind w:left="1203" w:hangingChars="376" w:hanging="1203"/>
      </w:pPr>
      <w:r w:rsidRPr="00291E30">
        <w:rPr>
          <w:rFonts w:hint="eastAsia"/>
        </w:rPr>
        <w:t>備註：</w:t>
      </w:r>
      <w:bookmarkStart w:id="18" w:name="備註"/>
      <w:bookmarkEnd w:id="18"/>
    </w:p>
    <w:p w14:paraId="2EFA6C07" w14:textId="77777777" w:rsidR="00E77E47" w:rsidRPr="00291E30" w:rsidRDefault="00E77E47" w:rsidP="00E77E47">
      <w:pPr>
        <w:pStyle w:val="space1"/>
        <w:numPr>
          <w:ilvl w:val="0"/>
          <w:numId w:val="3"/>
        </w:numPr>
        <w:spacing w:line="440" w:lineRule="exact"/>
        <w:ind w:left="966" w:hanging="644"/>
        <w:jc w:val="both"/>
        <w:rPr>
          <w:sz w:val="32"/>
          <w:szCs w:val="32"/>
        </w:rPr>
      </w:pPr>
      <w:bookmarkStart w:id="19" w:name="備註1"/>
      <w:r w:rsidRPr="00291E30">
        <w:rPr>
          <w:rFonts w:hint="eastAsia"/>
          <w:sz w:val="32"/>
          <w:szCs w:val="32"/>
        </w:rPr>
        <w:t>本日委員登記發言時間及方式，依本院議事規則第60條規定辦理：</w:t>
      </w:r>
    </w:p>
    <w:p w14:paraId="580F21DB" w14:textId="77777777" w:rsidR="00E77E47" w:rsidRPr="00291E30" w:rsidRDefault="00E77E47" w:rsidP="00E77E47">
      <w:pPr>
        <w:pStyle w:val="space1"/>
        <w:numPr>
          <w:ilvl w:val="1"/>
          <w:numId w:val="3"/>
        </w:numPr>
        <w:spacing w:line="440" w:lineRule="exact"/>
        <w:ind w:left="1276" w:hanging="940"/>
        <w:jc w:val="both"/>
        <w:rPr>
          <w:sz w:val="32"/>
          <w:szCs w:val="32"/>
        </w:rPr>
      </w:pPr>
      <w:r w:rsidRPr="00291E30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14:paraId="5792BC2D" w14:textId="77777777" w:rsidR="00E77E47" w:rsidRPr="00291E30" w:rsidRDefault="00E77E47" w:rsidP="00E77E47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291E30">
        <w:rPr>
          <w:rFonts w:hint="eastAsia"/>
          <w:sz w:val="32"/>
          <w:szCs w:val="32"/>
        </w:rPr>
        <w:t>上午9時以後，不分出、列席委員，均親自依序於其後繼續登記。</w:t>
      </w:r>
      <w:bookmarkEnd w:id="19"/>
    </w:p>
    <w:p w14:paraId="334A0096" w14:textId="77777777" w:rsidR="00E77E47" w:rsidRPr="00291E30" w:rsidRDefault="00E77E47" w:rsidP="009F57F1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b/>
          <w:sz w:val="32"/>
          <w:szCs w:val="32"/>
        </w:rPr>
      </w:pPr>
      <w:r w:rsidRPr="00291E30">
        <w:rPr>
          <w:rFonts w:hint="eastAsia"/>
          <w:sz w:val="32"/>
          <w:szCs w:val="32"/>
        </w:rPr>
        <w:t>請各列席機關單位將本次會議資料電子檔</w:t>
      </w:r>
      <w:r w:rsidR="00CA180A" w:rsidRPr="00291E30">
        <w:rPr>
          <w:rFonts w:hint="eastAsia"/>
          <w:sz w:val="32"/>
          <w:szCs w:val="32"/>
        </w:rPr>
        <w:t>（</w:t>
      </w:r>
      <w:r w:rsidR="00ED42FA" w:rsidRPr="00291E30">
        <w:rPr>
          <w:rFonts w:hint="eastAsia"/>
          <w:sz w:val="32"/>
          <w:szCs w:val="32"/>
        </w:rPr>
        <w:t>含會後臨時提案、口頭質詢答復）</w:t>
      </w:r>
      <w:r w:rsidRPr="00291E30">
        <w:rPr>
          <w:rFonts w:hint="eastAsia"/>
          <w:sz w:val="32"/>
          <w:szCs w:val="32"/>
        </w:rPr>
        <w:t>，利用貴單位之政府單位憑證</w:t>
      </w:r>
      <w:r w:rsidRPr="00291E30">
        <w:rPr>
          <w:sz w:val="32"/>
          <w:szCs w:val="32"/>
        </w:rPr>
        <w:t>(GCA卡)及本發文</w:t>
      </w:r>
      <w:proofErr w:type="gramStart"/>
      <w:r w:rsidRPr="00291E30">
        <w:rPr>
          <w:sz w:val="32"/>
          <w:szCs w:val="32"/>
        </w:rPr>
        <w:t>文</w:t>
      </w:r>
      <w:proofErr w:type="gramEnd"/>
      <w:r w:rsidRPr="00291E30">
        <w:rPr>
          <w:sz w:val="32"/>
          <w:szCs w:val="32"/>
        </w:rPr>
        <w:t>號上傳至「</w:t>
      </w:r>
      <w:r w:rsidR="00CC6626" w:rsidRPr="00291E30">
        <w:rPr>
          <w:rFonts w:hint="eastAsia"/>
          <w:sz w:val="32"/>
          <w:szCs w:val="32"/>
        </w:rPr>
        <w:t>議事暨公報資訊網(https://ppg.ly.gov.tw)</w:t>
      </w:r>
      <w:r w:rsidRPr="00291E30">
        <w:rPr>
          <w:sz w:val="32"/>
          <w:szCs w:val="32"/>
        </w:rPr>
        <w:t>」之「</w:t>
      </w:r>
      <w:r w:rsidR="00697C29" w:rsidRPr="00291E30">
        <w:rPr>
          <w:rFonts w:hint="eastAsia"/>
          <w:sz w:val="32"/>
          <w:szCs w:val="32"/>
        </w:rPr>
        <w:t>外機關上傳</w:t>
      </w:r>
      <w:r w:rsidRPr="00291E30">
        <w:rPr>
          <w:sz w:val="32"/>
          <w:szCs w:val="32"/>
        </w:rPr>
        <w:t>」，上傳檔案需為可編修之PDF檔案</w:t>
      </w:r>
      <w:proofErr w:type="gramStart"/>
      <w:r w:rsidRPr="00291E30">
        <w:rPr>
          <w:rFonts w:hint="eastAsia"/>
          <w:sz w:val="32"/>
          <w:szCs w:val="32"/>
        </w:rPr>
        <w:t>（</w:t>
      </w:r>
      <w:proofErr w:type="gramEnd"/>
      <w:r w:rsidR="00CC6626" w:rsidRPr="00291E30">
        <w:rPr>
          <w:rFonts w:hint="eastAsia"/>
          <w:sz w:val="32"/>
          <w:szCs w:val="32"/>
        </w:rPr>
        <w:t>聯絡電話：2358-5858分機1733</w:t>
      </w:r>
      <w:proofErr w:type="gramStart"/>
      <w:r w:rsidRPr="00291E30">
        <w:rPr>
          <w:rFonts w:hint="eastAsia"/>
          <w:sz w:val="32"/>
          <w:szCs w:val="32"/>
        </w:rPr>
        <w:t>）</w:t>
      </w:r>
      <w:proofErr w:type="gramEnd"/>
      <w:r w:rsidRPr="00291E30">
        <w:rPr>
          <w:sz w:val="32"/>
          <w:szCs w:val="32"/>
        </w:rPr>
        <w:t>。</w:t>
      </w:r>
    </w:p>
    <w:p w14:paraId="39054618" w14:textId="77777777" w:rsidR="00E77E47" w:rsidRPr="00291E30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291E30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14:paraId="1A5EEB20" w14:textId="7C525574" w:rsidR="00E77E47" w:rsidRPr="00291E30" w:rsidRDefault="00E77E47" w:rsidP="00764E81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291E30">
        <w:rPr>
          <w:rFonts w:hint="eastAsia"/>
          <w:sz w:val="32"/>
          <w:szCs w:val="32"/>
        </w:rPr>
        <w:t>書面資料</w:t>
      </w:r>
      <w:r w:rsidR="00960FC7" w:rsidRPr="00291E30">
        <w:rPr>
          <w:rFonts w:hint="eastAsia"/>
          <w:sz w:val="32"/>
          <w:szCs w:val="32"/>
        </w:rPr>
        <w:t>18</w:t>
      </w:r>
      <w:r w:rsidRPr="00291E30">
        <w:rPr>
          <w:rFonts w:hint="eastAsia"/>
          <w:sz w:val="32"/>
          <w:szCs w:val="32"/>
        </w:rPr>
        <w:t>0份於開會前</w:t>
      </w:r>
      <w:r w:rsidRPr="00291E30">
        <w:rPr>
          <w:sz w:val="32"/>
          <w:szCs w:val="32"/>
        </w:rPr>
        <w:t>1</w:t>
      </w:r>
      <w:r w:rsidRPr="00291E30">
        <w:rPr>
          <w:rFonts w:hint="eastAsia"/>
          <w:sz w:val="32"/>
          <w:szCs w:val="32"/>
        </w:rPr>
        <w:t>日送至本會，並將電子檔傳</w:t>
      </w:r>
      <w:r w:rsidRPr="00291E30">
        <w:rPr>
          <w:rFonts w:hint="eastAsia"/>
          <w:sz w:val="32"/>
          <w:szCs w:val="32"/>
        </w:rPr>
        <w:lastRenderedPageBreak/>
        <w:t>至本會各委員研究室</w:t>
      </w:r>
      <w:r w:rsidR="00764E81" w:rsidRPr="00291E30">
        <w:rPr>
          <w:rFonts w:hint="eastAsia"/>
          <w:sz w:val="32"/>
          <w:szCs w:val="32"/>
        </w:rPr>
        <w:t>及dtp@ly.gov.tw</w:t>
      </w:r>
      <w:r w:rsidRPr="00291E30">
        <w:rPr>
          <w:rFonts w:hint="eastAsia"/>
          <w:sz w:val="32"/>
          <w:szCs w:val="32"/>
        </w:rPr>
        <w:t>。</w:t>
      </w:r>
    </w:p>
    <w:p w14:paraId="466EED63" w14:textId="77777777" w:rsidR="00E77E47" w:rsidRPr="00291E30" w:rsidRDefault="00E77E47" w:rsidP="00E77E47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291E30">
        <w:rPr>
          <w:rFonts w:hint="eastAsia"/>
          <w:sz w:val="32"/>
          <w:szCs w:val="32"/>
        </w:rPr>
        <w:t>各單位列席名單電子檔應於開會前</w:t>
      </w:r>
      <w:r w:rsidRPr="00291E30">
        <w:rPr>
          <w:sz w:val="32"/>
          <w:szCs w:val="32"/>
        </w:rPr>
        <w:t>1</w:t>
      </w:r>
      <w:r w:rsidRPr="00291E30">
        <w:rPr>
          <w:rFonts w:hint="eastAsia"/>
          <w:sz w:val="32"/>
          <w:szCs w:val="32"/>
        </w:rPr>
        <w:t>日傳至</w:t>
      </w:r>
      <w:r w:rsidR="00B76749" w:rsidRPr="00291E30">
        <w:rPr>
          <w:rFonts w:hint="eastAsia"/>
          <w:sz w:val="32"/>
          <w:szCs w:val="32"/>
        </w:rPr>
        <w:t>ly20988@ly.gov.tw(經辦人：</w:t>
      </w:r>
      <w:proofErr w:type="gramStart"/>
      <w:r w:rsidR="00B76749" w:rsidRPr="00291E30">
        <w:rPr>
          <w:rFonts w:hint="eastAsia"/>
          <w:sz w:val="32"/>
          <w:szCs w:val="32"/>
        </w:rPr>
        <w:t>林薦任科員采陵</w:t>
      </w:r>
      <w:proofErr w:type="gramEnd"/>
      <w:r w:rsidR="00B76749" w:rsidRPr="00291E30">
        <w:rPr>
          <w:rFonts w:hint="eastAsia"/>
          <w:sz w:val="32"/>
          <w:szCs w:val="32"/>
        </w:rPr>
        <w:t>，聯絡電話:2358-5586)</w:t>
      </w:r>
      <w:r w:rsidRPr="00291E30">
        <w:rPr>
          <w:rFonts w:hint="eastAsia"/>
          <w:sz w:val="32"/>
          <w:szCs w:val="32"/>
        </w:rPr>
        <w:t>。</w:t>
      </w:r>
    </w:p>
    <w:p w14:paraId="2895C2BD" w14:textId="77777777" w:rsidR="00E77E47" w:rsidRPr="00291E30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291E30">
        <w:rPr>
          <w:rFonts w:hint="eastAsia"/>
          <w:sz w:val="32"/>
          <w:szCs w:val="32"/>
        </w:rPr>
        <w:t>各列席機關單位(機構)</w:t>
      </w:r>
      <w:r w:rsidRPr="00291E30">
        <w:rPr>
          <w:rFonts w:hint="eastAsia"/>
        </w:rPr>
        <w:t xml:space="preserve"> </w:t>
      </w:r>
      <w:proofErr w:type="gramStart"/>
      <w:r w:rsidRPr="00291E30">
        <w:rPr>
          <w:rFonts w:hint="eastAsia"/>
          <w:sz w:val="32"/>
          <w:szCs w:val="32"/>
        </w:rPr>
        <w:t>均應經</w:t>
      </w:r>
      <w:proofErr w:type="gramEnd"/>
      <w:r w:rsidRPr="00291E30">
        <w:rPr>
          <w:rFonts w:hint="eastAsia"/>
          <w:sz w:val="32"/>
          <w:szCs w:val="32"/>
        </w:rPr>
        <w:t>輪值召集委員同意後，才得指定代理人列席；未經同意而未列席或擅自指定他人列席，一律視同無故缺席。</w:t>
      </w:r>
    </w:p>
    <w:p w14:paraId="145C82FC" w14:textId="77777777" w:rsidR="00AD3606" w:rsidRPr="00291E30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291E30">
        <w:rPr>
          <w:rFonts w:hint="eastAsia"/>
          <w:sz w:val="32"/>
          <w:szCs w:val="32"/>
        </w:rPr>
        <w:t>為符合政府</w:t>
      </w:r>
      <w:proofErr w:type="gramStart"/>
      <w:r w:rsidRPr="00291E30">
        <w:rPr>
          <w:rFonts w:hint="eastAsia"/>
          <w:sz w:val="32"/>
          <w:szCs w:val="32"/>
        </w:rPr>
        <w:t>節能減碳及</w:t>
      </w:r>
      <w:proofErr w:type="gramEnd"/>
      <w:r w:rsidRPr="00291E30">
        <w:rPr>
          <w:rFonts w:hint="eastAsia"/>
          <w:sz w:val="32"/>
          <w:szCs w:val="32"/>
        </w:rPr>
        <w:t>環境保護政策，請各單位與會人員自備環保杯。</w:t>
      </w:r>
    </w:p>
    <w:p w14:paraId="3C19CB79" w14:textId="77777777" w:rsidR="00422254" w:rsidRPr="00291E30" w:rsidRDefault="00422254" w:rsidP="00422254">
      <w:pPr>
        <w:pStyle w:val="space1"/>
        <w:spacing w:line="440" w:lineRule="exact"/>
        <w:ind w:left="336" w:firstLine="0"/>
        <w:jc w:val="both"/>
        <w:rPr>
          <w:sz w:val="32"/>
          <w:szCs w:val="32"/>
        </w:rPr>
      </w:pPr>
    </w:p>
    <w:p w14:paraId="449FB733" w14:textId="65B0AFAC" w:rsidR="00064D29" w:rsidRPr="00291E30" w:rsidRDefault="00064D29">
      <w:pPr>
        <w:pStyle w:val="space1"/>
      </w:pPr>
    </w:p>
    <w:sectPr w:rsidR="00064D29" w:rsidRPr="00291E30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D8E8ED" w14:textId="77777777" w:rsidR="00A007BC" w:rsidRDefault="00A007BC">
      <w:r>
        <w:separator/>
      </w:r>
    </w:p>
  </w:endnote>
  <w:endnote w:type="continuationSeparator" w:id="0">
    <w:p w14:paraId="0450A76E" w14:textId="77777777" w:rsidR="00A007BC" w:rsidRDefault="00A007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110612" w14:textId="77777777" w:rsidR="00064D29" w:rsidRDefault="00C17951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1C9F0A4F" wp14:editId="1C5B2C8D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9DA4B59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8EEB95E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3138A9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3138A9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FCB41C" w14:textId="77777777" w:rsidR="00A007BC" w:rsidRDefault="00A007BC">
      <w:r>
        <w:separator/>
      </w:r>
    </w:p>
  </w:footnote>
  <w:footnote w:type="continuationSeparator" w:id="0">
    <w:p w14:paraId="689EB166" w14:textId="77777777" w:rsidR="00A007BC" w:rsidRDefault="00A007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7936DA" w14:textId="0F1B39D3" w:rsidR="00064D29" w:rsidRDefault="00C17951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3B474AB5" wp14:editId="3909C59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EDEDB6D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46ED0DEA" wp14:editId="0F3B935E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66E3CED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7B9129F4" wp14:editId="0B03674F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0211FD1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1" w15:restartNumberingAfterBreak="0">
    <w:nsid w:val="39A23936"/>
    <w:multiLevelType w:val="multilevel"/>
    <w:tmpl w:val="4FC807D2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4AD100BC"/>
    <w:multiLevelType w:val="hybridMultilevel"/>
    <w:tmpl w:val="C9762668"/>
    <w:lvl w:ilvl="0" w:tplc="4AE45CA6">
      <w:start w:val="1"/>
      <w:numFmt w:val="taiwaneseCountingThousand"/>
      <w:lvlText w:val="%1、"/>
      <w:lvlJc w:val="left"/>
      <w:pPr>
        <w:ind w:left="2372" w:hanging="720"/>
      </w:pPr>
      <w:rPr>
        <w:rFonts w:ascii="Times New Roman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12" w:hanging="480"/>
      </w:pPr>
    </w:lvl>
    <w:lvl w:ilvl="2" w:tplc="0409001B" w:tentative="1">
      <w:start w:val="1"/>
      <w:numFmt w:val="lowerRoman"/>
      <w:lvlText w:val="%3."/>
      <w:lvlJc w:val="right"/>
      <w:pPr>
        <w:ind w:left="3092" w:hanging="480"/>
      </w:pPr>
    </w:lvl>
    <w:lvl w:ilvl="3" w:tplc="0409000F" w:tentative="1">
      <w:start w:val="1"/>
      <w:numFmt w:val="decimal"/>
      <w:lvlText w:val="%4."/>
      <w:lvlJc w:val="left"/>
      <w:pPr>
        <w:ind w:left="357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2" w:hanging="480"/>
      </w:pPr>
    </w:lvl>
    <w:lvl w:ilvl="5" w:tplc="0409001B" w:tentative="1">
      <w:start w:val="1"/>
      <w:numFmt w:val="lowerRoman"/>
      <w:lvlText w:val="%6."/>
      <w:lvlJc w:val="right"/>
      <w:pPr>
        <w:ind w:left="4532" w:hanging="480"/>
      </w:pPr>
    </w:lvl>
    <w:lvl w:ilvl="6" w:tplc="0409000F" w:tentative="1">
      <w:start w:val="1"/>
      <w:numFmt w:val="decimal"/>
      <w:lvlText w:val="%7."/>
      <w:lvlJc w:val="left"/>
      <w:pPr>
        <w:ind w:left="501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2" w:hanging="480"/>
      </w:pPr>
    </w:lvl>
    <w:lvl w:ilvl="8" w:tplc="0409001B" w:tentative="1">
      <w:start w:val="1"/>
      <w:numFmt w:val="lowerRoman"/>
      <w:lvlText w:val="%9."/>
      <w:lvlJc w:val="right"/>
      <w:pPr>
        <w:ind w:left="5972" w:hanging="480"/>
      </w:pPr>
    </w:lvl>
  </w:abstractNum>
  <w:abstractNum w:abstractNumId="3" w15:restartNumberingAfterBreak="0">
    <w:nsid w:val="4D4633CC"/>
    <w:multiLevelType w:val="hybridMultilevel"/>
    <w:tmpl w:val="4046332C"/>
    <w:lvl w:ilvl="0" w:tplc="A4C48F4E">
      <w:start w:val="1"/>
      <w:numFmt w:val="taiwaneseCountingThousand"/>
      <w:lvlText w:val="%1、"/>
      <w:lvlJc w:val="left"/>
      <w:pPr>
        <w:ind w:left="2279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19" w:hanging="480"/>
      </w:pPr>
    </w:lvl>
    <w:lvl w:ilvl="2" w:tplc="0409001B" w:tentative="1">
      <w:start w:val="1"/>
      <w:numFmt w:val="lowerRoman"/>
      <w:lvlText w:val="%3."/>
      <w:lvlJc w:val="right"/>
      <w:pPr>
        <w:ind w:left="2999" w:hanging="480"/>
      </w:pPr>
    </w:lvl>
    <w:lvl w:ilvl="3" w:tplc="0409000F" w:tentative="1">
      <w:start w:val="1"/>
      <w:numFmt w:val="decimal"/>
      <w:lvlText w:val="%4."/>
      <w:lvlJc w:val="left"/>
      <w:pPr>
        <w:ind w:left="347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9" w:hanging="480"/>
      </w:pPr>
    </w:lvl>
    <w:lvl w:ilvl="5" w:tplc="0409001B" w:tentative="1">
      <w:start w:val="1"/>
      <w:numFmt w:val="lowerRoman"/>
      <w:lvlText w:val="%6."/>
      <w:lvlJc w:val="right"/>
      <w:pPr>
        <w:ind w:left="4439" w:hanging="480"/>
      </w:pPr>
    </w:lvl>
    <w:lvl w:ilvl="6" w:tplc="0409000F" w:tentative="1">
      <w:start w:val="1"/>
      <w:numFmt w:val="decimal"/>
      <w:lvlText w:val="%7."/>
      <w:lvlJc w:val="left"/>
      <w:pPr>
        <w:ind w:left="491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9" w:hanging="480"/>
      </w:pPr>
    </w:lvl>
    <w:lvl w:ilvl="8" w:tplc="0409001B" w:tentative="1">
      <w:start w:val="1"/>
      <w:numFmt w:val="lowerRoman"/>
      <w:lvlText w:val="%9."/>
      <w:lvlJc w:val="right"/>
      <w:pPr>
        <w:ind w:left="5879" w:hanging="480"/>
      </w:pPr>
    </w:lvl>
  </w:abstractNum>
  <w:abstractNum w:abstractNumId="4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5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0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02F8"/>
    <w:rsid w:val="00013D41"/>
    <w:rsid w:val="000140E7"/>
    <w:rsid w:val="0004356F"/>
    <w:rsid w:val="00044FA4"/>
    <w:rsid w:val="0004671E"/>
    <w:rsid w:val="00053A75"/>
    <w:rsid w:val="00062548"/>
    <w:rsid w:val="00064D29"/>
    <w:rsid w:val="00070702"/>
    <w:rsid w:val="00075757"/>
    <w:rsid w:val="00080CB6"/>
    <w:rsid w:val="00093F36"/>
    <w:rsid w:val="00095926"/>
    <w:rsid w:val="000A5957"/>
    <w:rsid w:val="000A5C94"/>
    <w:rsid w:val="000C50BF"/>
    <w:rsid w:val="000D4352"/>
    <w:rsid w:val="000E039A"/>
    <w:rsid w:val="000E74C0"/>
    <w:rsid w:val="000F01EB"/>
    <w:rsid w:val="000F642C"/>
    <w:rsid w:val="000F65BB"/>
    <w:rsid w:val="00105622"/>
    <w:rsid w:val="001063BB"/>
    <w:rsid w:val="00112823"/>
    <w:rsid w:val="0011406E"/>
    <w:rsid w:val="001150C2"/>
    <w:rsid w:val="00117A4F"/>
    <w:rsid w:val="001332C7"/>
    <w:rsid w:val="00136F9D"/>
    <w:rsid w:val="001424CF"/>
    <w:rsid w:val="00144867"/>
    <w:rsid w:val="00144CB9"/>
    <w:rsid w:val="00144CF6"/>
    <w:rsid w:val="00145350"/>
    <w:rsid w:val="001474EE"/>
    <w:rsid w:val="00150204"/>
    <w:rsid w:val="00157432"/>
    <w:rsid w:val="001579D9"/>
    <w:rsid w:val="0016505F"/>
    <w:rsid w:val="0016569F"/>
    <w:rsid w:val="001664A5"/>
    <w:rsid w:val="0017108F"/>
    <w:rsid w:val="001802F8"/>
    <w:rsid w:val="00180F46"/>
    <w:rsid w:val="00182E6D"/>
    <w:rsid w:val="00183F64"/>
    <w:rsid w:val="0018613B"/>
    <w:rsid w:val="001924E4"/>
    <w:rsid w:val="0019447B"/>
    <w:rsid w:val="001A0D27"/>
    <w:rsid w:val="001A0FCF"/>
    <w:rsid w:val="001A736A"/>
    <w:rsid w:val="001A79D8"/>
    <w:rsid w:val="001C4DA6"/>
    <w:rsid w:val="001D0B53"/>
    <w:rsid w:val="001F2736"/>
    <w:rsid w:val="001F66FE"/>
    <w:rsid w:val="002043EB"/>
    <w:rsid w:val="00204DA0"/>
    <w:rsid w:val="002056B4"/>
    <w:rsid w:val="002067A5"/>
    <w:rsid w:val="00212B99"/>
    <w:rsid w:val="00221D5E"/>
    <w:rsid w:val="002233F8"/>
    <w:rsid w:val="00223F5A"/>
    <w:rsid w:val="002256F9"/>
    <w:rsid w:val="00237F57"/>
    <w:rsid w:val="00244D60"/>
    <w:rsid w:val="00246BBE"/>
    <w:rsid w:val="00252E92"/>
    <w:rsid w:val="0025487D"/>
    <w:rsid w:val="00256277"/>
    <w:rsid w:val="002626EB"/>
    <w:rsid w:val="00263667"/>
    <w:rsid w:val="00280AC2"/>
    <w:rsid w:val="00291E30"/>
    <w:rsid w:val="00295EBD"/>
    <w:rsid w:val="002A2A48"/>
    <w:rsid w:val="002A5696"/>
    <w:rsid w:val="002A59EA"/>
    <w:rsid w:val="002B044F"/>
    <w:rsid w:val="002C575D"/>
    <w:rsid w:val="002C6FDC"/>
    <w:rsid w:val="002C6FEC"/>
    <w:rsid w:val="002E1979"/>
    <w:rsid w:val="002E1E9C"/>
    <w:rsid w:val="002E7835"/>
    <w:rsid w:val="00313776"/>
    <w:rsid w:val="003138A9"/>
    <w:rsid w:val="00315D7B"/>
    <w:rsid w:val="003167E3"/>
    <w:rsid w:val="00322547"/>
    <w:rsid w:val="00323B63"/>
    <w:rsid w:val="00326FEA"/>
    <w:rsid w:val="003271FF"/>
    <w:rsid w:val="00337166"/>
    <w:rsid w:val="00355FFB"/>
    <w:rsid w:val="00363A91"/>
    <w:rsid w:val="00364983"/>
    <w:rsid w:val="003672F1"/>
    <w:rsid w:val="00371F7E"/>
    <w:rsid w:val="00374399"/>
    <w:rsid w:val="00376F3D"/>
    <w:rsid w:val="003A176F"/>
    <w:rsid w:val="003A41FD"/>
    <w:rsid w:val="003C42E2"/>
    <w:rsid w:val="003C44BD"/>
    <w:rsid w:val="003E586B"/>
    <w:rsid w:val="0040747F"/>
    <w:rsid w:val="00420201"/>
    <w:rsid w:val="00422254"/>
    <w:rsid w:val="00436D73"/>
    <w:rsid w:val="00457BFA"/>
    <w:rsid w:val="00467ADD"/>
    <w:rsid w:val="00467E27"/>
    <w:rsid w:val="00473AA7"/>
    <w:rsid w:val="00480924"/>
    <w:rsid w:val="0048407E"/>
    <w:rsid w:val="00490DB1"/>
    <w:rsid w:val="00491CB7"/>
    <w:rsid w:val="00492E82"/>
    <w:rsid w:val="004936E4"/>
    <w:rsid w:val="004B277A"/>
    <w:rsid w:val="004C3115"/>
    <w:rsid w:val="0050025E"/>
    <w:rsid w:val="005029B5"/>
    <w:rsid w:val="00507D08"/>
    <w:rsid w:val="00510B1D"/>
    <w:rsid w:val="005136C8"/>
    <w:rsid w:val="00524048"/>
    <w:rsid w:val="00524353"/>
    <w:rsid w:val="0052680F"/>
    <w:rsid w:val="0053112D"/>
    <w:rsid w:val="00535AD8"/>
    <w:rsid w:val="00546916"/>
    <w:rsid w:val="00560E25"/>
    <w:rsid w:val="00563359"/>
    <w:rsid w:val="005752D6"/>
    <w:rsid w:val="00582B10"/>
    <w:rsid w:val="005972F7"/>
    <w:rsid w:val="005B1C8B"/>
    <w:rsid w:val="005B4DB3"/>
    <w:rsid w:val="005C3178"/>
    <w:rsid w:val="005C5C10"/>
    <w:rsid w:val="005F7ACD"/>
    <w:rsid w:val="00602CC2"/>
    <w:rsid w:val="00607830"/>
    <w:rsid w:val="006102F0"/>
    <w:rsid w:val="006146CE"/>
    <w:rsid w:val="006170E9"/>
    <w:rsid w:val="00627870"/>
    <w:rsid w:val="00632408"/>
    <w:rsid w:val="006376A1"/>
    <w:rsid w:val="00645B28"/>
    <w:rsid w:val="00647FC4"/>
    <w:rsid w:val="00655512"/>
    <w:rsid w:val="0065680B"/>
    <w:rsid w:val="00656DBF"/>
    <w:rsid w:val="00665FB5"/>
    <w:rsid w:val="006754A5"/>
    <w:rsid w:val="00681377"/>
    <w:rsid w:val="00690A2C"/>
    <w:rsid w:val="00691987"/>
    <w:rsid w:val="00695210"/>
    <w:rsid w:val="00697C29"/>
    <w:rsid w:val="006A6E56"/>
    <w:rsid w:val="006C1846"/>
    <w:rsid w:val="006C1C5D"/>
    <w:rsid w:val="006C2EB2"/>
    <w:rsid w:val="006D1F9D"/>
    <w:rsid w:val="006D37DE"/>
    <w:rsid w:val="006D3CD3"/>
    <w:rsid w:val="006F5476"/>
    <w:rsid w:val="006F73A5"/>
    <w:rsid w:val="00716F8C"/>
    <w:rsid w:val="00727829"/>
    <w:rsid w:val="00730BF1"/>
    <w:rsid w:val="00735B43"/>
    <w:rsid w:val="00741921"/>
    <w:rsid w:val="00741C4A"/>
    <w:rsid w:val="00753C71"/>
    <w:rsid w:val="00754797"/>
    <w:rsid w:val="00764822"/>
    <w:rsid w:val="00764E81"/>
    <w:rsid w:val="0076526E"/>
    <w:rsid w:val="00772DB1"/>
    <w:rsid w:val="00780913"/>
    <w:rsid w:val="0078116F"/>
    <w:rsid w:val="0078241D"/>
    <w:rsid w:val="007840BC"/>
    <w:rsid w:val="00785635"/>
    <w:rsid w:val="00787320"/>
    <w:rsid w:val="007915C3"/>
    <w:rsid w:val="007A37E8"/>
    <w:rsid w:val="007B0E7F"/>
    <w:rsid w:val="007B1795"/>
    <w:rsid w:val="007B2F97"/>
    <w:rsid w:val="007B7AB6"/>
    <w:rsid w:val="007C11EA"/>
    <w:rsid w:val="007D05DA"/>
    <w:rsid w:val="007D5EF2"/>
    <w:rsid w:val="007E79A8"/>
    <w:rsid w:val="007F7228"/>
    <w:rsid w:val="00807AE1"/>
    <w:rsid w:val="00812E36"/>
    <w:rsid w:val="00820D51"/>
    <w:rsid w:val="008239AC"/>
    <w:rsid w:val="00823A91"/>
    <w:rsid w:val="008644AE"/>
    <w:rsid w:val="00870819"/>
    <w:rsid w:val="00884EDA"/>
    <w:rsid w:val="008879CB"/>
    <w:rsid w:val="008A0C1D"/>
    <w:rsid w:val="008A3B0E"/>
    <w:rsid w:val="008A7D1E"/>
    <w:rsid w:val="008C0003"/>
    <w:rsid w:val="008D1F27"/>
    <w:rsid w:val="008D25D5"/>
    <w:rsid w:val="008D2962"/>
    <w:rsid w:val="008E644B"/>
    <w:rsid w:val="008E6C1B"/>
    <w:rsid w:val="008F3B27"/>
    <w:rsid w:val="00902B74"/>
    <w:rsid w:val="0090344C"/>
    <w:rsid w:val="00910BD4"/>
    <w:rsid w:val="00913884"/>
    <w:rsid w:val="0092097C"/>
    <w:rsid w:val="00944D8B"/>
    <w:rsid w:val="00945290"/>
    <w:rsid w:val="0094597B"/>
    <w:rsid w:val="00945D9A"/>
    <w:rsid w:val="0095105D"/>
    <w:rsid w:val="009543C3"/>
    <w:rsid w:val="0095469D"/>
    <w:rsid w:val="00960FC7"/>
    <w:rsid w:val="00961BEF"/>
    <w:rsid w:val="0096381B"/>
    <w:rsid w:val="00972900"/>
    <w:rsid w:val="00980EAE"/>
    <w:rsid w:val="00981B67"/>
    <w:rsid w:val="00993A96"/>
    <w:rsid w:val="00997704"/>
    <w:rsid w:val="009B0A20"/>
    <w:rsid w:val="009C1F4D"/>
    <w:rsid w:val="009C2F41"/>
    <w:rsid w:val="009C4016"/>
    <w:rsid w:val="009D18F4"/>
    <w:rsid w:val="009D481D"/>
    <w:rsid w:val="009F2660"/>
    <w:rsid w:val="009F459F"/>
    <w:rsid w:val="009F57F1"/>
    <w:rsid w:val="00A007BC"/>
    <w:rsid w:val="00A06320"/>
    <w:rsid w:val="00A140B9"/>
    <w:rsid w:val="00A36430"/>
    <w:rsid w:val="00A36BDE"/>
    <w:rsid w:val="00A378F9"/>
    <w:rsid w:val="00A52313"/>
    <w:rsid w:val="00A56059"/>
    <w:rsid w:val="00A62B95"/>
    <w:rsid w:val="00A66CE0"/>
    <w:rsid w:val="00A707D6"/>
    <w:rsid w:val="00A75DC4"/>
    <w:rsid w:val="00A81B71"/>
    <w:rsid w:val="00A853E6"/>
    <w:rsid w:val="00A860B5"/>
    <w:rsid w:val="00A92D7D"/>
    <w:rsid w:val="00AB7616"/>
    <w:rsid w:val="00AC213D"/>
    <w:rsid w:val="00AD3606"/>
    <w:rsid w:val="00AF0ED8"/>
    <w:rsid w:val="00AF10CD"/>
    <w:rsid w:val="00AF12AC"/>
    <w:rsid w:val="00B029FE"/>
    <w:rsid w:val="00B24DD0"/>
    <w:rsid w:val="00B40EAD"/>
    <w:rsid w:val="00B522F4"/>
    <w:rsid w:val="00B63640"/>
    <w:rsid w:val="00B65D18"/>
    <w:rsid w:val="00B71CDB"/>
    <w:rsid w:val="00B73233"/>
    <w:rsid w:val="00B76749"/>
    <w:rsid w:val="00B778EA"/>
    <w:rsid w:val="00B80462"/>
    <w:rsid w:val="00B8221F"/>
    <w:rsid w:val="00B879CC"/>
    <w:rsid w:val="00B91D77"/>
    <w:rsid w:val="00B945C4"/>
    <w:rsid w:val="00BA185F"/>
    <w:rsid w:val="00BA5304"/>
    <w:rsid w:val="00BA5B54"/>
    <w:rsid w:val="00BB18FB"/>
    <w:rsid w:val="00BB2AFF"/>
    <w:rsid w:val="00BB7791"/>
    <w:rsid w:val="00BC451E"/>
    <w:rsid w:val="00BC517B"/>
    <w:rsid w:val="00BD3593"/>
    <w:rsid w:val="00BD38C9"/>
    <w:rsid w:val="00BE3033"/>
    <w:rsid w:val="00BF3A99"/>
    <w:rsid w:val="00BF6CB6"/>
    <w:rsid w:val="00C1595D"/>
    <w:rsid w:val="00C17951"/>
    <w:rsid w:val="00C278AD"/>
    <w:rsid w:val="00C32C95"/>
    <w:rsid w:val="00C35701"/>
    <w:rsid w:val="00C46A0E"/>
    <w:rsid w:val="00C47107"/>
    <w:rsid w:val="00C538A7"/>
    <w:rsid w:val="00C60C2D"/>
    <w:rsid w:val="00C61625"/>
    <w:rsid w:val="00C621A8"/>
    <w:rsid w:val="00C63EDA"/>
    <w:rsid w:val="00C82630"/>
    <w:rsid w:val="00C840A6"/>
    <w:rsid w:val="00C84DD7"/>
    <w:rsid w:val="00C856E8"/>
    <w:rsid w:val="00C936AB"/>
    <w:rsid w:val="00C94120"/>
    <w:rsid w:val="00C94161"/>
    <w:rsid w:val="00CA05C8"/>
    <w:rsid w:val="00CA1384"/>
    <w:rsid w:val="00CA167A"/>
    <w:rsid w:val="00CA180A"/>
    <w:rsid w:val="00CA213B"/>
    <w:rsid w:val="00CA4D31"/>
    <w:rsid w:val="00CB7644"/>
    <w:rsid w:val="00CC6626"/>
    <w:rsid w:val="00CD4EAE"/>
    <w:rsid w:val="00CE087C"/>
    <w:rsid w:val="00CF05BB"/>
    <w:rsid w:val="00CF3031"/>
    <w:rsid w:val="00D04658"/>
    <w:rsid w:val="00D04CAB"/>
    <w:rsid w:val="00D06897"/>
    <w:rsid w:val="00D0798C"/>
    <w:rsid w:val="00D12B53"/>
    <w:rsid w:val="00D16545"/>
    <w:rsid w:val="00D23597"/>
    <w:rsid w:val="00D3300F"/>
    <w:rsid w:val="00D34A58"/>
    <w:rsid w:val="00D408AC"/>
    <w:rsid w:val="00D44756"/>
    <w:rsid w:val="00D50C2F"/>
    <w:rsid w:val="00D511B6"/>
    <w:rsid w:val="00D52402"/>
    <w:rsid w:val="00D54420"/>
    <w:rsid w:val="00D57474"/>
    <w:rsid w:val="00D611E9"/>
    <w:rsid w:val="00D63BA7"/>
    <w:rsid w:val="00D63FC3"/>
    <w:rsid w:val="00D65A26"/>
    <w:rsid w:val="00D72324"/>
    <w:rsid w:val="00D74F40"/>
    <w:rsid w:val="00D769B3"/>
    <w:rsid w:val="00D81A1A"/>
    <w:rsid w:val="00D85583"/>
    <w:rsid w:val="00D85B4E"/>
    <w:rsid w:val="00D94085"/>
    <w:rsid w:val="00DA2673"/>
    <w:rsid w:val="00DA350F"/>
    <w:rsid w:val="00DB7190"/>
    <w:rsid w:val="00DC429F"/>
    <w:rsid w:val="00DC4559"/>
    <w:rsid w:val="00DC455A"/>
    <w:rsid w:val="00DC54A5"/>
    <w:rsid w:val="00DD534C"/>
    <w:rsid w:val="00DD5D00"/>
    <w:rsid w:val="00DD693A"/>
    <w:rsid w:val="00DD6DE1"/>
    <w:rsid w:val="00DE074B"/>
    <w:rsid w:val="00DE0D22"/>
    <w:rsid w:val="00DE32A4"/>
    <w:rsid w:val="00DE6BA3"/>
    <w:rsid w:val="00DF06E0"/>
    <w:rsid w:val="00DF1C04"/>
    <w:rsid w:val="00DF5066"/>
    <w:rsid w:val="00DF550C"/>
    <w:rsid w:val="00E00C7B"/>
    <w:rsid w:val="00E0717E"/>
    <w:rsid w:val="00E15702"/>
    <w:rsid w:val="00E15981"/>
    <w:rsid w:val="00E22EFF"/>
    <w:rsid w:val="00E27942"/>
    <w:rsid w:val="00E31A29"/>
    <w:rsid w:val="00E35EB9"/>
    <w:rsid w:val="00E5030A"/>
    <w:rsid w:val="00E5068B"/>
    <w:rsid w:val="00E52D25"/>
    <w:rsid w:val="00E61E51"/>
    <w:rsid w:val="00E653BF"/>
    <w:rsid w:val="00E670A7"/>
    <w:rsid w:val="00E70241"/>
    <w:rsid w:val="00E7137A"/>
    <w:rsid w:val="00E76A40"/>
    <w:rsid w:val="00E77E47"/>
    <w:rsid w:val="00E83859"/>
    <w:rsid w:val="00E83981"/>
    <w:rsid w:val="00E839C3"/>
    <w:rsid w:val="00E924C4"/>
    <w:rsid w:val="00E93605"/>
    <w:rsid w:val="00E93A1D"/>
    <w:rsid w:val="00E93FDA"/>
    <w:rsid w:val="00E97EC3"/>
    <w:rsid w:val="00EA0045"/>
    <w:rsid w:val="00EA0F7D"/>
    <w:rsid w:val="00EA4BB6"/>
    <w:rsid w:val="00EB0995"/>
    <w:rsid w:val="00EB47DE"/>
    <w:rsid w:val="00EB57B1"/>
    <w:rsid w:val="00ED047E"/>
    <w:rsid w:val="00ED0A3D"/>
    <w:rsid w:val="00ED0B3E"/>
    <w:rsid w:val="00ED3CC3"/>
    <w:rsid w:val="00ED42FA"/>
    <w:rsid w:val="00ED65A6"/>
    <w:rsid w:val="00EF07A1"/>
    <w:rsid w:val="00EF3584"/>
    <w:rsid w:val="00EF7B80"/>
    <w:rsid w:val="00EF7E67"/>
    <w:rsid w:val="00F062E3"/>
    <w:rsid w:val="00F20FF5"/>
    <w:rsid w:val="00F25E83"/>
    <w:rsid w:val="00F43D0C"/>
    <w:rsid w:val="00F45A35"/>
    <w:rsid w:val="00F5388B"/>
    <w:rsid w:val="00F54A80"/>
    <w:rsid w:val="00F629C6"/>
    <w:rsid w:val="00F6319B"/>
    <w:rsid w:val="00F63FD3"/>
    <w:rsid w:val="00F77E0B"/>
    <w:rsid w:val="00F96698"/>
    <w:rsid w:val="00FA1EEC"/>
    <w:rsid w:val="00FA55D2"/>
    <w:rsid w:val="00FB2CCC"/>
    <w:rsid w:val="00FB7104"/>
    <w:rsid w:val="00FB7B14"/>
    <w:rsid w:val="00FC082B"/>
    <w:rsid w:val="00FD6146"/>
    <w:rsid w:val="00FE689B"/>
    <w:rsid w:val="00FF12FA"/>
    <w:rsid w:val="00FF6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69AF7185"/>
  <w15:docId w15:val="{BA4CED3E-0FD8-4873-B750-AB4A515C0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363A91"/>
    <w:pPr>
      <w:jc w:val="right"/>
    </w:pPr>
  </w:style>
  <w:style w:type="character" w:customStyle="1" w:styleId="afa">
    <w:name w:val="日期 字元"/>
    <w:basedOn w:val="a0"/>
    <w:link w:val="af9"/>
    <w:rsid w:val="00363A91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85D4C9-37F5-41CF-A46C-8F0596E6AC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</Template>
  <TotalTime>0</TotalTime>
  <Pages>3</Pages>
  <Words>229</Words>
  <Characters>1310</Characters>
  <Application>Microsoft Office Word</Application>
  <DocSecurity>0</DocSecurity>
  <Lines>10</Lines>
  <Paragraphs>3</Paragraphs>
  <ScaleCrop>false</ScaleCrop>
  <Company>eic</Company>
  <LinksUpToDate>false</LinksUpToDate>
  <CharactersWithSpaces>1536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Administrator</cp:lastModifiedBy>
  <cp:revision>2</cp:revision>
  <cp:lastPrinted>2022-10-07T01:40:00Z</cp:lastPrinted>
  <dcterms:created xsi:type="dcterms:W3CDTF">2025-05-29T09:06:00Z</dcterms:created>
  <dcterms:modified xsi:type="dcterms:W3CDTF">2025-05-29T09:06:00Z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1</vt:lpwstr>
  </property>
  <property fmtid="{D5CDD505-2E9C-101B-9397-08002B2CF9AE}" pid="4" name="公文性質">
    <vt:lpwstr>08,一般公文</vt:lpwstr>
  </property>
  <property fmtid="{D5CDD505-2E9C-101B-9397-08002B2CF9AE}" pid="5" name="文號">
    <vt:lpwstr>1142100612</vt:lpwstr>
  </property>
  <property fmtid="{D5CDD505-2E9C-101B-9397-08002B2CF9AE}" pid="6" name="HttpUrl">
    <vt:lpwstr>https://docdl.ly.gov.tw/add/</vt:lpwstr>
  </property>
  <property fmtid="{D5CDD505-2E9C-101B-9397-08002B2CF9AE}" pid="7" name="HttpPath">
    <vt:lpwstr>EA/EAServer/Repository/WebApplication/jsp/odmgr/http/</vt:lpwstr>
  </property>
  <property fmtid="{D5CDD505-2E9C-101B-9397-08002B2CF9AE}" pid="8" name="DiPath">
    <vt:lpwstr>EA/EAServer/Repository/WebApplication/jsp/odmgr/di/</vt:lpwstr>
  </property>
  <property fmtid="{D5CDD505-2E9C-101B-9397-08002B2CF9AE}" pid="9" name="發文字">
    <vt:lpwstr>21</vt:lpwstr>
  </property>
  <property fmtid="{D5CDD505-2E9C-101B-9397-08002B2CF9AE}" pid="10" name="發文號">
    <vt:lpwstr>1142100612</vt:lpwstr>
  </property>
  <property fmtid="{D5CDD505-2E9C-101B-9397-08002B2CF9AE}" pid="11" name="發文支號">
    <vt:lpwstr>0</vt:lpwstr>
  </property>
  <property fmtid="{D5CDD505-2E9C-101B-9397-08002B2CF9AE}" pid="12" name="TotFileSize">
    <vt:lpwstr>154</vt:lpwstr>
  </property>
</Properties>
</file>