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C8F98" w14:textId="05B378E2" w:rsidR="00375D8C" w:rsidRPr="003A7D28" w:rsidRDefault="00253F3C">
      <w:pPr>
        <w:pStyle w:val="title"/>
        <w:rPr>
          <w:rStyle w:val="20"/>
          <w:position w:val="20"/>
        </w:rPr>
      </w:pPr>
      <w:r w:rsidRPr="003A7D28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C814D44" wp14:editId="25BA141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540523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814D44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16540523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A7D28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E0929" wp14:editId="5BB47CA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A91861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AD5F0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AD5F0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3A193574" w14:textId="77777777" w:rsidR="00AD5F05" w:rsidRDefault="00AD5F0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吳育婷</w:t>
                            </w:r>
                          </w:p>
                          <w:p w14:paraId="74247269" w14:textId="77777777" w:rsidR="00AD5F05" w:rsidRDefault="00AD5F0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14:paraId="35462D17" w14:textId="77777777" w:rsidR="00AD5F05" w:rsidRDefault="00AD5F0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14:paraId="603CAA70" w14:textId="77777777" w:rsidR="00375D8C" w:rsidRDefault="00AD5F0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ly20959@ly.gov.tw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E0929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68A91861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AD5F0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AD5F0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3A193574" w14:textId="77777777" w:rsidR="00AD5F05" w:rsidRDefault="00AD5F0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吳育婷</w:t>
                      </w:r>
                    </w:p>
                    <w:p w14:paraId="74247269" w14:textId="77777777" w:rsidR="00AD5F05" w:rsidRDefault="00AD5F0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14:paraId="35462D17" w14:textId="77777777" w:rsidR="00AD5F05" w:rsidRDefault="00AD5F0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14:paraId="603CAA70" w14:textId="77777777" w:rsidR="00375D8C" w:rsidRDefault="00AD5F0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ly20959@ly.gov.tw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3A7D28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AD5F05" w:rsidRPr="003A7D28">
        <w:rPr>
          <w:rStyle w:val="20"/>
          <w:rFonts w:hint="eastAsia"/>
          <w:position w:val="20"/>
        </w:rPr>
        <w:t>內政委員會</w:t>
      </w:r>
      <w:r w:rsidR="00375D8C" w:rsidRPr="003A7D28">
        <w:rPr>
          <w:rStyle w:val="20"/>
          <w:rFonts w:hint="eastAsia"/>
          <w:position w:val="20"/>
        </w:rPr>
        <w:t xml:space="preserve">　函</w:t>
      </w:r>
    </w:p>
    <w:p w14:paraId="116D812E" w14:textId="77777777" w:rsidR="00375D8C" w:rsidRPr="003A7D28" w:rsidRDefault="00375D8C">
      <w:pPr>
        <w:pStyle w:val="titlespace"/>
        <w:rPr>
          <w:rStyle w:val="8"/>
        </w:rPr>
      </w:pPr>
    </w:p>
    <w:p w14:paraId="310175B6" w14:textId="77777777" w:rsidR="00375D8C" w:rsidRPr="003A7D28" w:rsidRDefault="00375D8C">
      <w:pPr>
        <w:pStyle w:val="space2"/>
      </w:pPr>
    </w:p>
    <w:p w14:paraId="200DA335" w14:textId="77777777" w:rsidR="00375D8C" w:rsidRPr="003A7D28" w:rsidRDefault="00375D8C">
      <w:pPr>
        <w:pStyle w:val="space2"/>
      </w:pPr>
    </w:p>
    <w:p w14:paraId="463AE4CC" w14:textId="77777777" w:rsidR="00375D8C" w:rsidRPr="003A7D28" w:rsidRDefault="00375D8C">
      <w:pPr>
        <w:pStyle w:val="11"/>
        <w:spacing w:line="14" w:lineRule="exact"/>
        <w:ind w:leftChars="0" w:left="0"/>
      </w:pPr>
    </w:p>
    <w:p w14:paraId="5C6836F5" w14:textId="582C1054" w:rsidR="00375D8C" w:rsidRPr="003A7D28" w:rsidRDefault="00375D8C">
      <w:pPr>
        <w:pStyle w:val="ad"/>
        <w:spacing w:line="360" w:lineRule="exact"/>
      </w:pPr>
      <w:r w:rsidRPr="003A7D28">
        <w:rPr>
          <w:rFonts w:hint="eastAsia"/>
        </w:rPr>
        <w:t>受文者：</w:t>
      </w:r>
      <w:bookmarkStart w:id="5" w:name="受文者"/>
      <w:bookmarkEnd w:id="5"/>
      <w:r w:rsidR="001321A3">
        <w:rPr>
          <w:rFonts w:hint="eastAsia"/>
        </w:rPr>
        <w:t>本會委員</w:t>
      </w:r>
    </w:p>
    <w:p w14:paraId="25112E78" w14:textId="0C760030" w:rsidR="00375D8C" w:rsidRPr="003A7D28" w:rsidRDefault="00253F3C">
      <w:pPr>
        <w:pStyle w:val="space"/>
      </w:pPr>
      <w:r w:rsidRPr="003A7D2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10EEAAD" wp14:editId="55AE2E2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1C5EB" w14:textId="25F1FA58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3732BFF5" w14:textId="4F1DD1B1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0EEAAD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76A1C5EB" w14:textId="25F1FA58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14:paraId="3732BFF5" w14:textId="4F1DD1B1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1F3086CA" w14:textId="5A462AA4" w:rsidR="00375D8C" w:rsidRPr="003A7D28" w:rsidRDefault="00375D8C">
      <w:pPr>
        <w:pStyle w:val="ae"/>
        <w:spacing w:line="240" w:lineRule="exact"/>
      </w:pPr>
      <w:r w:rsidRPr="003A7D28">
        <w:fldChar w:fldCharType="begin"/>
      </w:r>
      <w:r w:rsidRPr="003A7D28">
        <w:instrText xml:space="preserve"> </w:instrText>
      </w:r>
      <w:r w:rsidRPr="003A7D28">
        <w:rPr>
          <w:rFonts w:hint="eastAsia"/>
        </w:rPr>
        <w:instrText>MACROBUTTON  DocDispatch 發文日期：</w:instrText>
      </w:r>
      <w:r w:rsidRPr="003A7D28">
        <w:fldChar w:fldCharType="end"/>
      </w:r>
      <w:bookmarkStart w:id="8" w:name="發文日期"/>
      <w:bookmarkEnd w:id="8"/>
      <w:r w:rsidR="00121B44" w:rsidRPr="003A7D28">
        <w:rPr>
          <w:rFonts w:hint="eastAsia"/>
        </w:rPr>
        <w:t>中華民國114年6月9日</w:t>
      </w:r>
    </w:p>
    <w:p w14:paraId="23AFBB04" w14:textId="54520441" w:rsidR="00375D8C" w:rsidRPr="003A7D28" w:rsidRDefault="00375D8C">
      <w:pPr>
        <w:pStyle w:val="ae"/>
        <w:spacing w:line="240" w:lineRule="exact"/>
      </w:pPr>
      <w:r w:rsidRPr="003A7D28">
        <w:rPr>
          <w:rFonts w:hint="eastAsia"/>
        </w:rPr>
        <w:t>發文字號：</w:t>
      </w:r>
      <w:bookmarkStart w:id="9" w:name="發文字號"/>
      <w:bookmarkEnd w:id="9"/>
      <w:r w:rsidR="006F414F">
        <w:rPr>
          <w:rFonts w:hint="eastAsia"/>
        </w:rPr>
        <w:t>台立內字第</w:t>
      </w:r>
      <w:r w:rsidR="006F414F">
        <w:t>1144001060號</w:t>
      </w:r>
    </w:p>
    <w:p w14:paraId="27A654CF" w14:textId="3C7BD7B5" w:rsidR="00375D8C" w:rsidRPr="003A7D28" w:rsidRDefault="00375D8C">
      <w:pPr>
        <w:pStyle w:val="ae"/>
        <w:spacing w:line="240" w:lineRule="exact"/>
      </w:pPr>
      <w:r w:rsidRPr="003A7D28">
        <w:fldChar w:fldCharType="begin"/>
      </w:r>
      <w:r w:rsidRPr="003A7D28">
        <w:instrText xml:space="preserve"> </w:instrText>
      </w:r>
      <w:r w:rsidRPr="003A7D28">
        <w:rPr>
          <w:rFonts w:hint="eastAsia"/>
        </w:rPr>
        <w:instrText>MACROBUTTON  DocSpeed 速別：</w:instrText>
      </w:r>
      <w:r w:rsidRPr="003A7D28">
        <w:fldChar w:fldCharType="end"/>
      </w:r>
      <w:bookmarkStart w:id="10" w:name="速別"/>
      <w:bookmarkEnd w:id="10"/>
      <w:r w:rsidR="001F2F48" w:rsidRPr="003A7D28">
        <w:rPr>
          <w:rFonts w:hint="eastAsia"/>
        </w:rPr>
        <w:t>最速件</w:t>
      </w:r>
    </w:p>
    <w:p w14:paraId="33104033" w14:textId="77777777" w:rsidR="00375D8C" w:rsidRPr="003A7D28" w:rsidRDefault="00375D8C">
      <w:pPr>
        <w:pStyle w:val="ae"/>
        <w:spacing w:line="240" w:lineRule="exact"/>
      </w:pPr>
      <w:r w:rsidRPr="003A7D28">
        <w:fldChar w:fldCharType="begin"/>
      </w:r>
      <w:r w:rsidRPr="003A7D28">
        <w:instrText xml:space="preserve"> </w:instrText>
      </w:r>
      <w:r w:rsidRPr="003A7D28">
        <w:rPr>
          <w:rFonts w:hint="eastAsia"/>
        </w:rPr>
        <w:instrText>MACROBUTTON  DocSecurity 密等及解密條件或保密期限：</w:instrText>
      </w:r>
      <w:r w:rsidRPr="003A7D28">
        <w:fldChar w:fldCharType="end"/>
      </w:r>
      <w:bookmarkStart w:id="11" w:name="密等及解密條件或保密期限"/>
      <w:bookmarkEnd w:id="11"/>
    </w:p>
    <w:p w14:paraId="117BA472" w14:textId="5496FC6B" w:rsidR="00375D8C" w:rsidRPr="003A7D28" w:rsidRDefault="00375D8C">
      <w:pPr>
        <w:pStyle w:val="ae"/>
        <w:spacing w:line="240" w:lineRule="exact"/>
      </w:pPr>
      <w:r w:rsidRPr="003A7D28">
        <w:rPr>
          <w:rFonts w:hint="eastAsia"/>
        </w:rPr>
        <w:t>附件：</w:t>
      </w:r>
      <w:bookmarkStart w:id="12" w:name="附件"/>
      <w:bookmarkEnd w:id="12"/>
      <w:r w:rsidR="001F2F48" w:rsidRPr="003A7D28">
        <w:rPr>
          <w:rFonts w:hint="eastAsia"/>
        </w:rPr>
        <w:t>如說明二、三</w:t>
      </w:r>
    </w:p>
    <w:p w14:paraId="4F605A91" w14:textId="77777777" w:rsidR="00375D8C" w:rsidRPr="003A7D28" w:rsidRDefault="00375D8C">
      <w:pPr>
        <w:pStyle w:val="space0"/>
      </w:pPr>
    </w:p>
    <w:p w14:paraId="3E7F4C82" w14:textId="510F7BD2" w:rsidR="00375D8C" w:rsidRPr="003A7D28" w:rsidRDefault="00375D8C" w:rsidP="00191CA9">
      <w:pPr>
        <w:pStyle w:val="af"/>
        <w:spacing w:line="500" w:lineRule="exact"/>
        <w:ind w:hangingChars="310"/>
        <w:jc w:val="both"/>
      </w:pPr>
      <w:r w:rsidRPr="003A7D28">
        <w:rPr>
          <w:rFonts w:hint="eastAsia"/>
        </w:rPr>
        <w:t>主旨：</w:t>
      </w:r>
      <w:bookmarkStart w:id="13" w:name="主旨"/>
      <w:bookmarkEnd w:id="13"/>
      <w:r w:rsidR="00B22637" w:rsidRPr="003A7D28">
        <w:rPr>
          <w:rFonts w:hint="eastAsia"/>
        </w:rPr>
        <w:t>本會定於</w:t>
      </w:r>
      <w:r w:rsidR="00B22637" w:rsidRPr="003A7D28">
        <w:t>114年6月11日</w:t>
      </w:r>
      <w:r w:rsidR="001F2F48" w:rsidRPr="003A7D28">
        <w:rPr>
          <w:rFonts w:hint="eastAsia"/>
        </w:rPr>
        <w:t>（</w:t>
      </w:r>
      <w:r w:rsidR="00B22637" w:rsidRPr="003A7D28">
        <w:t>星期</w:t>
      </w:r>
      <w:r w:rsidR="00B22637" w:rsidRPr="003A7D28">
        <w:rPr>
          <w:rFonts w:hint="eastAsia"/>
        </w:rPr>
        <w:t>三</w:t>
      </w:r>
      <w:r w:rsidR="001F2F48" w:rsidRPr="003A7D28">
        <w:rPr>
          <w:rFonts w:hint="eastAsia"/>
        </w:rPr>
        <w:t>）</w:t>
      </w:r>
      <w:r w:rsidR="00B22637" w:rsidRPr="003A7D28">
        <w:t>考察</w:t>
      </w:r>
      <w:r w:rsidR="00302598" w:rsidRPr="003A7D28">
        <w:rPr>
          <w:rFonts w:hint="eastAsia"/>
        </w:rPr>
        <w:t>「</w:t>
      </w:r>
      <w:r w:rsidR="00B22637" w:rsidRPr="003A7D28">
        <w:rPr>
          <w:rFonts w:hint="eastAsia"/>
        </w:rPr>
        <w:t>嘉義市地方</w:t>
      </w:r>
      <w:r w:rsidR="00B22637" w:rsidRPr="003A7D28">
        <w:t>建設</w:t>
      </w:r>
      <w:r w:rsidR="00302598" w:rsidRPr="003A7D28">
        <w:rPr>
          <w:rFonts w:hint="eastAsia"/>
        </w:rPr>
        <w:t>」</w:t>
      </w:r>
      <w:r w:rsidR="00B22637" w:rsidRPr="003A7D28">
        <w:t>，請查照。</w:t>
      </w:r>
    </w:p>
    <w:p w14:paraId="34A6FD48" w14:textId="77777777" w:rsidR="00375D8C" w:rsidRPr="003A7D28" w:rsidRDefault="00375D8C" w:rsidP="000B7387">
      <w:pPr>
        <w:pStyle w:val="af0"/>
        <w:jc w:val="both"/>
      </w:pPr>
      <w:bookmarkStart w:id="14" w:name="段落"/>
      <w:bookmarkEnd w:id="14"/>
      <w:r w:rsidRPr="003A7D28">
        <w:rPr>
          <w:rFonts w:hint="eastAsia"/>
        </w:rPr>
        <w:t>說明：</w:t>
      </w:r>
    </w:p>
    <w:p w14:paraId="43C0D86D" w14:textId="6F8D0377" w:rsidR="001F2F48" w:rsidRPr="003A7D28" w:rsidRDefault="001F2F48" w:rsidP="001F2F48">
      <w:pPr>
        <w:pStyle w:val="1-2"/>
      </w:pPr>
      <w:r w:rsidRPr="003A7D28">
        <w:rPr>
          <w:rFonts w:hint="eastAsia"/>
        </w:rPr>
        <w:t>依本會張召集委員宏陸指示辦理。</w:t>
      </w:r>
    </w:p>
    <w:p w14:paraId="583BA543" w14:textId="6C677B36" w:rsidR="001F2F48" w:rsidRPr="003A7D28" w:rsidRDefault="001F2F48" w:rsidP="001F2F48">
      <w:pPr>
        <w:pStyle w:val="1-2"/>
      </w:pPr>
      <w:r w:rsidRPr="003A7D28">
        <w:rPr>
          <w:rFonts w:hint="eastAsia"/>
        </w:rPr>
        <w:t>委員如欲參加本次考察，敬請於6</w:t>
      </w:r>
      <w:r w:rsidRPr="003A7D28">
        <w:t>月</w:t>
      </w:r>
      <w:r w:rsidRPr="003A7D28">
        <w:rPr>
          <w:rFonts w:hint="eastAsia"/>
        </w:rPr>
        <w:t>10</w:t>
      </w:r>
      <w:r w:rsidRPr="003A7D28">
        <w:t>日（星期</w:t>
      </w:r>
      <w:r w:rsidRPr="003A7D28">
        <w:rPr>
          <w:rFonts w:hint="eastAsia"/>
        </w:rPr>
        <w:t>二</w:t>
      </w:r>
      <w:r w:rsidRPr="003A7D28">
        <w:t>）</w:t>
      </w:r>
      <w:r w:rsidR="00EE5C5E" w:rsidRPr="003A7D28">
        <w:rPr>
          <w:rFonts w:hint="eastAsia"/>
        </w:rPr>
        <w:t>中午</w:t>
      </w:r>
      <w:r w:rsidRPr="003A7D28">
        <w:t>1</w:t>
      </w:r>
      <w:r w:rsidR="00EE5C5E" w:rsidRPr="003A7D28">
        <w:rPr>
          <w:rFonts w:hint="eastAsia"/>
        </w:rPr>
        <w:t>2</w:t>
      </w:r>
      <w:r w:rsidRPr="003A7D28">
        <w:t>時前填妥考察登記表</w:t>
      </w:r>
      <w:r w:rsidR="00690E31">
        <w:rPr>
          <w:rFonts w:hint="eastAsia"/>
        </w:rPr>
        <w:t>(如附件)</w:t>
      </w:r>
      <w:r w:rsidRPr="003A7D28">
        <w:t>，擲回本會或傳真23585502，俾便籌辦。</w:t>
      </w:r>
    </w:p>
    <w:p w14:paraId="054F75C5" w14:textId="328BCB45" w:rsidR="00375D8C" w:rsidRPr="003A7D28" w:rsidRDefault="001F2F48" w:rsidP="001F2F48">
      <w:pPr>
        <w:pStyle w:val="1-2"/>
      </w:pPr>
      <w:r w:rsidRPr="003A7D28">
        <w:rPr>
          <w:rFonts w:hint="eastAsia"/>
        </w:rPr>
        <w:t>檢附</w:t>
      </w:r>
      <w:r w:rsidR="00AF0F97" w:rsidRPr="003A7D28">
        <w:rPr>
          <w:rFonts w:hint="eastAsia"/>
        </w:rPr>
        <w:t>更新後</w:t>
      </w:r>
      <w:r w:rsidRPr="003A7D28">
        <w:rPr>
          <w:rFonts w:hint="eastAsia"/>
        </w:rPr>
        <w:t>考察行程表</w:t>
      </w:r>
      <w:r w:rsidRPr="003A7D28">
        <w:t>1份。</w:t>
      </w:r>
    </w:p>
    <w:p w14:paraId="5465CC66" w14:textId="77777777" w:rsidR="00375D8C" w:rsidRPr="003A7D28" w:rsidRDefault="00375D8C" w:rsidP="001F2F48">
      <w:pPr>
        <w:pStyle w:val="1-2"/>
        <w:numPr>
          <w:ilvl w:val="0"/>
          <w:numId w:val="0"/>
        </w:numPr>
        <w:jc w:val="both"/>
      </w:pPr>
    </w:p>
    <w:p w14:paraId="605F49FB" w14:textId="641ECC86" w:rsidR="00375D8C" w:rsidRPr="003A7D28" w:rsidRDefault="00375D8C">
      <w:pPr>
        <w:pStyle w:val="af1"/>
        <w:spacing w:line="240" w:lineRule="exact"/>
      </w:pPr>
      <w:r w:rsidRPr="003A7D28">
        <w:rPr>
          <w:rFonts w:hint="eastAsia"/>
        </w:rPr>
        <w:t>正本：</w:t>
      </w:r>
      <w:bookmarkStart w:id="15" w:name="正本"/>
      <w:bookmarkEnd w:id="15"/>
      <w:r w:rsidR="001F2F48" w:rsidRPr="003A7D28">
        <w:rPr>
          <w:rFonts w:hint="eastAsia"/>
        </w:rPr>
        <w:t>本會委員、本院其他委員會委員</w:t>
      </w:r>
    </w:p>
    <w:p w14:paraId="42A615B9" w14:textId="52262370" w:rsidR="00375D8C" w:rsidRPr="003A7D28" w:rsidRDefault="00375D8C">
      <w:pPr>
        <w:pStyle w:val="af2"/>
        <w:spacing w:line="240" w:lineRule="exact"/>
      </w:pPr>
      <w:r w:rsidRPr="003A7D28">
        <w:rPr>
          <w:rFonts w:hint="eastAsia"/>
        </w:rPr>
        <w:t>副本：</w:t>
      </w:r>
      <w:bookmarkStart w:id="16" w:name="副本"/>
      <w:bookmarkEnd w:id="16"/>
      <w:r w:rsidR="001F2F48" w:rsidRPr="003A7D28">
        <w:rPr>
          <w:rFonts w:hint="eastAsia"/>
        </w:rPr>
        <w:t>本院各黨團、公報處</w:t>
      </w:r>
    </w:p>
    <w:p w14:paraId="789C377D" w14:textId="77777777" w:rsidR="00375D8C" w:rsidRPr="003A7D28" w:rsidRDefault="00375D8C">
      <w:pPr>
        <w:pStyle w:val="space1"/>
      </w:pPr>
    </w:p>
    <w:p w14:paraId="2009F423" w14:textId="77777777" w:rsidR="00244C78" w:rsidRDefault="001321A3" w:rsidP="001321A3">
      <w:pPr>
        <w:pStyle w:val="space1"/>
        <w:jc w:val="center"/>
        <w:sectPr w:rsidR="00244C78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5C9DD394" wp14:editId="1DDAA652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244C78" w:rsidRPr="00CC1C43" w14:paraId="1668C771" w14:textId="77777777" w:rsidTr="00793EE8">
        <w:trPr>
          <w:trHeight w:val="1388"/>
          <w:jc w:val="center"/>
        </w:trPr>
        <w:tc>
          <w:tcPr>
            <w:tcW w:w="10070" w:type="dxa"/>
            <w:vAlign w:val="center"/>
          </w:tcPr>
          <w:p w14:paraId="02551DE7" w14:textId="77777777" w:rsidR="00244C78" w:rsidRPr="00CC1C43" w:rsidRDefault="00244C78" w:rsidP="00793EE8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244C78" w:rsidRPr="00E77868" w14:paraId="49092BA1" w14:textId="77777777" w:rsidTr="00793EE8">
        <w:trPr>
          <w:trHeight w:val="6493"/>
          <w:jc w:val="center"/>
        </w:trPr>
        <w:tc>
          <w:tcPr>
            <w:tcW w:w="10070" w:type="dxa"/>
          </w:tcPr>
          <w:p w14:paraId="4CB7E716" w14:textId="77777777" w:rsidR="00244C78" w:rsidRPr="0088538E" w:rsidRDefault="00244C78" w:rsidP="00793EE8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462907D7" w14:textId="77777777" w:rsidR="00244C78" w:rsidRPr="003D2E94" w:rsidRDefault="00244C78" w:rsidP="00793EE8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2F1E9C92" w14:textId="77777777" w:rsidR="00244C78" w:rsidRPr="00E77868" w:rsidRDefault="00244C78" w:rsidP="00793EE8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4469623C" w14:textId="77777777" w:rsidR="00244C78" w:rsidRDefault="00244C78" w:rsidP="00793EE8">
            <w:pPr>
              <w:ind w:left="360" w:hangingChars="100" w:hanging="360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11</w:t>
            </w:r>
            <w:r>
              <w:rPr>
                <w:rFonts w:ascii="Times New Roman" w:hAnsi="Times New Roman"/>
                <w:sz w:val="36"/>
                <w:szCs w:val="20"/>
              </w:rPr>
              <w:t>4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年</w:t>
            </w:r>
            <w:r>
              <w:rPr>
                <w:rFonts w:ascii="Times New Roman" w:hAnsi="Times New Roman"/>
                <w:sz w:val="36"/>
                <w:szCs w:val="20"/>
              </w:rPr>
              <w:t>6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11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日</w:t>
            </w:r>
            <w:r>
              <w:rPr>
                <w:rFonts w:ascii="Times New Roman" w:hAnsi="Times New Roman"/>
                <w:sz w:val="36"/>
                <w:szCs w:val="20"/>
              </w:rPr>
              <w:t>（星期</w:t>
            </w:r>
            <w:r>
              <w:rPr>
                <w:rFonts w:ascii="Times New Roman" w:hAnsi="Times New Roman" w:hint="eastAsia"/>
                <w:sz w:val="36"/>
                <w:szCs w:val="20"/>
              </w:rPr>
              <w:t>三</w:t>
            </w:r>
            <w:r>
              <w:rPr>
                <w:rFonts w:ascii="Times New Roman" w:hAnsi="Times New Roman"/>
                <w:sz w:val="36"/>
                <w:szCs w:val="20"/>
              </w:rPr>
              <w:t>）</w:t>
            </w:r>
            <w:r>
              <w:rPr>
                <w:rFonts w:ascii="Times New Roman" w:hAnsi="Times New Roman" w:hint="eastAsia"/>
                <w:sz w:val="36"/>
                <w:szCs w:val="20"/>
              </w:rPr>
              <w:t>考察「嘉義市建設」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19EA5F6E" w14:textId="77777777" w:rsidR="00244C78" w:rsidRPr="00CD2C68" w:rsidRDefault="00244C78" w:rsidP="00793EE8">
            <w:pPr>
              <w:ind w:left="360" w:hangingChars="100" w:hanging="360"/>
              <w:jc w:val="both"/>
              <w:rPr>
                <w:rFonts w:ascii="Times New Roman" w:hAnsi="Times New Roman"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 xml:space="preserve">  </w:t>
            </w:r>
            <w:r w:rsidRPr="000F03BB">
              <w:rPr>
                <w:rFonts w:hint="eastAsia"/>
                <w:bCs/>
                <w:sz w:val="36"/>
                <w:szCs w:val="20"/>
              </w:rPr>
              <w:t>◎飲食習慣</w:t>
            </w:r>
            <w:r w:rsidRPr="000F03BB">
              <w:rPr>
                <w:bCs/>
                <w:sz w:val="36"/>
                <w:szCs w:val="20"/>
              </w:rPr>
              <w:t>:   □葷  □素</w:t>
            </w:r>
          </w:p>
          <w:p w14:paraId="4F5BCB50" w14:textId="77777777" w:rsidR="00244C78" w:rsidRPr="00E77868" w:rsidRDefault="00244C78" w:rsidP="00793EE8">
            <w:pPr>
              <w:rPr>
                <w:bCs/>
                <w:sz w:val="20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0F93996D" w14:textId="77777777" w:rsidR="00244C78" w:rsidRPr="00B003FB" w:rsidRDefault="00244C78" w:rsidP="00793EE8">
            <w:pPr>
              <w:rPr>
                <w:bCs/>
                <w:sz w:val="36"/>
                <w:szCs w:val="36"/>
              </w:rPr>
            </w:pPr>
          </w:p>
          <w:p w14:paraId="2C71AA83" w14:textId="77777777" w:rsidR="00244C78" w:rsidRPr="003D2E94" w:rsidRDefault="00244C78" w:rsidP="00793EE8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1FA73B1C" w14:textId="77777777" w:rsidR="00244C78" w:rsidRPr="003D2E94" w:rsidRDefault="00244C78" w:rsidP="00793EE8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6D935AA4" w14:textId="77777777" w:rsidR="00244C78" w:rsidRPr="00E77868" w:rsidRDefault="00244C78" w:rsidP="00793EE8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244C78" w:rsidRPr="003D2E94" w14:paraId="1A8EFF6D" w14:textId="77777777" w:rsidTr="00793EE8">
        <w:trPr>
          <w:trHeight w:val="4842"/>
          <w:jc w:val="center"/>
        </w:trPr>
        <w:tc>
          <w:tcPr>
            <w:tcW w:w="10070" w:type="dxa"/>
          </w:tcPr>
          <w:p w14:paraId="7FDBA89C" w14:textId="77777777" w:rsidR="00244C78" w:rsidRPr="00CC1C43" w:rsidRDefault="00244C78" w:rsidP="00793EE8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</w:t>
            </w:r>
            <w:r w:rsidRPr="00B906D5">
              <w:rPr>
                <w:rFonts w:hint="eastAsia"/>
                <w:b/>
                <w:bCs/>
                <w:sz w:val="34"/>
                <w:szCs w:val="34"/>
              </w:rPr>
              <w:t>於</w:t>
            </w:r>
            <w:r w:rsidRPr="00B906D5">
              <w:rPr>
                <w:b/>
                <w:bCs/>
                <w:sz w:val="34"/>
                <w:szCs w:val="34"/>
              </w:rPr>
              <w:t>6</w:t>
            </w:r>
            <w:r w:rsidRPr="00B906D5">
              <w:rPr>
                <w:rFonts w:hint="eastAsia"/>
                <w:b/>
                <w:bCs/>
                <w:sz w:val="34"/>
                <w:szCs w:val="34"/>
              </w:rPr>
              <w:t>月10日（星期二）中午12時前，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將本表傳真至本委員會，如有隨行助理亦請一併登記。</w:t>
            </w:r>
          </w:p>
          <w:p w14:paraId="28E062CF" w14:textId="77777777" w:rsidR="00244C78" w:rsidRPr="007030D1" w:rsidRDefault="00244C78" w:rsidP="00793EE8">
            <w:pPr>
              <w:spacing w:beforeLines="50" w:before="180"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433B55AC" w14:textId="77777777" w:rsidR="00244C78" w:rsidRDefault="00244C78" w:rsidP="00793EE8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56528358" w14:textId="77777777" w:rsidR="00244C78" w:rsidRPr="00D44E7F" w:rsidRDefault="00244C78" w:rsidP="00793EE8">
            <w:pPr>
              <w:ind w:left="360" w:hangingChars="100" w:hanging="360"/>
              <w:jc w:val="both"/>
              <w:rPr>
                <w:bCs/>
                <w:sz w:val="34"/>
                <w:szCs w:val="34"/>
              </w:rPr>
            </w:pPr>
            <w:r>
              <w:rPr>
                <w:rFonts w:hint="eastAsia"/>
                <w:bCs/>
                <w:sz w:val="36"/>
                <w:szCs w:val="20"/>
              </w:rPr>
              <w:t xml:space="preserve">      </w:t>
            </w:r>
            <w:r w:rsidRPr="00D44E7F">
              <w:rPr>
                <w:rFonts w:hint="eastAsia"/>
                <w:bCs/>
                <w:sz w:val="34"/>
                <w:szCs w:val="34"/>
              </w:rPr>
              <w:t>◎飲食習慣</w:t>
            </w:r>
            <w:r w:rsidRPr="00D44E7F">
              <w:rPr>
                <w:bCs/>
                <w:sz w:val="34"/>
                <w:szCs w:val="34"/>
              </w:rPr>
              <w:t>:   □葷  □素</w:t>
            </w:r>
          </w:p>
          <w:p w14:paraId="3685BB55" w14:textId="77777777" w:rsidR="00244C78" w:rsidRDefault="00244C78" w:rsidP="00793EE8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F31DB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8C31D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隨行之公費助理</w:t>
            </w:r>
            <w:r w:rsidRPr="008C31DD"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 w:rsidRPr="008C31DD">
              <w:rPr>
                <w:rFonts w:ascii="Times New Roman" w:hAnsi="Times New Roman"/>
                <w:b/>
                <w:bCs/>
                <w:sz w:val="34"/>
                <w:szCs w:val="34"/>
              </w:rPr>
              <w:t>位得檢據核實報支。</w:t>
            </w:r>
          </w:p>
          <w:p w14:paraId="43708917" w14:textId="77777777" w:rsidR="00244C78" w:rsidRPr="00CC1C43" w:rsidRDefault="00244C78" w:rsidP="00793EE8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三、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聯絡人：</w:t>
            </w:r>
            <w:r>
              <w:rPr>
                <w:rFonts w:hint="eastAsia"/>
                <w:b/>
                <w:bCs/>
                <w:sz w:val="34"/>
                <w:szCs w:val="34"/>
              </w:rPr>
              <w:t>吳育婷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，電話：（</w:t>
            </w:r>
            <w:r w:rsidRPr="00CC1C43">
              <w:rPr>
                <w:b/>
                <w:bCs/>
                <w:sz w:val="34"/>
                <w:szCs w:val="34"/>
              </w:rPr>
              <w:t>02）2358-550</w:t>
            </w:r>
            <w:r>
              <w:rPr>
                <w:rFonts w:hint="eastAsia"/>
                <w:b/>
                <w:bCs/>
                <w:sz w:val="34"/>
                <w:szCs w:val="34"/>
              </w:rPr>
              <w:t>9</w:t>
            </w:r>
          </w:p>
          <w:p w14:paraId="4F480FB2" w14:textId="77777777" w:rsidR="00244C78" w:rsidRPr="003D2E94" w:rsidRDefault="00244C78" w:rsidP="00793EE8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C1C43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14:paraId="69B35E3D" w14:textId="77777777" w:rsidR="00244C78" w:rsidRDefault="00244C78" w:rsidP="001321A3">
      <w:pPr>
        <w:pStyle w:val="space1"/>
        <w:jc w:val="center"/>
        <w:sectPr w:rsidR="00244C78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C09BC16" w14:textId="375C7F5B" w:rsidR="00375D8C" w:rsidRPr="003A7D28" w:rsidRDefault="00244C78" w:rsidP="001321A3">
      <w:pPr>
        <w:pStyle w:val="space1"/>
        <w:jc w:val="center"/>
      </w:pPr>
      <w:r w:rsidRPr="00244C78">
        <w:rPr>
          <w:noProof/>
        </w:rPr>
        <w:lastRenderedPageBreak/>
        <w:drawing>
          <wp:inline distT="0" distB="0" distL="0" distR="0" wp14:anchorId="4CFF66A8" wp14:editId="41923242">
            <wp:extent cx="5759450" cy="846772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46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D8C" w:rsidRPr="003A7D28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B7E05" w14:textId="77777777" w:rsidR="0041677F" w:rsidRDefault="0041677F">
      <w:r>
        <w:separator/>
      </w:r>
    </w:p>
  </w:endnote>
  <w:endnote w:type="continuationSeparator" w:id="0">
    <w:p w14:paraId="2019E209" w14:textId="77777777" w:rsidR="0041677F" w:rsidRDefault="00416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617D9" w14:textId="51312F45" w:rsidR="00375D8C" w:rsidRDefault="00253F3C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70C84EB" wp14:editId="66EF5A9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D9424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0C84E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62D9424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E14E3" w14:textId="77777777" w:rsidR="0041677F" w:rsidRDefault="0041677F">
      <w:r>
        <w:separator/>
      </w:r>
    </w:p>
  </w:footnote>
  <w:footnote w:type="continuationSeparator" w:id="0">
    <w:p w14:paraId="0926979D" w14:textId="77777777" w:rsidR="0041677F" w:rsidRDefault="00416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308A5" w14:textId="4DA648A8" w:rsidR="00375D8C" w:rsidRDefault="00253F3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96F49E6" wp14:editId="13F5897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A58ADA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F49E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63A58ADA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D72BF3D" wp14:editId="4B24C56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75504F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72BF3D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975504F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61F7A54" wp14:editId="0A2BD3E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913EC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05"/>
    <w:rsid w:val="0000627B"/>
    <w:rsid w:val="0001040F"/>
    <w:rsid w:val="00052D33"/>
    <w:rsid w:val="000B7387"/>
    <w:rsid w:val="00121B44"/>
    <w:rsid w:val="001321A3"/>
    <w:rsid w:val="00151ACC"/>
    <w:rsid w:val="00191CA9"/>
    <w:rsid w:val="001D42C9"/>
    <w:rsid w:val="001F2F48"/>
    <w:rsid w:val="0020475D"/>
    <w:rsid w:val="00226896"/>
    <w:rsid w:val="00244C78"/>
    <w:rsid w:val="00253F3C"/>
    <w:rsid w:val="002F1C4B"/>
    <w:rsid w:val="00302598"/>
    <w:rsid w:val="00346E6D"/>
    <w:rsid w:val="00375D8C"/>
    <w:rsid w:val="003850F6"/>
    <w:rsid w:val="003903AA"/>
    <w:rsid w:val="003A7D28"/>
    <w:rsid w:val="003C0504"/>
    <w:rsid w:val="003D4034"/>
    <w:rsid w:val="003E20F8"/>
    <w:rsid w:val="003F6986"/>
    <w:rsid w:val="0041677F"/>
    <w:rsid w:val="004761F1"/>
    <w:rsid w:val="00512209"/>
    <w:rsid w:val="00587D78"/>
    <w:rsid w:val="0060077A"/>
    <w:rsid w:val="006401D8"/>
    <w:rsid w:val="0065725D"/>
    <w:rsid w:val="0067668F"/>
    <w:rsid w:val="00690E31"/>
    <w:rsid w:val="006F414F"/>
    <w:rsid w:val="0073772B"/>
    <w:rsid w:val="00781447"/>
    <w:rsid w:val="007937D9"/>
    <w:rsid w:val="007F177C"/>
    <w:rsid w:val="00801EBD"/>
    <w:rsid w:val="00815D4A"/>
    <w:rsid w:val="0085318A"/>
    <w:rsid w:val="008A145E"/>
    <w:rsid w:val="008B7F7E"/>
    <w:rsid w:val="008C35A6"/>
    <w:rsid w:val="00966754"/>
    <w:rsid w:val="00991FAC"/>
    <w:rsid w:val="009C6C33"/>
    <w:rsid w:val="009D5DF8"/>
    <w:rsid w:val="009F2EF7"/>
    <w:rsid w:val="00A010E1"/>
    <w:rsid w:val="00A21C40"/>
    <w:rsid w:val="00A2510E"/>
    <w:rsid w:val="00A617A6"/>
    <w:rsid w:val="00AD5F05"/>
    <w:rsid w:val="00AF0F97"/>
    <w:rsid w:val="00AF14A0"/>
    <w:rsid w:val="00B0672A"/>
    <w:rsid w:val="00B1268A"/>
    <w:rsid w:val="00B138FD"/>
    <w:rsid w:val="00B22637"/>
    <w:rsid w:val="00B3021B"/>
    <w:rsid w:val="00B62B22"/>
    <w:rsid w:val="00B83C18"/>
    <w:rsid w:val="00BB25F0"/>
    <w:rsid w:val="00BC7FEA"/>
    <w:rsid w:val="00BE3467"/>
    <w:rsid w:val="00C07B99"/>
    <w:rsid w:val="00C13FEE"/>
    <w:rsid w:val="00C5006D"/>
    <w:rsid w:val="00C57164"/>
    <w:rsid w:val="00C71EC0"/>
    <w:rsid w:val="00C82CB3"/>
    <w:rsid w:val="00C872BE"/>
    <w:rsid w:val="00C926C5"/>
    <w:rsid w:val="00D256BC"/>
    <w:rsid w:val="00D447C7"/>
    <w:rsid w:val="00DA2F42"/>
    <w:rsid w:val="00DF0398"/>
    <w:rsid w:val="00E752BC"/>
    <w:rsid w:val="00E87BF6"/>
    <w:rsid w:val="00EA0A34"/>
    <w:rsid w:val="00EE5C5E"/>
    <w:rsid w:val="00F858A5"/>
    <w:rsid w:val="00FB0D93"/>
    <w:rsid w:val="00FC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2C69476F"/>
  <w15:chartTrackingRefBased/>
  <w15:docId w15:val="{E541FBA7-4DC2-4AFF-A977-AB6E9327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19</TotalTime>
  <Pages>3</Pages>
  <Words>423</Words>
  <Characters>236</Characters>
  <Application>Microsoft Office Word</Application>
  <DocSecurity>0</DocSecurity>
  <Lines>1</Lines>
  <Paragraphs>1</Paragraphs>
  <ScaleCrop>false</ScaleCrop>
  <Company>eic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30</cp:revision>
  <cp:lastPrinted>2025-06-10T00:45:00Z</cp:lastPrinted>
  <dcterms:created xsi:type="dcterms:W3CDTF">2025-06-06T02:27:00Z</dcterms:created>
  <dcterms:modified xsi:type="dcterms:W3CDTF">2025-06-10T00:58:00Z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20250606102342-20250606102342-文件2.docx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1144001060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1144001060</vt:lpwstr>
  </property>
  <property fmtid="{D5CDD505-2E9C-101B-9397-08002B2CF9AE}" pid="13" name="發文支號">
    <vt:lpwstr>0</vt:lpwstr>
  </property>
  <property fmtid="{D5CDD505-2E9C-101B-9397-08002B2CF9AE}" pid="14" name="TotFileSize">
    <vt:lpwstr>48</vt:lpwstr>
  </property>
</Properties>
</file>