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27A71" w14:textId="43DBE2D6" w:rsidR="00064D29" w:rsidRPr="0011790E" w:rsidRDefault="00064D29">
      <w:pPr>
        <w:pStyle w:val="title"/>
        <w:rPr>
          <w:position w:val="20"/>
        </w:rPr>
      </w:pPr>
      <w:bookmarkStart w:id="0" w:name="發文機關"/>
      <w:bookmarkEnd w:id="0"/>
      <w:r w:rsidRPr="0011790E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11790E">
        <w:rPr>
          <w:rFonts w:hint="eastAsia"/>
          <w:position w:val="20"/>
        </w:rPr>
        <w:t>財政委員會</w:t>
      </w:r>
      <w:r w:rsidRPr="0011790E">
        <w:rPr>
          <w:rFonts w:hint="eastAsia"/>
          <w:position w:val="20"/>
        </w:rPr>
        <w:t xml:space="preserve">　開會通知單</w:t>
      </w:r>
    </w:p>
    <w:p w14:paraId="76EFEC35" w14:textId="77777777" w:rsidR="00064D29" w:rsidRPr="0011790E" w:rsidRDefault="00F032BB">
      <w:pPr>
        <w:pStyle w:val="titlespace"/>
      </w:pPr>
      <w:r w:rsidRPr="0011790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413D578" wp14:editId="17F12E0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7AEA3DF" w14:textId="77777777"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D459F12" w14:textId="77777777" w:rsidR="00064D29" w:rsidRPr="0011790E" w:rsidRDefault="00064D29">
      <w:pPr>
        <w:pStyle w:val="space2"/>
      </w:pPr>
    </w:p>
    <w:p w14:paraId="22F46303" w14:textId="77777777" w:rsidR="00064D29" w:rsidRPr="0011790E" w:rsidRDefault="00064D29">
      <w:pPr>
        <w:pStyle w:val="space2"/>
      </w:pPr>
    </w:p>
    <w:p w14:paraId="14872C1B" w14:textId="227693CD" w:rsidR="00064D29" w:rsidRPr="0011790E" w:rsidRDefault="00064D29" w:rsidP="00BC49BA">
      <w:pPr>
        <w:pStyle w:val="af"/>
        <w:spacing w:line="360" w:lineRule="exact"/>
        <w:ind w:left="1288" w:hanging="1288"/>
      </w:pPr>
      <w:r w:rsidRPr="0011790E">
        <w:rPr>
          <w:rFonts w:hint="eastAsia"/>
        </w:rPr>
        <w:t>受文者：</w:t>
      </w:r>
      <w:bookmarkStart w:id="3" w:name="受文者"/>
      <w:bookmarkEnd w:id="3"/>
      <w:r w:rsidR="00EE253A" w:rsidRPr="0011790E">
        <w:rPr>
          <w:rFonts w:hint="eastAsia"/>
        </w:rPr>
        <w:t>財政、</w:t>
      </w:r>
      <w:r w:rsidR="0001642B" w:rsidRPr="0011790E">
        <w:rPr>
          <w:rFonts w:hint="eastAsia"/>
        </w:rPr>
        <w:t>司法及法制</w:t>
      </w:r>
      <w:r w:rsidR="00EE253A" w:rsidRPr="0011790E">
        <w:rPr>
          <w:rFonts w:hint="eastAsia"/>
        </w:rPr>
        <w:t>委員會</w:t>
      </w:r>
      <w:r w:rsidR="00D21238" w:rsidRPr="0011790E">
        <w:rPr>
          <w:rFonts w:hint="eastAsia"/>
          <w:kern w:val="0"/>
        </w:rPr>
        <w:t>委員</w:t>
      </w:r>
    </w:p>
    <w:p w14:paraId="20B3BC43" w14:textId="77777777" w:rsidR="00064D29" w:rsidRPr="0011790E" w:rsidRDefault="00064D29" w:rsidP="00F6771F">
      <w:pPr>
        <w:pStyle w:val="space"/>
        <w:ind w:left="0" w:firstLine="0"/>
      </w:pPr>
    </w:p>
    <w:p w14:paraId="2A4A0F83" w14:textId="115E97F5" w:rsidR="00064D29" w:rsidRPr="0011790E" w:rsidRDefault="00064D29">
      <w:pPr>
        <w:pStyle w:val="af0"/>
        <w:spacing w:line="240" w:lineRule="exact"/>
      </w:pPr>
      <w:r w:rsidRPr="0011790E">
        <w:fldChar w:fldCharType="begin"/>
      </w:r>
      <w:r w:rsidRPr="0011790E">
        <w:instrText xml:space="preserve"> </w:instrText>
      </w:r>
      <w:r w:rsidRPr="0011790E">
        <w:rPr>
          <w:rFonts w:hint="eastAsia"/>
        </w:rPr>
        <w:instrText>MACROBUTTON  DocDispatch 發文日期：</w:instrText>
      </w:r>
      <w:r w:rsidRPr="0011790E">
        <w:fldChar w:fldCharType="end"/>
      </w:r>
      <w:bookmarkStart w:id="4" w:name="發文日期"/>
      <w:bookmarkEnd w:id="4"/>
      <w:r w:rsidR="005740F7" w:rsidRPr="0011790E">
        <w:t>中華民國</w:t>
      </w:r>
      <w:r w:rsidR="00F6771F" w:rsidRPr="0011790E">
        <w:t>1</w:t>
      </w:r>
      <w:r w:rsidR="00F6771F" w:rsidRPr="0011790E">
        <w:rPr>
          <w:rFonts w:hint="eastAsia"/>
        </w:rPr>
        <w:t>1</w:t>
      </w:r>
      <w:r w:rsidR="0001642B" w:rsidRPr="0011790E">
        <w:rPr>
          <w:rFonts w:hint="eastAsia"/>
        </w:rPr>
        <w:t>4</w:t>
      </w:r>
      <w:r w:rsidR="005740F7" w:rsidRPr="0011790E">
        <w:t>年</w:t>
      </w:r>
      <w:r w:rsidR="0001642B" w:rsidRPr="0011790E">
        <w:rPr>
          <w:rFonts w:hint="eastAsia"/>
        </w:rPr>
        <w:t>6</w:t>
      </w:r>
      <w:r w:rsidR="005740F7" w:rsidRPr="0011790E">
        <w:t>月</w:t>
      </w:r>
      <w:r w:rsidR="00EE253A" w:rsidRPr="0011790E">
        <w:rPr>
          <w:rFonts w:hint="eastAsia"/>
        </w:rPr>
        <w:t>2</w:t>
      </w:r>
      <w:r w:rsidR="0001642B" w:rsidRPr="0011790E">
        <w:rPr>
          <w:rFonts w:hint="eastAsia"/>
        </w:rPr>
        <w:t>0</w:t>
      </w:r>
      <w:r w:rsidR="005740F7" w:rsidRPr="0011790E">
        <w:t>日</w:t>
      </w:r>
    </w:p>
    <w:p w14:paraId="7641DEC4" w14:textId="0D116797" w:rsidR="00064D29" w:rsidRPr="0011790E" w:rsidRDefault="00064D29">
      <w:pPr>
        <w:pStyle w:val="af0"/>
        <w:spacing w:line="240" w:lineRule="exact"/>
      </w:pPr>
      <w:r w:rsidRPr="0011790E">
        <w:rPr>
          <w:rFonts w:hint="eastAsia"/>
        </w:rPr>
        <w:t>發文字號：</w:t>
      </w:r>
      <w:bookmarkStart w:id="5" w:name="發文字號"/>
      <w:bookmarkEnd w:id="5"/>
      <w:r w:rsidR="00D523C2">
        <w:rPr>
          <w:rFonts w:hint="eastAsia"/>
        </w:rPr>
        <w:t>台</w:t>
      </w:r>
      <w:proofErr w:type="gramStart"/>
      <w:r w:rsidR="00D523C2">
        <w:rPr>
          <w:rFonts w:hint="eastAsia"/>
        </w:rPr>
        <w:t>立財字</w:t>
      </w:r>
      <w:proofErr w:type="gramEnd"/>
      <w:r w:rsidR="00D523C2">
        <w:rPr>
          <w:rFonts w:hint="eastAsia"/>
        </w:rPr>
        <w:t>第</w:t>
      </w:r>
      <w:r w:rsidR="00D523C2">
        <w:t>1142100724號</w:t>
      </w:r>
    </w:p>
    <w:p w14:paraId="580BFEA9" w14:textId="77777777" w:rsidR="00064D29" w:rsidRPr="0011790E" w:rsidRDefault="00064D29">
      <w:pPr>
        <w:pStyle w:val="af0"/>
        <w:spacing w:line="240" w:lineRule="exact"/>
      </w:pPr>
      <w:r w:rsidRPr="0011790E">
        <w:fldChar w:fldCharType="begin"/>
      </w:r>
      <w:r w:rsidRPr="0011790E">
        <w:instrText xml:space="preserve"> </w:instrText>
      </w:r>
      <w:r w:rsidRPr="0011790E">
        <w:rPr>
          <w:rFonts w:hint="eastAsia"/>
        </w:rPr>
        <w:instrText>MACROBUTTON  DocSpeed 速別：</w:instrText>
      </w:r>
      <w:r w:rsidRPr="0011790E">
        <w:fldChar w:fldCharType="end"/>
      </w:r>
      <w:bookmarkStart w:id="6" w:name="速別"/>
      <w:bookmarkEnd w:id="6"/>
      <w:r w:rsidR="002C5D7C" w:rsidRPr="0011790E">
        <w:rPr>
          <w:rFonts w:hint="eastAsia"/>
        </w:rPr>
        <w:t>最速</w:t>
      </w:r>
      <w:r w:rsidR="007D05DA" w:rsidRPr="0011790E">
        <w:rPr>
          <w:rFonts w:hint="eastAsia"/>
        </w:rPr>
        <w:t>件</w:t>
      </w:r>
    </w:p>
    <w:p w14:paraId="5F35842A" w14:textId="77777777" w:rsidR="00064D29" w:rsidRPr="0011790E" w:rsidRDefault="00064D29">
      <w:pPr>
        <w:pStyle w:val="af0"/>
        <w:spacing w:line="240" w:lineRule="exact"/>
      </w:pPr>
      <w:r w:rsidRPr="0011790E">
        <w:fldChar w:fldCharType="begin"/>
      </w:r>
      <w:r w:rsidRPr="0011790E">
        <w:instrText xml:space="preserve"> </w:instrText>
      </w:r>
      <w:r w:rsidRPr="0011790E">
        <w:rPr>
          <w:rFonts w:hint="eastAsia"/>
        </w:rPr>
        <w:instrText>MACROBUTTON  DocSecurity 密等及解密條件或保密期限：</w:instrText>
      </w:r>
      <w:r w:rsidRPr="0011790E">
        <w:fldChar w:fldCharType="end"/>
      </w:r>
      <w:bookmarkStart w:id="7" w:name="密等及解密條件或保密期限"/>
      <w:bookmarkEnd w:id="7"/>
    </w:p>
    <w:p w14:paraId="231C393E" w14:textId="6D53FBF5" w:rsidR="00486276" w:rsidRPr="0011790E" w:rsidRDefault="00064D29">
      <w:pPr>
        <w:pStyle w:val="af0"/>
        <w:spacing w:line="240" w:lineRule="exact"/>
      </w:pPr>
      <w:r w:rsidRPr="0011790E">
        <w:rPr>
          <w:rFonts w:hint="eastAsia"/>
        </w:rPr>
        <w:t>附件：</w:t>
      </w:r>
      <w:bookmarkStart w:id="8" w:name="附件"/>
      <w:bookmarkEnd w:id="8"/>
      <w:r w:rsidR="00486276" w:rsidRPr="0011790E">
        <w:rPr>
          <w:rFonts w:hint="eastAsia"/>
        </w:rPr>
        <w:t>議事日程</w:t>
      </w:r>
      <w:r w:rsidR="00E020E7" w:rsidRPr="0011790E">
        <w:rPr>
          <w:rFonts w:hint="eastAsia"/>
        </w:rPr>
        <w:t>1份</w:t>
      </w:r>
    </w:p>
    <w:p w14:paraId="0CCCCE47" w14:textId="77777777" w:rsidR="00064D29" w:rsidRPr="0011790E" w:rsidRDefault="00064D29">
      <w:pPr>
        <w:pStyle w:val="af0"/>
        <w:spacing w:line="240" w:lineRule="exact"/>
      </w:pPr>
    </w:p>
    <w:p w14:paraId="28122999" w14:textId="6C2A9F78" w:rsidR="009819EB" w:rsidRPr="0011790E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11790E">
        <w:rPr>
          <w:rFonts w:hAnsi="標楷體" w:hint="eastAsia"/>
        </w:rPr>
        <w:t>開會事由：</w:t>
      </w:r>
      <w:bookmarkStart w:id="9" w:name="開會事由"/>
      <w:r w:rsidR="007A4E18" w:rsidRPr="0011790E">
        <w:rPr>
          <w:rFonts w:hAnsi="標楷體" w:hint="eastAsia"/>
        </w:rPr>
        <w:t>立法院第</w:t>
      </w:r>
      <w:r w:rsidR="00202B44" w:rsidRPr="0011790E">
        <w:rPr>
          <w:rFonts w:hAnsi="標楷體" w:hint="eastAsia"/>
        </w:rPr>
        <w:t>1</w:t>
      </w:r>
      <w:r w:rsidR="00375627" w:rsidRPr="0011790E">
        <w:rPr>
          <w:rFonts w:hAnsi="標楷體" w:hint="eastAsia"/>
        </w:rPr>
        <w:t>1</w:t>
      </w:r>
      <w:r w:rsidR="007A4E18" w:rsidRPr="0011790E">
        <w:rPr>
          <w:rFonts w:hAnsi="標楷體"/>
        </w:rPr>
        <w:t>屆第</w:t>
      </w:r>
      <w:r w:rsidR="0001642B" w:rsidRPr="0011790E">
        <w:rPr>
          <w:rFonts w:hAnsi="標楷體" w:hint="eastAsia"/>
        </w:rPr>
        <w:t>3</w:t>
      </w:r>
      <w:r w:rsidR="00BC49BA" w:rsidRPr="0011790E">
        <w:rPr>
          <w:rFonts w:hAnsi="標楷體" w:hint="eastAsia"/>
        </w:rPr>
        <w:t>會</w:t>
      </w:r>
      <w:r w:rsidR="007A4E18" w:rsidRPr="0011790E">
        <w:rPr>
          <w:rFonts w:hAnsi="標楷體"/>
        </w:rPr>
        <w:t>期</w:t>
      </w:r>
      <w:bookmarkEnd w:id="9"/>
      <w:r w:rsidR="00F17846" w:rsidRPr="0011790E">
        <w:rPr>
          <w:rFonts w:hAnsi="標楷體"/>
        </w:rPr>
        <w:t>財政</w:t>
      </w:r>
      <w:r w:rsidR="00F17846" w:rsidRPr="0011790E">
        <w:rPr>
          <w:rFonts w:hAnsi="標楷體" w:hint="eastAsia"/>
          <w:kern w:val="0"/>
        </w:rPr>
        <w:t>、</w:t>
      </w:r>
      <w:r w:rsidR="0001642B" w:rsidRPr="0011790E">
        <w:rPr>
          <w:rFonts w:hAnsi="標楷體" w:hint="eastAsia"/>
          <w:kern w:val="0"/>
        </w:rPr>
        <w:t>司法及法制</w:t>
      </w:r>
      <w:r w:rsidR="00F17846" w:rsidRPr="0011790E">
        <w:rPr>
          <w:rFonts w:hAnsi="標楷體" w:hint="eastAsia"/>
          <w:kern w:val="0"/>
        </w:rPr>
        <w:t>委員會第1次聯席會議</w:t>
      </w:r>
    </w:p>
    <w:p w14:paraId="5BD2A813" w14:textId="13654DA7" w:rsidR="00375627" w:rsidRPr="0011790E" w:rsidRDefault="00376645" w:rsidP="00EE253A">
      <w:pPr>
        <w:pStyle w:val="af1"/>
        <w:spacing w:line="400" w:lineRule="exact"/>
        <w:ind w:leftChars="675" w:firstLine="0"/>
        <w:rPr>
          <w:rFonts w:hAnsi="標楷體"/>
          <w:kern w:val="0"/>
        </w:rPr>
      </w:pPr>
      <w:r w:rsidRPr="0011790E">
        <w:rPr>
          <w:rFonts w:hAnsi="標楷體" w:hint="eastAsia"/>
          <w:bCs/>
        </w:rPr>
        <w:t>審查行政院函為監察院</w:t>
      </w:r>
      <w:proofErr w:type="gramStart"/>
      <w:r w:rsidRPr="0011790E">
        <w:rPr>
          <w:rFonts w:hAnsi="標楷體" w:hint="eastAsia"/>
          <w:bCs/>
        </w:rPr>
        <w:t>114</w:t>
      </w:r>
      <w:proofErr w:type="gramEnd"/>
      <w:r w:rsidRPr="0011790E">
        <w:rPr>
          <w:rFonts w:hAnsi="標楷體" w:hint="eastAsia"/>
          <w:bCs/>
        </w:rPr>
        <w:t>年度辦理「2025年第37屆澳</w:t>
      </w:r>
      <w:proofErr w:type="gramStart"/>
      <w:r w:rsidRPr="0011790E">
        <w:rPr>
          <w:rFonts w:hAnsi="標楷體" w:hint="eastAsia"/>
          <w:bCs/>
        </w:rPr>
        <w:t>紐</w:t>
      </w:r>
      <w:proofErr w:type="gramEnd"/>
      <w:r w:rsidRPr="0011790E">
        <w:rPr>
          <w:rFonts w:hAnsi="標楷體" w:hint="eastAsia"/>
          <w:bCs/>
        </w:rPr>
        <w:t>及太平洋地區監察使年會暨人權國際研討會」所需經費不敷，請同意動支</w:t>
      </w:r>
      <w:proofErr w:type="gramStart"/>
      <w:r w:rsidRPr="0011790E">
        <w:rPr>
          <w:rFonts w:hAnsi="標楷體" w:hint="eastAsia"/>
          <w:bCs/>
        </w:rPr>
        <w:t>114</w:t>
      </w:r>
      <w:proofErr w:type="gramEnd"/>
      <w:r w:rsidRPr="0011790E">
        <w:rPr>
          <w:rFonts w:hAnsi="標楷體" w:hint="eastAsia"/>
          <w:bCs/>
        </w:rPr>
        <w:t>年度中央政府總預算第二預備金750萬元支應案。</w:t>
      </w:r>
    </w:p>
    <w:p w14:paraId="3B86C468" w14:textId="33FCD920" w:rsidR="00064D29" w:rsidRPr="0011790E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11790E">
        <w:rPr>
          <w:rFonts w:hAnsi="標楷體"/>
        </w:rPr>
        <w:fldChar w:fldCharType="begin"/>
      </w:r>
      <w:r w:rsidRPr="0011790E">
        <w:rPr>
          <w:rFonts w:hAnsi="標楷體"/>
        </w:rPr>
        <w:instrText xml:space="preserve"> MACROBUTTON  DocMeetingTime 開會時間：</w:instrText>
      </w:r>
      <w:r w:rsidRPr="0011790E">
        <w:rPr>
          <w:rFonts w:hAnsi="標楷體"/>
        </w:rPr>
        <w:fldChar w:fldCharType="end"/>
      </w:r>
      <w:bookmarkStart w:id="10" w:name="開會時間"/>
      <w:r w:rsidR="00375627" w:rsidRPr="0011790E">
        <w:rPr>
          <w:rFonts w:hAnsi="標楷體"/>
        </w:rPr>
        <w:t>11</w:t>
      </w:r>
      <w:r w:rsidR="0001642B" w:rsidRPr="0011790E">
        <w:rPr>
          <w:rFonts w:hAnsi="標楷體" w:hint="eastAsia"/>
        </w:rPr>
        <w:t>4</w:t>
      </w:r>
      <w:r w:rsidR="00375627" w:rsidRPr="0011790E">
        <w:rPr>
          <w:rFonts w:hAnsi="標楷體" w:hint="eastAsia"/>
        </w:rPr>
        <w:t>年</w:t>
      </w:r>
      <w:r w:rsidR="0001642B" w:rsidRPr="0011790E">
        <w:rPr>
          <w:rFonts w:hAnsi="標楷體" w:hint="eastAsia"/>
          <w:w w:val="96"/>
        </w:rPr>
        <w:t>6</w:t>
      </w:r>
      <w:r w:rsidR="00375627" w:rsidRPr="0011790E">
        <w:rPr>
          <w:rFonts w:hAnsi="標楷體" w:hint="eastAsia"/>
          <w:w w:val="96"/>
        </w:rPr>
        <w:t>月2</w:t>
      </w:r>
      <w:r w:rsidR="0001642B" w:rsidRPr="0011790E">
        <w:rPr>
          <w:rFonts w:hAnsi="標楷體" w:hint="eastAsia"/>
          <w:w w:val="96"/>
        </w:rPr>
        <w:t>6</w:t>
      </w:r>
      <w:r w:rsidR="00375627" w:rsidRPr="0011790E">
        <w:rPr>
          <w:rFonts w:hAnsi="標楷體" w:hint="eastAsia"/>
          <w:w w:val="96"/>
        </w:rPr>
        <w:t>日（星期</w:t>
      </w:r>
      <w:r w:rsidR="0001642B" w:rsidRPr="0011790E">
        <w:rPr>
          <w:rFonts w:hAnsi="標楷體" w:hint="eastAsia"/>
          <w:w w:val="96"/>
        </w:rPr>
        <w:t>四</w:t>
      </w:r>
      <w:r w:rsidR="00375627" w:rsidRPr="0011790E">
        <w:rPr>
          <w:rFonts w:hAnsi="標楷體" w:hint="eastAsia"/>
          <w:w w:val="96"/>
        </w:rPr>
        <w:t>）</w:t>
      </w:r>
      <w:r w:rsidR="00375627" w:rsidRPr="0011790E">
        <w:rPr>
          <w:rFonts w:hAnsi="標楷體" w:hint="eastAsia"/>
        </w:rPr>
        <w:t>上午9時至下午5時30分</w:t>
      </w:r>
      <w:bookmarkEnd w:id="10"/>
    </w:p>
    <w:p w14:paraId="3C29AC03" w14:textId="77777777" w:rsidR="00064D29" w:rsidRPr="0011790E" w:rsidRDefault="00064D29" w:rsidP="00850B9F">
      <w:pPr>
        <w:pStyle w:val="af1"/>
        <w:spacing w:line="420" w:lineRule="exact"/>
        <w:rPr>
          <w:rFonts w:hAnsi="標楷體"/>
        </w:rPr>
      </w:pPr>
      <w:r w:rsidRPr="0011790E">
        <w:rPr>
          <w:rFonts w:hAnsi="標楷體" w:hint="eastAsia"/>
        </w:rPr>
        <w:t>開會地點：</w:t>
      </w:r>
      <w:bookmarkStart w:id="11" w:name="開會地點"/>
      <w:r w:rsidR="00D00A50" w:rsidRPr="0011790E">
        <w:rPr>
          <w:rFonts w:hAnsi="標楷體" w:hint="eastAsia"/>
        </w:rPr>
        <w:t>群賢樓</w:t>
      </w:r>
      <w:r w:rsidR="00D00A50" w:rsidRPr="0011790E">
        <w:rPr>
          <w:rFonts w:hAnsi="標楷體"/>
        </w:rPr>
        <w:t>9樓大禮堂</w:t>
      </w:r>
      <w:bookmarkEnd w:id="11"/>
    </w:p>
    <w:p w14:paraId="25B8CDF3" w14:textId="77777777" w:rsidR="00064D29" w:rsidRPr="0011790E" w:rsidRDefault="00064D29" w:rsidP="00850B9F">
      <w:pPr>
        <w:pStyle w:val="af2"/>
        <w:spacing w:line="420" w:lineRule="exact"/>
      </w:pPr>
      <w:r w:rsidRPr="0011790E">
        <w:rPr>
          <w:rFonts w:hint="eastAsia"/>
        </w:rPr>
        <w:t>主持人：</w:t>
      </w:r>
      <w:bookmarkStart w:id="12" w:name="主席"/>
      <w:r w:rsidR="007F26FE" w:rsidRPr="0011790E">
        <w:rPr>
          <w:rFonts w:hint="eastAsia"/>
        </w:rPr>
        <w:t>賴</w:t>
      </w:r>
      <w:r w:rsidR="004709EF" w:rsidRPr="0011790E">
        <w:rPr>
          <w:rFonts w:hint="eastAsia"/>
        </w:rPr>
        <w:t>召集委</w:t>
      </w:r>
      <w:r w:rsidR="00D26847" w:rsidRPr="0011790E">
        <w:rPr>
          <w:rFonts w:hint="eastAsia"/>
        </w:rPr>
        <w:t>員</w:t>
      </w:r>
      <w:bookmarkEnd w:id="12"/>
      <w:r w:rsidR="007F26FE" w:rsidRPr="0011790E">
        <w:rPr>
          <w:rFonts w:hint="eastAsia"/>
        </w:rPr>
        <w:t>惠員</w:t>
      </w:r>
    </w:p>
    <w:p w14:paraId="3DC1BB78" w14:textId="77777777" w:rsidR="00064D29" w:rsidRPr="0011790E" w:rsidRDefault="00064D29" w:rsidP="00850B9F">
      <w:pPr>
        <w:pStyle w:val="af2"/>
        <w:spacing w:line="420" w:lineRule="exact"/>
        <w:rPr>
          <w:sz w:val="24"/>
        </w:rPr>
      </w:pPr>
      <w:r w:rsidRPr="0011790E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E31888" w:rsidRPr="0011790E">
        <w:rPr>
          <w:rFonts w:hint="eastAsia"/>
        </w:rPr>
        <w:t>于翊</w:t>
      </w:r>
      <w:proofErr w:type="gramEnd"/>
      <w:r w:rsidR="00E31888" w:rsidRPr="0011790E">
        <w:rPr>
          <w:rFonts w:hint="eastAsia"/>
        </w:rPr>
        <w:t>庭</w:t>
      </w:r>
      <w:r w:rsidR="00590D55" w:rsidRPr="0011790E">
        <w:t xml:space="preserve">  235855</w:t>
      </w:r>
      <w:r w:rsidR="00E31888" w:rsidRPr="0011790E">
        <w:rPr>
          <w:rFonts w:hint="eastAsia"/>
        </w:rPr>
        <w:t>67</w:t>
      </w:r>
      <w:r w:rsidR="00D00A50" w:rsidRPr="0011790E">
        <w:t xml:space="preserve">  傳真：23585578</w:t>
      </w:r>
    </w:p>
    <w:p w14:paraId="4C41BC6A" w14:textId="232210BD" w:rsidR="00496E69" w:rsidRPr="0011790E" w:rsidRDefault="00064D29" w:rsidP="00850B9F">
      <w:pPr>
        <w:pStyle w:val="af3"/>
        <w:spacing w:line="420" w:lineRule="exact"/>
        <w:ind w:left="1274" w:hangingChars="398" w:hanging="1274"/>
      </w:pPr>
      <w:r w:rsidRPr="0011790E">
        <w:rPr>
          <w:rFonts w:hint="eastAsia"/>
        </w:rPr>
        <w:t>出席者：</w:t>
      </w:r>
      <w:bookmarkStart w:id="14" w:name="出席者"/>
      <w:bookmarkEnd w:id="14"/>
      <w:r w:rsidR="001A4ABF" w:rsidRPr="0011790E">
        <w:rPr>
          <w:rFonts w:hint="eastAsia"/>
          <w:kern w:val="0"/>
        </w:rPr>
        <w:t>財政、</w:t>
      </w:r>
      <w:r w:rsidR="0001642B" w:rsidRPr="0011790E">
        <w:rPr>
          <w:rFonts w:hint="eastAsia"/>
          <w:kern w:val="0"/>
        </w:rPr>
        <w:t>司法及法制</w:t>
      </w:r>
      <w:r w:rsidR="0026376B" w:rsidRPr="0011790E">
        <w:rPr>
          <w:rFonts w:hint="eastAsia"/>
          <w:kern w:val="0"/>
        </w:rPr>
        <w:t>委員會</w:t>
      </w:r>
      <w:r w:rsidR="00CD0906" w:rsidRPr="0011790E">
        <w:rPr>
          <w:rFonts w:hint="eastAsia"/>
          <w:kern w:val="0"/>
        </w:rPr>
        <w:t>委員</w:t>
      </w:r>
    </w:p>
    <w:p w14:paraId="10E615D6" w14:textId="77777777" w:rsidR="000C60C2" w:rsidRPr="0011790E" w:rsidRDefault="00064D29" w:rsidP="0002208E">
      <w:pPr>
        <w:pStyle w:val="af4"/>
        <w:spacing w:line="400" w:lineRule="exact"/>
        <w:ind w:left="1312" w:hangingChars="410" w:hanging="1312"/>
      </w:pPr>
      <w:r w:rsidRPr="0011790E">
        <w:rPr>
          <w:rFonts w:hint="eastAsia"/>
        </w:rPr>
        <w:t>列席者：</w:t>
      </w:r>
      <w:bookmarkStart w:id="15" w:name="列席者"/>
      <w:bookmarkEnd w:id="15"/>
      <w:r w:rsidR="00EE253A" w:rsidRPr="0011790E">
        <w:rPr>
          <w:rFonts w:hint="eastAsia"/>
        </w:rPr>
        <w:t>本院其他</w:t>
      </w:r>
      <w:r w:rsidR="000C60C2" w:rsidRPr="0011790E">
        <w:rPr>
          <w:rFonts w:hint="eastAsia"/>
        </w:rPr>
        <w:t>委員會委員</w:t>
      </w:r>
    </w:p>
    <w:p w14:paraId="65E078B9" w14:textId="1C8D0229" w:rsidR="00064D29" w:rsidRPr="0011790E" w:rsidRDefault="000C60C2" w:rsidP="000C60C2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11790E">
        <w:rPr>
          <w:rFonts w:hint="eastAsia"/>
        </w:rPr>
        <w:t>行</w:t>
      </w:r>
      <w:r w:rsidR="00DD4500" w:rsidRPr="0011790E">
        <w:rPr>
          <w:rFonts w:hint="eastAsia"/>
        </w:rPr>
        <w:t>政院主計總處</w:t>
      </w:r>
      <w:r w:rsidR="00EE253A" w:rsidRPr="0011790E">
        <w:rPr>
          <w:rFonts w:hint="eastAsia"/>
        </w:rPr>
        <w:t>陳</w:t>
      </w:r>
      <w:proofErr w:type="gramStart"/>
      <w:r w:rsidR="0020767D" w:rsidRPr="0011790E">
        <w:rPr>
          <w:rFonts w:hint="eastAsia"/>
        </w:rPr>
        <w:t>主計長</w:t>
      </w:r>
      <w:r w:rsidR="00EE253A" w:rsidRPr="0011790E">
        <w:rPr>
          <w:rFonts w:hint="eastAsia"/>
        </w:rPr>
        <w:t>淑姿</w:t>
      </w:r>
      <w:proofErr w:type="gramEnd"/>
      <w:r w:rsidR="00ED73D4" w:rsidRPr="0011790E">
        <w:rPr>
          <w:rFonts w:hint="eastAsia"/>
        </w:rPr>
        <w:t>、</w:t>
      </w:r>
      <w:r w:rsidR="0001642B" w:rsidRPr="0011790E">
        <w:rPr>
          <w:rFonts w:hint="eastAsia"/>
        </w:rPr>
        <w:t>監察院</w:t>
      </w:r>
    </w:p>
    <w:p w14:paraId="6F844412" w14:textId="77777777" w:rsidR="00064D29" w:rsidRPr="0011790E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11790E">
        <w:rPr>
          <w:rFonts w:hAnsi="標楷體" w:hint="eastAsia"/>
          <w:sz w:val="32"/>
          <w:szCs w:val="32"/>
        </w:rPr>
        <w:t>副本：</w:t>
      </w:r>
      <w:bookmarkStart w:id="16" w:name="副本"/>
      <w:bookmarkEnd w:id="16"/>
      <w:r w:rsidR="00724101" w:rsidRPr="0011790E">
        <w:rPr>
          <w:rFonts w:hAnsi="標楷體" w:hint="eastAsia"/>
          <w:sz w:val="32"/>
          <w:szCs w:val="32"/>
        </w:rPr>
        <w:t>本院各相關單位、本院各黨團</w:t>
      </w:r>
    </w:p>
    <w:p w14:paraId="403451D6" w14:textId="77777777" w:rsidR="00064D29" w:rsidRPr="0011790E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11790E">
        <w:rPr>
          <w:rFonts w:hAnsi="標楷體" w:hint="eastAsia"/>
          <w:sz w:val="32"/>
          <w:szCs w:val="32"/>
        </w:rPr>
        <w:t>備註：</w:t>
      </w:r>
      <w:bookmarkStart w:id="17" w:name="備註"/>
      <w:bookmarkEnd w:id="17"/>
    </w:p>
    <w:p w14:paraId="32345CC7" w14:textId="77777777" w:rsidR="00EE253A" w:rsidRPr="0011790E" w:rsidRDefault="00EE253A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11790E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1DD81690" w14:textId="77777777" w:rsidR="00EE253A" w:rsidRPr="0011790E" w:rsidRDefault="00EE253A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11790E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05E644BE" w14:textId="77777777" w:rsidR="00EE253A" w:rsidRPr="0011790E" w:rsidRDefault="00EE253A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11790E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8"/>
    <w:p w14:paraId="7503B001" w14:textId="77777777" w:rsidR="0002208E" w:rsidRPr="0011790E" w:rsidRDefault="00E03AC1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11790E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</w:t>
      </w:r>
      <w:r w:rsidRPr="0011790E">
        <w:rPr>
          <w:rFonts w:hint="eastAsia"/>
          <w:sz w:val="32"/>
          <w:szCs w:val="32"/>
        </w:rPr>
        <w:lastRenderedPageBreak/>
        <w:t>及本發文</w:t>
      </w:r>
      <w:proofErr w:type="gramStart"/>
      <w:r w:rsidRPr="0011790E">
        <w:rPr>
          <w:rFonts w:hint="eastAsia"/>
          <w:sz w:val="32"/>
          <w:szCs w:val="32"/>
        </w:rPr>
        <w:t>文</w:t>
      </w:r>
      <w:proofErr w:type="gramEnd"/>
      <w:r w:rsidRPr="0011790E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11790E">
        <w:rPr>
          <w:rFonts w:hint="eastAsia"/>
          <w:sz w:val="32"/>
          <w:szCs w:val="32"/>
        </w:rPr>
        <w:t>（</w:t>
      </w:r>
      <w:proofErr w:type="gramEnd"/>
      <w:r w:rsidRPr="0011790E">
        <w:rPr>
          <w:rFonts w:hint="eastAsia"/>
          <w:sz w:val="32"/>
          <w:szCs w:val="32"/>
        </w:rPr>
        <w:t>聯絡電話：2358-5858分機1733</w:t>
      </w:r>
      <w:proofErr w:type="gramStart"/>
      <w:r w:rsidRPr="0011790E">
        <w:rPr>
          <w:rFonts w:hint="eastAsia"/>
          <w:sz w:val="32"/>
          <w:szCs w:val="32"/>
        </w:rPr>
        <w:t>）</w:t>
      </w:r>
      <w:proofErr w:type="gramEnd"/>
      <w:r w:rsidRPr="0011790E">
        <w:rPr>
          <w:sz w:val="32"/>
          <w:szCs w:val="32"/>
        </w:rPr>
        <w:t>。</w:t>
      </w:r>
    </w:p>
    <w:p w14:paraId="298405C9" w14:textId="77777777" w:rsidR="0002208E" w:rsidRPr="0011790E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11790E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48DEA764" w14:textId="47D85251" w:rsidR="0002208E" w:rsidRPr="0011790E" w:rsidRDefault="0002208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11790E">
        <w:rPr>
          <w:rFonts w:hint="eastAsia"/>
          <w:sz w:val="32"/>
          <w:szCs w:val="32"/>
        </w:rPr>
        <w:t>書面資料</w:t>
      </w:r>
      <w:r w:rsidR="00D04FFB" w:rsidRPr="0011790E">
        <w:rPr>
          <w:rFonts w:hint="eastAsia"/>
          <w:sz w:val="32"/>
          <w:szCs w:val="32"/>
        </w:rPr>
        <w:t>18</w:t>
      </w:r>
      <w:r w:rsidRPr="0011790E">
        <w:rPr>
          <w:rFonts w:hint="eastAsia"/>
          <w:sz w:val="32"/>
          <w:szCs w:val="32"/>
        </w:rPr>
        <w:t>0份於開會前送至本會，並將電子檔傳至本會各委員研究室及dtp@ly.gov.tw。</w:t>
      </w:r>
    </w:p>
    <w:p w14:paraId="20C88A16" w14:textId="77777777" w:rsidR="0002208E" w:rsidRPr="0011790E" w:rsidRDefault="00751FBB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11790E">
        <w:rPr>
          <w:rFonts w:hint="eastAsia"/>
          <w:sz w:val="32"/>
          <w:szCs w:val="32"/>
        </w:rPr>
        <w:t>各單位列席名單電子檔應於開會前</w:t>
      </w:r>
      <w:r w:rsidRPr="0011790E">
        <w:rPr>
          <w:sz w:val="32"/>
          <w:szCs w:val="32"/>
        </w:rPr>
        <w:t>1</w:t>
      </w:r>
      <w:r w:rsidRPr="0011790E">
        <w:rPr>
          <w:rFonts w:hint="eastAsia"/>
          <w:sz w:val="32"/>
          <w:szCs w:val="32"/>
        </w:rPr>
        <w:t>日傳至ly20988@ly.gov.tw(經辦人：</w:t>
      </w:r>
      <w:proofErr w:type="gramStart"/>
      <w:r w:rsidRPr="0011790E">
        <w:rPr>
          <w:rFonts w:hint="eastAsia"/>
          <w:sz w:val="32"/>
          <w:szCs w:val="32"/>
        </w:rPr>
        <w:t>林薦任科員采陵</w:t>
      </w:r>
      <w:proofErr w:type="gramEnd"/>
      <w:r w:rsidRPr="0011790E">
        <w:rPr>
          <w:rFonts w:hint="eastAsia"/>
          <w:sz w:val="32"/>
          <w:szCs w:val="32"/>
        </w:rPr>
        <w:t>，聯絡電話:2358-5586)。</w:t>
      </w:r>
    </w:p>
    <w:p w14:paraId="486630E7" w14:textId="77777777" w:rsidR="0002208E" w:rsidRPr="0011790E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11790E">
        <w:rPr>
          <w:rFonts w:hint="eastAsia"/>
          <w:sz w:val="32"/>
          <w:szCs w:val="32"/>
        </w:rPr>
        <w:t>各列席機關單位(機構)</w:t>
      </w:r>
      <w:proofErr w:type="gramStart"/>
      <w:r w:rsidRPr="0011790E">
        <w:rPr>
          <w:rFonts w:hint="eastAsia"/>
          <w:sz w:val="32"/>
          <w:szCs w:val="32"/>
        </w:rPr>
        <w:t>均應經</w:t>
      </w:r>
      <w:proofErr w:type="gramEnd"/>
      <w:r w:rsidRPr="0011790E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136EEFA1" w14:textId="77777777" w:rsidR="0002208E" w:rsidRPr="0011790E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11790E">
        <w:rPr>
          <w:rFonts w:hint="eastAsia"/>
          <w:sz w:val="32"/>
          <w:szCs w:val="32"/>
        </w:rPr>
        <w:t>為符合政府</w:t>
      </w:r>
      <w:proofErr w:type="gramStart"/>
      <w:r w:rsidRPr="0011790E">
        <w:rPr>
          <w:rFonts w:hint="eastAsia"/>
          <w:sz w:val="32"/>
          <w:szCs w:val="32"/>
        </w:rPr>
        <w:t>節能減碳及</w:t>
      </w:r>
      <w:proofErr w:type="gramEnd"/>
      <w:r w:rsidRPr="0011790E">
        <w:rPr>
          <w:rFonts w:hint="eastAsia"/>
          <w:sz w:val="32"/>
          <w:szCs w:val="32"/>
        </w:rPr>
        <w:t>環境保護政策，請各單位與會人員自備環保杯。</w:t>
      </w:r>
    </w:p>
    <w:p w14:paraId="21EBA192" w14:textId="77777777" w:rsidR="00064D29" w:rsidRPr="0011790E" w:rsidRDefault="00064D29" w:rsidP="0002208E">
      <w:pPr>
        <w:pStyle w:val="space1"/>
        <w:spacing w:line="400" w:lineRule="exact"/>
        <w:rPr>
          <w:sz w:val="32"/>
          <w:szCs w:val="32"/>
        </w:rPr>
      </w:pPr>
    </w:p>
    <w:p w14:paraId="67A22CB6" w14:textId="7DCDC33F" w:rsidR="00064D29" w:rsidRPr="0011790E" w:rsidRDefault="00064D29" w:rsidP="0002208E">
      <w:pPr>
        <w:pStyle w:val="space1"/>
        <w:spacing w:line="400" w:lineRule="exact"/>
      </w:pPr>
    </w:p>
    <w:sectPr w:rsidR="00064D29" w:rsidRPr="0011790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B8173" w14:textId="77777777" w:rsidR="006D7D35" w:rsidRDefault="006D7D35">
      <w:r>
        <w:separator/>
      </w:r>
    </w:p>
  </w:endnote>
  <w:endnote w:type="continuationSeparator" w:id="0">
    <w:p w14:paraId="7D0269FD" w14:textId="77777777" w:rsidR="006D7D35" w:rsidRDefault="006D7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BADE4" w14:textId="77777777"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F54E0B2" wp14:editId="663CD14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575B8F6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F507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F507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7CE0F" w14:textId="77777777" w:rsidR="006D7D35" w:rsidRDefault="006D7D35">
      <w:r>
        <w:separator/>
      </w:r>
    </w:p>
  </w:footnote>
  <w:footnote w:type="continuationSeparator" w:id="0">
    <w:p w14:paraId="339E5E37" w14:textId="77777777" w:rsidR="006D7D35" w:rsidRDefault="006D7D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96ADC" w14:textId="70D92AD3"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5BAAA9C" wp14:editId="1530234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A3A872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2C51C66" wp14:editId="0EDF603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446362E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A7A7B24" wp14:editId="37D2DC2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9F32884"/>
    <w:multiLevelType w:val="hybridMultilevel"/>
    <w:tmpl w:val="86BA0DAA"/>
    <w:lvl w:ilvl="0" w:tplc="B406D240">
      <w:start w:val="1"/>
      <w:numFmt w:val="taiwaneseCountingThousand"/>
      <w:lvlText w:val="%1、"/>
      <w:lvlJc w:val="left"/>
      <w:pPr>
        <w:ind w:left="2311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3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4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5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01"/>
    <w:rsid w:val="0001345C"/>
    <w:rsid w:val="00014490"/>
    <w:rsid w:val="0001642B"/>
    <w:rsid w:val="0002208E"/>
    <w:rsid w:val="00023D0F"/>
    <w:rsid w:val="0002686C"/>
    <w:rsid w:val="000351D4"/>
    <w:rsid w:val="00037ECB"/>
    <w:rsid w:val="000440AD"/>
    <w:rsid w:val="00053815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89B"/>
    <w:rsid w:val="000B3CC0"/>
    <w:rsid w:val="000C037B"/>
    <w:rsid w:val="000C3275"/>
    <w:rsid w:val="000C60C2"/>
    <w:rsid w:val="000D017F"/>
    <w:rsid w:val="000D09AF"/>
    <w:rsid w:val="000D0C52"/>
    <w:rsid w:val="000D3989"/>
    <w:rsid w:val="000E25E5"/>
    <w:rsid w:val="000E2EE4"/>
    <w:rsid w:val="000E6950"/>
    <w:rsid w:val="00104E50"/>
    <w:rsid w:val="00106AE3"/>
    <w:rsid w:val="001105B4"/>
    <w:rsid w:val="00115910"/>
    <w:rsid w:val="00115D41"/>
    <w:rsid w:val="00115F5A"/>
    <w:rsid w:val="0011790E"/>
    <w:rsid w:val="0012022C"/>
    <w:rsid w:val="00120236"/>
    <w:rsid w:val="00131802"/>
    <w:rsid w:val="0013543F"/>
    <w:rsid w:val="00141ABE"/>
    <w:rsid w:val="00145350"/>
    <w:rsid w:val="00156061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4024"/>
    <w:rsid w:val="001D546E"/>
    <w:rsid w:val="001D687C"/>
    <w:rsid w:val="001E1638"/>
    <w:rsid w:val="001F5599"/>
    <w:rsid w:val="001F6102"/>
    <w:rsid w:val="001F66EC"/>
    <w:rsid w:val="001F7378"/>
    <w:rsid w:val="001F7CBA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4CEB"/>
    <w:rsid w:val="002C5D7C"/>
    <w:rsid w:val="002D221B"/>
    <w:rsid w:val="002D6552"/>
    <w:rsid w:val="002E5627"/>
    <w:rsid w:val="002E5AF2"/>
    <w:rsid w:val="002E6B8A"/>
    <w:rsid w:val="002F390A"/>
    <w:rsid w:val="002F7D32"/>
    <w:rsid w:val="00312DED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7D8"/>
    <w:rsid w:val="00340904"/>
    <w:rsid w:val="003437E0"/>
    <w:rsid w:val="00344983"/>
    <w:rsid w:val="0034628A"/>
    <w:rsid w:val="00367731"/>
    <w:rsid w:val="00370D44"/>
    <w:rsid w:val="00374697"/>
    <w:rsid w:val="003747D4"/>
    <w:rsid w:val="00375627"/>
    <w:rsid w:val="003764E4"/>
    <w:rsid w:val="00376645"/>
    <w:rsid w:val="00376A5D"/>
    <w:rsid w:val="0037729F"/>
    <w:rsid w:val="00377850"/>
    <w:rsid w:val="00381AF6"/>
    <w:rsid w:val="003868F0"/>
    <w:rsid w:val="00387C09"/>
    <w:rsid w:val="00397307"/>
    <w:rsid w:val="003A1799"/>
    <w:rsid w:val="003A19C7"/>
    <w:rsid w:val="003A5E44"/>
    <w:rsid w:val="003A7AAF"/>
    <w:rsid w:val="003B2D40"/>
    <w:rsid w:val="003C04C9"/>
    <w:rsid w:val="003C4A65"/>
    <w:rsid w:val="003C5502"/>
    <w:rsid w:val="003D1CF2"/>
    <w:rsid w:val="003D2041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03DF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1407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4D93"/>
    <w:rsid w:val="004E5159"/>
    <w:rsid w:val="004E5986"/>
    <w:rsid w:val="004F023E"/>
    <w:rsid w:val="004F02F5"/>
    <w:rsid w:val="00501A84"/>
    <w:rsid w:val="00502C07"/>
    <w:rsid w:val="0050765D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15016"/>
    <w:rsid w:val="00616C84"/>
    <w:rsid w:val="0061703F"/>
    <w:rsid w:val="006329FF"/>
    <w:rsid w:val="00636113"/>
    <w:rsid w:val="0063785C"/>
    <w:rsid w:val="00637FF3"/>
    <w:rsid w:val="00640E1C"/>
    <w:rsid w:val="006447BE"/>
    <w:rsid w:val="006474D5"/>
    <w:rsid w:val="006525B2"/>
    <w:rsid w:val="0065353E"/>
    <w:rsid w:val="0065436B"/>
    <w:rsid w:val="00667CA9"/>
    <w:rsid w:val="00671FA8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A1473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D7D35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4101"/>
    <w:rsid w:val="00725842"/>
    <w:rsid w:val="007307D4"/>
    <w:rsid w:val="007370D9"/>
    <w:rsid w:val="0074013A"/>
    <w:rsid w:val="00741B1E"/>
    <w:rsid w:val="00742A63"/>
    <w:rsid w:val="00746FD3"/>
    <w:rsid w:val="007473AC"/>
    <w:rsid w:val="00751FBB"/>
    <w:rsid w:val="007539CE"/>
    <w:rsid w:val="00754797"/>
    <w:rsid w:val="007559D0"/>
    <w:rsid w:val="0075674D"/>
    <w:rsid w:val="007624E2"/>
    <w:rsid w:val="007655F0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A731F"/>
    <w:rsid w:val="007D05DA"/>
    <w:rsid w:val="007D1766"/>
    <w:rsid w:val="007E4B01"/>
    <w:rsid w:val="007F26FE"/>
    <w:rsid w:val="007F341C"/>
    <w:rsid w:val="007F49C5"/>
    <w:rsid w:val="007F5F44"/>
    <w:rsid w:val="007F6480"/>
    <w:rsid w:val="00801B22"/>
    <w:rsid w:val="00803378"/>
    <w:rsid w:val="00806AAD"/>
    <w:rsid w:val="00807C72"/>
    <w:rsid w:val="008101EC"/>
    <w:rsid w:val="008129DE"/>
    <w:rsid w:val="00815A7F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5A46"/>
    <w:rsid w:val="008811E1"/>
    <w:rsid w:val="00884C0D"/>
    <w:rsid w:val="00886350"/>
    <w:rsid w:val="0088640E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25F56"/>
    <w:rsid w:val="009431A4"/>
    <w:rsid w:val="00945CA6"/>
    <w:rsid w:val="009463BE"/>
    <w:rsid w:val="00947A46"/>
    <w:rsid w:val="009648B3"/>
    <w:rsid w:val="00964C22"/>
    <w:rsid w:val="00967758"/>
    <w:rsid w:val="00970ECB"/>
    <w:rsid w:val="00971632"/>
    <w:rsid w:val="0097308C"/>
    <w:rsid w:val="00974E97"/>
    <w:rsid w:val="009819EB"/>
    <w:rsid w:val="00983CE7"/>
    <w:rsid w:val="00991EEA"/>
    <w:rsid w:val="009B056F"/>
    <w:rsid w:val="009B2F96"/>
    <w:rsid w:val="009C3296"/>
    <w:rsid w:val="009D099B"/>
    <w:rsid w:val="009D2876"/>
    <w:rsid w:val="009D6321"/>
    <w:rsid w:val="009E39FA"/>
    <w:rsid w:val="009F1CAF"/>
    <w:rsid w:val="009F3743"/>
    <w:rsid w:val="009F545E"/>
    <w:rsid w:val="009F74A7"/>
    <w:rsid w:val="00A031B4"/>
    <w:rsid w:val="00A11F02"/>
    <w:rsid w:val="00A13105"/>
    <w:rsid w:val="00A13E4E"/>
    <w:rsid w:val="00A17AE0"/>
    <w:rsid w:val="00A22EE6"/>
    <w:rsid w:val="00A230F0"/>
    <w:rsid w:val="00A25D60"/>
    <w:rsid w:val="00A30A4C"/>
    <w:rsid w:val="00A3449F"/>
    <w:rsid w:val="00A35460"/>
    <w:rsid w:val="00A40AD4"/>
    <w:rsid w:val="00A47DA9"/>
    <w:rsid w:val="00A5175C"/>
    <w:rsid w:val="00A54D8C"/>
    <w:rsid w:val="00A822BB"/>
    <w:rsid w:val="00A909FD"/>
    <w:rsid w:val="00A9377A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AE1F0D"/>
    <w:rsid w:val="00B006AC"/>
    <w:rsid w:val="00B02579"/>
    <w:rsid w:val="00B07B6D"/>
    <w:rsid w:val="00B11095"/>
    <w:rsid w:val="00B22BA8"/>
    <w:rsid w:val="00B33BE5"/>
    <w:rsid w:val="00B473DD"/>
    <w:rsid w:val="00B5000D"/>
    <w:rsid w:val="00B50821"/>
    <w:rsid w:val="00B50A9D"/>
    <w:rsid w:val="00B57064"/>
    <w:rsid w:val="00B571D9"/>
    <w:rsid w:val="00B623DE"/>
    <w:rsid w:val="00B62BCC"/>
    <w:rsid w:val="00B643D2"/>
    <w:rsid w:val="00B65C67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334A"/>
    <w:rsid w:val="00BD4DF0"/>
    <w:rsid w:val="00BD6BDE"/>
    <w:rsid w:val="00BD74CD"/>
    <w:rsid w:val="00BD7C98"/>
    <w:rsid w:val="00BE0456"/>
    <w:rsid w:val="00BE085C"/>
    <w:rsid w:val="00BE5624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72F4"/>
    <w:rsid w:val="00C41DFA"/>
    <w:rsid w:val="00C54A02"/>
    <w:rsid w:val="00C55B84"/>
    <w:rsid w:val="00C60C2D"/>
    <w:rsid w:val="00C7174C"/>
    <w:rsid w:val="00C75731"/>
    <w:rsid w:val="00C809BF"/>
    <w:rsid w:val="00C87523"/>
    <w:rsid w:val="00C92188"/>
    <w:rsid w:val="00C9581C"/>
    <w:rsid w:val="00C95F40"/>
    <w:rsid w:val="00CA05C8"/>
    <w:rsid w:val="00CA167A"/>
    <w:rsid w:val="00CA3EF5"/>
    <w:rsid w:val="00CA659D"/>
    <w:rsid w:val="00CA6CCE"/>
    <w:rsid w:val="00CB02E3"/>
    <w:rsid w:val="00CB5928"/>
    <w:rsid w:val="00CB72B4"/>
    <w:rsid w:val="00CB749F"/>
    <w:rsid w:val="00CC46C4"/>
    <w:rsid w:val="00CC65D6"/>
    <w:rsid w:val="00CD0542"/>
    <w:rsid w:val="00CD0906"/>
    <w:rsid w:val="00CD48C4"/>
    <w:rsid w:val="00CE0F92"/>
    <w:rsid w:val="00CE3E29"/>
    <w:rsid w:val="00CE5DE0"/>
    <w:rsid w:val="00CE68CA"/>
    <w:rsid w:val="00D00A50"/>
    <w:rsid w:val="00D04FFB"/>
    <w:rsid w:val="00D05C51"/>
    <w:rsid w:val="00D07549"/>
    <w:rsid w:val="00D1172D"/>
    <w:rsid w:val="00D14417"/>
    <w:rsid w:val="00D21238"/>
    <w:rsid w:val="00D2362C"/>
    <w:rsid w:val="00D26847"/>
    <w:rsid w:val="00D300B8"/>
    <w:rsid w:val="00D31AD1"/>
    <w:rsid w:val="00D34922"/>
    <w:rsid w:val="00D350EB"/>
    <w:rsid w:val="00D37358"/>
    <w:rsid w:val="00D45D4B"/>
    <w:rsid w:val="00D4613E"/>
    <w:rsid w:val="00D465D2"/>
    <w:rsid w:val="00D523C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277"/>
    <w:rsid w:val="00E03AC1"/>
    <w:rsid w:val="00E03DA3"/>
    <w:rsid w:val="00E06945"/>
    <w:rsid w:val="00E14C29"/>
    <w:rsid w:val="00E2314F"/>
    <w:rsid w:val="00E25D3C"/>
    <w:rsid w:val="00E27A04"/>
    <w:rsid w:val="00E31888"/>
    <w:rsid w:val="00E37911"/>
    <w:rsid w:val="00E4049B"/>
    <w:rsid w:val="00E41AD1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80C62"/>
    <w:rsid w:val="00EA450C"/>
    <w:rsid w:val="00EA5A14"/>
    <w:rsid w:val="00EA6CB7"/>
    <w:rsid w:val="00EB38F9"/>
    <w:rsid w:val="00EB7089"/>
    <w:rsid w:val="00EC07AA"/>
    <w:rsid w:val="00EC776C"/>
    <w:rsid w:val="00ED0EC1"/>
    <w:rsid w:val="00ED1779"/>
    <w:rsid w:val="00ED73D4"/>
    <w:rsid w:val="00EE1820"/>
    <w:rsid w:val="00EE253A"/>
    <w:rsid w:val="00EE4324"/>
    <w:rsid w:val="00EE737D"/>
    <w:rsid w:val="00EF529C"/>
    <w:rsid w:val="00F02685"/>
    <w:rsid w:val="00F032BB"/>
    <w:rsid w:val="00F06C97"/>
    <w:rsid w:val="00F0728B"/>
    <w:rsid w:val="00F158A8"/>
    <w:rsid w:val="00F17846"/>
    <w:rsid w:val="00F2603F"/>
    <w:rsid w:val="00F30359"/>
    <w:rsid w:val="00F31F59"/>
    <w:rsid w:val="00F3397A"/>
    <w:rsid w:val="00F33D2A"/>
    <w:rsid w:val="00F443B9"/>
    <w:rsid w:val="00F45717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F06"/>
    <w:rsid w:val="00F75A1E"/>
    <w:rsid w:val="00F8011E"/>
    <w:rsid w:val="00F82AD8"/>
    <w:rsid w:val="00F84464"/>
    <w:rsid w:val="00F87666"/>
    <w:rsid w:val="00F87B93"/>
    <w:rsid w:val="00F90760"/>
    <w:rsid w:val="00F91558"/>
    <w:rsid w:val="00F97948"/>
    <w:rsid w:val="00FA3C8D"/>
    <w:rsid w:val="00FB0372"/>
    <w:rsid w:val="00FB14C4"/>
    <w:rsid w:val="00FB7104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  <w:rsid w:val="00FF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8CBB66B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1140D-D6C5-4D97-AD56-DA33E2B4D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</TotalTime>
  <Pages>2</Pages>
  <Words>157</Words>
  <Characters>897</Characters>
  <Application>Microsoft Office Word</Application>
  <DocSecurity>0</DocSecurity>
  <Lines>7</Lines>
  <Paragraphs>2</Paragraphs>
  <ScaleCrop>false</ScaleCrop>
  <Company>eic</Company>
  <LinksUpToDate>false</LinksUpToDate>
  <CharactersWithSpaces>1052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Administrator</cp:lastModifiedBy>
  <cp:revision>2</cp:revision>
  <cp:lastPrinted>2025-06-20T03:59:00Z</cp:lastPrinted>
  <dcterms:created xsi:type="dcterms:W3CDTF">2025-06-20T04:57:00Z</dcterms:created>
  <dcterms:modified xsi:type="dcterms:W3CDTF">2025-06-20T04:57:00Z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1142100724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1142100724</vt:lpwstr>
  </property>
  <property fmtid="{D5CDD505-2E9C-101B-9397-08002B2CF9AE}" pid="12" name="發文支號">
    <vt:lpwstr>0</vt:lpwstr>
  </property>
  <property fmtid="{D5CDD505-2E9C-101B-9397-08002B2CF9AE}" pid="13" name="TotFileSize">
    <vt:lpwstr>59</vt:lpwstr>
  </property>
</Properties>
</file>