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EB3B" w14:textId="471DEE46" w:rsidR="00375D8C" w:rsidRPr="00593D90" w:rsidRDefault="00E96B07">
      <w:pPr>
        <w:pStyle w:val="title"/>
        <w:rPr>
          <w:rStyle w:val="20"/>
          <w:position w:val="20"/>
        </w:rPr>
      </w:pPr>
      <w:r w:rsidRPr="00593D9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A6FADA0" wp14:editId="6A8381A2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5D03D6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6FADA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445D03D6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93D9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964B4E8" wp14:editId="6713ACB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21B977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EB7C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B7C11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17D4D982" w14:textId="77777777" w:rsidR="00EB7C11" w:rsidRDefault="00EB7C11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吳育婷</w:t>
                            </w:r>
                          </w:p>
                          <w:p w14:paraId="5BA90A72" w14:textId="77777777" w:rsidR="00EB7C11" w:rsidRDefault="00EB7C11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14:paraId="7F02966B" w14:textId="77777777" w:rsidR="00EB7C11" w:rsidRDefault="00EB7C11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14:paraId="2151935D" w14:textId="77777777" w:rsidR="00375D8C" w:rsidRDefault="00EB7C11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ly20959@ly.gov.tw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4B4E8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3B21B977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B7C11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B7C11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17D4D982" w14:textId="77777777" w:rsidR="00EB7C11" w:rsidRDefault="00EB7C11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吳育婷</w:t>
                      </w:r>
                    </w:p>
                    <w:p w14:paraId="5BA90A72" w14:textId="77777777" w:rsidR="00EB7C11" w:rsidRDefault="00EB7C11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14:paraId="7F02966B" w14:textId="77777777" w:rsidR="00EB7C11" w:rsidRDefault="00EB7C11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14:paraId="2151935D" w14:textId="77777777" w:rsidR="00375D8C" w:rsidRDefault="00EB7C11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ly20959@ly.gov.tw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93D90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EB7C11" w:rsidRPr="00593D90">
        <w:rPr>
          <w:rStyle w:val="20"/>
          <w:rFonts w:hint="eastAsia"/>
          <w:position w:val="20"/>
        </w:rPr>
        <w:t>內政委員會</w:t>
      </w:r>
      <w:r w:rsidR="00375D8C" w:rsidRPr="00593D90">
        <w:rPr>
          <w:rStyle w:val="20"/>
          <w:rFonts w:hint="eastAsia"/>
          <w:position w:val="20"/>
        </w:rPr>
        <w:t xml:space="preserve">　函</w:t>
      </w:r>
    </w:p>
    <w:p w14:paraId="16DC10E0" w14:textId="77777777" w:rsidR="00375D8C" w:rsidRPr="00593D90" w:rsidRDefault="00375D8C">
      <w:pPr>
        <w:pStyle w:val="titlespace"/>
        <w:rPr>
          <w:rStyle w:val="8"/>
        </w:rPr>
      </w:pPr>
    </w:p>
    <w:p w14:paraId="13801E12" w14:textId="77777777" w:rsidR="00375D8C" w:rsidRPr="00593D90" w:rsidRDefault="00375D8C">
      <w:pPr>
        <w:pStyle w:val="space2"/>
      </w:pPr>
    </w:p>
    <w:p w14:paraId="350E50F6" w14:textId="77777777" w:rsidR="00375D8C" w:rsidRPr="00593D90" w:rsidRDefault="00375D8C">
      <w:pPr>
        <w:pStyle w:val="space2"/>
      </w:pPr>
    </w:p>
    <w:p w14:paraId="0144BE98" w14:textId="77777777" w:rsidR="00375D8C" w:rsidRPr="00593D90" w:rsidRDefault="00375D8C">
      <w:pPr>
        <w:pStyle w:val="11"/>
        <w:spacing w:line="14" w:lineRule="exact"/>
        <w:ind w:leftChars="0" w:left="0"/>
      </w:pPr>
    </w:p>
    <w:p w14:paraId="45507CCC" w14:textId="6BA5F07B" w:rsidR="00375D8C" w:rsidRPr="00593D90" w:rsidRDefault="00375D8C">
      <w:pPr>
        <w:pStyle w:val="ad"/>
        <w:spacing w:line="360" w:lineRule="exact"/>
      </w:pPr>
      <w:r w:rsidRPr="00593D90">
        <w:rPr>
          <w:rFonts w:hint="eastAsia"/>
        </w:rPr>
        <w:t>受文者：</w:t>
      </w:r>
      <w:bookmarkStart w:id="8" w:name="受文者"/>
      <w:bookmarkEnd w:id="8"/>
      <w:r w:rsidR="00332EA0">
        <w:rPr>
          <w:rFonts w:hint="eastAsia"/>
        </w:rPr>
        <w:t>本會委員</w:t>
      </w:r>
    </w:p>
    <w:p w14:paraId="3BD08510" w14:textId="2BFE50C8" w:rsidR="00375D8C" w:rsidRPr="00593D90" w:rsidRDefault="00E96B07">
      <w:pPr>
        <w:pStyle w:val="space"/>
      </w:pPr>
      <w:r w:rsidRPr="00593D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CF2DC1" wp14:editId="3AF1384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02017E" w14:textId="566DE5F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49001B9C" w14:textId="511B2DDC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F2DC1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5502017E" w14:textId="566DE5F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49001B9C" w14:textId="511B2DDC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498D8BC8" w14:textId="7F8EA04E" w:rsidR="00375D8C" w:rsidRPr="00593D90" w:rsidRDefault="00375D8C">
      <w:pPr>
        <w:pStyle w:val="ae"/>
        <w:spacing w:line="240" w:lineRule="exact"/>
      </w:pPr>
      <w:r w:rsidRPr="00593D90">
        <w:fldChar w:fldCharType="begin"/>
      </w:r>
      <w:r w:rsidRPr="00593D90">
        <w:instrText xml:space="preserve"> </w:instrText>
      </w:r>
      <w:r w:rsidRPr="00593D90">
        <w:rPr>
          <w:rFonts w:hint="eastAsia"/>
        </w:rPr>
        <w:instrText>MACROBUTTON  DocDispatch 發文日期：</w:instrText>
      </w:r>
      <w:r w:rsidRPr="00593D90">
        <w:fldChar w:fldCharType="end"/>
      </w:r>
      <w:bookmarkStart w:id="13" w:name="發文日期"/>
      <w:bookmarkEnd w:id="13"/>
      <w:r w:rsidR="00E96B07" w:rsidRPr="00593D90">
        <w:rPr>
          <w:rFonts w:hint="eastAsia"/>
        </w:rPr>
        <w:t>中華民國114年7月8日</w:t>
      </w:r>
    </w:p>
    <w:p w14:paraId="563850BF" w14:textId="7F44C6FA" w:rsidR="00375D8C" w:rsidRPr="00593D90" w:rsidRDefault="00375D8C">
      <w:pPr>
        <w:pStyle w:val="ae"/>
        <w:spacing w:line="240" w:lineRule="exact"/>
      </w:pPr>
      <w:r w:rsidRPr="00593D90">
        <w:rPr>
          <w:rFonts w:hint="eastAsia"/>
        </w:rPr>
        <w:t>發文字號：</w:t>
      </w:r>
      <w:bookmarkStart w:id="14" w:name="發文字號"/>
      <w:bookmarkEnd w:id="14"/>
      <w:r w:rsidR="00A13F12">
        <w:rPr>
          <w:rFonts w:hint="eastAsia"/>
        </w:rPr>
        <w:t>台立內字第</w:t>
      </w:r>
      <w:r w:rsidR="00A13F12">
        <w:t>1144001276號</w:t>
      </w:r>
    </w:p>
    <w:p w14:paraId="497E881A" w14:textId="725A7899" w:rsidR="00375D8C" w:rsidRPr="00593D90" w:rsidRDefault="00375D8C">
      <w:pPr>
        <w:pStyle w:val="ae"/>
        <w:spacing w:line="240" w:lineRule="exact"/>
      </w:pPr>
      <w:r w:rsidRPr="00593D90">
        <w:fldChar w:fldCharType="begin"/>
      </w:r>
      <w:r w:rsidRPr="00593D90">
        <w:instrText xml:space="preserve"> </w:instrText>
      </w:r>
      <w:r w:rsidRPr="00593D90">
        <w:rPr>
          <w:rFonts w:hint="eastAsia"/>
        </w:rPr>
        <w:instrText>MACROBUTTON  DocSpeed 速別：</w:instrText>
      </w:r>
      <w:r w:rsidRPr="00593D90">
        <w:fldChar w:fldCharType="end"/>
      </w:r>
      <w:bookmarkStart w:id="15" w:name="速別"/>
      <w:bookmarkEnd w:id="15"/>
      <w:r w:rsidR="00E96B07" w:rsidRPr="00593D90">
        <w:rPr>
          <w:rFonts w:hint="eastAsia"/>
        </w:rPr>
        <w:t>最速件</w:t>
      </w:r>
    </w:p>
    <w:p w14:paraId="163829AF" w14:textId="77777777" w:rsidR="00375D8C" w:rsidRPr="00593D90" w:rsidRDefault="00375D8C">
      <w:pPr>
        <w:pStyle w:val="ae"/>
        <w:spacing w:line="240" w:lineRule="exact"/>
      </w:pPr>
      <w:r w:rsidRPr="00593D90">
        <w:fldChar w:fldCharType="begin"/>
      </w:r>
      <w:r w:rsidRPr="00593D90">
        <w:instrText xml:space="preserve"> </w:instrText>
      </w:r>
      <w:r w:rsidRPr="00593D90">
        <w:rPr>
          <w:rFonts w:hint="eastAsia"/>
        </w:rPr>
        <w:instrText>MACROBUTTON  DocSecurity 密等及解密條件或保密期限：</w:instrText>
      </w:r>
      <w:r w:rsidRPr="00593D90">
        <w:fldChar w:fldCharType="end"/>
      </w:r>
      <w:bookmarkStart w:id="16" w:name="密等及解密條件或保密期限"/>
      <w:bookmarkEnd w:id="16"/>
    </w:p>
    <w:p w14:paraId="03A3E90F" w14:textId="75C37A7C" w:rsidR="00375D8C" w:rsidRPr="00593D90" w:rsidRDefault="00375D8C">
      <w:pPr>
        <w:pStyle w:val="ae"/>
        <w:spacing w:line="240" w:lineRule="exact"/>
      </w:pPr>
      <w:r w:rsidRPr="00593D90">
        <w:rPr>
          <w:rFonts w:hint="eastAsia"/>
        </w:rPr>
        <w:t>附件：</w:t>
      </w:r>
      <w:bookmarkStart w:id="17" w:name="附件"/>
      <w:bookmarkEnd w:id="17"/>
      <w:r w:rsidR="00937F3D" w:rsidRPr="00593D90">
        <w:rPr>
          <w:rFonts w:hint="eastAsia"/>
        </w:rPr>
        <w:t>如說明二、三</w:t>
      </w:r>
    </w:p>
    <w:p w14:paraId="423086B1" w14:textId="77777777" w:rsidR="00375D8C" w:rsidRPr="00593D90" w:rsidRDefault="00375D8C">
      <w:pPr>
        <w:pStyle w:val="space0"/>
      </w:pPr>
    </w:p>
    <w:p w14:paraId="5AAC0E83" w14:textId="40ABF3C2" w:rsidR="00375D8C" w:rsidRPr="00593D90" w:rsidRDefault="00375D8C" w:rsidP="00191CA9">
      <w:pPr>
        <w:pStyle w:val="af"/>
        <w:spacing w:line="500" w:lineRule="exact"/>
        <w:ind w:hangingChars="310"/>
        <w:jc w:val="both"/>
      </w:pPr>
      <w:r w:rsidRPr="00593D90">
        <w:rPr>
          <w:rFonts w:hint="eastAsia"/>
        </w:rPr>
        <w:t>主旨：</w:t>
      </w:r>
      <w:bookmarkStart w:id="18" w:name="主旨"/>
      <w:bookmarkEnd w:id="18"/>
      <w:r w:rsidR="00052263" w:rsidRPr="00593D90">
        <w:rPr>
          <w:rFonts w:hint="eastAsia"/>
        </w:rPr>
        <w:t>本會定於</w:t>
      </w:r>
      <w:r w:rsidR="00052263" w:rsidRPr="00593D90">
        <w:t>114年</w:t>
      </w:r>
      <w:r w:rsidR="00052263" w:rsidRPr="00593D90">
        <w:rPr>
          <w:rFonts w:hint="eastAsia"/>
        </w:rPr>
        <w:t>7</w:t>
      </w:r>
      <w:r w:rsidR="00052263" w:rsidRPr="00593D90">
        <w:t>月</w:t>
      </w:r>
      <w:r w:rsidR="00052263" w:rsidRPr="00593D90">
        <w:rPr>
          <w:rFonts w:hint="eastAsia"/>
        </w:rPr>
        <w:t>16</w:t>
      </w:r>
      <w:r w:rsidR="00052263" w:rsidRPr="00593D90">
        <w:t>日（星期</w:t>
      </w:r>
      <w:r w:rsidR="00052263" w:rsidRPr="00593D90">
        <w:rPr>
          <w:rFonts w:hint="eastAsia"/>
        </w:rPr>
        <w:t>三</w:t>
      </w:r>
      <w:r w:rsidR="00052263" w:rsidRPr="00593D90">
        <w:t>）考察</w:t>
      </w:r>
      <w:r w:rsidR="00052263" w:rsidRPr="00593D90">
        <w:rPr>
          <w:rFonts w:hint="eastAsia"/>
        </w:rPr>
        <w:t>「臺北市中山區公所</w:t>
      </w:r>
      <w:r w:rsidR="00052263" w:rsidRPr="00593D90">
        <w:t>7月26日罷免案投開票所規劃情形」，請查照。</w:t>
      </w:r>
    </w:p>
    <w:p w14:paraId="15B5AC1B" w14:textId="77777777" w:rsidR="00375D8C" w:rsidRPr="00593D90" w:rsidRDefault="00375D8C" w:rsidP="000B7387">
      <w:pPr>
        <w:pStyle w:val="af0"/>
        <w:jc w:val="both"/>
      </w:pPr>
      <w:bookmarkStart w:id="19" w:name="段落"/>
      <w:bookmarkEnd w:id="19"/>
      <w:r w:rsidRPr="00593D90">
        <w:rPr>
          <w:rFonts w:hint="eastAsia"/>
        </w:rPr>
        <w:t>說明：</w:t>
      </w:r>
    </w:p>
    <w:p w14:paraId="6E9BBE5C" w14:textId="2B8D9017" w:rsidR="00C35130" w:rsidRPr="00593D90" w:rsidRDefault="00C35130" w:rsidP="00C35130">
      <w:pPr>
        <w:pStyle w:val="1-2"/>
      </w:pPr>
      <w:r w:rsidRPr="00593D90">
        <w:rPr>
          <w:rFonts w:hint="eastAsia"/>
        </w:rPr>
        <w:t>依</w:t>
      </w:r>
      <w:proofErr w:type="gramStart"/>
      <w:r w:rsidRPr="00593D90">
        <w:rPr>
          <w:rFonts w:hint="eastAsia"/>
        </w:rPr>
        <w:t>本會牛召集</w:t>
      </w:r>
      <w:proofErr w:type="gramEnd"/>
      <w:r w:rsidRPr="00593D90">
        <w:rPr>
          <w:rFonts w:hint="eastAsia"/>
        </w:rPr>
        <w:t>委員</w:t>
      </w:r>
      <w:proofErr w:type="gramStart"/>
      <w:r w:rsidRPr="00593D90">
        <w:rPr>
          <w:rFonts w:hint="eastAsia"/>
        </w:rPr>
        <w:t>煦</w:t>
      </w:r>
      <w:proofErr w:type="gramEnd"/>
      <w:r w:rsidRPr="00593D90">
        <w:rPr>
          <w:rFonts w:hint="eastAsia"/>
        </w:rPr>
        <w:t>庭指示辦理。</w:t>
      </w:r>
    </w:p>
    <w:p w14:paraId="67E2BE50" w14:textId="4B797373" w:rsidR="00C35130" w:rsidRPr="00593D90" w:rsidRDefault="00C35130" w:rsidP="00C35130">
      <w:pPr>
        <w:pStyle w:val="1-2"/>
      </w:pPr>
      <w:r w:rsidRPr="00593D90">
        <w:rPr>
          <w:rFonts w:hint="eastAsia"/>
        </w:rPr>
        <w:t>委員如欲參加本次考察，敬請於7</w:t>
      </w:r>
      <w:r w:rsidRPr="00593D90">
        <w:t>月</w:t>
      </w:r>
      <w:r w:rsidRPr="00593D90">
        <w:rPr>
          <w:rFonts w:hint="eastAsia"/>
        </w:rPr>
        <w:t>10</w:t>
      </w:r>
      <w:r w:rsidRPr="00593D90">
        <w:t>日（星期</w:t>
      </w:r>
      <w:r w:rsidRPr="00593D90">
        <w:rPr>
          <w:rFonts w:hint="eastAsia"/>
        </w:rPr>
        <w:t>四</w:t>
      </w:r>
      <w:r w:rsidRPr="00593D90">
        <w:t>）</w:t>
      </w:r>
      <w:r w:rsidR="00937F3D" w:rsidRPr="00593D90">
        <w:rPr>
          <w:rFonts w:hint="eastAsia"/>
        </w:rPr>
        <w:t>下班前</w:t>
      </w:r>
      <w:r w:rsidRPr="00593D90">
        <w:t>填妥考察登記表，擲回本會或傳真23585502，</w:t>
      </w:r>
      <w:proofErr w:type="gramStart"/>
      <w:r w:rsidRPr="00593D90">
        <w:t>俾</w:t>
      </w:r>
      <w:proofErr w:type="gramEnd"/>
      <w:r w:rsidRPr="00593D90">
        <w:t>便籌辦。</w:t>
      </w:r>
    </w:p>
    <w:p w14:paraId="75984C97" w14:textId="168D217D" w:rsidR="00375D8C" w:rsidRPr="00593D90" w:rsidRDefault="00C35130" w:rsidP="00C35130">
      <w:pPr>
        <w:pStyle w:val="1-2"/>
      </w:pPr>
      <w:r w:rsidRPr="00593D90">
        <w:rPr>
          <w:rFonts w:hint="eastAsia"/>
        </w:rPr>
        <w:t>檢附考察行程表</w:t>
      </w:r>
      <w:r w:rsidRPr="00593D90">
        <w:t>1份。</w:t>
      </w:r>
    </w:p>
    <w:p w14:paraId="6EBF3351" w14:textId="77777777" w:rsidR="00375D8C" w:rsidRPr="00593D90" w:rsidRDefault="00375D8C" w:rsidP="00C35130">
      <w:pPr>
        <w:pStyle w:val="1-2"/>
        <w:numPr>
          <w:ilvl w:val="0"/>
          <w:numId w:val="0"/>
        </w:numPr>
        <w:ind w:left="952"/>
        <w:jc w:val="both"/>
      </w:pPr>
    </w:p>
    <w:p w14:paraId="38208B02" w14:textId="00D5FACF" w:rsidR="00375D8C" w:rsidRPr="00593D90" w:rsidRDefault="00375D8C">
      <w:pPr>
        <w:pStyle w:val="af1"/>
        <w:spacing w:line="240" w:lineRule="exact"/>
      </w:pPr>
      <w:r w:rsidRPr="00593D90">
        <w:rPr>
          <w:rFonts w:hint="eastAsia"/>
        </w:rPr>
        <w:t>正本：</w:t>
      </w:r>
      <w:bookmarkStart w:id="20" w:name="正本"/>
      <w:bookmarkEnd w:id="20"/>
      <w:r w:rsidR="00C35130" w:rsidRPr="00593D90">
        <w:rPr>
          <w:rFonts w:hint="eastAsia"/>
        </w:rPr>
        <w:t>本會委員、本院其他委員會委員</w:t>
      </w:r>
    </w:p>
    <w:p w14:paraId="5381AACF" w14:textId="050FAA15" w:rsidR="00375D8C" w:rsidRPr="00593D90" w:rsidRDefault="00375D8C">
      <w:pPr>
        <w:pStyle w:val="af2"/>
        <w:spacing w:line="240" w:lineRule="exact"/>
      </w:pPr>
      <w:r w:rsidRPr="00593D90">
        <w:rPr>
          <w:rFonts w:hint="eastAsia"/>
        </w:rPr>
        <w:t>副本：</w:t>
      </w:r>
      <w:bookmarkStart w:id="21" w:name="副本"/>
      <w:bookmarkEnd w:id="21"/>
      <w:r w:rsidR="00C35130" w:rsidRPr="00593D90">
        <w:rPr>
          <w:rFonts w:hint="eastAsia"/>
        </w:rPr>
        <w:t>本院各黨團、公報處</w:t>
      </w:r>
    </w:p>
    <w:p w14:paraId="3082B44C" w14:textId="77777777" w:rsidR="00375D8C" w:rsidRPr="00593D90" w:rsidRDefault="00375D8C">
      <w:pPr>
        <w:pStyle w:val="space1"/>
      </w:pPr>
    </w:p>
    <w:p w14:paraId="214B8D12" w14:textId="7BE4B4DE" w:rsidR="00DC2A43" w:rsidRDefault="00DC2A43" w:rsidP="00CE44DE">
      <w:pPr>
        <w:pStyle w:val="space1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FFBADB9" wp14:editId="79A26E8D">
            <wp:simplePos x="0" y="0"/>
            <wp:positionH relativeFrom="margin">
              <wp:align>center</wp:align>
            </wp:positionH>
            <wp:positionV relativeFrom="paragraph">
              <wp:posOffset>784860</wp:posOffset>
            </wp:positionV>
            <wp:extent cx="4320000" cy="867334"/>
            <wp:effectExtent l="0" t="0" r="0" b="0"/>
            <wp:wrapTight wrapText="bothSides">
              <wp:wrapPolygon edited="0">
                <wp:start x="4096" y="2848"/>
                <wp:lineTo x="1524" y="5222"/>
                <wp:lineTo x="667" y="7121"/>
                <wp:lineTo x="762" y="11393"/>
                <wp:lineTo x="286" y="18040"/>
                <wp:lineTo x="572" y="18514"/>
                <wp:lineTo x="3524" y="19464"/>
                <wp:lineTo x="20289" y="19464"/>
                <wp:lineTo x="20574" y="11393"/>
                <wp:lineTo x="21241" y="11393"/>
                <wp:lineTo x="21146" y="9969"/>
                <wp:lineTo x="19812" y="2848"/>
                <wp:lineTo x="4096" y="2848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br w:type="page"/>
      </w:r>
    </w:p>
    <w:tbl>
      <w:tblPr>
        <w:tblW w:w="1007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A21E4F" w:rsidRPr="003D2E94" w14:paraId="31D5F42B" w14:textId="77777777" w:rsidTr="00CF7042">
        <w:trPr>
          <w:trHeight w:val="1388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A9B6C8" w14:textId="77777777" w:rsidR="00A21E4F" w:rsidRPr="00CC1C43" w:rsidRDefault="00A21E4F" w:rsidP="00CF7042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A21E4F" w:rsidRPr="003D2E94" w14:paraId="43F1CD98" w14:textId="77777777" w:rsidTr="00CF7042">
        <w:trPr>
          <w:trHeight w:val="6493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04E378" w14:textId="77777777" w:rsidR="00A21E4F" w:rsidRDefault="00A21E4F" w:rsidP="00CF7042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6E97683B" w14:textId="77777777" w:rsidR="00A21E4F" w:rsidRDefault="00A21E4F" w:rsidP="00CF7042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4186802B" w14:textId="77777777" w:rsidR="00A21E4F" w:rsidRDefault="00A21E4F" w:rsidP="00CF7042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5FEFB847" w14:textId="77777777" w:rsidR="00A21E4F" w:rsidRPr="00FD705B" w:rsidRDefault="00A21E4F" w:rsidP="00CF7042">
            <w:pPr>
              <w:ind w:left="360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>
              <w:rPr>
                <w:rFonts w:hint="eastAsia"/>
                <w:bCs/>
                <w:sz w:val="36"/>
                <w:szCs w:val="20"/>
              </w:rPr>
              <w:t>人參加</w:t>
            </w:r>
            <w:r>
              <w:rPr>
                <w:rFonts w:ascii="Times New Roman" w:hAnsi="Times New Roman"/>
                <w:sz w:val="36"/>
                <w:szCs w:val="20"/>
              </w:rPr>
              <w:t>114</w:t>
            </w:r>
            <w:r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>
              <w:rPr>
                <w:rFonts w:ascii="Times New Roman" w:hAnsi="Times New Roman" w:hint="eastAsia"/>
                <w:sz w:val="36"/>
                <w:szCs w:val="20"/>
              </w:rPr>
              <w:t>7</w:t>
            </w:r>
            <w:r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16</w:t>
            </w:r>
            <w:r>
              <w:rPr>
                <w:rFonts w:ascii="Times New Roman" w:hAnsi="Times New Roman" w:hint="eastAsia"/>
                <w:sz w:val="36"/>
                <w:szCs w:val="20"/>
              </w:rPr>
              <w:t>日</w:t>
            </w:r>
            <w:r>
              <w:rPr>
                <w:rFonts w:ascii="Times New Roman" w:hAnsi="Times New Roman"/>
                <w:sz w:val="36"/>
                <w:szCs w:val="20"/>
              </w:rPr>
              <w:t>(</w:t>
            </w:r>
            <w:r>
              <w:rPr>
                <w:rFonts w:ascii="Times New Roman" w:hAnsi="Times New Roman" w:hint="eastAsia"/>
                <w:sz w:val="36"/>
                <w:szCs w:val="20"/>
              </w:rPr>
              <w:t>星期三</w:t>
            </w:r>
            <w:r>
              <w:rPr>
                <w:rFonts w:ascii="Times New Roman" w:hAnsi="Times New Roman"/>
                <w:sz w:val="36"/>
                <w:szCs w:val="20"/>
              </w:rPr>
              <w:t>)</w:t>
            </w:r>
            <w:r>
              <w:rPr>
                <w:rFonts w:ascii="Times New Roman" w:hAnsi="Times New Roman" w:hint="eastAsia"/>
                <w:sz w:val="36"/>
                <w:szCs w:val="20"/>
              </w:rPr>
              <w:t>考察</w:t>
            </w:r>
            <w:r w:rsidRPr="00416A9B">
              <w:rPr>
                <w:rFonts w:ascii="Times New Roman" w:hAnsi="Times New Roman" w:hint="eastAsia"/>
                <w:sz w:val="36"/>
                <w:szCs w:val="20"/>
              </w:rPr>
              <w:t>「臺北市中山區公所</w:t>
            </w:r>
            <w:r w:rsidRPr="00416A9B">
              <w:rPr>
                <w:rFonts w:ascii="Times New Roman" w:hAnsi="Times New Roman"/>
                <w:sz w:val="36"/>
                <w:szCs w:val="20"/>
              </w:rPr>
              <w:t>7</w:t>
            </w:r>
            <w:r w:rsidRPr="00416A9B">
              <w:rPr>
                <w:rFonts w:ascii="Times New Roman" w:hAnsi="Times New Roman"/>
                <w:sz w:val="36"/>
                <w:szCs w:val="20"/>
              </w:rPr>
              <w:t>月</w:t>
            </w:r>
            <w:r w:rsidRPr="00416A9B">
              <w:rPr>
                <w:rFonts w:ascii="Times New Roman" w:hAnsi="Times New Roman"/>
                <w:sz w:val="36"/>
                <w:szCs w:val="20"/>
              </w:rPr>
              <w:t>26</w:t>
            </w:r>
            <w:r w:rsidRPr="00416A9B">
              <w:rPr>
                <w:rFonts w:ascii="Times New Roman" w:hAnsi="Times New Roman"/>
                <w:sz w:val="36"/>
                <w:szCs w:val="20"/>
              </w:rPr>
              <w:t>日罷免案投開票所規劃情形」</w:t>
            </w:r>
            <w:r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0A7D60A6" w14:textId="77777777" w:rsidR="00A21E4F" w:rsidRDefault="00A21E4F" w:rsidP="00CF7042">
            <w:pPr>
              <w:rPr>
                <w:bCs/>
                <w:sz w:val="20"/>
                <w:szCs w:val="36"/>
              </w:rPr>
            </w:pPr>
            <w:r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06F18684" w14:textId="77777777" w:rsidR="00A21E4F" w:rsidRDefault="00A21E4F" w:rsidP="00CF7042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 xml:space="preserve">◎群賢樓搭車：□是 </w:t>
            </w:r>
            <w:proofErr w:type="gramStart"/>
            <w:r>
              <w:rPr>
                <w:rFonts w:hint="eastAsia"/>
                <w:bCs/>
                <w:sz w:val="36"/>
                <w:szCs w:val="20"/>
              </w:rPr>
              <w:t>□否</w:t>
            </w:r>
            <w:proofErr w:type="gramEnd"/>
            <w:r>
              <w:rPr>
                <w:rFonts w:hint="eastAsia"/>
                <w:bCs/>
                <w:sz w:val="36"/>
                <w:szCs w:val="20"/>
              </w:rPr>
              <w:t>(自行前往)</w:t>
            </w:r>
          </w:p>
          <w:p w14:paraId="7AC230FE" w14:textId="77777777" w:rsidR="00A21E4F" w:rsidRDefault="00A21E4F" w:rsidP="00CF7042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</w:p>
          <w:p w14:paraId="06DE8593" w14:textId="77777777" w:rsidR="00A21E4F" w:rsidRDefault="00A21E4F" w:rsidP="00CF7042">
            <w:pPr>
              <w:rPr>
                <w:bCs/>
                <w:sz w:val="36"/>
                <w:szCs w:val="36"/>
              </w:rPr>
            </w:pPr>
          </w:p>
          <w:p w14:paraId="21B71146" w14:textId="77777777" w:rsidR="00A21E4F" w:rsidRDefault="00A21E4F" w:rsidP="00CF7042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071E7F1A" w14:textId="77777777" w:rsidR="00A21E4F" w:rsidRDefault="00A21E4F" w:rsidP="00CF7042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37FEC5AA" w14:textId="77777777" w:rsidR="00A21E4F" w:rsidRPr="00E77868" w:rsidRDefault="00A21E4F" w:rsidP="00CF7042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A21E4F" w:rsidRPr="003D2E94" w14:paraId="0AD60CCB" w14:textId="77777777" w:rsidTr="00CF7042">
        <w:trPr>
          <w:trHeight w:val="4842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691AF5" w14:textId="77777777" w:rsidR="00A21E4F" w:rsidRDefault="00A21E4F" w:rsidP="00CF7042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>
              <w:rPr>
                <w:rFonts w:hint="eastAsia"/>
                <w:b/>
                <w:bCs/>
                <w:sz w:val="34"/>
                <w:szCs w:val="34"/>
              </w:rPr>
              <w:t>委員於7月10日（星期四）下班前，將本表傳真至本委員會，如有隨行助理亦請一併登記。</w:t>
            </w:r>
          </w:p>
          <w:p w14:paraId="113C0193" w14:textId="77777777" w:rsidR="00A21E4F" w:rsidRDefault="00A21E4F" w:rsidP="00CF7042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46150C57" w14:textId="77777777" w:rsidR="00A21E4F" w:rsidRDefault="00A21E4F" w:rsidP="00CF7042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30873854" w14:textId="77777777" w:rsidR="00A21E4F" w:rsidRDefault="00A21E4F" w:rsidP="00CF7042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群賢樓搭車：□是 </w:t>
            </w:r>
            <w:proofErr w:type="gramStart"/>
            <w:r>
              <w:rPr>
                <w:rFonts w:hint="eastAsia"/>
                <w:b/>
                <w:bCs/>
                <w:sz w:val="34"/>
                <w:szCs w:val="34"/>
              </w:rPr>
              <w:t>□否</w:t>
            </w:r>
            <w:proofErr w:type="gramEnd"/>
            <w:r>
              <w:rPr>
                <w:rFonts w:hint="eastAsia"/>
                <w:b/>
                <w:bCs/>
                <w:sz w:val="34"/>
                <w:szCs w:val="34"/>
              </w:rPr>
              <w:t>(自行前往)</w:t>
            </w:r>
          </w:p>
          <w:p w14:paraId="4E88B65F" w14:textId="77777777" w:rsidR="00A21E4F" w:rsidRDefault="00A21E4F" w:rsidP="00CF7042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</w:p>
          <w:p w14:paraId="6DC93BC4" w14:textId="77777777" w:rsidR="00A21E4F" w:rsidRDefault="00A21E4F" w:rsidP="00CF7042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>
              <w:rPr>
                <w:rFonts w:hint="eastAsia"/>
                <w:b/>
                <w:bCs/>
                <w:sz w:val="34"/>
                <w:szCs w:val="34"/>
              </w:rPr>
              <w:t>聯絡人：吳育婷，電話：（02）2358-5509</w:t>
            </w:r>
          </w:p>
          <w:p w14:paraId="5C06C590" w14:textId="77777777" w:rsidR="00A21E4F" w:rsidRPr="003D2E94" w:rsidRDefault="00A21E4F" w:rsidP="00CF7042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1F3CE28A" w14:textId="22115EC9" w:rsidR="00884216" w:rsidRDefault="00884216" w:rsidP="00CE44DE">
      <w:pPr>
        <w:pStyle w:val="space1"/>
        <w:jc w:val="center"/>
      </w:pPr>
      <w:r>
        <w:br w:type="page"/>
      </w:r>
    </w:p>
    <w:p w14:paraId="48E10F1B" w14:textId="77777777" w:rsidR="00884216" w:rsidRPr="00884216" w:rsidRDefault="00884216" w:rsidP="00884216">
      <w:pPr>
        <w:spacing w:line="500" w:lineRule="exact"/>
        <w:jc w:val="center"/>
        <w:rPr>
          <w:b/>
          <w:bCs/>
          <w:sz w:val="32"/>
          <w:szCs w:val="28"/>
        </w:rPr>
      </w:pPr>
      <w:r w:rsidRPr="00884216">
        <w:rPr>
          <w:rFonts w:hint="eastAsia"/>
          <w:b/>
          <w:bCs/>
          <w:sz w:val="32"/>
          <w:szCs w:val="28"/>
        </w:rPr>
        <w:lastRenderedPageBreak/>
        <w:t>立法院第11屆第3會期內政委員會</w:t>
      </w:r>
    </w:p>
    <w:p w14:paraId="7D0D4DDB" w14:textId="77777777" w:rsidR="00884216" w:rsidRPr="00884216" w:rsidRDefault="00884216" w:rsidP="00884216">
      <w:pPr>
        <w:spacing w:line="500" w:lineRule="exact"/>
        <w:ind w:rightChars="-14" w:right="-34"/>
        <w:jc w:val="center"/>
        <w:rPr>
          <w:b/>
          <w:bCs/>
          <w:sz w:val="32"/>
          <w:szCs w:val="28"/>
        </w:rPr>
      </w:pPr>
      <w:r w:rsidRPr="00884216">
        <w:rPr>
          <w:rFonts w:hint="eastAsia"/>
          <w:b/>
          <w:bCs/>
          <w:sz w:val="32"/>
          <w:szCs w:val="28"/>
        </w:rPr>
        <w:t>考察「臺北市中山區公所7月26日罷免案投開票所規劃情形」行程表</w:t>
      </w:r>
    </w:p>
    <w:p w14:paraId="0270BC9B" w14:textId="77777777" w:rsidR="00884216" w:rsidRPr="00884216" w:rsidRDefault="00884216" w:rsidP="00884216">
      <w:pPr>
        <w:spacing w:line="500" w:lineRule="exact"/>
        <w:jc w:val="right"/>
      </w:pPr>
      <w:r w:rsidRPr="00884216">
        <w:rPr>
          <w:rFonts w:hint="eastAsia"/>
        </w:rPr>
        <w:t>日期：114年7月16日(星期三)</w:t>
      </w:r>
    </w:p>
    <w:tbl>
      <w:tblPr>
        <w:tblStyle w:val="1"/>
        <w:tblW w:w="9918" w:type="dxa"/>
        <w:jc w:val="center"/>
        <w:tblLook w:val="04A0" w:firstRow="1" w:lastRow="0" w:firstColumn="1" w:lastColumn="0" w:noHBand="0" w:noVBand="1"/>
      </w:tblPr>
      <w:tblGrid>
        <w:gridCol w:w="2342"/>
        <w:gridCol w:w="4457"/>
        <w:gridCol w:w="3119"/>
      </w:tblGrid>
      <w:tr w:rsidR="00884216" w:rsidRPr="00884216" w14:paraId="272A64DC" w14:textId="77777777" w:rsidTr="00884216">
        <w:trPr>
          <w:trHeight w:val="583"/>
          <w:jc w:val="center"/>
        </w:trPr>
        <w:tc>
          <w:tcPr>
            <w:tcW w:w="2342" w:type="dxa"/>
            <w:shd w:val="clear" w:color="auto" w:fill="D9D9D9"/>
            <w:vAlign w:val="center"/>
          </w:tcPr>
          <w:p w14:paraId="3A00251B" w14:textId="77777777" w:rsidR="00884216" w:rsidRPr="00884216" w:rsidRDefault="00884216" w:rsidP="00884216">
            <w:pPr>
              <w:snapToGrid w:val="0"/>
              <w:jc w:val="center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4457" w:type="dxa"/>
            <w:shd w:val="clear" w:color="auto" w:fill="D9D9D9"/>
            <w:vAlign w:val="center"/>
          </w:tcPr>
          <w:p w14:paraId="329C4964" w14:textId="77777777" w:rsidR="00884216" w:rsidRPr="00884216" w:rsidRDefault="00884216" w:rsidP="00884216">
            <w:pPr>
              <w:snapToGrid w:val="0"/>
              <w:jc w:val="center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內容</w:t>
            </w:r>
          </w:p>
        </w:tc>
        <w:tc>
          <w:tcPr>
            <w:tcW w:w="3119" w:type="dxa"/>
            <w:shd w:val="clear" w:color="auto" w:fill="D9D9D9"/>
            <w:vAlign w:val="center"/>
          </w:tcPr>
          <w:p w14:paraId="30B83DDF" w14:textId="77777777" w:rsidR="00884216" w:rsidRPr="00884216" w:rsidRDefault="00884216" w:rsidP="00884216">
            <w:pPr>
              <w:snapToGrid w:val="0"/>
              <w:jc w:val="center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備註</w:t>
            </w:r>
          </w:p>
        </w:tc>
      </w:tr>
      <w:tr w:rsidR="00884216" w:rsidRPr="00884216" w14:paraId="2905BF66" w14:textId="77777777" w:rsidTr="00CF7042">
        <w:trPr>
          <w:trHeight w:val="833"/>
          <w:jc w:val="center"/>
        </w:trPr>
        <w:tc>
          <w:tcPr>
            <w:tcW w:w="2342" w:type="dxa"/>
            <w:vAlign w:val="center"/>
          </w:tcPr>
          <w:p w14:paraId="206C2563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09:00-09:10</w:t>
            </w:r>
          </w:p>
        </w:tc>
        <w:tc>
          <w:tcPr>
            <w:tcW w:w="4457" w:type="dxa"/>
            <w:vAlign w:val="center"/>
          </w:tcPr>
          <w:p w14:paraId="6FE31C28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立法院群賢樓大門口</w:t>
            </w:r>
          </w:p>
        </w:tc>
        <w:tc>
          <w:tcPr>
            <w:tcW w:w="3119" w:type="dxa"/>
            <w:vAlign w:val="center"/>
          </w:tcPr>
          <w:p w14:paraId="76BC1886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集合</w:t>
            </w:r>
          </w:p>
        </w:tc>
      </w:tr>
      <w:tr w:rsidR="00884216" w:rsidRPr="00884216" w14:paraId="0AF462FE" w14:textId="77777777" w:rsidTr="00CF7042">
        <w:trPr>
          <w:trHeight w:val="833"/>
          <w:jc w:val="center"/>
        </w:trPr>
        <w:tc>
          <w:tcPr>
            <w:tcW w:w="2342" w:type="dxa"/>
            <w:vAlign w:val="center"/>
          </w:tcPr>
          <w:p w14:paraId="5C8C6320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09:10-09:30</w:t>
            </w:r>
          </w:p>
        </w:tc>
        <w:tc>
          <w:tcPr>
            <w:tcW w:w="4457" w:type="dxa"/>
            <w:vAlign w:val="center"/>
          </w:tcPr>
          <w:p w14:paraId="10C3AFE0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群賢樓大門口-臺北市中山區公所10樓大禮堂</w:t>
            </w:r>
          </w:p>
        </w:tc>
        <w:tc>
          <w:tcPr>
            <w:tcW w:w="3119" w:type="dxa"/>
            <w:vAlign w:val="center"/>
          </w:tcPr>
          <w:p w14:paraId="3E3ED168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地點：臺北市中山區</w:t>
            </w:r>
            <w:r w:rsidRPr="00884216">
              <w:rPr>
                <w:rFonts w:cs="Arial"/>
                <w:color w:val="000000"/>
                <w:sz w:val="32"/>
                <w:szCs w:val="32"/>
                <w:shd w:val="clear" w:color="auto" w:fill="FFFFFF"/>
              </w:rPr>
              <w:t>松江路367號</w:t>
            </w:r>
          </w:p>
        </w:tc>
      </w:tr>
      <w:tr w:rsidR="00884216" w:rsidRPr="00884216" w14:paraId="52A0AF40" w14:textId="77777777" w:rsidTr="00CF7042">
        <w:trPr>
          <w:trHeight w:val="1093"/>
          <w:jc w:val="center"/>
        </w:trPr>
        <w:tc>
          <w:tcPr>
            <w:tcW w:w="2342" w:type="dxa"/>
            <w:vAlign w:val="center"/>
          </w:tcPr>
          <w:p w14:paraId="5C866670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09:30-09:35</w:t>
            </w:r>
          </w:p>
          <w:p w14:paraId="2B14D16C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(5分鐘)</w:t>
            </w:r>
          </w:p>
        </w:tc>
        <w:tc>
          <w:tcPr>
            <w:tcW w:w="4457" w:type="dxa"/>
            <w:vAlign w:val="center"/>
          </w:tcPr>
          <w:p w14:paraId="58B2E3F1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主持人致詞</w:t>
            </w:r>
          </w:p>
        </w:tc>
        <w:tc>
          <w:tcPr>
            <w:tcW w:w="3119" w:type="dxa"/>
            <w:vAlign w:val="center"/>
          </w:tcPr>
          <w:p w14:paraId="61DF67DF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主持人:許委員宇</w:t>
            </w:r>
            <w:proofErr w:type="gramStart"/>
            <w:r w:rsidRPr="00884216">
              <w:rPr>
                <w:rFonts w:hint="eastAsia"/>
                <w:color w:val="000000"/>
                <w:sz w:val="32"/>
                <w:szCs w:val="32"/>
              </w:rPr>
              <w:t>甄</w:t>
            </w:r>
            <w:proofErr w:type="gramEnd"/>
          </w:p>
        </w:tc>
      </w:tr>
      <w:tr w:rsidR="00884216" w:rsidRPr="00884216" w14:paraId="0B4DA381" w14:textId="77777777" w:rsidTr="00CF7042">
        <w:trPr>
          <w:trHeight w:val="1093"/>
          <w:jc w:val="center"/>
        </w:trPr>
        <w:tc>
          <w:tcPr>
            <w:tcW w:w="2342" w:type="dxa"/>
            <w:vAlign w:val="center"/>
          </w:tcPr>
          <w:p w14:paraId="797010E6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b/>
                <w:color w:val="000000"/>
                <w:sz w:val="32"/>
                <w:szCs w:val="32"/>
              </w:rPr>
              <w:t>09:</w:t>
            </w: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35</w:t>
            </w:r>
            <w:r w:rsidRPr="00884216">
              <w:rPr>
                <w:b/>
                <w:color w:val="000000"/>
                <w:sz w:val="32"/>
                <w:szCs w:val="32"/>
              </w:rPr>
              <w:t>-09:</w:t>
            </w: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40</w:t>
            </w:r>
          </w:p>
          <w:p w14:paraId="5B4541E9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(5分鐘)</w:t>
            </w:r>
          </w:p>
        </w:tc>
        <w:tc>
          <w:tcPr>
            <w:tcW w:w="4457" w:type="dxa"/>
            <w:vAlign w:val="center"/>
          </w:tcPr>
          <w:p w14:paraId="0AFE7950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中央選舉委員會主任委員致詞</w:t>
            </w:r>
          </w:p>
        </w:tc>
        <w:tc>
          <w:tcPr>
            <w:tcW w:w="3119" w:type="dxa"/>
            <w:vAlign w:val="center"/>
          </w:tcPr>
          <w:p w14:paraId="5F80BA97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中央選舉委員會</w:t>
            </w:r>
          </w:p>
          <w:p w14:paraId="68832C76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李主任委員進勇</w:t>
            </w:r>
          </w:p>
        </w:tc>
      </w:tr>
      <w:tr w:rsidR="00884216" w:rsidRPr="00884216" w14:paraId="0A918D68" w14:textId="77777777" w:rsidTr="00CF7042">
        <w:trPr>
          <w:trHeight w:val="1093"/>
          <w:jc w:val="center"/>
        </w:trPr>
        <w:tc>
          <w:tcPr>
            <w:tcW w:w="2342" w:type="dxa"/>
            <w:vAlign w:val="center"/>
          </w:tcPr>
          <w:p w14:paraId="3C865046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09:40-10:10</w:t>
            </w:r>
          </w:p>
          <w:p w14:paraId="07C2610E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(30分鐘)</w:t>
            </w:r>
          </w:p>
        </w:tc>
        <w:tc>
          <w:tcPr>
            <w:tcW w:w="4457" w:type="dxa"/>
            <w:vAlign w:val="center"/>
          </w:tcPr>
          <w:p w14:paraId="4711FE79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投開票所設置及投開票作業規劃</w:t>
            </w:r>
          </w:p>
        </w:tc>
        <w:tc>
          <w:tcPr>
            <w:tcW w:w="3119" w:type="dxa"/>
            <w:vAlign w:val="center"/>
          </w:tcPr>
          <w:p w14:paraId="185C3E21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臺北市選舉委員會</w:t>
            </w:r>
          </w:p>
          <w:p w14:paraId="25C8271F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臺北市中山區公所</w:t>
            </w:r>
          </w:p>
        </w:tc>
      </w:tr>
      <w:tr w:rsidR="00884216" w:rsidRPr="00884216" w14:paraId="05CF6DE9" w14:textId="77777777" w:rsidTr="00CF7042">
        <w:trPr>
          <w:trHeight w:val="1093"/>
          <w:jc w:val="center"/>
        </w:trPr>
        <w:tc>
          <w:tcPr>
            <w:tcW w:w="2342" w:type="dxa"/>
            <w:vAlign w:val="center"/>
          </w:tcPr>
          <w:p w14:paraId="0CEA8AA7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10:15-10:40</w:t>
            </w:r>
          </w:p>
          <w:p w14:paraId="1CD5E12B" w14:textId="77777777" w:rsidR="00884216" w:rsidRPr="00884216" w:rsidRDefault="00884216" w:rsidP="00884216">
            <w:pPr>
              <w:snapToGrid w:val="0"/>
              <w:jc w:val="both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(30分鐘)</w:t>
            </w:r>
          </w:p>
        </w:tc>
        <w:tc>
          <w:tcPr>
            <w:tcW w:w="4457" w:type="dxa"/>
            <w:vAlign w:val="center"/>
          </w:tcPr>
          <w:p w14:paraId="542BE073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與會人員交換意見及主持人結語</w:t>
            </w:r>
          </w:p>
        </w:tc>
        <w:tc>
          <w:tcPr>
            <w:tcW w:w="3119" w:type="dxa"/>
            <w:vAlign w:val="center"/>
          </w:tcPr>
          <w:p w14:paraId="324E6D9A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</w:p>
        </w:tc>
      </w:tr>
      <w:tr w:rsidR="00884216" w:rsidRPr="00884216" w14:paraId="5B05004A" w14:textId="77777777" w:rsidTr="00CF7042">
        <w:trPr>
          <w:trHeight w:val="1093"/>
          <w:jc w:val="center"/>
        </w:trPr>
        <w:tc>
          <w:tcPr>
            <w:tcW w:w="2342" w:type="dxa"/>
            <w:vAlign w:val="center"/>
          </w:tcPr>
          <w:p w14:paraId="01B849A2" w14:textId="77777777" w:rsidR="00884216" w:rsidRPr="00884216" w:rsidRDefault="00884216" w:rsidP="00884216">
            <w:pPr>
              <w:snapToGrid w:val="0"/>
              <w:jc w:val="center"/>
              <w:rPr>
                <w:b/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b/>
                <w:color w:val="000000"/>
                <w:sz w:val="32"/>
                <w:szCs w:val="32"/>
              </w:rPr>
              <w:t>10:40</w:t>
            </w:r>
          </w:p>
        </w:tc>
        <w:tc>
          <w:tcPr>
            <w:tcW w:w="4457" w:type="dxa"/>
            <w:vAlign w:val="center"/>
          </w:tcPr>
          <w:p w14:paraId="15ED71FE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  <w:r w:rsidRPr="00884216">
              <w:rPr>
                <w:rFonts w:hint="eastAsia"/>
                <w:color w:val="000000"/>
                <w:sz w:val="32"/>
                <w:szCs w:val="32"/>
              </w:rPr>
              <w:t>賦歸</w:t>
            </w:r>
          </w:p>
        </w:tc>
        <w:tc>
          <w:tcPr>
            <w:tcW w:w="3119" w:type="dxa"/>
            <w:vAlign w:val="center"/>
          </w:tcPr>
          <w:p w14:paraId="513AE236" w14:textId="77777777" w:rsidR="00884216" w:rsidRPr="00884216" w:rsidRDefault="00884216" w:rsidP="00884216">
            <w:pPr>
              <w:snapToGrid w:val="0"/>
              <w:jc w:val="both"/>
              <w:rPr>
                <w:color w:val="000000"/>
                <w:sz w:val="32"/>
                <w:szCs w:val="32"/>
              </w:rPr>
            </w:pPr>
          </w:p>
        </w:tc>
      </w:tr>
    </w:tbl>
    <w:p w14:paraId="69E90C71" w14:textId="77777777" w:rsidR="00884216" w:rsidRPr="00884216" w:rsidRDefault="00884216" w:rsidP="00884216">
      <w:pPr>
        <w:snapToGrid w:val="0"/>
        <w:rPr>
          <w:bCs/>
          <w:sz w:val="28"/>
          <w:szCs w:val="28"/>
        </w:rPr>
      </w:pPr>
      <w:r w:rsidRPr="00884216">
        <w:rPr>
          <w:rFonts w:hint="eastAsia"/>
          <w:bCs/>
          <w:sz w:val="28"/>
          <w:szCs w:val="28"/>
        </w:rPr>
        <w:t>(以上為規劃行程，各流程時間以實際考察為</w:t>
      </w:r>
      <w:proofErr w:type="gramStart"/>
      <w:r w:rsidRPr="00884216">
        <w:rPr>
          <w:rFonts w:hint="eastAsia"/>
          <w:bCs/>
          <w:sz w:val="28"/>
          <w:szCs w:val="28"/>
        </w:rPr>
        <w:t>準</w:t>
      </w:r>
      <w:proofErr w:type="gramEnd"/>
      <w:r w:rsidRPr="00884216">
        <w:rPr>
          <w:rFonts w:hint="eastAsia"/>
          <w:bCs/>
          <w:sz w:val="28"/>
          <w:szCs w:val="28"/>
        </w:rPr>
        <w:t>)</w:t>
      </w:r>
    </w:p>
    <w:p w14:paraId="2C8F4B08" w14:textId="77777777" w:rsidR="00884216" w:rsidRPr="00884216" w:rsidRDefault="00884216" w:rsidP="00884216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 w:rsidRPr="00884216">
        <w:rPr>
          <w:rFonts w:hint="eastAsia"/>
          <w:b/>
          <w:bCs/>
          <w:color w:val="000000"/>
          <w:sz w:val="28"/>
          <w:szCs w:val="28"/>
        </w:rPr>
        <w:t>連絡人：中央選舉委員會 趙飛燕科員 (02)2356-5481、0921-051-004</w:t>
      </w:r>
    </w:p>
    <w:p w14:paraId="103E2EAD" w14:textId="77777777" w:rsidR="00884216" w:rsidRPr="00884216" w:rsidRDefault="00884216" w:rsidP="00884216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 w:rsidRPr="00884216">
        <w:rPr>
          <w:rFonts w:hint="eastAsia"/>
          <w:b/>
          <w:bCs/>
          <w:color w:val="000000"/>
          <w:sz w:val="28"/>
          <w:szCs w:val="28"/>
        </w:rPr>
        <w:t>受考機關：中央選舉委員會</w:t>
      </w:r>
    </w:p>
    <w:p w14:paraId="3C91623D" w14:textId="77777777" w:rsidR="00884216" w:rsidRPr="00884216" w:rsidRDefault="00884216" w:rsidP="00884216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 w:rsidRPr="00884216">
        <w:rPr>
          <w:rFonts w:hint="eastAsia"/>
          <w:b/>
          <w:bCs/>
          <w:color w:val="000000"/>
          <w:sz w:val="28"/>
          <w:szCs w:val="28"/>
        </w:rPr>
        <w:t>參加機關：臺北市政府(臺北市選舉委員會、臺北市中山區公所)</w:t>
      </w:r>
    </w:p>
    <w:p w14:paraId="0F6E162C" w14:textId="77777777" w:rsidR="00375D8C" w:rsidRPr="00884216" w:rsidRDefault="00375D8C" w:rsidP="00CE44DE">
      <w:pPr>
        <w:pStyle w:val="space1"/>
        <w:jc w:val="center"/>
      </w:pPr>
    </w:p>
    <w:sectPr w:rsidR="00375D8C" w:rsidRPr="0088421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ED06D" w14:textId="77777777" w:rsidR="00802F58" w:rsidRDefault="00802F58">
      <w:r>
        <w:separator/>
      </w:r>
    </w:p>
  </w:endnote>
  <w:endnote w:type="continuationSeparator" w:id="0">
    <w:p w14:paraId="754CE87F" w14:textId="77777777" w:rsidR="00802F58" w:rsidRDefault="00802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3E6C0" w14:textId="624ADDC0" w:rsidR="00375D8C" w:rsidRDefault="00E96B0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7FB078B" wp14:editId="6D2A05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430FC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FB078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19430FC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A2CDE" w14:textId="77777777" w:rsidR="00802F58" w:rsidRDefault="00802F58">
      <w:r>
        <w:separator/>
      </w:r>
    </w:p>
  </w:footnote>
  <w:footnote w:type="continuationSeparator" w:id="0">
    <w:p w14:paraId="516882E4" w14:textId="77777777" w:rsidR="00802F58" w:rsidRDefault="00802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B9B11" w14:textId="68AD73CD" w:rsidR="00375D8C" w:rsidRDefault="00E96B0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BFE3E7E" wp14:editId="37B2FD5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367EAF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FE3E7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6C367EAF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3B051DE" wp14:editId="6332723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C4143F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B051DE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7AC4143F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E41B9A5" wp14:editId="60A6ACB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FA1D7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11"/>
    <w:rsid w:val="0000627B"/>
    <w:rsid w:val="000100DD"/>
    <w:rsid w:val="00052263"/>
    <w:rsid w:val="00052D33"/>
    <w:rsid w:val="0006571C"/>
    <w:rsid w:val="000B7387"/>
    <w:rsid w:val="00191CA9"/>
    <w:rsid w:val="001C7975"/>
    <w:rsid w:val="001D42C9"/>
    <w:rsid w:val="0020475D"/>
    <w:rsid w:val="00226896"/>
    <w:rsid w:val="00283356"/>
    <w:rsid w:val="002F1C4B"/>
    <w:rsid w:val="00332EA0"/>
    <w:rsid w:val="00375D8C"/>
    <w:rsid w:val="003850F6"/>
    <w:rsid w:val="003903AA"/>
    <w:rsid w:val="003C0504"/>
    <w:rsid w:val="003D4034"/>
    <w:rsid w:val="003E20F8"/>
    <w:rsid w:val="004761F1"/>
    <w:rsid w:val="00512209"/>
    <w:rsid w:val="00532CB1"/>
    <w:rsid w:val="00587D78"/>
    <w:rsid w:val="00593D90"/>
    <w:rsid w:val="006401D8"/>
    <w:rsid w:val="0065725D"/>
    <w:rsid w:val="0067668F"/>
    <w:rsid w:val="00720F40"/>
    <w:rsid w:val="0073772B"/>
    <w:rsid w:val="00781447"/>
    <w:rsid w:val="007F177C"/>
    <w:rsid w:val="00801EBD"/>
    <w:rsid w:val="00802F58"/>
    <w:rsid w:val="008375C9"/>
    <w:rsid w:val="0085318A"/>
    <w:rsid w:val="00884216"/>
    <w:rsid w:val="008A145E"/>
    <w:rsid w:val="008C35A6"/>
    <w:rsid w:val="00937F3D"/>
    <w:rsid w:val="00966754"/>
    <w:rsid w:val="00991FAC"/>
    <w:rsid w:val="009C6C33"/>
    <w:rsid w:val="009D5DF8"/>
    <w:rsid w:val="00A010E1"/>
    <w:rsid w:val="00A13F12"/>
    <w:rsid w:val="00A21C40"/>
    <w:rsid w:val="00A21E4F"/>
    <w:rsid w:val="00A2510E"/>
    <w:rsid w:val="00AF14A0"/>
    <w:rsid w:val="00B0672A"/>
    <w:rsid w:val="00B138FD"/>
    <w:rsid w:val="00B3021B"/>
    <w:rsid w:val="00B62B22"/>
    <w:rsid w:val="00B83C18"/>
    <w:rsid w:val="00BE3467"/>
    <w:rsid w:val="00C07B99"/>
    <w:rsid w:val="00C35130"/>
    <w:rsid w:val="00C5006D"/>
    <w:rsid w:val="00C57164"/>
    <w:rsid w:val="00C82CB3"/>
    <w:rsid w:val="00C872BE"/>
    <w:rsid w:val="00C926C5"/>
    <w:rsid w:val="00CE44DE"/>
    <w:rsid w:val="00CF48F9"/>
    <w:rsid w:val="00D40061"/>
    <w:rsid w:val="00D447C7"/>
    <w:rsid w:val="00DC2A43"/>
    <w:rsid w:val="00E752BC"/>
    <w:rsid w:val="00E87BF6"/>
    <w:rsid w:val="00E96B07"/>
    <w:rsid w:val="00EA0A34"/>
    <w:rsid w:val="00EB7C11"/>
    <w:rsid w:val="00EE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A653DFC"/>
  <w15:chartTrackingRefBased/>
  <w15:docId w15:val="{A2F9460B-4203-40AD-A024-26756B61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88421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884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2</TotalTime>
  <Pages>3</Pages>
  <Words>165</Words>
  <Characters>946</Characters>
  <Application>Microsoft Office Word</Application>
  <DocSecurity>0</DocSecurity>
  <Lines>7</Lines>
  <Paragraphs>2</Paragraphs>
  <ScaleCrop>false</ScaleCrop>
  <Company>eic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7</cp:revision>
  <cp:lastPrinted>2025-07-08T08:49:00Z</cp:lastPrinted>
  <dcterms:created xsi:type="dcterms:W3CDTF">2025-07-08T08:47:00Z</dcterms:created>
  <dcterms:modified xsi:type="dcterms:W3CDTF">2025-07-08T08:49:00Z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20250708151854-20250708151854-文件2.docx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1144001276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1144001276</vt:lpwstr>
  </property>
  <property fmtid="{D5CDD505-2E9C-101B-9397-08002B2CF9AE}" pid="13" name="發文支號">
    <vt:lpwstr>0</vt:lpwstr>
  </property>
  <property fmtid="{D5CDD505-2E9C-101B-9397-08002B2CF9AE}" pid="14" name="TotFileSize">
    <vt:lpwstr>49</vt:lpwstr>
  </property>
</Properties>
</file>