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r>
        <w:rPr>
          <w:rFonts w:hint="eastAsia"/>
          <w:color w:val="000000"/>
          <w:szCs w:val="36"/>
        </w:rPr>
        <w:t>我國</w:t>
      </w:r>
      <w:bookmarkStart w:id="1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1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E53622" w:rsidRDefault="00D6636F" w:rsidP="003733F1">
      <w:pPr>
        <w:pStyle w:val="143"/>
        <w:ind w:left="567" w:hanging="567"/>
        <w:rPr>
          <w:snapToGrid/>
        </w:rPr>
      </w:pPr>
      <w:bookmarkStart w:id="2" w:name="_Toc203635587"/>
      <w:r w:rsidRPr="001A6BC5">
        <w:rPr>
          <w:rFonts w:hint="eastAsia"/>
        </w:rPr>
        <w:t>參、</w:t>
      </w:r>
      <w:r w:rsidR="00D8435E" w:rsidRPr="00D8435E">
        <w:rPr>
          <w:rFonts w:hint="eastAsia"/>
        </w:rPr>
        <w:t>我國國家氣候變遷調適</w:t>
      </w:r>
      <w:r w:rsidR="00C313C3">
        <w:rPr>
          <w:rFonts w:hint="eastAsia"/>
        </w:rPr>
        <w:t>各項計畫</w:t>
      </w:r>
      <w:r w:rsidR="008429FC">
        <w:rPr>
          <w:rFonts w:hint="eastAsia"/>
        </w:rPr>
        <w:t>預算編列與執行情形</w:t>
      </w:r>
      <w:bookmarkStart w:id="3" w:name="_Hlk171952006"/>
      <w:bookmarkStart w:id="4" w:name="_GoBack"/>
      <w:bookmarkEnd w:id="2"/>
      <w:bookmarkEnd w:id="4"/>
    </w:p>
    <w:bookmarkEnd w:id="3"/>
    <w:sectPr w:rsidR="00E53622" w:rsidSect="006C48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733F1" w:rsidRPr="003733F1">
      <w:rPr>
        <w:noProof/>
        <w:lang w:val="zh-TW"/>
      </w:rPr>
      <w:t>1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733F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65E1"/>
    <w:rsid w:val="008A6EFC"/>
    <w:rsid w:val="008A75EB"/>
    <w:rsid w:val="008B0DE3"/>
    <w:rsid w:val="008B155F"/>
    <w:rsid w:val="008B2585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F1FCDE2-6B58-45D5-AE9F-15F3D1DAF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6EB1E-1D12-40B8-977F-21B03D21C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1</Pages>
  <Words>7</Words>
  <Characters>42</Characters>
  <Application>Microsoft Office Word</Application>
  <DocSecurity>0</DocSecurity>
  <Lines>1</Lines>
  <Paragraphs>1</Paragraphs>
  <ScaleCrop>false</ScaleCrop>
  <Company>HOME</Company>
  <LinksUpToDate>false</LinksUpToDate>
  <CharactersWithSpaces>48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2025-07-21T03:57:00Z</dcterms:created>
  <dcterms:modified xsi:type="dcterms:W3CDTF">2025-07-21T03:57:00Z</dcterms:modified>
</cp:coreProperties>
</file>