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1C5AFC" w:rsidRDefault="006D4C93" w:rsidP="006A792D">
      <w:pPr>
        <w:pStyle w:val="a9"/>
      </w:pPr>
      <w:bookmarkStart w:id="0" w:name="_GoBack"/>
      <w:bookmarkEnd w:id="0"/>
      <w:r w:rsidRPr="006D4C93">
        <w:rPr>
          <w:rFonts w:hint="eastAsia"/>
        </w:rPr>
        <w:t>我國公私部門教育資源配置相關問題之探討</w:t>
      </w:r>
    </w:p>
    <w:p w:rsidR="006A792D" w:rsidRPr="005E6540" w:rsidRDefault="006A792D" w:rsidP="006A792D">
      <w:pPr>
        <w:pStyle w:val="143"/>
        <w:ind w:left="567" w:hanging="567"/>
      </w:pPr>
      <w:bookmarkStart w:id="1" w:name="_Toc204154395"/>
      <w:r w:rsidRPr="005E6540">
        <w:rPr>
          <w:rFonts w:hint="eastAsia"/>
        </w:rPr>
        <w:t>貳、</w:t>
      </w:r>
      <w:r w:rsidR="00645572" w:rsidRPr="005E6540">
        <w:rPr>
          <w:rFonts w:hint="eastAsia"/>
        </w:rPr>
        <w:t>近年教育經費編列</w:t>
      </w:r>
      <w:r w:rsidR="002C53AF" w:rsidRPr="005E6540">
        <w:rPr>
          <w:rFonts w:hint="eastAsia"/>
        </w:rPr>
        <w:t>及教育發展</w:t>
      </w:r>
      <w:r w:rsidR="00645572" w:rsidRPr="005E6540">
        <w:rPr>
          <w:rFonts w:hint="eastAsia"/>
        </w:rPr>
        <w:t>概況</w:t>
      </w:r>
      <w:bookmarkEnd w:id="1"/>
    </w:p>
    <w:p w:rsidR="006A792D" w:rsidRPr="005E2B4F" w:rsidRDefault="00420EA5" w:rsidP="00BF2189">
      <w:pPr>
        <w:pStyle w:val="a7"/>
        <w:ind w:firstLine="566"/>
        <w:rPr>
          <w:rFonts w:hint="eastAsia"/>
        </w:rPr>
      </w:pPr>
      <w:r>
        <w:rPr>
          <w:rFonts w:hint="eastAsia"/>
        </w:rPr>
        <w:t>近年</w:t>
      </w:r>
      <w:r w:rsidR="00063BFC">
        <w:rPr>
          <w:rFonts w:hint="eastAsia"/>
        </w:rPr>
        <w:t>各級</w:t>
      </w:r>
      <w:r w:rsidR="00E7017E" w:rsidRPr="00E7017E">
        <w:rPr>
          <w:rFonts w:hint="eastAsia"/>
        </w:rPr>
        <w:t>政府教育經費預算</w:t>
      </w:r>
      <w:r w:rsidR="00910A89">
        <w:rPr>
          <w:rFonts w:hint="eastAsia"/>
        </w:rPr>
        <w:t>比率</w:t>
      </w:r>
      <w:r w:rsidR="00E7017E" w:rsidRPr="00E7017E">
        <w:rPr>
          <w:rFonts w:hint="eastAsia"/>
        </w:rPr>
        <w:t>雖</w:t>
      </w:r>
      <w:r w:rsidR="00910A89">
        <w:rPr>
          <w:rFonts w:hint="eastAsia"/>
        </w:rPr>
        <w:t>尚</w:t>
      </w:r>
      <w:r w:rsidR="00E7017E" w:rsidRPr="00E7017E">
        <w:rPr>
          <w:rFonts w:hint="eastAsia"/>
        </w:rPr>
        <w:t>符法律規定，惟</w:t>
      </w:r>
      <w:r w:rsidR="00063BFC" w:rsidRPr="00063BFC">
        <w:rPr>
          <w:rFonts w:hint="eastAsia"/>
        </w:rPr>
        <w:t>公、私部門教育經費支出合計數</w:t>
      </w:r>
      <w:r w:rsidR="00E7017E" w:rsidRPr="00E7017E">
        <w:rPr>
          <w:rFonts w:hint="eastAsia"/>
        </w:rPr>
        <w:t>占國民所得毛額及國內生產毛額比率逐漸下降</w:t>
      </w:r>
      <w:r w:rsidR="00D6368F">
        <w:rPr>
          <w:rFonts w:hint="eastAsia"/>
        </w:rPr>
        <w:t>；</w:t>
      </w:r>
      <w:r>
        <w:rPr>
          <w:rFonts w:hint="eastAsia"/>
        </w:rPr>
        <w:t>且</w:t>
      </w:r>
      <w:r w:rsidR="00E7017E" w:rsidRPr="00E7017E">
        <w:rPr>
          <w:rFonts w:hint="eastAsia"/>
        </w:rPr>
        <w:t>各級學校經費總支出雖增加，惟私立學校支出呈下降趨勢</w:t>
      </w:r>
      <w:r>
        <w:rPr>
          <w:rFonts w:hint="eastAsia"/>
        </w:rPr>
        <w:t>；</w:t>
      </w:r>
      <w:r w:rsidR="00910A89">
        <w:rPr>
          <w:rFonts w:hint="eastAsia"/>
        </w:rPr>
        <w:t>另</w:t>
      </w:r>
      <w:r>
        <w:rPr>
          <w:rFonts w:hint="eastAsia"/>
        </w:rPr>
        <w:t>在</w:t>
      </w:r>
      <w:r w:rsidRPr="00420EA5">
        <w:rPr>
          <w:rFonts w:hint="eastAsia"/>
        </w:rPr>
        <w:t>教育發展現況變化趨勢</w:t>
      </w:r>
      <w:r>
        <w:rPr>
          <w:rFonts w:hint="eastAsia"/>
        </w:rPr>
        <w:t>方面，</w:t>
      </w:r>
      <w:r w:rsidRPr="00420EA5">
        <w:rPr>
          <w:rFonts w:hint="eastAsia"/>
        </w:rPr>
        <w:t>學校總數</w:t>
      </w:r>
      <w:r w:rsidR="00896902">
        <w:rPr>
          <w:rFonts w:hint="eastAsia"/>
        </w:rPr>
        <w:t>及</w:t>
      </w:r>
      <w:r w:rsidRPr="00420EA5">
        <w:rPr>
          <w:rFonts w:hint="eastAsia"/>
        </w:rPr>
        <w:t>學生人數</w:t>
      </w:r>
      <w:r w:rsidR="00896902">
        <w:rPr>
          <w:rFonts w:hint="eastAsia"/>
        </w:rPr>
        <w:t>均下降</w:t>
      </w:r>
      <w:r w:rsidR="00F64BE6">
        <w:rPr>
          <w:rFonts w:hint="eastAsia"/>
        </w:rPr>
        <w:t>，且私立高級中等以上學校教師人數較往年減幅較大</w:t>
      </w:r>
      <w:r w:rsidR="00C74755">
        <w:rPr>
          <w:rFonts w:hint="eastAsia"/>
        </w:rPr>
        <w:t>。</w:t>
      </w:r>
      <w:r w:rsidR="00A8057D">
        <w:rPr>
          <w:rFonts w:hint="eastAsia"/>
        </w:rPr>
        <w:t>分述</w:t>
      </w:r>
      <w:r w:rsidR="00C74755">
        <w:rPr>
          <w:rFonts w:hint="eastAsia"/>
        </w:rPr>
        <w:t>如下：</w:t>
      </w:r>
    </w:p>
    <w:sectPr w:rsidR="006A792D" w:rsidRPr="005E2B4F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BF2189" w:rsidRPr="00BF218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05C"/>
    <w:multiLevelType w:val="hybridMultilevel"/>
    <w:tmpl w:val="B3925E40"/>
    <w:lvl w:ilvl="0" w:tplc="15B06C92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B4C68C7"/>
    <w:multiLevelType w:val="hybridMultilevel"/>
    <w:tmpl w:val="50B6A636"/>
    <w:lvl w:ilvl="0" w:tplc="F56E22F0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D774A64"/>
    <w:multiLevelType w:val="hybridMultilevel"/>
    <w:tmpl w:val="23A6E8EE"/>
    <w:lvl w:ilvl="0" w:tplc="C3D457F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57C55E3"/>
    <w:multiLevelType w:val="hybridMultilevel"/>
    <w:tmpl w:val="D3781952"/>
    <w:lvl w:ilvl="0" w:tplc="A7F0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71"/>
    <w:rsid w:val="00004C5B"/>
    <w:rsid w:val="00004FCB"/>
    <w:rsid w:val="00010924"/>
    <w:rsid w:val="0001112C"/>
    <w:rsid w:val="000123A9"/>
    <w:rsid w:val="00021E5A"/>
    <w:rsid w:val="00024E59"/>
    <w:rsid w:val="000271DF"/>
    <w:rsid w:val="000277A5"/>
    <w:rsid w:val="00030EE2"/>
    <w:rsid w:val="00034B00"/>
    <w:rsid w:val="000365A5"/>
    <w:rsid w:val="00036DEA"/>
    <w:rsid w:val="00041277"/>
    <w:rsid w:val="000438D7"/>
    <w:rsid w:val="000517D2"/>
    <w:rsid w:val="000518B7"/>
    <w:rsid w:val="000533BE"/>
    <w:rsid w:val="00054DBC"/>
    <w:rsid w:val="0005520E"/>
    <w:rsid w:val="0006045C"/>
    <w:rsid w:val="000612A7"/>
    <w:rsid w:val="00063BFC"/>
    <w:rsid w:val="00064A0C"/>
    <w:rsid w:val="000656DA"/>
    <w:rsid w:val="00070354"/>
    <w:rsid w:val="000712EC"/>
    <w:rsid w:val="000716D4"/>
    <w:rsid w:val="0007308A"/>
    <w:rsid w:val="00073B58"/>
    <w:rsid w:val="000928E0"/>
    <w:rsid w:val="00094AF5"/>
    <w:rsid w:val="00096B55"/>
    <w:rsid w:val="000A06B5"/>
    <w:rsid w:val="000A3528"/>
    <w:rsid w:val="000A45CC"/>
    <w:rsid w:val="000A5771"/>
    <w:rsid w:val="000A72A9"/>
    <w:rsid w:val="000A7A00"/>
    <w:rsid w:val="000B0031"/>
    <w:rsid w:val="000B461A"/>
    <w:rsid w:val="000B4AD1"/>
    <w:rsid w:val="000B4F79"/>
    <w:rsid w:val="000B4FC1"/>
    <w:rsid w:val="000B5A10"/>
    <w:rsid w:val="000C06AF"/>
    <w:rsid w:val="000C2EBD"/>
    <w:rsid w:val="000C522B"/>
    <w:rsid w:val="000C7D1D"/>
    <w:rsid w:val="000D0092"/>
    <w:rsid w:val="000D0994"/>
    <w:rsid w:val="000D15C2"/>
    <w:rsid w:val="000D3DBF"/>
    <w:rsid w:val="000D3F6E"/>
    <w:rsid w:val="000D663C"/>
    <w:rsid w:val="000D74BC"/>
    <w:rsid w:val="000E22CF"/>
    <w:rsid w:val="000E2A95"/>
    <w:rsid w:val="000E50FE"/>
    <w:rsid w:val="000E77F4"/>
    <w:rsid w:val="000F5DED"/>
    <w:rsid w:val="000F7E60"/>
    <w:rsid w:val="001006D0"/>
    <w:rsid w:val="001100F0"/>
    <w:rsid w:val="00114191"/>
    <w:rsid w:val="00114BB9"/>
    <w:rsid w:val="00115C0A"/>
    <w:rsid w:val="001206A5"/>
    <w:rsid w:val="001212AB"/>
    <w:rsid w:val="001224DD"/>
    <w:rsid w:val="00123F3F"/>
    <w:rsid w:val="00125FB2"/>
    <w:rsid w:val="00133308"/>
    <w:rsid w:val="0013380F"/>
    <w:rsid w:val="0014173E"/>
    <w:rsid w:val="00141C72"/>
    <w:rsid w:val="00141FD9"/>
    <w:rsid w:val="001454FC"/>
    <w:rsid w:val="00145C42"/>
    <w:rsid w:val="0014614C"/>
    <w:rsid w:val="00151E2D"/>
    <w:rsid w:val="0015315B"/>
    <w:rsid w:val="00156D8F"/>
    <w:rsid w:val="00157629"/>
    <w:rsid w:val="001579B2"/>
    <w:rsid w:val="00160DEA"/>
    <w:rsid w:val="00162029"/>
    <w:rsid w:val="00163BFD"/>
    <w:rsid w:val="001670EB"/>
    <w:rsid w:val="001679BB"/>
    <w:rsid w:val="00170C61"/>
    <w:rsid w:val="00171E0D"/>
    <w:rsid w:val="00172914"/>
    <w:rsid w:val="00173E2D"/>
    <w:rsid w:val="0017753E"/>
    <w:rsid w:val="0018069A"/>
    <w:rsid w:val="001808A7"/>
    <w:rsid w:val="00183662"/>
    <w:rsid w:val="00185CE3"/>
    <w:rsid w:val="00187AE6"/>
    <w:rsid w:val="00187C47"/>
    <w:rsid w:val="001919E2"/>
    <w:rsid w:val="001A376D"/>
    <w:rsid w:val="001A56A3"/>
    <w:rsid w:val="001A59D2"/>
    <w:rsid w:val="001A7C33"/>
    <w:rsid w:val="001B04BB"/>
    <w:rsid w:val="001B1C71"/>
    <w:rsid w:val="001B5093"/>
    <w:rsid w:val="001B75AF"/>
    <w:rsid w:val="001B78F9"/>
    <w:rsid w:val="001C0617"/>
    <w:rsid w:val="001C2CB1"/>
    <w:rsid w:val="001C34C8"/>
    <w:rsid w:val="001C5AFC"/>
    <w:rsid w:val="001C5D43"/>
    <w:rsid w:val="001C69C1"/>
    <w:rsid w:val="001C773A"/>
    <w:rsid w:val="001D2613"/>
    <w:rsid w:val="001D5C6D"/>
    <w:rsid w:val="001D6ABA"/>
    <w:rsid w:val="001D7B6E"/>
    <w:rsid w:val="001E1605"/>
    <w:rsid w:val="001E56B1"/>
    <w:rsid w:val="001E780A"/>
    <w:rsid w:val="001F1AFD"/>
    <w:rsid w:val="001F32CD"/>
    <w:rsid w:val="001F33C3"/>
    <w:rsid w:val="001F47F4"/>
    <w:rsid w:val="001F6C53"/>
    <w:rsid w:val="001F6D56"/>
    <w:rsid w:val="001F7B32"/>
    <w:rsid w:val="00200EEA"/>
    <w:rsid w:val="00200EF8"/>
    <w:rsid w:val="002110C9"/>
    <w:rsid w:val="00213B71"/>
    <w:rsid w:val="00214A5C"/>
    <w:rsid w:val="00215C68"/>
    <w:rsid w:val="00222233"/>
    <w:rsid w:val="002248D6"/>
    <w:rsid w:val="00225B3D"/>
    <w:rsid w:val="00226AFB"/>
    <w:rsid w:val="00227874"/>
    <w:rsid w:val="002336A6"/>
    <w:rsid w:val="00241C69"/>
    <w:rsid w:val="00242E20"/>
    <w:rsid w:val="00243CD2"/>
    <w:rsid w:val="002451CD"/>
    <w:rsid w:val="0024636A"/>
    <w:rsid w:val="0025299F"/>
    <w:rsid w:val="00254B7A"/>
    <w:rsid w:val="00254F40"/>
    <w:rsid w:val="00255398"/>
    <w:rsid w:val="00260C02"/>
    <w:rsid w:val="00262D49"/>
    <w:rsid w:val="002633FA"/>
    <w:rsid w:val="00263CC4"/>
    <w:rsid w:val="002661BC"/>
    <w:rsid w:val="002727A7"/>
    <w:rsid w:val="002744EA"/>
    <w:rsid w:val="002747BD"/>
    <w:rsid w:val="00277121"/>
    <w:rsid w:val="00280B76"/>
    <w:rsid w:val="00282D24"/>
    <w:rsid w:val="002907CC"/>
    <w:rsid w:val="0029089C"/>
    <w:rsid w:val="0029325F"/>
    <w:rsid w:val="00293473"/>
    <w:rsid w:val="00296FE2"/>
    <w:rsid w:val="00297C0E"/>
    <w:rsid w:val="002A32D6"/>
    <w:rsid w:val="002A47A4"/>
    <w:rsid w:val="002A49E5"/>
    <w:rsid w:val="002A6089"/>
    <w:rsid w:val="002B01D9"/>
    <w:rsid w:val="002B0553"/>
    <w:rsid w:val="002B0CE8"/>
    <w:rsid w:val="002B226E"/>
    <w:rsid w:val="002B3033"/>
    <w:rsid w:val="002C06F9"/>
    <w:rsid w:val="002C1927"/>
    <w:rsid w:val="002C38BA"/>
    <w:rsid w:val="002C53AF"/>
    <w:rsid w:val="002C63D0"/>
    <w:rsid w:val="002C7FBC"/>
    <w:rsid w:val="002D05A8"/>
    <w:rsid w:val="002D184C"/>
    <w:rsid w:val="002D1BC2"/>
    <w:rsid w:val="002D1DFE"/>
    <w:rsid w:val="002D361B"/>
    <w:rsid w:val="002D4603"/>
    <w:rsid w:val="002D472D"/>
    <w:rsid w:val="002D71B4"/>
    <w:rsid w:val="002E0DDC"/>
    <w:rsid w:val="002E1266"/>
    <w:rsid w:val="002E4209"/>
    <w:rsid w:val="002E43DD"/>
    <w:rsid w:val="002E784A"/>
    <w:rsid w:val="002F3865"/>
    <w:rsid w:val="002F4BD4"/>
    <w:rsid w:val="002F77DB"/>
    <w:rsid w:val="00312ED8"/>
    <w:rsid w:val="003137FB"/>
    <w:rsid w:val="00313E44"/>
    <w:rsid w:val="00313E92"/>
    <w:rsid w:val="00321000"/>
    <w:rsid w:val="00321EEB"/>
    <w:rsid w:val="00322B71"/>
    <w:rsid w:val="00324C06"/>
    <w:rsid w:val="00330A86"/>
    <w:rsid w:val="00330CC9"/>
    <w:rsid w:val="00330F0D"/>
    <w:rsid w:val="003313F0"/>
    <w:rsid w:val="00331AEA"/>
    <w:rsid w:val="00331D87"/>
    <w:rsid w:val="003351C3"/>
    <w:rsid w:val="00335E55"/>
    <w:rsid w:val="0034068E"/>
    <w:rsid w:val="00341F01"/>
    <w:rsid w:val="003438D2"/>
    <w:rsid w:val="00344448"/>
    <w:rsid w:val="00344E0A"/>
    <w:rsid w:val="00346727"/>
    <w:rsid w:val="003470A8"/>
    <w:rsid w:val="00351BE2"/>
    <w:rsid w:val="00355E96"/>
    <w:rsid w:val="003602E3"/>
    <w:rsid w:val="003738FD"/>
    <w:rsid w:val="00376E27"/>
    <w:rsid w:val="003805B1"/>
    <w:rsid w:val="00381C75"/>
    <w:rsid w:val="00383495"/>
    <w:rsid w:val="00383E21"/>
    <w:rsid w:val="00385121"/>
    <w:rsid w:val="0038617F"/>
    <w:rsid w:val="00387082"/>
    <w:rsid w:val="0038750E"/>
    <w:rsid w:val="00390837"/>
    <w:rsid w:val="003933E6"/>
    <w:rsid w:val="003936C5"/>
    <w:rsid w:val="0039500E"/>
    <w:rsid w:val="003952F9"/>
    <w:rsid w:val="0039609F"/>
    <w:rsid w:val="003961CD"/>
    <w:rsid w:val="003979F5"/>
    <w:rsid w:val="00397C56"/>
    <w:rsid w:val="003A1F18"/>
    <w:rsid w:val="003A5802"/>
    <w:rsid w:val="003A6FDB"/>
    <w:rsid w:val="003A779F"/>
    <w:rsid w:val="003B01D6"/>
    <w:rsid w:val="003B2486"/>
    <w:rsid w:val="003B40CC"/>
    <w:rsid w:val="003C4F59"/>
    <w:rsid w:val="003D0A96"/>
    <w:rsid w:val="003D1E7A"/>
    <w:rsid w:val="003D25C0"/>
    <w:rsid w:val="003E25D6"/>
    <w:rsid w:val="003E4149"/>
    <w:rsid w:val="003E530D"/>
    <w:rsid w:val="003E582F"/>
    <w:rsid w:val="003F0F45"/>
    <w:rsid w:val="003F2254"/>
    <w:rsid w:val="003F3364"/>
    <w:rsid w:val="003F4BB1"/>
    <w:rsid w:val="00401C9D"/>
    <w:rsid w:val="00402F4D"/>
    <w:rsid w:val="00410955"/>
    <w:rsid w:val="00410DD5"/>
    <w:rsid w:val="00416F28"/>
    <w:rsid w:val="00420328"/>
    <w:rsid w:val="00420EA5"/>
    <w:rsid w:val="00421497"/>
    <w:rsid w:val="004231CD"/>
    <w:rsid w:val="0042711B"/>
    <w:rsid w:val="00433E13"/>
    <w:rsid w:val="0043502E"/>
    <w:rsid w:val="004372CC"/>
    <w:rsid w:val="00440556"/>
    <w:rsid w:val="00440E22"/>
    <w:rsid w:val="00442A7D"/>
    <w:rsid w:val="004439F1"/>
    <w:rsid w:val="00446ADC"/>
    <w:rsid w:val="00446CA3"/>
    <w:rsid w:val="00447504"/>
    <w:rsid w:val="00447A24"/>
    <w:rsid w:val="00450D6A"/>
    <w:rsid w:val="00451449"/>
    <w:rsid w:val="004515F0"/>
    <w:rsid w:val="0045165E"/>
    <w:rsid w:val="004516C9"/>
    <w:rsid w:val="004537F7"/>
    <w:rsid w:val="004540EE"/>
    <w:rsid w:val="00454E71"/>
    <w:rsid w:val="00455083"/>
    <w:rsid w:val="00464F69"/>
    <w:rsid w:val="00467536"/>
    <w:rsid w:val="004724C4"/>
    <w:rsid w:val="00473D2E"/>
    <w:rsid w:val="00474106"/>
    <w:rsid w:val="00477362"/>
    <w:rsid w:val="004774B3"/>
    <w:rsid w:val="0048076A"/>
    <w:rsid w:val="0048100D"/>
    <w:rsid w:val="00481DCC"/>
    <w:rsid w:val="0048782D"/>
    <w:rsid w:val="00487893"/>
    <w:rsid w:val="00494149"/>
    <w:rsid w:val="00494443"/>
    <w:rsid w:val="004A0C32"/>
    <w:rsid w:val="004A1126"/>
    <w:rsid w:val="004A4BD0"/>
    <w:rsid w:val="004A515A"/>
    <w:rsid w:val="004B436E"/>
    <w:rsid w:val="004B43E4"/>
    <w:rsid w:val="004B694D"/>
    <w:rsid w:val="004B6E39"/>
    <w:rsid w:val="004C2BD1"/>
    <w:rsid w:val="004C3EBC"/>
    <w:rsid w:val="004D1B4E"/>
    <w:rsid w:val="004D617B"/>
    <w:rsid w:val="004D6705"/>
    <w:rsid w:val="004D692E"/>
    <w:rsid w:val="004E21EC"/>
    <w:rsid w:val="004E49BE"/>
    <w:rsid w:val="004E4BD5"/>
    <w:rsid w:val="004E5050"/>
    <w:rsid w:val="004F0CCC"/>
    <w:rsid w:val="004F23F7"/>
    <w:rsid w:val="004F3D1E"/>
    <w:rsid w:val="004F4106"/>
    <w:rsid w:val="004F6FC9"/>
    <w:rsid w:val="00500662"/>
    <w:rsid w:val="005013FE"/>
    <w:rsid w:val="0050172C"/>
    <w:rsid w:val="00501CF6"/>
    <w:rsid w:val="00502751"/>
    <w:rsid w:val="005055C3"/>
    <w:rsid w:val="00506308"/>
    <w:rsid w:val="005125E1"/>
    <w:rsid w:val="005143ED"/>
    <w:rsid w:val="00514A49"/>
    <w:rsid w:val="00515EC4"/>
    <w:rsid w:val="00522AB9"/>
    <w:rsid w:val="0052322D"/>
    <w:rsid w:val="00524B1D"/>
    <w:rsid w:val="00525861"/>
    <w:rsid w:val="005269E9"/>
    <w:rsid w:val="00530343"/>
    <w:rsid w:val="00533E64"/>
    <w:rsid w:val="00533ECE"/>
    <w:rsid w:val="00534BF9"/>
    <w:rsid w:val="00535428"/>
    <w:rsid w:val="00537046"/>
    <w:rsid w:val="00542033"/>
    <w:rsid w:val="00544166"/>
    <w:rsid w:val="00544190"/>
    <w:rsid w:val="00545701"/>
    <w:rsid w:val="00547CEE"/>
    <w:rsid w:val="00547EE1"/>
    <w:rsid w:val="005516F0"/>
    <w:rsid w:val="00553859"/>
    <w:rsid w:val="00553D04"/>
    <w:rsid w:val="0055753B"/>
    <w:rsid w:val="005601C0"/>
    <w:rsid w:val="00560222"/>
    <w:rsid w:val="00563034"/>
    <w:rsid w:val="0056357E"/>
    <w:rsid w:val="00582087"/>
    <w:rsid w:val="005843B7"/>
    <w:rsid w:val="005933D4"/>
    <w:rsid w:val="00594621"/>
    <w:rsid w:val="0059585D"/>
    <w:rsid w:val="00597038"/>
    <w:rsid w:val="005A0D49"/>
    <w:rsid w:val="005A306C"/>
    <w:rsid w:val="005A58AD"/>
    <w:rsid w:val="005A7602"/>
    <w:rsid w:val="005B1477"/>
    <w:rsid w:val="005C4436"/>
    <w:rsid w:val="005C5114"/>
    <w:rsid w:val="005C5794"/>
    <w:rsid w:val="005C5E27"/>
    <w:rsid w:val="005D20FB"/>
    <w:rsid w:val="005D2190"/>
    <w:rsid w:val="005D3214"/>
    <w:rsid w:val="005D3DD0"/>
    <w:rsid w:val="005D4E05"/>
    <w:rsid w:val="005D743C"/>
    <w:rsid w:val="005D77C0"/>
    <w:rsid w:val="005E0121"/>
    <w:rsid w:val="005E2B4F"/>
    <w:rsid w:val="005E2E8D"/>
    <w:rsid w:val="005E6540"/>
    <w:rsid w:val="005F5B83"/>
    <w:rsid w:val="005F708A"/>
    <w:rsid w:val="0060024B"/>
    <w:rsid w:val="00600D60"/>
    <w:rsid w:val="00601A7F"/>
    <w:rsid w:val="00602D1C"/>
    <w:rsid w:val="006055A6"/>
    <w:rsid w:val="00607467"/>
    <w:rsid w:val="00607896"/>
    <w:rsid w:val="0061396E"/>
    <w:rsid w:val="00615C70"/>
    <w:rsid w:val="006172DD"/>
    <w:rsid w:val="00624129"/>
    <w:rsid w:val="0062424B"/>
    <w:rsid w:val="006272F0"/>
    <w:rsid w:val="006321C8"/>
    <w:rsid w:val="00632FD0"/>
    <w:rsid w:val="00636312"/>
    <w:rsid w:val="00636734"/>
    <w:rsid w:val="0063746F"/>
    <w:rsid w:val="006379A1"/>
    <w:rsid w:val="00640D3F"/>
    <w:rsid w:val="006448F5"/>
    <w:rsid w:val="00644E15"/>
    <w:rsid w:val="0064524B"/>
    <w:rsid w:val="00645572"/>
    <w:rsid w:val="00645753"/>
    <w:rsid w:val="0064605A"/>
    <w:rsid w:val="00647DA2"/>
    <w:rsid w:val="0065314B"/>
    <w:rsid w:val="00655E03"/>
    <w:rsid w:val="00656588"/>
    <w:rsid w:val="00657573"/>
    <w:rsid w:val="00661B74"/>
    <w:rsid w:val="00664F24"/>
    <w:rsid w:val="00667525"/>
    <w:rsid w:val="00667E78"/>
    <w:rsid w:val="00672AD7"/>
    <w:rsid w:val="00673D52"/>
    <w:rsid w:val="00674804"/>
    <w:rsid w:val="00675D11"/>
    <w:rsid w:val="0067658B"/>
    <w:rsid w:val="00677429"/>
    <w:rsid w:val="006834A5"/>
    <w:rsid w:val="00683C04"/>
    <w:rsid w:val="00691E3F"/>
    <w:rsid w:val="00693A26"/>
    <w:rsid w:val="00694C69"/>
    <w:rsid w:val="006974B5"/>
    <w:rsid w:val="006A2F8E"/>
    <w:rsid w:val="006A42E6"/>
    <w:rsid w:val="006A792D"/>
    <w:rsid w:val="006B3956"/>
    <w:rsid w:val="006B64D5"/>
    <w:rsid w:val="006B6642"/>
    <w:rsid w:val="006C3C56"/>
    <w:rsid w:val="006C4585"/>
    <w:rsid w:val="006C5072"/>
    <w:rsid w:val="006D00EC"/>
    <w:rsid w:val="006D2363"/>
    <w:rsid w:val="006D4C93"/>
    <w:rsid w:val="006E0CE5"/>
    <w:rsid w:val="006E1AFC"/>
    <w:rsid w:val="006E3B2F"/>
    <w:rsid w:val="006E5851"/>
    <w:rsid w:val="006E6305"/>
    <w:rsid w:val="006E791F"/>
    <w:rsid w:val="006F46C2"/>
    <w:rsid w:val="006F53AD"/>
    <w:rsid w:val="00700281"/>
    <w:rsid w:val="007015A1"/>
    <w:rsid w:val="00701809"/>
    <w:rsid w:val="0071291B"/>
    <w:rsid w:val="00713BC1"/>
    <w:rsid w:val="007203C2"/>
    <w:rsid w:val="00727C74"/>
    <w:rsid w:val="00734183"/>
    <w:rsid w:val="00743F57"/>
    <w:rsid w:val="00744408"/>
    <w:rsid w:val="00750F34"/>
    <w:rsid w:val="00751486"/>
    <w:rsid w:val="0075148A"/>
    <w:rsid w:val="007515EF"/>
    <w:rsid w:val="00754749"/>
    <w:rsid w:val="00755F45"/>
    <w:rsid w:val="00761247"/>
    <w:rsid w:val="00775979"/>
    <w:rsid w:val="00780F38"/>
    <w:rsid w:val="007845CA"/>
    <w:rsid w:val="00784A3E"/>
    <w:rsid w:val="00790A39"/>
    <w:rsid w:val="00791880"/>
    <w:rsid w:val="00794C99"/>
    <w:rsid w:val="00796A70"/>
    <w:rsid w:val="00796AD8"/>
    <w:rsid w:val="007A48DB"/>
    <w:rsid w:val="007A5B60"/>
    <w:rsid w:val="007A6CAF"/>
    <w:rsid w:val="007A7728"/>
    <w:rsid w:val="007B1724"/>
    <w:rsid w:val="007B3CFD"/>
    <w:rsid w:val="007B5462"/>
    <w:rsid w:val="007C115F"/>
    <w:rsid w:val="007C170F"/>
    <w:rsid w:val="007C3213"/>
    <w:rsid w:val="007C591E"/>
    <w:rsid w:val="007D15C2"/>
    <w:rsid w:val="007D47F9"/>
    <w:rsid w:val="007D7464"/>
    <w:rsid w:val="007E3CE4"/>
    <w:rsid w:val="007F2038"/>
    <w:rsid w:val="007F305A"/>
    <w:rsid w:val="007F4012"/>
    <w:rsid w:val="007F50BC"/>
    <w:rsid w:val="00800CDB"/>
    <w:rsid w:val="00801FC1"/>
    <w:rsid w:val="008134FA"/>
    <w:rsid w:val="00815C87"/>
    <w:rsid w:val="00816EE9"/>
    <w:rsid w:val="0081704A"/>
    <w:rsid w:val="00822C24"/>
    <w:rsid w:val="008245FE"/>
    <w:rsid w:val="00824FDA"/>
    <w:rsid w:val="00826A0B"/>
    <w:rsid w:val="00826D8B"/>
    <w:rsid w:val="008270DD"/>
    <w:rsid w:val="008271B9"/>
    <w:rsid w:val="00830ADD"/>
    <w:rsid w:val="008320D6"/>
    <w:rsid w:val="0083495C"/>
    <w:rsid w:val="0083572C"/>
    <w:rsid w:val="00835A3B"/>
    <w:rsid w:val="00841892"/>
    <w:rsid w:val="00844C55"/>
    <w:rsid w:val="00847DAB"/>
    <w:rsid w:val="00855EEF"/>
    <w:rsid w:val="0085656C"/>
    <w:rsid w:val="00856689"/>
    <w:rsid w:val="00860494"/>
    <w:rsid w:val="0086232D"/>
    <w:rsid w:val="008644C0"/>
    <w:rsid w:val="008661A5"/>
    <w:rsid w:val="00870EC0"/>
    <w:rsid w:val="0087615F"/>
    <w:rsid w:val="00881D05"/>
    <w:rsid w:val="008832C4"/>
    <w:rsid w:val="00883B0E"/>
    <w:rsid w:val="00884184"/>
    <w:rsid w:val="00884B81"/>
    <w:rsid w:val="00884D8B"/>
    <w:rsid w:val="0088692F"/>
    <w:rsid w:val="00886D10"/>
    <w:rsid w:val="008879CF"/>
    <w:rsid w:val="00894875"/>
    <w:rsid w:val="00896902"/>
    <w:rsid w:val="008A4600"/>
    <w:rsid w:val="008A5BA8"/>
    <w:rsid w:val="008B19DE"/>
    <w:rsid w:val="008B7487"/>
    <w:rsid w:val="008C13DD"/>
    <w:rsid w:val="008C39B7"/>
    <w:rsid w:val="008C685E"/>
    <w:rsid w:val="008C7D26"/>
    <w:rsid w:val="008D0D67"/>
    <w:rsid w:val="008D62CB"/>
    <w:rsid w:val="008D68B3"/>
    <w:rsid w:val="008D78B5"/>
    <w:rsid w:val="008D7E0F"/>
    <w:rsid w:val="008E2DFD"/>
    <w:rsid w:val="008E385A"/>
    <w:rsid w:val="008F0FDA"/>
    <w:rsid w:val="008F4D8E"/>
    <w:rsid w:val="008F60E8"/>
    <w:rsid w:val="008F62E1"/>
    <w:rsid w:val="009050B2"/>
    <w:rsid w:val="0090579F"/>
    <w:rsid w:val="00906972"/>
    <w:rsid w:val="0091019A"/>
    <w:rsid w:val="00910A89"/>
    <w:rsid w:val="0091220E"/>
    <w:rsid w:val="00912652"/>
    <w:rsid w:val="009146FE"/>
    <w:rsid w:val="009155AC"/>
    <w:rsid w:val="00916448"/>
    <w:rsid w:val="00917D29"/>
    <w:rsid w:val="00920BF9"/>
    <w:rsid w:val="009231C1"/>
    <w:rsid w:val="00925DCB"/>
    <w:rsid w:val="00931A1E"/>
    <w:rsid w:val="00937849"/>
    <w:rsid w:val="00942ACA"/>
    <w:rsid w:val="00942CCA"/>
    <w:rsid w:val="00943046"/>
    <w:rsid w:val="00945748"/>
    <w:rsid w:val="0095189D"/>
    <w:rsid w:val="009546DA"/>
    <w:rsid w:val="00957105"/>
    <w:rsid w:val="00957F34"/>
    <w:rsid w:val="009605E1"/>
    <w:rsid w:val="00965968"/>
    <w:rsid w:val="0097222E"/>
    <w:rsid w:val="00972593"/>
    <w:rsid w:val="00975C69"/>
    <w:rsid w:val="00981580"/>
    <w:rsid w:val="009827BF"/>
    <w:rsid w:val="00986941"/>
    <w:rsid w:val="00986E0A"/>
    <w:rsid w:val="00990CE5"/>
    <w:rsid w:val="009915EB"/>
    <w:rsid w:val="00991A3C"/>
    <w:rsid w:val="00991F7E"/>
    <w:rsid w:val="00997651"/>
    <w:rsid w:val="009A0050"/>
    <w:rsid w:val="009A2CCF"/>
    <w:rsid w:val="009A2E54"/>
    <w:rsid w:val="009A57D4"/>
    <w:rsid w:val="009A5B22"/>
    <w:rsid w:val="009A5E37"/>
    <w:rsid w:val="009B3759"/>
    <w:rsid w:val="009B3AD8"/>
    <w:rsid w:val="009B4609"/>
    <w:rsid w:val="009B502A"/>
    <w:rsid w:val="009B732E"/>
    <w:rsid w:val="009C25A1"/>
    <w:rsid w:val="009D56EF"/>
    <w:rsid w:val="009E13D1"/>
    <w:rsid w:val="009E4737"/>
    <w:rsid w:val="009E48C1"/>
    <w:rsid w:val="009E545A"/>
    <w:rsid w:val="009E609D"/>
    <w:rsid w:val="009E7088"/>
    <w:rsid w:val="009E7BDA"/>
    <w:rsid w:val="009F69F7"/>
    <w:rsid w:val="009F7390"/>
    <w:rsid w:val="00A04858"/>
    <w:rsid w:val="00A12116"/>
    <w:rsid w:val="00A146D8"/>
    <w:rsid w:val="00A14B44"/>
    <w:rsid w:val="00A156E0"/>
    <w:rsid w:val="00A2037E"/>
    <w:rsid w:val="00A261CA"/>
    <w:rsid w:val="00A30710"/>
    <w:rsid w:val="00A30B4A"/>
    <w:rsid w:val="00A32278"/>
    <w:rsid w:val="00A3310B"/>
    <w:rsid w:val="00A349CF"/>
    <w:rsid w:val="00A35F22"/>
    <w:rsid w:val="00A36736"/>
    <w:rsid w:val="00A4092C"/>
    <w:rsid w:val="00A40AA7"/>
    <w:rsid w:val="00A47BC8"/>
    <w:rsid w:val="00A47D27"/>
    <w:rsid w:val="00A50F60"/>
    <w:rsid w:val="00A5419C"/>
    <w:rsid w:val="00A5597E"/>
    <w:rsid w:val="00A55D87"/>
    <w:rsid w:val="00A56C9D"/>
    <w:rsid w:val="00A630D9"/>
    <w:rsid w:val="00A64ED0"/>
    <w:rsid w:val="00A65165"/>
    <w:rsid w:val="00A65DC3"/>
    <w:rsid w:val="00A66845"/>
    <w:rsid w:val="00A70766"/>
    <w:rsid w:val="00A71522"/>
    <w:rsid w:val="00A71E8B"/>
    <w:rsid w:val="00A730B1"/>
    <w:rsid w:val="00A8057D"/>
    <w:rsid w:val="00A80CEC"/>
    <w:rsid w:val="00A85BDD"/>
    <w:rsid w:val="00A86CA2"/>
    <w:rsid w:val="00A90469"/>
    <w:rsid w:val="00A905AD"/>
    <w:rsid w:val="00A912FE"/>
    <w:rsid w:val="00A91AD8"/>
    <w:rsid w:val="00A91BB8"/>
    <w:rsid w:val="00AA0AED"/>
    <w:rsid w:val="00AA0DA0"/>
    <w:rsid w:val="00AA139C"/>
    <w:rsid w:val="00AA5009"/>
    <w:rsid w:val="00AA5096"/>
    <w:rsid w:val="00AB0234"/>
    <w:rsid w:val="00AB05E0"/>
    <w:rsid w:val="00AB494B"/>
    <w:rsid w:val="00AB4D5E"/>
    <w:rsid w:val="00AB6AFF"/>
    <w:rsid w:val="00AB6E33"/>
    <w:rsid w:val="00AC1701"/>
    <w:rsid w:val="00AC46C5"/>
    <w:rsid w:val="00AD17C5"/>
    <w:rsid w:val="00AD42CA"/>
    <w:rsid w:val="00AD5F16"/>
    <w:rsid w:val="00AD7AF4"/>
    <w:rsid w:val="00AD7F67"/>
    <w:rsid w:val="00AE2729"/>
    <w:rsid w:val="00AE2E86"/>
    <w:rsid w:val="00AE36A7"/>
    <w:rsid w:val="00AE5EC1"/>
    <w:rsid w:val="00AF06B0"/>
    <w:rsid w:val="00AF1E75"/>
    <w:rsid w:val="00AF35CC"/>
    <w:rsid w:val="00B01C7E"/>
    <w:rsid w:val="00B01EF9"/>
    <w:rsid w:val="00B04CB1"/>
    <w:rsid w:val="00B05862"/>
    <w:rsid w:val="00B06018"/>
    <w:rsid w:val="00B119C6"/>
    <w:rsid w:val="00B11D5A"/>
    <w:rsid w:val="00B1483F"/>
    <w:rsid w:val="00B218F0"/>
    <w:rsid w:val="00B2310C"/>
    <w:rsid w:val="00B26684"/>
    <w:rsid w:val="00B30519"/>
    <w:rsid w:val="00B30B78"/>
    <w:rsid w:val="00B34A94"/>
    <w:rsid w:val="00B36DD4"/>
    <w:rsid w:val="00B5061A"/>
    <w:rsid w:val="00B52645"/>
    <w:rsid w:val="00B54A11"/>
    <w:rsid w:val="00B55701"/>
    <w:rsid w:val="00B55957"/>
    <w:rsid w:val="00B559C5"/>
    <w:rsid w:val="00B5674A"/>
    <w:rsid w:val="00B57582"/>
    <w:rsid w:val="00B61BF0"/>
    <w:rsid w:val="00B62BC7"/>
    <w:rsid w:val="00B66C65"/>
    <w:rsid w:val="00B70731"/>
    <w:rsid w:val="00B7322F"/>
    <w:rsid w:val="00B762B7"/>
    <w:rsid w:val="00B76876"/>
    <w:rsid w:val="00B8132F"/>
    <w:rsid w:val="00B81D16"/>
    <w:rsid w:val="00B82AD8"/>
    <w:rsid w:val="00B83E42"/>
    <w:rsid w:val="00B84156"/>
    <w:rsid w:val="00B863B1"/>
    <w:rsid w:val="00B90A8F"/>
    <w:rsid w:val="00B91F5B"/>
    <w:rsid w:val="00BA053D"/>
    <w:rsid w:val="00BA4A8F"/>
    <w:rsid w:val="00BA7C90"/>
    <w:rsid w:val="00BB3B43"/>
    <w:rsid w:val="00BC05DB"/>
    <w:rsid w:val="00BC2752"/>
    <w:rsid w:val="00BC4698"/>
    <w:rsid w:val="00BC6A3F"/>
    <w:rsid w:val="00BD4531"/>
    <w:rsid w:val="00BD51E7"/>
    <w:rsid w:val="00BE082B"/>
    <w:rsid w:val="00BE09A5"/>
    <w:rsid w:val="00BE14E4"/>
    <w:rsid w:val="00BE5759"/>
    <w:rsid w:val="00BF2189"/>
    <w:rsid w:val="00BF36E0"/>
    <w:rsid w:val="00BF3834"/>
    <w:rsid w:val="00BF61DB"/>
    <w:rsid w:val="00BF63DF"/>
    <w:rsid w:val="00C004BC"/>
    <w:rsid w:val="00C04671"/>
    <w:rsid w:val="00C04F47"/>
    <w:rsid w:val="00C118AB"/>
    <w:rsid w:val="00C16391"/>
    <w:rsid w:val="00C22449"/>
    <w:rsid w:val="00C25294"/>
    <w:rsid w:val="00C25755"/>
    <w:rsid w:val="00C27C31"/>
    <w:rsid w:val="00C33569"/>
    <w:rsid w:val="00C34EE4"/>
    <w:rsid w:val="00C361FB"/>
    <w:rsid w:val="00C370D1"/>
    <w:rsid w:val="00C37176"/>
    <w:rsid w:val="00C4111E"/>
    <w:rsid w:val="00C424DD"/>
    <w:rsid w:val="00C52FD0"/>
    <w:rsid w:val="00C541A8"/>
    <w:rsid w:val="00C55FD4"/>
    <w:rsid w:val="00C641F0"/>
    <w:rsid w:val="00C64205"/>
    <w:rsid w:val="00C6606F"/>
    <w:rsid w:val="00C67C07"/>
    <w:rsid w:val="00C67DEE"/>
    <w:rsid w:val="00C71A4D"/>
    <w:rsid w:val="00C72119"/>
    <w:rsid w:val="00C73127"/>
    <w:rsid w:val="00C74755"/>
    <w:rsid w:val="00C75224"/>
    <w:rsid w:val="00C769AE"/>
    <w:rsid w:val="00C80CAB"/>
    <w:rsid w:val="00C8523D"/>
    <w:rsid w:val="00C86C8E"/>
    <w:rsid w:val="00C86EAF"/>
    <w:rsid w:val="00C87DAC"/>
    <w:rsid w:val="00C97511"/>
    <w:rsid w:val="00CA0510"/>
    <w:rsid w:val="00CA074A"/>
    <w:rsid w:val="00CA50E3"/>
    <w:rsid w:val="00CA6BAE"/>
    <w:rsid w:val="00CB5026"/>
    <w:rsid w:val="00CC0F70"/>
    <w:rsid w:val="00CC61A7"/>
    <w:rsid w:val="00CD267E"/>
    <w:rsid w:val="00CD28E6"/>
    <w:rsid w:val="00CD4AD5"/>
    <w:rsid w:val="00CD5C4E"/>
    <w:rsid w:val="00CD7366"/>
    <w:rsid w:val="00CE5101"/>
    <w:rsid w:val="00CE64E2"/>
    <w:rsid w:val="00CE73F9"/>
    <w:rsid w:val="00CF0B69"/>
    <w:rsid w:val="00CF46B9"/>
    <w:rsid w:val="00CF5629"/>
    <w:rsid w:val="00CF6709"/>
    <w:rsid w:val="00D01F74"/>
    <w:rsid w:val="00D046AD"/>
    <w:rsid w:val="00D0578C"/>
    <w:rsid w:val="00D112A3"/>
    <w:rsid w:val="00D139DC"/>
    <w:rsid w:val="00D1497A"/>
    <w:rsid w:val="00D206C8"/>
    <w:rsid w:val="00D22281"/>
    <w:rsid w:val="00D225BF"/>
    <w:rsid w:val="00D23388"/>
    <w:rsid w:val="00D26EAC"/>
    <w:rsid w:val="00D3253F"/>
    <w:rsid w:val="00D35C08"/>
    <w:rsid w:val="00D418D0"/>
    <w:rsid w:val="00D426C4"/>
    <w:rsid w:val="00D437CC"/>
    <w:rsid w:val="00D47043"/>
    <w:rsid w:val="00D5262B"/>
    <w:rsid w:val="00D52B9A"/>
    <w:rsid w:val="00D53BA5"/>
    <w:rsid w:val="00D55E6D"/>
    <w:rsid w:val="00D56D7F"/>
    <w:rsid w:val="00D60831"/>
    <w:rsid w:val="00D6368F"/>
    <w:rsid w:val="00D6447E"/>
    <w:rsid w:val="00D6587B"/>
    <w:rsid w:val="00D67073"/>
    <w:rsid w:val="00D7071D"/>
    <w:rsid w:val="00D70B20"/>
    <w:rsid w:val="00D7322B"/>
    <w:rsid w:val="00D7537A"/>
    <w:rsid w:val="00D81BDA"/>
    <w:rsid w:val="00D82A8F"/>
    <w:rsid w:val="00D83434"/>
    <w:rsid w:val="00D83712"/>
    <w:rsid w:val="00D8516F"/>
    <w:rsid w:val="00D860D6"/>
    <w:rsid w:val="00D919D0"/>
    <w:rsid w:val="00D93B6E"/>
    <w:rsid w:val="00D94170"/>
    <w:rsid w:val="00D96BFD"/>
    <w:rsid w:val="00D97ED7"/>
    <w:rsid w:val="00DA6978"/>
    <w:rsid w:val="00DB58C0"/>
    <w:rsid w:val="00DC350B"/>
    <w:rsid w:val="00DC4C82"/>
    <w:rsid w:val="00DC7D31"/>
    <w:rsid w:val="00DD104C"/>
    <w:rsid w:val="00DD282D"/>
    <w:rsid w:val="00DD5C0C"/>
    <w:rsid w:val="00DD5CFF"/>
    <w:rsid w:val="00DE0170"/>
    <w:rsid w:val="00DE4733"/>
    <w:rsid w:val="00DF3217"/>
    <w:rsid w:val="00DF5481"/>
    <w:rsid w:val="00DF70E0"/>
    <w:rsid w:val="00DF76A6"/>
    <w:rsid w:val="00E02A20"/>
    <w:rsid w:val="00E03443"/>
    <w:rsid w:val="00E037D1"/>
    <w:rsid w:val="00E0480C"/>
    <w:rsid w:val="00E10C4B"/>
    <w:rsid w:val="00E11A95"/>
    <w:rsid w:val="00E14A74"/>
    <w:rsid w:val="00E14E3F"/>
    <w:rsid w:val="00E218BA"/>
    <w:rsid w:val="00E3235E"/>
    <w:rsid w:val="00E33ECB"/>
    <w:rsid w:val="00E3771A"/>
    <w:rsid w:val="00E37FA9"/>
    <w:rsid w:val="00E41F60"/>
    <w:rsid w:val="00E4312B"/>
    <w:rsid w:val="00E43630"/>
    <w:rsid w:val="00E43B25"/>
    <w:rsid w:val="00E4698F"/>
    <w:rsid w:val="00E474F9"/>
    <w:rsid w:val="00E51659"/>
    <w:rsid w:val="00E57007"/>
    <w:rsid w:val="00E60C56"/>
    <w:rsid w:val="00E67D87"/>
    <w:rsid w:val="00E7017E"/>
    <w:rsid w:val="00E70F2C"/>
    <w:rsid w:val="00E71E23"/>
    <w:rsid w:val="00E7395D"/>
    <w:rsid w:val="00E809FA"/>
    <w:rsid w:val="00E820A5"/>
    <w:rsid w:val="00E86993"/>
    <w:rsid w:val="00E870F1"/>
    <w:rsid w:val="00E94004"/>
    <w:rsid w:val="00EA12B8"/>
    <w:rsid w:val="00EA31AE"/>
    <w:rsid w:val="00EA4F46"/>
    <w:rsid w:val="00EB44B8"/>
    <w:rsid w:val="00EB653B"/>
    <w:rsid w:val="00EC3803"/>
    <w:rsid w:val="00EC58C1"/>
    <w:rsid w:val="00EC6A4E"/>
    <w:rsid w:val="00EC7782"/>
    <w:rsid w:val="00ED0696"/>
    <w:rsid w:val="00ED1331"/>
    <w:rsid w:val="00ED2630"/>
    <w:rsid w:val="00ED6DC2"/>
    <w:rsid w:val="00EE7811"/>
    <w:rsid w:val="00EE7A64"/>
    <w:rsid w:val="00EE7BF2"/>
    <w:rsid w:val="00EF0005"/>
    <w:rsid w:val="00EF553B"/>
    <w:rsid w:val="00F00490"/>
    <w:rsid w:val="00F013D1"/>
    <w:rsid w:val="00F01E48"/>
    <w:rsid w:val="00F0220E"/>
    <w:rsid w:val="00F04BBB"/>
    <w:rsid w:val="00F10979"/>
    <w:rsid w:val="00F10FCF"/>
    <w:rsid w:val="00F11CB0"/>
    <w:rsid w:val="00F1324F"/>
    <w:rsid w:val="00F15795"/>
    <w:rsid w:val="00F15FB1"/>
    <w:rsid w:val="00F1628E"/>
    <w:rsid w:val="00F2300F"/>
    <w:rsid w:val="00F24133"/>
    <w:rsid w:val="00F2487D"/>
    <w:rsid w:val="00F3364F"/>
    <w:rsid w:val="00F337BB"/>
    <w:rsid w:val="00F37449"/>
    <w:rsid w:val="00F375D5"/>
    <w:rsid w:val="00F41705"/>
    <w:rsid w:val="00F43E79"/>
    <w:rsid w:val="00F51019"/>
    <w:rsid w:val="00F55851"/>
    <w:rsid w:val="00F56663"/>
    <w:rsid w:val="00F578D3"/>
    <w:rsid w:val="00F64BE6"/>
    <w:rsid w:val="00F7267D"/>
    <w:rsid w:val="00F73B90"/>
    <w:rsid w:val="00F8263E"/>
    <w:rsid w:val="00F83EC5"/>
    <w:rsid w:val="00F84077"/>
    <w:rsid w:val="00F84C8D"/>
    <w:rsid w:val="00F915DB"/>
    <w:rsid w:val="00F922CD"/>
    <w:rsid w:val="00F95DF7"/>
    <w:rsid w:val="00F960C7"/>
    <w:rsid w:val="00F97F36"/>
    <w:rsid w:val="00FA1D45"/>
    <w:rsid w:val="00FA4233"/>
    <w:rsid w:val="00FA4F1C"/>
    <w:rsid w:val="00FA53D1"/>
    <w:rsid w:val="00FA674E"/>
    <w:rsid w:val="00FA6973"/>
    <w:rsid w:val="00FB3C9C"/>
    <w:rsid w:val="00FC0DA2"/>
    <w:rsid w:val="00FC3D03"/>
    <w:rsid w:val="00FC3D74"/>
    <w:rsid w:val="00FC5E4E"/>
    <w:rsid w:val="00FC60A2"/>
    <w:rsid w:val="00FC7DDB"/>
    <w:rsid w:val="00FD02E0"/>
    <w:rsid w:val="00FD080D"/>
    <w:rsid w:val="00FD2DFB"/>
    <w:rsid w:val="00FD30AA"/>
    <w:rsid w:val="00FD70C8"/>
    <w:rsid w:val="00FD76F5"/>
    <w:rsid w:val="00FE1670"/>
    <w:rsid w:val="00FE1B24"/>
    <w:rsid w:val="00FE28C7"/>
    <w:rsid w:val="00FE4A25"/>
    <w:rsid w:val="00FF426F"/>
    <w:rsid w:val="00FF690E"/>
    <w:rsid w:val="00FF6FD5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2394A6A-4AF5-4451-8E50-628D759D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225B3D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1C773A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aliases w:val="(1)(1)(1)(1)(1)(1)(1)(1),網推會說明清單,附錄1,壹_二階,卑南壹,List Paragraph1,12 20,標11,標12,標題 (4),1.1.1.1清單段落,列點,(二),貿易局(一),Recommendation,Footnote Sam,List Paragraph (numbered (a)),Text,Noise heading,RUS List,Rec para,Dot pt,No Spacing1,清單段落2,1.1,參考文獻,標1,lp1"/>
    <w:basedOn w:val="a"/>
    <w:link w:val="af8"/>
    <w:uiPriority w:val="34"/>
    <w:qFormat/>
    <w:rsid w:val="007203C2"/>
    <w:pPr>
      <w:ind w:left="480"/>
    </w:pPr>
  </w:style>
  <w:style w:type="character" w:customStyle="1" w:styleId="af8">
    <w:name w:val="清單段落 字元"/>
    <w:aliases w:val="(1)(1)(1)(1)(1)(1)(1)(1) 字元,網推會說明清單 字元,附錄1 字元,壹_二階 字元,卑南壹 字元,List Paragraph1 字元,12 20 字元,標11 字元,標12 字元,標題 (4) 字元,1.1.1.1清單段落 字元,列點 字元,(二) 字元,貿易局(一) 字元,Recommendation 字元,Footnote Sam 字元,List Paragraph (numbered (a)) 字元,Text 字元,Noise heading 字元"/>
    <w:link w:val="af7"/>
    <w:uiPriority w:val="34"/>
    <w:qFormat/>
    <w:rsid w:val="007203C2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25299F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25299F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57AD1-F48A-4FDC-8AF7-33E9263D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HOME</Company>
  <LinksUpToDate>false</LinksUpToDate>
  <CharactersWithSpaces>179</CharactersWithSpaces>
  <SharedDoc>false</SharedDoc>
  <HLinks>
    <vt:vector size="54" baseType="variant"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_Toc204154402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_Toc204154401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_Toc204154400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_Toc204154399</vt:lpwstr>
      </vt:variant>
      <vt:variant>
        <vt:i4>1769520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_Toc204154398</vt:lpwstr>
      </vt:variant>
      <vt:variant>
        <vt:i4>1769520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_Toc204154397</vt:lpwstr>
      </vt:variant>
      <vt:variant>
        <vt:i4>1769520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_Toc204154396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_Toc204154395</vt:lpwstr>
      </vt:variant>
      <vt:variant>
        <vt:i4>1769520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_Toc204154394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2025-07-22T07:34:00Z</cp:lastPrinted>
  <dcterms:created xsi:type="dcterms:W3CDTF">2025-07-25T02:26:00Z</dcterms:created>
  <dcterms:modified xsi:type="dcterms:W3CDTF">2025-07-25T02:26:00Z</dcterms:modified>
</cp:coreProperties>
</file>