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C61" w:rsidRPr="001C5AFC" w:rsidRDefault="006D4C93" w:rsidP="006A792D">
      <w:pPr>
        <w:pStyle w:val="a9"/>
      </w:pPr>
      <w:bookmarkStart w:id="0" w:name="_GoBack"/>
      <w:bookmarkEnd w:id="0"/>
      <w:r w:rsidRPr="006D4C93">
        <w:rPr>
          <w:rFonts w:hint="eastAsia"/>
        </w:rPr>
        <w:t>我國公私部門教育資源配置相關問題之探討</w:t>
      </w:r>
    </w:p>
    <w:p w:rsidR="006A792D" w:rsidRPr="00506308" w:rsidRDefault="006A792D" w:rsidP="006A792D">
      <w:pPr>
        <w:pStyle w:val="143"/>
        <w:ind w:left="567" w:hanging="567"/>
        <w:rPr>
          <w:rFonts w:hint="eastAsia"/>
        </w:rPr>
      </w:pPr>
      <w:bookmarkStart w:id="1" w:name="_Toc204154402"/>
      <w:r w:rsidRPr="00506308">
        <w:rPr>
          <w:rFonts w:hint="eastAsia"/>
        </w:rPr>
        <w:t>肆、結論與建議</w:t>
      </w:r>
      <w:bookmarkEnd w:id="1"/>
    </w:p>
    <w:p w:rsidR="00024E59" w:rsidRDefault="006B64D5" w:rsidP="006B64D5">
      <w:pPr>
        <w:pStyle w:val="a7"/>
        <w:ind w:firstLine="566"/>
      </w:pPr>
      <w:r w:rsidRPr="006B64D5">
        <w:rPr>
          <w:rFonts w:hint="eastAsia"/>
        </w:rPr>
        <w:t>近年政府教育經費預算比率雖尚符法律規定，</w:t>
      </w:r>
      <w:r w:rsidR="006E5851">
        <w:rPr>
          <w:rFonts w:hint="eastAsia"/>
        </w:rPr>
        <w:t>而</w:t>
      </w:r>
      <w:r w:rsidRPr="006B64D5">
        <w:rPr>
          <w:rFonts w:hint="eastAsia"/>
        </w:rPr>
        <w:t>各級學校經費總支出增加，惟私立學校支出呈下降趨勢</w:t>
      </w:r>
      <w:r w:rsidR="006E5851">
        <w:rPr>
          <w:rFonts w:hint="eastAsia"/>
        </w:rPr>
        <w:t>；</w:t>
      </w:r>
      <w:r w:rsidR="00024E59" w:rsidRPr="00024E59">
        <w:rPr>
          <w:rFonts w:hint="eastAsia"/>
        </w:rPr>
        <w:t>近年私立高級中等學校與大專校院之校數及學生人數概呈下降趨勢，致部分私立學校面臨</w:t>
      </w:r>
      <w:r w:rsidR="00CB5026">
        <w:rPr>
          <w:rFonts w:hint="eastAsia"/>
        </w:rPr>
        <w:t>以</w:t>
      </w:r>
      <w:r w:rsidR="00024E59" w:rsidRPr="00024E59">
        <w:rPr>
          <w:rFonts w:hint="eastAsia"/>
        </w:rPr>
        <w:t>合併、改制、停辦、改辦等方式退場，惟退場學校被分發學生之休、退、轉學比率偏高，且媒合教職員轉職成效不彰，</w:t>
      </w:r>
      <w:r w:rsidR="00200EF8" w:rsidRPr="00200EF8">
        <w:rPr>
          <w:rFonts w:hint="eastAsia"/>
        </w:rPr>
        <w:t>相關分發安置輔導及協助機制仍待加強，教育部允宜強化退場學校學生</w:t>
      </w:r>
      <w:r w:rsidR="00CB5026">
        <w:rPr>
          <w:rFonts w:hint="eastAsia"/>
        </w:rPr>
        <w:t>之</w:t>
      </w:r>
      <w:r w:rsidR="00200EF8" w:rsidRPr="00200EF8">
        <w:rPr>
          <w:rFonts w:hint="eastAsia"/>
        </w:rPr>
        <w:t>安置措施，確保學生能順利完成學業，降低因轉學適應不良而導致</w:t>
      </w:r>
      <w:r w:rsidR="00CB5026">
        <w:rPr>
          <w:rFonts w:hint="eastAsia"/>
        </w:rPr>
        <w:t>之</w:t>
      </w:r>
      <w:r w:rsidR="00200EF8" w:rsidRPr="00200EF8">
        <w:rPr>
          <w:rFonts w:hint="eastAsia"/>
        </w:rPr>
        <w:t>退學情形，並澈底檢討教職員轉任成效不彰之原因，</w:t>
      </w:r>
      <w:r w:rsidR="00024E59">
        <w:rPr>
          <w:rFonts w:hint="eastAsia"/>
        </w:rPr>
        <w:t>研擬</w:t>
      </w:r>
      <w:r w:rsidR="00200EF8" w:rsidRPr="00200EF8">
        <w:rPr>
          <w:rFonts w:hint="eastAsia"/>
        </w:rPr>
        <w:t>具體措施以有效協助退場學校之教職員轉職。</w:t>
      </w:r>
    </w:p>
    <w:p w:rsidR="00ED2630" w:rsidRDefault="008661A5" w:rsidP="006B64D5">
      <w:pPr>
        <w:pStyle w:val="a7"/>
        <w:ind w:firstLine="566"/>
      </w:pPr>
      <w:r>
        <w:rPr>
          <w:rFonts w:hint="eastAsia"/>
        </w:rPr>
        <w:t>又</w:t>
      </w:r>
      <w:r w:rsidR="0015315B" w:rsidRPr="0015315B">
        <w:rPr>
          <w:rFonts w:hint="eastAsia"/>
        </w:rPr>
        <w:t>鑒於自102年以來部分私立學校</w:t>
      </w:r>
      <w:r w:rsidR="003E582F" w:rsidRPr="003E582F">
        <w:rPr>
          <w:rFonts w:hint="eastAsia"/>
        </w:rPr>
        <w:t>合併、改制、停辦、改辦</w:t>
      </w:r>
      <w:r w:rsidR="0015315B" w:rsidRPr="0015315B">
        <w:rPr>
          <w:rFonts w:hint="eastAsia"/>
        </w:rPr>
        <w:t>退場後之校地後續承接或處置仍尚未明朗，校地活化再利用之推動顯有遲滯，允宜積極整合資源，規劃活化運用退場私校校地，以儘速改善校地閒置及活化運用遲滯情況。</w:t>
      </w:r>
    </w:p>
    <w:p w:rsidR="00416F28" w:rsidRPr="00A2037E" w:rsidRDefault="008661A5" w:rsidP="006B64D5">
      <w:pPr>
        <w:pStyle w:val="a7"/>
        <w:ind w:firstLine="566"/>
        <w:rPr>
          <w:color w:val="FF0000"/>
        </w:rPr>
      </w:pPr>
      <w:r>
        <w:rPr>
          <w:rFonts w:hint="eastAsia"/>
        </w:rPr>
        <w:t>另</w:t>
      </w:r>
      <w:r w:rsidR="00E7395D" w:rsidRPr="00E7395D">
        <w:rPr>
          <w:rFonts w:hint="eastAsia"/>
        </w:rPr>
        <w:t>近年私立國中小</w:t>
      </w:r>
      <w:r w:rsidR="00560222">
        <w:rPr>
          <w:rFonts w:hint="eastAsia"/>
        </w:rPr>
        <w:t>學</w:t>
      </w:r>
      <w:r w:rsidR="00E7395D" w:rsidRPr="00E7395D">
        <w:rPr>
          <w:rFonts w:hint="eastAsia"/>
        </w:rPr>
        <w:t>招生熱絡</w:t>
      </w:r>
      <w:r w:rsidR="00560222">
        <w:rPr>
          <w:rFonts w:hint="eastAsia"/>
        </w:rPr>
        <w:t>現象</w:t>
      </w:r>
      <w:r w:rsidR="00E7395D" w:rsidRPr="00E7395D">
        <w:rPr>
          <w:rFonts w:hint="eastAsia"/>
        </w:rPr>
        <w:t>，學生人數逐漸上升，鑒於私立國中小學以多元篩選方式招生，衍生影響國民教育公平性等疑義，為兼顧國民教育階段之多元化及公平性，允宜通盤檢討相關法規與監督機制，</w:t>
      </w:r>
      <w:r w:rsidR="003A5802" w:rsidRPr="003A5802">
        <w:rPr>
          <w:rFonts w:hint="eastAsia"/>
        </w:rPr>
        <w:t>善謀強化公立學校校園安全維護、生活教育督導及競爭力對策，並落實促請各地方政府強化督導私校入學機制等招生事項，以保障入學公平性及確保國民教育公共化</w:t>
      </w:r>
      <w:r w:rsidR="00FD76F5" w:rsidRPr="00E7395D">
        <w:rPr>
          <w:rFonts w:hint="eastAsia"/>
        </w:rPr>
        <w:t>。</w:t>
      </w:r>
    </w:p>
    <w:p w:rsidR="006A792D" w:rsidRPr="005E2B4F" w:rsidRDefault="005516F0" w:rsidP="005516F0">
      <w:pPr>
        <w:pStyle w:val="aa"/>
        <w:rPr>
          <w:rFonts w:hint="eastAsia"/>
        </w:rPr>
      </w:pPr>
      <w:r>
        <w:rPr>
          <w:rFonts w:hint="eastAsia"/>
        </w:rPr>
        <w:t>(分機：1</w:t>
      </w:r>
      <w:r>
        <w:t xml:space="preserve">921 </w:t>
      </w:r>
      <w:r>
        <w:rPr>
          <w:rFonts w:hint="eastAsia"/>
        </w:rPr>
        <w:t>林佑樺)</w:t>
      </w:r>
    </w:p>
    <w:sectPr w:rsidR="006A792D" w:rsidRPr="005E2B4F" w:rsidSect="00C257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67D" w:rsidRDefault="00F7267D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7267D" w:rsidRDefault="00F7267D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3D0A96" w:rsidP="003D0A96">
    <w:pPr>
      <w:pStyle w:val="ae"/>
      <w:tabs>
        <w:tab w:val="clear" w:pos="4153"/>
        <w:tab w:val="clear" w:pos="8306"/>
      </w:tabs>
      <w:ind w:leftChars="0" w:left="7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0411B0" w:rsidRPr="000411B0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67D" w:rsidRDefault="00F7267D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7267D" w:rsidRDefault="00F7267D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3105C"/>
    <w:multiLevelType w:val="hybridMultilevel"/>
    <w:tmpl w:val="B3925E40"/>
    <w:lvl w:ilvl="0" w:tplc="15B06C92">
      <w:start w:val="1"/>
      <w:numFmt w:val="decimal"/>
      <w:lvlText w:val="%1."/>
      <w:lvlJc w:val="left"/>
      <w:pPr>
        <w:ind w:left="1047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4B4C68C7"/>
    <w:multiLevelType w:val="hybridMultilevel"/>
    <w:tmpl w:val="50B6A636"/>
    <w:lvl w:ilvl="0" w:tplc="F56E22F0">
      <w:start w:val="1"/>
      <w:numFmt w:val="decimal"/>
      <w:lvlText w:val="%1."/>
      <w:lvlJc w:val="left"/>
      <w:pPr>
        <w:ind w:left="1047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6D774A64"/>
    <w:multiLevelType w:val="hybridMultilevel"/>
    <w:tmpl w:val="23A6E8EE"/>
    <w:lvl w:ilvl="0" w:tplc="C3D457F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757C55E3"/>
    <w:multiLevelType w:val="hybridMultilevel"/>
    <w:tmpl w:val="D3781952"/>
    <w:lvl w:ilvl="0" w:tplc="A7F01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2271"/>
    <w:rsid w:val="00004C5B"/>
    <w:rsid w:val="00004FCB"/>
    <w:rsid w:val="00010924"/>
    <w:rsid w:val="0001112C"/>
    <w:rsid w:val="000123A9"/>
    <w:rsid w:val="00021E5A"/>
    <w:rsid w:val="00024E59"/>
    <w:rsid w:val="000271DF"/>
    <w:rsid w:val="000277A5"/>
    <w:rsid w:val="00030EE2"/>
    <w:rsid w:val="00034B00"/>
    <w:rsid w:val="000365A5"/>
    <w:rsid w:val="00036DEA"/>
    <w:rsid w:val="000411B0"/>
    <w:rsid w:val="00041277"/>
    <w:rsid w:val="000438D7"/>
    <w:rsid w:val="000517D2"/>
    <w:rsid w:val="000518B7"/>
    <w:rsid w:val="000533BE"/>
    <w:rsid w:val="00054DBC"/>
    <w:rsid w:val="0005520E"/>
    <w:rsid w:val="0006045C"/>
    <w:rsid w:val="000612A7"/>
    <w:rsid w:val="00063BFC"/>
    <w:rsid w:val="00064A0C"/>
    <w:rsid w:val="000656DA"/>
    <w:rsid w:val="00070354"/>
    <w:rsid w:val="000712EC"/>
    <w:rsid w:val="000716D4"/>
    <w:rsid w:val="0007308A"/>
    <w:rsid w:val="00073B58"/>
    <w:rsid w:val="000928E0"/>
    <w:rsid w:val="00094AF5"/>
    <w:rsid w:val="00096B55"/>
    <w:rsid w:val="000A06B5"/>
    <w:rsid w:val="000A3528"/>
    <w:rsid w:val="000A45CC"/>
    <w:rsid w:val="000A5771"/>
    <w:rsid w:val="000A72A9"/>
    <w:rsid w:val="000A7A00"/>
    <w:rsid w:val="000B0031"/>
    <w:rsid w:val="000B461A"/>
    <w:rsid w:val="000B4AD1"/>
    <w:rsid w:val="000B4F79"/>
    <w:rsid w:val="000B4FC1"/>
    <w:rsid w:val="000B5A10"/>
    <w:rsid w:val="000C06AF"/>
    <w:rsid w:val="000C2EBD"/>
    <w:rsid w:val="000C522B"/>
    <w:rsid w:val="000C7D1D"/>
    <w:rsid w:val="000D0092"/>
    <w:rsid w:val="000D0994"/>
    <w:rsid w:val="000D15C2"/>
    <w:rsid w:val="000D3DBF"/>
    <w:rsid w:val="000D3F6E"/>
    <w:rsid w:val="000D663C"/>
    <w:rsid w:val="000D74BC"/>
    <w:rsid w:val="000E22CF"/>
    <w:rsid w:val="000E2A95"/>
    <w:rsid w:val="000E50FE"/>
    <w:rsid w:val="000E77F4"/>
    <w:rsid w:val="000F5DED"/>
    <w:rsid w:val="000F7E60"/>
    <w:rsid w:val="001006D0"/>
    <w:rsid w:val="001100F0"/>
    <w:rsid w:val="00114191"/>
    <w:rsid w:val="00114BB9"/>
    <w:rsid w:val="00115C0A"/>
    <w:rsid w:val="001206A5"/>
    <w:rsid w:val="001212AB"/>
    <w:rsid w:val="001224DD"/>
    <w:rsid w:val="00123F3F"/>
    <w:rsid w:val="00125FB2"/>
    <w:rsid w:val="00133308"/>
    <w:rsid w:val="0013380F"/>
    <w:rsid w:val="0014173E"/>
    <w:rsid w:val="00141C72"/>
    <w:rsid w:val="00141FD9"/>
    <w:rsid w:val="001454FC"/>
    <w:rsid w:val="00145C42"/>
    <w:rsid w:val="0014614C"/>
    <w:rsid w:val="00151E2D"/>
    <w:rsid w:val="0015315B"/>
    <w:rsid w:val="00156D8F"/>
    <w:rsid w:val="00157629"/>
    <w:rsid w:val="001579B2"/>
    <w:rsid w:val="00160DEA"/>
    <w:rsid w:val="00162029"/>
    <w:rsid w:val="00163BFD"/>
    <w:rsid w:val="001670EB"/>
    <w:rsid w:val="001679BB"/>
    <w:rsid w:val="00170C61"/>
    <w:rsid w:val="00171E0D"/>
    <w:rsid w:val="00172914"/>
    <w:rsid w:val="00173E2D"/>
    <w:rsid w:val="0017753E"/>
    <w:rsid w:val="0018069A"/>
    <w:rsid w:val="001808A7"/>
    <w:rsid w:val="00183662"/>
    <w:rsid w:val="00185CE3"/>
    <w:rsid w:val="00187AE6"/>
    <w:rsid w:val="00187C47"/>
    <w:rsid w:val="001919E2"/>
    <w:rsid w:val="001A376D"/>
    <w:rsid w:val="001A56A3"/>
    <w:rsid w:val="001A59D2"/>
    <w:rsid w:val="001A7C33"/>
    <w:rsid w:val="001B04BB"/>
    <w:rsid w:val="001B1C71"/>
    <w:rsid w:val="001B5093"/>
    <w:rsid w:val="001B75AF"/>
    <w:rsid w:val="001B78F9"/>
    <w:rsid w:val="001C0617"/>
    <w:rsid w:val="001C2CB1"/>
    <w:rsid w:val="001C34C8"/>
    <w:rsid w:val="001C5AFC"/>
    <w:rsid w:val="001C5D43"/>
    <w:rsid w:val="001C69C1"/>
    <w:rsid w:val="001C773A"/>
    <w:rsid w:val="001D2613"/>
    <w:rsid w:val="001D5C6D"/>
    <w:rsid w:val="001D6ABA"/>
    <w:rsid w:val="001D7B6E"/>
    <w:rsid w:val="001E1605"/>
    <w:rsid w:val="001E56B1"/>
    <w:rsid w:val="001E780A"/>
    <w:rsid w:val="001F1AFD"/>
    <w:rsid w:val="001F32CD"/>
    <w:rsid w:val="001F33C3"/>
    <w:rsid w:val="001F47F4"/>
    <w:rsid w:val="001F6C53"/>
    <w:rsid w:val="001F6D56"/>
    <w:rsid w:val="001F7B32"/>
    <w:rsid w:val="00200EEA"/>
    <w:rsid w:val="00200EF8"/>
    <w:rsid w:val="002110C9"/>
    <w:rsid w:val="00213B71"/>
    <w:rsid w:val="00214A5C"/>
    <w:rsid w:val="00215C68"/>
    <w:rsid w:val="00222233"/>
    <w:rsid w:val="002248D6"/>
    <w:rsid w:val="00225B3D"/>
    <w:rsid w:val="00226AFB"/>
    <w:rsid w:val="00227874"/>
    <w:rsid w:val="002336A6"/>
    <w:rsid w:val="00241C69"/>
    <w:rsid w:val="00242E20"/>
    <w:rsid w:val="00243CD2"/>
    <w:rsid w:val="002451CD"/>
    <w:rsid w:val="0024636A"/>
    <w:rsid w:val="0025299F"/>
    <w:rsid w:val="00254B7A"/>
    <w:rsid w:val="00254F40"/>
    <w:rsid w:val="00255398"/>
    <w:rsid w:val="00260C02"/>
    <w:rsid w:val="00262D49"/>
    <w:rsid w:val="002633FA"/>
    <w:rsid w:val="00263CC4"/>
    <w:rsid w:val="002661BC"/>
    <w:rsid w:val="002727A7"/>
    <w:rsid w:val="002744EA"/>
    <w:rsid w:val="002747BD"/>
    <w:rsid w:val="00277121"/>
    <w:rsid w:val="00280B76"/>
    <w:rsid w:val="00282D24"/>
    <w:rsid w:val="002907CC"/>
    <w:rsid w:val="0029089C"/>
    <w:rsid w:val="0029325F"/>
    <w:rsid w:val="00293473"/>
    <w:rsid w:val="00296FE2"/>
    <w:rsid w:val="00297C0E"/>
    <w:rsid w:val="002A32D6"/>
    <w:rsid w:val="002A47A4"/>
    <w:rsid w:val="002A49E5"/>
    <w:rsid w:val="002A6089"/>
    <w:rsid w:val="002B01D9"/>
    <w:rsid w:val="002B0553"/>
    <w:rsid w:val="002B0CE8"/>
    <w:rsid w:val="002B226E"/>
    <w:rsid w:val="002B3033"/>
    <w:rsid w:val="002C06F9"/>
    <w:rsid w:val="002C1927"/>
    <w:rsid w:val="002C38BA"/>
    <w:rsid w:val="002C53AF"/>
    <w:rsid w:val="002C63D0"/>
    <w:rsid w:val="002C7FBC"/>
    <w:rsid w:val="002D05A8"/>
    <w:rsid w:val="002D184C"/>
    <w:rsid w:val="002D1BC2"/>
    <w:rsid w:val="002D1DFE"/>
    <w:rsid w:val="002D361B"/>
    <w:rsid w:val="002D4603"/>
    <w:rsid w:val="002D472D"/>
    <w:rsid w:val="002D71B4"/>
    <w:rsid w:val="002E0DDC"/>
    <w:rsid w:val="002E1266"/>
    <w:rsid w:val="002E4209"/>
    <w:rsid w:val="002E43DD"/>
    <w:rsid w:val="002E784A"/>
    <w:rsid w:val="002F3865"/>
    <w:rsid w:val="002F4BD4"/>
    <w:rsid w:val="002F77DB"/>
    <w:rsid w:val="00312ED8"/>
    <w:rsid w:val="003137FB"/>
    <w:rsid w:val="00313E44"/>
    <w:rsid w:val="00313E92"/>
    <w:rsid w:val="00321000"/>
    <w:rsid w:val="00321EEB"/>
    <w:rsid w:val="00322B71"/>
    <w:rsid w:val="00324C06"/>
    <w:rsid w:val="00330A86"/>
    <w:rsid w:val="00330CC9"/>
    <w:rsid w:val="00330F0D"/>
    <w:rsid w:val="003313F0"/>
    <w:rsid w:val="00331AEA"/>
    <w:rsid w:val="00331D87"/>
    <w:rsid w:val="003351C3"/>
    <w:rsid w:val="00335E55"/>
    <w:rsid w:val="0034068E"/>
    <w:rsid w:val="00341F01"/>
    <w:rsid w:val="003438D2"/>
    <w:rsid w:val="00344448"/>
    <w:rsid w:val="00344E0A"/>
    <w:rsid w:val="00346727"/>
    <w:rsid w:val="003470A8"/>
    <w:rsid w:val="00351BE2"/>
    <w:rsid w:val="00355E96"/>
    <w:rsid w:val="003602E3"/>
    <w:rsid w:val="003738FD"/>
    <w:rsid w:val="00376E27"/>
    <w:rsid w:val="003805B1"/>
    <w:rsid w:val="00381C75"/>
    <w:rsid w:val="00383495"/>
    <w:rsid w:val="00383E21"/>
    <w:rsid w:val="00385121"/>
    <w:rsid w:val="0038617F"/>
    <w:rsid w:val="00387082"/>
    <w:rsid w:val="0038750E"/>
    <w:rsid w:val="00390837"/>
    <w:rsid w:val="003933E6"/>
    <w:rsid w:val="003936C5"/>
    <w:rsid w:val="0039500E"/>
    <w:rsid w:val="003952F9"/>
    <w:rsid w:val="0039609F"/>
    <w:rsid w:val="003961CD"/>
    <w:rsid w:val="003979F5"/>
    <w:rsid w:val="00397C56"/>
    <w:rsid w:val="003A1F18"/>
    <w:rsid w:val="003A5802"/>
    <w:rsid w:val="003A6FDB"/>
    <w:rsid w:val="003A779F"/>
    <w:rsid w:val="003B01D6"/>
    <w:rsid w:val="003B2486"/>
    <w:rsid w:val="003B40CC"/>
    <w:rsid w:val="003C4F59"/>
    <w:rsid w:val="003D0A96"/>
    <w:rsid w:val="003D1E7A"/>
    <w:rsid w:val="003D25C0"/>
    <w:rsid w:val="003E25D6"/>
    <w:rsid w:val="003E4149"/>
    <w:rsid w:val="003E530D"/>
    <w:rsid w:val="003E582F"/>
    <w:rsid w:val="003F0F45"/>
    <w:rsid w:val="003F2254"/>
    <w:rsid w:val="003F3364"/>
    <w:rsid w:val="003F4BB1"/>
    <w:rsid w:val="00401C9D"/>
    <w:rsid w:val="00402F4D"/>
    <w:rsid w:val="00410955"/>
    <w:rsid w:val="00410DD5"/>
    <w:rsid w:val="00416F28"/>
    <w:rsid w:val="00420328"/>
    <w:rsid w:val="00420EA5"/>
    <w:rsid w:val="00421497"/>
    <w:rsid w:val="004231CD"/>
    <w:rsid w:val="0042711B"/>
    <w:rsid w:val="00433E13"/>
    <w:rsid w:val="0043502E"/>
    <w:rsid w:val="004372CC"/>
    <w:rsid w:val="00440556"/>
    <w:rsid w:val="00440E22"/>
    <w:rsid w:val="00442A7D"/>
    <w:rsid w:val="004439F1"/>
    <w:rsid w:val="00446ADC"/>
    <w:rsid w:val="00446CA3"/>
    <w:rsid w:val="00447504"/>
    <w:rsid w:val="00447A24"/>
    <w:rsid w:val="00450D6A"/>
    <w:rsid w:val="00451449"/>
    <w:rsid w:val="004515F0"/>
    <w:rsid w:val="0045165E"/>
    <w:rsid w:val="004516C9"/>
    <w:rsid w:val="004537F7"/>
    <w:rsid w:val="004540EE"/>
    <w:rsid w:val="00454E71"/>
    <w:rsid w:val="00455083"/>
    <w:rsid w:val="00464F69"/>
    <w:rsid w:val="00467536"/>
    <w:rsid w:val="004724C4"/>
    <w:rsid w:val="00473D2E"/>
    <w:rsid w:val="00474106"/>
    <w:rsid w:val="00477362"/>
    <w:rsid w:val="004774B3"/>
    <w:rsid w:val="0048076A"/>
    <w:rsid w:val="0048100D"/>
    <w:rsid w:val="00481DCC"/>
    <w:rsid w:val="0048782D"/>
    <w:rsid w:val="00487893"/>
    <w:rsid w:val="00494149"/>
    <w:rsid w:val="00494443"/>
    <w:rsid w:val="004A0C32"/>
    <w:rsid w:val="004A1126"/>
    <w:rsid w:val="004A4BD0"/>
    <w:rsid w:val="004A515A"/>
    <w:rsid w:val="004B436E"/>
    <w:rsid w:val="004B43E4"/>
    <w:rsid w:val="004B694D"/>
    <w:rsid w:val="004B6E39"/>
    <w:rsid w:val="004C2BD1"/>
    <w:rsid w:val="004C3EBC"/>
    <w:rsid w:val="004D1B4E"/>
    <w:rsid w:val="004D617B"/>
    <w:rsid w:val="004D6705"/>
    <w:rsid w:val="004D692E"/>
    <w:rsid w:val="004E21EC"/>
    <w:rsid w:val="004E49BE"/>
    <w:rsid w:val="004E4BD5"/>
    <w:rsid w:val="004E5050"/>
    <w:rsid w:val="004F0CCC"/>
    <w:rsid w:val="004F23F7"/>
    <w:rsid w:val="004F3D1E"/>
    <w:rsid w:val="004F4106"/>
    <w:rsid w:val="004F6FC9"/>
    <w:rsid w:val="00500662"/>
    <w:rsid w:val="005013FE"/>
    <w:rsid w:val="0050172C"/>
    <w:rsid w:val="00501CF6"/>
    <w:rsid w:val="00502751"/>
    <w:rsid w:val="005055C3"/>
    <w:rsid w:val="00506308"/>
    <w:rsid w:val="005125E1"/>
    <w:rsid w:val="005143ED"/>
    <w:rsid w:val="00514A49"/>
    <w:rsid w:val="00515EC4"/>
    <w:rsid w:val="00522AB9"/>
    <w:rsid w:val="0052322D"/>
    <w:rsid w:val="00524B1D"/>
    <w:rsid w:val="00525861"/>
    <w:rsid w:val="005269E9"/>
    <w:rsid w:val="00530343"/>
    <w:rsid w:val="00533E64"/>
    <w:rsid w:val="00533ECE"/>
    <w:rsid w:val="00534BF9"/>
    <w:rsid w:val="00535428"/>
    <w:rsid w:val="00537046"/>
    <w:rsid w:val="00542033"/>
    <w:rsid w:val="00544166"/>
    <w:rsid w:val="00544190"/>
    <w:rsid w:val="00545701"/>
    <w:rsid w:val="00547CEE"/>
    <w:rsid w:val="00547EE1"/>
    <w:rsid w:val="005516F0"/>
    <w:rsid w:val="00553859"/>
    <w:rsid w:val="00553D04"/>
    <w:rsid w:val="0055753B"/>
    <w:rsid w:val="005601C0"/>
    <w:rsid w:val="00560222"/>
    <w:rsid w:val="00563034"/>
    <w:rsid w:val="0056357E"/>
    <w:rsid w:val="00582087"/>
    <w:rsid w:val="005843B7"/>
    <w:rsid w:val="005933D4"/>
    <w:rsid w:val="00594621"/>
    <w:rsid w:val="0059585D"/>
    <w:rsid w:val="00597038"/>
    <w:rsid w:val="005A0D49"/>
    <w:rsid w:val="005A306C"/>
    <w:rsid w:val="005A58AD"/>
    <w:rsid w:val="005A7602"/>
    <w:rsid w:val="005B1477"/>
    <w:rsid w:val="005C4436"/>
    <w:rsid w:val="005C5114"/>
    <w:rsid w:val="005C5794"/>
    <w:rsid w:val="005C5E27"/>
    <w:rsid w:val="005D20FB"/>
    <w:rsid w:val="005D2190"/>
    <w:rsid w:val="005D3214"/>
    <w:rsid w:val="005D3DD0"/>
    <w:rsid w:val="005D4E05"/>
    <w:rsid w:val="005D743C"/>
    <w:rsid w:val="005D77C0"/>
    <w:rsid w:val="005E0121"/>
    <w:rsid w:val="005E2B4F"/>
    <w:rsid w:val="005E2E8D"/>
    <w:rsid w:val="005E6540"/>
    <w:rsid w:val="005F5B83"/>
    <w:rsid w:val="005F708A"/>
    <w:rsid w:val="0060024B"/>
    <w:rsid w:val="00600D60"/>
    <w:rsid w:val="00601A7F"/>
    <w:rsid w:val="00602D1C"/>
    <w:rsid w:val="006055A6"/>
    <w:rsid w:val="00607467"/>
    <w:rsid w:val="00607896"/>
    <w:rsid w:val="0061396E"/>
    <w:rsid w:val="00615C70"/>
    <w:rsid w:val="006172DD"/>
    <w:rsid w:val="00624129"/>
    <w:rsid w:val="0062424B"/>
    <w:rsid w:val="006272F0"/>
    <w:rsid w:val="006321C8"/>
    <w:rsid w:val="00632FD0"/>
    <w:rsid w:val="00636312"/>
    <w:rsid w:val="00636734"/>
    <w:rsid w:val="0063746F"/>
    <w:rsid w:val="006379A1"/>
    <w:rsid w:val="00640D3F"/>
    <w:rsid w:val="006448F5"/>
    <w:rsid w:val="00644E15"/>
    <w:rsid w:val="0064524B"/>
    <w:rsid w:val="00645572"/>
    <w:rsid w:val="00645753"/>
    <w:rsid w:val="0064605A"/>
    <w:rsid w:val="00647DA2"/>
    <w:rsid w:val="0065314B"/>
    <w:rsid w:val="00655E03"/>
    <w:rsid w:val="00656588"/>
    <w:rsid w:val="00657573"/>
    <w:rsid w:val="00661B74"/>
    <w:rsid w:val="00664F24"/>
    <w:rsid w:val="00667525"/>
    <w:rsid w:val="00667E78"/>
    <w:rsid w:val="00672AD7"/>
    <w:rsid w:val="00673D52"/>
    <w:rsid w:val="00674804"/>
    <w:rsid w:val="00675D11"/>
    <w:rsid w:val="0067658B"/>
    <w:rsid w:val="00677429"/>
    <w:rsid w:val="006834A5"/>
    <w:rsid w:val="00683C04"/>
    <w:rsid w:val="00691E3F"/>
    <w:rsid w:val="00693A26"/>
    <w:rsid w:val="00694C69"/>
    <w:rsid w:val="006974B5"/>
    <w:rsid w:val="006A2F8E"/>
    <w:rsid w:val="006A42E6"/>
    <w:rsid w:val="006A792D"/>
    <w:rsid w:val="006B3956"/>
    <w:rsid w:val="006B64D5"/>
    <w:rsid w:val="006B6642"/>
    <w:rsid w:val="006C3C56"/>
    <w:rsid w:val="006C4585"/>
    <w:rsid w:val="006C5072"/>
    <w:rsid w:val="006D00EC"/>
    <w:rsid w:val="006D2363"/>
    <w:rsid w:val="006D4C93"/>
    <w:rsid w:val="006E0CE5"/>
    <w:rsid w:val="006E1AFC"/>
    <w:rsid w:val="006E3B2F"/>
    <w:rsid w:val="006E5851"/>
    <w:rsid w:val="006E6305"/>
    <w:rsid w:val="006E791F"/>
    <w:rsid w:val="006F46C2"/>
    <w:rsid w:val="006F53AD"/>
    <w:rsid w:val="00700281"/>
    <w:rsid w:val="007015A1"/>
    <w:rsid w:val="00701809"/>
    <w:rsid w:val="0071291B"/>
    <w:rsid w:val="00713BC1"/>
    <w:rsid w:val="007203C2"/>
    <w:rsid w:val="00727C74"/>
    <w:rsid w:val="00734183"/>
    <w:rsid w:val="00743F57"/>
    <w:rsid w:val="00744408"/>
    <w:rsid w:val="00750F34"/>
    <w:rsid w:val="00751486"/>
    <w:rsid w:val="0075148A"/>
    <w:rsid w:val="007515EF"/>
    <w:rsid w:val="00754749"/>
    <w:rsid w:val="00755F45"/>
    <w:rsid w:val="00761247"/>
    <w:rsid w:val="00775979"/>
    <w:rsid w:val="00780F38"/>
    <w:rsid w:val="007845CA"/>
    <w:rsid w:val="00784A3E"/>
    <w:rsid w:val="00790A39"/>
    <w:rsid w:val="00791880"/>
    <w:rsid w:val="00794C99"/>
    <w:rsid w:val="00796A70"/>
    <w:rsid w:val="00796AD8"/>
    <w:rsid w:val="007A48DB"/>
    <w:rsid w:val="007A5B60"/>
    <w:rsid w:val="007A6CAF"/>
    <w:rsid w:val="007A7728"/>
    <w:rsid w:val="007B1724"/>
    <w:rsid w:val="007B3CFD"/>
    <w:rsid w:val="007B5462"/>
    <w:rsid w:val="007C115F"/>
    <w:rsid w:val="007C170F"/>
    <w:rsid w:val="007C3213"/>
    <w:rsid w:val="007C591E"/>
    <w:rsid w:val="007D15C2"/>
    <w:rsid w:val="007D47F9"/>
    <w:rsid w:val="007D7464"/>
    <w:rsid w:val="007E3CE4"/>
    <w:rsid w:val="007F2038"/>
    <w:rsid w:val="007F305A"/>
    <w:rsid w:val="007F4012"/>
    <w:rsid w:val="007F50BC"/>
    <w:rsid w:val="00800CDB"/>
    <w:rsid w:val="00801FC1"/>
    <w:rsid w:val="008134FA"/>
    <w:rsid w:val="00815C87"/>
    <w:rsid w:val="00816EE9"/>
    <w:rsid w:val="0081704A"/>
    <w:rsid w:val="00822C24"/>
    <w:rsid w:val="008245FE"/>
    <w:rsid w:val="00824FDA"/>
    <w:rsid w:val="00826A0B"/>
    <w:rsid w:val="00826D8B"/>
    <w:rsid w:val="008270DD"/>
    <w:rsid w:val="008271B9"/>
    <w:rsid w:val="00830ADD"/>
    <w:rsid w:val="008320D6"/>
    <w:rsid w:val="0083495C"/>
    <w:rsid w:val="0083572C"/>
    <w:rsid w:val="00835A3B"/>
    <w:rsid w:val="00841892"/>
    <w:rsid w:val="00844C55"/>
    <w:rsid w:val="00847DAB"/>
    <w:rsid w:val="00855EEF"/>
    <w:rsid w:val="0085656C"/>
    <w:rsid w:val="00856689"/>
    <w:rsid w:val="00860494"/>
    <w:rsid w:val="0086232D"/>
    <w:rsid w:val="008644C0"/>
    <w:rsid w:val="008661A5"/>
    <w:rsid w:val="00870EC0"/>
    <w:rsid w:val="0087615F"/>
    <w:rsid w:val="00881D05"/>
    <w:rsid w:val="008832C4"/>
    <w:rsid w:val="00883B0E"/>
    <w:rsid w:val="00884184"/>
    <w:rsid w:val="00884B81"/>
    <w:rsid w:val="00884D8B"/>
    <w:rsid w:val="0088692F"/>
    <w:rsid w:val="00886D10"/>
    <w:rsid w:val="008879CF"/>
    <w:rsid w:val="00894875"/>
    <w:rsid w:val="00896902"/>
    <w:rsid w:val="008A4600"/>
    <w:rsid w:val="008A5BA8"/>
    <w:rsid w:val="008B19DE"/>
    <w:rsid w:val="008B7487"/>
    <w:rsid w:val="008C13DD"/>
    <w:rsid w:val="008C39B7"/>
    <w:rsid w:val="008C685E"/>
    <w:rsid w:val="008C7D26"/>
    <w:rsid w:val="008D0D67"/>
    <w:rsid w:val="008D62CB"/>
    <w:rsid w:val="008D68B3"/>
    <w:rsid w:val="008D78B5"/>
    <w:rsid w:val="008D7E0F"/>
    <w:rsid w:val="008E2DFD"/>
    <w:rsid w:val="008E385A"/>
    <w:rsid w:val="008F0FDA"/>
    <w:rsid w:val="008F4D8E"/>
    <w:rsid w:val="008F60E8"/>
    <w:rsid w:val="008F62E1"/>
    <w:rsid w:val="009050B2"/>
    <w:rsid w:val="0090579F"/>
    <w:rsid w:val="00906972"/>
    <w:rsid w:val="0091019A"/>
    <w:rsid w:val="00910A89"/>
    <w:rsid w:val="0091220E"/>
    <w:rsid w:val="00912652"/>
    <w:rsid w:val="009146FE"/>
    <w:rsid w:val="009155AC"/>
    <w:rsid w:val="00916448"/>
    <w:rsid w:val="00917D29"/>
    <w:rsid w:val="00920BF9"/>
    <w:rsid w:val="009231C1"/>
    <w:rsid w:val="00925DCB"/>
    <w:rsid w:val="00931A1E"/>
    <w:rsid w:val="00937849"/>
    <w:rsid w:val="00942ACA"/>
    <w:rsid w:val="00942CCA"/>
    <w:rsid w:val="00943046"/>
    <w:rsid w:val="00945748"/>
    <w:rsid w:val="0095189D"/>
    <w:rsid w:val="009546DA"/>
    <w:rsid w:val="00957105"/>
    <w:rsid w:val="00957F34"/>
    <w:rsid w:val="009605E1"/>
    <w:rsid w:val="00965968"/>
    <w:rsid w:val="0097222E"/>
    <w:rsid w:val="00972593"/>
    <w:rsid w:val="00975C69"/>
    <w:rsid w:val="00981580"/>
    <w:rsid w:val="009827BF"/>
    <w:rsid w:val="00986941"/>
    <w:rsid w:val="00986E0A"/>
    <w:rsid w:val="00990CE5"/>
    <w:rsid w:val="009915EB"/>
    <w:rsid w:val="00991A3C"/>
    <w:rsid w:val="00991F7E"/>
    <w:rsid w:val="00997651"/>
    <w:rsid w:val="009A0050"/>
    <w:rsid w:val="009A2CCF"/>
    <w:rsid w:val="009A2E54"/>
    <w:rsid w:val="009A57D4"/>
    <w:rsid w:val="009A5B22"/>
    <w:rsid w:val="009A5E37"/>
    <w:rsid w:val="009B3759"/>
    <w:rsid w:val="009B3AD8"/>
    <w:rsid w:val="009B4609"/>
    <w:rsid w:val="009B502A"/>
    <w:rsid w:val="009B732E"/>
    <w:rsid w:val="009C25A1"/>
    <w:rsid w:val="009D56EF"/>
    <w:rsid w:val="009E13D1"/>
    <w:rsid w:val="009E4737"/>
    <w:rsid w:val="009E48C1"/>
    <w:rsid w:val="009E545A"/>
    <w:rsid w:val="009E609D"/>
    <w:rsid w:val="009E7088"/>
    <w:rsid w:val="009E7BDA"/>
    <w:rsid w:val="009F69F7"/>
    <w:rsid w:val="009F7390"/>
    <w:rsid w:val="00A04858"/>
    <w:rsid w:val="00A12116"/>
    <w:rsid w:val="00A146D8"/>
    <w:rsid w:val="00A14B44"/>
    <w:rsid w:val="00A156E0"/>
    <w:rsid w:val="00A2037E"/>
    <w:rsid w:val="00A261CA"/>
    <w:rsid w:val="00A30710"/>
    <w:rsid w:val="00A30B4A"/>
    <w:rsid w:val="00A32278"/>
    <w:rsid w:val="00A3310B"/>
    <w:rsid w:val="00A349CF"/>
    <w:rsid w:val="00A35F22"/>
    <w:rsid w:val="00A36736"/>
    <w:rsid w:val="00A4092C"/>
    <w:rsid w:val="00A40AA7"/>
    <w:rsid w:val="00A47BC8"/>
    <w:rsid w:val="00A47D27"/>
    <w:rsid w:val="00A50F60"/>
    <w:rsid w:val="00A5419C"/>
    <w:rsid w:val="00A5597E"/>
    <w:rsid w:val="00A55D87"/>
    <w:rsid w:val="00A56C9D"/>
    <w:rsid w:val="00A630D9"/>
    <w:rsid w:val="00A64ED0"/>
    <w:rsid w:val="00A65165"/>
    <w:rsid w:val="00A65DC3"/>
    <w:rsid w:val="00A66845"/>
    <w:rsid w:val="00A70766"/>
    <w:rsid w:val="00A71522"/>
    <w:rsid w:val="00A71E8B"/>
    <w:rsid w:val="00A730B1"/>
    <w:rsid w:val="00A8057D"/>
    <w:rsid w:val="00A80CEC"/>
    <w:rsid w:val="00A85BDD"/>
    <w:rsid w:val="00A86CA2"/>
    <w:rsid w:val="00A90469"/>
    <w:rsid w:val="00A905AD"/>
    <w:rsid w:val="00A912FE"/>
    <w:rsid w:val="00A91AD8"/>
    <w:rsid w:val="00A91BB8"/>
    <w:rsid w:val="00AA0AED"/>
    <w:rsid w:val="00AA0DA0"/>
    <w:rsid w:val="00AA139C"/>
    <w:rsid w:val="00AA5009"/>
    <w:rsid w:val="00AA5096"/>
    <w:rsid w:val="00AB0234"/>
    <w:rsid w:val="00AB05E0"/>
    <w:rsid w:val="00AB494B"/>
    <w:rsid w:val="00AB4D5E"/>
    <w:rsid w:val="00AB6AFF"/>
    <w:rsid w:val="00AB6E33"/>
    <w:rsid w:val="00AC1701"/>
    <w:rsid w:val="00AC46C5"/>
    <w:rsid w:val="00AD17C5"/>
    <w:rsid w:val="00AD42CA"/>
    <w:rsid w:val="00AD5F16"/>
    <w:rsid w:val="00AD7AF4"/>
    <w:rsid w:val="00AD7F67"/>
    <w:rsid w:val="00AE2729"/>
    <w:rsid w:val="00AE2E86"/>
    <w:rsid w:val="00AE36A7"/>
    <w:rsid w:val="00AE5EC1"/>
    <w:rsid w:val="00AF06B0"/>
    <w:rsid w:val="00AF1E75"/>
    <w:rsid w:val="00AF35CC"/>
    <w:rsid w:val="00B01C7E"/>
    <w:rsid w:val="00B01EF9"/>
    <w:rsid w:val="00B04CB1"/>
    <w:rsid w:val="00B05862"/>
    <w:rsid w:val="00B06018"/>
    <w:rsid w:val="00B119C6"/>
    <w:rsid w:val="00B11D5A"/>
    <w:rsid w:val="00B1483F"/>
    <w:rsid w:val="00B218F0"/>
    <w:rsid w:val="00B2310C"/>
    <w:rsid w:val="00B26684"/>
    <w:rsid w:val="00B30519"/>
    <w:rsid w:val="00B30B78"/>
    <w:rsid w:val="00B34A94"/>
    <w:rsid w:val="00B36DD4"/>
    <w:rsid w:val="00B5061A"/>
    <w:rsid w:val="00B52645"/>
    <w:rsid w:val="00B54A11"/>
    <w:rsid w:val="00B55701"/>
    <w:rsid w:val="00B55957"/>
    <w:rsid w:val="00B559C5"/>
    <w:rsid w:val="00B5674A"/>
    <w:rsid w:val="00B57582"/>
    <w:rsid w:val="00B61BF0"/>
    <w:rsid w:val="00B62BC7"/>
    <w:rsid w:val="00B66C65"/>
    <w:rsid w:val="00B70731"/>
    <w:rsid w:val="00B7322F"/>
    <w:rsid w:val="00B762B7"/>
    <w:rsid w:val="00B76876"/>
    <w:rsid w:val="00B8132F"/>
    <w:rsid w:val="00B81D16"/>
    <w:rsid w:val="00B82AD8"/>
    <w:rsid w:val="00B83E42"/>
    <w:rsid w:val="00B84156"/>
    <w:rsid w:val="00B863B1"/>
    <w:rsid w:val="00B90A8F"/>
    <w:rsid w:val="00B91F5B"/>
    <w:rsid w:val="00BA053D"/>
    <w:rsid w:val="00BA4A8F"/>
    <w:rsid w:val="00BA7C90"/>
    <w:rsid w:val="00BB3B43"/>
    <w:rsid w:val="00BC05DB"/>
    <w:rsid w:val="00BC2752"/>
    <w:rsid w:val="00BC4698"/>
    <w:rsid w:val="00BC6A3F"/>
    <w:rsid w:val="00BD4531"/>
    <w:rsid w:val="00BD51E7"/>
    <w:rsid w:val="00BE082B"/>
    <w:rsid w:val="00BE09A5"/>
    <w:rsid w:val="00BE14E4"/>
    <w:rsid w:val="00BE5759"/>
    <w:rsid w:val="00BF36E0"/>
    <w:rsid w:val="00BF3834"/>
    <w:rsid w:val="00BF61DB"/>
    <w:rsid w:val="00BF63DF"/>
    <w:rsid w:val="00C004BC"/>
    <w:rsid w:val="00C04671"/>
    <w:rsid w:val="00C04F47"/>
    <w:rsid w:val="00C118AB"/>
    <w:rsid w:val="00C16391"/>
    <w:rsid w:val="00C22449"/>
    <w:rsid w:val="00C25294"/>
    <w:rsid w:val="00C25755"/>
    <w:rsid w:val="00C27C31"/>
    <w:rsid w:val="00C33569"/>
    <w:rsid w:val="00C34EE4"/>
    <w:rsid w:val="00C361FB"/>
    <w:rsid w:val="00C370D1"/>
    <w:rsid w:val="00C37176"/>
    <w:rsid w:val="00C4111E"/>
    <w:rsid w:val="00C424DD"/>
    <w:rsid w:val="00C52FD0"/>
    <w:rsid w:val="00C541A8"/>
    <w:rsid w:val="00C55FD4"/>
    <w:rsid w:val="00C641F0"/>
    <w:rsid w:val="00C64205"/>
    <w:rsid w:val="00C6606F"/>
    <w:rsid w:val="00C67C07"/>
    <w:rsid w:val="00C67DEE"/>
    <w:rsid w:val="00C71A4D"/>
    <w:rsid w:val="00C72119"/>
    <w:rsid w:val="00C73127"/>
    <w:rsid w:val="00C74755"/>
    <w:rsid w:val="00C75224"/>
    <w:rsid w:val="00C769AE"/>
    <w:rsid w:val="00C80CAB"/>
    <w:rsid w:val="00C8523D"/>
    <w:rsid w:val="00C86C8E"/>
    <w:rsid w:val="00C86EAF"/>
    <w:rsid w:val="00C87DAC"/>
    <w:rsid w:val="00C97511"/>
    <w:rsid w:val="00CA0510"/>
    <w:rsid w:val="00CA074A"/>
    <w:rsid w:val="00CA50E3"/>
    <w:rsid w:val="00CA6BAE"/>
    <w:rsid w:val="00CB5026"/>
    <w:rsid w:val="00CC0F70"/>
    <w:rsid w:val="00CC61A7"/>
    <w:rsid w:val="00CD267E"/>
    <w:rsid w:val="00CD28E6"/>
    <w:rsid w:val="00CD4AD5"/>
    <w:rsid w:val="00CD5C4E"/>
    <w:rsid w:val="00CD7366"/>
    <w:rsid w:val="00CE5101"/>
    <w:rsid w:val="00CE64E2"/>
    <w:rsid w:val="00CE73F9"/>
    <w:rsid w:val="00CF0B69"/>
    <w:rsid w:val="00CF46B9"/>
    <w:rsid w:val="00CF5629"/>
    <w:rsid w:val="00CF6709"/>
    <w:rsid w:val="00D01F74"/>
    <w:rsid w:val="00D046AD"/>
    <w:rsid w:val="00D0578C"/>
    <w:rsid w:val="00D112A3"/>
    <w:rsid w:val="00D139DC"/>
    <w:rsid w:val="00D1497A"/>
    <w:rsid w:val="00D206C8"/>
    <w:rsid w:val="00D22281"/>
    <w:rsid w:val="00D225BF"/>
    <w:rsid w:val="00D23388"/>
    <w:rsid w:val="00D26EAC"/>
    <w:rsid w:val="00D3253F"/>
    <w:rsid w:val="00D35C08"/>
    <w:rsid w:val="00D418D0"/>
    <w:rsid w:val="00D426C4"/>
    <w:rsid w:val="00D437CC"/>
    <w:rsid w:val="00D47043"/>
    <w:rsid w:val="00D5262B"/>
    <w:rsid w:val="00D52B9A"/>
    <w:rsid w:val="00D53BA5"/>
    <w:rsid w:val="00D55E6D"/>
    <w:rsid w:val="00D56D7F"/>
    <w:rsid w:val="00D60831"/>
    <w:rsid w:val="00D6368F"/>
    <w:rsid w:val="00D6447E"/>
    <w:rsid w:val="00D6587B"/>
    <w:rsid w:val="00D67073"/>
    <w:rsid w:val="00D7071D"/>
    <w:rsid w:val="00D70B20"/>
    <w:rsid w:val="00D7322B"/>
    <w:rsid w:val="00D7537A"/>
    <w:rsid w:val="00D81BDA"/>
    <w:rsid w:val="00D82A8F"/>
    <w:rsid w:val="00D83434"/>
    <w:rsid w:val="00D83712"/>
    <w:rsid w:val="00D8516F"/>
    <w:rsid w:val="00D860D6"/>
    <w:rsid w:val="00D919D0"/>
    <w:rsid w:val="00D93B6E"/>
    <w:rsid w:val="00D94170"/>
    <w:rsid w:val="00D96BFD"/>
    <w:rsid w:val="00D97ED7"/>
    <w:rsid w:val="00DA6978"/>
    <w:rsid w:val="00DB58C0"/>
    <w:rsid w:val="00DC350B"/>
    <w:rsid w:val="00DC4C82"/>
    <w:rsid w:val="00DC7D31"/>
    <w:rsid w:val="00DD104C"/>
    <w:rsid w:val="00DD282D"/>
    <w:rsid w:val="00DD5C0C"/>
    <w:rsid w:val="00DD5CFF"/>
    <w:rsid w:val="00DE0170"/>
    <w:rsid w:val="00DE4733"/>
    <w:rsid w:val="00DF3217"/>
    <w:rsid w:val="00DF5481"/>
    <w:rsid w:val="00DF70E0"/>
    <w:rsid w:val="00DF76A6"/>
    <w:rsid w:val="00E02A20"/>
    <w:rsid w:val="00E03443"/>
    <w:rsid w:val="00E037D1"/>
    <w:rsid w:val="00E0480C"/>
    <w:rsid w:val="00E10C4B"/>
    <w:rsid w:val="00E11A95"/>
    <w:rsid w:val="00E14A74"/>
    <w:rsid w:val="00E14E3F"/>
    <w:rsid w:val="00E218BA"/>
    <w:rsid w:val="00E3235E"/>
    <w:rsid w:val="00E33ECB"/>
    <w:rsid w:val="00E3771A"/>
    <w:rsid w:val="00E37FA9"/>
    <w:rsid w:val="00E41F60"/>
    <w:rsid w:val="00E4312B"/>
    <w:rsid w:val="00E43630"/>
    <w:rsid w:val="00E43B25"/>
    <w:rsid w:val="00E4698F"/>
    <w:rsid w:val="00E474F9"/>
    <w:rsid w:val="00E51659"/>
    <w:rsid w:val="00E57007"/>
    <w:rsid w:val="00E60C56"/>
    <w:rsid w:val="00E67D87"/>
    <w:rsid w:val="00E7017E"/>
    <w:rsid w:val="00E70F2C"/>
    <w:rsid w:val="00E71E23"/>
    <w:rsid w:val="00E7395D"/>
    <w:rsid w:val="00E809FA"/>
    <w:rsid w:val="00E820A5"/>
    <w:rsid w:val="00E86993"/>
    <w:rsid w:val="00E870F1"/>
    <w:rsid w:val="00E94004"/>
    <w:rsid w:val="00EA12B8"/>
    <w:rsid w:val="00EA31AE"/>
    <w:rsid w:val="00EA4F46"/>
    <w:rsid w:val="00EB44B8"/>
    <w:rsid w:val="00EB653B"/>
    <w:rsid w:val="00EC3803"/>
    <w:rsid w:val="00EC58C1"/>
    <w:rsid w:val="00EC6A4E"/>
    <w:rsid w:val="00EC7782"/>
    <w:rsid w:val="00ED0696"/>
    <w:rsid w:val="00ED1331"/>
    <w:rsid w:val="00ED2630"/>
    <w:rsid w:val="00ED6DC2"/>
    <w:rsid w:val="00EE7811"/>
    <w:rsid w:val="00EE7A64"/>
    <w:rsid w:val="00EE7BF2"/>
    <w:rsid w:val="00EF0005"/>
    <w:rsid w:val="00EF553B"/>
    <w:rsid w:val="00F00490"/>
    <w:rsid w:val="00F013D1"/>
    <w:rsid w:val="00F01E48"/>
    <w:rsid w:val="00F0220E"/>
    <w:rsid w:val="00F04BBB"/>
    <w:rsid w:val="00F10979"/>
    <w:rsid w:val="00F10FCF"/>
    <w:rsid w:val="00F11CB0"/>
    <w:rsid w:val="00F1324F"/>
    <w:rsid w:val="00F15795"/>
    <w:rsid w:val="00F15FB1"/>
    <w:rsid w:val="00F1628E"/>
    <w:rsid w:val="00F2300F"/>
    <w:rsid w:val="00F24133"/>
    <w:rsid w:val="00F2487D"/>
    <w:rsid w:val="00F3364F"/>
    <w:rsid w:val="00F337BB"/>
    <w:rsid w:val="00F37449"/>
    <w:rsid w:val="00F375D5"/>
    <w:rsid w:val="00F41705"/>
    <w:rsid w:val="00F43E79"/>
    <w:rsid w:val="00F51019"/>
    <w:rsid w:val="00F55851"/>
    <w:rsid w:val="00F56663"/>
    <w:rsid w:val="00F578D3"/>
    <w:rsid w:val="00F64BE6"/>
    <w:rsid w:val="00F7267D"/>
    <w:rsid w:val="00F73B90"/>
    <w:rsid w:val="00F8263E"/>
    <w:rsid w:val="00F83EC5"/>
    <w:rsid w:val="00F84077"/>
    <w:rsid w:val="00F84C8D"/>
    <w:rsid w:val="00F915DB"/>
    <w:rsid w:val="00F922CD"/>
    <w:rsid w:val="00F95DF7"/>
    <w:rsid w:val="00F960C7"/>
    <w:rsid w:val="00F97F36"/>
    <w:rsid w:val="00FA1D45"/>
    <w:rsid w:val="00FA4233"/>
    <w:rsid w:val="00FA4F1C"/>
    <w:rsid w:val="00FA53D1"/>
    <w:rsid w:val="00FA674E"/>
    <w:rsid w:val="00FA6973"/>
    <w:rsid w:val="00FB3C9C"/>
    <w:rsid w:val="00FC0DA2"/>
    <w:rsid w:val="00FC3D03"/>
    <w:rsid w:val="00FC3D74"/>
    <w:rsid w:val="00FC5E4E"/>
    <w:rsid w:val="00FC60A2"/>
    <w:rsid w:val="00FC7DDB"/>
    <w:rsid w:val="00FD02E0"/>
    <w:rsid w:val="00FD080D"/>
    <w:rsid w:val="00FD2DFB"/>
    <w:rsid w:val="00FD30AA"/>
    <w:rsid w:val="00FD70C8"/>
    <w:rsid w:val="00FD76F5"/>
    <w:rsid w:val="00FE1670"/>
    <w:rsid w:val="00FE1B24"/>
    <w:rsid w:val="00FE28C7"/>
    <w:rsid w:val="00FE4A25"/>
    <w:rsid w:val="00FF426F"/>
    <w:rsid w:val="00FF690E"/>
    <w:rsid w:val="00FF6FD5"/>
    <w:rsid w:val="00FF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0BBD0D1-89BB-400F-B16C-2251DCE66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D0A9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775979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225B3D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1">
    <w:name w:val="toc 2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D0A9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3D0A9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3D0A96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CD267E"/>
    <w:rPr>
      <w:color w:val="0563C1"/>
      <w:sz w:val="24"/>
      <w:u w:val="single"/>
    </w:rPr>
  </w:style>
  <w:style w:type="character" w:customStyle="1" w:styleId="142">
    <w:name w:val="表格內文(14行高) 字元"/>
    <w:link w:val="141"/>
    <w:qFormat/>
    <w:locked/>
    <w:rsid w:val="001C773A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aliases w:val="(1)(1)(1)(1)(1)(1)(1)(1),網推會說明清單,附錄1,壹_二階,卑南壹,List Paragraph1,12 20,標11,標12,標題 (4),1.1.1.1清單段落,列點,(二),貿易局(一),Recommendation,Footnote Sam,List Paragraph (numbered (a)),Text,Noise heading,RUS List,Rec para,Dot pt,No Spacing1,清單段落2,1.1,參考文獻,標1,lp1"/>
    <w:basedOn w:val="a"/>
    <w:link w:val="af8"/>
    <w:uiPriority w:val="34"/>
    <w:qFormat/>
    <w:rsid w:val="007203C2"/>
    <w:pPr>
      <w:ind w:left="480"/>
    </w:pPr>
  </w:style>
  <w:style w:type="character" w:customStyle="1" w:styleId="af8">
    <w:name w:val="清單段落 字元"/>
    <w:aliases w:val="(1)(1)(1)(1)(1)(1)(1)(1) 字元,網推會說明清單 字元,附錄1 字元,壹_二階 字元,卑南壹 字元,List Paragraph1 字元,12 20 字元,標11 字元,標12 字元,標題 (4) 字元,1.1.1.1清單段落 字元,列點 字元,(二) 字元,貿易局(一) 字元,Recommendation 字元,Footnote Sam 字元,List Paragraph (numbered (a)) 字元,Text 字元,Noise heading 字元"/>
    <w:link w:val="af7"/>
    <w:uiPriority w:val="34"/>
    <w:qFormat/>
    <w:rsid w:val="007203C2"/>
    <w:rPr>
      <w:rFonts w:ascii="標楷體" w:eastAsia="標楷體"/>
      <w:snapToGrid w:val="0"/>
      <w:kern w:val="2"/>
      <w:sz w:val="28"/>
      <w:szCs w:val="28"/>
    </w:rPr>
  </w:style>
  <w:style w:type="paragraph" w:styleId="af9">
    <w:name w:val="Balloon Text"/>
    <w:basedOn w:val="a"/>
    <w:link w:val="afa"/>
    <w:uiPriority w:val="99"/>
    <w:semiHidden/>
    <w:unhideWhenUsed/>
    <w:rsid w:val="0025299F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25299F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8B305-38E2-4C5D-9226-4CE1F13BA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83</Words>
  <Characters>474</Characters>
  <Application>Microsoft Office Word</Application>
  <DocSecurity>0</DocSecurity>
  <Lines>3</Lines>
  <Paragraphs>1</Paragraphs>
  <ScaleCrop>false</ScaleCrop>
  <Company>HOME</Company>
  <LinksUpToDate>false</LinksUpToDate>
  <CharactersWithSpaces>556</CharactersWithSpaces>
  <SharedDoc>false</SharedDoc>
  <HLinks>
    <vt:vector size="54" baseType="variant">
      <vt:variant>
        <vt:i4>1179703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_Toc204154402</vt:lpwstr>
      </vt:variant>
      <vt:variant>
        <vt:i4>1179703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_Toc204154401</vt:lpwstr>
      </vt:variant>
      <vt:variant>
        <vt:i4>1179703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_Toc204154400</vt:lpwstr>
      </vt:variant>
      <vt:variant>
        <vt:i4>1769520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_Toc204154399</vt:lpwstr>
      </vt:variant>
      <vt:variant>
        <vt:i4>1769520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_Toc204154398</vt:lpwstr>
      </vt:variant>
      <vt:variant>
        <vt:i4>1769520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_Toc204154397</vt:lpwstr>
      </vt:variant>
      <vt:variant>
        <vt:i4>1769520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_Toc204154396</vt:lpwstr>
      </vt:variant>
      <vt:variant>
        <vt:i4>1769520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_Toc204154395</vt:lpwstr>
      </vt:variant>
      <vt:variant>
        <vt:i4>1769520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_Toc204154394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2025-07-22T07:34:00Z</cp:lastPrinted>
  <dcterms:created xsi:type="dcterms:W3CDTF">2025-07-25T02:26:00Z</dcterms:created>
  <dcterms:modified xsi:type="dcterms:W3CDTF">2025-07-25T02:26:00Z</dcterms:modified>
</cp:coreProperties>
</file>