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bookmarkStart w:id="0" w:name="_GoBack"/>
      <w:bookmarkEnd w:id="0"/>
      <w:r w:rsidRPr="00A25379">
        <w:rPr>
          <w:rFonts w:hAnsi="標楷體" w:hint="eastAsia"/>
          <w:snapToGrid w:val="0"/>
        </w:rPr>
        <w:t>近年我國對原住民族及客家族群文化推廣措施之辦理成效及相關問題探討</w:t>
      </w:r>
    </w:p>
    <w:p w:rsidR="008716CD" w:rsidRPr="00A25379" w:rsidRDefault="008716CD" w:rsidP="008716CD">
      <w:pPr>
        <w:pStyle w:val="14"/>
        <w:ind w:left="567" w:hanging="567"/>
        <w:rPr>
          <w:rFonts w:hAnsi="標楷體" w:hint="eastAsia"/>
          <w:u w:val="single"/>
        </w:rPr>
      </w:pPr>
      <w:bookmarkStart w:id="1" w:name="_Toc204589736"/>
      <w:r w:rsidRPr="00A25379">
        <w:rPr>
          <w:rFonts w:hAnsi="標楷體" w:hint="eastAsia"/>
        </w:rPr>
        <w:t>二、原住民族及客家文化園區賡續推動特色觀光，雖</w:t>
      </w:r>
      <w:r w:rsidR="008D41FA">
        <w:rPr>
          <w:rFonts w:hAnsi="標楷體" w:hint="eastAsia"/>
        </w:rPr>
        <w:t>略</w:t>
      </w:r>
      <w:r w:rsidRPr="00A25379">
        <w:rPr>
          <w:rFonts w:hAnsi="標楷體" w:hint="eastAsia"/>
        </w:rPr>
        <w:t>見成效，惟入園人數尚未回復至疫情前水準，仍有提升空間；規劃新建之原住民族博物館允宜與原住民族文化園區屬性有所區隔並互相搭配發展，俾能更全面推廣與保存原住民族文化</w:t>
      </w:r>
      <w:bookmarkEnd w:id="1"/>
    </w:p>
    <w:p w:rsidR="008716CD" w:rsidRPr="00A25379" w:rsidRDefault="008716CD" w:rsidP="008716CD">
      <w:pPr>
        <w:ind w:left="566" w:firstLine="566"/>
        <w:rPr>
          <w:rFonts w:hAnsi="標楷體"/>
        </w:rPr>
      </w:pPr>
      <w:r w:rsidRPr="00A25379">
        <w:rPr>
          <w:rFonts w:hAnsi="標楷體" w:hint="eastAsia"/>
        </w:rPr>
        <w:t>我國原住民族及客家族群擁有深厚且獨特之文化底蘊，為促進原住民族及客家文化之保存與發展，文化園區扮演著推動族群文化傳承、展現多元文化魅力之重要角色，原民會及客委會多年來持續運營原住民族及客家文化園區，以推廣特色觀光，</w:t>
      </w:r>
      <w:r w:rsidR="00630358">
        <w:rPr>
          <w:rFonts w:hAnsi="標楷體" w:hint="eastAsia"/>
        </w:rPr>
        <w:t>期能</w:t>
      </w:r>
      <w:r w:rsidRPr="00A25379">
        <w:rPr>
          <w:rFonts w:hAnsi="標楷體" w:hint="eastAsia"/>
        </w:rPr>
        <w:t>促進文化保存，</w:t>
      </w:r>
      <w:r w:rsidR="00630358">
        <w:rPr>
          <w:rFonts w:hAnsi="標楷體" w:hint="eastAsia"/>
        </w:rPr>
        <w:t>並</w:t>
      </w:r>
      <w:r w:rsidRPr="00A25379">
        <w:rPr>
          <w:rFonts w:hAnsi="標楷體" w:hint="eastAsia"/>
        </w:rPr>
        <w:t>活絡地方經濟</w:t>
      </w:r>
      <w:r w:rsidR="00630358">
        <w:rPr>
          <w:rFonts w:hAnsi="標楷體" w:hint="eastAsia"/>
        </w:rPr>
        <w:t>；另</w:t>
      </w:r>
      <w:r w:rsidRPr="00A25379">
        <w:rPr>
          <w:rFonts w:hAnsi="標楷體" w:hint="eastAsia"/>
        </w:rPr>
        <w:t>原民會近年</w:t>
      </w:r>
      <w:r w:rsidR="00630358">
        <w:rPr>
          <w:rFonts w:hAnsi="標楷體" w:hint="eastAsia"/>
        </w:rPr>
        <w:t>亦</w:t>
      </w:r>
      <w:r w:rsidRPr="00A25379">
        <w:rPr>
          <w:rFonts w:hAnsi="標楷體" w:hint="eastAsia"/>
        </w:rPr>
        <w:t>規劃新建原住民族博物館。說明如下：</w:t>
      </w:r>
    </w:p>
    <w:p w:rsidR="008716CD" w:rsidRPr="00A25379" w:rsidRDefault="008716CD" w:rsidP="008716CD">
      <w:pPr>
        <w:pStyle w:val="a4"/>
        <w:ind w:left="849" w:hanging="283"/>
        <w:rPr>
          <w:rFonts w:hAnsi="標楷體"/>
          <w:b/>
        </w:rPr>
      </w:pPr>
      <w:r w:rsidRPr="00A25379">
        <w:rPr>
          <w:rFonts w:hAnsi="標楷體"/>
          <w:b/>
        </w:rPr>
        <w:t>(</w:t>
      </w:r>
      <w:r w:rsidRPr="00A25379">
        <w:rPr>
          <w:rFonts w:hAnsi="標楷體" w:hint="eastAsia"/>
          <w:b/>
        </w:rPr>
        <w:t>一</w:t>
      </w:r>
      <w:r w:rsidRPr="00A25379">
        <w:rPr>
          <w:rFonts w:hAnsi="標楷體"/>
          <w:b/>
        </w:rPr>
        <w:t>)</w:t>
      </w:r>
      <w:r w:rsidRPr="00A25379">
        <w:rPr>
          <w:rFonts w:hAnsi="標楷體" w:hint="eastAsia"/>
          <w:b/>
        </w:rPr>
        <w:t>原住民族及客家文化園區賡續推動特色觀光，雖受疫情影響</w:t>
      </w:r>
      <w:r w:rsidRPr="00A25379">
        <w:rPr>
          <w:rFonts w:hAnsi="標楷體" w:hint="eastAsia"/>
          <w:b/>
        </w:rPr>
        <w:lastRenderedPageBreak/>
        <w:t>觀光人數下滑，近年已逐步回穩，惟整體發展仍</w:t>
      </w:r>
      <w:r w:rsidR="00A46FA6" w:rsidRPr="00A25379">
        <w:rPr>
          <w:rFonts w:hAnsi="標楷體" w:hint="eastAsia"/>
          <w:b/>
        </w:rPr>
        <w:t>有</w:t>
      </w:r>
      <w:r w:rsidR="002E7987" w:rsidRPr="00A25379">
        <w:rPr>
          <w:rFonts w:hAnsi="標楷體" w:hint="eastAsia"/>
          <w:b/>
        </w:rPr>
        <w:t>提升</w:t>
      </w:r>
      <w:r w:rsidRPr="00A25379">
        <w:rPr>
          <w:rFonts w:hAnsi="標楷體" w:hint="eastAsia"/>
          <w:b/>
        </w:rPr>
        <w:t>空間</w:t>
      </w:r>
    </w:p>
    <w:p w:rsidR="008716CD" w:rsidRPr="00A25379" w:rsidRDefault="008716CD" w:rsidP="008716CD">
      <w:pPr>
        <w:pStyle w:val="21"/>
        <w:ind w:left="850" w:firstLine="566"/>
        <w:rPr>
          <w:rFonts w:hAnsi="標楷體"/>
        </w:rPr>
      </w:pPr>
      <w:r w:rsidRPr="00A25379">
        <w:rPr>
          <w:rFonts w:hAnsi="標楷體" w:hint="eastAsia"/>
        </w:rPr>
        <w:t>臺灣原住民族文化園區位於屏東縣瑪家鄉，是國內原住民族文化最具代表性之實地體驗場域，自76年開園以來，承載典藏保存著臺灣原住民16族之傳統生活文化、藝術、多元族群文化樣式及傳統歌舞等，園區共分五大區域，展示各族傳統建築、歌舞、生活器物與文化儀式。惟園區隨著社會變遷以及不斷受到自然環境之災害衝擊，許多設施已顯老舊破損，無法對應時代之需求及社會大眾期待，爰原民會原住民族文化發展中心</w:t>
      </w:r>
      <w:r w:rsidRPr="00A25379">
        <w:rPr>
          <w:rStyle w:val="af2"/>
          <w:rFonts w:hAnsi="標楷體"/>
        </w:rPr>
        <w:footnoteReference w:id="1"/>
      </w:r>
      <w:r w:rsidRPr="00A25379">
        <w:rPr>
          <w:rFonts w:hAnsi="標楷體" w:hint="eastAsia"/>
        </w:rPr>
        <w:t>(以下簡稱原發中心)自106年起推動「臺灣原住民族文化園區綠珠雕琢再造計畫」，陸續針對老舊設施進行系統性修復，導入環境友善與智慧化服務設施，並自110年起進行規劃環境教育課程教案，預計114年底完成環境教育設施場所認證並辦理環</w:t>
      </w:r>
      <w:r w:rsidRPr="00A25379">
        <w:rPr>
          <w:rFonts w:hAnsi="標楷體" w:hint="eastAsia"/>
        </w:rPr>
        <w:lastRenderedPageBreak/>
        <w:t>境教育課程，積極朝向「文化＋教育＋觀光」之多元場域邁進。</w:t>
      </w:r>
    </w:p>
    <w:p w:rsidR="008716CD" w:rsidRPr="00A25379" w:rsidRDefault="008716CD" w:rsidP="008716CD">
      <w:pPr>
        <w:pStyle w:val="21"/>
        <w:ind w:left="850" w:firstLine="566"/>
        <w:rPr>
          <w:rFonts w:hAnsi="標楷體"/>
        </w:rPr>
      </w:pPr>
      <w:r w:rsidRPr="00A25379">
        <w:rPr>
          <w:rFonts w:hAnsi="標楷體" w:hint="eastAsia"/>
        </w:rPr>
        <w:t>臺灣原住民族文化園區自105至108年</w:t>
      </w:r>
      <w:r w:rsidR="001A677B">
        <w:rPr>
          <w:rFonts w:hAnsi="標楷體" w:hint="eastAsia"/>
        </w:rPr>
        <w:t>年</w:t>
      </w:r>
      <w:r w:rsidRPr="00A25379">
        <w:rPr>
          <w:rFonts w:hAnsi="標楷體" w:hint="eastAsia"/>
        </w:rPr>
        <w:t>平均參觀人數逾41萬人</w:t>
      </w:r>
      <w:r w:rsidR="002E7987" w:rsidRPr="00A25379">
        <w:rPr>
          <w:rFonts w:hAnsi="標楷體" w:hint="eastAsia"/>
        </w:rPr>
        <w:t>次</w:t>
      </w:r>
      <w:r w:rsidRPr="00A25379">
        <w:rPr>
          <w:rFonts w:hAnsi="標楷體" w:hint="eastAsia"/>
        </w:rPr>
        <w:t>(詳表</w:t>
      </w:r>
      <w:r w:rsidR="00102CF0" w:rsidRPr="00A25379">
        <w:rPr>
          <w:rFonts w:hAnsi="標楷體" w:hint="eastAsia"/>
        </w:rPr>
        <w:t>3-</w:t>
      </w:r>
      <w:r w:rsidR="00102CF0" w:rsidRPr="00A25379">
        <w:rPr>
          <w:rFonts w:hAnsi="標楷體"/>
        </w:rPr>
        <w:t>2</w:t>
      </w:r>
      <w:r w:rsidRPr="00A25379">
        <w:rPr>
          <w:rFonts w:hAnsi="標楷體" w:hint="eastAsia"/>
        </w:rPr>
        <w:t>-1)，惟109至111年間受嚴重特殊傳染性肺炎疫情影響參觀人數驟減</w:t>
      </w:r>
      <w:r w:rsidRPr="00A25379">
        <w:rPr>
          <w:rStyle w:val="af2"/>
          <w:rFonts w:hAnsi="標楷體"/>
        </w:rPr>
        <w:footnoteReference w:id="2"/>
      </w:r>
      <w:r w:rsidRPr="00A25379">
        <w:rPr>
          <w:rFonts w:hAnsi="標楷體" w:hint="eastAsia"/>
        </w:rPr>
        <w:t>，110年參觀人數僅15萬4</w:t>
      </w:r>
      <w:r w:rsidRPr="00A25379">
        <w:rPr>
          <w:rFonts w:hAnsi="標楷體"/>
        </w:rPr>
        <w:t>,</w:t>
      </w:r>
      <w:r w:rsidRPr="00A25379">
        <w:rPr>
          <w:rFonts w:hAnsi="標楷體" w:hint="eastAsia"/>
        </w:rPr>
        <w:t>265人次，111年起國內旅遊逐漸開放，園區整體營運情形</w:t>
      </w:r>
      <w:r w:rsidR="00630358">
        <w:rPr>
          <w:rFonts w:hAnsi="標楷體" w:hint="eastAsia"/>
        </w:rPr>
        <w:t>略為</w:t>
      </w:r>
      <w:r w:rsidRPr="00A25379">
        <w:rPr>
          <w:rFonts w:hAnsi="標楷體" w:hint="eastAsia"/>
        </w:rPr>
        <w:t>改善，惟尚未回復疫情前水準，仍有提升空間。</w:t>
      </w:r>
    </w:p>
    <w:p w:rsidR="008716CD" w:rsidRPr="00A25379" w:rsidRDefault="008716CD" w:rsidP="008716CD">
      <w:pPr>
        <w:ind w:left="566" w:right="-1204" w:firstLineChars="124" w:firstLine="302"/>
        <w:jc w:val="left"/>
        <w:textAlignment w:val="baseline"/>
        <w:rPr>
          <w:rFonts w:hAnsi="標楷體"/>
        </w:rPr>
      </w:pPr>
      <w:r w:rsidRPr="00A25379">
        <w:rPr>
          <w:rFonts w:hAnsi="標楷體"/>
          <w:b/>
          <w:snapToGrid w:val="0"/>
          <w:spacing w:val="-20"/>
        </w:rPr>
        <w:t>表</w:t>
      </w:r>
      <w:r w:rsidR="00102CF0" w:rsidRPr="00A25379">
        <w:rPr>
          <w:rFonts w:hAnsi="標楷體" w:hint="eastAsia"/>
          <w:b/>
          <w:snapToGrid w:val="0"/>
          <w:spacing w:val="-20"/>
        </w:rPr>
        <w:t>3-</w:t>
      </w:r>
      <w:r w:rsidR="00102CF0" w:rsidRPr="00A25379">
        <w:rPr>
          <w:rFonts w:hAnsi="標楷體"/>
          <w:b/>
          <w:snapToGrid w:val="0"/>
          <w:spacing w:val="-20"/>
        </w:rPr>
        <w:t>2</w:t>
      </w:r>
      <w:r w:rsidRPr="00A25379">
        <w:rPr>
          <w:rFonts w:hAnsi="標楷體" w:hint="eastAsia"/>
          <w:b/>
          <w:snapToGrid w:val="0"/>
          <w:spacing w:val="-20"/>
        </w:rPr>
        <w:t>-1</w:t>
      </w:r>
      <w:r w:rsidRPr="00A25379">
        <w:rPr>
          <w:rFonts w:hAnsi="標楷體"/>
          <w:b/>
          <w:snapToGrid w:val="0"/>
          <w:spacing w:val="-20"/>
        </w:rPr>
        <w:t xml:space="preserve"> </w:t>
      </w:r>
      <w:r w:rsidRPr="00A25379">
        <w:rPr>
          <w:rFonts w:hAnsi="標楷體" w:hint="eastAsia"/>
          <w:b/>
          <w:snapToGrid w:val="0"/>
          <w:spacing w:val="-20"/>
        </w:rPr>
        <w:t>臺灣原住民族文化園區</w:t>
      </w:r>
      <w:r w:rsidRPr="00A25379">
        <w:rPr>
          <w:rFonts w:hAnsi="標楷體"/>
          <w:b/>
          <w:snapToGrid w:val="0"/>
          <w:spacing w:val="-20"/>
        </w:rPr>
        <w:t>近年度</w:t>
      </w:r>
      <w:r w:rsidRPr="00A25379">
        <w:rPr>
          <w:rFonts w:hAnsi="標楷體" w:hint="eastAsia"/>
          <w:b/>
          <w:snapToGrid w:val="0"/>
          <w:spacing w:val="-20"/>
        </w:rPr>
        <w:t>遊客人數</w:t>
      </w:r>
      <w:r w:rsidRPr="00A25379">
        <w:rPr>
          <w:rFonts w:hAnsi="標楷體"/>
          <w:b/>
          <w:snapToGrid w:val="0"/>
          <w:spacing w:val="-20"/>
        </w:rPr>
        <w:t>情形</w:t>
      </w:r>
      <w:r w:rsidRPr="00A25379">
        <w:rPr>
          <w:rFonts w:hAnsi="標楷體"/>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4024"/>
        <w:gridCol w:w="3543"/>
      </w:tblGrid>
      <w:tr w:rsidR="008716CD" w:rsidRPr="00A25379" w:rsidTr="00300DBB">
        <w:trPr>
          <w:trHeight w:val="295"/>
          <w:tblHeader/>
        </w:trPr>
        <w:tc>
          <w:tcPr>
            <w:tcW w:w="402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300DBB" w:rsidRDefault="008716CD" w:rsidP="005E0427">
            <w:pPr>
              <w:pStyle w:val="142"/>
              <w:jc w:val="center"/>
              <w:rPr>
                <w:rFonts w:ascii="標楷體" w:hAnsi="標楷體"/>
                <w:b/>
                <w:bCs/>
              </w:rPr>
            </w:pPr>
            <w:r w:rsidRPr="00300DBB">
              <w:rPr>
                <w:rFonts w:ascii="標楷體" w:hAnsi="標楷體"/>
                <w:b/>
                <w:bCs/>
              </w:rPr>
              <w:t>年度</w:t>
            </w:r>
          </w:p>
        </w:tc>
        <w:tc>
          <w:tcPr>
            <w:tcW w:w="3543" w:type="dxa"/>
            <w:tcBorders>
              <w:top w:val="single" w:sz="12" w:space="0" w:color="000000"/>
              <w:left w:val="single" w:sz="4" w:space="0" w:color="000000"/>
              <w:right w:val="single" w:sz="12" w:space="0" w:color="000000"/>
            </w:tcBorders>
            <w:shd w:val="clear" w:color="auto" w:fill="auto"/>
            <w:tcMar>
              <w:top w:w="0" w:type="dxa"/>
              <w:left w:w="108" w:type="dxa"/>
              <w:bottom w:w="0" w:type="dxa"/>
              <w:right w:w="108" w:type="dxa"/>
            </w:tcMar>
            <w:vAlign w:val="center"/>
          </w:tcPr>
          <w:p w:rsidR="008716CD" w:rsidRPr="00300DBB" w:rsidRDefault="008716CD" w:rsidP="005E0427">
            <w:pPr>
              <w:pStyle w:val="142"/>
              <w:jc w:val="center"/>
              <w:rPr>
                <w:rFonts w:ascii="標楷體" w:hAnsi="標楷體"/>
                <w:b/>
                <w:bCs/>
              </w:rPr>
            </w:pPr>
            <w:r w:rsidRPr="00300DBB">
              <w:rPr>
                <w:rFonts w:ascii="標楷體" w:hAnsi="標楷體"/>
                <w:b/>
                <w:bCs/>
              </w:rPr>
              <w:t>入園遊客人數</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5</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rPr>
            </w:pPr>
            <w:r w:rsidRPr="00A25379">
              <w:rPr>
                <w:rFonts w:ascii="標楷體" w:hAnsi="標楷體"/>
                <w:kern w:val="0"/>
              </w:rPr>
              <w:t>371,890</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6</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rPr>
            </w:pPr>
            <w:r w:rsidRPr="00A25379">
              <w:rPr>
                <w:rFonts w:ascii="標楷體" w:hAnsi="標楷體"/>
                <w:kern w:val="0"/>
              </w:rPr>
              <w:t>495,455</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107</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390,563</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108</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405,131</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shd w:val="pct15" w:color="auto" w:fill="FFFFFF"/>
              </w:rPr>
            </w:pPr>
            <w:r w:rsidRPr="00A25379">
              <w:rPr>
                <w:rFonts w:ascii="標楷體" w:hAnsi="標楷體" w:hint="eastAsia"/>
                <w:shd w:val="pct15" w:color="auto" w:fill="FFFFFF"/>
              </w:rPr>
              <w:t>105-108平均</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hd w:val="pct15" w:color="auto" w:fill="FFFFFF"/>
              </w:rPr>
            </w:pPr>
            <w:r w:rsidRPr="00A25379">
              <w:rPr>
                <w:rFonts w:ascii="標楷體" w:hAnsi="標楷體" w:hint="eastAsia"/>
                <w:kern w:val="0"/>
                <w:shd w:val="pct15" w:color="auto" w:fill="FFFFFF"/>
              </w:rPr>
              <w:t>415</w:t>
            </w:r>
            <w:r w:rsidRPr="00A25379">
              <w:rPr>
                <w:rFonts w:ascii="標楷體" w:hAnsi="標楷體"/>
                <w:kern w:val="0"/>
                <w:shd w:val="pct15" w:color="auto" w:fill="FFFFFF"/>
              </w:rPr>
              <w:t>,</w:t>
            </w:r>
            <w:r w:rsidRPr="00A25379">
              <w:rPr>
                <w:rFonts w:ascii="標楷體" w:hAnsi="標楷體" w:hint="eastAsia"/>
                <w:kern w:val="0"/>
                <w:shd w:val="pct15" w:color="auto" w:fill="FFFFFF"/>
              </w:rPr>
              <w:t>760</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109</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191,311</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110</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154,265</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111</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cs="新細明體"/>
                <w:kern w:val="0"/>
              </w:rPr>
              <w:t>212,611</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lastRenderedPageBreak/>
              <w:t>112</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cs="新細明體"/>
                <w:kern w:val="0"/>
              </w:rPr>
              <w:t>212,495</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113</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cs="新細明體" w:hint="eastAsia"/>
                <w:kern w:val="0"/>
              </w:rPr>
              <w:t>197</w:t>
            </w:r>
            <w:r w:rsidRPr="00A25379">
              <w:rPr>
                <w:rFonts w:ascii="標楷體" w:hAnsi="標楷體" w:cs="新細明體"/>
                <w:kern w:val="0"/>
              </w:rPr>
              <w:t>,</w:t>
            </w:r>
            <w:r w:rsidRPr="00A25379">
              <w:rPr>
                <w:rFonts w:ascii="標楷體" w:hAnsi="標楷體" w:cs="新細明體" w:hint="eastAsia"/>
                <w:kern w:val="0"/>
              </w:rPr>
              <w:t>528</w:t>
            </w:r>
          </w:p>
        </w:tc>
      </w:tr>
      <w:tr w:rsidR="008716CD" w:rsidRPr="00A25379" w:rsidTr="005E0427">
        <w:tc>
          <w:tcPr>
            <w:tcW w:w="4024"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114</w:t>
            </w:r>
          </w:p>
        </w:tc>
        <w:tc>
          <w:tcPr>
            <w:tcW w:w="3543"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92,404</w:t>
            </w:r>
          </w:p>
        </w:tc>
      </w:tr>
    </w:tbl>
    <w:p w:rsidR="008716CD" w:rsidRPr="00A25379" w:rsidRDefault="008716CD" w:rsidP="008716CD">
      <w:pPr>
        <w:widowControl/>
        <w:spacing w:line="0" w:lineRule="atLeast"/>
        <w:ind w:left="566" w:firstLineChars="158" w:firstLine="384"/>
        <w:rPr>
          <w:rFonts w:hAnsi="標楷體"/>
          <w:sz w:val="24"/>
          <w:szCs w:val="24"/>
        </w:rPr>
      </w:pPr>
      <w:r w:rsidRPr="00A25379">
        <w:rPr>
          <w:rFonts w:hAnsi="標楷體"/>
          <w:sz w:val="24"/>
          <w:szCs w:val="24"/>
        </w:rPr>
        <w:t>說    明：114年度為截至4月底實際數。</w:t>
      </w:r>
    </w:p>
    <w:p w:rsidR="008716CD" w:rsidRPr="00A25379" w:rsidRDefault="008716CD" w:rsidP="008716CD">
      <w:pPr>
        <w:widowControl/>
        <w:spacing w:line="0" w:lineRule="atLeast"/>
        <w:ind w:left="566" w:firstLineChars="158" w:firstLine="384"/>
        <w:rPr>
          <w:rFonts w:hAnsi="標楷體" w:hint="eastAsia"/>
        </w:rPr>
      </w:pPr>
      <w:r w:rsidRPr="00A25379">
        <w:rPr>
          <w:rFonts w:hAnsi="標楷體" w:hint="eastAsia"/>
          <w:sz w:val="24"/>
          <w:szCs w:val="24"/>
        </w:rPr>
        <w:t>資料來源：原民會提供。</w:t>
      </w:r>
    </w:p>
    <w:p w:rsidR="008716CD" w:rsidRPr="00A25379" w:rsidRDefault="008716CD" w:rsidP="008716CD">
      <w:pPr>
        <w:pStyle w:val="21"/>
        <w:ind w:left="850" w:firstLine="566"/>
        <w:rPr>
          <w:rFonts w:hAnsi="標楷體"/>
        </w:rPr>
      </w:pPr>
      <w:r w:rsidRPr="00A25379">
        <w:rPr>
          <w:rFonts w:hAnsi="標楷體" w:hint="eastAsia"/>
        </w:rPr>
        <w:t>客委會於93年成立臺灣客家文化中心籌備處，負責規劃興建南北客家文化園區(以下簡稱南北園區)，兩座國家級之文化設施均以博物館為定位，且已納入文化部國立博物館群。南部六堆客家文化園區(以下簡稱南園)</w:t>
      </w:r>
      <w:r w:rsidR="00BF36A0" w:rsidRPr="00A25379">
        <w:rPr>
          <w:rFonts w:hAnsi="標楷體" w:hint="eastAsia"/>
        </w:rPr>
        <w:t>以六堆客家村落及社區相連結，形成南臺灣之</w:t>
      </w:r>
      <w:r w:rsidRPr="00A25379">
        <w:rPr>
          <w:rFonts w:hAnsi="標楷體" w:hint="eastAsia"/>
        </w:rPr>
        <w:t>客家文化網絡，保存體驗六堆客庄深厚人文資產為營運目標，並以發展「生態博物館」為定位；北部臺灣客家文化館(以下</w:t>
      </w:r>
      <w:r w:rsidR="00BD50D1" w:rsidRPr="00A25379">
        <w:rPr>
          <w:rFonts w:hAnsi="標楷體" w:hint="eastAsia"/>
        </w:rPr>
        <w:t>簡稱</w:t>
      </w:r>
      <w:r w:rsidRPr="00A25379">
        <w:rPr>
          <w:rFonts w:hAnsi="標楷體" w:hint="eastAsia"/>
        </w:rPr>
        <w:t>北館)以作為「全球客家博物館」為目標，扮演平臺角色，以臺灣客家、多元族群及全球客家等為主題，並持續拓展海內外客家研究交流合作，陸續於100與101年正式開園。</w:t>
      </w:r>
    </w:p>
    <w:p w:rsidR="008716CD" w:rsidRPr="00A25379" w:rsidRDefault="008716CD" w:rsidP="008716CD">
      <w:pPr>
        <w:pStyle w:val="21"/>
        <w:ind w:left="850" w:firstLine="566"/>
        <w:rPr>
          <w:rFonts w:hAnsi="標楷體" w:hint="eastAsia"/>
        </w:rPr>
      </w:pPr>
      <w:r w:rsidRPr="00A25379">
        <w:rPr>
          <w:rFonts w:hAnsi="標楷體" w:hint="eastAsia"/>
        </w:rPr>
        <w:lastRenderedPageBreak/>
        <w:t>南北園區101年度參觀人數高達273萬餘人</w:t>
      </w:r>
      <w:r w:rsidR="00BD50D1" w:rsidRPr="00A25379">
        <w:rPr>
          <w:rFonts w:hAnsi="標楷體" w:hint="eastAsia"/>
        </w:rPr>
        <w:t>次</w:t>
      </w:r>
      <w:r w:rsidRPr="00A25379">
        <w:rPr>
          <w:rFonts w:hAnsi="標楷體" w:hint="eastAsia"/>
        </w:rPr>
        <w:t>(詳表</w:t>
      </w:r>
      <w:r w:rsidR="00102CF0" w:rsidRPr="00A25379">
        <w:rPr>
          <w:rFonts w:hAnsi="標楷體" w:hint="eastAsia"/>
        </w:rPr>
        <w:t>3-</w:t>
      </w:r>
      <w:r w:rsidR="00102CF0" w:rsidRPr="00A25379">
        <w:rPr>
          <w:rFonts w:hAnsi="標楷體"/>
        </w:rPr>
        <w:t>2</w:t>
      </w:r>
      <w:r w:rsidRPr="00A25379">
        <w:rPr>
          <w:rFonts w:hAnsi="標楷體" w:hint="eastAsia"/>
        </w:rPr>
        <w:t>-2)，其中南園因102年度採公辦民營(OT)方式營運，參觀人數因收費致大幅下降至39萬餘人</w:t>
      </w:r>
      <w:r w:rsidR="00BD50D1" w:rsidRPr="00A25379">
        <w:rPr>
          <w:rFonts w:hAnsi="標楷體" w:hint="eastAsia"/>
        </w:rPr>
        <w:t>次</w:t>
      </w:r>
      <w:r w:rsidRPr="00A25379">
        <w:rPr>
          <w:rFonts w:hAnsi="標楷體" w:hint="eastAsia"/>
        </w:rPr>
        <w:t>，於同年9月收回經營權並恢復免費入園參觀，至108年度止參觀人數逐年穩定成長；而北館以102年度之參觀人數131萬餘人</w:t>
      </w:r>
      <w:r w:rsidR="00BD50D1" w:rsidRPr="00A25379">
        <w:rPr>
          <w:rFonts w:hAnsi="標楷體" w:hint="eastAsia"/>
        </w:rPr>
        <w:t>次</w:t>
      </w:r>
      <w:r w:rsidRPr="00A25379">
        <w:rPr>
          <w:rFonts w:hAnsi="標楷體" w:hint="eastAsia"/>
        </w:rPr>
        <w:t>為最高峰，而後逐年遞減至105年度之48萬餘人</w:t>
      </w:r>
      <w:r w:rsidR="00BD50D1" w:rsidRPr="00A25379">
        <w:rPr>
          <w:rFonts w:hAnsi="標楷體" w:hint="eastAsia"/>
        </w:rPr>
        <w:t>次</w:t>
      </w:r>
      <w:r w:rsidR="001A677B">
        <w:rPr>
          <w:rFonts w:hAnsi="標楷體" w:hint="eastAsia"/>
        </w:rPr>
        <w:t>。</w:t>
      </w:r>
      <w:r w:rsidRPr="00A25379">
        <w:rPr>
          <w:rFonts w:hAnsi="標楷體" w:hint="eastAsia"/>
        </w:rPr>
        <w:t>客委會就國內外類似之文化館舍比較分析，該類園區自開館後約2至3年參觀人次會逐漸受周邊區域性旅遊景點發展、民眾新鮮感、旅遊評價等因素影響而明顯下降，爰客委會透過深化研究、典藏、展示及教育推廣活動，並強化社區連結等規劃，透過主動邀請學校、社團參訪，強化經營不同客群，以耕耘回流客源，106年度起參觀人數止跌回升，至108年度回升至82萬</w:t>
      </w:r>
      <w:r w:rsidR="00CD6221" w:rsidRPr="00A25379">
        <w:rPr>
          <w:rFonts w:hAnsi="標楷體" w:hint="eastAsia"/>
        </w:rPr>
        <w:t>餘</w:t>
      </w:r>
      <w:r w:rsidRPr="00A25379">
        <w:rPr>
          <w:rFonts w:hAnsi="標楷體" w:hint="eastAsia"/>
        </w:rPr>
        <w:t>人</w:t>
      </w:r>
      <w:r w:rsidR="00CD6221" w:rsidRPr="00A25379">
        <w:rPr>
          <w:rFonts w:hAnsi="標楷體" w:hint="eastAsia"/>
        </w:rPr>
        <w:t>次</w:t>
      </w:r>
      <w:r w:rsidRPr="00A25379">
        <w:rPr>
          <w:rFonts w:hAnsi="標楷體" w:hint="eastAsia"/>
        </w:rPr>
        <w:t>。惟109至111年間南北園區亦因嚴重特殊傳染性肺炎疫情造成參觀人數減少。為因應疫情後環境轉變，南北園館持續推出不同措施推廣</w:t>
      </w:r>
      <w:r w:rsidRPr="00A25379">
        <w:rPr>
          <w:rFonts w:hAnsi="標楷體" w:hint="eastAsia"/>
        </w:rPr>
        <w:lastRenderedPageBreak/>
        <w:t>博物館文化，疫情趨緩後，更強化實體服務優化，入園人數自111年起逐漸回穩並穩定成長，惟尚未回復疫情前水準，仍有提升空間。</w:t>
      </w:r>
    </w:p>
    <w:p w:rsidR="008716CD" w:rsidRPr="00A25379" w:rsidRDefault="008716CD" w:rsidP="008716CD">
      <w:pPr>
        <w:ind w:left="566" w:right="-1204" w:firstLineChars="124" w:firstLine="352"/>
        <w:jc w:val="left"/>
        <w:textAlignment w:val="baseline"/>
        <w:rPr>
          <w:rFonts w:hAnsi="標楷體"/>
        </w:rPr>
      </w:pPr>
      <w:r w:rsidRPr="00A25379">
        <w:rPr>
          <w:rFonts w:hAnsi="標楷體"/>
          <w:b/>
          <w:snapToGrid w:val="0"/>
        </w:rPr>
        <w:t>表</w:t>
      </w:r>
      <w:r w:rsidR="00102CF0" w:rsidRPr="00A25379">
        <w:rPr>
          <w:rFonts w:hAnsi="標楷體" w:hint="eastAsia"/>
          <w:b/>
          <w:snapToGrid w:val="0"/>
        </w:rPr>
        <w:t>3-</w:t>
      </w:r>
      <w:r w:rsidR="00102CF0" w:rsidRPr="00A25379">
        <w:rPr>
          <w:rFonts w:hAnsi="標楷體"/>
          <w:b/>
          <w:snapToGrid w:val="0"/>
        </w:rPr>
        <w:t>2</w:t>
      </w:r>
      <w:r w:rsidRPr="00A25379">
        <w:rPr>
          <w:rFonts w:hAnsi="標楷體" w:hint="eastAsia"/>
          <w:b/>
          <w:snapToGrid w:val="0"/>
        </w:rPr>
        <w:t>-2</w:t>
      </w:r>
      <w:r w:rsidRPr="00A25379">
        <w:rPr>
          <w:rFonts w:hAnsi="標楷體"/>
          <w:b/>
          <w:snapToGrid w:val="0"/>
        </w:rPr>
        <w:t xml:space="preserve"> </w:t>
      </w:r>
      <w:r w:rsidRPr="00A25379">
        <w:rPr>
          <w:rFonts w:hAnsi="標楷體" w:hint="eastAsia"/>
          <w:b/>
          <w:snapToGrid w:val="0"/>
        </w:rPr>
        <w:t>南北客家文化園區</w:t>
      </w:r>
      <w:r w:rsidRPr="00A25379">
        <w:rPr>
          <w:rFonts w:hAnsi="標楷體"/>
          <w:b/>
          <w:snapToGrid w:val="0"/>
        </w:rPr>
        <w:t>近年度</w:t>
      </w:r>
      <w:r w:rsidRPr="00A25379">
        <w:rPr>
          <w:rFonts w:hAnsi="標楷體" w:hint="eastAsia"/>
          <w:b/>
          <w:snapToGrid w:val="0"/>
        </w:rPr>
        <w:t>遊客人數</w:t>
      </w:r>
      <w:r w:rsidRPr="00A25379">
        <w:rPr>
          <w:rFonts w:hAnsi="標楷體"/>
          <w:b/>
          <w:snapToGrid w:val="0"/>
        </w:rPr>
        <w:t>情形</w:t>
      </w:r>
      <w:r w:rsidRPr="00A25379">
        <w:rPr>
          <w:rFonts w:hAnsi="標楷體"/>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1090"/>
        <w:gridCol w:w="2083"/>
        <w:gridCol w:w="2126"/>
        <w:gridCol w:w="2268"/>
      </w:tblGrid>
      <w:tr w:rsidR="008716CD" w:rsidRPr="00A25379" w:rsidTr="005E0427">
        <w:tc>
          <w:tcPr>
            <w:tcW w:w="1090"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b/>
              </w:rPr>
            </w:pPr>
            <w:r w:rsidRPr="00A25379">
              <w:rPr>
                <w:rFonts w:ascii="標楷體" w:hAnsi="標楷體"/>
                <w:b/>
              </w:rPr>
              <w:t>年度</w:t>
            </w:r>
          </w:p>
        </w:tc>
        <w:tc>
          <w:tcPr>
            <w:tcW w:w="647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b/>
              </w:rPr>
            </w:pPr>
            <w:r w:rsidRPr="00A25379">
              <w:rPr>
                <w:rFonts w:ascii="標楷體" w:hAnsi="標楷體"/>
                <w:b/>
              </w:rPr>
              <w:t>入園(館)遊客人數</w:t>
            </w:r>
          </w:p>
        </w:tc>
      </w:tr>
      <w:tr w:rsidR="008716CD" w:rsidRPr="00A25379" w:rsidTr="005E0427">
        <w:tc>
          <w:tcPr>
            <w:tcW w:w="1090"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hint="eastAsia"/>
                <w:b/>
              </w:rPr>
            </w:pPr>
            <w:r w:rsidRPr="00A25379">
              <w:rPr>
                <w:rFonts w:ascii="標楷體" w:hAnsi="標楷體" w:hint="eastAsia"/>
                <w:b/>
              </w:rPr>
              <w:t>北館</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hint="eastAsia"/>
                <w:b/>
              </w:rPr>
            </w:pPr>
            <w:r w:rsidRPr="00A25379">
              <w:rPr>
                <w:rFonts w:ascii="標楷體" w:hAnsi="標楷體" w:hint="eastAsia"/>
                <w:b/>
              </w:rPr>
              <w:t>南園</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b/>
              </w:rPr>
            </w:pPr>
            <w:r w:rsidRPr="00A25379">
              <w:rPr>
                <w:rFonts w:ascii="標楷體" w:hAnsi="標楷體"/>
                <w:b/>
              </w:rPr>
              <w:t>合計</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328,943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328,943</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1,210,195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1,527,387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2,737,582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1,319,664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390,188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1,709,852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804,942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744,297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1,549,239</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4</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620,449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778,653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1,399,102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5</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487,334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792,092</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1,279,426</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6</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742,619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908,141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1,650,760</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107</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751,500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929,307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1,680,807</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108</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821,033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979,100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1,800,133</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109</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665,913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823,714</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1,489,627</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418,614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504,821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923,435</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490,864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630,228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1,121,092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603,968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713,713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1,317,681</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619,311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759,640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1,378,951</w:t>
            </w:r>
          </w:p>
        </w:tc>
      </w:tr>
      <w:tr w:rsidR="008716CD" w:rsidRPr="00A25379" w:rsidTr="005E0427">
        <w:tc>
          <w:tcPr>
            <w:tcW w:w="109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lastRenderedPageBreak/>
              <w:t>114</w:t>
            </w:r>
          </w:p>
        </w:tc>
        <w:tc>
          <w:tcPr>
            <w:tcW w:w="208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213,478</w:t>
            </w:r>
          </w:p>
        </w:tc>
        <w:tc>
          <w:tcPr>
            <w:tcW w:w="21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266,317</w:t>
            </w:r>
          </w:p>
        </w:tc>
        <w:tc>
          <w:tcPr>
            <w:tcW w:w="226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479,795</w:t>
            </w:r>
          </w:p>
        </w:tc>
      </w:tr>
    </w:tbl>
    <w:p w:rsidR="008716CD" w:rsidRPr="00A25379" w:rsidRDefault="008716CD" w:rsidP="008716CD">
      <w:pPr>
        <w:widowControl/>
        <w:spacing w:line="0" w:lineRule="atLeast"/>
        <w:ind w:left="566" w:firstLineChars="158" w:firstLine="384"/>
        <w:rPr>
          <w:rFonts w:hAnsi="標楷體"/>
          <w:sz w:val="24"/>
          <w:szCs w:val="24"/>
        </w:rPr>
      </w:pPr>
      <w:r w:rsidRPr="00A25379">
        <w:rPr>
          <w:rFonts w:hAnsi="標楷體"/>
          <w:sz w:val="24"/>
          <w:szCs w:val="24"/>
        </w:rPr>
        <w:t>說    明：114年度為截至4月底實際數。</w:t>
      </w:r>
    </w:p>
    <w:p w:rsidR="008716CD" w:rsidRPr="00A25379" w:rsidRDefault="008716CD" w:rsidP="008716CD">
      <w:pPr>
        <w:widowControl/>
        <w:spacing w:line="0" w:lineRule="atLeast"/>
        <w:ind w:left="566" w:firstLineChars="158" w:firstLine="384"/>
        <w:rPr>
          <w:rFonts w:hAnsi="標楷體" w:hint="eastAsia"/>
        </w:rPr>
      </w:pPr>
      <w:r w:rsidRPr="00A25379">
        <w:rPr>
          <w:rFonts w:hAnsi="標楷體" w:hint="eastAsia"/>
          <w:sz w:val="24"/>
          <w:szCs w:val="24"/>
        </w:rPr>
        <w:t>資料來源：客委會提供。</w:t>
      </w:r>
    </w:p>
    <w:p w:rsidR="008716CD" w:rsidRPr="00A25379" w:rsidRDefault="008716CD" w:rsidP="008716CD">
      <w:pPr>
        <w:pStyle w:val="a4"/>
        <w:ind w:left="849" w:hanging="283"/>
        <w:rPr>
          <w:rFonts w:hAnsi="標楷體"/>
          <w:b/>
        </w:rPr>
      </w:pPr>
      <w:r w:rsidRPr="00A25379">
        <w:rPr>
          <w:rFonts w:hAnsi="標楷體" w:hint="eastAsia"/>
          <w:b/>
        </w:rPr>
        <w:t>(</w:t>
      </w:r>
      <w:r w:rsidR="009D3723">
        <w:rPr>
          <w:rFonts w:hAnsi="標楷體" w:hint="eastAsia"/>
          <w:b/>
        </w:rPr>
        <w:t>二</w:t>
      </w:r>
      <w:r w:rsidRPr="00A25379">
        <w:rPr>
          <w:rFonts w:hAnsi="標楷體" w:hint="eastAsia"/>
          <w:b/>
        </w:rPr>
        <w:t>)新建原住民族博物館之功能定位應與文化園區之屬性有所區隔，並與園區建立互補合作關係，俾結合國家高度與在地活力，共同推動原住民族文化之永續發展</w:t>
      </w:r>
    </w:p>
    <w:p w:rsidR="008716CD" w:rsidRPr="00A25379" w:rsidRDefault="008716CD" w:rsidP="008716CD">
      <w:pPr>
        <w:pStyle w:val="21"/>
        <w:ind w:left="850" w:firstLine="566"/>
        <w:rPr>
          <w:rFonts w:hAnsi="標楷體"/>
        </w:rPr>
      </w:pPr>
      <w:r w:rsidRPr="00A25379">
        <w:rPr>
          <w:rFonts w:hAnsi="標楷體" w:hint="eastAsia"/>
        </w:rPr>
        <w:t>原民會為強化原住民族文化主體性，建構集典藏、展示、教育及國際交流於一體之國家級文化基地，並透過與南島語族</w:t>
      </w:r>
      <w:r w:rsidR="00BF36A0" w:rsidRPr="00A25379">
        <w:rPr>
          <w:rFonts w:hAnsi="標楷體" w:hint="eastAsia"/>
        </w:rPr>
        <w:t>連結，提升臺灣原民文化之</w:t>
      </w:r>
      <w:r w:rsidRPr="00A25379">
        <w:rPr>
          <w:rFonts w:hAnsi="標楷體" w:hint="eastAsia"/>
        </w:rPr>
        <w:t>國際能見度，爰籌設國立原住民族博物館(以下簡稱原博館)，相關規劃摘述如下：</w:t>
      </w:r>
    </w:p>
    <w:p w:rsidR="008716CD" w:rsidRPr="00A25379" w:rsidRDefault="001A677B" w:rsidP="001A677B">
      <w:pPr>
        <w:pStyle w:val="123"/>
        <w:ind w:left="1133" w:hanging="283"/>
      </w:pPr>
      <w:r>
        <w:rPr>
          <w:rFonts w:hint="eastAsia"/>
        </w:rPr>
        <w:t>1.</w:t>
      </w:r>
      <w:r w:rsidR="008716CD" w:rsidRPr="00300DBB">
        <w:rPr>
          <w:rFonts w:hint="eastAsia"/>
          <w:b/>
          <w:bCs/>
        </w:rPr>
        <w:t>法源依據</w:t>
      </w:r>
      <w:r w:rsidR="008716CD" w:rsidRPr="00A25379">
        <w:rPr>
          <w:rFonts w:hint="eastAsia"/>
        </w:rPr>
        <w:t>：博物館法於</w:t>
      </w:r>
      <w:r w:rsidR="008716CD" w:rsidRPr="00A25379">
        <w:t>104</w:t>
      </w:r>
      <w:r w:rsidR="008716CD" w:rsidRPr="00A25379">
        <w:rPr>
          <w:rFonts w:hint="eastAsia"/>
        </w:rPr>
        <w:t>年</w:t>
      </w:r>
      <w:r w:rsidR="008716CD" w:rsidRPr="00A25379">
        <w:t>7</w:t>
      </w:r>
      <w:r w:rsidR="008716CD" w:rsidRPr="00A25379">
        <w:rPr>
          <w:rFonts w:hint="eastAsia"/>
        </w:rPr>
        <w:t>月</w:t>
      </w:r>
      <w:r w:rsidR="008716CD" w:rsidRPr="00A25379">
        <w:t>l</w:t>
      </w:r>
      <w:r w:rsidR="008716CD" w:rsidRPr="00A25379">
        <w:rPr>
          <w:rFonts w:hint="eastAsia"/>
        </w:rPr>
        <w:t>日</w:t>
      </w:r>
      <w:r>
        <w:rPr>
          <w:rFonts w:hint="eastAsia"/>
        </w:rPr>
        <w:t>制定</w:t>
      </w:r>
      <w:r w:rsidR="008716CD" w:rsidRPr="00A25379">
        <w:rPr>
          <w:rFonts w:hint="eastAsia"/>
        </w:rPr>
        <w:t>公布</w:t>
      </w:r>
      <w:r>
        <w:rPr>
          <w:rFonts w:hint="eastAsia"/>
        </w:rPr>
        <w:t>並</w:t>
      </w:r>
      <w:r w:rsidR="008716CD" w:rsidRPr="00A25379">
        <w:rPr>
          <w:rFonts w:hint="eastAsia"/>
        </w:rPr>
        <w:t>施行，其第</w:t>
      </w:r>
      <w:r w:rsidR="008716CD" w:rsidRPr="00A25379">
        <w:t>6</w:t>
      </w:r>
      <w:r w:rsidR="008716CD" w:rsidRPr="00A25379">
        <w:rPr>
          <w:rFonts w:hint="eastAsia"/>
        </w:rPr>
        <w:t>條明定：「為蒐藏、保存、研究原住民族文獻、歷史與文物，中央目的事業主管機關應設置原住民族博物館，推動原住民族文化永續發展」。</w:t>
      </w:r>
    </w:p>
    <w:p w:rsidR="008716CD" w:rsidRPr="00A25379" w:rsidRDefault="001A677B" w:rsidP="001A677B">
      <w:pPr>
        <w:pStyle w:val="123"/>
        <w:ind w:left="1133" w:hanging="283"/>
      </w:pPr>
      <w:r>
        <w:rPr>
          <w:rFonts w:hint="eastAsia"/>
        </w:rPr>
        <w:t>2.</w:t>
      </w:r>
      <w:r w:rsidR="008716CD" w:rsidRPr="00300DBB">
        <w:rPr>
          <w:rFonts w:hint="eastAsia"/>
          <w:b/>
          <w:bCs/>
        </w:rPr>
        <w:t>規劃</w:t>
      </w:r>
      <w:r w:rsidR="00BF36A0" w:rsidRPr="00300DBB">
        <w:rPr>
          <w:rFonts w:hint="eastAsia"/>
          <w:b/>
          <w:bCs/>
        </w:rPr>
        <w:t>概念</w:t>
      </w:r>
      <w:r w:rsidR="00BF36A0" w:rsidRPr="00A25379">
        <w:rPr>
          <w:rFonts w:hint="eastAsia"/>
        </w:rPr>
        <w:t>：臺灣原住民族多樣化之建築文化是原住民族與自</w:t>
      </w:r>
      <w:r w:rsidR="00BF36A0" w:rsidRPr="00A25379">
        <w:rPr>
          <w:rFonts w:hint="eastAsia"/>
        </w:rPr>
        <w:lastRenderedPageBreak/>
        <w:t>然環境互動對話之體現，園區空間規劃以反映原住民族環境觀為原則，並將原住民族之</w:t>
      </w:r>
      <w:r w:rsidR="008716CD" w:rsidRPr="00A25379">
        <w:rPr>
          <w:rFonts w:hint="eastAsia"/>
        </w:rPr>
        <w:t>聚落和建築文化，與園區整體空間意象和博物館功能連結。</w:t>
      </w:r>
    </w:p>
    <w:p w:rsidR="008716CD" w:rsidRPr="00A25379" w:rsidRDefault="001A677B" w:rsidP="001A677B">
      <w:pPr>
        <w:pStyle w:val="123"/>
        <w:ind w:left="1133" w:hanging="283"/>
      </w:pPr>
      <w:r>
        <w:rPr>
          <w:rFonts w:hint="eastAsia"/>
        </w:rPr>
        <w:t>3.</w:t>
      </w:r>
      <w:r w:rsidR="008716CD" w:rsidRPr="00300DBB">
        <w:rPr>
          <w:rFonts w:hint="eastAsia"/>
          <w:b/>
          <w:bCs/>
        </w:rPr>
        <w:t>興建計畫及預算</w:t>
      </w:r>
      <w:r w:rsidR="008716CD" w:rsidRPr="00A25379">
        <w:rPr>
          <w:rFonts w:hint="eastAsia"/>
        </w:rPr>
        <w:t>：原民會所提「國立原住民族博物館園區興建計畫」(以下簡稱原博館興建計畫)之可行性評估報告，業經行政院108年4月26日原則同意，並核示工程經費為34.68億元。復原民會多次修正該計畫之經費及期程，終獲行政院於113年3月19日核定，計畫期程自113至120年，總經費為58億5,900萬元。</w:t>
      </w:r>
    </w:p>
    <w:p w:rsidR="008716CD" w:rsidRPr="00A25379" w:rsidRDefault="001A677B" w:rsidP="001A677B">
      <w:pPr>
        <w:pStyle w:val="123"/>
        <w:ind w:left="1133" w:hanging="283"/>
      </w:pPr>
      <w:r>
        <w:rPr>
          <w:rFonts w:hint="eastAsia"/>
        </w:rPr>
        <w:t>4.</w:t>
      </w:r>
      <w:r w:rsidR="008716CD" w:rsidRPr="00300DBB">
        <w:rPr>
          <w:rFonts w:hint="eastAsia"/>
          <w:b/>
          <w:bCs/>
        </w:rPr>
        <w:t>目前辦理情形</w:t>
      </w:r>
      <w:r w:rsidR="008716CD" w:rsidRPr="00A25379">
        <w:rPr>
          <w:rFonts w:hint="eastAsia"/>
        </w:rPr>
        <w:t>：原民會依「國立原住民族博物館籌備處暫行組織規程」於114年6月18日成立籌備處，刻正辦理原博館基地移撥事宜等相關籌備工作。</w:t>
      </w:r>
    </w:p>
    <w:p w:rsidR="008716CD" w:rsidRPr="00A25379" w:rsidRDefault="008716CD" w:rsidP="008716CD">
      <w:pPr>
        <w:pStyle w:val="21"/>
        <w:ind w:left="850" w:firstLine="566"/>
        <w:rPr>
          <w:rFonts w:hAnsi="標楷體"/>
        </w:rPr>
      </w:pPr>
      <w:r w:rsidRPr="00A25379">
        <w:rPr>
          <w:rFonts w:hAnsi="標楷體" w:hint="eastAsia"/>
        </w:rPr>
        <w:t>原博館係以國家級博物館為定位，著重學術研究、文物典藏展示修復，並包含南島語族與國際間之交流平台、培養專業人才、發揮館際效應培植並帶動各地方文化館舍。爰原民會對原博館</w:t>
      </w:r>
      <w:r w:rsidR="001A677B">
        <w:rPr>
          <w:rFonts w:hAnsi="標楷體" w:hint="eastAsia"/>
        </w:rPr>
        <w:t>之</w:t>
      </w:r>
      <w:r w:rsidRPr="00A25379">
        <w:rPr>
          <w:rFonts w:hAnsi="標楷體" w:hint="eastAsia"/>
        </w:rPr>
        <w:t>規劃，宜審慎思考其功能定位與既有文化園區之屬性區隔，方能發揮互補效益，形塑完整且具有延展性之族群文化傳播體系。</w:t>
      </w:r>
    </w:p>
    <w:sectPr w:rsidR="008716CD"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084747">
      <w:rPr>
        <w:rStyle w:val="ae"/>
        <w:noProof/>
      </w:rPr>
      <w:t>2</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 w:id="1">
    <w:p w:rsidR="005E0427" w:rsidRPr="003D2D12" w:rsidRDefault="005E0427" w:rsidP="008716CD">
      <w:pPr>
        <w:pStyle w:val="af3"/>
        <w:ind w:leftChars="1" w:left="239" w:hangingChars="97" w:hanging="236"/>
        <w:rPr>
          <w:rFonts w:hint="eastAsia"/>
          <w:sz w:val="24"/>
          <w:szCs w:val="24"/>
        </w:rPr>
      </w:pPr>
      <w:r w:rsidRPr="003D2D12">
        <w:rPr>
          <w:rStyle w:val="af2"/>
          <w:sz w:val="24"/>
          <w:szCs w:val="24"/>
        </w:rPr>
        <w:footnoteRef/>
      </w:r>
      <w:r w:rsidRPr="003D2D12">
        <w:rPr>
          <w:sz w:val="24"/>
          <w:szCs w:val="24"/>
        </w:rPr>
        <w:t xml:space="preserve"> </w:t>
      </w:r>
      <w:r w:rsidRPr="003D2D12">
        <w:rPr>
          <w:rFonts w:hint="eastAsia"/>
          <w:sz w:val="24"/>
          <w:szCs w:val="24"/>
        </w:rPr>
        <w:t>原住民族委員會原住民族文化發展中心組織法</w:t>
      </w:r>
      <w:r>
        <w:rPr>
          <w:rFonts w:hint="eastAsia"/>
          <w:sz w:val="24"/>
          <w:szCs w:val="24"/>
        </w:rPr>
        <w:t>第2條第</w:t>
      </w:r>
      <w:r w:rsidR="00630358">
        <w:rPr>
          <w:rFonts w:hint="eastAsia"/>
          <w:sz w:val="24"/>
          <w:szCs w:val="24"/>
        </w:rPr>
        <w:t>7</w:t>
      </w:r>
      <w:r>
        <w:rPr>
          <w:rFonts w:hint="eastAsia"/>
          <w:sz w:val="24"/>
          <w:szCs w:val="24"/>
        </w:rPr>
        <w:t>款</w:t>
      </w:r>
      <w:r>
        <w:rPr>
          <w:rFonts w:hAnsi="標楷體" w:hint="eastAsia"/>
          <w:sz w:val="24"/>
          <w:szCs w:val="24"/>
        </w:rPr>
        <w:t>:「</w:t>
      </w:r>
      <w:r w:rsidRPr="00A071A7">
        <w:rPr>
          <w:rFonts w:hAnsi="標楷體" w:hint="eastAsia"/>
          <w:sz w:val="24"/>
          <w:szCs w:val="24"/>
        </w:rPr>
        <w:t>臺灣原住民族文化園區場館營運發展管理、督導及遊客服務</w:t>
      </w:r>
      <w:r w:rsidRPr="00233232">
        <w:rPr>
          <w:rFonts w:hAnsi="標楷體" w:hint="eastAsia"/>
          <w:sz w:val="24"/>
          <w:szCs w:val="24"/>
        </w:rPr>
        <w:t>。</w:t>
      </w:r>
      <w:r>
        <w:rPr>
          <w:rFonts w:hAnsi="標楷體" w:hint="eastAsia"/>
          <w:sz w:val="24"/>
          <w:szCs w:val="24"/>
        </w:rPr>
        <w:t>」</w:t>
      </w:r>
    </w:p>
  </w:footnote>
  <w:footnote w:id="2">
    <w:p w:rsidR="005E0427" w:rsidRPr="005F4828" w:rsidRDefault="005E0427" w:rsidP="002032F9">
      <w:pPr>
        <w:pStyle w:val="af3"/>
        <w:ind w:leftChars="1" w:left="195" w:hangingChars="79" w:hanging="192"/>
        <w:rPr>
          <w:rFonts w:hint="eastAsia"/>
          <w:sz w:val="24"/>
          <w:szCs w:val="24"/>
        </w:rPr>
      </w:pPr>
      <w:r w:rsidRPr="005F4828">
        <w:rPr>
          <w:rStyle w:val="af2"/>
          <w:sz w:val="24"/>
          <w:szCs w:val="24"/>
        </w:rPr>
        <w:footnoteRef/>
      </w:r>
      <w:r w:rsidRPr="005F4828">
        <w:rPr>
          <w:sz w:val="24"/>
          <w:szCs w:val="24"/>
        </w:rPr>
        <w:t xml:space="preserve"> </w:t>
      </w:r>
      <w:r w:rsidRPr="005F4828">
        <w:rPr>
          <w:rFonts w:hint="eastAsia"/>
          <w:sz w:val="24"/>
          <w:szCs w:val="24"/>
        </w:rPr>
        <w:t>臺灣原住民文化園區109至110年期間因疫情影響配合</w:t>
      </w:r>
      <w:r>
        <w:rPr>
          <w:rFonts w:hint="eastAsia"/>
          <w:sz w:val="24"/>
          <w:szCs w:val="24"/>
        </w:rPr>
        <w:t>政府政策休園，且為優化園區體驗設施，施工期間關閉部分館所，致參觀人數</w:t>
      </w:r>
      <w:r w:rsidRPr="005F4828">
        <w:rPr>
          <w:rFonts w:hint="eastAsia"/>
          <w:sz w:val="24"/>
          <w:szCs w:val="24"/>
        </w:rPr>
        <w:t>減少</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747"/>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DF6E37BD-ABAF-431C-8013-3CF80368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C7F46-E176-421B-AD78-734859A7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20</Pages>
  <Words>452</Words>
  <Characters>2581</Characters>
  <Application>Microsoft Office Word</Application>
  <DocSecurity>0</DocSecurity>
  <Lines>21</Lines>
  <Paragraphs>6</Paragraphs>
  <ScaleCrop>false</ScaleCrop>
  <Company/>
  <LinksUpToDate>false</LinksUpToDate>
  <CharactersWithSpaces>3027</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