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bookmarkStart w:id="0" w:name="_GoBack"/>
      <w:bookmarkEnd w:id="0"/>
      <w:r w:rsidRPr="003C2F79">
        <w:rPr>
          <w:rFonts w:hint="eastAsia"/>
          <w:w w:val="99"/>
        </w:rPr>
        <w:t>中央政府推動「整體性治山防災計畫」執行情形之探討</w:t>
      </w:r>
    </w:p>
    <w:p w:rsidR="00EC4B83" w:rsidRPr="00F938FD" w:rsidRDefault="00B16436" w:rsidP="00F93236">
      <w:pPr>
        <w:pStyle w:val="144"/>
        <w:ind w:left="567" w:hanging="567"/>
      </w:pPr>
      <w:bookmarkStart w:id="1" w:name="_Toc164679496"/>
      <w:bookmarkStart w:id="2" w:name="_Toc204326883"/>
      <w:r w:rsidRPr="00A105CD">
        <w:rPr>
          <w:rFonts w:hint="eastAsia"/>
        </w:rPr>
        <w:t>參、</w:t>
      </w:r>
      <w:bookmarkEnd w:id="1"/>
      <w:r w:rsidR="003407A4" w:rsidRPr="003407A4">
        <w:rPr>
          <w:rFonts w:hint="eastAsia"/>
        </w:rPr>
        <w:t>問題探討</w:t>
      </w:r>
      <w:bookmarkEnd w:id="2"/>
      <w:r w:rsidR="00D067BE">
        <w:t xml:space="preserve"> </w:t>
      </w:r>
    </w:p>
    <w:sectPr w:rsidR="00EC4B83" w:rsidRPr="00F938FD"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F93236" w:rsidRPr="00F9323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F93236" w:rsidRPr="00F93236">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236"/>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BFCCFDF-5076-4901-9BF1-EC8D3B0D9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E768D-5467-4074-B8A8-11E2F29CF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4</Words>
  <Characters>29</Characters>
  <Application>Microsoft Office Word</Application>
  <DocSecurity>0</DocSecurity>
  <Lines>1</Lines>
  <Paragraphs>1</Paragraphs>
  <ScaleCrop>false</ScaleCrop>
  <Company/>
  <LinksUpToDate>false</LinksUpToDate>
  <CharactersWithSpaces>32</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