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00F" w:rsidRPr="00A15071" w:rsidRDefault="007E58E7" w:rsidP="007E58E7">
      <w:pPr>
        <w:ind w:leftChars="0" w:left="0" w:firstLineChars="0" w:firstLine="0"/>
        <w:jc w:val="left"/>
        <w:rPr>
          <w:rFonts w:ascii="標楷體" w:hAnsi="標楷體"/>
          <w:b/>
          <w:snapToGrid w:val="0"/>
          <w:sz w:val="36"/>
          <w:szCs w:val="28"/>
        </w:rPr>
      </w:pPr>
      <w:bookmarkStart w:id="0" w:name="_Toc384304726"/>
      <w:bookmarkStart w:id="1" w:name="_GoBack"/>
      <w:bookmarkEnd w:id="1"/>
      <w:r w:rsidRPr="00A15071">
        <w:rPr>
          <w:rFonts w:ascii="標楷體" w:hAnsi="標楷體" w:hint="eastAsia"/>
          <w:b/>
          <w:snapToGrid w:val="0"/>
          <w:sz w:val="36"/>
          <w:szCs w:val="28"/>
        </w:rPr>
        <w:t>近年在少子女化趨勢下政府對促進高齡者健康自主措施辦理成效之檢討</w:t>
      </w:r>
    </w:p>
    <w:p w:rsidR="00D91F8E" w:rsidRPr="00A15071" w:rsidRDefault="00736818" w:rsidP="00AE6986">
      <w:pPr>
        <w:pStyle w:val="144"/>
        <w:outlineLvl w:val="0"/>
        <w:rPr>
          <w:rFonts w:hAnsi="標楷體"/>
        </w:rPr>
      </w:pPr>
      <w:bookmarkStart w:id="2" w:name="_Toc109379508"/>
      <w:bookmarkStart w:id="3" w:name="_Toc204680141"/>
      <w:bookmarkEnd w:id="0"/>
      <w:r w:rsidRPr="00A15071">
        <w:rPr>
          <w:rFonts w:hAnsi="標楷體" w:hint="eastAsia"/>
        </w:rPr>
        <w:t>貳</w:t>
      </w:r>
      <w:r w:rsidR="004F2538" w:rsidRPr="00A15071">
        <w:rPr>
          <w:rFonts w:hAnsi="標楷體" w:hint="eastAsia"/>
        </w:rPr>
        <w:t>、</w:t>
      </w:r>
      <w:bookmarkEnd w:id="2"/>
      <w:r w:rsidR="00B17DF9" w:rsidRPr="00A15071">
        <w:rPr>
          <w:rFonts w:hAnsi="標楷體" w:hint="eastAsia"/>
        </w:rPr>
        <w:t>當前中央部會</w:t>
      </w:r>
      <w:r w:rsidR="00030B9B" w:rsidRPr="00A15071">
        <w:rPr>
          <w:rFonts w:hAnsi="標楷體" w:hint="eastAsia"/>
        </w:rPr>
        <w:t>就</w:t>
      </w:r>
      <w:r w:rsidR="00F56714" w:rsidRPr="00A15071">
        <w:rPr>
          <w:rFonts w:hAnsi="標楷體" w:hint="eastAsia"/>
        </w:rPr>
        <w:t>促進高齡者健康自主</w:t>
      </w:r>
      <w:r w:rsidR="00030B9B" w:rsidRPr="00A15071">
        <w:rPr>
          <w:rFonts w:hAnsi="標楷體" w:hint="eastAsia"/>
        </w:rPr>
        <w:t>之</w:t>
      </w:r>
      <w:r w:rsidR="00FB0F2B" w:rsidRPr="00A15071">
        <w:rPr>
          <w:rFonts w:hAnsi="標楷體" w:hint="eastAsia"/>
        </w:rPr>
        <w:t>推動</w:t>
      </w:r>
      <w:r w:rsidR="0030473C">
        <w:rPr>
          <w:rFonts w:hAnsi="標楷體" w:hint="eastAsia"/>
        </w:rPr>
        <w:t>措施及</w:t>
      </w:r>
      <w:r w:rsidR="00F56714" w:rsidRPr="00A15071">
        <w:rPr>
          <w:rFonts w:hAnsi="標楷體" w:hint="eastAsia"/>
        </w:rPr>
        <w:t>經費運用概況</w:t>
      </w:r>
      <w:bookmarkEnd w:id="3"/>
    </w:p>
    <w:p w:rsidR="00183009" w:rsidRPr="00A15071" w:rsidRDefault="0088564D" w:rsidP="00D93725">
      <w:pPr>
        <w:ind w:leftChars="0" w:left="0"/>
        <w:rPr>
          <w:rFonts w:ascii="標楷體" w:hAnsi="標楷體" w:hint="eastAsia"/>
        </w:rPr>
      </w:pPr>
      <w:r>
        <w:rPr>
          <w:rFonts w:ascii="標楷體" w:hAnsi="標楷體" w:hint="eastAsia"/>
          <w:snapToGrid w:val="0"/>
        </w:rPr>
        <w:t>關於</w:t>
      </w:r>
      <w:r w:rsidR="0030473C" w:rsidRPr="0030473C">
        <w:rPr>
          <w:rFonts w:ascii="標楷體" w:hAnsi="標楷體" w:hint="eastAsia"/>
          <w:snapToGrid w:val="0"/>
        </w:rPr>
        <w:t>因應超高齡方案</w:t>
      </w:r>
      <w:r w:rsidR="004227C8" w:rsidRPr="00A15071">
        <w:rPr>
          <w:rFonts w:ascii="標楷體" w:hAnsi="標楷體" w:hint="eastAsia"/>
          <w:snapToGrid w:val="0"/>
        </w:rPr>
        <w:t>之計畫架構，</w:t>
      </w:r>
      <w:r w:rsidR="00393551" w:rsidRPr="00A15071">
        <w:rPr>
          <w:rFonts w:ascii="標楷體" w:hAnsi="標楷體" w:hint="eastAsia"/>
          <w:snapToGrid w:val="0"/>
        </w:rPr>
        <w:t>衛福部</w:t>
      </w:r>
      <w:r w:rsidR="0030473C">
        <w:rPr>
          <w:rFonts w:ascii="標楷體" w:hAnsi="標楷體" w:hint="eastAsia"/>
          <w:snapToGrid w:val="0"/>
        </w:rPr>
        <w:t>係</w:t>
      </w:r>
      <w:r w:rsidR="001B1467" w:rsidRPr="00A15071">
        <w:rPr>
          <w:rFonts w:ascii="標楷體" w:hAnsi="標楷體" w:hint="eastAsia"/>
          <w:snapToGrid w:val="0"/>
        </w:rPr>
        <w:t>依長期照顧</w:t>
      </w:r>
      <w:r w:rsidR="00393551" w:rsidRPr="00A15071">
        <w:rPr>
          <w:rFonts w:ascii="標楷體" w:hAnsi="標楷體" w:hint="eastAsia"/>
          <w:snapToGrid w:val="0"/>
        </w:rPr>
        <w:t>服務法</w:t>
      </w:r>
      <w:r w:rsidR="0030473C" w:rsidRPr="00A15071">
        <w:rPr>
          <w:rFonts w:ascii="標楷體" w:hAnsi="標楷體" w:hint="eastAsia"/>
          <w:snapToGrid w:val="0"/>
        </w:rPr>
        <w:t>(以下簡稱長照</w:t>
      </w:r>
      <w:r w:rsidR="0030473C">
        <w:rPr>
          <w:rFonts w:ascii="標楷體" w:hAnsi="標楷體" w:hint="eastAsia"/>
          <w:snapToGrid w:val="0"/>
        </w:rPr>
        <w:t>服務法</w:t>
      </w:r>
      <w:r w:rsidR="0030473C" w:rsidRPr="00A15071">
        <w:rPr>
          <w:rFonts w:ascii="標楷體" w:hAnsi="標楷體" w:hint="eastAsia"/>
          <w:snapToGrid w:val="0"/>
        </w:rPr>
        <w:t>)</w:t>
      </w:r>
      <w:r w:rsidR="001B1467" w:rsidRPr="00A15071">
        <w:rPr>
          <w:rFonts w:ascii="標楷體" w:hAnsi="標楷體" w:hint="eastAsia"/>
          <w:snapToGrid w:val="0"/>
        </w:rPr>
        <w:t>、老人福利法</w:t>
      </w:r>
      <w:r w:rsidR="00FF1255">
        <w:rPr>
          <w:rFonts w:ascii="標楷體" w:hAnsi="標楷體" w:hint="eastAsia"/>
          <w:snapToGrid w:val="0"/>
        </w:rPr>
        <w:t>(以下簡稱老福法)</w:t>
      </w:r>
      <w:r w:rsidR="001B1467" w:rsidRPr="00A15071">
        <w:rPr>
          <w:rFonts w:ascii="標楷體" w:hAnsi="標楷體" w:hint="eastAsia"/>
          <w:snapToGrid w:val="0"/>
        </w:rPr>
        <w:t>等相關法令</w:t>
      </w:r>
      <w:r w:rsidR="00EB4460" w:rsidRPr="00A15071">
        <w:rPr>
          <w:rFonts w:ascii="標楷體" w:hAnsi="標楷體" w:hint="eastAsia"/>
          <w:snapToGrid w:val="0"/>
        </w:rPr>
        <w:t>，除對失能者提供生活支持、協助、社會參與、照顧及相關之醫護服務(參照長照服務法第3條第1款</w:t>
      </w:r>
      <w:r w:rsidR="00787C4B" w:rsidRPr="00A15071">
        <w:rPr>
          <w:rFonts w:ascii="標楷體" w:hAnsi="標楷體" w:hint="eastAsia"/>
          <w:snapToGrid w:val="0"/>
        </w:rPr>
        <w:t>規定</w:t>
      </w:r>
      <w:r w:rsidR="00787C4B" w:rsidRPr="00A15071">
        <w:rPr>
          <w:rStyle w:val="af6"/>
          <w:rFonts w:ascii="標楷體" w:hAnsi="標楷體"/>
          <w:snapToGrid w:val="0"/>
        </w:rPr>
        <w:footnoteReference w:id="1"/>
      </w:r>
      <w:r w:rsidR="00EB4460" w:rsidRPr="00A15071">
        <w:rPr>
          <w:rFonts w:ascii="標楷體" w:hAnsi="標楷體" w:hint="eastAsia"/>
          <w:snapToGrid w:val="0"/>
        </w:rPr>
        <w:t>)外</w:t>
      </w:r>
      <w:r w:rsidR="00787C4B" w:rsidRPr="00A15071">
        <w:rPr>
          <w:rFonts w:ascii="標楷體" w:hAnsi="標楷體" w:hint="eastAsia"/>
          <w:snapToGrid w:val="0"/>
        </w:rPr>
        <w:t>，另就65</w:t>
      </w:r>
      <w:r w:rsidR="00FF1255">
        <w:rPr>
          <w:rFonts w:ascii="標楷體" w:hAnsi="標楷體" w:hint="eastAsia"/>
          <w:snapToGrid w:val="0"/>
        </w:rPr>
        <w:t>歲以上長者推動</w:t>
      </w:r>
      <w:r w:rsidR="00787C4B" w:rsidRPr="00A15071">
        <w:rPr>
          <w:rFonts w:ascii="標楷體" w:hAnsi="標楷體" w:hint="eastAsia"/>
          <w:snapToGrid w:val="0"/>
        </w:rPr>
        <w:t>維護尊嚴與健康、延緩失能、安定生活、保障權益及增進福利等措施(參照老福法第1條規定</w:t>
      </w:r>
      <w:r w:rsidR="00787C4B" w:rsidRPr="00A15071">
        <w:rPr>
          <w:rStyle w:val="af6"/>
          <w:rFonts w:ascii="標楷體" w:hAnsi="標楷體"/>
          <w:snapToGrid w:val="0"/>
        </w:rPr>
        <w:footnoteReference w:id="2"/>
      </w:r>
      <w:r w:rsidR="00787C4B" w:rsidRPr="00A15071">
        <w:rPr>
          <w:rFonts w:ascii="標楷體" w:hAnsi="標楷體" w:hint="eastAsia"/>
          <w:snapToGrid w:val="0"/>
        </w:rPr>
        <w:t>)；</w:t>
      </w:r>
      <w:r w:rsidR="00FF1255">
        <w:rPr>
          <w:rFonts w:ascii="標楷體" w:hAnsi="標楷體" w:hint="eastAsia"/>
          <w:snapToGrid w:val="0"/>
        </w:rPr>
        <w:t>農業部係</w:t>
      </w:r>
      <w:r w:rsidR="00BC6B16" w:rsidRPr="00A15071">
        <w:rPr>
          <w:rFonts w:ascii="標楷體" w:hAnsi="標楷體" w:hint="eastAsia"/>
          <w:snapToGrid w:val="0"/>
        </w:rPr>
        <w:t>對農村地區</w:t>
      </w:r>
      <w:r w:rsidR="00942134" w:rsidRPr="00A15071">
        <w:rPr>
          <w:rFonts w:ascii="標楷體" w:hAnsi="標楷體" w:hint="eastAsia"/>
          <w:snapToGrid w:val="0"/>
        </w:rPr>
        <w:t>資深農民之需求</w:t>
      </w:r>
      <w:r w:rsidR="00841B22" w:rsidRPr="00A15071">
        <w:rPr>
          <w:rFonts w:ascii="標楷體" w:hAnsi="標楷體" w:hint="eastAsia"/>
          <w:snapToGrid w:val="0"/>
        </w:rPr>
        <w:t>，</w:t>
      </w:r>
      <w:r w:rsidR="00BC6B16" w:rsidRPr="00A15071">
        <w:rPr>
          <w:rFonts w:ascii="標楷體" w:hAnsi="標楷體" w:hint="eastAsia"/>
          <w:snapToGrid w:val="0"/>
        </w:rPr>
        <w:t>推動綠色照顧政策</w:t>
      </w:r>
      <w:r w:rsidR="00942134" w:rsidRPr="00A15071">
        <w:rPr>
          <w:rFonts w:ascii="標楷體" w:hAnsi="標楷體" w:hint="eastAsia"/>
          <w:snapToGrid w:val="0"/>
        </w:rPr>
        <w:t>；</w:t>
      </w:r>
      <w:r w:rsidR="00AB73DD" w:rsidRPr="00A15071">
        <w:rPr>
          <w:rFonts w:ascii="標楷體" w:hAnsi="標楷體" w:hint="eastAsia"/>
          <w:snapToGrid w:val="0"/>
        </w:rPr>
        <w:t>原住民族委員會(以下簡稱原民會)辦理原住民長期照顧部落文化健康站</w:t>
      </w:r>
      <w:r w:rsidR="00942134" w:rsidRPr="00A15071">
        <w:rPr>
          <w:rFonts w:ascii="標楷體" w:hAnsi="標楷體" w:hint="eastAsia"/>
          <w:snapToGrid w:val="0"/>
        </w:rPr>
        <w:t>；</w:t>
      </w:r>
      <w:r w:rsidR="009F2CF0" w:rsidRPr="00A15071">
        <w:rPr>
          <w:rFonts w:ascii="標楷體" w:hAnsi="標楷體" w:hint="eastAsia"/>
          <w:snapToGrid w:val="0"/>
        </w:rPr>
        <w:t>國軍退除役官兵輔導委員會(以下簡稱</w:t>
      </w:r>
      <w:r w:rsidR="00942134" w:rsidRPr="00A15071">
        <w:rPr>
          <w:rFonts w:ascii="標楷體" w:hAnsi="標楷體" w:hint="eastAsia"/>
          <w:snapToGrid w:val="0"/>
        </w:rPr>
        <w:t>退輔會</w:t>
      </w:r>
      <w:r w:rsidR="009F2CF0" w:rsidRPr="00A15071">
        <w:rPr>
          <w:rFonts w:ascii="標楷體" w:hAnsi="標楷體" w:hint="eastAsia"/>
          <w:snapToGrid w:val="0"/>
        </w:rPr>
        <w:t>)</w:t>
      </w:r>
      <w:r w:rsidR="00FF1255">
        <w:rPr>
          <w:rFonts w:ascii="標楷體" w:hAnsi="標楷體" w:hint="eastAsia"/>
          <w:snapToGrid w:val="0"/>
        </w:rPr>
        <w:t>則</w:t>
      </w:r>
      <w:r w:rsidR="00942134" w:rsidRPr="00A15071">
        <w:rPr>
          <w:rFonts w:ascii="標楷體" w:hAnsi="標楷體" w:hint="eastAsia"/>
          <w:snapToGrid w:val="0"/>
        </w:rPr>
        <w:t>對有照護需求之資深榮民(眷)推動就養養護措施；教育部</w:t>
      </w:r>
      <w:r w:rsidR="00FF1255">
        <w:rPr>
          <w:rFonts w:ascii="標楷體" w:hAnsi="標楷體" w:hint="eastAsia"/>
          <w:snapToGrid w:val="0"/>
        </w:rPr>
        <w:t>則係</w:t>
      </w:r>
      <w:r w:rsidR="00942134" w:rsidRPr="00A15071">
        <w:rPr>
          <w:rFonts w:ascii="標楷體" w:hAnsi="標楷體" w:hint="eastAsia"/>
          <w:snapToGrid w:val="0"/>
        </w:rPr>
        <w:t>對銀髮族推廣適齡之運動休閒活動等</w:t>
      </w:r>
      <w:r w:rsidR="00A9073B" w:rsidRPr="00A15071">
        <w:rPr>
          <w:rFonts w:ascii="標楷體" w:hAnsi="標楷體" w:hint="eastAsia"/>
          <w:snapToGrid w:val="0"/>
        </w:rPr>
        <w:t>；</w:t>
      </w:r>
      <w:r w:rsidR="00841B22" w:rsidRPr="00A15071">
        <w:rPr>
          <w:rFonts w:ascii="標楷體" w:hAnsi="標楷體" w:hint="eastAsia"/>
          <w:snapToGrid w:val="0"/>
        </w:rPr>
        <w:t>以及</w:t>
      </w:r>
      <w:r w:rsidR="00616FFD" w:rsidRPr="00A15071">
        <w:rPr>
          <w:rFonts w:ascii="標楷體" w:hAnsi="標楷體" w:hint="eastAsia"/>
          <w:snapToGrid w:val="0"/>
        </w:rPr>
        <w:t>其他促進高齡者健康自主措施(如</w:t>
      </w:r>
      <w:r w:rsidR="00FF1255">
        <w:rPr>
          <w:rFonts w:ascii="新細明體" w:eastAsia="新細明體" w:hAnsi="新細明體" w:hint="eastAsia"/>
          <w:snapToGrid w:val="0"/>
        </w:rPr>
        <w:t>：</w:t>
      </w:r>
      <w:r w:rsidR="00A9073B" w:rsidRPr="00A15071">
        <w:rPr>
          <w:rFonts w:ascii="標楷體" w:hAnsi="標楷體" w:hint="eastAsia"/>
          <w:snapToGrid w:val="0"/>
        </w:rPr>
        <w:t>勞動部針對推動長者照護所需人力資源辦理相關訓練</w:t>
      </w:r>
      <w:r w:rsidR="00FF1255">
        <w:rPr>
          <w:rFonts w:ascii="標楷體" w:hAnsi="標楷體" w:hint="eastAsia"/>
          <w:snapToGrid w:val="0"/>
        </w:rPr>
        <w:t>，</w:t>
      </w:r>
      <w:r w:rsidR="00A235CE" w:rsidRPr="00A15071">
        <w:rPr>
          <w:rFonts w:ascii="標楷體" w:hAnsi="標楷體" w:hint="eastAsia"/>
          <w:snapToGrid w:val="0"/>
        </w:rPr>
        <w:t>經濟部輔導業者研發高齡食品</w:t>
      </w:r>
      <w:r w:rsidR="00FF1255">
        <w:rPr>
          <w:rFonts w:ascii="標楷體" w:hAnsi="標楷體" w:hint="eastAsia"/>
          <w:snapToGrid w:val="0"/>
        </w:rPr>
        <w:t>，</w:t>
      </w:r>
      <w:r w:rsidR="00A9073B" w:rsidRPr="00A15071">
        <w:rPr>
          <w:rFonts w:ascii="標楷體" w:hAnsi="標楷體" w:hint="eastAsia"/>
          <w:snapToGrid w:val="0"/>
          <w:color w:val="000000"/>
        </w:rPr>
        <w:t>法務部就涉及長者權益保障</w:t>
      </w:r>
      <w:r w:rsidR="00644077" w:rsidRPr="00A15071">
        <w:rPr>
          <w:rFonts w:ascii="標楷體" w:hAnsi="標楷體" w:hint="eastAsia"/>
          <w:snapToGrid w:val="0"/>
          <w:color w:val="000000"/>
        </w:rPr>
        <w:t>之意定監護制度</w:t>
      </w:r>
      <w:r w:rsidR="00644077" w:rsidRPr="00A15071">
        <w:rPr>
          <w:rStyle w:val="af6"/>
          <w:rFonts w:ascii="標楷體" w:hAnsi="標楷體"/>
          <w:snapToGrid w:val="0"/>
          <w:color w:val="000000"/>
        </w:rPr>
        <w:footnoteReference w:id="3"/>
      </w:r>
      <w:r w:rsidR="00A9073B" w:rsidRPr="00A15071">
        <w:rPr>
          <w:rFonts w:ascii="標楷體" w:hAnsi="標楷體" w:hint="eastAsia"/>
          <w:snapToGrid w:val="0"/>
          <w:color w:val="000000"/>
        </w:rPr>
        <w:t>辦理相關宣導</w:t>
      </w:r>
      <w:r w:rsidR="00FF1255">
        <w:rPr>
          <w:rFonts w:ascii="標楷體" w:hAnsi="標楷體" w:hint="eastAsia"/>
          <w:snapToGrid w:val="0"/>
          <w:color w:val="000000"/>
        </w:rPr>
        <w:t>等</w:t>
      </w:r>
      <w:r w:rsidR="00616FFD" w:rsidRPr="00A15071">
        <w:rPr>
          <w:rFonts w:ascii="標楷體" w:hAnsi="標楷體" w:hint="eastAsia"/>
          <w:snapToGrid w:val="0"/>
          <w:color w:val="000000"/>
        </w:rPr>
        <w:t>)</w:t>
      </w:r>
      <w:r w:rsidR="00AB73DD" w:rsidRPr="00A15071">
        <w:rPr>
          <w:rFonts w:ascii="標楷體" w:hAnsi="標楷體" w:hint="eastAsia"/>
          <w:snapToGrid w:val="0"/>
          <w:color w:val="000000"/>
        </w:rPr>
        <w:t>。</w:t>
      </w:r>
      <w:r w:rsidR="00FF1255">
        <w:rPr>
          <w:rFonts w:ascii="標楷體" w:hAnsi="標楷體" w:hint="eastAsia"/>
          <w:snapToGrid w:val="0"/>
          <w:color w:val="000000"/>
        </w:rPr>
        <w:t>上述機關</w:t>
      </w:r>
      <w:r w:rsidR="00B17DF9" w:rsidRPr="00A15071">
        <w:rPr>
          <w:rFonts w:ascii="標楷體" w:hAnsi="標楷體" w:hint="eastAsia"/>
          <w:snapToGrid w:val="0"/>
          <w:color w:val="000000"/>
        </w:rPr>
        <w:t>近年辦理促進高齡者健康自主</w:t>
      </w:r>
      <w:r w:rsidR="000471E5" w:rsidRPr="00A15071">
        <w:rPr>
          <w:rFonts w:ascii="標楷體" w:hAnsi="標楷體" w:hint="eastAsia"/>
          <w:snapToGrid w:val="0"/>
          <w:color w:val="000000"/>
        </w:rPr>
        <w:t>措施</w:t>
      </w:r>
      <w:r w:rsidR="00F330A8" w:rsidRPr="00A15071">
        <w:rPr>
          <w:rFonts w:ascii="標楷體" w:hAnsi="標楷體" w:hint="eastAsia"/>
          <w:snapToGrid w:val="0"/>
          <w:color w:val="000000"/>
        </w:rPr>
        <w:t>具體內容及其經費運</w:t>
      </w:r>
      <w:r w:rsidR="00F330A8" w:rsidRPr="00A15071">
        <w:rPr>
          <w:rFonts w:ascii="標楷體" w:hAnsi="標楷體" w:hint="eastAsia"/>
          <w:snapToGrid w:val="0"/>
        </w:rPr>
        <w:t>用情形，分別敘明如次：</w:t>
      </w:r>
      <w:r w:rsidR="00DE6E4D" w:rsidRPr="00A15071">
        <w:rPr>
          <w:rFonts w:ascii="標楷體" w:hAnsi="標楷體"/>
          <w:snapToGrid w:val="0"/>
        </w:rPr>
        <w:t xml:space="preserve"> </w:t>
      </w:r>
    </w:p>
    <w:sectPr w:rsidR="00183009" w:rsidRPr="00A15071"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D21" w:rsidRDefault="00644D21" w:rsidP="00352FEC">
      <w:pPr>
        <w:ind w:left="560" w:firstLine="560"/>
      </w:pPr>
      <w:r>
        <w: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 w:type="continuationSeparator" w:id="0">
    <w:p w:rsidR="00644D21" w:rsidRDefault="00644D21" w:rsidP="00352FEC">
      <w:pPr>
        <w:ind w:left="560" w:firstLine="560"/>
      </w:pPr>
      <w:r>
        <w:continuation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1F7BA6">
    <w:pPr>
      <w:pStyle w:val="ae"/>
      <w:ind w:left="560" w:firstLine="400"/>
      <w:jc w:val="center"/>
    </w:pPr>
    <w:r>
      <w:fldChar w:fldCharType="begin"/>
    </w:r>
    <w:r>
      <w:instrText>PAGE   \* MERGEFORMAT</w:instrText>
    </w:r>
    <w:r>
      <w:fldChar w:fldCharType="separate"/>
    </w:r>
    <w:r w:rsidR="00D93725" w:rsidRPr="00D93725">
      <w:rPr>
        <w:noProof/>
        <w:lang w:val="zh-TW"/>
      </w:rPr>
      <w:t>1</w:t>
    </w:r>
    <w:r>
      <w:fldChar w:fldCharType="end"/>
    </w:r>
  </w:p>
  <w:p w:rsidR="00DC1269" w:rsidRDefault="00DC1269" w:rsidP="00352FEC">
    <w:pPr>
      <w:pStyle w:val="ae"/>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Pr="0098014E" w:rsidRDefault="00DC1269" w:rsidP="004823B1">
    <w:pPr>
      <w:pStyle w:val="ae"/>
      <w:ind w:left="560" w:firstLine="400"/>
      <w:jc w:val="center"/>
      <w:rPr>
        <w:color w:val="FFFFFF"/>
      </w:rPr>
    </w:pPr>
    <w:r w:rsidRPr="0098014E">
      <w:rPr>
        <w:rFonts w:hint="eastAsia"/>
        <w:color w:val="FFFFFF"/>
      </w:rPr>
      <w:t>11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D21" w:rsidRDefault="00644D21" w:rsidP="00352FEC">
      <w:pPr>
        <w:ind w:left="560" w:firstLine="560"/>
      </w:pPr>
      <w:r>
        <w:separator/>
      </w:r>
    </w:p>
  </w:footnote>
  <w:footnote w:type="continuationSeparator" w:id="0">
    <w:p w:rsidR="00644D21" w:rsidRDefault="00644D21" w:rsidP="00352FEC">
      <w:pPr>
        <w:ind w:left="560" w:firstLine="560"/>
      </w:pPr>
      <w:r>
        <w:continuationSeparator/>
      </w:r>
    </w:p>
  </w:footnote>
  <w:footnote w:id="1">
    <w:p w:rsidR="00DC1269" w:rsidRPr="00B166B5" w:rsidRDefault="00DC1269" w:rsidP="00C34EDF">
      <w:pPr>
        <w:pStyle w:val="af4"/>
        <w:spacing w:line="280" w:lineRule="exact"/>
        <w:ind w:leftChars="0" w:left="153" w:hangingChars="63" w:hanging="153"/>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長照服務法第3條第1款</w:t>
      </w:r>
      <w:r>
        <w:rPr>
          <w:rFonts w:hAnsi="標楷體" w:hint="eastAsia"/>
          <w:sz w:val="24"/>
          <w:szCs w:val="24"/>
        </w:rPr>
        <w:t>規定</w:t>
      </w:r>
      <w:r>
        <w:rPr>
          <w:rFonts w:ascii="新細明體" w:eastAsia="新細明體" w:hAnsi="新細明體" w:hint="eastAsia"/>
          <w:sz w:val="24"/>
          <w:szCs w:val="24"/>
        </w:rPr>
        <w:t>：</w:t>
      </w:r>
      <w:r w:rsidRPr="00B166B5">
        <w:rPr>
          <w:rFonts w:hAnsi="標楷體" w:hint="eastAsia"/>
          <w:sz w:val="24"/>
          <w:szCs w:val="24"/>
        </w:rPr>
        <w:t>「</w:t>
      </w:r>
      <w:r>
        <w:rPr>
          <w:rFonts w:hAnsi="標楷體" w:hint="eastAsia"/>
          <w:sz w:val="24"/>
          <w:szCs w:val="24"/>
        </w:rPr>
        <w:t>長期照顧(以下稱長照)</w:t>
      </w:r>
      <w:r>
        <w:rPr>
          <w:rFonts w:ascii="新細明體" w:eastAsia="新細明體" w:hAnsi="新細明體" w:hint="eastAsia"/>
          <w:sz w:val="24"/>
          <w:szCs w:val="24"/>
        </w:rPr>
        <w:t>：</w:t>
      </w:r>
      <w:r>
        <w:rPr>
          <w:rFonts w:hAnsi="標楷體" w:hint="eastAsia"/>
          <w:sz w:val="24"/>
          <w:szCs w:val="24"/>
        </w:rPr>
        <w:t>指</w:t>
      </w:r>
      <w:r w:rsidRPr="00B166B5">
        <w:rPr>
          <w:rFonts w:hAnsi="標楷體" w:hint="eastAsia"/>
          <w:sz w:val="24"/>
          <w:szCs w:val="24"/>
        </w:rPr>
        <w:t>身心失能持續已達或預期達</w:t>
      </w:r>
      <w:r>
        <w:rPr>
          <w:rFonts w:hAnsi="標楷體" w:hint="eastAsia"/>
          <w:sz w:val="24"/>
          <w:szCs w:val="24"/>
        </w:rPr>
        <w:t>6</w:t>
      </w:r>
      <w:r w:rsidRPr="00B166B5">
        <w:rPr>
          <w:rFonts w:hAnsi="標楷體" w:hint="eastAsia"/>
          <w:sz w:val="24"/>
          <w:szCs w:val="24"/>
        </w:rPr>
        <w:t>個月以上者，依其個人或其照顧者之需要，所提供之生活支持、協助、社會參與、照顧及相關之醫護服務。」</w:t>
      </w:r>
    </w:p>
  </w:footnote>
  <w:footnote w:id="2">
    <w:p w:rsidR="00DC1269" w:rsidRPr="00B166B5" w:rsidRDefault="00DC1269" w:rsidP="00644077">
      <w:pPr>
        <w:pStyle w:val="af4"/>
        <w:spacing w:line="280" w:lineRule="exact"/>
        <w:ind w:leftChars="-10" w:left="154" w:hangingChars="75" w:hanging="182"/>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老福法第1條規定：「為維護老人尊嚴與健康，延緩老人失能，安定老人生活，保障老人權益，增進老人福利，特制定本法。」</w:t>
      </w:r>
    </w:p>
  </w:footnote>
  <w:footnote w:id="3">
    <w:p w:rsidR="00DC1269" w:rsidRPr="00B166B5" w:rsidRDefault="00DC1269" w:rsidP="00187034">
      <w:pPr>
        <w:pStyle w:val="af4"/>
        <w:spacing w:line="280" w:lineRule="exact"/>
        <w:ind w:leftChars="-10" w:left="154" w:hangingChars="75" w:hanging="182"/>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為補充法定成年監護制度之不足，我國民法於2019年5月修法時新增意定監護制度，意即本人在意思能力健全時，可預先與受任人訂立意定監護契約，約定本人若喪失意思能力而受監護宣告時，由受任人擔任其監護人。主要規定詳見民法第1113</w:t>
      </w:r>
      <w:r w:rsidRPr="00B166B5">
        <w:rPr>
          <w:rFonts w:hAnsi="標楷體"/>
          <w:sz w:val="24"/>
          <w:szCs w:val="24"/>
        </w:rPr>
        <w:t>-</w:t>
      </w:r>
      <w:r w:rsidRPr="00B166B5">
        <w:rPr>
          <w:rFonts w:hAnsi="標楷體" w:hint="eastAsia"/>
          <w:sz w:val="24"/>
          <w:szCs w:val="24"/>
        </w:rPr>
        <w:t>2至1113</w:t>
      </w:r>
      <w:r w:rsidRPr="00B166B5">
        <w:rPr>
          <w:rFonts w:hAnsi="標楷體"/>
          <w:sz w:val="24"/>
          <w:szCs w:val="24"/>
        </w:rPr>
        <w:t>-10</w:t>
      </w:r>
      <w:r w:rsidRPr="00B166B5">
        <w:rPr>
          <w:rFonts w:hAnsi="標楷體" w:hint="eastAsia"/>
          <w:sz w:val="24"/>
          <w:szCs w:val="24"/>
        </w:rPr>
        <w:t>條規定。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443AD"/>
    <w:multiLevelType w:val="hybridMultilevel"/>
    <w:tmpl w:val="CA12CC66"/>
    <w:lvl w:ilvl="0" w:tplc="3DE4B628">
      <w:start w:val="1"/>
      <w:numFmt w:val="taiwaneseCountingThousand"/>
      <w:lvlText w:val="(%1)"/>
      <w:lvlJc w:val="left"/>
      <w:pPr>
        <w:ind w:left="690" w:hanging="480"/>
      </w:pPr>
      <w:rPr>
        <w:rFonts w:hint="default"/>
      </w:rPr>
    </w:lvl>
    <w:lvl w:ilvl="1" w:tplc="04090019" w:tentative="1">
      <w:start w:val="1"/>
      <w:numFmt w:val="ideographTraditional"/>
      <w:lvlText w:val="%2、"/>
      <w:lvlJc w:val="left"/>
      <w:pPr>
        <w:ind w:left="1170" w:hanging="480"/>
      </w:pPr>
    </w:lvl>
    <w:lvl w:ilvl="2" w:tplc="0409001B" w:tentative="1">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1" w15:restartNumberingAfterBreak="0">
    <w:nsid w:val="45A46A01"/>
    <w:multiLevelType w:val="hybridMultilevel"/>
    <w:tmpl w:val="34F8770E"/>
    <w:lvl w:ilvl="0" w:tplc="13EECE8A">
      <w:start w:val="1"/>
      <w:numFmt w:val="decimal"/>
      <w:lvlText w:val="%1."/>
      <w:lvlJc w:val="left"/>
      <w:pPr>
        <w:ind w:left="415" w:hanging="375"/>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2"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200A"/>
    <w:rsid w:val="000021D6"/>
    <w:rsid w:val="00002363"/>
    <w:rsid w:val="00002DFE"/>
    <w:rsid w:val="00003ED1"/>
    <w:rsid w:val="00004F23"/>
    <w:rsid w:val="00005B26"/>
    <w:rsid w:val="0000644D"/>
    <w:rsid w:val="000064F0"/>
    <w:rsid w:val="0000703F"/>
    <w:rsid w:val="00007648"/>
    <w:rsid w:val="00007971"/>
    <w:rsid w:val="00007A23"/>
    <w:rsid w:val="00007C36"/>
    <w:rsid w:val="00007F50"/>
    <w:rsid w:val="0001057F"/>
    <w:rsid w:val="0001117A"/>
    <w:rsid w:val="00012292"/>
    <w:rsid w:val="000125EF"/>
    <w:rsid w:val="00012E50"/>
    <w:rsid w:val="00013CE5"/>
    <w:rsid w:val="00013D84"/>
    <w:rsid w:val="00013ED4"/>
    <w:rsid w:val="00013F47"/>
    <w:rsid w:val="00014B72"/>
    <w:rsid w:val="00014CEE"/>
    <w:rsid w:val="000151BB"/>
    <w:rsid w:val="00015421"/>
    <w:rsid w:val="00016765"/>
    <w:rsid w:val="00016824"/>
    <w:rsid w:val="000178CA"/>
    <w:rsid w:val="00017C00"/>
    <w:rsid w:val="00020507"/>
    <w:rsid w:val="00020D31"/>
    <w:rsid w:val="0002192C"/>
    <w:rsid w:val="000221E1"/>
    <w:rsid w:val="000225A5"/>
    <w:rsid w:val="00022EA6"/>
    <w:rsid w:val="00022EDC"/>
    <w:rsid w:val="00022FA9"/>
    <w:rsid w:val="000233A2"/>
    <w:rsid w:val="000238C7"/>
    <w:rsid w:val="00023A95"/>
    <w:rsid w:val="000241E6"/>
    <w:rsid w:val="00024753"/>
    <w:rsid w:val="00025544"/>
    <w:rsid w:val="000263C6"/>
    <w:rsid w:val="00027792"/>
    <w:rsid w:val="000305D3"/>
    <w:rsid w:val="00030B9B"/>
    <w:rsid w:val="00030C30"/>
    <w:rsid w:val="00030EB3"/>
    <w:rsid w:val="00031835"/>
    <w:rsid w:val="0003209A"/>
    <w:rsid w:val="00032AB9"/>
    <w:rsid w:val="00034D30"/>
    <w:rsid w:val="00034D6C"/>
    <w:rsid w:val="00034E7A"/>
    <w:rsid w:val="00034F28"/>
    <w:rsid w:val="0003531C"/>
    <w:rsid w:val="000353C9"/>
    <w:rsid w:val="00035BFA"/>
    <w:rsid w:val="000367D4"/>
    <w:rsid w:val="000372B3"/>
    <w:rsid w:val="000378BB"/>
    <w:rsid w:val="00040654"/>
    <w:rsid w:val="00040A7B"/>
    <w:rsid w:val="00040C18"/>
    <w:rsid w:val="00041377"/>
    <w:rsid w:val="0004171B"/>
    <w:rsid w:val="00041F16"/>
    <w:rsid w:val="00042A97"/>
    <w:rsid w:val="00042B3E"/>
    <w:rsid w:val="00043507"/>
    <w:rsid w:val="00043AAB"/>
    <w:rsid w:val="00044283"/>
    <w:rsid w:val="000444D0"/>
    <w:rsid w:val="00044BDF"/>
    <w:rsid w:val="00044D66"/>
    <w:rsid w:val="000462ED"/>
    <w:rsid w:val="00046479"/>
    <w:rsid w:val="0004657F"/>
    <w:rsid w:val="000471E5"/>
    <w:rsid w:val="00047C7C"/>
    <w:rsid w:val="00047F3D"/>
    <w:rsid w:val="00050009"/>
    <w:rsid w:val="0005031E"/>
    <w:rsid w:val="0005088D"/>
    <w:rsid w:val="00050FA7"/>
    <w:rsid w:val="00051415"/>
    <w:rsid w:val="00051538"/>
    <w:rsid w:val="000523FA"/>
    <w:rsid w:val="00052BD5"/>
    <w:rsid w:val="00053AD6"/>
    <w:rsid w:val="00054684"/>
    <w:rsid w:val="0005473E"/>
    <w:rsid w:val="00054F4C"/>
    <w:rsid w:val="0005555F"/>
    <w:rsid w:val="00056341"/>
    <w:rsid w:val="00056396"/>
    <w:rsid w:val="000568FC"/>
    <w:rsid w:val="00056A00"/>
    <w:rsid w:val="00056DB1"/>
    <w:rsid w:val="000579CF"/>
    <w:rsid w:val="00057EDB"/>
    <w:rsid w:val="00060E1C"/>
    <w:rsid w:val="000626C9"/>
    <w:rsid w:val="00062C7B"/>
    <w:rsid w:val="00063F91"/>
    <w:rsid w:val="00064050"/>
    <w:rsid w:val="00064553"/>
    <w:rsid w:val="00065631"/>
    <w:rsid w:val="00065633"/>
    <w:rsid w:val="00066276"/>
    <w:rsid w:val="000675BF"/>
    <w:rsid w:val="000678DF"/>
    <w:rsid w:val="00067F45"/>
    <w:rsid w:val="0007055F"/>
    <w:rsid w:val="00070639"/>
    <w:rsid w:val="000707D9"/>
    <w:rsid w:val="0007162B"/>
    <w:rsid w:val="00073AAF"/>
    <w:rsid w:val="00074385"/>
    <w:rsid w:val="00074951"/>
    <w:rsid w:val="00074975"/>
    <w:rsid w:val="00074CB3"/>
    <w:rsid w:val="00076070"/>
    <w:rsid w:val="00077099"/>
    <w:rsid w:val="0007789E"/>
    <w:rsid w:val="00077B97"/>
    <w:rsid w:val="00077F53"/>
    <w:rsid w:val="00080183"/>
    <w:rsid w:val="0008095C"/>
    <w:rsid w:val="000811F2"/>
    <w:rsid w:val="000813AA"/>
    <w:rsid w:val="000815F8"/>
    <w:rsid w:val="00083588"/>
    <w:rsid w:val="00083B6E"/>
    <w:rsid w:val="00083F61"/>
    <w:rsid w:val="00084A77"/>
    <w:rsid w:val="00085061"/>
    <w:rsid w:val="00085CAC"/>
    <w:rsid w:val="00086B5D"/>
    <w:rsid w:val="00087028"/>
    <w:rsid w:val="000874C2"/>
    <w:rsid w:val="00087F90"/>
    <w:rsid w:val="000904B6"/>
    <w:rsid w:val="00090A68"/>
    <w:rsid w:val="0009151B"/>
    <w:rsid w:val="000925EF"/>
    <w:rsid w:val="000939EC"/>
    <w:rsid w:val="00093D8C"/>
    <w:rsid w:val="00095E3F"/>
    <w:rsid w:val="000963C1"/>
    <w:rsid w:val="00096C9E"/>
    <w:rsid w:val="00096FF3"/>
    <w:rsid w:val="00097960"/>
    <w:rsid w:val="000A0380"/>
    <w:rsid w:val="000A06C0"/>
    <w:rsid w:val="000A0C57"/>
    <w:rsid w:val="000A20E5"/>
    <w:rsid w:val="000A2432"/>
    <w:rsid w:val="000A39F4"/>
    <w:rsid w:val="000A489B"/>
    <w:rsid w:val="000A5969"/>
    <w:rsid w:val="000A59F6"/>
    <w:rsid w:val="000A5AD7"/>
    <w:rsid w:val="000A5D41"/>
    <w:rsid w:val="000A5EEE"/>
    <w:rsid w:val="000A7C81"/>
    <w:rsid w:val="000B02FA"/>
    <w:rsid w:val="000B0956"/>
    <w:rsid w:val="000B0EF7"/>
    <w:rsid w:val="000B18B4"/>
    <w:rsid w:val="000B204D"/>
    <w:rsid w:val="000B2D69"/>
    <w:rsid w:val="000B2F27"/>
    <w:rsid w:val="000B2FD6"/>
    <w:rsid w:val="000B306D"/>
    <w:rsid w:val="000B3407"/>
    <w:rsid w:val="000B3602"/>
    <w:rsid w:val="000B37B9"/>
    <w:rsid w:val="000B38B4"/>
    <w:rsid w:val="000B3E06"/>
    <w:rsid w:val="000B494E"/>
    <w:rsid w:val="000B49F2"/>
    <w:rsid w:val="000B5D5F"/>
    <w:rsid w:val="000B6868"/>
    <w:rsid w:val="000B69D9"/>
    <w:rsid w:val="000B758D"/>
    <w:rsid w:val="000B7C0A"/>
    <w:rsid w:val="000C075D"/>
    <w:rsid w:val="000C16C4"/>
    <w:rsid w:val="000C20A3"/>
    <w:rsid w:val="000C250B"/>
    <w:rsid w:val="000C37FA"/>
    <w:rsid w:val="000C3FB2"/>
    <w:rsid w:val="000C48B4"/>
    <w:rsid w:val="000C61EE"/>
    <w:rsid w:val="000C673D"/>
    <w:rsid w:val="000C708A"/>
    <w:rsid w:val="000C739A"/>
    <w:rsid w:val="000C7503"/>
    <w:rsid w:val="000C7EBE"/>
    <w:rsid w:val="000D08E1"/>
    <w:rsid w:val="000D1A2A"/>
    <w:rsid w:val="000D1C4F"/>
    <w:rsid w:val="000D1E82"/>
    <w:rsid w:val="000D217E"/>
    <w:rsid w:val="000D24E6"/>
    <w:rsid w:val="000D25A3"/>
    <w:rsid w:val="000D261B"/>
    <w:rsid w:val="000D3C8A"/>
    <w:rsid w:val="000D41D8"/>
    <w:rsid w:val="000D4430"/>
    <w:rsid w:val="000D4654"/>
    <w:rsid w:val="000D4895"/>
    <w:rsid w:val="000D4C16"/>
    <w:rsid w:val="000D4E1D"/>
    <w:rsid w:val="000D508F"/>
    <w:rsid w:val="000D63FB"/>
    <w:rsid w:val="000D6A5A"/>
    <w:rsid w:val="000D6D53"/>
    <w:rsid w:val="000D6F03"/>
    <w:rsid w:val="000D6FD0"/>
    <w:rsid w:val="000D71B3"/>
    <w:rsid w:val="000D7ABA"/>
    <w:rsid w:val="000E1323"/>
    <w:rsid w:val="000E2C1B"/>
    <w:rsid w:val="000E3311"/>
    <w:rsid w:val="000E4C0E"/>
    <w:rsid w:val="000E4C67"/>
    <w:rsid w:val="000E5DC7"/>
    <w:rsid w:val="000E61CA"/>
    <w:rsid w:val="000E6C0B"/>
    <w:rsid w:val="000E73CC"/>
    <w:rsid w:val="000E7CC5"/>
    <w:rsid w:val="000F04CC"/>
    <w:rsid w:val="000F108F"/>
    <w:rsid w:val="000F1462"/>
    <w:rsid w:val="000F2892"/>
    <w:rsid w:val="000F2A19"/>
    <w:rsid w:val="000F3348"/>
    <w:rsid w:val="000F3453"/>
    <w:rsid w:val="000F3CF5"/>
    <w:rsid w:val="000F4822"/>
    <w:rsid w:val="000F541D"/>
    <w:rsid w:val="000F5EEF"/>
    <w:rsid w:val="000F64D2"/>
    <w:rsid w:val="000F7B16"/>
    <w:rsid w:val="000F7D40"/>
    <w:rsid w:val="0010095D"/>
    <w:rsid w:val="001010B0"/>
    <w:rsid w:val="00101601"/>
    <w:rsid w:val="00102DAC"/>
    <w:rsid w:val="00103967"/>
    <w:rsid w:val="00104826"/>
    <w:rsid w:val="0010490C"/>
    <w:rsid w:val="00104957"/>
    <w:rsid w:val="00104F00"/>
    <w:rsid w:val="0010561B"/>
    <w:rsid w:val="00106088"/>
    <w:rsid w:val="00107964"/>
    <w:rsid w:val="0011007C"/>
    <w:rsid w:val="00110977"/>
    <w:rsid w:val="001111A0"/>
    <w:rsid w:val="001114C1"/>
    <w:rsid w:val="001130D0"/>
    <w:rsid w:val="00116319"/>
    <w:rsid w:val="001178F3"/>
    <w:rsid w:val="001203CE"/>
    <w:rsid w:val="00120739"/>
    <w:rsid w:val="001211E4"/>
    <w:rsid w:val="00121EDA"/>
    <w:rsid w:val="0012225D"/>
    <w:rsid w:val="00122406"/>
    <w:rsid w:val="00123C23"/>
    <w:rsid w:val="00124732"/>
    <w:rsid w:val="00124E29"/>
    <w:rsid w:val="0012570B"/>
    <w:rsid w:val="001268D7"/>
    <w:rsid w:val="00130305"/>
    <w:rsid w:val="0013196D"/>
    <w:rsid w:val="00131A59"/>
    <w:rsid w:val="00131F34"/>
    <w:rsid w:val="00132116"/>
    <w:rsid w:val="00132D9D"/>
    <w:rsid w:val="00133AC7"/>
    <w:rsid w:val="00134175"/>
    <w:rsid w:val="001342A0"/>
    <w:rsid w:val="00134E6F"/>
    <w:rsid w:val="00135CC6"/>
    <w:rsid w:val="0013604C"/>
    <w:rsid w:val="00137EFD"/>
    <w:rsid w:val="00137FDA"/>
    <w:rsid w:val="0014043E"/>
    <w:rsid w:val="00140ED8"/>
    <w:rsid w:val="00141813"/>
    <w:rsid w:val="00141A91"/>
    <w:rsid w:val="0014217A"/>
    <w:rsid w:val="00142959"/>
    <w:rsid w:val="0014319F"/>
    <w:rsid w:val="001431FA"/>
    <w:rsid w:val="00143203"/>
    <w:rsid w:val="00143ED2"/>
    <w:rsid w:val="001452F0"/>
    <w:rsid w:val="00145473"/>
    <w:rsid w:val="00146276"/>
    <w:rsid w:val="00146953"/>
    <w:rsid w:val="00146A26"/>
    <w:rsid w:val="00147488"/>
    <w:rsid w:val="00147996"/>
    <w:rsid w:val="00147C4F"/>
    <w:rsid w:val="001505CF"/>
    <w:rsid w:val="0015134D"/>
    <w:rsid w:val="0015190D"/>
    <w:rsid w:val="00151BC1"/>
    <w:rsid w:val="00151BF5"/>
    <w:rsid w:val="00151EFD"/>
    <w:rsid w:val="00152695"/>
    <w:rsid w:val="00152BE4"/>
    <w:rsid w:val="00152F60"/>
    <w:rsid w:val="0015361A"/>
    <w:rsid w:val="001548BD"/>
    <w:rsid w:val="00154BA4"/>
    <w:rsid w:val="00154D7E"/>
    <w:rsid w:val="00155120"/>
    <w:rsid w:val="001552F7"/>
    <w:rsid w:val="0015556C"/>
    <w:rsid w:val="001566C4"/>
    <w:rsid w:val="00156C7A"/>
    <w:rsid w:val="0016023A"/>
    <w:rsid w:val="001605A8"/>
    <w:rsid w:val="00160AD1"/>
    <w:rsid w:val="00160C22"/>
    <w:rsid w:val="00160ECC"/>
    <w:rsid w:val="0016153C"/>
    <w:rsid w:val="0016185A"/>
    <w:rsid w:val="001628F4"/>
    <w:rsid w:val="001629BE"/>
    <w:rsid w:val="00162B05"/>
    <w:rsid w:val="001635FC"/>
    <w:rsid w:val="001637BC"/>
    <w:rsid w:val="00164151"/>
    <w:rsid w:val="00164426"/>
    <w:rsid w:val="00164671"/>
    <w:rsid w:val="0016475F"/>
    <w:rsid w:val="00164854"/>
    <w:rsid w:val="0016524B"/>
    <w:rsid w:val="00165E64"/>
    <w:rsid w:val="00165EF7"/>
    <w:rsid w:val="00166009"/>
    <w:rsid w:val="00166647"/>
    <w:rsid w:val="00166BB8"/>
    <w:rsid w:val="0016721A"/>
    <w:rsid w:val="001675A7"/>
    <w:rsid w:val="00167B16"/>
    <w:rsid w:val="001704A5"/>
    <w:rsid w:val="001712A3"/>
    <w:rsid w:val="00171535"/>
    <w:rsid w:val="00171EB8"/>
    <w:rsid w:val="00172213"/>
    <w:rsid w:val="001726D7"/>
    <w:rsid w:val="00172857"/>
    <w:rsid w:val="0017297A"/>
    <w:rsid w:val="00173656"/>
    <w:rsid w:val="0017387B"/>
    <w:rsid w:val="0017405E"/>
    <w:rsid w:val="00174AA6"/>
    <w:rsid w:val="00174BA4"/>
    <w:rsid w:val="00174F1C"/>
    <w:rsid w:val="001751AA"/>
    <w:rsid w:val="001759B0"/>
    <w:rsid w:val="001759CF"/>
    <w:rsid w:val="00175CAD"/>
    <w:rsid w:val="00176038"/>
    <w:rsid w:val="001761C9"/>
    <w:rsid w:val="00176A98"/>
    <w:rsid w:val="001808E1"/>
    <w:rsid w:val="00180BD7"/>
    <w:rsid w:val="001810CD"/>
    <w:rsid w:val="001814A9"/>
    <w:rsid w:val="00181A6B"/>
    <w:rsid w:val="001821CF"/>
    <w:rsid w:val="001823A9"/>
    <w:rsid w:val="001823DB"/>
    <w:rsid w:val="001825CC"/>
    <w:rsid w:val="00183009"/>
    <w:rsid w:val="00184142"/>
    <w:rsid w:val="00184363"/>
    <w:rsid w:val="001846A4"/>
    <w:rsid w:val="001851CB"/>
    <w:rsid w:val="00185722"/>
    <w:rsid w:val="0018585F"/>
    <w:rsid w:val="00185B47"/>
    <w:rsid w:val="00185ED8"/>
    <w:rsid w:val="00187034"/>
    <w:rsid w:val="0018743A"/>
    <w:rsid w:val="001874CA"/>
    <w:rsid w:val="00190E3F"/>
    <w:rsid w:val="001913FD"/>
    <w:rsid w:val="00191A3C"/>
    <w:rsid w:val="00191A55"/>
    <w:rsid w:val="00191C50"/>
    <w:rsid w:val="00193A12"/>
    <w:rsid w:val="00194A54"/>
    <w:rsid w:val="00194EA4"/>
    <w:rsid w:val="001954BF"/>
    <w:rsid w:val="001956B6"/>
    <w:rsid w:val="001961B4"/>
    <w:rsid w:val="00196308"/>
    <w:rsid w:val="00196883"/>
    <w:rsid w:val="0019774C"/>
    <w:rsid w:val="001977FF"/>
    <w:rsid w:val="001A0379"/>
    <w:rsid w:val="001A0856"/>
    <w:rsid w:val="001A0FAF"/>
    <w:rsid w:val="001A0FE6"/>
    <w:rsid w:val="001A1AEA"/>
    <w:rsid w:val="001A26E9"/>
    <w:rsid w:val="001A2AFF"/>
    <w:rsid w:val="001A3349"/>
    <w:rsid w:val="001A3C5B"/>
    <w:rsid w:val="001A43D4"/>
    <w:rsid w:val="001A54E9"/>
    <w:rsid w:val="001A6397"/>
    <w:rsid w:val="001A6591"/>
    <w:rsid w:val="001A671F"/>
    <w:rsid w:val="001A6D11"/>
    <w:rsid w:val="001A6D8F"/>
    <w:rsid w:val="001A7367"/>
    <w:rsid w:val="001B0362"/>
    <w:rsid w:val="001B0ABF"/>
    <w:rsid w:val="001B0AC3"/>
    <w:rsid w:val="001B1467"/>
    <w:rsid w:val="001B2144"/>
    <w:rsid w:val="001B2B82"/>
    <w:rsid w:val="001B2D50"/>
    <w:rsid w:val="001B2F1A"/>
    <w:rsid w:val="001B304E"/>
    <w:rsid w:val="001B359F"/>
    <w:rsid w:val="001B3692"/>
    <w:rsid w:val="001B3796"/>
    <w:rsid w:val="001B387C"/>
    <w:rsid w:val="001B4DF8"/>
    <w:rsid w:val="001B4F7C"/>
    <w:rsid w:val="001B57CC"/>
    <w:rsid w:val="001B5F8C"/>
    <w:rsid w:val="001B7337"/>
    <w:rsid w:val="001B74B0"/>
    <w:rsid w:val="001B7752"/>
    <w:rsid w:val="001C19FF"/>
    <w:rsid w:val="001C1E0C"/>
    <w:rsid w:val="001C1EFE"/>
    <w:rsid w:val="001C2405"/>
    <w:rsid w:val="001C354D"/>
    <w:rsid w:val="001C3F72"/>
    <w:rsid w:val="001C4076"/>
    <w:rsid w:val="001C514C"/>
    <w:rsid w:val="001C53E1"/>
    <w:rsid w:val="001C6480"/>
    <w:rsid w:val="001C6A76"/>
    <w:rsid w:val="001C6CA8"/>
    <w:rsid w:val="001C7112"/>
    <w:rsid w:val="001C7776"/>
    <w:rsid w:val="001C7AE6"/>
    <w:rsid w:val="001D002C"/>
    <w:rsid w:val="001D034F"/>
    <w:rsid w:val="001D059F"/>
    <w:rsid w:val="001D066A"/>
    <w:rsid w:val="001D069F"/>
    <w:rsid w:val="001D1E92"/>
    <w:rsid w:val="001D2E14"/>
    <w:rsid w:val="001D2F6B"/>
    <w:rsid w:val="001D3CD3"/>
    <w:rsid w:val="001D5C31"/>
    <w:rsid w:val="001D77A5"/>
    <w:rsid w:val="001D7A69"/>
    <w:rsid w:val="001D7E0B"/>
    <w:rsid w:val="001E077F"/>
    <w:rsid w:val="001E16D1"/>
    <w:rsid w:val="001E20A7"/>
    <w:rsid w:val="001E233B"/>
    <w:rsid w:val="001E2701"/>
    <w:rsid w:val="001E3393"/>
    <w:rsid w:val="001E3929"/>
    <w:rsid w:val="001E3A09"/>
    <w:rsid w:val="001E4CD0"/>
    <w:rsid w:val="001E523E"/>
    <w:rsid w:val="001E5356"/>
    <w:rsid w:val="001E5AD6"/>
    <w:rsid w:val="001E61FA"/>
    <w:rsid w:val="001E643A"/>
    <w:rsid w:val="001E73EE"/>
    <w:rsid w:val="001E7CA7"/>
    <w:rsid w:val="001F1CB2"/>
    <w:rsid w:val="001F26C9"/>
    <w:rsid w:val="001F2B4E"/>
    <w:rsid w:val="001F36FB"/>
    <w:rsid w:val="001F4FF6"/>
    <w:rsid w:val="001F59AD"/>
    <w:rsid w:val="001F6969"/>
    <w:rsid w:val="001F6D49"/>
    <w:rsid w:val="001F765B"/>
    <w:rsid w:val="001F77DA"/>
    <w:rsid w:val="001F7818"/>
    <w:rsid w:val="001F7BA6"/>
    <w:rsid w:val="001F7C92"/>
    <w:rsid w:val="0020163E"/>
    <w:rsid w:val="00202202"/>
    <w:rsid w:val="00202ED6"/>
    <w:rsid w:val="00202FF2"/>
    <w:rsid w:val="00203409"/>
    <w:rsid w:val="00203B27"/>
    <w:rsid w:val="00204024"/>
    <w:rsid w:val="00205265"/>
    <w:rsid w:val="00205D75"/>
    <w:rsid w:val="00206339"/>
    <w:rsid w:val="00206A61"/>
    <w:rsid w:val="00212670"/>
    <w:rsid w:val="002126F3"/>
    <w:rsid w:val="00212782"/>
    <w:rsid w:val="002129F8"/>
    <w:rsid w:val="00214FA7"/>
    <w:rsid w:val="00215253"/>
    <w:rsid w:val="00215290"/>
    <w:rsid w:val="00216135"/>
    <w:rsid w:val="00216D30"/>
    <w:rsid w:val="0021736C"/>
    <w:rsid w:val="0021768D"/>
    <w:rsid w:val="00217932"/>
    <w:rsid w:val="0021797F"/>
    <w:rsid w:val="00217A37"/>
    <w:rsid w:val="00220107"/>
    <w:rsid w:val="00220DDD"/>
    <w:rsid w:val="00221A2F"/>
    <w:rsid w:val="0022235E"/>
    <w:rsid w:val="00223F39"/>
    <w:rsid w:val="00225006"/>
    <w:rsid w:val="00225382"/>
    <w:rsid w:val="0022560B"/>
    <w:rsid w:val="002263A9"/>
    <w:rsid w:val="00226C7B"/>
    <w:rsid w:val="002274FB"/>
    <w:rsid w:val="00230538"/>
    <w:rsid w:val="002317FD"/>
    <w:rsid w:val="0023267A"/>
    <w:rsid w:val="00232AB7"/>
    <w:rsid w:val="002332BA"/>
    <w:rsid w:val="0023343C"/>
    <w:rsid w:val="002338F9"/>
    <w:rsid w:val="00233ABE"/>
    <w:rsid w:val="00234E4D"/>
    <w:rsid w:val="00235DFC"/>
    <w:rsid w:val="00235E92"/>
    <w:rsid w:val="002366BA"/>
    <w:rsid w:val="00236A99"/>
    <w:rsid w:val="00236CBA"/>
    <w:rsid w:val="00236D81"/>
    <w:rsid w:val="00236EE8"/>
    <w:rsid w:val="00240450"/>
    <w:rsid w:val="00241BC6"/>
    <w:rsid w:val="002422A6"/>
    <w:rsid w:val="00242A33"/>
    <w:rsid w:val="002437BC"/>
    <w:rsid w:val="00243B2B"/>
    <w:rsid w:val="00243E1F"/>
    <w:rsid w:val="0024440E"/>
    <w:rsid w:val="00244DAD"/>
    <w:rsid w:val="002455C6"/>
    <w:rsid w:val="00245792"/>
    <w:rsid w:val="0024664C"/>
    <w:rsid w:val="00246743"/>
    <w:rsid w:val="00247C1B"/>
    <w:rsid w:val="00250079"/>
    <w:rsid w:val="002500EF"/>
    <w:rsid w:val="0025113C"/>
    <w:rsid w:val="00251429"/>
    <w:rsid w:val="002529A3"/>
    <w:rsid w:val="00253358"/>
    <w:rsid w:val="0025410A"/>
    <w:rsid w:val="002541FE"/>
    <w:rsid w:val="0025421B"/>
    <w:rsid w:val="002543F5"/>
    <w:rsid w:val="00254C8D"/>
    <w:rsid w:val="00256950"/>
    <w:rsid w:val="002574D1"/>
    <w:rsid w:val="00260AF7"/>
    <w:rsid w:val="002612A7"/>
    <w:rsid w:val="00261460"/>
    <w:rsid w:val="0026173D"/>
    <w:rsid w:val="00262F3A"/>
    <w:rsid w:val="002631B7"/>
    <w:rsid w:val="002637B5"/>
    <w:rsid w:val="00263BC7"/>
    <w:rsid w:val="0026474A"/>
    <w:rsid w:val="002650CE"/>
    <w:rsid w:val="002652A8"/>
    <w:rsid w:val="002658E4"/>
    <w:rsid w:val="0026597A"/>
    <w:rsid w:val="00266155"/>
    <w:rsid w:val="00266FA0"/>
    <w:rsid w:val="002674B8"/>
    <w:rsid w:val="002676D1"/>
    <w:rsid w:val="00267EE4"/>
    <w:rsid w:val="0027056A"/>
    <w:rsid w:val="00270640"/>
    <w:rsid w:val="00270B96"/>
    <w:rsid w:val="00270F4B"/>
    <w:rsid w:val="0027102B"/>
    <w:rsid w:val="0027114D"/>
    <w:rsid w:val="002715EA"/>
    <w:rsid w:val="00272A5C"/>
    <w:rsid w:val="002750C9"/>
    <w:rsid w:val="0027531D"/>
    <w:rsid w:val="002756FC"/>
    <w:rsid w:val="00276047"/>
    <w:rsid w:val="002804DE"/>
    <w:rsid w:val="00280EF9"/>
    <w:rsid w:val="002810F6"/>
    <w:rsid w:val="00281F50"/>
    <w:rsid w:val="0028342E"/>
    <w:rsid w:val="0028423B"/>
    <w:rsid w:val="00284926"/>
    <w:rsid w:val="00285334"/>
    <w:rsid w:val="00285537"/>
    <w:rsid w:val="002859B7"/>
    <w:rsid w:val="00285FAB"/>
    <w:rsid w:val="00286BE5"/>
    <w:rsid w:val="00291020"/>
    <w:rsid w:val="00292A3A"/>
    <w:rsid w:val="00293295"/>
    <w:rsid w:val="00293715"/>
    <w:rsid w:val="00295685"/>
    <w:rsid w:val="0029580F"/>
    <w:rsid w:val="0029687F"/>
    <w:rsid w:val="00296947"/>
    <w:rsid w:val="0029732B"/>
    <w:rsid w:val="0029776C"/>
    <w:rsid w:val="002A0489"/>
    <w:rsid w:val="002A0528"/>
    <w:rsid w:val="002A069E"/>
    <w:rsid w:val="002A07E9"/>
    <w:rsid w:val="002A0A49"/>
    <w:rsid w:val="002A0FB7"/>
    <w:rsid w:val="002A139D"/>
    <w:rsid w:val="002A150D"/>
    <w:rsid w:val="002A1C2D"/>
    <w:rsid w:val="002A2B60"/>
    <w:rsid w:val="002A3515"/>
    <w:rsid w:val="002A36C6"/>
    <w:rsid w:val="002A3AC2"/>
    <w:rsid w:val="002A3B76"/>
    <w:rsid w:val="002A4591"/>
    <w:rsid w:val="002A47FC"/>
    <w:rsid w:val="002A4A82"/>
    <w:rsid w:val="002A5163"/>
    <w:rsid w:val="002A5486"/>
    <w:rsid w:val="002A55DE"/>
    <w:rsid w:val="002A5C75"/>
    <w:rsid w:val="002A6DBE"/>
    <w:rsid w:val="002A7245"/>
    <w:rsid w:val="002A7A38"/>
    <w:rsid w:val="002B0BF8"/>
    <w:rsid w:val="002B0C64"/>
    <w:rsid w:val="002B3792"/>
    <w:rsid w:val="002B3864"/>
    <w:rsid w:val="002B3C0C"/>
    <w:rsid w:val="002B4742"/>
    <w:rsid w:val="002B47EB"/>
    <w:rsid w:val="002B4B6D"/>
    <w:rsid w:val="002B4BF5"/>
    <w:rsid w:val="002B5744"/>
    <w:rsid w:val="002B5E5E"/>
    <w:rsid w:val="002B6985"/>
    <w:rsid w:val="002B6BA8"/>
    <w:rsid w:val="002B7DD4"/>
    <w:rsid w:val="002C00AB"/>
    <w:rsid w:val="002C0BA6"/>
    <w:rsid w:val="002C17E1"/>
    <w:rsid w:val="002C1C99"/>
    <w:rsid w:val="002C2974"/>
    <w:rsid w:val="002C2C74"/>
    <w:rsid w:val="002C3FC6"/>
    <w:rsid w:val="002C4FBA"/>
    <w:rsid w:val="002C5BBC"/>
    <w:rsid w:val="002C7E88"/>
    <w:rsid w:val="002D041C"/>
    <w:rsid w:val="002D059B"/>
    <w:rsid w:val="002D09D3"/>
    <w:rsid w:val="002D0E5C"/>
    <w:rsid w:val="002D12FF"/>
    <w:rsid w:val="002D1CA3"/>
    <w:rsid w:val="002D2735"/>
    <w:rsid w:val="002D2BD2"/>
    <w:rsid w:val="002D35D2"/>
    <w:rsid w:val="002D3C12"/>
    <w:rsid w:val="002D491E"/>
    <w:rsid w:val="002D4EC2"/>
    <w:rsid w:val="002D50FB"/>
    <w:rsid w:val="002D6265"/>
    <w:rsid w:val="002D6309"/>
    <w:rsid w:val="002D6A7F"/>
    <w:rsid w:val="002D790D"/>
    <w:rsid w:val="002E0231"/>
    <w:rsid w:val="002E025C"/>
    <w:rsid w:val="002E08A1"/>
    <w:rsid w:val="002E13A3"/>
    <w:rsid w:val="002E1914"/>
    <w:rsid w:val="002E2654"/>
    <w:rsid w:val="002E2BDB"/>
    <w:rsid w:val="002E3DB0"/>
    <w:rsid w:val="002E3E15"/>
    <w:rsid w:val="002E5236"/>
    <w:rsid w:val="002E537D"/>
    <w:rsid w:val="002E6976"/>
    <w:rsid w:val="002E69AF"/>
    <w:rsid w:val="002E6FA6"/>
    <w:rsid w:val="002E76E1"/>
    <w:rsid w:val="002E7AFC"/>
    <w:rsid w:val="002E7F36"/>
    <w:rsid w:val="002F0062"/>
    <w:rsid w:val="002F168D"/>
    <w:rsid w:val="002F18BA"/>
    <w:rsid w:val="002F2769"/>
    <w:rsid w:val="002F2996"/>
    <w:rsid w:val="002F339D"/>
    <w:rsid w:val="002F3741"/>
    <w:rsid w:val="002F3B82"/>
    <w:rsid w:val="002F44F9"/>
    <w:rsid w:val="002F4619"/>
    <w:rsid w:val="002F48B4"/>
    <w:rsid w:val="002F4C18"/>
    <w:rsid w:val="002F4E23"/>
    <w:rsid w:val="002F4F2C"/>
    <w:rsid w:val="002F52D7"/>
    <w:rsid w:val="002F5574"/>
    <w:rsid w:val="002F5CFE"/>
    <w:rsid w:val="002F614E"/>
    <w:rsid w:val="002F73A1"/>
    <w:rsid w:val="002F771A"/>
    <w:rsid w:val="00301151"/>
    <w:rsid w:val="00301775"/>
    <w:rsid w:val="003018E5"/>
    <w:rsid w:val="00301F74"/>
    <w:rsid w:val="00302146"/>
    <w:rsid w:val="003027FD"/>
    <w:rsid w:val="0030473C"/>
    <w:rsid w:val="003062BF"/>
    <w:rsid w:val="003065F4"/>
    <w:rsid w:val="00307A35"/>
    <w:rsid w:val="00311004"/>
    <w:rsid w:val="00311A05"/>
    <w:rsid w:val="00311D68"/>
    <w:rsid w:val="003151FC"/>
    <w:rsid w:val="003152C4"/>
    <w:rsid w:val="003152FC"/>
    <w:rsid w:val="00316ABE"/>
    <w:rsid w:val="00317157"/>
    <w:rsid w:val="00317950"/>
    <w:rsid w:val="0031797F"/>
    <w:rsid w:val="00317C4A"/>
    <w:rsid w:val="003213E5"/>
    <w:rsid w:val="00321B20"/>
    <w:rsid w:val="00321B9F"/>
    <w:rsid w:val="00323204"/>
    <w:rsid w:val="00324265"/>
    <w:rsid w:val="003248C8"/>
    <w:rsid w:val="0032641A"/>
    <w:rsid w:val="00326CE2"/>
    <w:rsid w:val="00326D0F"/>
    <w:rsid w:val="00327932"/>
    <w:rsid w:val="00330249"/>
    <w:rsid w:val="003303E6"/>
    <w:rsid w:val="00331337"/>
    <w:rsid w:val="003316E5"/>
    <w:rsid w:val="003318BB"/>
    <w:rsid w:val="0033280C"/>
    <w:rsid w:val="00332A02"/>
    <w:rsid w:val="00332A48"/>
    <w:rsid w:val="00333142"/>
    <w:rsid w:val="00333223"/>
    <w:rsid w:val="0033328F"/>
    <w:rsid w:val="00333A15"/>
    <w:rsid w:val="00334398"/>
    <w:rsid w:val="0033457E"/>
    <w:rsid w:val="00334FC4"/>
    <w:rsid w:val="00336C50"/>
    <w:rsid w:val="00337A60"/>
    <w:rsid w:val="00340403"/>
    <w:rsid w:val="00340D58"/>
    <w:rsid w:val="00341781"/>
    <w:rsid w:val="003428EE"/>
    <w:rsid w:val="00342F3B"/>
    <w:rsid w:val="00343022"/>
    <w:rsid w:val="003431CF"/>
    <w:rsid w:val="003434E3"/>
    <w:rsid w:val="00343F37"/>
    <w:rsid w:val="003448B9"/>
    <w:rsid w:val="0034650E"/>
    <w:rsid w:val="003466C9"/>
    <w:rsid w:val="00346939"/>
    <w:rsid w:val="00346DB5"/>
    <w:rsid w:val="00347A6D"/>
    <w:rsid w:val="00347C87"/>
    <w:rsid w:val="003503DA"/>
    <w:rsid w:val="003516AF"/>
    <w:rsid w:val="00352231"/>
    <w:rsid w:val="00352761"/>
    <w:rsid w:val="00352B92"/>
    <w:rsid w:val="00352FEC"/>
    <w:rsid w:val="003535A1"/>
    <w:rsid w:val="003538B9"/>
    <w:rsid w:val="00353ADA"/>
    <w:rsid w:val="003540EB"/>
    <w:rsid w:val="003554EA"/>
    <w:rsid w:val="003555CF"/>
    <w:rsid w:val="00355B13"/>
    <w:rsid w:val="00355C14"/>
    <w:rsid w:val="00355D79"/>
    <w:rsid w:val="003561BB"/>
    <w:rsid w:val="00356B7F"/>
    <w:rsid w:val="00356F32"/>
    <w:rsid w:val="00356FB1"/>
    <w:rsid w:val="00361A7D"/>
    <w:rsid w:val="003620AD"/>
    <w:rsid w:val="003625F7"/>
    <w:rsid w:val="00362CAB"/>
    <w:rsid w:val="00363EEA"/>
    <w:rsid w:val="003651C9"/>
    <w:rsid w:val="003657E5"/>
    <w:rsid w:val="0036599A"/>
    <w:rsid w:val="00366C79"/>
    <w:rsid w:val="0036759B"/>
    <w:rsid w:val="00367786"/>
    <w:rsid w:val="00367A7A"/>
    <w:rsid w:val="003712A2"/>
    <w:rsid w:val="00371E8F"/>
    <w:rsid w:val="003723EF"/>
    <w:rsid w:val="00372CE0"/>
    <w:rsid w:val="00372FA7"/>
    <w:rsid w:val="00373002"/>
    <w:rsid w:val="00373D7A"/>
    <w:rsid w:val="00374625"/>
    <w:rsid w:val="003747A5"/>
    <w:rsid w:val="0037538E"/>
    <w:rsid w:val="0037541C"/>
    <w:rsid w:val="00380440"/>
    <w:rsid w:val="00380F61"/>
    <w:rsid w:val="003818C1"/>
    <w:rsid w:val="00382A4F"/>
    <w:rsid w:val="00383682"/>
    <w:rsid w:val="00383999"/>
    <w:rsid w:val="003839C2"/>
    <w:rsid w:val="00385372"/>
    <w:rsid w:val="00385554"/>
    <w:rsid w:val="0038587D"/>
    <w:rsid w:val="00386B03"/>
    <w:rsid w:val="0038781E"/>
    <w:rsid w:val="003904F3"/>
    <w:rsid w:val="00390820"/>
    <w:rsid w:val="00393551"/>
    <w:rsid w:val="003943F9"/>
    <w:rsid w:val="0039505A"/>
    <w:rsid w:val="003956B6"/>
    <w:rsid w:val="00396042"/>
    <w:rsid w:val="00396BAF"/>
    <w:rsid w:val="00396E24"/>
    <w:rsid w:val="003A12A4"/>
    <w:rsid w:val="003A1E3E"/>
    <w:rsid w:val="003A220F"/>
    <w:rsid w:val="003A27A8"/>
    <w:rsid w:val="003A37FD"/>
    <w:rsid w:val="003A45B0"/>
    <w:rsid w:val="003A4D7B"/>
    <w:rsid w:val="003A7762"/>
    <w:rsid w:val="003A7CA5"/>
    <w:rsid w:val="003A7FC4"/>
    <w:rsid w:val="003B02F7"/>
    <w:rsid w:val="003B0886"/>
    <w:rsid w:val="003B1473"/>
    <w:rsid w:val="003B2E3B"/>
    <w:rsid w:val="003B5F85"/>
    <w:rsid w:val="003B6A0F"/>
    <w:rsid w:val="003B6C6C"/>
    <w:rsid w:val="003B70C7"/>
    <w:rsid w:val="003B7372"/>
    <w:rsid w:val="003B7E70"/>
    <w:rsid w:val="003B7FA2"/>
    <w:rsid w:val="003C0928"/>
    <w:rsid w:val="003C0D78"/>
    <w:rsid w:val="003C1128"/>
    <w:rsid w:val="003C196F"/>
    <w:rsid w:val="003C1C4F"/>
    <w:rsid w:val="003C293A"/>
    <w:rsid w:val="003C2F3E"/>
    <w:rsid w:val="003C315F"/>
    <w:rsid w:val="003C5A5C"/>
    <w:rsid w:val="003C5E77"/>
    <w:rsid w:val="003C6489"/>
    <w:rsid w:val="003C6AB0"/>
    <w:rsid w:val="003C7C39"/>
    <w:rsid w:val="003D0DA7"/>
    <w:rsid w:val="003D1D95"/>
    <w:rsid w:val="003D2762"/>
    <w:rsid w:val="003D2899"/>
    <w:rsid w:val="003D29AB"/>
    <w:rsid w:val="003D38E4"/>
    <w:rsid w:val="003D3F80"/>
    <w:rsid w:val="003D424A"/>
    <w:rsid w:val="003D4CE7"/>
    <w:rsid w:val="003D5251"/>
    <w:rsid w:val="003D6068"/>
    <w:rsid w:val="003D657A"/>
    <w:rsid w:val="003D680B"/>
    <w:rsid w:val="003D7422"/>
    <w:rsid w:val="003D7748"/>
    <w:rsid w:val="003E00F6"/>
    <w:rsid w:val="003E1516"/>
    <w:rsid w:val="003E1DA7"/>
    <w:rsid w:val="003E208E"/>
    <w:rsid w:val="003E20F4"/>
    <w:rsid w:val="003E2140"/>
    <w:rsid w:val="003E2C65"/>
    <w:rsid w:val="003E2E0B"/>
    <w:rsid w:val="003E4586"/>
    <w:rsid w:val="003E4C69"/>
    <w:rsid w:val="003E4FE6"/>
    <w:rsid w:val="003E6000"/>
    <w:rsid w:val="003E70DC"/>
    <w:rsid w:val="003E72A9"/>
    <w:rsid w:val="003E7551"/>
    <w:rsid w:val="003F049A"/>
    <w:rsid w:val="003F0896"/>
    <w:rsid w:val="003F0A86"/>
    <w:rsid w:val="003F1005"/>
    <w:rsid w:val="003F121B"/>
    <w:rsid w:val="003F1F0D"/>
    <w:rsid w:val="003F2F86"/>
    <w:rsid w:val="003F385B"/>
    <w:rsid w:val="003F5E93"/>
    <w:rsid w:val="003F60A9"/>
    <w:rsid w:val="003F681D"/>
    <w:rsid w:val="003F7AB7"/>
    <w:rsid w:val="003F7C49"/>
    <w:rsid w:val="00400638"/>
    <w:rsid w:val="004007D9"/>
    <w:rsid w:val="00400F13"/>
    <w:rsid w:val="004013B8"/>
    <w:rsid w:val="00401749"/>
    <w:rsid w:val="00402277"/>
    <w:rsid w:val="004027C2"/>
    <w:rsid w:val="00402D69"/>
    <w:rsid w:val="00403547"/>
    <w:rsid w:val="00404252"/>
    <w:rsid w:val="00404BAD"/>
    <w:rsid w:val="00404F09"/>
    <w:rsid w:val="00405F35"/>
    <w:rsid w:val="004067B1"/>
    <w:rsid w:val="00406A03"/>
    <w:rsid w:val="00410727"/>
    <w:rsid w:val="00410855"/>
    <w:rsid w:val="00410A14"/>
    <w:rsid w:val="004117ED"/>
    <w:rsid w:val="004119C9"/>
    <w:rsid w:val="00412D39"/>
    <w:rsid w:val="00413625"/>
    <w:rsid w:val="00413BAC"/>
    <w:rsid w:val="004147FF"/>
    <w:rsid w:val="00414B18"/>
    <w:rsid w:val="00414BEA"/>
    <w:rsid w:val="00415F3A"/>
    <w:rsid w:val="00417282"/>
    <w:rsid w:val="00417B02"/>
    <w:rsid w:val="00417DE9"/>
    <w:rsid w:val="00420993"/>
    <w:rsid w:val="00420B4A"/>
    <w:rsid w:val="00420B8D"/>
    <w:rsid w:val="00420FF8"/>
    <w:rsid w:val="004218FF"/>
    <w:rsid w:val="00421AE9"/>
    <w:rsid w:val="00422717"/>
    <w:rsid w:val="004227C8"/>
    <w:rsid w:val="0042295B"/>
    <w:rsid w:val="00423303"/>
    <w:rsid w:val="0042363C"/>
    <w:rsid w:val="00423AAF"/>
    <w:rsid w:val="00423C19"/>
    <w:rsid w:val="00423FF3"/>
    <w:rsid w:val="004240FB"/>
    <w:rsid w:val="0042509E"/>
    <w:rsid w:val="00427D48"/>
    <w:rsid w:val="00430553"/>
    <w:rsid w:val="004306BE"/>
    <w:rsid w:val="00430ED2"/>
    <w:rsid w:val="0043134A"/>
    <w:rsid w:val="0043298F"/>
    <w:rsid w:val="00432BE8"/>
    <w:rsid w:val="00432C85"/>
    <w:rsid w:val="0043372F"/>
    <w:rsid w:val="00433C00"/>
    <w:rsid w:val="00433E15"/>
    <w:rsid w:val="00433E99"/>
    <w:rsid w:val="0043403E"/>
    <w:rsid w:val="004341E3"/>
    <w:rsid w:val="0043469C"/>
    <w:rsid w:val="004348C6"/>
    <w:rsid w:val="004350DF"/>
    <w:rsid w:val="00435F71"/>
    <w:rsid w:val="004369B1"/>
    <w:rsid w:val="0043718E"/>
    <w:rsid w:val="00437318"/>
    <w:rsid w:val="004378E7"/>
    <w:rsid w:val="00440A06"/>
    <w:rsid w:val="00441636"/>
    <w:rsid w:val="004424B4"/>
    <w:rsid w:val="0044269F"/>
    <w:rsid w:val="004427C5"/>
    <w:rsid w:val="00442D7D"/>
    <w:rsid w:val="0044409E"/>
    <w:rsid w:val="0044413F"/>
    <w:rsid w:val="00444D47"/>
    <w:rsid w:val="00445611"/>
    <w:rsid w:val="00445C8B"/>
    <w:rsid w:val="00446D51"/>
    <w:rsid w:val="00446F6E"/>
    <w:rsid w:val="00447034"/>
    <w:rsid w:val="00447444"/>
    <w:rsid w:val="004477BA"/>
    <w:rsid w:val="0045083C"/>
    <w:rsid w:val="004511D4"/>
    <w:rsid w:val="00451620"/>
    <w:rsid w:val="00452F01"/>
    <w:rsid w:val="004535C9"/>
    <w:rsid w:val="00455D0F"/>
    <w:rsid w:val="004568E6"/>
    <w:rsid w:val="00457104"/>
    <w:rsid w:val="00460691"/>
    <w:rsid w:val="00461024"/>
    <w:rsid w:val="00461A9F"/>
    <w:rsid w:val="00462002"/>
    <w:rsid w:val="00463283"/>
    <w:rsid w:val="004635E8"/>
    <w:rsid w:val="00464354"/>
    <w:rsid w:val="00464DC2"/>
    <w:rsid w:val="00465A66"/>
    <w:rsid w:val="00465ECF"/>
    <w:rsid w:val="00465EE1"/>
    <w:rsid w:val="00465FA1"/>
    <w:rsid w:val="00466498"/>
    <w:rsid w:val="004672A3"/>
    <w:rsid w:val="004672FE"/>
    <w:rsid w:val="00470064"/>
    <w:rsid w:val="00470463"/>
    <w:rsid w:val="00470855"/>
    <w:rsid w:val="00470A47"/>
    <w:rsid w:val="00471228"/>
    <w:rsid w:val="0047218A"/>
    <w:rsid w:val="0047311D"/>
    <w:rsid w:val="0047321E"/>
    <w:rsid w:val="004735A4"/>
    <w:rsid w:val="00473772"/>
    <w:rsid w:val="00473C0F"/>
    <w:rsid w:val="00473D52"/>
    <w:rsid w:val="00473F21"/>
    <w:rsid w:val="004742D7"/>
    <w:rsid w:val="00474687"/>
    <w:rsid w:val="00475E47"/>
    <w:rsid w:val="00477277"/>
    <w:rsid w:val="00477B10"/>
    <w:rsid w:val="00480187"/>
    <w:rsid w:val="00480A98"/>
    <w:rsid w:val="00480CCC"/>
    <w:rsid w:val="00481322"/>
    <w:rsid w:val="00481BDA"/>
    <w:rsid w:val="004821CD"/>
    <w:rsid w:val="004823B1"/>
    <w:rsid w:val="004823E8"/>
    <w:rsid w:val="00482670"/>
    <w:rsid w:val="00482C97"/>
    <w:rsid w:val="00483256"/>
    <w:rsid w:val="00483605"/>
    <w:rsid w:val="0048396E"/>
    <w:rsid w:val="00483DC4"/>
    <w:rsid w:val="004840FE"/>
    <w:rsid w:val="004845EE"/>
    <w:rsid w:val="0048570C"/>
    <w:rsid w:val="00486687"/>
    <w:rsid w:val="00487D81"/>
    <w:rsid w:val="004905F7"/>
    <w:rsid w:val="004929D2"/>
    <w:rsid w:val="00493406"/>
    <w:rsid w:val="0049400F"/>
    <w:rsid w:val="00494185"/>
    <w:rsid w:val="004945D9"/>
    <w:rsid w:val="004958CE"/>
    <w:rsid w:val="004960B8"/>
    <w:rsid w:val="0049634E"/>
    <w:rsid w:val="004964FC"/>
    <w:rsid w:val="00497127"/>
    <w:rsid w:val="00497814"/>
    <w:rsid w:val="004A06B5"/>
    <w:rsid w:val="004A0A7A"/>
    <w:rsid w:val="004A0D54"/>
    <w:rsid w:val="004A100A"/>
    <w:rsid w:val="004A1474"/>
    <w:rsid w:val="004A273F"/>
    <w:rsid w:val="004A2F87"/>
    <w:rsid w:val="004A41BA"/>
    <w:rsid w:val="004A4BA6"/>
    <w:rsid w:val="004A518C"/>
    <w:rsid w:val="004A532E"/>
    <w:rsid w:val="004A5F4C"/>
    <w:rsid w:val="004A62C3"/>
    <w:rsid w:val="004A6C5D"/>
    <w:rsid w:val="004A74DA"/>
    <w:rsid w:val="004A7503"/>
    <w:rsid w:val="004B046C"/>
    <w:rsid w:val="004B094E"/>
    <w:rsid w:val="004B1B22"/>
    <w:rsid w:val="004B1D22"/>
    <w:rsid w:val="004B1E88"/>
    <w:rsid w:val="004B2B2B"/>
    <w:rsid w:val="004B38BE"/>
    <w:rsid w:val="004B3C1D"/>
    <w:rsid w:val="004B4650"/>
    <w:rsid w:val="004B4F06"/>
    <w:rsid w:val="004B70E2"/>
    <w:rsid w:val="004B73E6"/>
    <w:rsid w:val="004B744C"/>
    <w:rsid w:val="004B7632"/>
    <w:rsid w:val="004C018B"/>
    <w:rsid w:val="004C0B9D"/>
    <w:rsid w:val="004C1023"/>
    <w:rsid w:val="004C2259"/>
    <w:rsid w:val="004C2A1E"/>
    <w:rsid w:val="004C2A25"/>
    <w:rsid w:val="004C2E64"/>
    <w:rsid w:val="004C30AF"/>
    <w:rsid w:val="004C3884"/>
    <w:rsid w:val="004C38CB"/>
    <w:rsid w:val="004C3B5C"/>
    <w:rsid w:val="004C444B"/>
    <w:rsid w:val="004C4C55"/>
    <w:rsid w:val="004C502C"/>
    <w:rsid w:val="004C504B"/>
    <w:rsid w:val="004C56C3"/>
    <w:rsid w:val="004C68D4"/>
    <w:rsid w:val="004C6A4A"/>
    <w:rsid w:val="004C7412"/>
    <w:rsid w:val="004C7C9E"/>
    <w:rsid w:val="004D08BD"/>
    <w:rsid w:val="004D1651"/>
    <w:rsid w:val="004D1A38"/>
    <w:rsid w:val="004D1BD8"/>
    <w:rsid w:val="004D1D36"/>
    <w:rsid w:val="004D1D4E"/>
    <w:rsid w:val="004D2605"/>
    <w:rsid w:val="004D3939"/>
    <w:rsid w:val="004D3D51"/>
    <w:rsid w:val="004D4A72"/>
    <w:rsid w:val="004D50E3"/>
    <w:rsid w:val="004D56D1"/>
    <w:rsid w:val="004D5981"/>
    <w:rsid w:val="004D6326"/>
    <w:rsid w:val="004D6C5C"/>
    <w:rsid w:val="004D738C"/>
    <w:rsid w:val="004D7758"/>
    <w:rsid w:val="004E0278"/>
    <w:rsid w:val="004E0305"/>
    <w:rsid w:val="004E1556"/>
    <w:rsid w:val="004E1AC4"/>
    <w:rsid w:val="004E279C"/>
    <w:rsid w:val="004E36B9"/>
    <w:rsid w:val="004E4D02"/>
    <w:rsid w:val="004E5AEA"/>
    <w:rsid w:val="004E5AF9"/>
    <w:rsid w:val="004E5B73"/>
    <w:rsid w:val="004E5D78"/>
    <w:rsid w:val="004E5E15"/>
    <w:rsid w:val="004E5FB2"/>
    <w:rsid w:val="004E68D7"/>
    <w:rsid w:val="004E6AD8"/>
    <w:rsid w:val="004E6CA0"/>
    <w:rsid w:val="004E6E1A"/>
    <w:rsid w:val="004E700C"/>
    <w:rsid w:val="004E72C1"/>
    <w:rsid w:val="004E76BC"/>
    <w:rsid w:val="004E76FA"/>
    <w:rsid w:val="004E7E9F"/>
    <w:rsid w:val="004F1576"/>
    <w:rsid w:val="004F1635"/>
    <w:rsid w:val="004F1ADA"/>
    <w:rsid w:val="004F24F0"/>
    <w:rsid w:val="004F2538"/>
    <w:rsid w:val="004F27E4"/>
    <w:rsid w:val="004F5634"/>
    <w:rsid w:val="004F5992"/>
    <w:rsid w:val="004F5FC3"/>
    <w:rsid w:val="004F62E9"/>
    <w:rsid w:val="004F68C3"/>
    <w:rsid w:val="004F69D0"/>
    <w:rsid w:val="004F7157"/>
    <w:rsid w:val="004F73EA"/>
    <w:rsid w:val="004F750A"/>
    <w:rsid w:val="004F7EBF"/>
    <w:rsid w:val="005029FB"/>
    <w:rsid w:val="00502B10"/>
    <w:rsid w:val="0050393F"/>
    <w:rsid w:val="005044C4"/>
    <w:rsid w:val="00504628"/>
    <w:rsid w:val="00504A7C"/>
    <w:rsid w:val="00504C8A"/>
    <w:rsid w:val="005051AD"/>
    <w:rsid w:val="00506600"/>
    <w:rsid w:val="0050663A"/>
    <w:rsid w:val="005067D5"/>
    <w:rsid w:val="005068DD"/>
    <w:rsid w:val="00506DB4"/>
    <w:rsid w:val="00506E4A"/>
    <w:rsid w:val="00506EBB"/>
    <w:rsid w:val="00507360"/>
    <w:rsid w:val="0050773E"/>
    <w:rsid w:val="00507F73"/>
    <w:rsid w:val="005101E7"/>
    <w:rsid w:val="00510D27"/>
    <w:rsid w:val="00511B44"/>
    <w:rsid w:val="00512149"/>
    <w:rsid w:val="005122BC"/>
    <w:rsid w:val="00512494"/>
    <w:rsid w:val="00512B54"/>
    <w:rsid w:val="005135A7"/>
    <w:rsid w:val="0051516B"/>
    <w:rsid w:val="005154E0"/>
    <w:rsid w:val="0051588C"/>
    <w:rsid w:val="00515EDA"/>
    <w:rsid w:val="00516722"/>
    <w:rsid w:val="00517085"/>
    <w:rsid w:val="00517313"/>
    <w:rsid w:val="0052035B"/>
    <w:rsid w:val="005204A2"/>
    <w:rsid w:val="005207A7"/>
    <w:rsid w:val="00520EF6"/>
    <w:rsid w:val="0052188E"/>
    <w:rsid w:val="00523621"/>
    <w:rsid w:val="00523A07"/>
    <w:rsid w:val="00523A5E"/>
    <w:rsid w:val="00524C63"/>
    <w:rsid w:val="00525CBE"/>
    <w:rsid w:val="00525F94"/>
    <w:rsid w:val="00526053"/>
    <w:rsid w:val="0052666C"/>
    <w:rsid w:val="005279B1"/>
    <w:rsid w:val="00527BBB"/>
    <w:rsid w:val="00527D07"/>
    <w:rsid w:val="00530614"/>
    <w:rsid w:val="005327E6"/>
    <w:rsid w:val="00532938"/>
    <w:rsid w:val="00533221"/>
    <w:rsid w:val="005337DF"/>
    <w:rsid w:val="00533C75"/>
    <w:rsid w:val="00533F44"/>
    <w:rsid w:val="005347E1"/>
    <w:rsid w:val="00534E93"/>
    <w:rsid w:val="00535F1D"/>
    <w:rsid w:val="00536980"/>
    <w:rsid w:val="00537998"/>
    <w:rsid w:val="00537A8C"/>
    <w:rsid w:val="00537B88"/>
    <w:rsid w:val="00537F93"/>
    <w:rsid w:val="005401B5"/>
    <w:rsid w:val="0054070A"/>
    <w:rsid w:val="005409D2"/>
    <w:rsid w:val="005421C9"/>
    <w:rsid w:val="00543977"/>
    <w:rsid w:val="00547D7B"/>
    <w:rsid w:val="00547D88"/>
    <w:rsid w:val="005500FC"/>
    <w:rsid w:val="00550B9F"/>
    <w:rsid w:val="0055156A"/>
    <w:rsid w:val="00551956"/>
    <w:rsid w:val="00552131"/>
    <w:rsid w:val="005536EC"/>
    <w:rsid w:val="00553E08"/>
    <w:rsid w:val="00554140"/>
    <w:rsid w:val="00554607"/>
    <w:rsid w:val="00554632"/>
    <w:rsid w:val="005550D0"/>
    <w:rsid w:val="00555332"/>
    <w:rsid w:val="00555C93"/>
    <w:rsid w:val="005579B5"/>
    <w:rsid w:val="00557DC6"/>
    <w:rsid w:val="005602A0"/>
    <w:rsid w:val="0056102F"/>
    <w:rsid w:val="005614A6"/>
    <w:rsid w:val="0056152D"/>
    <w:rsid w:val="005619DC"/>
    <w:rsid w:val="00561B2B"/>
    <w:rsid w:val="00561EFA"/>
    <w:rsid w:val="00561FC1"/>
    <w:rsid w:val="005628EE"/>
    <w:rsid w:val="00562EDB"/>
    <w:rsid w:val="00563CF5"/>
    <w:rsid w:val="0056436B"/>
    <w:rsid w:val="005646B0"/>
    <w:rsid w:val="005649F8"/>
    <w:rsid w:val="0056522A"/>
    <w:rsid w:val="0056581E"/>
    <w:rsid w:val="00565C0A"/>
    <w:rsid w:val="00565EDC"/>
    <w:rsid w:val="005667D0"/>
    <w:rsid w:val="00567925"/>
    <w:rsid w:val="00567C26"/>
    <w:rsid w:val="0057123A"/>
    <w:rsid w:val="00571787"/>
    <w:rsid w:val="00571B81"/>
    <w:rsid w:val="00571D94"/>
    <w:rsid w:val="00572131"/>
    <w:rsid w:val="0057236A"/>
    <w:rsid w:val="0057258C"/>
    <w:rsid w:val="00573AB5"/>
    <w:rsid w:val="00573B6C"/>
    <w:rsid w:val="00573F7B"/>
    <w:rsid w:val="00574635"/>
    <w:rsid w:val="0057488C"/>
    <w:rsid w:val="00575037"/>
    <w:rsid w:val="00575562"/>
    <w:rsid w:val="005756EB"/>
    <w:rsid w:val="005758B4"/>
    <w:rsid w:val="0057599B"/>
    <w:rsid w:val="00576E01"/>
    <w:rsid w:val="00576FBE"/>
    <w:rsid w:val="005775C9"/>
    <w:rsid w:val="00580003"/>
    <w:rsid w:val="00580A5B"/>
    <w:rsid w:val="00580EC0"/>
    <w:rsid w:val="00581C9C"/>
    <w:rsid w:val="0058308B"/>
    <w:rsid w:val="005834CD"/>
    <w:rsid w:val="00583E95"/>
    <w:rsid w:val="005849BF"/>
    <w:rsid w:val="00585165"/>
    <w:rsid w:val="0058589E"/>
    <w:rsid w:val="00586026"/>
    <w:rsid w:val="0058697C"/>
    <w:rsid w:val="00587031"/>
    <w:rsid w:val="00587A86"/>
    <w:rsid w:val="005923D3"/>
    <w:rsid w:val="005925BE"/>
    <w:rsid w:val="0059325C"/>
    <w:rsid w:val="00594502"/>
    <w:rsid w:val="00594758"/>
    <w:rsid w:val="00594B80"/>
    <w:rsid w:val="00594C5F"/>
    <w:rsid w:val="00595062"/>
    <w:rsid w:val="005954FD"/>
    <w:rsid w:val="00595D49"/>
    <w:rsid w:val="00595EF4"/>
    <w:rsid w:val="00596334"/>
    <w:rsid w:val="00597664"/>
    <w:rsid w:val="005A1195"/>
    <w:rsid w:val="005A19A5"/>
    <w:rsid w:val="005A2DC7"/>
    <w:rsid w:val="005A309B"/>
    <w:rsid w:val="005A3E2E"/>
    <w:rsid w:val="005A526A"/>
    <w:rsid w:val="005A609F"/>
    <w:rsid w:val="005A6149"/>
    <w:rsid w:val="005A6289"/>
    <w:rsid w:val="005A6D49"/>
    <w:rsid w:val="005A6D67"/>
    <w:rsid w:val="005B064A"/>
    <w:rsid w:val="005B081F"/>
    <w:rsid w:val="005B25C2"/>
    <w:rsid w:val="005B262F"/>
    <w:rsid w:val="005B353D"/>
    <w:rsid w:val="005B3D66"/>
    <w:rsid w:val="005B4664"/>
    <w:rsid w:val="005B477F"/>
    <w:rsid w:val="005B5308"/>
    <w:rsid w:val="005B568A"/>
    <w:rsid w:val="005B56A1"/>
    <w:rsid w:val="005B5B23"/>
    <w:rsid w:val="005B5B33"/>
    <w:rsid w:val="005B640B"/>
    <w:rsid w:val="005B641E"/>
    <w:rsid w:val="005B6B82"/>
    <w:rsid w:val="005B7B11"/>
    <w:rsid w:val="005C0249"/>
    <w:rsid w:val="005C04C5"/>
    <w:rsid w:val="005C07A9"/>
    <w:rsid w:val="005C0EB0"/>
    <w:rsid w:val="005C0F33"/>
    <w:rsid w:val="005C208F"/>
    <w:rsid w:val="005C20BC"/>
    <w:rsid w:val="005C20C3"/>
    <w:rsid w:val="005C23A0"/>
    <w:rsid w:val="005C2428"/>
    <w:rsid w:val="005C3576"/>
    <w:rsid w:val="005C3B5E"/>
    <w:rsid w:val="005C3E9B"/>
    <w:rsid w:val="005C4234"/>
    <w:rsid w:val="005C43C7"/>
    <w:rsid w:val="005C67D1"/>
    <w:rsid w:val="005D0046"/>
    <w:rsid w:val="005D0D6C"/>
    <w:rsid w:val="005D20E2"/>
    <w:rsid w:val="005D2575"/>
    <w:rsid w:val="005D26FD"/>
    <w:rsid w:val="005D3117"/>
    <w:rsid w:val="005D34D7"/>
    <w:rsid w:val="005D38AC"/>
    <w:rsid w:val="005D4B60"/>
    <w:rsid w:val="005D4B99"/>
    <w:rsid w:val="005D4C06"/>
    <w:rsid w:val="005D5184"/>
    <w:rsid w:val="005D62CF"/>
    <w:rsid w:val="005D798F"/>
    <w:rsid w:val="005D7ABF"/>
    <w:rsid w:val="005E0988"/>
    <w:rsid w:val="005E0F10"/>
    <w:rsid w:val="005E29A9"/>
    <w:rsid w:val="005E328E"/>
    <w:rsid w:val="005E347B"/>
    <w:rsid w:val="005E3901"/>
    <w:rsid w:val="005E434B"/>
    <w:rsid w:val="005E520A"/>
    <w:rsid w:val="005E5406"/>
    <w:rsid w:val="005E621F"/>
    <w:rsid w:val="005E7D01"/>
    <w:rsid w:val="005F1C41"/>
    <w:rsid w:val="005F2D9D"/>
    <w:rsid w:val="005F3EEF"/>
    <w:rsid w:val="005F529B"/>
    <w:rsid w:val="005F5A03"/>
    <w:rsid w:val="005F667E"/>
    <w:rsid w:val="005F6A93"/>
    <w:rsid w:val="005F734F"/>
    <w:rsid w:val="005F7A8C"/>
    <w:rsid w:val="006001B0"/>
    <w:rsid w:val="00600510"/>
    <w:rsid w:val="00600A3B"/>
    <w:rsid w:val="006016CA"/>
    <w:rsid w:val="00601737"/>
    <w:rsid w:val="00601816"/>
    <w:rsid w:val="00602CD1"/>
    <w:rsid w:val="0060309C"/>
    <w:rsid w:val="006034D0"/>
    <w:rsid w:val="00603F25"/>
    <w:rsid w:val="00603FF0"/>
    <w:rsid w:val="006050BE"/>
    <w:rsid w:val="006054B0"/>
    <w:rsid w:val="006055B1"/>
    <w:rsid w:val="0060580C"/>
    <w:rsid w:val="00606AF7"/>
    <w:rsid w:val="00607B33"/>
    <w:rsid w:val="00610040"/>
    <w:rsid w:val="00610814"/>
    <w:rsid w:val="00611628"/>
    <w:rsid w:val="0061249A"/>
    <w:rsid w:val="00612FB2"/>
    <w:rsid w:val="006135D8"/>
    <w:rsid w:val="006144F3"/>
    <w:rsid w:val="0061471A"/>
    <w:rsid w:val="00614D18"/>
    <w:rsid w:val="00615387"/>
    <w:rsid w:val="00615C55"/>
    <w:rsid w:val="0061633E"/>
    <w:rsid w:val="0061654F"/>
    <w:rsid w:val="006166EA"/>
    <w:rsid w:val="0061678D"/>
    <w:rsid w:val="00616FFD"/>
    <w:rsid w:val="00617397"/>
    <w:rsid w:val="00617715"/>
    <w:rsid w:val="0062014F"/>
    <w:rsid w:val="0062143F"/>
    <w:rsid w:val="00622C14"/>
    <w:rsid w:val="006232F2"/>
    <w:rsid w:val="00623E63"/>
    <w:rsid w:val="006249A6"/>
    <w:rsid w:val="00624D74"/>
    <w:rsid w:val="006250D6"/>
    <w:rsid w:val="006252A4"/>
    <w:rsid w:val="00626751"/>
    <w:rsid w:val="006269FC"/>
    <w:rsid w:val="00626FE7"/>
    <w:rsid w:val="00627736"/>
    <w:rsid w:val="0062796D"/>
    <w:rsid w:val="00627B62"/>
    <w:rsid w:val="00627DC5"/>
    <w:rsid w:val="006304E4"/>
    <w:rsid w:val="00630DFF"/>
    <w:rsid w:val="00631B6E"/>
    <w:rsid w:val="00631E43"/>
    <w:rsid w:val="00633E6D"/>
    <w:rsid w:val="00633ED9"/>
    <w:rsid w:val="006343F1"/>
    <w:rsid w:val="00635734"/>
    <w:rsid w:val="00635A14"/>
    <w:rsid w:val="006360B8"/>
    <w:rsid w:val="0063630F"/>
    <w:rsid w:val="00636832"/>
    <w:rsid w:val="00637EE7"/>
    <w:rsid w:val="00640867"/>
    <w:rsid w:val="00641A76"/>
    <w:rsid w:val="00641C05"/>
    <w:rsid w:val="006426F7"/>
    <w:rsid w:val="006429F5"/>
    <w:rsid w:val="00642EF1"/>
    <w:rsid w:val="006437A5"/>
    <w:rsid w:val="00643971"/>
    <w:rsid w:val="00644077"/>
    <w:rsid w:val="00644105"/>
    <w:rsid w:val="00644D21"/>
    <w:rsid w:val="00644F61"/>
    <w:rsid w:val="00645A8C"/>
    <w:rsid w:val="00645DF8"/>
    <w:rsid w:val="00646765"/>
    <w:rsid w:val="006476B4"/>
    <w:rsid w:val="00650AC6"/>
    <w:rsid w:val="00650E2F"/>
    <w:rsid w:val="00654E43"/>
    <w:rsid w:val="00655C50"/>
    <w:rsid w:val="00655EAE"/>
    <w:rsid w:val="0065673E"/>
    <w:rsid w:val="00657254"/>
    <w:rsid w:val="00657943"/>
    <w:rsid w:val="00657ACB"/>
    <w:rsid w:val="006600EA"/>
    <w:rsid w:val="0066079B"/>
    <w:rsid w:val="00660D65"/>
    <w:rsid w:val="00661352"/>
    <w:rsid w:val="00661C39"/>
    <w:rsid w:val="006622A1"/>
    <w:rsid w:val="0066376B"/>
    <w:rsid w:val="00663C40"/>
    <w:rsid w:val="00664CB5"/>
    <w:rsid w:val="00665C1B"/>
    <w:rsid w:val="0066679E"/>
    <w:rsid w:val="006667AF"/>
    <w:rsid w:val="00667CC6"/>
    <w:rsid w:val="00667FA5"/>
    <w:rsid w:val="0067005A"/>
    <w:rsid w:val="00670EB0"/>
    <w:rsid w:val="00672536"/>
    <w:rsid w:val="00673A15"/>
    <w:rsid w:val="00673F7C"/>
    <w:rsid w:val="0067492D"/>
    <w:rsid w:val="00675913"/>
    <w:rsid w:val="00675C3D"/>
    <w:rsid w:val="00676022"/>
    <w:rsid w:val="0067638D"/>
    <w:rsid w:val="0067666C"/>
    <w:rsid w:val="00676B8D"/>
    <w:rsid w:val="00676E31"/>
    <w:rsid w:val="00676F26"/>
    <w:rsid w:val="00677500"/>
    <w:rsid w:val="00677D75"/>
    <w:rsid w:val="00677ED8"/>
    <w:rsid w:val="00680546"/>
    <w:rsid w:val="00681323"/>
    <w:rsid w:val="00681771"/>
    <w:rsid w:val="00682222"/>
    <w:rsid w:val="0068301A"/>
    <w:rsid w:val="006833E9"/>
    <w:rsid w:val="00683A47"/>
    <w:rsid w:val="00683DBB"/>
    <w:rsid w:val="0068485F"/>
    <w:rsid w:val="00684BD6"/>
    <w:rsid w:val="0068538D"/>
    <w:rsid w:val="00685848"/>
    <w:rsid w:val="00685A29"/>
    <w:rsid w:val="00686992"/>
    <w:rsid w:val="00687A44"/>
    <w:rsid w:val="00687B93"/>
    <w:rsid w:val="00687C28"/>
    <w:rsid w:val="00690E80"/>
    <w:rsid w:val="00691763"/>
    <w:rsid w:val="006918BB"/>
    <w:rsid w:val="00691E90"/>
    <w:rsid w:val="00691FF5"/>
    <w:rsid w:val="006921E6"/>
    <w:rsid w:val="006935D0"/>
    <w:rsid w:val="00694315"/>
    <w:rsid w:val="00695B47"/>
    <w:rsid w:val="006969F9"/>
    <w:rsid w:val="00696BFD"/>
    <w:rsid w:val="00696E1E"/>
    <w:rsid w:val="0069710F"/>
    <w:rsid w:val="006972C7"/>
    <w:rsid w:val="00697D84"/>
    <w:rsid w:val="006A0698"/>
    <w:rsid w:val="006A06C3"/>
    <w:rsid w:val="006A08C8"/>
    <w:rsid w:val="006A0E09"/>
    <w:rsid w:val="006A0E53"/>
    <w:rsid w:val="006A1392"/>
    <w:rsid w:val="006A30C3"/>
    <w:rsid w:val="006A30D6"/>
    <w:rsid w:val="006A32A9"/>
    <w:rsid w:val="006A38C0"/>
    <w:rsid w:val="006A4259"/>
    <w:rsid w:val="006A4A2A"/>
    <w:rsid w:val="006A4A85"/>
    <w:rsid w:val="006A4F7B"/>
    <w:rsid w:val="006A516A"/>
    <w:rsid w:val="006A56AF"/>
    <w:rsid w:val="006A5E18"/>
    <w:rsid w:val="006A5FE5"/>
    <w:rsid w:val="006A639F"/>
    <w:rsid w:val="006A6C02"/>
    <w:rsid w:val="006A7ADD"/>
    <w:rsid w:val="006A7BAC"/>
    <w:rsid w:val="006A7D72"/>
    <w:rsid w:val="006A7EEC"/>
    <w:rsid w:val="006B00D9"/>
    <w:rsid w:val="006B0215"/>
    <w:rsid w:val="006B2057"/>
    <w:rsid w:val="006B2CF7"/>
    <w:rsid w:val="006B32E5"/>
    <w:rsid w:val="006B3442"/>
    <w:rsid w:val="006B355D"/>
    <w:rsid w:val="006B39C7"/>
    <w:rsid w:val="006B58E6"/>
    <w:rsid w:val="006B6816"/>
    <w:rsid w:val="006B6D43"/>
    <w:rsid w:val="006B708D"/>
    <w:rsid w:val="006C0729"/>
    <w:rsid w:val="006C1188"/>
    <w:rsid w:val="006C11D5"/>
    <w:rsid w:val="006C1521"/>
    <w:rsid w:val="006C217C"/>
    <w:rsid w:val="006C2F56"/>
    <w:rsid w:val="006C33B8"/>
    <w:rsid w:val="006C35AE"/>
    <w:rsid w:val="006C3831"/>
    <w:rsid w:val="006C3AB4"/>
    <w:rsid w:val="006C3C45"/>
    <w:rsid w:val="006C43E9"/>
    <w:rsid w:val="006C4487"/>
    <w:rsid w:val="006C5175"/>
    <w:rsid w:val="006C5E73"/>
    <w:rsid w:val="006C64A7"/>
    <w:rsid w:val="006C69ED"/>
    <w:rsid w:val="006C6ABD"/>
    <w:rsid w:val="006C6B1E"/>
    <w:rsid w:val="006C6BA3"/>
    <w:rsid w:val="006C6E80"/>
    <w:rsid w:val="006C70CF"/>
    <w:rsid w:val="006C7BB7"/>
    <w:rsid w:val="006D0798"/>
    <w:rsid w:val="006D086C"/>
    <w:rsid w:val="006D10CB"/>
    <w:rsid w:val="006D1646"/>
    <w:rsid w:val="006D1C27"/>
    <w:rsid w:val="006D22E9"/>
    <w:rsid w:val="006D24E2"/>
    <w:rsid w:val="006D2517"/>
    <w:rsid w:val="006D2544"/>
    <w:rsid w:val="006D2612"/>
    <w:rsid w:val="006D3300"/>
    <w:rsid w:val="006D43D0"/>
    <w:rsid w:val="006D50FD"/>
    <w:rsid w:val="006D5672"/>
    <w:rsid w:val="006D5A72"/>
    <w:rsid w:val="006D6228"/>
    <w:rsid w:val="006D67B8"/>
    <w:rsid w:val="006D6840"/>
    <w:rsid w:val="006E069B"/>
    <w:rsid w:val="006E0866"/>
    <w:rsid w:val="006E093D"/>
    <w:rsid w:val="006E0A8D"/>
    <w:rsid w:val="006E105A"/>
    <w:rsid w:val="006E14AF"/>
    <w:rsid w:val="006E1D40"/>
    <w:rsid w:val="006E235C"/>
    <w:rsid w:val="006E28DE"/>
    <w:rsid w:val="006E2BDF"/>
    <w:rsid w:val="006E301B"/>
    <w:rsid w:val="006E301C"/>
    <w:rsid w:val="006E31B2"/>
    <w:rsid w:val="006E3537"/>
    <w:rsid w:val="006E364F"/>
    <w:rsid w:val="006E385F"/>
    <w:rsid w:val="006E4E28"/>
    <w:rsid w:val="006E50E1"/>
    <w:rsid w:val="006E56A3"/>
    <w:rsid w:val="006E5F4C"/>
    <w:rsid w:val="006E75B0"/>
    <w:rsid w:val="006E793D"/>
    <w:rsid w:val="006E7ECA"/>
    <w:rsid w:val="006F0289"/>
    <w:rsid w:val="006F074B"/>
    <w:rsid w:val="006F079C"/>
    <w:rsid w:val="006F0B63"/>
    <w:rsid w:val="006F0BCC"/>
    <w:rsid w:val="006F0CAA"/>
    <w:rsid w:val="006F19E6"/>
    <w:rsid w:val="006F20D3"/>
    <w:rsid w:val="006F24E4"/>
    <w:rsid w:val="006F4F6B"/>
    <w:rsid w:val="006F50E5"/>
    <w:rsid w:val="006F686B"/>
    <w:rsid w:val="006F6971"/>
    <w:rsid w:val="00700057"/>
    <w:rsid w:val="0070038E"/>
    <w:rsid w:val="00700A7A"/>
    <w:rsid w:val="00700AC7"/>
    <w:rsid w:val="007015A1"/>
    <w:rsid w:val="00701998"/>
    <w:rsid w:val="0070501D"/>
    <w:rsid w:val="0070516D"/>
    <w:rsid w:val="0070536A"/>
    <w:rsid w:val="00705A29"/>
    <w:rsid w:val="00707625"/>
    <w:rsid w:val="00710FA0"/>
    <w:rsid w:val="007126E6"/>
    <w:rsid w:val="00712C86"/>
    <w:rsid w:val="00712FB9"/>
    <w:rsid w:val="007135BC"/>
    <w:rsid w:val="00713E27"/>
    <w:rsid w:val="00713ED6"/>
    <w:rsid w:val="00714FF9"/>
    <w:rsid w:val="00715661"/>
    <w:rsid w:val="0071614B"/>
    <w:rsid w:val="007164BB"/>
    <w:rsid w:val="0071662D"/>
    <w:rsid w:val="0071756F"/>
    <w:rsid w:val="00720CBF"/>
    <w:rsid w:val="00720D1E"/>
    <w:rsid w:val="007214E8"/>
    <w:rsid w:val="0072235E"/>
    <w:rsid w:val="00722C63"/>
    <w:rsid w:val="007234D5"/>
    <w:rsid w:val="00723E7D"/>
    <w:rsid w:val="00724005"/>
    <w:rsid w:val="00724918"/>
    <w:rsid w:val="00724DCB"/>
    <w:rsid w:val="0072513D"/>
    <w:rsid w:val="007257B0"/>
    <w:rsid w:val="00725EC3"/>
    <w:rsid w:val="00725FF0"/>
    <w:rsid w:val="007268DB"/>
    <w:rsid w:val="0072692E"/>
    <w:rsid w:val="00726B25"/>
    <w:rsid w:val="00730A60"/>
    <w:rsid w:val="007312D6"/>
    <w:rsid w:val="00731556"/>
    <w:rsid w:val="007317D0"/>
    <w:rsid w:val="00731D4E"/>
    <w:rsid w:val="00732511"/>
    <w:rsid w:val="00732CE1"/>
    <w:rsid w:val="00733234"/>
    <w:rsid w:val="00734648"/>
    <w:rsid w:val="00735048"/>
    <w:rsid w:val="00735419"/>
    <w:rsid w:val="00735E1F"/>
    <w:rsid w:val="00736526"/>
    <w:rsid w:val="00736818"/>
    <w:rsid w:val="00737406"/>
    <w:rsid w:val="00737C15"/>
    <w:rsid w:val="00741A15"/>
    <w:rsid w:val="007429B7"/>
    <w:rsid w:val="00742BC1"/>
    <w:rsid w:val="00742DA0"/>
    <w:rsid w:val="00742DA8"/>
    <w:rsid w:val="00743063"/>
    <w:rsid w:val="007432ED"/>
    <w:rsid w:val="007436A2"/>
    <w:rsid w:val="00744385"/>
    <w:rsid w:val="00744408"/>
    <w:rsid w:val="0074492B"/>
    <w:rsid w:val="00744F00"/>
    <w:rsid w:val="00744F55"/>
    <w:rsid w:val="00746C0E"/>
    <w:rsid w:val="00747782"/>
    <w:rsid w:val="00747EF3"/>
    <w:rsid w:val="00750064"/>
    <w:rsid w:val="00750264"/>
    <w:rsid w:val="00751226"/>
    <w:rsid w:val="007518CD"/>
    <w:rsid w:val="007524FE"/>
    <w:rsid w:val="007527E3"/>
    <w:rsid w:val="00752AE5"/>
    <w:rsid w:val="00754936"/>
    <w:rsid w:val="00756213"/>
    <w:rsid w:val="0075728E"/>
    <w:rsid w:val="0075747A"/>
    <w:rsid w:val="00757D32"/>
    <w:rsid w:val="00757FC6"/>
    <w:rsid w:val="007601BA"/>
    <w:rsid w:val="00760490"/>
    <w:rsid w:val="007619CB"/>
    <w:rsid w:val="00763673"/>
    <w:rsid w:val="00763840"/>
    <w:rsid w:val="0076440B"/>
    <w:rsid w:val="00764D62"/>
    <w:rsid w:val="007650F9"/>
    <w:rsid w:val="0076533B"/>
    <w:rsid w:val="00765D29"/>
    <w:rsid w:val="00766838"/>
    <w:rsid w:val="00766BDD"/>
    <w:rsid w:val="00766C60"/>
    <w:rsid w:val="00766DA2"/>
    <w:rsid w:val="007672A3"/>
    <w:rsid w:val="00767E36"/>
    <w:rsid w:val="007701BA"/>
    <w:rsid w:val="0077213D"/>
    <w:rsid w:val="007722F9"/>
    <w:rsid w:val="0077236E"/>
    <w:rsid w:val="00772476"/>
    <w:rsid w:val="007735C3"/>
    <w:rsid w:val="00773638"/>
    <w:rsid w:val="00773CFA"/>
    <w:rsid w:val="007745EC"/>
    <w:rsid w:val="0077726F"/>
    <w:rsid w:val="00780331"/>
    <w:rsid w:val="00780FBF"/>
    <w:rsid w:val="0078166A"/>
    <w:rsid w:val="007824F5"/>
    <w:rsid w:val="00782AC6"/>
    <w:rsid w:val="00783608"/>
    <w:rsid w:val="00783856"/>
    <w:rsid w:val="00786FC3"/>
    <w:rsid w:val="00787864"/>
    <w:rsid w:val="00787AE2"/>
    <w:rsid w:val="00787C4B"/>
    <w:rsid w:val="00790552"/>
    <w:rsid w:val="007908A4"/>
    <w:rsid w:val="00790970"/>
    <w:rsid w:val="00790975"/>
    <w:rsid w:val="00790DBC"/>
    <w:rsid w:val="0079163F"/>
    <w:rsid w:val="00793665"/>
    <w:rsid w:val="007948A0"/>
    <w:rsid w:val="00795C0B"/>
    <w:rsid w:val="00795CFE"/>
    <w:rsid w:val="0079620D"/>
    <w:rsid w:val="007A1C4D"/>
    <w:rsid w:val="007A1DF2"/>
    <w:rsid w:val="007A23F2"/>
    <w:rsid w:val="007A2434"/>
    <w:rsid w:val="007A27E7"/>
    <w:rsid w:val="007A3605"/>
    <w:rsid w:val="007A3F1A"/>
    <w:rsid w:val="007A4630"/>
    <w:rsid w:val="007A4841"/>
    <w:rsid w:val="007A55A2"/>
    <w:rsid w:val="007A5CE0"/>
    <w:rsid w:val="007A67B0"/>
    <w:rsid w:val="007B0087"/>
    <w:rsid w:val="007B0665"/>
    <w:rsid w:val="007B15E2"/>
    <w:rsid w:val="007B164A"/>
    <w:rsid w:val="007B1BC6"/>
    <w:rsid w:val="007B3114"/>
    <w:rsid w:val="007B3DD9"/>
    <w:rsid w:val="007B41A0"/>
    <w:rsid w:val="007B46B7"/>
    <w:rsid w:val="007B4800"/>
    <w:rsid w:val="007B4B4C"/>
    <w:rsid w:val="007B4B9B"/>
    <w:rsid w:val="007B5CBF"/>
    <w:rsid w:val="007B5D84"/>
    <w:rsid w:val="007B61A9"/>
    <w:rsid w:val="007B61DF"/>
    <w:rsid w:val="007B670C"/>
    <w:rsid w:val="007B690E"/>
    <w:rsid w:val="007C0355"/>
    <w:rsid w:val="007C18BD"/>
    <w:rsid w:val="007C19E1"/>
    <w:rsid w:val="007C2C4B"/>
    <w:rsid w:val="007C349D"/>
    <w:rsid w:val="007C3517"/>
    <w:rsid w:val="007C3631"/>
    <w:rsid w:val="007C416D"/>
    <w:rsid w:val="007C4594"/>
    <w:rsid w:val="007C51F9"/>
    <w:rsid w:val="007C56D9"/>
    <w:rsid w:val="007C5AEC"/>
    <w:rsid w:val="007C6BEF"/>
    <w:rsid w:val="007C6F53"/>
    <w:rsid w:val="007C704B"/>
    <w:rsid w:val="007D1703"/>
    <w:rsid w:val="007D1B0D"/>
    <w:rsid w:val="007D2550"/>
    <w:rsid w:val="007D26AE"/>
    <w:rsid w:val="007D4213"/>
    <w:rsid w:val="007D4829"/>
    <w:rsid w:val="007D4E29"/>
    <w:rsid w:val="007D5B18"/>
    <w:rsid w:val="007D5B9A"/>
    <w:rsid w:val="007D6487"/>
    <w:rsid w:val="007D65AA"/>
    <w:rsid w:val="007D7015"/>
    <w:rsid w:val="007D7520"/>
    <w:rsid w:val="007D7CCB"/>
    <w:rsid w:val="007D7D3D"/>
    <w:rsid w:val="007D7EA3"/>
    <w:rsid w:val="007E08F5"/>
    <w:rsid w:val="007E0CFF"/>
    <w:rsid w:val="007E0F7C"/>
    <w:rsid w:val="007E24EA"/>
    <w:rsid w:val="007E3F25"/>
    <w:rsid w:val="007E4801"/>
    <w:rsid w:val="007E4958"/>
    <w:rsid w:val="007E58E7"/>
    <w:rsid w:val="007E617E"/>
    <w:rsid w:val="007E6400"/>
    <w:rsid w:val="007E6507"/>
    <w:rsid w:val="007E7A60"/>
    <w:rsid w:val="007E7DB2"/>
    <w:rsid w:val="007E7ED6"/>
    <w:rsid w:val="007F0221"/>
    <w:rsid w:val="007F02A7"/>
    <w:rsid w:val="007F02D7"/>
    <w:rsid w:val="007F042F"/>
    <w:rsid w:val="007F0691"/>
    <w:rsid w:val="007F1EBD"/>
    <w:rsid w:val="007F2283"/>
    <w:rsid w:val="007F26E7"/>
    <w:rsid w:val="007F3403"/>
    <w:rsid w:val="007F486D"/>
    <w:rsid w:val="007F55AD"/>
    <w:rsid w:val="007F5C23"/>
    <w:rsid w:val="007F66BE"/>
    <w:rsid w:val="007F68FA"/>
    <w:rsid w:val="007F6C14"/>
    <w:rsid w:val="007F6C9B"/>
    <w:rsid w:val="007F7BA4"/>
    <w:rsid w:val="00800B31"/>
    <w:rsid w:val="0080174B"/>
    <w:rsid w:val="0080276F"/>
    <w:rsid w:val="00802986"/>
    <w:rsid w:val="008063FD"/>
    <w:rsid w:val="00806427"/>
    <w:rsid w:val="00806912"/>
    <w:rsid w:val="00807BAE"/>
    <w:rsid w:val="008109B4"/>
    <w:rsid w:val="00811186"/>
    <w:rsid w:val="008126A8"/>
    <w:rsid w:val="0081278F"/>
    <w:rsid w:val="008135F6"/>
    <w:rsid w:val="00814A67"/>
    <w:rsid w:val="00815051"/>
    <w:rsid w:val="008151E1"/>
    <w:rsid w:val="00815317"/>
    <w:rsid w:val="0081706E"/>
    <w:rsid w:val="008200F0"/>
    <w:rsid w:val="00820C7C"/>
    <w:rsid w:val="00820FC5"/>
    <w:rsid w:val="00821244"/>
    <w:rsid w:val="00821D39"/>
    <w:rsid w:val="008228F4"/>
    <w:rsid w:val="008248A6"/>
    <w:rsid w:val="00824E6F"/>
    <w:rsid w:val="00824F03"/>
    <w:rsid w:val="008256EC"/>
    <w:rsid w:val="0082574C"/>
    <w:rsid w:val="00825AA3"/>
    <w:rsid w:val="00825AEB"/>
    <w:rsid w:val="008261E4"/>
    <w:rsid w:val="00826FD0"/>
    <w:rsid w:val="00827B9D"/>
    <w:rsid w:val="00830375"/>
    <w:rsid w:val="00831031"/>
    <w:rsid w:val="008315F4"/>
    <w:rsid w:val="008323B3"/>
    <w:rsid w:val="00833924"/>
    <w:rsid w:val="00833E1D"/>
    <w:rsid w:val="0083411C"/>
    <w:rsid w:val="00834FC7"/>
    <w:rsid w:val="0083501B"/>
    <w:rsid w:val="00835440"/>
    <w:rsid w:val="008359F4"/>
    <w:rsid w:val="00835AAE"/>
    <w:rsid w:val="00836463"/>
    <w:rsid w:val="0083708A"/>
    <w:rsid w:val="008409F2"/>
    <w:rsid w:val="0084109E"/>
    <w:rsid w:val="00841B22"/>
    <w:rsid w:val="0084241F"/>
    <w:rsid w:val="00843183"/>
    <w:rsid w:val="008433A2"/>
    <w:rsid w:val="00843C20"/>
    <w:rsid w:val="0084427D"/>
    <w:rsid w:val="008450AD"/>
    <w:rsid w:val="00846315"/>
    <w:rsid w:val="008469CD"/>
    <w:rsid w:val="008471F0"/>
    <w:rsid w:val="00847BBE"/>
    <w:rsid w:val="00847FD1"/>
    <w:rsid w:val="0085090F"/>
    <w:rsid w:val="00850B7C"/>
    <w:rsid w:val="0085281F"/>
    <w:rsid w:val="008531D2"/>
    <w:rsid w:val="00853E53"/>
    <w:rsid w:val="00854631"/>
    <w:rsid w:val="00855085"/>
    <w:rsid w:val="00856827"/>
    <w:rsid w:val="008569CB"/>
    <w:rsid w:val="00856EE8"/>
    <w:rsid w:val="008573B8"/>
    <w:rsid w:val="00857599"/>
    <w:rsid w:val="00860005"/>
    <w:rsid w:val="0086000D"/>
    <w:rsid w:val="008600FA"/>
    <w:rsid w:val="00860318"/>
    <w:rsid w:val="0086071B"/>
    <w:rsid w:val="00860740"/>
    <w:rsid w:val="00861C36"/>
    <w:rsid w:val="00862112"/>
    <w:rsid w:val="00862B76"/>
    <w:rsid w:val="008641CF"/>
    <w:rsid w:val="008644B9"/>
    <w:rsid w:val="00866058"/>
    <w:rsid w:val="0086690A"/>
    <w:rsid w:val="00866A5E"/>
    <w:rsid w:val="00866A8E"/>
    <w:rsid w:val="00867326"/>
    <w:rsid w:val="00867F1D"/>
    <w:rsid w:val="008708A4"/>
    <w:rsid w:val="008709A1"/>
    <w:rsid w:val="0087104F"/>
    <w:rsid w:val="00871AD3"/>
    <w:rsid w:val="0087233B"/>
    <w:rsid w:val="00872AEA"/>
    <w:rsid w:val="0087347A"/>
    <w:rsid w:val="00873B47"/>
    <w:rsid w:val="00874F5C"/>
    <w:rsid w:val="008754B0"/>
    <w:rsid w:val="00875B45"/>
    <w:rsid w:val="0087613B"/>
    <w:rsid w:val="008763E4"/>
    <w:rsid w:val="00877424"/>
    <w:rsid w:val="00877E12"/>
    <w:rsid w:val="0088052F"/>
    <w:rsid w:val="0088064C"/>
    <w:rsid w:val="00881F4F"/>
    <w:rsid w:val="008826EC"/>
    <w:rsid w:val="00883971"/>
    <w:rsid w:val="00884CD4"/>
    <w:rsid w:val="0088564D"/>
    <w:rsid w:val="008863AA"/>
    <w:rsid w:val="0088677A"/>
    <w:rsid w:val="008872D1"/>
    <w:rsid w:val="00887387"/>
    <w:rsid w:val="00887FE2"/>
    <w:rsid w:val="00891742"/>
    <w:rsid w:val="008921C8"/>
    <w:rsid w:val="00892DA5"/>
    <w:rsid w:val="00893AD5"/>
    <w:rsid w:val="0089454A"/>
    <w:rsid w:val="00895481"/>
    <w:rsid w:val="008959B7"/>
    <w:rsid w:val="00895AC2"/>
    <w:rsid w:val="0089716F"/>
    <w:rsid w:val="00897E2F"/>
    <w:rsid w:val="008A1083"/>
    <w:rsid w:val="008A18B4"/>
    <w:rsid w:val="008A1D60"/>
    <w:rsid w:val="008A1F7C"/>
    <w:rsid w:val="008A223C"/>
    <w:rsid w:val="008A42F3"/>
    <w:rsid w:val="008A4D9F"/>
    <w:rsid w:val="008A50E8"/>
    <w:rsid w:val="008A53AB"/>
    <w:rsid w:val="008A65FD"/>
    <w:rsid w:val="008A660A"/>
    <w:rsid w:val="008A71C0"/>
    <w:rsid w:val="008B073C"/>
    <w:rsid w:val="008B0977"/>
    <w:rsid w:val="008B1050"/>
    <w:rsid w:val="008B13A8"/>
    <w:rsid w:val="008B1487"/>
    <w:rsid w:val="008B14A1"/>
    <w:rsid w:val="008B1EFA"/>
    <w:rsid w:val="008B2C81"/>
    <w:rsid w:val="008B3189"/>
    <w:rsid w:val="008B4979"/>
    <w:rsid w:val="008B5A68"/>
    <w:rsid w:val="008B638A"/>
    <w:rsid w:val="008B6880"/>
    <w:rsid w:val="008B71D8"/>
    <w:rsid w:val="008B7D26"/>
    <w:rsid w:val="008C000D"/>
    <w:rsid w:val="008C038C"/>
    <w:rsid w:val="008C0488"/>
    <w:rsid w:val="008C0A98"/>
    <w:rsid w:val="008C2C15"/>
    <w:rsid w:val="008C3642"/>
    <w:rsid w:val="008C40C6"/>
    <w:rsid w:val="008C45DB"/>
    <w:rsid w:val="008C4B4D"/>
    <w:rsid w:val="008C52B0"/>
    <w:rsid w:val="008C5374"/>
    <w:rsid w:val="008C559D"/>
    <w:rsid w:val="008C563B"/>
    <w:rsid w:val="008C6238"/>
    <w:rsid w:val="008C6DAD"/>
    <w:rsid w:val="008C6EBB"/>
    <w:rsid w:val="008C7136"/>
    <w:rsid w:val="008C7164"/>
    <w:rsid w:val="008C7372"/>
    <w:rsid w:val="008C752C"/>
    <w:rsid w:val="008D11F4"/>
    <w:rsid w:val="008D149E"/>
    <w:rsid w:val="008D2253"/>
    <w:rsid w:val="008D2B77"/>
    <w:rsid w:val="008D2CA0"/>
    <w:rsid w:val="008D33FA"/>
    <w:rsid w:val="008D459C"/>
    <w:rsid w:val="008D5266"/>
    <w:rsid w:val="008D53D9"/>
    <w:rsid w:val="008D5539"/>
    <w:rsid w:val="008D55E7"/>
    <w:rsid w:val="008D5B1F"/>
    <w:rsid w:val="008D5E94"/>
    <w:rsid w:val="008D6A56"/>
    <w:rsid w:val="008D709B"/>
    <w:rsid w:val="008D7482"/>
    <w:rsid w:val="008E00A7"/>
    <w:rsid w:val="008E0ACD"/>
    <w:rsid w:val="008E1FEB"/>
    <w:rsid w:val="008E20F6"/>
    <w:rsid w:val="008E23CA"/>
    <w:rsid w:val="008E2BC0"/>
    <w:rsid w:val="008E3BCC"/>
    <w:rsid w:val="008E3E10"/>
    <w:rsid w:val="008E4D02"/>
    <w:rsid w:val="008E53D3"/>
    <w:rsid w:val="008E5DDF"/>
    <w:rsid w:val="008E6B00"/>
    <w:rsid w:val="008F03C2"/>
    <w:rsid w:val="008F0892"/>
    <w:rsid w:val="008F16A2"/>
    <w:rsid w:val="008F1D93"/>
    <w:rsid w:val="008F442D"/>
    <w:rsid w:val="008F4B22"/>
    <w:rsid w:val="008F5A10"/>
    <w:rsid w:val="008F6284"/>
    <w:rsid w:val="008F6A13"/>
    <w:rsid w:val="008F6E20"/>
    <w:rsid w:val="008F7CB7"/>
    <w:rsid w:val="009003EB"/>
    <w:rsid w:val="009008F9"/>
    <w:rsid w:val="00900AF4"/>
    <w:rsid w:val="009010AF"/>
    <w:rsid w:val="009012C1"/>
    <w:rsid w:val="0090159F"/>
    <w:rsid w:val="009019F4"/>
    <w:rsid w:val="00901ADA"/>
    <w:rsid w:val="0090296A"/>
    <w:rsid w:val="00903C96"/>
    <w:rsid w:val="0090763F"/>
    <w:rsid w:val="00907EF5"/>
    <w:rsid w:val="0091000F"/>
    <w:rsid w:val="00910BDE"/>
    <w:rsid w:val="00910EBC"/>
    <w:rsid w:val="00911AC4"/>
    <w:rsid w:val="009127E4"/>
    <w:rsid w:val="00913A1D"/>
    <w:rsid w:val="009148FF"/>
    <w:rsid w:val="00914D9D"/>
    <w:rsid w:val="00914DFB"/>
    <w:rsid w:val="00915EDE"/>
    <w:rsid w:val="00915EEE"/>
    <w:rsid w:val="00916040"/>
    <w:rsid w:val="00916A6C"/>
    <w:rsid w:val="00916A7D"/>
    <w:rsid w:val="00917035"/>
    <w:rsid w:val="00917CDC"/>
    <w:rsid w:val="00920C34"/>
    <w:rsid w:val="00921526"/>
    <w:rsid w:val="009216BD"/>
    <w:rsid w:val="00921F1B"/>
    <w:rsid w:val="0092209D"/>
    <w:rsid w:val="0092276B"/>
    <w:rsid w:val="00922CCE"/>
    <w:rsid w:val="00924950"/>
    <w:rsid w:val="0092530A"/>
    <w:rsid w:val="009264E8"/>
    <w:rsid w:val="0092684D"/>
    <w:rsid w:val="00926D2B"/>
    <w:rsid w:val="0092747B"/>
    <w:rsid w:val="00927BD3"/>
    <w:rsid w:val="0093014B"/>
    <w:rsid w:val="00930539"/>
    <w:rsid w:val="00931E49"/>
    <w:rsid w:val="00932267"/>
    <w:rsid w:val="0093295D"/>
    <w:rsid w:val="00932B58"/>
    <w:rsid w:val="009332C8"/>
    <w:rsid w:val="00933FE6"/>
    <w:rsid w:val="0093468A"/>
    <w:rsid w:val="00934F52"/>
    <w:rsid w:val="009357E8"/>
    <w:rsid w:val="00935E7F"/>
    <w:rsid w:val="009363D0"/>
    <w:rsid w:val="009364BE"/>
    <w:rsid w:val="009367AE"/>
    <w:rsid w:val="00936B5E"/>
    <w:rsid w:val="00937607"/>
    <w:rsid w:val="00940E24"/>
    <w:rsid w:val="00940FD6"/>
    <w:rsid w:val="00941122"/>
    <w:rsid w:val="00941396"/>
    <w:rsid w:val="00941B21"/>
    <w:rsid w:val="00942134"/>
    <w:rsid w:val="0094282F"/>
    <w:rsid w:val="00943531"/>
    <w:rsid w:val="009446E5"/>
    <w:rsid w:val="009448B9"/>
    <w:rsid w:val="00944AC5"/>
    <w:rsid w:val="00945250"/>
    <w:rsid w:val="00945350"/>
    <w:rsid w:val="00946255"/>
    <w:rsid w:val="00946460"/>
    <w:rsid w:val="00946C10"/>
    <w:rsid w:val="00947727"/>
    <w:rsid w:val="009479FE"/>
    <w:rsid w:val="00947CCD"/>
    <w:rsid w:val="0095052D"/>
    <w:rsid w:val="00951EBA"/>
    <w:rsid w:val="00952F31"/>
    <w:rsid w:val="0095330B"/>
    <w:rsid w:val="00955A80"/>
    <w:rsid w:val="0095689B"/>
    <w:rsid w:val="00956B7E"/>
    <w:rsid w:val="00956EAD"/>
    <w:rsid w:val="009577EA"/>
    <w:rsid w:val="00960FFE"/>
    <w:rsid w:val="00961329"/>
    <w:rsid w:val="009618F7"/>
    <w:rsid w:val="00962360"/>
    <w:rsid w:val="00962E9C"/>
    <w:rsid w:val="00963C33"/>
    <w:rsid w:val="009646DB"/>
    <w:rsid w:val="009653E0"/>
    <w:rsid w:val="0096550B"/>
    <w:rsid w:val="00965B55"/>
    <w:rsid w:val="00965E60"/>
    <w:rsid w:val="00966852"/>
    <w:rsid w:val="00966F1D"/>
    <w:rsid w:val="00967307"/>
    <w:rsid w:val="00967523"/>
    <w:rsid w:val="0096761B"/>
    <w:rsid w:val="00967697"/>
    <w:rsid w:val="00970348"/>
    <w:rsid w:val="00970BDF"/>
    <w:rsid w:val="00971090"/>
    <w:rsid w:val="00971749"/>
    <w:rsid w:val="00971A0B"/>
    <w:rsid w:val="009724C0"/>
    <w:rsid w:val="0097274F"/>
    <w:rsid w:val="00972773"/>
    <w:rsid w:val="00973BEC"/>
    <w:rsid w:val="00974138"/>
    <w:rsid w:val="0097498B"/>
    <w:rsid w:val="00974DC4"/>
    <w:rsid w:val="0097529B"/>
    <w:rsid w:val="00976372"/>
    <w:rsid w:val="00976A8D"/>
    <w:rsid w:val="00976D39"/>
    <w:rsid w:val="0097700B"/>
    <w:rsid w:val="0097761E"/>
    <w:rsid w:val="0097770B"/>
    <w:rsid w:val="0098014E"/>
    <w:rsid w:val="009804EE"/>
    <w:rsid w:val="0098053C"/>
    <w:rsid w:val="00980A4D"/>
    <w:rsid w:val="00980DCC"/>
    <w:rsid w:val="00981670"/>
    <w:rsid w:val="009816E6"/>
    <w:rsid w:val="00981F65"/>
    <w:rsid w:val="009820E9"/>
    <w:rsid w:val="009821DF"/>
    <w:rsid w:val="0098223A"/>
    <w:rsid w:val="00982D0D"/>
    <w:rsid w:val="00983786"/>
    <w:rsid w:val="009846D1"/>
    <w:rsid w:val="0098480C"/>
    <w:rsid w:val="00985442"/>
    <w:rsid w:val="0098562C"/>
    <w:rsid w:val="00985DE9"/>
    <w:rsid w:val="009861BA"/>
    <w:rsid w:val="009870B6"/>
    <w:rsid w:val="00987D4C"/>
    <w:rsid w:val="0099036D"/>
    <w:rsid w:val="00990C02"/>
    <w:rsid w:val="00990C52"/>
    <w:rsid w:val="0099126D"/>
    <w:rsid w:val="009919E0"/>
    <w:rsid w:val="00991B17"/>
    <w:rsid w:val="00991FB5"/>
    <w:rsid w:val="0099221A"/>
    <w:rsid w:val="00992417"/>
    <w:rsid w:val="00993CF0"/>
    <w:rsid w:val="00994F9F"/>
    <w:rsid w:val="00995242"/>
    <w:rsid w:val="009964D5"/>
    <w:rsid w:val="00996625"/>
    <w:rsid w:val="0099669F"/>
    <w:rsid w:val="00997114"/>
    <w:rsid w:val="009972AB"/>
    <w:rsid w:val="00997842"/>
    <w:rsid w:val="00997FC3"/>
    <w:rsid w:val="009A05C3"/>
    <w:rsid w:val="009A0640"/>
    <w:rsid w:val="009A0B2C"/>
    <w:rsid w:val="009A0BE4"/>
    <w:rsid w:val="009A1105"/>
    <w:rsid w:val="009A1379"/>
    <w:rsid w:val="009A1E50"/>
    <w:rsid w:val="009A223E"/>
    <w:rsid w:val="009A2545"/>
    <w:rsid w:val="009A33FE"/>
    <w:rsid w:val="009A553F"/>
    <w:rsid w:val="009A5F80"/>
    <w:rsid w:val="009A6251"/>
    <w:rsid w:val="009A7274"/>
    <w:rsid w:val="009A747D"/>
    <w:rsid w:val="009A78E3"/>
    <w:rsid w:val="009A7B49"/>
    <w:rsid w:val="009B1430"/>
    <w:rsid w:val="009B1A9B"/>
    <w:rsid w:val="009B1F40"/>
    <w:rsid w:val="009B21E9"/>
    <w:rsid w:val="009B371C"/>
    <w:rsid w:val="009B5595"/>
    <w:rsid w:val="009B5611"/>
    <w:rsid w:val="009B5F1E"/>
    <w:rsid w:val="009B6557"/>
    <w:rsid w:val="009B6E9F"/>
    <w:rsid w:val="009B7396"/>
    <w:rsid w:val="009B7DF8"/>
    <w:rsid w:val="009C096D"/>
    <w:rsid w:val="009C18E9"/>
    <w:rsid w:val="009C1BDB"/>
    <w:rsid w:val="009C2287"/>
    <w:rsid w:val="009C3E02"/>
    <w:rsid w:val="009C6551"/>
    <w:rsid w:val="009C6772"/>
    <w:rsid w:val="009C6781"/>
    <w:rsid w:val="009D0BBD"/>
    <w:rsid w:val="009D1E73"/>
    <w:rsid w:val="009D1EE9"/>
    <w:rsid w:val="009D2FEA"/>
    <w:rsid w:val="009D31BC"/>
    <w:rsid w:val="009D3201"/>
    <w:rsid w:val="009D3610"/>
    <w:rsid w:val="009D3924"/>
    <w:rsid w:val="009D392A"/>
    <w:rsid w:val="009D4773"/>
    <w:rsid w:val="009D4EEC"/>
    <w:rsid w:val="009D4EEF"/>
    <w:rsid w:val="009D5A41"/>
    <w:rsid w:val="009D5C7C"/>
    <w:rsid w:val="009D5FC2"/>
    <w:rsid w:val="009D7226"/>
    <w:rsid w:val="009D7304"/>
    <w:rsid w:val="009D75F9"/>
    <w:rsid w:val="009D76E5"/>
    <w:rsid w:val="009D794D"/>
    <w:rsid w:val="009D7E76"/>
    <w:rsid w:val="009E02A1"/>
    <w:rsid w:val="009E4328"/>
    <w:rsid w:val="009E4C7F"/>
    <w:rsid w:val="009E54AD"/>
    <w:rsid w:val="009E58B6"/>
    <w:rsid w:val="009E6D80"/>
    <w:rsid w:val="009E799E"/>
    <w:rsid w:val="009E7AA2"/>
    <w:rsid w:val="009F08AD"/>
    <w:rsid w:val="009F29A9"/>
    <w:rsid w:val="009F2CE1"/>
    <w:rsid w:val="009F2CF0"/>
    <w:rsid w:val="009F424B"/>
    <w:rsid w:val="009F5F12"/>
    <w:rsid w:val="009F6270"/>
    <w:rsid w:val="009F62B4"/>
    <w:rsid w:val="009F6509"/>
    <w:rsid w:val="009F69D7"/>
    <w:rsid w:val="009F77CE"/>
    <w:rsid w:val="00A005BC"/>
    <w:rsid w:val="00A0173E"/>
    <w:rsid w:val="00A02370"/>
    <w:rsid w:val="00A0303C"/>
    <w:rsid w:val="00A03253"/>
    <w:rsid w:val="00A05630"/>
    <w:rsid w:val="00A0563C"/>
    <w:rsid w:val="00A06B8A"/>
    <w:rsid w:val="00A06FE2"/>
    <w:rsid w:val="00A07328"/>
    <w:rsid w:val="00A07A82"/>
    <w:rsid w:val="00A07F58"/>
    <w:rsid w:val="00A07F6C"/>
    <w:rsid w:val="00A10126"/>
    <w:rsid w:val="00A10311"/>
    <w:rsid w:val="00A110BC"/>
    <w:rsid w:val="00A11893"/>
    <w:rsid w:val="00A12507"/>
    <w:rsid w:val="00A12989"/>
    <w:rsid w:val="00A12CDD"/>
    <w:rsid w:val="00A13719"/>
    <w:rsid w:val="00A13860"/>
    <w:rsid w:val="00A144AE"/>
    <w:rsid w:val="00A14543"/>
    <w:rsid w:val="00A15071"/>
    <w:rsid w:val="00A158E7"/>
    <w:rsid w:val="00A15C99"/>
    <w:rsid w:val="00A15FA4"/>
    <w:rsid w:val="00A16EE5"/>
    <w:rsid w:val="00A16FFD"/>
    <w:rsid w:val="00A1775A"/>
    <w:rsid w:val="00A17C27"/>
    <w:rsid w:val="00A212A9"/>
    <w:rsid w:val="00A220A0"/>
    <w:rsid w:val="00A22134"/>
    <w:rsid w:val="00A2248A"/>
    <w:rsid w:val="00A226AB"/>
    <w:rsid w:val="00A235CE"/>
    <w:rsid w:val="00A237B7"/>
    <w:rsid w:val="00A23A76"/>
    <w:rsid w:val="00A24610"/>
    <w:rsid w:val="00A25BA6"/>
    <w:rsid w:val="00A26131"/>
    <w:rsid w:val="00A26345"/>
    <w:rsid w:val="00A2639B"/>
    <w:rsid w:val="00A263A0"/>
    <w:rsid w:val="00A26875"/>
    <w:rsid w:val="00A2690C"/>
    <w:rsid w:val="00A26B96"/>
    <w:rsid w:val="00A26C68"/>
    <w:rsid w:val="00A27A2B"/>
    <w:rsid w:val="00A30FE4"/>
    <w:rsid w:val="00A31450"/>
    <w:rsid w:val="00A314CA"/>
    <w:rsid w:val="00A31FF2"/>
    <w:rsid w:val="00A32CB1"/>
    <w:rsid w:val="00A336CF"/>
    <w:rsid w:val="00A33950"/>
    <w:rsid w:val="00A34616"/>
    <w:rsid w:val="00A34B11"/>
    <w:rsid w:val="00A34C51"/>
    <w:rsid w:val="00A35913"/>
    <w:rsid w:val="00A3609B"/>
    <w:rsid w:val="00A360F6"/>
    <w:rsid w:val="00A36140"/>
    <w:rsid w:val="00A36558"/>
    <w:rsid w:val="00A36A31"/>
    <w:rsid w:val="00A37B49"/>
    <w:rsid w:val="00A37FA1"/>
    <w:rsid w:val="00A412FE"/>
    <w:rsid w:val="00A4234F"/>
    <w:rsid w:val="00A4294F"/>
    <w:rsid w:val="00A42CC4"/>
    <w:rsid w:val="00A436DC"/>
    <w:rsid w:val="00A44142"/>
    <w:rsid w:val="00A445F0"/>
    <w:rsid w:val="00A4504A"/>
    <w:rsid w:val="00A45F40"/>
    <w:rsid w:val="00A46C80"/>
    <w:rsid w:val="00A46F53"/>
    <w:rsid w:val="00A46F62"/>
    <w:rsid w:val="00A471A4"/>
    <w:rsid w:val="00A50264"/>
    <w:rsid w:val="00A51095"/>
    <w:rsid w:val="00A51C70"/>
    <w:rsid w:val="00A53124"/>
    <w:rsid w:val="00A536F8"/>
    <w:rsid w:val="00A54CE8"/>
    <w:rsid w:val="00A5539D"/>
    <w:rsid w:val="00A55BA1"/>
    <w:rsid w:val="00A55F1C"/>
    <w:rsid w:val="00A5673D"/>
    <w:rsid w:val="00A56A99"/>
    <w:rsid w:val="00A577E1"/>
    <w:rsid w:val="00A60C47"/>
    <w:rsid w:val="00A6183B"/>
    <w:rsid w:val="00A618C4"/>
    <w:rsid w:val="00A61A14"/>
    <w:rsid w:val="00A61EB2"/>
    <w:rsid w:val="00A63180"/>
    <w:rsid w:val="00A6320C"/>
    <w:rsid w:val="00A63E2C"/>
    <w:rsid w:val="00A641B7"/>
    <w:rsid w:val="00A642A0"/>
    <w:rsid w:val="00A64D3B"/>
    <w:rsid w:val="00A66137"/>
    <w:rsid w:val="00A66468"/>
    <w:rsid w:val="00A66D09"/>
    <w:rsid w:val="00A7045D"/>
    <w:rsid w:val="00A7087E"/>
    <w:rsid w:val="00A71A53"/>
    <w:rsid w:val="00A7237C"/>
    <w:rsid w:val="00A72EDD"/>
    <w:rsid w:val="00A736CA"/>
    <w:rsid w:val="00A7464D"/>
    <w:rsid w:val="00A74794"/>
    <w:rsid w:val="00A74CE1"/>
    <w:rsid w:val="00A74F0D"/>
    <w:rsid w:val="00A7501B"/>
    <w:rsid w:val="00A75ACE"/>
    <w:rsid w:val="00A75D14"/>
    <w:rsid w:val="00A7623F"/>
    <w:rsid w:val="00A769D1"/>
    <w:rsid w:val="00A76B6F"/>
    <w:rsid w:val="00A77645"/>
    <w:rsid w:val="00A80635"/>
    <w:rsid w:val="00A80FF8"/>
    <w:rsid w:val="00A81E7C"/>
    <w:rsid w:val="00A82B56"/>
    <w:rsid w:val="00A83476"/>
    <w:rsid w:val="00A83B12"/>
    <w:rsid w:val="00A8459B"/>
    <w:rsid w:val="00A848D8"/>
    <w:rsid w:val="00A854B0"/>
    <w:rsid w:val="00A85A08"/>
    <w:rsid w:val="00A85D57"/>
    <w:rsid w:val="00A875FE"/>
    <w:rsid w:val="00A877B4"/>
    <w:rsid w:val="00A87AEE"/>
    <w:rsid w:val="00A87F9C"/>
    <w:rsid w:val="00A902E8"/>
    <w:rsid w:val="00A90421"/>
    <w:rsid w:val="00A90737"/>
    <w:rsid w:val="00A9073B"/>
    <w:rsid w:val="00A909BF"/>
    <w:rsid w:val="00A9164D"/>
    <w:rsid w:val="00A9206C"/>
    <w:rsid w:val="00A92576"/>
    <w:rsid w:val="00A92E1B"/>
    <w:rsid w:val="00A92EA3"/>
    <w:rsid w:val="00A930A0"/>
    <w:rsid w:val="00A93A03"/>
    <w:rsid w:val="00A93ED1"/>
    <w:rsid w:val="00A94152"/>
    <w:rsid w:val="00A955A7"/>
    <w:rsid w:val="00A958A4"/>
    <w:rsid w:val="00A958DE"/>
    <w:rsid w:val="00A96C03"/>
    <w:rsid w:val="00A96E50"/>
    <w:rsid w:val="00A96E7E"/>
    <w:rsid w:val="00AA0730"/>
    <w:rsid w:val="00AA08CA"/>
    <w:rsid w:val="00AA0C88"/>
    <w:rsid w:val="00AA0CC7"/>
    <w:rsid w:val="00AA230E"/>
    <w:rsid w:val="00AA2396"/>
    <w:rsid w:val="00AA3575"/>
    <w:rsid w:val="00AA3787"/>
    <w:rsid w:val="00AA4278"/>
    <w:rsid w:val="00AA4565"/>
    <w:rsid w:val="00AA57C6"/>
    <w:rsid w:val="00AA5DB9"/>
    <w:rsid w:val="00AA7F5D"/>
    <w:rsid w:val="00AB009D"/>
    <w:rsid w:val="00AB335F"/>
    <w:rsid w:val="00AB3A03"/>
    <w:rsid w:val="00AB481D"/>
    <w:rsid w:val="00AB49AA"/>
    <w:rsid w:val="00AB4BA0"/>
    <w:rsid w:val="00AB4E04"/>
    <w:rsid w:val="00AB55AD"/>
    <w:rsid w:val="00AB70D0"/>
    <w:rsid w:val="00AB73DD"/>
    <w:rsid w:val="00AC07E1"/>
    <w:rsid w:val="00AC0B49"/>
    <w:rsid w:val="00AC0F56"/>
    <w:rsid w:val="00AC2726"/>
    <w:rsid w:val="00AC287D"/>
    <w:rsid w:val="00AC298C"/>
    <w:rsid w:val="00AC3461"/>
    <w:rsid w:val="00AC400C"/>
    <w:rsid w:val="00AC4CD3"/>
    <w:rsid w:val="00AC4E04"/>
    <w:rsid w:val="00AC4E87"/>
    <w:rsid w:val="00AC50CC"/>
    <w:rsid w:val="00AC64A9"/>
    <w:rsid w:val="00AC65D2"/>
    <w:rsid w:val="00AC6652"/>
    <w:rsid w:val="00AC6B37"/>
    <w:rsid w:val="00AC6B83"/>
    <w:rsid w:val="00AD002A"/>
    <w:rsid w:val="00AD00DE"/>
    <w:rsid w:val="00AD09DD"/>
    <w:rsid w:val="00AD17D7"/>
    <w:rsid w:val="00AD265F"/>
    <w:rsid w:val="00AD2EDC"/>
    <w:rsid w:val="00AD3916"/>
    <w:rsid w:val="00AD4060"/>
    <w:rsid w:val="00AD4AC6"/>
    <w:rsid w:val="00AD55F6"/>
    <w:rsid w:val="00AD5BDB"/>
    <w:rsid w:val="00AD69AE"/>
    <w:rsid w:val="00AD6A7B"/>
    <w:rsid w:val="00AD6C9F"/>
    <w:rsid w:val="00AD6CB2"/>
    <w:rsid w:val="00AD6DEF"/>
    <w:rsid w:val="00AD6E9D"/>
    <w:rsid w:val="00AE07EE"/>
    <w:rsid w:val="00AE0E56"/>
    <w:rsid w:val="00AE0F53"/>
    <w:rsid w:val="00AE1BD0"/>
    <w:rsid w:val="00AE32CE"/>
    <w:rsid w:val="00AE4379"/>
    <w:rsid w:val="00AE45FF"/>
    <w:rsid w:val="00AE4CCB"/>
    <w:rsid w:val="00AE6285"/>
    <w:rsid w:val="00AE6986"/>
    <w:rsid w:val="00AE6C5A"/>
    <w:rsid w:val="00AE6CBC"/>
    <w:rsid w:val="00AE6DD5"/>
    <w:rsid w:val="00AF0083"/>
    <w:rsid w:val="00AF0945"/>
    <w:rsid w:val="00AF09C7"/>
    <w:rsid w:val="00AF16AD"/>
    <w:rsid w:val="00AF16B5"/>
    <w:rsid w:val="00AF1A76"/>
    <w:rsid w:val="00AF23CD"/>
    <w:rsid w:val="00AF398A"/>
    <w:rsid w:val="00AF41F9"/>
    <w:rsid w:val="00AF41FD"/>
    <w:rsid w:val="00AF63D5"/>
    <w:rsid w:val="00AF693B"/>
    <w:rsid w:val="00AF698D"/>
    <w:rsid w:val="00AF6A4A"/>
    <w:rsid w:val="00AF6B60"/>
    <w:rsid w:val="00AF710C"/>
    <w:rsid w:val="00AF72A4"/>
    <w:rsid w:val="00AF741C"/>
    <w:rsid w:val="00AF76A9"/>
    <w:rsid w:val="00AF7869"/>
    <w:rsid w:val="00AF7FDF"/>
    <w:rsid w:val="00B00ABA"/>
    <w:rsid w:val="00B01784"/>
    <w:rsid w:val="00B01FB2"/>
    <w:rsid w:val="00B02B5D"/>
    <w:rsid w:val="00B05CBF"/>
    <w:rsid w:val="00B05D12"/>
    <w:rsid w:val="00B05F5E"/>
    <w:rsid w:val="00B060DD"/>
    <w:rsid w:val="00B063F7"/>
    <w:rsid w:val="00B0672D"/>
    <w:rsid w:val="00B06F61"/>
    <w:rsid w:val="00B07888"/>
    <w:rsid w:val="00B079A0"/>
    <w:rsid w:val="00B07B07"/>
    <w:rsid w:val="00B07FFA"/>
    <w:rsid w:val="00B1190C"/>
    <w:rsid w:val="00B125B2"/>
    <w:rsid w:val="00B12D9D"/>
    <w:rsid w:val="00B13092"/>
    <w:rsid w:val="00B132EE"/>
    <w:rsid w:val="00B13424"/>
    <w:rsid w:val="00B13911"/>
    <w:rsid w:val="00B13A08"/>
    <w:rsid w:val="00B14195"/>
    <w:rsid w:val="00B14685"/>
    <w:rsid w:val="00B1478E"/>
    <w:rsid w:val="00B14C3E"/>
    <w:rsid w:val="00B14F97"/>
    <w:rsid w:val="00B166B5"/>
    <w:rsid w:val="00B17308"/>
    <w:rsid w:val="00B17DF9"/>
    <w:rsid w:val="00B21082"/>
    <w:rsid w:val="00B210B1"/>
    <w:rsid w:val="00B21EAF"/>
    <w:rsid w:val="00B2290B"/>
    <w:rsid w:val="00B22D59"/>
    <w:rsid w:val="00B23333"/>
    <w:rsid w:val="00B23A28"/>
    <w:rsid w:val="00B2418A"/>
    <w:rsid w:val="00B2477D"/>
    <w:rsid w:val="00B25022"/>
    <w:rsid w:val="00B26AEF"/>
    <w:rsid w:val="00B2754E"/>
    <w:rsid w:val="00B30164"/>
    <w:rsid w:val="00B3025D"/>
    <w:rsid w:val="00B3062E"/>
    <w:rsid w:val="00B314A4"/>
    <w:rsid w:val="00B317E5"/>
    <w:rsid w:val="00B31EEE"/>
    <w:rsid w:val="00B3292B"/>
    <w:rsid w:val="00B32E2D"/>
    <w:rsid w:val="00B32F0E"/>
    <w:rsid w:val="00B3348E"/>
    <w:rsid w:val="00B33667"/>
    <w:rsid w:val="00B33870"/>
    <w:rsid w:val="00B33CA2"/>
    <w:rsid w:val="00B33F35"/>
    <w:rsid w:val="00B353FC"/>
    <w:rsid w:val="00B360FC"/>
    <w:rsid w:val="00B363B8"/>
    <w:rsid w:val="00B36459"/>
    <w:rsid w:val="00B36484"/>
    <w:rsid w:val="00B3769F"/>
    <w:rsid w:val="00B405F9"/>
    <w:rsid w:val="00B406EE"/>
    <w:rsid w:val="00B410F3"/>
    <w:rsid w:val="00B41681"/>
    <w:rsid w:val="00B41D5F"/>
    <w:rsid w:val="00B41EDB"/>
    <w:rsid w:val="00B41F51"/>
    <w:rsid w:val="00B4233A"/>
    <w:rsid w:val="00B425BC"/>
    <w:rsid w:val="00B431F2"/>
    <w:rsid w:val="00B43548"/>
    <w:rsid w:val="00B43949"/>
    <w:rsid w:val="00B44263"/>
    <w:rsid w:val="00B44FC5"/>
    <w:rsid w:val="00B454DD"/>
    <w:rsid w:val="00B45728"/>
    <w:rsid w:val="00B46AEF"/>
    <w:rsid w:val="00B471FE"/>
    <w:rsid w:val="00B47A3C"/>
    <w:rsid w:val="00B5012C"/>
    <w:rsid w:val="00B50235"/>
    <w:rsid w:val="00B50509"/>
    <w:rsid w:val="00B50B88"/>
    <w:rsid w:val="00B50EFC"/>
    <w:rsid w:val="00B516B4"/>
    <w:rsid w:val="00B5194F"/>
    <w:rsid w:val="00B51C39"/>
    <w:rsid w:val="00B524F0"/>
    <w:rsid w:val="00B5366F"/>
    <w:rsid w:val="00B53AE9"/>
    <w:rsid w:val="00B53D30"/>
    <w:rsid w:val="00B54385"/>
    <w:rsid w:val="00B54CEA"/>
    <w:rsid w:val="00B55271"/>
    <w:rsid w:val="00B55615"/>
    <w:rsid w:val="00B55DFF"/>
    <w:rsid w:val="00B56CF5"/>
    <w:rsid w:val="00B56E59"/>
    <w:rsid w:val="00B57BAD"/>
    <w:rsid w:val="00B6055A"/>
    <w:rsid w:val="00B60A99"/>
    <w:rsid w:val="00B60D8F"/>
    <w:rsid w:val="00B611C4"/>
    <w:rsid w:val="00B61330"/>
    <w:rsid w:val="00B6257D"/>
    <w:rsid w:val="00B62D3F"/>
    <w:rsid w:val="00B62F89"/>
    <w:rsid w:val="00B6307E"/>
    <w:rsid w:val="00B6350B"/>
    <w:rsid w:val="00B6389E"/>
    <w:rsid w:val="00B63EF5"/>
    <w:rsid w:val="00B6494B"/>
    <w:rsid w:val="00B64B44"/>
    <w:rsid w:val="00B64D79"/>
    <w:rsid w:val="00B65155"/>
    <w:rsid w:val="00B65229"/>
    <w:rsid w:val="00B653F9"/>
    <w:rsid w:val="00B6659F"/>
    <w:rsid w:val="00B67063"/>
    <w:rsid w:val="00B670E7"/>
    <w:rsid w:val="00B67876"/>
    <w:rsid w:val="00B67950"/>
    <w:rsid w:val="00B70833"/>
    <w:rsid w:val="00B70FFB"/>
    <w:rsid w:val="00B71E6F"/>
    <w:rsid w:val="00B7410F"/>
    <w:rsid w:val="00B74A87"/>
    <w:rsid w:val="00B7649F"/>
    <w:rsid w:val="00B7668D"/>
    <w:rsid w:val="00B77E54"/>
    <w:rsid w:val="00B80830"/>
    <w:rsid w:val="00B80AC6"/>
    <w:rsid w:val="00B8140F"/>
    <w:rsid w:val="00B81694"/>
    <w:rsid w:val="00B8189F"/>
    <w:rsid w:val="00B8212A"/>
    <w:rsid w:val="00B825E5"/>
    <w:rsid w:val="00B82834"/>
    <w:rsid w:val="00B82923"/>
    <w:rsid w:val="00B82DC2"/>
    <w:rsid w:val="00B8410C"/>
    <w:rsid w:val="00B8416B"/>
    <w:rsid w:val="00B845B9"/>
    <w:rsid w:val="00B849C8"/>
    <w:rsid w:val="00B85B3A"/>
    <w:rsid w:val="00B85E0E"/>
    <w:rsid w:val="00B861D2"/>
    <w:rsid w:val="00B86ED8"/>
    <w:rsid w:val="00B871EA"/>
    <w:rsid w:val="00B91C26"/>
    <w:rsid w:val="00B9284C"/>
    <w:rsid w:val="00B935B6"/>
    <w:rsid w:val="00B93FBA"/>
    <w:rsid w:val="00B95EFD"/>
    <w:rsid w:val="00B9693B"/>
    <w:rsid w:val="00B96D03"/>
    <w:rsid w:val="00B96EBE"/>
    <w:rsid w:val="00B970BC"/>
    <w:rsid w:val="00B9743A"/>
    <w:rsid w:val="00B97E9D"/>
    <w:rsid w:val="00B97FC6"/>
    <w:rsid w:val="00BA0363"/>
    <w:rsid w:val="00BA08C0"/>
    <w:rsid w:val="00BA13C7"/>
    <w:rsid w:val="00BA230C"/>
    <w:rsid w:val="00BA28D7"/>
    <w:rsid w:val="00BA2B53"/>
    <w:rsid w:val="00BA357C"/>
    <w:rsid w:val="00BA4798"/>
    <w:rsid w:val="00BA4A12"/>
    <w:rsid w:val="00BA5384"/>
    <w:rsid w:val="00BA5615"/>
    <w:rsid w:val="00BA58D6"/>
    <w:rsid w:val="00BA5D06"/>
    <w:rsid w:val="00BA5F03"/>
    <w:rsid w:val="00BA61C4"/>
    <w:rsid w:val="00BA718E"/>
    <w:rsid w:val="00BA7889"/>
    <w:rsid w:val="00BB22E0"/>
    <w:rsid w:val="00BB24E0"/>
    <w:rsid w:val="00BB2511"/>
    <w:rsid w:val="00BB2C1D"/>
    <w:rsid w:val="00BB4848"/>
    <w:rsid w:val="00BB547A"/>
    <w:rsid w:val="00BB5727"/>
    <w:rsid w:val="00BB5F15"/>
    <w:rsid w:val="00BB6889"/>
    <w:rsid w:val="00BB6DEE"/>
    <w:rsid w:val="00BB7027"/>
    <w:rsid w:val="00BB732C"/>
    <w:rsid w:val="00BB75F5"/>
    <w:rsid w:val="00BB7601"/>
    <w:rsid w:val="00BB7621"/>
    <w:rsid w:val="00BC0AC3"/>
    <w:rsid w:val="00BC1644"/>
    <w:rsid w:val="00BC1A6B"/>
    <w:rsid w:val="00BC2057"/>
    <w:rsid w:val="00BC2466"/>
    <w:rsid w:val="00BC37FC"/>
    <w:rsid w:val="00BC3804"/>
    <w:rsid w:val="00BC3B2F"/>
    <w:rsid w:val="00BC4174"/>
    <w:rsid w:val="00BC4465"/>
    <w:rsid w:val="00BC4811"/>
    <w:rsid w:val="00BC510A"/>
    <w:rsid w:val="00BC6655"/>
    <w:rsid w:val="00BC6846"/>
    <w:rsid w:val="00BC6B16"/>
    <w:rsid w:val="00BC744E"/>
    <w:rsid w:val="00BC75A5"/>
    <w:rsid w:val="00BC7D6A"/>
    <w:rsid w:val="00BC7D99"/>
    <w:rsid w:val="00BD058E"/>
    <w:rsid w:val="00BD0EEC"/>
    <w:rsid w:val="00BD112F"/>
    <w:rsid w:val="00BD16AB"/>
    <w:rsid w:val="00BD16B9"/>
    <w:rsid w:val="00BD301E"/>
    <w:rsid w:val="00BD37E8"/>
    <w:rsid w:val="00BD3998"/>
    <w:rsid w:val="00BD550D"/>
    <w:rsid w:val="00BD5545"/>
    <w:rsid w:val="00BD6FA5"/>
    <w:rsid w:val="00BD70F7"/>
    <w:rsid w:val="00BD7D56"/>
    <w:rsid w:val="00BE013F"/>
    <w:rsid w:val="00BE081F"/>
    <w:rsid w:val="00BE0D88"/>
    <w:rsid w:val="00BE1512"/>
    <w:rsid w:val="00BE186E"/>
    <w:rsid w:val="00BE261A"/>
    <w:rsid w:val="00BE2ABE"/>
    <w:rsid w:val="00BE34EB"/>
    <w:rsid w:val="00BE393B"/>
    <w:rsid w:val="00BE3E46"/>
    <w:rsid w:val="00BE420B"/>
    <w:rsid w:val="00BE4FD2"/>
    <w:rsid w:val="00BE5C66"/>
    <w:rsid w:val="00BE68E0"/>
    <w:rsid w:val="00BE716E"/>
    <w:rsid w:val="00BE74D4"/>
    <w:rsid w:val="00BF083D"/>
    <w:rsid w:val="00BF09FF"/>
    <w:rsid w:val="00BF0F01"/>
    <w:rsid w:val="00BF1395"/>
    <w:rsid w:val="00BF176C"/>
    <w:rsid w:val="00BF1DB3"/>
    <w:rsid w:val="00BF240A"/>
    <w:rsid w:val="00BF240F"/>
    <w:rsid w:val="00BF2DED"/>
    <w:rsid w:val="00BF3EE7"/>
    <w:rsid w:val="00BF434B"/>
    <w:rsid w:val="00BF4479"/>
    <w:rsid w:val="00BF4967"/>
    <w:rsid w:val="00BF4F31"/>
    <w:rsid w:val="00BF530C"/>
    <w:rsid w:val="00BF68D9"/>
    <w:rsid w:val="00C006B7"/>
    <w:rsid w:val="00C00D77"/>
    <w:rsid w:val="00C01779"/>
    <w:rsid w:val="00C018D6"/>
    <w:rsid w:val="00C01E91"/>
    <w:rsid w:val="00C01EE4"/>
    <w:rsid w:val="00C03117"/>
    <w:rsid w:val="00C05D85"/>
    <w:rsid w:val="00C05FCF"/>
    <w:rsid w:val="00C07556"/>
    <w:rsid w:val="00C079D2"/>
    <w:rsid w:val="00C102C5"/>
    <w:rsid w:val="00C10868"/>
    <w:rsid w:val="00C10B33"/>
    <w:rsid w:val="00C111E3"/>
    <w:rsid w:val="00C115A4"/>
    <w:rsid w:val="00C1191A"/>
    <w:rsid w:val="00C11C67"/>
    <w:rsid w:val="00C1239E"/>
    <w:rsid w:val="00C14544"/>
    <w:rsid w:val="00C145B5"/>
    <w:rsid w:val="00C1467A"/>
    <w:rsid w:val="00C15133"/>
    <w:rsid w:val="00C16604"/>
    <w:rsid w:val="00C16BFA"/>
    <w:rsid w:val="00C1725D"/>
    <w:rsid w:val="00C179A8"/>
    <w:rsid w:val="00C17D75"/>
    <w:rsid w:val="00C2071E"/>
    <w:rsid w:val="00C207ED"/>
    <w:rsid w:val="00C20A21"/>
    <w:rsid w:val="00C20E62"/>
    <w:rsid w:val="00C21CF5"/>
    <w:rsid w:val="00C21F47"/>
    <w:rsid w:val="00C221AA"/>
    <w:rsid w:val="00C226E1"/>
    <w:rsid w:val="00C22924"/>
    <w:rsid w:val="00C22EAC"/>
    <w:rsid w:val="00C2391A"/>
    <w:rsid w:val="00C23BBC"/>
    <w:rsid w:val="00C23F17"/>
    <w:rsid w:val="00C23FAA"/>
    <w:rsid w:val="00C24511"/>
    <w:rsid w:val="00C24BA4"/>
    <w:rsid w:val="00C2607A"/>
    <w:rsid w:val="00C261A5"/>
    <w:rsid w:val="00C26BB1"/>
    <w:rsid w:val="00C308B3"/>
    <w:rsid w:val="00C312AE"/>
    <w:rsid w:val="00C32A6A"/>
    <w:rsid w:val="00C32B39"/>
    <w:rsid w:val="00C32D37"/>
    <w:rsid w:val="00C33E23"/>
    <w:rsid w:val="00C33F09"/>
    <w:rsid w:val="00C348CF"/>
    <w:rsid w:val="00C34EDF"/>
    <w:rsid w:val="00C35366"/>
    <w:rsid w:val="00C3676C"/>
    <w:rsid w:val="00C367B0"/>
    <w:rsid w:val="00C36AD8"/>
    <w:rsid w:val="00C4029F"/>
    <w:rsid w:val="00C4059D"/>
    <w:rsid w:val="00C4086F"/>
    <w:rsid w:val="00C40C99"/>
    <w:rsid w:val="00C40E6C"/>
    <w:rsid w:val="00C422D5"/>
    <w:rsid w:val="00C42A95"/>
    <w:rsid w:val="00C42B2A"/>
    <w:rsid w:val="00C435BC"/>
    <w:rsid w:val="00C4379D"/>
    <w:rsid w:val="00C44758"/>
    <w:rsid w:val="00C45226"/>
    <w:rsid w:val="00C4535D"/>
    <w:rsid w:val="00C46EA2"/>
    <w:rsid w:val="00C50901"/>
    <w:rsid w:val="00C50BEE"/>
    <w:rsid w:val="00C50F3C"/>
    <w:rsid w:val="00C51B4A"/>
    <w:rsid w:val="00C52C24"/>
    <w:rsid w:val="00C53B55"/>
    <w:rsid w:val="00C544B4"/>
    <w:rsid w:val="00C55C3B"/>
    <w:rsid w:val="00C55C77"/>
    <w:rsid w:val="00C55CB9"/>
    <w:rsid w:val="00C56238"/>
    <w:rsid w:val="00C56601"/>
    <w:rsid w:val="00C5668B"/>
    <w:rsid w:val="00C566AF"/>
    <w:rsid w:val="00C57166"/>
    <w:rsid w:val="00C575D3"/>
    <w:rsid w:val="00C57F2D"/>
    <w:rsid w:val="00C61408"/>
    <w:rsid w:val="00C61B37"/>
    <w:rsid w:val="00C61F59"/>
    <w:rsid w:val="00C62198"/>
    <w:rsid w:val="00C628F8"/>
    <w:rsid w:val="00C63A8B"/>
    <w:rsid w:val="00C65426"/>
    <w:rsid w:val="00C654D1"/>
    <w:rsid w:val="00C65AF1"/>
    <w:rsid w:val="00C6609A"/>
    <w:rsid w:val="00C66F24"/>
    <w:rsid w:val="00C678CA"/>
    <w:rsid w:val="00C67D2B"/>
    <w:rsid w:val="00C67DD4"/>
    <w:rsid w:val="00C703EE"/>
    <w:rsid w:val="00C70C96"/>
    <w:rsid w:val="00C714C6"/>
    <w:rsid w:val="00C714CA"/>
    <w:rsid w:val="00C716D2"/>
    <w:rsid w:val="00C721A1"/>
    <w:rsid w:val="00C73F9D"/>
    <w:rsid w:val="00C74A01"/>
    <w:rsid w:val="00C74B42"/>
    <w:rsid w:val="00C75CF1"/>
    <w:rsid w:val="00C76040"/>
    <w:rsid w:val="00C76BD4"/>
    <w:rsid w:val="00C76E9D"/>
    <w:rsid w:val="00C77AA5"/>
    <w:rsid w:val="00C77CC5"/>
    <w:rsid w:val="00C77D9F"/>
    <w:rsid w:val="00C807DC"/>
    <w:rsid w:val="00C81E01"/>
    <w:rsid w:val="00C82524"/>
    <w:rsid w:val="00C829CE"/>
    <w:rsid w:val="00C83168"/>
    <w:rsid w:val="00C83D0A"/>
    <w:rsid w:val="00C83D69"/>
    <w:rsid w:val="00C8475A"/>
    <w:rsid w:val="00C848C4"/>
    <w:rsid w:val="00C84B68"/>
    <w:rsid w:val="00C84BFD"/>
    <w:rsid w:val="00C850EA"/>
    <w:rsid w:val="00C855F7"/>
    <w:rsid w:val="00C85DA8"/>
    <w:rsid w:val="00C8628E"/>
    <w:rsid w:val="00C86742"/>
    <w:rsid w:val="00C8796D"/>
    <w:rsid w:val="00C90C8C"/>
    <w:rsid w:val="00C912E8"/>
    <w:rsid w:val="00C919A9"/>
    <w:rsid w:val="00C9388E"/>
    <w:rsid w:val="00C94328"/>
    <w:rsid w:val="00C94556"/>
    <w:rsid w:val="00C94605"/>
    <w:rsid w:val="00C94B0B"/>
    <w:rsid w:val="00C95F7D"/>
    <w:rsid w:val="00C96C54"/>
    <w:rsid w:val="00C9750E"/>
    <w:rsid w:val="00C97AF7"/>
    <w:rsid w:val="00CA0483"/>
    <w:rsid w:val="00CA0605"/>
    <w:rsid w:val="00CA0CF8"/>
    <w:rsid w:val="00CA0E3B"/>
    <w:rsid w:val="00CA0F0F"/>
    <w:rsid w:val="00CA0F4C"/>
    <w:rsid w:val="00CA21FA"/>
    <w:rsid w:val="00CA2236"/>
    <w:rsid w:val="00CA3088"/>
    <w:rsid w:val="00CA31A1"/>
    <w:rsid w:val="00CA3417"/>
    <w:rsid w:val="00CA3C08"/>
    <w:rsid w:val="00CA409D"/>
    <w:rsid w:val="00CA5C98"/>
    <w:rsid w:val="00CA5CD7"/>
    <w:rsid w:val="00CA5CED"/>
    <w:rsid w:val="00CA68E5"/>
    <w:rsid w:val="00CA7E3C"/>
    <w:rsid w:val="00CB058C"/>
    <w:rsid w:val="00CB09E5"/>
    <w:rsid w:val="00CB20A9"/>
    <w:rsid w:val="00CB3FBC"/>
    <w:rsid w:val="00CB4626"/>
    <w:rsid w:val="00CB4769"/>
    <w:rsid w:val="00CB5D76"/>
    <w:rsid w:val="00CB66E1"/>
    <w:rsid w:val="00CB6E65"/>
    <w:rsid w:val="00CB6F4E"/>
    <w:rsid w:val="00CB703E"/>
    <w:rsid w:val="00CB7B72"/>
    <w:rsid w:val="00CC0614"/>
    <w:rsid w:val="00CC0B56"/>
    <w:rsid w:val="00CC0D7A"/>
    <w:rsid w:val="00CC14CE"/>
    <w:rsid w:val="00CC2333"/>
    <w:rsid w:val="00CC36B4"/>
    <w:rsid w:val="00CC44F4"/>
    <w:rsid w:val="00CD0507"/>
    <w:rsid w:val="00CD0802"/>
    <w:rsid w:val="00CD111E"/>
    <w:rsid w:val="00CD2173"/>
    <w:rsid w:val="00CD22B5"/>
    <w:rsid w:val="00CD23FC"/>
    <w:rsid w:val="00CD24C6"/>
    <w:rsid w:val="00CD2517"/>
    <w:rsid w:val="00CD359A"/>
    <w:rsid w:val="00CD36E6"/>
    <w:rsid w:val="00CD45F6"/>
    <w:rsid w:val="00CD6AD1"/>
    <w:rsid w:val="00CD6AF9"/>
    <w:rsid w:val="00CD6E04"/>
    <w:rsid w:val="00CD7219"/>
    <w:rsid w:val="00CE04DE"/>
    <w:rsid w:val="00CE0601"/>
    <w:rsid w:val="00CE0E84"/>
    <w:rsid w:val="00CE2356"/>
    <w:rsid w:val="00CE2BDB"/>
    <w:rsid w:val="00CE3874"/>
    <w:rsid w:val="00CE3BEB"/>
    <w:rsid w:val="00CE55C2"/>
    <w:rsid w:val="00CE56E2"/>
    <w:rsid w:val="00CE5DA8"/>
    <w:rsid w:val="00CE72A4"/>
    <w:rsid w:val="00CE7A2E"/>
    <w:rsid w:val="00CE7C35"/>
    <w:rsid w:val="00CF00CF"/>
    <w:rsid w:val="00CF2088"/>
    <w:rsid w:val="00CF2210"/>
    <w:rsid w:val="00CF30FD"/>
    <w:rsid w:val="00CF388E"/>
    <w:rsid w:val="00CF4FB6"/>
    <w:rsid w:val="00CF5591"/>
    <w:rsid w:val="00CF625A"/>
    <w:rsid w:val="00CF6A14"/>
    <w:rsid w:val="00CF71F6"/>
    <w:rsid w:val="00CF72DD"/>
    <w:rsid w:val="00D00D71"/>
    <w:rsid w:val="00D00F3E"/>
    <w:rsid w:val="00D0100D"/>
    <w:rsid w:val="00D015C6"/>
    <w:rsid w:val="00D01B1A"/>
    <w:rsid w:val="00D02E3B"/>
    <w:rsid w:val="00D032BD"/>
    <w:rsid w:val="00D033DC"/>
    <w:rsid w:val="00D03AEA"/>
    <w:rsid w:val="00D04108"/>
    <w:rsid w:val="00D045DA"/>
    <w:rsid w:val="00D04BCB"/>
    <w:rsid w:val="00D04FF2"/>
    <w:rsid w:val="00D05056"/>
    <w:rsid w:val="00D05725"/>
    <w:rsid w:val="00D06872"/>
    <w:rsid w:val="00D0687A"/>
    <w:rsid w:val="00D07088"/>
    <w:rsid w:val="00D100CB"/>
    <w:rsid w:val="00D1130A"/>
    <w:rsid w:val="00D1304B"/>
    <w:rsid w:val="00D135B2"/>
    <w:rsid w:val="00D138C5"/>
    <w:rsid w:val="00D13F4A"/>
    <w:rsid w:val="00D15224"/>
    <w:rsid w:val="00D154D1"/>
    <w:rsid w:val="00D15D7A"/>
    <w:rsid w:val="00D1644F"/>
    <w:rsid w:val="00D17031"/>
    <w:rsid w:val="00D17B83"/>
    <w:rsid w:val="00D20867"/>
    <w:rsid w:val="00D217E8"/>
    <w:rsid w:val="00D21F56"/>
    <w:rsid w:val="00D2231B"/>
    <w:rsid w:val="00D234B7"/>
    <w:rsid w:val="00D2370C"/>
    <w:rsid w:val="00D23CBE"/>
    <w:rsid w:val="00D2401D"/>
    <w:rsid w:val="00D250F7"/>
    <w:rsid w:val="00D25B64"/>
    <w:rsid w:val="00D25D1E"/>
    <w:rsid w:val="00D25DA4"/>
    <w:rsid w:val="00D25FA6"/>
    <w:rsid w:val="00D26333"/>
    <w:rsid w:val="00D26C92"/>
    <w:rsid w:val="00D2720B"/>
    <w:rsid w:val="00D307AF"/>
    <w:rsid w:val="00D30BE0"/>
    <w:rsid w:val="00D30D28"/>
    <w:rsid w:val="00D31337"/>
    <w:rsid w:val="00D31909"/>
    <w:rsid w:val="00D31D32"/>
    <w:rsid w:val="00D3201A"/>
    <w:rsid w:val="00D3263D"/>
    <w:rsid w:val="00D32F0E"/>
    <w:rsid w:val="00D33648"/>
    <w:rsid w:val="00D33C94"/>
    <w:rsid w:val="00D3480B"/>
    <w:rsid w:val="00D35353"/>
    <w:rsid w:val="00D3555D"/>
    <w:rsid w:val="00D360B5"/>
    <w:rsid w:val="00D3680A"/>
    <w:rsid w:val="00D4016F"/>
    <w:rsid w:val="00D413B1"/>
    <w:rsid w:val="00D43B13"/>
    <w:rsid w:val="00D443D0"/>
    <w:rsid w:val="00D44DD0"/>
    <w:rsid w:val="00D45367"/>
    <w:rsid w:val="00D47167"/>
    <w:rsid w:val="00D471D6"/>
    <w:rsid w:val="00D50AE0"/>
    <w:rsid w:val="00D5166B"/>
    <w:rsid w:val="00D53914"/>
    <w:rsid w:val="00D54C48"/>
    <w:rsid w:val="00D55A28"/>
    <w:rsid w:val="00D56148"/>
    <w:rsid w:val="00D57327"/>
    <w:rsid w:val="00D60895"/>
    <w:rsid w:val="00D61C84"/>
    <w:rsid w:val="00D6204D"/>
    <w:rsid w:val="00D62F11"/>
    <w:rsid w:val="00D63604"/>
    <w:rsid w:val="00D63CC5"/>
    <w:rsid w:val="00D63DA2"/>
    <w:rsid w:val="00D63F84"/>
    <w:rsid w:val="00D64385"/>
    <w:rsid w:val="00D64422"/>
    <w:rsid w:val="00D647F5"/>
    <w:rsid w:val="00D66420"/>
    <w:rsid w:val="00D669B2"/>
    <w:rsid w:val="00D66FAF"/>
    <w:rsid w:val="00D67772"/>
    <w:rsid w:val="00D706E1"/>
    <w:rsid w:val="00D714AB"/>
    <w:rsid w:val="00D71596"/>
    <w:rsid w:val="00D71B37"/>
    <w:rsid w:val="00D72A58"/>
    <w:rsid w:val="00D72F53"/>
    <w:rsid w:val="00D731A2"/>
    <w:rsid w:val="00D73DF2"/>
    <w:rsid w:val="00D750D3"/>
    <w:rsid w:val="00D750EA"/>
    <w:rsid w:val="00D754F3"/>
    <w:rsid w:val="00D759D2"/>
    <w:rsid w:val="00D7672A"/>
    <w:rsid w:val="00D7703C"/>
    <w:rsid w:val="00D8038D"/>
    <w:rsid w:val="00D8165E"/>
    <w:rsid w:val="00D82017"/>
    <w:rsid w:val="00D828CA"/>
    <w:rsid w:val="00D832F4"/>
    <w:rsid w:val="00D83854"/>
    <w:rsid w:val="00D839AF"/>
    <w:rsid w:val="00D84A97"/>
    <w:rsid w:val="00D850CF"/>
    <w:rsid w:val="00D857E4"/>
    <w:rsid w:val="00D85923"/>
    <w:rsid w:val="00D85A2F"/>
    <w:rsid w:val="00D87160"/>
    <w:rsid w:val="00D87690"/>
    <w:rsid w:val="00D876F1"/>
    <w:rsid w:val="00D87E83"/>
    <w:rsid w:val="00D904ED"/>
    <w:rsid w:val="00D9085A"/>
    <w:rsid w:val="00D90908"/>
    <w:rsid w:val="00D9100A"/>
    <w:rsid w:val="00D918CF"/>
    <w:rsid w:val="00D91F8E"/>
    <w:rsid w:val="00D9230B"/>
    <w:rsid w:val="00D925FC"/>
    <w:rsid w:val="00D92FF8"/>
    <w:rsid w:val="00D93298"/>
    <w:rsid w:val="00D93725"/>
    <w:rsid w:val="00D9512B"/>
    <w:rsid w:val="00D958C2"/>
    <w:rsid w:val="00D97672"/>
    <w:rsid w:val="00D97AC8"/>
    <w:rsid w:val="00D97FB2"/>
    <w:rsid w:val="00DA07CA"/>
    <w:rsid w:val="00DA127B"/>
    <w:rsid w:val="00DA1B38"/>
    <w:rsid w:val="00DA2381"/>
    <w:rsid w:val="00DA23BB"/>
    <w:rsid w:val="00DA248D"/>
    <w:rsid w:val="00DA324A"/>
    <w:rsid w:val="00DA3B7A"/>
    <w:rsid w:val="00DA3CB1"/>
    <w:rsid w:val="00DA521C"/>
    <w:rsid w:val="00DA5B31"/>
    <w:rsid w:val="00DA6670"/>
    <w:rsid w:val="00DA6BD7"/>
    <w:rsid w:val="00DA6F4B"/>
    <w:rsid w:val="00DA7095"/>
    <w:rsid w:val="00DA7292"/>
    <w:rsid w:val="00DA7811"/>
    <w:rsid w:val="00DB13AC"/>
    <w:rsid w:val="00DB2333"/>
    <w:rsid w:val="00DB28A0"/>
    <w:rsid w:val="00DB29AF"/>
    <w:rsid w:val="00DB2E5A"/>
    <w:rsid w:val="00DB3634"/>
    <w:rsid w:val="00DB3D6C"/>
    <w:rsid w:val="00DB6342"/>
    <w:rsid w:val="00DB6A20"/>
    <w:rsid w:val="00DB712A"/>
    <w:rsid w:val="00DC0176"/>
    <w:rsid w:val="00DC056E"/>
    <w:rsid w:val="00DC070B"/>
    <w:rsid w:val="00DC10A1"/>
    <w:rsid w:val="00DC1269"/>
    <w:rsid w:val="00DC1D91"/>
    <w:rsid w:val="00DC20FE"/>
    <w:rsid w:val="00DC3664"/>
    <w:rsid w:val="00DC367F"/>
    <w:rsid w:val="00DC3D76"/>
    <w:rsid w:val="00DC494D"/>
    <w:rsid w:val="00DC6356"/>
    <w:rsid w:val="00DC7613"/>
    <w:rsid w:val="00DC7E81"/>
    <w:rsid w:val="00DD03FB"/>
    <w:rsid w:val="00DD11B3"/>
    <w:rsid w:val="00DD1294"/>
    <w:rsid w:val="00DD2A0C"/>
    <w:rsid w:val="00DD2B29"/>
    <w:rsid w:val="00DD58A3"/>
    <w:rsid w:val="00DD661F"/>
    <w:rsid w:val="00DD66AA"/>
    <w:rsid w:val="00DD778D"/>
    <w:rsid w:val="00DD781F"/>
    <w:rsid w:val="00DD7BD6"/>
    <w:rsid w:val="00DE032C"/>
    <w:rsid w:val="00DE0C54"/>
    <w:rsid w:val="00DE0CE9"/>
    <w:rsid w:val="00DE1953"/>
    <w:rsid w:val="00DE2061"/>
    <w:rsid w:val="00DE29F9"/>
    <w:rsid w:val="00DE2A4A"/>
    <w:rsid w:val="00DE2B9C"/>
    <w:rsid w:val="00DE32B0"/>
    <w:rsid w:val="00DE33A9"/>
    <w:rsid w:val="00DE3427"/>
    <w:rsid w:val="00DE3B49"/>
    <w:rsid w:val="00DE4206"/>
    <w:rsid w:val="00DE469C"/>
    <w:rsid w:val="00DE4C45"/>
    <w:rsid w:val="00DE64C2"/>
    <w:rsid w:val="00DE67EF"/>
    <w:rsid w:val="00DE6A03"/>
    <w:rsid w:val="00DE6E4D"/>
    <w:rsid w:val="00DE7095"/>
    <w:rsid w:val="00DE74A8"/>
    <w:rsid w:val="00DE7A96"/>
    <w:rsid w:val="00DF148E"/>
    <w:rsid w:val="00DF1DAC"/>
    <w:rsid w:val="00DF1E96"/>
    <w:rsid w:val="00DF3359"/>
    <w:rsid w:val="00DF3855"/>
    <w:rsid w:val="00DF3E2E"/>
    <w:rsid w:val="00DF4639"/>
    <w:rsid w:val="00DF4C1E"/>
    <w:rsid w:val="00DF51A8"/>
    <w:rsid w:val="00DF578F"/>
    <w:rsid w:val="00DF600F"/>
    <w:rsid w:val="00DF63DD"/>
    <w:rsid w:val="00DF642B"/>
    <w:rsid w:val="00DF6547"/>
    <w:rsid w:val="00DF6B22"/>
    <w:rsid w:val="00DF7439"/>
    <w:rsid w:val="00DF7788"/>
    <w:rsid w:val="00DF7B10"/>
    <w:rsid w:val="00E00A7C"/>
    <w:rsid w:val="00E00AF5"/>
    <w:rsid w:val="00E014C4"/>
    <w:rsid w:val="00E01E83"/>
    <w:rsid w:val="00E02CF5"/>
    <w:rsid w:val="00E033CD"/>
    <w:rsid w:val="00E03A6D"/>
    <w:rsid w:val="00E046DD"/>
    <w:rsid w:val="00E04BEB"/>
    <w:rsid w:val="00E0540E"/>
    <w:rsid w:val="00E0560B"/>
    <w:rsid w:val="00E06EB5"/>
    <w:rsid w:val="00E0765C"/>
    <w:rsid w:val="00E11189"/>
    <w:rsid w:val="00E11740"/>
    <w:rsid w:val="00E12B6B"/>
    <w:rsid w:val="00E14415"/>
    <w:rsid w:val="00E1560B"/>
    <w:rsid w:val="00E15984"/>
    <w:rsid w:val="00E15A82"/>
    <w:rsid w:val="00E16930"/>
    <w:rsid w:val="00E1708C"/>
    <w:rsid w:val="00E17C15"/>
    <w:rsid w:val="00E17C16"/>
    <w:rsid w:val="00E20480"/>
    <w:rsid w:val="00E20610"/>
    <w:rsid w:val="00E20CBE"/>
    <w:rsid w:val="00E20CC6"/>
    <w:rsid w:val="00E21466"/>
    <w:rsid w:val="00E2244F"/>
    <w:rsid w:val="00E22AE7"/>
    <w:rsid w:val="00E22C9E"/>
    <w:rsid w:val="00E22D8D"/>
    <w:rsid w:val="00E240DD"/>
    <w:rsid w:val="00E24734"/>
    <w:rsid w:val="00E24D67"/>
    <w:rsid w:val="00E257A6"/>
    <w:rsid w:val="00E259D6"/>
    <w:rsid w:val="00E25FDB"/>
    <w:rsid w:val="00E26D45"/>
    <w:rsid w:val="00E27E26"/>
    <w:rsid w:val="00E30663"/>
    <w:rsid w:val="00E30A0D"/>
    <w:rsid w:val="00E30BCB"/>
    <w:rsid w:val="00E30F2A"/>
    <w:rsid w:val="00E3221E"/>
    <w:rsid w:val="00E32915"/>
    <w:rsid w:val="00E340D6"/>
    <w:rsid w:val="00E34706"/>
    <w:rsid w:val="00E34E36"/>
    <w:rsid w:val="00E3537A"/>
    <w:rsid w:val="00E35E35"/>
    <w:rsid w:val="00E36291"/>
    <w:rsid w:val="00E36315"/>
    <w:rsid w:val="00E36791"/>
    <w:rsid w:val="00E36B87"/>
    <w:rsid w:val="00E3730D"/>
    <w:rsid w:val="00E3744B"/>
    <w:rsid w:val="00E37921"/>
    <w:rsid w:val="00E40787"/>
    <w:rsid w:val="00E40DFF"/>
    <w:rsid w:val="00E42159"/>
    <w:rsid w:val="00E42612"/>
    <w:rsid w:val="00E42BE5"/>
    <w:rsid w:val="00E42EE0"/>
    <w:rsid w:val="00E43DDC"/>
    <w:rsid w:val="00E43FEA"/>
    <w:rsid w:val="00E4490B"/>
    <w:rsid w:val="00E457E8"/>
    <w:rsid w:val="00E45861"/>
    <w:rsid w:val="00E45CCD"/>
    <w:rsid w:val="00E469E3"/>
    <w:rsid w:val="00E46DD1"/>
    <w:rsid w:val="00E47A09"/>
    <w:rsid w:val="00E50485"/>
    <w:rsid w:val="00E510AE"/>
    <w:rsid w:val="00E511D9"/>
    <w:rsid w:val="00E51DB0"/>
    <w:rsid w:val="00E51EF8"/>
    <w:rsid w:val="00E5207C"/>
    <w:rsid w:val="00E52500"/>
    <w:rsid w:val="00E53FC3"/>
    <w:rsid w:val="00E55429"/>
    <w:rsid w:val="00E55986"/>
    <w:rsid w:val="00E56DF1"/>
    <w:rsid w:val="00E56E1F"/>
    <w:rsid w:val="00E576BD"/>
    <w:rsid w:val="00E57A08"/>
    <w:rsid w:val="00E57A5E"/>
    <w:rsid w:val="00E57A86"/>
    <w:rsid w:val="00E57D6B"/>
    <w:rsid w:val="00E6040D"/>
    <w:rsid w:val="00E60B29"/>
    <w:rsid w:val="00E613C3"/>
    <w:rsid w:val="00E615B6"/>
    <w:rsid w:val="00E616D7"/>
    <w:rsid w:val="00E61884"/>
    <w:rsid w:val="00E61BB9"/>
    <w:rsid w:val="00E61C94"/>
    <w:rsid w:val="00E64071"/>
    <w:rsid w:val="00E64310"/>
    <w:rsid w:val="00E64799"/>
    <w:rsid w:val="00E65141"/>
    <w:rsid w:val="00E658F3"/>
    <w:rsid w:val="00E65D9E"/>
    <w:rsid w:val="00E65EFE"/>
    <w:rsid w:val="00E66DCD"/>
    <w:rsid w:val="00E70918"/>
    <w:rsid w:val="00E70DC4"/>
    <w:rsid w:val="00E71617"/>
    <w:rsid w:val="00E71AE8"/>
    <w:rsid w:val="00E72161"/>
    <w:rsid w:val="00E7230E"/>
    <w:rsid w:val="00E73337"/>
    <w:rsid w:val="00E74C2B"/>
    <w:rsid w:val="00E75B46"/>
    <w:rsid w:val="00E75E38"/>
    <w:rsid w:val="00E77961"/>
    <w:rsid w:val="00E80C3A"/>
    <w:rsid w:val="00E80D48"/>
    <w:rsid w:val="00E82135"/>
    <w:rsid w:val="00E8301A"/>
    <w:rsid w:val="00E831D2"/>
    <w:rsid w:val="00E83953"/>
    <w:rsid w:val="00E83DD8"/>
    <w:rsid w:val="00E84090"/>
    <w:rsid w:val="00E84C05"/>
    <w:rsid w:val="00E84E6C"/>
    <w:rsid w:val="00E84FCE"/>
    <w:rsid w:val="00E854AF"/>
    <w:rsid w:val="00E85B9E"/>
    <w:rsid w:val="00E85E52"/>
    <w:rsid w:val="00E85FD2"/>
    <w:rsid w:val="00E86F49"/>
    <w:rsid w:val="00E87010"/>
    <w:rsid w:val="00E875AE"/>
    <w:rsid w:val="00E87607"/>
    <w:rsid w:val="00E87D4C"/>
    <w:rsid w:val="00E90405"/>
    <w:rsid w:val="00E91578"/>
    <w:rsid w:val="00E9198F"/>
    <w:rsid w:val="00E91C61"/>
    <w:rsid w:val="00E92A3A"/>
    <w:rsid w:val="00E92B9D"/>
    <w:rsid w:val="00E93EF7"/>
    <w:rsid w:val="00E9407C"/>
    <w:rsid w:val="00E94B6C"/>
    <w:rsid w:val="00E94F39"/>
    <w:rsid w:val="00E95788"/>
    <w:rsid w:val="00E965B7"/>
    <w:rsid w:val="00E972C5"/>
    <w:rsid w:val="00E97A08"/>
    <w:rsid w:val="00E97DD9"/>
    <w:rsid w:val="00EA0617"/>
    <w:rsid w:val="00EA088C"/>
    <w:rsid w:val="00EA2DD6"/>
    <w:rsid w:val="00EA2EBF"/>
    <w:rsid w:val="00EA3146"/>
    <w:rsid w:val="00EA31F2"/>
    <w:rsid w:val="00EA324C"/>
    <w:rsid w:val="00EA333F"/>
    <w:rsid w:val="00EA37B1"/>
    <w:rsid w:val="00EA3A4C"/>
    <w:rsid w:val="00EA3D55"/>
    <w:rsid w:val="00EA461A"/>
    <w:rsid w:val="00EA479D"/>
    <w:rsid w:val="00EA4B65"/>
    <w:rsid w:val="00EA5396"/>
    <w:rsid w:val="00EA560F"/>
    <w:rsid w:val="00EA6179"/>
    <w:rsid w:val="00EA7735"/>
    <w:rsid w:val="00EA7CAD"/>
    <w:rsid w:val="00EB045A"/>
    <w:rsid w:val="00EB1428"/>
    <w:rsid w:val="00EB1506"/>
    <w:rsid w:val="00EB239D"/>
    <w:rsid w:val="00EB3285"/>
    <w:rsid w:val="00EB3740"/>
    <w:rsid w:val="00EB37C2"/>
    <w:rsid w:val="00EB3C04"/>
    <w:rsid w:val="00EB4460"/>
    <w:rsid w:val="00EB4751"/>
    <w:rsid w:val="00EB4E60"/>
    <w:rsid w:val="00EB51D5"/>
    <w:rsid w:val="00EB612D"/>
    <w:rsid w:val="00EB627F"/>
    <w:rsid w:val="00EB6BD6"/>
    <w:rsid w:val="00EB7DAC"/>
    <w:rsid w:val="00EB7FBD"/>
    <w:rsid w:val="00EC08D8"/>
    <w:rsid w:val="00EC1003"/>
    <w:rsid w:val="00EC130D"/>
    <w:rsid w:val="00EC2469"/>
    <w:rsid w:val="00EC256C"/>
    <w:rsid w:val="00EC285D"/>
    <w:rsid w:val="00EC2BF0"/>
    <w:rsid w:val="00EC3239"/>
    <w:rsid w:val="00EC3628"/>
    <w:rsid w:val="00EC4369"/>
    <w:rsid w:val="00EC4BA5"/>
    <w:rsid w:val="00EC4BF8"/>
    <w:rsid w:val="00EC54B0"/>
    <w:rsid w:val="00EC5881"/>
    <w:rsid w:val="00EC60E4"/>
    <w:rsid w:val="00EC61DD"/>
    <w:rsid w:val="00EC6256"/>
    <w:rsid w:val="00EC62EF"/>
    <w:rsid w:val="00EC64EB"/>
    <w:rsid w:val="00EC6817"/>
    <w:rsid w:val="00EC7ED3"/>
    <w:rsid w:val="00ED0638"/>
    <w:rsid w:val="00ED06F6"/>
    <w:rsid w:val="00ED17B6"/>
    <w:rsid w:val="00ED2F0C"/>
    <w:rsid w:val="00ED340F"/>
    <w:rsid w:val="00ED4098"/>
    <w:rsid w:val="00ED5799"/>
    <w:rsid w:val="00ED6DC3"/>
    <w:rsid w:val="00ED75DB"/>
    <w:rsid w:val="00EE00BE"/>
    <w:rsid w:val="00EE0AA7"/>
    <w:rsid w:val="00EE0AF0"/>
    <w:rsid w:val="00EE13D2"/>
    <w:rsid w:val="00EE2549"/>
    <w:rsid w:val="00EE26E1"/>
    <w:rsid w:val="00EE3072"/>
    <w:rsid w:val="00EE35A4"/>
    <w:rsid w:val="00EE35BF"/>
    <w:rsid w:val="00EE36B7"/>
    <w:rsid w:val="00EE3EA7"/>
    <w:rsid w:val="00EE472B"/>
    <w:rsid w:val="00EE48F5"/>
    <w:rsid w:val="00EE5615"/>
    <w:rsid w:val="00EE5B1E"/>
    <w:rsid w:val="00EE72B1"/>
    <w:rsid w:val="00EE790A"/>
    <w:rsid w:val="00EE79D4"/>
    <w:rsid w:val="00EF02B8"/>
    <w:rsid w:val="00EF0412"/>
    <w:rsid w:val="00EF08C4"/>
    <w:rsid w:val="00EF0CCE"/>
    <w:rsid w:val="00EF121E"/>
    <w:rsid w:val="00EF1630"/>
    <w:rsid w:val="00EF181F"/>
    <w:rsid w:val="00EF20C8"/>
    <w:rsid w:val="00EF216B"/>
    <w:rsid w:val="00EF29F8"/>
    <w:rsid w:val="00EF37C9"/>
    <w:rsid w:val="00EF3A4F"/>
    <w:rsid w:val="00EF43C7"/>
    <w:rsid w:val="00EF51F2"/>
    <w:rsid w:val="00EF5FEA"/>
    <w:rsid w:val="00EF629B"/>
    <w:rsid w:val="00EF7C27"/>
    <w:rsid w:val="00F00070"/>
    <w:rsid w:val="00F0031F"/>
    <w:rsid w:val="00F005A3"/>
    <w:rsid w:val="00F01453"/>
    <w:rsid w:val="00F01E14"/>
    <w:rsid w:val="00F0261D"/>
    <w:rsid w:val="00F02C77"/>
    <w:rsid w:val="00F03BDF"/>
    <w:rsid w:val="00F0420B"/>
    <w:rsid w:val="00F049B1"/>
    <w:rsid w:val="00F052AB"/>
    <w:rsid w:val="00F05384"/>
    <w:rsid w:val="00F0564A"/>
    <w:rsid w:val="00F069E8"/>
    <w:rsid w:val="00F0703F"/>
    <w:rsid w:val="00F07BDA"/>
    <w:rsid w:val="00F07D1A"/>
    <w:rsid w:val="00F10134"/>
    <w:rsid w:val="00F103B7"/>
    <w:rsid w:val="00F10C10"/>
    <w:rsid w:val="00F10F03"/>
    <w:rsid w:val="00F11AA6"/>
    <w:rsid w:val="00F12B45"/>
    <w:rsid w:val="00F12ECD"/>
    <w:rsid w:val="00F12FB6"/>
    <w:rsid w:val="00F13AD1"/>
    <w:rsid w:val="00F13EF8"/>
    <w:rsid w:val="00F13FE1"/>
    <w:rsid w:val="00F141DC"/>
    <w:rsid w:val="00F142F7"/>
    <w:rsid w:val="00F14440"/>
    <w:rsid w:val="00F14483"/>
    <w:rsid w:val="00F14616"/>
    <w:rsid w:val="00F160B5"/>
    <w:rsid w:val="00F1644E"/>
    <w:rsid w:val="00F201DA"/>
    <w:rsid w:val="00F206D1"/>
    <w:rsid w:val="00F20FF7"/>
    <w:rsid w:val="00F21E36"/>
    <w:rsid w:val="00F22B43"/>
    <w:rsid w:val="00F23C42"/>
    <w:rsid w:val="00F24153"/>
    <w:rsid w:val="00F24BF8"/>
    <w:rsid w:val="00F2529E"/>
    <w:rsid w:val="00F253FC"/>
    <w:rsid w:val="00F256B4"/>
    <w:rsid w:val="00F25F2C"/>
    <w:rsid w:val="00F26906"/>
    <w:rsid w:val="00F31401"/>
    <w:rsid w:val="00F316FC"/>
    <w:rsid w:val="00F317E6"/>
    <w:rsid w:val="00F31D53"/>
    <w:rsid w:val="00F323D6"/>
    <w:rsid w:val="00F3280F"/>
    <w:rsid w:val="00F3288D"/>
    <w:rsid w:val="00F32FAD"/>
    <w:rsid w:val="00F330A8"/>
    <w:rsid w:val="00F350B8"/>
    <w:rsid w:val="00F35AA3"/>
    <w:rsid w:val="00F373F8"/>
    <w:rsid w:val="00F377A9"/>
    <w:rsid w:val="00F379FB"/>
    <w:rsid w:val="00F4080D"/>
    <w:rsid w:val="00F409D2"/>
    <w:rsid w:val="00F40D78"/>
    <w:rsid w:val="00F414BD"/>
    <w:rsid w:val="00F41563"/>
    <w:rsid w:val="00F4182C"/>
    <w:rsid w:val="00F42971"/>
    <w:rsid w:val="00F433C1"/>
    <w:rsid w:val="00F43F16"/>
    <w:rsid w:val="00F44824"/>
    <w:rsid w:val="00F45B4F"/>
    <w:rsid w:val="00F45FF5"/>
    <w:rsid w:val="00F461B4"/>
    <w:rsid w:val="00F463C0"/>
    <w:rsid w:val="00F465DC"/>
    <w:rsid w:val="00F468EA"/>
    <w:rsid w:val="00F46CA5"/>
    <w:rsid w:val="00F47F57"/>
    <w:rsid w:val="00F503D8"/>
    <w:rsid w:val="00F50764"/>
    <w:rsid w:val="00F51CAD"/>
    <w:rsid w:val="00F51DE7"/>
    <w:rsid w:val="00F521BD"/>
    <w:rsid w:val="00F52EF3"/>
    <w:rsid w:val="00F53153"/>
    <w:rsid w:val="00F53567"/>
    <w:rsid w:val="00F53604"/>
    <w:rsid w:val="00F54387"/>
    <w:rsid w:val="00F549F6"/>
    <w:rsid w:val="00F553EB"/>
    <w:rsid w:val="00F564FC"/>
    <w:rsid w:val="00F56714"/>
    <w:rsid w:val="00F56A43"/>
    <w:rsid w:val="00F56BDB"/>
    <w:rsid w:val="00F606B3"/>
    <w:rsid w:val="00F60AD9"/>
    <w:rsid w:val="00F60BA3"/>
    <w:rsid w:val="00F6117A"/>
    <w:rsid w:val="00F61299"/>
    <w:rsid w:val="00F61E47"/>
    <w:rsid w:val="00F625B7"/>
    <w:rsid w:val="00F6263A"/>
    <w:rsid w:val="00F631BB"/>
    <w:rsid w:val="00F636B3"/>
    <w:rsid w:val="00F6454C"/>
    <w:rsid w:val="00F64FD4"/>
    <w:rsid w:val="00F66366"/>
    <w:rsid w:val="00F66A80"/>
    <w:rsid w:val="00F66AB1"/>
    <w:rsid w:val="00F672C8"/>
    <w:rsid w:val="00F675FA"/>
    <w:rsid w:val="00F67FAF"/>
    <w:rsid w:val="00F70EB0"/>
    <w:rsid w:val="00F711F6"/>
    <w:rsid w:val="00F71276"/>
    <w:rsid w:val="00F71BA2"/>
    <w:rsid w:val="00F71CC7"/>
    <w:rsid w:val="00F72866"/>
    <w:rsid w:val="00F729D9"/>
    <w:rsid w:val="00F72D16"/>
    <w:rsid w:val="00F7317C"/>
    <w:rsid w:val="00F7415F"/>
    <w:rsid w:val="00F74339"/>
    <w:rsid w:val="00F74918"/>
    <w:rsid w:val="00F754FC"/>
    <w:rsid w:val="00F757C7"/>
    <w:rsid w:val="00F75D18"/>
    <w:rsid w:val="00F7687D"/>
    <w:rsid w:val="00F7706A"/>
    <w:rsid w:val="00F772A5"/>
    <w:rsid w:val="00F779CE"/>
    <w:rsid w:val="00F77E2F"/>
    <w:rsid w:val="00F77FBB"/>
    <w:rsid w:val="00F80399"/>
    <w:rsid w:val="00F809D5"/>
    <w:rsid w:val="00F80F0D"/>
    <w:rsid w:val="00F81040"/>
    <w:rsid w:val="00F816C0"/>
    <w:rsid w:val="00F81E60"/>
    <w:rsid w:val="00F82604"/>
    <w:rsid w:val="00F83CDC"/>
    <w:rsid w:val="00F8439B"/>
    <w:rsid w:val="00F84AA6"/>
    <w:rsid w:val="00F84C31"/>
    <w:rsid w:val="00F86C43"/>
    <w:rsid w:val="00F86FB4"/>
    <w:rsid w:val="00F874D1"/>
    <w:rsid w:val="00F877D0"/>
    <w:rsid w:val="00F90C39"/>
    <w:rsid w:val="00F90EAE"/>
    <w:rsid w:val="00F93C18"/>
    <w:rsid w:val="00F94010"/>
    <w:rsid w:val="00F94DF0"/>
    <w:rsid w:val="00F951AD"/>
    <w:rsid w:val="00F95529"/>
    <w:rsid w:val="00F958BA"/>
    <w:rsid w:val="00F960C1"/>
    <w:rsid w:val="00F968C9"/>
    <w:rsid w:val="00F96C2E"/>
    <w:rsid w:val="00F96DEB"/>
    <w:rsid w:val="00F97195"/>
    <w:rsid w:val="00F97B28"/>
    <w:rsid w:val="00F97D66"/>
    <w:rsid w:val="00FA0C4E"/>
    <w:rsid w:val="00FA2172"/>
    <w:rsid w:val="00FA4FEE"/>
    <w:rsid w:val="00FA5B64"/>
    <w:rsid w:val="00FA6BF3"/>
    <w:rsid w:val="00FA6FF6"/>
    <w:rsid w:val="00FA71AA"/>
    <w:rsid w:val="00FA79F6"/>
    <w:rsid w:val="00FA7BC5"/>
    <w:rsid w:val="00FB083A"/>
    <w:rsid w:val="00FB0F2B"/>
    <w:rsid w:val="00FB11B4"/>
    <w:rsid w:val="00FB1D97"/>
    <w:rsid w:val="00FB1F13"/>
    <w:rsid w:val="00FB4104"/>
    <w:rsid w:val="00FB44C0"/>
    <w:rsid w:val="00FB528F"/>
    <w:rsid w:val="00FB54B8"/>
    <w:rsid w:val="00FB553A"/>
    <w:rsid w:val="00FB6CFC"/>
    <w:rsid w:val="00FB7925"/>
    <w:rsid w:val="00FB7E73"/>
    <w:rsid w:val="00FC06B7"/>
    <w:rsid w:val="00FC12EB"/>
    <w:rsid w:val="00FC143E"/>
    <w:rsid w:val="00FC1F1C"/>
    <w:rsid w:val="00FC24A7"/>
    <w:rsid w:val="00FC4A86"/>
    <w:rsid w:val="00FC4AE7"/>
    <w:rsid w:val="00FC4BEA"/>
    <w:rsid w:val="00FC5478"/>
    <w:rsid w:val="00FC54D3"/>
    <w:rsid w:val="00FC5B01"/>
    <w:rsid w:val="00FC5F2B"/>
    <w:rsid w:val="00FC608F"/>
    <w:rsid w:val="00FC7942"/>
    <w:rsid w:val="00FD0A3A"/>
    <w:rsid w:val="00FD12ED"/>
    <w:rsid w:val="00FD19B6"/>
    <w:rsid w:val="00FD237D"/>
    <w:rsid w:val="00FD3068"/>
    <w:rsid w:val="00FD4101"/>
    <w:rsid w:val="00FD62E4"/>
    <w:rsid w:val="00FD62F3"/>
    <w:rsid w:val="00FD71B6"/>
    <w:rsid w:val="00FD7B2A"/>
    <w:rsid w:val="00FD7D6C"/>
    <w:rsid w:val="00FE01C3"/>
    <w:rsid w:val="00FE0431"/>
    <w:rsid w:val="00FE0489"/>
    <w:rsid w:val="00FE0561"/>
    <w:rsid w:val="00FE0CE6"/>
    <w:rsid w:val="00FE18AE"/>
    <w:rsid w:val="00FE2225"/>
    <w:rsid w:val="00FE2CE0"/>
    <w:rsid w:val="00FE2F3F"/>
    <w:rsid w:val="00FE321D"/>
    <w:rsid w:val="00FE3AEC"/>
    <w:rsid w:val="00FE3AEE"/>
    <w:rsid w:val="00FE3CA7"/>
    <w:rsid w:val="00FE3E00"/>
    <w:rsid w:val="00FE4209"/>
    <w:rsid w:val="00FE4A5B"/>
    <w:rsid w:val="00FE4B34"/>
    <w:rsid w:val="00FE4D44"/>
    <w:rsid w:val="00FE5723"/>
    <w:rsid w:val="00FE7F18"/>
    <w:rsid w:val="00FE7FCC"/>
    <w:rsid w:val="00FF07B8"/>
    <w:rsid w:val="00FF1255"/>
    <w:rsid w:val="00FF12EF"/>
    <w:rsid w:val="00FF2457"/>
    <w:rsid w:val="00FF2978"/>
    <w:rsid w:val="00FF317F"/>
    <w:rsid w:val="00FF355C"/>
    <w:rsid w:val="00FF38A7"/>
    <w:rsid w:val="00FF3B7D"/>
    <w:rsid w:val="00FF47E9"/>
    <w:rsid w:val="00FF4B73"/>
    <w:rsid w:val="00FF4D62"/>
    <w:rsid w:val="00FF54E7"/>
    <w:rsid w:val="00FF5595"/>
    <w:rsid w:val="00FF6855"/>
    <w:rsid w:val="00FF71F3"/>
    <w:rsid w:val="00FF725E"/>
    <w:rsid w:val="00FF7710"/>
    <w:rsid w:val="00FF7F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D76608F-E41B-4FBB-9272-060A8E3D2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B4E60"/>
    <w:pPr>
      <w:widowControl w:val="0"/>
      <w:spacing w:line="500" w:lineRule="exact"/>
      <w:ind w:leftChars="200" w:left="566" w:firstLineChars="200" w:firstLine="566"/>
      <w:jc w:val="both"/>
    </w:pPr>
    <w:rPr>
      <w:rFonts w:eastAsia="標楷體"/>
      <w:kern w:val="2"/>
      <w:sz w:val="28"/>
      <w:szCs w:val="24"/>
    </w:rPr>
  </w:style>
  <w:style w:type="paragraph" w:styleId="1">
    <w:name w:val="heading 1"/>
    <w:basedOn w:val="a"/>
    <w:next w:val="a"/>
    <w:link w:val="10"/>
    <w:uiPriority w:val="9"/>
    <w:qFormat/>
    <w:rsid w:val="008A50E8"/>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B9693B"/>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rPr>
      <w:rFonts w:ascii="標楷體"/>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sid w:val="00B07B07"/>
    <w:pPr>
      <w:ind w:left="567" w:hanging="567"/>
    </w:pPr>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rPr>
      <w:rFonts w:ascii="標楷體"/>
    </w:rPr>
  </w:style>
  <w:style w:type="paragraph" w:styleId="11">
    <w:name w:val="toc 1"/>
    <w:basedOn w:val="a"/>
    <w:next w:val="a"/>
    <w:autoRedefine/>
    <w:uiPriority w:val="39"/>
    <w:rsid w:val="000F04CC"/>
    <w:pPr>
      <w:tabs>
        <w:tab w:val="right" w:leader="hyphen" w:pos="8490"/>
      </w:tabs>
      <w:ind w:leftChars="0" w:left="487" w:rightChars="100" w:right="283" w:hangingChars="200" w:hanging="487"/>
      <w:jc w:val="left"/>
    </w:pPr>
    <w:rPr>
      <w:rFonts w:ascii="標楷體"/>
      <w:b/>
      <w:noProof/>
      <w:sz w:val="24"/>
    </w:rPr>
  </w:style>
  <w:style w:type="paragraph" w:styleId="21">
    <w:name w:val="toc 2"/>
    <w:basedOn w:val="a"/>
    <w:next w:val="a"/>
    <w:autoRedefine/>
    <w:uiPriority w:val="39"/>
    <w:rsid w:val="000F04CC"/>
    <w:pPr>
      <w:tabs>
        <w:tab w:val="right" w:leader="hyphen" w:pos="8490"/>
      </w:tabs>
      <w:ind w:leftChars="0" w:left="200" w:rightChars="100" w:right="100" w:hangingChars="200" w:hanging="200"/>
    </w:pPr>
    <w:rPr>
      <w:rFonts w:ascii="標楷體"/>
      <w:noProof/>
      <w:sz w:val="24"/>
    </w:rPr>
  </w:style>
  <w:style w:type="character" w:customStyle="1" w:styleId="ad">
    <w:name w:val="頁首 字元"/>
    <w:link w:val="ac"/>
    <w:uiPriority w:val="99"/>
    <w:rsid w:val="00E340D6"/>
    <w:rPr>
      <w:rFonts w:eastAsia="標楷體"/>
      <w:kern w:val="2"/>
    </w:rPr>
  </w:style>
  <w:style w:type="paragraph" w:styleId="ae">
    <w:name w:val="footer"/>
    <w:basedOn w:val="a"/>
    <w:link w:val="af"/>
    <w:uiPriority w:val="99"/>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8A50E8"/>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8A50E8"/>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8A50E8"/>
    <w:rPr>
      <w:color w:val="0563C1"/>
      <w:u w:val="single"/>
    </w:rPr>
  </w:style>
  <w:style w:type="character" w:customStyle="1" w:styleId="140">
    <w:name w:val="第二層(14號字) 字元"/>
    <w:link w:val="14"/>
    <w:rsid w:val="00B9693B"/>
    <w:rPr>
      <w:rFonts w:ascii="標楷體" w:eastAsia="標楷體"/>
      <w:b/>
      <w:snapToGrid w:val="0"/>
      <w:kern w:val="2"/>
      <w:sz w:val="28"/>
    </w:rPr>
  </w:style>
  <w:style w:type="character" w:styleId="af9">
    <w:name w:val="FollowedHyperlink"/>
    <w:uiPriority w:val="99"/>
    <w:semiHidden/>
    <w:unhideWhenUsed/>
    <w:rsid w:val="00754936"/>
    <w:rPr>
      <w:color w:val="800080"/>
      <w:u w:val="single"/>
    </w:rPr>
  </w:style>
  <w:style w:type="paragraph" w:styleId="afa">
    <w:name w:val="No Spacing"/>
    <w:uiPriority w:val="1"/>
    <w:qFormat/>
    <w:rsid w:val="00F2529E"/>
    <w:pPr>
      <w:widowControl w:val="0"/>
      <w:ind w:leftChars="200" w:left="566" w:firstLineChars="200" w:firstLine="566"/>
      <w:jc w:val="both"/>
    </w:pPr>
    <w:rPr>
      <w:rFonts w:eastAsia="標楷體"/>
      <w:kern w:val="2"/>
      <w:sz w:val="28"/>
      <w:szCs w:val="24"/>
    </w:rPr>
  </w:style>
  <w:style w:type="paragraph" w:styleId="afb">
    <w:name w:val="endnote text"/>
    <w:basedOn w:val="a"/>
    <w:link w:val="afc"/>
    <w:uiPriority w:val="99"/>
    <w:semiHidden/>
    <w:unhideWhenUsed/>
    <w:rsid w:val="00FB528F"/>
    <w:pPr>
      <w:snapToGrid w:val="0"/>
      <w:jc w:val="left"/>
    </w:pPr>
  </w:style>
  <w:style w:type="character" w:customStyle="1" w:styleId="afc">
    <w:name w:val="章節附註文字 字元"/>
    <w:link w:val="afb"/>
    <w:uiPriority w:val="99"/>
    <w:semiHidden/>
    <w:rsid w:val="00FB528F"/>
    <w:rPr>
      <w:rFonts w:eastAsia="標楷體"/>
      <w:kern w:val="2"/>
      <w:sz w:val="28"/>
      <w:szCs w:val="24"/>
    </w:rPr>
  </w:style>
  <w:style w:type="character" w:styleId="afd">
    <w:name w:val="endnote reference"/>
    <w:uiPriority w:val="99"/>
    <w:semiHidden/>
    <w:unhideWhenUsed/>
    <w:rsid w:val="00FB52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A5DF7-4D94-499E-8BE1-52E76F075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71</Words>
  <Characters>408</Characters>
  <Application>Microsoft Office Word</Application>
  <DocSecurity>0</DocSecurity>
  <Lines>3</Lines>
  <Paragraphs>1</Paragraphs>
  <ScaleCrop>false</ScaleCrop>
  <Company/>
  <LinksUpToDate>false</LinksUpToDate>
  <CharactersWithSpaces>478</CharactersWithSpaces>
  <SharedDoc>false</SharedDoc>
  <HLinks>
    <vt:vector size="102" baseType="variant">
      <vt:variant>
        <vt:i4>1310783</vt:i4>
      </vt:variant>
      <vt:variant>
        <vt:i4>74</vt:i4>
      </vt:variant>
      <vt:variant>
        <vt:i4>0</vt:i4>
      </vt:variant>
      <vt:variant>
        <vt:i4>5</vt:i4>
      </vt:variant>
      <vt:variant>
        <vt:lpwstr/>
      </vt:variant>
      <vt:variant>
        <vt:lpwstr>_Toc204680152</vt:lpwstr>
      </vt:variant>
      <vt:variant>
        <vt:i4>1310783</vt:i4>
      </vt:variant>
      <vt:variant>
        <vt:i4>68</vt:i4>
      </vt:variant>
      <vt:variant>
        <vt:i4>0</vt:i4>
      </vt:variant>
      <vt:variant>
        <vt:i4>5</vt:i4>
      </vt:variant>
      <vt:variant>
        <vt:lpwstr/>
      </vt:variant>
      <vt:variant>
        <vt:lpwstr>_Toc204680151</vt:lpwstr>
      </vt:variant>
      <vt:variant>
        <vt:i4>1310783</vt:i4>
      </vt:variant>
      <vt:variant>
        <vt:i4>62</vt:i4>
      </vt:variant>
      <vt:variant>
        <vt:i4>0</vt:i4>
      </vt:variant>
      <vt:variant>
        <vt:i4>5</vt:i4>
      </vt:variant>
      <vt:variant>
        <vt:lpwstr/>
      </vt:variant>
      <vt:variant>
        <vt:lpwstr>_Toc204680150</vt:lpwstr>
      </vt:variant>
      <vt:variant>
        <vt:i4>1376319</vt:i4>
      </vt:variant>
      <vt:variant>
        <vt:i4>56</vt:i4>
      </vt:variant>
      <vt:variant>
        <vt:i4>0</vt:i4>
      </vt:variant>
      <vt:variant>
        <vt:i4>5</vt:i4>
      </vt:variant>
      <vt:variant>
        <vt:lpwstr/>
      </vt:variant>
      <vt:variant>
        <vt:lpwstr>_Toc204680149</vt:lpwstr>
      </vt:variant>
      <vt:variant>
        <vt:i4>1376319</vt:i4>
      </vt:variant>
      <vt:variant>
        <vt:i4>50</vt:i4>
      </vt:variant>
      <vt:variant>
        <vt:i4>0</vt:i4>
      </vt:variant>
      <vt:variant>
        <vt:i4>5</vt:i4>
      </vt:variant>
      <vt:variant>
        <vt:lpwstr/>
      </vt:variant>
      <vt:variant>
        <vt:lpwstr>_Toc204680148</vt:lpwstr>
      </vt:variant>
      <vt:variant>
        <vt:i4>1376319</vt:i4>
      </vt:variant>
      <vt:variant>
        <vt:i4>44</vt:i4>
      </vt:variant>
      <vt:variant>
        <vt:i4>0</vt:i4>
      </vt:variant>
      <vt:variant>
        <vt:i4>5</vt:i4>
      </vt:variant>
      <vt:variant>
        <vt:lpwstr/>
      </vt:variant>
      <vt:variant>
        <vt:lpwstr>_Toc204680147</vt:lpwstr>
      </vt:variant>
      <vt:variant>
        <vt:i4>1376319</vt:i4>
      </vt:variant>
      <vt:variant>
        <vt:i4>38</vt:i4>
      </vt:variant>
      <vt:variant>
        <vt:i4>0</vt:i4>
      </vt:variant>
      <vt:variant>
        <vt:i4>5</vt:i4>
      </vt:variant>
      <vt:variant>
        <vt:lpwstr/>
      </vt:variant>
      <vt:variant>
        <vt:lpwstr>_Toc204680146</vt:lpwstr>
      </vt:variant>
      <vt:variant>
        <vt:i4>1376319</vt:i4>
      </vt:variant>
      <vt:variant>
        <vt:i4>32</vt:i4>
      </vt:variant>
      <vt:variant>
        <vt:i4>0</vt:i4>
      </vt:variant>
      <vt:variant>
        <vt:i4>5</vt:i4>
      </vt:variant>
      <vt:variant>
        <vt:lpwstr/>
      </vt:variant>
      <vt:variant>
        <vt:lpwstr>_Toc204680145</vt:lpwstr>
      </vt:variant>
      <vt:variant>
        <vt:i4>1376319</vt:i4>
      </vt:variant>
      <vt:variant>
        <vt:i4>26</vt:i4>
      </vt:variant>
      <vt:variant>
        <vt:i4>0</vt:i4>
      </vt:variant>
      <vt:variant>
        <vt:i4>5</vt:i4>
      </vt:variant>
      <vt:variant>
        <vt:lpwstr/>
      </vt:variant>
      <vt:variant>
        <vt:lpwstr>_Toc204680144</vt:lpwstr>
      </vt:variant>
      <vt:variant>
        <vt:i4>1376319</vt:i4>
      </vt:variant>
      <vt:variant>
        <vt:i4>20</vt:i4>
      </vt:variant>
      <vt:variant>
        <vt:i4>0</vt:i4>
      </vt:variant>
      <vt:variant>
        <vt:i4>5</vt:i4>
      </vt:variant>
      <vt:variant>
        <vt:lpwstr/>
      </vt:variant>
      <vt:variant>
        <vt:lpwstr>_Toc204680143</vt:lpwstr>
      </vt:variant>
      <vt:variant>
        <vt:i4>1376319</vt:i4>
      </vt:variant>
      <vt:variant>
        <vt:i4>14</vt:i4>
      </vt:variant>
      <vt:variant>
        <vt:i4>0</vt:i4>
      </vt:variant>
      <vt:variant>
        <vt:i4>5</vt:i4>
      </vt:variant>
      <vt:variant>
        <vt:lpwstr/>
      </vt:variant>
      <vt:variant>
        <vt:lpwstr>_Toc204680142</vt:lpwstr>
      </vt:variant>
      <vt:variant>
        <vt:i4>1376319</vt:i4>
      </vt:variant>
      <vt:variant>
        <vt:i4>8</vt:i4>
      </vt:variant>
      <vt:variant>
        <vt:i4>0</vt:i4>
      </vt:variant>
      <vt:variant>
        <vt:i4>5</vt:i4>
      </vt:variant>
      <vt:variant>
        <vt:lpwstr/>
      </vt:variant>
      <vt:variant>
        <vt:lpwstr>_Toc204680141</vt:lpwstr>
      </vt:variant>
      <vt:variant>
        <vt:i4>1376319</vt:i4>
      </vt:variant>
      <vt:variant>
        <vt:i4>2</vt:i4>
      </vt:variant>
      <vt:variant>
        <vt:i4>0</vt:i4>
      </vt:variant>
      <vt:variant>
        <vt:i4>5</vt:i4>
      </vt:variant>
      <vt:variant>
        <vt:lpwstr/>
      </vt:variant>
      <vt:variant>
        <vt:lpwstr>_Toc204680140</vt:lpwstr>
      </vt:variant>
      <vt:variant>
        <vt:i4>-2129424929</vt:i4>
      </vt:variant>
      <vt:variant>
        <vt:i4>9</vt:i4>
      </vt:variant>
      <vt:variant>
        <vt:i4>0</vt:i4>
      </vt:variant>
      <vt:variant>
        <vt:i4>5</vt:i4>
      </vt:variant>
      <vt:variant>
        <vt:lpwstr>https://www.cfad.org.tw/uploads/files/%E4%BC%81%E5%8A%83/%E5%A4%B1%E6%99%BA%E8%80%81%E4%BA%BA77%E6%9C%9F%E7%B6%B2%E8%B7%AF%E7%89%88.pdf。最後瀏覽日期：114</vt:lpwstr>
      </vt:variant>
      <vt:variant>
        <vt:lpwstr/>
      </vt:variant>
      <vt:variant>
        <vt:i4>-1920433893</vt:i4>
      </vt:variant>
      <vt:variant>
        <vt:i4>6</vt:i4>
      </vt:variant>
      <vt:variant>
        <vt:i4>0</vt:i4>
      </vt:variant>
      <vt:variant>
        <vt:i4>5</vt:i4>
      </vt:variant>
      <vt:variant>
        <vt:lpwstr>https://tw.news.yahoo.com/%E7%85%A7%E9%A1%A7%E8%80%85%E6%AE%BA%E4%BA%BA%E6%A1%88%E8%A1%80%E8%88%87%E6%B7%9A-%E9%95%B7%E7%85%A73-0%E6%80%8E%E9%98%B2%E6%82%B2%E5%8A%87-060624154.html。最後瀏覽日期：114</vt:lpwstr>
      </vt:variant>
      <vt:variant>
        <vt:lpwstr/>
      </vt:variant>
      <vt:variant>
        <vt:i4>1928038472</vt:i4>
      </vt:variant>
      <vt:variant>
        <vt:i4>3</vt:i4>
      </vt:variant>
      <vt:variant>
        <vt:i4>0</vt:i4>
      </vt:variant>
      <vt:variant>
        <vt:i4>5</vt:i4>
      </vt:variant>
      <vt:variant>
        <vt:lpwstr>https://iris.who.int/handle/10665/67215?locale-attribute=en&amp;,最後瀏覽日期114年7月7</vt:lpwstr>
      </vt:variant>
      <vt:variant>
        <vt:lpwstr/>
      </vt:variant>
      <vt:variant>
        <vt:i4>40172484</vt:i4>
      </vt:variant>
      <vt:variant>
        <vt:i4>0</vt:i4>
      </vt:variant>
      <vt:variant>
        <vt:i4>0</vt:i4>
      </vt:variant>
      <vt:variant>
        <vt:i4>5</vt:i4>
      </vt:variant>
      <vt:variant>
        <vt:lpwstr>https://www.mohw.gov.tw/cp-16-78102-1.html。查閱日期114年6月23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2025-07-29T02:51:00Z</cp:lastPrinted>
  <dcterms:created xsi:type="dcterms:W3CDTF">2025-07-29T07:39:00Z</dcterms:created>
  <dcterms:modified xsi:type="dcterms:W3CDTF">2025-07-29T07:39:00Z</dcterms:modified>
</cp:coreProperties>
</file>