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0F" w:rsidRPr="00A15071" w:rsidRDefault="007E58E7" w:rsidP="007E58E7">
      <w:pPr>
        <w:ind w:leftChars="0" w:left="0" w:firstLineChars="0" w:firstLine="0"/>
        <w:jc w:val="left"/>
        <w:rPr>
          <w:rFonts w:ascii="標楷體" w:hAnsi="標楷體"/>
          <w:b/>
          <w:snapToGrid w:val="0"/>
          <w:sz w:val="36"/>
          <w:szCs w:val="28"/>
        </w:rPr>
      </w:pPr>
      <w:bookmarkStart w:id="0" w:name="_Toc384304726"/>
      <w:bookmarkStart w:id="1" w:name="_GoBack"/>
      <w:bookmarkEnd w:id="1"/>
      <w:r w:rsidRPr="00A15071">
        <w:rPr>
          <w:rFonts w:ascii="標楷體" w:hAnsi="標楷體" w:hint="eastAsia"/>
          <w:b/>
          <w:snapToGrid w:val="0"/>
          <w:sz w:val="36"/>
          <w:szCs w:val="28"/>
        </w:rPr>
        <w:t>近年在少子女化趨勢下政府對促進高齡者健康自主措施辦理成效之檢討</w:t>
      </w:r>
    </w:p>
    <w:p w:rsidR="00BB24E0" w:rsidRPr="00A15071" w:rsidRDefault="00BB24E0" w:rsidP="00BB24E0">
      <w:pPr>
        <w:pStyle w:val="14"/>
        <w:ind w:left="566" w:hanging="566"/>
        <w:outlineLvl w:val="1"/>
        <w:rPr>
          <w:rFonts w:hAnsi="標楷體"/>
        </w:rPr>
      </w:pPr>
      <w:bookmarkStart w:id="2" w:name="_Toc204680143"/>
      <w:bookmarkEnd w:id="0"/>
      <w:r w:rsidRPr="00A15071">
        <w:rPr>
          <w:rFonts w:hAnsi="標楷體" w:hint="eastAsia"/>
          <w:b w:val="0"/>
        </w:rPr>
        <w:t>二</w:t>
      </w:r>
      <w:r w:rsidRPr="00A15071">
        <w:rPr>
          <w:rFonts w:hAnsi="標楷體" w:hint="eastAsia"/>
        </w:rPr>
        <w:t>、</w:t>
      </w:r>
      <w:r w:rsidR="00EC256C" w:rsidRPr="00A15071">
        <w:rPr>
          <w:rFonts w:hAnsi="標楷體" w:hint="eastAsia"/>
        </w:rPr>
        <w:t>近年中央部會辦理</w:t>
      </w:r>
      <w:r w:rsidR="00665C1B" w:rsidRPr="00A15071">
        <w:rPr>
          <w:rFonts w:hAnsi="標楷體" w:hint="eastAsia"/>
        </w:rPr>
        <w:t>促進高齡者健康自主措施</w:t>
      </w:r>
      <w:r w:rsidR="00EC256C" w:rsidRPr="00A15071">
        <w:rPr>
          <w:rFonts w:hAnsi="標楷體" w:hint="eastAsia"/>
        </w:rPr>
        <w:t>預</w:t>
      </w:r>
      <w:r w:rsidR="003E4C69">
        <w:rPr>
          <w:rFonts w:hAnsi="標楷體" w:hint="eastAsia"/>
        </w:rPr>
        <w:t>、</w:t>
      </w:r>
      <w:r w:rsidR="00EC256C" w:rsidRPr="00A15071">
        <w:rPr>
          <w:rFonts w:hAnsi="標楷體" w:hint="eastAsia"/>
        </w:rPr>
        <w:t>決算情形</w:t>
      </w:r>
      <w:bookmarkEnd w:id="2"/>
    </w:p>
    <w:p w:rsidR="00BB24E0" w:rsidRPr="00A15071" w:rsidRDefault="00BB24E0" w:rsidP="00BB24E0">
      <w:pPr>
        <w:ind w:leftChars="59" w:left="544" w:hangingChars="133" w:hanging="377"/>
        <w:rPr>
          <w:rFonts w:ascii="標楷體" w:hAnsi="標楷體"/>
        </w:rPr>
      </w:pPr>
      <w:r w:rsidRPr="00A15071">
        <w:rPr>
          <w:rFonts w:ascii="標楷體" w:hAnsi="標楷體" w:hint="eastAsia"/>
          <w:b/>
        </w:rPr>
        <w:t xml:space="preserve">     </w:t>
      </w:r>
      <w:r w:rsidR="00EC256C" w:rsidRPr="00A15071">
        <w:rPr>
          <w:rFonts w:ascii="標楷體" w:hAnsi="標楷體" w:hint="eastAsia"/>
          <w:b/>
        </w:rPr>
        <w:t xml:space="preserve"> </w:t>
      </w:r>
      <w:r w:rsidR="00EC256C" w:rsidRPr="00A15071">
        <w:rPr>
          <w:rFonts w:ascii="標楷體" w:hAnsi="標楷體" w:hint="eastAsia"/>
        </w:rPr>
        <w:t xml:space="preserve"> </w:t>
      </w:r>
      <w:r w:rsidR="00760490">
        <w:rPr>
          <w:rFonts w:ascii="標楷體" w:hAnsi="標楷體" w:hint="eastAsia"/>
        </w:rPr>
        <w:t>近年</w:t>
      </w:r>
      <w:r w:rsidR="001956B6" w:rsidRPr="00A15071">
        <w:rPr>
          <w:rFonts w:ascii="標楷體" w:hAnsi="標楷體" w:hint="eastAsia"/>
        </w:rPr>
        <w:t>中央</w:t>
      </w:r>
      <w:r w:rsidR="003E4C69">
        <w:rPr>
          <w:rFonts w:ascii="標楷體" w:hAnsi="標楷體" w:hint="eastAsia"/>
        </w:rPr>
        <w:t>政府</w:t>
      </w:r>
      <w:r w:rsidR="002674B8" w:rsidRPr="00A15071">
        <w:rPr>
          <w:rFonts w:ascii="標楷體" w:hAnsi="標楷體" w:hint="eastAsia"/>
        </w:rPr>
        <w:t>辦理促進高齡者健康自主措施</w:t>
      </w:r>
      <w:r w:rsidR="00760490">
        <w:rPr>
          <w:rFonts w:ascii="標楷體" w:hAnsi="標楷體" w:hint="eastAsia"/>
        </w:rPr>
        <w:t>，</w:t>
      </w:r>
      <w:r w:rsidR="001956B6" w:rsidRPr="00A15071">
        <w:rPr>
          <w:rFonts w:ascii="標楷體" w:hAnsi="標楷體" w:hint="eastAsia"/>
        </w:rPr>
        <w:t>主要經費來源包括衛福部</w:t>
      </w:r>
      <w:r w:rsidR="00FE7F18" w:rsidRPr="00A15071">
        <w:rPr>
          <w:rFonts w:ascii="標楷體" w:hAnsi="標楷體" w:hint="eastAsia"/>
        </w:rPr>
        <w:t>(含所屬)</w:t>
      </w:r>
      <w:r w:rsidR="0013604C" w:rsidRPr="00A15071">
        <w:rPr>
          <w:rFonts w:ascii="標楷體" w:hAnsi="標楷體" w:hint="eastAsia"/>
        </w:rPr>
        <w:t>及相關部會</w:t>
      </w:r>
      <w:r w:rsidR="001956B6" w:rsidRPr="00A15071">
        <w:rPr>
          <w:rFonts w:ascii="標楷體" w:hAnsi="標楷體" w:hint="eastAsia"/>
        </w:rPr>
        <w:t>主管之</w:t>
      </w:r>
      <w:r w:rsidR="00FE7F18" w:rsidRPr="00A15071">
        <w:rPr>
          <w:rFonts w:ascii="標楷體" w:hAnsi="標楷體" w:hint="eastAsia"/>
        </w:rPr>
        <w:t>單位預算、</w:t>
      </w:r>
      <w:r w:rsidR="002674B8" w:rsidRPr="00A15071">
        <w:rPr>
          <w:rFonts w:ascii="標楷體" w:hAnsi="標楷體" w:hint="eastAsia"/>
        </w:rPr>
        <w:t>基金預算</w:t>
      </w:r>
      <w:r w:rsidR="00AF72A4" w:rsidRPr="00A15071">
        <w:rPr>
          <w:rFonts w:ascii="標楷體" w:hAnsi="標楷體" w:hint="eastAsia"/>
        </w:rPr>
        <w:t>(以長照發展基金為主)</w:t>
      </w:r>
      <w:r w:rsidR="0013604C" w:rsidRPr="00A15071">
        <w:rPr>
          <w:rFonts w:ascii="標楷體" w:hAnsi="標楷體" w:hint="eastAsia"/>
        </w:rPr>
        <w:t>及特別預算</w:t>
      </w:r>
      <w:r w:rsidR="001956B6" w:rsidRPr="00A15071">
        <w:rPr>
          <w:rFonts w:ascii="標楷體" w:hAnsi="標楷體" w:hint="eastAsia"/>
        </w:rPr>
        <w:t>。依衛福部</w:t>
      </w:r>
      <w:r w:rsidR="002674B8" w:rsidRPr="00A15071">
        <w:rPr>
          <w:rFonts w:ascii="標楷體" w:hAnsi="標楷體" w:hint="eastAsia"/>
        </w:rPr>
        <w:t>(含所屬)</w:t>
      </w:r>
      <w:r w:rsidR="001956B6" w:rsidRPr="00A15071">
        <w:rPr>
          <w:rFonts w:ascii="標楷體" w:hAnsi="標楷體" w:hint="eastAsia"/>
        </w:rPr>
        <w:t>、退輔會、</w:t>
      </w:r>
      <w:r w:rsidR="002674B8" w:rsidRPr="00A15071">
        <w:rPr>
          <w:rFonts w:ascii="標楷體" w:hAnsi="標楷體" w:hint="eastAsia"/>
        </w:rPr>
        <w:t>教育部、農業部</w:t>
      </w:r>
      <w:r w:rsidR="001956B6" w:rsidRPr="00A15071">
        <w:rPr>
          <w:rFonts w:ascii="標楷體" w:hAnsi="標楷體" w:hint="eastAsia"/>
        </w:rPr>
        <w:t>、</w:t>
      </w:r>
      <w:r w:rsidR="002674B8" w:rsidRPr="00A15071">
        <w:rPr>
          <w:rFonts w:ascii="標楷體" w:hAnsi="標楷體" w:hint="eastAsia"/>
        </w:rPr>
        <w:t>客委會</w:t>
      </w:r>
      <w:r w:rsidR="001956B6" w:rsidRPr="00A15071">
        <w:rPr>
          <w:rFonts w:ascii="標楷體" w:hAnsi="標楷體" w:hint="eastAsia"/>
        </w:rPr>
        <w:t>及</w:t>
      </w:r>
      <w:r w:rsidR="002674B8" w:rsidRPr="00A15071">
        <w:rPr>
          <w:rFonts w:ascii="標楷體" w:hAnsi="標楷體" w:hint="eastAsia"/>
        </w:rPr>
        <w:t>原民會</w:t>
      </w:r>
      <w:r w:rsidR="001956B6" w:rsidRPr="00A15071">
        <w:rPr>
          <w:rFonts w:ascii="標楷體" w:hAnsi="標楷體" w:hint="eastAsia"/>
        </w:rPr>
        <w:t>等</w:t>
      </w:r>
      <w:r w:rsidR="002674B8" w:rsidRPr="00A15071">
        <w:rPr>
          <w:rFonts w:ascii="標楷體" w:hAnsi="標楷體" w:hint="eastAsia"/>
        </w:rPr>
        <w:t>相關機關</w:t>
      </w:r>
      <w:r w:rsidR="001956B6" w:rsidRPr="00A15071">
        <w:rPr>
          <w:rFonts w:ascii="標楷體" w:hAnsi="標楷體" w:hint="eastAsia"/>
        </w:rPr>
        <w:t>提供資料，11</w:t>
      </w:r>
      <w:r w:rsidR="00E9407C" w:rsidRPr="00A15071">
        <w:rPr>
          <w:rFonts w:ascii="標楷體" w:hAnsi="標楷體" w:hint="eastAsia"/>
        </w:rPr>
        <w:t>1</w:t>
      </w:r>
      <w:r w:rsidR="001956B6" w:rsidRPr="00A15071">
        <w:rPr>
          <w:rFonts w:ascii="標楷體" w:hAnsi="標楷體" w:hint="eastAsia"/>
        </w:rPr>
        <w:t>至113年度期間，</w:t>
      </w:r>
      <w:r w:rsidR="002674B8" w:rsidRPr="00A15071">
        <w:rPr>
          <w:rFonts w:ascii="標楷體" w:hAnsi="標楷體" w:hint="eastAsia"/>
        </w:rPr>
        <w:t>中央</w:t>
      </w:r>
      <w:r w:rsidR="001956B6" w:rsidRPr="00A15071">
        <w:rPr>
          <w:rFonts w:ascii="標楷體" w:hAnsi="標楷體" w:hint="eastAsia"/>
        </w:rPr>
        <w:t>部會推動</w:t>
      </w:r>
      <w:r w:rsidR="009A78E3" w:rsidRPr="00A15071">
        <w:rPr>
          <w:rFonts w:ascii="標楷體" w:hAnsi="標楷體" w:hint="eastAsia"/>
        </w:rPr>
        <w:t>促進高齡者健康自主措施</w:t>
      </w:r>
      <w:r w:rsidR="001956B6" w:rsidRPr="00A15071">
        <w:rPr>
          <w:rFonts w:ascii="標楷體" w:hAnsi="標楷體" w:hint="eastAsia"/>
        </w:rPr>
        <w:t>之整體</w:t>
      </w:r>
      <w:r w:rsidR="00AF72A4" w:rsidRPr="00A15071">
        <w:rPr>
          <w:rFonts w:ascii="標楷體" w:hAnsi="標楷體" w:hint="eastAsia"/>
        </w:rPr>
        <w:t>預算數自111年度之</w:t>
      </w:r>
      <w:r w:rsidR="003D5251" w:rsidRPr="00A15071">
        <w:rPr>
          <w:rFonts w:ascii="標楷體" w:hAnsi="標楷體" w:hint="eastAsia"/>
        </w:rPr>
        <w:t>223</w:t>
      </w:r>
      <w:r w:rsidR="00AF72A4" w:rsidRPr="00A15071">
        <w:rPr>
          <w:rFonts w:ascii="標楷體" w:hAnsi="標楷體" w:hint="eastAsia"/>
        </w:rPr>
        <w:t>億</w:t>
      </w:r>
      <w:r w:rsidR="003D5251" w:rsidRPr="00A15071">
        <w:rPr>
          <w:rFonts w:ascii="標楷體" w:hAnsi="標楷體" w:hint="eastAsia"/>
        </w:rPr>
        <w:t>餘</w:t>
      </w:r>
      <w:r w:rsidR="00AF72A4" w:rsidRPr="00A15071">
        <w:rPr>
          <w:rFonts w:ascii="標楷體" w:hAnsi="標楷體" w:hint="eastAsia"/>
        </w:rPr>
        <w:t>元增至113年度之</w:t>
      </w:r>
      <w:r w:rsidR="003D5251" w:rsidRPr="00A15071">
        <w:rPr>
          <w:rFonts w:ascii="標楷體" w:hAnsi="標楷體" w:hint="eastAsia"/>
        </w:rPr>
        <w:t>306</w:t>
      </w:r>
      <w:r w:rsidR="00AF72A4" w:rsidRPr="00A15071">
        <w:rPr>
          <w:rFonts w:ascii="標楷體" w:hAnsi="標楷體" w:hint="eastAsia"/>
        </w:rPr>
        <w:t>億</w:t>
      </w:r>
      <w:r w:rsidR="003D5251" w:rsidRPr="00A15071">
        <w:rPr>
          <w:rFonts w:ascii="標楷體" w:hAnsi="標楷體" w:hint="eastAsia"/>
        </w:rPr>
        <w:t>餘</w:t>
      </w:r>
      <w:r w:rsidR="00AF72A4" w:rsidRPr="00A15071">
        <w:rPr>
          <w:rFonts w:ascii="標楷體" w:hAnsi="標楷體" w:hint="eastAsia"/>
        </w:rPr>
        <w:t>元，同期間</w:t>
      </w:r>
      <w:r w:rsidR="001956B6" w:rsidRPr="00A15071">
        <w:rPr>
          <w:rFonts w:ascii="標楷體" w:hAnsi="標楷體" w:hint="eastAsia"/>
        </w:rPr>
        <w:t>決</w:t>
      </w:r>
      <w:r w:rsidR="001956B6" w:rsidRPr="00A15071">
        <w:rPr>
          <w:rFonts w:ascii="標楷體" w:hAnsi="標楷體" w:hint="eastAsia"/>
        </w:rPr>
        <w:lastRenderedPageBreak/>
        <w:t>算數</w:t>
      </w:r>
      <w:r w:rsidR="00AF72A4" w:rsidRPr="00A15071">
        <w:rPr>
          <w:rFonts w:ascii="標楷體" w:hAnsi="標楷體" w:hint="eastAsia"/>
        </w:rPr>
        <w:t>則</w:t>
      </w:r>
      <w:r w:rsidR="001956B6" w:rsidRPr="00A15071">
        <w:rPr>
          <w:rFonts w:ascii="標楷體" w:hAnsi="標楷體" w:hint="eastAsia"/>
        </w:rPr>
        <w:t>自</w:t>
      </w:r>
      <w:r w:rsidR="003D5251" w:rsidRPr="00A15071">
        <w:rPr>
          <w:rFonts w:ascii="標楷體" w:hAnsi="標楷體" w:hint="eastAsia"/>
        </w:rPr>
        <w:t>190</w:t>
      </w:r>
      <w:r w:rsidR="001956B6" w:rsidRPr="00A15071">
        <w:rPr>
          <w:rFonts w:ascii="標楷體" w:hAnsi="標楷體" w:hint="eastAsia"/>
        </w:rPr>
        <w:t>億</w:t>
      </w:r>
      <w:r w:rsidR="003D5251" w:rsidRPr="00A15071">
        <w:rPr>
          <w:rFonts w:ascii="標楷體" w:hAnsi="標楷體" w:hint="eastAsia"/>
        </w:rPr>
        <w:t>餘</w:t>
      </w:r>
      <w:r w:rsidR="001956B6" w:rsidRPr="00A15071">
        <w:rPr>
          <w:rFonts w:ascii="標楷體" w:hAnsi="標楷體" w:hint="eastAsia"/>
        </w:rPr>
        <w:t>元逐年增至</w:t>
      </w:r>
      <w:r w:rsidR="003D5251" w:rsidRPr="00A15071">
        <w:rPr>
          <w:rFonts w:ascii="標楷體" w:hAnsi="標楷體" w:hint="eastAsia"/>
        </w:rPr>
        <w:t>234</w:t>
      </w:r>
      <w:r w:rsidR="001956B6" w:rsidRPr="00A15071">
        <w:rPr>
          <w:rFonts w:ascii="標楷體" w:hAnsi="標楷體" w:hint="eastAsia"/>
        </w:rPr>
        <w:t>億</w:t>
      </w:r>
      <w:r w:rsidR="002612A7" w:rsidRPr="00A15071">
        <w:rPr>
          <w:rFonts w:ascii="標楷體" w:hAnsi="標楷體" w:hint="eastAsia"/>
        </w:rPr>
        <w:t>餘</w:t>
      </w:r>
      <w:r w:rsidR="001956B6" w:rsidRPr="00A15071">
        <w:rPr>
          <w:rFonts w:ascii="標楷體" w:hAnsi="標楷體" w:hint="eastAsia"/>
        </w:rPr>
        <w:t>元，</w:t>
      </w:r>
      <w:r w:rsidR="002612A7" w:rsidRPr="00A15071">
        <w:rPr>
          <w:rFonts w:ascii="標楷體" w:hAnsi="標楷體" w:hint="eastAsia"/>
        </w:rPr>
        <w:t>其間</w:t>
      </w:r>
      <w:r w:rsidR="00FE7F18" w:rsidRPr="00A15071">
        <w:rPr>
          <w:rFonts w:ascii="標楷體" w:hAnsi="標楷體" w:hint="eastAsia"/>
        </w:rPr>
        <w:t>受因應超高齡</w:t>
      </w:r>
      <w:r w:rsidR="002674B8" w:rsidRPr="00A15071">
        <w:rPr>
          <w:rFonts w:ascii="標楷體" w:hAnsi="標楷體" w:hint="eastAsia"/>
        </w:rPr>
        <w:t>方案推動之影響，中央部會</w:t>
      </w:r>
      <w:r w:rsidR="002612A7" w:rsidRPr="00A15071">
        <w:rPr>
          <w:rFonts w:ascii="標楷體" w:hAnsi="標楷體" w:hint="eastAsia"/>
        </w:rPr>
        <w:t>自</w:t>
      </w:r>
      <w:r w:rsidR="002674B8" w:rsidRPr="00A15071">
        <w:rPr>
          <w:rFonts w:ascii="標楷體" w:hAnsi="標楷體" w:hint="eastAsia"/>
        </w:rPr>
        <w:t>112年度</w:t>
      </w:r>
      <w:r w:rsidR="002612A7" w:rsidRPr="00A15071">
        <w:rPr>
          <w:rFonts w:ascii="標楷體" w:hAnsi="標楷體" w:hint="eastAsia"/>
        </w:rPr>
        <w:t>起</w:t>
      </w:r>
      <w:r w:rsidR="002674B8" w:rsidRPr="00A15071">
        <w:rPr>
          <w:rFonts w:ascii="標楷體" w:hAnsi="標楷體" w:hint="eastAsia"/>
        </w:rPr>
        <w:t>辦理</w:t>
      </w:r>
      <w:r w:rsidR="002612A7" w:rsidRPr="00A15071">
        <w:rPr>
          <w:rFonts w:ascii="標楷體" w:hAnsi="標楷體" w:hint="eastAsia"/>
        </w:rPr>
        <w:t>相關</w:t>
      </w:r>
      <w:r w:rsidR="002674B8" w:rsidRPr="00A15071">
        <w:rPr>
          <w:rFonts w:ascii="標楷體" w:hAnsi="標楷體" w:hint="eastAsia"/>
        </w:rPr>
        <w:t>措施之經費額度</w:t>
      </w:r>
      <w:r w:rsidR="002612A7" w:rsidRPr="00A15071">
        <w:rPr>
          <w:rFonts w:ascii="標楷體" w:hAnsi="標楷體" w:hint="eastAsia"/>
        </w:rPr>
        <w:t>有所</w:t>
      </w:r>
      <w:r w:rsidR="002674B8" w:rsidRPr="00A15071">
        <w:rPr>
          <w:rFonts w:ascii="標楷體" w:hAnsi="標楷體" w:hint="eastAsia"/>
        </w:rPr>
        <w:t>提升，</w:t>
      </w:r>
      <w:r w:rsidR="00446F6E" w:rsidRPr="00A15071">
        <w:rPr>
          <w:rFonts w:ascii="標楷體" w:hAnsi="標楷體" w:hint="eastAsia"/>
        </w:rPr>
        <w:t>114年度整體預算數</w:t>
      </w:r>
      <w:r w:rsidR="00724918">
        <w:rPr>
          <w:rFonts w:ascii="標楷體" w:hAnsi="標楷體" w:hint="eastAsia"/>
        </w:rPr>
        <w:t>268億餘元</w:t>
      </w:r>
      <w:r w:rsidR="00E9407C" w:rsidRPr="00A15071">
        <w:rPr>
          <w:rFonts w:ascii="標楷體" w:hAnsi="標楷體" w:hint="eastAsia"/>
        </w:rPr>
        <w:t>雖較113年度減</w:t>
      </w:r>
      <w:r w:rsidR="002612A7" w:rsidRPr="00A15071">
        <w:rPr>
          <w:rFonts w:ascii="標楷體" w:hAnsi="標楷體" w:hint="eastAsia"/>
        </w:rPr>
        <w:t>少</w:t>
      </w:r>
      <w:r w:rsidR="00E9407C" w:rsidRPr="00A15071">
        <w:rPr>
          <w:rFonts w:ascii="標楷體" w:hAnsi="標楷體" w:hint="eastAsia"/>
        </w:rPr>
        <w:t>，惟仍較111與112年度預算數高</w:t>
      </w:r>
      <w:r w:rsidR="00446F6E" w:rsidRPr="00A15071">
        <w:rPr>
          <w:rFonts w:ascii="標楷體" w:hAnsi="標楷體" w:hint="eastAsia"/>
        </w:rPr>
        <w:t>，截至3月底實支數</w:t>
      </w:r>
      <w:r w:rsidR="002612A7" w:rsidRPr="00A15071">
        <w:rPr>
          <w:rFonts w:ascii="標楷體" w:hAnsi="標楷體" w:hint="eastAsia"/>
        </w:rPr>
        <w:t>11</w:t>
      </w:r>
      <w:r w:rsidR="00446F6E" w:rsidRPr="00A15071">
        <w:rPr>
          <w:rFonts w:ascii="標楷體" w:hAnsi="標楷體" w:hint="eastAsia"/>
        </w:rPr>
        <w:t>億</w:t>
      </w:r>
      <w:r w:rsidR="002612A7" w:rsidRPr="00A15071">
        <w:rPr>
          <w:rFonts w:ascii="標楷體" w:hAnsi="標楷體" w:hint="eastAsia"/>
        </w:rPr>
        <w:t>餘</w:t>
      </w:r>
      <w:r w:rsidR="00446F6E" w:rsidRPr="00A15071">
        <w:rPr>
          <w:rFonts w:ascii="標楷體" w:hAnsi="標楷體" w:hint="eastAsia"/>
        </w:rPr>
        <w:t>元</w:t>
      </w:r>
      <w:r w:rsidR="003D5251" w:rsidRPr="00A15071">
        <w:rPr>
          <w:rFonts w:ascii="標楷體" w:hAnsi="標楷體" w:hint="eastAsia"/>
        </w:rPr>
        <w:t>(</w:t>
      </w:r>
      <w:r w:rsidR="00800B31">
        <w:rPr>
          <w:rFonts w:ascii="標楷體" w:hAnsi="標楷體" w:hint="eastAsia"/>
        </w:rPr>
        <w:t>詳表</w:t>
      </w:r>
      <w:r w:rsidR="003D5251" w:rsidRPr="00A15071">
        <w:rPr>
          <w:rFonts w:ascii="標楷體" w:hAnsi="標楷體" w:hint="eastAsia"/>
        </w:rPr>
        <w:t>1)</w:t>
      </w:r>
      <w:r w:rsidR="001956B6" w:rsidRPr="00A15071">
        <w:rPr>
          <w:rFonts w:ascii="標楷體" w:hAnsi="標楷體" w:hint="eastAsia"/>
        </w:rPr>
        <w:t>。</w:t>
      </w:r>
    </w:p>
    <w:p w:rsidR="004C7412" w:rsidRPr="00A15071" w:rsidRDefault="001956B6" w:rsidP="00976D39">
      <w:pPr>
        <w:ind w:leftChars="59" w:left="544" w:hangingChars="133" w:hanging="377"/>
        <w:rPr>
          <w:rFonts w:ascii="標楷體" w:hAnsi="標楷體"/>
          <w:b/>
          <w:bCs/>
          <w:w w:val="90"/>
        </w:rPr>
      </w:pPr>
      <w:r w:rsidRPr="00A15071">
        <w:rPr>
          <w:rFonts w:ascii="標楷體" w:hAnsi="標楷體" w:hint="eastAsia"/>
          <w:b/>
        </w:rPr>
        <w:t xml:space="preserve">      </w:t>
      </w:r>
      <w:r w:rsidRPr="00A15071">
        <w:rPr>
          <w:rFonts w:ascii="標楷體" w:hAnsi="標楷體" w:hint="eastAsia"/>
        </w:rPr>
        <w:t xml:space="preserve"> </w:t>
      </w:r>
      <w:r w:rsidR="00976D39" w:rsidRPr="00A15071">
        <w:rPr>
          <w:rFonts w:ascii="標楷體" w:hAnsi="標楷體" w:hint="eastAsia"/>
        </w:rPr>
        <w:t>進一步觀察中央相關部會辦理</w:t>
      </w:r>
      <w:r w:rsidR="00AF72A4" w:rsidRPr="00A15071">
        <w:rPr>
          <w:rFonts w:ascii="標楷體" w:hAnsi="標楷體" w:hint="eastAsia"/>
        </w:rPr>
        <w:t>促進高齡者健康自主</w:t>
      </w:r>
      <w:r w:rsidR="00976D39" w:rsidRPr="00A15071">
        <w:rPr>
          <w:rFonts w:ascii="標楷體" w:hAnsi="標楷體" w:hint="eastAsia"/>
        </w:rPr>
        <w:t>之各類別</w:t>
      </w:r>
      <w:r w:rsidR="00915EEE" w:rsidRPr="00A15071">
        <w:rPr>
          <w:rFonts w:ascii="標楷體" w:hAnsi="標楷體" w:hint="eastAsia"/>
        </w:rPr>
        <w:t>措施</w:t>
      </w:r>
      <w:r w:rsidR="00976D39" w:rsidRPr="00A15071">
        <w:rPr>
          <w:rFonts w:ascii="標楷體" w:hAnsi="標楷體" w:hint="eastAsia"/>
        </w:rPr>
        <w:t>之經費運用情形，在經費額度</w:t>
      </w:r>
      <w:r w:rsidR="002612A7" w:rsidRPr="00A15071">
        <w:rPr>
          <w:rFonts w:ascii="標楷體" w:hAnsi="標楷體" w:hint="eastAsia"/>
        </w:rPr>
        <w:t>、占比</w:t>
      </w:r>
      <w:r w:rsidR="00976D39" w:rsidRPr="00A15071">
        <w:rPr>
          <w:rFonts w:ascii="標楷體" w:hAnsi="標楷體" w:hint="eastAsia"/>
        </w:rPr>
        <w:t>較高之</w:t>
      </w:r>
      <w:r w:rsidR="00915EEE" w:rsidRPr="00A15071">
        <w:rPr>
          <w:rFonts w:ascii="標楷體" w:hAnsi="標楷體" w:hint="eastAsia"/>
        </w:rPr>
        <w:t>改善高齡者健康醫療照護環境</w:t>
      </w:r>
      <w:r w:rsidR="00976D39" w:rsidRPr="00A15071">
        <w:rPr>
          <w:rFonts w:ascii="標楷體" w:hAnsi="標楷體" w:hint="eastAsia"/>
        </w:rPr>
        <w:t>方面，</w:t>
      </w:r>
      <w:r w:rsidR="008D7482" w:rsidRPr="00A15071">
        <w:rPr>
          <w:rFonts w:ascii="標楷體" w:hAnsi="標楷體" w:hint="eastAsia"/>
        </w:rPr>
        <w:t>111至113年度</w:t>
      </w:r>
      <w:r w:rsidR="00915EEE" w:rsidRPr="00A15071">
        <w:rPr>
          <w:rFonts w:ascii="標楷體" w:hAnsi="標楷體" w:hint="eastAsia"/>
        </w:rPr>
        <w:t>決算數</w:t>
      </w:r>
      <w:r w:rsidR="00827B9D" w:rsidRPr="00A15071">
        <w:rPr>
          <w:rFonts w:ascii="標楷體" w:hAnsi="標楷體" w:hint="eastAsia"/>
        </w:rPr>
        <w:t>自</w:t>
      </w:r>
      <w:r w:rsidR="008D7482" w:rsidRPr="00A15071">
        <w:rPr>
          <w:rFonts w:ascii="標楷體" w:hAnsi="標楷體" w:hint="eastAsia"/>
        </w:rPr>
        <w:t>1</w:t>
      </w:r>
      <w:r w:rsidR="00827B9D" w:rsidRPr="00A15071">
        <w:rPr>
          <w:rFonts w:ascii="標楷體" w:hAnsi="標楷體" w:hint="eastAsia"/>
        </w:rPr>
        <w:t>31</w:t>
      </w:r>
      <w:r w:rsidR="008D7482" w:rsidRPr="00A15071">
        <w:rPr>
          <w:rFonts w:ascii="標楷體" w:hAnsi="標楷體" w:hint="eastAsia"/>
        </w:rPr>
        <w:t>億餘元</w:t>
      </w:r>
      <w:r w:rsidR="00827B9D" w:rsidRPr="00A15071">
        <w:rPr>
          <w:rFonts w:ascii="標楷體" w:hAnsi="標楷體" w:hint="eastAsia"/>
        </w:rPr>
        <w:t>降至116</w:t>
      </w:r>
      <w:r w:rsidR="008D7482" w:rsidRPr="00A15071">
        <w:rPr>
          <w:rFonts w:ascii="標楷體" w:hAnsi="標楷體" w:hint="eastAsia"/>
        </w:rPr>
        <w:t>億餘元</w:t>
      </w:r>
      <w:r w:rsidR="00CE04DE">
        <w:rPr>
          <w:rFonts w:ascii="標楷體" w:hAnsi="標楷體" w:hint="eastAsia"/>
        </w:rPr>
        <w:t>，占比亦由</w:t>
      </w:r>
      <w:r w:rsidR="00827B9D" w:rsidRPr="00A15071">
        <w:rPr>
          <w:rFonts w:ascii="標楷體" w:hAnsi="標楷體" w:hint="eastAsia"/>
        </w:rPr>
        <w:t>68.89%減至49.65%</w:t>
      </w:r>
      <w:r w:rsidR="00976D39" w:rsidRPr="00A15071">
        <w:rPr>
          <w:rFonts w:ascii="標楷體" w:hAnsi="標楷體" w:hint="eastAsia"/>
        </w:rPr>
        <w:t>；同期間，在</w:t>
      </w:r>
      <w:r w:rsidR="00915EEE" w:rsidRPr="00A15071">
        <w:rPr>
          <w:rFonts w:ascii="標楷體" w:hAnsi="標楷體" w:hint="eastAsia"/>
        </w:rPr>
        <w:t>強化在地長照資源可及性</w:t>
      </w:r>
      <w:r w:rsidR="00976D39" w:rsidRPr="00A15071">
        <w:rPr>
          <w:rFonts w:ascii="標楷體" w:hAnsi="標楷體" w:hint="eastAsia"/>
        </w:rPr>
        <w:t>方面，</w:t>
      </w:r>
      <w:r w:rsidR="002612A7" w:rsidRPr="00A15071">
        <w:rPr>
          <w:rFonts w:ascii="標楷體" w:hAnsi="標楷體" w:hint="eastAsia"/>
        </w:rPr>
        <w:t>決算數</w:t>
      </w:r>
      <w:r w:rsidR="00976D39" w:rsidRPr="00A15071">
        <w:rPr>
          <w:rFonts w:ascii="標楷體" w:hAnsi="標楷體" w:hint="eastAsia"/>
        </w:rPr>
        <w:t>自</w:t>
      </w:r>
      <w:r w:rsidR="008D7482" w:rsidRPr="00A15071">
        <w:rPr>
          <w:rFonts w:ascii="標楷體" w:hAnsi="標楷體" w:hint="eastAsia"/>
        </w:rPr>
        <w:t>50億餘</w:t>
      </w:r>
      <w:r w:rsidR="00976D39" w:rsidRPr="00A15071">
        <w:rPr>
          <w:rFonts w:ascii="標楷體" w:hAnsi="標楷體" w:hint="eastAsia"/>
        </w:rPr>
        <w:t>元</w:t>
      </w:r>
      <w:r w:rsidR="008D7482" w:rsidRPr="00A15071">
        <w:rPr>
          <w:rFonts w:ascii="標楷體" w:hAnsi="標楷體" w:hint="eastAsia"/>
        </w:rPr>
        <w:t>逐年增至93</w:t>
      </w:r>
      <w:r w:rsidR="00915EEE" w:rsidRPr="00A15071">
        <w:rPr>
          <w:rFonts w:ascii="標楷體" w:hAnsi="標楷體" w:hint="eastAsia"/>
        </w:rPr>
        <w:t>億</w:t>
      </w:r>
      <w:r w:rsidR="008D7482" w:rsidRPr="00A15071">
        <w:rPr>
          <w:rFonts w:ascii="標楷體" w:hAnsi="標楷體" w:hint="eastAsia"/>
        </w:rPr>
        <w:t>餘元</w:t>
      </w:r>
      <w:r w:rsidR="00976D39" w:rsidRPr="00A15071">
        <w:rPr>
          <w:rFonts w:ascii="標楷體" w:hAnsi="標楷體" w:hint="eastAsia"/>
        </w:rPr>
        <w:t>，</w:t>
      </w:r>
      <w:r w:rsidR="008D7482" w:rsidRPr="00A15071">
        <w:rPr>
          <w:rFonts w:ascii="標楷體" w:hAnsi="標楷體" w:hint="eastAsia"/>
        </w:rPr>
        <w:t>占比則自</w:t>
      </w:r>
      <w:r w:rsidR="00827B9D" w:rsidRPr="00A15071">
        <w:rPr>
          <w:rFonts w:ascii="標楷體" w:hAnsi="標楷體" w:hint="eastAsia"/>
        </w:rPr>
        <w:t>26.29%提高至39.98%</w:t>
      </w:r>
      <w:r w:rsidR="008D7482" w:rsidRPr="00A15071">
        <w:rPr>
          <w:rFonts w:ascii="標楷體" w:hAnsi="標楷體" w:hint="eastAsia"/>
        </w:rPr>
        <w:t>；</w:t>
      </w:r>
      <w:r w:rsidR="00915EEE" w:rsidRPr="00A15071">
        <w:rPr>
          <w:rFonts w:ascii="標楷體" w:hAnsi="標楷體" w:hint="eastAsia"/>
        </w:rPr>
        <w:t>推廣高齡者身心靈健康活動</w:t>
      </w:r>
      <w:r w:rsidR="00827B9D" w:rsidRPr="00A15071">
        <w:rPr>
          <w:rFonts w:ascii="標楷體" w:hAnsi="標楷體" w:hint="eastAsia"/>
        </w:rPr>
        <w:t>金額</w:t>
      </w:r>
      <w:r w:rsidR="00976D39" w:rsidRPr="00A15071">
        <w:rPr>
          <w:rFonts w:ascii="標楷體" w:hAnsi="標楷體" w:hint="eastAsia"/>
        </w:rPr>
        <w:t>則自</w:t>
      </w:r>
      <w:r w:rsidR="008D7482" w:rsidRPr="00A15071">
        <w:rPr>
          <w:rFonts w:ascii="標楷體" w:hAnsi="標楷體" w:hint="eastAsia"/>
        </w:rPr>
        <w:t>9</w:t>
      </w:r>
      <w:r w:rsidR="00976D39" w:rsidRPr="00A15071">
        <w:rPr>
          <w:rFonts w:ascii="標楷體" w:hAnsi="標楷體" w:hint="eastAsia"/>
        </w:rPr>
        <w:t>億</w:t>
      </w:r>
      <w:r w:rsidR="008D7482" w:rsidRPr="00A15071">
        <w:rPr>
          <w:rFonts w:ascii="標楷體" w:hAnsi="標楷體" w:hint="eastAsia"/>
        </w:rPr>
        <w:t>餘</w:t>
      </w:r>
      <w:r w:rsidR="00976D39" w:rsidRPr="00A15071">
        <w:rPr>
          <w:rFonts w:ascii="標楷體" w:hAnsi="標楷體" w:hint="eastAsia"/>
        </w:rPr>
        <w:t>元</w:t>
      </w:r>
      <w:r w:rsidR="008D7482" w:rsidRPr="00A15071">
        <w:rPr>
          <w:rFonts w:ascii="標楷體" w:hAnsi="標楷體" w:hint="eastAsia"/>
        </w:rPr>
        <w:t>逐年</w:t>
      </w:r>
      <w:r w:rsidR="00CE04DE">
        <w:rPr>
          <w:rFonts w:ascii="標楷體" w:hAnsi="標楷體" w:hint="eastAsia"/>
        </w:rPr>
        <w:t>增</w:t>
      </w:r>
      <w:r w:rsidR="00976D39" w:rsidRPr="00A15071">
        <w:rPr>
          <w:rFonts w:ascii="標楷體" w:hAnsi="標楷體" w:hint="eastAsia"/>
        </w:rPr>
        <w:t>至</w:t>
      </w:r>
      <w:r w:rsidR="00827B9D" w:rsidRPr="00A15071">
        <w:rPr>
          <w:rFonts w:ascii="標楷體" w:hAnsi="標楷體" w:hint="eastAsia"/>
        </w:rPr>
        <w:t>24</w:t>
      </w:r>
      <w:r w:rsidR="00976D39" w:rsidRPr="00A15071">
        <w:rPr>
          <w:rFonts w:ascii="標楷體" w:hAnsi="標楷體" w:hint="eastAsia"/>
        </w:rPr>
        <w:t>億</w:t>
      </w:r>
      <w:r w:rsidR="008D7482" w:rsidRPr="00A15071">
        <w:rPr>
          <w:rFonts w:ascii="標楷體" w:hAnsi="標楷體" w:hint="eastAsia"/>
        </w:rPr>
        <w:t>餘</w:t>
      </w:r>
      <w:r w:rsidR="00976D39" w:rsidRPr="00A15071">
        <w:rPr>
          <w:rFonts w:ascii="標楷體" w:hAnsi="標楷體" w:hint="eastAsia"/>
        </w:rPr>
        <w:t>元</w:t>
      </w:r>
      <w:r w:rsidR="00827B9D" w:rsidRPr="00A15071">
        <w:rPr>
          <w:rFonts w:ascii="標楷體" w:hAnsi="標楷體" w:hint="eastAsia"/>
        </w:rPr>
        <w:t>，占比則自</w:t>
      </w:r>
      <w:r w:rsidR="0014217A" w:rsidRPr="00A15071">
        <w:rPr>
          <w:rFonts w:ascii="標楷體" w:hAnsi="標楷體" w:hint="eastAsia"/>
        </w:rPr>
        <w:t>4.82%增至10.37%</w:t>
      </w:r>
      <w:r w:rsidR="00976D39" w:rsidRPr="00A15071">
        <w:rPr>
          <w:rFonts w:ascii="標楷體" w:hAnsi="標楷體" w:hint="eastAsia"/>
        </w:rPr>
        <w:t>。</w:t>
      </w:r>
      <w:r w:rsidR="00CE04DE">
        <w:rPr>
          <w:rFonts w:ascii="標楷體" w:hAnsi="標楷體" w:hint="eastAsia"/>
        </w:rPr>
        <w:t>以上</w:t>
      </w:r>
      <w:r w:rsidR="00976D39" w:rsidRPr="00A15071">
        <w:rPr>
          <w:rFonts w:ascii="標楷體" w:hAnsi="標楷體" w:hint="eastAsia"/>
        </w:rPr>
        <w:t>，中央相關部會近年</w:t>
      </w:r>
      <w:r w:rsidR="008D7482" w:rsidRPr="00A15071">
        <w:rPr>
          <w:rFonts w:ascii="標楷體" w:hAnsi="標楷體" w:hint="eastAsia"/>
        </w:rPr>
        <w:t>除持續推動改善高齡者健康醫療環境外，逐漸強化對高齡者身心靈健康活動與在地長照資源可及性所需資源之挹注</w:t>
      </w:r>
      <w:r w:rsidR="00976D39" w:rsidRPr="00A15071">
        <w:rPr>
          <w:rFonts w:ascii="標楷體" w:hAnsi="標楷體" w:hint="eastAsia"/>
        </w:rPr>
        <w:t>。</w:t>
      </w:r>
      <w:bookmarkStart w:id="3" w:name="_Toc109379509"/>
    </w:p>
    <w:p w:rsidR="00ED6DC3" w:rsidRPr="00A15071" w:rsidRDefault="00ED6DC3" w:rsidP="00ED6DC3">
      <w:pPr>
        <w:spacing w:line="360" w:lineRule="exact"/>
        <w:ind w:leftChars="128" w:left="961" w:hangingChars="234" w:hanging="598"/>
        <w:jc w:val="left"/>
        <w:rPr>
          <w:rFonts w:ascii="標楷體" w:hAnsi="標楷體"/>
          <w:w w:val="90"/>
          <w:sz w:val="24"/>
        </w:rPr>
      </w:pPr>
      <w:r w:rsidRPr="00A15071">
        <w:rPr>
          <w:rFonts w:ascii="標楷體" w:hAnsi="標楷體" w:hint="eastAsia"/>
          <w:b/>
          <w:bCs/>
          <w:w w:val="90"/>
        </w:rPr>
        <w:t>表1 1</w:t>
      </w:r>
      <w:r w:rsidR="00BB24E0" w:rsidRPr="00A15071">
        <w:rPr>
          <w:rFonts w:ascii="標楷體" w:hAnsi="標楷體" w:hint="eastAsia"/>
          <w:b/>
          <w:bCs/>
          <w:w w:val="90"/>
        </w:rPr>
        <w:t>1</w:t>
      </w:r>
      <w:r w:rsidR="00C566AF" w:rsidRPr="00A15071">
        <w:rPr>
          <w:rFonts w:ascii="標楷體" w:hAnsi="標楷體"/>
          <w:b/>
          <w:bCs/>
          <w:w w:val="90"/>
        </w:rPr>
        <w:t>1</w:t>
      </w:r>
      <w:r w:rsidRPr="00A15071">
        <w:rPr>
          <w:rFonts w:ascii="標楷體" w:hAnsi="標楷體" w:hint="eastAsia"/>
          <w:b/>
          <w:bCs/>
          <w:w w:val="90"/>
        </w:rPr>
        <w:t>至11</w:t>
      </w:r>
      <w:r w:rsidR="00BB24E0" w:rsidRPr="00A15071">
        <w:rPr>
          <w:rFonts w:ascii="標楷體" w:hAnsi="標楷體" w:hint="eastAsia"/>
          <w:b/>
          <w:bCs/>
          <w:w w:val="90"/>
        </w:rPr>
        <w:t>4</w:t>
      </w:r>
      <w:r w:rsidRPr="00A15071">
        <w:rPr>
          <w:rFonts w:ascii="標楷體" w:hAnsi="標楷體" w:hint="eastAsia"/>
          <w:b/>
          <w:bCs/>
          <w:w w:val="90"/>
        </w:rPr>
        <w:t>年度中央</w:t>
      </w:r>
      <w:r w:rsidR="009010AF" w:rsidRPr="00A15071">
        <w:rPr>
          <w:rFonts w:ascii="標楷體" w:hAnsi="標楷體" w:hint="eastAsia"/>
          <w:b/>
          <w:bCs/>
          <w:w w:val="90"/>
        </w:rPr>
        <w:t>部會</w:t>
      </w:r>
      <w:r w:rsidR="00BB24E0" w:rsidRPr="00A15071">
        <w:rPr>
          <w:rFonts w:ascii="標楷體" w:hAnsi="標楷體" w:hint="eastAsia"/>
          <w:b/>
          <w:bCs/>
          <w:w w:val="90"/>
        </w:rPr>
        <w:t>推動促進高齡者健康自主措施</w:t>
      </w:r>
      <w:r w:rsidR="00CE04DE">
        <w:rPr>
          <w:rFonts w:ascii="標楷體" w:hAnsi="標楷體" w:hint="eastAsia"/>
          <w:b/>
          <w:bCs/>
          <w:w w:val="90"/>
        </w:rPr>
        <w:t>預、決算概況</w:t>
      </w:r>
      <w:r w:rsidR="009010AF" w:rsidRPr="00A15071">
        <w:rPr>
          <w:rFonts w:ascii="標楷體" w:hAnsi="標楷體" w:hint="eastAsia"/>
          <w:b/>
          <w:bCs/>
          <w:spacing w:val="-6"/>
          <w:w w:val="90"/>
        </w:rPr>
        <w:t>表</w:t>
      </w:r>
      <w:r w:rsidRPr="00A15071">
        <w:rPr>
          <w:rFonts w:ascii="標楷體" w:hAnsi="標楷體" w:hint="eastAsia"/>
          <w:w w:val="90"/>
          <w:sz w:val="24"/>
        </w:rPr>
        <w:t xml:space="preserve">               </w:t>
      </w:r>
      <w:r w:rsidR="009010AF" w:rsidRPr="00A15071">
        <w:rPr>
          <w:rFonts w:ascii="標楷體" w:hAnsi="標楷體" w:hint="eastAsia"/>
          <w:w w:val="90"/>
          <w:sz w:val="24"/>
        </w:rPr>
        <w:t xml:space="preserve">     </w:t>
      </w:r>
      <w:r w:rsidR="00420B4A" w:rsidRPr="00A15071">
        <w:rPr>
          <w:rFonts w:ascii="標楷體" w:hAnsi="標楷體" w:hint="eastAsia"/>
          <w:w w:val="90"/>
          <w:sz w:val="24"/>
        </w:rPr>
        <w:t xml:space="preserve">  </w:t>
      </w:r>
      <w:r w:rsidR="002A3515" w:rsidRPr="00A15071">
        <w:rPr>
          <w:rFonts w:ascii="標楷體" w:hAnsi="標楷體" w:hint="eastAsia"/>
          <w:w w:val="90"/>
          <w:sz w:val="24"/>
        </w:rPr>
        <w:t xml:space="preserve"> </w:t>
      </w:r>
      <w:r w:rsidR="00CE04DE">
        <w:rPr>
          <w:rFonts w:ascii="標楷體" w:hAnsi="標楷體" w:hint="eastAsia"/>
          <w:w w:val="90"/>
          <w:sz w:val="24"/>
        </w:rPr>
        <w:t xml:space="preserve">           </w:t>
      </w:r>
      <w:r w:rsidR="005A6D67">
        <w:rPr>
          <w:rFonts w:ascii="標楷體" w:hAnsi="標楷體" w:hint="eastAsia"/>
          <w:w w:val="90"/>
          <w:sz w:val="24"/>
        </w:rPr>
        <w:t xml:space="preserve">              </w:t>
      </w:r>
      <w:r w:rsidRPr="00A15071">
        <w:rPr>
          <w:rFonts w:ascii="標楷體" w:hAnsi="標楷體" w:hint="eastAsia"/>
          <w:w w:val="90"/>
          <w:sz w:val="24"/>
        </w:rPr>
        <w:t>單位：新臺幣千元</w:t>
      </w:r>
      <w:r w:rsidR="00420B4A" w:rsidRPr="00A15071">
        <w:rPr>
          <w:rFonts w:ascii="標楷體" w:hAnsi="標楷體" w:hint="eastAsia"/>
          <w:w w:val="90"/>
          <w:sz w:val="24"/>
        </w:rPr>
        <w:t>；%</w:t>
      </w:r>
    </w:p>
    <w:tbl>
      <w:tblPr>
        <w:tblW w:w="0" w:type="auto"/>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081"/>
        <w:gridCol w:w="973"/>
        <w:gridCol w:w="1316"/>
        <w:gridCol w:w="1316"/>
        <w:gridCol w:w="1316"/>
        <w:gridCol w:w="1361"/>
      </w:tblGrid>
      <w:tr w:rsidR="000A2432" w:rsidRPr="00A15071" w:rsidTr="0052188E">
        <w:trPr>
          <w:tblHeader/>
        </w:trPr>
        <w:tc>
          <w:tcPr>
            <w:tcW w:w="938" w:type="dxa"/>
            <w:vMerge w:val="restart"/>
            <w:tcBorders>
              <w:top w:val="single" w:sz="12" w:space="0" w:color="auto"/>
              <w:lef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lastRenderedPageBreak/>
              <w:t>措施</w:t>
            </w:r>
          </w:p>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類別</w:t>
            </w:r>
          </w:p>
        </w:tc>
        <w:tc>
          <w:tcPr>
            <w:tcW w:w="1158" w:type="dxa"/>
            <w:vMerge w:val="restart"/>
            <w:tcBorders>
              <w:top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具體</w:t>
            </w:r>
          </w:p>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措施別</w:t>
            </w:r>
          </w:p>
        </w:tc>
        <w:tc>
          <w:tcPr>
            <w:tcW w:w="1037" w:type="dxa"/>
            <w:vMerge w:val="restart"/>
            <w:tcBorders>
              <w:top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主辦</w:t>
            </w:r>
          </w:p>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部會</w:t>
            </w:r>
          </w:p>
        </w:tc>
        <w:tc>
          <w:tcPr>
            <w:tcW w:w="2432" w:type="dxa"/>
            <w:gridSpan w:val="2"/>
            <w:tcBorders>
              <w:top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111年度</w:t>
            </w:r>
          </w:p>
        </w:tc>
        <w:tc>
          <w:tcPr>
            <w:tcW w:w="2683" w:type="dxa"/>
            <w:gridSpan w:val="2"/>
            <w:tcBorders>
              <w:top w:val="single" w:sz="12" w:space="0" w:color="auto"/>
              <w:righ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112年度</w:t>
            </w:r>
          </w:p>
        </w:tc>
      </w:tr>
      <w:tr w:rsidR="00CC0614" w:rsidRPr="00A15071" w:rsidTr="0052188E">
        <w:trPr>
          <w:tblHeader/>
        </w:trPr>
        <w:tc>
          <w:tcPr>
            <w:tcW w:w="938" w:type="dxa"/>
            <w:vMerge/>
            <w:tcBorders>
              <w:lef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rPr>
            </w:pPr>
          </w:p>
        </w:tc>
        <w:tc>
          <w:tcPr>
            <w:tcW w:w="1158" w:type="dxa"/>
            <w:vMerge/>
            <w:shd w:val="clear" w:color="auto" w:fill="auto"/>
            <w:vAlign w:val="center"/>
          </w:tcPr>
          <w:p w:rsidR="002A3515" w:rsidRPr="00A15071" w:rsidRDefault="002A3515" w:rsidP="008A18B4">
            <w:pPr>
              <w:pStyle w:val="142"/>
              <w:jc w:val="center"/>
              <w:rPr>
                <w:rFonts w:ascii="標楷體" w:hAnsi="標楷體"/>
                <w:snapToGrid w:val="0"/>
              </w:rPr>
            </w:pPr>
          </w:p>
        </w:tc>
        <w:tc>
          <w:tcPr>
            <w:tcW w:w="1037" w:type="dxa"/>
            <w:vMerge/>
            <w:shd w:val="clear" w:color="auto" w:fill="auto"/>
            <w:vAlign w:val="center"/>
          </w:tcPr>
          <w:p w:rsidR="002A3515" w:rsidRPr="00A15071" w:rsidRDefault="002A3515" w:rsidP="008A18B4">
            <w:pPr>
              <w:pStyle w:val="142"/>
              <w:jc w:val="center"/>
              <w:rPr>
                <w:rFonts w:ascii="標楷體" w:hAnsi="標楷體"/>
                <w:snapToGrid w:val="0"/>
              </w:rPr>
            </w:pPr>
          </w:p>
        </w:tc>
        <w:tc>
          <w:tcPr>
            <w:tcW w:w="1216" w:type="dxa"/>
            <w:shd w:val="clear" w:color="auto" w:fill="auto"/>
            <w:vAlign w:val="center"/>
          </w:tcPr>
          <w:p w:rsidR="002A3515" w:rsidRPr="00A15071" w:rsidRDefault="002A3515" w:rsidP="008A18B4">
            <w:pPr>
              <w:pStyle w:val="142"/>
              <w:jc w:val="center"/>
              <w:rPr>
                <w:rFonts w:ascii="標楷體" w:hAnsi="標楷體"/>
                <w:snapToGrid w:val="0"/>
              </w:rPr>
            </w:pPr>
            <w:r w:rsidRPr="00A15071">
              <w:rPr>
                <w:rFonts w:ascii="標楷體" w:hAnsi="標楷體" w:hint="eastAsia"/>
                <w:snapToGrid w:val="0"/>
              </w:rPr>
              <w:t>預算數</w:t>
            </w:r>
          </w:p>
        </w:tc>
        <w:tc>
          <w:tcPr>
            <w:tcW w:w="1216" w:type="dxa"/>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決算數</w:t>
            </w:r>
          </w:p>
        </w:tc>
        <w:tc>
          <w:tcPr>
            <w:tcW w:w="1316" w:type="dxa"/>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預算數</w:t>
            </w:r>
          </w:p>
        </w:tc>
        <w:tc>
          <w:tcPr>
            <w:tcW w:w="1367" w:type="dxa"/>
            <w:tcBorders>
              <w:right w:val="single" w:sz="12" w:space="0" w:color="auto"/>
            </w:tcBorders>
            <w:shd w:val="clear" w:color="auto" w:fill="auto"/>
            <w:vAlign w:val="center"/>
          </w:tcPr>
          <w:p w:rsidR="002A3515" w:rsidRPr="00A15071" w:rsidRDefault="002A3515" w:rsidP="008A18B4">
            <w:pPr>
              <w:pStyle w:val="142"/>
              <w:jc w:val="center"/>
              <w:rPr>
                <w:rFonts w:ascii="標楷體" w:hAnsi="標楷體"/>
                <w:snapToGrid w:val="0"/>
                <w:szCs w:val="28"/>
              </w:rPr>
            </w:pPr>
            <w:r w:rsidRPr="00A15071">
              <w:rPr>
                <w:rFonts w:ascii="標楷體" w:hAnsi="標楷體" w:hint="eastAsia"/>
                <w:snapToGrid w:val="0"/>
                <w:szCs w:val="28"/>
              </w:rPr>
              <w:t>決算數</w:t>
            </w:r>
          </w:p>
        </w:tc>
      </w:tr>
      <w:tr w:rsidR="0004171B" w:rsidRPr="00A15071" w:rsidTr="0052188E">
        <w:tc>
          <w:tcPr>
            <w:tcW w:w="938" w:type="dxa"/>
            <w:vMerge w:val="restart"/>
            <w:tcBorders>
              <w:left w:val="single" w:sz="12" w:space="0" w:color="auto"/>
            </w:tcBorders>
            <w:shd w:val="clear" w:color="auto" w:fill="auto"/>
            <w:vAlign w:val="center"/>
          </w:tcPr>
          <w:p w:rsidR="0004171B" w:rsidRPr="00A15071" w:rsidRDefault="0004171B" w:rsidP="00DC7613">
            <w:pPr>
              <w:pStyle w:val="142"/>
              <w:jc w:val="center"/>
              <w:rPr>
                <w:rFonts w:ascii="標楷體" w:hAnsi="標楷體"/>
                <w:snapToGrid w:val="0"/>
                <w:szCs w:val="28"/>
              </w:rPr>
            </w:pPr>
            <w:r w:rsidRPr="00A15071">
              <w:rPr>
                <w:rFonts w:ascii="標楷體" w:hAnsi="標楷體" w:hint="eastAsia"/>
                <w:snapToGrid w:val="0"/>
                <w:szCs w:val="28"/>
              </w:rPr>
              <w:t>推廣高齡者身心靈健康活動</w:t>
            </w:r>
          </w:p>
        </w:tc>
        <w:tc>
          <w:tcPr>
            <w:tcW w:w="1158"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推廣</w:t>
            </w:r>
            <w:r w:rsidR="00594502" w:rsidRPr="00A15071">
              <w:rPr>
                <w:rFonts w:ascii="標楷體" w:hAnsi="標楷體" w:hint="eastAsia"/>
                <w:snapToGrid w:val="0"/>
                <w:szCs w:val="28"/>
              </w:rPr>
              <w:t>高齡者</w:t>
            </w:r>
            <w:r w:rsidRPr="00A15071">
              <w:rPr>
                <w:rFonts w:ascii="標楷體" w:hAnsi="標楷體" w:hint="eastAsia"/>
                <w:snapToGrid w:val="0"/>
                <w:szCs w:val="28"/>
              </w:rPr>
              <w:t>休閒運動</w:t>
            </w:r>
          </w:p>
        </w:tc>
        <w:tc>
          <w:tcPr>
            <w:tcW w:w="1037"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教育部</w:t>
            </w:r>
          </w:p>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原民會</w:t>
            </w:r>
          </w:p>
          <w:p w:rsidR="0004171B" w:rsidRPr="00A15071" w:rsidRDefault="0004171B" w:rsidP="008A18B4">
            <w:pPr>
              <w:pStyle w:val="142"/>
              <w:jc w:val="center"/>
              <w:rPr>
                <w:rFonts w:ascii="標楷體" w:hAnsi="標楷體" w:hint="eastAsia"/>
                <w:snapToGrid w:val="0"/>
                <w:szCs w:val="28"/>
              </w:rPr>
            </w:pPr>
            <w:r w:rsidRPr="00A15071">
              <w:rPr>
                <w:rFonts w:ascii="標楷體" w:hAnsi="標楷體" w:hint="eastAsia"/>
                <w:snapToGrid w:val="0"/>
                <w:szCs w:val="28"/>
              </w:rPr>
              <w:t>退輔會農業部</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w:t>
            </w:r>
            <w:r w:rsidRPr="00A15071">
              <w:rPr>
                <w:rFonts w:ascii="標楷體" w:hAnsi="標楷體" w:hint="eastAsia"/>
                <w:snapToGrid w:val="0"/>
                <w:sz w:val="22"/>
                <w:szCs w:val="22"/>
              </w:rPr>
              <w:t>131</w:t>
            </w:r>
            <w:r w:rsidRPr="00A15071">
              <w:rPr>
                <w:rFonts w:ascii="標楷體" w:hAnsi="標楷體"/>
                <w:snapToGrid w:val="0"/>
                <w:sz w:val="22"/>
                <w:szCs w:val="22"/>
              </w:rPr>
              <w:t>,</w:t>
            </w:r>
            <w:r w:rsidRPr="00A15071">
              <w:rPr>
                <w:rFonts w:ascii="標楷體" w:hAnsi="標楷體" w:hint="eastAsia"/>
                <w:snapToGrid w:val="0"/>
                <w:sz w:val="22"/>
                <w:szCs w:val="22"/>
              </w:rPr>
              <w:t>474</w:t>
            </w:r>
          </w:p>
          <w:p w:rsidR="00DD66AA" w:rsidRPr="00A15071" w:rsidRDefault="00DD66AA" w:rsidP="004F73EA">
            <w:pPr>
              <w:pStyle w:val="142"/>
              <w:jc w:val="right"/>
              <w:rPr>
                <w:rFonts w:ascii="標楷體" w:hAnsi="標楷體"/>
                <w:snapToGrid w:val="0"/>
                <w:sz w:val="22"/>
                <w:szCs w:val="22"/>
              </w:rPr>
            </w:pPr>
            <w:r w:rsidRPr="00A15071">
              <w:rPr>
                <w:rFonts w:ascii="標楷體" w:hAnsi="標楷體"/>
                <w:snapToGrid w:val="0"/>
                <w:sz w:val="22"/>
                <w:szCs w:val="22"/>
              </w:rPr>
              <w:t>(5.</w:t>
            </w:r>
            <w:r w:rsidR="004F73EA" w:rsidRPr="00A15071">
              <w:rPr>
                <w:rFonts w:ascii="標楷體" w:hAnsi="標楷體"/>
                <w:snapToGrid w:val="0"/>
                <w:sz w:val="22"/>
                <w:szCs w:val="22"/>
              </w:rPr>
              <w:t>07</w:t>
            </w:r>
            <w:r w:rsidRPr="00A15071">
              <w:rPr>
                <w:rFonts w:ascii="標楷體" w:hAnsi="標楷體"/>
                <w:snapToGrid w:val="0"/>
                <w:sz w:val="22"/>
                <w:szCs w:val="22"/>
              </w:rPr>
              <w:t>)</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11,590</w:t>
            </w:r>
          </w:p>
          <w:p w:rsidR="00DD66AA" w:rsidRPr="00A15071" w:rsidRDefault="00DD66AA" w:rsidP="004F73EA">
            <w:pPr>
              <w:pStyle w:val="142"/>
              <w:jc w:val="right"/>
              <w:rPr>
                <w:rFonts w:ascii="標楷體" w:hAnsi="標楷體"/>
                <w:snapToGrid w:val="0"/>
                <w:sz w:val="22"/>
                <w:szCs w:val="22"/>
              </w:rPr>
            </w:pPr>
            <w:r w:rsidRPr="00A15071">
              <w:rPr>
                <w:rFonts w:ascii="標楷體" w:hAnsi="標楷體"/>
                <w:snapToGrid w:val="0"/>
                <w:sz w:val="22"/>
                <w:szCs w:val="22"/>
              </w:rPr>
              <w:t>(4.</w:t>
            </w:r>
            <w:r w:rsidR="004F73EA" w:rsidRPr="00A15071">
              <w:rPr>
                <w:rFonts w:ascii="標楷體" w:hAnsi="標楷體"/>
                <w:snapToGrid w:val="0"/>
                <w:sz w:val="22"/>
                <w:szCs w:val="22"/>
              </w:rPr>
              <w:t>78</w:t>
            </w:r>
            <w:r w:rsidRPr="00A15071">
              <w:rPr>
                <w:rFonts w:ascii="標楷體" w:hAnsi="標楷體"/>
                <w:snapToGrid w:val="0"/>
                <w:sz w:val="22"/>
                <w:szCs w:val="22"/>
              </w:rPr>
              <w:t>)</w:t>
            </w:r>
          </w:p>
        </w:tc>
        <w:tc>
          <w:tcPr>
            <w:tcW w:w="1316" w:type="dxa"/>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1,337,957</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(5.20)</w:t>
            </w:r>
          </w:p>
        </w:tc>
        <w:tc>
          <w:tcPr>
            <w:tcW w:w="1367" w:type="dxa"/>
            <w:tcBorders>
              <w:right w:val="single" w:sz="12" w:space="0" w:color="auto"/>
            </w:tcBorders>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1,213,546</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(5.95)</w:t>
            </w:r>
          </w:p>
        </w:tc>
      </w:tr>
      <w:tr w:rsidR="0004171B" w:rsidRPr="00A15071" w:rsidTr="0052188E">
        <w:tc>
          <w:tcPr>
            <w:tcW w:w="938" w:type="dxa"/>
            <w:vMerge/>
            <w:tcBorders>
              <w:left w:val="single" w:sz="12" w:space="0" w:color="auto"/>
            </w:tcBorders>
            <w:shd w:val="clear" w:color="auto" w:fill="auto"/>
            <w:vAlign w:val="center"/>
          </w:tcPr>
          <w:p w:rsidR="0004171B" w:rsidRPr="00A15071" w:rsidRDefault="0004171B" w:rsidP="00DC7613">
            <w:pPr>
              <w:pStyle w:val="142"/>
              <w:jc w:val="center"/>
              <w:rPr>
                <w:rFonts w:ascii="標楷體" w:hAnsi="標楷體" w:hint="eastAsia"/>
                <w:snapToGrid w:val="0"/>
                <w:szCs w:val="28"/>
              </w:rPr>
            </w:pPr>
          </w:p>
        </w:tc>
        <w:tc>
          <w:tcPr>
            <w:tcW w:w="1158"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強化</w:t>
            </w:r>
            <w:r w:rsidR="00594502" w:rsidRPr="00A15071">
              <w:rPr>
                <w:rFonts w:ascii="標楷體" w:hAnsi="標楷體" w:hint="eastAsia"/>
                <w:snapToGrid w:val="0"/>
                <w:szCs w:val="28"/>
              </w:rPr>
              <w:t>高齡者</w:t>
            </w:r>
            <w:r w:rsidRPr="00A15071">
              <w:rPr>
                <w:rFonts w:ascii="標楷體" w:hAnsi="標楷體" w:hint="eastAsia"/>
                <w:snapToGrid w:val="0"/>
                <w:szCs w:val="28"/>
              </w:rPr>
              <w:t>心理健康</w:t>
            </w:r>
          </w:p>
        </w:tc>
        <w:tc>
          <w:tcPr>
            <w:tcW w:w="1037" w:type="dxa"/>
            <w:shd w:val="clear" w:color="auto" w:fill="auto"/>
            <w:vAlign w:val="center"/>
          </w:tcPr>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04171B" w:rsidRPr="00A15071" w:rsidRDefault="0004171B" w:rsidP="008A18B4">
            <w:pPr>
              <w:pStyle w:val="142"/>
              <w:jc w:val="center"/>
              <w:rPr>
                <w:rFonts w:ascii="標楷體" w:hAnsi="標楷體"/>
                <w:snapToGrid w:val="0"/>
                <w:szCs w:val="28"/>
              </w:rPr>
            </w:pPr>
            <w:r w:rsidRPr="00A15071">
              <w:rPr>
                <w:rFonts w:ascii="標楷體" w:hAnsi="標楷體" w:hint="eastAsia"/>
                <w:snapToGrid w:val="0"/>
                <w:szCs w:val="28"/>
              </w:rPr>
              <w:t>教育部</w:t>
            </w:r>
          </w:p>
          <w:p w:rsidR="0004171B" w:rsidRPr="00A15071" w:rsidRDefault="00420B4A" w:rsidP="008A18B4">
            <w:pPr>
              <w:pStyle w:val="142"/>
              <w:jc w:val="center"/>
              <w:rPr>
                <w:rFonts w:ascii="標楷體" w:hAnsi="標楷體" w:hint="eastAsia"/>
                <w:snapToGrid w:val="0"/>
                <w:szCs w:val="28"/>
              </w:rPr>
            </w:pPr>
            <w:r w:rsidRPr="00A15071">
              <w:rPr>
                <w:rFonts w:ascii="標楷體" w:hAnsi="標楷體" w:hint="eastAsia"/>
                <w:snapToGrid w:val="0"/>
                <w:szCs w:val="28"/>
              </w:rPr>
              <w:t>退輔</w:t>
            </w:r>
            <w:r w:rsidR="0004171B" w:rsidRPr="00A15071">
              <w:rPr>
                <w:rFonts w:ascii="標楷體" w:hAnsi="標楷體" w:hint="eastAsia"/>
                <w:snapToGrid w:val="0"/>
                <w:szCs w:val="28"/>
              </w:rPr>
              <w:t>會</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,000</w:t>
            </w:r>
          </w:p>
          <w:p w:rsidR="00DD66AA" w:rsidRPr="00A15071" w:rsidRDefault="00DD66AA" w:rsidP="008A18B4">
            <w:pPr>
              <w:pStyle w:val="142"/>
              <w:jc w:val="right"/>
              <w:rPr>
                <w:rFonts w:ascii="標楷體" w:hAnsi="標楷體" w:hint="eastAsia"/>
                <w:snapToGrid w:val="0"/>
                <w:sz w:val="22"/>
                <w:szCs w:val="22"/>
              </w:rPr>
            </w:pPr>
            <w:r w:rsidRPr="00A15071">
              <w:rPr>
                <w:rFonts w:ascii="標楷體" w:hAnsi="標楷體"/>
                <w:snapToGrid w:val="0"/>
                <w:sz w:val="22"/>
                <w:szCs w:val="22"/>
              </w:rPr>
              <w:t>(0.03)</w:t>
            </w:r>
          </w:p>
        </w:tc>
        <w:tc>
          <w:tcPr>
            <w:tcW w:w="1216" w:type="dxa"/>
            <w:shd w:val="clear" w:color="auto" w:fill="auto"/>
            <w:vAlign w:val="center"/>
          </w:tcPr>
          <w:p w:rsidR="0004171B" w:rsidRPr="00A15071" w:rsidRDefault="00DD66AA" w:rsidP="008A18B4">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,960</w:t>
            </w:r>
          </w:p>
          <w:p w:rsidR="00DD66AA" w:rsidRPr="00A15071" w:rsidRDefault="00DD66AA" w:rsidP="008A18B4">
            <w:pPr>
              <w:pStyle w:val="142"/>
              <w:jc w:val="right"/>
              <w:rPr>
                <w:rFonts w:ascii="標楷體" w:hAnsi="標楷體" w:hint="eastAsia"/>
                <w:snapToGrid w:val="0"/>
                <w:sz w:val="22"/>
                <w:szCs w:val="22"/>
              </w:rPr>
            </w:pPr>
            <w:r w:rsidRPr="00A15071">
              <w:rPr>
                <w:rFonts w:ascii="標楷體" w:hAnsi="標楷體"/>
                <w:snapToGrid w:val="0"/>
                <w:sz w:val="22"/>
                <w:szCs w:val="22"/>
              </w:rPr>
              <w:t>(0.04)</w:t>
            </w:r>
          </w:p>
        </w:tc>
        <w:tc>
          <w:tcPr>
            <w:tcW w:w="1316" w:type="dxa"/>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7,332</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(0.03)</w:t>
            </w:r>
          </w:p>
        </w:tc>
        <w:tc>
          <w:tcPr>
            <w:tcW w:w="1367" w:type="dxa"/>
            <w:tcBorders>
              <w:right w:val="single" w:sz="12" w:space="0" w:color="auto"/>
            </w:tcBorders>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w:t>
            </w:r>
            <w:r w:rsidRPr="00A15071">
              <w:rPr>
                <w:rFonts w:ascii="標楷體" w:hAnsi="標楷體" w:hint="eastAsia"/>
                <w:snapToGrid w:val="0"/>
                <w:sz w:val="22"/>
                <w:szCs w:val="22"/>
              </w:rPr>
              <w:t>289</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(0.04)</w:t>
            </w:r>
          </w:p>
        </w:tc>
      </w:tr>
      <w:tr w:rsidR="0004171B" w:rsidRPr="00A15071" w:rsidTr="0052188E">
        <w:tc>
          <w:tcPr>
            <w:tcW w:w="938" w:type="dxa"/>
            <w:vMerge/>
            <w:tcBorders>
              <w:left w:val="single" w:sz="12" w:space="0" w:color="auto"/>
            </w:tcBorders>
            <w:shd w:val="clear" w:color="auto" w:fill="auto"/>
            <w:vAlign w:val="center"/>
          </w:tcPr>
          <w:p w:rsidR="0004171B" w:rsidRPr="00A15071" w:rsidRDefault="0004171B" w:rsidP="00DC7613">
            <w:pPr>
              <w:pStyle w:val="142"/>
              <w:jc w:val="center"/>
              <w:rPr>
                <w:rFonts w:ascii="標楷體" w:hAnsi="標楷體" w:hint="eastAsia"/>
                <w:snapToGrid w:val="0"/>
                <w:szCs w:val="28"/>
              </w:rPr>
            </w:pPr>
          </w:p>
        </w:tc>
        <w:tc>
          <w:tcPr>
            <w:tcW w:w="2195" w:type="dxa"/>
            <w:gridSpan w:val="2"/>
            <w:shd w:val="clear" w:color="auto" w:fill="auto"/>
            <w:vAlign w:val="center"/>
          </w:tcPr>
          <w:p w:rsidR="0004171B" w:rsidRPr="00A15071" w:rsidRDefault="00E94B6C" w:rsidP="008A18B4">
            <w:pPr>
              <w:pStyle w:val="142"/>
              <w:jc w:val="center"/>
              <w:rPr>
                <w:rFonts w:ascii="標楷體" w:hAnsi="標楷體" w:hint="eastAsia"/>
                <w:snapToGrid w:val="0"/>
                <w:szCs w:val="28"/>
              </w:rPr>
            </w:pPr>
            <w:r w:rsidRPr="00A15071">
              <w:rPr>
                <w:rFonts w:ascii="標楷體" w:hAnsi="標楷體" w:hint="eastAsia"/>
                <w:snapToGrid w:val="0"/>
                <w:szCs w:val="28"/>
              </w:rPr>
              <w:t>小計</w:t>
            </w:r>
          </w:p>
        </w:tc>
        <w:tc>
          <w:tcPr>
            <w:tcW w:w="1216" w:type="dxa"/>
            <w:shd w:val="clear" w:color="auto" w:fill="auto"/>
            <w:vAlign w:val="center"/>
          </w:tcPr>
          <w:p w:rsidR="0004171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,138,474</w:t>
            </w:r>
          </w:p>
          <w:p w:rsidR="001D034F" w:rsidRPr="00A15071" w:rsidRDefault="001D034F" w:rsidP="00A92EA3">
            <w:pPr>
              <w:pStyle w:val="142"/>
              <w:jc w:val="right"/>
              <w:rPr>
                <w:rFonts w:ascii="標楷體" w:hAnsi="標楷體" w:hint="eastAsia"/>
                <w:snapToGrid w:val="0"/>
                <w:sz w:val="22"/>
                <w:szCs w:val="22"/>
              </w:rPr>
            </w:pPr>
            <w:r w:rsidRPr="00A15071">
              <w:rPr>
                <w:rFonts w:ascii="標楷體" w:hAnsi="標楷體"/>
                <w:snapToGrid w:val="0"/>
                <w:sz w:val="22"/>
                <w:szCs w:val="22"/>
              </w:rPr>
              <w:t>(5.</w:t>
            </w:r>
            <w:r w:rsidR="00A92EA3" w:rsidRPr="00A15071">
              <w:rPr>
                <w:rFonts w:ascii="標楷體" w:hAnsi="標楷體"/>
                <w:snapToGrid w:val="0"/>
                <w:sz w:val="22"/>
                <w:szCs w:val="22"/>
              </w:rPr>
              <w:t>10</w:t>
            </w:r>
            <w:r w:rsidRPr="00A15071">
              <w:rPr>
                <w:rFonts w:ascii="標楷體" w:hAnsi="標楷體"/>
                <w:snapToGrid w:val="0"/>
                <w:sz w:val="22"/>
                <w:szCs w:val="22"/>
              </w:rPr>
              <w:t>)</w:t>
            </w:r>
          </w:p>
        </w:tc>
        <w:tc>
          <w:tcPr>
            <w:tcW w:w="1216" w:type="dxa"/>
            <w:shd w:val="clear" w:color="auto" w:fill="auto"/>
            <w:vAlign w:val="center"/>
          </w:tcPr>
          <w:p w:rsidR="0004171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18,550</w:t>
            </w:r>
          </w:p>
          <w:p w:rsidR="001D034F" w:rsidRPr="00A15071" w:rsidRDefault="001D034F" w:rsidP="00A92EA3">
            <w:pPr>
              <w:pStyle w:val="142"/>
              <w:jc w:val="right"/>
              <w:rPr>
                <w:rFonts w:ascii="標楷體" w:hAnsi="標楷體" w:hint="eastAsia"/>
                <w:snapToGrid w:val="0"/>
                <w:sz w:val="22"/>
                <w:szCs w:val="22"/>
              </w:rPr>
            </w:pPr>
            <w:r w:rsidRPr="00A15071">
              <w:rPr>
                <w:rFonts w:ascii="標楷體" w:hAnsi="標楷體"/>
                <w:snapToGrid w:val="0"/>
                <w:sz w:val="22"/>
                <w:szCs w:val="22"/>
              </w:rPr>
              <w:t>(4.8</w:t>
            </w:r>
            <w:r w:rsidR="00A92EA3" w:rsidRPr="00A15071">
              <w:rPr>
                <w:rFonts w:ascii="標楷體" w:hAnsi="標楷體"/>
                <w:snapToGrid w:val="0"/>
                <w:sz w:val="22"/>
                <w:szCs w:val="22"/>
              </w:rPr>
              <w:t>2</w:t>
            </w:r>
            <w:r w:rsidRPr="00A15071">
              <w:rPr>
                <w:rFonts w:ascii="標楷體" w:hAnsi="標楷體"/>
                <w:snapToGrid w:val="0"/>
                <w:sz w:val="22"/>
                <w:szCs w:val="22"/>
              </w:rPr>
              <w:t>)</w:t>
            </w:r>
          </w:p>
        </w:tc>
        <w:tc>
          <w:tcPr>
            <w:tcW w:w="1316" w:type="dxa"/>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1,345,289</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(5.23)</w:t>
            </w:r>
          </w:p>
        </w:tc>
        <w:tc>
          <w:tcPr>
            <w:tcW w:w="1367" w:type="dxa"/>
            <w:tcBorders>
              <w:right w:val="single" w:sz="12" w:space="0" w:color="auto"/>
            </w:tcBorders>
            <w:shd w:val="clear" w:color="auto" w:fill="auto"/>
            <w:vAlign w:val="center"/>
          </w:tcPr>
          <w:p w:rsidR="0004171B" w:rsidRPr="00A15071" w:rsidRDefault="00420B4A" w:rsidP="008A18B4">
            <w:pPr>
              <w:pStyle w:val="142"/>
              <w:jc w:val="right"/>
              <w:rPr>
                <w:rFonts w:ascii="標楷體" w:hAnsi="標楷體"/>
                <w:snapToGrid w:val="0"/>
                <w:sz w:val="22"/>
                <w:szCs w:val="22"/>
              </w:rPr>
            </w:pPr>
            <w:r w:rsidRPr="00A15071">
              <w:rPr>
                <w:rFonts w:ascii="標楷體" w:hAnsi="標楷體"/>
                <w:snapToGrid w:val="0"/>
                <w:sz w:val="22"/>
                <w:szCs w:val="22"/>
              </w:rPr>
              <w:t>1,220,835</w:t>
            </w:r>
          </w:p>
          <w:p w:rsidR="009D76E5" w:rsidRPr="00A15071" w:rsidRDefault="009D76E5" w:rsidP="008A18B4">
            <w:pPr>
              <w:pStyle w:val="142"/>
              <w:jc w:val="right"/>
              <w:rPr>
                <w:rFonts w:ascii="標楷體" w:hAnsi="標楷體" w:hint="eastAsia"/>
                <w:snapToGrid w:val="0"/>
                <w:sz w:val="22"/>
                <w:szCs w:val="22"/>
              </w:rPr>
            </w:pPr>
            <w:r w:rsidRPr="00A15071">
              <w:rPr>
                <w:rFonts w:ascii="標楷體" w:hAnsi="標楷體" w:hint="eastAsia"/>
                <w:snapToGrid w:val="0"/>
                <w:sz w:val="22"/>
                <w:szCs w:val="22"/>
              </w:rPr>
              <w:t>(5.99)</w:t>
            </w:r>
          </w:p>
        </w:tc>
      </w:tr>
      <w:tr w:rsidR="00CC0614" w:rsidRPr="00A15071" w:rsidTr="0052188E">
        <w:tc>
          <w:tcPr>
            <w:tcW w:w="938" w:type="dxa"/>
            <w:vMerge w:val="restart"/>
            <w:tcBorders>
              <w:left w:val="single" w:sz="12" w:space="0" w:color="auto"/>
            </w:tcBorders>
            <w:shd w:val="clear" w:color="auto" w:fill="auto"/>
            <w:vAlign w:val="center"/>
          </w:tcPr>
          <w:p w:rsidR="00CC0614" w:rsidRPr="00A15071" w:rsidRDefault="003318BB" w:rsidP="008A18B4">
            <w:pPr>
              <w:pStyle w:val="142"/>
              <w:jc w:val="center"/>
              <w:rPr>
                <w:rFonts w:ascii="標楷體" w:hAnsi="標楷體" w:hint="eastAsia"/>
                <w:snapToGrid w:val="0"/>
                <w:szCs w:val="28"/>
              </w:rPr>
            </w:pPr>
            <w:r w:rsidRPr="00A15071">
              <w:rPr>
                <w:rFonts w:ascii="標楷體" w:hAnsi="標楷體" w:hint="eastAsia"/>
                <w:snapToGrid w:val="0"/>
                <w:szCs w:val="28"/>
              </w:rPr>
              <w:t>改善高齡者</w:t>
            </w:r>
            <w:r w:rsidR="00B7668D" w:rsidRPr="00A15071">
              <w:rPr>
                <w:rFonts w:ascii="標楷體" w:hAnsi="標楷體" w:hint="eastAsia"/>
                <w:snapToGrid w:val="0"/>
                <w:szCs w:val="28"/>
              </w:rPr>
              <w:t>健康</w:t>
            </w:r>
            <w:r w:rsidRPr="00A15071">
              <w:rPr>
                <w:rFonts w:ascii="標楷體" w:hAnsi="標楷體" w:hint="eastAsia"/>
                <w:snapToGrid w:val="0"/>
                <w:szCs w:val="28"/>
              </w:rPr>
              <w:t>醫</w:t>
            </w:r>
            <w:r w:rsidRPr="00A15071">
              <w:rPr>
                <w:rFonts w:ascii="標楷體" w:hAnsi="標楷體" w:hint="eastAsia"/>
                <w:snapToGrid w:val="0"/>
                <w:szCs w:val="28"/>
              </w:rPr>
              <w:lastRenderedPageBreak/>
              <w:t>療照護</w:t>
            </w:r>
            <w:r w:rsidR="00CC0614" w:rsidRPr="00A15071">
              <w:rPr>
                <w:rFonts w:ascii="標楷體" w:hAnsi="標楷體" w:hint="eastAsia"/>
                <w:snapToGrid w:val="0"/>
                <w:szCs w:val="28"/>
              </w:rPr>
              <w:t>環境</w:t>
            </w:r>
          </w:p>
        </w:tc>
        <w:tc>
          <w:tcPr>
            <w:tcW w:w="1158" w:type="dxa"/>
            <w:shd w:val="clear" w:color="auto" w:fill="auto"/>
            <w:vAlign w:val="center"/>
          </w:tcPr>
          <w:p w:rsidR="003318BB" w:rsidRPr="00A15071" w:rsidRDefault="00DE6E4D" w:rsidP="008A18B4">
            <w:pPr>
              <w:pStyle w:val="142"/>
              <w:jc w:val="center"/>
              <w:rPr>
                <w:rFonts w:ascii="標楷體" w:hAnsi="標楷體"/>
                <w:snapToGrid w:val="0"/>
                <w:szCs w:val="28"/>
              </w:rPr>
            </w:pPr>
            <w:r w:rsidRPr="00A15071">
              <w:rPr>
                <w:rFonts w:ascii="標楷體" w:hAnsi="標楷體" w:hint="eastAsia"/>
                <w:snapToGrid w:val="0"/>
                <w:szCs w:val="28"/>
              </w:rPr>
              <w:lastRenderedPageBreak/>
              <w:t>提升高齡者對</w:t>
            </w:r>
            <w:r w:rsidR="00B7668D" w:rsidRPr="00A15071">
              <w:rPr>
                <w:rFonts w:ascii="標楷體" w:hAnsi="標楷體" w:hint="eastAsia"/>
                <w:snapToGrid w:val="0"/>
                <w:szCs w:val="28"/>
              </w:rPr>
              <w:t>健康</w:t>
            </w:r>
            <w:r w:rsidRPr="00A15071">
              <w:rPr>
                <w:rFonts w:ascii="標楷體" w:hAnsi="標楷體" w:hint="eastAsia"/>
                <w:snapToGrid w:val="0"/>
                <w:szCs w:val="28"/>
              </w:rPr>
              <w:t>醫療照護</w:t>
            </w:r>
            <w:r w:rsidRPr="00A15071">
              <w:rPr>
                <w:rFonts w:ascii="標楷體" w:hAnsi="標楷體" w:hint="eastAsia"/>
                <w:snapToGrid w:val="0"/>
                <w:szCs w:val="28"/>
              </w:rPr>
              <w:lastRenderedPageBreak/>
              <w:t>安排</w:t>
            </w:r>
            <w:r w:rsidR="003318BB" w:rsidRPr="00A15071">
              <w:rPr>
                <w:rFonts w:ascii="標楷體" w:hAnsi="標楷體" w:hint="eastAsia"/>
                <w:snapToGrid w:val="0"/>
                <w:szCs w:val="28"/>
              </w:rPr>
              <w:t>自主性</w:t>
            </w:r>
          </w:p>
        </w:tc>
        <w:tc>
          <w:tcPr>
            <w:tcW w:w="1037" w:type="dxa"/>
            <w:shd w:val="clear" w:color="auto" w:fill="auto"/>
            <w:vAlign w:val="center"/>
          </w:tcPr>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lastRenderedPageBreak/>
              <w:t>衛福部原民會</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經濟部</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農業部</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lastRenderedPageBreak/>
              <w:t>教育部</w:t>
            </w:r>
          </w:p>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退輔會</w:t>
            </w:r>
          </w:p>
          <w:p w:rsidR="003318BB" w:rsidRPr="00A15071" w:rsidRDefault="003318BB" w:rsidP="008A18B4">
            <w:pPr>
              <w:pStyle w:val="142"/>
              <w:jc w:val="center"/>
              <w:rPr>
                <w:rFonts w:ascii="標楷體" w:hAnsi="標楷體" w:hint="eastAsia"/>
                <w:snapToGrid w:val="0"/>
                <w:szCs w:val="28"/>
              </w:rPr>
            </w:pPr>
            <w:r w:rsidRPr="00A15071">
              <w:rPr>
                <w:rFonts w:ascii="標楷體" w:hAnsi="標楷體" w:hint="eastAsia"/>
                <w:snapToGrid w:val="0"/>
                <w:szCs w:val="28"/>
              </w:rPr>
              <w:t>法務部</w:t>
            </w:r>
          </w:p>
        </w:tc>
        <w:tc>
          <w:tcPr>
            <w:tcW w:w="1216" w:type="dxa"/>
            <w:shd w:val="clear" w:color="auto" w:fill="auto"/>
            <w:vAlign w:val="center"/>
          </w:tcPr>
          <w:p w:rsidR="003318B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lastRenderedPageBreak/>
              <w:t>2</w:t>
            </w:r>
            <w:r w:rsidRPr="00A15071">
              <w:rPr>
                <w:rFonts w:ascii="標楷體" w:hAnsi="標楷體"/>
                <w:snapToGrid w:val="0"/>
                <w:sz w:val="22"/>
                <w:szCs w:val="22"/>
              </w:rPr>
              <w:t>08,796</w:t>
            </w:r>
          </w:p>
          <w:p w:rsidR="001D034F" w:rsidRPr="00A15071" w:rsidRDefault="001D034F" w:rsidP="00C221AA">
            <w:pPr>
              <w:pStyle w:val="142"/>
              <w:jc w:val="right"/>
              <w:rPr>
                <w:rFonts w:ascii="標楷體" w:hAnsi="標楷體"/>
                <w:snapToGrid w:val="0"/>
                <w:sz w:val="22"/>
                <w:szCs w:val="22"/>
              </w:rPr>
            </w:pPr>
            <w:r w:rsidRPr="00A15071">
              <w:rPr>
                <w:rFonts w:ascii="標楷體" w:hAnsi="標楷體"/>
                <w:snapToGrid w:val="0"/>
                <w:sz w:val="22"/>
                <w:szCs w:val="22"/>
              </w:rPr>
              <w:t>(</w:t>
            </w:r>
            <w:r w:rsidRPr="00A15071">
              <w:rPr>
                <w:rFonts w:ascii="標楷體" w:hAnsi="標楷體" w:hint="eastAsia"/>
                <w:snapToGrid w:val="0"/>
                <w:sz w:val="22"/>
                <w:szCs w:val="22"/>
              </w:rPr>
              <w:t>0.9</w:t>
            </w:r>
            <w:r w:rsidR="00C221AA" w:rsidRPr="00A15071">
              <w:rPr>
                <w:rFonts w:ascii="標楷體" w:hAnsi="標楷體"/>
                <w:snapToGrid w:val="0"/>
                <w:sz w:val="22"/>
                <w:szCs w:val="22"/>
              </w:rPr>
              <w:t>4</w:t>
            </w:r>
            <w:r w:rsidRPr="00A15071">
              <w:rPr>
                <w:rFonts w:ascii="標楷體" w:hAnsi="標楷體"/>
                <w:snapToGrid w:val="0"/>
                <w:sz w:val="22"/>
                <w:szCs w:val="22"/>
              </w:rPr>
              <w:t>)</w:t>
            </w:r>
          </w:p>
        </w:tc>
        <w:tc>
          <w:tcPr>
            <w:tcW w:w="1216" w:type="dxa"/>
            <w:shd w:val="clear" w:color="auto" w:fill="auto"/>
            <w:vAlign w:val="center"/>
          </w:tcPr>
          <w:p w:rsidR="003318BB" w:rsidRPr="00A15071" w:rsidRDefault="001D034F" w:rsidP="008A18B4">
            <w:pPr>
              <w:pStyle w:val="142"/>
              <w:jc w:val="right"/>
              <w:rPr>
                <w:rFonts w:ascii="標楷體" w:hAnsi="標楷體"/>
                <w:snapToGrid w:val="0"/>
                <w:sz w:val="22"/>
                <w:szCs w:val="22"/>
              </w:rPr>
            </w:pPr>
            <w:r w:rsidRPr="00A15071">
              <w:rPr>
                <w:rFonts w:ascii="標楷體" w:hAnsi="標楷體" w:hint="eastAsia"/>
                <w:snapToGrid w:val="0"/>
                <w:sz w:val="22"/>
                <w:szCs w:val="22"/>
              </w:rPr>
              <w:t>188,131</w:t>
            </w:r>
          </w:p>
          <w:p w:rsidR="001D034F" w:rsidRPr="00A15071" w:rsidRDefault="001D034F" w:rsidP="00C221AA">
            <w:pPr>
              <w:pStyle w:val="142"/>
              <w:jc w:val="right"/>
              <w:rPr>
                <w:rFonts w:ascii="標楷體" w:hAnsi="標楷體"/>
                <w:snapToGrid w:val="0"/>
                <w:sz w:val="22"/>
                <w:szCs w:val="22"/>
              </w:rPr>
            </w:pPr>
            <w:r w:rsidRPr="00A15071">
              <w:rPr>
                <w:rFonts w:ascii="標楷體" w:hAnsi="標楷體"/>
                <w:snapToGrid w:val="0"/>
                <w:sz w:val="22"/>
                <w:szCs w:val="22"/>
              </w:rPr>
              <w:t>(</w:t>
            </w:r>
            <w:r w:rsidR="00C221AA" w:rsidRPr="00A15071">
              <w:rPr>
                <w:rFonts w:ascii="標楷體" w:hAnsi="標楷體"/>
                <w:snapToGrid w:val="0"/>
                <w:sz w:val="22"/>
                <w:szCs w:val="22"/>
              </w:rPr>
              <w:t>0</w:t>
            </w:r>
            <w:r w:rsidRPr="00A15071">
              <w:rPr>
                <w:rFonts w:ascii="標楷體" w:hAnsi="標楷體"/>
                <w:snapToGrid w:val="0"/>
                <w:sz w:val="22"/>
                <w:szCs w:val="22"/>
              </w:rPr>
              <w:t>.</w:t>
            </w:r>
            <w:r w:rsidR="00C221AA" w:rsidRPr="00A15071">
              <w:rPr>
                <w:rFonts w:ascii="標楷體" w:hAnsi="標楷體"/>
                <w:snapToGrid w:val="0"/>
                <w:sz w:val="22"/>
                <w:szCs w:val="22"/>
              </w:rPr>
              <w:t>99</w:t>
            </w:r>
            <w:r w:rsidRPr="00A15071">
              <w:rPr>
                <w:rFonts w:ascii="標楷體" w:hAnsi="標楷體"/>
                <w:snapToGrid w:val="0"/>
                <w:sz w:val="22"/>
                <w:szCs w:val="22"/>
              </w:rPr>
              <w:t>)</w:t>
            </w:r>
          </w:p>
        </w:tc>
        <w:tc>
          <w:tcPr>
            <w:tcW w:w="1316" w:type="dxa"/>
            <w:shd w:val="clear" w:color="auto" w:fill="auto"/>
            <w:vAlign w:val="center"/>
          </w:tcPr>
          <w:p w:rsidR="003318BB" w:rsidRPr="00A15071" w:rsidRDefault="009D76E5" w:rsidP="008A18B4">
            <w:pPr>
              <w:pStyle w:val="142"/>
              <w:jc w:val="right"/>
              <w:rPr>
                <w:rFonts w:ascii="標楷體" w:hAnsi="標楷體"/>
                <w:snapToGrid w:val="0"/>
                <w:sz w:val="22"/>
                <w:szCs w:val="22"/>
              </w:rPr>
            </w:pPr>
            <w:r w:rsidRPr="00A15071">
              <w:rPr>
                <w:rFonts w:ascii="標楷體" w:hAnsi="標楷體"/>
                <w:snapToGrid w:val="0"/>
                <w:sz w:val="22"/>
                <w:szCs w:val="22"/>
              </w:rPr>
              <w:t>269,380</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(1.05)</w:t>
            </w:r>
          </w:p>
        </w:tc>
        <w:tc>
          <w:tcPr>
            <w:tcW w:w="1367" w:type="dxa"/>
            <w:tcBorders>
              <w:right w:val="single" w:sz="12" w:space="0" w:color="auto"/>
            </w:tcBorders>
            <w:shd w:val="clear" w:color="auto" w:fill="auto"/>
            <w:vAlign w:val="center"/>
          </w:tcPr>
          <w:p w:rsidR="003318BB" w:rsidRPr="00A15071" w:rsidRDefault="009D76E5" w:rsidP="008A18B4">
            <w:pPr>
              <w:pStyle w:val="142"/>
              <w:jc w:val="right"/>
              <w:rPr>
                <w:rFonts w:ascii="標楷體" w:hAnsi="標楷體"/>
                <w:snapToGrid w:val="0"/>
                <w:sz w:val="22"/>
                <w:szCs w:val="22"/>
              </w:rPr>
            </w:pPr>
            <w:r w:rsidRPr="00A15071">
              <w:rPr>
                <w:rFonts w:ascii="標楷體" w:hAnsi="標楷體"/>
                <w:snapToGrid w:val="0"/>
                <w:sz w:val="22"/>
                <w:szCs w:val="22"/>
              </w:rPr>
              <w:t>246,736</w:t>
            </w:r>
          </w:p>
          <w:p w:rsidR="009D76E5" w:rsidRPr="00A15071" w:rsidRDefault="009D76E5" w:rsidP="008A18B4">
            <w:pPr>
              <w:pStyle w:val="142"/>
              <w:jc w:val="right"/>
              <w:rPr>
                <w:rFonts w:ascii="標楷體" w:hAnsi="標楷體"/>
                <w:snapToGrid w:val="0"/>
                <w:sz w:val="22"/>
                <w:szCs w:val="22"/>
              </w:rPr>
            </w:pPr>
            <w:r w:rsidRPr="00A15071">
              <w:rPr>
                <w:rFonts w:ascii="標楷體" w:hAnsi="標楷體" w:hint="eastAsia"/>
                <w:snapToGrid w:val="0"/>
                <w:sz w:val="22"/>
                <w:szCs w:val="22"/>
              </w:rPr>
              <w:t>(1.21)</w:t>
            </w:r>
          </w:p>
        </w:tc>
      </w:tr>
      <w:tr w:rsidR="00CC0614" w:rsidRPr="00A15071" w:rsidTr="0052188E">
        <w:tc>
          <w:tcPr>
            <w:tcW w:w="938" w:type="dxa"/>
            <w:vMerge/>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p>
        </w:tc>
        <w:tc>
          <w:tcPr>
            <w:tcW w:w="1158" w:type="dxa"/>
            <w:shd w:val="clear" w:color="auto" w:fill="auto"/>
            <w:vAlign w:val="center"/>
          </w:tcPr>
          <w:p w:rsidR="003318BB" w:rsidRPr="00A15071" w:rsidRDefault="00DE6E4D" w:rsidP="008A18B4">
            <w:pPr>
              <w:pStyle w:val="142"/>
              <w:jc w:val="center"/>
              <w:rPr>
                <w:rFonts w:ascii="標楷體" w:hAnsi="標楷體"/>
                <w:snapToGrid w:val="0"/>
                <w:szCs w:val="28"/>
              </w:rPr>
            </w:pPr>
            <w:r w:rsidRPr="00A15071">
              <w:rPr>
                <w:rFonts w:ascii="標楷體" w:hAnsi="標楷體" w:hint="eastAsia"/>
                <w:snapToGrid w:val="0"/>
                <w:szCs w:val="28"/>
              </w:rPr>
              <w:t>促進</w:t>
            </w:r>
            <w:r w:rsidR="003318BB" w:rsidRPr="00A15071">
              <w:rPr>
                <w:rFonts w:ascii="標楷體" w:hAnsi="標楷體" w:hint="eastAsia"/>
                <w:snapToGrid w:val="0"/>
                <w:szCs w:val="28"/>
              </w:rPr>
              <w:t>高齡者醫療</w:t>
            </w:r>
            <w:r w:rsidRPr="00A15071">
              <w:rPr>
                <w:rFonts w:ascii="標楷體" w:hAnsi="標楷體" w:hint="eastAsia"/>
                <w:snapToGrid w:val="0"/>
                <w:szCs w:val="28"/>
              </w:rPr>
              <w:t>照護</w:t>
            </w:r>
            <w:r w:rsidR="003318BB" w:rsidRPr="00A15071">
              <w:rPr>
                <w:rFonts w:ascii="標楷體" w:hAnsi="標楷體" w:hint="eastAsia"/>
                <w:snapToGrid w:val="0"/>
                <w:szCs w:val="28"/>
              </w:rPr>
              <w:t>品質</w:t>
            </w:r>
          </w:p>
        </w:tc>
        <w:tc>
          <w:tcPr>
            <w:tcW w:w="1037" w:type="dxa"/>
            <w:shd w:val="clear" w:color="auto" w:fill="auto"/>
            <w:vAlign w:val="center"/>
          </w:tcPr>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退輔會</w:t>
            </w:r>
          </w:p>
        </w:tc>
        <w:tc>
          <w:tcPr>
            <w:tcW w:w="1216" w:type="dxa"/>
            <w:shd w:val="clear" w:color="auto" w:fill="auto"/>
            <w:vAlign w:val="center"/>
          </w:tcPr>
          <w:p w:rsidR="003318BB" w:rsidRPr="00A15071" w:rsidRDefault="001D034F" w:rsidP="008A18B4">
            <w:pPr>
              <w:pStyle w:val="142"/>
              <w:jc w:val="right"/>
              <w:rPr>
                <w:rFonts w:ascii="標楷體" w:hAnsi="標楷體"/>
                <w:snapToGrid w:val="0"/>
                <w:sz w:val="20"/>
                <w:szCs w:val="20"/>
              </w:rPr>
            </w:pPr>
            <w:r w:rsidRPr="00A15071">
              <w:rPr>
                <w:rFonts w:ascii="標楷體" w:hAnsi="標楷體" w:hint="eastAsia"/>
                <w:snapToGrid w:val="0"/>
                <w:sz w:val="20"/>
                <w:szCs w:val="20"/>
              </w:rPr>
              <w:t>1</w:t>
            </w:r>
            <w:r w:rsidRPr="00A15071">
              <w:rPr>
                <w:rFonts w:ascii="標楷體" w:hAnsi="標楷體"/>
                <w:snapToGrid w:val="0"/>
                <w:sz w:val="20"/>
                <w:szCs w:val="20"/>
              </w:rPr>
              <w:t>4,983,221</w:t>
            </w:r>
          </w:p>
          <w:p w:rsidR="00615C55" w:rsidRPr="00A15071" w:rsidRDefault="00615C55" w:rsidP="00830375">
            <w:pPr>
              <w:pStyle w:val="142"/>
              <w:jc w:val="right"/>
              <w:rPr>
                <w:rFonts w:ascii="標楷體" w:hAnsi="標楷體"/>
                <w:snapToGrid w:val="0"/>
                <w:sz w:val="20"/>
                <w:szCs w:val="20"/>
              </w:rPr>
            </w:pPr>
            <w:r w:rsidRPr="00A15071">
              <w:rPr>
                <w:rFonts w:ascii="標楷體" w:hAnsi="標楷體"/>
                <w:snapToGrid w:val="0"/>
                <w:sz w:val="20"/>
                <w:szCs w:val="20"/>
              </w:rPr>
              <w:t>(6</w:t>
            </w:r>
            <w:r w:rsidR="00830375" w:rsidRPr="00A15071">
              <w:rPr>
                <w:rFonts w:ascii="標楷體" w:hAnsi="標楷體"/>
                <w:snapToGrid w:val="0"/>
                <w:sz w:val="20"/>
                <w:szCs w:val="20"/>
              </w:rPr>
              <w:t>7</w:t>
            </w:r>
            <w:r w:rsidRPr="00A15071">
              <w:rPr>
                <w:rFonts w:ascii="標楷體" w:hAnsi="標楷體"/>
                <w:snapToGrid w:val="0"/>
                <w:sz w:val="20"/>
                <w:szCs w:val="20"/>
              </w:rPr>
              <w:t>.1</w:t>
            </w:r>
            <w:r w:rsidR="00830375" w:rsidRPr="00A15071">
              <w:rPr>
                <w:rFonts w:ascii="標楷體" w:hAnsi="標楷體"/>
                <w:snapToGrid w:val="0"/>
                <w:sz w:val="20"/>
                <w:szCs w:val="20"/>
              </w:rPr>
              <w:t>4</w:t>
            </w:r>
            <w:r w:rsidRPr="00A15071">
              <w:rPr>
                <w:rFonts w:ascii="標楷體" w:hAnsi="標楷體"/>
                <w:snapToGrid w:val="0"/>
                <w:sz w:val="20"/>
                <w:szCs w:val="20"/>
              </w:rPr>
              <w:t>)</w:t>
            </w:r>
          </w:p>
        </w:tc>
        <w:tc>
          <w:tcPr>
            <w:tcW w:w="1216" w:type="dxa"/>
            <w:shd w:val="clear" w:color="auto" w:fill="auto"/>
            <w:vAlign w:val="center"/>
          </w:tcPr>
          <w:p w:rsidR="003318BB" w:rsidRPr="00A15071" w:rsidRDefault="00615C55" w:rsidP="008A18B4">
            <w:pPr>
              <w:pStyle w:val="142"/>
              <w:jc w:val="right"/>
              <w:rPr>
                <w:rFonts w:ascii="標楷體" w:hAnsi="標楷體"/>
                <w:snapToGrid w:val="0"/>
                <w:sz w:val="20"/>
                <w:szCs w:val="20"/>
              </w:rPr>
            </w:pPr>
            <w:r w:rsidRPr="00A15071">
              <w:rPr>
                <w:rFonts w:ascii="標楷體" w:hAnsi="標楷體" w:hint="eastAsia"/>
                <w:snapToGrid w:val="0"/>
                <w:sz w:val="20"/>
                <w:szCs w:val="20"/>
              </w:rPr>
              <w:t>1</w:t>
            </w:r>
            <w:r w:rsidRPr="00A15071">
              <w:rPr>
                <w:rFonts w:ascii="標楷體" w:hAnsi="標楷體"/>
                <w:snapToGrid w:val="0"/>
                <w:sz w:val="20"/>
                <w:szCs w:val="20"/>
              </w:rPr>
              <w:t>2,9</w:t>
            </w:r>
            <w:r w:rsidR="00141813" w:rsidRPr="00A15071">
              <w:rPr>
                <w:rFonts w:ascii="標楷體" w:hAnsi="標楷體"/>
                <w:snapToGrid w:val="0"/>
                <w:sz w:val="20"/>
                <w:szCs w:val="20"/>
              </w:rPr>
              <w:t>26</w:t>
            </w:r>
            <w:r w:rsidRPr="00A15071">
              <w:rPr>
                <w:rFonts w:ascii="標楷體" w:hAnsi="標楷體"/>
                <w:snapToGrid w:val="0"/>
                <w:sz w:val="20"/>
                <w:szCs w:val="20"/>
              </w:rPr>
              <w:t>,</w:t>
            </w:r>
            <w:r w:rsidR="00141813" w:rsidRPr="00A15071">
              <w:rPr>
                <w:rFonts w:ascii="標楷體" w:hAnsi="標楷體"/>
                <w:snapToGrid w:val="0"/>
                <w:sz w:val="20"/>
                <w:szCs w:val="20"/>
              </w:rPr>
              <w:t>45</w:t>
            </w:r>
            <w:r w:rsidRPr="00A15071">
              <w:rPr>
                <w:rFonts w:ascii="標楷體" w:hAnsi="標楷體"/>
                <w:snapToGrid w:val="0"/>
                <w:sz w:val="20"/>
                <w:szCs w:val="20"/>
              </w:rPr>
              <w:t>7</w:t>
            </w:r>
          </w:p>
          <w:p w:rsidR="00615C55" w:rsidRPr="00A15071" w:rsidRDefault="00615C55" w:rsidP="00141813">
            <w:pPr>
              <w:pStyle w:val="142"/>
              <w:jc w:val="right"/>
              <w:rPr>
                <w:rFonts w:ascii="標楷體" w:hAnsi="標楷體"/>
                <w:snapToGrid w:val="0"/>
                <w:sz w:val="20"/>
                <w:szCs w:val="20"/>
              </w:rPr>
            </w:pPr>
            <w:r w:rsidRPr="00A15071">
              <w:rPr>
                <w:rFonts w:ascii="標楷體" w:hAnsi="標楷體"/>
                <w:snapToGrid w:val="0"/>
                <w:sz w:val="20"/>
                <w:szCs w:val="20"/>
              </w:rPr>
              <w:t>(6</w:t>
            </w:r>
            <w:r w:rsidR="005E328E" w:rsidRPr="00A15071">
              <w:rPr>
                <w:rFonts w:ascii="標楷體" w:hAnsi="標楷體"/>
                <w:snapToGrid w:val="0"/>
                <w:sz w:val="20"/>
                <w:szCs w:val="20"/>
              </w:rPr>
              <w:t>7</w:t>
            </w:r>
            <w:r w:rsidRPr="00A15071">
              <w:rPr>
                <w:rFonts w:ascii="標楷體" w:hAnsi="標楷體"/>
                <w:snapToGrid w:val="0"/>
                <w:sz w:val="20"/>
                <w:szCs w:val="20"/>
              </w:rPr>
              <w:t>.</w:t>
            </w:r>
            <w:r w:rsidR="005E328E" w:rsidRPr="00A15071">
              <w:rPr>
                <w:rFonts w:ascii="標楷體" w:hAnsi="標楷體"/>
                <w:snapToGrid w:val="0"/>
                <w:sz w:val="20"/>
                <w:szCs w:val="20"/>
              </w:rPr>
              <w:t>7</w:t>
            </w:r>
            <w:r w:rsidR="00141813" w:rsidRPr="00A15071">
              <w:rPr>
                <w:rFonts w:ascii="標楷體" w:hAnsi="標楷體"/>
                <w:snapToGrid w:val="0"/>
                <w:sz w:val="20"/>
                <w:szCs w:val="20"/>
              </w:rPr>
              <w:t>8</w:t>
            </w:r>
            <w:r w:rsidRPr="00A15071">
              <w:rPr>
                <w:rFonts w:ascii="標楷體" w:hAnsi="標楷體"/>
                <w:snapToGrid w:val="0"/>
                <w:sz w:val="20"/>
                <w:szCs w:val="20"/>
              </w:rPr>
              <w:t>)</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0"/>
                <w:szCs w:val="20"/>
              </w:rPr>
            </w:pPr>
            <w:r w:rsidRPr="00A15071">
              <w:rPr>
                <w:rFonts w:ascii="標楷體" w:hAnsi="標楷體"/>
                <w:snapToGrid w:val="0"/>
                <w:sz w:val="20"/>
                <w:szCs w:val="20"/>
              </w:rPr>
              <w:t>15,627,817</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(60.74)</w:t>
            </w:r>
          </w:p>
        </w:tc>
        <w:tc>
          <w:tcPr>
            <w:tcW w:w="1367" w:type="dxa"/>
            <w:tcBorders>
              <w:right w:val="single" w:sz="12" w:space="0" w:color="auto"/>
            </w:tcBorders>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11,474,371</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(56.26)</w:t>
            </w:r>
          </w:p>
        </w:tc>
      </w:tr>
      <w:tr w:rsidR="00CC0614" w:rsidRPr="00A15071" w:rsidTr="0052188E">
        <w:tc>
          <w:tcPr>
            <w:tcW w:w="938" w:type="dxa"/>
            <w:vMerge/>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p>
        </w:tc>
        <w:tc>
          <w:tcPr>
            <w:tcW w:w="1158" w:type="dxa"/>
            <w:shd w:val="clear" w:color="auto" w:fill="auto"/>
            <w:vAlign w:val="center"/>
          </w:tcPr>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運用智慧科技於高齡者健康照護</w:t>
            </w:r>
          </w:p>
        </w:tc>
        <w:tc>
          <w:tcPr>
            <w:tcW w:w="1037" w:type="dxa"/>
            <w:shd w:val="clear" w:color="auto" w:fill="auto"/>
            <w:vAlign w:val="center"/>
          </w:tcPr>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衛福部</w:t>
            </w:r>
          </w:p>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退輔會</w:t>
            </w:r>
          </w:p>
        </w:tc>
        <w:tc>
          <w:tcPr>
            <w:tcW w:w="1216" w:type="dxa"/>
            <w:shd w:val="clear" w:color="auto" w:fill="auto"/>
            <w:vAlign w:val="center"/>
          </w:tcPr>
          <w:p w:rsidR="003318BB" w:rsidRPr="00A15071" w:rsidRDefault="00615C55" w:rsidP="008A18B4">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8,583</w:t>
            </w:r>
          </w:p>
          <w:p w:rsidR="00615C55" w:rsidRPr="00A15071" w:rsidRDefault="00615C55" w:rsidP="00423C19">
            <w:pPr>
              <w:pStyle w:val="142"/>
              <w:jc w:val="right"/>
              <w:rPr>
                <w:rFonts w:ascii="標楷體" w:hAnsi="標楷體"/>
                <w:snapToGrid w:val="0"/>
                <w:sz w:val="22"/>
                <w:szCs w:val="22"/>
              </w:rPr>
            </w:pPr>
            <w:r w:rsidRPr="00A15071">
              <w:rPr>
                <w:rFonts w:ascii="標楷體" w:hAnsi="標楷體"/>
                <w:snapToGrid w:val="0"/>
                <w:sz w:val="22"/>
                <w:szCs w:val="22"/>
              </w:rPr>
              <w:t>(0.1</w:t>
            </w:r>
            <w:r w:rsidR="00423C19" w:rsidRPr="00A15071">
              <w:rPr>
                <w:rFonts w:ascii="標楷體" w:hAnsi="標楷體"/>
                <w:snapToGrid w:val="0"/>
                <w:sz w:val="22"/>
                <w:szCs w:val="22"/>
              </w:rPr>
              <w:t>7</w:t>
            </w:r>
            <w:r w:rsidRPr="00A15071">
              <w:rPr>
                <w:rFonts w:ascii="標楷體" w:hAnsi="標楷體"/>
                <w:snapToGrid w:val="0"/>
                <w:sz w:val="22"/>
                <w:szCs w:val="22"/>
              </w:rPr>
              <w:t>)</w:t>
            </w:r>
          </w:p>
        </w:tc>
        <w:tc>
          <w:tcPr>
            <w:tcW w:w="1216" w:type="dxa"/>
            <w:shd w:val="clear" w:color="auto" w:fill="auto"/>
            <w:vAlign w:val="center"/>
          </w:tcPr>
          <w:p w:rsidR="003318BB" w:rsidRPr="00A15071" w:rsidRDefault="00615C55" w:rsidP="008A18B4">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4,109</w:t>
            </w:r>
          </w:p>
          <w:p w:rsidR="00615C55" w:rsidRPr="00A15071" w:rsidRDefault="00615C55" w:rsidP="008A18B4">
            <w:pPr>
              <w:pStyle w:val="142"/>
              <w:jc w:val="right"/>
              <w:rPr>
                <w:rFonts w:ascii="標楷體" w:hAnsi="標楷體"/>
                <w:snapToGrid w:val="0"/>
                <w:sz w:val="22"/>
                <w:szCs w:val="22"/>
              </w:rPr>
            </w:pPr>
            <w:r w:rsidRPr="00A15071">
              <w:rPr>
                <w:rFonts w:ascii="標楷體" w:hAnsi="標楷體"/>
                <w:snapToGrid w:val="0"/>
                <w:sz w:val="22"/>
                <w:szCs w:val="22"/>
              </w:rPr>
              <w:t>(0.13)</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38,183</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(0.15)</w:t>
            </w:r>
          </w:p>
        </w:tc>
        <w:tc>
          <w:tcPr>
            <w:tcW w:w="1367" w:type="dxa"/>
            <w:tcBorders>
              <w:right w:val="single" w:sz="12" w:space="0" w:color="auto"/>
            </w:tcBorders>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32,811</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(0.16)</w:t>
            </w:r>
          </w:p>
        </w:tc>
      </w:tr>
      <w:tr w:rsidR="00CC0614" w:rsidRPr="00A15071" w:rsidTr="0052188E">
        <w:tc>
          <w:tcPr>
            <w:tcW w:w="938" w:type="dxa"/>
            <w:vMerge/>
            <w:tcBorders>
              <w:left w:val="single" w:sz="12" w:space="0" w:color="auto"/>
            </w:tcBorders>
            <w:shd w:val="clear" w:color="auto" w:fill="auto"/>
            <w:vAlign w:val="center"/>
          </w:tcPr>
          <w:p w:rsidR="00CC0614" w:rsidRPr="00A15071" w:rsidRDefault="00CC0614" w:rsidP="008A18B4">
            <w:pPr>
              <w:pStyle w:val="142"/>
              <w:jc w:val="center"/>
              <w:rPr>
                <w:rFonts w:ascii="標楷體" w:hAnsi="標楷體"/>
                <w:snapToGrid w:val="0"/>
                <w:szCs w:val="28"/>
              </w:rPr>
            </w:pPr>
          </w:p>
        </w:tc>
        <w:tc>
          <w:tcPr>
            <w:tcW w:w="2195" w:type="dxa"/>
            <w:gridSpan w:val="2"/>
            <w:shd w:val="clear" w:color="auto" w:fill="auto"/>
            <w:vAlign w:val="center"/>
          </w:tcPr>
          <w:p w:rsidR="00CC0614" w:rsidRPr="00A15071" w:rsidRDefault="00CC0614" w:rsidP="008A18B4">
            <w:pPr>
              <w:pStyle w:val="142"/>
              <w:jc w:val="center"/>
              <w:rPr>
                <w:rFonts w:ascii="標楷體" w:hAnsi="標楷體"/>
                <w:snapToGrid w:val="0"/>
                <w:szCs w:val="28"/>
              </w:rPr>
            </w:pPr>
            <w:r w:rsidRPr="00A15071">
              <w:rPr>
                <w:rFonts w:ascii="標楷體" w:hAnsi="標楷體" w:hint="eastAsia"/>
                <w:snapToGrid w:val="0"/>
                <w:szCs w:val="28"/>
              </w:rPr>
              <w:t>小計</w:t>
            </w:r>
          </w:p>
        </w:tc>
        <w:tc>
          <w:tcPr>
            <w:tcW w:w="1216" w:type="dxa"/>
            <w:shd w:val="clear" w:color="auto" w:fill="auto"/>
            <w:vAlign w:val="center"/>
          </w:tcPr>
          <w:p w:rsidR="00CC0614"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5,230,600</w:t>
            </w:r>
          </w:p>
          <w:p w:rsidR="00D31D32" w:rsidRPr="00A15071" w:rsidRDefault="00D31D32" w:rsidP="00423C19">
            <w:pPr>
              <w:pStyle w:val="142"/>
              <w:jc w:val="right"/>
              <w:rPr>
                <w:rFonts w:ascii="標楷體" w:hAnsi="標楷體"/>
                <w:snapToGrid w:val="0"/>
                <w:sz w:val="22"/>
                <w:szCs w:val="22"/>
              </w:rPr>
            </w:pPr>
            <w:r w:rsidRPr="00A15071">
              <w:rPr>
                <w:rFonts w:ascii="標楷體" w:hAnsi="標楷體"/>
                <w:snapToGrid w:val="0"/>
                <w:sz w:val="22"/>
                <w:szCs w:val="22"/>
              </w:rPr>
              <w:t>(</w:t>
            </w:r>
            <w:r w:rsidR="00423C19" w:rsidRPr="00A15071">
              <w:rPr>
                <w:rFonts w:ascii="標楷體" w:hAnsi="標楷體"/>
                <w:snapToGrid w:val="0"/>
                <w:sz w:val="22"/>
                <w:szCs w:val="22"/>
              </w:rPr>
              <w:t>68</w:t>
            </w:r>
            <w:r w:rsidRPr="00A15071">
              <w:rPr>
                <w:rFonts w:ascii="標楷體" w:hAnsi="標楷體"/>
                <w:snapToGrid w:val="0"/>
                <w:sz w:val="22"/>
                <w:szCs w:val="22"/>
              </w:rPr>
              <w:t>.</w:t>
            </w:r>
            <w:r w:rsidR="00423C19" w:rsidRPr="00A15071">
              <w:rPr>
                <w:rFonts w:ascii="標楷體" w:hAnsi="標楷體"/>
                <w:snapToGrid w:val="0"/>
                <w:sz w:val="22"/>
                <w:szCs w:val="22"/>
              </w:rPr>
              <w:t>24</w:t>
            </w:r>
            <w:r w:rsidRPr="00A15071">
              <w:rPr>
                <w:rFonts w:ascii="標楷體" w:hAnsi="標楷體"/>
                <w:snapToGrid w:val="0"/>
                <w:sz w:val="22"/>
                <w:szCs w:val="22"/>
              </w:rPr>
              <w:t>)</w:t>
            </w:r>
          </w:p>
        </w:tc>
        <w:tc>
          <w:tcPr>
            <w:tcW w:w="1216" w:type="dxa"/>
            <w:shd w:val="clear" w:color="auto" w:fill="auto"/>
            <w:vAlign w:val="center"/>
          </w:tcPr>
          <w:p w:rsidR="00CC0614"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3,13</w:t>
            </w:r>
            <w:r w:rsidR="009D4773" w:rsidRPr="00A15071">
              <w:rPr>
                <w:rFonts w:ascii="標楷體" w:hAnsi="標楷體"/>
                <w:snapToGrid w:val="0"/>
                <w:sz w:val="22"/>
                <w:szCs w:val="22"/>
              </w:rPr>
              <w:t>8</w:t>
            </w:r>
            <w:r w:rsidRPr="00A15071">
              <w:rPr>
                <w:rFonts w:ascii="標楷體" w:hAnsi="標楷體"/>
                <w:snapToGrid w:val="0"/>
                <w:sz w:val="22"/>
                <w:szCs w:val="22"/>
              </w:rPr>
              <w:t>,</w:t>
            </w:r>
            <w:r w:rsidR="009D4773" w:rsidRPr="00A15071">
              <w:rPr>
                <w:rFonts w:ascii="標楷體" w:hAnsi="標楷體"/>
                <w:snapToGrid w:val="0"/>
                <w:sz w:val="22"/>
                <w:szCs w:val="22"/>
              </w:rPr>
              <w:t>69</w:t>
            </w:r>
            <w:r w:rsidRPr="00A15071">
              <w:rPr>
                <w:rFonts w:ascii="標楷體" w:hAnsi="標楷體"/>
                <w:snapToGrid w:val="0"/>
                <w:sz w:val="22"/>
                <w:szCs w:val="22"/>
              </w:rPr>
              <w:t>7</w:t>
            </w:r>
          </w:p>
          <w:p w:rsidR="00D31D32" w:rsidRPr="00A15071" w:rsidRDefault="00D31D32" w:rsidP="009D4773">
            <w:pPr>
              <w:pStyle w:val="142"/>
              <w:jc w:val="right"/>
              <w:rPr>
                <w:rFonts w:ascii="標楷體" w:hAnsi="標楷體"/>
                <w:snapToGrid w:val="0"/>
                <w:sz w:val="22"/>
                <w:szCs w:val="22"/>
              </w:rPr>
            </w:pPr>
            <w:r w:rsidRPr="00A15071">
              <w:rPr>
                <w:rFonts w:ascii="標楷體" w:hAnsi="標楷體"/>
                <w:snapToGrid w:val="0"/>
                <w:sz w:val="22"/>
                <w:szCs w:val="22"/>
              </w:rPr>
              <w:t>(6</w:t>
            </w:r>
            <w:r w:rsidR="00423C19" w:rsidRPr="00A15071">
              <w:rPr>
                <w:rFonts w:ascii="標楷體" w:hAnsi="標楷體"/>
                <w:snapToGrid w:val="0"/>
                <w:sz w:val="22"/>
                <w:szCs w:val="22"/>
              </w:rPr>
              <w:t>8</w:t>
            </w:r>
            <w:r w:rsidRPr="00A15071">
              <w:rPr>
                <w:rFonts w:ascii="標楷體" w:hAnsi="標楷體"/>
                <w:snapToGrid w:val="0"/>
                <w:sz w:val="22"/>
                <w:szCs w:val="22"/>
              </w:rPr>
              <w:t>.</w:t>
            </w:r>
            <w:r w:rsidR="00423C19" w:rsidRPr="00A15071">
              <w:rPr>
                <w:rFonts w:ascii="標楷體" w:hAnsi="標楷體"/>
                <w:snapToGrid w:val="0"/>
                <w:sz w:val="22"/>
                <w:szCs w:val="22"/>
              </w:rPr>
              <w:t>8</w:t>
            </w:r>
            <w:r w:rsidR="009D4773" w:rsidRPr="00A15071">
              <w:rPr>
                <w:rFonts w:ascii="標楷體" w:hAnsi="標楷體"/>
                <w:snapToGrid w:val="0"/>
                <w:sz w:val="22"/>
                <w:szCs w:val="22"/>
              </w:rPr>
              <w:t>9</w:t>
            </w:r>
            <w:r w:rsidRPr="00A15071">
              <w:rPr>
                <w:rFonts w:ascii="標楷體" w:hAnsi="標楷體"/>
                <w:snapToGrid w:val="0"/>
                <w:sz w:val="22"/>
                <w:szCs w:val="22"/>
              </w:rPr>
              <w:t>)</w:t>
            </w:r>
          </w:p>
        </w:tc>
        <w:tc>
          <w:tcPr>
            <w:tcW w:w="1316" w:type="dxa"/>
            <w:shd w:val="clear" w:color="auto" w:fill="auto"/>
            <w:vAlign w:val="center"/>
          </w:tcPr>
          <w:p w:rsidR="00CC0614"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15,935,380</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(61.93)</w:t>
            </w:r>
          </w:p>
        </w:tc>
        <w:tc>
          <w:tcPr>
            <w:tcW w:w="1367" w:type="dxa"/>
            <w:tcBorders>
              <w:right w:val="single" w:sz="12" w:space="0" w:color="auto"/>
            </w:tcBorders>
            <w:shd w:val="clear" w:color="auto" w:fill="auto"/>
            <w:vAlign w:val="center"/>
          </w:tcPr>
          <w:p w:rsidR="00CC0614"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11,753,918</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(57.63)</w:t>
            </w:r>
          </w:p>
        </w:tc>
      </w:tr>
      <w:tr w:rsidR="00CC0614" w:rsidRPr="00A15071" w:rsidTr="0052188E">
        <w:tc>
          <w:tcPr>
            <w:tcW w:w="938" w:type="dxa"/>
            <w:vMerge w:val="restart"/>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r w:rsidRPr="00A15071">
              <w:rPr>
                <w:rFonts w:ascii="標楷體" w:hAnsi="標楷體" w:hint="eastAsia"/>
                <w:snapToGrid w:val="0"/>
                <w:szCs w:val="28"/>
              </w:rPr>
              <w:t>強化在地長照資源可及性</w:t>
            </w:r>
          </w:p>
        </w:tc>
        <w:tc>
          <w:tcPr>
            <w:tcW w:w="1158" w:type="dxa"/>
            <w:shd w:val="clear" w:color="auto" w:fill="auto"/>
            <w:vAlign w:val="center"/>
          </w:tcPr>
          <w:p w:rsidR="003318BB" w:rsidRPr="00A15071" w:rsidRDefault="00E30A0D" w:rsidP="008A18B4">
            <w:pPr>
              <w:pStyle w:val="142"/>
              <w:jc w:val="center"/>
              <w:rPr>
                <w:rFonts w:ascii="標楷體" w:hAnsi="標楷體" w:hint="eastAsia"/>
                <w:snapToGrid w:val="0"/>
                <w:szCs w:val="28"/>
              </w:rPr>
            </w:pPr>
            <w:r w:rsidRPr="00A15071">
              <w:rPr>
                <w:rFonts w:ascii="標楷體" w:hAnsi="標楷體" w:hint="eastAsia"/>
                <w:snapToGrid w:val="0"/>
                <w:szCs w:val="28"/>
              </w:rPr>
              <w:t>社區長照資源布</w:t>
            </w:r>
            <w:r w:rsidR="0076533B" w:rsidRPr="00A15071">
              <w:rPr>
                <w:rFonts w:ascii="標楷體" w:hAnsi="標楷體" w:hint="eastAsia"/>
                <w:snapToGrid w:val="0"/>
                <w:szCs w:val="28"/>
              </w:rPr>
              <w:t>建與運用</w:t>
            </w:r>
          </w:p>
        </w:tc>
        <w:tc>
          <w:tcPr>
            <w:tcW w:w="1037" w:type="dxa"/>
            <w:shd w:val="clear" w:color="auto" w:fill="auto"/>
            <w:vAlign w:val="center"/>
          </w:tcPr>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勞動部</w:t>
            </w:r>
          </w:p>
        </w:tc>
        <w:tc>
          <w:tcPr>
            <w:tcW w:w="1216" w:type="dxa"/>
            <w:shd w:val="clear" w:color="auto" w:fill="auto"/>
            <w:vAlign w:val="center"/>
          </w:tcPr>
          <w:p w:rsidR="003318BB"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,363,450</w:t>
            </w:r>
          </w:p>
          <w:p w:rsidR="00D31D32" w:rsidRPr="00A15071" w:rsidRDefault="00D31D32" w:rsidP="00F350B8">
            <w:pPr>
              <w:pStyle w:val="142"/>
              <w:jc w:val="right"/>
              <w:rPr>
                <w:rFonts w:ascii="標楷體" w:hAnsi="標楷體"/>
                <w:snapToGrid w:val="0"/>
                <w:sz w:val="22"/>
                <w:szCs w:val="22"/>
              </w:rPr>
            </w:pPr>
            <w:r w:rsidRPr="00A15071">
              <w:rPr>
                <w:rFonts w:ascii="標楷體" w:hAnsi="標楷體"/>
                <w:snapToGrid w:val="0"/>
                <w:sz w:val="22"/>
                <w:szCs w:val="22"/>
              </w:rPr>
              <w:t>(</w:t>
            </w:r>
            <w:r w:rsidR="00F350B8" w:rsidRPr="00A15071">
              <w:rPr>
                <w:rFonts w:ascii="標楷體" w:hAnsi="標楷體"/>
                <w:snapToGrid w:val="0"/>
                <w:sz w:val="22"/>
                <w:szCs w:val="22"/>
              </w:rPr>
              <w:t>19</w:t>
            </w:r>
            <w:r w:rsidRPr="00A15071">
              <w:rPr>
                <w:rFonts w:ascii="標楷體" w:hAnsi="標楷體"/>
                <w:snapToGrid w:val="0"/>
                <w:sz w:val="22"/>
                <w:szCs w:val="22"/>
              </w:rPr>
              <w:t>.</w:t>
            </w:r>
            <w:r w:rsidR="003D3F80" w:rsidRPr="00A15071">
              <w:rPr>
                <w:rFonts w:ascii="標楷體" w:hAnsi="標楷體"/>
                <w:snapToGrid w:val="0"/>
                <w:sz w:val="22"/>
                <w:szCs w:val="22"/>
              </w:rPr>
              <w:t>55</w:t>
            </w:r>
            <w:r w:rsidRPr="00A15071">
              <w:rPr>
                <w:rFonts w:ascii="標楷體" w:hAnsi="標楷體"/>
                <w:snapToGrid w:val="0"/>
                <w:sz w:val="22"/>
                <w:szCs w:val="22"/>
              </w:rPr>
              <w:t>)</w:t>
            </w:r>
          </w:p>
        </w:tc>
        <w:tc>
          <w:tcPr>
            <w:tcW w:w="1216" w:type="dxa"/>
            <w:shd w:val="clear" w:color="auto" w:fill="auto"/>
            <w:vAlign w:val="center"/>
          </w:tcPr>
          <w:p w:rsidR="003318BB" w:rsidRPr="00A15071" w:rsidRDefault="00D31D32" w:rsidP="008A18B4">
            <w:pPr>
              <w:pStyle w:val="142"/>
              <w:jc w:val="right"/>
              <w:rPr>
                <w:rFonts w:ascii="標楷體" w:hAnsi="標楷體"/>
                <w:snapToGrid w:val="0"/>
                <w:sz w:val="22"/>
                <w:szCs w:val="22"/>
              </w:rPr>
            </w:pPr>
            <w:r w:rsidRPr="00A15071">
              <w:rPr>
                <w:rFonts w:ascii="標楷體" w:hAnsi="標楷體" w:hint="eastAsia"/>
                <w:snapToGrid w:val="0"/>
                <w:sz w:val="22"/>
                <w:szCs w:val="22"/>
              </w:rPr>
              <w:t>3</w:t>
            </w:r>
            <w:r w:rsidRPr="00A15071">
              <w:rPr>
                <w:rFonts w:ascii="標楷體" w:hAnsi="標楷體"/>
                <w:snapToGrid w:val="0"/>
                <w:sz w:val="22"/>
                <w:szCs w:val="22"/>
              </w:rPr>
              <w:t>,869,589</w:t>
            </w:r>
          </w:p>
          <w:p w:rsidR="00D31D32" w:rsidRPr="00A15071" w:rsidRDefault="00D31D32" w:rsidP="00655EAE">
            <w:pPr>
              <w:pStyle w:val="142"/>
              <w:jc w:val="right"/>
              <w:rPr>
                <w:rFonts w:ascii="標楷體" w:hAnsi="標楷體"/>
                <w:snapToGrid w:val="0"/>
                <w:sz w:val="22"/>
                <w:szCs w:val="22"/>
              </w:rPr>
            </w:pPr>
            <w:r w:rsidRPr="00A15071">
              <w:rPr>
                <w:rFonts w:ascii="標楷體" w:hAnsi="標楷體"/>
                <w:snapToGrid w:val="0"/>
                <w:sz w:val="22"/>
                <w:szCs w:val="22"/>
              </w:rPr>
              <w:t>(20.</w:t>
            </w:r>
            <w:r w:rsidR="00655EAE" w:rsidRPr="00A15071">
              <w:rPr>
                <w:rFonts w:ascii="標楷體" w:hAnsi="標楷體"/>
                <w:snapToGrid w:val="0"/>
                <w:sz w:val="22"/>
                <w:szCs w:val="22"/>
              </w:rPr>
              <w:t>29</w:t>
            </w:r>
            <w:r w:rsidRPr="00A15071">
              <w:rPr>
                <w:rFonts w:ascii="標楷體" w:hAnsi="標楷體"/>
                <w:snapToGrid w:val="0"/>
                <w:sz w:val="22"/>
                <w:szCs w:val="22"/>
              </w:rPr>
              <w:t>)</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6,611,490</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(25.70)</w:t>
            </w:r>
          </w:p>
        </w:tc>
        <w:tc>
          <w:tcPr>
            <w:tcW w:w="1367" w:type="dxa"/>
            <w:tcBorders>
              <w:right w:val="single" w:sz="12" w:space="0" w:color="auto"/>
            </w:tcBorders>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5,917,910</w:t>
            </w:r>
          </w:p>
          <w:p w:rsidR="002F73A1" w:rsidRPr="00A15071" w:rsidRDefault="002F73A1" w:rsidP="008A18B4">
            <w:pPr>
              <w:pStyle w:val="142"/>
              <w:jc w:val="right"/>
              <w:rPr>
                <w:rFonts w:ascii="標楷體" w:hAnsi="標楷體"/>
                <w:snapToGrid w:val="0"/>
                <w:sz w:val="22"/>
                <w:szCs w:val="22"/>
              </w:rPr>
            </w:pPr>
            <w:r w:rsidRPr="00A15071">
              <w:rPr>
                <w:rFonts w:ascii="標楷體" w:hAnsi="標楷體" w:hint="eastAsia"/>
                <w:snapToGrid w:val="0"/>
                <w:sz w:val="22"/>
                <w:szCs w:val="22"/>
              </w:rPr>
              <w:t>(29.02)</w:t>
            </w:r>
          </w:p>
        </w:tc>
      </w:tr>
      <w:tr w:rsidR="00CC0614" w:rsidRPr="00A15071" w:rsidTr="0052188E">
        <w:tc>
          <w:tcPr>
            <w:tcW w:w="938" w:type="dxa"/>
            <w:vMerge/>
            <w:tcBorders>
              <w:left w:val="single" w:sz="12" w:space="0" w:color="auto"/>
            </w:tcBorders>
            <w:shd w:val="clear" w:color="auto" w:fill="auto"/>
            <w:vAlign w:val="center"/>
          </w:tcPr>
          <w:p w:rsidR="003318BB" w:rsidRPr="00A15071" w:rsidRDefault="003318BB" w:rsidP="008A18B4">
            <w:pPr>
              <w:pStyle w:val="142"/>
              <w:jc w:val="center"/>
              <w:rPr>
                <w:rFonts w:ascii="標楷體" w:hAnsi="標楷體"/>
                <w:snapToGrid w:val="0"/>
                <w:szCs w:val="28"/>
              </w:rPr>
            </w:pPr>
          </w:p>
        </w:tc>
        <w:tc>
          <w:tcPr>
            <w:tcW w:w="1158" w:type="dxa"/>
            <w:shd w:val="clear" w:color="auto" w:fill="auto"/>
            <w:vAlign w:val="center"/>
          </w:tcPr>
          <w:p w:rsidR="003318BB" w:rsidRPr="00A15071" w:rsidRDefault="0076533B" w:rsidP="008A18B4">
            <w:pPr>
              <w:pStyle w:val="142"/>
              <w:jc w:val="center"/>
              <w:rPr>
                <w:rFonts w:ascii="標楷體" w:hAnsi="標楷體" w:hint="eastAsia"/>
                <w:snapToGrid w:val="0"/>
                <w:szCs w:val="28"/>
              </w:rPr>
            </w:pPr>
            <w:r w:rsidRPr="00A15071">
              <w:rPr>
                <w:rFonts w:ascii="標楷體" w:hAnsi="標楷體" w:hint="eastAsia"/>
                <w:snapToGrid w:val="0"/>
                <w:szCs w:val="28"/>
              </w:rPr>
              <w:t>營造在地共生社區</w:t>
            </w:r>
          </w:p>
        </w:tc>
        <w:tc>
          <w:tcPr>
            <w:tcW w:w="1037" w:type="dxa"/>
            <w:shd w:val="clear" w:color="auto" w:fill="auto"/>
            <w:vAlign w:val="center"/>
          </w:tcPr>
          <w:p w:rsidR="003318BB"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衛福部</w:t>
            </w:r>
          </w:p>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退輔會</w:t>
            </w:r>
          </w:p>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農業部原民會</w:t>
            </w:r>
          </w:p>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客委會</w:t>
            </w:r>
          </w:p>
          <w:p w:rsidR="004C2E64" w:rsidRPr="00A15071" w:rsidRDefault="004C2E64" w:rsidP="008A18B4">
            <w:pPr>
              <w:pStyle w:val="142"/>
              <w:jc w:val="center"/>
              <w:rPr>
                <w:rFonts w:ascii="標楷體" w:hAnsi="標楷體" w:hint="eastAsia"/>
                <w:snapToGrid w:val="0"/>
                <w:szCs w:val="28"/>
              </w:rPr>
            </w:pPr>
            <w:r w:rsidRPr="00A15071">
              <w:rPr>
                <w:rFonts w:ascii="標楷體" w:hAnsi="標楷體" w:hint="eastAsia"/>
                <w:snapToGrid w:val="0"/>
                <w:szCs w:val="28"/>
              </w:rPr>
              <w:t>內政部</w:t>
            </w:r>
          </w:p>
        </w:tc>
        <w:tc>
          <w:tcPr>
            <w:tcW w:w="1216" w:type="dxa"/>
            <w:shd w:val="clear" w:color="auto" w:fill="auto"/>
            <w:vAlign w:val="center"/>
          </w:tcPr>
          <w:p w:rsidR="003318BB" w:rsidRPr="00A15071" w:rsidRDefault="003D3F80" w:rsidP="008A18B4">
            <w:pPr>
              <w:pStyle w:val="142"/>
              <w:jc w:val="right"/>
              <w:rPr>
                <w:rFonts w:ascii="標楷體" w:hAnsi="標楷體"/>
                <w:snapToGrid w:val="0"/>
                <w:sz w:val="22"/>
                <w:szCs w:val="22"/>
              </w:rPr>
            </w:pPr>
            <w:r w:rsidRPr="00A15071">
              <w:rPr>
                <w:rFonts w:ascii="標楷體" w:hAnsi="標楷體"/>
                <w:snapToGrid w:val="0"/>
                <w:sz w:val="22"/>
                <w:szCs w:val="22"/>
              </w:rPr>
              <w:t>1,585,179</w:t>
            </w:r>
          </w:p>
          <w:p w:rsidR="00D31D32" w:rsidRPr="00A15071" w:rsidRDefault="00D31D32" w:rsidP="003D3F80">
            <w:pPr>
              <w:pStyle w:val="142"/>
              <w:jc w:val="right"/>
              <w:rPr>
                <w:rFonts w:ascii="標楷體" w:hAnsi="標楷體"/>
                <w:snapToGrid w:val="0"/>
                <w:sz w:val="22"/>
                <w:szCs w:val="22"/>
              </w:rPr>
            </w:pPr>
            <w:r w:rsidRPr="00A15071">
              <w:rPr>
                <w:rFonts w:ascii="標楷體" w:hAnsi="標楷體"/>
                <w:snapToGrid w:val="0"/>
                <w:sz w:val="22"/>
                <w:szCs w:val="22"/>
              </w:rPr>
              <w:t>(</w:t>
            </w:r>
            <w:r w:rsidR="003D3F80" w:rsidRPr="00A15071">
              <w:rPr>
                <w:rFonts w:ascii="標楷體" w:hAnsi="標楷體"/>
                <w:snapToGrid w:val="0"/>
                <w:sz w:val="22"/>
                <w:szCs w:val="22"/>
              </w:rPr>
              <w:t>7</w:t>
            </w:r>
            <w:r w:rsidRPr="00A15071">
              <w:rPr>
                <w:rFonts w:ascii="標楷體" w:hAnsi="標楷體"/>
                <w:snapToGrid w:val="0"/>
                <w:sz w:val="22"/>
                <w:szCs w:val="22"/>
              </w:rPr>
              <w:t>.1</w:t>
            </w:r>
            <w:r w:rsidR="003D3F80" w:rsidRPr="00A15071">
              <w:rPr>
                <w:rFonts w:ascii="標楷體" w:hAnsi="標楷體"/>
                <w:snapToGrid w:val="0"/>
                <w:sz w:val="22"/>
                <w:szCs w:val="22"/>
              </w:rPr>
              <w:t>0</w:t>
            </w:r>
            <w:r w:rsidRPr="00A15071">
              <w:rPr>
                <w:rFonts w:ascii="標楷體" w:hAnsi="標楷體"/>
                <w:snapToGrid w:val="0"/>
                <w:sz w:val="22"/>
                <w:szCs w:val="22"/>
              </w:rPr>
              <w:t>)</w:t>
            </w:r>
          </w:p>
        </w:tc>
        <w:tc>
          <w:tcPr>
            <w:tcW w:w="1216" w:type="dxa"/>
            <w:shd w:val="clear" w:color="auto" w:fill="auto"/>
            <w:vAlign w:val="center"/>
          </w:tcPr>
          <w:p w:rsidR="003318BB" w:rsidRPr="00A15071" w:rsidRDefault="003D3F80" w:rsidP="008A18B4">
            <w:pPr>
              <w:pStyle w:val="142"/>
              <w:jc w:val="right"/>
              <w:rPr>
                <w:rFonts w:ascii="標楷體" w:hAnsi="標楷體"/>
                <w:snapToGrid w:val="0"/>
                <w:sz w:val="22"/>
                <w:szCs w:val="22"/>
              </w:rPr>
            </w:pPr>
            <w:r w:rsidRPr="00A15071">
              <w:rPr>
                <w:rFonts w:ascii="標楷體" w:hAnsi="標楷體"/>
                <w:snapToGrid w:val="0"/>
                <w:sz w:val="22"/>
                <w:szCs w:val="22"/>
              </w:rPr>
              <w:t>1,144,350</w:t>
            </w:r>
          </w:p>
          <w:p w:rsidR="004F73EA" w:rsidRPr="00A15071" w:rsidRDefault="004F73EA" w:rsidP="008A18B4">
            <w:pPr>
              <w:pStyle w:val="142"/>
              <w:jc w:val="right"/>
              <w:rPr>
                <w:rFonts w:ascii="標楷體" w:hAnsi="標楷體"/>
                <w:snapToGrid w:val="0"/>
                <w:sz w:val="22"/>
                <w:szCs w:val="22"/>
              </w:rPr>
            </w:pPr>
            <w:r w:rsidRPr="00A15071">
              <w:rPr>
                <w:rFonts w:ascii="標楷體" w:hAnsi="標楷體"/>
                <w:snapToGrid w:val="0"/>
                <w:sz w:val="22"/>
                <w:szCs w:val="22"/>
              </w:rPr>
              <w:t>(</w:t>
            </w:r>
            <w:r w:rsidR="003D3F80" w:rsidRPr="00A15071">
              <w:rPr>
                <w:rFonts w:ascii="標楷體" w:hAnsi="標楷體"/>
                <w:snapToGrid w:val="0"/>
                <w:sz w:val="22"/>
                <w:szCs w:val="22"/>
              </w:rPr>
              <w:t>6.00</w:t>
            </w:r>
            <w:r w:rsidRPr="00A15071">
              <w:rPr>
                <w:rFonts w:ascii="標楷體" w:hAnsi="標楷體"/>
                <w:snapToGrid w:val="0"/>
                <w:sz w:val="22"/>
                <w:szCs w:val="22"/>
              </w:rPr>
              <w:t>)</w:t>
            </w:r>
          </w:p>
        </w:tc>
        <w:tc>
          <w:tcPr>
            <w:tcW w:w="1316" w:type="dxa"/>
            <w:shd w:val="clear" w:color="auto" w:fill="auto"/>
            <w:vAlign w:val="center"/>
          </w:tcPr>
          <w:p w:rsidR="003318BB" w:rsidRPr="00A15071" w:rsidRDefault="002F73A1" w:rsidP="008A18B4">
            <w:pPr>
              <w:pStyle w:val="142"/>
              <w:jc w:val="right"/>
              <w:rPr>
                <w:rFonts w:ascii="標楷體" w:hAnsi="標楷體"/>
                <w:snapToGrid w:val="0"/>
                <w:sz w:val="22"/>
                <w:szCs w:val="22"/>
              </w:rPr>
            </w:pPr>
            <w:r w:rsidRPr="00A15071">
              <w:rPr>
                <w:rFonts w:ascii="標楷體" w:hAnsi="標楷體"/>
                <w:snapToGrid w:val="0"/>
                <w:sz w:val="22"/>
                <w:szCs w:val="22"/>
              </w:rPr>
              <w:t>1,837,231</w:t>
            </w:r>
          </w:p>
          <w:p w:rsidR="00DE3427" w:rsidRPr="00A15071" w:rsidRDefault="00DE3427" w:rsidP="008A18B4">
            <w:pPr>
              <w:pStyle w:val="142"/>
              <w:jc w:val="right"/>
              <w:rPr>
                <w:rFonts w:ascii="標楷體" w:hAnsi="標楷體"/>
                <w:snapToGrid w:val="0"/>
                <w:sz w:val="22"/>
                <w:szCs w:val="22"/>
              </w:rPr>
            </w:pPr>
            <w:r w:rsidRPr="00A15071">
              <w:rPr>
                <w:rFonts w:ascii="標楷體" w:hAnsi="標楷體" w:hint="eastAsia"/>
                <w:snapToGrid w:val="0"/>
                <w:sz w:val="22"/>
                <w:szCs w:val="22"/>
              </w:rPr>
              <w:t>(7.14)</w:t>
            </w:r>
          </w:p>
        </w:tc>
        <w:tc>
          <w:tcPr>
            <w:tcW w:w="1367" w:type="dxa"/>
            <w:tcBorders>
              <w:right w:val="single" w:sz="12" w:space="0" w:color="auto"/>
            </w:tcBorders>
            <w:shd w:val="clear" w:color="auto" w:fill="auto"/>
            <w:vAlign w:val="center"/>
          </w:tcPr>
          <w:p w:rsidR="003318BB" w:rsidRPr="00A15071" w:rsidRDefault="00DE3427"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w:t>
            </w:r>
            <w:r w:rsidRPr="00A15071">
              <w:rPr>
                <w:rFonts w:ascii="標楷體" w:hAnsi="標楷體" w:hint="eastAsia"/>
                <w:snapToGrid w:val="0"/>
                <w:sz w:val="22"/>
                <w:szCs w:val="22"/>
              </w:rPr>
              <w:t>503,059</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(7.37)</w:t>
            </w:r>
          </w:p>
        </w:tc>
      </w:tr>
      <w:tr w:rsidR="004C2E64" w:rsidRPr="00A15071" w:rsidTr="0052188E">
        <w:tc>
          <w:tcPr>
            <w:tcW w:w="938" w:type="dxa"/>
            <w:vMerge/>
            <w:tcBorders>
              <w:left w:val="single" w:sz="12" w:space="0" w:color="auto"/>
              <w:bottom w:val="double" w:sz="4" w:space="0" w:color="auto"/>
            </w:tcBorders>
            <w:shd w:val="clear" w:color="auto" w:fill="auto"/>
            <w:vAlign w:val="center"/>
          </w:tcPr>
          <w:p w:rsidR="004C2E64" w:rsidRPr="00A15071" w:rsidRDefault="004C2E64" w:rsidP="008A18B4">
            <w:pPr>
              <w:pStyle w:val="142"/>
              <w:jc w:val="center"/>
              <w:rPr>
                <w:rFonts w:ascii="標楷體" w:hAnsi="標楷體"/>
                <w:snapToGrid w:val="0"/>
                <w:szCs w:val="28"/>
              </w:rPr>
            </w:pPr>
          </w:p>
        </w:tc>
        <w:tc>
          <w:tcPr>
            <w:tcW w:w="2195" w:type="dxa"/>
            <w:gridSpan w:val="2"/>
            <w:tcBorders>
              <w:bottom w:val="double" w:sz="4" w:space="0" w:color="auto"/>
            </w:tcBorders>
            <w:shd w:val="clear" w:color="auto" w:fill="auto"/>
            <w:vAlign w:val="center"/>
          </w:tcPr>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小計</w:t>
            </w:r>
          </w:p>
        </w:tc>
        <w:tc>
          <w:tcPr>
            <w:tcW w:w="1216" w:type="dxa"/>
            <w:tcBorders>
              <w:bottom w:val="double" w:sz="4" w:space="0" w:color="auto"/>
            </w:tcBorders>
            <w:shd w:val="clear" w:color="auto" w:fill="auto"/>
            <w:vAlign w:val="center"/>
          </w:tcPr>
          <w:p w:rsidR="004C2E64" w:rsidRPr="00A15071" w:rsidRDefault="003D3F80" w:rsidP="008A18B4">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,948,629</w:t>
            </w:r>
          </w:p>
          <w:p w:rsidR="003D3F80" w:rsidRPr="00A15071" w:rsidRDefault="003D3F80" w:rsidP="008A18B4">
            <w:pPr>
              <w:pStyle w:val="142"/>
              <w:jc w:val="right"/>
              <w:rPr>
                <w:rFonts w:ascii="標楷體" w:hAnsi="標楷體"/>
                <w:snapToGrid w:val="0"/>
                <w:sz w:val="22"/>
                <w:szCs w:val="22"/>
              </w:rPr>
            </w:pPr>
            <w:r w:rsidRPr="00A15071">
              <w:rPr>
                <w:rFonts w:ascii="標楷體" w:hAnsi="標楷體"/>
                <w:snapToGrid w:val="0"/>
                <w:sz w:val="22"/>
                <w:szCs w:val="22"/>
              </w:rPr>
              <w:t>(26.65)</w:t>
            </w:r>
          </w:p>
        </w:tc>
        <w:tc>
          <w:tcPr>
            <w:tcW w:w="1216" w:type="dxa"/>
            <w:tcBorders>
              <w:bottom w:val="double" w:sz="4" w:space="0" w:color="auto"/>
            </w:tcBorders>
            <w:shd w:val="clear" w:color="auto" w:fill="auto"/>
            <w:vAlign w:val="center"/>
          </w:tcPr>
          <w:p w:rsidR="004C2E64" w:rsidRPr="00A15071" w:rsidRDefault="003D3F80" w:rsidP="008A18B4">
            <w:pPr>
              <w:pStyle w:val="142"/>
              <w:jc w:val="right"/>
              <w:rPr>
                <w:rFonts w:ascii="標楷體" w:hAnsi="標楷體"/>
                <w:snapToGrid w:val="0"/>
                <w:sz w:val="22"/>
                <w:szCs w:val="22"/>
              </w:rPr>
            </w:pPr>
            <w:r w:rsidRPr="00A15071">
              <w:rPr>
                <w:rFonts w:ascii="標楷體" w:hAnsi="標楷體" w:hint="eastAsia"/>
                <w:snapToGrid w:val="0"/>
                <w:sz w:val="22"/>
                <w:szCs w:val="22"/>
              </w:rPr>
              <w:t>5</w:t>
            </w:r>
            <w:r w:rsidRPr="00A15071">
              <w:rPr>
                <w:rFonts w:ascii="標楷體" w:hAnsi="標楷體"/>
                <w:snapToGrid w:val="0"/>
                <w:sz w:val="22"/>
                <w:szCs w:val="22"/>
              </w:rPr>
              <w:t>,013,939</w:t>
            </w:r>
          </w:p>
          <w:p w:rsidR="003D3F80" w:rsidRPr="00A15071" w:rsidRDefault="00C703EE" w:rsidP="00655EAE">
            <w:pPr>
              <w:pStyle w:val="142"/>
              <w:jc w:val="right"/>
              <w:rPr>
                <w:rFonts w:ascii="標楷體" w:hAnsi="標楷體"/>
                <w:snapToGrid w:val="0"/>
                <w:sz w:val="22"/>
                <w:szCs w:val="22"/>
              </w:rPr>
            </w:pPr>
            <w:r w:rsidRPr="00A15071">
              <w:rPr>
                <w:rFonts w:ascii="標楷體" w:hAnsi="標楷體"/>
                <w:snapToGrid w:val="0"/>
                <w:sz w:val="22"/>
                <w:szCs w:val="22"/>
              </w:rPr>
              <w:t>(26.</w:t>
            </w:r>
            <w:r w:rsidR="00655EAE" w:rsidRPr="00A15071">
              <w:rPr>
                <w:rFonts w:ascii="標楷體" w:hAnsi="標楷體"/>
                <w:snapToGrid w:val="0"/>
                <w:sz w:val="22"/>
                <w:szCs w:val="22"/>
              </w:rPr>
              <w:t>29</w:t>
            </w:r>
            <w:r w:rsidRPr="00A15071">
              <w:rPr>
                <w:rFonts w:ascii="標楷體" w:hAnsi="標楷體"/>
                <w:snapToGrid w:val="0"/>
                <w:sz w:val="22"/>
                <w:szCs w:val="22"/>
              </w:rPr>
              <w:t>)</w:t>
            </w:r>
          </w:p>
        </w:tc>
        <w:tc>
          <w:tcPr>
            <w:tcW w:w="1316" w:type="dxa"/>
            <w:tcBorders>
              <w:bottom w:val="double" w:sz="4"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8,448,721</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(32.84)</w:t>
            </w:r>
          </w:p>
        </w:tc>
        <w:tc>
          <w:tcPr>
            <w:tcW w:w="1367" w:type="dxa"/>
            <w:tcBorders>
              <w:right w:val="single" w:sz="12"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7,420,969</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(36.38)</w:t>
            </w:r>
          </w:p>
        </w:tc>
      </w:tr>
      <w:tr w:rsidR="004C2E64" w:rsidRPr="00A15071" w:rsidTr="0052188E">
        <w:tc>
          <w:tcPr>
            <w:tcW w:w="3133" w:type="dxa"/>
            <w:gridSpan w:val="3"/>
            <w:tcBorders>
              <w:top w:val="double" w:sz="4" w:space="0" w:color="auto"/>
              <w:left w:val="single" w:sz="12" w:space="0" w:color="auto"/>
              <w:bottom w:val="single" w:sz="12" w:space="0" w:color="auto"/>
            </w:tcBorders>
            <w:shd w:val="clear" w:color="auto" w:fill="auto"/>
            <w:vAlign w:val="center"/>
          </w:tcPr>
          <w:p w:rsidR="004C2E64" w:rsidRPr="00A15071" w:rsidRDefault="004C2E64" w:rsidP="008A18B4">
            <w:pPr>
              <w:pStyle w:val="142"/>
              <w:jc w:val="center"/>
              <w:rPr>
                <w:rFonts w:ascii="標楷體" w:hAnsi="標楷體"/>
                <w:snapToGrid w:val="0"/>
                <w:szCs w:val="28"/>
              </w:rPr>
            </w:pPr>
            <w:r w:rsidRPr="00A15071">
              <w:rPr>
                <w:rFonts w:ascii="標楷體" w:hAnsi="標楷體" w:hint="eastAsia"/>
                <w:snapToGrid w:val="0"/>
                <w:szCs w:val="28"/>
              </w:rPr>
              <w:t>合計</w:t>
            </w:r>
          </w:p>
        </w:tc>
        <w:tc>
          <w:tcPr>
            <w:tcW w:w="1216" w:type="dxa"/>
            <w:tcBorders>
              <w:top w:val="double" w:sz="4" w:space="0" w:color="auto"/>
              <w:bottom w:val="single" w:sz="12" w:space="0" w:color="auto"/>
            </w:tcBorders>
            <w:shd w:val="clear" w:color="auto" w:fill="auto"/>
            <w:vAlign w:val="center"/>
          </w:tcPr>
          <w:p w:rsidR="004C2E64" w:rsidRPr="00A15071" w:rsidRDefault="00C703EE" w:rsidP="008A18B4">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2,317,703</w:t>
            </w:r>
          </w:p>
          <w:p w:rsidR="00C703EE" w:rsidRPr="00A15071" w:rsidRDefault="00C703EE"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216" w:type="dxa"/>
            <w:tcBorders>
              <w:top w:val="double" w:sz="4" w:space="0" w:color="auto"/>
              <w:bottom w:val="single" w:sz="12" w:space="0" w:color="auto"/>
            </w:tcBorders>
            <w:shd w:val="clear" w:color="auto" w:fill="auto"/>
            <w:vAlign w:val="center"/>
          </w:tcPr>
          <w:p w:rsidR="004C2E64" w:rsidRPr="00A15071" w:rsidRDefault="00C703EE" w:rsidP="008A18B4">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9,0</w:t>
            </w:r>
            <w:r w:rsidR="00655EAE" w:rsidRPr="00A15071">
              <w:rPr>
                <w:rFonts w:ascii="標楷體" w:hAnsi="標楷體"/>
                <w:snapToGrid w:val="0"/>
                <w:sz w:val="22"/>
                <w:szCs w:val="22"/>
              </w:rPr>
              <w:t>71</w:t>
            </w:r>
            <w:r w:rsidRPr="00A15071">
              <w:rPr>
                <w:rFonts w:ascii="標楷體" w:hAnsi="標楷體"/>
                <w:snapToGrid w:val="0"/>
                <w:sz w:val="22"/>
                <w:szCs w:val="22"/>
              </w:rPr>
              <w:t>,</w:t>
            </w:r>
            <w:r w:rsidR="00655EAE" w:rsidRPr="00A15071">
              <w:rPr>
                <w:rFonts w:ascii="標楷體" w:hAnsi="標楷體"/>
                <w:snapToGrid w:val="0"/>
                <w:sz w:val="22"/>
                <w:szCs w:val="22"/>
              </w:rPr>
              <w:t>186</w:t>
            </w:r>
          </w:p>
          <w:p w:rsidR="00C703EE" w:rsidRPr="00A15071" w:rsidRDefault="00C703EE"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16" w:type="dxa"/>
            <w:tcBorders>
              <w:top w:val="double" w:sz="4" w:space="0" w:color="auto"/>
              <w:bottom w:val="single" w:sz="12"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25,729,390</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67" w:type="dxa"/>
            <w:tcBorders>
              <w:top w:val="double" w:sz="4" w:space="0" w:color="auto"/>
              <w:bottom w:val="single" w:sz="12" w:space="0" w:color="auto"/>
              <w:right w:val="single" w:sz="12" w:space="0" w:color="auto"/>
            </w:tcBorders>
            <w:shd w:val="clear" w:color="auto" w:fill="auto"/>
            <w:vAlign w:val="center"/>
          </w:tcPr>
          <w:p w:rsidR="004C2E64"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20,395,722</w:t>
            </w:r>
          </w:p>
          <w:p w:rsidR="00DE3427" w:rsidRPr="00A15071" w:rsidRDefault="00DE3427" w:rsidP="008A18B4">
            <w:pPr>
              <w:pStyle w:val="142"/>
              <w:jc w:val="right"/>
              <w:rPr>
                <w:rFonts w:ascii="標楷體" w:hAnsi="標楷體"/>
                <w:snapToGrid w:val="0"/>
                <w:sz w:val="22"/>
                <w:szCs w:val="22"/>
              </w:rPr>
            </w:pPr>
            <w:r w:rsidRPr="00A15071">
              <w:rPr>
                <w:rFonts w:ascii="標楷體" w:hAnsi="標楷體"/>
                <w:snapToGrid w:val="0"/>
                <w:sz w:val="22"/>
                <w:szCs w:val="22"/>
              </w:rPr>
              <w:t>(100.00)</w:t>
            </w:r>
          </w:p>
        </w:tc>
      </w:tr>
    </w:tbl>
    <w:p w:rsidR="00E42BE5" w:rsidRPr="00A15071" w:rsidRDefault="00E42BE5" w:rsidP="00E42BE5">
      <w:pPr>
        <w:spacing w:line="280" w:lineRule="exact"/>
        <w:ind w:leftChars="133" w:left="1508" w:hangingChars="465" w:hanging="1131"/>
        <w:jc w:val="left"/>
        <w:rPr>
          <w:rFonts w:ascii="標楷體" w:hAnsi="標楷體"/>
          <w:snapToGrid w:val="0"/>
          <w:sz w:val="24"/>
          <w:szCs w:val="28"/>
        </w:rPr>
      </w:pPr>
      <w:r w:rsidRPr="00A15071">
        <w:rPr>
          <w:rFonts w:ascii="標楷體" w:hAnsi="標楷體" w:hint="eastAsia"/>
          <w:snapToGrid w:val="0"/>
          <w:sz w:val="24"/>
          <w:szCs w:val="28"/>
        </w:rPr>
        <w:t>說    明：表內預、決算數欄位數據下方括弧內數據係該數據占同年度合計數</w:t>
      </w:r>
      <w:r w:rsidRPr="00A15071">
        <w:rPr>
          <w:rFonts w:ascii="標楷體" w:hAnsi="標楷體" w:hint="eastAsia"/>
          <w:snapToGrid w:val="0"/>
          <w:sz w:val="24"/>
          <w:szCs w:val="28"/>
        </w:rPr>
        <w:lastRenderedPageBreak/>
        <w:t>之百分比。</w:t>
      </w:r>
    </w:p>
    <w:p w:rsidR="00E42BE5" w:rsidRPr="00A15071" w:rsidRDefault="00E42BE5" w:rsidP="00E42BE5">
      <w:pPr>
        <w:spacing w:line="280" w:lineRule="exact"/>
        <w:ind w:leftChars="139" w:left="1792" w:hangingChars="575" w:hanging="1398"/>
        <w:jc w:val="left"/>
        <w:rPr>
          <w:rFonts w:ascii="標楷體" w:hAnsi="標楷體"/>
          <w:b/>
          <w:bCs/>
          <w:w w:val="90"/>
        </w:rPr>
      </w:pPr>
      <w:r w:rsidRPr="00A15071">
        <w:rPr>
          <w:rFonts w:ascii="標楷體" w:hAnsi="標楷體"/>
          <w:snapToGrid w:val="0"/>
          <w:sz w:val="24"/>
          <w:szCs w:val="28"/>
        </w:rPr>
        <w:t>資料來源：</w:t>
      </w:r>
      <w:r w:rsidR="00CE04DE">
        <w:rPr>
          <w:rFonts w:ascii="標楷體" w:hAnsi="標楷體" w:hint="eastAsia"/>
          <w:snapToGrid w:val="0"/>
          <w:sz w:val="24"/>
          <w:szCs w:val="28"/>
        </w:rPr>
        <w:t>各</w:t>
      </w:r>
      <w:r w:rsidRPr="00A15071">
        <w:rPr>
          <w:rFonts w:ascii="標楷體" w:hAnsi="標楷體" w:hint="eastAsia"/>
          <w:snapToGrid w:val="0"/>
          <w:sz w:val="24"/>
          <w:szCs w:val="28"/>
        </w:rPr>
        <w:t>部會提供，本中心彙整。</w:t>
      </w:r>
    </w:p>
    <w:p w:rsidR="009577EA" w:rsidRPr="00A15071" w:rsidRDefault="008C563B" w:rsidP="009D76E5">
      <w:pPr>
        <w:spacing w:line="360" w:lineRule="exact"/>
        <w:ind w:leftChars="128" w:left="961" w:hangingChars="234" w:hanging="598"/>
        <w:jc w:val="left"/>
        <w:rPr>
          <w:rFonts w:ascii="標楷體" w:hAnsi="標楷體"/>
          <w:snapToGrid w:val="0"/>
          <w:sz w:val="24"/>
          <w:szCs w:val="28"/>
        </w:rPr>
      </w:pPr>
      <w:r w:rsidRPr="00A15071">
        <w:rPr>
          <w:rFonts w:ascii="標楷體" w:hAnsi="標楷體" w:hint="eastAsia"/>
          <w:b/>
          <w:bCs/>
          <w:w w:val="90"/>
        </w:rPr>
        <w:t>表1 111至114年度中央部會推動促進高齡者健康自主措施</w:t>
      </w:r>
      <w:r w:rsidR="00CE04DE" w:rsidRPr="00CE04DE">
        <w:rPr>
          <w:rFonts w:ascii="標楷體" w:hAnsi="標楷體" w:hint="eastAsia"/>
          <w:b/>
          <w:bCs/>
          <w:w w:val="90"/>
        </w:rPr>
        <w:t>預、決算概況表</w:t>
      </w:r>
      <w:r w:rsidRPr="00A15071">
        <w:rPr>
          <w:rFonts w:ascii="標楷體" w:hAnsi="標楷體" w:hint="eastAsia"/>
          <w:b/>
          <w:bCs/>
          <w:spacing w:val="-6"/>
          <w:w w:val="90"/>
        </w:rPr>
        <w:t>(續)</w:t>
      </w:r>
      <w:r w:rsidRPr="00A15071">
        <w:rPr>
          <w:rFonts w:ascii="標楷體" w:hAnsi="標楷體" w:hint="eastAsia"/>
          <w:w w:val="90"/>
          <w:sz w:val="24"/>
        </w:rPr>
        <w:t xml:space="preserve">                  </w:t>
      </w:r>
      <w:r w:rsidR="00CE04DE">
        <w:rPr>
          <w:rFonts w:ascii="標楷體" w:hAnsi="標楷體" w:hint="eastAsia"/>
          <w:w w:val="90"/>
          <w:sz w:val="24"/>
        </w:rPr>
        <w:t xml:space="preserve">            </w:t>
      </w:r>
      <w:r w:rsidR="002D790D">
        <w:rPr>
          <w:rFonts w:ascii="標楷體" w:hAnsi="標楷體" w:hint="eastAsia"/>
          <w:w w:val="90"/>
          <w:sz w:val="24"/>
        </w:rPr>
        <w:t xml:space="preserve">              </w:t>
      </w:r>
      <w:r w:rsidRPr="00A15071">
        <w:rPr>
          <w:rFonts w:ascii="標楷體" w:hAnsi="標楷體" w:hint="eastAsia"/>
          <w:w w:val="90"/>
          <w:sz w:val="24"/>
        </w:rPr>
        <w:t>單位：</w:t>
      </w:r>
      <w:r w:rsidR="009D76E5" w:rsidRPr="00A15071">
        <w:rPr>
          <w:rFonts w:ascii="標楷體" w:hAnsi="標楷體" w:hint="eastAsia"/>
          <w:w w:val="90"/>
          <w:sz w:val="24"/>
        </w:rPr>
        <w:t>新臺幣千元；%</w:t>
      </w:r>
    </w:p>
    <w:tbl>
      <w:tblPr>
        <w:tblW w:w="0" w:type="auto"/>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1"/>
        <w:gridCol w:w="965"/>
        <w:gridCol w:w="970"/>
        <w:gridCol w:w="1316"/>
        <w:gridCol w:w="1316"/>
        <w:gridCol w:w="1316"/>
        <w:gridCol w:w="1324"/>
      </w:tblGrid>
      <w:tr w:rsidR="00594502" w:rsidRPr="00A15071" w:rsidTr="00E42BE5">
        <w:trPr>
          <w:tblHeader/>
        </w:trPr>
        <w:tc>
          <w:tcPr>
            <w:tcW w:w="1041" w:type="dxa"/>
            <w:vMerge w:val="restart"/>
            <w:tcBorders>
              <w:top w:val="single" w:sz="12" w:space="0" w:color="auto"/>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措施</w:t>
            </w:r>
          </w:p>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類別</w:t>
            </w:r>
          </w:p>
        </w:tc>
        <w:tc>
          <w:tcPr>
            <w:tcW w:w="965" w:type="dxa"/>
            <w:vMerge w:val="restart"/>
            <w:tcBorders>
              <w:top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具體</w:t>
            </w:r>
          </w:p>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措施別</w:t>
            </w:r>
          </w:p>
        </w:tc>
        <w:tc>
          <w:tcPr>
            <w:tcW w:w="970" w:type="dxa"/>
            <w:vMerge w:val="restart"/>
            <w:tcBorders>
              <w:top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主辦</w:t>
            </w:r>
          </w:p>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部會</w:t>
            </w:r>
          </w:p>
        </w:tc>
        <w:tc>
          <w:tcPr>
            <w:tcW w:w="2632" w:type="dxa"/>
            <w:gridSpan w:val="2"/>
            <w:tcBorders>
              <w:top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113年度</w:t>
            </w:r>
          </w:p>
        </w:tc>
        <w:tc>
          <w:tcPr>
            <w:tcW w:w="2640" w:type="dxa"/>
            <w:gridSpan w:val="2"/>
            <w:tcBorders>
              <w:top w:val="single" w:sz="12" w:space="0" w:color="auto"/>
              <w:right w:val="single" w:sz="12" w:space="0" w:color="auto"/>
            </w:tcBorders>
            <w:shd w:val="clear" w:color="auto" w:fill="auto"/>
            <w:vAlign w:val="center"/>
          </w:tcPr>
          <w:p w:rsidR="00594502" w:rsidRPr="00A15071" w:rsidRDefault="00594502" w:rsidP="00594502">
            <w:pPr>
              <w:pStyle w:val="142"/>
              <w:jc w:val="center"/>
              <w:rPr>
                <w:rFonts w:ascii="標楷體" w:hAnsi="標楷體"/>
                <w:snapToGrid w:val="0"/>
                <w:szCs w:val="28"/>
              </w:rPr>
            </w:pPr>
            <w:r w:rsidRPr="00A15071">
              <w:rPr>
                <w:rFonts w:ascii="標楷體" w:hAnsi="標楷體" w:hint="eastAsia"/>
                <w:snapToGrid w:val="0"/>
                <w:szCs w:val="28"/>
              </w:rPr>
              <w:t>114年度</w:t>
            </w:r>
          </w:p>
        </w:tc>
      </w:tr>
      <w:tr w:rsidR="00594502" w:rsidRPr="00A15071" w:rsidTr="00E42BE5">
        <w:trPr>
          <w:tblHeader/>
        </w:trPr>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rPr>
            </w:pPr>
          </w:p>
        </w:tc>
        <w:tc>
          <w:tcPr>
            <w:tcW w:w="965" w:type="dxa"/>
            <w:vMerge/>
            <w:shd w:val="clear" w:color="auto" w:fill="auto"/>
            <w:vAlign w:val="center"/>
          </w:tcPr>
          <w:p w:rsidR="00594502" w:rsidRPr="00A15071" w:rsidRDefault="00594502" w:rsidP="00DE7A96">
            <w:pPr>
              <w:pStyle w:val="142"/>
              <w:jc w:val="center"/>
              <w:rPr>
                <w:rFonts w:ascii="標楷體" w:hAnsi="標楷體"/>
                <w:snapToGrid w:val="0"/>
              </w:rPr>
            </w:pPr>
          </w:p>
        </w:tc>
        <w:tc>
          <w:tcPr>
            <w:tcW w:w="970" w:type="dxa"/>
            <w:vMerge/>
            <w:shd w:val="clear" w:color="auto" w:fill="auto"/>
            <w:vAlign w:val="center"/>
          </w:tcPr>
          <w:p w:rsidR="00594502" w:rsidRPr="00A15071" w:rsidRDefault="00594502" w:rsidP="00DE7A96">
            <w:pPr>
              <w:pStyle w:val="142"/>
              <w:jc w:val="center"/>
              <w:rPr>
                <w:rFonts w:ascii="標楷體" w:hAnsi="標楷體"/>
                <w:snapToGrid w:val="0"/>
              </w:rPr>
            </w:pPr>
          </w:p>
        </w:tc>
        <w:tc>
          <w:tcPr>
            <w:tcW w:w="1316" w:type="dxa"/>
            <w:shd w:val="clear" w:color="auto" w:fill="auto"/>
            <w:vAlign w:val="center"/>
          </w:tcPr>
          <w:p w:rsidR="00594502" w:rsidRPr="00A15071" w:rsidRDefault="00594502" w:rsidP="00DE7A96">
            <w:pPr>
              <w:pStyle w:val="142"/>
              <w:jc w:val="center"/>
              <w:rPr>
                <w:rFonts w:ascii="標楷體" w:hAnsi="標楷體"/>
                <w:snapToGrid w:val="0"/>
              </w:rPr>
            </w:pPr>
            <w:r w:rsidRPr="00A15071">
              <w:rPr>
                <w:rFonts w:ascii="標楷體" w:hAnsi="標楷體" w:hint="eastAsia"/>
                <w:snapToGrid w:val="0"/>
              </w:rPr>
              <w:t>預算數</w:t>
            </w:r>
          </w:p>
        </w:tc>
        <w:tc>
          <w:tcPr>
            <w:tcW w:w="1316"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決算數</w:t>
            </w:r>
          </w:p>
        </w:tc>
        <w:tc>
          <w:tcPr>
            <w:tcW w:w="1316"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預算數</w:t>
            </w:r>
          </w:p>
        </w:tc>
        <w:tc>
          <w:tcPr>
            <w:tcW w:w="1324" w:type="dxa"/>
            <w:tcBorders>
              <w:right w:val="single" w:sz="12" w:space="0" w:color="auto"/>
            </w:tcBorders>
            <w:shd w:val="clear" w:color="auto" w:fill="auto"/>
            <w:vAlign w:val="center"/>
          </w:tcPr>
          <w:p w:rsidR="00594502" w:rsidRPr="00A15071" w:rsidRDefault="00594502" w:rsidP="00CE04DE">
            <w:pPr>
              <w:pStyle w:val="142"/>
              <w:jc w:val="center"/>
              <w:rPr>
                <w:rFonts w:ascii="標楷體" w:hAnsi="標楷體"/>
                <w:snapToGrid w:val="0"/>
                <w:szCs w:val="28"/>
              </w:rPr>
            </w:pPr>
            <w:r w:rsidRPr="00A15071">
              <w:rPr>
                <w:rFonts w:ascii="標楷體" w:hAnsi="標楷體" w:hint="eastAsia"/>
                <w:snapToGrid w:val="0"/>
                <w:szCs w:val="28"/>
              </w:rPr>
              <w:t>截至3月底執行數</w:t>
            </w:r>
          </w:p>
        </w:tc>
      </w:tr>
      <w:tr w:rsidR="00594502" w:rsidRPr="00A15071" w:rsidTr="00E42BE5">
        <w:tc>
          <w:tcPr>
            <w:tcW w:w="1041" w:type="dxa"/>
            <w:vMerge w:val="restart"/>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推廣高齡者身心靈健康活動</w:t>
            </w: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推廣高齡者休閒運動</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教育部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原民會</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退輔會農業部</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snapToGrid w:val="0"/>
                <w:sz w:val="22"/>
                <w:szCs w:val="22"/>
              </w:rPr>
              <w:t>2,474,007</w:t>
            </w:r>
          </w:p>
          <w:p w:rsidR="00042B3E" w:rsidRPr="00A15071" w:rsidRDefault="00042B3E" w:rsidP="007F26E7">
            <w:pPr>
              <w:pStyle w:val="142"/>
              <w:jc w:val="right"/>
              <w:rPr>
                <w:rFonts w:ascii="標楷體" w:hAnsi="標楷體"/>
                <w:snapToGrid w:val="0"/>
                <w:sz w:val="22"/>
                <w:szCs w:val="22"/>
              </w:rPr>
            </w:pPr>
            <w:r w:rsidRPr="00A15071">
              <w:rPr>
                <w:rFonts w:ascii="標楷體" w:hAnsi="標楷體"/>
                <w:snapToGrid w:val="0"/>
                <w:sz w:val="22"/>
                <w:szCs w:val="22"/>
              </w:rPr>
              <w:t>(8.</w:t>
            </w:r>
            <w:r w:rsidR="007F26E7" w:rsidRPr="00A15071">
              <w:rPr>
                <w:rFonts w:ascii="標楷體" w:hAnsi="標楷體"/>
                <w:snapToGrid w:val="0"/>
                <w:sz w:val="22"/>
                <w:szCs w:val="22"/>
              </w:rPr>
              <w:t>08</w:t>
            </w:r>
            <w:r w:rsidRPr="00A15071">
              <w:rPr>
                <w:rFonts w:ascii="標楷體" w:hAnsi="標楷體"/>
                <w:snapToGrid w:val="0"/>
                <w:sz w:val="22"/>
                <w:szCs w:val="22"/>
              </w:rPr>
              <w:t>)</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snapToGrid w:val="0"/>
                <w:sz w:val="22"/>
                <w:szCs w:val="22"/>
              </w:rPr>
              <w:t>2,415,986</w:t>
            </w:r>
          </w:p>
          <w:p w:rsidR="00042B3E" w:rsidRPr="00A15071" w:rsidRDefault="00042B3E" w:rsidP="007F26E7">
            <w:pPr>
              <w:pStyle w:val="142"/>
              <w:jc w:val="right"/>
              <w:rPr>
                <w:rFonts w:ascii="標楷體" w:hAnsi="標楷體"/>
                <w:snapToGrid w:val="0"/>
                <w:sz w:val="22"/>
                <w:szCs w:val="22"/>
              </w:rPr>
            </w:pPr>
            <w:r w:rsidRPr="00A15071">
              <w:rPr>
                <w:rFonts w:ascii="標楷體" w:hAnsi="標楷體"/>
                <w:snapToGrid w:val="0"/>
                <w:sz w:val="22"/>
                <w:szCs w:val="22"/>
              </w:rPr>
              <w:t>(10.</w:t>
            </w:r>
            <w:r w:rsidR="007F26E7" w:rsidRPr="00A15071">
              <w:rPr>
                <w:rFonts w:ascii="標楷體" w:hAnsi="標楷體"/>
                <w:snapToGrid w:val="0"/>
                <w:sz w:val="22"/>
                <w:szCs w:val="22"/>
              </w:rPr>
              <w:t>32</w:t>
            </w:r>
            <w:r w:rsidRPr="00A15071">
              <w:rPr>
                <w:rFonts w:ascii="標楷體" w:hAnsi="標楷體"/>
                <w:snapToGrid w:val="0"/>
                <w:sz w:val="22"/>
                <w:szCs w:val="22"/>
              </w:rPr>
              <w:t>)</w:t>
            </w:r>
          </w:p>
        </w:tc>
        <w:tc>
          <w:tcPr>
            <w:tcW w:w="1316" w:type="dxa"/>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,469,418</w:t>
            </w:r>
          </w:p>
          <w:p w:rsidR="0024440E" w:rsidRPr="00A15071" w:rsidRDefault="0024440E" w:rsidP="00DE7A96">
            <w:pPr>
              <w:pStyle w:val="142"/>
              <w:jc w:val="right"/>
              <w:rPr>
                <w:rFonts w:ascii="標楷體" w:hAnsi="標楷體"/>
                <w:snapToGrid w:val="0"/>
                <w:sz w:val="22"/>
                <w:szCs w:val="22"/>
              </w:rPr>
            </w:pPr>
            <w:r w:rsidRPr="00A15071">
              <w:rPr>
                <w:rFonts w:ascii="標楷體" w:hAnsi="標楷體"/>
                <w:snapToGrid w:val="0"/>
                <w:sz w:val="22"/>
                <w:szCs w:val="22"/>
              </w:rPr>
              <w:t>(5.48)</w:t>
            </w:r>
          </w:p>
        </w:tc>
        <w:tc>
          <w:tcPr>
            <w:tcW w:w="1324" w:type="dxa"/>
            <w:tcBorders>
              <w:right w:val="single" w:sz="12" w:space="0" w:color="auto"/>
            </w:tcBorders>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8,622</w:t>
            </w:r>
          </w:p>
          <w:p w:rsidR="0024440E" w:rsidRPr="00A15071" w:rsidRDefault="0024440E" w:rsidP="00DE7A96">
            <w:pPr>
              <w:pStyle w:val="142"/>
              <w:jc w:val="right"/>
              <w:rPr>
                <w:rFonts w:ascii="標楷體" w:hAnsi="標楷體"/>
                <w:snapToGrid w:val="0"/>
                <w:sz w:val="22"/>
                <w:szCs w:val="22"/>
              </w:rPr>
            </w:pPr>
            <w:r w:rsidRPr="00A15071">
              <w:rPr>
                <w:rFonts w:ascii="標楷體" w:hAnsi="標楷體"/>
                <w:snapToGrid w:val="0"/>
                <w:sz w:val="22"/>
                <w:szCs w:val="22"/>
              </w:rPr>
              <w:t>(4.42)</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hint="eastAsia"/>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強化高齡者心</w:t>
            </w:r>
            <w:r w:rsidRPr="00A15071">
              <w:rPr>
                <w:rFonts w:ascii="標楷體" w:hAnsi="標楷體" w:hint="eastAsia"/>
                <w:snapToGrid w:val="0"/>
                <w:szCs w:val="28"/>
              </w:rPr>
              <w:lastRenderedPageBreak/>
              <w:t>理健康</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lastRenderedPageBreak/>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教育部</w:t>
            </w:r>
          </w:p>
          <w:p w:rsidR="00594502" w:rsidRPr="00A15071" w:rsidRDefault="00420B4A" w:rsidP="00DE7A96">
            <w:pPr>
              <w:pStyle w:val="142"/>
              <w:jc w:val="center"/>
              <w:rPr>
                <w:rFonts w:ascii="標楷體" w:hAnsi="標楷體" w:hint="eastAsia"/>
                <w:snapToGrid w:val="0"/>
                <w:szCs w:val="28"/>
              </w:rPr>
            </w:pPr>
            <w:r w:rsidRPr="00A15071">
              <w:rPr>
                <w:rFonts w:ascii="標楷體" w:hAnsi="標楷體" w:hint="eastAsia"/>
                <w:snapToGrid w:val="0"/>
                <w:szCs w:val="28"/>
              </w:rPr>
              <w:lastRenderedPageBreak/>
              <w:t>退輔會</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snapToGrid w:val="0"/>
                <w:sz w:val="22"/>
                <w:szCs w:val="22"/>
              </w:rPr>
              <w:lastRenderedPageBreak/>
              <w:t>11,836</w:t>
            </w:r>
          </w:p>
          <w:p w:rsidR="00042B3E" w:rsidRPr="00A15071" w:rsidRDefault="00042B3E" w:rsidP="00DE7A96">
            <w:pPr>
              <w:pStyle w:val="142"/>
              <w:jc w:val="right"/>
              <w:rPr>
                <w:rFonts w:ascii="標楷體" w:hAnsi="標楷體" w:hint="eastAsia"/>
                <w:snapToGrid w:val="0"/>
                <w:sz w:val="22"/>
                <w:szCs w:val="22"/>
              </w:rPr>
            </w:pPr>
            <w:r w:rsidRPr="00A15071">
              <w:rPr>
                <w:rFonts w:ascii="標楷體" w:hAnsi="標楷體"/>
                <w:snapToGrid w:val="0"/>
                <w:sz w:val="22"/>
                <w:szCs w:val="22"/>
              </w:rPr>
              <w:t>(0.04)</w:t>
            </w:r>
          </w:p>
        </w:tc>
        <w:tc>
          <w:tcPr>
            <w:tcW w:w="1316" w:type="dxa"/>
            <w:shd w:val="clear" w:color="auto" w:fill="auto"/>
            <w:vAlign w:val="center"/>
          </w:tcPr>
          <w:p w:rsidR="00594502" w:rsidRPr="00A15071" w:rsidRDefault="00042B3E"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1,821</w:t>
            </w:r>
          </w:p>
          <w:p w:rsidR="00042B3E" w:rsidRPr="00A15071" w:rsidRDefault="00042B3E" w:rsidP="00DE7A96">
            <w:pPr>
              <w:pStyle w:val="142"/>
              <w:jc w:val="right"/>
              <w:rPr>
                <w:rFonts w:ascii="標楷體" w:hAnsi="標楷體" w:hint="eastAsia"/>
                <w:snapToGrid w:val="0"/>
                <w:sz w:val="22"/>
                <w:szCs w:val="22"/>
              </w:rPr>
            </w:pPr>
            <w:r w:rsidRPr="00A15071">
              <w:rPr>
                <w:rFonts w:ascii="標楷體" w:hAnsi="標楷體"/>
                <w:snapToGrid w:val="0"/>
                <w:sz w:val="22"/>
                <w:szCs w:val="22"/>
              </w:rPr>
              <w:t>(0.05)</w:t>
            </w:r>
          </w:p>
        </w:tc>
        <w:tc>
          <w:tcPr>
            <w:tcW w:w="1316" w:type="dxa"/>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9</w:t>
            </w:r>
            <w:r w:rsidRPr="00A15071">
              <w:rPr>
                <w:rFonts w:ascii="標楷體" w:hAnsi="標楷體"/>
                <w:snapToGrid w:val="0"/>
                <w:sz w:val="22"/>
                <w:szCs w:val="22"/>
              </w:rPr>
              <w:t>,650</w:t>
            </w:r>
          </w:p>
          <w:p w:rsidR="0024440E" w:rsidRPr="00A15071" w:rsidRDefault="0024440E" w:rsidP="00DE7A96">
            <w:pPr>
              <w:pStyle w:val="142"/>
              <w:jc w:val="right"/>
              <w:rPr>
                <w:rFonts w:ascii="標楷體" w:hAnsi="標楷體" w:hint="eastAsia"/>
                <w:snapToGrid w:val="0"/>
                <w:sz w:val="22"/>
                <w:szCs w:val="22"/>
              </w:rPr>
            </w:pPr>
            <w:r w:rsidRPr="00A15071">
              <w:rPr>
                <w:rFonts w:ascii="標楷體" w:hAnsi="標楷體"/>
                <w:snapToGrid w:val="0"/>
                <w:sz w:val="22"/>
                <w:szCs w:val="22"/>
              </w:rPr>
              <w:t>(0.04)</w:t>
            </w:r>
          </w:p>
        </w:tc>
        <w:tc>
          <w:tcPr>
            <w:tcW w:w="1324" w:type="dxa"/>
            <w:tcBorders>
              <w:right w:val="single" w:sz="12" w:space="0" w:color="auto"/>
            </w:tcBorders>
            <w:shd w:val="clear" w:color="auto" w:fill="auto"/>
            <w:vAlign w:val="center"/>
          </w:tcPr>
          <w:p w:rsidR="005A526A" w:rsidRPr="00A15071" w:rsidRDefault="0024440E" w:rsidP="00DE7A96">
            <w:pPr>
              <w:pStyle w:val="142"/>
              <w:jc w:val="right"/>
              <w:rPr>
                <w:rFonts w:ascii="標楷體" w:hAnsi="標楷體"/>
                <w:snapToGrid w:val="0"/>
                <w:sz w:val="22"/>
                <w:szCs w:val="22"/>
              </w:rPr>
            </w:pPr>
            <w:r w:rsidRPr="00A15071">
              <w:rPr>
                <w:rFonts w:ascii="標楷體" w:hAnsi="標楷體" w:hint="eastAsia"/>
                <w:snapToGrid w:val="0"/>
                <w:sz w:val="22"/>
                <w:szCs w:val="22"/>
              </w:rPr>
              <w:t>0</w:t>
            </w:r>
          </w:p>
          <w:p w:rsidR="0024440E" w:rsidRPr="00A15071" w:rsidRDefault="00014B72" w:rsidP="00DE7A96">
            <w:pPr>
              <w:pStyle w:val="142"/>
              <w:jc w:val="right"/>
              <w:rPr>
                <w:rFonts w:ascii="標楷體" w:hAnsi="標楷體" w:hint="eastAsia"/>
                <w:snapToGrid w:val="0"/>
                <w:sz w:val="22"/>
                <w:szCs w:val="22"/>
              </w:rPr>
            </w:pPr>
            <w:r w:rsidRPr="00A15071">
              <w:rPr>
                <w:rFonts w:ascii="標楷體" w:hAnsi="標楷體"/>
                <w:snapToGrid w:val="0"/>
                <w:sz w:val="22"/>
                <w:szCs w:val="22"/>
              </w:rPr>
              <w:t>(0.00)</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hint="eastAsia"/>
                <w:snapToGrid w:val="0"/>
                <w:szCs w:val="28"/>
              </w:rPr>
            </w:pPr>
          </w:p>
        </w:tc>
        <w:tc>
          <w:tcPr>
            <w:tcW w:w="1935" w:type="dxa"/>
            <w:gridSpan w:val="2"/>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小計</w:t>
            </w:r>
          </w:p>
        </w:tc>
        <w:tc>
          <w:tcPr>
            <w:tcW w:w="1316" w:type="dxa"/>
            <w:shd w:val="clear" w:color="auto" w:fill="auto"/>
            <w:vAlign w:val="center"/>
          </w:tcPr>
          <w:p w:rsidR="00594502" w:rsidRPr="00A15071" w:rsidRDefault="005A526A" w:rsidP="00DE7A96">
            <w:pPr>
              <w:pStyle w:val="142"/>
              <w:jc w:val="right"/>
              <w:rPr>
                <w:rFonts w:ascii="標楷體" w:hAnsi="標楷體"/>
                <w:snapToGrid w:val="0"/>
                <w:sz w:val="22"/>
                <w:szCs w:val="22"/>
              </w:rPr>
            </w:pPr>
            <w:r w:rsidRPr="00A15071">
              <w:rPr>
                <w:rFonts w:ascii="標楷體" w:hAnsi="標楷體"/>
                <w:snapToGrid w:val="0"/>
                <w:sz w:val="22"/>
                <w:szCs w:val="22"/>
              </w:rPr>
              <w:t>2,485,843</w:t>
            </w:r>
          </w:p>
          <w:p w:rsidR="005A526A" w:rsidRPr="00A15071" w:rsidRDefault="005A526A" w:rsidP="007F26E7">
            <w:pPr>
              <w:pStyle w:val="142"/>
              <w:jc w:val="right"/>
              <w:rPr>
                <w:rFonts w:ascii="標楷體" w:hAnsi="標楷體" w:hint="eastAsia"/>
                <w:snapToGrid w:val="0"/>
                <w:sz w:val="22"/>
                <w:szCs w:val="22"/>
              </w:rPr>
            </w:pPr>
            <w:r w:rsidRPr="00A15071">
              <w:rPr>
                <w:rFonts w:ascii="標楷體" w:hAnsi="標楷體"/>
                <w:snapToGrid w:val="0"/>
                <w:sz w:val="22"/>
                <w:szCs w:val="22"/>
              </w:rPr>
              <w:t>(8.</w:t>
            </w:r>
            <w:r w:rsidR="007F26E7" w:rsidRPr="00A15071">
              <w:rPr>
                <w:rFonts w:ascii="標楷體" w:hAnsi="標楷體"/>
                <w:snapToGrid w:val="0"/>
                <w:sz w:val="22"/>
                <w:szCs w:val="22"/>
              </w:rPr>
              <w:t>11</w:t>
            </w:r>
            <w:r w:rsidRPr="00A15071">
              <w:rPr>
                <w:rFonts w:ascii="標楷體" w:hAnsi="標楷體"/>
                <w:snapToGrid w:val="0"/>
                <w:sz w:val="22"/>
                <w:szCs w:val="22"/>
              </w:rPr>
              <w:t>)</w:t>
            </w:r>
          </w:p>
        </w:tc>
        <w:tc>
          <w:tcPr>
            <w:tcW w:w="1316" w:type="dxa"/>
            <w:shd w:val="clear" w:color="auto" w:fill="auto"/>
            <w:vAlign w:val="center"/>
          </w:tcPr>
          <w:p w:rsidR="00594502" w:rsidRPr="00A15071" w:rsidRDefault="005A526A" w:rsidP="00DE7A96">
            <w:pPr>
              <w:pStyle w:val="142"/>
              <w:jc w:val="right"/>
              <w:rPr>
                <w:rFonts w:ascii="標楷體" w:hAnsi="標楷體"/>
                <w:snapToGrid w:val="0"/>
                <w:sz w:val="22"/>
                <w:szCs w:val="22"/>
              </w:rPr>
            </w:pPr>
            <w:r w:rsidRPr="00A15071">
              <w:rPr>
                <w:rFonts w:ascii="標楷體" w:hAnsi="標楷體"/>
                <w:snapToGrid w:val="0"/>
                <w:sz w:val="22"/>
                <w:szCs w:val="22"/>
              </w:rPr>
              <w:t>2,427,807</w:t>
            </w:r>
          </w:p>
          <w:p w:rsidR="005A526A" w:rsidRPr="00A15071" w:rsidRDefault="005A526A" w:rsidP="007F26E7">
            <w:pPr>
              <w:pStyle w:val="142"/>
              <w:jc w:val="right"/>
              <w:rPr>
                <w:rFonts w:ascii="標楷體" w:hAnsi="標楷體" w:hint="eastAsia"/>
                <w:snapToGrid w:val="0"/>
                <w:sz w:val="22"/>
                <w:szCs w:val="22"/>
              </w:rPr>
            </w:pPr>
            <w:r w:rsidRPr="00A15071">
              <w:rPr>
                <w:rFonts w:ascii="標楷體" w:hAnsi="標楷體"/>
                <w:snapToGrid w:val="0"/>
                <w:sz w:val="22"/>
                <w:szCs w:val="22"/>
              </w:rPr>
              <w:t>(10.</w:t>
            </w:r>
            <w:r w:rsidR="007F26E7" w:rsidRPr="00A15071">
              <w:rPr>
                <w:rFonts w:ascii="標楷體" w:hAnsi="標楷體"/>
                <w:snapToGrid w:val="0"/>
                <w:sz w:val="22"/>
                <w:szCs w:val="22"/>
              </w:rPr>
              <w:t>37</w:t>
            </w:r>
            <w:r w:rsidRPr="00A15071">
              <w:rPr>
                <w:rFonts w:ascii="標楷體" w:hAnsi="標楷體"/>
                <w:snapToGrid w:val="0"/>
                <w:sz w:val="22"/>
                <w:szCs w:val="22"/>
              </w:rPr>
              <w:t>)</w:t>
            </w:r>
          </w:p>
        </w:tc>
        <w:tc>
          <w:tcPr>
            <w:tcW w:w="1316" w:type="dxa"/>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,479,068</w:t>
            </w:r>
          </w:p>
          <w:p w:rsidR="00014B72" w:rsidRPr="00A15071" w:rsidRDefault="00014B72" w:rsidP="00DE7A96">
            <w:pPr>
              <w:pStyle w:val="142"/>
              <w:jc w:val="right"/>
              <w:rPr>
                <w:rFonts w:ascii="標楷體" w:hAnsi="標楷體" w:hint="eastAsia"/>
                <w:snapToGrid w:val="0"/>
                <w:sz w:val="22"/>
                <w:szCs w:val="22"/>
              </w:rPr>
            </w:pPr>
            <w:r w:rsidRPr="00A15071">
              <w:rPr>
                <w:rFonts w:ascii="標楷體" w:hAnsi="標楷體"/>
                <w:snapToGrid w:val="0"/>
                <w:sz w:val="22"/>
                <w:szCs w:val="22"/>
              </w:rPr>
              <w:t>(5.52)</w:t>
            </w:r>
          </w:p>
        </w:tc>
        <w:tc>
          <w:tcPr>
            <w:tcW w:w="1324" w:type="dxa"/>
            <w:tcBorders>
              <w:right w:val="single" w:sz="12" w:space="0" w:color="auto"/>
            </w:tcBorders>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8,622</w:t>
            </w:r>
          </w:p>
          <w:p w:rsidR="00014B72" w:rsidRPr="00A15071" w:rsidRDefault="00014B72" w:rsidP="00DE7A96">
            <w:pPr>
              <w:pStyle w:val="142"/>
              <w:jc w:val="right"/>
              <w:rPr>
                <w:rFonts w:ascii="標楷體" w:hAnsi="標楷體" w:hint="eastAsia"/>
                <w:snapToGrid w:val="0"/>
                <w:sz w:val="22"/>
                <w:szCs w:val="22"/>
              </w:rPr>
            </w:pPr>
            <w:r w:rsidRPr="00A15071">
              <w:rPr>
                <w:rFonts w:ascii="標楷體" w:hAnsi="標楷體"/>
                <w:snapToGrid w:val="0"/>
                <w:sz w:val="22"/>
                <w:szCs w:val="22"/>
              </w:rPr>
              <w:t>(4.42)</w:t>
            </w:r>
          </w:p>
        </w:tc>
      </w:tr>
      <w:tr w:rsidR="00594502" w:rsidRPr="00A15071" w:rsidTr="00E42BE5">
        <w:tc>
          <w:tcPr>
            <w:tcW w:w="1041" w:type="dxa"/>
            <w:vMerge w:val="restart"/>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改善高齡者</w:t>
            </w:r>
            <w:r w:rsidR="00B7668D" w:rsidRPr="00A15071">
              <w:rPr>
                <w:rFonts w:ascii="標楷體" w:hAnsi="標楷體" w:hint="eastAsia"/>
                <w:snapToGrid w:val="0"/>
                <w:szCs w:val="28"/>
              </w:rPr>
              <w:t>健康</w:t>
            </w:r>
            <w:r w:rsidRPr="00A15071">
              <w:rPr>
                <w:rFonts w:ascii="標楷體" w:hAnsi="標楷體" w:hint="eastAsia"/>
                <w:snapToGrid w:val="0"/>
                <w:szCs w:val="28"/>
              </w:rPr>
              <w:t>醫療照護環境</w:t>
            </w: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提升高齡者對</w:t>
            </w:r>
            <w:r w:rsidR="00B7668D" w:rsidRPr="00A15071">
              <w:rPr>
                <w:rFonts w:ascii="標楷體" w:hAnsi="標楷體" w:hint="eastAsia"/>
                <w:snapToGrid w:val="0"/>
                <w:szCs w:val="28"/>
              </w:rPr>
              <w:t>健康</w:t>
            </w:r>
            <w:r w:rsidRPr="00A15071">
              <w:rPr>
                <w:rFonts w:ascii="標楷體" w:hAnsi="標楷體" w:hint="eastAsia"/>
                <w:snapToGrid w:val="0"/>
                <w:szCs w:val="28"/>
              </w:rPr>
              <w:t>醫療照護安排自主性</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衛福部原民會</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經濟部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農業部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教育部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退輔會</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法務部</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486,785</w:t>
            </w:r>
          </w:p>
          <w:p w:rsidR="008C45DB" w:rsidRPr="00A15071" w:rsidRDefault="008C45DB" w:rsidP="00BD112F">
            <w:pPr>
              <w:pStyle w:val="142"/>
              <w:jc w:val="right"/>
              <w:rPr>
                <w:rFonts w:ascii="標楷體" w:hAnsi="標楷體"/>
                <w:snapToGrid w:val="0"/>
                <w:sz w:val="22"/>
                <w:szCs w:val="22"/>
              </w:rPr>
            </w:pPr>
            <w:r w:rsidRPr="00A15071">
              <w:rPr>
                <w:rFonts w:ascii="標楷體" w:hAnsi="標楷體"/>
                <w:snapToGrid w:val="0"/>
                <w:sz w:val="22"/>
                <w:szCs w:val="22"/>
              </w:rPr>
              <w:t>(1.</w:t>
            </w:r>
            <w:r w:rsidR="00BD112F" w:rsidRPr="00A15071">
              <w:rPr>
                <w:rFonts w:ascii="標楷體" w:hAnsi="標楷體"/>
                <w:snapToGrid w:val="0"/>
                <w:sz w:val="22"/>
                <w:szCs w:val="22"/>
              </w:rPr>
              <w:t>59</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447,620</w:t>
            </w:r>
          </w:p>
          <w:p w:rsidR="008C45DB" w:rsidRPr="00A15071" w:rsidRDefault="008C45DB" w:rsidP="00BD112F">
            <w:pPr>
              <w:pStyle w:val="142"/>
              <w:jc w:val="right"/>
              <w:rPr>
                <w:rFonts w:ascii="標楷體" w:hAnsi="標楷體"/>
                <w:snapToGrid w:val="0"/>
                <w:sz w:val="22"/>
                <w:szCs w:val="22"/>
              </w:rPr>
            </w:pPr>
            <w:r w:rsidRPr="00A15071">
              <w:rPr>
                <w:rFonts w:ascii="標楷體" w:hAnsi="標楷體"/>
                <w:snapToGrid w:val="0"/>
                <w:sz w:val="22"/>
                <w:szCs w:val="22"/>
              </w:rPr>
              <w:t>(1.9</w:t>
            </w:r>
            <w:r w:rsidR="00BD112F" w:rsidRPr="00A15071">
              <w:rPr>
                <w:rFonts w:ascii="標楷體" w:hAnsi="標楷體"/>
                <w:snapToGrid w:val="0"/>
                <w:sz w:val="22"/>
                <w:szCs w:val="22"/>
              </w:rPr>
              <w:t>1</w:t>
            </w:r>
            <w:r w:rsidRPr="00A15071">
              <w:rPr>
                <w:rFonts w:ascii="標楷體" w:hAnsi="標楷體"/>
                <w:snapToGrid w:val="0"/>
                <w:sz w:val="22"/>
                <w:szCs w:val="22"/>
              </w:rPr>
              <w:t>)</w:t>
            </w:r>
          </w:p>
        </w:tc>
        <w:tc>
          <w:tcPr>
            <w:tcW w:w="1316" w:type="dxa"/>
            <w:shd w:val="clear" w:color="auto" w:fill="auto"/>
            <w:vAlign w:val="center"/>
          </w:tcPr>
          <w:p w:rsidR="00014B72" w:rsidRPr="00A15071" w:rsidRDefault="00014B72" w:rsidP="00DE7A96">
            <w:pPr>
              <w:pStyle w:val="142"/>
              <w:jc w:val="right"/>
              <w:rPr>
                <w:rFonts w:ascii="標楷體" w:hAnsi="標楷體"/>
                <w:snapToGrid w:val="0"/>
                <w:sz w:val="22"/>
                <w:szCs w:val="22"/>
              </w:rPr>
            </w:pPr>
          </w:p>
          <w:p w:rsidR="0062143F"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330,910</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(1.23)</w:t>
            </w:r>
          </w:p>
          <w:p w:rsidR="00014B72" w:rsidRPr="00A15071" w:rsidRDefault="00014B72" w:rsidP="00DE7A96">
            <w:pPr>
              <w:pStyle w:val="142"/>
              <w:jc w:val="right"/>
              <w:rPr>
                <w:rFonts w:ascii="標楷體" w:hAnsi="標楷體"/>
                <w:snapToGrid w:val="0"/>
                <w:sz w:val="22"/>
                <w:szCs w:val="22"/>
              </w:rPr>
            </w:pPr>
          </w:p>
        </w:tc>
        <w:tc>
          <w:tcPr>
            <w:tcW w:w="1324" w:type="dxa"/>
            <w:tcBorders>
              <w:right w:val="single" w:sz="12" w:space="0" w:color="auto"/>
            </w:tcBorders>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42,500</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(12.95)</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促進高齡者醫療照護品質</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退輔會</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16,139,382</w:t>
            </w:r>
          </w:p>
          <w:p w:rsidR="008C45DB" w:rsidRPr="00A15071" w:rsidRDefault="008C45DB" w:rsidP="00BD112F">
            <w:pPr>
              <w:pStyle w:val="142"/>
              <w:jc w:val="right"/>
              <w:rPr>
                <w:rFonts w:ascii="標楷體" w:hAnsi="標楷體"/>
                <w:snapToGrid w:val="0"/>
                <w:sz w:val="22"/>
                <w:szCs w:val="22"/>
              </w:rPr>
            </w:pPr>
            <w:r w:rsidRPr="00A15071">
              <w:rPr>
                <w:rFonts w:ascii="標楷體" w:hAnsi="標楷體"/>
                <w:snapToGrid w:val="0"/>
                <w:sz w:val="22"/>
                <w:szCs w:val="22"/>
              </w:rPr>
              <w:t>(5</w:t>
            </w:r>
            <w:r w:rsidR="00BD112F" w:rsidRPr="00A15071">
              <w:rPr>
                <w:rFonts w:ascii="標楷體" w:hAnsi="標楷體"/>
                <w:snapToGrid w:val="0"/>
                <w:sz w:val="22"/>
                <w:szCs w:val="22"/>
              </w:rPr>
              <w:t>2</w:t>
            </w:r>
            <w:r w:rsidRPr="00A15071">
              <w:rPr>
                <w:rFonts w:ascii="標楷體" w:hAnsi="標楷體"/>
                <w:snapToGrid w:val="0"/>
                <w:sz w:val="22"/>
                <w:szCs w:val="22"/>
              </w:rPr>
              <w:t>.</w:t>
            </w:r>
            <w:r w:rsidR="00BD112F" w:rsidRPr="00A15071">
              <w:rPr>
                <w:rFonts w:ascii="標楷體" w:hAnsi="標楷體"/>
                <w:snapToGrid w:val="0"/>
                <w:sz w:val="22"/>
                <w:szCs w:val="22"/>
              </w:rPr>
              <w:t>68</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11,137,398</w:t>
            </w:r>
          </w:p>
          <w:p w:rsidR="008C45DB" w:rsidRPr="00A15071" w:rsidRDefault="00BD112F" w:rsidP="00BD112F">
            <w:pPr>
              <w:pStyle w:val="142"/>
              <w:jc w:val="right"/>
              <w:rPr>
                <w:rFonts w:ascii="標楷體" w:hAnsi="標楷體"/>
                <w:snapToGrid w:val="0"/>
                <w:sz w:val="22"/>
                <w:szCs w:val="22"/>
              </w:rPr>
            </w:pPr>
            <w:r w:rsidRPr="00A15071">
              <w:rPr>
                <w:rFonts w:ascii="標楷體" w:hAnsi="標楷體"/>
                <w:snapToGrid w:val="0"/>
                <w:sz w:val="22"/>
                <w:szCs w:val="22"/>
              </w:rPr>
              <w:t>(47</w:t>
            </w:r>
            <w:r w:rsidR="008C45DB" w:rsidRPr="00A15071">
              <w:rPr>
                <w:rFonts w:ascii="標楷體" w:hAnsi="標楷體"/>
                <w:snapToGrid w:val="0"/>
                <w:sz w:val="22"/>
                <w:szCs w:val="22"/>
              </w:rPr>
              <w:t>.</w:t>
            </w:r>
            <w:r w:rsidRPr="00A15071">
              <w:rPr>
                <w:rFonts w:ascii="標楷體" w:hAnsi="標楷體"/>
                <w:snapToGrid w:val="0"/>
                <w:sz w:val="22"/>
                <w:szCs w:val="22"/>
              </w:rPr>
              <w:t>56</w:t>
            </w:r>
            <w:r w:rsidR="008C45DB" w:rsidRPr="00A15071">
              <w:rPr>
                <w:rFonts w:ascii="標楷體" w:hAnsi="標楷體"/>
                <w:snapToGrid w:val="0"/>
                <w:sz w:val="22"/>
                <w:szCs w:val="22"/>
              </w:rPr>
              <w:t>)</w:t>
            </w:r>
          </w:p>
        </w:tc>
        <w:tc>
          <w:tcPr>
            <w:tcW w:w="1316" w:type="dxa"/>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7,158,813</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(64.00)</w:t>
            </w:r>
          </w:p>
        </w:tc>
        <w:tc>
          <w:tcPr>
            <w:tcW w:w="1324" w:type="dxa"/>
            <w:tcBorders>
              <w:right w:val="single" w:sz="12" w:space="0" w:color="auto"/>
            </w:tcBorders>
            <w:shd w:val="clear" w:color="auto" w:fill="auto"/>
            <w:vAlign w:val="center"/>
          </w:tcPr>
          <w:p w:rsidR="0062143F" w:rsidRPr="00A15071" w:rsidRDefault="00014B72" w:rsidP="00DE7A96">
            <w:pPr>
              <w:pStyle w:val="142"/>
              <w:jc w:val="right"/>
              <w:rPr>
                <w:rFonts w:ascii="標楷體" w:hAnsi="標楷體"/>
                <w:snapToGrid w:val="0"/>
                <w:sz w:val="22"/>
                <w:szCs w:val="22"/>
              </w:rPr>
            </w:pPr>
            <w:r w:rsidRPr="00A15071">
              <w:rPr>
                <w:rFonts w:ascii="標楷體" w:hAnsi="標楷體" w:hint="eastAsia"/>
                <w:snapToGrid w:val="0"/>
                <w:sz w:val="22"/>
                <w:szCs w:val="22"/>
              </w:rPr>
              <w:t>8</w:t>
            </w:r>
            <w:r w:rsidRPr="00A15071">
              <w:rPr>
                <w:rFonts w:ascii="標楷體" w:hAnsi="標楷體"/>
                <w:snapToGrid w:val="0"/>
                <w:sz w:val="22"/>
                <w:szCs w:val="22"/>
              </w:rPr>
              <w:t>63,638</w:t>
            </w:r>
          </w:p>
          <w:p w:rsidR="00014B72" w:rsidRPr="00A15071" w:rsidRDefault="00014B72" w:rsidP="00DE7A96">
            <w:pPr>
              <w:pStyle w:val="142"/>
              <w:jc w:val="right"/>
              <w:rPr>
                <w:rFonts w:ascii="標楷體" w:hAnsi="標楷體"/>
                <w:snapToGrid w:val="0"/>
                <w:sz w:val="22"/>
                <w:szCs w:val="22"/>
              </w:rPr>
            </w:pPr>
            <w:r w:rsidRPr="00A15071">
              <w:rPr>
                <w:rFonts w:ascii="標楷體" w:hAnsi="標楷體"/>
                <w:snapToGrid w:val="0"/>
                <w:sz w:val="22"/>
                <w:szCs w:val="22"/>
              </w:rPr>
              <w:t>(78.48)</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運用智慧科技於高齡者健康照護</w:t>
            </w:r>
          </w:p>
        </w:tc>
        <w:tc>
          <w:tcPr>
            <w:tcW w:w="970" w:type="dxa"/>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退輔會</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48,303</w:t>
            </w:r>
          </w:p>
          <w:p w:rsidR="008C45DB"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(0.16)</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42,344</w:t>
            </w:r>
          </w:p>
          <w:p w:rsidR="008C45DB"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(0.18</w:t>
            </w:r>
            <w:r w:rsidR="008C45DB" w:rsidRPr="00A15071">
              <w:rPr>
                <w:rFonts w:ascii="標楷體" w:hAnsi="標楷體"/>
                <w:snapToGrid w:val="0"/>
                <w:sz w:val="22"/>
                <w:szCs w:val="22"/>
              </w:rPr>
              <w:t>)</w:t>
            </w:r>
          </w:p>
        </w:tc>
        <w:tc>
          <w:tcPr>
            <w:tcW w:w="1316" w:type="dxa"/>
            <w:shd w:val="clear" w:color="auto" w:fill="auto"/>
            <w:vAlign w:val="center"/>
          </w:tcPr>
          <w:p w:rsidR="0062143F"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3,693</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(0.09)</w:t>
            </w:r>
          </w:p>
        </w:tc>
        <w:tc>
          <w:tcPr>
            <w:tcW w:w="1324" w:type="dxa"/>
            <w:tcBorders>
              <w:right w:val="single" w:sz="12" w:space="0" w:color="auto"/>
            </w:tcBorders>
            <w:shd w:val="clear" w:color="auto" w:fill="auto"/>
            <w:vAlign w:val="center"/>
          </w:tcPr>
          <w:p w:rsidR="0062143F"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,953</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(0.27)</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1935" w:type="dxa"/>
            <w:gridSpan w:val="2"/>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小計</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16,674,470</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(5</w:t>
            </w:r>
            <w:r w:rsidR="00EE472B" w:rsidRPr="00A15071">
              <w:rPr>
                <w:rFonts w:ascii="標楷體" w:hAnsi="標楷體"/>
                <w:snapToGrid w:val="0"/>
                <w:sz w:val="22"/>
                <w:szCs w:val="22"/>
              </w:rPr>
              <w:t>4</w:t>
            </w:r>
            <w:r w:rsidRPr="00A15071">
              <w:rPr>
                <w:rFonts w:ascii="標楷體" w:hAnsi="標楷體"/>
                <w:snapToGrid w:val="0"/>
                <w:sz w:val="22"/>
                <w:szCs w:val="22"/>
              </w:rPr>
              <w:t>.</w:t>
            </w:r>
            <w:r w:rsidR="00EE472B" w:rsidRPr="00A15071">
              <w:rPr>
                <w:rFonts w:ascii="標楷體" w:hAnsi="標楷體"/>
                <w:snapToGrid w:val="0"/>
                <w:sz w:val="22"/>
                <w:szCs w:val="22"/>
              </w:rPr>
              <w:t>42</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11,627,362</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w:t>
            </w:r>
            <w:r w:rsidR="00EE472B" w:rsidRPr="00A15071">
              <w:rPr>
                <w:rFonts w:ascii="標楷體" w:hAnsi="標楷體"/>
                <w:snapToGrid w:val="0"/>
                <w:sz w:val="22"/>
                <w:szCs w:val="22"/>
              </w:rPr>
              <w:t>49</w:t>
            </w:r>
            <w:r w:rsidRPr="00A15071">
              <w:rPr>
                <w:rFonts w:ascii="標楷體" w:hAnsi="標楷體"/>
                <w:snapToGrid w:val="0"/>
                <w:sz w:val="22"/>
                <w:szCs w:val="22"/>
              </w:rPr>
              <w:t>.</w:t>
            </w:r>
            <w:r w:rsidR="00EE472B" w:rsidRPr="00A15071">
              <w:rPr>
                <w:rFonts w:ascii="標楷體" w:hAnsi="標楷體"/>
                <w:snapToGrid w:val="0"/>
                <w:sz w:val="22"/>
                <w:szCs w:val="22"/>
              </w:rPr>
              <w:t>6</w:t>
            </w:r>
            <w:r w:rsidRPr="00A15071">
              <w:rPr>
                <w:rFonts w:ascii="標楷體" w:hAnsi="標楷體"/>
                <w:snapToGrid w:val="0"/>
                <w:sz w:val="22"/>
                <w:szCs w:val="22"/>
              </w:rPr>
              <w:t>5)</w:t>
            </w:r>
          </w:p>
        </w:tc>
        <w:tc>
          <w:tcPr>
            <w:tcW w:w="1316" w:type="dxa"/>
            <w:shd w:val="clear" w:color="auto" w:fill="auto"/>
            <w:vAlign w:val="center"/>
          </w:tcPr>
          <w:p w:rsidR="0062143F"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7,513,416</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(65.32)</w:t>
            </w:r>
          </w:p>
        </w:tc>
        <w:tc>
          <w:tcPr>
            <w:tcW w:w="1324" w:type="dxa"/>
            <w:tcBorders>
              <w:right w:val="single" w:sz="12" w:space="0" w:color="auto"/>
            </w:tcBorders>
            <w:shd w:val="clear" w:color="auto" w:fill="auto"/>
            <w:vAlign w:val="center"/>
          </w:tcPr>
          <w:p w:rsidR="00BD7D56" w:rsidRPr="00A15071" w:rsidRDefault="00F256B4"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,009,091</w:t>
            </w:r>
          </w:p>
          <w:p w:rsidR="00F256B4" w:rsidRPr="00A15071" w:rsidRDefault="00F256B4" w:rsidP="00DE7A96">
            <w:pPr>
              <w:pStyle w:val="142"/>
              <w:jc w:val="right"/>
              <w:rPr>
                <w:rFonts w:ascii="標楷體" w:hAnsi="標楷體"/>
                <w:snapToGrid w:val="0"/>
                <w:sz w:val="22"/>
                <w:szCs w:val="22"/>
              </w:rPr>
            </w:pPr>
            <w:r w:rsidRPr="00A15071">
              <w:rPr>
                <w:rFonts w:ascii="標楷體" w:hAnsi="標楷體"/>
                <w:snapToGrid w:val="0"/>
                <w:sz w:val="22"/>
                <w:szCs w:val="22"/>
              </w:rPr>
              <w:t>(91.70)</w:t>
            </w:r>
          </w:p>
        </w:tc>
      </w:tr>
      <w:tr w:rsidR="00594502" w:rsidRPr="00A15071" w:rsidTr="00E42BE5">
        <w:tc>
          <w:tcPr>
            <w:tcW w:w="1041" w:type="dxa"/>
            <w:vMerge w:val="restart"/>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強化在地長照資源可及性</w:t>
            </w:r>
          </w:p>
        </w:tc>
        <w:tc>
          <w:tcPr>
            <w:tcW w:w="965" w:type="dxa"/>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社區長照資源布建與運用</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勞動部</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9,595,036</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(3</w:t>
            </w:r>
            <w:r w:rsidR="00EE472B" w:rsidRPr="00A15071">
              <w:rPr>
                <w:rFonts w:ascii="標楷體" w:hAnsi="標楷體"/>
                <w:snapToGrid w:val="0"/>
                <w:sz w:val="22"/>
                <w:szCs w:val="22"/>
              </w:rPr>
              <w:t>1</w:t>
            </w:r>
            <w:r w:rsidRPr="00A15071">
              <w:rPr>
                <w:rFonts w:ascii="標楷體" w:hAnsi="標楷體"/>
                <w:snapToGrid w:val="0"/>
                <w:sz w:val="22"/>
                <w:szCs w:val="22"/>
              </w:rPr>
              <w:t>.</w:t>
            </w:r>
            <w:r w:rsidR="00EE472B" w:rsidRPr="00A15071">
              <w:rPr>
                <w:rFonts w:ascii="標楷體" w:hAnsi="標楷體"/>
                <w:snapToGrid w:val="0"/>
                <w:sz w:val="22"/>
                <w:szCs w:val="22"/>
              </w:rPr>
              <w:t>32</w:t>
            </w:r>
            <w:r w:rsidRPr="00A15071">
              <w:rPr>
                <w:rFonts w:ascii="標楷體" w:hAnsi="標楷體"/>
                <w:snapToGrid w:val="0"/>
                <w:sz w:val="22"/>
                <w:szCs w:val="22"/>
              </w:rPr>
              <w:t>)</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8,106,498</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(3</w:t>
            </w:r>
            <w:r w:rsidR="00EE472B" w:rsidRPr="00A15071">
              <w:rPr>
                <w:rFonts w:ascii="標楷體" w:hAnsi="標楷體"/>
                <w:snapToGrid w:val="0"/>
                <w:sz w:val="22"/>
                <w:szCs w:val="22"/>
              </w:rPr>
              <w:t>4</w:t>
            </w:r>
            <w:r w:rsidRPr="00A15071">
              <w:rPr>
                <w:rFonts w:ascii="標楷體" w:hAnsi="標楷體"/>
                <w:snapToGrid w:val="0"/>
                <w:sz w:val="22"/>
                <w:szCs w:val="22"/>
              </w:rPr>
              <w:t>.</w:t>
            </w:r>
            <w:r w:rsidR="00EE472B" w:rsidRPr="00A15071">
              <w:rPr>
                <w:rFonts w:ascii="標楷體" w:hAnsi="標楷體"/>
                <w:snapToGrid w:val="0"/>
                <w:sz w:val="22"/>
                <w:szCs w:val="22"/>
              </w:rPr>
              <w:t>62</w:t>
            </w:r>
            <w:r w:rsidRPr="00A15071">
              <w:rPr>
                <w:rFonts w:ascii="標楷體" w:hAnsi="標楷體"/>
                <w:snapToGrid w:val="0"/>
                <w:sz w:val="22"/>
                <w:szCs w:val="22"/>
              </w:rPr>
              <w:t>)</w:t>
            </w:r>
          </w:p>
        </w:tc>
        <w:tc>
          <w:tcPr>
            <w:tcW w:w="1316" w:type="dxa"/>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6</w:t>
            </w:r>
            <w:r w:rsidRPr="00A15071">
              <w:rPr>
                <w:rFonts w:ascii="標楷體" w:hAnsi="標楷體"/>
                <w:snapToGrid w:val="0"/>
                <w:sz w:val="22"/>
                <w:szCs w:val="22"/>
              </w:rPr>
              <w:t>,112,386</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(22.80)</w:t>
            </w:r>
          </w:p>
        </w:tc>
        <w:tc>
          <w:tcPr>
            <w:tcW w:w="1324" w:type="dxa"/>
            <w:tcBorders>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,415</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(0.22)</w:t>
            </w:r>
          </w:p>
        </w:tc>
      </w:tr>
      <w:tr w:rsidR="00594502" w:rsidRPr="00A15071" w:rsidTr="00E42BE5">
        <w:tc>
          <w:tcPr>
            <w:tcW w:w="1041" w:type="dxa"/>
            <w:vMerge/>
            <w:tcBorders>
              <w:left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965" w:type="dxa"/>
            <w:shd w:val="clear" w:color="auto" w:fill="auto"/>
            <w:vAlign w:val="center"/>
          </w:tcPr>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營造在地共生社區</w:t>
            </w:r>
          </w:p>
        </w:tc>
        <w:tc>
          <w:tcPr>
            <w:tcW w:w="970" w:type="dxa"/>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衛福部</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退輔會</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農業部原民會</w:t>
            </w:r>
          </w:p>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客委會</w:t>
            </w:r>
          </w:p>
          <w:p w:rsidR="00594502" w:rsidRPr="00A15071" w:rsidRDefault="00594502" w:rsidP="00DE7A96">
            <w:pPr>
              <w:pStyle w:val="142"/>
              <w:jc w:val="center"/>
              <w:rPr>
                <w:rFonts w:ascii="標楷體" w:hAnsi="標楷體" w:hint="eastAsia"/>
                <w:snapToGrid w:val="0"/>
                <w:szCs w:val="28"/>
              </w:rPr>
            </w:pPr>
            <w:r w:rsidRPr="00A15071">
              <w:rPr>
                <w:rFonts w:ascii="標楷體" w:hAnsi="標楷體" w:hint="eastAsia"/>
                <w:snapToGrid w:val="0"/>
                <w:szCs w:val="28"/>
              </w:rPr>
              <w:t>內政部</w:t>
            </w:r>
          </w:p>
        </w:tc>
        <w:tc>
          <w:tcPr>
            <w:tcW w:w="1316" w:type="dxa"/>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w:t>
            </w:r>
            <w:r w:rsidR="00EE472B" w:rsidRPr="00A15071">
              <w:rPr>
                <w:rFonts w:ascii="標楷體" w:hAnsi="標楷體"/>
                <w:snapToGrid w:val="0"/>
                <w:sz w:val="22"/>
                <w:szCs w:val="22"/>
              </w:rPr>
              <w:t>8</w:t>
            </w:r>
            <w:r w:rsidRPr="00A15071">
              <w:rPr>
                <w:rFonts w:ascii="標楷體" w:hAnsi="標楷體"/>
                <w:snapToGrid w:val="0"/>
                <w:sz w:val="22"/>
                <w:szCs w:val="22"/>
              </w:rPr>
              <w:t>82,</w:t>
            </w:r>
            <w:r w:rsidR="00EE472B" w:rsidRPr="00A15071">
              <w:rPr>
                <w:rFonts w:ascii="標楷體" w:hAnsi="標楷體"/>
                <w:snapToGrid w:val="0"/>
                <w:sz w:val="22"/>
                <w:szCs w:val="22"/>
              </w:rPr>
              <w:t>3</w:t>
            </w:r>
            <w:r w:rsidRPr="00A15071">
              <w:rPr>
                <w:rFonts w:ascii="標楷體" w:hAnsi="標楷體"/>
                <w:snapToGrid w:val="0"/>
                <w:sz w:val="22"/>
                <w:szCs w:val="22"/>
              </w:rPr>
              <w:t>66</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w:t>
            </w:r>
            <w:r w:rsidR="00EE472B" w:rsidRPr="00A15071">
              <w:rPr>
                <w:rFonts w:ascii="標楷體" w:hAnsi="標楷體"/>
                <w:snapToGrid w:val="0"/>
                <w:sz w:val="22"/>
                <w:szCs w:val="22"/>
              </w:rPr>
              <w:t>6</w:t>
            </w:r>
            <w:r w:rsidRPr="00A15071">
              <w:rPr>
                <w:rFonts w:ascii="標楷體" w:hAnsi="標楷體"/>
                <w:snapToGrid w:val="0"/>
                <w:sz w:val="22"/>
                <w:szCs w:val="22"/>
              </w:rPr>
              <w:t>.</w:t>
            </w:r>
            <w:r w:rsidR="00EE472B" w:rsidRPr="00A15071">
              <w:rPr>
                <w:rFonts w:ascii="標楷體" w:hAnsi="標楷體"/>
                <w:snapToGrid w:val="0"/>
                <w:sz w:val="22"/>
                <w:szCs w:val="22"/>
              </w:rPr>
              <w:t>14</w:t>
            </w:r>
            <w:r w:rsidRPr="00A15071">
              <w:rPr>
                <w:rFonts w:ascii="標楷體" w:hAnsi="標楷體"/>
                <w:snapToGrid w:val="0"/>
                <w:sz w:val="22"/>
                <w:szCs w:val="22"/>
              </w:rPr>
              <w:t>)</w:t>
            </w:r>
          </w:p>
        </w:tc>
        <w:tc>
          <w:tcPr>
            <w:tcW w:w="1316" w:type="dxa"/>
            <w:shd w:val="clear" w:color="auto" w:fill="auto"/>
            <w:vAlign w:val="center"/>
          </w:tcPr>
          <w:p w:rsidR="00594502"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1,256</w:t>
            </w:r>
            <w:r w:rsidR="008C45DB" w:rsidRPr="00A15071">
              <w:rPr>
                <w:rFonts w:ascii="標楷體" w:hAnsi="標楷體"/>
                <w:snapToGrid w:val="0"/>
                <w:sz w:val="22"/>
                <w:szCs w:val="22"/>
              </w:rPr>
              <w:t>,</w:t>
            </w:r>
            <w:r w:rsidRPr="00A15071">
              <w:rPr>
                <w:rFonts w:ascii="標楷體" w:hAnsi="標楷體"/>
                <w:snapToGrid w:val="0"/>
                <w:sz w:val="22"/>
                <w:szCs w:val="22"/>
              </w:rPr>
              <w:t>706</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w:t>
            </w:r>
            <w:r w:rsidR="00EE472B" w:rsidRPr="00A15071">
              <w:rPr>
                <w:rFonts w:ascii="標楷體" w:hAnsi="標楷體"/>
                <w:snapToGrid w:val="0"/>
                <w:sz w:val="22"/>
                <w:szCs w:val="22"/>
              </w:rPr>
              <w:t>5</w:t>
            </w:r>
            <w:r w:rsidRPr="00A15071">
              <w:rPr>
                <w:rFonts w:ascii="標楷體" w:hAnsi="標楷體"/>
                <w:snapToGrid w:val="0"/>
                <w:sz w:val="22"/>
                <w:szCs w:val="22"/>
              </w:rPr>
              <w:t>.</w:t>
            </w:r>
            <w:r w:rsidR="00EE472B" w:rsidRPr="00A15071">
              <w:rPr>
                <w:rFonts w:ascii="標楷體" w:hAnsi="標楷體"/>
                <w:snapToGrid w:val="0"/>
                <w:sz w:val="22"/>
                <w:szCs w:val="22"/>
              </w:rPr>
              <w:t>37</w:t>
            </w:r>
            <w:r w:rsidRPr="00A15071">
              <w:rPr>
                <w:rFonts w:ascii="標楷體" w:hAnsi="標楷體"/>
                <w:snapToGrid w:val="0"/>
                <w:sz w:val="22"/>
                <w:szCs w:val="22"/>
              </w:rPr>
              <w:t>)</w:t>
            </w:r>
          </w:p>
        </w:tc>
        <w:tc>
          <w:tcPr>
            <w:tcW w:w="1316" w:type="dxa"/>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,706,826</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(6.37)</w:t>
            </w:r>
          </w:p>
        </w:tc>
        <w:tc>
          <w:tcPr>
            <w:tcW w:w="1324" w:type="dxa"/>
            <w:tcBorders>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0,267</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(3.66)</w:t>
            </w:r>
          </w:p>
        </w:tc>
      </w:tr>
      <w:tr w:rsidR="00594502" w:rsidRPr="00A15071" w:rsidTr="00E42BE5">
        <w:tc>
          <w:tcPr>
            <w:tcW w:w="1041" w:type="dxa"/>
            <w:vMerge/>
            <w:tcBorders>
              <w:left w:val="single" w:sz="12" w:space="0" w:color="auto"/>
              <w:bottom w:val="double" w:sz="4"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p>
        </w:tc>
        <w:tc>
          <w:tcPr>
            <w:tcW w:w="1935" w:type="dxa"/>
            <w:gridSpan w:val="2"/>
            <w:tcBorders>
              <w:bottom w:val="double" w:sz="4"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小計</w:t>
            </w:r>
          </w:p>
        </w:tc>
        <w:tc>
          <w:tcPr>
            <w:tcW w:w="1316" w:type="dxa"/>
            <w:tcBorders>
              <w:bottom w:val="double" w:sz="4" w:space="0" w:color="auto"/>
            </w:tcBorders>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w:t>
            </w:r>
            <w:r w:rsidR="00EE472B" w:rsidRPr="00A15071">
              <w:rPr>
                <w:rFonts w:ascii="標楷體" w:hAnsi="標楷體"/>
                <w:snapToGrid w:val="0"/>
                <w:sz w:val="22"/>
                <w:szCs w:val="22"/>
              </w:rPr>
              <w:t>1</w:t>
            </w:r>
            <w:r w:rsidRPr="00A15071">
              <w:rPr>
                <w:rFonts w:ascii="標楷體" w:hAnsi="標楷體"/>
                <w:snapToGrid w:val="0"/>
                <w:sz w:val="22"/>
                <w:szCs w:val="22"/>
              </w:rPr>
              <w:t>,</w:t>
            </w:r>
            <w:r w:rsidR="00EE472B" w:rsidRPr="00A15071">
              <w:rPr>
                <w:rFonts w:ascii="標楷體" w:hAnsi="標楷體"/>
                <w:snapToGrid w:val="0"/>
                <w:sz w:val="22"/>
                <w:szCs w:val="22"/>
              </w:rPr>
              <w:t>4</w:t>
            </w:r>
            <w:r w:rsidRPr="00A15071">
              <w:rPr>
                <w:rFonts w:ascii="標楷體" w:hAnsi="標楷體"/>
                <w:snapToGrid w:val="0"/>
                <w:sz w:val="22"/>
                <w:szCs w:val="22"/>
              </w:rPr>
              <w:t>77,</w:t>
            </w:r>
            <w:r w:rsidR="00EE472B" w:rsidRPr="00A15071">
              <w:rPr>
                <w:rFonts w:ascii="標楷體" w:hAnsi="標楷體"/>
                <w:snapToGrid w:val="0"/>
                <w:sz w:val="22"/>
                <w:szCs w:val="22"/>
              </w:rPr>
              <w:t>4</w:t>
            </w:r>
            <w:r w:rsidRPr="00A15071">
              <w:rPr>
                <w:rFonts w:ascii="標楷體" w:hAnsi="標楷體"/>
                <w:snapToGrid w:val="0"/>
                <w:sz w:val="22"/>
                <w:szCs w:val="22"/>
              </w:rPr>
              <w:t>02</w:t>
            </w:r>
          </w:p>
          <w:p w:rsidR="008C45DB" w:rsidRPr="00A15071" w:rsidRDefault="008C45DB" w:rsidP="00EE472B">
            <w:pPr>
              <w:pStyle w:val="142"/>
              <w:jc w:val="right"/>
              <w:rPr>
                <w:rFonts w:ascii="標楷體" w:hAnsi="標楷體"/>
                <w:snapToGrid w:val="0"/>
                <w:sz w:val="22"/>
                <w:szCs w:val="22"/>
              </w:rPr>
            </w:pPr>
            <w:r w:rsidRPr="00A15071">
              <w:rPr>
                <w:rFonts w:ascii="標楷體" w:hAnsi="標楷體"/>
                <w:snapToGrid w:val="0"/>
                <w:sz w:val="22"/>
                <w:szCs w:val="22"/>
              </w:rPr>
              <w:t>(3</w:t>
            </w:r>
            <w:r w:rsidR="00EE472B" w:rsidRPr="00A15071">
              <w:rPr>
                <w:rFonts w:ascii="標楷體" w:hAnsi="標楷體"/>
                <w:snapToGrid w:val="0"/>
                <w:sz w:val="22"/>
                <w:szCs w:val="22"/>
              </w:rPr>
              <w:t>7</w:t>
            </w:r>
            <w:r w:rsidRPr="00A15071">
              <w:rPr>
                <w:rFonts w:ascii="標楷體" w:hAnsi="標楷體"/>
                <w:snapToGrid w:val="0"/>
                <w:sz w:val="22"/>
                <w:szCs w:val="22"/>
              </w:rPr>
              <w:t>.</w:t>
            </w:r>
            <w:r w:rsidR="00EE472B" w:rsidRPr="00A15071">
              <w:rPr>
                <w:rFonts w:ascii="標楷體" w:hAnsi="標楷體"/>
                <w:snapToGrid w:val="0"/>
                <w:sz w:val="22"/>
                <w:szCs w:val="22"/>
              </w:rPr>
              <w:t>46</w:t>
            </w:r>
            <w:r w:rsidRPr="00A15071">
              <w:rPr>
                <w:rFonts w:ascii="標楷體" w:hAnsi="標楷體"/>
                <w:snapToGrid w:val="0"/>
                <w:sz w:val="22"/>
                <w:szCs w:val="22"/>
              </w:rPr>
              <w:t>)</w:t>
            </w:r>
          </w:p>
        </w:tc>
        <w:tc>
          <w:tcPr>
            <w:tcW w:w="1316" w:type="dxa"/>
            <w:tcBorders>
              <w:bottom w:val="double" w:sz="4" w:space="0" w:color="auto"/>
            </w:tcBorders>
            <w:shd w:val="clear" w:color="auto" w:fill="auto"/>
            <w:vAlign w:val="center"/>
          </w:tcPr>
          <w:p w:rsidR="00594502"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9</w:t>
            </w:r>
            <w:r w:rsidR="008C45DB" w:rsidRPr="00A15071">
              <w:rPr>
                <w:rFonts w:ascii="標楷體" w:hAnsi="標楷體"/>
                <w:snapToGrid w:val="0"/>
                <w:sz w:val="22"/>
                <w:szCs w:val="22"/>
              </w:rPr>
              <w:t>,3</w:t>
            </w:r>
            <w:r w:rsidRPr="00A15071">
              <w:rPr>
                <w:rFonts w:ascii="標楷體" w:hAnsi="標楷體"/>
                <w:snapToGrid w:val="0"/>
                <w:sz w:val="22"/>
                <w:szCs w:val="22"/>
              </w:rPr>
              <w:t>63</w:t>
            </w:r>
            <w:r w:rsidR="008C45DB" w:rsidRPr="00A15071">
              <w:rPr>
                <w:rFonts w:ascii="標楷體" w:hAnsi="標楷體"/>
                <w:snapToGrid w:val="0"/>
                <w:sz w:val="22"/>
                <w:szCs w:val="22"/>
              </w:rPr>
              <w:t>,</w:t>
            </w:r>
            <w:r w:rsidRPr="00A15071">
              <w:rPr>
                <w:rFonts w:ascii="標楷體" w:hAnsi="標楷體"/>
                <w:snapToGrid w:val="0"/>
                <w:sz w:val="22"/>
                <w:szCs w:val="22"/>
              </w:rPr>
              <w:t>20</w:t>
            </w:r>
            <w:r w:rsidR="008C45DB" w:rsidRPr="00A15071">
              <w:rPr>
                <w:rFonts w:ascii="標楷體" w:hAnsi="標楷體"/>
                <w:snapToGrid w:val="0"/>
                <w:sz w:val="22"/>
                <w:szCs w:val="22"/>
              </w:rPr>
              <w:t>4</w:t>
            </w:r>
          </w:p>
          <w:p w:rsidR="008C45DB"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(39.98</w:t>
            </w:r>
            <w:r w:rsidR="008C45DB" w:rsidRPr="00A15071">
              <w:rPr>
                <w:rFonts w:ascii="標楷體" w:hAnsi="標楷體"/>
                <w:snapToGrid w:val="0"/>
                <w:sz w:val="22"/>
                <w:szCs w:val="22"/>
              </w:rPr>
              <w:t>)</w:t>
            </w:r>
          </w:p>
        </w:tc>
        <w:tc>
          <w:tcPr>
            <w:tcW w:w="1316" w:type="dxa"/>
            <w:tcBorders>
              <w:bottom w:val="double" w:sz="4"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7</w:t>
            </w:r>
            <w:r w:rsidRPr="00A15071">
              <w:rPr>
                <w:rFonts w:ascii="標楷體" w:hAnsi="標楷體"/>
                <w:snapToGrid w:val="0"/>
                <w:sz w:val="22"/>
                <w:szCs w:val="22"/>
              </w:rPr>
              <w:t>,819,212</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(29.16)</w:t>
            </w:r>
          </w:p>
        </w:tc>
        <w:tc>
          <w:tcPr>
            <w:tcW w:w="1324" w:type="dxa"/>
            <w:tcBorders>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4</w:t>
            </w:r>
            <w:r w:rsidRPr="00A15071">
              <w:rPr>
                <w:rFonts w:ascii="標楷體" w:hAnsi="標楷體"/>
                <w:snapToGrid w:val="0"/>
                <w:sz w:val="22"/>
                <w:szCs w:val="22"/>
              </w:rPr>
              <w:t>2,682</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(3.88)</w:t>
            </w:r>
          </w:p>
        </w:tc>
      </w:tr>
      <w:tr w:rsidR="00594502" w:rsidRPr="00A15071" w:rsidTr="00E42BE5">
        <w:tc>
          <w:tcPr>
            <w:tcW w:w="2976" w:type="dxa"/>
            <w:gridSpan w:val="3"/>
            <w:tcBorders>
              <w:top w:val="double" w:sz="4" w:space="0" w:color="auto"/>
              <w:left w:val="single" w:sz="12" w:space="0" w:color="auto"/>
              <w:bottom w:val="single" w:sz="12" w:space="0" w:color="auto"/>
            </w:tcBorders>
            <w:shd w:val="clear" w:color="auto" w:fill="auto"/>
            <w:vAlign w:val="center"/>
          </w:tcPr>
          <w:p w:rsidR="00594502" w:rsidRPr="00A15071" w:rsidRDefault="00594502" w:rsidP="00DE7A96">
            <w:pPr>
              <w:pStyle w:val="142"/>
              <w:jc w:val="center"/>
              <w:rPr>
                <w:rFonts w:ascii="標楷體" w:hAnsi="標楷體"/>
                <w:snapToGrid w:val="0"/>
                <w:szCs w:val="28"/>
              </w:rPr>
            </w:pPr>
            <w:r w:rsidRPr="00A15071">
              <w:rPr>
                <w:rFonts w:ascii="標楷體" w:hAnsi="標楷體" w:hint="eastAsia"/>
                <w:snapToGrid w:val="0"/>
                <w:szCs w:val="28"/>
              </w:rPr>
              <w:t>合計</w:t>
            </w:r>
          </w:p>
        </w:tc>
        <w:tc>
          <w:tcPr>
            <w:tcW w:w="1316" w:type="dxa"/>
            <w:tcBorders>
              <w:top w:val="double" w:sz="4" w:space="0" w:color="auto"/>
              <w:bottom w:val="single" w:sz="12" w:space="0" w:color="auto"/>
            </w:tcBorders>
            <w:shd w:val="clear" w:color="auto" w:fill="auto"/>
            <w:vAlign w:val="center"/>
          </w:tcPr>
          <w:p w:rsidR="00594502" w:rsidRPr="00A15071" w:rsidRDefault="00EE472B" w:rsidP="00DE7A96">
            <w:pPr>
              <w:pStyle w:val="142"/>
              <w:jc w:val="right"/>
              <w:rPr>
                <w:rFonts w:ascii="標楷體" w:hAnsi="標楷體"/>
                <w:snapToGrid w:val="0"/>
                <w:sz w:val="22"/>
                <w:szCs w:val="22"/>
              </w:rPr>
            </w:pPr>
            <w:r w:rsidRPr="00A15071">
              <w:rPr>
                <w:rFonts w:ascii="標楷體" w:hAnsi="標楷體"/>
                <w:snapToGrid w:val="0"/>
                <w:sz w:val="22"/>
                <w:szCs w:val="22"/>
              </w:rPr>
              <w:t>30</w:t>
            </w:r>
            <w:r w:rsidR="008C45DB" w:rsidRPr="00A15071">
              <w:rPr>
                <w:rFonts w:ascii="標楷體" w:hAnsi="標楷體"/>
                <w:snapToGrid w:val="0"/>
                <w:sz w:val="22"/>
                <w:szCs w:val="22"/>
              </w:rPr>
              <w:t>,</w:t>
            </w:r>
            <w:r w:rsidRPr="00A15071">
              <w:rPr>
                <w:rFonts w:ascii="標楷體" w:hAnsi="標楷體"/>
                <w:snapToGrid w:val="0"/>
                <w:sz w:val="22"/>
                <w:szCs w:val="22"/>
              </w:rPr>
              <w:t>6</w:t>
            </w:r>
            <w:r w:rsidR="008C45DB" w:rsidRPr="00A15071">
              <w:rPr>
                <w:rFonts w:ascii="標楷體" w:hAnsi="標楷體"/>
                <w:snapToGrid w:val="0"/>
                <w:sz w:val="22"/>
                <w:szCs w:val="22"/>
              </w:rPr>
              <w:t>37,</w:t>
            </w:r>
            <w:r w:rsidRPr="00A15071">
              <w:rPr>
                <w:rFonts w:ascii="標楷體" w:hAnsi="標楷體"/>
                <w:snapToGrid w:val="0"/>
                <w:sz w:val="22"/>
                <w:szCs w:val="22"/>
              </w:rPr>
              <w:t>7</w:t>
            </w:r>
            <w:r w:rsidR="008C45DB" w:rsidRPr="00A15071">
              <w:rPr>
                <w:rFonts w:ascii="標楷體" w:hAnsi="標楷體"/>
                <w:snapToGrid w:val="0"/>
                <w:sz w:val="22"/>
                <w:szCs w:val="22"/>
              </w:rPr>
              <w:t>15</w:t>
            </w:r>
          </w:p>
          <w:p w:rsidR="008C45DB"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16" w:type="dxa"/>
            <w:tcBorders>
              <w:top w:val="double" w:sz="4" w:space="0" w:color="auto"/>
              <w:bottom w:val="single" w:sz="12" w:space="0" w:color="auto"/>
            </w:tcBorders>
            <w:shd w:val="clear" w:color="auto" w:fill="auto"/>
            <w:vAlign w:val="center"/>
          </w:tcPr>
          <w:p w:rsidR="00594502"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2</w:t>
            </w:r>
            <w:r w:rsidR="00EE472B" w:rsidRPr="00A15071">
              <w:rPr>
                <w:rFonts w:ascii="標楷體" w:hAnsi="標楷體"/>
                <w:snapToGrid w:val="0"/>
                <w:sz w:val="22"/>
                <w:szCs w:val="22"/>
              </w:rPr>
              <w:t>3</w:t>
            </w:r>
            <w:r w:rsidRPr="00A15071">
              <w:rPr>
                <w:rFonts w:ascii="標楷體" w:hAnsi="標楷體"/>
                <w:snapToGrid w:val="0"/>
                <w:sz w:val="22"/>
                <w:szCs w:val="22"/>
              </w:rPr>
              <w:t>,</w:t>
            </w:r>
            <w:r w:rsidR="00EE472B" w:rsidRPr="00A15071">
              <w:rPr>
                <w:rFonts w:ascii="標楷體" w:hAnsi="標楷體"/>
                <w:snapToGrid w:val="0"/>
                <w:sz w:val="22"/>
                <w:szCs w:val="22"/>
              </w:rPr>
              <w:t>418</w:t>
            </w:r>
            <w:r w:rsidRPr="00A15071">
              <w:rPr>
                <w:rFonts w:ascii="標楷體" w:hAnsi="標楷體"/>
                <w:snapToGrid w:val="0"/>
                <w:sz w:val="22"/>
                <w:szCs w:val="22"/>
              </w:rPr>
              <w:t>,</w:t>
            </w:r>
            <w:r w:rsidR="00EE472B" w:rsidRPr="00A15071">
              <w:rPr>
                <w:rFonts w:ascii="標楷體" w:hAnsi="標楷體"/>
                <w:snapToGrid w:val="0"/>
                <w:sz w:val="22"/>
                <w:szCs w:val="22"/>
              </w:rPr>
              <w:t>37</w:t>
            </w:r>
            <w:r w:rsidRPr="00A15071">
              <w:rPr>
                <w:rFonts w:ascii="標楷體" w:hAnsi="標楷體"/>
                <w:snapToGrid w:val="0"/>
                <w:sz w:val="22"/>
                <w:szCs w:val="22"/>
              </w:rPr>
              <w:t>3</w:t>
            </w:r>
          </w:p>
          <w:p w:rsidR="008C45DB" w:rsidRPr="00A15071" w:rsidRDefault="008C45DB"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16" w:type="dxa"/>
            <w:tcBorders>
              <w:top w:val="double" w:sz="4" w:space="0" w:color="auto"/>
              <w:bottom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2</w:t>
            </w:r>
            <w:r w:rsidRPr="00A15071">
              <w:rPr>
                <w:rFonts w:ascii="標楷體" w:hAnsi="標楷體"/>
                <w:snapToGrid w:val="0"/>
                <w:sz w:val="22"/>
                <w:szCs w:val="22"/>
              </w:rPr>
              <w:t>6,811,696</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c>
          <w:tcPr>
            <w:tcW w:w="1324" w:type="dxa"/>
            <w:tcBorders>
              <w:top w:val="double" w:sz="4" w:space="0" w:color="auto"/>
              <w:bottom w:val="single" w:sz="12" w:space="0" w:color="auto"/>
              <w:right w:val="single" w:sz="12" w:space="0" w:color="auto"/>
            </w:tcBorders>
            <w:shd w:val="clear" w:color="auto" w:fill="auto"/>
            <w:vAlign w:val="center"/>
          </w:tcPr>
          <w:p w:rsidR="00BD7D56" w:rsidRPr="00A15071" w:rsidRDefault="00D0100D" w:rsidP="00DE7A96">
            <w:pPr>
              <w:pStyle w:val="142"/>
              <w:jc w:val="right"/>
              <w:rPr>
                <w:rFonts w:ascii="標楷體" w:hAnsi="標楷體"/>
                <w:snapToGrid w:val="0"/>
                <w:sz w:val="22"/>
                <w:szCs w:val="22"/>
              </w:rPr>
            </w:pPr>
            <w:r w:rsidRPr="00A15071">
              <w:rPr>
                <w:rFonts w:ascii="標楷體" w:hAnsi="標楷體" w:hint="eastAsia"/>
                <w:snapToGrid w:val="0"/>
                <w:sz w:val="22"/>
                <w:szCs w:val="22"/>
              </w:rPr>
              <w:t>1</w:t>
            </w:r>
            <w:r w:rsidRPr="00A15071">
              <w:rPr>
                <w:rFonts w:ascii="標楷體" w:hAnsi="標楷體"/>
                <w:snapToGrid w:val="0"/>
                <w:sz w:val="22"/>
                <w:szCs w:val="22"/>
              </w:rPr>
              <w:t>,100,395</w:t>
            </w:r>
          </w:p>
          <w:p w:rsidR="00D0100D" w:rsidRPr="00A15071" w:rsidRDefault="00D0100D" w:rsidP="00DE7A96">
            <w:pPr>
              <w:pStyle w:val="142"/>
              <w:jc w:val="right"/>
              <w:rPr>
                <w:rFonts w:ascii="標楷體" w:hAnsi="標楷體"/>
                <w:snapToGrid w:val="0"/>
                <w:sz w:val="22"/>
                <w:szCs w:val="22"/>
              </w:rPr>
            </w:pPr>
            <w:r w:rsidRPr="00A15071">
              <w:rPr>
                <w:rFonts w:ascii="標楷體" w:hAnsi="標楷體"/>
                <w:snapToGrid w:val="0"/>
                <w:sz w:val="22"/>
                <w:szCs w:val="22"/>
              </w:rPr>
              <w:t>(100.00)</w:t>
            </w:r>
          </w:p>
        </w:tc>
      </w:tr>
    </w:tbl>
    <w:p w:rsidR="00E42BE5" w:rsidRPr="00A15071" w:rsidRDefault="00E42BE5" w:rsidP="00E42BE5">
      <w:pPr>
        <w:spacing w:line="280" w:lineRule="exact"/>
        <w:ind w:leftChars="129" w:left="1763" w:hangingChars="575" w:hanging="1398"/>
        <w:jc w:val="left"/>
        <w:rPr>
          <w:rFonts w:ascii="標楷體" w:hAnsi="標楷體"/>
          <w:snapToGrid w:val="0"/>
          <w:sz w:val="24"/>
          <w:szCs w:val="28"/>
        </w:rPr>
      </w:pPr>
      <w:r w:rsidRPr="00A15071">
        <w:rPr>
          <w:rFonts w:ascii="標楷體" w:hAnsi="標楷體" w:hint="eastAsia"/>
          <w:snapToGrid w:val="0"/>
          <w:sz w:val="24"/>
          <w:szCs w:val="28"/>
        </w:rPr>
        <w:t>說    明：1.表內預、決算數欄位數據下方括弧內數據係該數據占同年度合計數之百分比。</w:t>
      </w:r>
    </w:p>
    <w:p w:rsidR="00E42BE5" w:rsidRPr="00A15071" w:rsidRDefault="00E42BE5" w:rsidP="005C23A0">
      <w:pPr>
        <w:spacing w:line="280" w:lineRule="exact"/>
        <w:ind w:leftChars="198" w:left="1692" w:hangingChars="465" w:hanging="1131"/>
        <w:jc w:val="left"/>
        <w:rPr>
          <w:rFonts w:ascii="標楷體" w:hAnsi="標楷體" w:hint="eastAsia"/>
          <w:snapToGrid w:val="0"/>
          <w:sz w:val="24"/>
          <w:szCs w:val="28"/>
        </w:rPr>
      </w:pPr>
      <w:r w:rsidRPr="00A15071">
        <w:rPr>
          <w:rFonts w:ascii="標楷體" w:hAnsi="標楷體" w:hint="eastAsia"/>
          <w:snapToGrid w:val="0"/>
          <w:sz w:val="24"/>
          <w:szCs w:val="28"/>
        </w:rPr>
        <w:t xml:space="preserve">        2.114年度截至3月底執行數偏低</w:t>
      </w:r>
      <w:r w:rsidR="005C23A0" w:rsidRPr="00A15071">
        <w:rPr>
          <w:rFonts w:ascii="標楷體" w:hAnsi="標楷體" w:hint="eastAsia"/>
          <w:snapToGrid w:val="0"/>
          <w:sz w:val="24"/>
          <w:szCs w:val="28"/>
        </w:rPr>
        <w:t>主要係相關部會之經費核定時程較晚，爰尚未有執行數。</w:t>
      </w:r>
    </w:p>
    <w:p w:rsidR="00E42BE5" w:rsidRPr="00A15071" w:rsidRDefault="00E42BE5" w:rsidP="00E42BE5">
      <w:pPr>
        <w:spacing w:line="280" w:lineRule="exact"/>
        <w:ind w:leftChars="139" w:left="1792" w:hangingChars="575" w:hanging="1398"/>
        <w:jc w:val="left"/>
        <w:rPr>
          <w:rFonts w:ascii="標楷體" w:hAnsi="標楷體"/>
          <w:b/>
          <w:bCs/>
          <w:w w:val="90"/>
        </w:rPr>
      </w:pPr>
      <w:r w:rsidRPr="00A15071">
        <w:rPr>
          <w:rFonts w:ascii="標楷體" w:hAnsi="標楷體"/>
          <w:snapToGrid w:val="0"/>
          <w:sz w:val="24"/>
          <w:szCs w:val="28"/>
        </w:rPr>
        <w:t>資料來源：</w:t>
      </w:r>
      <w:r w:rsidR="00CE04DE">
        <w:rPr>
          <w:rFonts w:ascii="標楷體" w:hAnsi="標楷體" w:hint="eastAsia"/>
          <w:snapToGrid w:val="0"/>
          <w:sz w:val="24"/>
          <w:szCs w:val="28"/>
        </w:rPr>
        <w:t>各</w:t>
      </w:r>
      <w:r w:rsidRPr="00A15071">
        <w:rPr>
          <w:rFonts w:ascii="標楷體" w:hAnsi="標楷體" w:hint="eastAsia"/>
          <w:snapToGrid w:val="0"/>
          <w:sz w:val="24"/>
          <w:szCs w:val="28"/>
        </w:rPr>
        <w:t>部會提供，本中心彙整。</w:t>
      </w:r>
    </w:p>
    <w:bookmarkEnd w:id="3"/>
    <w:sectPr w:rsidR="00E42BE5" w:rsidRPr="00A15071"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D21" w:rsidRDefault="00644D21" w:rsidP="00352FEC">
      <w:pPr>
        <w:ind w:left="560" w:firstLine="560"/>
      </w:pPr>
      <w:r>
        <w: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 w:type="continuationSeparator" w:id="0">
    <w:p w:rsidR="00644D21" w:rsidRDefault="00644D21" w:rsidP="00352FEC">
      <w:pPr>
        <w:ind w:left="560" w:firstLine="560"/>
      </w:pPr>
      <w:r>
        <w:continuationSeparator/>
      </w:r>
    </w:p>
    <w:p w:rsidR="00644D21" w:rsidRDefault="00644D21">
      <w:pPr>
        <w:ind w:left="560" w:firstLine="560"/>
      </w:pPr>
    </w:p>
    <w:p w:rsidR="00644D21" w:rsidRDefault="00644D21" w:rsidP="001B74B0">
      <w:pPr>
        <w:ind w:left="560" w:firstLine="560"/>
      </w:pPr>
    </w:p>
    <w:p w:rsidR="00644D21" w:rsidRDefault="00644D21" w:rsidP="006F0B63">
      <w:pPr>
        <w:ind w:left="560" w:firstLine="560"/>
      </w:pPr>
    </w:p>
    <w:p w:rsidR="00644D21" w:rsidRDefault="00644D21" w:rsidP="006F0B6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1F7BA6">
    <w:pPr>
      <w:pStyle w:val="ae"/>
      <w:ind w:left="560" w:firstLine="400"/>
      <w:jc w:val="center"/>
    </w:pPr>
    <w:r>
      <w:fldChar w:fldCharType="begin"/>
    </w:r>
    <w:r>
      <w:instrText>PAGE   \* MERGEFORMAT</w:instrText>
    </w:r>
    <w:r>
      <w:fldChar w:fldCharType="separate"/>
    </w:r>
    <w:r w:rsidR="00163A03" w:rsidRPr="00163A03">
      <w:rPr>
        <w:noProof/>
        <w:lang w:val="zh-TW"/>
      </w:rPr>
      <w:t>2</w:t>
    </w:r>
    <w:r>
      <w:fldChar w:fldCharType="end"/>
    </w:r>
  </w:p>
  <w:p w:rsidR="00DC1269" w:rsidRDefault="00DC1269" w:rsidP="00352FEC">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Pr="0098014E" w:rsidRDefault="00DC1269" w:rsidP="004823B1">
    <w:pPr>
      <w:pStyle w:val="ae"/>
      <w:ind w:left="560" w:firstLine="400"/>
      <w:jc w:val="center"/>
      <w:rPr>
        <w:color w:val="FFFFFF"/>
      </w:rPr>
    </w:pPr>
    <w:r w:rsidRPr="0098014E">
      <w:rPr>
        <w:rFonts w:hint="eastAsia"/>
        <w:color w:val="FFFFFF"/>
      </w:rPr>
      <w:t>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D21" w:rsidRDefault="00644D21" w:rsidP="00352FEC">
      <w:pPr>
        <w:ind w:left="560" w:firstLine="560"/>
      </w:pPr>
      <w:r>
        <w:separator/>
      </w:r>
    </w:p>
  </w:footnote>
  <w:footnote w:type="continuationSeparator" w:id="0">
    <w:p w:rsidR="00644D21" w:rsidRDefault="00644D21" w:rsidP="00352FEC">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269" w:rsidRDefault="00DC1269" w:rsidP="00352FEC">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443AD"/>
    <w:multiLevelType w:val="hybridMultilevel"/>
    <w:tmpl w:val="CA12CC66"/>
    <w:lvl w:ilvl="0" w:tplc="3DE4B628">
      <w:start w:val="1"/>
      <w:numFmt w:val="taiwaneseCountingThousand"/>
      <w:lvlText w:val="(%1)"/>
      <w:lvlJc w:val="left"/>
      <w:pPr>
        <w:ind w:left="690" w:hanging="480"/>
      </w:pPr>
      <w:rPr>
        <w:rFonts w:hint="default"/>
      </w:rPr>
    </w:lvl>
    <w:lvl w:ilvl="1" w:tplc="04090019" w:tentative="1">
      <w:start w:val="1"/>
      <w:numFmt w:val="ideographTraditional"/>
      <w:lvlText w:val="%2、"/>
      <w:lvlJc w:val="left"/>
      <w:pPr>
        <w:ind w:left="1170"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1" w15:restartNumberingAfterBreak="0">
    <w:nsid w:val="45A46A01"/>
    <w:multiLevelType w:val="hybridMultilevel"/>
    <w:tmpl w:val="34F8770E"/>
    <w:lvl w:ilvl="0" w:tplc="13EECE8A">
      <w:start w:val="1"/>
      <w:numFmt w:val="decimal"/>
      <w:lvlText w:val="%1."/>
      <w:lvlJc w:val="left"/>
      <w:pPr>
        <w:ind w:left="415" w:hanging="375"/>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2"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200A"/>
    <w:rsid w:val="000021D6"/>
    <w:rsid w:val="00002363"/>
    <w:rsid w:val="00002DFE"/>
    <w:rsid w:val="00003ED1"/>
    <w:rsid w:val="00004F23"/>
    <w:rsid w:val="00005B26"/>
    <w:rsid w:val="0000644D"/>
    <w:rsid w:val="000064F0"/>
    <w:rsid w:val="0000703F"/>
    <w:rsid w:val="00007648"/>
    <w:rsid w:val="00007971"/>
    <w:rsid w:val="00007A23"/>
    <w:rsid w:val="00007C36"/>
    <w:rsid w:val="00007F50"/>
    <w:rsid w:val="0001057F"/>
    <w:rsid w:val="0001117A"/>
    <w:rsid w:val="00012292"/>
    <w:rsid w:val="000125EF"/>
    <w:rsid w:val="00012E50"/>
    <w:rsid w:val="00013CE5"/>
    <w:rsid w:val="00013D84"/>
    <w:rsid w:val="00013ED4"/>
    <w:rsid w:val="00013F47"/>
    <w:rsid w:val="00014B72"/>
    <w:rsid w:val="00014CEE"/>
    <w:rsid w:val="000151BB"/>
    <w:rsid w:val="00015421"/>
    <w:rsid w:val="00016765"/>
    <w:rsid w:val="00016824"/>
    <w:rsid w:val="000178CA"/>
    <w:rsid w:val="00017C00"/>
    <w:rsid w:val="00020507"/>
    <w:rsid w:val="00020D31"/>
    <w:rsid w:val="0002192C"/>
    <w:rsid w:val="000221E1"/>
    <w:rsid w:val="000225A5"/>
    <w:rsid w:val="00022EA6"/>
    <w:rsid w:val="00022EDC"/>
    <w:rsid w:val="00022FA9"/>
    <w:rsid w:val="000233A2"/>
    <w:rsid w:val="000238C7"/>
    <w:rsid w:val="00023A95"/>
    <w:rsid w:val="000241E6"/>
    <w:rsid w:val="00024753"/>
    <w:rsid w:val="00025544"/>
    <w:rsid w:val="000263C6"/>
    <w:rsid w:val="00027792"/>
    <w:rsid w:val="000305D3"/>
    <w:rsid w:val="00030B9B"/>
    <w:rsid w:val="00030C30"/>
    <w:rsid w:val="00030EB3"/>
    <w:rsid w:val="00031835"/>
    <w:rsid w:val="0003209A"/>
    <w:rsid w:val="00032AB9"/>
    <w:rsid w:val="00034D30"/>
    <w:rsid w:val="00034D6C"/>
    <w:rsid w:val="00034E7A"/>
    <w:rsid w:val="00034F28"/>
    <w:rsid w:val="0003531C"/>
    <w:rsid w:val="000353C9"/>
    <w:rsid w:val="00035BFA"/>
    <w:rsid w:val="000367D4"/>
    <w:rsid w:val="000372B3"/>
    <w:rsid w:val="000378BB"/>
    <w:rsid w:val="00040654"/>
    <w:rsid w:val="00040A7B"/>
    <w:rsid w:val="00040C18"/>
    <w:rsid w:val="00041377"/>
    <w:rsid w:val="0004171B"/>
    <w:rsid w:val="00041F16"/>
    <w:rsid w:val="00042A97"/>
    <w:rsid w:val="00042B3E"/>
    <w:rsid w:val="00043507"/>
    <w:rsid w:val="00043AAB"/>
    <w:rsid w:val="00044283"/>
    <w:rsid w:val="000444D0"/>
    <w:rsid w:val="00044BDF"/>
    <w:rsid w:val="00044D66"/>
    <w:rsid w:val="000462ED"/>
    <w:rsid w:val="00046479"/>
    <w:rsid w:val="0004657F"/>
    <w:rsid w:val="000471E5"/>
    <w:rsid w:val="00047C7C"/>
    <w:rsid w:val="00047F3D"/>
    <w:rsid w:val="00050009"/>
    <w:rsid w:val="0005031E"/>
    <w:rsid w:val="0005088D"/>
    <w:rsid w:val="00050FA7"/>
    <w:rsid w:val="00051415"/>
    <w:rsid w:val="00051538"/>
    <w:rsid w:val="000523FA"/>
    <w:rsid w:val="00052BD5"/>
    <w:rsid w:val="00053AD6"/>
    <w:rsid w:val="00054684"/>
    <w:rsid w:val="0005473E"/>
    <w:rsid w:val="00054F4C"/>
    <w:rsid w:val="0005555F"/>
    <w:rsid w:val="00056341"/>
    <w:rsid w:val="00056396"/>
    <w:rsid w:val="000568FC"/>
    <w:rsid w:val="00056A00"/>
    <w:rsid w:val="00056DB1"/>
    <w:rsid w:val="000579CF"/>
    <w:rsid w:val="00057EDB"/>
    <w:rsid w:val="00060E1C"/>
    <w:rsid w:val="000626C9"/>
    <w:rsid w:val="00062C7B"/>
    <w:rsid w:val="00063F91"/>
    <w:rsid w:val="00064050"/>
    <w:rsid w:val="00064553"/>
    <w:rsid w:val="00065631"/>
    <w:rsid w:val="00065633"/>
    <w:rsid w:val="00066276"/>
    <w:rsid w:val="000675BF"/>
    <w:rsid w:val="000678DF"/>
    <w:rsid w:val="00067F45"/>
    <w:rsid w:val="0007055F"/>
    <w:rsid w:val="00070639"/>
    <w:rsid w:val="000707D9"/>
    <w:rsid w:val="0007162B"/>
    <w:rsid w:val="00073AAF"/>
    <w:rsid w:val="00074385"/>
    <w:rsid w:val="00074951"/>
    <w:rsid w:val="00074975"/>
    <w:rsid w:val="00074CB3"/>
    <w:rsid w:val="00076070"/>
    <w:rsid w:val="00077099"/>
    <w:rsid w:val="0007789E"/>
    <w:rsid w:val="00077B97"/>
    <w:rsid w:val="00077F53"/>
    <w:rsid w:val="00080183"/>
    <w:rsid w:val="0008095C"/>
    <w:rsid w:val="000811F2"/>
    <w:rsid w:val="000813AA"/>
    <w:rsid w:val="000815F8"/>
    <w:rsid w:val="00083588"/>
    <w:rsid w:val="00083B6E"/>
    <w:rsid w:val="00083F61"/>
    <w:rsid w:val="00084A77"/>
    <w:rsid w:val="00085061"/>
    <w:rsid w:val="00085CAC"/>
    <w:rsid w:val="00086B5D"/>
    <w:rsid w:val="00087028"/>
    <w:rsid w:val="000874C2"/>
    <w:rsid w:val="00087F90"/>
    <w:rsid w:val="000904B6"/>
    <w:rsid w:val="00090A68"/>
    <w:rsid w:val="0009151B"/>
    <w:rsid w:val="000925EF"/>
    <w:rsid w:val="000939EC"/>
    <w:rsid w:val="00093D8C"/>
    <w:rsid w:val="00095E3F"/>
    <w:rsid w:val="000963C1"/>
    <w:rsid w:val="00096C9E"/>
    <w:rsid w:val="00096FF3"/>
    <w:rsid w:val="00097960"/>
    <w:rsid w:val="000A0380"/>
    <w:rsid w:val="000A06C0"/>
    <w:rsid w:val="000A0C57"/>
    <w:rsid w:val="000A20E5"/>
    <w:rsid w:val="000A2432"/>
    <w:rsid w:val="000A39F4"/>
    <w:rsid w:val="000A489B"/>
    <w:rsid w:val="000A5969"/>
    <w:rsid w:val="000A59F6"/>
    <w:rsid w:val="000A5AD7"/>
    <w:rsid w:val="000A5D41"/>
    <w:rsid w:val="000A5EEE"/>
    <w:rsid w:val="000A7C81"/>
    <w:rsid w:val="000B02FA"/>
    <w:rsid w:val="000B0956"/>
    <w:rsid w:val="000B0EF7"/>
    <w:rsid w:val="000B18B4"/>
    <w:rsid w:val="000B204D"/>
    <w:rsid w:val="000B2D69"/>
    <w:rsid w:val="000B2F27"/>
    <w:rsid w:val="000B2FD6"/>
    <w:rsid w:val="000B306D"/>
    <w:rsid w:val="000B3407"/>
    <w:rsid w:val="000B3602"/>
    <w:rsid w:val="000B37B9"/>
    <w:rsid w:val="000B38B4"/>
    <w:rsid w:val="000B3E06"/>
    <w:rsid w:val="000B494E"/>
    <w:rsid w:val="000B49F2"/>
    <w:rsid w:val="000B5D5F"/>
    <w:rsid w:val="000B6868"/>
    <w:rsid w:val="000B69D9"/>
    <w:rsid w:val="000B758D"/>
    <w:rsid w:val="000B7C0A"/>
    <w:rsid w:val="000C075D"/>
    <w:rsid w:val="000C16C4"/>
    <w:rsid w:val="000C20A3"/>
    <w:rsid w:val="000C250B"/>
    <w:rsid w:val="000C37FA"/>
    <w:rsid w:val="000C3FB2"/>
    <w:rsid w:val="000C48B4"/>
    <w:rsid w:val="000C61EE"/>
    <w:rsid w:val="000C673D"/>
    <w:rsid w:val="000C708A"/>
    <w:rsid w:val="000C739A"/>
    <w:rsid w:val="000C7503"/>
    <w:rsid w:val="000C7EBE"/>
    <w:rsid w:val="000D08E1"/>
    <w:rsid w:val="000D1A2A"/>
    <w:rsid w:val="000D1C4F"/>
    <w:rsid w:val="000D1E82"/>
    <w:rsid w:val="000D217E"/>
    <w:rsid w:val="000D24E6"/>
    <w:rsid w:val="000D25A3"/>
    <w:rsid w:val="000D261B"/>
    <w:rsid w:val="000D3C8A"/>
    <w:rsid w:val="000D41D8"/>
    <w:rsid w:val="000D4430"/>
    <w:rsid w:val="000D4654"/>
    <w:rsid w:val="000D4895"/>
    <w:rsid w:val="000D4C16"/>
    <w:rsid w:val="000D4E1D"/>
    <w:rsid w:val="000D508F"/>
    <w:rsid w:val="000D63FB"/>
    <w:rsid w:val="000D6A5A"/>
    <w:rsid w:val="000D6D53"/>
    <w:rsid w:val="000D6F03"/>
    <w:rsid w:val="000D6FD0"/>
    <w:rsid w:val="000D71B3"/>
    <w:rsid w:val="000D7ABA"/>
    <w:rsid w:val="000E1323"/>
    <w:rsid w:val="000E2C1B"/>
    <w:rsid w:val="000E3311"/>
    <w:rsid w:val="000E4C0E"/>
    <w:rsid w:val="000E4C67"/>
    <w:rsid w:val="000E5DC7"/>
    <w:rsid w:val="000E61CA"/>
    <w:rsid w:val="000E6C0B"/>
    <w:rsid w:val="000E73CC"/>
    <w:rsid w:val="000E7CC5"/>
    <w:rsid w:val="000F04CC"/>
    <w:rsid w:val="000F108F"/>
    <w:rsid w:val="000F1462"/>
    <w:rsid w:val="000F2892"/>
    <w:rsid w:val="000F2A19"/>
    <w:rsid w:val="000F3348"/>
    <w:rsid w:val="000F3453"/>
    <w:rsid w:val="000F3CF5"/>
    <w:rsid w:val="000F4822"/>
    <w:rsid w:val="000F541D"/>
    <w:rsid w:val="000F5EEF"/>
    <w:rsid w:val="000F64D2"/>
    <w:rsid w:val="000F7B16"/>
    <w:rsid w:val="000F7D40"/>
    <w:rsid w:val="0010095D"/>
    <w:rsid w:val="001010B0"/>
    <w:rsid w:val="00101601"/>
    <w:rsid w:val="00102DAC"/>
    <w:rsid w:val="00103967"/>
    <w:rsid w:val="00104826"/>
    <w:rsid w:val="0010490C"/>
    <w:rsid w:val="00104957"/>
    <w:rsid w:val="00104F00"/>
    <w:rsid w:val="0010561B"/>
    <w:rsid w:val="00106088"/>
    <w:rsid w:val="00107964"/>
    <w:rsid w:val="0011007C"/>
    <w:rsid w:val="00110977"/>
    <w:rsid w:val="001111A0"/>
    <w:rsid w:val="001114C1"/>
    <w:rsid w:val="001130D0"/>
    <w:rsid w:val="00116319"/>
    <w:rsid w:val="001178F3"/>
    <w:rsid w:val="001203CE"/>
    <w:rsid w:val="00120739"/>
    <w:rsid w:val="001211E4"/>
    <w:rsid w:val="00121EDA"/>
    <w:rsid w:val="0012225D"/>
    <w:rsid w:val="00122406"/>
    <w:rsid w:val="00123C23"/>
    <w:rsid w:val="00124732"/>
    <w:rsid w:val="00124E29"/>
    <w:rsid w:val="0012570B"/>
    <w:rsid w:val="001268D7"/>
    <w:rsid w:val="00130305"/>
    <w:rsid w:val="0013196D"/>
    <w:rsid w:val="00131A59"/>
    <w:rsid w:val="00131F34"/>
    <w:rsid w:val="00132116"/>
    <w:rsid w:val="00132D9D"/>
    <w:rsid w:val="00133AC7"/>
    <w:rsid w:val="00134175"/>
    <w:rsid w:val="001342A0"/>
    <w:rsid w:val="00134E6F"/>
    <w:rsid w:val="00135CC6"/>
    <w:rsid w:val="0013604C"/>
    <w:rsid w:val="00137EFD"/>
    <w:rsid w:val="00137FDA"/>
    <w:rsid w:val="0014043E"/>
    <w:rsid w:val="00140ED8"/>
    <w:rsid w:val="00141813"/>
    <w:rsid w:val="00141A91"/>
    <w:rsid w:val="0014217A"/>
    <w:rsid w:val="00142959"/>
    <w:rsid w:val="0014319F"/>
    <w:rsid w:val="001431FA"/>
    <w:rsid w:val="00143203"/>
    <w:rsid w:val="00143ED2"/>
    <w:rsid w:val="001452F0"/>
    <w:rsid w:val="00145473"/>
    <w:rsid w:val="00146276"/>
    <w:rsid w:val="00146953"/>
    <w:rsid w:val="00146A26"/>
    <w:rsid w:val="00147488"/>
    <w:rsid w:val="00147996"/>
    <w:rsid w:val="00147C4F"/>
    <w:rsid w:val="001505CF"/>
    <w:rsid w:val="0015134D"/>
    <w:rsid w:val="0015190D"/>
    <w:rsid w:val="00151BC1"/>
    <w:rsid w:val="00151BF5"/>
    <w:rsid w:val="00151EFD"/>
    <w:rsid w:val="00152695"/>
    <w:rsid w:val="00152BE4"/>
    <w:rsid w:val="00152F60"/>
    <w:rsid w:val="0015361A"/>
    <w:rsid w:val="001548BD"/>
    <w:rsid w:val="00154BA4"/>
    <w:rsid w:val="00154D7E"/>
    <w:rsid w:val="00155120"/>
    <w:rsid w:val="001552F7"/>
    <w:rsid w:val="0015556C"/>
    <w:rsid w:val="001566C4"/>
    <w:rsid w:val="00156C7A"/>
    <w:rsid w:val="0016023A"/>
    <w:rsid w:val="001605A8"/>
    <w:rsid w:val="00160AD1"/>
    <w:rsid w:val="00160C22"/>
    <w:rsid w:val="00160ECC"/>
    <w:rsid w:val="0016153C"/>
    <w:rsid w:val="0016185A"/>
    <w:rsid w:val="001628F4"/>
    <w:rsid w:val="001629BE"/>
    <w:rsid w:val="00162B05"/>
    <w:rsid w:val="001635FC"/>
    <w:rsid w:val="001637BC"/>
    <w:rsid w:val="00163A03"/>
    <w:rsid w:val="00164151"/>
    <w:rsid w:val="00164426"/>
    <w:rsid w:val="00164671"/>
    <w:rsid w:val="0016475F"/>
    <w:rsid w:val="00164854"/>
    <w:rsid w:val="0016524B"/>
    <w:rsid w:val="00165E64"/>
    <w:rsid w:val="00165EF7"/>
    <w:rsid w:val="00166009"/>
    <w:rsid w:val="00166647"/>
    <w:rsid w:val="00166BB8"/>
    <w:rsid w:val="0016721A"/>
    <w:rsid w:val="001675A7"/>
    <w:rsid w:val="00167B16"/>
    <w:rsid w:val="001704A5"/>
    <w:rsid w:val="001712A3"/>
    <w:rsid w:val="00171535"/>
    <w:rsid w:val="00171EB8"/>
    <w:rsid w:val="00172213"/>
    <w:rsid w:val="001726D7"/>
    <w:rsid w:val="00172857"/>
    <w:rsid w:val="0017297A"/>
    <w:rsid w:val="00173656"/>
    <w:rsid w:val="0017387B"/>
    <w:rsid w:val="0017405E"/>
    <w:rsid w:val="00174AA6"/>
    <w:rsid w:val="00174BA4"/>
    <w:rsid w:val="00174F1C"/>
    <w:rsid w:val="001751AA"/>
    <w:rsid w:val="001759B0"/>
    <w:rsid w:val="001759CF"/>
    <w:rsid w:val="00175CAD"/>
    <w:rsid w:val="00176038"/>
    <w:rsid w:val="001761C9"/>
    <w:rsid w:val="00176A98"/>
    <w:rsid w:val="001808E1"/>
    <w:rsid w:val="00180BD7"/>
    <w:rsid w:val="001810CD"/>
    <w:rsid w:val="001814A9"/>
    <w:rsid w:val="00181A6B"/>
    <w:rsid w:val="001821CF"/>
    <w:rsid w:val="001823A9"/>
    <w:rsid w:val="001823DB"/>
    <w:rsid w:val="001825CC"/>
    <w:rsid w:val="00183009"/>
    <w:rsid w:val="00184142"/>
    <w:rsid w:val="00184363"/>
    <w:rsid w:val="001846A4"/>
    <w:rsid w:val="001851CB"/>
    <w:rsid w:val="00185722"/>
    <w:rsid w:val="0018585F"/>
    <w:rsid w:val="00185B47"/>
    <w:rsid w:val="00185ED8"/>
    <w:rsid w:val="00187034"/>
    <w:rsid w:val="0018743A"/>
    <w:rsid w:val="001874CA"/>
    <w:rsid w:val="00190E3F"/>
    <w:rsid w:val="001913FD"/>
    <w:rsid w:val="00191A3C"/>
    <w:rsid w:val="00191A55"/>
    <w:rsid w:val="00191C50"/>
    <w:rsid w:val="00193A12"/>
    <w:rsid w:val="00194A54"/>
    <w:rsid w:val="00194EA4"/>
    <w:rsid w:val="001954BF"/>
    <w:rsid w:val="001956B6"/>
    <w:rsid w:val="001961B4"/>
    <w:rsid w:val="00196308"/>
    <w:rsid w:val="00196883"/>
    <w:rsid w:val="0019774C"/>
    <w:rsid w:val="001977FF"/>
    <w:rsid w:val="001A0379"/>
    <w:rsid w:val="001A0856"/>
    <w:rsid w:val="001A0FAF"/>
    <w:rsid w:val="001A0FE6"/>
    <w:rsid w:val="001A1AEA"/>
    <w:rsid w:val="001A26E9"/>
    <w:rsid w:val="001A2AFF"/>
    <w:rsid w:val="001A3349"/>
    <w:rsid w:val="001A3C5B"/>
    <w:rsid w:val="001A43D4"/>
    <w:rsid w:val="001A54E9"/>
    <w:rsid w:val="001A6397"/>
    <w:rsid w:val="001A6591"/>
    <w:rsid w:val="001A671F"/>
    <w:rsid w:val="001A6D11"/>
    <w:rsid w:val="001A6D8F"/>
    <w:rsid w:val="001A7367"/>
    <w:rsid w:val="001B0362"/>
    <w:rsid w:val="001B0ABF"/>
    <w:rsid w:val="001B0AC3"/>
    <w:rsid w:val="001B1467"/>
    <w:rsid w:val="001B2144"/>
    <w:rsid w:val="001B2B82"/>
    <w:rsid w:val="001B2D50"/>
    <w:rsid w:val="001B2F1A"/>
    <w:rsid w:val="001B304E"/>
    <w:rsid w:val="001B359F"/>
    <w:rsid w:val="001B3692"/>
    <w:rsid w:val="001B3796"/>
    <w:rsid w:val="001B387C"/>
    <w:rsid w:val="001B4DF8"/>
    <w:rsid w:val="001B4F7C"/>
    <w:rsid w:val="001B57CC"/>
    <w:rsid w:val="001B5F8C"/>
    <w:rsid w:val="001B7337"/>
    <w:rsid w:val="001B74B0"/>
    <w:rsid w:val="001B7752"/>
    <w:rsid w:val="001C19FF"/>
    <w:rsid w:val="001C1E0C"/>
    <w:rsid w:val="001C1EFE"/>
    <w:rsid w:val="001C2405"/>
    <w:rsid w:val="001C354D"/>
    <w:rsid w:val="001C3F72"/>
    <w:rsid w:val="001C4076"/>
    <w:rsid w:val="001C514C"/>
    <w:rsid w:val="001C53E1"/>
    <w:rsid w:val="001C6480"/>
    <w:rsid w:val="001C6A76"/>
    <w:rsid w:val="001C6CA8"/>
    <w:rsid w:val="001C7112"/>
    <w:rsid w:val="001C7776"/>
    <w:rsid w:val="001C7AE6"/>
    <w:rsid w:val="001D002C"/>
    <w:rsid w:val="001D034F"/>
    <w:rsid w:val="001D059F"/>
    <w:rsid w:val="001D066A"/>
    <w:rsid w:val="001D069F"/>
    <w:rsid w:val="001D1E92"/>
    <w:rsid w:val="001D2E14"/>
    <w:rsid w:val="001D2F6B"/>
    <w:rsid w:val="001D3CD3"/>
    <w:rsid w:val="001D5C31"/>
    <w:rsid w:val="001D77A5"/>
    <w:rsid w:val="001D7A69"/>
    <w:rsid w:val="001D7E0B"/>
    <w:rsid w:val="001E077F"/>
    <w:rsid w:val="001E16D1"/>
    <w:rsid w:val="001E20A7"/>
    <w:rsid w:val="001E233B"/>
    <w:rsid w:val="001E2701"/>
    <w:rsid w:val="001E3393"/>
    <w:rsid w:val="001E3929"/>
    <w:rsid w:val="001E3A09"/>
    <w:rsid w:val="001E4CD0"/>
    <w:rsid w:val="001E523E"/>
    <w:rsid w:val="001E5356"/>
    <w:rsid w:val="001E5AD6"/>
    <w:rsid w:val="001E61FA"/>
    <w:rsid w:val="001E643A"/>
    <w:rsid w:val="001E73EE"/>
    <w:rsid w:val="001E7CA7"/>
    <w:rsid w:val="001F1CB2"/>
    <w:rsid w:val="001F26C9"/>
    <w:rsid w:val="001F2B4E"/>
    <w:rsid w:val="001F36FB"/>
    <w:rsid w:val="001F4FF6"/>
    <w:rsid w:val="001F59AD"/>
    <w:rsid w:val="001F6969"/>
    <w:rsid w:val="001F6D49"/>
    <w:rsid w:val="001F765B"/>
    <w:rsid w:val="001F77DA"/>
    <w:rsid w:val="001F7818"/>
    <w:rsid w:val="001F7BA6"/>
    <w:rsid w:val="001F7C92"/>
    <w:rsid w:val="0020163E"/>
    <w:rsid w:val="00202202"/>
    <w:rsid w:val="00202ED6"/>
    <w:rsid w:val="00202FF2"/>
    <w:rsid w:val="00203409"/>
    <w:rsid w:val="00203B27"/>
    <w:rsid w:val="00204024"/>
    <w:rsid w:val="00205265"/>
    <w:rsid w:val="00205D75"/>
    <w:rsid w:val="00206339"/>
    <w:rsid w:val="00206A61"/>
    <w:rsid w:val="00212670"/>
    <w:rsid w:val="002126F3"/>
    <w:rsid w:val="00212782"/>
    <w:rsid w:val="002129F8"/>
    <w:rsid w:val="00214FA7"/>
    <w:rsid w:val="00215253"/>
    <w:rsid w:val="00215290"/>
    <w:rsid w:val="00216135"/>
    <w:rsid w:val="00216D30"/>
    <w:rsid w:val="0021736C"/>
    <w:rsid w:val="0021768D"/>
    <w:rsid w:val="00217932"/>
    <w:rsid w:val="0021797F"/>
    <w:rsid w:val="00217A37"/>
    <w:rsid w:val="00220107"/>
    <w:rsid w:val="00220DDD"/>
    <w:rsid w:val="00221A2F"/>
    <w:rsid w:val="0022235E"/>
    <w:rsid w:val="00223F39"/>
    <w:rsid w:val="00225006"/>
    <w:rsid w:val="00225382"/>
    <w:rsid w:val="0022560B"/>
    <w:rsid w:val="002263A9"/>
    <w:rsid w:val="00226C7B"/>
    <w:rsid w:val="002274FB"/>
    <w:rsid w:val="00230538"/>
    <w:rsid w:val="002317FD"/>
    <w:rsid w:val="0023267A"/>
    <w:rsid w:val="00232AB7"/>
    <w:rsid w:val="002332BA"/>
    <w:rsid w:val="0023343C"/>
    <w:rsid w:val="002338F9"/>
    <w:rsid w:val="00233ABE"/>
    <w:rsid w:val="00234E4D"/>
    <w:rsid w:val="00235DFC"/>
    <w:rsid w:val="00235E92"/>
    <w:rsid w:val="002366BA"/>
    <w:rsid w:val="00236A99"/>
    <w:rsid w:val="00236CBA"/>
    <w:rsid w:val="00236D81"/>
    <w:rsid w:val="00236EE8"/>
    <w:rsid w:val="00240450"/>
    <w:rsid w:val="00241BC6"/>
    <w:rsid w:val="002422A6"/>
    <w:rsid w:val="00242A33"/>
    <w:rsid w:val="002437BC"/>
    <w:rsid w:val="00243B2B"/>
    <w:rsid w:val="00243E1F"/>
    <w:rsid w:val="0024440E"/>
    <w:rsid w:val="00244DAD"/>
    <w:rsid w:val="002455C6"/>
    <w:rsid w:val="00245792"/>
    <w:rsid w:val="0024664C"/>
    <w:rsid w:val="00246743"/>
    <w:rsid w:val="00247C1B"/>
    <w:rsid w:val="00250079"/>
    <w:rsid w:val="002500EF"/>
    <w:rsid w:val="0025113C"/>
    <w:rsid w:val="00251429"/>
    <w:rsid w:val="002529A3"/>
    <w:rsid w:val="00253358"/>
    <w:rsid w:val="0025410A"/>
    <w:rsid w:val="002541FE"/>
    <w:rsid w:val="0025421B"/>
    <w:rsid w:val="002543F5"/>
    <w:rsid w:val="00254C8D"/>
    <w:rsid w:val="00256950"/>
    <w:rsid w:val="002574D1"/>
    <w:rsid w:val="00260AF7"/>
    <w:rsid w:val="002612A7"/>
    <w:rsid w:val="00261460"/>
    <w:rsid w:val="0026173D"/>
    <w:rsid w:val="00262F3A"/>
    <w:rsid w:val="002631B7"/>
    <w:rsid w:val="002637B5"/>
    <w:rsid w:val="00263BC7"/>
    <w:rsid w:val="0026474A"/>
    <w:rsid w:val="002650CE"/>
    <w:rsid w:val="002652A8"/>
    <w:rsid w:val="002658E4"/>
    <w:rsid w:val="0026597A"/>
    <w:rsid w:val="00266155"/>
    <w:rsid w:val="00266FA0"/>
    <w:rsid w:val="002674B8"/>
    <w:rsid w:val="002676D1"/>
    <w:rsid w:val="00267EE4"/>
    <w:rsid w:val="0027056A"/>
    <w:rsid w:val="00270640"/>
    <w:rsid w:val="00270B96"/>
    <w:rsid w:val="00270F4B"/>
    <w:rsid w:val="0027102B"/>
    <w:rsid w:val="0027114D"/>
    <w:rsid w:val="002715EA"/>
    <w:rsid w:val="00272A5C"/>
    <w:rsid w:val="002750C9"/>
    <w:rsid w:val="0027531D"/>
    <w:rsid w:val="002756FC"/>
    <w:rsid w:val="00276047"/>
    <w:rsid w:val="002804DE"/>
    <w:rsid w:val="00280EF9"/>
    <w:rsid w:val="002810F6"/>
    <w:rsid w:val="00281F50"/>
    <w:rsid w:val="0028342E"/>
    <w:rsid w:val="0028423B"/>
    <w:rsid w:val="00284926"/>
    <w:rsid w:val="00285334"/>
    <w:rsid w:val="00285537"/>
    <w:rsid w:val="002859B7"/>
    <w:rsid w:val="00285FAB"/>
    <w:rsid w:val="00286BE5"/>
    <w:rsid w:val="00291020"/>
    <w:rsid w:val="00292A3A"/>
    <w:rsid w:val="00293295"/>
    <w:rsid w:val="00293715"/>
    <w:rsid w:val="00295685"/>
    <w:rsid w:val="0029580F"/>
    <w:rsid w:val="0029687F"/>
    <w:rsid w:val="00296947"/>
    <w:rsid w:val="0029732B"/>
    <w:rsid w:val="0029776C"/>
    <w:rsid w:val="002A0489"/>
    <w:rsid w:val="002A0528"/>
    <w:rsid w:val="002A069E"/>
    <w:rsid w:val="002A07E9"/>
    <w:rsid w:val="002A0A49"/>
    <w:rsid w:val="002A0FB7"/>
    <w:rsid w:val="002A139D"/>
    <w:rsid w:val="002A150D"/>
    <w:rsid w:val="002A1C2D"/>
    <w:rsid w:val="002A2B60"/>
    <w:rsid w:val="002A3515"/>
    <w:rsid w:val="002A36C6"/>
    <w:rsid w:val="002A3AC2"/>
    <w:rsid w:val="002A3B76"/>
    <w:rsid w:val="002A4591"/>
    <w:rsid w:val="002A47FC"/>
    <w:rsid w:val="002A4A82"/>
    <w:rsid w:val="002A5163"/>
    <w:rsid w:val="002A5486"/>
    <w:rsid w:val="002A55DE"/>
    <w:rsid w:val="002A5C75"/>
    <w:rsid w:val="002A6DBE"/>
    <w:rsid w:val="002A7245"/>
    <w:rsid w:val="002A7A38"/>
    <w:rsid w:val="002B0BF8"/>
    <w:rsid w:val="002B0C64"/>
    <w:rsid w:val="002B3792"/>
    <w:rsid w:val="002B3864"/>
    <w:rsid w:val="002B3C0C"/>
    <w:rsid w:val="002B4742"/>
    <w:rsid w:val="002B47EB"/>
    <w:rsid w:val="002B4B6D"/>
    <w:rsid w:val="002B4BF5"/>
    <w:rsid w:val="002B5744"/>
    <w:rsid w:val="002B5E5E"/>
    <w:rsid w:val="002B6985"/>
    <w:rsid w:val="002B6BA8"/>
    <w:rsid w:val="002B7DD4"/>
    <w:rsid w:val="002C00AB"/>
    <w:rsid w:val="002C0BA6"/>
    <w:rsid w:val="002C17E1"/>
    <w:rsid w:val="002C1C99"/>
    <w:rsid w:val="002C2974"/>
    <w:rsid w:val="002C2C74"/>
    <w:rsid w:val="002C3FC6"/>
    <w:rsid w:val="002C4FBA"/>
    <w:rsid w:val="002C5BBC"/>
    <w:rsid w:val="002C7E88"/>
    <w:rsid w:val="002D041C"/>
    <w:rsid w:val="002D059B"/>
    <w:rsid w:val="002D09D3"/>
    <w:rsid w:val="002D0E5C"/>
    <w:rsid w:val="002D12FF"/>
    <w:rsid w:val="002D1CA3"/>
    <w:rsid w:val="002D2735"/>
    <w:rsid w:val="002D2BD2"/>
    <w:rsid w:val="002D35D2"/>
    <w:rsid w:val="002D3C12"/>
    <w:rsid w:val="002D491E"/>
    <w:rsid w:val="002D4EC2"/>
    <w:rsid w:val="002D50FB"/>
    <w:rsid w:val="002D6265"/>
    <w:rsid w:val="002D6309"/>
    <w:rsid w:val="002D6A7F"/>
    <w:rsid w:val="002D790D"/>
    <w:rsid w:val="002E0231"/>
    <w:rsid w:val="002E025C"/>
    <w:rsid w:val="002E08A1"/>
    <w:rsid w:val="002E13A3"/>
    <w:rsid w:val="002E1914"/>
    <w:rsid w:val="002E2654"/>
    <w:rsid w:val="002E2BDB"/>
    <w:rsid w:val="002E3DB0"/>
    <w:rsid w:val="002E3E15"/>
    <w:rsid w:val="002E5236"/>
    <w:rsid w:val="002E537D"/>
    <w:rsid w:val="002E6976"/>
    <w:rsid w:val="002E69AF"/>
    <w:rsid w:val="002E6FA6"/>
    <w:rsid w:val="002E76E1"/>
    <w:rsid w:val="002E7AFC"/>
    <w:rsid w:val="002E7F36"/>
    <w:rsid w:val="002F0062"/>
    <w:rsid w:val="002F168D"/>
    <w:rsid w:val="002F18BA"/>
    <w:rsid w:val="002F2769"/>
    <w:rsid w:val="002F2996"/>
    <w:rsid w:val="002F339D"/>
    <w:rsid w:val="002F3741"/>
    <w:rsid w:val="002F3B82"/>
    <w:rsid w:val="002F44F9"/>
    <w:rsid w:val="002F4619"/>
    <w:rsid w:val="002F48B4"/>
    <w:rsid w:val="002F4C18"/>
    <w:rsid w:val="002F4E23"/>
    <w:rsid w:val="002F4F2C"/>
    <w:rsid w:val="002F52D7"/>
    <w:rsid w:val="002F5574"/>
    <w:rsid w:val="002F5CFE"/>
    <w:rsid w:val="002F614E"/>
    <w:rsid w:val="002F73A1"/>
    <w:rsid w:val="002F771A"/>
    <w:rsid w:val="00301151"/>
    <w:rsid w:val="00301775"/>
    <w:rsid w:val="003018E5"/>
    <w:rsid w:val="00301F74"/>
    <w:rsid w:val="00302146"/>
    <w:rsid w:val="003027FD"/>
    <w:rsid w:val="0030473C"/>
    <w:rsid w:val="003062BF"/>
    <w:rsid w:val="003065F4"/>
    <w:rsid w:val="00307A35"/>
    <w:rsid w:val="00311004"/>
    <w:rsid w:val="00311A05"/>
    <w:rsid w:val="00311D68"/>
    <w:rsid w:val="003151FC"/>
    <w:rsid w:val="003152C4"/>
    <w:rsid w:val="003152FC"/>
    <w:rsid w:val="00316ABE"/>
    <w:rsid w:val="00317157"/>
    <w:rsid w:val="00317950"/>
    <w:rsid w:val="0031797F"/>
    <w:rsid w:val="00317C4A"/>
    <w:rsid w:val="003213E5"/>
    <w:rsid w:val="00321B20"/>
    <w:rsid w:val="00321B9F"/>
    <w:rsid w:val="00323204"/>
    <w:rsid w:val="00324265"/>
    <w:rsid w:val="003248C8"/>
    <w:rsid w:val="0032641A"/>
    <w:rsid w:val="00326CE2"/>
    <w:rsid w:val="00326D0F"/>
    <w:rsid w:val="00327932"/>
    <w:rsid w:val="00330249"/>
    <w:rsid w:val="003303E6"/>
    <w:rsid w:val="00331337"/>
    <w:rsid w:val="003316E5"/>
    <w:rsid w:val="003318BB"/>
    <w:rsid w:val="0033280C"/>
    <w:rsid w:val="00332A02"/>
    <w:rsid w:val="00332A48"/>
    <w:rsid w:val="00333142"/>
    <w:rsid w:val="00333223"/>
    <w:rsid w:val="0033328F"/>
    <w:rsid w:val="00333A15"/>
    <w:rsid w:val="00334398"/>
    <w:rsid w:val="0033457E"/>
    <w:rsid w:val="00334FC4"/>
    <w:rsid w:val="00336C50"/>
    <w:rsid w:val="00337A60"/>
    <w:rsid w:val="00340403"/>
    <w:rsid w:val="00340D58"/>
    <w:rsid w:val="00341781"/>
    <w:rsid w:val="003428EE"/>
    <w:rsid w:val="00342F3B"/>
    <w:rsid w:val="00343022"/>
    <w:rsid w:val="003431CF"/>
    <w:rsid w:val="003434E3"/>
    <w:rsid w:val="00343F37"/>
    <w:rsid w:val="003448B9"/>
    <w:rsid w:val="0034650E"/>
    <w:rsid w:val="003466C9"/>
    <w:rsid w:val="00346939"/>
    <w:rsid w:val="00346DB5"/>
    <w:rsid w:val="00347A6D"/>
    <w:rsid w:val="00347C87"/>
    <w:rsid w:val="003503DA"/>
    <w:rsid w:val="003516AF"/>
    <w:rsid w:val="00352231"/>
    <w:rsid w:val="00352761"/>
    <w:rsid w:val="00352B92"/>
    <w:rsid w:val="00352FEC"/>
    <w:rsid w:val="003535A1"/>
    <w:rsid w:val="003538B9"/>
    <w:rsid w:val="00353ADA"/>
    <w:rsid w:val="003540EB"/>
    <w:rsid w:val="003554EA"/>
    <w:rsid w:val="003555CF"/>
    <w:rsid w:val="00355B13"/>
    <w:rsid w:val="00355C14"/>
    <w:rsid w:val="00355D79"/>
    <w:rsid w:val="003561BB"/>
    <w:rsid w:val="00356B7F"/>
    <w:rsid w:val="00356F32"/>
    <w:rsid w:val="00356FB1"/>
    <w:rsid w:val="00361A7D"/>
    <w:rsid w:val="003620AD"/>
    <w:rsid w:val="003625F7"/>
    <w:rsid w:val="00362CAB"/>
    <w:rsid w:val="00363EEA"/>
    <w:rsid w:val="003651C9"/>
    <w:rsid w:val="003657E5"/>
    <w:rsid w:val="0036599A"/>
    <w:rsid w:val="00366C79"/>
    <w:rsid w:val="0036759B"/>
    <w:rsid w:val="00367786"/>
    <w:rsid w:val="00367A7A"/>
    <w:rsid w:val="003712A2"/>
    <w:rsid w:val="00371E8F"/>
    <w:rsid w:val="003723EF"/>
    <w:rsid w:val="00372CE0"/>
    <w:rsid w:val="00372FA7"/>
    <w:rsid w:val="00373002"/>
    <w:rsid w:val="00373D7A"/>
    <w:rsid w:val="00374625"/>
    <w:rsid w:val="003747A5"/>
    <w:rsid w:val="0037538E"/>
    <w:rsid w:val="0037541C"/>
    <w:rsid w:val="00380440"/>
    <w:rsid w:val="00380F61"/>
    <w:rsid w:val="003818C1"/>
    <w:rsid w:val="00382A4F"/>
    <w:rsid w:val="00383682"/>
    <w:rsid w:val="00383999"/>
    <w:rsid w:val="003839C2"/>
    <w:rsid w:val="00385372"/>
    <w:rsid w:val="00385554"/>
    <w:rsid w:val="0038587D"/>
    <w:rsid w:val="00386B03"/>
    <w:rsid w:val="0038781E"/>
    <w:rsid w:val="003904F3"/>
    <w:rsid w:val="00390820"/>
    <w:rsid w:val="00393551"/>
    <w:rsid w:val="003943F9"/>
    <w:rsid w:val="0039505A"/>
    <w:rsid w:val="003956B6"/>
    <w:rsid w:val="00396042"/>
    <w:rsid w:val="00396BAF"/>
    <w:rsid w:val="00396E24"/>
    <w:rsid w:val="003A12A4"/>
    <w:rsid w:val="003A1E3E"/>
    <w:rsid w:val="003A220F"/>
    <w:rsid w:val="003A27A8"/>
    <w:rsid w:val="003A37FD"/>
    <w:rsid w:val="003A45B0"/>
    <w:rsid w:val="003A4D7B"/>
    <w:rsid w:val="003A7762"/>
    <w:rsid w:val="003A7CA5"/>
    <w:rsid w:val="003A7FC4"/>
    <w:rsid w:val="003B02F7"/>
    <w:rsid w:val="003B0886"/>
    <w:rsid w:val="003B1473"/>
    <w:rsid w:val="003B2E3B"/>
    <w:rsid w:val="003B5F85"/>
    <w:rsid w:val="003B6A0F"/>
    <w:rsid w:val="003B6C6C"/>
    <w:rsid w:val="003B70C7"/>
    <w:rsid w:val="003B7372"/>
    <w:rsid w:val="003B7E70"/>
    <w:rsid w:val="003B7FA2"/>
    <w:rsid w:val="003C0928"/>
    <w:rsid w:val="003C0D78"/>
    <w:rsid w:val="003C1128"/>
    <w:rsid w:val="003C196F"/>
    <w:rsid w:val="003C1C4F"/>
    <w:rsid w:val="003C293A"/>
    <w:rsid w:val="003C2F3E"/>
    <w:rsid w:val="003C315F"/>
    <w:rsid w:val="003C5A5C"/>
    <w:rsid w:val="003C5E77"/>
    <w:rsid w:val="003C6489"/>
    <w:rsid w:val="003C6AB0"/>
    <w:rsid w:val="003C7C39"/>
    <w:rsid w:val="003D0DA7"/>
    <w:rsid w:val="003D1D95"/>
    <w:rsid w:val="003D2762"/>
    <w:rsid w:val="003D2899"/>
    <w:rsid w:val="003D29AB"/>
    <w:rsid w:val="003D38E4"/>
    <w:rsid w:val="003D3F80"/>
    <w:rsid w:val="003D424A"/>
    <w:rsid w:val="003D4CE7"/>
    <w:rsid w:val="003D5251"/>
    <w:rsid w:val="003D6068"/>
    <w:rsid w:val="003D657A"/>
    <w:rsid w:val="003D680B"/>
    <w:rsid w:val="003D7422"/>
    <w:rsid w:val="003D7748"/>
    <w:rsid w:val="003E00F6"/>
    <w:rsid w:val="003E1516"/>
    <w:rsid w:val="003E1DA7"/>
    <w:rsid w:val="003E208E"/>
    <w:rsid w:val="003E20F4"/>
    <w:rsid w:val="003E2140"/>
    <w:rsid w:val="003E2C65"/>
    <w:rsid w:val="003E2E0B"/>
    <w:rsid w:val="003E4586"/>
    <w:rsid w:val="003E4C69"/>
    <w:rsid w:val="003E4FE6"/>
    <w:rsid w:val="003E6000"/>
    <w:rsid w:val="003E70DC"/>
    <w:rsid w:val="003E72A9"/>
    <w:rsid w:val="003E7551"/>
    <w:rsid w:val="003F049A"/>
    <w:rsid w:val="003F0896"/>
    <w:rsid w:val="003F0A86"/>
    <w:rsid w:val="003F1005"/>
    <w:rsid w:val="003F121B"/>
    <w:rsid w:val="003F1F0D"/>
    <w:rsid w:val="003F2F86"/>
    <w:rsid w:val="003F385B"/>
    <w:rsid w:val="003F5E93"/>
    <w:rsid w:val="003F60A9"/>
    <w:rsid w:val="003F681D"/>
    <w:rsid w:val="003F7AB7"/>
    <w:rsid w:val="003F7C49"/>
    <w:rsid w:val="00400638"/>
    <w:rsid w:val="004007D9"/>
    <w:rsid w:val="00400F13"/>
    <w:rsid w:val="004013B8"/>
    <w:rsid w:val="00401749"/>
    <w:rsid w:val="00402277"/>
    <w:rsid w:val="004027C2"/>
    <w:rsid w:val="00402D69"/>
    <w:rsid w:val="00403547"/>
    <w:rsid w:val="00404252"/>
    <w:rsid w:val="00404BAD"/>
    <w:rsid w:val="00404F09"/>
    <w:rsid w:val="00405F35"/>
    <w:rsid w:val="004067B1"/>
    <w:rsid w:val="00406A03"/>
    <w:rsid w:val="00410727"/>
    <w:rsid w:val="00410855"/>
    <w:rsid w:val="00410A14"/>
    <w:rsid w:val="004117ED"/>
    <w:rsid w:val="004119C9"/>
    <w:rsid w:val="00412D39"/>
    <w:rsid w:val="00413625"/>
    <w:rsid w:val="00413BAC"/>
    <w:rsid w:val="004147FF"/>
    <w:rsid w:val="00414B18"/>
    <w:rsid w:val="00414BEA"/>
    <w:rsid w:val="00415F3A"/>
    <w:rsid w:val="00417282"/>
    <w:rsid w:val="00417B02"/>
    <w:rsid w:val="00417DE9"/>
    <w:rsid w:val="00420993"/>
    <w:rsid w:val="00420B4A"/>
    <w:rsid w:val="00420B8D"/>
    <w:rsid w:val="00420FF8"/>
    <w:rsid w:val="004218FF"/>
    <w:rsid w:val="00421AE9"/>
    <w:rsid w:val="00422717"/>
    <w:rsid w:val="004227C8"/>
    <w:rsid w:val="0042295B"/>
    <w:rsid w:val="00423303"/>
    <w:rsid w:val="0042363C"/>
    <w:rsid w:val="00423AAF"/>
    <w:rsid w:val="00423C19"/>
    <w:rsid w:val="00423FF3"/>
    <w:rsid w:val="004240FB"/>
    <w:rsid w:val="0042509E"/>
    <w:rsid w:val="00427D48"/>
    <w:rsid w:val="00430553"/>
    <w:rsid w:val="004306BE"/>
    <w:rsid w:val="00430ED2"/>
    <w:rsid w:val="0043134A"/>
    <w:rsid w:val="0043298F"/>
    <w:rsid w:val="00432BE8"/>
    <w:rsid w:val="00432C85"/>
    <w:rsid w:val="0043372F"/>
    <w:rsid w:val="00433C00"/>
    <w:rsid w:val="00433E15"/>
    <w:rsid w:val="00433E99"/>
    <w:rsid w:val="0043403E"/>
    <w:rsid w:val="004341E3"/>
    <w:rsid w:val="0043469C"/>
    <w:rsid w:val="004348C6"/>
    <w:rsid w:val="004350DF"/>
    <w:rsid w:val="00435F71"/>
    <w:rsid w:val="004369B1"/>
    <w:rsid w:val="0043718E"/>
    <w:rsid w:val="00437318"/>
    <w:rsid w:val="004378E7"/>
    <w:rsid w:val="00440A06"/>
    <w:rsid w:val="00441636"/>
    <w:rsid w:val="004424B4"/>
    <w:rsid w:val="0044269F"/>
    <w:rsid w:val="004427C5"/>
    <w:rsid w:val="00442D7D"/>
    <w:rsid w:val="0044409E"/>
    <w:rsid w:val="0044413F"/>
    <w:rsid w:val="00444D47"/>
    <w:rsid w:val="00445611"/>
    <w:rsid w:val="00445C8B"/>
    <w:rsid w:val="00446D51"/>
    <w:rsid w:val="00446F6E"/>
    <w:rsid w:val="00447034"/>
    <w:rsid w:val="00447444"/>
    <w:rsid w:val="004477BA"/>
    <w:rsid w:val="0045083C"/>
    <w:rsid w:val="004511D4"/>
    <w:rsid w:val="00451620"/>
    <w:rsid w:val="00452F01"/>
    <w:rsid w:val="004535C9"/>
    <w:rsid w:val="00455D0F"/>
    <w:rsid w:val="004568E6"/>
    <w:rsid w:val="00457104"/>
    <w:rsid w:val="00460691"/>
    <w:rsid w:val="00461024"/>
    <w:rsid w:val="00461A9F"/>
    <w:rsid w:val="00462002"/>
    <w:rsid w:val="00463283"/>
    <w:rsid w:val="004635E8"/>
    <w:rsid w:val="00464354"/>
    <w:rsid w:val="00464DC2"/>
    <w:rsid w:val="00465A66"/>
    <w:rsid w:val="00465ECF"/>
    <w:rsid w:val="00465EE1"/>
    <w:rsid w:val="00465FA1"/>
    <w:rsid w:val="00466498"/>
    <w:rsid w:val="004672A3"/>
    <w:rsid w:val="004672FE"/>
    <w:rsid w:val="00470064"/>
    <w:rsid w:val="00470463"/>
    <w:rsid w:val="00470855"/>
    <w:rsid w:val="00470A47"/>
    <w:rsid w:val="00471228"/>
    <w:rsid w:val="0047218A"/>
    <w:rsid w:val="0047311D"/>
    <w:rsid w:val="0047321E"/>
    <w:rsid w:val="004735A4"/>
    <w:rsid w:val="00473772"/>
    <w:rsid w:val="00473C0F"/>
    <w:rsid w:val="00473D52"/>
    <w:rsid w:val="00473F21"/>
    <w:rsid w:val="004742D7"/>
    <w:rsid w:val="00474687"/>
    <w:rsid w:val="00475E47"/>
    <w:rsid w:val="00477277"/>
    <w:rsid w:val="00477B10"/>
    <w:rsid w:val="00480187"/>
    <w:rsid w:val="00480A98"/>
    <w:rsid w:val="00480CCC"/>
    <w:rsid w:val="00481322"/>
    <w:rsid w:val="00481BDA"/>
    <w:rsid w:val="004821CD"/>
    <w:rsid w:val="004823B1"/>
    <w:rsid w:val="004823E8"/>
    <w:rsid w:val="00482670"/>
    <w:rsid w:val="00482C97"/>
    <w:rsid w:val="00483256"/>
    <w:rsid w:val="00483605"/>
    <w:rsid w:val="0048396E"/>
    <w:rsid w:val="00483DC4"/>
    <w:rsid w:val="004840FE"/>
    <w:rsid w:val="004845EE"/>
    <w:rsid w:val="0048570C"/>
    <w:rsid w:val="00486687"/>
    <w:rsid w:val="00487D81"/>
    <w:rsid w:val="004905F7"/>
    <w:rsid w:val="004929D2"/>
    <w:rsid w:val="00493406"/>
    <w:rsid w:val="0049400F"/>
    <w:rsid w:val="00494185"/>
    <w:rsid w:val="004945D9"/>
    <w:rsid w:val="004958CE"/>
    <w:rsid w:val="004960B8"/>
    <w:rsid w:val="0049634E"/>
    <w:rsid w:val="004964FC"/>
    <w:rsid w:val="00497127"/>
    <w:rsid w:val="00497814"/>
    <w:rsid w:val="004A06B5"/>
    <w:rsid w:val="004A0A7A"/>
    <w:rsid w:val="004A0D54"/>
    <w:rsid w:val="004A100A"/>
    <w:rsid w:val="004A1474"/>
    <w:rsid w:val="004A273F"/>
    <w:rsid w:val="004A2F87"/>
    <w:rsid w:val="004A41BA"/>
    <w:rsid w:val="004A4BA6"/>
    <w:rsid w:val="004A518C"/>
    <w:rsid w:val="004A532E"/>
    <w:rsid w:val="004A5F4C"/>
    <w:rsid w:val="004A62C3"/>
    <w:rsid w:val="004A6C5D"/>
    <w:rsid w:val="004A74DA"/>
    <w:rsid w:val="004A7503"/>
    <w:rsid w:val="004B046C"/>
    <w:rsid w:val="004B094E"/>
    <w:rsid w:val="004B1B22"/>
    <w:rsid w:val="004B1D22"/>
    <w:rsid w:val="004B1E88"/>
    <w:rsid w:val="004B2B2B"/>
    <w:rsid w:val="004B38BE"/>
    <w:rsid w:val="004B3C1D"/>
    <w:rsid w:val="004B4650"/>
    <w:rsid w:val="004B4F06"/>
    <w:rsid w:val="004B70E2"/>
    <w:rsid w:val="004B73E6"/>
    <w:rsid w:val="004B744C"/>
    <w:rsid w:val="004B7632"/>
    <w:rsid w:val="004C018B"/>
    <w:rsid w:val="004C0B9D"/>
    <w:rsid w:val="004C1023"/>
    <w:rsid w:val="004C2259"/>
    <w:rsid w:val="004C2A1E"/>
    <w:rsid w:val="004C2A25"/>
    <w:rsid w:val="004C2E64"/>
    <w:rsid w:val="004C30AF"/>
    <w:rsid w:val="004C3884"/>
    <w:rsid w:val="004C38CB"/>
    <w:rsid w:val="004C3B5C"/>
    <w:rsid w:val="004C444B"/>
    <w:rsid w:val="004C4C55"/>
    <w:rsid w:val="004C502C"/>
    <w:rsid w:val="004C504B"/>
    <w:rsid w:val="004C56C3"/>
    <w:rsid w:val="004C68D4"/>
    <w:rsid w:val="004C6A4A"/>
    <w:rsid w:val="004C7412"/>
    <w:rsid w:val="004C7C9E"/>
    <w:rsid w:val="004D08BD"/>
    <w:rsid w:val="004D1651"/>
    <w:rsid w:val="004D1A38"/>
    <w:rsid w:val="004D1BD8"/>
    <w:rsid w:val="004D1D36"/>
    <w:rsid w:val="004D1D4E"/>
    <w:rsid w:val="004D2605"/>
    <w:rsid w:val="004D3939"/>
    <w:rsid w:val="004D3D51"/>
    <w:rsid w:val="004D4A72"/>
    <w:rsid w:val="004D50E3"/>
    <w:rsid w:val="004D56D1"/>
    <w:rsid w:val="004D5981"/>
    <w:rsid w:val="004D6326"/>
    <w:rsid w:val="004D6C5C"/>
    <w:rsid w:val="004D738C"/>
    <w:rsid w:val="004D7758"/>
    <w:rsid w:val="004E0278"/>
    <w:rsid w:val="004E0305"/>
    <w:rsid w:val="004E1556"/>
    <w:rsid w:val="004E1AC4"/>
    <w:rsid w:val="004E279C"/>
    <w:rsid w:val="004E36B9"/>
    <w:rsid w:val="004E4D02"/>
    <w:rsid w:val="004E5AEA"/>
    <w:rsid w:val="004E5AF9"/>
    <w:rsid w:val="004E5B73"/>
    <w:rsid w:val="004E5D78"/>
    <w:rsid w:val="004E5E15"/>
    <w:rsid w:val="004E5FB2"/>
    <w:rsid w:val="004E68D7"/>
    <w:rsid w:val="004E6AD8"/>
    <w:rsid w:val="004E6CA0"/>
    <w:rsid w:val="004E6E1A"/>
    <w:rsid w:val="004E700C"/>
    <w:rsid w:val="004E72C1"/>
    <w:rsid w:val="004E76BC"/>
    <w:rsid w:val="004E76FA"/>
    <w:rsid w:val="004E7E9F"/>
    <w:rsid w:val="004F1576"/>
    <w:rsid w:val="004F1635"/>
    <w:rsid w:val="004F1ADA"/>
    <w:rsid w:val="004F24F0"/>
    <w:rsid w:val="004F2538"/>
    <w:rsid w:val="004F27E4"/>
    <w:rsid w:val="004F5634"/>
    <w:rsid w:val="004F5992"/>
    <w:rsid w:val="004F5FC3"/>
    <w:rsid w:val="004F62E9"/>
    <w:rsid w:val="004F68C3"/>
    <w:rsid w:val="004F69D0"/>
    <w:rsid w:val="004F7157"/>
    <w:rsid w:val="004F73EA"/>
    <w:rsid w:val="004F750A"/>
    <w:rsid w:val="004F7EBF"/>
    <w:rsid w:val="005029FB"/>
    <w:rsid w:val="00502B10"/>
    <w:rsid w:val="0050393F"/>
    <w:rsid w:val="005044C4"/>
    <w:rsid w:val="00504628"/>
    <w:rsid w:val="00504A7C"/>
    <w:rsid w:val="00504C8A"/>
    <w:rsid w:val="005051AD"/>
    <w:rsid w:val="00506600"/>
    <w:rsid w:val="0050663A"/>
    <w:rsid w:val="005067D5"/>
    <w:rsid w:val="005068DD"/>
    <w:rsid w:val="00506DB4"/>
    <w:rsid w:val="00506E4A"/>
    <w:rsid w:val="00506EBB"/>
    <w:rsid w:val="00507360"/>
    <w:rsid w:val="0050773E"/>
    <w:rsid w:val="00507F73"/>
    <w:rsid w:val="005101E7"/>
    <w:rsid w:val="00510D27"/>
    <w:rsid w:val="00511B44"/>
    <w:rsid w:val="00512149"/>
    <w:rsid w:val="005122BC"/>
    <w:rsid w:val="00512494"/>
    <w:rsid w:val="00512B54"/>
    <w:rsid w:val="005135A7"/>
    <w:rsid w:val="0051516B"/>
    <w:rsid w:val="005154E0"/>
    <w:rsid w:val="0051588C"/>
    <w:rsid w:val="00515EDA"/>
    <w:rsid w:val="00516722"/>
    <w:rsid w:val="00517085"/>
    <w:rsid w:val="00517313"/>
    <w:rsid w:val="0052035B"/>
    <w:rsid w:val="005204A2"/>
    <w:rsid w:val="005207A7"/>
    <w:rsid w:val="00520EF6"/>
    <w:rsid w:val="0052188E"/>
    <w:rsid w:val="00523621"/>
    <w:rsid w:val="00523A07"/>
    <w:rsid w:val="00523A5E"/>
    <w:rsid w:val="00524C63"/>
    <w:rsid w:val="00525CBE"/>
    <w:rsid w:val="00525F94"/>
    <w:rsid w:val="00526053"/>
    <w:rsid w:val="0052666C"/>
    <w:rsid w:val="005279B1"/>
    <w:rsid w:val="00527BBB"/>
    <w:rsid w:val="00527D07"/>
    <w:rsid w:val="00530614"/>
    <w:rsid w:val="005327E6"/>
    <w:rsid w:val="00532938"/>
    <w:rsid w:val="00533221"/>
    <w:rsid w:val="005337DF"/>
    <w:rsid w:val="00533C75"/>
    <w:rsid w:val="00533F44"/>
    <w:rsid w:val="005347E1"/>
    <w:rsid w:val="00534E93"/>
    <w:rsid w:val="00535F1D"/>
    <w:rsid w:val="00536980"/>
    <w:rsid w:val="00537998"/>
    <w:rsid w:val="00537A8C"/>
    <w:rsid w:val="00537B88"/>
    <w:rsid w:val="00537F93"/>
    <w:rsid w:val="005401B5"/>
    <w:rsid w:val="0054070A"/>
    <w:rsid w:val="005409D2"/>
    <w:rsid w:val="005421C9"/>
    <w:rsid w:val="00543977"/>
    <w:rsid w:val="00547D7B"/>
    <w:rsid w:val="00547D88"/>
    <w:rsid w:val="005500FC"/>
    <w:rsid w:val="00550B9F"/>
    <w:rsid w:val="0055156A"/>
    <w:rsid w:val="00551956"/>
    <w:rsid w:val="00552131"/>
    <w:rsid w:val="005536EC"/>
    <w:rsid w:val="00553E08"/>
    <w:rsid w:val="00554140"/>
    <w:rsid w:val="00554607"/>
    <w:rsid w:val="00554632"/>
    <w:rsid w:val="005550D0"/>
    <w:rsid w:val="00555332"/>
    <w:rsid w:val="00555C93"/>
    <w:rsid w:val="005579B5"/>
    <w:rsid w:val="00557DC6"/>
    <w:rsid w:val="005602A0"/>
    <w:rsid w:val="0056102F"/>
    <w:rsid w:val="005614A6"/>
    <w:rsid w:val="0056152D"/>
    <w:rsid w:val="005619DC"/>
    <w:rsid w:val="00561B2B"/>
    <w:rsid w:val="00561EFA"/>
    <w:rsid w:val="00561FC1"/>
    <w:rsid w:val="005628EE"/>
    <w:rsid w:val="00562EDB"/>
    <w:rsid w:val="00563CF5"/>
    <w:rsid w:val="0056436B"/>
    <w:rsid w:val="005646B0"/>
    <w:rsid w:val="005649F8"/>
    <w:rsid w:val="0056522A"/>
    <w:rsid w:val="0056581E"/>
    <w:rsid w:val="00565C0A"/>
    <w:rsid w:val="00565EDC"/>
    <w:rsid w:val="005667D0"/>
    <w:rsid w:val="00567925"/>
    <w:rsid w:val="00567C26"/>
    <w:rsid w:val="0057123A"/>
    <w:rsid w:val="00571787"/>
    <w:rsid w:val="00571B81"/>
    <w:rsid w:val="00571D94"/>
    <w:rsid w:val="00572131"/>
    <w:rsid w:val="0057236A"/>
    <w:rsid w:val="0057258C"/>
    <w:rsid w:val="00573AB5"/>
    <w:rsid w:val="00573B6C"/>
    <w:rsid w:val="00573F7B"/>
    <w:rsid w:val="00574635"/>
    <w:rsid w:val="0057488C"/>
    <w:rsid w:val="00575037"/>
    <w:rsid w:val="00575562"/>
    <w:rsid w:val="005756EB"/>
    <w:rsid w:val="005758B4"/>
    <w:rsid w:val="0057599B"/>
    <w:rsid w:val="00576E01"/>
    <w:rsid w:val="00576FBE"/>
    <w:rsid w:val="005775C9"/>
    <w:rsid w:val="00580003"/>
    <w:rsid w:val="00580A5B"/>
    <w:rsid w:val="00580EC0"/>
    <w:rsid w:val="00581C9C"/>
    <w:rsid w:val="0058308B"/>
    <w:rsid w:val="005834CD"/>
    <w:rsid w:val="00583E95"/>
    <w:rsid w:val="005849BF"/>
    <w:rsid w:val="00585165"/>
    <w:rsid w:val="0058589E"/>
    <w:rsid w:val="00586026"/>
    <w:rsid w:val="0058697C"/>
    <w:rsid w:val="00587031"/>
    <w:rsid w:val="00587A86"/>
    <w:rsid w:val="005923D3"/>
    <w:rsid w:val="005925BE"/>
    <w:rsid w:val="0059325C"/>
    <w:rsid w:val="00594502"/>
    <w:rsid w:val="00594758"/>
    <w:rsid w:val="00594B80"/>
    <w:rsid w:val="00594C5F"/>
    <w:rsid w:val="00595062"/>
    <w:rsid w:val="005954FD"/>
    <w:rsid w:val="00595D49"/>
    <w:rsid w:val="00595EF4"/>
    <w:rsid w:val="00596334"/>
    <w:rsid w:val="00597664"/>
    <w:rsid w:val="005A1195"/>
    <w:rsid w:val="005A19A5"/>
    <w:rsid w:val="005A2DC7"/>
    <w:rsid w:val="005A309B"/>
    <w:rsid w:val="005A3E2E"/>
    <w:rsid w:val="005A526A"/>
    <w:rsid w:val="005A609F"/>
    <w:rsid w:val="005A6149"/>
    <w:rsid w:val="005A6289"/>
    <w:rsid w:val="005A6D49"/>
    <w:rsid w:val="005A6D67"/>
    <w:rsid w:val="005B064A"/>
    <w:rsid w:val="005B081F"/>
    <w:rsid w:val="005B25C2"/>
    <w:rsid w:val="005B262F"/>
    <w:rsid w:val="005B353D"/>
    <w:rsid w:val="005B3D66"/>
    <w:rsid w:val="005B4664"/>
    <w:rsid w:val="005B477F"/>
    <w:rsid w:val="005B5308"/>
    <w:rsid w:val="005B568A"/>
    <w:rsid w:val="005B56A1"/>
    <w:rsid w:val="005B5B23"/>
    <w:rsid w:val="005B5B33"/>
    <w:rsid w:val="005B640B"/>
    <w:rsid w:val="005B641E"/>
    <w:rsid w:val="005B6B82"/>
    <w:rsid w:val="005B7B11"/>
    <w:rsid w:val="005C0249"/>
    <w:rsid w:val="005C04C5"/>
    <w:rsid w:val="005C07A9"/>
    <w:rsid w:val="005C0EB0"/>
    <w:rsid w:val="005C0F33"/>
    <w:rsid w:val="005C208F"/>
    <w:rsid w:val="005C20BC"/>
    <w:rsid w:val="005C20C3"/>
    <w:rsid w:val="005C23A0"/>
    <w:rsid w:val="005C2428"/>
    <w:rsid w:val="005C3576"/>
    <w:rsid w:val="005C3B5E"/>
    <w:rsid w:val="005C3E9B"/>
    <w:rsid w:val="005C4234"/>
    <w:rsid w:val="005C43C7"/>
    <w:rsid w:val="005C67D1"/>
    <w:rsid w:val="005D0046"/>
    <w:rsid w:val="005D0D6C"/>
    <w:rsid w:val="005D20E2"/>
    <w:rsid w:val="005D2575"/>
    <w:rsid w:val="005D26FD"/>
    <w:rsid w:val="005D3117"/>
    <w:rsid w:val="005D34D7"/>
    <w:rsid w:val="005D38AC"/>
    <w:rsid w:val="005D4B60"/>
    <w:rsid w:val="005D4B99"/>
    <w:rsid w:val="005D4C06"/>
    <w:rsid w:val="005D5184"/>
    <w:rsid w:val="005D62CF"/>
    <w:rsid w:val="005D798F"/>
    <w:rsid w:val="005D7ABF"/>
    <w:rsid w:val="005E0988"/>
    <w:rsid w:val="005E0F10"/>
    <w:rsid w:val="005E29A9"/>
    <w:rsid w:val="005E328E"/>
    <w:rsid w:val="005E347B"/>
    <w:rsid w:val="005E3901"/>
    <w:rsid w:val="005E434B"/>
    <w:rsid w:val="005E520A"/>
    <w:rsid w:val="005E5406"/>
    <w:rsid w:val="005E621F"/>
    <w:rsid w:val="005E7D01"/>
    <w:rsid w:val="005F1C41"/>
    <w:rsid w:val="005F2D9D"/>
    <w:rsid w:val="005F3EEF"/>
    <w:rsid w:val="005F529B"/>
    <w:rsid w:val="005F5A03"/>
    <w:rsid w:val="005F667E"/>
    <w:rsid w:val="005F6A93"/>
    <w:rsid w:val="005F734F"/>
    <w:rsid w:val="005F7A8C"/>
    <w:rsid w:val="006001B0"/>
    <w:rsid w:val="00600510"/>
    <w:rsid w:val="00600A3B"/>
    <w:rsid w:val="006016CA"/>
    <w:rsid w:val="00601737"/>
    <w:rsid w:val="00601816"/>
    <w:rsid w:val="00602CD1"/>
    <w:rsid w:val="0060309C"/>
    <w:rsid w:val="006034D0"/>
    <w:rsid w:val="00603F25"/>
    <w:rsid w:val="00603FF0"/>
    <w:rsid w:val="006050BE"/>
    <w:rsid w:val="006054B0"/>
    <w:rsid w:val="006055B1"/>
    <w:rsid w:val="0060580C"/>
    <w:rsid w:val="00606AF7"/>
    <w:rsid w:val="00607B33"/>
    <w:rsid w:val="00610040"/>
    <w:rsid w:val="00610814"/>
    <w:rsid w:val="00611628"/>
    <w:rsid w:val="0061249A"/>
    <w:rsid w:val="00612FB2"/>
    <w:rsid w:val="006135D8"/>
    <w:rsid w:val="006144F3"/>
    <w:rsid w:val="0061471A"/>
    <w:rsid w:val="00614D18"/>
    <w:rsid w:val="00615387"/>
    <w:rsid w:val="00615C55"/>
    <w:rsid w:val="0061633E"/>
    <w:rsid w:val="0061654F"/>
    <w:rsid w:val="006166EA"/>
    <w:rsid w:val="0061678D"/>
    <w:rsid w:val="00616FFD"/>
    <w:rsid w:val="00617397"/>
    <w:rsid w:val="00617715"/>
    <w:rsid w:val="0062014F"/>
    <w:rsid w:val="0062143F"/>
    <w:rsid w:val="00622C14"/>
    <w:rsid w:val="006232F2"/>
    <w:rsid w:val="00623E63"/>
    <w:rsid w:val="006249A6"/>
    <w:rsid w:val="00624D74"/>
    <w:rsid w:val="006250D6"/>
    <w:rsid w:val="006252A4"/>
    <w:rsid w:val="00626751"/>
    <w:rsid w:val="006269FC"/>
    <w:rsid w:val="00626FE7"/>
    <w:rsid w:val="00627736"/>
    <w:rsid w:val="0062796D"/>
    <w:rsid w:val="00627B62"/>
    <w:rsid w:val="00627DC5"/>
    <w:rsid w:val="006304E4"/>
    <w:rsid w:val="00630DFF"/>
    <w:rsid w:val="00631B6E"/>
    <w:rsid w:val="00631E43"/>
    <w:rsid w:val="00633E6D"/>
    <w:rsid w:val="00633ED9"/>
    <w:rsid w:val="006343F1"/>
    <w:rsid w:val="00635734"/>
    <w:rsid w:val="00635A14"/>
    <w:rsid w:val="006360B8"/>
    <w:rsid w:val="0063630F"/>
    <w:rsid w:val="00636832"/>
    <w:rsid w:val="00637EE7"/>
    <w:rsid w:val="00640867"/>
    <w:rsid w:val="00641A76"/>
    <w:rsid w:val="00641C05"/>
    <w:rsid w:val="006426F7"/>
    <w:rsid w:val="006429F5"/>
    <w:rsid w:val="00642EF1"/>
    <w:rsid w:val="006437A5"/>
    <w:rsid w:val="00643971"/>
    <w:rsid w:val="00644077"/>
    <w:rsid w:val="00644105"/>
    <w:rsid w:val="00644D21"/>
    <w:rsid w:val="00644F61"/>
    <w:rsid w:val="00645A8C"/>
    <w:rsid w:val="00645DF8"/>
    <w:rsid w:val="00646765"/>
    <w:rsid w:val="006476B4"/>
    <w:rsid w:val="00650AC6"/>
    <w:rsid w:val="00650E2F"/>
    <w:rsid w:val="00654E43"/>
    <w:rsid w:val="00655C50"/>
    <w:rsid w:val="00655EAE"/>
    <w:rsid w:val="0065673E"/>
    <w:rsid w:val="00657254"/>
    <w:rsid w:val="00657943"/>
    <w:rsid w:val="00657ACB"/>
    <w:rsid w:val="006600EA"/>
    <w:rsid w:val="0066079B"/>
    <w:rsid w:val="00660D65"/>
    <w:rsid w:val="00661352"/>
    <w:rsid w:val="00661C39"/>
    <w:rsid w:val="006622A1"/>
    <w:rsid w:val="0066376B"/>
    <w:rsid w:val="00663C40"/>
    <w:rsid w:val="00664CB5"/>
    <w:rsid w:val="00665C1B"/>
    <w:rsid w:val="0066679E"/>
    <w:rsid w:val="006667AF"/>
    <w:rsid w:val="00667CC6"/>
    <w:rsid w:val="00667FA5"/>
    <w:rsid w:val="0067005A"/>
    <w:rsid w:val="00670EB0"/>
    <w:rsid w:val="00672536"/>
    <w:rsid w:val="00673A15"/>
    <w:rsid w:val="00673F7C"/>
    <w:rsid w:val="0067492D"/>
    <w:rsid w:val="00675913"/>
    <w:rsid w:val="00675C3D"/>
    <w:rsid w:val="00676022"/>
    <w:rsid w:val="0067638D"/>
    <w:rsid w:val="0067666C"/>
    <w:rsid w:val="00676B8D"/>
    <w:rsid w:val="00676E31"/>
    <w:rsid w:val="00676F26"/>
    <w:rsid w:val="00677500"/>
    <w:rsid w:val="00677D75"/>
    <w:rsid w:val="00677ED8"/>
    <w:rsid w:val="00680546"/>
    <w:rsid w:val="00681323"/>
    <w:rsid w:val="00681771"/>
    <w:rsid w:val="00682222"/>
    <w:rsid w:val="0068301A"/>
    <w:rsid w:val="006833E9"/>
    <w:rsid w:val="00683A47"/>
    <w:rsid w:val="00683DBB"/>
    <w:rsid w:val="0068485F"/>
    <w:rsid w:val="00684BD6"/>
    <w:rsid w:val="0068538D"/>
    <w:rsid w:val="00685848"/>
    <w:rsid w:val="00685A29"/>
    <w:rsid w:val="00686992"/>
    <w:rsid w:val="00687A44"/>
    <w:rsid w:val="00687B93"/>
    <w:rsid w:val="00687C28"/>
    <w:rsid w:val="00690E80"/>
    <w:rsid w:val="00691763"/>
    <w:rsid w:val="006918BB"/>
    <w:rsid w:val="00691E90"/>
    <w:rsid w:val="00691FF5"/>
    <w:rsid w:val="006921E6"/>
    <w:rsid w:val="006935D0"/>
    <w:rsid w:val="00694315"/>
    <w:rsid w:val="00695B47"/>
    <w:rsid w:val="006969F9"/>
    <w:rsid w:val="00696BFD"/>
    <w:rsid w:val="00696E1E"/>
    <w:rsid w:val="0069710F"/>
    <w:rsid w:val="006972C7"/>
    <w:rsid w:val="00697D84"/>
    <w:rsid w:val="006A0698"/>
    <w:rsid w:val="006A06C3"/>
    <w:rsid w:val="006A08C8"/>
    <w:rsid w:val="006A0E09"/>
    <w:rsid w:val="006A0E53"/>
    <w:rsid w:val="006A1392"/>
    <w:rsid w:val="006A30C3"/>
    <w:rsid w:val="006A30D6"/>
    <w:rsid w:val="006A32A9"/>
    <w:rsid w:val="006A38C0"/>
    <w:rsid w:val="006A4259"/>
    <w:rsid w:val="006A4A2A"/>
    <w:rsid w:val="006A4A85"/>
    <w:rsid w:val="006A4F7B"/>
    <w:rsid w:val="006A516A"/>
    <w:rsid w:val="006A56AF"/>
    <w:rsid w:val="006A5E18"/>
    <w:rsid w:val="006A5FE5"/>
    <w:rsid w:val="006A639F"/>
    <w:rsid w:val="006A6C02"/>
    <w:rsid w:val="006A7ADD"/>
    <w:rsid w:val="006A7BAC"/>
    <w:rsid w:val="006A7D72"/>
    <w:rsid w:val="006A7EEC"/>
    <w:rsid w:val="006B00D9"/>
    <w:rsid w:val="006B0215"/>
    <w:rsid w:val="006B2057"/>
    <w:rsid w:val="006B2CF7"/>
    <w:rsid w:val="006B32E5"/>
    <w:rsid w:val="006B3442"/>
    <w:rsid w:val="006B355D"/>
    <w:rsid w:val="006B39C7"/>
    <w:rsid w:val="006B58E6"/>
    <w:rsid w:val="006B6816"/>
    <w:rsid w:val="006B6D43"/>
    <w:rsid w:val="006B708D"/>
    <w:rsid w:val="006C0729"/>
    <w:rsid w:val="006C1188"/>
    <w:rsid w:val="006C11D5"/>
    <w:rsid w:val="006C1521"/>
    <w:rsid w:val="006C217C"/>
    <w:rsid w:val="006C2F56"/>
    <w:rsid w:val="006C33B8"/>
    <w:rsid w:val="006C35AE"/>
    <w:rsid w:val="006C3831"/>
    <w:rsid w:val="006C3AB4"/>
    <w:rsid w:val="006C3C45"/>
    <w:rsid w:val="006C43E9"/>
    <w:rsid w:val="006C4487"/>
    <w:rsid w:val="006C5175"/>
    <w:rsid w:val="006C5E73"/>
    <w:rsid w:val="006C64A7"/>
    <w:rsid w:val="006C69ED"/>
    <w:rsid w:val="006C6ABD"/>
    <w:rsid w:val="006C6B1E"/>
    <w:rsid w:val="006C6BA3"/>
    <w:rsid w:val="006C6E80"/>
    <w:rsid w:val="006C70CF"/>
    <w:rsid w:val="006C7BB7"/>
    <w:rsid w:val="006D0798"/>
    <w:rsid w:val="006D086C"/>
    <w:rsid w:val="006D10CB"/>
    <w:rsid w:val="006D1646"/>
    <w:rsid w:val="006D1C27"/>
    <w:rsid w:val="006D22E9"/>
    <w:rsid w:val="006D24E2"/>
    <w:rsid w:val="006D2517"/>
    <w:rsid w:val="006D2544"/>
    <w:rsid w:val="006D2612"/>
    <w:rsid w:val="006D3300"/>
    <w:rsid w:val="006D43D0"/>
    <w:rsid w:val="006D50FD"/>
    <w:rsid w:val="006D5672"/>
    <w:rsid w:val="006D5A72"/>
    <w:rsid w:val="006D6228"/>
    <w:rsid w:val="006D67B8"/>
    <w:rsid w:val="006D6840"/>
    <w:rsid w:val="006E069B"/>
    <w:rsid w:val="006E0866"/>
    <w:rsid w:val="006E093D"/>
    <w:rsid w:val="006E0A8D"/>
    <w:rsid w:val="006E105A"/>
    <w:rsid w:val="006E14AF"/>
    <w:rsid w:val="006E1D40"/>
    <w:rsid w:val="006E235C"/>
    <w:rsid w:val="006E28DE"/>
    <w:rsid w:val="006E2BDF"/>
    <w:rsid w:val="006E301B"/>
    <w:rsid w:val="006E301C"/>
    <w:rsid w:val="006E31B2"/>
    <w:rsid w:val="006E3537"/>
    <w:rsid w:val="006E364F"/>
    <w:rsid w:val="006E385F"/>
    <w:rsid w:val="006E4E28"/>
    <w:rsid w:val="006E50E1"/>
    <w:rsid w:val="006E56A3"/>
    <w:rsid w:val="006E5F4C"/>
    <w:rsid w:val="006E75B0"/>
    <w:rsid w:val="006E793D"/>
    <w:rsid w:val="006E7ECA"/>
    <w:rsid w:val="006F0289"/>
    <w:rsid w:val="006F074B"/>
    <w:rsid w:val="006F079C"/>
    <w:rsid w:val="006F0B63"/>
    <w:rsid w:val="006F0BCC"/>
    <w:rsid w:val="006F0CAA"/>
    <w:rsid w:val="006F19E6"/>
    <w:rsid w:val="006F20D3"/>
    <w:rsid w:val="006F24E4"/>
    <w:rsid w:val="006F4F6B"/>
    <w:rsid w:val="006F50E5"/>
    <w:rsid w:val="006F686B"/>
    <w:rsid w:val="006F6971"/>
    <w:rsid w:val="00700057"/>
    <w:rsid w:val="0070038E"/>
    <w:rsid w:val="00700A7A"/>
    <w:rsid w:val="00700AC7"/>
    <w:rsid w:val="007015A1"/>
    <w:rsid w:val="00701998"/>
    <w:rsid w:val="0070501D"/>
    <w:rsid w:val="0070516D"/>
    <w:rsid w:val="0070536A"/>
    <w:rsid w:val="00705A29"/>
    <w:rsid w:val="00707625"/>
    <w:rsid w:val="00710FA0"/>
    <w:rsid w:val="007126E6"/>
    <w:rsid w:val="00712C86"/>
    <w:rsid w:val="00712FB9"/>
    <w:rsid w:val="007135BC"/>
    <w:rsid w:val="00713E27"/>
    <w:rsid w:val="00713ED6"/>
    <w:rsid w:val="00714FF9"/>
    <w:rsid w:val="00715661"/>
    <w:rsid w:val="0071614B"/>
    <w:rsid w:val="007164BB"/>
    <w:rsid w:val="0071662D"/>
    <w:rsid w:val="0071756F"/>
    <w:rsid w:val="00720CBF"/>
    <w:rsid w:val="00720D1E"/>
    <w:rsid w:val="007214E8"/>
    <w:rsid w:val="0072235E"/>
    <w:rsid w:val="00722C63"/>
    <w:rsid w:val="007234D5"/>
    <w:rsid w:val="00723E7D"/>
    <w:rsid w:val="00724005"/>
    <w:rsid w:val="00724918"/>
    <w:rsid w:val="00724DCB"/>
    <w:rsid w:val="0072513D"/>
    <w:rsid w:val="007257B0"/>
    <w:rsid w:val="00725EC3"/>
    <w:rsid w:val="00725FF0"/>
    <w:rsid w:val="007268DB"/>
    <w:rsid w:val="0072692E"/>
    <w:rsid w:val="00726B25"/>
    <w:rsid w:val="00730A60"/>
    <w:rsid w:val="007312D6"/>
    <w:rsid w:val="00731556"/>
    <w:rsid w:val="007317D0"/>
    <w:rsid w:val="00731D4E"/>
    <w:rsid w:val="00732511"/>
    <w:rsid w:val="00732CE1"/>
    <w:rsid w:val="00733234"/>
    <w:rsid w:val="00734648"/>
    <w:rsid w:val="00735048"/>
    <w:rsid w:val="00735419"/>
    <w:rsid w:val="00735E1F"/>
    <w:rsid w:val="00736526"/>
    <w:rsid w:val="00736818"/>
    <w:rsid w:val="00737406"/>
    <w:rsid w:val="00737C15"/>
    <w:rsid w:val="00741A15"/>
    <w:rsid w:val="007429B7"/>
    <w:rsid w:val="00742BC1"/>
    <w:rsid w:val="00742DA0"/>
    <w:rsid w:val="00742DA8"/>
    <w:rsid w:val="00743063"/>
    <w:rsid w:val="007432ED"/>
    <w:rsid w:val="007436A2"/>
    <w:rsid w:val="00744385"/>
    <w:rsid w:val="00744408"/>
    <w:rsid w:val="0074492B"/>
    <w:rsid w:val="00744F00"/>
    <w:rsid w:val="00744F55"/>
    <w:rsid w:val="00746C0E"/>
    <w:rsid w:val="00747782"/>
    <w:rsid w:val="00747EF3"/>
    <w:rsid w:val="00750064"/>
    <w:rsid w:val="00750264"/>
    <w:rsid w:val="00751226"/>
    <w:rsid w:val="007518CD"/>
    <w:rsid w:val="007524FE"/>
    <w:rsid w:val="007527E3"/>
    <w:rsid w:val="00752AE5"/>
    <w:rsid w:val="00754936"/>
    <w:rsid w:val="00756213"/>
    <w:rsid w:val="0075728E"/>
    <w:rsid w:val="0075747A"/>
    <w:rsid w:val="00757D32"/>
    <w:rsid w:val="00757FC6"/>
    <w:rsid w:val="007601BA"/>
    <w:rsid w:val="00760490"/>
    <w:rsid w:val="007619CB"/>
    <w:rsid w:val="00763673"/>
    <w:rsid w:val="00763840"/>
    <w:rsid w:val="0076440B"/>
    <w:rsid w:val="00764D62"/>
    <w:rsid w:val="007650F9"/>
    <w:rsid w:val="0076533B"/>
    <w:rsid w:val="00765D29"/>
    <w:rsid w:val="00766838"/>
    <w:rsid w:val="00766BDD"/>
    <w:rsid w:val="00766C60"/>
    <w:rsid w:val="00766DA2"/>
    <w:rsid w:val="007672A3"/>
    <w:rsid w:val="00767E36"/>
    <w:rsid w:val="007701BA"/>
    <w:rsid w:val="0077213D"/>
    <w:rsid w:val="007722F9"/>
    <w:rsid w:val="0077236E"/>
    <w:rsid w:val="00772476"/>
    <w:rsid w:val="007735C3"/>
    <w:rsid w:val="00773638"/>
    <w:rsid w:val="00773CFA"/>
    <w:rsid w:val="007745EC"/>
    <w:rsid w:val="0077726F"/>
    <w:rsid w:val="00780331"/>
    <w:rsid w:val="00780FBF"/>
    <w:rsid w:val="0078166A"/>
    <w:rsid w:val="007824F5"/>
    <w:rsid w:val="00782AC6"/>
    <w:rsid w:val="00783608"/>
    <w:rsid w:val="00783856"/>
    <w:rsid w:val="00786FC3"/>
    <w:rsid w:val="00787864"/>
    <w:rsid w:val="00787AE2"/>
    <w:rsid w:val="00787C4B"/>
    <w:rsid w:val="00790552"/>
    <w:rsid w:val="007908A4"/>
    <w:rsid w:val="00790970"/>
    <w:rsid w:val="00790975"/>
    <w:rsid w:val="00790DBC"/>
    <w:rsid w:val="0079163F"/>
    <w:rsid w:val="00793665"/>
    <w:rsid w:val="007948A0"/>
    <w:rsid w:val="00795C0B"/>
    <w:rsid w:val="00795CFE"/>
    <w:rsid w:val="0079620D"/>
    <w:rsid w:val="007A1C4D"/>
    <w:rsid w:val="007A1DF2"/>
    <w:rsid w:val="007A23F2"/>
    <w:rsid w:val="007A2434"/>
    <w:rsid w:val="007A27E7"/>
    <w:rsid w:val="007A3605"/>
    <w:rsid w:val="007A3F1A"/>
    <w:rsid w:val="007A4630"/>
    <w:rsid w:val="007A4841"/>
    <w:rsid w:val="007A55A2"/>
    <w:rsid w:val="007A5CE0"/>
    <w:rsid w:val="007A67B0"/>
    <w:rsid w:val="007B0087"/>
    <w:rsid w:val="007B0665"/>
    <w:rsid w:val="007B15E2"/>
    <w:rsid w:val="007B164A"/>
    <w:rsid w:val="007B1BC6"/>
    <w:rsid w:val="007B3114"/>
    <w:rsid w:val="007B3DD9"/>
    <w:rsid w:val="007B41A0"/>
    <w:rsid w:val="007B46B7"/>
    <w:rsid w:val="007B4800"/>
    <w:rsid w:val="007B4B4C"/>
    <w:rsid w:val="007B4B9B"/>
    <w:rsid w:val="007B5CBF"/>
    <w:rsid w:val="007B5D84"/>
    <w:rsid w:val="007B61A9"/>
    <w:rsid w:val="007B61DF"/>
    <w:rsid w:val="007B670C"/>
    <w:rsid w:val="007B690E"/>
    <w:rsid w:val="007C0355"/>
    <w:rsid w:val="007C18BD"/>
    <w:rsid w:val="007C19E1"/>
    <w:rsid w:val="007C2C4B"/>
    <w:rsid w:val="007C349D"/>
    <w:rsid w:val="007C3517"/>
    <w:rsid w:val="007C3631"/>
    <w:rsid w:val="007C416D"/>
    <w:rsid w:val="007C4594"/>
    <w:rsid w:val="007C51F9"/>
    <w:rsid w:val="007C56D9"/>
    <w:rsid w:val="007C5AEC"/>
    <w:rsid w:val="007C6BEF"/>
    <w:rsid w:val="007C6F53"/>
    <w:rsid w:val="007C704B"/>
    <w:rsid w:val="007D1703"/>
    <w:rsid w:val="007D1B0D"/>
    <w:rsid w:val="007D2550"/>
    <w:rsid w:val="007D26AE"/>
    <w:rsid w:val="007D4213"/>
    <w:rsid w:val="007D4829"/>
    <w:rsid w:val="007D4E29"/>
    <w:rsid w:val="007D5B18"/>
    <w:rsid w:val="007D5B9A"/>
    <w:rsid w:val="007D6487"/>
    <w:rsid w:val="007D65AA"/>
    <w:rsid w:val="007D7015"/>
    <w:rsid w:val="007D7520"/>
    <w:rsid w:val="007D7CCB"/>
    <w:rsid w:val="007D7D3D"/>
    <w:rsid w:val="007D7EA3"/>
    <w:rsid w:val="007E08F5"/>
    <w:rsid w:val="007E0CFF"/>
    <w:rsid w:val="007E0F7C"/>
    <w:rsid w:val="007E24EA"/>
    <w:rsid w:val="007E3F25"/>
    <w:rsid w:val="007E4801"/>
    <w:rsid w:val="007E4958"/>
    <w:rsid w:val="007E58E7"/>
    <w:rsid w:val="007E617E"/>
    <w:rsid w:val="007E6400"/>
    <w:rsid w:val="007E6507"/>
    <w:rsid w:val="007E7A60"/>
    <w:rsid w:val="007E7DB2"/>
    <w:rsid w:val="007E7ED6"/>
    <w:rsid w:val="007F0221"/>
    <w:rsid w:val="007F02A7"/>
    <w:rsid w:val="007F02D7"/>
    <w:rsid w:val="007F042F"/>
    <w:rsid w:val="007F0691"/>
    <w:rsid w:val="007F1EBD"/>
    <w:rsid w:val="007F2283"/>
    <w:rsid w:val="007F26E7"/>
    <w:rsid w:val="007F3403"/>
    <w:rsid w:val="007F486D"/>
    <w:rsid w:val="007F55AD"/>
    <w:rsid w:val="007F5C23"/>
    <w:rsid w:val="007F66BE"/>
    <w:rsid w:val="007F68FA"/>
    <w:rsid w:val="007F6C14"/>
    <w:rsid w:val="007F6C9B"/>
    <w:rsid w:val="007F7BA4"/>
    <w:rsid w:val="00800B31"/>
    <w:rsid w:val="0080174B"/>
    <w:rsid w:val="0080276F"/>
    <w:rsid w:val="00802986"/>
    <w:rsid w:val="008063FD"/>
    <w:rsid w:val="00806427"/>
    <w:rsid w:val="00806912"/>
    <w:rsid w:val="00807BAE"/>
    <w:rsid w:val="008109B4"/>
    <w:rsid w:val="00811186"/>
    <w:rsid w:val="008126A8"/>
    <w:rsid w:val="0081278F"/>
    <w:rsid w:val="008135F6"/>
    <w:rsid w:val="00814A67"/>
    <w:rsid w:val="00815051"/>
    <w:rsid w:val="008151E1"/>
    <w:rsid w:val="00815317"/>
    <w:rsid w:val="0081706E"/>
    <w:rsid w:val="008200F0"/>
    <w:rsid w:val="00820C7C"/>
    <w:rsid w:val="00820FC5"/>
    <w:rsid w:val="00821244"/>
    <w:rsid w:val="00821D39"/>
    <w:rsid w:val="008228F4"/>
    <w:rsid w:val="008248A6"/>
    <w:rsid w:val="00824E6F"/>
    <w:rsid w:val="00824F03"/>
    <w:rsid w:val="008256EC"/>
    <w:rsid w:val="0082574C"/>
    <w:rsid w:val="00825AA3"/>
    <w:rsid w:val="00825AEB"/>
    <w:rsid w:val="008261E4"/>
    <w:rsid w:val="00826FD0"/>
    <w:rsid w:val="00827B9D"/>
    <w:rsid w:val="00830375"/>
    <w:rsid w:val="00831031"/>
    <w:rsid w:val="008315F4"/>
    <w:rsid w:val="008323B3"/>
    <w:rsid w:val="00833924"/>
    <w:rsid w:val="00833E1D"/>
    <w:rsid w:val="0083411C"/>
    <w:rsid w:val="00834FC7"/>
    <w:rsid w:val="0083501B"/>
    <w:rsid w:val="00835440"/>
    <w:rsid w:val="008359F4"/>
    <w:rsid w:val="00835AAE"/>
    <w:rsid w:val="00836463"/>
    <w:rsid w:val="0083708A"/>
    <w:rsid w:val="008409F2"/>
    <w:rsid w:val="0084109E"/>
    <w:rsid w:val="00841B22"/>
    <w:rsid w:val="0084241F"/>
    <w:rsid w:val="00843183"/>
    <w:rsid w:val="008433A2"/>
    <w:rsid w:val="00843C20"/>
    <w:rsid w:val="0084427D"/>
    <w:rsid w:val="008450AD"/>
    <w:rsid w:val="00846315"/>
    <w:rsid w:val="008469CD"/>
    <w:rsid w:val="008471F0"/>
    <w:rsid w:val="00847BBE"/>
    <w:rsid w:val="00847FD1"/>
    <w:rsid w:val="0085090F"/>
    <w:rsid w:val="00850B7C"/>
    <w:rsid w:val="0085281F"/>
    <w:rsid w:val="008531D2"/>
    <w:rsid w:val="00853E53"/>
    <w:rsid w:val="00854631"/>
    <w:rsid w:val="00855085"/>
    <w:rsid w:val="00856827"/>
    <w:rsid w:val="008569CB"/>
    <w:rsid w:val="00856EE8"/>
    <w:rsid w:val="008573B8"/>
    <w:rsid w:val="00857599"/>
    <w:rsid w:val="00860005"/>
    <w:rsid w:val="0086000D"/>
    <w:rsid w:val="008600FA"/>
    <w:rsid w:val="00860318"/>
    <w:rsid w:val="0086071B"/>
    <w:rsid w:val="00860740"/>
    <w:rsid w:val="00861C36"/>
    <w:rsid w:val="00862112"/>
    <w:rsid w:val="00862B76"/>
    <w:rsid w:val="008641CF"/>
    <w:rsid w:val="008644B9"/>
    <w:rsid w:val="00866058"/>
    <w:rsid w:val="0086690A"/>
    <w:rsid w:val="00866A5E"/>
    <w:rsid w:val="00866A8E"/>
    <w:rsid w:val="00867326"/>
    <w:rsid w:val="00867F1D"/>
    <w:rsid w:val="008708A4"/>
    <w:rsid w:val="008709A1"/>
    <w:rsid w:val="0087104F"/>
    <w:rsid w:val="00871AD3"/>
    <w:rsid w:val="0087233B"/>
    <w:rsid w:val="00872AEA"/>
    <w:rsid w:val="0087347A"/>
    <w:rsid w:val="00873B47"/>
    <w:rsid w:val="00874F5C"/>
    <w:rsid w:val="008754B0"/>
    <w:rsid w:val="00875B45"/>
    <w:rsid w:val="0087613B"/>
    <w:rsid w:val="008763E4"/>
    <w:rsid w:val="00877424"/>
    <w:rsid w:val="00877E12"/>
    <w:rsid w:val="0088052F"/>
    <w:rsid w:val="0088064C"/>
    <w:rsid w:val="00881F4F"/>
    <w:rsid w:val="008826EC"/>
    <w:rsid w:val="00883971"/>
    <w:rsid w:val="00884CD4"/>
    <w:rsid w:val="0088564D"/>
    <w:rsid w:val="008863AA"/>
    <w:rsid w:val="0088677A"/>
    <w:rsid w:val="008872D1"/>
    <w:rsid w:val="00887387"/>
    <w:rsid w:val="00887FE2"/>
    <w:rsid w:val="00891742"/>
    <w:rsid w:val="008921C8"/>
    <w:rsid w:val="00892DA5"/>
    <w:rsid w:val="00893AD5"/>
    <w:rsid w:val="0089454A"/>
    <w:rsid w:val="00895481"/>
    <w:rsid w:val="008959B7"/>
    <w:rsid w:val="00895AC2"/>
    <w:rsid w:val="0089716F"/>
    <w:rsid w:val="00897E2F"/>
    <w:rsid w:val="008A1083"/>
    <w:rsid w:val="008A18B4"/>
    <w:rsid w:val="008A1D60"/>
    <w:rsid w:val="008A1F7C"/>
    <w:rsid w:val="008A223C"/>
    <w:rsid w:val="008A42F3"/>
    <w:rsid w:val="008A4D9F"/>
    <w:rsid w:val="008A50E8"/>
    <w:rsid w:val="008A53AB"/>
    <w:rsid w:val="008A65FD"/>
    <w:rsid w:val="008A660A"/>
    <w:rsid w:val="008A71C0"/>
    <w:rsid w:val="008B073C"/>
    <w:rsid w:val="008B0977"/>
    <w:rsid w:val="008B1050"/>
    <w:rsid w:val="008B13A8"/>
    <w:rsid w:val="008B1487"/>
    <w:rsid w:val="008B14A1"/>
    <w:rsid w:val="008B1EFA"/>
    <w:rsid w:val="008B2C81"/>
    <w:rsid w:val="008B3189"/>
    <w:rsid w:val="008B4979"/>
    <w:rsid w:val="008B5A68"/>
    <w:rsid w:val="008B638A"/>
    <w:rsid w:val="008B6880"/>
    <w:rsid w:val="008B71D8"/>
    <w:rsid w:val="008B7D26"/>
    <w:rsid w:val="008C000D"/>
    <w:rsid w:val="008C038C"/>
    <w:rsid w:val="008C0488"/>
    <w:rsid w:val="008C0A98"/>
    <w:rsid w:val="008C2C15"/>
    <w:rsid w:val="008C3642"/>
    <w:rsid w:val="008C40C6"/>
    <w:rsid w:val="008C45DB"/>
    <w:rsid w:val="008C4B4D"/>
    <w:rsid w:val="008C52B0"/>
    <w:rsid w:val="008C5374"/>
    <w:rsid w:val="008C559D"/>
    <w:rsid w:val="008C563B"/>
    <w:rsid w:val="008C6238"/>
    <w:rsid w:val="008C6DAD"/>
    <w:rsid w:val="008C6EBB"/>
    <w:rsid w:val="008C7136"/>
    <w:rsid w:val="008C7164"/>
    <w:rsid w:val="008C7372"/>
    <w:rsid w:val="008C752C"/>
    <w:rsid w:val="008D11F4"/>
    <w:rsid w:val="008D149E"/>
    <w:rsid w:val="008D2253"/>
    <w:rsid w:val="008D2B77"/>
    <w:rsid w:val="008D2CA0"/>
    <w:rsid w:val="008D33FA"/>
    <w:rsid w:val="008D459C"/>
    <w:rsid w:val="008D5266"/>
    <w:rsid w:val="008D53D9"/>
    <w:rsid w:val="008D5539"/>
    <w:rsid w:val="008D55E7"/>
    <w:rsid w:val="008D5B1F"/>
    <w:rsid w:val="008D5E94"/>
    <w:rsid w:val="008D6A56"/>
    <w:rsid w:val="008D709B"/>
    <w:rsid w:val="008D7482"/>
    <w:rsid w:val="008E00A7"/>
    <w:rsid w:val="008E0ACD"/>
    <w:rsid w:val="008E1FEB"/>
    <w:rsid w:val="008E20F6"/>
    <w:rsid w:val="008E23CA"/>
    <w:rsid w:val="008E2BC0"/>
    <w:rsid w:val="008E3BCC"/>
    <w:rsid w:val="008E3E10"/>
    <w:rsid w:val="008E4D02"/>
    <w:rsid w:val="008E53D3"/>
    <w:rsid w:val="008E5DDF"/>
    <w:rsid w:val="008E6B00"/>
    <w:rsid w:val="008F03C2"/>
    <w:rsid w:val="008F0892"/>
    <w:rsid w:val="008F16A2"/>
    <w:rsid w:val="008F1D93"/>
    <w:rsid w:val="008F442D"/>
    <w:rsid w:val="008F4B22"/>
    <w:rsid w:val="008F5A10"/>
    <w:rsid w:val="008F6284"/>
    <w:rsid w:val="008F6A13"/>
    <w:rsid w:val="008F6E20"/>
    <w:rsid w:val="008F7CB7"/>
    <w:rsid w:val="009003EB"/>
    <w:rsid w:val="009008F9"/>
    <w:rsid w:val="00900AF4"/>
    <w:rsid w:val="009010AF"/>
    <w:rsid w:val="009012C1"/>
    <w:rsid w:val="0090159F"/>
    <w:rsid w:val="009019F4"/>
    <w:rsid w:val="00901ADA"/>
    <w:rsid w:val="0090296A"/>
    <w:rsid w:val="00903C96"/>
    <w:rsid w:val="0090763F"/>
    <w:rsid w:val="00907EF5"/>
    <w:rsid w:val="0091000F"/>
    <w:rsid w:val="00910BDE"/>
    <w:rsid w:val="00910EBC"/>
    <w:rsid w:val="00911AC4"/>
    <w:rsid w:val="009127E4"/>
    <w:rsid w:val="00913A1D"/>
    <w:rsid w:val="009148FF"/>
    <w:rsid w:val="00914D9D"/>
    <w:rsid w:val="00914DFB"/>
    <w:rsid w:val="00915EDE"/>
    <w:rsid w:val="00915EEE"/>
    <w:rsid w:val="00916040"/>
    <w:rsid w:val="00916A6C"/>
    <w:rsid w:val="00916A7D"/>
    <w:rsid w:val="00917035"/>
    <w:rsid w:val="00917CDC"/>
    <w:rsid w:val="00920C34"/>
    <w:rsid w:val="00921526"/>
    <w:rsid w:val="009216BD"/>
    <w:rsid w:val="00921F1B"/>
    <w:rsid w:val="0092209D"/>
    <w:rsid w:val="0092276B"/>
    <w:rsid w:val="00922CCE"/>
    <w:rsid w:val="00924950"/>
    <w:rsid w:val="0092530A"/>
    <w:rsid w:val="009264E8"/>
    <w:rsid w:val="0092684D"/>
    <w:rsid w:val="00926D2B"/>
    <w:rsid w:val="0092747B"/>
    <w:rsid w:val="00927BD3"/>
    <w:rsid w:val="0093014B"/>
    <w:rsid w:val="00930539"/>
    <w:rsid w:val="00931E49"/>
    <w:rsid w:val="00932267"/>
    <w:rsid w:val="0093295D"/>
    <w:rsid w:val="00932B58"/>
    <w:rsid w:val="009332C8"/>
    <w:rsid w:val="00933FE6"/>
    <w:rsid w:val="0093468A"/>
    <w:rsid w:val="00934F52"/>
    <w:rsid w:val="009357E8"/>
    <w:rsid w:val="00935E7F"/>
    <w:rsid w:val="009363D0"/>
    <w:rsid w:val="009364BE"/>
    <w:rsid w:val="009367AE"/>
    <w:rsid w:val="00936B5E"/>
    <w:rsid w:val="00937607"/>
    <w:rsid w:val="00940E24"/>
    <w:rsid w:val="00940FD6"/>
    <w:rsid w:val="00941122"/>
    <w:rsid w:val="00941396"/>
    <w:rsid w:val="00941B21"/>
    <w:rsid w:val="00942134"/>
    <w:rsid w:val="0094282F"/>
    <w:rsid w:val="00943531"/>
    <w:rsid w:val="009446E5"/>
    <w:rsid w:val="009448B9"/>
    <w:rsid w:val="00944AC5"/>
    <w:rsid w:val="00945250"/>
    <w:rsid w:val="00945350"/>
    <w:rsid w:val="00946255"/>
    <w:rsid w:val="00946460"/>
    <w:rsid w:val="00946C10"/>
    <w:rsid w:val="00947727"/>
    <w:rsid w:val="009479FE"/>
    <w:rsid w:val="00947CCD"/>
    <w:rsid w:val="0095052D"/>
    <w:rsid w:val="00951EBA"/>
    <w:rsid w:val="00952F31"/>
    <w:rsid w:val="0095330B"/>
    <w:rsid w:val="00955A80"/>
    <w:rsid w:val="0095689B"/>
    <w:rsid w:val="00956B7E"/>
    <w:rsid w:val="00956EAD"/>
    <w:rsid w:val="009577EA"/>
    <w:rsid w:val="00960FFE"/>
    <w:rsid w:val="00961329"/>
    <w:rsid w:val="009618F7"/>
    <w:rsid w:val="00962360"/>
    <w:rsid w:val="00962E9C"/>
    <w:rsid w:val="00963C33"/>
    <w:rsid w:val="009646DB"/>
    <w:rsid w:val="009653E0"/>
    <w:rsid w:val="0096550B"/>
    <w:rsid w:val="00965B55"/>
    <w:rsid w:val="00965E60"/>
    <w:rsid w:val="00966852"/>
    <w:rsid w:val="00966F1D"/>
    <w:rsid w:val="00967307"/>
    <w:rsid w:val="00967523"/>
    <w:rsid w:val="0096761B"/>
    <w:rsid w:val="00967697"/>
    <w:rsid w:val="00970348"/>
    <w:rsid w:val="00970BDF"/>
    <w:rsid w:val="00971090"/>
    <w:rsid w:val="00971749"/>
    <w:rsid w:val="00971A0B"/>
    <w:rsid w:val="009724C0"/>
    <w:rsid w:val="0097274F"/>
    <w:rsid w:val="00972773"/>
    <w:rsid w:val="00973BEC"/>
    <w:rsid w:val="00974138"/>
    <w:rsid w:val="0097498B"/>
    <w:rsid w:val="00974DC4"/>
    <w:rsid w:val="0097529B"/>
    <w:rsid w:val="00976372"/>
    <w:rsid w:val="00976A8D"/>
    <w:rsid w:val="00976D39"/>
    <w:rsid w:val="0097700B"/>
    <w:rsid w:val="0097761E"/>
    <w:rsid w:val="0097770B"/>
    <w:rsid w:val="0098014E"/>
    <w:rsid w:val="009804EE"/>
    <w:rsid w:val="0098053C"/>
    <w:rsid w:val="00980A4D"/>
    <w:rsid w:val="00980DCC"/>
    <w:rsid w:val="00981670"/>
    <w:rsid w:val="009816E6"/>
    <w:rsid w:val="00981F65"/>
    <w:rsid w:val="009820E9"/>
    <w:rsid w:val="009821DF"/>
    <w:rsid w:val="0098223A"/>
    <w:rsid w:val="00982D0D"/>
    <w:rsid w:val="00983786"/>
    <w:rsid w:val="009846D1"/>
    <w:rsid w:val="0098480C"/>
    <w:rsid w:val="00985442"/>
    <w:rsid w:val="0098562C"/>
    <w:rsid w:val="00985DE9"/>
    <w:rsid w:val="009861BA"/>
    <w:rsid w:val="009870B6"/>
    <w:rsid w:val="00987D4C"/>
    <w:rsid w:val="0099036D"/>
    <w:rsid w:val="00990C02"/>
    <w:rsid w:val="00990C52"/>
    <w:rsid w:val="0099126D"/>
    <w:rsid w:val="009919E0"/>
    <w:rsid w:val="00991B17"/>
    <w:rsid w:val="00991FB5"/>
    <w:rsid w:val="0099221A"/>
    <w:rsid w:val="00992417"/>
    <w:rsid w:val="00993CF0"/>
    <w:rsid w:val="00994F9F"/>
    <w:rsid w:val="00995242"/>
    <w:rsid w:val="009964D5"/>
    <w:rsid w:val="00996625"/>
    <w:rsid w:val="0099669F"/>
    <w:rsid w:val="00997114"/>
    <w:rsid w:val="009972AB"/>
    <w:rsid w:val="00997842"/>
    <w:rsid w:val="00997FC3"/>
    <w:rsid w:val="009A05C3"/>
    <w:rsid w:val="009A0640"/>
    <w:rsid w:val="009A0B2C"/>
    <w:rsid w:val="009A0BE4"/>
    <w:rsid w:val="009A1105"/>
    <w:rsid w:val="009A1379"/>
    <w:rsid w:val="009A1E50"/>
    <w:rsid w:val="009A223E"/>
    <w:rsid w:val="009A2545"/>
    <w:rsid w:val="009A33FE"/>
    <w:rsid w:val="009A553F"/>
    <w:rsid w:val="009A5F80"/>
    <w:rsid w:val="009A6251"/>
    <w:rsid w:val="009A7274"/>
    <w:rsid w:val="009A747D"/>
    <w:rsid w:val="009A78E3"/>
    <w:rsid w:val="009A7B49"/>
    <w:rsid w:val="009B1430"/>
    <w:rsid w:val="009B1A9B"/>
    <w:rsid w:val="009B1F40"/>
    <w:rsid w:val="009B21E9"/>
    <w:rsid w:val="009B371C"/>
    <w:rsid w:val="009B5595"/>
    <w:rsid w:val="009B5611"/>
    <w:rsid w:val="009B5F1E"/>
    <w:rsid w:val="009B6557"/>
    <w:rsid w:val="009B6E9F"/>
    <w:rsid w:val="009B7396"/>
    <w:rsid w:val="009B7DF8"/>
    <w:rsid w:val="009C096D"/>
    <w:rsid w:val="009C18E9"/>
    <w:rsid w:val="009C1BDB"/>
    <w:rsid w:val="009C2287"/>
    <w:rsid w:val="009C3E02"/>
    <w:rsid w:val="009C6551"/>
    <w:rsid w:val="009C6772"/>
    <w:rsid w:val="009C6781"/>
    <w:rsid w:val="009D0BBD"/>
    <w:rsid w:val="009D1E73"/>
    <w:rsid w:val="009D1EE9"/>
    <w:rsid w:val="009D2FEA"/>
    <w:rsid w:val="009D31BC"/>
    <w:rsid w:val="009D3201"/>
    <w:rsid w:val="009D3610"/>
    <w:rsid w:val="009D3924"/>
    <w:rsid w:val="009D392A"/>
    <w:rsid w:val="009D4773"/>
    <w:rsid w:val="009D4EEC"/>
    <w:rsid w:val="009D4EEF"/>
    <w:rsid w:val="009D5A41"/>
    <w:rsid w:val="009D5C7C"/>
    <w:rsid w:val="009D5FC2"/>
    <w:rsid w:val="009D7226"/>
    <w:rsid w:val="009D7304"/>
    <w:rsid w:val="009D75F9"/>
    <w:rsid w:val="009D76E5"/>
    <w:rsid w:val="009D794D"/>
    <w:rsid w:val="009D7E76"/>
    <w:rsid w:val="009E02A1"/>
    <w:rsid w:val="009E4328"/>
    <w:rsid w:val="009E4C7F"/>
    <w:rsid w:val="009E54AD"/>
    <w:rsid w:val="009E58B6"/>
    <w:rsid w:val="009E6D80"/>
    <w:rsid w:val="009E799E"/>
    <w:rsid w:val="009E7AA2"/>
    <w:rsid w:val="009F08AD"/>
    <w:rsid w:val="009F29A9"/>
    <w:rsid w:val="009F2CE1"/>
    <w:rsid w:val="009F2CF0"/>
    <w:rsid w:val="009F424B"/>
    <w:rsid w:val="009F5F12"/>
    <w:rsid w:val="009F6270"/>
    <w:rsid w:val="009F62B4"/>
    <w:rsid w:val="009F6509"/>
    <w:rsid w:val="009F69D7"/>
    <w:rsid w:val="009F77CE"/>
    <w:rsid w:val="00A005BC"/>
    <w:rsid w:val="00A0173E"/>
    <w:rsid w:val="00A02370"/>
    <w:rsid w:val="00A0303C"/>
    <w:rsid w:val="00A03253"/>
    <w:rsid w:val="00A05630"/>
    <w:rsid w:val="00A0563C"/>
    <w:rsid w:val="00A06B8A"/>
    <w:rsid w:val="00A06FE2"/>
    <w:rsid w:val="00A07328"/>
    <w:rsid w:val="00A07A82"/>
    <w:rsid w:val="00A07F58"/>
    <w:rsid w:val="00A07F6C"/>
    <w:rsid w:val="00A10126"/>
    <w:rsid w:val="00A10311"/>
    <w:rsid w:val="00A110BC"/>
    <w:rsid w:val="00A11893"/>
    <w:rsid w:val="00A12507"/>
    <w:rsid w:val="00A12989"/>
    <w:rsid w:val="00A12CDD"/>
    <w:rsid w:val="00A13719"/>
    <w:rsid w:val="00A13860"/>
    <w:rsid w:val="00A144AE"/>
    <w:rsid w:val="00A14543"/>
    <w:rsid w:val="00A15071"/>
    <w:rsid w:val="00A158E7"/>
    <w:rsid w:val="00A15C99"/>
    <w:rsid w:val="00A15FA4"/>
    <w:rsid w:val="00A16EE5"/>
    <w:rsid w:val="00A16FFD"/>
    <w:rsid w:val="00A1775A"/>
    <w:rsid w:val="00A17C27"/>
    <w:rsid w:val="00A212A9"/>
    <w:rsid w:val="00A220A0"/>
    <w:rsid w:val="00A22134"/>
    <w:rsid w:val="00A2248A"/>
    <w:rsid w:val="00A226AB"/>
    <w:rsid w:val="00A235CE"/>
    <w:rsid w:val="00A237B7"/>
    <w:rsid w:val="00A23A76"/>
    <w:rsid w:val="00A24610"/>
    <w:rsid w:val="00A25BA6"/>
    <w:rsid w:val="00A26131"/>
    <w:rsid w:val="00A26345"/>
    <w:rsid w:val="00A2639B"/>
    <w:rsid w:val="00A263A0"/>
    <w:rsid w:val="00A26875"/>
    <w:rsid w:val="00A2690C"/>
    <w:rsid w:val="00A26B96"/>
    <w:rsid w:val="00A26C68"/>
    <w:rsid w:val="00A27A2B"/>
    <w:rsid w:val="00A30FE4"/>
    <w:rsid w:val="00A31450"/>
    <w:rsid w:val="00A314CA"/>
    <w:rsid w:val="00A31FF2"/>
    <w:rsid w:val="00A32CB1"/>
    <w:rsid w:val="00A336CF"/>
    <w:rsid w:val="00A33950"/>
    <w:rsid w:val="00A34616"/>
    <w:rsid w:val="00A34B11"/>
    <w:rsid w:val="00A34C51"/>
    <w:rsid w:val="00A35913"/>
    <w:rsid w:val="00A3609B"/>
    <w:rsid w:val="00A360F6"/>
    <w:rsid w:val="00A36140"/>
    <w:rsid w:val="00A36558"/>
    <w:rsid w:val="00A36A31"/>
    <w:rsid w:val="00A37B49"/>
    <w:rsid w:val="00A37FA1"/>
    <w:rsid w:val="00A412FE"/>
    <w:rsid w:val="00A4234F"/>
    <w:rsid w:val="00A4294F"/>
    <w:rsid w:val="00A42CC4"/>
    <w:rsid w:val="00A436DC"/>
    <w:rsid w:val="00A44142"/>
    <w:rsid w:val="00A445F0"/>
    <w:rsid w:val="00A4504A"/>
    <w:rsid w:val="00A45F40"/>
    <w:rsid w:val="00A46C80"/>
    <w:rsid w:val="00A46F53"/>
    <w:rsid w:val="00A46F62"/>
    <w:rsid w:val="00A471A4"/>
    <w:rsid w:val="00A50264"/>
    <w:rsid w:val="00A51095"/>
    <w:rsid w:val="00A51C70"/>
    <w:rsid w:val="00A53124"/>
    <w:rsid w:val="00A536F8"/>
    <w:rsid w:val="00A54CE8"/>
    <w:rsid w:val="00A5539D"/>
    <w:rsid w:val="00A55BA1"/>
    <w:rsid w:val="00A55F1C"/>
    <w:rsid w:val="00A5673D"/>
    <w:rsid w:val="00A56A99"/>
    <w:rsid w:val="00A577E1"/>
    <w:rsid w:val="00A60C47"/>
    <w:rsid w:val="00A6183B"/>
    <w:rsid w:val="00A618C4"/>
    <w:rsid w:val="00A61A14"/>
    <w:rsid w:val="00A61EB2"/>
    <w:rsid w:val="00A63180"/>
    <w:rsid w:val="00A6320C"/>
    <w:rsid w:val="00A63E2C"/>
    <w:rsid w:val="00A641B7"/>
    <w:rsid w:val="00A642A0"/>
    <w:rsid w:val="00A64D3B"/>
    <w:rsid w:val="00A66137"/>
    <w:rsid w:val="00A66468"/>
    <w:rsid w:val="00A66D09"/>
    <w:rsid w:val="00A7045D"/>
    <w:rsid w:val="00A7087E"/>
    <w:rsid w:val="00A71A53"/>
    <w:rsid w:val="00A7237C"/>
    <w:rsid w:val="00A72EDD"/>
    <w:rsid w:val="00A736CA"/>
    <w:rsid w:val="00A7464D"/>
    <w:rsid w:val="00A74794"/>
    <w:rsid w:val="00A74CE1"/>
    <w:rsid w:val="00A74F0D"/>
    <w:rsid w:val="00A7501B"/>
    <w:rsid w:val="00A75ACE"/>
    <w:rsid w:val="00A75D14"/>
    <w:rsid w:val="00A7623F"/>
    <w:rsid w:val="00A769D1"/>
    <w:rsid w:val="00A76B6F"/>
    <w:rsid w:val="00A77645"/>
    <w:rsid w:val="00A80635"/>
    <w:rsid w:val="00A80FF8"/>
    <w:rsid w:val="00A81E7C"/>
    <w:rsid w:val="00A82B56"/>
    <w:rsid w:val="00A83476"/>
    <w:rsid w:val="00A83B12"/>
    <w:rsid w:val="00A8459B"/>
    <w:rsid w:val="00A848D8"/>
    <w:rsid w:val="00A854B0"/>
    <w:rsid w:val="00A85A08"/>
    <w:rsid w:val="00A85D57"/>
    <w:rsid w:val="00A875FE"/>
    <w:rsid w:val="00A877B4"/>
    <w:rsid w:val="00A87AEE"/>
    <w:rsid w:val="00A87F9C"/>
    <w:rsid w:val="00A902E8"/>
    <w:rsid w:val="00A90421"/>
    <w:rsid w:val="00A90737"/>
    <w:rsid w:val="00A9073B"/>
    <w:rsid w:val="00A909BF"/>
    <w:rsid w:val="00A9164D"/>
    <w:rsid w:val="00A9206C"/>
    <w:rsid w:val="00A92576"/>
    <w:rsid w:val="00A92E1B"/>
    <w:rsid w:val="00A92EA3"/>
    <w:rsid w:val="00A930A0"/>
    <w:rsid w:val="00A93A03"/>
    <w:rsid w:val="00A93ED1"/>
    <w:rsid w:val="00A94152"/>
    <w:rsid w:val="00A955A7"/>
    <w:rsid w:val="00A958A4"/>
    <w:rsid w:val="00A958DE"/>
    <w:rsid w:val="00A96C03"/>
    <w:rsid w:val="00A96E50"/>
    <w:rsid w:val="00A96E7E"/>
    <w:rsid w:val="00AA0730"/>
    <w:rsid w:val="00AA08CA"/>
    <w:rsid w:val="00AA0C88"/>
    <w:rsid w:val="00AA0CC7"/>
    <w:rsid w:val="00AA230E"/>
    <w:rsid w:val="00AA2396"/>
    <w:rsid w:val="00AA3575"/>
    <w:rsid w:val="00AA3787"/>
    <w:rsid w:val="00AA4278"/>
    <w:rsid w:val="00AA4565"/>
    <w:rsid w:val="00AA57C6"/>
    <w:rsid w:val="00AA5DB9"/>
    <w:rsid w:val="00AA7F5D"/>
    <w:rsid w:val="00AB009D"/>
    <w:rsid w:val="00AB335F"/>
    <w:rsid w:val="00AB3A03"/>
    <w:rsid w:val="00AB481D"/>
    <w:rsid w:val="00AB49AA"/>
    <w:rsid w:val="00AB4BA0"/>
    <w:rsid w:val="00AB4E04"/>
    <w:rsid w:val="00AB55AD"/>
    <w:rsid w:val="00AB70D0"/>
    <w:rsid w:val="00AB73DD"/>
    <w:rsid w:val="00AC07E1"/>
    <w:rsid w:val="00AC0B49"/>
    <w:rsid w:val="00AC0F56"/>
    <w:rsid w:val="00AC2726"/>
    <w:rsid w:val="00AC287D"/>
    <w:rsid w:val="00AC298C"/>
    <w:rsid w:val="00AC3461"/>
    <w:rsid w:val="00AC400C"/>
    <w:rsid w:val="00AC4CD3"/>
    <w:rsid w:val="00AC4E04"/>
    <w:rsid w:val="00AC4E87"/>
    <w:rsid w:val="00AC50CC"/>
    <w:rsid w:val="00AC64A9"/>
    <w:rsid w:val="00AC65D2"/>
    <w:rsid w:val="00AC6652"/>
    <w:rsid w:val="00AC6B37"/>
    <w:rsid w:val="00AC6B83"/>
    <w:rsid w:val="00AD002A"/>
    <w:rsid w:val="00AD00DE"/>
    <w:rsid w:val="00AD09DD"/>
    <w:rsid w:val="00AD17D7"/>
    <w:rsid w:val="00AD265F"/>
    <w:rsid w:val="00AD2EDC"/>
    <w:rsid w:val="00AD3916"/>
    <w:rsid w:val="00AD4060"/>
    <w:rsid w:val="00AD4AC6"/>
    <w:rsid w:val="00AD55F6"/>
    <w:rsid w:val="00AD5BDB"/>
    <w:rsid w:val="00AD69AE"/>
    <w:rsid w:val="00AD6A7B"/>
    <w:rsid w:val="00AD6C9F"/>
    <w:rsid w:val="00AD6CB2"/>
    <w:rsid w:val="00AD6DEF"/>
    <w:rsid w:val="00AD6E9D"/>
    <w:rsid w:val="00AE07EE"/>
    <w:rsid w:val="00AE0E56"/>
    <w:rsid w:val="00AE0F53"/>
    <w:rsid w:val="00AE1BD0"/>
    <w:rsid w:val="00AE32CE"/>
    <w:rsid w:val="00AE4379"/>
    <w:rsid w:val="00AE45FF"/>
    <w:rsid w:val="00AE4CCB"/>
    <w:rsid w:val="00AE6285"/>
    <w:rsid w:val="00AE6986"/>
    <w:rsid w:val="00AE6C5A"/>
    <w:rsid w:val="00AE6CBC"/>
    <w:rsid w:val="00AE6DD5"/>
    <w:rsid w:val="00AF0083"/>
    <w:rsid w:val="00AF0945"/>
    <w:rsid w:val="00AF09C7"/>
    <w:rsid w:val="00AF16AD"/>
    <w:rsid w:val="00AF16B5"/>
    <w:rsid w:val="00AF1A76"/>
    <w:rsid w:val="00AF23CD"/>
    <w:rsid w:val="00AF398A"/>
    <w:rsid w:val="00AF41F9"/>
    <w:rsid w:val="00AF41FD"/>
    <w:rsid w:val="00AF63D5"/>
    <w:rsid w:val="00AF693B"/>
    <w:rsid w:val="00AF698D"/>
    <w:rsid w:val="00AF6A4A"/>
    <w:rsid w:val="00AF6B60"/>
    <w:rsid w:val="00AF710C"/>
    <w:rsid w:val="00AF72A4"/>
    <w:rsid w:val="00AF741C"/>
    <w:rsid w:val="00AF76A9"/>
    <w:rsid w:val="00AF7869"/>
    <w:rsid w:val="00AF7FDF"/>
    <w:rsid w:val="00B00ABA"/>
    <w:rsid w:val="00B01784"/>
    <w:rsid w:val="00B01FB2"/>
    <w:rsid w:val="00B02B5D"/>
    <w:rsid w:val="00B05CBF"/>
    <w:rsid w:val="00B05D12"/>
    <w:rsid w:val="00B05F5E"/>
    <w:rsid w:val="00B060DD"/>
    <w:rsid w:val="00B063F7"/>
    <w:rsid w:val="00B0672D"/>
    <w:rsid w:val="00B06F61"/>
    <w:rsid w:val="00B07888"/>
    <w:rsid w:val="00B079A0"/>
    <w:rsid w:val="00B07B07"/>
    <w:rsid w:val="00B07FFA"/>
    <w:rsid w:val="00B1190C"/>
    <w:rsid w:val="00B125B2"/>
    <w:rsid w:val="00B12D9D"/>
    <w:rsid w:val="00B13092"/>
    <w:rsid w:val="00B132EE"/>
    <w:rsid w:val="00B13424"/>
    <w:rsid w:val="00B13911"/>
    <w:rsid w:val="00B13A08"/>
    <w:rsid w:val="00B14195"/>
    <w:rsid w:val="00B14685"/>
    <w:rsid w:val="00B1478E"/>
    <w:rsid w:val="00B14C3E"/>
    <w:rsid w:val="00B14F97"/>
    <w:rsid w:val="00B166B5"/>
    <w:rsid w:val="00B17308"/>
    <w:rsid w:val="00B17DF9"/>
    <w:rsid w:val="00B21082"/>
    <w:rsid w:val="00B210B1"/>
    <w:rsid w:val="00B21EAF"/>
    <w:rsid w:val="00B2290B"/>
    <w:rsid w:val="00B22D59"/>
    <w:rsid w:val="00B23333"/>
    <w:rsid w:val="00B23A28"/>
    <w:rsid w:val="00B2418A"/>
    <w:rsid w:val="00B2477D"/>
    <w:rsid w:val="00B25022"/>
    <w:rsid w:val="00B26AEF"/>
    <w:rsid w:val="00B2754E"/>
    <w:rsid w:val="00B30164"/>
    <w:rsid w:val="00B3025D"/>
    <w:rsid w:val="00B3062E"/>
    <w:rsid w:val="00B314A4"/>
    <w:rsid w:val="00B317E5"/>
    <w:rsid w:val="00B31EEE"/>
    <w:rsid w:val="00B3292B"/>
    <w:rsid w:val="00B32E2D"/>
    <w:rsid w:val="00B32F0E"/>
    <w:rsid w:val="00B3348E"/>
    <w:rsid w:val="00B33667"/>
    <w:rsid w:val="00B33870"/>
    <w:rsid w:val="00B33CA2"/>
    <w:rsid w:val="00B33F35"/>
    <w:rsid w:val="00B353FC"/>
    <w:rsid w:val="00B360FC"/>
    <w:rsid w:val="00B363B8"/>
    <w:rsid w:val="00B36459"/>
    <w:rsid w:val="00B36484"/>
    <w:rsid w:val="00B3769F"/>
    <w:rsid w:val="00B405F9"/>
    <w:rsid w:val="00B406EE"/>
    <w:rsid w:val="00B410F3"/>
    <w:rsid w:val="00B41681"/>
    <w:rsid w:val="00B41D5F"/>
    <w:rsid w:val="00B41EDB"/>
    <w:rsid w:val="00B41F51"/>
    <w:rsid w:val="00B4233A"/>
    <w:rsid w:val="00B425BC"/>
    <w:rsid w:val="00B431F2"/>
    <w:rsid w:val="00B43548"/>
    <w:rsid w:val="00B43949"/>
    <w:rsid w:val="00B44263"/>
    <w:rsid w:val="00B44FC5"/>
    <w:rsid w:val="00B454DD"/>
    <w:rsid w:val="00B45728"/>
    <w:rsid w:val="00B46AEF"/>
    <w:rsid w:val="00B471FE"/>
    <w:rsid w:val="00B47A3C"/>
    <w:rsid w:val="00B5012C"/>
    <w:rsid w:val="00B50235"/>
    <w:rsid w:val="00B50509"/>
    <w:rsid w:val="00B50B88"/>
    <w:rsid w:val="00B50EFC"/>
    <w:rsid w:val="00B516B4"/>
    <w:rsid w:val="00B5194F"/>
    <w:rsid w:val="00B51C39"/>
    <w:rsid w:val="00B524F0"/>
    <w:rsid w:val="00B5366F"/>
    <w:rsid w:val="00B53AE9"/>
    <w:rsid w:val="00B53D30"/>
    <w:rsid w:val="00B54385"/>
    <w:rsid w:val="00B54CEA"/>
    <w:rsid w:val="00B55271"/>
    <w:rsid w:val="00B55615"/>
    <w:rsid w:val="00B55DFF"/>
    <w:rsid w:val="00B56CF5"/>
    <w:rsid w:val="00B56E59"/>
    <w:rsid w:val="00B57BAD"/>
    <w:rsid w:val="00B6055A"/>
    <w:rsid w:val="00B60A99"/>
    <w:rsid w:val="00B60D8F"/>
    <w:rsid w:val="00B611C4"/>
    <w:rsid w:val="00B61330"/>
    <w:rsid w:val="00B6257D"/>
    <w:rsid w:val="00B62D3F"/>
    <w:rsid w:val="00B62F89"/>
    <w:rsid w:val="00B6307E"/>
    <w:rsid w:val="00B6350B"/>
    <w:rsid w:val="00B6389E"/>
    <w:rsid w:val="00B63EF5"/>
    <w:rsid w:val="00B6494B"/>
    <w:rsid w:val="00B64B44"/>
    <w:rsid w:val="00B64D79"/>
    <w:rsid w:val="00B65155"/>
    <w:rsid w:val="00B65229"/>
    <w:rsid w:val="00B653F9"/>
    <w:rsid w:val="00B6659F"/>
    <w:rsid w:val="00B67063"/>
    <w:rsid w:val="00B670E7"/>
    <w:rsid w:val="00B67876"/>
    <w:rsid w:val="00B67950"/>
    <w:rsid w:val="00B70833"/>
    <w:rsid w:val="00B70FFB"/>
    <w:rsid w:val="00B71E6F"/>
    <w:rsid w:val="00B7410F"/>
    <w:rsid w:val="00B74A87"/>
    <w:rsid w:val="00B7649F"/>
    <w:rsid w:val="00B7668D"/>
    <w:rsid w:val="00B77E54"/>
    <w:rsid w:val="00B80830"/>
    <w:rsid w:val="00B80AC6"/>
    <w:rsid w:val="00B8140F"/>
    <w:rsid w:val="00B81694"/>
    <w:rsid w:val="00B8189F"/>
    <w:rsid w:val="00B8212A"/>
    <w:rsid w:val="00B825E5"/>
    <w:rsid w:val="00B82834"/>
    <w:rsid w:val="00B82923"/>
    <w:rsid w:val="00B82DC2"/>
    <w:rsid w:val="00B8410C"/>
    <w:rsid w:val="00B8416B"/>
    <w:rsid w:val="00B845B9"/>
    <w:rsid w:val="00B849C8"/>
    <w:rsid w:val="00B85B3A"/>
    <w:rsid w:val="00B85E0E"/>
    <w:rsid w:val="00B861D2"/>
    <w:rsid w:val="00B86ED8"/>
    <w:rsid w:val="00B871EA"/>
    <w:rsid w:val="00B91C26"/>
    <w:rsid w:val="00B9284C"/>
    <w:rsid w:val="00B935B6"/>
    <w:rsid w:val="00B93FBA"/>
    <w:rsid w:val="00B95EFD"/>
    <w:rsid w:val="00B9693B"/>
    <w:rsid w:val="00B96D03"/>
    <w:rsid w:val="00B96EBE"/>
    <w:rsid w:val="00B970BC"/>
    <w:rsid w:val="00B9743A"/>
    <w:rsid w:val="00B97E9D"/>
    <w:rsid w:val="00B97FC6"/>
    <w:rsid w:val="00BA0363"/>
    <w:rsid w:val="00BA08C0"/>
    <w:rsid w:val="00BA13C7"/>
    <w:rsid w:val="00BA230C"/>
    <w:rsid w:val="00BA28D7"/>
    <w:rsid w:val="00BA2B53"/>
    <w:rsid w:val="00BA357C"/>
    <w:rsid w:val="00BA4798"/>
    <w:rsid w:val="00BA4A12"/>
    <w:rsid w:val="00BA5384"/>
    <w:rsid w:val="00BA5615"/>
    <w:rsid w:val="00BA58D6"/>
    <w:rsid w:val="00BA5D06"/>
    <w:rsid w:val="00BA5F03"/>
    <w:rsid w:val="00BA61C4"/>
    <w:rsid w:val="00BA718E"/>
    <w:rsid w:val="00BA7889"/>
    <w:rsid w:val="00BB22E0"/>
    <w:rsid w:val="00BB24E0"/>
    <w:rsid w:val="00BB2511"/>
    <w:rsid w:val="00BB2C1D"/>
    <w:rsid w:val="00BB4848"/>
    <w:rsid w:val="00BB547A"/>
    <w:rsid w:val="00BB5727"/>
    <w:rsid w:val="00BB5F15"/>
    <w:rsid w:val="00BB6889"/>
    <w:rsid w:val="00BB6DEE"/>
    <w:rsid w:val="00BB7027"/>
    <w:rsid w:val="00BB732C"/>
    <w:rsid w:val="00BB75F5"/>
    <w:rsid w:val="00BB7601"/>
    <w:rsid w:val="00BB7621"/>
    <w:rsid w:val="00BC0AC3"/>
    <w:rsid w:val="00BC1644"/>
    <w:rsid w:val="00BC1A6B"/>
    <w:rsid w:val="00BC2057"/>
    <w:rsid w:val="00BC2466"/>
    <w:rsid w:val="00BC37FC"/>
    <w:rsid w:val="00BC3804"/>
    <w:rsid w:val="00BC3B2F"/>
    <w:rsid w:val="00BC4174"/>
    <w:rsid w:val="00BC4465"/>
    <w:rsid w:val="00BC4811"/>
    <w:rsid w:val="00BC510A"/>
    <w:rsid w:val="00BC6655"/>
    <w:rsid w:val="00BC6846"/>
    <w:rsid w:val="00BC6B16"/>
    <w:rsid w:val="00BC744E"/>
    <w:rsid w:val="00BC75A5"/>
    <w:rsid w:val="00BC7D6A"/>
    <w:rsid w:val="00BC7D99"/>
    <w:rsid w:val="00BD058E"/>
    <w:rsid w:val="00BD0EEC"/>
    <w:rsid w:val="00BD112F"/>
    <w:rsid w:val="00BD16AB"/>
    <w:rsid w:val="00BD16B9"/>
    <w:rsid w:val="00BD301E"/>
    <w:rsid w:val="00BD37E8"/>
    <w:rsid w:val="00BD3998"/>
    <w:rsid w:val="00BD550D"/>
    <w:rsid w:val="00BD5545"/>
    <w:rsid w:val="00BD6FA5"/>
    <w:rsid w:val="00BD70F7"/>
    <w:rsid w:val="00BD7D56"/>
    <w:rsid w:val="00BE013F"/>
    <w:rsid w:val="00BE081F"/>
    <w:rsid w:val="00BE0D88"/>
    <w:rsid w:val="00BE1512"/>
    <w:rsid w:val="00BE186E"/>
    <w:rsid w:val="00BE261A"/>
    <w:rsid w:val="00BE2ABE"/>
    <w:rsid w:val="00BE34EB"/>
    <w:rsid w:val="00BE393B"/>
    <w:rsid w:val="00BE3E46"/>
    <w:rsid w:val="00BE420B"/>
    <w:rsid w:val="00BE4FD2"/>
    <w:rsid w:val="00BE5C66"/>
    <w:rsid w:val="00BE68E0"/>
    <w:rsid w:val="00BE716E"/>
    <w:rsid w:val="00BE74D4"/>
    <w:rsid w:val="00BF083D"/>
    <w:rsid w:val="00BF09FF"/>
    <w:rsid w:val="00BF0F01"/>
    <w:rsid w:val="00BF1395"/>
    <w:rsid w:val="00BF176C"/>
    <w:rsid w:val="00BF1DB3"/>
    <w:rsid w:val="00BF240A"/>
    <w:rsid w:val="00BF240F"/>
    <w:rsid w:val="00BF2DED"/>
    <w:rsid w:val="00BF3EE7"/>
    <w:rsid w:val="00BF434B"/>
    <w:rsid w:val="00BF4479"/>
    <w:rsid w:val="00BF4967"/>
    <w:rsid w:val="00BF4F31"/>
    <w:rsid w:val="00BF530C"/>
    <w:rsid w:val="00BF68D9"/>
    <w:rsid w:val="00C006B7"/>
    <w:rsid w:val="00C00D77"/>
    <w:rsid w:val="00C01779"/>
    <w:rsid w:val="00C018D6"/>
    <w:rsid w:val="00C01E91"/>
    <w:rsid w:val="00C01EE4"/>
    <w:rsid w:val="00C03117"/>
    <w:rsid w:val="00C05D85"/>
    <w:rsid w:val="00C05FCF"/>
    <w:rsid w:val="00C07556"/>
    <w:rsid w:val="00C079D2"/>
    <w:rsid w:val="00C102C5"/>
    <w:rsid w:val="00C10868"/>
    <w:rsid w:val="00C10B33"/>
    <w:rsid w:val="00C111E3"/>
    <w:rsid w:val="00C115A4"/>
    <w:rsid w:val="00C1191A"/>
    <w:rsid w:val="00C11C67"/>
    <w:rsid w:val="00C1239E"/>
    <w:rsid w:val="00C14544"/>
    <w:rsid w:val="00C145B5"/>
    <w:rsid w:val="00C1467A"/>
    <w:rsid w:val="00C15133"/>
    <w:rsid w:val="00C16604"/>
    <w:rsid w:val="00C16BFA"/>
    <w:rsid w:val="00C1725D"/>
    <w:rsid w:val="00C179A8"/>
    <w:rsid w:val="00C17D75"/>
    <w:rsid w:val="00C2071E"/>
    <w:rsid w:val="00C207ED"/>
    <w:rsid w:val="00C20A21"/>
    <w:rsid w:val="00C20E62"/>
    <w:rsid w:val="00C21CF5"/>
    <w:rsid w:val="00C21F47"/>
    <w:rsid w:val="00C221AA"/>
    <w:rsid w:val="00C226E1"/>
    <w:rsid w:val="00C22924"/>
    <w:rsid w:val="00C22EAC"/>
    <w:rsid w:val="00C2391A"/>
    <w:rsid w:val="00C23BBC"/>
    <w:rsid w:val="00C23F17"/>
    <w:rsid w:val="00C23FAA"/>
    <w:rsid w:val="00C24511"/>
    <w:rsid w:val="00C24BA4"/>
    <w:rsid w:val="00C2607A"/>
    <w:rsid w:val="00C261A5"/>
    <w:rsid w:val="00C26BB1"/>
    <w:rsid w:val="00C308B3"/>
    <w:rsid w:val="00C312AE"/>
    <w:rsid w:val="00C32A6A"/>
    <w:rsid w:val="00C32B39"/>
    <w:rsid w:val="00C32D37"/>
    <w:rsid w:val="00C33E23"/>
    <w:rsid w:val="00C33F09"/>
    <w:rsid w:val="00C348CF"/>
    <w:rsid w:val="00C34EDF"/>
    <w:rsid w:val="00C35366"/>
    <w:rsid w:val="00C3676C"/>
    <w:rsid w:val="00C367B0"/>
    <w:rsid w:val="00C36AD8"/>
    <w:rsid w:val="00C4029F"/>
    <w:rsid w:val="00C4059D"/>
    <w:rsid w:val="00C4086F"/>
    <w:rsid w:val="00C40C99"/>
    <w:rsid w:val="00C40E6C"/>
    <w:rsid w:val="00C422D5"/>
    <w:rsid w:val="00C42A95"/>
    <w:rsid w:val="00C42B2A"/>
    <w:rsid w:val="00C435BC"/>
    <w:rsid w:val="00C4379D"/>
    <w:rsid w:val="00C44758"/>
    <w:rsid w:val="00C45226"/>
    <w:rsid w:val="00C4535D"/>
    <w:rsid w:val="00C46EA2"/>
    <w:rsid w:val="00C50901"/>
    <w:rsid w:val="00C50BEE"/>
    <w:rsid w:val="00C50F3C"/>
    <w:rsid w:val="00C51B4A"/>
    <w:rsid w:val="00C52C24"/>
    <w:rsid w:val="00C53B55"/>
    <w:rsid w:val="00C544B4"/>
    <w:rsid w:val="00C55C3B"/>
    <w:rsid w:val="00C55C77"/>
    <w:rsid w:val="00C55CB9"/>
    <w:rsid w:val="00C56238"/>
    <w:rsid w:val="00C56601"/>
    <w:rsid w:val="00C5668B"/>
    <w:rsid w:val="00C566AF"/>
    <w:rsid w:val="00C57166"/>
    <w:rsid w:val="00C575D3"/>
    <w:rsid w:val="00C57F2D"/>
    <w:rsid w:val="00C61408"/>
    <w:rsid w:val="00C61B37"/>
    <w:rsid w:val="00C61F59"/>
    <w:rsid w:val="00C62198"/>
    <w:rsid w:val="00C628F8"/>
    <w:rsid w:val="00C63A8B"/>
    <w:rsid w:val="00C65426"/>
    <w:rsid w:val="00C654D1"/>
    <w:rsid w:val="00C65AF1"/>
    <w:rsid w:val="00C6609A"/>
    <w:rsid w:val="00C66F24"/>
    <w:rsid w:val="00C678CA"/>
    <w:rsid w:val="00C67D2B"/>
    <w:rsid w:val="00C67DD4"/>
    <w:rsid w:val="00C703EE"/>
    <w:rsid w:val="00C70C96"/>
    <w:rsid w:val="00C714C6"/>
    <w:rsid w:val="00C714CA"/>
    <w:rsid w:val="00C716D2"/>
    <w:rsid w:val="00C721A1"/>
    <w:rsid w:val="00C73F9D"/>
    <w:rsid w:val="00C74A01"/>
    <w:rsid w:val="00C74B42"/>
    <w:rsid w:val="00C75CF1"/>
    <w:rsid w:val="00C76040"/>
    <w:rsid w:val="00C76BD4"/>
    <w:rsid w:val="00C76E9D"/>
    <w:rsid w:val="00C77AA5"/>
    <w:rsid w:val="00C77CC5"/>
    <w:rsid w:val="00C77D9F"/>
    <w:rsid w:val="00C807DC"/>
    <w:rsid w:val="00C81E01"/>
    <w:rsid w:val="00C82524"/>
    <w:rsid w:val="00C829CE"/>
    <w:rsid w:val="00C83168"/>
    <w:rsid w:val="00C83D0A"/>
    <w:rsid w:val="00C83D69"/>
    <w:rsid w:val="00C8475A"/>
    <w:rsid w:val="00C848C4"/>
    <w:rsid w:val="00C84B68"/>
    <w:rsid w:val="00C84BFD"/>
    <w:rsid w:val="00C850EA"/>
    <w:rsid w:val="00C855F7"/>
    <w:rsid w:val="00C85DA8"/>
    <w:rsid w:val="00C8628E"/>
    <w:rsid w:val="00C86742"/>
    <w:rsid w:val="00C8796D"/>
    <w:rsid w:val="00C90C8C"/>
    <w:rsid w:val="00C912E8"/>
    <w:rsid w:val="00C919A9"/>
    <w:rsid w:val="00C9388E"/>
    <w:rsid w:val="00C94328"/>
    <w:rsid w:val="00C94556"/>
    <w:rsid w:val="00C94605"/>
    <w:rsid w:val="00C94B0B"/>
    <w:rsid w:val="00C95F7D"/>
    <w:rsid w:val="00C96C54"/>
    <w:rsid w:val="00C9750E"/>
    <w:rsid w:val="00C97AF7"/>
    <w:rsid w:val="00CA0483"/>
    <w:rsid w:val="00CA0605"/>
    <w:rsid w:val="00CA0CF8"/>
    <w:rsid w:val="00CA0E3B"/>
    <w:rsid w:val="00CA0F0F"/>
    <w:rsid w:val="00CA0F4C"/>
    <w:rsid w:val="00CA21FA"/>
    <w:rsid w:val="00CA2236"/>
    <w:rsid w:val="00CA3088"/>
    <w:rsid w:val="00CA31A1"/>
    <w:rsid w:val="00CA3417"/>
    <w:rsid w:val="00CA3C08"/>
    <w:rsid w:val="00CA409D"/>
    <w:rsid w:val="00CA5C98"/>
    <w:rsid w:val="00CA5CD7"/>
    <w:rsid w:val="00CA5CED"/>
    <w:rsid w:val="00CA68E5"/>
    <w:rsid w:val="00CA7E3C"/>
    <w:rsid w:val="00CB058C"/>
    <w:rsid w:val="00CB09E5"/>
    <w:rsid w:val="00CB20A9"/>
    <w:rsid w:val="00CB3FBC"/>
    <w:rsid w:val="00CB4626"/>
    <w:rsid w:val="00CB4769"/>
    <w:rsid w:val="00CB5D76"/>
    <w:rsid w:val="00CB66E1"/>
    <w:rsid w:val="00CB6E65"/>
    <w:rsid w:val="00CB6F4E"/>
    <w:rsid w:val="00CB703E"/>
    <w:rsid w:val="00CB7B72"/>
    <w:rsid w:val="00CC0614"/>
    <w:rsid w:val="00CC0B56"/>
    <w:rsid w:val="00CC0D7A"/>
    <w:rsid w:val="00CC14CE"/>
    <w:rsid w:val="00CC2333"/>
    <w:rsid w:val="00CC36B4"/>
    <w:rsid w:val="00CC44F4"/>
    <w:rsid w:val="00CD0507"/>
    <w:rsid w:val="00CD0802"/>
    <w:rsid w:val="00CD111E"/>
    <w:rsid w:val="00CD2173"/>
    <w:rsid w:val="00CD22B5"/>
    <w:rsid w:val="00CD23FC"/>
    <w:rsid w:val="00CD24C6"/>
    <w:rsid w:val="00CD2517"/>
    <w:rsid w:val="00CD359A"/>
    <w:rsid w:val="00CD36E6"/>
    <w:rsid w:val="00CD45F6"/>
    <w:rsid w:val="00CD6AD1"/>
    <w:rsid w:val="00CD6AF9"/>
    <w:rsid w:val="00CD6E04"/>
    <w:rsid w:val="00CD7219"/>
    <w:rsid w:val="00CE04DE"/>
    <w:rsid w:val="00CE0601"/>
    <w:rsid w:val="00CE0E84"/>
    <w:rsid w:val="00CE2356"/>
    <w:rsid w:val="00CE2BDB"/>
    <w:rsid w:val="00CE3874"/>
    <w:rsid w:val="00CE3BEB"/>
    <w:rsid w:val="00CE55C2"/>
    <w:rsid w:val="00CE56E2"/>
    <w:rsid w:val="00CE5DA8"/>
    <w:rsid w:val="00CE72A4"/>
    <w:rsid w:val="00CE7A2E"/>
    <w:rsid w:val="00CE7C35"/>
    <w:rsid w:val="00CF00CF"/>
    <w:rsid w:val="00CF2088"/>
    <w:rsid w:val="00CF2210"/>
    <w:rsid w:val="00CF30FD"/>
    <w:rsid w:val="00CF388E"/>
    <w:rsid w:val="00CF4FB6"/>
    <w:rsid w:val="00CF5591"/>
    <w:rsid w:val="00CF625A"/>
    <w:rsid w:val="00CF6A14"/>
    <w:rsid w:val="00CF71F6"/>
    <w:rsid w:val="00CF72DD"/>
    <w:rsid w:val="00D00D71"/>
    <w:rsid w:val="00D00F3E"/>
    <w:rsid w:val="00D0100D"/>
    <w:rsid w:val="00D015C6"/>
    <w:rsid w:val="00D01B1A"/>
    <w:rsid w:val="00D02E3B"/>
    <w:rsid w:val="00D032BD"/>
    <w:rsid w:val="00D033DC"/>
    <w:rsid w:val="00D03AEA"/>
    <w:rsid w:val="00D04108"/>
    <w:rsid w:val="00D045DA"/>
    <w:rsid w:val="00D04BCB"/>
    <w:rsid w:val="00D04FF2"/>
    <w:rsid w:val="00D05056"/>
    <w:rsid w:val="00D05725"/>
    <w:rsid w:val="00D06872"/>
    <w:rsid w:val="00D0687A"/>
    <w:rsid w:val="00D07088"/>
    <w:rsid w:val="00D100CB"/>
    <w:rsid w:val="00D1130A"/>
    <w:rsid w:val="00D1304B"/>
    <w:rsid w:val="00D135B2"/>
    <w:rsid w:val="00D138C5"/>
    <w:rsid w:val="00D13F4A"/>
    <w:rsid w:val="00D15224"/>
    <w:rsid w:val="00D154D1"/>
    <w:rsid w:val="00D15D7A"/>
    <w:rsid w:val="00D1644F"/>
    <w:rsid w:val="00D17031"/>
    <w:rsid w:val="00D17B83"/>
    <w:rsid w:val="00D20867"/>
    <w:rsid w:val="00D217E8"/>
    <w:rsid w:val="00D21F56"/>
    <w:rsid w:val="00D2231B"/>
    <w:rsid w:val="00D234B7"/>
    <w:rsid w:val="00D2370C"/>
    <w:rsid w:val="00D23CBE"/>
    <w:rsid w:val="00D2401D"/>
    <w:rsid w:val="00D250F7"/>
    <w:rsid w:val="00D25B64"/>
    <w:rsid w:val="00D25D1E"/>
    <w:rsid w:val="00D25DA4"/>
    <w:rsid w:val="00D25FA6"/>
    <w:rsid w:val="00D26333"/>
    <w:rsid w:val="00D26C92"/>
    <w:rsid w:val="00D2720B"/>
    <w:rsid w:val="00D307AF"/>
    <w:rsid w:val="00D30BE0"/>
    <w:rsid w:val="00D30D28"/>
    <w:rsid w:val="00D31337"/>
    <w:rsid w:val="00D31909"/>
    <w:rsid w:val="00D31D32"/>
    <w:rsid w:val="00D3201A"/>
    <w:rsid w:val="00D3263D"/>
    <w:rsid w:val="00D32F0E"/>
    <w:rsid w:val="00D33648"/>
    <w:rsid w:val="00D33C94"/>
    <w:rsid w:val="00D3480B"/>
    <w:rsid w:val="00D35353"/>
    <w:rsid w:val="00D3555D"/>
    <w:rsid w:val="00D360B5"/>
    <w:rsid w:val="00D3680A"/>
    <w:rsid w:val="00D4016F"/>
    <w:rsid w:val="00D413B1"/>
    <w:rsid w:val="00D43B13"/>
    <w:rsid w:val="00D443D0"/>
    <w:rsid w:val="00D44DD0"/>
    <w:rsid w:val="00D45367"/>
    <w:rsid w:val="00D47167"/>
    <w:rsid w:val="00D471D6"/>
    <w:rsid w:val="00D50AE0"/>
    <w:rsid w:val="00D5166B"/>
    <w:rsid w:val="00D53914"/>
    <w:rsid w:val="00D54C48"/>
    <w:rsid w:val="00D55A28"/>
    <w:rsid w:val="00D56148"/>
    <w:rsid w:val="00D57327"/>
    <w:rsid w:val="00D60895"/>
    <w:rsid w:val="00D61C84"/>
    <w:rsid w:val="00D6204D"/>
    <w:rsid w:val="00D62F11"/>
    <w:rsid w:val="00D63604"/>
    <w:rsid w:val="00D63CC5"/>
    <w:rsid w:val="00D63DA2"/>
    <w:rsid w:val="00D63F84"/>
    <w:rsid w:val="00D64385"/>
    <w:rsid w:val="00D64422"/>
    <w:rsid w:val="00D647F5"/>
    <w:rsid w:val="00D66420"/>
    <w:rsid w:val="00D669B2"/>
    <w:rsid w:val="00D66FAF"/>
    <w:rsid w:val="00D67772"/>
    <w:rsid w:val="00D706E1"/>
    <w:rsid w:val="00D714AB"/>
    <w:rsid w:val="00D71596"/>
    <w:rsid w:val="00D71B37"/>
    <w:rsid w:val="00D72A58"/>
    <w:rsid w:val="00D72F53"/>
    <w:rsid w:val="00D731A2"/>
    <w:rsid w:val="00D73DF2"/>
    <w:rsid w:val="00D750D3"/>
    <w:rsid w:val="00D750EA"/>
    <w:rsid w:val="00D754F3"/>
    <w:rsid w:val="00D759D2"/>
    <w:rsid w:val="00D7672A"/>
    <w:rsid w:val="00D7703C"/>
    <w:rsid w:val="00D8038D"/>
    <w:rsid w:val="00D8165E"/>
    <w:rsid w:val="00D82017"/>
    <w:rsid w:val="00D828CA"/>
    <w:rsid w:val="00D832F4"/>
    <w:rsid w:val="00D83854"/>
    <w:rsid w:val="00D839AF"/>
    <w:rsid w:val="00D84A97"/>
    <w:rsid w:val="00D850CF"/>
    <w:rsid w:val="00D857E4"/>
    <w:rsid w:val="00D85923"/>
    <w:rsid w:val="00D85A2F"/>
    <w:rsid w:val="00D87160"/>
    <w:rsid w:val="00D87690"/>
    <w:rsid w:val="00D876F1"/>
    <w:rsid w:val="00D87E83"/>
    <w:rsid w:val="00D904ED"/>
    <w:rsid w:val="00D9085A"/>
    <w:rsid w:val="00D90908"/>
    <w:rsid w:val="00D9100A"/>
    <w:rsid w:val="00D918CF"/>
    <w:rsid w:val="00D91F8E"/>
    <w:rsid w:val="00D9230B"/>
    <w:rsid w:val="00D925FC"/>
    <w:rsid w:val="00D92FF8"/>
    <w:rsid w:val="00D93298"/>
    <w:rsid w:val="00D9512B"/>
    <w:rsid w:val="00D958C2"/>
    <w:rsid w:val="00D97672"/>
    <w:rsid w:val="00D97AC8"/>
    <w:rsid w:val="00D97FB2"/>
    <w:rsid w:val="00DA07CA"/>
    <w:rsid w:val="00DA127B"/>
    <w:rsid w:val="00DA1B38"/>
    <w:rsid w:val="00DA2381"/>
    <w:rsid w:val="00DA23BB"/>
    <w:rsid w:val="00DA248D"/>
    <w:rsid w:val="00DA324A"/>
    <w:rsid w:val="00DA3B7A"/>
    <w:rsid w:val="00DA3CB1"/>
    <w:rsid w:val="00DA521C"/>
    <w:rsid w:val="00DA5B31"/>
    <w:rsid w:val="00DA6670"/>
    <w:rsid w:val="00DA6BD7"/>
    <w:rsid w:val="00DA6F4B"/>
    <w:rsid w:val="00DA7095"/>
    <w:rsid w:val="00DA7292"/>
    <w:rsid w:val="00DA7811"/>
    <w:rsid w:val="00DB13AC"/>
    <w:rsid w:val="00DB2333"/>
    <w:rsid w:val="00DB28A0"/>
    <w:rsid w:val="00DB29AF"/>
    <w:rsid w:val="00DB2E5A"/>
    <w:rsid w:val="00DB3634"/>
    <w:rsid w:val="00DB3D6C"/>
    <w:rsid w:val="00DB6342"/>
    <w:rsid w:val="00DB6A20"/>
    <w:rsid w:val="00DB712A"/>
    <w:rsid w:val="00DC0176"/>
    <w:rsid w:val="00DC056E"/>
    <w:rsid w:val="00DC070B"/>
    <w:rsid w:val="00DC10A1"/>
    <w:rsid w:val="00DC1269"/>
    <w:rsid w:val="00DC1D91"/>
    <w:rsid w:val="00DC20FE"/>
    <w:rsid w:val="00DC3664"/>
    <w:rsid w:val="00DC367F"/>
    <w:rsid w:val="00DC3D76"/>
    <w:rsid w:val="00DC494D"/>
    <w:rsid w:val="00DC6356"/>
    <w:rsid w:val="00DC7613"/>
    <w:rsid w:val="00DC7E81"/>
    <w:rsid w:val="00DD03FB"/>
    <w:rsid w:val="00DD11B3"/>
    <w:rsid w:val="00DD1294"/>
    <w:rsid w:val="00DD2A0C"/>
    <w:rsid w:val="00DD2B29"/>
    <w:rsid w:val="00DD58A3"/>
    <w:rsid w:val="00DD661F"/>
    <w:rsid w:val="00DD66AA"/>
    <w:rsid w:val="00DD778D"/>
    <w:rsid w:val="00DD781F"/>
    <w:rsid w:val="00DD7BD6"/>
    <w:rsid w:val="00DE032C"/>
    <w:rsid w:val="00DE0C54"/>
    <w:rsid w:val="00DE0CE9"/>
    <w:rsid w:val="00DE1953"/>
    <w:rsid w:val="00DE2061"/>
    <w:rsid w:val="00DE29F9"/>
    <w:rsid w:val="00DE2A4A"/>
    <w:rsid w:val="00DE2B9C"/>
    <w:rsid w:val="00DE32B0"/>
    <w:rsid w:val="00DE33A9"/>
    <w:rsid w:val="00DE3427"/>
    <w:rsid w:val="00DE3B49"/>
    <w:rsid w:val="00DE4206"/>
    <w:rsid w:val="00DE469C"/>
    <w:rsid w:val="00DE4C45"/>
    <w:rsid w:val="00DE64C2"/>
    <w:rsid w:val="00DE67EF"/>
    <w:rsid w:val="00DE6A03"/>
    <w:rsid w:val="00DE6E4D"/>
    <w:rsid w:val="00DE7095"/>
    <w:rsid w:val="00DE74A8"/>
    <w:rsid w:val="00DE7A96"/>
    <w:rsid w:val="00DF148E"/>
    <w:rsid w:val="00DF1DAC"/>
    <w:rsid w:val="00DF1E96"/>
    <w:rsid w:val="00DF3359"/>
    <w:rsid w:val="00DF3855"/>
    <w:rsid w:val="00DF3E2E"/>
    <w:rsid w:val="00DF4639"/>
    <w:rsid w:val="00DF4C1E"/>
    <w:rsid w:val="00DF51A8"/>
    <w:rsid w:val="00DF578F"/>
    <w:rsid w:val="00DF600F"/>
    <w:rsid w:val="00DF63DD"/>
    <w:rsid w:val="00DF642B"/>
    <w:rsid w:val="00DF6547"/>
    <w:rsid w:val="00DF6B22"/>
    <w:rsid w:val="00DF7439"/>
    <w:rsid w:val="00DF7788"/>
    <w:rsid w:val="00DF7B10"/>
    <w:rsid w:val="00E00A7C"/>
    <w:rsid w:val="00E00AF5"/>
    <w:rsid w:val="00E014C4"/>
    <w:rsid w:val="00E01E83"/>
    <w:rsid w:val="00E02CF5"/>
    <w:rsid w:val="00E033CD"/>
    <w:rsid w:val="00E03A6D"/>
    <w:rsid w:val="00E046DD"/>
    <w:rsid w:val="00E04BEB"/>
    <w:rsid w:val="00E0540E"/>
    <w:rsid w:val="00E0560B"/>
    <w:rsid w:val="00E06EB5"/>
    <w:rsid w:val="00E0765C"/>
    <w:rsid w:val="00E11189"/>
    <w:rsid w:val="00E11740"/>
    <w:rsid w:val="00E12B6B"/>
    <w:rsid w:val="00E14415"/>
    <w:rsid w:val="00E1560B"/>
    <w:rsid w:val="00E15984"/>
    <w:rsid w:val="00E15A82"/>
    <w:rsid w:val="00E16930"/>
    <w:rsid w:val="00E1708C"/>
    <w:rsid w:val="00E17C15"/>
    <w:rsid w:val="00E17C16"/>
    <w:rsid w:val="00E20480"/>
    <w:rsid w:val="00E20610"/>
    <w:rsid w:val="00E20CBE"/>
    <w:rsid w:val="00E20CC6"/>
    <w:rsid w:val="00E21466"/>
    <w:rsid w:val="00E2244F"/>
    <w:rsid w:val="00E22AE7"/>
    <w:rsid w:val="00E22C9E"/>
    <w:rsid w:val="00E22D8D"/>
    <w:rsid w:val="00E240DD"/>
    <w:rsid w:val="00E24734"/>
    <w:rsid w:val="00E24D67"/>
    <w:rsid w:val="00E257A6"/>
    <w:rsid w:val="00E259D6"/>
    <w:rsid w:val="00E25FDB"/>
    <w:rsid w:val="00E26D45"/>
    <w:rsid w:val="00E27E26"/>
    <w:rsid w:val="00E30663"/>
    <w:rsid w:val="00E30A0D"/>
    <w:rsid w:val="00E30BCB"/>
    <w:rsid w:val="00E30F2A"/>
    <w:rsid w:val="00E3221E"/>
    <w:rsid w:val="00E32915"/>
    <w:rsid w:val="00E340D6"/>
    <w:rsid w:val="00E34706"/>
    <w:rsid w:val="00E34E36"/>
    <w:rsid w:val="00E3537A"/>
    <w:rsid w:val="00E35E35"/>
    <w:rsid w:val="00E36291"/>
    <w:rsid w:val="00E36315"/>
    <w:rsid w:val="00E36791"/>
    <w:rsid w:val="00E36B87"/>
    <w:rsid w:val="00E3730D"/>
    <w:rsid w:val="00E3744B"/>
    <w:rsid w:val="00E37921"/>
    <w:rsid w:val="00E40787"/>
    <w:rsid w:val="00E40DFF"/>
    <w:rsid w:val="00E42159"/>
    <w:rsid w:val="00E42612"/>
    <w:rsid w:val="00E42BE5"/>
    <w:rsid w:val="00E42EE0"/>
    <w:rsid w:val="00E43DDC"/>
    <w:rsid w:val="00E43FEA"/>
    <w:rsid w:val="00E4490B"/>
    <w:rsid w:val="00E457E8"/>
    <w:rsid w:val="00E45861"/>
    <w:rsid w:val="00E45CCD"/>
    <w:rsid w:val="00E469E3"/>
    <w:rsid w:val="00E46DD1"/>
    <w:rsid w:val="00E47A09"/>
    <w:rsid w:val="00E50485"/>
    <w:rsid w:val="00E510AE"/>
    <w:rsid w:val="00E511D9"/>
    <w:rsid w:val="00E51DB0"/>
    <w:rsid w:val="00E51EF8"/>
    <w:rsid w:val="00E5207C"/>
    <w:rsid w:val="00E52500"/>
    <w:rsid w:val="00E53FC3"/>
    <w:rsid w:val="00E55429"/>
    <w:rsid w:val="00E55986"/>
    <w:rsid w:val="00E56DF1"/>
    <w:rsid w:val="00E56E1F"/>
    <w:rsid w:val="00E576BD"/>
    <w:rsid w:val="00E57A08"/>
    <w:rsid w:val="00E57A5E"/>
    <w:rsid w:val="00E57A86"/>
    <w:rsid w:val="00E57D6B"/>
    <w:rsid w:val="00E6040D"/>
    <w:rsid w:val="00E60B29"/>
    <w:rsid w:val="00E613C3"/>
    <w:rsid w:val="00E615B6"/>
    <w:rsid w:val="00E616D7"/>
    <w:rsid w:val="00E61884"/>
    <w:rsid w:val="00E61BB9"/>
    <w:rsid w:val="00E61C94"/>
    <w:rsid w:val="00E64071"/>
    <w:rsid w:val="00E64310"/>
    <w:rsid w:val="00E64799"/>
    <w:rsid w:val="00E65141"/>
    <w:rsid w:val="00E658F3"/>
    <w:rsid w:val="00E65D9E"/>
    <w:rsid w:val="00E65EFE"/>
    <w:rsid w:val="00E66DCD"/>
    <w:rsid w:val="00E70918"/>
    <w:rsid w:val="00E70DC4"/>
    <w:rsid w:val="00E71617"/>
    <w:rsid w:val="00E71AE8"/>
    <w:rsid w:val="00E72161"/>
    <w:rsid w:val="00E7230E"/>
    <w:rsid w:val="00E73337"/>
    <w:rsid w:val="00E74C2B"/>
    <w:rsid w:val="00E75B46"/>
    <w:rsid w:val="00E75E38"/>
    <w:rsid w:val="00E77961"/>
    <w:rsid w:val="00E80C3A"/>
    <w:rsid w:val="00E80D48"/>
    <w:rsid w:val="00E82135"/>
    <w:rsid w:val="00E8301A"/>
    <w:rsid w:val="00E831D2"/>
    <w:rsid w:val="00E83953"/>
    <w:rsid w:val="00E83DD8"/>
    <w:rsid w:val="00E84090"/>
    <w:rsid w:val="00E84C05"/>
    <w:rsid w:val="00E84E6C"/>
    <w:rsid w:val="00E84FCE"/>
    <w:rsid w:val="00E854AF"/>
    <w:rsid w:val="00E85B9E"/>
    <w:rsid w:val="00E85E52"/>
    <w:rsid w:val="00E85FD2"/>
    <w:rsid w:val="00E86F49"/>
    <w:rsid w:val="00E87010"/>
    <w:rsid w:val="00E875AE"/>
    <w:rsid w:val="00E87607"/>
    <w:rsid w:val="00E87D4C"/>
    <w:rsid w:val="00E90405"/>
    <w:rsid w:val="00E91578"/>
    <w:rsid w:val="00E9198F"/>
    <w:rsid w:val="00E91C61"/>
    <w:rsid w:val="00E92A3A"/>
    <w:rsid w:val="00E92B9D"/>
    <w:rsid w:val="00E93EF7"/>
    <w:rsid w:val="00E9407C"/>
    <w:rsid w:val="00E94B6C"/>
    <w:rsid w:val="00E94F39"/>
    <w:rsid w:val="00E95788"/>
    <w:rsid w:val="00E965B7"/>
    <w:rsid w:val="00E972C5"/>
    <w:rsid w:val="00E97A08"/>
    <w:rsid w:val="00E97DD9"/>
    <w:rsid w:val="00EA0617"/>
    <w:rsid w:val="00EA088C"/>
    <w:rsid w:val="00EA2DD6"/>
    <w:rsid w:val="00EA2EBF"/>
    <w:rsid w:val="00EA3146"/>
    <w:rsid w:val="00EA31F2"/>
    <w:rsid w:val="00EA324C"/>
    <w:rsid w:val="00EA333F"/>
    <w:rsid w:val="00EA37B1"/>
    <w:rsid w:val="00EA3A4C"/>
    <w:rsid w:val="00EA3D55"/>
    <w:rsid w:val="00EA461A"/>
    <w:rsid w:val="00EA479D"/>
    <w:rsid w:val="00EA4B65"/>
    <w:rsid w:val="00EA5396"/>
    <w:rsid w:val="00EA560F"/>
    <w:rsid w:val="00EA6179"/>
    <w:rsid w:val="00EA7735"/>
    <w:rsid w:val="00EA7CAD"/>
    <w:rsid w:val="00EB045A"/>
    <w:rsid w:val="00EB1428"/>
    <w:rsid w:val="00EB1506"/>
    <w:rsid w:val="00EB239D"/>
    <w:rsid w:val="00EB3285"/>
    <w:rsid w:val="00EB3740"/>
    <w:rsid w:val="00EB37C2"/>
    <w:rsid w:val="00EB3C04"/>
    <w:rsid w:val="00EB4460"/>
    <w:rsid w:val="00EB4751"/>
    <w:rsid w:val="00EB4E60"/>
    <w:rsid w:val="00EB51D5"/>
    <w:rsid w:val="00EB612D"/>
    <w:rsid w:val="00EB627F"/>
    <w:rsid w:val="00EB6BD6"/>
    <w:rsid w:val="00EB7DAC"/>
    <w:rsid w:val="00EB7FBD"/>
    <w:rsid w:val="00EC08D8"/>
    <w:rsid w:val="00EC1003"/>
    <w:rsid w:val="00EC130D"/>
    <w:rsid w:val="00EC2469"/>
    <w:rsid w:val="00EC256C"/>
    <w:rsid w:val="00EC285D"/>
    <w:rsid w:val="00EC2BF0"/>
    <w:rsid w:val="00EC3239"/>
    <w:rsid w:val="00EC3628"/>
    <w:rsid w:val="00EC4369"/>
    <w:rsid w:val="00EC4BA5"/>
    <w:rsid w:val="00EC4BF8"/>
    <w:rsid w:val="00EC54B0"/>
    <w:rsid w:val="00EC5881"/>
    <w:rsid w:val="00EC60E4"/>
    <w:rsid w:val="00EC61DD"/>
    <w:rsid w:val="00EC6256"/>
    <w:rsid w:val="00EC62EF"/>
    <w:rsid w:val="00EC64EB"/>
    <w:rsid w:val="00EC6817"/>
    <w:rsid w:val="00EC7ED3"/>
    <w:rsid w:val="00ED0638"/>
    <w:rsid w:val="00ED06F6"/>
    <w:rsid w:val="00ED17B6"/>
    <w:rsid w:val="00ED2F0C"/>
    <w:rsid w:val="00ED340F"/>
    <w:rsid w:val="00ED4098"/>
    <w:rsid w:val="00ED5799"/>
    <w:rsid w:val="00ED6DC3"/>
    <w:rsid w:val="00ED75DB"/>
    <w:rsid w:val="00EE00BE"/>
    <w:rsid w:val="00EE0AA7"/>
    <w:rsid w:val="00EE0AF0"/>
    <w:rsid w:val="00EE13D2"/>
    <w:rsid w:val="00EE2549"/>
    <w:rsid w:val="00EE26E1"/>
    <w:rsid w:val="00EE3072"/>
    <w:rsid w:val="00EE35A4"/>
    <w:rsid w:val="00EE35BF"/>
    <w:rsid w:val="00EE36B7"/>
    <w:rsid w:val="00EE3EA7"/>
    <w:rsid w:val="00EE472B"/>
    <w:rsid w:val="00EE48F5"/>
    <w:rsid w:val="00EE5615"/>
    <w:rsid w:val="00EE5B1E"/>
    <w:rsid w:val="00EE72B1"/>
    <w:rsid w:val="00EE790A"/>
    <w:rsid w:val="00EE79D4"/>
    <w:rsid w:val="00EF02B8"/>
    <w:rsid w:val="00EF0412"/>
    <w:rsid w:val="00EF08C4"/>
    <w:rsid w:val="00EF0CCE"/>
    <w:rsid w:val="00EF121E"/>
    <w:rsid w:val="00EF1630"/>
    <w:rsid w:val="00EF181F"/>
    <w:rsid w:val="00EF20C8"/>
    <w:rsid w:val="00EF216B"/>
    <w:rsid w:val="00EF29F8"/>
    <w:rsid w:val="00EF37C9"/>
    <w:rsid w:val="00EF3A4F"/>
    <w:rsid w:val="00EF43C7"/>
    <w:rsid w:val="00EF51F2"/>
    <w:rsid w:val="00EF5FEA"/>
    <w:rsid w:val="00EF629B"/>
    <w:rsid w:val="00EF7C27"/>
    <w:rsid w:val="00F00070"/>
    <w:rsid w:val="00F0031F"/>
    <w:rsid w:val="00F005A3"/>
    <w:rsid w:val="00F01453"/>
    <w:rsid w:val="00F01E14"/>
    <w:rsid w:val="00F0261D"/>
    <w:rsid w:val="00F02C77"/>
    <w:rsid w:val="00F03BDF"/>
    <w:rsid w:val="00F0420B"/>
    <w:rsid w:val="00F049B1"/>
    <w:rsid w:val="00F052AB"/>
    <w:rsid w:val="00F05384"/>
    <w:rsid w:val="00F0564A"/>
    <w:rsid w:val="00F069E8"/>
    <w:rsid w:val="00F0703F"/>
    <w:rsid w:val="00F07BDA"/>
    <w:rsid w:val="00F07D1A"/>
    <w:rsid w:val="00F10134"/>
    <w:rsid w:val="00F103B7"/>
    <w:rsid w:val="00F10C10"/>
    <w:rsid w:val="00F10F03"/>
    <w:rsid w:val="00F11AA6"/>
    <w:rsid w:val="00F12B45"/>
    <w:rsid w:val="00F12ECD"/>
    <w:rsid w:val="00F12FB6"/>
    <w:rsid w:val="00F13AD1"/>
    <w:rsid w:val="00F13EF8"/>
    <w:rsid w:val="00F13FE1"/>
    <w:rsid w:val="00F141DC"/>
    <w:rsid w:val="00F142F7"/>
    <w:rsid w:val="00F14440"/>
    <w:rsid w:val="00F14483"/>
    <w:rsid w:val="00F14616"/>
    <w:rsid w:val="00F160B5"/>
    <w:rsid w:val="00F1644E"/>
    <w:rsid w:val="00F201DA"/>
    <w:rsid w:val="00F206D1"/>
    <w:rsid w:val="00F20FF7"/>
    <w:rsid w:val="00F21E36"/>
    <w:rsid w:val="00F22B43"/>
    <w:rsid w:val="00F23C42"/>
    <w:rsid w:val="00F24153"/>
    <w:rsid w:val="00F24BF8"/>
    <w:rsid w:val="00F2529E"/>
    <w:rsid w:val="00F253FC"/>
    <w:rsid w:val="00F256B4"/>
    <w:rsid w:val="00F25F2C"/>
    <w:rsid w:val="00F26906"/>
    <w:rsid w:val="00F31401"/>
    <w:rsid w:val="00F316FC"/>
    <w:rsid w:val="00F317E6"/>
    <w:rsid w:val="00F31D53"/>
    <w:rsid w:val="00F323D6"/>
    <w:rsid w:val="00F3280F"/>
    <w:rsid w:val="00F3288D"/>
    <w:rsid w:val="00F32FAD"/>
    <w:rsid w:val="00F330A8"/>
    <w:rsid w:val="00F350B8"/>
    <w:rsid w:val="00F35AA3"/>
    <w:rsid w:val="00F373F8"/>
    <w:rsid w:val="00F377A9"/>
    <w:rsid w:val="00F379FB"/>
    <w:rsid w:val="00F4080D"/>
    <w:rsid w:val="00F409D2"/>
    <w:rsid w:val="00F40D78"/>
    <w:rsid w:val="00F414BD"/>
    <w:rsid w:val="00F41563"/>
    <w:rsid w:val="00F4182C"/>
    <w:rsid w:val="00F42971"/>
    <w:rsid w:val="00F433C1"/>
    <w:rsid w:val="00F43F16"/>
    <w:rsid w:val="00F44824"/>
    <w:rsid w:val="00F45B4F"/>
    <w:rsid w:val="00F45FF5"/>
    <w:rsid w:val="00F461B4"/>
    <w:rsid w:val="00F463C0"/>
    <w:rsid w:val="00F465DC"/>
    <w:rsid w:val="00F468EA"/>
    <w:rsid w:val="00F46CA5"/>
    <w:rsid w:val="00F47F57"/>
    <w:rsid w:val="00F503D8"/>
    <w:rsid w:val="00F50764"/>
    <w:rsid w:val="00F51CAD"/>
    <w:rsid w:val="00F51DE7"/>
    <w:rsid w:val="00F521BD"/>
    <w:rsid w:val="00F52EF3"/>
    <w:rsid w:val="00F53153"/>
    <w:rsid w:val="00F53567"/>
    <w:rsid w:val="00F53604"/>
    <w:rsid w:val="00F54387"/>
    <w:rsid w:val="00F549F6"/>
    <w:rsid w:val="00F553EB"/>
    <w:rsid w:val="00F564FC"/>
    <w:rsid w:val="00F56714"/>
    <w:rsid w:val="00F56A43"/>
    <w:rsid w:val="00F56BDB"/>
    <w:rsid w:val="00F606B3"/>
    <w:rsid w:val="00F60AD9"/>
    <w:rsid w:val="00F60BA3"/>
    <w:rsid w:val="00F6117A"/>
    <w:rsid w:val="00F61299"/>
    <w:rsid w:val="00F61E47"/>
    <w:rsid w:val="00F625B7"/>
    <w:rsid w:val="00F6263A"/>
    <w:rsid w:val="00F631BB"/>
    <w:rsid w:val="00F636B3"/>
    <w:rsid w:val="00F6454C"/>
    <w:rsid w:val="00F64FD4"/>
    <w:rsid w:val="00F66366"/>
    <w:rsid w:val="00F66A80"/>
    <w:rsid w:val="00F66AB1"/>
    <w:rsid w:val="00F672C8"/>
    <w:rsid w:val="00F675FA"/>
    <w:rsid w:val="00F67FAF"/>
    <w:rsid w:val="00F70EB0"/>
    <w:rsid w:val="00F711F6"/>
    <w:rsid w:val="00F71276"/>
    <w:rsid w:val="00F71BA2"/>
    <w:rsid w:val="00F71CC7"/>
    <w:rsid w:val="00F72866"/>
    <w:rsid w:val="00F729D9"/>
    <w:rsid w:val="00F72D16"/>
    <w:rsid w:val="00F7317C"/>
    <w:rsid w:val="00F7415F"/>
    <w:rsid w:val="00F74339"/>
    <w:rsid w:val="00F74918"/>
    <w:rsid w:val="00F754FC"/>
    <w:rsid w:val="00F757C7"/>
    <w:rsid w:val="00F75D18"/>
    <w:rsid w:val="00F7687D"/>
    <w:rsid w:val="00F7706A"/>
    <w:rsid w:val="00F772A5"/>
    <w:rsid w:val="00F779CE"/>
    <w:rsid w:val="00F77E2F"/>
    <w:rsid w:val="00F77FBB"/>
    <w:rsid w:val="00F80399"/>
    <w:rsid w:val="00F809D5"/>
    <w:rsid w:val="00F80F0D"/>
    <w:rsid w:val="00F81040"/>
    <w:rsid w:val="00F816C0"/>
    <w:rsid w:val="00F81E60"/>
    <w:rsid w:val="00F82604"/>
    <w:rsid w:val="00F83CDC"/>
    <w:rsid w:val="00F8439B"/>
    <w:rsid w:val="00F84AA6"/>
    <w:rsid w:val="00F84C31"/>
    <w:rsid w:val="00F86C43"/>
    <w:rsid w:val="00F86FB4"/>
    <w:rsid w:val="00F874D1"/>
    <w:rsid w:val="00F877D0"/>
    <w:rsid w:val="00F90C39"/>
    <w:rsid w:val="00F90EAE"/>
    <w:rsid w:val="00F93C18"/>
    <w:rsid w:val="00F94010"/>
    <w:rsid w:val="00F94DF0"/>
    <w:rsid w:val="00F951AD"/>
    <w:rsid w:val="00F95529"/>
    <w:rsid w:val="00F958BA"/>
    <w:rsid w:val="00F960C1"/>
    <w:rsid w:val="00F968C9"/>
    <w:rsid w:val="00F96C2E"/>
    <w:rsid w:val="00F96DEB"/>
    <w:rsid w:val="00F97195"/>
    <w:rsid w:val="00F97B28"/>
    <w:rsid w:val="00F97D66"/>
    <w:rsid w:val="00FA0C4E"/>
    <w:rsid w:val="00FA2172"/>
    <w:rsid w:val="00FA4FEE"/>
    <w:rsid w:val="00FA5B64"/>
    <w:rsid w:val="00FA6BF3"/>
    <w:rsid w:val="00FA6FF6"/>
    <w:rsid w:val="00FA71AA"/>
    <w:rsid w:val="00FA79F6"/>
    <w:rsid w:val="00FA7BC5"/>
    <w:rsid w:val="00FB083A"/>
    <w:rsid w:val="00FB0F2B"/>
    <w:rsid w:val="00FB11B4"/>
    <w:rsid w:val="00FB1D97"/>
    <w:rsid w:val="00FB1F13"/>
    <w:rsid w:val="00FB4104"/>
    <w:rsid w:val="00FB44C0"/>
    <w:rsid w:val="00FB528F"/>
    <w:rsid w:val="00FB54B8"/>
    <w:rsid w:val="00FB553A"/>
    <w:rsid w:val="00FB6CFC"/>
    <w:rsid w:val="00FB7925"/>
    <w:rsid w:val="00FB7E73"/>
    <w:rsid w:val="00FC06B7"/>
    <w:rsid w:val="00FC12EB"/>
    <w:rsid w:val="00FC143E"/>
    <w:rsid w:val="00FC1F1C"/>
    <w:rsid w:val="00FC24A7"/>
    <w:rsid w:val="00FC4A86"/>
    <w:rsid w:val="00FC4AE7"/>
    <w:rsid w:val="00FC4BEA"/>
    <w:rsid w:val="00FC5478"/>
    <w:rsid w:val="00FC54D3"/>
    <w:rsid w:val="00FC5B01"/>
    <w:rsid w:val="00FC5F2B"/>
    <w:rsid w:val="00FC608F"/>
    <w:rsid w:val="00FC7942"/>
    <w:rsid w:val="00FD0A3A"/>
    <w:rsid w:val="00FD12ED"/>
    <w:rsid w:val="00FD19B6"/>
    <w:rsid w:val="00FD237D"/>
    <w:rsid w:val="00FD3068"/>
    <w:rsid w:val="00FD4101"/>
    <w:rsid w:val="00FD62E4"/>
    <w:rsid w:val="00FD62F3"/>
    <w:rsid w:val="00FD71B6"/>
    <w:rsid w:val="00FD7B2A"/>
    <w:rsid w:val="00FD7D6C"/>
    <w:rsid w:val="00FE01C3"/>
    <w:rsid w:val="00FE0431"/>
    <w:rsid w:val="00FE0489"/>
    <w:rsid w:val="00FE0561"/>
    <w:rsid w:val="00FE0CE6"/>
    <w:rsid w:val="00FE18AE"/>
    <w:rsid w:val="00FE2225"/>
    <w:rsid w:val="00FE2CE0"/>
    <w:rsid w:val="00FE2F3F"/>
    <w:rsid w:val="00FE321D"/>
    <w:rsid w:val="00FE3AEC"/>
    <w:rsid w:val="00FE3AEE"/>
    <w:rsid w:val="00FE3CA7"/>
    <w:rsid w:val="00FE3E00"/>
    <w:rsid w:val="00FE4209"/>
    <w:rsid w:val="00FE4A5B"/>
    <w:rsid w:val="00FE4B34"/>
    <w:rsid w:val="00FE4D44"/>
    <w:rsid w:val="00FE5723"/>
    <w:rsid w:val="00FE7F18"/>
    <w:rsid w:val="00FE7FCC"/>
    <w:rsid w:val="00FF07B8"/>
    <w:rsid w:val="00FF1255"/>
    <w:rsid w:val="00FF12EF"/>
    <w:rsid w:val="00FF2457"/>
    <w:rsid w:val="00FF2978"/>
    <w:rsid w:val="00FF317F"/>
    <w:rsid w:val="00FF355C"/>
    <w:rsid w:val="00FF38A7"/>
    <w:rsid w:val="00FF3B7D"/>
    <w:rsid w:val="00FF47E9"/>
    <w:rsid w:val="00FF4B73"/>
    <w:rsid w:val="00FF4D62"/>
    <w:rsid w:val="00FF54E7"/>
    <w:rsid w:val="00FF5595"/>
    <w:rsid w:val="00FF6855"/>
    <w:rsid w:val="00FF71F3"/>
    <w:rsid w:val="00FF725E"/>
    <w:rsid w:val="00FF7710"/>
    <w:rsid w:val="00FF7F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F015F9-2648-43E9-A362-D167C7789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B4E60"/>
    <w:pPr>
      <w:widowControl w:val="0"/>
      <w:spacing w:line="500" w:lineRule="exact"/>
      <w:ind w:leftChars="200" w:left="566" w:firstLineChars="200" w:firstLine="566"/>
      <w:jc w:val="both"/>
    </w:pPr>
    <w:rPr>
      <w:rFonts w:eastAsia="標楷體"/>
      <w:kern w:val="2"/>
      <w:sz w:val="28"/>
      <w:szCs w:val="24"/>
    </w:rPr>
  </w:style>
  <w:style w:type="paragraph" w:styleId="1">
    <w:name w:val="heading 1"/>
    <w:basedOn w:val="a"/>
    <w:next w:val="a"/>
    <w:link w:val="10"/>
    <w:uiPriority w:val="9"/>
    <w:qFormat/>
    <w:rsid w:val="008A50E8"/>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B9693B"/>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rPr>
      <w:rFonts w:ascii="標楷體"/>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sid w:val="00B07B07"/>
    <w:pPr>
      <w:ind w:left="567" w:hanging="567"/>
    </w:pPr>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rPr>
      <w:rFonts w:ascii="標楷體"/>
    </w:r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rPr>
      <w:rFonts w:ascii="標楷體"/>
    </w:rPr>
  </w:style>
  <w:style w:type="paragraph" w:styleId="11">
    <w:name w:val="toc 1"/>
    <w:basedOn w:val="a"/>
    <w:next w:val="a"/>
    <w:autoRedefine/>
    <w:uiPriority w:val="39"/>
    <w:rsid w:val="000F04CC"/>
    <w:pPr>
      <w:tabs>
        <w:tab w:val="right" w:leader="hyphen" w:pos="8490"/>
      </w:tabs>
      <w:ind w:leftChars="0" w:left="487" w:rightChars="100" w:right="283" w:hangingChars="200" w:hanging="487"/>
      <w:jc w:val="left"/>
    </w:pPr>
    <w:rPr>
      <w:rFonts w:ascii="標楷體"/>
      <w:b/>
      <w:noProof/>
      <w:sz w:val="24"/>
    </w:rPr>
  </w:style>
  <w:style w:type="paragraph" w:styleId="21">
    <w:name w:val="toc 2"/>
    <w:basedOn w:val="a"/>
    <w:next w:val="a"/>
    <w:autoRedefine/>
    <w:uiPriority w:val="39"/>
    <w:rsid w:val="000F04CC"/>
    <w:pPr>
      <w:tabs>
        <w:tab w:val="right" w:leader="hyphen" w:pos="8490"/>
      </w:tabs>
      <w:ind w:leftChars="0" w:left="200" w:rightChars="100" w:right="100" w:hangingChars="200" w:hanging="200"/>
    </w:pPr>
    <w:rPr>
      <w:rFonts w:ascii="標楷體"/>
      <w:noProof/>
      <w:sz w:val="24"/>
    </w:r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rFonts w:ascii="標楷體"/>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
    <w:rsid w:val="00E35E35"/>
    <w:rPr>
      <w:vertAlign w:val="superscript"/>
    </w:rPr>
  </w:style>
  <w:style w:type="character" w:customStyle="1" w:styleId="143">
    <w:name w:val="表格內文(14行高) 字元"/>
    <w:link w:val="142"/>
    <w:rsid w:val="00AA4565"/>
    <w:rPr>
      <w:rFonts w:eastAsia="標楷體"/>
      <w:kern w:val="2"/>
      <w:sz w:val="24"/>
      <w:szCs w:val="24"/>
    </w:rPr>
  </w:style>
  <w:style w:type="character" w:customStyle="1" w:styleId="10">
    <w:name w:val="標題 1 字元"/>
    <w:link w:val="1"/>
    <w:uiPriority w:val="9"/>
    <w:rsid w:val="008A50E8"/>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A50E8"/>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A50E8"/>
    <w:rPr>
      <w:color w:val="0563C1"/>
      <w:u w:val="single"/>
    </w:rPr>
  </w:style>
  <w:style w:type="character" w:customStyle="1" w:styleId="140">
    <w:name w:val="第二層(14號字) 字元"/>
    <w:link w:val="14"/>
    <w:rsid w:val="00B9693B"/>
    <w:rPr>
      <w:rFonts w:ascii="標楷體" w:eastAsia="標楷體"/>
      <w:b/>
      <w:snapToGrid w:val="0"/>
      <w:kern w:val="2"/>
      <w:sz w:val="28"/>
    </w:rPr>
  </w:style>
  <w:style w:type="character" w:styleId="af9">
    <w:name w:val="FollowedHyperlink"/>
    <w:uiPriority w:val="99"/>
    <w:semiHidden/>
    <w:unhideWhenUsed/>
    <w:rsid w:val="00754936"/>
    <w:rPr>
      <w:color w:val="800080"/>
      <w:u w:val="single"/>
    </w:rPr>
  </w:style>
  <w:style w:type="paragraph" w:styleId="afa">
    <w:name w:val="No Spacing"/>
    <w:uiPriority w:val="1"/>
    <w:qFormat/>
    <w:rsid w:val="00F2529E"/>
    <w:pPr>
      <w:widowControl w:val="0"/>
      <w:ind w:leftChars="200" w:left="566" w:firstLineChars="200" w:firstLine="566"/>
      <w:jc w:val="both"/>
    </w:pPr>
    <w:rPr>
      <w:rFonts w:eastAsia="標楷體"/>
      <w:kern w:val="2"/>
      <w:sz w:val="28"/>
      <w:szCs w:val="24"/>
    </w:rPr>
  </w:style>
  <w:style w:type="paragraph" w:styleId="afb">
    <w:name w:val="endnote text"/>
    <w:basedOn w:val="a"/>
    <w:link w:val="afc"/>
    <w:uiPriority w:val="99"/>
    <w:semiHidden/>
    <w:unhideWhenUsed/>
    <w:rsid w:val="00FB528F"/>
    <w:pPr>
      <w:snapToGrid w:val="0"/>
      <w:jc w:val="left"/>
    </w:pPr>
  </w:style>
  <w:style w:type="character" w:customStyle="1" w:styleId="afc">
    <w:name w:val="章節附註文字 字元"/>
    <w:link w:val="afb"/>
    <w:uiPriority w:val="99"/>
    <w:semiHidden/>
    <w:rsid w:val="00FB528F"/>
    <w:rPr>
      <w:rFonts w:eastAsia="標楷體"/>
      <w:kern w:val="2"/>
      <w:sz w:val="28"/>
      <w:szCs w:val="24"/>
    </w:rPr>
  </w:style>
  <w:style w:type="character" w:styleId="afd">
    <w:name w:val="endnote reference"/>
    <w:uiPriority w:val="99"/>
    <w:semiHidden/>
    <w:unhideWhenUsed/>
    <w:rsid w:val="00FB52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0333B-7D98-4514-BD1B-960C385E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10</Pages>
  <Words>465</Words>
  <Characters>2654</Characters>
  <Application>Microsoft Office Word</Application>
  <DocSecurity>0</DocSecurity>
  <Lines>22</Lines>
  <Paragraphs>6</Paragraphs>
  <ScaleCrop>false</ScaleCrop>
  <Company/>
  <LinksUpToDate>false</LinksUpToDate>
  <CharactersWithSpaces>3113</CharactersWithSpaces>
  <SharedDoc>false</SharedDoc>
  <HLinks>
    <vt:vector size="102" baseType="variant">
      <vt:variant>
        <vt:i4>1310783</vt:i4>
      </vt:variant>
      <vt:variant>
        <vt:i4>74</vt:i4>
      </vt:variant>
      <vt:variant>
        <vt:i4>0</vt:i4>
      </vt:variant>
      <vt:variant>
        <vt:i4>5</vt:i4>
      </vt:variant>
      <vt:variant>
        <vt:lpwstr/>
      </vt:variant>
      <vt:variant>
        <vt:lpwstr>_Toc204680152</vt:lpwstr>
      </vt:variant>
      <vt:variant>
        <vt:i4>1310783</vt:i4>
      </vt:variant>
      <vt:variant>
        <vt:i4>68</vt:i4>
      </vt:variant>
      <vt:variant>
        <vt:i4>0</vt:i4>
      </vt:variant>
      <vt:variant>
        <vt:i4>5</vt:i4>
      </vt:variant>
      <vt:variant>
        <vt:lpwstr/>
      </vt:variant>
      <vt:variant>
        <vt:lpwstr>_Toc204680151</vt:lpwstr>
      </vt:variant>
      <vt:variant>
        <vt:i4>1310783</vt:i4>
      </vt:variant>
      <vt:variant>
        <vt:i4>62</vt:i4>
      </vt:variant>
      <vt:variant>
        <vt:i4>0</vt:i4>
      </vt:variant>
      <vt:variant>
        <vt:i4>5</vt:i4>
      </vt:variant>
      <vt:variant>
        <vt:lpwstr/>
      </vt:variant>
      <vt:variant>
        <vt:lpwstr>_Toc204680150</vt:lpwstr>
      </vt:variant>
      <vt:variant>
        <vt:i4>1376319</vt:i4>
      </vt:variant>
      <vt:variant>
        <vt:i4>56</vt:i4>
      </vt:variant>
      <vt:variant>
        <vt:i4>0</vt:i4>
      </vt:variant>
      <vt:variant>
        <vt:i4>5</vt:i4>
      </vt:variant>
      <vt:variant>
        <vt:lpwstr/>
      </vt:variant>
      <vt:variant>
        <vt:lpwstr>_Toc204680149</vt:lpwstr>
      </vt:variant>
      <vt:variant>
        <vt:i4>1376319</vt:i4>
      </vt:variant>
      <vt:variant>
        <vt:i4>50</vt:i4>
      </vt:variant>
      <vt:variant>
        <vt:i4>0</vt:i4>
      </vt:variant>
      <vt:variant>
        <vt:i4>5</vt:i4>
      </vt:variant>
      <vt:variant>
        <vt:lpwstr/>
      </vt:variant>
      <vt:variant>
        <vt:lpwstr>_Toc204680148</vt:lpwstr>
      </vt:variant>
      <vt:variant>
        <vt:i4>1376319</vt:i4>
      </vt:variant>
      <vt:variant>
        <vt:i4>44</vt:i4>
      </vt:variant>
      <vt:variant>
        <vt:i4>0</vt:i4>
      </vt:variant>
      <vt:variant>
        <vt:i4>5</vt:i4>
      </vt:variant>
      <vt:variant>
        <vt:lpwstr/>
      </vt:variant>
      <vt:variant>
        <vt:lpwstr>_Toc204680147</vt:lpwstr>
      </vt:variant>
      <vt:variant>
        <vt:i4>1376319</vt:i4>
      </vt:variant>
      <vt:variant>
        <vt:i4>38</vt:i4>
      </vt:variant>
      <vt:variant>
        <vt:i4>0</vt:i4>
      </vt:variant>
      <vt:variant>
        <vt:i4>5</vt:i4>
      </vt:variant>
      <vt:variant>
        <vt:lpwstr/>
      </vt:variant>
      <vt:variant>
        <vt:lpwstr>_Toc204680146</vt:lpwstr>
      </vt:variant>
      <vt:variant>
        <vt:i4>1376319</vt:i4>
      </vt:variant>
      <vt:variant>
        <vt:i4>32</vt:i4>
      </vt:variant>
      <vt:variant>
        <vt:i4>0</vt:i4>
      </vt:variant>
      <vt:variant>
        <vt:i4>5</vt:i4>
      </vt:variant>
      <vt:variant>
        <vt:lpwstr/>
      </vt:variant>
      <vt:variant>
        <vt:lpwstr>_Toc204680145</vt:lpwstr>
      </vt:variant>
      <vt:variant>
        <vt:i4>1376319</vt:i4>
      </vt:variant>
      <vt:variant>
        <vt:i4>26</vt:i4>
      </vt:variant>
      <vt:variant>
        <vt:i4>0</vt:i4>
      </vt:variant>
      <vt:variant>
        <vt:i4>5</vt:i4>
      </vt:variant>
      <vt:variant>
        <vt:lpwstr/>
      </vt:variant>
      <vt:variant>
        <vt:lpwstr>_Toc204680144</vt:lpwstr>
      </vt:variant>
      <vt:variant>
        <vt:i4>1376319</vt:i4>
      </vt:variant>
      <vt:variant>
        <vt:i4>20</vt:i4>
      </vt:variant>
      <vt:variant>
        <vt:i4>0</vt:i4>
      </vt:variant>
      <vt:variant>
        <vt:i4>5</vt:i4>
      </vt:variant>
      <vt:variant>
        <vt:lpwstr/>
      </vt:variant>
      <vt:variant>
        <vt:lpwstr>_Toc204680143</vt:lpwstr>
      </vt:variant>
      <vt:variant>
        <vt:i4>1376319</vt:i4>
      </vt:variant>
      <vt:variant>
        <vt:i4>14</vt:i4>
      </vt:variant>
      <vt:variant>
        <vt:i4>0</vt:i4>
      </vt:variant>
      <vt:variant>
        <vt:i4>5</vt:i4>
      </vt:variant>
      <vt:variant>
        <vt:lpwstr/>
      </vt:variant>
      <vt:variant>
        <vt:lpwstr>_Toc204680142</vt:lpwstr>
      </vt:variant>
      <vt:variant>
        <vt:i4>1376319</vt:i4>
      </vt:variant>
      <vt:variant>
        <vt:i4>8</vt:i4>
      </vt:variant>
      <vt:variant>
        <vt:i4>0</vt:i4>
      </vt:variant>
      <vt:variant>
        <vt:i4>5</vt:i4>
      </vt:variant>
      <vt:variant>
        <vt:lpwstr/>
      </vt:variant>
      <vt:variant>
        <vt:lpwstr>_Toc204680141</vt:lpwstr>
      </vt:variant>
      <vt:variant>
        <vt:i4>1376319</vt:i4>
      </vt:variant>
      <vt:variant>
        <vt:i4>2</vt:i4>
      </vt:variant>
      <vt:variant>
        <vt:i4>0</vt:i4>
      </vt:variant>
      <vt:variant>
        <vt:i4>5</vt:i4>
      </vt:variant>
      <vt:variant>
        <vt:lpwstr/>
      </vt:variant>
      <vt:variant>
        <vt:lpwstr>_Toc204680140</vt:lpwstr>
      </vt:variant>
      <vt:variant>
        <vt:i4>-2129424929</vt:i4>
      </vt:variant>
      <vt:variant>
        <vt:i4>9</vt:i4>
      </vt:variant>
      <vt:variant>
        <vt:i4>0</vt:i4>
      </vt:variant>
      <vt:variant>
        <vt:i4>5</vt:i4>
      </vt:variant>
      <vt:variant>
        <vt:lpwstr>https://www.cfad.org.tw/uploads/files/%E4%BC%81%E5%8A%83/%E5%A4%B1%E6%99%BA%E8%80%81%E4%BA%BA77%E6%9C%9F%E7%B6%B2%E8%B7%AF%E7%89%88.pdf。最後瀏覽日期：114</vt:lpwstr>
      </vt:variant>
      <vt:variant>
        <vt:lpwstr/>
      </vt:variant>
      <vt:variant>
        <vt:i4>-1920433893</vt:i4>
      </vt:variant>
      <vt:variant>
        <vt:i4>6</vt:i4>
      </vt:variant>
      <vt:variant>
        <vt:i4>0</vt:i4>
      </vt:variant>
      <vt:variant>
        <vt:i4>5</vt:i4>
      </vt:variant>
      <vt:variant>
        <vt:lpwstr>https://tw.news.yahoo.com/%E7%85%A7%E9%A1%A7%E8%80%85%E6%AE%BA%E4%BA%BA%E6%A1%88%E8%A1%80%E8%88%87%E6%B7%9A-%E9%95%B7%E7%85%A73-0%E6%80%8E%E9%98%B2%E6%82%B2%E5%8A%87-060624154.html。最後瀏覽日期：114</vt:lpwstr>
      </vt:variant>
      <vt:variant>
        <vt:lpwstr/>
      </vt:variant>
      <vt:variant>
        <vt:i4>1928038472</vt:i4>
      </vt:variant>
      <vt:variant>
        <vt:i4>3</vt:i4>
      </vt:variant>
      <vt:variant>
        <vt:i4>0</vt:i4>
      </vt:variant>
      <vt:variant>
        <vt:i4>5</vt:i4>
      </vt:variant>
      <vt:variant>
        <vt:lpwstr>https://iris.who.int/handle/10665/67215?locale-attribute=en&amp;,最後瀏覽日期114年7月7</vt:lpwstr>
      </vt:variant>
      <vt:variant>
        <vt:lpwstr/>
      </vt:variant>
      <vt:variant>
        <vt:i4>40172484</vt:i4>
      </vt:variant>
      <vt:variant>
        <vt:i4>0</vt:i4>
      </vt:variant>
      <vt:variant>
        <vt:i4>0</vt:i4>
      </vt:variant>
      <vt:variant>
        <vt:i4>5</vt:i4>
      </vt:variant>
      <vt:variant>
        <vt:lpwstr>https://www.mohw.gov.tw/cp-16-78102-1.html。查閱日期114年6月23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2025-07-29T02:51:00Z</cp:lastPrinted>
  <dcterms:created xsi:type="dcterms:W3CDTF">2025-07-29T07:39:00Z</dcterms:created>
  <dcterms:modified xsi:type="dcterms:W3CDTF">2025-07-29T07:39:00Z</dcterms:modified>
</cp:coreProperties>
</file>