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400F" w:rsidRPr="00A15071" w:rsidRDefault="007E58E7" w:rsidP="007E58E7">
      <w:pPr>
        <w:ind w:leftChars="0" w:left="0" w:firstLineChars="0" w:firstLine="0"/>
        <w:jc w:val="left"/>
        <w:rPr>
          <w:rFonts w:ascii="標楷體" w:hAnsi="標楷體"/>
          <w:b/>
          <w:snapToGrid w:val="0"/>
          <w:sz w:val="36"/>
          <w:szCs w:val="28"/>
        </w:rPr>
      </w:pPr>
      <w:bookmarkStart w:id="0" w:name="_Toc384304726"/>
      <w:bookmarkStart w:id="1" w:name="_GoBack"/>
      <w:bookmarkEnd w:id="1"/>
      <w:r w:rsidRPr="00A15071">
        <w:rPr>
          <w:rFonts w:ascii="標楷體" w:hAnsi="標楷體" w:hint="eastAsia"/>
          <w:b/>
          <w:snapToGrid w:val="0"/>
          <w:sz w:val="36"/>
          <w:szCs w:val="28"/>
        </w:rPr>
        <w:t>近年在少子女化趨勢下政府對促進高齡者健康自主措施辦理成效之檢討</w:t>
      </w:r>
    </w:p>
    <w:p w:rsidR="004D5981" w:rsidRPr="00A15071" w:rsidRDefault="009D5A41" w:rsidP="00AE6986">
      <w:pPr>
        <w:pStyle w:val="14"/>
        <w:outlineLvl w:val="1"/>
        <w:rPr>
          <w:rFonts w:hAnsi="標楷體"/>
        </w:rPr>
      </w:pPr>
      <w:bookmarkStart w:id="2" w:name="_Toc109379510"/>
      <w:bookmarkStart w:id="3" w:name="_Toc204680147"/>
      <w:bookmarkEnd w:id="0"/>
      <w:r w:rsidRPr="00A15071">
        <w:rPr>
          <w:rFonts w:hAnsi="標楷體" w:hint="eastAsia"/>
        </w:rPr>
        <w:t>三、</w:t>
      </w:r>
      <w:r w:rsidR="006F074B" w:rsidRPr="00A15071">
        <w:rPr>
          <w:rFonts w:hAnsi="標楷體" w:hint="eastAsia"/>
        </w:rPr>
        <w:t>推廣</w:t>
      </w:r>
      <w:r w:rsidR="006C1521" w:rsidRPr="00A15071">
        <w:rPr>
          <w:rFonts w:hAnsi="標楷體" w:hint="eastAsia"/>
        </w:rPr>
        <w:t>自立支援照顧服務</w:t>
      </w:r>
      <w:r w:rsidR="006F074B" w:rsidRPr="00A15071">
        <w:rPr>
          <w:rFonts w:hAnsi="標楷體" w:hint="eastAsia"/>
        </w:rPr>
        <w:t>，</w:t>
      </w:r>
      <w:r w:rsidR="00281F50" w:rsidRPr="00A15071">
        <w:rPr>
          <w:rFonts w:hAnsi="標楷體" w:hint="eastAsia"/>
        </w:rPr>
        <w:t>近年獲獎勵機構家數與整體相關服務人數雖有增加，</w:t>
      </w:r>
      <w:r w:rsidR="005A2DC7" w:rsidRPr="00A15071">
        <w:rPr>
          <w:rFonts w:hAnsi="標楷體" w:hint="eastAsia"/>
        </w:rPr>
        <w:t>惟</w:t>
      </w:r>
      <w:r w:rsidR="00281F50" w:rsidRPr="00A15071">
        <w:rPr>
          <w:rFonts w:hAnsi="標楷體" w:hint="eastAsia"/>
        </w:rPr>
        <w:t>平均每家機構服務人數略有下滑，</w:t>
      </w:r>
      <w:r w:rsidR="00034D30" w:rsidRPr="00A15071">
        <w:rPr>
          <w:rFonts w:hAnsi="標楷體" w:hint="eastAsia"/>
        </w:rPr>
        <w:t>又該項</w:t>
      </w:r>
      <w:r w:rsidR="007C2C4B" w:rsidRPr="00A15071">
        <w:rPr>
          <w:rFonts w:hAnsi="標楷體" w:hint="eastAsia"/>
        </w:rPr>
        <w:t>服務獎勵誘因</w:t>
      </w:r>
      <w:r w:rsidR="007701BA">
        <w:rPr>
          <w:rFonts w:hAnsi="標楷體" w:hint="eastAsia"/>
        </w:rPr>
        <w:t>尚有精進空間</w:t>
      </w:r>
      <w:r w:rsidR="007C2C4B" w:rsidRPr="00A15071">
        <w:rPr>
          <w:rFonts w:hAnsi="標楷體" w:hint="eastAsia"/>
        </w:rPr>
        <w:t>，</w:t>
      </w:r>
      <w:r w:rsidR="001637BC" w:rsidRPr="00A15071">
        <w:rPr>
          <w:rFonts w:hAnsi="標楷體" w:hint="eastAsia"/>
        </w:rPr>
        <w:t>允宜</w:t>
      </w:r>
      <w:r w:rsidR="00A7237C">
        <w:rPr>
          <w:rFonts w:hAnsi="標楷體" w:hint="eastAsia"/>
        </w:rPr>
        <w:t>妥慎</w:t>
      </w:r>
      <w:r w:rsidR="001637BC" w:rsidRPr="00A15071">
        <w:rPr>
          <w:rFonts w:hAnsi="標楷體" w:hint="eastAsia"/>
        </w:rPr>
        <w:t>檢討</w:t>
      </w:r>
      <w:bookmarkEnd w:id="3"/>
    </w:p>
    <w:p w:rsidR="004B70E2" w:rsidRPr="00A15071" w:rsidRDefault="003904F3" w:rsidP="00007A23">
      <w:pPr>
        <w:rPr>
          <w:rFonts w:ascii="標楷體" w:hAnsi="標楷體"/>
        </w:rPr>
      </w:pPr>
      <w:r w:rsidRPr="00A15071">
        <w:rPr>
          <w:rFonts w:ascii="標楷體" w:hAnsi="標楷體" w:hint="eastAsia"/>
        </w:rPr>
        <w:t>鑒於住宿式機構傳統照護模式優先考量被照顧者之安全性與照顧服務提供者管理之便</w:t>
      </w:r>
      <w:r w:rsidR="007701BA">
        <w:rPr>
          <w:rFonts w:ascii="標楷體" w:hAnsi="標楷體" w:hint="eastAsia"/>
        </w:rPr>
        <w:t>利性，被照顧者承受過多不必要之約束，導致高齡被照顧者生活品質</w:t>
      </w:r>
      <w:r w:rsidRPr="00A15071">
        <w:rPr>
          <w:rFonts w:ascii="標楷體" w:hAnsi="標楷體" w:hint="eastAsia"/>
        </w:rPr>
        <w:t>惡化，甚至有終其一生無法返家之憾，</w:t>
      </w:r>
      <w:r w:rsidR="00023A95" w:rsidRPr="00A15071">
        <w:rPr>
          <w:rFonts w:ascii="標楷體" w:hAnsi="標楷體" w:hint="eastAsia"/>
        </w:rPr>
        <w:t>衛福部</w:t>
      </w:r>
      <w:r w:rsidR="004B70E2" w:rsidRPr="00A15071">
        <w:rPr>
          <w:rFonts w:ascii="標楷體" w:hAnsi="標楷體" w:hint="eastAsia"/>
        </w:rPr>
        <w:t>近年參考日本自立支援照</w:t>
      </w:r>
      <w:r w:rsidR="007701BA">
        <w:rPr>
          <w:rFonts w:ascii="標楷體" w:hAnsi="標楷體" w:hint="eastAsia"/>
        </w:rPr>
        <w:t>顧</w:t>
      </w:r>
      <w:r w:rsidR="004B70E2" w:rsidRPr="00A15071">
        <w:rPr>
          <w:rFonts w:ascii="標楷體" w:hAnsi="標楷體" w:hint="eastAsia"/>
        </w:rPr>
        <w:t>(</w:t>
      </w:r>
      <w:r w:rsidR="004B70E2" w:rsidRPr="00A15071">
        <w:rPr>
          <w:rFonts w:ascii="標楷體" w:hAnsi="標楷體"/>
        </w:rPr>
        <w:t>self-supporting</w:t>
      </w:r>
      <w:r w:rsidRPr="00A15071">
        <w:rPr>
          <w:rFonts w:ascii="標楷體" w:hAnsi="標楷體"/>
        </w:rPr>
        <w:t xml:space="preserve"> care</w:t>
      </w:r>
      <w:r w:rsidR="004B70E2" w:rsidRPr="00A15071">
        <w:rPr>
          <w:rFonts w:ascii="標楷體" w:hAnsi="標楷體" w:hint="eastAsia"/>
        </w:rPr>
        <w:t>)</w:t>
      </w:r>
      <w:r w:rsidRPr="00A15071">
        <w:rPr>
          <w:rFonts w:ascii="標楷體" w:hAnsi="標楷體" w:hint="eastAsia"/>
        </w:rPr>
        <w:t>服務之推動經驗，</w:t>
      </w:r>
      <w:r w:rsidR="00007A23" w:rsidRPr="00A15071">
        <w:rPr>
          <w:rFonts w:ascii="標楷體" w:hAnsi="標楷體" w:hint="eastAsia"/>
        </w:rPr>
        <w:t>以促使失能高齡者提升自主生活能力為目標</w:t>
      </w:r>
      <w:r w:rsidR="00034D30" w:rsidRPr="00A15071">
        <w:rPr>
          <w:rFonts w:ascii="標楷體" w:hAnsi="標楷體" w:hint="eastAsia"/>
        </w:rPr>
        <w:t>。</w:t>
      </w:r>
      <w:r w:rsidR="00281F50" w:rsidRPr="00A15071">
        <w:rPr>
          <w:rFonts w:ascii="標楷體" w:hAnsi="標楷體" w:hint="eastAsia"/>
        </w:rPr>
        <w:t>透過住宿機構獎勵服務計畫項下之個別化支持計畫</w:t>
      </w:r>
      <w:r w:rsidR="001C6A76" w:rsidRPr="00A15071">
        <w:rPr>
          <w:rFonts w:ascii="標楷體" w:hAnsi="標楷體" w:hint="eastAsia"/>
        </w:rPr>
        <w:t>(</w:t>
      </w:r>
      <w:r w:rsidR="005B477F" w:rsidRPr="00A15071">
        <w:rPr>
          <w:rFonts w:ascii="標楷體" w:hAnsi="標楷體" w:hint="eastAsia"/>
        </w:rPr>
        <w:t>以下簡稱</w:t>
      </w:r>
      <w:r w:rsidR="001C6A76" w:rsidRPr="00A15071">
        <w:rPr>
          <w:rFonts w:ascii="標楷體" w:hAnsi="標楷體"/>
        </w:rPr>
        <w:t>ISP</w:t>
      </w:r>
      <w:r w:rsidR="001C6A76" w:rsidRPr="00A15071">
        <w:rPr>
          <w:rFonts w:ascii="標楷體" w:hAnsi="標楷體" w:hint="eastAsia"/>
        </w:rPr>
        <w:t>)</w:t>
      </w:r>
      <w:r w:rsidRPr="00A15071">
        <w:rPr>
          <w:rFonts w:ascii="標楷體" w:hAnsi="標楷體" w:hint="eastAsia"/>
        </w:rPr>
        <w:t>推廣是項服務，</w:t>
      </w:r>
      <w:r w:rsidR="00281F50" w:rsidRPr="00A15071">
        <w:rPr>
          <w:rFonts w:ascii="標楷體" w:hAnsi="標楷體" w:hint="eastAsia"/>
        </w:rPr>
        <w:t>針對</w:t>
      </w:r>
      <w:r w:rsidR="004821CD" w:rsidRPr="00A15071">
        <w:rPr>
          <w:rFonts w:ascii="標楷體" w:hAnsi="標楷體" w:hint="eastAsia"/>
        </w:rPr>
        <w:t>老人福利機構、護理之家(含一般護理之家與精神護理之家)及住宿式長照機構</w:t>
      </w:r>
      <w:r w:rsidR="004B70E2" w:rsidRPr="00A15071">
        <w:rPr>
          <w:rFonts w:ascii="標楷體" w:hAnsi="標楷體" w:hint="eastAsia"/>
        </w:rPr>
        <w:t>符合條件者核予獎勵</w:t>
      </w:r>
      <w:r w:rsidR="004821CD" w:rsidRPr="00A15071">
        <w:rPr>
          <w:rFonts w:ascii="標楷體" w:hAnsi="標楷體" w:hint="eastAsia"/>
        </w:rPr>
        <w:t>，</w:t>
      </w:r>
      <w:r w:rsidR="004B70E2" w:rsidRPr="00A15071">
        <w:rPr>
          <w:rFonts w:ascii="標楷體" w:hAnsi="標楷體" w:hint="eastAsia"/>
        </w:rPr>
        <w:t>審查重點包括：</w:t>
      </w:r>
      <w:r w:rsidR="004821CD" w:rsidRPr="00A15071">
        <w:rPr>
          <w:rFonts w:ascii="標楷體" w:hAnsi="標楷體" w:hint="eastAsia"/>
        </w:rPr>
        <w:t>設有提升自主照顧能力支援工作小組</w:t>
      </w:r>
      <w:r w:rsidR="004B70E2" w:rsidRPr="00A15071">
        <w:rPr>
          <w:rFonts w:ascii="標楷體" w:hAnsi="標楷體" w:hint="eastAsia"/>
        </w:rPr>
        <w:t>(成員包括護理、社工、照顧服務及醫事人員)；</w:t>
      </w:r>
      <w:r w:rsidR="004821CD" w:rsidRPr="00A15071">
        <w:rPr>
          <w:rFonts w:ascii="標楷體" w:hAnsi="標楷體" w:hint="eastAsia"/>
        </w:rPr>
        <w:t>服務流程中訂有協助及鼓勵服務對象增進自我照顧能力</w:t>
      </w:r>
      <w:r w:rsidR="004B70E2" w:rsidRPr="00A15071">
        <w:rPr>
          <w:rFonts w:ascii="標楷體" w:hAnsi="標楷體" w:hint="eastAsia"/>
        </w:rPr>
        <w:t>(如自行用餐、移動、如廁及減少約束)</w:t>
      </w:r>
      <w:r w:rsidR="004821CD" w:rsidRPr="00A15071">
        <w:rPr>
          <w:rFonts w:ascii="標楷體" w:hAnsi="標楷體" w:hint="eastAsia"/>
        </w:rPr>
        <w:t>之策略或辦法</w:t>
      </w:r>
      <w:r w:rsidR="004B70E2" w:rsidRPr="00A15071">
        <w:rPr>
          <w:rFonts w:ascii="標楷體" w:hAnsi="標楷體" w:hint="eastAsia"/>
        </w:rPr>
        <w:t>，及</w:t>
      </w:r>
      <w:r w:rsidR="004821CD" w:rsidRPr="00A15071">
        <w:rPr>
          <w:rFonts w:ascii="標楷體" w:hAnsi="標楷體" w:hint="eastAsia"/>
        </w:rPr>
        <w:t>納入支持自主生活能力之照顧精神</w:t>
      </w:r>
      <w:r w:rsidR="004B70E2" w:rsidRPr="00A15071">
        <w:rPr>
          <w:rFonts w:ascii="標楷體" w:hAnsi="標楷體" w:hint="eastAsia"/>
        </w:rPr>
        <w:t>，並</w:t>
      </w:r>
      <w:r w:rsidR="004821CD" w:rsidRPr="00A15071">
        <w:rPr>
          <w:rFonts w:ascii="標楷體" w:hAnsi="標楷體" w:hint="eastAsia"/>
        </w:rPr>
        <w:t>具體落實相關措施</w:t>
      </w:r>
      <w:r w:rsidR="004B70E2" w:rsidRPr="00A15071">
        <w:rPr>
          <w:rFonts w:ascii="標楷體" w:hAnsi="標楷體" w:hint="eastAsia"/>
        </w:rPr>
        <w:t>；</w:t>
      </w:r>
      <w:r w:rsidR="004821CD" w:rsidRPr="00A15071">
        <w:rPr>
          <w:rFonts w:ascii="標楷體" w:hAnsi="標楷體" w:hint="eastAsia"/>
        </w:rPr>
        <w:t>對具備復能潛能之服務對象設有返家計畫</w:t>
      </w:r>
      <w:r w:rsidR="004B70E2" w:rsidRPr="00A15071">
        <w:rPr>
          <w:rFonts w:ascii="標楷體" w:hAnsi="標楷體" w:hint="eastAsia"/>
        </w:rPr>
        <w:t>並確實執行，並辦理成果發表會</w:t>
      </w:r>
      <w:r w:rsidR="006E7ECA" w:rsidRPr="00A15071">
        <w:rPr>
          <w:rFonts w:ascii="標楷體" w:hAnsi="標楷體" w:hint="eastAsia"/>
        </w:rPr>
        <w:t>。</w:t>
      </w:r>
    </w:p>
    <w:p w:rsidR="00023A95" w:rsidRPr="00A15071" w:rsidRDefault="003904F3" w:rsidP="0050773E">
      <w:pPr>
        <w:rPr>
          <w:rFonts w:ascii="標楷體" w:hAnsi="標楷體"/>
        </w:rPr>
      </w:pPr>
      <w:r w:rsidRPr="00A15071">
        <w:rPr>
          <w:rFonts w:ascii="標楷體" w:hAnsi="標楷體" w:hint="eastAsia"/>
        </w:rPr>
        <w:t>依衛福</w:t>
      </w:r>
      <w:r w:rsidR="00023A95" w:rsidRPr="00A15071">
        <w:rPr>
          <w:rFonts w:ascii="標楷體" w:hAnsi="標楷體" w:hint="eastAsia"/>
        </w:rPr>
        <w:t>部</w:t>
      </w:r>
      <w:r w:rsidRPr="00A15071">
        <w:rPr>
          <w:rFonts w:ascii="標楷體" w:hAnsi="標楷體" w:hint="eastAsia"/>
        </w:rPr>
        <w:t>提供資料，</w:t>
      </w:r>
      <w:r w:rsidR="00023A95" w:rsidRPr="00A15071">
        <w:rPr>
          <w:rFonts w:ascii="標楷體" w:hAnsi="標楷體" w:hint="eastAsia"/>
        </w:rPr>
        <w:t>近年輔導住宿式機構提供自立支援照顧服務</w:t>
      </w:r>
      <w:r w:rsidR="00A6183B" w:rsidRPr="00A15071">
        <w:rPr>
          <w:rFonts w:ascii="標楷體" w:hAnsi="標楷體" w:hint="eastAsia"/>
        </w:rPr>
        <w:t>，經審核獲獎之</w:t>
      </w:r>
      <w:r w:rsidR="00023A95" w:rsidRPr="00A15071">
        <w:rPr>
          <w:rFonts w:ascii="標楷體" w:hAnsi="標楷體" w:hint="eastAsia"/>
        </w:rPr>
        <w:t>機構家數自111年度之1</w:t>
      </w:r>
      <w:r w:rsidR="00023A95" w:rsidRPr="00A15071">
        <w:rPr>
          <w:rFonts w:ascii="標楷體" w:hAnsi="標楷體"/>
        </w:rPr>
        <w:t>,</w:t>
      </w:r>
      <w:r w:rsidR="00023A95" w:rsidRPr="00A15071">
        <w:rPr>
          <w:rFonts w:ascii="標楷體" w:hAnsi="標楷體" w:hint="eastAsia"/>
        </w:rPr>
        <w:t>2</w:t>
      </w:r>
      <w:r w:rsidR="007701BA">
        <w:rPr>
          <w:rFonts w:ascii="標楷體" w:hAnsi="標楷體" w:hint="eastAsia"/>
        </w:rPr>
        <w:t>24</w:t>
      </w:r>
      <w:r w:rsidR="00023A95" w:rsidRPr="00A15071">
        <w:rPr>
          <w:rFonts w:ascii="標楷體" w:hAnsi="標楷體" w:hint="eastAsia"/>
        </w:rPr>
        <w:t>家</w:t>
      </w:r>
      <w:r w:rsidR="00A902E8" w:rsidRPr="00A15071">
        <w:rPr>
          <w:rFonts w:ascii="標楷體" w:hAnsi="標楷體" w:hint="eastAsia"/>
        </w:rPr>
        <w:t>增至112年度之1</w:t>
      </w:r>
      <w:r w:rsidR="006E7ECA" w:rsidRPr="00A15071">
        <w:rPr>
          <w:rFonts w:ascii="標楷體" w:hAnsi="標楷體"/>
        </w:rPr>
        <w:t>,</w:t>
      </w:r>
      <w:r w:rsidR="00A902E8" w:rsidRPr="00A15071">
        <w:rPr>
          <w:rFonts w:ascii="標楷體" w:hAnsi="標楷體" w:hint="eastAsia"/>
        </w:rPr>
        <w:t>347家，</w:t>
      </w:r>
      <w:r w:rsidR="00A6183B" w:rsidRPr="00A15071">
        <w:rPr>
          <w:rFonts w:ascii="標楷體" w:hAnsi="標楷體" w:hint="eastAsia"/>
        </w:rPr>
        <w:t>至於113、114年度經審核通過參與計畫之家數則分別為1</w:t>
      </w:r>
      <w:r w:rsidR="00A6183B" w:rsidRPr="00A15071">
        <w:rPr>
          <w:rFonts w:ascii="標楷體" w:hAnsi="標楷體"/>
        </w:rPr>
        <w:t>,</w:t>
      </w:r>
      <w:r w:rsidR="00A6183B" w:rsidRPr="00A15071">
        <w:rPr>
          <w:rFonts w:ascii="標楷體" w:hAnsi="標楷體" w:hint="eastAsia"/>
        </w:rPr>
        <w:t>259家、1</w:t>
      </w:r>
      <w:r w:rsidR="00A6183B" w:rsidRPr="00A15071">
        <w:rPr>
          <w:rFonts w:ascii="標楷體" w:hAnsi="標楷體"/>
        </w:rPr>
        <w:t>,</w:t>
      </w:r>
      <w:r w:rsidR="00A6183B" w:rsidRPr="00A15071">
        <w:rPr>
          <w:rFonts w:ascii="標楷體" w:hAnsi="標楷體" w:hint="eastAsia"/>
        </w:rPr>
        <w:t>565家。在獲獎機構之服務成果方面，</w:t>
      </w:r>
      <w:r w:rsidR="001203CE" w:rsidRPr="00A15071">
        <w:rPr>
          <w:rFonts w:ascii="標楷體" w:hAnsi="標楷體" w:hint="eastAsia"/>
        </w:rPr>
        <w:t>該等機構提供相關服務</w:t>
      </w:r>
      <w:r w:rsidR="00A6183B" w:rsidRPr="00A15071">
        <w:rPr>
          <w:rFonts w:ascii="標楷體" w:hAnsi="標楷體" w:hint="eastAsia"/>
        </w:rPr>
        <w:t>人數</w:t>
      </w:r>
      <w:r w:rsidR="001203CE" w:rsidRPr="00A15071">
        <w:rPr>
          <w:rFonts w:ascii="標楷體" w:hAnsi="標楷體" w:hint="eastAsia"/>
        </w:rPr>
        <w:t>自111年度之6萬9</w:t>
      </w:r>
      <w:r w:rsidR="001203CE" w:rsidRPr="00A15071">
        <w:rPr>
          <w:rFonts w:ascii="標楷體" w:hAnsi="標楷體"/>
        </w:rPr>
        <w:t>,</w:t>
      </w:r>
      <w:r w:rsidR="001203CE" w:rsidRPr="00A15071">
        <w:rPr>
          <w:rFonts w:ascii="標楷體" w:hAnsi="標楷體" w:hint="eastAsia"/>
        </w:rPr>
        <w:t>361人次增至112年</w:t>
      </w:r>
      <w:r w:rsidR="001203CE" w:rsidRPr="00A15071">
        <w:rPr>
          <w:rFonts w:ascii="標楷體" w:hAnsi="標楷體" w:hint="eastAsia"/>
        </w:rPr>
        <w:lastRenderedPageBreak/>
        <w:t>度之7萬5</w:t>
      </w:r>
      <w:r w:rsidR="001203CE" w:rsidRPr="00A15071">
        <w:rPr>
          <w:rFonts w:ascii="標楷體" w:hAnsi="標楷體"/>
        </w:rPr>
        <w:t>,</w:t>
      </w:r>
      <w:r w:rsidR="001203CE" w:rsidRPr="00A15071">
        <w:rPr>
          <w:rFonts w:ascii="標楷體" w:hAnsi="標楷體" w:hint="eastAsia"/>
        </w:rPr>
        <w:t>205人</w:t>
      </w:r>
      <w:r w:rsidR="00A6183B" w:rsidRPr="00A15071">
        <w:rPr>
          <w:rStyle w:val="af6"/>
          <w:rFonts w:ascii="標楷體" w:hAnsi="標楷體"/>
        </w:rPr>
        <w:footnoteReference w:id="1"/>
      </w:r>
      <w:r w:rsidR="00A6183B" w:rsidRPr="00A15071">
        <w:rPr>
          <w:rFonts w:ascii="標楷體" w:hAnsi="標楷體" w:hint="eastAsia"/>
        </w:rPr>
        <w:t>。進一步分析服務成果，儘管</w:t>
      </w:r>
      <w:r w:rsidR="000B204D" w:rsidRPr="00A15071">
        <w:rPr>
          <w:rFonts w:ascii="標楷體" w:hAnsi="標楷體" w:hint="eastAsia"/>
        </w:rPr>
        <w:t>獲獎機構家數及該等機構相關服務人數有增加，惟受部分機構退場</w:t>
      </w:r>
      <w:r w:rsidR="005B477F" w:rsidRPr="00A15071">
        <w:rPr>
          <w:rStyle w:val="af6"/>
          <w:rFonts w:ascii="標楷體" w:hAnsi="標楷體"/>
        </w:rPr>
        <w:footnoteReference w:id="2"/>
      </w:r>
      <w:r w:rsidR="000B204D" w:rsidRPr="00A15071">
        <w:rPr>
          <w:rFonts w:ascii="標楷體" w:hAnsi="標楷體" w:hint="eastAsia"/>
        </w:rPr>
        <w:t>影響，獲獎機構平均服務人數自111年度之56.7人略降至</w:t>
      </w:r>
      <w:r w:rsidR="00C018D6" w:rsidRPr="00A15071">
        <w:rPr>
          <w:rFonts w:ascii="標楷體" w:hAnsi="標楷體" w:hint="eastAsia"/>
        </w:rPr>
        <w:t>112年度之</w:t>
      </w:r>
      <w:r w:rsidR="000B204D" w:rsidRPr="00A15071">
        <w:rPr>
          <w:rFonts w:ascii="標楷體" w:hAnsi="標楷體" w:hint="eastAsia"/>
        </w:rPr>
        <w:t>55.8人</w:t>
      </w:r>
      <w:r w:rsidR="00A6183B" w:rsidRPr="00A15071">
        <w:rPr>
          <w:rFonts w:ascii="標楷體" w:hAnsi="標楷體" w:hint="eastAsia"/>
        </w:rPr>
        <w:t>(詳表</w:t>
      </w:r>
      <w:r w:rsidR="00C018D6" w:rsidRPr="00A15071">
        <w:rPr>
          <w:rFonts w:ascii="標楷體" w:hAnsi="標楷體" w:hint="eastAsia"/>
        </w:rPr>
        <w:t>6</w:t>
      </w:r>
      <w:r w:rsidR="00A6183B" w:rsidRPr="00A15071">
        <w:rPr>
          <w:rFonts w:ascii="標楷體" w:hAnsi="標楷體"/>
        </w:rPr>
        <w:t>)</w:t>
      </w:r>
      <w:r w:rsidR="00C367B0" w:rsidRPr="00A15071">
        <w:rPr>
          <w:rFonts w:ascii="標楷體" w:hAnsi="標楷體" w:hint="eastAsia"/>
        </w:rPr>
        <w:t>。</w:t>
      </w:r>
    </w:p>
    <w:p w:rsidR="001637BC" w:rsidRPr="00A15071" w:rsidRDefault="001637BC" w:rsidP="001637BC">
      <w:pPr>
        <w:spacing w:line="360" w:lineRule="exact"/>
        <w:ind w:leftChars="185" w:left="1150" w:hangingChars="245" w:hanging="626"/>
        <w:jc w:val="left"/>
        <w:rPr>
          <w:rFonts w:ascii="標楷體" w:hAnsi="標楷體"/>
        </w:rPr>
      </w:pPr>
      <w:r w:rsidRPr="00A15071">
        <w:rPr>
          <w:rFonts w:ascii="標楷體" w:hAnsi="標楷體" w:hint="eastAsia"/>
          <w:b/>
          <w:snapToGrid w:val="0"/>
          <w:w w:val="90"/>
        </w:rPr>
        <w:t>表</w:t>
      </w:r>
      <w:r w:rsidR="00BB7027" w:rsidRPr="00A15071">
        <w:rPr>
          <w:rFonts w:ascii="標楷體" w:hAnsi="標楷體" w:hint="eastAsia"/>
          <w:b/>
          <w:snapToGrid w:val="0"/>
          <w:w w:val="90"/>
        </w:rPr>
        <w:t>7</w:t>
      </w:r>
      <w:r w:rsidRPr="00A15071">
        <w:rPr>
          <w:rFonts w:ascii="標楷體" w:hAnsi="標楷體" w:hint="eastAsia"/>
          <w:b/>
          <w:snapToGrid w:val="0"/>
          <w:w w:val="90"/>
        </w:rPr>
        <w:t xml:space="preserve"> </w:t>
      </w:r>
      <w:r w:rsidR="007B0087">
        <w:rPr>
          <w:rFonts w:ascii="標楷體" w:hAnsi="標楷體" w:hint="eastAsia"/>
          <w:b/>
          <w:snapToGrid w:val="0"/>
          <w:w w:val="90"/>
        </w:rPr>
        <w:t xml:space="preserve"> </w:t>
      </w:r>
      <w:r w:rsidRPr="00A15071">
        <w:rPr>
          <w:rFonts w:ascii="標楷體" w:hAnsi="標楷體" w:hint="eastAsia"/>
          <w:b/>
          <w:snapToGrid w:val="0"/>
          <w:w w:val="90"/>
        </w:rPr>
        <w:t>111與112年衛福部</w:t>
      </w:r>
      <w:r w:rsidR="00710FA0" w:rsidRPr="00A15071">
        <w:rPr>
          <w:rFonts w:ascii="標楷體" w:hAnsi="標楷體" w:hint="eastAsia"/>
          <w:b/>
          <w:snapToGrid w:val="0"/>
          <w:w w:val="90"/>
        </w:rPr>
        <w:t>就住宿式服務機構</w:t>
      </w:r>
      <w:r w:rsidRPr="00A15071">
        <w:rPr>
          <w:rFonts w:ascii="標楷體" w:hAnsi="標楷體" w:hint="eastAsia"/>
          <w:b/>
          <w:snapToGrid w:val="0"/>
          <w:w w:val="90"/>
        </w:rPr>
        <w:t>推廣自立支援照顧服務成果</w:t>
      </w:r>
      <w:r w:rsidRPr="00A15071">
        <w:rPr>
          <w:rFonts w:ascii="標楷體" w:hAnsi="標楷體" w:hint="eastAsia"/>
          <w:b/>
          <w:w w:val="90"/>
        </w:rPr>
        <w:t>統計表</w:t>
      </w:r>
      <w:r w:rsidRPr="00A15071">
        <w:rPr>
          <w:rFonts w:ascii="標楷體" w:hAnsi="標楷體" w:hint="eastAsia"/>
          <w:w w:val="90"/>
        </w:rPr>
        <w:t xml:space="preserve"> </w:t>
      </w:r>
      <w:r w:rsidR="00710FA0" w:rsidRPr="00A15071">
        <w:rPr>
          <w:rFonts w:ascii="標楷體" w:hAnsi="標楷體" w:hint="eastAsia"/>
          <w:w w:val="90"/>
        </w:rPr>
        <w:t xml:space="preserve">                                        </w:t>
      </w:r>
      <w:r w:rsidRPr="00A15071">
        <w:rPr>
          <w:rFonts w:ascii="標楷體" w:hAnsi="標楷體" w:hint="eastAsia"/>
          <w:w w:val="90"/>
          <w:sz w:val="24"/>
        </w:rPr>
        <w:t>單位：家；人</w:t>
      </w:r>
      <w:r w:rsidRPr="00A15071">
        <w:rPr>
          <w:rFonts w:ascii="標楷體" w:hAnsi="標楷體" w:hint="eastAsia"/>
        </w:rPr>
        <w:t xml:space="preserve">    </w:t>
      </w:r>
    </w:p>
    <w:tbl>
      <w:tblPr>
        <w:tblW w:w="0" w:type="auto"/>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1161"/>
        <w:gridCol w:w="1161"/>
        <w:gridCol w:w="1162"/>
        <w:gridCol w:w="1161"/>
        <w:gridCol w:w="1161"/>
        <w:gridCol w:w="1162"/>
      </w:tblGrid>
      <w:tr w:rsidR="00843C20" w:rsidRPr="00A15071" w:rsidTr="00780FBF">
        <w:trPr>
          <w:tblHeader/>
        </w:trPr>
        <w:tc>
          <w:tcPr>
            <w:tcW w:w="952" w:type="dxa"/>
            <w:vMerge w:val="restart"/>
            <w:tcBorders>
              <w:top w:val="single" w:sz="12" w:space="0" w:color="auto"/>
              <w:left w:val="single" w:sz="12" w:space="0" w:color="auto"/>
              <w:tl2br w:val="single" w:sz="4" w:space="0" w:color="auto"/>
            </w:tcBorders>
            <w:shd w:val="clear" w:color="auto" w:fill="auto"/>
          </w:tcPr>
          <w:p w:rsidR="00843C20" w:rsidRPr="00A15071" w:rsidRDefault="00710FA0" w:rsidP="00843C20">
            <w:pPr>
              <w:pStyle w:val="142"/>
              <w:rPr>
                <w:rFonts w:ascii="標楷體" w:hAnsi="標楷體"/>
                <w:snapToGrid w:val="0"/>
              </w:rPr>
            </w:pPr>
            <w:r w:rsidRPr="00A15071">
              <w:rPr>
                <w:rFonts w:ascii="標楷體" w:hAnsi="標楷體" w:hint="eastAsia"/>
                <w:snapToGrid w:val="0"/>
              </w:rPr>
              <w:t xml:space="preserve">  項目</w:t>
            </w:r>
          </w:p>
          <w:p w:rsidR="000178CA" w:rsidRPr="00A15071" w:rsidRDefault="000178CA" w:rsidP="00843C20">
            <w:pPr>
              <w:pStyle w:val="142"/>
              <w:rPr>
                <w:rFonts w:ascii="標楷體" w:hAnsi="標楷體"/>
                <w:snapToGrid w:val="0"/>
              </w:rPr>
            </w:pPr>
          </w:p>
          <w:p w:rsidR="000178CA" w:rsidRPr="00A15071" w:rsidRDefault="000178CA" w:rsidP="00843C20">
            <w:pPr>
              <w:pStyle w:val="142"/>
              <w:rPr>
                <w:rFonts w:ascii="標楷體" w:hAnsi="標楷體"/>
                <w:snapToGrid w:val="0"/>
              </w:rPr>
            </w:pPr>
          </w:p>
          <w:p w:rsidR="000178CA" w:rsidRPr="00A15071" w:rsidRDefault="000178CA" w:rsidP="00843C20">
            <w:pPr>
              <w:pStyle w:val="142"/>
              <w:rPr>
                <w:rFonts w:ascii="標楷體" w:hAnsi="標楷體"/>
                <w:snapToGrid w:val="0"/>
              </w:rPr>
            </w:pPr>
          </w:p>
          <w:p w:rsidR="000178CA" w:rsidRPr="00A15071" w:rsidRDefault="000178CA" w:rsidP="00843C20">
            <w:pPr>
              <w:pStyle w:val="142"/>
              <w:rPr>
                <w:rFonts w:ascii="標楷體" w:hAnsi="標楷體"/>
                <w:snapToGrid w:val="0"/>
              </w:rPr>
            </w:pPr>
          </w:p>
          <w:p w:rsidR="000178CA" w:rsidRPr="00A15071" w:rsidRDefault="000178CA" w:rsidP="00843C20">
            <w:pPr>
              <w:pStyle w:val="142"/>
              <w:rPr>
                <w:rFonts w:ascii="標楷體" w:hAnsi="標楷體"/>
                <w:snapToGrid w:val="0"/>
              </w:rPr>
            </w:pPr>
          </w:p>
          <w:p w:rsidR="00710FA0" w:rsidRPr="00A15071" w:rsidRDefault="00710FA0" w:rsidP="00843C20">
            <w:pPr>
              <w:pStyle w:val="142"/>
              <w:rPr>
                <w:rFonts w:ascii="標楷體" w:hAnsi="標楷體" w:hint="eastAsia"/>
                <w:snapToGrid w:val="0"/>
              </w:rPr>
            </w:pPr>
            <w:r w:rsidRPr="00A15071">
              <w:rPr>
                <w:rFonts w:ascii="標楷體" w:hAnsi="標楷體" w:hint="eastAsia"/>
                <w:snapToGrid w:val="0"/>
              </w:rPr>
              <w:t>市縣</w:t>
            </w:r>
          </w:p>
        </w:tc>
        <w:tc>
          <w:tcPr>
            <w:tcW w:w="3484" w:type="dxa"/>
            <w:gridSpan w:val="3"/>
            <w:tcBorders>
              <w:top w:val="single" w:sz="12" w:space="0" w:color="auto"/>
            </w:tcBorders>
            <w:shd w:val="clear" w:color="auto" w:fill="auto"/>
          </w:tcPr>
          <w:p w:rsidR="00843C20" w:rsidRPr="00A15071" w:rsidRDefault="00710FA0" w:rsidP="000626C9">
            <w:pPr>
              <w:pStyle w:val="142"/>
              <w:jc w:val="center"/>
              <w:rPr>
                <w:rFonts w:ascii="標楷體" w:hAnsi="標楷體"/>
                <w:snapToGrid w:val="0"/>
              </w:rPr>
            </w:pPr>
            <w:r w:rsidRPr="00A15071">
              <w:rPr>
                <w:rFonts w:ascii="標楷體" w:hAnsi="標楷體" w:hint="eastAsia"/>
                <w:snapToGrid w:val="0"/>
              </w:rPr>
              <w:t>111年度</w:t>
            </w:r>
          </w:p>
        </w:tc>
        <w:tc>
          <w:tcPr>
            <w:tcW w:w="3484" w:type="dxa"/>
            <w:gridSpan w:val="3"/>
            <w:tcBorders>
              <w:top w:val="single" w:sz="12" w:space="0" w:color="auto"/>
              <w:right w:val="single" w:sz="12" w:space="0" w:color="auto"/>
            </w:tcBorders>
            <w:shd w:val="clear" w:color="auto" w:fill="auto"/>
          </w:tcPr>
          <w:p w:rsidR="00843C20" w:rsidRPr="00A15071" w:rsidRDefault="00710FA0" w:rsidP="000626C9">
            <w:pPr>
              <w:pStyle w:val="142"/>
              <w:jc w:val="center"/>
              <w:rPr>
                <w:rFonts w:ascii="標楷體" w:hAnsi="標楷體"/>
                <w:snapToGrid w:val="0"/>
              </w:rPr>
            </w:pPr>
            <w:r w:rsidRPr="00A15071">
              <w:rPr>
                <w:rFonts w:ascii="標楷體" w:hAnsi="標楷體" w:hint="eastAsia"/>
                <w:snapToGrid w:val="0"/>
              </w:rPr>
              <w:t>112年度</w:t>
            </w:r>
          </w:p>
        </w:tc>
      </w:tr>
      <w:tr w:rsidR="000178CA" w:rsidRPr="00A15071" w:rsidTr="00232AB7">
        <w:trPr>
          <w:tblHeader/>
        </w:trPr>
        <w:tc>
          <w:tcPr>
            <w:tcW w:w="952" w:type="dxa"/>
            <w:vMerge/>
            <w:tcBorders>
              <w:left w:val="single" w:sz="12" w:space="0" w:color="auto"/>
              <w:bottom w:val="single" w:sz="4" w:space="0" w:color="auto"/>
            </w:tcBorders>
            <w:shd w:val="clear" w:color="auto" w:fill="auto"/>
          </w:tcPr>
          <w:p w:rsidR="000178CA" w:rsidRPr="00A15071" w:rsidRDefault="000178CA" w:rsidP="000178CA">
            <w:pPr>
              <w:pStyle w:val="142"/>
              <w:rPr>
                <w:rFonts w:ascii="標楷體" w:hAnsi="標楷體"/>
                <w:snapToGrid w:val="0"/>
              </w:rPr>
            </w:pPr>
          </w:p>
        </w:tc>
        <w:tc>
          <w:tcPr>
            <w:tcW w:w="1161" w:type="dxa"/>
            <w:tcBorders>
              <w:bottom w:val="single" w:sz="4" w:space="0" w:color="auto"/>
            </w:tcBorders>
            <w:shd w:val="clear" w:color="auto" w:fill="auto"/>
            <w:vAlign w:val="center"/>
          </w:tcPr>
          <w:p w:rsidR="000178CA" w:rsidRPr="00A15071" w:rsidRDefault="000178CA" w:rsidP="00232AB7">
            <w:pPr>
              <w:pStyle w:val="142"/>
              <w:jc w:val="center"/>
              <w:rPr>
                <w:rFonts w:ascii="標楷體" w:hAnsi="標楷體"/>
                <w:snapToGrid w:val="0"/>
              </w:rPr>
            </w:pPr>
            <w:r w:rsidRPr="00A15071">
              <w:rPr>
                <w:rFonts w:ascii="標楷體" w:hAnsi="標楷體" w:hint="eastAsia"/>
                <w:snapToGrid w:val="0"/>
              </w:rPr>
              <w:t>轄內服務機構提供自立支援照顧服務據點數</w:t>
            </w:r>
          </w:p>
          <w:p w:rsidR="000178CA" w:rsidRPr="00A15071" w:rsidRDefault="000178CA" w:rsidP="00232AB7">
            <w:pPr>
              <w:pStyle w:val="142"/>
              <w:jc w:val="center"/>
              <w:rPr>
                <w:rFonts w:ascii="標楷體" w:hAnsi="標楷體" w:hint="eastAsia"/>
                <w:snapToGrid w:val="0"/>
              </w:rPr>
            </w:pPr>
            <w:r w:rsidRPr="00A15071">
              <w:rPr>
                <w:rFonts w:ascii="標楷體" w:hAnsi="標楷體" w:hint="eastAsia"/>
                <w:snapToGrid w:val="0"/>
              </w:rPr>
              <w:t>(A</w:t>
            </w:r>
            <w:r w:rsidR="00A8459B" w:rsidRPr="00A15071">
              <w:rPr>
                <w:rFonts w:ascii="標楷體" w:hAnsi="標楷體" w:hint="eastAsia"/>
                <w:snapToGrid w:val="0"/>
              </w:rPr>
              <w:t>1</w:t>
            </w:r>
            <w:r w:rsidRPr="00A15071">
              <w:rPr>
                <w:rFonts w:ascii="標楷體" w:hAnsi="標楷體" w:hint="eastAsia"/>
                <w:snapToGrid w:val="0"/>
              </w:rPr>
              <w:t>)</w:t>
            </w:r>
          </w:p>
        </w:tc>
        <w:tc>
          <w:tcPr>
            <w:tcW w:w="1161" w:type="dxa"/>
            <w:tcBorders>
              <w:bottom w:val="single" w:sz="4" w:space="0" w:color="auto"/>
            </w:tcBorders>
            <w:shd w:val="clear" w:color="auto" w:fill="auto"/>
            <w:vAlign w:val="center"/>
          </w:tcPr>
          <w:p w:rsidR="000178CA" w:rsidRPr="00A15071" w:rsidRDefault="000178CA" w:rsidP="00232AB7">
            <w:pPr>
              <w:pStyle w:val="142"/>
              <w:jc w:val="center"/>
              <w:rPr>
                <w:rFonts w:ascii="標楷體" w:hAnsi="標楷體"/>
                <w:snapToGrid w:val="0"/>
              </w:rPr>
            </w:pPr>
            <w:r w:rsidRPr="00A15071">
              <w:rPr>
                <w:rFonts w:ascii="標楷體" w:hAnsi="標楷體" w:hint="eastAsia"/>
                <w:snapToGrid w:val="0"/>
              </w:rPr>
              <w:t>轄內服務機構接受自立支援照顧服務人數</w:t>
            </w:r>
          </w:p>
          <w:p w:rsidR="000178CA" w:rsidRPr="00A15071" w:rsidRDefault="000178CA" w:rsidP="00232AB7">
            <w:pPr>
              <w:pStyle w:val="142"/>
              <w:jc w:val="center"/>
              <w:rPr>
                <w:rFonts w:ascii="標楷體" w:hAnsi="標楷體"/>
                <w:snapToGrid w:val="0"/>
              </w:rPr>
            </w:pPr>
          </w:p>
          <w:p w:rsidR="000178CA" w:rsidRPr="00A15071" w:rsidRDefault="000178CA" w:rsidP="00232AB7">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r w:rsidR="00A8459B" w:rsidRPr="00A15071">
              <w:rPr>
                <w:rFonts w:ascii="標楷體" w:hAnsi="標楷體" w:hint="eastAsia"/>
                <w:snapToGrid w:val="0"/>
              </w:rPr>
              <w:t>1</w:t>
            </w:r>
            <w:r w:rsidRPr="00A15071">
              <w:rPr>
                <w:rFonts w:ascii="標楷體" w:hAnsi="標楷體"/>
                <w:snapToGrid w:val="0"/>
              </w:rPr>
              <w:t>)</w:t>
            </w:r>
          </w:p>
        </w:tc>
        <w:tc>
          <w:tcPr>
            <w:tcW w:w="1162" w:type="dxa"/>
            <w:tcBorders>
              <w:bottom w:val="single" w:sz="4" w:space="0" w:color="auto"/>
            </w:tcBorders>
            <w:shd w:val="clear" w:color="auto" w:fill="auto"/>
            <w:vAlign w:val="center"/>
          </w:tcPr>
          <w:p w:rsidR="000178CA" w:rsidRPr="00A15071" w:rsidRDefault="000178CA" w:rsidP="00232AB7">
            <w:pPr>
              <w:pStyle w:val="142"/>
              <w:jc w:val="center"/>
              <w:rPr>
                <w:rFonts w:ascii="標楷體" w:hAnsi="標楷體"/>
                <w:snapToGrid w:val="0"/>
              </w:rPr>
            </w:pPr>
            <w:r w:rsidRPr="00A15071">
              <w:rPr>
                <w:rFonts w:ascii="標楷體" w:hAnsi="標楷體" w:hint="eastAsia"/>
                <w:snapToGrid w:val="0"/>
              </w:rPr>
              <w:t>平均每家機構提供照顧支援服務人數</w:t>
            </w:r>
          </w:p>
          <w:p w:rsidR="000178CA" w:rsidRPr="00A15071" w:rsidRDefault="000178CA" w:rsidP="00232AB7">
            <w:pPr>
              <w:pStyle w:val="142"/>
              <w:jc w:val="center"/>
              <w:rPr>
                <w:rFonts w:ascii="標楷體" w:hAnsi="標楷體"/>
                <w:snapToGrid w:val="0"/>
              </w:rPr>
            </w:pPr>
          </w:p>
          <w:p w:rsidR="000178CA" w:rsidRPr="00A15071" w:rsidRDefault="000178CA" w:rsidP="00232AB7">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r w:rsidR="00A8459B" w:rsidRPr="00A15071">
              <w:rPr>
                <w:rFonts w:ascii="標楷體" w:hAnsi="標楷體" w:hint="eastAsia"/>
                <w:snapToGrid w:val="0"/>
              </w:rPr>
              <w:t>1</w:t>
            </w:r>
            <w:r w:rsidRPr="00A15071">
              <w:rPr>
                <w:rFonts w:ascii="標楷體" w:hAnsi="標楷體"/>
                <w:snapToGrid w:val="0"/>
              </w:rPr>
              <w:t>/A</w:t>
            </w:r>
            <w:r w:rsidR="00A8459B" w:rsidRPr="00A15071">
              <w:rPr>
                <w:rFonts w:ascii="標楷體" w:hAnsi="標楷體" w:hint="eastAsia"/>
                <w:snapToGrid w:val="0"/>
              </w:rPr>
              <w:t>1</w:t>
            </w:r>
            <w:r w:rsidRPr="00A15071">
              <w:rPr>
                <w:rFonts w:ascii="標楷體" w:hAnsi="標楷體"/>
                <w:snapToGrid w:val="0"/>
              </w:rPr>
              <w:t>)</w:t>
            </w:r>
          </w:p>
        </w:tc>
        <w:tc>
          <w:tcPr>
            <w:tcW w:w="1161" w:type="dxa"/>
            <w:tcBorders>
              <w:bottom w:val="single" w:sz="4" w:space="0" w:color="auto"/>
            </w:tcBorders>
            <w:shd w:val="clear" w:color="auto" w:fill="auto"/>
            <w:vAlign w:val="center"/>
          </w:tcPr>
          <w:p w:rsidR="000178CA" w:rsidRPr="00A15071" w:rsidRDefault="000178CA" w:rsidP="00232AB7">
            <w:pPr>
              <w:pStyle w:val="142"/>
              <w:jc w:val="center"/>
              <w:rPr>
                <w:rFonts w:ascii="標楷體" w:hAnsi="標楷體"/>
                <w:snapToGrid w:val="0"/>
              </w:rPr>
            </w:pPr>
            <w:r w:rsidRPr="00A15071">
              <w:rPr>
                <w:rFonts w:ascii="標楷體" w:hAnsi="標楷體" w:hint="eastAsia"/>
                <w:snapToGrid w:val="0"/>
              </w:rPr>
              <w:t>轄內服務機構提供自立支援照顧服務據點數</w:t>
            </w:r>
          </w:p>
          <w:p w:rsidR="000178CA" w:rsidRPr="00A15071" w:rsidRDefault="000178CA" w:rsidP="00232AB7">
            <w:pPr>
              <w:pStyle w:val="142"/>
              <w:jc w:val="center"/>
              <w:rPr>
                <w:rFonts w:ascii="標楷體" w:hAnsi="標楷體" w:hint="eastAsia"/>
                <w:snapToGrid w:val="0"/>
              </w:rPr>
            </w:pPr>
            <w:r w:rsidRPr="00A15071">
              <w:rPr>
                <w:rFonts w:ascii="標楷體" w:hAnsi="標楷體" w:hint="eastAsia"/>
                <w:snapToGrid w:val="0"/>
              </w:rPr>
              <w:t>(A</w:t>
            </w:r>
            <w:r w:rsidR="00A8459B" w:rsidRPr="00A15071">
              <w:rPr>
                <w:rFonts w:ascii="標楷體" w:hAnsi="標楷體" w:hint="eastAsia"/>
                <w:snapToGrid w:val="0"/>
              </w:rPr>
              <w:t>2</w:t>
            </w:r>
            <w:r w:rsidRPr="00A15071">
              <w:rPr>
                <w:rFonts w:ascii="標楷體" w:hAnsi="標楷體" w:hint="eastAsia"/>
                <w:snapToGrid w:val="0"/>
              </w:rPr>
              <w:t>)</w:t>
            </w:r>
          </w:p>
        </w:tc>
        <w:tc>
          <w:tcPr>
            <w:tcW w:w="1161" w:type="dxa"/>
            <w:tcBorders>
              <w:bottom w:val="single" w:sz="4" w:space="0" w:color="auto"/>
            </w:tcBorders>
            <w:shd w:val="clear" w:color="auto" w:fill="auto"/>
            <w:vAlign w:val="center"/>
          </w:tcPr>
          <w:p w:rsidR="000178CA" w:rsidRPr="00A15071" w:rsidRDefault="000178CA" w:rsidP="00232AB7">
            <w:pPr>
              <w:pStyle w:val="142"/>
              <w:jc w:val="center"/>
              <w:rPr>
                <w:rFonts w:ascii="標楷體" w:hAnsi="標楷體"/>
                <w:snapToGrid w:val="0"/>
              </w:rPr>
            </w:pPr>
            <w:r w:rsidRPr="00A15071">
              <w:rPr>
                <w:rFonts w:ascii="標楷體" w:hAnsi="標楷體" w:hint="eastAsia"/>
                <w:snapToGrid w:val="0"/>
              </w:rPr>
              <w:t>轄內服務機構接受自立支援照顧服務人數</w:t>
            </w:r>
          </w:p>
          <w:p w:rsidR="000178CA" w:rsidRPr="00A15071" w:rsidRDefault="000178CA" w:rsidP="00232AB7">
            <w:pPr>
              <w:pStyle w:val="142"/>
              <w:jc w:val="center"/>
              <w:rPr>
                <w:rFonts w:ascii="標楷體" w:hAnsi="標楷體"/>
                <w:snapToGrid w:val="0"/>
              </w:rPr>
            </w:pPr>
          </w:p>
          <w:p w:rsidR="000178CA" w:rsidRPr="00A15071" w:rsidRDefault="000178CA" w:rsidP="00232AB7">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r w:rsidR="00A8459B" w:rsidRPr="00A15071">
              <w:rPr>
                <w:rFonts w:ascii="標楷體" w:hAnsi="標楷體" w:hint="eastAsia"/>
                <w:snapToGrid w:val="0"/>
              </w:rPr>
              <w:t>2</w:t>
            </w:r>
            <w:r w:rsidRPr="00A15071">
              <w:rPr>
                <w:rFonts w:ascii="標楷體" w:hAnsi="標楷體"/>
                <w:snapToGrid w:val="0"/>
              </w:rPr>
              <w:t>)</w:t>
            </w:r>
          </w:p>
        </w:tc>
        <w:tc>
          <w:tcPr>
            <w:tcW w:w="1162" w:type="dxa"/>
            <w:tcBorders>
              <w:bottom w:val="single" w:sz="4" w:space="0" w:color="auto"/>
              <w:right w:val="single" w:sz="12" w:space="0" w:color="auto"/>
            </w:tcBorders>
            <w:shd w:val="clear" w:color="auto" w:fill="auto"/>
            <w:vAlign w:val="center"/>
          </w:tcPr>
          <w:p w:rsidR="000178CA" w:rsidRPr="00A15071" w:rsidRDefault="000178CA" w:rsidP="00232AB7">
            <w:pPr>
              <w:pStyle w:val="142"/>
              <w:jc w:val="center"/>
              <w:rPr>
                <w:rFonts w:ascii="標楷體" w:hAnsi="標楷體"/>
                <w:snapToGrid w:val="0"/>
              </w:rPr>
            </w:pPr>
            <w:r w:rsidRPr="00A15071">
              <w:rPr>
                <w:rFonts w:ascii="標楷體" w:hAnsi="標楷體" w:hint="eastAsia"/>
                <w:snapToGrid w:val="0"/>
              </w:rPr>
              <w:t>平均每家機構提供照顧支援服務人數</w:t>
            </w:r>
          </w:p>
          <w:p w:rsidR="000178CA" w:rsidRPr="00A15071" w:rsidRDefault="000178CA" w:rsidP="00232AB7">
            <w:pPr>
              <w:pStyle w:val="142"/>
              <w:jc w:val="center"/>
              <w:rPr>
                <w:rFonts w:ascii="標楷體" w:hAnsi="標楷體"/>
                <w:snapToGrid w:val="0"/>
              </w:rPr>
            </w:pPr>
          </w:p>
          <w:p w:rsidR="000178CA" w:rsidRPr="00A15071" w:rsidRDefault="000178CA" w:rsidP="00232AB7">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r w:rsidR="00A8459B" w:rsidRPr="00A15071">
              <w:rPr>
                <w:rFonts w:ascii="標楷體" w:hAnsi="標楷體" w:hint="eastAsia"/>
                <w:snapToGrid w:val="0"/>
              </w:rPr>
              <w:t>2</w:t>
            </w:r>
            <w:r w:rsidRPr="00A15071">
              <w:rPr>
                <w:rFonts w:ascii="標楷體" w:hAnsi="標楷體"/>
                <w:snapToGrid w:val="0"/>
              </w:rPr>
              <w:t>/A</w:t>
            </w:r>
            <w:r w:rsidR="00A8459B" w:rsidRPr="00A15071">
              <w:rPr>
                <w:rFonts w:ascii="標楷體" w:hAnsi="標楷體" w:hint="eastAsia"/>
                <w:snapToGrid w:val="0"/>
              </w:rPr>
              <w:t>2</w:t>
            </w:r>
            <w:r w:rsidRPr="00A15071">
              <w:rPr>
                <w:rFonts w:ascii="標楷體" w:hAnsi="標楷體"/>
                <w:snapToGrid w:val="0"/>
              </w:rPr>
              <w:t>)</w:t>
            </w:r>
          </w:p>
        </w:tc>
      </w:tr>
      <w:tr w:rsidR="00F42971" w:rsidRPr="00A15071" w:rsidTr="00F42971">
        <w:tc>
          <w:tcPr>
            <w:tcW w:w="952" w:type="dxa"/>
            <w:tcBorders>
              <w:left w:val="single" w:sz="12" w:space="0" w:color="auto"/>
              <w:bottom w:val="double" w:sz="4" w:space="0" w:color="auto"/>
            </w:tcBorders>
            <w:shd w:val="clear" w:color="auto" w:fill="auto"/>
          </w:tcPr>
          <w:p w:rsidR="00F42971" w:rsidRPr="002C0BA6" w:rsidRDefault="00F42971" w:rsidP="00843C20">
            <w:pPr>
              <w:pStyle w:val="142"/>
              <w:rPr>
                <w:rFonts w:ascii="標楷體" w:hAnsi="標楷體" w:hint="eastAsia"/>
                <w:snapToGrid w:val="0"/>
              </w:rPr>
            </w:pPr>
            <w:r w:rsidRPr="002C0BA6">
              <w:rPr>
                <w:rFonts w:ascii="標楷體" w:hAnsi="標楷體" w:hint="eastAsia"/>
                <w:snapToGrid w:val="0"/>
              </w:rPr>
              <w:t>合  計</w:t>
            </w:r>
          </w:p>
        </w:tc>
        <w:tc>
          <w:tcPr>
            <w:tcW w:w="1161" w:type="dxa"/>
            <w:tcBorders>
              <w:bottom w:val="double" w:sz="4" w:space="0" w:color="auto"/>
            </w:tcBorders>
            <w:shd w:val="clear" w:color="auto" w:fill="auto"/>
            <w:vAlign w:val="center"/>
          </w:tcPr>
          <w:p w:rsidR="00F42971" w:rsidRPr="002C0BA6" w:rsidRDefault="00F42971" w:rsidP="000626C9">
            <w:pPr>
              <w:pStyle w:val="142"/>
              <w:jc w:val="right"/>
              <w:rPr>
                <w:rFonts w:ascii="標楷體" w:hAnsi="標楷體" w:hint="eastAsia"/>
                <w:snapToGrid w:val="0"/>
              </w:rPr>
            </w:pPr>
            <w:r w:rsidRPr="002C0BA6">
              <w:rPr>
                <w:rFonts w:ascii="標楷體" w:hAnsi="標楷體" w:hint="eastAsia"/>
                <w:snapToGrid w:val="0"/>
              </w:rPr>
              <w:t>1,224</w:t>
            </w:r>
          </w:p>
        </w:tc>
        <w:tc>
          <w:tcPr>
            <w:tcW w:w="1161" w:type="dxa"/>
            <w:tcBorders>
              <w:bottom w:val="double" w:sz="4" w:space="0" w:color="auto"/>
            </w:tcBorders>
            <w:shd w:val="clear" w:color="auto" w:fill="auto"/>
            <w:vAlign w:val="center"/>
          </w:tcPr>
          <w:p w:rsidR="00F42971" w:rsidRPr="002C0BA6" w:rsidRDefault="00F42971" w:rsidP="000626C9">
            <w:pPr>
              <w:pStyle w:val="142"/>
              <w:jc w:val="right"/>
              <w:rPr>
                <w:rFonts w:ascii="標楷體" w:hAnsi="標楷體" w:hint="eastAsia"/>
                <w:snapToGrid w:val="0"/>
              </w:rPr>
            </w:pPr>
            <w:r w:rsidRPr="002C0BA6">
              <w:rPr>
                <w:rFonts w:ascii="標楷體" w:hAnsi="標楷體" w:hint="eastAsia"/>
                <w:snapToGrid w:val="0"/>
              </w:rPr>
              <w:t>69,361</w:t>
            </w:r>
          </w:p>
        </w:tc>
        <w:tc>
          <w:tcPr>
            <w:tcW w:w="1162" w:type="dxa"/>
            <w:tcBorders>
              <w:bottom w:val="double" w:sz="4" w:space="0" w:color="auto"/>
            </w:tcBorders>
            <w:shd w:val="clear" w:color="auto" w:fill="auto"/>
            <w:vAlign w:val="center"/>
          </w:tcPr>
          <w:p w:rsidR="00F42971" w:rsidRPr="002C0BA6" w:rsidRDefault="00F42971" w:rsidP="000626C9">
            <w:pPr>
              <w:pStyle w:val="142"/>
              <w:jc w:val="right"/>
              <w:rPr>
                <w:rFonts w:ascii="標楷體" w:hAnsi="標楷體" w:hint="eastAsia"/>
                <w:snapToGrid w:val="0"/>
              </w:rPr>
            </w:pPr>
            <w:r w:rsidRPr="002C0BA6">
              <w:rPr>
                <w:rFonts w:ascii="標楷體" w:hAnsi="標楷體" w:hint="eastAsia"/>
                <w:snapToGrid w:val="0"/>
              </w:rPr>
              <w:t>56.7</w:t>
            </w:r>
          </w:p>
        </w:tc>
        <w:tc>
          <w:tcPr>
            <w:tcW w:w="1161" w:type="dxa"/>
            <w:tcBorders>
              <w:bottom w:val="double" w:sz="4" w:space="0" w:color="auto"/>
            </w:tcBorders>
            <w:shd w:val="clear" w:color="auto" w:fill="auto"/>
            <w:vAlign w:val="center"/>
          </w:tcPr>
          <w:p w:rsidR="00F42971" w:rsidRPr="002C0BA6" w:rsidRDefault="00F42971" w:rsidP="000626C9">
            <w:pPr>
              <w:pStyle w:val="142"/>
              <w:jc w:val="right"/>
              <w:rPr>
                <w:rFonts w:ascii="標楷體" w:hAnsi="標楷體" w:hint="eastAsia"/>
                <w:snapToGrid w:val="0"/>
              </w:rPr>
            </w:pPr>
            <w:r w:rsidRPr="002C0BA6">
              <w:rPr>
                <w:rFonts w:ascii="標楷體" w:hAnsi="標楷體" w:hint="eastAsia"/>
                <w:snapToGrid w:val="0"/>
              </w:rPr>
              <w:t>1,347</w:t>
            </w:r>
          </w:p>
        </w:tc>
        <w:tc>
          <w:tcPr>
            <w:tcW w:w="1161" w:type="dxa"/>
            <w:tcBorders>
              <w:bottom w:val="double" w:sz="4" w:space="0" w:color="auto"/>
            </w:tcBorders>
            <w:shd w:val="clear" w:color="auto" w:fill="auto"/>
            <w:vAlign w:val="center"/>
          </w:tcPr>
          <w:p w:rsidR="00F42971" w:rsidRPr="002C0BA6" w:rsidRDefault="00F42971" w:rsidP="000626C9">
            <w:pPr>
              <w:pStyle w:val="142"/>
              <w:jc w:val="right"/>
              <w:rPr>
                <w:rFonts w:ascii="標楷體" w:hAnsi="標楷體" w:hint="eastAsia"/>
                <w:snapToGrid w:val="0"/>
              </w:rPr>
            </w:pPr>
            <w:r w:rsidRPr="002C0BA6">
              <w:rPr>
                <w:rFonts w:ascii="標楷體" w:hAnsi="標楷體" w:hint="eastAsia"/>
                <w:snapToGrid w:val="0"/>
              </w:rPr>
              <w:t>75,205</w:t>
            </w:r>
          </w:p>
        </w:tc>
        <w:tc>
          <w:tcPr>
            <w:tcW w:w="1162" w:type="dxa"/>
            <w:tcBorders>
              <w:bottom w:val="double" w:sz="4" w:space="0" w:color="auto"/>
              <w:right w:val="single" w:sz="12" w:space="0" w:color="auto"/>
            </w:tcBorders>
            <w:shd w:val="clear" w:color="auto" w:fill="auto"/>
            <w:vAlign w:val="center"/>
          </w:tcPr>
          <w:p w:rsidR="00F42971" w:rsidRPr="002C0BA6" w:rsidRDefault="00F42971" w:rsidP="000626C9">
            <w:pPr>
              <w:pStyle w:val="142"/>
              <w:jc w:val="right"/>
              <w:rPr>
                <w:rFonts w:ascii="標楷體" w:hAnsi="標楷體" w:hint="eastAsia"/>
                <w:snapToGrid w:val="0"/>
              </w:rPr>
            </w:pPr>
            <w:r w:rsidRPr="002C0BA6">
              <w:rPr>
                <w:rFonts w:ascii="標楷體" w:hAnsi="標楷體" w:hint="eastAsia"/>
                <w:snapToGrid w:val="0"/>
              </w:rPr>
              <w:t>55.8</w:t>
            </w:r>
          </w:p>
        </w:tc>
      </w:tr>
      <w:tr w:rsidR="00843C20" w:rsidRPr="00A15071" w:rsidTr="00F42971">
        <w:tc>
          <w:tcPr>
            <w:tcW w:w="952" w:type="dxa"/>
            <w:tcBorders>
              <w:top w:val="double" w:sz="4" w:space="0" w:color="auto"/>
              <w:left w:val="single" w:sz="12" w:space="0" w:color="auto"/>
            </w:tcBorders>
            <w:shd w:val="clear" w:color="auto" w:fill="auto"/>
          </w:tcPr>
          <w:p w:rsidR="00843C20" w:rsidRPr="00A15071" w:rsidRDefault="00843C20" w:rsidP="00843C20">
            <w:pPr>
              <w:pStyle w:val="142"/>
              <w:rPr>
                <w:rFonts w:ascii="標楷體" w:hAnsi="標楷體"/>
                <w:snapToGrid w:val="0"/>
              </w:rPr>
            </w:pPr>
            <w:r w:rsidRPr="00A15071">
              <w:rPr>
                <w:rFonts w:ascii="標楷體" w:hAnsi="標楷體" w:hint="eastAsia"/>
                <w:snapToGrid w:val="0"/>
              </w:rPr>
              <w:t>新北市</w:t>
            </w:r>
          </w:p>
        </w:tc>
        <w:tc>
          <w:tcPr>
            <w:tcW w:w="1161" w:type="dxa"/>
            <w:tcBorders>
              <w:top w:val="double" w:sz="4" w:space="0" w:color="auto"/>
            </w:tcBorders>
            <w:shd w:val="clear" w:color="auto" w:fill="auto"/>
            <w:vAlign w:val="center"/>
          </w:tcPr>
          <w:p w:rsidR="00843C20" w:rsidRPr="00A15071" w:rsidRDefault="00780FBF" w:rsidP="000626C9">
            <w:pPr>
              <w:pStyle w:val="142"/>
              <w:jc w:val="right"/>
              <w:rPr>
                <w:rFonts w:ascii="標楷體" w:hAnsi="標楷體"/>
                <w:snapToGrid w:val="0"/>
              </w:rPr>
            </w:pPr>
            <w:r w:rsidRPr="00A15071">
              <w:rPr>
                <w:rFonts w:ascii="標楷體" w:hAnsi="標楷體" w:hint="eastAsia"/>
                <w:snapToGrid w:val="0"/>
              </w:rPr>
              <w:t>223</w:t>
            </w:r>
          </w:p>
        </w:tc>
        <w:tc>
          <w:tcPr>
            <w:tcW w:w="1161" w:type="dxa"/>
            <w:tcBorders>
              <w:top w:val="double" w:sz="4" w:space="0" w:color="auto"/>
            </w:tcBorders>
            <w:shd w:val="clear" w:color="auto" w:fill="auto"/>
            <w:vAlign w:val="center"/>
          </w:tcPr>
          <w:p w:rsidR="00843C20" w:rsidRPr="00A15071" w:rsidRDefault="00780FBF" w:rsidP="000626C9">
            <w:pPr>
              <w:pStyle w:val="142"/>
              <w:jc w:val="right"/>
              <w:rPr>
                <w:rFonts w:ascii="標楷體" w:hAnsi="標楷體"/>
                <w:snapToGrid w:val="0"/>
              </w:rPr>
            </w:pPr>
            <w:r w:rsidRPr="00A15071">
              <w:rPr>
                <w:rFonts w:ascii="標楷體" w:hAnsi="標楷體" w:hint="eastAsia"/>
                <w:snapToGrid w:val="0"/>
              </w:rPr>
              <w:t>11,679</w:t>
            </w:r>
          </w:p>
        </w:tc>
        <w:tc>
          <w:tcPr>
            <w:tcW w:w="1162" w:type="dxa"/>
            <w:tcBorders>
              <w:top w:val="double" w:sz="4" w:space="0" w:color="auto"/>
            </w:tcBorders>
            <w:shd w:val="clear" w:color="auto" w:fill="auto"/>
            <w:vAlign w:val="center"/>
          </w:tcPr>
          <w:p w:rsidR="00843C20" w:rsidRPr="00A15071" w:rsidRDefault="00780FBF" w:rsidP="000626C9">
            <w:pPr>
              <w:pStyle w:val="142"/>
              <w:jc w:val="right"/>
              <w:rPr>
                <w:rFonts w:ascii="標楷體" w:hAnsi="標楷體"/>
                <w:snapToGrid w:val="0"/>
              </w:rPr>
            </w:pPr>
            <w:r w:rsidRPr="00A15071">
              <w:rPr>
                <w:rFonts w:ascii="標楷體" w:hAnsi="標楷體" w:hint="eastAsia"/>
                <w:snapToGrid w:val="0"/>
              </w:rPr>
              <w:t>52.4</w:t>
            </w:r>
          </w:p>
        </w:tc>
        <w:tc>
          <w:tcPr>
            <w:tcW w:w="1161" w:type="dxa"/>
            <w:tcBorders>
              <w:top w:val="double" w:sz="4" w:space="0" w:color="auto"/>
            </w:tcBorders>
            <w:shd w:val="clear" w:color="auto" w:fill="auto"/>
            <w:vAlign w:val="center"/>
          </w:tcPr>
          <w:p w:rsidR="00843C20" w:rsidRPr="00A15071" w:rsidRDefault="00780FBF" w:rsidP="000626C9">
            <w:pPr>
              <w:pStyle w:val="142"/>
              <w:jc w:val="right"/>
              <w:rPr>
                <w:rFonts w:ascii="標楷體" w:hAnsi="標楷體"/>
                <w:snapToGrid w:val="0"/>
              </w:rPr>
            </w:pPr>
            <w:r w:rsidRPr="00A15071">
              <w:rPr>
                <w:rFonts w:ascii="標楷體" w:hAnsi="標楷體" w:hint="eastAsia"/>
                <w:snapToGrid w:val="0"/>
              </w:rPr>
              <w:t>247</w:t>
            </w:r>
          </w:p>
        </w:tc>
        <w:tc>
          <w:tcPr>
            <w:tcW w:w="1161" w:type="dxa"/>
            <w:tcBorders>
              <w:top w:val="double" w:sz="4" w:space="0" w:color="auto"/>
            </w:tcBorders>
            <w:shd w:val="clear" w:color="auto" w:fill="auto"/>
            <w:vAlign w:val="center"/>
          </w:tcPr>
          <w:p w:rsidR="00843C20" w:rsidRPr="00A15071" w:rsidRDefault="00780FBF" w:rsidP="000626C9">
            <w:pPr>
              <w:pStyle w:val="142"/>
              <w:jc w:val="right"/>
              <w:rPr>
                <w:rFonts w:ascii="標楷體" w:hAnsi="標楷體"/>
                <w:snapToGrid w:val="0"/>
              </w:rPr>
            </w:pPr>
            <w:r w:rsidRPr="00A15071">
              <w:rPr>
                <w:rFonts w:ascii="標楷體" w:hAnsi="標楷體" w:hint="eastAsia"/>
                <w:snapToGrid w:val="0"/>
              </w:rPr>
              <w:t>13,110</w:t>
            </w:r>
          </w:p>
        </w:tc>
        <w:tc>
          <w:tcPr>
            <w:tcW w:w="1162" w:type="dxa"/>
            <w:tcBorders>
              <w:top w:val="double" w:sz="4" w:space="0" w:color="auto"/>
              <w:right w:val="single" w:sz="12" w:space="0" w:color="auto"/>
            </w:tcBorders>
            <w:shd w:val="clear" w:color="auto" w:fill="auto"/>
            <w:vAlign w:val="center"/>
          </w:tcPr>
          <w:p w:rsidR="00843C20" w:rsidRPr="00A15071" w:rsidRDefault="00780FBF" w:rsidP="000626C9">
            <w:pPr>
              <w:pStyle w:val="142"/>
              <w:jc w:val="right"/>
              <w:rPr>
                <w:rFonts w:ascii="標楷體" w:hAnsi="標楷體"/>
                <w:snapToGrid w:val="0"/>
              </w:rPr>
            </w:pPr>
            <w:r w:rsidRPr="00A15071">
              <w:rPr>
                <w:rFonts w:ascii="標楷體" w:hAnsi="標楷體" w:hint="eastAsia"/>
                <w:snapToGrid w:val="0"/>
              </w:rPr>
              <w:t>53.1</w:t>
            </w:r>
          </w:p>
        </w:tc>
      </w:tr>
      <w:tr w:rsidR="00843C20" w:rsidRPr="00A15071" w:rsidTr="000626C9">
        <w:tc>
          <w:tcPr>
            <w:tcW w:w="952" w:type="dxa"/>
            <w:tcBorders>
              <w:left w:val="single" w:sz="12" w:space="0" w:color="auto"/>
            </w:tcBorders>
            <w:shd w:val="clear" w:color="auto" w:fill="auto"/>
          </w:tcPr>
          <w:p w:rsidR="00843C20" w:rsidRPr="00A15071" w:rsidRDefault="00843C20" w:rsidP="00843C20">
            <w:pPr>
              <w:pStyle w:val="142"/>
              <w:rPr>
                <w:rFonts w:ascii="標楷體" w:hAnsi="標楷體"/>
                <w:snapToGrid w:val="0"/>
              </w:rPr>
            </w:pPr>
            <w:r w:rsidRPr="00A15071">
              <w:rPr>
                <w:rFonts w:ascii="標楷體" w:hAnsi="標楷體" w:hint="eastAsia"/>
                <w:snapToGrid w:val="0"/>
              </w:rPr>
              <w:t>臺北市</w:t>
            </w:r>
          </w:p>
        </w:tc>
        <w:tc>
          <w:tcPr>
            <w:tcW w:w="1161" w:type="dxa"/>
            <w:shd w:val="clear" w:color="auto" w:fill="auto"/>
            <w:vAlign w:val="center"/>
          </w:tcPr>
          <w:p w:rsidR="00843C20" w:rsidRPr="00A15071" w:rsidRDefault="00780FBF" w:rsidP="000626C9">
            <w:pPr>
              <w:pStyle w:val="142"/>
              <w:jc w:val="right"/>
              <w:rPr>
                <w:rFonts w:ascii="標楷體" w:hAnsi="標楷體"/>
                <w:snapToGrid w:val="0"/>
              </w:rPr>
            </w:pPr>
            <w:r w:rsidRPr="00A15071">
              <w:rPr>
                <w:rFonts w:ascii="標楷體" w:hAnsi="標楷體" w:hint="eastAsia"/>
                <w:snapToGrid w:val="0"/>
              </w:rPr>
              <w:t>119</w:t>
            </w:r>
          </w:p>
        </w:tc>
        <w:tc>
          <w:tcPr>
            <w:tcW w:w="1161" w:type="dxa"/>
            <w:shd w:val="clear" w:color="auto" w:fill="auto"/>
            <w:vAlign w:val="center"/>
          </w:tcPr>
          <w:p w:rsidR="00843C20" w:rsidRPr="00A15071" w:rsidRDefault="00780FBF" w:rsidP="000626C9">
            <w:pPr>
              <w:pStyle w:val="142"/>
              <w:jc w:val="right"/>
              <w:rPr>
                <w:rFonts w:ascii="標楷體" w:hAnsi="標楷體"/>
                <w:snapToGrid w:val="0"/>
              </w:rPr>
            </w:pPr>
            <w:r w:rsidRPr="00A15071">
              <w:rPr>
                <w:rFonts w:ascii="標楷體" w:hAnsi="標楷體" w:hint="eastAsia"/>
                <w:snapToGrid w:val="0"/>
              </w:rPr>
              <w:t>4,815</w:t>
            </w:r>
          </w:p>
        </w:tc>
        <w:tc>
          <w:tcPr>
            <w:tcW w:w="1162" w:type="dxa"/>
            <w:shd w:val="clear" w:color="auto" w:fill="auto"/>
            <w:vAlign w:val="center"/>
          </w:tcPr>
          <w:p w:rsidR="00843C20" w:rsidRPr="00A15071" w:rsidRDefault="00780FBF" w:rsidP="000626C9">
            <w:pPr>
              <w:pStyle w:val="142"/>
              <w:jc w:val="right"/>
              <w:rPr>
                <w:rFonts w:ascii="標楷體" w:hAnsi="標楷體"/>
                <w:snapToGrid w:val="0"/>
              </w:rPr>
            </w:pPr>
            <w:r w:rsidRPr="00A15071">
              <w:rPr>
                <w:rFonts w:ascii="標楷體" w:hAnsi="標楷體" w:hint="eastAsia"/>
                <w:snapToGrid w:val="0"/>
              </w:rPr>
              <w:t>40.5</w:t>
            </w:r>
          </w:p>
        </w:tc>
        <w:tc>
          <w:tcPr>
            <w:tcW w:w="1161" w:type="dxa"/>
            <w:shd w:val="clear" w:color="auto" w:fill="auto"/>
            <w:vAlign w:val="center"/>
          </w:tcPr>
          <w:p w:rsidR="00843C20" w:rsidRPr="00A15071" w:rsidRDefault="00780FBF" w:rsidP="000626C9">
            <w:pPr>
              <w:pStyle w:val="142"/>
              <w:jc w:val="right"/>
              <w:rPr>
                <w:rFonts w:ascii="標楷體" w:hAnsi="標楷體"/>
                <w:snapToGrid w:val="0"/>
              </w:rPr>
            </w:pPr>
            <w:r w:rsidRPr="00A15071">
              <w:rPr>
                <w:rFonts w:ascii="標楷體" w:hAnsi="標楷體" w:hint="eastAsia"/>
                <w:snapToGrid w:val="0"/>
              </w:rPr>
              <w:t>116</w:t>
            </w:r>
          </w:p>
        </w:tc>
        <w:tc>
          <w:tcPr>
            <w:tcW w:w="1161" w:type="dxa"/>
            <w:shd w:val="clear" w:color="auto" w:fill="auto"/>
            <w:vAlign w:val="center"/>
          </w:tcPr>
          <w:p w:rsidR="00843C20" w:rsidRPr="00A15071" w:rsidRDefault="00780FBF" w:rsidP="000626C9">
            <w:pPr>
              <w:pStyle w:val="142"/>
              <w:jc w:val="right"/>
              <w:rPr>
                <w:rFonts w:ascii="標楷體" w:hAnsi="標楷體"/>
                <w:snapToGrid w:val="0"/>
              </w:rPr>
            </w:pPr>
            <w:r w:rsidRPr="00A15071">
              <w:rPr>
                <w:rFonts w:ascii="標楷體" w:hAnsi="標楷體" w:hint="eastAsia"/>
                <w:snapToGrid w:val="0"/>
              </w:rPr>
              <w:t>4,678</w:t>
            </w:r>
          </w:p>
        </w:tc>
        <w:tc>
          <w:tcPr>
            <w:tcW w:w="1162" w:type="dxa"/>
            <w:tcBorders>
              <w:right w:val="single" w:sz="12" w:space="0" w:color="auto"/>
            </w:tcBorders>
            <w:shd w:val="clear" w:color="auto" w:fill="auto"/>
            <w:vAlign w:val="center"/>
          </w:tcPr>
          <w:p w:rsidR="00843C20" w:rsidRPr="00A15071" w:rsidRDefault="00780FBF" w:rsidP="000626C9">
            <w:pPr>
              <w:pStyle w:val="142"/>
              <w:jc w:val="right"/>
              <w:rPr>
                <w:rFonts w:ascii="標楷體" w:hAnsi="標楷體"/>
                <w:snapToGrid w:val="0"/>
              </w:rPr>
            </w:pPr>
            <w:r w:rsidRPr="00A15071">
              <w:rPr>
                <w:rFonts w:ascii="標楷體" w:hAnsi="標楷體" w:hint="eastAsia"/>
                <w:snapToGrid w:val="0"/>
              </w:rPr>
              <w:t>40.3</w:t>
            </w:r>
          </w:p>
        </w:tc>
      </w:tr>
      <w:tr w:rsidR="00843C20" w:rsidRPr="00A15071" w:rsidTr="000626C9">
        <w:tc>
          <w:tcPr>
            <w:tcW w:w="952" w:type="dxa"/>
            <w:tcBorders>
              <w:left w:val="single" w:sz="12" w:space="0" w:color="auto"/>
            </w:tcBorders>
            <w:shd w:val="clear" w:color="auto" w:fill="auto"/>
          </w:tcPr>
          <w:p w:rsidR="00843C20" w:rsidRPr="00A15071" w:rsidRDefault="00780FBF" w:rsidP="00843C20">
            <w:pPr>
              <w:pStyle w:val="142"/>
              <w:rPr>
                <w:rFonts w:ascii="標楷體" w:hAnsi="標楷體"/>
                <w:snapToGrid w:val="0"/>
              </w:rPr>
            </w:pPr>
            <w:r w:rsidRPr="00A15071">
              <w:rPr>
                <w:rFonts w:ascii="標楷體" w:hAnsi="標楷體" w:hint="eastAsia"/>
                <w:snapToGrid w:val="0"/>
              </w:rPr>
              <w:t>桃園市</w:t>
            </w:r>
          </w:p>
        </w:tc>
        <w:tc>
          <w:tcPr>
            <w:tcW w:w="1161" w:type="dxa"/>
            <w:shd w:val="clear" w:color="auto" w:fill="auto"/>
            <w:vAlign w:val="center"/>
          </w:tcPr>
          <w:p w:rsidR="00843C20" w:rsidRPr="00A15071" w:rsidRDefault="00CC36B4" w:rsidP="000626C9">
            <w:pPr>
              <w:pStyle w:val="142"/>
              <w:jc w:val="right"/>
              <w:rPr>
                <w:rFonts w:ascii="標楷體" w:hAnsi="標楷體"/>
                <w:snapToGrid w:val="0"/>
              </w:rPr>
            </w:pPr>
            <w:r w:rsidRPr="00A15071">
              <w:rPr>
                <w:rFonts w:ascii="標楷體" w:hAnsi="標楷體" w:hint="eastAsia"/>
                <w:snapToGrid w:val="0"/>
              </w:rPr>
              <w:t>96</w:t>
            </w:r>
          </w:p>
        </w:tc>
        <w:tc>
          <w:tcPr>
            <w:tcW w:w="1161" w:type="dxa"/>
            <w:shd w:val="clear" w:color="auto" w:fill="auto"/>
            <w:vAlign w:val="center"/>
          </w:tcPr>
          <w:p w:rsidR="00843C20" w:rsidRPr="00A15071" w:rsidRDefault="00CC36B4" w:rsidP="000626C9">
            <w:pPr>
              <w:pStyle w:val="142"/>
              <w:jc w:val="right"/>
              <w:rPr>
                <w:rFonts w:ascii="標楷體" w:hAnsi="標楷體"/>
                <w:snapToGrid w:val="0"/>
              </w:rPr>
            </w:pPr>
            <w:r w:rsidRPr="00A15071">
              <w:rPr>
                <w:rFonts w:ascii="標楷體" w:hAnsi="標楷體" w:hint="eastAsia"/>
                <w:snapToGrid w:val="0"/>
              </w:rPr>
              <w:t>5,681</w:t>
            </w:r>
          </w:p>
        </w:tc>
        <w:tc>
          <w:tcPr>
            <w:tcW w:w="1162" w:type="dxa"/>
            <w:shd w:val="clear" w:color="auto" w:fill="auto"/>
            <w:vAlign w:val="center"/>
          </w:tcPr>
          <w:p w:rsidR="00843C20" w:rsidRPr="00A15071" w:rsidRDefault="00CC36B4" w:rsidP="000626C9">
            <w:pPr>
              <w:pStyle w:val="142"/>
              <w:jc w:val="right"/>
              <w:rPr>
                <w:rFonts w:ascii="標楷體" w:hAnsi="標楷體"/>
                <w:snapToGrid w:val="0"/>
              </w:rPr>
            </w:pPr>
            <w:r w:rsidRPr="00A15071">
              <w:rPr>
                <w:rFonts w:ascii="標楷體" w:hAnsi="標楷體" w:hint="eastAsia"/>
                <w:snapToGrid w:val="0"/>
              </w:rPr>
              <w:t>59.2</w:t>
            </w:r>
          </w:p>
        </w:tc>
        <w:tc>
          <w:tcPr>
            <w:tcW w:w="1161" w:type="dxa"/>
            <w:shd w:val="clear" w:color="auto" w:fill="auto"/>
            <w:vAlign w:val="center"/>
          </w:tcPr>
          <w:p w:rsidR="00843C20" w:rsidRPr="00A15071" w:rsidRDefault="00CC36B4" w:rsidP="000626C9">
            <w:pPr>
              <w:pStyle w:val="142"/>
              <w:jc w:val="right"/>
              <w:rPr>
                <w:rFonts w:ascii="標楷體" w:hAnsi="標楷體"/>
                <w:snapToGrid w:val="0"/>
              </w:rPr>
            </w:pPr>
            <w:r w:rsidRPr="00A15071">
              <w:rPr>
                <w:rFonts w:ascii="標楷體" w:hAnsi="標楷體" w:hint="eastAsia"/>
                <w:snapToGrid w:val="0"/>
              </w:rPr>
              <w:t>105</w:t>
            </w:r>
          </w:p>
        </w:tc>
        <w:tc>
          <w:tcPr>
            <w:tcW w:w="1161" w:type="dxa"/>
            <w:shd w:val="clear" w:color="auto" w:fill="auto"/>
            <w:vAlign w:val="center"/>
          </w:tcPr>
          <w:p w:rsidR="00843C20" w:rsidRPr="00A15071" w:rsidRDefault="00CC36B4" w:rsidP="000626C9">
            <w:pPr>
              <w:pStyle w:val="142"/>
              <w:jc w:val="right"/>
              <w:rPr>
                <w:rFonts w:ascii="標楷體" w:hAnsi="標楷體"/>
                <w:snapToGrid w:val="0"/>
              </w:rPr>
            </w:pPr>
            <w:r w:rsidRPr="00A15071">
              <w:rPr>
                <w:rFonts w:ascii="標楷體" w:hAnsi="標楷體" w:hint="eastAsia"/>
                <w:snapToGrid w:val="0"/>
              </w:rPr>
              <w:t>6,105</w:t>
            </w:r>
          </w:p>
        </w:tc>
        <w:tc>
          <w:tcPr>
            <w:tcW w:w="1162" w:type="dxa"/>
            <w:tcBorders>
              <w:right w:val="single" w:sz="12" w:space="0" w:color="auto"/>
            </w:tcBorders>
            <w:shd w:val="clear" w:color="auto" w:fill="auto"/>
            <w:vAlign w:val="center"/>
          </w:tcPr>
          <w:p w:rsidR="00843C20" w:rsidRPr="00A15071" w:rsidRDefault="009D75F9" w:rsidP="000626C9">
            <w:pPr>
              <w:pStyle w:val="142"/>
              <w:jc w:val="right"/>
              <w:rPr>
                <w:rFonts w:ascii="標楷體" w:hAnsi="標楷體"/>
                <w:snapToGrid w:val="0"/>
              </w:rPr>
            </w:pPr>
            <w:r w:rsidRPr="00A15071">
              <w:rPr>
                <w:rFonts w:ascii="標楷體" w:hAnsi="標楷體" w:hint="eastAsia"/>
                <w:snapToGrid w:val="0"/>
              </w:rPr>
              <w:t>58.1</w:t>
            </w:r>
          </w:p>
        </w:tc>
      </w:tr>
      <w:tr w:rsidR="00843C20" w:rsidRPr="00A15071" w:rsidTr="000626C9">
        <w:tc>
          <w:tcPr>
            <w:tcW w:w="952" w:type="dxa"/>
            <w:tcBorders>
              <w:left w:val="single" w:sz="12" w:space="0" w:color="auto"/>
            </w:tcBorders>
            <w:shd w:val="clear" w:color="auto" w:fill="auto"/>
          </w:tcPr>
          <w:p w:rsidR="00843C20" w:rsidRPr="00A15071" w:rsidRDefault="00780FBF" w:rsidP="00843C20">
            <w:pPr>
              <w:pStyle w:val="142"/>
              <w:rPr>
                <w:rFonts w:ascii="標楷體" w:hAnsi="標楷體"/>
                <w:snapToGrid w:val="0"/>
              </w:rPr>
            </w:pPr>
            <w:r w:rsidRPr="00A15071">
              <w:rPr>
                <w:rFonts w:ascii="標楷體" w:hAnsi="標楷體" w:hint="eastAsia"/>
                <w:snapToGrid w:val="0"/>
              </w:rPr>
              <w:t>臺中市</w:t>
            </w:r>
          </w:p>
        </w:tc>
        <w:tc>
          <w:tcPr>
            <w:tcW w:w="1161" w:type="dxa"/>
            <w:shd w:val="clear" w:color="auto" w:fill="auto"/>
            <w:vAlign w:val="center"/>
          </w:tcPr>
          <w:p w:rsidR="00843C20" w:rsidRPr="00A15071" w:rsidRDefault="009D75F9" w:rsidP="000626C9">
            <w:pPr>
              <w:pStyle w:val="142"/>
              <w:jc w:val="right"/>
              <w:rPr>
                <w:rFonts w:ascii="標楷體" w:hAnsi="標楷體"/>
                <w:snapToGrid w:val="0"/>
              </w:rPr>
            </w:pPr>
            <w:r w:rsidRPr="00A15071">
              <w:rPr>
                <w:rFonts w:ascii="標楷體" w:hAnsi="標楷體" w:hint="eastAsia"/>
                <w:snapToGrid w:val="0"/>
              </w:rPr>
              <w:t>102</w:t>
            </w:r>
          </w:p>
        </w:tc>
        <w:tc>
          <w:tcPr>
            <w:tcW w:w="1161" w:type="dxa"/>
            <w:shd w:val="clear" w:color="auto" w:fill="auto"/>
            <w:vAlign w:val="center"/>
          </w:tcPr>
          <w:p w:rsidR="00843C20" w:rsidRPr="00A15071" w:rsidRDefault="009D75F9" w:rsidP="000626C9">
            <w:pPr>
              <w:pStyle w:val="142"/>
              <w:jc w:val="right"/>
              <w:rPr>
                <w:rFonts w:ascii="標楷體" w:hAnsi="標楷體"/>
                <w:snapToGrid w:val="0"/>
              </w:rPr>
            </w:pPr>
            <w:r w:rsidRPr="00A15071">
              <w:rPr>
                <w:rFonts w:ascii="標楷體" w:hAnsi="標楷體" w:hint="eastAsia"/>
                <w:snapToGrid w:val="0"/>
              </w:rPr>
              <w:t>6,554</w:t>
            </w:r>
          </w:p>
        </w:tc>
        <w:tc>
          <w:tcPr>
            <w:tcW w:w="1162" w:type="dxa"/>
            <w:shd w:val="clear" w:color="auto" w:fill="auto"/>
            <w:vAlign w:val="center"/>
          </w:tcPr>
          <w:p w:rsidR="00843C20" w:rsidRPr="00A15071" w:rsidRDefault="009D75F9" w:rsidP="000626C9">
            <w:pPr>
              <w:pStyle w:val="142"/>
              <w:jc w:val="right"/>
              <w:rPr>
                <w:rFonts w:ascii="標楷體" w:hAnsi="標楷體"/>
                <w:snapToGrid w:val="0"/>
              </w:rPr>
            </w:pPr>
            <w:r w:rsidRPr="00A15071">
              <w:rPr>
                <w:rFonts w:ascii="標楷體" w:hAnsi="標楷體" w:hint="eastAsia"/>
                <w:snapToGrid w:val="0"/>
              </w:rPr>
              <w:t>64.3</w:t>
            </w:r>
          </w:p>
        </w:tc>
        <w:tc>
          <w:tcPr>
            <w:tcW w:w="1161" w:type="dxa"/>
            <w:shd w:val="clear" w:color="auto" w:fill="auto"/>
            <w:vAlign w:val="center"/>
          </w:tcPr>
          <w:p w:rsidR="00843C20" w:rsidRPr="00A15071" w:rsidRDefault="0096550B" w:rsidP="000626C9">
            <w:pPr>
              <w:pStyle w:val="142"/>
              <w:jc w:val="right"/>
              <w:rPr>
                <w:rFonts w:ascii="標楷體" w:hAnsi="標楷體"/>
                <w:snapToGrid w:val="0"/>
              </w:rPr>
            </w:pPr>
            <w:r w:rsidRPr="00A15071">
              <w:rPr>
                <w:rFonts w:ascii="標楷體" w:hAnsi="標楷體" w:hint="eastAsia"/>
                <w:snapToGrid w:val="0"/>
              </w:rPr>
              <w:t>108</w:t>
            </w:r>
          </w:p>
        </w:tc>
        <w:tc>
          <w:tcPr>
            <w:tcW w:w="1161" w:type="dxa"/>
            <w:shd w:val="clear" w:color="auto" w:fill="auto"/>
            <w:vAlign w:val="center"/>
          </w:tcPr>
          <w:p w:rsidR="00843C20" w:rsidRPr="00A15071" w:rsidRDefault="0096550B" w:rsidP="000626C9">
            <w:pPr>
              <w:pStyle w:val="142"/>
              <w:jc w:val="right"/>
              <w:rPr>
                <w:rFonts w:ascii="標楷體" w:hAnsi="標楷體"/>
                <w:snapToGrid w:val="0"/>
              </w:rPr>
            </w:pPr>
            <w:r w:rsidRPr="00A15071">
              <w:rPr>
                <w:rFonts w:ascii="標楷體" w:hAnsi="標楷體" w:hint="eastAsia"/>
                <w:snapToGrid w:val="0"/>
              </w:rPr>
              <w:t>7,129</w:t>
            </w:r>
          </w:p>
        </w:tc>
        <w:tc>
          <w:tcPr>
            <w:tcW w:w="1162" w:type="dxa"/>
            <w:tcBorders>
              <w:right w:val="single" w:sz="12" w:space="0" w:color="auto"/>
            </w:tcBorders>
            <w:shd w:val="clear" w:color="auto" w:fill="auto"/>
            <w:vAlign w:val="center"/>
          </w:tcPr>
          <w:p w:rsidR="00843C20" w:rsidRPr="00A15071" w:rsidRDefault="0096550B" w:rsidP="000626C9">
            <w:pPr>
              <w:pStyle w:val="142"/>
              <w:jc w:val="right"/>
              <w:rPr>
                <w:rFonts w:ascii="標楷體" w:hAnsi="標楷體"/>
                <w:snapToGrid w:val="0"/>
              </w:rPr>
            </w:pPr>
            <w:r w:rsidRPr="00A15071">
              <w:rPr>
                <w:rFonts w:ascii="標楷體" w:hAnsi="標楷體" w:hint="eastAsia"/>
                <w:snapToGrid w:val="0"/>
              </w:rPr>
              <w:t>66.0</w:t>
            </w:r>
          </w:p>
        </w:tc>
      </w:tr>
      <w:tr w:rsidR="00843C20" w:rsidRPr="00A15071" w:rsidTr="000626C9">
        <w:tc>
          <w:tcPr>
            <w:tcW w:w="952" w:type="dxa"/>
            <w:tcBorders>
              <w:left w:val="single" w:sz="12" w:space="0" w:color="auto"/>
            </w:tcBorders>
            <w:shd w:val="clear" w:color="auto" w:fill="auto"/>
          </w:tcPr>
          <w:p w:rsidR="00843C20" w:rsidRPr="00A15071" w:rsidRDefault="00780FBF" w:rsidP="00843C20">
            <w:pPr>
              <w:pStyle w:val="142"/>
              <w:rPr>
                <w:rFonts w:ascii="標楷體" w:hAnsi="標楷體"/>
                <w:snapToGrid w:val="0"/>
              </w:rPr>
            </w:pPr>
            <w:r w:rsidRPr="00A15071">
              <w:rPr>
                <w:rFonts w:ascii="標楷體" w:hAnsi="標楷體" w:hint="eastAsia"/>
                <w:snapToGrid w:val="0"/>
              </w:rPr>
              <w:t>臺南市</w:t>
            </w:r>
          </w:p>
        </w:tc>
        <w:tc>
          <w:tcPr>
            <w:tcW w:w="1161" w:type="dxa"/>
            <w:shd w:val="clear" w:color="auto" w:fill="auto"/>
            <w:vAlign w:val="center"/>
          </w:tcPr>
          <w:p w:rsidR="00843C20" w:rsidRPr="00A15071" w:rsidRDefault="0096550B" w:rsidP="000626C9">
            <w:pPr>
              <w:pStyle w:val="142"/>
              <w:jc w:val="right"/>
              <w:rPr>
                <w:rFonts w:ascii="標楷體" w:hAnsi="標楷體"/>
                <w:snapToGrid w:val="0"/>
              </w:rPr>
            </w:pPr>
            <w:r w:rsidRPr="00A15071">
              <w:rPr>
                <w:rFonts w:ascii="標楷體" w:hAnsi="標楷體" w:hint="eastAsia"/>
                <w:snapToGrid w:val="0"/>
              </w:rPr>
              <w:t>113</w:t>
            </w:r>
          </w:p>
        </w:tc>
        <w:tc>
          <w:tcPr>
            <w:tcW w:w="1161" w:type="dxa"/>
            <w:shd w:val="clear" w:color="auto" w:fill="auto"/>
            <w:vAlign w:val="center"/>
          </w:tcPr>
          <w:p w:rsidR="00843C20" w:rsidRPr="00A15071" w:rsidRDefault="0096550B" w:rsidP="000626C9">
            <w:pPr>
              <w:pStyle w:val="142"/>
              <w:jc w:val="right"/>
              <w:rPr>
                <w:rFonts w:ascii="標楷體" w:hAnsi="標楷體"/>
                <w:snapToGrid w:val="0"/>
              </w:rPr>
            </w:pPr>
            <w:r w:rsidRPr="00A15071">
              <w:rPr>
                <w:rFonts w:ascii="標楷體" w:hAnsi="標楷體" w:hint="eastAsia"/>
                <w:snapToGrid w:val="0"/>
              </w:rPr>
              <w:t>6,636</w:t>
            </w:r>
          </w:p>
        </w:tc>
        <w:tc>
          <w:tcPr>
            <w:tcW w:w="1162" w:type="dxa"/>
            <w:shd w:val="clear" w:color="auto" w:fill="auto"/>
            <w:vAlign w:val="center"/>
          </w:tcPr>
          <w:p w:rsidR="00843C20" w:rsidRPr="00A15071" w:rsidRDefault="0096550B" w:rsidP="000626C9">
            <w:pPr>
              <w:pStyle w:val="142"/>
              <w:jc w:val="right"/>
              <w:rPr>
                <w:rFonts w:ascii="標楷體" w:hAnsi="標楷體"/>
                <w:snapToGrid w:val="0"/>
              </w:rPr>
            </w:pPr>
            <w:r w:rsidRPr="00A15071">
              <w:rPr>
                <w:rFonts w:ascii="標楷體" w:hAnsi="標楷體" w:hint="eastAsia"/>
                <w:snapToGrid w:val="0"/>
              </w:rPr>
              <w:t>58.7</w:t>
            </w:r>
          </w:p>
        </w:tc>
        <w:tc>
          <w:tcPr>
            <w:tcW w:w="1161" w:type="dxa"/>
            <w:shd w:val="clear" w:color="auto" w:fill="auto"/>
            <w:vAlign w:val="center"/>
          </w:tcPr>
          <w:p w:rsidR="00843C20" w:rsidRPr="00A15071" w:rsidRDefault="0096550B" w:rsidP="000626C9">
            <w:pPr>
              <w:pStyle w:val="142"/>
              <w:jc w:val="right"/>
              <w:rPr>
                <w:rFonts w:ascii="標楷體" w:hAnsi="標楷體"/>
                <w:snapToGrid w:val="0"/>
              </w:rPr>
            </w:pPr>
            <w:r w:rsidRPr="00A15071">
              <w:rPr>
                <w:rFonts w:ascii="標楷體" w:hAnsi="標楷體" w:hint="eastAsia"/>
                <w:snapToGrid w:val="0"/>
              </w:rPr>
              <w:t>125</w:t>
            </w:r>
          </w:p>
        </w:tc>
        <w:tc>
          <w:tcPr>
            <w:tcW w:w="1161" w:type="dxa"/>
            <w:shd w:val="clear" w:color="auto" w:fill="auto"/>
            <w:vAlign w:val="center"/>
          </w:tcPr>
          <w:p w:rsidR="00843C20" w:rsidRPr="00A15071" w:rsidRDefault="0096550B" w:rsidP="000626C9">
            <w:pPr>
              <w:pStyle w:val="142"/>
              <w:jc w:val="right"/>
              <w:rPr>
                <w:rFonts w:ascii="標楷體" w:hAnsi="標楷體"/>
                <w:snapToGrid w:val="0"/>
              </w:rPr>
            </w:pPr>
            <w:r w:rsidRPr="00A15071">
              <w:rPr>
                <w:rFonts w:ascii="標楷體" w:hAnsi="標楷體" w:hint="eastAsia"/>
                <w:snapToGrid w:val="0"/>
              </w:rPr>
              <w:t>7,128</w:t>
            </w:r>
          </w:p>
        </w:tc>
        <w:tc>
          <w:tcPr>
            <w:tcW w:w="1162" w:type="dxa"/>
            <w:tcBorders>
              <w:right w:val="single" w:sz="12" w:space="0" w:color="auto"/>
            </w:tcBorders>
            <w:shd w:val="clear" w:color="auto" w:fill="auto"/>
            <w:vAlign w:val="center"/>
          </w:tcPr>
          <w:p w:rsidR="00843C20" w:rsidRPr="00A15071" w:rsidRDefault="0096550B" w:rsidP="000626C9">
            <w:pPr>
              <w:pStyle w:val="142"/>
              <w:jc w:val="right"/>
              <w:rPr>
                <w:rFonts w:ascii="標楷體" w:hAnsi="標楷體"/>
                <w:snapToGrid w:val="0"/>
              </w:rPr>
            </w:pPr>
            <w:r w:rsidRPr="00A15071">
              <w:rPr>
                <w:rFonts w:ascii="標楷體" w:hAnsi="標楷體" w:hint="eastAsia"/>
                <w:snapToGrid w:val="0"/>
              </w:rPr>
              <w:t>57.0</w:t>
            </w:r>
          </w:p>
        </w:tc>
      </w:tr>
      <w:tr w:rsidR="00843C20" w:rsidRPr="00A15071" w:rsidTr="000626C9">
        <w:tc>
          <w:tcPr>
            <w:tcW w:w="952" w:type="dxa"/>
            <w:tcBorders>
              <w:left w:val="single" w:sz="12" w:space="0" w:color="auto"/>
            </w:tcBorders>
            <w:shd w:val="clear" w:color="auto" w:fill="auto"/>
          </w:tcPr>
          <w:p w:rsidR="00843C20" w:rsidRPr="00A15071" w:rsidRDefault="00780FBF" w:rsidP="00843C20">
            <w:pPr>
              <w:pStyle w:val="142"/>
              <w:rPr>
                <w:rFonts w:ascii="標楷體" w:hAnsi="標楷體"/>
                <w:snapToGrid w:val="0"/>
              </w:rPr>
            </w:pPr>
            <w:r w:rsidRPr="00A15071">
              <w:rPr>
                <w:rFonts w:ascii="標楷體" w:hAnsi="標楷體" w:hint="eastAsia"/>
                <w:snapToGrid w:val="0"/>
              </w:rPr>
              <w:t>高雄市</w:t>
            </w:r>
          </w:p>
        </w:tc>
        <w:tc>
          <w:tcPr>
            <w:tcW w:w="1161" w:type="dxa"/>
            <w:shd w:val="clear" w:color="auto" w:fill="auto"/>
            <w:vAlign w:val="center"/>
          </w:tcPr>
          <w:p w:rsidR="00843C20" w:rsidRPr="00A15071" w:rsidRDefault="006A7D72" w:rsidP="000626C9">
            <w:pPr>
              <w:pStyle w:val="142"/>
              <w:jc w:val="right"/>
              <w:rPr>
                <w:rFonts w:ascii="標楷體" w:hAnsi="標楷體"/>
                <w:snapToGrid w:val="0"/>
              </w:rPr>
            </w:pPr>
            <w:r w:rsidRPr="00A15071">
              <w:rPr>
                <w:rFonts w:ascii="標楷體" w:hAnsi="標楷體" w:hint="eastAsia"/>
                <w:snapToGrid w:val="0"/>
              </w:rPr>
              <w:t>114</w:t>
            </w:r>
          </w:p>
        </w:tc>
        <w:tc>
          <w:tcPr>
            <w:tcW w:w="1161" w:type="dxa"/>
            <w:shd w:val="clear" w:color="auto" w:fill="auto"/>
            <w:vAlign w:val="center"/>
          </w:tcPr>
          <w:p w:rsidR="00843C20" w:rsidRPr="00A15071" w:rsidRDefault="006A7D72" w:rsidP="000626C9">
            <w:pPr>
              <w:pStyle w:val="142"/>
              <w:jc w:val="right"/>
              <w:rPr>
                <w:rFonts w:ascii="標楷體" w:hAnsi="標楷體"/>
                <w:snapToGrid w:val="0"/>
              </w:rPr>
            </w:pPr>
            <w:r w:rsidRPr="00A15071">
              <w:rPr>
                <w:rFonts w:ascii="標楷體" w:hAnsi="標楷體" w:hint="eastAsia"/>
                <w:snapToGrid w:val="0"/>
              </w:rPr>
              <w:t>6,660</w:t>
            </w:r>
          </w:p>
        </w:tc>
        <w:tc>
          <w:tcPr>
            <w:tcW w:w="1162" w:type="dxa"/>
            <w:shd w:val="clear" w:color="auto" w:fill="auto"/>
            <w:vAlign w:val="center"/>
          </w:tcPr>
          <w:p w:rsidR="00843C20" w:rsidRPr="00A15071" w:rsidRDefault="006A7D72" w:rsidP="006A7D72">
            <w:pPr>
              <w:pStyle w:val="142"/>
              <w:jc w:val="right"/>
              <w:rPr>
                <w:rFonts w:ascii="標楷體" w:hAnsi="標楷體"/>
                <w:snapToGrid w:val="0"/>
              </w:rPr>
            </w:pPr>
            <w:r w:rsidRPr="00A15071">
              <w:rPr>
                <w:rFonts w:ascii="標楷體" w:hAnsi="標楷體" w:hint="eastAsia"/>
                <w:snapToGrid w:val="0"/>
              </w:rPr>
              <w:t>58.4</w:t>
            </w:r>
          </w:p>
        </w:tc>
        <w:tc>
          <w:tcPr>
            <w:tcW w:w="1161" w:type="dxa"/>
            <w:shd w:val="clear" w:color="auto" w:fill="auto"/>
            <w:vAlign w:val="center"/>
          </w:tcPr>
          <w:p w:rsidR="00843C20" w:rsidRPr="00A15071" w:rsidRDefault="006A7D72" w:rsidP="000626C9">
            <w:pPr>
              <w:pStyle w:val="142"/>
              <w:jc w:val="right"/>
              <w:rPr>
                <w:rFonts w:ascii="標楷體" w:hAnsi="標楷體"/>
                <w:snapToGrid w:val="0"/>
              </w:rPr>
            </w:pPr>
            <w:r w:rsidRPr="00A15071">
              <w:rPr>
                <w:rFonts w:ascii="標楷體" w:hAnsi="標楷體" w:hint="eastAsia"/>
                <w:snapToGrid w:val="0"/>
              </w:rPr>
              <w:t>156</w:t>
            </w:r>
          </w:p>
        </w:tc>
        <w:tc>
          <w:tcPr>
            <w:tcW w:w="1161" w:type="dxa"/>
            <w:shd w:val="clear" w:color="auto" w:fill="auto"/>
            <w:vAlign w:val="center"/>
          </w:tcPr>
          <w:p w:rsidR="00843C20" w:rsidRPr="00A15071" w:rsidRDefault="006A7D72" w:rsidP="000626C9">
            <w:pPr>
              <w:pStyle w:val="142"/>
              <w:jc w:val="right"/>
              <w:rPr>
                <w:rFonts w:ascii="標楷體" w:hAnsi="標楷體"/>
                <w:snapToGrid w:val="0"/>
              </w:rPr>
            </w:pPr>
            <w:r w:rsidRPr="00A15071">
              <w:rPr>
                <w:rFonts w:ascii="標楷體" w:hAnsi="標楷體" w:hint="eastAsia"/>
                <w:snapToGrid w:val="0"/>
              </w:rPr>
              <w:t>8,340</w:t>
            </w:r>
          </w:p>
        </w:tc>
        <w:tc>
          <w:tcPr>
            <w:tcW w:w="1162" w:type="dxa"/>
            <w:tcBorders>
              <w:right w:val="single" w:sz="12" w:space="0" w:color="auto"/>
            </w:tcBorders>
            <w:shd w:val="clear" w:color="auto" w:fill="auto"/>
            <w:vAlign w:val="center"/>
          </w:tcPr>
          <w:p w:rsidR="00843C20" w:rsidRPr="00A15071" w:rsidRDefault="006A7D72" w:rsidP="000626C9">
            <w:pPr>
              <w:pStyle w:val="142"/>
              <w:jc w:val="right"/>
              <w:rPr>
                <w:rFonts w:ascii="標楷體" w:hAnsi="標楷體"/>
                <w:snapToGrid w:val="0"/>
              </w:rPr>
            </w:pPr>
            <w:r w:rsidRPr="00A15071">
              <w:rPr>
                <w:rFonts w:ascii="標楷體" w:hAnsi="標楷體" w:hint="eastAsia"/>
                <w:snapToGrid w:val="0"/>
              </w:rPr>
              <w:t>53.5</w:t>
            </w:r>
          </w:p>
        </w:tc>
      </w:tr>
      <w:tr w:rsidR="00843C20" w:rsidRPr="00A15071" w:rsidTr="000626C9">
        <w:tc>
          <w:tcPr>
            <w:tcW w:w="952" w:type="dxa"/>
            <w:tcBorders>
              <w:left w:val="single" w:sz="12" w:space="0" w:color="auto"/>
            </w:tcBorders>
            <w:shd w:val="clear" w:color="auto" w:fill="auto"/>
          </w:tcPr>
          <w:p w:rsidR="00843C20" w:rsidRPr="00A15071" w:rsidRDefault="00CC36B4" w:rsidP="00843C20">
            <w:pPr>
              <w:pStyle w:val="142"/>
              <w:rPr>
                <w:rFonts w:ascii="標楷體" w:hAnsi="標楷體"/>
                <w:snapToGrid w:val="0"/>
              </w:rPr>
            </w:pPr>
            <w:r w:rsidRPr="00A15071">
              <w:rPr>
                <w:rFonts w:ascii="標楷體" w:hAnsi="標楷體" w:hint="eastAsia"/>
                <w:snapToGrid w:val="0"/>
              </w:rPr>
              <w:t>新竹縣</w:t>
            </w:r>
          </w:p>
        </w:tc>
        <w:tc>
          <w:tcPr>
            <w:tcW w:w="1161" w:type="dxa"/>
            <w:shd w:val="clear" w:color="auto" w:fill="auto"/>
            <w:vAlign w:val="center"/>
          </w:tcPr>
          <w:p w:rsidR="00843C20" w:rsidRPr="00A15071" w:rsidRDefault="006A7D72" w:rsidP="000626C9">
            <w:pPr>
              <w:pStyle w:val="142"/>
              <w:jc w:val="right"/>
              <w:rPr>
                <w:rFonts w:ascii="標楷體" w:hAnsi="標楷體"/>
                <w:snapToGrid w:val="0"/>
              </w:rPr>
            </w:pPr>
            <w:r w:rsidRPr="00A15071">
              <w:rPr>
                <w:rFonts w:ascii="標楷體" w:hAnsi="標楷體" w:hint="eastAsia"/>
                <w:snapToGrid w:val="0"/>
              </w:rPr>
              <w:t>31</w:t>
            </w:r>
          </w:p>
        </w:tc>
        <w:tc>
          <w:tcPr>
            <w:tcW w:w="1161" w:type="dxa"/>
            <w:shd w:val="clear" w:color="auto" w:fill="auto"/>
            <w:vAlign w:val="center"/>
          </w:tcPr>
          <w:p w:rsidR="00843C20" w:rsidRPr="00A15071" w:rsidRDefault="006A7D72" w:rsidP="000626C9">
            <w:pPr>
              <w:pStyle w:val="142"/>
              <w:jc w:val="right"/>
              <w:rPr>
                <w:rFonts w:ascii="標楷體" w:hAnsi="標楷體"/>
                <w:snapToGrid w:val="0"/>
              </w:rPr>
            </w:pPr>
            <w:r w:rsidRPr="00A15071">
              <w:rPr>
                <w:rFonts w:ascii="標楷體" w:hAnsi="標楷體" w:hint="eastAsia"/>
                <w:snapToGrid w:val="0"/>
              </w:rPr>
              <w:t>1,885</w:t>
            </w:r>
          </w:p>
        </w:tc>
        <w:tc>
          <w:tcPr>
            <w:tcW w:w="1162" w:type="dxa"/>
            <w:shd w:val="clear" w:color="auto" w:fill="auto"/>
            <w:vAlign w:val="center"/>
          </w:tcPr>
          <w:p w:rsidR="00843C20" w:rsidRPr="00A15071" w:rsidRDefault="006A7D72" w:rsidP="000626C9">
            <w:pPr>
              <w:pStyle w:val="142"/>
              <w:jc w:val="right"/>
              <w:rPr>
                <w:rFonts w:ascii="標楷體" w:hAnsi="標楷體"/>
                <w:snapToGrid w:val="0"/>
              </w:rPr>
            </w:pPr>
            <w:r w:rsidRPr="00A15071">
              <w:rPr>
                <w:rFonts w:ascii="標楷體" w:hAnsi="標楷體" w:hint="eastAsia"/>
                <w:snapToGrid w:val="0"/>
              </w:rPr>
              <w:t>60.8</w:t>
            </w:r>
          </w:p>
        </w:tc>
        <w:tc>
          <w:tcPr>
            <w:tcW w:w="1161" w:type="dxa"/>
            <w:shd w:val="clear" w:color="auto" w:fill="auto"/>
            <w:vAlign w:val="center"/>
          </w:tcPr>
          <w:p w:rsidR="00843C20" w:rsidRPr="00A15071" w:rsidRDefault="00A8459B" w:rsidP="000626C9">
            <w:pPr>
              <w:pStyle w:val="142"/>
              <w:jc w:val="right"/>
              <w:rPr>
                <w:rFonts w:ascii="標楷體" w:hAnsi="標楷體"/>
                <w:snapToGrid w:val="0"/>
              </w:rPr>
            </w:pPr>
            <w:r w:rsidRPr="00A15071">
              <w:rPr>
                <w:rFonts w:ascii="標楷體" w:hAnsi="標楷體" w:hint="eastAsia"/>
                <w:snapToGrid w:val="0"/>
              </w:rPr>
              <w:t>36</w:t>
            </w:r>
          </w:p>
        </w:tc>
        <w:tc>
          <w:tcPr>
            <w:tcW w:w="1161" w:type="dxa"/>
            <w:shd w:val="clear" w:color="auto" w:fill="auto"/>
            <w:vAlign w:val="center"/>
          </w:tcPr>
          <w:p w:rsidR="00843C20" w:rsidRPr="00A15071" w:rsidRDefault="00A8459B" w:rsidP="000626C9">
            <w:pPr>
              <w:pStyle w:val="142"/>
              <w:jc w:val="right"/>
              <w:rPr>
                <w:rFonts w:ascii="標楷體" w:hAnsi="標楷體"/>
                <w:snapToGrid w:val="0"/>
              </w:rPr>
            </w:pPr>
            <w:r w:rsidRPr="00A15071">
              <w:rPr>
                <w:rFonts w:ascii="標楷體" w:hAnsi="標楷體" w:hint="eastAsia"/>
                <w:snapToGrid w:val="0"/>
              </w:rPr>
              <w:t>2,397</w:t>
            </w:r>
          </w:p>
        </w:tc>
        <w:tc>
          <w:tcPr>
            <w:tcW w:w="1162" w:type="dxa"/>
            <w:tcBorders>
              <w:right w:val="single" w:sz="12" w:space="0" w:color="auto"/>
            </w:tcBorders>
            <w:shd w:val="clear" w:color="auto" w:fill="auto"/>
            <w:vAlign w:val="center"/>
          </w:tcPr>
          <w:p w:rsidR="00843C20" w:rsidRPr="00A15071" w:rsidRDefault="00A8459B" w:rsidP="000626C9">
            <w:pPr>
              <w:pStyle w:val="142"/>
              <w:jc w:val="right"/>
              <w:rPr>
                <w:rFonts w:ascii="標楷體" w:hAnsi="標楷體"/>
                <w:snapToGrid w:val="0"/>
              </w:rPr>
            </w:pPr>
            <w:r w:rsidRPr="00A15071">
              <w:rPr>
                <w:rFonts w:ascii="標楷體" w:hAnsi="標楷體" w:hint="eastAsia"/>
                <w:snapToGrid w:val="0"/>
              </w:rPr>
              <w:t>66.6</w:t>
            </w:r>
          </w:p>
        </w:tc>
      </w:tr>
      <w:tr w:rsidR="00843C20" w:rsidRPr="00A15071" w:rsidTr="000626C9">
        <w:tc>
          <w:tcPr>
            <w:tcW w:w="952" w:type="dxa"/>
            <w:tcBorders>
              <w:left w:val="single" w:sz="12" w:space="0" w:color="auto"/>
            </w:tcBorders>
            <w:shd w:val="clear" w:color="auto" w:fill="auto"/>
          </w:tcPr>
          <w:p w:rsidR="00843C20" w:rsidRPr="00A15071" w:rsidRDefault="00CC36B4" w:rsidP="00843C20">
            <w:pPr>
              <w:pStyle w:val="142"/>
              <w:rPr>
                <w:rFonts w:ascii="標楷體" w:hAnsi="標楷體"/>
                <w:snapToGrid w:val="0"/>
              </w:rPr>
            </w:pPr>
            <w:r w:rsidRPr="00A15071">
              <w:rPr>
                <w:rFonts w:ascii="標楷體" w:hAnsi="標楷體" w:hint="eastAsia"/>
                <w:snapToGrid w:val="0"/>
              </w:rPr>
              <w:t>苗栗縣</w:t>
            </w:r>
          </w:p>
        </w:tc>
        <w:tc>
          <w:tcPr>
            <w:tcW w:w="1161" w:type="dxa"/>
            <w:shd w:val="clear" w:color="auto" w:fill="auto"/>
            <w:vAlign w:val="center"/>
          </w:tcPr>
          <w:p w:rsidR="00843C20" w:rsidRPr="00A15071" w:rsidRDefault="00A8459B" w:rsidP="000626C9">
            <w:pPr>
              <w:pStyle w:val="142"/>
              <w:jc w:val="right"/>
              <w:rPr>
                <w:rFonts w:ascii="標楷體" w:hAnsi="標楷體"/>
                <w:snapToGrid w:val="0"/>
              </w:rPr>
            </w:pPr>
            <w:r w:rsidRPr="00A15071">
              <w:rPr>
                <w:rFonts w:ascii="標楷體" w:hAnsi="標楷體" w:hint="eastAsia"/>
                <w:snapToGrid w:val="0"/>
              </w:rPr>
              <w:t>20</w:t>
            </w:r>
          </w:p>
        </w:tc>
        <w:tc>
          <w:tcPr>
            <w:tcW w:w="1161" w:type="dxa"/>
            <w:shd w:val="clear" w:color="auto" w:fill="auto"/>
            <w:vAlign w:val="center"/>
          </w:tcPr>
          <w:p w:rsidR="00843C20" w:rsidRPr="00A15071" w:rsidRDefault="00A8459B" w:rsidP="000626C9">
            <w:pPr>
              <w:pStyle w:val="142"/>
              <w:jc w:val="right"/>
              <w:rPr>
                <w:rFonts w:ascii="標楷體" w:hAnsi="標楷體"/>
                <w:snapToGrid w:val="0"/>
              </w:rPr>
            </w:pPr>
            <w:r w:rsidRPr="00A15071">
              <w:rPr>
                <w:rFonts w:ascii="標楷體" w:hAnsi="標楷體" w:hint="eastAsia"/>
                <w:snapToGrid w:val="0"/>
              </w:rPr>
              <w:t>1,311</w:t>
            </w:r>
          </w:p>
        </w:tc>
        <w:tc>
          <w:tcPr>
            <w:tcW w:w="1162" w:type="dxa"/>
            <w:shd w:val="clear" w:color="auto" w:fill="auto"/>
            <w:vAlign w:val="center"/>
          </w:tcPr>
          <w:p w:rsidR="00843C20" w:rsidRPr="00A15071" w:rsidRDefault="00A8459B" w:rsidP="000626C9">
            <w:pPr>
              <w:pStyle w:val="142"/>
              <w:jc w:val="right"/>
              <w:rPr>
                <w:rFonts w:ascii="標楷體" w:hAnsi="標楷體"/>
                <w:snapToGrid w:val="0"/>
              </w:rPr>
            </w:pPr>
            <w:r w:rsidRPr="00A15071">
              <w:rPr>
                <w:rFonts w:ascii="標楷體" w:hAnsi="標楷體" w:hint="eastAsia"/>
                <w:snapToGrid w:val="0"/>
              </w:rPr>
              <w:t>65.6</w:t>
            </w:r>
          </w:p>
        </w:tc>
        <w:tc>
          <w:tcPr>
            <w:tcW w:w="1161" w:type="dxa"/>
            <w:shd w:val="clear" w:color="auto" w:fill="auto"/>
            <w:vAlign w:val="center"/>
          </w:tcPr>
          <w:p w:rsidR="00843C20" w:rsidRPr="00A15071" w:rsidRDefault="00A8459B" w:rsidP="000626C9">
            <w:pPr>
              <w:pStyle w:val="142"/>
              <w:jc w:val="right"/>
              <w:rPr>
                <w:rFonts w:ascii="標楷體" w:hAnsi="標楷體"/>
                <w:snapToGrid w:val="0"/>
              </w:rPr>
            </w:pPr>
            <w:r w:rsidRPr="00A15071">
              <w:rPr>
                <w:rFonts w:ascii="標楷體" w:hAnsi="標楷體" w:hint="eastAsia"/>
                <w:snapToGrid w:val="0"/>
              </w:rPr>
              <w:t>19</w:t>
            </w:r>
          </w:p>
        </w:tc>
        <w:tc>
          <w:tcPr>
            <w:tcW w:w="1161" w:type="dxa"/>
            <w:shd w:val="clear" w:color="auto" w:fill="auto"/>
            <w:vAlign w:val="center"/>
          </w:tcPr>
          <w:p w:rsidR="00843C20" w:rsidRPr="00A15071" w:rsidRDefault="00A8459B" w:rsidP="000626C9">
            <w:pPr>
              <w:pStyle w:val="142"/>
              <w:jc w:val="right"/>
              <w:rPr>
                <w:rFonts w:ascii="標楷體" w:hAnsi="標楷體"/>
                <w:snapToGrid w:val="0"/>
              </w:rPr>
            </w:pPr>
            <w:r w:rsidRPr="00A15071">
              <w:rPr>
                <w:rFonts w:ascii="標楷體" w:hAnsi="標楷體" w:hint="eastAsia"/>
                <w:snapToGrid w:val="0"/>
              </w:rPr>
              <w:t>1,247</w:t>
            </w:r>
          </w:p>
        </w:tc>
        <w:tc>
          <w:tcPr>
            <w:tcW w:w="1162" w:type="dxa"/>
            <w:tcBorders>
              <w:right w:val="single" w:sz="12" w:space="0" w:color="auto"/>
            </w:tcBorders>
            <w:shd w:val="clear" w:color="auto" w:fill="auto"/>
            <w:vAlign w:val="center"/>
          </w:tcPr>
          <w:p w:rsidR="00843C20" w:rsidRPr="00A15071" w:rsidRDefault="00B132EE" w:rsidP="000626C9">
            <w:pPr>
              <w:pStyle w:val="142"/>
              <w:jc w:val="right"/>
              <w:rPr>
                <w:rFonts w:ascii="標楷體" w:hAnsi="標楷體"/>
                <w:snapToGrid w:val="0"/>
              </w:rPr>
            </w:pPr>
            <w:r w:rsidRPr="00A15071">
              <w:rPr>
                <w:rFonts w:ascii="標楷體" w:hAnsi="標楷體" w:hint="eastAsia"/>
                <w:snapToGrid w:val="0"/>
              </w:rPr>
              <w:t>65.6</w:t>
            </w:r>
          </w:p>
        </w:tc>
      </w:tr>
      <w:tr w:rsidR="00843C20" w:rsidRPr="00A15071" w:rsidTr="000626C9">
        <w:tc>
          <w:tcPr>
            <w:tcW w:w="952" w:type="dxa"/>
            <w:tcBorders>
              <w:left w:val="single" w:sz="12" w:space="0" w:color="auto"/>
            </w:tcBorders>
            <w:shd w:val="clear" w:color="auto" w:fill="auto"/>
          </w:tcPr>
          <w:p w:rsidR="00843C20" w:rsidRPr="00A15071" w:rsidRDefault="00CC36B4" w:rsidP="00843C20">
            <w:pPr>
              <w:pStyle w:val="142"/>
              <w:rPr>
                <w:rFonts w:ascii="標楷體" w:hAnsi="標楷體"/>
                <w:snapToGrid w:val="0"/>
              </w:rPr>
            </w:pPr>
            <w:r w:rsidRPr="00A15071">
              <w:rPr>
                <w:rFonts w:ascii="標楷體" w:hAnsi="標楷體" w:hint="eastAsia"/>
                <w:snapToGrid w:val="0"/>
              </w:rPr>
              <w:t>南投縣</w:t>
            </w:r>
          </w:p>
        </w:tc>
        <w:tc>
          <w:tcPr>
            <w:tcW w:w="1161" w:type="dxa"/>
            <w:shd w:val="clear" w:color="auto" w:fill="auto"/>
            <w:vAlign w:val="center"/>
          </w:tcPr>
          <w:p w:rsidR="00843C20" w:rsidRPr="00A15071" w:rsidRDefault="00B132EE" w:rsidP="000626C9">
            <w:pPr>
              <w:pStyle w:val="142"/>
              <w:jc w:val="right"/>
              <w:rPr>
                <w:rFonts w:ascii="標楷體" w:hAnsi="標楷體"/>
                <w:snapToGrid w:val="0"/>
              </w:rPr>
            </w:pPr>
            <w:r w:rsidRPr="00A15071">
              <w:rPr>
                <w:rFonts w:ascii="標楷體" w:hAnsi="標楷體" w:hint="eastAsia"/>
                <w:snapToGrid w:val="0"/>
              </w:rPr>
              <w:t>36</w:t>
            </w:r>
          </w:p>
        </w:tc>
        <w:tc>
          <w:tcPr>
            <w:tcW w:w="1161" w:type="dxa"/>
            <w:shd w:val="clear" w:color="auto" w:fill="auto"/>
            <w:vAlign w:val="center"/>
          </w:tcPr>
          <w:p w:rsidR="00843C20" w:rsidRPr="00A15071" w:rsidRDefault="00B132EE" w:rsidP="000626C9">
            <w:pPr>
              <w:pStyle w:val="142"/>
              <w:jc w:val="right"/>
              <w:rPr>
                <w:rFonts w:ascii="標楷體" w:hAnsi="標楷體"/>
                <w:snapToGrid w:val="0"/>
              </w:rPr>
            </w:pPr>
            <w:r w:rsidRPr="00A15071">
              <w:rPr>
                <w:rFonts w:ascii="標楷體" w:hAnsi="標楷體" w:hint="eastAsia"/>
                <w:snapToGrid w:val="0"/>
              </w:rPr>
              <w:t>2,363</w:t>
            </w:r>
          </w:p>
        </w:tc>
        <w:tc>
          <w:tcPr>
            <w:tcW w:w="1162" w:type="dxa"/>
            <w:shd w:val="clear" w:color="auto" w:fill="auto"/>
            <w:vAlign w:val="center"/>
          </w:tcPr>
          <w:p w:rsidR="00843C20" w:rsidRPr="00A15071" w:rsidRDefault="00B132EE" w:rsidP="000626C9">
            <w:pPr>
              <w:pStyle w:val="142"/>
              <w:jc w:val="right"/>
              <w:rPr>
                <w:rFonts w:ascii="標楷體" w:hAnsi="標楷體"/>
                <w:snapToGrid w:val="0"/>
              </w:rPr>
            </w:pPr>
            <w:r w:rsidRPr="00A15071">
              <w:rPr>
                <w:rFonts w:ascii="標楷體" w:hAnsi="標楷體" w:hint="eastAsia"/>
                <w:snapToGrid w:val="0"/>
              </w:rPr>
              <w:t>65.6</w:t>
            </w:r>
          </w:p>
        </w:tc>
        <w:tc>
          <w:tcPr>
            <w:tcW w:w="1161" w:type="dxa"/>
            <w:shd w:val="clear" w:color="auto" w:fill="auto"/>
            <w:vAlign w:val="center"/>
          </w:tcPr>
          <w:p w:rsidR="00843C20" w:rsidRPr="00A15071" w:rsidRDefault="00B132EE" w:rsidP="000626C9">
            <w:pPr>
              <w:pStyle w:val="142"/>
              <w:jc w:val="right"/>
              <w:rPr>
                <w:rFonts w:ascii="標楷體" w:hAnsi="標楷體"/>
                <w:snapToGrid w:val="0"/>
              </w:rPr>
            </w:pPr>
            <w:r w:rsidRPr="00A15071">
              <w:rPr>
                <w:rFonts w:ascii="標楷體" w:hAnsi="標楷體" w:hint="eastAsia"/>
                <w:snapToGrid w:val="0"/>
              </w:rPr>
              <w:t>38</w:t>
            </w:r>
          </w:p>
        </w:tc>
        <w:tc>
          <w:tcPr>
            <w:tcW w:w="1161" w:type="dxa"/>
            <w:shd w:val="clear" w:color="auto" w:fill="auto"/>
            <w:vAlign w:val="center"/>
          </w:tcPr>
          <w:p w:rsidR="00843C20" w:rsidRPr="00A15071" w:rsidRDefault="00B132EE" w:rsidP="000626C9">
            <w:pPr>
              <w:pStyle w:val="142"/>
              <w:jc w:val="right"/>
              <w:rPr>
                <w:rFonts w:ascii="標楷體" w:hAnsi="標楷體"/>
                <w:snapToGrid w:val="0"/>
              </w:rPr>
            </w:pPr>
            <w:r w:rsidRPr="00A15071">
              <w:rPr>
                <w:rFonts w:ascii="標楷體" w:hAnsi="標楷體" w:hint="eastAsia"/>
                <w:snapToGrid w:val="0"/>
              </w:rPr>
              <w:t>2,574</w:t>
            </w:r>
          </w:p>
        </w:tc>
        <w:tc>
          <w:tcPr>
            <w:tcW w:w="1162" w:type="dxa"/>
            <w:tcBorders>
              <w:right w:val="single" w:sz="12" w:space="0" w:color="auto"/>
            </w:tcBorders>
            <w:shd w:val="clear" w:color="auto" w:fill="auto"/>
            <w:vAlign w:val="center"/>
          </w:tcPr>
          <w:p w:rsidR="00843C20" w:rsidRPr="00A15071" w:rsidRDefault="00B132EE" w:rsidP="000626C9">
            <w:pPr>
              <w:pStyle w:val="142"/>
              <w:jc w:val="right"/>
              <w:rPr>
                <w:rFonts w:ascii="標楷體" w:hAnsi="標楷體"/>
                <w:snapToGrid w:val="0"/>
              </w:rPr>
            </w:pPr>
            <w:r w:rsidRPr="00A15071">
              <w:rPr>
                <w:rFonts w:ascii="標楷體" w:hAnsi="標楷體" w:hint="eastAsia"/>
                <w:snapToGrid w:val="0"/>
              </w:rPr>
              <w:t>67.7</w:t>
            </w:r>
          </w:p>
        </w:tc>
      </w:tr>
      <w:tr w:rsidR="00843C20" w:rsidRPr="00A15071" w:rsidTr="000626C9">
        <w:tc>
          <w:tcPr>
            <w:tcW w:w="952" w:type="dxa"/>
            <w:tcBorders>
              <w:left w:val="single" w:sz="12" w:space="0" w:color="auto"/>
            </w:tcBorders>
            <w:shd w:val="clear" w:color="auto" w:fill="auto"/>
          </w:tcPr>
          <w:p w:rsidR="00843C20" w:rsidRPr="00A15071" w:rsidRDefault="00CC36B4" w:rsidP="00843C20">
            <w:pPr>
              <w:pStyle w:val="142"/>
              <w:rPr>
                <w:rFonts w:ascii="標楷體" w:hAnsi="標楷體"/>
                <w:snapToGrid w:val="0"/>
              </w:rPr>
            </w:pPr>
            <w:r w:rsidRPr="00A15071">
              <w:rPr>
                <w:rFonts w:ascii="標楷體" w:hAnsi="標楷體" w:hint="eastAsia"/>
                <w:snapToGrid w:val="0"/>
              </w:rPr>
              <w:t>彰化縣</w:t>
            </w:r>
          </w:p>
        </w:tc>
        <w:tc>
          <w:tcPr>
            <w:tcW w:w="1161" w:type="dxa"/>
            <w:shd w:val="clear" w:color="auto" w:fill="auto"/>
            <w:vAlign w:val="center"/>
          </w:tcPr>
          <w:p w:rsidR="00843C20" w:rsidRPr="00A15071" w:rsidRDefault="00B132EE" w:rsidP="000626C9">
            <w:pPr>
              <w:pStyle w:val="142"/>
              <w:jc w:val="right"/>
              <w:rPr>
                <w:rFonts w:ascii="標楷體" w:hAnsi="標楷體"/>
                <w:snapToGrid w:val="0"/>
              </w:rPr>
            </w:pPr>
            <w:r w:rsidRPr="00A15071">
              <w:rPr>
                <w:rFonts w:ascii="標楷體" w:hAnsi="標楷體" w:hint="eastAsia"/>
                <w:snapToGrid w:val="0"/>
              </w:rPr>
              <w:t>93</w:t>
            </w:r>
          </w:p>
        </w:tc>
        <w:tc>
          <w:tcPr>
            <w:tcW w:w="1161" w:type="dxa"/>
            <w:shd w:val="clear" w:color="auto" w:fill="auto"/>
            <w:vAlign w:val="center"/>
          </w:tcPr>
          <w:p w:rsidR="00843C20" w:rsidRPr="00A15071" w:rsidRDefault="00B132EE" w:rsidP="000626C9">
            <w:pPr>
              <w:pStyle w:val="142"/>
              <w:jc w:val="right"/>
              <w:rPr>
                <w:rFonts w:ascii="標楷體" w:hAnsi="標楷體"/>
                <w:snapToGrid w:val="0"/>
              </w:rPr>
            </w:pPr>
            <w:r w:rsidRPr="00A15071">
              <w:rPr>
                <w:rFonts w:ascii="標楷體" w:hAnsi="標楷體" w:hint="eastAsia"/>
                <w:snapToGrid w:val="0"/>
              </w:rPr>
              <w:t>5,834</w:t>
            </w:r>
          </w:p>
        </w:tc>
        <w:tc>
          <w:tcPr>
            <w:tcW w:w="1162" w:type="dxa"/>
            <w:shd w:val="clear" w:color="auto" w:fill="auto"/>
            <w:vAlign w:val="center"/>
          </w:tcPr>
          <w:p w:rsidR="00843C20" w:rsidRPr="00A15071" w:rsidRDefault="00B132EE" w:rsidP="000626C9">
            <w:pPr>
              <w:pStyle w:val="142"/>
              <w:jc w:val="right"/>
              <w:rPr>
                <w:rFonts w:ascii="標楷體" w:hAnsi="標楷體"/>
                <w:snapToGrid w:val="0"/>
              </w:rPr>
            </w:pPr>
            <w:r w:rsidRPr="00A15071">
              <w:rPr>
                <w:rFonts w:ascii="標楷體" w:hAnsi="標楷體" w:hint="eastAsia"/>
                <w:snapToGrid w:val="0"/>
              </w:rPr>
              <w:t>62.7</w:t>
            </w:r>
          </w:p>
        </w:tc>
        <w:tc>
          <w:tcPr>
            <w:tcW w:w="1161" w:type="dxa"/>
            <w:shd w:val="clear" w:color="auto" w:fill="auto"/>
            <w:vAlign w:val="center"/>
          </w:tcPr>
          <w:p w:rsidR="00843C20" w:rsidRPr="00A15071" w:rsidRDefault="00B132EE" w:rsidP="000626C9">
            <w:pPr>
              <w:pStyle w:val="142"/>
              <w:jc w:val="right"/>
              <w:rPr>
                <w:rFonts w:ascii="標楷體" w:hAnsi="標楷體"/>
                <w:snapToGrid w:val="0"/>
              </w:rPr>
            </w:pPr>
            <w:r w:rsidRPr="00A15071">
              <w:rPr>
                <w:rFonts w:ascii="標楷體" w:hAnsi="標楷體" w:hint="eastAsia"/>
                <w:snapToGrid w:val="0"/>
              </w:rPr>
              <w:t>94</w:t>
            </w:r>
          </w:p>
        </w:tc>
        <w:tc>
          <w:tcPr>
            <w:tcW w:w="1161" w:type="dxa"/>
            <w:shd w:val="clear" w:color="auto" w:fill="auto"/>
            <w:vAlign w:val="center"/>
          </w:tcPr>
          <w:p w:rsidR="00843C20" w:rsidRPr="00A15071" w:rsidRDefault="00B132EE" w:rsidP="000626C9">
            <w:pPr>
              <w:pStyle w:val="142"/>
              <w:jc w:val="right"/>
              <w:rPr>
                <w:rFonts w:ascii="標楷體" w:hAnsi="標楷體"/>
                <w:snapToGrid w:val="0"/>
              </w:rPr>
            </w:pPr>
            <w:r w:rsidRPr="00A15071">
              <w:rPr>
                <w:rFonts w:ascii="標楷體" w:hAnsi="標楷體" w:hint="eastAsia"/>
                <w:snapToGrid w:val="0"/>
              </w:rPr>
              <w:t>5,997</w:t>
            </w:r>
          </w:p>
        </w:tc>
        <w:tc>
          <w:tcPr>
            <w:tcW w:w="1162" w:type="dxa"/>
            <w:tcBorders>
              <w:right w:val="single" w:sz="12" w:space="0" w:color="auto"/>
            </w:tcBorders>
            <w:shd w:val="clear" w:color="auto" w:fill="auto"/>
            <w:vAlign w:val="center"/>
          </w:tcPr>
          <w:p w:rsidR="00843C20" w:rsidRPr="00A15071" w:rsidRDefault="00B132EE" w:rsidP="000626C9">
            <w:pPr>
              <w:pStyle w:val="142"/>
              <w:jc w:val="right"/>
              <w:rPr>
                <w:rFonts w:ascii="標楷體" w:hAnsi="標楷體"/>
                <w:snapToGrid w:val="0"/>
              </w:rPr>
            </w:pPr>
            <w:r w:rsidRPr="00A15071">
              <w:rPr>
                <w:rFonts w:ascii="標楷體" w:hAnsi="標楷體" w:hint="eastAsia"/>
                <w:snapToGrid w:val="0"/>
              </w:rPr>
              <w:t>63.8</w:t>
            </w:r>
          </w:p>
        </w:tc>
      </w:tr>
      <w:tr w:rsidR="00843C20" w:rsidRPr="00A15071" w:rsidTr="000626C9">
        <w:tc>
          <w:tcPr>
            <w:tcW w:w="952" w:type="dxa"/>
            <w:tcBorders>
              <w:left w:val="single" w:sz="12" w:space="0" w:color="auto"/>
            </w:tcBorders>
            <w:shd w:val="clear" w:color="auto" w:fill="auto"/>
          </w:tcPr>
          <w:p w:rsidR="00843C20" w:rsidRPr="00A15071" w:rsidRDefault="00CC36B4" w:rsidP="00843C20">
            <w:pPr>
              <w:pStyle w:val="142"/>
              <w:rPr>
                <w:rFonts w:ascii="標楷體" w:hAnsi="標楷體"/>
                <w:snapToGrid w:val="0"/>
              </w:rPr>
            </w:pPr>
            <w:r w:rsidRPr="00A15071">
              <w:rPr>
                <w:rFonts w:ascii="標楷體" w:hAnsi="標楷體" w:hint="eastAsia"/>
                <w:snapToGrid w:val="0"/>
              </w:rPr>
              <w:t>雲林縣</w:t>
            </w:r>
          </w:p>
        </w:tc>
        <w:tc>
          <w:tcPr>
            <w:tcW w:w="1161" w:type="dxa"/>
            <w:shd w:val="clear" w:color="auto" w:fill="auto"/>
            <w:vAlign w:val="center"/>
          </w:tcPr>
          <w:p w:rsidR="00843C20" w:rsidRPr="00A15071" w:rsidRDefault="00F42971" w:rsidP="000626C9">
            <w:pPr>
              <w:pStyle w:val="142"/>
              <w:jc w:val="right"/>
              <w:rPr>
                <w:rFonts w:ascii="標楷體" w:hAnsi="標楷體"/>
                <w:snapToGrid w:val="0"/>
              </w:rPr>
            </w:pPr>
            <w:r w:rsidRPr="00A15071">
              <w:rPr>
                <w:rFonts w:ascii="標楷體" w:hAnsi="標楷體" w:hint="eastAsia"/>
                <w:snapToGrid w:val="0"/>
              </w:rPr>
              <w:t>51</w:t>
            </w:r>
          </w:p>
        </w:tc>
        <w:tc>
          <w:tcPr>
            <w:tcW w:w="1161" w:type="dxa"/>
            <w:shd w:val="clear" w:color="auto" w:fill="auto"/>
            <w:vAlign w:val="center"/>
          </w:tcPr>
          <w:p w:rsidR="00843C20" w:rsidRPr="00A15071" w:rsidRDefault="00F42971" w:rsidP="000626C9">
            <w:pPr>
              <w:pStyle w:val="142"/>
              <w:jc w:val="right"/>
              <w:rPr>
                <w:rFonts w:ascii="標楷體" w:hAnsi="標楷體"/>
                <w:snapToGrid w:val="0"/>
              </w:rPr>
            </w:pPr>
            <w:r w:rsidRPr="00A15071">
              <w:rPr>
                <w:rFonts w:ascii="標楷體" w:hAnsi="標楷體" w:hint="eastAsia"/>
                <w:snapToGrid w:val="0"/>
              </w:rPr>
              <w:t>2,420</w:t>
            </w:r>
          </w:p>
        </w:tc>
        <w:tc>
          <w:tcPr>
            <w:tcW w:w="1162" w:type="dxa"/>
            <w:shd w:val="clear" w:color="auto" w:fill="auto"/>
            <w:vAlign w:val="center"/>
          </w:tcPr>
          <w:p w:rsidR="00843C20" w:rsidRPr="00A15071" w:rsidRDefault="00F42971" w:rsidP="000626C9">
            <w:pPr>
              <w:pStyle w:val="142"/>
              <w:jc w:val="right"/>
              <w:rPr>
                <w:rFonts w:ascii="標楷體" w:hAnsi="標楷體"/>
                <w:snapToGrid w:val="0"/>
              </w:rPr>
            </w:pPr>
            <w:r w:rsidRPr="00A15071">
              <w:rPr>
                <w:rFonts w:ascii="標楷體" w:hAnsi="標楷體" w:hint="eastAsia"/>
                <w:snapToGrid w:val="0"/>
              </w:rPr>
              <w:t>47.5</w:t>
            </w:r>
          </w:p>
        </w:tc>
        <w:tc>
          <w:tcPr>
            <w:tcW w:w="1161" w:type="dxa"/>
            <w:shd w:val="clear" w:color="auto" w:fill="auto"/>
            <w:vAlign w:val="center"/>
          </w:tcPr>
          <w:p w:rsidR="00843C20" w:rsidRPr="00A15071" w:rsidRDefault="00F42971" w:rsidP="000626C9">
            <w:pPr>
              <w:pStyle w:val="142"/>
              <w:jc w:val="right"/>
              <w:rPr>
                <w:rFonts w:ascii="標楷體" w:hAnsi="標楷體"/>
                <w:snapToGrid w:val="0"/>
              </w:rPr>
            </w:pPr>
            <w:r w:rsidRPr="00A15071">
              <w:rPr>
                <w:rFonts w:ascii="標楷體" w:hAnsi="標楷體" w:hint="eastAsia"/>
                <w:snapToGrid w:val="0"/>
              </w:rPr>
              <w:t>54</w:t>
            </w:r>
          </w:p>
        </w:tc>
        <w:tc>
          <w:tcPr>
            <w:tcW w:w="1161" w:type="dxa"/>
            <w:shd w:val="clear" w:color="auto" w:fill="auto"/>
            <w:vAlign w:val="center"/>
          </w:tcPr>
          <w:p w:rsidR="00843C20" w:rsidRPr="00A15071" w:rsidRDefault="00F42971" w:rsidP="000626C9">
            <w:pPr>
              <w:pStyle w:val="142"/>
              <w:jc w:val="right"/>
              <w:rPr>
                <w:rFonts w:ascii="標楷體" w:hAnsi="標楷體"/>
                <w:snapToGrid w:val="0"/>
              </w:rPr>
            </w:pPr>
            <w:r w:rsidRPr="00A15071">
              <w:rPr>
                <w:rFonts w:ascii="標楷體" w:hAnsi="標楷體" w:hint="eastAsia"/>
                <w:snapToGrid w:val="0"/>
              </w:rPr>
              <w:t>2,523</w:t>
            </w:r>
          </w:p>
        </w:tc>
        <w:tc>
          <w:tcPr>
            <w:tcW w:w="1162" w:type="dxa"/>
            <w:tcBorders>
              <w:right w:val="single" w:sz="12" w:space="0" w:color="auto"/>
            </w:tcBorders>
            <w:shd w:val="clear" w:color="auto" w:fill="auto"/>
            <w:vAlign w:val="center"/>
          </w:tcPr>
          <w:p w:rsidR="00843C20" w:rsidRPr="00A15071" w:rsidRDefault="00F42971" w:rsidP="000626C9">
            <w:pPr>
              <w:pStyle w:val="142"/>
              <w:jc w:val="right"/>
              <w:rPr>
                <w:rFonts w:ascii="標楷體" w:hAnsi="標楷體"/>
                <w:snapToGrid w:val="0"/>
              </w:rPr>
            </w:pPr>
            <w:r w:rsidRPr="00A15071">
              <w:rPr>
                <w:rFonts w:ascii="標楷體" w:hAnsi="標楷體" w:hint="eastAsia"/>
                <w:snapToGrid w:val="0"/>
              </w:rPr>
              <w:t>46.7</w:t>
            </w:r>
          </w:p>
        </w:tc>
      </w:tr>
      <w:tr w:rsidR="00843C20" w:rsidRPr="00A15071" w:rsidTr="000626C9">
        <w:tc>
          <w:tcPr>
            <w:tcW w:w="952" w:type="dxa"/>
            <w:tcBorders>
              <w:left w:val="single" w:sz="12" w:space="0" w:color="auto"/>
            </w:tcBorders>
            <w:shd w:val="clear" w:color="auto" w:fill="auto"/>
          </w:tcPr>
          <w:p w:rsidR="00843C20" w:rsidRPr="00A15071" w:rsidRDefault="00CC36B4" w:rsidP="00843C20">
            <w:pPr>
              <w:pStyle w:val="142"/>
              <w:rPr>
                <w:rFonts w:ascii="標楷體" w:hAnsi="標楷體"/>
                <w:snapToGrid w:val="0"/>
              </w:rPr>
            </w:pPr>
            <w:r w:rsidRPr="00A15071">
              <w:rPr>
                <w:rFonts w:ascii="標楷體" w:hAnsi="標楷體" w:hint="eastAsia"/>
                <w:snapToGrid w:val="0"/>
              </w:rPr>
              <w:t>嘉義縣</w:t>
            </w:r>
          </w:p>
        </w:tc>
        <w:tc>
          <w:tcPr>
            <w:tcW w:w="1161" w:type="dxa"/>
            <w:shd w:val="clear" w:color="auto" w:fill="auto"/>
            <w:vAlign w:val="center"/>
          </w:tcPr>
          <w:p w:rsidR="00843C20" w:rsidRPr="00A15071" w:rsidRDefault="00F42971" w:rsidP="000626C9">
            <w:pPr>
              <w:pStyle w:val="142"/>
              <w:jc w:val="right"/>
              <w:rPr>
                <w:rFonts w:ascii="標楷體" w:hAnsi="標楷體"/>
                <w:snapToGrid w:val="0"/>
              </w:rPr>
            </w:pPr>
            <w:r w:rsidRPr="00A15071">
              <w:rPr>
                <w:rFonts w:ascii="標楷體" w:hAnsi="標楷體" w:hint="eastAsia"/>
                <w:snapToGrid w:val="0"/>
              </w:rPr>
              <w:t>25</w:t>
            </w:r>
          </w:p>
        </w:tc>
        <w:tc>
          <w:tcPr>
            <w:tcW w:w="1161" w:type="dxa"/>
            <w:shd w:val="clear" w:color="auto" w:fill="auto"/>
            <w:vAlign w:val="center"/>
          </w:tcPr>
          <w:p w:rsidR="00843C20" w:rsidRPr="00A15071" w:rsidRDefault="00F42971" w:rsidP="000626C9">
            <w:pPr>
              <w:pStyle w:val="142"/>
              <w:jc w:val="right"/>
              <w:rPr>
                <w:rFonts w:ascii="標楷體" w:hAnsi="標楷體"/>
                <w:snapToGrid w:val="0"/>
              </w:rPr>
            </w:pPr>
            <w:r w:rsidRPr="00A15071">
              <w:rPr>
                <w:rFonts w:ascii="標楷體" w:hAnsi="標楷體" w:hint="eastAsia"/>
                <w:snapToGrid w:val="0"/>
              </w:rPr>
              <w:t>1,583</w:t>
            </w:r>
          </w:p>
        </w:tc>
        <w:tc>
          <w:tcPr>
            <w:tcW w:w="1162" w:type="dxa"/>
            <w:shd w:val="clear" w:color="auto" w:fill="auto"/>
            <w:vAlign w:val="center"/>
          </w:tcPr>
          <w:p w:rsidR="00843C20" w:rsidRPr="00A15071" w:rsidRDefault="00F42971" w:rsidP="000626C9">
            <w:pPr>
              <w:pStyle w:val="142"/>
              <w:jc w:val="right"/>
              <w:rPr>
                <w:rFonts w:ascii="標楷體" w:hAnsi="標楷體"/>
                <w:snapToGrid w:val="0"/>
              </w:rPr>
            </w:pPr>
            <w:r w:rsidRPr="00A15071">
              <w:rPr>
                <w:rFonts w:ascii="標楷體" w:hAnsi="標楷體" w:hint="eastAsia"/>
                <w:snapToGrid w:val="0"/>
              </w:rPr>
              <w:t>63.3</w:t>
            </w:r>
          </w:p>
        </w:tc>
        <w:tc>
          <w:tcPr>
            <w:tcW w:w="1161" w:type="dxa"/>
            <w:shd w:val="clear" w:color="auto" w:fill="auto"/>
            <w:vAlign w:val="center"/>
          </w:tcPr>
          <w:p w:rsidR="00843C20" w:rsidRPr="00A15071" w:rsidRDefault="00F42971" w:rsidP="000626C9">
            <w:pPr>
              <w:pStyle w:val="142"/>
              <w:jc w:val="right"/>
              <w:rPr>
                <w:rFonts w:ascii="標楷體" w:hAnsi="標楷體"/>
                <w:snapToGrid w:val="0"/>
              </w:rPr>
            </w:pPr>
            <w:r w:rsidRPr="00A15071">
              <w:rPr>
                <w:rFonts w:ascii="標楷體" w:hAnsi="標楷體" w:hint="eastAsia"/>
                <w:snapToGrid w:val="0"/>
              </w:rPr>
              <w:t>31</w:t>
            </w:r>
          </w:p>
        </w:tc>
        <w:tc>
          <w:tcPr>
            <w:tcW w:w="1161" w:type="dxa"/>
            <w:shd w:val="clear" w:color="auto" w:fill="auto"/>
            <w:vAlign w:val="center"/>
          </w:tcPr>
          <w:p w:rsidR="00843C20" w:rsidRPr="00A15071" w:rsidRDefault="00F42971" w:rsidP="000626C9">
            <w:pPr>
              <w:pStyle w:val="142"/>
              <w:jc w:val="right"/>
              <w:rPr>
                <w:rFonts w:ascii="標楷體" w:hAnsi="標楷體"/>
                <w:snapToGrid w:val="0"/>
              </w:rPr>
            </w:pPr>
            <w:r w:rsidRPr="00A15071">
              <w:rPr>
                <w:rFonts w:ascii="標楷體" w:hAnsi="標楷體" w:hint="eastAsia"/>
                <w:snapToGrid w:val="0"/>
              </w:rPr>
              <w:t>1,810</w:t>
            </w:r>
          </w:p>
        </w:tc>
        <w:tc>
          <w:tcPr>
            <w:tcW w:w="1162" w:type="dxa"/>
            <w:tcBorders>
              <w:right w:val="single" w:sz="12" w:space="0" w:color="auto"/>
            </w:tcBorders>
            <w:shd w:val="clear" w:color="auto" w:fill="auto"/>
            <w:vAlign w:val="center"/>
          </w:tcPr>
          <w:p w:rsidR="00843C20" w:rsidRPr="00A15071" w:rsidRDefault="00F42971" w:rsidP="000626C9">
            <w:pPr>
              <w:pStyle w:val="142"/>
              <w:jc w:val="right"/>
              <w:rPr>
                <w:rFonts w:ascii="標楷體" w:hAnsi="標楷體"/>
                <w:snapToGrid w:val="0"/>
              </w:rPr>
            </w:pPr>
            <w:r w:rsidRPr="00A15071">
              <w:rPr>
                <w:rFonts w:ascii="標楷體" w:hAnsi="標楷體" w:hint="eastAsia"/>
                <w:snapToGrid w:val="0"/>
              </w:rPr>
              <w:t>58.4</w:t>
            </w:r>
          </w:p>
        </w:tc>
      </w:tr>
      <w:tr w:rsidR="00843C20" w:rsidRPr="00A15071" w:rsidTr="000626C9">
        <w:tc>
          <w:tcPr>
            <w:tcW w:w="952" w:type="dxa"/>
            <w:tcBorders>
              <w:left w:val="single" w:sz="12" w:space="0" w:color="auto"/>
            </w:tcBorders>
            <w:shd w:val="clear" w:color="auto" w:fill="auto"/>
          </w:tcPr>
          <w:p w:rsidR="00843C20" w:rsidRPr="00A15071" w:rsidRDefault="00CC36B4" w:rsidP="00843C20">
            <w:pPr>
              <w:pStyle w:val="142"/>
              <w:rPr>
                <w:rFonts w:ascii="標楷體" w:hAnsi="標楷體"/>
                <w:snapToGrid w:val="0"/>
              </w:rPr>
            </w:pPr>
            <w:r w:rsidRPr="00A15071">
              <w:rPr>
                <w:rFonts w:ascii="標楷體" w:hAnsi="標楷體" w:hint="eastAsia"/>
                <w:snapToGrid w:val="0"/>
              </w:rPr>
              <w:t>屏東縣</w:t>
            </w:r>
          </w:p>
        </w:tc>
        <w:tc>
          <w:tcPr>
            <w:tcW w:w="1161" w:type="dxa"/>
            <w:shd w:val="clear" w:color="auto" w:fill="auto"/>
            <w:vAlign w:val="center"/>
          </w:tcPr>
          <w:p w:rsidR="00843C20" w:rsidRPr="00A15071" w:rsidRDefault="00F42971" w:rsidP="000626C9">
            <w:pPr>
              <w:pStyle w:val="142"/>
              <w:jc w:val="right"/>
              <w:rPr>
                <w:rFonts w:ascii="標楷體" w:hAnsi="標楷體"/>
                <w:snapToGrid w:val="0"/>
              </w:rPr>
            </w:pPr>
            <w:r w:rsidRPr="00A15071">
              <w:rPr>
                <w:rFonts w:ascii="標楷體" w:hAnsi="標楷體" w:hint="eastAsia"/>
                <w:snapToGrid w:val="0"/>
              </w:rPr>
              <w:t>57</w:t>
            </w:r>
          </w:p>
        </w:tc>
        <w:tc>
          <w:tcPr>
            <w:tcW w:w="1161" w:type="dxa"/>
            <w:shd w:val="clear" w:color="auto" w:fill="auto"/>
            <w:vAlign w:val="center"/>
          </w:tcPr>
          <w:p w:rsidR="00843C20" w:rsidRPr="00A15071" w:rsidRDefault="00F42971" w:rsidP="000626C9">
            <w:pPr>
              <w:pStyle w:val="142"/>
              <w:jc w:val="right"/>
              <w:rPr>
                <w:rFonts w:ascii="標楷體" w:hAnsi="標楷體"/>
                <w:snapToGrid w:val="0"/>
              </w:rPr>
            </w:pPr>
            <w:r w:rsidRPr="00A15071">
              <w:rPr>
                <w:rFonts w:ascii="標楷體" w:hAnsi="標楷體" w:hint="eastAsia"/>
                <w:snapToGrid w:val="0"/>
              </w:rPr>
              <w:t>3,500</w:t>
            </w:r>
          </w:p>
        </w:tc>
        <w:tc>
          <w:tcPr>
            <w:tcW w:w="1162" w:type="dxa"/>
            <w:shd w:val="clear" w:color="auto" w:fill="auto"/>
            <w:vAlign w:val="center"/>
          </w:tcPr>
          <w:p w:rsidR="00843C20" w:rsidRPr="00A15071" w:rsidRDefault="00F42971" w:rsidP="000626C9">
            <w:pPr>
              <w:pStyle w:val="142"/>
              <w:jc w:val="right"/>
              <w:rPr>
                <w:rFonts w:ascii="標楷體" w:hAnsi="標楷體"/>
                <w:snapToGrid w:val="0"/>
              </w:rPr>
            </w:pPr>
            <w:r w:rsidRPr="00A15071">
              <w:rPr>
                <w:rFonts w:ascii="標楷體" w:hAnsi="標楷體" w:hint="eastAsia"/>
                <w:snapToGrid w:val="0"/>
              </w:rPr>
              <w:t>61.4</w:t>
            </w:r>
          </w:p>
        </w:tc>
        <w:tc>
          <w:tcPr>
            <w:tcW w:w="1161" w:type="dxa"/>
            <w:shd w:val="clear" w:color="auto" w:fill="auto"/>
            <w:vAlign w:val="center"/>
          </w:tcPr>
          <w:p w:rsidR="00843C20" w:rsidRPr="00A15071" w:rsidRDefault="00F42971" w:rsidP="000626C9">
            <w:pPr>
              <w:pStyle w:val="142"/>
              <w:jc w:val="right"/>
              <w:rPr>
                <w:rFonts w:ascii="標楷體" w:hAnsi="標楷體"/>
                <w:snapToGrid w:val="0"/>
              </w:rPr>
            </w:pPr>
            <w:r w:rsidRPr="00A15071">
              <w:rPr>
                <w:rFonts w:ascii="標楷體" w:hAnsi="標楷體" w:hint="eastAsia"/>
                <w:snapToGrid w:val="0"/>
              </w:rPr>
              <w:t>63</w:t>
            </w:r>
          </w:p>
        </w:tc>
        <w:tc>
          <w:tcPr>
            <w:tcW w:w="1161" w:type="dxa"/>
            <w:shd w:val="clear" w:color="auto" w:fill="auto"/>
            <w:vAlign w:val="center"/>
          </w:tcPr>
          <w:p w:rsidR="00843C20" w:rsidRPr="00A15071" w:rsidRDefault="00F42971" w:rsidP="000626C9">
            <w:pPr>
              <w:pStyle w:val="142"/>
              <w:jc w:val="right"/>
              <w:rPr>
                <w:rFonts w:ascii="標楷體" w:hAnsi="標楷體"/>
                <w:snapToGrid w:val="0"/>
              </w:rPr>
            </w:pPr>
            <w:r w:rsidRPr="00A15071">
              <w:rPr>
                <w:rFonts w:ascii="標楷體" w:hAnsi="標楷體" w:hint="eastAsia"/>
                <w:snapToGrid w:val="0"/>
              </w:rPr>
              <w:t>3,871</w:t>
            </w:r>
          </w:p>
        </w:tc>
        <w:tc>
          <w:tcPr>
            <w:tcW w:w="1162" w:type="dxa"/>
            <w:tcBorders>
              <w:right w:val="single" w:sz="12" w:space="0" w:color="auto"/>
            </w:tcBorders>
            <w:shd w:val="clear" w:color="auto" w:fill="auto"/>
            <w:vAlign w:val="center"/>
          </w:tcPr>
          <w:p w:rsidR="00843C20" w:rsidRPr="00A15071" w:rsidRDefault="00580003" w:rsidP="000626C9">
            <w:pPr>
              <w:pStyle w:val="142"/>
              <w:jc w:val="right"/>
              <w:rPr>
                <w:rFonts w:ascii="標楷體" w:hAnsi="標楷體"/>
                <w:snapToGrid w:val="0"/>
              </w:rPr>
            </w:pPr>
            <w:r w:rsidRPr="00A15071">
              <w:rPr>
                <w:rFonts w:ascii="標楷體" w:hAnsi="標楷體" w:hint="eastAsia"/>
                <w:snapToGrid w:val="0"/>
              </w:rPr>
              <w:t>61.4</w:t>
            </w:r>
          </w:p>
        </w:tc>
      </w:tr>
      <w:tr w:rsidR="00843C20" w:rsidRPr="00A15071" w:rsidTr="000626C9">
        <w:tc>
          <w:tcPr>
            <w:tcW w:w="952" w:type="dxa"/>
            <w:tcBorders>
              <w:left w:val="single" w:sz="12" w:space="0" w:color="auto"/>
            </w:tcBorders>
            <w:shd w:val="clear" w:color="auto" w:fill="auto"/>
          </w:tcPr>
          <w:p w:rsidR="00843C20" w:rsidRPr="00A15071" w:rsidRDefault="00CC36B4" w:rsidP="00843C20">
            <w:pPr>
              <w:pStyle w:val="142"/>
              <w:rPr>
                <w:rFonts w:ascii="標楷體" w:hAnsi="標楷體"/>
                <w:snapToGrid w:val="0"/>
              </w:rPr>
            </w:pPr>
            <w:r w:rsidRPr="00A15071">
              <w:rPr>
                <w:rFonts w:ascii="標楷體" w:hAnsi="標楷體" w:hint="eastAsia"/>
                <w:snapToGrid w:val="0"/>
              </w:rPr>
              <w:t>宜蘭縣</w:t>
            </w:r>
          </w:p>
        </w:tc>
        <w:tc>
          <w:tcPr>
            <w:tcW w:w="1161" w:type="dxa"/>
            <w:shd w:val="clear" w:color="auto" w:fill="auto"/>
            <w:vAlign w:val="center"/>
          </w:tcPr>
          <w:p w:rsidR="00843C20" w:rsidRPr="00A15071" w:rsidRDefault="00580003" w:rsidP="000626C9">
            <w:pPr>
              <w:pStyle w:val="142"/>
              <w:jc w:val="right"/>
              <w:rPr>
                <w:rFonts w:ascii="標楷體" w:hAnsi="標楷體"/>
                <w:snapToGrid w:val="0"/>
              </w:rPr>
            </w:pPr>
            <w:r w:rsidRPr="00A15071">
              <w:rPr>
                <w:rFonts w:ascii="標楷體" w:hAnsi="標楷體" w:hint="eastAsia"/>
                <w:snapToGrid w:val="0"/>
              </w:rPr>
              <w:t>40</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2,543</w:t>
            </w:r>
          </w:p>
        </w:tc>
        <w:tc>
          <w:tcPr>
            <w:tcW w:w="1162"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63.6</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38</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2,491</w:t>
            </w:r>
          </w:p>
        </w:tc>
        <w:tc>
          <w:tcPr>
            <w:tcW w:w="1162" w:type="dxa"/>
            <w:tcBorders>
              <w:right w:val="single" w:sz="12" w:space="0" w:color="auto"/>
            </w:tcBorders>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65.6</w:t>
            </w:r>
          </w:p>
        </w:tc>
      </w:tr>
      <w:tr w:rsidR="00843C20" w:rsidRPr="00A15071" w:rsidTr="000626C9">
        <w:tc>
          <w:tcPr>
            <w:tcW w:w="952" w:type="dxa"/>
            <w:tcBorders>
              <w:left w:val="single" w:sz="12" w:space="0" w:color="auto"/>
            </w:tcBorders>
            <w:shd w:val="clear" w:color="auto" w:fill="auto"/>
          </w:tcPr>
          <w:p w:rsidR="00843C20" w:rsidRPr="00A15071" w:rsidRDefault="00CC36B4" w:rsidP="00843C20">
            <w:pPr>
              <w:pStyle w:val="142"/>
              <w:rPr>
                <w:rFonts w:ascii="標楷體" w:hAnsi="標楷體"/>
                <w:snapToGrid w:val="0"/>
              </w:rPr>
            </w:pPr>
            <w:r w:rsidRPr="00A15071">
              <w:rPr>
                <w:rFonts w:ascii="標楷體" w:hAnsi="標楷體" w:hint="eastAsia"/>
                <w:snapToGrid w:val="0"/>
              </w:rPr>
              <w:t>花蓮縣</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17</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1,222</w:t>
            </w:r>
          </w:p>
        </w:tc>
        <w:tc>
          <w:tcPr>
            <w:tcW w:w="1162"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71.9</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26</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1,591</w:t>
            </w:r>
          </w:p>
        </w:tc>
        <w:tc>
          <w:tcPr>
            <w:tcW w:w="1162" w:type="dxa"/>
            <w:tcBorders>
              <w:right w:val="single" w:sz="12" w:space="0" w:color="auto"/>
            </w:tcBorders>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61.2</w:t>
            </w:r>
          </w:p>
        </w:tc>
      </w:tr>
      <w:tr w:rsidR="00843C20" w:rsidRPr="00A15071" w:rsidTr="000626C9">
        <w:tc>
          <w:tcPr>
            <w:tcW w:w="952" w:type="dxa"/>
            <w:tcBorders>
              <w:left w:val="single" w:sz="12" w:space="0" w:color="auto"/>
            </w:tcBorders>
            <w:shd w:val="clear" w:color="auto" w:fill="auto"/>
          </w:tcPr>
          <w:p w:rsidR="00843C20" w:rsidRPr="00A15071" w:rsidRDefault="00CC36B4" w:rsidP="00843C20">
            <w:pPr>
              <w:pStyle w:val="142"/>
              <w:rPr>
                <w:rFonts w:ascii="標楷體" w:hAnsi="標楷體"/>
                <w:snapToGrid w:val="0"/>
              </w:rPr>
            </w:pPr>
            <w:r w:rsidRPr="00A15071">
              <w:rPr>
                <w:rFonts w:ascii="標楷體" w:hAnsi="標楷體" w:hint="eastAsia"/>
                <w:snapToGrid w:val="0"/>
              </w:rPr>
              <w:t>臺東縣</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13</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782</w:t>
            </w:r>
          </w:p>
        </w:tc>
        <w:tc>
          <w:tcPr>
            <w:tcW w:w="1162"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60.2</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13</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772</w:t>
            </w:r>
          </w:p>
        </w:tc>
        <w:tc>
          <w:tcPr>
            <w:tcW w:w="1162" w:type="dxa"/>
            <w:tcBorders>
              <w:right w:val="single" w:sz="12" w:space="0" w:color="auto"/>
            </w:tcBorders>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59.4</w:t>
            </w:r>
          </w:p>
        </w:tc>
      </w:tr>
      <w:tr w:rsidR="00843C20" w:rsidRPr="00A15071" w:rsidTr="000626C9">
        <w:tc>
          <w:tcPr>
            <w:tcW w:w="952" w:type="dxa"/>
            <w:tcBorders>
              <w:left w:val="single" w:sz="12" w:space="0" w:color="auto"/>
            </w:tcBorders>
            <w:shd w:val="clear" w:color="auto" w:fill="auto"/>
          </w:tcPr>
          <w:p w:rsidR="00843C20" w:rsidRPr="00A15071" w:rsidRDefault="00CC36B4" w:rsidP="00843C20">
            <w:pPr>
              <w:pStyle w:val="142"/>
              <w:rPr>
                <w:rFonts w:ascii="標楷體" w:hAnsi="標楷體"/>
                <w:snapToGrid w:val="0"/>
              </w:rPr>
            </w:pPr>
            <w:r w:rsidRPr="00A15071">
              <w:rPr>
                <w:rFonts w:ascii="標楷體" w:hAnsi="標楷體" w:hint="eastAsia"/>
                <w:snapToGrid w:val="0"/>
              </w:rPr>
              <w:t>基隆市</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31</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1,389</w:t>
            </w:r>
          </w:p>
        </w:tc>
        <w:tc>
          <w:tcPr>
            <w:tcW w:w="1162"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44.8</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36</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1,002</w:t>
            </w:r>
          </w:p>
        </w:tc>
        <w:tc>
          <w:tcPr>
            <w:tcW w:w="1162" w:type="dxa"/>
            <w:tcBorders>
              <w:right w:val="single" w:sz="12" w:space="0" w:color="auto"/>
            </w:tcBorders>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27.8</w:t>
            </w:r>
          </w:p>
        </w:tc>
      </w:tr>
      <w:tr w:rsidR="00843C20" w:rsidRPr="00A15071" w:rsidTr="000626C9">
        <w:tc>
          <w:tcPr>
            <w:tcW w:w="952" w:type="dxa"/>
            <w:tcBorders>
              <w:left w:val="single" w:sz="12" w:space="0" w:color="auto"/>
            </w:tcBorders>
            <w:shd w:val="clear" w:color="auto" w:fill="auto"/>
          </w:tcPr>
          <w:p w:rsidR="00843C20" w:rsidRPr="00A15071" w:rsidRDefault="00CC36B4" w:rsidP="00843C20">
            <w:pPr>
              <w:pStyle w:val="142"/>
              <w:rPr>
                <w:rFonts w:ascii="標楷體" w:hAnsi="標楷體"/>
                <w:snapToGrid w:val="0"/>
              </w:rPr>
            </w:pPr>
            <w:r w:rsidRPr="00A15071">
              <w:rPr>
                <w:rFonts w:ascii="標楷體" w:hAnsi="標楷體" w:hint="eastAsia"/>
                <w:snapToGrid w:val="0"/>
              </w:rPr>
              <w:lastRenderedPageBreak/>
              <w:t>新竹市</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7</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315</w:t>
            </w:r>
          </w:p>
        </w:tc>
        <w:tc>
          <w:tcPr>
            <w:tcW w:w="1162"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45.0</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8</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349</w:t>
            </w:r>
          </w:p>
        </w:tc>
        <w:tc>
          <w:tcPr>
            <w:tcW w:w="1162" w:type="dxa"/>
            <w:tcBorders>
              <w:right w:val="single" w:sz="12" w:space="0" w:color="auto"/>
            </w:tcBorders>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43.6</w:t>
            </w:r>
          </w:p>
        </w:tc>
      </w:tr>
      <w:tr w:rsidR="00843C20" w:rsidRPr="00A15071" w:rsidTr="000626C9">
        <w:tc>
          <w:tcPr>
            <w:tcW w:w="952" w:type="dxa"/>
            <w:tcBorders>
              <w:left w:val="single" w:sz="12" w:space="0" w:color="auto"/>
            </w:tcBorders>
            <w:shd w:val="clear" w:color="auto" w:fill="auto"/>
          </w:tcPr>
          <w:p w:rsidR="00843C20" w:rsidRPr="00A15071" w:rsidRDefault="00CC36B4" w:rsidP="00843C20">
            <w:pPr>
              <w:pStyle w:val="142"/>
              <w:rPr>
                <w:rFonts w:ascii="標楷體" w:hAnsi="標楷體"/>
                <w:snapToGrid w:val="0"/>
              </w:rPr>
            </w:pPr>
            <w:r w:rsidRPr="00A15071">
              <w:rPr>
                <w:rFonts w:ascii="標楷體" w:hAnsi="標楷體" w:hint="eastAsia"/>
                <w:snapToGrid w:val="0"/>
              </w:rPr>
              <w:t>嘉義市</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28</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1,714</w:t>
            </w:r>
          </w:p>
        </w:tc>
        <w:tc>
          <w:tcPr>
            <w:tcW w:w="1162"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61.2</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26</w:t>
            </w:r>
          </w:p>
        </w:tc>
        <w:tc>
          <w:tcPr>
            <w:tcW w:w="1161" w:type="dxa"/>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1,617</w:t>
            </w:r>
          </w:p>
        </w:tc>
        <w:tc>
          <w:tcPr>
            <w:tcW w:w="1162" w:type="dxa"/>
            <w:tcBorders>
              <w:right w:val="single" w:sz="12" w:space="0" w:color="auto"/>
            </w:tcBorders>
            <w:shd w:val="clear" w:color="auto" w:fill="auto"/>
            <w:vAlign w:val="center"/>
          </w:tcPr>
          <w:p w:rsidR="00843C20" w:rsidRPr="00A15071" w:rsidRDefault="000B5D5F" w:rsidP="000626C9">
            <w:pPr>
              <w:pStyle w:val="142"/>
              <w:jc w:val="right"/>
              <w:rPr>
                <w:rFonts w:ascii="標楷體" w:hAnsi="標楷體"/>
                <w:snapToGrid w:val="0"/>
              </w:rPr>
            </w:pPr>
            <w:r w:rsidRPr="00A15071">
              <w:rPr>
                <w:rFonts w:ascii="標楷體" w:hAnsi="標楷體" w:hint="eastAsia"/>
                <w:snapToGrid w:val="0"/>
              </w:rPr>
              <w:t>62.2</w:t>
            </w:r>
          </w:p>
        </w:tc>
      </w:tr>
      <w:tr w:rsidR="00F42971" w:rsidRPr="00A15071" w:rsidTr="000626C9">
        <w:tc>
          <w:tcPr>
            <w:tcW w:w="952" w:type="dxa"/>
            <w:tcBorders>
              <w:left w:val="single" w:sz="12" w:space="0" w:color="auto"/>
            </w:tcBorders>
            <w:shd w:val="clear" w:color="auto" w:fill="auto"/>
          </w:tcPr>
          <w:p w:rsidR="00F42971" w:rsidRPr="00A15071" w:rsidRDefault="00F42971" w:rsidP="00A4504A">
            <w:pPr>
              <w:pStyle w:val="142"/>
              <w:rPr>
                <w:rFonts w:ascii="標楷體" w:hAnsi="標楷體"/>
                <w:snapToGrid w:val="0"/>
              </w:rPr>
            </w:pPr>
            <w:r w:rsidRPr="00A15071">
              <w:rPr>
                <w:rFonts w:ascii="標楷體" w:hAnsi="標楷體" w:hint="eastAsia"/>
                <w:snapToGrid w:val="0"/>
              </w:rPr>
              <w:t>澎湖縣</w:t>
            </w:r>
          </w:p>
        </w:tc>
        <w:tc>
          <w:tcPr>
            <w:tcW w:w="1161" w:type="dxa"/>
            <w:shd w:val="clear" w:color="auto" w:fill="auto"/>
            <w:vAlign w:val="center"/>
          </w:tcPr>
          <w:p w:rsidR="00F42971" w:rsidRPr="00A15071" w:rsidRDefault="005204A2" w:rsidP="000626C9">
            <w:pPr>
              <w:pStyle w:val="142"/>
              <w:jc w:val="right"/>
              <w:rPr>
                <w:rFonts w:ascii="標楷體" w:hAnsi="標楷體"/>
                <w:snapToGrid w:val="0"/>
              </w:rPr>
            </w:pPr>
            <w:r w:rsidRPr="00A15071">
              <w:rPr>
                <w:rFonts w:ascii="標楷體" w:hAnsi="標楷體" w:hint="eastAsia"/>
                <w:snapToGrid w:val="0"/>
              </w:rPr>
              <w:t>5</w:t>
            </w:r>
          </w:p>
        </w:tc>
        <w:tc>
          <w:tcPr>
            <w:tcW w:w="1161" w:type="dxa"/>
            <w:shd w:val="clear" w:color="auto" w:fill="auto"/>
            <w:vAlign w:val="center"/>
          </w:tcPr>
          <w:p w:rsidR="00F42971" w:rsidRPr="00A15071" w:rsidRDefault="005204A2" w:rsidP="000626C9">
            <w:pPr>
              <w:pStyle w:val="142"/>
              <w:jc w:val="right"/>
              <w:rPr>
                <w:rFonts w:ascii="標楷體" w:hAnsi="標楷體"/>
                <w:snapToGrid w:val="0"/>
              </w:rPr>
            </w:pPr>
            <w:r w:rsidRPr="00A15071">
              <w:rPr>
                <w:rFonts w:ascii="標楷體" w:hAnsi="標楷體" w:hint="eastAsia"/>
                <w:snapToGrid w:val="0"/>
              </w:rPr>
              <w:t>248</w:t>
            </w:r>
          </w:p>
        </w:tc>
        <w:tc>
          <w:tcPr>
            <w:tcW w:w="1162" w:type="dxa"/>
            <w:shd w:val="clear" w:color="auto" w:fill="auto"/>
            <w:vAlign w:val="center"/>
          </w:tcPr>
          <w:p w:rsidR="00F42971" w:rsidRPr="00A15071" w:rsidRDefault="005204A2" w:rsidP="000626C9">
            <w:pPr>
              <w:pStyle w:val="142"/>
              <w:jc w:val="right"/>
              <w:rPr>
                <w:rFonts w:ascii="標楷體" w:hAnsi="標楷體"/>
                <w:snapToGrid w:val="0"/>
              </w:rPr>
            </w:pPr>
            <w:r w:rsidRPr="00A15071">
              <w:rPr>
                <w:rFonts w:ascii="標楷體" w:hAnsi="標楷體" w:hint="eastAsia"/>
                <w:snapToGrid w:val="0"/>
              </w:rPr>
              <w:t>49.6</w:t>
            </w:r>
          </w:p>
        </w:tc>
        <w:tc>
          <w:tcPr>
            <w:tcW w:w="1161" w:type="dxa"/>
            <w:shd w:val="clear" w:color="auto" w:fill="auto"/>
            <w:vAlign w:val="center"/>
          </w:tcPr>
          <w:p w:rsidR="00F42971" w:rsidRPr="00A15071" w:rsidRDefault="005204A2" w:rsidP="000626C9">
            <w:pPr>
              <w:pStyle w:val="142"/>
              <w:jc w:val="right"/>
              <w:rPr>
                <w:rFonts w:ascii="標楷體" w:hAnsi="標楷體"/>
                <w:snapToGrid w:val="0"/>
              </w:rPr>
            </w:pPr>
            <w:r w:rsidRPr="00A15071">
              <w:rPr>
                <w:rFonts w:ascii="標楷體" w:hAnsi="標楷體" w:hint="eastAsia"/>
                <w:snapToGrid w:val="0"/>
              </w:rPr>
              <w:t>5</w:t>
            </w:r>
          </w:p>
        </w:tc>
        <w:tc>
          <w:tcPr>
            <w:tcW w:w="1161" w:type="dxa"/>
            <w:shd w:val="clear" w:color="auto" w:fill="auto"/>
            <w:vAlign w:val="center"/>
          </w:tcPr>
          <w:p w:rsidR="00F42971" w:rsidRPr="00A15071" w:rsidRDefault="005204A2" w:rsidP="000626C9">
            <w:pPr>
              <w:pStyle w:val="142"/>
              <w:jc w:val="right"/>
              <w:rPr>
                <w:rFonts w:ascii="標楷體" w:hAnsi="標楷體"/>
                <w:snapToGrid w:val="0"/>
              </w:rPr>
            </w:pPr>
            <w:r w:rsidRPr="00A15071">
              <w:rPr>
                <w:rFonts w:ascii="標楷體" w:hAnsi="標楷體" w:hint="eastAsia"/>
                <w:snapToGrid w:val="0"/>
              </w:rPr>
              <w:t>245</w:t>
            </w:r>
          </w:p>
        </w:tc>
        <w:tc>
          <w:tcPr>
            <w:tcW w:w="1162" w:type="dxa"/>
            <w:tcBorders>
              <w:right w:val="single" w:sz="12" w:space="0" w:color="auto"/>
            </w:tcBorders>
            <w:shd w:val="clear" w:color="auto" w:fill="auto"/>
            <w:vAlign w:val="center"/>
          </w:tcPr>
          <w:p w:rsidR="00F42971" w:rsidRPr="00A15071" w:rsidRDefault="005204A2" w:rsidP="000626C9">
            <w:pPr>
              <w:pStyle w:val="142"/>
              <w:jc w:val="right"/>
              <w:rPr>
                <w:rFonts w:ascii="標楷體" w:hAnsi="標楷體"/>
                <w:snapToGrid w:val="0"/>
              </w:rPr>
            </w:pPr>
            <w:r w:rsidRPr="00A15071">
              <w:rPr>
                <w:rFonts w:ascii="標楷體" w:hAnsi="標楷體" w:hint="eastAsia"/>
                <w:snapToGrid w:val="0"/>
              </w:rPr>
              <w:t>49.0</w:t>
            </w:r>
          </w:p>
        </w:tc>
      </w:tr>
      <w:tr w:rsidR="00F42971" w:rsidRPr="00A15071" w:rsidTr="000626C9">
        <w:tc>
          <w:tcPr>
            <w:tcW w:w="952" w:type="dxa"/>
            <w:tcBorders>
              <w:left w:val="single" w:sz="12" w:space="0" w:color="auto"/>
              <w:bottom w:val="single" w:sz="12" w:space="0" w:color="auto"/>
            </w:tcBorders>
            <w:shd w:val="clear" w:color="auto" w:fill="auto"/>
          </w:tcPr>
          <w:p w:rsidR="00F42971" w:rsidRPr="00A15071" w:rsidRDefault="00F42971" w:rsidP="00843C20">
            <w:pPr>
              <w:pStyle w:val="142"/>
              <w:rPr>
                <w:rFonts w:ascii="標楷體" w:hAnsi="標楷體"/>
                <w:snapToGrid w:val="0"/>
              </w:rPr>
            </w:pPr>
            <w:r w:rsidRPr="00A15071">
              <w:rPr>
                <w:rFonts w:ascii="標楷體" w:hAnsi="標楷體" w:hint="eastAsia"/>
                <w:snapToGrid w:val="0"/>
              </w:rPr>
              <w:t>金門縣</w:t>
            </w:r>
          </w:p>
        </w:tc>
        <w:tc>
          <w:tcPr>
            <w:tcW w:w="1161" w:type="dxa"/>
            <w:tcBorders>
              <w:bottom w:val="single" w:sz="12" w:space="0" w:color="auto"/>
            </w:tcBorders>
            <w:shd w:val="clear" w:color="auto" w:fill="auto"/>
            <w:vAlign w:val="center"/>
          </w:tcPr>
          <w:p w:rsidR="00F42971" w:rsidRPr="00A15071" w:rsidRDefault="005204A2" w:rsidP="000626C9">
            <w:pPr>
              <w:pStyle w:val="142"/>
              <w:jc w:val="right"/>
              <w:rPr>
                <w:rFonts w:ascii="標楷體" w:hAnsi="標楷體"/>
                <w:snapToGrid w:val="0"/>
              </w:rPr>
            </w:pPr>
            <w:r w:rsidRPr="00A15071">
              <w:rPr>
                <w:rFonts w:ascii="標楷體" w:hAnsi="標楷體" w:hint="eastAsia"/>
                <w:snapToGrid w:val="0"/>
              </w:rPr>
              <w:t>3</w:t>
            </w:r>
          </w:p>
        </w:tc>
        <w:tc>
          <w:tcPr>
            <w:tcW w:w="1161" w:type="dxa"/>
            <w:tcBorders>
              <w:bottom w:val="single" w:sz="12" w:space="0" w:color="auto"/>
            </w:tcBorders>
            <w:shd w:val="clear" w:color="auto" w:fill="auto"/>
            <w:vAlign w:val="center"/>
          </w:tcPr>
          <w:p w:rsidR="00F42971" w:rsidRPr="00A15071" w:rsidRDefault="005204A2" w:rsidP="000626C9">
            <w:pPr>
              <w:pStyle w:val="142"/>
              <w:jc w:val="right"/>
              <w:rPr>
                <w:rFonts w:ascii="標楷體" w:hAnsi="標楷體"/>
                <w:snapToGrid w:val="0"/>
              </w:rPr>
            </w:pPr>
            <w:r w:rsidRPr="00A15071">
              <w:rPr>
                <w:rFonts w:ascii="標楷體" w:hAnsi="標楷體" w:hint="eastAsia"/>
                <w:snapToGrid w:val="0"/>
              </w:rPr>
              <w:t>227</w:t>
            </w:r>
          </w:p>
        </w:tc>
        <w:tc>
          <w:tcPr>
            <w:tcW w:w="1162" w:type="dxa"/>
            <w:tcBorders>
              <w:bottom w:val="single" w:sz="12" w:space="0" w:color="auto"/>
            </w:tcBorders>
            <w:shd w:val="clear" w:color="auto" w:fill="auto"/>
            <w:vAlign w:val="center"/>
          </w:tcPr>
          <w:p w:rsidR="00F42971" w:rsidRPr="00A15071" w:rsidRDefault="005204A2" w:rsidP="000626C9">
            <w:pPr>
              <w:pStyle w:val="142"/>
              <w:jc w:val="right"/>
              <w:rPr>
                <w:rFonts w:ascii="標楷體" w:hAnsi="標楷體"/>
                <w:snapToGrid w:val="0"/>
              </w:rPr>
            </w:pPr>
            <w:r w:rsidRPr="00A15071">
              <w:rPr>
                <w:rFonts w:ascii="標楷體" w:hAnsi="標楷體" w:hint="eastAsia"/>
                <w:snapToGrid w:val="0"/>
              </w:rPr>
              <w:t>75.7</w:t>
            </w:r>
          </w:p>
        </w:tc>
        <w:tc>
          <w:tcPr>
            <w:tcW w:w="1161" w:type="dxa"/>
            <w:tcBorders>
              <w:bottom w:val="single" w:sz="12" w:space="0" w:color="auto"/>
            </w:tcBorders>
            <w:shd w:val="clear" w:color="auto" w:fill="auto"/>
            <w:vAlign w:val="center"/>
          </w:tcPr>
          <w:p w:rsidR="00F42971" w:rsidRPr="00A15071" w:rsidRDefault="005204A2" w:rsidP="000626C9">
            <w:pPr>
              <w:pStyle w:val="142"/>
              <w:jc w:val="right"/>
              <w:rPr>
                <w:rFonts w:ascii="標楷體" w:hAnsi="標楷體"/>
                <w:snapToGrid w:val="0"/>
              </w:rPr>
            </w:pPr>
            <w:r w:rsidRPr="00A15071">
              <w:rPr>
                <w:rFonts w:ascii="標楷體" w:hAnsi="標楷體" w:hint="eastAsia"/>
                <w:snapToGrid w:val="0"/>
              </w:rPr>
              <w:t>3</w:t>
            </w:r>
          </w:p>
        </w:tc>
        <w:tc>
          <w:tcPr>
            <w:tcW w:w="1161" w:type="dxa"/>
            <w:tcBorders>
              <w:bottom w:val="single" w:sz="12" w:space="0" w:color="auto"/>
            </w:tcBorders>
            <w:shd w:val="clear" w:color="auto" w:fill="auto"/>
            <w:vAlign w:val="center"/>
          </w:tcPr>
          <w:p w:rsidR="00F42971" w:rsidRPr="00A15071" w:rsidRDefault="005204A2" w:rsidP="000626C9">
            <w:pPr>
              <w:pStyle w:val="142"/>
              <w:jc w:val="right"/>
              <w:rPr>
                <w:rFonts w:ascii="標楷體" w:hAnsi="標楷體"/>
                <w:snapToGrid w:val="0"/>
              </w:rPr>
            </w:pPr>
            <w:r w:rsidRPr="00A15071">
              <w:rPr>
                <w:rFonts w:ascii="標楷體" w:hAnsi="標楷體" w:hint="eastAsia"/>
                <w:snapToGrid w:val="0"/>
              </w:rPr>
              <w:t>229</w:t>
            </w:r>
          </w:p>
        </w:tc>
        <w:tc>
          <w:tcPr>
            <w:tcW w:w="1162" w:type="dxa"/>
            <w:tcBorders>
              <w:bottom w:val="single" w:sz="12" w:space="0" w:color="auto"/>
              <w:right w:val="single" w:sz="12" w:space="0" w:color="auto"/>
            </w:tcBorders>
            <w:shd w:val="clear" w:color="auto" w:fill="auto"/>
            <w:vAlign w:val="center"/>
          </w:tcPr>
          <w:p w:rsidR="00F42971" w:rsidRPr="00A15071" w:rsidRDefault="005204A2" w:rsidP="000626C9">
            <w:pPr>
              <w:pStyle w:val="142"/>
              <w:jc w:val="right"/>
              <w:rPr>
                <w:rFonts w:ascii="標楷體" w:hAnsi="標楷體"/>
                <w:snapToGrid w:val="0"/>
              </w:rPr>
            </w:pPr>
            <w:r w:rsidRPr="00A15071">
              <w:rPr>
                <w:rFonts w:ascii="標楷體" w:hAnsi="標楷體" w:hint="eastAsia"/>
                <w:snapToGrid w:val="0"/>
              </w:rPr>
              <w:t>76.3</w:t>
            </w:r>
          </w:p>
        </w:tc>
      </w:tr>
    </w:tbl>
    <w:p w:rsidR="00843C20" w:rsidRPr="00A15071" w:rsidRDefault="00710FA0" w:rsidP="001637BC">
      <w:pPr>
        <w:spacing w:line="280" w:lineRule="exact"/>
        <w:ind w:leftChars="0" w:left="0" w:firstLine="486"/>
        <w:jc w:val="left"/>
        <w:rPr>
          <w:rFonts w:ascii="標楷體" w:hAnsi="標楷體"/>
          <w:snapToGrid w:val="0"/>
          <w:sz w:val="24"/>
          <w:szCs w:val="28"/>
        </w:rPr>
      </w:pPr>
      <w:r w:rsidRPr="00A15071">
        <w:rPr>
          <w:rFonts w:ascii="標楷體" w:hAnsi="標楷體" w:hint="eastAsia"/>
          <w:snapToGrid w:val="0"/>
          <w:sz w:val="24"/>
          <w:szCs w:val="28"/>
        </w:rPr>
        <w:t>說    明：表內統計數據係經審查通過</w:t>
      </w:r>
      <w:r w:rsidR="00C8628E" w:rsidRPr="00A15071">
        <w:rPr>
          <w:rFonts w:ascii="標楷體" w:hAnsi="標楷體" w:hint="eastAsia"/>
          <w:snapToGrid w:val="0"/>
          <w:sz w:val="24"/>
          <w:szCs w:val="28"/>
        </w:rPr>
        <w:t>並</w:t>
      </w:r>
      <w:r w:rsidRPr="00A15071">
        <w:rPr>
          <w:rFonts w:ascii="標楷體" w:hAnsi="標楷體" w:hint="eastAsia"/>
          <w:snapToGrid w:val="0"/>
          <w:sz w:val="24"/>
          <w:szCs w:val="28"/>
        </w:rPr>
        <w:t>獲衛福部</w:t>
      </w:r>
      <w:r w:rsidR="00C8628E" w:rsidRPr="00A15071">
        <w:rPr>
          <w:rFonts w:ascii="標楷體" w:hAnsi="標楷體" w:hint="eastAsia"/>
          <w:snapToGrid w:val="0"/>
          <w:sz w:val="24"/>
          <w:szCs w:val="28"/>
        </w:rPr>
        <w:t>I</w:t>
      </w:r>
      <w:r w:rsidR="00C8628E" w:rsidRPr="00A15071">
        <w:rPr>
          <w:rFonts w:ascii="標楷體" w:hAnsi="標楷體"/>
          <w:snapToGrid w:val="0"/>
          <w:sz w:val="24"/>
          <w:szCs w:val="28"/>
        </w:rPr>
        <w:t>SP</w:t>
      </w:r>
      <w:r w:rsidRPr="00A15071">
        <w:rPr>
          <w:rFonts w:ascii="標楷體" w:hAnsi="標楷體" w:hint="eastAsia"/>
          <w:snapToGrid w:val="0"/>
          <w:sz w:val="24"/>
          <w:szCs w:val="28"/>
        </w:rPr>
        <w:t>補助者</w:t>
      </w:r>
      <w:r w:rsidR="000178CA" w:rsidRPr="00A15071">
        <w:rPr>
          <w:rFonts w:ascii="標楷體" w:hAnsi="標楷體" w:hint="eastAsia"/>
          <w:snapToGrid w:val="0"/>
          <w:sz w:val="24"/>
          <w:szCs w:val="28"/>
        </w:rPr>
        <w:t>。</w:t>
      </w:r>
    </w:p>
    <w:p w:rsidR="001637BC" w:rsidRPr="00A15071" w:rsidRDefault="001637BC" w:rsidP="001637BC">
      <w:pPr>
        <w:spacing w:line="280" w:lineRule="exact"/>
        <w:ind w:leftChars="0" w:left="0" w:firstLine="486"/>
        <w:jc w:val="left"/>
        <w:rPr>
          <w:rFonts w:ascii="標楷體" w:hAnsi="標楷體"/>
          <w:snapToGrid w:val="0"/>
          <w:sz w:val="24"/>
          <w:szCs w:val="28"/>
        </w:rPr>
      </w:pPr>
      <w:r w:rsidRPr="00A15071">
        <w:rPr>
          <w:rFonts w:ascii="標楷體" w:hAnsi="標楷體"/>
          <w:snapToGrid w:val="0"/>
          <w:sz w:val="24"/>
          <w:szCs w:val="28"/>
        </w:rPr>
        <w:t>資料來源：</w:t>
      </w:r>
      <w:r w:rsidRPr="00A15071">
        <w:rPr>
          <w:rFonts w:ascii="標楷體" w:hAnsi="標楷體" w:hint="eastAsia"/>
          <w:snapToGrid w:val="0"/>
          <w:sz w:val="24"/>
          <w:szCs w:val="28"/>
        </w:rPr>
        <w:t>衛福部提供，本中心彙整。</w:t>
      </w:r>
    </w:p>
    <w:p w:rsidR="00D64422" w:rsidRPr="00A15071" w:rsidRDefault="005B477F" w:rsidP="00960FFE">
      <w:pPr>
        <w:rPr>
          <w:rFonts w:ascii="標楷體" w:hAnsi="標楷體"/>
          <w:b/>
          <w:snapToGrid w:val="0"/>
          <w:w w:val="90"/>
        </w:rPr>
      </w:pPr>
      <w:r w:rsidRPr="00A15071">
        <w:rPr>
          <w:rFonts w:ascii="標楷體" w:hAnsi="標楷體" w:hint="eastAsia"/>
        </w:rPr>
        <w:t>另</w:t>
      </w:r>
      <w:r w:rsidR="009D75F9" w:rsidRPr="00A15071">
        <w:rPr>
          <w:rFonts w:ascii="標楷體" w:hAnsi="標楷體" w:hint="eastAsia"/>
        </w:rPr>
        <w:t>依衛福部</w:t>
      </w:r>
      <w:r w:rsidRPr="00A15071">
        <w:rPr>
          <w:rFonts w:ascii="標楷體" w:hAnsi="標楷體" w:hint="eastAsia"/>
        </w:rPr>
        <w:t>I</w:t>
      </w:r>
      <w:r w:rsidRPr="00A15071">
        <w:rPr>
          <w:rFonts w:ascii="標楷體" w:hAnsi="標楷體"/>
        </w:rPr>
        <w:t>SP</w:t>
      </w:r>
      <w:r w:rsidR="009D75F9" w:rsidRPr="00A15071">
        <w:rPr>
          <w:rFonts w:ascii="標楷體" w:hAnsi="標楷體" w:hint="eastAsia"/>
        </w:rPr>
        <w:t>內容，辦理自立支援服務業者經審核通過獲獎之獎勵金金額係住宿機構獎勵服務計畫項下各計畫中較少者</w:t>
      </w:r>
      <w:r w:rsidR="007A3F1A" w:rsidRPr="00A15071">
        <w:rPr>
          <w:rStyle w:val="af6"/>
          <w:rFonts w:ascii="標楷體" w:hAnsi="標楷體"/>
        </w:rPr>
        <w:footnoteReference w:id="3"/>
      </w:r>
      <w:r w:rsidR="009D75F9" w:rsidRPr="00A15071">
        <w:rPr>
          <w:rFonts w:ascii="標楷體" w:hAnsi="標楷體" w:hint="eastAsia"/>
        </w:rPr>
        <w:t>，</w:t>
      </w:r>
      <w:r w:rsidR="001E5356" w:rsidRPr="00A15071">
        <w:rPr>
          <w:rFonts w:ascii="標楷體" w:hAnsi="標楷體" w:hint="eastAsia"/>
        </w:rPr>
        <w:t>又</w:t>
      </w:r>
      <w:r w:rsidR="009D75F9" w:rsidRPr="00A15071">
        <w:rPr>
          <w:rFonts w:ascii="標楷體" w:hAnsi="標楷體" w:hint="eastAsia"/>
        </w:rPr>
        <w:t>雖將</w:t>
      </w:r>
      <w:r w:rsidR="00E30BCB" w:rsidRPr="00A15071">
        <w:rPr>
          <w:rFonts w:ascii="標楷體" w:hAnsi="標楷體" w:hint="eastAsia"/>
        </w:rPr>
        <w:t>屬自立支援服務最終目標--</w:t>
      </w:r>
      <w:r w:rsidR="009D75F9" w:rsidRPr="00A15071">
        <w:rPr>
          <w:rFonts w:ascii="標楷體" w:hAnsi="標楷體" w:hint="eastAsia"/>
        </w:rPr>
        <w:t>接受該項服務後經評估得以返家者列入審核評估之</w:t>
      </w:r>
      <w:r w:rsidR="00E30BCB" w:rsidRPr="00A15071">
        <w:rPr>
          <w:rFonts w:ascii="標楷體" w:hAnsi="標楷體" w:hint="eastAsia"/>
        </w:rPr>
        <w:t>項目</w:t>
      </w:r>
      <w:r w:rsidR="009D75F9" w:rsidRPr="00A15071">
        <w:rPr>
          <w:rFonts w:ascii="標楷體" w:hAnsi="標楷體" w:hint="eastAsia"/>
        </w:rPr>
        <w:t>，惟非</w:t>
      </w:r>
      <w:r w:rsidR="001E5356" w:rsidRPr="00A15071">
        <w:rPr>
          <w:rFonts w:ascii="標楷體" w:hAnsi="標楷體" w:hint="eastAsia"/>
        </w:rPr>
        <w:t>必要條件，</w:t>
      </w:r>
      <w:r w:rsidR="00C018D6" w:rsidRPr="00A15071">
        <w:rPr>
          <w:rFonts w:ascii="標楷體" w:hAnsi="標楷體" w:hint="eastAsia"/>
        </w:rPr>
        <w:t>恐</w:t>
      </w:r>
      <w:r w:rsidR="007A3F1A" w:rsidRPr="00A15071">
        <w:rPr>
          <w:rFonts w:ascii="標楷體" w:hAnsi="標楷體" w:hint="eastAsia"/>
        </w:rPr>
        <w:t>較</w:t>
      </w:r>
      <w:r w:rsidR="00C018D6" w:rsidRPr="00A15071">
        <w:rPr>
          <w:rFonts w:ascii="標楷體" w:hAnsi="標楷體" w:hint="eastAsia"/>
        </w:rPr>
        <w:t>不利於</w:t>
      </w:r>
      <w:r w:rsidR="007A3F1A" w:rsidRPr="00A15071">
        <w:rPr>
          <w:rFonts w:ascii="標楷體" w:hAnsi="標楷體" w:hint="eastAsia"/>
        </w:rPr>
        <w:t>自立支援服務</w:t>
      </w:r>
      <w:r w:rsidR="00C018D6" w:rsidRPr="00A15071">
        <w:rPr>
          <w:rFonts w:ascii="標楷體" w:hAnsi="標楷體" w:hint="eastAsia"/>
        </w:rPr>
        <w:t>後續之推</w:t>
      </w:r>
      <w:r w:rsidR="007A3F1A" w:rsidRPr="00A15071">
        <w:rPr>
          <w:rFonts w:ascii="標楷體" w:hAnsi="標楷體" w:hint="eastAsia"/>
        </w:rPr>
        <w:t>廣</w:t>
      </w:r>
      <w:r w:rsidR="0016185A">
        <w:rPr>
          <w:rFonts w:ascii="標楷體" w:hAnsi="標楷體" w:hint="eastAsia"/>
        </w:rPr>
        <w:t>，允宜檢討精進</w:t>
      </w:r>
      <w:r w:rsidR="00D02E3B" w:rsidRPr="00A15071">
        <w:rPr>
          <w:rFonts w:ascii="標楷體" w:hAnsi="標楷體" w:hint="eastAsia"/>
        </w:rPr>
        <w:t>。</w:t>
      </w:r>
    </w:p>
    <w:bookmarkEnd w:id="2"/>
    <w:sectPr w:rsidR="00D64422" w:rsidRPr="00A15071" w:rsidSect="0079163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4D21" w:rsidRDefault="00644D21" w:rsidP="00352FEC">
      <w:pPr>
        <w:ind w:left="560" w:firstLine="560"/>
      </w:pPr>
      <w:r>
        <w:separator/>
      </w:r>
    </w:p>
    <w:p w:rsidR="00644D21" w:rsidRDefault="00644D21">
      <w:pPr>
        <w:ind w:left="560" w:firstLine="560"/>
      </w:pPr>
    </w:p>
    <w:p w:rsidR="00644D21" w:rsidRDefault="00644D21" w:rsidP="001B74B0">
      <w:pPr>
        <w:ind w:left="560" w:firstLine="560"/>
      </w:pPr>
    </w:p>
    <w:p w:rsidR="00644D21" w:rsidRDefault="00644D21" w:rsidP="006F0B63">
      <w:pPr>
        <w:ind w:left="560" w:firstLine="560"/>
      </w:pPr>
    </w:p>
    <w:p w:rsidR="00644D21" w:rsidRDefault="00644D21" w:rsidP="006F0B63">
      <w:pPr>
        <w:ind w:left="560" w:firstLine="560"/>
      </w:pPr>
    </w:p>
  </w:endnote>
  <w:endnote w:type="continuationSeparator" w:id="0">
    <w:p w:rsidR="00644D21" w:rsidRDefault="00644D21" w:rsidP="00352FEC">
      <w:pPr>
        <w:ind w:left="560" w:firstLine="560"/>
      </w:pPr>
      <w:r>
        <w:continuationSeparator/>
      </w:r>
    </w:p>
    <w:p w:rsidR="00644D21" w:rsidRDefault="00644D21">
      <w:pPr>
        <w:ind w:left="560" w:firstLine="560"/>
      </w:pPr>
    </w:p>
    <w:p w:rsidR="00644D21" w:rsidRDefault="00644D21" w:rsidP="001B74B0">
      <w:pPr>
        <w:ind w:left="560" w:firstLine="560"/>
      </w:pPr>
    </w:p>
    <w:p w:rsidR="00644D21" w:rsidRDefault="00644D21" w:rsidP="006F0B63">
      <w:pPr>
        <w:ind w:left="560" w:firstLine="560"/>
      </w:pPr>
    </w:p>
    <w:p w:rsidR="00644D21" w:rsidRDefault="00644D21" w:rsidP="006F0B6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1F7BA6">
    <w:pPr>
      <w:pStyle w:val="ae"/>
      <w:ind w:left="560" w:firstLine="400"/>
      <w:jc w:val="center"/>
    </w:pPr>
    <w:r>
      <w:fldChar w:fldCharType="begin"/>
    </w:r>
    <w:r>
      <w:instrText>PAGE   \* MERGEFORMAT</w:instrText>
    </w:r>
    <w:r>
      <w:fldChar w:fldCharType="separate"/>
    </w:r>
    <w:r w:rsidR="005F1940" w:rsidRPr="005F1940">
      <w:rPr>
        <w:noProof/>
        <w:lang w:val="zh-TW"/>
      </w:rPr>
      <w:t>2</w:t>
    </w:r>
    <w:r>
      <w:fldChar w:fldCharType="end"/>
    </w:r>
  </w:p>
  <w:p w:rsidR="00DC1269" w:rsidRDefault="00DC1269" w:rsidP="00352FEC">
    <w:pPr>
      <w:pStyle w:val="ae"/>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Pr="0098014E" w:rsidRDefault="00DC1269" w:rsidP="004823B1">
    <w:pPr>
      <w:pStyle w:val="ae"/>
      <w:ind w:left="560" w:firstLine="400"/>
      <w:jc w:val="center"/>
      <w:rPr>
        <w:color w:val="FFFFFF"/>
      </w:rPr>
    </w:pPr>
    <w:r w:rsidRPr="0098014E">
      <w:rPr>
        <w:rFonts w:hint="eastAsia"/>
        <w:color w:val="FFFFFF"/>
      </w:rPr>
      <w:t>11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4D21" w:rsidRDefault="00644D21" w:rsidP="00352FEC">
      <w:pPr>
        <w:ind w:left="560" w:firstLine="560"/>
      </w:pPr>
      <w:r>
        <w:separator/>
      </w:r>
    </w:p>
  </w:footnote>
  <w:footnote w:type="continuationSeparator" w:id="0">
    <w:p w:rsidR="00644D21" w:rsidRDefault="00644D21" w:rsidP="00352FEC">
      <w:pPr>
        <w:ind w:left="560" w:firstLine="560"/>
      </w:pPr>
      <w:r>
        <w:continuationSeparator/>
      </w:r>
    </w:p>
  </w:footnote>
  <w:footnote w:id="1">
    <w:p w:rsidR="00DC1269" w:rsidRPr="00B166B5" w:rsidRDefault="00DC1269" w:rsidP="00A6183B">
      <w:pPr>
        <w:pStyle w:val="af4"/>
        <w:spacing w:line="280" w:lineRule="exact"/>
        <w:ind w:leftChars="69" w:left="489" w:firstLineChars="0" w:hanging="294"/>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經洽據衛福部表示，由於住宿機構獎勵服務計畫項下之ISP係110年下半年始修訂，目前計畫成果資料僅111與112年度較完整，113</w:t>
      </w:r>
      <w:r>
        <w:rPr>
          <w:rFonts w:hAnsi="標楷體" w:hint="eastAsia"/>
          <w:sz w:val="24"/>
          <w:szCs w:val="24"/>
        </w:rPr>
        <w:t>及</w:t>
      </w:r>
      <w:r w:rsidRPr="00B166B5">
        <w:rPr>
          <w:rFonts w:hAnsi="標楷體" w:hint="eastAsia"/>
          <w:sz w:val="24"/>
          <w:szCs w:val="24"/>
        </w:rPr>
        <w:t>114年度統計資料因涉及地方政府仍待查報、核銷或送件之行政流程，爰尚無統計資料。</w:t>
      </w:r>
    </w:p>
  </w:footnote>
  <w:footnote w:id="2">
    <w:p w:rsidR="00DC1269" w:rsidRPr="00B166B5" w:rsidRDefault="00DC1269" w:rsidP="005D0046">
      <w:pPr>
        <w:pStyle w:val="af4"/>
        <w:spacing w:line="280" w:lineRule="exact"/>
        <w:ind w:leftChars="64" w:left="473" w:hangingChars="120" w:hanging="292"/>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依衛福部113至116年住宿機構照顧品質獎勵服務計畫退場機制規定，申請之住宿機構倘有：侵害住民權益情事且處分在案或違反長照服務機構、老福機構、護理機構、身障機構等設立標準，經限期改善而仍未改善並處罰在案者，將取消獎勵並終止資格。</w:t>
      </w:r>
    </w:p>
  </w:footnote>
  <w:footnote w:id="3">
    <w:p w:rsidR="00DC1269" w:rsidRPr="00B166B5" w:rsidRDefault="00DC1269" w:rsidP="007A3F1A">
      <w:pPr>
        <w:pStyle w:val="af4"/>
        <w:spacing w:line="280" w:lineRule="exact"/>
        <w:ind w:leftChars="24" w:left="333" w:hangingChars="109" w:hanging="265"/>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依衛福部對住宿機構照顧品質指標獎勵經費標準規定，個別化支持計畫</w:t>
      </w:r>
      <w:r w:rsidRPr="00B166B5">
        <w:rPr>
          <w:rFonts w:hAnsi="標楷體"/>
          <w:sz w:val="24"/>
          <w:szCs w:val="24"/>
        </w:rPr>
        <w:t>ISP</w:t>
      </w:r>
      <w:r w:rsidRPr="00B166B5">
        <w:rPr>
          <w:rFonts w:hAnsi="標楷體" w:hint="eastAsia"/>
          <w:sz w:val="24"/>
          <w:szCs w:val="24"/>
        </w:rPr>
        <w:t>之執行不分機構床位數規模之獎勵金</w:t>
      </w:r>
      <w:r>
        <w:rPr>
          <w:rFonts w:hAnsi="標楷體" w:hint="eastAsia"/>
          <w:sz w:val="24"/>
          <w:szCs w:val="24"/>
        </w:rPr>
        <w:t>為</w:t>
      </w:r>
      <w:r w:rsidRPr="00B166B5">
        <w:rPr>
          <w:rFonts w:hAnsi="標楷體" w:hint="eastAsia"/>
          <w:sz w:val="24"/>
          <w:szCs w:val="24"/>
        </w:rPr>
        <w:t>5萬元，相較於其他重點指標如：機構緊急災害應變、建構照顧資訊系統、智慧輔助照顧科技運用等達標</w:t>
      </w:r>
      <w:r>
        <w:rPr>
          <w:rFonts w:hAnsi="標楷體" w:hint="eastAsia"/>
          <w:sz w:val="24"/>
          <w:szCs w:val="24"/>
        </w:rPr>
        <w:t>之</w:t>
      </w:r>
      <w:r w:rsidRPr="00B166B5">
        <w:rPr>
          <w:rFonts w:hAnsi="標楷體" w:hint="eastAsia"/>
          <w:sz w:val="24"/>
          <w:szCs w:val="24"/>
        </w:rPr>
        <w:t>獎勵</w:t>
      </w:r>
      <w:r>
        <w:rPr>
          <w:rFonts w:hAnsi="標楷體" w:hint="eastAsia"/>
          <w:sz w:val="24"/>
          <w:szCs w:val="24"/>
        </w:rPr>
        <w:t>，</w:t>
      </w:r>
      <w:r w:rsidRPr="00B166B5">
        <w:rPr>
          <w:rFonts w:hAnsi="標楷體" w:hint="eastAsia"/>
          <w:sz w:val="24"/>
          <w:szCs w:val="24"/>
        </w:rPr>
        <w:t>最低5萬元</w:t>
      </w:r>
      <w:r w:rsidR="001B4DF8">
        <w:rPr>
          <w:rFonts w:hAnsi="標楷體" w:hint="eastAsia"/>
          <w:sz w:val="24"/>
          <w:szCs w:val="24"/>
        </w:rPr>
        <w:t>、</w:t>
      </w:r>
      <w:r w:rsidRPr="00B166B5">
        <w:rPr>
          <w:rFonts w:hAnsi="標楷體" w:hint="eastAsia"/>
          <w:sz w:val="24"/>
          <w:szCs w:val="24"/>
        </w:rPr>
        <w:t>最高50萬元，</w:t>
      </w:r>
      <w:r>
        <w:rPr>
          <w:rFonts w:hAnsi="標楷體" w:hint="eastAsia"/>
          <w:sz w:val="24"/>
          <w:szCs w:val="24"/>
        </w:rPr>
        <w:t>較乏誘因</w:t>
      </w:r>
      <w:r w:rsidRPr="00B166B5">
        <w:rPr>
          <w:rFonts w:hAnsi="標楷體"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D443AD"/>
    <w:multiLevelType w:val="hybridMultilevel"/>
    <w:tmpl w:val="CA12CC66"/>
    <w:lvl w:ilvl="0" w:tplc="3DE4B628">
      <w:start w:val="1"/>
      <w:numFmt w:val="taiwaneseCountingThousand"/>
      <w:lvlText w:val="(%1)"/>
      <w:lvlJc w:val="left"/>
      <w:pPr>
        <w:ind w:left="690" w:hanging="480"/>
      </w:pPr>
      <w:rPr>
        <w:rFonts w:hint="default"/>
      </w:rPr>
    </w:lvl>
    <w:lvl w:ilvl="1" w:tplc="04090019" w:tentative="1">
      <w:start w:val="1"/>
      <w:numFmt w:val="ideographTraditional"/>
      <w:lvlText w:val="%2、"/>
      <w:lvlJc w:val="left"/>
      <w:pPr>
        <w:ind w:left="1170" w:hanging="480"/>
      </w:pPr>
    </w:lvl>
    <w:lvl w:ilvl="2" w:tplc="0409001B" w:tentative="1">
      <w:start w:val="1"/>
      <w:numFmt w:val="lowerRoman"/>
      <w:lvlText w:val="%3."/>
      <w:lvlJc w:val="right"/>
      <w:pPr>
        <w:ind w:left="1650" w:hanging="480"/>
      </w:pPr>
    </w:lvl>
    <w:lvl w:ilvl="3" w:tplc="0409000F" w:tentative="1">
      <w:start w:val="1"/>
      <w:numFmt w:val="decimal"/>
      <w:lvlText w:val="%4."/>
      <w:lvlJc w:val="left"/>
      <w:pPr>
        <w:ind w:left="2130" w:hanging="480"/>
      </w:pPr>
    </w:lvl>
    <w:lvl w:ilvl="4" w:tplc="04090019" w:tentative="1">
      <w:start w:val="1"/>
      <w:numFmt w:val="ideographTraditional"/>
      <w:lvlText w:val="%5、"/>
      <w:lvlJc w:val="left"/>
      <w:pPr>
        <w:ind w:left="2610" w:hanging="480"/>
      </w:pPr>
    </w:lvl>
    <w:lvl w:ilvl="5" w:tplc="0409001B" w:tentative="1">
      <w:start w:val="1"/>
      <w:numFmt w:val="lowerRoman"/>
      <w:lvlText w:val="%6."/>
      <w:lvlJc w:val="right"/>
      <w:pPr>
        <w:ind w:left="3090" w:hanging="480"/>
      </w:pPr>
    </w:lvl>
    <w:lvl w:ilvl="6" w:tplc="0409000F" w:tentative="1">
      <w:start w:val="1"/>
      <w:numFmt w:val="decimal"/>
      <w:lvlText w:val="%7."/>
      <w:lvlJc w:val="left"/>
      <w:pPr>
        <w:ind w:left="3570" w:hanging="480"/>
      </w:pPr>
    </w:lvl>
    <w:lvl w:ilvl="7" w:tplc="04090019" w:tentative="1">
      <w:start w:val="1"/>
      <w:numFmt w:val="ideographTraditional"/>
      <w:lvlText w:val="%8、"/>
      <w:lvlJc w:val="left"/>
      <w:pPr>
        <w:ind w:left="4050" w:hanging="480"/>
      </w:pPr>
    </w:lvl>
    <w:lvl w:ilvl="8" w:tplc="0409001B" w:tentative="1">
      <w:start w:val="1"/>
      <w:numFmt w:val="lowerRoman"/>
      <w:lvlText w:val="%9."/>
      <w:lvlJc w:val="right"/>
      <w:pPr>
        <w:ind w:left="4530" w:hanging="480"/>
      </w:pPr>
    </w:lvl>
  </w:abstractNum>
  <w:abstractNum w:abstractNumId="1" w15:restartNumberingAfterBreak="0">
    <w:nsid w:val="45A46A01"/>
    <w:multiLevelType w:val="hybridMultilevel"/>
    <w:tmpl w:val="34F8770E"/>
    <w:lvl w:ilvl="0" w:tplc="13EECE8A">
      <w:start w:val="1"/>
      <w:numFmt w:val="decimal"/>
      <w:lvlText w:val="%1."/>
      <w:lvlJc w:val="left"/>
      <w:pPr>
        <w:ind w:left="415" w:hanging="375"/>
      </w:pPr>
      <w:rPr>
        <w:rFonts w:hint="default"/>
      </w:rPr>
    </w:lvl>
    <w:lvl w:ilvl="1" w:tplc="04090019" w:tentative="1">
      <w:start w:val="1"/>
      <w:numFmt w:val="ideographTraditional"/>
      <w:lvlText w:val="%2、"/>
      <w:lvlJc w:val="left"/>
      <w:pPr>
        <w:ind w:left="1000" w:hanging="480"/>
      </w:pPr>
    </w:lvl>
    <w:lvl w:ilvl="2" w:tplc="0409001B" w:tentative="1">
      <w:start w:val="1"/>
      <w:numFmt w:val="lowerRoman"/>
      <w:lvlText w:val="%3."/>
      <w:lvlJc w:val="right"/>
      <w:pPr>
        <w:ind w:left="1480" w:hanging="480"/>
      </w:pPr>
    </w:lvl>
    <w:lvl w:ilvl="3" w:tplc="0409000F" w:tentative="1">
      <w:start w:val="1"/>
      <w:numFmt w:val="decimal"/>
      <w:lvlText w:val="%4."/>
      <w:lvlJc w:val="left"/>
      <w:pPr>
        <w:ind w:left="1960" w:hanging="480"/>
      </w:pPr>
    </w:lvl>
    <w:lvl w:ilvl="4" w:tplc="04090019" w:tentative="1">
      <w:start w:val="1"/>
      <w:numFmt w:val="ideographTraditional"/>
      <w:lvlText w:val="%5、"/>
      <w:lvlJc w:val="left"/>
      <w:pPr>
        <w:ind w:left="2440" w:hanging="480"/>
      </w:pPr>
    </w:lvl>
    <w:lvl w:ilvl="5" w:tplc="0409001B" w:tentative="1">
      <w:start w:val="1"/>
      <w:numFmt w:val="lowerRoman"/>
      <w:lvlText w:val="%6."/>
      <w:lvlJc w:val="right"/>
      <w:pPr>
        <w:ind w:left="2920" w:hanging="480"/>
      </w:pPr>
    </w:lvl>
    <w:lvl w:ilvl="6" w:tplc="0409000F" w:tentative="1">
      <w:start w:val="1"/>
      <w:numFmt w:val="decimal"/>
      <w:lvlText w:val="%7."/>
      <w:lvlJc w:val="left"/>
      <w:pPr>
        <w:ind w:left="3400" w:hanging="480"/>
      </w:pPr>
    </w:lvl>
    <w:lvl w:ilvl="7" w:tplc="04090019" w:tentative="1">
      <w:start w:val="1"/>
      <w:numFmt w:val="ideographTraditional"/>
      <w:lvlText w:val="%8、"/>
      <w:lvlJc w:val="left"/>
      <w:pPr>
        <w:ind w:left="3880" w:hanging="480"/>
      </w:pPr>
    </w:lvl>
    <w:lvl w:ilvl="8" w:tplc="0409001B" w:tentative="1">
      <w:start w:val="1"/>
      <w:numFmt w:val="lowerRoman"/>
      <w:lvlText w:val="%9."/>
      <w:lvlJc w:val="right"/>
      <w:pPr>
        <w:ind w:left="4360" w:hanging="480"/>
      </w:pPr>
    </w:lvl>
  </w:abstractNum>
  <w:abstractNum w:abstractNumId="2" w15:restartNumberingAfterBreak="0">
    <w:nsid w:val="748C64AB"/>
    <w:multiLevelType w:val="hybridMultilevel"/>
    <w:tmpl w:val="A076449E"/>
    <w:lvl w:ilvl="0" w:tplc="D24AFD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3292B"/>
    <w:rsid w:val="0000200A"/>
    <w:rsid w:val="000021D6"/>
    <w:rsid w:val="00002363"/>
    <w:rsid w:val="00002DFE"/>
    <w:rsid w:val="00003ED1"/>
    <w:rsid w:val="00004F23"/>
    <w:rsid w:val="00005B26"/>
    <w:rsid w:val="0000644D"/>
    <w:rsid w:val="000064F0"/>
    <w:rsid w:val="0000703F"/>
    <w:rsid w:val="00007648"/>
    <w:rsid w:val="00007971"/>
    <w:rsid w:val="00007A23"/>
    <w:rsid w:val="00007C36"/>
    <w:rsid w:val="00007F50"/>
    <w:rsid w:val="0001057F"/>
    <w:rsid w:val="0001117A"/>
    <w:rsid w:val="00012292"/>
    <w:rsid w:val="000125EF"/>
    <w:rsid w:val="00012E50"/>
    <w:rsid w:val="00013CE5"/>
    <w:rsid w:val="00013D84"/>
    <w:rsid w:val="00013ED4"/>
    <w:rsid w:val="00013F47"/>
    <w:rsid w:val="00014B72"/>
    <w:rsid w:val="00014CEE"/>
    <w:rsid w:val="000151BB"/>
    <w:rsid w:val="00015421"/>
    <w:rsid w:val="00016765"/>
    <w:rsid w:val="00016824"/>
    <w:rsid w:val="000178CA"/>
    <w:rsid w:val="00017C00"/>
    <w:rsid w:val="00020507"/>
    <w:rsid w:val="00020D31"/>
    <w:rsid w:val="0002192C"/>
    <w:rsid w:val="000221E1"/>
    <w:rsid w:val="000225A5"/>
    <w:rsid w:val="00022EA6"/>
    <w:rsid w:val="00022EDC"/>
    <w:rsid w:val="00022FA9"/>
    <w:rsid w:val="000233A2"/>
    <w:rsid w:val="000238C7"/>
    <w:rsid w:val="00023A95"/>
    <w:rsid w:val="000241E6"/>
    <w:rsid w:val="00024753"/>
    <w:rsid w:val="00025544"/>
    <w:rsid w:val="000263C6"/>
    <w:rsid w:val="00027792"/>
    <w:rsid w:val="000305D3"/>
    <w:rsid w:val="00030B9B"/>
    <w:rsid w:val="00030C30"/>
    <w:rsid w:val="00030EB3"/>
    <w:rsid w:val="00031835"/>
    <w:rsid w:val="0003209A"/>
    <w:rsid w:val="00032AB9"/>
    <w:rsid w:val="00034D30"/>
    <w:rsid w:val="00034D6C"/>
    <w:rsid w:val="00034E7A"/>
    <w:rsid w:val="00034F28"/>
    <w:rsid w:val="0003531C"/>
    <w:rsid w:val="000353C9"/>
    <w:rsid w:val="00035BFA"/>
    <w:rsid w:val="000367D4"/>
    <w:rsid w:val="000372B3"/>
    <w:rsid w:val="000378BB"/>
    <w:rsid w:val="00040654"/>
    <w:rsid w:val="00040A7B"/>
    <w:rsid w:val="00040C18"/>
    <w:rsid w:val="00041377"/>
    <w:rsid w:val="0004171B"/>
    <w:rsid w:val="00041F16"/>
    <w:rsid w:val="00042A97"/>
    <w:rsid w:val="00042B3E"/>
    <w:rsid w:val="00043507"/>
    <w:rsid w:val="00043AAB"/>
    <w:rsid w:val="00044283"/>
    <w:rsid w:val="000444D0"/>
    <w:rsid w:val="00044BDF"/>
    <w:rsid w:val="00044D66"/>
    <w:rsid w:val="000462ED"/>
    <w:rsid w:val="00046479"/>
    <w:rsid w:val="0004657F"/>
    <w:rsid w:val="000471E5"/>
    <w:rsid w:val="00047C7C"/>
    <w:rsid w:val="00047F3D"/>
    <w:rsid w:val="00050009"/>
    <w:rsid w:val="0005031E"/>
    <w:rsid w:val="0005088D"/>
    <w:rsid w:val="00050FA7"/>
    <w:rsid w:val="00051415"/>
    <w:rsid w:val="00051538"/>
    <w:rsid w:val="000523FA"/>
    <w:rsid w:val="00052BD5"/>
    <w:rsid w:val="00053AD6"/>
    <w:rsid w:val="00054684"/>
    <w:rsid w:val="0005473E"/>
    <w:rsid w:val="00054F4C"/>
    <w:rsid w:val="0005555F"/>
    <w:rsid w:val="00056341"/>
    <w:rsid w:val="00056396"/>
    <w:rsid w:val="000568FC"/>
    <w:rsid w:val="00056A00"/>
    <w:rsid w:val="00056DB1"/>
    <w:rsid w:val="000579CF"/>
    <w:rsid w:val="00057EDB"/>
    <w:rsid w:val="00060E1C"/>
    <w:rsid w:val="000626C9"/>
    <w:rsid w:val="00062C7B"/>
    <w:rsid w:val="00063F91"/>
    <w:rsid w:val="00064050"/>
    <w:rsid w:val="00064553"/>
    <w:rsid w:val="00065631"/>
    <w:rsid w:val="00065633"/>
    <w:rsid w:val="00066276"/>
    <w:rsid w:val="000675BF"/>
    <w:rsid w:val="000678DF"/>
    <w:rsid w:val="00067F45"/>
    <w:rsid w:val="0007055F"/>
    <w:rsid w:val="00070639"/>
    <w:rsid w:val="000707D9"/>
    <w:rsid w:val="0007162B"/>
    <w:rsid w:val="00073AAF"/>
    <w:rsid w:val="00074385"/>
    <w:rsid w:val="00074951"/>
    <w:rsid w:val="00074975"/>
    <w:rsid w:val="00074CB3"/>
    <w:rsid w:val="00076070"/>
    <w:rsid w:val="00077099"/>
    <w:rsid w:val="0007789E"/>
    <w:rsid w:val="00077B97"/>
    <w:rsid w:val="00077F53"/>
    <w:rsid w:val="00080183"/>
    <w:rsid w:val="0008095C"/>
    <w:rsid w:val="000811F2"/>
    <w:rsid w:val="000813AA"/>
    <w:rsid w:val="000815F8"/>
    <w:rsid w:val="00083588"/>
    <w:rsid w:val="00083B6E"/>
    <w:rsid w:val="00083F61"/>
    <w:rsid w:val="00084A77"/>
    <w:rsid w:val="00085061"/>
    <w:rsid w:val="00085CAC"/>
    <w:rsid w:val="00086B5D"/>
    <w:rsid w:val="00087028"/>
    <w:rsid w:val="000874C2"/>
    <w:rsid w:val="00087F90"/>
    <w:rsid w:val="000904B6"/>
    <w:rsid w:val="00090A68"/>
    <w:rsid w:val="0009151B"/>
    <w:rsid w:val="000925EF"/>
    <w:rsid w:val="000939EC"/>
    <w:rsid w:val="00093D8C"/>
    <w:rsid w:val="00095E3F"/>
    <w:rsid w:val="000963C1"/>
    <w:rsid w:val="00096C9E"/>
    <w:rsid w:val="00096FF3"/>
    <w:rsid w:val="00097960"/>
    <w:rsid w:val="000A0380"/>
    <w:rsid w:val="000A06C0"/>
    <w:rsid w:val="000A0C57"/>
    <w:rsid w:val="000A20E5"/>
    <w:rsid w:val="000A2432"/>
    <w:rsid w:val="000A39F4"/>
    <w:rsid w:val="000A489B"/>
    <w:rsid w:val="000A5969"/>
    <w:rsid w:val="000A59F6"/>
    <w:rsid w:val="000A5AD7"/>
    <w:rsid w:val="000A5D41"/>
    <w:rsid w:val="000A5EEE"/>
    <w:rsid w:val="000A7C81"/>
    <w:rsid w:val="000B02FA"/>
    <w:rsid w:val="000B0956"/>
    <w:rsid w:val="000B0EF7"/>
    <w:rsid w:val="000B18B4"/>
    <w:rsid w:val="000B204D"/>
    <w:rsid w:val="000B2D69"/>
    <w:rsid w:val="000B2F27"/>
    <w:rsid w:val="000B2FD6"/>
    <w:rsid w:val="000B306D"/>
    <w:rsid w:val="000B3407"/>
    <w:rsid w:val="000B3602"/>
    <w:rsid w:val="000B37B9"/>
    <w:rsid w:val="000B38B4"/>
    <w:rsid w:val="000B3E06"/>
    <w:rsid w:val="000B494E"/>
    <w:rsid w:val="000B49F2"/>
    <w:rsid w:val="000B5D5F"/>
    <w:rsid w:val="000B6868"/>
    <w:rsid w:val="000B69D9"/>
    <w:rsid w:val="000B758D"/>
    <w:rsid w:val="000B7C0A"/>
    <w:rsid w:val="000C075D"/>
    <w:rsid w:val="000C16C4"/>
    <w:rsid w:val="000C20A3"/>
    <w:rsid w:val="000C250B"/>
    <w:rsid w:val="000C37FA"/>
    <w:rsid w:val="000C3FB2"/>
    <w:rsid w:val="000C48B4"/>
    <w:rsid w:val="000C61EE"/>
    <w:rsid w:val="000C673D"/>
    <w:rsid w:val="000C708A"/>
    <w:rsid w:val="000C739A"/>
    <w:rsid w:val="000C7503"/>
    <w:rsid w:val="000C7EBE"/>
    <w:rsid w:val="000D08E1"/>
    <w:rsid w:val="000D1A2A"/>
    <w:rsid w:val="000D1C4F"/>
    <w:rsid w:val="000D1E82"/>
    <w:rsid w:val="000D217E"/>
    <w:rsid w:val="000D24E6"/>
    <w:rsid w:val="000D25A3"/>
    <w:rsid w:val="000D261B"/>
    <w:rsid w:val="000D3C8A"/>
    <w:rsid w:val="000D41D8"/>
    <w:rsid w:val="000D4430"/>
    <w:rsid w:val="000D4654"/>
    <w:rsid w:val="000D4895"/>
    <w:rsid w:val="000D4C16"/>
    <w:rsid w:val="000D4E1D"/>
    <w:rsid w:val="000D508F"/>
    <w:rsid w:val="000D63FB"/>
    <w:rsid w:val="000D6A5A"/>
    <w:rsid w:val="000D6D53"/>
    <w:rsid w:val="000D6F03"/>
    <w:rsid w:val="000D6FD0"/>
    <w:rsid w:val="000D71B3"/>
    <w:rsid w:val="000D7ABA"/>
    <w:rsid w:val="000E1323"/>
    <w:rsid w:val="000E2C1B"/>
    <w:rsid w:val="000E3311"/>
    <w:rsid w:val="000E4C0E"/>
    <w:rsid w:val="000E4C67"/>
    <w:rsid w:val="000E5DC7"/>
    <w:rsid w:val="000E61CA"/>
    <w:rsid w:val="000E6C0B"/>
    <w:rsid w:val="000E73CC"/>
    <w:rsid w:val="000E7CC5"/>
    <w:rsid w:val="000F04CC"/>
    <w:rsid w:val="000F108F"/>
    <w:rsid w:val="000F1462"/>
    <w:rsid w:val="000F2892"/>
    <w:rsid w:val="000F2A19"/>
    <w:rsid w:val="000F3348"/>
    <w:rsid w:val="000F3453"/>
    <w:rsid w:val="000F3CF5"/>
    <w:rsid w:val="000F4822"/>
    <w:rsid w:val="000F541D"/>
    <w:rsid w:val="000F5EEF"/>
    <w:rsid w:val="000F64D2"/>
    <w:rsid w:val="000F7B16"/>
    <w:rsid w:val="000F7D40"/>
    <w:rsid w:val="0010095D"/>
    <w:rsid w:val="001010B0"/>
    <w:rsid w:val="00101601"/>
    <w:rsid w:val="00102DAC"/>
    <w:rsid w:val="00103967"/>
    <w:rsid w:val="00104826"/>
    <w:rsid w:val="0010490C"/>
    <w:rsid w:val="00104957"/>
    <w:rsid w:val="00104F00"/>
    <w:rsid w:val="0010561B"/>
    <w:rsid w:val="00106088"/>
    <w:rsid w:val="00107964"/>
    <w:rsid w:val="0011007C"/>
    <w:rsid w:val="00110977"/>
    <w:rsid w:val="001111A0"/>
    <w:rsid w:val="001114C1"/>
    <w:rsid w:val="001130D0"/>
    <w:rsid w:val="00116319"/>
    <w:rsid w:val="001178F3"/>
    <w:rsid w:val="001203CE"/>
    <w:rsid w:val="00120739"/>
    <w:rsid w:val="001211E4"/>
    <w:rsid w:val="00121EDA"/>
    <w:rsid w:val="0012225D"/>
    <w:rsid w:val="00122406"/>
    <w:rsid w:val="00123C23"/>
    <w:rsid w:val="00124732"/>
    <w:rsid w:val="00124E29"/>
    <w:rsid w:val="0012570B"/>
    <w:rsid w:val="001268D7"/>
    <w:rsid w:val="00130305"/>
    <w:rsid w:val="0013196D"/>
    <w:rsid w:val="00131A59"/>
    <w:rsid w:val="00131F34"/>
    <w:rsid w:val="00132116"/>
    <w:rsid w:val="00132D9D"/>
    <w:rsid w:val="00133AC7"/>
    <w:rsid w:val="00134175"/>
    <w:rsid w:val="001342A0"/>
    <w:rsid w:val="00134E6F"/>
    <w:rsid w:val="00135CC6"/>
    <w:rsid w:val="0013604C"/>
    <w:rsid w:val="00137EFD"/>
    <w:rsid w:val="00137FDA"/>
    <w:rsid w:val="0014043E"/>
    <w:rsid w:val="00140ED8"/>
    <w:rsid w:val="00141813"/>
    <w:rsid w:val="00141A91"/>
    <w:rsid w:val="0014217A"/>
    <w:rsid w:val="00142959"/>
    <w:rsid w:val="0014319F"/>
    <w:rsid w:val="001431FA"/>
    <w:rsid w:val="00143203"/>
    <w:rsid w:val="00143ED2"/>
    <w:rsid w:val="001452F0"/>
    <w:rsid w:val="00145473"/>
    <w:rsid w:val="00146276"/>
    <w:rsid w:val="00146953"/>
    <w:rsid w:val="00146A26"/>
    <w:rsid w:val="00147488"/>
    <w:rsid w:val="00147996"/>
    <w:rsid w:val="00147C4F"/>
    <w:rsid w:val="001505CF"/>
    <w:rsid w:val="0015134D"/>
    <w:rsid w:val="0015190D"/>
    <w:rsid w:val="00151BC1"/>
    <w:rsid w:val="00151BF5"/>
    <w:rsid w:val="00151EFD"/>
    <w:rsid w:val="00152695"/>
    <w:rsid w:val="00152BE4"/>
    <w:rsid w:val="00152F60"/>
    <w:rsid w:val="0015361A"/>
    <w:rsid w:val="001548BD"/>
    <w:rsid w:val="00154BA4"/>
    <w:rsid w:val="00154D7E"/>
    <w:rsid w:val="00155120"/>
    <w:rsid w:val="001552F7"/>
    <w:rsid w:val="0015556C"/>
    <w:rsid w:val="001566C4"/>
    <w:rsid w:val="00156C7A"/>
    <w:rsid w:val="0016023A"/>
    <w:rsid w:val="001605A8"/>
    <w:rsid w:val="00160AD1"/>
    <w:rsid w:val="00160C22"/>
    <w:rsid w:val="00160ECC"/>
    <w:rsid w:val="0016153C"/>
    <w:rsid w:val="0016185A"/>
    <w:rsid w:val="001628F4"/>
    <w:rsid w:val="001629BE"/>
    <w:rsid w:val="00162B05"/>
    <w:rsid w:val="001635FC"/>
    <w:rsid w:val="001637BC"/>
    <w:rsid w:val="00164151"/>
    <w:rsid w:val="00164426"/>
    <w:rsid w:val="00164671"/>
    <w:rsid w:val="0016475F"/>
    <w:rsid w:val="00164854"/>
    <w:rsid w:val="0016524B"/>
    <w:rsid w:val="00165E64"/>
    <w:rsid w:val="00165EF7"/>
    <w:rsid w:val="00166009"/>
    <w:rsid w:val="00166647"/>
    <w:rsid w:val="00166BB8"/>
    <w:rsid w:val="0016721A"/>
    <w:rsid w:val="001675A7"/>
    <w:rsid w:val="00167B16"/>
    <w:rsid w:val="001704A5"/>
    <w:rsid w:val="001712A3"/>
    <w:rsid w:val="00171535"/>
    <w:rsid w:val="00171EB8"/>
    <w:rsid w:val="00172213"/>
    <w:rsid w:val="001726D7"/>
    <w:rsid w:val="00172857"/>
    <w:rsid w:val="0017297A"/>
    <w:rsid w:val="00173656"/>
    <w:rsid w:val="0017387B"/>
    <w:rsid w:val="0017405E"/>
    <w:rsid w:val="00174AA6"/>
    <w:rsid w:val="00174BA4"/>
    <w:rsid w:val="00174F1C"/>
    <w:rsid w:val="001751AA"/>
    <w:rsid w:val="001759B0"/>
    <w:rsid w:val="001759CF"/>
    <w:rsid w:val="00175CAD"/>
    <w:rsid w:val="00176038"/>
    <w:rsid w:val="001761C9"/>
    <w:rsid w:val="00176A98"/>
    <w:rsid w:val="001808E1"/>
    <w:rsid w:val="00180BD7"/>
    <w:rsid w:val="001810CD"/>
    <w:rsid w:val="001814A9"/>
    <w:rsid w:val="00181A6B"/>
    <w:rsid w:val="001821CF"/>
    <w:rsid w:val="001823A9"/>
    <w:rsid w:val="001823DB"/>
    <w:rsid w:val="001825CC"/>
    <w:rsid w:val="00183009"/>
    <w:rsid w:val="00184142"/>
    <w:rsid w:val="00184363"/>
    <w:rsid w:val="001846A4"/>
    <w:rsid w:val="001851CB"/>
    <w:rsid w:val="00185722"/>
    <w:rsid w:val="0018585F"/>
    <w:rsid w:val="00185B47"/>
    <w:rsid w:val="00185ED8"/>
    <w:rsid w:val="00187034"/>
    <w:rsid w:val="0018743A"/>
    <w:rsid w:val="001874CA"/>
    <w:rsid w:val="00190E3F"/>
    <w:rsid w:val="001913FD"/>
    <w:rsid w:val="00191A3C"/>
    <w:rsid w:val="00191A55"/>
    <w:rsid w:val="00191C50"/>
    <w:rsid w:val="00193A12"/>
    <w:rsid w:val="00194A54"/>
    <w:rsid w:val="00194EA4"/>
    <w:rsid w:val="001954BF"/>
    <w:rsid w:val="001956B6"/>
    <w:rsid w:val="001961B4"/>
    <w:rsid w:val="00196308"/>
    <w:rsid w:val="00196883"/>
    <w:rsid w:val="0019774C"/>
    <w:rsid w:val="001977FF"/>
    <w:rsid w:val="001A0379"/>
    <w:rsid w:val="001A0856"/>
    <w:rsid w:val="001A0FAF"/>
    <w:rsid w:val="001A0FE6"/>
    <w:rsid w:val="001A1AEA"/>
    <w:rsid w:val="001A26E9"/>
    <w:rsid w:val="001A2AFF"/>
    <w:rsid w:val="001A3349"/>
    <w:rsid w:val="001A3C5B"/>
    <w:rsid w:val="001A43D4"/>
    <w:rsid w:val="001A54E9"/>
    <w:rsid w:val="001A6397"/>
    <w:rsid w:val="001A6591"/>
    <w:rsid w:val="001A671F"/>
    <w:rsid w:val="001A6D11"/>
    <w:rsid w:val="001A6D8F"/>
    <w:rsid w:val="001A7367"/>
    <w:rsid w:val="001B0362"/>
    <w:rsid w:val="001B0ABF"/>
    <w:rsid w:val="001B0AC3"/>
    <w:rsid w:val="001B1467"/>
    <w:rsid w:val="001B2144"/>
    <w:rsid w:val="001B2B82"/>
    <w:rsid w:val="001B2D50"/>
    <w:rsid w:val="001B2F1A"/>
    <w:rsid w:val="001B304E"/>
    <w:rsid w:val="001B359F"/>
    <w:rsid w:val="001B3692"/>
    <w:rsid w:val="001B3796"/>
    <w:rsid w:val="001B387C"/>
    <w:rsid w:val="001B4DF8"/>
    <w:rsid w:val="001B4F7C"/>
    <w:rsid w:val="001B57CC"/>
    <w:rsid w:val="001B5F8C"/>
    <w:rsid w:val="001B7337"/>
    <w:rsid w:val="001B74B0"/>
    <w:rsid w:val="001B7752"/>
    <w:rsid w:val="001C19FF"/>
    <w:rsid w:val="001C1E0C"/>
    <w:rsid w:val="001C1EFE"/>
    <w:rsid w:val="001C2405"/>
    <w:rsid w:val="001C354D"/>
    <w:rsid w:val="001C3F72"/>
    <w:rsid w:val="001C4076"/>
    <w:rsid w:val="001C514C"/>
    <w:rsid w:val="001C53E1"/>
    <w:rsid w:val="001C6480"/>
    <w:rsid w:val="001C6A76"/>
    <w:rsid w:val="001C6CA8"/>
    <w:rsid w:val="001C7112"/>
    <w:rsid w:val="001C7776"/>
    <w:rsid w:val="001C7AE6"/>
    <w:rsid w:val="001D002C"/>
    <w:rsid w:val="001D034F"/>
    <w:rsid w:val="001D059F"/>
    <w:rsid w:val="001D066A"/>
    <w:rsid w:val="001D069F"/>
    <w:rsid w:val="001D1E92"/>
    <w:rsid w:val="001D2E14"/>
    <w:rsid w:val="001D2F6B"/>
    <w:rsid w:val="001D3CD3"/>
    <w:rsid w:val="001D5C31"/>
    <w:rsid w:val="001D77A5"/>
    <w:rsid w:val="001D7A69"/>
    <w:rsid w:val="001D7E0B"/>
    <w:rsid w:val="001E077F"/>
    <w:rsid w:val="001E16D1"/>
    <w:rsid w:val="001E20A7"/>
    <w:rsid w:val="001E233B"/>
    <w:rsid w:val="001E2701"/>
    <w:rsid w:val="001E3393"/>
    <w:rsid w:val="001E3929"/>
    <w:rsid w:val="001E3A09"/>
    <w:rsid w:val="001E4CD0"/>
    <w:rsid w:val="001E523E"/>
    <w:rsid w:val="001E5356"/>
    <w:rsid w:val="001E5AD6"/>
    <w:rsid w:val="001E61FA"/>
    <w:rsid w:val="001E643A"/>
    <w:rsid w:val="001E73EE"/>
    <w:rsid w:val="001E7CA7"/>
    <w:rsid w:val="001F1CB2"/>
    <w:rsid w:val="001F26C9"/>
    <w:rsid w:val="001F2B4E"/>
    <w:rsid w:val="001F36FB"/>
    <w:rsid w:val="001F4FF6"/>
    <w:rsid w:val="001F59AD"/>
    <w:rsid w:val="001F6969"/>
    <w:rsid w:val="001F6D49"/>
    <w:rsid w:val="001F765B"/>
    <w:rsid w:val="001F77DA"/>
    <w:rsid w:val="001F7818"/>
    <w:rsid w:val="001F7BA6"/>
    <w:rsid w:val="001F7C92"/>
    <w:rsid w:val="0020163E"/>
    <w:rsid w:val="00202202"/>
    <w:rsid w:val="00202ED6"/>
    <w:rsid w:val="00202FF2"/>
    <w:rsid w:val="00203409"/>
    <w:rsid w:val="00203B27"/>
    <w:rsid w:val="00204024"/>
    <w:rsid w:val="00205265"/>
    <w:rsid w:val="00205D75"/>
    <w:rsid w:val="00206339"/>
    <w:rsid w:val="00206A61"/>
    <w:rsid w:val="00212670"/>
    <w:rsid w:val="002126F3"/>
    <w:rsid w:val="00212782"/>
    <w:rsid w:val="002129F8"/>
    <w:rsid w:val="00214FA7"/>
    <w:rsid w:val="00215253"/>
    <w:rsid w:val="00215290"/>
    <w:rsid w:val="00216135"/>
    <w:rsid w:val="00216D30"/>
    <w:rsid w:val="0021736C"/>
    <w:rsid w:val="0021768D"/>
    <w:rsid w:val="00217932"/>
    <w:rsid w:val="0021797F"/>
    <w:rsid w:val="00217A37"/>
    <w:rsid w:val="00220107"/>
    <w:rsid w:val="00220DDD"/>
    <w:rsid w:val="00221A2F"/>
    <w:rsid w:val="0022235E"/>
    <w:rsid w:val="00223F39"/>
    <w:rsid w:val="00225006"/>
    <w:rsid w:val="00225382"/>
    <w:rsid w:val="0022560B"/>
    <w:rsid w:val="002263A9"/>
    <w:rsid w:val="00226C7B"/>
    <w:rsid w:val="002274FB"/>
    <w:rsid w:val="00230538"/>
    <w:rsid w:val="002317FD"/>
    <w:rsid w:val="0023267A"/>
    <w:rsid w:val="00232AB7"/>
    <w:rsid w:val="002332BA"/>
    <w:rsid w:val="0023343C"/>
    <w:rsid w:val="002338F9"/>
    <w:rsid w:val="00233ABE"/>
    <w:rsid w:val="00234E4D"/>
    <w:rsid w:val="00235DFC"/>
    <w:rsid w:val="00235E92"/>
    <w:rsid w:val="002366BA"/>
    <w:rsid w:val="00236A99"/>
    <w:rsid w:val="00236CBA"/>
    <w:rsid w:val="00236D81"/>
    <w:rsid w:val="00236EE8"/>
    <w:rsid w:val="00240450"/>
    <w:rsid w:val="00241BC6"/>
    <w:rsid w:val="002422A6"/>
    <w:rsid w:val="00242A33"/>
    <w:rsid w:val="002437BC"/>
    <w:rsid w:val="00243B2B"/>
    <w:rsid w:val="00243E1F"/>
    <w:rsid w:val="0024440E"/>
    <w:rsid w:val="00244DAD"/>
    <w:rsid w:val="002455C6"/>
    <w:rsid w:val="00245792"/>
    <w:rsid w:val="0024664C"/>
    <w:rsid w:val="00246743"/>
    <w:rsid w:val="00247C1B"/>
    <w:rsid w:val="00250079"/>
    <w:rsid w:val="002500EF"/>
    <w:rsid w:val="0025113C"/>
    <w:rsid w:val="00251429"/>
    <w:rsid w:val="002529A3"/>
    <w:rsid w:val="00253358"/>
    <w:rsid w:val="0025410A"/>
    <w:rsid w:val="002541FE"/>
    <w:rsid w:val="0025421B"/>
    <w:rsid w:val="002543F5"/>
    <w:rsid w:val="00254C8D"/>
    <w:rsid w:val="00256950"/>
    <w:rsid w:val="002574D1"/>
    <w:rsid w:val="00260AF7"/>
    <w:rsid w:val="002612A7"/>
    <w:rsid w:val="00261460"/>
    <w:rsid w:val="0026173D"/>
    <w:rsid w:val="00262F3A"/>
    <w:rsid w:val="002631B7"/>
    <w:rsid w:val="002637B5"/>
    <w:rsid w:val="00263BC7"/>
    <w:rsid w:val="0026474A"/>
    <w:rsid w:val="002650CE"/>
    <w:rsid w:val="002652A8"/>
    <w:rsid w:val="002658E4"/>
    <w:rsid w:val="0026597A"/>
    <w:rsid w:val="00266155"/>
    <w:rsid w:val="00266FA0"/>
    <w:rsid w:val="002674B8"/>
    <w:rsid w:val="002676D1"/>
    <w:rsid w:val="00267EE4"/>
    <w:rsid w:val="0027056A"/>
    <w:rsid w:val="00270640"/>
    <w:rsid w:val="00270B96"/>
    <w:rsid w:val="00270F4B"/>
    <w:rsid w:val="0027102B"/>
    <w:rsid w:val="0027114D"/>
    <w:rsid w:val="002715EA"/>
    <w:rsid w:val="00272A5C"/>
    <w:rsid w:val="002750C9"/>
    <w:rsid w:val="0027531D"/>
    <w:rsid w:val="002756FC"/>
    <w:rsid w:val="00276047"/>
    <w:rsid w:val="002804DE"/>
    <w:rsid w:val="00280EF9"/>
    <w:rsid w:val="002810F6"/>
    <w:rsid w:val="00281F50"/>
    <w:rsid w:val="0028342E"/>
    <w:rsid w:val="0028423B"/>
    <w:rsid w:val="00284926"/>
    <w:rsid w:val="00285334"/>
    <w:rsid w:val="00285537"/>
    <w:rsid w:val="002859B7"/>
    <w:rsid w:val="00285FAB"/>
    <w:rsid w:val="00286BE5"/>
    <w:rsid w:val="00291020"/>
    <w:rsid w:val="00292A3A"/>
    <w:rsid w:val="00293295"/>
    <w:rsid w:val="00293715"/>
    <w:rsid w:val="00295685"/>
    <w:rsid w:val="0029580F"/>
    <w:rsid w:val="0029687F"/>
    <w:rsid w:val="00296947"/>
    <w:rsid w:val="0029732B"/>
    <w:rsid w:val="0029776C"/>
    <w:rsid w:val="002A0489"/>
    <w:rsid w:val="002A0528"/>
    <w:rsid w:val="002A069E"/>
    <w:rsid w:val="002A07E9"/>
    <w:rsid w:val="002A0A49"/>
    <w:rsid w:val="002A0FB7"/>
    <w:rsid w:val="002A139D"/>
    <w:rsid w:val="002A150D"/>
    <w:rsid w:val="002A1C2D"/>
    <w:rsid w:val="002A2B60"/>
    <w:rsid w:val="002A3515"/>
    <w:rsid w:val="002A36C6"/>
    <w:rsid w:val="002A3AC2"/>
    <w:rsid w:val="002A3B76"/>
    <w:rsid w:val="002A4591"/>
    <w:rsid w:val="002A47FC"/>
    <w:rsid w:val="002A4A82"/>
    <w:rsid w:val="002A5163"/>
    <w:rsid w:val="002A5486"/>
    <w:rsid w:val="002A55DE"/>
    <w:rsid w:val="002A5C75"/>
    <w:rsid w:val="002A6DBE"/>
    <w:rsid w:val="002A7245"/>
    <w:rsid w:val="002A7A38"/>
    <w:rsid w:val="002B0BF8"/>
    <w:rsid w:val="002B0C64"/>
    <w:rsid w:val="002B3792"/>
    <w:rsid w:val="002B3864"/>
    <w:rsid w:val="002B3C0C"/>
    <w:rsid w:val="002B4742"/>
    <w:rsid w:val="002B47EB"/>
    <w:rsid w:val="002B4B6D"/>
    <w:rsid w:val="002B4BF5"/>
    <w:rsid w:val="002B5744"/>
    <w:rsid w:val="002B5E5E"/>
    <w:rsid w:val="002B6985"/>
    <w:rsid w:val="002B6BA8"/>
    <w:rsid w:val="002B7DD4"/>
    <w:rsid w:val="002C00AB"/>
    <w:rsid w:val="002C0BA6"/>
    <w:rsid w:val="002C17E1"/>
    <w:rsid w:val="002C1C99"/>
    <w:rsid w:val="002C2974"/>
    <w:rsid w:val="002C2C74"/>
    <w:rsid w:val="002C3FC6"/>
    <w:rsid w:val="002C4FBA"/>
    <w:rsid w:val="002C5BBC"/>
    <w:rsid w:val="002C7E88"/>
    <w:rsid w:val="002D041C"/>
    <w:rsid w:val="002D059B"/>
    <w:rsid w:val="002D09D3"/>
    <w:rsid w:val="002D0E5C"/>
    <w:rsid w:val="002D12FF"/>
    <w:rsid w:val="002D1CA3"/>
    <w:rsid w:val="002D2735"/>
    <w:rsid w:val="002D2BD2"/>
    <w:rsid w:val="002D35D2"/>
    <w:rsid w:val="002D3C12"/>
    <w:rsid w:val="002D491E"/>
    <w:rsid w:val="002D4EC2"/>
    <w:rsid w:val="002D50FB"/>
    <w:rsid w:val="002D6265"/>
    <w:rsid w:val="002D6309"/>
    <w:rsid w:val="002D6A7F"/>
    <w:rsid w:val="002D790D"/>
    <w:rsid w:val="002E0231"/>
    <w:rsid w:val="002E025C"/>
    <w:rsid w:val="002E08A1"/>
    <w:rsid w:val="002E13A3"/>
    <w:rsid w:val="002E1914"/>
    <w:rsid w:val="002E2654"/>
    <w:rsid w:val="002E2BDB"/>
    <w:rsid w:val="002E3DB0"/>
    <w:rsid w:val="002E3E15"/>
    <w:rsid w:val="002E5236"/>
    <w:rsid w:val="002E537D"/>
    <w:rsid w:val="002E6976"/>
    <w:rsid w:val="002E69AF"/>
    <w:rsid w:val="002E6FA6"/>
    <w:rsid w:val="002E76E1"/>
    <w:rsid w:val="002E7AFC"/>
    <w:rsid w:val="002E7F36"/>
    <w:rsid w:val="002F0062"/>
    <w:rsid w:val="002F168D"/>
    <w:rsid w:val="002F18BA"/>
    <w:rsid w:val="002F2769"/>
    <w:rsid w:val="002F2996"/>
    <w:rsid w:val="002F339D"/>
    <w:rsid w:val="002F3741"/>
    <w:rsid w:val="002F3B82"/>
    <w:rsid w:val="002F44F9"/>
    <w:rsid w:val="002F4619"/>
    <w:rsid w:val="002F48B4"/>
    <w:rsid w:val="002F4C18"/>
    <w:rsid w:val="002F4E23"/>
    <w:rsid w:val="002F4F2C"/>
    <w:rsid w:val="002F52D7"/>
    <w:rsid w:val="002F5574"/>
    <w:rsid w:val="002F5CFE"/>
    <w:rsid w:val="002F614E"/>
    <w:rsid w:val="002F73A1"/>
    <w:rsid w:val="002F771A"/>
    <w:rsid w:val="00301151"/>
    <w:rsid w:val="00301775"/>
    <w:rsid w:val="003018E5"/>
    <w:rsid w:val="00301F74"/>
    <w:rsid w:val="00302146"/>
    <w:rsid w:val="003027FD"/>
    <w:rsid w:val="0030473C"/>
    <w:rsid w:val="003062BF"/>
    <w:rsid w:val="003065F4"/>
    <w:rsid w:val="00307A35"/>
    <w:rsid w:val="00311004"/>
    <w:rsid w:val="00311A05"/>
    <w:rsid w:val="00311D68"/>
    <w:rsid w:val="003151FC"/>
    <w:rsid w:val="003152C4"/>
    <w:rsid w:val="003152FC"/>
    <w:rsid w:val="00316ABE"/>
    <w:rsid w:val="00317157"/>
    <w:rsid w:val="00317950"/>
    <w:rsid w:val="0031797F"/>
    <w:rsid w:val="00317C4A"/>
    <w:rsid w:val="003213E5"/>
    <w:rsid w:val="00321B20"/>
    <w:rsid w:val="00321B9F"/>
    <w:rsid w:val="00323204"/>
    <w:rsid w:val="00324265"/>
    <w:rsid w:val="003248C8"/>
    <w:rsid w:val="0032641A"/>
    <w:rsid w:val="00326CE2"/>
    <w:rsid w:val="00326D0F"/>
    <w:rsid w:val="00327932"/>
    <w:rsid w:val="00330249"/>
    <w:rsid w:val="003303E6"/>
    <w:rsid w:val="00331337"/>
    <w:rsid w:val="003316E5"/>
    <w:rsid w:val="003318BB"/>
    <w:rsid w:val="0033280C"/>
    <w:rsid w:val="00332A02"/>
    <w:rsid w:val="00332A48"/>
    <w:rsid w:val="00333142"/>
    <w:rsid w:val="00333223"/>
    <w:rsid w:val="0033328F"/>
    <w:rsid w:val="00333A15"/>
    <w:rsid w:val="00334398"/>
    <w:rsid w:val="0033457E"/>
    <w:rsid w:val="00334FC4"/>
    <w:rsid w:val="00336C50"/>
    <w:rsid w:val="00337A60"/>
    <w:rsid w:val="00340403"/>
    <w:rsid w:val="00340D58"/>
    <w:rsid w:val="00341781"/>
    <w:rsid w:val="003428EE"/>
    <w:rsid w:val="00342F3B"/>
    <w:rsid w:val="00343022"/>
    <w:rsid w:val="003431CF"/>
    <w:rsid w:val="003434E3"/>
    <w:rsid w:val="00343F37"/>
    <w:rsid w:val="003448B9"/>
    <w:rsid w:val="0034650E"/>
    <w:rsid w:val="003466C9"/>
    <w:rsid w:val="00346939"/>
    <w:rsid w:val="00346DB5"/>
    <w:rsid w:val="00347A6D"/>
    <w:rsid w:val="00347C87"/>
    <w:rsid w:val="003503DA"/>
    <w:rsid w:val="003516AF"/>
    <w:rsid w:val="00352231"/>
    <w:rsid w:val="00352761"/>
    <w:rsid w:val="00352B92"/>
    <w:rsid w:val="00352FEC"/>
    <w:rsid w:val="003535A1"/>
    <w:rsid w:val="003538B9"/>
    <w:rsid w:val="00353ADA"/>
    <w:rsid w:val="003540EB"/>
    <w:rsid w:val="003554EA"/>
    <w:rsid w:val="003555CF"/>
    <w:rsid w:val="00355B13"/>
    <w:rsid w:val="00355C14"/>
    <w:rsid w:val="00355D79"/>
    <w:rsid w:val="003561BB"/>
    <w:rsid w:val="00356B7F"/>
    <w:rsid w:val="00356F32"/>
    <w:rsid w:val="00356FB1"/>
    <w:rsid w:val="00361A7D"/>
    <w:rsid w:val="003620AD"/>
    <w:rsid w:val="003625F7"/>
    <w:rsid w:val="00362CAB"/>
    <w:rsid w:val="00363EEA"/>
    <w:rsid w:val="003651C9"/>
    <w:rsid w:val="003657E5"/>
    <w:rsid w:val="0036599A"/>
    <w:rsid w:val="00366C79"/>
    <w:rsid w:val="0036759B"/>
    <w:rsid w:val="00367786"/>
    <w:rsid w:val="00367A7A"/>
    <w:rsid w:val="003712A2"/>
    <w:rsid w:val="00371E8F"/>
    <w:rsid w:val="003723EF"/>
    <w:rsid w:val="00372CE0"/>
    <w:rsid w:val="00372FA7"/>
    <w:rsid w:val="00373002"/>
    <w:rsid w:val="00373D7A"/>
    <w:rsid w:val="00374625"/>
    <w:rsid w:val="003747A5"/>
    <w:rsid w:val="0037538E"/>
    <w:rsid w:val="0037541C"/>
    <w:rsid w:val="00380440"/>
    <w:rsid w:val="00380F61"/>
    <w:rsid w:val="003818C1"/>
    <w:rsid w:val="00382A4F"/>
    <w:rsid w:val="00383682"/>
    <w:rsid w:val="00383999"/>
    <w:rsid w:val="003839C2"/>
    <w:rsid w:val="00385372"/>
    <w:rsid w:val="00385554"/>
    <w:rsid w:val="0038587D"/>
    <w:rsid w:val="00386B03"/>
    <w:rsid w:val="0038781E"/>
    <w:rsid w:val="003904F3"/>
    <w:rsid w:val="00390820"/>
    <w:rsid w:val="00393551"/>
    <w:rsid w:val="003943F9"/>
    <w:rsid w:val="0039505A"/>
    <w:rsid w:val="003956B6"/>
    <w:rsid w:val="00396042"/>
    <w:rsid w:val="00396BAF"/>
    <w:rsid w:val="00396E24"/>
    <w:rsid w:val="003A12A4"/>
    <w:rsid w:val="003A1E3E"/>
    <w:rsid w:val="003A220F"/>
    <w:rsid w:val="003A27A8"/>
    <w:rsid w:val="003A37FD"/>
    <w:rsid w:val="003A45B0"/>
    <w:rsid w:val="003A4D7B"/>
    <w:rsid w:val="003A7762"/>
    <w:rsid w:val="003A7CA5"/>
    <w:rsid w:val="003A7FC4"/>
    <w:rsid w:val="003B02F7"/>
    <w:rsid w:val="003B0886"/>
    <w:rsid w:val="003B1473"/>
    <w:rsid w:val="003B2E3B"/>
    <w:rsid w:val="003B5F85"/>
    <w:rsid w:val="003B6A0F"/>
    <w:rsid w:val="003B6C6C"/>
    <w:rsid w:val="003B70C7"/>
    <w:rsid w:val="003B7372"/>
    <w:rsid w:val="003B7E70"/>
    <w:rsid w:val="003B7FA2"/>
    <w:rsid w:val="003C0928"/>
    <w:rsid w:val="003C0D78"/>
    <w:rsid w:val="003C1128"/>
    <w:rsid w:val="003C196F"/>
    <w:rsid w:val="003C1C4F"/>
    <w:rsid w:val="003C293A"/>
    <w:rsid w:val="003C2F3E"/>
    <w:rsid w:val="003C315F"/>
    <w:rsid w:val="003C5A5C"/>
    <w:rsid w:val="003C5E77"/>
    <w:rsid w:val="003C6489"/>
    <w:rsid w:val="003C6AB0"/>
    <w:rsid w:val="003C7C39"/>
    <w:rsid w:val="003D0DA7"/>
    <w:rsid w:val="003D1D95"/>
    <w:rsid w:val="003D2762"/>
    <w:rsid w:val="003D2899"/>
    <w:rsid w:val="003D29AB"/>
    <w:rsid w:val="003D38E4"/>
    <w:rsid w:val="003D3F80"/>
    <w:rsid w:val="003D424A"/>
    <w:rsid w:val="003D4CE7"/>
    <w:rsid w:val="003D5251"/>
    <w:rsid w:val="003D6068"/>
    <w:rsid w:val="003D657A"/>
    <w:rsid w:val="003D680B"/>
    <w:rsid w:val="003D7422"/>
    <w:rsid w:val="003D7748"/>
    <w:rsid w:val="003E00F6"/>
    <w:rsid w:val="003E1516"/>
    <w:rsid w:val="003E1DA7"/>
    <w:rsid w:val="003E208E"/>
    <w:rsid w:val="003E20F4"/>
    <w:rsid w:val="003E2140"/>
    <w:rsid w:val="003E2C65"/>
    <w:rsid w:val="003E2E0B"/>
    <w:rsid w:val="003E4586"/>
    <w:rsid w:val="003E4C69"/>
    <w:rsid w:val="003E4FE6"/>
    <w:rsid w:val="003E6000"/>
    <w:rsid w:val="003E70DC"/>
    <w:rsid w:val="003E72A9"/>
    <w:rsid w:val="003E7551"/>
    <w:rsid w:val="003F049A"/>
    <w:rsid w:val="003F0896"/>
    <w:rsid w:val="003F0A86"/>
    <w:rsid w:val="003F1005"/>
    <w:rsid w:val="003F121B"/>
    <w:rsid w:val="003F1F0D"/>
    <w:rsid w:val="003F2F86"/>
    <w:rsid w:val="003F385B"/>
    <w:rsid w:val="003F5E93"/>
    <w:rsid w:val="003F60A9"/>
    <w:rsid w:val="003F681D"/>
    <w:rsid w:val="003F7AB7"/>
    <w:rsid w:val="003F7C49"/>
    <w:rsid w:val="00400638"/>
    <w:rsid w:val="004007D9"/>
    <w:rsid w:val="00400F13"/>
    <w:rsid w:val="004013B8"/>
    <w:rsid w:val="00401749"/>
    <w:rsid w:val="00402277"/>
    <w:rsid w:val="004027C2"/>
    <w:rsid w:val="00402D69"/>
    <w:rsid w:val="00403547"/>
    <w:rsid w:val="00404252"/>
    <w:rsid w:val="00404BAD"/>
    <w:rsid w:val="00404F09"/>
    <w:rsid w:val="00405F35"/>
    <w:rsid w:val="004067B1"/>
    <w:rsid w:val="00406A03"/>
    <w:rsid w:val="00410727"/>
    <w:rsid w:val="00410855"/>
    <w:rsid w:val="00410A14"/>
    <w:rsid w:val="004117ED"/>
    <w:rsid w:val="004119C9"/>
    <w:rsid w:val="00412D39"/>
    <w:rsid w:val="00413625"/>
    <w:rsid w:val="00413BAC"/>
    <w:rsid w:val="004147FF"/>
    <w:rsid w:val="00414B18"/>
    <w:rsid w:val="00414BEA"/>
    <w:rsid w:val="00415F3A"/>
    <w:rsid w:val="00417282"/>
    <w:rsid w:val="00417B02"/>
    <w:rsid w:val="00417DE9"/>
    <w:rsid w:val="00420993"/>
    <w:rsid w:val="00420B4A"/>
    <w:rsid w:val="00420B8D"/>
    <w:rsid w:val="00420FF8"/>
    <w:rsid w:val="004218FF"/>
    <w:rsid w:val="00421AE9"/>
    <w:rsid w:val="00422717"/>
    <w:rsid w:val="004227C8"/>
    <w:rsid w:val="0042295B"/>
    <w:rsid w:val="00423303"/>
    <w:rsid w:val="0042363C"/>
    <w:rsid w:val="00423AAF"/>
    <w:rsid w:val="00423C19"/>
    <w:rsid w:val="00423FF3"/>
    <w:rsid w:val="004240FB"/>
    <w:rsid w:val="0042509E"/>
    <w:rsid w:val="00427D48"/>
    <w:rsid w:val="00430553"/>
    <w:rsid w:val="004306BE"/>
    <w:rsid w:val="00430ED2"/>
    <w:rsid w:val="0043134A"/>
    <w:rsid w:val="0043298F"/>
    <w:rsid w:val="00432BE8"/>
    <w:rsid w:val="00432C85"/>
    <w:rsid w:val="0043372F"/>
    <w:rsid w:val="00433C00"/>
    <w:rsid w:val="00433E15"/>
    <w:rsid w:val="00433E99"/>
    <w:rsid w:val="0043403E"/>
    <w:rsid w:val="004341E3"/>
    <w:rsid w:val="0043469C"/>
    <w:rsid w:val="004348C6"/>
    <w:rsid w:val="004350DF"/>
    <w:rsid w:val="00435F71"/>
    <w:rsid w:val="004369B1"/>
    <w:rsid w:val="0043718E"/>
    <w:rsid w:val="00437318"/>
    <w:rsid w:val="004378E7"/>
    <w:rsid w:val="00440A06"/>
    <w:rsid w:val="00441636"/>
    <w:rsid w:val="004424B4"/>
    <w:rsid w:val="0044269F"/>
    <w:rsid w:val="004427C5"/>
    <w:rsid w:val="00442D7D"/>
    <w:rsid w:val="0044409E"/>
    <w:rsid w:val="0044413F"/>
    <w:rsid w:val="00444D47"/>
    <w:rsid w:val="00445611"/>
    <w:rsid w:val="00445C8B"/>
    <w:rsid w:val="00446D51"/>
    <w:rsid w:val="00446F6E"/>
    <w:rsid w:val="00447034"/>
    <w:rsid w:val="00447444"/>
    <w:rsid w:val="004477BA"/>
    <w:rsid w:val="0045083C"/>
    <w:rsid w:val="004511D4"/>
    <w:rsid w:val="00451620"/>
    <w:rsid w:val="00452F01"/>
    <w:rsid w:val="004535C9"/>
    <w:rsid w:val="00455D0F"/>
    <w:rsid w:val="004568E6"/>
    <w:rsid w:val="00457104"/>
    <w:rsid w:val="00460691"/>
    <w:rsid w:val="00461024"/>
    <w:rsid w:val="00461A9F"/>
    <w:rsid w:val="00462002"/>
    <w:rsid w:val="00463283"/>
    <w:rsid w:val="004635E8"/>
    <w:rsid w:val="00464354"/>
    <w:rsid w:val="00464DC2"/>
    <w:rsid w:val="00465A66"/>
    <w:rsid w:val="00465ECF"/>
    <w:rsid w:val="00465EE1"/>
    <w:rsid w:val="00465FA1"/>
    <w:rsid w:val="00466498"/>
    <w:rsid w:val="004672A3"/>
    <w:rsid w:val="004672FE"/>
    <w:rsid w:val="00470064"/>
    <w:rsid w:val="00470463"/>
    <w:rsid w:val="00470855"/>
    <w:rsid w:val="00470A47"/>
    <w:rsid w:val="00471228"/>
    <w:rsid w:val="0047218A"/>
    <w:rsid w:val="0047311D"/>
    <w:rsid w:val="0047321E"/>
    <w:rsid w:val="004735A4"/>
    <w:rsid w:val="00473772"/>
    <w:rsid w:val="00473C0F"/>
    <w:rsid w:val="00473D52"/>
    <w:rsid w:val="00473F21"/>
    <w:rsid w:val="004742D7"/>
    <w:rsid w:val="00474687"/>
    <w:rsid w:val="00475E47"/>
    <w:rsid w:val="00477277"/>
    <w:rsid w:val="00477B10"/>
    <w:rsid w:val="00480187"/>
    <w:rsid w:val="00480A98"/>
    <w:rsid w:val="00480CCC"/>
    <w:rsid w:val="00481322"/>
    <w:rsid w:val="00481BDA"/>
    <w:rsid w:val="004821CD"/>
    <w:rsid w:val="004823B1"/>
    <w:rsid w:val="004823E8"/>
    <w:rsid w:val="00482670"/>
    <w:rsid w:val="00482C97"/>
    <w:rsid w:val="00483256"/>
    <w:rsid w:val="00483605"/>
    <w:rsid w:val="0048396E"/>
    <w:rsid w:val="00483DC4"/>
    <w:rsid w:val="004840FE"/>
    <w:rsid w:val="004845EE"/>
    <w:rsid w:val="0048570C"/>
    <w:rsid w:val="00486687"/>
    <w:rsid w:val="00487D81"/>
    <w:rsid w:val="004905F7"/>
    <w:rsid w:val="004929D2"/>
    <w:rsid w:val="00493406"/>
    <w:rsid w:val="0049400F"/>
    <w:rsid w:val="00494185"/>
    <w:rsid w:val="004945D9"/>
    <w:rsid w:val="004958CE"/>
    <w:rsid w:val="004960B8"/>
    <w:rsid w:val="0049634E"/>
    <w:rsid w:val="004964FC"/>
    <w:rsid w:val="00497127"/>
    <w:rsid w:val="00497814"/>
    <w:rsid w:val="004A06B5"/>
    <w:rsid w:val="004A0A7A"/>
    <w:rsid w:val="004A0D54"/>
    <w:rsid w:val="004A100A"/>
    <w:rsid w:val="004A1474"/>
    <w:rsid w:val="004A273F"/>
    <w:rsid w:val="004A2F87"/>
    <w:rsid w:val="004A41BA"/>
    <w:rsid w:val="004A4BA6"/>
    <w:rsid w:val="004A518C"/>
    <w:rsid w:val="004A532E"/>
    <w:rsid w:val="004A5F4C"/>
    <w:rsid w:val="004A62C3"/>
    <w:rsid w:val="004A6C5D"/>
    <w:rsid w:val="004A74DA"/>
    <w:rsid w:val="004A7503"/>
    <w:rsid w:val="004B046C"/>
    <w:rsid w:val="004B094E"/>
    <w:rsid w:val="004B1B22"/>
    <w:rsid w:val="004B1D22"/>
    <w:rsid w:val="004B1E88"/>
    <w:rsid w:val="004B2B2B"/>
    <w:rsid w:val="004B38BE"/>
    <w:rsid w:val="004B3C1D"/>
    <w:rsid w:val="004B4650"/>
    <w:rsid w:val="004B4F06"/>
    <w:rsid w:val="004B70E2"/>
    <w:rsid w:val="004B73E6"/>
    <w:rsid w:val="004B744C"/>
    <w:rsid w:val="004B7632"/>
    <w:rsid w:val="004C018B"/>
    <w:rsid w:val="004C0B9D"/>
    <w:rsid w:val="004C1023"/>
    <w:rsid w:val="004C2259"/>
    <w:rsid w:val="004C2A1E"/>
    <w:rsid w:val="004C2A25"/>
    <w:rsid w:val="004C2E64"/>
    <w:rsid w:val="004C30AF"/>
    <w:rsid w:val="004C3884"/>
    <w:rsid w:val="004C38CB"/>
    <w:rsid w:val="004C3B5C"/>
    <w:rsid w:val="004C444B"/>
    <w:rsid w:val="004C4C55"/>
    <w:rsid w:val="004C502C"/>
    <w:rsid w:val="004C504B"/>
    <w:rsid w:val="004C56C3"/>
    <w:rsid w:val="004C68D4"/>
    <w:rsid w:val="004C6A4A"/>
    <w:rsid w:val="004C7412"/>
    <w:rsid w:val="004C7C9E"/>
    <w:rsid w:val="004D08BD"/>
    <w:rsid w:val="004D1651"/>
    <w:rsid w:val="004D1A38"/>
    <w:rsid w:val="004D1BD8"/>
    <w:rsid w:val="004D1D36"/>
    <w:rsid w:val="004D1D4E"/>
    <w:rsid w:val="004D2605"/>
    <w:rsid w:val="004D3939"/>
    <w:rsid w:val="004D3D51"/>
    <w:rsid w:val="004D4A72"/>
    <w:rsid w:val="004D50E3"/>
    <w:rsid w:val="004D56D1"/>
    <w:rsid w:val="004D5981"/>
    <w:rsid w:val="004D6326"/>
    <w:rsid w:val="004D6C5C"/>
    <w:rsid w:val="004D738C"/>
    <w:rsid w:val="004D7758"/>
    <w:rsid w:val="004E0278"/>
    <w:rsid w:val="004E0305"/>
    <w:rsid w:val="004E1556"/>
    <w:rsid w:val="004E1AC4"/>
    <w:rsid w:val="004E279C"/>
    <w:rsid w:val="004E36B9"/>
    <w:rsid w:val="004E4D02"/>
    <w:rsid w:val="004E5AEA"/>
    <w:rsid w:val="004E5AF9"/>
    <w:rsid w:val="004E5B73"/>
    <w:rsid w:val="004E5D78"/>
    <w:rsid w:val="004E5E15"/>
    <w:rsid w:val="004E5FB2"/>
    <w:rsid w:val="004E68D7"/>
    <w:rsid w:val="004E6AD8"/>
    <w:rsid w:val="004E6CA0"/>
    <w:rsid w:val="004E6E1A"/>
    <w:rsid w:val="004E700C"/>
    <w:rsid w:val="004E72C1"/>
    <w:rsid w:val="004E76BC"/>
    <w:rsid w:val="004E76FA"/>
    <w:rsid w:val="004E7E9F"/>
    <w:rsid w:val="004F1576"/>
    <w:rsid w:val="004F1635"/>
    <w:rsid w:val="004F1ADA"/>
    <w:rsid w:val="004F24F0"/>
    <w:rsid w:val="004F2538"/>
    <w:rsid w:val="004F27E4"/>
    <w:rsid w:val="004F5634"/>
    <w:rsid w:val="004F5992"/>
    <w:rsid w:val="004F5FC3"/>
    <w:rsid w:val="004F62E9"/>
    <w:rsid w:val="004F68C3"/>
    <w:rsid w:val="004F69D0"/>
    <w:rsid w:val="004F7157"/>
    <w:rsid w:val="004F73EA"/>
    <w:rsid w:val="004F750A"/>
    <w:rsid w:val="004F7EBF"/>
    <w:rsid w:val="005029FB"/>
    <w:rsid w:val="00502B10"/>
    <w:rsid w:val="0050393F"/>
    <w:rsid w:val="005044C4"/>
    <w:rsid w:val="00504628"/>
    <w:rsid w:val="00504A7C"/>
    <w:rsid w:val="00504C8A"/>
    <w:rsid w:val="005051AD"/>
    <w:rsid w:val="00506600"/>
    <w:rsid w:val="0050663A"/>
    <w:rsid w:val="005067D5"/>
    <w:rsid w:val="005068DD"/>
    <w:rsid w:val="00506DB4"/>
    <w:rsid w:val="00506E4A"/>
    <w:rsid w:val="00506EBB"/>
    <w:rsid w:val="00507360"/>
    <w:rsid w:val="0050773E"/>
    <w:rsid w:val="00507F73"/>
    <w:rsid w:val="005101E7"/>
    <w:rsid w:val="00510D27"/>
    <w:rsid w:val="00511B44"/>
    <w:rsid w:val="00512149"/>
    <w:rsid w:val="005122BC"/>
    <w:rsid w:val="00512494"/>
    <w:rsid w:val="00512B54"/>
    <w:rsid w:val="005135A7"/>
    <w:rsid w:val="0051516B"/>
    <w:rsid w:val="005154E0"/>
    <w:rsid w:val="0051588C"/>
    <w:rsid w:val="00515EDA"/>
    <w:rsid w:val="00516722"/>
    <w:rsid w:val="00517085"/>
    <w:rsid w:val="00517313"/>
    <w:rsid w:val="0052035B"/>
    <w:rsid w:val="005204A2"/>
    <w:rsid w:val="005207A7"/>
    <w:rsid w:val="00520EF6"/>
    <w:rsid w:val="0052188E"/>
    <w:rsid w:val="00523621"/>
    <w:rsid w:val="00523A07"/>
    <w:rsid w:val="00523A5E"/>
    <w:rsid w:val="00524C63"/>
    <w:rsid w:val="00525CBE"/>
    <w:rsid w:val="00525F94"/>
    <w:rsid w:val="00526053"/>
    <w:rsid w:val="0052666C"/>
    <w:rsid w:val="005279B1"/>
    <w:rsid w:val="00527BBB"/>
    <w:rsid w:val="00527D07"/>
    <w:rsid w:val="00530614"/>
    <w:rsid w:val="005327E6"/>
    <w:rsid w:val="00532938"/>
    <w:rsid w:val="00533221"/>
    <w:rsid w:val="005337DF"/>
    <w:rsid w:val="00533C75"/>
    <w:rsid w:val="00533F44"/>
    <w:rsid w:val="005347E1"/>
    <w:rsid w:val="00534E93"/>
    <w:rsid w:val="00535F1D"/>
    <w:rsid w:val="00536980"/>
    <w:rsid w:val="00537998"/>
    <w:rsid w:val="00537A8C"/>
    <w:rsid w:val="00537B88"/>
    <w:rsid w:val="00537F93"/>
    <w:rsid w:val="005401B5"/>
    <w:rsid w:val="0054070A"/>
    <w:rsid w:val="005409D2"/>
    <w:rsid w:val="005421C9"/>
    <w:rsid w:val="00543977"/>
    <w:rsid w:val="00547D7B"/>
    <w:rsid w:val="00547D88"/>
    <w:rsid w:val="005500FC"/>
    <w:rsid w:val="00550B9F"/>
    <w:rsid w:val="0055156A"/>
    <w:rsid w:val="00551956"/>
    <w:rsid w:val="00552131"/>
    <w:rsid w:val="005536EC"/>
    <w:rsid w:val="00553E08"/>
    <w:rsid w:val="00554140"/>
    <w:rsid w:val="00554607"/>
    <w:rsid w:val="00554632"/>
    <w:rsid w:val="005550D0"/>
    <w:rsid w:val="00555332"/>
    <w:rsid w:val="00555C93"/>
    <w:rsid w:val="005579B5"/>
    <w:rsid w:val="00557DC6"/>
    <w:rsid w:val="005602A0"/>
    <w:rsid w:val="0056102F"/>
    <w:rsid w:val="005614A6"/>
    <w:rsid w:val="0056152D"/>
    <w:rsid w:val="005619DC"/>
    <w:rsid w:val="00561B2B"/>
    <w:rsid w:val="00561EFA"/>
    <w:rsid w:val="00561FC1"/>
    <w:rsid w:val="005628EE"/>
    <w:rsid w:val="00562EDB"/>
    <w:rsid w:val="00563CF5"/>
    <w:rsid w:val="0056436B"/>
    <w:rsid w:val="005646B0"/>
    <w:rsid w:val="005649F8"/>
    <w:rsid w:val="0056522A"/>
    <w:rsid w:val="0056581E"/>
    <w:rsid w:val="00565C0A"/>
    <w:rsid w:val="00565EDC"/>
    <w:rsid w:val="005667D0"/>
    <w:rsid w:val="00567925"/>
    <w:rsid w:val="00567C26"/>
    <w:rsid w:val="0057123A"/>
    <w:rsid w:val="00571787"/>
    <w:rsid w:val="00571B81"/>
    <w:rsid w:val="00571D94"/>
    <w:rsid w:val="00572131"/>
    <w:rsid w:val="0057236A"/>
    <w:rsid w:val="0057258C"/>
    <w:rsid w:val="00573AB5"/>
    <w:rsid w:val="00573B6C"/>
    <w:rsid w:val="00573F7B"/>
    <w:rsid w:val="00574635"/>
    <w:rsid w:val="0057488C"/>
    <w:rsid w:val="00575037"/>
    <w:rsid w:val="00575562"/>
    <w:rsid w:val="005756EB"/>
    <w:rsid w:val="005758B4"/>
    <w:rsid w:val="0057599B"/>
    <w:rsid w:val="00576E01"/>
    <w:rsid w:val="00576FBE"/>
    <w:rsid w:val="005775C9"/>
    <w:rsid w:val="00580003"/>
    <w:rsid w:val="00580A5B"/>
    <w:rsid w:val="00580EC0"/>
    <w:rsid w:val="00581C9C"/>
    <w:rsid w:val="0058308B"/>
    <w:rsid w:val="005834CD"/>
    <w:rsid w:val="00583E95"/>
    <w:rsid w:val="005849BF"/>
    <w:rsid w:val="00585165"/>
    <w:rsid w:val="0058589E"/>
    <w:rsid w:val="00586026"/>
    <w:rsid w:val="0058697C"/>
    <w:rsid w:val="00587031"/>
    <w:rsid w:val="00587A86"/>
    <w:rsid w:val="005923D3"/>
    <w:rsid w:val="005925BE"/>
    <w:rsid w:val="0059325C"/>
    <w:rsid w:val="00594502"/>
    <w:rsid w:val="00594758"/>
    <w:rsid w:val="00594B80"/>
    <w:rsid w:val="00594C5F"/>
    <w:rsid w:val="00595062"/>
    <w:rsid w:val="005954FD"/>
    <w:rsid w:val="00595D49"/>
    <w:rsid w:val="00595EF4"/>
    <w:rsid w:val="00596334"/>
    <w:rsid w:val="00597664"/>
    <w:rsid w:val="005A1195"/>
    <w:rsid w:val="005A19A5"/>
    <w:rsid w:val="005A2DC7"/>
    <w:rsid w:val="005A309B"/>
    <w:rsid w:val="005A3E2E"/>
    <w:rsid w:val="005A526A"/>
    <w:rsid w:val="005A609F"/>
    <w:rsid w:val="005A6149"/>
    <w:rsid w:val="005A6289"/>
    <w:rsid w:val="005A6D49"/>
    <w:rsid w:val="005A6D67"/>
    <w:rsid w:val="005B064A"/>
    <w:rsid w:val="005B081F"/>
    <w:rsid w:val="005B25C2"/>
    <w:rsid w:val="005B262F"/>
    <w:rsid w:val="005B353D"/>
    <w:rsid w:val="005B3D66"/>
    <w:rsid w:val="005B4664"/>
    <w:rsid w:val="005B477F"/>
    <w:rsid w:val="005B5308"/>
    <w:rsid w:val="005B568A"/>
    <w:rsid w:val="005B56A1"/>
    <w:rsid w:val="005B5B23"/>
    <w:rsid w:val="005B5B33"/>
    <w:rsid w:val="005B640B"/>
    <w:rsid w:val="005B641E"/>
    <w:rsid w:val="005B6B82"/>
    <w:rsid w:val="005B7B11"/>
    <w:rsid w:val="005C0249"/>
    <w:rsid w:val="005C04C5"/>
    <w:rsid w:val="005C07A9"/>
    <w:rsid w:val="005C0EB0"/>
    <w:rsid w:val="005C0F33"/>
    <w:rsid w:val="005C208F"/>
    <w:rsid w:val="005C20BC"/>
    <w:rsid w:val="005C20C3"/>
    <w:rsid w:val="005C23A0"/>
    <w:rsid w:val="005C2428"/>
    <w:rsid w:val="005C3576"/>
    <w:rsid w:val="005C3B5E"/>
    <w:rsid w:val="005C3E9B"/>
    <w:rsid w:val="005C4234"/>
    <w:rsid w:val="005C43C7"/>
    <w:rsid w:val="005C67D1"/>
    <w:rsid w:val="005D0046"/>
    <w:rsid w:val="005D0D6C"/>
    <w:rsid w:val="005D20E2"/>
    <w:rsid w:val="005D2575"/>
    <w:rsid w:val="005D26FD"/>
    <w:rsid w:val="005D3117"/>
    <w:rsid w:val="005D34D7"/>
    <w:rsid w:val="005D38AC"/>
    <w:rsid w:val="005D4B60"/>
    <w:rsid w:val="005D4B99"/>
    <w:rsid w:val="005D4C06"/>
    <w:rsid w:val="005D5184"/>
    <w:rsid w:val="005D62CF"/>
    <w:rsid w:val="005D798F"/>
    <w:rsid w:val="005D7ABF"/>
    <w:rsid w:val="005E0988"/>
    <w:rsid w:val="005E0F10"/>
    <w:rsid w:val="005E29A9"/>
    <w:rsid w:val="005E328E"/>
    <w:rsid w:val="005E347B"/>
    <w:rsid w:val="005E3901"/>
    <w:rsid w:val="005E434B"/>
    <w:rsid w:val="005E520A"/>
    <w:rsid w:val="005E5406"/>
    <w:rsid w:val="005E621F"/>
    <w:rsid w:val="005E7D01"/>
    <w:rsid w:val="005F1940"/>
    <w:rsid w:val="005F1C41"/>
    <w:rsid w:val="005F2D9D"/>
    <w:rsid w:val="005F3EEF"/>
    <w:rsid w:val="005F529B"/>
    <w:rsid w:val="005F5A03"/>
    <w:rsid w:val="005F667E"/>
    <w:rsid w:val="005F6A93"/>
    <w:rsid w:val="005F734F"/>
    <w:rsid w:val="005F7A8C"/>
    <w:rsid w:val="006001B0"/>
    <w:rsid w:val="00600510"/>
    <w:rsid w:val="00600A3B"/>
    <w:rsid w:val="006016CA"/>
    <w:rsid w:val="00601737"/>
    <w:rsid w:val="00601816"/>
    <w:rsid w:val="00602CD1"/>
    <w:rsid w:val="0060309C"/>
    <w:rsid w:val="006034D0"/>
    <w:rsid w:val="00603F25"/>
    <w:rsid w:val="00603FF0"/>
    <w:rsid w:val="006050BE"/>
    <w:rsid w:val="006054B0"/>
    <w:rsid w:val="006055B1"/>
    <w:rsid w:val="0060580C"/>
    <w:rsid w:val="00606AF7"/>
    <w:rsid w:val="00607B33"/>
    <w:rsid w:val="00610040"/>
    <w:rsid w:val="00610814"/>
    <w:rsid w:val="00611628"/>
    <w:rsid w:val="0061249A"/>
    <w:rsid w:val="00612FB2"/>
    <w:rsid w:val="006135D8"/>
    <w:rsid w:val="006144F3"/>
    <w:rsid w:val="0061471A"/>
    <w:rsid w:val="00614D18"/>
    <w:rsid w:val="00615387"/>
    <w:rsid w:val="00615C55"/>
    <w:rsid w:val="0061633E"/>
    <w:rsid w:val="0061654F"/>
    <w:rsid w:val="006166EA"/>
    <w:rsid w:val="0061678D"/>
    <w:rsid w:val="00616FFD"/>
    <w:rsid w:val="00617397"/>
    <w:rsid w:val="00617715"/>
    <w:rsid w:val="0062014F"/>
    <w:rsid w:val="0062143F"/>
    <w:rsid w:val="00622C14"/>
    <w:rsid w:val="006232F2"/>
    <w:rsid w:val="00623E63"/>
    <w:rsid w:val="006249A6"/>
    <w:rsid w:val="00624D74"/>
    <w:rsid w:val="006250D6"/>
    <w:rsid w:val="006252A4"/>
    <w:rsid w:val="00626751"/>
    <w:rsid w:val="006269FC"/>
    <w:rsid w:val="00626FE7"/>
    <w:rsid w:val="00627736"/>
    <w:rsid w:val="0062796D"/>
    <w:rsid w:val="00627B62"/>
    <w:rsid w:val="00627DC5"/>
    <w:rsid w:val="006304E4"/>
    <w:rsid w:val="00630DFF"/>
    <w:rsid w:val="00631B6E"/>
    <w:rsid w:val="00631E43"/>
    <w:rsid w:val="00633E6D"/>
    <w:rsid w:val="00633ED9"/>
    <w:rsid w:val="006343F1"/>
    <w:rsid w:val="00635734"/>
    <w:rsid w:val="00635A14"/>
    <w:rsid w:val="006360B8"/>
    <w:rsid w:val="0063630F"/>
    <w:rsid w:val="00636832"/>
    <w:rsid w:val="00637EE7"/>
    <w:rsid w:val="00640867"/>
    <w:rsid w:val="00641A76"/>
    <w:rsid w:val="00641C05"/>
    <w:rsid w:val="006426F7"/>
    <w:rsid w:val="006429F5"/>
    <w:rsid w:val="00642EF1"/>
    <w:rsid w:val="006437A5"/>
    <w:rsid w:val="00643971"/>
    <w:rsid w:val="00644077"/>
    <w:rsid w:val="00644105"/>
    <w:rsid w:val="00644D21"/>
    <w:rsid w:val="00644F61"/>
    <w:rsid w:val="00645A8C"/>
    <w:rsid w:val="00645DF8"/>
    <w:rsid w:val="00646765"/>
    <w:rsid w:val="006476B4"/>
    <w:rsid w:val="00650AC6"/>
    <w:rsid w:val="00650E2F"/>
    <w:rsid w:val="00654E43"/>
    <w:rsid w:val="00655C50"/>
    <w:rsid w:val="00655EAE"/>
    <w:rsid w:val="0065673E"/>
    <w:rsid w:val="00657254"/>
    <w:rsid w:val="00657943"/>
    <w:rsid w:val="00657ACB"/>
    <w:rsid w:val="006600EA"/>
    <w:rsid w:val="0066079B"/>
    <w:rsid w:val="00660D65"/>
    <w:rsid w:val="00661352"/>
    <w:rsid w:val="00661C39"/>
    <w:rsid w:val="006622A1"/>
    <w:rsid w:val="0066376B"/>
    <w:rsid w:val="00663C40"/>
    <w:rsid w:val="00664CB5"/>
    <w:rsid w:val="00665C1B"/>
    <w:rsid w:val="0066679E"/>
    <w:rsid w:val="006667AF"/>
    <w:rsid w:val="00667CC6"/>
    <w:rsid w:val="00667FA5"/>
    <w:rsid w:val="0067005A"/>
    <w:rsid w:val="00670EB0"/>
    <w:rsid w:val="00672536"/>
    <w:rsid w:val="00673A15"/>
    <w:rsid w:val="00673F7C"/>
    <w:rsid w:val="0067492D"/>
    <w:rsid w:val="00675913"/>
    <w:rsid w:val="00675C3D"/>
    <w:rsid w:val="00676022"/>
    <w:rsid w:val="0067638D"/>
    <w:rsid w:val="0067666C"/>
    <w:rsid w:val="00676B8D"/>
    <w:rsid w:val="00676E31"/>
    <w:rsid w:val="00676F26"/>
    <w:rsid w:val="00677500"/>
    <w:rsid w:val="00677D75"/>
    <w:rsid w:val="00677ED8"/>
    <w:rsid w:val="00680546"/>
    <w:rsid w:val="00681323"/>
    <w:rsid w:val="00681771"/>
    <w:rsid w:val="00682222"/>
    <w:rsid w:val="0068301A"/>
    <w:rsid w:val="006833E9"/>
    <w:rsid w:val="00683A47"/>
    <w:rsid w:val="00683DBB"/>
    <w:rsid w:val="0068485F"/>
    <w:rsid w:val="00684BD6"/>
    <w:rsid w:val="0068538D"/>
    <w:rsid w:val="00685848"/>
    <w:rsid w:val="00685A29"/>
    <w:rsid w:val="00686992"/>
    <w:rsid w:val="00687A44"/>
    <w:rsid w:val="00687B93"/>
    <w:rsid w:val="00687C28"/>
    <w:rsid w:val="00690E80"/>
    <w:rsid w:val="00691763"/>
    <w:rsid w:val="006918BB"/>
    <w:rsid w:val="00691E90"/>
    <w:rsid w:val="00691FF5"/>
    <w:rsid w:val="006921E6"/>
    <w:rsid w:val="006935D0"/>
    <w:rsid w:val="00694315"/>
    <w:rsid w:val="00695B47"/>
    <w:rsid w:val="006969F9"/>
    <w:rsid w:val="00696BFD"/>
    <w:rsid w:val="00696E1E"/>
    <w:rsid w:val="0069710F"/>
    <w:rsid w:val="006972C7"/>
    <w:rsid w:val="00697D84"/>
    <w:rsid w:val="006A0698"/>
    <w:rsid w:val="006A06C3"/>
    <w:rsid w:val="006A08C8"/>
    <w:rsid w:val="006A0E09"/>
    <w:rsid w:val="006A0E53"/>
    <w:rsid w:val="006A1392"/>
    <w:rsid w:val="006A30C3"/>
    <w:rsid w:val="006A30D6"/>
    <w:rsid w:val="006A32A9"/>
    <w:rsid w:val="006A38C0"/>
    <w:rsid w:val="006A4259"/>
    <w:rsid w:val="006A4A2A"/>
    <w:rsid w:val="006A4A85"/>
    <w:rsid w:val="006A4F7B"/>
    <w:rsid w:val="006A516A"/>
    <w:rsid w:val="006A56AF"/>
    <w:rsid w:val="006A5E18"/>
    <w:rsid w:val="006A5FE5"/>
    <w:rsid w:val="006A639F"/>
    <w:rsid w:val="006A6C02"/>
    <w:rsid w:val="006A7ADD"/>
    <w:rsid w:val="006A7BAC"/>
    <w:rsid w:val="006A7D72"/>
    <w:rsid w:val="006A7EEC"/>
    <w:rsid w:val="006B00D9"/>
    <w:rsid w:val="006B0215"/>
    <w:rsid w:val="006B2057"/>
    <w:rsid w:val="006B2CF7"/>
    <w:rsid w:val="006B32E5"/>
    <w:rsid w:val="006B3442"/>
    <w:rsid w:val="006B355D"/>
    <w:rsid w:val="006B39C7"/>
    <w:rsid w:val="006B58E6"/>
    <w:rsid w:val="006B6816"/>
    <w:rsid w:val="006B6D43"/>
    <w:rsid w:val="006B708D"/>
    <w:rsid w:val="006C0729"/>
    <w:rsid w:val="006C1188"/>
    <w:rsid w:val="006C11D5"/>
    <w:rsid w:val="006C1521"/>
    <w:rsid w:val="006C217C"/>
    <w:rsid w:val="006C2F56"/>
    <w:rsid w:val="006C33B8"/>
    <w:rsid w:val="006C35AE"/>
    <w:rsid w:val="006C3831"/>
    <w:rsid w:val="006C3AB4"/>
    <w:rsid w:val="006C3C45"/>
    <w:rsid w:val="006C43E9"/>
    <w:rsid w:val="006C4487"/>
    <w:rsid w:val="006C5175"/>
    <w:rsid w:val="006C5E73"/>
    <w:rsid w:val="006C64A7"/>
    <w:rsid w:val="006C69ED"/>
    <w:rsid w:val="006C6ABD"/>
    <w:rsid w:val="006C6B1E"/>
    <w:rsid w:val="006C6BA3"/>
    <w:rsid w:val="006C6E80"/>
    <w:rsid w:val="006C70CF"/>
    <w:rsid w:val="006C7BB7"/>
    <w:rsid w:val="006D0798"/>
    <w:rsid w:val="006D086C"/>
    <w:rsid w:val="006D10CB"/>
    <w:rsid w:val="006D1646"/>
    <w:rsid w:val="006D1C27"/>
    <w:rsid w:val="006D22E9"/>
    <w:rsid w:val="006D24E2"/>
    <w:rsid w:val="006D2517"/>
    <w:rsid w:val="006D2544"/>
    <w:rsid w:val="006D2612"/>
    <w:rsid w:val="006D3300"/>
    <w:rsid w:val="006D43D0"/>
    <w:rsid w:val="006D50FD"/>
    <w:rsid w:val="006D5672"/>
    <w:rsid w:val="006D5A72"/>
    <w:rsid w:val="006D6228"/>
    <w:rsid w:val="006D67B8"/>
    <w:rsid w:val="006D6840"/>
    <w:rsid w:val="006E069B"/>
    <w:rsid w:val="006E0866"/>
    <w:rsid w:val="006E093D"/>
    <w:rsid w:val="006E0A8D"/>
    <w:rsid w:val="006E105A"/>
    <w:rsid w:val="006E14AF"/>
    <w:rsid w:val="006E1D40"/>
    <w:rsid w:val="006E235C"/>
    <w:rsid w:val="006E28DE"/>
    <w:rsid w:val="006E2BDF"/>
    <w:rsid w:val="006E301B"/>
    <w:rsid w:val="006E301C"/>
    <w:rsid w:val="006E31B2"/>
    <w:rsid w:val="006E3537"/>
    <w:rsid w:val="006E364F"/>
    <w:rsid w:val="006E385F"/>
    <w:rsid w:val="006E4E28"/>
    <w:rsid w:val="006E50E1"/>
    <w:rsid w:val="006E56A3"/>
    <w:rsid w:val="006E5F4C"/>
    <w:rsid w:val="006E75B0"/>
    <w:rsid w:val="006E793D"/>
    <w:rsid w:val="006E7ECA"/>
    <w:rsid w:val="006F0289"/>
    <w:rsid w:val="006F074B"/>
    <w:rsid w:val="006F079C"/>
    <w:rsid w:val="006F0B63"/>
    <w:rsid w:val="006F0BCC"/>
    <w:rsid w:val="006F0CAA"/>
    <w:rsid w:val="006F19E6"/>
    <w:rsid w:val="006F20D3"/>
    <w:rsid w:val="006F24E4"/>
    <w:rsid w:val="006F4F6B"/>
    <w:rsid w:val="006F50E5"/>
    <w:rsid w:val="006F686B"/>
    <w:rsid w:val="006F6971"/>
    <w:rsid w:val="00700057"/>
    <w:rsid w:val="0070038E"/>
    <w:rsid w:val="00700A7A"/>
    <w:rsid w:val="00700AC7"/>
    <w:rsid w:val="007015A1"/>
    <w:rsid w:val="00701998"/>
    <w:rsid w:val="0070501D"/>
    <w:rsid w:val="0070516D"/>
    <w:rsid w:val="0070536A"/>
    <w:rsid w:val="00705A29"/>
    <w:rsid w:val="00707625"/>
    <w:rsid w:val="00710FA0"/>
    <w:rsid w:val="007126E6"/>
    <w:rsid w:val="00712C86"/>
    <w:rsid w:val="00712FB9"/>
    <w:rsid w:val="007135BC"/>
    <w:rsid w:val="00713E27"/>
    <w:rsid w:val="00713ED6"/>
    <w:rsid w:val="00714FF9"/>
    <w:rsid w:val="00715661"/>
    <w:rsid w:val="0071614B"/>
    <w:rsid w:val="007164BB"/>
    <w:rsid w:val="0071662D"/>
    <w:rsid w:val="0071756F"/>
    <w:rsid w:val="00720CBF"/>
    <w:rsid w:val="00720D1E"/>
    <w:rsid w:val="007214E8"/>
    <w:rsid w:val="0072235E"/>
    <w:rsid w:val="00722C63"/>
    <w:rsid w:val="007234D5"/>
    <w:rsid w:val="00723E7D"/>
    <w:rsid w:val="00724005"/>
    <w:rsid w:val="00724918"/>
    <w:rsid w:val="00724DCB"/>
    <w:rsid w:val="0072513D"/>
    <w:rsid w:val="007257B0"/>
    <w:rsid w:val="00725EC3"/>
    <w:rsid w:val="00725FF0"/>
    <w:rsid w:val="007268DB"/>
    <w:rsid w:val="0072692E"/>
    <w:rsid w:val="00726B25"/>
    <w:rsid w:val="00730A60"/>
    <w:rsid w:val="007312D6"/>
    <w:rsid w:val="00731556"/>
    <w:rsid w:val="007317D0"/>
    <w:rsid w:val="00731D4E"/>
    <w:rsid w:val="00732511"/>
    <w:rsid w:val="00732CE1"/>
    <w:rsid w:val="00733234"/>
    <w:rsid w:val="00734648"/>
    <w:rsid w:val="00735048"/>
    <w:rsid w:val="00735419"/>
    <w:rsid w:val="00735E1F"/>
    <w:rsid w:val="00736526"/>
    <w:rsid w:val="00736818"/>
    <w:rsid w:val="00737406"/>
    <w:rsid w:val="00737C15"/>
    <w:rsid w:val="00741A15"/>
    <w:rsid w:val="007429B7"/>
    <w:rsid w:val="00742BC1"/>
    <w:rsid w:val="00742DA0"/>
    <w:rsid w:val="00742DA8"/>
    <w:rsid w:val="00743063"/>
    <w:rsid w:val="007432ED"/>
    <w:rsid w:val="007436A2"/>
    <w:rsid w:val="00744385"/>
    <w:rsid w:val="00744408"/>
    <w:rsid w:val="0074492B"/>
    <w:rsid w:val="00744F00"/>
    <w:rsid w:val="00744F55"/>
    <w:rsid w:val="00746C0E"/>
    <w:rsid w:val="00747782"/>
    <w:rsid w:val="00747EF3"/>
    <w:rsid w:val="00750064"/>
    <w:rsid w:val="00750264"/>
    <w:rsid w:val="00751226"/>
    <w:rsid w:val="007518CD"/>
    <w:rsid w:val="007524FE"/>
    <w:rsid w:val="007527E3"/>
    <w:rsid w:val="00752AE5"/>
    <w:rsid w:val="00754936"/>
    <w:rsid w:val="00756213"/>
    <w:rsid w:val="0075728E"/>
    <w:rsid w:val="0075747A"/>
    <w:rsid w:val="00757D32"/>
    <w:rsid w:val="00757FC6"/>
    <w:rsid w:val="007601BA"/>
    <w:rsid w:val="00760490"/>
    <w:rsid w:val="007619CB"/>
    <w:rsid w:val="00763673"/>
    <w:rsid w:val="00763840"/>
    <w:rsid w:val="0076440B"/>
    <w:rsid w:val="00764D62"/>
    <w:rsid w:val="007650F9"/>
    <w:rsid w:val="0076533B"/>
    <w:rsid w:val="00765D29"/>
    <w:rsid w:val="00766838"/>
    <w:rsid w:val="00766BDD"/>
    <w:rsid w:val="00766C60"/>
    <w:rsid w:val="00766DA2"/>
    <w:rsid w:val="007672A3"/>
    <w:rsid w:val="00767E36"/>
    <w:rsid w:val="007701BA"/>
    <w:rsid w:val="0077213D"/>
    <w:rsid w:val="007722F9"/>
    <w:rsid w:val="0077236E"/>
    <w:rsid w:val="00772476"/>
    <w:rsid w:val="007735C3"/>
    <w:rsid w:val="00773638"/>
    <w:rsid w:val="00773CFA"/>
    <w:rsid w:val="007745EC"/>
    <w:rsid w:val="0077726F"/>
    <w:rsid w:val="00780331"/>
    <w:rsid w:val="00780FBF"/>
    <w:rsid w:val="0078166A"/>
    <w:rsid w:val="007824F5"/>
    <w:rsid w:val="00782AC6"/>
    <w:rsid w:val="00783608"/>
    <w:rsid w:val="00783856"/>
    <w:rsid w:val="00786FC3"/>
    <w:rsid w:val="00787864"/>
    <w:rsid w:val="00787AE2"/>
    <w:rsid w:val="00787C4B"/>
    <w:rsid w:val="00790552"/>
    <w:rsid w:val="007908A4"/>
    <w:rsid w:val="00790970"/>
    <w:rsid w:val="00790975"/>
    <w:rsid w:val="00790DBC"/>
    <w:rsid w:val="0079163F"/>
    <w:rsid w:val="00793665"/>
    <w:rsid w:val="007948A0"/>
    <w:rsid w:val="00795C0B"/>
    <w:rsid w:val="00795CFE"/>
    <w:rsid w:val="0079620D"/>
    <w:rsid w:val="007A1C4D"/>
    <w:rsid w:val="007A1DF2"/>
    <w:rsid w:val="007A23F2"/>
    <w:rsid w:val="007A2434"/>
    <w:rsid w:val="007A27E7"/>
    <w:rsid w:val="007A3605"/>
    <w:rsid w:val="007A3F1A"/>
    <w:rsid w:val="007A4630"/>
    <w:rsid w:val="007A4841"/>
    <w:rsid w:val="007A55A2"/>
    <w:rsid w:val="007A5CE0"/>
    <w:rsid w:val="007A67B0"/>
    <w:rsid w:val="007B0087"/>
    <w:rsid w:val="007B0665"/>
    <w:rsid w:val="007B15E2"/>
    <w:rsid w:val="007B164A"/>
    <w:rsid w:val="007B1BC6"/>
    <w:rsid w:val="007B3114"/>
    <w:rsid w:val="007B3DD9"/>
    <w:rsid w:val="007B41A0"/>
    <w:rsid w:val="007B46B7"/>
    <w:rsid w:val="007B4800"/>
    <w:rsid w:val="007B4B4C"/>
    <w:rsid w:val="007B4B9B"/>
    <w:rsid w:val="007B5CBF"/>
    <w:rsid w:val="007B5D84"/>
    <w:rsid w:val="007B61A9"/>
    <w:rsid w:val="007B61DF"/>
    <w:rsid w:val="007B670C"/>
    <w:rsid w:val="007B690E"/>
    <w:rsid w:val="007C0355"/>
    <w:rsid w:val="007C18BD"/>
    <w:rsid w:val="007C19E1"/>
    <w:rsid w:val="007C2C4B"/>
    <w:rsid w:val="007C349D"/>
    <w:rsid w:val="007C3517"/>
    <w:rsid w:val="007C3631"/>
    <w:rsid w:val="007C416D"/>
    <w:rsid w:val="007C4594"/>
    <w:rsid w:val="007C51F9"/>
    <w:rsid w:val="007C56D9"/>
    <w:rsid w:val="007C5AEC"/>
    <w:rsid w:val="007C6BEF"/>
    <w:rsid w:val="007C6F53"/>
    <w:rsid w:val="007C704B"/>
    <w:rsid w:val="007D1703"/>
    <w:rsid w:val="007D1B0D"/>
    <w:rsid w:val="007D2550"/>
    <w:rsid w:val="007D26AE"/>
    <w:rsid w:val="007D4213"/>
    <w:rsid w:val="007D4829"/>
    <w:rsid w:val="007D4E29"/>
    <w:rsid w:val="007D5B18"/>
    <w:rsid w:val="007D5B9A"/>
    <w:rsid w:val="007D6487"/>
    <w:rsid w:val="007D65AA"/>
    <w:rsid w:val="007D7015"/>
    <w:rsid w:val="007D7520"/>
    <w:rsid w:val="007D7CCB"/>
    <w:rsid w:val="007D7D3D"/>
    <w:rsid w:val="007D7EA3"/>
    <w:rsid w:val="007E08F5"/>
    <w:rsid w:val="007E0CFF"/>
    <w:rsid w:val="007E0F7C"/>
    <w:rsid w:val="007E24EA"/>
    <w:rsid w:val="007E3F25"/>
    <w:rsid w:val="007E4801"/>
    <w:rsid w:val="007E4958"/>
    <w:rsid w:val="007E58E7"/>
    <w:rsid w:val="007E617E"/>
    <w:rsid w:val="007E6400"/>
    <w:rsid w:val="007E6507"/>
    <w:rsid w:val="007E7A60"/>
    <w:rsid w:val="007E7DB2"/>
    <w:rsid w:val="007E7ED6"/>
    <w:rsid w:val="007F0221"/>
    <w:rsid w:val="007F02A7"/>
    <w:rsid w:val="007F02D7"/>
    <w:rsid w:val="007F042F"/>
    <w:rsid w:val="007F0691"/>
    <w:rsid w:val="007F1EBD"/>
    <w:rsid w:val="007F2283"/>
    <w:rsid w:val="007F26E7"/>
    <w:rsid w:val="007F3403"/>
    <w:rsid w:val="007F486D"/>
    <w:rsid w:val="007F55AD"/>
    <w:rsid w:val="007F5C23"/>
    <w:rsid w:val="007F66BE"/>
    <w:rsid w:val="007F68FA"/>
    <w:rsid w:val="007F6C14"/>
    <w:rsid w:val="007F6C9B"/>
    <w:rsid w:val="007F7BA4"/>
    <w:rsid w:val="00800B31"/>
    <w:rsid w:val="0080174B"/>
    <w:rsid w:val="0080276F"/>
    <w:rsid w:val="00802986"/>
    <w:rsid w:val="008063FD"/>
    <w:rsid w:val="00806427"/>
    <w:rsid w:val="00806912"/>
    <w:rsid w:val="00807BAE"/>
    <w:rsid w:val="008109B4"/>
    <w:rsid w:val="00811186"/>
    <w:rsid w:val="008126A8"/>
    <w:rsid w:val="0081278F"/>
    <w:rsid w:val="008135F6"/>
    <w:rsid w:val="00814A67"/>
    <w:rsid w:val="00815051"/>
    <w:rsid w:val="008151E1"/>
    <w:rsid w:val="00815317"/>
    <w:rsid w:val="0081706E"/>
    <w:rsid w:val="008200F0"/>
    <w:rsid w:val="00820C7C"/>
    <w:rsid w:val="00820FC5"/>
    <w:rsid w:val="00821244"/>
    <w:rsid w:val="00821D39"/>
    <w:rsid w:val="008228F4"/>
    <w:rsid w:val="008248A6"/>
    <w:rsid w:val="00824E6F"/>
    <w:rsid w:val="00824F03"/>
    <w:rsid w:val="008256EC"/>
    <w:rsid w:val="0082574C"/>
    <w:rsid w:val="00825AA3"/>
    <w:rsid w:val="00825AEB"/>
    <w:rsid w:val="008261E4"/>
    <w:rsid w:val="00826FD0"/>
    <w:rsid w:val="00827B9D"/>
    <w:rsid w:val="00830375"/>
    <w:rsid w:val="00831031"/>
    <w:rsid w:val="008315F4"/>
    <w:rsid w:val="008323B3"/>
    <w:rsid w:val="00833924"/>
    <w:rsid w:val="00833E1D"/>
    <w:rsid w:val="0083411C"/>
    <w:rsid w:val="00834FC7"/>
    <w:rsid w:val="0083501B"/>
    <w:rsid w:val="00835440"/>
    <w:rsid w:val="008359F4"/>
    <w:rsid w:val="00835AAE"/>
    <w:rsid w:val="00836463"/>
    <w:rsid w:val="0083708A"/>
    <w:rsid w:val="008409F2"/>
    <w:rsid w:val="0084109E"/>
    <w:rsid w:val="00841B22"/>
    <w:rsid w:val="0084241F"/>
    <w:rsid w:val="00843183"/>
    <w:rsid w:val="008433A2"/>
    <w:rsid w:val="00843C20"/>
    <w:rsid w:val="0084427D"/>
    <w:rsid w:val="008450AD"/>
    <w:rsid w:val="00846315"/>
    <w:rsid w:val="008469CD"/>
    <w:rsid w:val="008471F0"/>
    <w:rsid w:val="00847BBE"/>
    <w:rsid w:val="00847FD1"/>
    <w:rsid w:val="0085090F"/>
    <w:rsid w:val="00850B7C"/>
    <w:rsid w:val="0085281F"/>
    <w:rsid w:val="008531D2"/>
    <w:rsid w:val="00853E53"/>
    <w:rsid w:val="00854631"/>
    <w:rsid w:val="00855085"/>
    <w:rsid w:val="00856827"/>
    <w:rsid w:val="008569CB"/>
    <w:rsid w:val="00856EE8"/>
    <w:rsid w:val="008573B8"/>
    <w:rsid w:val="00857599"/>
    <w:rsid w:val="00860005"/>
    <w:rsid w:val="0086000D"/>
    <w:rsid w:val="008600FA"/>
    <w:rsid w:val="00860318"/>
    <w:rsid w:val="0086071B"/>
    <w:rsid w:val="00860740"/>
    <w:rsid w:val="00861C36"/>
    <w:rsid w:val="00862112"/>
    <w:rsid w:val="00862B76"/>
    <w:rsid w:val="008641CF"/>
    <w:rsid w:val="008644B9"/>
    <w:rsid w:val="00866058"/>
    <w:rsid w:val="0086690A"/>
    <w:rsid w:val="00866A5E"/>
    <w:rsid w:val="00866A8E"/>
    <w:rsid w:val="00867326"/>
    <w:rsid w:val="00867F1D"/>
    <w:rsid w:val="008708A4"/>
    <w:rsid w:val="008709A1"/>
    <w:rsid w:val="0087104F"/>
    <w:rsid w:val="00871AD3"/>
    <w:rsid w:val="0087233B"/>
    <w:rsid w:val="00872AEA"/>
    <w:rsid w:val="0087347A"/>
    <w:rsid w:val="00873B47"/>
    <w:rsid w:val="00874F5C"/>
    <w:rsid w:val="008754B0"/>
    <w:rsid w:val="00875B45"/>
    <w:rsid w:val="0087613B"/>
    <w:rsid w:val="008763E4"/>
    <w:rsid w:val="00877424"/>
    <w:rsid w:val="00877E12"/>
    <w:rsid w:val="0088052F"/>
    <w:rsid w:val="0088064C"/>
    <w:rsid w:val="00881F4F"/>
    <w:rsid w:val="008826EC"/>
    <w:rsid w:val="00883971"/>
    <w:rsid w:val="00884CD4"/>
    <w:rsid w:val="0088564D"/>
    <w:rsid w:val="008863AA"/>
    <w:rsid w:val="0088677A"/>
    <w:rsid w:val="008872D1"/>
    <w:rsid w:val="00887387"/>
    <w:rsid w:val="00887FE2"/>
    <w:rsid w:val="00891742"/>
    <w:rsid w:val="008921C8"/>
    <w:rsid w:val="00892DA5"/>
    <w:rsid w:val="00893AD5"/>
    <w:rsid w:val="0089454A"/>
    <w:rsid w:val="00895481"/>
    <w:rsid w:val="008959B7"/>
    <w:rsid w:val="00895AC2"/>
    <w:rsid w:val="0089716F"/>
    <w:rsid w:val="00897E2F"/>
    <w:rsid w:val="008A1083"/>
    <w:rsid w:val="008A18B4"/>
    <w:rsid w:val="008A1D60"/>
    <w:rsid w:val="008A1F7C"/>
    <w:rsid w:val="008A223C"/>
    <w:rsid w:val="008A42F3"/>
    <w:rsid w:val="008A4D9F"/>
    <w:rsid w:val="008A50E8"/>
    <w:rsid w:val="008A53AB"/>
    <w:rsid w:val="008A65FD"/>
    <w:rsid w:val="008A660A"/>
    <w:rsid w:val="008A71C0"/>
    <w:rsid w:val="008B073C"/>
    <w:rsid w:val="008B0977"/>
    <w:rsid w:val="008B1050"/>
    <w:rsid w:val="008B13A8"/>
    <w:rsid w:val="008B1487"/>
    <w:rsid w:val="008B14A1"/>
    <w:rsid w:val="008B1EFA"/>
    <w:rsid w:val="008B2C81"/>
    <w:rsid w:val="008B3189"/>
    <w:rsid w:val="008B4979"/>
    <w:rsid w:val="008B5A68"/>
    <w:rsid w:val="008B638A"/>
    <w:rsid w:val="008B6880"/>
    <w:rsid w:val="008B71D8"/>
    <w:rsid w:val="008B7D26"/>
    <w:rsid w:val="008C000D"/>
    <w:rsid w:val="008C038C"/>
    <w:rsid w:val="008C0488"/>
    <w:rsid w:val="008C0A98"/>
    <w:rsid w:val="008C2C15"/>
    <w:rsid w:val="008C3642"/>
    <w:rsid w:val="008C40C6"/>
    <w:rsid w:val="008C45DB"/>
    <w:rsid w:val="008C4B4D"/>
    <w:rsid w:val="008C52B0"/>
    <w:rsid w:val="008C5374"/>
    <w:rsid w:val="008C559D"/>
    <w:rsid w:val="008C563B"/>
    <w:rsid w:val="008C6238"/>
    <w:rsid w:val="008C6DAD"/>
    <w:rsid w:val="008C6EBB"/>
    <w:rsid w:val="008C7136"/>
    <w:rsid w:val="008C7164"/>
    <w:rsid w:val="008C7372"/>
    <w:rsid w:val="008C752C"/>
    <w:rsid w:val="008D11F4"/>
    <w:rsid w:val="008D149E"/>
    <w:rsid w:val="008D2253"/>
    <w:rsid w:val="008D2B77"/>
    <w:rsid w:val="008D2CA0"/>
    <w:rsid w:val="008D33FA"/>
    <w:rsid w:val="008D459C"/>
    <w:rsid w:val="008D5266"/>
    <w:rsid w:val="008D53D9"/>
    <w:rsid w:val="008D5539"/>
    <w:rsid w:val="008D55E7"/>
    <w:rsid w:val="008D5B1F"/>
    <w:rsid w:val="008D5E94"/>
    <w:rsid w:val="008D6A56"/>
    <w:rsid w:val="008D709B"/>
    <w:rsid w:val="008D7482"/>
    <w:rsid w:val="008E00A7"/>
    <w:rsid w:val="008E0ACD"/>
    <w:rsid w:val="008E1FEB"/>
    <w:rsid w:val="008E20F6"/>
    <w:rsid w:val="008E23CA"/>
    <w:rsid w:val="008E2BC0"/>
    <w:rsid w:val="008E3BCC"/>
    <w:rsid w:val="008E3E10"/>
    <w:rsid w:val="008E4D02"/>
    <w:rsid w:val="008E53D3"/>
    <w:rsid w:val="008E5DDF"/>
    <w:rsid w:val="008E6B00"/>
    <w:rsid w:val="008F03C2"/>
    <w:rsid w:val="008F0892"/>
    <w:rsid w:val="008F16A2"/>
    <w:rsid w:val="008F1D93"/>
    <w:rsid w:val="008F442D"/>
    <w:rsid w:val="008F4B22"/>
    <w:rsid w:val="008F5A10"/>
    <w:rsid w:val="008F6284"/>
    <w:rsid w:val="008F6A13"/>
    <w:rsid w:val="008F6E20"/>
    <w:rsid w:val="008F7CB7"/>
    <w:rsid w:val="009003EB"/>
    <w:rsid w:val="009008F9"/>
    <w:rsid w:val="00900AF4"/>
    <w:rsid w:val="009010AF"/>
    <w:rsid w:val="009012C1"/>
    <w:rsid w:val="0090159F"/>
    <w:rsid w:val="009019F4"/>
    <w:rsid w:val="00901ADA"/>
    <w:rsid w:val="0090296A"/>
    <w:rsid w:val="00903C96"/>
    <w:rsid w:val="0090763F"/>
    <w:rsid w:val="00907EF5"/>
    <w:rsid w:val="0091000F"/>
    <w:rsid w:val="00910BDE"/>
    <w:rsid w:val="00910EBC"/>
    <w:rsid w:val="00911AC4"/>
    <w:rsid w:val="009127E4"/>
    <w:rsid w:val="00913A1D"/>
    <w:rsid w:val="009148FF"/>
    <w:rsid w:val="00914D9D"/>
    <w:rsid w:val="00914DFB"/>
    <w:rsid w:val="00915EDE"/>
    <w:rsid w:val="00915EEE"/>
    <w:rsid w:val="00916040"/>
    <w:rsid w:val="00916A6C"/>
    <w:rsid w:val="00916A7D"/>
    <w:rsid w:val="00917035"/>
    <w:rsid w:val="00917CDC"/>
    <w:rsid w:val="00920C34"/>
    <w:rsid w:val="00921526"/>
    <w:rsid w:val="009216BD"/>
    <w:rsid w:val="00921F1B"/>
    <w:rsid w:val="0092209D"/>
    <w:rsid w:val="0092276B"/>
    <w:rsid w:val="00922CCE"/>
    <w:rsid w:val="00924950"/>
    <w:rsid w:val="0092530A"/>
    <w:rsid w:val="009264E8"/>
    <w:rsid w:val="0092684D"/>
    <w:rsid w:val="00926D2B"/>
    <w:rsid w:val="0092747B"/>
    <w:rsid w:val="00927BD3"/>
    <w:rsid w:val="0093014B"/>
    <w:rsid w:val="00930539"/>
    <w:rsid w:val="00931E49"/>
    <w:rsid w:val="00932267"/>
    <w:rsid w:val="0093295D"/>
    <w:rsid w:val="00932B58"/>
    <w:rsid w:val="009332C8"/>
    <w:rsid w:val="00933FE6"/>
    <w:rsid w:val="0093468A"/>
    <w:rsid w:val="00934F52"/>
    <w:rsid w:val="009357E8"/>
    <w:rsid w:val="00935E7F"/>
    <w:rsid w:val="009363D0"/>
    <w:rsid w:val="009364BE"/>
    <w:rsid w:val="009367AE"/>
    <w:rsid w:val="00936B5E"/>
    <w:rsid w:val="00937607"/>
    <w:rsid w:val="00940E24"/>
    <w:rsid w:val="00940FD6"/>
    <w:rsid w:val="00941122"/>
    <w:rsid w:val="00941396"/>
    <w:rsid w:val="00941B21"/>
    <w:rsid w:val="00942134"/>
    <w:rsid w:val="0094282F"/>
    <w:rsid w:val="00943531"/>
    <w:rsid w:val="009446E5"/>
    <w:rsid w:val="009448B9"/>
    <w:rsid w:val="00944AC5"/>
    <w:rsid w:val="00945250"/>
    <w:rsid w:val="00945350"/>
    <w:rsid w:val="00946255"/>
    <w:rsid w:val="00946460"/>
    <w:rsid w:val="00946C10"/>
    <w:rsid w:val="00947727"/>
    <w:rsid w:val="009479FE"/>
    <w:rsid w:val="00947CCD"/>
    <w:rsid w:val="0095052D"/>
    <w:rsid w:val="00951EBA"/>
    <w:rsid w:val="00952F31"/>
    <w:rsid w:val="0095330B"/>
    <w:rsid w:val="00955A80"/>
    <w:rsid w:val="0095689B"/>
    <w:rsid w:val="00956B7E"/>
    <w:rsid w:val="00956EAD"/>
    <w:rsid w:val="009577EA"/>
    <w:rsid w:val="00960FFE"/>
    <w:rsid w:val="00961329"/>
    <w:rsid w:val="009618F7"/>
    <w:rsid w:val="00962360"/>
    <w:rsid w:val="00962E9C"/>
    <w:rsid w:val="00963C33"/>
    <w:rsid w:val="009646DB"/>
    <w:rsid w:val="009653E0"/>
    <w:rsid w:val="0096550B"/>
    <w:rsid w:val="00965B55"/>
    <w:rsid w:val="00965E60"/>
    <w:rsid w:val="00966852"/>
    <w:rsid w:val="00966F1D"/>
    <w:rsid w:val="00967307"/>
    <w:rsid w:val="00967523"/>
    <w:rsid w:val="0096761B"/>
    <w:rsid w:val="00967697"/>
    <w:rsid w:val="00970348"/>
    <w:rsid w:val="00970BDF"/>
    <w:rsid w:val="00971090"/>
    <w:rsid w:val="00971749"/>
    <w:rsid w:val="00971A0B"/>
    <w:rsid w:val="009724C0"/>
    <w:rsid w:val="0097274F"/>
    <w:rsid w:val="00972773"/>
    <w:rsid w:val="00973BEC"/>
    <w:rsid w:val="00974138"/>
    <w:rsid w:val="0097498B"/>
    <w:rsid w:val="00974DC4"/>
    <w:rsid w:val="0097529B"/>
    <w:rsid w:val="00976372"/>
    <w:rsid w:val="00976A8D"/>
    <w:rsid w:val="00976D39"/>
    <w:rsid w:val="0097700B"/>
    <w:rsid w:val="0097761E"/>
    <w:rsid w:val="0097770B"/>
    <w:rsid w:val="0098014E"/>
    <w:rsid w:val="009804EE"/>
    <w:rsid w:val="0098053C"/>
    <w:rsid w:val="00980A4D"/>
    <w:rsid w:val="00980DCC"/>
    <w:rsid w:val="00981670"/>
    <w:rsid w:val="009816E6"/>
    <w:rsid w:val="00981F65"/>
    <w:rsid w:val="009820E9"/>
    <w:rsid w:val="009821DF"/>
    <w:rsid w:val="0098223A"/>
    <w:rsid w:val="00982D0D"/>
    <w:rsid w:val="00983786"/>
    <w:rsid w:val="009846D1"/>
    <w:rsid w:val="0098480C"/>
    <w:rsid w:val="00985442"/>
    <w:rsid w:val="0098562C"/>
    <w:rsid w:val="00985DE9"/>
    <w:rsid w:val="009861BA"/>
    <w:rsid w:val="009870B6"/>
    <w:rsid w:val="00987D4C"/>
    <w:rsid w:val="0099036D"/>
    <w:rsid w:val="00990C02"/>
    <w:rsid w:val="00990C52"/>
    <w:rsid w:val="0099126D"/>
    <w:rsid w:val="009919E0"/>
    <w:rsid w:val="00991B17"/>
    <w:rsid w:val="00991FB5"/>
    <w:rsid w:val="0099221A"/>
    <w:rsid w:val="00992417"/>
    <w:rsid w:val="00993CF0"/>
    <w:rsid w:val="00994F9F"/>
    <w:rsid w:val="00995242"/>
    <w:rsid w:val="009964D5"/>
    <w:rsid w:val="00996625"/>
    <w:rsid w:val="0099669F"/>
    <w:rsid w:val="00997114"/>
    <w:rsid w:val="009972AB"/>
    <w:rsid w:val="00997842"/>
    <w:rsid w:val="00997FC3"/>
    <w:rsid w:val="009A05C3"/>
    <w:rsid w:val="009A0640"/>
    <w:rsid w:val="009A0B2C"/>
    <w:rsid w:val="009A0BE4"/>
    <w:rsid w:val="009A1105"/>
    <w:rsid w:val="009A1379"/>
    <w:rsid w:val="009A1E50"/>
    <w:rsid w:val="009A223E"/>
    <w:rsid w:val="009A2545"/>
    <w:rsid w:val="009A33FE"/>
    <w:rsid w:val="009A553F"/>
    <w:rsid w:val="009A5F80"/>
    <w:rsid w:val="009A6251"/>
    <w:rsid w:val="009A7274"/>
    <w:rsid w:val="009A747D"/>
    <w:rsid w:val="009A78E3"/>
    <w:rsid w:val="009A7B49"/>
    <w:rsid w:val="009B1430"/>
    <w:rsid w:val="009B1A9B"/>
    <w:rsid w:val="009B1F40"/>
    <w:rsid w:val="009B21E9"/>
    <w:rsid w:val="009B371C"/>
    <w:rsid w:val="009B5595"/>
    <w:rsid w:val="009B5611"/>
    <w:rsid w:val="009B5F1E"/>
    <w:rsid w:val="009B6557"/>
    <w:rsid w:val="009B6E9F"/>
    <w:rsid w:val="009B7396"/>
    <w:rsid w:val="009B7DF8"/>
    <w:rsid w:val="009C096D"/>
    <w:rsid w:val="009C18E9"/>
    <w:rsid w:val="009C1BDB"/>
    <w:rsid w:val="009C2287"/>
    <w:rsid w:val="009C3E02"/>
    <w:rsid w:val="009C6551"/>
    <w:rsid w:val="009C6772"/>
    <w:rsid w:val="009C6781"/>
    <w:rsid w:val="009D0BBD"/>
    <w:rsid w:val="009D1E73"/>
    <w:rsid w:val="009D1EE9"/>
    <w:rsid w:val="009D2FEA"/>
    <w:rsid w:val="009D31BC"/>
    <w:rsid w:val="009D3201"/>
    <w:rsid w:val="009D3610"/>
    <w:rsid w:val="009D3924"/>
    <w:rsid w:val="009D392A"/>
    <w:rsid w:val="009D4773"/>
    <w:rsid w:val="009D4EEC"/>
    <w:rsid w:val="009D4EEF"/>
    <w:rsid w:val="009D5A41"/>
    <w:rsid w:val="009D5C7C"/>
    <w:rsid w:val="009D5FC2"/>
    <w:rsid w:val="009D7226"/>
    <w:rsid w:val="009D7304"/>
    <w:rsid w:val="009D75F9"/>
    <w:rsid w:val="009D76E5"/>
    <w:rsid w:val="009D794D"/>
    <w:rsid w:val="009D7E76"/>
    <w:rsid w:val="009E02A1"/>
    <w:rsid w:val="009E4328"/>
    <w:rsid w:val="009E4C7F"/>
    <w:rsid w:val="009E54AD"/>
    <w:rsid w:val="009E58B6"/>
    <w:rsid w:val="009E6D80"/>
    <w:rsid w:val="009E799E"/>
    <w:rsid w:val="009E7AA2"/>
    <w:rsid w:val="009F08AD"/>
    <w:rsid w:val="009F29A9"/>
    <w:rsid w:val="009F2CE1"/>
    <w:rsid w:val="009F2CF0"/>
    <w:rsid w:val="009F424B"/>
    <w:rsid w:val="009F5F12"/>
    <w:rsid w:val="009F6270"/>
    <w:rsid w:val="009F62B4"/>
    <w:rsid w:val="009F6509"/>
    <w:rsid w:val="009F69D7"/>
    <w:rsid w:val="009F77CE"/>
    <w:rsid w:val="00A005BC"/>
    <w:rsid w:val="00A0173E"/>
    <w:rsid w:val="00A02370"/>
    <w:rsid w:val="00A0303C"/>
    <w:rsid w:val="00A03253"/>
    <w:rsid w:val="00A05630"/>
    <w:rsid w:val="00A0563C"/>
    <w:rsid w:val="00A06B8A"/>
    <w:rsid w:val="00A06FE2"/>
    <w:rsid w:val="00A07328"/>
    <w:rsid w:val="00A07A82"/>
    <w:rsid w:val="00A07F58"/>
    <w:rsid w:val="00A07F6C"/>
    <w:rsid w:val="00A10126"/>
    <w:rsid w:val="00A10311"/>
    <w:rsid w:val="00A110BC"/>
    <w:rsid w:val="00A11893"/>
    <w:rsid w:val="00A12507"/>
    <w:rsid w:val="00A12989"/>
    <w:rsid w:val="00A12CDD"/>
    <w:rsid w:val="00A13719"/>
    <w:rsid w:val="00A13860"/>
    <w:rsid w:val="00A144AE"/>
    <w:rsid w:val="00A14543"/>
    <w:rsid w:val="00A15071"/>
    <w:rsid w:val="00A158E7"/>
    <w:rsid w:val="00A15C99"/>
    <w:rsid w:val="00A15FA4"/>
    <w:rsid w:val="00A16EE5"/>
    <w:rsid w:val="00A16FFD"/>
    <w:rsid w:val="00A1775A"/>
    <w:rsid w:val="00A17C27"/>
    <w:rsid w:val="00A212A9"/>
    <w:rsid w:val="00A220A0"/>
    <w:rsid w:val="00A22134"/>
    <w:rsid w:val="00A2248A"/>
    <w:rsid w:val="00A226AB"/>
    <w:rsid w:val="00A235CE"/>
    <w:rsid w:val="00A237B7"/>
    <w:rsid w:val="00A23A76"/>
    <w:rsid w:val="00A24610"/>
    <w:rsid w:val="00A25BA6"/>
    <w:rsid w:val="00A26131"/>
    <w:rsid w:val="00A26345"/>
    <w:rsid w:val="00A2639B"/>
    <w:rsid w:val="00A263A0"/>
    <w:rsid w:val="00A26875"/>
    <w:rsid w:val="00A2690C"/>
    <w:rsid w:val="00A26B96"/>
    <w:rsid w:val="00A26C68"/>
    <w:rsid w:val="00A27A2B"/>
    <w:rsid w:val="00A30FE4"/>
    <w:rsid w:val="00A31450"/>
    <w:rsid w:val="00A314CA"/>
    <w:rsid w:val="00A31FF2"/>
    <w:rsid w:val="00A32CB1"/>
    <w:rsid w:val="00A336CF"/>
    <w:rsid w:val="00A33950"/>
    <w:rsid w:val="00A34616"/>
    <w:rsid w:val="00A34B11"/>
    <w:rsid w:val="00A34C51"/>
    <w:rsid w:val="00A35913"/>
    <w:rsid w:val="00A3609B"/>
    <w:rsid w:val="00A360F6"/>
    <w:rsid w:val="00A36140"/>
    <w:rsid w:val="00A36558"/>
    <w:rsid w:val="00A36A31"/>
    <w:rsid w:val="00A37B49"/>
    <w:rsid w:val="00A37FA1"/>
    <w:rsid w:val="00A412FE"/>
    <w:rsid w:val="00A4234F"/>
    <w:rsid w:val="00A4294F"/>
    <w:rsid w:val="00A42CC4"/>
    <w:rsid w:val="00A436DC"/>
    <w:rsid w:val="00A44142"/>
    <w:rsid w:val="00A445F0"/>
    <w:rsid w:val="00A4504A"/>
    <w:rsid w:val="00A45F40"/>
    <w:rsid w:val="00A46C80"/>
    <w:rsid w:val="00A46F53"/>
    <w:rsid w:val="00A46F62"/>
    <w:rsid w:val="00A471A4"/>
    <w:rsid w:val="00A50264"/>
    <w:rsid w:val="00A51095"/>
    <w:rsid w:val="00A51C70"/>
    <w:rsid w:val="00A53124"/>
    <w:rsid w:val="00A536F8"/>
    <w:rsid w:val="00A54CE8"/>
    <w:rsid w:val="00A5539D"/>
    <w:rsid w:val="00A55BA1"/>
    <w:rsid w:val="00A55F1C"/>
    <w:rsid w:val="00A5673D"/>
    <w:rsid w:val="00A56A99"/>
    <w:rsid w:val="00A577E1"/>
    <w:rsid w:val="00A60C47"/>
    <w:rsid w:val="00A6183B"/>
    <w:rsid w:val="00A618C4"/>
    <w:rsid w:val="00A61A14"/>
    <w:rsid w:val="00A61EB2"/>
    <w:rsid w:val="00A63180"/>
    <w:rsid w:val="00A6320C"/>
    <w:rsid w:val="00A63E2C"/>
    <w:rsid w:val="00A641B7"/>
    <w:rsid w:val="00A642A0"/>
    <w:rsid w:val="00A64D3B"/>
    <w:rsid w:val="00A66137"/>
    <w:rsid w:val="00A66468"/>
    <w:rsid w:val="00A66D09"/>
    <w:rsid w:val="00A7045D"/>
    <w:rsid w:val="00A7087E"/>
    <w:rsid w:val="00A71A53"/>
    <w:rsid w:val="00A7237C"/>
    <w:rsid w:val="00A72EDD"/>
    <w:rsid w:val="00A736CA"/>
    <w:rsid w:val="00A7464D"/>
    <w:rsid w:val="00A74794"/>
    <w:rsid w:val="00A74CE1"/>
    <w:rsid w:val="00A74F0D"/>
    <w:rsid w:val="00A7501B"/>
    <w:rsid w:val="00A75ACE"/>
    <w:rsid w:val="00A75D14"/>
    <w:rsid w:val="00A7623F"/>
    <w:rsid w:val="00A769D1"/>
    <w:rsid w:val="00A76B6F"/>
    <w:rsid w:val="00A77645"/>
    <w:rsid w:val="00A80635"/>
    <w:rsid w:val="00A80FF8"/>
    <w:rsid w:val="00A81E7C"/>
    <w:rsid w:val="00A82B56"/>
    <w:rsid w:val="00A83476"/>
    <w:rsid w:val="00A83B12"/>
    <w:rsid w:val="00A8459B"/>
    <w:rsid w:val="00A848D8"/>
    <w:rsid w:val="00A854B0"/>
    <w:rsid w:val="00A85A08"/>
    <w:rsid w:val="00A85D57"/>
    <w:rsid w:val="00A875FE"/>
    <w:rsid w:val="00A877B4"/>
    <w:rsid w:val="00A87AEE"/>
    <w:rsid w:val="00A87F9C"/>
    <w:rsid w:val="00A902E8"/>
    <w:rsid w:val="00A90421"/>
    <w:rsid w:val="00A90737"/>
    <w:rsid w:val="00A9073B"/>
    <w:rsid w:val="00A909BF"/>
    <w:rsid w:val="00A9164D"/>
    <w:rsid w:val="00A9206C"/>
    <w:rsid w:val="00A92576"/>
    <w:rsid w:val="00A92E1B"/>
    <w:rsid w:val="00A92EA3"/>
    <w:rsid w:val="00A930A0"/>
    <w:rsid w:val="00A93A03"/>
    <w:rsid w:val="00A93ED1"/>
    <w:rsid w:val="00A94152"/>
    <w:rsid w:val="00A955A7"/>
    <w:rsid w:val="00A958A4"/>
    <w:rsid w:val="00A958DE"/>
    <w:rsid w:val="00A96C03"/>
    <w:rsid w:val="00A96E50"/>
    <w:rsid w:val="00A96E7E"/>
    <w:rsid w:val="00AA0730"/>
    <w:rsid w:val="00AA08CA"/>
    <w:rsid w:val="00AA0C88"/>
    <w:rsid w:val="00AA0CC7"/>
    <w:rsid w:val="00AA230E"/>
    <w:rsid w:val="00AA2396"/>
    <w:rsid w:val="00AA3575"/>
    <w:rsid w:val="00AA3787"/>
    <w:rsid w:val="00AA4278"/>
    <w:rsid w:val="00AA4565"/>
    <w:rsid w:val="00AA57C6"/>
    <w:rsid w:val="00AA5DB9"/>
    <w:rsid w:val="00AA7F5D"/>
    <w:rsid w:val="00AB009D"/>
    <w:rsid w:val="00AB335F"/>
    <w:rsid w:val="00AB3A03"/>
    <w:rsid w:val="00AB481D"/>
    <w:rsid w:val="00AB49AA"/>
    <w:rsid w:val="00AB4BA0"/>
    <w:rsid w:val="00AB4E04"/>
    <w:rsid w:val="00AB55AD"/>
    <w:rsid w:val="00AB70D0"/>
    <w:rsid w:val="00AB73DD"/>
    <w:rsid w:val="00AC07E1"/>
    <w:rsid w:val="00AC0B49"/>
    <w:rsid w:val="00AC0F56"/>
    <w:rsid w:val="00AC2726"/>
    <w:rsid w:val="00AC287D"/>
    <w:rsid w:val="00AC298C"/>
    <w:rsid w:val="00AC3461"/>
    <w:rsid w:val="00AC400C"/>
    <w:rsid w:val="00AC4CD3"/>
    <w:rsid w:val="00AC4E04"/>
    <w:rsid w:val="00AC4E87"/>
    <w:rsid w:val="00AC50CC"/>
    <w:rsid w:val="00AC64A9"/>
    <w:rsid w:val="00AC65D2"/>
    <w:rsid w:val="00AC6652"/>
    <w:rsid w:val="00AC6B37"/>
    <w:rsid w:val="00AC6B83"/>
    <w:rsid w:val="00AD002A"/>
    <w:rsid w:val="00AD00DE"/>
    <w:rsid w:val="00AD09DD"/>
    <w:rsid w:val="00AD17D7"/>
    <w:rsid w:val="00AD265F"/>
    <w:rsid w:val="00AD2EDC"/>
    <w:rsid w:val="00AD3916"/>
    <w:rsid w:val="00AD4060"/>
    <w:rsid w:val="00AD4AC6"/>
    <w:rsid w:val="00AD55F6"/>
    <w:rsid w:val="00AD5BDB"/>
    <w:rsid w:val="00AD69AE"/>
    <w:rsid w:val="00AD6A7B"/>
    <w:rsid w:val="00AD6C9F"/>
    <w:rsid w:val="00AD6CB2"/>
    <w:rsid w:val="00AD6DEF"/>
    <w:rsid w:val="00AD6E9D"/>
    <w:rsid w:val="00AE07EE"/>
    <w:rsid w:val="00AE0E56"/>
    <w:rsid w:val="00AE0F53"/>
    <w:rsid w:val="00AE1BD0"/>
    <w:rsid w:val="00AE32CE"/>
    <w:rsid w:val="00AE4379"/>
    <w:rsid w:val="00AE45FF"/>
    <w:rsid w:val="00AE4CCB"/>
    <w:rsid w:val="00AE6285"/>
    <w:rsid w:val="00AE6986"/>
    <w:rsid w:val="00AE6C5A"/>
    <w:rsid w:val="00AE6CBC"/>
    <w:rsid w:val="00AE6DD5"/>
    <w:rsid w:val="00AF0083"/>
    <w:rsid w:val="00AF0945"/>
    <w:rsid w:val="00AF09C7"/>
    <w:rsid w:val="00AF16AD"/>
    <w:rsid w:val="00AF16B5"/>
    <w:rsid w:val="00AF1A76"/>
    <w:rsid w:val="00AF23CD"/>
    <w:rsid w:val="00AF398A"/>
    <w:rsid w:val="00AF41F9"/>
    <w:rsid w:val="00AF41FD"/>
    <w:rsid w:val="00AF63D5"/>
    <w:rsid w:val="00AF693B"/>
    <w:rsid w:val="00AF698D"/>
    <w:rsid w:val="00AF6A4A"/>
    <w:rsid w:val="00AF6B60"/>
    <w:rsid w:val="00AF710C"/>
    <w:rsid w:val="00AF72A4"/>
    <w:rsid w:val="00AF741C"/>
    <w:rsid w:val="00AF76A9"/>
    <w:rsid w:val="00AF7869"/>
    <w:rsid w:val="00AF7FDF"/>
    <w:rsid w:val="00B00ABA"/>
    <w:rsid w:val="00B01784"/>
    <w:rsid w:val="00B01FB2"/>
    <w:rsid w:val="00B02B5D"/>
    <w:rsid w:val="00B05CBF"/>
    <w:rsid w:val="00B05D12"/>
    <w:rsid w:val="00B05F5E"/>
    <w:rsid w:val="00B060DD"/>
    <w:rsid w:val="00B063F7"/>
    <w:rsid w:val="00B0672D"/>
    <w:rsid w:val="00B06F61"/>
    <w:rsid w:val="00B07888"/>
    <w:rsid w:val="00B079A0"/>
    <w:rsid w:val="00B07B07"/>
    <w:rsid w:val="00B07FFA"/>
    <w:rsid w:val="00B1190C"/>
    <w:rsid w:val="00B125B2"/>
    <w:rsid w:val="00B12D9D"/>
    <w:rsid w:val="00B13092"/>
    <w:rsid w:val="00B132EE"/>
    <w:rsid w:val="00B13424"/>
    <w:rsid w:val="00B13911"/>
    <w:rsid w:val="00B13A08"/>
    <w:rsid w:val="00B14195"/>
    <w:rsid w:val="00B14685"/>
    <w:rsid w:val="00B1478E"/>
    <w:rsid w:val="00B14C3E"/>
    <w:rsid w:val="00B14F97"/>
    <w:rsid w:val="00B166B5"/>
    <w:rsid w:val="00B17308"/>
    <w:rsid w:val="00B17DF9"/>
    <w:rsid w:val="00B21082"/>
    <w:rsid w:val="00B210B1"/>
    <w:rsid w:val="00B21EAF"/>
    <w:rsid w:val="00B2290B"/>
    <w:rsid w:val="00B22D59"/>
    <w:rsid w:val="00B23333"/>
    <w:rsid w:val="00B23A28"/>
    <w:rsid w:val="00B2418A"/>
    <w:rsid w:val="00B2477D"/>
    <w:rsid w:val="00B25022"/>
    <w:rsid w:val="00B26AEF"/>
    <w:rsid w:val="00B2754E"/>
    <w:rsid w:val="00B30164"/>
    <w:rsid w:val="00B3025D"/>
    <w:rsid w:val="00B3062E"/>
    <w:rsid w:val="00B314A4"/>
    <w:rsid w:val="00B317E5"/>
    <w:rsid w:val="00B31EEE"/>
    <w:rsid w:val="00B3292B"/>
    <w:rsid w:val="00B32E2D"/>
    <w:rsid w:val="00B32F0E"/>
    <w:rsid w:val="00B3348E"/>
    <w:rsid w:val="00B33667"/>
    <w:rsid w:val="00B33870"/>
    <w:rsid w:val="00B33CA2"/>
    <w:rsid w:val="00B33F35"/>
    <w:rsid w:val="00B353FC"/>
    <w:rsid w:val="00B360FC"/>
    <w:rsid w:val="00B363B8"/>
    <w:rsid w:val="00B36459"/>
    <w:rsid w:val="00B36484"/>
    <w:rsid w:val="00B3769F"/>
    <w:rsid w:val="00B405F9"/>
    <w:rsid w:val="00B406EE"/>
    <w:rsid w:val="00B410F3"/>
    <w:rsid w:val="00B41681"/>
    <w:rsid w:val="00B41D5F"/>
    <w:rsid w:val="00B41EDB"/>
    <w:rsid w:val="00B41F51"/>
    <w:rsid w:val="00B4233A"/>
    <w:rsid w:val="00B425BC"/>
    <w:rsid w:val="00B431F2"/>
    <w:rsid w:val="00B43548"/>
    <w:rsid w:val="00B43949"/>
    <w:rsid w:val="00B44263"/>
    <w:rsid w:val="00B44FC5"/>
    <w:rsid w:val="00B454DD"/>
    <w:rsid w:val="00B45728"/>
    <w:rsid w:val="00B46AEF"/>
    <w:rsid w:val="00B471FE"/>
    <w:rsid w:val="00B47A3C"/>
    <w:rsid w:val="00B5012C"/>
    <w:rsid w:val="00B50235"/>
    <w:rsid w:val="00B50509"/>
    <w:rsid w:val="00B50B88"/>
    <w:rsid w:val="00B50EFC"/>
    <w:rsid w:val="00B516B4"/>
    <w:rsid w:val="00B5194F"/>
    <w:rsid w:val="00B51C39"/>
    <w:rsid w:val="00B524F0"/>
    <w:rsid w:val="00B5366F"/>
    <w:rsid w:val="00B53AE9"/>
    <w:rsid w:val="00B53D30"/>
    <w:rsid w:val="00B54385"/>
    <w:rsid w:val="00B54CEA"/>
    <w:rsid w:val="00B55271"/>
    <w:rsid w:val="00B55615"/>
    <w:rsid w:val="00B55DFF"/>
    <w:rsid w:val="00B56CF5"/>
    <w:rsid w:val="00B56E59"/>
    <w:rsid w:val="00B57BAD"/>
    <w:rsid w:val="00B6055A"/>
    <w:rsid w:val="00B60A99"/>
    <w:rsid w:val="00B60D8F"/>
    <w:rsid w:val="00B611C4"/>
    <w:rsid w:val="00B61330"/>
    <w:rsid w:val="00B6257D"/>
    <w:rsid w:val="00B62D3F"/>
    <w:rsid w:val="00B62F89"/>
    <w:rsid w:val="00B6307E"/>
    <w:rsid w:val="00B6350B"/>
    <w:rsid w:val="00B6389E"/>
    <w:rsid w:val="00B63EF5"/>
    <w:rsid w:val="00B6494B"/>
    <w:rsid w:val="00B64B44"/>
    <w:rsid w:val="00B64D79"/>
    <w:rsid w:val="00B65155"/>
    <w:rsid w:val="00B65229"/>
    <w:rsid w:val="00B653F9"/>
    <w:rsid w:val="00B6659F"/>
    <w:rsid w:val="00B67063"/>
    <w:rsid w:val="00B670E7"/>
    <w:rsid w:val="00B67876"/>
    <w:rsid w:val="00B67950"/>
    <w:rsid w:val="00B70833"/>
    <w:rsid w:val="00B70FFB"/>
    <w:rsid w:val="00B71E6F"/>
    <w:rsid w:val="00B7410F"/>
    <w:rsid w:val="00B74A87"/>
    <w:rsid w:val="00B7649F"/>
    <w:rsid w:val="00B7668D"/>
    <w:rsid w:val="00B77E54"/>
    <w:rsid w:val="00B80830"/>
    <w:rsid w:val="00B80AC6"/>
    <w:rsid w:val="00B8140F"/>
    <w:rsid w:val="00B81694"/>
    <w:rsid w:val="00B8189F"/>
    <w:rsid w:val="00B8212A"/>
    <w:rsid w:val="00B825E5"/>
    <w:rsid w:val="00B82834"/>
    <w:rsid w:val="00B82923"/>
    <w:rsid w:val="00B82DC2"/>
    <w:rsid w:val="00B8410C"/>
    <w:rsid w:val="00B8416B"/>
    <w:rsid w:val="00B845B9"/>
    <w:rsid w:val="00B849C8"/>
    <w:rsid w:val="00B85B3A"/>
    <w:rsid w:val="00B85E0E"/>
    <w:rsid w:val="00B861D2"/>
    <w:rsid w:val="00B86ED8"/>
    <w:rsid w:val="00B871EA"/>
    <w:rsid w:val="00B91C26"/>
    <w:rsid w:val="00B9284C"/>
    <w:rsid w:val="00B935B6"/>
    <w:rsid w:val="00B93FBA"/>
    <w:rsid w:val="00B95EFD"/>
    <w:rsid w:val="00B9693B"/>
    <w:rsid w:val="00B96D03"/>
    <w:rsid w:val="00B96EBE"/>
    <w:rsid w:val="00B970BC"/>
    <w:rsid w:val="00B9743A"/>
    <w:rsid w:val="00B97E9D"/>
    <w:rsid w:val="00B97FC6"/>
    <w:rsid w:val="00BA0363"/>
    <w:rsid w:val="00BA08C0"/>
    <w:rsid w:val="00BA13C7"/>
    <w:rsid w:val="00BA230C"/>
    <w:rsid w:val="00BA28D7"/>
    <w:rsid w:val="00BA2B53"/>
    <w:rsid w:val="00BA357C"/>
    <w:rsid w:val="00BA4798"/>
    <w:rsid w:val="00BA4A12"/>
    <w:rsid w:val="00BA5384"/>
    <w:rsid w:val="00BA5615"/>
    <w:rsid w:val="00BA58D6"/>
    <w:rsid w:val="00BA5D06"/>
    <w:rsid w:val="00BA5F03"/>
    <w:rsid w:val="00BA61C4"/>
    <w:rsid w:val="00BA718E"/>
    <w:rsid w:val="00BA7889"/>
    <w:rsid w:val="00BB22E0"/>
    <w:rsid w:val="00BB24E0"/>
    <w:rsid w:val="00BB2511"/>
    <w:rsid w:val="00BB2C1D"/>
    <w:rsid w:val="00BB4848"/>
    <w:rsid w:val="00BB547A"/>
    <w:rsid w:val="00BB5727"/>
    <w:rsid w:val="00BB5F15"/>
    <w:rsid w:val="00BB6889"/>
    <w:rsid w:val="00BB6DEE"/>
    <w:rsid w:val="00BB7027"/>
    <w:rsid w:val="00BB732C"/>
    <w:rsid w:val="00BB75F5"/>
    <w:rsid w:val="00BB7601"/>
    <w:rsid w:val="00BB7621"/>
    <w:rsid w:val="00BC0AC3"/>
    <w:rsid w:val="00BC1644"/>
    <w:rsid w:val="00BC1A6B"/>
    <w:rsid w:val="00BC2057"/>
    <w:rsid w:val="00BC2466"/>
    <w:rsid w:val="00BC37FC"/>
    <w:rsid w:val="00BC3804"/>
    <w:rsid w:val="00BC3B2F"/>
    <w:rsid w:val="00BC4174"/>
    <w:rsid w:val="00BC4465"/>
    <w:rsid w:val="00BC4811"/>
    <w:rsid w:val="00BC510A"/>
    <w:rsid w:val="00BC6655"/>
    <w:rsid w:val="00BC6846"/>
    <w:rsid w:val="00BC6B16"/>
    <w:rsid w:val="00BC744E"/>
    <w:rsid w:val="00BC75A5"/>
    <w:rsid w:val="00BC7D6A"/>
    <w:rsid w:val="00BC7D99"/>
    <w:rsid w:val="00BD058E"/>
    <w:rsid w:val="00BD0EEC"/>
    <w:rsid w:val="00BD112F"/>
    <w:rsid w:val="00BD16AB"/>
    <w:rsid w:val="00BD16B9"/>
    <w:rsid w:val="00BD301E"/>
    <w:rsid w:val="00BD37E8"/>
    <w:rsid w:val="00BD3998"/>
    <w:rsid w:val="00BD550D"/>
    <w:rsid w:val="00BD5545"/>
    <w:rsid w:val="00BD6FA5"/>
    <w:rsid w:val="00BD70F7"/>
    <w:rsid w:val="00BD7D56"/>
    <w:rsid w:val="00BE013F"/>
    <w:rsid w:val="00BE081F"/>
    <w:rsid w:val="00BE0D88"/>
    <w:rsid w:val="00BE1512"/>
    <w:rsid w:val="00BE186E"/>
    <w:rsid w:val="00BE261A"/>
    <w:rsid w:val="00BE2ABE"/>
    <w:rsid w:val="00BE34EB"/>
    <w:rsid w:val="00BE393B"/>
    <w:rsid w:val="00BE3E46"/>
    <w:rsid w:val="00BE420B"/>
    <w:rsid w:val="00BE4FD2"/>
    <w:rsid w:val="00BE5C66"/>
    <w:rsid w:val="00BE68E0"/>
    <w:rsid w:val="00BE716E"/>
    <w:rsid w:val="00BE74D4"/>
    <w:rsid w:val="00BF083D"/>
    <w:rsid w:val="00BF09FF"/>
    <w:rsid w:val="00BF0F01"/>
    <w:rsid w:val="00BF1395"/>
    <w:rsid w:val="00BF176C"/>
    <w:rsid w:val="00BF1DB3"/>
    <w:rsid w:val="00BF240A"/>
    <w:rsid w:val="00BF240F"/>
    <w:rsid w:val="00BF2DED"/>
    <w:rsid w:val="00BF3EE7"/>
    <w:rsid w:val="00BF434B"/>
    <w:rsid w:val="00BF4479"/>
    <w:rsid w:val="00BF4967"/>
    <w:rsid w:val="00BF4F31"/>
    <w:rsid w:val="00BF530C"/>
    <w:rsid w:val="00BF68D9"/>
    <w:rsid w:val="00C006B7"/>
    <w:rsid w:val="00C00D77"/>
    <w:rsid w:val="00C01779"/>
    <w:rsid w:val="00C018D6"/>
    <w:rsid w:val="00C01E91"/>
    <w:rsid w:val="00C01EE4"/>
    <w:rsid w:val="00C03117"/>
    <w:rsid w:val="00C05D85"/>
    <w:rsid w:val="00C05FCF"/>
    <w:rsid w:val="00C07556"/>
    <w:rsid w:val="00C079D2"/>
    <w:rsid w:val="00C102C5"/>
    <w:rsid w:val="00C10868"/>
    <w:rsid w:val="00C10B33"/>
    <w:rsid w:val="00C111E3"/>
    <w:rsid w:val="00C115A4"/>
    <w:rsid w:val="00C1191A"/>
    <w:rsid w:val="00C11C67"/>
    <w:rsid w:val="00C1239E"/>
    <w:rsid w:val="00C14544"/>
    <w:rsid w:val="00C145B5"/>
    <w:rsid w:val="00C1467A"/>
    <w:rsid w:val="00C15133"/>
    <w:rsid w:val="00C16604"/>
    <w:rsid w:val="00C16BFA"/>
    <w:rsid w:val="00C1725D"/>
    <w:rsid w:val="00C179A8"/>
    <w:rsid w:val="00C17D75"/>
    <w:rsid w:val="00C2071E"/>
    <w:rsid w:val="00C207ED"/>
    <w:rsid w:val="00C20A21"/>
    <w:rsid w:val="00C20E62"/>
    <w:rsid w:val="00C21CF5"/>
    <w:rsid w:val="00C21F47"/>
    <w:rsid w:val="00C221AA"/>
    <w:rsid w:val="00C226E1"/>
    <w:rsid w:val="00C22924"/>
    <w:rsid w:val="00C22EAC"/>
    <w:rsid w:val="00C2391A"/>
    <w:rsid w:val="00C23BBC"/>
    <w:rsid w:val="00C23F17"/>
    <w:rsid w:val="00C23FAA"/>
    <w:rsid w:val="00C24511"/>
    <w:rsid w:val="00C24BA4"/>
    <w:rsid w:val="00C2607A"/>
    <w:rsid w:val="00C261A5"/>
    <w:rsid w:val="00C26BB1"/>
    <w:rsid w:val="00C308B3"/>
    <w:rsid w:val="00C312AE"/>
    <w:rsid w:val="00C32A6A"/>
    <w:rsid w:val="00C32B39"/>
    <w:rsid w:val="00C32D37"/>
    <w:rsid w:val="00C33E23"/>
    <w:rsid w:val="00C33F09"/>
    <w:rsid w:val="00C348CF"/>
    <w:rsid w:val="00C34EDF"/>
    <w:rsid w:val="00C35366"/>
    <w:rsid w:val="00C3676C"/>
    <w:rsid w:val="00C367B0"/>
    <w:rsid w:val="00C36AD8"/>
    <w:rsid w:val="00C4029F"/>
    <w:rsid w:val="00C4059D"/>
    <w:rsid w:val="00C4086F"/>
    <w:rsid w:val="00C40C99"/>
    <w:rsid w:val="00C40E6C"/>
    <w:rsid w:val="00C422D5"/>
    <w:rsid w:val="00C42A95"/>
    <w:rsid w:val="00C42B2A"/>
    <w:rsid w:val="00C435BC"/>
    <w:rsid w:val="00C4379D"/>
    <w:rsid w:val="00C44758"/>
    <w:rsid w:val="00C45226"/>
    <w:rsid w:val="00C4535D"/>
    <w:rsid w:val="00C46EA2"/>
    <w:rsid w:val="00C50901"/>
    <w:rsid w:val="00C50BEE"/>
    <w:rsid w:val="00C50F3C"/>
    <w:rsid w:val="00C51B4A"/>
    <w:rsid w:val="00C52C24"/>
    <w:rsid w:val="00C53B55"/>
    <w:rsid w:val="00C544B4"/>
    <w:rsid w:val="00C55C3B"/>
    <w:rsid w:val="00C55C77"/>
    <w:rsid w:val="00C55CB9"/>
    <w:rsid w:val="00C56238"/>
    <w:rsid w:val="00C56601"/>
    <w:rsid w:val="00C5668B"/>
    <w:rsid w:val="00C566AF"/>
    <w:rsid w:val="00C57166"/>
    <w:rsid w:val="00C575D3"/>
    <w:rsid w:val="00C57F2D"/>
    <w:rsid w:val="00C61408"/>
    <w:rsid w:val="00C61B37"/>
    <w:rsid w:val="00C61F59"/>
    <w:rsid w:val="00C62198"/>
    <w:rsid w:val="00C628F8"/>
    <w:rsid w:val="00C63A8B"/>
    <w:rsid w:val="00C65426"/>
    <w:rsid w:val="00C654D1"/>
    <w:rsid w:val="00C65AF1"/>
    <w:rsid w:val="00C6609A"/>
    <w:rsid w:val="00C66F24"/>
    <w:rsid w:val="00C678CA"/>
    <w:rsid w:val="00C67D2B"/>
    <w:rsid w:val="00C67DD4"/>
    <w:rsid w:val="00C703EE"/>
    <w:rsid w:val="00C70C96"/>
    <w:rsid w:val="00C714C6"/>
    <w:rsid w:val="00C714CA"/>
    <w:rsid w:val="00C716D2"/>
    <w:rsid w:val="00C721A1"/>
    <w:rsid w:val="00C73F9D"/>
    <w:rsid w:val="00C74A01"/>
    <w:rsid w:val="00C74B42"/>
    <w:rsid w:val="00C75CF1"/>
    <w:rsid w:val="00C76040"/>
    <w:rsid w:val="00C76BD4"/>
    <w:rsid w:val="00C76E9D"/>
    <w:rsid w:val="00C77AA5"/>
    <w:rsid w:val="00C77CC5"/>
    <w:rsid w:val="00C77D9F"/>
    <w:rsid w:val="00C807DC"/>
    <w:rsid w:val="00C81E01"/>
    <w:rsid w:val="00C82524"/>
    <w:rsid w:val="00C829CE"/>
    <w:rsid w:val="00C83168"/>
    <w:rsid w:val="00C83D0A"/>
    <w:rsid w:val="00C83D69"/>
    <w:rsid w:val="00C8475A"/>
    <w:rsid w:val="00C848C4"/>
    <w:rsid w:val="00C84B68"/>
    <w:rsid w:val="00C84BFD"/>
    <w:rsid w:val="00C850EA"/>
    <w:rsid w:val="00C855F7"/>
    <w:rsid w:val="00C85DA8"/>
    <w:rsid w:val="00C8628E"/>
    <w:rsid w:val="00C86742"/>
    <w:rsid w:val="00C8796D"/>
    <w:rsid w:val="00C90C8C"/>
    <w:rsid w:val="00C912E8"/>
    <w:rsid w:val="00C919A9"/>
    <w:rsid w:val="00C9388E"/>
    <w:rsid w:val="00C94328"/>
    <w:rsid w:val="00C94556"/>
    <w:rsid w:val="00C94605"/>
    <w:rsid w:val="00C94B0B"/>
    <w:rsid w:val="00C95F7D"/>
    <w:rsid w:val="00C96C54"/>
    <w:rsid w:val="00C9750E"/>
    <w:rsid w:val="00C97AF7"/>
    <w:rsid w:val="00CA0483"/>
    <w:rsid w:val="00CA0605"/>
    <w:rsid w:val="00CA0CF8"/>
    <w:rsid w:val="00CA0E3B"/>
    <w:rsid w:val="00CA0F0F"/>
    <w:rsid w:val="00CA0F4C"/>
    <w:rsid w:val="00CA21FA"/>
    <w:rsid w:val="00CA2236"/>
    <w:rsid w:val="00CA3088"/>
    <w:rsid w:val="00CA31A1"/>
    <w:rsid w:val="00CA3417"/>
    <w:rsid w:val="00CA3C08"/>
    <w:rsid w:val="00CA409D"/>
    <w:rsid w:val="00CA5C98"/>
    <w:rsid w:val="00CA5CD7"/>
    <w:rsid w:val="00CA5CED"/>
    <w:rsid w:val="00CA68E5"/>
    <w:rsid w:val="00CA7E3C"/>
    <w:rsid w:val="00CB058C"/>
    <w:rsid w:val="00CB09E5"/>
    <w:rsid w:val="00CB20A9"/>
    <w:rsid w:val="00CB3FBC"/>
    <w:rsid w:val="00CB4626"/>
    <w:rsid w:val="00CB4769"/>
    <w:rsid w:val="00CB5D76"/>
    <w:rsid w:val="00CB66E1"/>
    <w:rsid w:val="00CB6E65"/>
    <w:rsid w:val="00CB6F4E"/>
    <w:rsid w:val="00CB703E"/>
    <w:rsid w:val="00CB7B72"/>
    <w:rsid w:val="00CC0614"/>
    <w:rsid w:val="00CC0B56"/>
    <w:rsid w:val="00CC0D7A"/>
    <w:rsid w:val="00CC14CE"/>
    <w:rsid w:val="00CC2333"/>
    <w:rsid w:val="00CC36B4"/>
    <w:rsid w:val="00CC44F4"/>
    <w:rsid w:val="00CD0507"/>
    <w:rsid w:val="00CD0802"/>
    <w:rsid w:val="00CD111E"/>
    <w:rsid w:val="00CD2173"/>
    <w:rsid w:val="00CD22B5"/>
    <w:rsid w:val="00CD23FC"/>
    <w:rsid w:val="00CD24C6"/>
    <w:rsid w:val="00CD2517"/>
    <w:rsid w:val="00CD359A"/>
    <w:rsid w:val="00CD36E6"/>
    <w:rsid w:val="00CD45F6"/>
    <w:rsid w:val="00CD6AD1"/>
    <w:rsid w:val="00CD6AF9"/>
    <w:rsid w:val="00CD6E04"/>
    <w:rsid w:val="00CD7219"/>
    <w:rsid w:val="00CE04DE"/>
    <w:rsid w:val="00CE0601"/>
    <w:rsid w:val="00CE0E84"/>
    <w:rsid w:val="00CE2356"/>
    <w:rsid w:val="00CE2BDB"/>
    <w:rsid w:val="00CE3874"/>
    <w:rsid w:val="00CE3BEB"/>
    <w:rsid w:val="00CE55C2"/>
    <w:rsid w:val="00CE56E2"/>
    <w:rsid w:val="00CE5DA8"/>
    <w:rsid w:val="00CE72A4"/>
    <w:rsid w:val="00CE7A2E"/>
    <w:rsid w:val="00CE7C35"/>
    <w:rsid w:val="00CF00CF"/>
    <w:rsid w:val="00CF2088"/>
    <w:rsid w:val="00CF2210"/>
    <w:rsid w:val="00CF30FD"/>
    <w:rsid w:val="00CF388E"/>
    <w:rsid w:val="00CF4FB6"/>
    <w:rsid w:val="00CF5591"/>
    <w:rsid w:val="00CF625A"/>
    <w:rsid w:val="00CF6A14"/>
    <w:rsid w:val="00CF71F6"/>
    <w:rsid w:val="00CF72DD"/>
    <w:rsid w:val="00D00D71"/>
    <w:rsid w:val="00D00F3E"/>
    <w:rsid w:val="00D0100D"/>
    <w:rsid w:val="00D015C6"/>
    <w:rsid w:val="00D01B1A"/>
    <w:rsid w:val="00D02E3B"/>
    <w:rsid w:val="00D032BD"/>
    <w:rsid w:val="00D033DC"/>
    <w:rsid w:val="00D03AEA"/>
    <w:rsid w:val="00D04108"/>
    <w:rsid w:val="00D045DA"/>
    <w:rsid w:val="00D04BCB"/>
    <w:rsid w:val="00D04FF2"/>
    <w:rsid w:val="00D05056"/>
    <w:rsid w:val="00D05725"/>
    <w:rsid w:val="00D06872"/>
    <w:rsid w:val="00D0687A"/>
    <w:rsid w:val="00D07088"/>
    <w:rsid w:val="00D100CB"/>
    <w:rsid w:val="00D1130A"/>
    <w:rsid w:val="00D1304B"/>
    <w:rsid w:val="00D135B2"/>
    <w:rsid w:val="00D138C5"/>
    <w:rsid w:val="00D13F4A"/>
    <w:rsid w:val="00D15224"/>
    <w:rsid w:val="00D154D1"/>
    <w:rsid w:val="00D15D7A"/>
    <w:rsid w:val="00D1644F"/>
    <w:rsid w:val="00D17031"/>
    <w:rsid w:val="00D17B83"/>
    <w:rsid w:val="00D20867"/>
    <w:rsid w:val="00D217E8"/>
    <w:rsid w:val="00D21F56"/>
    <w:rsid w:val="00D2231B"/>
    <w:rsid w:val="00D234B7"/>
    <w:rsid w:val="00D2370C"/>
    <w:rsid w:val="00D23CBE"/>
    <w:rsid w:val="00D2401D"/>
    <w:rsid w:val="00D250F7"/>
    <w:rsid w:val="00D25B64"/>
    <w:rsid w:val="00D25D1E"/>
    <w:rsid w:val="00D25DA4"/>
    <w:rsid w:val="00D25FA6"/>
    <w:rsid w:val="00D26333"/>
    <w:rsid w:val="00D26C92"/>
    <w:rsid w:val="00D2720B"/>
    <w:rsid w:val="00D307AF"/>
    <w:rsid w:val="00D30BE0"/>
    <w:rsid w:val="00D30D28"/>
    <w:rsid w:val="00D31337"/>
    <w:rsid w:val="00D31909"/>
    <w:rsid w:val="00D31D32"/>
    <w:rsid w:val="00D3201A"/>
    <w:rsid w:val="00D3263D"/>
    <w:rsid w:val="00D32F0E"/>
    <w:rsid w:val="00D33648"/>
    <w:rsid w:val="00D33C94"/>
    <w:rsid w:val="00D3480B"/>
    <w:rsid w:val="00D35353"/>
    <w:rsid w:val="00D3555D"/>
    <w:rsid w:val="00D360B5"/>
    <w:rsid w:val="00D3680A"/>
    <w:rsid w:val="00D4016F"/>
    <w:rsid w:val="00D413B1"/>
    <w:rsid w:val="00D43B13"/>
    <w:rsid w:val="00D443D0"/>
    <w:rsid w:val="00D44DD0"/>
    <w:rsid w:val="00D45367"/>
    <w:rsid w:val="00D47167"/>
    <w:rsid w:val="00D471D6"/>
    <w:rsid w:val="00D50AE0"/>
    <w:rsid w:val="00D5166B"/>
    <w:rsid w:val="00D53914"/>
    <w:rsid w:val="00D54C48"/>
    <w:rsid w:val="00D55A28"/>
    <w:rsid w:val="00D56148"/>
    <w:rsid w:val="00D57327"/>
    <w:rsid w:val="00D60895"/>
    <w:rsid w:val="00D61C84"/>
    <w:rsid w:val="00D6204D"/>
    <w:rsid w:val="00D62F11"/>
    <w:rsid w:val="00D63604"/>
    <w:rsid w:val="00D63CC5"/>
    <w:rsid w:val="00D63DA2"/>
    <w:rsid w:val="00D63F84"/>
    <w:rsid w:val="00D64385"/>
    <w:rsid w:val="00D64422"/>
    <w:rsid w:val="00D647F5"/>
    <w:rsid w:val="00D66420"/>
    <w:rsid w:val="00D669B2"/>
    <w:rsid w:val="00D66FAF"/>
    <w:rsid w:val="00D67772"/>
    <w:rsid w:val="00D706E1"/>
    <w:rsid w:val="00D714AB"/>
    <w:rsid w:val="00D71596"/>
    <w:rsid w:val="00D71B37"/>
    <w:rsid w:val="00D72A58"/>
    <w:rsid w:val="00D72F53"/>
    <w:rsid w:val="00D731A2"/>
    <w:rsid w:val="00D73DF2"/>
    <w:rsid w:val="00D750D3"/>
    <w:rsid w:val="00D750EA"/>
    <w:rsid w:val="00D754F3"/>
    <w:rsid w:val="00D759D2"/>
    <w:rsid w:val="00D7672A"/>
    <w:rsid w:val="00D7703C"/>
    <w:rsid w:val="00D8038D"/>
    <w:rsid w:val="00D8165E"/>
    <w:rsid w:val="00D82017"/>
    <w:rsid w:val="00D828CA"/>
    <w:rsid w:val="00D832F4"/>
    <w:rsid w:val="00D83854"/>
    <w:rsid w:val="00D839AF"/>
    <w:rsid w:val="00D84A97"/>
    <w:rsid w:val="00D850CF"/>
    <w:rsid w:val="00D857E4"/>
    <w:rsid w:val="00D85923"/>
    <w:rsid w:val="00D85A2F"/>
    <w:rsid w:val="00D87160"/>
    <w:rsid w:val="00D87690"/>
    <w:rsid w:val="00D876F1"/>
    <w:rsid w:val="00D87E83"/>
    <w:rsid w:val="00D904ED"/>
    <w:rsid w:val="00D9085A"/>
    <w:rsid w:val="00D90908"/>
    <w:rsid w:val="00D9100A"/>
    <w:rsid w:val="00D918CF"/>
    <w:rsid w:val="00D91F8E"/>
    <w:rsid w:val="00D9230B"/>
    <w:rsid w:val="00D925FC"/>
    <w:rsid w:val="00D92FF8"/>
    <w:rsid w:val="00D93298"/>
    <w:rsid w:val="00D9512B"/>
    <w:rsid w:val="00D958C2"/>
    <w:rsid w:val="00D97672"/>
    <w:rsid w:val="00D97AC8"/>
    <w:rsid w:val="00D97FB2"/>
    <w:rsid w:val="00DA07CA"/>
    <w:rsid w:val="00DA127B"/>
    <w:rsid w:val="00DA1B38"/>
    <w:rsid w:val="00DA2381"/>
    <w:rsid w:val="00DA23BB"/>
    <w:rsid w:val="00DA248D"/>
    <w:rsid w:val="00DA324A"/>
    <w:rsid w:val="00DA3B7A"/>
    <w:rsid w:val="00DA3CB1"/>
    <w:rsid w:val="00DA521C"/>
    <w:rsid w:val="00DA5B31"/>
    <w:rsid w:val="00DA6670"/>
    <w:rsid w:val="00DA6BD7"/>
    <w:rsid w:val="00DA6F4B"/>
    <w:rsid w:val="00DA7095"/>
    <w:rsid w:val="00DA7292"/>
    <w:rsid w:val="00DA7811"/>
    <w:rsid w:val="00DB13AC"/>
    <w:rsid w:val="00DB2333"/>
    <w:rsid w:val="00DB28A0"/>
    <w:rsid w:val="00DB29AF"/>
    <w:rsid w:val="00DB2E5A"/>
    <w:rsid w:val="00DB3634"/>
    <w:rsid w:val="00DB3D6C"/>
    <w:rsid w:val="00DB6342"/>
    <w:rsid w:val="00DB6A20"/>
    <w:rsid w:val="00DB712A"/>
    <w:rsid w:val="00DC0176"/>
    <w:rsid w:val="00DC056E"/>
    <w:rsid w:val="00DC070B"/>
    <w:rsid w:val="00DC10A1"/>
    <w:rsid w:val="00DC1269"/>
    <w:rsid w:val="00DC1D91"/>
    <w:rsid w:val="00DC20FE"/>
    <w:rsid w:val="00DC3664"/>
    <w:rsid w:val="00DC367F"/>
    <w:rsid w:val="00DC3D76"/>
    <w:rsid w:val="00DC494D"/>
    <w:rsid w:val="00DC6356"/>
    <w:rsid w:val="00DC7613"/>
    <w:rsid w:val="00DC7E81"/>
    <w:rsid w:val="00DD03FB"/>
    <w:rsid w:val="00DD11B3"/>
    <w:rsid w:val="00DD1294"/>
    <w:rsid w:val="00DD2A0C"/>
    <w:rsid w:val="00DD2B29"/>
    <w:rsid w:val="00DD58A3"/>
    <w:rsid w:val="00DD661F"/>
    <w:rsid w:val="00DD66AA"/>
    <w:rsid w:val="00DD778D"/>
    <w:rsid w:val="00DD781F"/>
    <w:rsid w:val="00DD7BD6"/>
    <w:rsid w:val="00DE032C"/>
    <w:rsid w:val="00DE0C54"/>
    <w:rsid w:val="00DE0CE9"/>
    <w:rsid w:val="00DE1953"/>
    <w:rsid w:val="00DE2061"/>
    <w:rsid w:val="00DE29F9"/>
    <w:rsid w:val="00DE2A4A"/>
    <w:rsid w:val="00DE2B9C"/>
    <w:rsid w:val="00DE32B0"/>
    <w:rsid w:val="00DE33A9"/>
    <w:rsid w:val="00DE3427"/>
    <w:rsid w:val="00DE3B49"/>
    <w:rsid w:val="00DE4206"/>
    <w:rsid w:val="00DE469C"/>
    <w:rsid w:val="00DE4C45"/>
    <w:rsid w:val="00DE64C2"/>
    <w:rsid w:val="00DE67EF"/>
    <w:rsid w:val="00DE6A03"/>
    <w:rsid w:val="00DE6E4D"/>
    <w:rsid w:val="00DE7095"/>
    <w:rsid w:val="00DE74A8"/>
    <w:rsid w:val="00DE7A96"/>
    <w:rsid w:val="00DF148E"/>
    <w:rsid w:val="00DF1DAC"/>
    <w:rsid w:val="00DF1E96"/>
    <w:rsid w:val="00DF3359"/>
    <w:rsid w:val="00DF3855"/>
    <w:rsid w:val="00DF3E2E"/>
    <w:rsid w:val="00DF4639"/>
    <w:rsid w:val="00DF4C1E"/>
    <w:rsid w:val="00DF51A8"/>
    <w:rsid w:val="00DF578F"/>
    <w:rsid w:val="00DF600F"/>
    <w:rsid w:val="00DF63DD"/>
    <w:rsid w:val="00DF642B"/>
    <w:rsid w:val="00DF6547"/>
    <w:rsid w:val="00DF6B22"/>
    <w:rsid w:val="00DF7439"/>
    <w:rsid w:val="00DF7788"/>
    <w:rsid w:val="00DF7B10"/>
    <w:rsid w:val="00E00A7C"/>
    <w:rsid w:val="00E00AF5"/>
    <w:rsid w:val="00E014C4"/>
    <w:rsid w:val="00E01E83"/>
    <w:rsid w:val="00E02CF5"/>
    <w:rsid w:val="00E033CD"/>
    <w:rsid w:val="00E03A6D"/>
    <w:rsid w:val="00E046DD"/>
    <w:rsid w:val="00E04BEB"/>
    <w:rsid w:val="00E0540E"/>
    <w:rsid w:val="00E0560B"/>
    <w:rsid w:val="00E06EB5"/>
    <w:rsid w:val="00E0765C"/>
    <w:rsid w:val="00E11189"/>
    <w:rsid w:val="00E11740"/>
    <w:rsid w:val="00E12B6B"/>
    <w:rsid w:val="00E14415"/>
    <w:rsid w:val="00E1560B"/>
    <w:rsid w:val="00E15984"/>
    <w:rsid w:val="00E15A82"/>
    <w:rsid w:val="00E16930"/>
    <w:rsid w:val="00E1708C"/>
    <w:rsid w:val="00E17C15"/>
    <w:rsid w:val="00E17C16"/>
    <w:rsid w:val="00E20480"/>
    <w:rsid w:val="00E20610"/>
    <w:rsid w:val="00E20CBE"/>
    <w:rsid w:val="00E20CC6"/>
    <w:rsid w:val="00E21466"/>
    <w:rsid w:val="00E2244F"/>
    <w:rsid w:val="00E22AE7"/>
    <w:rsid w:val="00E22C9E"/>
    <w:rsid w:val="00E22D8D"/>
    <w:rsid w:val="00E240DD"/>
    <w:rsid w:val="00E24734"/>
    <w:rsid w:val="00E24D67"/>
    <w:rsid w:val="00E257A6"/>
    <w:rsid w:val="00E259D6"/>
    <w:rsid w:val="00E25FDB"/>
    <w:rsid w:val="00E26D45"/>
    <w:rsid w:val="00E27E26"/>
    <w:rsid w:val="00E30663"/>
    <w:rsid w:val="00E30A0D"/>
    <w:rsid w:val="00E30BCB"/>
    <w:rsid w:val="00E30F2A"/>
    <w:rsid w:val="00E3221E"/>
    <w:rsid w:val="00E32915"/>
    <w:rsid w:val="00E340D6"/>
    <w:rsid w:val="00E34706"/>
    <w:rsid w:val="00E34E36"/>
    <w:rsid w:val="00E3537A"/>
    <w:rsid w:val="00E35E35"/>
    <w:rsid w:val="00E36291"/>
    <w:rsid w:val="00E36315"/>
    <w:rsid w:val="00E36791"/>
    <w:rsid w:val="00E36B87"/>
    <w:rsid w:val="00E3730D"/>
    <w:rsid w:val="00E3744B"/>
    <w:rsid w:val="00E37921"/>
    <w:rsid w:val="00E40787"/>
    <w:rsid w:val="00E40DFF"/>
    <w:rsid w:val="00E42159"/>
    <w:rsid w:val="00E42612"/>
    <w:rsid w:val="00E42BE5"/>
    <w:rsid w:val="00E42EE0"/>
    <w:rsid w:val="00E43DDC"/>
    <w:rsid w:val="00E43FEA"/>
    <w:rsid w:val="00E4490B"/>
    <w:rsid w:val="00E457E8"/>
    <w:rsid w:val="00E45861"/>
    <w:rsid w:val="00E45CCD"/>
    <w:rsid w:val="00E469E3"/>
    <w:rsid w:val="00E46DD1"/>
    <w:rsid w:val="00E47A09"/>
    <w:rsid w:val="00E50485"/>
    <w:rsid w:val="00E510AE"/>
    <w:rsid w:val="00E511D9"/>
    <w:rsid w:val="00E51DB0"/>
    <w:rsid w:val="00E51EF8"/>
    <w:rsid w:val="00E5207C"/>
    <w:rsid w:val="00E52500"/>
    <w:rsid w:val="00E53FC3"/>
    <w:rsid w:val="00E55429"/>
    <w:rsid w:val="00E55986"/>
    <w:rsid w:val="00E56DF1"/>
    <w:rsid w:val="00E56E1F"/>
    <w:rsid w:val="00E576BD"/>
    <w:rsid w:val="00E57A08"/>
    <w:rsid w:val="00E57A5E"/>
    <w:rsid w:val="00E57A86"/>
    <w:rsid w:val="00E57D6B"/>
    <w:rsid w:val="00E6040D"/>
    <w:rsid w:val="00E60B29"/>
    <w:rsid w:val="00E613C3"/>
    <w:rsid w:val="00E615B6"/>
    <w:rsid w:val="00E616D7"/>
    <w:rsid w:val="00E61884"/>
    <w:rsid w:val="00E61BB9"/>
    <w:rsid w:val="00E61C94"/>
    <w:rsid w:val="00E64071"/>
    <w:rsid w:val="00E64310"/>
    <w:rsid w:val="00E64799"/>
    <w:rsid w:val="00E65141"/>
    <w:rsid w:val="00E658F3"/>
    <w:rsid w:val="00E65D9E"/>
    <w:rsid w:val="00E65EFE"/>
    <w:rsid w:val="00E66DCD"/>
    <w:rsid w:val="00E70918"/>
    <w:rsid w:val="00E70DC4"/>
    <w:rsid w:val="00E71617"/>
    <w:rsid w:val="00E71AE8"/>
    <w:rsid w:val="00E72161"/>
    <w:rsid w:val="00E7230E"/>
    <w:rsid w:val="00E73337"/>
    <w:rsid w:val="00E74C2B"/>
    <w:rsid w:val="00E75B46"/>
    <w:rsid w:val="00E75E38"/>
    <w:rsid w:val="00E77961"/>
    <w:rsid w:val="00E80C3A"/>
    <w:rsid w:val="00E80D48"/>
    <w:rsid w:val="00E82135"/>
    <w:rsid w:val="00E8301A"/>
    <w:rsid w:val="00E831D2"/>
    <w:rsid w:val="00E83953"/>
    <w:rsid w:val="00E83DD8"/>
    <w:rsid w:val="00E84090"/>
    <w:rsid w:val="00E84C05"/>
    <w:rsid w:val="00E84E6C"/>
    <w:rsid w:val="00E84FCE"/>
    <w:rsid w:val="00E854AF"/>
    <w:rsid w:val="00E85B9E"/>
    <w:rsid w:val="00E85E52"/>
    <w:rsid w:val="00E85FD2"/>
    <w:rsid w:val="00E86F49"/>
    <w:rsid w:val="00E87010"/>
    <w:rsid w:val="00E875AE"/>
    <w:rsid w:val="00E87607"/>
    <w:rsid w:val="00E87D4C"/>
    <w:rsid w:val="00E90405"/>
    <w:rsid w:val="00E91578"/>
    <w:rsid w:val="00E9198F"/>
    <w:rsid w:val="00E91C61"/>
    <w:rsid w:val="00E92A3A"/>
    <w:rsid w:val="00E92B9D"/>
    <w:rsid w:val="00E93EF7"/>
    <w:rsid w:val="00E9407C"/>
    <w:rsid w:val="00E94B6C"/>
    <w:rsid w:val="00E94F39"/>
    <w:rsid w:val="00E95788"/>
    <w:rsid w:val="00E965B7"/>
    <w:rsid w:val="00E972C5"/>
    <w:rsid w:val="00E97A08"/>
    <w:rsid w:val="00E97DD9"/>
    <w:rsid w:val="00EA0617"/>
    <w:rsid w:val="00EA088C"/>
    <w:rsid w:val="00EA2DD6"/>
    <w:rsid w:val="00EA2EBF"/>
    <w:rsid w:val="00EA3146"/>
    <w:rsid w:val="00EA31F2"/>
    <w:rsid w:val="00EA324C"/>
    <w:rsid w:val="00EA333F"/>
    <w:rsid w:val="00EA37B1"/>
    <w:rsid w:val="00EA3A4C"/>
    <w:rsid w:val="00EA3D55"/>
    <w:rsid w:val="00EA461A"/>
    <w:rsid w:val="00EA479D"/>
    <w:rsid w:val="00EA4B65"/>
    <w:rsid w:val="00EA5396"/>
    <w:rsid w:val="00EA560F"/>
    <w:rsid w:val="00EA6179"/>
    <w:rsid w:val="00EA7735"/>
    <w:rsid w:val="00EA7CAD"/>
    <w:rsid w:val="00EB045A"/>
    <w:rsid w:val="00EB1428"/>
    <w:rsid w:val="00EB1506"/>
    <w:rsid w:val="00EB239D"/>
    <w:rsid w:val="00EB3285"/>
    <w:rsid w:val="00EB3740"/>
    <w:rsid w:val="00EB37C2"/>
    <w:rsid w:val="00EB3C04"/>
    <w:rsid w:val="00EB4460"/>
    <w:rsid w:val="00EB4751"/>
    <w:rsid w:val="00EB4E60"/>
    <w:rsid w:val="00EB51D5"/>
    <w:rsid w:val="00EB612D"/>
    <w:rsid w:val="00EB627F"/>
    <w:rsid w:val="00EB6BD6"/>
    <w:rsid w:val="00EB7DAC"/>
    <w:rsid w:val="00EB7FBD"/>
    <w:rsid w:val="00EC08D8"/>
    <w:rsid w:val="00EC1003"/>
    <w:rsid w:val="00EC130D"/>
    <w:rsid w:val="00EC2469"/>
    <w:rsid w:val="00EC256C"/>
    <w:rsid w:val="00EC285D"/>
    <w:rsid w:val="00EC2BF0"/>
    <w:rsid w:val="00EC3239"/>
    <w:rsid w:val="00EC3628"/>
    <w:rsid w:val="00EC4369"/>
    <w:rsid w:val="00EC4BA5"/>
    <w:rsid w:val="00EC4BF8"/>
    <w:rsid w:val="00EC54B0"/>
    <w:rsid w:val="00EC5881"/>
    <w:rsid w:val="00EC60E4"/>
    <w:rsid w:val="00EC61DD"/>
    <w:rsid w:val="00EC6256"/>
    <w:rsid w:val="00EC62EF"/>
    <w:rsid w:val="00EC64EB"/>
    <w:rsid w:val="00EC6817"/>
    <w:rsid w:val="00EC7ED3"/>
    <w:rsid w:val="00ED0638"/>
    <w:rsid w:val="00ED06F6"/>
    <w:rsid w:val="00ED17B6"/>
    <w:rsid w:val="00ED2F0C"/>
    <w:rsid w:val="00ED340F"/>
    <w:rsid w:val="00ED4098"/>
    <w:rsid w:val="00ED5799"/>
    <w:rsid w:val="00ED6DC3"/>
    <w:rsid w:val="00ED75DB"/>
    <w:rsid w:val="00EE00BE"/>
    <w:rsid w:val="00EE0AA7"/>
    <w:rsid w:val="00EE0AF0"/>
    <w:rsid w:val="00EE13D2"/>
    <w:rsid w:val="00EE2549"/>
    <w:rsid w:val="00EE26E1"/>
    <w:rsid w:val="00EE3072"/>
    <w:rsid w:val="00EE35A4"/>
    <w:rsid w:val="00EE35BF"/>
    <w:rsid w:val="00EE36B7"/>
    <w:rsid w:val="00EE3EA7"/>
    <w:rsid w:val="00EE472B"/>
    <w:rsid w:val="00EE48F5"/>
    <w:rsid w:val="00EE5615"/>
    <w:rsid w:val="00EE5B1E"/>
    <w:rsid w:val="00EE72B1"/>
    <w:rsid w:val="00EE790A"/>
    <w:rsid w:val="00EE79D4"/>
    <w:rsid w:val="00EF02B8"/>
    <w:rsid w:val="00EF0412"/>
    <w:rsid w:val="00EF08C4"/>
    <w:rsid w:val="00EF0CCE"/>
    <w:rsid w:val="00EF121E"/>
    <w:rsid w:val="00EF1630"/>
    <w:rsid w:val="00EF181F"/>
    <w:rsid w:val="00EF20C8"/>
    <w:rsid w:val="00EF216B"/>
    <w:rsid w:val="00EF29F8"/>
    <w:rsid w:val="00EF37C9"/>
    <w:rsid w:val="00EF3A4F"/>
    <w:rsid w:val="00EF43C7"/>
    <w:rsid w:val="00EF51F2"/>
    <w:rsid w:val="00EF5FEA"/>
    <w:rsid w:val="00EF629B"/>
    <w:rsid w:val="00EF7C27"/>
    <w:rsid w:val="00F00070"/>
    <w:rsid w:val="00F0031F"/>
    <w:rsid w:val="00F005A3"/>
    <w:rsid w:val="00F01453"/>
    <w:rsid w:val="00F01E14"/>
    <w:rsid w:val="00F0261D"/>
    <w:rsid w:val="00F02C77"/>
    <w:rsid w:val="00F03BDF"/>
    <w:rsid w:val="00F0420B"/>
    <w:rsid w:val="00F049B1"/>
    <w:rsid w:val="00F052AB"/>
    <w:rsid w:val="00F05384"/>
    <w:rsid w:val="00F0564A"/>
    <w:rsid w:val="00F069E8"/>
    <w:rsid w:val="00F0703F"/>
    <w:rsid w:val="00F07BDA"/>
    <w:rsid w:val="00F07D1A"/>
    <w:rsid w:val="00F10134"/>
    <w:rsid w:val="00F103B7"/>
    <w:rsid w:val="00F10C10"/>
    <w:rsid w:val="00F10F03"/>
    <w:rsid w:val="00F11AA6"/>
    <w:rsid w:val="00F12B45"/>
    <w:rsid w:val="00F12ECD"/>
    <w:rsid w:val="00F12FB6"/>
    <w:rsid w:val="00F13AD1"/>
    <w:rsid w:val="00F13EF8"/>
    <w:rsid w:val="00F13FE1"/>
    <w:rsid w:val="00F141DC"/>
    <w:rsid w:val="00F142F7"/>
    <w:rsid w:val="00F14440"/>
    <w:rsid w:val="00F14483"/>
    <w:rsid w:val="00F14616"/>
    <w:rsid w:val="00F160B5"/>
    <w:rsid w:val="00F1644E"/>
    <w:rsid w:val="00F201DA"/>
    <w:rsid w:val="00F206D1"/>
    <w:rsid w:val="00F20FF7"/>
    <w:rsid w:val="00F21E36"/>
    <w:rsid w:val="00F22B43"/>
    <w:rsid w:val="00F23C42"/>
    <w:rsid w:val="00F24153"/>
    <w:rsid w:val="00F24BF8"/>
    <w:rsid w:val="00F2529E"/>
    <w:rsid w:val="00F253FC"/>
    <w:rsid w:val="00F256B4"/>
    <w:rsid w:val="00F25F2C"/>
    <w:rsid w:val="00F26906"/>
    <w:rsid w:val="00F31401"/>
    <w:rsid w:val="00F316FC"/>
    <w:rsid w:val="00F317E6"/>
    <w:rsid w:val="00F31D53"/>
    <w:rsid w:val="00F323D6"/>
    <w:rsid w:val="00F3280F"/>
    <w:rsid w:val="00F3288D"/>
    <w:rsid w:val="00F32FAD"/>
    <w:rsid w:val="00F330A8"/>
    <w:rsid w:val="00F350B8"/>
    <w:rsid w:val="00F35AA3"/>
    <w:rsid w:val="00F373F8"/>
    <w:rsid w:val="00F377A9"/>
    <w:rsid w:val="00F379FB"/>
    <w:rsid w:val="00F4080D"/>
    <w:rsid w:val="00F409D2"/>
    <w:rsid w:val="00F40D78"/>
    <w:rsid w:val="00F414BD"/>
    <w:rsid w:val="00F41563"/>
    <w:rsid w:val="00F4182C"/>
    <w:rsid w:val="00F42971"/>
    <w:rsid w:val="00F433C1"/>
    <w:rsid w:val="00F43F16"/>
    <w:rsid w:val="00F44824"/>
    <w:rsid w:val="00F45B4F"/>
    <w:rsid w:val="00F45FF5"/>
    <w:rsid w:val="00F461B4"/>
    <w:rsid w:val="00F463C0"/>
    <w:rsid w:val="00F465DC"/>
    <w:rsid w:val="00F468EA"/>
    <w:rsid w:val="00F46CA5"/>
    <w:rsid w:val="00F47F57"/>
    <w:rsid w:val="00F503D8"/>
    <w:rsid w:val="00F50764"/>
    <w:rsid w:val="00F51CAD"/>
    <w:rsid w:val="00F51DE7"/>
    <w:rsid w:val="00F521BD"/>
    <w:rsid w:val="00F52EF3"/>
    <w:rsid w:val="00F53153"/>
    <w:rsid w:val="00F53567"/>
    <w:rsid w:val="00F53604"/>
    <w:rsid w:val="00F54387"/>
    <w:rsid w:val="00F549F6"/>
    <w:rsid w:val="00F553EB"/>
    <w:rsid w:val="00F564FC"/>
    <w:rsid w:val="00F56714"/>
    <w:rsid w:val="00F56A43"/>
    <w:rsid w:val="00F56BDB"/>
    <w:rsid w:val="00F606B3"/>
    <w:rsid w:val="00F60AD9"/>
    <w:rsid w:val="00F60BA3"/>
    <w:rsid w:val="00F6117A"/>
    <w:rsid w:val="00F61299"/>
    <w:rsid w:val="00F61E47"/>
    <w:rsid w:val="00F625B7"/>
    <w:rsid w:val="00F6263A"/>
    <w:rsid w:val="00F631BB"/>
    <w:rsid w:val="00F636B3"/>
    <w:rsid w:val="00F6454C"/>
    <w:rsid w:val="00F64FD4"/>
    <w:rsid w:val="00F66366"/>
    <w:rsid w:val="00F66A80"/>
    <w:rsid w:val="00F66AB1"/>
    <w:rsid w:val="00F672C8"/>
    <w:rsid w:val="00F675FA"/>
    <w:rsid w:val="00F67FAF"/>
    <w:rsid w:val="00F70EB0"/>
    <w:rsid w:val="00F711F6"/>
    <w:rsid w:val="00F71276"/>
    <w:rsid w:val="00F71BA2"/>
    <w:rsid w:val="00F71CC7"/>
    <w:rsid w:val="00F72866"/>
    <w:rsid w:val="00F729D9"/>
    <w:rsid w:val="00F72D16"/>
    <w:rsid w:val="00F7317C"/>
    <w:rsid w:val="00F7415F"/>
    <w:rsid w:val="00F74339"/>
    <w:rsid w:val="00F74918"/>
    <w:rsid w:val="00F754FC"/>
    <w:rsid w:val="00F757C7"/>
    <w:rsid w:val="00F75D18"/>
    <w:rsid w:val="00F7687D"/>
    <w:rsid w:val="00F7706A"/>
    <w:rsid w:val="00F772A5"/>
    <w:rsid w:val="00F779CE"/>
    <w:rsid w:val="00F77E2F"/>
    <w:rsid w:val="00F77FBB"/>
    <w:rsid w:val="00F80399"/>
    <w:rsid w:val="00F809D5"/>
    <w:rsid w:val="00F80F0D"/>
    <w:rsid w:val="00F81040"/>
    <w:rsid w:val="00F816C0"/>
    <w:rsid w:val="00F81E60"/>
    <w:rsid w:val="00F82604"/>
    <w:rsid w:val="00F83CDC"/>
    <w:rsid w:val="00F8439B"/>
    <w:rsid w:val="00F84AA6"/>
    <w:rsid w:val="00F84C31"/>
    <w:rsid w:val="00F86C43"/>
    <w:rsid w:val="00F86FB4"/>
    <w:rsid w:val="00F874D1"/>
    <w:rsid w:val="00F877D0"/>
    <w:rsid w:val="00F90C39"/>
    <w:rsid w:val="00F90EAE"/>
    <w:rsid w:val="00F93C18"/>
    <w:rsid w:val="00F94010"/>
    <w:rsid w:val="00F94DF0"/>
    <w:rsid w:val="00F951AD"/>
    <w:rsid w:val="00F95529"/>
    <w:rsid w:val="00F958BA"/>
    <w:rsid w:val="00F960C1"/>
    <w:rsid w:val="00F968C9"/>
    <w:rsid w:val="00F96C2E"/>
    <w:rsid w:val="00F96DEB"/>
    <w:rsid w:val="00F97195"/>
    <w:rsid w:val="00F97B28"/>
    <w:rsid w:val="00F97D66"/>
    <w:rsid w:val="00FA0C4E"/>
    <w:rsid w:val="00FA2172"/>
    <w:rsid w:val="00FA4FEE"/>
    <w:rsid w:val="00FA5B64"/>
    <w:rsid w:val="00FA6BF3"/>
    <w:rsid w:val="00FA6FF6"/>
    <w:rsid w:val="00FA71AA"/>
    <w:rsid w:val="00FA79F6"/>
    <w:rsid w:val="00FA7BC5"/>
    <w:rsid w:val="00FB083A"/>
    <w:rsid w:val="00FB0F2B"/>
    <w:rsid w:val="00FB11B4"/>
    <w:rsid w:val="00FB1D97"/>
    <w:rsid w:val="00FB1F13"/>
    <w:rsid w:val="00FB4104"/>
    <w:rsid w:val="00FB44C0"/>
    <w:rsid w:val="00FB528F"/>
    <w:rsid w:val="00FB54B8"/>
    <w:rsid w:val="00FB553A"/>
    <w:rsid w:val="00FB6CFC"/>
    <w:rsid w:val="00FB7925"/>
    <w:rsid w:val="00FB7E73"/>
    <w:rsid w:val="00FC06B7"/>
    <w:rsid w:val="00FC12EB"/>
    <w:rsid w:val="00FC143E"/>
    <w:rsid w:val="00FC1F1C"/>
    <w:rsid w:val="00FC24A7"/>
    <w:rsid w:val="00FC4A86"/>
    <w:rsid w:val="00FC4AE7"/>
    <w:rsid w:val="00FC4BEA"/>
    <w:rsid w:val="00FC5478"/>
    <w:rsid w:val="00FC54D3"/>
    <w:rsid w:val="00FC5B01"/>
    <w:rsid w:val="00FC5F2B"/>
    <w:rsid w:val="00FC608F"/>
    <w:rsid w:val="00FC7942"/>
    <w:rsid w:val="00FD0A3A"/>
    <w:rsid w:val="00FD12ED"/>
    <w:rsid w:val="00FD19B6"/>
    <w:rsid w:val="00FD237D"/>
    <w:rsid w:val="00FD3068"/>
    <w:rsid w:val="00FD4101"/>
    <w:rsid w:val="00FD62E4"/>
    <w:rsid w:val="00FD62F3"/>
    <w:rsid w:val="00FD71B6"/>
    <w:rsid w:val="00FD7B2A"/>
    <w:rsid w:val="00FD7D6C"/>
    <w:rsid w:val="00FE01C3"/>
    <w:rsid w:val="00FE0431"/>
    <w:rsid w:val="00FE0489"/>
    <w:rsid w:val="00FE0561"/>
    <w:rsid w:val="00FE0CE6"/>
    <w:rsid w:val="00FE18AE"/>
    <w:rsid w:val="00FE2225"/>
    <w:rsid w:val="00FE2CE0"/>
    <w:rsid w:val="00FE2F3F"/>
    <w:rsid w:val="00FE321D"/>
    <w:rsid w:val="00FE3AEC"/>
    <w:rsid w:val="00FE3AEE"/>
    <w:rsid w:val="00FE3CA7"/>
    <w:rsid w:val="00FE3E00"/>
    <w:rsid w:val="00FE4209"/>
    <w:rsid w:val="00FE4A5B"/>
    <w:rsid w:val="00FE4B34"/>
    <w:rsid w:val="00FE4D44"/>
    <w:rsid w:val="00FE5723"/>
    <w:rsid w:val="00FE7F18"/>
    <w:rsid w:val="00FE7FCC"/>
    <w:rsid w:val="00FF07B8"/>
    <w:rsid w:val="00FF1255"/>
    <w:rsid w:val="00FF12EF"/>
    <w:rsid w:val="00FF2457"/>
    <w:rsid w:val="00FF2978"/>
    <w:rsid w:val="00FF317F"/>
    <w:rsid w:val="00FF355C"/>
    <w:rsid w:val="00FF38A7"/>
    <w:rsid w:val="00FF3B7D"/>
    <w:rsid w:val="00FF47E9"/>
    <w:rsid w:val="00FF4B73"/>
    <w:rsid w:val="00FF4D62"/>
    <w:rsid w:val="00FF54E7"/>
    <w:rsid w:val="00FF5595"/>
    <w:rsid w:val="00FF6855"/>
    <w:rsid w:val="00FF71F3"/>
    <w:rsid w:val="00FF725E"/>
    <w:rsid w:val="00FF7710"/>
    <w:rsid w:val="00FF7FB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6A7B9E0-D70B-4CAE-932E-BF9031F9D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B4E60"/>
    <w:pPr>
      <w:widowControl w:val="0"/>
      <w:spacing w:line="500" w:lineRule="exact"/>
      <w:ind w:leftChars="200" w:left="566" w:firstLineChars="200" w:firstLine="566"/>
      <w:jc w:val="both"/>
    </w:pPr>
    <w:rPr>
      <w:rFonts w:eastAsia="標楷體"/>
      <w:kern w:val="2"/>
      <w:sz w:val="28"/>
      <w:szCs w:val="24"/>
    </w:rPr>
  </w:style>
  <w:style w:type="paragraph" w:styleId="1">
    <w:name w:val="heading 1"/>
    <w:basedOn w:val="a"/>
    <w:next w:val="a"/>
    <w:link w:val="10"/>
    <w:uiPriority w:val="9"/>
    <w:qFormat/>
    <w:rsid w:val="008A50E8"/>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B9693B"/>
    <w:pPr>
      <w:spacing w:line="500" w:lineRule="exact"/>
      <w:ind w:left="567" w:hangingChars="200" w:hanging="567"/>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pPr>
      <w:ind w:left="300" w:hangingChars="100" w:hanging="100"/>
    </w:pPr>
    <w:rPr>
      <w:rFonts w:ascii="標楷體"/>
    </w:r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sid w:val="00B07B07"/>
    <w:pPr>
      <w:ind w:left="567" w:hanging="567"/>
    </w:pPr>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rPr>
      <w:rFonts w:ascii="標楷體"/>
    </w:rPr>
  </w:style>
  <w:style w:type="paragraph" w:customStyle="1" w:styleId="20">
    <w:name w:val="表格內文(20行高)"/>
    <w:basedOn w:val="142"/>
    <w:pPr>
      <w:spacing w:line="400" w:lineRule="exact"/>
    </w:pPr>
  </w:style>
  <w:style w:type="paragraph" w:styleId="ac">
    <w:name w:val="header"/>
    <w:basedOn w:val="a"/>
    <w:link w:val="ad"/>
    <w:uiPriority w:val="99"/>
    <w:unhideWhenUsed/>
    <w:rsid w:val="00E340D6"/>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rPr>
      <w:rFonts w:ascii="標楷體"/>
    </w:rPr>
  </w:style>
  <w:style w:type="paragraph" w:styleId="11">
    <w:name w:val="toc 1"/>
    <w:basedOn w:val="a"/>
    <w:next w:val="a"/>
    <w:autoRedefine/>
    <w:uiPriority w:val="39"/>
    <w:rsid w:val="000F04CC"/>
    <w:pPr>
      <w:tabs>
        <w:tab w:val="right" w:leader="hyphen" w:pos="8490"/>
      </w:tabs>
      <w:ind w:leftChars="0" w:left="487" w:rightChars="100" w:right="283" w:hangingChars="200" w:hanging="487"/>
      <w:jc w:val="left"/>
    </w:pPr>
    <w:rPr>
      <w:rFonts w:ascii="標楷體"/>
      <w:b/>
      <w:noProof/>
      <w:sz w:val="24"/>
    </w:rPr>
  </w:style>
  <w:style w:type="paragraph" w:styleId="21">
    <w:name w:val="toc 2"/>
    <w:basedOn w:val="a"/>
    <w:next w:val="a"/>
    <w:autoRedefine/>
    <w:uiPriority w:val="39"/>
    <w:rsid w:val="000F04CC"/>
    <w:pPr>
      <w:tabs>
        <w:tab w:val="right" w:leader="hyphen" w:pos="8490"/>
      </w:tabs>
      <w:ind w:leftChars="0" w:left="200" w:rightChars="100" w:right="100" w:hangingChars="200" w:hanging="200"/>
    </w:pPr>
    <w:rPr>
      <w:rFonts w:ascii="標楷體"/>
      <w:noProof/>
      <w:sz w:val="24"/>
    </w:rPr>
  </w:style>
  <w:style w:type="character" w:customStyle="1" w:styleId="ad">
    <w:name w:val="頁首 字元"/>
    <w:link w:val="ac"/>
    <w:uiPriority w:val="99"/>
    <w:rsid w:val="00E340D6"/>
    <w:rPr>
      <w:rFonts w:eastAsia="標楷體"/>
      <w:kern w:val="2"/>
    </w:rPr>
  </w:style>
  <w:style w:type="paragraph" w:styleId="ae">
    <w:name w:val="footer"/>
    <w:basedOn w:val="a"/>
    <w:link w:val="af"/>
    <w:uiPriority w:val="99"/>
    <w:unhideWhenUsed/>
    <w:rsid w:val="00E340D6"/>
    <w:pPr>
      <w:tabs>
        <w:tab w:val="center" w:pos="4153"/>
        <w:tab w:val="right" w:pos="8306"/>
      </w:tabs>
      <w:snapToGrid w:val="0"/>
    </w:pPr>
    <w:rPr>
      <w:sz w:val="20"/>
      <w:szCs w:val="20"/>
    </w:rPr>
  </w:style>
  <w:style w:type="character" w:customStyle="1" w:styleId="af">
    <w:name w:val="頁尾 字元"/>
    <w:link w:val="ae"/>
    <w:uiPriority w:val="99"/>
    <w:rsid w:val="00E340D6"/>
    <w:rPr>
      <w:rFonts w:eastAsia="標楷體"/>
      <w:kern w:val="2"/>
    </w:rPr>
  </w:style>
  <w:style w:type="paragraph" w:customStyle="1" w:styleId="af0">
    <w:name w:val=" 字元 字元"/>
    <w:basedOn w:val="a"/>
    <w:semiHidden/>
    <w:rsid w:val="00646765"/>
    <w:pPr>
      <w:widowControl/>
      <w:spacing w:after="160" w:line="240" w:lineRule="exact"/>
    </w:pPr>
    <w:rPr>
      <w:rFonts w:ascii="Verdana" w:eastAsia="Times New Roman" w:hAnsi="Verdana" w:cs="Mangal"/>
      <w:sz w:val="20"/>
      <w:lang w:eastAsia="en-US" w:bidi="hi-IN"/>
    </w:rPr>
  </w:style>
  <w:style w:type="paragraph" w:styleId="af1">
    <w:name w:val="Balloon Text"/>
    <w:basedOn w:val="a"/>
    <w:link w:val="af2"/>
    <w:uiPriority w:val="99"/>
    <w:semiHidden/>
    <w:unhideWhenUsed/>
    <w:rsid w:val="00661C39"/>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661C39"/>
    <w:rPr>
      <w:rFonts w:ascii="Cambria" w:eastAsia="新細明體" w:hAnsi="Cambria" w:cs="Times New Roman"/>
      <w:kern w:val="2"/>
      <w:sz w:val="18"/>
      <w:szCs w:val="18"/>
    </w:rPr>
  </w:style>
  <w:style w:type="table" w:styleId="af3">
    <w:name w:val="Table Grid"/>
    <w:basedOn w:val="a1"/>
    <w:uiPriority w:val="59"/>
    <w:rsid w:val="00BB68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rsid w:val="00E35E35"/>
    <w:pPr>
      <w:snapToGrid w:val="0"/>
      <w:jc w:val="left"/>
    </w:pPr>
    <w:rPr>
      <w:rFonts w:ascii="標楷體"/>
      <w:snapToGrid w:val="0"/>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rsid w:val="00E35E35"/>
    <w:rPr>
      <w:rFonts w:ascii="標楷體" w:eastAsia="標楷體"/>
      <w:snapToGrid w:val="0"/>
      <w:kern w:val="2"/>
    </w:rPr>
  </w:style>
  <w:style w:type="character" w:styleId="af6">
    <w:name w:val="footnote reference"/>
    <w:aliases w:val="FR,Ref,de nota al pie"/>
    <w:rsid w:val="00E35E35"/>
    <w:rPr>
      <w:vertAlign w:val="superscript"/>
    </w:rPr>
  </w:style>
  <w:style w:type="character" w:customStyle="1" w:styleId="143">
    <w:name w:val="表格內文(14行高) 字元"/>
    <w:link w:val="142"/>
    <w:rsid w:val="00AA4565"/>
    <w:rPr>
      <w:rFonts w:eastAsia="標楷體"/>
      <w:kern w:val="2"/>
      <w:sz w:val="24"/>
      <w:szCs w:val="24"/>
    </w:rPr>
  </w:style>
  <w:style w:type="character" w:customStyle="1" w:styleId="10">
    <w:name w:val="標題 1 字元"/>
    <w:link w:val="1"/>
    <w:uiPriority w:val="9"/>
    <w:rsid w:val="008A50E8"/>
    <w:rPr>
      <w:rFonts w:ascii="Calibri Light" w:eastAsia="新細明體" w:hAnsi="Calibri Light" w:cs="Times New Roman"/>
      <w:b/>
      <w:bCs/>
      <w:kern w:val="52"/>
      <w:sz w:val="52"/>
      <w:szCs w:val="52"/>
    </w:rPr>
  </w:style>
  <w:style w:type="paragraph" w:styleId="af7">
    <w:name w:val="TOC Heading"/>
    <w:basedOn w:val="1"/>
    <w:next w:val="a"/>
    <w:uiPriority w:val="39"/>
    <w:unhideWhenUsed/>
    <w:qFormat/>
    <w:rsid w:val="008A50E8"/>
    <w:pPr>
      <w:keepLines/>
      <w:widowControl/>
      <w:spacing w:before="240" w:after="0" w:line="259" w:lineRule="auto"/>
      <w:ind w:leftChars="0" w:left="0" w:firstLineChars="0" w:firstLine="0"/>
      <w:jc w:val="left"/>
      <w:outlineLvl w:val="9"/>
    </w:pPr>
    <w:rPr>
      <w:b w:val="0"/>
      <w:bCs w:val="0"/>
      <w:color w:val="2E74B5"/>
      <w:kern w:val="0"/>
      <w:sz w:val="32"/>
      <w:szCs w:val="32"/>
    </w:rPr>
  </w:style>
  <w:style w:type="character" w:styleId="af8">
    <w:name w:val="Hyperlink"/>
    <w:uiPriority w:val="99"/>
    <w:unhideWhenUsed/>
    <w:rsid w:val="008A50E8"/>
    <w:rPr>
      <w:color w:val="0563C1"/>
      <w:u w:val="single"/>
    </w:rPr>
  </w:style>
  <w:style w:type="character" w:customStyle="1" w:styleId="140">
    <w:name w:val="第二層(14號字) 字元"/>
    <w:link w:val="14"/>
    <w:rsid w:val="00B9693B"/>
    <w:rPr>
      <w:rFonts w:ascii="標楷體" w:eastAsia="標楷體"/>
      <w:b/>
      <w:snapToGrid w:val="0"/>
      <w:kern w:val="2"/>
      <w:sz w:val="28"/>
    </w:rPr>
  </w:style>
  <w:style w:type="character" w:styleId="af9">
    <w:name w:val="FollowedHyperlink"/>
    <w:uiPriority w:val="99"/>
    <w:semiHidden/>
    <w:unhideWhenUsed/>
    <w:rsid w:val="00754936"/>
    <w:rPr>
      <w:color w:val="800080"/>
      <w:u w:val="single"/>
    </w:rPr>
  </w:style>
  <w:style w:type="paragraph" w:styleId="afa">
    <w:name w:val="No Spacing"/>
    <w:uiPriority w:val="1"/>
    <w:qFormat/>
    <w:rsid w:val="00F2529E"/>
    <w:pPr>
      <w:widowControl w:val="0"/>
      <w:ind w:leftChars="200" w:left="566" w:firstLineChars="200" w:firstLine="566"/>
      <w:jc w:val="both"/>
    </w:pPr>
    <w:rPr>
      <w:rFonts w:eastAsia="標楷體"/>
      <w:kern w:val="2"/>
      <w:sz w:val="28"/>
      <w:szCs w:val="24"/>
    </w:rPr>
  </w:style>
  <w:style w:type="paragraph" w:styleId="afb">
    <w:name w:val="endnote text"/>
    <w:basedOn w:val="a"/>
    <w:link w:val="afc"/>
    <w:uiPriority w:val="99"/>
    <w:semiHidden/>
    <w:unhideWhenUsed/>
    <w:rsid w:val="00FB528F"/>
    <w:pPr>
      <w:snapToGrid w:val="0"/>
      <w:jc w:val="left"/>
    </w:pPr>
  </w:style>
  <w:style w:type="character" w:customStyle="1" w:styleId="afc">
    <w:name w:val="章節附註文字 字元"/>
    <w:link w:val="afb"/>
    <w:uiPriority w:val="99"/>
    <w:semiHidden/>
    <w:rsid w:val="00FB528F"/>
    <w:rPr>
      <w:rFonts w:eastAsia="標楷體"/>
      <w:kern w:val="2"/>
      <w:sz w:val="28"/>
      <w:szCs w:val="24"/>
    </w:rPr>
  </w:style>
  <w:style w:type="character" w:styleId="afd">
    <w:name w:val="endnote reference"/>
    <w:uiPriority w:val="99"/>
    <w:semiHidden/>
    <w:unhideWhenUsed/>
    <w:rsid w:val="00FB528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0B4076-AF6F-47C7-883B-01CCA5765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287</Words>
  <Characters>1639</Characters>
  <Application>Microsoft Office Word</Application>
  <DocSecurity>0</DocSecurity>
  <Lines>13</Lines>
  <Paragraphs>3</Paragraphs>
  <ScaleCrop>false</ScaleCrop>
  <Company/>
  <LinksUpToDate>false</LinksUpToDate>
  <CharactersWithSpaces>1923</CharactersWithSpaces>
  <SharedDoc>false</SharedDoc>
  <HLinks>
    <vt:vector size="102" baseType="variant">
      <vt:variant>
        <vt:i4>1310783</vt:i4>
      </vt:variant>
      <vt:variant>
        <vt:i4>74</vt:i4>
      </vt:variant>
      <vt:variant>
        <vt:i4>0</vt:i4>
      </vt:variant>
      <vt:variant>
        <vt:i4>5</vt:i4>
      </vt:variant>
      <vt:variant>
        <vt:lpwstr/>
      </vt:variant>
      <vt:variant>
        <vt:lpwstr>_Toc204680152</vt:lpwstr>
      </vt:variant>
      <vt:variant>
        <vt:i4>1310783</vt:i4>
      </vt:variant>
      <vt:variant>
        <vt:i4>68</vt:i4>
      </vt:variant>
      <vt:variant>
        <vt:i4>0</vt:i4>
      </vt:variant>
      <vt:variant>
        <vt:i4>5</vt:i4>
      </vt:variant>
      <vt:variant>
        <vt:lpwstr/>
      </vt:variant>
      <vt:variant>
        <vt:lpwstr>_Toc204680151</vt:lpwstr>
      </vt:variant>
      <vt:variant>
        <vt:i4>1310783</vt:i4>
      </vt:variant>
      <vt:variant>
        <vt:i4>62</vt:i4>
      </vt:variant>
      <vt:variant>
        <vt:i4>0</vt:i4>
      </vt:variant>
      <vt:variant>
        <vt:i4>5</vt:i4>
      </vt:variant>
      <vt:variant>
        <vt:lpwstr/>
      </vt:variant>
      <vt:variant>
        <vt:lpwstr>_Toc204680150</vt:lpwstr>
      </vt:variant>
      <vt:variant>
        <vt:i4>1376319</vt:i4>
      </vt:variant>
      <vt:variant>
        <vt:i4>56</vt:i4>
      </vt:variant>
      <vt:variant>
        <vt:i4>0</vt:i4>
      </vt:variant>
      <vt:variant>
        <vt:i4>5</vt:i4>
      </vt:variant>
      <vt:variant>
        <vt:lpwstr/>
      </vt:variant>
      <vt:variant>
        <vt:lpwstr>_Toc204680149</vt:lpwstr>
      </vt:variant>
      <vt:variant>
        <vt:i4>1376319</vt:i4>
      </vt:variant>
      <vt:variant>
        <vt:i4>50</vt:i4>
      </vt:variant>
      <vt:variant>
        <vt:i4>0</vt:i4>
      </vt:variant>
      <vt:variant>
        <vt:i4>5</vt:i4>
      </vt:variant>
      <vt:variant>
        <vt:lpwstr/>
      </vt:variant>
      <vt:variant>
        <vt:lpwstr>_Toc204680148</vt:lpwstr>
      </vt:variant>
      <vt:variant>
        <vt:i4>1376319</vt:i4>
      </vt:variant>
      <vt:variant>
        <vt:i4>44</vt:i4>
      </vt:variant>
      <vt:variant>
        <vt:i4>0</vt:i4>
      </vt:variant>
      <vt:variant>
        <vt:i4>5</vt:i4>
      </vt:variant>
      <vt:variant>
        <vt:lpwstr/>
      </vt:variant>
      <vt:variant>
        <vt:lpwstr>_Toc204680147</vt:lpwstr>
      </vt:variant>
      <vt:variant>
        <vt:i4>1376319</vt:i4>
      </vt:variant>
      <vt:variant>
        <vt:i4>38</vt:i4>
      </vt:variant>
      <vt:variant>
        <vt:i4>0</vt:i4>
      </vt:variant>
      <vt:variant>
        <vt:i4>5</vt:i4>
      </vt:variant>
      <vt:variant>
        <vt:lpwstr/>
      </vt:variant>
      <vt:variant>
        <vt:lpwstr>_Toc204680146</vt:lpwstr>
      </vt:variant>
      <vt:variant>
        <vt:i4>1376319</vt:i4>
      </vt:variant>
      <vt:variant>
        <vt:i4>32</vt:i4>
      </vt:variant>
      <vt:variant>
        <vt:i4>0</vt:i4>
      </vt:variant>
      <vt:variant>
        <vt:i4>5</vt:i4>
      </vt:variant>
      <vt:variant>
        <vt:lpwstr/>
      </vt:variant>
      <vt:variant>
        <vt:lpwstr>_Toc204680145</vt:lpwstr>
      </vt:variant>
      <vt:variant>
        <vt:i4>1376319</vt:i4>
      </vt:variant>
      <vt:variant>
        <vt:i4>26</vt:i4>
      </vt:variant>
      <vt:variant>
        <vt:i4>0</vt:i4>
      </vt:variant>
      <vt:variant>
        <vt:i4>5</vt:i4>
      </vt:variant>
      <vt:variant>
        <vt:lpwstr/>
      </vt:variant>
      <vt:variant>
        <vt:lpwstr>_Toc204680144</vt:lpwstr>
      </vt:variant>
      <vt:variant>
        <vt:i4>1376319</vt:i4>
      </vt:variant>
      <vt:variant>
        <vt:i4>20</vt:i4>
      </vt:variant>
      <vt:variant>
        <vt:i4>0</vt:i4>
      </vt:variant>
      <vt:variant>
        <vt:i4>5</vt:i4>
      </vt:variant>
      <vt:variant>
        <vt:lpwstr/>
      </vt:variant>
      <vt:variant>
        <vt:lpwstr>_Toc204680143</vt:lpwstr>
      </vt:variant>
      <vt:variant>
        <vt:i4>1376319</vt:i4>
      </vt:variant>
      <vt:variant>
        <vt:i4>14</vt:i4>
      </vt:variant>
      <vt:variant>
        <vt:i4>0</vt:i4>
      </vt:variant>
      <vt:variant>
        <vt:i4>5</vt:i4>
      </vt:variant>
      <vt:variant>
        <vt:lpwstr/>
      </vt:variant>
      <vt:variant>
        <vt:lpwstr>_Toc204680142</vt:lpwstr>
      </vt:variant>
      <vt:variant>
        <vt:i4>1376319</vt:i4>
      </vt:variant>
      <vt:variant>
        <vt:i4>8</vt:i4>
      </vt:variant>
      <vt:variant>
        <vt:i4>0</vt:i4>
      </vt:variant>
      <vt:variant>
        <vt:i4>5</vt:i4>
      </vt:variant>
      <vt:variant>
        <vt:lpwstr/>
      </vt:variant>
      <vt:variant>
        <vt:lpwstr>_Toc204680141</vt:lpwstr>
      </vt:variant>
      <vt:variant>
        <vt:i4>1376319</vt:i4>
      </vt:variant>
      <vt:variant>
        <vt:i4>2</vt:i4>
      </vt:variant>
      <vt:variant>
        <vt:i4>0</vt:i4>
      </vt:variant>
      <vt:variant>
        <vt:i4>5</vt:i4>
      </vt:variant>
      <vt:variant>
        <vt:lpwstr/>
      </vt:variant>
      <vt:variant>
        <vt:lpwstr>_Toc204680140</vt:lpwstr>
      </vt:variant>
      <vt:variant>
        <vt:i4>-2129424929</vt:i4>
      </vt:variant>
      <vt:variant>
        <vt:i4>9</vt:i4>
      </vt:variant>
      <vt:variant>
        <vt:i4>0</vt:i4>
      </vt:variant>
      <vt:variant>
        <vt:i4>5</vt:i4>
      </vt:variant>
      <vt:variant>
        <vt:lpwstr>https://www.cfad.org.tw/uploads/files/%E4%BC%81%E5%8A%83/%E5%A4%B1%E6%99%BA%E8%80%81%E4%BA%BA77%E6%9C%9F%E7%B6%B2%E8%B7%AF%E7%89%88.pdf。最後瀏覽日期：114</vt:lpwstr>
      </vt:variant>
      <vt:variant>
        <vt:lpwstr/>
      </vt:variant>
      <vt:variant>
        <vt:i4>-1920433893</vt:i4>
      </vt:variant>
      <vt:variant>
        <vt:i4>6</vt:i4>
      </vt:variant>
      <vt:variant>
        <vt:i4>0</vt:i4>
      </vt:variant>
      <vt:variant>
        <vt:i4>5</vt:i4>
      </vt:variant>
      <vt:variant>
        <vt:lpwstr>https://tw.news.yahoo.com/%E7%85%A7%E9%A1%A7%E8%80%85%E6%AE%BA%E4%BA%BA%E6%A1%88%E8%A1%80%E8%88%87%E6%B7%9A-%E9%95%B7%E7%85%A73-0%E6%80%8E%E9%98%B2%E6%82%B2%E5%8A%87-060624154.html。最後瀏覽日期：114</vt:lpwstr>
      </vt:variant>
      <vt:variant>
        <vt:lpwstr/>
      </vt:variant>
      <vt:variant>
        <vt:i4>1928038472</vt:i4>
      </vt:variant>
      <vt:variant>
        <vt:i4>3</vt:i4>
      </vt:variant>
      <vt:variant>
        <vt:i4>0</vt:i4>
      </vt:variant>
      <vt:variant>
        <vt:i4>5</vt:i4>
      </vt:variant>
      <vt:variant>
        <vt:lpwstr>https://iris.who.int/handle/10665/67215?locale-attribute=en&amp;,最後瀏覽日期114年7月7</vt:lpwstr>
      </vt:variant>
      <vt:variant>
        <vt:lpwstr/>
      </vt:variant>
      <vt:variant>
        <vt:i4>40172484</vt:i4>
      </vt:variant>
      <vt:variant>
        <vt:i4>0</vt:i4>
      </vt:variant>
      <vt:variant>
        <vt:i4>0</vt:i4>
      </vt:variant>
      <vt:variant>
        <vt:i4>5</vt:i4>
      </vt:variant>
      <vt:variant>
        <vt:lpwstr>https://www.mohw.gov.tw/cp-16-78102-1.html。查閱日期114年6月23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2025-07-29T02:51:00Z</cp:lastPrinted>
  <dcterms:created xsi:type="dcterms:W3CDTF">2025-07-29T07:39:00Z</dcterms:created>
  <dcterms:modified xsi:type="dcterms:W3CDTF">2025-07-29T07:39:00Z</dcterms:modified>
</cp:coreProperties>
</file>