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0AE3" w:rsidRPr="00EF18A7" w:rsidRDefault="00780A88" w:rsidP="00847056">
      <w:pPr>
        <w:pStyle w:val="af2"/>
        <w:rPr>
          <w:rFonts w:hAnsi="標楷體"/>
        </w:rPr>
      </w:pPr>
      <w:bookmarkStart w:id="0" w:name="_GoBack"/>
      <w:bookmarkEnd w:id="0"/>
      <w:r w:rsidRPr="00EF18A7">
        <w:rPr>
          <w:rFonts w:hAnsi="標楷體" w:hint="eastAsia"/>
        </w:rPr>
        <w:t>中央政府辦理重大文化計畫預算編列及執行之探討</w:t>
      </w:r>
    </w:p>
    <w:p w:rsidR="002B42C3" w:rsidRPr="00EF18A7" w:rsidRDefault="002B42C3" w:rsidP="00FD0581">
      <w:pPr>
        <w:pStyle w:val="14"/>
        <w:ind w:left="567" w:hanging="567"/>
        <w:rPr>
          <w:rFonts w:hAnsi="標楷體"/>
        </w:rPr>
      </w:pPr>
      <w:bookmarkStart w:id="1" w:name="_Toc358106505"/>
      <w:bookmarkStart w:id="2" w:name="_Toc204695707"/>
      <w:bookmarkStart w:id="3" w:name="_Toc281290052"/>
      <w:r w:rsidRPr="00EF18A7">
        <w:rPr>
          <w:rFonts w:hAnsi="標楷體" w:hint="eastAsia"/>
        </w:rPr>
        <w:t>壹、前言</w:t>
      </w:r>
      <w:bookmarkEnd w:id="1"/>
      <w:bookmarkEnd w:id="2"/>
    </w:p>
    <w:p w:rsidR="00780A88" w:rsidRPr="00EF18A7" w:rsidRDefault="00FC231F" w:rsidP="00C61376">
      <w:pPr>
        <w:pStyle w:val="af0"/>
        <w:ind w:firstLine="566"/>
        <w:rPr>
          <w:rFonts w:hAnsi="標楷體"/>
        </w:rPr>
      </w:pPr>
      <w:r w:rsidRPr="00EF18A7">
        <w:rPr>
          <w:rFonts w:hAnsi="標楷體" w:hint="eastAsia"/>
        </w:rPr>
        <w:t>為促進我國文化發展，中央政府</w:t>
      </w:r>
      <w:r w:rsidR="00E6677F">
        <w:rPr>
          <w:rFonts w:hAnsi="標楷體" w:hint="eastAsia"/>
        </w:rPr>
        <w:t>分別</w:t>
      </w:r>
      <w:r w:rsidR="00014D42" w:rsidRPr="00EF18A7">
        <w:rPr>
          <w:rFonts w:hAnsi="標楷體" w:hint="eastAsia"/>
        </w:rPr>
        <w:t>於99年</w:t>
      </w:r>
      <w:r w:rsidR="00E6677F">
        <w:rPr>
          <w:rFonts w:hAnsi="標楷體" w:hint="eastAsia"/>
        </w:rPr>
        <w:t>2</w:t>
      </w:r>
      <w:r w:rsidR="0040485D" w:rsidRPr="00EF18A7">
        <w:rPr>
          <w:rFonts w:hAnsi="標楷體" w:hint="eastAsia"/>
        </w:rPr>
        <w:t>月</w:t>
      </w:r>
      <w:r w:rsidR="00E6677F">
        <w:rPr>
          <w:rFonts w:hAnsi="標楷體" w:hint="eastAsia"/>
        </w:rPr>
        <w:t>3</w:t>
      </w:r>
      <w:r w:rsidR="0040485D" w:rsidRPr="00EF18A7">
        <w:rPr>
          <w:rFonts w:hAnsi="標楷體" w:hint="eastAsia"/>
        </w:rPr>
        <w:t>日</w:t>
      </w:r>
      <w:r w:rsidR="00E6677F">
        <w:rPr>
          <w:rFonts w:hAnsi="標楷體" w:hint="eastAsia"/>
        </w:rPr>
        <w:t>、108年6月5日制定公布</w:t>
      </w:r>
      <w:r w:rsidRPr="00EF18A7">
        <w:rPr>
          <w:rFonts w:hAnsi="標楷體" w:hint="eastAsia"/>
        </w:rPr>
        <w:t>文化創意產業發展法</w:t>
      </w:r>
      <w:r w:rsidR="00E6677F">
        <w:rPr>
          <w:rFonts w:hAnsi="標楷體" w:hint="eastAsia"/>
        </w:rPr>
        <w:t>及</w:t>
      </w:r>
      <w:r w:rsidR="00014D42" w:rsidRPr="00EF18A7">
        <w:rPr>
          <w:rFonts w:hAnsi="標楷體" w:hint="eastAsia"/>
        </w:rPr>
        <w:t>施行</w:t>
      </w:r>
      <w:r w:rsidRPr="00EF18A7">
        <w:rPr>
          <w:rFonts w:hAnsi="標楷體" w:hint="eastAsia"/>
        </w:rPr>
        <w:t>文化基本法</w:t>
      </w:r>
      <w:r w:rsidR="0040485D" w:rsidRPr="00EF18A7">
        <w:rPr>
          <w:rFonts w:hAnsi="標楷體" w:hint="eastAsia"/>
        </w:rPr>
        <w:t>。</w:t>
      </w:r>
      <w:r w:rsidRPr="00EF18A7">
        <w:rPr>
          <w:rFonts w:hAnsi="標楷體"/>
        </w:rPr>
        <w:t>據</w:t>
      </w:r>
      <w:r w:rsidR="0040485D" w:rsidRPr="00EF18A7">
        <w:rPr>
          <w:rFonts w:hAnsi="標楷體" w:hint="eastAsia"/>
        </w:rPr>
        <w:t>此，文化部依</w:t>
      </w:r>
      <w:r w:rsidRPr="00EF18A7">
        <w:rPr>
          <w:rFonts w:hAnsi="標楷體" w:hint="eastAsia"/>
        </w:rPr>
        <w:t>前開二</w:t>
      </w:r>
      <w:r w:rsidRPr="00EF18A7">
        <w:rPr>
          <w:rFonts w:hAnsi="標楷體"/>
        </w:rPr>
        <w:t>法推動</w:t>
      </w:r>
      <w:r w:rsidR="0040485D" w:rsidRPr="00EF18A7">
        <w:rPr>
          <w:rFonts w:hAnsi="標楷體" w:hint="eastAsia"/>
        </w:rPr>
        <w:t>相關</w:t>
      </w:r>
      <w:r w:rsidRPr="00EF18A7">
        <w:rPr>
          <w:rFonts w:hAnsi="標楷體"/>
        </w:rPr>
        <w:t>施政計畫，</w:t>
      </w:r>
      <w:r w:rsidRPr="00EF18A7">
        <w:rPr>
          <w:rFonts w:hAnsi="標楷體" w:hint="eastAsia"/>
        </w:rPr>
        <w:t>以</w:t>
      </w:r>
      <w:r w:rsidR="007C34FA" w:rsidRPr="00EF18A7">
        <w:rPr>
          <w:rFonts w:hAnsi="標楷體"/>
        </w:rPr>
        <w:t>促進文化內容</w:t>
      </w:r>
      <w:r w:rsidR="007C34FA" w:rsidRPr="00EF18A7">
        <w:rPr>
          <w:rFonts w:hAnsi="標楷體" w:hint="eastAsia"/>
        </w:rPr>
        <w:t>發展</w:t>
      </w:r>
      <w:r w:rsidRPr="00EF18A7">
        <w:rPr>
          <w:rFonts w:hAnsi="標楷體"/>
        </w:rPr>
        <w:t>、文化資產保存及國際交流</w:t>
      </w:r>
      <w:r w:rsidR="0040485D" w:rsidRPr="00EF18A7">
        <w:rPr>
          <w:rFonts w:hAnsi="標楷體" w:hint="eastAsia"/>
        </w:rPr>
        <w:t>等</w:t>
      </w:r>
      <w:r w:rsidR="007C34FA" w:rsidRPr="00EF18A7">
        <w:rPr>
          <w:rFonts w:hAnsi="標楷體" w:hint="eastAsia"/>
        </w:rPr>
        <w:t>目的</w:t>
      </w:r>
      <w:r w:rsidRPr="00EF18A7">
        <w:rPr>
          <w:rFonts w:hAnsi="標楷體"/>
        </w:rPr>
        <w:t>。</w:t>
      </w:r>
      <w:r w:rsidR="0040485D" w:rsidRPr="00EF18A7">
        <w:rPr>
          <w:rFonts w:hAnsi="標楷體" w:hint="eastAsia"/>
        </w:rPr>
        <w:t>其中</w:t>
      </w:r>
      <w:r w:rsidR="007C34FA" w:rsidRPr="00EF18A7">
        <w:rPr>
          <w:rFonts w:hAnsi="標楷體" w:cs="細明體"/>
          <w:szCs w:val="20"/>
        </w:rPr>
        <w:t>「匯聚臺流文化黑潮1 plus 4—T-content plan 2023暨2024～2027臺流文化內容躍升計畫」（以下簡稱文化黑潮計畫）</w:t>
      </w:r>
      <w:r w:rsidR="00780A88" w:rsidRPr="00EF18A7">
        <w:rPr>
          <w:rFonts w:hAnsi="標楷體" w:hint="eastAsia"/>
        </w:rPr>
        <w:t>係中央政府近年所推動之重大文化發展計畫，該計畫經行政院於112年8月核定，</w:t>
      </w:r>
      <w:r w:rsidR="00780A88" w:rsidRPr="00EF18A7">
        <w:rPr>
          <w:rFonts w:hAnsi="標楷體"/>
        </w:rPr>
        <w:t>總經費100億元，執行期間為11</w:t>
      </w:r>
      <w:r w:rsidR="0040485D" w:rsidRPr="00EF18A7">
        <w:rPr>
          <w:rFonts w:hAnsi="標楷體" w:hint="eastAsia"/>
        </w:rPr>
        <w:t>2</w:t>
      </w:r>
      <w:r w:rsidR="00780A88" w:rsidRPr="00EF18A7">
        <w:rPr>
          <w:rFonts w:hAnsi="標楷體"/>
        </w:rPr>
        <w:t>至116年</w:t>
      </w:r>
      <w:r w:rsidR="00780A88" w:rsidRPr="00EF18A7">
        <w:rPr>
          <w:rFonts w:hAnsi="標楷體" w:hint="eastAsia"/>
        </w:rPr>
        <w:t>度，旨在提升我國內容產製品質、強化產業生態鏈、促進跨域整合及拓展國際市場。該計畫之執行涉及多項現有計畫整合、資源分配效率、國際化目標與策略之明確性</w:t>
      </w:r>
      <w:r w:rsidR="00E6677F">
        <w:rPr>
          <w:rFonts w:hAnsi="標楷體" w:hint="eastAsia"/>
        </w:rPr>
        <w:t>並衍生</w:t>
      </w:r>
      <w:r w:rsidR="00780A88" w:rsidRPr="00EF18A7">
        <w:rPr>
          <w:rFonts w:hAnsi="標楷體" w:hint="eastAsia"/>
        </w:rPr>
        <w:t>黃牛票等問題。</w:t>
      </w:r>
    </w:p>
    <w:p w:rsidR="00780A88" w:rsidRPr="00EF18A7" w:rsidRDefault="00780A88" w:rsidP="00C61376">
      <w:pPr>
        <w:pStyle w:val="af0"/>
        <w:ind w:firstLine="566"/>
        <w:rPr>
          <w:rFonts w:hAnsi="標楷體"/>
        </w:rPr>
      </w:pPr>
      <w:r w:rsidRPr="00EF18A7">
        <w:rPr>
          <w:rFonts w:hAnsi="標楷體" w:hint="eastAsia"/>
        </w:rPr>
        <w:t>另</w:t>
      </w:r>
      <w:r w:rsidR="00FC231F" w:rsidRPr="00EF18A7">
        <w:rPr>
          <w:rFonts w:hAnsi="標楷體" w:hint="eastAsia"/>
        </w:rPr>
        <w:t>中央政府</w:t>
      </w:r>
      <w:r w:rsidRPr="00EF18A7">
        <w:rPr>
          <w:rFonts w:hAnsi="標楷體" w:hint="eastAsia"/>
        </w:rPr>
        <w:t>賡續編列補助</w:t>
      </w:r>
      <w:r w:rsidR="003E03CE" w:rsidRPr="00EF18A7">
        <w:rPr>
          <w:rFonts w:hAnsi="標楷體" w:hint="eastAsia"/>
        </w:rPr>
        <w:t>財團法人</w:t>
      </w:r>
      <w:r w:rsidR="003E03CE">
        <w:rPr>
          <w:rFonts w:hAnsi="標楷體" w:hint="eastAsia"/>
        </w:rPr>
        <w:t>公共電視</w:t>
      </w:r>
      <w:r w:rsidR="003E03CE" w:rsidRPr="00EF18A7">
        <w:rPr>
          <w:rFonts w:hAnsi="標楷體" w:hint="eastAsia"/>
        </w:rPr>
        <w:t>文化事業基金會</w:t>
      </w:r>
      <w:r w:rsidR="003E03CE">
        <w:rPr>
          <w:rFonts w:hAnsi="標楷體" w:hint="eastAsia"/>
        </w:rPr>
        <w:t>(以下簡稱</w:t>
      </w:r>
      <w:r w:rsidR="00A65377" w:rsidRPr="00EF18A7">
        <w:rPr>
          <w:rFonts w:hAnsi="標楷體" w:hint="eastAsia"/>
        </w:rPr>
        <w:t>公視基金會</w:t>
      </w:r>
      <w:r w:rsidR="003E03CE">
        <w:rPr>
          <w:rFonts w:hAnsi="標楷體" w:hint="eastAsia"/>
        </w:rPr>
        <w:t>)</w:t>
      </w:r>
      <w:r w:rsidRPr="00EF18A7">
        <w:rPr>
          <w:rFonts w:hAnsi="標楷體" w:hint="eastAsia"/>
        </w:rPr>
        <w:t>營運，惟</w:t>
      </w:r>
      <w:r w:rsidR="00E6677F" w:rsidRPr="00EF18A7">
        <w:rPr>
          <w:rFonts w:hAnsi="標楷體" w:hint="eastAsia"/>
        </w:rPr>
        <w:t>其</w:t>
      </w:r>
      <w:r w:rsidR="00E6677F" w:rsidRPr="00EF18A7">
        <w:rPr>
          <w:rFonts w:hAnsi="標楷體"/>
        </w:rPr>
        <w:t>海外授權</w:t>
      </w:r>
      <w:r w:rsidR="00E6677F" w:rsidRPr="00EF18A7">
        <w:rPr>
          <w:rFonts w:hAnsi="標楷體" w:hint="eastAsia"/>
        </w:rPr>
        <w:t>收入及</w:t>
      </w:r>
      <w:r w:rsidR="00E6677F" w:rsidRPr="00EF18A7">
        <w:rPr>
          <w:rFonts w:hAnsi="標楷體"/>
        </w:rPr>
        <w:t>民間贊助</w:t>
      </w:r>
      <w:r w:rsidR="00E6677F" w:rsidRPr="00EF18A7">
        <w:rPr>
          <w:rFonts w:hAnsi="標楷體" w:hint="eastAsia"/>
        </w:rPr>
        <w:t>等自籌收入有限，</w:t>
      </w:r>
      <w:r w:rsidRPr="00EF18A7">
        <w:rPr>
          <w:rFonts w:hAnsi="標楷體" w:hint="eastAsia"/>
        </w:rPr>
        <w:t>主要仰</w:t>
      </w:r>
      <w:r w:rsidRPr="00EF18A7">
        <w:rPr>
          <w:rFonts w:hAnsi="標楷體"/>
        </w:rPr>
        <w:t>賴政府補助</w:t>
      </w:r>
      <w:r w:rsidRPr="00EF18A7">
        <w:rPr>
          <w:rFonts w:hAnsi="標楷體" w:hint="eastAsia"/>
        </w:rPr>
        <w:t>，允有</w:t>
      </w:r>
      <w:r w:rsidRPr="00EF18A7">
        <w:rPr>
          <w:rFonts w:hAnsi="標楷體"/>
        </w:rPr>
        <w:t>拓展自籌財源及提升營運績效</w:t>
      </w:r>
      <w:r w:rsidRPr="00EF18A7">
        <w:rPr>
          <w:rFonts w:hAnsi="標楷體" w:hint="eastAsia"/>
        </w:rPr>
        <w:t>之必要；此外，</w:t>
      </w:r>
      <w:r w:rsidRPr="00EF18A7">
        <w:rPr>
          <w:rFonts w:hAnsi="標楷體"/>
        </w:rPr>
        <w:t>為</w:t>
      </w:r>
      <w:r w:rsidRPr="00EF18A7">
        <w:rPr>
          <w:rFonts w:hAnsi="標楷體" w:hint="eastAsia"/>
        </w:rPr>
        <w:t>增進</w:t>
      </w:r>
      <w:r w:rsidRPr="00EF18A7">
        <w:rPr>
          <w:rFonts w:hAnsi="標楷體"/>
        </w:rPr>
        <w:t>TaiwanPlus計畫效益</w:t>
      </w:r>
      <w:r w:rsidRPr="00EF18A7">
        <w:rPr>
          <w:rFonts w:hAnsi="標楷體" w:hint="eastAsia"/>
        </w:rPr>
        <w:t>及台語台、兒少台營運績效</w:t>
      </w:r>
      <w:r w:rsidRPr="00EF18A7">
        <w:rPr>
          <w:rFonts w:hAnsi="標楷體"/>
        </w:rPr>
        <w:t>，</w:t>
      </w:r>
      <w:r w:rsidRPr="00EF18A7">
        <w:rPr>
          <w:rFonts w:hAnsi="標楷體" w:hint="eastAsia"/>
        </w:rPr>
        <w:t>亦須研謀善策</w:t>
      </w:r>
      <w:r w:rsidRPr="00EF18A7">
        <w:rPr>
          <w:rFonts w:hAnsi="標楷體"/>
        </w:rPr>
        <w:t>，</w:t>
      </w:r>
      <w:r w:rsidRPr="00EF18A7">
        <w:rPr>
          <w:rFonts w:hAnsi="標楷體" w:hint="eastAsia"/>
        </w:rPr>
        <w:t>以提升</w:t>
      </w:r>
      <w:r w:rsidRPr="00EF18A7">
        <w:rPr>
          <w:rFonts w:hAnsi="標楷體"/>
        </w:rPr>
        <w:t>推廣成效。</w:t>
      </w:r>
    </w:p>
    <w:p w:rsidR="002B42C3" w:rsidRPr="00EF18A7" w:rsidRDefault="00780A88" w:rsidP="00C61376">
      <w:pPr>
        <w:pStyle w:val="af0"/>
        <w:ind w:firstLine="566"/>
        <w:rPr>
          <w:rFonts w:hAnsi="標楷體"/>
        </w:rPr>
      </w:pPr>
      <w:r w:rsidRPr="00EF18A7">
        <w:rPr>
          <w:rFonts w:hAnsi="標楷體" w:hint="eastAsia"/>
        </w:rPr>
        <w:t>本文主要針對上開議題於推動時所面臨之經費執行成效與相關課題進行探討，俾</w:t>
      </w:r>
      <w:r w:rsidR="00E6677F">
        <w:rPr>
          <w:rFonts w:hAnsi="標楷體" w:hint="eastAsia"/>
        </w:rPr>
        <w:t>期</w:t>
      </w:r>
      <w:r w:rsidRPr="00EF18A7">
        <w:rPr>
          <w:rFonts w:hAnsi="標楷體" w:hint="eastAsia"/>
        </w:rPr>
        <w:t>提升重大文化計畫執行效益。</w:t>
      </w:r>
    </w:p>
    <w:bookmarkEnd w:id="3"/>
    <w:sectPr w:rsidR="002B42C3" w:rsidRPr="00EF18A7" w:rsidSect="0057198D">
      <w:headerReference w:type="even" r:id="rId8"/>
      <w:headerReference w:type="default" r:id="rId9"/>
      <w:footerReference w:type="even" r:id="rId10"/>
      <w:footerReference w:type="default" r:id="rId11"/>
      <w:headerReference w:type="first" r:id="rId12"/>
      <w:footerReference w:type="first" r:id="rId13"/>
      <w:pgSz w:w="11906" w:h="16838" w:code="9"/>
      <w:pgMar w:top="1701" w:right="1700"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0D1C" w:rsidRDefault="00AC0D1C" w:rsidP="00A6169B">
      <w:pPr>
        <w:ind w:left="560" w:firstLine="560"/>
      </w:pPr>
    </w:p>
    <w:p w:rsidR="00AC0D1C" w:rsidRDefault="00AC0D1C">
      <w:pPr>
        <w:ind w:left="560" w:firstLine="560"/>
      </w:pPr>
      <w:r>
        <w:separator/>
      </w:r>
    </w:p>
  </w:endnote>
  <w:endnote w:type="continuationSeparator" w:id="0">
    <w:p w:rsidR="00AC0D1C" w:rsidRDefault="00AC0D1C" w:rsidP="00A6169B">
      <w:pPr>
        <w:ind w:left="560" w:firstLine="560"/>
      </w:pPr>
    </w:p>
    <w:p w:rsidR="00AC0D1C" w:rsidRDefault="00AC0D1C">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sөũ">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華康仿宋體W4">
    <w:panose1 w:val="02020409000000000000"/>
    <w:charset w:val="88"/>
    <w:family w:val="modern"/>
    <w:pitch w:val="fixed"/>
    <w:sig w:usb0="80000001" w:usb1="28091800" w:usb2="00000016" w:usb3="00000000" w:csb0="00100000" w:csb1="00000000"/>
  </w:font>
  <w:font w:name="華康中明體">
    <w:panose1 w:val="02020509000000000000"/>
    <w:charset w:val="88"/>
    <w:family w:val="modern"/>
    <w:pitch w:val="fixed"/>
    <w:sig w:usb0="80000001" w:usb1="28091800" w:usb2="00000016" w:usb3="00000000" w:csb0="00100000" w:csb1="00000000"/>
  </w:font>
  <w:font w:name="華康粗圓體">
    <w:panose1 w:val="020F0709000000000000"/>
    <w:charset w:val="88"/>
    <w:family w:val="modern"/>
    <w:pitch w:val="fixed"/>
    <w:sig w:usb0="80000001" w:usb1="2809180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微軟正黑體"/>
    <w:charset w:val="88"/>
    <w:family w:val="modern"/>
    <w:pitch w:val="fixed"/>
    <w:sig w:usb0="80000001" w:usb1="28091800" w:usb2="00000016" w:usb3="00000000" w:csb0="00100000" w:csb1="00000000"/>
  </w:font>
  <w:font w:name="全真楷書">
    <w:altName w:val="微軟正黑體"/>
    <w:charset w:val="88"/>
    <w:family w:val="modern"/>
    <w:pitch w:val="fixed"/>
    <w:sig w:usb0="00000001" w:usb1="08080000" w:usb2="00000010" w:usb3="00000000" w:csb0="00100000" w:csb1="00000000"/>
  </w:font>
  <w:font w:name="Arial Unicode MS">
    <w:panose1 w:val="020B0604020202020204"/>
    <w:charset w:val="00"/>
    <w:family w:val="roman"/>
    <w:pitch w:val="variable"/>
    <w:sig w:usb0="00000003" w:usb1="00000000" w:usb2="00000000" w:usb3="00000000" w:csb0="00000001" w:csb1="00000000"/>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新細明體"/>
    <w:charset w:val="88"/>
    <w:family w:val="modern"/>
    <w:pitch w:val="fixed"/>
    <w:sig w:usb0="80000001"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 w:name="F1">
    <w:altName w:val="Times New Roman"/>
    <w:charset w:val="00"/>
    <w:family w:val="auto"/>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D00C8E">
    <w:pPr>
      <w:ind w:leftChars="71" w:left="199" w:firstLineChars="71" w:firstLine="199"/>
    </w:pPr>
  </w:p>
  <w:p w:rsidR="00490B73" w:rsidRDefault="00490B73" w:rsidP="00D00C8E">
    <w:pPr>
      <w:ind w:leftChars="71" w:left="199" w:firstLineChars="71" w:firstLine="199"/>
    </w:pPr>
  </w:p>
  <w:p w:rsidR="00490B73" w:rsidRDefault="00490B73" w:rsidP="00D00C8E">
    <w:pPr>
      <w:ind w:leftChars="71" w:left="199" w:firstLineChars="71" w:firstLine="199"/>
    </w:pPr>
    <w:r>
      <w:continuationSeparator/>
    </w:r>
  </w:p>
  <w:p w:rsidR="00490B73" w:rsidRDefault="00490B73" w:rsidP="00D00C8E">
    <w:pPr>
      <w:ind w:leftChars="71" w:left="199" w:firstLineChars="71" w:firstLine="199"/>
    </w:pPr>
  </w:p>
  <w:p w:rsidR="00490B73" w:rsidRDefault="00490B73" w:rsidP="00D00C8E">
    <w:pPr>
      <w:ind w:leftChars="71" w:left="199" w:firstLineChars="71" w:firstLine="199"/>
    </w:pPr>
    <w:r>
      <w:separator/>
    </w:r>
  </w:p>
  <w:p w:rsidR="00490B73" w:rsidRDefault="00490B73" w:rsidP="00D00C8E">
    <w:pPr>
      <w:ind w:leftChars="71" w:left="199" w:firstLineChars="71" w:firstLine="199"/>
    </w:pPr>
  </w:p>
  <w:p w:rsidR="00490B73" w:rsidRDefault="00490B73" w:rsidP="00A6169B">
    <w:pPr>
      <w:ind w:left="560" w:firstLine="560"/>
    </w:pPr>
    <w:r>
      <w:continuationSeparator/>
    </w:r>
  </w:p>
  <w:p w:rsidR="00490B73" w:rsidRDefault="00490B73" w:rsidP="00C93F46">
    <w:pPr>
      <w:pStyle w:val="aff0"/>
      <w:ind w:left="560" w:firstLine="400"/>
      <w:jc w:val="center"/>
    </w:pPr>
    <w:r>
      <w: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C93F46">
    <w:pPr>
      <w:pStyle w:val="aff0"/>
      <w:ind w:left="560" w:firstLine="400"/>
      <w:jc w:val="center"/>
    </w:pPr>
    <w:r>
      <w:fldChar w:fldCharType="begin"/>
    </w:r>
    <w:r>
      <w:instrText>PAGE   \* MERGEFORMAT</w:instrText>
    </w:r>
    <w:r>
      <w:fldChar w:fldCharType="separate"/>
    </w:r>
    <w:r w:rsidR="009F3ED5" w:rsidRPr="009F3ED5">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pPr>
      <w:ind w:left="560" w:firstLine="560"/>
    </w:pPr>
    <w:r>
      <w:rPr>
        <w:rStyle w:val="aff8"/>
      </w:rPr>
      <w:t>P</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0D1C" w:rsidRDefault="00AC0D1C" w:rsidP="007779E3">
      <w:pPr>
        <w:ind w:leftChars="202" w:left="566" w:firstLine="560"/>
      </w:pPr>
      <w:r>
        <w:separator/>
      </w:r>
    </w:p>
  </w:footnote>
  <w:footnote w:type="continuationSeparator" w:id="0">
    <w:p w:rsidR="00AC0D1C" w:rsidRDefault="00AC0D1C" w:rsidP="00A6169B">
      <w:pPr>
        <w:ind w:left="560" w:firstLine="560"/>
      </w:pPr>
    </w:p>
    <w:p w:rsidR="00AC0D1C" w:rsidRDefault="00AC0D1C" w:rsidP="00A6169B">
      <w:pPr>
        <w:ind w:left="560" w:firstLine="56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A6169B">
    <w:pPr>
      <w:ind w:left="560" w:firstLine="560"/>
    </w:pPr>
  </w:p>
  <w:p w:rsidR="00490B73" w:rsidRDefault="00490B73" w:rsidP="007779E3">
    <w:pPr>
      <w:ind w:left="560" w:firstLine="560"/>
    </w:pPr>
    <w:r>
      <w:separato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7779E3">
    <w:pPr>
      <w:ind w:leftChars="202" w:left="566"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A6169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1EB4E7E"/>
    <w:multiLevelType w:val="hybridMultilevel"/>
    <w:tmpl w:val="C68A1AE0"/>
    <w:lvl w:ilvl="0" w:tplc="7FCC2C88">
      <w:start w:val="1"/>
      <w:numFmt w:val="bullet"/>
      <w:pStyle w:val="1"/>
      <w:lvlText w:val="—"/>
      <w:lvlJc w:val="left"/>
      <w:pPr>
        <w:ind w:left="762" w:hanging="480"/>
      </w:pPr>
      <w:rPr>
        <w:rFonts w:ascii="Times New Roman" w:hAnsi="Times New Roman" w:cs="Times New Roman" w:hint="default"/>
      </w:rPr>
    </w:lvl>
    <w:lvl w:ilvl="1" w:tplc="04090003" w:tentative="1">
      <w:start w:val="1"/>
      <w:numFmt w:val="bullet"/>
      <w:lvlText w:val=""/>
      <w:lvlJc w:val="left"/>
      <w:pPr>
        <w:ind w:left="1242" w:hanging="480"/>
      </w:pPr>
      <w:rPr>
        <w:rFonts w:ascii="Wingdings" w:hAnsi="Wingdings" w:hint="default"/>
      </w:rPr>
    </w:lvl>
    <w:lvl w:ilvl="2" w:tplc="04090005" w:tentative="1">
      <w:start w:val="1"/>
      <w:numFmt w:val="bullet"/>
      <w:lvlText w:val=""/>
      <w:lvlJc w:val="left"/>
      <w:pPr>
        <w:ind w:left="1722" w:hanging="480"/>
      </w:pPr>
      <w:rPr>
        <w:rFonts w:ascii="Wingdings" w:hAnsi="Wingdings" w:hint="default"/>
      </w:rPr>
    </w:lvl>
    <w:lvl w:ilvl="3" w:tplc="04090001" w:tentative="1">
      <w:start w:val="1"/>
      <w:numFmt w:val="bullet"/>
      <w:lvlText w:val=""/>
      <w:lvlJc w:val="left"/>
      <w:pPr>
        <w:ind w:left="2202" w:hanging="480"/>
      </w:pPr>
      <w:rPr>
        <w:rFonts w:ascii="Wingdings" w:hAnsi="Wingdings" w:hint="default"/>
      </w:rPr>
    </w:lvl>
    <w:lvl w:ilvl="4" w:tplc="04090003" w:tentative="1">
      <w:start w:val="1"/>
      <w:numFmt w:val="bullet"/>
      <w:lvlText w:val=""/>
      <w:lvlJc w:val="left"/>
      <w:pPr>
        <w:ind w:left="2682" w:hanging="480"/>
      </w:pPr>
      <w:rPr>
        <w:rFonts w:ascii="Wingdings" w:hAnsi="Wingdings" w:hint="default"/>
      </w:rPr>
    </w:lvl>
    <w:lvl w:ilvl="5" w:tplc="04090005" w:tentative="1">
      <w:start w:val="1"/>
      <w:numFmt w:val="bullet"/>
      <w:lvlText w:val=""/>
      <w:lvlJc w:val="left"/>
      <w:pPr>
        <w:ind w:left="3162" w:hanging="480"/>
      </w:pPr>
      <w:rPr>
        <w:rFonts w:ascii="Wingdings" w:hAnsi="Wingdings" w:hint="default"/>
      </w:rPr>
    </w:lvl>
    <w:lvl w:ilvl="6" w:tplc="04090001" w:tentative="1">
      <w:start w:val="1"/>
      <w:numFmt w:val="bullet"/>
      <w:lvlText w:val=""/>
      <w:lvlJc w:val="left"/>
      <w:pPr>
        <w:ind w:left="3642" w:hanging="480"/>
      </w:pPr>
      <w:rPr>
        <w:rFonts w:ascii="Wingdings" w:hAnsi="Wingdings" w:hint="default"/>
      </w:rPr>
    </w:lvl>
    <w:lvl w:ilvl="7" w:tplc="04090003" w:tentative="1">
      <w:start w:val="1"/>
      <w:numFmt w:val="bullet"/>
      <w:lvlText w:val=""/>
      <w:lvlJc w:val="left"/>
      <w:pPr>
        <w:ind w:left="4122" w:hanging="480"/>
      </w:pPr>
      <w:rPr>
        <w:rFonts w:ascii="Wingdings" w:hAnsi="Wingdings" w:hint="default"/>
      </w:rPr>
    </w:lvl>
    <w:lvl w:ilvl="8" w:tplc="04090005" w:tentative="1">
      <w:start w:val="1"/>
      <w:numFmt w:val="bullet"/>
      <w:lvlText w:val=""/>
      <w:lvlJc w:val="left"/>
      <w:pPr>
        <w:ind w:left="4602" w:hanging="480"/>
      </w:pPr>
      <w:rPr>
        <w:rFonts w:ascii="Wingdings" w:hAnsi="Wingdings" w:hint="default"/>
      </w:rPr>
    </w:lvl>
  </w:abstractNum>
  <w:abstractNum w:abstractNumId="2" w15:restartNumberingAfterBreak="0">
    <w:nsid w:val="0A1E46EF"/>
    <w:multiLevelType w:val="hybridMultilevel"/>
    <w:tmpl w:val="61B030F2"/>
    <w:lvl w:ilvl="0" w:tplc="2690E7F8">
      <w:start w:val="1"/>
      <w:numFmt w:val="taiwaneseCountingThousand"/>
      <w:pStyle w:val="a0"/>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17611030"/>
    <w:multiLevelType w:val="hybridMultilevel"/>
    <w:tmpl w:val="FBAEE4EA"/>
    <w:lvl w:ilvl="0" w:tplc="208E531C">
      <w:start w:val="1"/>
      <w:numFmt w:val="decimal"/>
      <w:lvlText w:val="%1."/>
      <w:lvlJc w:val="left"/>
      <w:pPr>
        <w:ind w:left="360" w:hanging="36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9532EFC"/>
    <w:multiLevelType w:val="hybridMultilevel"/>
    <w:tmpl w:val="7CBA69F8"/>
    <w:lvl w:ilvl="0" w:tplc="AFAA79CE">
      <w:start w:val="1"/>
      <w:numFmt w:val="taiwaneseCountingThousand"/>
      <w:pStyle w:val="a1"/>
      <w:lvlText w:val="附表%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44414233"/>
    <w:multiLevelType w:val="hybridMultilevel"/>
    <w:tmpl w:val="59AC9044"/>
    <w:lvl w:ilvl="0" w:tplc="130612BE">
      <w:start w:val="1"/>
      <w:numFmt w:val="taiwaneseCountingThousand"/>
      <w:pStyle w:val="a2"/>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4DA6E4F"/>
    <w:multiLevelType w:val="hybridMultilevel"/>
    <w:tmpl w:val="4C2E18A2"/>
    <w:lvl w:ilvl="0" w:tplc="208E531C">
      <w:start w:val="1"/>
      <w:numFmt w:val="decimal"/>
      <w:lvlText w:val="%1."/>
      <w:lvlJc w:val="left"/>
      <w:pPr>
        <w:ind w:left="360" w:hanging="36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847606D"/>
    <w:multiLevelType w:val="multilevel"/>
    <w:tmpl w:val="4824D95E"/>
    <w:lvl w:ilvl="0">
      <w:start w:val="1"/>
      <w:numFmt w:val="taiwaneseCountingThousand"/>
      <w:pStyle w:val="a3"/>
      <w:suff w:val="nothing"/>
      <w:lvlText w:val="%1、"/>
      <w:lvlJc w:val="left"/>
      <w:pPr>
        <w:ind w:left="953" w:hanging="641"/>
      </w:pPr>
      <w:rPr>
        <w:rFonts w:ascii="標楷體" w:eastAsia="標楷體" w:hint="eastAsia"/>
        <w:b w:val="0"/>
        <w:i w:val="0"/>
        <w:sz w:val="32"/>
      </w:rPr>
    </w:lvl>
    <w:lvl w:ilvl="1">
      <w:start w:val="1"/>
      <w:numFmt w:val="taiwaneseCountingThousand"/>
      <w:suff w:val="nothing"/>
      <w:lvlText w:val="（%2）"/>
      <w:lvlJc w:val="left"/>
      <w:pPr>
        <w:ind w:left="1605" w:hanging="959"/>
      </w:pPr>
      <w:rPr>
        <w:rFonts w:eastAsia="標楷體" w:hint="eastAsia"/>
        <w:b w:val="0"/>
        <w:i w:val="0"/>
        <w:sz w:val="32"/>
      </w:rPr>
    </w:lvl>
    <w:lvl w:ilvl="2">
      <w:start w:val="1"/>
      <w:numFmt w:val="decimalFullWidth"/>
      <w:suff w:val="nothing"/>
      <w:lvlText w:val="%3、"/>
      <w:lvlJc w:val="left"/>
      <w:pPr>
        <w:ind w:left="1605" w:hanging="641"/>
      </w:pPr>
      <w:rPr>
        <w:rFonts w:eastAsia="標楷體" w:hint="eastAsia"/>
        <w:b w:val="0"/>
        <w:i w:val="0"/>
        <w:sz w:val="32"/>
      </w:rPr>
    </w:lvl>
    <w:lvl w:ilvl="3">
      <w:start w:val="1"/>
      <w:numFmt w:val="decimalFullWidth"/>
      <w:suff w:val="nothing"/>
      <w:lvlText w:val="（%4）"/>
      <w:lvlJc w:val="left"/>
      <w:pPr>
        <w:ind w:left="2240" w:hanging="970"/>
      </w:pPr>
      <w:rPr>
        <w:rFonts w:eastAsia="標楷體" w:hint="eastAsia"/>
        <w:b w:val="0"/>
        <w:i w:val="0"/>
        <w:sz w:val="32"/>
      </w:rPr>
    </w:lvl>
    <w:lvl w:ilvl="4">
      <w:start w:val="1"/>
      <w:numFmt w:val="none"/>
      <w:suff w:val="nothing"/>
      <w:lvlText w:val=""/>
      <w:lvlJc w:val="left"/>
      <w:pPr>
        <w:ind w:left="3280" w:hanging="640"/>
      </w:pPr>
      <w:rPr>
        <w:rFonts w:hint="eastAsia"/>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8" w15:restartNumberingAfterBreak="0">
    <w:nsid w:val="6AA501C8"/>
    <w:multiLevelType w:val="hybridMultilevel"/>
    <w:tmpl w:val="FD82FE4A"/>
    <w:lvl w:ilvl="0" w:tplc="04090015">
      <w:start w:val="1"/>
      <w:numFmt w:val="taiwaneseCountingThousand"/>
      <w:pStyle w:val="4"/>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E2256AB"/>
    <w:multiLevelType w:val="hybridMultilevel"/>
    <w:tmpl w:val="ABFC8598"/>
    <w:lvl w:ilvl="0" w:tplc="69A68EEE">
      <w:start w:val="1"/>
      <w:numFmt w:val="decimal"/>
      <w:lvlText w:val="%1."/>
      <w:lvlJc w:val="left"/>
      <w:pPr>
        <w:ind w:left="1270" w:hanging="4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710934A7"/>
    <w:multiLevelType w:val="hybridMultilevel"/>
    <w:tmpl w:val="5DB44962"/>
    <w:lvl w:ilvl="0" w:tplc="C10A11BA">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7BC47B8"/>
    <w:multiLevelType w:val="singleLevel"/>
    <w:tmpl w:val="A936E824"/>
    <w:lvl w:ilvl="0">
      <w:start w:val="1"/>
      <w:numFmt w:val="decimal"/>
      <w:pStyle w:val="a4"/>
      <w:lvlText w:val="%1."/>
      <w:lvlJc w:val="left"/>
      <w:pPr>
        <w:tabs>
          <w:tab w:val="num" w:pos="618"/>
        </w:tabs>
        <w:ind w:left="618" w:hanging="240"/>
      </w:pPr>
      <w:rPr>
        <w:rFonts w:hint="eastAsia"/>
      </w:rPr>
    </w:lvl>
  </w:abstractNum>
  <w:num w:numId="1">
    <w:abstractNumId w:val="5"/>
  </w:num>
  <w:num w:numId="2">
    <w:abstractNumId w:val="8"/>
  </w:num>
  <w:num w:numId="3">
    <w:abstractNumId w:val="1"/>
  </w:num>
  <w:num w:numId="4">
    <w:abstractNumId w:val="0"/>
  </w:num>
  <w:num w:numId="5">
    <w:abstractNumId w:val="7"/>
  </w:num>
  <w:num w:numId="6">
    <w:abstractNumId w:val="4"/>
  </w:num>
  <w:num w:numId="7">
    <w:abstractNumId w:val="11"/>
  </w:num>
  <w:num w:numId="8">
    <w:abstractNumId w:val="2"/>
  </w:num>
  <w:num w:numId="9">
    <w:abstractNumId w:val="9"/>
  </w:num>
  <w:num w:numId="10">
    <w:abstractNumId w:val="6"/>
  </w:num>
  <w:num w:numId="11">
    <w:abstractNumId w:val="10"/>
  </w:num>
  <w:num w:numId="12">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A01" w:allStyles="1" w:customStyles="0" w:latentStyles="0" w:stylesInUse="0" w:headingStyles="0" w:numberingStyles="0" w:tableStyles="0" w:directFormattingOnRuns="0" w:directFormattingOnParagraphs="1" w:directFormattingOnNumbering="0" w:directFormattingOnTables="1" w:clearFormatting="1" w:top3HeadingStyles="1" w:visibleStyles="0" w:alternateStyleNames="0"/>
  <w:stylePaneSortMethod w:val="0003"/>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348FD"/>
    <w:rsid w:val="00000062"/>
    <w:rsid w:val="0000032E"/>
    <w:rsid w:val="00000DC8"/>
    <w:rsid w:val="00000E1D"/>
    <w:rsid w:val="0000101D"/>
    <w:rsid w:val="000010F6"/>
    <w:rsid w:val="00001636"/>
    <w:rsid w:val="000026E6"/>
    <w:rsid w:val="000027CA"/>
    <w:rsid w:val="00002AEC"/>
    <w:rsid w:val="00002B47"/>
    <w:rsid w:val="00002C67"/>
    <w:rsid w:val="00003357"/>
    <w:rsid w:val="00003367"/>
    <w:rsid w:val="00003740"/>
    <w:rsid w:val="000038D5"/>
    <w:rsid w:val="00003F1F"/>
    <w:rsid w:val="000048A7"/>
    <w:rsid w:val="00004A69"/>
    <w:rsid w:val="00004A83"/>
    <w:rsid w:val="000053D4"/>
    <w:rsid w:val="000055D6"/>
    <w:rsid w:val="00005996"/>
    <w:rsid w:val="000059C6"/>
    <w:rsid w:val="00005EAF"/>
    <w:rsid w:val="000062F9"/>
    <w:rsid w:val="00006866"/>
    <w:rsid w:val="000068D5"/>
    <w:rsid w:val="00006B28"/>
    <w:rsid w:val="00006C61"/>
    <w:rsid w:val="00006D32"/>
    <w:rsid w:val="00007872"/>
    <w:rsid w:val="0000789D"/>
    <w:rsid w:val="00007B1C"/>
    <w:rsid w:val="000102CF"/>
    <w:rsid w:val="00010EEF"/>
    <w:rsid w:val="00011014"/>
    <w:rsid w:val="00011B3D"/>
    <w:rsid w:val="00011BF3"/>
    <w:rsid w:val="00011C54"/>
    <w:rsid w:val="00011C89"/>
    <w:rsid w:val="00012108"/>
    <w:rsid w:val="00012233"/>
    <w:rsid w:val="000127F6"/>
    <w:rsid w:val="00012D08"/>
    <w:rsid w:val="00012E91"/>
    <w:rsid w:val="00012FA4"/>
    <w:rsid w:val="00012FC6"/>
    <w:rsid w:val="00013071"/>
    <w:rsid w:val="000130BC"/>
    <w:rsid w:val="0001314D"/>
    <w:rsid w:val="00013218"/>
    <w:rsid w:val="0001327A"/>
    <w:rsid w:val="000132F6"/>
    <w:rsid w:val="00013646"/>
    <w:rsid w:val="0001365D"/>
    <w:rsid w:val="00013A06"/>
    <w:rsid w:val="00013C68"/>
    <w:rsid w:val="00013FBF"/>
    <w:rsid w:val="00013FDA"/>
    <w:rsid w:val="00014196"/>
    <w:rsid w:val="000141CB"/>
    <w:rsid w:val="0001443D"/>
    <w:rsid w:val="000147F2"/>
    <w:rsid w:val="00014D42"/>
    <w:rsid w:val="00014D88"/>
    <w:rsid w:val="00014F6D"/>
    <w:rsid w:val="00014F73"/>
    <w:rsid w:val="0001519D"/>
    <w:rsid w:val="00015411"/>
    <w:rsid w:val="0001543F"/>
    <w:rsid w:val="00015731"/>
    <w:rsid w:val="00015760"/>
    <w:rsid w:val="00015A1B"/>
    <w:rsid w:val="00015B96"/>
    <w:rsid w:val="0001636E"/>
    <w:rsid w:val="000165E5"/>
    <w:rsid w:val="00016AF0"/>
    <w:rsid w:val="00016C03"/>
    <w:rsid w:val="00016F83"/>
    <w:rsid w:val="00017095"/>
    <w:rsid w:val="0001725D"/>
    <w:rsid w:val="000172C4"/>
    <w:rsid w:val="0001752A"/>
    <w:rsid w:val="000175BB"/>
    <w:rsid w:val="0001793B"/>
    <w:rsid w:val="00017E43"/>
    <w:rsid w:val="00017EA5"/>
    <w:rsid w:val="0002026E"/>
    <w:rsid w:val="00020374"/>
    <w:rsid w:val="0002085D"/>
    <w:rsid w:val="000209BC"/>
    <w:rsid w:val="00020BD4"/>
    <w:rsid w:val="00020D4D"/>
    <w:rsid w:val="00020E9B"/>
    <w:rsid w:val="00020FE1"/>
    <w:rsid w:val="00021071"/>
    <w:rsid w:val="000211FA"/>
    <w:rsid w:val="0002125B"/>
    <w:rsid w:val="000215BA"/>
    <w:rsid w:val="000220C0"/>
    <w:rsid w:val="0002221B"/>
    <w:rsid w:val="0002274B"/>
    <w:rsid w:val="00022E6B"/>
    <w:rsid w:val="00022FC0"/>
    <w:rsid w:val="00023195"/>
    <w:rsid w:val="0002327A"/>
    <w:rsid w:val="000236DD"/>
    <w:rsid w:val="000238C4"/>
    <w:rsid w:val="00023A6D"/>
    <w:rsid w:val="00023C0C"/>
    <w:rsid w:val="00023E72"/>
    <w:rsid w:val="00024073"/>
    <w:rsid w:val="00024336"/>
    <w:rsid w:val="000243A6"/>
    <w:rsid w:val="000243A9"/>
    <w:rsid w:val="00024406"/>
    <w:rsid w:val="00024DBC"/>
    <w:rsid w:val="00024DFE"/>
    <w:rsid w:val="000259C3"/>
    <w:rsid w:val="00025F1E"/>
    <w:rsid w:val="000266EE"/>
    <w:rsid w:val="00026A34"/>
    <w:rsid w:val="00026C8F"/>
    <w:rsid w:val="000270D6"/>
    <w:rsid w:val="0002716A"/>
    <w:rsid w:val="00027200"/>
    <w:rsid w:val="0002734E"/>
    <w:rsid w:val="00027702"/>
    <w:rsid w:val="00027C30"/>
    <w:rsid w:val="0003000D"/>
    <w:rsid w:val="00030065"/>
    <w:rsid w:val="0003011F"/>
    <w:rsid w:val="00030289"/>
    <w:rsid w:val="00030313"/>
    <w:rsid w:val="0003032C"/>
    <w:rsid w:val="0003069C"/>
    <w:rsid w:val="00030794"/>
    <w:rsid w:val="000308B1"/>
    <w:rsid w:val="00030A20"/>
    <w:rsid w:val="00030A63"/>
    <w:rsid w:val="00030E29"/>
    <w:rsid w:val="0003139F"/>
    <w:rsid w:val="000314B5"/>
    <w:rsid w:val="000315B4"/>
    <w:rsid w:val="00031810"/>
    <w:rsid w:val="0003189F"/>
    <w:rsid w:val="00031D09"/>
    <w:rsid w:val="000320C4"/>
    <w:rsid w:val="0003214F"/>
    <w:rsid w:val="00032EE6"/>
    <w:rsid w:val="00032FA3"/>
    <w:rsid w:val="0003333D"/>
    <w:rsid w:val="0003344A"/>
    <w:rsid w:val="0003348F"/>
    <w:rsid w:val="00033DCE"/>
    <w:rsid w:val="0003469A"/>
    <w:rsid w:val="00034B16"/>
    <w:rsid w:val="00034EDE"/>
    <w:rsid w:val="0003519D"/>
    <w:rsid w:val="00035312"/>
    <w:rsid w:val="00035374"/>
    <w:rsid w:val="00035AF2"/>
    <w:rsid w:val="00035B39"/>
    <w:rsid w:val="00035DB1"/>
    <w:rsid w:val="00035FAE"/>
    <w:rsid w:val="000360EB"/>
    <w:rsid w:val="00036300"/>
    <w:rsid w:val="000364A5"/>
    <w:rsid w:val="00036770"/>
    <w:rsid w:val="00036842"/>
    <w:rsid w:val="00037C4D"/>
    <w:rsid w:val="00037C78"/>
    <w:rsid w:val="00037FCC"/>
    <w:rsid w:val="00040137"/>
    <w:rsid w:val="00040267"/>
    <w:rsid w:val="00040361"/>
    <w:rsid w:val="00040648"/>
    <w:rsid w:val="0004079D"/>
    <w:rsid w:val="00040AF2"/>
    <w:rsid w:val="00041151"/>
    <w:rsid w:val="00041163"/>
    <w:rsid w:val="00041482"/>
    <w:rsid w:val="00041626"/>
    <w:rsid w:val="00041B64"/>
    <w:rsid w:val="00041FD8"/>
    <w:rsid w:val="00042027"/>
    <w:rsid w:val="000420B1"/>
    <w:rsid w:val="00042197"/>
    <w:rsid w:val="000422C3"/>
    <w:rsid w:val="0004235C"/>
    <w:rsid w:val="000428FA"/>
    <w:rsid w:val="00042CD7"/>
    <w:rsid w:val="0004316F"/>
    <w:rsid w:val="00043239"/>
    <w:rsid w:val="0004369B"/>
    <w:rsid w:val="0004372D"/>
    <w:rsid w:val="000446C0"/>
    <w:rsid w:val="0004476F"/>
    <w:rsid w:val="00044D26"/>
    <w:rsid w:val="00044E23"/>
    <w:rsid w:val="000450E0"/>
    <w:rsid w:val="00045416"/>
    <w:rsid w:val="000455A3"/>
    <w:rsid w:val="00045F8D"/>
    <w:rsid w:val="00046B00"/>
    <w:rsid w:val="000473D1"/>
    <w:rsid w:val="00047693"/>
    <w:rsid w:val="0004771D"/>
    <w:rsid w:val="000478E9"/>
    <w:rsid w:val="00047D50"/>
    <w:rsid w:val="00050708"/>
    <w:rsid w:val="00050883"/>
    <w:rsid w:val="00050984"/>
    <w:rsid w:val="000511D6"/>
    <w:rsid w:val="000511EB"/>
    <w:rsid w:val="0005185B"/>
    <w:rsid w:val="00051A28"/>
    <w:rsid w:val="00051D91"/>
    <w:rsid w:val="00052286"/>
    <w:rsid w:val="0005231F"/>
    <w:rsid w:val="00052424"/>
    <w:rsid w:val="00052460"/>
    <w:rsid w:val="00052E7F"/>
    <w:rsid w:val="00052F36"/>
    <w:rsid w:val="00052F59"/>
    <w:rsid w:val="00052FD9"/>
    <w:rsid w:val="000533A9"/>
    <w:rsid w:val="000533F5"/>
    <w:rsid w:val="0005372B"/>
    <w:rsid w:val="00053D5C"/>
    <w:rsid w:val="00053F2D"/>
    <w:rsid w:val="00053F72"/>
    <w:rsid w:val="00054094"/>
    <w:rsid w:val="0005469A"/>
    <w:rsid w:val="00054C82"/>
    <w:rsid w:val="00054E5C"/>
    <w:rsid w:val="00054FFC"/>
    <w:rsid w:val="00055255"/>
    <w:rsid w:val="000556BA"/>
    <w:rsid w:val="0005581E"/>
    <w:rsid w:val="00055A6C"/>
    <w:rsid w:val="00055EEC"/>
    <w:rsid w:val="00055F10"/>
    <w:rsid w:val="000561C7"/>
    <w:rsid w:val="00056369"/>
    <w:rsid w:val="000564F7"/>
    <w:rsid w:val="00056DCF"/>
    <w:rsid w:val="00057849"/>
    <w:rsid w:val="000579D1"/>
    <w:rsid w:val="00057AD7"/>
    <w:rsid w:val="00057BF1"/>
    <w:rsid w:val="000600F3"/>
    <w:rsid w:val="000601C7"/>
    <w:rsid w:val="00060236"/>
    <w:rsid w:val="00060414"/>
    <w:rsid w:val="000604F8"/>
    <w:rsid w:val="00060682"/>
    <w:rsid w:val="00060BD3"/>
    <w:rsid w:val="00060F38"/>
    <w:rsid w:val="0006100B"/>
    <w:rsid w:val="00061571"/>
    <w:rsid w:val="00061667"/>
    <w:rsid w:val="000618F1"/>
    <w:rsid w:val="00061A60"/>
    <w:rsid w:val="00061BCF"/>
    <w:rsid w:val="00061DCB"/>
    <w:rsid w:val="00061EBF"/>
    <w:rsid w:val="000621B6"/>
    <w:rsid w:val="0006291B"/>
    <w:rsid w:val="0006291D"/>
    <w:rsid w:val="00062CC3"/>
    <w:rsid w:val="00062F6F"/>
    <w:rsid w:val="0006312A"/>
    <w:rsid w:val="00063188"/>
    <w:rsid w:val="00063209"/>
    <w:rsid w:val="00063734"/>
    <w:rsid w:val="000639AD"/>
    <w:rsid w:val="00063D78"/>
    <w:rsid w:val="00063D80"/>
    <w:rsid w:val="00063F30"/>
    <w:rsid w:val="000642C1"/>
    <w:rsid w:val="000642C5"/>
    <w:rsid w:val="00064482"/>
    <w:rsid w:val="00064775"/>
    <w:rsid w:val="00064F38"/>
    <w:rsid w:val="00065119"/>
    <w:rsid w:val="00065166"/>
    <w:rsid w:val="000651F4"/>
    <w:rsid w:val="0006525A"/>
    <w:rsid w:val="00065289"/>
    <w:rsid w:val="00065557"/>
    <w:rsid w:val="0006560D"/>
    <w:rsid w:val="0006567E"/>
    <w:rsid w:val="0006575F"/>
    <w:rsid w:val="0006598D"/>
    <w:rsid w:val="00066349"/>
    <w:rsid w:val="000669BA"/>
    <w:rsid w:val="00066C70"/>
    <w:rsid w:val="00066CE6"/>
    <w:rsid w:val="00066D80"/>
    <w:rsid w:val="00067041"/>
    <w:rsid w:val="000671E4"/>
    <w:rsid w:val="0006756C"/>
    <w:rsid w:val="00067603"/>
    <w:rsid w:val="000677A3"/>
    <w:rsid w:val="000679ED"/>
    <w:rsid w:val="00067BD4"/>
    <w:rsid w:val="00067CB5"/>
    <w:rsid w:val="000705D4"/>
    <w:rsid w:val="0007079A"/>
    <w:rsid w:val="00070908"/>
    <w:rsid w:val="000709FA"/>
    <w:rsid w:val="00070D8C"/>
    <w:rsid w:val="00070F91"/>
    <w:rsid w:val="00070FEF"/>
    <w:rsid w:val="000711DA"/>
    <w:rsid w:val="00071277"/>
    <w:rsid w:val="00071E38"/>
    <w:rsid w:val="0007200F"/>
    <w:rsid w:val="0007205B"/>
    <w:rsid w:val="0007214B"/>
    <w:rsid w:val="000722DA"/>
    <w:rsid w:val="0007233C"/>
    <w:rsid w:val="000727AC"/>
    <w:rsid w:val="00073027"/>
    <w:rsid w:val="000730A3"/>
    <w:rsid w:val="000732F0"/>
    <w:rsid w:val="0007340B"/>
    <w:rsid w:val="0007358A"/>
    <w:rsid w:val="00073604"/>
    <w:rsid w:val="00073CF4"/>
    <w:rsid w:val="00073DE6"/>
    <w:rsid w:val="000744B4"/>
    <w:rsid w:val="000749EA"/>
    <w:rsid w:val="00074ADA"/>
    <w:rsid w:val="00074F39"/>
    <w:rsid w:val="00074FDF"/>
    <w:rsid w:val="0007501E"/>
    <w:rsid w:val="000750A3"/>
    <w:rsid w:val="00075177"/>
    <w:rsid w:val="00075528"/>
    <w:rsid w:val="000755A1"/>
    <w:rsid w:val="000757E6"/>
    <w:rsid w:val="0007597B"/>
    <w:rsid w:val="00075A85"/>
    <w:rsid w:val="00075F3F"/>
    <w:rsid w:val="00075FE5"/>
    <w:rsid w:val="00076157"/>
    <w:rsid w:val="00076174"/>
    <w:rsid w:val="00076358"/>
    <w:rsid w:val="00076753"/>
    <w:rsid w:val="000771D8"/>
    <w:rsid w:val="0007752D"/>
    <w:rsid w:val="00077726"/>
    <w:rsid w:val="000800A8"/>
    <w:rsid w:val="00080199"/>
    <w:rsid w:val="00080242"/>
    <w:rsid w:val="0008045F"/>
    <w:rsid w:val="00080B7B"/>
    <w:rsid w:val="00080C23"/>
    <w:rsid w:val="00080F3C"/>
    <w:rsid w:val="00080F82"/>
    <w:rsid w:val="00081057"/>
    <w:rsid w:val="00081342"/>
    <w:rsid w:val="000815C0"/>
    <w:rsid w:val="000815F1"/>
    <w:rsid w:val="000818D7"/>
    <w:rsid w:val="0008190E"/>
    <w:rsid w:val="00081A8C"/>
    <w:rsid w:val="00081D82"/>
    <w:rsid w:val="0008215E"/>
    <w:rsid w:val="000823C6"/>
    <w:rsid w:val="00082465"/>
    <w:rsid w:val="000824DD"/>
    <w:rsid w:val="000826ED"/>
    <w:rsid w:val="0008295A"/>
    <w:rsid w:val="000829A0"/>
    <w:rsid w:val="000829C0"/>
    <w:rsid w:val="00082DA9"/>
    <w:rsid w:val="00082FB5"/>
    <w:rsid w:val="0008323E"/>
    <w:rsid w:val="00083999"/>
    <w:rsid w:val="00083A6E"/>
    <w:rsid w:val="00083AE8"/>
    <w:rsid w:val="00083BA4"/>
    <w:rsid w:val="00083BB6"/>
    <w:rsid w:val="00083BBB"/>
    <w:rsid w:val="00083DA5"/>
    <w:rsid w:val="000841E5"/>
    <w:rsid w:val="000842C0"/>
    <w:rsid w:val="000843DE"/>
    <w:rsid w:val="000843DF"/>
    <w:rsid w:val="00084577"/>
    <w:rsid w:val="000847D9"/>
    <w:rsid w:val="000849A1"/>
    <w:rsid w:val="00084AFB"/>
    <w:rsid w:val="0008506F"/>
    <w:rsid w:val="00085122"/>
    <w:rsid w:val="000851DF"/>
    <w:rsid w:val="0008522B"/>
    <w:rsid w:val="0008540B"/>
    <w:rsid w:val="0008591B"/>
    <w:rsid w:val="00085BF0"/>
    <w:rsid w:val="00085EB3"/>
    <w:rsid w:val="00085EF0"/>
    <w:rsid w:val="000860CB"/>
    <w:rsid w:val="0008641B"/>
    <w:rsid w:val="00086555"/>
    <w:rsid w:val="000868E6"/>
    <w:rsid w:val="00086A6F"/>
    <w:rsid w:val="00086B7D"/>
    <w:rsid w:val="00086F6D"/>
    <w:rsid w:val="00087069"/>
    <w:rsid w:val="00087091"/>
    <w:rsid w:val="00087092"/>
    <w:rsid w:val="000871CB"/>
    <w:rsid w:val="000873CE"/>
    <w:rsid w:val="000873D9"/>
    <w:rsid w:val="00087422"/>
    <w:rsid w:val="00087478"/>
    <w:rsid w:val="000875C9"/>
    <w:rsid w:val="00087645"/>
    <w:rsid w:val="00087845"/>
    <w:rsid w:val="000878AC"/>
    <w:rsid w:val="00087A3A"/>
    <w:rsid w:val="00090052"/>
    <w:rsid w:val="00090132"/>
    <w:rsid w:val="000905B0"/>
    <w:rsid w:val="000905F0"/>
    <w:rsid w:val="000906D4"/>
    <w:rsid w:val="00090E77"/>
    <w:rsid w:val="00091822"/>
    <w:rsid w:val="0009188B"/>
    <w:rsid w:val="00091A50"/>
    <w:rsid w:val="00091BB2"/>
    <w:rsid w:val="00091CD4"/>
    <w:rsid w:val="00092233"/>
    <w:rsid w:val="0009228B"/>
    <w:rsid w:val="000924AE"/>
    <w:rsid w:val="000925AE"/>
    <w:rsid w:val="000926D7"/>
    <w:rsid w:val="000927AD"/>
    <w:rsid w:val="00092CAF"/>
    <w:rsid w:val="00092EA6"/>
    <w:rsid w:val="00092EDD"/>
    <w:rsid w:val="00093256"/>
    <w:rsid w:val="0009355E"/>
    <w:rsid w:val="00093676"/>
    <w:rsid w:val="00093825"/>
    <w:rsid w:val="00093C31"/>
    <w:rsid w:val="00094512"/>
    <w:rsid w:val="000946A7"/>
    <w:rsid w:val="0009479F"/>
    <w:rsid w:val="000947F1"/>
    <w:rsid w:val="000949CD"/>
    <w:rsid w:val="00094CA2"/>
    <w:rsid w:val="00094D40"/>
    <w:rsid w:val="00094E9D"/>
    <w:rsid w:val="00094ED2"/>
    <w:rsid w:val="00095168"/>
    <w:rsid w:val="0009523E"/>
    <w:rsid w:val="000958CD"/>
    <w:rsid w:val="0009591E"/>
    <w:rsid w:val="00095B45"/>
    <w:rsid w:val="00095B59"/>
    <w:rsid w:val="00096198"/>
    <w:rsid w:val="000963F9"/>
    <w:rsid w:val="00096462"/>
    <w:rsid w:val="00096682"/>
    <w:rsid w:val="00096AAF"/>
    <w:rsid w:val="00096B89"/>
    <w:rsid w:val="00097297"/>
    <w:rsid w:val="00097368"/>
    <w:rsid w:val="000974DC"/>
    <w:rsid w:val="00097843"/>
    <w:rsid w:val="00097859"/>
    <w:rsid w:val="0009790D"/>
    <w:rsid w:val="000A00C9"/>
    <w:rsid w:val="000A019C"/>
    <w:rsid w:val="000A02AD"/>
    <w:rsid w:val="000A03C8"/>
    <w:rsid w:val="000A0533"/>
    <w:rsid w:val="000A05F6"/>
    <w:rsid w:val="000A06B5"/>
    <w:rsid w:val="000A09FF"/>
    <w:rsid w:val="000A0AA3"/>
    <w:rsid w:val="000A1068"/>
    <w:rsid w:val="000A1614"/>
    <w:rsid w:val="000A1D48"/>
    <w:rsid w:val="000A1D81"/>
    <w:rsid w:val="000A2540"/>
    <w:rsid w:val="000A291D"/>
    <w:rsid w:val="000A2D7A"/>
    <w:rsid w:val="000A3281"/>
    <w:rsid w:val="000A354B"/>
    <w:rsid w:val="000A369B"/>
    <w:rsid w:val="000A3827"/>
    <w:rsid w:val="000A3A88"/>
    <w:rsid w:val="000A3FA7"/>
    <w:rsid w:val="000A3FB5"/>
    <w:rsid w:val="000A40E6"/>
    <w:rsid w:val="000A43D4"/>
    <w:rsid w:val="000A4B5E"/>
    <w:rsid w:val="000A4BB8"/>
    <w:rsid w:val="000A5273"/>
    <w:rsid w:val="000A5BC6"/>
    <w:rsid w:val="000A5EFC"/>
    <w:rsid w:val="000A608B"/>
    <w:rsid w:val="000A60E6"/>
    <w:rsid w:val="000A67D8"/>
    <w:rsid w:val="000A6C1C"/>
    <w:rsid w:val="000A7A5C"/>
    <w:rsid w:val="000A7C56"/>
    <w:rsid w:val="000A7E14"/>
    <w:rsid w:val="000B00BC"/>
    <w:rsid w:val="000B0569"/>
    <w:rsid w:val="000B06CA"/>
    <w:rsid w:val="000B09B7"/>
    <w:rsid w:val="000B0F16"/>
    <w:rsid w:val="000B1103"/>
    <w:rsid w:val="000B12AE"/>
    <w:rsid w:val="000B1964"/>
    <w:rsid w:val="000B22C4"/>
    <w:rsid w:val="000B22D2"/>
    <w:rsid w:val="000B2568"/>
    <w:rsid w:val="000B2792"/>
    <w:rsid w:val="000B309B"/>
    <w:rsid w:val="000B3279"/>
    <w:rsid w:val="000B3578"/>
    <w:rsid w:val="000B38A2"/>
    <w:rsid w:val="000B41DE"/>
    <w:rsid w:val="000B452F"/>
    <w:rsid w:val="000B47E1"/>
    <w:rsid w:val="000B4867"/>
    <w:rsid w:val="000B48C4"/>
    <w:rsid w:val="000B4A6C"/>
    <w:rsid w:val="000B4AE6"/>
    <w:rsid w:val="000B4E14"/>
    <w:rsid w:val="000B4EB4"/>
    <w:rsid w:val="000B4F1F"/>
    <w:rsid w:val="000B4F4C"/>
    <w:rsid w:val="000B5658"/>
    <w:rsid w:val="000B5CE0"/>
    <w:rsid w:val="000B5EA8"/>
    <w:rsid w:val="000B6248"/>
    <w:rsid w:val="000B6257"/>
    <w:rsid w:val="000B626D"/>
    <w:rsid w:val="000B64EA"/>
    <w:rsid w:val="000B690D"/>
    <w:rsid w:val="000B69A0"/>
    <w:rsid w:val="000B7302"/>
    <w:rsid w:val="000B7358"/>
    <w:rsid w:val="000B7CF2"/>
    <w:rsid w:val="000C0129"/>
    <w:rsid w:val="000C023D"/>
    <w:rsid w:val="000C03A2"/>
    <w:rsid w:val="000C06D0"/>
    <w:rsid w:val="000C0777"/>
    <w:rsid w:val="000C0799"/>
    <w:rsid w:val="000C08F5"/>
    <w:rsid w:val="000C0AEC"/>
    <w:rsid w:val="000C0CBD"/>
    <w:rsid w:val="000C1033"/>
    <w:rsid w:val="000C168B"/>
    <w:rsid w:val="000C17CA"/>
    <w:rsid w:val="000C1FA3"/>
    <w:rsid w:val="000C22A7"/>
    <w:rsid w:val="000C2588"/>
    <w:rsid w:val="000C2590"/>
    <w:rsid w:val="000C27B4"/>
    <w:rsid w:val="000C2B92"/>
    <w:rsid w:val="000C2E20"/>
    <w:rsid w:val="000C315D"/>
    <w:rsid w:val="000C3445"/>
    <w:rsid w:val="000C37EF"/>
    <w:rsid w:val="000C3E59"/>
    <w:rsid w:val="000C4127"/>
    <w:rsid w:val="000C46D2"/>
    <w:rsid w:val="000C5221"/>
    <w:rsid w:val="000C53CE"/>
    <w:rsid w:val="000C55F5"/>
    <w:rsid w:val="000C57AE"/>
    <w:rsid w:val="000C58F5"/>
    <w:rsid w:val="000C5F39"/>
    <w:rsid w:val="000C602F"/>
    <w:rsid w:val="000C6152"/>
    <w:rsid w:val="000C6516"/>
    <w:rsid w:val="000C6590"/>
    <w:rsid w:val="000C69DF"/>
    <w:rsid w:val="000C6A45"/>
    <w:rsid w:val="000C6C8D"/>
    <w:rsid w:val="000C6F65"/>
    <w:rsid w:val="000C7583"/>
    <w:rsid w:val="000C7862"/>
    <w:rsid w:val="000C7A4A"/>
    <w:rsid w:val="000C7B8C"/>
    <w:rsid w:val="000C7D40"/>
    <w:rsid w:val="000D06C4"/>
    <w:rsid w:val="000D0867"/>
    <w:rsid w:val="000D088D"/>
    <w:rsid w:val="000D099A"/>
    <w:rsid w:val="000D0E8E"/>
    <w:rsid w:val="000D0F4D"/>
    <w:rsid w:val="000D10D2"/>
    <w:rsid w:val="000D1115"/>
    <w:rsid w:val="000D13E6"/>
    <w:rsid w:val="000D166E"/>
    <w:rsid w:val="000D1B11"/>
    <w:rsid w:val="000D1CCB"/>
    <w:rsid w:val="000D1D35"/>
    <w:rsid w:val="000D20B5"/>
    <w:rsid w:val="000D20D3"/>
    <w:rsid w:val="000D244D"/>
    <w:rsid w:val="000D2795"/>
    <w:rsid w:val="000D2D89"/>
    <w:rsid w:val="000D3427"/>
    <w:rsid w:val="000D385F"/>
    <w:rsid w:val="000D3919"/>
    <w:rsid w:val="000D3961"/>
    <w:rsid w:val="000D3971"/>
    <w:rsid w:val="000D3A62"/>
    <w:rsid w:val="000D3C09"/>
    <w:rsid w:val="000D4004"/>
    <w:rsid w:val="000D4024"/>
    <w:rsid w:val="000D467B"/>
    <w:rsid w:val="000D4752"/>
    <w:rsid w:val="000D4A52"/>
    <w:rsid w:val="000D5131"/>
    <w:rsid w:val="000D595A"/>
    <w:rsid w:val="000D6674"/>
    <w:rsid w:val="000D6756"/>
    <w:rsid w:val="000D6AE4"/>
    <w:rsid w:val="000D6E80"/>
    <w:rsid w:val="000D6FCB"/>
    <w:rsid w:val="000D7853"/>
    <w:rsid w:val="000D7C27"/>
    <w:rsid w:val="000E0156"/>
    <w:rsid w:val="000E01E2"/>
    <w:rsid w:val="000E05E6"/>
    <w:rsid w:val="000E0C63"/>
    <w:rsid w:val="000E0F15"/>
    <w:rsid w:val="000E1063"/>
    <w:rsid w:val="000E15A3"/>
    <w:rsid w:val="000E176E"/>
    <w:rsid w:val="000E17A9"/>
    <w:rsid w:val="000E181A"/>
    <w:rsid w:val="000E1A5D"/>
    <w:rsid w:val="000E2075"/>
    <w:rsid w:val="000E20A8"/>
    <w:rsid w:val="000E26ED"/>
    <w:rsid w:val="000E28BB"/>
    <w:rsid w:val="000E28D3"/>
    <w:rsid w:val="000E2A07"/>
    <w:rsid w:val="000E2C12"/>
    <w:rsid w:val="000E3041"/>
    <w:rsid w:val="000E3103"/>
    <w:rsid w:val="000E33AD"/>
    <w:rsid w:val="000E3506"/>
    <w:rsid w:val="000E353D"/>
    <w:rsid w:val="000E3708"/>
    <w:rsid w:val="000E37EA"/>
    <w:rsid w:val="000E3CCC"/>
    <w:rsid w:val="000E3F2A"/>
    <w:rsid w:val="000E440A"/>
    <w:rsid w:val="000E46EE"/>
    <w:rsid w:val="000E4B8D"/>
    <w:rsid w:val="000E4C01"/>
    <w:rsid w:val="000E4C56"/>
    <w:rsid w:val="000E5032"/>
    <w:rsid w:val="000E5353"/>
    <w:rsid w:val="000E591F"/>
    <w:rsid w:val="000E5BA8"/>
    <w:rsid w:val="000E5D38"/>
    <w:rsid w:val="000E5EDC"/>
    <w:rsid w:val="000E6284"/>
    <w:rsid w:val="000E6408"/>
    <w:rsid w:val="000E6AA6"/>
    <w:rsid w:val="000E6B68"/>
    <w:rsid w:val="000E6CEF"/>
    <w:rsid w:val="000E737D"/>
    <w:rsid w:val="000E75CB"/>
    <w:rsid w:val="000E779E"/>
    <w:rsid w:val="000E79FA"/>
    <w:rsid w:val="000E7DE3"/>
    <w:rsid w:val="000E7EBB"/>
    <w:rsid w:val="000F00D5"/>
    <w:rsid w:val="000F101D"/>
    <w:rsid w:val="000F1277"/>
    <w:rsid w:val="000F1301"/>
    <w:rsid w:val="000F13FB"/>
    <w:rsid w:val="000F17E4"/>
    <w:rsid w:val="000F18C3"/>
    <w:rsid w:val="000F1934"/>
    <w:rsid w:val="000F26B6"/>
    <w:rsid w:val="000F28BE"/>
    <w:rsid w:val="000F29CB"/>
    <w:rsid w:val="000F2A97"/>
    <w:rsid w:val="000F2B05"/>
    <w:rsid w:val="000F2C09"/>
    <w:rsid w:val="000F2E8B"/>
    <w:rsid w:val="000F307E"/>
    <w:rsid w:val="000F31C1"/>
    <w:rsid w:val="000F39C1"/>
    <w:rsid w:val="000F3C7B"/>
    <w:rsid w:val="000F3D75"/>
    <w:rsid w:val="000F3E05"/>
    <w:rsid w:val="000F400B"/>
    <w:rsid w:val="000F4153"/>
    <w:rsid w:val="000F4288"/>
    <w:rsid w:val="000F432A"/>
    <w:rsid w:val="000F4349"/>
    <w:rsid w:val="000F43D6"/>
    <w:rsid w:val="000F4547"/>
    <w:rsid w:val="000F461C"/>
    <w:rsid w:val="000F4D2D"/>
    <w:rsid w:val="000F4DE9"/>
    <w:rsid w:val="000F5339"/>
    <w:rsid w:val="000F5686"/>
    <w:rsid w:val="000F59D3"/>
    <w:rsid w:val="000F5FFC"/>
    <w:rsid w:val="000F6293"/>
    <w:rsid w:val="000F6325"/>
    <w:rsid w:val="000F63DB"/>
    <w:rsid w:val="000F66A6"/>
    <w:rsid w:val="000F6795"/>
    <w:rsid w:val="000F67CE"/>
    <w:rsid w:val="000F68C1"/>
    <w:rsid w:val="000F694D"/>
    <w:rsid w:val="000F6A3D"/>
    <w:rsid w:val="000F6B50"/>
    <w:rsid w:val="000F6BDC"/>
    <w:rsid w:val="000F6CD7"/>
    <w:rsid w:val="000F6D49"/>
    <w:rsid w:val="000F6FC3"/>
    <w:rsid w:val="000F75EB"/>
    <w:rsid w:val="000F76F2"/>
    <w:rsid w:val="0010018C"/>
    <w:rsid w:val="001003B4"/>
    <w:rsid w:val="00100811"/>
    <w:rsid w:val="00100CFF"/>
    <w:rsid w:val="00100E57"/>
    <w:rsid w:val="00100F64"/>
    <w:rsid w:val="0010117C"/>
    <w:rsid w:val="00101284"/>
    <w:rsid w:val="0010130C"/>
    <w:rsid w:val="00101624"/>
    <w:rsid w:val="00101715"/>
    <w:rsid w:val="00101BE3"/>
    <w:rsid w:val="00101C00"/>
    <w:rsid w:val="00101FEE"/>
    <w:rsid w:val="001025DB"/>
    <w:rsid w:val="00102B92"/>
    <w:rsid w:val="00102CB5"/>
    <w:rsid w:val="00102D17"/>
    <w:rsid w:val="00102EA4"/>
    <w:rsid w:val="00102F37"/>
    <w:rsid w:val="00103415"/>
    <w:rsid w:val="00103947"/>
    <w:rsid w:val="00103A52"/>
    <w:rsid w:val="0010413B"/>
    <w:rsid w:val="00104349"/>
    <w:rsid w:val="001044C9"/>
    <w:rsid w:val="0010486F"/>
    <w:rsid w:val="001049AF"/>
    <w:rsid w:val="00104AB6"/>
    <w:rsid w:val="001051F1"/>
    <w:rsid w:val="0010527A"/>
    <w:rsid w:val="001054A8"/>
    <w:rsid w:val="00105B46"/>
    <w:rsid w:val="00105FC8"/>
    <w:rsid w:val="0010618B"/>
    <w:rsid w:val="001063F4"/>
    <w:rsid w:val="0010650F"/>
    <w:rsid w:val="0010660C"/>
    <w:rsid w:val="00106CBC"/>
    <w:rsid w:val="00106EDA"/>
    <w:rsid w:val="00107207"/>
    <w:rsid w:val="00107762"/>
    <w:rsid w:val="001077D8"/>
    <w:rsid w:val="001077DB"/>
    <w:rsid w:val="00107999"/>
    <w:rsid w:val="00107A35"/>
    <w:rsid w:val="00107CD8"/>
    <w:rsid w:val="00107ECC"/>
    <w:rsid w:val="00110006"/>
    <w:rsid w:val="0011049E"/>
    <w:rsid w:val="001106FB"/>
    <w:rsid w:val="00110C2E"/>
    <w:rsid w:val="00110C36"/>
    <w:rsid w:val="00110C6B"/>
    <w:rsid w:val="00110D27"/>
    <w:rsid w:val="00110D35"/>
    <w:rsid w:val="00110EB9"/>
    <w:rsid w:val="001112E8"/>
    <w:rsid w:val="00111618"/>
    <w:rsid w:val="00111A88"/>
    <w:rsid w:val="00111A8B"/>
    <w:rsid w:val="00111E98"/>
    <w:rsid w:val="00111F90"/>
    <w:rsid w:val="001120B8"/>
    <w:rsid w:val="001120E3"/>
    <w:rsid w:val="0011226D"/>
    <w:rsid w:val="00112E4B"/>
    <w:rsid w:val="00113087"/>
    <w:rsid w:val="001130B9"/>
    <w:rsid w:val="0011323B"/>
    <w:rsid w:val="001134B6"/>
    <w:rsid w:val="00113840"/>
    <w:rsid w:val="0011385D"/>
    <w:rsid w:val="001139B0"/>
    <w:rsid w:val="00113A1A"/>
    <w:rsid w:val="00113BE1"/>
    <w:rsid w:val="00113FFF"/>
    <w:rsid w:val="0011469D"/>
    <w:rsid w:val="001148C9"/>
    <w:rsid w:val="00114A12"/>
    <w:rsid w:val="00114B70"/>
    <w:rsid w:val="0011599B"/>
    <w:rsid w:val="00115B48"/>
    <w:rsid w:val="00115F69"/>
    <w:rsid w:val="00115F83"/>
    <w:rsid w:val="00116166"/>
    <w:rsid w:val="001163E8"/>
    <w:rsid w:val="00116530"/>
    <w:rsid w:val="00116911"/>
    <w:rsid w:val="00116FB7"/>
    <w:rsid w:val="00117220"/>
    <w:rsid w:val="00117458"/>
    <w:rsid w:val="001174C1"/>
    <w:rsid w:val="001176FA"/>
    <w:rsid w:val="00117DB3"/>
    <w:rsid w:val="00117DF6"/>
    <w:rsid w:val="00117E87"/>
    <w:rsid w:val="00117F7D"/>
    <w:rsid w:val="00120122"/>
    <w:rsid w:val="00120171"/>
    <w:rsid w:val="001201D2"/>
    <w:rsid w:val="00120584"/>
    <w:rsid w:val="001209E6"/>
    <w:rsid w:val="00120C96"/>
    <w:rsid w:val="0012123F"/>
    <w:rsid w:val="00121704"/>
    <w:rsid w:val="001218C2"/>
    <w:rsid w:val="001219CC"/>
    <w:rsid w:val="00121A2D"/>
    <w:rsid w:val="00121AB5"/>
    <w:rsid w:val="00121E48"/>
    <w:rsid w:val="00122579"/>
    <w:rsid w:val="001225F5"/>
    <w:rsid w:val="0012266A"/>
    <w:rsid w:val="0012298C"/>
    <w:rsid w:val="00122A18"/>
    <w:rsid w:val="00122F98"/>
    <w:rsid w:val="001234F0"/>
    <w:rsid w:val="0012356F"/>
    <w:rsid w:val="00123BEE"/>
    <w:rsid w:val="00123C54"/>
    <w:rsid w:val="00123F39"/>
    <w:rsid w:val="0012428A"/>
    <w:rsid w:val="001242E3"/>
    <w:rsid w:val="0012494D"/>
    <w:rsid w:val="00124A66"/>
    <w:rsid w:val="00124DBD"/>
    <w:rsid w:val="00124F94"/>
    <w:rsid w:val="001252A1"/>
    <w:rsid w:val="00125346"/>
    <w:rsid w:val="0012551A"/>
    <w:rsid w:val="00125586"/>
    <w:rsid w:val="001256C2"/>
    <w:rsid w:val="00125E38"/>
    <w:rsid w:val="00126323"/>
    <w:rsid w:val="00126482"/>
    <w:rsid w:val="0012654F"/>
    <w:rsid w:val="00126705"/>
    <w:rsid w:val="00126A37"/>
    <w:rsid w:val="00126A4E"/>
    <w:rsid w:val="00126FD8"/>
    <w:rsid w:val="00127439"/>
    <w:rsid w:val="00127807"/>
    <w:rsid w:val="0012799D"/>
    <w:rsid w:val="00127DB2"/>
    <w:rsid w:val="00130097"/>
    <w:rsid w:val="0013012E"/>
    <w:rsid w:val="001302B1"/>
    <w:rsid w:val="00130380"/>
    <w:rsid w:val="00130E2B"/>
    <w:rsid w:val="001319B9"/>
    <w:rsid w:val="00131BF0"/>
    <w:rsid w:val="00131CAA"/>
    <w:rsid w:val="00131F23"/>
    <w:rsid w:val="001320BF"/>
    <w:rsid w:val="0013286B"/>
    <w:rsid w:val="00132B73"/>
    <w:rsid w:val="00132F3A"/>
    <w:rsid w:val="00132F5E"/>
    <w:rsid w:val="00133056"/>
    <w:rsid w:val="001334C0"/>
    <w:rsid w:val="00133605"/>
    <w:rsid w:val="001336F8"/>
    <w:rsid w:val="00133B13"/>
    <w:rsid w:val="00133FF0"/>
    <w:rsid w:val="0013440D"/>
    <w:rsid w:val="00134654"/>
    <w:rsid w:val="001347AF"/>
    <w:rsid w:val="00134826"/>
    <w:rsid w:val="001348E9"/>
    <w:rsid w:val="00135344"/>
    <w:rsid w:val="00135494"/>
    <w:rsid w:val="0013575D"/>
    <w:rsid w:val="00135BAF"/>
    <w:rsid w:val="00135D92"/>
    <w:rsid w:val="00135F1E"/>
    <w:rsid w:val="00135FB2"/>
    <w:rsid w:val="00135FD4"/>
    <w:rsid w:val="0013606C"/>
    <w:rsid w:val="0013621D"/>
    <w:rsid w:val="00136235"/>
    <w:rsid w:val="00136260"/>
    <w:rsid w:val="001363C4"/>
    <w:rsid w:val="00136643"/>
    <w:rsid w:val="00136A99"/>
    <w:rsid w:val="0013753D"/>
    <w:rsid w:val="0013754D"/>
    <w:rsid w:val="0013779A"/>
    <w:rsid w:val="00137803"/>
    <w:rsid w:val="001401CE"/>
    <w:rsid w:val="0014075C"/>
    <w:rsid w:val="00140791"/>
    <w:rsid w:val="00140963"/>
    <w:rsid w:val="00140EB7"/>
    <w:rsid w:val="00140FCF"/>
    <w:rsid w:val="00141395"/>
    <w:rsid w:val="001416D2"/>
    <w:rsid w:val="00141836"/>
    <w:rsid w:val="00141A85"/>
    <w:rsid w:val="00141DE6"/>
    <w:rsid w:val="00141EB3"/>
    <w:rsid w:val="00141F9E"/>
    <w:rsid w:val="001421A6"/>
    <w:rsid w:val="0014234F"/>
    <w:rsid w:val="001423AE"/>
    <w:rsid w:val="001424DF"/>
    <w:rsid w:val="00142726"/>
    <w:rsid w:val="00142796"/>
    <w:rsid w:val="00142818"/>
    <w:rsid w:val="00142A81"/>
    <w:rsid w:val="00142B27"/>
    <w:rsid w:val="00142FD3"/>
    <w:rsid w:val="00143103"/>
    <w:rsid w:val="00143234"/>
    <w:rsid w:val="001434B0"/>
    <w:rsid w:val="001434BB"/>
    <w:rsid w:val="001435CE"/>
    <w:rsid w:val="00143758"/>
    <w:rsid w:val="001438DD"/>
    <w:rsid w:val="001439BE"/>
    <w:rsid w:val="00143AC6"/>
    <w:rsid w:val="0014443C"/>
    <w:rsid w:val="00144653"/>
    <w:rsid w:val="00144961"/>
    <w:rsid w:val="00144ACE"/>
    <w:rsid w:val="00144E4A"/>
    <w:rsid w:val="001452BF"/>
    <w:rsid w:val="00145D78"/>
    <w:rsid w:val="0014631A"/>
    <w:rsid w:val="0014636B"/>
    <w:rsid w:val="001467E5"/>
    <w:rsid w:val="00146895"/>
    <w:rsid w:val="0014754A"/>
    <w:rsid w:val="00147908"/>
    <w:rsid w:val="00147A34"/>
    <w:rsid w:val="00147B03"/>
    <w:rsid w:val="00147C38"/>
    <w:rsid w:val="00147C67"/>
    <w:rsid w:val="00150171"/>
    <w:rsid w:val="00150520"/>
    <w:rsid w:val="001508C1"/>
    <w:rsid w:val="00150BD5"/>
    <w:rsid w:val="00150C74"/>
    <w:rsid w:val="00150D76"/>
    <w:rsid w:val="001515AB"/>
    <w:rsid w:val="00151784"/>
    <w:rsid w:val="00151B90"/>
    <w:rsid w:val="00151E63"/>
    <w:rsid w:val="00152080"/>
    <w:rsid w:val="00152A6E"/>
    <w:rsid w:val="00152BBE"/>
    <w:rsid w:val="00152BD1"/>
    <w:rsid w:val="00152FD5"/>
    <w:rsid w:val="0015339E"/>
    <w:rsid w:val="001537E3"/>
    <w:rsid w:val="0015387A"/>
    <w:rsid w:val="00153A94"/>
    <w:rsid w:val="00153DAF"/>
    <w:rsid w:val="00153F64"/>
    <w:rsid w:val="001540BA"/>
    <w:rsid w:val="0015439E"/>
    <w:rsid w:val="00154509"/>
    <w:rsid w:val="0015464B"/>
    <w:rsid w:val="001548E1"/>
    <w:rsid w:val="00154C39"/>
    <w:rsid w:val="00154E55"/>
    <w:rsid w:val="00154EAF"/>
    <w:rsid w:val="00154FF5"/>
    <w:rsid w:val="00155191"/>
    <w:rsid w:val="00155295"/>
    <w:rsid w:val="00155331"/>
    <w:rsid w:val="00155636"/>
    <w:rsid w:val="00155A6F"/>
    <w:rsid w:val="00155A96"/>
    <w:rsid w:val="0015613D"/>
    <w:rsid w:val="0015653F"/>
    <w:rsid w:val="0015675C"/>
    <w:rsid w:val="001568CC"/>
    <w:rsid w:val="00156A4A"/>
    <w:rsid w:val="00156ACA"/>
    <w:rsid w:val="00156C33"/>
    <w:rsid w:val="00157501"/>
    <w:rsid w:val="00157595"/>
    <w:rsid w:val="00157A94"/>
    <w:rsid w:val="00157F10"/>
    <w:rsid w:val="00157F25"/>
    <w:rsid w:val="001604FF"/>
    <w:rsid w:val="001607D2"/>
    <w:rsid w:val="00160961"/>
    <w:rsid w:val="00160ACF"/>
    <w:rsid w:val="00160BED"/>
    <w:rsid w:val="00160DFC"/>
    <w:rsid w:val="00161148"/>
    <w:rsid w:val="0016116E"/>
    <w:rsid w:val="00161671"/>
    <w:rsid w:val="001617AD"/>
    <w:rsid w:val="001618E2"/>
    <w:rsid w:val="001618E6"/>
    <w:rsid w:val="00161A62"/>
    <w:rsid w:val="00161BFA"/>
    <w:rsid w:val="00161C3E"/>
    <w:rsid w:val="00161E06"/>
    <w:rsid w:val="001620D6"/>
    <w:rsid w:val="00162325"/>
    <w:rsid w:val="0016285A"/>
    <w:rsid w:val="00162BFF"/>
    <w:rsid w:val="00162CD7"/>
    <w:rsid w:val="0016308F"/>
    <w:rsid w:val="001630A8"/>
    <w:rsid w:val="00164020"/>
    <w:rsid w:val="0016402E"/>
    <w:rsid w:val="00164187"/>
    <w:rsid w:val="00164244"/>
    <w:rsid w:val="00164532"/>
    <w:rsid w:val="00164824"/>
    <w:rsid w:val="00164974"/>
    <w:rsid w:val="00164ABC"/>
    <w:rsid w:val="00164D07"/>
    <w:rsid w:val="00164F04"/>
    <w:rsid w:val="001651B0"/>
    <w:rsid w:val="0016553A"/>
    <w:rsid w:val="00165654"/>
    <w:rsid w:val="0016591B"/>
    <w:rsid w:val="00165EEF"/>
    <w:rsid w:val="00166197"/>
    <w:rsid w:val="00166234"/>
    <w:rsid w:val="0016626A"/>
    <w:rsid w:val="00166327"/>
    <w:rsid w:val="00166443"/>
    <w:rsid w:val="00166694"/>
    <w:rsid w:val="00166899"/>
    <w:rsid w:val="001671AC"/>
    <w:rsid w:val="00167270"/>
    <w:rsid w:val="00167822"/>
    <w:rsid w:val="00167C29"/>
    <w:rsid w:val="00170323"/>
    <w:rsid w:val="00170813"/>
    <w:rsid w:val="00170C3D"/>
    <w:rsid w:val="00170C44"/>
    <w:rsid w:val="00170C89"/>
    <w:rsid w:val="00170D20"/>
    <w:rsid w:val="00170E43"/>
    <w:rsid w:val="001712AC"/>
    <w:rsid w:val="00171461"/>
    <w:rsid w:val="001714AB"/>
    <w:rsid w:val="0017156E"/>
    <w:rsid w:val="0017182C"/>
    <w:rsid w:val="00171A4D"/>
    <w:rsid w:val="00171F77"/>
    <w:rsid w:val="00172493"/>
    <w:rsid w:val="00172BA1"/>
    <w:rsid w:val="00172C40"/>
    <w:rsid w:val="00172CB9"/>
    <w:rsid w:val="001731C0"/>
    <w:rsid w:val="001732F9"/>
    <w:rsid w:val="00173765"/>
    <w:rsid w:val="00173940"/>
    <w:rsid w:val="0017399C"/>
    <w:rsid w:val="00173A57"/>
    <w:rsid w:val="00173B77"/>
    <w:rsid w:val="00173C74"/>
    <w:rsid w:val="00174389"/>
    <w:rsid w:val="0017446D"/>
    <w:rsid w:val="00174D4E"/>
    <w:rsid w:val="00174DDA"/>
    <w:rsid w:val="00175233"/>
    <w:rsid w:val="001754C4"/>
    <w:rsid w:val="00175884"/>
    <w:rsid w:val="001763C0"/>
    <w:rsid w:val="001767C5"/>
    <w:rsid w:val="00176992"/>
    <w:rsid w:val="001770A5"/>
    <w:rsid w:val="0017727E"/>
    <w:rsid w:val="00177594"/>
    <w:rsid w:val="00177679"/>
    <w:rsid w:val="00177CB1"/>
    <w:rsid w:val="00177D49"/>
    <w:rsid w:val="00177E2F"/>
    <w:rsid w:val="001802F7"/>
    <w:rsid w:val="00180473"/>
    <w:rsid w:val="00180981"/>
    <w:rsid w:val="00180A21"/>
    <w:rsid w:val="00180A33"/>
    <w:rsid w:val="00180B37"/>
    <w:rsid w:val="00181404"/>
    <w:rsid w:val="00181705"/>
    <w:rsid w:val="0018186B"/>
    <w:rsid w:val="00181CC6"/>
    <w:rsid w:val="00181ED7"/>
    <w:rsid w:val="001820E1"/>
    <w:rsid w:val="00182741"/>
    <w:rsid w:val="00182BD9"/>
    <w:rsid w:val="00182CB7"/>
    <w:rsid w:val="001832E0"/>
    <w:rsid w:val="00183561"/>
    <w:rsid w:val="0018362F"/>
    <w:rsid w:val="00183671"/>
    <w:rsid w:val="001837C2"/>
    <w:rsid w:val="00183821"/>
    <w:rsid w:val="001839AA"/>
    <w:rsid w:val="00183C14"/>
    <w:rsid w:val="001840B7"/>
    <w:rsid w:val="00184395"/>
    <w:rsid w:val="00184732"/>
    <w:rsid w:val="00184B23"/>
    <w:rsid w:val="00184CC2"/>
    <w:rsid w:val="0018539A"/>
    <w:rsid w:val="001857F7"/>
    <w:rsid w:val="00186282"/>
    <w:rsid w:val="001865A6"/>
    <w:rsid w:val="001868D4"/>
    <w:rsid w:val="00186B8E"/>
    <w:rsid w:val="00186C33"/>
    <w:rsid w:val="00186C5A"/>
    <w:rsid w:val="00187415"/>
    <w:rsid w:val="0018761B"/>
    <w:rsid w:val="00187D1C"/>
    <w:rsid w:val="00187D76"/>
    <w:rsid w:val="0019056A"/>
    <w:rsid w:val="00190806"/>
    <w:rsid w:val="0019093E"/>
    <w:rsid w:val="00190959"/>
    <w:rsid w:val="00190CDC"/>
    <w:rsid w:val="00190D7F"/>
    <w:rsid w:val="0019163F"/>
    <w:rsid w:val="001917E4"/>
    <w:rsid w:val="001918D9"/>
    <w:rsid w:val="00191A01"/>
    <w:rsid w:val="00191FCF"/>
    <w:rsid w:val="0019211D"/>
    <w:rsid w:val="00192358"/>
    <w:rsid w:val="00192545"/>
    <w:rsid w:val="001926EA"/>
    <w:rsid w:val="0019283B"/>
    <w:rsid w:val="001929EB"/>
    <w:rsid w:val="00192B08"/>
    <w:rsid w:val="00192DEC"/>
    <w:rsid w:val="001938B0"/>
    <w:rsid w:val="001939CD"/>
    <w:rsid w:val="00193B64"/>
    <w:rsid w:val="00193D0D"/>
    <w:rsid w:val="00193E6D"/>
    <w:rsid w:val="0019418E"/>
    <w:rsid w:val="0019433F"/>
    <w:rsid w:val="00194726"/>
    <w:rsid w:val="001947E2"/>
    <w:rsid w:val="001948BC"/>
    <w:rsid w:val="00194A94"/>
    <w:rsid w:val="00195A97"/>
    <w:rsid w:val="00195CA2"/>
    <w:rsid w:val="00195D80"/>
    <w:rsid w:val="001963CA"/>
    <w:rsid w:val="00196759"/>
    <w:rsid w:val="00196879"/>
    <w:rsid w:val="00196A8A"/>
    <w:rsid w:val="00196C3C"/>
    <w:rsid w:val="00196CE2"/>
    <w:rsid w:val="00196E01"/>
    <w:rsid w:val="001971C4"/>
    <w:rsid w:val="00197288"/>
    <w:rsid w:val="00197421"/>
    <w:rsid w:val="00197455"/>
    <w:rsid w:val="0019746D"/>
    <w:rsid w:val="001975FE"/>
    <w:rsid w:val="0019780E"/>
    <w:rsid w:val="00197ED0"/>
    <w:rsid w:val="001A0065"/>
    <w:rsid w:val="001A0249"/>
    <w:rsid w:val="001A0270"/>
    <w:rsid w:val="001A0348"/>
    <w:rsid w:val="001A04A7"/>
    <w:rsid w:val="001A05BC"/>
    <w:rsid w:val="001A08B3"/>
    <w:rsid w:val="001A15AC"/>
    <w:rsid w:val="001A1B9A"/>
    <w:rsid w:val="001A1E5A"/>
    <w:rsid w:val="001A1E6F"/>
    <w:rsid w:val="001A2128"/>
    <w:rsid w:val="001A23C0"/>
    <w:rsid w:val="001A277B"/>
    <w:rsid w:val="001A2BA6"/>
    <w:rsid w:val="001A2BD0"/>
    <w:rsid w:val="001A2C0B"/>
    <w:rsid w:val="001A2DDB"/>
    <w:rsid w:val="001A302E"/>
    <w:rsid w:val="001A30E8"/>
    <w:rsid w:val="001A3469"/>
    <w:rsid w:val="001A37DD"/>
    <w:rsid w:val="001A3CFF"/>
    <w:rsid w:val="001A3E7F"/>
    <w:rsid w:val="001A42CE"/>
    <w:rsid w:val="001A488E"/>
    <w:rsid w:val="001A49F9"/>
    <w:rsid w:val="001A4A29"/>
    <w:rsid w:val="001A4C80"/>
    <w:rsid w:val="001A4CAC"/>
    <w:rsid w:val="001A4D3F"/>
    <w:rsid w:val="001A4E82"/>
    <w:rsid w:val="001A56B1"/>
    <w:rsid w:val="001A5BF8"/>
    <w:rsid w:val="001A614D"/>
    <w:rsid w:val="001A64D0"/>
    <w:rsid w:val="001A6616"/>
    <w:rsid w:val="001A6BC2"/>
    <w:rsid w:val="001A6D9C"/>
    <w:rsid w:val="001A6E37"/>
    <w:rsid w:val="001A6ED8"/>
    <w:rsid w:val="001A6F96"/>
    <w:rsid w:val="001A711F"/>
    <w:rsid w:val="001A7156"/>
    <w:rsid w:val="001A7C7B"/>
    <w:rsid w:val="001A7E0E"/>
    <w:rsid w:val="001B02EC"/>
    <w:rsid w:val="001B0935"/>
    <w:rsid w:val="001B0A29"/>
    <w:rsid w:val="001B0A80"/>
    <w:rsid w:val="001B0CAA"/>
    <w:rsid w:val="001B1023"/>
    <w:rsid w:val="001B1110"/>
    <w:rsid w:val="001B144F"/>
    <w:rsid w:val="001B151E"/>
    <w:rsid w:val="001B16B3"/>
    <w:rsid w:val="001B17E5"/>
    <w:rsid w:val="001B1AAD"/>
    <w:rsid w:val="001B1CB1"/>
    <w:rsid w:val="001B2322"/>
    <w:rsid w:val="001B27D8"/>
    <w:rsid w:val="001B27DE"/>
    <w:rsid w:val="001B2890"/>
    <w:rsid w:val="001B2983"/>
    <w:rsid w:val="001B2F11"/>
    <w:rsid w:val="001B352C"/>
    <w:rsid w:val="001B389F"/>
    <w:rsid w:val="001B3B9D"/>
    <w:rsid w:val="001B4377"/>
    <w:rsid w:val="001B44F7"/>
    <w:rsid w:val="001B469B"/>
    <w:rsid w:val="001B46C1"/>
    <w:rsid w:val="001B4AE8"/>
    <w:rsid w:val="001B4F10"/>
    <w:rsid w:val="001B5283"/>
    <w:rsid w:val="001B55F4"/>
    <w:rsid w:val="001B5603"/>
    <w:rsid w:val="001B5641"/>
    <w:rsid w:val="001B57A4"/>
    <w:rsid w:val="001B5A11"/>
    <w:rsid w:val="001B5CDE"/>
    <w:rsid w:val="001B5FE4"/>
    <w:rsid w:val="001B6053"/>
    <w:rsid w:val="001B669A"/>
    <w:rsid w:val="001B6BBA"/>
    <w:rsid w:val="001B6D05"/>
    <w:rsid w:val="001B6EFE"/>
    <w:rsid w:val="001B7256"/>
    <w:rsid w:val="001B738D"/>
    <w:rsid w:val="001B76E9"/>
    <w:rsid w:val="001B7E72"/>
    <w:rsid w:val="001B7EE5"/>
    <w:rsid w:val="001C012B"/>
    <w:rsid w:val="001C0329"/>
    <w:rsid w:val="001C05E8"/>
    <w:rsid w:val="001C064F"/>
    <w:rsid w:val="001C08B0"/>
    <w:rsid w:val="001C0EA9"/>
    <w:rsid w:val="001C121F"/>
    <w:rsid w:val="001C1A88"/>
    <w:rsid w:val="001C1C32"/>
    <w:rsid w:val="001C2521"/>
    <w:rsid w:val="001C25E5"/>
    <w:rsid w:val="001C2AA3"/>
    <w:rsid w:val="001C2B17"/>
    <w:rsid w:val="001C2BE4"/>
    <w:rsid w:val="001C30EB"/>
    <w:rsid w:val="001C3C68"/>
    <w:rsid w:val="001C3D0B"/>
    <w:rsid w:val="001C3E00"/>
    <w:rsid w:val="001C42FB"/>
    <w:rsid w:val="001C463E"/>
    <w:rsid w:val="001C4809"/>
    <w:rsid w:val="001C48DC"/>
    <w:rsid w:val="001C493F"/>
    <w:rsid w:val="001C4BF5"/>
    <w:rsid w:val="001C4D0C"/>
    <w:rsid w:val="001C4DC4"/>
    <w:rsid w:val="001C5627"/>
    <w:rsid w:val="001C5818"/>
    <w:rsid w:val="001C5C19"/>
    <w:rsid w:val="001C5D08"/>
    <w:rsid w:val="001C5DB3"/>
    <w:rsid w:val="001C6016"/>
    <w:rsid w:val="001C6265"/>
    <w:rsid w:val="001C65F3"/>
    <w:rsid w:val="001C66E9"/>
    <w:rsid w:val="001C67A8"/>
    <w:rsid w:val="001C6CF8"/>
    <w:rsid w:val="001C6D24"/>
    <w:rsid w:val="001C6D2A"/>
    <w:rsid w:val="001C6E4E"/>
    <w:rsid w:val="001C6F01"/>
    <w:rsid w:val="001C701B"/>
    <w:rsid w:val="001C78EE"/>
    <w:rsid w:val="001C79BE"/>
    <w:rsid w:val="001C7D61"/>
    <w:rsid w:val="001C7D8D"/>
    <w:rsid w:val="001D0006"/>
    <w:rsid w:val="001D0114"/>
    <w:rsid w:val="001D052C"/>
    <w:rsid w:val="001D0C54"/>
    <w:rsid w:val="001D0DC5"/>
    <w:rsid w:val="001D0DDC"/>
    <w:rsid w:val="001D1108"/>
    <w:rsid w:val="001D123F"/>
    <w:rsid w:val="001D1761"/>
    <w:rsid w:val="001D1B56"/>
    <w:rsid w:val="001D1BC4"/>
    <w:rsid w:val="001D1D33"/>
    <w:rsid w:val="001D22E6"/>
    <w:rsid w:val="001D26AB"/>
    <w:rsid w:val="001D2A90"/>
    <w:rsid w:val="001D2F60"/>
    <w:rsid w:val="001D2FA5"/>
    <w:rsid w:val="001D31D1"/>
    <w:rsid w:val="001D358B"/>
    <w:rsid w:val="001D3705"/>
    <w:rsid w:val="001D3804"/>
    <w:rsid w:val="001D3DE4"/>
    <w:rsid w:val="001D3E6B"/>
    <w:rsid w:val="001D418B"/>
    <w:rsid w:val="001D44D3"/>
    <w:rsid w:val="001D45B9"/>
    <w:rsid w:val="001D47A5"/>
    <w:rsid w:val="001D4B4E"/>
    <w:rsid w:val="001D4CDD"/>
    <w:rsid w:val="001D4D3E"/>
    <w:rsid w:val="001D510C"/>
    <w:rsid w:val="001D5165"/>
    <w:rsid w:val="001D5B68"/>
    <w:rsid w:val="001D5C23"/>
    <w:rsid w:val="001D5D70"/>
    <w:rsid w:val="001D5E0B"/>
    <w:rsid w:val="001D600A"/>
    <w:rsid w:val="001D61EC"/>
    <w:rsid w:val="001D62D1"/>
    <w:rsid w:val="001D66A5"/>
    <w:rsid w:val="001D6736"/>
    <w:rsid w:val="001D67AA"/>
    <w:rsid w:val="001D6C7F"/>
    <w:rsid w:val="001D6DD3"/>
    <w:rsid w:val="001D77CB"/>
    <w:rsid w:val="001D7A02"/>
    <w:rsid w:val="001D7A70"/>
    <w:rsid w:val="001D7F96"/>
    <w:rsid w:val="001E0093"/>
    <w:rsid w:val="001E06C5"/>
    <w:rsid w:val="001E0773"/>
    <w:rsid w:val="001E09AB"/>
    <w:rsid w:val="001E0FD9"/>
    <w:rsid w:val="001E10F2"/>
    <w:rsid w:val="001E12B2"/>
    <w:rsid w:val="001E139E"/>
    <w:rsid w:val="001E13D3"/>
    <w:rsid w:val="001E1514"/>
    <w:rsid w:val="001E1580"/>
    <w:rsid w:val="001E169B"/>
    <w:rsid w:val="001E1862"/>
    <w:rsid w:val="001E1D02"/>
    <w:rsid w:val="001E2315"/>
    <w:rsid w:val="001E2C7F"/>
    <w:rsid w:val="001E2D0E"/>
    <w:rsid w:val="001E2E9F"/>
    <w:rsid w:val="001E3AF1"/>
    <w:rsid w:val="001E3B41"/>
    <w:rsid w:val="001E3FC8"/>
    <w:rsid w:val="001E40D1"/>
    <w:rsid w:val="001E40DA"/>
    <w:rsid w:val="001E482F"/>
    <w:rsid w:val="001E488D"/>
    <w:rsid w:val="001E492C"/>
    <w:rsid w:val="001E4947"/>
    <w:rsid w:val="001E4962"/>
    <w:rsid w:val="001E4ECD"/>
    <w:rsid w:val="001E56D9"/>
    <w:rsid w:val="001E58EE"/>
    <w:rsid w:val="001E5BB4"/>
    <w:rsid w:val="001E627A"/>
    <w:rsid w:val="001E6358"/>
    <w:rsid w:val="001E66D1"/>
    <w:rsid w:val="001E6914"/>
    <w:rsid w:val="001E6957"/>
    <w:rsid w:val="001E7388"/>
    <w:rsid w:val="001E7869"/>
    <w:rsid w:val="001E7F07"/>
    <w:rsid w:val="001F002C"/>
    <w:rsid w:val="001F009F"/>
    <w:rsid w:val="001F0223"/>
    <w:rsid w:val="001F04A5"/>
    <w:rsid w:val="001F0AC5"/>
    <w:rsid w:val="001F0BFE"/>
    <w:rsid w:val="001F127C"/>
    <w:rsid w:val="001F1619"/>
    <w:rsid w:val="001F18F2"/>
    <w:rsid w:val="001F1985"/>
    <w:rsid w:val="001F1C43"/>
    <w:rsid w:val="001F1E54"/>
    <w:rsid w:val="001F1F2C"/>
    <w:rsid w:val="001F2130"/>
    <w:rsid w:val="001F2628"/>
    <w:rsid w:val="001F2E25"/>
    <w:rsid w:val="001F2F83"/>
    <w:rsid w:val="001F3286"/>
    <w:rsid w:val="001F3882"/>
    <w:rsid w:val="001F393B"/>
    <w:rsid w:val="001F39C3"/>
    <w:rsid w:val="001F3A05"/>
    <w:rsid w:val="001F3ED9"/>
    <w:rsid w:val="001F4404"/>
    <w:rsid w:val="001F4447"/>
    <w:rsid w:val="001F4624"/>
    <w:rsid w:val="001F4707"/>
    <w:rsid w:val="001F47B5"/>
    <w:rsid w:val="001F5350"/>
    <w:rsid w:val="001F54DE"/>
    <w:rsid w:val="001F5835"/>
    <w:rsid w:val="001F5BB7"/>
    <w:rsid w:val="001F5C28"/>
    <w:rsid w:val="001F66F9"/>
    <w:rsid w:val="001F68EE"/>
    <w:rsid w:val="001F6989"/>
    <w:rsid w:val="001F6B23"/>
    <w:rsid w:val="001F6CDA"/>
    <w:rsid w:val="001F6E3B"/>
    <w:rsid w:val="001F7360"/>
    <w:rsid w:val="001F750E"/>
    <w:rsid w:val="001F7EE3"/>
    <w:rsid w:val="00200052"/>
    <w:rsid w:val="0020037A"/>
    <w:rsid w:val="002006A0"/>
    <w:rsid w:val="002007B7"/>
    <w:rsid w:val="002007BA"/>
    <w:rsid w:val="0020084C"/>
    <w:rsid w:val="00200A3D"/>
    <w:rsid w:val="00200B26"/>
    <w:rsid w:val="00200C22"/>
    <w:rsid w:val="00200FED"/>
    <w:rsid w:val="00201649"/>
    <w:rsid w:val="00201BAF"/>
    <w:rsid w:val="00201CA3"/>
    <w:rsid w:val="00201E06"/>
    <w:rsid w:val="00201E4E"/>
    <w:rsid w:val="00202303"/>
    <w:rsid w:val="002026A8"/>
    <w:rsid w:val="002028A7"/>
    <w:rsid w:val="00202B62"/>
    <w:rsid w:val="00202BA6"/>
    <w:rsid w:val="00202E81"/>
    <w:rsid w:val="0020313D"/>
    <w:rsid w:val="00203551"/>
    <w:rsid w:val="00203AA0"/>
    <w:rsid w:val="00204233"/>
    <w:rsid w:val="00204391"/>
    <w:rsid w:val="002048AE"/>
    <w:rsid w:val="002048F7"/>
    <w:rsid w:val="002049BA"/>
    <w:rsid w:val="00204C72"/>
    <w:rsid w:val="00204E77"/>
    <w:rsid w:val="00204EB1"/>
    <w:rsid w:val="00205083"/>
    <w:rsid w:val="002054C4"/>
    <w:rsid w:val="002058CF"/>
    <w:rsid w:val="002058E9"/>
    <w:rsid w:val="00205C39"/>
    <w:rsid w:val="00205D46"/>
    <w:rsid w:val="00205D7E"/>
    <w:rsid w:val="00206022"/>
    <w:rsid w:val="0020638A"/>
    <w:rsid w:val="00206947"/>
    <w:rsid w:val="00206D6F"/>
    <w:rsid w:val="00207150"/>
    <w:rsid w:val="002072E6"/>
    <w:rsid w:val="00207976"/>
    <w:rsid w:val="00207BFF"/>
    <w:rsid w:val="00207DD7"/>
    <w:rsid w:val="00207E24"/>
    <w:rsid w:val="002103BA"/>
    <w:rsid w:val="002105CB"/>
    <w:rsid w:val="002106ED"/>
    <w:rsid w:val="0021083B"/>
    <w:rsid w:val="002108DC"/>
    <w:rsid w:val="00210AF2"/>
    <w:rsid w:val="00210BC9"/>
    <w:rsid w:val="00210E7A"/>
    <w:rsid w:val="00211263"/>
    <w:rsid w:val="002116C9"/>
    <w:rsid w:val="002118F4"/>
    <w:rsid w:val="00211AA6"/>
    <w:rsid w:val="00211AB1"/>
    <w:rsid w:val="00211B62"/>
    <w:rsid w:val="00212081"/>
    <w:rsid w:val="00212157"/>
    <w:rsid w:val="0021219F"/>
    <w:rsid w:val="0021279C"/>
    <w:rsid w:val="00212DD7"/>
    <w:rsid w:val="00212F2D"/>
    <w:rsid w:val="002130E9"/>
    <w:rsid w:val="002131AA"/>
    <w:rsid w:val="002132CB"/>
    <w:rsid w:val="002133A1"/>
    <w:rsid w:val="002134DE"/>
    <w:rsid w:val="00213A85"/>
    <w:rsid w:val="00213CEE"/>
    <w:rsid w:val="00213DE9"/>
    <w:rsid w:val="002141E8"/>
    <w:rsid w:val="002141F7"/>
    <w:rsid w:val="002142D1"/>
    <w:rsid w:val="00214987"/>
    <w:rsid w:val="00214AB1"/>
    <w:rsid w:val="00214CF1"/>
    <w:rsid w:val="00214DB0"/>
    <w:rsid w:val="00214F3B"/>
    <w:rsid w:val="0021508F"/>
    <w:rsid w:val="00215603"/>
    <w:rsid w:val="00215647"/>
    <w:rsid w:val="00215DFB"/>
    <w:rsid w:val="00216508"/>
    <w:rsid w:val="0021651D"/>
    <w:rsid w:val="00216525"/>
    <w:rsid w:val="00216A98"/>
    <w:rsid w:val="00216CE7"/>
    <w:rsid w:val="00216F59"/>
    <w:rsid w:val="0021706A"/>
    <w:rsid w:val="0021718E"/>
    <w:rsid w:val="00217B38"/>
    <w:rsid w:val="00217E1E"/>
    <w:rsid w:val="00217EF3"/>
    <w:rsid w:val="0022018D"/>
    <w:rsid w:val="002203A7"/>
    <w:rsid w:val="00220690"/>
    <w:rsid w:val="0022070C"/>
    <w:rsid w:val="00220B64"/>
    <w:rsid w:val="00220E09"/>
    <w:rsid w:val="002210BA"/>
    <w:rsid w:val="002216C5"/>
    <w:rsid w:val="00221709"/>
    <w:rsid w:val="00221760"/>
    <w:rsid w:val="00221EBC"/>
    <w:rsid w:val="0022238B"/>
    <w:rsid w:val="0022246A"/>
    <w:rsid w:val="002224D1"/>
    <w:rsid w:val="00222523"/>
    <w:rsid w:val="00222714"/>
    <w:rsid w:val="002227CA"/>
    <w:rsid w:val="00222B1B"/>
    <w:rsid w:val="00222B65"/>
    <w:rsid w:val="002233E0"/>
    <w:rsid w:val="0022340C"/>
    <w:rsid w:val="0022350F"/>
    <w:rsid w:val="0022367A"/>
    <w:rsid w:val="0022373D"/>
    <w:rsid w:val="00224549"/>
    <w:rsid w:val="0022469B"/>
    <w:rsid w:val="00224899"/>
    <w:rsid w:val="00224C16"/>
    <w:rsid w:val="00224E8C"/>
    <w:rsid w:val="0022524D"/>
    <w:rsid w:val="002259E5"/>
    <w:rsid w:val="00225B29"/>
    <w:rsid w:val="00225BDF"/>
    <w:rsid w:val="00225ECA"/>
    <w:rsid w:val="002262F5"/>
    <w:rsid w:val="002264B8"/>
    <w:rsid w:val="00226514"/>
    <w:rsid w:val="0022683A"/>
    <w:rsid w:val="002269FF"/>
    <w:rsid w:val="00226B4E"/>
    <w:rsid w:val="00226E14"/>
    <w:rsid w:val="002270E7"/>
    <w:rsid w:val="00227602"/>
    <w:rsid w:val="00227B5F"/>
    <w:rsid w:val="00227D1B"/>
    <w:rsid w:val="002300DA"/>
    <w:rsid w:val="00230640"/>
    <w:rsid w:val="00230AFC"/>
    <w:rsid w:val="00230CD4"/>
    <w:rsid w:val="00230F88"/>
    <w:rsid w:val="00231474"/>
    <w:rsid w:val="00231475"/>
    <w:rsid w:val="00231753"/>
    <w:rsid w:val="002318B5"/>
    <w:rsid w:val="00231998"/>
    <w:rsid w:val="00231CC0"/>
    <w:rsid w:val="00232377"/>
    <w:rsid w:val="0023262C"/>
    <w:rsid w:val="002328DF"/>
    <w:rsid w:val="002329DE"/>
    <w:rsid w:val="00232A1D"/>
    <w:rsid w:val="00232E9A"/>
    <w:rsid w:val="00232F25"/>
    <w:rsid w:val="002330CB"/>
    <w:rsid w:val="002331A8"/>
    <w:rsid w:val="002331E2"/>
    <w:rsid w:val="002333C9"/>
    <w:rsid w:val="00233D67"/>
    <w:rsid w:val="00233DB4"/>
    <w:rsid w:val="0023411E"/>
    <w:rsid w:val="00234310"/>
    <w:rsid w:val="0023448A"/>
    <w:rsid w:val="002348FD"/>
    <w:rsid w:val="00234B65"/>
    <w:rsid w:val="00234B7B"/>
    <w:rsid w:val="00234DB5"/>
    <w:rsid w:val="00234F60"/>
    <w:rsid w:val="00235216"/>
    <w:rsid w:val="002355AA"/>
    <w:rsid w:val="0023572F"/>
    <w:rsid w:val="00235783"/>
    <w:rsid w:val="00235B53"/>
    <w:rsid w:val="00236029"/>
    <w:rsid w:val="0023603C"/>
    <w:rsid w:val="002361C0"/>
    <w:rsid w:val="0023674A"/>
    <w:rsid w:val="00236777"/>
    <w:rsid w:val="00236B87"/>
    <w:rsid w:val="00236FB6"/>
    <w:rsid w:val="00237024"/>
    <w:rsid w:val="0023705F"/>
    <w:rsid w:val="002373FA"/>
    <w:rsid w:val="00237531"/>
    <w:rsid w:val="00237577"/>
    <w:rsid w:val="0023764C"/>
    <w:rsid w:val="0023778F"/>
    <w:rsid w:val="00237802"/>
    <w:rsid w:val="00237A01"/>
    <w:rsid w:val="00240148"/>
    <w:rsid w:val="00240163"/>
    <w:rsid w:val="002403E7"/>
    <w:rsid w:val="00240976"/>
    <w:rsid w:val="00240D1B"/>
    <w:rsid w:val="00240DDF"/>
    <w:rsid w:val="00240EBE"/>
    <w:rsid w:val="002411FD"/>
    <w:rsid w:val="00241274"/>
    <w:rsid w:val="0024145E"/>
    <w:rsid w:val="002426F0"/>
    <w:rsid w:val="00242E59"/>
    <w:rsid w:val="0024310C"/>
    <w:rsid w:val="0024347D"/>
    <w:rsid w:val="00243654"/>
    <w:rsid w:val="0024374C"/>
    <w:rsid w:val="002437C9"/>
    <w:rsid w:val="00243B4E"/>
    <w:rsid w:val="00243E19"/>
    <w:rsid w:val="00243EEE"/>
    <w:rsid w:val="00243FD7"/>
    <w:rsid w:val="0024421B"/>
    <w:rsid w:val="00244254"/>
    <w:rsid w:val="002443FB"/>
    <w:rsid w:val="002444C4"/>
    <w:rsid w:val="00245995"/>
    <w:rsid w:val="00245D9B"/>
    <w:rsid w:val="00245E18"/>
    <w:rsid w:val="0024600A"/>
    <w:rsid w:val="00246120"/>
    <w:rsid w:val="00246931"/>
    <w:rsid w:val="00247258"/>
    <w:rsid w:val="00247466"/>
    <w:rsid w:val="002474B5"/>
    <w:rsid w:val="002474C6"/>
    <w:rsid w:val="0024765F"/>
    <w:rsid w:val="00247DF8"/>
    <w:rsid w:val="00247E8B"/>
    <w:rsid w:val="00250172"/>
    <w:rsid w:val="002505D5"/>
    <w:rsid w:val="00250975"/>
    <w:rsid w:val="00250BF2"/>
    <w:rsid w:val="00250D2F"/>
    <w:rsid w:val="00250E63"/>
    <w:rsid w:val="002512B0"/>
    <w:rsid w:val="0025132B"/>
    <w:rsid w:val="00251820"/>
    <w:rsid w:val="0025193D"/>
    <w:rsid w:val="00251A4F"/>
    <w:rsid w:val="00251A61"/>
    <w:rsid w:val="00251ABC"/>
    <w:rsid w:val="00251B91"/>
    <w:rsid w:val="00251C58"/>
    <w:rsid w:val="002521AA"/>
    <w:rsid w:val="002522B5"/>
    <w:rsid w:val="002522C2"/>
    <w:rsid w:val="002523AC"/>
    <w:rsid w:val="00252EBB"/>
    <w:rsid w:val="002531E5"/>
    <w:rsid w:val="00253519"/>
    <w:rsid w:val="0025363C"/>
    <w:rsid w:val="002537DF"/>
    <w:rsid w:val="002538FA"/>
    <w:rsid w:val="0025394D"/>
    <w:rsid w:val="00253BAD"/>
    <w:rsid w:val="00253F08"/>
    <w:rsid w:val="00253FEA"/>
    <w:rsid w:val="00254338"/>
    <w:rsid w:val="00254DA6"/>
    <w:rsid w:val="00254DDF"/>
    <w:rsid w:val="00255168"/>
    <w:rsid w:val="002553B5"/>
    <w:rsid w:val="00255601"/>
    <w:rsid w:val="002558F8"/>
    <w:rsid w:val="00255C3D"/>
    <w:rsid w:val="00255F16"/>
    <w:rsid w:val="00255FE7"/>
    <w:rsid w:val="00256028"/>
    <w:rsid w:val="00256071"/>
    <w:rsid w:val="002568C2"/>
    <w:rsid w:val="00256D87"/>
    <w:rsid w:val="002574E2"/>
    <w:rsid w:val="00257637"/>
    <w:rsid w:val="0025797C"/>
    <w:rsid w:val="00257A2F"/>
    <w:rsid w:val="00257AB4"/>
    <w:rsid w:val="00257C97"/>
    <w:rsid w:val="00257CAA"/>
    <w:rsid w:val="00257E32"/>
    <w:rsid w:val="00260281"/>
    <w:rsid w:val="0026066B"/>
    <w:rsid w:val="00260A76"/>
    <w:rsid w:val="00260D72"/>
    <w:rsid w:val="00260DD2"/>
    <w:rsid w:val="00260F78"/>
    <w:rsid w:val="00260F92"/>
    <w:rsid w:val="0026127E"/>
    <w:rsid w:val="00261BBC"/>
    <w:rsid w:val="00261E4C"/>
    <w:rsid w:val="00261EF9"/>
    <w:rsid w:val="00261F2A"/>
    <w:rsid w:val="00261FD4"/>
    <w:rsid w:val="00262068"/>
    <w:rsid w:val="002623A5"/>
    <w:rsid w:val="0026240D"/>
    <w:rsid w:val="00262663"/>
    <w:rsid w:val="002628B6"/>
    <w:rsid w:val="0026295B"/>
    <w:rsid w:val="00262A5F"/>
    <w:rsid w:val="00262D6C"/>
    <w:rsid w:val="00263362"/>
    <w:rsid w:val="002633C9"/>
    <w:rsid w:val="002635AA"/>
    <w:rsid w:val="00263626"/>
    <w:rsid w:val="00263B17"/>
    <w:rsid w:val="00263C48"/>
    <w:rsid w:val="00263D48"/>
    <w:rsid w:val="00263F19"/>
    <w:rsid w:val="002644D0"/>
    <w:rsid w:val="00264C46"/>
    <w:rsid w:val="00264CC3"/>
    <w:rsid w:val="00264DF8"/>
    <w:rsid w:val="00264F04"/>
    <w:rsid w:val="00265CEC"/>
    <w:rsid w:val="00265DE0"/>
    <w:rsid w:val="00265ED0"/>
    <w:rsid w:val="00266889"/>
    <w:rsid w:val="00266D12"/>
    <w:rsid w:val="00266D80"/>
    <w:rsid w:val="00266DFB"/>
    <w:rsid w:val="00267BEF"/>
    <w:rsid w:val="00267C38"/>
    <w:rsid w:val="00267FA3"/>
    <w:rsid w:val="0027008F"/>
    <w:rsid w:val="002706E5"/>
    <w:rsid w:val="0027094B"/>
    <w:rsid w:val="00270BE1"/>
    <w:rsid w:val="002712C1"/>
    <w:rsid w:val="00271758"/>
    <w:rsid w:val="00271777"/>
    <w:rsid w:val="0027179A"/>
    <w:rsid w:val="00271A8E"/>
    <w:rsid w:val="00271B6A"/>
    <w:rsid w:val="00271CFE"/>
    <w:rsid w:val="00271D98"/>
    <w:rsid w:val="00271F28"/>
    <w:rsid w:val="002721A2"/>
    <w:rsid w:val="0027220B"/>
    <w:rsid w:val="002725DA"/>
    <w:rsid w:val="00272CF5"/>
    <w:rsid w:val="002730DE"/>
    <w:rsid w:val="00273180"/>
    <w:rsid w:val="00273276"/>
    <w:rsid w:val="002732C7"/>
    <w:rsid w:val="00273E81"/>
    <w:rsid w:val="0027417A"/>
    <w:rsid w:val="00274357"/>
    <w:rsid w:val="00274528"/>
    <w:rsid w:val="002746F1"/>
    <w:rsid w:val="00274778"/>
    <w:rsid w:val="00274827"/>
    <w:rsid w:val="00274A38"/>
    <w:rsid w:val="00274B0C"/>
    <w:rsid w:val="00274B9B"/>
    <w:rsid w:val="002750C7"/>
    <w:rsid w:val="002757BA"/>
    <w:rsid w:val="00275A21"/>
    <w:rsid w:val="00275AB2"/>
    <w:rsid w:val="00275B40"/>
    <w:rsid w:val="00275C27"/>
    <w:rsid w:val="00275DC7"/>
    <w:rsid w:val="00275F58"/>
    <w:rsid w:val="00275F62"/>
    <w:rsid w:val="00276033"/>
    <w:rsid w:val="00276422"/>
    <w:rsid w:val="00276775"/>
    <w:rsid w:val="002768A8"/>
    <w:rsid w:val="00276E34"/>
    <w:rsid w:val="002771CB"/>
    <w:rsid w:val="00277672"/>
    <w:rsid w:val="002776A8"/>
    <w:rsid w:val="002778D9"/>
    <w:rsid w:val="002779F1"/>
    <w:rsid w:val="00277CB4"/>
    <w:rsid w:val="00280042"/>
    <w:rsid w:val="0028052C"/>
    <w:rsid w:val="00280B05"/>
    <w:rsid w:val="00280BDB"/>
    <w:rsid w:val="00280D66"/>
    <w:rsid w:val="00280DFE"/>
    <w:rsid w:val="00280E00"/>
    <w:rsid w:val="00280E8D"/>
    <w:rsid w:val="00280F79"/>
    <w:rsid w:val="00281682"/>
    <w:rsid w:val="0028173F"/>
    <w:rsid w:val="00281900"/>
    <w:rsid w:val="00281B00"/>
    <w:rsid w:val="00281B39"/>
    <w:rsid w:val="00281F65"/>
    <w:rsid w:val="002823C4"/>
    <w:rsid w:val="00282447"/>
    <w:rsid w:val="0028273A"/>
    <w:rsid w:val="00282841"/>
    <w:rsid w:val="00282D00"/>
    <w:rsid w:val="00282D1D"/>
    <w:rsid w:val="00283D3A"/>
    <w:rsid w:val="00283F87"/>
    <w:rsid w:val="00284136"/>
    <w:rsid w:val="002843BB"/>
    <w:rsid w:val="00284405"/>
    <w:rsid w:val="00284D64"/>
    <w:rsid w:val="002851ED"/>
    <w:rsid w:val="00285218"/>
    <w:rsid w:val="00285250"/>
    <w:rsid w:val="0028546B"/>
    <w:rsid w:val="00285519"/>
    <w:rsid w:val="00285553"/>
    <w:rsid w:val="00285605"/>
    <w:rsid w:val="002859A9"/>
    <w:rsid w:val="00285A17"/>
    <w:rsid w:val="00285B3F"/>
    <w:rsid w:val="00286235"/>
    <w:rsid w:val="0028631F"/>
    <w:rsid w:val="002865FA"/>
    <w:rsid w:val="00286672"/>
    <w:rsid w:val="00286D9B"/>
    <w:rsid w:val="002877C4"/>
    <w:rsid w:val="00287AD8"/>
    <w:rsid w:val="00290075"/>
    <w:rsid w:val="0029017C"/>
    <w:rsid w:val="00290460"/>
    <w:rsid w:val="002907FB"/>
    <w:rsid w:val="00290A68"/>
    <w:rsid w:val="00290B6D"/>
    <w:rsid w:val="00290C73"/>
    <w:rsid w:val="00290D4D"/>
    <w:rsid w:val="00290FE6"/>
    <w:rsid w:val="00291178"/>
    <w:rsid w:val="002912F5"/>
    <w:rsid w:val="00291372"/>
    <w:rsid w:val="002913B3"/>
    <w:rsid w:val="002918F1"/>
    <w:rsid w:val="00291A4E"/>
    <w:rsid w:val="0029221A"/>
    <w:rsid w:val="00292419"/>
    <w:rsid w:val="002926A2"/>
    <w:rsid w:val="00292A0C"/>
    <w:rsid w:val="00292C4D"/>
    <w:rsid w:val="00292C76"/>
    <w:rsid w:val="00292DCE"/>
    <w:rsid w:val="00292F29"/>
    <w:rsid w:val="0029307D"/>
    <w:rsid w:val="002936D5"/>
    <w:rsid w:val="002937B7"/>
    <w:rsid w:val="00294816"/>
    <w:rsid w:val="00294B91"/>
    <w:rsid w:val="00294CB3"/>
    <w:rsid w:val="00294D51"/>
    <w:rsid w:val="0029502F"/>
    <w:rsid w:val="00295319"/>
    <w:rsid w:val="0029539C"/>
    <w:rsid w:val="00295441"/>
    <w:rsid w:val="002954B5"/>
    <w:rsid w:val="00295742"/>
    <w:rsid w:val="002958C7"/>
    <w:rsid w:val="00295D29"/>
    <w:rsid w:val="002961D9"/>
    <w:rsid w:val="0029626A"/>
    <w:rsid w:val="00296BF2"/>
    <w:rsid w:val="00296C1D"/>
    <w:rsid w:val="00296D1B"/>
    <w:rsid w:val="00296E30"/>
    <w:rsid w:val="00297097"/>
    <w:rsid w:val="0029734B"/>
    <w:rsid w:val="002973E2"/>
    <w:rsid w:val="00297807"/>
    <w:rsid w:val="00297D7D"/>
    <w:rsid w:val="002A0894"/>
    <w:rsid w:val="002A0A0E"/>
    <w:rsid w:val="002A0F09"/>
    <w:rsid w:val="002A1135"/>
    <w:rsid w:val="002A15A8"/>
    <w:rsid w:val="002A185F"/>
    <w:rsid w:val="002A1B14"/>
    <w:rsid w:val="002A1B1A"/>
    <w:rsid w:val="002A1C1F"/>
    <w:rsid w:val="002A1CAA"/>
    <w:rsid w:val="002A1E4C"/>
    <w:rsid w:val="002A1F34"/>
    <w:rsid w:val="002A1FB1"/>
    <w:rsid w:val="002A205E"/>
    <w:rsid w:val="002A2328"/>
    <w:rsid w:val="002A2741"/>
    <w:rsid w:val="002A284B"/>
    <w:rsid w:val="002A2A3C"/>
    <w:rsid w:val="002A30DA"/>
    <w:rsid w:val="002A3110"/>
    <w:rsid w:val="002A31C1"/>
    <w:rsid w:val="002A34A9"/>
    <w:rsid w:val="002A358D"/>
    <w:rsid w:val="002A379D"/>
    <w:rsid w:val="002A4292"/>
    <w:rsid w:val="002A45CC"/>
    <w:rsid w:val="002A4BEC"/>
    <w:rsid w:val="002A4D67"/>
    <w:rsid w:val="002A53E6"/>
    <w:rsid w:val="002A5A36"/>
    <w:rsid w:val="002A5FCE"/>
    <w:rsid w:val="002A5FDC"/>
    <w:rsid w:val="002A63B3"/>
    <w:rsid w:val="002A67EE"/>
    <w:rsid w:val="002A6A48"/>
    <w:rsid w:val="002A7444"/>
    <w:rsid w:val="002A7917"/>
    <w:rsid w:val="002A7F3E"/>
    <w:rsid w:val="002B0154"/>
    <w:rsid w:val="002B0568"/>
    <w:rsid w:val="002B0E4C"/>
    <w:rsid w:val="002B0EBD"/>
    <w:rsid w:val="002B0ED4"/>
    <w:rsid w:val="002B0F1A"/>
    <w:rsid w:val="002B0F45"/>
    <w:rsid w:val="002B0F6A"/>
    <w:rsid w:val="002B1068"/>
    <w:rsid w:val="002B1183"/>
    <w:rsid w:val="002B23D4"/>
    <w:rsid w:val="002B242D"/>
    <w:rsid w:val="002B252B"/>
    <w:rsid w:val="002B25A9"/>
    <w:rsid w:val="002B2866"/>
    <w:rsid w:val="002B2C32"/>
    <w:rsid w:val="002B2CC6"/>
    <w:rsid w:val="002B33E5"/>
    <w:rsid w:val="002B3ADF"/>
    <w:rsid w:val="002B3B56"/>
    <w:rsid w:val="002B3B85"/>
    <w:rsid w:val="002B3E4D"/>
    <w:rsid w:val="002B42C3"/>
    <w:rsid w:val="002B4619"/>
    <w:rsid w:val="002B4652"/>
    <w:rsid w:val="002B4861"/>
    <w:rsid w:val="002B4D2C"/>
    <w:rsid w:val="002B4D50"/>
    <w:rsid w:val="002B511B"/>
    <w:rsid w:val="002B5529"/>
    <w:rsid w:val="002B5D6C"/>
    <w:rsid w:val="002B60DE"/>
    <w:rsid w:val="002B62D0"/>
    <w:rsid w:val="002B66C8"/>
    <w:rsid w:val="002B6EA0"/>
    <w:rsid w:val="002B6EDC"/>
    <w:rsid w:val="002B6F7A"/>
    <w:rsid w:val="002B70A4"/>
    <w:rsid w:val="002B769A"/>
    <w:rsid w:val="002B79CD"/>
    <w:rsid w:val="002B7AD8"/>
    <w:rsid w:val="002B7CCA"/>
    <w:rsid w:val="002B7E2E"/>
    <w:rsid w:val="002B7F7A"/>
    <w:rsid w:val="002B7FCD"/>
    <w:rsid w:val="002C032C"/>
    <w:rsid w:val="002C068C"/>
    <w:rsid w:val="002C0A9B"/>
    <w:rsid w:val="002C0D81"/>
    <w:rsid w:val="002C115C"/>
    <w:rsid w:val="002C1361"/>
    <w:rsid w:val="002C17DD"/>
    <w:rsid w:val="002C1887"/>
    <w:rsid w:val="002C1B18"/>
    <w:rsid w:val="002C1B24"/>
    <w:rsid w:val="002C1B5E"/>
    <w:rsid w:val="002C1CB3"/>
    <w:rsid w:val="002C1FC7"/>
    <w:rsid w:val="002C20F5"/>
    <w:rsid w:val="002C2788"/>
    <w:rsid w:val="002C2AB1"/>
    <w:rsid w:val="002C309C"/>
    <w:rsid w:val="002C30EA"/>
    <w:rsid w:val="002C325A"/>
    <w:rsid w:val="002C327B"/>
    <w:rsid w:val="002C3800"/>
    <w:rsid w:val="002C4018"/>
    <w:rsid w:val="002C40E2"/>
    <w:rsid w:val="002C4101"/>
    <w:rsid w:val="002C43EB"/>
    <w:rsid w:val="002C45E5"/>
    <w:rsid w:val="002C48ED"/>
    <w:rsid w:val="002C49C4"/>
    <w:rsid w:val="002C4C44"/>
    <w:rsid w:val="002C4C48"/>
    <w:rsid w:val="002C4CE9"/>
    <w:rsid w:val="002C4DC7"/>
    <w:rsid w:val="002C5618"/>
    <w:rsid w:val="002C5A45"/>
    <w:rsid w:val="002C5AE1"/>
    <w:rsid w:val="002C5E79"/>
    <w:rsid w:val="002C674D"/>
    <w:rsid w:val="002C72F7"/>
    <w:rsid w:val="002C739F"/>
    <w:rsid w:val="002C76BC"/>
    <w:rsid w:val="002C79B8"/>
    <w:rsid w:val="002D0016"/>
    <w:rsid w:val="002D02FB"/>
    <w:rsid w:val="002D0666"/>
    <w:rsid w:val="002D06CC"/>
    <w:rsid w:val="002D06E2"/>
    <w:rsid w:val="002D077C"/>
    <w:rsid w:val="002D0A0A"/>
    <w:rsid w:val="002D0C1F"/>
    <w:rsid w:val="002D1589"/>
    <w:rsid w:val="002D1719"/>
    <w:rsid w:val="002D18FA"/>
    <w:rsid w:val="002D2575"/>
    <w:rsid w:val="002D2859"/>
    <w:rsid w:val="002D2B45"/>
    <w:rsid w:val="002D2C54"/>
    <w:rsid w:val="002D2D09"/>
    <w:rsid w:val="002D2DB4"/>
    <w:rsid w:val="002D2E77"/>
    <w:rsid w:val="002D382E"/>
    <w:rsid w:val="002D3B6A"/>
    <w:rsid w:val="002D3F52"/>
    <w:rsid w:val="002D4096"/>
    <w:rsid w:val="002D4151"/>
    <w:rsid w:val="002D45B4"/>
    <w:rsid w:val="002D4B15"/>
    <w:rsid w:val="002D4CBF"/>
    <w:rsid w:val="002D4F6E"/>
    <w:rsid w:val="002D506F"/>
    <w:rsid w:val="002D53F3"/>
    <w:rsid w:val="002D549B"/>
    <w:rsid w:val="002D5989"/>
    <w:rsid w:val="002D639B"/>
    <w:rsid w:val="002D63B4"/>
    <w:rsid w:val="002D643A"/>
    <w:rsid w:val="002D65A0"/>
    <w:rsid w:val="002D6E40"/>
    <w:rsid w:val="002D7233"/>
    <w:rsid w:val="002D7477"/>
    <w:rsid w:val="002D766C"/>
    <w:rsid w:val="002D7838"/>
    <w:rsid w:val="002D7909"/>
    <w:rsid w:val="002D7F2F"/>
    <w:rsid w:val="002E07CB"/>
    <w:rsid w:val="002E0C97"/>
    <w:rsid w:val="002E130E"/>
    <w:rsid w:val="002E1E21"/>
    <w:rsid w:val="002E2A2C"/>
    <w:rsid w:val="002E2B2B"/>
    <w:rsid w:val="002E2B8E"/>
    <w:rsid w:val="002E2E8B"/>
    <w:rsid w:val="002E3095"/>
    <w:rsid w:val="002E3170"/>
    <w:rsid w:val="002E34EA"/>
    <w:rsid w:val="002E3629"/>
    <w:rsid w:val="002E38EC"/>
    <w:rsid w:val="002E39E1"/>
    <w:rsid w:val="002E3BB3"/>
    <w:rsid w:val="002E3BBC"/>
    <w:rsid w:val="002E3D4C"/>
    <w:rsid w:val="002E3DAE"/>
    <w:rsid w:val="002E3F88"/>
    <w:rsid w:val="002E4089"/>
    <w:rsid w:val="002E4106"/>
    <w:rsid w:val="002E47AD"/>
    <w:rsid w:val="002E4853"/>
    <w:rsid w:val="002E49EF"/>
    <w:rsid w:val="002E5041"/>
    <w:rsid w:val="002E59B4"/>
    <w:rsid w:val="002E5D4E"/>
    <w:rsid w:val="002E5D77"/>
    <w:rsid w:val="002E6E4D"/>
    <w:rsid w:val="002E7255"/>
    <w:rsid w:val="002E737D"/>
    <w:rsid w:val="002E7530"/>
    <w:rsid w:val="002E7883"/>
    <w:rsid w:val="002E7AAD"/>
    <w:rsid w:val="002E7B55"/>
    <w:rsid w:val="002E7B82"/>
    <w:rsid w:val="002E7C93"/>
    <w:rsid w:val="002F05D1"/>
    <w:rsid w:val="002F0829"/>
    <w:rsid w:val="002F09E4"/>
    <w:rsid w:val="002F0F7B"/>
    <w:rsid w:val="002F102B"/>
    <w:rsid w:val="002F1642"/>
    <w:rsid w:val="002F1B58"/>
    <w:rsid w:val="002F1C20"/>
    <w:rsid w:val="002F1EE0"/>
    <w:rsid w:val="002F1F6B"/>
    <w:rsid w:val="002F1F86"/>
    <w:rsid w:val="002F21B9"/>
    <w:rsid w:val="002F2480"/>
    <w:rsid w:val="002F252E"/>
    <w:rsid w:val="002F2566"/>
    <w:rsid w:val="002F25BF"/>
    <w:rsid w:val="002F2643"/>
    <w:rsid w:val="002F2778"/>
    <w:rsid w:val="002F2D42"/>
    <w:rsid w:val="002F317E"/>
    <w:rsid w:val="002F31F9"/>
    <w:rsid w:val="002F3298"/>
    <w:rsid w:val="002F45BE"/>
    <w:rsid w:val="002F4B71"/>
    <w:rsid w:val="002F4FF7"/>
    <w:rsid w:val="002F5241"/>
    <w:rsid w:val="002F5437"/>
    <w:rsid w:val="002F548A"/>
    <w:rsid w:val="002F5B0D"/>
    <w:rsid w:val="002F5D39"/>
    <w:rsid w:val="002F5D80"/>
    <w:rsid w:val="002F5EAA"/>
    <w:rsid w:val="002F5EB0"/>
    <w:rsid w:val="002F614E"/>
    <w:rsid w:val="002F66BD"/>
    <w:rsid w:val="002F691B"/>
    <w:rsid w:val="002F69F4"/>
    <w:rsid w:val="002F6A05"/>
    <w:rsid w:val="002F7302"/>
    <w:rsid w:val="002F7C29"/>
    <w:rsid w:val="00300214"/>
    <w:rsid w:val="00300A84"/>
    <w:rsid w:val="00300B18"/>
    <w:rsid w:val="00300C32"/>
    <w:rsid w:val="00300F8B"/>
    <w:rsid w:val="003010B9"/>
    <w:rsid w:val="003012FA"/>
    <w:rsid w:val="003016AB"/>
    <w:rsid w:val="0030178B"/>
    <w:rsid w:val="00301806"/>
    <w:rsid w:val="00301AA2"/>
    <w:rsid w:val="00301AB5"/>
    <w:rsid w:val="0030244E"/>
    <w:rsid w:val="003025B8"/>
    <w:rsid w:val="003029BB"/>
    <w:rsid w:val="003029F2"/>
    <w:rsid w:val="00302D11"/>
    <w:rsid w:val="00303064"/>
    <w:rsid w:val="0030334C"/>
    <w:rsid w:val="00303465"/>
    <w:rsid w:val="00303C7F"/>
    <w:rsid w:val="00303DB4"/>
    <w:rsid w:val="00303EBF"/>
    <w:rsid w:val="00304493"/>
    <w:rsid w:val="003045FF"/>
    <w:rsid w:val="0030461F"/>
    <w:rsid w:val="00304B2F"/>
    <w:rsid w:val="00304CC9"/>
    <w:rsid w:val="00305007"/>
    <w:rsid w:val="003052D4"/>
    <w:rsid w:val="003054FA"/>
    <w:rsid w:val="003055F0"/>
    <w:rsid w:val="003056ED"/>
    <w:rsid w:val="003057D6"/>
    <w:rsid w:val="00305A40"/>
    <w:rsid w:val="00305A45"/>
    <w:rsid w:val="00305A9C"/>
    <w:rsid w:val="00305D7E"/>
    <w:rsid w:val="00305F7B"/>
    <w:rsid w:val="00305F91"/>
    <w:rsid w:val="00306E0E"/>
    <w:rsid w:val="00306E5C"/>
    <w:rsid w:val="00306F49"/>
    <w:rsid w:val="003071B7"/>
    <w:rsid w:val="00307A11"/>
    <w:rsid w:val="00307A98"/>
    <w:rsid w:val="00307CEF"/>
    <w:rsid w:val="00307EF4"/>
    <w:rsid w:val="00310640"/>
    <w:rsid w:val="00310D4A"/>
    <w:rsid w:val="00310E3C"/>
    <w:rsid w:val="003110F8"/>
    <w:rsid w:val="00311B30"/>
    <w:rsid w:val="00312226"/>
    <w:rsid w:val="003122B1"/>
    <w:rsid w:val="003131B0"/>
    <w:rsid w:val="00313463"/>
    <w:rsid w:val="003135E8"/>
    <w:rsid w:val="003137C2"/>
    <w:rsid w:val="003137F5"/>
    <w:rsid w:val="00313C2B"/>
    <w:rsid w:val="0031420C"/>
    <w:rsid w:val="00314537"/>
    <w:rsid w:val="003146E2"/>
    <w:rsid w:val="00314A53"/>
    <w:rsid w:val="00314F16"/>
    <w:rsid w:val="00315804"/>
    <w:rsid w:val="003158E5"/>
    <w:rsid w:val="0031601B"/>
    <w:rsid w:val="00316297"/>
    <w:rsid w:val="00316BF1"/>
    <w:rsid w:val="00317479"/>
    <w:rsid w:val="00317543"/>
    <w:rsid w:val="0031763D"/>
    <w:rsid w:val="003176DF"/>
    <w:rsid w:val="00317962"/>
    <w:rsid w:val="00317AE1"/>
    <w:rsid w:val="00317CB9"/>
    <w:rsid w:val="0032036C"/>
    <w:rsid w:val="00320845"/>
    <w:rsid w:val="0032095F"/>
    <w:rsid w:val="00320A85"/>
    <w:rsid w:val="00320E5D"/>
    <w:rsid w:val="003212D6"/>
    <w:rsid w:val="003217D2"/>
    <w:rsid w:val="0032192D"/>
    <w:rsid w:val="00321B3C"/>
    <w:rsid w:val="00321C9B"/>
    <w:rsid w:val="00321D8A"/>
    <w:rsid w:val="00321DA4"/>
    <w:rsid w:val="00321DB1"/>
    <w:rsid w:val="0032238F"/>
    <w:rsid w:val="003223E0"/>
    <w:rsid w:val="00322407"/>
    <w:rsid w:val="003224D6"/>
    <w:rsid w:val="003224FA"/>
    <w:rsid w:val="00322502"/>
    <w:rsid w:val="003225B1"/>
    <w:rsid w:val="0032291F"/>
    <w:rsid w:val="00322A0F"/>
    <w:rsid w:val="00322B9E"/>
    <w:rsid w:val="0032307C"/>
    <w:rsid w:val="00323851"/>
    <w:rsid w:val="00323DBD"/>
    <w:rsid w:val="00323F58"/>
    <w:rsid w:val="00324067"/>
    <w:rsid w:val="003242CC"/>
    <w:rsid w:val="00324B70"/>
    <w:rsid w:val="00324FD6"/>
    <w:rsid w:val="00325396"/>
    <w:rsid w:val="003253C0"/>
    <w:rsid w:val="003254E5"/>
    <w:rsid w:val="003255FB"/>
    <w:rsid w:val="00325A43"/>
    <w:rsid w:val="00325ADF"/>
    <w:rsid w:val="00325C73"/>
    <w:rsid w:val="00326352"/>
    <w:rsid w:val="0032639F"/>
    <w:rsid w:val="0032642F"/>
    <w:rsid w:val="00326516"/>
    <w:rsid w:val="003267DB"/>
    <w:rsid w:val="00326866"/>
    <w:rsid w:val="00326989"/>
    <w:rsid w:val="00326A8E"/>
    <w:rsid w:val="00326CC7"/>
    <w:rsid w:val="00326D0F"/>
    <w:rsid w:val="00326E3B"/>
    <w:rsid w:val="00326EBE"/>
    <w:rsid w:val="00326F9C"/>
    <w:rsid w:val="00327789"/>
    <w:rsid w:val="003278AE"/>
    <w:rsid w:val="003278EE"/>
    <w:rsid w:val="00327AE8"/>
    <w:rsid w:val="00327CC2"/>
    <w:rsid w:val="00327F70"/>
    <w:rsid w:val="00327FDF"/>
    <w:rsid w:val="0033031F"/>
    <w:rsid w:val="00330387"/>
    <w:rsid w:val="0033068B"/>
    <w:rsid w:val="003307F3"/>
    <w:rsid w:val="0033089F"/>
    <w:rsid w:val="00330B2A"/>
    <w:rsid w:val="003313DD"/>
    <w:rsid w:val="00331A7D"/>
    <w:rsid w:val="00331A86"/>
    <w:rsid w:val="00331C75"/>
    <w:rsid w:val="00331D4D"/>
    <w:rsid w:val="00331FDD"/>
    <w:rsid w:val="003321C1"/>
    <w:rsid w:val="00332220"/>
    <w:rsid w:val="003325B5"/>
    <w:rsid w:val="003326DC"/>
    <w:rsid w:val="00332AD3"/>
    <w:rsid w:val="00332AF2"/>
    <w:rsid w:val="00332B33"/>
    <w:rsid w:val="00332B6B"/>
    <w:rsid w:val="00332BE4"/>
    <w:rsid w:val="00333008"/>
    <w:rsid w:val="00333434"/>
    <w:rsid w:val="00333532"/>
    <w:rsid w:val="003335D8"/>
    <w:rsid w:val="00333616"/>
    <w:rsid w:val="003337EF"/>
    <w:rsid w:val="00333C3E"/>
    <w:rsid w:val="00333CD9"/>
    <w:rsid w:val="00333EEB"/>
    <w:rsid w:val="00333EF8"/>
    <w:rsid w:val="0033430F"/>
    <w:rsid w:val="0033456C"/>
    <w:rsid w:val="00334767"/>
    <w:rsid w:val="00334B28"/>
    <w:rsid w:val="00334C98"/>
    <w:rsid w:val="003352ED"/>
    <w:rsid w:val="003356D9"/>
    <w:rsid w:val="00335AE6"/>
    <w:rsid w:val="00335B08"/>
    <w:rsid w:val="00336322"/>
    <w:rsid w:val="00336347"/>
    <w:rsid w:val="003363B4"/>
    <w:rsid w:val="003363F6"/>
    <w:rsid w:val="003365C0"/>
    <w:rsid w:val="003365D1"/>
    <w:rsid w:val="00336B70"/>
    <w:rsid w:val="00336F61"/>
    <w:rsid w:val="003370E2"/>
    <w:rsid w:val="003372BB"/>
    <w:rsid w:val="0033737D"/>
    <w:rsid w:val="003374D0"/>
    <w:rsid w:val="003375A3"/>
    <w:rsid w:val="00337670"/>
    <w:rsid w:val="0033781E"/>
    <w:rsid w:val="00337967"/>
    <w:rsid w:val="00337ABB"/>
    <w:rsid w:val="00337C39"/>
    <w:rsid w:val="00337DA2"/>
    <w:rsid w:val="00340128"/>
    <w:rsid w:val="00340152"/>
    <w:rsid w:val="0034034F"/>
    <w:rsid w:val="00340443"/>
    <w:rsid w:val="003404E1"/>
    <w:rsid w:val="003408A6"/>
    <w:rsid w:val="00340D89"/>
    <w:rsid w:val="00341026"/>
    <w:rsid w:val="00341479"/>
    <w:rsid w:val="00341512"/>
    <w:rsid w:val="003420B7"/>
    <w:rsid w:val="003421DC"/>
    <w:rsid w:val="00342314"/>
    <w:rsid w:val="00342392"/>
    <w:rsid w:val="00342530"/>
    <w:rsid w:val="00342889"/>
    <w:rsid w:val="00342A28"/>
    <w:rsid w:val="00342C47"/>
    <w:rsid w:val="00342DD9"/>
    <w:rsid w:val="00342E88"/>
    <w:rsid w:val="00342FA8"/>
    <w:rsid w:val="00342FF2"/>
    <w:rsid w:val="0034309B"/>
    <w:rsid w:val="00343158"/>
    <w:rsid w:val="0034320C"/>
    <w:rsid w:val="0034353E"/>
    <w:rsid w:val="0034382B"/>
    <w:rsid w:val="00343B33"/>
    <w:rsid w:val="00343C76"/>
    <w:rsid w:val="00343EE2"/>
    <w:rsid w:val="003443E4"/>
    <w:rsid w:val="003444EA"/>
    <w:rsid w:val="0034460D"/>
    <w:rsid w:val="003446AB"/>
    <w:rsid w:val="003447E1"/>
    <w:rsid w:val="003449BB"/>
    <w:rsid w:val="00344C14"/>
    <w:rsid w:val="00344CC3"/>
    <w:rsid w:val="00344F50"/>
    <w:rsid w:val="003451E5"/>
    <w:rsid w:val="0034535C"/>
    <w:rsid w:val="00345377"/>
    <w:rsid w:val="0034547F"/>
    <w:rsid w:val="003457DC"/>
    <w:rsid w:val="00345856"/>
    <w:rsid w:val="00345978"/>
    <w:rsid w:val="00345B86"/>
    <w:rsid w:val="00345DDC"/>
    <w:rsid w:val="0034611B"/>
    <w:rsid w:val="00346657"/>
    <w:rsid w:val="00346BCA"/>
    <w:rsid w:val="00346F13"/>
    <w:rsid w:val="003470D6"/>
    <w:rsid w:val="00347201"/>
    <w:rsid w:val="0034727E"/>
    <w:rsid w:val="003472CA"/>
    <w:rsid w:val="00347919"/>
    <w:rsid w:val="00347C65"/>
    <w:rsid w:val="0035039A"/>
    <w:rsid w:val="00350634"/>
    <w:rsid w:val="00350642"/>
    <w:rsid w:val="00350746"/>
    <w:rsid w:val="0035086E"/>
    <w:rsid w:val="003509A8"/>
    <w:rsid w:val="00350BFF"/>
    <w:rsid w:val="00350C60"/>
    <w:rsid w:val="00350D8B"/>
    <w:rsid w:val="00350DA0"/>
    <w:rsid w:val="00351238"/>
    <w:rsid w:val="003515C5"/>
    <w:rsid w:val="003520D1"/>
    <w:rsid w:val="003522BB"/>
    <w:rsid w:val="003522C7"/>
    <w:rsid w:val="00352312"/>
    <w:rsid w:val="0035239A"/>
    <w:rsid w:val="003526EF"/>
    <w:rsid w:val="00352895"/>
    <w:rsid w:val="003529CB"/>
    <w:rsid w:val="00352C1E"/>
    <w:rsid w:val="00353462"/>
    <w:rsid w:val="003539B1"/>
    <w:rsid w:val="00353A7D"/>
    <w:rsid w:val="00353AF9"/>
    <w:rsid w:val="00354B2E"/>
    <w:rsid w:val="00354B61"/>
    <w:rsid w:val="00354D61"/>
    <w:rsid w:val="00354FC4"/>
    <w:rsid w:val="0035549B"/>
    <w:rsid w:val="0035578E"/>
    <w:rsid w:val="003557F0"/>
    <w:rsid w:val="00355961"/>
    <w:rsid w:val="00355AC3"/>
    <w:rsid w:val="00355C16"/>
    <w:rsid w:val="00355ECD"/>
    <w:rsid w:val="003562C7"/>
    <w:rsid w:val="003563B6"/>
    <w:rsid w:val="0035684D"/>
    <w:rsid w:val="0035685D"/>
    <w:rsid w:val="003568CB"/>
    <w:rsid w:val="003569FF"/>
    <w:rsid w:val="00356DCD"/>
    <w:rsid w:val="00356F47"/>
    <w:rsid w:val="00357152"/>
    <w:rsid w:val="00357730"/>
    <w:rsid w:val="0035783F"/>
    <w:rsid w:val="003579DF"/>
    <w:rsid w:val="00357DFB"/>
    <w:rsid w:val="00357F6F"/>
    <w:rsid w:val="0036044D"/>
    <w:rsid w:val="003604F9"/>
    <w:rsid w:val="003609FA"/>
    <w:rsid w:val="00360B49"/>
    <w:rsid w:val="00360BCF"/>
    <w:rsid w:val="00360D65"/>
    <w:rsid w:val="00360E16"/>
    <w:rsid w:val="00360EA6"/>
    <w:rsid w:val="00361D54"/>
    <w:rsid w:val="00361E83"/>
    <w:rsid w:val="003628ED"/>
    <w:rsid w:val="0036340B"/>
    <w:rsid w:val="0036370D"/>
    <w:rsid w:val="00363903"/>
    <w:rsid w:val="00363948"/>
    <w:rsid w:val="00363CCA"/>
    <w:rsid w:val="0036426B"/>
    <w:rsid w:val="003642BD"/>
    <w:rsid w:val="003643A7"/>
    <w:rsid w:val="00364C5D"/>
    <w:rsid w:val="0036539A"/>
    <w:rsid w:val="0036580D"/>
    <w:rsid w:val="003659DA"/>
    <w:rsid w:val="00365DC0"/>
    <w:rsid w:val="00365EBA"/>
    <w:rsid w:val="00365F45"/>
    <w:rsid w:val="0036602E"/>
    <w:rsid w:val="0036684B"/>
    <w:rsid w:val="00366915"/>
    <w:rsid w:val="00366C8F"/>
    <w:rsid w:val="00366CCF"/>
    <w:rsid w:val="00366CE3"/>
    <w:rsid w:val="00366D5D"/>
    <w:rsid w:val="00366E82"/>
    <w:rsid w:val="00367113"/>
    <w:rsid w:val="003671B0"/>
    <w:rsid w:val="00367585"/>
    <w:rsid w:val="00367A4F"/>
    <w:rsid w:val="00367AAD"/>
    <w:rsid w:val="00367C7D"/>
    <w:rsid w:val="00370015"/>
    <w:rsid w:val="00370036"/>
    <w:rsid w:val="003700D0"/>
    <w:rsid w:val="003702F7"/>
    <w:rsid w:val="00370430"/>
    <w:rsid w:val="00370786"/>
    <w:rsid w:val="003707E9"/>
    <w:rsid w:val="0037093E"/>
    <w:rsid w:val="00370D99"/>
    <w:rsid w:val="00370FE4"/>
    <w:rsid w:val="003711BF"/>
    <w:rsid w:val="0037132A"/>
    <w:rsid w:val="00371438"/>
    <w:rsid w:val="00371BDC"/>
    <w:rsid w:val="00371DFA"/>
    <w:rsid w:val="00371EC3"/>
    <w:rsid w:val="003723CA"/>
    <w:rsid w:val="003726F9"/>
    <w:rsid w:val="00372B53"/>
    <w:rsid w:val="00372C30"/>
    <w:rsid w:val="00372FB3"/>
    <w:rsid w:val="0037322A"/>
    <w:rsid w:val="003736B0"/>
    <w:rsid w:val="003739BC"/>
    <w:rsid w:val="00373D25"/>
    <w:rsid w:val="00374265"/>
    <w:rsid w:val="0037428F"/>
    <w:rsid w:val="0037460B"/>
    <w:rsid w:val="00374974"/>
    <w:rsid w:val="00374FED"/>
    <w:rsid w:val="0037523A"/>
    <w:rsid w:val="00375375"/>
    <w:rsid w:val="0037564A"/>
    <w:rsid w:val="0037574F"/>
    <w:rsid w:val="003757DB"/>
    <w:rsid w:val="00375E02"/>
    <w:rsid w:val="00376689"/>
    <w:rsid w:val="003766C7"/>
    <w:rsid w:val="00376EC1"/>
    <w:rsid w:val="00377994"/>
    <w:rsid w:val="003779DC"/>
    <w:rsid w:val="00377DEA"/>
    <w:rsid w:val="00377F48"/>
    <w:rsid w:val="0038003B"/>
    <w:rsid w:val="00380083"/>
    <w:rsid w:val="0038013F"/>
    <w:rsid w:val="00380340"/>
    <w:rsid w:val="00380C0F"/>
    <w:rsid w:val="00380E9C"/>
    <w:rsid w:val="00381094"/>
    <w:rsid w:val="00381808"/>
    <w:rsid w:val="0038183D"/>
    <w:rsid w:val="0038193C"/>
    <w:rsid w:val="00381B49"/>
    <w:rsid w:val="00381CF2"/>
    <w:rsid w:val="00381D39"/>
    <w:rsid w:val="00381E1D"/>
    <w:rsid w:val="003826C1"/>
    <w:rsid w:val="00382746"/>
    <w:rsid w:val="0038283D"/>
    <w:rsid w:val="00382ABF"/>
    <w:rsid w:val="00382C34"/>
    <w:rsid w:val="00382D3D"/>
    <w:rsid w:val="00383418"/>
    <w:rsid w:val="00383560"/>
    <w:rsid w:val="0038381B"/>
    <w:rsid w:val="003839F2"/>
    <w:rsid w:val="00383A56"/>
    <w:rsid w:val="00383CE7"/>
    <w:rsid w:val="0038449A"/>
    <w:rsid w:val="003844A9"/>
    <w:rsid w:val="00384548"/>
    <w:rsid w:val="003845E3"/>
    <w:rsid w:val="00384DEA"/>
    <w:rsid w:val="0038507A"/>
    <w:rsid w:val="003852F6"/>
    <w:rsid w:val="0038546E"/>
    <w:rsid w:val="00385626"/>
    <w:rsid w:val="00385720"/>
    <w:rsid w:val="00386154"/>
    <w:rsid w:val="003866CC"/>
    <w:rsid w:val="003869F3"/>
    <w:rsid w:val="00386C83"/>
    <w:rsid w:val="00386C84"/>
    <w:rsid w:val="00386F68"/>
    <w:rsid w:val="0038701B"/>
    <w:rsid w:val="003871FB"/>
    <w:rsid w:val="00387455"/>
    <w:rsid w:val="00387A0C"/>
    <w:rsid w:val="00387B03"/>
    <w:rsid w:val="00387E9F"/>
    <w:rsid w:val="00390152"/>
    <w:rsid w:val="003901C8"/>
    <w:rsid w:val="00390B6A"/>
    <w:rsid w:val="0039177D"/>
    <w:rsid w:val="003919F1"/>
    <w:rsid w:val="00391CFB"/>
    <w:rsid w:val="00391DC9"/>
    <w:rsid w:val="00391F0A"/>
    <w:rsid w:val="003923E5"/>
    <w:rsid w:val="00392447"/>
    <w:rsid w:val="003928E3"/>
    <w:rsid w:val="00392938"/>
    <w:rsid w:val="00392C47"/>
    <w:rsid w:val="00392DB7"/>
    <w:rsid w:val="003932F1"/>
    <w:rsid w:val="003934FF"/>
    <w:rsid w:val="0039366A"/>
    <w:rsid w:val="00393888"/>
    <w:rsid w:val="003941FE"/>
    <w:rsid w:val="003942F4"/>
    <w:rsid w:val="003943F0"/>
    <w:rsid w:val="00394589"/>
    <w:rsid w:val="003947E0"/>
    <w:rsid w:val="00394825"/>
    <w:rsid w:val="00394DB0"/>
    <w:rsid w:val="00394FAC"/>
    <w:rsid w:val="00395129"/>
    <w:rsid w:val="00395735"/>
    <w:rsid w:val="00395863"/>
    <w:rsid w:val="00395A42"/>
    <w:rsid w:val="00395A91"/>
    <w:rsid w:val="00395BC1"/>
    <w:rsid w:val="0039622B"/>
    <w:rsid w:val="00396241"/>
    <w:rsid w:val="00396496"/>
    <w:rsid w:val="003964D5"/>
    <w:rsid w:val="00396814"/>
    <w:rsid w:val="0039688E"/>
    <w:rsid w:val="00396980"/>
    <w:rsid w:val="00396AB1"/>
    <w:rsid w:val="0039727A"/>
    <w:rsid w:val="0039742E"/>
    <w:rsid w:val="003979FA"/>
    <w:rsid w:val="003A09DC"/>
    <w:rsid w:val="003A0F81"/>
    <w:rsid w:val="003A1021"/>
    <w:rsid w:val="003A1329"/>
    <w:rsid w:val="003A147D"/>
    <w:rsid w:val="003A14B1"/>
    <w:rsid w:val="003A1708"/>
    <w:rsid w:val="003A18B7"/>
    <w:rsid w:val="003A1958"/>
    <w:rsid w:val="003A1BF9"/>
    <w:rsid w:val="003A1CA0"/>
    <w:rsid w:val="003A22B1"/>
    <w:rsid w:val="003A25DA"/>
    <w:rsid w:val="003A2872"/>
    <w:rsid w:val="003A28D3"/>
    <w:rsid w:val="003A2A12"/>
    <w:rsid w:val="003A2BF8"/>
    <w:rsid w:val="003A2C4C"/>
    <w:rsid w:val="003A2CCC"/>
    <w:rsid w:val="003A30A1"/>
    <w:rsid w:val="003A37EF"/>
    <w:rsid w:val="003A3B5C"/>
    <w:rsid w:val="003A3D16"/>
    <w:rsid w:val="003A3F36"/>
    <w:rsid w:val="003A4203"/>
    <w:rsid w:val="003A45F1"/>
    <w:rsid w:val="003A46C8"/>
    <w:rsid w:val="003A4B0C"/>
    <w:rsid w:val="003A4F4A"/>
    <w:rsid w:val="003A4FBB"/>
    <w:rsid w:val="003A516C"/>
    <w:rsid w:val="003A5263"/>
    <w:rsid w:val="003A541F"/>
    <w:rsid w:val="003A5B23"/>
    <w:rsid w:val="003A5B2C"/>
    <w:rsid w:val="003A5D23"/>
    <w:rsid w:val="003A6073"/>
    <w:rsid w:val="003A6291"/>
    <w:rsid w:val="003A6349"/>
    <w:rsid w:val="003A688B"/>
    <w:rsid w:val="003A688E"/>
    <w:rsid w:val="003A6B34"/>
    <w:rsid w:val="003A6DEF"/>
    <w:rsid w:val="003A6DF0"/>
    <w:rsid w:val="003A7DF2"/>
    <w:rsid w:val="003B0137"/>
    <w:rsid w:val="003B0225"/>
    <w:rsid w:val="003B0706"/>
    <w:rsid w:val="003B0A31"/>
    <w:rsid w:val="003B0DC1"/>
    <w:rsid w:val="003B111B"/>
    <w:rsid w:val="003B1546"/>
    <w:rsid w:val="003B1614"/>
    <w:rsid w:val="003B1903"/>
    <w:rsid w:val="003B1CD8"/>
    <w:rsid w:val="003B1D9E"/>
    <w:rsid w:val="003B2358"/>
    <w:rsid w:val="003B2B4D"/>
    <w:rsid w:val="003B3448"/>
    <w:rsid w:val="003B387C"/>
    <w:rsid w:val="003B39BA"/>
    <w:rsid w:val="003B39C7"/>
    <w:rsid w:val="003B39DF"/>
    <w:rsid w:val="003B3A87"/>
    <w:rsid w:val="003B3C89"/>
    <w:rsid w:val="003B3F64"/>
    <w:rsid w:val="003B411E"/>
    <w:rsid w:val="003B42EC"/>
    <w:rsid w:val="003B4626"/>
    <w:rsid w:val="003B4F34"/>
    <w:rsid w:val="003B52C4"/>
    <w:rsid w:val="003B532E"/>
    <w:rsid w:val="003B543C"/>
    <w:rsid w:val="003B554C"/>
    <w:rsid w:val="003B56C8"/>
    <w:rsid w:val="003B5742"/>
    <w:rsid w:val="003B58B5"/>
    <w:rsid w:val="003B5A80"/>
    <w:rsid w:val="003B5B12"/>
    <w:rsid w:val="003B5FE1"/>
    <w:rsid w:val="003B61AB"/>
    <w:rsid w:val="003B6485"/>
    <w:rsid w:val="003B6486"/>
    <w:rsid w:val="003B6536"/>
    <w:rsid w:val="003B6ADF"/>
    <w:rsid w:val="003B6BC4"/>
    <w:rsid w:val="003B729A"/>
    <w:rsid w:val="003B770B"/>
    <w:rsid w:val="003B7EC3"/>
    <w:rsid w:val="003C04DD"/>
    <w:rsid w:val="003C0606"/>
    <w:rsid w:val="003C063D"/>
    <w:rsid w:val="003C07CC"/>
    <w:rsid w:val="003C0BE8"/>
    <w:rsid w:val="003C10CF"/>
    <w:rsid w:val="003C12D7"/>
    <w:rsid w:val="003C15D3"/>
    <w:rsid w:val="003C170E"/>
    <w:rsid w:val="003C181A"/>
    <w:rsid w:val="003C1D46"/>
    <w:rsid w:val="003C1F26"/>
    <w:rsid w:val="003C2268"/>
    <w:rsid w:val="003C228C"/>
    <w:rsid w:val="003C2377"/>
    <w:rsid w:val="003C25A8"/>
    <w:rsid w:val="003C354C"/>
    <w:rsid w:val="003C3973"/>
    <w:rsid w:val="003C3A3B"/>
    <w:rsid w:val="003C3D1F"/>
    <w:rsid w:val="003C3EA1"/>
    <w:rsid w:val="003C3F55"/>
    <w:rsid w:val="003C4233"/>
    <w:rsid w:val="003C42A1"/>
    <w:rsid w:val="003C4418"/>
    <w:rsid w:val="003C447D"/>
    <w:rsid w:val="003C4566"/>
    <w:rsid w:val="003C45B6"/>
    <w:rsid w:val="003C4B42"/>
    <w:rsid w:val="003C5038"/>
    <w:rsid w:val="003C503F"/>
    <w:rsid w:val="003C52B2"/>
    <w:rsid w:val="003C59B6"/>
    <w:rsid w:val="003C5AF9"/>
    <w:rsid w:val="003C5E16"/>
    <w:rsid w:val="003C5ECF"/>
    <w:rsid w:val="003C6656"/>
    <w:rsid w:val="003C69B6"/>
    <w:rsid w:val="003C6B44"/>
    <w:rsid w:val="003C6BA7"/>
    <w:rsid w:val="003C6C10"/>
    <w:rsid w:val="003C6E06"/>
    <w:rsid w:val="003C6EB3"/>
    <w:rsid w:val="003C7052"/>
    <w:rsid w:val="003C747D"/>
    <w:rsid w:val="003C74A7"/>
    <w:rsid w:val="003C754A"/>
    <w:rsid w:val="003C7C3D"/>
    <w:rsid w:val="003C7CA8"/>
    <w:rsid w:val="003D0056"/>
    <w:rsid w:val="003D04FC"/>
    <w:rsid w:val="003D0661"/>
    <w:rsid w:val="003D06FE"/>
    <w:rsid w:val="003D1057"/>
    <w:rsid w:val="003D1089"/>
    <w:rsid w:val="003D177B"/>
    <w:rsid w:val="003D1B2F"/>
    <w:rsid w:val="003D1D0F"/>
    <w:rsid w:val="003D1D2E"/>
    <w:rsid w:val="003D1ED0"/>
    <w:rsid w:val="003D2091"/>
    <w:rsid w:val="003D2260"/>
    <w:rsid w:val="003D23BC"/>
    <w:rsid w:val="003D2549"/>
    <w:rsid w:val="003D2860"/>
    <w:rsid w:val="003D297E"/>
    <w:rsid w:val="003D2CF7"/>
    <w:rsid w:val="003D2E66"/>
    <w:rsid w:val="003D3109"/>
    <w:rsid w:val="003D313C"/>
    <w:rsid w:val="003D32DE"/>
    <w:rsid w:val="003D3461"/>
    <w:rsid w:val="003D39CC"/>
    <w:rsid w:val="003D3C84"/>
    <w:rsid w:val="003D43E8"/>
    <w:rsid w:val="003D46B8"/>
    <w:rsid w:val="003D46DE"/>
    <w:rsid w:val="003D4956"/>
    <w:rsid w:val="003D4A53"/>
    <w:rsid w:val="003D50E0"/>
    <w:rsid w:val="003D568C"/>
    <w:rsid w:val="003D57DE"/>
    <w:rsid w:val="003D5AE1"/>
    <w:rsid w:val="003D5BED"/>
    <w:rsid w:val="003D5C68"/>
    <w:rsid w:val="003D61A8"/>
    <w:rsid w:val="003D6324"/>
    <w:rsid w:val="003D6AC7"/>
    <w:rsid w:val="003D6BFC"/>
    <w:rsid w:val="003D6E9E"/>
    <w:rsid w:val="003D731C"/>
    <w:rsid w:val="003D741A"/>
    <w:rsid w:val="003D75D0"/>
    <w:rsid w:val="003D7717"/>
    <w:rsid w:val="003D7A26"/>
    <w:rsid w:val="003E03CE"/>
    <w:rsid w:val="003E041E"/>
    <w:rsid w:val="003E048D"/>
    <w:rsid w:val="003E0C9A"/>
    <w:rsid w:val="003E0CB5"/>
    <w:rsid w:val="003E0DC9"/>
    <w:rsid w:val="003E0E1F"/>
    <w:rsid w:val="003E0F37"/>
    <w:rsid w:val="003E14FC"/>
    <w:rsid w:val="003E1954"/>
    <w:rsid w:val="003E2043"/>
    <w:rsid w:val="003E215D"/>
    <w:rsid w:val="003E22F9"/>
    <w:rsid w:val="003E2385"/>
    <w:rsid w:val="003E241F"/>
    <w:rsid w:val="003E279C"/>
    <w:rsid w:val="003E29B1"/>
    <w:rsid w:val="003E2B00"/>
    <w:rsid w:val="003E3BDE"/>
    <w:rsid w:val="003E3CC0"/>
    <w:rsid w:val="003E3E5E"/>
    <w:rsid w:val="003E45ED"/>
    <w:rsid w:val="003E4658"/>
    <w:rsid w:val="003E46EC"/>
    <w:rsid w:val="003E49CB"/>
    <w:rsid w:val="003E4B3A"/>
    <w:rsid w:val="003E4C0C"/>
    <w:rsid w:val="003E4EFA"/>
    <w:rsid w:val="003E4F3F"/>
    <w:rsid w:val="003E4F6A"/>
    <w:rsid w:val="003E5037"/>
    <w:rsid w:val="003E5F85"/>
    <w:rsid w:val="003E72DD"/>
    <w:rsid w:val="003E73CD"/>
    <w:rsid w:val="003E7436"/>
    <w:rsid w:val="003E7B49"/>
    <w:rsid w:val="003E7B90"/>
    <w:rsid w:val="003F00CB"/>
    <w:rsid w:val="003F031D"/>
    <w:rsid w:val="003F08D4"/>
    <w:rsid w:val="003F092B"/>
    <w:rsid w:val="003F0CEF"/>
    <w:rsid w:val="003F0E24"/>
    <w:rsid w:val="003F0F34"/>
    <w:rsid w:val="003F1329"/>
    <w:rsid w:val="003F13E6"/>
    <w:rsid w:val="003F14F5"/>
    <w:rsid w:val="003F186B"/>
    <w:rsid w:val="003F186F"/>
    <w:rsid w:val="003F1B08"/>
    <w:rsid w:val="003F1C0A"/>
    <w:rsid w:val="003F1D46"/>
    <w:rsid w:val="003F2357"/>
    <w:rsid w:val="003F261E"/>
    <w:rsid w:val="003F2D06"/>
    <w:rsid w:val="003F2E1C"/>
    <w:rsid w:val="003F2EA1"/>
    <w:rsid w:val="003F30B8"/>
    <w:rsid w:val="003F31C9"/>
    <w:rsid w:val="003F371A"/>
    <w:rsid w:val="003F3821"/>
    <w:rsid w:val="003F38ED"/>
    <w:rsid w:val="003F3931"/>
    <w:rsid w:val="003F3A65"/>
    <w:rsid w:val="003F4834"/>
    <w:rsid w:val="003F48FF"/>
    <w:rsid w:val="003F4A41"/>
    <w:rsid w:val="003F5092"/>
    <w:rsid w:val="003F51B4"/>
    <w:rsid w:val="003F562C"/>
    <w:rsid w:val="003F57E0"/>
    <w:rsid w:val="003F5C1E"/>
    <w:rsid w:val="003F5C6C"/>
    <w:rsid w:val="003F5CA4"/>
    <w:rsid w:val="003F5D5B"/>
    <w:rsid w:val="003F5E0B"/>
    <w:rsid w:val="003F5ED8"/>
    <w:rsid w:val="003F5F8F"/>
    <w:rsid w:val="003F6166"/>
    <w:rsid w:val="003F636C"/>
    <w:rsid w:val="003F6626"/>
    <w:rsid w:val="003F66A3"/>
    <w:rsid w:val="003F6735"/>
    <w:rsid w:val="003F690B"/>
    <w:rsid w:val="003F6924"/>
    <w:rsid w:val="003F697C"/>
    <w:rsid w:val="003F6C17"/>
    <w:rsid w:val="003F6D9A"/>
    <w:rsid w:val="003F6FA2"/>
    <w:rsid w:val="003F7235"/>
    <w:rsid w:val="003F753F"/>
    <w:rsid w:val="003F7641"/>
    <w:rsid w:val="003F7E15"/>
    <w:rsid w:val="003F7E56"/>
    <w:rsid w:val="004003AA"/>
    <w:rsid w:val="004008F3"/>
    <w:rsid w:val="00401082"/>
    <w:rsid w:val="004011AA"/>
    <w:rsid w:val="0040126C"/>
    <w:rsid w:val="00401524"/>
    <w:rsid w:val="004015D2"/>
    <w:rsid w:val="00401784"/>
    <w:rsid w:val="004019CA"/>
    <w:rsid w:val="00401FE9"/>
    <w:rsid w:val="0040277C"/>
    <w:rsid w:val="00402828"/>
    <w:rsid w:val="00402862"/>
    <w:rsid w:val="0040305E"/>
    <w:rsid w:val="00403222"/>
    <w:rsid w:val="004033A6"/>
    <w:rsid w:val="00403634"/>
    <w:rsid w:val="004036F4"/>
    <w:rsid w:val="00403730"/>
    <w:rsid w:val="00403E87"/>
    <w:rsid w:val="0040485D"/>
    <w:rsid w:val="00404872"/>
    <w:rsid w:val="0040532A"/>
    <w:rsid w:val="00405363"/>
    <w:rsid w:val="004054DC"/>
    <w:rsid w:val="00405AB8"/>
    <w:rsid w:val="00405B38"/>
    <w:rsid w:val="00405D3A"/>
    <w:rsid w:val="0040614B"/>
    <w:rsid w:val="0040617F"/>
    <w:rsid w:val="00406353"/>
    <w:rsid w:val="00406A08"/>
    <w:rsid w:val="00406CDF"/>
    <w:rsid w:val="00406E53"/>
    <w:rsid w:val="00406F58"/>
    <w:rsid w:val="004070EA"/>
    <w:rsid w:val="0040752E"/>
    <w:rsid w:val="00407593"/>
    <w:rsid w:val="004078FB"/>
    <w:rsid w:val="00407F12"/>
    <w:rsid w:val="00407F6E"/>
    <w:rsid w:val="00410063"/>
    <w:rsid w:val="0041102C"/>
    <w:rsid w:val="004110A5"/>
    <w:rsid w:val="00411111"/>
    <w:rsid w:val="004111FC"/>
    <w:rsid w:val="0041128D"/>
    <w:rsid w:val="0041176B"/>
    <w:rsid w:val="00411D67"/>
    <w:rsid w:val="00412052"/>
    <w:rsid w:val="004121A9"/>
    <w:rsid w:val="004123AD"/>
    <w:rsid w:val="0041263E"/>
    <w:rsid w:val="004128E2"/>
    <w:rsid w:val="00412D2B"/>
    <w:rsid w:val="00412D7B"/>
    <w:rsid w:val="00412E10"/>
    <w:rsid w:val="00413203"/>
    <w:rsid w:val="00413289"/>
    <w:rsid w:val="00413383"/>
    <w:rsid w:val="00413496"/>
    <w:rsid w:val="00413CE2"/>
    <w:rsid w:val="00413E25"/>
    <w:rsid w:val="00414125"/>
    <w:rsid w:val="0041422F"/>
    <w:rsid w:val="004142AD"/>
    <w:rsid w:val="004142BA"/>
    <w:rsid w:val="00414477"/>
    <w:rsid w:val="00414643"/>
    <w:rsid w:val="00414821"/>
    <w:rsid w:val="00414A3F"/>
    <w:rsid w:val="00414AD0"/>
    <w:rsid w:val="00414EF8"/>
    <w:rsid w:val="004151E0"/>
    <w:rsid w:val="0041529E"/>
    <w:rsid w:val="004154BD"/>
    <w:rsid w:val="004156DC"/>
    <w:rsid w:val="00415A2F"/>
    <w:rsid w:val="0041683E"/>
    <w:rsid w:val="00417265"/>
    <w:rsid w:val="00417380"/>
    <w:rsid w:val="00417441"/>
    <w:rsid w:val="00417458"/>
    <w:rsid w:val="004204E3"/>
    <w:rsid w:val="00420532"/>
    <w:rsid w:val="00420AF8"/>
    <w:rsid w:val="00420AFB"/>
    <w:rsid w:val="00420F3E"/>
    <w:rsid w:val="004213A2"/>
    <w:rsid w:val="0042146F"/>
    <w:rsid w:val="00421BDE"/>
    <w:rsid w:val="00421EE2"/>
    <w:rsid w:val="00421F62"/>
    <w:rsid w:val="004222A9"/>
    <w:rsid w:val="00422441"/>
    <w:rsid w:val="004224A7"/>
    <w:rsid w:val="0042254A"/>
    <w:rsid w:val="0042262A"/>
    <w:rsid w:val="0042283C"/>
    <w:rsid w:val="00422CC5"/>
    <w:rsid w:val="00423233"/>
    <w:rsid w:val="0042327C"/>
    <w:rsid w:val="00423344"/>
    <w:rsid w:val="0042345B"/>
    <w:rsid w:val="004234D2"/>
    <w:rsid w:val="00423B23"/>
    <w:rsid w:val="00423E18"/>
    <w:rsid w:val="00423E98"/>
    <w:rsid w:val="00424082"/>
    <w:rsid w:val="00424214"/>
    <w:rsid w:val="0042425F"/>
    <w:rsid w:val="00424743"/>
    <w:rsid w:val="00424A5B"/>
    <w:rsid w:val="00424BF1"/>
    <w:rsid w:val="00424E02"/>
    <w:rsid w:val="00424E1B"/>
    <w:rsid w:val="004250AD"/>
    <w:rsid w:val="00425432"/>
    <w:rsid w:val="00425750"/>
    <w:rsid w:val="0042597B"/>
    <w:rsid w:val="00425A8C"/>
    <w:rsid w:val="00425B05"/>
    <w:rsid w:val="00425EE2"/>
    <w:rsid w:val="0042647F"/>
    <w:rsid w:val="00426739"/>
    <w:rsid w:val="004267BC"/>
    <w:rsid w:val="00426CA8"/>
    <w:rsid w:val="0042770A"/>
    <w:rsid w:val="00427AED"/>
    <w:rsid w:val="00427D34"/>
    <w:rsid w:val="004300CC"/>
    <w:rsid w:val="004300DF"/>
    <w:rsid w:val="004306B4"/>
    <w:rsid w:val="00430E96"/>
    <w:rsid w:val="00431104"/>
    <w:rsid w:val="004311E7"/>
    <w:rsid w:val="0043146E"/>
    <w:rsid w:val="004314C7"/>
    <w:rsid w:val="00431533"/>
    <w:rsid w:val="004319CD"/>
    <w:rsid w:val="00431CB6"/>
    <w:rsid w:val="00431ECA"/>
    <w:rsid w:val="00431F54"/>
    <w:rsid w:val="00431FDA"/>
    <w:rsid w:val="0043227E"/>
    <w:rsid w:val="0043241E"/>
    <w:rsid w:val="004328B7"/>
    <w:rsid w:val="0043291E"/>
    <w:rsid w:val="00432A11"/>
    <w:rsid w:val="00432B73"/>
    <w:rsid w:val="00432D89"/>
    <w:rsid w:val="00432E8B"/>
    <w:rsid w:val="00434003"/>
    <w:rsid w:val="004344C4"/>
    <w:rsid w:val="004346F6"/>
    <w:rsid w:val="00434A50"/>
    <w:rsid w:val="00434FD1"/>
    <w:rsid w:val="0043516D"/>
    <w:rsid w:val="004357D0"/>
    <w:rsid w:val="00435AC7"/>
    <w:rsid w:val="00435DEC"/>
    <w:rsid w:val="00436E15"/>
    <w:rsid w:val="0043707B"/>
    <w:rsid w:val="004372EA"/>
    <w:rsid w:val="00437359"/>
    <w:rsid w:val="00437451"/>
    <w:rsid w:val="00437574"/>
    <w:rsid w:val="0043765F"/>
    <w:rsid w:val="00437F5D"/>
    <w:rsid w:val="0044020F"/>
    <w:rsid w:val="004403EA"/>
    <w:rsid w:val="0044041F"/>
    <w:rsid w:val="00440827"/>
    <w:rsid w:val="00440968"/>
    <w:rsid w:val="00440A53"/>
    <w:rsid w:val="00440B1C"/>
    <w:rsid w:val="00440D74"/>
    <w:rsid w:val="004417AF"/>
    <w:rsid w:val="00441829"/>
    <w:rsid w:val="00441A28"/>
    <w:rsid w:val="00441CEC"/>
    <w:rsid w:val="004421F4"/>
    <w:rsid w:val="004421F7"/>
    <w:rsid w:val="004422AF"/>
    <w:rsid w:val="00442A94"/>
    <w:rsid w:val="00442E83"/>
    <w:rsid w:val="00442F30"/>
    <w:rsid w:val="00442F6C"/>
    <w:rsid w:val="00442F72"/>
    <w:rsid w:val="00442F95"/>
    <w:rsid w:val="0044361C"/>
    <w:rsid w:val="00443871"/>
    <w:rsid w:val="004438CB"/>
    <w:rsid w:val="004439BE"/>
    <w:rsid w:val="00443B9A"/>
    <w:rsid w:val="00443E55"/>
    <w:rsid w:val="00443FBB"/>
    <w:rsid w:val="00444024"/>
    <w:rsid w:val="00444A1D"/>
    <w:rsid w:val="00444D10"/>
    <w:rsid w:val="00444EEF"/>
    <w:rsid w:val="00444F52"/>
    <w:rsid w:val="00444FAC"/>
    <w:rsid w:val="00445001"/>
    <w:rsid w:val="00445208"/>
    <w:rsid w:val="0044581B"/>
    <w:rsid w:val="00445BEC"/>
    <w:rsid w:val="00445C12"/>
    <w:rsid w:val="00445CDF"/>
    <w:rsid w:val="00445CEE"/>
    <w:rsid w:val="00445D1C"/>
    <w:rsid w:val="00447104"/>
    <w:rsid w:val="0044747E"/>
    <w:rsid w:val="00447523"/>
    <w:rsid w:val="00447567"/>
    <w:rsid w:val="004478F2"/>
    <w:rsid w:val="00447A5A"/>
    <w:rsid w:val="004501FE"/>
    <w:rsid w:val="00450289"/>
    <w:rsid w:val="00450606"/>
    <w:rsid w:val="00450883"/>
    <w:rsid w:val="00450A99"/>
    <w:rsid w:val="00450CE3"/>
    <w:rsid w:val="00450D18"/>
    <w:rsid w:val="00450E99"/>
    <w:rsid w:val="0045163C"/>
    <w:rsid w:val="004516DF"/>
    <w:rsid w:val="00451770"/>
    <w:rsid w:val="00451852"/>
    <w:rsid w:val="0045189B"/>
    <w:rsid w:val="00452464"/>
    <w:rsid w:val="0045290A"/>
    <w:rsid w:val="00452938"/>
    <w:rsid w:val="00452A7D"/>
    <w:rsid w:val="00452E3F"/>
    <w:rsid w:val="0045335B"/>
    <w:rsid w:val="004534AE"/>
    <w:rsid w:val="00453511"/>
    <w:rsid w:val="00453803"/>
    <w:rsid w:val="0045381E"/>
    <w:rsid w:val="00453C88"/>
    <w:rsid w:val="00453EDC"/>
    <w:rsid w:val="00453FE5"/>
    <w:rsid w:val="004545F3"/>
    <w:rsid w:val="00454C8D"/>
    <w:rsid w:val="00454DA9"/>
    <w:rsid w:val="00454EA3"/>
    <w:rsid w:val="004554B1"/>
    <w:rsid w:val="004555F2"/>
    <w:rsid w:val="00455711"/>
    <w:rsid w:val="0045654F"/>
    <w:rsid w:val="00456681"/>
    <w:rsid w:val="00456E4D"/>
    <w:rsid w:val="0045703F"/>
    <w:rsid w:val="004576AF"/>
    <w:rsid w:val="00457E66"/>
    <w:rsid w:val="00460205"/>
    <w:rsid w:val="00460822"/>
    <w:rsid w:val="00460A52"/>
    <w:rsid w:val="00460B02"/>
    <w:rsid w:val="00460C6B"/>
    <w:rsid w:val="00460F40"/>
    <w:rsid w:val="00461133"/>
    <w:rsid w:val="0046113A"/>
    <w:rsid w:val="0046202D"/>
    <w:rsid w:val="00462120"/>
    <w:rsid w:val="004622BC"/>
    <w:rsid w:val="004622E7"/>
    <w:rsid w:val="00463589"/>
    <w:rsid w:val="00463697"/>
    <w:rsid w:val="00463888"/>
    <w:rsid w:val="0046390B"/>
    <w:rsid w:val="00463960"/>
    <w:rsid w:val="004639D0"/>
    <w:rsid w:val="00463C5F"/>
    <w:rsid w:val="00463E5B"/>
    <w:rsid w:val="00463E90"/>
    <w:rsid w:val="00463F75"/>
    <w:rsid w:val="00464020"/>
    <w:rsid w:val="0046454C"/>
    <w:rsid w:val="00464A8A"/>
    <w:rsid w:val="00464B07"/>
    <w:rsid w:val="00464B10"/>
    <w:rsid w:val="00464C05"/>
    <w:rsid w:val="004654B1"/>
    <w:rsid w:val="00465799"/>
    <w:rsid w:val="004657F4"/>
    <w:rsid w:val="00465FFF"/>
    <w:rsid w:val="00466382"/>
    <w:rsid w:val="004668EB"/>
    <w:rsid w:val="00466A92"/>
    <w:rsid w:val="00466C3C"/>
    <w:rsid w:val="00466D1A"/>
    <w:rsid w:val="00467529"/>
    <w:rsid w:val="004675DA"/>
    <w:rsid w:val="00467797"/>
    <w:rsid w:val="00467AC0"/>
    <w:rsid w:val="00467B5C"/>
    <w:rsid w:val="00467C8D"/>
    <w:rsid w:val="00467E22"/>
    <w:rsid w:val="00467E39"/>
    <w:rsid w:val="0047054D"/>
    <w:rsid w:val="00470BAC"/>
    <w:rsid w:val="00470CC2"/>
    <w:rsid w:val="00470E13"/>
    <w:rsid w:val="004711B7"/>
    <w:rsid w:val="004713CD"/>
    <w:rsid w:val="004715D7"/>
    <w:rsid w:val="0047170A"/>
    <w:rsid w:val="00471821"/>
    <w:rsid w:val="004718AE"/>
    <w:rsid w:val="00471AC5"/>
    <w:rsid w:val="00471D3E"/>
    <w:rsid w:val="00472182"/>
    <w:rsid w:val="0047285C"/>
    <w:rsid w:val="004728AE"/>
    <w:rsid w:val="00473168"/>
    <w:rsid w:val="004733B0"/>
    <w:rsid w:val="0047359A"/>
    <w:rsid w:val="004737F5"/>
    <w:rsid w:val="00473BEF"/>
    <w:rsid w:val="00473CFE"/>
    <w:rsid w:val="00474068"/>
    <w:rsid w:val="004740BC"/>
    <w:rsid w:val="0047429F"/>
    <w:rsid w:val="0047457D"/>
    <w:rsid w:val="004748F1"/>
    <w:rsid w:val="00474CA9"/>
    <w:rsid w:val="00474CDC"/>
    <w:rsid w:val="00474D1D"/>
    <w:rsid w:val="004750E4"/>
    <w:rsid w:val="004751B0"/>
    <w:rsid w:val="004754DF"/>
    <w:rsid w:val="00475B24"/>
    <w:rsid w:val="00475DC5"/>
    <w:rsid w:val="00475E08"/>
    <w:rsid w:val="00475F55"/>
    <w:rsid w:val="004762CB"/>
    <w:rsid w:val="00476B82"/>
    <w:rsid w:val="00476D19"/>
    <w:rsid w:val="00476EE1"/>
    <w:rsid w:val="00477020"/>
    <w:rsid w:val="00477372"/>
    <w:rsid w:val="004774E2"/>
    <w:rsid w:val="00477727"/>
    <w:rsid w:val="00477750"/>
    <w:rsid w:val="00477B8E"/>
    <w:rsid w:val="00477E54"/>
    <w:rsid w:val="00477EFC"/>
    <w:rsid w:val="00480441"/>
    <w:rsid w:val="00480676"/>
    <w:rsid w:val="0048083A"/>
    <w:rsid w:val="00480A76"/>
    <w:rsid w:val="00480AC3"/>
    <w:rsid w:val="00480D67"/>
    <w:rsid w:val="00481531"/>
    <w:rsid w:val="00481EBC"/>
    <w:rsid w:val="00482224"/>
    <w:rsid w:val="00482272"/>
    <w:rsid w:val="004823E1"/>
    <w:rsid w:val="00482D67"/>
    <w:rsid w:val="00483763"/>
    <w:rsid w:val="00483B01"/>
    <w:rsid w:val="00483D87"/>
    <w:rsid w:val="00483FA5"/>
    <w:rsid w:val="00484067"/>
    <w:rsid w:val="00484B25"/>
    <w:rsid w:val="00484B83"/>
    <w:rsid w:val="00484F88"/>
    <w:rsid w:val="0048502A"/>
    <w:rsid w:val="00485248"/>
    <w:rsid w:val="00485AFD"/>
    <w:rsid w:val="00485FEB"/>
    <w:rsid w:val="00486330"/>
    <w:rsid w:val="0048647E"/>
    <w:rsid w:val="004864DB"/>
    <w:rsid w:val="0048670A"/>
    <w:rsid w:val="004867C9"/>
    <w:rsid w:val="004868D2"/>
    <w:rsid w:val="00486A47"/>
    <w:rsid w:val="00486E6C"/>
    <w:rsid w:val="0048714A"/>
    <w:rsid w:val="004871E7"/>
    <w:rsid w:val="004874BD"/>
    <w:rsid w:val="00487615"/>
    <w:rsid w:val="00487BCB"/>
    <w:rsid w:val="00487C3F"/>
    <w:rsid w:val="00487DAC"/>
    <w:rsid w:val="004908DB"/>
    <w:rsid w:val="00490A8A"/>
    <w:rsid w:val="00490B73"/>
    <w:rsid w:val="0049112D"/>
    <w:rsid w:val="00491393"/>
    <w:rsid w:val="00491F2B"/>
    <w:rsid w:val="00492284"/>
    <w:rsid w:val="004924C1"/>
    <w:rsid w:val="0049250D"/>
    <w:rsid w:val="00492AE2"/>
    <w:rsid w:val="00492E20"/>
    <w:rsid w:val="00492E21"/>
    <w:rsid w:val="004931D4"/>
    <w:rsid w:val="00493442"/>
    <w:rsid w:val="004935C3"/>
    <w:rsid w:val="00493A0E"/>
    <w:rsid w:val="00494249"/>
    <w:rsid w:val="004944E4"/>
    <w:rsid w:val="0049460C"/>
    <w:rsid w:val="004948D8"/>
    <w:rsid w:val="0049497A"/>
    <w:rsid w:val="00494A05"/>
    <w:rsid w:val="00494B3F"/>
    <w:rsid w:val="00494E60"/>
    <w:rsid w:val="004951B8"/>
    <w:rsid w:val="004953DA"/>
    <w:rsid w:val="00495A4A"/>
    <w:rsid w:val="00495FF6"/>
    <w:rsid w:val="00496036"/>
    <w:rsid w:val="0049647D"/>
    <w:rsid w:val="0049652D"/>
    <w:rsid w:val="00496810"/>
    <w:rsid w:val="00496CCD"/>
    <w:rsid w:val="00496D37"/>
    <w:rsid w:val="004971BE"/>
    <w:rsid w:val="00497849"/>
    <w:rsid w:val="0049789C"/>
    <w:rsid w:val="00497B38"/>
    <w:rsid w:val="00497DFC"/>
    <w:rsid w:val="00497E8D"/>
    <w:rsid w:val="004A00C7"/>
    <w:rsid w:val="004A0273"/>
    <w:rsid w:val="004A0384"/>
    <w:rsid w:val="004A0605"/>
    <w:rsid w:val="004A09E7"/>
    <w:rsid w:val="004A0CB5"/>
    <w:rsid w:val="004A0EED"/>
    <w:rsid w:val="004A117C"/>
    <w:rsid w:val="004A1365"/>
    <w:rsid w:val="004A178A"/>
    <w:rsid w:val="004A18E6"/>
    <w:rsid w:val="004A1A1C"/>
    <w:rsid w:val="004A2000"/>
    <w:rsid w:val="004A220E"/>
    <w:rsid w:val="004A22B1"/>
    <w:rsid w:val="004A244A"/>
    <w:rsid w:val="004A2AD0"/>
    <w:rsid w:val="004A2DEA"/>
    <w:rsid w:val="004A323F"/>
    <w:rsid w:val="004A32B4"/>
    <w:rsid w:val="004A3A8C"/>
    <w:rsid w:val="004A3C82"/>
    <w:rsid w:val="004A3D87"/>
    <w:rsid w:val="004A4318"/>
    <w:rsid w:val="004A44C5"/>
    <w:rsid w:val="004A475B"/>
    <w:rsid w:val="004A4A9E"/>
    <w:rsid w:val="004A4F8B"/>
    <w:rsid w:val="004A502A"/>
    <w:rsid w:val="004A51D1"/>
    <w:rsid w:val="004A5D31"/>
    <w:rsid w:val="004A60D9"/>
    <w:rsid w:val="004A6141"/>
    <w:rsid w:val="004A6190"/>
    <w:rsid w:val="004A63FF"/>
    <w:rsid w:val="004A64FB"/>
    <w:rsid w:val="004A65EE"/>
    <w:rsid w:val="004A6650"/>
    <w:rsid w:val="004A669F"/>
    <w:rsid w:val="004A6992"/>
    <w:rsid w:val="004A69DF"/>
    <w:rsid w:val="004A6B81"/>
    <w:rsid w:val="004A6B97"/>
    <w:rsid w:val="004A6D31"/>
    <w:rsid w:val="004A7016"/>
    <w:rsid w:val="004A732F"/>
    <w:rsid w:val="004A7447"/>
    <w:rsid w:val="004A7836"/>
    <w:rsid w:val="004A79E7"/>
    <w:rsid w:val="004A7EAD"/>
    <w:rsid w:val="004A7EE3"/>
    <w:rsid w:val="004B013F"/>
    <w:rsid w:val="004B015E"/>
    <w:rsid w:val="004B07F9"/>
    <w:rsid w:val="004B0BFD"/>
    <w:rsid w:val="004B132C"/>
    <w:rsid w:val="004B177E"/>
    <w:rsid w:val="004B19FC"/>
    <w:rsid w:val="004B1B50"/>
    <w:rsid w:val="004B209D"/>
    <w:rsid w:val="004B216F"/>
    <w:rsid w:val="004B219A"/>
    <w:rsid w:val="004B25D2"/>
    <w:rsid w:val="004B283F"/>
    <w:rsid w:val="004B2A5C"/>
    <w:rsid w:val="004B2E1B"/>
    <w:rsid w:val="004B32C2"/>
    <w:rsid w:val="004B3308"/>
    <w:rsid w:val="004B34AC"/>
    <w:rsid w:val="004B3631"/>
    <w:rsid w:val="004B3930"/>
    <w:rsid w:val="004B3C00"/>
    <w:rsid w:val="004B3E86"/>
    <w:rsid w:val="004B3FA3"/>
    <w:rsid w:val="004B408D"/>
    <w:rsid w:val="004B4154"/>
    <w:rsid w:val="004B427E"/>
    <w:rsid w:val="004B4296"/>
    <w:rsid w:val="004B446A"/>
    <w:rsid w:val="004B4610"/>
    <w:rsid w:val="004B4943"/>
    <w:rsid w:val="004B4B54"/>
    <w:rsid w:val="004B4CE9"/>
    <w:rsid w:val="004B5179"/>
    <w:rsid w:val="004B537A"/>
    <w:rsid w:val="004B55E7"/>
    <w:rsid w:val="004B5689"/>
    <w:rsid w:val="004B5E53"/>
    <w:rsid w:val="004B5F56"/>
    <w:rsid w:val="004B650E"/>
    <w:rsid w:val="004B68BA"/>
    <w:rsid w:val="004B6A3B"/>
    <w:rsid w:val="004B6FDD"/>
    <w:rsid w:val="004B705B"/>
    <w:rsid w:val="004B726B"/>
    <w:rsid w:val="004B7414"/>
    <w:rsid w:val="004B7B72"/>
    <w:rsid w:val="004B7D09"/>
    <w:rsid w:val="004B7F7D"/>
    <w:rsid w:val="004C023B"/>
    <w:rsid w:val="004C0259"/>
    <w:rsid w:val="004C0311"/>
    <w:rsid w:val="004C0778"/>
    <w:rsid w:val="004C0972"/>
    <w:rsid w:val="004C0A0F"/>
    <w:rsid w:val="004C1091"/>
    <w:rsid w:val="004C146A"/>
    <w:rsid w:val="004C14C3"/>
    <w:rsid w:val="004C1618"/>
    <w:rsid w:val="004C18B7"/>
    <w:rsid w:val="004C1C02"/>
    <w:rsid w:val="004C1C6F"/>
    <w:rsid w:val="004C1E6E"/>
    <w:rsid w:val="004C1FC3"/>
    <w:rsid w:val="004C1FD7"/>
    <w:rsid w:val="004C2273"/>
    <w:rsid w:val="004C2742"/>
    <w:rsid w:val="004C27C8"/>
    <w:rsid w:val="004C2AA3"/>
    <w:rsid w:val="004C2B5F"/>
    <w:rsid w:val="004C3153"/>
    <w:rsid w:val="004C31E7"/>
    <w:rsid w:val="004C344D"/>
    <w:rsid w:val="004C3673"/>
    <w:rsid w:val="004C36B8"/>
    <w:rsid w:val="004C4815"/>
    <w:rsid w:val="004C49C0"/>
    <w:rsid w:val="004C49FE"/>
    <w:rsid w:val="004C4D18"/>
    <w:rsid w:val="004C4D46"/>
    <w:rsid w:val="004C4EE5"/>
    <w:rsid w:val="004C506A"/>
    <w:rsid w:val="004C50DB"/>
    <w:rsid w:val="004C5410"/>
    <w:rsid w:val="004C58DC"/>
    <w:rsid w:val="004C5AEE"/>
    <w:rsid w:val="004C5E1B"/>
    <w:rsid w:val="004C6328"/>
    <w:rsid w:val="004C65A2"/>
    <w:rsid w:val="004C69D7"/>
    <w:rsid w:val="004C6A93"/>
    <w:rsid w:val="004C6BB3"/>
    <w:rsid w:val="004C6CD9"/>
    <w:rsid w:val="004C6DF5"/>
    <w:rsid w:val="004C6EDE"/>
    <w:rsid w:val="004C7192"/>
    <w:rsid w:val="004C7BC2"/>
    <w:rsid w:val="004D0001"/>
    <w:rsid w:val="004D032A"/>
    <w:rsid w:val="004D049E"/>
    <w:rsid w:val="004D09B6"/>
    <w:rsid w:val="004D0FA2"/>
    <w:rsid w:val="004D100B"/>
    <w:rsid w:val="004D1141"/>
    <w:rsid w:val="004D13C3"/>
    <w:rsid w:val="004D14D1"/>
    <w:rsid w:val="004D1762"/>
    <w:rsid w:val="004D1B82"/>
    <w:rsid w:val="004D1C1B"/>
    <w:rsid w:val="004D259C"/>
    <w:rsid w:val="004D25CF"/>
    <w:rsid w:val="004D27F9"/>
    <w:rsid w:val="004D285F"/>
    <w:rsid w:val="004D2A26"/>
    <w:rsid w:val="004D2B6C"/>
    <w:rsid w:val="004D2BC1"/>
    <w:rsid w:val="004D2D00"/>
    <w:rsid w:val="004D2D26"/>
    <w:rsid w:val="004D30FB"/>
    <w:rsid w:val="004D36BE"/>
    <w:rsid w:val="004D3B3D"/>
    <w:rsid w:val="004D4168"/>
    <w:rsid w:val="004D4259"/>
    <w:rsid w:val="004D42C4"/>
    <w:rsid w:val="004D4382"/>
    <w:rsid w:val="004D43DF"/>
    <w:rsid w:val="004D4400"/>
    <w:rsid w:val="004D45F1"/>
    <w:rsid w:val="004D46FA"/>
    <w:rsid w:val="004D495F"/>
    <w:rsid w:val="004D51C6"/>
    <w:rsid w:val="004D5423"/>
    <w:rsid w:val="004D54F8"/>
    <w:rsid w:val="004D5545"/>
    <w:rsid w:val="004D5557"/>
    <w:rsid w:val="004D5697"/>
    <w:rsid w:val="004D5D5B"/>
    <w:rsid w:val="004D60FB"/>
    <w:rsid w:val="004D6252"/>
    <w:rsid w:val="004D66CE"/>
    <w:rsid w:val="004D6950"/>
    <w:rsid w:val="004D6E67"/>
    <w:rsid w:val="004D6F5F"/>
    <w:rsid w:val="004D7166"/>
    <w:rsid w:val="004D72CE"/>
    <w:rsid w:val="004D7360"/>
    <w:rsid w:val="004D73CD"/>
    <w:rsid w:val="004D7729"/>
    <w:rsid w:val="004D77E1"/>
    <w:rsid w:val="004D7857"/>
    <w:rsid w:val="004D7EF3"/>
    <w:rsid w:val="004D7F43"/>
    <w:rsid w:val="004E03DA"/>
    <w:rsid w:val="004E0C43"/>
    <w:rsid w:val="004E0E17"/>
    <w:rsid w:val="004E1316"/>
    <w:rsid w:val="004E1356"/>
    <w:rsid w:val="004E148F"/>
    <w:rsid w:val="004E16DE"/>
    <w:rsid w:val="004E1ADF"/>
    <w:rsid w:val="004E1AF8"/>
    <w:rsid w:val="004E1BFE"/>
    <w:rsid w:val="004E1CA7"/>
    <w:rsid w:val="004E1D90"/>
    <w:rsid w:val="004E21D2"/>
    <w:rsid w:val="004E2F21"/>
    <w:rsid w:val="004E2F3D"/>
    <w:rsid w:val="004E317B"/>
    <w:rsid w:val="004E342D"/>
    <w:rsid w:val="004E370C"/>
    <w:rsid w:val="004E3F15"/>
    <w:rsid w:val="004E3F65"/>
    <w:rsid w:val="004E3F94"/>
    <w:rsid w:val="004E410E"/>
    <w:rsid w:val="004E4563"/>
    <w:rsid w:val="004E4752"/>
    <w:rsid w:val="004E47CD"/>
    <w:rsid w:val="004E495C"/>
    <w:rsid w:val="004E4B03"/>
    <w:rsid w:val="004E4B12"/>
    <w:rsid w:val="004E4C79"/>
    <w:rsid w:val="004E560B"/>
    <w:rsid w:val="004E5796"/>
    <w:rsid w:val="004E5860"/>
    <w:rsid w:val="004E594A"/>
    <w:rsid w:val="004E5CA8"/>
    <w:rsid w:val="004E6080"/>
    <w:rsid w:val="004E640A"/>
    <w:rsid w:val="004E6671"/>
    <w:rsid w:val="004E67D1"/>
    <w:rsid w:val="004E7193"/>
    <w:rsid w:val="004E73F1"/>
    <w:rsid w:val="004E74DB"/>
    <w:rsid w:val="004E7650"/>
    <w:rsid w:val="004E77B1"/>
    <w:rsid w:val="004F01EB"/>
    <w:rsid w:val="004F0252"/>
    <w:rsid w:val="004F06D3"/>
    <w:rsid w:val="004F085E"/>
    <w:rsid w:val="004F0E47"/>
    <w:rsid w:val="004F0E8A"/>
    <w:rsid w:val="004F0FD7"/>
    <w:rsid w:val="004F10E8"/>
    <w:rsid w:val="004F1241"/>
    <w:rsid w:val="004F1500"/>
    <w:rsid w:val="004F1506"/>
    <w:rsid w:val="004F179C"/>
    <w:rsid w:val="004F1B33"/>
    <w:rsid w:val="004F1BF2"/>
    <w:rsid w:val="004F1C1D"/>
    <w:rsid w:val="004F1C5D"/>
    <w:rsid w:val="004F1F37"/>
    <w:rsid w:val="004F23E1"/>
    <w:rsid w:val="004F27E7"/>
    <w:rsid w:val="004F2B96"/>
    <w:rsid w:val="004F2DA3"/>
    <w:rsid w:val="004F2EA6"/>
    <w:rsid w:val="004F2F22"/>
    <w:rsid w:val="004F333E"/>
    <w:rsid w:val="004F3383"/>
    <w:rsid w:val="004F33CC"/>
    <w:rsid w:val="004F34E7"/>
    <w:rsid w:val="004F3611"/>
    <w:rsid w:val="004F3774"/>
    <w:rsid w:val="004F37DE"/>
    <w:rsid w:val="004F3827"/>
    <w:rsid w:val="004F3C11"/>
    <w:rsid w:val="004F3C23"/>
    <w:rsid w:val="004F4449"/>
    <w:rsid w:val="004F4555"/>
    <w:rsid w:val="004F45D6"/>
    <w:rsid w:val="004F4851"/>
    <w:rsid w:val="004F4AEB"/>
    <w:rsid w:val="004F5241"/>
    <w:rsid w:val="004F57DB"/>
    <w:rsid w:val="004F582B"/>
    <w:rsid w:val="004F5883"/>
    <w:rsid w:val="004F58BC"/>
    <w:rsid w:val="004F5969"/>
    <w:rsid w:val="004F5AF6"/>
    <w:rsid w:val="004F61A7"/>
    <w:rsid w:val="004F68DA"/>
    <w:rsid w:val="004F6D83"/>
    <w:rsid w:val="004F6E1A"/>
    <w:rsid w:val="004F6EB5"/>
    <w:rsid w:val="004F709D"/>
    <w:rsid w:val="004F72E3"/>
    <w:rsid w:val="004F7466"/>
    <w:rsid w:val="004F7A86"/>
    <w:rsid w:val="004F7AA0"/>
    <w:rsid w:val="004F7C28"/>
    <w:rsid w:val="004F7FDA"/>
    <w:rsid w:val="00500044"/>
    <w:rsid w:val="00500266"/>
    <w:rsid w:val="00500C01"/>
    <w:rsid w:val="00500CD3"/>
    <w:rsid w:val="00500F22"/>
    <w:rsid w:val="00501004"/>
    <w:rsid w:val="005017FA"/>
    <w:rsid w:val="0050209F"/>
    <w:rsid w:val="0050229E"/>
    <w:rsid w:val="0050278F"/>
    <w:rsid w:val="005027CE"/>
    <w:rsid w:val="00502904"/>
    <w:rsid w:val="00502B17"/>
    <w:rsid w:val="00502D45"/>
    <w:rsid w:val="005035C2"/>
    <w:rsid w:val="0050391C"/>
    <w:rsid w:val="0050439F"/>
    <w:rsid w:val="005045A3"/>
    <w:rsid w:val="005049C4"/>
    <w:rsid w:val="005049FF"/>
    <w:rsid w:val="00504ADE"/>
    <w:rsid w:val="00504B48"/>
    <w:rsid w:val="00504C25"/>
    <w:rsid w:val="00505066"/>
    <w:rsid w:val="00505DFD"/>
    <w:rsid w:val="00505EC0"/>
    <w:rsid w:val="00506020"/>
    <w:rsid w:val="0050616B"/>
    <w:rsid w:val="0050624F"/>
    <w:rsid w:val="0050639B"/>
    <w:rsid w:val="00506514"/>
    <w:rsid w:val="00506550"/>
    <w:rsid w:val="00506577"/>
    <w:rsid w:val="0050664E"/>
    <w:rsid w:val="00506839"/>
    <w:rsid w:val="00507553"/>
    <w:rsid w:val="005077B4"/>
    <w:rsid w:val="0050784A"/>
    <w:rsid w:val="0050786C"/>
    <w:rsid w:val="005079CC"/>
    <w:rsid w:val="00507B11"/>
    <w:rsid w:val="005100D7"/>
    <w:rsid w:val="00510381"/>
    <w:rsid w:val="0051087B"/>
    <w:rsid w:val="005108A6"/>
    <w:rsid w:val="005109F4"/>
    <w:rsid w:val="00510BC2"/>
    <w:rsid w:val="00510BF3"/>
    <w:rsid w:val="0051151B"/>
    <w:rsid w:val="005115AC"/>
    <w:rsid w:val="00511761"/>
    <w:rsid w:val="00511835"/>
    <w:rsid w:val="005119AE"/>
    <w:rsid w:val="00511A99"/>
    <w:rsid w:val="00511B3E"/>
    <w:rsid w:val="00511C00"/>
    <w:rsid w:val="00511D83"/>
    <w:rsid w:val="00511D9B"/>
    <w:rsid w:val="00511E2F"/>
    <w:rsid w:val="00511F95"/>
    <w:rsid w:val="00512CAC"/>
    <w:rsid w:val="0051332B"/>
    <w:rsid w:val="005137DA"/>
    <w:rsid w:val="005138D7"/>
    <w:rsid w:val="00513F27"/>
    <w:rsid w:val="00513F64"/>
    <w:rsid w:val="00514696"/>
    <w:rsid w:val="00514EAF"/>
    <w:rsid w:val="00514EB1"/>
    <w:rsid w:val="00514F8C"/>
    <w:rsid w:val="005151C7"/>
    <w:rsid w:val="00515494"/>
    <w:rsid w:val="005154D3"/>
    <w:rsid w:val="005154D9"/>
    <w:rsid w:val="00515974"/>
    <w:rsid w:val="00515C13"/>
    <w:rsid w:val="00515C7F"/>
    <w:rsid w:val="00516065"/>
    <w:rsid w:val="0051644E"/>
    <w:rsid w:val="005165B5"/>
    <w:rsid w:val="00516898"/>
    <w:rsid w:val="00516B12"/>
    <w:rsid w:val="00517136"/>
    <w:rsid w:val="0051787E"/>
    <w:rsid w:val="00517C32"/>
    <w:rsid w:val="00517F38"/>
    <w:rsid w:val="00520126"/>
    <w:rsid w:val="00520239"/>
    <w:rsid w:val="005203D7"/>
    <w:rsid w:val="00520468"/>
    <w:rsid w:val="00520850"/>
    <w:rsid w:val="00520954"/>
    <w:rsid w:val="005209D7"/>
    <w:rsid w:val="00520D29"/>
    <w:rsid w:val="00520DCC"/>
    <w:rsid w:val="005212EA"/>
    <w:rsid w:val="0052144B"/>
    <w:rsid w:val="005216C3"/>
    <w:rsid w:val="00521B6A"/>
    <w:rsid w:val="00521EF9"/>
    <w:rsid w:val="00522252"/>
    <w:rsid w:val="0052232B"/>
    <w:rsid w:val="005225D1"/>
    <w:rsid w:val="005234C2"/>
    <w:rsid w:val="0052354B"/>
    <w:rsid w:val="005237A4"/>
    <w:rsid w:val="0052397B"/>
    <w:rsid w:val="00523A20"/>
    <w:rsid w:val="00523BA0"/>
    <w:rsid w:val="00523EB8"/>
    <w:rsid w:val="00523EF8"/>
    <w:rsid w:val="00523F61"/>
    <w:rsid w:val="0052408A"/>
    <w:rsid w:val="005240EA"/>
    <w:rsid w:val="00524810"/>
    <w:rsid w:val="00524D32"/>
    <w:rsid w:val="00524DB9"/>
    <w:rsid w:val="00524E37"/>
    <w:rsid w:val="00525016"/>
    <w:rsid w:val="00525497"/>
    <w:rsid w:val="00525933"/>
    <w:rsid w:val="00525B27"/>
    <w:rsid w:val="00525B6D"/>
    <w:rsid w:val="00525BD6"/>
    <w:rsid w:val="00526415"/>
    <w:rsid w:val="00526688"/>
    <w:rsid w:val="0052683D"/>
    <w:rsid w:val="00526880"/>
    <w:rsid w:val="0052697E"/>
    <w:rsid w:val="00526ADB"/>
    <w:rsid w:val="00526D1F"/>
    <w:rsid w:val="00526F26"/>
    <w:rsid w:val="00526F27"/>
    <w:rsid w:val="0052737D"/>
    <w:rsid w:val="00527480"/>
    <w:rsid w:val="0052785A"/>
    <w:rsid w:val="00527A09"/>
    <w:rsid w:val="00530562"/>
    <w:rsid w:val="00530B5B"/>
    <w:rsid w:val="00530F7E"/>
    <w:rsid w:val="00530FE4"/>
    <w:rsid w:val="005312F0"/>
    <w:rsid w:val="005313FE"/>
    <w:rsid w:val="0053148F"/>
    <w:rsid w:val="005315DE"/>
    <w:rsid w:val="00531BBD"/>
    <w:rsid w:val="00531C01"/>
    <w:rsid w:val="00531EE8"/>
    <w:rsid w:val="00532824"/>
    <w:rsid w:val="00532A01"/>
    <w:rsid w:val="00532ED2"/>
    <w:rsid w:val="00532F82"/>
    <w:rsid w:val="005332E4"/>
    <w:rsid w:val="00533351"/>
    <w:rsid w:val="005333F7"/>
    <w:rsid w:val="0053361C"/>
    <w:rsid w:val="0053380A"/>
    <w:rsid w:val="00533BE4"/>
    <w:rsid w:val="0053408B"/>
    <w:rsid w:val="00534155"/>
    <w:rsid w:val="005347E9"/>
    <w:rsid w:val="00534890"/>
    <w:rsid w:val="00534CE9"/>
    <w:rsid w:val="00534D17"/>
    <w:rsid w:val="00534E4D"/>
    <w:rsid w:val="00535018"/>
    <w:rsid w:val="00535029"/>
    <w:rsid w:val="0053510B"/>
    <w:rsid w:val="00535569"/>
    <w:rsid w:val="00535D6A"/>
    <w:rsid w:val="00535E6A"/>
    <w:rsid w:val="00535FC3"/>
    <w:rsid w:val="0053623C"/>
    <w:rsid w:val="0053627E"/>
    <w:rsid w:val="005366FD"/>
    <w:rsid w:val="00536B26"/>
    <w:rsid w:val="00536BFE"/>
    <w:rsid w:val="00536DD8"/>
    <w:rsid w:val="00536FEB"/>
    <w:rsid w:val="0053719C"/>
    <w:rsid w:val="00537231"/>
    <w:rsid w:val="00537949"/>
    <w:rsid w:val="00537A23"/>
    <w:rsid w:val="00537C04"/>
    <w:rsid w:val="00537CC4"/>
    <w:rsid w:val="00537CE1"/>
    <w:rsid w:val="005407D4"/>
    <w:rsid w:val="00540888"/>
    <w:rsid w:val="00540D22"/>
    <w:rsid w:val="00540E1F"/>
    <w:rsid w:val="00541090"/>
    <w:rsid w:val="005411BA"/>
    <w:rsid w:val="00541299"/>
    <w:rsid w:val="00541870"/>
    <w:rsid w:val="00541A32"/>
    <w:rsid w:val="00541AD8"/>
    <w:rsid w:val="00541F07"/>
    <w:rsid w:val="005421E9"/>
    <w:rsid w:val="005423BC"/>
    <w:rsid w:val="005429D0"/>
    <w:rsid w:val="00542A02"/>
    <w:rsid w:val="00542C5A"/>
    <w:rsid w:val="0054367C"/>
    <w:rsid w:val="005437F2"/>
    <w:rsid w:val="00543BAF"/>
    <w:rsid w:val="00543BD5"/>
    <w:rsid w:val="00543CDE"/>
    <w:rsid w:val="00543D67"/>
    <w:rsid w:val="00543F53"/>
    <w:rsid w:val="00544071"/>
    <w:rsid w:val="005440FB"/>
    <w:rsid w:val="005441A1"/>
    <w:rsid w:val="00544373"/>
    <w:rsid w:val="00544701"/>
    <w:rsid w:val="00544741"/>
    <w:rsid w:val="005449E2"/>
    <w:rsid w:val="0054505F"/>
    <w:rsid w:val="0054544C"/>
    <w:rsid w:val="00545906"/>
    <w:rsid w:val="0054599C"/>
    <w:rsid w:val="00545A6D"/>
    <w:rsid w:val="00545B4B"/>
    <w:rsid w:val="00545CFC"/>
    <w:rsid w:val="0054605D"/>
    <w:rsid w:val="005460DF"/>
    <w:rsid w:val="0054622C"/>
    <w:rsid w:val="00546414"/>
    <w:rsid w:val="00546F3A"/>
    <w:rsid w:val="00547074"/>
    <w:rsid w:val="005475A3"/>
    <w:rsid w:val="0055049B"/>
    <w:rsid w:val="005504B7"/>
    <w:rsid w:val="0055062D"/>
    <w:rsid w:val="00550844"/>
    <w:rsid w:val="00550D38"/>
    <w:rsid w:val="00550D6B"/>
    <w:rsid w:val="005513A3"/>
    <w:rsid w:val="0055171D"/>
    <w:rsid w:val="00551767"/>
    <w:rsid w:val="005519EC"/>
    <w:rsid w:val="00551B49"/>
    <w:rsid w:val="00551D17"/>
    <w:rsid w:val="00551F8F"/>
    <w:rsid w:val="00552658"/>
    <w:rsid w:val="005526F3"/>
    <w:rsid w:val="00552CEA"/>
    <w:rsid w:val="005530DC"/>
    <w:rsid w:val="0055374C"/>
    <w:rsid w:val="00553816"/>
    <w:rsid w:val="00553A16"/>
    <w:rsid w:val="00554198"/>
    <w:rsid w:val="00554702"/>
    <w:rsid w:val="00554AF5"/>
    <w:rsid w:val="00554BAE"/>
    <w:rsid w:val="00554D57"/>
    <w:rsid w:val="00554F95"/>
    <w:rsid w:val="0055514C"/>
    <w:rsid w:val="00555416"/>
    <w:rsid w:val="00555536"/>
    <w:rsid w:val="0055569A"/>
    <w:rsid w:val="00555902"/>
    <w:rsid w:val="00555BB0"/>
    <w:rsid w:val="00556253"/>
    <w:rsid w:val="0055630E"/>
    <w:rsid w:val="00556B18"/>
    <w:rsid w:val="00556CA6"/>
    <w:rsid w:val="00557090"/>
    <w:rsid w:val="005575D0"/>
    <w:rsid w:val="0055779D"/>
    <w:rsid w:val="00557884"/>
    <w:rsid w:val="00557DF4"/>
    <w:rsid w:val="00560390"/>
    <w:rsid w:val="00560993"/>
    <w:rsid w:val="00560C37"/>
    <w:rsid w:val="0056109D"/>
    <w:rsid w:val="00561214"/>
    <w:rsid w:val="0056158A"/>
    <w:rsid w:val="00561C01"/>
    <w:rsid w:val="00562369"/>
    <w:rsid w:val="0056262F"/>
    <w:rsid w:val="00563004"/>
    <w:rsid w:val="005630DD"/>
    <w:rsid w:val="005637D1"/>
    <w:rsid w:val="005639D9"/>
    <w:rsid w:val="00563AFA"/>
    <w:rsid w:val="00563B9F"/>
    <w:rsid w:val="00563E27"/>
    <w:rsid w:val="00563E31"/>
    <w:rsid w:val="00563ECD"/>
    <w:rsid w:val="00564275"/>
    <w:rsid w:val="00564372"/>
    <w:rsid w:val="005645BE"/>
    <w:rsid w:val="00564624"/>
    <w:rsid w:val="00564657"/>
    <w:rsid w:val="00564A6F"/>
    <w:rsid w:val="00564DB4"/>
    <w:rsid w:val="0056504F"/>
    <w:rsid w:val="005651E6"/>
    <w:rsid w:val="005656A8"/>
    <w:rsid w:val="0056581B"/>
    <w:rsid w:val="005658B4"/>
    <w:rsid w:val="005663F6"/>
    <w:rsid w:val="0056656D"/>
    <w:rsid w:val="005667F1"/>
    <w:rsid w:val="00566912"/>
    <w:rsid w:val="00566A98"/>
    <w:rsid w:val="00566CE5"/>
    <w:rsid w:val="00566D11"/>
    <w:rsid w:val="00566E00"/>
    <w:rsid w:val="00566ED0"/>
    <w:rsid w:val="0056759D"/>
    <w:rsid w:val="005675E1"/>
    <w:rsid w:val="005679AC"/>
    <w:rsid w:val="005679B0"/>
    <w:rsid w:val="00567A58"/>
    <w:rsid w:val="00567C08"/>
    <w:rsid w:val="005713DB"/>
    <w:rsid w:val="00571798"/>
    <w:rsid w:val="005718DD"/>
    <w:rsid w:val="0057198D"/>
    <w:rsid w:val="00571A63"/>
    <w:rsid w:val="00571C71"/>
    <w:rsid w:val="00571FC6"/>
    <w:rsid w:val="005720A7"/>
    <w:rsid w:val="0057258A"/>
    <w:rsid w:val="00572D74"/>
    <w:rsid w:val="00573145"/>
    <w:rsid w:val="00573450"/>
    <w:rsid w:val="005734E3"/>
    <w:rsid w:val="0057362D"/>
    <w:rsid w:val="00573F02"/>
    <w:rsid w:val="00573FB4"/>
    <w:rsid w:val="00574B8A"/>
    <w:rsid w:val="00574CA1"/>
    <w:rsid w:val="00574DA5"/>
    <w:rsid w:val="00575407"/>
    <w:rsid w:val="00575447"/>
    <w:rsid w:val="005756FE"/>
    <w:rsid w:val="00575FD0"/>
    <w:rsid w:val="00576173"/>
    <w:rsid w:val="0057645A"/>
    <w:rsid w:val="005768F9"/>
    <w:rsid w:val="00576CDB"/>
    <w:rsid w:val="00577079"/>
    <w:rsid w:val="00577945"/>
    <w:rsid w:val="00577BB0"/>
    <w:rsid w:val="00577EB2"/>
    <w:rsid w:val="00577F23"/>
    <w:rsid w:val="00580065"/>
    <w:rsid w:val="005801B3"/>
    <w:rsid w:val="0058052B"/>
    <w:rsid w:val="0058081E"/>
    <w:rsid w:val="005809D0"/>
    <w:rsid w:val="00580E58"/>
    <w:rsid w:val="00580E9C"/>
    <w:rsid w:val="00580F86"/>
    <w:rsid w:val="00581165"/>
    <w:rsid w:val="0058122D"/>
    <w:rsid w:val="0058154C"/>
    <w:rsid w:val="005816D8"/>
    <w:rsid w:val="005818F6"/>
    <w:rsid w:val="00581ABF"/>
    <w:rsid w:val="00581FBE"/>
    <w:rsid w:val="00582215"/>
    <w:rsid w:val="005825E1"/>
    <w:rsid w:val="00582C09"/>
    <w:rsid w:val="00582E6C"/>
    <w:rsid w:val="00583389"/>
    <w:rsid w:val="005835D4"/>
    <w:rsid w:val="00583631"/>
    <w:rsid w:val="005837F8"/>
    <w:rsid w:val="00583D36"/>
    <w:rsid w:val="0058415E"/>
    <w:rsid w:val="00584226"/>
    <w:rsid w:val="00584470"/>
    <w:rsid w:val="005845A4"/>
    <w:rsid w:val="00584842"/>
    <w:rsid w:val="00584864"/>
    <w:rsid w:val="00584B72"/>
    <w:rsid w:val="00584B89"/>
    <w:rsid w:val="00584CDA"/>
    <w:rsid w:val="00584DF1"/>
    <w:rsid w:val="00584F11"/>
    <w:rsid w:val="00585015"/>
    <w:rsid w:val="00585239"/>
    <w:rsid w:val="0058534A"/>
    <w:rsid w:val="00585364"/>
    <w:rsid w:val="005855E6"/>
    <w:rsid w:val="00585A93"/>
    <w:rsid w:val="00585C81"/>
    <w:rsid w:val="00585F8B"/>
    <w:rsid w:val="0058618F"/>
    <w:rsid w:val="005863CE"/>
    <w:rsid w:val="00586F53"/>
    <w:rsid w:val="005870A3"/>
    <w:rsid w:val="005871B6"/>
    <w:rsid w:val="005876F7"/>
    <w:rsid w:val="00587832"/>
    <w:rsid w:val="00587BE4"/>
    <w:rsid w:val="00587FE8"/>
    <w:rsid w:val="00590205"/>
    <w:rsid w:val="005906F9"/>
    <w:rsid w:val="005911D0"/>
    <w:rsid w:val="0059157B"/>
    <w:rsid w:val="00591932"/>
    <w:rsid w:val="00591B8F"/>
    <w:rsid w:val="0059201C"/>
    <w:rsid w:val="005921E5"/>
    <w:rsid w:val="00592495"/>
    <w:rsid w:val="00592872"/>
    <w:rsid w:val="00592CB3"/>
    <w:rsid w:val="0059390B"/>
    <w:rsid w:val="00593931"/>
    <w:rsid w:val="00593D22"/>
    <w:rsid w:val="00593D81"/>
    <w:rsid w:val="00593DEE"/>
    <w:rsid w:val="00593DFB"/>
    <w:rsid w:val="00594456"/>
    <w:rsid w:val="005949B7"/>
    <w:rsid w:val="00594CF3"/>
    <w:rsid w:val="00594FCF"/>
    <w:rsid w:val="00594FF6"/>
    <w:rsid w:val="00595016"/>
    <w:rsid w:val="005951AE"/>
    <w:rsid w:val="00595A20"/>
    <w:rsid w:val="00595BE0"/>
    <w:rsid w:val="00595C17"/>
    <w:rsid w:val="00595E98"/>
    <w:rsid w:val="00595FBE"/>
    <w:rsid w:val="005962B8"/>
    <w:rsid w:val="0059636B"/>
    <w:rsid w:val="005964AA"/>
    <w:rsid w:val="0059656F"/>
    <w:rsid w:val="00596585"/>
    <w:rsid w:val="005965A5"/>
    <w:rsid w:val="005969FD"/>
    <w:rsid w:val="00596B17"/>
    <w:rsid w:val="00596D11"/>
    <w:rsid w:val="0059711C"/>
    <w:rsid w:val="0059755C"/>
    <w:rsid w:val="0059756D"/>
    <w:rsid w:val="00597666"/>
    <w:rsid w:val="005976F9"/>
    <w:rsid w:val="0059779D"/>
    <w:rsid w:val="005A0642"/>
    <w:rsid w:val="005A0748"/>
    <w:rsid w:val="005A0CAD"/>
    <w:rsid w:val="005A1137"/>
    <w:rsid w:val="005A12D6"/>
    <w:rsid w:val="005A148A"/>
    <w:rsid w:val="005A18EE"/>
    <w:rsid w:val="005A198E"/>
    <w:rsid w:val="005A1AA3"/>
    <w:rsid w:val="005A1AB6"/>
    <w:rsid w:val="005A1AF0"/>
    <w:rsid w:val="005A1B2A"/>
    <w:rsid w:val="005A1E24"/>
    <w:rsid w:val="005A2061"/>
    <w:rsid w:val="005A2083"/>
    <w:rsid w:val="005A2167"/>
    <w:rsid w:val="005A22B6"/>
    <w:rsid w:val="005A2370"/>
    <w:rsid w:val="005A282B"/>
    <w:rsid w:val="005A2A3A"/>
    <w:rsid w:val="005A2EA0"/>
    <w:rsid w:val="005A314E"/>
    <w:rsid w:val="005A3345"/>
    <w:rsid w:val="005A36CB"/>
    <w:rsid w:val="005A37D4"/>
    <w:rsid w:val="005A39A1"/>
    <w:rsid w:val="005A3D4E"/>
    <w:rsid w:val="005A3FCC"/>
    <w:rsid w:val="005A432F"/>
    <w:rsid w:val="005A46FF"/>
    <w:rsid w:val="005A4D7D"/>
    <w:rsid w:val="005A5CD6"/>
    <w:rsid w:val="005A64FE"/>
    <w:rsid w:val="005A659F"/>
    <w:rsid w:val="005A6704"/>
    <w:rsid w:val="005A6B0A"/>
    <w:rsid w:val="005A6F0D"/>
    <w:rsid w:val="005A7600"/>
    <w:rsid w:val="005A76EA"/>
    <w:rsid w:val="005A7875"/>
    <w:rsid w:val="005A7930"/>
    <w:rsid w:val="005A7F6C"/>
    <w:rsid w:val="005B0040"/>
    <w:rsid w:val="005B01A0"/>
    <w:rsid w:val="005B08E2"/>
    <w:rsid w:val="005B09BF"/>
    <w:rsid w:val="005B0A49"/>
    <w:rsid w:val="005B0F14"/>
    <w:rsid w:val="005B1184"/>
    <w:rsid w:val="005B1320"/>
    <w:rsid w:val="005B1340"/>
    <w:rsid w:val="005B161C"/>
    <w:rsid w:val="005B1797"/>
    <w:rsid w:val="005B18BD"/>
    <w:rsid w:val="005B1B3A"/>
    <w:rsid w:val="005B1C3D"/>
    <w:rsid w:val="005B1D91"/>
    <w:rsid w:val="005B2021"/>
    <w:rsid w:val="005B2378"/>
    <w:rsid w:val="005B23AD"/>
    <w:rsid w:val="005B2939"/>
    <w:rsid w:val="005B2B65"/>
    <w:rsid w:val="005B312D"/>
    <w:rsid w:val="005B3358"/>
    <w:rsid w:val="005B34EA"/>
    <w:rsid w:val="005B361E"/>
    <w:rsid w:val="005B367E"/>
    <w:rsid w:val="005B392B"/>
    <w:rsid w:val="005B3E3E"/>
    <w:rsid w:val="005B402C"/>
    <w:rsid w:val="005B403C"/>
    <w:rsid w:val="005B4252"/>
    <w:rsid w:val="005B4542"/>
    <w:rsid w:val="005B4A26"/>
    <w:rsid w:val="005B4CCE"/>
    <w:rsid w:val="005B4DB2"/>
    <w:rsid w:val="005B5201"/>
    <w:rsid w:val="005B53D9"/>
    <w:rsid w:val="005B54E5"/>
    <w:rsid w:val="005B57BB"/>
    <w:rsid w:val="005B586C"/>
    <w:rsid w:val="005B5B4C"/>
    <w:rsid w:val="005B5CF9"/>
    <w:rsid w:val="005B5DD3"/>
    <w:rsid w:val="005B5E3C"/>
    <w:rsid w:val="005B5F11"/>
    <w:rsid w:val="005B62F2"/>
    <w:rsid w:val="005B665E"/>
    <w:rsid w:val="005B680A"/>
    <w:rsid w:val="005B692F"/>
    <w:rsid w:val="005B6FDA"/>
    <w:rsid w:val="005B7082"/>
    <w:rsid w:val="005B7128"/>
    <w:rsid w:val="005B739D"/>
    <w:rsid w:val="005B766F"/>
    <w:rsid w:val="005B789E"/>
    <w:rsid w:val="005B78E1"/>
    <w:rsid w:val="005B7A6C"/>
    <w:rsid w:val="005B7EDF"/>
    <w:rsid w:val="005C00D0"/>
    <w:rsid w:val="005C00DE"/>
    <w:rsid w:val="005C044F"/>
    <w:rsid w:val="005C17E1"/>
    <w:rsid w:val="005C2705"/>
    <w:rsid w:val="005C281D"/>
    <w:rsid w:val="005C2A02"/>
    <w:rsid w:val="005C3543"/>
    <w:rsid w:val="005C36A2"/>
    <w:rsid w:val="005C3AC8"/>
    <w:rsid w:val="005C401D"/>
    <w:rsid w:val="005C4AE5"/>
    <w:rsid w:val="005C4EA4"/>
    <w:rsid w:val="005C508B"/>
    <w:rsid w:val="005C569F"/>
    <w:rsid w:val="005C57B4"/>
    <w:rsid w:val="005C59A9"/>
    <w:rsid w:val="005C5A59"/>
    <w:rsid w:val="005C5B2A"/>
    <w:rsid w:val="005C5B7B"/>
    <w:rsid w:val="005C5BE5"/>
    <w:rsid w:val="005C5F08"/>
    <w:rsid w:val="005C605A"/>
    <w:rsid w:val="005C61A7"/>
    <w:rsid w:val="005C61B6"/>
    <w:rsid w:val="005C623E"/>
    <w:rsid w:val="005C6661"/>
    <w:rsid w:val="005C6AF6"/>
    <w:rsid w:val="005C6B08"/>
    <w:rsid w:val="005C6BFA"/>
    <w:rsid w:val="005C6E1F"/>
    <w:rsid w:val="005C7423"/>
    <w:rsid w:val="005C74D2"/>
    <w:rsid w:val="005C74EB"/>
    <w:rsid w:val="005C7711"/>
    <w:rsid w:val="005C78E5"/>
    <w:rsid w:val="005C79F9"/>
    <w:rsid w:val="005D08C9"/>
    <w:rsid w:val="005D0AE7"/>
    <w:rsid w:val="005D0CD2"/>
    <w:rsid w:val="005D0D66"/>
    <w:rsid w:val="005D0E0D"/>
    <w:rsid w:val="005D159B"/>
    <w:rsid w:val="005D15BF"/>
    <w:rsid w:val="005D17CD"/>
    <w:rsid w:val="005D185E"/>
    <w:rsid w:val="005D195B"/>
    <w:rsid w:val="005D1B6B"/>
    <w:rsid w:val="005D1DC9"/>
    <w:rsid w:val="005D24CA"/>
    <w:rsid w:val="005D267F"/>
    <w:rsid w:val="005D2833"/>
    <w:rsid w:val="005D299C"/>
    <w:rsid w:val="005D2A6F"/>
    <w:rsid w:val="005D2B73"/>
    <w:rsid w:val="005D2E7A"/>
    <w:rsid w:val="005D304E"/>
    <w:rsid w:val="005D3076"/>
    <w:rsid w:val="005D393A"/>
    <w:rsid w:val="005D3A43"/>
    <w:rsid w:val="005D3C78"/>
    <w:rsid w:val="005D3D32"/>
    <w:rsid w:val="005D3D49"/>
    <w:rsid w:val="005D4066"/>
    <w:rsid w:val="005D4595"/>
    <w:rsid w:val="005D46DC"/>
    <w:rsid w:val="005D4872"/>
    <w:rsid w:val="005D48AD"/>
    <w:rsid w:val="005D493B"/>
    <w:rsid w:val="005D49FE"/>
    <w:rsid w:val="005D4B9F"/>
    <w:rsid w:val="005D4D06"/>
    <w:rsid w:val="005D5111"/>
    <w:rsid w:val="005D54B6"/>
    <w:rsid w:val="005D5845"/>
    <w:rsid w:val="005D5A12"/>
    <w:rsid w:val="005D5BDC"/>
    <w:rsid w:val="005D61D6"/>
    <w:rsid w:val="005D631A"/>
    <w:rsid w:val="005D6561"/>
    <w:rsid w:val="005D65F2"/>
    <w:rsid w:val="005D6972"/>
    <w:rsid w:val="005D6E32"/>
    <w:rsid w:val="005D6E38"/>
    <w:rsid w:val="005D6F94"/>
    <w:rsid w:val="005D787A"/>
    <w:rsid w:val="005D7A01"/>
    <w:rsid w:val="005D7B4A"/>
    <w:rsid w:val="005D7F28"/>
    <w:rsid w:val="005D7F89"/>
    <w:rsid w:val="005E0069"/>
    <w:rsid w:val="005E0176"/>
    <w:rsid w:val="005E0EE8"/>
    <w:rsid w:val="005E0FAB"/>
    <w:rsid w:val="005E1375"/>
    <w:rsid w:val="005E1A61"/>
    <w:rsid w:val="005E1CE0"/>
    <w:rsid w:val="005E1D45"/>
    <w:rsid w:val="005E2A2C"/>
    <w:rsid w:val="005E2B0C"/>
    <w:rsid w:val="005E2CE8"/>
    <w:rsid w:val="005E2F8C"/>
    <w:rsid w:val="005E3284"/>
    <w:rsid w:val="005E38D7"/>
    <w:rsid w:val="005E41BC"/>
    <w:rsid w:val="005E43CD"/>
    <w:rsid w:val="005E4495"/>
    <w:rsid w:val="005E48A9"/>
    <w:rsid w:val="005E4DDD"/>
    <w:rsid w:val="005E5236"/>
    <w:rsid w:val="005E59D5"/>
    <w:rsid w:val="005E5B7F"/>
    <w:rsid w:val="005E602B"/>
    <w:rsid w:val="005E6392"/>
    <w:rsid w:val="005E6424"/>
    <w:rsid w:val="005E6AD2"/>
    <w:rsid w:val="005E6D02"/>
    <w:rsid w:val="005E71A7"/>
    <w:rsid w:val="005E7238"/>
    <w:rsid w:val="005E782B"/>
    <w:rsid w:val="005E7A3E"/>
    <w:rsid w:val="005E7B28"/>
    <w:rsid w:val="005E7C4E"/>
    <w:rsid w:val="005F0005"/>
    <w:rsid w:val="005F01DC"/>
    <w:rsid w:val="005F03BE"/>
    <w:rsid w:val="005F04E4"/>
    <w:rsid w:val="005F05A7"/>
    <w:rsid w:val="005F0868"/>
    <w:rsid w:val="005F0D08"/>
    <w:rsid w:val="005F0F8E"/>
    <w:rsid w:val="005F114C"/>
    <w:rsid w:val="005F158E"/>
    <w:rsid w:val="005F1796"/>
    <w:rsid w:val="005F1A2E"/>
    <w:rsid w:val="005F1B09"/>
    <w:rsid w:val="005F1DE5"/>
    <w:rsid w:val="005F2219"/>
    <w:rsid w:val="005F2319"/>
    <w:rsid w:val="005F243D"/>
    <w:rsid w:val="005F25D8"/>
    <w:rsid w:val="005F2C6B"/>
    <w:rsid w:val="005F3087"/>
    <w:rsid w:val="005F38E3"/>
    <w:rsid w:val="005F3FAF"/>
    <w:rsid w:val="005F4694"/>
    <w:rsid w:val="005F4A56"/>
    <w:rsid w:val="005F4F30"/>
    <w:rsid w:val="005F50F1"/>
    <w:rsid w:val="005F5177"/>
    <w:rsid w:val="005F53C3"/>
    <w:rsid w:val="005F555C"/>
    <w:rsid w:val="005F5841"/>
    <w:rsid w:val="005F5F11"/>
    <w:rsid w:val="005F643F"/>
    <w:rsid w:val="005F6A6D"/>
    <w:rsid w:val="005F6CF1"/>
    <w:rsid w:val="005F6E42"/>
    <w:rsid w:val="005F6F13"/>
    <w:rsid w:val="005F7158"/>
    <w:rsid w:val="005F7EFC"/>
    <w:rsid w:val="00600401"/>
    <w:rsid w:val="006007B7"/>
    <w:rsid w:val="006008FE"/>
    <w:rsid w:val="00600DAE"/>
    <w:rsid w:val="00600DFA"/>
    <w:rsid w:val="00601547"/>
    <w:rsid w:val="006017F6"/>
    <w:rsid w:val="0060207B"/>
    <w:rsid w:val="00602571"/>
    <w:rsid w:val="00602BB7"/>
    <w:rsid w:val="00602C36"/>
    <w:rsid w:val="00603A23"/>
    <w:rsid w:val="00603C27"/>
    <w:rsid w:val="00603EA7"/>
    <w:rsid w:val="00603EED"/>
    <w:rsid w:val="00603F78"/>
    <w:rsid w:val="006041F4"/>
    <w:rsid w:val="00604634"/>
    <w:rsid w:val="00604F83"/>
    <w:rsid w:val="00605090"/>
    <w:rsid w:val="0060515E"/>
    <w:rsid w:val="00605406"/>
    <w:rsid w:val="00605434"/>
    <w:rsid w:val="00605ACF"/>
    <w:rsid w:val="00605E1C"/>
    <w:rsid w:val="00606ACB"/>
    <w:rsid w:val="00606E12"/>
    <w:rsid w:val="00607076"/>
    <w:rsid w:val="006072CC"/>
    <w:rsid w:val="006072DA"/>
    <w:rsid w:val="00607C7C"/>
    <w:rsid w:val="0061028C"/>
    <w:rsid w:val="0061041B"/>
    <w:rsid w:val="0061063E"/>
    <w:rsid w:val="0061068E"/>
    <w:rsid w:val="0061111E"/>
    <w:rsid w:val="00611381"/>
    <w:rsid w:val="006115B7"/>
    <w:rsid w:val="00611641"/>
    <w:rsid w:val="0061188D"/>
    <w:rsid w:val="00611AD2"/>
    <w:rsid w:val="00611B27"/>
    <w:rsid w:val="00611C0F"/>
    <w:rsid w:val="006124C6"/>
    <w:rsid w:val="00612CEB"/>
    <w:rsid w:val="00612EDF"/>
    <w:rsid w:val="00612FEC"/>
    <w:rsid w:val="006130F5"/>
    <w:rsid w:val="00613603"/>
    <w:rsid w:val="006138CB"/>
    <w:rsid w:val="00613991"/>
    <w:rsid w:val="00614708"/>
    <w:rsid w:val="00614761"/>
    <w:rsid w:val="00614847"/>
    <w:rsid w:val="00614956"/>
    <w:rsid w:val="00614B6F"/>
    <w:rsid w:val="00614BD5"/>
    <w:rsid w:val="00614D06"/>
    <w:rsid w:val="00614DE1"/>
    <w:rsid w:val="00614FCB"/>
    <w:rsid w:val="0061546D"/>
    <w:rsid w:val="006159A7"/>
    <w:rsid w:val="006162F1"/>
    <w:rsid w:val="006166C2"/>
    <w:rsid w:val="006166E6"/>
    <w:rsid w:val="00616B16"/>
    <w:rsid w:val="00616B20"/>
    <w:rsid w:val="00616CC6"/>
    <w:rsid w:val="0061711E"/>
    <w:rsid w:val="0061718A"/>
    <w:rsid w:val="00617291"/>
    <w:rsid w:val="006175EC"/>
    <w:rsid w:val="006178A7"/>
    <w:rsid w:val="00617EB4"/>
    <w:rsid w:val="006200D0"/>
    <w:rsid w:val="00620231"/>
    <w:rsid w:val="00620527"/>
    <w:rsid w:val="00620669"/>
    <w:rsid w:val="00620B4D"/>
    <w:rsid w:val="00620D82"/>
    <w:rsid w:val="00620E8D"/>
    <w:rsid w:val="00621415"/>
    <w:rsid w:val="0062163A"/>
    <w:rsid w:val="00621676"/>
    <w:rsid w:val="006218CF"/>
    <w:rsid w:val="00621EF2"/>
    <w:rsid w:val="00622103"/>
    <w:rsid w:val="00622142"/>
    <w:rsid w:val="006227F1"/>
    <w:rsid w:val="006228BB"/>
    <w:rsid w:val="00623068"/>
    <w:rsid w:val="00623372"/>
    <w:rsid w:val="00623450"/>
    <w:rsid w:val="006236EC"/>
    <w:rsid w:val="006236F7"/>
    <w:rsid w:val="00623753"/>
    <w:rsid w:val="00623D17"/>
    <w:rsid w:val="00623E5B"/>
    <w:rsid w:val="00624580"/>
    <w:rsid w:val="00624B32"/>
    <w:rsid w:val="00624DCA"/>
    <w:rsid w:val="00625278"/>
    <w:rsid w:val="0062565D"/>
    <w:rsid w:val="0062590D"/>
    <w:rsid w:val="0062617B"/>
    <w:rsid w:val="0062654A"/>
    <w:rsid w:val="00626588"/>
    <w:rsid w:val="00626676"/>
    <w:rsid w:val="0062685D"/>
    <w:rsid w:val="0062687A"/>
    <w:rsid w:val="00626BB9"/>
    <w:rsid w:val="00626C2D"/>
    <w:rsid w:val="006272F1"/>
    <w:rsid w:val="00627763"/>
    <w:rsid w:val="00627878"/>
    <w:rsid w:val="006279FE"/>
    <w:rsid w:val="00627B89"/>
    <w:rsid w:val="00627BB6"/>
    <w:rsid w:val="00627E26"/>
    <w:rsid w:val="006300FD"/>
    <w:rsid w:val="00630277"/>
    <w:rsid w:val="00630446"/>
    <w:rsid w:val="0063054F"/>
    <w:rsid w:val="006306D1"/>
    <w:rsid w:val="00630E4F"/>
    <w:rsid w:val="00630F65"/>
    <w:rsid w:val="00630F89"/>
    <w:rsid w:val="00630FE7"/>
    <w:rsid w:val="0063155F"/>
    <w:rsid w:val="00631B33"/>
    <w:rsid w:val="00631BDB"/>
    <w:rsid w:val="00631CB2"/>
    <w:rsid w:val="00632193"/>
    <w:rsid w:val="00632301"/>
    <w:rsid w:val="00632428"/>
    <w:rsid w:val="006324B5"/>
    <w:rsid w:val="00632D95"/>
    <w:rsid w:val="00632E48"/>
    <w:rsid w:val="006332FD"/>
    <w:rsid w:val="00633388"/>
    <w:rsid w:val="00633AE9"/>
    <w:rsid w:val="00633BBF"/>
    <w:rsid w:val="00633BFE"/>
    <w:rsid w:val="00633FD4"/>
    <w:rsid w:val="006348C9"/>
    <w:rsid w:val="00634B99"/>
    <w:rsid w:val="00634D59"/>
    <w:rsid w:val="00634F0C"/>
    <w:rsid w:val="006355B4"/>
    <w:rsid w:val="00635772"/>
    <w:rsid w:val="00635B1F"/>
    <w:rsid w:val="00635D88"/>
    <w:rsid w:val="006362F3"/>
    <w:rsid w:val="00636424"/>
    <w:rsid w:val="0063686E"/>
    <w:rsid w:val="00636D87"/>
    <w:rsid w:val="00636E66"/>
    <w:rsid w:val="0063721A"/>
    <w:rsid w:val="00637690"/>
    <w:rsid w:val="00637865"/>
    <w:rsid w:val="00640028"/>
    <w:rsid w:val="00641115"/>
    <w:rsid w:val="006415C1"/>
    <w:rsid w:val="00641D46"/>
    <w:rsid w:val="00641DEE"/>
    <w:rsid w:val="00641E96"/>
    <w:rsid w:val="00641F50"/>
    <w:rsid w:val="006424D8"/>
    <w:rsid w:val="006427B2"/>
    <w:rsid w:val="00642D42"/>
    <w:rsid w:val="00643012"/>
    <w:rsid w:val="00643013"/>
    <w:rsid w:val="0064317D"/>
    <w:rsid w:val="0064321E"/>
    <w:rsid w:val="00643454"/>
    <w:rsid w:val="006434C9"/>
    <w:rsid w:val="00643671"/>
    <w:rsid w:val="006437B0"/>
    <w:rsid w:val="006437B7"/>
    <w:rsid w:val="006437F0"/>
    <w:rsid w:val="006439DA"/>
    <w:rsid w:val="00643AD8"/>
    <w:rsid w:val="00643B6D"/>
    <w:rsid w:val="00643EC2"/>
    <w:rsid w:val="00644071"/>
    <w:rsid w:val="006448ED"/>
    <w:rsid w:val="00644B66"/>
    <w:rsid w:val="00644D32"/>
    <w:rsid w:val="00645521"/>
    <w:rsid w:val="0064560A"/>
    <w:rsid w:val="006456D1"/>
    <w:rsid w:val="0064584B"/>
    <w:rsid w:val="00645B7D"/>
    <w:rsid w:val="00645F41"/>
    <w:rsid w:val="006461C5"/>
    <w:rsid w:val="00646973"/>
    <w:rsid w:val="006471F5"/>
    <w:rsid w:val="006475FA"/>
    <w:rsid w:val="0064772D"/>
    <w:rsid w:val="00647929"/>
    <w:rsid w:val="00647977"/>
    <w:rsid w:val="006479F5"/>
    <w:rsid w:val="00647A1D"/>
    <w:rsid w:val="00647C49"/>
    <w:rsid w:val="00647F31"/>
    <w:rsid w:val="00650011"/>
    <w:rsid w:val="0065016B"/>
    <w:rsid w:val="00650849"/>
    <w:rsid w:val="00650A30"/>
    <w:rsid w:val="00650B53"/>
    <w:rsid w:val="00650B63"/>
    <w:rsid w:val="00650C42"/>
    <w:rsid w:val="006516CE"/>
    <w:rsid w:val="006516DB"/>
    <w:rsid w:val="00651787"/>
    <w:rsid w:val="006518CC"/>
    <w:rsid w:val="00651B2C"/>
    <w:rsid w:val="00651E7F"/>
    <w:rsid w:val="00651EBA"/>
    <w:rsid w:val="00651F6F"/>
    <w:rsid w:val="00652603"/>
    <w:rsid w:val="00652DD7"/>
    <w:rsid w:val="00652F6F"/>
    <w:rsid w:val="006530B9"/>
    <w:rsid w:val="006531FC"/>
    <w:rsid w:val="00653986"/>
    <w:rsid w:val="00653BB5"/>
    <w:rsid w:val="00653D58"/>
    <w:rsid w:val="006542CB"/>
    <w:rsid w:val="0065436C"/>
    <w:rsid w:val="006543FE"/>
    <w:rsid w:val="00654494"/>
    <w:rsid w:val="00654C7E"/>
    <w:rsid w:val="00654DD8"/>
    <w:rsid w:val="006553ED"/>
    <w:rsid w:val="00655611"/>
    <w:rsid w:val="0065571C"/>
    <w:rsid w:val="006558EB"/>
    <w:rsid w:val="00655925"/>
    <w:rsid w:val="0065595F"/>
    <w:rsid w:val="00655B04"/>
    <w:rsid w:val="00655C0F"/>
    <w:rsid w:val="00656192"/>
    <w:rsid w:val="006561F4"/>
    <w:rsid w:val="006563AC"/>
    <w:rsid w:val="006565E1"/>
    <w:rsid w:val="00656885"/>
    <w:rsid w:val="00657181"/>
    <w:rsid w:val="00657193"/>
    <w:rsid w:val="00657269"/>
    <w:rsid w:val="00657465"/>
    <w:rsid w:val="006574E4"/>
    <w:rsid w:val="00657720"/>
    <w:rsid w:val="006578BC"/>
    <w:rsid w:val="00657A53"/>
    <w:rsid w:val="00657BDE"/>
    <w:rsid w:val="00657D75"/>
    <w:rsid w:val="00657EBE"/>
    <w:rsid w:val="006609AA"/>
    <w:rsid w:val="00660C4A"/>
    <w:rsid w:val="00660EC6"/>
    <w:rsid w:val="00661340"/>
    <w:rsid w:val="00661780"/>
    <w:rsid w:val="00661DDA"/>
    <w:rsid w:val="00661FC5"/>
    <w:rsid w:val="006629B9"/>
    <w:rsid w:val="00662A5F"/>
    <w:rsid w:val="00662AF1"/>
    <w:rsid w:val="00662AFE"/>
    <w:rsid w:val="00662C3F"/>
    <w:rsid w:val="00662DA5"/>
    <w:rsid w:val="00663384"/>
    <w:rsid w:val="0066349C"/>
    <w:rsid w:val="0066396E"/>
    <w:rsid w:val="00663AE3"/>
    <w:rsid w:val="00663D6D"/>
    <w:rsid w:val="00663D94"/>
    <w:rsid w:val="00663F73"/>
    <w:rsid w:val="006641C0"/>
    <w:rsid w:val="006643D9"/>
    <w:rsid w:val="006647E4"/>
    <w:rsid w:val="00664CE7"/>
    <w:rsid w:val="00664D9C"/>
    <w:rsid w:val="00665938"/>
    <w:rsid w:val="00665CC9"/>
    <w:rsid w:val="00665DA0"/>
    <w:rsid w:val="00665E24"/>
    <w:rsid w:val="006663EB"/>
    <w:rsid w:val="00666459"/>
    <w:rsid w:val="006668B5"/>
    <w:rsid w:val="00666C33"/>
    <w:rsid w:val="00666F88"/>
    <w:rsid w:val="006670C5"/>
    <w:rsid w:val="00667352"/>
    <w:rsid w:val="00667591"/>
    <w:rsid w:val="00667D92"/>
    <w:rsid w:val="00667DFA"/>
    <w:rsid w:val="00670126"/>
    <w:rsid w:val="00670272"/>
    <w:rsid w:val="00670441"/>
    <w:rsid w:val="006704A3"/>
    <w:rsid w:val="00670740"/>
    <w:rsid w:val="00670AD0"/>
    <w:rsid w:val="00670E3B"/>
    <w:rsid w:val="0067119F"/>
    <w:rsid w:val="00671723"/>
    <w:rsid w:val="00671BD4"/>
    <w:rsid w:val="00671D03"/>
    <w:rsid w:val="00671DCF"/>
    <w:rsid w:val="00671F0A"/>
    <w:rsid w:val="00672303"/>
    <w:rsid w:val="00672517"/>
    <w:rsid w:val="00672EF0"/>
    <w:rsid w:val="00672F30"/>
    <w:rsid w:val="00673108"/>
    <w:rsid w:val="006733D4"/>
    <w:rsid w:val="0067363A"/>
    <w:rsid w:val="006738F5"/>
    <w:rsid w:val="00673904"/>
    <w:rsid w:val="00673B8C"/>
    <w:rsid w:val="006742D4"/>
    <w:rsid w:val="006743E7"/>
    <w:rsid w:val="0067463A"/>
    <w:rsid w:val="00674F4A"/>
    <w:rsid w:val="0067506E"/>
    <w:rsid w:val="00675378"/>
    <w:rsid w:val="00676143"/>
    <w:rsid w:val="00676702"/>
    <w:rsid w:val="006768BC"/>
    <w:rsid w:val="006769AA"/>
    <w:rsid w:val="00676A5F"/>
    <w:rsid w:val="00676BA8"/>
    <w:rsid w:val="006770E0"/>
    <w:rsid w:val="006776BD"/>
    <w:rsid w:val="006776C3"/>
    <w:rsid w:val="006777D6"/>
    <w:rsid w:val="00680269"/>
    <w:rsid w:val="00680528"/>
    <w:rsid w:val="006806F5"/>
    <w:rsid w:val="0068082C"/>
    <w:rsid w:val="006808B9"/>
    <w:rsid w:val="00680929"/>
    <w:rsid w:val="00680B50"/>
    <w:rsid w:val="006811BD"/>
    <w:rsid w:val="006812B6"/>
    <w:rsid w:val="00681483"/>
    <w:rsid w:val="00681587"/>
    <w:rsid w:val="006816D1"/>
    <w:rsid w:val="006816E8"/>
    <w:rsid w:val="00681D38"/>
    <w:rsid w:val="00681DFF"/>
    <w:rsid w:val="00681FA5"/>
    <w:rsid w:val="00682AFA"/>
    <w:rsid w:val="00682B4B"/>
    <w:rsid w:val="00682C48"/>
    <w:rsid w:val="00682EC0"/>
    <w:rsid w:val="00682F7D"/>
    <w:rsid w:val="006830E3"/>
    <w:rsid w:val="00683140"/>
    <w:rsid w:val="0068316B"/>
    <w:rsid w:val="0068323C"/>
    <w:rsid w:val="00683DAF"/>
    <w:rsid w:val="00683E2B"/>
    <w:rsid w:val="00684008"/>
    <w:rsid w:val="00684010"/>
    <w:rsid w:val="006840A6"/>
    <w:rsid w:val="006840C2"/>
    <w:rsid w:val="0068446F"/>
    <w:rsid w:val="006847E9"/>
    <w:rsid w:val="00684DF0"/>
    <w:rsid w:val="00684E10"/>
    <w:rsid w:val="006850DB"/>
    <w:rsid w:val="0068511C"/>
    <w:rsid w:val="0068544A"/>
    <w:rsid w:val="00685504"/>
    <w:rsid w:val="00685BA3"/>
    <w:rsid w:val="00685DA8"/>
    <w:rsid w:val="00685EA5"/>
    <w:rsid w:val="006867AB"/>
    <w:rsid w:val="0068689B"/>
    <w:rsid w:val="006873A7"/>
    <w:rsid w:val="00687415"/>
    <w:rsid w:val="006876AC"/>
    <w:rsid w:val="00687EED"/>
    <w:rsid w:val="00687F01"/>
    <w:rsid w:val="00687F94"/>
    <w:rsid w:val="0069005F"/>
    <w:rsid w:val="00690427"/>
    <w:rsid w:val="006906F4"/>
    <w:rsid w:val="006908AD"/>
    <w:rsid w:val="00690E33"/>
    <w:rsid w:val="00690E89"/>
    <w:rsid w:val="00690F38"/>
    <w:rsid w:val="0069118D"/>
    <w:rsid w:val="00691218"/>
    <w:rsid w:val="0069158B"/>
    <w:rsid w:val="006915DA"/>
    <w:rsid w:val="006916CD"/>
    <w:rsid w:val="0069188E"/>
    <w:rsid w:val="00691DEB"/>
    <w:rsid w:val="00692112"/>
    <w:rsid w:val="00692F57"/>
    <w:rsid w:val="0069328C"/>
    <w:rsid w:val="00693510"/>
    <w:rsid w:val="0069370E"/>
    <w:rsid w:val="0069391B"/>
    <w:rsid w:val="00693B5A"/>
    <w:rsid w:val="006946C3"/>
    <w:rsid w:val="0069493E"/>
    <w:rsid w:val="0069497F"/>
    <w:rsid w:val="00694BB0"/>
    <w:rsid w:val="00694C0F"/>
    <w:rsid w:val="00694C41"/>
    <w:rsid w:val="0069511A"/>
    <w:rsid w:val="00695299"/>
    <w:rsid w:val="00695437"/>
    <w:rsid w:val="00695808"/>
    <w:rsid w:val="00695AE7"/>
    <w:rsid w:val="00695CA2"/>
    <w:rsid w:val="00695F4B"/>
    <w:rsid w:val="00695F7F"/>
    <w:rsid w:val="00696976"/>
    <w:rsid w:val="00697057"/>
    <w:rsid w:val="0069725E"/>
    <w:rsid w:val="006974F1"/>
    <w:rsid w:val="006977F1"/>
    <w:rsid w:val="006979E6"/>
    <w:rsid w:val="00697A4C"/>
    <w:rsid w:val="00697A71"/>
    <w:rsid w:val="00697A99"/>
    <w:rsid w:val="006A03BD"/>
    <w:rsid w:val="006A0528"/>
    <w:rsid w:val="006A08DB"/>
    <w:rsid w:val="006A0A04"/>
    <w:rsid w:val="006A0C12"/>
    <w:rsid w:val="006A0DCF"/>
    <w:rsid w:val="006A1018"/>
    <w:rsid w:val="006A143B"/>
    <w:rsid w:val="006A1678"/>
    <w:rsid w:val="006A17FD"/>
    <w:rsid w:val="006A19F7"/>
    <w:rsid w:val="006A1BB0"/>
    <w:rsid w:val="006A200D"/>
    <w:rsid w:val="006A2238"/>
    <w:rsid w:val="006A2887"/>
    <w:rsid w:val="006A2A27"/>
    <w:rsid w:val="006A2C9F"/>
    <w:rsid w:val="006A36B0"/>
    <w:rsid w:val="006A3D4B"/>
    <w:rsid w:val="006A3F6F"/>
    <w:rsid w:val="006A3FB6"/>
    <w:rsid w:val="006A421F"/>
    <w:rsid w:val="006A4257"/>
    <w:rsid w:val="006A4496"/>
    <w:rsid w:val="006A450E"/>
    <w:rsid w:val="006A460A"/>
    <w:rsid w:val="006A4ABC"/>
    <w:rsid w:val="006A4DD4"/>
    <w:rsid w:val="006A5259"/>
    <w:rsid w:val="006A5365"/>
    <w:rsid w:val="006A538C"/>
    <w:rsid w:val="006A53D6"/>
    <w:rsid w:val="006A5456"/>
    <w:rsid w:val="006A567C"/>
    <w:rsid w:val="006A590A"/>
    <w:rsid w:val="006A5D90"/>
    <w:rsid w:val="006A5E61"/>
    <w:rsid w:val="006A609E"/>
    <w:rsid w:val="006A6337"/>
    <w:rsid w:val="006A6355"/>
    <w:rsid w:val="006A665F"/>
    <w:rsid w:val="006A6B9C"/>
    <w:rsid w:val="006A6D68"/>
    <w:rsid w:val="006A6F77"/>
    <w:rsid w:val="006A71E9"/>
    <w:rsid w:val="006A7802"/>
    <w:rsid w:val="006A7B79"/>
    <w:rsid w:val="006A7DFE"/>
    <w:rsid w:val="006B04F6"/>
    <w:rsid w:val="006B0C44"/>
    <w:rsid w:val="006B1594"/>
    <w:rsid w:val="006B1E6F"/>
    <w:rsid w:val="006B2091"/>
    <w:rsid w:val="006B24C3"/>
    <w:rsid w:val="006B25AA"/>
    <w:rsid w:val="006B285F"/>
    <w:rsid w:val="006B2ABE"/>
    <w:rsid w:val="006B2C51"/>
    <w:rsid w:val="006B2EC3"/>
    <w:rsid w:val="006B3210"/>
    <w:rsid w:val="006B3993"/>
    <w:rsid w:val="006B3FB5"/>
    <w:rsid w:val="006B4098"/>
    <w:rsid w:val="006B464F"/>
    <w:rsid w:val="006B4683"/>
    <w:rsid w:val="006B469F"/>
    <w:rsid w:val="006B4B73"/>
    <w:rsid w:val="006B4E8A"/>
    <w:rsid w:val="006B4EFD"/>
    <w:rsid w:val="006B4FA5"/>
    <w:rsid w:val="006B5421"/>
    <w:rsid w:val="006B54D1"/>
    <w:rsid w:val="006B570A"/>
    <w:rsid w:val="006B597A"/>
    <w:rsid w:val="006B59CB"/>
    <w:rsid w:val="006B5B63"/>
    <w:rsid w:val="006B5B6A"/>
    <w:rsid w:val="006B5D5F"/>
    <w:rsid w:val="006B6171"/>
    <w:rsid w:val="006B6A1D"/>
    <w:rsid w:val="006B6BAF"/>
    <w:rsid w:val="006B6CD5"/>
    <w:rsid w:val="006B6F01"/>
    <w:rsid w:val="006B7147"/>
    <w:rsid w:val="006B73B3"/>
    <w:rsid w:val="006B7400"/>
    <w:rsid w:val="006B74D0"/>
    <w:rsid w:val="006B7E7F"/>
    <w:rsid w:val="006C0524"/>
    <w:rsid w:val="006C05C2"/>
    <w:rsid w:val="006C0737"/>
    <w:rsid w:val="006C075F"/>
    <w:rsid w:val="006C0B5B"/>
    <w:rsid w:val="006C0EAF"/>
    <w:rsid w:val="006C0ED4"/>
    <w:rsid w:val="006C1331"/>
    <w:rsid w:val="006C170E"/>
    <w:rsid w:val="006C1769"/>
    <w:rsid w:val="006C1C32"/>
    <w:rsid w:val="006C1C70"/>
    <w:rsid w:val="006C1F2D"/>
    <w:rsid w:val="006C1F46"/>
    <w:rsid w:val="006C1F56"/>
    <w:rsid w:val="006C210D"/>
    <w:rsid w:val="006C2200"/>
    <w:rsid w:val="006C245F"/>
    <w:rsid w:val="006C2558"/>
    <w:rsid w:val="006C28F1"/>
    <w:rsid w:val="006C2B0E"/>
    <w:rsid w:val="006C2BAC"/>
    <w:rsid w:val="006C2C30"/>
    <w:rsid w:val="006C2E19"/>
    <w:rsid w:val="006C2E4D"/>
    <w:rsid w:val="006C4631"/>
    <w:rsid w:val="006C4947"/>
    <w:rsid w:val="006C4BBF"/>
    <w:rsid w:val="006C500D"/>
    <w:rsid w:val="006C5432"/>
    <w:rsid w:val="006C581E"/>
    <w:rsid w:val="006C58DF"/>
    <w:rsid w:val="006C5C38"/>
    <w:rsid w:val="006C62F0"/>
    <w:rsid w:val="006C65AB"/>
    <w:rsid w:val="006C6B7D"/>
    <w:rsid w:val="006C6B8C"/>
    <w:rsid w:val="006C6E35"/>
    <w:rsid w:val="006C6E62"/>
    <w:rsid w:val="006C735C"/>
    <w:rsid w:val="006C740D"/>
    <w:rsid w:val="006C7419"/>
    <w:rsid w:val="006C75CA"/>
    <w:rsid w:val="006C78AC"/>
    <w:rsid w:val="006C7B42"/>
    <w:rsid w:val="006C7D14"/>
    <w:rsid w:val="006C7D26"/>
    <w:rsid w:val="006C7F02"/>
    <w:rsid w:val="006D001F"/>
    <w:rsid w:val="006D0401"/>
    <w:rsid w:val="006D04CE"/>
    <w:rsid w:val="006D08D6"/>
    <w:rsid w:val="006D0B67"/>
    <w:rsid w:val="006D1021"/>
    <w:rsid w:val="006D1184"/>
    <w:rsid w:val="006D1509"/>
    <w:rsid w:val="006D15BE"/>
    <w:rsid w:val="006D163C"/>
    <w:rsid w:val="006D1BBB"/>
    <w:rsid w:val="006D1E18"/>
    <w:rsid w:val="006D1F4F"/>
    <w:rsid w:val="006D1F53"/>
    <w:rsid w:val="006D2031"/>
    <w:rsid w:val="006D2439"/>
    <w:rsid w:val="006D2798"/>
    <w:rsid w:val="006D299C"/>
    <w:rsid w:val="006D29E5"/>
    <w:rsid w:val="006D306B"/>
    <w:rsid w:val="006D318B"/>
    <w:rsid w:val="006D3533"/>
    <w:rsid w:val="006D369B"/>
    <w:rsid w:val="006D380F"/>
    <w:rsid w:val="006D3D94"/>
    <w:rsid w:val="006D3DA7"/>
    <w:rsid w:val="006D4358"/>
    <w:rsid w:val="006D4564"/>
    <w:rsid w:val="006D465E"/>
    <w:rsid w:val="006D4AED"/>
    <w:rsid w:val="006D4FAA"/>
    <w:rsid w:val="006D4FCA"/>
    <w:rsid w:val="006D5664"/>
    <w:rsid w:val="006D579D"/>
    <w:rsid w:val="006D5F62"/>
    <w:rsid w:val="006D664A"/>
    <w:rsid w:val="006D6815"/>
    <w:rsid w:val="006D683B"/>
    <w:rsid w:val="006D6864"/>
    <w:rsid w:val="006D6C5D"/>
    <w:rsid w:val="006D6CDC"/>
    <w:rsid w:val="006D6D1C"/>
    <w:rsid w:val="006D720A"/>
    <w:rsid w:val="006D740B"/>
    <w:rsid w:val="006D7BF8"/>
    <w:rsid w:val="006D7D57"/>
    <w:rsid w:val="006D7E08"/>
    <w:rsid w:val="006E0973"/>
    <w:rsid w:val="006E0D39"/>
    <w:rsid w:val="006E0EF7"/>
    <w:rsid w:val="006E173A"/>
    <w:rsid w:val="006E18A0"/>
    <w:rsid w:val="006E1A5B"/>
    <w:rsid w:val="006E1FB2"/>
    <w:rsid w:val="006E211F"/>
    <w:rsid w:val="006E21E8"/>
    <w:rsid w:val="006E27D2"/>
    <w:rsid w:val="006E3376"/>
    <w:rsid w:val="006E38C3"/>
    <w:rsid w:val="006E3923"/>
    <w:rsid w:val="006E3E7E"/>
    <w:rsid w:val="006E42D7"/>
    <w:rsid w:val="006E44E4"/>
    <w:rsid w:val="006E4530"/>
    <w:rsid w:val="006E4683"/>
    <w:rsid w:val="006E47A3"/>
    <w:rsid w:val="006E4929"/>
    <w:rsid w:val="006E49A7"/>
    <w:rsid w:val="006E4CA2"/>
    <w:rsid w:val="006E4CD6"/>
    <w:rsid w:val="006E508A"/>
    <w:rsid w:val="006E52A3"/>
    <w:rsid w:val="006E52A4"/>
    <w:rsid w:val="006E5415"/>
    <w:rsid w:val="006E54CC"/>
    <w:rsid w:val="006E5513"/>
    <w:rsid w:val="006E5DC3"/>
    <w:rsid w:val="006E5F02"/>
    <w:rsid w:val="006E5F32"/>
    <w:rsid w:val="006E672A"/>
    <w:rsid w:val="006E674E"/>
    <w:rsid w:val="006E6A04"/>
    <w:rsid w:val="006E6B33"/>
    <w:rsid w:val="006E6B50"/>
    <w:rsid w:val="006E6B5A"/>
    <w:rsid w:val="006E6DA7"/>
    <w:rsid w:val="006E7596"/>
    <w:rsid w:val="006E7792"/>
    <w:rsid w:val="006E7F2C"/>
    <w:rsid w:val="006F06DC"/>
    <w:rsid w:val="006F13B2"/>
    <w:rsid w:val="006F17A9"/>
    <w:rsid w:val="006F17B1"/>
    <w:rsid w:val="006F17DE"/>
    <w:rsid w:val="006F1B55"/>
    <w:rsid w:val="006F1C94"/>
    <w:rsid w:val="006F1EEE"/>
    <w:rsid w:val="006F1EF3"/>
    <w:rsid w:val="006F2123"/>
    <w:rsid w:val="006F281A"/>
    <w:rsid w:val="006F2D29"/>
    <w:rsid w:val="006F2EA3"/>
    <w:rsid w:val="006F2F6D"/>
    <w:rsid w:val="006F32B4"/>
    <w:rsid w:val="006F38DB"/>
    <w:rsid w:val="006F3911"/>
    <w:rsid w:val="006F3CDD"/>
    <w:rsid w:val="006F45DB"/>
    <w:rsid w:val="006F4741"/>
    <w:rsid w:val="006F4993"/>
    <w:rsid w:val="006F4EAB"/>
    <w:rsid w:val="006F4EC3"/>
    <w:rsid w:val="006F5017"/>
    <w:rsid w:val="006F54B1"/>
    <w:rsid w:val="006F5677"/>
    <w:rsid w:val="006F589C"/>
    <w:rsid w:val="006F605A"/>
    <w:rsid w:val="006F6211"/>
    <w:rsid w:val="006F62A5"/>
    <w:rsid w:val="006F63B6"/>
    <w:rsid w:val="006F63BB"/>
    <w:rsid w:val="006F663B"/>
    <w:rsid w:val="006F6692"/>
    <w:rsid w:val="006F66BF"/>
    <w:rsid w:val="006F68BA"/>
    <w:rsid w:val="006F6EF0"/>
    <w:rsid w:val="006F6F1A"/>
    <w:rsid w:val="006F74A2"/>
    <w:rsid w:val="006F7D0F"/>
    <w:rsid w:val="00700EC1"/>
    <w:rsid w:val="007015A1"/>
    <w:rsid w:val="00701878"/>
    <w:rsid w:val="00701922"/>
    <w:rsid w:val="007019ED"/>
    <w:rsid w:val="00701B3C"/>
    <w:rsid w:val="00701E09"/>
    <w:rsid w:val="00701E8B"/>
    <w:rsid w:val="00702CCD"/>
    <w:rsid w:val="00702D03"/>
    <w:rsid w:val="00702E15"/>
    <w:rsid w:val="00702FAC"/>
    <w:rsid w:val="00703453"/>
    <w:rsid w:val="00703939"/>
    <w:rsid w:val="00703B21"/>
    <w:rsid w:val="00703F5E"/>
    <w:rsid w:val="007041AF"/>
    <w:rsid w:val="00704425"/>
    <w:rsid w:val="00704473"/>
    <w:rsid w:val="00704692"/>
    <w:rsid w:val="00704B5C"/>
    <w:rsid w:val="00704C0F"/>
    <w:rsid w:val="00704E79"/>
    <w:rsid w:val="00704EF6"/>
    <w:rsid w:val="00704FE1"/>
    <w:rsid w:val="007051ED"/>
    <w:rsid w:val="0070524E"/>
    <w:rsid w:val="007058EE"/>
    <w:rsid w:val="00705ED3"/>
    <w:rsid w:val="007061F9"/>
    <w:rsid w:val="00706727"/>
    <w:rsid w:val="00706E69"/>
    <w:rsid w:val="00707291"/>
    <w:rsid w:val="007074AA"/>
    <w:rsid w:val="00707788"/>
    <w:rsid w:val="00707938"/>
    <w:rsid w:val="00707B57"/>
    <w:rsid w:val="00707F73"/>
    <w:rsid w:val="0071060A"/>
    <w:rsid w:val="00710691"/>
    <w:rsid w:val="00710823"/>
    <w:rsid w:val="00710A76"/>
    <w:rsid w:val="00710C47"/>
    <w:rsid w:val="00711227"/>
    <w:rsid w:val="00711272"/>
    <w:rsid w:val="00711AFE"/>
    <w:rsid w:val="00711D08"/>
    <w:rsid w:val="00711D3B"/>
    <w:rsid w:val="00711D8D"/>
    <w:rsid w:val="007125D2"/>
    <w:rsid w:val="0071273E"/>
    <w:rsid w:val="0071276F"/>
    <w:rsid w:val="007127CA"/>
    <w:rsid w:val="00712EE3"/>
    <w:rsid w:val="00712F73"/>
    <w:rsid w:val="00713575"/>
    <w:rsid w:val="0071385B"/>
    <w:rsid w:val="007138B0"/>
    <w:rsid w:val="007142A5"/>
    <w:rsid w:val="00714878"/>
    <w:rsid w:val="00714B53"/>
    <w:rsid w:val="00714DA4"/>
    <w:rsid w:val="007151C8"/>
    <w:rsid w:val="007152AE"/>
    <w:rsid w:val="0071568F"/>
    <w:rsid w:val="007156A2"/>
    <w:rsid w:val="00715720"/>
    <w:rsid w:val="00715BDA"/>
    <w:rsid w:val="00715C69"/>
    <w:rsid w:val="00715F2A"/>
    <w:rsid w:val="00715F61"/>
    <w:rsid w:val="00716CA7"/>
    <w:rsid w:val="00716DFD"/>
    <w:rsid w:val="0071709B"/>
    <w:rsid w:val="00717100"/>
    <w:rsid w:val="00717636"/>
    <w:rsid w:val="007177F3"/>
    <w:rsid w:val="00717917"/>
    <w:rsid w:val="00720161"/>
    <w:rsid w:val="00720351"/>
    <w:rsid w:val="007205C2"/>
    <w:rsid w:val="00720750"/>
    <w:rsid w:val="0072083A"/>
    <w:rsid w:val="007209B8"/>
    <w:rsid w:val="00720C15"/>
    <w:rsid w:val="00720ECF"/>
    <w:rsid w:val="007210F5"/>
    <w:rsid w:val="0072137E"/>
    <w:rsid w:val="00721497"/>
    <w:rsid w:val="007214E1"/>
    <w:rsid w:val="00721765"/>
    <w:rsid w:val="00721793"/>
    <w:rsid w:val="00721981"/>
    <w:rsid w:val="00721C68"/>
    <w:rsid w:val="00722016"/>
    <w:rsid w:val="007220E2"/>
    <w:rsid w:val="007221F1"/>
    <w:rsid w:val="0072244B"/>
    <w:rsid w:val="007224C8"/>
    <w:rsid w:val="00722669"/>
    <w:rsid w:val="007230BB"/>
    <w:rsid w:val="007231E2"/>
    <w:rsid w:val="007234A0"/>
    <w:rsid w:val="00723B80"/>
    <w:rsid w:val="00724476"/>
    <w:rsid w:val="007246FA"/>
    <w:rsid w:val="007248C8"/>
    <w:rsid w:val="00724AF1"/>
    <w:rsid w:val="00724EA2"/>
    <w:rsid w:val="00724FB2"/>
    <w:rsid w:val="007253A0"/>
    <w:rsid w:val="0072551E"/>
    <w:rsid w:val="007255DE"/>
    <w:rsid w:val="0072569E"/>
    <w:rsid w:val="0072589D"/>
    <w:rsid w:val="00725BB2"/>
    <w:rsid w:val="00725CAC"/>
    <w:rsid w:val="00725EF5"/>
    <w:rsid w:val="00725F0A"/>
    <w:rsid w:val="00725F2E"/>
    <w:rsid w:val="00725F31"/>
    <w:rsid w:val="007262A3"/>
    <w:rsid w:val="00726391"/>
    <w:rsid w:val="007265BF"/>
    <w:rsid w:val="00726AD8"/>
    <w:rsid w:val="00726B4E"/>
    <w:rsid w:val="00726CB3"/>
    <w:rsid w:val="00727171"/>
    <w:rsid w:val="00727492"/>
    <w:rsid w:val="00727515"/>
    <w:rsid w:val="007275B7"/>
    <w:rsid w:val="007275F3"/>
    <w:rsid w:val="00727694"/>
    <w:rsid w:val="007276E3"/>
    <w:rsid w:val="00727EBB"/>
    <w:rsid w:val="007301DE"/>
    <w:rsid w:val="0073030D"/>
    <w:rsid w:val="0073099D"/>
    <w:rsid w:val="00730C0F"/>
    <w:rsid w:val="00730D01"/>
    <w:rsid w:val="00730EA1"/>
    <w:rsid w:val="00730F6F"/>
    <w:rsid w:val="007313AA"/>
    <w:rsid w:val="0073173F"/>
    <w:rsid w:val="007318D2"/>
    <w:rsid w:val="00731DCC"/>
    <w:rsid w:val="0073204A"/>
    <w:rsid w:val="00732212"/>
    <w:rsid w:val="00732429"/>
    <w:rsid w:val="0073256F"/>
    <w:rsid w:val="00732962"/>
    <w:rsid w:val="00732D90"/>
    <w:rsid w:val="00733092"/>
    <w:rsid w:val="00733618"/>
    <w:rsid w:val="007336AB"/>
    <w:rsid w:val="00733AC4"/>
    <w:rsid w:val="00733E71"/>
    <w:rsid w:val="00734284"/>
    <w:rsid w:val="00734517"/>
    <w:rsid w:val="007351A3"/>
    <w:rsid w:val="007353B1"/>
    <w:rsid w:val="00735803"/>
    <w:rsid w:val="00735858"/>
    <w:rsid w:val="00735E06"/>
    <w:rsid w:val="00736070"/>
    <w:rsid w:val="007362ED"/>
    <w:rsid w:val="00736591"/>
    <w:rsid w:val="00736780"/>
    <w:rsid w:val="007368D9"/>
    <w:rsid w:val="00736A01"/>
    <w:rsid w:val="00737544"/>
    <w:rsid w:val="00737901"/>
    <w:rsid w:val="00737994"/>
    <w:rsid w:val="007379D8"/>
    <w:rsid w:val="00737AE1"/>
    <w:rsid w:val="00737E43"/>
    <w:rsid w:val="00737F52"/>
    <w:rsid w:val="00740018"/>
    <w:rsid w:val="00740058"/>
    <w:rsid w:val="007403F4"/>
    <w:rsid w:val="0074047A"/>
    <w:rsid w:val="007406CA"/>
    <w:rsid w:val="00740BF9"/>
    <w:rsid w:val="00740DB8"/>
    <w:rsid w:val="00741718"/>
    <w:rsid w:val="00741BAA"/>
    <w:rsid w:val="00741E8E"/>
    <w:rsid w:val="00741EDF"/>
    <w:rsid w:val="00741F28"/>
    <w:rsid w:val="0074229F"/>
    <w:rsid w:val="007423CB"/>
    <w:rsid w:val="0074257B"/>
    <w:rsid w:val="007425E1"/>
    <w:rsid w:val="00742AC5"/>
    <w:rsid w:val="00742BE3"/>
    <w:rsid w:val="00742C05"/>
    <w:rsid w:val="00742C8A"/>
    <w:rsid w:val="00742D7C"/>
    <w:rsid w:val="0074314F"/>
    <w:rsid w:val="00743403"/>
    <w:rsid w:val="00743560"/>
    <w:rsid w:val="007438BD"/>
    <w:rsid w:val="00743D3C"/>
    <w:rsid w:val="00743F37"/>
    <w:rsid w:val="00744360"/>
    <w:rsid w:val="00744408"/>
    <w:rsid w:val="00744457"/>
    <w:rsid w:val="007447D4"/>
    <w:rsid w:val="007450CF"/>
    <w:rsid w:val="00745464"/>
    <w:rsid w:val="0074579A"/>
    <w:rsid w:val="007458EF"/>
    <w:rsid w:val="007459E2"/>
    <w:rsid w:val="00745ECE"/>
    <w:rsid w:val="0074609C"/>
    <w:rsid w:val="007461D3"/>
    <w:rsid w:val="007462A5"/>
    <w:rsid w:val="00746B45"/>
    <w:rsid w:val="00746C13"/>
    <w:rsid w:val="00746F81"/>
    <w:rsid w:val="00747881"/>
    <w:rsid w:val="007478CB"/>
    <w:rsid w:val="00747B4C"/>
    <w:rsid w:val="00747CDB"/>
    <w:rsid w:val="00747D78"/>
    <w:rsid w:val="007500C6"/>
    <w:rsid w:val="00750138"/>
    <w:rsid w:val="00750189"/>
    <w:rsid w:val="00750547"/>
    <w:rsid w:val="00750BA7"/>
    <w:rsid w:val="007511C3"/>
    <w:rsid w:val="0075127D"/>
    <w:rsid w:val="00751622"/>
    <w:rsid w:val="007516AB"/>
    <w:rsid w:val="007517E1"/>
    <w:rsid w:val="00751B1C"/>
    <w:rsid w:val="00751B40"/>
    <w:rsid w:val="00751D81"/>
    <w:rsid w:val="00751E89"/>
    <w:rsid w:val="00751F9C"/>
    <w:rsid w:val="00752700"/>
    <w:rsid w:val="00752891"/>
    <w:rsid w:val="007529BB"/>
    <w:rsid w:val="00752CEF"/>
    <w:rsid w:val="00753061"/>
    <w:rsid w:val="00753143"/>
    <w:rsid w:val="0075340D"/>
    <w:rsid w:val="00753762"/>
    <w:rsid w:val="00753BCC"/>
    <w:rsid w:val="00754566"/>
    <w:rsid w:val="00754612"/>
    <w:rsid w:val="0075465F"/>
    <w:rsid w:val="0075467C"/>
    <w:rsid w:val="0075484B"/>
    <w:rsid w:val="0075492A"/>
    <w:rsid w:val="00754AAB"/>
    <w:rsid w:val="00754B01"/>
    <w:rsid w:val="00754E7B"/>
    <w:rsid w:val="00754EFF"/>
    <w:rsid w:val="00755148"/>
    <w:rsid w:val="007555C1"/>
    <w:rsid w:val="0075563A"/>
    <w:rsid w:val="007557D1"/>
    <w:rsid w:val="00755EB7"/>
    <w:rsid w:val="007561B8"/>
    <w:rsid w:val="00756599"/>
    <w:rsid w:val="00756F08"/>
    <w:rsid w:val="0075723B"/>
    <w:rsid w:val="00757953"/>
    <w:rsid w:val="00757B6C"/>
    <w:rsid w:val="00757B8C"/>
    <w:rsid w:val="007600DD"/>
    <w:rsid w:val="00760158"/>
    <w:rsid w:val="007604C0"/>
    <w:rsid w:val="0076059A"/>
    <w:rsid w:val="00760846"/>
    <w:rsid w:val="00760995"/>
    <w:rsid w:val="00760B02"/>
    <w:rsid w:val="00760D4D"/>
    <w:rsid w:val="0076161C"/>
    <w:rsid w:val="007616BB"/>
    <w:rsid w:val="00761817"/>
    <w:rsid w:val="0076193E"/>
    <w:rsid w:val="00761B82"/>
    <w:rsid w:val="00761E88"/>
    <w:rsid w:val="007629C7"/>
    <w:rsid w:val="00762BCB"/>
    <w:rsid w:val="00762C39"/>
    <w:rsid w:val="00762C8B"/>
    <w:rsid w:val="00762DED"/>
    <w:rsid w:val="00762EDD"/>
    <w:rsid w:val="0076315F"/>
    <w:rsid w:val="0076317E"/>
    <w:rsid w:val="00763397"/>
    <w:rsid w:val="00763563"/>
    <w:rsid w:val="00763623"/>
    <w:rsid w:val="007637AD"/>
    <w:rsid w:val="007637C0"/>
    <w:rsid w:val="00763842"/>
    <w:rsid w:val="0076387F"/>
    <w:rsid w:val="00763A3C"/>
    <w:rsid w:val="00764123"/>
    <w:rsid w:val="007646F8"/>
    <w:rsid w:val="007649AE"/>
    <w:rsid w:val="00764A43"/>
    <w:rsid w:val="00764CF9"/>
    <w:rsid w:val="00764D12"/>
    <w:rsid w:val="00764F06"/>
    <w:rsid w:val="007650A7"/>
    <w:rsid w:val="00765155"/>
    <w:rsid w:val="0076542C"/>
    <w:rsid w:val="0076560C"/>
    <w:rsid w:val="007657C3"/>
    <w:rsid w:val="0076590C"/>
    <w:rsid w:val="00765965"/>
    <w:rsid w:val="00765A28"/>
    <w:rsid w:val="00765DC0"/>
    <w:rsid w:val="00765E80"/>
    <w:rsid w:val="00765FE0"/>
    <w:rsid w:val="007665C4"/>
    <w:rsid w:val="00766814"/>
    <w:rsid w:val="00766B26"/>
    <w:rsid w:val="00766C11"/>
    <w:rsid w:val="00766DC5"/>
    <w:rsid w:val="007673C5"/>
    <w:rsid w:val="00767529"/>
    <w:rsid w:val="007677C0"/>
    <w:rsid w:val="00767C54"/>
    <w:rsid w:val="0077031A"/>
    <w:rsid w:val="0077036B"/>
    <w:rsid w:val="00770416"/>
    <w:rsid w:val="00770916"/>
    <w:rsid w:val="00770A0A"/>
    <w:rsid w:val="00770DC5"/>
    <w:rsid w:val="00770E0E"/>
    <w:rsid w:val="00771198"/>
    <w:rsid w:val="00771660"/>
    <w:rsid w:val="00771790"/>
    <w:rsid w:val="0077197F"/>
    <w:rsid w:val="00771C15"/>
    <w:rsid w:val="007720EF"/>
    <w:rsid w:val="007722F1"/>
    <w:rsid w:val="007723A0"/>
    <w:rsid w:val="007727C8"/>
    <w:rsid w:val="00772C12"/>
    <w:rsid w:val="00772CB5"/>
    <w:rsid w:val="0077329E"/>
    <w:rsid w:val="007732AE"/>
    <w:rsid w:val="00773A2F"/>
    <w:rsid w:val="00773AC9"/>
    <w:rsid w:val="00773B49"/>
    <w:rsid w:val="00773C2C"/>
    <w:rsid w:val="00773C88"/>
    <w:rsid w:val="007741EF"/>
    <w:rsid w:val="00774257"/>
    <w:rsid w:val="0077442D"/>
    <w:rsid w:val="00774B70"/>
    <w:rsid w:val="00774C8D"/>
    <w:rsid w:val="007750D1"/>
    <w:rsid w:val="007751A7"/>
    <w:rsid w:val="007751B3"/>
    <w:rsid w:val="007751E3"/>
    <w:rsid w:val="00775E78"/>
    <w:rsid w:val="00776493"/>
    <w:rsid w:val="007765E8"/>
    <w:rsid w:val="00776826"/>
    <w:rsid w:val="0077696E"/>
    <w:rsid w:val="00776BF5"/>
    <w:rsid w:val="00776D46"/>
    <w:rsid w:val="00776F07"/>
    <w:rsid w:val="007773B8"/>
    <w:rsid w:val="0077740A"/>
    <w:rsid w:val="0077752E"/>
    <w:rsid w:val="007779E3"/>
    <w:rsid w:val="007779F3"/>
    <w:rsid w:val="00777A7B"/>
    <w:rsid w:val="00777DD8"/>
    <w:rsid w:val="0078006B"/>
    <w:rsid w:val="007800D1"/>
    <w:rsid w:val="00780219"/>
    <w:rsid w:val="007803FA"/>
    <w:rsid w:val="007809F1"/>
    <w:rsid w:val="00780A88"/>
    <w:rsid w:val="00780E79"/>
    <w:rsid w:val="00781737"/>
    <w:rsid w:val="007817B4"/>
    <w:rsid w:val="00781CEF"/>
    <w:rsid w:val="0078235C"/>
    <w:rsid w:val="00782F40"/>
    <w:rsid w:val="00782F77"/>
    <w:rsid w:val="007831CB"/>
    <w:rsid w:val="007832A5"/>
    <w:rsid w:val="00783439"/>
    <w:rsid w:val="00783950"/>
    <w:rsid w:val="00783AA9"/>
    <w:rsid w:val="00783B12"/>
    <w:rsid w:val="007848DF"/>
    <w:rsid w:val="00784A0A"/>
    <w:rsid w:val="00784A7A"/>
    <w:rsid w:val="0078549E"/>
    <w:rsid w:val="00785775"/>
    <w:rsid w:val="007858C6"/>
    <w:rsid w:val="00785A34"/>
    <w:rsid w:val="00785A4E"/>
    <w:rsid w:val="00785BD3"/>
    <w:rsid w:val="00785EA6"/>
    <w:rsid w:val="0078658F"/>
    <w:rsid w:val="00786648"/>
    <w:rsid w:val="0078673D"/>
    <w:rsid w:val="00786E00"/>
    <w:rsid w:val="00786E9E"/>
    <w:rsid w:val="00786EE3"/>
    <w:rsid w:val="0078720A"/>
    <w:rsid w:val="0078732B"/>
    <w:rsid w:val="007877CD"/>
    <w:rsid w:val="007877DE"/>
    <w:rsid w:val="00787AD0"/>
    <w:rsid w:val="00787DDC"/>
    <w:rsid w:val="00790969"/>
    <w:rsid w:val="00790A13"/>
    <w:rsid w:val="00790C4F"/>
    <w:rsid w:val="00790D51"/>
    <w:rsid w:val="00790E05"/>
    <w:rsid w:val="007910D1"/>
    <w:rsid w:val="007912A0"/>
    <w:rsid w:val="0079130D"/>
    <w:rsid w:val="00791407"/>
    <w:rsid w:val="00791A04"/>
    <w:rsid w:val="00791B45"/>
    <w:rsid w:val="00791FD7"/>
    <w:rsid w:val="007920BC"/>
    <w:rsid w:val="0079210A"/>
    <w:rsid w:val="00792298"/>
    <w:rsid w:val="00792492"/>
    <w:rsid w:val="007925A0"/>
    <w:rsid w:val="0079269B"/>
    <w:rsid w:val="0079273F"/>
    <w:rsid w:val="007927B9"/>
    <w:rsid w:val="00792ED8"/>
    <w:rsid w:val="007934A1"/>
    <w:rsid w:val="0079398E"/>
    <w:rsid w:val="0079402B"/>
    <w:rsid w:val="007940A2"/>
    <w:rsid w:val="0079429A"/>
    <w:rsid w:val="00794638"/>
    <w:rsid w:val="00794BC0"/>
    <w:rsid w:val="00794C5F"/>
    <w:rsid w:val="00795000"/>
    <w:rsid w:val="007952F3"/>
    <w:rsid w:val="007953BF"/>
    <w:rsid w:val="00795557"/>
    <w:rsid w:val="00795594"/>
    <w:rsid w:val="007959F7"/>
    <w:rsid w:val="00795C7D"/>
    <w:rsid w:val="00795F85"/>
    <w:rsid w:val="00796028"/>
    <w:rsid w:val="00796072"/>
    <w:rsid w:val="00796765"/>
    <w:rsid w:val="00796867"/>
    <w:rsid w:val="007968DF"/>
    <w:rsid w:val="00796CCE"/>
    <w:rsid w:val="00796D8E"/>
    <w:rsid w:val="00796F47"/>
    <w:rsid w:val="0079716C"/>
    <w:rsid w:val="00797199"/>
    <w:rsid w:val="00797256"/>
    <w:rsid w:val="0079777D"/>
    <w:rsid w:val="007979D9"/>
    <w:rsid w:val="00797BE5"/>
    <w:rsid w:val="00797C3B"/>
    <w:rsid w:val="00797FC3"/>
    <w:rsid w:val="007A0069"/>
    <w:rsid w:val="007A00A2"/>
    <w:rsid w:val="007A01C2"/>
    <w:rsid w:val="007A024C"/>
    <w:rsid w:val="007A0ADF"/>
    <w:rsid w:val="007A0D1A"/>
    <w:rsid w:val="007A1195"/>
    <w:rsid w:val="007A12E4"/>
    <w:rsid w:val="007A14E8"/>
    <w:rsid w:val="007A1AEA"/>
    <w:rsid w:val="007A2513"/>
    <w:rsid w:val="007A3043"/>
    <w:rsid w:val="007A3594"/>
    <w:rsid w:val="007A3DBA"/>
    <w:rsid w:val="007A4508"/>
    <w:rsid w:val="007A450D"/>
    <w:rsid w:val="007A485F"/>
    <w:rsid w:val="007A4911"/>
    <w:rsid w:val="007A4918"/>
    <w:rsid w:val="007A4ABE"/>
    <w:rsid w:val="007A4CF1"/>
    <w:rsid w:val="007A52E1"/>
    <w:rsid w:val="007A573E"/>
    <w:rsid w:val="007A57F3"/>
    <w:rsid w:val="007A58FD"/>
    <w:rsid w:val="007A5A7F"/>
    <w:rsid w:val="007A5CC7"/>
    <w:rsid w:val="007A5D8F"/>
    <w:rsid w:val="007A5F78"/>
    <w:rsid w:val="007A6151"/>
    <w:rsid w:val="007A66E8"/>
    <w:rsid w:val="007A68B7"/>
    <w:rsid w:val="007A6992"/>
    <w:rsid w:val="007A6C1E"/>
    <w:rsid w:val="007A6D67"/>
    <w:rsid w:val="007A7100"/>
    <w:rsid w:val="007A7474"/>
    <w:rsid w:val="007A75D0"/>
    <w:rsid w:val="007A7DED"/>
    <w:rsid w:val="007B0119"/>
    <w:rsid w:val="007B0123"/>
    <w:rsid w:val="007B0B7B"/>
    <w:rsid w:val="007B1175"/>
    <w:rsid w:val="007B1869"/>
    <w:rsid w:val="007B186B"/>
    <w:rsid w:val="007B19E3"/>
    <w:rsid w:val="007B1CB2"/>
    <w:rsid w:val="007B1E85"/>
    <w:rsid w:val="007B253E"/>
    <w:rsid w:val="007B26EE"/>
    <w:rsid w:val="007B2AFC"/>
    <w:rsid w:val="007B2FAF"/>
    <w:rsid w:val="007B341A"/>
    <w:rsid w:val="007B370D"/>
    <w:rsid w:val="007B3737"/>
    <w:rsid w:val="007B37EC"/>
    <w:rsid w:val="007B3AB1"/>
    <w:rsid w:val="007B3E67"/>
    <w:rsid w:val="007B4028"/>
    <w:rsid w:val="007B42FF"/>
    <w:rsid w:val="007B447B"/>
    <w:rsid w:val="007B472F"/>
    <w:rsid w:val="007B48C8"/>
    <w:rsid w:val="007B49F9"/>
    <w:rsid w:val="007B4AEC"/>
    <w:rsid w:val="007B4B10"/>
    <w:rsid w:val="007B4B8B"/>
    <w:rsid w:val="007B4DAA"/>
    <w:rsid w:val="007B502A"/>
    <w:rsid w:val="007B521E"/>
    <w:rsid w:val="007B52F5"/>
    <w:rsid w:val="007B5416"/>
    <w:rsid w:val="007B5C3E"/>
    <w:rsid w:val="007B5D9F"/>
    <w:rsid w:val="007B629E"/>
    <w:rsid w:val="007B6490"/>
    <w:rsid w:val="007B64DE"/>
    <w:rsid w:val="007B6734"/>
    <w:rsid w:val="007B6A84"/>
    <w:rsid w:val="007B6AAE"/>
    <w:rsid w:val="007B6E48"/>
    <w:rsid w:val="007B7025"/>
    <w:rsid w:val="007B71F6"/>
    <w:rsid w:val="007B73F8"/>
    <w:rsid w:val="007B7598"/>
    <w:rsid w:val="007B7618"/>
    <w:rsid w:val="007B77B6"/>
    <w:rsid w:val="007B7EFA"/>
    <w:rsid w:val="007C014F"/>
    <w:rsid w:val="007C0747"/>
    <w:rsid w:val="007C0ABD"/>
    <w:rsid w:val="007C0BBB"/>
    <w:rsid w:val="007C0C90"/>
    <w:rsid w:val="007C10C3"/>
    <w:rsid w:val="007C17F9"/>
    <w:rsid w:val="007C186B"/>
    <w:rsid w:val="007C1B9A"/>
    <w:rsid w:val="007C1ED5"/>
    <w:rsid w:val="007C2056"/>
    <w:rsid w:val="007C21AC"/>
    <w:rsid w:val="007C2831"/>
    <w:rsid w:val="007C2975"/>
    <w:rsid w:val="007C2B0F"/>
    <w:rsid w:val="007C2CF1"/>
    <w:rsid w:val="007C3101"/>
    <w:rsid w:val="007C34B3"/>
    <w:rsid w:val="007C34FA"/>
    <w:rsid w:val="007C3B15"/>
    <w:rsid w:val="007C3DC3"/>
    <w:rsid w:val="007C3E6F"/>
    <w:rsid w:val="007C4B7C"/>
    <w:rsid w:val="007C4D9B"/>
    <w:rsid w:val="007C5002"/>
    <w:rsid w:val="007C5272"/>
    <w:rsid w:val="007C558A"/>
    <w:rsid w:val="007C575C"/>
    <w:rsid w:val="007C5823"/>
    <w:rsid w:val="007C58D6"/>
    <w:rsid w:val="007C5D2B"/>
    <w:rsid w:val="007C62FC"/>
    <w:rsid w:val="007C63D6"/>
    <w:rsid w:val="007C6D06"/>
    <w:rsid w:val="007C6D35"/>
    <w:rsid w:val="007C705B"/>
    <w:rsid w:val="007C7531"/>
    <w:rsid w:val="007C7A97"/>
    <w:rsid w:val="007C7BE7"/>
    <w:rsid w:val="007C7C25"/>
    <w:rsid w:val="007C7CE2"/>
    <w:rsid w:val="007D0437"/>
    <w:rsid w:val="007D047F"/>
    <w:rsid w:val="007D072F"/>
    <w:rsid w:val="007D0870"/>
    <w:rsid w:val="007D0A55"/>
    <w:rsid w:val="007D0BC9"/>
    <w:rsid w:val="007D0CE1"/>
    <w:rsid w:val="007D0D86"/>
    <w:rsid w:val="007D0E55"/>
    <w:rsid w:val="007D1063"/>
    <w:rsid w:val="007D11B5"/>
    <w:rsid w:val="007D11C6"/>
    <w:rsid w:val="007D13A5"/>
    <w:rsid w:val="007D14C1"/>
    <w:rsid w:val="007D1512"/>
    <w:rsid w:val="007D160A"/>
    <w:rsid w:val="007D160F"/>
    <w:rsid w:val="007D1D57"/>
    <w:rsid w:val="007D1D96"/>
    <w:rsid w:val="007D1E84"/>
    <w:rsid w:val="007D20E2"/>
    <w:rsid w:val="007D215F"/>
    <w:rsid w:val="007D2A6F"/>
    <w:rsid w:val="007D2C82"/>
    <w:rsid w:val="007D312F"/>
    <w:rsid w:val="007D32E1"/>
    <w:rsid w:val="007D371D"/>
    <w:rsid w:val="007D3861"/>
    <w:rsid w:val="007D3D5A"/>
    <w:rsid w:val="007D3E6E"/>
    <w:rsid w:val="007D47BB"/>
    <w:rsid w:val="007D4A23"/>
    <w:rsid w:val="007D4DBD"/>
    <w:rsid w:val="007D4DEB"/>
    <w:rsid w:val="007D4F90"/>
    <w:rsid w:val="007D51F8"/>
    <w:rsid w:val="007D5382"/>
    <w:rsid w:val="007D5494"/>
    <w:rsid w:val="007D54DC"/>
    <w:rsid w:val="007D5AB9"/>
    <w:rsid w:val="007D5AD7"/>
    <w:rsid w:val="007D5F28"/>
    <w:rsid w:val="007D61C1"/>
    <w:rsid w:val="007D67D4"/>
    <w:rsid w:val="007D6A65"/>
    <w:rsid w:val="007D6A6D"/>
    <w:rsid w:val="007D6CA4"/>
    <w:rsid w:val="007D6D8D"/>
    <w:rsid w:val="007D7016"/>
    <w:rsid w:val="007D75D5"/>
    <w:rsid w:val="007D7627"/>
    <w:rsid w:val="007D76CA"/>
    <w:rsid w:val="007E000F"/>
    <w:rsid w:val="007E07C6"/>
    <w:rsid w:val="007E0F7F"/>
    <w:rsid w:val="007E0FFE"/>
    <w:rsid w:val="007E1A7F"/>
    <w:rsid w:val="007E1BC4"/>
    <w:rsid w:val="007E1FF5"/>
    <w:rsid w:val="007E2018"/>
    <w:rsid w:val="007E2239"/>
    <w:rsid w:val="007E23C3"/>
    <w:rsid w:val="007E2422"/>
    <w:rsid w:val="007E26A8"/>
    <w:rsid w:val="007E283B"/>
    <w:rsid w:val="007E2B19"/>
    <w:rsid w:val="007E2C64"/>
    <w:rsid w:val="007E2D81"/>
    <w:rsid w:val="007E2E46"/>
    <w:rsid w:val="007E2E93"/>
    <w:rsid w:val="007E3331"/>
    <w:rsid w:val="007E34E5"/>
    <w:rsid w:val="007E3844"/>
    <w:rsid w:val="007E38B9"/>
    <w:rsid w:val="007E3BDE"/>
    <w:rsid w:val="007E4A3C"/>
    <w:rsid w:val="007E4B18"/>
    <w:rsid w:val="007E4C6A"/>
    <w:rsid w:val="007E4FED"/>
    <w:rsid w:val="007E5163"/>
    <w:rsid w:val="007E52D9"/>
    <w:rsid w:val="007E5960"/>
    <w:rsid w:val="007E5C6D"/>
    <w:rsid w:val="007E62CD"/>
    <w:rsid w:val="007E64F4"/>
    <w:rsid w:val="007E69A7"/>
    <w:rsid w:val="007E69B7"/>
    <w:rsid w:val="007E6C0E"/>
    <w:rsid w:val="007E6D23"/>
    <w:rsid w:val="007E72BC"/>
    <w:rsid w:val="007E788D"/>
    <w:rsid w:val="007E796C"/>
    <w:rsid w:val="007E79F1"/>
    <w:rsid w:val="007E7B0D"/>
    <w:rsid w:val="007E7BFA"/>
    <w:rsid w:val="007E7E17"/>
    <w:rsid w:val="007E7EE0"/>
    <w:rsid w:val="007F001B"/>
    <w:rsid w:val="007F0120"/>
    <w:rsid w:val="007F04CB"/>
    <w:rsid w:val="007F050E"/>
    <w:rsid w:val="007F06FD"/>
    <w:rsid w:val="007F0937"/>
    <w:rsid w:val="007F0B14"/>
    <w:rsid w:val="007F1046"/>
    <w:rsid w:val="007F14AD"/>
    <w:rsid w:val="007F1978"/>
    <w:rsid w:val="007F2466"/>
    <w:rsid w:val="007F294E"/>
    <w:rsid w:val="007F29B5"/>
    <w:rsid w:val="007F2B88"/>
    <w:rsid w:val="007F35FC"/>
    <w:rsid w:val="007F36A6"/>
    <w:rsid w:val="007F3880"/>
    <w:rsid w:val="007F3B22"/>
    <w:rsid w:val="007F3C11"/>
    <w:rsid w:val="007F3C43"/>
    <w:rsid w:val="007F3F64"/>
    <w:rsid w:val="007F40BD"/>
    <w:rsid w:val="007F420B"/>
    <w:rsid w:val="007F426B"/>
    <w:rsid w:val="007F42C8"/>
    <w:rsid w:val="007F45A9"/>
    <w:rsid w:val="007F4721"/>
    <w:rsid w:val="007F4DF7"/>
    <w:rsid w:val="007F4F0D"/>
    <w:rsid w:val="007F504F"/>
    <w:rsid w:val="007F53DD"/>
    <w:rsid w:val="007F542B"/>
    <w:rsid w:val="007F5497"/>
    <w:rsid w:val="007F5642"/>
    <w:rsid w:val="007F5B12"/>
    <w:rsid w:val="007F5CE9"/>
    <w:rsid w:val="007F5F94"/>
    <w:rsid w:val="007F60B8"/>
    <w:rsid w:val="007F62AB"/>
    <w:rsid w:val="007F67E5"/>
    <w:rsid w:val="007F72F7"/>
    <w:rsid w:val="007F7591"/>
    <w:rsid w:val="007F76E0"/>
    <w:rsid w:val="007F7770"/>
    <w:rsid w:val="007F7A71"/>
    <w:rsid w:val="007F7BDA"/>
    <w:rsid w:val="0080026E"/>
    <w:rsid w:val="0080054F"/>
    <w:rsid w:val="00800579"/>
    <w:rsid w:val="008008B4"/>
    <w:rsid w:val="008009F3"/>
    <w:rsid w:val="00800F03"/>
    <w:rsid w:val="00801015"/>
    <w:rsid w:val="00801072"/>
    <w:rsid w:val="00801317"/>
    <w:rsid w:val="00801324"/>
    <w:rsid w:val="00801584"/>
    <w:rsid w:val="00801920"/>
    <w:rsid w:val="008019F4"/>
    <w:rsid w:val="00801C9D"/>
    <w:rsid w:val="00801DA3"/>
    <w:rsid w:val="0080247F"/>
    <w:rsid w:val="00802717"/>
    <w:rsid w:val="008030B1"/>
    <w:rsid w:val="008030EF"/>
    <w:rsid w:val="00803202"/>
    <w:rsid w:val="00803AE4"/>
    <w:rsid w:val="00803B15"/>
    <w:rsid w:val="00803D7C"/>
    <w:rsid w:val="00804103"/>
    <w:rsid w:val="00804693"/>
    <w:rsid w:val="008048FB"/>
    <w:rsid w:val="00804C63"/>
    <w:rsid w:val="00804CAC"/>
    <w:rsid w:val="00804E2A"/>
    <w:rsid w:val="00804E73"/>
    <w:rsid w:val="00804EE0"/>
    <w:rsid w:val="00804EF3"/>
    <w:rsid w:val="00805065"/>
    <w:rsid w:val="00805218"/>
    <w:rsid w:val="00805CDC"/>
    <w:rsid w:val="0080634A"/>
    <w:rsid w:val="0080652E"/>
    <w:rsid w:val="00806744"/>
    <w:rsid w:val="00806B63"/>
    <w:rsid w:val="00806C36"/>
    <w:rsid w:val="00806D07"/>
    <w:rsid w:val="00806F0B"/>
    <w:rsid w:val="0080703F"/>
    <w:rsid w:val="0080739A"/>
    <w:rsid w:val="0080746C"/>
    <w:rsid w:val="00807A15"/>
    <w:rsid w:val="00807BE5"/>
    <w:rsid w:val="00810160"/>
    <w:rsid w:val="008103E5"/>
    <w:rsid w:val="00810742"/>
    <w:rsid w:val="00810879"/>
    <w:rsid w:val="00810913"/>
    <w:rsid w:val="00810EAC"/>
    <w:rsid w:val="00810F20"/>
    <w:rsid w:val="00811348"/>
    <w:rsid w:val="008118A6"/>
    <w:rsid w:val="00811AE3"/>
    <w:rsid w:val="00811C45"/>
    <w:rsid w:val="00811F8D"/>
    <w:rsid w:val="0081219F"/>
    <w:rsid w:val="00812223"/>
    <w:rsid w:val="00812472"/>
    <w:rsid w:val="00812DDB"/>
    <w:rsid w:val="00812FCA"/>
    <w:rsid w:val="00813076"/>
    <w:rsid w:val="008130BB"/>
    <w:rsid w:val="0081336E"/>
    <w:rsid w:val="00813455"/>
    <w:rsid w:val="00813E69"/>
    <w:rsid w:val="00814895"/>
    <w:rsid w:val="00814E0F"/>
    <w:rsid w:val="00814E64"/>
    <w:rsid w:val="00815248"/>
    <w:rsid w:val="008159AA"/>
    <w:rsid w:val="00815C3E"/>
    <w:rsid w:val="00815D11"/>
    <w:rsid w:val="00815D52"/>
    <w:rsid w:val="00815F4A"/>
    <w:rsid w:val="008160A9"/>
    <w:rsid w:val="00816840"/>
    <w:rsid w:val="00816B43"/>
    <w:rsid w:val="00816F28"/>
    <w:rsid w:val="0081732F"/>
    <w:rsid w:val="00817336"/>
    <w:rsid w:val="0081797F"/>
    <w:rsid w:val="00817A2C"/>
    <w:rsid w:val="00817EB8"/>
    <w:rsid w:val="00820215"/>
    <w:rsid w:val="008202B3"/>
    <w:rsid w:val="008203AE"/>
    <w:rsid w:val="00820594"/>
    <w:rsid w:val="00820D42"/>
    <w:rsid w:val="0082148E"/>
    <w:rsid w:val="00821552"/>
    <w:rsid w:val="00821673"/>
    <w:rsid w:val="00821784"/>
    <w:rsid w:val="00821BC7"/>
    <w:rsid w:val="00821D1E"/>
    <w:rsid w:val="00821D58"/>
    <w:rsid w:val="00821DDF"/>
    <w:rsid w:val="00822193"/>
    <w:rsid w:val="008221B4"/>
    <w:rsid w:val="0082242A"/>
    <w:rsid w:val="008224CF"/>
    <w:rsid w:val="00822C2E"/>
    <w:rsid w:val="00822EF1"/>
    <w:rsid w:val="008232DA"/>
    <w:rsid w:val="0082334D"/>
    <w:rsid w:val="008236DD"/>
    <w:rsid w:val="00823738"/>
    <w:rsid w:val="00823963"/>
    <w:rsid w:val="00823CE0"/>
    <w:rsid w:val="0082417F"/>
    <w:rsid w:val="0082455D"/>
    <w:rsid w:val="0082498B"/>
    <w:rsid w:val="008249E8"/>
    <w:rsid w:val="00824E5A"/>
    <w:rsid w:val="0082522A"/>
    <w:rsid w:val="0082533D"/>
    <w:rsid w:val="008254CA"/>
    <w:rsid w:val="008256D0"/>
    <w:rsid w:val="0082590A"/>
    <w:rsid w:val="0082596D"/>
    <w:rsid w:val="00826333"/>
    <w:rsid w:val="00826525"/>
    <w:rsid w:val="00826577"/>
    <w:rsid w:val="008265E7"/>
    <w:rsid w:val="008269AF"/>
    <w:rsid w:val="008269C3"/>
    <w:rsid w:val="00826A2E"/>
    <w:rsid w:val="00826D1C"/>
    <w:rsid w:val="00826F17"/>
    <w:rsid w:val="0082713D"/>
    <w:rsid w:val="008271DC"/>
    <w:rsid w:val="008275D3"/>
    <w:rsid w:val="008275EA"/>
    <w:rsid w:val="00827B24"/>
    <w:rsid w:val="00827B7A"/>
    <w:rsid w:val="00827E78"/>
    <w:rsid w:val="00827F3B"/>
    <w:rsid w:val="0083017E"/>
    <w:rsid w:val="008303D8"/>
    <w:rsid w:val="00830670"/>
    <w:rsid w:val="008309E3"/>
    <w:rsid w:val="0083110C"/>
    <w:rsid w:val="008315C9"/>
    <w:rsid w:val="008317D0"/>
    <w:rsid w:val="00831AA5"/>
    <w:rsid w:val="00831CE1"/>
    <w:rsid w:val="00831E79"/>
    <w:rsid w:val="00832465"/>
    <w:rsid w:val="00832470"/>
    <w:rsid w:val="00832BA6"/>
    <w:rsid w:val="00832F10"/>
    <w:rsid w:val="00832FFA"/>
    <w:rsid w:val="008332A8"/>
    <w:rsid w:val="0083330B"/>
    <w:rsid w:val="0083358D"/>
    <w:rsid w:val="008338D5"/>
    <w:rsid w:val="00833B41"/>
    <w:rsid w:val="00833CCA"/>
    <w:rsid w:val="00833FE3"/>
    <w:rsid w:val="0083403A"/>
    <w:rsid w:val="0083418B"/>
    <w:rsid w:val="008341D3"/>
    <w:rsid w:val="00834ABC"/>
    <w:rsid w:val="00834CC8"/>
    <w:rsid w:val="00834FD9"/>
    <w:rsid w:val="008351FD"/>
    <w:rsid w:val="0083541E"/>
    <w:rsid w:val="00835635"/>
    <w:rsid w:val="00836359"/>
    <w:rsid w:val="008365C7"/>
    <w:rsid w:val="008365CE"/>
    <w:rsid w:val="008365F4"/>
    <w:rsid w:val="0083681B"/>
    <w:rsid w:val="00836854"/>
    <w:rsid w:val="00836A24"/>
    <w:rsid w:val="00837057"/>
    <w:rsid w:val="0083786D"/>
    <w:rsid w:val="00837985"/>
    <w:rsid w:val="00840051"/>
    <w:rsid w:val="0084060C"/>
    <w:rsid w:val="00840BE4"/>
    <w:rsid w:val="008413A1"/>
    <w:rsid w:val="00841635"/>
    <w:rsid w:val="00841D4F"/>
    <w:rsid w:val="00841DF8"/>
    <w:rsid w:val="0084235D"/>
    <w:rsid w:val="008423CB"/>
    <w:rsid w:val="00842976"/>
    <w:rsid w:val="00842B19"/>
    <w:rsid w:val="00842C93"/>
    <w:rsid w:val="00842FD1"/>
    <w:rsid w:val="008430F1"/>
    <w:rsid w:val="00843517"/>
    <w:rsid w:val="008436B7"/>
    <w:rsid w:val="008438E7"/>
    <w:rsid w:val="008439C2"/>
    <w:rsid w:val="00843ABB"/>
    <w:rsid w:val="00843D55"/>
    <w:rsid w:val="00844476"/>
    <w:rsid w:val="008445E1"/>
    <w:rsid w:val="008447A6"/>
    <w:rsid w:val="00844C5F"/>
    <w:rsid w:val="00844D3B"/>
    <w:rsid w:val="0084504D"/>
    <w:rsid w:val="00845587"/>
    <w:rsid w:val="0084558D"/>
    <w:rsid w:val="008455A0"/>
    <w:rsid w:val="00845969"/>
    <w:rsid w:val="00845B07"/>
    <w:rsid w:val="00845CD3"/>
    <w:rsid w:val="0084609F"/>
    <w:rsid w:val="008460BD"/>
    <w:rsid w:val="0084657E"/>
    <w:rsid w:val="008466C8"/>
    <w:rsid w:val="008467E8"/>
    <w:rsid w:val="00846D13"/>
    <w:rsid w:val="00846F9C"/>
    <w:rsid w:val="0084703E"/>
    <w:rsid w:val="00847056"/>
    <w:rsid w:val="00847203"/>
    <w:rsid w:val="00847508"/>
    <w:rsid w:val="00847D47"/>
    <w:rsid w:val="00847D4C"/>
    <w:rsid w:val="00847E30"/>
    <w:rsid w:val="00850052"/>
    <w:rsid w:val="008500D4"/>
    <w:rsid w:val="008503D5"/>
    <w:rsid w:val="00850545"/>
    <w:rsid w:val="0085083E"/>
    <w:rsid w:val="00851505"/>
    <w:rsid w:val="008515E5"/>
    <w:rsid w:val="00851A46"/>
    <w:rsid w:val="00851B2F"/>
    <w:rsid w:val="00851FC9"/>
    <w:rsid w:val="00851FED"/>
    <w:rsid w:val="00852A8D"/>
    <w:rsid w:val="00852CDC"/>
    <w:rsid w:val="00852D3C"/>
    <w:rsid w:val="00852E9B"/>
    <w:rsid w:val="00853643"/>
    <w:rsid w:val="0085373E"/>
    <w:rsid w:val="008537C3"/>
    <w:rsid w:val="00853AC9"/>
    <w:rsid w:val="00853ADA"/>
    <w:rsid w:val="00853D1D"/>
    <w:rsid w:val="00853FD5"/>
    <w:rsid w:val="00854108"/>
    <w:rsid w:val="008541DE"/>
    <w:rsid w:val="008544EA"/>
    <w:rsid w:val="008545CA"/>
    <w:rsid w:val="00854F98"/>
    <w:rsid w:val="008552E5"/>
    <w:rsid w:val="008557A2"/>
    <w:rsid w:val="00855B5E"/>
    <w:rsid w:val="0085607F"/>
    <w:rsid w:val="008563D3"/>
    <w:rsid w:val="008565A5"/>
    <w:rsid w:val="008566D3"/>
    <w:rsid w:val="00856742"/>
    <w:rsid w:val="0085682B"/>
    <w:rsid w:val="00856A95"/>
    <w:rsid w:val="00856DDE"/>
    <w:rsid w:val="00856F5D"/>
    <w:rsid w:val="00857193"/>
    <w:rsid w:val="008571AB"/>
    <w:rsid w:val="008571E9"/>
    <w:rsid w:val="0085735A"/>
    <w:rsid w:val="008575EA"/>
    <w:rsid w:val="00857629"/>
    <w:rsid w:val="00857765"/>
    <w:rsid w:val="00857F4A"/>
    <w:rsid w:val="0086048D"/>
    <w:rsid w:val="008606DA"/>
    <w:rsid w:val="00860707"/>
    <w:rsid w:val="0086105D"/>
    <w:rsid w:val="008610B3"/>
    <w:rsid w:val="008611E1"/>
    <w:rsid w:val="008612D8"/>
    <w:rsid w:val="008613AA"/>
    <w:rsid w:val="008613E9"/>
    <w:rsid w:val="0086141A"/>
    <w:rsid w:val="0086180E"/>
    <w:rsid w:val="00861826"/>
    <w:rsid w:val="008618C1"/>
    <w:rsid w:val="00861C1A"/>
    <w:rsid w:val="00861F9B"/>
    <w:rsid w:val="00861FAE"/>
    <w:rsid w:val="00862088"/>
    <w:rsid w:val="00862344"/>
    <w:rsid w:val="0086257F"/>
    <w:rsid w:val="00862CAB"/>
    <w:rsid w:val="0086308E"/>
    <w:rsid w:val="008637AE"/>
    <w:rsid w:val="00863A91"/>
    <w:rsid w:val="00863B4C"/>
    <w:rsid w:val="00863EDE"/>
    <w:rsid w:val="00864296"/>
    <w:rsid w:val="00864410"/>
    <w:rsid w:val="00864983"/>
    <w:rsid w:val="00864EBF"/>
    <w:rsid w:val="00865062"/>
    <w:rsid w:val="00865072"/>
    <w:rsid w:val="008651CA"/>
    <w:rsid w:val="00865299"/>
    <w:rsid w:val="0086564E"/>
    <w:rsid w:val="008658ED"/>
    <w:rsid w:val="00865D21"/>
    <w:rsid w:val="008662BB"/>
    <w:rsid w:val="00866BC0"/>
    <w:rsid w:val="00866D28"/>
    <w:rsid w:val="00866D39"/>
    <w:rsid w:val="00866E2E"/>
    <w:rsid w:val="00866EE3"/>
    <w:rsid w:val="008670C8"/>
    <w:rsid w:val="00867638"/>
    <w:rsid w:val="00867646"/>
    <w:rsid w:val="0086777F"/>
    <w:rsid w:val="008678FB"/>
    <w:rsid w:val="0086795D"/>
    <w:rsid w:val="00867B9A"/>
    <w:rsid w:val="00867C8F"/>
    <w:rsid w:val="00867D7E"/>
    <w:rsid w:val="00867EF3"/>
    <w:rsid w:val="00867F39"/>
    <w:rsid w:val="008701BF"/>
    <w:rsid w:val="008705EC"/>
    <w:rsid w:val="00870689"/>
    <w:rsid w:val="00870A1C"/>
    <w:rsid w:val="00871748"/>
    <w:rsid w:val="00871772"/>
    <w:rsid w:val="0087179B"/>
    <w:rsid w:val="00871B80"/>
    <w:rsid w:val="00871EB9"/>
    <w:rsid w:val="008723D8"/>
    <w:rsid w:val="0087244A"/>
    <w:rsid w:val="0087268D"/>
    <w:rsid w:val="00873210"/>
    <w:rsid w:val="008732F5"/>
    <w:rsid w:val="00873406"/>
    <w:rsid w:val="008735A3"/>
    <w:rsid w:val="008735AE"/>
    <w:rsid w:val="008736E9"/>
    <w:rsid w:val="008738F4"/>
    <w:rsid w:val="00873ACB"/>
    <w:rsid w:val="00873AFF"/>
    <w:rsid w:val="00873EB3"/>
    <w:rsid w:val="00873EF3"/>
    <w:rsid w:val="00873FCE"/>
    <w:rsid w:val="00874468"/>
    <w:rsid w:val="008746B9"/>
    <w:rsid w:val="00874AB9"/>
    <w:rsid w:val="00874D96"/>
    <w:rsid w:val="00874DC0"/>
    <w:rsid w:val="00874E41"/>
    <w:rsid w:val="00874EDC"/>
    <w:rsid w:val="008759FF"/>
    <w:rsid w:val="00875F39"/>
    <w:rsid w:val="0087663A"/>
    <w:rsid w:val="00876916"/>
    <w:rsid w:val="0087696B"/>
    <w:rsid w:val="00876B92"/>
    <w:rsid w:val="00876D59"/>
    <w:rsid w:val="00876D8A"/>
    <w:rsid w:val="00876D8B"/>
    <w:rsid w:val="00876DC4"/>
    <w:rsid w:val="00876EEB"/>
    <w:rsid w:val="0087702B"/>
    <w:rsid w:val="008772E0"/>
    <w:rsid w:val="0087769F"/>
    <w:rsid w:val="00877D88"/>
    <w:rsid w:val="00877EC1"/>
    <w:rsid w:val="008805B9"/>
    <w:rsid w:val="00880905"/>
    <w:rsid w:val="0088094F"/>
    <w:rsid w:val="00880B4D"/>
    <w:rsid w:val="00881286"/>
    <w:rsid w:val="0088134F"/>
    <w:rsid w:val="00881A11"/>
    <w:rsid w:val="00881BCB"/>
    <w:rsid w:val="00881E1A"/>
    <w:rsid w:val="00881E3B"/>
    <w:rsid w:val="00881EC0"/>
    <w:rsid w:val="008821B8"/>
    <w:rsid w:val="00882334"/>
    <w:rsid w:val="008823F5"/>
    <w:rsid w:val="0088279E"/>
    <w:rsid w:val="00882B36"/>
    <w:rsid w:val="00882C08"/>
    <w:rsid w:val="00882F44"/>
    <w:rsid w:val="00883742"/>
    <w:rsid w:val="008844F4"/>
    <w:rsid w:val="00884665"/>
    <w:rsid w:val="008846AD"/>
    <w:rsid w:val="00884AFC"/>
    <w:rsid w:val="00884C90"/>
    <w:rsid w:val="0088574C"/>
    <w:rsid w:val="00885767"/>
    <w:rsid w:val="008858D5"/>
    <w:rsid w:val="00885B1E"/>
    <w:rsid w:val="00885F1C"/>
    <w:rsid w:val="00886268"/>
    <w:rsid w:val="00886527"/>
    <w:rsid w:val="00886783"/>
    <w:rsid w:val="0088710E"/>
    <w:rsid w:val="0088712E"/>
    <w:rsid w:val="008871E8"/>
    <w:rsid w:val="0088762E"/>
    <w:rsid w:val="008878D1"/>
    <w:rsid w:val="00887C5D"/>
    <w:rsid w:val="00887FC9"/>
    <w:rsid w:val="0089008A"/>
    <w:rsid w:val="0089015B"/>
    <w:rsid w:val="008901AF"/>
    <w:rsid w:val="00890346"/>
    <w:rsid w:val="008904EA"/>
    <w:rsid w:val="00890568"/>
    <w:rsid w:val="0089059B"/>
    <w:rsid w:val="0089074B"/>
    <w:rsid w:val="00890ADC"/>
    <w:rsid w:val="00891000"/>
    <w:rsid w:val="00891194"/>
    <w:rsid w:val="00891666"/>
    <w:rsid w:val="00892768"/>
    <w:rsid w:val="008927C6"/>
    <w:rsid w:val="008928EA"/>
    <w:rsid w:val="008929B0"/>
    <w:rsid w:val="00892A29"/>
    <w:rsid w:val="00892E97"/>
    <w:rsid w:val="00893192"/>
    <w:rsid w:val="008931A9"/>
    <w:rsid w:val="0089384D"/>
    <w:rsid w:val="008939DE"/>
    <w:rsid w:val="00893B73"/>
    <w:rsid w:val="00893E1B"/>
    <w:rsid w:val="0089416D"/>
    <w:rsid w:val="00894194"/>
    <w:rsid w:val="0089435D"/>
    <w:rsid w:val="008948D1"/>
    <w:rsid w:val="008949AD"/>
    <w:rsid w:val="00894B40"/>
    <w:rsid w:val="00894F6F"/>
    <w:rsid w:val="008952FA"/>
    <w:rsid w:val="00895373"/>
    <w:rsid w:val="00895447"/>
    <w:rsid w:val="008954AB"/>
    <w:rsid w:val="0089556E"/>
    <w:rsid w:val="00895623"/>
    <w:rsid w:val="00895949"/>
    <w:rsid w:val="00895999"/>
    <w:rsid w:val="00895FE6"/>
    <w:rsid w:val="0089663E"/>
    <w:rsid w:val="008966DE"/>
    <w:rsid w:val="00896FE4"/>
    <w:rsid w:val="00897077"/>
    <w:rsid w:val="00897560"/>
    <w:rsid w:val="00897774"/>
    <w:rsid w:val="00897951"/>
    <w:rsid w:val="00897A9D"/>
    <w:rsid w:val="00897ADC"/>
    <w:rsid w:val="00897CD9"/>
    <w:rsid w:val="00897D2F"/>
    <w:rsid w:val="008A009A"/>
    <w:rsid w:val="008A0737"/>
    <w:rsid w:val="008A07B8"/>
    <w:rsid w:val="008A0C73"/>
    <w:rsid w:val="008A1705"/>
    <w:rsid w:val="008A1983"/>
    <w:rsid w:val="008A1D15"/>
    <w:rsid w:val="008A1F40"/>
    <w:rsid w:val="008A2182"/>
    <w:rsid w:val="008A2427"/>
    <w:rsid w:val="008A2616"/>
    <w:rsid w:val="008A265C"/>
    <w:rsid w:val="008A27F9"/>
    <w:rsid w:val="008A2874"/>
    <w:rsid w:val="008A2B03"/>
    <w:rsid w:val="008A2BB9"/>
    <w:rsid w:val="008A2E03"/>
    <w:rsid w:val="008A2F64"/>
    <w:rsid w:val="008A302D"/>
    <w:rsid w:val="008A33D6"/>
    <w:rsid w:val="008A3AA4"/>
    <w:rsid w:val="008A3AF4"/>
    <w:rsid w:val="008A3CAE"/>
    <w:rsid w:val="008A4625"/>
    <w:rsid w:val="008A467F"/>
    <w:rsid w:val="008A484D"/>
    <w:rsid w:val="008A48AB"/>
    <w:rsid w:val="008A492E"/>
    <w:rsid w:val="008A4AAB"/>
    <w:rsid w:val="008A4DA7"/>
    <w:rsid w:val="008A4E93"/>
    <w:rsid w:val="008A5175"/>
    <w:rsid w:val="008A5486"/>
    <w:rsid w:val="008A5916"/>
    <w:rsid w:val="008A5F38"/>
    <w:rsid w:val="008A62D7"/>
    <w:rsid w:val="008A64AA"/>
    <w:rsid w:val="008A66A5"/>
    <w:rsid w:val="008A684B"/>
    <w:rsid w:val="008A6A49"/>
    <w:rsid w:val="008A6B26"/>
    <w:rsid w:val="008A6DB5"/>
    <w:rsid w:val="008A7291"/>
    <w:rsid w:val="008A786C"/>
    <w:rsid w:val="008A790A"/>
    <w:rsid w:val="008A7955"/>
    <w:rsid w:val="008A7AC4"/>
    <w:rsid w:val="008A7BA5"/>
    <w:rsid w:val="008A7F35"/>
    <w:rsid w:val="008B0147"/>
    <w:rsid w:val="008B0165"/>
    <w:rsid w:val="008B031C"/>
    <w:rsid w:val="008B03D1"/>
    <w:rsid w:val="008B07A9"/>
    <w:rsid w:val="008B07CE"/>
    <w:rsid w:val="008B0941"/>
    <w:rsid w:val="008B0C09"/>
    <w:rsid w:val="008B0D67"/>
    <w:rsid w:val="008B101B"/>
    <w:rsid w:val="008B1620"/>
    <w:rsid w:val="008B1A47"/>
    <w:rsid w:val="008B1B35"/>
    <w:rsid w:val="008B1D12"/>
    <w:rsid w:val="008B1F49"/>
    <w:rsid w:val="008B21F9"/>
    <w:rsid w:val="008B2797"/>
    <w:rsid w:val="008B29C2"/>
    <w:rsid w:val="008B2BE0"/>
    <w:rsid w:val="008B2C2C"/>
    <w:rsid w:val="008B2DD1"/>
    <w:rsid w:val="008B2EE3"/>
    <w:rsid w:val="008B2F50"/>
    <w:rsid w:val="008B301D"/>
    <w:rsid w:val="008B3083"/>
    <w:rsid w:val="008B3614"/>
    <w:rsid w:val="008B3BDA"/>
    <w:rsid w:val="008B4021"/>
    <w:rsid w:val="008B4063"/>
    <w:rsid w:val="008B410F"/>
    <w:rsid w:val="008B42A2"/>
    <w:rsid w:val="008B43D4"/>
    <w:rsid w:val="008B4403"/>
    <w:rsid w:val="008B4899"/>
    <w:rsid w:val="008B4B98"/>
    <w:rsid w:val="008B5061"/>
    <w:rsid w:val="008B5284"/>
    <w:rsid w:val="008B5559"/>
    <w:rsid w:val="008B5B76"/>
    <w:rsid w:val="008B5EB4"/>
    <w:rsid w:val="008B613D"/>
    <w:rsid w:val="008B6212"/>
    <w:rsid w:val="008B67FC"/>
    <w:rsid w:val="008B6DFE"/>
    <w:rsid w:val="008B7085"/>
    <w:rsid w:val="008B720A"/>
    <w:rsid w:val="008B7239"/>
    <w:rsid w:val="008B7409"/>
    <w:rsid w:val="008B74D9"/>
    <w:rsid w:val="008B75F3"/>
    <w:rsid w:val="008B7B51"/>
    <w:rsid w:val="008B7CBA"/>
    <w:rsid w:val="008B7CC7"/>
    <w:rsid w:val="008C0096"/>
    <w:rsid w:val="008C020A"/>
    <w:rsid w:val="008C056B"/>
    <w:rsid w:val="008C0A32"/>
    <w:rsid w:val="008C0E35"/>
    <w:rsid w:val="008C100E"/>
    <w:rsid w:val="008C168A"/>
    <w:rsid w:val="008C198A"/>
    <w:rsid w:val="008C1C2C"/>
    <w:rsid w:val="008C1C6B"/>
    <w:rsid w:val="008C2176"/>
    <w:rsid w:val="008C2B89"/>
    <w:rsid w:val="008C2BF4"/>
    <w:rsid w:val="008C2C70"/>
    <w:rsid w:val="008C2F61"/>
    <w:rsid w:val="008C3027"/>
    <w:rsid w:val="008C3120"/>
    <w:rsid w:val="008C3411"/>
    <w:rsid w:val="008C343A"/>
    <w:rsid w:val="008C3563"/>
    <w:rsid w:val="008C35BA"/>
    <w:rsid w:val="008C367C"/>
    <w:rsid w:val="008C3E33"/>
    <w:rsid w:val="008C4027"/>
    <w:rsid w:val="008C455E"/>
    <w:rsid w:val="008C460A"/>
    <w:rsid w:val="008C46B0"/>
    <w:rsid w:val="008C4AB8"/>
    <w:rsid w:val="008C4B2F"/>
    <w:rsid w:val="008C4F08"/>
    <w:rsid w:val="008C501E"/>
    <w:rsid w:val="008C51D8"/>
    <w:rsid w:val="008C523F"/>
    <w:rsid w:val="008C55BA"/>
    <w:rsid w:val="008C560A"/>
    <w:rsid w:val="008C59C6"/>
    <w:rsid w:val="008C5E17"/>
    <w:rsid w:val="008C643F"/>
    <w:rsid w:val="008C6E74"/>
    <w:rsid w:val="008C7480"/>
    <w:rsid w:val="008C750F"/>
    <w:rsid w:val="008C7628"/>
    <w:rsid w:val="008C7951"/>
    <w:rsid w:val="008C7B46"/>
    <w:rsid w:val="008C7E66"/>
    <w:rsid w:val="008D010F"/>
    <w:rsid w:val="008D0151"/>
    <w:rsid w:val="008D03DA"/>
    <w:rsid w:val="008D0767"/>
    <w:rsid w:val="008D0896"/>
    <w:rsid w:val="008D0A20"/>
    <w:rsid w:val="008D0AE3"/>
    <w:rsid w:val="008D0C4D"/>
    <w:rsid w:val="008D0D9F"/>
    <w:rsid w:val="008D0E3A"/>
    <w:rsid w:val="008D1053"/>
    <w:rsid w:val="008D1251"/>
    <w:rsid w:val="008D1D57"/>
    <w:rsid w:val="008D1ED3"/>
    <w:rsid w:val="008D20B2"/>
    <w:rsid w:val="008D20EB"/>
    <w:rsid w:val="008D21BA"/>
    <w:rsid w:val="008D23C6"/>
    <w:rsid w:val="008D2550"/>
    <w:rsid w:val="008D2673"/>
    <w:rsid w:val="008D26BD"/>
    <w:rsid w:val="008D2937"/>
    <w:rsid w:val="008D2D85"/>
    <w:rsid w:val="008D2E2A"/>
    <w:rsid w:val="008D2FF3"/>
    <w:rsid w:val="008D31B5"/>
    <w:rsid w:val="008D31E9"/>
    <w:rsid w:val="008D3390"/>
    <w:rsid w:val="008D35D5"/>
    <w:rsid w:val="008D4099"/>
    <w:rsid w:val="008D410F"/>
    <w:rsid w:val="008D4152"/>
    <w:rsid w:val="008D416F"/>
    <w:rsid w:val="008D4D7F"/>
    <w:rsid w:val="008D5103"/>
    <w:rsid w:val="008D51DB"/>
    <w:rsid w:val="008D577F"/>
    <w:rsid w:val="008D57BD"/>
    <w:rsid w:val="008D586A"/>
    <w:rsid w:val="008D5B8F"/>
    <w:rsid w:val="008D5C8F"/>
    <w:rsid w:val="008D5EA8"/>
    <w:rsid w:val="008D5F9D"/>
    <w:rsid w:val="008D5FE9"/>
    <w:rsid w:val="008D6429"/>
    <w:rsid w:val="008D65DA"/>
    <w:rsid w:val="008D6E6E"/>
    <w:rsid w:val="008D6EBB"/>
    <w:rsid w:val="008D7181"/>
    <w:rsid w:val="008D7503"/>
    <w:rsid w:val="008D76CB"/>
    <w:rsid w:val="008D7B26"/>
    <w:rsid w:val="008D7B77"/>
    <w:rsid w:val="008D7E85"/>
    <w:rsid w:val="008E0201"/>
    <w:rsid w:val="008E057D"/>
    <w:rsid w:val="008E086F"/>
    <w:rsid w:val="008E1329"/>
    <w:rsid w:val="008E2056"/>
    <w:rsid w:val="008E20B5"/>
    <w:rsid w:val="008E2258"/>
    <w:rsid w:val="008E2300"/>
    <w:rsid w:val="008E2307"/>
    <w:rsid w:val="008E2398"/>
    <w:rsid w:val="008E2B01"/>
    <w:rsid w:val="008E30BB"/>
    <w:rsid w:val="008E3350"/>
    <w:rsid w:val="008E35C7"/>
    <w:rsid w:val="008E372F"/>
    <w:rsid w:val="008E3921"/>
    <w:rsid w:val="008E3952"/>
    <w:rsid w:val="008E3A29"/>
    <w:rsid w:val="008E4003"/>
    <w:rsid w:val="008E40BB"/>
    <w:rsid w:val="008E43B5"/>
    <w:rsid w:val="008E448C"/>
    <w:rsid w:val="008E4722"/>
    <w:rsid w:val="008E4C2C"/>
    <w:rsid w:val="008E4CFF"/>
    <w:rsid w:val="008E57CA"/>
    <w:rsid w:val="008E585F"/>
    <w:rsid w:val="008E58A1"/>
    <w:rsid w:val="008E5C0B"/>
    <w:rsid w:val="008E5CFA"/>
    <w:rsid w:val="008E5ECE"/>
    <w:rsid w:val="008E62C5"/>
    <w:rsid w:val="008E62E3"/>
    <w:rsid w:val="008E6CF3"/>
    <w:rsid w:val="008E78CE"/>
    <w:rsid w:val="008E7915"/>
    <w:rsid w:val="008E7B29"/>
    <w:rsid w:val="008E7D73"/>
    <w:rsid w:val="008F0398"/>
    <w:rsid w:val="008F079F"/>
    <w:rsid w:val="008F09DF"/>
    <w:rsid w:val="008F0A95"/>
    <w:rsid w:val="008F0D4F"/>
    <w:rsid w:val="008F12AD"/>
    <w:rsid w:val="008F14DE"/>
    <w:rsid w:val="008F1881"/>
    <w:rsid w:val="008F1A50"/>
    <w:rsid w:val="008F1F84"/>
    <w:rsid w:val="008F26CC"/>
    <w:rsid w:val="008F28D8"/>
    <w:rsid w:val="008F2B1F"/>
    <w:rsid w:val="008F2F98"/>
    <w:rsid w:val="008F3002"/>
    <w:rsid w:val="008F30E7"/>
    <w:rsid w:val="008F326C"/>
    <w:rsid w:val="008F3340"/>
    <w:rsid w:val="008F3351"/>
    <w:rsid w:val="008F36B9"/>
    <w:rsid w:val="008F3ABF"/>
    <w:rsid w:val="008F3D78"/>
    <w:rsid w:val="008F41BA"/>
    <w:rsid w:val="008F44C0"/>
    <w:rsid w:val="008F4E7C"/>
    <w:rsid w:val="008F4F2F"/>
    <w:rsid w:val="008F54AD"/>
    <w:rsid w:val="008F5943"/>
    <w:rsid w:val="008F5AE7"/>
    <w:rsid w:val="008F5D87"/>
    <w:rsid w:val="008F5E5C"/>
    <w:rsid w:val="008F63C2"/>
    <w:rsid w:val="008F6573"/>
    <w:rsid w:val="008F674E"/>
    <w:rsid w:val="008F6B13"/>
    <w:rsid w:val="008F6F62"/>
    <w:rsid w:val="008F6FC9"/>
    <w:rsid w:val="008F74B2"/>
    <w:rsid w:val="008F75F7"/>
    <w:rsid w:val="008F7D44"/>
    <w:rsid w:val="008F7D4D"/>
    <w:rsid w:val="009001F5"/>
    <w:rsid w:val="009002A0"/>
    <w:rsid w:val="009006C9"/>
    <w:rsid w:val="00900C65"/>
    <w:rsid w:val="00900E24"/>
    <w:rsid w:val="00900E2A"/>
    <w:rsid w:val="0090114B"/>
    <w:rsid w:val="0090155B"/>
    <w:rsid w:val="00901606"/>
    <w:rsid w:val="00902393"/>
    <w:rsid w:val="00902A2B"/>
    <w:rsid w:val="00902BDC"/>
    <w:rsid w:val="00902C12"/>
    <w:rsid w:val="00902E36"/>
    <w:rsid w:val="009033FE"/>
    <w:rsid w:val="00903974"/>
    <w:rsid w:val="00903ADE"/>
    <w:rsid w:val="00903C1A"/>
    <w:rsid w:val="00904041"/>
    <w:rsid w:val="00904EFB"/>
    <w:rsid w:val="00904F13"/>
    <w:rsid w:val="009052E9"/>
    <w:rsid w:val="009052F3"/>
    <w:rsid w:val="009054B7"/>
    <w:rsid w:val="0090556E"/>
    <w:rsid w:val="00905685"/>
    <w:rsid w:val="00905953"/>
    <w:rsid w:val="00905A2F"/>
    <w:rsid w:val="00905ABE"/>
    <w:rsid w:val="00905BA0"/>
    <w:rsid w:val="00905CD8"/>
    <w:rsid w:val="00905E32"/>
    <w:rsid w:val="009060A8"/>
    <w:rsid w:val="00906634"/>
    <w:rsid w:val="0090693A"/>
    <w:rsid w:val="00906B38"/>
    <w:rsid w:val="00906F3E"/>
    <w:rsid w:val="0090785B"/>
    <w:rsid w:val="00907C93"/>
    <w:rsid w:val="00907D35"/>
    <w:rsid w:val="00907EB7"/>
    <w:rsid w:val="00907F55"/>
    <w:rsid w:val="0091028E"/>
    <w:rsid w:val="00910296"/>
    <w:rsid w:val="00910761"/>
    <w:rsid w:val="009108D6"/>
    <w:rsid w:val="00910AA0"/>
    <w:rsid w:val="00910ABE"/>
    <w:rsid w:val="00910EDD"/>
    <w:rsid w:val="00911000"/>
    <w:rsid w:val="00911469"/>
    <w:rsid w:val="00911644"/>
    <w:rsid w:val="00911A88"/>
    <w:rsid w:val="00911D7B"/>
    <w:rsid w:val="00911DE7"/>
    <w:rsid w:val="00911E79"/>
    <w:rsid w:val="00911ED8"/>
    <w:rsid w:val="009120DF"/>
    <w:rsid w:val="009122E5"/>
    <w:rsid w:val="00912342"/>
    <w:rsid w:val="00912777"/>
    <w:rsid w:val="00912C4E"/>
    <w:rsid w:val="009138D8"/>
    <w:rsid w:val="00913D6B"/>
    <w:rsid w:val="00913E46"/>
    <w:rsid w:val="00913FC9"/>
    <w:rsid w:val="00914F64"/>
    <w:rsid w:val="0091520E"/>
    <w:rsid w:val="009155AB"/>
    <w:rsid w:val="00916466"/>
    <w:rsid w:val="00916F9E"/>
    <w:rsid w:val="009178CF"/>
    <w:rsid w:val="0091793F"/>
    <w:rsid w:val="00917A7B"/>
    <w:rsid w:val="00917F70"/>
    <w:rsid w:val="009201FA"/>
    <w:rsid w:val="00920AC6"/>
    <w:rsid w:val="00920C4C"/>
    <w:rsid w:val="009210BC"/>
    <w:rsid w:val="00921284"/>
    <w:rsid w:val="009214EE"/>
    <w:rsid w:val="00921615"/>
    <w:rsid w:val="009216C5"/>
    <w:rsid w:val="00921EFD"/>
    <w:rsid w:val="009221BA"/>
    <w:rsid w:val="0092235E"/>
    <w:rsid w:val="00922784"/>
    <w:rsid w:val="009228A1"/>
    <w:rsid w:val="00922BB9"/>
    <w:rsid w:val="00922F50"/>
    <w:rsid w:val="00923074"/>
    <w:rsid w:val="009230A8"/>
    <w:rsid w:val="0092312C"/>
    <w:rsid w:val="009233E1"/>
    <w:rsid w:val="0092341C"/>
    <w:rsid w:val="00923952"/>
    <w:rsid w:val="0092424A"/>
    <w:rsid w:val="00924494"/>
    <w:rsid w:val="00924826"/>
    <w:rsid w:val="009248EA"/>
    <w:rsid w:val="00924E1A"/>
    <w:rsid w:val="00924FD8"/>
    <w:rsid w:val="0092586F"/>
    <w:rsid w:val="00925924"/>
    <w:rsid w:val="00925CBF"/>
    <w:rsid w:val="00925ECC"/>
    <w:rsid w:val="00926604"/>
    <w:rsid w:val="0092679A"/>
    <w:rsid w:val="009267B9"/>
    <w:rsid w:val="00926889"/>
    <w:rsid w:val="00926A1D"/>
    <w:rsid w:val="00926A84"/>
    <w:rsid w:val="00926B34"/>
    <w:rsid w:val="00926B82"/>
    <w:rsid w:val="00926D88"/>
    <w:rsid w:val="00926DCA"/>
    <w:rsid w:val="00926E68"/>
    <w:rsid w:val="009275B0"/>
    <w:rsid w:val="0092798F"/>
    <w:rsid w:val="00927A8E"/>
    <w:rsid w:val="00927AB9"/>
    <w:rsid w:val="0093011B"/>
    <w:rsid w:val="0093032F"/>
    <w:rsid w:val="009304C7"/>
    <w:rsid w:val="00930674"/>
    <w:rsid w:val="009309A1"/>
    <w:rsid w:val="00930C81"/>
    <w:rsid w:val="00930D6B"/>
    <w:rsid w:val="0093101B"/>
    <w:rsid w:val="00931079"/>
    <w:rsid w:val="00931750"/>
    <w:rsid w:val="0093186C"/>
    <w:rsid w:val="0093189E"/>
    <w:rsid w:val="00931C32"/>
    <w:rsid w:val="009320AC"/>
    <w:rsid w:val="009320EF"/>
    <w:rsid w:val="00932D60"/>
    <w:rsid w:val="00932F82"/>
    <w:rsid w:val="009330FD"/>
    <w:rsid w:val="00933749"/>
    <w:rsid w:val="00933AFD"/>
    <w:rsid w:val="00933BA0"/>
    <w:rsid w:val="00933F30"/>
    <w:rsid w:val="00934699"/>
    <w:rsid w:val="00934914"/>
    <w:rsid w:val="00934D2B"/>
    <w:rsid w:val="00934DCF"/>
    <w:rsid w:val="00935CEC"/>
    <w:rsid w:val="00935F3B"/>
    <w:rsid w:val="00935F67"/>
    <w:rsid w:val="009360A8"/>
    <w:rsid w:val="009361CC"/>
    <w:rsid w:val="009363E4"/>
    <w:rsid w:val="00936435"/>
    <w:rsid w:val="00936DE7"/>
    <w:rsid w:val="00937543"/>
    <w:rsid w:val="00937EDE"/>
    <w:rsid w:val="00940331"/>
    <w:rsid w:val="00940AFB"/>
    <w:rsid w:val="00940BAC"/>
    <w:rsid w:val="00940C30"/>
    <w:rsid w:val="00941319"/>
    <w:rsid w:val="009415AF"/>
    <w:rsid w:val="00941776"/>
    <w:rsid w:val="0094178B"/>
    <w:rsid w:val="00941A87"/>
    <w:rsid w:val="00941BD5"/>
    <w:rsid w:val="00941E1B"/>
    <w:rsid w:val="00942340"/>
    <w:rsid w:val="0094257D"/>
    <w:rsid w:val="00942C05"/>
    <w:rsid w:val="00942F21"/>
    <w:rsid w:val="00943311"/>
    <w:rsid w:val="00943706"/>
    <w:rsid w:val="00943851"/>
    <w:rsid w:val="00943908"/>
    <w:rsid w:val="00943A1E"/>
    <w:rsid w:val="00943F41"/>
    <w:rsid w:val="009441A7"/>
    <w:rsid w:val="00944256"/>
    <w:rsid w:val="00944261"/>
    <w:rsid w:val="009444E3"/>
    <w:rsid w:val="009446E7"/>
    <w:rsid w:val="00944939"/>
    <w:rsid w:val="00944AEF"/>
    <w:rsid w:val="00944E11"/>
    <w:rsid w:val="009452A5"/>
    <w:rsid w:val="009453BE"/>
    <w:rsid w:val="00945701"/>
    <w:rsid w:val="00945DBE"/>
    <w:rsid w:val="00946063"/>
    <w:rsid w:val="009461CB"/>
    <w:rsid w:val="00946608"/>
    <w:rsid w:val="00946805"/>
    <w:rsid w:val="00946964"/>
    <w:rsid w:val="00946C38"/>
    <w:rsid w:val="00947850"/>
    <w:rsid w:val="00947893"/>
    <w:rsid w:val="009503A3"/>
    <w:rsid w:val="009503F9"/>
    <w:rsid w:val="0095065D"/>
    <w:rsid w:val="0095076F"/>
    <w:rsid w:val="009507CD"/>
    <w:rsid w:val="00950807"/>
    <w:rsid w:val="0095089E"/>
    <w:rsid w:val="00950D35"/>
    <w:rsid w:val="009517E5"/>
    <w:rsid w:val="00952426"/>
    <w:rsid w:val="00952628"/>
    <w:rsid w:val="009530B8"/>
    <w:rsid w:val="00953286"/>
    <w:rsid w:val="00953372"/>
    <w:rsid w:val="00953505"/>
    <w:rsid w:val="0095371D"/>
    <w:rsid w:val="0095392A"/>
    <w:rsid w:val="00953C6E"/>
    <w:rsid w:val="00953E05"/>
    <w:rsid w:val="00953E17"/>
    <w:rsid w:val="0095417F"/>
    <w:rsid w:val="009544BC"/>
    <w:rsid w:val="009545EB"/>
    <w:rsid w:val="00954612"/>
    <w:rsid w:val="009547F5"/>
    <w:rsid w:val="0095483C"/>
    <w:rsid w:val="009552A5"/>
    <w:rsid w:val="009555BD"/>
    <w:rsid w:val="00955846"/>
    <w:rsid w:val="00955910"/>
    <w:rsid w:val="00955A07"/>
    <w:rsid w:val="00955E38"/>
    <w:rsid w:val="00955EB4"/>
    <w:rsid w:val="00955F64"/>
    <w:rsid w:val="0095619A"/>
    <w:rsid w:val="009562E1"/>
    <w:rsid w:val="009564A8"/>
    <w:rsid w:val="009564FF"/>
    <w:rsid w:val="00956653"/>
    <w:rsid w:val="00956CC6"/>
    <w:rsid w:val="0095715D"/>
    <w:rsid w:val="00957355"/>
    <w:rsid w:val="00957A71"/>
    <w:rsid w:val="00957F44"/>
    <w:rsid w:val="00960088"/>
    <w:rsid w:val="009604BE"/>
    <w:rsid w:val="009604FA"/>
    <w:rsid w:val="00960B75"/>
    <w:rsid w:val="00960C40"/>
    <w:rsid w:val="00960CE9"/>
    <w:rsid w:val="00960E47"/>
    <w:rsid w:val="009614A0"/>
    <w:rsid w:val="00961553"/>
    <w:rsid w:val="00961CD1"/>
    <w:rsid w:val="00961CF9"/>
    <w:rsid w:val="0096231B"/>
    <w:rsid w:val="00962681"/>
    <w:rsid w:val="0096294A"/>
    <w:rsid w:val="00962FAF"/>
    <w:rsid w:val="0096308A"/>
    <w:rsid w:val="009632FC"/>
    <w:rsid w:val="009634EC"/>
    <w:rsid w:val="00963AF2"/>
    <w:rsid w:val="00963B13"/>
    <w:rsid w:val="00963D67"/>
    <w:rsid w:val="00963EA8"/>
    <w:rsid w:val="0096427A"/>
    <w:rsid w:val="00964A52"/>
    <w:rsid w:val="00964B02"/>
    <w:rsid w:val="00964B5A"/>
    <w:rsid w:val="00965528"/>
    <w:rsid w:val="009656E7"/>
    <w:rsid w:val="009657A1"/>
    <w:rsid w:val="009659E7"/>
    <w:rsid w:val="00965A90"/>
    <w:rsid w:val="00965A99"/>
    <w:rsid w:val="00965FAE"/>
    <w:rsid w:val="0096647E"/>
    <w:rsid w:val="009664B6"/>
    <w:rsid w:val="00966540"/>
    <w:rsid w:val="0096670D"/>
    <w:rsid w:val="00966A37"/>
    <w:rsid w:val="00966BD3"/>
    <w:rsid w:val="00966BF0"/>
    <w:rsid w:val="00966C23"/>
    <w:rsid w:val="00967453"/>
    <w:rsid w:val="009675A1"/>
    <w:rsid w:val="00967E81"/>
    <w:rsid w:val="00970097"/>
    <w:rsid w:val="0097024D"/>
    <w:rsid w:val="00970DB1"/>
    <w:rsid w:val="00971045"/>
    <w:rsid w:val="009710EB"/>
    <w:rsid w:val="00971355"/>
    <w:rsid w:val="00971545"/>
    <w:rsid w:val="009715FF"/>
    <w:rsid w:val="00971ED8"/>
    <w:rsid w:val="00971F56"/>
    <w:rsid w:val="009721DD"/>
    <w:rsid w:val="009723CE"/>
    <w:rsid w:val="00972414"/>
    <w:rsid w:val="00972561"/>
    <w:rsid w:val="00972614"/>
    <w:rsid w:val="009728D4"/>
    <w:rsid w:val="009728F1"/>
    <w:rsid w:val="009729C6"/>
    <w:rsid w:val="00972BA0"/>
    <w:rsid w:val="00972E41"/>
    <w:rsid w:val="00972FA5"/>
    <w:rsid w:val="0097336F"/>
    <w:rsid w:val="009734B1"/>
    <w:rsid w:val="009735C1"/>
    <w:rsid w:val="00973A8B"/>
    <w:rsid w:val="0097403E"/>
    <w:rsid w:val="00974BFC"/>
    <w:rsid w:val="009750CC"/>
    <w:rsid w:val="00975319"/>
    <w:rsid w:val="009753B3"/>
    <w:rsid w:val="009756D3"/>
    <w:rsid w:val="0097596A"/>
    <w:rsid w:val="009759AD"/>
    <w:rsid w:val="00975A9C"/>
    <w:rsid w:val="009766E2"/>
    <w:rsid w:val="009767C5"/>
    <w:rsid w:val="00976F65"/>
    <w:rsid w:val="00976F8F"/>
    <w:rsid w:val="009775C1"/>
    <w:rsid w:val="009775D8"/>
    <w:rsid w:val="00977807"/>
    <w:rsid w:val="0098021B"/>
    <w:rsid w:val="0098050C"/>
    <w:rsid w:val="009805F4"/>
    <w:rsid w:val="009806C2"/>
    <w:rsid w:val="00980964"/>
    <w:rsid w:val="00980AC7"/>
    <w:rsid w:val="00980B3A"/>
    <w:rsid w:val="00980DF9"/>
    <w:rsid w:val="00981043"/>
    <w:rsid w:val="00981901"/>
    <w:rsid w:val="00981B54"/>
    <w:rsid w:val="00981D59"/>
    <w:rsid w:val="00981E70"/>
    <w:rsid w:val="00982007"/>
    <w:rsid w:val="0098233A"/>
    <w:rsid w:val="009823A9"/>
    <w:rsid w:val="009824C6"/>
    <w:rsid w:val="0098293F"/>
    <w:rsid w:val="00982BF5"/>
    <w:rsid w:val="00982CCE"/>
    <w:rsid w:val="00982D4C"/>
    <w:rsid w:val="00982E99"/>
    <w:rsid w:val="00982F10"/>
    <w:rsid w:val="00982F85"/>
    <w:rsid w:val="00982FA1"/>
    <w:rsid w:val="009831C9"/>
    <w:rsid w:val="00983437"/>
    <w:rsid w:val="00983687"/>
    <w:rsid w:val="00983C45"/>
    <w:rsid w:val="00983E4F"/>
    <w:rsid w:val="00983E70"/>
    <w:rsid w:val="00983E93"/>
    <w:rsid w:val="009840ED"/>
    <w:rsid w:val="009848E7"/>
    <w:rsid w:val="00984B8F"/>
    <w:rsid w:val="00984D3A"/>
    <w:rsid w:val="00984F67"/>
    <w:rsid w:val="00985959"/>
    <w:rsid w:val="00985ABE"/>
    <w:rsid w:val="00985B5E"/>
    <w:rsid w:val="00985B85"/>
    <w:rsid w:val="00985BFC"/>
    <w:rsid w:val="00985F2E"/>
    <w:rsid w:val="0098617E"/>
    <w:rsid w:val="009862C6"/>
    <w:rsid w:val="0098641B"/>
    <w:rsid w:val="00986513"/>
    <w:rsid w:val="009866B0"/>
    <w:rsid w:val="00986818"/>
    <w:rsid w:val="0098699C"/>
    <w:rsid w:val="0098713F"/>
    <w:rsid w:val="00987485"/>
    <w:rsid w:val="009876BB"/>
    <w:rsid w:val="009879BB"/>
    <w:rsid w:val="00987AC8"/>
    <w:rsid w:val="00990638"/>
    <w:rsid w:val="009906EE"/>
    <w:rsid w:val="009908BB"/>
    <w:rsid w:val="00990AEB"/>
    <w:rsid w:val="009917DE"/>
    <w:rsid w:val="00991843"/>
    <w:rsid w:val="009918D9"/>
    <w:rsid w:val="00991A34"/>
    <w:rsid w:val="00992372"/>
    <w:rsid w:val="009927AF"/>
    <w:rsid w:val="00992803"/>
    <w:rsid w:val="00992D6F"/>
    <w:rsid w:val="00993635"/>
    <w:rsid w:val="0099393D"/>
    <w:rsid w:val="009939BA"/>
    <w:rsid w:val="00993D99"/>
    <w:rsid w:val="009940C0"/>
    <w:rsid w:val="009944B3"/>
    <w:rsid w:val="0099462F"/>
    <w:rsid w:val="00994790"/>
    <w:rsid w:val="00994990"/>
    <w:rsid w:val="009949D5"/>
    <w:rsid w:val="00994A68"/>
    <w:rsid w:val="00994F47"/>
    <w:rsid w:val="00995092"/>
    <w:rsid w:val="009951B7"/>
    <w:rsid w:val="009956C4"/>
    <w:rsid w:val="0099587A"/>
    <w:rsid w:val="00995BE1"/>
    <w:rsid w:val="00995C07"/>
    <w:rsid w:val="00995D18"/>
    <w:rsid w:val="00996112"/>
    <w:rsid w:val="009963AB"/>
    <w:rsid w:val="0099650A"/>
    <w:rsid w:val="00996874"/>
    <w:rsid w:val="00996A0F"/>
    <w:rsid w:val="00996C05"/>
    <w:rsid w:val="00997200"/>
    <w:rsid w:val="0099720C"/>
    <w:rsid w:val="009972A4"/>
    <w:rsid w:val="00997751"/>
    <w:rsid w:val="00997800"/>
    <w:rsid w:val="00997FBE"/>
    <w:rsid w:val="009A00C2"/>
    <w:rsid w:val="009A04B2"/>
    <w:rsid w:val="009A0995"/>
    <w:rsid w:val="009A0A8A"/>
    <w:rsid w:val="009A0CD6"/>
    <w:rsid w:val="009A0DF9"/>
    <w:rsid w:val="009A0FD4"/>
    <w:rsid w:val="009A1011"/>
    <w:rsid w:val="009A1143"/>
    <w:rsid w:val="009A136D"/>
    <w:rsid w:val="009A1422"/>
    <w:rsid w:val="009A1461"/>
    <w:rsid w:val="009A17CE"/>
    <w:rsid w:val="009A1822"/>
    <w:rsid w:val="009A1D5A"/>
    <w:rsid w:val="009A1E81"/>
    <w:rsid w:val="009A20EF"/>
    <w:rsid w:val="009A2527"/>
    <w:rsid w:val="009A2616"/>
    <w:rsid w:val="009A2656"/>
    <w:rsid w:val="009A2A24"/>
    <w:rsid w:val="009A2C16"/>
    <w:rsid w:val="009A3291"/>
    <w:rsid w:val="009A33F1"/>
    <w:rsid w:val="009A3F94"/>
    <w:rsid w:val="009A3FAE"/>
    <w:rsid w:val="009A49BC"/>
    <w:rsid w:val="009A4AD9"/>
    <w:rsid w:val="009A4B42"/>
    <w:rsid w:val="009A50CE"/>
    <w:rsid w:val="009A541E"/>
    <w:rsid w:val="009A54EB"/>
    <w:rsid w:val="009A577C"/>
    <w:rsid w:val="009A5978"/>
    <w:rsid w:val="009A6332"/>
    <w:rsid w:val="009A634D"/>
    <w:rsid w:val="009A6369"/>
    <w:rsid w:val="009A66ED"/>
    <w:rsid w:val="009A6B08"/>
    <w:rsid w:val="009A6BB2"/>
    <w:rsid w:val="009A7381"/>
    <w:rsid w:val="009A77C3"/>
    <w:rsid w:val="009A7A56"/>
    <w:rsid w:val="009A7AA0"/>
    <w:rsid w:val="009A7BC9"/>
    <w:rsid w:val="009B04EA"/>
    <w:rsid w:val="009B0566"/>
    <w:rsid w:val="009B0741"/>
    <w:rsid w:val="009B0865"/>
    <w:rsid w:val="009B0C00"/>
    <w:rsid w:val="009B107D"/>
    <w:rsid w:val="009B13FA"/>
    <w:rsid w:val="009B1429"/>
    <w:rsid w:val="009B15C7"/>
    <w:rsid w:val="009B1780"/>
    <w:rsid w:val="009B20F3"/>
    <w:rsid w:val="009B2328"/>
    <w:rsid w:val="009B26BC"/>
    <w:rsid w:val="009B2879"/>
    <w:rsid w:val="009B299F"/>
    <w:rsid w:val="009B2D74"/>
    <w:rsid w:val="009B2DC3"/>
    <w:rsid w:val="009B306A"/>
    <w:rsid w:val="009B343B"/>
    <w:rsid w:val="009B3633"/>
    <w:rsid w:val="009B3EE7"/>
    <w:rsid w:val="009B40F3"/>
    <w:rsid w:val="009B4147"/>
    <w:rsid w:val="009B4365"/>
    <w:rsid w:val="009B453F"/>
    <w:rsid w:val="009B4804"/>
    <w:rsid w:val="009B4914"/>
    <w:rsid w:val="009B4A6E"/>
    <w:rsid w:val="009B4B8F"/>
    <w:rsid w:val="009B4C41"/>
    <w:rsid w:val="009B4D3A"/>
    <w:rsid w:val="009B55BA"/>
    <w:rsid w:val="009B56E4"/>
    <w:rsid w:val="009B57C8"/>
    <w:rsid w:val="009B5807"/>
    <w:rsid w:val="009B58A3"/>
    <w:rsid w:val="009B5C45"/>
    <w:rsid w:val="009B5CF5"/>
    <w:rsid w:val="009B5F73"/>
    <w:rsid w:val="009B62AF"/>
    <w:rsid w:val="009B62C9"/>
    <w:rsid w:val="009B63E2"/>
    <w:rsid w:val="009B6F91"/>
    <w:rsid w:val="009B6FD5"/>
    <w:rsid w:val="009B7238"/>
    <w:rsid w:val="009B74CF"/>
    <w:rsid w:val="009B75AC"/>
    <w:rsid w:val="009B7608"/>
    <w:rsid w:val="009B7816"/>
    <w:rsid w:val="009B7852"/>
    <w:rsid w:val="009B785E"/>
    <w:rsid w:val="009B7E0A"/>
    <w:rsid w:val="009B7F51"/>
    <w:rsid w:val="009B7FAA"/>
    <w:rsid w:val="009C003C"/>
    <w:rsid w:val="009C08CB"/>
    <w:rsid w:val="009C0AE8"/>
    <w:rsid w:val="009C0FDF"/>
    <w:rsid w:val="009C112C"/>
    <w:rsid w:val="009C1191"/>
    <w:rsid w:val="009C1514"/>
    <w:rsid w:val="009C174F"/>
    <w:rsid w:val="009C1DF0"/>
    <w:rsid w:val="009C1E35"/>
    <w:rsid w:val="009C1F4E"/>
    <w:rsid w:val="009C2050"/>
    <w:rsid w:val="009C21A4"/>
    <w:rsid w:val="009C236B"/>
    <w:rsid w:val="009C24ED"/>
    <w:rsid w:val="009C26CA"/>
    <w:rsid w:val="009C2729"/>
    <w:rsid w:val="009C2B2A"/>
    <w:rsid w:val="009C30DB"/>
    <w:rsid w:val="009C369F"/>
    <w:rsid w:val="009C386B"/>
    <w:rsid w:val="009C3B20"/>
    <w:rsid w:val="009C3C8D"/>
    <w:rsid w:val="009C4200"/>
    <w:rsid w:val="009C42B3"/>
    <w:rsid w:val="009C4646"/>
    <w:rsid w:val="009C4945"/>
    <w:rsid w:val="009C4A22"/>
    <w:rsid w:val="009C4F88"/>
    <w:rsid w:val="009C5191"/>
    <w:rsid w:val="009C551D"/>
    <w:rsid w:val="009C6593"/>
    <w:rsid w:val="009C6654"/>
    <w:rsid w:val="009C6A15"/>
    <w:rsid w:val="009C6B01"/>
    <w:rsid w:val="009C6BCB"/>
    <w:rsid w:val="009C6F7A"/>
    <w:rsid w:val="009C74F4"/>
    <w:rsid w:val="009C75A3"/>
    <w:rsid w:val="009C79BE"/>
    <w:rsid w:val="009C7E5D"/>
    <w:rsid w:val="009C7F14"/>
    <w:rsid w:val="009D00C6"/>
    <w:rsid w:val="009D01C6"/>
    <w:rsid w:val="009D0217"/>
    <w:rsid w:val="009D02BA"/>
    <w:rsid w:val="009D02EF"/>
    <w:rsid w:val="009D068E"/>
    <w:rsid w:val="009D092F"/>
    <w:rsid w:val="009D0B2C"/>
    <w:rsid w:val="009D1357"/>
    <w:rsid w:val="009D1B71"/>
    <w:rsid w:val="009D1FE0"/>
    <w:rsid w:val="009D20F3"/>
    <w:rsid w:val="009D211B"/>
    <w:rsid w:val="009D2283"/>
    <w:rsid w:val="009D228F"/>
    <w:rsid w:val="009D231A"/>
    <w:rsid w:val="009D2676"/>
    <w:rsid w:val="009D2F88"/>
    <w:rsid w:val="009D3348"/>
    <w:rsid w:val="009D35B6"/>
    <w:rsid w:val="009D35EC"/>
    <w:rsid w:val="009D386D"/>
    <w:rsid w:val="009D3DF0"/>
    <w:rsid w:val="009D3E84"/>
    <w:rsid w:val="009D44F0"/>
    <w:rsid w:val="009D4A66"/>
    <w:rsid w:val="009D5221"/>
    <w:rsid w:val="009D55A9"/>
    <w:rsid w:val="009D594A"/>
    <w:rsid w:val="009D5B55"/>
    <w:rsid w:val="009D5D99"/>
    <w:rsid w:val="009D5FC7"/>
    <w:rsid w:val="009D65BE"/>
    <w:rsid w:val="009D6BDE"/>
    <w:rsid w:val="009D6D7A"/>
    <w:rsid w:val="009D6DC2"/>
    <w:rsid w:val="009D6EF6"/>
    <w:rsid w:val="009D6F33"/>
    <w:rsid w:val="009D6F55"/>
    <w:rsid w:val="009D710B"/>
    <w:rsid w:val="009D7684"/>
    <w:rsid w:val="009D7708"/>
    <w:rsid w:val="009D7B1D"/>
    <w:rsid w:val="009D7B51"/>
    <w:rsid w:val="009E0298"/>
    <w:rsid w:val="009E0468"/>
    <w:rsid w:val="009E079A"/>
    <w:rsid w:val="009E07C0"/>
    <w:rsid w:val="009E097A"/>
    <w:rsid w:val="009E09D0"/>
    <w:rsid w:val="009E0B20"/>
    <w:rsid w:val="009E0CAE"/>
    <w:rsid w:val="009E1112"/>
    <w:rsid w:val="009E1285"/>
    <w:rsid w:val="009E1514"/>
    <w:rsid w:val="009E15A1"/>
    <w:rsid w:val="009E1A96"/>
    <w:rsid w:val="009E1D42"/>
    <w:rsid w:val="009E1EBA"/>
    <w:rsid w:val="009E22E7"/>
    <w:rsid w:val="009E2376"/>
    <w:rsid w:val="009E23A6"/>
    <w:rsid w:val="009E2D3D"/>
    <w:rsid w:val="009E2D94"/>
    <w:rsid w:val="009E2F26"/>
    <w:rsid w:val="009E30E0"/>
    <w:rsid w:val="009E3132"/>
    <w:rsid w:val="009E31CC"/>
    <w:rsid w:val="009E328C"/>
    <w:rsid w:val="009E3324"/>
    <w:rsid w:val="009E33B1"/>
    <w:rsid w:val="009E349A"/>
    <w:rsid w:val="009E3721"/>
    <w:rsid w:val="009E3A28"/>
    <w:rsid w:val="009E3D18"/>
    <w:rsid w:val="009E47F7"/>
    <w:rsid w:val="009E4988"/>
    <w:rsid w:val="009E4C96"/>
    <w:rsid w:val="009E4F9C"/>
    <w:rsid w:val="009E5114"/>
    <w:rsid w:val="009E55E9"/>
    <w:rsid w:val="009E5A9F"/>
    <w:rsid w:val="009E5E42"/>
    <w:rsid w:val="009E65D9"/>
    <w:rsid w:val="009E68DF"/>
    <w:rsid w:val="009E6BE3"/>
    <w:rsid w:val="009E7066"/>
    <w:rsid w:val="009E708B"/>
    <w:rsid w:val="009E768C"/>
    <w:rsid w:val="009E76A9"/>
    <w:rsid w:val="009E76B3"/>
    <w:rsid w:val="009E773A"/>
    <w:rsid w:val="009F0454"/>
    <w:rsid w:val="009F080F"/>
    <w:rsid w:val="009F083A"/>
    <w:rsid w:val="009F0C2F"/>
    <w:rsid w:val="009F0F8B"/>
    <w:rsid w:val="009F100E"/>
    <w:rsid w:val="009F1583"/>
    <w:rsid w:val="009F178D"/>
    <w:rsid w:val="009F1A87"/>
    <w:rsid w:val="009F1A8D"/>
    <w:rsid w:val="009F1B05"/>
    <w:rsid w:val="009F1BE9"/>
    <w:rsid w:val="009F1FFF"/>
    <w:rsid w:val="009F2175"/>
    <w:rsid w:val="009F2212"/>
    <w:rsid w:val="009F2256"/>
    <w:rsid w:val="009F22B7"/>
    <w:rsid w:val="009F26F2"/>
    <w:rsid w:val="009F29E1"/>
    <w:rsid w:val="009F2C15"/>
    <w:rsid w:val="009F2CAA"/>
    <w:rsid w:val="009F2E61"/>
    <w:rsid w:val="009F3184"/>
    <w:rsid w:val="009F32E1"/>
    <w:rsid w:val="009F33DE"/>
    <w:rsid w:val="009F3642"/>
    <w:rsid w:val="009F3B3E"/>
    <w:rsid w:val="009F3B69"/>
    <w:rsid w:val="009F3C26"/>
    <w:rsid w:val="009F3C35"/>
    <w:rsid w:val="009F3C5C"/>
    <w:rsid w:val="009F3E4F"/>
    <w:rsid w:val="009F3ED5"/>
    <w:rsid w:val="009F4279"/>
    <w:rsid w:val="009F44E4"/>
    <w:rsid w:val="009F44F1"/>
    <w:rsid w:val="009F45B1"/>
    <w:rsid w:val="009F45C8"/>
    <w:rsid w:val="009F485F"/>
    <w:rsid w:val="009F491D"/>
    <w:rsid w:val="009F4AD5"/>
    <w:rsid w:val="009F4CB0"/>
    <w:rsid w:val="009F4D9B"/>
    <w:rsid w:val="009F4ED1"/>
    <w:rsid w:val="009F538E"/>
    <w:rsid w:val="009F5526"/>
    <w:rsid w:val="009F58FE"/>
    <w:rsid w:val="009F6011"/>
    <w:rsid w:val="009F65E7"/>
    <w:rsid w:val="009F66CC"/>
    <w:rsid w:val="009F6A4E"/>
    <w:rsid w:val="009F6CAA"/>
    <w:rsid w:val="009F6F06"/>
    <w:rsid w:val="009F70B4"/>
    <w:rsid w:val="009F766C"/>
    <w:rsid w:val="009F771A"/>
    <w:rsid w:val="009F775D"/>
    <w:rsid w:val="009F792D"/>
    <w:rsid w:val="009F7CA9"/>
    <w:rsid w:val="00A00398"/>
    <w:rsid w:val="00A00654"/>
    <w:rsid w:val="00A00776"/>
    <w:rsid w:val="00A007A2"/>
    <w:rsid w:val="00A00C8C"/>
    <w:rsid w:val="00A00CC1"/>
    <w:rsid w:val="00A00DFB"/>
    <w:rsid w:val="00A00F19"/>
    <w:rsid w:val="00A00F1F"/>
    <w:rsid w:val="00A01623"/>
    <w:rsid w:val="00A01AC5"/>
    <w:rsid w:val="00A01F5B"/>
    <w:rsid w:val="00A024FE"/>
    <w:rsid w:val="00A026DC"/>
    <w:rsid w:val="00A0291B"/>
    <w:rsid w:val="00A02C92"/>
    <w:rsid w:val="00A02CEE"/>
    <w:rsid w:val="00A02CFC"/>
    <w:rsid w:val="00A02D2E"/>
    <w:rsid w:val="00A03335"/>
    <w:rsid w:val="00A03CB9"/>
    <w:rsid w:val="00A03D7C"/>
    <w:rsid w:val="00A04244"/>
    <w:rsid w:val="00A0475F"/>
    <w:rsid w:val="00A04A30"/>
    <w:rsid w:val="00A04ADE"/>
    <w:rsid w:val="00A04BBF"/>
    <w:rsid w:val="00A04E15"/>
    <w:rsid w:val="00A052DD"/>
    <w:rsid w:val="00A0542C"/>
    <w:rsid w:val="00A0552E"/>
    <w:rsid w:val="00A05F49"/>
    <w:rsid w:val="00A063C8"/>
    <w:rsid w:val="00A0664E"/>
    <w:rsid w:val="00A06A39"/>
    <w:rsid w:val="00A06D83"/>
    <w:rsid w:val="00A06DD4"/>
    <w:rsid w:val="00A06EFC"/>
    <w:rsid w:val="00A06F5B"/>
    <w:rsid w:val="00A07120"/>
    <w:rsid w:val="00A071A2"/>
    <w:rsid w:val="00A075F7"/>
    <w:rsid w:val="00A076C7"/>
    <w:rsid w:val="00A07B10"/>
    <w:rsid w:val="00A07B99"/>
    <w:rsid w:val="00A07D56"/>
    <w:rsid w:val="00A07F2A"/>
    <w:rsid w:val="00A10AFC"/>
    <w:rsid w:val="00A10D20"/>
    <w:rsid w:val="00A111EB"/>
    <w:rsid w:val="00A112CC"/>
    <w:rsid w:val="00A11878"/>
    <w:rsid w:val="00A119AB"/>
    <w:rsid w:val="00A11FD9"/>
    <w:rsid w:val="00A1281F"/>
    <w:rsid w:val="00A12CDE"/>
    <w:rsid w:val="00A13618"/>
    <w:rsid w:val="00A136FE"/>
    <w:rsid w:val="00A1380E"/>
    <w:rsid w:val="00A13CA0"/>
    <w:rsid w:val="00A13E53"/>
    <w:rsid w:val="00A143AA"/>
    <w:rsid w:val="00A143B4"/>
    <w:rsid w:val="00A1467A"/>
    <w:rsid w:val="00A147B9"/>
    <w:rsid w:val="00A1488B"/>
    <w:rsid w:val="00A149E9"/>
    <w:rsid w:val="00A14C98"/>
    <w:rsid w:val="00A1545D"/>
    <w:rsid w:val="00A154B3"/>
    <w:rsid w:val="00A154E9"/>
    <w:rsid w:val="00A1557F"/>
    <w:rsid w:val="00A158BF"/>
    <w:rsid w:val="00A159C7"/>
    <w:rsid w:val="00A15A32"/>
    <w:rsid w:val="00A15A4D"/>
    <w:rsid w:val="00A15DB1"/>
    <w:rsid w:val="00A15E2B"/>
    <w:rsid w:val="00A15E2D"/>
    <w:rsid w:val="00A15EBE"/>
    <w:rsid w:val="00A16786"/>
    <w:rsid w:val="00A16A2B"/>
    <w:rsid w:val="00A16BA2"/>
    <w:rsid w:val="00A16D65"/>
    <w:rsid w:val="00A1728F"/>
    <w:rsid w:val="00A1757D"/>
    <w:rsid w:val="00A1784E"/>
    <w:rsid w:val="00A17DDC"/>
    <w:rsid w:val="00A17F86"/>
    <w:rsid w:val="00A20015"/>
    <w:rsid w:val="00A20431"/>
    <w:rsid w:val="00A205A6"/>
    <w:rsid w:val="00A20758"/>
    <w:rsid w:val="00A20CE7"/>
    <w:rsid w:val="00A20DE9"/>
    <w:rsid w:val="00A20FC5"/>
    <w:rsid w:val="00A2152F"/>
    <w:rsid w:val="00A227E9"/>
    <w:rsid w:val="00A229AE"/>
    <w:rsid w:val="00A22A38"/>
    <w:rsid w:val="00A22A74"/>
    <w:rsid w:val="00A22B17"/>
    <w:rsid w:val="00A22B1C"/>
    <w:rsid w:val="00A22EE8"/>
    <w:rsid w:val="00A22FF7"/>
    <w:rsid w:val="00A23039"/>
    <w:rsid w:val="00A23452"/>
    <w:rsid w:val="00A23988"/>
    <w:rsid w:val="00A23C22"/>
    <w:rsid w:val="00A23DCA"/>
    <w:rsid w:val="00A23F64"/>
    <w:rsid w:val="00A23FC4"/>
    <w:rsid w:val="00A240FF"/>
    <w:rsid w:val="00A24332"/>
    <w:rsid w:val="00A24344"/>
    <w:rsid w:val="00A24ABA"/>
    <w:rsid w:val="00A24E9D"/>
    <w:rsid w:val="00A25672"/>
    <w:rsid w:val="00A25726"/>
    <w:rsid w:val="00A259A1"/>
    <w:rsid w:val="00A25A88"/>
    <w:rsid w:val="00A25B43"/>
    <w:rsid w:val="00A25B45"/>
    <w:rsid w:val="00A25CF8"/>
    <w:rsid w:val="00A2631C"/>
    <w:rsid w:val="00A26791"/>
    <w:rsid w:val="00A269A9"/>
    <w:rsid w:val="00A26A9A"/>
    <w:rsid w:val="00A26D8F"/>
    <w:rsid w:val="00A26FD8"/>
    <w:rsid w:val="00A276BC"/>
    <w:rsid w:val="00A27AFC"/>
    <w:rsid w:val="00A27CC1"/>
    <w:rsid w:val="00A27D30"/>
    <w:rsid w:val="00A27FB0"/>
    <w:rsid w:val="00A301B2"/>
    <w:rsid w:val="00A301FE"/>
    <w:rsid w:val="00A308D3"/>
    <w:rsid w:val="00A30A44"/>
    <w:rsid w:val="00A310E3"/>
    <w:rsid w:val="00A3118A"/>
    <w:rsid w:val="00A314D7"/>
    <w:rsid w:val="00A3157B"/>
    <w:rsid w:val="00A31892"/>
    <w:rsid w:val="00A31A4F"/>
    <w:rsid w:val="00A31ACB"/>
    <w:rsid w:val="00A31DF7"/>
    <w:rsid w:val="00A31E01"/>
    <w:rsid w:val="00A32156"/>
    <w:rsid w:val="00A324B0"/>
    <w:rsid w:val="00A32596"/>
    <w:rsid w:val="00A3267D"/>
    <w:rsid w:val="00A33176"/>
    <w:rsid w:val="00A33797"/>
    <w:rsid w:val="00A3396A"/>
    <w:rsid w:val="00A339E7"/>
    <w:rsid w:val="00A33B87"/>
    <w:rsid w:val="00A33F0C"/>
    <w:rsid w:val="00A34953"/>
    <w:rsid w:val="00A34B16"/>
    <w:rsid w:val="00A34B38"/>
    <w:rsid w:val="00A34DC1"/>
    <w:rsid w:val="00A35101"/>
    <w:rsid w:val="00A3576A"/>
    <w:rsid w:val="00A35890"/>
    <w:rsid w:val="00A35BD5"/>
    <w:rsid w:val="00A35CA0"/>
    <w:rsid w:val="00A365F3"/>
    <w:rsid w:val="00A3666A"/>
    <w:rsid w:val="00A367B2"/>
    <w:rsid w:val="00A367CC"/>
    <w:rsid w:val="00A36968"/>
    <w:rsid w:val="00A36B6F"/>
    <w:rsid w:val="00A36F59"/>
    <w:rsid w:val="00A37031"/>
    <w:rsid w:val="00A372DE"/>
    <w:rsid w:val="00A37520"/>
    <w:rsid w:val="00A37B72"/>
    <w:rsid w:val="00A37FD4"/>
    <w:rsid w:val="00A401F5"/>
    <w:rsid w:val="00A401F8"/>
    <w:rsid w:val="00A406CE"/>
    <w:rsid w:val="00A409B6"/>
    <w:rsid w:val="00A40D4B"/>
    <w:rsid w:val="00A41229"/>
    <w:rsid w:val="00A4199F"/>
    <w:rsid w:val="00A41C59"/>
    <w:rsid w:val="00A41FD8"/>
    <w:rsid w:val="00A423B8"/>
    <w:rsid w:val="00A4243B"/>
    <w:rsid w:val="00A42B2B"/>
    <w:rsid w:val="00A42DC3"/>
    <w:rsid w:val="00A42EBA"/>
    <w:rsid w:val="00A43239"/>
    <w:rsid w:val="00A435B8"/>
    <w:rsid w:val="00A43723"/>
    <w:rsid w:val="00A43D58"/>
    <w:rsid w:val="00A43E52"/>
    <w:rsid w:val="00A43EE2"/>
    <w:rsid w:val="00A443BA"/>
    <w:rsid w:val="00A4452F"/>
    <w:rsid w:val="00A44723"/>
    <w:rsid w:val="00A44739"/>
    <w:rsid w:val="00A45229"/>
    <w:rsid w:val="00A4590A"/>
    <w:rsid w:val="00A45927"/>
    <w:rsid w:val="00A4605F"/>
    <w:rsid w:val="00A46610"/>
    <w:rsid w:val="00A467DC"/>
    <w:rsid w:val="00A4694C"/>
    <w:rsid w:val="00A471A2"/>
    <w:rsid w:val="00A4749F"/>
    <w:rsid w:val="00A476C3"/>
    <w:rsid w:val="00A47890"/>
    <w:rsid w:val="00A47AEA"/>
    <w:rsid w:val="00A47E9D"/>
    <w:rsid w:val="00A50050"/>
    <w:rsid w:val="00A50400"/>
    <w:rsid w:val="00A50518"/>
    <w:rsid w:val="00A50BDB"/>
    <w:rsid w:val="00A50C59"/>
    <w:rsid w:val="00A512A5"/>
    <w:rsid w:val="00A51353"/>
    <w:rsid w:val="00A51D4D"/>
    <w:rsid w:val="00A51D51"/>
    <w:rsid w:val="00A5247F"/>
    <w:rsid w:val="00A52CF3"/>
    <w:rsid w:val="00A530A4"/>
    <w:rsid w:val="00A53354"/>
    <w:rsid w:val="00A53421"/>
    <w:rsid w:val="00A535D9"/>
    <w:rsid w:val="00A53711"/>
    <w:rsid w:val="00A53A4F"/>
    <w:rsid w:val="00A53CED"/>
    <w:rsid w:val="00A53EFD"/>
    <w:rsid w:val="00A542CF"/>
    <w:rsid w:val="00A54321"/>
    <w:rsid w:val="00A54816"/>
    <w:rsid w:val="00A54A28"/>
    <w:rsid w:val="00A54B6E"/>
    <w:rsid w:val="00A54CC7"/>
    <w:rsid w:val="00A54CE5"/>
    <w:rsid w:val="00A54E1A"/>
    <w:rsid w:val="00A554DB"/>
    <w:rsid w:val="00A55696"/>
    <w:rsid w:val="00A558AF"/>
    <w:rsid w:val="00A55C5C"/>
    <w:rsid w:val="00A56464"/>
    <w:rsid w:val="00A567D9"/>
    <w:rsid w:val="00A567DF"/>
    <w:rsid w:val="00A5683B"/>
    <w:rsid w:val="00A5690B"/>
    <w:rsid w:val="00A56969"/>
    <w:rsid w:val="00A57104"/>
    <w:rsid w:val="00A571A1"/>
    <w:rsid w:val="00A5742F"/>
    <w:rsid w:val="00A5773B"/>
    <w:rsid w:val="00A57A8E"/>
    <w:rsid w:val="00A57AAA"/>
    <w:rsid w:val="00A57EC3"/>
    <w:rsid w:val="00A60450"/>
    <w:rsid w:val="00A61419"/>
    <w:rsid w:val="00A6142A"/>
    <w:rsid w:val="00A614B3"/>
    <w:rsid w:val="00A614F4"/>
    <w:rsid w:val="00A6169B"/>
    <w:rsid w:val="00A61A66"/>
    <w:rsid w:val="00A61BB8"/>
    <w:rsid w:val="00A61E5F"/>
    <w:rsid w:val="00A61E82"/>
    <w:rsid w:val="00A6228A"/>
    <w:rsid w:val="00A62410"/>
    <w:rsid w:val="00A62739"/>
    <w:rsid w:val="00A63146"/>
    <w:rsid w:val="00A632F3"/>
    <w:rsid w:val="00A63CA5"/>
    <w:rsid w:val="00A63D90"/>
    <w:rsid w:val="00A64217"/>
    <w:rsid w:val="00A643F1"/>
    <w:rsid w:val="00A644B4"/>
    <w:rsid w:val="00A64C4B"/>
    <w:rsid w:val="00A651AF"/>
    <w:rsid w:val="00A652DA"/>
    <w:rsid w:val="00A65377"/>
    <w:rsid w:val="00A65391"/>
    <w:rsid w:val="00A65785"/>
    <w:rsid w:val="00A65A81"/>
    <w:rsid w:val="00A65F03"/>
    <w:rsid w:val="00A663E7"/>
    <w:rsid w:val="00A66412"/>
    <w:rsid w:val="00A66B83"/>
    <w:rsid w:val="00A66CD2"/>
    <w:rsid w:val="00A6761E"/>
    <w:rsid w:val="00A6797F"/>
    <w:rsid w:val="00A67F8D"/>
    <w:rsid w:val="00A7051D"/>
    <w:rsid w:val="00A71080"/>
    <w:rsid w:val="00A71402"/>
    <w:rsid w:val="00A7170C"/>
    <w:rsid w:val="00A7174A"/>
    <w:rsid w:val="00A71924"/>
    <w:rsid w:val="00A71C7E"/>
    <w:rsid w:val="00A71D99"/>
    <w:rsid w:val="00A71E3B"/>
    <w:rsid w:val="00A72170"/>
    <w:rsid w:val="00A726D7"/>
    <w:rsid w:val="00A729E9"/>
    <w:rsid w:val="00A72C5D"/>
    <w:rsid w:val="00A72F50"/>
    <w:rsid w:val="00A732F9"/>
    <w:rsid w:val="00A736C1"/>
    <w:rsid w:val="00A739BD"/>
    <w:rsid w:val="00A73A6E"/>
    <w:rsid w:val="00A73B07"/>
    <w:rsid w:val="00A73C1E"/>
    <w:rsid w:val="00A7424B"/>
    <w:rsid w:val="00A74612"/>
    <w:rsid w:val="00A746B6"/>
    <w:rsid w:val="00A749CE"/>
    <w:rsid w:val="00A74B0F"/>
    <w:rsid w:val="00A74CC5"/>
    <w:rsid w:val="00A7510A"/>
    <w:rsid w:val="00A75254"/>
    <w:rsid w:val="00A757A9"/>
    <w:rsid w:val="00A75A54"/>
    <w:rsid w:val="00A75ABF"/>
    <w:rsid w:val="00A7647C"/>
    <w:rsid w:val="00A764DC"/>
    <w:rsid w:val="00A7657C"/>
    <w:rsid w:val="00A76A54"/>
    <w:rsid w:val="00A76C1C"/>
    <w:rsid w:val="00A76E5C"/>
    <w:rsid w:val="00A7715F"/>
    <w:rsid w:val="00A7748E"/>
    <w:rsid w:val="00A77530"/>
    <w:rsid w:val="00A7757F"/>
    <w:rsid w:val="00A775C0"/>
    <w:rsid w:val="00A776B6"/>
    <w:rsid w:val="00A7771D"/>
    <w:rsid w:val="00A777ED"/>
    <w:rsid w:val="00A779B9"/>
    <w:rsid w:val="00A77CE8"/>
    <w:rsid w:val="00A77E18"/>
    <w:rsid w:val="00A80162"/>
    <w:rsid w:val="00A80692"/>
    <w:rsid w:val="00A806B9"/>
    <w:rsid w:val="00A807B7"/>
    <w:rsid w:val="00A80E1F"/>
    <w:rsid w:val="00A80F85"/>
    <w:rsid w:val="00A81122"/>
    <w:rsid w:val="00A8124F"/>
    <w:rsid w:val="00A8154E"/>
    <w:rsid w:val="00A815BF"/>
    <w:rsid w:val="00A81AC2"/>
    <w:rsid w:val="00A81CA5"/>
    <w:rsid w:val="00A81F1F"/>
    <w:rsid w:val="00A81FA6"/>
    <w:rsid w:val="00A81FB7"/>
    <w:rsid w:val="00A827E1"/>
    <w:rsid w:val="00A82E84"/>
    <w:rsid w:val="00A835C8"/>
    <w:rsid w:val="00A837C7"/>
    <w:rsid w:val="00A83ACA"/>
    <w:rsid w:val="00A83DAA"/>
    <w:rsid w:val="00A83DC1"/>
    <w:rsid w:val="00A83FCF"/>
    <w:rsid w:val="00A83FE0"/>
    <w:rsid w:val="00A840D3"/>
    <w:rsid w:val="00A8493B"/>
    <w:rsid w:val="00A8493C"/>
    <w:rsid w:val="00A84D83"/>
    <w:rsid w:val="00A85253"/>
    <w:rsid w:val="00A855D9"/>
    <w:rsid w:val="00A857FB"/>
    <w:rsid w:val="00A85931"/>
    <w:rsid w:val="00A85A12"/>
    <w:rsid w:val="00A85EA0"/>
    <w:rsid w:val="00A85FC2"/>
    <w:rsid w:val="00A86C74"/>
    <w:rsid w:val="00A86DA1"/>
    <w:rsid w:val="00A86E6B"/>
    <w:rsid w:val="00A86FAA"/>
    <w:rsid w:val="00A8732B"/>
    <w:rsid w:val="00A873C0"/>
    <w:rsid w:val="00A8762C"/>
    <w:rsid w:val="00A8772C"/>
    <w:rsid w:val="00A87742"/>
    <w:rsid w:val="00A87CE4"/>
    <w:rsid w:val="00A87CEC"/>
    <w:rsid w:val="00A87EB1"/>
    <w:rsid w:val="00A87F10"/>
    <w:rsid w:val="00A87F13"/>
    <w:rsid w:val="00A90760"/>
    <w:rsid w:val="00A9077E"/>
    <w:rsid w:val="00A9087A"/>
    <w:rsid w:val="00A90959"/>
    <w:rsid w:val="00A90A71"/>
    <w:rsid w:val="00A90A77"/>
    <w:rsid w:val="00A90AA2"/>
    <w:rsid w:val="00A9131E"/>
    <w:rsid w:val="00A913E9"/>
    <w:rsid w:val="00A91510"/>
    <w:rsid w:val="00A91644"/>
    <w:rsid w:val="00A9164F"/>
    <w:rsid w:val="00A91B2F"/>
    <w:rsid w:val="00A91DBD"/>
    <w:rsid w:val="00A92EEA"/>
    <w:rsid w:val="00A9385F"/>
    <w:rsid w:val="00A93C19"/>
    <w:rsid w:val="00A93CAE"/>
    <w:rsid w:val="00A93FA5"/>
    <w:rsid w:val="00A94196"/>
    <w:rsid w:val="00A941AF"/>
    <w:rsid w:val="00A943F6"/>
    <w:rsid w:val="00A94516"/>
    <w:rsid w:val="00A94959"/>
    <w:rsid w:val="00A949E1"/>
    <w:rsid w:val="00A94AC6"/>
    <w:rsid w:val="00A94C23"/>
    <w:rsid w:val="00A94DAB"/>
    <w:rsid w:val="00A94FBA"/>
    <w:rsid w:val="00A9514A"/>
    <w:rsid w:val="00A954DF"/>
    <w:rsid w:val="00A954F8"/>
    <w:rsid w:val="00A95536"/>
    <w:rsid w:val="00A955A6"/>
    <w:rsid w:val="00A95605"/>
    <w:rsid w:val="00A9563D"/>
    <w:rsid w:val="00A9569E"/>
    <w:rsid w:val="00A95736"/>
    <w:rsid w:val="00A95A07"/>
    <w:rsid w:val="00A95CC1"/>
    <w:rsid w:val="00A96289"/>
    <w:rsid w:val="00A962DA"/>
    <w:rsid w:val="00A9647D"/>
    <w:rsid w:val="00A96683"/>
    <w:rsid w:val="00A96A95"/>
    <w:rsid w:val="00A9701E"/>
    <w:rsid w:val="00A972D5"/>
    <w:rsid w:val="00A973D3"/>
    <w:rsid w:val="00A97913"/>
    <w:rsid w:val="00A97B90"/>
    <w:rsid w:val="00A97D4E"/>
    <w:rsid w:val="00A97DA4"/>
    <w:rsid w:val="00A97FEC"/>
    <w:rsid w:val="00AA0015"/>
    <w:rsid w:val="00AA0020"/>
    <w:rsid w:val="00AA015A"/>
    <w:rsid w:val="00AA022D"/>
    <w:rsid w:val="00AA0546"/>
    <w:rsid w:val="00AA05EC"/>
    <w:rsid w:val="00AA07B9"/>
    <w:rsid w:val="00AA0AD4"/>
    <w:rsid w:val="00AA0C9E"/>
    <w:rsid w:val="00AA0CDC"/>
    <w:rsid w:val="00AA0F05"/>
    <w:rsid w:val="00AA1211"/>
    <w:rsid w:val="00AA1379"/>
    <w:rsid w:val="00AA1415"/>
    <w:rsid w:val="00AA1420"/>
    <w:rsid w:val="00AA1520"/>
    <w:rsid w:val="00AA18B7"/>
    <w:rsid w:val="00AA1A28"/>
    <w:rsid w:val="00AA1CDC"/>
    <w:rsid w:val="00AA1FB1"/>
    <w:rsid w:val="00AA289F"/>
    <w:rsid w:val="00AA313B"/>
    <w:rsid w:val="00AA32A9"/>
    <w:rsid w:val="00AA33D7"/>
    <w:rsid w:val="00AA34A8"/>
    <w:rsid w:val="00AA3713"/>
    <w:rsid w:val="00AA3957"/>
    <w:rsid w:val="00AA3DF9"/>
    <w:rsid w:val="00AA3E86"/>
    <w:rsid w:val="00AA462D"/>
    <w:rsid w:val="00AA4A69"/>
    <w:rsid w:val="00AA4CDD"/>
    <w:rsid w:val="00AA4E3F"/>
    <w:rsid w:val="00AA4FB1"/>
    <w:rsid w:val="00AA5275"/>
    <w:rsid w:val="00AA52DF"/>
    <w:rsid w:val="00AA535B"/>
    <w:rsid w:val="00AA5609"/>
    <w:rsid w:val="00AA5791"/>
    <w:rsid w:val="00AA5794"/>
    <w:rsid w:val="00AA57D6"/>
    <w:rsid w:val="00AA5B06"/>
    <w:rsid w:val="00AA5E35"/>
    <w:rsid w:val="00AA60F7"/>
    <w:rsid w:val="00AA61A7"/>
    <w:rsid w:val="00AA64D5"/>
    <w:rsid w:val="00AA6790"/>
    <w:rsid w:val="00AA6AFD"/>
    <w:rsid w:val="00AA6BC6"/>
    <w:rsid w:val="00AA6EA3"/>
    <w:rsid w:val="00AA6F68"/>
    <w:rsid w:val="00AA717D"/>
    <w:rsid w:val="00AA7650"/>
    <w:rsid w:val="00AA7950"/>
    <w:rsid w:val="00AA79DA"/>
    <w:rsid w:val="00AA7D47"/>
    <w:rsid w:val="00AB0750"/>
    <w:rsid w:val="00AB08F7"/>
    <w:rsid w:val="00AB0CEF"/>
    <w:rsid w:val="00AB0DC8"/>
    <w:rsid w:val="00AB0F47"/>
    <w:rsid w:val="00AB1063"/>
    <w:rsid w:val="00AB116E"/>
    <w:rsid w:val="00AB144F"/>
    <w:rsid w:val="00AB18DB"/>
    <w:rsid w:val="00AB1C83"/>
    <w:rsid w:val="00AB1D3E"/>
    <w:rsid w:val="00AB24F3"/>
    <w:rsid w:val="00AB2856"/>
    <w:rsid w:val="00AB28CD"/>
    <w:rsid w:val="00AB2905"/>
    <w:rsid w:val="00AB29A5"/>
    <w:rsid w:val="00AB31A7"/>
    <w:rsid w:val="00AB3262"/>
    <w:rsid w:val="00AB34FB"/>
    <w:rsid w:val="00AB3DD7"/>
    <w:rsid w:val="00AB4001"/>
    <w:rsid w:val="00AB4176"/>
    <w:rsid w:val="00AB43E8"/>
    <w:rsid w:val="00AB44E6"/>
    <w:rsid w:val="00AB4A22"/>
    <w:rsid w:val="00AB4B49"/>
    <w:rsid w:val="00AB4C6F"/>
    <w:rsid w:val="00AB4DCE"/>
    <w:rsid w:val="00AB54B3"/>
    <w:rsid w:val="00AB5607"/>
    <w:rsid w:val="00AB5699"/>
    <w:rsid w:val="00AB5943"/>
    <w:rsid w:val="00AB5AAF"/>
    <w:rsid w:val="00AB5EB2"/>
    <w:rsid w:val="00AB60E2"/>
    <w:rsid w:val="00AB6322"/>
    <w:rsid w:val="00AB639A"/>
    <w:rsid w:val="00AB6E62"/>
    <w:rsid w:val="00AB6F4C"/>
    <w:rsid w:val="00AB6F83"/>
    <w:rsid w:val="00AB7046"/>
    <w:rsid w:val="00AB74C2"/>
    <w:rsid w:val="00AB771A"/>
    <w:rsid w:val="00AB7A29"/>
    <w:rsid w:val="00AB7CF7"/>
    <w:rsid w:val="00AB7F6C"/>
    <w:rsid w:val="00AC0086"/>
    <w:rsid w:val="00AC0109"/>
    <w:rsid w:val="00AC0650"/>
    <w:rsid w:val="00AC07BF"/>
    <w:rsid w:val="00AC08DF"/>
    <w:rsid w:val="00AC0A2F"/>
    <w:rsid w:val="00AC0D1C"/>
    <w:rsid w:val="00AC1084"/>
    <w:rsid w:val="00AC128B"/>
    <w:rsid w:val="00AC12EF"/>
    <w:rsid w:val="00AC1F0B"/>
    <w:rsid w:val="00AC1F76"/>
    <w:rsid w:val="00AC21B9"/>
    <w:rsid w:val="00AC220B"/>
    <w:rsid w:val="00AC229B"/>
    <w:rsid w:val="00AC2330"/>
    <w:rsid w:val="00AC2A52"/>
    <w:rsid w:val="00AC2A60"/>
    <w:rsid w:val="00AC2F41"/>
    <w:rsid w:val="00AC32F6"/>
    <w:rsid w:val="00AC34A0"/>
    <w:rsid w:val="00AC3754"/>
    <w:rsid w:val="00AC38E5"/>
    <w:rsid w:val="00AC3A38"/>
    <w:rsid w:val="00AC3DA4"/>
    <w:rsid w:val="00AC3DC0"/>
    <w:rsid w:val="00AC4147"/>
    <w:rsid w:val="00AC4263"/>
    <w:rsid w:val="00AC45B9"/>
    <w:rsid w:val="00AC49B5"/>
    <w:rsid w:val="00AC4CDA"/>
    <w:rsid w:val="00AC4E79"/>
    <w:rsid w:val="00AC50C9"/>
    <w:rsid w:val="00AC53AF"/>
    <w:rsid w:val="00AC5430"/>
    <w:rsid w:val="00AC585A"/>
    <w:rsid w:val="00AC5A85"/>
    <w:rsid w:val="00AC5AC7"/>
    <w:rsid w:val="00AC5BB3"/>
    <w:rsid w:val="00AC6051"/>
    <w:rsid w:val="00AC66B9"/>
    <w:rsid w:val="00AC6A3E"/>
    <w:rsid w:val="00AC6B50"/>
    <w:rsid w:val="00AC6BFF"/>
    <w:rsid w:val="00AC6C16"/>
    <w:rsid w:val="00AC6CEE"/>
    <w:rsid w:val="00AC6E41"/>
    <w:rsid w:val="00AC76EF"/>
    <w:rsid w:val="00AC783E"/>
    <w:rsid w:val="00AC7A98"/>
    <w:rsid w:val="00AC7BCF"/>
    <w:rsid w:val="00AC7C01"/>
    <w:rsid w:val="00AC7FB0"/>
    <w:rsid w:val="00AD031A"/>
    <w:rsid w:val="00AD036C"/>
    <w:rsid w:val="00AD04B9"/>
    <w:rsid w:val="00AD0B0F"/>
    <w:rsid w:val="00AD11C6"/>
    <w:rsid w:val="00AD131A"/>
    <w:rsid w:val="00AD1A38"/>
    <w:rsid w:val="00AD1E61"/>
    <w:rsid w:val="00AD26B6"/>
    <w:rsid w:val="00AD2C92"/>
    <w:rsid w:val="00AD3050"/>
    <w:rsid w:val="00AD33F7"/>
    <w:rsid w:val="00AD3501"/>
    <w:rsid w:val="00AD3605"/>
    <w:rsid w:val="00AD39C2"/>
    <w:rsid w:val="00AD3BE5"/>
    <w:rsid w:val="00AD3BE8"/>
    <w:rsid w:val="00AD3F8C"/>
    <w:rsid w:val="00AD40D5"/>
    <w:rsid w:val="00AD4381"/>
    <w:rsid w:val="00AD4606"/>
    <w:rsid w:val="00AD475B"/>
    <w:rsid w:val="00AD4A31"/>
    <w:rsid w:val="00AD4A42"/>
    <w:rsid w:val="00AD4D0B"/>
    <w:rsid w:val="00AD4FED"/>
    <w:rsid w:val="00AD52A3"/>
    <w:rsid w:val="00AD588E"/>
    <w:rsid w:val="00AD5C95"/>
    <w:rsid w:val="00AD5EE2"/>
    <w:rsid w:val="00AD6061"/>
    <w:rsid w:val="00AD6086"/>
    <w:rsid w:val="00AD6639"/>
    <w:rsid w:val="00AD6642"/>
    <w:rsid w:val="00AD6C5A"/>
    <w:rsid w:val="00AD6F0F"/>
    <w:rsid w:val="00AD6FD0"/>
    <w:rsid w:val="00AD725A"/>
    <w:rsid w:val="00AD734F"/>
    <w:rsid w:val="00AD795E"/>
    <w:rsid w:val="00AD797C"/>
    <w:rsid w:val="00AD7F67"/>
    <w:rsid w:val="00AE0B2F"/>
    <w:rsid w:val="00AE0D4F"/>
    <w:rsid w:val="00AE1031"/>
    <w:rsid w:val="00AE1252"/>
    <w:rsid w:val="00AE1321"/>
    <w:rsid w:val="00AE1A42"/>
    <w:rsid w:val="00AE1DE3"/>
    <w:rsid w:val="00AE1E65"/>
    <w:rsid w:val="00AE2115"/>
    <w:rsid w:val="00AE26FC"/>
    <w:rsid w:val="00AE27D6"/>
    <w:rsid w:val="00AE280B"/>
    <w:rsid w:val="00AE2BD3"/>
    <w:rsid w:val="00AE3228"/>
    <w:rsid w:val="00AE3E4D"/>
    <w:rsid w:val="00AE4129"/>
    <w:rsid w:val="00AE43F1"/>
    <w:rsid w:val="00AE44DB"/>
    <w:rsid w:val="00AE4778"/>
    <w:rsid w:val="00AE4947"/>
    <w:rsid w:val="00AE4A02"/>
    <w:rsid w:val="00AE4A8C"/>
    <w:rsid w:val="00AE4D49"/>
    <w:rsid w:val="00AE4DE0"/>
    <w:rsid w:val="00AE5138"/>
    <w:rsid w:val="00AE51D3"/>
    <w:rsid w:val="00AE5317"/>
    <w:rsid w:val="00AE5931"/>
    <w:rsid w:val="00AE599B"/>
    <w:rsid w:val="00AE5E11"/>
    <w:rsid w:val="00AE6445"/>
    <w:rsid w:val="00AE6849"/>
    <w:rsid w:val="00AE68A3"/>
    <w:rsid w:val="00AE6B74"/>
    <w:rsid w:val="00AE6BDC"/>
    <w:rsid w:val="00AE6DB0"/>
    <w:rsid w:val="00AE6DFE"/>
    <w:rsid w:val="00AE759C"/>
    <w:rsid w:val="00AE76A7"/>
    <w:rsid w:val="00AE7C07"/>
    <w:rsid w:val="00AE7DF0"/>
    <w:rsid w:val="00AE7F58"/>
    <w:rsid w:val="00AF022F"/>
    <w:rsid w:val="00AF02F5"/>
    <w:rsid w:val="00AF09F4"/>
    <w:rsid w:val="00AF0D88"/>
    <w:rsid w:val="00AF0E66"/>
    <w:rsid w:val="00AF0F1C"/>
    <w:rsid w:val="00AF1506"/>
    <w:rsid w:val="00AF1579"/>
    <w:rsid w:val="00AF164C"/>
    <w:rsid w:val="00AF18C4"/>
    <w:rsid w:val="00AF198A"/>
    <w:rsid w:val="00AF19D4"/>
    <w:rsid w:val="00AF19E3"/>
    <w:rsid w:val="00AF20CB"/>
    <w:rsid w:val="00AF2189"/>
    <w:rsid w:val="00AF21ED"/>
    <w:rsid w:val="00AF23B4"/>
    <w:rsid w:val="00AF26C2"/>
    <w:rsid w:val="00AF2C91"/>
    <w:rsid w:val="00AF2E29"/>
    <w:rsid w:val="00AF2FCB"/>
    <w:rsid w:val="00AF3128"/>
    <w:rsid w:val="00AF323E"/>
    <w:rsid w:val="00AF38EE"/>
    <w:rsid w:val="00AF3A2A"/>
    <w:rsid w:val="00AF3A95"/>
    <w:rsid w:val="00AF3B1A"/>
    <w:rsid w:val="00AF3E06"/>
    <w:rsid w:val="00AF402A"/>
    <w:rsid w:val="00AF4275"/>
    <w:rsid w:val="00AF454C"/>
    <w:rsid w:val="00AF4616"/>
    <w:rsid w:val="00AF4A30"/>
    <w:rsid w:val="00AF4E7E"/>
    <w:rsid w:val="00AF4EA8"/>
    <w:rsid w:val="00AF51C1"/>
    <w:rsid w:val="00AF6344"/>
    <w:rsid w:val="00AF644A"/>
    <w:rsid w:val="00AF6554"/>
    <w:rsid w:val="00AF6AE8"/>
    <w:rsid w:val="00AF6C7D"/>
    <w:rsid w:val="00AF78B0"/>
    <w:rsid w:val="00AF7A72"/>
    <w:rsid w:val="00AF7CD7"/>
    <w:rsid w:val="00AF7E50"/>
    <w:rsid w:val="00B0003D"/>
    <w:rsid w:val="00B00196"/>
    <w:rsid w:val="00B00254"/>
    <w:rsid w:val="00B0025A"/>
    <w:rsid w:val="00B00274"/>
    <w:rsid w:val="00B006E8"/>
    <w:rsid w:val="00B006FD"/>
    <w:rsid w:val="00B009AC"/>
    <w:rsid w:val="00B00EFD"/>
    <w:rsid w:val="00B0122C"/>
    <w:rsid w:val="00B014CC"/>
    <w:rsid w:val="00B015C0"/>
    <w:rsid w:val="00B015F0"/>
    <w:rsid w:val="00B01637"/>
    <w:rsid w:val="00B017E7"/>
    <w:rsid w:val="00B0188E"/>
    <w:rsid w:val="00B01E9C"/>
    <w:rsid w:val="00B02179"/>
    <w:rsid w:val="00B02182"/>
    <w:rsid w:val="00B029BA"/>
    <w:rsid w:val="00B02A92"/>
    <w:rsid w:val="00B02BF7"/>
    <w:rsid w:val="00B02F9D"/>
    <w:rsid w:val="00B035E2"/>
    <w:rsid w:val="00B03916"/>
    <w:rsid w:val="00B03DD7"/>
    <w:rsid w:val="00B03DF6"/>
    <w:rsid w:val="00B04198"/>
    <w:rsid w:val="00B04BD1"/>
    <w:rsid w:val="00B04F99"/>
    <w:rsid w:val="00B050BF"/>
    <w:rsid w:val="00B051DE"/>
    <w:rsid w:val="00B05254"/>
    <w:rsid w:val="00B0588F"/>
    <w:rsid w:val="00B05A8A"/>
    <w:rsid w:val="00B05AD6"/>
    <w:rsid w:val="00B05E82"/>
    <w:rsid w:val="00B06008"/>
    <w:rsid w:val="00B06779"/>
    <w:rsid w:val="00B06B82"/>
    <w:rsid w:val="00B06C1D"/>
    <w:rsid w:val="00B07562"/>
    <w:rsid w:val="00B07996"/>
    <w:rsid w:val="00B07C16"/>
    <w:rsid w:val="00B07C59"/>
    <w:rsid w:val="00B103FE"/>
    <w:rsid w:val="00B1045F"/>
    <w:rsid w:val="00B107CA"/>
    <w:rsid w:val="00B10A40"/>
    <w:rsid w:val="00B10C20"/>
    <w:rsid w:val="00B1190C"/>
    <w:rsid w:val="00B11B78"/>
    <w:rsid w:val="00B11C1D"/>
    <w:rsid w:val="00B11D66"/>
    <w:rsid w:val="00B1243F"/>
    <w:rsid w:val="00B12ECE"/>
    <w:rsid w:val="00B135CA"/>
    <w:rsid w:val="00B138A9"/>
    <w:rsid w:val="00B138CC"/>
    <w:rsid w:val="00B13C9F"/>
    <w:rsid w:val="00B14149"/>
    <w:rsid w:val="00B141EF"/>
    <w:rsid w:val="00B1492C"/>
    <w:rsid w:val="00B1530A"/>
    <w:rsid w:val="00B15ECA"/>
    <w:rsid w:val="00B15F41"/>
    <w:rsid w:val="00B16884"/>
    <w:rsid w:val="00B16C5B"/>
    <w:rsid w:val="00B16DA1"/>
    <w:rsid w:val="00B17343"/>
    <w:rsid w:val="00B17534"/>
    <w:rsid w:val="00B17830"/>
    <w:rsid w:val="00B17935"/>
    <w:rsid w:val="00B2003A"/>
    <w:rsid w:val="00B20083"/>
    <w:rsid w:val="00B205FB"/>
    <w:rsid w:val="00B20908"/>
    <w:rsid w:val="00B20A74"/>
    <w:rsid w:val="00B20D3F"/>
    <w:rsid w:val="00B211D7"/>
    <w:rsid w:val="00B21675"/>
    <w:rsid w:val="00B217BA"/>
    <w:rsid w:val="00B21AAD"/>
    <w:rsid w:val="00B21C5B"/>
    <w:rsid w:val="00B21D23"/>
    <w:rsid w:val="00B22361"/>
    <w:rsid w:val="00B22473"/>
    <w:rsid w:val="00B226EB"/>
    <w:rsid w:val="00B227D5"/>
    <w:rsid w:val="00B22E18"/>
    <w:rsid w:val="00B23BD2"/>
    <w:rsid w:val="00B23E26"/>
    <w:rsid w:val="00B23E5E"/>
    <w:rsid w:val="00B23E9A"/>
    <w:rsid w:val="00B242C7"/>
    <w:rsid w:val="00B24549"/>
    <w:rsid w:val="00B24560"/>
    <w:rsid w:val="00B24688"/>
    <w:rsid w:val="00B24DFF"/>
    <w:rsid w:val="00B2597E"/>
    <w:rsid w:val="00B259BC"/>
    <w:rsid w:val="00B25CDC"/>
    <w:rsid w:val="00B260AF"/>
    <w:rsid w:val="00B26128"/>
    <w:rsid w:val="00B26309"/>
    <w:rsid w:val="00B2630E"/>
    <w:rsid w:val="00B2632A"/>
    <w:rsid w:val="00B26383"/>
    <w:rsid w:val="00B271F3"/>
    <w:rsid w:val="00B277DD"/>
    <w:rsid w:val="00B27B85"/>
    <w:rsid w:val="00B301B0"/>
    <w:rsid w:val="00B3044D"/>
    <w:rsid w:val="00B304C9"/>
    <w:rsid w:val="00B3060B"/>
    <w:rsid w:val="00B30771"/>
    <w:rsid w:val="00B30C26"/>
    <w:rsid w:val="00B30D6B"/>
    <w:rsid w:val="00B30DA0"/>
    <w:rsid w:val="00B31018"/>
    <w:rsid w:val="00B311CD"/>
    <w:rsid w:val="00B31235"/>
    <w:rsid w:val="00B3142F"/>
    <w:rsid w:val="00B31949"/>
    <w:rsid w:val="00B31BA8"/>
    <w:rsid w:val="00B31EDD"/>
    <w:rsid w:val="00B32109"/>
    <w:rsid w:val="00B325B6"/>
    <w:rsid w:val="00B336D2"/>
    <w:rsid w:val="00B33C95"/>
    <w:rsid w:val="00B33EF9"/>
    <w:rsid w:val="00B34327"/>
    <w:rsid w:val="00B34C0A"/>
    <w:rsid w:val="00B35158"/>
    <w:rsid w:val="00B3518B"/>
    <w:rsid w:val="00B353F2"/>
    <w:rsid w:val="00B3549E"/>
    <w:rsid w:val="00B356AA"/>
    <w:rsid w:val="00B35CC0"/>
    <w:rsid w:val="00B35CCB"/>
    <w:rsid w:val="00B35D2C"/>
    <w:rsid w:val="00B36808"/>
    <w:rsid w:val="00B3692C"/>
    <w:rsid w:val="00B36B7D"/>
    <w:rsid w:val="00B36C5B"/>
    <w:rsid w:val="00B36F3B"/>
    <w:rsid w:val="00B36FA1"/>
    <w:rsid w:val="00B3721D"/>
    <w:rsid w:val="00B3741B"/>
    <w:rsid w:val="00B3742F"/>
    <w:rsid w:val="00B37572"/>
    <w:rsid w:val="00B3761B"/>
    <w:rsid w:val="00B379BB"/>
    <w:rsid w:val="00B37CE0"/>
    <w:rsid w:val="00B37F54"/>
    <w:rsid w:val="00B400A5"/>
    <w:rsid w:val="00B402CB"/>
    <w:rsid w:val="00B40361"/>
    <w:rsid w:val="00B40598"/>
    <w:rsid w:val="00B40A37"/>
    <w:rsid w:val="00B40D38"/>
    <w:rsid w:val="00B4115E"/>
    <w:rsid w:val="00B411CD"/>
    <w:rsid w:val="00B413A1"/>
    <w:rsid w:val="00B41680"/>
    <w:rsid w:val="00B416F3"/>
    <w:rsid w:val="00B41F85"/>
    <w:rsid w:val="00B4217C"/>
    <w:rsid w:val="00B4222B"/>
    <w:rsid w:val="00B42308"/>
    <w:rsid w:val="00B424A6"/>
    <w:rsid w:val="00B42762"/>
    <w:rsid w:val="00B42808"/>
    <w:rsid w:val="00B42869"/>
    <w:rsid w:val="00B42AC6"/>
    <w:rsid w:val="00B42DE0"/>
    <w:rsid w:val="00B4307A"/>
    <w:rsid w:val="00B430C0"/>
    <w:rsid w:val="00B43A01"/>
    <w:rsid w:val="00B43B1E"/>
    <w:rsid w:val="00B44859"/>
    <w:rsid w:val="00B44A98"/>
    <w:rsid w:val="00B44C45"/>
    <w:rsid w:val="00B44ED5"/>
    <w:rsid w:val="00B44ED8"/>
    <w:rsid w:val="00B44F8B"/>
    <w:rsid w:val="00B45E64"/>
    <w:rsid w:val="00B4605E"/>
    <w:rsid w:val="00B4615B"/>
    <w:rsid w:val="00B46190"/>
    <w:rsid w:val="00B470AF"/>
    <w:rsid w:val="00B4717A"/>
    <w:rsid w:val="00B471E2"/>
    <w:rsid w:val="00B4731E"/>
    <w:rsid w:val="00B47394"/>
    <w:rsid w:val="00B4746E"/>
    <w:rsid w:val="00B479B3"/>
    <w:rsid w:val="00B47AE3"/>
    <w:rsid w:val="00B47C8F"/>
    <w:rsid w:val="00B47E52"/>
    <w:rsid w:val="00B50009"/>
    <w:rsid w:val="00B5052F"/>
    <w:rsid w:val="00B50847"/>
    <w:rsid w:val="00B509BB"/>
    <w:rsid w:val="00B50B67"/>
    <w:rsid w:val="00B50F61"/>
    <w:rsid w:val="00B51129"/>
    <w:rsid w:val="00B518A2"/>
    <w:rsid w:val="00B51F5B"/>
    <w:rsid w:val="00B524AA"/>
    <w:rsid w:val="00B5253D"/>
    <w:rsid w:val="00B52937"/>
    <w:rsid w:val="00B52FCD"/>
    <w:rsid w:val="00B534D4"/>
    <w:rsid w:val="00B539A1"/>
    <w:rsid w:val="00B53BB8"/>
    <w:rsid w:val="00B53F25"/>
    <w:rsid w:val="00B540F4"/>
    <w:rsid w:val="00B54181"/>
    <w:rsid w:val="00B54988"/>
    <w:rsid w:val="00B54A0A"/>
    <w:rsid w:val="00B55851"/>
    <w:rsid w:val="00B5587F"/>
    <w:rsid w:val="00B55ADE"/>
    <w:rsid w:val="00B55AEB"/>
    <w:rsid w:val="00B55B49"/>
    <w:rsid w:val="00B55F7D"/>
    <w:rsid w:val="00B56367"/>
    <w:rsid w:val="00B564CC"/>
    <w:rsid w:val="00B56566"/>
    <w:rsid w:val="00B56D96"/>
    <w:rsid w:val="00B570E8"/>
    <w:rsid w:val="00B57327"/>
    <w:rsid w:val="00B5734D"/>
    <w:rsid w:val="00B5780A"/>
    <w:rsid w:val="00B57AF6"/>
    <w:rsid w:val="00B57BCD"/>
    <w:rsid w:val="00B57F47"/>
    <w:rsid w:val="00B601C1"/>
    <w:rsid w:val="00B603CA"/>
    <w:rsid w:val="00B604B1"/>
    <w:rsid w:val="00B60656"/>
    <w:rsid w:val="00B609E7"/>
    <w:rsid w:val="00B60C4A"/>
    <w:rsid w:val="00B60CE3"/>
    <w:rsid w:val="00B60EA2"/>
    <w:rsid w:val="00B61297"/>
    <w:rsid w:val="00B6164A"/>
    <w:rsid w:val="00B61687"/>
    <w:rsid w:val="00B61790"/>
    <w:rsid w:val="00B61D78"/>
    <w:rsid w:val="00B61EC7"/>
    <w:rsid w:val="00B62151"/>
    <w:rsid w:val="00B62199"/>
    <w:rsid w:val="00B62939"/>
    <w:rsid w:val="00B631FC"/>
    <w:rsid w:val="00B6363F"/>
    <w:rsid w:val="00B63936"/>
    <w:rsid w:val="00B63CBC"/>
    <w:rsid w:val="00B63CEE"/>
    <w:rsid w:val="00B63F8F"/>
    <w:rsid w:val="00B64083"/>
    <w:rsid w:val="00B64345"/>
    <w:rsid w:val="00B64367"/>
    <w:rsid w:val="00B6443E"/>
    <w:rsid w:val="00B645A2"/>
    <w:rsid w:val="00B64637"/>
    <w:rsid w:val="00B653D0"/>
    <w:rsid w:val="00B65446"/>
    <w:rsid w:val="00B65EB1"/>
    <w:rsid w:val="00B65FA7"/>
    <w:rsid w:val="00B662C9"/>
    <w:rsid w:val="00B664BC"/>
    <w:rsid w:val="00B667C6"/>
    <w:rsid w:val="00B66A57"/>
    <w:rsid w:val="00B66C83"/>
    <w:rsid w:val="00B67693"/>
    <w:rsid w:val="00B6780B"/>
    <w:rsid w:val="00B67A5F"/>
    <w:rsid w:val="00B67BF2"/>
    <w:rsid w:val="00B67C8E"/>
    <w:rsid w:val="00B67E3A"/>
    <w:rsid w:val="00B70666"/>
    <w:rsid w:val="00B7070A"/>
    <w:rsid w:val="00B70856"/>
    <w:rsid w:val="00B70B5A"/>
    <w:rsid w:val="00B70DD9"/>
    <w:rsid w:val="00B70E4A"/>
    <w:rsid w:val="00B70F8B"/>
    <w:rsid w:val="00B70FDE"/>
    <w:rsid w:val="00B71068"/>
    <w:rsid w:val="00B71549"/>
    <w:rsid w:val="00B71693"/>
    <w:rsid w:val="00B717D5"/>
    <w:rsid w:val="00B71B60"/>
    <w:rsid w:val="00B71E22"/>
    <w:rsid w:val="00B71F23"/>
    <w:rsid w:val="00B723B8"/>
    <w:rsid w:val="00B7267F"/>
    <w:rsid w:val="00B72927"/>
    <w:rsid w:val="00B72B75"/>
    <w:rsid w:val="00B72D1A"/>
    <w:rsid w:val="00B72D61"/>
    <w:rsid w:val="00B72E0A"/>
    <w:rsid w:val="00B72F10"/>
    <w:rsid w:val="00B734E3"/>
    <w:rsid w:val="00B73548"/>
    <w:rsid w:val="00B73A1B"/>
    <w:rsid w:val="00B73C46"/>
    <w:rsid w:val="00B73D3C"/>
    <w:rsid w:val="00B73D5C"/>
    <w:rsid w:val="00B73D87"/>
    <w:rsid w:val="00B73FEE"/>
    <w:rsid w:val="00B74032"/>
    <w:rsid w:val="00B74170"/>
    <w:rsid w:val="00B745E8"/>
    <w:rsid w:val="00B74FCC"/>
    <w:rsid w:val="00B7505B"/>
    <w:rsid w:val="00B75246"/>
    <w:rsid w:val="00B7571C"/>
    <w:rsid w:val="00B7574C"/>
    <w:rsid w:val="00B75A1B"/>
    <w:rsid w:val="00B75AAF"/>
    <w:rsid w:val="00B7644B"/>
    <w:rsid w:val="00B76C07"/>
    <w:rsid w:val="00B7728B"/>
    <w:rsid w:val="00B77C6D"/>
    <w:rsid w:val="00B77C74"/>
    <w:rsid w:val="00B802B1"/>
    <w:rsid w:val="00B80382"/>
    <w:rsid w:val="00B804FE"/>
    <w:rsid w:val="00B807E7"/>
    <w:rsid w:val="00B80D39"/>
    <w:rsid w:val="00B80F36"/>
    <w:rsid w:val="00B81753"/>
    <w:rsid w:val="00B81774"/>
    <w:rsid w:val="00B81A63"/>
    <w:rsid w:val="00B81EB5"/>
    <w:rsid w:val="00B8205A"/>
    <w:rsid w:val="00B821A7"/>
    <w:rsid w:val="00B821BD"/>
    <w:rsid w:val="00B821CE"/>
    <w:rsid w:val="00B82389"/>
    <w:rsid w:val="00B82A94"/>
    <w:rsid w:val="00B82B07"/>
    <w:rsid w:val="00B82C46"/>
    <w:rsid w:val="00B82D0B"/>
    <w:rsid w:val="00B82DFF"/>
    <w:rsid w:val="00B830E8"/>
    <w:rsid w:val="00B832BC"/>
    <w:rsid w:val="00B8332D"/>
    <w:rsid w:val="00B83638"/>
    <w:rsid w:val="00B83833"/>
    <w:rsid w:val="00B83D4C"/>
    <w:rsid w:val="00B842CD"/>
    <w:rsid w:val="00B84551"/>
    <w:rsid w:val="00B84554"/>
    <w:rsid w:val="00B848EA"/>
    <w:rsid w:val="00B84903"/>
    <w:rsid w:val="00B84B21"/>
    <w:rsid w:val="00B85004"/>
    <w:rsid w:val="00B85A75"/>
    <w:rsid w:val="00B85AD4"/>
    <w:rsid w:val="00B86303"/>
    <w:rsid w:val="00B8642C"/>
    <w:rsid w:val="00B86499"/>
    <w:rsid w:val="00B865AF"/>
    <w:rsid w:val="00B86706"/>
    <w:rsid w:val="00B8676F"/>
    <w:rsid w:val="00B868C4"/>
    <w:rsid w:val="00B86B6E"/>
    <w:rsid w:val="00B87242"/>
    <w:rsid w:val="00B872ED"/>
    <w:rsid w:val="00B87CB4"/>
    <w:rsid w:val="00B901A5"/>
    <w:rsid w:val="00B9032D"/>
    <w:rsid w:val="00B90431"/>
    <w:rsid w:val="00B90746"/>
    <w:rsid w:val="00B909C3"/>
    <w:rsid w:val="00B90AC7"/>
    <w:rsid w:val="00B90E12"/>
    <w:rsid w:val="00B9127F"/>
    <w:rsid w:val="00B9153E"/>
    <w:rsid w:val="00B91615"/>
    <w:rsid w:val="00B91B74"/>
    <w:rsid w:val="00B91BDF"/>
    <w:rsid w:val="00B91DED"/>
    <w:rsid w:val="00B92096"/>
    <w:rsid w:val="00B92356"/>
    <w:rsid w:val="00B925A6"/>
    <w:rsid w:val="00B92910"/>
    <w:rsid w:val="00B92AEB"/>
    <w:rsid w:val="00B92B77"/>
    <w:rsid w:val="00B92D76"/>
    <w:rsid w:val="00B92F12"/>
    <w:rsid w:val="00B9302D"/>
    <w:rsid w:val="00B93161"/>
    <w:rsid w:val="00B935C4"/>
    <w:rsid w:val="00B93750"/>
    <w:rsid w:val="00B9393E"/>
    <w:rsid w:val="00B93C07"/>
    <w:rsid w:val="00B93DA5"/>
    <w:rsid w:val="00B941EC"/>
    <w:rsid w:val="00B942AA"/>
    <w:rsid w:val="00B94572"/>
    <w:rsid w:val="00B94767"/>
    <w:rsid w:val="00B9478C"/>
    <w:rsid w:val="00B949F9"/>
    <w:rsid w:val="00B94AB0"/>
    <w:rsid w:val="00B94AD0"/>
    <w:rsid w:val="00B95251"/>
    <w:rsid w:val="00B954DC"/>
    <w:rsid w:val="00B95624"/>
    <w:rsid w:val="00B9565C"/>
    <w:rsid w:val="00B95760"/>
    <w:rsid w:val="00B95803"/>
    <w:rsid w:val="00B95D22"/>
    <w:rsid w:val="00B95DAC"/>
    <w:rsid w:val="00B95FF9"/>
    <w:rsid w:val="00B967C8"/>
    <w:rsid w:val="00B9692F"/>
    <w:rsid w:val="00B96978"/>
    <w:rsid w:val="00B96AB8"/>
    <w:rsid w:val="00B96E97"/>
    <w:rsid w:val="00B971F6"/>
    <w:rsid w:val="00B97404"/>
    <w:rsid w:val="00B975F8"/>
    <w:rsid w:val="00BA0174"/>
    <w:rsid w:val="00BA01B8"/>
    <w:rsid w:val="00BA0470"/>
    <w:rsid w:val="00BA047A"/>
    <w:rsid w:val="00BA04ED"/>
    <w:rsid w:val="00BA083D"/>
    <w:rsid w:val="00BA089D"/>
    <w:rsid w:val="00BA0FAA"/>
    <w:rsid w:val="00BA1594"/>
    <w:rsid w:val="00BA1682"/>
    <w:rsid w:val="00BA1805"/>
    <w:rsid w:val="00BA2041"/>
    <w:rsid w:val="00BA261C"/>
    <w:rsid w:val="00BA26D7"/>
    <w:rsid w:val="00BA26F3"/>
    <w:rsid w:val="00BA27A3"/>
    <w:rsid w:val="00BA2856"/>
    <w:rsid w:val="00BA288F"/>
    <w:rsid w:val="00BA28C9"/>
    <w:rsid w:val="00BA2946"/>
    <w:rsid w:val="00BA2ED6"/>
    <w:rsid w:val="00BA2FFF"/>
    <w:rsid w:val="00BA3B15"/>
    <w:rsid w:val="00BA3F4A"/>
    <w:rsid w:val="00BA3F53"/>
    <w:rsid w:val="00BA4635"/>
    <w:rsid w:val="00BA474B"/>
    <w:rsid w:val="00BA4CB5"/>
    <w:rsid w:val="00BA4CFC"/>
    <w:rsid w:val="00BA5045"/>
    <w:rsid w:val="00BA5060"/>
    <w:rsid w:val="00BA50C2"/>
    <w:rsid w:val="00BA58FB"/>
    <w:rsid w:val="00BA6624"/>
    <w:rsid w:val="00BA66F8"/>
    <w:rsid w:val="00BA6989"/>
    <w:rsid w:val="00BA6C92"/>
    <w:rsid w:val="00BA6CE5"/>
    <w:rsid w:val="00BA6E82"/>
    <w:rsid w:val="00BA6F00"/>
    <w:rsid w:val="00BA7661"/>
    <w:rsid w:val="00BA7737"/>
    <w:rsid w:val="00BA7A08"/>
    <w:rsid w:val="00BA7F2A"/>
    <w:rsid w:val="00BB01A8"/>
    <w:rsid w:val="00BB05E1"/>
    <w:rsid w:val="00BB07BF"/>
    <w:rsid w:val="00BB093F"/>
    <w:rsid w:val="00BB12C0"/>
    <w:rsid w:val="00BB1750"/>
    <w:rsid w:val="00BB18CD"/>
    <w:rsid w:val="00BB18D8"/>
    <w:rsid w:val="00BB1A08"/>
    <w:rsid w:val="00BB1C44"/>
    <w:rsid w:val="00BB1D53"/>
    <w:rsid w:val="00BB1F65"/>
    <w:rsid w:val="00BB253E"/>
    <w:rsid w:val="00BB291D"/>
    <w:rsid w:val="00BB2945"/>
    <w:rsid w:val="00BB29DD"/>
    <w:rsid w:val="00BB2A2B"/>
    <w:rsid w:val="00BB2DBA"/>
    <w:rsid w:val="00BB3203"/>
    <w:rsid w:val="00BB38C8"/>
    <w:rsid w:val="00BB38EA"/>
    <w:rsid w:val="00BB3C27"/>
    <w:rsid w:val="00BB3E8E"/>
    <w:rsid w:val="00BB40E5"/>
    <w:rsid w:val="00BB4120"/>
    <w:rsid w:val="00BB4438"/>
    <w:rsid w:val="00BB447D"/>
    <w:rsid w:val="00BB4482"/>
    <w:rsid w:val="00BB45CD"/>
    <w:rsid w:val="00BB4784"/>
    <w:rsid w:val="00BB4932"/>
    <w:rsid w:val="00BB4C6B"/>
    <w:rsid w:val="00BB4F61"/>
    <w:rsid w:val="00BB5021"/>
    <w:rsid w:val="00BB5623"/>
    <w:rsid w:val="00BB5926"/>
    <w:rsid w:val="00BB5948"/>
    <w:rsid w:val="00BB5A9A"/>
    <w:rsid w:val="00BB5FF1"/>
    <w:rsid w:val="00BB6024"/>
    <w:rsid w:val="00BB610A"/>
    <w:rsid w:val="00BB61C8"/>
    <w:rsid w:val="00BB6282"/>
    <w:rsid w:val="00BB64A7"/>
    <w:rsid w:val="00BB680D"/>
    <w:rsid w:val="00BB6895"/>
    <w:rsid w:val="00BB6A05"/>
    <w:rsid w:val="00BB6C01"/>
    <w:rsid w:val="00BB6E66"/>
    <w:rsid w:val="00BB7247"/>
    <w:rsid w:val="00BB7A3D"/>
    <w:rsid w:val="00BB7FB8"/>
    <w:rsid w:val="00BC01A3"/>
    <w:rsid w:val="00BC03EF"/>
    <w:rsid w:val="00BC055E"/>
    <w:rsid w:val="00BC0610"/>
    <w:rsid w:val="00BC0779"/>
    <w:rsid w:val="00BC0AA9"/>
    <w:rsid w:val="00BC0D8E"/>
    <w:rsid w:val="00BC0E9E"/>
    <w:rsid w:val="00BC125A"/>
    <w:rsid w:val="00BC16A4"/>
    <w:rsid w:val="00BC1BA1"/>
    <w:rsid w:val="00BC1C42"/>
    <w:rsid w:val="00BC1D10"/>
    <w:rsid w:val="00BC1DB9"/>
    <w:rsid w:val="00BC2158"/>
    <w:rsid w:val="00BC23F3"/>
    <w:rsid w:val="00BC24FC"/>
    <w:rsid w:val="00BC26AC"/>
    <w:rsid w:val="00BC27D7"/>
    <w:rsid w:val="00BC28B4"/>
    <w:rsid w:val="00BC32DC"/>
    <w:rsid w:val="00BC32FC"/>
    <w:rsid w:val="00BC3404"/>
    <w:rsid w:val="00BC3547"/>
    <w:rsid w:val="00BC377E"/>
    <w:rsid w:val="00BC3AB4"/>
    <w:rsid w:val="00BC41AC"/>
    <w:rsid w:val="00BC47C9"/>
    <w:rsid w:val="00BC5103"/>
    <w:rsid w:val="00BC5298"/>
    <w:rsid w:val="00BC530E"/>
    <w:rsid w:val="00BC542B"/>
    <w:rsid w:val="00BC545E"/>
    <w:rsid w:val="00BC5654"/>
    <w:rsid w:val="00BC57DC"/>
    <w:rsid w:val="00BC5B78"/>
    <w:rsid w:val="00BC5DE3"/>
    <w:rsid w:val="00BC5E2F"/>
    <w:rsid w:val="00BC6089"/>
    <w:rsid w:val="00BC6200"/>
    <w:rsid w:val="00BC67F0"/>
    <w:rsid w:val="00BC6C5A"/>
    <w:rsid w:val="00BC7034"/>
    <w:rsid w:val="00BC7107"/>
    <w:rsid w:val="00BC74C8"/>
    <w:rsid w:val="00BC7847"/>
    <w:rsid w:val="00BC78FD"/>
    <w:rsid w:val="00BC7930"/>
    <w:rsid w:val="00BC7FCD"/>
    <w:rsid w:val="00BD03E4"/>
    <w:rsid w:val="00BD06E5"/>
    <w:rsid w:val="00BD0DED"/>
    <w:rsid w:val="00BD11AC"/>
    <w:rsid w:val="00BD14D4"/>
    <w:rsid w:val="00BD1747"/>
    <w:rsid w:val="00BD2072"/>
    <w:rsid w:val="00BD2634"/>
    <w:rsid w:val="00BD26BF"/>
    <w:rsid w:val="00BD2874"/>
    <w:rsid w:val="00BD2A7F"/>
    <w:rsid w:val="00BD2B46"/>
    <w:rsid w:val="00BD2FE0"/>
    <w:rsid w:val="00BD311B"/>
    <w:rsid w:val="00BD359A"/>
    <w:rsid w:val="00BD3637"/>
    <w:rsid w:val="00BD3AAD"/>
    <w:rsid w:val="00BD3E69"/>
    <w:rsid w:val="00BD3FDF"/>
    <w:rsid w:val="00BD412F"/>
    <w:rsid w:val="00BD4539"/>
    <w:rsid w:val="00BD456A"/>
    <w:rsid w:val="00BD4629"/>
    <w:rsid w:val="00BD4643"/>
    <w:rsid w:val="00BD4679"/>
    <w:rsid w:val="00BD4854"/>
    <w:rsid w:val="00BD4D1D"/>
    <w:rsid w:val="00BD4E30"/>
    <w:rsid w:val="00BD4F3F"/>
    <w:rsid w:val="00BD56C0"/>
    <w:rsid w:val="00BD56E1"/>
    <w:rsid w:val="00BD5EB2"/>
    <w:rsid w:val="00BD5EEC"/>
    <w:rsid w:val="00BD681E"/>
    <w:rsid w:val="00BD6BFC"/>
    <w:rsid w:val="00BD6D58"/>
    <w:rsid w:val="00BD71A3"/>
    <w:rsid w:val="00BD75F9"/>
    <w:rsid w:val="00BD77EF"/>
    <w:rsid w:val="00BD7885"/>
    <w:rsid w:val="00BD78CD"/>
    <w:rsid w:val="00BD78DA"/>
    <w:rsid w:val="00BD7CF6"/>
    <w:rsid w:val="00BE0134"/>
    <w:rsid w:val="00BE027A"/>
    <w:rsid w:val="00BE0599"/>
    <w:rsid w:val="00BE062B"/>
    <w:rsid w:val="00BE09AF"/>
    <w:rsid w:val="00BE0B94"/>
    <w:rsid w:val="00BE0F99"/>
    <w:rsid w:val="00BE1117"/>
    <w:rsid w:val="00BE1139"/>
    <w:rsid w:val="00BE1144"/>
    <w:rsid w:val="00BE1579"/>
    <w:rsid w:val="00BE166A"/>
    <w:rsid w:val="00BE16E6"/>
    <w:rsid w:val="00BE17B3"/>
    <w:rsid w:val="00BE1853"/>
    <w:rsid w:val="00BE1A36"/>
    <w:rsid w:val="00BE1E33"/>
    <w:rsid w:val="00BE1E91"/>
    <w:rsid w:val="00BE252D"/>
    <w:rsid w:val="00BE25BD"/>
    <w:rsid w:val="00BE29D5"/>
    <w:rsid w:val="00BE2ADA"/>
    <w:rsid w:val="00BE2FB4"/>
    <w:rsid w:val="00BE324A"/>
    <w:rsid w:val="00BE35A6"/>
    <w:rsid w:val="00BE3F6C"/>
    <w:rsid w:val="00BE497C"/>
    <w:rsid w:val="00BE4B2A"/>
    <w:rsid w:val="00BE5078"/>
    <w:rsid w:val="00BE53BA"/>
    <w:rsid w:val="00BE5528"/>
    <w:rsid w:val="00BE56C3"/>
    <w:rsid w:val="00BE5748"/>
    <w:rsid w:val="00BE57E3"/>
    <w:rsid w:val="00BE5980"/>
    <w:rsid w:val="00BE5E24"/>
    <w:rsid w:val="00BE640C"/>
    <w:rsid w:val="00BE64C9"/>
    <w:rsid w:val="00BE679D"/>
    <w:rsid w:val="00BE6950"/>
    <w:rsid w:val="00BE6997"/>
    <w:rsid w:val="00BE69C8"/>
    <w:rsid w:val="00BE6A59"/>
    <w:rsid w:val="00BE7295"/>
    <w:rsid w:val="00BE749E"/>
    <w:rsid w:val="00BE780C"/>
    <w:rsid w:val="00BE796A"/>
    <w:rsid w:val="00BE7A34"/>
    <w:rsid w:val="00BE7D10"/>
    <w:rsid w:val="00BE7FBC"/>
    <w:rsid w:val="00BF04C2"/>
    <w:rsid w:val="00BF056A"/>
    <w:rsid w:val="00BF07CC"/>
    <w:rsid w:val="00BF0C00"/>
    <w:rsid w:val="00BF0CE9"/>
    <w:rsid w:val="00BF0ED3"/>
    <w:rsid w:val="00BF11BF"/>
    <w:rsid w:val="00BF131F"/>
    <w:rsid w:val="00BF244A"/>
    <w:rsid w:val="00BF271F"/>
    <w:rsid w:val="00BF2D17"/>
    <w:rsid w:val="00BF2DA5"/>
    <w:rsid w:val="00BF30AD"/>
    <w:rsid w:val="00BF39F5"/>
    <w:rsid w:val="00BF3B56"/>
    <w:rsid w:val="00BF3C40"/>
    <w:rsid w:val="00BF3C4C"/>
    <w:rsid w:val="00BF3CB5"/>
    <w:rsid w:val="00BF3F48"/>
    <w:rsid w:val="00BF4192"/>
    <w:rsid w:val="00BF41B6"/>
    <w:rsid w:val="00BF4260"/>
    <w:rsid w:val="00BF4433"/>
    <w:rsid w:val="00BF44C1"/>
    <w:rsid w:val="00BF45BD"/>
    <w:rsid w:val="00BF465D"/>
    <w:rsid w:val="00BF4726"/>
    <w:rsid w:val="00BF4C5E"/>
    <w:rsid w:val="00BF4CF1"/>
    <w:rsid w:val="00BF4E24"/>
    <w:rsid w:val="00BF4EF8"/>
    <w:rsid w:val="00BF5014"/>
    <w:rsid w:val="00BF506C"/>
    <w:rsid w:val="00BF5286"/>
    <w:rsid w:val="00BF52D5"/>
    <w:rsid w:val="00BF5320"/>
    <w:rsid w:val="00BF53E9"/>
    <w:rsid w:val="00BF55D0"/>
    <w:rsid w:val="00BF5AA8"/>
    <w:rsid w:val="00BF5E03"/>
    <w:rsid w:val="00BF64F0"/>
    <w:rsid w:val="00BF6786"/>
    <w:rsid w:val="00BF6811"/>
    <w:rsid w:val="00BF69CC"/>
    <w:rsid w:val="00BF6B09"/>
    <w:rsid w:val="00BF6E40"/>
    <w:rsid w:val="00BF7633"/>
    <w:rsid w:val="00BF7D19"/>
    <w:rsid w:val="00BF7DB5"/>
    <w:rsid w:val="00BF7FDD"/>
    <w:rsid w:val="00C000A8"/>
    <w:rsid w:val="00C00260"/>
    <w:rsid w:val="00C007F7"/>
    <w:rsid w:val="00C00A1B"/>
    <w:rsid w:val="00C00B6B"/>
    <w:rsid w:val="00C00BD0"/>
    <w:rsid w:val="00C00CB3"/>
    <w:rsid w:val="00C00D3F"/>
    <w:rsid w:val="00C00F8C"/>
    <w:rsid w:val="00C010E2"/>
    <w:rsid w:val="00C01E49"/>
    <w:rsid w:val="00C01F24"/>
    <w:rsid w:val="00C026E8"/>
    <w:rsid w:val="00C02A79"/>
    <w:rsid w:val="00C02CBA"/>
    <w:rsid w:val="00C02DE0"/>
    <w:rsid w:val="00C02E8B"/>
    <w:rsid w:val="00C03FF0"/>
    <w:rsid w:val="00C04B03"/>
    <w:rsid w:val="00C04BE5"/>
    <w:rsid w:val="00C04E47"/>
    <w:rsid w:val="00C04E5D"/>
    <w:rsid w:val="00C04E72"/>
    <w:rsid w:val="00C0526B"/>
    <w:rsid w:val="00C053E6"/>
    <w:rsid w:val="00C056B1"/>
    <w:rsid w:val="00C05B46"/>
    <w:rsid w:val="00C05B51"/>
    <w:rsid w:val="00C06105"/>
    <w:rsid w:val="00C0694B"/>
    <w:rsid w:val="00C06954"/>
    <w:rsid w:val="00C06DED"/>
    <w:rsid w:val="00C06F18"/>
    <w:rsid w:val="00C070A8"/>
    <w:rsid w:val="00C0732C"/>
    <w:rsid w:val="00C073C1"/>
    <w:rsid w:val="00C07C34"/>
    <w:rsid w:val="00C07E45"/>
    <w:rsid w:val="00C10000"/>
    <w:rsid w:val="00C10098"/>
    <w:rsid w:val="00C10626"/>
    <w:rsid w:val="00C106FC"/>
    <w:rsid w:val="00C1072E"/>
    <w:rsid w:val="00C10916"/>
    <w:rsid w:val="00C109D4"/>
    <w:rsid w:val="00C109E7"/>
    <w:rsid w:val="00C10C61"/>
    <w:rsid w:val="00C10CD3"/>
    <w:rsid w:val="00C10F5C"/>
    <w:rsid w:val="00C11465"/>
    <w:rsid w:val="00C11718"/>
    <w:rsid w:val="00C11C2E"/>
    <w:rsid w:val="00C12091"/>
    <w:rsid w:val="00C1272C"/>
    <w:rsid w:val="00C12833"/>
    <w:rsid w:val="00C1292A"/>
    <w:rsid w:val="00C12A2B"/>
    <w:rsid w:val="00C12A6B"/>
    <w:rsid w:val="00C1326F"/>
    <w:rsid w:val="00C13314"/>
    <w:rsid w:val="00C13752"/>
    <w:rsid w:val="00C13B82"/>
    <w:rsid w:val="00C140D3"/>
    <w:rsid w:val="00C1421E"/>
    <w:rsid w:val="00C14461"/>
    <w:rsid w:val="00C146E1"/>
    <w:rsid w:val="00C146EC"/>
    <w:rsid w:val="00C14AC4"/>
    <w:rsid w:val="00C14D8C"/>
    <w:rsid w:val="00C150CC"/>
    <w:rsid w:val="00C153CC"/>
    <w:rsid w:val="00C15400"/>
    <w:rsid w:val="00C15556"/>
    <w:rsid w:val="00C156A7"/>
    <w:rsid w:val="00C15849"/>
    <w:rsid w:val="00C15A1E"/>
    <w:rsid w:val="00C15D6D"/>
    <w:rsid w:val="00C15ED6"/>
    <w:rsid w:val="00C16417"/>
    <w:rsid w:val="00C16434"/>
    <w:rsid w:val="00C16BF9"/>
    <w:rsid w:val="00C1720F"/>
    <w:rsid w:val="00C17D5C"/>
    <w:rsid w:val="00C17EA4"/>
    <w:rsid w:val="00C17F06"/>
    <w:rsid w:val="00C20333"/>
    <w:rsid w:val="00C20485"/>
    <w:rsid w:val="00C20692"/>
    <w:rsid w:val="00C20A2F"/>
    <w:rsid w:val="00C20D8B"/>
    <w:rsid w:val="00C2137A"/>
    <w:rsid w:val="00C21671"/>
    <w:rsid w:val="00C216EC"/>
    <w:rsid w:val="00C217C5"/>
    <w:rsid w:val="00C21996"/>
    <w:rsid w:val="00C21D2B"/>
    <w:rsid w:val="00C21D6D"/>
    <w:rsid w:val="00C21EDC"/>
    <w:rsid w:val="00C224D1"/>
    <w:rsid w:val="00C2261B"/>
    <w:rsid w:val="00C22A7D"/>
    <w:rsid w:val="00C23336"/>
    <w:rsid w:val="00C23459"/>
    <w:rsid w:val="00C235E0"/>
    <w:rsid w:val="00C23747"/>
    <w:rsid w:val="00C238C4"/>
    <w:rsid w:val="00C23BE3"/>
    <w:rsid w:val="00C23CA6"/>
    <w:rsid w:val="00C23EB5"/>
    <w:rsid w:val="00C23F09"/>
    <w:rsid w:val="00C243CB"/>
    <w:rsid w:val="00C24498"/>
    <w:rsid w:val="00C24728"/>
    <w:rsid w:val="00C24B24"/>
    <w:rsid w:val="00C24BCE"/>
    <w:rsid w:val="00C24BFE"/>
    <w:rsid w:val="00C24DF1"/>
    <w:rsid w:val="00C25074"/>
    <w:rsid w:val="00C25674"/>
    <w:rsid w:val="00C2569F"/>
    <w:rsid w:val="00C257FD"/>
    <w:rsid w:val="00C25D42"/>
    <w:rsid w:val="00C265E2"/>
    <w:rsid w:val="00C2677A"/>
    <w:rsid w:val="00C267DF"/>
    <w:rsid w:val="00C269D9"/>
    <w:rsid w:val="00C26B71"/>
    <w:rsid w:val="00C26CEE"/>
    <w:rsid w:val="00C26DC7"/>
    <w:rsid w:val="00C27542"/>
    <w:rsid w:val="00C2776A"/>
    <w:rsid w:val="00C278B9"/>
    <w:rsid w:val="00C27977"/>
    <w:rsid w:val="00C27A4A"/>
    <w:rsid w:val="00C27ABE"/>
    <w:rsid w:val="00C27CA6"/>
    <w:rsid w:val="00C303AE"/>
    <w:rsid w:val="00C304F0"/>
    <w:rsid w:val="00C3086C"/>
    <w:rsid w:val="00C309E9"/>
    <w:rsid w:val="00C30AD3"/>
    <w:rsid w:val="00C30F1F"/>
    <w:rsid w:val="00C311D5"/>
    <w:rsid w:val="00C315F0"/>
    <w:rsid w:val="00C318A8"/>
    <w:rsid w:val="00C31BAB"/>
    <w:rsid w:val="00C31DAF"/>
    <w:rsid w:val="00C31DB4"/>
    <w:rsid w:val="00C31F34"/>
    <w:rsid w:val="00C321B4"/>
    <w:rsid w:val="00C324DD"/>
    <w:rsid w:val="00C32A26"/>
    <w:rsid w:val="00C32AC4"/>
    <w:rsid w:val="00C32B23"/>
    <w:rsid w:val="00C32D19"/>
    <w:rsid w:val="00C32EBD"/>
    <w:rsid w:val="00C33296"/>
    <w:rsid w:val="00C33308"/>
    <w:rsid w:val="00C33389"/>
    <w:rsid w:val="00C3351F"/>
    <w:rsid w:val="00C33577"/>
    <w:rsid w:val="00C3376B"/>
    <w:rsid w:val="00C33A61"/>
    <w:rsid w:val="00C33BC6"/>
    <w:rsid w:val="00C33EB0"/>
    <w:rsid w:val="00C34317"/>
    <w:rsid w:val="00C34449"/>
    <w:rsid w:val="00C3454D"/>
    <w:rsid w:val="00C349FF"/>
    <w:rsid w:val="00C34D5A"/>
    <w:rsid w:val="00C34D72"/>
    <w:rsid w:val="00C35385"/>
    <w:rsid w:val="00C359DA"/>
    <w:rsid w:val="00C35B4D"/>
    <w:rsid w:val="00C367F5"/>
    <w:rsid w:val="00C36C50"/>
    <w:rsid w:val="00C36D3C"/>
    <w:rsid w:val="00C36EA3"/>
    <w:rsid w:val="00C36FBD"/>
    <w:rsid w:val="00C37804"/>
    <w:rsid w:val="00C378EA"/>
    <w:rsid w:val="00C37926"/>
    <w:rsid w:val="00C37B2B"/>
    <w:rsid w:val="00C37B9E"/>
    <w:rsid w:val="00C40425"/>
    <w:rsid w:val="00C40975"/>
    <w:rsid w:val="00C411E7"/>
    <w:rsid w:val="00C412EC"/>
    <w:rsid w:val="00C4174D"/>
    <w:rsid w:val="00C417EF"/>
    <w:rsid w:val="00C4192C"/>
    <w:rsid w:val="00C41CEF"/>
    <w:rsid w:val="00C41D9F"/>
    <w:rsid w:val="00C42202"/>
    <w:rsid w:val="00C422F3"/>
    <w:rsid w:val="00C42574"/>
    <w:rsid w:val="00C42A68"/>
    <w:rsid w:val="00C42BFC"/>
    <w:rsid w:val="00C4318A"/>
    <w:rsid w:val="00C43214"/>
    <w:rsid w:val="00C4339D"/>
    <w:rsid w:val="00C43759"/>
    <w:rsid w:val="00C439B0"/>
    <w:rsid w:val="00C43FBF"/>
    <w:rsid w:val="00C447FD"/>
    <w:rsid w:val="00C44EAC"/>
    <w:rsid w:val="00C45273"/>
    <w:rsid w:val="00C455C6"/>
    <w:rsid w:val="00C45779"/>
    <w:rsid w:val="00C45A36"/>
    <w:rsid w:val="00C462E0"/>
    <w:rsid w:val="00C4633D"/>
    <w:rsid w:val="00C463A1"/>
    <w:rsid w:val="00C46452"/>
    <w:rsid w:val="00C465A7"/>
    <w:rsid w:val="00C46767"/>
    <w:rsid w:val="00C46913"/>
    <w:rsid w:val="00C46AD0"/>
    <w:rsid w:val="00C4745B"/>
    <w:rsid w:val="00C476CF"/>
    <w:rsid w:val="00C479D8"/>
    <w:rsid w:val="00C47BB6"/>
    <w:rsid w:val="00C47FBD"/>
    <w:rsid w:val="00C50134"/>
    <w:rsid w:val="00C501C1"/>
    <w:rsid w:val="00C5088B"/>
    <w:rsid w:val="00C50D06"/>
    <w:rsid w:val="00C50F54"/>
    <w:rsid w:val="00C50FA5"/>
    <w:rsid w:val="00C513BF"/>
    <w:rsid w:val="00C5168F"/>
    <w:rsid w:val="00C51ADC"/>
    <w:rsid w:val="00C51BB0"/>
    <w:rsid w:val="00C51EC4"/>
    <w:rsid w:val="00C51F40"/>
    <w:rsid w:val="00C51FED"/>
    <w:rsid w:val="00C5200E"/>
    <w:rsid w:val="00C5231E"/>
    <w:rsid w:val="00C524AA"/>
    <w:rsid w:val="00C52E20"/>
    <w:rsid w:val="00C52EB7"/>
    <w:rsid w:val="00C5338B"/>
    <w:rsid w:val="00C533AF"/>
    <w:rsid w:val="00C53608"/>
    <w:rsid w:val="00C53B11"/>
    <w:rsid w:val="00C53F47"/>
    <w:rsid w:val="00C53FBB"/>
    <w:rsid w:val="00C54533"/>
    <w:rsid w:val="00C54B58"/>
    <w:rsid w:val="00C54BB2"/>
    <w:rsid w:val="00C54C1B"/>
    <w:rsid w:val="00C54E67"/>
    <w:rsid w:val="00C55018"/>
    <w:rsid w:val="00C5504B"/>
    <w:rsid w:val="00C55283"/>
    <w:rsid w:val="00C55C00"/>
    <w:rsid w:val="00C567B3"/>
    <w:rsid w:val="00C56A48"/>
    <w:rsid w:val="00C56C87"/>
    <w:rsid w:val="00C56EB5"/>
    <w:rsid w:val="00C57087"/>
    <w:rsid w:val="00C57247"/>
    <w:rsid w:val="00C57445"/>
    <w:rsid w:val="00C578CE"/>
    <w:rsid w:val="00C57ED0"/>
    <w:rsid w:val="00C601FE"/>
    <w:rsid w:val="00C60623"/>
    <w:rsid w:val="00C607F7"/>
    <w:rsid w:val="00C61107"/>
    <w:rsid w:val="00C61171"/>
    <w:rsid w:val="00C6126E"/>
    <w:rsid w:val="00C61376"/>
    <w:rsid w:val="00C613D3"/>
    <w:rsid w:val="00C61597"/>
    <w:rsid w:val="00C615A1"/>
    <w:rsid w:val="00C615DD"/>
    <w:rsid w:val="00C61707"/>
    <w:rsid w:val="00C6189E"/>
    <w:rsid w:val="00C61AE9"/>
    <w:rsid w:val="00C61B61"/>
    <w:rsid w:val="00C61B8C"/>
    <w:rsid w:val="00C61DC7"/>
    <w:rsid w:val="00C627A6"/>
    <w:rsid w:val="00C627D2"/>
    <w:rsid w:val="00C62857"/>
    <w:rsid w:val="00C62885"/>
    <w:rsid w:val="00C62A14"/>
    <w:rsid w:val="00C62F3F"/>
    <w:rsid w:val="00C633A7"/>
    <w:rsid w:val="00C6384E"/>
    <w:rsid w:val="00C638FA"/>
    <w:rsid w:val="00C63986"/>
    <w:rsid w:val="00C63E14"/>
    <w:rsid w:val="00C6400D"/>
    <w:rsid w:val="00C64406"/>
    <w:rsid w:val="00C64473"/>
    <w:rsid w:val="00C6476F"/>
    <w:rsid w:val="00C64942"/>
    <w:rsid w:val="00C64DC2"/>
    <w:rsid w:val="00C64DEC"/>
    <w:rsid w:val="00C64E8B"/>
    <w:rsid w:val="00C65109"/>
    <w:rsid w:val="00C66564"/>
    <w:rsid w:val="00C6679F"/>
    <w:rsid w:val="00C668D1"/>
    <w:rsid w:val="00C66CAF"/>
    <w:rsid w:val="00C67345"/>
    <w:rsid w:val="00C673A6"/>
    <w:rsid w:val="00C673AD"/>
    <w:rsid w:val="00C67494"/>
    <w:rsid w:val="00C67AA1"/>
    <w:rsid w:val="00C67AB8"/>
    <w:rsid w:val="00C67DF3"/>
    <w:rsid w:val="00C705A2"/>
    <w:rsid w:val="00C70A32"/>
    <w:rsid w:val="00C70A7A"/>
    <w:rsid w:val="00C70DAD"/>
    <w:rsid w:val="00C71774"/>
    <w:rsid w:val="00C71FE9"/>
    <w:rsid w:val="00C7218B"/>
    <w:rsid w:val="00C724BF"/>
    <w:rsid w:val="00C724D1"/>
    <w:rsid w:val="00C7267B"/>
    <w:rsid w:val="00C72A94"/>
    <w:rsid w:val="00C72C07"/>
    <w:rsid w:val="00C72D82"/>
    <w:rsid w:val="00C72DAE"/>
    <w:rsid w:val="00C72E20"/>
    <w:rsid w:val="00C73293"/>
    <w:rsid w:val="00C7343F"/>
    <w:rsid w:val="00C73B14"/>
    <w:rsid w:val="00C73BBC"/>
    <w:rsid w:val="00C73DB6"/>
    <w:rsid w:val="00C73EC7"/>
    <w:rsid w:val="00C7487C"/>
    <w:rsid w:val="00C74A1E"/>
    <w:rsid w:val="00C75CE7"/>
    <w:rsid w:val="00C75DCE"/>
    <w:rsid w:val="00C763C1"/>
    <w:rsid w:val="00C76673"/>
    <w:rsid w:val="00C766D2"/>
    <w:rsid w:val="00C76A01"/>
    <w:rsid w:val="00C76DA7"/>
    <w:rsid w:val="00C76DBB"/>
    <w:rsid w:val="00C771BD"/>
    <w:rsid w:val="00C7739A"/>
    <w:rsid w:val="00C773DE"/>
    <w:rsid w:val="00C77508"/>
    <w:rsid w:val="00C77754"/>
    <w:rsid w:val="00C77908"/>
    <w:rsid w:val="00C77E60"/>
    <w:rsid w:val="00C80187"/>
    <w:rsid w:val="00C80255"/>
    <w:rsid w:val="00C80787"/>
    <w:rsid w:val="00C80B9D"/>
    <w:rsid w:val="00C80C2F"/>
    <w:rsid w:val="00C80C34"/>
    <w:rsid w:val="00C811F8"/>
    <w:rsid w:val="00C8124B"/>
    <w:rsid w:val="00C81540"/>
    <w:rsid w:val="00C817D5"/>
    <w:rsid w:val="00C81962"/>
    <w:rsid w:val="00C81A1B"/>
    <w:rsid w:val="00C81FF5"/>
    <w:rsid w:val="00C82144"/>
    <w:rsid w:val="00C823F6"/>
    <w:rsid w:val="00C82564"/>
    <w:rsid w:val="00C8271B"/>
    <w:rsid w:val="00C82935"/>
    <w:rsid w:val="00C8296D"/>
    <w:rsid w:val="00C82B4A"/>
    <w:rsid w:val="00C82DAE"/>
    <w:rsid w:val="00C82E36"/>
    <w:rsid w:val="00C82F34"/>
    <w:rsid w:val="00C83127"/>
    <w:rsid w:val="00C8337C"/>
    <w:rsid w:val="00C833F2"/>
    <w:rsid w:val="00C8370C"/>
    <w:rsid w:val="00C83998"/>
    <w:rsid w:val="00C839CC"/>
    <w:rsid w:val="00C83D41"/>
    <w:rsid w:val="00C84031"/>
    <w:rsid w:val="00C8408C"/>
    <w:rsid w:val="00C85032"/>
    <w:rsid w:val="00C8551C"/>
    <w:rsid w:val="00C856A0"/>
    <w:rsid w:val="00C85A81"/>
    <w:rsid w:val="00C85C3F"/>
    <w:rsid w:val="00C8612D"/>
    <w:rsid w:val="00C863CC"/>
    <w:rsid w:val="00C867D2"/>
    <w:rsid w:val="00C86FB1"/>
    <w:rsid w:val="00C87151"/>
    <w:rsid w:val="00C873E3"/>
    <w:rsid w:val="00C87596"/>
    <w:rsid w:val="00C875C2"/>
    <w:rsid w:val="00C87813"/>
    <w:rsid w:val="00C8791A"/>
    <w:rsid w:val="00C87CAE"/>
    <w:rsid w:val="00C87D72"/>
    <w:rsid w:val="00C90038"/>
    <w:rsid w:val="00C9035C"/>
    <w:rsid w:val="00C90554"/>
    <w:rsid w:val="00C9089A"/>
    <w:rsid w:val="00C90A88"/>
    <w:rsid w:val="00C90E25"/>
    <w:rsid w:val="00C9112E"/>
    <w:rsid w:val="00C9129B"/>
    <w:rsid w:val="00C914F7"/>
    <w:rsid w:val="00C91952"/>
    <w:rsid w:val="00C91A64"/>
    <w:rsid w:val="00C92035"/>
    <w:rsid w:val="00C92527"/>
    <w:rsid w:val="00C9260E"/>
    <w:rsid w:val="00C92999"/>
    <w:rsid w:val="00C92ADA"/>
    <w:rsid w:val="00C92CA4"/>
    <w:rsid w:val="00C93259"/>
    <w:rsid w:val="00C93594"/>
    <w:rsid w:val="00C93951"/>
    <w:rsid w:val="00C93B6E"/>
    <w:rsid w:val="00C93F46"/>
    <w:rsid w:val="00C94001"/>
    <w:rsid w:val="00C940AC"/>
    <w:rsid w:val="00C944C4"/>
    <w:rsid w:val="00C94547"/>
    <w:rsid w:val="00C94F0C"/>
    <w:rsid w:val="00C95189"/>
    <w:rsid w:val="00C95343"/>
    <w:rsid w:val="00C953A1"/>
    <w:rsid w:val="00C9619D"/>
    <w:rsid w:val="00C96300"/>
    <w:rsid w:val="00C9637A"/>
    <w:rsid w:val="00C963D8"/>
    <w:rsid w:val="00C965EF"/>
    <w:rsid w:val="00C96722"/>
    <w:rsid w:val="00C96BB7"/>
    <w:rsid w:val="00C96BFD"/>
    <w:rsid w:val="00C97094"/>
    <w:rsid w:val="00C97260"/>
    <w:rsid w:val="00C97392"/>
    <w:rsid w:val="00C9744C"/>
    <w:rsid w:val="00C97459"/>
    <w:rsid w:val="00C97E58"/>
    <w:rsid w:val="00C97F90"/>
    <w:rsid w:val="00CA0128"/>
    <w:rsid w:val="00CA0456"/>
    <w:rsid w:val="00CA048E"/>
    <w:rsid w:val="00CA0569"/>
    <w:rsid w:val="00CA0597"/>
    <w:rsid w:val="00CA0A65"/>
    <w:rsid w:val="00CA0C11"/>
    <w:rsid w:val="00CA1689"/>
    <w:rsid w:val="00CA1A5E"/>
    <w:rsid w:val="00CA1ABB"/>
    <w:rsid w:val="00CA1C79"/>
    <w:rsid w:val="00CA1D10"/>
    <w:rsid w:val="00CA2145"/>
    <w:rsid w:val="00CA23C2"/>
    <w:rsid w:val="00CA2947"/>
    <w:rsid w:val="00CA2AE0"/>
    <w:rsid w:val="00CA323F"/>
    <w:rsid w:val="00CA342D"/>
    <w:rsid w:val="00CA36A4"/>
    <w:rsid w:val="00CA4129"/>
    <w:rsid w:val="00CA4408"/>
    <w:rsid w:val="00CA48C4"/>
    <w:rsid w:val="00CA49A6"/>
    <w:rsid w:val="00CA4E41"/>
    <w:rsid w:val="00CA560B"/>
    <w:rsid w:val="00CA5EA2"/>
    <w:rsid w:val="00CA5FC6"/>
    <w:rsid w:val="00CA607A"/>
    <w:rsid w:val="00CA62B1"/>
    <w:rsid w:val="00CA63AE"/>
    <w:rsid w:val="00CA6452"/>
    <w:rsid w:val="00CA6453"/>
    <w:rsid w:val="00CA648F"/>
    <w:rsid w:val="00CA64A3"/>
    <w:rsid w:val="00CA687E"/>
    <w:rsid w:val="00CA6DD7"/>
    <w:rsid w:val="00CA70EA"/>
    <w:rsid w:val="00CA71CF"/>
    <w:rsid w:val="00CA749A"/>
    <w:rsid w:val="00CA7612"/>
    <w:rsid w:val="00CA76A5"/>
    <w:rsid w:val="00CA7B49"/>
    <w:rsid w:val="00CA7E41"/>
    <w:rsid w:val="00CB0863"/>
    <w:rsid w:val="00CB0D64"/>
    <w:rsid w:val="00CB0DE3"/>
    <w:rsid w:val="00CB0ECC"/>
    <w:rsid w:val="00CB17E4"/>
    <w:rsid w:val="00CB1A57"/>
    <w:rsid w:val="00CB1B4B"/>
    <w:rsid w:val="00CB1B93"/>
    <w:rsid w:val="00CB1C73"/>
    <w:rsid w:val="00CB1DA7"/>
    <w:rsid w:val="00CB1DD2"/>
    <w:rsid w:val="00CB1EDF"/>
    <w:rsid w:val="00CB1F75"/>
    <w:rsid w:val="00CB26C3"/>
    <w:rsid w:val="00CB286E"/>
    <w:rsid w:val="00CB2BDB"/>
    <w:rsid w:val="00CB2C23"/>
    <w:rsid w:val="00CB2EE9"/>
    <w:rsid w:val="00CB2F5B"/>
    <w:rsid w:val="00CB32DA"/>
    <w:rsid w:val="00CB33CA"/>
    <w:rsid w:val="00CB3607"/>
    <w:rsid w:val="00CB3640"/>
    <w:rsid w:val="00CB3676"/>
    <w:rsid w:val="00CB3705"/>
    <w:rsid w:val="00CB3BCE"/>
    <w:rsid w:val="00CB404D"/>
    <w:rsid w:val="00CB4532"/>
    <w:rsid w:val="00CB4900"/>
    <w:rsid w:val="00CB4BD5"/>
    <w:rsid w:val="00CB4FC8"/>
    <w:rsid w:val="00CB508B"/>
    <w:rsid w:val="00CB535C"/>
    <w:rsid w:val="00CB57FE"/>
    <w:rsid w:val="00CB5917"/>
    <w:rsid w:val="00CB5B91"/>
    <w:rsid w:val="00CB5EF8"/>
    <w:rsid w:val="00CB60F9"/>
    <w:rsid w:val="00CB6223"/>
    <w:rsid w:val="00CB63FB"/>
    <w:rsid w:val="00CB65F2"/>
    <w:rsid w:val="00CB6A39"/>
    <w:rsid w:val="00CB6C82"/>
    <w:rsid w:val="00CB6FA3"/>
    <w:rsid w:val="00CB72AB"/>
    <w:rsid w:val="00CB767C"/>
    <w:rsid w:val="00CB7821"/>
    <w:rsid w:val="00CC097E"/>
    <w:rsid w:val="00CC0C81"/>
    <w:rsid w:val="00CC12FE"/>
    <w:rsid w:val="00CC16B7"/>
    <w:rsid w:val="00CC16E8"/>
    <w:rsid w:val="00CC1812"/>
    <w:rsid w:val="00CC1815"/>
    <w:rsid w:val="00CC1956"/>
    <w:rsid w:val="00CC4028"/>
    <w:rsid w:val="00CC42A6"/>
    <w:rsid w:val="00CC4545"/>
    <w:rsid w:val="00CC4987"/>
    <w:rsid w:val="00CC4BCF"/>
    <w:rsid w:val="00CC5B00"/>
    <w:rsid w:val="00CC5FD5"/>
    <w:rsid w:val="00CC6254"/>
    <w:rsid w:val="00CC6458"/>
    <w:rsid w:val="00CC65D5"/>
    <w:rsid w:val="00CC74F2"/>
    <w:rsid w:val="00CC79FC"/>
    <w:rsid w:val="00CC7AD6"/>
    <w:rsid w:val="00CC7F24"/>
    <w:rsid w:val="00CC7FA3"/>
    <w:rsid w:val="00CD0690"/>
    <w:rsid w:val="00CD08E8"/>
    <w:rsid w:val="00CD1004"/>
    <w:rsid w:val="00CD1093"/>
    <w:rsid w:val="00CD13CF"/>
    <w:rsid w:val="00CD14F2"/>
    <w:rsid w:val="00CD183D"/>
    <w:rsid w:val="00CD1883"/>
    <w:rsid w:val="00CD1B27"/>
    <w:rsid w:val="00CD1D15"/>
    <w:rsid w:val="00CD1E85"/>
    <w:rsid w:val="00CD2125"/>
    <w:rsid w:val="00CD2156"/>
    <w:rsid w:val="00CD25DB"/>
    <w:rsid w:val="00CD2858"/>
    <w:rsid w:val="00CD28A2"/>
    <w:rsid w:val="00CD2BC0"/>
    <w:rsid w:val="00CD2BC6"/>
    <w:rsid w:val="00CD2ED4"/>
    <w:rsid w:val="00CD2F56"/>
    <w:rsid w:val="00CD3110"/>
    <w:rsid w:val="00CD319B"/>
    <w:rsid w:val="00CD332A"/>
    <w:rsid w:val="00CD372D"/>
    <w:rsid w:val="00CD37D9"/>
    <w:rsid w:val="00CD3AC4"/>
    <w:rsid w:val="00CD3C49"/>
    <w:rsid w:val="00CD4192"/>
    <w:rsid w:val="00CD441F"/>
    <w:rsid w:val="00CD44D6"/>
    <w:rsid w:val="00CD4BA8"/>
    <w:rsid w:val="00CD4C6F"/>
    <w:rsid w:val="00CD4EF6"/>
    <w:rsid w:val="00CD50B3"/>
    <w:rsid w:val="00CD5373"/>
    <w:rsid w:val="00CD543A"/>
    <w:rsid w:val="00CD55FD"/>
    <w:rsid w:val="00CD5698"/>
    <w:rsid w:val="00CD57B6"/>
    <w:rsid w:val="00CD62EF"/>
    <w:rsid w:val="00CD63BF"/>
    <w:rsid w:val="00CD6A14"/>
    <w:rsid w:val="00CD6D53"/>
    <w:rsid w:val="00CD6E1C"/>
    <w:rsid w:val="00CD7C1F"/>
    <w:rsid w:val="00CE00DE"/>
    <w:rsid w:val="00CE041B"/>
    <w:rsid w:val="00CE0828"/>
    <w:rsid w:val="00CE0A08"/>
    <w:rsid w:val="00CE0BF6"/>
    <w:rsid w:val="00CE13E1"/>
    <w:rsid w:val="00CE1A43"/>
    <w:rsid w:val="00CE21CE"/>
    <w:rsid w:val="00CE2226"/>
    <w:rsid w:val="00CE290D"/>
    <w:rsid w:val="00CE2D52"/>
    <w:rsid w:val="00CE2DBB"/>
    <w:rsid w:val="00CE35C0"/>
    <w:rsid w:val="00CE35D1"/>
    <w:rsid w:val="00CE3754"/>
    <w:rsid w:val="00CE3A9F"/>
    <w:rsid w:val="00CE3D24"/>
    <w:rsid w:val="00CE3DF7"/>
    <w:rsid w:val="00CE3F21"/>
    <w:rsid w:val="00CE403E"/>
    <w:rsid w:val="00CE4E90"/>
    <w:rsid w:val="00CE50E8"/>
    <w:rsid w:val="00CE51B9"/>
    <w:rsid w:val="00CE5283"/>
    <w:rsid w:val="00CE5906"/>
    <w:rsid w:val="00CE5D12"/>
    <w:rsid w:val="00CE5ECF"/>
    <w:rsid w:val="00CE6047"/>
    <w:rsid w:val="00CE6187"/>
    <w:rsid w:val="00CE64AC"/>
    <w:rsid w:val="00CE676C"/>
    <w:rsid w:val="00CE6912"/>
    <w:rsid w:val="00CE6E66"/>
    <w:rsid w:val="00CE6F0C"/>
    <w:rsid w:val="00CE7247"/>
    <w:rsid w:val="00CE73D9"/>
    <w:rsid w:val="00CE75CA"/>
    <w:rsid w:val="00CE7F2F"/>
    <w:rsid w:val="00CE7F8F"/>
    <w:rsid w:val="00CF0363"/>
    <w:rsid w:val="00CF03EE"/>
    <w:rsid w:val="00CF071F"/>
    <w:rsid w:val="00CF0D25"/>
    <w:rsid w:val="00CF0E43"/>
    <w:rsid w:val="00CF0F9A"/>
    <w:rsid w:val="00CF0FB0"/>
    <w:rsid w:val="00CF11F9"/>
    <w:rsid w:val="00CF1485"/>
    <w:rsid w:val="00CF14AF"/>
    <w:rsid w:val="00CF1A65"/>
    <w:rsid w:val="00CF1C18"/>
    <w:rsid w:val="00CF1E10"/>
    <w:rsid w:val="00CF1E66"/>
    <w:rsid w:val="00CF1E7C"/>
    <w:rsid w:val="00CF20EF"/>
    <w:rsid w:val="00CF23D6"/>
    <w:rsid w:val="00CF252C"/>
    <w:rsid w:val="00CF29E4"/>
    <w:rsid w:val="00CF2CCD"/>
    <w:rsid w:val="00CF2D29"/>
    <w:rsid w:val="00CF2F79"/>
    <w:rsid w:val="00CF3668"/>
    <w:rsid w:val="00CF3A39"/>
    <w:rsid w:val="00CF44D9"/>
    <w:rsid w:val="00CF49B4"/>
    <w:rsid w:val="00CF4F8D"/>
    <w:rsid w:val="00CF52C3"/>
    <w:rsid w:val="00CF5537"/>
    <w:rsid w:val="00CF57CD"/>
    <w:rsid w:val="00CF5BE6"/>
    <w:rsid w:val="00CF5D6D"/>
    <w:rsid w:val="00CF5E11"/>
    <w:rsid w:val="00CF62E6"/>
    <w:rsid w:val="00CF63A4"/>
    <w:rsid w:val="00CF64EA"/>
    <w:rsid w:val="00CF6755"/>
    <w:rsid w:val="00CF67C0"/>
    <w:rsid w:val="00CF69C1"/>
    <w:rsid w:val="00CF6BEA"/>
    <w:rsid w:val="00CF6C5B"/>
    <w:rsid w:val="00CF6E2F"/>
    <w:rsid w:val="00CF7400"/>
    <w:rsid w:val="00CF7428"/>
    <w:rsid w:val="00CF747E"/>
    <w:rsid w:val="00CF7857"/>
    <w:rsid w:val="00CF7865"/>
    <w:rsid w:val="00CF7B7E"/>
    <w:rsid w:val="00CF7FE8"/>
    <w:rsid w:val="00D00055"/>
    <w:rsid w:val="00D001D2"/>
    <w:rsid w:val="00D005D3"/>
    <w:rsid w:val="00D0081E"/>
    <w:rsid w:val="00D00869"/>
    <w:rsid w:val="00D00C0B"/>
    <w:rsid w:val="00D00C8E"/>
    <w:rsid w:val="00D01069"/>
    <w:rsid w:val="00D012C1"/>
    <w:rsid w:val="00D019D6"/>
    <w:rsid w:val="00D01A25"/>
    <w:rsid w:val="00D01C77"/>
    <w:rsid w:val="00D02198"/>
    <w:rsid w:val="00D0226A"/>
    <w:rsid w:val="00D02CC1"/>
    <w:rsid w:val="00D02D91"/>
    <w:rsid w:val="00D036E8"/>
    <w:rsid w:val="00D037AC"/>
    <w:rsid w:val="00D037B9"/>
    <w:rsid w:val="00D03DC5"/>
    <w:rsid w:val="00D03FCB"/>
    <w:rsid w:val="00D03FFC"/>
    <w:rsid w:val="00D0401B"/>
    <w:rsid w:val="00D0457C"/>
    <w:rsid w:val="00D046C8"/>
    <w:rsid w:val="00D05094"/>
    <w:rsid w:val="00D05359"/>
    <w:rsid w:val="00D055A4"/>
    <w:rsid w:val="00D057E7"/>
    <w:rsid w:val="00D0590E"/>
    <w:rsid w:val="00D05CFD"/>
    <w:rsid w:val="00D060A3"/>
    <w:rsid w:val="00D062E5"/>
    <w:rsid w:val="00D06ABC"/>
    <w:rsid w:val="00D06B65"/>
    <w:rsid w:val="00D06F58"/>
    <w:rsid w:val="00D07114"/>
    <w:rsid w:val="00D07730"/>
    <w:rsid w:val="00D07811"/>
    <w:rsid w:val="00D07B67"/>
    <w:rsid w:val="00D07F05"/>
    <w:rsid w:val="00D1032C"/>
    <w:rsid w:val="00D11180"/>
    <w:rsid w:val="00D11299"/>
    <w:rsid w:val="00D114EF"/>
    <w:rsid w:val="00D11755"/>
    <w:rsid w:val="00D11849"/>
    <w:rsid w:val="00D118EB"/>
    <w:rsid w:val="00D11F43"/>
    <w:rsid w:val="00D12170"/>
    <w:rsid w:val="00D1238A"/>
    <w:rsid w:val="00D125A3"/>
    <w:rsid w:val="00D1318E"/>
    <w:rsid w:val="00D133A2"/>
    <w:rsid w:val="00D13504"/>
    <w:rsid w:val="00D1375F"/>
    <w:rsid w:val="00D1398E"/>
    <w:rsid w:val="00D13CD2"/>
    <w:rsid w:val="00D13D86"/>
    <w:rsid w:val="00D13DA3"/>
    <w:rsid w:val="00D13E8B"/>
    <w:rsid w:val="00D13F32"/>
    <w:rsid w:val="00D13F77"/>
    <w:rsid w:val="00D13FB4"/>
    <w:rsid w:val="00D144FB"/>
    <w:rsid w:val="00D148A6"/>
    <w:rsid w:val="00D14C6F"/>
    <w:rsid w:val="00D158C7"/>
    <w:rsid w:val="00D159F1"/>
    <w:rsid w:val="00D15F97"/>
    <w:rsid w:val="00D1607F"/>
    <w:rsid w:val="00D160E8"/>
    <w:rsid w:val="00D162E9"/>
    <w:rsid w:val="00D16624"/>
    <w:rsid w:val="00D16651"/>
    <w:rsid w:val="00D166CB"/>
    <w:rsid w:val="00D16C51"/>
    <w:rsid w:val="00D17118"/>
    <w:rsid w:val="00D172A8"/>
    <w:rsid w:val="00D17A22"/>
    <w:rsid w:val="00D17B1B"/>
    <w:rsid w:val="00D17B85"/>
    <w:rsid w:val="00D17C9D"/>
    <w:rsid w:val="00D17EBC"/>
    <w:rsid w:val="00D20265"/>
    <w:rsid w:val="00D20329"/>
    <w:rsid w:val="00D20398"/>
    <w:rsid w:val="00D2060A"/>
    <w:rsid w:val="00D20638"/>
    <w:rsid w:val="00D20D17"/>
    <w:rsid w:val="00D20F18"/>
    <w:rsid w:val="00D213BF"/>
    <w:rsid w:val="00D214A2"/>
    <w:rsid w:val="00D2164D"/>
    <w:rsid w:val="00D21C74"/>
    <w:rsid w:val="00D223C1"/>
    <w:rsid w:val="00D228A1"/>
    <w:rsid w:val="00D22904"/>
    <w:rsid w:val="00D2295E"/>
    <w:rsid w:val="00D229AC"/>
    <w:rsid w:val="00D2317E"/>
    <w:rsid w:val="00D23750"/>
    <w:rsid w:val="00D237E0"/>
    <w:rsid w:val="00D238F9"/>
    <w:rsid w:val="00D2391F"/>
    <w:rsid w:val="00D23937"/>
    <w:rsid w:val="00D23951"/>
    <w:rsid w:val="00D23C44"/>
    <w:rsid w:val="00D23C4E"/>
    <w:rsid w:val="00D23D03"/>
    <w:rsid w:val="00D246E7"/>
    <w:rsid w:val="00D24E5D"/>
    <w:rsid w:val="00D24EDA"/>
    <w:rsid w:val="00D25140"/>
    <w:rsid w:val="00D25A8F"/>
    <w:rsid w:val="00D25B2C"/>
    <w:rsid w:val="00D25BAC"/>
    <w:rsid w:val="00D25DB7"/>
    <w:rsid w:val="00D260B8"/>
    <w:rsid w:val="00D2616E"/>
    <w:rsid w:val="00D26238"/>
    <w:rsid w:val="00D26756"/>
    <w:rsid w:val="00D267CA"/>
    <w:rsid w:val="00D26A01"/>
    <w:rsid w:val="00D26F50"/>
    <w:rsid w:val="00D26F79"/>
    <w:rsid w:val="00D27040"/>
    <w:rsid w:val="00D2716D"/>
    <w:rsid w:val="00D27F26"/>
    <w:rsid w:val="00D3019A"/>
    <w:rsid w:val="00D304A5"/>
    <w:rsid w:val="00D30D5A"/>
    <w:rsid w:val="00D30EE2"/>
    <w:rsid w:val="00D310C5"/>
    <w:rsid w:val="00D310E9"/>
    <w:rsid w:val="00D3117D"/>
    <w:rsid w:val="00D314DD"/>
    <w:rsid w:val="00D31641"/>
    <w:rsid w:val="00D3168E"/>
    <w:rsid w:val="00D3178F"/>
    <w:rsid w:val="00D31B57"/>
    <w:rsid w:val="00D31E58"/>
    <w:rsid w:val="00D31F87"/>
    <w:rsid w:val="00D31FB6"/>
    <w:rsid w:val="00D32170"/>
    <w:rsid w:val="00D32233"/>
    <w:rsid w:val="00D32398"/>
    <w:rsid w:val="00D32519"/>
    <w:rsid w:val="00D3256A"/>
    <w:rsid w:val="00D32605"/>
    <w:rsid w:val="00D32A3B"/>
    <w:rsid w:val="00D32C56"/>
    <w:rsid w:val="00D32DA3"/>
    <w:rsid w:val="00D32F48"/>
    <w:rsid w:val="00D330DF"/>
    <w:rsid w:val="00D33865"/>
    <w:rsid w:val="00D3393E"/>
    <w:rsid w:val="00D33B4D"/>
    <w:rsid w:val="00D33CAD"/>
    <w:rsid w:val="00D34406"/>
    <w:rsid w:val="00D348F3"/>
    <w:rsid w:val="00D35112"/>
    <w:rsid w:val="00D35371"/>
    <w:rsid w:val="00D354A3"/>
    <w:rsid w:val="00D36421"/>
    <w:rsid w:val="00D3656D"/>
    <w:rsid w:val="00D3656E"/>
    <w:rsid w:val="00D365C0"/>
    <w:rsid w:val="00D366D3"/>
    <w:rsid w:val="00D36A43"/>
    <w:rsid w:val="00D36B3A"/>
    <w:rsid w:val="00D36B78"/>
    <w:rsid w:val="00D36CAE"/>
    <w:rsid w:val="00D36FD7"/>
    <w:rsid w:val="00D374FF"/>
    <w:rsid w:val="00D375A2"/>
    <w:rsid w:val="00D37AA6"/>
    <w:rsid w:val="00D37B2C"/>
    <w:rsid w:val="00D37B4E"/>
    <w:rsid w:val="00D37B7F"/>
    <w:rsid w:val="00D37FF5"/>
    <w:rsid w:val="00D401A0"/>
    <w:rsid w:val="00D405A8"/>
    <w:rsid w:val="00D40E06"/>
    <w:rsid w:val="00D4122C"/>
    <w:rsid w:val="00D41772"/>
    <w:rsid w:val="00D4179F"/>
    <w:rsid w:val="00D4184F"/>
    <w:rsid w:val="00D419C9"/>
    <w:rsid w:val="00D41A31"/>
    <w:rsid w:val="00D41FED"/>
    <w:rsid w:val="00D42119"/>
    <w:rsid w:val="00D427EC"/>
    <w:rsid w:val="00D428F7"/>
    <w:rsid w:val="00D42906"/>
    <w:rsid w:val="00D437C0"/>
    <w:rsid w:val="00D43A58"/>
    <w:rsid w:val="00D4416F"/>
    <w:rsid w:val="00D44273"/>
    <w:rsid w:val="00D447A0"/>
    <w:rsid w:val="00D44A4B"/>
    <w:rsid w:val="00D44DF4"/>
    <w:rsid w:val="00D454FD"/>
    <w:rsid w:val="00D459F1"/>
    <w:rsid w:val="00D45AF4"/>
    <w:rsid w:val="00D466A5"/>
    <w:rsid w:val="00D469A4"/>
    <w:rsid w:val="00D469F2"/>
    <w:rsid w:val="00D46BF8"/>
    <w:rsid w:val="00D46EAC"/>
    <w:rsid w:val="00D473E1"/>
    <w:rsid w:val="00D47667"/>
    <w:rsid w:val="00D47774"/>
    <w:rsid w:val="00D47914"/>
    <w:rsid w:val="00D47CCC"/>
    <w:rsid w:val="00D504BE"/>
    <w:rsid w:val="00D505AA"/>
    <w:rsid w:val="00D507C1"/>
    <w:rsid w:val="00D50959"/>
    <w:rsid w:val="00D50976"/>
    <w:rsid w:val="00D51090"/>
    <w:rsid w:val="00D51214"/>
    <w:rsid w:val="00D5126E"/>
    <w:rsid w:val="00D517F2"/>
    <w:rsid w:val="00D51843"/>
    <w:rsid w:val="00D51892"/>
    <w:rsid w:val="00D518EF"/>
    <w:rsid w:val="00D519E5"/>
    <w:rsid w:val="00D51B72"/>
    <w:rsid w:val="00D51CF6"/>
    <w:rsid w:val="00D52AB3"/>
    <w:rsid w:val="00D52B4B"/>
    <w:rsid w:val="00D5301F"/>
    <w:rsid w:val="00D53419"/>
    <w:rsid w:val="00D53547"/>
    <w:rsid w:val="00D535E0"/>
    <w:rsid w:val="00D5381C"/>
    <w:rsid w:val="00D543AE"/>
    <w:rsid w:val="00D54430"/>
    <w:rsid w:val="00D546A3"/>
    <w:rsid w:val="00D54B37"/>
    <w:rsid w:val="00D54FFC"/>
    <w:rsid w:val="00D55079"/>
    <w:rsid w:val="00D55C3F"/>
    <w:rsid w:val="00D5614D"/>
    <w:rsid w:val="00D5646E"/>
    <w:rsid w:val="00D56602"/>
    <w:rsid w:val="00D56665"/>
    <w:rsid w:val="00D56767"/>
    <w:rsid w:val="00D56960"/>
    <w:rsid w:val="00D56CD5"/>
    <w:rsid w:val="00D56FA8"/>
    <w:rsid w:val="00D572D5"/>
    <w:rsid w:val="00D57E05"/>
    <w:rsid w:val="00D57F98"/>
    <w:rsid w:val="00D601DF"/>
    <w:rsid w:val="00D605BD"/>
    <w:rsid w:val="00D6073E"/>
    <w:rsid w:val="00D60F1A"/>
    <w:rsid w:val="00D611E9"/>
    <w:rsid w:val="00D6120B"/>
    <w:rsid w:val="00D61895"/>
    <w:rsid w:val="00D618F2"/>
    <w:rsid w:val="00D61A01"/>
    <w:rsid w:val="00D61EB4"/>
    <w:rsid w:val="00D62429"/>
    <w:rsid w:val="00D624C0"/>
    <w:rsid w:val="00D63473"/>
    <w:rsid w:val="00D639B8"/>
    <w:rsid w:val="00D63E4D"/>
    <w:rsid w:val="00D64018"/>
    <w:rsid w:val="00D6411C"/>
    <w:rsid w:val="00D641B6"/>
    <w:rsid w:val="00D64201"/>
    <w:rsid w:val="00D64349"/>
    <w:rsid w:val="00D646D9"/>
    <w:rsid w:val="00D64A75"/>
    <w:rsid w:val="00D64C57"/>
    <w:rsid w:val="00D64C79"/>
    <w:rsid w:val="00D64DDD"/>
    <w:rsid w:val="00D6501C"/>
    <w:rsid w:val="00D65893"/>
    <w:rsid w:val="00D658DB"/>
    <w:rsid w:val="00D65966"/>
    <w:rsid w:val="00D659AA"/>
    <w:rsid w:val="00D65B56"/>
    <w:rsid w:val="00D66057"/>
    <w:rsid w:val="00D66135"/>
    <w:rsid w:val="00D66166"/>
    <w:rsid w:val="00D663FC"/>
    <w:rsid w:val="00D665B5"/>
    <w:rsid w:val="00D667E9"/>
    <w:rsid w:val="00D66C62"/>
    <w:rsid w:val="00D66D51"/>
    <w:rsid w:val="00D66DDA"/>
    <w:rsid w:val="00D678B5"/>
    <w:rsid w:val="00D678B6"/>
    <w:rsid w:val="00D67AEE"/>
    <w:rsid w:val="00D67C98"/>
    <w:rsid w:val="00D67DA5"/>
    <w:rsid w:val="00D702FA"/>
    <w:rsid w:val="00D70638"/>
    <w:rsid w:val="00D70D32"/>
    <w:rsid w:val="00D70ECA"/>
    <w:rsid w:val="00D7108E"/>
    <w:rsid w:val="00D7176F"/>
    <w:rsid w:val="00D71803"/>
    <w:rsid w:val="00D71CBE"/>
    <w:rsid w:val="00D71D29"/>
    <w:rsid w:val="00D71D5C"/>
    <w:rsid w:val="00D71F36"/>
    <w:rsid w:val="00D71F88"/>
    <w:rsid w:val="00D723E5"/>
    <w:rsid w:val="00D72DDE"/>
    <w:rsid w:val="00D72ED0"/>
    <w:rsid w:val="00D738E9"/>
    <w:rsid w:val="00D73A22"/>
    <w:rsid w:val="00D73B63"/>
    <w:rsid w:val="00D73F7F"/>
    <w:rsid w:val="00D742FD"/>
    <w:rsid w:val="00D743CA"/>
    <w:rsid w:val="00D74435"/>
    <w:rsid w:val="00D74F15"/>
    <w:rsid w:val="00D751B2"/>
    <w:rsid w:val="00D753C6"/>
    <w:rsid w:val="00D754D6"/>
    <w:rsid w:val="00D75822"/>
    <w:rsid w:val="00D7587D"/>
    <w:rsid w:val="00D758B3"/>
    <w:rsid w:val="00D75E71"/>
    <w:rsid w:val="00D7605D"/>
    <w:rsid w:val="00D761A2"/>
    <w:rsid w:val="00D764BF"/>
    <w:rsid w:val="00D76985"/>
    <w:rsid w:val="00D76AF6"/>
    <w:rsid w:val="00D76B1F"/>
    <w:rsid w:val="00D76B65"/>
    <w:rsid w:val="00D76C00"/>
    <w:rsid w:val="00D76C28"/>
    <w:rsid w:val="00D770B5"/>
    <w:rsid w:val="00D771A8"/>
    <w:rsid w:val="00D77458"/>
    <w:rsid w:val="00D77BF0"/>
    <w:rsid w:val="00D77F20"/>
    <w:rsid w:val="00D80776"/>
    <w:rsid w:val="00D809B7"/>
    <w:rsid w:val="00D80ACB"/>
    <w:rsid w:val="00D80B37"/>
    <w:rsid w:val="00D80F28"/>
    <w:rsid w:val="00D8107A"/>
    <w:rsid w:val="00D815E6"/>
    <w:rsid w:val="00D81600"/>
    <w:rsid w:val="00D8193B"/>
    <w:rsid w:val="00D81C9C"/>
    <w:rsid w:val="00D821A0"/>
    <w:rsid w:val="00D823A7"/>
    <w:rsid w:val="00D8278A"/>
    <w:rsid w:val="00D828BE"/>
    <w:rsid w:val="00D82CF9"/>
    <w:rsid w:val="00D83112"/>
    <w:rsid w:val="00D83316"/>
    <w:rsid w:val="00D83AC6"/>
    <w:rsid w:val="00D83BF0"/>
    <w:rsid w:val="00D83C98"/>
    <w:rsid w:val="00D83D34"/>
    <w:rsid w:val="00D84256"/>
    <w:rsid w:val="00D845BE"/>
    <w:rsid w:val="00D8493F"/>
    <w:rsid w:val="00D84A1E"/>
    <w:rsid w:val="00D84A5B"/>
    <w:rsid w:val="00D84ACB"/>
    <w:rsid w:val="00D84F1F"/>
    <w:rsid w:val="00D85067"/>
    <w:rsid w:val="00D85155"/>
    <w:rsid w:val="00D8534D"/>
    <w:rsid w:val="00D856B2"/>
    <w:rsid w:val="00D85A98"/>
    <w:rsid w:val="00D86983"/>
    <w:rsid w:val="00D86B04"/>
    <w:rsid w:val="00D86CE6"/>
    <w:rsid w:val="00D86D17"/>
    <w:rsid w:val="00D86FDC"/>
    <w:rsid w:val="00D8735C"/>
    <w:rsid w:val="00D876C4"/>
    <w:rsid w:val="00D877A3"/>
    <w:rsid w:val="00D878B8"/>
    <w:rsid w:val="00D87A76"/>
    <w:rsid w:val="00D87BAE"/>
    <w:rsid w:val="00D87E66"/>
    <w:rsid w:val="00D90038"/>
    <w:rsid w:val="00D902D8"/>
    <w:rsid w:val="00D905D3"/>
    <w:rsid w:val="00D90B6F"/>
    <w:rsid w:val="00D90E89"/>
    <w:rsid w:val="00D90EFC"/>
    <w:rsid w:val="00D90F5C"/>
    <w:rsid w:val="00D91855"/>
    <w:rsid w:val="00D91A58"/>
    <w:rsid w:val="00D91B4F"/>
    <w:rsid w:val="00D91CF2"/>
    <w:rsid w:val="00D9231E"/>
    <w:rsid w:val="00D924DF"/>
    <w:rsid w:val="00D92700"/>
    <w:rsid w:val="00D92711"/>
    <w:rsid w:val="00D92791"/>
    <w:rsid w:val="00D92ABC"/>
    <w:rsid w:val="00D92B47"/>
    <w:rsid w:val="00D92BC7"/>
    <w:rsid w:val="00D92D78"/>
    <w:rsid w:val="00D92EA1"/>
    <w:rsid w:val="00D93268"/>
    <w:rsid w:val="00D933EB"/>
    <w:rsid w:val="00D937B1"/>
    <w:rsid w:val="00D93BBE"/>
    <w:rsid w:val="00D93CB9"/>
    <w:rsid w:val="00D9421C"/>
    <w:rsid w:val="00D9429E"/>
    <w:rsid w:val="00D9433D"/>
    <w:rsid w:val="00D944EB"/>
    <w:rsid w:val="00D944F1"/>
    <w:rsid w:val="00D946F7"/>
    <w:rsid w:val="00D947E5"/>
    <w:rsid w:val="00D94A24"/>
    <w:rsid w:val="00D94CDF"/>
    <w:rsid w:val="00D94DA0"/>
    <w:rsid w:val="00D94EA2"/>
    <w:rsid w:val="00D94EA7"/>
    <w:rsid w:val="00D950DA"/>
    <w:rsid w:val="00D95260"/>
    <w:rsid w:val="00D959E0"/>
    <w:rsid w:val="00D95CC3"/>
    <w:rsid w:val="00D96668"/>
    <w:rsid w:val="00D96B84"/>
    <w:rsid w:val="00D970DA"/>
    <w:rsid w:val="00D971CA"/>
    <w:rsid w:val="00D978B7"/>
    <w:rsid w:val="00D97ABF"/>
    <w:rsid w:val="00D97DE8"/>
    <w:rsid w:val="00DA0162"/>
    <w:rsid w:val="00DA049D"/>
    <w:rsid w:val="00DA072A"/>
    <w:rsid w:val="00DA0A22"/>
    <w:rsid w:val="00DA0CE0"/>
    <w:rsid w:val="00DA1E8F"/>
    <w:rsid w:val="00DA210C"/>
    <w:rsid w:val="00DA2391"/>
    <w:rsid w:val="00DA2410"/>
    <w:rsid w:val="00DA28E2"/>
    <w:rsid w:val="00DA2C6B"/>
    <w:rsid w:val="00DA2E9C"/>
    <w:rsid w:val="00DA2EE0"/>
    <w:rsid w:val="00DA2F42"/>
    <w:rsid w:val="00DA2F5F"/>
    <w:rsid w:val="00DA3711"/>
    <w:rsid w:val="00DA3743"/>
    <w:rsid w:val="00DA385D"/>
    <w:rsid w:val="00DA3A9B"/>
    <w:rsid w:val="00DA4124"/>
    <w:rsid w:val="00DA4917"/>
    <w:rsid w:val="00DA498C"/>
    <w:rsid w:val="00DA4AAD"/>
    <w:rsid w:val="00DA4ACA"/>
    <w:rsid w:val="00DA4D69"/>
    <w:rsid w:val="00DA4DBA"/>
    <w:rsid w:val="00DA4FF3"/>
    <w:rsid w:val="00DA5111"/>
    <w:rsid w:val="00DA5977"/>
    <w:rsid w:val="00DA5A5F"/>
    <w:rsid w:val="00DA5B9B"/>
    <w:rsid w:val="00DA5C41"/>
    <w:rsid w:val="00DA5C7D"/>
    <w:rsid w:val="00DA62B8"/>
    <w:rsid w:val="00DA6D64"/>
    <w:rsid w:val="00DA6E8B"/>
    <w:rsid w:val="00DA76BD"/>
    <w:rsid w:val="00DA76C2"/>
    <w:rsid w:val="00DA7A69"/>
    <w:rsid w:val="00DA7A8F"/>
    <w:rsid w:val="00DA7B79"/>
    <w:rsid w:val="00DA7BA8"/>
    <w:rsid w:val="00DA7C1B"/>
    <w:rsid w:val="00DA7C25"/>
    <w:rsid w:val="00DA7F6D"/>
    <w:rsid w:val="00DB006C"/>
    <w:rsid w:val="00DB0423"/>
    <w:rsid w:val="00DB0439"/>
    <w:rsid w:val="00DB06E1"/>
    <w:rsid w:val="00DB0EE3"/>
    <w:rsid w:val="00DB11A0"/>
    <w:rsid w:val="00DB11AE"/>
    <w:rsid w:val="00DB13DF"/>
    <w:rsid w:val="00DB15E1"/>
    <w:rsid w:val="00DB1886"/>
    <w:rsid w:val="00DB1CE9"/>
    <w:rsid w:val="00DB1D64"/>
    <w:rsid w:val="00DB2338"/>
    <w:rsid w:val="00DB2420"/>
    <w:rsid w:val="00DB2568"/>
    <w:rsid w:val="00DB2652"/>
    <w:rsid w:val="00DB2CE2"/>
    <w:rsid w:val="00DB2D31"/>
    <w:rsid w:val="00DB3398"/>
    <w:rsid w:val="00DB3A31"/>
    <w:rsid w:val="00DB4167"/>
    <w:rsid w:val="00DB447D"/>
    <w:rsid w:val="00DB5206"/>
    <w:rsid w:val="00DB52FC"/>
    <w:rsid w:val="00DB5334"/>
    <w:rsid w:val="00DB534D"/>
    <w:rsid w:val="00DB5379"/>
    <w:rsid w:val="00DB5405"/>
    <w:rsid w:val="00DB570B"/>
    <w:rsid w:val="00DB5C2E"/>
    <w:rsid w:val="00DB5D4D"/>
    <w:rsid w:val="00DB5E5C"/>
    <w:rsid w:val="00DB61EF"/>
    <w:rsid w:val="00DB6269"/>
    <w:rsid w:val="00DB62ED"/>
    <w:rsid w:val="00DB62F9"/>
    <w:rsid w:val="00DB6CE2"/>
    <w:rsid w:val="00DB6F9C"/>
    <w:rsid w:val="00DB7664"/>
    <w:rsid w:val="00DB7DBD"/>
    <w:rsid w:val="00DB7E51"/>
    <w:rsid w:val="00DC04FC"/>
    <w:rsid w:val="00DC09B1"/>
    <w:rsid w:val="00DC0A2E"/>
    <w:rsid w:val="00DC0EAE"/>
    <w:rsid w:val="00DC11A0"/>
    <w:rsid w:val="00DC1292"/>
    <w:rsid w:val="00DC12AC"/>
    <w:rsid w:val="00DC13C5"/>
    <w:rsid w:val="00DC1484"/>
    <w:rsid w:val="00DC14AB"/>
    <w:rsid w:val="00DC1783"/>
    <w:rsid w:val="00DC1908"/>
    <w:rsid w:val="00DC1987"/>
    <w:rsid w:val="00DC1A4F"/>
    <w:rsid w:val="00DC1BB0"/>
    <w:rsid w:val="00DC1FC5"/>
    <w:rsid w:val="00DC2150"/>
    <w:rsid w:val="00DC223F"/>
    <w:rsid w:val="00DC22DE"/>
    <w:rsid w:val="00DC233F"/>
    <w:rsid w:val="00DC2416"/>
    <w:rsid w:val="00DC26C4"/>
    <w:rsid w:val="00DC284B"/>
    <w:rsid w:val="00DC28C5"/>
    <w:rsid w:val="00DC29E0"/>
    <w:rsid w:val="00DC2B1A"/>
    <w:rsid w:val="00DC3363"/>
    <w:rsid w:val="00DC3786"/>
    <w:rsid w:val="00DC3C31"/>
    <w:rsid w:val="00DC3EA4"/>
    <w:rsid w:val="00DC4D7E"/>
    <w:rsid w:val="00DC4D9B"/>
    <w:rsid w:val="00DC4EDA"/>
    <w:rsid w:val="00DC4F7B"/>
    <w:rsid w:val="00DC501C"/>
    <w:rsid w:val="00DC51BC"/>
    <w:rsid w:val="00DC5313"/>
    <w:rsid w:val="00DC5450"/>
    <w:rsid w:val="00DC5A19"/>
    <w:rsid w:val="00DC5B2E"/>
    <w:rsid w:val="00DC639C"/>
    <w:rsid w:val="00DC6528"/>
    <w:rsid w:val="00DC6928"/>
    <w:rsid w:val="00DC69AD"/>
    <w:rsid w:val="00DC69FE"/>
    <w:rsid w:val="00DC6ADF"/>
    <w:rsid w:val="00DC6CAA"/>
    <w:rsid w:val="00DC6CB0"/>
    <w:rsid w:val="00DC6D79"/>
    <w:rsid w:val="00DC6E04"/>
    <w:rsid w:val="00DC6FAC"/>
    <w:rsid w:val="00DC734F"/>
    <w:rsid w:val="00DC74CE"/>
    <w:rsid w:val="00DC76BA"/>
    <w:rsid w:val="00DC7A78"/>
    <w:rsid w:val="00DD0BD5"/>
    <w:rsid w:val="00DD0C77"/>
    <w:rsid w:val="00DD0F46"/>
    <w:rsid w:val="00DD11DD"/>
    <w:rsid w:val="00DD14FC"/>
    <w:rsid w:val="00DD17C8"/>
    <w:rsid w:val="00DD1808"/>
    <w:rsid w:val="00DD1DA3"/>
    <w:rsid w:val="00DD1F1A"/>
    <w:rsid w:val="00DD1FC6"/>
    <w:rsid w:val="00DD1FF4"/>
    <w:rsid w:val="00DD24F8"/>
    <w:rsid w:val="00DD28D9"/>
    <w:rsid w:val="00DD2A3B"/>
    <w:rsid w:val="00DD2B14"/>
    <w:rsid w:val="00DD2EA0"/>
    <w:rsid w:val="00DD2F23"/>
    <w:rsid w:val="00DD2F4A"/>
    <w:rsid w:val="00DD310B"/>
    <w:rsid w:val="00DD3123"/>
    <w:rsid w:val="00DD3197"/>
    <w:rsid w:val="00DD31C4"/>
    <w:rsid w:val="00DD32D0"/>
    <w:rsid w:val="00DD365A"/>
    <w:rsid w:val="00DD38D1"/>
    <w:rsid w:val="00DD3926"/>
    <w:rsid w:val="00DD39FB"/>
    <w:rsid w:val="00DD3BD4"/>
    <w:rsid w:val="00DD3CC3"/>
    <w:rsid w:val="00DD3D8B"/>
    <w:rsid w:val="00DD3F92"/>
    <w:rsid w:val="00DD451E"/>
    <w:rsid w:val="00DD46CE"/>
    <w:rsid w:val="00DD4927"/>
    <w:rsid w:val="00DD4B10"/>
    <w:rsid w:val="00DD4C92"/>
    <w:rsid w:val="00DD548C"/>
    <w:rsid w:val="00DD54FD"/>
    <w:rsid w:val="00DD5C2B"/>
    <w:rsid w:val="00DD5C4C"/>
    <w:rsid w:val="00DD5D4F"/>
    <w:rsid w:val="00DD5F28"/>
    <w:rsid w:val="00DD6122"/>
    <w:rsid w:val="00DD62DD"/>
    <w:rsid w:val="00DD6789"/>
    <w:rsid w:val="00DD6834"/>
    <w:rsid w:val="00DD68FE"/>
    <w:rsid w:val="00DD6D93"/>
    <w:rsid w:val="00DD6E0A"/>
    <w:rsid w:val="00DD6E31"/>
    <w:rsid w:val="00DD74C3"/>
    <w:rsid w:val="00DD78BC"/>
    <w:rsid w:val="00DD7938"/>
    <w:rsid w:val="00DD7B6F"/>
    <w:rsid w:val="00DD7D55"/>
    <w:rsid w:val="00DE0103"/>
    <w:rsid w:val="00DE026E"/>
    <w:rsid w:val="00DE0492"/>
    <w:rsid w:val="00DE0761"/>
    <w:rsid w:val="00DE097B"/>
    <w:rsid w:val="00DE0C92"/>
    <w:rsid w:val="00DE0EAD"/>
    <w:rsid w:val="00DE1148"/>
    <w:rsid w:val="00DE2271"/>
    <w:rsid w:val="00DE24E3"/>
    <w:rsid w:val="00DE262D"/>
    <w:rsid w:val="00DE2824"/>
    <w:rsid w:val="00DE2BAB"/>
    <w:rsid w:val="00DE3E5C"/>
    <w:rsid w:val="00DE3EC2"/>
    <w:rsid w:val="00DE3F1A"/>
    <w:rsid w:val="00DE4182"/>
    <w:rsid w:val="00DE4242"/>
    <w:rsid w:val="00DE4420"/>
    <w:rsid w:val="00DE494D"/>
    <w:rsid w:val="00DE4A51"/>
    <w:rsid w:val="00DE50A4"/>
    <w:rsid w:val="00DE5194"/>
    <w:rsid w:val="00DE53B8"/>
    <w:rsid w:val="00DE5ACA"/>
    <w:rsid w:val="00DE5D75"/>
    <w:rsid w:val="00DE5EC7"/>
    <w:rsid w:val="00DE62D3"/>
    <w:rsid w:val="00DE6BCA"/>
    <w:rsid w:val="00DE70DA"/>
    <w:rsid w:val="00DE7551"/>
    <w:rsid w:val="00DE7CDB"/>
    <w:rsid w:val="00DF012C"/>
    <w:rsid w:val="00DF01B9"/>
    <w:rsid w:val="00DF072C"/>
    <w:rsid w:val="00DF0E55"/>
    <w:rsid w:val="00DF0E59"/>
    <w:rsid w:val="00DF130A"/>
    <w:rsid w:val="00DF1374"/>
    <w:rsid w:val="00DF1750"/>
    <w:rsid w:val="00DF1CB7"/>
    <w:rsid w:val="00DF1E1C"/>
    <w:rsid w:val="00DF2459"/>
    <w:rsid w:val="00DF2522"/>
    <w:rsid w:val="00DF2DBE"/>
    <w:rsid w:val="00DF309D"/>
    <w:rsid w:val="00DF30E7"/>
    <w:rsid w:val="00DF3243"/>
    <w:rsid w:val="00DF34F8"/>
    <w:rsid w:val="00DF3517"/>
    <w:rsid w:val="00DF3524"/>
    <w:rsid w:val="00DF3A75"/>
    <w:rsid w:val="00DF3C9B"/>
    <w:rsid w:val="00DF3F9C"/>
    <w:rsid w:val="00DF3FFF"/>
    <w:rsid w:val="00DF4A6B"/>
    <w:rsid w:val="00DF4AD6"/>
    <w:rsid w:val="00DF5191"/>
    <w:rsid w:val="00DF51BB"/>
    <w:rsid w:val="00DF58B7"/>
    <w:rsid w:val="00DF59C7"/>
    <w:rsid w:val="00DF5D5A"/>
    <w:rsid w:val="00DF613C"/>
    <w:rsid w:val="00DF61B6"/>
    <w:rsid w:val="00DF6513"/>
    <w:rsid w:val="00DF69B0"/>
    <w:rsid w:val="00DF6A83"/>
    <w:rsid w:val="00DF6B78"/>
    <w:rsid w:val="00DF6BE6"/>
    <w:rsid w:val="00DF6D82"/>
    <w:rsid w:val="00DF7087"/>
    <w:rsid w:val="00DF7628"/>
    <w:rsid w:val="00DF776C"/>
    <w:rsid w:val="00DF776F"/>
    <w:rsid w:val="00DF79BF"/>
    <w:rsid w:val="00DF7CEB"/>
    <w:rsid w:val="00DF7F15"/>
    <w:rsid w:val="00E00141"/>
    <w:rsid w:val="00E002CB"/>
    <w:rsid w:val="00E00532"/>
    <w:rsid w:val="00E0060B"/>
    <w:rsid w:val="00E0079D"/>
    <w:rsid w:val="00E008D7"/>
    <w:rsid w:val="00E00D35"/>
    <w:rsid w:val="00E0145C"/>
    <w:rsid w:val="00E0171D"/>
    <w:rsid w:val="00E01983"/>
    <w:rsid w:val="00E01B64"/>
    <w:rsid w:val="00E01CAF"/>
    <w:rsid w:val="00E01E1A"/>
    <w:rsid w:val="00E02174"/>
    <w:rsid w:val="00E0239C"/>
    <w:rsid w:val="00E027BB"/>
    <w:rsid w:val="00E028D3"/>
    <w:rsid w:val="00E0292C"/>
    <w:rsid w:val="00E02D45"/>
    <w:rsid w:val="00E03263"/>
    <w:rsid w:val="00E035FC"/>
    <w:rsid w:val="00E03795"/>
    <w:rsid w:val="00E037BF"/>
    <w:rsid w:val="00E037F7"/>
    <w:rsid w:val="00E038B1"/>
    <w:rsid w:val="00E03A76"/>
    <w:rsid w:val="00E03BE1"/>
    <w:rsid w:val="00E03F9F"/>
    <w:rsid w:val="00E04308"/>
    <w:rsid w:val="00E046AD"/>
    <w:rsid w:val="00E049C7"/>
    <w:rsid w:val="00E04AD6"/>
    <w:rsid w:val="00E053C2"/>
    <w:rsid w:val="00E053EA"/>
    <w:rsid w:val="00E053EC"/>
    <w:rsid w:val="00E053F9"/>
    <w:rsid w:val="00E05428"/>
    <w:rsid w:val="00E054A2"/>
    <w:rsid w:val="00E05559"/>
    <w:rsid w:val="00E05779"/>
    <w:rsid w:val="00E057F2"/>
    <w:rsid w:val="00E05AC7"/>
    <w:rsid w:val="00E05B9D"/>
    <w:rsid w:val="00E05E17"/>
    <w:rsid w:val="00E06348"/>
    <w:rsid w:val="00E06560"/>
    <w:rsid w:val="00E065D8"/>
    <w:rsid w:val="00E069C0"/>
    <w:rsid w:val="00E06A3F"/>
    <w:rsid w:val="00E06ACF"/>
    <w:rsid w:val="00E06D7D"/>
    <w:rsid w:val="00E06EBA"/>
    <w:rsid w:val="00E072E0"/>
    <w:rsid w:val="00E07AFB"/>
    <w:rsid w:val="00E07B66"/>
    <w:rsid w:val="00E07B69"/>
    <w:rsid w:val="00E07C97"/>
    <w:rsid w:val="00E1070E"/>
    <w:rsid w:val="00E10724"/>
    <w:rsid w:val="00E1086C"/>
    <w:rsid w:val="00E10B10"/>
    <w:rsid w:val="00E11280"/>
    <w:rsid w:val="00E11467"/>
    <w:rsid w:val="00E119CF"/>
    <w:rsid w:val="00E11AFB"/>
    <w:rsid w:val="00E11FCF"/>
    <w:rsid w:val="00E12292"/>
    <w:rsid w:val="00E12594"/>
    <w:rsid w:val="00E1280F"/>
    <w:rsid w:val="00E128A3"/>
    <w:rsid w:val="00E128E2"/>
    <w:rsid w:val="00E1290B"/>
    <w:rsid w:val="00E12D75"/>
    <w:rsid w:val="00E12F9E"/>
    <w:rsid w:val="00E1328A"/>
    <w:rsid w:val="00E13889"/>
    <w:rsid w:val="00E13D07"/>
    <w:rsid w:val="00E13E5F"/>
    <w:rsid w:val="00E13EB0"/>
    <w:rsid w:val="00E1415B"/>
    <w:rsid w:val="00E14181"/>
    <w:rsid w:val="00E144AB"/>
    <w:rsid w:val="00E14705"/>
    <w:rsid w:val="00E151D4"/>
    <w:rsid w:val="00E154CF"/>
    <w:rsid w:val="00E157AC"/>
    <w:rsid w:val="00E157EE"/>
    <w:rsid w:val="00E15C24"/>
    <w:rsid w:val="00E15C86"/>
    <w:rsid w:val="00E15DB7"/>
    <w:rsid w:val="00E16076"/>
    <w:rsid w:val="00E161CD"/>
    <w:rsid w:val="00E163E4"/>
    <w:rsid w:val="00E166A0"/>
    <w:rsid w:val="00E16C55"/>
    <w:rsid w:val="00E16C9C"/>
    <w:rsid w:val="00E17226"/>
    <w:rsid w:val="00E17246"/>
    <w:rsid w:val="00E17A90"/>
    <w:rsid w:val="00E17BCD"/>
    <w:rsid w:val="00E17FF3"/>
    <w:rsid w:val="00E20122"/>
    <w:rsid w:val="00E2018B"/>
    <w:rsid w:val="00E20451"/>
    <w:rsid w:val="00E2074F"/>
    <w:rsid w:val="00E2094B"/>
    <w:rsid w:val="00E20950"/>
    <w:rsid w:val="00E20EEF"/>
    <w:rsid w:val="00E20F1E"/>
    <w:rsid w:val="00E21192"/>
    <w:rsid w:val="00E211DE"/>
    <w:rsid w:val="00E21257"/>
    <w:rsid w:val="00E21BD0"/>
    <w:rsid w:val="00E22321"/>
    <w:rsid w:val="00E22344"/>
    <w:rsid w:val="00E225B0"/>
    <w:rsid w:val="00E22CEE"/>
    <w:rsid w:val="00E22D4A"/>
    <w:rsid w:val="00E233BB"/>
    <w:rsid w:val="00E233D4"/>
    <w:rsid w:val="00E23670"/>
    <w:rsid w:val="00E23791"/>
    <w:rsid w:val="00E23869"/>
    <w:rsid w:val="00E238B5"/>
    <w:rsid w:val="00E23B86"/>
    <w:rsid w:val="00E23BB1"/>
    <w:rsid w:val="00E2425F"/>
    <w:rsid w:val="00E24F21"/>
    <w:rsid w:val="00E250A1"/>
    <w:rsid w:val="00E2521E"/>
    <w:rsid w:val="00E2548E"/>
    <w:rsid w:val="00E255C6"/>
    <w:rsid w:val="00E256C5"/>
    <w:rsid w:val="00E256FD"/>
    <w:rsid w:val="00E2570F"/>
    <w:rsid w:val="00E25841"/>
    <w:rsid w:val="00E2676D"/>
    <w:rsid w:val="00E26815"/>
    <w:rsid w:val="00E2746E"/>
    <w:rsid w:val="00E277B5"/>
    <w:rsid w:val="00E300A3"/>
    <w:rsid w:val="00E30381"/>
    <w:rsid w:val="00E303B4"/>
    <w:rsid w:val="00E308EE"/>
    <w:rsid w:val="00E30A03"/>
    <w:rsid w:val="00E31004"/>
    <w:rsid w:val="00E31019"/>
    <w:rsid w:val="00E31317"/>
    <w:rsid w:val="00E3131B"/>
    <w:rsid w:val="00E316BF"/>
    <w:rsid w:val="00E31841"/>
    <w:rsid w:val="00E31C33"/>
    <w:rsid w:val="00E31C5E"/>
    <w:rsid w:val="00E320C1"/>
    <w:rsid w:val="00E321C0"/>
    <w:rsid w:val="00E3232E"/>
    <w:rsid w:val="00E3252A"/>
    <w:rsid w:val="00E32D96"/>
    <w:rsid w:val="00E32F70"/>
    <w:rsid w:val="00E33047"/>
    <w:rsid w:val="00E3328A"/>
    <w:rsid w:val="00E337DF"/>
    <w:rsid w:val="00E33AEA"/>
    <w:rsid w:val="00E33E7F"/>
    <w:rsid w:val="00E34195"/>
    <w:rsid w:val="00E34260"/>
    <w:rsid w:val="00E3438B"/>
    <w:rsid w:val="00E3447A"/>
    <w:rsid w:val="00E34CA2"/>
    <w:rsid w:val="00E34CE7"/>
    <w:rsid w:val="00E34D1B"/>
    <w:rsid w:val="00E34DCB"/>
    <w:rsid w:val="00E34DDF"/>
    <w:rsid w:val="00E351FC"/>
    <w:rsid w:val="00E35543"/>
    <w:rsid w:val="00E355A8"/>
    <w:rsid w:val="00E35644"/>
    <w:rsid w:val="00E35C52"/>
    <w:rsid w:val="00E35FC5"/>
    <w:rsid w:val="00E36076"/>
    <w:rsid w:val="00E3609A"/>
    <w:rsid w:val="00E360FE"/>
    <w:rsid w:val="00E36431"/>
    <w:rsid w:val="00E36435"/>
    <w:rsid w:val="00E3659C"/>
    <w:rsid w:val="00E36654"/>
    <w:rsid w:val="00E36E4C"/>
    <w:rsid w:val="00E36F30"/>
    <w:rsid w:val="00E37103"/>
    <w:rsid w:val="00E37127"/>
    <w:rsid w:val="00E37216"/>
    <w:rsid w:val="00E37743"/>
    <w:rsid w:val="00E377B5"/>
    <w:rsid w:val="00E378E5"/>
    <w:rsid w:val="00E37B59"/>
    <w:rsid w:val="00E37BAE"/>
    <w:rsid w:val="00E37E68"/>
    <w:rsid w:val="00E40271"/>
    <w:rsid w:val="00E40352"/>
    <w:rsid w:val="00E40407"/>
    <w:rsid w:val="00E40637"/>
    <w:rsid w:val="00E407C3"/>
    <w:rsid w:val="00E40AC5"/>
    <w:rsid w:val="00E40B18"/>
    <w:rsid w:val="00E40CDE"/>
    <w:rsid w:val="00E40CF6"/>
    <w:rsid w:val="00E41067"/>
    <w:rsid w:val="00E41949"/>
    <w:rsid w:val="00E4197D"/>
    <w:rsid w:val="00E419CA"/>
    <w:rsid w:val="00E41E2D"/>
    <w:rsid w:val="00E42122"/>
    <w:rsid w:val="00E4217A"/>
    <w:rsid w:val="00E42275"/>
    <w:rsid w:val="00E4227E"/>
    <w:rsid w:val="00E424B6"/>
    <w:rsid w:val="00E42546"/>
    <w:rsid w:val="00E42675"/>
    <w:rsid w:val="00E42A75"/>
    <w:rsid w:val="00E42A9C"/>
    <w:rsid w:val="00E42AFB"/>
    <w:rsid w:val="00E42B8C"/>
    <w:rsid w:val="00E42C1D"/>
    <w:rsid w:val="00E42F8A"/>
    <w:rsid w:val="00E433ED"/>
    <w:rsid w:val="00E43724"/>
    <w:rsid w:val="00E439C7"/>
    <w:rsid w:val="00E43B6F"/>
    <w:rsid w:val="00E43DC9"/>
    <w:rsid w:val="00E444B4"/>
    <w:rsid w:val="00E44562"/>
    <w:rsid w:val="00E448F9"/>
    <w:rsid w:val="00E44BDC"/>
    <w:rsid w:val="00E44C1C"/>
    <w:rsid w:val="00E44C56"/>
    <w:rsid w:val="00E44C8D"/>
    <w:rsid w:val="00E44E5B"/>
    <w:rsid w:val="00E44FFD"/>
    <w:rsid w:val="00E45234"/>
    <w:rsid w:val="00E4524D"/>
    <w:rsid w:val="00E459E2"/>
    <w:rsid w:val="00E45D19"/>
    <w:rsid w:val="00E46015"/>
    <w:rsid w:val="00E4691C"/>
    <w:rsid w:val="00E46A1F"/>
    <w:rsid w:val="00E46BD0"/>
    <w:rsid w:val="00E47172"/>
    <w:rsid w:val="00E47406"/>
    <w:rsid w:val="00E47B7A"/>
    <w:rsid w:val="00E47B85"/>
    <w:rsid w:val="00E47CFD"/>
    <w:rsid w:val="00E47E2D"/>
    <w:rsid w:val="00E501EC"/>
    <w:rsid w:val="00E50549"/>
    <w:rsid w:val="00E50551"/>
    <w:rsid w:val="00E50A75"/>
    <w:rsid w:val="00E50E26"/>
    <w:rsid w:val="00E5114A"/>
    <w:rsid w:val="00E51428"/>
    <w:rsid w:val="00E51835"/>
    <w:rsid w:val="00E51D91"/>
    <w:rsid w:val="00E525D6"/>
    <w:rsid w:val="00E52883"/>
    <w:rsid w:val="00E52ADE"/>
    <w:rsid w:val="00E52B20"/>
    <w:rsid w:val="00E52B84"/>
    <w:rsid w:val="00E52CC3"/>
    <w:rsid w:val="00E52E93"/>
    <w:rsid w:val="00E52EB1"/>
    <w:rsid w:val="00E5312E"/>
    <w:rsid w:val="00E53CAD"/>
    <w:rsid w:val="00E53EAC"/>
    <w:rsid w:val="00E541E9"/>
    <w:rsid w:val="00E54233"/>
    <w:rsid w:val="00E5435E"/>
    <w:rsid w:val="00E5477C"/>
    <w:rsid w:val="00E54986"/>
    <w:rsid w:val="00E54BA6"/>
    <w:rsid w:val="00E54CB3"/>
    <w:rsid w:val="00E54DE8"/>
    <w:rsid w:val="00E5535B"/>
    <w:rsid w:val="00E553BB"/>
    <w:rsid w:val="00E553D6"/>
    <w:rsid w:val="00E55592"/>
    <w:rsid w:val="00E55957"/>
    <w:rsid w:val="00E5604D"/>
    <w:rsid w:val="00E5644F"/>
    <w:rsid w:val="00E56515"/>
    <w:rsid w:val="00E56716"/>
    <w:rsid w:val="00E5685D"/>
    <w:rsid w:val="00E56E7A"/>
    <w:rsid w:val="00E56EDD"/>
    <w:rsid w:val="00E5758E"/>
    <w:rsid w:val="00E577BB"/>
    <w:rsid w:val="00E57873"/>
    <w:rsid w:val="00E579EE"/>
    <w:rsid w:val="00E57AD3"/>
    <w:rsid w:val="00E57BDF"/>
    <w:rsid w:val="00E60C09"/>
    <w:rsid w:val="00E60C8B"/>
    <w:rsid w:val="00E60E23"/>
    <w:rsid w:val="00E61045"/>
    <w:rsid w:val="00E6126A"/>
    <w:rsid w:val="00E61611"/>
    <w:rsid w:val="00E61669"/>
    <w:rsid w:val="00E61AB3"/>
    <w:rsid w:val="00E61F49"/>
    <w:rsid w:val="00E623B8"/>
    <w:rsid w:val="00E623C4"/>
    <w:rsid w:val="00E62565"/>
    <w:rsid w:val="00E62EF7"/>
    <w:rsid w:val="00E63319"/>
    <w:rsid w:val="00E6388B"/>
    <w:rsid w:val="00E63E4F"/>
    <w:rsid w:val="00E63FCD"/>
    <w:rsid w:val="00E6425B"/>
    <w:rsid w:val="00E64791"/>
    <w:rsid w:val="00E657A5"/>
    <w:rsid w:val="00E657EE"/>
    <w:rsid w:val="00E65A76"/>
    <w:rsid w:val="00E65A91"/>
    <w:rsid w:val="00E65C91"/>
    <w:rsid w:val="00E66059"/>
    <w:rsid w:val="00E664C2"/>
    <w:rsid w:val="00E6677F"/>
    <w:rsid w:val="00E66B03"/>
    <w:rsid w:val="00E66D55"/>
    <w:rsid w:val="00E66E07"/>
    <w:rsid w:val="00E67266"/>
    <w:rsid w:val="00E6732A"/>
    <w:rsid w:val="00E67534"/>
    <w:rsid w:val="00E6769A"/>
    <w:rsid w:val="00E676D1"/>
    <w:rsid w:val="00E67717"/>
    <w:rsid w:val="00E679BB"/>
    <w:rsid w:val="00E67B9B"/>
    <w:rsid w:val="00E67CD6"/>
    <w:rsid w:val="00E700FC"/>
    <w:rsid w:val="00E7017A"/>
    <w:rsid w:val="00E7017E"/>
    <w:rsid w:val="00E7022D"/>
    <w:rsid w:val="00E7071A"/>
    <w:rsid w:val="00E70731"/>
    <w:rsid w:val="00E70982"/>
    <w:rsid w:val="00E70E7E"/>
    <w:rsid w:val="00E7105C"/>
    <w:rsid w:val="00E712E9"/>
    <w:rsid w:val="00E719DD"/>
    <w:rsid w:val="00E71A94"/>
    <w:rsid w:val="00E71DE8"/>
    <w:rsid w:val="00E71FC1"/>
    <w:rsid w:val="00E720C8"/>
    <w:rsid w:val="00E726E3"/>
    <w:rsid w:val="00E72934"/>
    <w:rsid w:val="00E72991"/>
    <w:rsid w:val="00E731A5"/>
    <w:rsid w:val="00E73281"/>
    <w:rsid w:val="00E732A0"/>
    <w:rsid w:val="00E732C7"/>
    <w:rsid w:val="00E7377F"/>
    <w:rsid w:val="00E737AD"/>
    <w:rsid w:val="00E739C8"/>
    <w:rsid w:val="00E73D02"/>
    <w:rsid w:val="00E73E31"/>
    <w:rsid w:val="00E73ED4"/>
    <w:rsid w:val="00E7428D"/>
    <w:rsid w:val="00E7474B"/>
    <w:rsid w:val="00E7497C"/>
    <w:rsid w:val="00E752DA"/>
    <w:rsid w:val="00E753F3"/>
    <w:rsid w:val="00E75512"/>
    <w:rsid w:val="00E756E1"/>
    <w:rsid w:val="00E75868"/>
    <w:rsid w:val="00E75954"/>
    <w:rsid w:val="00E75A8F"/>
    <w:rsid w:val="00E75DA7"/>
    <w:rsid w:val="00E75E0A"/>
    <w:rsid w:val="00E75FDB"/>
    <w:rsid w:val="00E76C6C"/>
    <w:rsid w:val="00E770BA"/>
    <w:rsid w:val="00E7766E"/>
    <w:rsid w:val="00E77FD6"/>
    <w:rsid w:val="00E80013"/>
    <w:rsid w:val="00E80268"/>
    <w:rsid w:val="00E80397"/>
    <w:rsid w:val="00E80D9F"/>
    <w:rsid w:val="00E813E9"/>
    <w:rsid w:val="00E81AC0"/>
    <w:rsid w:val="00E81DC2"/>
    <w:rsid w:val="00E8216E"/>
    <w:rsid w:val="00E82360"/>
    <w:rsid w:val="00E823AB"/>
    <w:rsid w:val="00E82482"/>
    <w:rsid w:val="00E8248A"/>
    <w:rsid w:val="00E827E2"/>
    <w:rsid w:val="00E82D4E"/>
    <w:rsid w:val="00E82D7B"/>
    <w:rsid w:val="00E830AB"/>
    <w:rsid w:val="00E837E1"/>
    <w:rsid w:val="00E83971"/>
    <w:rsid w:val="00E83C22"/>
    <w:rsid w:val="00E8406C"/>
    <w:rsid w:val="00E840F1"/>
    <w:rsid w:val="00E8429A"/>
    <w:rsid w:val="00E8457B"/>
    <w:rsid w:val="00E848B9"/>
    <w:rsid w:val="00E84EF4"/>
    <w:rsid w:val="00E8537F"/>
    <w:rsid w:val="00E854CA"/>
    <w:rsid w:val="00E85C3D"/>
    <w:rsid w:val="00E86441"/>
    <w:rsid w:val="00E86516"/>
    <w:rsid w:val="00E866B6"/>
    <w:rsid w:val="00E8670B"/>
    <w:rsid w:val="00E8690D"/>
    <w:rsid w:val="00E8691B"/>
    <w:rsid w:val="00E869F6"/>
    <w:rsid w:val="00E86F89"/>
    <w:rsid w:val="00E873CC"/>
    <w:rsid w:val="00E87564"/>
    <w:rsid w:val="00E87738"/>
    <w:rsid w:val="00E87764"/>
    <w:rsid w:val="00E877AF"/>
    <w:rsid w:val="00E87871"/>
    <w:rsid w:val="00E87E4A"/>
    <w:rsid w:val="00E90097"/>
    <w:rsid w:val="00E902F5"/>
    <w:rsid w:val="00E9073E"/>
    <w:rsid w:val="00E90849"/>
    <w:rsid w:val="00E9088A"/>
    <w:rsid w:val="00E90B60"/>
    <w:rsid w:val="00E90DE1"/>
    <w:rsid w:val="00E91549"/>
    <w:rsid w:val="00E91766"/>
    <w:rsid w:val="00E91BC0"/>
    <w:rsid w:val="00E91E21"/>
    <w:rsid w:val="00E920B4"/>
    <w:rsid w:val="00E92191"/>
    <w:rsid w:val="00E925ED"/>
    <w:rsid w:val="00E92805"/>
    <w:rsid w:val="00E92A20"/>
    <w:rsid w:val="00E92EAD"/>
    <w:rsid w:val="00E93031"/>
    <w:rsid w:val="00E93124"/>
    <w:rsid w:val="00E9314F"/>
    <w:rsid w:val="00E9329C"/>
    <w:rsid w:val="00E93501"/>
    <w:rsid w:val="00E939BC"/>
    <w:rsid w:val="00E93AE5"/>
    <w:rsid w:val="00E93D5F"/>
    <w:rsid w:val="00E93EC4"/>
    <w:rsid w:val="00E93F2E"/>
    <w:rsid w:val="00E93F48"/>
    <w:rsid w:val="00E93FE0"/>
    <w:rsid w:val="00E9400C"/>
    <w:rsid w:val="00E94BAD"/>
    <w:rsid w:val="00E94F5E"/>
    <w:rsid w:val="00E957BB"/>
    <w:rsid w:val="00E9599D"/>
    <w:rsid w:val="00E95A1F"/>
    <w:rsid w:val="00E95A8C"/>
    <w:rsid w:val="00E95BA9"/>
    <w:rsid w:val="00E95F25"/>
    <w:rsid w:val="00E9621F"/>
    <w:rsid w:val="00E9656F"/>
    <w:rsid w:val="00E96639"/>
    <w:rsid w:val="00E96719"/>
    <w:rsid w:val="00E96888"/>
    <w:rsid w:val="00E968DD"/>
    <w:rsid w:val="00E97238"/>
    <w:rsid w:val="00E97371"/>
    <w:rsid w:val="00E97503"/>
    <w:rsid w:val="00E97642"/>
    <w:rsid w:val="00E977C2"/>
    <w:rsid w:val="00E97D3C"/>
    <w:rsid w:val="00EA060F"/>
    <w:rsid w:val="00EA10EA"/>
    <w:rsid w:val="00EA1234"/>
    <w:rsid w:val="00EA130B"/>
    <w:rsid w:val="00EA1515"/>
    <w:rsid w:val="00EA16D6"/>
    <w:rsid w:val="00EA1857"/>
    <w:rsid w:val="00EA209E"/>
    <w:rsid w:val="00EA278D"/>
    <w:rsid w:val="00EA2848"/>
    <w:rsid w:val="00EA2863"/>
    <w:rsid w:val="00EA28BD"/>
    <w:rsid w:val="00EA2AF3"/>
    <w:rsid w:val="00EA2E0E"/>
    <w:rsid w:val="00EA3148"/>
    <w:rsid w:val="00EA3FB7"/>
    <w:rsid w:val="00EA43A4"/>
    <w:rsid w:val="00EA4506"/>
    <w:rsid w:val="00EA4743"/>
    <w:rsid w:val="00EA4C62"/>
    <w:rsid w:val="00EA520F"/>
    <w:rsid w:val="00EA57AE"/>
    <w:rsid w:val="00EA5CA4"/>
    <w:rsid w:val="00EA5DE0"/>
    <w:rsid w:val="00EA61A3"/>
    <w:rsid w:val="00EA664F"/>
    <w:rsid w:val="00EA6D0D"/>
    <w:rsid w:val="00EA7479"/>
    <w:rsid w:val="00EA761C"/>
    <w:rsid w:val="00EA780A"/>
    <w:rsid w:val="00EA7AA2"/>
    <w:rsid w:val="00EA7BD8"/>
    <w:rsid w:val="00EA7CE9"/>
    <w:rsid w:val="00EB063D"/>
    <w:rsid w:val="00EB0814"/>
    <w:rsid w:val="00EB0959"/>
    <w:rsid w:val="00EB09C8"/>
    <w:rsid w:val="00EB0BB3"/>
    <w:rsid w:val="00EB100D"/>
    <w:rsid w:val="00EB1274"/>
    <w:rsid w:val="00EB18F2"/>
    <w:rsid w:val="00EB1B84"/>
    <w:rsid w:val="00EB1C7E"/>
    <w:rsid w:val="00EB1F97"/>
    <w:rsid w:val="00EB21D3"/>
    <w:rsid w:val="00EB27B9"/>
    <w:rsid w:val="00EB2A89"/>
    <w:rsid w:val="00EB3736"/>
    <w:rsid w:val="00EB38C8"/>
    <w:rsid w:val="00EB3CAA"/>
    <w:rsid w:val="00EB4330"/>
    <w:rsid w:val="00EB437B"/>
    <w:rsid w:val="00EB46ED"/>
    <w:rsid w:val="00EB4AE0"/>
    <w:rsid w:val="00EB4C33"/>
    <w:rsid w:val="00EB4CFB"/>
    <w:rsid w:val="00EB4DD4"/>
    <w:rsid w:val="00EB4F3D"/>
    <w:rsid w:val="00EB51D6"/>
    <w:rsid w:val="00EB54C9"/>
    <w:rsid w:val="00EB585A"/>
    <w:rsid w:val="00EB5C48"/>
    <w:rsid w:val="00EB5CDB"/>
    <w:rsid w:val="00EB61C6"/>
    <w:rsid w:val="00EB657E"/>
    <w:rsid w:val="00EB6929"/>
    <w:rsid w:val="00EB6B48"/>
    <w:rsid w:val="00EB6C74"/>
    <w:rsid w:val="00EB6D4D"/>
    <w:rsid w:val="00EB6EA5"/>
    <w:rsid w:val="00EB7119"/>
    <w:rsid w:val="00EB72C4"/>
    <w:rsid w:val="00EB73E9"/>
    <w:rsid w:val="00EB7474"/>
    <w:rsid w:val="00EB76CF"/>
    <w:rsid w:val="00EB78B6"/>
    <w:rsid w:val="00EB790E"/>
    <w:rsid w:val="00EC0450"/>
    <w:rsid w:val="00EC0B62"/>
    <w:rsid w:val="00EC0BCA"/>
    <w:rsid w:val="00EC107F"/>
    <w:rsid w:val="00EC114D"/>
    <w:rsid w:val="00EC1574"/>
    <w:rsid w:val="00EC18E7"/>
    <w:rsid w:val="00EC22C6"/>
    <w:rsid w:val="00EC259E"/>
    <w:rsid w:val="00EC2C50"/>
    <w:rsid w:val="00EC30F6"/>
    <w:rsid w:val="00EC3297"/>
    <w:rsid w:val="00EC3363"/>
    <w:rsid w:val="00EC3394"/>
    <w:rsid w:val="00EC39B7"/>
    <w:rsid w:val="00EC3CC4"/>
    <w:rsid w:val="00EC3F20"/>
    <w:rsid w:val="00EC400A"/>
    <w:rsid w:val="00EC412F"/>
    <w:rsid w:val="00EC455A"/>
    <w:rsid w:val="00EC48D4"/>
    <w:rsid w:val="00EC4956"/>
    <w:rsid w:val="00EC4FE0"/>
    <w:rsid w:val="00EC505A"/>
    <w:rsid w:val="00EC567A"/>
    <w:rsid w:val="00EC5876"/>
    <w:rsid w:val="00EC5E15"/>
    <w:rsid w:val="00EC6030"/>
    <w:rsid w:val="00EC6695"/>
    <w:rsid w:val="00EC688D"/>
    <w:rsid w:val="00EC690B"/>
    <w:rsid w:val="00EC6F00"/>
    <w:rsid w:val="00EC6F0D"/>
    <w:rsid w:val="00EC71E9"/>
    <w:rsid w:val="00EC778D"/>
    <w:rsid w:val="00EC7EDD"/>
    <w:rsid w:val="00EC7F24"/>
    <w:rsid w:val="00ED0430"/>
    <w:rsid w:val="00ED070A"/>
    <w:rsid w:val="00ED0753"/>
    <w:rsid w:val="00ED0810"/>
    <w:rsid w:val="00ED0C8D"/>
    <w:rsid w:val="00ED0DA5"/>
    <w:rsid w:val="00ED11D4"/>
    <w:rsid w:val="00ED121B"/>
    <w:rsid w:val="00ED1395"/>
    <w:rsid w:val="00ED13E3"/>
    <w:rsid w:val="00ED187E"/>
    <w:rsid w:val="00ED1D16"/>
    <w:rsid w:val="00ED1E27"/>
    <w:rsid w:val="00ED23BD"/>
    <w:rsid w:val="00ED257E"/>
    <w:rsid w:val="00ED277B"/>
    <w:rsid w:val="00ED3103"/>
    <w:rsid w:val="00ED4483"/>
    <w:rsid w:val="00ED44FB"/>
    <w:rsid w:val="00ED4534"/>
    <w:rsid w:val="00ED46B1"/>
    <w:rsid w:val="00ED4B62"/>
    <w:rsid w:val="00ED4D49"/>
    <w:rsid w:val="00ED4FC9"/>
    <w:rsid w:val="00ED4FEE"/>
    <w:rsid w:val="00ED5253"/>
    <w:rsid w:val="00ED52B6"/>
    <w:rsid w:val="00ED551A"/>
    <w:rsid w:val="00ED5716"/>
    <w:rsid w:val="00ED5A25"/>
    <w:rsid w:val="00ED5ADB"/>
    <w:rsid w:val="00ED5CC2"/>
    <w:rsid w:val="00ED5D54"/>
    <w:rsid w:val="00ED5E0D"/>
    <w:rsid w:val="00ED5E89"/>
    <w:rsid w:val="00ED5F5C"/>
    <w:rsid w:val="00ED61CD"/>
    <w:rsid w:val="00ED6CB3"/>
    <w:rsid w:val="00ED6DD2"/>
    <w:rsid w:val="00ED7117"/>
    <w:rsid w:val="00ED7170"/>
    <w:rsid w:val="00ED71DA"/>
    <w:rsid w:val="00ED72F1"/>
    <w:rsid w:val="00ED7389"/>
    <w:rsid w:val="00ED7942"/>
    <w:rsid w:val="00EE0096"/>
    <w:rsid w:val="00EE05A4"/>
    <w:rsid w:val="00EE06CD"/>
    <w:rsid w:val="00EE0A37"/>
    <w:rsid w:val="00EE0C67"/>
    <w:rsid w:val="00EE0DC3"/>
    <w:rsid w:val="00EE0E9C"/>
    <w:rsid w:val="00EE151B"/>
    <w:rsid w:val="00EE1AEF"/>
    <w:rsid w:val="00EE1BD5"/>
    <w:rsid w:val="00EE1BF3"/>
    <w:rsid w:val="00EE22C0"/>
    <w:rsid w:val="00EE2300"/>
    <w:rsid w:val="00EE2A6B"/>
    <w:rsid w:val="00EE2A80"/>
    <w:rsid w:val="00EE2C5A"/>
    <w:rsid w:val="00EE2DFD"/>
    <w:rsid w:val="00EE2FAE"/>
    <w:rsid w:val="00EE32D4"/>
    <w:rsid w:val="00EE3758"/>
    <w:rsid w:val="00EE392D"/>
    <w:rsid w:val="00EE3CDC"/>
    <w:rsid w:val="00EE3F97"/>
    <w:rsid w:val="00EE3FA2"/>
    <w:rsid w:val="00EE4EBD"/>
    <w:rsid w:val="00EE5078"/>
    <w:rsid w:val="00EE507E"/>
    <w:rsid w:val="00EE51D7"/>
    <w:rsid w:val="00EE53C5"/>
    <w:rsid w:val="00EE5477"/>
    <w:rsid w:val="00EE56A1"/>
    <w:rsid w:val="00EE5927"/>
    <w:rsid w:val="00EE5C4E"/>
    <w:rsid w:val="00EE5D0E"/>
    <w:rsid w:val="00EE5E2A"/>
    <w:rsid w:val="00EE60A3"/>
    <w:rsid w:val="00EE678C"/>
    <w:rsid w:val="00EE69DB"/>
    <w:rsid w:val="00EE6DF8"/>
    <w:rsid w:val="00EE6EB3"/>
    <w:rsid w:val="00EE6F03"/>
    <w:rsid w:val="00EE7158"/>
    <w:rsid w:val="00EE72D8"/>
    <w:rsid w:val="00EE740F"/>
    <w:rsid w:val="00EE74B4"/>
    <w:rsid w:val="00EE769F"/>
    <w:rsid w:val="00EE77D9"/>
    <w:rsid w:val="00EE79ED"/>
    <w:rsid w:val="00EE7AAF"/>
    <w:rsid w:val="00EE7C12"/>
    <w:rsid w:val="00EE7C71"/>
    <w:rsid w:val="00EE7F1C"/>
    <w:rsid w:val="00EF0044"/>
    <w:rsid w:val="00EF018C"/>
    <w:rsid w:val="00EF02BC"/>
    <w:rsid w:val="00EF02D6"/>
    <w:rsid w:val="00EF045F"/>
    <w:rsid w:val="00EF04F1"/>
    <w:rsid w:val="00EF08A3"/>
    <w:rsid w:val="00EF0B09"/>
    <w:rsid w:val="00EF0D24"/>
    <w:rsid w:val="00EF1064"/>
    <w:rsid w:val="00EF10A5"/>
    <w:rsid w:val="00EF1160"/>
    <w:rsid w:val="00EF1263"/>
    <w:rsid w:val="00EF14D2"/>
    <w:rsid w:val="00EF18A7"/>
    <w:rsid w:val="00EF19DA"/>
    <w:rsid w:val="00EF1C64"/>
    <w:rsid w:val="00EF2340"/>
    <w:rsid w:val="00EF29EE"/>
    <w:rsid w:val="00EF2BF6"/>
    <w:rsid w:val="00EF2C03"/>
    <w:rsid w:val="00EF2F76"/>
    <w:rsid w:val="00EF334A"/>
    <w:rsid w:val="00EF33A9"/>
    <w:rsid w:val="00EF346A"/>
    <w:rsid w:val="00EF3E4B"/>
    <w:rsid w:val="00EF3E66"/>
    <w:rsid w:val="00EF4012"/>
    <w:rsid w:val="00EF406F"/>
    <w:rsid w:val="00EF4283"/>
    <w:rsid w:val="00EF45E5"/>
    <w:rsid w:val="00EF4605"/>
    <w:rsid w:val="00EF4661"/>
    <w:rsid w:val="00EF477D"/>
    <w:rsid w:val="00EF4934"/>
    <w:rsid w:val="00EF4971"/>
    <w:rsid w:val="00EF49B2"/>
    <w:rsid w:val="00EF54BC"/>
    <w:rsid w:val="00EF59F6"/>
    <w:rsid w:val="00EF5DFE"/>
    <w:rsid w:val="00EF5FD1"/>
    <w:rsid w:val="00EF5FE5"/>
    <w:rsid w:val="00EF600C"/>
    <w:rsid w:val="00EF6207"/>
    <w:rsid w:val="00EF622A"/>
    <w:rsid w:val="00EF6AC4"/>
    <w:rsid w:val="00EF6C7D"/>
    <w:rsid w:val="00EF6D74"/>
    <w:rsid w:val="00EF7164"/>
    <w:rsid w:val="00EF7173"/>
    <w:rsid w:val="00EF744D"/>
    <w:rsid w:val="00EF7864"/>
    <w:rsid w:val="00EF7DD3"/>
    <w:rsid w:val="00EF7E6A"/>
    <w:rsid w:val="00F0011B"/>
    <w:rsid w:val="00F003D7"/>
    <w:rsid w:val="00F00490"/>
    <w:rsid w:val="00F0054A"/>
    <w:rsid w:val="00F00589"/>
    <w:rsid w:val="00F006B8"/>
    <w:rsid w:val="00F0089F"/>
    <w:rsid w:val="00F00D3D"/>
    <w:rsid w:val="00F00F0C"/>
    <w:rsid w:val="00F010E9"/>
    <w:rsid w:val="00F011E3"/>
    <w:rsid w:val="00F01371"/>
    <w:rsid w:val="00F01C00"/>
    <w:rsid w:val="00F0208A"/>
    <w:rsid w:val="00F02199"/>
    <w:rsid w:val="00F02AC1"/>
    <w:rsid w:val="00F02C7F"/>
    <w:rsid w:val="00F03204"/>
    <w:rsid w:val="00F035F2"/>
    <w:rsid w:val="00F0394B"/>
    <w:rsid w:val="00F04245"/>
    <w:rsid w:val="00F04360"/>
    <w:rsid w:val="00F052F7"/>
    <w:rsid w:val="00F058BB"/>
    <w:rsid w:val="00F05A2C"/>
    <w:rsid w:val="00F05B1B"/>
    <w:rsid w:val="00F05CF9"/>
    <w:rsid w:val="00F05F0C"/>
    <w:rsid w:val="00F06018"/>
    <w:rsid w:val="00F064A5"/>
    <w:rsid w:val="00F06523"/>
    <w:rsid w:val="00F065D5"/>
    <w:rsid w:val="00F06818"/>
    <w:rsid w:val="00F0688C"/>
    <w:rsid w:val="00F06ACD"/>
    <w:rsid w:val="00F06C64"/>
    <w:rsid w:val="00F06E6C"/>
    <w:rsid w:val="00F07405"/>
    <w:rsid w:val="00F0745A"/>
    <w:rsid w:val="00F07463"/>
    <w:rsid w:val="00F07805"/>
    <w:rsid w:val="00F07D42"/>
    <w:rsid w:val="00F07FA4"/>
    <w:rsid w:val="00F07FA7"/>
    <w:rsid w:val="00F10026"/>
    <w:rsid w:val="00F1027B"/>
    <w:rsid w:val="00F10340"/>
    <w:rsid w:val="00F1035C"/>
    <w:rsid w:val="00F103F7"/>
    <w:rsid w:val="00F104AA"/>
    <w:rsid w:val="00F10AA6"/>
    <w:rsid w:val="00F1122F"/>
    <w:rsid w:val="00F11694"/>
    <w:rsid w:val="00F11D64"/>
    <w:rsid w:val="00F11E34"/>
    <w:rsid w:val="00F12460"/>
    <w:rsid w:val="00F125D8"/>
    <w:rsid w:val="00F1277A"/>
    <w:rsid w:val="00F128EB"/>
    <w:rsid w:val="00F12C1C"/>
    <w:rsid w:val="00F13081"/>
    <w:rsid w:val="00F13238"/>
    <w:rsid w:val="00F13581"/>
    <w:rsid w:val="00F13584"/>
    <w:rsid w:val="00F137DF"/>
    <w:rsid w:val="00F13802"/>
    <w:rsid w:val="00F138E5"/>
    <w:rsid w:val="00F13D3F"/>
    <w:rsid w:val="00F13DAA"/>
    <w:rsid w:val="00F14EEB"/>
    <w:rsid w:val="00F150C1"/>
    <w:rsid w:val="00F15326"/>
    <w:rsid w:val="00F156B6"/>
    <w:rsid w:val="00F156E6"/>
    <w:rsid w:val="00F15A48"/>
    <w:rsid w:val="00F15B48"/>
    <w:rsid w:val="00F15CB6"/>
    <w:rsid w:val="00F15D2D"/>
    <w:rsid w:val="00F163C1"/>
    <w:rsid w:val="00F165BF"/>
    <w:rsid w:val="00F1676E"/>
    <w:rsid w:val="00F1682C"/>
    <w:rsid w:val="00F169AA"/>
    <w:rsid w:val="00F169E2"/>
    <w:rsid w:val="00F16AFE"/>
    <w:rsid w:val="00F173E3"/>
    <w:rsid w:val="00F1746E"/>
    <w:rsid w:val="00F17597"/>
    <w:rsid w:val="00F176F8"/>
    <w:rsid w:val="00F17FB6"/>
    <w:rsid w:val="00F2000E"/>
    <w:rsid w:val="00F2034A"/>
    <w:rsid w:val="00F204F2"/>
    <w:rsid w:val="00F207DA"/>
    <w:rsid w:val="00F20826"/>
    <w:rsid w:val="00F20943"/>
    <w:rsid w:val="00F20B22"/>
    <w:rsid w:val="00F20B2A"/>
    <w:rsid w:val="00F21132"/>
    <w:rsid w:val="00F21284"/>
    <w:rsid w:val="00F21449"/>
    <w:rsid w:val="00F21801"/>
    <w:rsid w:val="00F21B49"/>
    <w:rsid w:val="00F21C36"/>
    <w:rsid w:val="00F21F49"/>
    <w:rsid w:val="00F2265E"/>
    <w:rsid w:val="00F22A4C"/>
    <w:rsid w:val="00F22CE7"/>
    <w:rsid w:val="00F235AB"/>
    <w:rsid w:val="00F23920"/>
    <w:rsid w:val="00F239EA"/>
    <w:rsid w:val="00F23FC0"/>
    <w:rsid w:val="00F249DB"/>
    <w:rsid w:val="00F24F4F"/>
    <w:rsid w:val="00F24F99"/>
    <w:rsid w:val="00F2506D"/>
    <w:rsid w:val="00F25204"/>
    <w:rsid w:val="00F25980"/>
    <w:rsid w:val="00F25C25"/>
    <w:rsid w:val="00F260DA"/>
    <w:rsid w:val="00F26271"/>
    <w:rsid w:val="00F2647B"/>
    <w:rsid w:val="00F264AE"/>
    <w:rsid w:val="00F269C5"/>
    <w:rsid w:val="00F26AAC"/>
    <w:rsid w:val="00F26AD5"/>
    <w:rsid w:val="00F26C4D"/>
    <w:rsid w:val="00F26F3F"/>
    <w:rsid w:val="00F2708F"/>
    <w:rsid w:val="00F2769D"/>
    <w:rsid w:val="00F276F8"/>
    <w:rsid w:val="00F27BF4"/>
    <w:rsid w:val="00F27CB1"/>
    <w:rsid w:val="00F300CB"/>
    <w:rsid w:val="00F30872"/>
    <w:rsid w:val="00F30927"/>
    <w:rsid w:val="00F30940"/>
    <w:rsid w:val="00F30E1B"/>
    <w:rsid w:val="00F30FB8"/>
    <w:rsid w:val="00F317B5"/>
    <w:rsid w:val="00F31857"/>
    <w:rsid w:val="00F31B53"/>
    <w:rsid w:val="00F31DD5"/>
    <w:rsid w:val="00F32847"/>
    <w:rsid w:val="00F32E5B"/>
    <w:rsid w:val="00F32F77"/>
    <w:rsid w:val="00F33160"/>
    <w:rsid w:val="00F335AB"/>
    <w:rsid w:val="00F337CA"/>
    <w:rsid w:val="00F33A76"/>
    <w:rsid w:val="00F33EF8"/>
    <w:rsid w:val="00F340BA"/>
    <w:rsid w:val="00F346AB"/>
    <w:rsid w:val="00F34794"/>
    <w:rsid w:val="00F347B0"/>
    <w:rsid w:val="00F348CD"/>
    <w:rsid w:val="00F34E0D"/>
    <w:rsid w:val="00F35357"/>
    <w:rsid w:val="00F35607"/>
    <w:rsid w:val="00F359FF"/>
    <w:rsid w:val="00F35BFC"/>
    <w:rsid w:val="00F36100"/>
    <w:rsid w:val="00F3682F"/>
    <w:rsid w:val="00F36A5E"/>
    <w:rsid w:val="00F36D8B"/>
    <w:rsid w:val="00F36E3D"/>
    <w:rsid w:val="00F37160"/>
    <w:rsid w:val="00F377EF"/>
    <w:rsid w:val="00F37B54"/>
    <w:rsid w:val="00F37C9B"/>
    <w:rsid w:val="00F37D52"/>
    <w:rsid w:val="00F37EA1"/>
    <w:rsid w:val="00F37F9F"/>
    <w:rsid w:val="00F4006A"/>
    <w:rsid w:val="00F40264"/>
    <w:rsid w:val="00F40539"/>
    <w:rsid w:val="00F4088E"/>
    <w:rsid w:val="00F40A37"/>
    <w:rsid w:val="00F40CDB"/>
    <w:rsid w:val="00F41416"/>
    <w:rsid w:val="00F419CD"/>
    <w:rsid w:val="00F41B83"/>
    <w:rsid w:val="00F41E41"/>
    <w:rsid w:val="00F41F2C"/>
    <w:rsid w:val="00F420F2"/>
    <w:rsid w:val="00F424ED"/>
    <w:rsid w:val="00F4262B"/>
    <w:rsid w:val="00F42671"/>
    <w:rsid w:val="00F42F5A"/>
    <w:rsid w:val="00F432B1"/>
    <w:rsid w:val="00F4330C"/>
    <w:rsid w:val="00F43421"/>
    <w:rsid w:val="00F4345A"/>
    <w:rsid w:val="00F43BE6"/>
    <w:rsid w:val="00F445D4"/>
    <w:rsid w:val="00F44645"/>
    <w:rsid w:val="00F44AF4"/>
    <w:rsid w:val="00F4511D"/>
    <w:rsid w:val="00F45196"/>
    <w:rsid w:val="00F451BD"/>
    <w:rsid w:val="00F455F4"/>
    <w:rsid w:val="00F45658"/>
    <w:rsid w:val="00F45D3E"/>
    <w:rsid w:val="00F462E1"/>
    <w:rsid w:val="00F46A09"/>
    <w:rsid w:val="00F471A2"/>
    <w:rsid w:val="00F4759B"/>
    <w:rsid w:val="00F47683"/>
    <w:rsid w:val="00F47687"/>
    <w:rsid w:val="00F476A3"/>
    <w:rsid w:val="00F47722"/>
    <w:rsid w:val="00F47959"/>
    <w:rsid w:val="00F47A0A"/>
    <w:rsid w:val="00F47F48"/>
    <w:rsid w:val="00F47FEB"/>
    <w:rsid w:val="00F500AE"/>
    <w:rsid w:val="00F502A6"/>
    <w:rsid w:val="00F5048B"/>
    <w:rsid w:val="00F50A28"/>
    <w:rsid w:val="00F50B0B"/>
    <w:rsid w:val="00F50F0D"/>
    <w:rsid w:val="00F5119E"/>
    <w:rsid w:val="00F51465"/>
    <w:rsid w:val="00F514FC"/>
    <w:rsid w:val="00F516D5"/>
    <w:rsid w:val="00F519C3"/>
    <w:rsid w:val="00F51D97"/>
    <w:rsid w:val="00F52090"/>
    <w:rsid w:val="00F5218F"/>
    <w:rsid w:val="00F521E7"/>
    <w:rsid w:val="00F52296"/>
    <w:rsid w:val="00F5235A"/>
    <w:rsid w:val="00F5244B"/>
    <w:rsid w:val="00F5264E"/>
    <w:rsid w:val="00F52AB1"/>
    <w:rsid w:val="00F52FC9"/>
    <w:rsid w:val="00F5324A"/>
    <w:rsid w:val="00F53263"/>
    <w:rsid w:val="00F53514"/>
    <w:rsid w:val="00F53CDD"/>
    <w:rsid w:val="00F54226"/>
    <w:rsid w:val="00F54491"/>
    <w:rsid w:val="00F547BD"/>
    <w:rsid w:val="00F54A9D"/>
    <w:rsid w:val="00F54F35"/>
    <w:rsid w:val="00F551D4"/>
    <w:rsid w:val="00F5566B"/>
    <w:rsid w:val="00F556CF"/>
    <w:rsid w:val="00F55CFE"/>
    <w:rsid w:val="00F55D02"/>
    <w:rsid w:val="00F55DEB"/>
    <w:rsid w:val="00F55E06"/>
    <w:rsid w:val="00F56150"/>
    <w:rsid w:val="00F563FE"/>
    <w:rsid w:val="00F5715F"/>
    <w:rsid w:val="00F573CD"/>
    <w:rsid w:val="00F573F5"/>
    <w:rsid w:val="00F57736"/>
    <w:rsid w:val="00F57868"/>
    <w:rsid w:val="00F57C22"/>
    <w:rsid w:val="00F601EB"/>
    <w:rsid w:val="00F6033F"/>
    <w:rsid w:val="00F6058C"/>
    <w:rsid w:val="00F60696"/>
    <w:rsid w:val="00F606CB"/>
    <w:rsid w:val="00F607AC"/>
    <w:rsid w:val="00F60A90"/>
    <w:rsid w:val="00F60CAB"/>
    <w:rsid w:val="00F616B4"/>
    <w:rsid w:val="00F616F8"/>
    <w:rsid w:val="00F61981"/>
    <w:rsid w:val="00F61EB0"/>
    <w:rsid w:val="00F61F07"/>
    <w:rsid w:val="00F6251C"/>
    <w:rsid w:val="00F6284C"/>
    <w:rsid w:val="00F62889"/>
    <w:rsid w:val="00F62AFA"/>
    <w:rsid w:val="00F63101"/>
    <w:rsid w:val="00F63304"/>
    <w:rsid w:val="00F63336"/>
    <w:rsid w:val="00F6379E"/>
    <w:rsid w:val="00F639EA"/>
    <w:rsid w:val="00F63FEE"/>
    <w:rsid w:val="00F64036"/>
    <w:rsid w:val="00F644D7"/>
    <w:rsid w:val="00F645D9"/>
    <w:rsid w:val="00F646F5"/>
    <w:rsid w:val="00F64DF3"/>
    <w:rsid w:val="00F64E8A"/>
    <w:rsid w:val="00F64EA4"/>
    <w:rsid w:val="00F64F20"/>
    <w:rsid w:val="00F6511E"/>
    <w:rsid w:val="00F65381"/>
    <w:rsid w:val="00F65627"/>
    <w:rsid w:val="00F6563A"/>
    <w:rsid w:val="00F66513"/>
    <w:rsid w:val="00F66A8F"/>
    <w:rsid w:val="00F66BC2"/>
    <w:rsid w:val="00F66FDE"/>
    <w:rsid w:val="00F67008"/>
    <w:rsid w:val="00F67B00"/>
    <w:rsid w:val="00F700AB"/>
    <w:rsid w:val="00F70483"/>
    <w:rsid w:val="00F706AE"/>
    <w:rsid w:val="00F70722"/>
    <w:rsid w:val="00F707C3"/>
    <w:rsid w:val="00F707C8"/>
    <w:rsid w:val="00F7080E"/>
    <w:rsid w:val="00F70914"/>
    <w:rsid w:val="00F70B66"/>
    <w:rsid w:val="00F70E74"/>
    <w:rsid w:val="00F71413"/>
    <w:rsid w:val="00F71B85"/>
    <w:rsid w:val="00F71D8A"/>
    <w:rsid w:val="00F71DEE"/>
    <w:rsid w:val="00F71F92"/>
    <w:rsid w:val="00F7220D"/>
    <w:rsid w:val="00F7279F"/>
    <w:rsid w:val="00F729B9"/>
    <w:rsid w:val="00F72D88"/>
    <w:rsid w:val="00F730F7"/>
    <w:rsid w:val="00F738FC"/>
    <w:rsid w:val="00F73B15"/>
    <w:rsid w:val="00F73D47"/>
    <w:rsid w:val="00F73D97"/>
    <w:rsid w:val="00F74132"/>
    <w:rsid w:val="00F741AE"/>
    <w:rsid w:val="00F74C3C"/>
    <w:rsid w:val="00F75054"/>
    <w:rsid w:val="00F753C1"/>
    <w:rsid w:val="00F75673"/>
    <w:rsid w:val="00F7569A"/>
    <w:rsid w:val="00F7572B"/>
    <w:rsid w:val="00F757EE"/>
    <w:rsid w:val="00F75956"/>
    <w:rsid w:val="00F75C8F"/>
    <w:rsid w:val="00F75D72"/>
    <w:rsid w:val="00F75D80"/>
    <w:rsid w:val="00F75E35"/>
    <w:rsid w:val="00F765C6"/>
    <w:rsid w:val="00F76692"/>
    <w:rsid w:val="00F76998"/>
    <w:rsid w:val="00F769D1"/>
    <w:rsid w:val="00F76D83"/>
    <w:rsid w:val="00F77166"/>
    <w:rsid w:val="00F7739E"/>
    <w:rsid w:val="00F774C4"/>
    <w:rsid w:val="00F7777B"/>
    <w:rsid w:val="00F7787A"/>
    <w:rsid w:val="00F77AD4"/>
    <w:rsid w:val="00F77C72"/>
    <w:rsid w:val="00F77DB0"/>
    <w:rsid w:val="00F77E68"/>
    <w:rsid w:val="00F77ECF"/>
    <w:rsid w:val="00F800BE"/>
    <w:rsid w:val="00F8012F"/>
    <w:rsid w:val="00F80526"/>
    <w:rsid w:val="00F809C8"/>
    <w:rsid w:val="00F80AED"/>
    <w:rsid w:val="00F80C56"/>
    <w:rsid w:val="00F81239"/>
    <w:rsid w:val="00F8144B"/>
    <w:rsid w:val="00F8183F"/>
    <w:rsid w:val="00F819F6"/>
    <w:rsid w:val="00F81A74"/>
    <w:rsid w:val="00F81DEB"/>
    <w:rsid w:val="00F8206B"/>
    <w:rsid w:val="00F82293"/>
    <w:rsid w:val="00F823BE"/>
    <w:rsid w:val="00F82773"/>
    <w:rsid w:val="00F82A49"/>
    <w:rsid w:val="00F83390"/>
    <w:rsid w:val="00F833F4"/>
    <w:rsid w:val="00F8353B"/>
    <w:rsid w:val="00F83584"/>
    <w:rsid w:val="00F83941"/>
    <w:rsid w:val="00F83A1C"/>
    <w:rsid w:val="00F84982"/>
    <w:rsid w:val="00F84A8C"/>
    <w:rsid w:val="00F84D10"/>
    <w:rsid w:val="00F84E5C"/>
    <w:rsid w:val="00F84F32"/>
    <w:rsid w:val="00F85166"/>
    <w:rsid w:val="00F854CD"/>
    <w:rsid w:val="00F85E47"/>
    <w:rsid w:val="00F85FF8"/>
    <w:rsid w:val="00F86037"/>
    <w:rsid w:val="00F86312"/>
    <w:rsid w:val="00F86816"/>
    <w:rsid w:val="00F86AF4"/>
    <w:rsid w:val="00F86ED1"/>
    <w:rsid w:val="00F86FCC"/>
    <w:rsid w:val="00F872E9"/>
    <w:rsid w:val="00F87437"/>
    <w:rsid w:val="00F875DD"/>
    <w:rsid w:val="00F87C6B"/>
    <w:rsid w:val="00F87CC9"/>
    <w:rsid w:val="00F90199"/>
    <w:rsid w:val="00F902ED"/>
    <w:rsid w:val="00F903BC"/>
    <w:rsid w:val="00F907A8"/>
    <w:rsid w:val="00F90ADA"/>
    <w:rsid w:val="00F90B18"/>
    <w:rsid w:val="00F90F5E"/>
    <w:rsid w:val="00F90FAA"/>
    <w:rsid w:val="00F915B9"/>
    <w:rsid w:val="00F9166B"/>
    <w:rsid w:val="00F916AD"/>
    <w:rsid w:val="00F9176A"/>
    <w:rsid w:val="00F919A9"/>
    <w:rsid w:val="00F91A2E"/>
    <w:rsid w:val="00F91B68"/>
    <w:rsid w:val="00F91BE2"/>
    <w:rsid w:val="00F91DF4"/>
    <w:rsid w:val="00F91FC3"/>
    <w:rsid w:val="00F922E1"/>
    <w:rsid w:val="00F92500"/>
    <w:rsid w:val="00F928F4"/>
    <w:rsid w:val="00F928FC"/>
    <w:rsid w:val="00F92DDA"/>
    <w:rsid w:val="00F92E12"/>
    <w:rsid w:val="00F92F54"/>
    <w:rsid w:val="00F933AB"/>
    <w:rsid w:val="00F9347A"/>
    <w:rsid w:val="00F938DA"/>
    <w:rsid w:val="00F939FE"/>
    <w:rsid w:val="00F93A11"/>
    <w:rsid w:val="00F940D2"/>
    <w:rsid w:val="00F9420B"/>
    <w:rsid w:val="00F949CF"/>
    <w:rsid w:val="00F94A60"/>
    <w:rsid w:val="00F950B9"/>
    <w:rsid w:val="00F9541C"/>
    <w:rsid w:val="00F95504"/>
    <w:rsid w:val="00F955B2"/>
    <w:rsid w:val="00F95677"/>
    <w:rsid w:val="00F95BE5"/>
    <w:rsid w:val="00F96131"/>
    <w:rsid w:val="00F963CE"/>
    <w:rsid w:val="00F96505"/>
    <w:rsid w:val="00F9651F"/>
    <w:rsid w:val="00F969A7"/>
    <w:rsid w:val="00F97152"/>
    <w:rsid w:val="00F9721E"/>
    <w:rsid w:val="00F97709"/>
    <w:rsid w:val="00F979EE"/>
    <w:rsid w:val="00F97AD0"/>
    <w:rsid w:val="00F97B4C"/>
    <w:rsid w:val="00F97B83"/>
    <w:rsid w:val="00F97D47"/>
    <w:rsid w:val="00F97E3F"/>
    <w:rsid w:val="00FA0161"/>
    <w:rsid w:val="00FA0575"/>
    <w:rsid w:val="00FA08D8"/>
    <w:rsid w:val="00FA0BB9"/>
    <w:rsid w:val="00FA0ECC"/>
    <w:rsid w:val="00FA10E8"/>
    <w:rsid w:val="00FA11E5"/>
    <w:rsid w:val="00FA1349"/>
    <w:rsid w:val="00FA1534"/>
    <w:rsid w:val="00FA19C3"/>
    <w:rsid w:val="00FA1DE8"/>
    <w:rsid w:val="00FA2109"/>
    <w:rsid w:val="00FA29DC"/>
    <w:rsid w:val="00FA2C13"/>
    <w:rsid w:val="00FA2C36"/>
    <w:rsid w:val="00FA2C6F"/>
    <w:rsid w:val="00FA315E"/>
    <w:rsid w:val="00FA3167"/>
    <w:rsid w:val="00FA3C96"/>
    <w:rsid w:val="00FA3E98"/>
    <w:rsid w:val="00FA4239"/>
    <w:rsid w:val="00FA4386"/>
    <w:rsid w:val="00FA47C7"/>
    <w:rsid w:val="00FA4A73"/>
    <w:rsid w:val="00FA4C6D"/>
    <w:rsid w:val="00FA54E1"/>
    <w:rsid w:val="00FA55C7"/>
    <w:rsid w:val="00FA5647"/>
    <w:rsid w:val="00FA592B"/>
    <w:rsid w:val="00FA5ACB"/>
    <w:rsid w:val="00FA5B24"/>
    <w:rsid w:val="00FA5DCF"/>
    <w:rsid w:val="00FA5F7C"/>
    <w:rsid w:val="00FA62AE"/>
    <w:rsid w:val="00FA6500"/>
    <w:rsid w:val="00FA69EE"/>
    <w:rsid w:val="00FA6AE2"/>
    <w:rsid w:val="00FA6C2A"/>
    <w:rsid w:val="00FA72CC"/>
    <w:rsid w:val="00FA7AE0"/>
    <w:rsid w:val="00FA7F50"/>
    <w:rsid w:val="00FB0597"/>
    <w:rsid w:val="00FB0853"/>
    <w:rsid w:val="00FB09C5"/>
    <w:rsid w:val="00FB0C40"/>
    <w:rsid w:val="00FB16D1"/>
    <w:rsid w:val="00FB17BF"/>
    <w:rsid w:val="00FB186D"/>
    <w:rsid w:val="00FB191A"/>
    <w:rsid w:val="00FB1C4F"/>
    <w:rsid w:val="00FB1E81"/>
    <w:rsid w:val="00FB1F27"/>
    <w:rsid w:val="00FB21BD"/>
    <w:rsid w:val="00FB238F"/>
    <w:rsid w:val="00FB24E0"/>
    <w:rsid w:val="00FB25C9"/>
    <w:rsid w:val="00FB2625"/>
    <w:rsid w:val="00FB2D29"/>
    <w:rsid w:val="00FB2DF8"/>
    <w:rsid w:val="00FB2F8C"/>
    <w:rsid w:val="00FB30B7"/>
    <w:rsid w:val="00FB333E"/>
    <w:rsid w:val="00FB36EF"/>
    <w:rsid w:val="00FB37AE"/>
    <w:rsid w:val="00FB3938"/>
    <w:rsid w:val="00FB3E1E"/>
    <w:rsid w:val="00FB3E2E"/>
    <w:rsid w:val="00FB417F"/>
    <w:rsid w:val="00FB42BC"/>
    <w:rsid w:val="00FB42E3"/>
    <w:rsid w:val="00FB4600"/>
    <w:rsid w:val="00FB4690"/>
    <w:rsid w:val="00FB47CC"/>
    <w:rsid w:val="00FB5735"/>
    <w:rsid w:val="00FB591B"/>
    <w:rsid w:val="00FB6F07"/>
    <w:rsid w:val="00FB6F2C"/>
    <w:rsid w:val="00FB7099"/>
    <w:rsid w:val="00FB70D0"/>
    <w:rsid w:val="00FB781B"/>
    <w:rsid w:val="00FB794B"/>
    <w:rsid w:val="00FB7BF1"/>
    <w:rsid w:val="00FB7F57"/>
    <w:rsid w:val="00FB7F7F"/>
    <w:rsid w:val="00FC00C0"/>
    <w:rsid w:val="00FC0176"/>
    <w:rsid w:val="00FC01EB"/>
    <w:rsid w:val="00FC023B"/>
    <w:rsid w:val="00FC0663"/>
    <w:rsid w:val="00FC0850"/>
    <w:rsid w:val="00FC0993"/>
    <w:rsid w:val="00FC1834"/>
    <w:rsid w:val="00FC1D56"/>
    <w:rsid w:val="00FC231F"/>
    <w:rsid w:val="00FC2523"/>
    <w:rsid w:val="00FC27F7"/>
    <w:rsid w:val="00FC2F72"/>
    <w:rsid w:val="00FC321E"/>
    <w:rsid w:val="00FC3D29"/>
    <w:rsid w:val="00FC40CB"/>
    <w:rsid w:val="00FC453A"/>
    <w:rsid w:val="00FC455C"/>
    <w:rsid w:val="00FC489C"/>
    <w:rsid w:val="00FC4C63"/>
    <w:rsid w:val="00FC4FF4"/>
    <w:rsid w:val="00FC547F"/>
    <w:rsid w:val="00FC54FD"/>
    <w:rsid w:val="00FC58F0"/>
    <w:rsid w:val="00FC5A9E"/>
    <w:rsid w:val="00FC5D69"/>
    <w:rsid w:val="00FC5E27"/>
    <w:rsid w:val="00FC6154"/>
    <w:rsid w:val="00FC61A4"/>
    <w:rsid w:val="00FC672C"/>
    <w:rsid w:val="00FC68C1"/>
    <w:rsid w:val="00FC69AF"/>
    <w:rsid w:val="00FC6B5A"/>
    <w:rsid w:val="00FC6E85"/>
    <w:rsid w:val="00FC71B7"/>
    <w:rsid w:val="00FC735D"/>
    <w:rsid w:val="00FC797F"/>
    <w:rsid w:val="00FD0017"/>
    <w:rsid w:val="00FD0380"/>
    <w:rsid w:val="00FD0581"/>
    <w:rsid w:val="00FD067F"/>
    <w:rsid w:val="00FD06D2"/>
    <w:rsid w:val="00FD0773"/>
    <w:rsid w:val="00FD08D9"/>
    <w:rsid w:val="00FD08FE"/>
    <w:rsid w:val="00FD0914"/>
    <w:rsid w:val="00FD0BB8"/>
    <w:rsid w:val="00FD1403"/>
    <w:rsid w:val="00FD1407"/>
    <w:rsid w:val="00FD1639"/>
    <w:rsid w:val="00FD16C6"/>
    <w:rsid w:val="00FD1727"/>
    <w:rsid w:val="00FD24AC"/>
    <w:rsid w:val="00FD255D"/>
    <w:rsid w:val="00FD25D0"/>
    <w:rsid w:val="00FD25F3"/>
    <w:rsid w:val="00FD2946"/>
    <w:rsid w:val="00FD2C63"/>
    <w:rsid w:val="00FD2D0A"/>
    <w:rsid w:val="00FD33FA"/>
    <w:rsid w:val="00FD3490"/>
    <w:rsid w:val="00FD3900"/>
    <w:rsid w:val="00FD3949"/>
    <w:rsid w:val="00FD3A5E"/>
    <w:rsid w:val="00FD3BF7"/>
    <w:rsid w:val="00FD3DBB"/>
    <w:rsid w:val="00FD43A2"/>
    <w:rsid w:val="00FD43ED"/>
    <w:rsid w:val="00FD4468"/>
    <w:rsid w:val="00FD45B7"/>
    <w:rsid w:val="00FD46A6"/>
    <w:rsid w:val="00FD4964"/>
    <w:rsid w:val="00FD4CD8"/>
    <w:rsid w:val="00FD4DE0"/>
    <w:rsid w:val="00FD4F67"/>
    <w:rsid w:val="00FD513A"/>
    <w:rsid w:val="00FD518A"/>
    <w:rsid w:val="00FD5355"/>
    <w:rsid w:val="00FD5ABF"/>
    <w:rsid w:val="00FD5B0D"/>
    <w:rsid w:val="00FD5E20"/>
    <w:rsid w:val="00FD5F19"/>
    <w:rsid w:val="00FD5F3B"/>
    <w:rsid w:val="00FD6423"/>
    <w:rsid w:val="00FD6501"/>
    <w:rsid w:val="00FD6518"/>
    <w:rsid w:val="00FD66CA"/>
    <w:rsid w:val="00FD6AA0"/>
    <w:rsid w:val="00FD6FCA"/>
    <w:rsid w:val="00FD7039"/>
    <w:rsid w:val="00FD7BF7"/>
    <w:rsid w:val="00FD7BF8"/>
    <w:rsid w:val="00FE02DE"/>
    <w:rsid w:val="00FE06F6"/>
    <w:rsid w:val="00FE0922"/>
    <w:rsid w:val="00FE1100"/>
    <w:rsid w:val="00FE13DB"/>
    <w:rsid w:val="00FE19C0"/>
    <w:rsid w:val="00FE1C18"/>
    <w:rsid w:val="00FE2157"/>
    <w:rsid w:val="00FE24D6"/>
    <w:rsid w:val="00FE2A60"/>
    <w:rsid w:val="00FE2A8F"/>
    <w:rsid w:val="00FE2F63"/>
    <w:rsid w:val="00FE3101"/>
    <w:rsid w:val="00FE3239"/>
    <w:rsid w:val="00FE333F"/>
    <w:rsid w:val="00FE39DE"/>
    <w:rsid w:val="00FE3E5E"/>
    <w:rsid w:val="00FE4063"/>
    <w:rsid w:val="00FE4508"/>
    <w:rsid w:val="00FE4A60"/>
    <w:rsid w:val="00FE4AB4"/>
    <w:rsid w:val="00FE4B83"/>
    <w:rsid w:val="00FE4CA4"/>
    <w:rsid w:val="00FE51A1"/>
    <w:rsid w:val="00FE5218"/>
    <w:rsid w:val="00FE57CB"/>
    <w:rsid w:val="00FE582E"/>
    <w:rsid w:val="00FE58B3"/>
    <w:rsid w:val="00FE58F3"/>
    <w:rsid w:val="00FE5AAF"/>
    <w:rsid w:val="00FE5AF1"/>
    <w:rsid w:val="00FE5DD1"/>
    <w:rsid w:val="00FE602C"/>
    <w:rsid w:val="00FE628C"/>
    <w:rsid w:val="00FE63CC"/>
    <w:rsid w:val="00FE66E8"/>
    <w:rsid w:val="00FE6970"/>
    <w:rsid w:val="00FE6AA1"/>
    <w:rsid w:val="00FE6AB7"/>
    <w:rsid w:val="00FE6C28"/>
    <w:rsid w:val="00FE6C3D"/>
    <w:rsid w:val="00FE6F15"/>
    <w:rsid w:val="00FE7092"/>
    <w:rsid w:val="00FE71BF"/>
    <w:rsid w:val="00FE7601"/>
    <w:rsid w:val="00FE7A29"/>
    <w:rsid w:val="00FE7C3F"/>
    <w:rsid w:val="00FF0321"/>
    <w:rsid w:val="00FF0429"/>
    <w:rsid w:val="00FF06AC"/>
    <w:rsid w:val="00FF0774"/>
    <w:rsid w:val="00FF0784"/>
    <w:rsid w:val="00FF0AFF"/>
    <w:rsid w:val="00FF10D5"/>
    <w:rsid w:val="00FF1259"/>
    <w:rsid w:val="00FF13A7"/>
    <w:rsid w:val="00FF15D7"/>
    <w:rsid w:val="00FF16E1"/>
    <w:rsid w:val="00FF1E19"/>
    <w:rsid w:val="00FF1E67"/>
    <w:rsid w:val="00FF1FE1"/>
    <w:rsid w:val="00FF2185"/>
    <w:rsid w:val="00FF225D"/>
    <w:rsid w:val="00FF250A"/>
    <w:rsid w:val="00FF293C"/>
    <w:rsid w:val="00FF297F"/>
    <w:rsid w:val="00FF2A1A"/>
    <w:rsid w:val="00FF2F33"/>
    <w:rsid w:val="00FF2F6B"/>
    <w:rsid w:val="00FF300F"/>
    <w:rsid w:val="00FF348B"/>
    <w:rsid w:val="00FF3BA3"/>
    <w:rsid w:val="00FF4179"/>
    <w:rsid w:val="00FF4824"/>
    <w:rsid w:val="00FF496A"/>
    <w:rsid w:val="00FF49F7"/>
    <w:rsid w:val="00FF561C"/>
    <w:rsid w:val="00FF5867"/>
    <w:rsid w:val="00FF5C9F"/>
    <w:rsid w:val="00FF62B6"/>
    <w:rsid w:val="00FF64C9"/>
    <w:rsid w:val="00FF67C0"/>
    <w:rsid w:val="00FF6AEA"/>
    <w:rsid w:val="00FF6B12"/>
    <w:rsid w:val="00FF6E45"/>
    <w:rsid w:val="00FF71C8"/>
    <w:rsid w:val="00FF7231"/>
    <w:rsid w:val="00FF72C5"/>
    <w:rsid w:val="00FF79BC"/>
    <w:rsid w:val="00FF7CC7"/>
    <w:rsid w:val="00FF7D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7A1ED8D-29EA-4541-B38E-08F253532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toc 6" w:uiPriority="39"/>
    <w:lsdException w:name="toc 7" w:uiPriority="39"/>
    <w:lsdException w:name="toc 8" w:uiPriority="39"/>
    <w:lsdException w:name="toc 9" w:uiPriority="39"/>
    <w:lsdException w:name="footnote text" w:uiPriority="99"/>
    <w:lsdException w:name="header" w:uiPriority="99"/>
    <w:lsdException w:name="footer" w:uiPriority="99"/>
    <w:lsdException w:name="caption" w:semiHidden="1" w:unhideWhenUsed="1" w:qFormat="1"/>
    <w:lsdException w:name="footnote reference" w:uiPriority="99" w:qFormat="1"/>
    <w:lsdException w:name="endnote reference" w:uiPriority="99"/>
    <w:lsdException w:name="endnote text" w:uiPriority="99"/>
    <w:lsdException w:name="List Bullet" w:uiPriority="99"/>
    <w:lsdException w:name="Title" w:uiPriority="10" w:qFormat="1"/>
    <w:lsdException w:name="Body Text Indent" w:uiPriority="99"/>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lsdException w:name="HTML Preformatted"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5">
    <w:name w:val="Normal"/>
    <w:aliases w:val="報告內文"/>
    <w:qFormat/>
    <w:rsid w:val="005B57B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5"/>
    <w:next w:val="a5"/>
    <w:link w:val="11"/>
    <w:uiPriority w:val="9"/>
    <w:qFormat/>
    <w:rsid w:val="009C369F"/>
    <w:pPr>
      <w:keepNext/>
      <w:spacing w:before="180" w:after="180" w:line="720" w:lineRule="atLeast"/>
      <w:outlineLvl w:val="0"/>
    </w:pPr>
    <w:rPr>
      <w:rFonts w:ascii="Arial" w:eastAsia="新細明體" w:hAnsi="Arial"/>
      <w:b/>
      <w:bCs/>
      <w:kern w:val="52"/>
      <w:sz w:val="52"/>
      <w:szCs w:val="52"/>
    </w:rPr>
  </w:style>
  <w:style w:type="paragraph" w:styleId="2">
    <w:name w:val="heading 2"/>
    <w:basedOn w:val="a5"/>
    <w:next w:val="a5"/>
    <w:link w:val="20"/>
    <w:uiPriority w:val="9"/>
    <w:qFormat/>
    <w:rsid w:val="009C369F"/>
    <w:pPr>
      <w:keepNext/>
      <w:spacing w:line="720" w:lineRule="atLeast"/>
      <w:outlineLvl w:val="1"/>
    </w:pPr>
    <w:rPr>
      <w:rFonts w:ascii="Arial" w:eastAsia="新細明體" w:hAnsi="Arial"/>
      <w:b/>
      <w:bCs/>
      <w:sz w:val="48"/>
      <w:szCs w:val="48"/>
    </w:rPr>
  </w:style>
  <w:style w:type="paragraph" w:styleId="3">
    <w:name w:val="heading 3"/>
    <w:basedOn w:val="a5"/>
    <w:next w:val="a5"/>
    <w:link w:val="30"/>
    <w:uiPriority w:val="9"/>
    <w:qFormat/>
    <w:rsid w:val="009C369F"/>
    <w:pPr>
      <w:keepNext/>
      <w:spacing w:line="720" w:lineRule="atLeast"/>
      <w:outlineLvl w:val="2"/>
    </w:pPr>
    <w:rPr>
      <w:rFonts w:ascii="Arial" w:eastAsia="新細明體" w:hAnsi="Arial"/>
      <w:b/>
      <w:bCs/>
      <w:sz w:val="36"/>
      <w:szCs w:val="36"/>
    </w:rPr>
  </w:style>
  <w:style w:type="paragraph" w:styleId="40">
    <w:name w:val="heading 4"/>
    <w:basedOn w:val="a5"/>
    <w:next w:val="a6"/>
    <w:link w:val="41"/>
    <w:qFormat/>
    <w:rsid w:val="00BB7FB8"/>
    <w:pPr>
      <w:keepNext/>
      <w:keepLines/>
      <w:widowControl/>
      <w:spacing w:line="180" w:lineRule="atLeast"/>
      <w:ind w:leftChars="0" w:left="720" w:firstLineChars="0" w:firstLine="0"/>
      <w:jc w:val="left"/>
      <w:outlineLvl w:val="3"/>
    </w:pPr>
    <w:rPr>
      <w:rFonts w:ascii="Arial Black" w:eastAsia="新細明體" w:hAnsi="Arial Black"/>
      <w:snapToGrid/>
      <w:spacing w:val="-2"/>
      <w:kern w:val="28"/>
      <w:sz w:val="18"/>
      <w:szCs w:val="20"/>
    </w:rPr>
  </w:style>
  <w:style w:type="paragraph" w:styleId="5">
    <w:name w:val="heading 5"/>
    <w:basedOn w:val="a5"/>
    <w:next w:val="a6"/>
    <w:link w:val="50"/>
    <w:qFormat/>
    <w:rsid w:val="00BB7FB8"/>
    <w:pPr>
      <w:keepNext/>
      <w:keepLines/>
      <w:widowControl/>
      <w:spacing w:line="180" w:lineRule="atLeast"/>
      <w:ind w:leftChars="0" w:left="1080" w:firstLineChars="0" w:firstLine="0"/>
      <w:jc w:val="left"/>
      <w:outlineLvl w:val="4"/>
    </w:pPr>
    <w:rPr>
      <w:rFonts w:ascii="Arial Black" w:eastAsia="新細明體" w:hAnsi="Arial Black"/>
      <w:snapToGrid/>
      <w:spacing w:val="-2"/>
      <w:kern w:val="28"/>
      <w:sz w:val="18"/>
      <w:szCs w:val="20"/>
    </w:rPr>
  </w:style>
  <w:style w:type="paragraph" w:styleId="6">
    <w:name w:val="heading 6"/>
    <w:basedOn w:val="a5"/>
    <w:link w:val="60"/>
    <w:qFormat/>
    <w:rsid w:val="00BB7FB8"/>
    <w:pPr>
      <w:tabs>
        <w:tab w:val="left" w:pos="2094"/>
      </w:tabs>
      <w:kinsoku w:val="0"/>
      <w:spacing w:line="240" w:lineRule="auto"/>
      <w:ind w:leftChars="0" w:left="2444" w:firstLineChars="0" w:hanging="715"/>
      <w:outlineLvl w:val="5"/>
    </w:pPr>
    <w:rPr>
      <w:rFonts w:hAnsi="Arial"/>
      <w:snapToGrid/>
      <w:sz w:val="32"/>
      <w:szCs w:val="36"/>
      <w:lang w:val="x-none" w:eastAsia="x-none"/>
    </w:rPr>
  </w:style>
  <w:style w:type="paragraph" w:styleId="7">
    <w:name w:val="heading 7"/>
    <w:basedOn w:val="a5"/>
    <w:link w:val="70"/>
    <w:qFormat/>
    <w:rsid w:val="00BB7FB8"/>
    <w:pPr>
      <w:kinsoku w:val="0"/>
      <w:spacing w:line="240" w:lineRule="auto"/>
      <w:ind w:leftChars="0" w:left="2444" w:firstLineChars="0" w:hanging="352"/>
      <w:outlineLvl w:val="6"/>
    </w:pPr>
    <w:rPr>
      <w:rFonts w:hAnsi="Arial"/>
      <w:bCs/>
      <w:snapToGrid/>
      <w:sz w:val="32"/>
      <w:szCs w:val="36"/>
      <w:lang w:val="x-none" w:eastAsia="x-none"/>
    </w:rPr>
  </w:style>
  <w:style w:type="paragraph" w:styleId="8">
    <w:name w:val="heading 8"/>
    <w:basedOn w:val="a5"/>
    <w:link w:val="80"/>
    <w:qFormat/>
    <w:rsid w:val="00BB7FB8"/>
    <w:pPr>
      <w:kinsoku w:val="0"/>
      <w:spacing w:line="240" w:lineRule="auto"/>
      <w:ind w:leftChars="0" w:left="2790" w:firstLineChars="0" w:hanging="349"/>
      <w:outlineLvl w:val="7"/>
    </w:pPr>
    <w:rPr>
      <w:rFonts w:hAnsi="Arial"/>
      <w:snapToGrid/>
      <w:sz w:val="32"/>
      <w:szCs w:val="36"/>
      <w:lang w:val="x-none" w:eastAsia="x-none"/>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a">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b">
    <w:name w:val="(一)(二)(三)"/>
    <w:basedOn w:val="a5"/>
    <w:link w:val="12"/>
    <w:qFormat/>
    <w:pPr>
      <w:ind w:left="300" w:hangingChars="100" w:hanging="100"/>
    </w:pPr>
  </w:style>
  <w:style w:type="paragraph" w:customStyle="1" w:styleId="ac">
    <w:name w:val="(一)下內文"/>
    <w:basedOn w:val="ab"/>
    <w:link w:val="ad"/>
    <w:pPr>
      <w:adjustRightInd w:val="0"/>
      <w:ind w:leftChars="300" w:firstLineChars="0" w:firstLine="0"/>
    </w:pPr>
  </w:style>
  <w:style w:type="paragraph" w:customStyle="1" w:styleId="123">
    <w:name w:val="1.2.3."/>
    <w:basedOn w:val="ac"/>
    <w:link w:val="1230"/>
    <w:qFormat/>
    <w:pPr>
      <w:adjustRightInd/>
      <w:ind w:left="400" w:hangingChars="100" w:hanging="100"/>
    </w:pPr>
  </w:style>
  <w:style w:type="paragraph" w:customStyle="1" w:styleId="ae">
    <w:name w:val="結論"/>
    <w:basedOn w:val="ac"/>
    <w:link w:val="af"/>
    <w:pPr>
      <w:adjustRightInd/>
      <w:ind w:leftChars="200" w:left="200"/>
    </w:pPr>
  </w:style>
  <w:style w:type="paragraph" w:customStyle="1" w:styleId="af0">
    <w:name w:val="前言內文"/>
    <w:basedOn w:val="a5"/>
    <w:pPr>
      <w:adjustRightInd w:val="0"/>
      <w:ind w:leftChars="0" w:left="0"/>
    </w:pPr>
  </w:style>
  <w:style w:type="paragraph" w:customStyle="1" w:styleId="142">
    <w:name w:val="表格內文(14行高)"/>
    <w:basedOn w:val="af1"/>
    <w:link w:val="143"/>
    <w:qFormat/>
    <w:pPr>
      <w:spacing w:line="280" w:lineRule="exact"/>
      <w:ind w:leftChars="0" w:left="0" w:firstLineChars="0" w:firstLine="0"/>
      <w:jc w:val="left"/>
    </w:pPr>
    <w:rPr>
      <w:sz w:val="24"/>
    </w:rPr>
  </w:style>
  <w:style w:type="paragraph" w:customStyle="1" w:styleId="af2">
    <w:name w:val="報告名稱"/>
    <w:basedOn w:val="a5"/>
    <w:pPr>
      <w:adjustRightInd w:val="0"/>
      <w:ind w:leftChars="0" w:left="0" w:firstLineChars="0" w:firstLine="0"/>
    </w:pPr>
    <w:rPr>
      <w:b/>
      <w:sz w:val="36"/>
    </w:rPr>
  </w:style>
  <w:style w:type="paragraph" w:customStyle="1" w:styleId="144">
    <w:name w:val="第一層(14號字)"/>
    <w:basedOn w:val="16"/>
    <w:link w:val="145"/>
    <w:rsid w:val="0025132B"/>
    <w:rPr>
      <w:sz w:val="28"/>
    </w:rPr>
  </w:style>
  <w:style w:type="paragraph" w:customStyle="1" w:styleId="af3">
    <w:name w:val="姓名及分機"/>
    <w:basedOn w:val="a5"/>
    <w:link w:val="af4"/>
    <w:pPr>
      <w:ind w:leftChars="0" w:left="0" w:firstLineChars="0" w:firstLine="0"/>
      <w:jc w:val="right"/>
    </w:pPr>
    <w:rPr>
      <w:sz w:val="24"/>
    </w:rPr>
  </w:style>
  <w:style w:type="paragraph" w:customStyle="1" w:styleId="af5">
    <w:name w:val="前言(一)(二)(三)"/>
    <w:basedOn w:val="a5"/>
    <w:link w:val="af6"/>
    <w:pPr>
      <w:ind w:leftChars="0" w:left="100" w:hangingChars="100" w:hanging="100"/>
    </w:pPr>
  </w:style>
  <w:style w:type="paragraph" w:customStyle="1" w:styleId="1231">
    <w:name w:val="(1)(2)(3)"/>
    <w:basedOn w:val="a5"/>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Web">
    <w:name w:val="Normal (Web)"/>
    <w:basedOn w:val="a5"/>
    <w:uiPriority w:val="99"/>
    <w:rsid w:val="00CA6453"/>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1">
    <w:name w:val="table of figures"/>
    <w:basedOn w:val="a5"/>
    <w:next w:val="a5"/>
    <w:link w:val="af7"/>
    <w:semiHidden/>
    <w:pPr>
      <w:ind w:leftChars="400" w:left="960" w:hangingChars="200" w:hanging="480"/>
    </w:pPr>
  </w:style>
  <w:style w:type="paragraph" w:customStyle="1" w:styleId="21">
    <w:name w:val="(一)下內文縮2"/>
    <w:basedOn w:val="a5"/>
    <w:link w:val="22"/>
    <w:qFormat/>
    <w:pPr>
      <w:adjustRightInd w:val="0"/>
      <w:ind w:leftChars="300" w:left="300"/>
    </w:pPr>
  </w:style>
  <w:style w:type="paragraph" w:styleId="13">
    <w:name w:val="toc 1"/>
    <w:basedOn w:val="a5"/>
    <w:next w:val="a5"/>
    <w:autoRedefine/>
    <w:uiPriority w:val="39"/>
    <w:qFormat/>
    <w:rsid w:val="001467E5"/>
    <w:pPr>
      <w:tabs>
        <w:tab w:val="right" w:leader="hyphen" w:pos="8490"/>
      </w:tabs>
      <w:ind w:leftChars="0" w:left="487" w:hangingChars="200" w:hanging="487"/>
    </w:pPr>
    <w:rPr>
      <w:b/>
      <w:noProof/>
      <w:sz w:val="24"/>
    </w:rPr>
  </w:style>
  <w:style w:type="paragraph" w:styleId="23">
    <w:name w:val="toc 2"/>
    <w:basedOn w:val="a5"/>
    <w:next w:val="a5"/>
    <w:autoRedefine/>
    <w:uiPriority w:val="39"/>
    <w:qFormat/>
    <w:rsid w:val="001467E5"/>
    <w:pPr>
      <w:tabs>
        <w:tab w:val="right" w:leader="hyphen" w:pos="8490"/>
      </w:tabs>
      <w:ind w:leftChars="0" w:left="486" w:rightChars="150" w:right="425" w:hangingChars="200" w:hanging="486"/>
    </w:pPr>
    <w:rPr>
      <w:rFonts w:hAnsi="標楷體" w:cs="細明體"/>
      <w:noProof/>
      <w:sz w:val="24"/>
      <w:szCs w:val="24"/>
    </w:rPr>
  </w:style>
  <w:style w:type="character" w:styleId="af8">
    <w:name w:val="Strong"/>
    <w:uiPriority w:val="22"/>
    <w:qFormat/>
    <w:rsid w:val="00CA6453"/>
    <w:rPr>
      <w:b/>
      <w:bCs/>
    </w:rPr>
  </w:style>
  <w:style w:type="paragraph" w:styleId="af9">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5"/>
    <w:link w:val="afa"/>
    <w:uiPriority w:val="99"/>
    <w:rsid w:val="004E77B1"/>
    <w:pPr>
      <w:snapToGrid w:val="0"/>
      <w:jc w:val="left"/>
    </w:pPr>
    <w:rPr>
      <w:sz w:val="20"/>
      <w:szCs w:val="20"/>
    </w:rPr>
  </w:style>
  <w:style w:type="character" w:styleId="afb">
    <w:name w:val="footnote reference"/>
    <w:aliases w:val="FR,Ref,de nota al pie,註腳內容,Error-Fußnotenzeichen5,Error-Fußnotenzeichen6,Error-Fußnotenzeichen3,Error-Fusnotßnotenzeichen5,Error-Fußnotenzeic"/>
    <w:uiPriority w:val="99"/>
    <w:qFormat/>
    <w:rsid w:val="004E77B1"/>
    <w:rPr>
      <w:vertAlign w:val="superscript"/>
    </w:rPr>
  </w:style>
  <w:style w:type="character" w:styleId="afc">
    <w:name w:val="Hyperlink"/>
    <w:uiPriority w:val="99"/>
    <w:rsid w:val="009C369F"/>
    <w:rPr>
      <w:color w:val="0000FF"/>
      <w:u w:val="single"/>
    </w:rPr>
  </w:style>
  <w:style w:type="paragraph" w:customStyle="1" w:styleId="15">
    <w:name w:val="純文字1"/>
    <w:basedOn w:val="a5"/>
    <w:rsid w:val="00A75A54"/>
    <w:pPr>
      <w:adjustRightInd w:val="0"/>
      <w:spacing w:line="360" w:lineRule="atLeast"/>
      <w:ind w:leftChars="0" w:left="0" w:firstLineChars="0" w:firstLine="0"/>
      <w:jc w:val="left"/>
      <w:textAlignment w:val="baseline"/>
    </w:pPr>
    <w:rPr>
      <w:rFonts w:ascii="細明體" w:eastAsia="細明體" w:hAnsi="Courier New"/>
      <w:snapToGrid/>
      <w:kern w:val="0"/>
      <w:sz w:val="24"/>
      <w:szCs w:val="20"/>
    </w:rPr>
  </w:style>
  <w:style w:type="character" w:styleId="afd">
    <w:name w:val="FollowedHyperlink"/>
    <w:uiPriority w:val="99"/>
    <w:rsid w:val="00A75A54"/>
    <w:rPr>
      <w:color w:val="800080"/>
      <w:u w:val="single"/>
    </w:rPr>
  </w:style>
  <w:style w:type="paragraph" w:customStyle="1" w:styleId="wordline">
    <w:name w:val="word_line"/>
    <w:basedOn w:val="a5"/>
    <w:rsid w:val="00592872"/>
    <w:pPr>
      <w:widowControl/>
      <w:spacing w:before="100" w:beforeAutospacing="1" w:after="100" w:afterAutospacing="1" w:line="312" w:lineRule="auto"/>
      <w:ind w:leftChars="0" w:left="0" w:firstLineChars="0" w:firstLine="0"/>
      <w:jc w:val="left"/>
    </w:pPr>
    <w:rPr>
      <w:rFonts w:ascii="新細明體" w:eastAsia="新細明體" w:hAnsi="新細明體" w:cs="新細明體"/>
      <w:snapToGrid/>
      <w:kern w:val="0"/>
      <w:sz w:val="24"/>
      <w:szCs w:val="24"/>
    </w:rPr>
  </w:style>
  <w:style w:type="paragraph" w:styleId="afe">
    <w:name w:val="header"/>
    <w:basedOn w:val="a5"/>
    <w:link w:val="aff"/>
    <w:uiPriority w:val="99"/>
    <w:rsid w:val="00C41CEF"/>
    <w:pPr>
      <w:tabs>
        <w:tab w:val="center" w:pos="4153"/>
        <w:tab w:val="right" w:pos="8306"/>
      </w:tabs>
      <w:snapToGrid w:val="0"/>
    </w:pPr>
    <w:rPr>
      <w:sz w:val="20"/>
      <w:szCs w:val="20"/>
    </w:rPr>
  </w:style>
  <w:style w:type="character" w:customStyle="1" w:styleId="aff">
    <w:name w:val="頁首 字元"/>
    <w:link w:val="afe"/>
    <w:uiPriority w:val="99"/>
    <w:rsid w:val="00C41CEF"/>
    <w:rPr>
      <w:rFonts w:ascii="標楷體" w:eastAsia="標楷體"/>
      <w:snapToGrid w:val="0"/>
      <w:kern w:val="2"/>
    </w:rPr>
  </w:style>
  <w:style w:type="paragraph" w:styleId="aff0">
    <w:name w:val="footer"/>
    <w:basedOn w:val="a5"/>
    <w:link w:val="aff1"/>
    <w:uiPriority w:val="99"/>
    <w:rsid w:val="00C41CEF"/>
    <w:pPr>
      <w:tabs>
        <w:tab w:val="center" w:pos="4153"/>
        <w:tab w:val="right" w:pos="8306"/>
      </w:tabs>
      <w:snapToGrid w:val="0"/>
    </w:pPr>
    <w:rPr>
      <w:sz w:val="20"/>
      <w:szCs w:val="20"/>
    </w:rPr>
  </w:style>
  <w:style w:type="character" w:customStyle="1" w:styleId="aff1">
    <w:name w:val="頁尾 字元"/>
    <w:link w:val="aff0"/>
    <w:uiPriority w:val="99"/>
    <w:rsid w:val="00C41CEF"/>
    <w:rPr>
      <w:rFonts w:ascii="標楷體" w:eastAsia="標楷體"/>
      <w:snapToGrid w:val="0"/>
      <w:kern w:val="2"/>
    </w:rPr>
  </w:style>
  <w:style w:type="table" w:styleId="aff2">
    <w:name w:val="Table Grid"/>
    <w:basedOn w:val="a8"/>
    <w:uiPriority w:val="59"/>
    <w:rsid w:val="000511D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一)(二)(三) 字元1"/>
    <w:link w:val="ab"/>
    <w:rsid w:val="00AA57D6"/>
    <w:rPr>
      <w:rFonts w:ascii="標楷體" w:eastAsia="標楷體"/>
      <w:snapToGrid w:val="0"/>
      <w:kern w:val="2"/>
      <w:sz w:val="28"/>
      <w:szCs w:val="28"/>
      <w:lang w:val="en-US" w:eastAsia="zh-TW" w:bidi="ar-SA"/>
    </w:rPr>
  </w:style>
  <w:style w:type="paragraph" w:customStyle="1" w:styleId="aff3">
    <w:name w:val="字元 字元 字元 字元 字元 字元 字元 字元 字元 字元 字元 字元 字元 字元 字元"/>
    <w:basedOn w:val="a5"/>
    <w:rsid w:val="00AA57D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991">
    <w:name w:val="字元 字元9 字元 字元9 字元 字元1 字元 字元 字元"/>
    <w:basedOn w:val="a5"/>
    <w:rsid w:val="000E26ED"/>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styleId="aff4">
    <w:name w:val="Balloon Text"/>
    <w:basedOn w:val="a5"/>
    <w:link w:val="aff5"/>
    <w:uiPriority w:val="99"/>
    <w:rsid w:val="008C1C2C"/>
    <w:pPr>
      <w:spacing w:line="240" w:lineRule="auto"/>
      <w:ind w:leftChars="0" w:left="0" w:firstLineChars="0" w:firstLine="0"/>
      <w:jc w:val="left"/>
    </w:pPr>
    <w:rPr>
      <w:rFonts w:ascii="Arial" w:eastAsia="新細明體" w:hAnsi="Arial"/>
      <w:snapToGrid/>
      <w:sz w:val="18"/>
      <w:szCs w:val="18"/>
    </w:rPr>
  </w:style>
  <w:style w:type="paragraph" w:customStyle="1" w:styleId="aff6">
    <w:name w:val="一凸排"/>
    <w:autoRedefine/>
    <w:rsid w:val="008C1C2C"/>
    <w:pPr>
      <w:spacing w:line="480" w:lineRule="exact"/>
      <w:outlineLvl w:val="0"/>
    </w:pPr>
    <w:rPr>
      <w:rFonts w:ascii="標楷體" w:eastAsia="標楷體" w:hAnsi="標楷體"/>
      <w:b/>
      <w:kern w:val="2"/>
      <w:sz w:val="28"/>
      <w:szCs w:val="28"/>
    </w:rPr>
  </w:style>
  <w:style w:type="paragraph" w:styleId="aff7">
    <w:name w:val="Normal Indent"/>
    <w:basedOn w:val="a5"/>
    <w:rsid w:val="00257637"/>
    <w:pPr>
      <w:spacing w:line="240" w:lineRule="auto"/>
      <w:ind w:leftChars="0" w:left="480" w:firstLineChars="0" w:firstLine="0"/>
      <w:jc w:val="left"/>
    </w:pPr>
    <w:rPr>
      <w:rFonts w:ascii="Times New Roman" w:eastAsia="新細明體"/>
      <w:snapToGrid/>
      <w:sz w:val="24"/>
      <w:szCs w:val="20"/>
    </w:rPr>
  </w:style>
  <w:style w:type="character" w:customStyle="1" w:styleId="h11">
    <w:name w:val="h11"/>
    <w:rsid w:val="00981043"/>
    <w:rPr>
      <w:b/>
      <w:bCs/>
      <w:color w:val="433230"/>
      <w:sz w:val="24"/>
      <w:szCs w:val="24"/>
    </w:rPr>
  </w:style>
  <w:style w:type="paragraph" w:customStyle="1" w:styleId="71">
    <w:name w:val="字元 字元7 字元"/>
    <w:basedOn w:val="a5"/>
    <w:semiHidden/>
    <w:rsid w:val="007F246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a">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
    <w:link w:val="af9"/>
    <w:uiPriority w:val="99"/>
    <w:rsid w:val="007F2466"/>
    <w:rPr>
      <w:rFonts w:ascii="標楷體" w:eastAsia="標楷體"/>
      <w:snapToGrid w:val="0"/>
      <w:kern w:val="2"/>
      <w:lang w:val="en-US" w:eastAsia="zh-TW" w:bidi="ar-SA"/>
    </w:rPr>
  </w:style>
  <w:style w:type="character" w:customStyle="1" w:styleId="af7">
    <w:name w:val="圖表目錄 字元"/>
    <w:link w:val="af1"/>
    <w:rsid w:val="00FE6AB7"/>
    <w:rPr>
      <w:rFonts w:ascii="標楷體" w:eastAsia="標楷體"/>
      <w:snapToGrid w:val="0"/>
      <w:kern w:val="2"/>
      <w:sz w:val="28"/>
      <w:szCs w:val="28"/>
      <w:lang w:val="en-US" w:eastAsia="zh-TW" w:bidi="ar-SA"/>
    </w:rPr>
  </w:style>
  <w:style w:type="character" w:customStyle="1" w:styleId="143">
    <w:name w:val="表格內文(14行高) 字元"/>
    <w:link w:val="142"/>
    <w:qFormat/>
    <w:rsid w:val="00FE6AB7"/>
    <w:rPr>
      <w:rFonts w:ascii="標楷體" w:eastAsia="標楷體"/>
      <w:snapToGrid w:val="0"/>
      <w:kern w:val="2"/>
      <w:sz w:val="24"/>
      <w:szCs w:val="28"/>
      <w:lang w:val="en-US" w:eastAsia="zh-TW" w:bidi="ar-SA"/>
    </w:rPr>
  </w:style>
  <w:style w:type="character" w:customStyle="1" w:styleId="af6">
    <w:name w:val="前言(一)(二)(三) 字元"/>
    <w:link w:val="af5"/>
    <w:rsid w:val="00181705"/>
    <w:rPr>
      <w:rFonts w:ascii="標楷體" w:eastAsia="標楷體"/>
      <w:snapToGrid w:val="0"/>
      <w:kern w:val="2"/>
      <w:sz w:val="28"/>
      <w:szCs w:val="28"/>
      <w:lang w:val="en-US" w:eastAsia="zh-TW" w:bidi="ar-SA"/>
    </w:rPr>
  </w:style>
  <w:style w:type="character" w:styleId="aff8">
    <w:name w:val="page number"/>
    <w:basedOn w:val="a7"/>
    <w:rsid w:val="000A0AA3"/>
  </w:style>
  <w:style w:type="character" w:customStyle="1" w:styleId="141">
    <w:name w:val="第二層(14號字) 字元1"/>
    <w:link w:val="14"/>
    <w:rsid w:val="009F2C15"/>
    <w:rPr>
      <w:rFonts w:ascii="標楷體" w:eastAsia="標楷體"/>
      <w:b/>
      <w:snapToGrid w:val="0"/>
      <w:kern w:val="2"/>
      <w:sz w:val="28"/>
      <w:lang w:val="en-US" w:eastAsia="zh-TW" w:bidi="ar-SA"/>
    </w:rPr>
  </w:style>
  <w:style w:type="paragraph" w:styleId="aff9">
    <w:name w:val="Date"/>
    <w:basedOn w:val="a5"/>
    <w:next w:val="a5"/>
    <w:link w:val="affa"/>
    <w:rsid w:val="007318D2"/>
    <w:pPr>
      <w:jc w:val="right"/>
    </w:pPr>
  </w:style>
  <w:style w:type="paragraph" w:styleId="a">
    <w:name w:val="List Bullet"/>
    <w:basedOn w:val="a5"/>
    <w:uiPriority w:val="99"/>
    <w:rsid w:val="00973A8B"/>
    <w:pPr>
      <w:numPr>
        <w:numId w:val="4"/>
      </w:numPr>
      <w:contextualSpacing/>
    </w:pPr>
  </w:style>
  <w:style w:type="paragraph" w:customStyle="1" w:styleId="146">
    <w:name w:val="14"/>
    <w:basedOn w:val="a5"/>
    <w:rsid w:val="0084705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5"/>
    <w:link w:val="HTML0"/>
    <w:uiPriority w:val="99"/>
    <w:rsid w:val="00BC2158"/>
    <w:rPr>
      <w:rFonts w:ascii="Courier New" w:hAnsi="Courier New" w:cs="Courier New"/>
      <w:sz w:val="20"/>
      <w:szCs w:val="20"/>
    </w:rPr>
  </w:style>
  <w:style w:type="character" w:customStyle="1" w:styleId="HTML0">
    <w:name w:val="HTML 預設格式 字元"/>
    <w:link w:val="HTML"/>
    <w:uiPriority w:val="99"/>
    <w:rsid w:val="00BC2158"/>
    <w:rPr>
      <w:rFonts w:ascii="Courier New" w:eastAsia="標楷體" w:hAnsi="Courier New" w:cs="Courier New"/>
      <w:snapToGrid w:val="0"/>
      <w:kern w:val="2"/>
    </w:rPr>
  </w:style>
  <w:style w:type="character" w:customStyle="1" w:styleId="160">
    <w:name w:val="第一層(16號字) 字元"/>
    <w:link w:val="16"/>
    <w:rsid w:val="00564DB4"/>
    <w:rPr>
      <w:rFonts w:ascii="標楷體" w:eastAsia="標楷體"/>
      <w:b/>
      <w:snapToGrid w:val="0"/>
      <w:kern w:val="2"/>
      <w:sz w:val="32"/>
    </w:rPr>
  </w:style>
  <w:style w:type="paragraph" w:styleId="affb">
    <w:name w:val="List Paragraph"/>
    <w:basedOn w:val="a5"/>
    <w:uiPriority w:val="34"/>
    <w:qFormat/>
    <w:rsid w:val="00797FC3"/>
    <w:pPr>
      <w:widowControl/>
      <w:spacing w:line="240" w:lineRule="auto"/>
      <w:ind w:left="480" w:firstLineChars="0" w:firstLine="0"/>
      <w:jc w:val="left"/>
    </w:pPr>
    <w:rPr>
      <w:rFonts w:ascii="新細明體" w:eastAsia="新細明體" w:hAnsi="新細明體" w:cs="新細明體"/>
      <w:snapToGrid/>
      <w:kern w:val="0"/>
      <w:sz w:val="24"/>
      <w:szCs w:val="24"/>
    </w:rPr>
  </w:style>
  <w:style w:type="character" w:customStyle="1" w:styleId="1410">
    <w:name w:val="表格內文(14行高) 字元1"/>
    <w:rsid w:val="00D605BD"/>
    <w:rPr>
      <w:rFonts w:ascii="標楷體" w:eastAsia="標楷體"/>
      <w:snapToGrid w:val="0"/>
      <w:kern w:val="2"/>
      <w:sz w:val="24"/>
      <w:szCs w:val="28"/>
    </w:rPr>
  </w:style>
  <w:style w:type="paragraph" w:customStyle="1" w:styleId="17">
    <w:name w:val="表格字1"/>
    <w:basedOn w:val="a5"/>
    <w:rsid w:val="002D549B"/>
    <w:pPr>
      <w:spacing w:line="200" w:lineRule="exact"/>
      <w:ind w:leftChars="100" w:left="227" w:rightChars="10" w:right="23" w:firstLineChars="0" w:firstLine="0"/>
      <w:jc w:val="distribute"/>
    </w:pPr>
    <w:rPr>
      <w:rFonts w:ascii="Arial Narrow" w:eastAsia="新細明體" w:hAnsi="Arial Narrow"/>
      <w:snapToGrid/>
      <w:spacing w:val="-10"/>
      <w:w w:val="125"/>
      <w:sz w:val="16"/>
      <w:szCs w:val="24"/>
    </w:rPr>
  </w:style>
  <w:style w:type="character" w:customStyle="1" w:styleId="aff5">
    <w:name w:val="註解方塊文字 字元"/>
    <w:link w:val="aff4"/>
    <w:uiPriority w:val="99"/>
    <w:rsid w:val="00D6120B"/>
    <w:rPr>
      <w:rFonts w:ascii="Arial" w:hAnsi="Arial"/>
      <w:kern w:val="2"/>
      <w:sz w:val="18"/>
      <w:szCs w:val="18"/>
    </w:rPr>
  </w:style>
  <w:style w:type="paragraph" w:styleId="affc">
    <w:name w:val="TOC Heading"/>
    <w:basedOn w:val="10"/>
    <w:next w:val="a5"/>
    <w:uiPriority w:val="39"/>
    <w:unhideWhenUsed/>
    <w:qFormat/>
    <w:rsid w:val="006C2B0E"/>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5"/>
    <w:next w:val="a5"/>
    <w:autoRedefine/>
    <w:uiPriority w:val="39"/>
    <w:qFormat/>
    <w:rsid w:val="003522C7"/>
    <w:pPr>
      <w:tabs>
        <w:tab w:val="right" w:leader="hyphen" w:pos="8494"/>
      </w:tabs>
      <w:ind w:leftChars="103" w:left="598" w:rightChars="150" w:right="425" w:hangingChars="126" w:hanging="306"/>
    </w:pPr>
    <w:rPr>
      <w:rFonts w:hAnsi="標楷體"/>
      <w:noProof/>
      <w:sz w:val="24"/>
      <w:szCs w:val="24"/>
    </w:rPr>
  </w:style>
  <w:style w:type="character" w:customStyle="1" w:styleId="1230">
    <w:name w:val="1.2.3. 字元"/>
    <w:link w:val="123"/>
    <w:rsid w:val="00E17246"/>
    <w:rPr>
      <w:rFonts w:ascii="標楷體" w:eastAsia="標楷體"/>
      <w:snapToGrid w:val="0"/>
      <w:kern w:val="2"/>
      <w:sz w:val="28"/>
      <w:szCs w:val="28"/>
    </w:rPr>
  </w:style>
  <w:style w:type="character" w:customStyle="1" w:styleId="af4">
    <w:name w:val="姓名及分機 字元"/>
    <w:link w:val="af3"/>
    <w:rsid w:val="00D71803"/>
    <w:rPr>
      <w:rFonts w:ascii="標楷體" w:eastAsia="標楷體"/>
      <w:snapToGrid w:val="0"/>
      <w:kern w:val="2"/>
      <w:sz w:val="24"/>
      <w:szCs w:val="28"/>
    </w:rPr>
  </w:style>
  <w:style w:type="character" w:customStyle="1" w:styleId="22">
    <w:name w:val="(一)下內文縮2 字元"/>
    <w:link w:val="21"/>
    <w:qFormat/>
    <w:rsid w:val="00536B26"/>
    <w:rPr>
      <w:rFonts w:ascii="標楷體" w:eastAsia="標楷體"/>
      <w:snapToGrid w:val="0"/>
      <w:kern w:val="2"/>
      <w:sz w:val="28"/>
      <w:szCs w:val="28"/>
    </w:rPr>
  </w:style>
  <w:style w:type="character" w:customStyle="1" w:styleId="41">
    <w:name w:val="標題 4 字元"/>
    <w:link w:val="40"/>
    <w:rsid w:val="00BB7FB8"/>
    <w:rPr>
      <w:rFonts w:ascii="Arial Black" w:hAnsi="Arial Black"/>
      <w:spacing w:val="-2"/>
      <w:kern w:val="28"/>
      <w:sz w:val="18"/>
    </w:rPr>
  </w:style>
  <w:style w:type="character" w:customStyle="1" w:styleId="50">
    <w:name w:val="標題 5 字元"/>
    <w:link w:val="5"/>
    <w:rsid w:val="00BB7FB8"/>
    <w:rPr>
      <w:rFonts w:ascii="Arial Black" w:hAnsi="Arial Black"/>
      <w:spacing w:val="-2"/>
      <w:kern w:val="28"/>
      <w:sz w:val="18"/>
    </w:rPr>
  </w:style>
  <w:style w:type="character" w:customStyle="1" w:styleId="60">
    <w:name w:val="標題 6 字元"/>
    <w:link w:val="6"/>
    <w:rsid w:val="00BB7FB8"/>
    <w:rPr>
      <w:rFonts w:ascii="標楷體" w:eastAsia="標楷體" w:hAnsi="Arial"/>
      <w:kern w:val="2"/>
      <w:sz w:val="32"/>
      <w:szCs w:val="36"/>
      <w:lang w:val="x-none" w:eastAsia="x-none"/>
    </w:rPr>
  </w:style>
  <w:style w:type="character" w:customStyle="1" w:styleId="70">
    <w:name w:val="標題 7 字元"/>
    <w:link w:val="7"/>
    <w:rsid w:val="00BB7FB8"/>
    <w:rPr>
      <w:rFonts w:ascii="標楷體" w:eastAsia="標楷體" w:hAnsi="Arial"/>
      <w:bCs/>
      <w:kern w:val="2"/>
      <w:sz w:val="32"/>
      <w:szCs w:val="36"/>
      <w:lang w:val="x-none" w:eastAsia="x-none"/>
    </w:rPr>
  </w:style>
  <w:style w:type="character" w:customStyle="1" w:styleId="80">
    <w:name w:val="標題 8 字元"/>
    <w:link w:val="8"/>
    <w:rsid w:val="00BB7FB8"/>
    <w:rPr>
      <w:rFonts w:ascii="標楷體" w:eastAsia="標楷體" w:hAnsi="Arial"/>
      <w:kern w:val="2"/>
      <w:sz w:val="32"/>
      <w:szCs w:val="36"/>
      <w:lang w:val="x-none" w:eastAsia="x-none"/>
    </w:rPr>
  </w:style>
  <w:style w:type="character" w:customStyle="1" w:styleId="201">
    <w:name w:val="表格內文(20行高) 字元"/>
    <w:link w:val="200"/>
    <w:rsid w:val="00BB7FB8"/>
    <w:rPr>
      <w:rFonts w:ascii="標楷體" w:eastAsia="標楷體"/>
      <w:snapToGrid w:val="0"/>
      <w:kern w:val="2"/>
      <w:sz w:val="24"/>
      <w:szCs w:val="28"/>
    </w:rPr>
  </w:style>
  <w:style w:type="character" w:customStyle="1" w:styleId="24">
    <w:name w:val="(一)(二)(三) 字元2"/>
    <w:rsid w:val="00BB7FB8"/>
    <w:rPr>
      <w:rFonts w:ascii="標楷體" w:eastAsia="標楷體"/>
      <w:snapToGrid w:val="0"/>
      <w:kern w:val="2"/>
      <w:sz w:val="28"/>
      <w:szCs w:val="28"/>
    </w:rPr>
  </w:style>
  <w:style w:type="character" w:styleId="affd">
    <w:name w:val="Emphasis"/>
    <w:uiPriority w:val="20"/>
    <w:qFormat/>
    <w:rsid w:val="00BB7FB8"/>
    <w:rPr>
      <w:b w:val="0"/>
      <w:bCs w:val="0"/>
      <w:i w:val="0"/>
      <w:iCs w:val="0"/>
      <w:color w:val="DD4B39"/>
    </w:rPr>
  </w:style>
  <w:style w:type="character" w:customStyle="1" w:styleId="st1">
    <w:name w:val="st1"/>
    <w:rsid w:val="00BB7FB8"/>
  </w:style>
  <w:style w:type="character" w:customStyle="1" w:styleId="affe">
    <w:name w:val="(一)(二)(三) 字元"/>
    <w:rsid w:val="00BB7FB8"/>
    <w:rPr>
      <w:rFonts w:ascii="標楷體" w:eastAsia="標楷體"/>
      <w:snapToGrid w:val="0"/>
      <w:kern w:val="2"/>
      <w:sz w:val="28"/>
      <w:szCs w:val="28"/>
    </w:rPr>
  </w:style>
  <w:style w:type="character" w:customStyle="1" w:styleId="11">
    <w:name w:val="標題 1 字元"/>
    <w:link w:val="10"/>
    <w:uiPriority w:val="9"/>
    <w:rsid w:val="00BB7FB8"/>
    <w:rPr>
      <w:rFonts w:ascii="Arial" w:hAnsi="Arial"/>
      <w:b/>
      <w:bCs/>
      <w:snapToGrid w:val="0"/>
      <w:kern w:val="52"/>
      <w:sz w:val="52"/>
      <w:szCs w:val="52"/>
    </w:rPr>
  </w:style>
  <w:style w:type="paragraph" w:customStyle="1" w:styleId="afff">
    <w:name w:val="字元 字元 字元 字元"/>
    <w:basedOn w:val="a5"/>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d">
    <w:name w:val="(一)下內文 字元"/>
    <w:link w:val="ac"/>
    <w:rsid w:val="00BB7FB8"/>
    <w:rPr>
      <w:rFonts w:ascii="標楷體" w:eastAsia="標楷體"/>
      <w:snapToGrid w:val="0"/>
      <w:kern w:val="2"/>
      <w:sz w:val="28"/>
      <w:szCs w:val="28"/>
    </w:rPr>
  </w:style>
  <w:style w:type="character" w:customStyle="1" w:styleId="1232">
    <w:name w:val="(1)(2)(3) 字元"/>
    <w:link w:val="1231"/>
    <w:locked/>
    <w:rsid w:val="00BB7FB8"/>
    <w:rPr>
      <w:rFonts w:ascii="標楷體" w:eastAsia="標楷體"/>
      <w:snapToGrid w:val="0"/>
      <w:kern w:val="2"/>
      <w:sz w:val="28"/>
      <w:szCs w:val="28"/>
    </w:rPr>
  </w:style>
  <w:style w:type="paragraph" w:customStyle="1" w:styleId="18">
    <w:name w:val="字元 字元1 字元 字元 字元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0">
    <w:name w:val="字元 字元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1">
    <w:name w:val="字元 字元"/>
    <w:basedOn w:val="a5"/>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7">
    <w:name w:val="表格內文(14行高) 字元 字元"/>
    <w:rsid w:val="00BB7FB8"/>
    <w:rPr>
      <w:rFonts w:ascii="標楷體" w:eastAsia="標楷體"/>
      <w:snapToGrid w:val="0"/>
      <w:kern w:val="2"/>
      <w:sz w:val="24"/>
      <w:szCs w:val="28"/>
      <w:lang w:val="en-US" w:eastAsia="zh-TW" w:bidi="ar-SA"/>
    </w:rPr>
  </w:style>
  <w:style w:type="character" w:customStyle="1" w:styleId="148">
    <w:name w:val="第二層(14號字) 字元"/>
    <w:rsid w:val="00BB7FB8"/>
    <w:rPr>
      <w:rFonts w:ascii="標楷體" w:eastAsia="標楷體"/>
      <w:b/>
      <w:snapToGrid w:val="0"/>
      <w:kern w:val="2"/>
      <w:sz w:val="28"/>
      <w:lang w:val="en-US" w:eastAsia="zh-TW" w:bidi="ar-SA"/>
    </w:rPr>
  </w:style>
  <w:style w:type="character" w:customStyle="1" w:styleId="2010">
    <w:name w:val="表格內文(20行高) 字元1"/>
    <w:rsid w:val="00BB7FB8"/>
    <w:rPr>
      <w:rFonts w:ascii="標楷體" w:eastAsia="標楷體"/>
      <w:snapToGrid w:val="0"/>
      <w:kern w:val="2"/>
      <w:sz w:val="24"/>
      <w:szCs w:val="28"/>
      <w:lang w:val="en-US" w:eastAsia="zh-TW" w:bidi="ar-SA"/>
    </w:rPr>
  </w:style>
  <w:style w:type="character" w:customStyle="1" w:styleId="32">
    <w:name w:val="字元3"/>
    <w:rsid w:val="00BB7FB8"/>
    <w:rPr>
      <w:rFonts w:eastAsia="標楷體"/>
      <w:snapToGrid w:val="0"/>
      <w:kern w:val="2"/>
    </w:rPr>
  </w:style>
  <w:style w:type="character" w:customStyle="1" w:styleId="42">
    <w:name w:val="字元4"/>
    <w:semiHidden/>
    <w:rsid w:val="00BB7FB8"/>
    <w:rPr>
      <w:rFonts w:ascii="標楷體" w:eastAsia="標楷體"/>
      <w:snapToGrid w:val="0"/>
      <w:kern w:val="2"/>
    </w:rPr>
  </w:style>
  <w:style w:type="paragraph" w:customStyle="1" w:styleId="DocumentLabel">
    <w:name w:val="Document Label"/>
    <w:basedOn w:val="a5"/>
    <w:rsid w:val="00BB7FB8"/>
    <w:pPr>
      <w:keepNext/>
      <w:keepLines/>
      <w:widowControl/>
      <w:spacing w:before="400" w:after="120" w:line="240" w:lineRule="atLeast"/>
      <w:ind w:leftChars="0" w:left="-840" w:firstLineChars="0" w:firstLine="0"/>
      <w:jc w:val="left"/>
    </w:pPr>
    <w:rPr>
      <w:rFonts w:ascii="Arial Black" w:hAnsi="Arial Black"/>
      <w:snapToGrid/>
      <w:kern w:val="28"/>
      <w:szCs w:val="20"/>
    </w:rPr>
  </w:style>
  <w:style w:type="paragraph" w:customStyle="1" w:styleId="25">
    <w:name w:val="字元 字元2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9">
    <w:name w:val="字元 字元1 字元 字元 字元"/>
    <w:basedOn w:val="a5"/>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a">
    <w:name w:val="註腳樣式1"/>
    <w:basedOn w:val="af9"/>
    <w:rsid w:val="00BB7FB8"/>
    <w:pPr>
      <w:spacing w:line="400" w:lineRule="exact"/>
      <w:ind w:leftChars="10" w:left="673" w:hangingChars="265" w:hanging="645"/>
      <w:jc w:val="both"/>
    </w:pPr>
    <w:rPr>
      <w:sz w:val="24"/>
      <w:szCs w:val="24"/>
    </w:rPr>
  </w:style>
  <w:style w:type="paragraph" w:customStyle="1" w:styleId="1b">
    <w:name w:val="註腳樣式樣式1"/>
    <w:basedOn w:val="af9"/>
    <w:rsid w:val="00BB7FB8"/>
    <w:pPr>
      <w:spacing w:line="400" w:lineRule="exact"/>
      <w:ind w:leftChars="10" w:left="673" w:hangingChars="265" w:hanging="645"/>
      <w:jc w:val="both"/>
    </w:pPr>
    <w:rPr>
      <w:sz w:val="24"/>
      <w:szCs w:val="24"/>
    </w:rPr>
  </w:style>
  <w:style w:type="character" w:customStyle="1" w:styleId="af">
    <w:name w:val="結論 字元"/>
    <w:link w:val="ae"/>
    <w:rsid w:val="00BB7FB8"/>
    <w:rPr>
      <w:rFonts w:ascii="標楷體" w:eastAsia="標楷體"/>
      <w:snapToGrid w:val="0"/>
      <w:kern w:val="2"/>
      <w:sz w:val="28"/>
      <w:szCs w:val="28"/>
    </w:rPr>
  </w:style>
  <w:style w:type="character" w:customStyle="1" w:styleId="20">
    <w:name w:val="標題 2 字元"/>
    <w:link w:val="2"/>
    <w:uiPriority w:val="9"/>
    <w:rsid w:val="00BB7FB8"/>
    <w:rPr>
      <w:rFonts w:ascii="Arial" w:hAnsi="Arial"/>
      <w:b/>
      <w:bCs/>
      <w:snapToGrid w:val="0"/>
      <w:kern w:val="2"/>
      <w:sz w:val="48"/>
      <w:szCs w:val="48"/>
    </w:rPr>
  </w:style>
  <w:style w:type="character" w:customStyle="1" w:styleId="30">
    <w:name w:val="標題 3 字元"/>
    <w:link w:val="3"/>
    <w:uiPriority w:val="9"/>
    <w:rsid w:val="00BB7FB8"/>
    <w:rPr>
      <w:rFonts w:ascii="Arial" w:hAnsi="Arial"/>
      <w:b/>
      <w:bCs/>
      <w:snapToGrid w:val="0"/>
      <w:kern w:val="2"/>
      <w:sz w:val="36"/>
      <w:szCs w:val="36"/>
    </w:rPr>
  </w:style>
  <w:style w:type="paragraph" w:customStyle="1" w:styleId="bigf">
    <w:name w:val="bigf"/>
    <w:basedOn w:val="a5"/>
    <w:rsid w:val="00BB7FB8"/>
    <w:pPr>
      <w:widowControl/>
      <w:spacing w:before="100" w:beforeAutospacing="1" w:after="100" w:afterAutospacing="1" w:line="230" w:lineRule="atLeast"/>
      <w:ind w:leftChars="0" w:left="0" w:firstLineChars="0" w:firstLine="0"/>
      <w:jc w:val="left"/>
    </w:pPr>
    <w:rPr>
      <w:rFonts w:ascii="Arial" w:eastAsia="新細明體" w:hAnsi="Arial" w:cs="Arial"/>
      <w:snapToGrid/>
      <w:kern w:val="0"/>
      <w:sz w:val="16"/>
      <w:szCs w:val="16"/>
    </w:rPr>
  </w:style>
  <w:style w:type="character" w:customStyle="1" w:styleId="bigf1">
    <w:name w:val="bigf1"/>
    <w:rsid w:val="00BB7FB8"/>
    <w:rPr>
      <w:rFonts w:ascii="Arial" w:hAnsi="Arial" w:cs="Arial" w:hint="default"/>
      <w:sz w:val="16"/>
      <w:szCs w:val="16"/>
    </w:rPr>
  </w:style>
  <w:style w:type="character" w:customStyle="1" w:styleId="txt24rb1">
    <w:name w:val="txt24rb1"/>
    <w:rsid w:val="00BB7FB8"/>
    <w:rPr>
      <w:b/>
      <w:bCs/>
      <w:color w:val="E5180D"/>
      <w:sz w:val="24"/>
      <w:szCs w:val="24"/>
    </w:rPr>
  </w:style>
  <w:style w:type="character" w:customStyle="1" w:styleId="txt131">
    <w:name w:val="txt131"/>
    <w:rsid w:val="00BB7FB8"/>
    <w:rPr>
      <w:rFonts w:ascii="sөũ" w:hAnsi="sөũ" w:hint="default"/>
      <w:sz w:val="13"/>
      <w:szCs w:val="13"/>
    </w:rPr>
  </w:style>
  <w:style w:type="character" w:customStyle="1" w:styleId="txt151">
    <w:name w:val="txt151"/>
    <w:rsid w:val="00BB7FB8"/>
    <w:rPr>
      <w:rFonts w:ascii="sөũ" w:hAnsi="sөũ" w:hint="default"/>
      <w:sz w:val="15"/>
      <w:szCs w:val="15"/>
    </w:rPr>
  </w:style>
  <w:style w:type="character" w:customStyle="1" w:styleId="15pxtext081">
    <w:name w:val="15px_text_081"/>
    <w:rsid w:val="00BB7FB8"/>
    <w:rPr>
      <w:color w:val="272727"/>
      <w:spacing w:val="15"/>
      <w:sz w:val="23"/>
      <w:szCs w:val="23"/>
    </w:rPr>
  </w:style>
  <w:style w:type="paragraph" w:styleId="afff2">
    <w:name w:val="Body Text Indent"/>
    <w:basedOn w:val="a5"/>
    <w:link w:val="afff3"/>
    <w:uiPriority w:val="99"/>
    <w:rsid w:val="00BB7FB8"/>
    <w:pPr>
      <w:spacing w:line="240" w:lineRule="auto"/>
      <w:ind w:leftChars="0" w:left="703" w:firstLineChars="0" w:firstLine="851"/>
    </w:pPr>
    <w:rPr>
      <w:rFonts w:hAnsi="Courier New"/>
      <w:snapToGrid/>
      <w:spacing w:val="32"/>
      <w:sz w:val="32"/>
      <w:szCs w:val="20"/>
    </w:rPr>
  </w:style>
  <w:style w:type="character" w:customStyle="1" w:styleId="afff3">
    <w:name w:val="本文縮排 字元"/>
    <w:link w:val="afff2"/>
    <w:uiPriority w:val="99"/>
    <w:rsid w:val="00BB7FB8"/>
    <w:rPr>
      <w:rFonts w:ascii="標楷體" w:eastAsia="標楷體" w:hAnsi="Courier New"/>
      <w:spacing w:val="32"/>
      <w:kern w:val="2"/>
      <w:sz w:val="32"/>
    </w:rPr>
  </w:style>
  <w:style w:type="paragraph" w:customStyle="1" w:styleId="a3">
    <w:name w:val="分項段落"/>
    <w:basedOn w:val="a5"/>
    <w:rsid w:val="00BB7FB8"/>
    <w:pPr>
      <w:widowControl/>
      <w:numPr>
        <w:numId w:val="5"/>
      </w:numPr>
      <w:wordWrap w:val="0"/>
      <w:snapToGrid w:val="0"/>
      <w:spacing w:line="240" w:lineRule="auto"/>
      <w:ind w:leftChars="0" w:left="0" w:firstLineChars="0" w:firstLine="0"/>
      <w:textAlignment w:val="baseline"/>
    </w:pPr>
    <w:rPr>
      <w:rFonts w:ascii="Times New Roman"/>
      <w:noProof/>
      <w:snapToGrid/>
      <w:kern w:val="0"/>
      <w:sz w:val="32"/>
      <w:szCs w:val="20"/>
    </w:rPr>
  </w:style>
  <w:style w:type="character" w:customStyle="1" w:styleId="affa">
    <w:name w:val="日期 字元"/>
    <w:link w:val="aff9"/>
    <w:rsid w:val="00BB7FB8"/>
    <w:rPr>
      <w:rFonts w:ascii="標楷體" w:eastAsia="標楷體"/>
      <w:snapToGrid w:val="0"/>
      <w:kern w:val="2"/>
      <w:sz w:val="28"/>
      <w:szCs w:val="28"/>
    </w:rPr>
  </w:style>
  <w:style w:type="paragraph" w:customStyle="1" w:styleId="afff4">
    <w:name w:val="公文(後續會稿單位)"/>
    <w:basedOn w:val="a5"/>
    <w:rsid w:val="00BB7FB8"/>
    <w:pPr>
      <w:spacing w:line="240" w:lineRule="auto"/>
      <w:ind w:leftChars="500" w:left="1200" w:firstLineChars="0" w:firstLine="0"/>
    </w:pPr>
    <w:rPr>
      <w:rFonts w:hAnsi="標楷體"/>
      <w:snapToGrid/>
      <w:sz w:val="24"/>
      <w:szCs w:val="24"/>
    </w:rPr>
  </w:style>
  <w:style w:type="character" w:customStyle="1" w:styleId="1c">
    <w:name w:val="結論 字元1"/>
    <w:rsid w:val="00BB7FB8"/>
    <w:rPr>
      <w:rFonts w:ascii="標楷體" w:eastAsia="標楷體"/>
      <w:snapToGrid w:val="0"/>
      <w:kern w:val="2"/>
      <w:sz w:val="28"/>
      <w:szCs w:val="28"/>
      <w:lang w:val="en-US" w:eastAsia="zh-TW" w:bidi="ar-SA"/>
    </w:rPr>
  </w:style>
  <w:style w:type="paragraph" w:customStyle="1" w:styleId="51">
    <w:name w:val="字元 字元5"/>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公文(後續段落_主旨)"/>
    <w:basedOn w:val="a5"/>
    <w:rsid w:val="00BB7FB8"/>
    <w:pPr>
      <w:widowControl/>
      <w:ind w:leftChars="0" w:left="0" w:firstLineChars="0" w:firstLine="0"/>
      <w:textAlignment w:val="baseline"/>
    </w:pPr>
    <w:rPr>
      <w:rFonts w:ascii="Times New Roman"/>
      <w:noProof/>
      <w:snapToGrid/>
      <w:kern w:val="0"/>
      <w:sz w:val="32"/>
      <w:szCs w:val="20"/>
      <w:lang w:bidi="he-IL"/>
    </w:rPr>
  </w:style>
  <w:style w:type="paragraph" w:customStyle="1" w:styleId="afff6">
    <w:name w:val="公文(後續段落)"/>
    <w:basedOn w:val="a5"/>
    <w:rsid w:val="00BB7FB8"/>
    <w:pPr>
      <w:ind w:leftChars="0" w:left="317" w:firstLineChars="0" w:firstLine="0"/>
      <w:jc w:val="left"/>
    </w:pPr>
    <w:rPr>
      <w:rFonts w:ascii="Times New Roman"/>
      <w:snapToGrid/>
      <w:sz w:val="32"/>
      <w:szCs w:val="24"/>
    </w:rPr>
  </w:style>
  <w:style w:type="paragraph" w:customStyle="1" w:styleId="6-0">
    <w:name w:val="6-0"/>
    <w:basedOn w:val="a5"/>
    <w:rsid w:val="00BB7FB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10">
    <w:name w:val="字元 字元2 字元 字元 字元1 字元 字元 字元 字元 字元 字元"/>
    <w:basedOn w:val="a5"/>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7">
    <w:name w:val="文_(一)"/>
    <w:basedOn w:val="a5"/>
    <w:autoRedefine/>
    <w:rsid w:val="00BB7FB8"/>
    <w:pPr>
      <w:topLinePunct/>
      <w:snapToGrid w:val="0"/>
      <w:spacing w:line="300" w:lineRule="auto"/>
      <w:ind w:leftChars="75" w:left="180" w:firstLineChars="192" w:firstLine="538"/>
    </w:pPr>
    <w:rPr>
      <w:rFonts w:hAnsi="標楷體" w:cs="Arial"/>
      <w:kern w:val="0"/>
    </w:rPr>
  </w:style>
  <w:style w:type="paragraph" w:customStyle="1" w:styleId="1d">
    <w:name w:val="1"/>
    <w:basedOn w:val="a5"/>
    <w:rsid w:val="00BB7FB8"/>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numbering" w:customStyle="1" w:styleId="1e">
    <w:name w:val="無清單1"/>
    <w:next w:val="a9"/>
    <w:semiHidden/>
    <w:unhideWhenUsed/>
    <w:rsid w:val="00BB7FB8"/>
  </w:style>
  <w:style w:type="numbering" w:customStyle="1" w:styleId="26">
    <w:name w:val="無清單2"/>
    <w:next w:val="a9"/>
    <w:semiHidden/>
    <w:rsid w:val="00BB7FB8"/>
  </w:style>
  <w:style w:type="character" w:customStyle="1" w:styleId="Slogan">
    <w:name w:val="Slogan"/>
    <w:rsid w:val="00BB7FB8"/>
    <w:rPr>
      <w:rFonts w:ascii="Arial Black" w:hAnsi="Arial Black"/>
      <w:spacing w:val="-10"/>
      <w:position w:val="2"/>
      <w:sz w:val="19"/>
    </w:rPr>
  </w:style>
  <w:style w:type="paragraph" w:customStyle="1" w:styleId="Logo">
    <w:name w:val="Logo"/>
    <w:basedOn w:val="a5"/>
    <w:rsid w:val="00BB7FB8"/>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styleId="afff8">
    <w:name w:val="envelope return"/>
    <w:basedOn w:val="a5"/>
    <w:rsid w:val="00BB7FB8"/>
    <w:pPr>
      <w:widowControl/>
      <w:snapToGrid w:val="0"/>
      <w:spacing w:line="240" w:lineRule="auto"/>
      <w:ind w:leftChars="0" w:left="0" w:firstLineChars="0" w:firstLine="0"/>
      <w:jc w:val="left"/>
    </w:pPr>
    <w:rPr>
      <w:rFonts w:ascii="Arial" w:eastAsia="新細明體" w:hAnsi="Arial"/>
      <w:snapToGrid/>
      <w:spacing w:val="-5"/>
      <w:kern w:val="0"/>
      <w:sz w:val="18"/>
      <w:szCs w:val="20"/>
    </w:rPr>
  </w:style>
  <w:style w:type="paragraph" w:styleId="afff9">
    <w:name w:val="Title"/>
    <w:basedOn w:val="a5"/>
    <w:link w:val="afffa"/>
    <w:uiPriority w:val="10"/>
    <w:qFormat/>
    <w:rsid w:val="00BB7FB8"/>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fa">
    <w:name w:val="標題 字元"/>
    <w:link w:val="afff9"/>
    <w:uiPriority w:val="10"/>
    <w:rsid w:val="00BB7FB8"/>
    <w:rPr>
      <w:rFonts w:ascii="Arial" w:hAnsi="Arial"/>
      <w:b/>
      <w:spacing w:val="-5"/>
      <w:sz w:val="32"/>
    </w:rPr>
  </w:style>
  <w:style w:type="paragraph" w:styleId="afffb">
    <w:name w:val="Signature"/>
    <w:basedOn w:val="a5"/>
    <w:link w:val="afffc"/>
    <w:rsid w:val="00BB7FB8"/>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c">
    <w:name w:val="簽名 字元"/>
    <w:link w:val="afffb"/>
    <w:rsid w:val="00BB7FB8"/>
    <w:rPr>
      <w:spacing w:val="-5"/>
      <w:sz w:val="18"/>
    </w:rPr>
  </w:style>
  <w:style w:type="paragraph" w:styleId="afffd">
    <w:name w:val="Message Header"/>
    <w:basedOn w:val="a6"/>
    <w:link w:val="afffe"/>
    <w:rsid w:val="00BB7FB8"/>
    <w:pPr>
      <w:keepLines/>
      <w:tabs>
        <w:tab w:val="left" w:pos="720"/>
        <w:tab w:val="left" w:pos="4320"/>
        <w:tab w:val="left" w:pos="5040"/>
        <w:tab w:val="right" w:pos="8640"/>
      </w:tabs>
      <w:spacing w:after="40" w:line="440" w:lineRule="atLeast"/>
      <w:ind w:left="720" w:hanging="720"/>
      <w:jc w:val="left"/>
    </w:pPr>
  </w:style>
  <w:style w:type="character" w:customStyle="1" w:styleId="afffe">
    <w:name w:val="訊息欄位名稱 字元"/>
    <w:link w:val="afffd"/>
    <w:rsid w:val="00BB7FB8"/>
    <w:rPr>
      <w:rFonts w:ascii="Arial" w:hAnsi="Arial"/>
      <w:spacing w:val="-5"/>
      <w:sz w:val="18"/>
      <w:lang w:val="x-none" w:eastAsia="x-none"/>
    </w:rPr>
  </w:style>
  <w:style w:type="paragraph" w:styleId="a6">
    <w:name w:val="Body Text"/>
    <w:aliases w:val="本文 字元 字元 字元,本文 字元 字元"/>
    <w:basedOn w:val="a5"/>
    <w:link w:val="affff"/>
    <w:rsid w:val="00BB7FB8"/>
    <w:pPr>
      <w:widowControl/>
      <w:spacing w:after="220" w:line="180" w:lineRule="atLeast"/>
      <w:ind w:leftChars="0" w:left="0" w:firstLineChars="0" w:firstLine="0"/>
    </w:pPr>
    <w:rPr>
      <w:rFonts w:ascii="Arial" w:eastAsia="新細明體" w:hAnsi="Arial"/>
      <w:snapToGrid/>
      <w:spacing w:val="-5"/>
      <w:kern w:val="0"/>
      <w:sz w:val="18"/>
      <w:szCs w:val="20"/>
      <w:lang w:val="x-none" w:eastAsia="x-none"/>
    </w:rPr>
  </w:style>
  <w:style w:type="character" w:customStyle="1" w:styleId="affff">
    <w:name w:val="本文 字元"/>
    <w:aliases w:val="本文 字元 字元 字元 字元1,本文 字元 字元 字元2"/>
    <w:link w:val="a6"/>
    <w:rsid w:val="00BB7FB8"/>
    <w:rPr>
      <w:rFonts w:ascii="Arial" w:hAnsi="Arial"/>
      <w:spacing w:val="-5"/>
      <w:sz w:val="18"/>
      <w:lang w:val="x-none" w:eastAsia="x-none"/>
    </w:rPr>
  </w:style>
  <w:style w:type="character" w:customStyle="1" w:styleId="Checkbox">
    <w:name w:val="Checkbox"/>
    <w:rsid w:val="00BB7FB8"/>
    <w:rPr>
      <w:rFonts w:ascii="Times New Roman" w:hAnsi="Times New Roman"/>
      <w:sz w:val="22"/>
    </w:rPr>
  </w:style>
  <w:style w:type="paragraph" w:customStyle="1" w:styleId="CompanyName">
    <w:name w:val="Company Name"/>
    <w:basedOn w:val="a5"/>
    <w:rsid w:val="00BB7FB8"/>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customStyle="1" w:styleId="HeaderBase">
    <w:name w:val="Header Base"/>
    <w:basedOn w:val="a6"/>
    <w:rsid w:val="00BB7FB8"/>
    <w:pPr>
      <w:keepLines/>
      <w:tabs>
        <w:tab w:val="center" w:pos="0"/>
        <w:tab w:val="right" w:pos="4320"/>
      </w:tabs>
      <w:spacing w:after="0"/>
    </w:pPr>
  </w:style>
  <w:style w:type="paragraph" w:customStyle="1" w:styleId="HeadingBase">
    <w:name w:val="Heading Base"/>
    <w:basedOn w:val="a6"/>
    <w:next w:val="a6"/>
    <w:rsid w:val="00BB7FB8"/>
    <w:pPr>
      <w:keepNext/>
      <w:keepLines/>
      <w:spacing w:after="0"/>
      <w:jc w:val="left"/>
    </w:pPr>
    <w:rPr>
      <w:rFonts w:ascii="Arial Black" w:hAnsi="Arial Black"/>
      <w:spacing w:val="-10"/>
      <w:kern w:val="28"/>
    </w:rPr>
  </w:style>
  <w:style w:type="paragraph" w:customStyle="1" w:styleId="MessageHeaderFirst">
    <w:name w:val="Message Header First"/>
    <w:basedOn w:val="afffd"/>
    <w:next w:val="afffd"/>
    <w:rsid w:val="00BB7FB8"/>
  </w:style>
  <w:style w:type="character" w:customStyle="1" w:styleId="MessageHeaderLabel">
    <w:name w:val="Message Header Label"/>
    <w:rsid w:val="00BB7FB8"/>
    <w:rPr>
      <w:rFonts w:ascii="Arial Black" w:hAnsi="Arial Black"/>
      <w:sz w:val="18"/>
    </w:rPr>
  </w:style>
  <w:style w:type="paragraph" w:customStyle="1" w:styleId="MessageHeaderLast">
    <w:name w:val="Message Header Last"/>
    <w:basedOn w:val="afffd"/>
    <w:next w:val="a6"/>
    <w:rsid w:val="00BB7FB8"/>
    <w:pPr>
      <w:pBdr>
        <w:bottom w:val="single" w:sz="6" w:space="19" w:color="auto"/>
        <w:between w:val="single" w:sz="6" w:space="19" w:color="auto"/>
      </w:pBdr>
      <w:tabs>
        <w:tab w:val="left" w:pos="1267"/>
        <w:tab w:val="left" w:pos="2938"/>
      </w:tabs>
      <w:spacing w:before="120" w:after="120"/>
      <w:ind w:left="0" w:firstLine="0"/>
    </w:pPr>
  </w:style>
  <w:style w:type="paragraph" w:customStyle="1" w:styleId="ReturnAddress">
    <w:name w:val="Return Address"/>
    <w:basedOn w:val="a5"/>
    <w:rsid w:val="00BB7FB8"/>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SignatureName">
    <w:name w:val="Signature Name"/>
    <w:basedOn w:val="a5"/>
    <w:next w:val="a5"/>
    <w:rsid w:val="00BB7FB8"/>
    <w:pPr>
      <w:keepNext/>
      <w:keepLines/>
      <w:widowControl/>
      <w:spacing w:before="660" w:line="180" w:lineRule="atLeast"/>
      <w:ind w:leftChars="0" w:left="0" w:firstLineChars="0" w:firstLine="0"/>
    </w:pPr>
    <w:rPr>
      <w:rFonts w:ascii="Times New Roman" w:eastAsia="新細明體"/>
      <w:snapToGrid/>
      <w:spacing w:val="-5"/>
      <w:kern w:val="0"/>
      <w:sz w:val="18"/>
      <w:szCs w:val="20"/>
    </w:rPr>
  </w:style>
  <w:style w:type="paragraph" w:customStyle="1" w:styleId="affff0">
    <w:name w:val="章戳"/>
    <w:basedOn w:val="a5"/>
    <w:rsid w:val="00BB7FB8"/>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styleId="27">
    <w:name w:val="Body Text Indent 2"/>
    <w:basedOn w:val="a5"/>
    <w:link w:val="28"/>
    <w:rsid w:val="00BB7FB8"/>
    <w:pPr>
      <w:adjustRightInd w:val="0"/>
      <w:spacing w:line="360" w:lineRule="auto"/>
      <w:ind w:leftChars="0" w:left="1134" w:firstLineChars="0" w:hanging="1134"/>
      <w:jc w:val="left"/>
      <w:textAlignment w:val="baseline"/>
    </w:pPr>
    <w:rPr>
      <w:b/>
      <w:snapToGrid/>
      <w:spacing w:val="30"/>
      <w:kern w:val="0"/>
      <w:sz w:val="32"/>
      <w:szCs w:val="20"/>
    </w:rPr>
  </w:style>
  <w:style w:type="character" w:customStyle="1" w:styleId="28">
    <w:name w:val="本文縮排 2 字元"/>
    <w:link w:val="27"/>
    <w:rsid w:val="00BB7FB8"/>
    <w:rPr>
      <w:rFonts w:ascii="標楷體" w:eastAsia="標楷體"/>
      <w:b/>
      <w:spacing w:val="30"/>
      <w:sz w:val="32"/>
    </w:rPr>
  </w:style>
  <w:style w:type="table" w:customStyle="1" w:styleId="1f">
    <w:name w:val="表格格線1"/>
    <w:basedOn w:val="a8"/>
    <w:next w:val="aff2"/>
    <w:rsid w:val="00BB7F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1">
    <w:name w:val="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第二層"/>
    <w:basedOn w:val="a5"/>
    <w:rsid w:val="00BB7FB8"/>
    <w:pPr>
      <w:spacing w:line="240" w:lineRule="auto"/>
      <w:ind w:leftChars="0" w:left="0" w:firstLineChars="0" w:firstLine="0"/>
      <w:jc w:val="left"/>
    </w:pPr>
    <w:rPr>
      <w:rFonts w:ascii="Times New Roman" w:eastAsia="新細明體"/>
      <w:snapToGrid/>
      <w:szCs w:val="24"/>
    </w:rPr>
  </w:style>
  <w:style w:type="paragraph" w:customStyle="1" w:styleId="1f0">
    <w:name w:val="字元 字元1 字元"/>
    <w:basedOn w:val="a5"/>
    <w:rsid w:val="00BB7FB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43">
    <w:name w:val="字元 字元4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1">
    <w:name w:val="1 字元 字元 字元 字元 字元 字元 字元"/>
    <w:basedOn w:val="a5"/>
    <w:rsid w:val="00BB7FB8"/>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table" w:customStyle="1" w:styleId="110">
    <w:name w:val="表格格線11"/>
    <w:basedOn w:val="a8"/>
    <w:next w:val="aff2"/>
    <w:uiPriority w:val="59"/>
    <w:rsid w:val="00BB7FB8"/>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9">
    <w:name w:val="字元 字元2"/>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3">
    <w:name w:val="表頭"/>
    <w:basedOn w:val="a5"/>
    <w:rsid w:val="00BB7FB8"/>
    <w:pPr>
      <w:spacing w:line="240" w:lineRule="auto"/>
      <w:ind w:leftChars="0" w:left="0" w:firstLineChars="0" w:firstLine="0"/>
      <w:jc w:val="center"/>
    </w:pPr>
    <w:rPr>
      <w:rFonts w:ascii="Times New Roman"/>
      <w:snapToGrid/>
      <w:sz w:val="24"/>
      <w:szCs w:val="24"/>
    </w:rPr>
  </w:style>
  <w:style w:type="paragraph" w:customStyle="1" w:styleId="a1">
    <w:name w:val="表樣式"/>
    <w:basedOn w:val="a5"/>
    <w:next w:val="a5"/>
    <w:rsid w:val="00BB7FB8"/>
    <w:pPr>
      <w:numPr>
        <w:numId w:val="6"/>
      </w:numPr>
      <w:spacing w:line="240" w:lineRule="auto"/>
      <w:ind w:leftChars="0" w:left="0" w:firstLineChars="0" w:firstLine="0"/>
    </w:pPr>
    <w:rPr>
      <w:snapToGrid/>
      <w:kern w:val="0"/>
      <w:sz w:val="32"/>
      <w:szCs w:val="20"/>
    </w:rPr>
  </w:style>
  <w:style w:type="paragraph" w:styleId="52">
    <w:name w:val="toc 5"/>
    <w:basedOn w:val="a5"/>
    <w:next w:val="a5"/>
    <w:autoRedefine/>
    <w:rsid w:val="00BB7FB8"/>
    <w:pPr>
      <w:spacing w:line="240" w:lineRule="auto"/>
      <w:ind w:leftChars="400" w:left="600" w:rightChars="200" w:right="200" w:hangingChars="200" w:hanging="200"/>
      <w:jc w:val="left"/>
    </w:pPr>
    <w:rPr>
      <w:snapToGrid/>
      <w:sz w:val="32"/>
      <w:szCs w:val="20"/>
    </w:rPr>
  </w:style>
  <w:style w:type="paragraph" w:customStyle="1" w:styleId="affff4">
    <w:name w:val="a"/>
    <w:basedOn w:val="a5"/>
    <w:rsid w:val="00BB7FB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a">
    <w:name w:val="2"/>
    <w:basedOn w:val="a5"/>
    <w:rsid w:val="00BB7FB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00">
    <w:name w:val="140"/>
    <w:basedOn w:val="a5"/>
    <w:rsid w:val="00BB7FB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f2">
    <w:name w:val="註腳文字 字元1"/>
    <w:aliases w:val="註腳文字 字元 字元"/>
    <w:semiHidden/>
    <w:locked/>
    <w:rsid w:val="00BB7FB8"/>
    <w:rPr>
      <w:kern w:val="2"/>
      <w:lang w:val="x-none" w:eastAsia="x-none"/>
    </w:rPr>
  </w:style>
  <w:style w:type="character" w:customStyle="1" w:styleId="legend">
    <w:name w:val="legend"/>
    <w:rsid w:val="00BB7FB8"/>
  </w:style>
  <w:style w:type="character" w:customStyle="1" w:styleId="st">
    <w:name w:val="st"/>
    <w:rsid w:val="00BB7FB8"/>
  </w:style>
  <w:style w:type="paragraph" w:styleId="affff5">
    <w:name w:val="Plain Text"/>
    <w:basedOn w:val="a5"/>
    <w:link w:val="affff6"/>
    <w:rsid w:val="00BB7FB8"/>
    <w:pPr>
      <w:spacing w:line="240" w:lineRule="auto"/>
      <w:ind w:leftChars="0" w:left="0" w:firstLineChars="0" w:firstLine="0"/>
      <w:jc w:val="left"/>
    </w:pPr>
    <w:rPr>
      <w:rFonts w:ascii="細明體" w:eastAsia="細明體" w:hAnsi="Courier New" w:cs="Courier New"/>
      <w:snapToGrid/>
      <w:sz w:val="24"/>
      <w:szCs w:val="24"/>
    </w:rPr>
  </w:style>
  <w:style w:type="character" w:customStyle="1" w:styleId="affff6">
    <w:name w:val="純文字 字元"/>
    <w:link w:val="affff5"/>
    <w:rsid w:val="00BB7FB8"/>
    <w:rPr>
      <w:rFonts w:ascii="細明體" w:eastAsia="細明體" w:hAnsi="Courier New" w:cs="Courier New"/>
      <w:kern w:val="2"/>
      <w:sz w:val="24"/>
      <w:szCs w:val="24"/>
    </w:rPr>
  </w:style>
  <w:style w:type="paragraph" w:styleId="44">
    <w:name w:val="toc 4"/>
    <w:basedOn w:val="a5"/>
    <w:next w:val="a5"/>
    <w:autoRedefine/>
    <w:unhideWhenUsed/>
    <w:rsid w:val="00BB7FB8"/>
    <w:pPr>
      <w:spacing w:line="240" w:lineRule="auto"/>
      <w:ind w:leftChars="600" w:left="1440" w:firstLineChars="0" w:firstLine="0"/>
      <w:jc w:val="left"/>
    </w:pPr>
    <w:rPr>
      <w:rFonts w:ascii="Calibri" w:eastAsia="新細明體" w:hAnsi="Calibri"/>
      <w:snapToGrid/>
      <w:sz w:val="24"/>
      <w:szCs w:val="22"/>
    </w:rPr>
  </w:style>
  <w:style w:type="paragraph" w:styleId="61">
    <w:name w:val="toc 6"/>
    <w:basedOn w:val="a5"/>
    <w:next w:val="a5"/>
    <w:autoRedefine/>
    <w:uiPriority w:val="39"/>
    <w:unhideWhenUsed/>
    <w:rsid w:val="00BB7FB8"/>
    <w:pPr>
      <w:spacing w:line="240" w:lineRule="auto"/>
      <w:ind w:leftChars="1000" w:left="2400" w:firstLineChars="0" w:firstLine="0"/>
      <w:jc w:val="left"/>
    </w:pPr>
    <w:rPr>
      <w:rFonts w:ascii="Calibri" w:eastAsia="新細明體" w:hAnsi="Calibri"/>
      <w:snapToGrid/>
      <w:sz w:val="24"/>
      <w:szCs w:val="22"/>
    </w:rPr>
  </w:style>
  <w:style w:type="paragraph" w:styleId="72">
    <w:name w:val="toc 7"/>
    <w:basedOn w:val="a5"/>
    <w:next w:val="a5"/>
    <w:autoRedefine/>
    <w:uiPriority w:val="39"/>
    <w:unhideWhenUsed/>
    <w:rsid w:val="00BB7FB8"/>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5"/>
    <w:next w:val="a5"/>
    <w:autoRedefine/>
    <w:uiPriority w:val="39"/>
    <w:unhideWhenUsed/>
    <w:rsid w:val="00BB7FB8"/>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5"/>
    <w:next w:val="a5"/>
    <w:autoRedefine/>
    <w:uiPriority w:val="39"/>
    <w:unhideWhenUsed/>
    <w:rsid w:val="00BB7FB8"/>
    <w:pPr>
      <w:spacing w:line="240" w:lineRule="auto"/>
      <w:ind w:leftChars="1600" w:left="3840" w:firstLineChars="0" w:firstLine="0"/>
      <w:jc w:val="left"/>
    </w:pPr>
    <w:rPr>
      <w:rFonts w:ascii="Calibri" w:eastAsia="新細明體" w:hAnsi="Calibri"/>
      <w:snapToGrid/>
      <w:sz w:val="24"/>
      <w:szCs w:val="22"/>
    </w:rPr>
  </w:style>
  <w:style w:type="paragraph" w:customStyle="1" w:styleId="211">
    <w:name w:val="樣式 (一)(二)(三) + 粗體 左:  2 字元 凸出:  1 字元"/>
    <w:basedOn w:val="ab"/>
    <w:rsid w:val="00BB7FB8"/>
    <w:pPr>
      <w:ind w:left="849" w:hanging="283"/>
    </w:pPr>
    <w:rPr>
      <w:rFonts w:cs="新細明體"/>
      <w:bCs/>
      <w:szCs w:val="20"/>
    </w:rPr>
  </w:style>
  <w:style w:type="paragraph" w:customStyle="1" w:styleId="212">
    <w:name w:val="樣式 (一)(二)(三) + 左:  2 字元 凸出:  1 字元"/>
    <w:basedOn w:val="ab"/>
    <w:rsid w:val="00BB7FB8"/>
    <w:pPr>
      <w:ind w:left="849" w:hanging="283"/>
    </w:pPr>
    <w:rPr>
      <w:rFonts w:cs="新細明體"/>
      <w:szCs w:val="20"/>
    </w:rPr>
  </w:style>
  <w:style w:type="paragraph" w:customStyle="1" w:styleId="45">
    <w:name w:val="字元4 字元 字元 字元 字元 字元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33">
    <w:name w:val="1.2.3. 字元 字元"/>
    <w:basedOn w:val="a5"/>
    <w:rsid w:val="00BB7FB8"/>
    <w:pPr>
      <w:ind w:leftChars="300" w:left="400" w:hangingChars="100" w:hanging="100"/>
    </w:pPr>
  </w:style>
  <w:style w:type="paragraph" w:customStyle="1" w:styleId="Default">
    <w:name w:val="Default"/>
    <w:rsid w:val="00BB7FB8"/>
    <w:pPr>
      <w:widowControl w:val="0"/>
      <w:autoSpaceDE w:val="0"/>
      <w:autoSpaceDN w:val="0"/>
      <w:adjustRightInd w:val="0"/>
    </w:pPr>
    <w:rPr>
      <w:rFonts w:ascii="標楷體" w:eastAsia="標楷體" w:cs="標楷體"/>
      <w:color w:val="000000"/>
      <w:sz w:val="24"/>
      <w:szCs w:val="24"/>
    </w:rPr>
  </w:style>
  <w:style w:type="paragraph" w:customStyle="1" w:styleId="53">
    <w:name w:val="字元 字元5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black">
    <w:name w:val="black"/>
    <w:rsid w:val="00BB7FB8"/>
  </w:style>
  <w:style w:type="paragraph" w:customStyle="1" w:styleId="affff7">
    <w:name w:val="註腳"/>
    <w:basedOn w:val="a5"/>
    <w:qFormat/>
    <w:rsid w:val="00BB7FB8"/>
    <w:pPr>
      <w:snapToGrid w:val="0"/>
      <w:spacing w:line="280" w:lineRule="exact"/>
      <w:ind w:leftChars="0" w:left="180" w:hangingChars="74" w:hanging="180"/>
    </w:pPr>
    <w:rPr>
      <w:snapToGrid/>
      <w:sz w:val="24"/>
    </w:rPr>
  </w:style>
  <w:style w:type="character" w:customStyle="1" w:styleId="affff8">
    <w:name w:val="(一)(二)(三) 字元 字元 字元 字元"/>
    <w:link w:val="affff9"/>
    <w:locked/>
    <w:rsid w:val="00BB7FB8"/>
    <w:rPr>
      <w:rFonts w:ascii="標楷體" w:eastAsia="標楷體" w:hAnsi="標楷體"/>
      <w:kern w:val="2"/>
      <w:sz w:val="28"/>
      <w:szCs w:val="28"/>
    </w:rPr>
  </w:style>
  <w:style w:type="paragraph" w:customStyle="1" w:styleId="affff9">
    <w:name w:val="(一)(二)(三) 字元 字元 字元"/>
    <w:basedOn w:val="a5"/>
    <w:link w:val="affff8"/>
    <w:rsid w:val="00BB7FB8"/>
    <w:pPr>
      <w:snapToGrid w:val="0"/>
      <w:ind w:left="300" w:hangingChars="100" w:hanging="100"/>
    </w:pPr>
    <w:rPr>
      <w:rFonts w:hAnsi="標楷體"/>
      <w:snapToGrid/>
    </w:rPr>
  </w:style>
  <w:style w:type="character" w:customStyle="1" w:styleId="149">
    <w:name w:val="表格內文(14行高) 字元 字元 字元"/>
    <w:locked/>
    <w:rsid w:val="00BB7FB8"/>
    <w:rPr>
      <w:rFonts w:ascii="標楷體" w:eastAsia="標楷體" w:hAnsi="標楷體"/>
      <w:kern w:val="2"/>
      <w:sz w:val="24"/>
      <w:szCs w:val="28"/>
    </w:rPr>
  </w:style>
  <w:style w:type="paragraph" w:styleId="affffa">
    <w:name w:val="endnote text"/>
    <w:basedOn w:val="a5"/>
    <w:link w:val="affffb"/>
    <w:uiPriority w:val="99"/>
    <w:unhideWhenUsed/>
    <w:rsid w:val="00BB7FB8"/>
    <w:pPr>
      <w:snapToGrid w:val="0"/>
      <w:jc w:val="left"/>
    </w:pPr>
    <w:rPr>
      <w:snapToGrid/>
      <w:lang w:val="x-none" w:eastAsia="x-none"/>
    </w:rPr>
  </w:style>
  <w:style w:type="character" w:customStyle="1" w:styleId="affffb">
    <w:name w:val="章節附註文字 字元"/>
    <w:link w:val="affffa"/>
    <w:uiPriority w:val="99"/>
    <w:rsid w:val="00BB7FB8"/>
    <w:rPr>
      <w:rFonts w:ascii="標楷體" w:eastAsia="標楷體"/>
      <w:kern w:val="2"/>
      <w:sz w:val="28"/>
      <w:szCs w:val="28"/>
      <w:lang w:val="x-none" w:eastAsia="x-none"/>
    </w:rPr>
  </w:style>
  <w:style w:type="character" w:customStyle="1" w:styleId="affffc">
    <w:name w:val="無間距 字元"/>
    <w:link w:val="affffd"/>
    <w:uiPriority w:val="1"/>
    <w:locked/>
    <w:rsid w:val="00BB7FB8"/>
    <w:rPr>
      <w:rFonts w:ascii="Calibri" w:hAnsi="Calibri" w:cs="Calibri"/>
      <w:sz w:val="22"/>
      <w:szCs w:val="22"/>
    </w:rPr>
  </w:style>
  <w:style w:type="paragraph" w:styleId="affffd">
    <w:name w:val="No Spacing"/>
    <w:link w:val="affffc"/>
    <w:uiPriority w:val="1"/>
    <w:qFormat/>
    <w:rsid w:val="00BB7FB8"/>
    <w:rPr>
      <w:rFonts w:ascii="Calibri" w:hAnsi="Calibri" w:cs="Calibri"/>
      <w:sz w:val="22"/>
      <w:szCs w:val="22"/>
    </w:rPr>
  </w:style>
  <w:style w:type="paragraph" w:customStyle="1" w:styleId="213">
    <w:name w:val="字元 字元2 字元 字元 字元1"/>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46">
    <w:name w:val="字元 字元4"/>
    <w:basedOn w:val="a5"/>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11">
    <w:name w:val="1.1內文"/>
    <w:basedOn w:val="a5"/>
    <w:uiPriority w:val="99"/>
    <w:rsid w:val="00BB7FB8"/>
    <w:pPr>
      <w:snapToGrid w:val="0"/>
      <w:spacing w:beforeLines="50" w:line="480" w:lineRule="atLeast"/>
      <w:ind w:leftChars="249" w:left="697" w:firstLine="480"/>
    </w:pPr>
    <w:rPr>
      <w:rFonts w:ascii="Times New Roman" w:eastAsia="華康仿宋體W4"/>
      <w:snapToGrid/>
      <w:sz w:val="24"/>
      <w:szCs w:val="20"/>
    </w:rPr>
  </w:style>
  <w:style w:type="paragraph" w:customStyle="1" w:styleId="112">
    <w:name w:val="字元 字元1 字元 字元 字元1"/>
    <w:basedOn w:val="a5"/>
    <w:uiPriority w:val="99"/>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14">
    <w:name w:val="字元 字元2 字元 字元 字元 字元 字元 字元1 字元 字元 字元 字元"/>
    <w:basedOn w:val="a5"/>
    <w:uiPriority w:val="99"/>
    <w:semiHidden/>
    <w:rsid w:val="00BB7FB8"/>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f3">
    <w:name w:val="字元 字元 字元 字元1"/>
    <w:basedOn w:val="a5"/>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e">
    <w:name w:val="endnote reference"/>
    <w:uiPriority w:val="99"/>
    <w:unhideWhenUsed/>
    <w:rsid w:val="00BB7FB8"/>
    <w:rPr>
      <w:vertAlign w:val="superscript"/>
    </w:rPr>
  </w:style>
  <w:style w:type="character" w:customStyle="1" w:styleId="CharacterStyle2">
    <w:name w:val="Character Style 2"/>
    <w:rsid w:val="00BB7FB8"/>
    <w:rPr>
      <w:sz w:val="20"/>
      <w:szCs w:val="20"/>
    </w:rPr>
  </w:style>
  <w:style w:type="character" w:customStyle="1" w:styleId="CharacterStyle3">
    <w:name w:val="Character Style 3"/>
    <w:rsid w:val="00BB7FB8"/>
    <w:rPr>
      <w:sz w:val="25"/>
      <w:szCs w:val="25"/>
    </w:rPr>
  </w:style>
  <w:style w:type="paragraph" w:customStyle="1" w:styleId="190">
    <w:name w:val="字元 字元19"/>
    <w:basedOn w:val="a5"/>
    <w:semiHidden/>
    <w:rsid w:val="00BB7FB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0">
    <w:name w:val="標題 6 字元1"/>
    <w:rsid w:val="00BB7FB8"/>
    <w:rPr>
      <w:rFonts w:ascii="標楷體" w:eastAsia="標楷體" w:hAnsi="Arial"/>
      <w:kern w:val="2"/>
      <w:sz w:val="32"/>
      <w:szCs w:val="36"/>
      <w:lang w:val="en-US" w:eastAsia="zh-TW" w:bidi="ar-SA"/>
    </w:rPr>
  </w:style>
  <w:style w:type="character" w:customStyle="1" w:styleId="2b">
    <w:name w:val="字元2"/>
    <w:semiHidden/>
    <w:rsid w:val="00BB7FB8"/>
    <w:rPr>
      <w:rFonts w:ascii="標楷體" w:eastAsia="標楷體"/>
      <w:snapToGrid w:val="0"/>
      <w:kern w:val="2"/>
    </w:rPr>
  </w:style>
  <w:style w:type="character" w:customStyle="1" w:styleId="14a">
    <w:name w:val="第二層(14號字) 字元 字元"/>
    <w:rsid w:val="00BB7FB8"/>
    <w:rPr>
      <w:rFonts w:ascii="標楷體" w:eastAsia="標楷體"/>
      <w:b/>
      <w:snapToGrid w:val="0"/>
      <w:kern w:val="2"/>
      <w:sz w:val="28"/>
      <w:lang w:val="en-US" w:eastAsia="zh-TW" w:bidi="ar-SA"/>
    </w:rPr>
  </w:style>
  <w:style w:type="character" w:customStyle="1" w:styleId="180">
    <w:name w:val="字元18"/>
    <w:rsid w:val="00BB7FB8"/>
    <w:rPr>
      <w:rFonts w:ascii="標楷體" w:eastAsia="標楷體"/>
      <w:snapToGrid w:val="0"/>
      <w:kern w:val="2"/>
      <w:lang w:val="en-US" w:eastAsia="zh-TW" w:bidi="ar-SA"/>
    </w:rPr>
  </w:style>
  <w:style w:type="character" w:customStyle="1" w:styleId="170">
    <w:name w:val="字元17"/>
    <w:rsid w:val="00BB7FB8"/>
    <w:rPr>
      <w:rFonts w:ascii="標楷體" w:eastAsia="標楷體"/>
      <w:snapToGrid w:val="0"/>
      <w:kern w:val="2"/>
      <w:lang w:val="en-US" w:eastAsia="zh-TW" w:bidi="ar-SA"/>
    </w:rPr>
  </w:style>
  <w:style w:type="character" w:styleId="afffff">
    <w:name w:val="line number"/>
    <w:rsid w:val="00BB7FB8"/>
  </w:style>
  <w:style w:type="paragraph" w:customStyle="1" w:styleId="2c">
    <w:name w:val="內文2"/>
    <w:basedOn w:val="a5"/>
    <w:rsid w:val="00BB7FB8"/>
    <w:pPr>
      <w:adjustRightInd w:val="0"/>
      <w:spacing w:line="240" w:lineRule="auto"/>
      <w:ind w:firstLineChars="0" w:firstLine="0"/>
    </w:pPr>
    <w:rPr>
      <w:rFonts w:ascii="Times New Roman" w:eastAsia="華康中明體"/>
      <w:snapToGrid/>
      <w:sz w:val="22"/>
      <w:szCs w:val="24"/>
    </w:rPr>
  </w:style>
  <w:style w:type="paragraph" w:customStyle="1" w:styleId="1f4">
    <w:name w:val="1."/>
    <w:basedOn w:val="a5"/>
    <w:rsid w:val="00BB7FB8"/>
    <w:pPr>
      <w:adjustRightInd w:val="0"/>
      <w:spacing w:line="240" w:lineRule="auto"/>
      <w:ind w:left="300" w:hangingChars="100" w:hanging="100"/>
    </w:pPr>
    <w:rPr>
      <w:rFonts w:ascii="Times New Roman" w:eastAsia="華康中明體"/>
      <w:iCs/>
      <w:snapToGrid/>
      <w:sz w:val="22"/>
      <w:szCs w:val="24"/>
    </w:rPr>
  </w:style>
  <w:style w:type="paragraph" w:customStyle="1" w:styleId="1f5">
    <w:name w:val="(1)"/>
    <w:basedOn w:val="a5"/>
    <w:rsid w:val="00BB7FB8"/>
    <w:pPr>
      <w:adjustRightInd w:val="0"/>
      <w:spacing w:line="240" w:lineRule="auto"/>
      <w:ind w:leftChars="300" w:left="880" w:hangingChars="100" w:hanging="220"/>
    </w:pPr>
    <w:rPr>
      <w:rFonts w:ascii="Times New Roman" w:eastAsia="華康中明體"/>
      <w:snapToGrid/>
      <w:sz w:val="22"/>
      <w:szCs w:val="24"/>
    </w:rPr>
  </w:style>
  <w:style w:type="paragraph" w:customStyle="1" w:styleId="1f6">
    <w:name w:val="段落樣式1"/>
    <w:basedOn w:val="a5"/>
    <w:rsid w:val="00BB7FB8"/>
    <w:pPr>
      <w:tabs>
        <w:tab w:val="left" w:pos="567"/>
      </w:tabs>
      <w:kinsoku w:val="0"/>
      <w:spacing w:line="240" w:lineRule="auto"/>
    </w:pPr>
    <w:rPr>
      <w:snapToGrid/>
      <w:kern w:val="0"/>
      <w:sz w:val="32"/>
      <w:szCs w:val="20"/>
    </w:rPr>
  </w:style>
  <w:style w:type="paragraph" w:styleId="afffff0">
    <w:name w:val="annotation text"/>
    <w:basedOn w:val="a5"/>
    <w:link w:val="afffff1"/>
    <w:rsid w:val="00BB7FB8"/>
    <w:pPr>
      <w:spacing w:line="240" w:lineRule="auto"/>
      <w:ind w:leftChars="0" w:left="0" w:firstLineChars="0" w:firstLine="0"/>
      <w:jc w:val="left"/>
    </w:pPr>
    <w:rPr>
      <w:rFonts w:ascii="Times New Roman" w:eastAsia="新細明體"/>
      <w:snapToGrid/>
      <w:sz w:val="24"/>
      <w:szCs w:val="24"/>
    </w:rPr>
  </w:style>
  <w:style w:type="character" w:customStyle="1" w:styleId="afffff1">
    <w:name w:val="註解文字 字元"/>
    <w:link w:val="afffff0"/>
    <w:rsid w:val="00BB7FB8"/>
    <w:rPr>
      <w:kern w:val="2"/>
      <w:sz w:val="24"/>
      <w:szCs w:val="24"/>
    </w:rPr>
  </w:style>
  <w:style w:type="character" w:customStyle="1" w:styleId="1f7">
    <w:name w:val="本文 字元1"/>
    <w:aliases w:val="本文 字元 字元 字元 字元,本文 字元 字元 字元1"/>
    <w:rsid w:val="00BB7FB8"/>
    <w:rPr>
      <w:rFonts w:eastAsia="標楷體"/>
      <w:kern w:val="2"/>
      <w:sz w:val="28"/>
      <w:lang w:val="en-US" w:eastAsia="zh-TW" w:bidi="ar-SA"/>
    </w:rPr>
  </w:style>
  <w:style w:type="paragraph" w:styleId="33">
    <w:name w:val="Body Text Indent 3"/>
    <w:basedOn w:val="a5"/>
    <w:link w:val="34"/>
    <w:rsid w:val="00BB7FB8"/>
    <w:pPr>
      <w:spacing w:after="120"/>
      <w:ind w:left="480"/>
    </w:pPr>
    <w:rPr>
      <w:sz w:val="16"/>
      <w:szCs w:val="16"/>
    </w:rPr>
  </w:style>
  <w:style w:type="character" w:customStyle="1" w:styleId="34">
    <w:name w:val="本文縮排 3 字元"/>
    <w:link w:val="33"/>
    <w:rsid w:val="00BB7FB8"/>
    <w:rPr>
      <w:rFonts w:ascii="標楷體" w:eastAsia="標楷體"/>
      <w:snapToGrid w:val="0"/>
      <w:kern w:val="2"/>
      <w:sz w:val="16"/>
      <w:szCs w:val="16"/>
    </w:rPr>
  </w:style>
  <w:style w:type="character" w:customStyle="1" w:styleId="215">
    <w:name w:val="本文縮排 2 字元1"/>
    <w:rsid w:val="00BB7FB8"/>
    <w:rPr>
      <w:rFonts w:ascii="標楷體" w:eastAsia="標楷體"/>
      <w:snapToGrid w:val="0"/>
      <w:kern w:val="2"/>
      <w:sz w:val="28"/>
      <w:szCs w:val="28"/>
      <w:lang w:val="en-US" w:eastAsia="zh-TW" w:bidi="ar-SA"/>
    </w:rPr>
  </w:style>
  <w:style w:type="paragraph" w:customStyle="1" w:styleId="k3a">
    <w:name w:val="k3a"/>
    <w:basedOn w:val="a5"/>
    <w:rsid w:val="00BB7FB8"/>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BB7FB8"/>
    <w:pPr>
      <w:spacing w:beforeLines="0" w:before="0"/>
      <w:ind w:leftChars="0" w:left="567" w:firstLineChars="200" w:firstLine="200"/>
    </w:pPr>
  </w:style>
  <w:style w:type="paragraph" w:customStyle="1" w:styleId="d00">
    <w:name w:val="d00"/>
    <w:basedOn w:val="k3a"/>
    <w:rsid w:val="00BB7FB8"/>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customStyle="1" w:styleId="k02">
    <w:name w:val="k02"/>
    <w:basedOn w:val="a5"/>
    <w:rsid w:val="00BB7FB8"/>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5"/>
    <w:next w:val="a5"/>
    <w:rsid w:val="00BB7FB8"/>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character" w:customStyle="1" w:styleId="postbody">
    <w:name w:val="postbody"/>
    <w:rsid w:val="00BB7FB8"/>
  </w:style>
  <w:style w:type="character" w:customStyle="1" w:styleId="newstext1">
    <w:name w:val="newstext1"/>
    <w:rsid w:val="00BB7FB8"/>
    <w:rPr>
      <w:rFonts w:ascii="Verdana" w:hAnsi="Verdana" w:hint="default"/>
      <w:color w:val="333333"/>
      <w:spacing w:val="20"/>
      <w:sz w:val="22"/>
      <w:szCs w:val="22"/>
      <w:bdr w:val="single" w:sz="6" w:space="4" w:color="4D6B89" w:frame="1"/>
      <w:shd w:val="clear" w:color="auto" w:fill="FFFFFF"/>
    </w:rPr>
  </w:style>
  <w:style w:type="paragraph" w:customStyle="1" w:styleId="afffff2">
    <w:name w:val="文_１"/>
    <w:basedOn w:val="a5"/>
    <w:rsid w:val="00BB7FB8"/>
    <w:pPr>
      <w:topLinePunct/>
      <w:snapToGrid w:val="0"/>
      <w:spacing w:line="300" w:lineRule="auto"/>
      <w:ind w:leftChars="400" w:left="400" w:firstLineChars="192" w:firstLine="538"/>
    </w:pPr>
    <w:rPr>
      <w:rFonts w:hAnsi="標楷體" w:cs="Arial"/>
      <w:kern w:val="0"/>
    </w:rPr>
  </w:style>
  <w:style w:type="paragraph" w:customStyle="1" w:styleId="afffff3">
    <w:name w:val="作者"/>
    <w:basedOn w:val="a5"/>
    <w:rsid w:val="00BB7FB8"/>
    <w:pPr>
      <w:spacing w:line="240" w:lineRule="auto"/>
      <w:ind w:leftChars="0" w:left="0" w:firstLineChars="0" w:firstLine="0"/>
      <w:jc w:val="right"/>
    </w:pPr>
    <w:rPr>
      <w:rFonts w:ascii="Times New Roman"/>
      <w:snapToGrid/>
    </w:rPr>
  </w:style>
  <w:style w:type="paragraph" w:customStyle="1" w:styleId="afffff4">
    <w:name w:val="圖表"/>
    <w:basedOn w:val="a5"/>
    <w:rsid w:val="00BB7FB8"/>
    <w:pPr>
      <w:spacing w:beforeLines="100" w:before="100" w:line="240" w:lineRule="auto"/>
      <w:ind w:leftChars="0" w:left="0" w:firstLineChars="0" w:firstLine="0"/>
      <w:jc w:val="center"/>
    </w:pPr>
    <w:rPr>
      <w:rFonts w:ascii="Times New Roman"/>
      <w:snapToGrid/>
      <w:sz w:val="24"/>
      <w:szCs w:val="24"/>
    </w:rPr>
  </w:style>
  <w:style w:type="paragraph" w:customStyle="1" w:styleId="afffff5">
    <w:name w:val="重點"/>
    <w:basedOn w:val="a5"/>
    <w:rsid w:val="00BB7FB8"/>
    <w:pPr>
      <w:spacing w:line="240" w:lineRule="auto"/>
      <w:ind w:leftChars="0" w:left="0" w:firstLineChars="0" w:firstLine="0"/>
    </w:pPr>
    <w:rPr>
      <w:rFonts w:ascii="Helvetica" w:eastAsia="華康儷粗黑" w:hAnsi="Helvetica"/>
      <w:snapToGrid/>
      <w:sz w:val="24"/>
      <w:szCs w:val="24"/>
    </w:rPr>
  </w:style>
  <w:style w:type="paragraph" w:customStyle="1" w:styleId="1-1">
    <w:name w:val="表_頭_大字1-1"/>
    <w:basedOn w:val="a5"/>
    <w:rsid w:val="00BB7FB8"/>
    <w:pPr>
      <w:snapToGrid w:val="0"/>
      <w:spacing w:line="240" w:lineRule="auto"/>
      <w:ind w:leftChars="0" w:left="350" w:hangingChars="350" w:hanging="350"/>
    </w:pPr>
    <w:rPr>
      <w:rFonts w:ascii="Times New Roman"/>
      <w:b/>
      <w:snapToGrid/>
      <w:szCs w:val="20"/>
    </w:rPr>
  </w:style>
  <w:style w:type="paragraph" w:customStyle="1" w:styleId="afffff6">
    <w:name w:val="文_一"/>
    <w:basedOn w:val="a5"/>
    <w:autoRedefine/>
    <w:rsid w:val="00BB7FB8"/>
    <w:pPr>
      <w:snapToGrid w:val="0"/>
      <w:spacing w:line="300" w:lineRule="auto"/>
      <w:ind w:leftChars="0" w:left="0" w:firstLineChars="100" w:firstLine="280"/>
    </w:pPr>
    <w:rPr>
      <w:rFonts w:hAnsi="標楷體" w:cs="Arial"/>
    </w:rPr>
  </w:style>
  <w:style w:type="paragraph" w:customStyle="1" w:styleId="xl30">
    <w:name w:val="xl30"/>
    <w:basedOn w:val="a5"/>
    <w:rsid w:val="00BB7FB8"/>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character" w:customStyle="1" w:styleId="1f8">
    <w:name w:val="(一)(二)(三) 字元1 字元"/>
    <w:rsid w:val="00BB7FB8"/>
    <w:rPr>
      <w:rFonts w:ascii="標楷體" w:eastAsia="標楷體"/>
      <w:snapToGrid w:val="0"/>
      <w:kern w:val="2"/>
      <w:sz w:val="28"/>
      <w:szCs w:val="28"/>
      <w:lang w:val="en-US" w:eastAsia="zh-TW" w:bidi="ar-SA"/>
    </w:rPr>
  </w:style>
  <w:style w:type="paragraph" w:customStyle="1" w:styleId="afffff7">
    <w:name w:val="單元"/>
    <w:basedOn w:val="a5"/>
    <w:rsid w:val="00BB7FB8"/>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5">
    <w:name w:val="表格欄3數字"/>
    <w:basedOn w:val="a5"/>
    <w:rsid w:val="00BB7FB8"/>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5"/>
    <w:rsid w:val="00BB7FB8"/>
    <w:pPr>
      <w:spacing w:line="240" w:lineRule="auto"/>
      <w:ind w:leftChars="0" w:left="0" w:firstLineChars="100" w:firstLine="100"/>
      <w:jc w:val="distribute"/>
    </w:pPr>
    <w:rPr>
      <w:rFonts w:ascii="Times New Roman" w:cs="新細明體"/>
      <w:snapToGrid/>
      <w:sz w:val="18"/>
      <w:szCs w:val="18"/>
    </w:rPr>
  </w:style>
  <w:style w:type="paragraph" w:customStyle="1" w:styleId="afffff8">
    <w:name w:val="小計"/>
    <w:basedOn w:val="a5"/>
    <w:rsid w:val="00BB7FB8"/>
    <w:pPr>
      <w:spacing w:line="240" w:lineRule="auto"/>
      <w:ind w:leftChars="250" w:left="250" w:rightChars="100" w:right="100" w:firstLineChars="0" w:firstLine="0"/>
      <w:jc w:val="distribute"/>
    </w:pPr>
    <w:rPr>
      <w:rFonts w:ascii="Times New Roman" w:cs="新細明體"/>
      <w:b/>
      <w:snapToGrid/>
      <w:sz w:val="20"/>
      <w:szCs w:val="18"/>
    </w:rPr>
  </w:style>
  <w:style w:type="character" w:customStyle="1" w:styleId="afffff9">
    <w:name w:val="(一)下內文 字元 字元"/>
    <w:rsid w:val="00BB7FB8"/>
    <w:rPr>
      <w:rFonts w:ascii="標楷體" w:eastAsia="標楷體"/>
      <w:snapToGrid w:val="0"/>
      <w:kern w:val="2"/>
      <w:sz w:val="28"/>
      <w:szCs w:val="28"/>
      <w:lang w:val="en-US" w:eastAsia="zh-TW" w:bidi="ar-SA"/>
    </w:rPr>
  </w:style>
  <w:style w:type="character" w:customStyle="1" w:styleId="2d">
    <w:name w:val="(一)下內文縮2 字元 字元"/>
    <w:rsid w:val="00BB7FB8"/>
    <w:rPr>
      <w:rFonts w:ascii="標楷體" w:eastAsia="標楷體"/>
      <w:snapToGrid w:val="0"/>
      <w:kern w:val="2"/>
      <w:sz w:val="28"/>
      <w:szCs w:val="24"/>
      <w:lang w:val="en-US" w:eastAsia="zh-TW" w:bidi="ar-SA"/>
    </w:rPr>
  </w:style>
  <w:style w:type="character" w:customStyle="1" w:styleId="style121">
    <w:name w:val="style121"/>
    <w:rsid w:val="00BB7FB8"/>
    <w:rPr>
      <w:rFonts w:ascii="Arial" w:hAnsi="Arial" w:cs="Arial" w:hint="default"/>
      <w:b/>
      <w:bCs/>
      <w:color w:val="FF0000"/>
      <w:sz w:val="18"/>
      <w:szCs w:val="18"/>
      <w:bdr w:val="single" w:sz="6" w:space="0" w:color="C2CAC3" w:frame="1"/>
    </w:rPr>
  </w:style>
  <w:style w:type="paragraph" w:customStyle="1" w:styleId="afffffa">
    <w:name w:val="數字表格"/>
    <w:basedOn w:val="a5"/>
    <w:rsid w:val="00BB7FB8"/>
    <w:pPr>
      <w:spacing w:line="480" w:lineRule="exact"/>
      <w:ind w:leftChars="0" w:left="0" w:firstLineChars="0" w:firstLine="0"/>
      <w:jc w:val="distribute"/>
    </w:pPr>
    <w:rPr>
      <w:sz w:val="20"/>
    </w:rPr>
  </w:style>
  <w:style w:type="paragraph" w:customStyle="1" w:styleId="1-10">
    <w:name w:val="表格欄1-1主管"/>
    <w:basedOn w:val="a5"/>
    <w:rsid w:val="00BB7FB8"/>
    <w:pPr>
      <w:spacing w:line="240" w:lineRule="auto"/>
      <w:ind w:leftChars="0" w:left="0" w:firstLineChars="0" w:firstLine="0"/>
      <w:jc w:val="distribute"/>
    </w:pPr>
    <w:rPr>
      <w:rFonts w:ascii="Times New Roman" w:cs="新細明體"/>
      <w:b/>
      <w:snapToGrid/>
      <w:sz w:val="20"/>
      <w:szCs w:val="20"/>
    </w:rPr>
  </w:style>
  <w:style w:type="paragraph" w:customStyle="1" w:styleId="afffffb">
    <w:name w:val="表格文字"/>
    <w:rsid w:val="00BB7FB8"/>
    <w:pPr>
      <w:keepLines/>
      <w:suppressAutoHyphens/>
      <w:adjustRightInd w:val="0"/>
      <w:snapToGrid w:val="0"/>
      <w:jc w:val="center"/>
    </w:pPr>
    <w:rPr>
      <w:rFonts w:eastAsia="標楷體" w:cs="新細明體"/>
      <w:kern w:val="2"/>
      <w:sz w:val="24"/>
      <w:szCs w:val="24"/>
    </w:rPr>
  </w:style>
  <w:style w:type="paragraph" w:customStyle="1" w:styleId="afffffc">
    <w:name w:val="（一）內文"/>
    <w:basedOn w:val="a5"/>
    <w:rsid w:val="00BB7FB8"/>
    <w:pPr>
      <w:snapToGrid w:val="0"/>
      <w:spacing w:afterLines="50" w:after="180" w:line="240" w:lineRule="auto"/>
      <w:ind w:leftChars="300" w:left="840" w:firstLineChars="0" w:firstLine="0"/>
    </w:pPr>
    <w:rPr>
      <w:rFonts w:ascii="Times New Roman"/>
      <w:bCs/>
      <w:noProof/>
      <w:kern w:val="0"/>
      <w:szCs w:val="40"/>
    </w:rPr>
  </w:style>
  <w:style w:type="paragraph" w:customStyle="1" w:styleId="afffffd">
    <w:name w:val="表標題"/>
    <w:basedOn w:val="a5"/>
    <w:rsid w:val="00BB7FB8"/>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
    <w:name w:val="樣式4"/>
    <w:basedOn w:val="a5"/>
    <w:rsid w:val="00BB7FB8"/>
    <w:pPr>
      <w:numPr>
        <w:numId w:val="2"/>
      </w:numPr>
      <w:spacing w:line="240" w:lineRule="auto"/>
      <w:ind w:leftChars="0" w:left="0" w:firstLineChars="0" w:firstLine="0"/>
      <w:jc w:val="left"/>
    </w:pPr>
    <w:rPr>
      <w:rFonts w:ascii="Times New Roman"/>
      <w:snapToGrid/>
      <w:sz w:val="32"/>
      <w:szCs w:val="20"/>
    </w:rPr>
  </w:style>
  <w:style w:type="character" w:customStyle="1" w:styleId="text1">
    <w:name w:val="text1"/>
    <w:rsid w:val="00BB7FB8"/>
    <w:rPr>
      <w:rFonts w:ascii="sөũ" w:hAnsi="sөũ" w:hint="default"/>
      <w:color w:val="333333"/>
      <w:sz w:val="24"/>
      <w:szCs w:val="24"/>
    </w:rPr>
  </w:style>
  <w:style w:type="character" w:styleId="afffffe">
    <w:name w:val="annotation reference"/>
    <w:rsid w:val="00BB7FB8"/>
    <w:rPr>
      <w:sz w:val="18"/>
      <w:szCs w:val="18"/>
    </w:rPr>
  </w:style>
  <w:style w:type="paragraph" w:styleId="affffff">
    <w:name w:val="annotation subject"/>
    <w:basedOn w:val="afffff0"/>
    <w:next w:val="afffff0"/>
    <w:link w:val="affffff0"/>
    <w:rsid w:val="00BB7FB8"/>
    <w:pPr>
      <w:spacing w:line="500" w:lineRule="exact"/>
      <w:ind w:leftChars="200" w:left="200" w:firstLineChars="200" w:firstLine="200"/>
    </w:pPr>
    <w:rPr>
      <w:rFonts w:ascii="標楷體" w:eastAsia="標楷體"/>
      <w:b/>
      <w:bCs/>
      <w:snapToGrid w:val="0"/>
      <w:sz w:val="28"/>
      <w:szCs w:val="28"/>
    </w:rPr>
  </w:style>
  <w:style w:type="character" w:customStyle="1" w:styleId="affffff0">
    <w:name w:val="註解主旨 字元"/>
    <w:link w:val="affffff"/>
    <w:rsid w:val="00BB7FB8"/>
    <w:rPr>
      <w:rFonts w:ascii="標楷體" w:eastAsia="標楷體"/>
      <w:b/>
      <w:bCs/>
      <w:snapToGrid w:val="0"/>
      <w:kern w:val="2"/>
      <w:sz w:val="28"/>
      <w:szCs w:val="28"/>
    </w:rPr>
  </w:style>
  <w:style w:type="paragraph" w:customStyle="1" w:styleId="aa0">
    <w:name w:val="aa"/>
    <w:basedOn w:val="a5"/>
    <w:rsid w:val="00BB7FB8"/>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ff1">
    <w:name w:val="圖表名稱"/>
    <w:rsid w:val="00BB7FB8"/>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ff2">
    <w:name w:val="表格資料來源"/>
    <w:rsid w:val="00BB7FB8"/>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ff3">
    <w:name w:val="大標"/>
    <w:basedOn w:val="a5"/>
    <w:rsid w:val="00BB7FB8"/>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4">
    <w:name w:val="文號"/>
    <w:basedOn w:val="a5"/>
    <w:rsid w:val="00BB7FB8"/>
    <w:pPr>
      <w:numPr>
        <w:numId w:val="7"/>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e">
    <w:name w:val="距2平頭"/>
    <w:basedOn w:val="a5"/>
    <w:rsid w:val="00BB7FB8"/>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5"/>
    <w:rsid w:val="00BB7FB8"/>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6">
    <w:name w:val="距3平頭"/>
    <w:basedOn w:val="2e"/>
    <w:rsid w:val="00BB7FB8"/>
    <w:pPr>
      <w:ind w:leftChars="250" w:left="600"/>
    </w:pPr>
    <w:rPr>
      <w:rFonts w:hAnsi="Times New Roman"/>
      <w:spacing w:val="2"/>
      <w:kern w:val="0"/>
    </w:rPr>
  </w:style>
  <w:style w:type="paragraph" w:customStyle="1" w:styleId="03">
    <w:name w:val="距0縮體3"/>
    <w:basedOn w:val="02"/>
    <w:rsid w:val="00BB7FB8"/>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BB7FB8"/>
    <w:pPr>
      <w:tabs>
        <w:tab w:val="clear" w:pos="420"/>
        <w:tab w:val="clear" w:pos="616"/>
        <w:tab w:val="left" w:pos="826"/>
      </w:tabs>
      <w:ind w:left="816" w:hangingChars="400" w:hanging="816"/>
    </w:pPr>
  </w:style>
  <w:style w:type="paragraph" w:customStyle="1" w:styleId="510">
    <w:name w:val="距5縮體1"/>
    <w:basedOn w:val="a5"/>
    <w:rsid w:val="00BB7FB8"/>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ff4">
    <w:name w:val="黑體大一級"/>
    <w:basedOn w:val="02"/>
    <w:rsid w:val="00BB7FB8"/>
    <w:pPr>
      <w:spacing w:line="340" w:lineRule="exact"/>
      <w:ind w:left="488" w:hanging="488"/>
    </w:pPr>
    <w:rPr>
      <w:rFonts w:ascii="標楷體" w:eastAsia="華康粗黑體" w:hAnsi="Times New Roman"/>
      <w:spacing w:val="2"/>
      <w:kern w:val="0"/>
      <w:sz w:val="24"/>
      <w:szCs w:val="24"/>
    </w:rPr>
  </w:style>
  <w:style w:type="paragraph" w:customStyle="1" w:styleId="611">
    <w:name w:val="距6縮體1"/>
    <w:basedOn w:val="510"/>
    <w:rsid w:val="00BB7FB8"/>
    <w:pPr>
      <w:ind w:leftChars="515" w:left="1440"/>
    </w:pPr>
  </w:style>
  <w:style w:type="paragraph" w:customStyle="1" w:styleId="230">
    <w:name w:val="距2縮體3"/>
    <w:basedOn w:val="a5"/>
    <w:rsid w:val="00BB7FB8"/>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BB7FB8"/>
    <w:pPr>
      <w:ind w:leftChars="255" w:left="1236"/>
    </w:pPr>
  </w:style>
  <w:style w:type="paragraph" w:customStyle="1" w:styleId="2f">
    <w:name w:val="段落樣式2"/>
    <w:basedOn w:val="a5"/>
    <w:rsid w:val="00BB7FB8"/>
    <w:pPr>
      <w:tabs>
        <w:tab w:val="left" w:pos="567"/>
      </w:tabs>
      <w:spacing w:line="240" w:lineRule="auto"/>
      <w:ind w:leftChars="300" w:left="300"/>
    </w:pPr>
    <w:rPr>
      <w:snapToGrid/>
      <w:kern w:val="0"/>
      <w:sz w:val="32"/>
      <w:szCs w:val="20"/>
    </w:rPr>
  </w:style>
  <w:style w:type="paragraph" w:customStyle="1" w:styleId="73">
    <w:name w:val="樣式7"/>
    <w:basedOn w:val="a5"/>
    <w:rsid w:val="00BB7FB8"/>
    <w:pPr>
      <w:snapToGrid w:val="0"/>
      <w:spacing w:line="600" w:lineRule="exact"/>
      <w:ind w:leftChars="300" w:left="720" w:firstLine="640"/>
    </w:pPr>
    <w:rPr>
      <w:snapToGrid/>
      <w:color w:val="000000"/>
      <w:sz w:val="32"/>
      <w:szCs w:val="20"/>
    </w:rPr>
  </w:style>
  <w:style w:type="paragraph" w:customStyle="1" w:styleId="unnamed2">
    <w:name w:val="unnamed2"/>
    <w:basedOn w:val="a5"/>
    <w:rsid w:val="00BB7FB8"/>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ff5">
    <w:name w:val="(一)文"/>
    <w:basedOn w:val="afff2"/>
    <w:rsid w:val="00BB7FB8"/>
    <w:pPr>
      <w:adjustRightInd w:val="0"/>
      <w:spacing w:before="120" w:after="120"/>
      <w:ind w:left="600" w:firstLine="646"/>
      <w:textAlignment w:val="baseline"/>
    </w:pPr>
    <w:rPr>
      <w:rFonts w:hAnsi="CG Times"/>
      <w:spacing w:val="0"/>
      <w:kern w:val="0"/>
    </w:rPr>
  </w:style>
  <w:style w:type="character" w:customStyle="1" w:styleId="small1">
    <w:name w:val="small1"/>
    <w:rsid w:val="00BB7FB8"/>
    <w:rPr>
      <w:rFonts w:ascii="sөũ" w:hAnsi="sөũ" w:hint="default"/>
      <w:i w:val="0"/>
      <w:iCs w:val="0"/>
      <w:color w:val="000033"/>
      <w:sz w:val="18"/>
      <w:szCs w:val="18"/>
    </w:rPr>
  </w:style>
  <w:style w:type="paragraph" w:customStyle="1" w:styleId="affffff6">
    <w:name w:val="手冊表名 + (中文) 華康中明體"/>
    <w:aliases w:val="13 點,套用前:  1 列,套用後:  0.5 列"/>
    <w:basedOn w:val="a5"/>
    <w:rsid w:val="00BB7FB8"/>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ff7">
    <w:name w:val="資料來源 字元"/>
    <w:basedOn w:val="a5"/>
    <w:rsid w:val="00BB7FB8"/>
    <w:pPr>
      <w:spacing w:line="240" w:lineRule="auto"/>
      <w:ind w:leftChars="0" w:left="0" w:firstLineChars="0" w:firstLine="0"/>
      <w:jc w:val="center"/>
    </w:pPr>
    <w:rPr>
      <w:rFonts w:ascii="華康中黑體" w:eastAsia="華康中黑體"/>
      <w:snapToGrid/>
      <w:sz w:val="20"/>
      <w:szCs w:val="20"/>
    </w:rPr>
  </w:style>
  <w:style w:type="paragraph" w:customStyle="1" w:styleId="affffff8">
    <w:name w:val="資料來源"/>
    <w:autoRedefine/>
    <w:rsid w:val="00BB7FB8"/>
    <w:pPr>
      <w:tabs>
        <w:tab w:val="left" w:pos="784"/>
      </w:tabs>
      <w:jc w:val="both"/>
    </w:pPr>
    <w:rPr>
      <w:rFonts w:ascii="Arial Narrow" w:eastAsia="細明體" w:hAnsi="細明體"/>
      <w:snapToGrid w:val="0"/>
      <w:kern w:val="2"/>
      <w:sz w:val="16"/>
      <w:szCs w:val="16"/>
    </w:rPr>
  </w:style>
  <w:style w:type="paragraph" w:customStyle="1" w:styleId="1">
    <w:name w:val="本文內容1."/>
    <w:basedOn w:val="a5"/>
    <w:autoRedefine/>
    <w:rsid w:val="00BB7FB8"/>
    <w:pPr>
      <w:numPr>
        <w:numId w:val="3"/>
      </w:numPr>
      <w:tabs>
        <w:tab w:val="num" w:pos="2202"/>
      </w:tabs>
      <w:adjustRightInd w:val="0"/>
      <w:snapToGrid w:val="0"/>
      <w:spacing w:line="480" w:lineRule="atLeast"/>
      <w:ind w:leftChars="0" w:left="2202" w:firstLineChars="0" w:hanging="360"/>
      <w:jc w:val="left"/>
      <w:textAlignment w:val="baseline"/>
    </w:pPr>
    <w:rPr>
      <w:rFonts w:ascii="Arial" w:hAnsi="Arial" w:cs="Arial"/>
      <w:snapToGrid/>
      <w:szCs w:val="20"/>
    </w:rPr>
  </w:style>
  <w:style w:type="paragraph" w:customStyle="1" w:styleId="affffff9">
    <w:name w:val="表格內容"/>
    <w:basedOn w:val="a5"/>
    <w:rsid w:val="00BB7FB8"/>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ffa">
    <w:name w:val="(二)."/>
    <w:basedOn w:val="afff2"/>
    <w:rsid w:val="00BB7FB8"/>
    <w:pPr>
      <w:spacing w:line="560" w:lineRule="exact"/>
      <w:ind w:left="960" w:hanging="722"/>
      <w:jc w:val="left"/>
    </w:pPr>
    <w:rPr>
      <w:rFonts w:hAnsi="Arial"/>
      <w:spacing w:val="0"/>
      <w:sz w:val="36"/>
    </w:rPr>
  </w:style>
  <w:style w:type="paragraph" w:customStyle="1" w:styleId="k00t18">
    <w:name w:val="k00t18"/>
    <w:basedOn w:val="a5"/>
    <w:rsid w:val="00BB7FB8"/>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character" w:customStyle="1" w:styleId="affffffb">
    <w:name w:val="姓名及分機 字元 字元"/>
    <w:rsid w:val="00BB7FB8"/>
    <w:rPr>
      <w:rFonts w:ascii="標楷體" w:eastAsia="標楷體"/>
      <w:snapToGrid w:val="0"/>
      <w:kern w:val="2"/>
      <w:sz w:val="24"/>
      <w:szCs w:val="28"/>
      <w:lang w:val="en-US" w:eastAsia="zh-TW" w:bidi="ar-SA"/>
    </w:rPr>
  </w:style>
  <w:style w:type="character" w:customStyle="1" w:styleId="affffffc">
    <w:name w:val="(一)(二)(三) 字元 字元"/>
    <w:rsid w:val="00BB7FB8"/>
    <w:rPr>
      <w:rFonts w:ascii="標楷體" w:eastAsia="標楷體"/>
      <w:snapToGrid w:val="0"/>
      <w:kern w:val="2"/>
      <w:sz w:val="28"/>
      <w:szCs w:val="28"/>
      <w:lang w:val="en-US" w:eastAsia="zh-TW" w:bidi="ar-SA"/>
    </w:rPr>
  </w:style>
  <w:style w:type="character" w:customStyle="1" w:styleId="202">
    <w:name w:val="表格內文(20行高) 字元 字元"/>
    <w:rsid w:val="00BB7FB8"/>
    <w:rPr>
      <w:rFonts w:ascii="標楷體" w:eastAsia="標楷體"/>
      <w:snapToGrid w:val="0"/>
      <w:kern w:val="2"/>
      <w:sz w:val="24"/>
      <w:szCs w:val="28"/>
      <w:lang w:val="en-US" w:eastAsia="zh-TW" w:bidi="ar-SA"/>
    </w:rPr>
  </w:style>
  <w:style w:type="character" w:customStyle="1" w:styleId="affffffd">
    <w:name w:val="結論 字元 字元"/>
    <w:rsid w:val="00BB7FB8"/>
    <w:rPr>
      <w:rFonts w:eastAsia="標楷體"/>
      <w:snapToGrid w:val="0"/>
      <w:kern w:val="2"/>
      <w:sz w:val="28"/>
      <w:szCs w:val="28"/>
      <w:lang w:val="en-US" w:eastAsia="zh-TW" w:bidi="ar-SA"/>
    </w:rPr>
  </w:style>
  <w:style w:type="paragraph" w:customStyle="1" w:styleId="affffffe">
    <w:name w:val="前言內文 字元"/>
    <w:basedOn w:val="a5"/>
    <w:rsid w:val="00BB7FB8"/>
    <w:pPr>
      <w:adjustRightInd w:val="0"/>
      <w:spacing w:line="480" w:lineRule="exact"/>
      <w:ind w:leftChars="0" w:left="0"/>
    </w:pPr>
    <w:rPr>
      <w:rFonts w:ascii="Times New Roman"/>
    </w:rPr>
  </w:style>
  <w:style w:type="character" w:customStyle="1" w:styleId="afffffff">
    <w:name w:val="前言內文 字元 字元"/>
    <w:rsid w:val="00BB7FB8"/>
    <w:rPr>
      <w:rFonts w:eastAsia="標楷體"/>
      <w:snapToGrid w:val="0"/>
      <w:kern w:val="2"/>
      <w:sz w:val="28"/>
      <w:szCs w:val="28"/>
      <w:lang w:val="en-US" w:eastAsia="zh-TW" w:bidi="ar-SA"/>
    </w:rPr>
  </w:style>
  <w:style w:type="paragraph" w:customStyle="1" w:styleId="afffffff0">
    <w:name w:val="(一)下內文 字元 字元 字元 字元 字元 字元"/>
    <w:basedOn w:val="a5"/>
    <w:rsid w:val="00BB7FB8"/>
    <w:pPr>
      <w:adjustRightInd w:val="0"/>
      <w:spacing w:line="480" w:lineRule="exact"/>
      <w:ind w:leftChars="300" w:left="300" w:firstLineChars="0" w:firstLine="0"/>
    </w:pPr>
    <w:rPr>
      <w:rFonts w:ascii="Times New Roman"/>
    </w:rPr>
  </w:style>
  <w:style w:type="character" w:customStyle="1" w:styleId="afffffff1">
    <w:name w:val="(一)下內文 字元 字元 字元 字元 字元 字元 字元"/>
    <w:rsid w:val="00BB7FB8"/>
    <w:rPr>
      <w:rFonts w:eastAsia="標楷體"/>
      <w:snapToGrid w:val="0"/>
      <w:kern w:val="2"/>
      <w:sz w:val="28"/>
      <w:szCs w:val="28"/>
      <w:lang w:val="en-US" w:eastAsia="zh-TW" w:bidi="ar-SA"/>
    </w:rPr>
  </w:style>
  <w:style w:type="paragraph" w:customStyle="1" w:styleId="afffffff2">
    <w:name w:val="(一)下內文 字元 字元 字元 字元 字元"/>
    <w:basedOn w:val="a5"/>
    <w:rsid w:val="00BB7FB8"/>
    <w:pPr>
      <w:adjustRightInd w:val="0"/>
      <w:spacing w:line="480" w:lineRule="exact"/>
      <w:ind w:leftChars="300" w:left="300" w:firstLineChars="0" w:firstLine="0"/>
    </w:pPr>
    <w:rPr>
      <w:rFonts w:ascii="Times New Roman"/>
    </w:rPr>
  </w:style>
  <w:style w:type="character" w:customStyle="1" w:styleId="1f9">
    <w:name w:val="(一)下內文 字元 字元 字元 字元 字元 字元1"/>
    <w:rsid w:val="00BB7FB8"/>
    <w:rPr>
      <w:rFonts w:eastAsia="標楷體"/>
      <w:snapToGrid w:val="0"/>
      <w:kern w:val="2"/>
      <w:sz w:val="28"/>
      <w:szCs w:val="28"/>
      <w:lang w:val="en-US" w:eastAsia="zh-TW" w:bidi="ar-SA"/>
    </w:rPr>
  </w:style>
  <w:style w:type="paragraph" w:customStyle="1" w:styleId="1234">
    <w:name w:val="1.2.3. 字元 字元 字元 字元 字元 字元 字元"/>
    <w:basedOn w:val="ac"/>
    <w:rsid w:val="00BB7FB8"/>
    <w:pPr>
      <w:adjustRightInd/>
      <w:spacing w:line="480" w:lineRule="exact"/>
      <w:ind w:left="400" w:hangingChars="100" w:hanging="100"/>
    </w:pPr>
    <w:rPr>
      <w:rFonts w:ascii="Times New Roman"/>
    </w:rPr>
  </w:style>
  <w:style w:type="character" w:customStyle="1" w:styleId="1235">
    <w:name w:val="1.2.3. 字元 字元 字元 字元 字元 字元 字元 字元"/>
    <w:rsid w:val="00BB7FB8"/>
    <w:rPr>
      <w:rFonts w:eastAsia="標楷體"/>
      <w:snapToGrid w:val="0"/>
      <w:kern w:val="2"/>
      <w:sz w:val="28"/>
      <w:szCs w:val="28"/>
      <w:lang w:val="en-US" w:eastAsia="zh-TW" w:bidi="ar-SA"/>
    </w:rPr>
  </w:style>
  <w:style w:type="paragraph" w:customStyle="1" w:styleId="14b">
    <w:name w:val="第二層(14號字) 字元 字元 字元"/>
    <w:rsid w:val="00BB7FB8"/>
    <w:pPr>
      <w:spacing w:line="480" w:lineRule="exact"/>
      <w:ind w:left="200" w:hangingChars="200" w:hanging="200"/>
      <w:jc w:val="both"/>
    </w:pPr>
    <w:rPr>
      <w:rFonts w:eastAsia="標楷體"/>
      <w:b/>
      <w:snapToGrid w:val="0"/>
      <w:kern w:val="2"/>
      <w:sz w:val="28"/>
      <w:szCs w:val="28"/>
    </w:rPr>
  </w:style>
  <w:style w:type="character" w:customStyle="1" w:styleId="14c">
    <w:name w:val="第二層(14號字) 字元 字元 字元 字元"/>
    <w:rsid w:val="00BB7FB8"/>
    <w:rPr>
      <w:rFonts w:eastAsia="標楷體"/>
      <w:b/>
      <w:snapToGrid w:val="0"/>
      <w:kern w:val="2"/>
      <w:sz w:val="28"/>
      <w:szCs w:val="28"/>
      <w:lang w:val="en-US" w:eastAsia="zh-TW" w:bidi="ar-SA"/>
    </w:rPr>
  </w:style>
  <w:style w:type="character" w:customStyle="1" w:styleId="1236">
    <w:name w:val="(1)(2)(3) 字元 字元 字元 字元"/>
    <w:rsid w:val="00BB7FB8"/>
    <w:rPr>
      <w:rFonts w:eastAsia="標楷體"/>
      <w:snapToGrid w:val="0"/>
      <w:kern w:val="2"/>
      <w:sz w:val="28"/>
      <w:szCs w:val="28"/>
      <w:lang w:val="en-US" w:eastAsia="zh-TW" w:bidi="ar-SA"/>
    </w:rPr>
  </w:style>
  <w:style w:type="character" w:customStyle="1" w:styleId="afffffff3">
    <w:name w:val="(一)下內文 字元 字元 字元 字元 字元 字元 字元 字元 字元 字元"/>
    <w:rsid w:val="00BB7FB8"/>
  </w:style>
  <w:style w:type="character" w:customStyle="1" w:styleId="afffffff4">
    <w:name w:val="(一)(二)(三) 字元 字元 字元 字元 字元 字元"/>
    <w:link w:val="afffffff5"/>
    <w:rsid w:val="00BB7FB8"/>
    <w:rPr>
      <w:rFonts w:ascii="標楷體" w:eastAsia="標楷體"/>
      <w:snapToGrid w:val="0"/>
      <w:kern w:val="2"/>
      <w:sz w:val="28"/>
      <w:szCs w:val="28"/>
    </w:rPr>
  </w:style>
  <w:style w:type="paragraph" w:customStyle="1" w:styleId="afffffff5">
    <w:name w:val="(一)(二)(三) 字元 字元 字元 字元 字元"/>
    <w:basedOn w:val="a5"/>
    <w:link w:val="afffffff4"/>
    <w:rsid w:val="00BB7FB8"/>
    <w:pPr>
      <w:ind w:left="300" w:hangingChars="100" w:hanging="100"/>
    </w:pPr>
  </w:style>
  <w:style w:type="character" w:customStyle="1" w:styleId="1237">
    <w:name w:val="(1)(2)(3) 字元 字元"/>
    <w:rsid w:val="00BB7FB8"/>
    <w:rPr>
      <w:rFonts w:ascii="標楷體" w:eastAsia="標楷體"/>
      <w:snapToGrid w:val="0"/>
      <w:kern w:val="2"/>
      <w:sz w:val="28"/>
      <w:szCs w:val="28"/>
      <w:lang w:val="en-US" w:eastAsia="zh-TW" w:bidi="ar-SA"/>
    </w:rPr>
  </w:style>
  <w:style w:type="character" w:customStyle="1" w:styleId="203">
    <w:name w:val="表格內文(20行高) 字元 字元 字元"/>
    <w:rsid w:val="00BB7FB8"/>
    <w:rPr>
      <w:rFonts w:ascii="標楷體" w:eastAsia="標楷體"/>
      <w:snapToGrid w:val="0"/>
      <w:kern w:val="2"/>
      <w:sz w:val="24"/>
      <w:szCs w:val="28"/>
      <w:lang w:val="en-US" w:eastAsia="zh-TW" w:bidi="ar-SA"/>
    </w:rPr>
  </w:style>
  <w:style w:type="paragraph" w:customStyle="1" w:styleId="afffffff6">
    <w:name w:val="段一"/>
    <w:basedOn w:val="a5"/>
    <w:rsid w:val="00BB7FB8"/>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a">
    <w:name w:val="Table Grid 1"/>
    <w:basedOn w:val="a8"/>
    <w:rsid w:val="00BB7FB8"/>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1fb">
    <w:name w:val="標題1"/>
    <w:rsid w:val="00BB7FB8"/>
  </w:style>
  <w:style w:type="paragraph" w:customStyle="1" w:styleId="1fc">
    <w:name w:val="(一)下內文 字元1 字元 字元"/>
    <w:basedOn w:val="a5"/>
    <w:rsid w:val="00BB7FB8"/>
    <w:pPr>
      <w:adjustRightInd w:val="0"/>
      <w:ind w:leftChars="300" w:left="300" w:firstLineChars="0" w:firstLine="0"/>
    </w:pPr>
  </w:style>
  <w:style w:type="character" w:customStyle="1" w:styleId="afffffff7">
    <w:name w:val="(一)下內文 字元 字元 字元 字元 字元 字元 字元 字元 字元 字元 字元 字元"/>
    <w:rsid w:val="00BB7FB8"/>
  </w:style>
  <w:style w:type="paragraph" w:customStyle="1" w:styleId="afffffff8">
    <w:name w:val="(一)下內文 字元 字元 字元 字元 字元 字元 字元 字元 字元 字元 字元"/>
    <w:basedOn w:val="a5"/>
    <w:rsid w:val="00BB7FB8"/>
    <w:pPr>
      <w:adjustRightInd w:val="0"/>
      <w:spacing w:line="480" w:lineRule="exact"/>
      <w:ind w:leftChars="300" w:left="300" w:firstLineChars="0" w:firstLine="0"/>
    </w:pPr>
  </w:style>
  <w:style w:type="character" w:customStyle="1" w:styleId="afffffff9">
    <w:name w:val="前言(一)(二)(三) 字元 字元"/>
    <w:rsid w:val="00BB7FB8"/>
    <w:rPr>
      <w:rFonts w:ascii="標楷體" w:eastAsia="標楷體"/>
      <w:snapToGrid w:val="0"/>
      <w:kern w:val="2"/>
      <w:sz w:val="28"/>
      <w:szCs w:val="28"/>
      <w:lang w:val="en-US" w:eastAsia="zh-TW" w:bidi="ar-SA"/>
    </w:rPr>
  </w:style>
  <w:style w:type="paragraph" w:customStyle="1" w:styleId="37">
    <w:name w:val="樣式3"/>
    <w:basedOn w:val="a5"/>
    <w:qFormat/>
    <w:rsid w:val="00BB7FB8"/>
    <w:pPr>
      <w:spacing w:line="240" w:lineRule="auto"/>
      <w:ind w:left="838" w:hangingChars="100" w:hanging="279"/>
    </w:pPr>
    <w:rPr>
      <w:rFonts w:ascii="Times New Roman"/>
      <w:snapToGrid/>
      <w:szCs w:val="24"/>
    </w:rPr>
  </w:style>
  <w:style w:type="character" w:customStyle="1" w:styleId="1fd">
    <w:name w:val="(一)下內文 字元1 字元 字元 字元"/>
    <w:rsid w:val="00BB7FB8"/>
  </w:style>
  <w:style w:type="character" w:customStyle="1" w:styleId="black10size1">
    <w:name w:val="black10size1"/>
    <w:rsid w:val="00BB7FB8"/>
    <w:rPr>
      <w:b w:val="0"/>
      <w:bCs w:val="0"/>
      <w:color w:val="000000"/>
      <w:sz w:val="20"/>
      <w:szCs w:val="20"/>
    </w:rPr>
  </w:style>
  <w:style w:type="character" w:customStyle="1" w:styleId="1fe">
    <w:name w:val="內文1"/>
    <w:rsid w:val="00BB7FB8"/>
    <w:rPr>
      <w:strike w:val="0"/>
      <w:dstrike w:val="0"/>
      <w:color w:val="666666"/>
      <w:sz w:val="24"/>
      <w:szCs w:val="24"/>
      <w:u w:val="none"/>
      <w:effect w:val="none"/>
    </w:rPr>
  </w:style>
  <w:style w:type="character" w:customStyle="1" w:styleId="afffffffa">
    <w:name w:val="(一)下內文 字元 字元 字元"/>
    <w:rsid w:val="00BB7FB8"/>
    <w:rPr>
      <w:rFonts w:ascii="標楷體" w:eastAsia="標楷體"/>
      <w:snapToGrid w:val="0"/>
      <w:kern w:val="2"/>
      <w:sz w:val="28"/>
      <w:szCs w:val="28"/>
      <w:lang w:val="en-US" w:eastAsia="zh-TW" w:bidi="ar-SA"/>
    </w:rPr>
  </w:style>
  <w:style w:type="paragraph" w:customStyle="1" w:styleId="afffffffb">
    <w:name w:val="(一)下內文 字元 字元 字元 字元"/>
    <w:basedOn w:val="a5"/>
    <w:rsid w:val="00BB7FB8"/>
    <w:pPr>
      <w:adjustRightInd w:val="0"/>
      <w:spacing w:line="480" w:lineRule="exact"/>
      <w:ind w:leftChars="300" w:left="300" w:firstLineChars="0" w:firstLine="0"/>
    </w:pPr>
    <w:rPr>
      <w:rFonts w:ascii="Times New Roman"/>
    </w:rPr>
  </w:style>
  <w:style w:type="character" w:customStyle="1" w:styleId="afffffffc">
    <w:name w:val="結論 字元 字元 字元"/>
    <w:rsid w:val="00BB7FB8"/>
    <w:rPr>
      <w:rFonts w:ascii="標楷體" w:eastAsia="標楷體"/>
      <w:snapToGrid w:val="0"/>
      <w:kern w:val="2"/>
      <w:sz w:val="28"/>
      <w:szCs w:val="28"/>
      <w:lang w:val="en-US" w:eastAsia="zh-TW" w:bidi="ar-SA"/>
    </w:rPr>
  </w:style>
  <w:style w:type="paragraph" w:customStyle="1" w:styleId="newsdate">
    <w:name w:val="newsdate"/>
    <w:basedOn w:val="a5"/>
    <w:rsid w:val="00BB7FB8"/>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fd">
    <w:name w:val="第一層"/>
    <w:basedOn w:val="affff5"/>
    <w:rsid w:val="00BB7FB8"/>
    <w:pPr>
      <w:overflowPunct w:val="0"/>
      <w:snapToGrid w:val="0"/>
      <w:spacing w:line="480" w:lineRule="exact"/>
      <w:jc w:val="both"/>
    </w:pPr>
    <w:rPr>
      <w:rFonts w:ascii="標楷體" w:eastAsia="標楷體" w:cs="Times New Roman"/>
      <w:b/>
      <w:snapToGrid w:val="0"/>
      <w:sz w:val="28"/>
      <w:szCs w:val="20"/>
    </w:rPr>
  </w:style>
  <w:style w:type="paragraph" w:customStyle="1" w:styleId="afffffffe">
    <w:name w:val="案由"/>
    <w:basedOn w:val="a5"/>
    <w:rsid w:val="00BB7FB8"/>
    <w:pPr>
      <w:snapToGrid w:val="0"/>
      <w:ind w:leftChars="0" w:left="0" w:firstLineChars="0" w:firstLine="0"/>
    </w:pPr>
    <w:rPr>
      <w:rFonts w:ascii="Times New Roman"/>
      <w:snapToGrid/>
      <w:sz w:val="30"/>
      <w:szCs w:val="24"/>
    </w:rPr>
  </w:style>
  <w:style w:type="character" w:customStyle="1" w:styleId="text">
    <w:name w:val="text"/>
    <w:rsid w:val="00BB7FB8"/>
  </w:style>
  <w:style w:type="paragraph" w:customStyle="1" w:styleId="Web8">
    <w:name w:val="內文 (Web)8"/>
    <w:basedOn w:val="a5"/>
    <w:rsid w:val="00BB7FB8"/>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BB7FB8"/>
    <w:rPr>
      <w:sz w:val="24"/>
      <w:szCs w:val="24"/>
    </w:rPr>
  </w:style>
  <w:style w:type="paragraph" w:customStyle="1" w:styleId="1ff">
    <w:name w:val="條文內文1"/>
    <w:basedOn w:val="a5"/>
    <w:next w:val="a5"/>
    <w:rsid w:val="00BB7FB8"/>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ff">
    <w:name w:val="第  一  條"/>
    <w:basedOn w:val="a5"/>
    <w:link w:val="affffffff0"/>
    <w:rsid w:val="00BB7FB8"/>
    <w:pPr>
      <w:spacing w:line="240" w:lineRule="auto"/>
      <w:ind w:leftChars="0" w:left="500" w:hangingChars="500" w:hanging="500"/>
    </w:pPr>
    <w:rPr>
      <w:rFonts w:hAnsi="標楷體"/>
      <w:sz w:val="24"/>
      <w:szCs w:val="24"/>
    </w:rPr>
  </w:style>
  <w:style w:type="character" w:customStyle="1" w:styleId="affffffff0">
    <w:name w:val="第  一  條 字元"/>
    <w:link w:val="affffffff"/>
    <w:rsid w:val="00BB7FB8"/>
    <w:rPr>
      <w:rFonts w:ascii="標楷體" w:eastAsia="標楷體" w:hAnsi="標楷體"/>
      <w:snapToGrid w:val="0"/>
      <w:kern w:val="2"/>
      <w:sz w:val="24"/>
      <w:szCs w:val="24"/>
    </w:rPr>
  </w:style>
  <w:style w:type="paragraph" w:customStyle="1" w:styleId="affffffff1">
    <w:name w:val="第  一  條之款"/>
    <w:basedOn w:val="a5"/>
    <w:link w:val="affffffff2"/>
    <w:rsid w:val="00BB7FB8"/>
    <w:pPr>
      <w:spacing w:line="240" w:lineRule="auto"/>
      <w:ind w:leftChars="700" w:left="900" w:hangingChars="200" w:hanging="200"/>
    </w:pPr>
    <w:rPr>
      <w:rFonts w:hAnsi="標楷體"/>
      <w:sz w:val="24"/>
      <w:szCs w:val="24"/>
    </w:rPr>
  </w:style>
  <w:style w:type="character" w:customStyle="1" w:styleId="affffffff2">
    <w:name w:val="第  一  條之款 字元"/>
    <w:link w:val="affffffff1"/>
    <w:rsid w:val="00BB7FB8"/>
    <w:rPr>
      <w:rFonts w:ascii="標楷體" w:eastAsia="標楷體" w:hAnsi="標楷體"/>
      <w:snapToGrid w:val="0"/>
      <w:kern w:val="2"/>
      <w:sz w:val="24"/>
      <w:szCs w:val="24"/>
    </w:rPr>
  </w:style>
  <w:style w:type="paragraph" w:customStyle="1" w:styleId="affffffff3">
    <w:name w:val="條次"/>
    <w:basedOn w:val="a5"/>
    <w:rsid w:val="00BB7FB8"/>
    <w:pPr>
      <w:spacing w:before="120" w:line="0" w:lineRule="atLeast"/>
      <w:ind w:leftChars="0" w:left="0" w:firstLineChars="0" w:firstLine="0"/>
      <w:jc w:val="center"/>
    </w:pPr>
    <w:rPr>
      <w:rFonts w:ascii="Times New Roman"/>
      <w:snapToGrid/>
      <w:sz w:val="20"/>
      <w:szCs w:val="24"/>
    </w:rPr>
  </w:style>
  <w:style w:type="paragraph" w:customStyle="1" w:styleId="affffffff4">
    <w:name w:val="(一)"/>
    <w:basedOn w:val="a5"/>
    <w:link w:val="affffffff5"/>
    <w:rsid w:val="00BB7FB8"/>
    <w:pPr>
      <w:spacing w:line="340" w:lineRule="exact"/>
      <w:ind w:leftChars="0" w:left="100" w:hangingChars="100" w:hanging="100"/>
    </w:pPr>
    <w:rPr>
      <w:rFonts w:hAnsi="標楷體"/>
      <w:snapToGrid/>
      <w:sz w:val="22"/>
      <w:szCs w:val="22"/>
    </w:rPr>
  </w:style>
  <w:style w:type="character" w:customStyle="1" w:styleId="affffffff5">
    <w:name w:val="(一) 字元"/>
    <w:link w:val="affffffff4"/>
    <w:rsid w:val="00BB7FB8"/>
    <w:rPr>
      <w:rFonts w:ascii="標楷體" w:eastAsia="標楷體" w:hAnsi="標楷體"/>
      <w:kern w:val="2"/>
      <w:sz w:val="22"/>
      <w:szCs w:val="22"/>
    </w:rPr>
  </w:style>
  <w:style w:type="paragraph" w:customStyle="1" w:styleId="affffffff6">
    <w:name w:val="標題二(政府提案)"/>
    <w:basedOn w:val="a5"/>
    <w:rsid w:val="00BB7FB8"/>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BB7FB8"/>
    <w:rPr>
      <w:vanish/>
      <w:webHidden w:val="0"/>
      <w:specVanish w:val="0"/>
    </w:rPr>
  </w:style>
  <w:style w:type="character" w:customStyle="1" w:styleId="w011">
    <w:name w:val="w011"/>
    <w:rsid w:val="00BB7FB8"/>
    <w:rPr>
      <w:rFonts w:ascii="Verdana" w:hAnsi="Verdana" w:hint="default"/>
      <w:strike w:val="0"/>
      <w:dstrike w:val="0"/>
      <w:color w:val="4D2600"/>
      <w:sz w:val="24"/>
      <w:szCs w:val="24"/>
      <w:u w:val="none"/>
      <w:effect w:val="none"/>
    </w:rPr>
  </w:style>
  <w:style w:type="character" w:customStyle="1" w:styleId="text021">
    <w:name w:val="text021"/>
    <w:rsid w:val="00BB7FB8"/>
    <w:rPr>
      <w:rFonts w:ascii="Verdana" w:eastAsia="標楷體" w:hAnsi="Verdana" w:cs="Mangal"/>
      <w:color w:val="666666"/>
      <w:kern w:val="2"/>
      <w:sz w:val="20"/>
      <w:szCs w:val="20"/>
      <w:lang w:val="en-US" w:eastAsia="en-US" w:bidi="hi-IN"/>
    </w:rPr>
  </w:style>
  <w:style w:type="paragraph" w:customStyle="1" w:styleId="1ff0">
    <w:name w:val="目錄1"/>
    <w:basedOn w:val="13"/>
    <w:rsid w:val="00BB7FB8"/>
    <w:pPr>
      <w:ind w:rightChars="100" w:right="100"/>
      <w:jc w:val="right"/>
    </w:pPr>
    <w:rPr>
      <w:rFonts w:hAnsi="標楷體"/>
      <w:snapToGrid/>
      <w:kern w:val="0"/>
      <w:szCs w:val="24"/>
    </w:rPr>
  </w:style>
  <w:style w:type="character" w:customStyle="1" w:styleId="161">
    <w:name w:val="字元16"/>
    <w:rsid w:val="00BB7FB8"/>
    <w:rPr>
      <w:rFonts w:ascii="標楷體" w:eastAsia="標楷體"/>
      <w:snapToGrid w:val="0"/>
      <w:kern w:val="2"/>
      <w:lang w:val="en-US" w:eastAsia="zh-TW" w:bidi="ar-SA"/>
    </w:rPr>
  </w:style>
  <w:style w:type="paragraph" w:customStyle="1" w:styleId="affffffff7">
    <w:name w:val="字元 字元 字元"/>
    <w:basedOn w:val="a5"/>
    <w:rsid w:val="00BB7FB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z-">
    <w:name w:val="HTML Top of Form"/>
    <w:basedOn w:val="a5"/>
    <w:next w:val="a5"/>
    <w:link w:val="z-0"/>
    <w:hidden/>
    <w:rsid w:val="00BB7FB8"/>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BB7FB8"/>
    <w:rPr>
      <w:rFonts w:ascii="Arial" w:hAnsi="Arial" w:cs="Arial"/>
      <w:snapToGrid w:val="0"/>
      <w:vanish/>
      <w:kern w:val="2"/>
      <w:sz w:val="16"/>
      <w:szCs w:val="16"/>
    </w:rPr>
  </w:style>
  <w:style w:type="paragraph" w:styleId="z-1">
    <w:name w:val="HTML Bottom of Form"/>
    <w:basedOn w:val="a5"/>
    <w:next w:val="a5"/>
    <w:link w:val="z-2"/>
    <w:hidden/>
    <w:rsid w:val="00BB7FB8"/>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rsid w:val="00BB7FB8"/>
    <w:rPr>
      <w:rFonts w:ascii="Arial" w:hAnsi="Arial" w:cs="Arial"/>
      <w:snapToGrid w:val="0"/>
      <w:vanish/>
      <w:kern w:val="2"/>
      <w:sz w:val="16"/>
      <w:szCs w:val="16"/>
    </w:rPr>
  </w:style>
  <w:style w:type="character" w:customStyle="1" w:styleId="listsubtitlespan1">
    <w:name w:val="listsubtitlespan1"/>
    <w:rsid w:val="00BB7FB8"/>
    <w:rPr>
      <w:i/>
      <w:iCs/>
      <w:color w:val="666666"/>
    </w:rPr>
  </w:style>
  <w:style w:type="paragraph" w:customStyle="1" w:styleId="-">
    <w:name w:val="欄-項目符號"/>
    <w:basedOn w:val="afe"/>
    <w:rsid w:val="00BB7FB8"/>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ff8">
    <w:name w:val="標題壹、"/>
    <w:basedOn w:val="affffffff9"/>
    <w:rsid w:val="00BB7FB8"/>
    <w:pPr>
      <w:spacing w:beforeLines="0" w:before="0" w:line="360" w:lineRule="auto"/>
      <w:jc w:val="both"/>
    </w:pPr>
    <w:rPr>
      <w:sz w:val="36"/>
      <w:szCs w:val="36"/>
    </w:rPr>
  </w:style>
  <w:style w:type="paragraph" w:customStyle="1" w:styleId="affffffff9">
    <w:name w:val="標題甲、"/>
    <w:basedOn w:val="a5"/>
    <w:rsid w:val="00BB7FB8"/>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fa">
    <w:name w:val="標題一、"/>
    <w:basedOn w:val="affffffff9"/>
    <w:rsid w:val="00BB7FB8"/>
    <w:pPr>
      <w:spacing w:beforeLines="20" w:before="20" w:afterLines="20" w:after="20" w:line="400" w:lineRule="exact"/>
      <w:ind w:leftChars="100" w:left="310" w:hangingChars="210" w:hanging="210"/>
      <w:jc w:val="both"/>
    </w:pPr>
    <w:rPr>
      <w:sz w:val="32"/>
      <w:szCs w:val="32"/>
    </w:rPr>
  </w:style>
  <w:style w:type="paragraph" w:customStyle="1" w:styleId="affffffffb">
    <w:name w:val="標題（一）"/>
    <w:basedOn w:val="affffffff9"/>
    <w:rsid w:val="00BB7FB8"/>
    <w:pPr>
      <w:spacing w:beforeLines="20" w:before="20" w:afterLines="20" w:after="20" w:line="400" w:lineRule="exact"/>
      <w:ind w:firstLineChars="200" w:firstLine="200"/>
      <w:jc w:val="both"/>
    </w:pPr>
    <w:rPr>
      <w:sz w:val="28"/>
      <w:szCs w:val="28"/>
    </w:rPr>
  </w:style>
  <w:style w:type="paragraph" w:customStyle="1" w:styleId="affffffffc">
    <w:name w:val="跨頁標頭"/>
    <w:basedOn w:val="a5"/>
    <w:rsid w:val="00BB7FB8"/>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5"/>
    <w:rsid w:val="00BB7FB8"/>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f1">
    <w:name w:val="標題1."/>
    <w:basedOn w:val="affffffff9"/>
    <w:link w:val="1ff2"/>
    <w:rsid w:val="00BB7FB8"/>
    <w:pPr>
      <w:spacing w:beforeLines="0" w:before="0" w:line="400" w:lineRule="exact"/>
      <w:ind w:firstLineChars="450" w:firstLine="450"/>
      <w:jc w:val="both"/>
    </w:pPr>
    <w:rPr>
      <w:rFonts w:ascii="標楷體"/>
      <w:b w:val="0"/>
      <w:snapToGrid w:val="0"/>
      <w:sz w:val="24"/>
      <w:szCs w:val="24"/>
    </w:rPr>
  </w:style>
  <w:style w:type="character" w:customStyle="1" w:styleId="1ff2">
    <w:name w:val="標題1. 字元"/>
    <w:link w:val="1ff1"/>
    <w:rsid w:val="00BB7FB8"/>
    <w:rPr>
      <w:rFonts w:ascii="標楷體" w:eastAsia="標楷體" w:cs="新細明體"/>
      <w:bCs/>
      <w:snapToGrid w:val="0"/>
      <w:kern w:val="2"/>
      <w:sz w:val="24"/>
      <w:szCs w:val="24"/>
    </w:rPr>
  </w:style>
  <w:style w:type="paragraph" w:customStyle="1" w:styleId="1ff3">
    <w:name w:val="標題(1)"/>
    <w:basedOn w:val="1ff1"/>
    <w:rsid w:val="00BB7FB8"/>
    <w:pPr>
      <w:ind w:firstLineChars="550" w:firstLine="550"/>
    </w:pPr>
  </w:style>
  <w:style w:type="paragraph" w:customStyle="1" w:styleId="affffffffd">
    <w:name w:val="乙篇主文 字元 字元 字元 字元"/>
    <w:basedOn w:val="a5"/>
    <w:link w:val="affffffffe"/>
    <w:rsid w:val="00BB7FB8"/>
    <w:pPr>
      <w:spacing w:line="400" w:lineRule="exact"/>
      <w:ind w:leftChars="0" w:left="0"/>
    </w:pPr>
    <w:rPr>
      <w:sz w:val="24"/>
      <w:szCs w:val="24"/>
    </w:rPr>
  </w:style>
  <w:style w:type="character" w:customStyle="1" w:styleId="affffffffe">
    <w:name w:val="乙篇主文 字元 字元 字元 字元 字元"/>
    <w:link w:val="affffffffd"/>
    <w:rsid w:val="00BB7FB8"/>
    <w:rPr>
      <w:rFonts w:ascii="標楷體" w:eastAsia="標楷體"/>
      <w:snapToGrid w:val="0"/>
      <w:kern w:val="2"/>
      <w:sz w:val="24"/>
      <w:szCs w:val="24"/>
    </w:rPr>
  </w:style>
  <w:style w:type="paragraph" w:customStyle="1" w:styleId="afffffffff">
    <w:name w:val="註"/>
    <w:basedOn w:val="a5"/>
    <w:link w:val="afffffffff0"/>
    <w:rsid w:val="00BB7FB8"/>
    <w:pPr>
      <w:spacing w:line="320" w:lineRule="exact"/>
      <w:ind w:leftChars="0" w:left="0" w:firstLineChars="0" w:firstLine="0"/>
    </w:pPr>
  </w:style>
  <w:style w:type="character" w:customStyle="1" w:styleId="afffffffff0">
    <w:name w:val="註 字元"/>
    <w:link w:val="afffffffff"/>
    <w:rsid w:val="00BB7FB8"/>
    <w:rPr>
      <w:rFonts w:ascii="標楷體" w:eastAsia="標楷體"/>
      <w:snapToGrid w:val="0"/>
      <w:kern w:val="2"/>
      <w:sz w:val="28"/>
      <w:szCs w:val="28"/>
    </w:rPr>
  </w:style>
  <w:style w:type="paragraph" w:customStyle="1" w:styleId="2f0">
    <w:name w:val="表格欄2數字"/>
    <w:basedOn w:val="1-"/>
    <w:rsid w:val="00BB7FB8"/>
    <w:rPr>
      <w:sz w:val="18"/>
    </w:rPr>
  </w:style>
  <w:style w:type="paragraph" w:styleId="2f1">
    <w:name w:val="Body Text 2"/>
    <w:basedOn w:val="a5"/>
    <w:link w:val="2f2"/>
    <w:rsid w:val="00BB7FB8"/>
    <w:pPr>
      <w:spacing w:after="120" w:line="480" w:lineRule="auto"/>
      <w:ind w:leftChars="0" w:left="0" w:firstLineChars="0" w:firstLine="0"/>
      <w:jc w:val="left"/>
    </w:pPr>
    <w:rPr>
      <w:rFonts w:eastAsia="新細明體"/>
      <w:sz w:val="24"/>
    </w:rPr>
  </w:style>
  <w:style w:type="character" w:customStyle="1" w:styleId="2f2">
    <w:name w:val="本文 2 字元"/>
    <w:link w:val="2f1"/>
    <w:rsid w:val="00BB7FB8"/>
    <w:rPr>
      <w:rFonts w:ascii="標楷體"/>
      <w:snapToGrid w:val="0"/>
      <w:kern w:val="2"/>
      <w:sz w:val="24"/>
      <w:szCs w:val="28"/>
    </w:rPr>
  </w:style>
  <w:style w:type="paragraph" w:customStyle="1" w:styleId="47">
    <w:name w:val="欄4（原因分析）"/>
    <w:basedOn w:val="a5"/>
    <w:rsid w:val="00BB7FB8"/>
    <w:pPr>
      <w:spacing w:line="240" w:lineRule="auto"/>
      <w:ind w:leftChars="0" w:left="0" w:firstLineChars="0" w:firstLine="0"/>
    </w:pPr>
    <w:rPr>
      <w:rFonts w:cs="新細明體"/>
      <w:snapToGrid/>
      <w:w w:val="90"/>
      <w:sz w:val="18"/>
      <w:szCs w:val="18"/>
    </w:rPr>
  </w:style>
  <w:style w:type="paragraph" w:customStyle="1" w:styleId="afffffffff1">
    <w:name w:val="甲篇內文"/>
    <w:basedOn w:val="affffffffd"/>
    <w:link w:val="afffffffff2"/>
    <w:rsid w:val="00BB7FB8"/>
    <w:pPr>
      <w:spacing w:line="460" w:lineRule="exact"/>
    </w:pPr>
    <w:rPr>
      <w:sz w:val="28"/>
      <w:szCs w:val="28"/>
    </w:rPr>
  </w:style>
  <w:style w:type="character" w:customStyle="1" w:styleId="afffffffff2">
    <w:name w:val="甲篇內文 字元"/>
    <w:link w:val="afffffffff1"/>
    <w:rsid w:val="00BB7FB8"/>
    <w:rPr>
      <w:rFonts w:ascii="標楷體" w:eastAsia="標楷體"/>
      <w:snapToGrid w:val="0"/>
      <w:kern w:val="2"/>
      <w:sz w:val="28"/>
      <w:szCs w:val="28"/>
    </w:rPr>
  </w:style>
  <w:style w:type="paragraph" w:customStyle="1" w:styleId="1ff4">
    <w:name w:val="表說1."/>
    <w:basedOn w:val="afffffffff"/>
    <w:rsid w:val="00BB7FB8"/>
    <w:pPr>
      <w:spacing w:line="400" w:lineRule="exact"/>
    </w:pPr>
    <w:rPr>
      <w:rFonts w:cs="新細明體"/>
      <w:sz w:val="24"/>
      <w:szCs w:val="24"/>
    </w:rPr>
  </w:style>
  <w:style w:type="paragraph" w:customStyle="1" w:styleId="1-11">
    <w:name w:val="表格欄1-1主管 字元 字元 字元"/>
    <w:basedOn w:val="a5"/>
    <w:link w:val="1-12"/>
    <w:rsid w:val="00BB7FB8"/>
    <w:pPr>
      <w:spacing w:line="240" w:lineRule="auto"/>
      <w:ind w:leftChars="0" w:left="0" w:firstLineChars="0" w:firstLine="0"/>
      <w:jc w:val="distribute"/>
    </w:pPr>
    <w:rPr>
      <w:rFonts w:cs="新細明體"/>
      <w:b/>
    </w:rPr>
  </w:style>
  <w:style w:type="character" w:customStyle="1" w:styleId="1-12">
    <w:name w:val="表格欄1-1主管 字元 字元 字元 字元"/>
    <w:link w:val="1-11"/>
    <w:rsid w:val="00BB7FB8"/>
    <w:rPr>
      <w:rFonts w:ascii="標楷體" w:eastAsia="標楷體" w:cs="新細明體"/>
      <w:b/>
      <w:snapToGrid w:val="0"/>
      <w:kern w:val="2"/>
      <w:sz w:val="28"/>
      <w:szCs w:val="28"/>
    </w:rPr>
  </w:style>
  <w:style w:type="paragraph" w:customStyle="1" w:styleId="1-2">
    <w:name w:val="表格欄1-2"/>
    <w:basedOn w:val="a5"/>
    <w:rsid w:val="00BB7FB8"/>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5"/>
    <w:link w:val="1-311"/>
    <w:rsid w:val="00BB7FB8"/>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BB7FB8"/>
    <w:rPr>
      <w:rFonts w:ascii="標楷體" w:eastAsia="標楷體" w:cs="新細明體"/>
      <w:snapToGrid w:val="0"/>
      <w:kern w:val="2"/>
      <w:sz w:val="18"/>
      <w:szCs w:val="18"/>
    </w:rPr>
  </w:style>
  <w:style w:type="paragraph" w:customStyle="1" w:styleId="1-32">
    <w:name w:val="表格欄1-3退2 字元"/>
    <w:basedOn w:val="1-310"/>
    <w:link w:val="1-320"/>
    <w:rsid w:val="00BB7FB8"/>
    <w:pPr>
      <w:ind w:firstLineChars="200" w:firstLine="200"/>
    </w:pPr>
  </w:style>
  <w:style w:type="character" w:customStyle="1" w:styleId="1-320">
    <w:name w:val="表格欄1-3退2 字元 字元"/>
    <w:link w:val="1-32"/>
    <w:rsid w:val="00BB7FB8"/>
    <w:rPr>
      <w:rFonts w:ascii="標楷體" w:eastAsia="標楷體" w:cs="新細明體"/>
      <w:snapToGrid w:val="0"/>
      <w:kern w:val="2"/>
      <w:sz w:val="18"/>
      <w:szCs w:val="18"/>
    </w:rPr>
  </w:style>
  <w:style w:type="paragraph" w:customStyle="1" w:styleId="1238">
    <w:name w:val="內文123"/>
    <w:rsid w:val="00BB7FB8"/>
    <w:pPr>
      <w:overflowPunct w:val="0"/>
      <w:spacing w:line="400" w:lineRule="exact"/>
      <w:ind w:firstLineChars="450" w:firstLine="450"/>
      <w:jc w:val="both"/>
    </w:pPr>
    <w:rPr>
      <w:rFonts w:ascii="標楷體" w:eastAsia="標楷體"/>
      <w:kern w:val="2"/>
      <w:sz w:val="24"/>
    </w:rPr>
  </w:style>
  <w:style w:type="paragraph" w:customStyle="1" w:styleId="1ff5">
    <w:name w:val="標題1.加粗 字元"/>
    <w:basedOn w:val="1ff1"/>
    <w:link w:val="1ff6"/>
    <w:rsid w:val="00BB7FB8"/>
    <w:pPr>
      <w:ind w:firstLine="1080"/>
    </w:pPr>
    <w:rPr>
      <w:b/>
      <w:sz w:val="28"/>
      <w:szCs w:val="28"/>
    </w:rPr>
  </w:style>
  <w:style w:type="character" w:customStyle="1" w:styleId="1ff6">
    <w:name w:val="標題1.加粗 字元 字元"/>
    <w:link w:val="1ff5"/>
    <w:rsid w:val="00BB7FB8"/>
    <w:rPr>
      <w:rFonts w:ascii="標楷體" w:eastAsia="標楷體" w:cs="新細明體"/>
      <w:b/>
      <w:bCs/>
      <w:snapToGrid w:val="0"/>
      <w:kern w:val="2"/>
      <w:sz w:val="28"/>
      <w:szCs w:val="28"/>
    </w:rPr>
  </w:style>
  <w:style w:type="paragraph" w:customStyle="1" w:styleId="48">
    <w:name w:val="標題4"/>
    <w:basedOn w:val="3"/>
    <w:rsid w:val="00BB7FB8"/>
    <w:pPr>
      <w:spacing w:line="500" w:lineRule="exact"/>
      <w:ind w:leftChars="0" w:left="624" w:firstLineChars="0" w:firstLine="0"/>
    </w:pPr>
    <w:rPr>
      <w:rFonts w:ascii="標楷體" w:eastAsia="標楷體"/>
      <w:snapToGrid/>
      <w:sz w:val="28"/>
    </w:rPr>
  </w:style>
  <w:style w:type="paragraph" w:customStyle="1" w:styleId="1239">
    <w:name w:val="123"/>
    <w:basedOn w:val="a5"/>
    <w:rsid w:val="00BB7FB8"/>
    <w:pPr>
      <w:spacing w:line="360" w:lineRule="auto"/>
      <w:ind w:leftChars="0" w:left="0" w:firstLineChars="0" w:firstLine="425"/>
    </w:pPr>
    <w:rPr>
      <w:snapToGrid/>
      <w:sz w:val="24"/>
      <w:szCs w:val="20"/>
    </w:rPr>
  </w:style>
  <w:style w:type="paragraph" w:customStyle="1" w:styleId="afffffffff3">
    <w:name w:val="括號一二三"/>
    <w:basedOn w:val="afffffffff4"/>
    <w:rsid w:val="00BB7FB8"/>
    <w:pPr>
      <w:spacing w:after="0"/>
      <w:ind w:firstLine="624"/>
      <w:jc w:val="both"/>
    </w:pPr>
    <w:rPr>
      <w:b/>
      <w:sz w:val="28"/>
    </w:rPr>
  </w:style>
  <w:style w:type="paragraph" w:customStyle="1" w:styleId="afffffffff4">
    <w:name w:val="一二三"/>
    <w:basedOn w:val="afffffffff5"/>
    <w:rsid w:val="00BB7FB8"/>
    <w:pPr>
      <w:spacing w:after="120"/>
      <w:ind w:left="0"/>
    </w:pPr>
    <w:rPr>
      <w:b w:val="0"/>
      <w:sz w:val="32"/>
    </w:rPr>
  </w:style>
  <w:style w:type="paragraph" w:customStyle="1" w:styleId="afffffffff5">
    <w:name w:val="壹貳參"/>
    <w:basedOn w:val="a5"/>
    <w:rsid w:val="00BB7FB8"/>
    <w:pPr>
      <w:spacing w:after="240" w:line="360" w:lineRule="auto"/>
      <w:ind w:leftChars="0" w:left="624" w:firstLineChars="0" w:firstLine="0"/>
      <w:jc w:val="left"/>
    </w:pPr>
    <w:rPr>
      <w:b/>
      <w:snapToGrid/>
      <w:sz w:val="36"/>
      <w:szCs w:val="20"/>
    </w:rPr>
  </w:style>
  <w:style w:type="paragraph" w:styleId="38">
    <w:name w:val="Body Text 3"/>
    <w:basedOn w:val="a5"/>
    <w:link w:val="39"/>
    <w:rsid w:val="00BB7FB8"/>
    <w:pPr>
      <w:spacing w:line="240" w:lineRule="auto"/>
      <w:ind w:leftChars="0" w:left="0" w:right="-80" w:firstLineChars="0" w:firstLine="0"/>
    </w:pPr>
    <w:rPr>
      <w:rFonts w:eastAsia="華康楷書體W5"/>
      <w:sz w:val="26"/>
    </w:rPr>
  </w:style>
  <w:style w:type="character" w:customStyle="1" w:styleId="39">
    <w:name w:val="本文 3 字元"/>
    <w:link w:val="38"/>
    <w:rsid w:val="00BB7FB8"/>
    <w:rPr>
      <w:rFonts w:ascii="標楷體" w:eastAsia="華康楷書體W5"/>
      <w:snapToGrid w:val="0"/>
      <w:kern w:val="2"/>
      <w:sz w:val="26"/>
      <w:szCs w:val="28"/>
    </w:rPr>
  </w:style>
  <w:style w:type="paragraph" w:styleId="afffffffff6">
    <w:name w:val="Block Text"/>
    <w:basedOn w:val="a5"/>
    <w:rsid w:val="00BB7FB8"/>
    <w:pPr>
      <w:spacing w:line="240" w:lineRule="auto"/>
      <w:ind w:leftChars="0" w:left="113" w:right="113" w:firstLineChars="0" w:firstLine="0"/>
      <w:jc w:val="distribute"/>
    </w:pPr>
    <w:rPr>
      <w:snapToGrid/>
      <w:sz w:val="32"/>
      <w:szCs w:val="20"/>
    </w:rPr>
  </w:style>
  <w:style w:type="paragraph" w:customStyle="1" w:styleId="afffffffff7">
    <w:name w:val="主文"/>
    <w:basedOn w:val="a5"/>
    <w:rsid w:val="00BB7FB8"/>
    <w:pPr>
      <w:spacing w:line="312" w:lineRule="auto"/>
      <w:ind w:leftChars="0" w:left="0" w:firstLine="434"/>
    </w:pPr>
    <w:rPr>
      <w:rFonts w:ascii="Times New Roman" w:eastAsia="華康楷書體W5"/>
      <w:snapToGrid/>
      <w:spacing w:val="4"/>
      <w:sz w:val="21"/>
      <w:szCs w:val="20"/>
    </w:rPr>
  </w:style>
  <w:style w:type="paragraph" w:customStyle="1" w:styleId="afffffffff8">
    <w:name w:val="總述文"/>
    <w:rsid w:val="00BB7FB8"/>
    <w:pPr>
      <w:overflowPunct w:val="0"/>
      <w:spacing w:line="460" w:lineRule="exact"/>
      <w:ind w:firstLineChars="200" w:firstLine="200"/>
      <w:jc w:val="both"/>
    </w:pPr>
    <w:rPr>
      <w:rFonts w:ascii="標楷體" w:eastAsia="標楷體"/>
      <w:kern w:val="2"/>
      <w:sz w:val="28"/>
    </w:rPr>
  </w:style>
  <w:style w:type="paragraph" w:customStyle="1" w:styleId="afffffffff9">
    <w:name w:val="總述文一二三"/>
    <w:rsid w:val="00BB7FB8"/>
    <w:pPr>
      <w:overflowPunct w:val="0"/>
      <w:spacing w:line="460" w:lineRule="exact"/>
      <w:ind w:left="200" w:hangingChars="200" w:hanging="200"/>
      <w:jc w:val="both"/>
    </w:pPr>
    <w:rPr>
      <w:rFonts w:ascii="標楷體" w:eastAsia="標楷體"/>
      <w:sz w:val="28"/>
    </w:rPr>
  </w:style>
  <w:style w:type="paragraph" w:customStyle="1" w:styleId="afffffffffa">
    <w:name w:val="表說"/>
    <w:basedOn w:val="a5"/>
    <w:rsid w:val="00BB7FB8"/>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fb">
    <w:name w:val="一內文"/>
    <w:basedOn w:val="a5"/>
    <w:rsid w:val="00BB7FB8"/>
    <w:pPr>
      <w:snapToGrid w:val="0"/>
      <w:spacing w:line="600" w:lineRule="exact"/>
      <w:ind w:leftChars="0" w:left="364" w:firstLine="560"/>
    </w:pPr>
    <w:rPr>
      <w:snapToGrid/>
      <w:szCs w:val="20"/>
    </w:rPr>
  </w:style>
  <w:style w:type="character" w:customStyle="1" w:styleId="emailstyle15">
    <w:name w:val="emailstyle15"/>
    <w:rsid w:val="00BB7FB8"/>
    <w:rPr>
      <w:rFonts w:ascii="Arial" w:eastAsia="新細明體" w:hAnsi="Arial" w:cs="Arial"/>
      <w:color w:val="000000"/>
      <w:sz w:val="18"/>
    </w:rPr>
  </w:style>
  <w:style w:type="paragraph" w:customStyle="1" w:styleId="afffffffffc">
    <w:name w:val="乙篇主文 字元 字元"/>
    <w:basedOn w:val="a5"/>
    <w:link w:val="afffffffffd"/>
    <w:rsid w:val="00BB7FB8"/>
    <w:pPr>
      <w:spacing w:line="400" w:lineRule="exact"/>
      <w:ind w:leftChars="0" w:left="0"/>
    </w:pPr>
    <w:rPr>
      <w:sz w:val="24"/>
      <w:szCs w:val="24"/>
    </w:rPr>
  </w:style>
  <w:style w:type="character" w:customStyle="1" w:styleId="afffffffffd">
    <w:name w:val="乙篇主文 字元 字元 字元"/>
    <w:link w:val="afffffffffc"/>
    <w:rsid w:val="00BB7FB8"/>
    <w:rPr>
      <w:rFonts w:ascii="標楷體" w:eastAsia="標楷體"/>
      <w:snapToGrid w:val="0"/>
      <w:kern w:val="2"/>
      <w:sz w:val="24"/>
      <w:szCs w:val="24"/>
    </w:rPr>
  </w:style>
  <w:style w:type="character" w:customStyle="1" w:styleId="afffffffffe">
    <w:name w:val="甲篇內文 字元 字元"/>
    <w:rsid w:val="00BB7FB8"/>
    <w:rPr>
      <w:rFonts w:ascii="標楷體" w:eastAsia="標楷體"/>
      <w:kern w:val="2"/>
      <w:sz w:val="28"/>
      <w:szCs w:val="28"/>
      <w:lang w:val="en-US" w:eastAsia="zh-TW" w:bidi="ar-SA"/>
    </w:rPr>
  </w:style>
  <w:style w:type="paragraph" w:customStyle="1" w:styleId="1ff7">
    <w:name w:val="標題1.加粗"/>
    <w:basedOn w:val="a5"/>
    <w:link w:val="113"/>
    <w:rsid w:val="00BB7FB8"/>
    <w:pPr>
      <w:spacing w:line="400" w:lineRule="exact"/>
      <w:ind w:leftChars="0" w:left="0" w:firstLineChars="450" w:firstLine="1080"/>
    </w:pPr>
    <w:rPr>
      <w:rFonts w:cs="新細明體"/>
      <w:b/>
      <w:bCs/>
    </w:rPr>
  </w:style>
  <w:style w:type="character" w:customStyle="1" w:styleId="113">
    <w:name w:val="標題1.加粗 字元1"/>
    <w:link w:val="1ff7"/>
    <w:rsid w:val="00BB7FB8"/>
    <w:rPr>
      <w:rFonts w:ascii="標楷體" w:eastAsia="標楷體" w:cs="新細明體"/>
      <w:b/>
      <w:bCs/>
      <w:snapToGrid w:val="0"/>
      <w:kern w:val="2"/>
      <w:sz w:val="28"/>
      <w:szCs w:val="28"/>
    </w:rPr>
  </w:style>
  <w:style w:type="character" w:customStyle="1" w:styleId="1-321">
    <w:name w:val="表格欄1-3退2 字元 字元1"/>
    <w:rsid w:val="00BB7FB8"/>
    <w:rPr>
      <w:rFonts w:eastAsia="標楷體" w:cs="新細明體"/>
      <w:kern w:val="2"/>
      <w:sz w:val="18"/>
      <w:szCs w:val="18"/>
      <w:lang w:val="en-US" w:eastAsia="zh-TW" w:bidi="ar-SA"/>
    </w:rPr>
  </w:style>
  <w:style w:type="character" w:customStyle="1" w:styleId="1ff8">
    <w:name w:val="標題1. 字元 字元"/>
    <w:rsid w:val="00BB7FB8"/>
    <w:rPr>
      <w:rFonts w:ascii="標楷體" w:eastAsia="標楷體" w:cs="新細明體"/>
      <w:bCs/>
      <w:kern w:val="2"/>
      <w:sz w:val="24"/>
      <w:szCs w:val="24"/>
      <w:lang w:val="en-US" w:eastAsia="zh-TW" w:bidi="ar-SA"/>
    </w:rPr>
  </w:style>
  <w:style w:type="paragraph" w:customStyle="1" w:styleId="font7">
    <w:name w:val="font7"/>
    <w:basedOn w:val="a5"/>
    <w:rsid w:val="00BB7FB8"/>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5"/>
    <w:rsid w:val="00BB7FB8"/>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5"/>
    <w:rsid w:val="00BB7FB8"/>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5"/>
    <w:rsid w:val="00BB7FB8"/>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5"/>
    <w:rsid w:val="00BB7FB8"/>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5"/>
    <w:rsid w:val="00BB7FB8"/>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5"/>
    <w:rsid w:val="00BB7FB8"/>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3">
    <w:name w:val="欄1-1"/>
    <w:basedOn w:val="a5"/>
    <w:rsid w:val="00BB7FB8"/>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5"/>
    <w:rsid w:val="00BB7FB8"/>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BB7FB8"/>
    <w:pPr>
      <w:ind w:left="75"/>
      <w:jc w:val="distribute"/>
    </w:pPr>
    <w:rPr>
      <w:rFonts w:eastAsia="華康儷中黑"/>
      <w:spacing w:val="6"/>
    </w:rPr>
  </w:style>
  <w:style w:type="paragraph" w:customStyle="1" w:styleId="affffffffff">
    <w:name w:val="小標"/>
    <w:basedOn w:val="a5"/>
    <w:rsid w:val="00BB7FB8"/>
    <w:pPr>
      <w:spacing w:line="360" w:lineRule="auto"/>
      <w:ind w:leftChars="0" w:left="420" w:firstLineChars="0" w:firstLine="0"/>
    </w:pPr>
    <w:rPr>
      <w:b/>
      <w:snapToGrid/>
      <w:sz w:val="32"/>
      <w:szCs w:val="20"/>
    </w:rPr>
  </w:style>
  <w:style w:type="paragraph" w:customStyle="1" w:styleId="affffffffff0">
    <w:name w:val="單元 字元 字元"/>
    <w:basedOn w:val="a5"/>
    <w:rsid w:val="00BB7FB8"/>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ff1">
    <w:name w:val="甲乙丙"/>
    <w:basedOn w:val="a5"/>
    <w:rsid w:val="00BB7FB8"/>
    <w:pPr>
      <w:spacing w:after="360" w:line="360" w:lineRule="auto"/>
      <w:ind w:leftChars="0" w:left="0" w:firstLineChars="0" w:firstLine="0"/>
      <w:jc w:val="center"/>
    </w:pPr>
    <w:rPr>
      <w:b/>
      <w:snapToGrid/>
      <w:sz w:val="40"/>
      <w:szCs w:val="20"/>
    </w:rPr>
  </w:style>
  <w:style w:type="paragraph" w:customStyle="1" w:styleId="123a">
    <w:name w:val="括號123"/>
    <w:basedOn w:val="1239"/>
    <w:rsid w:val="00BB7FB8"/>
    <w:pPr>
      <w:ind w:firstLine="624"/>
    </w:pPr>
  </w:style>
  <w:style w:type="paragraph" w:customStyle="1" w:styleId="123b">
    <w:name w:val="圓圈123"/>
    <w:basedOn w:val="123a"/>
    <w:rsid w:val="00BB7FB8"/>
    <w:pPr>
      <w:ind w:firstLine="1008"/>
    </w:pPr>
  </w:style>
  <w:style w:type="paragraph" w:customStyle="1" w:styleId="-0">
    <w:name w:val="樣式-壹"/>
    <w:basedOn w:val="a5"/>
    <w:rsid w:val="00BB7FB8"/>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BB7FB8"/>
    <w:pPr>
      <w:ind w:firstLineChars="200" w:firstLine="200"/>
    </w:pPr>
  </w:style>
  <w:style w:type="character" w:customStyle="1" w:styleId="1ff9">
    <w:name w:val="標題1.加粗 字元 字元 字元"/>
    <w:rsid w:val="00BB7FB8"/>
    <w:rPr>
      <w:rFonts w:ascii="標楷體" w:eastAsia="標楷體" w:cs="新細明體"/>
      <w:b/>
      <w:bCs/>
      <w:snapToGrid w:val="0"/>
      <w:kern w:val="2"/>
      <w:sz w:val="28"/>
      <w:szCs w:val="28"/>
      <w:lang w:val="en-US" w:eastAsia="zh-TW" w:bidi="ar-SA"/>
    </w:rPr>
  </w:style>
  <w:style w:type="paragraph" w:customStyle="1" w:styleId="affffffffff2">
    <w:name w:val="乙篇主文 字元"/>
    <w:basedOn w:val="a5"/>
    <w:link w:val="1ffa"/>
    <w:rsid w:val="00BB7FB8"/>
    <w:pPr>
      <w:spacing w:line="400" w:lineRule="exact"/>
      <w:ind w:leftChars="0" w:left="0"/>
    </w:pPr>
    <w:rPr>
      <w:sz w:val="24"/>
      <w:szCs w:val="24"/>
    </w:rPr>
  </w:style>
  <w:style w:type="character" w:customStyle="1" w:styleId="1ffa">
    <w:name w:val="乙篇主文 字元 字元1"/>
    <w:link w:val="affffffffff2"/>
    <w:rsid w:val="00BB7FB8"/>
    <w:rPr>
      <w:rFonts w:ascii="標楷體" w:eastAsia="標楷體"/>
      <w:snapToGrid w:val="0"/>
      <w:kern w:val="2"/>
      <w:sz w:val="24"/>
      <w:szCs w:val="24"/>
    </w:rPr>
  </w:style>
  <w:style w:type="paragraph" w:customStyle="1" w:styleId="bb">
    <w:name w:val="標題bb"/>
    <w:basedOn w:val="a5"/>
    <w:rsid w:val="00BB7FB8"/>
    <w:pPr>
      <w:spacing w:line="240" w:lineRule="auto"/>
      <w:ind w:leftChars="0" w:left="0" w:firstLineChars="0" w:firstLine="0"/>
    </w:pPr>
    <w:rPr>
      <w:rFonts w:ascii="Times New Roman"/>
      <w:snapToGrid/>
      <w:szCs w:val="20"/>
    </w:rPr>
  </w:style>
  <w:style w:type="paragraph" w:customStyle="1" w:styleId="1-14">
    <w:name w:val="表格欄1-1主管 字元 字元"/>
    <w:basedOn w:val="a5"/>
    <w:rsid w:val="00BB7FB8"/>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5"/>
    <w:rsid w:val="00BB7FB8"/>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5"/>
    <w:rsid w:val="00BB7FB8"/>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ff3">
    <w:name w:val="名詞解釋"/>
    <w:basedOn w:val="a5"/>
    <w:autoRedefine/>
    <w:rsid w:val="00BB7FB8"/>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ff4">
    <w:name w:val="議題內文"/>
    <w:autoRedefine/>
    <w:rsid w:val="00BB7FB8"/>
    <w:pPr>
      <w:widowControl w:val="0"/>
      <w:spacing w:line="360" w:lineRule="exact"/>
      <w:ind w:firstLineChars="203" w:firstLine="406"/>
      <w:jc w:val="both"/>
    </w:pPr>
    <w:rPr>
      <w:rFonts w:ascii="Arial Narrow" w:eastAsia="細明體" w:hAnsi="細明體"/>
    </w:rPr>
  </w:style>
  <w:style w:type="paragraph" w:customStyle="1" w:styleId="a2">
    <w:name w:val="議題一"/>
    <w:basedOn w:val="affffffffff4"/>
    <w:autoRedefine/>
    <w:rsid w:val="00BB7FB8"/>
    <w:pPr>
      <w:numPr>
        <w:numId w:val="1"/>
      </w:numPr>
      <w:spacing w:afterLines="50" w:after="180" w:line="240" w:lineRule="exact"/>
      <w:ind w:firstLineChars="180" w:firstLine="180"/>
    </w:pPr>
  </w:style>
  <w:style w:type="paragraph" w:customStyle="1" w:styleId="1-15">
    <w:name w:val="表1-1"/>
    <w:autoRedefine/>
    <w:rsid w:val="00BB7FB8"/>
    <w:pPr>
      <w:tabs>
        <w:tab w:val="num" w:pos="361"/>
      </w:tabs>
      <w:ind w:leftChars="200" w:left="200" w:hangingChars="200" w:hanging="200"/>
      <w:jc w:val="center"/>
    </w:pPr>
    <w:rPr>
      <w:rFonts w:ascii="Arial Narrow" w:eastAsia="細明體" w:hAnsi="細明體"/>
      <w:b/>
      <w:sz w:val="22"/>
      <w:szCs w:val="22"/>
    </w:rPr>
  </w:style>
  <w:style w:type="paragraph" w:customStyle="1" w:styleId="a0">
    <w:name w:val="名詞解釋內文"/>
    <w:autoRedefine/>
    <w:rsid w:val="00BB7FB8"/>
    <w:pPr>
      <w:numPr>
        <w:numId w:val="8"/>
      </w:numPr>
      <w:tabs>
        <w:tab w:val="clear" w:pos="660"/>
      </w:tabs>
      <w:spacing w:line="240" w:lineRule="exact"/>
      <w:ind w:left="302" w:hangingChars="168" w:hanging="302"/>
      <w:jc w:val="both"/>
    </w:pPr>
    <w:rPr>
      <w:sz w:val="18"/>
      <w:szCs w:val="18"/>
    </w:rPr>
  </w:style>
  <w:style w:type="paragraph" w:customStyle="1" w:styleId="affffffffff5">
    <w:name w:val="標題圖文框"/>
    <w:autoRedefine/>
    <w:rsid w:val="00BB7FB8"/>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b">
    <w:name w:val="樣式1"/>
    <w:basedOn w:val="affffffffff5"/>
    <w:qFormat/>
    <w:rsid w:val="00BB7FB8"/>
    <w:pPr>
      <w:framePr w:wrap="around"/>
      <w:spacing w:after="0"/>
      <w:ind w:left="301" w:hanging="301"/>
    </w:pPr>
    <w:rPr>
      <w:sz w:val="12"/>
    </w:rPr>
  </w:style>
  <w:style w:type="paragraph" w:customStyle="1" w:styleId="affffffffff6">
    <w:name w:val="議題(一)"/>
    <w:basedOn w:val="a2"/>
    <w:autoRedefine/>
    <w:rsid w:val="00BB7FB8"/>
    <w:pPr>
      <w:numPr>
        <w:numId w:val="0"/>
      </w:numPr>
      <w:spacing w:beforeLines="70" w:before="252" w:afterLines="20" w:after="72"/>
    </w:pPr>
    <w:rPr>
      <w:b/>
      <w:bCs/>
      <w:color w:val="000000"/>
      <w:sz w:val="24"/>
    </w:rPr>
  </w:style>
  <w:style w:type="character" w:customStyle="1" w:styleId="style2">
    <w:name w:val="style2"/>
    <w:rsid w:val="00BB7FB8"/>
  </w:style>
  <w:style w:type="character" w:customStyle="1" w:styleId="cleartxt1">
    <w:name w:val="cleartxt1"/>
    <w:rsid w:val="00BB7FB8"/>
    <w:rPr>
      <w:b/>
      <w:bCs/>
      <w:color w:val="00CC00"/>
    </w:rPr>
  </w:style>
  <w:style w:type="character" w:customStyle="1" w:styleId="style31">
    <w:name w:val="style31"/>
    <w:rsid w:val="00BB7FB8"/>
    <w:rPr>
      <w:color w:val="000033"/>
      <w:sz w:val="20"/>
      <w:szCs w:val="20"/>
    </w:rPr>
  </w:style>
  <w:style w:type="character" w:customStyle="1" w:styleId="story1">
    <w:name w:val="story1"/>
    <w:rsid w:val="00BB7FB8"/>
    <w:rPr>
      <w:rFonts w:ascii="Verdana" w:hAnsi="Verdana" w:hint="default"/>
      <w:color w:val="414141"/>
      <w:sz w:val="22"/>
      <w:szCs w:val="22"/>
    </w:rPr>
  </w:style>
  <w:style w:type="character" w:customStyle="1" w:styleId="49">
    <w:name w:val="強調粗體4"/>
    <w:rsid w:val="00BB7FB8"/>
    <w:rPr>
      <w:b/>
      <w:bCs/>
    </w:rPr>
  </w:style>
  <w:style w:type="character" w:customStyle="1" w:styleId="style211">
    <w:name w:val="style211"/>
    <w:rsid w:val="00BB7FB8"/>
    <w:rPr>
      <w:rFonts w:ascii="微軟正黑體" w:eastAsia="微軟正黑體" w:hint="eastAsia"/>
      <w:b/>
      <w:bCs/>
      <w:sz w:val="21"/>
      <w:szCs w:val="21"/>
    </w:rPr>
  </w:style>
  <w:style w:type="paragraph" w:customStyle="1" w:styleId="affffffffff7">
    <w:name w:val="速別"/>
    <w:basedOn w:val="a5"/>
    <w:rsid w:val="00BB7FB8"/>
    <w:pPr>
      <w:snapToGrid w:val="0"/>
      <w:spacing w:line="240" w:lineRule="auto"/>
      <w:ind w:leftChars="0" w:left="0" w:firstLineChars="0" w:firstLine="0"/>
      <w:jc w:val="left"/>
    </w:pPr>
    <w:rPr>
      <w:rFonts w:ascii="Times New Roman"/>
      <w:snapToGrid/>
      <w:sz w:val="24"/>
      <w:szCs w:val="20"/>
    </w:rPr>
  </w:style>
  <w:style w:type="paragraph" w:customStyle="1" w:styleId="affffffffff8">
    <w:name w:val="字元 字元 字元 字元 字元 字元"/>
    <w:basedOn w:val="a5"/>
    <w:rsid w:val="00BB7FB8"/>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a">
    <w:name w:val="字元3 字元 字元"/>
    <w:basedOn w:val="a5"/>
    <w:rsid w:val="00BB7FB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BB7FB8"/>
    <w:rPr>
      <w:rFonts w:ascii="Times New Roman" w:hAnsi="Times New Roman" w:cs="Times New Roman" w:hint="default"/>
      <w:strike w:val="0"/>
      <w:dstrike w:val="0"/>
      <w:sz w:val="24"/>
      <w:szCs w:val="24"/>
      <w:u w:val="none"/>
      <w:effect w:val="none"/>
    </w:rPr>
  </w:style>
  <w:style w:type="character" w:customStyle="1" w:styleId="1ffc">
    <w:name w:val="字元 字元1"/>
    <w:rsid w:val="00BB7FB8"/>
    <w:rPr>
      <w:rFonts w:ascii="標楷體" w:eastAsia="標楷體" w:hAnsi="標楷體"/>
      <w:snapToGrid w:val="0"/>
      <w:kern w:val="2"/>
      <w:lang w:val="en-US" w:eastAsia="zh-TW" w:bidi="ar-SA"/>
    </w:rPr>
  </w:style>
  <w:style w:type="character" w:customStyle="1" w:styleId="ft1">
    <w:name w:val="ft1"/>
    <w:rsid w:val="00BB7FB8"/>
  </w:style>
  <w:style w:type="paragraph" w:customStyle="1" w:styleId="affffffffff9">
    <w:name w:val="註腳樣式"/>
    <w:basedOn w:val="af9"/>
    <w:rsid w:val="00BB7FB8"/>
    <w:pPr>
      <w:ind w:left="566" w:firstLine="406"/>
    </w:pPr>
  </w:style>
  <w:style w:type="character" w:customStyle="1" w:styleId="style11">
    <w:name w:val="style11"/>
    <w:rsid w:val="00BB7FB8"/>
    <w:rPr>
      <w:sz w:val="24"/>
      <w:szCs w:val="24"/>
    </w:rPr>
  </w:style>
  <w:style w:type="character" w:customStyle="1" w:styleId="w121">
    <w:name w:val="w121"/>
    <w:rsid w:val="00BB7FB8"/>
    <w:rPr>
      <w:b/>
      <w:bCs/>
      <w:color w:val="FF0000"/>
      <w:sz w:val="30"/>
      <w:szCs w:val="30"/>
    </w:rPr>
  </w:style>
  <w:style w:type="paragraph" w:customStyle="1" w:styleId="54">
    <w:name w:val="字元 字元5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BB7FB8"/>
    <w:rPr>
      <w:rFonts w:ascii="зũ" w:hAnsi="зũ" w:hint="default"/>
      <w:b/>
      <w:bCs/>
      <w:color w:val="FF0000"/>
    </w:rPr>
  </w:style>
  <w:style w:type="paragraph" w:customStyle="1" w:styleId="Web4">
    <w:name w:val="內文 (Web)4"/>
    <w:basedOn w:val="a5"/>
    <w:rsid w:val="00BB7FB8"/>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f3">
    <w:name w:val="字元 字元2 字元 字元 字元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d">
    <w:name w:val="字元1 字元 字元"/>
    <w:basedOn w:val="a5"/>
    <w:rsid w:val="00BB7FB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fa">
    <w:name w:val="文_壹"/>
    <w:basedOn w:val="a5"/>
    <w:autoRedefine/>
    <w:rsid w:val="00BB7FB8"/>
    <w:pPr>
      <w:snapToGrid w:val="0"/>
      <w:spacing w:line="300" w:lineRule="auto"/>
      <w:ind w:leftChars="100" w:left="240" w:firstLine="560"/>
    </w:pPr>
    <w:rPr>
      <w:rFonts w:hAnsi="標楷體" w:cs="Arial"/>
      <w:snapToGrid/>
    </w:rPr>
  </w:style>
  <w:style w:type="character" w:customStyle="1" w:styleId="word42">
    <w:name w:val="word42"/>
    <w:rsid w:val="00BB7FB8"/>
    <w:rPr>
      <w:rFonts w:ascii="新細明體" w:eastAsia="新細明體" w:hAnsi="新細明體" w:hint="eastAsia"/>
      <w:color w:val="000000"/>
      <w:sz w:val="19"/>
      <w:szCs w:val="19"/>
    </w:rPr>
  </w:style>
  <w:style w:type="character" w:customStyle="1" w:styleId="style41">
    <w:name w:val="style41"/>
    <w:rsid w:val="00BB7FB8"/>
    <w:rPr>
      <w:color w:val="999999"/>
      <w:sz w:val="24"/>
      <w:szCs w:val="24"/>
    </w:rPr>
  </w:style>
  <w:style w:type="character" w:customStyle="1" w:styleId="style14">
    <w:name w:val="style14"/>
    <w:rsid w:val="00BB7FB8"/>
    <w:rPr>
      <w:sz w:val="18"/>
      <w:szCs w:val="18"/>
    </w:rPr>
  </w:style>
  <w:style w:type="character" w:customStyle="1" w:styleId="1ffe">
    <w:name w:val="姓名及分機 字元1"/>
    <w:rsid w:val="00BB7FB8"/>
    <w:rPr>
      <w:rFonts w:ascii="標楷體" w:eastAsia="標楷體"/>
      <w:snapToGrid w:val="0"/>
      <w:kern w:val="2"/>
      <w:sz w:val="24"/>
      <w:szCs w:val="28"/>
      <w:lang w:val="en-US" w:eastAsia="zh-TW" w:bidi="ar-SA"/>
    </w:rPr>
  </w:style>
  <w:style w:type="character" w:customStyle="1" w:styleId="word1">
    <w:name w:val="word1"/>
    <w:rsid w:val="00BB7FB8"/>
    <w:rPr>
      <w:rFonts w:ascii="sөũ" w:hAnsi="sөũ" w:hint="default"/>
      <w:color w:val="555555"/>
      <w:sz w:val="24"/>
      <w:szCs w:val="24"/>
    </w:rPr>
  </w:style>
  <w:style w:type="character" w:customStyle="1" w:styleId="line-height-18pt1">
    <w:name w:val="line-height-18pt1"/>
    <w:rsid w:val="00BB7FB8"/>
  </w:style>
  <w:style w:type="character" w:customStyle="1" w:styleId="url2">
    <w:name w:val="url2"/>
    <w:rsid w:val="00BB7FB8"/>
    <w:rPr>
      <w:color w:val="008000"/>
      <w:sz w:val="22"/>
      <w:szCs w:val="22"/>
    </w:rPr>
  </w:style>
  <w:style w:type="character" w:customStyle="1" w:styleId="1fff">
    <w:name w:val="(一)下內文 字元1"/>
    <w:rsid w:val="00BB7FB8"/>
    <w:rPr>
      <w:rFonts w:ascii="標楷體" w:eastAsia="標楷體"/>
      <w:snapToGrid w:val="0"/>
      <w:kern w:val="2"/>
      <w:sz w:val="28"/>
      <w:szCs w:val="28"/>
      <w:lang w:val="en-US" w:eastAsia="zh-TW" w:bidi="ar-SA"/>
    </w:rPr>
  </w:style>
  <w:style w:type="paragraph" w:customStyle="1" w:styleId="affffffffffb">
    <w:name w:val="標題目錄"/>
    <w:basedOn w:val="a5"/>
    <w:rsid w:val="00BB7FB8"/>
    <w:pPr>
      <w:spacing w:line="240" w:lineRule="auto"/>
      <w:ind w:leftChars="1" w:left="608" w:hangingChars="210" w:hanging="605"/>
    </w:pPr>
    <w:rPr>
      <w:rFonts w:ascii="新細明體" w:eastAsia="新細明體"/>
      <w:b/>
      <w:bCs/>
      <w:snapToGrid/>
    </w:rPr>
  </w:style>
  <w:style w:type="paragraph" w:customStyle="1" w:styleId="114">
    <w:name w:val="字元 字元11"/>
    <w:basedOn w:val="a5"/>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6">
    <w:name w:val="字元 字元2 字元 字元 字元 字元 字元 字元1"/>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511">
    <w:name w:val="字元 字元51"/>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fff0">
    <w:name w:val="字元 字元 字元1"/>
    <w:basedOn w:val="a5"/>
    <w:semiHidden/>
    <w:rsid w:val="00BB7FB8"/>
    <w:pPr>
      <w:widowControl/>
      <w:spacing w:after="160" w:line="240" w:lineRule="exact"/>
      <w:ind w:leftChars="0" w:left="0" w:firstLineChars="0" w:firstLine="0"/>
      <w:jc w:val="left"/>
    </w:pPr>
    <w:rPr>
      <w:rFonts w:ascii="Tahoma" w:eastAsia="新細明體" w:hAnsi="Tahoma" w:cs="Tahoma"/>
      <w:snapToGrid/>
      <w:kern w:val="0"/>
      <w:sz w:val="20"/>
      <w:lang w:eastAsia="en-US"/>
    </w:rPr>
  </w:style>
  <w:style w:type="paragraph" w:customStyle="1" w:styleId="1fff1">
    <w:name w:val="字元 字元 字元 字元 字元1"/>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fff2">
    <w:name w:val="字元 字元 字元 字元 字元1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217">
    <w:name w:val="字元 字元21"/>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3b">
    <w:name w:val="字元 字元3"/>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ffffffc">
    <w:name w:val="A"/>
    <w:basedOn w:val="123"/>
    <w:qFormat/>
    <w:rsid w:val="00BB7FB8"/>
    <w:pPr>
      <w:spacing w:line="480" w:lineRule="exact"/>
      <w:ind w:leftChars="400" w:firstLineChars="200" w:firstLine="200"/>
    </w:pPr>
  </w:style>
  <w:style w:type="paragraph" w:customStyle="1" w:styleId="2f4">
    <w:name w:val="樣式2"/>
    <w:basedOn w:val="Affffffffffc"/>
    <w:qFormat/>
    <w:rsid w:val="00BB7FB8"/>
    <w:pPr>
      <w:ind w:leftChars="300" w:left="300"/>
    </w:pPr>
  </w:style>
  <w:style w:type="paragraph" w:customStyle="1" w:styleId="B">
    <w:name w:val="B"/>
    <w:basedOn w:val="1231"/>
    <w:qFormat/>
    <w:rsid w:val="00BB7FB8"/>
    <w:pPr>
      <w:spacing w:line="480" w:lineRule="exact"/>
      <w:ind w:leftChars="500" w:firstLineChars="200" w:firstLine="200"/>
    </w:pPr>
    <w:rPr>
      <w:snapToGrid/>
      <w:color w:val="4F81BD"/>
      <w:szCs w:val="20"/>
    </w:rPr>
  </w:style>
  <w:style w:type="paragraph" w:customStyle="1" w:styleId="font5">
    <w:name w:val="font5"/>
    <w:basedOn w:val="a5"/>
    <w:rsid w:val="002771C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font6">
    <w:name w:val="font6"/>
    <w:basedOn w:val="a5"/>
    <w:rsid w:val="002771CB"/>
    <w:pPr>
      <w:widowControl/>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font8">
    <w:name w:val="font8"/>
    <w:basedOn w:val="a5"/>
    <w:rsid w:val="002771CB"/>
    <w:pPr>
      <w:widowControl/>
      <w:spacing w:before="100" w:beforeAutospacing="1" w:after="100" w:afterAutospacing="1" w:line="240" w:lineRule="auto"/>
      <w:ind w:leftChars="0" w:left="0" w:firstLineChars="0" w:firstLine="0"/>
      <w:jc w:val="left"/>
    </w:pPr>
    <w:rPr>
      <w:rFonts w:ascii="Times New Roman" w:eastAsia="新細明體"/>
      <w:snapToGrid/>
      <w:color w:val="000000"/>
      <w:kern w:val="0"/>
      <w:sz w:val="20"/>
      <w:szCs w:val="20"/>
    </w:rPr>
  </w:style>
  <w:style w:type="paragraph" w:customStyle="1" w:styleId="font9">
    <w:name w:val="font9"/>
    <w:basedOn w:val="a5"/>
    <w:rsid w:val="002771CB"/>
    <w:pPr>
      <w:widowControl/>
      <w:spacing w:before="100" w:beforeAutospacing="1" w:after="100" w:afterAutospacing="1" w:line="240" w:lineRule="auto"/>
      <w:ind w:leftChars="0" w:left="0" w:firstLineChars="0" w:firstLine="0"/>
      <w:jc w:val="left"/>
    </w:pPr>
    <w:rPr>
      <w:rFonts w:ascii="Times New Roman" w:eastAsia="新細明體"/>
      <w:snapToGrid/>
      <w:color w:val="000000"/>
      <w:kern w:val="0"/>
      <w:sz w:val="20"/>
      <w:szCs w:val="20"/>
    </w:rPr>
  </w:style>
  <w:style w:type="paragraph" w:customStyle="1" w:styleId="font10">
    <w:name w:val="font10"/>
    <w:basedOn w:val="a5"/>
    <w:rsid w:val="002771CB"/>
    <w:pPr>
      <w:widowControl/>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font11">
    <w:name w:val="font11"/>
    <w:basedOn w:val="a5"/>
    <w:rsid w:val="002771CB"/>
    <w:pPr>
      <w:widowControl/>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63">
    <w:name w:val="xl63"/>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64">
    <w:name w:val="xl64"/>
    <w:basedOn w:val="a5"/>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65">
    <w:name w:val="xl65"/>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66">
    <w:name w:val="xl66"/>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67">
    <w:name w:val="xl67"/>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68">
    <w:name w:val="xl68"/>
    <w:basedOn w:val="a5"/>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kern w:val="0"/>
      <w:sz w:val="20"/>
      <w:szCs w:val="20"/>
    </w:rPr>
  </w:style>
  <w:style w:type="paragraph" w:customStyle="1" w:styleId="xl69">
    <w:name w:val="xl69"/>
    <w:basedOn w:val="a5"/>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70">
    <w:name w:val="xl70"/>
    <w:basedOn w:val="a5"/>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color w:val="000000"/>
      <w:kern w:val="0"/>
      <w:sz w:val="20"/>
      <w:szCs w:val="20"/>
    </w:rPr>
  </w:style>
  <w:style w:type="paragraph" w:customStyle="1" w:styleId="xl71">
    <w:name w:val="xl71"/>
    <w:basedOn w:val="a5"/>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color w:val="000000"/>
      <w:kern w:val="0"/>
      <w:sz w:val="20"/>
      <w:szCs w:val="20"/>
    </w:rPr>
  </w:style>
  <w:style w:type="paragraph" w:customStyle="1" w:styleId="xl72">
    <w:name w:val="xl72"/>
    <w:basedOn w:val="a5"/>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73">
    <w:name w:val="xl73"/>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74">
    <w:name w:val="xl74"/>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75">
    <w:name w:val="xl75"/>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color w:val="000000"/>
      <w:kern w:val="0"/>
      <w:sz w:val="20"/>
      <w:szCs w:val="20"/>
    </w:rPr>
  </w:style>
  <w:style w:type="paragraph" w:customStyle="1" w:styleId="xl76">
    <w:name w:val="xl76"/>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color w:val="000000"/>
      <w:kern w:val="0"/>
      <w:sz w:val="20"/>
      <w:szCs w:val="20"/>
    </w:rPr>
  </w:style>
  <w:style w:type="paragraph" w:customStyle="1" w:styleId="xl77">
    <w:name w:val="xl77"/>
    <w:basedOn w:val="a5"/>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kern w:val="0"/>
      <w:sz w:val="20"/>
      <w:szCs w:val="20"/>
    </w:rPr>
  </w:style>
  <w:style w:type="paragraph" w:customStyle="1" w:styleId="xl78">
    <w:name w:val="xl78"/>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79">
    <w:name w:val="xl79"/>
    <w:basedOn w:val="a5"/>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80">
    <w:name w:val="xl80"/>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left"/>
    </w:pPr>
    <w:rPr>
      <w:rFonts w:ascii="Times New Roman" w:eastAsia="新細明體"/>
      <w:snapToGrid/>
      <w:kern w:val="0"/>
      <w:sz w:val="20"/>
      <w:szCs w:val="20"/>
    </w:rPr>
  </w:style>
  <w:style w:type="paragraph" w:customStyle="1" w:styleId="xl81">
    <w:name w:val="xl81"/>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kern w:val="0"/>
      <w:sz w:val="20"/>
      <w:szCs w:val="20"/>
    </w:rPr>
  </w:style>
  <w:style w:type="paragraph" w:customStyle="1" w:styleId="xl82">
    <w:name w:val="xl82"/>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83">
    <w:name w:val="xl83"/>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84">
    <w:name w:val="xl84"/>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left"/>
    </w:pPr>
    <w:rPr>
      <w:rFonts w:ascii="Times New Roman" w:eastAsia="新細明體"/>
      <w:snapToGrid/>
      <w:kern w:val="0"/>
      <w:sz w:val="20"/>
      <w:szCs w:val="20"/>
    </w:rPr>
  </w:style>
  <w:style w:type="paragraph" w:customStyle="1" w:styleId="xl85">
    <w:name w:val="xl85"/>
    <w:basedOn w:val="a5"/>
    <w:rsid w:val="002771CB"/>
    <w:pPr>
      <w:widowControl/>
      <w:pBdr>
        <w:right w:val="single" w:sz="8" w:space="0" w:color="000000"/>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86">
    <w:name w:val="xl86"/>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kern w:val="0"/>
      <w:sz w:val="20"/>
      <w:szCs w:val="20"/>
    </w:rPr>
  </w:style>
  <w:style w:type="paragraph" w:customStyle="1" w:styleId="xl87">
    <w:name w:val="xl87"/>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88">
    <w:name w:val="xl88"/>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89">
    <w:name w:val="xl89"/>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left"/>
    </w:pPr>
    <w:rPr>
      <w:rFonts w:ascii="Times New Roman" w:eastAsia="新細明體"/>
      <w:snapToGrid/>
      <w:kern w:val="0"/>
      <w:sz w:val="20"/>
      <w:szCs w:val="20"/>
    </w:rPr>
  </w:style>
  <w:style w:type="paragraph" w:customStyle="1" w:styleId="xl90">
    <w:name w:val="xl90"/>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91">
    <w:name w:val="xl91"/>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92">
    <w:name w:val="xl92"/>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93">
    <w:name w:val="xl93"/>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94">
    <w:name w:val="xl94"/>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95">
    <w:name w:val="xl95"/>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96">
    <w:name w:val="xl96"/>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97">
    <w:name w:val="xl97"/>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98">
    <w:name w:val="xl98"/>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99">
    <w:name w:val="xl99"/>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00">
    <w:name w:val="xl100"/>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01">
    <w:name w:val="xl101"/>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02">
    <w:name w:val="xl102"/>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03">
    <w:name w:val="xl103"/>
    <w:basedOn w:val="a5"/>
    <w:rsid w:val="002771CB"/>
    <w:pPr>
      <w:widowControl/>
      <w:pBdr>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04">
    <w:name w:val="xl104"/>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05">
    <w:name w:val="xl105"/>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06">
    <w:name w:val="xl106"/>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07">
    <w:name w:val="xl107"/>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08">
    <w:name w:val="xl108"/>
    <w:basedOn w:val="a5"/>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09">
    <w:name w:val="xl109"/>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0">
    <w:name w:val="xl110"/>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1">
    <w:name w:val="xl111"/>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2">
    <w:name w:val="xl112"/>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3">
    <w:name w:val="xl113"/>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4">
    <w:name w:val="xl114"/>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5">
    <w:name w:val="xl115"/>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6">
    <w:name w:val="xl116"/>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7">
    <w:name w:val="xl117"/>
    <w:basedOn w:val="a5"/>
    <w:rsid w:val="002771CB"/>
    <w:pPr>
      <w:widowControl/>
      <w:pBdr>
        <w:right w:val="single" w:sz="8" w:space="0" w:color="000000"/>
      </w:pBdr>
      <w:spacing w:before="100" w:beforeAutospacing="1" w:after="100" w:afterAutospacing="1" w:line="240" w:lineRule="auto"/>
      <w:ind w:leftChars="0" w:left="0" w:firstLineChars="0" w:firstLine="0"/>
    </w:pPr>
    <w:rPr>
      <w:rFonts w:ascii="Arial" w:eastAsia="新細明體" w:hAnsi="Arial" w:cs="Arial"/>
      <w:snapToGrid/>
      <w:color w:val="000000"/>
      <w:kern w:val="0"/>
      <w:sz w:val="20"/>
      <w:szCs w:val="20"/>
    </w:rPr>
  </w:style>
  <w:style w:type="paragraph" w:customStyle="1" w:styleId="xl118">
    <w:name w:val="xl118"/>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9">
    <w:name w:val="xl119"/>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20">
    <w:name w:val="xl120"/>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1">
    <w:name w:val="xl121"/>
    <w:basedOn w:val="a5"/>
    <w:rsid w:val="002771CB"/>
    <w:pPr>
      <w:widowControl/>
      <w:pBdr>
        <w:bottom w:val="single" w:sz="8" w:space="0" w:color="auto"/>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2">
    <w:name w:val="xl122"/>
    <w:basedOn w:val="a5"/>
    <w:rsid w:val="002771CB"/>
    <w:pPr>
      <w:widowControl/>
      <w:pBdr>
        <w:bottom w:val="single" w:sz="8" w:space="0" w:color="auto"/>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23">
    <w:name w:val="xl123"/>
    <w:basedOn w:val="a5"/>
    <w:rsid w:val="002771CB"/>
    <w:pPr>
      <w:widowControl/>
      <w:pBdr>
        <w:top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4">
    <w:name w:val="xl124"/>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25">
    <w:name w:val="xl125"/>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6">
    <w:name w:val="xl126"/>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7">
    <w:name w:val="xl127"/>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28">
    <w:name w:val="xl128"/>
    <w:basedOn w:val="a5"/>
    <w:rsid w:val="002771CB"/>
    <w:pPr>
      <w:widowControl/>
      <w:pBdr>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9">
    <w:name w:val="xl129"/>
    <w:basedOn w:val="a5"/>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30">
    <w:name w:val="xl130"/>
    <w:basedOn w:val="a5"/>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1">
    <w:name w:val="xl131"/>
    <w:basedOn w:val="a5"/>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2">
    <w:name w:val="xl132"/>
    <w:basedOn w:val="a5"/>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33">
    <w:name w:val="xl133"/>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4">
    <w:name w:val="xl134"/>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35">
    <w:name w:val="xl135"/>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6">
    <w:name w:val="xl136"/>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7">
    <w:name w:val="xl137"/>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38">
    <w:name w:val="xl138"/>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pPr>
    <w:rPr>
      <w:rFonts w:ascii="Arial" w:eastAsia="新細明體" w:hAnsi="Arial" w:cs="Arial"/>
      <w:snapToGrid/>
      <w:color w:val="000000"/>
      <w:kern w:val="0"/>
      <w:sz w:val="20"/>
      <w:szCs w:val="20"/>
    </w:rPr>
  </w:style>
  <w:style w:type="paragraph" w:customStyle="1" w:styleId="xl139">
    <w:name w:val="xl139"/>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right"/>
    </w:pPr>
    <w:rPr>
      <w:rFonts w:ascii="Arial" w:eastAsia="新細明體" w:hAnsi="Arial" w:cs="Arial"/>
      <w:snapToGrid/>
      <w:color w:val="000000"/>
      <w:kern w:val="0"/>
      <w:sz w:val="20"/>
      <w:szCs w:val="20"/>
    </w:rPr>
  </w:style>
  <w:style w:type="paragraph" w:customStyle="1" w:styleId="xl140">
    <w:name w:val="xl140"/>
    <w:basedOn w:val="a5"/>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jc w:val="right"/>
    </w:pPr>
    <w:rPr>
      <w:rFonts w:ascii="Arial" w:eastAsia="新細明體" w:hAnsi="Arial" w:cs="Arial"/>
      <w:snapToGrid/>
      <w:color w:val="000000"/>
      <w:kern w:val="0"/>
      <w:sz w:val="20"/>
      <w:szCs w:val="20"/>
    </w:rPr>
  </w:style>
  <w:style w:type="paragraph" w:customStyle="1" w:styleId="xl141">
    <w:name w:val="xl141"/>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right"/>
    </w:pPr>
    <w:rPr>
      <w:rFonts w:ascii="Arial" w:eastAsia="新細明體" w:hAnsi="Arial" w:cs="Arial"/>
      <w:snapToGrid/>
      <w:color w:val="000000"/>
      <w:kern w:val="0"/>
      <w:sz w:val="20"/>
      <w:szCs w:val="20"/>
    </w:rPr>
  </w:style>
  <w:style w:type="paragraph" w:customStyle="1" w:styleId="xl142">
    <w:name w:val="xl142"/>
    <w:basedOn w:val="a5"/>
    <w:rsid w:val="002771CB"/>
    <w:pPr>
      <w:widowControl/>
      <w:pBdr>
        <w:top w:val="single" w:sz="8" w:space="0" w:color="auto"/>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43">
    <w:name w:val="xl143"/>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44">
    <w:name w:val="xl144"/>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45">
    <w:name w:val="xl145"/>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46">
    <w:name w:val="xl146"/>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47">
    <w:name w:val="xl147"/>
    <w:basedOn w:val="a5"/>
    <w:rsid w:val="002771CB"/>
    <w:pPr>
      <w:widowControl/>
      <w:pBdr>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48">
    <w:name w:val="xl148"/>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49">
    <w:name w:val="xl149"/>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50">
    <w:name w:val="xl150"/>
    <w:basedOn w:val="a5"/>
    <w:rsid w:val="002771CB"/>
    <w:pPr>
      <w:widowControl/>
      <w:pBdr>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51">
    <w:name w:val="xl151"/>
    <w:basedOn w:val="a5"/>
    <w:rsid w:val="002771CB"/>
    <w:pPr>
      <w:widowControl/>
      <w:pBdr>
        <w:right w:val="single" w:sz="8"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52">
    <w:name w:val="xl152"/>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53">
    <w:name w:val="xl153"/>
    <w:basedOn w:val="a5"/>
    <w:rsid w:val="002771CB"/>
    <w:pPr>
      <w:widowControl/>
      <w:pBdr>
        <w:bottom w:val="single" w:sz="8" w:space="0" w:color="000000"/>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54">
    <w:name w:val="xl154"/>
    <w:basedOn w:val="a5"/>
    <w:rsid w:val="002771CB"/>
    <w:pPr>
      <w:widowControl/>
      <w:pBdr>
        <w:left w:val="single" w:sz="8" w:space="0" w:color="auto"/>
        <w:bottom w:val="single" w:sz="8" w:space="0" w:color="000000"/>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55">
    <w:name w:val="xl155"/>
    <w:basedOn w:val="a5"/>
    <w:rsid w:val="002771CB"/>
    <w:pPr>
      <w:widowControl/>
      <w:pBdr>
        <w:left w:val="single" w:sz="8" w:space="0" w:color="auto"/>
        <w:bottom w:val="single" w:sz="8" w:space="0" w:color="000000"/>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56">
    <w:name w:val="xl156"/>
    <w:basedOn w:val="a5"/>
    <w:rsid w:val="002771CB"/>
    <w:pPr>
      <w:widowControl/>
      <w:pBdr>
        <w:left w:val="single" w:sz="8" w:space="0" w:color="auto"/>
        <w:bottom w:val="single" w:sz="8" w:space="0" w:color="000000"/>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57">
    <w:name w:val="xl157"/>
    <w:basedOn w:val="a5"/>
    <w:rsid w:val="002771CB"/>
    <w:pPr>
      <w:widowControl/>
      <w:pBdr>
        <w:left w:val="single" w:sz="8" w:space="0" w:color="auto"/>
        <w:bottom w:val="single" w:sz="8" w:space="0" w:color="000000"/>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58">
    <w:name w:val="xl158"/>
    <w:basedOn w:val="a5"/>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59">
    <w:name w:val="xl159"/>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160">
    <w:name w:val="xl160"/>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left"/>
    </w:pPr>
    <w:rPr>
      <w:rFonts w:ascii="Arial" w:eastAsia="新細明體" w:hAnsi="Arial" w:cs="Arial"/>
      <w:snapToGrid/>
      <w:kern w:val="0"/>
      <w:sz w:val="20"/>
      <w:szCs w:val="20"/>
    </w:rPr>
  </w:style>
  <w:style w:type="paragraph" w:customStyle="1" w:styleId="xl161">
    <w:name w:val="xl161"/>
    <w:basedOn w:val="a5"/>
    <w:rsid w:val="002771CB"/>
    <w:pPr>
      <w:widowControl/>
      <w:pBdr>
        <w:bottom w:val="single" w:sz="8" w:space="0" w:color="auto"/>
        <w:right w:val="single" w:sz="8" w:space="0" w:color="000000"/>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62">
    <w:name w:val="xl162"/>
    <w:basedOn w:val="a5"/>
    <w:rsid w:val="002771CB"/>
    <w:pPr>
      <w:widowControl/>
      <w:pBdr>
        <w:bottom w:val="single" w:sz="8" w:space="0" w:color="auto"/>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163">
    <w:name w:val="xl163"/>
    <w:basedOn w:val="a5"/>
    <w:rsid w:val="002771CB"/>
    <w:pPr>
      <w:widowControl/>
      <w:pBdr>
        <w:left w:val="single" w:sz="8" w:space="0" w:color="000000"/>
        <w:bottom w:val="single" w:sz="8" w:space="0" w:color="auto"/>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164">
    <w:name w:val="xl164"/>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kern w:val="0"/>
      <w:sz w:val="20"/>
      <w:szCs w:val="20"/>
    </w:rPr>
  </w:style>
  <w:style w:type="paragraph" w:customStyle="1" w:styleId="xl165">
    <w:name w:val="xl165"/>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166">
    <w:name w:val="xl166"/>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right"/>
    </w:pPr>
    <w:rPr>
      <w:rFonts w:ascii="Arial" w:eastAsia="新細明體" w:hAnsi="Arial" w:cs="Arial"/>
      <w:snapToGrid/>
      <w:color w:val="000000"/>
      <w:kern w:val="0"/>
      <w:sz w:val="20"/>
      <w:szCs w:val="20"/>
    </w:rPr>
  </w:style>
  <w:style w:type="paragraph" w:customStyle="1" w:styleId="xl167">
    <w:name w:val="xl167"/>
    <w:basedOn w:val="a5"/>
    <w:rsid w:val="002771CB"/>
    <w:pPr>
      <w:widowControl/>
      <w:pBdr>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kern w:val="0"/>
      <w:sz w:val="20"/>
      <w:szCs w:val="20"/>
    </w:rPr>
  </w:style>
  <w:style w:type="paragraph" w:customStyle="1" w:styleId="xl168">
    <w:name w:val="xl168"/>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kern w:val="0"/>
      <w:sz w:val="20"/>
      <w:szCs w:val="20"/>
    </w:rPr>
  </w:style>
  <w:style w:type="paragraph" w:customStyle="1" w:styleId="xl169">
    <w:name w:val="xl169"/>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70">
    <w:name w:val="xl170"/>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71">
    <w:name w:val="xl171"/>
    <w:basedOn w:val="a5"/>
    <w:rsid w:val="002771CB"/>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172">
    <w:name w:val="xl172"/>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73">
    <w:name w:val="xl173"/>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74">
    <w:name w:val="xl174"/>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175">
    <w:name w:val="xl175"/>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76">
    <w:name w:val="xl176"/>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177">
    <w:name w:val="xl177"/>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78">
    <w:name w:val="xl178"/>
    <w:basedOn w:val="a5"/>
    <w:rsid w:val="002771C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79">
    <w:name w:val="xl179"/>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80">
    <w:name w:val="xl180"/>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181">
    <w:name w:val="xl181"/>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82">
    <w:name w:val="xl182"/>
    <w:basedOn w:val="a5"/>
    <w:rsid w:val="002771CB"/>
    <w:pPr>
      <w:widowControl/>
      <w:pBdr>
        <w:top w:val="single" w:sz="4"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3">
    <w:name w:val="xl183"/>
    <w:basedOn w:val="a5"/>
    <w:rsid w:val="002771CB"/>
    <w:pPr>
      <w:widowControl/>
      <w:pBdr>
        <w:top w:val="single" w:sz="4" w:space="0" w:color="auto"/>
        <w:left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FF0000"/>
      <w:kern w:val="0"/>
      <w:sz w:val="18"/>
      <w:szCs w:val="18"/>
    </w:rPr>
  </w:style>
  <w:style w:type="paragraph" w:customStyle="1" w:styleId="xl184">
    <w:name w:val="xl184"/>
    <w:basedOn w:val="a5"/>
    <w:rsid w:val="002771CB"/>
    <w:pPr>
      <w:widowControl/>
      <w:pBdr>
        <w:top w:val="single" w:sz="4"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5">
    <w:name w:val="xl185"/>
    <w:basedOn w:val="a5"/>
    <w:rsid w:val="002771CB"/>
    <w:pPr>
      <w:widowControl/>
      <w:pBdr>
        <w:top w:val="single" w:sz="4"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6">
    <w:name w:val="xl186"/>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7">
    <w:name w:val="xl187"/>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FF0000"/>
      <w:kern w:val="0"/>
      <w:sz w:val="18"/>
      <w:szCs w:val="18"/>
    </w:rPr>
  </w:style>
  <w:style w:type="paragraph" w:customStyle="1" w:styleId="xl188">
    <w:name w:val="xl188"/>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9">
    <w:name w:val="xl189"/>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90">
    <w:name w:val="xl190"/>
    <w:basedOn w:val="a5"/>
    <w:rsid w:val="002771CB"/>
    <w:pPr>
      <w:widowControl/>
      <w:pBdr>
        <w:top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91">
    <w:name w:val="xl191"/>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FF0000"/>
      <w:kern w:val="0"/>
      <w:sz w:val="18"/>
      <w:szCs w:val="18"/>
    </w:rPr>
  </w:style>
  <w:style w:type="paragraph" w:customStyle="1" w:styleId="xl192">
    <w:name w:val="xl192"/>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93">
    <w:name w:val="xl193"/>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94">
    <w:name w:val="xl194"/>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FF0000"/>
      <w:kern w:val="0"/>
      <w:sz w:val="18"/>
      <w:szCs w:val="18"/>
    </w:rPr>
  </w:style>
  <w:style w:type="paragraph" w:customStyle="1" w:styleId="xl195">
    <w:name w:val="xl195"/>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table" w:customStyle="1" w:styleId="TableNormal">
    <w:name w:val="Table Normal"/>
    <w:uiPriority w:val="2"/>
    <w:semiHidden/>
    <w:unhideWhenUsed/>
    <w:qFormat/>
    <w:rsid w:val="00BF41B6"/>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Standard">
    <w:name w:val="Standard"/>
    <w:rsid w:val="000F432A"/>
    <w:pPr>
      <w:widowControl w:val="0"/>
      <w:suppressAutoHyphens/>
      <w:autoSpaceDN w:val="0"/>
    </w:pPr>
    <w:rPr>
      <w:rFonts w:ascii="Calibri" w:hAnsi="Calibri" w:cs="F1"/>
      <w:kern w:val="3"/>
      <w:sz w:val="24"/>
      <w:szCs w:val="22"/>
    </w:rPr>
  </w:style>
  <w:style w:type="character" w:customStyle="1" w:styleId="hzn33d">
    <w:name w:val="hzn33d"/>
    <w:basedOn w:val="a7"/>
    <w:rsid w:val="004F3827"/>
  </w:style>
  <w:style w:type="table" w:customStyle="1" w:styleId="2f5">
    <w:name w:val="表格格線2"/>
    <w:basedOn w:val="a8"/>
    <w:next w:val="aff2"/>
    <w:uiPriority w:val="59"/>
    <w:rsid w:val="000655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8"/>
    <w:next w:val="aff2"/>
    <w:rsid w:val="0006555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5">
    <w:name w:val="第一層(14號字) 字元"/>
    <w:link w:val="144"/>
    <w:rsid w:val="00065557"/>
    <w:rPr>
      <w:rFonts w:ascii="標楷體" w:eastAsia="標楷體"/>
      <w:b/>
      <w:snapToGrid w:val="0"/>
      <w:kern w:val="2"/>
      <w:sz w:val="28"/>
    </w:rPr>
  </w:style>
  <w:style w:type="paragraph" w:customStyle="1" w:styleId="affffffffffd">
    <w:name w:val="(一)內文"/>
    <w:autoRedefine/>
    <w:rsid w:val="0006555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065557"/>
    <w:rPr>
      <w:rFonts w:ascii="Arial" w:eastAsia="新細明體" w:hAnsi="Arial" w:cs="Arial"/>
      <w:color w:val="auto"/>
      <w:sz w:val="18"/>
      <w:szCs w:val="20"/>
    </w:rPr>
  </w:style>
  <w:style w:type="paragraph" w:customStyle="1" w:styleId="affffffffffe">
    <w:name w:val="字元 字元 字元 字元 字元 字元 字元 字元 字元 字元 字元 字元 字元 字元 字元 字元 字元 字元 字元 字元 字元 字元 字元"/>
    <w:basedOn w:val="a5"/>
    <w:semiHidden/>
    <w:rsid w:val="0006555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fffffff">
    <w:name w:val="表格標題"/>
    <w:basedOn w:val="a5"/>
    <w:rsid w:val="00065557"/>
    <w:pPr>
      <w:widowControl/>
      <w:spacing w:line="340" w:lineRule="exact"/>
      <w:ind w:leftChars="0" w:left="601" w:firstLineChars="0" w:hanging="601"/>
      <w:jc w:val="distribute"/>
    </w:pPr>
    <w:rPr>
      <w:rFonts w:hAnsi="標楷體" w:cs="新細明體"/>
      <w:b/>
      <w:bCs/>
      <w:snapToGrid/>
      <w:kern w:val="0"/>
      <w:sz w:val="22"/>
      <w:szCs w:val="22"/>
    </w:rPr>
  </w:style>
  <w:style w:type="table" w:customStyle="1" w:styleId="218">
    <w:name w:val="表格格線21"/>
    <w:basedOn w:val="a8"/>
    <w:next w:val="aff2"/>
    <w:uiPriority w:val="99"/>
    <w:rsid w:val="0006555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6">
    <w:name w:val="字元 字元2 字元 字元 字元 字元"/>
    <w:basedOn w:val="a5"/>
    <w:semiHidden/>
    <w:rsid w:val="0006555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ffff0">
    <w:name w:val="一"/>
    <w:basedOn w:val="a5"/>
    <w:rsid w:val="00065557"/>
    <w:pPr>
      <w:spacing w:line="240" w:lineRule="auto"/>
      <w:ind w:leftChars="0" w:left="0" w:firstLineChars="0" w:firstLine="0"/>
      <w:jc w:val="left"/>
    </w:pPr>
    <w:rPr>
      <w:rFonts w:hAnsi="標楷體"/>
      <w:snapToGrid/>
      <w:sz w:val="32"/>
      <w:szCs w:val="32"/>
    </w:rPr>
  </w:style>
  <w:style w:type="character" w:customStyle="1" w:styleId="min-w-1rem">
    <w:name w:val="min-w-[1rem]"/>
    <w:basedOn w:val="a7"/>
    <w:rsid w:val="00520468"/>
  </w:style>
  <w:style w:type="table" w:customStyle="1" w:styleId="3c">
    <w:name w:val="表格格線3"/>
    <w:basedOn w:val="a8"/>
    <w:next w:val="aff2"/>
    <w:uiPriority w:val="39"/>
    <w:rsid w:val="00187D7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a">
    <w:name w:val="表格格線4"/>
    <w:basedOn w:val="a8"/>
    <w:next w:val="aff2"/>
    <w:uiPriority w:val="39"/>
    <w:rsid w:val="0010618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
    <w:name w:val="表格格線5"/>
    <w:basedOn w:val="a8"/>
    <w:next w:val="aff2"/>
    <w:uiPriority w:val="39"/>
    <w:rsid w:val="00054C8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8"/>
    <w:next w:val="aff2"/>
    <w:uiPriority w:val="59"/>
    <w:rsid w:val="00613603"/>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7960">
      <w:bodyDiv w:val="1"/>
      <w:marLeft w:val="0"/>
      <w:marRight w:val="0"/>
      <w:marTop w:val="0"/>
      <w:marBottom w:val="0"/>
      <w:divBdr>
        <w:top w:val="none" w:sz="0" w:space="0" w:color="auto"/>
        <w:left w:val="none" w:sz="0" w:space="0" w:color="auto"/>
        <w:bottom w:val="none" w:sz="0" w:space="0" w:color="auto"/>
        <w:right w:val="none" w:sz="0" w:space="0" w:color="auto"/>
      </w:divBdr>
      <w:divsChild>
        <w:div w:id="2129809990">
          <w:marLeft w:val="0"/>
          <w:marRight w:val="0"/>
          <w:marTop w:val="0"/>
          <w:marBottom w:val="0"/>
          <w:divBdr>
            <w:top w:val="none" w:sz="0" w:space="0" w:color="auto"/>
            <w:left w:val="none" w:sz="0" w:space="0" w:color="auto"/>
            <w:bottom w:val="none" w:sz="0" w:space="0" w:color="auto"/>
            <w:right w:val="none" w:sz="0" w:space="0" w:color="auto"/>
          </w:divBdr>
          <w:divsChild>
            <w:div w:id="188444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95583">
      <w:bodyDiv w:val="1"/>
      <w:marLeft w:val="0"/>
      <w:marRight w:val="0"/>
      <w:marTop w:val="0"/>
      <w:marBottom w:val="0"/>
      <w:divBdr>
        <w:top w:val="none" w:sz="0" w:space="0" w:color="auto"/>
        <w:left w:val="none" w:sz="0" w:space="0" w:color="auto"/>
        <w:bottom w:val="none" w:sz="0" w:space="0" w:color="auto"/>
        <w:right w:val="none" w:sz="0" w:space="0" w:color="auto"/>
      </w:divBdr>
    </w:div>
    <w:div w:id="50472108">
      <w:bodyDiv w:val="1"/>
      <w:marLeft w:val="0"/>
      <w:marRight w:val="0"/>
      <w:marTop w:val="0"/>
      <w:marBottom w:val="0"/>
      <w:divBdr>
        <w:top w:val="none" w:sz="0" w:space="0" w:color="auto"/>
        <w:left w:val="none" w:sz="0" w:space="0" w:color="auto"/>
        <w:bottom w:val="none" w:sz="0" w:space="0" w:color="auto"/>
        <w:right w:val="none" w:sz="0" w:space="0" w:color="auto"/>
      </w:divBdr>
    </w:div>
    <w:div w:id="56366306">
      <w:bodyDiv w:val="1"/>
      <w:marLeft w:val="0"/>
      <w:marRight w:val="0"/>
      <w:marTop w:val="0"/>
      <w:marBottom w:val="0"/>
      <w:divBdr>
        <w:top w:val="none" w:sz="0" w:space="0" w:color="auto"/>
        <w:left w:val="none" w:sz="0" w:space="0" w:color="auto"/>
        <w:bottom w:val="none" w:sz="0" w:space="0" w:color="auto"/>
        <w:right w:val="none" w:sz="0" w:space="0" w:color="auto"/>
      </w:divBdr>
      <w:divsChild>
        <w:div w:id="1276983653">
          <w:marLeft w:val="0"/>
          <w:marRight w:val="0"/>
          <w:marTop w:val="0"/>
          <w:marBottom w:val="0"/>
          <w:divBdr>
            <w:top w:val="none" w:sz="0" w:space="0" w:color="auto"/>
            <w:left w:val="none" w:sz="0" w:space="0" w:color="auto"/>
            <w:bottom w:val="none" w:sz="0" w:space="0" w:color="auto"/>
            <w:right w:val="none" w:sz="0" w:space="0" w:color="auto"/>
          </w:divBdr>
          <w:divsChild>
            <w:div w:id="1856655401">
              <w:marLeft w:val="0"/>
              <w:marRight w:val="0"/>
              <w:marTop w:val="0"/>
              <w:marBottom w:val="0"/>
              <w:divBdr>
                <w:top w:val="none" w:sz="0" w:space="0" w:color="auto"/>
                <w:left w:val="none" w:sz="0" w:space="0" w:color="auto"/>
                <w:bottom w:val="none" w:sz="0" w:space="0" w:color="auto"/>
                <w:right w:val="none" w:sz="0" w:space="0" w:color="auto"/>
              </w:divBdr>
              <w:divsChild>
                <w:div w:id="214088006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56637995">
      <w:bodyDiv w:val="1"/>
      <w:marLeft w:val="0"/>
      <w:marRight w:val="0"/>
      <w:marTop w:val="0"/>
      <w:marBottom w:val="0"/>
      <w:divBdr>
        <w:top w:val="none" w:sz="0" w:space="0" w:color="auto"/>
        <w:left w:val="none" w:sz="0" w:space="0" w:color="auto"/>
        <w:bottom w:val="none" w:sz="0" w:space="0" w:color="auto"/>
        <w:right w:val="none" w:sz="0" w:space="0" w:color="auto"/>
      </w:divBdr>
    </w:div>
    <w:div w:id="58865526">
      <w:bodyDiv w:val="1"/>
      <w:marLeft w:val="0"/>
      <w:marRight w:val="0"/>
      <w:marTop w:val="0"/>
      <w:marBottom w:val="0"/>
      <w:divBdr>
        <w:top w:val="none" w:sz="0" w:space="0" w:color="auto"/>
        <w:left w:val="none" w:sz="0" w:space="0" w:color="auto"/>
        <w:bottom w:val="none" w:sz="0" w:space="0" w:color="auto"/>
        <w:right w:val="none" w:sz="0" w:space="0" w:color="auto"/>
      </w:divBdr>
      <w:divsChild>
        <w:div w:id="597710932">
          <w:marLeft w:val="240"/>
          <w:marRight w:val="0"/>
          <w:marTop w:val="0"/>
          <w:marBottom w:val="120"/>
          <w:divBdr>
            <w:top w:val="none" w:sz="0" w:space="0" w:color="auto"/>
            <w:left w:val="none" w:sz="0" w:space="0" w:color="auto"/>
            <w:bottom w:val="none" w:sz="0" w:space="0" w:color="auto"/>
            <w:right w:val="none" w:sz="0" w:space="0" w:color="auto"/>
          </w:divBdr>
        </w:div>
        <w:div w:id="885684883">
          <w:marLeft w:val="240"/>
          <w:marRight w:val="0"/>
          <w:marTop w:val="0"/>
          <w:marBottom w:val="120"/>
          <w:divBdr>
            <w:top w:val="none" w:sz="0" w:space="0" w:color="auto"/>
            <w:left w:val="none" w:sz="0" w:space="0" w:color="auto"/>
            <w:bottom w:val="none" w:sz="0" w:space="0" w:color="auto"/>
            <w:right w:val="none" w:sz="0" w:space="0" w:color="auto"/>
          </w:divBdr>
        </w:div>
      </w:divsChild>
    </w:div>
    <w:div w:id="70007502">
      <w:bodyDiv w:val="1"/>
      <w:marLeft w:val="0"/>
      <w:marRight w:val="0"/>
      <w:marTop w:val="0"/>
      <w:marBottom w:val="0"/>
      <w:divBdr>
        <w:top w:val="none" w:sz="0" w:space="0" w:color="auto"/>
        <w:left w:val="none" w:sz="0" w:space="0" w:color="auto"/>
        <w:bottom w:val="none" w:sz="0" w:space="0" w:color="auto"/>
        <w:right w:val="none" w:sz="0" w:space="0" w:color="auto"/>
      </w:divBdr>
    </w:div>
    <w:div w:id="71322386">
      <w:bodyDiv w:val="1"/>
      <w:marLeft w:val="0"/>
      <w:marRight w:val="0"/>
      <w:marTop w:val="0"/>
      <w:marBottom w:val="0"/>
      <w:divBdr>
        <w:top w:val="none" w:sz="0" w:space="0" w:color="auto"/>
        <w:left w:val="none" w:sz="0" w:space="0" w:color="auto"/>
        <w:bottom w:val="none" w:sz="0" w:space="0" w:color="auto"/>
        <w:right w:val="none" w:sz="0" w:space="0" w:color="auto"/>
      </w:divBdr>
    </w:div>
    <w:div w:id="91895985">
      <w:bodyDiv w:val="1"/>
      <w:marLeft w:val="0"/>
      <w:marRight w:val="0"/>
      <w:marTop w:val="0"/>
      <w:marBottom w:val="0"/>
      <w:divBdr>
        <w:top w:val="none" w:sz="0" w:space="0" w:color="auto"/>
        <w:left w:val="none" w:sz="0" w:space="0" w:color="auto"/>
        <w:bottom w:val="none" w:sz="0" w:space="0" w:color="auto"/>
        <w:right w:val="none" w:sz="0" w:space="0" w:color="auto"/>
      </w:divBdr>
    </w:div>
    <w:div w:id="97220199">
      <w:bodyDiv w:val="1"/>
      <w:marLeft w:val="0"/>
      <w:marRight w:val="0"/>
      <w:marTop w:val="0"/>
      <w:marBottom w:val="0"/>
      <w:divBdr>
        <w:top w:val="none" w:sz="0" w:space="0" w:color="auto"/>
        <w:left w:val="none" w:sz="0" w:space="0" w:color="auto"/>
        <w:bottom w:val="none" w:sz="0" w:space="0" w:color="auto"/>
        <w:right w:val="none" w:sz="0" w:space="0" w:color="auto"/>
      </w:divBdr>
    </w:div>
    <w:div w:id="166209429">
      <w:bodyDiv w:val="1"/>
      <w:marLeft w:val="0"/>
      <w:marRight w:val="0"/>
      <w:marTop w:val="0"/>
      <w:marBottom w:val="0"/>
      <w:divBdr>
        <w:top w:val="none" w:sz="0" w:space="0" w:color="auto"/>
        <w:left w:val="none" w:sz="0" w:space="0" w:color="auto"/>
        <w:bottom w:val="none" w:sz="0" w:space="0" w:color="auto"/>
        <w:right w:val="none" w:sz="0" w:space="0" w:color="auto"/>
      </w:divBdr>
    </w:div>
    <w:div w:id="171527964">
      <w:bodyDiv w:val="1"/>
      <w:marLeft w:val="0"/>
      <w:marRight w:val="0"/>
      <w:marTop w:val="0"/>
      <w:marBottom w:val="0"/>
      <w:divBdr>
        <w:top w:val="none" w:sz="0" w:space="0" w:color="auto"/>
        <w:left w:val="none" w:sz="0" w:space="0" w:color="auto"/>
        <w:bottom w:val="none" w:sz="0" w:space="0" w:color="auto"/>
        <w:right w:val="none" w:sz="0" w:space="0" w:color="auto"/>
      </w:divBdr>
    </w:div>
    <w:div w:id="173500083">
      <w:bodyDiv w:val="1"/>
      <w:marLeft w:val="0"/>
      <w:marRight w:val="0"/>
      <w:marTop w:val="0"/>
      <w:marBottom w:val="0"/>
      <w:divBdr>
        <w:top w:val="none" w:sz="0" w:space="0" w:color="auto"/>
        <w:left w:val="none" w:sz="0" w:space="0" w:color="auto"/>
        <w:bottom w:val="none" w:sz="0" w:space="0" w:color="auto"/>
        <w:right w:val="none" w:sz="0" w:space="0" w:color="auto"/>
      </w:divBdr>
    </w:div>
    <w:div w:id="175925378">
      <w:bodyDiv w:val="1"/>
      <w:marLeft w:val="0"/>
      <w:marRight w:val="0"/>
      <w:marTop w:val="0"/>
      <w:marBottom w:val="0"/>
      <w:divBdr>
        <w:top w:val="none" w:sz="0" w:space="0" w:color="auto"/>
        <w:left w:val="none" w:sz="0" w:space="0" w:color="auto"/>
        <w:bottom w:val="none" w:sz="0" w:space="0" w:color="auto"/>
        <w:right w:val="none" w:sz="0" w:space="0" w:color="auto"/>
      </w:divBdr>
    </w:div>
    <w:div w:id="185603267">
      <w:bodyDiv w:val="1"/>
      <w:marLeft w:val="0"/>
      <w:marRight w:val="0"/>
      <w:marTop w:val="0"/>
      <w:marBottom w:val="0"/>
      <w:divBdr>
        <w:top w:val="none" w:sz="0" w:space="0" w:color="auto"/>
        <w:left w:val="none" w:sz="0" w:space="0" w:color="auto"/>
        <w:bottom w:val="none" w:sz="0" w:space="0" w:color="auto"/>
        <w:right w:val="none" w:sz="0" w:space="0" w:color="auto"/>
      </w:divBdr>
    </w:div>
    <w:div w:id="187957889">
      <w:bodyDiv w:val="1"/>
      <w:marLeft w:val="0"/>
      <w:marRight w:val="0"/>
      <w:marTop w:val="0"/>
      <w:marBottom w:val="0"/>
      <w:divBdr>
        <w:top w:val="none" w:sz="0" w:space="0" w:color="auto"/>
        <w:left w:val="none" w:sz="0" w:space="0" w:color="auto"/>
        <w:bottom w:val="none" w:sz="0" w:space="0" w:color="auto"/>
        <w:right w:val="none" w:sz="0" w:space="0" w:color="auto"/>
      </w:divBdr>
    </w:div>
    <w:div w:id="202712054">
      <w:bodyDiv w:val="1"/>
      <w:marLeft w:val="0"/>
      <w:marRight w:val="0"/>
      <w:marTop w:val="0"/>
      <w:marBottom w:val="0"/>
      <w:divBdr>
        <w:top w:val="none" w:sz="0" w:space="0" w:color="auto"/>
        <w:left w:val="none" w:sz="0" w:space="0" w:color="auto"/>
        <w:bottom w:val="none" w:sz="0" w:space="0" w:color="auto"/>
        <w:right w:val="none" w:sz="0" w:space="0" w:color="auto"/>
      </w:divBdr>
    </w:div>
    <w:div w:id="215046230">
      <w:bodyDiv w:val="1"/>
      <w:marLeft w:val="0"/>
      <w:marRight w:val="0"/>
      <w:marTop w:val="0"/>
      <w:marBottom w:val="0"/>
      <w:divBdr>
        <w:top w:val="none" w:sz="0" w:space="0" w:color="auto"/>
        <w:left w:val="none" w:sz="0" w:space="0" w:color="auto"/>
        <w:bottom w:val="none" w:sz="0" w:space="0" w:color="auto"/>
        <w:right w:val="none" w:sz="0" w:space="0" w:color="auto"/>
      </w:divBdr>
    </w:div>
    <w:div w:id="221407006">
      <w:bodyDiv w:val="1"/>
      <w:marLeft w:val="0"/>
      <w:marRight w:val="0"/>
      <w:marTop w:val="0"/>
      <w:marBottom w:val="0"/>
      <w:divBdr>
        <w:top w:val="none" w:sz="0" w:space="0" w:color="auto"/>
        <w:left w:val="none" w:sz="0" w:space="0" w:color="auto"/>
        <w:bottom w:val="none" w:sz="0" w:space="0" w:color="auto"/>
        <w:right w:val="none" w:sz="0" w:space="0" w:color="auto"/>
      </w:divBdr>
    </w:div>
    <w:div w:id="236669674">
      <w:bodyDiv w:val="1"/>
      <w:marLeft w:val="0"/>
      <w:marRight w:val="0"/>
      <w:marTop w:val="0"/>
      <w:marBottom w:val="0"/>
      <w:divBdr>
        <w:top w:val="none" w:sz="0" w:space="0" w:color="auto"/>
        <w:left w:val="none" w:sz="0" w:space="0" w:color="auto"/>
        <w:bottom w:val="none" w:sz="0" w:space="0" w:color="auto"/>
        <w:right w:val="none" w:sz="0" w:space="0" w:color="auto"/>
      </w:divBdr>
    </w:div>
    <w:div w:id="245505353">
      <w:bodyDiv w:val="1"/>
      <w:marLeft w:val="0"/>
      <w:marRight w:val="0"/>
      <w:marTop w:val="0"/>
      <w:marBottom w:val="0"/>
      <w:divBdr>
        <w:top w:val="none" w:sz="0" w:space="0" w:color="auto"/>
        <w:left w:val="none" w:sz="0" w:space="0" w:color="auto"/>
        <w:bottom w:val="none" w:sz="0" w:space="0" w:color="auto"/>
        <w:right w:val="none" w:sz="0" w:space="0" w:color="auto"/>
      </w:divBdr>
      <w:divsChild>
        <w:div w:id="864949711">
          <w:marLeft w:val="331"/>
          <w:marRight w:val="0"/>
          <w:marTop w:val="0"/>
          <w:marBottom w:val="0"/>
          <w:divBdr>
            <w:top w:val="none" w:sz="0" w:space="0" w:color="auto"/>
            <w:left w:val="none" w:sz="0" w:space="0" w:color="auto"/>
            <w:bottom w:val="none" w:sz="0" w:space="0" w:color="auto"/>
            <w:right w:val="none" w:sz="0" w:space="0" w:color="auto"/>
          </w:divBdr>
        </w:div>
        <w:div w:id="1185096456">
          <w:marLeft w:val="331"/>
          <w:marRight w:val="0"/>
          <w:marTop w:val="0"/>
          <w:marBottom w:val="0"/>
          <w:divBdr>
            <w:top w:val="none" w:sz="0" w:space="0" w:color="auto"/>
            <w:left w:val="none" w:sz="0" w:space="0" w:color="auto"/>
            <w:bottom w:val="none" w:sz="0" w:space="0" w:color="auto"/>
            <w:right w:val="none" w:sz="0" w:space="0" w:color="auto"/>
          </w:divBdr>
        </w:div>
        <w:div w:id="1629629669">
          <w:marLeft w:val="331"/>
          <w:marRight w:val="0"/>
          <w:marTop w:val="0"/>
          <w:marBottom w:val="0"/>
          <w:divBdr>
            <w:top w:val="none" w:sz="0" w:space="0" w:color="auto"/>
            <w:left w:val="none" w:sz="0" w:space="0" w:color="auto"/>
            <w:bottom w:val="none" w:sz="0" w:space="0" w:color="auto"/>
            <w:right w:val="none" w:sz="0" w:space="0" w:color="auto"/>
          </w:divBdr>
        </w:div>
        <w:div w:id="1713967675">
          <w:marLeft w:val="331"/>
          <w:marRight w:val="0"/>
          <w:marTop w:val="0"/>
          <w:marBottom w:val="0"/>
          <w:divBdr>
            <w:top w:val="none" w:sz="0" w:space="0" w:color="auto"/>
            <w:left w:val="none" w:sz="0" w:space="0" w:color="auto"/>
            <w:bottom w:val="none" w:sz="0" w:space="0" w:color="auto"/>
            <w:right w:val="none" w:sz="0" w:space="0" w:color="auto"/>
          </w:divBdr>
        </w:div>
        <w:div w:id="1823616746">
          <w:marLeft w:val="331"/>
          <w:marRight w:val="0"/>
          <w:marTop w:val="0"/>
          <w:marBottom w:val="0"/>
          <w:divBdr>
            <w:top w:val="none" w:sz="0" w:space="0" w:color="auto"/>
            <w:left w:val="none" w:sz="0" w:space="0" w:color="auto"/>
            <w:bottom w:val="none" w:sz="0" w:space="0" w:color="auto"/>
            <w:right w:val="none" w:sz="0" w:space="0" w:color="auto"/>
          </w:divBdr>
        </w:div>
        <w:div w:id="1952933660">
          <w:marLeft w:val="331"/>
          <w:marRight w:val="0"/>
          <w:marTop w:val="0"/>
          <w:marBottom w:val="0"/>
          <w:divBdr>
            <w:top w:val="none" w:sz="0" w:space="0" w:color="auto"/>
            <w:left w:val="none" w:sz="0" w:space="0" w:color="auto"/>
            <w:bottom w:val="none" w:sz="0" w:space="0" w:color="auto"/>
            <w:right w:val="none" w:sz="0" w:space="0" w:color="auto"/>
          </w:divBdr>
        </w:div>
      </w:divsChild>
    </w:div>
    <w:div w:id="256518621">
      <w:bodyDiv w:val="1"/>
      <w:marLeft w:val="0"/>
      <w:marRight w:val="0"/>
      <w:marTop w:val="0"/>
      <w:marBottom w:val="0"/>
      <w:divBdr>
        <w:top w:val="none" w:sz="0" w:space="0" w:color="auto"/>
        <w:left w:val="none" w:sz="0" w:space="0" w:color="auto"/>
        <w:bottom w:val="none" w:sz="0" w:space="0" w:color="auto"/>
        <w:right w:val="none" w:sz="0" w:space="0" w:color="auto"/>
      </w:divBdr>
    </w:div>
    <w:div w:id="258291304">
      <w:bodyDiv w:val="1"/>
      <w:marLeft w:val="0"/>
      <w:marRight w:val="0"/>
      <w:marTop w:val="0"/>
      <w:marBottom w:val="0"/>
      <w:divBdr>
        <w:top w:val="none" w:sz="0" w:space="0" w:color="auto"/>
        <w:left w:val="none" w:sz="0" w:space="0" w:color="auto"/>
        <w:bottom w:val="none" w:sz="0" w:space="0" w:color="auto"/>
        <w:right w:val="none" w:sz="0" w:space="0" w:color="auto"/>
      </w:divBdr>
    </w:div>
    <w:div w:id="259994394">
      <w:bodyDiv w:val="1"/>
      <w:marLeft w:val="0"/>
      <w:marRight w:val="0"/>
      <w:marTop w:val="0"/>
      <w:marBottom w:val="0"/>
      <w:divBdr>
        <w:top w:val="none" w:sz="0" w:space="0" w:color="auto"/>
        <w:left w:val="none" w:sz="0" w:space="0" w:color="auto"/>
        <w:bottom w:val="none" w:sz="0" w:space="0" w:color="auto"/>
        <w:right w:val="none" w:sz="0" w:space="0" w:color="auto"/>
      </w:divBdr>
    </w:div>
    <w:div w:id="287667586">
      <w:bodyDiv w:val="1"/>
      <w:marLeft w:val="0"/>
      <w:marRight w:val="0"/>
      <w:marTop w:val="0"/>
      <w:marBottom w:val="0"/>
      <w:divBdr>
        <w:top w:val="none" w:sz="0" w:space="0" w:color="auto"/>
        <w:left w:val="none" w:sz="0" w:space="0" w:color="auto"/>
        <w:bottom w:val="none" w:sz="0" w:space="0" w:color="auto"/>
        <w:right w:val="none" w:sz="0" w:space="0" w:color="auto"/>
      </w:divBdr>
    </w:div>
    <w:div w:id="291785164">
      <w:bodyDiv w:val="1"/>
      <w:marLeft w:val="0"/>
      <w:marRight w:val="0"/>
      <w:marTop w:val="0"/>
      <w:marBottom w:val="0"/>
      <w:divBdr>
        <w:top w:val="none" w:sz="0" w:space="0" w:color="auto"/>
        <w:left w:val="none" w:sz="0" w:space="0" w:color="auto"/>
        <w:bottom w:val="none" w:sz="0" w:space="0" w:color="auto"/>
        <w:right w:val="none" w:sz="0" w:space="0" w:color="auto"/>
      </w:divBdr>
      <w:divsChild>
        <w:div w:id="447890884">
          <w:marLeft w:val="0"/>
          <w:marRight w:val="0"/>
          <w:marTop w:val="0"/>
          <w:marBottom w:val="0"/>
          <w:divBdr>
            <w:top w:val="none" w:sz="0" w:space="0" w:color="auto"/>
            <w:left w:val="none" w:sz="0" w:space="0" w:color="auto"/>
            <w:bottom w:val="none" w:sz="0" w:space="0" w:color="auto"/>
            <w:right w:val="none" w:sz="0" w:space="0" w:color="auto"/>
          </w:divBdr>
          <w:divsChild>
            <w:div w:id="604381253">
              <w:marLeft w:val="0"/>
              <w:marRight w:val="0"/>
              <w:marTop w:val="0"/>
              <w:marBottom w:val="0"/>
              <w:divBdr>
                <w:top w:val="none" w:sz="0" w:space="0" w:color="auto"/>
                <w:left w:val="none" w:sz="0" w:space="0" w:color="auto"/>
                <w:bottom w:val="none" w:sz="0" w:space="0" w:color="auto"/>
                <w:right w:val="none" w:sz="0" w:space="0" w:color="auto"/>
              </w:divBdr>
              <w:divsChild>
                <w:div w:id="73801930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297221708">
      <w:bodyDiv w:val="1"/>
      <w:marLeft w:val="0"/>
      <w:marRight w:val="0"/>
      <w:marTop w:val="0"/>
      <w:marBottom w:val="0"/>
      <w:divBdr>
        <w:top w:val="none" w:sz="0" w:space="0" w:color="auto"/>
        <w:left w:val="none" w:sz="0" w:space="0" w:color="auto"/>
        <w:bottom w:val="none" w:sz="0" w:space="0" w:color="auto"/>
        <w:right w:val="none" w:sz="0" w:space="0" w:color="auto"/>
      </w:divBdr>
    </w:div>
    <w:div w:id="297881624">
      <w:bodyDiv w:val="1"/>
      <w:marLeft w:val="0"/>
      <w:marRight w:val="0"/>
      <w:marTop w:val="0"/>
      <w:marBottom w:val="0"/>
      <w:divBdr>
        <w:top w:val="none" w:sz="0" w:space="0" w:color="auto"/>
        <w:left w:val="none" w:sz="0" w:space="0" w:color="auto"/>
        <w:bottom w:val="none" w:sz="0" w:space="0" w:color="auto"/>
        <w:right w:val="none" w:sz="0" w:space="0" w:color="auto"/>
      </w:divBdr>
    </w:div>
    <w:div w:id="298339085">
      <w:bodyDiv w:val="1"/>
      <w:marLeft w:val="0"/>
      <w:marRight w:val="0"/>
      <w:marTop w:val="0"/>
      <w:marBottom w:val="0"/>
      <w:divBdr>
        <w:top w:val="none" w:sz="0" w:space="0" w:color="auto"/>
        <w:left w:val="none" w:sz="0" w:space="0" w:color="auto"/>
        <w:bottom w:val="none" w:sz="0" w:space="0" w:color="auto"/>
        <w:right w:val="none" w:sz="0" w:space="0" w:color="auto"/>
      </w:divBdr>
    </w:div>
    <w:div w:id="309559013">
      <w:bodyDiv w:val="1"/>
      <w:marLeft w:val="0"/>
      <w:marRight w:val="0"/>
      <w:marTop w:val="0"/>
      <w:marBottom w:val="0"/>
      <w:divBdr>
        <w:top w:val="none" w:sz="0" w:space="0" w:color="auto"/>
        <w:left w:val="none" w:sz="0" w:space="0" w:color="auto"/>
        <w:bottom w:val="none" w:sz="0" w:space="0" w:color="auto"/>
        <w:right w:val="none" w:sz="0" w:space="0" w:color="auto"/>
      </w:divBdr>
    </w:div>
    <w:div w:id="324817592">
      <w:bodyDiv w:val="1"/>
      <w:marLeft w:val="0"/>
      <w:marRight w:val="0"/>
      <w:marTop w:val="0"/>
      <w:marBottom w:val="0"/>
      <w:divBdr>
        <w:top w:val="none" w:sz="0" w:space="0" w:color="auto"/>
        <w:left w:val="none" w:sz="0" w:space="0" w:color="auto"/>
        <w:bottom w:val="none" w:sz="0" w:space="0" w:color="auto"/>
        <w:right w:val="none" w:sz="0" w:space="0" w:color="auto"/>
      </w:divBdr>
    </w:div>
    <w:div w:id="361593253">
      <w:bodyDiv w:val="1"/>
      <w:marLeft w:val="0"/>
      <w:marRight w:val="0"/>
      <w:marTop w:val="0"/>
      <w:marBottom w:val="0"/>
      <w:divBdr>
        <w:top w:val="none" w:sz="0" w:space="0" w:color="auto"/>
        <w:left w:val="none" w:sz="0" w:space="0" w:color="auto"/>
        <w:bottom w:val="none" w:sz="0" w:space="0" w:color="auto"/>
        <w:right w:val="none" w:sz="0" w:space="0" w:color="auto"/>
      </w:divBdr>
    </w:div>
    <w:div w:id="361974395">
      <w:bodyDiv w:val="1"/>
      <w:marLeft w:val="0"/>
      <w:marRight w:val="0"/>
      <w:marTop w:val="0"/>
      <w:marBottom w:val="0"/>
      <w:divBdr>
        <w:top w:val="none" w:sz="0" w:space="0" w:color="auto"/>
        <w:left w:val="none" w:sz="0" w:space="0" w:color="auto"/>
        <w:bottom w:val="none" w:sz="0" w:space="0" w:color="auto"/>
        <w:right w:val="none" w:sz="0" w:space="0" w:color="auto"/>
      </w:divBdr>
    </w:div>
    <w:div w:id="365720976">
      <w:bodyDiv w:val="1"/>
      <w:marLeft w:val="0"/>
      <w:marRight w:val="0"/>
      <w:marTop w:val="0"/>
      <w:marBottom w:val="0"/>
      <w:divBdr>
        <w:top w:val="none" w:sz="0" w:space="0" w:color="auto"/>
        <w:left w:val="none" w:sz="0" w:space="0" w:color="auto"/>
        <w:bottom w:val="none" w:sz="0" w:space="0" w:color="auto"/>
        <w:right w:val="none" w:sz="0" w:space="0" w:color="auto"/>
      </w:divBdr>
      <w:divsChild>
        <w:div w:id="429814979">
          <w:marLeft w:val="0"/>
          <w:marRight w:val="0"/>
          <w:marTop w:val="0"/>
          <w:marBottom w:val="0"/>
          <w:divBdr>
            <w:top w:val="none" w:sz="0" w:space="0" w:color="auto"/>
            <w:left w:val="none" w:sz="0" w:space="0" w:color="auto"/>
            <w:bottom w:val="none" w:sz="0" w:space="0" w:color="auto"/>
            <w:right w:val="none" w:sz="0" w:space="0" w:color="auto"/>
          </w:divBdr>
          <w:divsChild>
            <w:div w:id="279411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380694">
      <w:bodyDiv w:val="1"/>
      <w:marLeft w:val="0"/>
      <w:marRight w:val="0"/>
      <w:marTop w:val="0"/>
      <w:marBottom w:val="0"/>
      <w:divBdr>
        <w:top w:val="none" w:sz="0" w:space="0" w:color="auto"/>
        <w:left w:val="none" w:sz="0" w:space="0" w:color="auto"/>
        <w:bottom w:val="none" w:sz="0" w:space="0" w:color="auto"/>
        <w:right w:val="none" w:sz="0" w:space="0" w:color="auto"/>
      </w:divBdr>
    </w:div>
    <w:div w:id="381558037">
      <w:bodyDiv w:val="1"/>
      <w:marLeft w:val="0"/>
      <w:marRight w:val="0"/>
      <w:marTop w:val="0"/>
      <w:marBottom w:val="0"/>
      <w:divBdr>
        <w:top w:val="none" w:sz="0" w:space="0" w:color="auto"/>
        <w:left w:val="none" w:sz="0" w:space="0" w:color="auto"/>
        <w:bottom w:val="none" w:sz="0" w:space="0" w:color="auto"/>
        <w:right w:val="none" w:sz="0" w:space="0" w:color="auto"/>
      </w:divBdr>
      <w:divsChild>
        <w:div w:id="60761651">
          <w:marLeft w:val="331"/>
          <w:marRight w:val="0"/>
          <w:marTop w:val="0"/>
          <w:marBottom w:val="0"/>
          <w:divBdr>
            <w:top w:val="none" w:sz="0" w:space="0" w:color="auto"/>
            <w:left w:val="none" w:sz="0" w:space="0" w:color="auto"/>
            <w:bottom w:val="none" w:sz="0" w:space="0" w:color="auto"/>
            <w:right w:val="none" w:sz="0" w:space="0" w:color="auto"/>
          </w:divBdr>
        </w:div>
        <w:div w:id="513350065">
          <w:marLeft w:val="331"/>
          <w:marRight w:val="0"/>
          <w:marTop w:val="0"/>
          <w:marBottom w:val="0"/>
          <w:divBdr>
            <w:top w:val="none" w:sz="0" w:space="0" w:color="auto"/>
            <w:left w:val="none" w:sz="0" w:space="0" w:color="auto"/>
            <w:bottom w:val="none" w:sz="0" w:space="0" w:color="auto"/>
            <w:right w:val="none" w:sz="0" w:space="0" w:color="auto"/>
          </w:divBdr>
        </w:div>
        <w:div w:id="874544531">
          <w:marLeft w:val="331"/>
          <w:marRight w:val="0"/>
          <w:marTop w:val="0"/>
          <w:marBottom w:val="0"/>
          <w:divBdr>
            <w:top w:val="none" w:sz="0" w:space="0" w:color="auto"/>
            <w:left w:val="none" w:sz="0" w:space="0" w:color="auto"/>
            <w:bottom w:val="none" w:sz="0" w:space="0" w:color="auto"/>
            <w:right w:val="none" w:sz="0" w:space="0" w:color="auto"/>
          </w:divBdr>
        </w:div>
        <w:div w:id="1683509974">
          <w:marLeft w:val="331"/>
          <w:marRight w:val="0"/>
          <w:marTop w:val="0"/>
          <w:marBottom w:val="0"/>
          <w:divBdr>
            <w:top w:val="none" w:sz="0" w:space="0" w:color="auto"/>
            <w:left w:val="none" w:sz="0" w:space="0" w:color="auto"/>
            <w:bottom w:val="none" w:sz="0" w:space="0" w:color="auto"/>
            <w:right w:val="none" w:sz="0" w:space="0" w:color="auto"/>
          </w:divBdr>
        </w:div>
        <w:div w:id="1761415278">
          <w:marLeft w:val="331"/>
          <w:marRight w:val="0"/>
          <w:marTop w:val="0"/>
          <w:marBottom w:val="0"/>
          <w:divBdr>
            <w:top w:val="none" w:sz="0" w:space="0" w:color="auto"/>
            <w:left w:val="none" w:sz="0" w:space="0" w:color="auto"/>
            <w:bottom w:val="none" w:sz="0" w:space="0" w:color="auto"/>
            <w:right w:val="none" w:sz="0" w:space="0" w:color="auto"/>
          </w:divBdr>
        </w:div>
        <w:div w:id="2119711559">
          <w:marLeft w:val="331"/>
          <w:marRight w:val="0"/>
          <w:marTop w:val="0"/>
          <w:marBottom w:val="0"/>
          <w:divBdr>
            <w:top w:val="none" w:sz="0" w:space="0" w:color="auto"/>
            <w:left w:val="none" w:sz="0" w:space="0" w:color="auto"/>
            <w:bottom w:val="none" w:sz="0" w:space="0" w:color="auto"/>
            <w:right w:val="none" w:sz="0" w:space="0" w:color="auto"/>
          </w:divBdr>
        </w:div>
      </w:divsChild>
    </w:div>
    <w:div w:id="394864582">
      <w:bodyDiv w:val="1"/>
      <w:marLeft w:val="0"/>
      <w:marRight w:val="0"/>
      <w:marTop w:val="0"/>
      <w:marBottom w:val="0"/>
      <w:divBdr>
        <w:top w:val="none" w:sz="0" w:space="0" w:color="auto"/>
        <w:left w:val="none" w:sz="0" w:space="0" w:color="auto"/>
        <w:bottom w:val="none" w:sz="0" w:space="0" w:color="auto"/>
        <w:right w:val="none" w:sz="0" w:space="0" w:color="auto"/>
      </w:divBdr>
    </w:div>
    <w:div w:id="427893426">
      <w:bodyDiv w:val="1"/>
      <w:marLeft w:val="0"/>
      <w:marRight w:val="0"/>
      <w:marTop w:val="0"/>
      <w:marBottom w:val="0"/>
      <w:divBdr>
        <w:top w:val="none" w:sz="0" w:space="0" w:color="auto"/>
        <w:left w:val="none" w:sz="0" w:space="0" w:color="auto"/>
        <w:bottom w:val="none" w:sz="0" w:space="0" w:color="auto"/>
        <w:right w:val="none" w:sz="0" w:space="0" w:color="auto"/>
      </w:divBdr>
    </w:div>
    <w:div w:id="445197638">
      <w:bodyDiv w:val="1"/>
      <w:marLeft w:val="0"/>
      <w:marRight w:val="0"/>
      <w:marTop w:val="0"/>
      <w:marBottom w:val="0"/>
      <w:divBdr>
        <w:top w:val="none" w:sz="0" w:space="0" w:color="auto"/>
        <w:left w:val="none" w:sz="0" w:space="0" w:color="auto"/>
        <w:bottom w:val="none" w:sz="0" w:space="0" w:color="auto"/>
        <w:right w:val="none" w:sz="0" w:space="0" w:color="auto"/>
      </w:divBdr>
    </w:div>
    <w:div w:id="448088684">
      <w:bodyDiv w:val="1"/>
      <w:marLeft w:val="0"/>
      <w:marRight w:val="0"/>
      <w:marTop w:val="0"/>
      <w:marBottom w:val="0"/>
      <w:divBdr>
        <w:top w:val="none" w:sz="0" w:space="0" w:color="auto"/>
        <w:left w:val="none" w:sz="0" w:space="0" w:color="auto"/>
        <w:bottom w:val="none" w:sz="0" w:space="0" w:color="auto"/>
        <w:right w:val="none" w:sz="0" w:space="0" w:color="auto"/>
      </w:divBdr>
    </w:div>
    <w:div w:id="448208302">
      <w:bodyDiv w:val="1"/>
      <w:marLeft w:val="0"/>
      <w:marRight w:val="0"/>
      <w:marTop w:val="0"/>
      <w:marBottom w:val="0"/>
      <w:divBdr>
        <w:top w:val="none" w:sz="0" w:space="0" w:color="auto"/>
        <w:left w:val="none" w:sz="0" w:space="0" w:color="auto"/>
        <w:bottom w:val="none" w:sz="0" w:space="0" w:color="auto"/>
        <w:right w:val="none" w:sz="0" w:space="0" w:color="auto"/>
      </w:divBdr>
      <w:divsChild>
        <w:div w:id="1530294484">
          <w:marLeft w:val="0"/>
          <w:marRight w:val="0"/>
          <w:marTop w:val="0"/>
          <w:marBottom w:val="0"/>
          <w:divBdr>
            <w:top w:val="none" w:sz="0" w:space="0" w:color="auto"/>
            <w:left w:val="none" w:sz="0" w:space="0" w:color="auto"/>
            <w:bottom w:val="none" w:sz="0" w:space="0" w:color="auto"/>
            <w:right w:val="none" w:sz="0" w:space="0" w:color="auto"/>
          </w:divBdr>
          <w:divsChild>
            <w:div w:id="663823421">
              <w:marLeft w:val="0"/>
              <w:marRight w:val="0"/>
              <w:marTop w:val="0"/>
              <w:marBottom w:val="0"/>
              <w:divBdr>
                <w:top w:val="none" w:sz="0" w:space="0" w:color="auto"/>
                <w:left w:val="none" w:sz="0" w:space="0" w:color="auto"/>
                <w:bottom w:val="none" w:sz="0" w:space="0" w:color="auto"/>
                <w:right w:val="none" w:sz="0" w:space="0" w:color="auto"/>
              </w:divBdr>
              <w:divsChild>
                <w:div w:id="38236653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453671602">
      <w:bodyDiv w:val="1"/>
      <w:marLeft w:val="0"/>
      <w:marRight w:val="0"/>
      <w:marTop w:val="0"/>
      <w:marBottom w:val="0"/>
      <w:divBdr>
        <w:top w:val="none" w:sz="0" w:space="0" w:color="auto"/>
        <w:left w:val="none" w:sz="0" w:space="0" w:color="auto"/>
        <w:bottom w:val="none" w:sz="0" w:space="0" w:color="auto"/>
        <w:right w:val="none" w:sz="0" w:space="0" w:color="auto"/>
      </w:divBdr>
    </w:div>
    <w:div w:id="461772047">
      <w:bodyDiv w:val="1"/>
      <w:marLeft w:val="0"/>
      <w:marRight w:val="0"/>
      <w:marTop w:val="0"/>
      <w:marBottom w:val="0"/>
      <w:divBdr>
        <w:top w:val="none" w:sz="0" w:space="0" w:color="auto"/>
        <w:left w:val="none" w:sz="0" w:space="0" w:color="auto"/>
        <w:bottom w:val="none" w:sz="0" w:space="0" w:color="auto"/>
        <w:right w:val="none" w:sz="0" w:space="0" w:color="auto"/>
      </w:divBdr>
    </w:div>
    <w:div w:id="494496383">
      <w:bodyDiv w:val="1"/>
      <w:marLeft w:val="0"/>
      <w:marRight w:val="0"/>
      <w:marTop w:val="0"/>
      <w:marBottom w:val="0"/>
      <w:divBdr>
        <w:top w:val="none" w:sz="0" w:space="0" w:color="auto"/>
        <w:left w:val="none" w:sz="0" w:space="0" w:color="auto"/>
        <w:bottom w:val="none" w:sz="0" w:space="0" w:color="auto"/>
        <w:right w:val="none" w:sz="0" w:space="0" w:color="auto"/>
      </w:divBdr>
    </w:div>
    <w:div w:id="540170087">
      <w:bodyDiv w:val="1"/>
      <w:marLeft w:val="0"/>
      <w:marRight w:val="0"/>
      <w:marTop w:val="0"/>
      <w:marBottom w:val="0"/>
      <w:divBdr>
        <w:top w:val="none" w:sz="0" w:space="0" w:color="auto"/>
        <w:left w:val="none" w:sz="0" w:space="0" w:color="auto"/>
        <w:bottom w:val="none" w:sz="0" w:space="0" w:color="auto"/>
        <w:right w:val="none" w:sz="0" w:space="0" w:color="auto"/>
      </w:divBdr>
    </w:div>
    <w:div w:id="564612332">
      <w:bodyDiv w:val="1"/>
      <w:marLeft w:val="0"/>
      <w:marRight w:val="0"/>
      <w:marTop w:val="0"/>
      <w:marBottom w:val="0"/>
      <w:divBdr>
        <w:top w:val="none" w:sz="0" w:space="0" w:color="auto"/>
        <w:left w:val="none" w:sz="0" w:space="0" w:color="auto"/>
        <w:bottom w:val="none" w:sz="0" w:space="0" w:color="auto"/>
        <w:right w:val="none" w:sz="0" w:space="0" w:color="auto"/>
      </w:divBdr>
      <w:divsChild>
        <w:div w:id="77290974">
          <w:marLeft w:val="0"/>
          <w:marRight w:val="0"/>
          <w:marTop w:val="225"/>
          <w:marBottom w:val="225"/>
          <w:divBdr>
            <w:top w:val="single" w:sz="2" w:space="8" w:color="auto"/>
            <w:left w:val="single" w:sz="36" w:space="8" w:color="ECE0D0"/>
            <w:bottom w:val="single" w:sz="2" w:space="8" w:color="auto"/>
            <w:right w:val="single" w:sz="2" w:space="8" w:color="auto"/>
          </w:divBdr>
        </w:div>
      </w:divsChild>
    </w:div>
    <w:div w:id="568610638">
      <w:bodyDiv w:val="1"/>
      <w:marLeft w:val="0"/>
      <w:marRight w:val="0"/>
      <w:marTop w:val="0"/>
      <w:marBottom w:val="0"/>
      <w:divBdr>
        <w:top w:val="none" w:sz="0" w:space="0" w:color="auto"/>
        <w:left w:val="none" w:sz="0" w:space="0" w:color="auto"/>
        <w:bottom w:val="none" w:sz="0" w:space="0" w:color="auto"/>
        <w:right w:val="none" w:sz="0" w:space="0" w:color="auto"/>
      </w:divBdr>
      <w:divsChild>
        <w:div w:id="288048867">
          <w:marLeft w:val="0"/>
          <w:marRight w:val="0"/>
          <w:marTop w:val="0"/>
          <w:marBottom w:val="0"/>
          <w:divBdr>
            <w:top w:val="none" w:sz="0" w:space="0" w:color="auto"/>
            <w:left w:val="none" w:sz="0" w:space="0" w:color="auto"/>
            <w:bottom w:val="none" w:sz="0" w:space="0" w:color="auto"/>
            <w:right w:val="none" w:sz="0" w:space="0" w:color="auto"/>
          </w:divBdr>
          <w:divsChild>
            <w:div w:id="1653408125">
              <w:marLeft w:val="0"/>
              <w:marRight w:val="0"/>
              <w:marTop w:val="0"/>
              <w:marBottom w:val="0"/>
              <w:divBdr>
                <w:top w:val="none" w:sz="0" w:space="0" w:color="auto"/>
                <w:left w:val="none" w:sz="0" w:space="0" w:color="auto"/>
                <w:bottom w:val="none" w:sz="0" w:space="0" w:color="auto"/>
                <w:right w:val="none" w:sz="0" w:space="0" w:color="auto"/>
              </w:divBdr>
              <w:divsChild>
                <w:div w:id="1115561652">
                  <w:marLeft w:val="240"/>
                  <w:marRight w:val="0"/>
                  <w:marTop w:val="0"/>
                  <w:marBottom w:val="120"/>
                  <w:divBdr>
                    <w:top w:val="none" w:sz="0" w:space="0" w:color="auto"/>
                    <w:left w:val="none" w:sz="0" w:space="0" w:color="auto"/>
                    <w:bottom w:val="none" w:sz="0" w:space="0" w:color="auto"/>
                    <w:right w:val="none" w:sz="0" w:space="0" w:color="auto"/>
                  </w:divBdr>
                </w:div>
              </w:divsChild>
            </w:div>
          </w:divsChild>
        </w:div>
        <w:div w:id="1051735095">
          <w:marLeft w:val="0"/>
          <w:marRight w:val="240"/>
          <w:marTop w:val="0"/>
          <w:marBottom w:val="0"/>
          <w:divBdr>
            <w:top w:val="none" w:sz="0" w:space="0" w:color="auto"/>
            <w:left w:val="none" w:sz="0" w:space="0" w:color="auto"/>
            <w:bottom w:val="none" w:sz="0" w:space="0" w:color="auto"/>
            <w:right w:val="none" w:sz="0" w:space="0" w:color="auto"/>
          </w:divBdr>
        </w:div>
      </w:divsChild>
    </w:div>
    <w:div w:id="586618085">
      <w:bodyDiv w:val="1"/>
      <w:marLeft w:val="0"/>
      <w:marRight w:val="0"/>
      <w:marTop w:val="0"/>
      <w:marBottom w:val="0"/>
      <w:divBdr>
        <w:top w:val="none" w:sz="0" w:space="0" w:color="auto"/>
        <w:left w:val="none" w:sz="0" w:space="0" w:color="auto"/>
        <w:bottom w:val="none" w:sz="0" w:space="0" w:color="auto"/>
        <w:right w:val="none" w:sz="0" w:space="0" w:color="auto"/>
      </w:divBdr>
      <w:divsChild>
        <w:div w:id="671567214">
          <w:marLeft w:val="0"/>
          <w:marRight w:val="0"/>
          <w:marTop w:val="0"/>
          <w:marBottom w:val="0"/>
          <w:divBdr>
            <w:top w:val="none" w:sz="0" w:space="0" w:color="auto"/>
            <w:left w:val="none" w:sz="0" w:space="0" w:color="auto"/>
            <w:bottom w:val="none" w:sz="0" w:space="0" w:color="auto"/>
            <w:right w:val="none" w:sz="0" w:space="0" w:color="auto"/>
          </w:divBdr>
          <w:divsChild>
            <w:div w:id="2013876177">
              <w:marLeft w:val="0"/>
              <w:marRight w:val="0"/>
              <w:marTop w:val="0"/>
              <w:marBottom w:val="0"/>
              <w:divBdr>
                <w:top w:val="none" w:sz="0" w:space="0" w:color="auto"/>
                <w:left w:val="none" w:sz="0" w:space="0" w:color="auto"/>
                <w:bottom w:val="none" w:sz="0" w:space="0" w:color="auto"/>
                <w:right w:val="none" w:sz="0" w:space="0" w:color="auto"/>
              </w:divBdr>
              <w:divsChild>
                <w:div w:id="1136951131">
                  <w:marLeft w:val="150"/>
                  <w:marRight w:val="150"/>
                  <w:marTop w:val="0"/>
                  <w:marBottom w:val="300"/>
                  <w:divBdr>
                    <w:top w:val="none" w:sz="0" w:space="0" w:color="auto"/>
                    <w:left w:val="none" w:sz="0" w:space="0" w:color="auto"/>
                    <w:bottom w:val="none" w:sz="0" w:space="0" w:color="auto"/>
                    <w:right w:val="none" w:sz="0" w:space="0" w:color="auto"/>
                  </w:divBdr>
                  <w:divsChild>
                    <w:div w:id="788939245">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849714339">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587734983">
      <w:bodyDiv w:val="1"/>
      <w:marLeft w:val="0"/>
      <w:marRight w:val="0"/>
      <w:marTop w:val="0"/>
      <w:marBottom w:val="0"/>
      <w:divBdr>
        <w:top w:val="none" w:sz="0" w:space="0" w:color="auto"/>
        <w:left w:val="none" w:sz="0" w:space="0" w:color="auto"/>
        <w:bottom w:val="none" w:sz="0" w:space="0" w:color="auto"/>
        <w:right w:val="none" w:sz="0" w:space="0" w:color="auto"/>
      </w:divBdr>
    </w:div>
    <w:div w:id="591201651">
      <w:bodyDiv w:val="1"/>
      <w:marLeft w:val="0"/>
      <w:marRight w:val="0"/>
      <w:marTop w:val="0"/>
      <w:marBottom w:val="0"/>
      <w:divBdr>
        <w:top w:val="none" w:sz="0" w:space="0" w:color="auto"/>
        <w:left w:val="none" w:sz="0" w:space="0" w:color="auto"/>
        <w:bottom w:val="none" w:sz="0" w:space="0" w:color="auto"/>
        <w:right w:val="none" w:sz="0" w:space="0" w:color="auto"/>
      </w:divBdr>
      <w:divsChild>
        <w:div w:id="455955066">
          <w:marLeft w:val="0"/>
          <w:marRight w:val="0"/>
          <w:marTop w:val="0"/>
          <w:marBottom w:val="0"/>
          <w:divBdr>
            <w:top w:val="none" w:sz="0" w:space="0" w:color="auto"/>
            <w:left w:val="none" w:sz="0" w:space="0" w:color="auto"/>
            <w:bottom w:val="none" w:sz="0" w:space="0" w:color="auto"/>
            <w:right w:val="none" w:sz="0" w:space="0" w:color="auto"/>
          </w:divBdr>
          <w:divsChild>
            <w:div w:id="421608433">
              <w:marLeft w:val="0"/>
              <w:marRight w:val="0"/>
              <w:marTop w:val="0"/>
              <w:marBottom w:val="0"/>
              <w:divBdr>
                <w:top w:val="none" w:sz="0" w:space="0" w:color="auto"/>
                <w:left w:val="none" w:sz="0" w:space="0" w:color="auto"/>
                <w:bottom w:val="none" w:sz="0" w:space="0" w:color="auto"/>
                <w:right w:val="none" w:sz="0" w:space="0" w:color="auto"/>
              </w:divBdr>
              <w:divsChild>
                <w:div w:id="158167392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608200715">
      <w:bodyDiv w:val="1"/>
      <w:marLeft w:val="0"/>
      <w:marRight w:val="0"/>
      <w:marTop w:val="0"/>
      <w:marBottom w:val="0"/>
      <w:divBdr>
        <w:top w:val="none" w:sz="0" w:space="0" w:color="auto"/>
        <w:left w:val="none" w:sz="0" w:space="0" w:color="auto"/>
        <w:bottom w:val="none" w:sz="0" w:space="0" w:color="auto"/>
        <w:right w:val="none" w:sz="0" w:space="0" w:color="auto"/>
      </w:divBdr>
    </w:div>
    <w:div w:id="608633067">
      <w:bodyDiv w:val="1"/>
      <w:marLeft w:val="0"/>
      <w:marRight w:val="0"/>
      <w:marTop w:val="0"/>
      <w:marBottom w:val="0"/>
      <w:divBdr>
        <w:top w:val="none" w:sz="0" w:space="0" w:color="auto"/>
        <w:left w:val="none" w:sz="0" w:space="0" w:color="auto"/>
        <w:bottom w:val="none" w:sz="0" w:space="0" w:color="auto"/>
        <w:right w:val="none" w:sz="0" w:space="0" w:color="auto"/>
      </w:divBdr>
    </w:div>
    <w:div w:id="610547617">
      <w:bodyDiv w:val="1"/>
      <w:marLeft w:val="0"/>
      <w:marRight w:val="0"/>
      <w:marTop w:val="0"/>
      <w:marBottom w:val="0"/>
      <w:divBdr>
        <w:top w:val="none" w:sz="0" w:space="0" w:color="auto"/>
        <w:left w:val="none" w:sz="0" w:space="0" w:color="auto"/>
        <w:bottom w:val="none" w:sz="0" w:space="0" w:color="auto"/>
        <w:right w:val="none" w:sz="0" w:space="0" w:color="auto"/>
      </w:divBdr>
    </w:div>
    <w:div w:id="615723213">
      <w:bodyDiv w:val="1"/>
      <w:marLeft w:val="0"/>
      <w:marRight w:val="0"/>
      <w:marTop w:val="0"/>
      <w:marBottom w:val="0"/>
      <w:divBdr>
        <w:top w:val="none" w:sz="0" w:space="0" w:color="auto"/>
        <w:left w:val="none" w:sz="0" w:space="0" w:color="auto"/>
        <w:bottom w:val="none" w:sz="0" w:space="0" w:color="auto"/>
        <w:right w:val="none" w:sz="0" w:space="0" w:color="auto"/>
      </w:divBdr>
    </w:div>
    <w:div w:id="647831828">
      <w:bodyDiv w:val="1"/>
      <w:marLeft w:val="0"/>
      <w:marRight w:val="0"/>
      <w:marTop w:val="0"/>
      <w:marBottom w:val="0"/>
      <w:divBdr>
        <w:top w:val="none" w:sz="0" w:space="0" w:color="auto"/>
        <w:left w:val="none" w:sz="0" w:space="0" w:color="auto"/>
        <w:bottom w:val="none" w:sz="0" w:space="0" w:color="auto"/>
        <w:right w:val="none" w:sz="0" w:space="0" w:color="auto"/>
      </w:divBdr>
    </w:div>
    <w:div w:id="664741299">
      <w:bodyDiv w:val="1"/>
      <w:marLeft w:val="0"/>
      <w:marRight w:val="0"/>
      <w:marTop w:val="0"/>
      <w:marBottom w:val="0"/>
      <w:divBdr>
        <w:top w:val="none" w:sz="0" w:space="0" w:color="auto"/>
        <w:left w:val="none" w:sz="0" w:space="0" w:color="auto"/>
        <w:bottom w:val="none" w:sz="0" w:space="0" w:color="auto"/>
        <w:right w:val="none" w:sz="0" w:space="0" w:color="auto"/>
      </w:divBdr>
    </w:div>
    <w:div w:id="683675776">
      <w:bodyDiv w:val="1"/>
      <w:marLeft w:val="0"/>
      <w:marRight w:val="0"/>
      <w:marTop w:val="0"/>
      <w:marBottom w:val="0"/>
      <w:divBdr>
        <w:top w:val="none" w:sz="0" w:space="0" w:color="auto"/>
        <w:left w:val="none" w:sz="0" w:space="0" w:color="auto"/>
        <w:bottom w:val="none" w:sz="0" w:space="0" w:color="auto"/>
        <w:right w:val="none" w:sz="0" w:space="0" w:color="auto"/>
      </w:divBdr>
    </w:div>
    <w:div w:id="696394571">
      <w:bodyDiv w:val="1"/>
      <w:marLeft w:val="0"/>
      <w:marRight w:val="0"/>
      <w:marTop w:val="0"/>
      <w:marBottom w:val="0"/>
      <w:divBdr>
        <w:top w:val="none" w:sz="0" w:space="0" w:color="auto"/>
        <w:left w:val="none" w:sz="0" w:space="0" w:color="auto"/>
        <w:bottom w:val="none" w:sz="0" w:space="0" w:color="auto"/>
        <w:right w:val="none" w:sz="0" w:space="0" w:color="auto"/>
      </w:divBdr>
    </w:div>
    <w:div w:id="715937147">
      <w:bodyDiv w:val="1"/>
      <w:marLeft w:val="0"/>
      <w:marRight w:val="0"/>
      <w:marTop w:val="0"/>
      <w:marBottom w:val="0"/>
      <w:divBdr>
        <w:top w:val="none" w:sz="0" w:space="0" w:color="auto"/>
        <w:left w:val="none" w:sz="0" w:space="0" w:color="auto"/>
        <w:bottom w:val="none" w:sz="0" w:space="0" w:color="auto"/>
        <w:right w:val="none" w:sz="0" w:space="0" w:color="auto"/>
      </w:divBdr>
    </w:div>
    <w:div w:id="716205986">
      <w:bodyDiv w:val="1"/>
      <w:marLeft w:val="0"/>
      <w:marRight w:val="0"/>
      <w:marTop w:val="0"/>
      <w:marBottom w:val="0"/>
      <w:divBdr>
        <w:top w:val="none" w:sz="0" w:space="0" w:color="auto"/>
        <w:left w:val="none" w:sz="0" w:space="0" w:color="auto"/>
        <w:bottom w:val="none" w:sz="0" w:space="0" w:color="auto"/>
        <w:right w:val="none" w:sz="0" w:space="0" w:color="auto"/>
      </w:divBdr>
    </w:div>
    <w:div w:id="717317046">
      <w:bodyDiv w:val="1"/>
      <w:marLeft w:val="0"/>
      <w:marRight w:val="0"/>
      <w:marTop w:val="0"/>
      <w:marBottom w:val="0"/>
      <w:divBdr>
        <w:top w:val="none" w:sz="0" w:space="0" w:color="auto"/>
        <w:left w:val="none" w:sz="0" w:space="0" w:color="auto"/>
        <w:bottom w:val="none" w:sz="0" w:space="0" w:color="auto"/>
        <w:right w:val="none" w:sz="0" w:space="0" w:color="auto"/>
      </w:divBdr>
    </w:div>
    <w:div w:id="744566935">
      <w:bodyDiv w:val="1"/>
      <w:marLeft w:val="0"/>
      <w:marRight w:val="0"/>
      <w:marTop w:val="0"/>
      <w:marBottom w:val="0"/>
      <w:divBdr>
        <w:top w:val="none" w:sz="0" w:space="0" w:color="auto"/>
        <w:left w:val="none" w:sz="0" w:space="0" w:color="auto"/>
        <w:bottom w:val="none" w:sz="0" w:space="0" w:color="auto"/>
        <w:right w:val="none" w:sz="0" w:space="0" w:color="auto"/>
      </w:divBdr>
    </w:div>
    <w:div w:id="786003401">
      <w:bodyDiv w:val="1"/>
      <w:marLeft w:val="0"/>
      <w:marRight w:val="0"/>
      <w:marTop w:val="0"/>
      <w:marBottom w:val="0"/>
      <w:divBdr>
        <w:top w:val="none" w:sz="0" w:space="0" w:color="auto"/>
        <w:left w:val="none" w:sz="0" w:space="0" w:color="auto"/>
        <w:bottom w:val="none" w:sz="0" w:space="0" w:color="auto"/>
        <w:right w:val="none" w:sz="0" w:space="0" w:color="auto"/>
      </w:divBdr>
    </w:div>
    <w:div w:id="786193565">
      <w:bodyDiv w:val="1"/>
      <w:marLeft w:val="0"/>
      <w:marRight w:val="0"/>
      <w:marTop w:val="0"/>
      <w:marBottom w:val="0"/>
      <w:divBdr>
        <w:top w:val="none" w:sz="0" w:space="0" w:color="auto"/>
        <w:left w:val="none" w:sz="0" w:space="0" w:color="auto"/>
        <w:bottom w:val="none" w:sz="0" w:space="0" w:color="auto"/>
        <w:right w:val="none" w:sz="0" w:space="0" w:color="auto"/>
      </w:divBdr>
    </w:div>
    <w:div w:id="796802782">
      <w:bodyDiv w:val="1"/>
      <w:marLeft w:val="0"/>
      <w:marRight w:val="0"/>
      <w:marTop w:val="0"/>
      <w:marBottom w:val="0"/>
      <w:divBdr>
        <w:top w:val="none" w:sz="0" w:space="0" w:color="auto"/>
        <w:left w:val="none" w:sz="0" w:space="0" w:color="auto"/>
        <w:bottom w:val="none" w:sz="0" w:space="0" w:color="auto"/>
        <w:right w:val="none" w:sz="0" w:space="0" w:color="auto"/>
      </w:divBdr>
      <w:divsChild>
        <w:div w:id="1650206350">
          <w:marLeft w:val="0"/>
          <w:marRight w:val="0"/>
          <w:marTop w:val="0"/>
          <w:marBottom w:val="0"/>
          <w:divBdr>
            <w:top w:val="none" w:sz="0" w:space="0" w:color="auto"/>
            <w:left w:val="none" w:sz="0" w:space="0" w:color="auto"/>
            <w:bottom w:val="none" w:sz="0" w:space="0" w:color="auto"/>
            <w:right w:val="none" w:sz="0" w:space="0" w:color="auto"/>
          </w:divBdr>
          <w:divsChild>
            <w:div w:id="1133982616">
              <w:marLeft w:val="0"/>
              <w:marRight w:val="0"/>
              <w:marTop w:val="0"/>
              <w:marBottom w:val="0"/>
              <w:divBdr>
                <w:top w:val="none" w:sz="0" w:space="0" w:color="auto"/>
                <w:left w:val="none" w:sz="0" w:space="0" w:color="auto"/>
                <w:bottom w:val="none" w:sz="0" w:space="0" w:color="auto"/>
                <w:right w:val="none" w:sz="0" w:space="0" w:color="auto"/>
              </w:divBdr>
              <w:divsChild>
                <w:div w:id="1015350828">
                  <w:marLeft w:val="0"/>
                  <w:marRight w:val="0"/>
                  <w:marTop w:val="0"/>
                  <w:marBottom w:val="0"/>
                  <w:divBdr>
                    <w:top w:val="none" w:sz="0" w:space="0" w:color="auto"/>
                    <w:left w:val="none" w:sz="0" w:space="0" w:color="auto"/>
                    <w:bottom w:val="none" w:sz="0" w:space="0" w:color="auto"/>
                    <w:right w:val="none" w:sz="0" w:space="0" w:color="auto"/>
                  </w:divBdr>
                  <w:divsChild>
                    <w:div w:id="973683664">
                      <w:marLeft w:val="0"/>
                      <w:marRight w:val="0"/>
                      <w:marTop w:val="0"/>
                      <w:marBottom w:val="0"/>
                      <w:divBdr>
                        <w:top w:val="none" w:sz="0" w:space="0" w:color="auto"/>
                        <w:left w:val="none" w:sz="0" w:space="0" w:color="auto"/>
                        <w:bottom w:val="none" w:sz="0" w:space="0" w:color="auto"/>
                        <w:right w:val="none" w:sz="0" w:space="0" w:color="auto"/>
                      </w:divBdr>
                      <w:divsChild>
                        <w:div w:id="912349235">
                          <w:marLeft w:val="600"/>
                          <w:marRight w:val="4050"/>
                          <w:marTop w:val="150"/>
                          <w:marBottom w:val="150"/>
                          <w:divBdr>
                            <w:top w:val="single" w:sz="36" w:space="0" w:color="663300"/>
                            <w:left w:val="single" w:sz="36" w:space="0" w:color="663300"/>
                            <w:bottom w:val="single" w:sz="36" w:space="0" w:color="663300"/>
                            <w:right w:val="single" w:sz="36" w:space="0" w:color="663300"/>
                          </w:divBdr>
                          <w:divsChild>
                            <w:div w:id="1628663630">
                              <w:marLeft w:val="0"/>
                              <w:marRight w:val="0"/>
                              <w:marTop w:val="0"/>
                              <w:marBottom w:val="0"/>
                              <w:divBdr>
                                <w:top w:val="none" w:sz="0" w:space="0" w:color="auto"/>
                                <w:left w:val="none" w:sz="0" w:space="0" w:color="auto"/>
                                <w:bottom w:val="none" w:sz="0" w:space="0" w:color="auto"/>
                                <w:right w:val="none" w:sz="0" w:space="0" w:color="auto"/>
                              </w:divBdr>
                              <w:divsChild>
                                <w:div w:id="1633248059">
                                  <w:marLeft w:val="0"/>
                                  <w:marRight w:val="0"/>
                                  <w:marTop w:val="0"/>
                                  <w:marBottom w:val="0"/>
                                  <w:divBdr>
                                    <w:top w:val="none" w:sz="0" w:space="0" w:color="auto"/>
                                    <w:left w:val="none" w:sz="0" w:space="0" w:color="auto"/>
                                    <w:bottom w:val="single" w:sz="12" w:space="8" w:color="B26935"/>
                                    <w:right w:val="single" w:sz="12" w:space="8" w:color="B26935"/>
                                  </w:divBdr>
                                  <w:divsChild>
                                    <w:div w:id="1829975159">
                                      <w:marLeft w:val="0"/>
                                      <w:marRight w:val="0"/>
                                      <w:marTop w:val="0"/>
                                      <w:marBottom w:val="0"/>
                                      <w:divBdr>
                                        <w:top w:val="none" w:sz="0" w:space="0" w:color="auto"/>
                                        <w:left w:val="none" w:sz="0" w:space="0" w:color="auto"/>
                                        <w:bottom w:val="none" w:sz="0" w:space="0" w:color="auto"/>
                                        <w:right w:val="none" w:sz="0" w:space="0" w:color="auto"/>
                                      </w:divBdr>
                                      <w:divsChild>
                                        <w:div w:id="655688066">
                                          <w:marLeft w:val="0"/>
                                          <w:marRight w:val="0"/>
                                          <w:marTop w:val="0"/>
                                          <w:marBottom w:val="0"/>
                                          <w:divBdr>
                                            <w:top w:val="none" w:sz="0" w:space="0" w:color="auto"/>
                                            <w:left w:val="none" w:sz="0" w:space="0" w:color="auto"/>
                                            <w:bottom w:val="none" w:sz="0" w:space="0" w:color="auto"/>
                                            <w:right w:val="none" w:sz="0" w:space="0" w:color="auto"/>
                                          </w:divBdr>
                                          <w:divsChild>
                                            <w:div w:id="751201902">
                                              <w:marLeft w:val="0"/>
                                              <w:marRight w:val="0"/>
                                              <w:marTop w:val="0"/>
                                              <w:marBottom w:val="0"/>
                                              <w:divBdr>
                                                <w:top w:val="none" w:sz="0" w:space="0" w:color="auto"/>
                                                <w:left w:val="none" w:sz="0" w:space="0" w:color="auto"/>
                                                <w:bottom w:val="none" w:sz="0" w:space="0" w:color="auto"/>
                                                <w:right w:val="none" w:sz="0" w:space="0" w:color="auto"/>
                                              </w:divBdr>
                                              <w:divsChild>
                                                <w:div w:id="18247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99111268">
      <w:bodyDiv w:val="1"/>
      <w:marLeft w:val="0"/>
      <w:marRight w:val="0"/>
      <w:marTop w:val="0"/>
      <w:marBottom w:val="0"/>
      <w:divBdr>
        <w:top w:val="none" w:sz="0" w:space="0" w:color="auto"/>
        <w:left w:val="none" w:sz="0" w:space="0" w:color="auto"/>
        <w:bottom w:val="none" w:sz="0" w:space="0" w:color="auto"/>
        <w:right w:val="none" w:sz="0" w:space="0" w:color="auto"/>
      </w:divBdr>
    </w:div>
    <w:div w:id="805317017">
      <w:bodyDiv w:val="1"/>
      <w:marLeft w:val="0"/>
      <w:marRight w:val="0"/>
      <w:marTop w:val="0"/>
      <w:marBottom w:val="0"/>
      <w:divBdr>
        <w:top w:val="none" w:sz="0" w:space="0" w:color="auto"/>
        <w:left w:val="none" w:sz="0" w:space="0" w:color="auto"/>
        <w:bottom w:val="none" w:sz="0" w:space="0" w:color="auto"/>
        <w:right w:val="none" w:sz="0" w:space="0" w:color="auto"/>
      </w:divBdr>
    </w:div>
    <w:div w:id="807892174">
      <w:bodyDiv w:val="1"/>
      <w:marLeft w:val="0"/>
      <w:marRight w:val="0"/>
      <w:marTop w:val="0"/>
      <w:marBottom w:val="0"/>
      <w:divBdr>
        <w:top w:val="none" w:sz="0" w:space="0" w:color="auto"/>
        <w:left w:val="none" w:sz="0" w:space="0" w:color="auto"/>
        <w:bottom w:val="none" w:sz="0" w:space="0" w:color="auto"/>
        <w:right w:val="none" w:sz="0" w:space="0" w:color="auto"/>
      </w:divBdr>
    </w:div>
    <w:div w:id="830830924">
      <w:bodyDiv w:val="1"/>
      <w:marLeft w:val="0"/>
      <w:marRight w:val="0"/>
      <w:marTop w:val="0"/>
      <w:marBottom w:val="0"/>
      <w:divBdr>
        <w:top w:val="none" w:sz="0" w:space="0" w:color="auto"/>
        <w:left w:val="none" w:sz="0" w:space="0" w:color="auto"/>
        <w:bottom w:val="none" w:sz="0" w:space="0" w:color="auto"/>
        <w:right w:val="none" w:sz="0" w:space="0" w:color="auto"/>
      </w:divBdr>
      <w:divsChild>
        <w:div w:id="235828297">
          <w:marLeft w:val="0"/>
          <w:marRight w:val="0"/>
          <w:marTop w:val="0"/>
          <w:marBottom w:val="0"/>
          <w:divBdr>
            <w:top w:val="none" w:sz="0" w:space="0" w:color="auto"/>
            <w:left w:val="none" w:sz="0" w:space="0" w:color="auto"/>
            <w:bottom w:val="none" w:sz="0" w:space="0" w:color="auto"/>
            <w:right w:val="none" w:sz="0" w:space="0" w:color="auto"/>
          </w:divBdr>
          <w:divsChild>
            <w:div w:id="1199121177">
              <w:marLeft w:val="0"/>
              <w:marRight w:val="0"/>
              <w:marTop w:val="0"/>
              <w:marBottom w:val="0"/>
              <w:divBdr>
                <w:top w:val="none" w:sz="0" w:space="0" w:color="auto"/>
                <w:left w:val="none" w:sz="0" w:space="0" w:color="auto"/>
                <w:bottom w:val="none" w:sz="0" w:space="0" w:color="auto"/>
                <w:right w:val="none" w:sz="0" w:space="0" w:color="auto"/>
              </w:divBdr>
              <w:divsChild>
                <w:div w:id="1147865054">
                  <w:marLeft w:val="0"/>
                  <w:marRight w:val="0"/>
                  <w:marTop w:val="100"/>
                  <w:marBottom w:val="100"/>
                  <w:divBdr>
                    <w:top w:val="none" w:sz="0" w:space="0" w:color="auto"/>
                    <w:left w:val="none" w:sz="0" w:space="0" w:color="auto"/>
                    <w:bottom w:val="none" w:sz="0" w:space="0" w:color="auto"/>
                    <w:right w:val="none" w:sz="0" w:space="0" w:color="auto"/>
                  </w:divBdr>
                  <w:divsChild>
                    <w:div w:id="1091970676">
                      <w:marLeft w:val="0"/>
                      <w:marRight w:val="0"/>
                      <w:marTop w:val="0"/>
                      <w:marBottom w:val="0"/>
                      <w:divBdr>
                        <w:top w:val="none" w:sz="0" w:space="0" w:color="auto"/>
                        <w:left w:val="none" w:sz="0" w:space="0" w:color="auto"/>
                        <w:bottom w:val="none" w:sz="0" w:space="0" w:color="auto"/>
                        <w:right w:val="none" w:sz="0" w:space="0" w:color="auto"/>
                      </w:divBdr>
                      <w:divsChild>
                        <w:div w:id="667561652">
                          <w:marLeft w:val="0"/>
                          <w:marRight w:val="0"/>
                          <w:marTop w:val="0"/>
                          <w:marBottom w:val="0"/>
                          <w:divBdr>
                            <w:top w:val="none" w:sz="0" w:space="0" w:color="auto"/>
                            <w:left w:val="none" w:sz="0" w:space="0" w:color="auto"/>
                            <w:bottom w:val="none" w:sz="0" w:space="0" w:color="auto"/>
                            <w:right w:val="none" w:sz="0" w:space="0" w:color="auto"/>
                          </w:divBdr>
                          <w:divsChild>
                            <w:div w:id="1708145252">
                              <w:marLeft w:val="0"/>
                              <w:marRight w:val="0"/>
                              <w:marTop w:val="0"/>
                              <w:marBottom w:val="0"/>
                              <w:divBdr>
                                <w:top w:val="none" w:sz="0" w:space="0" w:color="auto"/>
                                <w:left w:val="none" w:sz="0" w:space="0" w:color="auto"/>
                                <w:bottom w:val="none" w:sz="0" w:space="0" w:color="auto"/>
                                <w:right w:val="none" w:sz="0" w:space="0" w:color="auto"/>
                              </w:divBdr>
                              <w:divsChild>
                                <w:div w:id="680817855">
                                  <w:marLeft w:val="0"/>
                                  <w:marRight w:val="0"/>
                                  <w:marTop w:val="0"/>
                                  <w:marBottom w:val="0"/>
                                  <w:divBdr>
                                    <w:top w:val="none" w:sz="0" w:space="0" w:color="auto"/>
                                    <w:left w:val="none" w:sz="0" w:space="0" w:color="auto"/>
                                    <w:bottom w:val="none" w:sz="0" w:space="0" w:color="auto"/>
                                    <w:right w:val="none" w:sz="0" w:space="0" w:color="auto"/>
                                  </w:divBdr>
                                  <w:divsChild>
                                    <w:div w:id="53624434">
                                      <w:marLeft w:val="0"/>
                                      <w:marRight w:val="0"/>
                                      <w:marTop w:val="0"/>
                                      <w:marBottom w:val="0"/>
                                      <w:divBdr>
                                        <w:top w:val="none" w:sz="0" w:space="0" w:color="auto"/>
                                        <w:left w:val="none" w:sz="0" w:space="0" w:color="auto"/>
                                        <w:bottom w:val="none" w:sz="0" w:space="0" w:color="auto"/>
                                        <w:right w:val="none" w:sz="0" w:space="0" w:color="auto"/>
                                      </w:divBdr>
                                      <w:divsChild>
                                        <w:div w:id="391121781">
                                          <w:marLeft w:val="0"/>
                                          <w:marRight w:val="0"/>
                                          <w:marTop w:val="0"/>
                                          <w:marBottom w:val="0"/>
                                          <w:divBdr>
                                            <w:top w:val="none" w:sz="0" w:space="0" w:color="auto"/>
                                            <w:left w:val="none" w:sz="0" w:space="0" w:color="auto"/>
                                            <w:bottom w:val="none" w:sz="0" w:space="0" w:color="auto"/>
                                            <w:right w:val="none" w:sz="0" w:space="0" w:color="auto"/>
                                          </w:divBdr>
                                          <w:divsChild>
                                            <w:div w:id="66698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36655689">
      <w:bodyDiv w:val="1"/>
      <w:marLeft w:val="0"/>
      <w:marRight w:val="0"/>
      <w:marTop w:val="0"/>
      <w:marBottom w:val="0"/>
      <w:divBdr>
        <w:top w:val="none" w:sz="0" w:space="0" w:color="auto"/>
        <w:left w:val="none" w:sz="0" w:space="0" w:color="auto"/>
        <w:bottom w:val="none" w:sz="0" w:space="0" w:color="auto"/>
        <w:right w:val="none" w:sz="0" w:space="0" w:color="auto"/>
      </w:divBdr>
    </w:div>
    <w:div w:id="839856041">
      <w:bodyDiv w:val="1"/>
      <w:marLeft w:val="0"/>
      <w:marRight w:val="0"/>
      <w:marTop w:val="0"/>
      <w:marBottom w:val="0"/>
      <w:divBdr>
        <w:top w:val="none" w:sz="0" w:space="0" w:color="auto"/>
        <w:left w:val="none" w:sz="0" w:space="0" w:color="auto"/>
        <w:bottom w:val="none" w:sz="0" w:space="0" w:color="auto"/>
        <w:right w:val="none" w:sz="0" w:space="0" w:color="auto"/>
      </w:divBdr>
    </w:div>
    <w:div w:id="866067237">
      <w:bodyDiv w:val="1"/>
      <w:marLeft w:val="0"/>
      <w:marRight w:val="0"/>
      <w:marTop w:val="0"/>
      <w:marBottom w:val="0"/>
      <w:divBdr>
        <w:top w:val="none" w:sz="0" w:space="0" w:color="auto"/>
        <w:left w:val="none" w:sz="0" w:space="0" w:color="auto"/>
        <w:bottom w:val="none" w:sz="0" w:space="0" w:color="auto"/>
        <w:right w:val="none" w:sz="0" w:space="0" w:color="auto"/>
      </w:divBdr>
    </w:div>
    <w:div w:id="879518298">
      <w:bodyDiv w:val="1"/>
      <w:marLeft w:val="0"/>
      <w:marRight w:val="0"/>
      <w:marTop w:val="0"/>
      <w:marBottom w:val="0"/>
      <w:divBdr>
        <w:top w:val="none" w:sz="0" w:space="0" w:color="auto"/>
        <w:left w:val="none" w:sz="0" w:space="0" w:color="auto"/>
        <w:bottom w:val="none" w:sz="0" w:space="0" w:color="auto"/>
        <w:right w:val="none" w:sz="0" w:space="0" w:color="auto"/>
      </w:divBdr>
    </w:div>
    <w:div w:id="881946003">
      <w:bodyDiv w:val="1"/>
      <w:marLeft w:val="0"/>
      <w:marRight w:val="0"/>
      <w:marTop w:val="0"/>
      <w:marBottom w:val="0"/>
      <w:divBdr>
        <w:top w:val="none" w:sz="0" w:space="0" w:color="auto"/>
        <w:left w:val="none" w:sz="0" w:space="0" w:color="auto"/>
        <w:bottom w:val="none" w:sz="0" w:space="0" w:color="auto"/>
        <w:right w:val="none" w:sz="0" w:space="0" w:color="auto"/>
      </w:divBdr>
    </w:div>
    <w:div w:id="895239844">
      <w:bodyDiv w:val="1"/>
      <w:marLeft w:val="0"/>
      <w:marRight w:val="0"/>
      <w:marTop w:val="0"/>
      <w:marBottom w:val="0"/>
      <w:divBdr>
        <w:top w:val="none" w:sz="0" w:space="0" w:color="auto"/>
        <w:left w:val="none" w:sz="0" w:space="0" w:color="auto"/>
        <w:bottom w:val="none" w:sz="0" w:space="0" w:color="auto"/>
        <w:right w:val="none" w:sz="0" w:space="0" w:color="auto"/>
      </w:divBdr>
    </w:div>
    <w:div w:id="898050902">
      <w:bodyDiv w:val="1"/>
      <w:marLeft w:val="0"/>
      <w:marRight w:val="0"/>
      <w:marTop w:val="0"/>
      <w:marBottom w:val="0"/>
      <w:divBdr>
        <w:top w:val="none" w:sz="0" w:space="0" w:color="auto"/>
        <w:left w:val="none" w:sz="0" w:space="0" w:color="auto"/>
        <w:bottom w:val="none" w:sz="0" w:space="0" w:color="auto"/>
        <w:right w:val="none" w:sz="0" w:space="0" w:color="auto"/>
      </w:divBdr>
    </w:div>
    <w:div w:id="921179104">
      <w:bodyDiv w:val="1"/>
      <w:marLeft w:val="0"/>
      <w:marRight w:val="0"/>
      <w:marTop w:val="0"/>
      <w:marBottom w:val="0"/>
      <w:divBdr>
        <w:top w:val="none" w:sz="0" w:space="0" w:color="auto"/>
        <w:left w:val="none" w:sz="0" w:space="0" w:color="auto"/>
        <w:bottom w:val="none" w:sz="0" w:space="0" w:color="auto"/>
        <w:right w:val="none" w:sz="0" w:space="0" w:color="auto"/>
      </w:divBdr>
    </w:div>
    <w:div w:id="926042796">
      <w:bodyDiv w:val="1"/>
      <w:marLeft w:val="0"/>
      <w:marRight w:val="0"/>
      <w:marTop w:val="0"/>
      <w:marBottom w:val="0"/>
      <w:divBdr>
        <w:top w:val="none" w:sz="0" w:space="0" w:color="auto"/>
        <w:left w:val="none" w:sz="0" w:space="0" w:color="auto"/>
        <w:bottom w:val="none" w:sz="0" w:space="0" w:color="auto"/>
        <w:right w:val="none" w:sz="0" w:space="0" w:color="auto"/>
      </w:divBdr>
    </w:div>
    <w:div w:id="946229571">
      <w:bodyDiv w:val="1"/>
      <w:marLeft w:val="0"/>
      <w:marRight w:val="0"/>
      <w:marTop w:val="0"/>
      <w:marBottom w:val="0"/>
      <w:divBdr>
        <w:top w:val="none" w:sz="0" w:space="0" w:color="auto"/>
        <w:left w:val="none" w:sz="0" w:space="0" w:color="auto"/>
        <w:bottom w:val="none" w:sz="0" w:space="0" w:color="auto"/>
        <w:right w:val="none" w:sz="0" w:space="0" w:color="auto"/>
      </w:divBdr>
      <w:divsChild>
        <w:div w:id="326248146">
          <w:marLeft w:val="0"/>
          <w:marRight w:val="0"/>
          <w:marTop w:val="0"/>
          <w:marBottom w:val="0"/>
          <w:divBdr>
            <w:top w:val="none" w:sz="0" w:space="0" w:color="auto"/>
            <w:left w:val="none" w:sz="0" w:space="0" w:color="auto"/>
            <w:bottom w:val="none" w:sz="0" w:space="0" w:color="auto"/>
            <w:right w:val="none" w:sz="0" w:space="0" w:color="auto"/>
          </w:divBdr>
          <w:divsChild>
            <w:div w:id="673605229">
              <w:marLeft w:val="0"/>
              <w:marRight w:val="0"/>
              <w:marTop w:val="0"/>
              <w:marBottom w:val="300"/>
              <w:divBdr>
                <w:top w:val="none" w:sz="0" w:space="0" w:color="auto"/>
                <w:left w:val="none" w:sz="0" w:space="0" w:color="auto"/>
                <w:bottom w:val="none" w:sz="0" w:space="0" w:color="auto"/>
                <w:right w:val="none" w:sz="0" w:space="0" w:color="auto"/>
              </w:divBdr>
            </w:div>
          </w:divsChild>
        </w:div>
        <w:div w:id="909458441">
          <w:marLeft w:val="0"/>
          <w:marRight w:val="0"/>
          <w:marTop w:val="0"/>
          <w:marBottom w:val="0"/>
          <w:divBdr>
            <w:top w:val="none" w:sz="0" w:space="0" w:color="auto"/>
            <w:left w:val="none" w:sz="0" w:space="0" w:color="auto"/>
            <w:bottom w:val="none" w:sz="0" w:space="0" w:color="auto"/>
            <w:right w:val="none" w:sz="0" w:space="0" w:color="auto"/>
          </w:divBdr>
          <w:divsChild>
            <w:div w:id="975573712">
              <w:marLeft w:val="-420"/>
              <w:marRight w:val="0"/>
              <w:marTop w:val="0"/>
              <w:marBottom w:val="0"/>
              <w:divBdr>
                <w:top w:val="none" w:sz="0" w:space="0" w:color="auto"/>
                <w:left w:val="none" w:sz="0" w:space="0" w:color="auto"/>
                <w:bottom w:val="none" w:sz="0" w:space="0" w:color="auto"/>
                <w:right w:val="none" w:sz="0" w:space="0" w:color="auto"/>
              </w:divBdr>
              <w:divsChild>
                <w:div w:id="1265309669">
                  <w:marLeft w:val="0"/>
                  <w:marRight w:val="0"/>
                  <w:marTop w:val="0"/>
                  <w:marBottom w:val="0"/>
                  <w:divBdr>
                    <w:top w:val="none" w:sz="0" w:space="0" w:color="auto"/>
                    <w:left w:val="none" w:sz="0" w:space="0" w:color="auto"/>
                    <w:bottom w:val="none" w:sz="0" w:space="0" w:color="auto"/>
                    <w:right w:val="none" w:sz="0" w:space="0" w:color="auto"/>
                  </w:divBdr>
                  <w:divsChild>
                    <w:div w:id="338234204">
                      <w:marLeft w:val="0"/>
                      <w:marRight w:val="0"/>
                      <w:marTop w:val="0"/>
                      <w:marBottom w:val="0"/>
                      <w:divBdr>
                        <w:top w:val="none" w:sz="0" w:space="0" w:color="auto"/>
                        <w:left w:val="none" w:sz="0" w:space="0" w:color="auto"/>
                        <w:bottom w:val="none" w:sz="0" w:space="0" w:color="auto"/>
                        <w:right w:val="none" w:sz="0" w:space="0" w:color="auto"/>
                      </w:divBdr>
                      <w:divsChild>
                        <w:div w:id="1668897588">
                          <w:marLeft w:val="0"/>
                          <w:marRight w:val="0"/>
                          <w:marTop w:val="0"/>
                          <w:marBottom w:val="0"/>
                          <w:divBdr>
                            <w:top w:val="none" w:sz="0" w:space="0" w:color="auto"/>
                            <w:left w:val="none" w:sz="0" w:space="0" w:color="auto"/>
                            <w:bottom w:val="none" w:sz="0" w:space="0" w:color="auto"/>
                            <w:right w:val="none" w:sz="0" w:space="0" w:color="auto"/>
                          </w:divBdr>
                        </w:div>
                        <w:div w:id="1795516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1469159">
              <w:marLeft w:val="-420"/>
              <w:marRight w:val="0"/>
              <w:marTop w:val="0"/>
              <w:marBottom w:val="0"/>
              <w:divBdr>
                <w:top w:val="none" w:sz="0" w:space="0" w:color="auto"/>
                <w:left w:val="none" w:sz="0" w:space="0" w:color="auto"/>
                <w:bottom w:val="none" w:sz="0" w:space="0" w:color="auto"/>
                <w:right w:val="none" w:sz="0" w:space="0" w:color="auto"/>
              </w:divBdr>
              <w:divsChild>
                <w:div w:id="689836019">
                  <w:marLeft w:val="0"/>
                  <w:marRight w:val="0"/>
                  <w:marTop w:val="0"/>
                  <w:marBottom w:val="0"/>
                  <w:divBdr>
                    <w:top w:val="none" w:sz="0" w:space="0" w:color="auto"/>
                    <w:left w:val="none" w:sz="0" w:space="0" w:color="auto"/>
                    <w:bottom w:val="none" w:sz="0" w:space="0" w:color="auto"/>
                    <w:right w:val="none" w:sz="0" w:space="0" w:color="auto"/>
                  </w:divBdr>
                  <w:divsChild>
                    <w:div w:id="1246768666">
                      <w:marLeft w:val="0"/>
                      <w:marRight w:val="0"/>
                      <w:marTop w:val="0"/>
                      <w:marBottom w:val="0"/>
                      <w:divBdr>
                        <w:top w:val="none" w:sz="0" w:space="0" w:color="auto"/>
                        <w:left w:val="none" w:sz="0" w:space="0" w:color="auto"/>
                        <w:bottom w:val="none" w:sz="0" w:space="0" w:color="auto"/>
                        <w:right w:val="none" w:sz="0" w:space="0" w:color="auto"/>
                      </w:divBdr>
                      <w:divsChild>
                        <w:div w:id="254439937">
                          <w:marLeft w:val="0"/>
                          <w:marRight w:val="0"/>
                          <w:marTop w:val="0"/>
                          <w:marBottom w:val="0"/>
                          <w:divBdr>
                            <w:top w:val="none" w:sz="0" w:space="0" w:color="auto"/>
                            <w:left w:val="none" w:sz="0" w:space="0" w:color="auto"/>
                            <w:bottom w:val="none" w:sz="0" w:space="0" w:color="auto"/>
                            <w:right w:val="none" w:sz="0" w:space="0" w:color="auto"/>
                          </w:divBdr>
                        </w:div>
                        <w:div w:id="1687242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4801102">
          <w:marLeft w:val="0"/>
          <w:marRight w:val="0"/>
          <w:marTop w:val="0"/>
          <w:marBottom w:val="0"/>
          <w:divBdr>
            <w:top w:val="none" w:sz="0" w:space="0" w:color="auto"/>
            <w:left w:val="none" w:sz="0" w:space="0" w:color="auto"/>
            <w:bottom w:val="none" w:sz="0" w:space="0" w:color="auto"/>
            <w:right w:val="none" w:sz="0" w:space="0" w:color="auto"/>
          </w:divBdr>
          <w:divsChild>
            <w:div w:id="1374310272">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947616327">
      <w:bodyDiv w:val="1"/>
      <w:marLeft w:val="0"/>
      <w:marRight w:val="0"/>
      <w:marTop w:val="0"/>
      <w:marBottom w:val="0"/>
      <w:divBdr>
        <w:top w:val="none" w:sz="0" w:space="0" w:color="auto"/>
        <w:left w:val="none" w:sz="0" w:space="0" w:color="auto"/>
        <w:bottom w:val="none" w:sz="0" w:space="0" w:color="auto"/>
        <w:right w:val="none" w:sz="0" w:space="0" w:color="auto"/>
      </w:divBdr>
    </w:div>
    <w:div w:id="953945740">
      <w:bodyDiv w:val="1"/>
      <w:marLeft w:val="0"/>
      <w:marRight w:val="0"/>
      <w:marTop w:val="0"/>
      <w:marBottom w:val="0"/>
      <w:divBdr>
        <w:top w:val="none" w:sz="0" w:space="0" w:color="auto"/>
        <w:left w:val="none" w:sz="0" w:space="0" w:color="auto"/>
        <w:bottom w:val="none" w:sz="0" w:space="0" w:color="auto"/>
        <w:right w:val="none" w:sz="0" w:space="0" w:color="auto"/>
      </w:divBdr>
    </w:div>
    <w:div w:id="953949061">
      <w:bodyDiv w:val="1"/>
      <w:marLeft w:val="0"/>
      <w:marRight w:val="0"/>
      <w:marTop w:val="0"/>
      <w:marBottom w:val="0"/>
      <w:divBdr>
        <w:top w:val="none" w:sz="0" w:space="0" w:color="auto"/>
        <w:left w:val="none" w:sz="0" w:space="0" w:color="auto"/>
        <w:bottom w:val="none" w:sz="0" w:space="0" w:color="auto"/>
        <w:right w:val="none" w:sz="0" w:space="0" w:color="auto"/>
      </w:divBdr>
    </w:div>
    <w:div w:id="954677350">
      <w:bodyDiv w:val="1"/>
      <w:marLeft w:val="0"/>
      <w:marRight w:val="0"/>
      <w:marTop w:val="0"/>
      <w:marBottom w:val="0"/>
      <w:divBdr>
        <w:top w:val="none" w:sz="0" w:space="0" w:color="auto"/>
        <w:left w:val="none" w:sz="0" w:space="0" w:color="auto"/>
        <w:bottom w:val="none" w:sz="0" w:space="0" w:color="auto"/>
        <w:right w:val="none" w:sz="0" w:space="0" w:color="auto"/>
      </w:divBdr>
      <w:divsChild>
        <w:div w:id="1404068078">
          <w:marLeft w:val="0"/>
          <w:marRight w:val="0"/>
          <w:marTop w:val="0"/>
          <w:marBottom w:val="0"/>
          <w:divBdr>
            <w:top w:val="none" w:sz="0" w:space="0" w:color="auto"/>
            <w:left w:val="none" w:sz="0" w:space="0" w:color="auto"/>
            <w:bottom w:val="none" w:sz="0" w:space="0" w:color="auto"/>
            <w:right w:val="none" w:sz="0" w:space="0" w:color="auto"/>
          </w:divBdr>
          <w:divsChild>
            <w:div w:id="1997831049">
              <w:marLeft w:val="0"/>
              <w:marRight w:val="0"/>
              <w:marTop w:val="0"/>
              <w:marBottom w:val="0"/>
              <w:divBdr>
                <w:top w:val="none" w:sz="0" w:space="0" w:color="auto"/>
                <w:left w:val="none" w:sz="0" w:space="0" w:color="auto"/>
                <w:bottom w:val="none" w:sz="0" w:space="0" w:color="auto"/>
                <w:right w:val="none" w:sz="0" w:space="0" w:color="auto"/>
              </w:divBdr>
              <w:divsChild>
                <w:div w:id="108475559">
                  <w:marLeft w:val="0"/>
                  <w:marRight w:val="0"/>
                  <w:marTop w:val="100"/>
                  <w:marBottom w:val="100"/>
                  <w:divBdr>
                    <w:top w:val="none" w:sz="0" w:space="0" w:color="auto"/>
                    <w:left w:val="none" w:sz="0" w:space="0" w:color="auto"/>
                    <w:bottom w:val="none" w:sz="0" w:space="0" w:color="auto"/>
                    <w:right w:val="none" w:sz="0" w:space="0" w:color="auto"/>
                  </w:divBdr>
                  <w:divsChild>
                    <w:div w:id="385641113">
                      <w:marLeft w:val="0"/>
                      <w:marRight w:val="0"/>
                      <w:marTop w:val="0"/>
                      <w:marBottom w:val="0"/>
                      <w:divBdr>
                        <w:top w:val="none" w:sz="0" w:space="0" w:color="auto"/>
                        <w:left w:val="none" w:sz="0" w:space="0" w:color="auto"/>
                        <w:bottom w:val="none" w:sz="0" w:space="0" w:color="auto"/>
                        <w:right w:val="none" w:sz="0" w:space="0" w:color="auto"/>
                      </w:divBdr>
                      <w:divsChild>
                        <w:div w:id="1420561479">
                          <w:marLeft w:val="0"/>
                          <w:marRight w:val="0"/>
                          <w:marTop w:val="0"/>
                          <w:marBottom w:val="0"/>
                          <w:divBdr>
                            <w:top w:val="none" w:sz="0" w:space="0" w:color="auto"/>
                            <w:left w:val="none" w:sz="0" w:space="0" w:color="auto"/>
                            <w:bottom w:val="none" w:sz="0" w:space="0" w:color="auto"/>
                            <w:right w:val="none" w:sz="0" w:space="0" w:color="auto"/>
                          </w:divBdr>
                          <w:divsChild>
                            <w:div w:id="49505476">
                              <w:marLeft w:val="0"/>
                              <w:marRight w:val="0"/>
                              <w:marTop w:val="0"/>
                              <w:marBottom w:val="0"/>
                              <w:divBdr>
                                <w:top w:val="none" w:sz="0" w:space="0" w:color="auto"/>
                                <w:left w:val="none" w:sz="0" w:space="0" w:color="auto"/>
                                <w:bottom w:val="none" w:sz="0" w:space="0" w:color="auto"/>
                                <w:right w:val="none" w:sz="0" w:space="0" w:color="auto"/>
                              </w:divBdr>
                              <w:divsChild>
                                <w:div w:id="687213757">
                                  <w:marLeft w:val="0"/>
                                  <w:marRight w:val="0"/>
                                  <w:marTop w:val="0"/>
                                  <w:marBottom w:val="0"/>
                                  <w:divBdr>
                                    <w:top w:val="none" w:sz="0" w:space="0" w:color="auto"/>
                                    <w:left w:val="none" w:sz="0" w:space="0" w:color="auto"/>
                                    <w:bottom w:val="none" w:sz="0" w:space="0" w:color="auto"/>
                                    <w:right w:val="none" w:sz="0" w:space="0" w:color="auto"/>
                                  </w:divBdr>
                                  <w:divsChild>
                                    <w:div w:id="570429202">
                                      <w:marLeft w:val="0"/>
                                      <w:marRight w:val="0"/>
                                      <w:marTop w:val="0"/>
                                      <w:marBottom w:val="0"/>
                                      <w:divBdr>
                                        <w:top w:val="none" w:sz="0" w:space="0" w:color="auto"/>
                                        <w:left w:val="none" w:sz="0" w:space="0" w:color="auto"/>
                                        <w:bottom w:val="none" w:sz="0" w:space="0" w:color="auto"/>
                                        <w:right w:val="none" w:sz="0" w:space="0" w:color="auto"/>
                                      </w:divBdr>
                                      <w:divsChild>
                                        <w:div w:id="1607498331">
                                          <w:marLeft w:val="0"/>
                                          <w:marRight w:val="0"/>
                                          <w:marTop w:val="0"/>
                                          <w:marBottom w:val="0"/>
                                          <w:divBdr>
                                            <w:top w:val="none" w:sz="0" w:space="0" w:color="auto"/>
                                            <w:left w:val="none" w:sz="0" w:space="0" w:color="auto"/>
                                            <w:bottom w:val="none" w:sz="0" w:space="0" w:color="auto"/>
                                            <w:right w:val="none" w:sz="0" w:space="0" w:color="auto"/>
                                          </w:divBdr>
                                          <w:divsChild>
                                            <w:div w:id="770469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56132979">
      <w:bodyDiv w:val="1"/>
      <w:marLeft w:val="0"/>
      <w:marRight w:val="0"/>
      <w:marTop w:val="0"/>
      <w:marBottom w:val="0"/>
      <w:divBdr>
        <w:top w:val="none" w:sz="0" w:space="0" w:color="auto"/>
        <w:left w:val="none" w:sz="0" w:space="0" w:color="auto"/>
        <w:bottom w:val="none" w:sz="0" w:space="0" w:color="auto"/>
        <w:right w:val="none" w:sz="0" w:space="0" w:color="auto"/>
      </w:divBdr>
    </w:div>
    <w:div w:id="1000081192">
      <w:bodyDiv w:val="1"/>
      <w:marLeft w:val="0"/>
      <w:marRight w:val="0"/>
      <w:marTop w:val="0"/>
      <w:marBottom w:val="0"/>
      <w:divBdr>
        <w:top w:val="none" w:sz="0" w:space="0" w:color="auto"/>
        <w:left w:val="none" w:sz="0" w:space="0" w:color="auto"/>
        <w:bottom w:val="none" w:sz="0" w:space="0" w:color="auto"/>
        <w:right w:val="none" w:sz="0" w:space="0" w:color="auto"/>
      </w:divBdr>
    </w:div>
    <w:div w:id="1009255554">
      <w:bodyDiv w:val="1"/>
      <w:marLeft w:val="0"/>
      <w:marRight w:val="0"/>
      <w:marTop w:val="0"/>
      <w:marBottom w:val="0"/>
      <w:divBdr>
        <w:top w:val="none" w:sz="0" w:space="0" w:color="auto"/>
        <w:left w:val="none" w:sz="0" w:space="0" w:color="auto"/>
        <w:bottom w:val="none" w:sz="0" w:space="0" w:color="auto"/>
        <w:right w:val="none" w:sz="0" w:space="0" w:color="auto"/>
      </w:divBdr>
    </w:div>
    <w:div w:id="1012758109">
      <w:bodyDiv w:val="1"/>
      <w:marLeft w:val="0"/>
      <w:marRight w:val="0"/>
      <w:marTop w:val="0"/>
      <w:marBottom w:val="0"/>
      <w:divBdr>
        <w:top w:val="none" w:sz="0" w:space="0" w:color="auto"/>
        <w:left w:val="none" w:sz="0" w:space="0" w:color="auto"/>
        <w:bottom w:val="none" w:sz="0" w:space="0" w:color="auto"/>
        <w:right w:val="none" w:sz="0" w:space="0" w:color="auto"/>
      </w:divBdr>
    </w:div>
    <w:div w:id="1029842266">
      <w:bodyDiv w:val="1"/>
      <w:marLeft w:val="0"/>
      <w:marRight w:val="0"/>
      <w:marTop w:val="0"/>
      <w:marBottom w:val="0"/>
      <w:divBdr>
        <w:top w:val="none" w:sz="0" w:space="0" w:color="auto"/>
        <w:left w:val="none" w:sz="0" w:space="0" w:color="auto"/>
        <w:bottom w:val="none" w:sz="0" w:space="0" w:color="auto"/>
        <w:right w:val="none" w:sz="0" w:space="0" w:color="auto"/>
      </w:divBdr>
      <w:divsChild>
        <w:div w:id="1001003522">
          <w:blockQuote w:val="1"/>
          <w:marLeft w:val="0"/>
          <w:marRight w:val="0"/>
          <w:marTop w:val="384"/>
          <w:marBottom w:val="384"/>
          <w:divBdr>
            <w:top w:val="single" w:sz="2" w:space="0" w:color="E5E7EB"/>
            <w:left w:val="single" w:sz="2" w:space="0" w:color="E5E7EB"/>
            <w:bottom w:val="single" w:sz="2" w:space="0" w:color="E5E7EB"/>
            <w:right w:val="single" w:sz="2" w:space="0" w:color="E5E7EB"/>
          </w:divBdr>
        </w:div>
      </w:divsChild>
    </w:div>
    <w:div w:id="1037395373">
      <w:bodyDiv w:val="1"/>
      <w:marLeft w:val="0"/>
      <w:marRight w:val="0"/>
      <w:marTop w:val="0"/>
      <w:marBottom w:val="0"/>
      <w:divBdr>
        <w:top w:val="none" w:sz="0" w:space="0" w:color="auto"/>
        <w:left w:val="none" w:sz="0" w:space="0" w:color="auto"/>
        <w:bottom w:val="none" w:sz="0" w:space="0" w:color="auto"/>
        <w:right w:val="none" w:sz="0" w:space="0" w:color="auto"/>
      </w:divBdr>
    </w:div>
    <w:div w:id="1049457102">
      <w:bodyDiv w:val="1"/>
      <w:marLeft w:val="0"/>
      <w:marRight w:val="0"/>
      <w:marTop w:val="0"/>
      <w:marBottom w:val="0"/>
      <w:divBdr>
        <w:top w:val="none" w:sz="0" w:space="0" w:color="auto"/>
        <w:left w:val="none" w:sz="0" w:space="0" w:color="auto"/>
        <w:bottom w:val="none" w:sz="0" w:space="0" w:color="auto"/>
        <w:right w:val="none" w:sz="0" w:space="0" w:color="auto"/>
      </w:divBdr>
    </w:div>
    <w:div w:id="1058670026">
      <w:bodyDiv w:val="1"/>
      <w:marLeft w:val="0"/>
      <w:marRight w:val="0"/>
      <w:marTop w:val="0"/>
      <w:marBottom w:val="0"/>
      <w:divBdr>
        <w:top w:val="none" w:sz="0" w:space="0" w:color="auto"/>
        <w:left w:val="none" w:sz="0" w:space="0" w:color="auto"/>
        <w:bottom w:val="none" w:sz="0" w:space="0" w:color="auto"/>
        <w:right w:val="none" w:sz="0" w:space="0" w:color="auto"/>
      </w:divBdr>
      <w:divsChild>
        <w:div w:id="1520124487">
          <w:marLeft w:val="0"/>
          <w:marRight w:val="0"/>
          <w:marTop w:val="0"/>
          <w:marBottom w:val="0"/>
          <w:divBdr>
            <w:top w:val="none" w:sz="0" w:space="0" w:color="auto"/>
            <w:left w:val="none" w:sz="0" w:space="0" w:color="auto"/>
            <w:bottom w:val="none" w:sz="0" w:space="0" w:color="auto"/>
            <w:right w:val="none" w:sz="0" w:space="0" w:color="auto"/>
          </w:divBdr>
          <w:divsChild>
            <w:div w:id="57678318">
              <w:marLeft w:val="0"/>
              <w:marRight w:val="0"/>
              <w:marTop w:val="0"/>
              <w:marBottom w:val="0"/>
              <w:divBdr>
                <w:top w:val="none" w:sz="0" w:space="0" w:color="auto"/>
                <w:left w:val="none" w:sz="0" w:space="0" w:color="auto"/>
                <w:bottom w:val="none" w:sz="0" w:space="0" w:color="auto"/>
                <w:right w:val="none" w:sz="0" w:space="0" w:color="auto"/>
              </w:divBdr>
              <w:divsChild>
                <w:div w:id="141369794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103652016">
      <w:bodyDiv w:val="1"/>
      <w:marLeft w:val="0"/>
      <w:marRight w:val="0"/>
      <w:marTop w:val="0"/>
      <w:marBottom w:val="0"/>
      <w:divBdr>
        <w:top w:val="none" w:sz="0" w:space="0" w:color="auto"/>
        <w:left w:val="none" w:sz="0" w:space="0" w:color="auto"/>
        <w:bottom w:val="none" w:sz="0" w:space="0" w:color="auto"/>
        <w:right w:val="none" w:sz="0" w:space="0" w:color="auto"/>
      </w:divBdr>
    </w:div>
    <w:div w:id="1104573281">
      <w:bodyDiv w:val="1"/>
      <w:marLeft w:val="0"/>
      <w:marRight w:val="0"/>
      <w:marTop w:val="0"/>
      <w:marBottom w:val="0"/>
      <w:divBdr>
        <w:top w:val="none" w:sz="0" w:space="0" w:color="auto"/>
        <w:left w:val="none" w:sz="0" w:space="0" w:color="auto"/>
        <w:bottom w:val="none" w:sz="0" w:space="0" w:color="auto"/>
        <w:right w:val="none" w:sz="0" w:space="0" w:color="auto"/>
      </w:divBdr>
    </w:div>
    <w:div w:id="1106314289">
      <w:bodyDiv w:val="1"/>
      <w:marLeft w:val="0"/>
      <w:marRight w:val="0"/>
      <w:marTop w:val="0"/>
      <w:marBottom w:val="0"/>
      <w:divBdr>
        <w:top w:val="none" w:sz="0" w:space="0" w:color="auto"/>
        <w:left w:val="none" w:sz="0" w:space="0" w:color="auto"/>
        <w:bottom w:val="none" w:sz="0" w:space="0" w:color="auto"/>
        <w:right w:val="none" w:sz="0" w:space="0" w:color="auto"/>
      </w:divBdr>
      <w:divsChild>
        <w:div w:id="228031642">
          <w:marLeft w:val="0"/>
          <w:marRight w:val="0"/>
          <w:marTop w:val="0"/>
          <w:marBottom w:val="0"/>
          <w:divBdr>
            <w:top w:val="none" w:sz="0" w:space="0" w:color="auto"/>
            <w:left w:val="none" w:sz="0" w:space="0" w:color="auto"/>
            <w:bottom w:val="none" w:sz="0" w:space="0" w:color="auto"/>
            <w:right w:val="none" w:sz="0" w:space="0" w:color="auto"/>
          </w:divBdr>
        </w:div>
      </w:divsChild>
    </w:div>
    <w:div w:id="1108962467">
      <w:bodyDiv w:val="1"/>
      <w:marLeft w:val="0"/>
      <w:marRight w:val="0"/>
      <w:marTop w:val="0"/>
      <w:marBottom w:val="0"/>
      <w:divBdr>
        <w:top w:val="none" w:sz="0" w:space="0" w:color="auto"/>
        <w:left w:val="none" w:sz="0" w:space="0" w:color="auto"/>
        <w:bottom w:val="none" w:sz="0" w:space="0" w:color="auto"/>
        <w:right w:val="none" w:sz="0" w:space="0" w:color="auto"/>
      </w:divBdr>
      <w:divsChild>
        <w:div w:id="267589255">
          <w:marLeft w:val="0"/>
          <w:marRight w:val="240"/>
          <w:marTop w:val="0"/>
          <w:marBottom w:val="0"/>
          <w:divBdr>
            <w:top w:val="none" w:sz="0" w:space="0" w:color="auto"/>
            <w:left w:val="none" w:sz="0" w:space="0" w:color="auto"/>
            <w:bottom w:val="none" w:sz="0" w:space="0" w:color="auto"/>
            <w:right w:val="none" w:sz="0" w:space="0" w:color="auto"/>
          </w:divBdr>
        </w:div>
        <w:div w:id="861163687">
          <w:marLeft w:val="0"/>
          <w:marRight w:val="0"/>
          <w:marTop w:val="0"/>
          <w:marBottom w:val="0"/>
          <w:divBdr>
            <w:top w:val="none" w:sz="0" w:space="0" w:color="auto"/>
            <w:left w:val="none" w:sz="0" w:space="0" w:color="auto"/>
            <w:bottom w:val="none" w:sz="0" w:space="0" w:color="auto"/>
            <w:right w:val="none" w:sz="0" w:space="0" w:color="auto"/>
          </w:divBdr>
          <w:divsChild>
            <w:div w:id="300234794">
              <w:marLeft w:val="0"/>
              <w:marRight w:val="0"/>
              <w:marTop w:val="0"/>
              <w:marBottom w:val="0"/>
              <w:divBdr>
                <w:top w:val="none" w:sz="0" w:space="0" w:color="auto"/>
                <w:left w:val="none" w:sz="0" w:space="0" w:color="auto"/>
                <w:bottom w:val="none" w:sz="0" w:space="0" w:color="auto"/>
                <w:right w:val="none" w:sz="0" w:space="0" w:color="auto"/>
              </w:divBdr>
              <w:divsChild>
                <w:div w:id="1239249962">
                  <w:marLeft w:val="24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114204577">
      <w:bodyDiv w:val="1"/>
      <w:marLeft w:val="0"/>
      <w:marRight w:val="0"/>
      <w:marTop w:val="0"/>
      <w:marBottom w:val="0"/>
      <w:divBdr>
        <w:top w:val="none" w:sz="0" w:space="0" w:color="auto"/>
        <w:left w:val="none" w:sz="0" w:space="0" w:color="auto"/>
        <w:bottom w:val="none" w:sz="0" w:space="0" w:color="auto"/>
        <w:right w:val="none" w:sz="0" w:space="0" w:color="auto"/>
      </w:divBdr>
    </w:div>
    <w:div w:id="1117798369">
      <w:bodyDiv w:val="1"/>
      <w:marLeft w:val="0"/>
      <w:marRight w:val="0"/>
      <w:marTop w:val="0"/>
      <w:marBottom w:val="0"/>
      <w:divBdr>
        <w:top w:val="none" w:sz="0" w:space="0" w:color="auto"/>
        <w:left w:val="none" w:sz="0" w:space="0" w:color="auto"/>
        <w:bottom w:val="none" w:sz="0" w:space="0" w:color="auto"/>
        <w:right w:val="none" w:sz="0" w:space="0" w:color="auto"/>
      </w:divBdr>
    </w:div>
    <w:div w:id="1152257445">
      <w:bodyDiv w:val="1"/>
      <w:marLeft w:val="0"/>
      <w:marRight w:val="0"/>
      <w:marTop w:val="0"/>
      <w:marBottom w:val="0"/>
      <w:divBdr>
        <w:top w:val="none" w:sz="0" w:space="0" w:color="auto"/>
        <w:left w:val="none" w:sz="0" w:space="0" w:color="auto"/>
        <w:bottom w:val="none" w:sz="0" w:space="0" w:color="auto"/>
        <w:right w:val="none" w:sz="0" w:space="0" w:color="auto"/>
      </w:divBdr>
      <w:divsChild>
        <w:div w:id="410542062">
          <w:marLeft w:val="0"/>
          <w:marRight w:val="0"/>
          <w:marTop w:val="0"/>
          <w:marBottom w:val="0"/>
          <w:divBdr>
            <w:top w:val="none" w:sz="0" w:space="0" w:color="auto"/>
            <w:left w:val="none" w:sz="0" w:space="0" w:color="auto"/>
            <w:bottom w:val="none" w:sz="0" w:space="0" w:color="auto"/>
            <w:right w:val="none" w:sz="0" w:space="0" w:color="auto"/>
          </w:divBdr>
          <w:divsChild>
            <w:div w:id="348607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257927">
      <w:bodyDiv w:val="1"/>
      <w:marLeft w:val="0"/>
      <w:marRight w:val="0"/>
      <w:marTop w:val="0"/>
      <w:marBottom w:val="0"/>
      <w:divBdr>
        <w:top w:val="none" w:sz="0" w:space="0" w:color="auto"/>
        <w:left w:val="none" w:sz="0" w:space="0" w:color="auto"/>
        <w:bottom w:val="none" w:sz="0" w:space="0" w:color="auto"/>
        <w:right w:val="none" w:sz="0" w:space="0" w:color="auto"/>
      </w:divBdr>
    </w:div>
    <w:div w:id="1155147456">
      <w:bodyDiv w:val="1"/>
      <w:marLeft w:val="0"/>
      <w:marRight w:val="0"/>
      <w:marTop w:val="0"/>
      <w:marBottom w:val="0"/>
      <w:divBdr>
        <w:top w:val="none" w:sz="0" w:space="0" w:color="auto"/>
        <w:left w:val="none" w:sz="0" w:space="0" w:color="auto"/>
        <w:bottom w:val="none" w:sz="0" w:space="0" w:color="auto"/>
        <w:right w:val="none" w:sz="0" w:space="0" w:color="auto"/>
      </w:divBdr>
    </w:div>
    <w:div w:id="1170295721">
      <w:bodyDiv w:val="1"/>
      <w:marLeft w:val="0"/>
      <w:marRight w:val="0"/>
      <w:marTop w:val="0"/>
      <w:marBottom w:val="0"/>
      <w:divBdr>
        <w:top w:val="none" w:sz="0" w:space="0" w:color="auto"/>
        <w:left w:val="none" w:sz="0" w:space="0" w:color="auto"/>
        <w:bottom w:val="none" w:sz="0" w:space="0" w:color="auto"/>
        <w:right w:val="none" w:sz="0" w:space="0" w:color="auto"/>
      </w:divBdr>
      <w:divsChild>
        <w:div w:id="1037508252">
          <w:marLeft w:val="0"/>
          <w:marRight w:val="0"/>
          <w:marTop w:val="0"/>
          <w:marBottom w:val="0"/>
          <w:divBdr>
            <w:top w:val="none" w:sz="0" w:space="0" w:color="auto"/>
            <w:left w:val="none" w:sz="0" w:space="0" w:color="auto"/>
            <w:bottom w:val="none" w:sz="0" w:space="0" w:color="auto"/>
            <w:right w:val="none" w:sz="0" w:space="0" w:color="auto"/>
          </w:divBdr>
        </w:div>
      </w:divsChild>
    </w:div>
    <w:div w:id="1174149749">
      <w:bodyDiv w:val="1"/>
      <w:marLeft w:val="0"/>
      <w:marRight w:val="0"/>
      <w:marTop w:val="0"/>
      <w:marBottom w:val="0"/>
      <w:divBdr>
        <w:top w:val="none" w:sz="0" w:space="0" w:color="auto"/>
        <w:left w:val="none" w:sz="0" w:space="0" w:color="auto"/>
        <w:bottom w:val="none" w:sz="0" w:space="0" w:color="auto"/>
        <w:right w:val="none" w:sz="0" w:space="0" w:color="auto"/>
      </w:divBdr>
      <w:divsChild>
        <w:div w:id="1095631340">
          <w:marLeft w:val="0"/>
          <w:marRight w:val="0"/>
          <w:marTop w:val="0"/>
          <w:marBottom w:val="0"/>
          <w:divBdr>
            <w:top w:val="none" w:sz="0" w:space="0" w:color="auto"/>
            <w:left w:val="none" w:sz="0" w:space="0" w:color="auto"/>
            <w:bottom w:val="none" w:sz="0" w:space="0" w:color="auto"/>
            <w:right w:val="none" w:sz="0" w:space="0" w:color="auto"/>
          </w:divBdr>
        </w:div>
      </w:divsChild>
    </w:div>
    <w:div w:id="1220674264">
      <w:bodyDiv w:val="1"/>
      <w:marLeft w:val="0"/>
      <w:marRight w:val="0"/>
      <w:marTop w:val="0"/>
      <w:marBottom w:val="0"/>
      <w:divBdr>
        <w:top w:val="none" w:sz="0" w:space="0" w:color="auto"/>
        <w:left w:val="none" w:sz="0" w:space="0" w:color="auto"/>
        <w:bottom w:val="none" w:sz="0" w:space="0" w:color="auto"/>
        <w:right w:val="none" w:sz="0" w:space="0" w:color="auto"/>
      </w:divBdr>
      <w:divsChild>
        <w:div w:id="839662031">
          <w:marLeft w:val="0"/>
          <w:marRight w:val="0"/>
          <w:marTop w:val="0"/>
          <w:marBottom w:val="0"/>
          <w:divBdr>
            <w:top w:val="none" w:sz="0" w:space="0" w:color="auto"/>
            <w:left w:val="none" w:sz="0" w:space="0" w:color="auto"/>
            <w:bottom w:val="none" w:sz="0" w:space="0" w:color="auto"/>
            <w:right w:val="none" w:sz="0" w:space="0" w:color="auto"/>
          </w:divBdr>
        </w:div>
      </w:divsChild>
    </w:div>
    <w:div w:id="1227182161">
      <w:bodyDiv w:val="1"/>
      <w:marLeft w:val="0"/>
      <w:marRight w:val="0"/>
      <w:marTop w:val="0"/>
      <w:marBottom w:val="0"/>
      <w:divBdr>
        <w:top w:val="none" w:sz="0" w:space="0" w:color="auto"/>
        <w:left w:val="none" w:sz="0" w:space="0" w:color="auto"/>
        <w:bottom w:val="none" w:sz="0" w:space="0" w:color="auto"/>
        <w:right w:val="none" w:sz="0" w:space="0" w:color="auto"/>
      </w:divBdr>
    </w:div>
    <w:div w:id="1240480058">
      <w:bodyDiv w:val="1"/>
      <w:marLeft w:val="0"/>
      <w:marRight w:val="0"/>
      <w:marTop w:val="0"/>
      <w:marBottom w:val="0"/>
      <w:divBdr>
        <w:top w:val="none" w:sz="0" w:space="0" w:color="auto"/>
        <w:left w:val="none" w:sz="0" w:space="0" w:color="auto"/>
        <w:bottom w:val="none" w:sz="0" w:space="0" w:color="auto"/>
        <w:right w:val="none" w:sz="0" w:space="0" w:color="auto"/>
      </w:divBdr>
    </w:div>
    <w:div w:id="1242183093">
      <w:bodyDiv w:val="1"/>
      <w:marLeft w:val="0"/>
      <w:marRight w:val="0"/>
      <w:marTop w:val="0"/>
      <w:marBottom w:val="0"/>
      <w:divBdr>
        <w:top w:val="none" w:sz="0" w:space="0" w:color="auto"/>
        <w:left w:val="none" w:sz="0" w:space="0" w:color="auto"/>
        <w:bottom w:val="none" w:sz="0" w:space="0" w:color="auto"/>
        <w:right w:val="none" w:sz="0" w:space="0" w:color="auto"/>
      </w:divBdr>
    </w:div>
    <w:div w:id="1267007784">
      <w:bodyDiv w:val="1"/>
      <w:marLeft w:val="0"/>
      <w:marRight w:val="0"/>
      <w:marTop w:val="0"/>
      <w:marBottom w:val="0"/>
      <w:divBdr>
        <w:top w:val="none" w:sz="0" w:space="0" w:color="auto"/>
        <w:left w:val="none" w:sz="0" w:space="0" w:color="auto"/>
        <w:bottom w:val="none" w:sz="0" w:space="0" w:color="auto"/>
        <w:right w:val="none" w:sz="0" w:space="0" w:color="auto"/>
      </w:divBdr>
    </w:div>
    <w:div w:id="1276600219">
      <w:bodyDiv w:val="1"/>
      <w:marLeft w:val="0"/>
      <w:marRight w:val="0"/>
      <w:marTop w:val="0"/>
      <w:marBottom w:val="0"/>
      <w:divBdr>
        <w:top w:val="none" w:sz="0" w:space="0" w:color="auto"/>
        <w:left w:val="none" w:sz="0" w:space="0" w:color="auto"/>
        <w:bottom w:val="none" w:sz="0" w:space="0" w:color="auto"/>
        <w:right w:val="none" w:sz="0" w:space="0" w:color="auto"/>
      </w:divBdr>
    </w:div>
    <w:div w:id="1276670402">
      <w:bodyDiv w:val="1"/>
      <w:marLeft w:val="0"/>
      <w:marRight w:val="0"/>
      <w:marTop w:val="0"/>
      <w:marBottom w:val="0"/>
      <w:divBdr>
        <w:top w:val="none" w:sz="0" w:space="0" w:color="auto"/>
        <w:left w:val="none" w:sz="0" w:space="0" w:color="auto"/>
        <w:bottom w:val="none" w:sz="0" w:space="0" w:color="auto"/>
        <w:right w:val="none" w:sz="0" w:space="0" w:color="auto"/>
      </w:divBdr>
    </w:div>
    <w:div w:id="1284386598">
      <w:bodyDiv w:val="1"/>
      <w:marLeft w:val="0"/>
      <w:marRight w:val="0"/>
      <w:marTop w:val="0"/>
      <w:marBottom w:val="0"/>
      <w:divBdr>
        <w:top w:val="none" w:sz="0" w:space="0" w:color="auto"/>
        <w:left w:val="none" w:sz="0" w:space="0" w:color="auto"/>
        <w:bottom w:val="none" w:sz="0" w:space="0" w:color="auto"/>
        <w:right w:val="none" w:sz="0" w:space="0" w:color="auto"/>
      </w:divBdr>
      <w:divsChild>
        <w:div w:id="1406493551">
          <w:marLeft w:val="0"/>
          <w:marRight w:val="0"/>
          <w:marTop w:val="0"/>
          <w:marBottom w:val="0"/>
          <w:divBdr>
            <w:top w:val="none" w:sz="0" w:space="0" w:color="auto"/>
            <w:left w:val="none" w:sz="0" w:space="0" w:color="auto"/>
            <w:bottom w:val="none" w:sz="0" w:space="0" w:color="auto"/>
            <w:right w:val="none" w:sz="0" w:space="0" w:color="auto"/>
          </w:divBdr>
        </w:div>
      </w:divsChild>
    </w:div>
    <w:div w:id="1306397460">
      <w:bodyDiv w:val="1"/>
      <w:marLeft w:val="0"/>
      <w:marRight w:val="0"/>
      <w:marTop w:val="0"/>
      <w:marBottom w:val="0"/>
      <w:divBdr>
        <w:top w:val="none" w:sz="0" w:space="0" w:color="auto"/>
        <w:left w:val="none" w:sz="0" w:space="0" w:color="auto"/>
        <w:bottom w:val="none" w:sz="0" w:space="0" w:color="auto"/>
        <w:right w:val="none" w:sz="0" w:space="0" w:color="auto"/>
      </w:divBdr>
    </w:div>
    <w:div w:id="1312367829">
      <w:bodyDiv w:val="1"/>
      <w:marLeft w:val="0"/>
      <w:marRight w:val="0"/>
      <w:marTop w:val="0"/>
      <w:marBottom w:val="0"/>
      <w:divBdr>
        <w:top w:val="none" w:sz="0" w:space="0" w:color="auto"/>
        <w:left w:val="none" w:sz="0" w:space="0" w:color="auto"/>
        <w:bottom w:val="none" w:sz="0" w:space="0" w:color="auto"/>
        <w:right w:val="none" w:sz="0" w:space="0" w:color="auto"/>
      </w:divBdr>
      <w:divsChild>
        <w:div w:id="922761999">
          <w:marLeft w:val="0"/>
          <w:marRight w:val="0"/>
          <w:marTop w:val="0"/>
          <w:marBottom w:val="0"/>
          <w:divBdr>
            <w:top w:val="none" w:sz="0" w:space="0" w:color="auto"/>
            <w:left w:val="none" w:sz="0" w:space="0" w:color="auto"/>
            <w:bottom w:val="none" w:sz="0" w:space="0" w:color="auto"/>
            <w:right w:val="none" w:sz="0" w:space="0" w:color="auto"/>
          </w:divBdr>
          <w:divsChild>
            <w:div w:id="1852337488">
              <w:marLeft w:val="0"/>
              <w:marRight w:val="0"/>
              <w:marTop w:val="100"/>
              <w:marBottom w:val="100"/>
              <w:divBdr>
                <w:top w:val="none" w:sz="0" w:space="0" w:color="auto"/>
                <w:left w:val="none" w:sz="0" w:space="0" w:color="auto"/>
                <w:bottom w:val="none" w:sz="0" w:space="0" w:color="auto"/>
                <w:right w:val="none" w:sz="0" w:space="0" w:color="auto"/>
              </w:divBdr>
              <w:divsChild>
                <w:div w:id="392391453">
                  <w:marLeft w:val="150"/>
                  <w:marRight w:val="150"/>
                  <w:marTop w:val="0"/>
                  <w:marBottom w:val="0"/>
                  <w:divBdr>
                    <w:top w:val="none" w:sz="0" w:space="0" w:color="auto"/>
                    <w:left w:val="none" w:sz="0" w:space="0" w:color="auto"/>
                    <w:bottom w:val="none" w:sz="0" w:space="0" w:color="auto"/>
                    <w:right w:val="none" w:sz="0" w:space="0" w:color="auto"/>
                  </w:divBdr>
                  <w:divsChild>
                    <w:div w:id="2079207354">
                      <w:marLeft w:val="0"/>
                      <w:marRight w:val="-6000"/>
                      <w:marTop w:val="0"/>
                      <w:marBottom w:val="0"/>
                      <w:divBdr>
                        <w:top w:val="none" w:sz="0" w:space="0" w:color="auto"/>
                        <w:left w:val="none" w:sz="0" w:space="0" w:color="auto"/>
                        <w:bottom w:val="none" w:sz="0" w:space="0" w:color="auto"/>
                        <w:right w:val="none" w:sz="0" w:space="0" w:color="auto"/>
                      </w:divBdr>
                      <w:divsChild>
                        <w:div w:id="1101485972">
                          <w:marLeft w:val="0"/>
                          <w:marRight w:val="5778"/>
                          <w:marTop w:val="0"/>
                          <w:marBottom w:val="0"/>
                          <w:divBdr>
                            <w:top w:val="none" w:sz="0" w:space="0" w:color="auto"/>
                            <w:left w:val="none" w:sz="0" w:space="0" w:color="auto"/>
                            <w:bottom w:val="none" w:sz="0" w:space="0" w:color="auto"/>
                            <w:right w:val="none" w:sz="0" w:space="0" w:color="auto"/>
                          </w:divBdr>
                          <w:divsChild>
                            <w:div w:id="1165827099">
                              <w:marLeft w:val="0"/>
                              <w:marRight w:val="0"/>
                              <w:marTop w:val="0"/>
                              <w:marBottom w:val="0"/>
                              <w:divBdr>
                                <w:top w:val="none" w:sz="0" w:space="0" w:color="auto"/>
                                <w:left w:val="none" w:sz="0" w:space="0" w:color="auto"/>
                                <w:bottom w:val="none" w:sz="0" w:space="0" w:color="auto"/>
                                <w:right w:val="none" w:sz="0" w:space="0" w:color="auto"/>
                              </w:divBdr>
                              <w:divsChild>
                                <w:div w:id="52310832">
                                  <w:marLeft w:val="0"/>
                                  <w:marRight w:val="0"/>
                                  <w:marTop w:val="0"/>
                                  <w:marBottom w:val="0"/>
                                  <w:divBdr>
                                    <w:top w:val="none" w:sz="0" w:space="0" w:color="auto"/>
                                    <w:left w:val="none" w:sz="0" w:space="0" w:color="auto"/>
                                    <w:bottom w:val="none" w:sz="0" w:space="0" w:color="auto"/>
                                    <w:right w:val="none" w:sz="0" w:space="0" w:color="auto"/>
                                  </w:divBdr>
                                  <w:divsChild>
                                    <w:div w:id="444615055">
                                      <w:marLeft w:val="0"/>
                                      <w:marRight w:val="0"/>
                                      <w:marTop w:val="0"/>
                                      <w:marBottom w:val="0"/>
                                      <w:divBdr>
                                        <w:top w:val="none" w:sz="0" w:space="0" w:color="auto"/>
                                        <w:left w:val="none" w:sz="0" w:space="0" w:color="auto"/>
                                        <w:bottom w:val="none" w:sz="0" w:space="0" w:color="auto"/>
                                        <w:right w:val="none" w:sz="0" w:space="0" w:color="auto"/>
                                      </w:divBdr>
                                      <w:divsChild>
                                        <w:div w:id="783764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1500231">
      <w:bodyDiv w:val="1"/>
      <w:marLeft w:val="0"/>
      <w:marRight w:val="0"/>
      <w:marTop w:val="0"/>
      <w:marBottom w:val="0"/>
      <w:divBdr>
        <w:top w:val="none" w:sz="0" w:space="0" w:color="auto"/>
        <w:left w:val="none" w:sz="0" w:space="0" w:color="auto"/>
        <w:bottom w:val="none" w:sz="0" w:space="0" w:color="auto"/>
        <w:right w:val="none" w:sz="0" w:space="0" w:color="auto"/>
      </w:divBdr>
      <w:divsChild>
        <w:div w:id="1670906035">
          <w:marLeft w:val="0"/>
          <w:marRight w:val="0"/>
          <w:marTop w:val="0"/>
          <w:marBottom w:val="0"/>
          <w:divBdr>
            <w:top w:val="none" w:sz="0" w:space="0" w:color="auto"/>
            <w:left w:val="none" w:sz="0" w:space="0" w:color="auto"/>
            <w:bottom w:val="none" w:sz="0" w:space="0" w:color="auto"/>
            <w:right w:val="none" w:sz="0" w:space="0" w:color="auto"/>
          </w:divBdr>
        </w:div>
      </w:divsChild>
    </w:div>
    <w:div w:id="1328627506">
      <w:bodyDiv w:val="1"/>
      <w:marLeft w:val="0"/>
      <w:marRight w:val="0"/>
      <w:marTop w:val="0"/>
      <w:marBottom w:val="0"/>
      <w:divBdr>
        <w:top w:val="none" w:sz="0" w:space="0" w:color="auto"/>
        <w:left w:val="none" w:sz="0" w:space="0" w:color="auto"/>
        <w:bottom w:val="none" w:sz="0" w:space="0" w:color="auto"/>
        <w:right w:val="none" w:sz="0" w:space="0" w:color="auto"/>
      </w:divBdr>
      <w:divsChild>
        <w:div w:id="1654024205">
          <w:marLeft w:val="0"/>
          <w:marRight w:val="0"/>
          <w:marTop w:val="0"/>
          <w:marBottom w:val="0"/>
          <w:divBdr>
            <w:top w:val="none" w:sz="0" w:space="0" w:color="auto"/>
            <w:left w:val="none" w:sz="0" w:space="0" w:color="auto"/>
            <w:bottom w:val="none" w:sz="0" w:space="0" w:color="auto"/>
            <w:right w:val="none" w:sz="0" w:space="0" w:color="auto"/>
          </w:divBdr>
        </w:div>
      </w:divsChild>
    </w:div>
    <w:div w:id="1333409653">
      <w:bodyDiv w:val="1"/>
      <w:marLeft w:val="0"/>
      <w:marRight w:val="0"/>
      <w:marTop w:val="0"/>
      <w:marBottom w:val="0"/>
      <w:divBdr>
        <w:top w:val="none" w:sz="0" w:space="0" w:color="auto"/>
        <w:left w:val="none" w:sz="0" w:space="0" w:color="auto"/>
        <w:bottom w:val="none" w:sz="0" w:space="0" w:color="auto"/>
        <w:right w:val="none" w:sz="0" w:space="0" w:color="auto"/>
      </w:divBdr>
      <w:divsChild>
        <w:div w:id="115491370">
          <w:marLeft w:val="0"/>
          <w:marRight w:val="0"/>
          <w:marTop w:val="0"/>
          <w:marBottom w:val="0"/>
          <w:divBdr>
            <w:top w:val="none" w:sz="0" w:space="0" w:color="auto"/>
            <w:left w:val="none" w:sz="0" w:space="0" w:color="auto"/>
            <w:bottom w:val="none" w:sz="0" w:space="0" w:color="auto"/>
            <w:right w:val="none" w:sz="0" w:space="0" w:color="auto"/>
          </w:divBdr>
          <w:divsChild>
            <w:div w:id="1334146683">
              <w:marLeft w:val="0"/>
              <w:marRight w:val="0"/>
              <w:marTop w:val="100"/>
              <w:marBottom w:val="100"/>
              <w:divBdr>
                <w:top w:val="none" w:sz="0" w:space="0" w:color="auto"/>
                <w:left w:val="none" w:sz="0" w:space="0" w:color="auto"/>
                <w:bottom w:val="none" w:sz="0" w:space="0" w:color="auto"/>
                <w:right w:val="none" w:sz="0" w:space="0" w:color="auto"/>
              </w:divBdr>
              <w:divsChild>
                <w:div w:id="1888564590">
                  <w:marLeft w:val="150"/>
                  <w:marRight w:val="150"/>
                  <w:marTop w:val="0"/>
                  <w:marBottom w:val="0"/>
                  <w:divBdr>
                    <w:top w:val="none" w:sz="0" w:space="0" w:color="auto"/>
                    <w:left w:val="none" w:sz="0" w:space="0" w:color="auto"/>
                    <w:bottom w:val="none" w:sz="0" w:space="0" w:color="auto"/>
                    <w:right w:val="none" w:sz="0" w:space="0" w:color="auto"/>
                  </w:divBdr>
                  <w:divsChild>
                    <w:div w:id="1031418473">
                      <w:marLeft w:val="0"/>
                      <w:marRight w:val="-6000"/>
                      <w:marTop w:val="0"/>
                      <w:marBottom w:val="0"/>
                      <w:divBdr>
                        <w:top w:val="none" w:sz="0" w:space="0" w:color="auto"/>
                        <w:left w:val="none" w:sz="0" w:space="0" w:color="auto"/>
                        <w:bottom w:val="none" w:sz="0" w:space="0" w:color="auto"/>
                        <w:right w:val="none" w:sz="0" w:space="0" w:color="auto"/>
                      </w:divBdr>
                      <w:divsChild>
                        <w:div w:id="1803882202">
                          <w:marLeft w:val="0"/>
                          <w:marRight w:val="5778"/>
                          <w:marTop w:val="0"/>
                          <w:marBottom w:val="0"/>
                          <w:divBdr>
                            <w:top w:val="none" w:sz="0" w:space="0" w:color="auto"/>
                            <w:left w:val="none" w:sz="0" w:space="0" w:color="auto"/>
                            <w:bottom w:val="none" w:sz="0" w:space="0" w:color="auto"/>
                            <w:right w:val="none" w:sz="0" w:space="0" w:color="auto"/>
                          </w:divBdr>
                          <w:divsChild>
                            <w:div w:id="216092313">
                              <w:marLeft w:val="0"/>
                              <w:marRight w:val="0"/>
                              <w:marTop w:val="0"/>
                              <w:marBottom w:val="0"/>
                              <w:divBdr>
                                <w:top w:val="none" w:sz="0" w:space="0" w:color="auto"/>
                                <w:left w:val="none" w:sz="0" w:space="0" w:color="auto"/>
                                <w:bottom w:val="none" w:sz="0" w:space="0" w:color="auto"/>
                                <w:right w:val="none" w:sz="0" w:space="0" w:color="auto"/>
                              </w:divBdr>
                              <w:divsChild>
                                <w:div w:id="1719746808">
                                  <w:marLeft w:val="0"/>
                                  <w:marRight w:val="0"/>
                                  <w:marTop w:val="0"/>
                                  <w:marBottom w:val="0"/>
                                  <w:divBdr>
                                    <w:top w:val="none" w:sz="0" w:space="0" w:color="auto"/>
                                    <w:left w:val="none" w:sz="0" w:space="0" w:color="auto"/>
                                    <w:bottom w:val="none" w:sz="0" w:space="0" w:color="auto"/>
                                    <w:right w:val="none" w:sz="0" w:space="0" w:color="auto"/>
                                  </w:divBdr>
                                  <w:divsChild>
                                    <w:div w:id="1057320093">
                                      <w:marLeft w:val="0"/>
                                      <w:marRight w:val="0"/>
                                      <w:marTop w:val="0"/>
                                      <w:marBottom w:val="0"/>
                                      <w:divBdr>
                                        <w:top w:val="none" w:sz="0" w:space="0" w:color="auto"/>
                                        <w:left w:val="none" w:sz="0" w:space="0" w:color="auto"/>
                                        <w:bottom w:val="none" w:sz="0" w:space="0" w:color="auto"/>
                                        <w:right w:val="none" w:sz="0" w:space="0" w:color="auto"/>
                                      </w:divBdr>
                                      <w:divsChild>
                                        <w:div w:id="66455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36154500">
      <w:bodyDiv w:val="1"/>
      <w:marLeft w:val="0"/>
      <w:marRight w:val="0"/>
      <w:marTop w:val="0"/>
      <w:marBottom w:val="0"/>
      <w:divBdr>
        <w:top w:val="none" w:sz="0" w:space="0" w:color="auto"/>
        <w:left w:val="none" w:sz="0" w:space="0" w:color="auto"/>
        <w:bottom w:val="none" w:sz="0" w:space="0" w:color="auto"/>
        <w:right w:val="none" w:sz="0" w:space="0" w:color="auto"/>
      </w:divBdr>
    </w:div>
    <w:div w:id="1346445316">
      <w:bodyDiv w:val="1"/>
      <w:marLeft w:val="0"/>
      <w:marRight w:val="0"/>
      <w:marTop w:val="0"/>
      <w:marBottom w:val="0"/>
      <w:divBdr>
        <w:top w:val="none" w:sz="0" w:space="0" w:color="auto"/>
        <w:left w:val="none" w:sz="0" w:space="0" w:color="auto"/>
        <w:bottom w:val="none" w:sz="0" w:space="0" w:color="auto"/>
        <w:right w:val="none" w:sz="0" w:space="0" w:color="auto"/>
      </w:divBdr>
      <w:divsChild>
        <w:div w:id="260064263">
          <w:marLeft w:val="0"/>
          <w:marRight w:val="0"/>
          <w:marTop w:val="0"/>
          <w:marBottom w:val="0"/>
          <w:divBdr>
            <w:top w:val="none" w:sz="0" w:space="0" w:color="auto"/>
            <w:left w:val="none" w:sz="0" w:space="0" w:color="auto"/>
            <w:bottom w:val="none" w:sz="0" w:space="0" w:color="auto"/>
            <w:right w:val="none" w:sz="0" w:space="0" w:color="auto"/>
          </w:divBdr>
          <w:divsChild>
            <w:div w:id="1625383840">
              <w:marLeft w:val="0"/>
              <w:marRight w:val="0"/>
              <w:marTop w:val="0"/>
              <w:marBottom w:val="0"/>
              <w:divBdr>
                <w:top w:val="none" w:sz="0" w:space="0" w:color="auto"/>
                <w:left w:val="none" w:sz="0" w:space="0" w:color="auto"/>
                <w:bottom w:val="none" w:sz="0" w:space="0" w:color="auto"/>
                <w:right w:val="none" w:sz="0" w:space="0" w:color="auto"/>
              </w:divBdr>
              <w:divsChild>
                <w:div w:id="89674162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346861040">
      <w:bodyDiv w:val="1"/>
      <w:marLeft w:val="0"/>
      <w:marRight w:val="0"/>
      <w:marTop w:val="0"/>
      <w:marBottom w:val="0"/>
      <w:divBdr>
        <w:top w:val="none" w:sz="0" w:space="0" w:color="auto"/>
        <w:left w:val="none" w:sz="0" w:space="0" w:color="auto"/>
        <w:bottom w:val="none" w:sz="0" w:space="0" w:color="auto"/>
        <w:right w:val="none" w:sz="0" w:space="0" w:color="auto"/>
      </w:divBdr>
    </w:div>
    <w:div w:id="1358500927">
      <w:bodyDiv w:val="1"/>
      <w:marLeft w:val="0"/>
      <w:marRight w:val="0"/>
      <w:marTop w:val="0"/>
      <w:marBottom w:val="0"/>
      <w:divBdr>
        <w:top w:val="none" w:sz="0" w:space="0" w:color="auto"/>
        <w:left w:val="none" w:sz="0" w:space="0" w:color="auto"/>
        <w:bottom w:val="none" w:sz="0" w:space="0" w:color="auto"/>
        <w:right w:val="none" w:sz="0" w:space="0" w:color="auto"/>
      </w:divBdr>
    </w:div>
    <w:div w:id="1374696378">
      <w:bodyDiv w:val="1"/>
      <w:marLeft w:val="0"/>
      <w:marRight w:val="0"/>
      <w:marTop w:val="0"/>
      <w:marBottom w:val="0"/>
      <w:divBdr>
        <w:top w:val="none" w:sz="0" w:space="0" w:color="auto"/>
        <w:left w:val="none" w:sz="0" w:space="0" w:color="auto"/>
        <w:bottom w:val="none" w:sz="0" w:space="0" w:color="auto"/>
        <w:right w:val="none" w:sz="0" w:space="0" w:color="auto"/>
      </w:divBdr>
    </w:div>
    <w:div w:id="1387601535">
      <w:bodyDiv w:val="1"/>
      <w:marLeft w:val="0"/>
      <w:marRight w:val="0"/>
      <w:marTop w:val="0"/>
      <w:marBottom w:val="0"/>
      <w:divBdr>
        <w:top w:val="none" w:sz="0" w:space="0" w:color="auto"/>
        <w:left w:val="none" w:sz="0" w:space="0" w:color="auto"/>
        <w:bottom w:val="none" w:sz="0" w:space="0" w:color="auto"/>
        <w:right w:val="none" w:sz="0" w:space="0" w:color="auto"/>
      </w:divBdr>
    </w:div>
    <w:div w:id="1396972789">
      <w:bodyDiv w:val="1"/>
      <w:marLeft w:val="0"/>
      <w:marRight w:val="0"/>
      <w:marTop w:val="0"/>
      <w:marBottom w:val="0"/>
      <w:divBdr>
        <w:top w:val="none" w:sz="0" w:space="0" w:color="auto"/>
        <w:left w:val="none" w:sz="0" w:space="0" w:color="auto"/>
        <w:bottom w:val="none" w:sz="0" w:space="0" w:color="auto"/>
        <w:right w:val="none" w:sz="0" w:space="0" w:color="auto"/>
      </w:divBdr>
    </w:div>
    <w:div w:id="1412660161">
      <w:bodyDiv w:val="1"/>
      <w:marLeft w:val="0"/>
      <w:marRight w:val="0"/>
      <w:marTop w:val="0"/>
      <w:marBottom w:val="0"/>
      <w:divBdr>
        <w:top w:val="none" w:sz="0" w:space="0" w:color="auto"/>
        <w:left w:val="none" w:sz="0" w:space="0" w:color="auto"/>
        <w:bottom w:val="none" w:sz="0" w:space="0" w:color="auto"/>
        <w:right w:val="none" w:sz="0" w:space="0" w:color="auto"/>
      </w:divBdr>
      <w:divsChild>
        <w:div w:id="1128399184">
          <w:marLeft w:val="0"/>
          <w:marRight w:val="0"/>
          <w:marTop w:val="0"/>
          <w:marBottom w:val="0"/>
          <w:divBdr>
            <w:top w:val="none" w:sz="0" w:space="0" w:color="auto"/>
            <w:left w:val="none" w:sz="0" w:space="0" w:color="auto"/>
            <w:bottom w:val="none" w:sz="0" w:space="0" w:color="auto"/>
            <w:right w:val="none" w:sz="0" w:space="0" w:color="auto"/>
          </w:divBdr>
          <w:divsChild>
            <w:div w:id="1843084958">
              <w:marLeft w:val="0"/>
              <w:marRight w:val="0"/>
              <w:marTop w:val="0"/>
              <w:marBottom w:val="0"/>
              <w:divBdr>
                <w:top w:val="none" w:sz="0" w:space="0" w:color="auto"/>
                <w:left w:val="none" w:sz="0" w:space="0" w:color="auto"/>
                <w:bottom w:val="none" w:sz="0" w:space="0" w:color="auto"/>
                <w:right w:val="none" w:sz="0" w:space="0" w:color="auto"/>
              </w:divBdr>
              <w:divsChild>
                <w:div w:id="245576470">
                  <w:marLeft w:val="0"/>
                  <w:marRight w:val="0"/>
                  <w:marTop w:val="0"/>
                  <w:marBottom w:val="0"/>
                  <w:divBdr>
                    <w:top w:val="none" w:sz="0" w:space="0" w:color="auto"/>
                    <w:left w:val="none" w:sz="0" w:space="0" w:color="auto"/>
                    <w:bottom w:val="none" w:sz="0" w:space="0" w:color="auto"/>
                    <w:right w:val="none" w:sz="0" w:space="0" w:color="auto"/>
                  </w:divBdr>
                  <w:divsChild>
                    <w:div w:id="587202984">
                      <w:marLeft w:val="0"/>
                      <w:marRight w:val="0"/>
                      <w:marTop w:val="0"/>
                      <w:marBottom w:val="0"/>
                      <w:divBdr>
                        <w:top w:val="none" w:sz="0" w:space="0" w:color="auto"/>
                        <w:left w:val="none" w:sz="0" w:space="0" w:color="auto"/>
                        <w:bottom w:val="none" w:sz="0" w:space="0" w:color="auto"/>
                        <w:right w:val="none" w:sz="0" w:space="0" w:color="auto"/>
                      </w:divBdr>
                      <w:divsChild>
                        <w:div w:id="345837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7118763">
      <w:bodyDiv w:val="1"/>
      <w:marLeft w:val="0"/>
      <w:marRight w:val="0"/>
      <w:marTop w:val="0"/>
      <w:marBottom w:val="0"/>
      <w:divBdr>
        <w:top w:val="none" w:sz="0" w:space="0" w:color="auto"/>
        <w:left w:val="none" w:sz="0" w:space="0" w:color="auto"/>
        <w:bottom w:val="none" w:sz="0" w:space="0" w:color="auto"/>
        <w:right w:val="none" w:sz="0" w:space="0" w:color="auto"/>
      </w:divBdr>
    </w:div>
    <w:div w:id="1427774319">
      <w:bodyDiv w:val="1"/>
      <w:marLeft w:val="0"/>
      <w:marRight w:val="0"/>
      <w:marTop w:val="0"/>
      <w:marBottom w:val="0"/>
      <w:divBdr>
        <w:top w:val="none" w:sz="0" w:space="0" w:color="auto"/>
        <w:left w:val="none" w:sz="0" w:space="0" w:color="auto"/>
        <w:bottom w:val="none" w:sz="0" w:space="0" w:color="auto"/>
        <w:right w:val="none" w:sz="0" w:space="0" w:color="auto"/>
      </w:divBdr>
    </w:div>
    <w:div w:id="1429232949">
      <w:bodyDiv w:val="1"/>
      <w:marLeft w:val="0"/>
      <w:marRight w:val="0"/>
      <w:marTop w:val="0"/>
      <w:marBottom w:val="0"/>
      <w:divBdr>
        <w:top w:val="none" w:sz="0" w:space="0" w:color="auto"/>
        <w:left w:val="none" w:sz="0" w:space="0" w:color="auto"/>
        <w:bottom w:val="none" w:sz="0" w:space="0" w:color="auto"/>
        <w:right w:val="none" w:sz="0" w:space="0" w:color="auto"/>
      </w:divBdr>
    </w:div>
    <w:div w:id="1440225072">
      <w:bodyDiv w:val="1"/>
      <w:marLeft w:val="0"/>
      <w:marRight w:val="0"/>
      <w:marTop w:val="0"/>
      <w:marBottom w:val="0"/>
      <w:divBdr>
        <w:top w:val="none" w:sz="0" w:space="0" w:color="auto"/>
        <w:left w:val="none" w:sz="0" w:space="0" w:color="auto"/>
        <w:bottom w:val="none" w:sz="0" w:space="0" w:color="auto"/>
        <w:right w:val="none" w:sz="0" w:space="0" w:color="auto"/>
      </w:divBdr>
    </w:div>
    <w:div w:id="1454209516">
      <w:bodyDiv w:val="1"/>
      <w:marLeft w:val="0"/>
      <w:marRight w:val="0"/>
      <w:marTop w:val="0"/>
      <w:marBottom w:val="0"/>
      <w:divBdr>
        <w:top w:val="none" w:sz="0" w:space="0" w:color="auto"/>
        <w:left w:val="none" w:sz="0" w:space="0" w:color="auto"/>
        <w:bottom w:val="none" w:sz="0" w:space="0" w:color="auto"/>
        <w:right w:val="none" w:sz="0" w:space="0" w:color="auto"/>
      </w:divBdr>
    </w:div>
    <w:div w:id="1460495059">
      <w:bodyDiv w:val="1"/>
      <w:marLeft w:val="0"/>
      <w:marRight w:val="0"/>
      <w:marTop w:val="0"/>
      <w:marBottom w:val="0"/>
      <w:divBdr>
        <w:top w:val="none" w:sz="0" w:space="0" w:color="auto"/>
        <w:left w:val="none" w:sz="0" w:space="0" w:color="auto"/>
        <w:bottom w:val="none" w:sz="0" w:space="0" w:color="auto"/>
        <w:right w:val="none" w:sz="0" w:space="0" w:color="auto"/>
      </w:divBdr>
    </w:div>
    <w:div w:id="1470200025">
      <w:bodyDiv w:val="1"/>
      <w:marLeft w:val="0"/>
      <w:marRight w:val="0"/>
      <w:marTop w:val="0"/>
      <w:marBottom w:val="0"/>
      <w:divBdr>
        <w:top w:val="none" w:sz="0" w:space="0" w:color="auto"/>
        <w:left w:val="none" w:sz="0" w:space="0" w:color="auto"/>
        <w:bottom w:val="none" w:sz="0" w:space="0" w:color="auto"/>
        <w:right w:val="none" w:sz="0" w:space="0" w:color="auto"/>
      </w:divBdr>
      <w:divsChild>
        <w:div w:id="247662761">
          <w:marLeft w:val="0"/>
          <w:marRight w:val="0"/>
          <w:marTop w:val="0"/>
          <w:marBottom w:val="0"/>
          <w:divBdr>
            <w:top w:val="none" w:sz="0" w:space="0" w:color="auto"/>
            <w:left w:val="none" w:sz="0" w:space="0" w:color="auto"/>
            <w:bottom w:val="none" w:sz="0" w:space="0" w:color="auto"/>
            <w:right w:val="none" w:sz="0" w:space="0" w:color="auto"/>
          </w:divBdr>
          <w:divsChild>
            <w:div w:id="1396128219">
              <w:marLeft w:val="0"/>
              <w:marRight w:val="0"/>
              <w:marTop w:val="100"/>
              <w:marBottom w:val="100"/>
              <w:divBdr>
                <w:top w:val="none" w:sz="0" w:space="0" w:color="auto"/>
                <w:left w:val="none" w:sz="0" w:space="0" w:color="auto"/>
                <w:bottom w:val="none" w:sz="0" w:space="0" w:color="auto"/>
                <w:right w:val="none" w:sz="0" w:space="0" w:color="auto"/>
              </w:divBdr>
              <w:divsChild>
                <w:div w:id="1150516121">
                  <w:marLeft w:val="150"/>
                  <w:marRight w:val="150"/>
                  <w:marTop w:val="0"/>
                  <w:marBottom w:val="0"/>
                  <w:divBdr>
                    <w:top w:val="none" w:sz="0" w:space="0" w:color="auto"/>
                    <w:left w:val="none" w:sz="0" w:space="0" w:color="auto"/>
                    <w:bottom w:val="none" w:sz="0" w:space="0" w:color="auto"/>
                    <w:right w:val="none" w:sz="0" w:space="0" w:color="auto"/>
                  </w:divBdr>
                  <w:divsChild>
                    <w:div w:id="1854414078">
                      <w:marLeft w:val="0"/>
                      <w:marRight w:val="-6000"/>
                      <w:marTop w:val="0"/>
                      <w:marBottom w:val="0"/>
                      <w:divBdr>
                        <w:top w:val="none" w:sz="0" w:space="0" w:color="auto"/>
                        <w:left w:val="none" w:sz="0" w:space="0" w:color="auto"/>
                        <w:bottom w:val="none" w:sz="0" w:space="0" w:color="auto"/>
                        <w:right w:val="none" w:sz="0" w:space="0" w:color="auto"/>
                      </w:divBdr>
                      <w:divsChild>
                        <w:div w:id="1534346021">
                          <w:marLeft w:val="0"/>
                          <w:marRight w:val="5778"/>
                          <w:marTop w:val="0"/>
                          <w:marBottom w:val="0"/>
                          <w:divBdr>
                            <w:top w:val="none" w:sz="0" w:space="0" w:color="auto"/>
                            <w:left w:val="none" w:sz="0" w:space="0" w:color="auto"/>
                            <w:bottom w:val="none" w:sz="0" w:space="0" w:color="auto"/>
                            <w:right w:val="none" w:sz="0" w:space="0" w:color="auto"/>
                          </w:divBdr>
                          <w:divsChild>
                            <w:div w:id="928077115">
                              <w:marLeft w:val="0"/>
                              <w:marRight w:val="0"/>
                              <w:marTop w:val="0"/>
                              <w:marBottom w:val="0"/>
                              <w:divBdr>
                                <w:top w:val="none" w:sz="0" w:space="0" w:color="auto"/>
                                <w:left w:val="none" w:sz="0" w:space="0" w:color="auto"/>
                                <w:bottom w:val="none" w:sz="0" w:space="0" w:color="auto"/>
                                <w:right w:val="none" w:sz="0" w:space="0" w:color="auto"/>
                              </w:divBdr>
                              <w:divsChild>
                                <w:div w:id="1554459232">
                                  <w:marLeft w:val="0"/>
                                  <w:marRight w:val="0"/>
                                  <w:marTop w:val="0"/>
                                  <w:marBottom w:val="0"/>
                                  <w:divBdr>
                                    <w:top w:val="none" w:sz="0" w:space="0" w:color="auto"/>
                                    <w:left w:val="none" w:sz="0" w:space="0" w:color="auto"/>
                                    <w:bottom w:val="none" w:sz="0" w:space="0" w:color="auto"/>
                                    <w:right w:val="none" w:sz="0" w:space="0" w:color="auto"/>
                                  </w:divBdr>
                                  <w:divsChild>
                                    <w:div w:id="1065226784">
                                      <w:marLeft w:val="0"/>
                                      <w:marRight w:val="0"/>
                                      <w:marTop w:val="0"/>
                                      <w:marBottom w:val="0"/>
                                      <w:divBdr>
                                        <w:top w:val="none" w:sz="0" w:space="0" w:color="auto"/>
                                        <w:left w:val="none" w:sz="0" w:space="0" w:color="auto"/>
                                        <w:bottom w:val="none" w:sz="0" w:space="0" w:color="auto"/>
                                        <w:right w:val="none" w:sz="0" w:space="0" w:color="auto"/>
                                      </w:divBdr>
                                      <w:divsChild>
                                        <w:div w:id="813376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90560192">
      <w:bodyDiv w:val="1"/>
      <w:marLeft w:val="0"/>
      <w:marRight w:val="0"/>
      <w:marTop w:val="0"/>
      <w:marBottom w:val="0"/>
      <w:divBdr>
        <w:top w:val="none" w:sz="0" w:space="0" w:color="auto"/>
        <w:left w:val="none" w:sz="0" w:space="0" w:color="auto"/>
        <w:bottom w:val="none" w:sz="0" w:space="0" w:color="auto"/>
        <w:right w:val="none" w:sz="0" w:space="0" w:color="auto"/>
      </w:divBdr>
    </w:div>
    <w:div w:id="1511064202">
      <w:bodyDiv w:val="1"/>
      <w:marLeft w:val="0"/>
      <w:marRight w:val="0"/>
      <w:marTop w:val="0"/>
      <w:marBottom w:val="0"/>
      <w:divBdr>
        <w:top w:val="none" w:sz="0" w:space="0" w:color="auto"/>
        <w:left w:val="none" w:sz="0" w:space="0" w:color="auto"/>
        <w:bottom w:val="none" w:sz="0" w:space="0" w:color="auto"/>
        <w:right w:val="none" w:sz="0" w:space="0" w:color="auto"/>
      </w:divBdr>
    </w:div>
    <w:div w:id="1516580036">
      <w:bodyDiv w:val="1"/>
      <w:marLeft w:val="0"/>
      <w:marRight w:val="0"/>
      <w:marTop w:val="0"/>
      <w:marBottom w:val="0"/>
      <w:divBdr>
        <w:top w:val="none" w:sz="0" w:space="0" w:color="auto"/>
        <w:left w:val="none" w:sz="0" w:space="0" w:color="auto"/>
        <w:bottom w:val="none" w:sz="0" w:space="0" w:color="auto"/>
        <w:right w:val="none" w:sz="0" w:space="0" w:color="auto"/>
      </w:divBdr>
    </w:div>
    <w:div w:id="1532108426">
      <w:bodyDiv w:val="1"/>
      <w:marLeft w:val="0"/>
      <w:marRight w:val="0"/>
      <w:marTop w:val="0"/>
      <w:marBottom w:val="0"/>
      <w:divBdr>
        <w:top w:val="none" w:sz="0" w:space="0" w:color="auto"/>
        <w:left w:val="none" w:sz="0" w:space="0" w:color="auto"/>
        <w:bottom w:val="none" w:sz="0" w:space="0" w:color="auto"/>
        <w:right w:val="none" w:sz="0" w:space="0" w:color="auto"/>
      </w:divBdr>
    </w:div>
    <w:div w:id="1535920031">
      <w:bodyDiv w:val="1"/>
      <w:marLeft w:val="0"/>
      <w:marRight w:val="0"/>
      <w:marTop w:val="0"/>
      <w:marBottom w:val="0"/>
      <w:divBdr>
        <w:top w:val="none" w:sz="0" w:space="0" w:color="auto"/>
        <w:left w:val="none" w:sz="0" w:space="0" w:color="auto"/>
        <w:bottom w:val="none" w:sz="0" w:space="0" w:color="auto"/>
        <w:right w:val="none" w:sz="0" w:space="0" w:color="auto"/>
      </w:divBdr>
    </w:div>
    <w:div w:id="1541819776">
      <w:bodyDiv w:val="1"/>
      <w:marLeft w:val="0"/>
      <w:marRight w:val="0"/>
      <w:marTop w:val="0"/>
      <w:marBottom w:val="0"/>
      <w:divBdr>
        <w:top w:val="none" w:sz="0" w:space="0" w:color="auto"/>
        <w:left w:val="none" w:sz="0" w:space="0" w:color="auto"/>
        <w:bottom w:val="none" w:sz="0" w:space="0" w:color="auto"/>
        <w:right w:val="none" w:sz="0" w:space="0" w:color="auto"/>
      </w:divBdr>
    </w:div>
    <w:div w:id="1543789478">
      <w:bodyDiv w:val="1"/>
      <w:marLeft w:val="0"/>
      <w:marRight w:val="0"/>
      <w:marTop w:val="0"/>
      <w:marBottom w:val="0"/>
      <w:divBdr>
        <w:top w:val="none" w:sz="0" w:space="0" w:color="auto"/>
        <w:left w:val="none" w:sz="0" w:space="0" w:color="auto"/>
        <w:bottom w:val="none" w:sz="0" w:space="0" w:color="auto"/>
        <w:right w:val="none" w:sz="0" w:space="0" w:color="auto"/>
      </w:divBdr>
    </w:div>
    <w:div w:id="1553228111">
      <w:bodyDiv w:val="1"/>
      <w:marLeft w:val="0"/>
      <w:marRight w:val="0"/>
      <w:marTop w:val="0"/>
      <w:marBottom w:val="0"/>
      <w:divBdr>
        <w:top w:val="none" w:sz="0" w:space="0" w:color="auto"/>
        <w:left w:val="none" w:sz="0" w:space="0" w:color="auto"/>
        <w:bottom w:val="none" w:sz="0" w:space="0" w:color="auto"/>
        <w:right w:val="none" w:sz="0" w:space="0" w:color="auto"/>
      </w:divBdr>
      <w:divsChild>
        <w:div w:id="1033073519">
          <w:marLeft w:val="0"/>
          <w:marRight w:val="0"/>
          <w:marTop w:val="0"/>
          <w:marBottom w:val="0"/>
          <w:divBdr>
            <w:top w:val="none" w:sz="0" w:space="0" w:color="auto"/>
            <w:left w:val="none" w:sz="0" w:space="0" w:color="auto"/>
            <w:bottom w:val="none" w:sz="0" w:space="0" w:color="auto"/>
            <w:right w:val="none" w:sz="0" w:space="0" w:color="auto"/>
          </w:divBdr>
        </w:div>
      </w:divsChild>
    </w:div>
    <w:div w:id="1612004997">
      <w:bodyDiv w:val="1"/>
      <w:marLeft w:val="0"/>
      <w:marRight w:val="0"/>
      <w:marTop w:val="0"/>
      <w:marBottom w:val="0"/>
      <w:divBdr>
        <w:top w:val="none" w:sz="0" w:space="0" w:color="auto"/>
        <w:left w:val="none" w:sz="0" w:space="0" w:color="auto"/>
        <w:bottom w:val="none" w:sz="0" w:space="0" w:color="auto"/>
        <w:right w:val="none" w:sz="0" w:space="0" w:color="auto"/>
      </w:divBdr>
    </w:div>
    <w:div w:id="1618025587">
      <w:bodyDiv w:val="1"/>
      <w:marLeft w:val="0"/>
      <w:marRight w:val="0"/>
      <w:marTop w:val="0"/>
      <w:marBottom w:val="0"/>
      <w:divBdr>
        <w:top w:val="none" w:sz="0" w:space="0" w:color="auto"/>
        <w:left w:val="none" w:sz="0" w:space="0" w:color="auto"/>
        <w:bottom w:val="none" w:sz="0" w:space="0" w:color="auto"/>
        <w:right w:val="none" w:sz="0" w:space="0" w:color="auto"/>
      </w:divBdr>
      <w:divsChild>
        <w:div w:id="998270302">
          <w:marLeft w:val="0"/>
          <w:marRight w:val="0"/>
          <w:marTop w:val="0"/>
          <w:marBottom w:val="0"/>
          <w:divBdr>
            <w:top w:val="none" w:sz="0" w:space="0" w:color="auto"/>
            <w:left w:val="none" w:sz="0" w:space="0" w:color="auto"/>
            <w:bottom w:val="none" w:sz="0" w:space="0" w:color="auto"/>
            <w:right w:val="none" w:sz="0" w:space="0" w:color="auto"/>
          </w:divBdr>
          <w:divsChild>
            <w:div w:id="1576207038">
              <w:marLeft w:val="0"/>
              <w:marRight w:val="0"/>
              <w:marTop w:val="0"/>
              <w:marBottom w:val="0"/>
              <w:divBdr>
                <w:top w:val="none" w:sz="0" w:space="0" w:color="auto"/>
                <w:left w:val="none" w:sz="0" w:space="0" w:color="auto"/>
                <w:bottom w:val="none" w:sz="0" w:space="0" w:color="auto"/>
                <w:right w:val="none" w:sz="0" w:space="0" w:color="auto"/>
              </w:divBdr>
              <w:divsChild>
                <w:div w:id="1029062966">
                  <w:marLeft w:val="0"/>
                  <w:marRight w:val="0"/>
                  <w:marTop w:val="100"/>
                  <w:marBottom w:val="100"/>
                  <w:divBdr>
                    <w:top w:val="none" w:sz="0" w:space="0" w:color="auto"/>
                    <w:left w:val="none" w:sz="0" w:space="0" w:color="auto"/>
                    <w:bottom w:val="none" w:sz="0" w:space="0" w:color="auto"/>
                    <w:right w:val="none" w:sz="0" w:space="0" w:color="auto"/>
                  </w:divBdr>
                  <w:divsChild>
                    <w:div w:id="2088306563">
                      <w:marLeft w:val="0"/>
                      <w:marRight w:val="0"/>
                      <w:marTop w:val="0"/>
                      <w:marBottom w:val="0"/>
                      <w:divBdr>
                        <w:top w:val="none" w:sz="0" w:space="0" w:color="auto"/>
                        <w:left w:val="none" w:sz="0" w:space="0" w:color="auto"/>
                        <w:bottom w:val="none" w:sz="0" w:space="0" w:color="auto"/>
                        <w:right w:val="none" w:sz="0" w:space="0" w:color="auto"/>
                      </w:divBdr>
                      <w:divsChild>
                        <w:div w:id="967397044">
                          <w:marLeft w:val="0"/>
                          <w:marRight w:val="0"/>
                          <w:marTop w:val="0"/>
                          <w:marBottom w:val="0"/>
                          <w:divBdr>
                            <w:top w:val="none" w:sz="0" w:space="0" w:color="auto"/>
                            <w:left w:val="none" w:sz="0" w:space="0" w:color="auto"/>
                            <w:bottom w:val="none" w:sz="0" w:space="0" w:color="auto"/>
                            <w:right w:val="none" w:sz="0" w:space="0" w:color="auto"/>
                          </w:divBdr>
                          <w:divsChild>
                            <w:div w:id="840047176">
                              <w:marLeft w:val="0"/>
                              <w:marRight w:val="0"/>
                              <w:marTop w:val="0"/>
                              <w:marBottom w:val="0"/>
                              <w:divBdr>
                                <w:top w:val="none" w:sz="0" w:space="0" w:color="auto"/>
                                <w:left w:val="none" w:sz="0" w:space="0" w:color="auto"/>
                                <w:bottom w:val="none" w:sz="0" w:space="0" w:color="auto"/>
                                <w:right w:val="none" w:sz="0" w:space="0" w:color="auto"/>
                              </w:divBdr>
                              <w:divsChild>
                                <w:div w:id="514613280">
                                  <w:marLeft w:val="0"/>
                                  <w:marRight w:val="0"/>
                                  <w:marTop w:val="0"/>
                                  <w:marBottom w:val="0"/>
                                  <w:divBdr>
                                    <w:top w:val="none" w:sz="0" w:space="0" w:color="auto"/>
                                    <w:left w:val="none" w:sz="0" w:space="0" w:color="auto"/>
                                    <w:bottom w:val="none" w:sz="0" w:space="0" w:color="auto"/>
                                    <w:right w:val="none" w:sz="0" w:space="0" w:color="auto"/>
                                  </w:divBdr>
                                  <w:divsChild>
                                    <w:div w:id="877738042">
                                      <w:marLeft w:val="0"/>
                                      <w:marRight w:val="0"/>
                                      <w:marTop w:val="0"/>
                                      <w:marBottom w:val="0"/>
                                      <w:divBdr>
                                        <w:top w:val="none" w:sz="0" w:space="0" w:color="auto"/>
                                        <w:left w:val="none" w:sz="0" w:space="0" w:color="auto"/>
                                        <w:bottom w:val="none" w:sz="0" w:space="0" w:color="auto"/>
                                        <w:right w:val="none" w:sz="0" w:space="0" w:color="auto"/>
                                      </w:divBdr>
                                      <w:divsChild>
                                        <w:div w:id="1271938300">
                                          <w:marLeft w:val="0"/>
                                          <w:marRight w:val="0"/>
                                          <w:marTop w:val="0"/>
                                          <w:marBottom w:val="0"/>
                                          <w:divBdr>
                                            <w:top w:val="none" w:sz="0" w:space="0" w:color="auto"/>
                                            <w:left w:val="none" w:sz="0" w:space="0" w:color="auto"/>
                                            <w:bottom w:val="none" w:sz="0" w:space="0" w:color="auto"/>
                                            <w:right w:val="none" w:sz="0" w:space="0" w:color="auto"/>
                                          </w:divBdr>
                                          <w:divsChild>
                                            <w:div w:id="125740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18293234">
      <w:bodyDiv w:val="1"/>
      <w:marLeft w:val="0"/>
      <w:marRight w:val="0"/>
      <w:marTop w:val="0"/>
      <w:marBottom w:val="0"/>
      <w:divBdr>
        <w:top w:val="none" w:sz="0" w:space="0" w:color="auto"/>
        <w:left w:val="none" w:sz="0" w:space="0" w:color="auto"/>
        <w:bottom w:val="none" w:sz="0" w:space="0" w:color="auto"/>
        <w:right w:val="none" w:sz="0" w:space="0" w:color="auto"/>
      </w:divBdr>
    </w:div>
    <w:div w:id="1653100738">
      <w:bodyDiv w:val="1"/>
      <w:marLeft w:val="0"/>
      <w:marRight w:val="0"/>
      <w:marTop w:val="0"/>
      <w:marBottom w:val="0"/>
      <w:divBdr>
        <w:top w:val="none" w:sz="0" w:space="0" w:color="auto"/>
        <w:left w:val="none" w:sz="0" w:space="0" w:color="auto"/>
        <w:bottom w:val="none" w:sz="0" w:space="0" w:color="auto"/>
        <w:right w:val="none" w:sz="0" w:space="0" w:color="auto"/>
      </w:divBdr>
    </w:div>
    <w:div w:id="1655799207">
      <w:bodyDiv w:val="1"/>
      <w:marLeft w:val="0"/>
      <w:marRight w:val="0"/>
      <w:marTop w:val="0"/>
      <w:marBottom w:val="0"/>
      <w:divBdr>
        <w:top w:val="none" w:sz="0" w:space="0" w:color="auto"/>
        <w:left w:val="none" w:sz="0" w:space="0" w:color="auto"/>
        <w:bottom w:val="none" w:sz="0" w:space="0" w:color="auto"/>
        <w:right w:val="none" w:sz="0" w:space="0" w:color="auto"/>
      </w:divBdr>
      <w:divsChild>
        <w:div w:id="1848209744">
          <w:blockQuote w:val="1"/>
          <w:marLeft w:val="0"/>
          <w:marRight w:val="0"/>
          <w:marTop w:val="300"/>
          <w:marBottom w:val="300"/>
          <w:divBdr>
            <w:top w:val="none" w:sz="0" w:space="0" w:color="auto"/>
            <w:left w:val="single" w:sz="36" w:space="15" w:color="CCCCCC"/>
            <w:bottom w:val="none" w:sz="0" w:space="0" w:color="auto"/>
            <w:right w:val="none" w:sz="0" w:space="0" w:color="auto"/>
          </w:divBdr>
        </w:div>
      </w:divsChild>
    </w:div>
    <w:div w:id="1657493934">
      <w:bodyDiv w:val="1"/>
      <w:marLeft w:val="0"/>
      <w:marRight w:val="0"/>
      <w:marTop w:val="0"/>
      <w:marBottom w:val="0"/>
      <w:divBdr>
        <w:top w:val="none" w:sz="0" w:space="0" w:color="auto"/>
        <w:left w:val="none" w:sz="0" w:space="0" w:color="auto"/>
        <w:bottom w:val="none" w:sz="0" w:space="0" w:color="auto"/>
        <w:right w:val="none" w:sz="0" w:space="0" w:color="auto"/>
      </w:divBdr>
    </w:div>
    <w:div w:id="1667513448">
      <w:bodyDiv w:val="1"/>
      <w:marLeft w:val="0"/>
      <w:marRight w:val="0"/>
      <w:marTop w:val="0"/>
      <w:marBottom w:val="0"/>
      <w:divBdr>
        <w:top w:val="none" w:sz="0" w:space="0" w:color="auto"/>
        <w:left w:val="none" w:sz="0" w:space="0" w:color="auto"/>
        <w:bottom w:val="none" w:sz="0" w:space="0" w:color="auto"/>
        <w:right w:val="none" w:sz="0" w:space="0" w:color="auto"/>
      </w:divBdr>
    </w:div>
    <w:div w:id="1670406928">
      <w:bodyDiv w:val="1"/>
      <w:marLeft w:val="0"/>
      <w:marRight w:val="0"/>
      <w:marTop w:val="0"/>
      <w:marBottom w:val="0"/>
      <w:divBdr>
        <w:top w:val="none" w:sz="0" w:space="0" w:color="auto"/>
        <w:left w:val="none" w:sz="0" w:space="0" w:color="auto"/>
        <w:bottom w:val="none" w:sz="0" w:space="0" w:color="auto"/>
        <w:right w:val="none" w:sz="0" w:space="0" w:color="auto"/>
      </w:divBdr>
    </w:div>
    <w:div w:id="1678774075">
      <w:bodyDiv w:val="1"/>
      <w:marLeft w:val="0"/>
      <w:marRight w:val="0"/>
      <w:marTop w:val="0"/>
      <w:marBottom w:val="0"/>
      <w:divBdr>
        <w:top w:val="none" w:sz="0" w:space="0" w:color="auto"/>
        <w:left w:val="none" w:sz="0" w:space="0" w:color="auto"/>
        <w:bottom w:val="none" w:sz="0" w:space="0" w:color="auto"/>
        <w:right w:val="none" w:sz="0" w:space="0" w:color="auto"/>
      </w:divBdr>
    </w:div>
    <w:div w:id="1683431697">
      <w:bodyDiv w:val="1"/>
      <w:marLeft w:val="0"/>
      <w:marRight w:val="0"/>
      <w:marTop w:val="0"/>
      <w:marBottom w:val="0"/>
      <w:divBdr>
        <w:top w:val="none" w:sz="0" w:space="0" w:color="auto"/>
        <w:left w:val="none" w:sz="0" w:space="0" w:color="auto"/>
        <w:bottom w:val="none" w:sz="0" w:space="0" w:color="auto"/>
        <w:right w:val="none" w:sz="0" w:space="0" w:color="auto"/>
      </w:divBdr>
      <w:divsChild>
        <w:div w:id="1370646871">
          <w:marLeft w:val="0"/>
          <w:marRight w:val="0"/>
          <w:marTop w:val="0"/>
          <w:marBottom w:val="0"/>
          <w:divBdr>
            <w:top w:val="none" w:sz="0" w:space="0" w:color="auto"/>
            <w:left w:val="none" w:sz="0" w:space="0" w:color="auto"/>
            <w:bottom w:val="none" w:sz="0" w:space="0" w:color="auto"/>
            <w:right w:val="none" w:sz="0" w:space="0" w:color="auto"/>
          </w:divBdr>
        </w:div>
      </w:divsChild>
    </w:div>
    <w:div w:id="1701587541">
      <w:bodyDiv w:val="1"/>
      <w:marLeft w:val="0"/>
      <w:marRight w:val="0"/>
      <w:marTop w:val="0"/>
      <w:marBottom w:val="0"/>
      <w:divBdr>
        <w:top w:val="none" w:sz="0" w:space="0" w:color="auto"/>
        <w:left w:val="none" w:sz="0" w:space="0" w:color="auto"/>
        <w:bottom w:val="none" w:sz="0" w:space="0" w:color="auto"/>
        <w:right w:val="none" w:sz="0" w:space="0" w:color="auto"/>
      </w:divBdr>
    </w:div>
    <w:div w:id="1709450330">
      <w:bodyDiv w:val="1"/>
      <w:marLeft w:val="0"/>
      <w:marRight w:val="0"/>
      <w:marTop w:val="0"/>
      <w:marBottom w:val="0"/>
      <w:divBdr>
        <w:top w:val="none" w:sz="0" w:space="0" w:color="auto"/>
        <w:left w:val="none" w:sz="0" w:space="0" w:color="auto"/>
        <w:bottom w:val="none" w:sz="0" w:space="0" w:color="auto"/>
        <w:right w:val="none" w:sz="0" w:space="0" w:color="auto"/>
      </w:divBdr>
    </w:div>
    <w:div w:id="1712653329">
      <w:bodyDiv w:val="1"/>
      <w:marLeft w:val="0"/>
      <w:marRight w:val="0"/>
      <w:marTop w:val="0"/>
      <w:marBottom w:val="0"/>
      <w:divBdr>
        <w:top w:val="none" w:sz="0" w:space="0" w:color="auto"/>
        <w:left w:val="none" w:sz="0" w:space="0" w:color="auto"/>
        <w:bottom w:val="none" w:sz="0" w:space="0" w:color="auto"/>
        <w:right w:val="none" w:sz="0" w:space="0" w:color="auto"/>
      </w:divBdr>
    </w:div>
    <w:div w:id="1715888993">
      <w:bodyDiv w:val="1"/>
      <w:marLeft w:val="0"/>
      <w:marRight w:val="0"/>
      <w:marTop w:val="0"/>
      <w:marBottom w:val="0"/>
      <w:divBdr>
        <w:top w:val="none" w:sz="0" w:space="0" w:color="auto"/>
        <w:left w:val="none" w:sz="0" w:space="0" w:color="auto"/>
        <w:bottom w:val="none" w:sz="0" w:space="0" w:color="auto"/>
        <w:right w:val="none" w:sz="0" w:space="0" w:color="auto"/>
      </w:divBdr>
    </w:div>
    <w:div w:id="1726484681">
      <w:bodyDiv w:val="1"/>
      <w:marLeft w:val="0"/>
      <w:marRight w:val="0"/>
      <w:marTop w:val="0"/>
      <w:marBottom w:val="0"/>
      <w:divBdr>
        <w:top w:val="none" w:sz="0" w:space="0" w:color="auto"/>
        <w:left w:val="none" w:sz="0" w:space="0" w:color="auto"/>
        <w:bottom w:val="none" w:sz="0" w:space="0" w:color="auto"/>
        <w:right w:val="none" w:sz="0" w:space="0" w:color="auto"/>
      </w:divBdr>
    </w:div>
    <w:div w:id="1734935200">
      <w:bodyDiv w:val="1"/>
      <w:marLeft w:val="0"/>
      <w:marRight w:val="0"/>
      <w:marTop w:val="0"/>
      <w:marBottom w:val="0"/>
      <w:divBdr>
        <w:top w:val="none" w:sz="0" w:space="0" w:color="auto"/>
        <w:left w:val="none" w:sz="0" w:space="0" w:color="auto"/>
        <w:bottom w:val="none" w:sz="0" w:space="0" w:color="auto"/>
        <w:right w:val="none" w:sz="0" w:space="0" w:color="auto"/>
      </w:divBdr>
    </w:div>
    <w:div w:id="1774860825">
      <w:bodyDiv w:val="1"/>
      <w:marLeft w:val="0"/>
      <w:marRight w:val="0"/>
      <w:marTop w:val="0"/>
      <w:marBottom w:val="0"/>
      <w:divBdr>
        <w:top w:val="none" w:sz="0" w:space="0" w:color="auto"/>
        <w:left w:val="none" w:sz="0" w:space="0" w:color="auto"/>
        <w:bottom w:val="none" w:sz="0" w:space="0" w:color="auto"/>
        <w:right w:val="none" w:sz="0" w:space="0" w:color="auto"/>
      </w:divBdr>
      <w:divsChild>
        <w:div w:id="979729536">
          <w:marLeft w:val="0"/>
          <w:marRight w:val="0"/>
          <w:marTop w:val="0"/>
          <w:marBottom w:val="0"/>
          <w:divBdr>
            <w:top w:val="none" w:sz="0" w:space="0" w:color="auto"/>
            <w:left w:val="none" w:sz="0" w:space="0" w:color="auto"/>
            <w:bottom w:val="none" w:sz="0" w:space="0" w:color="auto"/>
            <w:right w:val="none" w:sz="0" w:space="0" w:color="auto"/>
          </w:divBdr>
          <w:divsChild>
            <w:div w:id="611203991">
              <w:marLeft w:val="0"/>
              <w:marRight w:val="0"/>
              <w:marTop w:val="100"/>
              <w:marBottom w:val="100"/>
              <w:divBdr>
                <w:top w:val="none" w:sz="0" w:space="0" w:color="auto"/>
                <w:left w:val="none" w:sz="0" w:space="0" w:color="auto"/>
                <w:bottom w:val="none" w:sz="0" w:space="0" w:color="auto"/>
                <w:right w:val="none" w:sz="0" w:space="0" w:color="auto"/>
              </w:divBdr>
              <w:divsChild>
                <w:div w:id="497498000">
                  <w:marLeft w:val="125"/>
                  <w:marRight w:val="125"/>
                  <w:marTop w:val="0"/>
                  <w:marBottom w:val="0"/>
                  <w:divBdr>
                    <w:top w:val="none" w:sz="0" w:space="0" w:color="auto"/>
                    <w:left w:val="none" w:sz="0" w:space="0" w:color="auto"/>
                    <w:bottom w:val="none" w:sz="0" w:space="0" w:color="auto"/>
                    <w:right w:val="none" w:sz="0" w:space="0" w:color="auto"/>
                  </w:divBdr>
                  <w:divsChild>
                    <w:div w:id="1997680641">
                      <w:marLeft w:val="0"/>
                      <w:marRight w:val="-6000"/>
                      <w:marTop w:val="0"/>
                      <w:marBottom w:val="0"/>
                      <w:divBdr>
                        <w:top w:val="none" w:sz="0" w:space="0" w:color="auto"/>
                        <w:left w:val="none" w:sz="0" w:space="0" w:color="auto"/>
                        <w:bottom w:val="none" w:sz="0" w:space="0" w:color="auto"/>
                        <w:right w:val="none" w:sz="0" w:space="0" w:color="auto"/>
                      </w:divBdr>
                      <w:divsChild>
                        <w:div w:id="2073236414">
                          <w:marLeft w:val="0"/>
                          <w:marRight w:val="5778"/>
                          <w:marTop w:val="0"/>
                          <w:marBottom w:val="0"/>
                          <w:divBdr>
                            <w:top w:val="none" w:sz="0" w:space="0" w:color="auto"/>
                            <w:left w:val="none" w:sz="0" w:space="0" w:color="auto"/>
                            <w:bottom w:val="none" w:sz="0" w:space="0" w:color="auto"/>
                            <w:right w:val="none" w:sz="0" w:space="0" w:color="auto"/>
                          </w:divBdr>
                          <w:divsChild>
                            <w:div w:id="565382094">
                              <w:marLeft w:val="0"/>
                              <w:marRight w:val="0"/>
                              <w:marTop w:val="0"/>
                              <w:marBottom w:val="0"/>
                              <w:divBdr>
                                <w:top w:val="none" w:sz="0" w:space="0" w:color="auto"/>
                                <w:left w:val="none" w:sz="0" w:space="0" w:color="auto"/>
                                <w:bottom w:val="none" w:sz="0" w:space="0" w:color="auto"/>
                                <w:right w:val="none" w:sz="0" w:space="0" w:color="auto"/>
                              </w:divBdr>
                              <w:divsChild>
                                <w:div w:id="192310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5542617">
      <w:bodyDiv w:val="1"/>
      <w:marLeft w:val="0"/>
      <w:marRight w:val="0"/>
      <w:marTop w:val="0"/>
      <w:marBottom w:val="0"/>
      <w:divBdr>
        <w:top w:val="none" w:sz="0" w:space="0" w:color="auto"/>
        <w:left w:val="none" w:sz="0" w:space="0" w:color="auto"/>
        <w:bottom w:val="none" w:sz="0" w:space="0" w:color="auto"/>
        <w:right w:val="none" w:sz="0" w:space="0" w:color="auto"/>
      </w:divBdr>
      <w:divsChild>
        <w:div w:id="1914510177">
          <w:marLeft w:val="0"/>
          <w:marRight w:val="0"/>
          <w:marTop w:val="0"/>
          <w:marBottom w:val="0"/>
          <w:divBdr>
            <w:top w:val="none" w:sz="0" w:space="0" w:color="auto"/>
            <w:left w:val="none" w:sz="0" w:space="0" w:color="auto"/>
            <w:bottom w:val="none" w:sz="0" w:space="0" w:color="auto"/>
            <w:right w:val="none" w:sz="0" w:space="0" w:color="auto"/>
          </w:divBdr>
          <w:divsChild>
            <w:div w:id="544216489">
              <w:marLeft w:val="0"/>
              <w:marRight w:val="0"/>
              <w:marTop w:val="0"/>
              <w:marBottom w:val="0"/>
              <w:divBdr>
                <w:top w:val="none" w:sz="0" w:space="0" w:color="auto"/>
                <w:left w:val="none" w:sz="0" w:space="0" w:color="auto"/>
                <w:bottom w:val="none" w:sz="0" w:space="0" w:color="auto"/>
                <w:right w:val="none" w:sz="0" w:space="0" w:color="auto"/>
              </w:divBdr>
              <w:divsChild>
                <w:div w:id="99877048">
                  <w:marLeft w:val="0"/>
                  <w:marRight w:val="0"/>
                  <w:marTop w:val="100"/>
                  <w:marBottom w:val="100"/>
                  <w:divBdr>
                    <w:top w:val="none" w:sz="0" w:space="0" w:color="auto"/>
                    <w:left w:val="none" w:sz="0" w:space="0" w:color="auto"/>
                    <w:bottom w:val="none" w:sz="0" w:space="0" w:color="auto"/>
                    <w:right w:val="none" w:sz="0" w:space="0" w:color="auto"/>
                  </w:divBdr>
                  <w:divsChild>
                    <w:div w:id="413674746">
                      <w:marLeft w:val="0"/>
                      <w:marRight w:val="0"/>
                      <w:marTop w:val="0"/>
                      <w:marBottom w:val="0"/>
                      <w:divBdr>
                        <w:top w:val="none" w:sz="0" w:space="0" w:color="auto"/>
                        <w:left w:val="none" w:sz="0" w:space="0" w:color="auto"/>
                        <w:bottom w:val="none" w:sz="0" w:space="0" w:color="auto"/>
                        <w:right w:val="none" w:sz="0" w:space="0" w:color="auto"/>
                      </w:divBdr>
                      <w:divsChild>
                        <w:div w:id="1696614422">
                          <w:marLeft w:val="0"/>
                          <w:marRight w:val="0"/>
                          <w:marTop w:val="0"/>
                          <w:marBottom w:val="0"/>
                          <w:divBdr>
                            <w:top w:val="none" w:sz="0" w:space="0" w:color="auto"/>
                            <w:left w:val="none" w:sz="0" w:space="0" w:color="auto"/>
                            <w:bottom w:val="none" w:sz="0" w:space="0" w:color="auto"/>
                            <w:right w:val="none" w:sz="0" w:space="0" w:color="auto"/>
                          </w:divBdr>
                          <w:divsChild>
                            <w:div w:id="395931715">
                              <w:marLeft w:val="0"/>
                              <w:marRight w:val="0"/>
                              <w:marTop w:val="0"/>
                              <w:marBottom w:val="0"/>
                              <w:divBdr>
                                <w:top w:val="none" w:sz="0" w:space="0" w:color="auto"/>
                                <w:left w:val="none" w:sz="0" w:space="0" w:color="auto"/>
                                <w:bottom w:val="none" w:sz="0" w:space="0" w:color="auto"/>
                                <w:right w:val="none" w:sz="0" w:space="0" w:color="auto"/>
                              </w:divBdr>
                              <w:divsChild>
                                <w:div w:id="1760103481">
                                  <w:marLeft w:val="0"/>
                                  <w:marRight w:val="0"/>
                                  <w:marTop w:val="0"/>
                                  <w:marBottom w:val="0"/>
                                  <w:divBdr>
                                    <w:top w:val="none" w:sz="0" w:space="0" w:color="auto"/>
                                    <w:left w:val="none" w:sz="0" w:space="0" w:color="auto"/>
                                    <w:bottom w:val="none" w:sz="0" w:space="0" w:color="auto"/>
                                    <w:right w:val="none" w:sz="0" w:space="0" w:color="auto"/>
                                  </w:divBdr>
                                  <w:divsChild>
                                    <w:div w:id="2033458511">
                                      <w:marLeft w:val="0"/>
                                      <w:marRight w:val="0"/>
                                      <w:marTop w:val="0"/>
                                      <w:marBottom w:val="0"/>
                                      <w:divBdr>
                                        <w:top w:val="none" w:sz="0" w:space="0" w:color="auto"/>
                                        <w:left w:val="none" w:sz="0" w:space="0" w:color="auto"/>
                                        <w:bottom w:val="none" w:sz="0" w:space="0" w:color="auto"/>
                                        <w:right w:val="none" w:sz="0" w:space="0" w:color="auto"/>
                                      </w:divBdr>
                                      <w:divsChild>
                                        <w:div w:id="2088110350">
                                          <w:marLeft w:val="0"/>
                                          <w:marRight w:val="0"/>
                                          <w:marTop w:val="0"/>
                                          <w:marBottom w:val="0"/>
                                          <w:divBdr>
                                            <w:top w:val="none" w:sz="0" w:space="0" w:color="auto"/>
                                            <w:left w:val="none" w:sz="0" w:space="0" w:color="auto"/>
                                            <w:bottom w:val="none" w:sz="0" w:space="0" w:color="auto"/>
                                            <w:right w:val="none" w:sz="0" w:space="0" w:color="auto"/>
                                          </w:divBdr>
                                          <w:divsChild>
                                            <w:div w:id="84956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7115603">
      <w:bodyDiv w:val="1"/>
      <w:marLeft w:val="0"/>
      <w:marRight w:val="0"/>
      <w:marTop w:val="0"/>
      <w:marBottom w:val="0"/>
      <w:divBdr>
        <w:top w:val="none" w:sz="0" w:space="0" w:color="auto"/>
        <w:left w:val="none" w:sz="0" w:space="0" w:color="auto"/>
        <w:bottom w:val="none" w:sz="0" w:space="0" w:color="auto"/>
        <w:right w:val="none" w:sz="0" w:space="0" w:color="auto"/>
      </w:divBdr>
    </w:div>
    <w:div w:id="1805732155">
      <w:bodyDiv w:val="1"/>
      <w:marLeft w:val="0"/>
      <w:marRight w:val="0"/>
      <w:marTop w:val="0"/>
      <w:marBottom w:val="0"/>
      <w:divBdr>
        <w:top w:val="none" w:sz="0" w:space="0" w:color="auto"/>
        <w:left w:val="none" w:sz="0" w:space="0" w:color="auto"/>
        <w:bottom w:val="none" w:sz="0" w:space="0" w:color="auto"/>
        <w:right w:val="none" w:sz="0" w:space="0" w:color="auto"/>
      </w:divBdr>
    </w:div>
    <w:div w:id="1819803939">
      <w:bodyDiv w:val="1"/>
      <w:marLeft w:val="0"/>
      <w:marRight w:val="0"/>
      <w:marTop w:val="0"/>
      <w:marBottom w:val="0"/>
      <w:divBdr>
        <w:top w:val="none" w:sz="0" w:space="0" w:color="auto"/>
        <w:left w:val="none" w:sz="0" w:space="0" w:color="auto"/>
        <w:bottom w:val="none" w:sz="0" w:space="0" w:color="auto"/>
        <w:right w:val="none" w:sz="0" w:space="0" w:color="auto"/>
      </w:divBdr>
    </w:div>
    <w:div w:id="1828010995">
      <w:bodyDiv w:val="1"/>
      <w:marLeft w:val="0"/>
      <w:marRight w:val="0"/>
      <w:marTop w:val="0"/>
      <w:marBottom w:val="0"/>
      <w:divBdr>
        <w:top w:val="none" w:sz="0" w:space="0" w:color="auto"/>
        <w:left w:val="none" w:sz="0" w:space="0" w:color="auto"/>
        <w:bottom w:val="none" w:sz="0" w:space="0" w:color="auto"/>
        <w:right w:val="none" w:sz="0" w:space="0" w:color="auto"/>
      </w:divBdr>
    </w:div>
    <w:div w:id="1835367592">
      <w:bodyDiv w:val="1"/>
      <w:marLeft w:val="0"/>
      <w:marRight w:val="0"/>
      <w:marTop w:val="0"/>
      <w:marBottom w:val="0"/>
      <w:divBdr>
        <w:top w:val="none" w:sz="0" w:space="0" w:color="auto"/>
        <w:left w:val="none" w:sz="0" w:space="0" w:color="auto"/>
        <w:bottom w:val="none" w:sz="0" w:space="0" w:color="auto"/>
        <w:right w:val="none" w:sz="0" w:space="0" w:color="auto"/>
      </w:divBdr>
    </w:div>
    <w:div w:id="1867401713">
      <w:bodyDiv w:val="1"/>
      <w:marLeft w:val="0"/>
      <w:marRight w:val="0"/>
      <w:marTop w:val="0"/>
      <w:marBottom w:val="0"/>
      <w:divBdr>
        <w:top w:val="none" w:sz="0" w:space="0" w:color="auto"/>
        <w:left w:val="none" w:sz="0" w:space="0" w:color="auto"/>
        <w:bottom w:val="none" w:sz="0" w:space="0" w:color="auto"/>
        <w:right w:val="none" w:sz="0" w:space="0" w:color="auto"/>
      </w:divBdr>
      <w:divsChild>
        <w:div w:id="1081296720">
          <w:marLeft w:val="0"/>
          <w:marRight w:val="0"/>
          <w:marTop w:val="0"/>
          <w:marBottom w:val="0"/>
          <w:divBdr>
            <w:top w:val="none" w:sz="0" w:space="0" w:color="auto"/>
            <w:left w:val="none" w:sz="0" w:space="0" w:color="auto"/>
            <w:bottom w:val="none" w:sz="0" w:space="0" w:color="auto"/>
            <w:right w:val="none" w:sz="0" w:space="0" w:color="auto"/>
          </w:divBdr>
          <w:divsChild>
            <w:div w:id="188024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575681">
      <w:bodyDiv w:val="1"/>
      <w:marLeft w:val="0"/>
      <w:marRight w:val="0"/>
      <w:marTop w:val="0"/>
      <w:marBottom w:val="0"/>
      <w:divBdr>
        <w:top w:val="none" w:sz="0" w:space="0" w:color="auto"/>
        <w:left w:val="none" w:sz="0" w:space="0" w:color="auto"/>
        <w:bottom w:val="none" w:sz="0" w:space="0" w:color="auto"/>
        <w:right w:val="none" w:sz="0" w:space="0" w:color="auto"/>
      </w:divBdr>
    </w:div>
    <w:div w:id="1895042612">
      <w:bodyDiv w:val="1"/>
      <w:marLeft w:val="0"/>
      <w:marRight w:val="0"/>
      <w:marTop w:val="0"/>
      <w:marBottom w:val="0"/>
      <w:divBdr>
        <w:top w:val="none" w:sz="0" w:space="0" w:color="auto"/>
        <w:left w:val="none" w:sz="0" w:space="0" w:color="auto"/>
        <w:bottom w:val="none" w:sz="0" w:space="0" w:color="auto"/>
        <w:right w:val="none" w:sz="0" w:space="0" w:color="auto"/>
      </w:divBdr>
    </w:div>
    <w:div w:id="1910338620">
      <w:bodyDiv w:val="1"/>
      <w:marLeft w:val="0"/>
      <w:marRight w:val="0"/>
      <w:marTop w:val="0"/>
      <w:marBottom w:val="0"/>
      <w:divBdr>
        <w:top w:val="none" w:sz="0" w:space="0" w:color="auto"/>
        <w:left w:val="none" w:sz="0" w:space="0" w:color="auto"/>
        <w:bottom w:val="none" w:sz="0" w:space="0" w:color="auto"/>
        <w:right w:val="none" w:sz="0" w:space="0" w:color="auto"/>
      </w:divBdr>
      <w:divsChild>
        <w:div w:id="1205412485">
          <w:marLeft w:val="0"/>
          <w:marRight w:val="0"/>
          <w:marTop w:val="0"/>
          <w:marBottom w:val="0"/>
          <w:divBdr>
            <w:top w:val="none" w:sz="0" w:space="0" w:color="auto"/>
            <w:left w:val="none" w:sz="0" w:space="0" w:color="auto"/>
            <w:bottom w:val="none" w:sz="0" w:space="0" w:color="auto"/>
            <w:right w:val="none" w:sz="0" w:space="0" w:color="auto"/>
          </w:divBdr>
          <w:divsChild>
            <w:div w:id="1138768823">
              <w:marLeft w:val="0"/>
              <w:marRight w:val="0"/>
              <w:marTop w:val="0"/>
              <w:marBottom w:val="0"/>
              <w:divBdr>
                <w:top w:val="none" w:sz="0" w:space="0" w:color="auto"/>
                <w:left w:val="none" w:sz="0" w:space="0" w:color="auto"/>
                <w:bottom w:val="none" w:sz="0" w:space="0" w:color="auto"/>
                <w:right w:val="none" w:sz="0" w:space="0" w:color="auto"/>
              </w:divBdr>
            </w:div>
            <w:div w:id="1162500851">
              <w:marLeft w:val="0"/>
              <w:marRight w:val="0"/>
              <w:marTop w:val="0"/>
              <w:marBottom w:val="0"/>
              <w:divBdr>
                <w:top w:val="none" w:sz="0" w:space="0" w:color="auto"/>
                <w:left w:val="none" w:sz="0" w:space="0" w:color="auto"/>
                <w:bottom w:val="none" w:sz="0" w:space="0" w:color="auto"/>
                <w:right w:val="none" w:sz="0" w:space="0" w:color="auto"/>
              </w:divBdr>
              <w:divsChild>
                <w:div w:id="547955503">
                  <w:marLeft w:val="0"/>
                  <w:marRight w:val="0"/>
                  <w:marTop w:val="0"/>
                  <w:marBottom w:val="0"/>
                  <w:divBdr>
                    <w:top w:val="none" w:sz="0" w:space="0" w:color="auto"/>
                    <w:left w:val="none" w:sz="0" w:space="0" w:color="auto"/>
                    <w:bottom w:val="none" w:sz="0" w:space="0" w:color="auto"/>
                    <w:right w:val="none" w:sz="0" w:space="0" w:color="auto"/>
                  </w:divBdr>
                  <w:divsChild>
                    <w:div w:id="391007882">
                      <w:marLeft w:val="0"/>
                      <w:marRight w:val="0"/>
                      <w:marTop w:val="0"/>
                      <w:marBottom w:val="0"/>
                      <w:divBdr>
                        <w:top w:val="none" w:sz="0" w:space="0" w:color="auto"/>
                        <w:left w:val="none" w:sz="0" w:space="0" w:color="auto"/>
                        <w:bottom w:val="none" w:sz="0" w:space="0" w:color="auto"/>
                        <w:right w:val="none" w:sz="0" w:space="0" w:color="auto"/>
                      </w:divBdr>
                      <w:divsChild>
                        <w:div w:id="136656617">
                          <w:marLeft w:val="0"/>
                          <w:marRight w:val="0"/>
                          <w:marTop w:val="0"/>
                          <w:marBottom w:val="0"/>
                          <w:divBdr>
                            <w:top w:val="none" w:sz="0" w:space="0" w:color="auto"/>
                            <w:left w:val="none" w:sz="0" w:space="0" w:color="auto"/>
                            <w:bottom w:val="none" w:sz="0" w:space="0" w:color="auto"/>
                            <w:right w:val="none" w:sz="0" w:space="0" w:color="auto"/>
                          </w:divBdr>
                        </w:div>
                      </w:divsChild>
                    </w:div>
                    <w:div w:id="754521703">
                      <w:marLeft w:val="0"/>
                      <w:marRight w:val="0"/>
                      <w:marTop w:val="0"/>
                      <w:marBottom w:val="0"/>
                      <w:divBdr>
                        <w:top w:val="none" w:sz="0" w:space="0" w:color="auto"/>
                        <w:left w:val="none" w:sz="0" w:space="0" w:color="auto"/>
                        <w:bottom w:val="none" w:sz="0" w:space="0" w:color="auto"/>
                        <w:right w:val="none" w:sz="0" w:space="0" w:color="auto"/>
                      </w:divBdr>
                      <w:divsChild>
                        <w:div w:id="2110159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7207804">
      <w:bodyDiv w:val="1"/>
      <w:marLeft w:val="0"/>
      <w:marRight w:val="0"/>
      <w:marTop w:val="0"/>
      <w:marBottom w:val="0"/>
      <w:divBdr>
        <w:top w:val="none" w:sz="0" w:space="0" w:color="auto"/>
        <w:left w:val="none" w:sz="0" w:space="0" w:color="auto"/>
        <w:bottom w:val="none" w:sz="0" w:space="0" w:color="auto"/>
        <w:right w:val="none" w:sz="0" w:space="0" w:color="auto"/>
      </w:divBdr>
      <w:divsChild>
        <w:div w:id="504512833">
          <w:marLeft w:val="0"/>
          <w:marRight w:val="0"/>
          <w:marTop w:val="0"/>
          <w:marBottom w:val="0"/>
          <w:divBdr>
            <w:top w:val="none" w:sz="0" w:space="0" w:color="auto"/>
            <w:left w:val="none" w:sz="0" w:space="0" w:color="auto"/>
            <w:bottom w:val="none" w:sz="0" w:space="0" w:color="auto"/>
            <w:right w:val="none" w:sz="0" w:space="0" w:color="auto"/>
          </w:divBdr>
          <w:divsChild>
            <w:div w:id="1782651186">
              <w:marLeft w:val="0"/>
              <w:marRight w:val="0"/>
              <w:marTop w:val="0"/>
              <w:marBottom w:val="0"/>
              <w:divBdr>
                <w:top w:val="none" w:sz="0" w:space="0" w:color="auto"/>
                <w:left w:val="none" w:sz="0" w:space="0" w:color="auto"/>
                <w:bottom w:val="none" w:sz="0" w:space="0" w:color="auto"/>
                <w:right w:val="none" w:sz="0" w:space="0" w:color="auto"/>
              </w:divBdr>
              <w:divsChild>
                <w:div w:id="1734159396">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924728417">
      <w:bodyDiv w:val="1"/>
      <w:marLeft w:val="0"/>
      <w:marRight w:val="0"/>
      <w:marTop w:val="0"/>
      <w:marBottom w:val="0"/>
      <w:divBdr>
        <w:top w:val="none" w:sz="0" w:space="0" w:color="auto"/>
        <w:left w:val="none" w:sz="0" w:space="0" w:color="auto"/>
        <w:bottom w:val="none" w:sz="0" w:space="0" w:color="auto"/>
        <w:right w:val="none" w:sz="0" w:space="0" w:color="auto"/>
      </w:divBdr>
    </w:div>
    <w:div w:id="1950507778">
      <w:bodyDiv w:val="1"/>
      <w:marLeft w:val="0"/>
      <w:marRight w:val="0"/>
      <w:marTop w:val="0"/>
      <w:marBottom w:val="0"/>
      <w:divBdr>
        <w:top w:val="none" w:sz="0" w:space="0" w:color="auto"/>
        <w:left w:val="none" w:sz="0" w:space="0" w:color="auto"/>
        <w:bottom w:val="none" w:sz="0" w:space="0" w:color="auto"/>
        <w:right w:val="none" w:sz="0" w:space="0" w:color="auto"/>
      </w:divBdr>
    </w:div>
    <w:div w:id="1956935682">
      <w:bodyDiv w:val="1"/>
      <w:marLeft w:val="0"/>
      <w:marRight w:val="0"/>
      <w:marTop w:val="0"/>
      <w:marBottom w:val="0"/>
      <w:divBdr>
        <w:top w:val="none" w:sz="0" w:space="0" w:color="auto"/>
        <w:left w:val="none" w:sz="0" w:space="0" w:color="auto"/>
        <w:bottom w:val="none" w:sz="0" w:space="0" w:color="auto"/>
        <w:right w:val="none" w:sz="0" w:space="0" w:color="auto"/>
      </w:divBdr>
    </w:div>
    <w:div w:id="1959993644">
      <w:bodyDiv w:val="1"/>
      <w:marLeft w:val="0"/>
      <w:marRight w:val="0"/>
      <w:marTop w:val="0"/>
      <w:marBottom w:val="0"/>
      <w:divBdr>
        <w:top w:val="none" w:sz="0" w:space="0" w:color="auto"/>
        <w:left w:val="none" w:sz="0" w:space="0" w:color="auto"/>
        <w:bottom w:val="none" w:sz="0" w:space="0" w:color="auto"/>
        <w:right w:val="none" w:sz="0" w:space="0" w:color="auto"/>
      </w:divBdr>
    </w:div>
    <w:div w:id="1964729601">
      <w:bodyDiv w:val="1"/>
      <w:marLeft w:val="0"/>
      <w:marRight w:val="0"/>
      <w:marTop w:val="0"/>
      <w:marBottom w:val="0"/>
      <w:divBdr>
        <w:top w:val="none" w:sz="0" w:space="0" w:color="auto"/>
        <w:left w:val="none" w:sz="0" w:space="0" w:color="auto"/>
        <w:bottom w:val="none" w:sz="0" w:space="0" w:color="auto"/>
        <w:right w:val="none" w:sz="0" w:space="0" w:color="auto"/>
      </w:divBdr>
    </w:div>
    <w:div w:id="1978223550">
      <w:bodyDiv w:val="1"/>
      <w:marLeft w:val="0"/>
      <w:marRight w:val="0"/>
      <w:marTop w:val="0"/>
      <w:marBottom w:val="0"/>
      <w:divBdr>
        <w:top w:val="none" w:sz="0" w:space="0" w:color="auto"/>
        <w:left w:val="none" w:sz="0" w:space="0" w:color="auto"/>
        <w:bottom w:val="none" w:sz="0" w:space="0" w:color="auto"/>
        <w:right w:val="none" w:sz="0" w:space="0" w:color="auto"/>
      </w:divBdr>
    </w:div>
    <w:div w:id="1986741363">
      <w:bodyDiv w:val="1"/>
      <w:marLeft w:val="0"/>
      <w:marRight w:val="0"/>
      <w:marTop w:val="0"/>
      <w:marBottom w:val="0"/>
      <w:divBdr>
        <w:top w:val="none" w:sz="0" w:space="0" w:color="auto"/>
        <w:left w:val="none" w:sz="0" w:space="0" w:color="auto"/>
        <w:bottom w:val="none" w:sz="0" w:space="0" w:color="auto"/>
        <w:right w:val="none" w:sz="0" w:space="0" w:color="auto"/>
      </w:divBdr>
    </w:div>
    <w:div w:id="2035374736">
      <w:bodyDiv w:val="1"/>
      <w:marLeft w:val="0"/>
      <w:marRight w:val="0"/>
      <w:marTop w:val="0"/>
      <w:marBottom w:val="0"/>
      <w:divBdr>
        <w:top w:val="none" w:sz="0" w:space="0" w:color="auto"/>
        <w:left w:val="none" w:sz="0" w:space="0" w:color="auto"/>
        <w:bottom w:val="none" w:sz="0" w:space="0" w:color="auto"/>
        <w:right w:val="none" w:sz="0" w:space="0" w:color="auto"/>
      </w:divBdr>
      <w:divsChild>
        <w:div w:id="1316910495">
          <w:marLeft w:val="0"/>
          <w:marRight w:val="0"/>
          <w:marTop w:val="0"/>
          <w:marBottom w:val="0"/>
          <w:divBdr>
            <w:top w:val="none" w:sz="0" w:space="0" w:color="auto"/>
            <w:left w:val="none" w:sz="0" w:space="0" w:color="auto"/>
            <w:bottom w:val="none" w:sz="0" w:space="0" w:color="auto"/>
            <w:right w:val="none" w:sz="0" w:space="0" w:color="auto"/>
          </w:divBdr>
        </w:div>
      </w:divsChild>
    </w:div>
    <w:div w:id="2043049604">
      <w:bodyDiv w:val="1"/>
      <w:marLeft w:val="0"/>
      <w:marRight w:val="0"/>
      <w:marTop w:val="0"/>
      <w:marBottom w:val="0"/>
      <w:divBdr>
        <w:top w:val="none" w:sz="0" w:space="0" w:color="auto"/>
        <w:left w:val="none" w:sz="0" w:space="0" w:color="auto"/>
        <w:bottom w:val="none" w:sz="0" w:space="0" w:color="auto"/>
        <w:right w:val="none" w:sz="0" w:space="0" w:color="auto"/>
      </w:divBdr>
      <w:divsChild>
        <w:div w:id="53477392">
          <w:marLeft w:val="0"/>
          <w:marRight w:val="0"/>
          <w:marTop w:val="0"/>
          <w:marBottom w:val="0"/>
          <w:divBdr>
            <w:top w:val="none" w:sz="0" w:space="0" w:color="auto"/>
            <w:left w:val="none" w:sz="0" w:space="0" w:color="auto"/>
            <w:bottom w:val="none" w:sz="0" w:space="0" w:color="auto"/>
            <w:right w:val="none" w:sz="0" w:space="0" w:color="auto"/>
          </w:divBdr>
          <w:divsChild>
            <w:div w:id="1100221618">
              <w:marLeft w:val="0"/>
              <w:marRight w:val="0"/>
              <w:marTop w:val="0"/>
              <w:marBottom w:val="0"/>
              <w:divBdr>
                <w:top w:val="none" w:sz="0" w:space="0" w:color="auto"/>
                <w:left w:val="none" w:sz="0" w:space="0" w:color="auto"/>
                <w:bottom w:val="none" w:sz="0" w:space="0" w:color="auto"/>
                <w:right w:val="none" w:sz="0" w:space="0" w:color="auto"/>
              </w:divBdr>
              <w:divsChild>
                <w:div w:id="35862477">
                  <w:marLeft w:val="0"/>
                  <w:marRight w:val="0"/>
                  <w:marTop w:val="100"/>
                  <w:marBottom w:val="100"/>
                  <w:divBdr>
                    <w:top w:val="none" w:sz="0" w:space="0" w:color="auto"/>
                    <w:left w:val="none" w:sz="0" w:space="0" w:color="auto"/>
                    <w:bottom w:val="none" w:sz="0" w:space="0" w:color="auto"/>
                    <w:right w:val="none" w:sz="0" w:space="0" w:color="auto"/>
                  </w:divBdr>
                  <w:divsChild>
                    <w:div w:id="1991009100">
                      <w:marLeft w:val="0"/>
                      <w:marRight w:val="0"/>
                      <w:marTop w:val="0"/>
                      <w:marBottom w:val="0"/>
                      <w:divBdr>
                        <w:top w:val="none" w:sz="0" w:space="0" w:color="auto"/>
                        <w:left w:val="none" w:sz="0" w:space="0" w:color="auto"/>
                        <w:bottom w:val="none" w:sz="0" w:space="0" w:color="auto"/>
                        <w:right w:val="none" w:sz="0" w:space="0" w:color="auto"/>
                      </w:divBdr>
                      <w:divsChild>
                        <w:div w:id="534851020">
                          <w:marLeft w:val="0"/>
                          <w:marRight w:val="0"/>
                          <w:marTop w:val="0"/>
                          <w:marBottom w:val="0"/>
                          <w:divBdr>
                            <w:top w:val="none" w:sz="0" w:space="0" w:color="auto"/>
                            <w:left w:val="none" w:sz="0" w:space="0" w:color="auto"/>
                            <w:bottom w:val="none" w:sz="0" w:space="0" w:color="auto"/>
                            <w:right w:val="none" w:sz="0" w:space="0" w:color="auto"/>
                          </w:divBdr>
                          <w:divsChild>
                            <w:div w:id="270860836">
                              <w:marLeft w:val="0"/>
                              <w:marRight w:val="0"/>
                              <w:marTop w:val="0"/>
                              <w:marBottom w:val="0"/>
                              <w:divBdr>
                                <w:top w:val="none" w:sz="0" w:space="0" w:color="auto"/>
                                <w:left w:val="none" w:sz="0" w:space="0" w:color="auto"/>
                                <w:bottom w:val="none" w:sz="0" w:space="0" w:color="auto"/>
                                <w:right w:val="none" w:sz="0" w:space="0" w:color="auto"/>
                              </w:divBdr>
                              <w:divsChild>
                                <w:div w:id="1969899533">
                                  <w:marLeft w:val="0"/>
                                  <w:marRight w:val="0"/>
                                  <w:marTop w:val="0"/>
                                  <w:marBottom w:val="0"/>
                                  <w:divBdr>
                                    <w:top w:val="none" w:sz="0" w:space="0" w:color="auto"/>
                                    <w:left w:val="none" w:sz="0" w:space="0" w:color="auto"/>
                                    <w:bottom w:val="none" w:sz="0" w:space="0" w:color="auto"/>
                                    <w:right w:val="none" w:sz="0" w:space="0" w:color="auto"/>
                                  </w:divBdr>
                                  <w:divsChild>
                                    <w:div w:id="102309650">
                                      <w:marLeft w:val="0"/>
                                      <w:marRight w:val="0"/>
                                      <w:marTop w:val="0"/>
                                      <w:marBottom w:val="0"/>
                                      <w:divBdr>
                                        <w:top w:val="none" w:sz="0" w:space="0" w:color="auto"/>
                                        <w:left w:val="none" w:sz="0" w:space="0" w:color="auto"/>
                                        <w:bottom w:val="none" w:sz="0" w:space="0" w:color="auto"/>
                                        <w:right w:val="none" w:sz="0" w:space="0" w:color="auto"/>
                                      </w:divBdr>
                                      <w:divsChild>
                                        <w:div w:id="1696077982">
                                          <w:marLeft w:val="0"/>
                                          <w:marRight w:val="0"/>
                                          <w:marTop w:val="0"/>
                                          <w:marBottom w:val="0"/>
                                          <w:divBdr>
                                            <w:top w:val="none" w:sz="0" w:space="0" w:color="auto"/>
                                            <w:left w:val="none" w:sz="0" w:space="0" w:color="auto"/>
                                            <w:bottom w:val="none" w:sz="0" w:space="0" w:color="auto"/>
                                            <w:right w:val="none" w:sz="0" w:space="0" w:color="auto"/>
                                          </w:divBdr>
                                          <w:divsChild>
                                            <w:div w:id="44087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9283536">
      <w:bodyDiv w:val="1"/>
      <w:marLeft w:val="0"/>
      <w:marRight w:val="0"/>
      <w:marTop w:val="0"/>
      <w:marBottom w:val="0"/>
      <w:divBdr>
        <w:top w:val="none" w:sz="0" w:space="0" w:color="auto"/>
        <w:left w:val="none" w:sz="0" w:space="0" w:color="auto"/>
        <w:bottom w:val="none" w:sz="0" w:space="0" w:color="auto"/>
        <w:right w:val="none" w:sz="0" w:space="0" w:color="auto"/>
      </w:divBdr>
    </w:div>
    <w:div w:id="2121214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38928;&#31639;&#20013;&#24515;&#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9D58E3-FF70-42A1-8824-DE4F994D92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預算中心範本.dot</Template>
  <TotalTime>0</TotalTime>
  <Pages>1</Pages>
  <Words>79</Words>
  <Characters>452</Characters>
  <Application>Microsoft Office Word</Application>
  <DocSecurity>0</DocSecurity>
  <Lines>3</Lines>
  <Paragraphs>1</Paragraphs>
  <ScaleCrop>false</ScaleCrop>
  <Company/>
  <LinksUpToDate>false</LinksUpToDate>
  <CharactersWithSpaces>530</CharactersWithSpaces>
  <SharedDoc>false</SharedDoc>
  <HLinks>
    <vt:vector size="90" baseType="variant">
      <vt:variant>
        <vt:i4>8257592</vt:i4>
      </vt:variant>
      <vt:variant>
        <vt:i4>87</vt:i4>
      </vt:variant>
      <vt:variant>
        <vt:i4>0</vt:i4>
      </vt:variant>
      <vt:variant>
        <vt:i4>5</vt:i4>
      </vt:variant>
      <vt:variant>
        <vt:lpwstr>https://join.gov.tw/acts/detail/91f42f84-d7c8-4884-9895-04e76b3296f3</vt:lpwstr>
      </vt:variant>
      <vt:variant>
        <vt:lpwstr>middle</vt:lpwstr>
      </vt:variant>
      <vt:variant>
        <vt:i4>1441848</vt:i4>
      </vt:variant>
      <vt:variant>
        <vt:i4>80</vt:i4>
      </vt:variant>
      <vt:variant>
        <vt:i4>0</vt:i4>
      </vt:variant>
      <vt:variant>
        <vt:i4>5</vt:i4>
      </vt:variant>
      <vt:variant>
        <vt:lpwstr/>
      </vt:variant>
      <vt:variant>
        <vt:lpwstr>_Toc204695720</vt:lpwstr>
      </vt:variant>
      <vt:variant>
        <vt:i4>1376312</vt:i4>
      </vt:variant>
      <vt:variant>
        <vt:i4>74</vt:i4>
      </vt:variant>
      <vt:variant>
        <vt:i4>0</vt:i4>
      </vt:variant>
      <vt:variant>
        <vt:i4>5</vt:i4>
      </vt:variant>
      <vt:variant>
        <vt:lpwstr/>
      </vt:variant>
      <vt:variant>
        <vt:lpwstr>_Toc204695719</vt:lpwstr>
      </vt:variant>
      <vt:variant>
        <vt:i4>1376312</vt:i4>
      </vt:variant>
      <vt:variant>
        <vt:i4>68</vt:i4>
      </vt:variant>
      <vt:variant>
        <vt:i4>0</vt:i4>
      </vt:variant>
      <vt:variant>
        <vt:i4>5</vt:i4>
      </vt:variant>
      <vt:variant>
        <vt:lpwstr/>
      </vt:variant>
      <vt:variant>
        <vt:lpwstr>_Toc204695718</vt:lpwstr>
      </vt:variant>
      <vt:variant>
        <vt:i4>1376312</vt:i4>
      </vt:variant>
      <vt:variant>
        <vt:i4>62</vt:i4>
      </vt:variant>
      <vt:variant>
        <vt:i4>0</vt:i4>
      </vt:variant>
      <vt:variant>
        <vt:i4>5</vt:i4>
      </vt:variant>
      <vt:variant>
        <vt:lpwstr/>
      </vt:variant>
      <vt:variant>
        <vt:lpwstr>_Toc204695717</vt:lpwstr>
      </vt:variant>
      <vt:variant>
        <vt:i4>1376312</vt:i4>
      </vt:variant>
      <vt:variant>
        <vt:i4>56</vt:i4>
      </vt:variant>
      <vt:variant>
        <vt:i4>0</vt:i4>
      </vt:variant>
      <vt:variant>
        <vt:i4>5</vt:i4>
      </vt:variant>
      <vt:variant>
        <vt:lpwstr/>
      </vt:variant>
      <vt:variant>
        <vt:lpwstr>_Toc204695716</vt:lpwstr>
      </vt:variant>
      <vt:variant>
        <vt:i4>1376312</vt:i4>
      </vt:variant>
      <vt:variant>
        <vt:i4>50</vt:i4>
      </vt:variant>
      <vt:variant>
        <vt:i4>0</vt:i4>
      </vt:variant>
      <vt:variant>
        <vt:i4>5</vt:i4>
      </vt:variant>
      <vt:variant>
        <vt:lpwstr/>
      </vt:variant>
      <vt:variant>
        <vt:lpwstr>_Toc204695715</vt:lpwstr>
      </vt:variant>
      <vt:variant>
        <vt:i4>1376312</vt:i4>
      </vt:variant>
      <vt:variant>
        <vt:i4>44</vt:i4>
      </vt:variant>
      <vt:variant>
        <vt:i4>0</vt:i4>
      </vt:variant>
      <vt:variant>
        <vt:i4>5</vt:i4>
      </vt:variant>
      <vt:variant>
        <vt:lpwstr/>
      </vt:variant>
      <vt:variant>
        <vt:lpwstr>_Toc204695714</vt:lpwstr>
      </vt:variant>
      <vt:variant>
        <vt:i4>1376312</vt:i4>
      </vt:variant>
      <vt:variant>
        <vt:i4>38</vt:i4>
      </vt:variant>
      <vt:variant>
        <vt:i4>0</vt:i4>
      </vt:variant>
      <vt:variant>
        <vt:i4>5</vt:i4>
      </vt:variant>
      <vt:variant>
        <vt:lpwstr/>
      </vt:variant>
      <vt:variant>
        <vt:lpwstr>_Toc204695713</vt:lpwstr>
      </vt:variant>
      <vt:variant>
        <vt:i4>1376312</vt:i4>
      </vt:variant>
      <vt:variant>
        <vt:i4>32</vt:i4>
      </vt:variant>
      <vt:variant>
        <vt:i4>0</vt:i4>
      </vt:variant>
      <vt:variant>
        <vt:i4>5</vt:i4>
      </vt:variant>
      <vt:variant>
        <vt:lpwstr/>
      </vt:variant>
      <vt:variant>
        <vt:lpwstr>_Toc204695712</vt:lpwstr>
      </vt:variant>
      <vt:variant>
        <vt:i4>1376312</vt:i4>
      </vt:variant>
      <vt:variant>
        <vt:i4>26</vt:i4>
      </vt:variant>
      <vt:variant>
        <vt:i4>0</vt:i4>
      </vt:variant>
      <vt:variant>
        <vt:i4>5</vt:i4>
      </vt:variant>
      <vt:variant>
        <vt:lpwstr/>
      </vt:variant>
      <vt:variant>
        <vt:lpwstr>_Toc204695711</vt:lpwstr>
      </vt:variant>
      <vt:variant>
        <vt:i4>1376312</vt:i4>
      </vt:variant>
      <vt:variant>
        <vt:i4>20</vt:i4>
      </vt:variant>
      <vt:variant>
        <vt:i4>0</vt:i4>
      </vt:variant>
      <vt:variant>
        <vt:i4>5</vt:i4>
      </vt:variant>
      <vt:variant>
        <vt:lpwstr/>
      </vt:variant>
      <vt:variant>
        <vt:lpwstr>_Toc204695710</vt:lpwstr>
      </vt:variant>
      <vt:variant>
        <vt:i4>1310776</vt:i4>
      </vt:variant>
      <vt:variant>
        <vt:i4>14</vt:i4>
      </vt:variant>
      <vt:variant>
        <vt:i4>0</vt:i4>
      </vt:variant>
      <vt:variant>
        <vt:i4>5</vt:i4>
      </vt:variant>
      <vt:variant>
        <vt:lpwstr/>
      </vt:variant>
      <vt:variant>
        <vt:lpwstr>_Toc204695709</vt:lpwstr>
      </vt:variant>
      <vt:variant>
        <vt:i4>1310776</vt:i4>
      </vt:variant>
      <vt:variant>
        <vt:i4>8</vt:i4>
      </vt:variant>
      <vt:variant>
        <vt:i4>0</vt:i4>
      </vt:variant>
      <vt:variant>
        <vt:i4>5</vt:i4>
      </vt:variant>
      <vt:variant>
        <vt:lpwstr/>
      </vt:variant>
      <vt:variant>
        <vt:lpwstr>_Toc204695708</vt:lpwstr>
      </vt:variant>
      <vt:variant>
        <vt:i4>1310776</vt:i4>
      </vt:variant>
      <vt:variant>
        <vt:i4>2</vt:i4>
      </vt:variant>
      <vt:variant>
        <vt:i4>0</vt:i4>
      </vt:variant>
      <vt:variant>
        <vt:i4>5</vt:i4>
      </vt:variant>
      <vt:variant>
        <vt:lpwstr/>
      </vt:variant>
      <vt:variant>
        <vt:lpwstr>_Toc204695707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中央政府辦理重大文化計畫預算編列及執行之探討</dc:title>
  <dc:subject/>
  <dc:creator>立法院</dc:creator>
  <cp:keywords/>
  <dc:description/>
  <cp:lastModifiedBy>Administrator</cp:lastModifiedBy>
  <cp:revision>2</cp:revision>
  <cp:lastPrinted>2025-08-06T01:24:00Z</cp:lastPrinted>
  <dcterms:created xsi:type="dcterms:W3CDTF">2025-08-06T02:38:00Z</dcterms:created>
  <dcterms:modified xsi:type="dcterms:W3CDTF">2025-08-06T02:38:00Z</dcterms:modified>
</cp:coreProperties>
</file>