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0AE3" w:rsidRPr="00EF18A7" w:rsidRDefault="00780A88" w:rsidP="00847056">
      <w:pPr>
        <w:pStyle w:val="af2"/>
        <w:rPr>
          <w:rFonts w:hAnsi="標楷體"/>
        </w:rPr>
      </w:pPr>
      <w:r w:rsidRPr="00EF18A7">
        <w:rPr>
          <w:rFonts w:hAnsi="標楷體" w:hint="eastAsia"/>
        </w:rPr>
        <w:t>中央政府辦理重大文化計畫預算編列及執行之探討</w:t>
      </w:r>
    </w:p>
    <w:p w:rsidR="002B42C3" w:rsidRPr="00EF18A7" w:rsidRDefault="002B42C3" w:rsidP="00FD0581">
      <w:pPr>
        <w:pStyle w:val="14"/>
        <w:ind w:left="567" w:hanging="567"/>
        <w:rPr>
          <w:rFonts w:hAnsi="標楷體"/>
        </w:rPr>
      </w:pPr>
      <w:bookmarkStart w:id="0" w:name="_Toc281290052"/>
      <w:bookmarkStart w:id="1" w:name="_Toc358106506"/>
      <w:bookmarkStart w:id="2" w:name="_Toc204695708"/>
      <w:r w:rsidRPr="00EF18A7">
        <w:rPr>
          <w:rFonts w:hAnsi="標楷體" w:hint="eastAsia"/>
        </w:rPr>
        <w:t>貳、</w:t>
      </w:r>
      <w:bookmarkEnd w:id="1"/>
      <w:r w:rsidR="00780A88" w:rsidRPr="00EF18A7">
        <w:rPr>
          <w:rFonts w:hAnsi="標楷體" w:hint="eastAsia"/>
        </w:rPr>
        <w:t>中央政府</w:t>
      </w:r>
      <w:r w:rsidR="00780A88" w:rsidRPr="00EF18A7">
        <w:rPr>
          <w:rFonts w:hAnsi="標楷體" w:hint="eastAsia"/>
          <w:szCs w:val="28"/>
        </w:rPr>
        <w:t>近年</w:t>
      </w:r>
      <w:r w:rsidR="00E6677F">
        <w:rPr>
          <w:rFonts w:hAnsi="標楷體" w:hint="eastAsia"/>
          <w:szCs w:val="28"/>
        </w:rPr>
        <w:t>對</w:t>
      </w:r>
      <w:r w:rsidR="00780A88" w:rsidRPr="00EF18A7">
        <w:rPr>
          <w:rFonts w:hAnsi="標楷體" w:hint="eastAsia"/>
          <w:szCs w:val="28"/>
        </w:rPr>
        <w:t>文化</w:t>
      </w:r>
      <w:r w:rsidR="00E6677F">
        <w:rPr>
          <w:rFonts w:hAnsi="標楷體" w:hint="eastAsia"/>
          <w:szCs w:val="28"/>
        </w:rPr>
        <w:t>政策之</w:t>
      </w:r>
      <w:r w:rsidR="0040485D" w:rsidRPr="00EF18A7">
        <w:rPr>
          <w:rFonts w:hAnsi="標楷體" w:hint="eastAsia"/>
          <w:szCs w:val="28"/>
        </w:rPr>
        <w:t>施政</w:t>
      </w:r>
      <w:r w:rsidR="00BB01A8" w:rsidRPr="00EF18A7">
        <w:rPr>
          <w:rFonts w:hAnsi="標楷體" w:hint="eastAsia"/>
          <w:szCs w:val="28"/>
        </w:rPr>
        <w:t>概況</w:t>
      </w:r>
      <w:bookmarkEnd w:id="2"/>
    </w:p>
    <w:p w:rsidR="00C27A4A" w:rsidRPr="00EF18A7" w:rsidRDefault="00A65377" w:rsidP="00FD63E7">
      <w:pPr>
        <w:pStyle w:val="af0"/>
        <w:ind w:firstLine="566"/>
        <w:rPr>
          <w:rFonts w:hAnsi="標楷體"/>
        </w:rPr>
      </w:pPr>
      <w:r w:rsidRPr="00EF18A7">
        <w:rPr>
          <w:rFonts w:hAnsi="標楷體" w:hint="eastAsia"/>
        </w:rPr>
        <w:t>茲就近年</w:t>
      </w:r>
      <w:r w:rsidR="0023448A" w:rsidRPr="00EF18A7">
        <w:rPr>
          <w:rFonts w:hAnsi="標楷體" w:hint="eastAsia"/>
        </w:rPr>
        <w:t>中央政府</w:t>
      </w:r>
      <w:r w:rsidR="006200D0" w:rsidRPr="00EF18A7">
        <w:rPr>
          <w:rFonts w:hAnsi="標楷體" w:hint="eastAsia"/>
        </w:rPr>
        <w:t>推動</w:t>
      </w:r>
      <w:r w:rsidR="0023448A" w:rsidRPr="00EF18A7">
        <w:rPr>
          <w:rFonts w:hAnsi="標楷體" w:hint="eastAsia"/>
        </w:rPr>
        <w:t>重大</w:t>
      </w:r>
      <w:r w:rsidR="00FC231F" w:rsidRPr="00EF18A7">
        <w:rPr>
          <w:rFonts w:hAnsi="標楷體" w:hint="eastAsia"/>
        </w:rPr>
        <w:t>文化</w:t>
      </w:r>
      <w:r w:rsidR="0023448A" w:rsidRPr="00EF18A7">
        <w:rPr>
          <w:rFonts w:hAnsi="標楷體" w:hint="eastAsia"/>
        </w:rPr>
        <w:t>法規修正、</w:t>
      </w:r>
      <w:r w:rsidRPr="00EF18A7">
        <w:rPr>
          <w:rFonts w:hAnsi="標楷體" w:hint="eastAsia"/>
        </w:rPr>
        <w:t>重大</w:t>
      </w:r>
      <w:r w:rsidR="0023448A" w:rsidRPr="00EF18A7">
        <w:rPr>
          <w:rFonts w:hAnsi="標楷體" w:hint="eastAsia"/>
        </w:rPr>
        <w:t>文化</w:t>
      </w:r>
      <w:r w:rsidR="00FC231F" w:rsidRPr="00EF18A7">
        <w:rPr>
          <w:rFonts w:hAnsi="標楷體" w:hint="eastAsia"/>
        </w:rPr>
        <w:t>計畫</w:t>
      </w:r>
      <w:r w:rsidR="0023448A" w:rsidRPr="00EF18A7">
        <w:rPr>
          <w:rFonts w:hAnsi="標楷體" w:hint="eastAsia"/>
        </w:rPr>
        <w:t>及</w:t>
      </w:r>
      <w:r w:rsidRPr="00EF18A7">
        <w:rPr>
          <w:rFonts w:hAnsi="標楷體" w:hint="eastAsia"/>
        </w:rPr>
        <w:t>補助公視基金會概況</w:t>
      </w:r>
      <w:r w:rsidR="006200D0" w:rsidRPr="00EF18A7">
        <w:rPr>
          <w:rFonts w:hAnsi="標楷體" w:hint="eastAsia"/>
        </w:rPr>
        <w:t>，</w:t>
      </w:r>
      <w:r w:rsidRPr="00EF18A7">
        <w:rPr>
          <w:rFonts w:hAnsi="標楷體" w:hint="eastAsia"/>
        </w:rPr>
        <w:t>分別</w:t>
      </w:r>
      <w:r w:rsidR="006200D0" w:rsidRPr="00EF18A7">
        <w:rPr>
          <w:rFonts w:hAnsi="標楷體" w:hint="eastAsia"/>
        </w:rPr>
        <w:t>說明如下：</w:t>
      </w:r>
      <w:bookmarkStart w:id="3" w:name="_GoBack"/>
      <w:bookmarkEnd w:id="0"/>
      <w:bookmarkEnd w:id="3"/>
    </w:p>
    <w:sectPr w:rsidR="00C27A4A" w:rsidRPr="00EF18A7" w:rsidSect="0057198D">
      <w:headerReference w:type="even" r:id="rId8"/>
      <w:headerReference w:type="default" r:id="rId9"/>
      <w:footerReference w:type="even" r:id="rId10"/>
      <w:footerReference w:type="default" r:id="rId11"/>
      <w:headerReference w:type="first" r:id="rId12"/>
      <w:footerReference w:type="first" r:id="rId13"/>
      <w:pgSz w:w="11906" w:h="16838" w:code="9"/>
      <w:pgMar w:top="1701" w:right="1700"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0D1C" w:rsidRDefault="00AC0D1C" w:rsidP="00A6169B">
      <w:pPr>
        <w:ind w:left="560" w:firstLine="560"/>
      </w:pPr>
    </w:p>
    <w:p w:rsidR="00AC0D1C" w:rsidRDefault="00AC0D1C">
      <w:pPr>
        <w:ind w:left="560" w:firstLine="560"/>
      </w:pPr>
      <w:r>
        <w:separator/>
      </w:r>
    </w:p>
  </w:endnote>
  <w:endnote w:type="continuationSeparator" w:id="0">
    <w:p w:rsidR="00AC0D1C" w:rsidRDefault="00AC0D1C" w:rsidP="00A6169B">
      <w:pPr>
        <w:ind w:left="560" w:firstLine="560"/>
      </w:pPr>
    </w:p>
    <w:p w:rsidR="00AC0D1C" w:rsidRDefault="00AC0D1C">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sөũ">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華康楷書體W5">
    <w:panose1 w:val="03000509000000000000"/>
    <w:charset w:val="88"/>
    <w:family w:val="script"/>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華康仿宋體W4">
    <w:panose1 w:val="02020409000000000000"/>
    <w:charset w:val="88"/>
    <w:family w:val="modern"/>
    <w:pitch w:val="fixed"/>
    <w:sig w:usb0="80000001" w:usb1="28091800" w:usb2="00000016" w:usb3="00000000" w:csb0="00100000" w:csb1="00000000"/>
  </w:font>
  <w:font w:name="華康中明體">
    <w:panose1 w:val="02020509000000000000"/>
    <w:charset w:val="88"/>
    <w:family w:val="modern"/>
    <w:pitch w:val="fixed"/>
    <w:sig w:usb0="80000001" w:usb1="28091800" w:usb2="00000016" w:usb3="00000000" w:csb0="00100000" w:csb1="00000000"/>
  </w:font>
  <w:font w:name="華康粗圓體">
    <w:panose1 w:val="020F0709000000000000"/>
    <w:charset w:val="88"/>
    <w:family w:val="modern"/>
    <w:pitch w:val="fixed"/>
    <w:sig w:usb0="80000001" w:usb1="28091800" w:usb2="00000016" w:usb3="00000000" w:csb0="00100000" w:csb1="00000000"/>
  </w:font>
  <w:font w:name="Helvetica">
    <w:panose1 w:val="020B0604020202020204"/>
    <w:charset w:val="00"/>
    <w:family w:val="swiss"/>
    <w:pitch w:val="variable"/>
    <w:sig w:usb0="E0002EFF" w:usb1="C000785B" w:usb2="00000009" w:usb3="00000000" w:csb0="000001FF" w:csb1="00000000"/>
  </w:font>
  <w:font w:name="華康儷粗黑">
    <w:altName w:val="微軟正黑體"/>
    <w:charset w:val="88"/>
    <w:family w:val="modern"/>
    <w:pitch w:val="fixed"/>
    <w:sig w:usb0="80000001" w:usb1="28091800" w:usb2="00000016" w:usb3="00000000" w:csb0="00100000" w:csb1="00000000"/>
  </w:font>
  <w:font w:name="全真楷書">
    <w:altName w:val="微軟正黑體"/>
    <w:charset w:val="88"/>
    <w:family w:val="modern"/>
    <w:pitch w:val="fixed"/>
    <w:sig w:usb0="00000001" w:usb1="08080000" w:usb2="00000010" w:usb3="00000000" w:csb0="00100000" w:csb1="00000000"/>
  </w:font>
  <w:font w:name="Arial Unicode MS">
    <w:panose1 w:val="020B0604020202020204"/>
    <w:charset w:val="00"/>
    <w:family w:val="roman"/>
    <w:pitch w:val="variable"/>
    <w:sig w:usb0="00000003" w:usb1="00000000" w:usb2="00000000" w:usb3="00000000" w:csb0="00000001" w:csb1="00000000"/>
  </w:font>
  <w:font w:name="華康粗黑體">
    <w:panose1 w:val="020B0709000000000000"/>
    <w:charset w:val="88"/>
    <w:family w:val="modern"/>
    <w:pitch w:val="fixed"/>
    <w:sig w:usb0="80000001" w:usb1="28091800" w:usb2="00000016" w:usb3="00000000" w:csb0="00100000" w:csb1="00000000"/>
  </w:font>
  <w:font w:name="CG Times">
    <w:panose1 w:val="00000000000000000000"/>
    <w:charset w:val="00"/>
    <w:family w:val="roman"/>
    <w:notTrueType/>
    <w:pitch w:val="variable"/>
    <w:sig w:usb0="00000003" w:usb1="00000000" w:usb2="00000000" w:usb3="00000000" w:csb0="00000001" w:csb1="00000000"/>
  </w:font>
  <w:font w:name="華康中黑體">
    <w:panose1 w:val="020B0509000000000000"/>
    <w:charset w:val="88"/>
    <w:family w:val="modern"/>
    <w:pitch w:val="fixed"/>
    <w:sig w:usb0="80000001" w:usb1="28091800" w:usb2="00000016" w:usb3="00000000" w:csb0="00100000" w:csb1="00000000"/>
  </w:font>
  <w:font w:name="文鼎中楷">
    <w:altName w:val="細明體"/>
    <w:charset w:val="88"/>
    <w:family w:val="modern"/>
    <w:pitch w:val="fixed"/>
    <w:sig w:usb0="800002A3" w:usb1="38CF7C7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Courier">
    <w:panose1 w:val="02070409020205020404"/>
    <w:charset w:val="00"/>
    <w:family w:val="modern"/>
    <w:pitch w:val="fixed"/>
    <w:sig w:usb0="00000003" w:usb1="00000000" w:usb2="00000000" w:usb3="00000000" w:csb0="00000001" w:csb1="00000000"/>
  </w:font>
  <w:font w:name="華康儷中黑">
    <w:altName w:val="新細明體"/>
    <w:charset w:val="88"/>
    <w:family w:val="modern"/>
    <w:pitch w:val="fixed"/>
    <w:sig w:usb0="80000001" w:usb1="28091800" w:usb2="00000016" w:usb3="00000000" w:csb0="00100000" w:csb1="00000000"/>
  </w:font>
  <w:font w:name="微軟正黑體">
    <w:panose1 w:val="020B0604030504040204"/>
    <w:charset w:val="88"/>
    <w:family w:val="swiss"/>
    <w:pitch w:val="variable"/>
    <w:sig w:usb0="000002A7" w:usb1="28CF4400" w:usb2="00000016" w:usb3="00000000" w:csb0="00100009" w:csb1="00000000"/>
  </w:font>
  <w:font w:name="зũ">
    <w:altName w:val="Times New Roman"/>
    <w:panose1 w:val="00000000000000000000"/>
    <w:charset w:val="00"/>
    <w:family w:val="roman"/>
    <w:notTrueType/>
    <w:pitch w:val="default"/>
  </w:font>
  <w:font w:name="F1">
    <w:altName w:val="Times New Roman"/>
    <w:charset w:val="00"/>
    <w:family w:val="auto"/>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B73" w:rsidRDefault="00490B73" w:rsidP="00D00C8E">
    <w:pPr>
      <w:ind w:leftChars="71" w:left="199" w:firstLineChars="71" w:firstLine="199"/>
    </w:pPr>
  </w:p>
  <w:p w:rsidR="00490B73" w:rsidRDefault="00490B73" w:rsidP="00D00C8E">
    <w:pPr>
      <w:ind w:leftChars="71" w:left="199" w:firstLineChars="71" w:firstLine="199"/>
    </w:pPr>
  </w:p>
  <w:p w:rsidR="00490B73" w:rsidRDefault="00490B73" w:rsidP="00D00C8E">
    <w:pPr>
      <w:ind w:leftChars="71" w:left="199" w:firstLineChars="71" w:firstLine="199"/>
    </w:pPr>
    <w:r>
      <w:continuationSeparator/>
    </w:r>
  </w:p>
  <w:p w:rsidR="00490B73" w:rsidRDefault="00490B73" w:rsidP="00D00C8E">
    <w:pPr>
      <w:ind w:leftChars="71" w:left="199" w:firstLineChars="71" w:firstLine="199"/>
    </w:pPr>
  </w:p>
  <w:p w:rsidR="00490B73" w:rsidRDefault="00490B73" w:rsidP="00D00C8E">
    <w:pPr>
      <w:ind w:leftChars="71" w:left="199" w:firstLineChars="71" w:firstLine="199"/>
    </w:pPr>
    <w:r>
      <w:separator/>
    </w:r>
  </w:p>
  <w:p w:rsidR="00490B73" w:rsidRDefault="00490B73" w:rsidP="00D00C8E">
    <w:pPr>
      <w:ind w:leftChars="71" w:left="199" w:firstLineChars="71" w:firstLine="199"/>
    </w:pPr>
  </w:p>
  <w:p w:rsidR="00490B73" w:rsidRDefault="00490B73" w:rsidP="00A6169B">
    <w:pPr>
      <w:ind w:left="560" w:firstLine="560"/>
    </w:pPr>
    <w:r>
      <w:continuationSeparator/>
    </w:r>
  </w:p>
  <w:p w:rsidR="00490B73" w:rsidRDefault="00490B73" w:rsidP="00C93F46">
    <w:pPr>
      <w:pStyle w:val="aff0"/>
      <w:ind w:left="560" w:firstLine="400"/>
      <w:jc w:val="center"/>
    </w:pPr>
    <w:r>
      <w:separator/>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B73" w:rsidRDefault="00490B73" w:rsidP="00C93F46">
    <w:pPr>
      <w:pStyle w:val="aff0"/>
      <w:ind w:left="560" w:firstLine="400"/>
      <w:jc w:val="center"/>
    </w:pPr>
    <w:r>
      <w:fldChar w:fldCharType="begin"/>
    </w:r>
    <w:r>
      <w:instrText>PAGE   \* MERGEFORMAT</w:instrText>
    </w:r>
    <w:r>
      <w:fldChar w:fldCharType="separate"/>
    </w:r>
    <w:r w:rsidR="00FD63E7" w:rsidRPr="00FD63E7">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B73" w:rsidRDefault="00490B73">
    <w:pPr>
      <w:ind w:left="560" w:firstLine="560"/>
    </w:pPr>
    <w:r>
      <w:rPr>
        <w:rStyle w:val="aff8"/>
      </w:rPr>
      <w:t>P</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0D1C" w:rsidRDefault="00AC0D1C" w:rsidP="007779E3">
      <w:pPr>
        <w:ind w:leftChars="202" w:left="566" w:firstLine="560"/>
      </w:pPr>
      <w:r>
        <w:separator/>
      </w:r>
    </w:p>
  </w:footnote>
  <w:footnote w:type="continuationSeparator" w:id="0">
    <w:p w:rsidR="00AC0D1C" w:rsidRDefault="00AC0D1C" w:rsidP="00A6169B">
      <w:pPr>
        <w:ind w:left="560" w:firstLine="560"/>
      </w:pPr>
    </w:p>
    <w:p w:rsidR="00AC0D1C" w:rsidRDefault="00AC0D1C" w:rsidP="00A6169B">
      <w:pPr>
        <w:ind w:left="560" w:firstLine="560"/>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B73" w:rsidRDefault="00490B73" w:rsidP="00A6169B">
    <w:pPr>
      <w:ind w:left="560" w:firstLine="560"/>
    </w:pPr>
  </w:p>
  <w:p w:rsidR="00490B73" w:rsidRDefault="00490B73" w:rsidP="007779E3">
    <w:pPr>
      <w:ind w:left="560" w:firstLine="560"/>
    </w:pPr>
    <w:r>
      <w:separator/>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B73" w:rsidRDefault="00490B73" w:rsidP="007779E3">
    <w:pPr>
      <w:ind w:leftChars="202" w:left="566"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B73" w:rsidRDefault="00490B73" w:rsidP="00A6169B">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488EFC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1EB4E7E"/>
    <w:multiLevelType w:val="hybridMultilevel"/>
    <w:tmpl w:val="C68A1AE0"/>
    <w:lvl w:ilvl="0" w:tplc="7FCC2C88">
      <w:start w:val="1"/>
      <w:numFmt w:val="bullet"/>
      <w:pStyle w:val="1"/>
      <w:lvlText w:val="—"/>
      <w:lvlJc w:val="left"/>
      <w:pPr>
        <w:ind w:left="762" w:hanging="480"/>
      </w:pPr>
      <w:rPr>
        <w:rFonts w:ascii="Times New Roman" w:hAnsi="Times New Roman" w:cs="Times New Roman" w:hint="default"/>
      </w:rPr>
    </w:lvl>
    <w:lvl w:ilvl="1" w:tplc="04090003" w:tentative="1">
      <w:start w:val="1"/>
      <w:numFmt w:val="bullet"/>
      <w:lvlText w:val=""/>
      <w:lvlJc w:val="left"/>
      <w:pPr>
        <w:ind w:left="1242" w:hanging="480"/>
      </w:pPr>
      <w:rPr>
        <w:rFonts w:ascii="Wingdings" w:hAnsi="Wingdings" w:hint="default"/>
      </w:rPr>
    </w:lvl>
    <w:lvl w:ilvl="2" w:tplc="04090005" w:tentative="1">
      <w:start w:val="1"/>
      <w:numFmt w:val="bullet"/>
      <w:lvlText w:val=""/>
      <w:lvlJc w:val="left"/>
      <w:pPr>
        <w:ind w:left="1722" w:hanging="480"/>
      </w:pPr>
      <w:rPr>
        <w:rFonts w:ascii="Wingdings" w:hAnsi="Wingdings" w:hint="default"/>
      </w:rPr>
    </w:lvl>
    <w:lvl w:ilvl="3" w:tplc="04090001" w:tentative="1">
      <w:start w:val="1"/>
      <w:numFmt w:val="bullet"/>
      <w:lvlText w:val=""/>
      <w:lvlJc w:val="left"/>
      <w:pPr>
        <w:ind w:left="2202" w:hanging="480"/>
      </w:pPr>
      <w:rPr>
        <w:rFonts w:ascii="Wingdings" w:hAnsi="Wingdings" w:hint="default"/>
      </w:rPr>
    </w:lvl>
    <w:lvl w:ilvl="4" w:tplc="04090003" w:tentative="1">
      <w:start w:val="1"/>
      <w:numFmt w:val="bullet"/>
      <w:lvlText w:val=""/>
      <w:lvlJc w:val="left"/>
      <w:pPr>
        <w:ind w:left="2682" w:hanging="480"/>
      </w:pPr>
      <w:rPr>
        <w:rFonts w:ascii="Wingdings" w:hAnsi="Wingdings" w:hint="default"/>
      </w:rPr>
    </w:lvl>
    <w:lvl w:ilvl="5" w:tplc="04090005" w:tentative="1">
      <w:start w:val="1"/>
      <w:numFmt w:val="bullet"/>
      <w:lvlText w:val=""/>
      <w:lvlJc w:val="left"/>
      <w:pPr>
        <w:ind w:left="3162" w:hanging="480"/>
      </w:pPr>
      <w:rPr>
        <w:rFonts w:ascii="Wingdings" w:hAnsi="Wingdings" w:hint="default"/>
      </w:rPr>
    </w:lvl>
    <w:lvl w:ilvl="6" w:tplc="04090001" w:tentative="1">
      <w:start w:val="1"/>
      <w:numFmt w:val="bullet"/>
      <w:lvlText w:val=""/>
      <w:lvlJc w:val="left"/>
      <w:pPr>
        <w:ind w:left="3642" w:hanging="480"/>
      </w:pPr>
      <w:rPr>
        <w:rFonts w:ascii="Wingdings" w:hAnsi="Wingdings" w:hint="default"/>
      </w:rPr>
    </w:lvl>
    <w:lvl w:ilvl="7" w:tplc="04090003" w:tentative="1">
      <w:start w:val="1"/>
      <w:numFmt w:val="bullet"/>
      <w:lvlText w:val=""/>
      <w:lvlJc w:val="left"/>
      <w:pPr>
        <w:ind w:left="4122" w:hanging="480"/>
      </w:pPr>
      <w:rPr>
        <w:rFonts w:ascii="Wingdings" w:hAnsi="Wingdings" w:hint="default"/>
      </w:rPr>
    </w:lvl>
    <w:lvl w:ilvl="8" w:tplc="04090005" w:tentative="1">
      <w:start w:val="1"/>
      <w:numFmt w:val="bullet"/>
      <w:lvlText w:val=""/>
      <w:lvlJc w:val="left"/>
      <w:pPr>
        <w:ind w:left="4602" w:hanging="480"/>
      </w:pPr>
      <w:rPr>
        <w:rFonts w:ascii="Wingdings" w:hAnsi="Wingdings" w:hint="default"/>
      </w:rPr>
    </w:lvl>
  </w:abstractNum>
  <w:abstractNum w:abstractNumId="2" w15:restartNumberingAfterBreak="0">
    <w:nsid w:val="0A1E46EF"/>
    <w:multiLevelType w:val="hybridMultilevel"/>
    <w:tmpl w:val="61B030F2"/>
    <w:lvl w:ilvl="0" w:tplc="2690E7F8">
      <w:start w:val="1"/>
      <w:numFmt w:val="taiwaneseCountingThousand"/>
      <w:pStyle w:val="a0"/>
      <w:lvlText w:val="%1、"/>
      <w:lvlJc w:val="left"/>
      <w:pPr>
        <w:tabs>
          <w:tab w:val="num" w:pos="660"/>
        </w:tabs>
        <w:ind w:left="66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17611030"/>
    <w:multiLevelType w:val="hybridMultilevel"/>
    <w:tmpl w:val="FBAEE4EA"/>
    <w:lvl w:ilvl="0" w:tplc="208E531C">
      <w:start w:val="1"/>
      <w:numFmt w:val="decimal"/>
      <w:lvlText w:val="%1."/>
      <w:lvlJc w:val="left"/>
      <w:pPr>
        <w:ind w:left="360" w:hanging="360"/>
      </w:pPr>
      <w:rPr>
        <w:rFonts w:ascii="標楷體" w:eastAsia="標楷體" w:hAnsi="標楷體"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9532EFC"/>
    <w:multiLevelType w:val="hybridMultilevel"/>
    <w:tmpl w:val="7CBA69F8"/>
    <w:lvl w:ilvl="0" w:tplc="AFAA79CE">
      <w:start w:val="1"/>
      <w:numFmt w:val="taiwaneseCountingThousand"/>
      <w:pStyle w:val="a1"/>
      <w:lvlText w:val="附表%1、"/>
      <w:lvlJc w:val="left"/>
      <w:pPr>
        <w:tabs>
          <w:tab w:val="num" w:pos="1440"/>
        </w:tabs>
        <w:ind w:left="695" w:hanging="695"/>
      </w:pPr>
      <w:rPr>
        <w:rFonts w:ascii="標楷體" w:eastAsia="標楷體" w:hint="eastAsia"/>
        <w:b w:val="0"/>
        <w:i w:val="0"/>
        <w:sz w:val="3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44414233"/>
    <w:multiLevelType w:val="hybridMultilevel"/>
    <w:tmpl w:val="59AC9044"/>
    <w:lvl w:ilvl="0" w:tplc="130612BE">
      <w:start w:val="1"/>
      <w:numFmt w:val="taiwaneseCountingThousand"/>
      <w:pStyle w:val="a2"/>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54DA6E4F"/>
    <w:multiLevelType w:val="hybridMultilevel"/>
    <w:tmpl w:val="4C2E18A2"/>
    <w:lvl w:ilvl="0" w:tplc="208E531C">
      <w:start w:val="1"/>
      <w:numFmt w:val="decimal"/>
      <w:lvlText w:val="%1."/>
      <w:lvlJc w:val="left"/>
      <w:pPr>
        <w:ind w:left="360" w:hanging="360"/>
      </w:pPr>
      <w:rPr>
        <w:rFonts w:ascii="標楷體" w:eastAsia="標楷體" w:hAnsi="標楷體"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5847606D"/>
    <w:multiLevelType w:val="multilevel"/>
    <w:tmpl w:val="4824D95E"/>
    <w:lvl w:ilvl="0">
      <w:start w:val="1"/>
      <w:numFmt w:val="taiwaneseCountingThousand"/>
      <w:pStyle w:val="a3"/>
      <w:suff w:val="nothing"/>
      <w:lvlText w:val="%1、"/>
      <w:lvlJc w:val="left"/>
      <w:pPr>
        <w:ind w:left="953" w:hanging="641"/>
      </w:pPr>
      <w:rPr>
        <w:rFonts w:ascii="標楷體" w:eastAsia="標楷體" w:hint="eastAsia"/>
        <w:b w:val="0"/>
        <w:i w:val="0"/>
        <w:sz w:val="32"/>
      </w:rPr>
    </w:lvl>
    <w:lvl w:ilvl="1">
      <w:start w:val="1"/>
      <w:numFmt w:val="taiwaneseCountingThousand"/>
      <w:suff w:val="nothing"/>
      <w:lvlText w:val="（%2）"/>
      <w:lvlJc w:val="left"/>
      <w:pPr>
        <w:ind w:left="1605" w:hanging="959"/>
      </w:pPr>
      <w:rPr>
        <w:rFonts w:eastAsia="標楷體" w:hint="eastAsia"/>
        <w:b w:val="0"/>
        <w:i w:val="0"/>
        <w:sz w:val="32"/>
      </w:rPr>
    </w:lvl>
    <w:lvl w:ilvl="2">
      <w:start w:val="1"/>
      <w:numFmt w:val="decimalFullWidth"/>
      <w:suff w:val="nothing"/>
      <w:lvlText w:val="%3、"/>
      <w:lvlJc w:val="left"/>
      <w:pPr>
        <w:ind w:left="1605" w:hanging="641"/>
      </w:pPr>
      <w:rPr>
        <w:rFonts w:eastAsia="標楷體" w:hint="eastAsia"/>
        <w:b w:val="0"/>
        <w:i w:val="0"/>
        <w:sz w:val="32"/>
      </w:rPr>
    </w:lvl>
    <w:lvl w:ilvl="3">
      <w:start w:val="1"/>
      <w:numFmt w:val="decimalFullWidth"/>
      <w:suff w:val="nothing"/>
      <w:lvlText w:val="（%4）"/>
      <w:lvlJc w:val="left"/>
      <w:pPr>
        <w:ind w:left="2240" w:hanging="970"/>
      </w:pPr>
      <w:rPr>
        <w:rFonts w:eastAsia="標楷體" w:hint="eastAsia"/>
        <w:b w:val="0"/>
        <w:i w:val="0"/>
        <w:sz w:val="32"/>
      </w:rPr>
    </w:lvl>
    <w:lvl w:ilvl="4">
      <w:start w:val="1"/>
      <w:numFmt w:val="none"/>
      <w:suff w:val="nothing"/>
      <w:lvlText w:val=""/>
      <w:lvlJc w:val="left"/>
      <w:pPr>
        <w:ind w:left="3280" w:hanging="640"/>
      </w:pPr>
      <w:rPr>
        <w:rFonts w:hint="eastAsia"/>
      </w:rPr>
    </w:lvl>
    <w:lvl w:ilvl="5">
      <w:start w:val="1"/>
      <w:numFmt w:val="none"/>
      <w:lvlText w:val=""/>
      <w:lvlJc w:val="left"/>
      <w:pPr>
        <w:tabs>
          <w:tab w:val="num" w:pos="3260"/>
        </w:tabs>
        <w:ind w:left="3260" w:hanging="1134"/>
      </w:pPr>
      <w:rPr>
        <w:rFonts w:hint="eastAsia"/>
      </w:rPr>
    </w:lvl>
    <w:lvl w:ilvl="6">
      <w:start w:val="1"/>
      <w:numFmt w:val="none"/>
      <w:lvlText w:val=""/>
      <w:lvlJc w:val="left"/>
      <w:pPr>
        <w:tabs>
          <w:tab w:val="num" w:pos="3827"/>
        </w:tabs>
        <w:ind w:left="3827" w:hanging="1276"/>
      </w:pPr>
      <w:rPr>
        <w:rFonts w:hint="eastAsia"/>
      </w:rPr>
    </w:lvl>
    <w:lvl w:ilvl="7">
      <w:start w:val="1"/>
      <w:numFmt w:val="none"/>
      <w:lvlText w:val=""/>
      <w:lvlJc w:val="left"/>
      <w:pPr>
        <w:tabs>
          <w:tab w:val="num" w:pos="4394"/>
        </w:tabs>
        <w:ind w:left="4394" w:hanging="1418"/>
      </w:pPr>
      <w:rPr>
        <w:rFonts w:hint="eastAsia"/>
      </w:rPr>
    </w:lvl>
    <w:lvl w:ilvl="8">
      <w:start w:val="1"/>
      <w:numFmt w:val="none"/>
      <w:lvlText w:val=""/>
      <w:lvlJc w:val="left"/>
      <w:pPr>
        <w:tabs>
          <w:tab w:val="num" w:pos="5102"/>
        </w:tabs>
        <w:ind w:left="5102" w:hanging="1700"/>
      </w:pPr>
      <w:rPr>
        <w:rFonts w:hint="eastAsia"/>
      </w:rPr>
    </w:lvl>
  </w:abstractNum>
  <w:abstractNum w:abstractNumId="8" w15:restartNumberingAfterBreak="0">
    <w:nsid w:val="6AA501C8"/>
    <w:multiLevelType w:val="hybridMultilevel"/>
    <w:tmpl w:val="FD82FE4A"/>
    <w:lvl w:ilvl="0" w:tplc="04090015">
      <w:start w:val="1"/>
      <w:numFmt w:val="taiwaneseCountingThousand"/>
      <w:pStyle w:val="4"/>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6E2256AB"/>
    <w:multiLevelType w:val="hybridMultilevel"/>
    <w:tmpl w:val="ABFC8598"/>
    <w:lvl w:ilvl="0" w:tplc="69A68EEE">
      <w:start w:val="1"/>
      <w:numFmt w:val="decimal"/>
      <w:lvlText w:val="%1."/>
      <w:lvlJc w:val="left"/>
      <w:pPr>
        <w:ind w:left="1270" w:hanging="4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710934A7"/>
    <w:multiLevelType w:val="hybridMultilevel"/>
    <w:tmpl w:val="5DB44962"/>
    <w:lvl w:ilvl="0" w:tplc="C10A11BA">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77BC47B8"/>
    <w:multiLevelType w:val="singleLevel"/>
    <w:tmpl w:val="A936E824"/>
    <w:lvl w:ilvl="0">
      <w:start w:val="1"/>
      <w:numFmt w:val="decimal"/>
      <w:pStyle w:val="a4"/>
      <w:lvlText w:val="%1."/>
      <w:lvlJc w:val="left"/>
      <w:pPr>
        <w:tabs>
          <w:tab w:val="num" w:pos="618"/>
        </w:tabs>
        <w:ind w:left="618" w:hanging="240"/>
      </w:pPr>
      <w:rPr>
        <w:rFonts w:hint="eastAsia"/>
      </w:rPr>
    </w:lvl>
  </w:abstractNum>
  <w:num w:numId="1">
    <w:abstractNumId w:val="5"/>
  </w:num>
  <w:num w:numId="2">
    <w:abstractNumId w:val="8"/>
  </w:num>
  <w:num w:numId="3">
    <w:abstractNumId w:val="1"/>
  </w:num>
  <w:num w:numId="4">
    <w:abstractNumId w:val="0"/>
  </w:num>
  <w:num w:numId="5">
    <w:abstractNumId w:val="7"/>
  </w:num>
  <w:num w:numId="6">
    <w:abstractNumId w:val="4"/>
  </w:num>
  <w:num w:numId="7">
    <w:abstractNumId w:val="11"/>
  </w:num>
  <w:num w:numId="8">
    <w:abstractNumId w:val="2"/>
  </w:num>
  <w:num w:numId="9">
    <w:abstractNumId w:val="9"/>
  </w:num>
  <w:num w:numId="10">
    <w:abstractNumId w:val="6"/>
  </w:num>
  <w:num w:numId="11">
    <w:abstractNumId w:val="10"/>
  </w:num>
  <w:num w:numId="12">
    <w:abstractNumId w:val="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A01" w:allStyles="1" w:customStyles="0" w:latentStyles="0" w:stylesInUse="0" w:headingStyles="0" w:numberingStyles="0" w:tableStyles="0" w:directFormattingOnRuns="0" w:directFormattingOnParagraphs="1" w:directFormattingOnNumbering="0" w:directFormattingOnTables="1" w:clearFormatting="1" w:top3HeadingStyles="1" w:visibleStyles="0" w:alternateStyleNames="0"/>
  <w:stylePaneSortMethod w:val="0003"/>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2348FD"/>
    <w:rsid w:val="00000062"/>
    <w:rsid w:val="0000032E"/>
    <w:rsid w:val="00000DC8"/>
    <w:rsid w:val="00000E1D"/>
    <w:rsid w:val="0000101D"/>
    <w:rsid w:val="000010F6"/>
    <w:rsid w:val="00001636"/>
    <w:rsid w:val="000026E6"/>
    <w:rsid w:val="000027CA"/>
    <w:rsid w:val="00002AEC"/>
    <w:rsid w:val="00002B47"/>
    <w:rsid w:val="00002C67"/>
    <w:rsid w:val="00003357"/>
    <w:rsid w:val="00003367"/>
    <w:rsid w:val="00003740"/>
    <w:rsid w:val="000038D5"/>
    <w:rsid w:val="00003F1F"/>
    <w:rsid w:val="000048A7"/>
    <w:rsid w:val="00004A69"/>
    <w:rsid w:val="00004A83"/>
    <w:rsid w:val="000053D4"/>
    <w:rsid w:val="000055D6"/>
    <w:rsid w:val="00005996"/>
    <w:rsid w:val="000059C6"/>
    <w:rsid w:val="00005EAF"/>
    <w:rsid w:val="000062F9"/>
    <w:rsid w:val="00006866"/>
    <w:rsid w:val="000068D5"/>
    <w:rsid w:val="00006B28"/>
    <w:rsid w:val="00006C61"/>
    <w:rsid w:val="00006D32"/>
    <w:rsid w:val="00007872"/>
    <w:rsid w:val="0000789D"/>
    <w:rsid w:val="00007B1C"/>
    <w:rsid w:val="000102CF"/>
    <w:rsid w:val="00010EEF"/>
    <w:rsid w:val="00011014"/>
    <w:rsid w:val="00011B3D"/>
    <w:rsid w:val="00011BF3"/>
    <w:rsid w:val="00011C54"/>
    <w:rsid w:val="00011C89"/>
    <w:rsid w:val="00012108"/>
    <w:rsid w:val="00012233"/>
    <w:rsid w:val="000127F6"/>
    <w:rsid w:val="00012D08"/>
    <w:rsid w:val="00012E91"/>
    <w:rsid w:val="00012FA4"/>
    <w:rsid w:val="00012FC6"/>
    <w:rsid w:val="00013071"/>
    <w:rsid w:val="000130BC"/>
    <w:rsid w:val="0001314D"/>
    <w:rsid w:val="00013218"/>
    <w:rsid w:val="0001327A"/>
    <w:rsid w:val="000132F6"/>
    <w:rsid w:val="00013646"/>
    <w:rsid w:val="0001365D"/>
    <w:rsid w:val="00013A06"/>
    <w:rsid w:val="00013C68"/>
    <w:rsid w:val="00013FBF"/>
    <w:rsid w:val="00013FDA"/>
    <w:rsid w:val="00014196"/>
    <w:rsid w:val="000141CB"/>
    <w:rsid w:val="0001443D"/>
    <w:rsid w:val="000147F2"/>
    <w:rsid w:val="00014D42"/>
    <w:rsid w:val="00014D88"/>
    <w:rsid w:val="00014F6D"/>
    <w:rsid w:val="00014F73"/>
    <w:rsid w:val="0001519D"/>
    <w:rsid w:val="00015411"/>
    <w:rsid w:val="0001543F"/>
    <w:rsid w:val="00015731"/>
    <w:rsid w:val="00015760"/>
    <w:rsid w:val="00015A1B"/>
    <w:rsid w:val="00015B96"/>
    <w:rsid w:val="0001636E"/>
    <w:rsid w:val="000165E5"/>
    <w:rsid w:val="00016AF0"/>
    <w:rsid w:val="00016C03"/>
    <w:rsid w:val="00016F83"/>
    <w:rsid w:val="00017095"/>
    <w:rsid w:val="0001725D"/>
    <w:rsid w:val="000172C4"/>
    <w:rsid w:val="0001752A"/>
    <w:rsid w:val="000175BB"/>
    <w:rsid w:val="0001793B"/>
    <w:rsid w:val="00017E43"/>
    <w:rsid w:val="00017EA5"/>
    <w:rsid w:val="0002026E"/>
    <w:rsid w:val="00020374"/>
    <w:rsid w:val="0002085D"/>
    <w:rsid w:val="000209BC"/>
    <w:rsid w:val="00020BD4"/>
    <w:rsid w:val="00020D4D"/>
    <w:rsid w:val="00020E9B"/>
    <w:rsid w:val="00020FE1"/>
    <w:rsid w:val="00021071"/>
    <w:rsid w:val="000211FA"/>
    <w:rsid w:val="0002125B"/>
    <w:rsid w:val="000215BA"/>
    <w:rsid w:val="000220C0"/>
    <w:rsid w:val="0002221B"/>
    <w:rsid w:val="0002274B"/>
    <w:rsid w:val="00022E6B"/>
    <w:rsid w:val="00022FC0"/>
    <w:rsid w:val="00023195"/>
    <w:rsid w:val="0002327A"/>
    <w:rsid w:val="000236DD"/>
    <w:rsid w:val="000238C4"/>
    <w:rsid w:val="00023A6D"/>
    <w:rsid w:val="00023C0C"/>
    <w:rsid w:val="00023E72"/>
    <w:rsid w:val="00024073"/>
    <w:rsid w:val="00024336"/>
    <w:rsid w:val="000243A6"/>
    <w:rsid w:val="000243A9"/>
    <w:rsid w:val="00024406"/>
    <w:rsid w:val="00024DBC"/>
    <w:rsid w:val="00024DFE"/>
    <w:rsid w:val="000259C3"/>
    <w:rsid w:val="00025F1E"/>
    <w:rsid w:val="000266EE"/>
    <w:rsid w:val="00026A34"/>
    <w:rsid w:val="00026C8F"/>
    <w:rsid w:val="000270D6"/>
    <w:rsid w:val="0002716A"/>
    <w:rsid w:val="00027200"/>
    <w:rsid w:val="0002734E"/>
    <w:rsid w:val="00027702"/>
    <w:rsid w:val="00027C30"/>
    <w:rsid w:val="0003000D"/>
    <w:rsid w:val="00030065"/>
    <w:rsid w:val="0003011F"/>
    <w:rsid w:val="00030289"/>
    <w:rsid w:val="00030313"/>
    <w:rsid w:val="0003032C"/>
    <w:rsid w:val="0003069C"/>
    <w:rsid w:val="00030794"/>
    <w:rsid w:val="000308B1"/>
    <w:rsid w:val="00030A20"/>
    <w:rsid w:val="00030A63"/>
    <w:rsid w:val="00030E29"/>
    <w:rsid w:val="0003139F"/>
    <w:rsid w:val="000314B5"/>
    <w:rsid w:val="000315B4"/>
    <w:rsid w:val="00031810"/>
    <w:rsid w:val="0003189F"/>
    <w:rsid w:val="00031D09"/>
    <w:rsid w:val="000320C4"/>
    <w:rsid w:val="0003214F"/>
    <w:rsid w:val="00032EE6"/>
    <w:rsid w:val="00032FA3"/>
    <w:rsid w:val="0003333D"/>
    <w:rsid w:val="0003344A"/>
    <w:rsid w:val="0003348F"/>
    <w:rsid w:val="00033DCE"/>
    <w:rsid w:val="0003469A"/>
    <w:rsid w:val="00034B16"/>
    <w:rsid w:val="00034EDE"/>
    <w:rsid w:val="0003519D"/>
    <w:rsid w:val="00035312"/>
    <w:rsid w:val="00035374"/>
    <w:rsid w:val="00035AF2"/>
    <w:rsid w:val="00035B39"/>
    <w:rsid w:val="00035DB1"/>
    <w:rsid w:val="00035FAE"/>
    <w:rsid w:val="000360EB"/>
    <w:rsid w:val="00036300"/>
    <w:rsid w:val="000364A5"/>
    <w:rsid w:val="00036770"/>
    <w:rsid w:val="00036842"/>
    <w:rsid w:val="00037C4D"/>
    <w:rsid w:val="00037C78"/>
    <w:rsid w:val="00037FCC"/>
    <w:rsid w:val="00040137"/>
    <w:rsid w:val="00040267"/>
    <w:rsid w:val="00040361"/>
    <w:rsid w:val="00040648"/>
    <w:rsid w:val="0004079D"/>
    <w:rsid w:val="00040AF2"/>
    <w:rsid w:val="00041151"/>
    <w:rsid w:val="00041163"/>
    <w:rsid w:val="00041482"/>
    <w:rsid w:val="00041626"/>
    <w:rsid w:val="00041B64"/>
    <w:rsid w:val="00041FD8"/>
    <w:rsid w:val="00042027"/>
    <w:rsid w:val="000420B1"/>
    <w:rsid w:val="00042197"/>
    <w:rsid w:val="000422C3"/>
    <w:rsid w:val="0004235C"/>
    <w:rsid w:val="000428FA"/>
    <w:rsid w:val="00042CD7"/>
    <w:rsid w:val="0004316F"/>
    <w:rsid w:val="00043239"/>
    <w:rsid w:val="0004369B"/>
    <w:rsid w:val="0004372D"/>
    <w:rsid w:val="000446C0"/>
    <w:rsid w:val="0004476F"/>
    <w:rsid w:val="00044D26"/>
    <w:rsid w:val="00044E23"/>
    <w:rsid w:val="000450E0"/>
    <w:rsid w:val="00045416"/>
    <w:rsid w:val="000455A3"/>
    <w:rsid w:val="00045F8D"/>
    <w:rsid w:val="00046B00"/>
    <w:rsid w:val="000473D1"/>
    <w:rsid w:val="00047693"/>
    <w:rsid w:val="0004771D"/>
    <w:rsid w:val="000478E9"/>
    <w:rsid w:val="00047D50"/>
    <w:rsid w:val="00050708"/>
    <w:rsid w:val="00050883"/>
    <w:rsid w:val="00050984"/>
    <w:rsid w:val="000511D6"/>
    <w:rsid w:val="000511EB"/>
    <w:rsid w:val="0005185B"/>
    <w:rsid w:val="00051A28"/>
    <w:rsid w:val="00051D91"/>
    <w:rsid w:val="00052286"/>
    <w:rsid w:val="0005231F"/>
    <w:rsid w:val="00052424"/>
    <w:rsid w:val="00052460"/>
    <w:rsid w:val="00052E7F"/>
    <w:rsid w:val="00052F36"/>
    <w:rsid w:val="00052F59"/>
    <w:rsid w:val="00052FD9"/>
    <w:rsid w:val="000533A9"/>
    <w:rsid w:val="000533F5"/>
    <w:rsid w:val="0005372B"/>
    <w:rsid w:val="00053D5C"/>
    <w:rsid w:val="00053F2D"/>
    <w:rsid w:val="00053F72"/>
    <w:rsid w:val="00054094"/>
    <w:rsid w:val="0005469A"/>
    <w:rsid w:val="00054C82"/>
    <w:rsid w:val="00054E5C"/>
    <w:rsid w:val="00054FFC"/>
    <w:rsid w:val="00055255"/>
    <w:rsid w:val="000556BA"/>
    <w:rsid w:val="0005581E"/>
    <w:rsid w:val="00055A6C"/>
    <w:rsid w:val="00055EEC"/>
    <w:rsid w:val="00055F10"/>
    <w:rsid w:val="000561C7"/>
    <w:rsid w:val="00056369"/>
    <w:rsid w:val="000564F7"/>
    <w:rsid w:val="00056DCF"/>
    <w:rsid w:val="00057849"/>
    <w:rsid w:val="000579D1"/>
    <w:rsid w:val="00057AD7"/>
    <w:rsid w:val="00057BF1"/>
    <w:rsid w:val="000600F3"/>
    <w:rsid w:val="000601C7"/>
    <w:rsid w:val="00060236"/>
    <w:rsid w:val="00060414"/>
    <w:rsid w:val="000604F8"/>
    <w:rsid w:val="00060682"/>
    <w:rsid w:val="00060BD3"/>
    <w:rsid w:val="00060F38"/>
    <w:rsid w:val="0006100B"/>
    <w:rsid w:val="00061571"/>
    <w:rsid w:val="00061667"/>
    <w:rsid w:val="000618F1"/>
    <w:rsid w:val="00061A60"/>
    <w:rsid w:val="00061BCF"/>
    <w:rsid w:val="00061DCB"/>
    <w:rsid w:val="00061EBF"/>
    <w:rsid w:val="000621B6"/>
    <w:rsid w:val="0006291B"/>
    <w:rsid w:val="0006291D"/>
    <w:rsid w:val="00062CC3"/>
    <w:rsid w:val="00062F6F"/>
    <w:rsid w:val="0006312A"/>
    <w:rsid w:val="00063188"/>
    <w:rsid w:val="00063209"/>
    <w:rsid w:val="00063734"/>
    <w:rsid w:val="000639AD"/>
    <w:rsid w:val="00063D78"/>
    <w:rsid w:val="00063D80"/>
    <w:rsid w:val="00063F30"/>
    <w:rsid w:val="000642C1"/>
    <w:rsid w:val="000642C5"/>
    <w:rsid w:val="00064482"/>
    <w:rsid w:val="00064775"/>
    <w:rsid w:val="00064F38"/>
    <w:rsid w:val="00065119"/>
    <w:rsid w:val="00065166"/>
    <w:rsid w:val="000651F4"/>
    <w:rsid w:val="0006525A"/>
    <w:rsid w:val="00065289"/>
    <w:rsid w:val="00065557"/>
    <w:rsid w:val="0006560D"/>
    <w:rsid w:val="0006567E"/>
    <w:rsid w:val="0006575F"/>
    <w:rsid w:val="0006598D"/>
    <w:rsid w:val="00066349"/>
    <w:rsid w:val="000669BA"/>
    <w:rsid w:val="00066C70"/>
    <w:rsid w:val="00066CE6"/>
    <w:rsid w:val="00066D80"/>
    <w:rsid w:val="00067041"/>
    <w:rsid w:val="000671E4"/>
    <w:rsid w:val="0006756C"/>
    <w:rsid w:val="00067603"/>
    <w:rsid w:val="000677A3"/>
    <w:rsid w:val="000679ED"/>
    <w:rsid w:val="00067BD4"/>
    <w:rsid w:val="00067CB5"/>
    <w:rsid w:val="000705D4"/>
    <w:rsid w:val="0007079A"/>
    <w:rsid w:val="00070908"/>
    <w:rsid w:val="000709FA"/>
    <w:rsid w:val="00070D8C"/>
    <w:rsid w:val="00070F91"/>
    <w:rsid w:val="00070FEF"/>
    <w:rsid w:val="000711DA"/>
    <w:rsid w:val="00071277"/>
    <w:rsid w:val="00071E38"/>
    <w:rsid w:val="0007200F"/>
    <w:rsid w:val="0007205B"/>
    <w:rsid w:val="0007214B"/>
    <w:rsid w:val="000722DA"/>
    <w:rsid w:val="0007233C"/>
    <w:rsid w:val="000727AC"/>
    <w:rsid w:val="00073027"/>
    <w:rsid w:val="000730A3"/>
    <w:rsid w:val="000732F0"/>
    <w:rsid w:val="0007340B"/>
    <w:rsid w:val="0007358A"/>
    <w:rsid w:val="00073604"/>
    <w:rsid w:val="00073CF4"/>
    <w:rsid w:val="00073DE6"/>
    <w:rsid w:val="000744B4"/>
    <w:rsid w:val="000749EA"/>
    <w:rsid w:val="00074ADA"/>
    <w:rsid w:val="00074F39"/>
    <w:rsid w:val="00074FDF"/>
    <w:rsid w:val="0007501E"/>
    <w:rsid w:val="000750A3"/>
    <w:rsid w:val="00075177"/>
    <w:rsid w:val="00075528"/>
    <w:rsid w:val="000755A1"/>
    <w:rsid w:val="000757E6"/>
    <w:rsid w:val="0007597B"/>
    <w:rsid w:val="00075A85"/>
    <w:rsid w:val="00075F3F"/>
    <w:rsid w:val="00075FE5"/>
    <w:rsid w:val="00076157"/>
    <w:rsid w:val="00076174"/>
    <w:rsid w:val="00076358"/>
    <w:rsid w:val="00076753"/>
    <w:rsid w:val="000771D8"/>
    <w:rsid w:val="0007752D"/>
    <w:rsid w:val="00077726"/>
    <w:rsid w:val="000800A8"/>
    <w:rsid w:val="00080199"/>
    <w:rsid w:val="00080242"/>
    <w:rsid w:val="0008045F"/>
    <w:rsid w:val="00080B7B"/>
    <w:rsid w:val="00080C23"/>
    <w:rsid w:val="00080F3C"/>
    <w:rsid w:val="00080F82"/>
    <w:rsid w:val="00081057"/>
    <w:rsid w:val="00081342"/>
    <w:rsid w:val="000815C0"/>
    <w:rsid w:val="000815F1"/>
    <w:rsid w:val="000818D7"/>
    <w:rsid w:val="0008190E"/>
    <w:rsid w:val="00081A8C"/>
    <w:rsid w:val="00081D82"/>
    <w:rsid w:val="0008215E"/>
    <w:rsid w:val="000823C6"/>
    <w:rsid w:val="00082465"/>
    <w:rsid w:val="000824DD"/>
    <w:rsid w:val="000826ED"/>
    <w:rsid w:val="0008295A"/>
    <w:rsid w:val="000829A0"/>
    <w:rsid w:val="000829C0"/>
    <w:rsid w:val="00082DA9"/>
    <w:rsid w:val="00082FB5"/>
    <w:rsid w:val="0008323E"/>
    <w:rsid w:val="00083999"/>
    <w:rsid w:val="00083A6E"/>
    <w:rsid w:val="00083AE8"/>
    <w:rsid w:val="00083BA4"/>
    <w:rsid w:val="00083BB6"/>
    <w:rsid w:val="00083BBB"/>
    <w:rsid w:val="00083DA5"/>
    <w:rsid w:val="000841E5"/>
    <w:rsid w:val="000842C0"/>
    <w:rsid w:val="000843DE"/>
    <w:rsid w:val="000843DF"/>
    <w:rsid w:val="00084577"/>
    <w:rsid w:val="000847D9"/>
    <w:rsid w:val="000849A1"/>
    <w:rsid w:val="00084AFB"/>
    <w:rsid w:val="0008506F"/>
    <w:rsid w:val="00085122"/>
    <w:rsid w:val="000851DF"/>
    <w:rsid w:val="0008522B"/>
    <w:rsid w:val="0008540B"/>
    <w:rsid w:val="0008591B"/>
    <w:rsid w:val="00085BF0"/>
    <w:rsid w:val="00085EB3"/>
    <w:rsid w:val="00085EF0"/>
    <w:rsid w:val="000860CB"/>
    <w:rsid w:val="0008641B"/>
    <w:rsid w:val="00086555"/>
    <w:rsid w:val="000868E6"/>
    <w:rsid w:val="00086A6F"/>
    <w:rsid w:val="00086B7D"/>
    <w:rsid w:val="00086F6D"/>
    <w:rsid w:val="00087069"/>
    <w:rsid w:val="00087091"/>
    <w:rsid w:val="00087092"/>
    <w:rsid w:val="000871CB"/>
    <w:rsid w:val="000873CE"/>
    <w:rsid w:val="000873D9"/>
    <w:rsid w:val="00087422"/>
    <w:rsid w:val="00087478"/>
    <w:rsid w:val="000875C9"/>
    <w:rsid w:val="00087645"/>
    <w:rsid w:val="00087845"/>
    <w:rsid w:val="000878AC"/>
    <w:rsid w:val="00087A3A"/>
    <w:rsid w:val="00090052"/>
    <w:rsid w:val="00090132"/>
    <w:rsid w:val="000905B0"/>
    <w:rsid w:val="000905F0"/>
    <w:rsid w:val="000906D4"/>
    <w:rsid w:val="00090E77"/>
    <w:rsid w:val="00091822"/>
    <w:rsid w:val="0009188B"/>
    <w:rsid w:val="00091A50"/>
    <w:rsid w:val="00091BB2"/>
    <w:rsid w:val="00091CD4"/>
    <w:rsid w:val="00092233"/>
    <w:rsid w:val="0009228B"/>
    <w:rsid w:val="000924AE"/>
    <w:rsid w:val="000925AE"/>
    <w:rsid w:val="000926D7"/>
    <w:rsid w:val="000927AD"/>
    <w:rsid w:val="00092CAF"/>
    <w:rsid w:val="00092EA6"/>
    <w:rsid w:val="00092EDD"/>
    <w:rsid w:val="00093256"/>
    <w:rsid w:val="0009355E"/>
    <w:rsid w:val="00093676"/>
    <w:rsid w:val="00093825"/>
    <w:rsid w:val="00093C31"/>
    <w:rsid w:val="00094512"/>
    <w:rsid w:val="000946A7"/>
    <w:rsid w:val="0009479F"/>
    <w:rsid w:val="000947F1"/>
    <w:rsid w:val="000949CD"/>
    <w:rsid w:val="00094CA2"/>
    <w:rsid w:val="00094D40"/>
    <w:rsid w:val="00094E9D"/>
    <w:rsid w:val="00094ED2"/>
    <w:rsid w:val="00095168"/>
    <w:rsid w:val="0009523E"/>
    <w:rsid w:val="000958CD"/>
    <w:rsid w:val="0009591E"/>
    <w:rsid w:val="00095B45"/>
    <w:rsid w:val="00095B59"/>
    <w:rsid w:val="00096198"/>
    <w:rsid w:val="000963F9"/>
    <w:rsid w:val="00096462"/>
    <w:rsid w:val="00096682"/>
    <w:rsid w:val="00096AAF"/>
    <w:rsid w:val="00096B89"/>
    <w:rsid w:val="00097297"/>
    <w:rsid w:val="00097368"/>
    <w:rsid w:val="000974DC"/>
    <w:rsid w:val="00097843"/>
    <w:rsid w:val="00097859"/>
    <w:rsid w:val="0009790D"/>
    <w:rsid w:val="000A00C9"/>
    <w:rsid w:val="000A019C"/>
    <w:rsid w:val="000A02AD"/>
    <w:rsid w:val="000A03C8"/>
    <w:rsid w:val="000A0533"/>
    <w:rsid w:val="000A05F6"/>
    <w:rsid w:val="000A06B5"/>
    <w:rsid w:val="000A09FF"/>
    <w:rsid w:val="000A0AA3"/>
    <w:rsid w:val="000A1068"/>
    <w:rsid w:val="000A1614"/>
    <w:rsid w:val="000A1D48"/>
    <w:rsid w:val="000A1D81"/>
    <w:rsid w:val="000A2540"/>
    <w:rsid w:val="000A291D"/>
    <w:rsid w:val="000A2D7A"/>
    <w:rsid w:val="000A3281"/>
    <w:rsid w:val="000A354B"/>
    <w:rsid w:val="000A369B"/>
    <w:rsid w:val="000A3827"/>
    <w:rsid w:val="000A3A88"/>
    <w:rsid w:val="000A3FA7"/>
    <w:rsid w:val="000A3FB5"/>
    <w:rsid w:val="000A40E6"/>
    <w:rsid w:val="000A43D4"/>
    <w:rsid w:val="000A4B5E"/>
    <w:rsid w:val="000A4BB8"/>
    <w:rsid w:val="000A5273"/>
    <w:rsid w:val="000A5BC6"/>
    <w:rsid w:val="000A5EFC"/>
    <w:rsid w:val="000A608B"/>
    <w:rsid w:val="000A60E6"/>
    <w:rsid w:val="000A67D8"/>
    <w:rsid w:val="000A6C1C"/>
    <w:rsid w:val="000A7A5C"/>
    <w:rsid w:val="000A7C56"/>
    <w:rsid w:val="000A7E14"/>
    <w:rsid w:val="000B00BC"/>
    <w:rsid w:val="000B0569"/>
    <w:rsid w:val="000B06CA"/>
    <w:rsid w:val="000B09B7"/>
    <w:rsid w:val="000B0F16"/>
    <w:rsid w:val="000B1103"/>
    <w:rsid w:val="000B12AE"/>
    <w:rsid w:val="000B1964"/>
    <w:rsid w:val="000B22C4"/>
    <w:rsid w:val="000B22D2"/>
    <w:rsid w:val="000B2568"/>
    <w:rsid w:val="000B2792"/>
    <w:rsid w:val="000B309B"/>
    <w:rsid w:val="000B3279"/>
    <w:rsid w:val="000B3578"/>
    <w:rsid w:val="000B38A2"/>
    <w:rsid w:val="000B41DE"/>
    <w:rsid w:val="000B452F"/>
    <w:rsid w:val="000B47E1"/>
    <w:rsid w:val="000B4867"/>
    <w:rsid w:val="000B48C4"/>
    <w:rsid w:val="000B4A6C"/>
    <w:rsid w:val="000B4AE6"/>
    <w:rsid w:val="000B4E14"/>
    <w:rsid w:val="000B4EB4"/>
    <w:rsid w:val="000B4F1F"/>
    <w:rsid w:val="000B4F4C"/>
    <w:rsid w:val="000B5658"/>
    <w:rsid w:val="000B5CE0"/>
    <w:rsid w:val="000B5EA8"/>
    <w:rsid w:val="000B6248"/>
    <w:rsid w:val="000B6257"/>
    <w:rsid w:val="000B626D"/>
    <w:rsid w:val="000B64EA"/>
    <w:rsid w:val="000B690D"/>
    <w:rsid w:val="000B69A0"/>
    <w:rsid w:val="000B7302"/>
    <w:rsid w:val="000B7358"/>
    <w:rsid w:val="000B7CF2"/>
    <w:rsid w:val="000C0129"/>
    <w:rsid w:val="000C023D"/>
    <w:rsid w:val="000C03A2"/>
    <w:rsid w:val="000C06D0"/>
    <w:rsid w:val="000C0777"/>
    <w:rsid w:val="000C0799"/>
    <w:rsid w:val="000C08F5"/>
    <w:rsid w:val="000C0AEC"/>
    <w:rsid w:val="000C0CBD"/>
    <w:rsid w:val="000C1033"/>
    <w:rsid w:val="000C168B"/>
    <w:rsid w:val="000C17CA"/>
    <w:rsid w:val="000C1FA3"/>
    <w:rsid w:val="000C22A7"/>
    <w:rsid w:val="000C2588"/>
    <w:rsid w:val="000C2590"/>
    <w:rsid w:val="000C27B4"/>
    <w:rsid w:val="000C2B92"/>
    <w:rsid w:val="000C2E20"/>
    <w:rsid w:val="000C315D"/>
    <w:rsid w:val="000C3445"/>
    <w:rsid w:val="000C37EF"/>
    <w:rsid w:val="000C3E59"/>
    <w:rsid w:val="000C4127"/>
    <w:rsid w:val="000C46D2"/>
    <w:rsid w:val="000C5221"/>
    <w:rsid w:val="000C53CE"/>
    <w:rsid w:val="000C55F5"/>
    <w:rsid w:val="000C57AE"/>
    <w:rsid w:val="000C58F5"/>
    <w:rsid w:val="000C5F39"/>
    <w:rsid w:val="000C602F"/>
    <w:rsid w:val="000C6152"/>
    <w:rsid w:val="000C6516"/>
    <w:rsid w:val="000C6590"/>
    <w:rsid w:val="000C69DF"/>
    <w:rsid w:val="000C6A45"/>
    <w:rsid w:val="000C6C8D"/>
    <w:rsid w:val="000C6F65"/>
    <w:rsid w:val="000C7583"/>
    <w:rsid w:val="000C7862"/>
    <w:rsid w:val="000C7A4A"/>
    <w:rsid w:val="000C7B8C"/>
    <w:rsid w:val="000C7D40"/>
    <w:rsid w:val="000D06C4"/>
    <w:rsid w:val="000D0867"/>
    <w:rsid w:val="000D088D"/>
    <w:rsid w:val="000D099A"/>
    <w:rsid w:val="000D0E8E"/>
    <w:rsid w:val="000D0F4D"/>
    <w:rsid w:val="000D10D2"/>
    <w:rsid w:val="000D1115"/>
    <w:rsid w:val="000D13E6"/>
    <w:rsid w:val="000D166E"/>
    <w:rsid w:val="000D1B11"/>
    <w:rsid w:val="000D1CCB"/>
    <w:rsid w:val="000D1D35"/>
    <w:rsid w:val="000D20B5"/>
    <w:rsid w:val="000D20D3"/>
    <w:rsid w:val="000D244D"/>
    <w:rsid w:val="000D2795"/>
    <w:rsid w:val="000D2D89"/>
    <w:rsid w:val="000D3427"/>
    <w:rsid w:val="000D385F"/>
    <w:rsid w:val="000D3919"/>
    <w:rsid w:val="000D3961"/>
    <w:rsid w:val="000D3971"/>
    <w:rsid w:val="000D3A62"/>
    <w:rsid w:val="000D3C09"/>
    <w:rsid w:val="000D4004"/>
    <w:rsid w:val="000D4024"/>
    <w:rsid w:val="000D467B"/>
    <w:rsid w:val="000D4752"/>
    <w:rsid w:val="000D4A52"/>
    <w:rsid w:val="000D5131"/>
    <w:rsid w:val="000D595A"/>
    <w:rsid w:val="000D6674"/>
    <w:rsid w:val="000D6756"/>
    <w:rsid w:val="000D6AE4"/>
    <w:rsid w:val="000D6E80"/>
    <w:rsid w:val="000D6FCB"/>
    <w:rsid w:val="000D7853"/>
    <w:rsid w:val="000D7C27"/>
    <w:rsid w:val="000E0156"/>
    <w:rsid w:val="000E01E2"/>
    <w:rsid w:val="000E05E6"/>
    <w:rsid w:val="000E0C63"/>
    <w:rsid w:val="000E0F15"/>
    <w:rsid w:val="000E1063"/>
    <w:rsid w:val="000E15A3"/>
    <w:rsid w:val="000E176E"/>
    <w:rsid w:val="000E17A9"/>
    <w:rsid w:val="000E181A"/>
    <w:rsid w:val="000E1A5D"/>
    <w:rsid w:val="000E2075"/>
    <w:rsid w:val="000E20A8"/>
    <w:rsid w:val="000E26ED"/>
    <w:rsid w:val="000E28BB"/>
    <w:rsid w:val="000E28D3"/>
    <w:rsid w:val="000E2A07"/>
    <w:rsid w:val="000E2C12"/>
    <w:rsid w:val="000E3041"/>
    <w:rsid w:val="000E3103"/>
    <w:rsid w:val="000E33AD"/>
    <w:rsid w:val="000E3506"/>
    <w:rsid w:val="000E353D"/>
    <w:rsid w:val="000E3708"/>
    <w:rsid w:val="000E37EA"/>
    <w:rsid w:val="000E3CCC"/>
    <w:rsid w:val="000E3F2A"/>
    <w:rsid w:val="000E440A"/>
    <w:rsid w:val="000E46EE"/>
    <w:rsid w:val="000E4B8D"/>
    <w:rsid w:val="000E4C01"/>
    <w:rsid w:val="000E4C56"/>
    <w:rsid w:val="000E5032"/>
    <w:rsid w:val="000E5353"/>
    <w:rsid w:val="000E591F"/>
    <w:rsid w:val="000E5BA8"/>
    <w:rsid w:val="000E5D38"/>
    <w:rsid w:val="000E5EDC"/>
    <w:rsid w:val="000E6284"/>
    <w:rsid w:val="000E6408"/>
    <w:rsid w:val="000E6AA6"/>
    <w:rsid w:val="000E6B68"/>
    <w:rsid w:val="000E6CEF"/>
    <w:rsid w:val="000E737D"/>
    <w:rsid w:val="000E75CB"/>
    <w:rsid w:val="000E779E"/>
    <w:rsid w:val="000E79FA"/>
    <w:rsid w:val="000E7DE3"/>
    <w:rsid w:val="000E7EBB"/>
    <w:rsid w:val="000F00D5"/>
    <w:rsid w:val="000F101D"/>
    <w:rsid w:val="000F1277"/>
    <w:rsid w:val="000F1301"/>
    <w:rsid w:val="000F13FB"/>
    <w:rsid w:val="000F17E4"/>
    <w:rsid w:val="000F18C3"/>
    <w:rsid w:val="000F1934"/>
    <w:rsid w:val="000F26B6"/>
    <w:rsid w:val="000F28BE"/>
    <w:rsid w:val="000F29CB"/>
    <w:rsid w:val="000F2A97"/>
    <w:rsid w:val="000F2B05"/>
    <w:rsid w:val="000F2C09"/>
    <w:rsid w:val="000F2E8B"/>
    <w:rsid w:val="000F307E"/>
    <w:rsid w:val="000F31C1"/>
    <w:rsid w:val="000F39C1"/>
    <w:rsid w:val="000F3C7B"/>
    <w:rsid w:val="000F3D75"/>
    <w:rsid w:val="000F3E05"/>
    <w:rsid w:val="000F400B"/>
    <w:rsid w:val="000F4153"/>
    <w:rsid w:val="000F4288"/>
    <w:rsid w:val="000F432A"/>
    <w:rsid w:val="000F4349"/>
    <w:rsid w:val="000F43D6"/>
    <w:rsid w:val="000F4547"/>
    <w:rsid w:val="000F461C"/>
    <w:rsid w:val="000F4D2D"/>
    <w:rsid w:val="000F4DE9"/>
    <w:rsid w:val="000F5339"/>
    <w:rsid w:val="000F5686"/>
    <w:rsid w:val="000F59D3"/>
    <w:rsid w:val="000F5FFC"/>
    <w:rsid w:val="000F6293"/>
    <w:rsid w:val="000F6325"/>
    <w:rsid w:val="000F63DB"/>
    <w:rsid w:val="000F66A6"/>
    <w:rsid w:val="000F6795"/>
    <w:rsid w:val="000F67CE"/>
    <w:rsid w:val="000F68C1"/>
    <w:rsid w:val="000F694D"/>
    <w:rsid w:val="000F6A3D"/>
    <w:rsid w:val="000F6B50"/>
    <w:rsid w:val="000F6BDC"/>
    <w:rsid w:val="000F6CD7"/>
    <w:rsid w:val="000F6D49"/>
    <w:rsid w:val="000F6FC3"/>
    <w:rsid w:val="000F75EB"/>
    <w:rsid w:val="000F76F2"/>
    <w:rsid w:val="0010018C"/>
    <w:rsid w:val="001003B4"/>
    <w:rsid w:val="00100811"/>
    <w:rsid w:val="00100CFF"/>
    <w:rsid w:val="00100E57"/>
    <w:rsid w:val="00100F64"/>
    <w:rsid w:val="0010117C"/>
    <w:rsid w:val="00101284"/>
    <w:rsid w:val="0010130C"/>
    <w:rsid w:val="00101624"/>
    <w:rsid w:val="00101715"/>
    <w:rsid w:val="00101BE3"/>
    <w:rsid w:val="00101C00"/>
    <w:rsid w:val="00101FEE"/>
    <w:rsid w:val="001025DB"/>
    <w:rsid w:val="00102B92"/>
    <w:rsid w:val="00102CB5"/>
    <w:rsid w:val="00102D17"/>
    <w:rsid w:val="00102EA4"/>
    <w:rsid w:val="00102F37"/>
    <w:rsid w:val="00103415"/>
    <w:rsid w:val="00103947"/>
    <w:rsid w:val="00103A52"/>
    <w:rsid w:val="0010413B"/>
    <w:rsid w:val="00104349"/>
    <w:rsid w:val="001044C9"/>
    <w:rsid w:val="0010486F"/>
    <w:rsid w:val="001049AF"/>
    <w:rsid w:val="00104AB6"/>
    <w:rsid w:val="001051F1"/>
    <w:rsid w:val="0010527A"/>
    <w:rsid w:val="001054A8"/>
    <w:rsid w:val="00105B46"/>
    <w:rsid w:val="00105FC8"/>
    <w:rsid w:val="0010618B"/>
    <w:rsid w:val="001063F4"/>
    <w:rsid w:val="0010650F"/>
    <w:rsid w:val="0010660C"/>
    <w:rsid w:val="00106CBC"/>
    <w:rsid w:val="00106EDA"/>
    <w:rsid w:val="00107207"/>
    <w:rsid w:val="00107762"/>
    <w:rsid w:val="001077D8"/>
    <w:rsid w:val="001077DB"/>
    <w:rsid w:val="00107999"/>
    <w:rsid w:val="00107A35"/>
    <w:rsid w:val="00107CD8"/>
    <w:rsid w:val="00107ECC"/>
    <w:rsid w:val="00110006"/>
    <w:rsid w:val="0011049E"/>
    <w:rsid w:val="001106FB"/>
    <w:rsid w:val="00110C2E"/>
    <w:rsid w:val="00110C36"/>
    <w:rsid w:val="00110C6B"/>
    <w:rsid w:val="00110D27"/>
    <w:rsid w:val="00110D35"/>
    <w:rsid w:val="00110EB9"/>
    <w:rsid w:val="001112E8"/>
    <w:rsid w:val="00111618"/>
    <w:rsid w:val="00111A88"/>
    <w:rsid w:val="00111A8B"/>
    <w:rsid w:val="00111E98"/>
    <w:rsid w:val="00111F90"/>
    <w:rsid w:val="001120B8"/>
    <w:rsid w:val="001120E3"/>
    <w:rsid w:val="0011226D"/>
    <w:rsid w:val="00112E4B"/>
    <w:rsid w:val="00113087"/>
    <w:rsid w:val="001130B9"/>
    <w:rsid w:val="0011323B"/>
    <w:rsid w:val="001134B6"/>
    <w:rsid w:val="00113840"/>
    <w:rsid w:val="0011385D"/>
    <w:rsid w:val="001139B0"/>
    <w:rsid w:val="00113A1A"/>
    <w:rsid w:val="00113BE1"/>
    <w:rsid w:val="00113FFF"/>
    <w:rsid w:val="0011469D"/>
    <w:rsid w:val="001148C9"/>
    <w:rsid w:val="00114A12"/>
    <w:rsid w:val="00114B70"/>
    <w:rsid w:val="0011599B"/>
    <w:rsid w:val="00115B48"/>
    <w:rsid w:val="00115F69"/>
    <w:rsid w:val="00115F83"/>
    <w:rsid w:val="00116166"/>
    <w:rsid w:val="001163E8"/>
    <w:rsid w:val="00116530"/>
    <w:rsid w:val="00116911"/>
    <w:rsid w:val="00116FB7"/>
    <w:rsid w:val="00117220"/>
    <w:rsid w:val="00117458"/>
    <w:rsid w:val="001174C1"/>
    <w:rsid w:val="001176FA"/>
    <w:rsid w:val="00117DB3"/>
    <w:rsid w:val="00117DF6"/>
    <w:rsid w:val="00117E87"/>
    <w:rsid w:val="00117F7D"/>
    <w:rsid w:val="00120122"/>
    <w:rsid w:val="00120171"/>
    <w:rsid w:val="001201D2"/>
    <w:rsid w:val="00120584"/>
    <w:rsid w:val="001209E6"/>
    <w:rsid w:val="00120C96"/>
    <w:rsid w:val="0012123F"/>
    <w:rsid w:val="00121704"/>
    <w:rsid w:val="001218C2"/>
    <w:rsid w:val="001219CC"/>
    <w:rsid w:val="00121A2D"/>
    <w:rsid w:val="00121AB5"/>
    <w:rsid w:val="00121E48"/>
    <w:rsid w:val="00122579"/>
    <w:rsid w:val="001225F5"/>
    <w:rsid w:val="0012266A"/>
    <w:rsid w:val="0012298C"/>
    <w:rsid w:val="00122A18"/>
    <w:rsid w:val="00122F98"/>
    <w:rsid w:val="001234F0"/>
    <w:rsid w:val="0012356F"/>
    <w:rsid w:val="00123BEE"/>
    <w:rsid w:val="00123C54"/>
    <w:rsid w:val="00123F39"/>
    <w:rsid w:val="0012428A"/>
    <w:rsid w:val="001242E3"/>
    <w:rsid w:val="0012494D"/>
    <w:rsid w:val="00124A66"/>
    <w:rsid w:val="00124DBD"/>
    <w:rsid w:val="00124F94"/>
    <w:rsid w:val="001252A1"/>
    <w:rsid w:val="00125346"/>
    <w:rsid w:val="0012551A"/>
    <w:rsid w:val="00125586"/>
    <w:rsid w:val="001256C2"/>
    <w:rsid w:val="00125E38"/>
    <w:rsid w:val="00126323"/>
    <w:rsid w:val="00126482"/>
    <w:rsid w:val="0012654F"/>
    <w:rsid w:val="00126705"/>
    <w:rsid w:val="00126A37"/>
    <w:rsid w:val="00126A4E"/>
    <w:rsid w:val="00126FD8"/>
    <w:rsid w:val="00127439"/>
    <w:rsid w:val="00127807"/>
    <w:rsid w:val="0012799D"/>
    <w:rsid w:val="00127DB2"/>
    <w:rsid w:val="00130097"/>
    <w:rsid w:val="0013012E"/>
    <w:rsid w:val="001302B1"/>
    <w:rsid w:val="00130380"/>
    <w:rsid w:val="00130E2B"/>
    <w:rsid w:val="001319B9"/>
    <w:rsid w:val="00131BF0"/>
    <w:rsid w:val="00131CAA"/>
    <w:rsid w:val="00131F23"/>
    <w:rsid w:val="001320BF"/>
    <w:rsid w:val="0013286B"/>
    <w:rsid w:val="00132B73"/>
    <w:rsid w:val="00132F3A"/>
    <w:rsid w:val="00132F5E"/>
    <w:rsid w:val="00133056"/>
    <w:rsid w:val="001334C0"/>
    <w:rsid w:val="00133605"/>
    <w:rsid w:val="001336F8"/>
    <w:rsid w:val="00133B13"/>
    <w:rsid w:val="00133FF0"/>
    <w:rsid w:val="0013440D"/>
    <w:rsid w:val="00134654"/>
    <w:rsid w:val="001347AF"/>
    <w:rsid w:val="00134826"/>
    <w:rsid w:val="001348E9"/>
    <w:rsid w:val="00135344"/>
    <w:rsid w:val="00135494"/>
    <w:rsid w:val="0013575D"/>
    <w:rsid w:val="00135BAF"/>
    <w:rsid w:val="00135D92"/>
    <w:rsid w:val="00135F1E"/>
    <w:rsid w:val="00135FB2"/>
    <w:rsid w:val="00135FD4"/>
    <w:rsid w:val="0013606C"/>
    <w:rsid w:val="0013621D"/>
    <w:rsid w:val="00136235"/>
    <w:rsid w:val="00136260"/>
    <w:rsid w:val="001363C4"/>
    <w:rsid w:val="00136643"/>
    <w:rsid w:val="00136A99"/>
    <w:rsid w:val="0013753D"/>
    <w:rsid w:val="0013754D"/>
    <w:rsid w:val="0013779A"/>
    <w:rsid w:val="00137803"/>
    <w:rsid w:val="001401CE"/>
    <w:rsid w:val="0014075C"/>
    <w:rsid w:val="00140791"/>
    <w:rsid w:val="00140963"/>
    <w:rsid w:val="00140EB7"/>
    <w:rsid w:val="00140FCF"/>
    <w:rsid w:val="00141395"/>
    <w:rsid w:val="001416D2"/>
    <w:rsid w:val="00141836"/>
    <w:rsid w:val="00141A85"/>
    <w:rsid w:val="00141DE6"/>
    <w:rsid w:val="00141EB3"/>
    <w:rsid w:val="00141F9E"/>
    <w:rsid w:val="001421A6"/>
    <w:rsid w:val="0014234F"/>
    <w:rsid w:val="001423AE"/>
    <w:rsid w:val="001424DF"/>
    <w:rsid w:val="00142726"/>
    <w:rsid w:val="00142796"/>
    <w:rsid w:val="00142818"/>
    <w:rsid w:val="00142A81"/>
    <w:rsid w:val="00142B27"/>
    <w:rsid w:val="00142FD3"/>
    <w:rsid w:val="00143103"/>
    <w:rsid w:val="00143234"/>
    <w:rsid w:val="001434B0"/>
    <w:rsid w:val="001434BB"/>
    <w:rsid w:val="001435CE"/>
    <w:rsid w:val="00143758"/>
    <w:rsid w:val="001438DD"/>
    <w:rsid w:val="001439BE"/>
    <w:rsid w:val="00143AC6"/>
    <w:rsid w:val="0014443C"/>
    <w:rsid w:val="00144653"/>
    <w:rsid w:val="00144961"/>
    <w:rsid w:val="00144ACE"/>
    <w:rsid w:val="00144E4A"/>
    <w:rsid w:val="001452BF"/>
    <w:rsid w:val="00145D78"/>
    <w:rsid w:val="0014631A"/>
    <w:rsid w:val="0014636B"/>
    <w:rsid w:val="001467E5"/>
    <w:rsid w:val="00146895"/>
    <w:rsid w:val="0014754A"/>
    <w:rsid w:val="00147908"/>
    <w:rsid w:val="00147A34"/>
    <w:rsid w:val="00147B03"/>
    <w:rsid w:val="00147C38"/>
    <w:rsid w:val="00147C67"/>
    <w:rsid w:val="00150171"/>
    <w:rsid w:val="00150520"/>
    <w:rsid w:val="001508C1"/>
    <w:rsid w:val="00150BD5"/>
    <w:rsid w:val="00150C74"/>
    <w:rsid w:val="00150D76"/>
    <w:rsid w:val="001515AB"/>
    <w:rsid w:val="00151784"/>
    <w:rsid w:val="00151B90"/>
    <w:rsid w:val="00151E63"/>
    <w:rsid w:val="00152080"/>
    <w:rsid w:val="00152A6E"/>
    <w:rsid w:val="00152BBE"/>
    <w:rsid w:val="00152BD1"/>
    <w:rsid w:val="00152FD5"/>
    <w:rsid w:val="0015339E"/>
    <w:rsid w:val="001537E3"/>
    <w:rsid w:val="0015387A"/>
    <w:rsid w:val="00153A94"/>
    <w:rsid w:val="00153DAF"/>
    <w:rsid w:val="00153F64"/>
    <w:rsid w:val="001540BA"/>
    <w:rsid w:val="0015439E"/>
    <w:rsid w:val="00154509"/>
    <w:rsid w:val="0015464B"/>
    <w:rsid w:val="001548E1"/>
    <w:rsid w:val="00154C39"/>
    <w:rsid w:val="00154E55"/>
    <w:rsid w:val="00154EAF"/>
    <w:rsid w:val="00154FF5"/>
    <w:rsid w:val="00155191"/>
    <w:rsid w:val="00155295"/>
    <w:rsid w:val="00155331"/>
    <w:rsid w:val="00155636"/>
    <w:rsid w:val="00155A6F"/>
    <w:rsid w:val="00155A96"/>
    <w:rsid w:val="0015613D"/>
    <w:rsid w:val="0015653F"/>
    <w:rsid w:val="0015675C"/>
    <w:rsid w:val="001568CC"/>
    <w:rsid w:val="00156A4A"/>
    <w:rsid w:val="00156ACA"/>
    <w:rsid w:val="00156C33"/>
    <w:rsid w:val="00157501"/>
    <w:rsid w:val="00157595"/>
    <w:rsid w:val="00157A94"/>
    <w:rsid w:val="00157F10"/>
    <w:rsid w:val="00157F25"/>
    <w:rsid w:val="001604FF"/>
    <w:rsid w:val="001607D2"/>
    <w:rsid w:val="00160961"/>
    <w:rsid w:val="00160ACF"/>
    <w:rsid w:val="00160BED"/>
    <w:rsid w:val="00160DFC"/>
    <w:rsid w:val="00161148"/>
    <w:rsid w:val="0016116E"/>
    <w:rsid w:val="00161671"/>
    <w:rsid w:val="001617AD"/>
    <w:rsid w:val="001618E2"/>
    <w:rsid w:val="001618E6"/>
    <w:rsid w:val="00161A62"/>
    <w:rsid w:val="00161BFA"/>
    <w:rsid w:val="00161C3E"/>
    <w:rsid w:val="00161E06"/>
    <w:rsid w:val="001620D6"/>
    <w:rsid w:val="00162325"/>
    <w:rsid w:val="0016285A"/>
    <w:rsid w:val="00162BFF"/>
    <w:rsid w:val="00162CD7"/>
    <w:rsid w:val="0016308F"/>
    <w:rsid w:val="001630A8"/>
    <w:rsid w:val="00164020"/>
    <w:rsid w:val="0016402E"/>
    <w:rsid w:val="00164187"/>
    <w:rsid w:val="00164244"/>
    <w:rsid w:val="00164532"/>
    <w:rsid w:val="00164824"/>
    <w:rsid w:val="00164974"/>
    <w:rsid w:val="00164ABC"/>
    <w:rsid w:val="00164D07"/>
    <w:rsid w:val="00164F04"/>
    <w:rsid w:val="001651B0"/>
    <w:rsid w:val="0016553A"/>
    <w:rsid w:val="00165654"/>
    <w:rsid w:val="0016591B"/>
    <w:rsid w:val="00165EEF"/>
    <w:rsid w:val="00166197"/>
    <w:rsid w:val="00166234"/>
    <w:rsid w:val="0016626A"/>
    <w:rsid w:val="00166327"/>
    <w:rsid w:val="00166443"/>
    <w:rsid w:val="00166694"/>
    <w:rsid w:val="00166899"/>
    <w:rsid w:val="001671AC"/>
    <w:rsid w:val="00167270"/>
    <w:rsid w:val="00167822"/>
    <w:rsid w:val="00167C29"/>
    <w:rsid w:val="00170323"/>
    <w:rsid w:val="00170813"/>
    <w:rsid w:val="00170C3D"/>
    <w:rsid w:val="00170C44"/>
    <w:rsid w:val="00170C89"/>
    <w:rsid w:val="00170D20"/>
    <w:rsid w:val="00170E43"/>
    <w:rsid w:val="001712AC"/>
    <w:rsid w:val="00171461"/>
    <w:rsid w:val="001714AB"/>
    <w:rsid w:val="0017156E"/>
    <w:rsid w:val="0017182C"/>
    <w:rsid w:val="00171A4D"/>
    <w:rsid w:val="00171F77"/>
    <w:rsid w:val="00172493"/>
    <w:rsid w:val="00172BA1"/>
    <w:rsid w:val="00172C40"/>
    <w:rsid w:val="00172CB9"/>
    <w:rsid w:val="001731C0"/>
    <w:rsid w:val="001732F9"/>
    <w:rsid w:val="00173765"/>
    <w:rsid w:val="00173940"/>
    <w:rsid w:val="0017399C"/>
    <w:rsid w:val="00173A57"/>
    <w:rsid w:val="00173B77"/>
    <w:rsid w:val="00173C74"/>
    <w:rsid w:val="00174389"/>
    <w:rsid w:val="0017446D"/>
    <w:rsid w:val="00174D4E"/>
    <w:rsid w:val="00174DDA"/>
    <w:rsid w:val="00175233"/>
    <w:rsid w:val="001754C4"/>
    <w:rsid w:val="00175884"/>
    <w:rsid w:val="001763C0"/>
    <w:rsid w:val="001767C5"/>
    <w:rsid w:val="00176992"/>
    <w:rsid w:val="001770A5"/>
    <w:rsid w:val="0017727E"/>
    <w:rsid w:val="00177594"/>
    <w:rsid w:val="00177679"/>
    <w:rsid w:val="00177CB1"/>
    <w:rsid w:val="00177D49"/>
    <w:rsid w:val="00177E2F"/>
    <w:rsid w:val="001802F7"/>
    <w:rsid w:val="00180473"/>
    <w:rsid w:val="00180981"/>
    <w:rsid w:val="00180A21"/>
    <w:rsid w:val="00180A33"/>
    <w:rsid w:val="00180B37"/>
    <w:rsid w:val="00181404"/>
    <w:rsid w:val="00181705"/>
    <w:rsid w:val="0018186B"/>
    <w:rsid w:val="00181CC6"/>
    <w:rsid w:val="00181ED7"/>
    <w:rsid w:val="001820E1"/>
    <w:rsid w:val="00182741"/>
    <w:rsid w:val="00182BD9"/>
    <w:rsid w:val="00182CB7"/>
    <w:rsid w:val="001832E0"/>
    <w:rsid w:val="00183561"/>
    <w:rsid w:val="0018362F"/>
    <w:rsid w:val="00183671"/>
    <w:rsid w:val="001837C2"/>
    <w:rsid w:val="00183821"/>
    <w:rsid w:val="001839AA"/>
    <w:rsid w:val="00183C14"/>
    <w:rsid w:val="001840B7"/>
    <w:rsid w:val="00184395"/>
    <w:rsid w:val="00184732"/>
    <w:rsid w:val="00184B23"/>
    <w:rsid w:val="00184CC2"/>
    <w:rsid w:val="0018539A"/>
    <w:rsid w:val="001857F7"/>
    <w:rsid w:val="00186282"/>
    <w:rsid w:val="001865A6"/>
    <w:rsid w:val="001868D4"/>
    <w:rsid w:val="00186B8E"/>
    <w:rsid w:val="00186C33"/>
    <w:rsid w:val="00186C5A"/>
    <w:rsid w:val="00187415"/>
    <w:rsid w:val="0018761B"/>
    <w:rsid w:val="00187D1C"/>
    <w:rsid w:val="00187D76"/>
    <w:rsid w:val="0019056A"/>
    <w:rsid w:val="00190806"/>
    <w:rsid w:val="0019093E"/>
    <w:rsid w:val="00190959"/>
    <w:rsid w:val="00190CDC"/>
    <w:rsid w:val="00190D7F"/>
    <w:rsid w:val="0019163F"/>
    <w:rsid w:val="001917E4"/>
    <w:rsid w:val="001918D9"/>
    <w:rsid w:val="00191A01"/>
    <w:rsid w:val="00191FCF"/>
    <w:rsid w:val="0019211D"/>
    <w:rsid w:val="00192358"/>
    <w:rsid w:val="00192545"/>
    <w:rsid w:val="001926EA"/>
    <w:rsid w:val="0019283B"/>
    <w:rsid w:val="001929EB"/>
    <w:rsid w:val="00192B08"/>
    <w:rsid w:val="00192DEC"/>
    <w:rsid w:val="001938B0"/>
    <w:rsid w:val="001939CD"/>
    <w:rsid w:val="00193B64"/>
    <w:rsid w:val="00193D0D"/>
    <w:rsid w:val="00193E6D"/>
    <w:rsid w:val="0019418E"/>
    <w:rsid w:val="0019433F"/>
    <w:rsid w:val="00194726"/>
    <w:rsid w:val="001947E2"/>
    <w:rsid w:val="001948BC"/>
    <w:rsid w:val="00194A94"/>
    <w:rsid w:val="00195A97"/>
    <w:rsid w:val="00195CA2"/>
    <w:rsid w:val="00195D80"/>
    <w:rsid w:val="001963CA"/>
    <w:rsid w:val="00196759"/>
    <w:rsid w:val="00196879"/>
    <w:rsid w:val="00196A8A"/>
    <w:rsid w:val="00196C3C"/>
    <w:rsid w:val="00196CE2"/>
    <w:rsid w:val="00196E01"/>
    <w:rsid w:val="001971C4"/>
    <w:rsid w:val="00197288"/>
    <w:rsid w:val="00197421"/>
    <w:rsid w:val="00197455"/>
    <w:rsid w:val="0019746D"/>
    <w:rsid w:val="001975FE"/>
    <w:rsid w:val="0019780E"/>
    <w:rsid w:val="00197ED0"/>
    <w:rsid w:val="001A0065"/>
    <w:rsid w:val="001A0249"/>
    <w:rsid w:val="001A0270"/>
    <w:rsid w:val="001A0348"/>
    <w:rsid w:val="001A04A7"/>
    <w:rsid w:val="001A05BC"/>
    <w:rsid w:val="001A08B3"/>
    <w:rsid w:val="001A15AC"/>
    <w:rsid w:val="001A1B9A"/>
    <w:rsid w:val="001A1E5A"/>
    <w:rsid w:val="001A1E6F"/>
    <w:rsid w:val="001A2128"/>
    <w:rsid w:val="001A23C0"/>
    <w:rsid w:val="001A277B"/>
    <w:rsid w:val="001A2BA6"/>
    <w:rsid w:val="001A2BD0"/>
    <w:rsid w:val="001A2C0B"/>
    <w:rsid w:val="001A2DDB"/>
    <w:rsid w:val="001A302E"/>
    <w:rsid w:val="001A30E8"/>
    <w:rsid w:val="001A3469"/>
    <w:rsid w:val="001A37DD"/>
    <w:rsid w:val="001A3CFF"/>
    <w:rsid w:val="001A3E7F"/>
    <w:rsid w:val="001A42CE"/>
    <w:rsid w:val="001A488E"/>
    <w:rsid w:val="001A49F9"/>
    <w:rsid w:val="001A4A29"/>
    <w:rsid w:val="001A4C80"/>
    <w:rsid w:val="001A4CAC"/>
    <w:rsid w:val="001A4D3F"/>
    <w:rsid w:val="001A4E82"/>
    <w:rsid w:val="001A56B1"/>
    <w:rsid w:val="001A5BF8"/>
    <w:rsid w:val="001A614D"/>
    <w:rsid w:val="001A64D0"/>
    <w:rsid w:val="001A6616"/>
    <w:rsid w:val="001A6BC2"/>
    <w:rsid w:val="001A6D9C"/>
    <w:rsid w:val="001A6E37"/>
    <w:rsid w:val="001A6ED8"/>
    <w:rsid w:val="001A6F96"/>
    <w:rsid w:val="001A711F"/>
    <w:rsid w:val="001A7156"/>
    <w:rsid w:val="001A7C7B"/>
    <w:rsid w:val="001A7E0E"/>
    <w:rsid w:val="001B02EC"/>
    <w:rsid w:val="001B0935"/>
    <w:rsid w:val="001B0A29"/>
    <w:rsid w:val="001B0A80"/>
    <w:rsid w:val="001B0CAA"/>
    <w:rsid w:val="001B1023"/>
    <w:rsid w:val="001B1110"/>
    <w:rsid w:val="001B144F"/>
    <w:rsid w:val="001B151E"/>
    <w:rsid w:val="001B16B3"/>
    <w:rsid w:val="001B17E5"/>
    <w:rsid w:val="001B1AAD"/>
    <w:rsid w:val="001B1CB1"/>
    <w:rsid w:val="001B2322"/>
    <w:rsid w:val="001B27D8"/>
    <w:rsid w:val="001B27DE"/>
    <w:rsid w:val="001B2890"/>
    <w:rsid w:val="001B2983"/>
    <w:rsid w:val="001B2F11"/>
    <w:rsid w:val="001B352C"/>
    <w:rsid w:val="001B389F"/>
    <w:rsid w:val="001B3B9D"/>
    <w:rsid w:val="001B4377"/>
    <w:rsid w:val="001B44F7"/>
    <w:rsid w:val="001B469B"/>
    <w:rsid w:val="001B46C1"/>
    <w:rsid w:val="001B4AE8"/>
    <w:rsid w:val="001B4F10"/>
    <w:rsid w:val="001B5283"/>
    <w:rsid w:val="001B55F4"/>
    <w:rsid w:val="001B5603"/>
    <w:rsid w:val="001B5641"/>
    <w:rsid w:val="001B57A4"/>
    <w:rsid w:val="001B5A11"/>
    <w:rsid w:val="001B5CDE"/>
    <w:rsid w:val="001B5FE4"/>
    <w:rsid w:val="001B6053"/>
    <w:rsid w:val="001B669A"/>
    <w:rsid w:val="001B6BBA"/>
    <w:rsid w:val="001B6D05"/>
    <w:rsid w:val="001B6EFE"/>
    <w:rsid w:val="001B7256"/>
    <w:rsid w:val="001B738D"/>
    <w:rsid w:val="001B76E9"/>
    <w:rsid w:val="001B7E72"/>
    <w:rsid w:val="001B7EE5"/>
    <w:rsid w:val="001C012B"/>
    <w:rsid w:val="001C0329"/>
    <w:rsid w:val="001C05E8"/>
    <w:rsid w:val="001C064F"/>
    <w:rsid w:val="001C08B0"/>
    <w:rsid w:val="001C0EA9"/>
    <w:rsid w:val="001C121F"/>
    <w:rsid w:val="001C1A88"/>
    <w:rsid w:val="001C1C32"/>
    <w:rsid w:val="001C2521"/>
    <w:rsid w:val="001C25E5"/>
    <w:rsid w:val="001C2AA3"/>
    <w:rsid w:val="001C2B17"/>
    <w:rsid w:val="001C2BE4"/>
    <w:rsid w:val="001C30EB"/>
    <w:rsid w:val="001C3C68"/>
    <w:rsid w:val="001C3D0B"/>
    <w:rsid w:val="001C3E00"/>
    <w:rsid w:val="001C42FB"/>
    <w:rsid w:val="001C463E"/>
    <w:rsid w:val="001C4809"/>
    <w:rsid w:val="001C48DC"/>
    <w:rsid w:val="001C493F"/>
    <w:rsid w:val="001C4BF5"/>
    <w:rsid w:val="001C4D0C"/>
    <w:rsid w:val="001C4DC4"/>
    <w:rsid w:val="001C5627"/>
    <w:rsid w:val="001C5818"/>
    <w:rsid w:val="001C5C19"/>
    <w:rsid w:val="001C5D08"/>
    <w:rsid w:val="001C5DB3"/>
    <w:rsid w:val="001C6016"/>
    <w:rsid w:val="001C6265"/>
    <w:rsid w:val="001C65F3"/>
    <w:rsid w:val="001C66E9"/>
    <w:rsid w:val="001C67A8"/>
    <w:rsid w:val="001C6CF8"/>
    <w:rsid w:val="001C6D24"/>
    <w:rsid w:val="001C6D2A"/>
    <w:rsid w:val="001C6E4E"/>
    <w:rsid w:val="001C6F01"/>
    <w:rsid w:val="001C701B"/>
    <w:rsid w:val="001C78EE"/>
    <w:rsid w:val="001C79BE"/>
    <w:rsid w:val="001C7D61"/>
    <w:rsid w:val="001C7D8D"/>
    <w:rsid w:val="001D0006"/>
    <w:rsid w:val="001D0114"/>
    <w:rsid w:val="001D052C"/>
    <w:rsid w:val="001D0C54"/>
    <w:rsid w:val="001D0DC5"/>
    <w:rsid w:val="001D0DDC"/>
    <w:rsid w:val="001D1108"/>
    <w:rsid w:val="001D123F"/>
    <w:rsid w:val="001D1761"/>
    <w:rsid w:val="001D1B56"/>
    <w:rsid w:val="001D1BC4"/>
    <w:rsid w:val="001D1D33"/>
    <w:rsid w:val="001D22E6"/>
    <w:rsid w:val="001D26AB"/>
    <w:rsid w:val="001D2A90"/>
    <w:rsid w:val="001D2F60"/>
    <w:rsid w:val="001D2FA5"/>
    <w:rsid w:val="001D31D1"/>
    <w:rsid w:val="001D358B"/>
    <w:rsid w:val="001D3705"/>
    <w:rsid w:val="001D3804"/>
    <w:rsid w:val="001D3DE4"/>
    <w:rsid w:val="001D3E6B"/>
    <w:rsid w:val="001D418B"/>
    <w:rsid w:val="001D44D3"/>
    <w:rsid w:val="001D45B9"/>
    <w:rsid w:val="001D47A5"/>
    <w:rsid w:val="001D4B4E"/>
    <w:rsid w:val="001D4CDD"/>
    <w:rsid w:val="001D4D3E"/>
    <w:rsid w:val="001D510C"/>
    <w:rsid w:val="001D5165"/>
    <w:rsid w:val="001D5B68"/>
    <w:rsid w:val="001D5C23"/>
    <w:rsid w:val="001D5D70"/>
    <w:rsid w:val="001D5E0B"/>
    <w:rsid w:val="001D600A"/>
    <w:rsid w:val="001D61EC"/>
    <w:rsid w:val="001D62D1"/>
    <w:rsid w:val="001D66A5"/>
    <w:rsid w:val="001D6736"/>
    <w:rsid w:val="001D67AA"/>
    <w:rsid w:val="001D6C7F"/>
    <w:rsid w:val="001D6DD3"/>
    <w:rsid w:val="001D77CB"/>
    <w:rsid w:val="001D7A02"/>
    <w:rsid w:val="001D7A70"/>
    <w:rsid w:val="001D7F96"/>
    <w:rsid w:val="001E0093"/>
    <w:rsid w:val="001E06C5"/>
    <w:rsid w:val="001E0773"/>
    <w:rsid w:val="001E09AB"/>
    <w:rsid w:val="001E0FD9"/>
    <w:rsid w:val="001E10F2"/>
    <w:rsid w:val="001E12B2"/>
    <w:rsid w:val="001E139E"/>
    <w:rsid w:val="001E13D3"/>
    <w:rsid w:val="001E1514"/>
    <w:rsid w:val="001E1580"/>
    <w:rsid w:val="001E169B"/>
    <w:rsid w:val="001E1862"/>
    <w:rsid w:val="001E1D02"/>
    <w:rsid w:val="001E2315"/>
    <w:rsid w:val="001E2C7F"/>
    <w:rsid w:val="001E2D0E"/>
    <w:rsid w:val="001E2E9F"/>
    <w:rsid w:val="001E3AF1"/>
    <w:rsid w:val="001E3B41"/>
    <w:rsid w:val="001E3FC8"/>
    <w:rsid w:val="001E40D1"/>
    <w:rsid w:val="001E40DA"/>
    <w:rsid w:val="001E482F"/>
    <w:rsid w:val="001E488D"/>
    <w:rsid w:val="001E492C"/>
    <w:rsid w:val="001E4947"/>
    <w:rsid w:val="001E4962"/>
    <w:rsid w:val="001E4ECD"/>
    <w:rsid w:val="001E56D9"/>
    <w:rsid w:val="001E58EE"/>
    <w:rsid w:val="001E5BB4"/>
    <w:rsid w:val="001E627A"/>
    <w:rsid w:val="001E6358"/>
    <w:rsid w:val="001E66D1"/>
    <w:rsid w:val="001E6914"/>
    <w:rsid w:val="001E6957"/>
    <w:rsid w:val="001E7388"/>
    <w:rsid w:val="001E7869"/>
    <w:rsid w:val="001E7F07"/>
    <w:rsid w:val="001F002C"/>
    <w:rsid w:val="001F009F"/>
    <w:rsid w:val="001F0223"/>
    <w:rsid w:val="001F04A5"/>
    <w:rsid w:val="001F0AC5"/>
    <w:rsid w:val="001F0BFE"/>
    <w:rsid w:val="001F127C"/>
    <w:rsid w:val="001F1619"/>
    <w:rsid w:val="001F18F2"/>
    <w:rsid w:val="001F1985"/>
    <w:rsid w:val="001F1C43"/>
    <w:rsid w:val="001F1E54"/>
    <w:rsid w:val="001F1F2C"/>
    <w:rsid w:val="001F2130"/>
    <w:rsid w:val="001F2628"/>
    <w:rsid w:val="001F2E25"/>
    <w:rsid w:val="001F2F83"/>
    <w:rsid w:val="001F3286"/>
    <w:rsid w:val="001F3882"/>
    <w:rsid w:val="001F393B"/>
    <w:rsid w:val="001F39C3"/>
    <w:rsid w:val="001F3A05"/>
    <w:rsid w:val="001F3ED9"/>
    <w:rsid w:val="001F4404"/>
    <w:rsid w:val="001F4447"/>
    <w:rsid w:val="001F4624"/>
    <w:rsid w:val="001F4707"/>
    <w:rsid w:val="001F47B5"/>
    <w:rsid w:val="001F5350"/>
    <w:rsid w:val="001F54DE"/>
    <w:rsid w:val="001F5835"/>
    <w:rsid w:val="001F5BB7"/>
    <w:rsid w:val="001F5C28"/>
    <w:rsid w:val="001F66F9"/>
    <w:rsid w:val="001F68EE"/>
    <w:rsid w:val="001F6989"/>
    <w:rsid w:val="001F6B23"/>
    <w:rsid w:val="001F6CDA"/>
    <w:rsid w:val="001F6E3B"/>
    <w:rsid w:val="001F7360"/>
    <w:rsid w:val="001F750E"/>
    <w:rsid w:val="001F7EE3"/>
    <w:rsid w:val="00200052"/>
    <w:rsid w:val="0020037A"/>
    <w:rsid w:val="002006A0"/>
    <w:rsid w:val="002007B7"/>
    <w:rsid w:val="002007BA"/>
    <w:rsid w:val="0020084C"/>
    <w:rsid w:val="00200A3D"/>
    <w:rsid w:val="00200B26"/>
    <w:rsid w:val="00200C22"/>
    <w:rsid w:val="00200FED"/>
    <w:rsid w:val="00201649"/>
    <w:rsid w:val="00201BAF"/>
    <w:rsid w:val="00201CA3"/>
    <w:rsid w:val="00201E06"/>
    <w:rsid w:val="00201E4E"/>
    <w:rsid w:val="00202303"/>
    <w:rsid w:val="002026A8"/>
    <w:rsid w:val="002028A7"/>
    <w:rsid w:val="00202B62"/>
    <w:rsid w:val="00202BA6"/>
    <w:rsid w:val="00202E81"/>
    <w:rsid w:val="0020313D"/>
    <w:rsid w:val="00203551"/>
    <w:rsid w:val="00203AA0"/>
    <w:rsid w:val="00204233"/>
    <w:rsid w:val="00204391"/>
    <w:rsid w:val="002048AE"/>
    <w:rsid w:val="002048F7"/>
    <w:rsid w:val="002049BA"/>
    <w:rsid w:val="00204C72"/>
    <w:rsid w:val="00204E77"/>
    <w:rsid w:val="00204EB1"/>
    <w:rsid w:val="00205083"/>
    <w:rsid w:val="002054C4"/>
    <w:rsid w:val="002058CF"/>
    <w:rsid w:val="002058E9"/>
    <w:rsid w:val="00205C39"/>
    <w:rsid w:val="00205D46"/>
    <w:rsid w:val="00205D7E"/>
    <w:rsid w:val="00206022"/>
    <w:rsid w:val="0020638A"/>
    <w:rsid w:val="00206947"/>
    <w:rsid w:val="00206D6F"/>
    <w:rsid w:val="00207150"/>
    <w:rsid w:val="002072E6"/>
    <w:rsid w:val="00207976"/>
    <w:rsid w:val="00207BFF"/>
    <w:rsid w:val="00207DD7"/>
    <w:rsid w:val="00207E24"/>
    <w:rsid w:val="002103BA"/>
    <w:rsid w:val="002105CB"/>
    <w:rsid w:val="002106ED"/>
    <w:rsid w:val="0021083B"/>
    <w:rsid w:val="002108DC"/>
    <w:rsid w:val="00210AF2"/>
    <w:rsid w:val="00210BC9"/>
    <w:rsid w:val="00210E7A"/>
    <w:rsid w:val="00211263"/>
    <w:rsid w:val="002116C9"/>
    <w:rsid w:val="002118F4"/>
    <w:rsid w:val="00211AA6"/>
    <w:rsid w:val="00211AB1"/>
    <w:rsid w:val="00211B62"/>
    <w:rsid w:val="00212081"/>
    <w:rsid w:val="00212157"/>
    <w:rsid w:val="0021219F"/>
    <w:rsid w:val="0021279C"/>
    <w:rsid w:val="00212DD7"/>
    <w:rsid w:val="00212F2D"/>
    <w:rsid w:val="002130E9"/>
    <w:rsid w:val="002131AA"/>
    <w:rsid w:val="002132CB"/>
    <w:rsid w:val="002133A1"/>
    <w:rsid w:val="002134DE"/>
    <w:rsid w:val="00213A85"/>
    <w:rsid w:val="00213CEE"/>
    <w:rsid w:val="00213DE9"/>
    <w:rsid w:val="002141E8"/>
    <w:rsid w:val="002141F7"/>
    <w:rsid w:val="002142D1"/>
    <w:rsid w:val="00214987"/>
    <w:rsid w:val="00214AB1"/>
    <w:rsid w:val="00214CF1"/>
    <w:rsid w:val="00214DB0"/>
    <w:rsid w:val="00214F3B"/>
    <w:rsid w:val="0021508F"/>
    <w:rsid w:val="00215603"/>
    <w:rsid w:val="00215647"/>
    <w:rsid w:val="00215DFB"/>
    <w:rsid w:val="00216508"/>
    <w:rsid w:val="0021651D"/>
    <w:rsid w:val="00216525"/>
    <w:rsid w:val="00216A98"/>
    <w:rsid w:val="00216CE7"/>
    <w:rsid w:val="00216F59"/>
    <w:rsid w:val="0021706A"/>
    <w:rsid w:val="0021718E"/>
    <w:rsid w:val="00217B38"/>
    <w:rsid w:val="00217E1E"/>
    <w:rsid w:val="00217EF3"/>
    <w:rsid w:val="0022018D"/>
    <w:rsid w:val="002203A7"/>
    <w:rsid w:val="00220690"/>
    <w:rsid w:val="0022070C"/>
    <w:rsid w:val="00220B64"/>
    <w:rsid w:val="00220E09"/>
    <w:rsid w:val="002210BA"/>
    <w:rsid w:val="002216C5"/>
    <w:rsid w:val="00221709"/>
    <w:rsid w:val="00221760"/>
    <w:rsid w:val="00221EBC"/>
    <w:rsid w:val="0022238B"/>
    <w:rsid w:val="0022246A"/>
    <w:rsid w:val="002224D1"/>
    <w:rsid w:val="00222523"/>
    <w:rsid w:val="00222714"/>
    <w:rsid w:val="002227CA"/>
    <w:rsid w:val="00222B1B"/>
    <w:rsid w:val="00222B65"/>
    <w:rsid w:val="002233E0"/>
    <w:rsid w:val="0022340C"/>
    <w:rsid w:val="0022350F"/>
    <w:rsid w:val="0022367A"/>
    <w:rsid w:val="0022373D"/>
    <w:rsid w:val="00224549"/>
    <w:rsid w:val="0022469B"/>
    <w:rsid w:val="00224899"/>
    <w:rsid w:val="00224C16"/>
    <w:rsid w:val="00224E8C"/>
    <w:rsid w:val="0022524D"/>
    <w:rsid w:val="002259E5"/>
    <w:rsid w:val="00225B29"/>
    <w:rsid w:val="00225BDF"/>
    <w:rsid w:val="00225ECA"/>
    <w:rsid w:val="002262F5"/>
    <w:rsid w:val="002264B8"/>
    <w:rsid w:val="00226514"/>
    <w:rsid w:val="0022683A"/>
    <w:rsid w:val="002269FF"/>
    <w:rsid w:val="00226B4E"/>
    <w:rsid w:val="00226E14"/>
    <w:rsid w:val="002270E7"/>
    <w:rsid w:val="00227602"/>
    <w:rsid w:val="00227B5F"/>
    <w:rsid w:val="00227D1B"/>
    <w:rsid w:val="002300DA"/>
    <w:rsid w:val="00230640"/>
    <w:rsid w:val="00230AFC"/>
    <w:rsid w:val="00230CD4"/>
    <w:rsid w:val="00230F88"/>
    <w:rsid w:val="00231474"/>
    <w:rsid w:val="00231475"/>
    <w:rsid w:val="00231753"/>
    <w:rsid w:val="002318B5"/>
    <w:rsid w:val="00231998"/>
    <w:rsid w:val="00231CC0"/>
    <w:rsid w:val="00232377"/>
    <w:rsid w:val="0023262C"/>
    <w:rsid w:val="002328DF"/>
    <w:rsid w:val="002329DE"/>
    <w:rsid w:val="00232A1D"/>
    <w:rsid w:val="00232E9A"/>
    <w:rsid w:val="00232F25"/>
    <w:rsid w:val="002330CB"/>
    <w:rsid w:val="002331A8"/>
    <w:rsid w:val="002331E2"/>
    <w:rsid w:val="002333C9"/>
    <w:rsid w:val="00233D67"/>
    <w:rsid w:val="00233DB4"/>
    <w:rsid w:val="0023411E"/>
    <w:rsid w:val="00234310"/>
    <w:rsid w:val="0023448A"/>
    <w:rsid w:val="002348FD"/>
    <w:rsid w:val="00234B65"/>
    <w:rsid w:val="00234B7B"/>
    <w:rsid w:val="00234DB5"/>
    <w:rsid w:val="00234F60"/>
    <w:rsid w:val="00235216"/>
    <w:rsid w:val="002355AA"/>
    <w:rsid w:val="0023572F"/>
    <w:rsid w:val="00235783"/>
    <w:rsid w:val="00235B53"/>
    <w:rsid w:val="00236029"/>
    <w:rsid w:val="0023603C"/>
    <w:rsid w:val="002361C0"/>
    <w:rsid w:val="0023674A"/>
    <w:rsid w:val="00236777"/>
    <w:rsid w:val="00236B87"/>
    <w:rsid w:val="00236FB6"/>
    <w:rsid w:val="00237024"/>
    <w:rsid w:val="0023705F"/>
    <w:rsid w:val="002373FA"/>
    <w:rsid w:val="00237531"/>
    <w:rsid w:val="00237577"/>
    <w:rsid w:val="0023764C"/>
    <w:rsid w:val="0023778F"/>
    <w:rsid w:val="00237802"/>
    <w:rsid w:val="00237A01"/>
    <w:rsid w:val="00240148"/>
    <w:rsid w:val="00240163"/>
    <w:rsid w:val="002403E7"/>
    <w:rsid w:val="00240976"/>
    <w:rsid w:val="00240D1B"/>
    <w:rsid w:val="00240DDF"/>
    <w:rsid w:val="00240EBE"/>
    <w:rsid w:val="002411FD"/>
    <w:rsid w:val="00241274"/>
    <w:rsid w:val="0024145E"/>
    <w:rsid w:val="002426F0"/>
    <w:rsid w:val="00242E59"/>
    <w:rsid w:val="0024310C"/>
    <w:rsid w:val="0024347D"/>
    <w:rsid w:val="00243654"/>
    <w:rsid w:val="0024374C"/>
    <w:rsid w:val="002437C9"/>
    <w:rsid w:val="00243B4E"/>
    <w:rsid w:val="00243E19"/>
    <w:rsid w:val="00243EEE"/>
    <w:rsid w:val="00243FD7"/>
    <w:rsid w:val="0024421B"/>
    <w:rsid w:val="00244254"/>
    <w:rsid w:val="002443FB"/>
    <w:rsid w:val="002444C4"/>
    <w:rsid w:val="00245995"/>
    <w:rsid w:val="00245D9B"/>
    <w:rsid w:val="00245E18"/>
    <w:rsid w:val="0024600A"/>
    <w:rsid w:val="00246120"/>
    <w:rsid w:val="00246931"/>
    <w:rsid w:val="00247258"/>
    <w:rsid w:val="00247466"/>
    <w:rsid w:val="002474B5"/>
    <w:rsid w:val="002474C6"/>
    <w:rsid w:val="0024765F"/>
    <w:rsid w:val="00247DF8"/>
    <w:rsid w:val="00247E8B"/>
    <w:rsid w:val="00250172"/>
    <w:rsid w:val="002505D5"/>
    <w:rsid w:val="00250975"/>
    <w:rsid w:val="00250BF2"/>
    <w:rsid w:val="00250D2F"/>
    <w:rsid w:val="00250E63"/>
    <w:rsid w:val="002512B0"/>
    <w:rsid w:val="0025132B"/>
    <w:rsid w:val="00251820"/>
    <w:rsid w:val="0025193D"/>
    <w:rsid w:val="00251A4F"/>
    <w:rsid w:val="00251A61"/>
    <w:rsid w:val="00251ABC"/>
    <w:rsid w:val="00251B91"/>
    <w:rsid w:val="00251C58"/>
    <w:rsid w:val="002521AA"/>
    <w:rsid w:val="002522B5"/>
    <w:rsid w:val="002522C2"/>
    <w:rsid w:val="002523AC"/>
    <w:rsid w:val="00252EBB"/>
    <w:rsid w:val="002531E5"/>
    <w:rsid w:val="00253519"/>
    <w:rsid w:val="0025363C"/>
    <w:rsid w:val="002537DF"/>
    <w:rsid w:val="002538FA"/>
    <w:rsid w:val="0025394D"/>
    <w:rsid w:val="00253BAD"/>
    <w:rsid w:val="00253F08"/>
    <w:rsid w:val="00253FEA"/>
    <w:rsid w:val="00254338"/>
    <w:rsid w:val="00254DA6"/>
    <w:rsid w:val="00254DDF"/>
    <w:rsid w:val="00255168"/>
    <w:rsid w:val="002553B5"/>
    <w:rsid w:val="00255601"/>
    <w:rsid w:val="002558F8"/>
    <w:rsid w:val="00255C3D"/>
    <w:rsid w:val="00255F16"/>
    <w:rsid w:val="00255FE7"/>
    <w:rsid w:val="00256028"/>
    <w:rsid w:val="00256071"/>
    <w:rsid w:val="002568C2"/>
    <w:rsid w:val="00256D87"/>
    <w:rsid w:val="002574E2"/>
    <w:rsid w:val="00257637"/>
    <w:rsid w:val="0025797C"/>
    <w:rsid w:val="00257A2F"/>
    <w:rsid w:val="00257AB4"/>
    <w:rsid w:val="00257C97"/>
    <w:rsid w:val="00257CAA"/>
    <w:rsid w:val="00257E32"/>
    <w:rsid w:val="00260281"/>
    <w:rsid w:val="0026066B"/>
    <w:rsid w:val="00260A76"/>
    <w:rsid w:val="00260D72"/>
    <w:rsid w:val="00260DD2"/>
    <w:rsid w:val="00260F78"/>
    <w:rsid w:val="00260F92"/>
    <w:rsid w:val="0026127E"/>
    <w:rsid w:val="00261BBC"/>
    <w:rsid w:val="00261E4C"/>
    <w:rsid w:val="00261EF9"/>
    <w:rsid w:val="00261F2A"/>
    <w:rsid w:val="00261FD4"/>
    <w:rsid w:val="00262068"/>
    <w:rsid w:val="002623A5"/>
    <w:rsid w:val="0026240D"/>
    <w:rsid w:val="00262663"/>
    <w:rsid w:val="002628B6"/>
    <w:rsid w:val="0026295B"/>
    <w:rsid w:val="00262A5F"/>
    <w:rsid w:val="00262D6C"/>
    <w:rsid w:val="00263362"/>
    <w:rsid w:val="002633C9"/>
    <w:rsid w:val="002635AA"/>
    <w:rsid w:val="00263626"/>
    <w:rsid w:val="00263B17"/>
    <w:rsid w:val="00263C48"/>
    <w:rsid w:val="00263D48"/>
    <w:rsid w:val="00263F19"/>
    <w:rsid w:val="002644D0"/>
    <w:rsid w:val="00264C46"/>
    <w:rsid w:val="00264CC3"/>
    <w:rsid w:val="00264DF8"/>
    <w:rsid w:val="00264F04"/>
    <w:rsid w:val="00265CEC"/>
    <w:rsid w:val="00265DE0"/>
    <w:rsid w:val="00265ED0"/>
    <w:rsid w:val="00266889"/>
    <w:rsid w:val="00266D12"/>
    <w:rsid w:val="00266D80"/>
    <w:rsid w:val="00266DFB"/>
    <w:rsid w:val="00267BEF"/>
    <w:rsid w:val="00267C38"/>
    <w:rsid w:val="00267FA3"/>
    <w:rsid w:val="0027008F"/>
    <w:rsid w:val="002706E5"/>
    <w:rsid w:val="0027094B"/>
    <w:rsid w:val="00270BE1"/>
    <w:rsid w:val="002712C1"/>
    <w:rsid w:val="00271758"/>
    <w:rsid w:val="00271777"/>
    <w:rsid w:val="0027179A"/>
    <w:rsid w:val="00271A8E"/>
    <w:rsid w:val="00271B6A"/>
    <w:rsid w:val="00271CFE"/>
    <w:rsid w:val="00271D98"/>
    <w:rsid w:val="00271F28"/>
    <w:rsid w:val="002721A2"/>
    <w:rsid w:val="0027220B"/>
    <w:rsid w:val="002725DA"/>
    <w:rsid w:val="00272CF5"/>
    <w:rsid w:val="002730DE"/>
    <w:rsid w:val="00273180"/>
    <w:rsid w:val="00273276"/>
    <w:rsid w:val="002732C7"/>
    <w:rsid w:val="00273E81"/>
    <w:rsid w:val="0027417A"/>
    <w:rsid w:val="00274357"/>
    <w:rsid w:val="00274528"/>
    <w:rsid w:val="002746F1"/>
    <w:rsid w:val="00274778"/>
    <w:rsid w:val="00274827"/>
    <w:rsid w:val="00274A38"/>
    <w:rsid w:val="00274B0C"/>
    <w:rsid w:val="00274B9B"/>
    <w:rsid w:val="002750C7"/>
    <w:rsid w:val="002757BA"/>
    <w:rsid w:val="00275A21"/>
    <w:rsid w:val="00275AB2"/>
    <w:rsid w:val="00275B40"/>
    <w:rsid w:val="00275C27"/>
    <w:rsid w:val="00275DC7"/>
    <w:rsid w:val="00275F58"/>
    <w:rsid w:val="00275F62"/>
    <w:rsid w:val="00276033"/>
    <w:rsid w:val="00276422"/>
    <w:rsid w:val="00276775"/>
    <w:rsid w:val="002768A8"/>
    <w:rsid w:val="00276E34"/>
    <w:rsid w:val="002771CB"/>
    <w:rsid w:val="00277672"/>
    <w:rsid w:val="002776A8"/>
    <w:rsid w:val="002778D9"/>
    <w:rsid w:val="002779F1"/>
    <w:rsid w:val="00277CB4"/>
    <w:rsid w:val="00280042"/>
    <w:rsid w:val="0028052C"/>
    <w:rsid w:val="00280B05"/>
    <w:rsid w:val="00280BDB"/>
    <w:rsid w:val="00280D66"/>
    <w:rsid w:val="00280DFE"/>
    <w:rsid w:val="00280E00"/>
    <w:rsid w:val="00280E8D"/>
    <w:rsid w:val="00280F79"/>
    <w:rsid w:val="00281682"/>
    <w:rsid w:val="0028173F"/>
    <w:rsid w:val="00281900"/>
    <w:rsid w:val="00281B00"/>
    <w:rsid w:val="00281B39"/>
    <w:rsid w:val="00281F65"/>
    <w:rsid w:val="002823C4"/>
    <w:rsid w:val="00282447"/>
    <w:rsid w:val="0028273A"/>
    <w:rsid w:val="00282841"/>
    <w:rsid w:val="00282D00"/>
    <w:rsid w:val="00282D1D"/>
    <w:rsid w:val="00283D3A"/>
    <w:rsid w:val="00283F87"/>
    <w:rsid w:val="00284136"/>
    <w:rsid w:val="002843BB"/>
    <w:rsid w:val="00284405"/>
    <w:rsid w:val="00284D64"/>
    <w:rsid w:val="002851ED"/>
    <w:rsid w:val="00285218"/>
    <w:rsid w:val="00285250"/>
    <w:rsid w:val="0028546B"/>
    <w:rsid w:val="00285519"/>
    <w:rsid w:val="00285553"/>
    <w:rsid w:val="00285605"/>
    <w:rsid w:val="002859A9"/>
    <w:rsid w:val="00285A17"/>
    <w:rsid w:val="00285B3F"/>
    <w:rsid w:val="00286235"/>
    <w:rsid w:val="0028631F"/>
    <w:rsid w:val="002865FA"/>
    <w:rsid w:val="00286672"/>
    <w:rsid w:val="00286D9B"/>
    <w:rsid w:val="002877C4"/>
    <w:rsid w:val="00287AD8"/>
    <w:rsid w:val="00290075"/>
    <w:rsid w:val="0029017C"/>
    <w:rsid w:val="00290460"/>
    <w:rsid w:val="002907FB"/>
    <w:rsid w:val="00290A68"/>
    <w:rsid w:val="00290B6D"/>
    <w:rsid w:val="00290C73"/>
    <w:rsid w:val="00290D4D"/>
    <w:rsid w:val="00290FE6"/>
    <w:rsid w:val="00291178"/>
    <w:rsid w:val="002912F5"/>
    <w:rsid w:val="00291372"/>
    <w:rsid w:val="002913B3"/>
    <w:rsid w:val="002918F1"/>
    <w:rsid w:val="00291A4E"/>
    <w:rsid w:val="0029221A"/>
    <w:rsid w:val="00292419"/>
    <w:rsid w:val="002926A2"/>
    <w:rsid w:val="00292A0C"/>
    <w:rsid w:val="00292C4D"/>
    <w:rsid w:val="00292C76"/>
    <w:rsid w:val="00292DCE"/>
    <w:rsid w:val="00292F29"/>
    <w:rsid w:val="0029307D"/>
    <w:rsid w:val="002936D5"/>
    <w:rsid w:val="002937B7"/>
    <w:rsid w:val="00294816"/>
    <w:rsid w:val="00294B91"/>
    <w:rsid w:val="00294CB3"/>
    <w:rsid w:val="00294D51"/>
    <w:rsid w:val="0029502F"/>
    <w:rsid w:val="00295319"/>
    <w:rsid w:val="0029539C"/>
    <w:rsid w:val="00295441"/>
    <w:rsid w:val="002954B5"/>
    <w:rsid w:val="00295742"/>
    <w:rsid w:val="002958C7"/>
    <w:rsid w:val="00295D29"/>
    <w:rsid w:val="002961D9"/>
    <w:rsid w:val="0029626A"/>
    <w:rsid w:val="00296BF2"/>
    <w:rsid w:val="00296C1D"/>
    <w:rsid w:val="00296D1B"/>
    <w:rsid w:val="00296E30"/>
    <w:rsid w:val="00297097"/>
    <w:rsid w:val="0029734B"/>
    <w:rsid w:val="002973E2"/>
    <w:rsid w:val="00297807"/>
    <w:rsid w:val="00297D7D"/>
    <w:rsid w:val="002A0894"/>
    <w:rsid w:val="002A0A0E"/>
    <w:rsid w:val="002A0F09"/>
    <w:rsid w:val="002A1135"/>
    <w:rsid w:val="002A15A8"/>
    <w:rsid w:val="002A185F"/>
    <w:rsid w:val="002A1B14"/>
    <w:rsid w:val="002A1B1A"/>
    <w:rsid w:val="002A1C1F"/>
    <w:rsid w:val="002A1CAA"/>
    <w:rsid w:val="002A1E4C"/>
    <w:rsid w:val="002A1F34"/>
    <w:rsid w:val="002A1FB1"/>
    <w:rsid w:val="002A205E"/>
    <w:rsid w:val="002A2328"/>
    <w:rsid w:val="002A2741"/>
    <w:rsid w:val="002A284B"/>
    <w:rsid w:val="002A2A3C"/>
    <w:rsid w:val="002A30DA"/>
    <w:rsid w:val="002A3110"/>
    <w:rsid w:val="002A31C1"/>
    <w:rsid w:val="002A34A9"/>
    <w:rsid w:val="002A358D"/>
    <w:rsid w:val="002A379D"/>
    <w:rsid w:val="002A4292"/>
    <w:rsid w:val="002A45CC"/>
    <w:rsid w:val="002A4BEC"/>
    <w:rsid w:val="002A4D67"/>
    <w:rsid w:val="002A53E6"/>
    <w:rsid w:val="002A5A36"/>
    <w:rsid w:val="002A5FCE"/>
    <w:rsid w:val="002A5FDC"/>
    <w:rsid w:val="002A63B3"/>
    <w:rsid w:val="002A67EE"/>
    <w:rsid w:val="002A6A48"/>
    <w:rsid w:val="002A7444"/>
    <w:rsid w:val="002A7917"/>
    <w:rsid w:val="002A7F3E"/>
    <w:rsid w:val="002B0154"/>
    <w:rsid w:val="002B0568"/>
    <w:rsid w:val="002B0E4C"/>
    <w:rsid w:val="002B0EBD"/>
    <w:rsid w:val="002B0ED4"/>
    <w:rsid w:val="002B0F1A"/>
    <w:rsid w:val="002B0F45"/>
    <w:rsid w:val="002B0F6A"/>
    <w:rsid w:val="002B1068"/>
    <w:rsid w:val="002B1183"/>
    <w:rsid w:val="002B23D4"/>
    <w:rsid w:val="002B242D"/>
    <w:rsid w:val="002B252B"/>
    <w:rsid w:val="002B25A9"/>
    <w:rsid w:val="002B2866"/>
    <w:rsid w:val="002B2C32"/>
    <w:rsid w:val="002B2CC6"/>
    <w:rsid w:val="002B33E5"/>
    <w:rsid w:val="002B3ADF"/>
    <w:rsid w:val="002B3B56"/>
    <w:rsid w:val="002B3B85"/>
    <w:rsid w:val="002B3E4D"/>
    <w:rsid w:val="002B42C3"/>
    <w:rsid w:val="002B4619"/>
    <w:rsid w:val="002B4652"/>
    <w:rsid w:val="002B4861"/>
    <w:rsid w:val="002B4D2C"/>
    <w:rsid w:val="002B4D50"/>
    <w:rsid w:val="002B511B"/>
    <w:rsid w:val="002B5529"/>
    <w:rsid w:val="002B5D6C"/>
    <w:rsid w:val="002B60DE"/>
    <w:rsid w:val="002B62D0"/>
    <w:rsid w:val="002B66C8"/>
    <w:rsid w:val="002B6EA0"/>
    <w:rsid w:val="002B6EDC"/>
    <w:rsid w:val="002B6F7A"/>
    <w:rsid w:val="002B70A4"/>
    <w:rsid w:val="002B769A"/>
    <w:rsid w:val="002B79CD"/>
    <w:rsid w:val="002B7AD8"/>
    <w:rsid w:val="002B7CCA"/>
    <w:rsid w:val="002B7E2E"/>
    <w:rsid w:val="002B7F7A"/>
    <w:rsid w:val="002B7FCD"/>
    <w:rsid w:val="002C032C"/>
    <w:rsid w:val="002C068C"/>
    <w:rsid w:val="002C0A9B"/>
    <w:rsid w:val="002C0D81"/>
    <w:rsid w:val="002C115C"/>
    <w:rsid w:val="002C1361"/>
    <w:rsid w:val="002C17DD"/>
    <w:rsid w:val="002C1887"/>
    <w:rsid w:val="002C1B18"/>
    <w:rsid w:val="002C1B24"/>
    <w:rsid w:val="002C1B5E"/>
    <w:rsid w:val="002C1CB3"/>
    <w:rsid w:val="002C1FC7"/>
    <w:rsid w:val="002C20F5"/>
    <w:rsid w:val="002C2788"/>
    <w:rsid w:val="002C2AB1"/>
    <w:rsid w:val="002C309C"/>
    <w:rsid w:val="002C30EA"/>
    <w:rsid w:val="002C325A"/>
    <w:rsid w:val="002C327B"/>
    <w:rsid w:val="002C3800"/>
    <w:rsid w:val="002C4018"/>
    <w:rsid w:val="002C40E2"/>
    <w:rsid w:val="002C4101"/>
    <w:rsid w:val="002C43EB"/>
    <w:rsid w:val="002C45E5"/>
    <w:rsid w:val="002C48ED"/>
    <w:rsid w:val="002C49C4"/>
    <w:rsid w:val="002C4C44"/>
    <w:rsid w:val="002C4C48"/>
    <w:rsid w:val="002C4CE9"/>
    <w:rsid w:val="002C4DC7"/>
    <w:rsid w:val="002C5618"/>
    <w:rsid w:val="002C5A45"/>
    <w:rsid w:val="002C5AE1"/>
    <w:rsid w:val="002C5E79"/>
    <w:rsid w:val="002C674D"/>
    <w:rsid w:val="002C72F7"/>
    <w:rsid w:val="002C739F"/>
    <w:rsid w:val="002C76BC"/>
    <w:rsid w:val="002C79B8"/>
    <w:rsid w:val="002D0016"/>
    <w:rsid w:val="002D02FB"/>
    <w:rsid w:val="002D0666"/>
    <w:rsid w:val="002D06CC"/>
    <w:rsid w:val="002D06E2"/>
    <w:rsid w:val="002D077C"/>
    <w:rsid w:val="002D0A0A"/>
    <w:rsid w:val="002D0C1F"/>
    <w:rsid w:val="002D1589"/>
    <w:rsid w:val="002D1719"/>
    <w:rsid w:val="002D18FA"/>
    <w:rsid w:val="002D2575"/>
    <w:rsid w:val="002D2859"/>
    <w:rsid w:val="002D2B45"/>
    <w:rsid w:val="002D2C54"/>
    <w:rsid w:val="002D2D09"/>
    <w:rsid w:val="002D2DB4"/>
    <w:rsid w:val="002D2E77"/>
    <w:rsid w:val="002D382E"/>
    <w:rsid w:val="002D3B6A"/>
    <w:rsid w:val="002D3F52"/>
    <w:rsid w:val="002D4096"/>
    <w:rsid w:val="002D4151"/>
    <w:rsid w:val="002D45B4"/>
    <w:rsid w:val="002D4B15"/>
    <w:rsid w:val="002D4CBF"/>
    <w:rsid w:val="002D4F6E"/>
    <w:rsid w:val="002D506F"/>
    <w:rsid w:val="002D53F3"/>
    <w:rsid w:val="002D549B"/>
    <w:rsid w:val="002D5989"/>
    <w:rsid w:val="002D639B"/>
    <w:rsid w:val="002D63B4"/>
    <w:rsid w:val="002D643A"/>
    <w:rsid w:val="002D65A0"/>
    <w:rsid w:val="002D6E40"/>
    <w:rsid w:val="002D7233"/>
    <w:rsid w:val="002D7477"/>
    <w:rsid w:val="002D766C"/>
    <w:rsid w:val="002D7838"/>
    <w:rsid w:val="002D7909"/>
    <w:rsid w:val="002D7F2F"/>
    <w:rsid w:val="002E07CB"/>
    <w:rsid w:val="002E0C97"/>
    <w:rsid w:val="002E130E"/>
    <w:rsid w:val="002E1E21"/>
    <w:rsid w:val="002E2A2C"/>
    <w:rsid w:val="002E2B2B"/>
    <w:rsid w:val="002E2B8E"/>
    <w:rsid w:val="002E2E8B"/>
    <w:rsid w:val="002E3095"/>
    <w:rsid w:val="002E3170"/>
    <w:rsid w:val="002E34EA"/>
    <w:rsid w:val="002E3629"/>
    <w:rsid w:val="002E38EC"/>
    <w:rsid w:val="002E39E1"/>
    <w:rsid w:val="002E3BB3"/>
    <w:rsid w:val="002E3BBC"/>
    <w:rsid w:val="002E3D4C"/>
    <w:rsid w:val="002E3DAE"/>
    <w:rsid w:val="002E3F88"/>
    <w:rsid w:val="002E4089"/>
    <w:rsid w:val="002E4106"/>
    <w:rsid w:val="002E47AD"/>
    <w:rsid w:val="002E4853"/>
    <w:rsid w:val="002E49EF"/>
    <w:rsid w:val="002E5041"/>
    <w:rsid w:val="002E59B4"/>
    <w:rsid w:val="002E5D4E"/>
    <w:rsid w:val="002E5D77"/>
    <w:rsid w:val="002E6E4D"/>
    <w:rsid w:val="002E7255"/>
    <w:rsid w:val="002E737D"/>
    <w:rsid w:val="002E7530"/>
    <w:rsid w:val="002E7883"/>
    <w:rsid w:val="002E7AAD"/>
    <w:rsid w:val="002E7B55"/>
    <w:rsid w:val="002E7B82"/>
    <w:rsid w:val="002E7C93"/>
    <w:rsid w:val="002F05D1"/>
    <w:rsid w:val="002F0829"/>
    <w:rsid w:val="002F09E4"/>
    <w:rsid w:val="002F0F7B"/>
    <w:rsid w:val="002F102B"/>
    <w:rsid w:val="002F1642"/>
    <w:rsid w:val="002F1B58"/>
    <w:rsid w:val="002F1C20"/>
    <w:rsid w:val="002F1EE0"/>
    <w:rsid w:val="002F1F6B"/>
    <w:rsid w:val="002F1F86"/>
    <w:rsid w:val="002F21B9"/>
    <w:rsid w:val="002F2480"/>
    <w:rsid w:val="002F252E"/>
    <w:rsid w:val="002F2566"/>
    <w:rsid w:val="002F25BF"/>
    <w:rsid w:val="002F2643"/>
    <w:rsid w:val="002F2778"/>
    <w:rsid w:val="002F2D42"/>
    <w:rsid w:val="002F317E"/>
    <w:rsid w:val="002F31F9"/>
    <w:rsid w:val="002F3298"/>
    <w:rsid w:val="002F45BE"/>
    <w:rsid w:val="002F4B71"/>
    <w:rsid w:val="002F4FF7"/>
    <w:rsid w:val="002F5241"/>
    <w:rsid w:val="002F5437"/>
    <w:rsid w:val="002F548A"/>
    <w:rsid w:val="002F5B0D"/>
    <w:rsid w:val="002F5D39"/>
    <w:rsid w:val="002F5D80"/>
    <w:rsid w:val="002F5EAA"/>
    <w:rsid w:val="002F5EB0"/>
    <w:rsid w:val="002F614E"/>
    <w:rsid w:val="002F66BD"/>
    <w:rsid w:val="002F691B"/>
    <w:rsid w:val="002F69F4"/>
    <w:rsid w:val="002F6A05"/>
    <w:rsid w:val="002F7302"/>
    <w:rsid w:val="002F7C29"/>
    <w:rsid w:val="00300214"/>
    <w:rsid w:val="00300A84"/>
    <w:rsid w:val="00300B18"/>
    <w:rsid w:val="00300C32"/>
    <w:rsid w:val="00300F8B"/>
    <w:rsid w:val="003010B9"/>
    <w:rsid w:val="003012FA"/>
    <w:rsid w:val="003016AB"/>
    <w:rsid w:val="0030178B"/>
    <w:rsid w:val="00301806"/>
    <w:rsid w:val="00301AA2"/>
    <w:rsid w:val="00301AB5"/>
    <w:rsid w:val="0030244E"/>
    <w:rsid w:val="003025B8"/>
    <w:rsid w:val="003029BB"/>
    <w:rsid w:val="003029F2"/>
    <w:rsid w:val="00302D11"/>
    <w:rsid w:val="00303064"/>
    <w:rsid w:val="0030334C"/>
    <w:rsid w:val="00303465"/>
    <w:rsid w:val="00303C7F"/>
    <w:rsid w:val="00303DB4"/>
    <w:rsid w:val="00303EBF"/>
    <w:rsid w:val="00304493"/>
    <w:rsid w:val="003045FF"/>
    <w:rsid w:val="0030461F"/>
    <w:rsid w:val="00304B2F"/>
    <w:rsid w:val="00304CC9"/>
    <w:rsid w:val="00305007"/>
    <w:rsid w:val="003052D4"/>
    <w:rsid w:val="003054FA"/>
    <w:rsid w:val="003055F0"/>
    <w:rsid w:val="003056ED"/>
    <w:rsid w:val="003057D6"/>
    <w:rsid w:val="00305A40"/>
    <w:rsid w:val="00305A45"/>
    <w:rsid w:val="00305A9C"/>
    <w:rsid w:val="00305D7E"/>
    <w:rsid w:val="00305F7B"/>
    <w:rsid w:val="00305F91"/>
    <w:rsid w:val="00306E0E"/>
    <w:rsid w:val="00306E5C"/>
    <w:rsid w:val="00306F49"/>
    <w:rsid w:val="003071B7"/>
    <w:rsid w:val="00307A11"/>
    <w:rsid w:val="00307A98"/>
    <w:rsid w:val="00307CEF"/>
    <w:rsid w:val="00307EF4"/>
    <w:rsid w:val="00310640"/>
    <w:rsid w:val="00310D4A"/>
    <w:rsid w:val="00310E3C"/>
    <w:rsid w:val="003110F8"/>
    <w:rsid w:val="00311B30"/>
    <w:rsid w:val="00312226"/>
    <w:rsid w:val="003122B1"/>
    <w:rsid w:val="003131B0"/>
    <w:rsid w:val="00313463"/>
    <w:rsid w:val="003135E8"/>
    <w:rsid w:val="003137C2"/>
    <w:rsid w:val="003137F5"/>
    <w:rsid w:val="00313C2B"/>
    <w:rsid w:val="0031420C"/>
    <w:rsid w:val="00314537"/>
    <w:rsid w:val="003146E2"/>
    <w:rsid w:val="00314A53"/>
    <w:rsid w:val="00314F16"/>
    <w:rsid w:val="00315804"/>
    <w:rsid w:val="003158E5"/>
    <w:rsid w:val="0031601B"/>
    <w:rsid w:val="00316297"/>
    <w:rsid w:val="00316BF1"/>
    <w:rsid w:val="00317479"/>
    <w:rsid w:val="00317543"/>
    <w:rsid w:val="0031763D"/>
    <w:rsid w:val="003176DF"/>
    <w:rsid w:val="00317962"/>
    <w:rsid w:val="00317AE1"/>
    <w:rsid w:val="00317CB9"/>
    <w:rsid w:val="0032036C"/>
    <w:rsid w:val="00320845"/>
    <w:rsid w:val="0032095F"/>
    <w:rsid w:val="00320A85"/>
    <w:rsid w:val="00320E5D"/>
    <w:rsid w:val="003212D6"/>
    <w:rsid w:val="003217D2"/>
    <w:rsid w:val="0032192D"/>
    <w:rsid w:val="00321B3C"/>
    <w:rsid w:val="00321C9B"/>
    <w:rsid w:val="00321D8A"/>
    <w:rsid w:val="00321DA4"/>
    <w:rsid w:val="00321DB1"/>
    <w:rsid w:val="0032238F"/>
    <w:rsid w:val="003223E0"/>
    <w:rsid w:val="00322407"/>
    <w:rsid w:val="003224D6"/>
    <w:rsid w:val="003224FA"/>
    <w:rsid w:val="00322502"/>
    <w:rsid w:val="003225B1"/>
    <w:rsid w:val="0032291F"/>
    <w:rsid w:val="00322A0F"/>
    <w:rsid w:val="00322B9E"/>
    <w:rsid w:val="0032307C"/>
    <w:rsid w:val="00323851"/>
    <w:rsid w:val="00323DBD"/>
    <w:rsid w:val="00323F58"/>
    <w:rsid w:val="00324067"/>
    <w:rsid w:val="003242CC"/>
    <w:rsid w:val="00324B70"/>
    <w:rsid w:val="00324FD6"/>
    <w:rsid w:val="00325396"/>
    <w:rsid w:val="003253C0"/>
    <w:rsid w:val="003254E5"/>
    <w:rsid w:val="003255FB"/>
    <w:rsid w:val="00325A43"/>
    <w:rsid w:val="00325ADF"/>
    <w:rsid w:val="00325C73"/>
    <w:rsid w:val="00326352"/>
    <w:rsid w:val="0032639F"/>
    <w:rsid w:val="0032642F"/>
    <w:rsid w:val="00326516"/>
    <w:rsid w:val="003267DB"/>
    <w:rsid w:val="00326866"/>
    <w:rsid w:val="00326989"/>
    <w:rsid w:val="00326A8E"/>
    <w:rsid w:val="00326CC7"/>
    <w:rsid w:val="00326D0F"/>
    <w:rsid w:val="00326E3B"/>
    <w:rsid w:val="00326EBE"/>
    <w:rsid w:val="00326F9C"/>
    <w:rsid w:val="00327789"/>
    <w:rsid w:val="003278AE"/>
    <w:rsid w:val="003278EE"/>
    <w:rsid w:val="00327AE8"/>
    <w:rsid w:val="00327CC2"/>
    <w:rsid w:val="00327F70"/>
    <w:rsid w:val="00327FDF"/>
    <w:rsid w:val="0033031F"/>
    <w:rsid w:val="00330387"/>
    <w:rsid w:val="0033068B"/>
    <w:rsid w:val="003307F3"/>
    <w:rsid w:val="0033089F"/>
    <w:rsid w:val="00330B2A"/>
    <w:rsid w:val="003313DD"/>
    <w:rsid w:val="00331A7D"/>
    <w:rsid w:val="00331A86"/>
    <w:rsid w:val="00331C75"/>
    <w:rsid w:val="00331D4D"/>
    <w:rsid w:val="00331FDD"/>
    <w:rsid w:val="003321C1"/>
    <w:rsid w:val="00332220"/>
    <w:rsid w:val="003325B5"/>
    <w:rsid w:val="003326DC"/>
    <w:rsid w:val="00332AD3"/>
    <w:rsid w:val="00332AF2"/>
    <w:rsid w:val="00332B33"/>
    <w:rsid w:val="00332B6B"/>
    <w:rsid w:val="00332BE4"/>
    <w:rsid w:val="00333008"/>
    <w:rsid w:val="00333434"/>
    <w:rsid w:val="00333532"/>
    <w:rsid w:val="003335D8"/>
    <w:rsid w:val="00333616"/>
    <w:rsid w:val="003337EF"/>
    <w:rsid w:val="00333C3E"/>
    <w:rsid w:val="00333CD9"/>
    <w:rsid w:val="00333EEB"/>
    <w:rsid w:val="00333EF8"/>
    <w:rsid w:val="0033430F"/>
    <w:rsid w:val="0033456C"/>
    <w:rsid w:val="00334767"/>
    <w:rsid w:val="00334B28"/>
    <w:rsid w:val="00334C98"/>
    <w:rsid w:val="003352ED"/>
    <w:rsid w:val="003356D9"/>
    <w:rsid w:val="00335AE6"/>
    <w:rsid w:val="00335B08"/>
    <w:rsid w:val="00336322"/>
    <w:rsid w:val="00336347"/>
    <w:rsid w:val="003363B4"/>
    <w:rsid w:val="003363F6"/>
    <w:rsid w:val="003365C0"/>
    <w:rsid w:val="003365D1"/>
    <w:rsid w:val="00336B70"/>
    <w:rsid w:val="00336F61"/>
    <w:rsid w:val="003370E2"/>
    <w:rsid w:val="003372BB"/>
    <w:rsid w:val="0033737D"/>
    <w:rsid w:val="003374D0"/>
    <w:rsid w:val="003375A3"/>
    <w:rsid w:val="00337670"/>
    <w:rsid w:val="0033781E"/>
    <w:rsid w:val="00337967"/>
    <w:rsid w:val="00337ABB"/>
    <w:rsid w:val="00337C39"/>
    <w:rsid w:val="00337DA2"/>
    <w:rsid w:val="00340128"/>
    <w:rsid w:val="00340152"/>
    <w:rsid w:val="0034034F"/>
    <w:rsid w:val="00340443"/>
    <w:rsid w:val="003404E1"/>
    <w:rsid w:val="003408A6"/>
    <w:rsid w:val="00340D89"/>
    <w:rsid w:val="00341026"/>
    <w:rsid w:val="00341479"/>
    <w:rsid w:val="00341512"/>
    <w:rsid w:val="003420B7"/>
    <w:rsid w:val="003421DC"/>
    <w:rsid w:val="00342314"/>
    <w:rsid w:val="00342392"/>
    <w:rsid w:val="00342530"/>
    <w:rsid w:val="00342889"/>
    <w:rsid w:val="00342A28"/>
    <w:rsid w:val="00342C47"/>
    <w:rsid w:val="00342DD9"/>
    <w:rsid w:val="00342E88"/>
    <w:rsid w:val="00342FA8"/>
    <w:rsid w:val="00342FF2"/>
    <w:rsid w:val="0034309B"/>
    <w:rsid w:val="00343158"/>
    <w:rsid w:val="0034320C"/>
    <w:rsid w:val="0034353E"/>
    <w:rsid w:val="0034382B"/>
    <w:rsid w:val="00343B33"/>
    <w:rsid w:val="00343C76"/>
    <w:rsid w:val="00343EE2"/>
    <w:rsid w:val="003443E4"/>
    <w:rsid w:val="003444EA"/>
    <w:rsid w:val="0034460D"/>
    <w:rsid w:val="003446AB"/>
    <w:rsid w:val="003447E1"/>
    <w:rsid w:val="003449BB"/>
    <w:rsid w:val="00344C14"/>
    <w:rsid w:val="00344CC3"/>
    <w:rsid w:val="00344F50"/>
    <w:rsid w:val="003451E5"/>
    <w:rsid w:val="0034535C"/>
    <w:rsid w:val="00345377"/>
    <w:rsid w:val="0034547F"/>
    <w:rsid w:val="003457DC"/>
    <w:rsid w:val="00345856"/>
    <w:rsid w:val="00345978"/>
    <w:rsid w:val="00345B86"/>
    <w:rsid w:val="00345DDC"/>
    <w:rsid w:val="0034611B"/>
    <w:rsid w:val="00346657"/>
    <w:rsid w:val="00346BCA"/>
    <w:rsid w:val="00346F13"/>
    <w:rsid w:val="003470D6"/>
    <w:rsid w:val="00347201"/>
    <w:rsid w:val="0034727E"/>
    <w:rsid w:val="003472CA"/>
    <w:rsid w:val="00347919"/>
    <w:rsid w:val="00347C65"/>
    <w:rsid w:val="0035039A"/>
    <w:rsid w:val="00350634"/>
    <w:rsid w:val="00350642"/>
    <w:rsid w:val="00350746"/>
    <w:rsid w:val="0035086E"/>
    <w:rsid w:val="003509A8"/>
    <w:rsid w:val="00350BFF"/>
    <w:rsid w:val="00350C60"/>
    <w:rsid w:val="00350D8B"/>
    <w:rsid w:val="00350DA0"/>
    <w:rsid w:val="00351238"/>
    <w:rsid w:val="003515C5"/>
    <w:rsid w:val="003520D1"/>
    <w:rsid w:val="003522BB"/>
    <w:rsid w:val="003522C7"/>
    <w:rsid w:val="00352312"/>
    <w:rsid w:val="0035239A"/>
    <w:rsid w:val="003526EF"/>
    <w:rsid w:val="00352895"/>
    <w:rsid w:val="003529CB"/>
    <w:rsid w:val="00352C1E"/>
    <w:rsid w:val="00353462"/>
    <w:rsid w:val="003539B1"/>
    <w:rsid w:val="00353A7D"/>
    <w:rsid w:val="00353AF9"/>
    <w:rsid w:val="00354B2E"/>
    <w:rsid w:val="00354B61"/>
    <w:rsid w:val="00354D61"/>
    <w:rsid w:val="00354FC4"/>
    <w:rsid w:val="0035549B"/>
    <w:rsid w:val="0035578E"/>
    <w:rsid w:val="003557F0"/>
    <w:rsid w:val="00355961"/>
    <w:rsid w:val="00355AC3"/>
    <w:rsid w:val="00355C16"/>
    <w:rsid w:val="00355ECD"/>
    <w:rsid w:val="003562C7"/>
    <w:rsid w:val="003563B6"/>
    <w:rsid w:val="0035684D"/>
    <w:rsid w:val="0035685D"/>
    <w:rsid w:val="003568CB"/>
    <w:rsid w:val="003569FF"/>
    <w:rsid w:val="00356DCD"/>
    <w:rsid w:val="00356F47"/>
    <w:rsid w:val="00357152"/>
    <w:rsid w:val="00357730"/>
    <w:rsid w:val="0035783F"/>
    <w:rsid w:val="003579DF"/>
    <w:rsid w:val="00357DFB"/>
    <w:rsid w:val="00357F6F"/>
    <w:rsid w:val="0036044D"/>
    <w:rsid w:val="003604F9"/>
    <w:rsid w:val="003609FA"/>
    <w:rsid w:val="00360B49"/>
    <w:rsid w:val="00360BCF"/>
    <w:rsid w:val="00360D65"/>
    <w:rsid w:val="00360E16"/>
    <w:rsid w:val="00360EA6"/>
    <w:rsid w:val="00361D54"/>
    <w:rsid w:val="00361E83"/>
    <w:rsid w:val="003628ED"/>
    <w:rsid w:val="0036340B"/>
    <w:rsid w:val="0036370D"/>
    <w:rsid w:val="00363903"/>
    <w:rsid w:val="00363948"/>
    <w:rsid w:val="00363CCA"/>
    <w:rsid w:val="0036426B"/>
    <w:rsid w:val="003642BD"/>
    <w:rsid w:val="003643A7"/>
    <w:rsid w:val="00364C5D"/>
    <w:rsid w:val="0036539A"/>
    <w:rsid w:val="0036580D"/>
    <w:rsid w:val="003659DA"/>
    <w:rsid w:val="00365DC0"/>
    <w:rsid w:val="00365EBA"/>
    <w:rsid w:val="00365F45"/>
    <w:rsid w:val="0036602E"/>
    <w:rsid w:val="0036684B"/>
    <w:rsid w:val="00366915"/>
    <w:rsid w:val="00366C8F"/>
    <w:rsid w:val="00366CCF"/>
    <w:rsid w:val="00366CE3"/>
    <w:rsid w:val="00366D5D"/>
    <w:rsid w:val="00366E82"/>
    <w:rsid w:val="00367113"/>
    <w:rsid w:val="003671B0"/>
    <w:rsid w:val="00367585"/>
    <w:rsid w:val="00367A4F"/>
    <w:rsid w:val="00367AAD"/>
    <w:rsid w:val="00367C7D"/>
    <w:rsid w:val="00370015"/>
    <w:rsid w:val="00370036"/>
    <w:rsid w:val="003700D0"/>
    <w:rsid w:val="003702F7"/>
    <w:rsid w:val="00370430"/>
    <w:rsid w:val="00370786"/>
    <w:rsid w:val="003707E9"/>
    <w:rsid w:val="0037093E"/>
    <w:rsid w:val="00370D99"/>
    <w:rsid w:val="00370FE4"/>
    <w:rsid w:val="003711BF"/>
    <w:rsid w:val="0037132A"/>
    <w:rsid w:val="00371438"/>
    <w:rsid w:val="00371BDC"/>
    <w:rsid w:val="00371DFA"/>
    <w:rsid w:val="00371EC3"/>
    <w:rsid w:val="003723CA"/>
    <w:rsid w:val="003726F9"/>
    <w:rsid w:val="00372B53"/>
    <w:rsid w:val="00372C30"/>
    <w:rsid w:val="00372FB3"/>
    <w:rsid w:val="0037322A"/>
    <w:rsid w:val="003736B0"/>
    <w:rsid w:val="003739BC"/>
    <w:rsid w:val="00373D25"/>
    <w:rsid w:val="00374265"/>
    <w:rsid w:val="0037428F"/>
    <w:rsid w:val="0037460B"/>
    <w:rsid w:val="00374974"/>
    <w:rsid w:val="00374FED"/>
    <w:rsid w:val="0037523A"/>
    <w:rsid w:val="00375375"/>
    <w:rsid w:val="0037564A"/>
    <w:rsid w:val="0037574F"/>
    <w:rsid w:val="003757DB"/>
    <w:rsid w:val="00375E02"/>
    <w:rsid w:val="00376689"/>
    <w:rsid w:val="003766C7"/>
    <w:rsid w:val="00376EC1"/>
    <w:rsid w:val="00377994"/>
    <w:rsid w:val="003779DC"/>
    <w:rsid w:val="00377DEA"/>
    <w:rsid w:val="00377F48"/>
    <w:rsid w:val="0038003B"/>
    <w:rsid w:val="00380083"/>
    <w:rsid w:val="0038013F"/>
    <w:rsid w:val="00380340"/>
    <w:rsid w:val="00380C0F"/>
    <w:rsid w:val="00380E9C"/>
    <w:rsid w:val="00381094"/>
    <w:rsid w:val="00381808"/>
    <w:rsid w:val="0038183D"/>
    <w:rsid w:val="0038193C"/>
    <w:rsid w:val="00381B49"/>
    <w:rsid w:val="00381CF2"/>
    <w:rsid w:val="00381D39"/>
    <w:rsid w:val="00381E1D"/>
    <w:rsid w:val="003826C1"/>
    <w:rsid w:val="00382746"/>
    <w:rsid w:val="0038283D"/>
    <w:rsid w:val="00382ABF"/>
    <w:rsid w:val="00382C34"/>
    <w:rsid w:val="00382D3D"/>
    <w:rsid w:val="00383418"/>
    <w:rsid w:val="00383560"/>
    <w:rsid w:val="0038381B"/>
    <w:rsid w:val="003839F2"/>
    <w:rsid w:val="00383A56"/>
    <w:rsid w:val="00383CE7"/>
    <w:rsid w:val="0038449A"/>
    <w:rsid w:val="003844A9"/>
    <w:rsid w:val="00384548"/>
    <w:rsid w:val="003845E3"/>
    <w:rsid w:val="00384DEA"/>
    <w:rsid w:val="0038507A"/>
    <w:rsid w:val="003852F6"/>
    <w:rsid w:val="0038546E"/>
    <w:rsid w:val="00385626"/>
    <w:rsid w:val="00385720"/>
    <w:rsid w:val="00386154"/>
    <w:rsid w:val="003866CC"/>
    <w:rsid w:val="003869F3"/>
    <w:rsid w:val="00386C83"/>
    <w:rsid w:val="00386C84"/>
    <w:rsid w:val="00386F68"/>
    <w:rsid w:val="0038701B"/>
    <w:rsid w:val="003871FB"/>
    <w:rsid w:val="00387455"/>
    <w:rsid w:val="00387A0C"/>
    <w:rsid w:val="00387B03"/>
    <w:rsid w:val="00387E9F"/>
    <w:rsid w:val="00390152"/>
    <w:rsid w:val="003901C8"/>
    <w:rsid w:val="00390B6A"/>
    <w:rsid w:val="0039177D"/>
    <w:rsid w:val="003919F1"/>
    <w:rsid w:val="00391CFB"/>
    <w:rsid w:val="00391DC9"/>
    <w:rsid w:val="00391F0A"/>
    <w:rsid w:val="003923E5"/>
    <w:rsid w:val="00392447"/>
    <w:rsid w:val="003928E3"/>
    <w:rsid w:val="00392938"/>
    <w:rsid w:val="00392C47"/>
    <w:rsid w:val="00392DB7"/>
    <w:rsid w:val="003932F1"/>
    <w:rsid w:val="003934FF"/>
    <w:rsid w:val="0039366A"/>
    <w:rsid w:val="00393888"/>
    <w:rsid w:val="003941FE"/>
    <w:rsid w:val="003942F4"/>
    <w:rsid w:val="003943F0"/>
    <w:rsid w:val="00394589"/>
    <w:rsid w:val="003947E0"/>
    <w:rsid w:val="00394825"/>
    <w:rsid w:val="00394DB0"/>
    <w:rsid w:val="00394FAC"/>
    <w:rsid w:val="00395129"/>
    <w:rsid w:val="00395735"/>
    <w:rsid w:val="00395863"/>
    <w:rsid w:val="00395A42"/>
    <w:rsid w:val="00395A91"/>
    <w:rsid w:val="00395BC1"/>
    <w:rsid w:val="0039622B"/>
    <w:rsid w:val="00396241"/>
    <w:rsid w:val="00396496"/>
    <w:rsid w:val="003964D5"/>
    <w:rsid w:val="00396814"/>
    <w:rsid w:val="0039688E"/>
    <w:rsid w:val="00396980"/>
    <w:rsid w:val="00396AB1"/>
    <w:rsid w:val="0039727A"/>
    <w:rsid w:val="0039742E"/>
    <w:rsid w:val="003979FA"/>
    <w:rsid w:val="003A09DC"/>
    <w:rsid w:val="003A0F81"/>
    <w:rsid w:val="003A1021"/>
    <w:rsid w:val="003A1329"/>
    <w:rsid w:val="003A147D"/>
    <w:rsid w:val="003A14B1"/>
    <w:rsid w:val="003A1708"/>
    <w:rsid w:val="003A18B7"/>
    <w:rsid w:val="003A1958"/>
    <w:rsid w:val="003A1BF9"/>
    <w:rsid w:val="003A1CA0"/>
    <w:rsid w:val="003A22B1"/>
    <w:rsid w:val="003A25DA"/>
    <w:rsid w:val="003A2872"/>
    <w:rsid w:val="003A28D3"/>
    <w:rsid w:val="003A2A12"/>
    <w:rsid w:val="003A2BF8"/>
    <w:rsid w:val="003A2C4C"/>
    <w:rsid w:val="003A2CCC"/>
    <w:rsid w:val="003A30A1"/>
    <w:rsid w:val="003A37EF"/>
    <w:rsid w:val="003A3B5C"/>
    <w:rsid w:val="003A3D16"/>
    <w:rsid w:val="003A3F36"/>
    <w:rsid w:val="003A4203"/>
    <w:rsid w:val="003A45F1"/>
    <w:rsid w:val="003A46C8"/>
    <w:rsid w:val="003A4B0C"/>
    <w:rsid w:val="003A4F4A"/>
    <w:rsid w:val="003A4FBB"/>
    <w:rsid w:val="003A516C"/>
    <w:rsid w:val="003A5263"/>
    <w:rsid w:val="003A541F"/>
    <w:rsid w:val="003A5B23"/>
    <w:rsid w:val="003A5B2C"/>
    <w:rsid w:val="003A5D23"/>
    <w:rsid w:val="003A6073"/>
    <w:rsid w:val="003A6291"/>
    <w:rsid w:val="003A6349"/>
    <w:rsid w:val="003A688B"/>
    <w:rsid w:val="003A688E"/>
    <w:rsid w:val="003A6B34"/>
    <w:rsid w:val="003A6DEF"/>
    <w:rsid w:val="003A6DF0"/>
    <w:rsid w:val="003A7DF2"/>
    <w:rsid w:val="003B0137"/>
    <w:rsid w:val="003B0225"/>
    <w:rsid w:val="003B0706"/>
    <w:rsid w:val="003B0A31"/>
    <w:rsid w:val="003B0DC1"/>
    <w:rsid w:val="003B111B"/>
    <w:rsid w:val="003B1546"/>
    <w:rsid w:val="003B1614"/>
    <w:rsid w:val="003B1903"/>
    <w:rsid w:val="003B1CD8"/>
    <w:rsid w:val="003B1D9E"/>
    <w:rsid w:val="003B2358"/>
    <w:rsid w:val="003B2B4D"/>
    <w:rsid w:val="003B3448"/>
    <w:rsid w:val="003B387C"/>
    <w:rsid w:val="003B39BA"/>
    <w:rsid w:val="003B39C7"/>
    <w:rsid w:val="003B39DF"/>
    <w:rsid w:val="003B3A87"/>
    <w:rsid w:val="003B3C89"/>
    <w:rsid w:val="003B3F64"/>
    <w:rsid w:val="003B411E"/>
    <w:rsid w:val="003B42EC"/>
    <w:rsid w:val="003B4626"/>
    <w:rsid w:val="003B4F34"/>
    <w:rsid w:val="003B52C4"/>
    <w:rsid w:val="003B532E"/>
    <w:rsid w:val="003B543C"/>
    <w:rsid w:val="003B554C"/>
    <w:rsid w:val="003B56C8"/>
    <w:rsid w:val="003B5742"/>
    <w:rsid w:val="003B58B5"/>
    <w:rsid w:val="003B5A80"/>
    <w:rsid w:val="003B5B12"/>
    <w:rsid w:val="003B5FE1"/>
    <w:rsid w:val="003B61AB"/>
    <w:rsid w:val="003B6485"/>
    <w:rsid w:val="003B6486"/>
    <w:rsid w:val="003B6536"/>
    <w:rsid w:val="003B6ADF"/>
    <w:rsid w:val="003B6BC4"/>
    <w:rsid w:val="003B729A"/>
    <w:rsid w:val="003B770B"/>
    <w:rsid w:val="003B7EC3"/>
    <w:rsid w:val="003C04DD"/>
    <w:rsid w:val="003C0606"/>
    <w:rsid w:val="003C063D"/>
    <w:rsid w:val="003C07CC"/>
    <w:rsid w:val="003C0BE8"/>
    <w:rsid w:val="003C10CF"/>
    <w:rsid w:val="003C12D7"/>
    <w:rsid w:val="003C15D3"/>
    <w:rsid w:val="003C170E"/>
    <w:rsid w:val="003C181A"/>
    <w:rsid w:val="003C1D46"/>
    <w:rsid w:val="003C1F26"/>
    <w:rsid w:val="003C2268"/>
    <w:rsid w:val="003C228C"/>
    <w:rsid w:val="003C2377"/>
    <w:rsid w:val="003C25A8"/>
    <w:rsid w:val="003C354C"/>
    <w:rsid w:val="003C3973"/>
    <w:rsid w:val="003C3A3B"/>
    <w:rsid w:val="003C3D1F"/>
    <w:rsid w:val="003C3EA1"/>
    <w:rsid w:val="003C3F55"/>
    <w:rsid w:val="003C4233"/>
    <w:rsid w:val="003C42A1"/>
    <w:rsid w:val="003C4418"/>
    <w:rsid w:val="003C447D"/>
    <w:rsid w:val="003C4566"/>
    <w:rsid w:val="003C45B6"/>
    <w:rsid w:val="003C4B42"/>
    <w:rsid w:val="003C5038"/>
    <w:rsid w:val="003C503F"/>
    <w:rsid w:val="003C52B2"/>
    <w:rsid w:val="003C59B6"/>
    <w:rsid w:val="003C5AF9"/>
    <w:rsid w:val="003C5E16"/>
    <w:rsid w:val="003C5ECF"/>
    <w:rsid w:val="003C6656"/>
    <w:rsid w:val="003C69B6"/>
    <w:rsid w:val="003C6B44"/>
    <w:rsid w:val="003C6BA7"/>
    <w:rsid w:val="003C6C10"/>
    <w:rsid w:val="003C6E06"/>
    <w:rsid w:val="003C6EB3"/>
    <w:rsid w:val="003C7052"/>
    <w:rsid w:val="003C747D"/>
    <w:rsid w:val="003C74A7"/>
    <w:rsid w:val="003C754A"/>
    <w:rsid w:val="003C7C3D"/>
    <w:rsid w:val="003C7CA8"/>
    <w:rsid w:val="003D0056"/>
    <w:rsid w:val="003D04FC"/>
    <w:rsid w:val="003D0661"/>
    <w:rsid w:val="003D06FE"/>
    <w:rsid w:val="003D1057"/>
    <w:rsid w:val="003D1089"/>
    <w:rsid w:val="003D177B"/>
    <w:rsid w:val="003D1B2F"/>
    <w:rsid w:val="003D1D0F"/>
    <w:rsid w:val="003D1D2E"/>
    <w:rsid w:val="003D1ED0"/>
    <w:rsid w:val="003D2091"/>
    <w:rsid w:val="003D2260"/>
    <w:rsid w:val="003D23BC"/>
    <w:rsid w:val="003D2549"/>
    <w:rsid w:val="003D2860"/>
    <w:rsid w:val="003D297E"/>
    <w:rsid w:val="003D2CF7"/>
    <w:rsid w:val="003D2E66"/>
    <w:rsid w:val="003D3109"/>
    <w:rsid w:val="003D313C"/>
    <w:rsid w:val="003D32DE"/>
    <w:rsid w:val="003D3461"/>
    <w:rsid w:val="003D39CC"/>
    <w:rsid w:val="003D3C84"/>
    <w:rsid w:val="003D43E8"/>
    <w:rsid w:val="003D46B8"/>
    <w:rsid w:val="003D46DE"/>
    <w:rsid w:val="003D4956"/>
    <w:rsid w:val="003D4A53"/>
    <w:rsid w:val="003D50E0"/>
    <w:rsid w:val="003D568C"/>
    <w:rsid w:val="003D57DE"/>
    <w:rsid w:val="003D5AE1"/>
    <w:rsid w:val="003D5BED"/>
    <w:rsid w:val="003D5C68"/>
    <w:rsid w:val="003D61A8"/>
    <w:rsid w:val="003D6324"/>
    <w:rsid w:val="003D6AC7"/>
    <w:rsid w:val="003D6BFC"/>
    <w:rsid w:val="003D6E9E"/>
    <w:rsid w:val="003D731C"/>
    <w:rsid w:val="003D741A"/>
    <w:rsid w:val="003D75D0"/>
    <w:rsid w:val="003D7717"/>
    <w:rsid w:val="003D7A26"/>
    <w:rsid w:val="003E03CE"/>
    <w:rsid w:val="003E041E"/>
    <w:rsid w:val="003E048D"/>
    <w:rsid w:val="003E0C9A"/>
    <w:rsid w:val="003E0CB5"/>
    <w:rsid w:val="003E0DC9"/>
    <w:rsid w:val="003E0E1F"/>
    <w:rsid w:val="003E0F37"/>
    <w:rsid w:val="003E14FC"/>
    <w:rsid w:val="003E1954"/>
    <w:rsid w:val="003E2043"/>
    <w:rsid w:val="003E215D"/>
    <w:rsid w:val="003E22F9"/>
    <w:rsid w:val="003E2385"/>
    <w:rsid w:val="003E241F"/>
    <w:rsid w:val="003E279C"/>
    <w:rsid w:val="003E29B1"/>
    <w:rsid w:val="003E2B00"/>
    <w:rsid w:val="003E3BDE"/>
    <w:rsid w:val="003E3CC0"/>
    <w:rsid w:val="003E3E5E"/>
    <w:rsid w:val="003E45ED"/>
    <w:rsid w:val="003E4658"/>
    <w:rsid w:val="003E46EC"/>
    <w:rsid w:val="003E49CB"/>
    <w:rsid w:val="003E4B3A"/>
    <w:rsid w:val="003E4C0C"/>
    <w:rsid w:val="003E4EFA"/>
    <w:rsid w:val="003E4F3F"/>
    <w:rsid w:val="003E4F6A"/>
    <w:rsid w:val="003E5037"/>
    <w:rsid w:val="003E5F85"/>
    <w:rsid w:val="003E72DD"/>
    <w:rsid w:val="003E73CD"/>
    <w:rsid w:val="003E7436"/>
    <w:rsid w:val="003E7B49"/>
    <w:rsid w:val="003E7B90"/>
    <w:rsid w:val="003F00CB"/>
    <w:rsid w:val="003F031D"/>
    <w:rsid w:val="003F08D4"/>
    <w:rsid w:val="003F092B"/>
    <w:rsid w:val="003F0CEF"/>
    <w:rsid w:val="003F0E24"/>
    <w:rsid w:val="003F0F34"/>
    <w:rsid w:val="003F1329"/>
    <w:rsid w:val="003F13E6"/>
    <w:rsid w:val="003F14F5"/>
    <w:rsid w:val="003F186B"/>
    <w:rsid w:val="003F186F"/>
    <w:rsid w:val="003F1B08"/>
    <w:rsid w:val="003F1C0A"/>
    <w:rsid w:val="003F1D46"/>
    <w:rsid w:val="003F2357"/>
    <w:rsid w:val="003F261E"/>
    <w:rsid w:val="003F2D06"/>
    <w:rsid w:val="003F2E1C"/>
    <w:rsid w:val="003F2EA1"/>
    <w:rsid w:val="003F30B8"/>
    <w:rsid w:val="003F31C9"/>
    <w:rsid w:val="003F371A"/>
    <w:rsid w:val="003F3821"/>
    <w:rsid w:val="003F38ED"/>
    <w:rsid w:val="003F3931"/>
    <w:rsid w:val="003F3A65"/>
    <w:rsid w:val="003F4834"/>
    <w:rsid w:val="003F48FF"/>
    <w:rsid w:val="003F4A41"/>
    <w:rsid w:val="003F5092"/>
    <w:rsid w:val="003F51B4"/>
    <w:rsid w:val="003F562C"/>
    <w:rsid w:val="003F57E0"/>
    <w:rsid w:val="003F5C1E"/>
    <w:rsid w:val="003F5C6C"/>
    <w:rsid w:val="003F5CA4"/>
    <w:rsid w:val="003F5D5B"/>
    <w:rsid w:val="003F5E0B"/>
    <w:rsid w:val="003F5ED8"/>
    <w:rsid w:val="003F5F8F"/>
    <w:rsid w:val="003F6166"/>
    <w:rsid w:val="003F636C"/>
    <w:rsid w:val="003F6626"/>
    <w:rsid w:val="003F66A3"/>
    <w:rsid w:val="003F6735"/>
    <w:rsid w:val="003F690B"/>
    <w:rsid w:val="003F6924"/>
    <w:rsid w:val="003F697C"/>
    <w:rsid w:val="003F6C17"/>
    <w:rsid w:val="003F6D9A"/>
    <w:rsid w:val="003F6FA2"/>
    <w:rsid w:val="003F7235"/>
    <w:rsid w:val="003F753F"/>
    <w:rsid w:val="003F7641"/>
    <w:rsid w:val="003F7E15"/>
    <w:rsid w:val="003F7E56"/>
    <w:rsid w:val="004003AA"/>
    <w:rsid w:val="004008F3"/>
    <w:rsid w:val="00401082"/>
    <w:rsid w:val="004011AA"/>
    <w:rsid w:val="0040126C"/>
    <w:rsid w:val="00401524"/>
    <w:rsid w:val="004015D2"/>
    <w:rsid w:val="00401784"/>
    <w:rsid w:val="004019CA"/>
    <w:rsid w:val="00401FE9"/>
    <w:rsid w:val="0040277C"/>
    <w:rsid w:val="00402828"/>
    <w:rsid w:val="00402862"/>
    <w:rsid w:val="0040305E"/>
    <w:rsid w:val="00403222"/>
    <w:rsid w:val="004033A6"/>
    <w:rsid w:val="00403634"/>
    <w:rsid w:val="004036F4"/>
    <w:rsid w:val="00403730"/>
    <w:rsid w:val="00403E87"/>
    <w:rsid w:val="0040485D"/>
    <w:rsid w:val="00404872"/>
    <w:rsid w:val="0040532A"/>
    <w:rsid w:val="00405363"/>
    <w:rsid w:val="004054DC"/>
    <w:rsid w:val="00405AB8"/>
    <w:rsid w:val="00405B38"/>
    <w:rsid w:val="00405D3A"/>
    <w:rsid w:val="0040614B"/>
    <w:rsid w:val="0040617F"/>
    <w:rsid w:val="00406353"/>
    <w:rsid w:val="00406A08"/>
    <w:rsid w:val="00406CDF"/>
    <w:rsid w:val="00406E53"/>
    <w:rsid w:val="00406F58"/>
    <w:rsid w:val="004070EA"/>
    <w:rsid w:val="0040752E"/>
    <w:rsid w:val="00407593"/>
    <w:rsid w:val="004078FB"/>
    <w:rsid w:val="00407F12"/>
    <w:rsid w:val="00407F6E"/>
    <w:rsid w:val="00410063"/>
    <w:rsid w:val="0041102C"/>
    <w:rsid w:val="004110A5"/>
    <w:rsid w:val="00411111"/>
    <w:rsid w:val="004111FC"/>
    <w:rsid w:val="0041128D"/>
    <w:rsid w:val="0041176B"/>
    <w:rsid w:val="00411D67"/>
    <w:rsid w:val="00412052"/>
    <w:rsid w:val="004121A9"/>
    <w:rsid w:val="004123AD"/>
    <w:rsid w:val="0041263E"/>
    <w:rsid w:val="004128E2"/>
    <w:rsid w:val="00412D2B"/>
    <w:rsid w:val="00412D7B"/>
    <w:rsid w:val="00412E10"/>
    <w:rsid w:val="00413203"/>
    <w:rsid w:val="00413289"/>
    <w:rsid w:val="00413383"/>
    <w:rsid w:val="00413496"/>
    <w:rsid w:val="00413CE2"/>
    <w:rsid w:val="00413E25"/>
    <w:rsid w:val="00414125"/>
    <w:rsid w:val="0041422F"/>
    <w:rsid w:val="004142AD"/>
    <w:rsid w:val="004142BA"/>
    <w:rsid w:val="00414477"/>
    <w:rsid w:val="00414643"/>
    <w:rsid w:val="00414821"/>
    <w:rsid w:val="00414A3F"/>
    <w:rsid w:val="00414AD0"/>
    <w:rsid w:val="00414EF8"/>
    <w:rsid w:val="004151E0"/>
    <w:rsid w:val="0041529E"/>
    <w:rsid w:val="004154BD"/>
    <w:rsid w:val="004156DC"/>
    <w:rsid w:val="00415A2F"/>
    <w:rsid w:val="0041683E"/>
    <w:rsid w:val="00417265"/>
    <w:rsid w:val="00417380"/>
    <w:rsid w:val="00417441"/>
    <w:rsid w:val="00417458"/>
    <w:rsid w:val="004204E3"/>
    <w:rsid w:val="00420532"/>
    <w:rsid w:val="00420AF8"/>
    <w:rsid w:val="00420AFB"/>
    <w:rsid w:val="00420F3E"/>
    <w:rsid w:val="004213A2"/>
    <w:rsid w:val="0042146F"/>
    <w:rsid w:val="00421BDE"/>
    <w:rsid w:val="00421EE2"/>
    <w:rsid w:val="00421F62"/>
    <w:rsid w:val="004222A9"/>
    <w:rsid w:val="00422441"/>
    <w:rsid w:val="004224A7"/>
    <w:rsid w:val="0042254A"/>
    <w:rsid w:val="0042262A"/>
    <w:rsid w:val="0042283C"/>
    <w:rsid w:val="00422CC5"/>
    <w:rsid w:val="00423233"/>
    <w:rsid w:val="0042327C"/>
    <w:rsid w:val="00423344"/>
    <w:rsid w:val="0042345B"/>
    <w:rsid w:val="004234D2"/>
    <w:rsid w:val="00423B23"/>
    <w:rsid w:val="00423E18"/>
    <w:rsid w:val="00423E98"/>
    <w:rsid w:val="00424082"/>
    <w:rsid w:val="00424214"/>
    <w:rsid w:val="0042425F"/>
    <w:rsid w:val="00424743"/>
    <w:rsid w:val="00424A5B"/>
    <w:rsid w:val="00424BF1"/>
    <w:rsid w:val="00424E02"/>
    <w:rsid w:val="00424E1B"/>
    <w:rsid w:val="004250AD"/>
    <w:rsid w:val="00425432"/>
    <w:rsid w:val="00425750"/>
    <w:rsid w:val="0042597B"/>
    <w:rsid w:val="00425A8C"/>
    <w:rsid w:val="00425B05"/>
    <w:rsid w:val="00425EE2"/>
    <w:rsid w:val="0042647F"/>
    <w:rsid w:val="00426739"/>
    <w:rsid w:val="004267BC"/>
    <w:rsid w:val="00426CA8"/>
    <w:rsid w:val="0042770A"/>
    <w:rsid w:val="00427AED"/>
    <w:rsid w:val="00427D34"/>
    <w:rsid w:val="004300CC"/>
    <w:rsid w:val="004300DF"/>
    <w:rsid w:val="004306B4"/>
    <w:rsid w:val="00430E96"/>
    <w:rsid w:val="00431104"/>
    <w:rsid w:val="004311E7"/>
    <w:rsid w:val="0043146E"/>
    <w:rsid w:val="004314C7"/>
    <w:rsid w:val="00431533"/>
    <w:rsid w:val="004319CD"/>
    <w:rsid w:val="00431CB6"/>
    <w:rsid w:val="00431ECA"/>
    <w:rsid w:val="00431F54"/>
    <w:rsid w:val="00431FDA"/>
    <w:rsid w:val="0043227E"/>
    <w:rsid w:val="0043241E"/>
    <w:rsid w:val="004328B7"/>
    <w:rsid w:val="0043291E"/>
    <w:rsid w:val="00432A11"/>
    <w:rsid w:val="00432B73"/>
    <w:rsid w:val="00432D89"/>
    <w:rsid w:val="00432E8B"/>
    <w:rsid w:val="00434003"/>
    <w:rsid w:val="004344C4"/>
    <w:rsid w:val="004346F6"/>
    <w:rsid w:val="00434A50"/>
    <w:rsid w:val="00434FD1"/>
    <w:rsid w:val="0043516D"/>
    <w:rsid w:val="004357D0"/>
    <w:rsid w:val="00435AC7"/>
    <w:rsid w:val="00435DEC"/>
    <w:rsid w:val="00436E15"/>
    <w:rsid w:val="0043707B"/>
    <w:rsid w:val="004372EA"/>
    <w:rsid w:val="00437359"/>
    <w:rsid w:val="00437451"/>
    <w:rsid w:val="00437574"/>
    <w:rsid w:val="0043765F"/>
    <w:rsid w:val="00437F5D"/>
    <w:rsid w:val="0044020F"/>
    <w:rsid w:val="004403EA"/>
    <w:rsid w:val="0044041F"/>
    <w:rsid w:val="00440827"/>
    <w:rsid w:val="00440968"/>
    <w:rsid w:val="00440A53"/>
    <w:rsid w:val="00440B1C"/>
    <w:rsid w:val="00440D74"/>
    <w:rsid w:val="004417AF"/>
    <w:rsid w:val="00441829"/>
    <w:rsid w:val="00441A28"/>
    <w:rsid w:val="00441CEC"/>
    <w:rsid w:val="004421F4"/>
    <w:rsid w:val="004421F7"/>
    <w:rsid w:val="004422AF"/>
    <w:rsid w:val="00442A94"/>
    <w:rsid w:val="00442E83"/>
    <w:rsid w:val="00442F30"/>
    <w:rsid w:val="00442F6C"/>
    <w:rsid w:val="00442F72"/>
    <w:rsid w:val="00442F95"/>
    <w:rsid w:val="0044361C"/>
    <w:rsid w:val="00443871"/>
    <w:rsid w:val="004438CB"/>
    <w:rsid w:val="004439BE"/>
    <w:rsid w:val="00443B9A"/>
    <w:rsid w:val="00443E55"/>
    <w:rsid w:val="00443FBB"/>
    <w:rsid w:val="00444024"/>
    <w:rsid w:val="00444A1D"/>
    <w:rsid w:val="00444D10"/>
    <w:rsid w:val="00444EEF"/>
    <w:rsid w:val="00444F52"/>
    <w:rsid w:val="00444FAC"/>
    <w:rsid w:val="00445001"/>
    <w:rsid w:val="00445208"/>
    <w:rsid w:val="0044581B"/>
    <w:rsid w:val="00445BEC"/>
    <w:rsid w:val="00445C12"/>
    <w:rsid w:val="00445CDF"/>
    <w:rsid w:val="00445CEE"/>
    <w:rsid w:val="00445D1C"/>
    <w:rsid w:val="00447104"/>
    <w:rsid w:val="0044747E"/>
    <w:rsid w:val="00447523"/>
    <w:rsid w:val="00447567"/>
    <w:rsid w:val="004478F2"/>
    <w:rsid w:val="00447A5A"/>
    <w:rsid w:val="004501FE"/>
    <w:rsid w:val="00450289"/>
    <w:rsid w:val="00450606"/>
    <w:rsid w:val="00450883"/>
    <w:rsid w:val="00450A99"/>
    <w:rsid w:val="00450CE3"/>
    <w:rsid w:val="00450D18"/>
    <w:rsid w:val="00450E99"/>
    <w:rsid w:val="0045163C"/>
    <w:rsid w:val="004516DF"/>
    <w:rsid w:val="00451770"/>
    <w:rsid w:val="00451852"/>
    <w:rsid w:val="0045189B"/>
    <w:rsid w:val="00452464"/>
    <w:rsid w:val="0045290A"/>
    <w:rsid w:val="00452938"/>
    <w:rsid w:val="00452A7D"/>
    <w:rsid w:val="00452E3F"/>
    <w:rsid w:val="0045335B"/>
    <w:rsid w:val="004534AE"/>
    <w:rsid w:val="00453511"/>
    <w:rsid w:val="00453803"/>
    <w:rsid w:val="0045381E"/>
    <w:rsid w:val="00453C88"/>
    <w:rsid w:val="00453EDC"/>
    <w:rsid w:val="00453FE5"/>
    <w:rsid w:val="004545F3"/>
    <w:rsid w:val="00454C8D"/>
    <w:rsid w:val="00454DA9"/>
    <w:rsid w:val="00454EA3"/>
    <w:rsid w:val="004554B1"/>
    <w:rsid w:val="004555F2"/>
    <w:rsid w:val="00455711"/>
    <w:rsid w:val="0045654F"/>
    <w:rsid w:val="00456681"/>
    <w:rsid w:val="00456E4D"/>
    <w:rsid w:val="0045703F"/>
    <w:rsid w:val="004576AF"/>
    <w:rsid w:val="00457E66"/>
    <w:rsid w:val="00460205"/>
    <w:rsid w:val="00460822"/>
    <w:rsid w:val="00460A52"/>
    <w:rsid w:val="00460B02"/>
    <w:rsid w:val="00460C6B"/>
    <w:rsid w:val="00460F40"/>
    <w:rsid w:val="00461133"/>
    <w:rsid w:val="0046113A"/>
    <w:rsid w:val="0046202D"/>
    <w:rsid w:val="00462120"/>
    <w:rsid w:val="004622BC"/>
    <w:rsid w:val="004622E7"/>
    <w:rsid w:val="00463589"/>
    <w:rsid w:val="00463697"/>
    <w:rsid w:val="00463888"/>
    <w:rsid w:val="0046390B"/>
    <w:rsid w:val="00463960"/>
    <w:rsid w:val="004639D0"/>
    <w:rsid w:val="00463C5F"/>
    <w:rsid w:val="00463E5B"/>
    <w:rsid w:val="00463E90"/>
    <w:rsid w:val="00463F75"/>
    <w:rsid w:val="00464020"/>
    <w:rsid w:val="0046454C"/>
    <w:rsid w:val="00464A8A"/>
    <w:rsid w:val="00464B07"/>
    <w:rsid w:val="00464B10"/>
    <w:rsid w:val="00464C05"/>
    <w:rsid w:val="004654B1"/>
    <w:rsid w:val="00465799"/>
    <w:rsid w:val="004657F4"/>
    <w:rsid w:val="00465FFF"/>
    <w:rsid w:val="00466382"/>
    <w:rsid w:val="004668EB"/>
    <w:rsid w:val="00466A92"/>
    <w:rsid w:val="00466C3C"/>
    <w:rsid w:val="00466D1A"/>
    <w:rsid w:val="00467529"/>
    <w:rsid w:val="004675DA"/>
    <w:rsid w:val="00467797"/>
    <w:rsid w:val="00467AC0"/>
    <w:rsid w:val="00467B5C"/>
    <w:rsid w:val="00467C8D"/>
    <w:rsid w:val="00467E22"/>
    <w:rsid w:val="00467E39"/>
    <w:rsid w:val="0047054D"/>
    <w:rsid w:val="00470BAC"/>
    <w:rsid w:val="00470CC2"/>
    <w:rsid w:val="00470E13"/>
    <w:rsid w:val="004711B7"/>
    <w:rsid w:val="004713CD"/>
    <w:rsid w:val="004715D7"/>
    <w:rsid w:val="0047170A"/>
    <w:rsid w:val="00471821"/>
    <w:rsid w:val="004718AE"/>
    <w:rsid w:val="00471AC5"/>
    <w:rsid w:val="00471D3E"/>
    <w:rsid w:val="00472182"/>
    <w:rsid w:val="0047285C"/>
    <w:rsid w:val="004728AE"/>
    <w:rsid w:val="00473168"/>
    <w:rsid w:val="004733B0"/>
    <w:rsid w:val="0047359A"/>
    <w:rsid w:val="004737F5"/>
    <w:rsid w:val="00473BEF"/>
    <w:rsid w:val="00473CFE"/>
    <w:rsid w:val="00474068"/>
    <w:rsid w:val="004740BC"/>
    <w:rsid w:val="0047429F"/>
    <w:rsid w:val="0047457D"/>
    <w:rsid w:val="004748F1"/>
    <w:rsid w:val="00474CA9"/>
    <w:rsid w:val="00474CDC"/>
    <w:rsid w:val="00474D1D"/>
    <w:rsid w:val="004750E4"/>
    <w:rsid w:val="004751B0"/>
    <w:rsid w:val="004754DF"/>
    <w:rsid w:val="00475B24"/>
    <w:rsid w:val="00475DC5"/>
    <w:rsid w:val="00475E08"/>
    <w:rsid w:val="00475F55"/>
    <w:rsid w:val="004762CB"/>
    <w:rsid w:val="00476B82"/>
    <w:rsid w:val="00476D19"/>
    <w:rsid w:val="00476EE1"/>
    <w:rsid w:val="00477020"/>
    <w:rsid w:val="00477372"/>
    <w:rsid w:val="004774E2"/>
    <w:rsid w:val="00477727"/>
    <w:rsid w:val="00477750"/>
    <w:rsid w:val="00477B8E"/>
    <w:rsid w:val="00477E54"/>
    <w:rsid w:val="00477EFC"/>
    <w:rsid w:val="00480441"/>
    <w:rsid w:val="00480676"/>
    <w:rsid w:val="0048083A"/>
    <w:rsid w:val="00480A76"/>
    <w:rsid w:val="00480AC3"/>
    <w:rsid w:val="00480D67"/>
    <w:rsid w:val="00481531"/>
    <w:rsid w:val="00481EBC"/>
    <w:rsid w:val="00482224"/>
    <w:rsid w:val="00482272"/>
    <w:rsid w:val="004823E1"/>
    <w:rsid w:val="00482D67"/>
    <w:rsid w:val="00483763"/>
    <w:rsid w:val="00483B01"/>
    <w:rsid w:val="00483D87"/>
    <w:rsid w:val="00483FA5"/>
    <w:rsid w:val="00484067"/>
    <w:rsid w:val="00484B25"/>
    <w:rsid w:val="00484B83"/>
    <w:rsid w:val="00484F88"/>
    <w:rsid w:val="0048502A"/>
    <w:rsid w:val="00485248"/>
    <w:rsid w:val="00485AFD"/>
    <w:rsid w:val="00485FEB"/>
    <w:rsid w:val="00486330"/>
    <w:rsid w:val="0048647E"/>
    <w:rsid w:val="004864DB"/>
    <w:rsid w:val="0048670A"/>
    <w:rsid w:val="004867C9"/>
    <w:rsid w:val="004868D2"/>
    <w:rsid w:val="00486A47"/>
    <w:rsid w:val="00486E6C"/>
    <w:rsid w:val="0048714A"/>
    <w:rsid w:val="004871E7"/>
    <w:rsid w:val="004874BD"/>
    <w:rsid w:val="00487615"/>
    <w:rsid w:val="00487BCB"/>
    <w:rsid w:val="00487C3F"/>
    <w:rsid w:val="00487DAC"/>
    <w:rsid w:val="004908DB"/>
    <w:rsid w:val="00490A8A"/>
    <w:rsid w:val="00490B73"/>
    <w:rsid w:val="0049112D"/>
    <w:rsid w:val="00491393"/>
    <w:rsid w:val="00491F2B"/>
    <w:rsid w:val="00492284"/>
    <w:rsid w:val="004924C1"/>
    <w:rsid w:val="0049250D"/>
    <w:rsid w:val="00492AE2"/>
    <w:rsid w:val="00492E20"/>
    <w:rsid w:val="00492E21"/>
    <w:rsid w:val="004931D4"/>
    <w:rsid w:val="00493442"/>
    <w:rsid w:val="004935C3"/>
    <w:rsid w:val="00493A0E"/>
    <w:rsid w:val="00494249"/>
    <w:rsid w:val="004944E4"/>
    <w:rsid w:val="0049460C"/>
    <w:rsid w:val="004948D8"/>
    <w:rsid w:val="0049497A"/>
    <w:rsid w:val="00494A05"/>
    <w:rsid w:val="00494B3F"/>
    <w:rsid w:val="00494E60"/>
    <w:rsid w:val="004951B8"/>
    <w:rsid w:val="004953DA"/>
    <w:rsid w:val="00495A4A"/>
    <w:rsid w:val="00495FF6"/>
    <w:rsid w:val="00496036"/>
    <w:rsid w:val="0049647D"/>
    <w:rsid w:val="0049652D"/>
    <w:rsid w:val="00496810"/>
    <w:rsid w:val="00496CCD"/>
    <w:rsid w:val="00496D37"/>
    <w:rsid w:val="004971BE"/>
    <w:rsid w:val="00497849"/>
    <w:rsid w:val="0049789C"/>
    <w:rsid w:val="00497B38"/>
    <w:rsid w:val="00497DFC"/>
    <w:rsid w:val="00497E8D"/>
    <w:rsid w:val="004A00C7"/>
    <w:rsid w:val="004A0273"/>
    <w:rsid w:val="004A0384"/>
    <w:rsid w:val="004A0605"/>
    <w:rsid w:val="004A09E7"/>
    <w:rsid w:val="004A0CB5"/>
    <w:rsid w:val="004A0EED"/>
    <w:rsid w:val="004A117C"/>
    <w:rsid w:val="004A1365"/>
    <w:rsid w:val="004A178A"/>
    <w:rsid w:val="004A18E6"/>
    <w:rsid w:val="004A1A1C"/>
    <w:rsid w:val="004A2000"/>
    <w:rsid w:val="004A220E"/>
    <w:rsid w:val="004A22B1"/>
    <w:rsid w:val="004A244A"/>
    <w:rsid w:val="004A2AD0"/>
    <w:rsid w:val="004A2DEA"/>
    <w:rsid w:val="004A323F"/>
    <w:rsid w:val="004A32B4"/>
    <w:rsid w:val="004A3A8C"/>
    <w:rsid w:val="004A3C82"/>
    <w:rsid w:val="004A3D87"/>
    <w:rsid w:val="004A4318"/>
    <w:rsid w:val="004A44C5"/>
    <w:rsid w:val="004A475B"/>
    <w:rsid w:val="004A4A9E"/>
    <w:rsid w:val="004A4F8B"/>
    <w:rsid w:val="004A502A"/>
    <w:rsid w:val="004A51D1"/>
    <w:rsid w:val="004A5D31"/>
    <w:rsid w:val="004A60D9"/>
    <w:rsid w:val="004A6141"/>
    <w:rsid w:val="004A6190"/>
    <w:rsid w:val="004A63FF"/>
    <w:rsid w:val="004A64FB"/>
    <w:rsid w:val="004A65EE"/>
    <w:rsid w:val="004A6650"/>
    <w:rsid w:val="004A669F"/>
    <w:rsid w:val="004A6992"/>
    <w:rsid w:val="004A69DF"/>
    <w:rsid w:val="004A6B81"/>
    <w:rsid w:val="004A6B97"/>
    <w:rsid w:val="004A6D31"/>
    <w:rsid w:val="004A7016"/>
    <w:rsid w:val="004A732F"/>
    <w:rsid w:val="004A7447"/>
    <w:rsid w:val="004A7836"/>
    <w:rsid w:val="004A79E7"/>
    <w:rsid w:val="004A7EAD"/>
    <w:rsid w:val="004A7EE3"/>
    <w:rsid w:val="004B013F"/>
    <w:rsid w:val="004B015E"/>
    <w:rsid w:val="004B07F9"/>
    <w:rsid w:val="004B0BFD"/>
    <w:rsid w:val="004B132C"/>
    <w:rsid w:val="004B177E"/>
    <w:rsid w:val="004B19FC"/>
    <w:rsid w:val="004B1B50"/>
    <w:rsid w:val="004B209D"/>
    <w:rsid w:val="004B216F"/>
    <w:rsid w:val="004B219A"/>
    <w:rsid w:val="004B25D2"/>
    <w:rsid w:val="004B283F"/>
    <w:rsid w:val="004B2A5C"/>
    <w:rsid w:val="004B2E1B"/>
    <w:rsid w:val="004B32C2"/>
    <w:rsid w:val="004B3308"/>
    <w:rsid w:val="004B34AC"/>
    <w:rsid w:val="004B3631"/>
    <w:rsid w:val="004B3930"/>
    <w:rsid w:val="004B3C00"/>
    <w:rsid w:val="004B3E86"/>
    <w:rsid w:val="004B3FA3"/>
    <w:rsid w:val="004B408D"/>
    <w:rsid w:val="004B4154"/>
    <w:rsid w:val="004B427E"/>
    <w:rsid w:val="004B4296"/>
    <w:rsid w:val="004B446A"/>
    <w:rsid w:val="004B4610"/>
    <w:rsid w:val="004B4943"/>
    <w:rsid w:val="004B4B54"/>
    <w:rsid w:val="004B4CE9"/>
    <w:rsid w:val="004B5179"/>
    <w:rsid w:val="004B537A"/>
    <w:rsid w:val="004B55E7"/>
    <w:rsid w:val="004B5689"/>
    <w:rsid w:val="004B5E53"/>
    <w:rsid w:val="004B5F56"/>
    <w:rsid w:val="004B650E"/>
    <w:rsid w:val="004B68BA"/>
    <w:rsid w:val="004B6A3B"/>
    <w:rsid w:val="004B6FDD"/>
    <w:rsid w:val="004B705B"/>
    <w:rsid w:val="004B726B"/>
    <w:rsid w:val="004B7414"/>
    <w:rsid w:val="004B7B72"/>
    <w:rsid w:val="004B7D09"/>
    <w:rsid w:val="004B7F7D"/>
    <w:rsid w:val="004C023B"/>
    <w:rsid w:val="004C0259"/>
    <w:rsid w:val="004C0311"/>
    <w:rsid w:val="004C0778"/>
    <w:rsid w:val="004C0972"/>
    <w:rsid w:val="004C0A0F"/>
    <w:rsid w:val="004C1091"/>
    <w:rsid w:val="004C146A"/>
    <w:rsid w:val="004C14C3"/>
    <w:rsid w:val="004C1618"/>
    <w:rsid w:val="004C18B7"/>
    <w:rsid w:val="004C1C02"/>
    <w:rsid w:val="004C1C6F"/>
    <w:rsid w:val="004C1E6E"/>
    <w:rsid w:val="004C1FC3"/>
    <w:rsid w:val="004C1FD7"/>
    <w:rsid w:val="004C2273"/>
    <w:rsid w:val="004C2742"/>
    <w:rsid w:val="004C27C8"/>
    <w:rsid w:val="004C2AA3"/>
    <w:rsid w:val="004C2B5F"/>
    <w:rsid w:val="004C3153"/>
    <w:rsid w:val="004C31E7"/>
    <w:rsid w:val="004C344D"/>
    <w:rsid w:val="004C3673"/>
    <w:rsid w:val="004C36B8"/>
    <w:rsid w:val="004C4815"/>
    <w:rsid w:val="004C49C0"/>
    <w:rsid w:val="004C49FE"/>
    <w:rsid w:val="004C4D18"/>
    <w:rsid w:val="004C4D46"/>
    <w:rsid w:val="004C4EE5"/>
    <w:rsid w:val="004C506A"/>
    <w:rsid w:val="004C50DB"/>
    <w:rsid w:val="004C5410"/>
    <w:rsid w:val="004C58DC"/>
    <w:rsid w:val="004C5AEE"/>
    <w:rsid w:val="004C5E1B"/>
    <w:rsid w:val="004C6328"/>
    <w:rsid w:val="004C65A2"/>
    <w:rsid w:val="004C69D7"/>
    <w:rsid w:val="004C6A93"/>
    <w:rsid w:val="004C6BB3"/>
    <w:rsid w:val="004C6CD9"/>
    <w:rsid w:val="004C6DF5"/>
    <w:rsid w:val="004C6EDE"/>
    <w:rsid w:val="004C7192"/>
    <w:rsid w:val="004C7BC2"/>
    <w:rsid w:val="004D0001"/>
    <w:rsid w:val="004D032A"/>
    <w:rsid w:val="004D049E"/>
    <w:rsid w:val="004D09B6"/>
    <w:rsid w:val="004D0FA2"/>
    <w:rsid w:val="004D100B"/>
    <w:rsid w:val="004D1141"/>
    <w:rsid w:val="004D13C3"/>
    <w:rsid w:val="004D14D1"/>
    <w:rsid w:val="004D1762"/>
    <w:rsid w:val="004D1B82"/>
    <w:rsid w:val="004D1C1B"/>
    <w:rsid w:val="004D259C"/>
    <w:rsid w:val="004D25CF"/>
    <w:rsid w:val="004D27F9"/>
    <w:rsid w:val="004D285F"/>
    <w:rsid w:val="004D2A26"/>
    <w:rsid w:val="004D2B6C"/>
    <w:rsid w:val="004D2BC1"/>
    <w:rsid w:val="004D2D00"/>
    <w:rsid w:val="004D2D26"/>
    <w:rsid w:val="004D30FB"/>
    <w:rsid w:val="004D36BE"/>
    <w:rsid w:val="004D3B3D"/>
    <w:rsid w:val="004D4168"/>
    <w:rsid w:val="004D4259"/>
    <w:rsid w:val="004D42C4"/>
    <w:rsid w:val="004D4382"/>
    <w:rsid w:val="004D43DF"/>
    <w:rsid w:val="004D4400"/>
    <w:rsid w:val="004D45F1"/>
    <w:rsid w:val="004D46FA"/>
    <w:rsid w:val="004D495F"/>
    <w:rsid w:val="004D51C6"/>
    <w:rsid w:val="004D5423"/>
    <w:rsid w:val="004D54F8"/>
    <w:rsid w:val="004D5545"/>
    <w:rsid w:val="004D5557"/>
    <w:rsid w:val="004D5697"/>
    <w:rsid w:val="004D5D5B"/>
    <w:rsid w:val="004D60FB"/>
    <w:rsid w:val="004D6252"/>
    <w:rsid w:val="004D66CE"/>
    <w:rsid w:val="004D6950"/>
    <w:rsid w:val="004D6E67"/>
    <w:rsid w:val="004D6F5F"/>
    <w:rsid w:val="004D7166"/>
    <w:rsid w:val="004D72CE"/>
    <w:rsid w:val="004D7360"/>
    <w:rsid w:val="004D73CD"/>
    <w:rsid w:val="004D7729"/>
    <w:rsid w:val="004D77E1"/>
    <w:rsid w:val="004D7857"/>
    <w:rsid w:val="004D7EF3"/>
    <w:rsid w:val="004D7F43"/>
    <w:rsid w:val="004E03DA"/>
    <w:rsid w:val="004E0C43"/>
    <w:rsid w:val="004E0E17"/>
    <w:rsid w:val="004E1316"/>
    <w:rsid w:val="004E1356"/>
    <w:rsid w:val="004E148F"/>
    <w:rsid w:val="004E16DE"/>
    <w:rsid w:val="004E1ADF"/>
    <w:rsid w:val="004E1AF8"/>
    <w:rsid w:val="004E1BFE"/>
    <w:rsid w:val="004E1CA7"/>
    <w:rsid w:val="004E1D90"/>
    <w:rsid w:val="004E21D2"/>
    <w:rsid w:val="004E2F21"/>
    <w:rsid w:val="004E2F3D"/>
    <w:rsid w:val="004E317B"/>
    <w:rsid w:val="004E342D"/>
    <w:rsid w:val="004E370C"/>
    <w:rsid w:val="004E3F15"/>
    <w:rsid w:val="004E3F65"/>
    <w:rsid w:val="004E3F94"/>
    <w:rsid w:val="004E410E"/>
    <w:rsid w:val="004E4563"/>
    <w:rsid w:val="004E4752"/>
    <w:rsid w:val="004E47CD"/>
    <w:rsid w:val="004E495C"/>
    <w:rsid w:val="004E4B03"/>
    <w:rsid w:val="004E4B12"/>
    <w:rsid w:val="004E4C79"/>
    <w:rsid w:val="004E560B"/>
    <w:rsid w:val="004E5796"/>
    <w:rsid w:val="004E5860"/>
    <w:rsid w:val="004E594A"/>
    <w:rsid w:val="004E5CA8"/>
    <w:rsid w:val="004E6080"/>
    <w:rsid w:val="004E640A"/>
    <w:rsid w:val="004E6671"/>
    <w:rsid w:val="004E67D1"/>
    <w:rsid w:val="004E7193"/>
    <w:rsid w:val="004E73F1"/>
    <w:rsid w:val="004E74DB"/>
    <w:rsid w:val="004E7650"/>
    <w:rsid w:val="004E77B1"/>
    <w:rsid w:val="004F01EB"/>
    <w:rsid w:val="004F0252"/>
    <w:rsid w:val="004F06D3"/>
    <w:rsid w:val="004F085E"/>
    <w:rsid w:val="004F0E47"/>
    <w:rsid w:val="004F0E8A"/>
    <w:rsid w:val="004F0FD7"/>
    <w:rsid w:val="004F10E8"/>
    <w:rsid w:val="004F1241"/>
    <w:rsid w:val="004F1500"/>
    <w:rsid w:val="004F1506"/>
    <w:rsid w:val="004F179C"/>
    <w:rsid w:val="004F1B33"/>
    <w:rsid w:val="004F1BF2"/>
    <w:rsid w:val="004F1C1D"/>
    <w:rsid w:val="004F1C5D"/>
    <w:rsid w:val="004F1F37"/>
    <w:rsid w:val="004F23E1"/>
    <w:rsid w:val="004F27E7"/>
    <w:rsid w:val="004F2B96"/>
    <w:rsid w:val="004F2DA3"/>
    <w:rsid w:val="004F2EA6"/>
    <w:rsid w:val="004F2F22"/>
    <w:rsid w:val="004F333E"/>
    <w:rsid w:val="004F3383"/>
    <w:rsid w:val="004F33CC"/>
    <w:rsid w:val="004F34E7"/>
    <w:rsid w:val="004F3611"/>
    <w:rsid w:val="004F3774"/>
    <w:rsid w:val="004F37DE"/>
    <w:rsid w:val="004F3827"/>
    <w:rsid w:val="004F3C11"/>
    <w:rsid w:val="004F3C23"/>
    <w:rsid w:val="004F4449"/>
    <w:rsid w:val="004F4555"/>
    <w:rsid w:val="004F45D6"/>
    <w:rsid w:val="004F4851"/>
    <w:rsid w:val="004F4AEB"/>
    <w:rsid w:val="004F5241"/>
    <w:rsid w:val="004F57DB"/>
    <w:rsid w:val="004F582B"/>
    <w:rsid w:val="004F5883"/>
    <w:rsid w:val="004F58BC"/>
    <w:rsid w:val="004F5969"/>
    <w:rsid w:val="004F5AF6"/>
    <w:rsid w:val="004F61A7"/>
    <w:rsid w:val="004F68DA"/>
    <w:rsid w:val="004F6D83"/>
    <w:rsid w:val="004F6E1A"/>
    <w:rsid w:val="004F6EB5"/>
    <w:rsid w:val="004F709D"/>
    <w:rsid w:val="004F72E3"/>
    <w:rsid w:val="004F7466"/>
    <w:rsid w:val="004F7A86"/>
    <w:rsid w:val="004F7AA0"/>
    <w:rsid w:val="004F7C28"/>
    <w:rsid w:val="004F7FDA"/>
    <w:rsid w:val="00500044"/>
    <w:rsid w:val="00500266"/>
    <w:rsid w:val="00500C01"/>
    <w:rsid w:val="00500CD3"/>
    <w:rsid w:val="00500F22"/>
    <w:rsid w:val="00501004"/>
    <w:rsid w:val="005017FA"/>
    <w:rsid w:val="0050209F"/>
    <w:rsid w:val="0050229E"/>
    <w:rsid w:val="0050278F"/>
    <w:rsid w:val="005027CE"/>
    <w:rsid w:val="00502904"/>
    <w:rsid w:val="00502B17"/>
    <w:rsid w:val="00502D45"/>
    <w:rsid w:val="005035C2"/>
    <w:rsid w:val="0050391C"/>
    <w:rsid w:val="0050439F"/>
    <w:rsid w:val="005045A3"/>
    <w:rsid w:val="005049C4"/>
    <w:rsid w:val="005049FF"/>
    <w:rsid w:val="00504ADE"/>
    <w:rsid w:val="00504B48"/>
    <w:rsid w:val="00504C25"/>
    <w:rsid w:val="00505066"/>
    <w:rsid w:val="00505DFD"/>
    <w:rsid w:val="00505EC0"/>
    <w:rsid w:val="00506020"/>
    <w:rsid w:val="0050616B"/>
    <w:rsid w:val="0050624F"/>
    <w:rsid w:val="0050639B"/>
    <w:rsid w:val="00506514"/>
    <w:rsid w:val="00506550"/>
    <w:rsid w:val="00506577"/>
    <w:rsid w:val="0050664E"/>
    <w:rsid w:val="00506839"/>
    <w:rsid w:val="00507553"/>
    <w:rsid w:val="005077B4"/>
    <w:rsid w:val="0050784A"/>
    <w:rsid w:val="0050786C"/>
    <w:rsid w:val="005079CC"/>
    <w:rsid w:val="00507B11"/>
    <w:rsid w:val="005100D7"/>
    <w:rsid w:val="00510381"/>
    <w:rsid w:val="0051087B"/>
    <w:rsid w:val="005108A6"/>
    <w:rsid w:val="005109F4"/>
    <w:rsid w:val="00510BC2"/>
    <w:rsid w:val="00510BF3"/>
    <w:rsid w:val="0051151B"/>
    <w:rsid w:val="005115AC"/>
    <w:rsid w:val="00511761"/>
    <w:rsid w:val="00511835"/>
    <w:rsid w:val="005119AE"/>
    <w:rsid w:val="00511A99"/>
    <w:rsid w:val="00511B3E"/>
    <w:rsid w:val="00511C00"/>
    <w:rsid w:val="00511D83"/>
    <w:rsid w:val="00511D9B"/>
    <w:rsid w:val="00511E2F"/>
    <w:rsid w:val="00511F95"/>
    <w:rsid w:val="00512CAC"/>
    <w:rsid w:val="0051332B"/>
    <w:rsid w:val="005137DA"/>
    <w:rsid w:val="005138D7"/>
    <w:rsid w:val="00513F27"/>
    <w:rsid w:val="00513F64"/>
    <w:rsid w:val="00514696"/>
    <w:rsid w:val="00514EAF"/>
    <w:rsid w:val="00514EB1"/>
    <w:rsid w:val="00514F8C"/>
    <w:rsid w:val="005151C7"/>
    <w:rsid w:val="00515494"/>
    <w:rsid w:val="005154D3"/>
    <w:rsid w:val="005154D9"/>
    <w:rsid w:val="00515974"/>
    <w:rsid w:val="00515C13"/>
    <w:rsid w:val="00515C7F"/>
    <w:rsid w:val="00516065"/>
    <w:rsid w:val="0051644E"/>
    <w:rsid w:val="005165B5"/>
    <w:rsid w:val="00516898"/>
    <w:rsid w:val="00516B12"/>
    <w:rsid w:val="00517136"/>
    <w:rsid w:val="0051787E"/>
    <w:rsid w:val="00517C32"/>
    <w:rsid w:val="00517F38"/>
    <w:rsid w:val="00520126"/>
    <w:rsid w:val="00520239"/>
    <w:rsid w:val="005203D7"/>
    <w:rsid w:val="00520468"/>
    <w:rsid w:val="00520850"/>
    <w:rsid w:val="00520954"/>
    <w:rsid w:val="005209D7"/>
    <w:rsid w:val="00520D29"/>
    <w:rsid w:val="00520DCC"/>
    <w:rsid w:val="005212EA"/>
    <w:rsid w:val="0052144B"/>
    <w:rsid w:val="005216C3"/>
    <w:rsid w:val="00521B6A"/>
    <w:rsid w:val="00521EF9"/>
    <w:rsid w:val="00522252"/>
    <w:rsid w:val="0052232B"/>
    <w:rsid w:val="005225D1"/>
    <w:rsid w:val="005234C2"/>
    <w:rsid w:val="0052354B"/>
    <w:rsid w:val="005237A4"/>
    <w:rsid w:val="0052397B"/>
    <w:rsid w:val="00523A20"/>
    <w:rsid w:val="00523BA0"/>
    <w:rsid w:val="00523EB8"/>
    <w:rsid w:val="00523EF8"/>
    <w:rsid w:val="00523F61"/>
    <w:rsid w:val="0052408A"/>
    <w:rsid w:val="005240EA"/>
    <w:rsid w:val="00524810"/>
    <w:rsid w:val="00524D32"/>
    <w:rsid w:val="00524DB9"/>
    <w:rsid w:val="00524E37"/>
    <w:rsid w:val="00525016"/>
    <w:rsid w:val="00525497"/>
    <w:rsid w:val="00525933"/>
    <w:rsid w:val="00525B27"/>
    <w:rsid w:val="00525B6D"/>
    <w:rsid w:val="00525BD6"/>
    <w:rsid w:val="00526415"/>
    <w:rsid w:val="00526688"/>
    <w:rsid w:val="0052683D"/>
    <w:rsid w:val="00526880"/>
    <w:rsid w:val="0052697E"/>
    <w:rsid w:val="00526ADB"/>
    <w:rsid w:val="00526D1F"/>
    <w:rsid w:val="00526F26"/>
    <w:rsid w:val="00526F27"/>
    <w:rsid w:val="0052737D"/>
    <w:rsid w:val="00527480"/>
    <w:rsid w:val="0052785A"/>
    <w:rsid w:val="00527A09"/>
    <w:rsid w:val="00530562"/>
    <w:rsid w:val="00530B5B"/>
    <w:rsid w:val="00530F7E"/>
    <w:rsid w:val="00530FE4"/>
    <w:rsid w:val="005312F0"/>
    <w:rsid w:val="005313FE"/>
    <w:rsid w:val="0053148F"/>
    <w:rsid w:val="005315DE"/>
    <w:rsid w:val="00531BBD"/>
    <w:rsid w:val="00531C01"/>
    <w:rsid w:val="00531EE8"/>
    <w:rsid w:val="00532824"/>
    <w:rsid w:val="00532A01"/>
    <w:rsid w:val="00532ED2"/>
    <w:rsid w:val="00532F82"/>
    <w:rsid w:val="005332E4"/>
    <w:rsid w:val="00533351"/>
    <w:rsid w:val="005333F7"/>
    <w:rsid w:val="0053361C"/>
    <w:rsid w:val="0053380A"/>
    <w:rsid w:val="00533BE4"/>
    <w:rsid w:val="0053408B"/>
    <w:rsid w:val="00534155"/>
    <w:rsid w:val="005347E9"/>
    <w:rsid w:val="00534890"/>
    <w:rsid w:val="00534CE9"/>
    <w:rsid w:val="00534D17"/>
    <w:rsid w:val="00534E4D"/>
    <w:rsid w:val="00535018"/>
    <w:rsid w:val="00535029"/>
    <w:rsid w:val="0053510B"/>
    <w:rsid w:val="00535569"/>
    <w:rsid w:val="00535D6A"/>
    <w:rsid w:val="00535E6A"/>
    <w:rsid w:val="00535FC3"/>
    <w:rsid w:val="0053623C"/>
    <w:rsid w:val="0053627E"/>
    <w:rsid w:val="005366FD"/>
    <w:rsid w:val="00536B26"/>
    <w:rsid w:val="00536BFE"/>
    <w:rsid w:val="00536DD8"/>
    <w:rsid w:val="00536FEB"/>
    <w:rsid w:val="0053719C"/>
    <w:rsid w:val="00537231"/>
    <w:rsid w:val="00537949"/>
    <w:rsid w:val="00537A23"/>
    <w:rsid w:val="00537C04"/>
    <w:rsid w:val="00537CC4"/>
    <w:rsid w:val="00537CE1"/>
    <w:rsid w:val="005407D4"/>
    <w:rsid w:val="00540888"/>
    <w:rsid w:val="00540D22"/>
    <w:rsid w:val="00540E1F"/>
    <w:rsid w:val="00541090"/>
    <w:rsid w:val="005411BA"/>
    <w:rsid w:val="00541299"/>
    <w:rsid w:val="00541870"/>
    <w:rsid w:val="00541A32"/>
    <w:rsid w:val="00541AD8"/>
    <w:rsid w:val="00541F07"/>
    <w:rsid w:val="005421E9"/>
    <w:rsid w:val="005423BC"/>
    <w:rsid w:val="005429D0"/>
    <w:rsid w:val="00542A02"/>
    <w:rsid w:val="00542C5A"/>
    <w:rsid w:val="0054367C"/>
    <w:rsid w:val="005437F2"/>
    <w:rsid w:val="00543BAF"/>
    <w:rsid w:val="00543BD5"/>
    <w:rsid w:val="00543CDE"/>
    <w:rsid w:val="00543D67"/>
    <w:rsid w:val="00543F53"/>
    <w:rsid w:val="00544071"/>
    <w:rsid w:val="005440FB"/>
    <w:rsid w:val="005441A1"/>
    <w:rsid w:val="00544373"/>
    <w:rsid w:val="00544701"/>
    <w:rsid w:val="00544741"/>
    <w:rsid w:val="005449E2"/>
    <w:rsid w:val="0054505F"/>
    <w:rsid w:val="0054544C"/>
    <w:rsid w:val="00545906"/>
    <w:rsid w:val="0054599C"/>
    <w:rsid w:val="00545A6D"/>
    <w:rsid w:val="00545B4B"/>
    <w:rsid w:val="00545CFC"/>
    <w:rsid w:val="0054605D"/>
    <w:rsid w:val="005460DF"/>
    <w:rsid w:val="0054622C"/>
    <w:rsid w:val="00546414"/>
    <w:rsid w:val="00546F3A"/>
    <w:rsid w:val="00547074"/>
    <w:rsid w:val="005475A3"/>
    <w:rsid w:val="0055049B"/>
    <w:rsid w:val="005504B7"/>
    <w:rsid w:val="0055062D"/>
    <w:rsid w:val="00550844"/>
    <w:rsid w:val="00550D38"/>
    <w:rsid w:val="00550D6B"/>
    <w:rsid w:val="005513A3"/>
    <w:rsid w:val="0055171D"/>
    <w:rsid w:val="00551767"/>
    <w:rsid w:val="005519EC"/>
    <w:rsid w:val="00551B49"/>
    <w:rsid w:val="00551D17"/>
    <w:rsid w:val="00551F8F"/>
    <w:rsid w:val="00552658"/>
    <w:rsid w:val="005526F3"/>
    <w:rsid w:val="00552CEA"/>
    <w:rsid w:val="005530DC"/>
    <w:rsid w:val="0055374C"/>
    <w:rsid w:val="00553816"/>
    <w:rsid w:val="00553A16"/>
    <w:rsid w:val="00554198"/>
    <w:rsid w:val="00554702"/>
    <w:rsid w:val="00554AF5"/>
    <w:rsid w:val="00554BAE"/>
    <w:rsid w:val="00554D57"/>
    <w:rsid w:val="00554F95"/>
    <w:rsid w:val="0055514C"/>
    <w:rsid w:val="00555416"/>
    <w:rsid w:val="00555536"/>
    <w:rsid w:val="0055569A"/>
    <w:rsid w:val="00555902"/>
    <w:rsid w:val="00555BB0"/>
    <w:rsid w:val="00556253"/>
    <w:rsid w:val="0055630E"/>
    <w:rsid w:val="00556B18"/>
    <w:rsid w:val="00556CA6"/>
    <w:rsid w:val="00557090"/>
    <w:rsid w:val="005575D0"/>
    <w:rsid w:val="0055779D"/>
    <w:rsid w:val="00557884"/>
    <w:rsid w:val="00557DF4"/>
    <w:rsid w:val="00560390"/>
    <w:rsid w:val="00560993"/>
    <w:rsid w:val="00560C37"/>
    <w:rsid w:val="0056109D"/>
    <w:rsid w:val="00561214"/>
    <w:rsid w:val="0056158A"/>
    <w:rsid w:val="00561C01"/>
    <w:rsid w:val="00562369"/>
    <w:rsid w:val="0056262F"/>
    <w:rsid w:val="00563004"/>
    <w:rsid w:val="005630DD"/>
    <w:rsid w:val="005637D1"/>
    <w:rsid w:val="005639D9"/>
    <w:rsid w:val="00563AFA"/>
    <w:rsid w:val="00563B9F"/>
    <w:rsid w:val="00563E27"/>
    <w:rsid w:val="00563E31"/>
    <w:rsid w:val="00563ECD"/>
    <w:rsid w:val="00564275"/>
    <w:rsid w:val="00564372"/>
    <w:rsid w:val="005645BE"/>
    <w:rsid w:val="00564624"/>
    <w:rsid w:val="00564657"/>
    <w:rsid w:val="00564A6F"/>
    <w:rsid w:val="00564DB4"/>
    <w:rsid w:val="0056504F"/>
    <w:rsid w:val="005651E6"/>
    <w:rsid w:val="005656A8"/>
    <w:rsid w:val="0056581B"/>
    <w:rsid w:val="005658B4"/>
    <w:rsid w:val="005663F6"/>
    <w:rsid w:val="0056656D"/>
    <w:rsid w:val="005667F1"/>
    <w:rsid w:val="00566912"/>
    <w:rsid w:val="00566A98"/>
    <w:rsid w:val="00566CE5"/>
    <w:rsid w:val="00566D11"/>
    <w:rsid w:val="00566E00"/>
    <w:rsid w:val="00566ED0"/>
    <w:rsid w:val="0056759D"/>
    <w:rsid w:val="005675E1"/>
    <w:rsid w:val="005679AC"/>
    <w:rsid w:val="005679B0"/>
    <w:rsid w:val="00567A58"/>
    <w:rsid w:val="00567C08"/>
    <w:rsid w:val="005713DB"/>
    <w:rsid w:val="00571798"/>
    <w:rsid w:val="005718DD"/>
    <w:rsid w:val="0057198D"/>
    <w:rsid w:val="00571A63"/>
    <w:rsid w:val="00571C71"/>
    <w:rsid w:val="00571FC6"/>
    <w:rsid w:val="005720A7"/>
    <w:rsid w:val="0057258A"/>
    <w:rsid w:val="00572D74"/>
    <w:rsid w:val="00573145"/>
    <w:rsid w:val="00573450"/>
    <w:rsid w:val="005734E3"/>
    <w:rsid w:val="0057362D"/>
    <w:rsid w:val="00573F02"/>
    <w:rsid w:val="00573FB4"/>
    <w:rsid w:val="00574B8A"/>
    <w:rsid w:val="00574CA1"/>
    <w:rsid w:val="00574DA5"/>
    <w:rsid w:val="00575407"/>
    <w:rsid w:val="00575447"/>
    <w:rsid w:val="005756FE"/>
    <w:rsid w:val="00575FD0"/>
    <w:rsid w:val="00576173"/>
    <w:rsid w:val="0057645A"/>
    <w:rsid w:val="005768F9"/>
    <w:rsid w:val="00576CDB"/>
    <w:rsid w:val="00577079"/>
    <w:rsid w:val="00577945"/>
    <w:rsid w:val="00577BB0"/>
    <w:rsid w:val="00577EB2"/>
    <w:rsid w:val="00577F23"/>
    <w:rsid w:val="00580065"/>
    <w:rsid w:val="005801B3"/>
    <w:rsid w:val="0058052B"/>
    <w:rsid w:val="0058081E"/>
    <w:rsid w:val="005809D0"/>
    <w:rsid w:val="00580E58"/>
    <w:rsid w:val="00580E9C"/>
    <w:rsid w:val="00580F86"/>
    <w:rsid w:val="00581165"/>
    <w:rsid w:val="0058122D"/>
    <w:rsid w:val="0058154C"/>
    <w:rsid w:val="005816D8"/>
    <w:rsid w:val="005818F6"/>
    <w:rsid w:val="00581ABF"/>
    <w:rsid w:val="00581FBE"/>
    <w:rsid w:val="00582215"/>
    <w:rsid w:val="005825E1"/>
    <w:rsid w:val="00582C09"/>
    <w:rsid w:val="00582E6C"/>
    <w:rsid w:val="00583389"/>
    <w:rsid w:val="005835D4"/>
    <w:rsid w:val="00583631"/>
    <w:rsid w:val="005837F8"/>
    <w:rsid w:val="00583D36"/>
    <w:rsid w:val="0058415E"/>
    <w:rsid w:val="00584226"/>
    <w:rsid w:val="00584470"/>
    <w:rsid w:val="005845A4"/>
    <w:rsid w:val="00584842"/>
    <w:rsid w:val="00584864"/>
    <w:rsid w:val="00584B72"/>
    <w:rsid w:val="00584B89"/>
    <w:rsid w:val="00584CDA"/>
    <w:rsid w:val="00584DF1"/>
    <w:rsid w:val="00584F11"/>
    <w:rsid w:val="00585015"/>
    <w:rsid w:val="00585239"/>
    <w:rsid w:val="0058534A"/>
    <w:rsid w:val="00585364"/>
    <w:rsid w:val="005855E6"/>
    <w:rsid w:val="00585A93"/>
    <w:rsid w:val="00585C81"/>
    <w:rsid w:val="00585F8B"/>
    <w:rsid w:val="0058618F"/>
    <w:rsid w:val="005863CE"/>
    <w:rsid w:val="00586F53"/>
    <w:rsid w:val="005870A3"/>
    <w:rsid w:val="005871B6"/>
    <w:rsid w:val="005876F7"/>
    <w:rsid w:val="00587832"/>
    <w:rsid w:val="00587BE4"/>
    <w:rsid w:val="00587FE8"/>
    <w:rsid w:val="00590205"/>
    <w:rsid w:val="005906F9"/>
    <w:rsid w:val="005911D0"/>
    <w:rsid w:val="0059157B"/>
    <w:rsid w:val="00591932"/>
    <w:rsid w:val="00591B8F"/>
    <w:rsid w:val="0059201C"/>
    <w:rsid w:val="005921E5"/>
    <w:rsid w:val="00592495"/>
    <w:rsid w:val="00592872"/>
    <w:rsid w:val="00592CB3"/>
    <w:rsid w:val="0059390B"/>
    <w:rsid w:val="00593931"/>
    <w:rsid w:val="00593D22"/>
    <w:rsid w:val="00593D81"/>
    <w:rsid w:val="00593DEE"/>
    <w:rsid w:val="00593DFB"/>
    <w:rsid w:val="00594456"/>
    <w:rsid w:val="005949B7"/>
    <w:rsid w:val="00594CF3"/>
    <w:rsid w:val="00594FCF"/>
    <w:rsid w:val="00594FF6"/>
    <w:rsid w:val="00595016"/>
    <w:rsid w:val="005951AE"/>
    <w:rsid w:val="00595A20"/>
    <w:rsid w:val="00595BE0"/>
    <w:rsid w:val="00595C17"/>
    <w:rsid w:val="00595E98"/>
    <w:rsid w:val="00595FBE"/>
    <w:rsid w:val="005962B8"/>
    <w:rsid w:val="0059636B"/>
    <w:rsid w:val="005964AA"/>
    <w:rsid w:val="0059656F"/>
    <w:rsid w:val="00596585"/>
    <w:rsid w:val="005965A5"/>
    <w:rsid w:val="005969FD"/>
    <w:rsid w:val="00596B17"/>
    <w:rsid w:val="00596D11"/>
    <w:rsid w:val="0059711C"/>
    <w:rsid w:val="0059755C"/>
    <w:rsid w:val="0059756D"/>
    <w:rsid w:val="00597666"/>
    <w:rsid w:val="005976F9"/>
    <w:rsid w:val="0059779D"/>
    <w:rsid w:val="005A0642"/>
    <w:rsid w:val="005A0748"/>
    <w:rsid w:val="005A0CAD"/>
    <w:rsid w:val="005A1137"/>
    <w:rsid w:val="005A12D6"/>
    <w:rsid w:val="005A148A"/>
    <w:rsid w:val="005A18EE"/>
    <w:rsid w:val="005A198E"/>
    <w:rsid w:val="005A1AA3"/>
    <w:rsid w:val="005A1AB6"/>
    <w:rsid w:val="005A1AF0"/>
    <w:rsid w:val="005A1B2A"/>
    <w:rsid w:val="005A1E24"/>
    <w:rsid w:val="005A2061"/>
    <w:rsid w:val="005A2083"/>
    <w:rsid w:val="005A2167"/>
    <w:rsid w:val="005A22B6"/>
    <w:rsid w:val="005A2370"/>
    <w:rsid w:val="005A282B"/>
    <w:rsid w:val="005A2A3A"/>
    <w:rsid w:val="005A2EA0"/>
    <w:rsid w:val="005A314E"/>
    <w:rsid w:val="005A3345"/>
    <w:rsid w:val="005A36CB"/>
    <w:rsid w:val="005A37D4"/>
    <w:rsid w:val="005A39A1"/>
    <w:rsid w:val="005A3D4E"/>
    <w:rsid w:val="005A3FCC"/>
    <w:rsid w:val="005A432F"/>
    <w:rsid w:val="005A46FF"/>
    <w:rsid w:val="005A4D7D"/>
    <w:rsid w:val="005A5CD6"/>
    <w:rsid w:val="005A64FE"/>
    <w:rsid w:val="005A659F"/>
    <w:rsid w:val="005A6704"/>
    <w:rsid w:val="005A6B0A"/>
    <w:rsid w:val="005A6F0D"/>
    <w:rsid w:val="005A7600"/>
    <w:rsid w:val="005A76EA"/>
    <w:rsid w:val="005A7875"/>
    <w:rsid w:val="005A7930"/>
    <w:rsid w:val="005A7F6C"/>
    <w:rsid w:val="005B0040"/>
    <w:rsid w:val="005B01A0"/>
    <w:rsid w:val="005B08E2"/>
    <w:rsid w:val="005B09BF"/>
    <w:rsid w:val="005B0A49"/>
    <w:rsid w:val="005B0F14"/>
    <w:rsid w:val="005B1184"/>
    <w:rsid w:val="005B1320"/>
    <w:rsid w:val="005B1340"/>
    <w:rsid w:val="005B161C"/>
    <w:rsid w:val="005B1797"/>
    <w:rsid w:val="005B18BD"/>
    <w:rsid w:val="005B1B3A"/>
    <w:rsid w:val="005B1C3D"/>
    <w:rsid w:val="005B1D91"/>
    <w:rsid w:val="005B2021"/>
    <w:rsid w:val="005B2378"/>
    <w:rsid w:val="005B23AD"/>
    <w:rsid w:val="005B2939"/>
    <w:rsid w:val="005B2B65"/>
    <w:rsid w:val="005B312D"/>
    <w:rsid w:val="005B3358"/>
    <w:rsid w:val="005B34EA"/>
    <w:rsid w:val="005B361E"/>
    <w:rsid w:val="005B367E"/>
    <w:rsid w:val="005B392B"/>
    <w:rsid w:val="005B3E3E"/>
    <w:rsid w:val="005B402C"/>
    <w:rsid w:val="005B403C"/>
    <w:rsid w:val="005B4252"/>
    <w:rsid w:val="005B4542"/>
    <w:rsid w:val="005B4A26"/>
    <w:rsid w:val="005B4CCE"/>
    <w:rsid w:val="005B4DB2"/>
    <w:rsid w:val="005B5201"/>
    <w:rsid w:val="005B53D9"/>
    <w:rsid w:val="005B54E5"/>
    <w:rsid w:val="005B57BB"/>
    <w:rsid w:val="005B586C"/>
    <w:rsid w:val="005B5B4C"/>
    <w:rsid w:val="005B5CF9"/>
    <w:rsid w:val="005B5DD3"/>
    <w:rsid w:val="005B5E3C"/>
    <w:rsid w:val="005B5F11"/>
    <w:rsid w:val="005B62F2"/>
    <w:rsid w:val="005B665E"/>
    <w:rsid w:val="005B680A"/>
    <w:rsid w:val="005B692F"/>
    <w:rsid w:val="005B6FDA"/>
    <w:rsid w:val="005B7082"/>
    <w:rsid w:val="005B7128"/>
    <w:rsid w:val="005B739D"/>
    <w:rsid w:val="005B766F"/>
    <w:rsid w:val="005B789E"/>
    <w:rsid w:val="005B78E1"/>
    <w:rsid w:val="005B7A6C"/>
    <w:rsid w:val="005B7EDF"/>
    <w:rsid w:val="005C00D0"/>
    <w:rsid w:val="005C00DE"/>
    <w:rsid w:val="005C044F"/>
    <w:rsid w:val="005C17E1"/>
    <w:rsid w:val="005C2705"/>
    <w:rsid w:val="005C281D"/>
    <w:rsid w:val="005C2A02"/>
    <w:rsid w:val="005C3543"/>
    <w:rsid w:val="005C36A2"/>
    <w:rsid w:val="005C3AC8"/>
    <w:rsid w:val="005C401D"/>
    <w:rsid w:val="005C4AE5"/>
    <w:rsid w:val="005C4EA4"/>
    <w:rsid w:val="005C508B"/>
    <w:rsid w:val="005C569F"/>
    <w:rsid w:val="005C57B4"/>
    <w:rsid w:val="005C59A9"/>
    <w:rsid w:val="005C5A59"/>
    <w:rsid w:val="005C5B2A"/>
    <w:rsid w:val="005C5B7B"/>
    <w:rsid w:val="005C5BE5"/>
    <w:rsid w:val="005C5F08"/>
    <w:rsid w:val="005C605A"/>
    <w:rsid w:val="005C61A7"/>
    <w:rsid w:val="005C61B6"/>
    <w:rsid w:val="005C623E"/>
    <w:rsid w:val="005C6661"/>
    <w:rsid w:val="005C6AF6"/>
    <w:rsid w:val="005C6B08"/>
    <w:rsid w:val="005C6BFA"/>
    <w:rsid w:val="005C6E1F"/>
    <w:rsid w:val="005C7423"/>
    <w:rsid w:val="005C74D2"/>
    <w:rsid w:val="005C74EB"/>
    <w:rsid w:val="005C7711"/>
    <w:rsid w:val="005C78E5"/>
    <w:rsid w:val="005C79F9"/>
    <w:rsid w:val="005D08C9"/>
    <w:rsid w:val="005D0AE7"/>
    <w:rsid w:val="005D0CD2"/>
    <w:rsid w:val="005D0D66"/>
    <w:rsid w:val="005D0E0D"/>
    <w:rsid w:val="005D159B"/>
    <w:rsid w:val="005D15BF"/>
    <w:rsid w:val="005D17CD"/>
    <w:rsid w:val="005D185E"/>
    <w:rsid w:val="005D195B"/>
    <w:rsid w:val="005D1B6B"/>
    <w:rsid w:val="005D1DC9"/>
    <w:rsid w:val="005D24CA"/>
    <w:rsid w:val="005D267F"/>
    <w:rsid w:val="005D2833"/>
    <w:rsid w:val="005D299C"/>
    <w:rsid w:val="005D2A6F"/>
    <w:rsid w:val="005D2B73"/>
    <w:rsid w:val="005D2E7A"/>
    <w:rsid w:val="005D304E"/>
    <w:rsid w:val="005D3076"/>
    <w:rsid w:val="005D393A"/>
    <w:rsid w:val="005D3A43"/>
    <w:rsid w:val="005D3C78"/>
    <w:rsid w:val="005D3D32"/>
    <w:rsid w:val="005D3D49"/>
    <w:rsid w:val="005D4066"/>
    <w:rsid w:val="005D4595"/>
    <w:rsid w:val="005D46DC"/>
    <w:rsid w:val="005D4872"/>
    <w:rsid w:val="005D48AD"/>
    <w:rsid w:val="005D493B"/>
    <w:rsid w:val="005D49FE"/>
    <w:rsid w:val="005D4B9F"/>
    <w:rsid w:val="005D4D06"/>
    <w:rsid w:val="005D5111"/>
    <w:rsid w:val="005D54B6"/>
    <w:rsid w:val="005D5845"/>
    <w:rsid w:val="005D5A12"/>
    <w:rsid w:val="005D5BDC"/>
    <w:rsid w:val="005D61D6"/>
    <w:rsid w:val="005D631A"/>
    <w:rsid w:val="005D6561"/>
    <w:rsid w:val="005D65F2"/>
    <w:rsid w:val="005D6972"/>
    <w:rsid w:val="005D6E32"/>
    <w:rsid w:val="005D6E38"/>
    <w:rsid w:val="005D6F94"/>
    <w:rsid w:val="005D787A"/>
    <w:rsid w:val="005D7A01"/>
    <w:rsid w:val="005D7B4A"/>
    <w:rsid w:val="005D7F28"/>
    <w:rsid w:val="005D7F89"/>
    <w:rsid w:val="005E0069"/>
    <w:rsid w:val="005E0176"/>
    <w:rsid w:val="005E0EE8"/>
    <w:rsid w:val="005E0FAB"/>
    <w:rsid w:val="005E1375"/>
    <w:rsid w:val="005E1A61"/>
    <w:rsid w:val="005E1CE0"/>
    <w:rsid w:val="005E1D45"/>
    <w:rsid w:val="005E2A2C"/>
    <w:rsid w:val="005E2B0C"/>
    <w:rsid w:val="005E2CE8"/>
    <w:rsid w:val="005E2F8C"/>
    <w:rsid w:val="005E3284"/>
    <w:rsid w:val="005E38D7"/>
    <w:rsid w:val="005E41BC"/>
    <w:rsid w:val="005E43CD"/>
    <w:rsid w:val="005E4495"/>
    <w:rsid w:val="005E48A9"/>
    <w:rsid w:val="005E4DDD"/>
    <w:rsid w:val="005E5236"/>
    <w:rsid w:val="005E59D5"/>
    <w:rsid w:val="005E5B7F"/>
    <w:rsid w:val="005E602B"/>
    <w:rsid w:val="005E6392"/>
    <w:rsid w:val="005E6424"/>
    <w:rsid w:val="005E6AD2"/>
    <w:rsid w:val="005E6D02"/>
    <w:rsid w:val="005E71A7"/>
    <w:rsid w:val="005E7238"/>
    <w:rsid w:val="005E782B"/>
    <w:rsid w:val="005E7A3E"/>
    <w:rsid w:val="005E7B28"/>
    <w:rsid w:val="005E7C4E"/>
    <w:rsid w:val="005F0005"/>
    <w:rsid w:val="005F01DC"/>
    <w:rsid w:val="005F03BE"/>
    <w:rsid w:val="005F04E4"/>
    <w:rsid w:val="005F05A7"/>
    <w:rsid w:val="005F0868"/>
    <w:rsid w:val="005F0D08"/>
    <w:rsid w:val="005F0F8E"/>
    <w:rsid w:val="005F114C"/>
    <w:rsid w:val="005F158E"/>
    <w:rsid w:val="005F1796"/>
    <w:rsid w:val="005F1A2E"/>
    <w:rsid w:val="005F1B09"/>
    <w:rsid w:val="005F1DE5"/>
    <w:rsid w:val="005F2219"/>
    <w:rsid w:val="005F2319"/>
    <w:rsid w:val="005F243D"/>
    <w:rsid w:val="005F25D8"/>
    <w:rsid w:val="005F2C6B"/>
    <w:rsid w:val="005F3087"/>
    <w:rsid w:val="005F38E3"/>
    <w:rsid w:val="005F3FAF"/>
    <w:rsid w:val="005F4694"/>
    <w:rsid w:val="005F4A56"/>
    <w:rsid w:val="005F4F30"/>
    <w:rsid w:val="005F50F1"/>
    <w:rsid w:val="005F5177"/>
    <w:rsid w:val="005F53C3"/>
    <w:rsid w:val="005F555C"/>
    <w:rsid w:val="005F5841"/>
    <w:rsid w:val="005F5F11"/>
    <w:rsid w:val="005F643F"/>
    <w:rsid w:val="005F6A6D"/>
    <w:rsid w:val="005F6CF1"/>
    <w:rsid w:val="005F6E42"/>
    <w:rsid w:val="005F6F13"/>
    <w:rsid w:val="005F7158"/>
    <w:rsid w:val="005F7EFC"/>
    <w:rsid w:val="00600401"/>
    <w:rsid w:val="006007B7"/>
    <w:rsid w:val="006008FE"/>
    <w:rsid w:val="00600DAE"/>
    <w:rsid w:val="00600DFA"/>
    <w:rsid w:val="00601547"/>
    <w:rsid w:val="006017F6"/>
    <w:rsid w:val="0060207B"/>
    <w:rsid w:val="00602571"/>
    <w:rsid w:val="00602BB7"/>
    <w:rsid w:val="00602C36"/>
    <w:rsid w:val="00603A23"/>
    <w:rsid w:val="00603C27"/>
    <w:rsid w:val="00603EA7"/>
    <w:rsid w:val="00603EED"/>
    <w:rsid w:val="00603F78"/>
    <w:rsid w:val="006041F4"/>
    <w:rsid w:val="00604634"/>
    <w:rsid w:val="00604F83"/>
    <w:rsid w:val="00605090"/>
    <w:rsid w:val="0060515E"/>
    <w:rsid w:val="00605406"/>
    <w:rsid w:val="00605434"/>
    <w:rsid w:val="00605ACF"/>
    <w:rsid w:val="00605E1C"/>
    <w:rsid w:val="00606ACB"/>
    <w:rsid w:val="00606E12"/>
    <w:rsid w:val="00607076"/>
    <w:rsid w:val="006072CC"/>
    <w:rsid w:val="006072DA"/>
    <w:rsid w:val="00607C7C"/>
    <w:rsid w:val="0061028C"/>
    <w:rsid w:val="0061041B"/>
    <w:rsid w:val="0061063E"/>
    <w:rsid w:val="0061068E"/>
    <w:rsid w:val="0061111E"/>
    <w:rsid w:val="00611381"/>
    <w:rsid w:val="006115B7"/>
    <w:rsid w:val="00611641"/>
    <w:rsid w:val="0061188D"/>
    <w:rsid w:val="00611AD2"/>
    <w:rsid w:val="00611B27"/>
    <w:rsid w:val="00611C0F"/>
    <w:rsid w:val="006124C6"/>
    <w:rsid w:val="00612CEB"/>
    <w:rsid w:val="00612EDF"/>
    <w:rsid w:val="00612FEC"/>
    <w:rsid w:val="006130F5"/>
    <w:rsid w:val="00613603"/>
    <w:rsid w:val="006138CB"/>
    <w:rsid w:val="00613991"/>
    <w:rsid w:val="00614708"/>
    <w:rsid w:val="00614761"/>
    <w:rsid w:val="00614847"/>
    <w:rsid w:val="00614956"/>
    <w:rsid w:val="00614B6F"/>
    <w:rsid w:val="00614BD5"/>
    <w:rsid w:val="00614D06"/>
    <w:rsid w:val="00614DE1"/>
    <w:rsid w:val="00614FCB"/>
    <w:rsid w:val="0061546D"/>
    <w:rsid w:val="006159A7"/>
    <w:rsid w:val="006162F1"/>
    <w:rsid w:val="006166C2"/>
    <w:rsid w:val="006166E6"/>
    <w:rsid w:val="00616B16"/>
    <w:rsid w:val="00616B20"/>
    <w:rsid w:val="00616CC6"/>
    <w:rsid w:val="0061711E"/>
    <w:rsid w:val="0061718A"/>
    <w:rsid w:val="00617291"/>
    <w:rsid w:val="006175EC"/>
    <w:rsid w:val="006178A7"/>
    <w:rsid w:val="00617EB4"/>
    <w:rsid w:val="006200D0"/>
    <w:rsid w:val="00620231"/>
    <w:rsid w:val="00620527"/>
    <w:rsid w:val="00620669"/>
    <w:rsid w:val="00620B4D"/>
    <w:rsid w:val="00620D82"/>
    <w:rsid w:val="00620E8D"/>
    <w:rsid w:val="00621415"/>
    <w:rsid w:val="0062163A"/>
    <w:rsid w:val="00621676"/>
    <w:rsid w:val="006218CF"/>
    <w:rsid w:val="00621EF2"/>
    <w:rsid w:val="00622103"/>
    <w:rsid w:val="00622142"/>
    <w:rsid w:val="006227F1"/>
    <w:rsid w:val="006228BB"/>
    <w:rsid w:val="00623068"/>
    <w:rsid w:val="00623372"/>
    <w:rsid w:val="00623450"/>
    <w:rsid w:val="006236EC"/>
    <w:rsid w:val="006236F7"/>
    <w:rsid w:val="00623753"/>
    <w:rsid w:val="00623D17"/>
    <w:rsid w:val="00623E5B"/>
    <w:rsid w:val="00624580"/>
    <w:rsid w:val="00624B32"/>
    <w:rsid w:val="00624DCA"/>
    <w:rsid w:val="00625278"/>
    <w:rsid w:val="0062565D"/>
    <w:rsid w:val="0062590D"/>
    <w:rsid w:val="0062617B"/>
    <w:rsid w:val="0062654A"/>
    <w:rsid w:val="00626588"/>
    <w:rsid w:val="00626676"/>
    <w:rsid w:val="0062685D"/>
    <w:rsid w:val="0062687A"/>
    <w:rsid w:val="00626BB9"/>
    <w:rsid w:val="00626C2D"/>
    <w:rsid w:val="006272F1"/>
    <w:rsid w:val="00627763"/>
    <w:rsid w:val="00627878"/>
    <w:rsid w:val="006279FE"/>
    <w:rsid w:val="00627B89"/>
    <w:rsid w:val="00627BB6"/>
    <w:rsid w:val="00627E26"/>
    <w:rsid w:val="006300FD"/>
    <w:rsid w:val="00630277"/>
    <w:rsid w:val="00630446"/>
    <w:rsid w:val="0063054F"/>
    <w:rsid w:val="006306D1"/>
    <w:rsid w:val="00630E4F"/>
    <w:rsid w:val="00630F65"/>
    <w:rsid w:val="00630F89"/>
    <w:rsid w:val="00630FE7"/>
    <w:rsid w:val="0063155F"/>
    <w:rsid w:val="00631B33"/>
    <w:rsid w:val="00631BDB"/>
    <w:rsid w:val="00631CB2"/>
    <w:rsid w:val="00632193"/>
    <w:rsid w:val="00632301"/>
    <w:rsid w:val="00632428"/>
    <w:rsid w:val="006324B5"/>
    <w:rsid w:val="00632D95"/>
    <w:rsid w:val="00632E48"/>
    <w:rsid w:val="006332FD"/>
    <w:rsid w:val="00633388"/>
    <w:rsid w:val="00633AE9"/>
    <w:rsid w:val="00633BBF"/>
    <w:rsid w:val="00633BFE"/>
    <w:rsid w:val="00633FD4"/>
    <w:rsid w:val="006348C9"/>
    <w:rsid w:val="00634B99"/>
    <w:rsid w:val="00634D59"/>
    <w:rsid w:val="00634F0C"/>
    <w:rsid w:val="006355B4"/>
    <w:rsid w:val="00635772"/>
    <w:rsid w:val="00635B1F"/>
    <w:rsid w:val="00635D88"/>
    <w:rsid w:val="006362F3"/>
    <w:rsid w:val="00636424"/>
    <w:rsid w:val="0063686E"/>
    <w:rsid w:val="00636D87"/>
    <w:rsid w:val="00636E66"/>
    <w:rsid w:val="0063721A"/>
    <w:rsid w:val="00637690"/>
    <w:rsid w:val="00637865"/>
    <w:rsid w:val="00640028"/>
    <w:rsid w:val="00641115"/>
    <w:rsid w:val="006415C1"/>
    <w:rsid w:val="00641D46"/>
    <w:rsid w:val="00641DEE"/>
    <w:rsid w:val="00641E96"/>
    <w:rsid w:val="00641F50"/>
    <w:rsid w:val="006424D8"/>
    <w:rsid w:val="006427B2"/>
    <w:rsid w:val="00642D42"/>
    <w:rsid w:val="00643012"/>
    <w:rsid w:val="00643013"/>
    <w:rsid w:val="0064317D"/>
    <w:rsid w:val="0064321E"/>
    <w:rsid w:val="00643454"/>
    <w:rsid w:val="006434C9"/>
    <w:rsid w:val="00643671"/>
    <w:rsid w:val="006437B0"/>
    <w:rsid w:val="006437B7"/>
    <w:rsid w:val="006437F0"/>
    <w:rsid w:val="006439DA"/>
    <w:rsid w:val="00643AD8"/>
    <w:rsid w:val="00643B6D"/>
    <w:rsid w:val="00643EC2"/>
    <w:rsid w:val="00644071"/>
    <w:rsid w:val="006448ED"/>
    <w:rsid w:val="00644B66"/>
    <w:rsid w:val="00644D32"/>
    <w:rsid w:val="00645521"/>
    <w:rsid w:val="0064560A"/>
    <w:rsid w:val="006456D1"/>
    <w:rsid w:val="0064584B"/>
    <w:rsid w:val="00645B7D"/>
    <w:rsid w:val="00645F41"/>
    <w:rsid w:val="006461C5"/>
    <w:rsid w:val="00646973"/>
    <w:rsid w:val="006471F5"/>
    <w:rsid w:val="006475FA"/>
    <w:rsid w:val="0064772D"/>
    <w:rsid w:val="00647929"/>
    <w:rsid w:val="00647977"/>
    <w:rsid w:val="006479F5"/>
    <w:rsid w:val="00647A1D"/>
    <w:rsid w:val="00647C49"/>
    <w:rsid w:val="00647F31"/>
    <w:rsid w:val="00650011"/>
    <w:rsid w:val="0065016B"/>
    <w:rsid w:val="00650849"/>
    <w:rsid w:val="00650A30"/>
    <w:rsid w:val="00650B53"/>
    <w:rsid w:val="00650B63"/>
    <w:rsid w:val="00650C42"/>
    <w:rsid w:val="006516CE"/>
    <w:rsid w:val="006516DB"/>
    <w:rsid w:val="00651787"/>
    <w:rsid w:val="006518CC"/>
    <w:rsid w:val="00651B2C"/>
    <w:rsid w:val="00651E7F"/>
    <w:rsid w:val="00651EBA"/>
    <w:rsid w:val="00651F6F"/>
    <w:rsid w:val="00652603"/>
    <w:rsid w:val="00652DD7"/>
    <w:rsid w:val="00652F6F"/>
    <w:rsid w:val="006530B9"/>
    <w:rsid w:val="006531FC"/>
    <w:rsid w:val="00653986"/>
    <w:rsid w:val="00653BB5"/>
    <w:rsid w:val="00653D58"/>
    <w:rsid w:val="006542CB"/>
    <w:rsid w:val="0065436C"/>
    <w:rsid w:val="006543FE"/>
    <w:rsid w:val="00654494"/>
    <w:rsid w:val="00654C7E"/>
    <w:rsid w:val="00654DD8"/>
    <w:rsid w:val="006553ED"/>
    <w:rsid w:val="00655611"/>
    <w:rsid w:val="0065571C"/>
    <w:rsid w:val="006558EB"/>
    <w:rsid w:val="00655925"/>
    <w:rsid w:val="0065595F"/>
    <w:rsid w:val="00655B04"/>
    <w:rsid w:val="00655C0F"/>
    <w:rsid w:val="00656192"/>
    <w:rsid w:val="006561F4"/>
    <w:rsid w:val="006563AC"/>
    <w:rsid w:val="006565E1"/>
    <w:rsid w:val="00656885"/>
    <w:rsid w:val="00657181"/>
    <w:rsid w:val="00657193"/>
    <w:rsid w:val="00657269"/>
    <w:rsid w:val="00657465"/>
    <w:rsid w:val="006574E4"/>
    <w:rsid w:val="00657720"/>
    <w:rsid w:val="006578BC"/>
    <w:rsid w:val="00657A53"/>
    <w:rsid w:val="00657BDE"/>
    <w:rsid w:val="00657D75"/>
    <w:rsid w:val="00657EBE"/>
    <w:rsid w:val="006609AA"/>
    <w:rsid w:val="00660C4A"/>
    <w:rsid w:val="00660EC6"/>
    <w:rsid w:val="00661340"/>
    <w:rsid w:val="00661780"/>
    <w:rsid w:val="00661DDA"/>
    <w:rsid w:val="00661FC5"/>
    <w:rsid w:val="006629B9"/>
    <w:rsid w:val="00662A5F"/>
    <w:rsid w:val="00662AF1"/>
    <w:rsid w:val="00662AFE"/>
    <w:rsid w:val="00662C3F"/>
    <w:rsid w:val="00662DA5"/>
    <w:rsid w:val="00663384"/>
    <w:rsid w:val="0066349C"/>
    <w:rsid w:val="0066396E"/>
    <w:rsid w:val="00663AE3"/>
    <w:rsid w:val="00663D6D"/>
    <w:rsid w:val="00663D94"/>
    <w:rsid w:val="00663F73"/>
    <w:rsid w:val="006641C0"/>
    <w:rsid w:val="006643D9"/>
    <w:rsid w:val="006647E4"/>
    <w:rsid w:val="00664CE7"/>
    <w:rsid w:val="00664D9C"/>
    <w:rsid w:val="00665938"/>
    <w:rsid w:val="00665CC9"/>
    <w:rsid w:val="00665DA0"/>
    <w:rsid w:val="00665E24"/>
    <w:rsid w:val="006663EB"/>
    <w:rsid w:val="00666459"/>
    <w:rsid w:val="006668B5"/>
    <w:rsid w:val="00666C33"/>
    <w:rsid w:val="00666F88"/>
    <w:rsid w:val="006670C5"/>
    <w:rsid w:val="00667352"/>
    <w:rsid w:val="00667591"/>
    <w:rsid w:val="00667D92"/>
    <w:rsid w:val="00667DFA"/>
    <w:rsid w:val="00670126"/>
    <w:rsid w:val="00670272"/>
    <w:rsid w:val="00670441"/>
    <w:rsid w:val="006704A3"/>
    <w:rsid w:val="00670740"/>
    <w:rsid w:val="00670AD0"/>
    <w:rsid w:val="00670E3B"/>
    <w:rsid w:val="0067119F"/>
    <w:rsid w:val="00671723"/>
    <w:rsid w:val="00671BD4"/>
    <w:rsid w:val="00671D03"/>
    <w:rsid w:val="00671DCF"/>
    <w:rsid w:val="00671F0A"/>
    <w:rsid w:val="00672303"/>
    <w:rsid w:val="00672517"/>
    <w:rsid w:val="00672EF0"/>
    <w:rsid w:val="00672F30"/>
    <w:rsid w:val="00673108"/>
    <w:rsid w:val="006733D4"/>
    <w:rsid w:val="0067363A"/>
    <w:rsid w:val="006738F5"/>
    <w:rsid w:val="00673904"/>
    <w:rsid w:val="00673B8C"/>
    <w:rsid w:val="006742D4"/>
    <w:rsid w:val="006743E7"/>
    <w:rsid w:val="0067463A"/>
    <w:rsid w:val="00674F4A"/>
    <w:rsid w:val="0067506E"/>
    <w:rsid w:val="00675378"/>
    <w:rsid w:val="00676143"/>
    <w:rsid w:val="00676702"/>
    <w:rsid w:val="006768BC"/>
    <w:rsid w:val="006769AA"/>
    <w:rsid w:val="00676A5F"/>
    <w:rsid w:val="00676BA8"/>
    <w:rsid w:val="006770E0"/>
    <w:rsid w:val="006776BD"/>
    <w:rsid w:val="006776C3"/>
    <w:rsid w:val="006777D6"/>
    <w:rsid w:val="00680269"/>
    <w:rsid w:val="00680528"/>
    <w:rsid w:val="006806F5"/>
    <w:rsid w:val="0068082C"/>
    <w:rsid w:val="006808B9"/>
    <w:rsid w:val="00680929"/>
    <w:rsid w:val="00680B50"/>
    <w:rsid w:val="006811BD"/>
    <w:rsid w:val="006812B6"/>
    <w:rsid w:val="00681483"/>
    <w:rsid w:val="00681587"/>
    <w:rsid w:val="006816D1"/>
    <w:rsid w:val="006816E8"/>
    <w:rsid w:val="00681D38"/>
    <w:rsid w:val="00681DFF"/>
    <w:rsid w:val="00681FA5"/>
    <w:rsid w:val="00682AFA"/>
    <w:rsid w:val="00682B4B"/>
    <w:rsid w:val="00682C48"/>
    <w:rsid w:val="00682EC0"/>
    <w:rsid w:val="00682F7D"/>
    <w:rsid w:val="006830E3"/>
    <w:rsid w:val="00683140"/>
    <w:rsid w:val="0068316B"/>
    <w:rsid w:val="0068323C"/>
    <w:rsid w:val="00683DAF"/>
    <w:rsid w:val="00683E2B"/>
    <w:rsid w:val="00684008"/>
    <w:rsid w:val="00684010"/>
    <w:rsid w:val="006840A6"/>
    <w:rsid w:val="006840C2"/>
    <w:rsid w:val="0068446F"/>
    <w:rsid w:val="006847E9"/>
    <w:rsid w:val="00684DF0"/>
    <w:rsid w:val="00684E10"/>
    <w:rsid w:val="006850DB"/>
    <w:rsid w:val="0068511C"/>
    <w:rsid w:val="0068544A"/>
    <w:rsid w:val="00685504"/>
    <w:rsid w:val="00685BA3"/>
    <w:rsid w:val="00685DA8"/>
    <w:rsid w:val="00685EA5"/>
    <w:rsid w:val="006867AB"/>
    <w:rsid w:val="0068689B"/>
    <w:rsid w:val="006873A7"/>
    <w:rsid w:val="00687415"/>
    <w:rsid w:val="006876AC"/>
    <w:rsid w:val="00687EED"/>
    <w:rsid w:val="00687F01"/>
    <w:rsid w:val="00687F94"/>
    <w:rsid w:val="0069005F"/>
    <w:rsid w:val="00690427"/>
    <w:rsid w:val="006906F4"/>
    <w:rsid w:val="006908AD"/>
    <w:rsid w:val="00690E33"/>
    <w:rsid w:val="00690E89"/>
    <w:rsid w:val="00690F38"/>
    <w:rsid w:val="0069118D"/>
    <w:rsid w:val="00691218"/>
    <w:rsid w:val="0069158B"/>
    <w:rsid w:val="006915DA"/>
    <w:rsid w:val="006916CD"/>
    <w:rsid w:val="0069188E"/>
    <w:rsid w:val="00691DEB"/>
    <w:rsid w:val="00692112"/>
    <w:rsid w:val="00692F57"/>
    <w:rsid w:val="0069328C"/>
    <w:rsid w:val="00693510"/>
    <w:rsid w:val="0069370E"/>
    <w:rsid w:val="0069391B"/>
    <w:rsid w:val="00693B5A"/>
    <w:rsid w:val="006946C3"/>
    <w:rsid w:val="0069493E"/>
    <w:rsid w:val="0069497F"/>
    <w:rsid w:val="00694BB0"/>
    <w:rsid w:val="00694C0F"/>
    <w:rsid w:val="00694C41"/>
    <w:rsid w:val="0069511A"/>
    <w:rsid w:val="00695299"/>
    <w:rsid w:val="00695437"/>
    <w:rsid w:val="00695808"/>
    <w:rsid w:val="00695AE7"/>
    <w:rsid w:val="00695CA2"/>
    <w:rsid w:val="00695F4B"/>
    <w:rsid w:val="00695F7F"/>
    <w:rsid w:val="00696976"/>
    <w:rsid w:val="00697057"/>
    <w:rsid w:val="0069725E"/>
    <w:rsid w:val="006974F1"/>
    <w:rsid w:val="006977F1"/>
    <w:rsid w:val="006979E6"/>
    <w:rsid w:val="00697A4C"/>
    <w:rsid w:val="00697A71"/>
    <w:rsid w:val="00697A99"/>
    <w:rsid w:val="006A03BD"/>
    <w:rsid w:val="006A0528"/>
    <w:rsid w:val="006A08DB"/>
    <w:rsid w:val="006A0A04"/>
    <w:rsid w:val="006A0C12"/>
    <w:rsid w:val="006A0DCF"/>
    <w:rsid w:val="006A1018"/>
    <w:rsid w:val="006A143B"/>
    <w:rsid w:val="006A1678"/>
    <w:rsid w:val="006A17FD"/>
    <w:rsid w:val="006A19F7"/>
    <w:rsid w:val="006A1BB0"/>
    <w:rsid w:val="006A200D"/>
    <w:rsid w:val="006A2238"/>
    <w:rsid w:val="006A2887"/>
    <w:rsid w:val="006A2A27"/>
    <w:rsid w:val="006A2C9F"/>
    <w:rsid w:val="006A36B0"/>
    <w:rsid w:val="006A3D4B"/>
    <w:rsid w:val="006A3F6F"/>
    <w:rsid w:val="006A3FB6"/>
    <w:rsid w:val="006A421F"/>
    <w:rsid w:val="006A4257"/>
    <w:rsid w:val="006A4496"/>
    <w:rsid w:val="006A450E"/>
    <w:rsid w:val="006A460A"/>
    <w:rsid w:val="006A4ABC"/>
    <w:rsid w:val="006A4DD4"/>
    <w:rsid w:val="006A5259"/>
    <w:rsid w:val="006A5365"/>
    <w:rsid w:val="006A538C"/>
    <w:rsid w:val="006A53D6"/>
    <w:rsid w:val="006A5456"/>
    <w:rsid w:val="006A567C"/>
    <w:rsid w:val="006A590A"/>
    <w:rsid w:val="006A5D90"/>
    <w:rsid w:val="006A5E61"/>
    <w:rsid w:val="006A609E"/>
    <w:rsid w:val="006A6337"/>
    <w:rsid w:val="006A6355"/>
    <w:rsid w:val="006A665F"/>
    <w:rsid w:val="006A6B9C"/>
    <w:rsid w:val="006A6D68"/>
    <w:rsid w:val="006A6F77"/>
    <w:rsid w:val="006A71E9"/>
    <w:rsid w:val="006A7802"/>
    <w:rsid w:val="006A7B79"/>
    <w:rsid w:val="006A7DFE"/>
    <w:rsid w:val="006B04F6"/>
    <w:rsid w:val="006B0C44"/>
    <w:rsid w:val="006B1594"/>
    <w:rsid w:val="006B1E6F"/>
    <w:rsid w:val="006B2091"/>
    <w:rsid w:val="006B24C3"/>
    <w:rsid w:val="006B25AA"/>
    <w:rsid w:val="006B285F"/>
    <w:rsid w:val="006B2ABE"/>
    <w:rsid w:val="006B2C51"/>
    <w:rsid w:val="006B2EC3"/>
    <w:rsid w:val="006B3210"/>
    <w:rsid w:val="006B3993"/>
    <w:rsid w:val="006B3FB5"/>
    <w:rsid w:val="006B4098"/>
    <w:rsid w:val="006B464F"/>
    <w:rsid w:val="006B4683"/>
    <w:rsid w:val="006B469F"/>
    <w:rsid w:val="006B4B73"/>
    <w:rsid w:val="006B4E8A"/>
    <w:rsid w:val="006B4EFD"/>
    <w:rsid w:val="006B4FA5"/>
    <w:rsid w:val="006B5421"/>
    <w:rsid w:val="006B54D1"/>
    <w:rsid w:val="006B570A"/>
    <w:rsid w:val="006B597A"/>
    <w:rsid w:val="006B59CB"/>
    <w:rsid w:val="006B5B63"/>
    <w:rsid w:val="006B5B6A"/>
    <w:rsid w:val="006B5D5F"/>
    <w:rsid w:val="006B6171"/>
    <w:rsid w:val="006B6A1D"/>
    <w:rsid w:val="006B6BAF"/>
    <w:rsid w:val="006B6CD5"/>
    <w:rsid w:val="006B6F01"/>
    <w:rsid w:val="006B7147"/>
    <w:rsid w:val="006B73B3"/>
    <w:rsid w:val="006B7400"/>
    <w:rsid w:val="006B74D0"/>
    <w:rsid w:val="006B7E7F"/>
    <w:rsid w:val="006C0524"/>
    <w:rsid w:val="006C05C2"/>
    <w:rsid w:val="006C0737"/>
    <w:rsid w:val="006C075F"/>
    <w:rsid w:val="006C0B5B"/>
    <w:rsid w:val="006C0EAF"/>
    <w:rsid w:val="006C0ED4"/>
    <w:rsid w:val="006C1331"/>
    <w:rsid w:val="006C170E"/>
    <w:rsid w:val="006C1769"/>
    <w:rsid w:val="006C1C32"/>
    <w:rsid w:val="006C1C70"/>
    <w:rsid w:val="006C1F2D"/>
    <w:rsid w:val="006C1F46"/>
    <w:rsid w:val="006C1F56"/>
    <w:rsid w:val="006C210D"/>
    <w:rsid w:val="006C2200"/>
    <w:rsid w:val="006C245F"/>
    <w:rsid w:val="006C2558"/>
    <w:rsid w:val="006C28F1"/>
    <w:rsid w:val="006C2B0E"/>
    <w:rsid w:val="006C2BAC"/>
    <w:rsid w:val="006C2C30"/>
    <w:rsid w:val="006C2E19"/>
    <w:rsid w:val="006C2E4D"/>
    <w:rsid w:val="006C4631"/>
    <w:rsid w:val="006C4947"/>
    <w:rsid w:val="006C4BBF"/>
    <w:rsid w:val="006C500D"/>
    <w:rsid w:val="006C5432"/>
    <w:rsid w:val="006C581E"/>
    <w:rsid w:val="006C58DF"/>
    <w:rsid w:val="006C5C38"/>
    <w:rsid w:val="006C62F0"/>
    <w:rsid w:val="006C65AB"/>
    <w:rsid w:val="006C6B7D"/>
    <w:rsid w:val="006C6B8C"/>
    <w:rsid w:val="006C6E35"/>
    <w:rsid w:val="006C6E62"/>
    <w:rsid w:val="006C735C"/>
    <w:rsid w:val="006C740D"/>
    <w:rsid w:val="006C7419"/>
    <w:rsid w:val="006C75CA"/>
    <w:rsid w:val="006C78AC"/>
    <w:rsid w:val="006C7B42"/>
    <w:rsid w:val="006C7D14"/>
    <w:rsid w:val="006C7D26"/>
    <w:rsid w:val="006C7F02"/>
    <w:rsid w:val="006D001F"/>
    <w:rsid w:val="006D0401"/>
    <w:rsid w:val="006D04CE"/>
    <w:rsid w:val="006D08D6"/>
    <w:rsid w:val="006D0B67"/>
    <w:rsid w:val="006D1021"/>
    <w:rsid w:val="006D1184"/>
    <w:rsid w:val="006D1509"/>
    <w:rsid w:val="006D15BE"/>
    <w:rsid w:val="006D163C"/>
    <w:rsid w:val="006D1BBB"/>
    <w:rsid w:val="006D1E18"/>
    <w:rsid w:val="006D1F4F"/>
    <w:rsid w:val="006D1F53"/>
    <w:rsid w:val="006D2031"/>
    <w:rsid w:val="006D2439"/>
    <w:rsid w:val="006D2798"/>
    <w:rsid w:val="006D299C"/>
    <w:rsid w:val="006D29E5"/>
    <w:rsid w:val="006D306B"/>
    <w:rsid w:val="006D318B"/>
    <w:rsid w:val="006D3533"/>
    <w:rsid w:val="006D369B"/>
    <w:rsid w:val="006D380F"/>
    <w:rsid w:val="006D3D94"/>
    <w:rsid w:val="006D3DA7"/>
    <w:rsid w:val="006D4358"/>
    <w:rsid w:val="006D4564"/>
    <w:rsid w:val="006D465E"/>
    <w:rsid w:val="006D4AED"/>
    <w:rsid w:val="006D4FAA"/>
    <w:rsid w:val="006D4FCA"/>
    <w:rsid w:val="006D5664"/>
    <w:rsid w:val="006D579D"/>
    <w:rsid w:val="006D5F62"/>
    <w:rsid w:val="006D664A"/>
    <w:rsid w:val="006D6815"/>
    <w:rsid w:val="006D683B"/>
    <w:rsid w:val="006D6864"/>
    <w:rsid w:val="006D6C5D"/>
    <w:rsid w:val="006D6CDC"/>
    <w:rsid w:val="006D6D1C"/>
    <w:rsid w:val="006D720A"/>
    <w:rsid w:val="006D740B"/>
    <w:rsid w:val="006D7BF8"/>
    <w:rsid w:val="006D7D57"/>
    <w:rsid w:val="006D7E08"/>
    <w:rsid w:val="006E0973"/>
    <w:rsid w:val="006E0D39"/>
    <w:rsid w:val="006E0EF7"/>
    <w:rsid w:val="006E173A"/>
    <w:rsid w:val="006E18A0"/>
    <w:rsid w:val="006E1A5B"/>
    <w:rsid w:val="006E1FB2"/>
    <w:rsid w:val="006E211F"/>
    <w:rsid w:val="006E21E8"/>
    <w:rsid w:val="006E27D2"/>
    <w:rsid w:val="006E3376"/>
    <w:rsid w:val="006E38C3"/>
    <w:rsid w:val="006E3923"/>
    <w:rsid w:val="006E3E7E"/>
    <w:rsid w:val="006E42D7"/>
    <w:rsid w:val="006E44E4"/>
    <w:rsid w:val="006E4530"/>
    <w:rsid w:val="006E4683"/>
    <w:rsid w:val="006E47A3"/>
    <w:rsid w:val="006E4929"/>
    <w:rsid w:val="006E49A7"/>
    <w:rsid w:val="006E4CA2"/>
    <w:rsid w:val="006E4CD6"/>
    <w:rsid w:val="006E508A"/>
    <w:rsid w:val="006E52A3"/>
    <w:rsid w:val="006E52A4"/>
    <w:rsid w:val="006E5415"/>
    <w:rsid w:val="006E54CC"/>
    <w:rsid w:val="006E5513"/>
    <w:rsid w:val="006E5DC3"/>
    <w:rsid w:val="006E5F02"/>
    <w:rsid w:val="006E5F32"/>
    <w:rsid w:val="006E672A"/>
    <w:rsid w:val="006E674E"/>
    <w:rsid w:val="006E6A04"/>
    <w:rsid w:val="006E6B33"/>
    <w:rsid w:val="006E6B50"/>
    <w:rsid w:val="006E6B5A"/>
    <w:rsid w:val="006E6DA7"/>
    <w:rsid w:val="006E7596"/>
    <w:rsid w:val="006E7792"/>
    <w:rsid w:val="006E7F2C"/>
    <w:rsid w:val="006F06DC"/>
    <w:rsid w:val="006F13B2"/>
    <w:rsid w:val="006F17A9"/>
    <w:rsid w:val="006F17B1"/>
    <w:rsid w:val="006F17DE"/>
    <w:rsid w:val="006F1B55"/>
    <w:rsid w:val="006F1C94"/>
    <w:rsid w:val="006F1EEE"/>
    <w:rsid w:val="006F1EF3"/>
    <w:rsid w:val="006F2123"/>
    <w:rsid w:val="006F281A"/>
    <w:rsid w:val="006F2D29"/>
    <w:rsid w:val="006F2EA3"/>
    <w:rsid w:val="006F2F6D"/>
    <w:rsid w:val="006F32B4"/>
    <w:rsid w:val="006F38DB"/>
    <w:rsid w:val="006F3911"/>
    <w:rsid w:val="006F3CDD"/>
    <w:rsid w:val="006F45DB"/>
    <w:rsid w:val="006F4741"/>
    <w:rsid w:val="006F4993"/>
    <w:rsid w:val="006F4EAB"/>
    <w:rsid w:val="006F4EC3"/>
    <w:rsid w:val="006F5017"/>
    <w:rsid w:val="006F54B1"/>
    <w:rsid w:val="006F5677"/>
    <w:rsid w:val="006F589C"/>
    <w:rsid w:val="006F605A"/>
    <w:rsid w:val="006F6211"/>
    <w:rsid w:val="006F62A5"/>
    <w:rsid w:val="006F63B6"/>
    <w:rsid w:val="006F63BB"/>
    <w:rsid w:val="006F663B"/>
    <w:rsid w:val="006F6692"/>
    <w:rsid w:val="006F66BF"/>
    <w:rsid w:val="006F68BA"/>
    <w:rsid w:val="006F6EF0"/>
    <w:rsid w:val="006F6F1A"/>
    <w:rsid w:val="006F74A2"/>
    <w:rsid w:val="006F7D0F"/>
    <w:rsid w:val="00700EC1"/>
    <w:rsid w:val="007015A1"/>
    <w:rsid w:val="00701878"/>
    <w:rsid w:val="00701922"/>
    <w:rsid w:val="007019ED"/>
    <w:rsid w:val="00701B3C"/>
    <w:rsid w:val="00701E09"/>
    <w:rsid w:val="00701E8B"/>
    <w:rsid w:val="00702CCD"/>
    <w:rsid w:val="00702D03"/>
    <w:rsid w:val="00702E15"/>
    <w:rsid w:val="00702FAC"/>
    <w:rsid w:val="00703453"/>
    <w:rsid w:val="00703939"/>
    <w:rsid w:val="00703B21"/>
    <w:rsid w:val="00703F5E"/>
    <w:rsid w:val="007041AF"/>
    <w:rsid w:val="00704425"/>
    <w:rsid w:val="00704473"/>
    <w:rsid w:val="00704692"/>
    <w:rsid w:val="00704B5C"/>
    <w:rsid w:val="00704C0F"/>
    <w:rsid w:val="00704E79"/>
    <w:rsid w:val="00704EF6"/>
    <w:rsid w:val="00704FE1"/>
    <w:rsid w:val="007051ED"/>
    <w:rsid w:val="0070524E"/>
    <w:rsid w:val="007058EE"/>
    <w:rsid w:val="00705ED3"/>
    <w:rsid w:val="007061F9"/>
    <w:rsid w:val="00706727"/>
    <w:rsid w:val="00706E69"/>
    <w:rsid w:val="00707291"/>
    <w:rsid w:val="007074AA"/>
    <w:rsid w:val="00707788"/>
    <w:rsid w:val="00707938"/>
    <w:rsid w:val="00707B57"/>
    <w:rsid w:val="00707F73"/>
    <w:rsid w:val="0071060A"/>
    <w:rsid w:val="00710691"/>
    <w:rsid w:val="00710823"/>
    <w:rsid w:val="00710A76"/>
    <w:rsid w:val="00710C47"/>
    <w:rsid w:val="00711227"/>
    <w:rsid w:val="00711272"/>
    <w:rsid w:val="00711AFE"/>
    <w:rsid w:val="00711D08"/>
    <w:rsid w:val="00711D3B"/>
    <w:rsid w:val="00711D8D"/>
    <w:rsid w:val="007125D2"/>
    <w:rsid w:val="0071273E"/>
    <w:rsid w:val="0071276F"/>
    <w:rsid w:val="007127CA"/>
    <w:rsid w:val="00712EE3"/>
    <w:rsid w:val="00712F73"/>
    <w:rsid w:val="00713575"/>
    <w:rsid w:val="0071385B"/>
    <w:rsid w:val="007138B0"/>
    <w:rsid w:val="007142A5"/>
    <w:rsid w:val="00714878"/>
    <w:rsid w:val="00714B53"/>
    <w:rsid w:val="00714DA4"/>
    <w:rsid w:val="007151C8"/>
    <w:rsid w:val="007152AE"/>
    <w:rsid w:val="0071568F"/>
    <w:rsid w:val="007156A2"/>
    <w:rsid w:val="00715720"/>
    <w:rsid w:val="00715BDA"/>
    <w:rsid w:val="00715C69"/>
    <w:rsid w:val="00715F2A"/>
    <w:rsid w:val="00715F61"/>
    <w:rsid w:val="00716CA7"/>
    <w:rsid w:val="00716DFD"/>
    <w:rsid w:val="0071709B"/>
    <w:rsid w:val="00717100"/>
    <w:rsid w:val="00717636"/>
    <w:rsid w:val="007177F3"/>
    <w:rsid w:val="00717917"/>
    <w:rsid w:val="00720161"/>
    <w:rsid w:val="00720351"/>
    <w:rsid w:val="007205C2"/>
    <w:rsid w:val="00720750"/>
    <w:rsid w:val="0072083A"/>
    <w:rsid w:val="007209B8"/>
    <w:rsid w:val="00720C15"/>
    <w:rsid w:val="00720ECF"/>
    <w:rsid w:val="007210F5"/>
    <w:rsid w:val="0072137E"/>
    <w:rsid w:val="00721497"/>
    <w:rsid w:val="007214E1"/>
    <w:rsid w:val="00721765"/>
    <w:rsid w:val="00721793"/>
    <w:rsid w:val="00721981"/>
    <w:rsid w:val="00721C68"/>
    <w:rsid w:val="00722016"/>
    <w:rsid w:val="007220E2"/>
    <w:rsid w:val="007221F1"/>
    <w:rsid w:val="0072244B"/>
    <w:rsid w:val="007224C8"/>
    <w:rsid w:val="00722669"/>
    <w:rsid w:val="007230BB"/>
    <w:rsid w:val="007231E2"/>
    <w:rsid w:val="007234A0"/>
    <w:rsid w:val="00723B80"/>
    <w:rsid w:val="00724476"/>
    <w:rsid w:val="007246FA"/>
    <w:rsid w:val="007248C8"/>
    <w:rsid w:val="00724AF1"/>
    <w:rsid w:val="00724EA2"/>
    <w:rsid w:val="00724FB2"/>
    <w:rsid w:val="007253A0"/>
    <w:rsid w:val="0072551E"/>
    <w:rsid w:val="007255DE"/>
    <w:rsid w:val="0072569E"/>
    <w:rsid w:val="0072589D"/>
    <w:rsid w:val="00725BB2"/>
    <w:rsid w:val="00725CAC"/>
    <w:rsid w:val="00725EF5"/>
    <w:rsid w:val="00725F0A"/>
    <w:rsid w:val="00725F2E"/>
    <w:rsid w:val="00725F31"/>
    <w:rsid w:val="007262A3"/>
    <w:rsid w:val="00726391"/>
    <w:rsid w:val="007265BF"/>
    <w:rsid w:val="00726AD8"/>
    <w:rsid w:val="00726B4E"/>
    <w:rsid w:val="00726CB3"/>
    <w:rsid w:val="00727171"/>
    <w:rsid w:val="00727492"/>
    <w:rsid w:val="00727515"/>
    <w:rsid w:val="007275B7"/>
    <w:rsid w:val="007275F3"/>
    <w:rsid w:val="00727694"/>
    <w:rsid w:val="007276E3"/>
    <w:rsid w:val="00727EBB"/>
    <w:rsid w:val="007301DE"/>
    <w:rsid w:val="0073030D"/>
    <w:rsid w:val="0073099D"/>
    <w:rsid w:val="00730C0F"/>
    <w:rsid w:val="00730D01"/>
    <w:rsid w:val="00730EA1"/>
    <w:rsid w:val="00730F6F"/>
    <w:rsid w:val="007313AA"/>
    <w:rsid w:val="0073173F"/>
    <w:rsid w:val="007318D2"/>
    <w:rsid w:val="00731DCC"/>
    <w:rsid w:val="0073204A"/>
    <w:rsid w:val="00732212"/>
    <w:rsid w:val="00732429"/>
    <w:rsid w:val="0073256F"/>
    <w:rsid w:val="00732962"/>
    <w:rsid w:val="00732D90"/>
    <w:rsid w:val="00733092"/>
    <w:rsid w:val="00733618"/>
    <w:rsid w:val="007336AB"/>
    <w:rsid w:val="00733AC4"/>
    <w:rsid w:val="00733E71"/>
    <w:rsid w:val="00734284"/>
    <w:rsid w:val="00734517"/>
    <w:rsid w:val="007351A3"/>
    <w:rsid w:val="007353B1"/>
    <w:rsid w:val="00735803"/>
    <w:rsid w:val="00735858"/>
    <w:rsid w:val="00735E06"/>
    <w:rsid w:val="00736070"/>
    <w:rsid w:val="007362ED"/>
    <w:rsid w:val="00736591"/>
    <w:rsid w:val="00736780"/>
    <w:rsid w:val="007368D9"/>
    <w:rsid w:val="00736A01"/>
    <w:rsid w:val="00737544"/>
    <w:rsid w:val="00737901"/>
    <w:rsid w:val="00737994"/>
    <w:rsid w:val="007379D8"/>
    <w:rsid w:val="00737AE1"/>
    <w:rsid w:val="00737E43"/>
    <w:rsid w:val="00737F52"/>
    <w:rsid w:val="00740018"/>
    <w:rsid w:val="00740058"/>
    <w:rsid w:val="007403F4"/>
    <w:rsid w:val="0074047A"/>
    <w:rsid w:val="007406CA"/>
    <w:rsid w:val="00740BF9"/>
    <w:rsid w:val="00740DB8"/>
    <w:rsid w:val="00741718"/>
    <w:rsid w:val="00741BAA"/>
    <w:rsid w:val="00741E8E"/>
    <w:rsid w:val="00741EDF"/>
    <w:rsid w:val="00741F28"/>
    <w:rsid w:val="0074229F"/>
    <w:rsid w:val="007423CB"/>
    <w:rsid w:val="0074257B"/>
    <w:rsid w:val="007425E1"/>
    <w:rsid w:val="00742AC5"/>
    <w:rsid w:val="00742BE3"/>
    <w:rsid w:val="00742C05"/>
    <w:rsid w:val="00742C8A"/>
    <w:rsid w:val="00742D7C"/>
    <w:rsid w:val="0074314F"/>
    <w:rsid w:val="00743403"/>
    <w:rsid w:val="00743560"/>
    <w:rsid w:val="007438BD"/>
    <w:rsid w:val="00743D3C"/>
    <w:rsid w:val="00743F37"/>
    <w:rsid w:val="00744360"/>
    <w:rsid w:val="00744408"/>
    <w:rsid w:val="00744457"/>
    <w:rsid w:val="007447D4"/>
    <w:rsid w:val="007450CF"/>
    <w:rsid w:val="00745464"/>
    <w:rsid w:val="0074579A"/>
    <w:rsid w:val="007458EF"/>
    <w:rsid w:val="007459E2"/>
    <w:rsid w:val="00745ECE"/>
    <w:rsid w:val="0074609C"/>
    <w:rsid w:val="007461D3"/>
    <w:rsid w:val="007462A5"/>
    <w:rsid w:val="00746B45"/>
    <w:rsid w:val="00746C13"/>
    <w:rsid w:val="00746F81"/>
    <w:rsid w:val="00747881"/>
    <w:rsid w:val="007478CB"/>
    <w:rsid w:val="00747B4C"/>
    <w:rsid w:val="00747CDB"/>
    <w:rsid w:val="00747D78"/>
    <w:rsid w:val="007500C6"/>
    <w:rsid w:val="00750138"/>
    <w:rsid w:val="00750189"/>
    <w:rsid w:val="00750547"/>
    <w:rsid w:val="00750BA7"/>
    <w:rsid w:val="007511C3"/>
    <w:rsid w:val="0075127D"/>
    <w:rsid w:val="00751622"/>
    <w:rsid w:val="007516AB"/>
    <w:rsid w:val="007517E1"/>
    <w:rsid w:val="00751B1C"/>
    <w:rsid w:val="00751B40"/>
    <w:rsid w:val="00751D81"/>
    <w:rsid w:val="00751E89"/>
    <w:rsid w:val="00751F9C"/>
    <w:rsid w:val="00752700"/>
    <w:rsid w:val="00752891"/>
    <w:rsid w:val="007529BB"/>
    <w:rsid w:val="00752CEF"/>
    <w:rsid w:val="00753061"/>
    <w:rsid w:val="00753143"/>
    <w:rsid w:val="0075340D"/>
    <w:rsid w:val="00753762"/>
    <w:rsid w:val="00753BCC"/>
    <w:rsid w:val="00754566"/>
    <w:rsid w:val="00754612"/>
    <w:rsid w:val="0075465F"/>
    <w:rsid w:val="0075467C"/>
    <w:rsid w:val="0075484B"/>
    <w:rsid w:val="0075492A"/>
    <w:rsid w:val="00754AAB"/>
    <w:rsid w:val="00754B01"/>
    <w:rsid w:val="00754E7B"/>
    <w:rsid w:val="00754EFF"/>
    <w:rsid w:val="00755148"/>
    <w:rsid w:val="007555C1"/>
    <w:rsid w:val="0075563A"/>
    <w:rsid w:val="007557D1"/>
    <w:rsid w:val="00755EB7"/>
    <w:rsid w:val="007561B8"/>
    <w:rsid w:val="00756599"/>
    <w:rsid w:val="00756F08"/>
    <w:rsid w:val="0075723B"/>
    <w:rsid w:val="00757953"/>
    <w:rsid w:val="00757B6C"/>
    <w:rsid w:val="00757B8C"/>
    <w:rsid w:val="007600DD"/>
    <w:rsid w:val="00760158"/>
    <w:rsid w:val="007604C0"/>
    <w:rsid w:val="0076059A"/>
    <w:rsid w:val="00760846"/>
    <w:rsid w:val="00760995"/>
    <w:rsid w:val="00760B02"/>
    <w:rsid w:val="00760D4D"/>
    <w:rsid w:val="0076161C"/>
    <w:rsid w:val="007616BB"/>
    <w:rsid w:val="00761817"/>
    <w:rsid w:val="0076193E"/>
    <w:rsid w:val="00761B82"/>
    <w:rsid w:val="00761E88"/>
    <w:rsid w:val="007629C7"/>
    <w:rsid w:val="00762BCB"/>
    <w:rsid w:val="00762C39"/>
    <w:rsid w:val="00762C8B"/>
    <w:rsid w:val="00762DED"/>
    <w:rsid w:val="00762EDD"/>
    <w:rsid w:val="0076315F"/>
    <w:rsid w:val="0076317E"/>
    <w:rsid w:val="00763397"/>
    <w:rsid w:val="00763563"/>
    <w:rsid w:val="00763623"/>
    <w:rsid w:val="007637AD"/>
    <w:rsid w:val="007637C0"/>
    <w:rsid w:val="00763842"/>
    <w:rsid w:val="0076387F"/>
    <w:rsid w:val="00763A3C"/>
    <w:rsid w:val="00764123"/>
    <w:rsid w:val="007646F8"/>
    <w:rsid w:val="007649AE"/>
    <w:rsid w:val="00764A43"/>
    <w:rsid w:val="00764CF9"/>
    <w:rsid w:val="00764D12"/>
    <w:rsid w:val="00764F06"/>
    <w:rsid w:val="007650A7"/>
    <w:rsid w:val="00765155"/>
    <w:rsid w:val="0076542C"/>
    <w:rsid w:val="0076560C"/>
    <w:rsid w:val="007657C3"/>
    <w:rsid w:val="0076590C"/>
    <w:rsid w:val="00765965"/>
    <w:rsid w:val="00765A28"/>
    <w:rsid w:val="00765DC0"/>
    <w:rsid w:val="00765E80"/>
    <w:rsid w:val="00765FE0"/>
    <w:rsid w:val="007665C4"/>
    <w:rsid w:val="00766814"/>
    <w:rsid w:val="00766B26"/>
    <w:rsid w:val="00766C11"/>
    <w:rsid w:val="00766DC5"/>
    <w:rsid w:val="007673C5"/>
    <w:rsid w:val="00767529"/>
    <w:rsid w:val="007677C0"/>
    <w:rsid w:val="00767C54"/>
    <w:rsid w:val="0077031A"/>
    <w:rsid w:val="0077036B"/>
    <w:rsid w:val="00770416"/>
    <w:rsid w:val="00770916"/>
    <w:rsid w:val="00770A0A"/>
    <w:rsid w:val="00770DC5"/>
    <w:rsid w:val="00770E0E"/>
    <w:rsid w:val="00771198"/>
    <w:rsid w:val="00771660"/>
    <w:rsid w:val="00771790"/>
    <w:rsid w:val="0077197F"/>
    <w:rsid w:val="00771C15"/>
    <w:rsid w:val="007720EF"/>
    <w:rsid w:val="007722F1"/>
    <w:rsid w:val="007723A0"/>
    <w:rsid w:val="007727C8"/>
    <w:rsid w:val="00772C12"/>
    <w:rsid w:val="00772CB5"/>
    <w:rsid w:val="0077329E"/>
    <w:rsid w:val="007732AE"/>
    <w:rsid w:val="00773A2F"/>
    <w:rsid w:val="00773AC9"/>
    <w:rsid w:val="00773B49"/>
    <w:rsid w:val="00773C2C"/>
    <w:rsid w:val="00773C88"/>
    <w:rsid w:val="007741EF"/>
    <w:rsid w:val="00774257"/>
    <w:rsid w:val="0077442D"/>
    <w:rsid w:val="00774B70"/>
    <w:rsid w:val="00774C8D"/>
    <w:rsid w:val="007750D1"/>
    <w:rsid w:val="007751A7"/>
    <w:rsid w:val="007751B3"/>
    <w:rsid w:val="007751E3"/>
    <w:rsid w:val="00775E78"/>
    <w:rsid w:val="00776493"/>
    <w:rsid w:val="007765E8"/>
    <w:rsid w:val="00776826"/>
    <w:rsid w:val="0077696E"/>
    <w:rsid w:val="00776BF5"/>
    <w:rsid w:val="00776D46"/>
    <w:rsid w:val="00776F07"/>
    <w:rsid w:val="007773B8"/>
    <w:rsid w:val="0077740A"/>
    <w:rsid w:val="0077752E"/>
    <w:rsid w:val="007779E3"/>
    <w:rsid w:val="007779F3"/>
    <w:rsid w:val="00777A7B"/>
    <w:rsid w:val="00777DD8"/>
    <w:rsid w:val="0078006B"/>
    <w:rsid w:val="007800D1"/>
    <w:rsid w:val="00780219"/>
    <w:rsid w:val="007803FA"/>
    <w:rsid w:val="007809F1"/>
    <w:rsid w:val="00780A88"/>
    <w:rsid w:val="00780E79"/>
    <w:rsid w:val="00781737"/>
    <w:rsid w:val="007817B4"/>
    <w:rsid w:val="00781CEF"/>
    <w:rsid w:val="0078235C"/>
    <w:rsid w:val="00782F40"/>
    <w:rsid w:val="00782F77"/>
    <w:rsid w:val="007831CB"/>
    <w:rsid w:val="007832A5"/>
    <w:rsid w:val="00783439"/>
    <w:rsid w:val="00783950"/>
    <w:rsid w:val="00783AA9"/>
    <w:rsid w:val="00783B12"/>
    <w:rsid w:val="007848DF"/>
    <w:rsid w:val="00784A0A"/>
    <w:rsid w:val="00784A7A"/>
    <w:rsid w:val="0078549E"/>
    <w:rsid w:val="00785775"/>
    <w:rsid w:val="007858C6"/>
    <w:rsid w:val="00785A34"/>
    <w:rsid w:val="00785A4E"/>
    <w:rsid w:val="00785BD3"/>
    <w:rsid w:val="00785EA6"/>
    <w:rsid w:val="0078658F"/>
    <w:rsid w:val="00786648"/>
    <w:rsid w:val="0078673D"/>
    <w:rsid w:val="00786E00"/>
    <w:rsid w:val="00786E9E"/>
    <w:rsid w:val="00786EE3"/>
    <w:rsid w:val="0078720A"/>
    <w:rsid w:val="0078732B"/>
    <w:rsid w:val="007877CD"/>
    <w:rsid w:val="007877DE"/>
    <w:rsid w:val="00787AD0"/>
    <w:rsid w:val="00787DDC"/>
    <w:rsid w:val="00790969"/>
    <w:rsid w:val="00790A13"/>
    <w:rsid w:val="00790C4F"/>
    <w:rsid w:val="00790D51"/>
    <w:rsid w:val="00790E05"/>
    <w:rsid w:val="007910D1"/>
    <w:rsid w:val="007912A0"/>
    <w:rsid w:val="0079130D"/>
    <w:rsid w:val="00791407"/>
    <w:rsid w:val="00791A04"/>
    <w:rsid w:val="00791B45"/>
    <w:rsid w:val="00791FD7"/>
    <w:rsid w:val="007920BC"/>
    <w:rsid w:val="0079210A"/>
    <w:rsid w:val="00792298"/>
    <w:rsid w:val="00792492"/>
    <w:rsid w:val="007925A0"/>
    <w:rsid w:val="0079269B"/>
    <w:rsid w:val="0079273F"/>
    <w:rsid w:val="007927B9"/>
    <w:rsid w:val="00792ED8"/>
    <w:rsid w:val="007934A1"/>
    <w:rsid w:val="0079398E"/>
    <w:rsid w:val="0079402B"/>
    <w:rsid w:val="007940A2"/>
    <w:rsid w:val="0079429A"/>
    <w:rsid w:val="00794638"/>
    <w:rsid w:val="00794BC0"/>
    <w:rsid w:val="00794C5F"/>
    <w:rsid w:val="00795000"/>
    <w:rsid w:val="007952F3"/>
    <w:rsid w:val="007953BF"/>
    <w:rsid w:val="00795557"/>
    <w:rsid w:val="00795594"/>
    <w:rsid w:val="007959F7"/>
    <w:rsid w:val="00795C7D"/>
    <w:rsid w:val="00795F85"/>
    <w:rsid w:val="00796028"/>
    <w:rsid w:val="00796072"/>
    <w:rsid w:val="00796765"/>
    <w:rsid w:val="00796867"/>
    <w:rsid w:val="007968DF"/>
    <w:rsid w:val="00796CCE"/>
    <w:rsid w:val="00796D8E"/>
    <w:rsid w:val="00796F47"/>
    <w:rsid w:val="0079716C"/>
    <w:rsid w:val="00797199"/>
    <w:rsid w:val="00797256"/>
    <w:rsid w:val="0079777D"/>
    <w:rsid w:val="007979D9"/>
    <w:rsid w:val="00797BE5"/>
    <w:rsid w:val="00797C3B"/>
    <w:rsid w:val="00797FC3"/>
    <w:rsid w:val="007A0069"/>
    <w:rsid w:val="007A00A2"/>
    <w:rsid w:val="007A01C2"/>
    <w:rsid w:val="007A024C"/>
    <w:rsid w:val="007A0ADF"/>
    <w:rsid w:val="007A0D1A"/>
    <w:rsid w:val="007A1195"/>
    <w:rsid w:val="007A12E4"/>
    <w:rsid w:val="007A14E8"/>
    <w:rsid w:val="007A1AEA"/>
    <w:rsid w:val="007A2513"/>
    <w:rsid w:val="007A3043"/>
    <w:rsid w:val="007A3594"/>
    <w:rsid w:val="007A3DBA"/>
    <w:rsid w:val="007A4508"/>
    <w:rsid w:val="007A450D"/>
    <w:rsid w:val="007A485F"/>
    <w:rsid w:val="007A4911"/>
    <w:rsid w:val="007A4918"/>
    <w:rsid w:val="007A4ABE"/>
    <w:rsid w:val="007A4CF1"/>
    <w:rsid w:val="007A52E1"/>
    <w:rsid w:val="007A573E"/>
    <w:rsid w:val="007A57F3"/>
    <w:rsid w:val="007A58FD"/>
    <w:rsid w:val="007A5A7F"/>
    <w:rsid w:val="007A5CC7"/>
    <w:rsid w:val="007A5D8F"/>
    <w:rsid w:val="007A5F78"/>
    <w:rsid w:val="007A6151"/>
    <w:rsid w:val="007A66E8"/>
    <w:rsid w:val="007A68B7"/>
    <w:rsid w:val="007A6992"/>
    <w:rsid w:val="007A6C1E"/>
    <w:rsid w:val="007A6D67"/>
    <w:rsid w:val="007A7100"/>
    <w:rsid w:val="007A7474"/>
    <w:rsid w:val="007A75D0"/>
    <w:rsid w:val="007A7DED"/>
    <w:rsid w:val="007B0119"/>
    <w:rsid w:val="007B0123"/>
    <w:rsid w:val="007B0B7B"/>
    <w:rsid w:val="007B1175"/>
    <w:rsid w:val="007B1869"/>
    <w:rsid w:val="007B186B"/>
    <w:rsid w:val="007B19E3"/>
    <w:rsid w:val="007B1CB2"/>
    <w:rsid w:val="007B1E85"/>
    <w:rsid w:val="007B253E"/>
    <w:rsid w:val="007B26EE"/>
    <w:rsid w:val="007B2AFC"/>
    <w:rsid w:val="007B2FAF"/>
    <w:rsid w:val="007B341A"/>
    <w:rsid w:val="007B370D"/>
    <w:rsid w:val="007B3737"/>
    <w:rsid w:val="007B37EC"/>
    <w:rsid w:val="007B3AB1"/>
    <w:rsid w:val="007B3E67"/>
    <w:rsid w:val="007B4028"/>
    <w:rsid w:val="007B42FF"/>
    <w:rsid w:val="007B447B"/>
    <w:rsid w:val="007B472F"/>
    <w:rsid w:val="007B48C8"/>
    <w:rsid w:val="007B49F9"/>
    <w:rsid w:val="007B4AEC"/>
    <w:rsid w:val="007B4B10"/>
    <w:rsid w:val="007B4B8B"/>
    <w:rsid w:val="007B4DAA"/>
    <w:rsid w:val="007B502A"/>
    <w:rsid w:val="007B521E"/>
    <w:rsid w:val="007B52F5"/>
    <w:rsid w:val="007B5416"/>
    <w:rsid w:val="007B5C3E"/>
    <w:rsid w:val="007B5D9F"/>
    <w:rsid w:val="007B629E"/>
    <w:rsid w:val="007B6490"/>
    <w:rsid w:val="007B64DE"/>
    <w:rsid w:val="007B6734"/>
    <w:rsid w:val="007B6A84"/>
    <w:rsid w:val="007B6AAE"/>
    <w:rsid w:val="007B6E48"/>
    <w:rsid w:val="007B7025"/>
    <w:rsid w:val="007B71F6"/>
    <w:rsid w:val="007B73F8"/>
    <w:rsid w:val="007B7598"/>
    <w:rsid w:val="007B7618"/>
    <w:rsid w:val="007B77B6"/>
    <w:rsid w:val="007B7EFA"/>
    <w:rsid w:val="007C014F"/>
    <w:rsid w:val="007C0747"/>
    <w:rsid w:val="007C0ABD"/>
    <w:rsid w:val="007C0BBB"/>
    <w:rsid w:val="007C0C90"/>
    <w:rsid w:val="007C10C3"/>
    <w:rsid w:val="007C17F9"/>
    <w:rsid w:val="007C186B"/>
    <w:rsid w:val="007C1B9A"/>
    <w:rsid w:val="007C1ED5"/>
    <w:rsid w:val="007C2056"/>
    <w:rsid w:val="007C21AC"/>
    <w:rsid w:val="007C2831"/>
    <w:rsid w:val="007C2975"/>
    <w:rsid w:val="007C2B0F"/>
    <w:rsid w:val="007C2CF1"/>
    <w:rsid w:val="007C3101"/>
    <w:rsid w:val="007C34B3"/>
    <w:rsid w:val="007C34FA"/>
    <w:rsid w:val="007C3B15"/>
    <w:rsid w:val="007C3DC3"/>
    <w:rsid w:val="007C3E6F"/>
    <w:rsid w:val="007C4B7C"/>
    <w:rsid w:val="007C4D9B"/>
    <w:rsid w:val="007C5002"/>
    <w:rsid w:val="007C5272"/>
    <w:rsid w:val="007C558A"/>
    <w:rsid w:val="007C575C"/>
    <w:rsid w:val="007C5823"/>
    <w:rsid w:val="007C58D6"/>
    <w:rsid w:val="007C5D2B"/>
    <w:rsid w:val="007C62FC"/>
    <w:rsid w:val="007C63D6"/>
    <w:rsid w:val="007C6D06"/>
    <w:rsid w:val="007C6D35"/>
    <w:rsid w:val="007C705B"/>
    <w:rsid w:val="007C7531"/>
    <w:rsid w:val="007C7A97"/>
    <w:rsid w:val="007C7BE7"/>
    <w:rsid w:val="007C7C25"/>
    <w:rsid w:val="007C7CE2"/>
    <w:rsid w:val="007D0437"/>
    <w:rsid w:val="007D047F"/>
    <w:rsid w:val="007D072F"/>
    <w:rsid w:val="007D0870"/>
    <w:rsid w:val="007D0A55"/>
    <w:rsid w:val="007D0BC9"/>
    <w:rsid w:val="007D0CE1"/>
    <w:rsid w:val="007D0D86"/>
    <w:rsid w:val="007D0E55"/>
    <w:rsid w:val="007D1063"/>
    <w:rsid w:val="007D11B5"/>
    <w:rsid w:val="007D11C6"/>
    <w:rsid w:val="007D13A5"/>
    <w:rsid w:val="007D14C1"/>
    <w:rsid w:val="007D1512"/>
    <w:rsid w:val="007D160A"/>
    <w:rsid w:val="007D160F"/>
    <w:rsid w:val="007D1D57"/>
    <w:rsid w:val="007D1D96"/>
    <w:rsid w:val="007D1E84"/>
    <w:rsid w:val="007D20E2"/>
    <w:rsid w:val="007D215F"/>
    <w:rsid w:val="007D2A6F"/>
    <w:rsid w:val="007D2C82"/>
    <w:rsid w:val="007D312F"/>
    <w:rsid w:val="007D32E1"/>
    <w:rsid w:val="007D371D"/>
    <w:rsid w:val="007D3861"/>
    <w:rsid w:val="007D3D5A"/>
    <w:rsid w:val="007D3E6E"/>
    <w:rsid w:val="007D47BB"/>
    <w:rsid w:val="007D4A23"/>
    <w:rsid w:val="007D4DBD"/>
    <w:rsid w:val="007D4DEB"/>
    <w:rsid w:val="007D4F90"/>
    <w:rsid w:val="007D51F8"/>
    <w:rsid w:val="007D5382"/>
    <w:rsid w:val="007D5494"/>
    <w:rsid w:val="007D54DC"/>
    <w:rsid w:val="007D5AB9"/>
    <w:rsid w:val="007D5AD7"/>
    <w:rsid w:val="007D5F28"/>
    <w:rsid w:val="007D61C1"/>
    <w:rsid w:val="007D67D4"/>
    <w:rsid w:val="007D6A65"/>
    <w:rsid w:val="007D6A6D"/>
    <w:rsid w:val="007D6CA4"/>
    <w:rsid w:val="007D6D8D"/>
    <w:rsid w:val="007D7016"/>
    <w:rsid w:val="007D75D5"/>
    <w:rsid w:val="007D7627"/>
    <w:rsid w:val="007D76CA"/>
    <w:rsid w:val="007E000F"/>
    <w:rsid w:val="007E07C6"/>
    <w:rsid w:val="007E0F7F"/>
    <w:rsid w:val="007E0FFE"/>
    <w:rsid w:val="007E1A7F"/>
    <w:rsid w:val="007E1BC4"/>
    <w:rsid w:val="007E1FF5"/>
    <w:rsid w:val="007E2018"/>
    <w:rsid w:val="007E2239"/>
    <w:rsid w:val="007E23C3"/>
    <w:rsid w:val="007E2422"/>
    <w:rsid w:val="007E26A8"/>
    <w:rsid w:val="007E283B"/>
    <w:rsid w:val="007E2B19"/>
    <w:rsid w:val="007E2C64"/>
    <w:rsid w:val="007E2D81"/>
    <w:rsid w:val="007E2E46"/>
    <w:rsid w:val="007E2E93"/>
    <w:rsid w:val="007E3331"/>
    <w:rsid w:val="007E34E5"/>
    <w:rsid w:val="007E3844"/>
    <w:rsid w:val="007E38B9"/>
    <w:rsid w:val="007E3BDE"/>
    <w:rsid w:val="007E4A3C"/>
    <w:rsid w:val="007E4B18"/>
    <w:rsid w:val="007E4C6A"/>
    <w:rsid w:val="007E4FED"/>
    <w:rsid w:val="007E5163"/>
    <w:rsid w:val="007E52D9"/>
    <w:rsid w:val="007E5960"/>
    <w:rsid w:val="007E5C6D"/>
    <w:rsid w:val="007E62CD"/>
    <w:rsid w:val="007E64F4"/>
    <w:rsid w:val="007E69A7"/>
    <w:rsid w:val="007E69B7"/>
    <w:rsid w:val="007E6C0E"/>
    <w:rsid w:val="007E6D23"/>
    <w:rsid w:val="007E72BC"/>
    <w:rsid w:val="007E788D"/>
    <w:rsid w:val="007E796C"/>
    <w:rsid w:val="007E79F1"/>
    <w:rsid w:val="007E7B0D"/>
    <w:rsid w:val="007E7BFA"/>
    <w:rsid w:val="007E7E17"/>
    <w:rsid w:val="007E7EE0"/>
    <w:rsid w:val="007F001B"/>
    <w:rsid w:val="007F0120"/>
    <w:rsid w:val="007F04CB"/>
    <w:rsid w:val="007F050E"/>
    <w:rsid w:val="007F06FD"/>
    <w:rsid w:val="007F0937"/>
    <w:rsid w:val="007F0B14"/>
    <w:rsid w:val="007F1046"/>
    <w:rsid w:val="007F14AD"/>
    <w:rsid w:val="007F1978"/>
    <w:rsid w:val="007F2466"/>
    <w:rsid w:val="007F294E"/>
    <w:rsid w:val="007F29B5"/>
    <w:rsid w:val="007F2B88"/>
    <w:rsid w:val="007F35FC"/>
    <w:rsid w:val="007F36A6"/>
    <w:rsid w:val="007F3880"/>
    <w:rsid w:val="007F3B22"/>
    <w:rsid w:val="007F3C11"/>
    <w:rsid w:val="007F3C43"/>
    <w:rsid w:val="007F3F64"/>
    <w:rsid w:val="007F40BD"/>
    <w:rsid w:val="007F420B"/>
    <w:rsid w:val="007F426B"/>
    <w:rsid w:val="007F42C8"/>
    <w:rsid w:val="007F45A9"/>
    <w:rsid w:val="007F4721"/>
    <w:rsid w:val="007F4DF7"/>
    <w:rsid w:val="007F4F0D"/>
    <w:rsid w:val="007F504F"/>
    <w:rsid w:val="007F53DD"/>
    <w:rsid w:val="007F542B"/>
    <w:rsid w:val="007F5497"/>
    <w:rsid w:val="007F5642"/>
    <w:rsid w:val="007F5B12"/>
    <w:rsid w:val="007F5CE9"/>
    <w:rsid w:val="007F5F94"/>
    <w:rsid w:val="007F60B8"/>
    <w:rsid w:val="007F62AB"/>
    <w:rsid w:val="007F67E5"/>
    <w:rsid w:val="007F72F7"/>
    <w:rsid w:val="007F7591"/>
    <w:rsid w:val="007F76E0"/>
    <w:rsid w:val="007F7770"/>
    <w:rsid w:val="007F7A71"/>
    <w:rsid w:val="007F7BDA"/>
    <w:rsid w:val="0080026E"/>
    <w:rsid w:val="0080054F"/>
    <w:rsid w:val="00800579"/>
    <w:rsid w:val="008008B4"/>
    <w:rsid w:val="008009F3"/>
    <w:rsid w:val="00800F03"/>
    <w:rsid w:val="00801015"/>
    <w:rsid w:val="00801072"/>
    <w:rsid w:val="00801317"/>
    <w:rsid w:val="00801324"/>
    <w:rsid w:val="00801584"/>
    <w:rsid w:val="00801920"/>
    <w:rsid w:val="008019F4"/>
    <w:rsid w:val="00801C9D"/>
    <w:rsid w:val="00801DA3"/>
    <w:rsid w:val="0080247F"/>
    <w:rsid w:val="00802717"/>
    <w:rsid w:val="008030B1"/>
    <w:rsid w:val="008030EF"/>
    <w:rsid w:val="00803202"/>
    <w:rsid w:val="00803AE4"/>
    <w:rsid w:val="00803B15"/>
    <w:rsid w:val="00803D7C"/>
    <w:rsid w:val="00804103"/>
    <w:rsid w:val="00804693"/>
    <w:rsid w:val="008048FB"/>
    <w:rsid w:val="00804C63"/>
    <w:rsid w:val="00804CAC"/>
    <w:rsid w:val="00804E2A"/>
    <w:rsid w:val="00804E73"/>
    <w:rsid w:val="00804EE0"/>
    <w:rsid w:val="00804EF3"/>
    <w:rsid w:val="00805065"/>
    <w:rsid w:val="00805218"/>
    <w:rsid w:val="00805CDC"/>
    <w:rsid w:val="0080634A"/>
    <w:rsid w:val="0080652E"/>
    <w:rsid w:val="00806744"/>
    <w:rsid w:val="00806B63"/>
    <w:rsid w:val="00806C36"/>
    <w:rsid w:val="00806D07"/>
    <w:rsid w:val="00806F0B"/>
    <w:rsid w:val="0080703F"/>
    <w:rsid w:val="0080739A"/>
    <w:rsid w:val="0080746C"/>
    <w:rsid w:val="00807A15"/>
    <w:rsid w:val="00807BE5"/>
    <w:rsid w:val="00810160"/>
    <w:rsid w:val="008103E5"/>
    <w:rsid w:val="00810742"/>
    <w:rsid w:val="00810879"/>
    <w:rsid w:val="00810913"/>
    <w:rsid w:val="00810EAC"/>
    <w:rsid w:val="00810F20"/>
    <w:rsid w:val="00811348"/>
    <w:rsid w:val="008118A6"/>
    <w:rsid w:val="00811AE3"/>
    <w:rsid w:val="00811C45"/>
    <w:rsid w:val="00811F8D"/>
    <w:rsid w:val="0081219F"/>
    <w:rsid w:val="00812223"/>
    <w:rsid w:val="00812472"/>
    <w:rsid w:val="00812DDB"/>
    <w:rsid w:val="00812FCA"/>
    <w:rsid w:val="00813076"/>
    <w:rsid w:val="008130BB"/>
    <w:rsid w:val="0081336E"/>
    <w:rsid w:val="00813455"/>
    <w:rsid w:val="00813E69"/>
    <w:rsid w:val="00814895"/>
    <w:rsid w:val="00814E0F"/>
    <w:rsid w:val="00814E64"/>
    <w:rsid w:val="00815248"/>
    <w:rsid w:val="008159AA"/>
    <w:rsid w:val="00815C3E"/>
    <w:rsid w:val="00815D11"/>
    <w:rsid w:val="00815D52"/>
    <w:rsid w:val="00815F4A"/>
    <w:rsid w:val="008160A9"/>
    <w:rsid w:val="00816840"/>
    <w:rsid w:val="00816B43"/>
    <w:rsid w:val="00816F28"/>
    <w:rsid w:val="0081732F"/>
    <w:rsid w:val="00817336"/>
    <w:rsid w:val="0081797F"/>
    <w:rsid w:val="00817A2C"/>
    <w:rsid w:val="00817EB8"/>
    <w:rsid w:val="00820215"/>
    <w:rsid w:val="008202B3"/>
    <w:rsid w:val="008203AE"/>
    <w:rsid w:val="00820594"/>
    <w:rsid w:val="00820D42"/>
    <w:rsid w:val="0082148E"/>
    <w:rsid w:val="00821552"/>
    <w:rsid w:val="00821673"/>
    <w:rsid w:val="00821784"/>
    <w:rsid w:val="00821BC7"/>
    <w:rsid w:val="00821D1E"/>
    <w:rsid w:val="00821D58"/>
    <w:rsid w:val="00821DDF"/>
    <w:rsid w:val="00822193"/>
    <w:rsid w:val="008221B4"/>
    <w:rsid w:val="0082242A"/>
    <w:rsid w:val="008224CF"/>
    <w:rsid w:val="00822C2E"/>
    <w:rsid w:val="00822EF1"/>
    <w:rsid w:val="008232DA"/>
    <w:rsid w:val="0082334D"/>
    <w:rsid w:val="008236DD"/>
    <w:rsid w:val="00823738"/>
    <w:rsid w:val="00823963"/>
    <w:rsid w:val="00823CE0"/>
    <w:rsid w:val="0082417F"/>
    <w:rsid w:val="0082455D"/>
    <w:rsid w:val="0082498B"/>
    <w:rsid w:val="008249E8"/>
    <w:rsid w:val="00824E5A"/>
    <w:rsid w:val="0082522A"/>
    <w:rsid w:val="0082533D"/>
    <w:rsid w:val="008254CA"/>
    <w:rsid w:val="008256D0"/>
    <w:rsid w:val="0082590A"/>
    <w:rsid w:val="0082596D"/>
    <w:rsid w:val="00826333"/>
    <w:rsid w:val="00826525"/>
    <w:rsid w:val="00826577"/>
    <w:rsid w:val="008265E7"/>
    <w:rsid w:val="008269AF"/>
    <w:rsid w:val="008269C3"/>
    <w:rsid w:val="00826A2E"/>
    <w:rsid w:val="00826D1C"/>
    <w:rsid w:val="00826F17"/>
    <w:rsid w:val="0082713D"/>
    <w:rsid w:val="008271DC"/>
    <w:rsid w:val="008275D3"/>
    <w:rsid w:val="008275EA"/>
    <w:rsid w:val="00827B24"/>
    <w:rsid w:val="00827B7A"/>
    <w:rsid w:val="00827E78"/>
    <w:rsid w:val="00827F3B"/>
    <w:rsid w:val="0083017E"/>
    <w:rsid w:val="008303D8"/>
    <w:rsid w:val="00830670"/>
    <w:rsid w:val="008309E3"/>
    <w:rsid w:val="0083110C"/>
    <w:rsid w:val="008315C9"/>
    <w:rsid w:val="008317D0"/>
    <w:rsid w:val="00831AA5"/>
    <w:rsid w:val="00831CE1"/>
    <w:rsid w:val="00831E79"/>
    <w:rsid w:val="00832465"/>
    <w:rsid w:val="00832470"/>
    <w:rsid w:val="00832BA6"/>
    <w:rsid w:val="00832F10"/>
    <w:rsid w:val="00832FFA"/>
    <w:rsid w:val="008332A8"/>
    <w:rsid w:val="0083330B"/>
    <w:rsid w:val="0083358D"/>
    <w:rsid w:val="008338D5"/>
    <w:rsid w:val="00833B41"/>
    <w:rsid w:val="00833CCA"/>
    <w:rsid w:val="00833FE3"/>
    <w:rsid w:val="0083403A"/>
    <w:rsid w:val="0083418B"/>
    <w:rsid w:val="008341D3"/>
    <w:rsid w:val="00834ABC"/>
    <w:rsid w:val="00834CC8"/>
    <w:rsid w:val="00834FD9"/>
    <w:rsid w:val="008351FD"/>
    <w:rsid w:val="0083541E"/>
    <w:rsid w:val="00835635"/>
    <w:rsid w:val="00836359"/>
    <w:rsid w:val="008365C7"/>
    <w:rsid w:val="008365CE"/>
    <w:rsid w:val="008365F4"/>
    <w:rsid w:val="0083681B"/>
    <w:rsid w:val="00836854"/>
    <w:rsid w:val="00836A24"/>
    <w:rsid w:val="00837057"/>
    <w:rsid w:val="0083786D"/>
    <w:rsid w:val="00837985"/>
    <w:rsid w:val="00840051"/>
    <w:rsid w:val="0084060C"/>
    <w:rsid w:val="00840BE4"/>
    <w:rsid w:val="008413A1"/>
    <w:rsid w:val="00841635"/>
    <w:rsid w:val="00841D4F"/>
    <w:rsid w:val="00841DF8"/>
    <w:rsid w:val="0084235D"/>
    <w:rsid w:val="008423CB"/>
    <w:rsid w:val="00842976"/>
    <w:rsid w:val="00842B19"/>
    <w:rsid w:val="00842C93"/>
    <w:rsid w:val="00842FD1"/>
    <w:rsid w:val="008430F1"/>
    <w:rsid w:val="00843517"/>
    <w:rsid w:val="008436B7"/>
    <w:rsid w:val="008438E7"/>
    <w:rsid w:val="008439C2"/>
    <w:rsid w:val="00843ABB"/>
    <w:rsid w:val="00843D55"/>
    <w:rsid w:val="00844476"/>
    <w:rsid w:val="008445E1"/>
    <w:rsid w:val="008447A6"/>
    <w:rsid w:val="00844C5F"/>
    <w:rsid w:val="00844D3B"/>
    <w:rsid w:val="0084504D"/>
    <w:rsid w:val="00845587"/>
    <w:rsid w:val="0084558D"/>
    <w:rsid w:val="008455A0"/>
    <w:rsid w:val="00845969"/>
    <w:rsid w:val="00845B07"/>
    <w:rsid w:val="00845CD3"/>
    <w:rsid w:val="0084609F"/>
    <w:rsid w:val="008460BD"/>
    <w:rsid w:val="0084657E"/>
    <w:rsid w:val="008466C8"/>
    <w:rsid w:val="008467E8"/>
    <w:rsid w:val="00846D13"/>
    <w:rsid w:val="00846F9C"/>
    <w:rsid w:val="0084703E"/>
    <w:rsid w:val="00847056"/>
    <w:rsid w:val="00847203"/>
    <w:rsid w:val="00847508"/>
    <w:rsid w:val="00847D47"/>
    <w:rsid w:val="00847D4C"/>
    <w:rsid w:val="00847E30"/>
    <w:rsid w:val="00850052"/>
    <w:rsid w:val="008500D4"/>
    <w:rsid w:val="008503D5"/>
    <w:rsid w:val="00850545"/>
    <w:rsid w:val="0085083E"/>
    <w:rsid w:val="00851505"/>
    <w:rsid w:val="008515E5"/>
    <w:rsid w:val="00851A46"/>
    <w:rsid w:val="00851B2F"/>
    <w:rsid w:val="00851FC9"/>
    <w:rsid w:val="00851FED"/>
    <w:rsid w:val="00852A8D"/>
    <w:rsid w:val="00852CDC"/>
    <w:rsid w:val="00852D3C"/>
    <w:rsid w:val="00852E9B"/>
    <w:rsid w:val="00853643"/>
    <w:rsid w:val="0085373E"/>
    <w:rsid w:val="008537C3"/>
    <w:rsid w:val="00853AC9"/>
    <w:rsid w:val="00853ADA"/>
    <w:rsid w:val="00853D1D"/>
    <w:rsid w:val="00853FD5"/>
    <w:rsid w:val="00854108"/>
    <w:rsid w:val="008541DE"/>
    <w:rsid w:val="008544EA"/>
    <w:rsid w:val="008545CA"/>
    <w:rsid w:val="00854F98"/>
    <w:rsid w:val="008552E5"/>
    <w:rsid w:val="008557A2"/>
    <w:rsid w:val="00855B5E"/>
    <w:rsid w:val="0085607F"/>
    <w:rsid w:val="008563D3"/>
    <w:rsid w:val="008565A5"/>
    <w:rsid w:val="008566D3"/>
    <w:rsid w:val="00856742"/>
    <w:rsid w:val="0085682B"/>
    <w:rsid w:val="00856A95"/>
    <w:rsid w:val="00856DDE"/>
    <w:rsid w:val="00856F5D"/>
    <w:rsid w:val="00857193"/>
    <w:rsid w:val="008571AB"/>
    <w:rsid w:val="008571E9"/>
    <w:rsid w:val="0085735A"/>
    <w:rsid w:val="008575EA"/>
    <w:rsid w:val="00857629"/>
    <w:rsid w:val="00857765"/>
    <w:rsid w:val="00857F4A"/>
    <w:rsid w:val="0086048D"/>
    <w:rsid w:val="008606DA"/>
    <w:rsid w:val="00860707"/>
    <w:rsid w:val="0086105D"/>
    <w:rsid w:val="008610B3"/>
    <w:rsid w:val="008611E1"/>
    <w:rsid w:val="008612D8"/>
    <w:rsid w:val="008613AA"/>
    <w:rsid w:val="008613E9"/>
    <w:rsid w:val="0086141A"/>
    <w:rsid w:val="0086180E"/>
    <w:rsid w:val="00861826"/>
    <w:rsid w:val="008618C1"/>
    <w:rsid w:val="00861C1A"/>
    <w:rsid w:val="00861F9B"/>
    <w:rsid w:val="00861FAE"/>
    <w:rsid w:val="00862088"/>
    <w:rsid w:val="00862344"/>
    <w:rsid w:val="0086257F"/>
    <w:rsid w:val="00862CAB"/>
    <w:rsid w:val="0086308E"/>
    <w:rsid w:val="008637AE"/>
    <w:rsid w:val="00863A91"/>
    <w:rsid w:val="00863B4C"/>
    <w:rsid w:val="00863EDE"/>
    <w:rsid w:val="00864296"/>
    <w:rsid w:val="00864410"/>
    <w:rsid w:val="00864983"/>
    <w:rsid w:val="00864EBF"/>
    <w:rsid w:val="00865062"/>
    <w:rsid w:val="00865072"/>
    <w:rsid w:val="008651CA"/>
    <w:rsid w:val="00865299"/>
    <w:rsid w:val="0086564E"/>
    <w:rsid w:val="008658ED"/>
    <w:rsid w:val="00865D21"/>
    <w:rsid w:val="008662BB"/>
    <w:rsid w:val="00866BC0"/>
    <w:rsid w:val="00866D28"/>
    <w:rsid w:val="00866D39"/>
    <w:rsid w:val="00866E2E"/>
    <w:rsid w:val="00866EE3"/>
    <w:rsid w:val="008670C8"/>
    <w:rsid w:val="00867638"/>
    <w:rsid w:val="00867646"/>
    <w:rsid w:val="0086777F"/>
    <w:rsid w:val="008678FB"/>
    <w:rsid w:val="0086795D"/>
    <w:rsid w:val="00867B9A"/>
    <w:rsid w:val="00867C8F"/>
    <w:rsid w:val="00867D7E"/>
    <w:rsid w:val="00867EF3"/>
    <w:rsid w:val="00867F39"/>
    <w:rsid w:val="008701BF"/>
    <w:rsid w:val="008705EC"/>
    <w:rsid w:val="00870689"/>
    <w:rsid w:val="00870A1C"/>
    <w:rsid w:val="00871748"/>
    <w:rsid w:val="00871772"/>
    <w:rsid w:val="0087179B"/>
    <w:rsid w:val="00871B80"/>
    <w:rsid w:val="00871EB9"/>
    <w:rsid w:val="008723D8"/>
    <w:rsid w:val="0087244A"/>
    <w:rsid w:val="0087268D"/>
    <w:rsid w:val="00873210"/>
    <w:rsid w:val="008732F5"/>
    <w:rsid w:val="00873406"/>
    <w:rsid w:val="008735A3"/>
    <w:rsid w:val="008735AE"/>
    <w:rsid w:val="008736E9"/>
    <w:rsid w:val="008738F4"/>
    <w:rsid w:val="00873ACB"/>
    <w:rsid w:val="00873AFF"/>
    <w:rsid w:val="00873EB3"/>
    <w:rsid w:val="00873EF3"/>
    <w:rsid w:val="00873FCE"/>
    <w:rsid w:val="00874468"/>
    <w:rsid w:val="008746B9"/>
    <w:rsid w:val="00874AB9"/>
    <w:rsid w:val="00874D96"/>
    <w:rsid w:val="00874DC0"/>
    <w:rsid w:val="00874E41"/>
    <w:rsid w:val="00874EDC"/>
    <w:rsid w:val="008759FF"/>
    <w:rsid w:val="00875F39"/>
    <w:rsid w:val="0087663A"/>
    <w:rsid w:val="00876916"/>
    <w:rsid w:val="0087696B"/>
    <w:rsid w:val="00876B92"/>
    <w:rsid w:val="00876D59"/>
    <w:rsid w:val="00876D8A"/>
    <w:rsid w:val="00876D8B"/>
    <w:rsid w:val="00876DC4"/>
    <w:rsid w:val="00876EEB"/>
    <w:rsid w:val="0087702B"/>
    <w:rsid w:val="008772E0"/>
    <w:rsid w:val="0087769F"/>
    <w:rsid w:val="00877D88"/>
    <w:rsid w:val="00877EC1"/>
    <w:rsid w:val="008805B9"/>
    <w:rsid w:val="00880905"/>
    <w:rsid w:val="0088094F"/>
    <w:rsid w:val="00880B4D"/>
    <w:rsid w:val="00881286"/>
    <w:rsid w:val="0088134F"/>
    <w:rsid w:val="00881A11"/>
    <w:rsid w:val="00881BCB"/>
    <w:rsid w:val="00881E1A"/>
    <w:rsid w:val="00881E3B"/>
    <w:rsid w:val="00881EC0"/>
    <w:rsid w:val="008821B8"/>
    <w:rsid w:val="00882334"/>
    <w:rsid w:val="008823F5"/>
    <w:rsid w:val="0088279E"/>
    <w:rsid w:val="00882B36"/>
    <w:rsid w:val="00882C08"/>
    <w:rsid w:val="00882F44"/>
    <w:rsid w:val="00883742"/>
    <w:rsid w:val="008844F4"/>
    <w:rsid w:val="00884665"/>
    <w:rsid w:val="008846AD"/>
    <w:rsid w:val="00884AFC"/>
    <w:rsid w:val="00884C90"/>
    <w:rsid w:val="0088574C"/>
    <w:rsid w:val="00885767"/>
    <w:rsid w:val="008858D5"/>
    <w:rsid w:val="00885B1E"/>
    <w:rsid w:val="00885F1C"/>
    <w:rsid w:val="00886268"/>
    <w:rsid w:val="00886527"/>
    <w:rsid w:val="00886783"/>
    <w:rsid w:val="0088710E"/>
    <w:rsid w:val="0088712E"/>
    <w:rsid w:val="008871E8"/>
    <w:rsid w:val="0088762E"/>
    <w:rsid w:val="008878D1"/>
    <w:rsid w:val="00887C5D"/>
    <w:rsid w:val="00887FC9"/>
    <w:rsid w:val="0089008A"/>
    <w:rsid w:val="0089015B"/>
    <w:rsid w:val="008901AF"/>
    <w:rsid w:val="00890346"/>
    <w:rsid w:val="008904EA"/>
    <w:rsid w:val="00890568"/>
    <w:rsid w:val="0089059B"/>
    <w:rsid w:val="0089074B"/>
    <w:rsid w:val="00890ADC"/>
    <w:rsid w:val="00891000"/>
    <w:rsid w:val="00891194"/>
    <w:rsid w:val="00891666"/>
    <w:rsid w:val="00892768"/>
    <w:rsid w:val="008927C6"/>
    <w:rsid w:val="008928EA"/>
    <w:rsid w:val="008929B0"/>
    <w:rsid w:val="00892A29"/>
    <w:rsid w:val="00892E97"/>
    <w:rsid w:val="00893192"/>
    <w:rsid w:val="008931A9"/>
    <w:rsid w:val="0089384D"/>
    <w:rsid w:val="008939DE"/>
    <w:rsid w:val="00893B73"/>
    <w:rsid w:val="00893E1B"/>
    <w:rsid w:val="0089416D"/>
    <w:rsid w:val="00894194"/>
    <w:rsid w:val="0089435D"/>
    <w:rsid w:val="008948D1"/>
    <w:rsid w:val="008949AD"/>
    <w:rsid w:val="00894B40"/>
    <w:rsid w:val="00894F6F"/>
    <w:rsid w:val="008952FA"/>
    <w:rsid w:val="00895373"/>
    <w:rsid w:val="00895447"/>
    <w:rsid w:val="008954AB"/>
    <w:rsid w:val="0089556E"/>
    <w:rsid w:val="00895623"/>
    <w:rsid w:val="00895949"/>
    <w:rsid w:val="00895999"/>
    <w:rsid w:val="00895FE6"/>
    <w:rsid w:val="0089663E"/>
    <w:rsid w:val="008966DE"/>
    <w:rsid w:val="00896FE4"/>
    <w:rsid w:val="00897077"/>
    <w:rsid w:val="00897560"/>
    <w:rsid w:val="00897774"/>
    <w:rsid w:val="00897951"/>
    <w:rsid w:val="00897A9D"/>
    <w:rsid w:val="00897ADC"/>
    <w:rsid w:val="00897CD9"/>
    <w:rsid w:val="00897D2F"/>
    <w:rsid w:val="008A009A"/>
    <w:rsid w:val="008A0737"/>
    <w:rsid w:val="008A07B8"/>
    <w:rsid w:val="008A0C73"/>
    <w:rsid w:val="008A1705"/>
    <w:rsid w:val="008A1983"/>
    <w:rsid w:val="008A1D15"/>
    <w:rsid w:val="008A1F40"/>
    <w:rsid w:val="008A2182"/>
    <w:rsid w:val="008A2427"/>
    <w:rsid w:val="008A2616"/>
    <w:rsid w:val="008A265C"/>
    <w:rsid w:val="008A27F9"/>
    <w:rsid w:val="008A2874"/>
    <w:rsid w:val="008A2B03"/>
    <w:rsid w:val="008A2BB9"/>
    <w:rsid w:val="008A2E03"/>
    <w:rsid w:val="008A2F64"/>
    <w:rsid w:val="008A302D"/>
    <w:rsid w:val="008A33D6"/>
    <w:rsid w:val="008A3AA4"/>
    <w:rsid w:val="008A3AF4"/>
    <w:rsid w:val="008A3CAE"/>
    <w:rsid w:val="008A4625"/>
    <w:rsid w:val="008A467F"/>
    <w:rsid w:val="008A484D"/>
    <w:rsid w:val="008A48AB"/>
    <w:rsid w:val="008A492E"/>
    <w:rsid w:val="008A4AAB"/>
    <w:rsid w:val="008A4DA7"/>
    <w:rsid w:val="008A4E93"/>
    <w:rsid w:val="008A5175"/>
    <w:rsid w:val="008A5486"/>
    <w:rsid w:val="008A5916"/>
    <w:rsid w:val="008A5F38"/>
    <w:rsid w:val="008A62D7"/>
    <w:rsid w:val="008A64AA"/>
    <w:rsid w:val="008A66A5"/>
    <w:rsid w:val="008A684B"/>
    <w:rsid w:val="008A6A49"/>
    <w:rsid w:val="008A6B26"/>
    <w:rsid w:val="008A6DB5"/>
    <w:rsid w:val="008A7291"/>
    <w:rsid w:val="008A786C"/>
    <w:rsid w:val="008A790A"/>
    <w:rsid w:val="008A7955"/>
    <w:rsid w:val="008A7AC4"/>
    <w:rsid w:val="008A7BA5"/>
    <w:rsid w:val="008A7F35"/>
    <w:rsid w:val="008B0147"/>
    <w:rsid w:val="008B0165"/>
    <w:rsid w:val="008B031C"/>
    <w:rsid w:val="008B03D1"/>
    <w:rsid w:val="008B07A9"/>
    <w:rsid w:val="008B07CE"/>
    <w:rsid w:val="008B0941"/>
    <w:rsid w:val="008B0C09"/>
    <w:rsid w:val="008B0D67"/>
    <w:rsid w:val="008B101B"/>
    <w:rsid w:val="008B1620"/>
    <w:rsid w:val="008B1A47"/>
    <w:rsid w:val="008B1B35"/>
    <w:rsid w:val="008B1D12"/>
    <w:rsid w:val="008B1F49"/>
    <w:rsid w:val="008B21F9"/>
    <w:rsid w:val="008B2797"/>
    <w:rsid w:val="008B29C2"/>
    <w:rsid w:val="008B2BE0"/>
    <w:rsid w:val="008B2C2C"/>
    <w:rsid w:val="008B2DD1"/>
    <w:rsid w:val="008B2EE3"/>
    <w:rsid w:val="008B2F50"/>
    <w:rsid w:val="008B301D"/>
    <w:rsid w:val="008B3083"/>
    <w:rsid w:val="008B3614"/>
    <w:rsid w:val="008B3BDA"/>
    <w:rsid w:val="008B4021"/>
    <w:rsid w:val="008B4063"/>
    <w:rsid w:val="008B410F"/>
    <w:rsid w:val="008B42A2"/>
    <w:rsid w:val="008B43D4"/>
    <w:rsid w:val="008B4403"/>
    <w:rsid w:val="008B4899"/>
    <w:rsid w:val="008B4B98"/>
    <w:rsid w:val="008B5061"/>
    <w:rsid w:val="008B5284"/>
    <w:rsid w:val="008B5559"/>
    <w:rsid w:val="008B5B76"/>
    <w:rsid w:val="008B5EB4"/>
    <w:rsid w:val="008B613D"/>
    <w:rsid w:val="008B6212"/>
    <w:rsid w:val="008B67FC"/>
    <w:rsid w:val="008B6DFE"/>
    <w:rsid w:val="008B7085"/>
    <w:rsid w:val="008B720A"/>
    <w:rsid w:val="008B7239"/>
    <w:rsid w:val="008B7409"/>
    <w:rsid w:val="008B74D9"/>
    <w:rsid w:val="008B75F3"/>
    <w:rsid w:val="008B7B51"/>
    <w:rsid w:val="008B7CBA"/>
    <w:rsid w:val="008B7CC7"/>
    <w:rsid w:val="008C0096"/>
    <w:rsid w:val="008C020A"/>
    <w:rsid w:val="008C056B"/>
    <w:rsid w:val="008C0A32"/>
    <w:rsid w:val="008C0E35"/>
    <w:rsid w:val="008C100E"/>
    <w:rsid w:val="008C168A"/>
    <w:rsid w:val="008C198A"/>
    <w:rsid w:val="008C1C2C"/>
    <w:rsid w:val="008C1C6B"/>
    <w:rsid w:val="008C2176"/>
    <w:rsid w:val="008C2B89"/>
    <w:rsid w:val="008C2BF4"/>
    <w:rsid w:val="008C2C70"/>
    <w:rsid w:val="008C2F61"/>
    <w:rsid w:val="008C3027"/>
    <w:rsid w:val="008C3120"/>
    <w:rsid w:val="008C3411"/>
    <w:rsid w:val="008C343A"/>
    <w:rsid w:val="008C3563"/>
    <w:rsid w:val="008C35BA"/>
    <w:rsid w:val="008C367C"/>
    <w:rsid w:val="008C3E33"/>
    <w:rsid w:val="008C4027"/>
    <w:rsid w:val="008C455E"/>
    <w:rsid w:val="008C460A"/>
    <w:rsid w:val="008C46B0"/>
    <w:rsid w:val="008C4AB8"/>
    <w:rsid w:val="008C4B2F"/>
    <w:rsid w:val="008C4F08"/>
    <w:rsid w:val="008C501E"/>
    <w:rsid w:val="008C51D8"/>
    <w:rsid w:val="008C523F"/>
    <w:rsid w:val="008C55BA"/>
    <w:rsid w:val="008C560A"/>
    <w:rsid w:val="008C59C6"/>
    <w:rsid w:val="008C5E17"/>
    <w:rsid w:val="008C643F"/>
    <w:rsid w:val="008C6E74"/>
    <w:rsid w:val="008C7480"/>
    <w:rsid w:val="008C750F"/>
    <w:rsid w:val="008C7628"/>
    <w:rsid w:val="008C7951"/>
    <w:rsid w:val="008C7B46"/>
    <w:rsid w:val="008C7E66"/>
    <w:rsid w:val="008D010F"/>
    <w:rsid w:val="008D0151"/>
    <w:rsid w:val="008D03DA"/>
    <w:rsid w:val="008D0767"/>
    <w:rsid w:val="008D0896"/>
    <w:rsid w:val="008D0A20"/>
    <w:rsid w:val="008D0AE3"/>
    <w:rsid w:val="008D0C4D"/>
    <w:rsid w:val="008D0D9F"/>
    <w:rsid w:val="008D0E3A"/>
    <w:rsid w:val="008D1053"/>
    <w:rsid w:val="008D1251"/>
    <w:rsid w:val="008D1D57"/>
    <w:rsid w:val="008D1ED3"/>
    <w:rsid w:val="008D20B2"/>
    <w:rsid w:val="008D20EB"/>
    <w:rsid w:val="008D21BA"/>
    <w:rsid w:val="008D23C6"/>
    <w:rsid w:val="008D2550"/>
    <w:rsid w:val="008D2673"/>
    <w:rsid w:val="008D26BD"/>
    <w:rsid w:val="008D2937"/>
    <w:rsid w:val="008D2D85"/>
    <w:rsid w:val="008D2E2A"/>
    <w:rsid w:val="008D2FF3"/>
    <w:rsid w:val="008D31B5"/>
    <w:rsid w:val="008D31E9"/>
    <w:rsid w:val="008D3390"/>
    <w:rsid w:val="008D35D5"/>
    <w:rsid w:val="008D4099"/>
    <w:rsid w:val="008D410F"/>
    <w:rsid w:val="008D4152"/>
    <w:rsid w:val="008D416F"/>
    <w:rsid w:val="008D4D7F"/>
    <w:rsid w:val="008D5103"/>
    <w:rsid w:val="008D51DB"/>
    <w:rsid w:val="008D577F"/>
    <w:rsid w:val="008D57BD"/>
    <w:rsid w:val="008D586A"/>
    <w:rsid w:val="008D5B8F"/>
    <w:rsid w:val="008D5C8F"/>
    <w:rsid w:val="008D5EA8"/>
    <w:rsid w:val="008D5F9D"/>
    <w:rsid w:val="008D5FE9"/>
    <w:rsid w:val="008D6429"/>
    <w:rsid w:val="008D65DA"/>
    <w:rsid w:val="008D6E6E"/>
    <w:rsid w:val="008D6EBB"/>
    <w:rsid w:val="008D7181"/>
    <w:rsid w:val="008D7503"/>
    <w:rsid w:val="008D76CB"/>
    <w:rsid w:val="008D7B26"/>
    <w:rsid w:val="008D7B77"/>
    <w:rsid w:val="008D7E85"/>
    <w:rsid w:val="008E0201"/>
    <w:rsid w:val="008E057D"/>
    <w:rsid w:val="008E086F"/>
    <w:rsid w:val="008E1329"/>
    <w:rsid w:val="008E2056"/>
    <w:rsid w:val="008E20B5"/>
    <w:rsid w:val="008E2258"/>
    <w:rsid w:val="008E2300"/>
    <w:rsid w:val="008E2307"/>
    <w:rsid w:val="008E2398"/>
    <w:rsid w:val="008E2B01"/>
    <w:rsid w:val="008E30BB"/>
    <w:rsid w:val="008E3350"/>
    <w:rsid w:val="008E35C7"/>
    <w:rsid w:val="008E372F"/>
    <w:rsid w:val="008E3921"/>
    <w:rsid w:val="008E3952"/>
    <w:rsid w:val="008E3A29"/>
    <w:rsid w:val="008E4003"/>
    <w:rsid w:val="008E40BB"/>
    <w:rsid w:val="008E43B5"/>
    <w:rsid w:val="008E448C"/>
    <w:rsid w:val="008E4722"/>
    <w:rsid w:val="008E4C2C"/>
    <w:rsid w:val="008E4CFF"/>
    <w:rsid w:val="008E57CA"/>
    <w:rsid w:val="008E585F"/>
    <w:rsid w:val="008E58A1"/>
    <w:rsid w:val="008E5C0B"/>
    <w:rsid w:val="008E5CFA"/>
    <w:rsid w:val="008E5ECE"/>
    <w:rsid w:val="008E62C5"/>
    <w:rsid w:val="008E62E3"/>
    <w:rsid w:val="008E6CF3"/>
    <w:rsid w:val="008E78CE"/>
    <w:rsid w:val="008E7915"/>
    <w:rsid w:val="008E7B29"/>
    <w:rsid w:val="008E7D73"/>
    <w:rsid w:val="008F0398"/>
    <w:rsid w:val="008F079F"/>
    <w:rsid w:val="008F09DF"/>
    <w:rsid w:val="008F0A95"/>
    <w:rsid w:val="008F0D4F"/>
    <w:rsid w:val="008F12AD"/>
    <w:rsid w:val="008F14DE"/>
    <w:rsid w:val="008F1881"/>
    <w:rsid w:val="008F1A50"/>
    <w:rsid w:val="008F1F84"/>
    <w:rsid w:val="008F26CC"/>
    <w:rsid w:val="008F28D8"/>
    <w:rsid w:val="008F2B1F"/>
    <w:rsid w:val="008F2F98"/>
    <w:rsid w:val="008F3002"/>
    <w:rsid w:val="008F30E7"/>
    <w:rsid w:val="008F326C"/>
    <w:rsid w:val="008F3340"/>
    <w:rsid w:val="008F3351"/>
    <w:rsid w:val="008F36B9"/>
    <w:rsid w:val="008F3ABF"/>
    <w:rsid w:val="008F3D78"/>
    <w:rsid w:val="008F41BA"/>
    <w:rsid w:val="008F44C0"/>
    <w:rsid w:val="008F4E7C"/>
    <w:rsid w:val="008F4F2F"/>
    <w:rsid w:val="008F54AD"/>
    <w:rsid w:val="008F5943"/>
    <w:rsid w:val="008F5AE7"/>
    <w:rsid w:val="008F5D87"/>
    <w:rsid w:val="008F5E5C"/>
    <w:rsid w:val="008F63C2"/>
    <w:rsid w:val="008F6573"/>
    <w:rsid w:val="008F674E"/>
    <w:rsid w:val="008F6B13"/>
    <w:rsid w:val="008F6F62"/>
    <w:rsid w:val="008F6FC9"/>
    <w:rsid w:val="008F74B2"/>
    <w:rsid w:val="008F75F7"/>
    <w:rsid w:val="008F7D44"/>
    <w:rsid w:val="008F7D4D"/>
    <w:rsid w:val="009001F5"/>
    <w:rsid w:val="009002A0"/>
    <w:rsid w:val="009006C9"/>
    <w:rsid w:val="00900C65"/>
    <w:rsid w:val="00900E24"/>
    <w:rsid w:val="00900E2A"/>
    <w:rsid w:val="0090114B"/>
    <w:rsid w:val="0090155B"/>
    <w:rsid w:val="00901606"/>
    <w:rsid w:val="00902393"/>
    <w:rsid w:val="00902A2B"/>
    <w:rsid w:val="00902BDC"/>
    <w:rsid w:val="00902C12"/>
    <w:rsid w:val="00902E36"/>
    <w:rsid w:val="009033FE"/>
    <w:rsid w:val="00903974"/>
    <w:rsid w:val="00903ADE"/>
    <w:rsid w:val="00903C1A"/>
    <w:rsid w:val="00904041"/>
    <w:rsid w:val="00904EFB"/>
    <w:rsid w:val="00904F13"/>
    <w:rsid w:val="009052E9"/>
    <w:rsid w:val="009052F3"/>
    <w:rsid w:val="009054B7"/>
    <w:rsid w:val="0090556E"/>
    <w:rsid w:val="00905685"/>
    <w:rsid w:val="00905953"/>
    <w:rsid w:val="00905A2F"/>
    <w:rsid w:val="00905ABE"/>
    <w:rsid w:val="00905BA0"/>
    <w:rsid w:val="00905CD8"/>
    <w:rsid w:val="00905E32"/>
    <w:rsid w:val="009060A8"/>
    <w:rsid w:val="00906634"/>
    <w:rsid w:val="0090693A"/>
    <w:rsid w:val="00906B38"/>
    <w:rsid w:val="00906F3E"/>
    <w:rsid w:val="0090785B"/>
    <w:rsid w:val="00907C93"/>
    <w:rsid w:val="00907D35"/>
    <w:rsid w:val="00907EB7"/>
    <w:rsid w:val="00907F55"/>
    <w:rsid w:val="0091028E"/>
    <w:rsid w:val="00910296"/>
    <w:rsid w:val="00910761"/>
    <w:rsid w:val="009108D6"/>
    <w:rsid w:val="00910AA0"/>
    <w:rsid w:val="00910ABE"/>
    <w:rsid w:val="00910EDD"/>
    <w:rsid w:val="00911000"/>
    <w:rsid w:val="00911469"/>
    <w:rsid w:val="00911644"/>
    <w:rsid w:val="00911A88"/>
    <w:rsid w:val="00911D7B"/>
    <w:rsid w:val="00911DE7"/>
    <w:rsid w:val="00911E79"/>
    <w:rsid w:val="00911ED8"/>
    <w:rsid w:val="009120DF"/>
    <w:rsid w:val="009122E5"/>
    <w:rsid w:val="00912342"/>
    <w:rsid w:val="00912777"/>
    <w:rsid w:val="00912C4E"/>
    <w:rsid w:val="009138D8"/>
    <w:rsid w:val="00913D6B"/>
    <w:rsid w:val="00913E46"/>
    <w:rsid w:val="00913FC9"/>
    <w:rsid w:val="00914F64"/>
    <w:rsid w:val="0091520E"/>
    <w:rsid w:val="009155AB"/>
    <w:rsid w:val="00916466"/>
    <w:rsid w:val="00916F9E"/>
    <w:rsid w:val="009178CF"/>
    <w:rsid w:val="0091793F"/>
    <w:rsid w:val="00917A7B"/>
    <w:rsid w:val="00917F70"/>
    <w:rsid w:val="009201FA"/>
    <w:rsid w:val="00920AC6"/>
    <w:rsid w:val="00920C4C"/>
    <w:rsid w:val="009210BC"/>
    <w:rsid w:val="00921284"/>
    <w:rsid w:val="009214EE"/>
    <w:rsid w:val="00921615"/>
    <w:rsid w:val="009216C5"/>
    <w:rsid w:val="00921EFD"/>
    <w:rsid w:val="009221BA"/>
    <w:rsid w:val="0092235E"/>
    <w:rsid w:val="00922784"/>
    <w:rsid w:val="009228A1"/>
    <w:rsid w:val="00922BB9"/>
    <w:rsid w:val="00922F50"/>
    <w:rsid w:val="00923074"/>
    <w:rsid w:val="009230A8"/>
    <w:rsid w:val="0092312C"/>
    <w:rsid w:val="009233E1"/>
    <w:rsid w:val="0092341C"/>
    <w:rsid w:val="00923952"/>
    <w:rsid w:val="0092424A"/>
    <w:rsid w:val="00924494"/>
    <w:rsid w:val="00924826"/>
    <w:rsid w:val="009248EA"/>
    <w:rsid w:val="00924E1A"/>
    <w:rsid w:val="00924FD8"/>
    <w:rsid w:val="0092586F"/>
    <w:rsid w:val="00925924"/>
    <w:rsid w:val="00925CBF"/>
    <w:rsid w:val="00925ECC"/>
    <w:rsid w:val="00926604"/>
    <w:rsid w:val="0092679A"/>
    <w:rsid w:val="009267B9"/>
    <w:rsid w:val="00926889"/>
    <w:rsid w:val="00926A1D"/>
    <w:rsid w:val="00926A84"/>
    <w:rsid w:val="00926B34"/>
    <w:rsid w:val="00926B82"/>
    <w:rsid w:val="00926D88"/>
    <w:rsid w:val="00926DCA"/>
    <w:rsid w:val="00926E68"/>
    <w:rsid w:val="009275B0"/>
    <w:rsid w:val="0092798F"/>
    <w:rsid w:val="00927A8E"/>
    <w:rsid w:val="00927AB9"/>
    <w:rsid w:val="0093011B"/>
    <w:rsid w:val="0093032F"/>
    <w:rsid w:val="009304C7"/>
    <w:rsid w:val="00930674"/>
    <w:rsid w:val="009309A1"/>
    <w:rsid w:val="00930C81"/>
    <w:rsid w:val="00930D6B"/>
    <w:rsid w:val="0093101B"/>
    <w:rsid w:val="00931079"/>
    <w:rsid w:val="00931750"/>
    <w:rsid w:val="0093186C"/>
    <w:rsid w:val="0093189E"/>
    <w:rsid w:val="00931C32"/>
    <w:rsid w:val="009320AC"/>
    <w:rsid w:val="009320EF"/>
    <w:rsid w:val="00932D60"/>
    <w:rsid w:val="00932F82"/>
    <w:rsid w:val="009330FD"/>
    <w:rsid w:val="00933749"/>
    <w:rsid w:val="00933AFD"/>
    <w:rsid w:val="00933BA0"/>
    <w:rsid w:val="00933F30"/>
    <w:rsid w:val="00934699"/>
    <w:rsid w:val="00934914"/>
    <w:rsid w:val="00934D2B"/>
    <w:rsid w:val="00934DCF"/>
    <w:rsid w:val="00935CEC"/>
    <w:rsid w:val="00935F3B"/>
    <w:rsid w:val="00935F67"/>
    <w:rsid w:val="009360A8"/>
    <w:rsid w:val="009361CC"/>
    <w:rsid w:val="009363E4"/>
    <w:rsid w:val="00936435"/>
    <w:rsid w:val="00936DE7"/>
    <w:rsid w:val="00937543"/>
    <w:rsid w:val="00937EDE"/>
    <w:rsid w:val="00940331"/>
    <w:rsid w:val="00940AFB"/>
    <w:rsid w:val="00940BAC"/>
    <w:rsid w:val="00940C30"/>
    <w:rsid w:val="00941319"/>
    <w:rsid w:val="009415AF"/>
    <w:rsid w:val="00941776"/>
    <w:rsid w:val="0094178B"/>
    <w:rsid w:val="00941A87"/>
    <w:rsid w:val="00941BD5"/>
    <w:rsid w:val="00941E1B"/>
    <w:rsid w:val="00942340"/>
    <w:rsid w:val="0094257D"/>
    <w:rsid w:val="00942C05"/>
    <w:rsid w:val="00942F21"/>
    <w:rsid w:val="00943311"/>
    <w:rsid w:val="00943706"/>
    <w:rsid w:val="00943851"/>
    <w:rsid w:val="00943908"/>
    <w:rsid w:val="00943A1E"/>
    <w:rsid w:val="00943F41"/>
    <w:rsid w:val="009441A7"/>
    <w:rsid w:val="00944256"/>
    <w:rsid w:val="00944261"/>
    <w:rsid w:val="009444E3"/>
    <w:rsid w:val="009446E7"/>
    <w:rsid w:val="00944939"/>
    <w:rsid w:val="00944AEF"/>
    <w:rsid w:val="00944E11"/>
    <w:rsid w:val="009452A5"/>
    <w:rsid w:val="009453BE"/>
    <w:rsid w:val="00945701"/>
    <w:rsid w:val="00945DBE"/>
    <w:rsid w:val="00946063"/>
    <w:rsid w:val="009461CB"/>
    <w:rsid w:val="00946608"/>
    <w:rsid w:val="00946805"/>
    <w:rsid w:val="00946964"/>
    <w:rsid w:val="00946C38"/>
    <w:rsid w:val="00947850"/>
    <w:rsid w:val="00947893"/>
    <w:rsid w:val="009503A3"/>
    <w:rsid w:val="009503F9"/>
    <w:rsid w:val="0095065D"/>
    <w:rsid w:val="0095076F"/>
    <w:rsid w:val="009507CD"/>
    <w:rsid w:val="00950807"/>
    <w:rsid w:val="0095089E"/>
    <w:rsid w:val="00950D35"/>
    <w:rsid w:val="009517E5"/>
    <w:rsid w:val="00952426"/>
    <w:rsid w:val="00952628"/>
    <w:rsid w:val="009530B8"/>
    <w:rsid w:val="00953286"/>
    <w:rsid w:val="00953372"/>
    <w:rsid w:val="00953505"/>
    <w:rsid w:val="0095371D"/>
    <w:rsid w:val="0095392A"/>
    <w:rsid w:val="00953C6E"/>
    <w:rsid w:val="00953E05"/>
    <w:rsid w:val="00953E17"/>
    <w:rsid w:val="0095417F"/>
    <w:rsid w:val="009544BC"/>
    <w:rsid w:val="009545EB"/>
    <w:rsid w:val="00954612"/>
    <w:rsid w:val="009547F5"/>
    <w:rsid w:val="0095483C"/>
    <w:rsid w:val="009552A5"/>
    <w:rsid w:val="009555BD"/>
    <w:rsid w:val="00955846"/>
    <w:rsid w:val="00955910"/>
    <w:rsid w:val="00955A07"/>
    <w:rsid w:val="00955E38"/>
    <w:rsid w:val="00955EB4"/>
    <w:rsid w:val="00955F64"/>
    <w:rsid w:val="0095619A"/>
    <w:rsid w:val="009562E1"/>
    <w:rsid w:val="009564A8"/>
    <w:rsid w:val="009564FF"/>
    <w:rsid w:val="00956653"/>
    <w:rsid w:val="00956CC6"/>
    <w:rsid w:val="0095715D"/>
    <w:rsid w:val="00957355"/>
    <w:rsid w:val="00957A71"/>
    <w:rsid w:val="00957F44"/>
    <w:rsid w:val="00960088"/>
    <w:rsid w:val="009604BE"/>
    <w:rsid w:val="009604FA"/>
    <w:rsid w:val="00960B75"/>
    <w:rsid w:val="00960C40"/>
    <w:rsid w:val="00960CE9"/>
    <w:rsid w:val="00960E47"/>
    <w:rsid w:val="009614A0"/>
    <w:rsid w:val="00961553"/>
    <w:rsid w:val="00961CD1"/>
    <w:rsid w:val="00961CF9"/>
    <w:rsid w:val="0096231B"/>
    <w:rsid w:val="00962681"/>
    <w:rsid w:val="0096294A"/>
    <w:rsid w:val="00962FAF"/>
    <w:rsid w:val="0096308A"/>
    <w:rsid w:val="009632FC"/>
    <w:rsid w:val="009634EC"/>
    <w:rsid w:val="00963AF2"/>
    <w:rsid w:val="00963B13"/>
    <w:rsid w:val="00963D67"/>
    <w:rsid w:val="00963EA8"/>
    <w:rsid w:val="0096427A"/>
    <w:rsid w:val="00964A52"/>
    <w:rsid w:val="00964B02"/>
    <w:rsid w:val="00964B5A"/>
    <w:rsid w:val="00965528"/>
    <w:rsid w:val="009656E7"/>
    <w:rsid w:val="009657A1"/>
    <w:rsid w:val="009659E7"/>
    <w:rsid w:val="00965A90"/>
    <w:rsid w:val="00965A99"/>
    <w:rsid w:val="00965FAE"/>
    <w:rsid w:val="0096647E"/>
    <w:rsid w:val="009664B6"/>
    <w:rsid w:val="00966540"/>
    <w:rsid w:val="0096670D"/>
    <w:rsid w:val="00966A37"/>
    <w:rsid w:val="00966BD3"/>
    <w:rsid w:val="00966BF0"/>
    <w:rsid w:val="00966C23"/>
    <w:rsid w:val="00967453"/>
    <w:rsid w:val="009675A1"/>
    <w:rsid w:val="00967E81"/>
    <w:rsid w:val="00970097"/>
    <w:rsid w:val="0097024D"/>
    <w:rsid w:val="00970DB1"/>
    <w:rsid w:val="00971045"/>
    <w:rsid w:val="009710EB"/>
    <w:rsid w:val="00971355"/>
    <w:rsid w:val="00971545"/>
    <w:rsid w:val="009715FF"/>
    <w:rsid w:val="00971ED8"/>
    <w:rsid w:val="00971F56"/>
    <w:rsid w:val="009721DD"/>
    <w:rsid w:val="009723CE"/>
    <w:rsid w:val="00972414"/>
    <w:rsid w:val="00972561"/>
    <w:rsid w:val="00972614"/>
    <w:rsid w:val="009728D4"/>
    <w:rsid w:val="009728F1"/>
    <w:rsid w:val="009729C6"/>
    <w:rsid w:val="00972BA0"/>
    <w:rsid w:val="00972E41"/>
    <w:rsid w:val="00972FA5"/>
    <w:rsid w:val="0097336F"/>
    <w:rsid w:val="009734B1"/>
    <w:rsid w:val="009735C1"/>
    <w:rsid w:val="00973A8B"/>
    <w:rsid w:val="0097403E"/>
    <w:rsid w:val="00974BFC"/>
    <w:rsid w:val="009750CC"/>
    <w:rsid w:val="00975319"/>
    <w:rsid w:val="009753B3"/>
    <w:rsid w:val="009756D3"/>
    <w:rsid w:val="0097596A"/>
    <w:rsid w:val="009759AD"/>
    <w:rsid w:val="00975A9C"/>
    <w:rsid w:val="009766E2"/>
    <w:rsid w:val="009767C5"/>
    <w:rsid w:val="00976F65"/>
    <w:rsid w:val="00976F8F"/>
    <w:rsid w:val="009775C1"/>
    <w:rsid w:val="009775D8"/>
    <w:rsid w:val="00977807"/>
    <w:rsid w:val="0098021B"/>
    <w:rsid w:val="0098050C"/>
    <w:rsid w:val="009805F4"/>
    <w:rsid w:val="009806C2"/>
    <w:rsid w:val="00980964"/>
    <w:rsid w:val="00980AC7"/>
    <w:rsid w:val="00980B3A"/>
    <w:rsid w:val="00980DF9"/>
    <w:rsid w:val="00981043"/>
    <w:rsid w:val="00981901"/>
    <w:rsid w:val="00981B54"/>
    <w:rsid w:val="00981D59"/>
    <w:rsid w:val="00981E70"/>
    <w:rsid w:val="00982007"/>
    <w:rsid w:val="0098233A"/>
    <w:rsid w:val="009823A9"/>
    <w:rsid w:val="009824C6"/>
    <w:rsid w:val="0098293F"/>
    <w:rsid w:val="00982BF5"/>
    <w:rsid w:val="00982CCE"/>
    <w:rsid w:val="00982D4C"/>
    <w:rsid w:val="00982E99"/>
    <w:rsid w:val="00982F10"/>
    <w:rsid w:val="00982F85"/>
    <w:rsid w:val="00982FA1"/>
    <w:rsid w:val="009831C9"/>
    <w:rsid w:val="00983437"/>
    <w:rsid w:val="00983687"/>
    <w:rsid w:val="00983C45"/>
    <w:rsid w:val="00983E4F"/>
    <w:rsid w:val="00983E70"/>
    <w:rsid w:val="00983E93"/>
    <w:rsid w:val="009840ED"/>
    <w:rsid w:val="009848E7"/>
    <w:rsid w:val="00984B8F"/>
    <w:rsid w:val="00984D3A"/>
    <w:rsid w:val="00984F67"/>
    <w:rsid w:val="00985959"/>
    <w:rsid w:val="00985ABE"/>
    <w:rsid w:val="00985B5E"/>
    <w:rsid w:val="00985B85"/>
    <w:rsid w:val="00985BFC"/>
    <w:rsid w:val="00985F2E"/>
    <w:rsid w:val="0098617E"/>
    <w:rsid w:val="009862C6"/>
    <w:rsid w:val="0098641B"/>
    <w:rsid w:val="00986513"/>
    <w:rsid w:val="009866B0"/>
    <w:rsid w:val="00986818"/>
    <w:rsid w:val="0098699C"/>
    <w:rsid w:val="0098713F"/>
    <w:rsid w:val="00987485"/>
    <w:rsid w:val="009876BB"/>
    <w:rsid w:val="009879BB"/>
    <w:rsid w:val="00987AC8"/>
    <w:rsid w:val="00990638"/>
    <w:rsid w:val="009906EE"/>
    <w:rsid w:val="009908BB"/>
    <w:rsid w:val="00990AEB"/>
    <w:rsid w:val="009917DE"/>
    <w:rsid w:val="00991843"/>
    <w:rsid w:val="009918D9"/>
    <w:rsid w:val="00991A34"/>
    <w:rsid w:val="00992372"/>
    <w:rsid w:val="009927AF"/>
    <w:rsid w:val="00992803"/>
    <w:rsid w:val="00992D6F"/>
    <w:rsid w:val="00993635"/>
    <w:rsid w:val="0099393D"/>
    <w:rsid w:val="009939BA"/>
    <w:rsid w:val="00993D99"/>
    <w:rsid w:val="009940C0"/>
    <w:rsid w:val="009944B3"/>
    <w:rsid w:val="0099462F"/>
    <w:rsid w:val="00994790"/>
    <w:rsid w:val="00994990"/>
    <w:rsid w:val="009949D5"/>
    <w:rsid w:val="00994A68"/>
    <w:rsid w:val="00994F47"/>
    <w:rsid w:val="00995092"/>
    <w:rsid w:val="009951B7"/>
    <w:rsid w:val="009956C4"/>
    <w:rsid w:val="0099587A"/>
    <w:rsid w:val="00995BE1"/>
    <w:rsid w:val="00995C07"/>
    <w:rsid w:val="00995D18"/>
    <w:rsid w:val="00996112"/>
    <w:rsid w:val="009963AB"/>
    <w:rsid w:val="0099650A"/>
    <w:rsid w:val="00996874"/>
    <w:rsid w:val="00996A0F"/>
    <w:rsid w:val="00996C05"/>
    <w:rsid w:val="00997200"/>
    <w:rsid w:val="0099720C"/>
    <w:rsid w:val="009972A4"/>
    <w:rsid w:val="00997751"/>
    <w:rsid w:val="00997800"/>
    <w:rsid w:val="00997FBE"/>
    <w:rsid w:val="009A00C2"/>
    <w:rsid w:val="009A04B2"/>
    <w:rsid w:val="009A0995"/>
    <w:rsid w:val="009A0A8A"/>
    <w:rsid w:val="009A0CD6"/>
    <w:rsid w:val="009A0DF9"/>
    <w:rsid w:val="009A0FD4"/>
    <w:rsid w:val="009A1011"/>
    <w:rsid w:val="009A1143"/>
    <w:rsid w:val="009A136D"/>
    <w:rsid w:val="009A1422"/>
    <w:rsid w:val="009A1461"/>
    <w:rsid w:val="009A17CE"/>
    <w:rsid w:val="009A1822"/>
    <w:rsid w:val="009A1D5A"/>
    <w:rsid w:val="009A1E81"/>
    <w:rsid w:val="009A20EF"/>
    <w:rsid w:val="009A2527"/>
    <w:rsid w:val="009A2616"/>
    <w:rsid w:val="009A2656"/>
    <w:rsid w:val="009A2A24"/>
    <w:rsid w:val="009A2C16"/>
    <w:rsid w:val="009A3291"/>
    <w:rsid w:val="009A33F1"/>
    <w:rsid w:val="009A3F94"/>
    <w:rsid w:val="009A3FAE"/>
    <w:rsid w:val="009A49BC"/>
    <w:rsid w:val="009A4AD9"/>
    <w:rsid w:val="009A4B42"/>
    <w:rsid w:val="009A50CE"/>
    <w:rsid w:val="009A541E"/>
    <w:rsid w:val="009A54EB"/>
    <w:rsid w:val="009A577C"/>
    <w:rsid w:val="009A5978"/>
    <w:rsid w:val="009A6332"/>
    <w:rsid w:val="009A634D"/>
    <w:rsid w:val="009A6369"/>
    <w:rsid w:val="009A66ED"/>
    <w:rsid w:val="009A6B08"/>
    <w:rsid w:val="009A6BB2"/>
    <w:rsid w:val="009A7381"/>
    <w:rsid w:val="009A77C3"/>
    <w:rsid w:val="009A7A56"/>
    <w:rsid w:val="009A7AA0"/>
    <w:rsid w:val="009A7BC9"/>
    <w:rsid w:val="009B04EA"/>
    <w:rsid w:val="009B0566"/>
    <w:rsid w:val="009B0741"/>
    <w:rsid w:val="009B0865"/>
    <w:rsid w:val="009B0C00"/>
    <w:rsid w:val="009B107D"/>
    <w:rsid w:val="009B13FA"/>
    <w:rsid w:val="009B1429"/>
    <w:rsid w:val="009B15C7"/>
    <w:rsid w:val="009B1780"/>
    <w:rsid w:val="009B20F3"/>
    <w:rsid w:val="009B2328"/>
    <w:rsid w:val="009B26BC"/>
    <w:rsid w:val="009B2879"/>
    <w:rsid w:val="009B299F"/>
    <w:rsid w:val="009B2D74"/>
    <w:rsid w:val="009B2DC3"/>
    <w:rsid w:val="009B306A"/>
    <w:rsid w:val="009B343B"/>
    <w:rsid w:val="009B3633"/>
    <w:rsid w:val="009B3EE7"/>
    <w:rsid w:val="009B40F3"/>
    <w:rsid w:val="009B4147"/>
    <w:rsid w:val="009B4365"/>
    <w:rsid w:val="009B453F"/>
    <w:rsid w:val="009B4804"/>
    <w:rsid w:val="009B4914"/>
    <w:rsid w:val="009B4A6E"/>
    <w:rsid w:val="009B4B8F"/>
    <w:rsid w:val="009B4C41"/>
    <w:rsid w:val="009B4D3A"/>
    <w:rsid w:val="009B55BA"/>
    <w:rsid w:val="009B56E4"/>
    <w:rsid w:val="009B57C8"/>
    <w:rsid w:val="009B5807"/>
    <w:rsid w:val="009B58A3"/>
    <w:rsid w:val="009B5C45"/>
    <w:rsid w:val="009B5CF5"/>
    <w:rsid w:val="009B5F73"/>
    <w:rsid w:val="009B62AF"/>
    <w:rsid w:val="009B62C9"/>
    <w:rsid w:val="009B63E2"/>
    <w:rsid w:val="009B6F91"/>
    <w:rsid w:val="009B6FD5"/>
    <w:rsid w:val="009B7238"/>
    <w:rsid w:val="009B74CF"/>
    <w:rsid w:val="009B75AC"/>
    <w:rsid w:val="009B7608"/>
    <w:rsid w:val="009B7816"/>
    <w:rsid w:val="009B7852"/>
    <w:rsid w:val="009B785E"/>
    <w:rsid w:val="009B7E0A"/>
    <w:rsid w:val="009B7F51"/>
    <w:rsid w:val="009B7FAA"/>
    <w:rsid w:val="009C003C"/>
    <w:rsid w:val="009C08CB"/>
    <w:rsid w:val="009C0AE8"/>
    <w:rsid w:val="009C0FDF"/>
    <w:rsid w:val="009C112C"/>
    <w:rsid w:val="009C1191"/>
    <w:rsid w:val="009C1514"/>
    <w:rsid w:val="009C174F"/>
    <w:rsid w:val="009C1DF0"/>
    <w:rsid w:val="009C1E35"/>
    <w:rsid w:val="009C1F4E"/>
    <w:rsid w:val="009C2050"/>
    <w:rsid w:val="009C21A4"/>
    <w:rsid w:val="009C236B"/>
    <w:rsid w:val="009C24ED"/>
    <w:rsid w:val="009C26CA"/>
    <w:rsid w:val="009C2729"/>
    <w:rsid w:val="009C2B2A"/>
    <w:rsid w:val="009C30DB"/>
    <w:rsid w:val="009C369F"/>
    <w:rsid w:val="009C386B"/>
    <w:rsid w:val="009C3B20"/>
    <w:rsid w:val="009C3C8D"/>
    <w:rsid w:val="009C4200"/>
    <w:rsid w:val="009C42B3"/>
    <w:rsid w:val="009C4646"/>
    <w:rsid w:val="009C4945"/>
    <w:rsid w:val="009C4A22"/>
    <w:rsid w:val="009C4F88"/>
    <w:rsid w:val="009C5191"/>
    <w:rsid w:val="009C551D"/>
    <w:rsid w:val="009C6593"/>
    <w:rsid w:val="009C6654"/>
    <w:rsid w:val="009C6A15"/>
    <w:rsid w:val="009C6B01"/>
    <w:rsid w:val="009C6BCB"/>
    <w:rsid w:val="009C6F7A"/>
    <w:rsid w:val="009C74F4"/>
    <w:rsid w:val="009C75A3"/>
    <w:rsid w:val="009C79BE"/>
    <w:rsid w:val="009C7E5D"/>
    <w:rsid w:val="009C7F14"/>
    <w:rsid w:val="009D00C6"/>
    <w:rsid w:val="009D01C6"/>
    <w:rsid w:val="009D0217"/>
    <w:rsid w:val="009D02BA"/>
    <w:rsid w:val="009D02EF"/>
    <w:rsid w:val="009D068E"/>
    <w:rsid w:val="009D092F"/>
    <w:rsid w:val="009D0B2C"/>
    <w:rsid w:val="009D1357"/>
    <w:rsid w:val="009D1B71"/>
    <w:rsid w:val="009D1FE0"/>
    <w:rsid w:val="009D20F3"/>
    <w:rsid w:val="009D211B"/>
    <w:rsid w:val="009D2283"/>
    <w:rsid w:val="009D228F"/>
    <w:rsid w:val="009D231A"/>
    <w:rsid w:val="009D2676"/>
    <w:rsid w:val="009D2F88"/>
    <w:rsid w:val="009D3348"/>
    <w:rsid w:val="009D35B6"/>
    <w:rsid w:val="009D35EC"/>
    <w:rsid w:val="009D386D"/>
    <w:rsid w:val="009D3DF0"/>
    <w:rsid w:val="009D3E84"/>
    <w:rsid w:val="009D44F0"/>
    <w:rsid w:val="009D4A66"/>
    <w:rsid w:val="009D5221"/>
    <w:rsid w:val="009D55A9"/>
    <w:rsid w:val="009D594A"/>
    <w:rsid w:val="009D5B55"/>
    <w:rsid w:val="009D5D99"/>
    <w:rsid w:val="009D5FC7"/>
    <w:rsid w:val="009D65BE"/>
    <w:rsid w:val="009D6BDE"/>
    <w:rsid w:val="009D6D7A"/>
    <w:rsid w:val="009D6DC2"/>
    <w:rsid w:val="009D6EF6"/>
    <w:rsid w:val="009D6F33"/>
    <w:rsid w:val="009D6F55"/>
    <w:rsid w:val="009D710B"/>
    <w:rsid w:val="009D7684"/>
    <w:rsid w:val="009D7708"/>
    <w:rsid w:val="009D7B1D"/>
    <w:rsid w:val="009D7B51"/>
    <w:rsid w:val="009E0298"/>
    <w:rsid w:val="009E0468"/>
    <w:rsid w:val="009E079A"/>
    <w:rsid w:val="009E07C0"/>
    <w:rsid w:val="009E097A"/>
    <w:rsid w:val="009E09D0"/>
    <w:rsid w:val="009E0B20"/>
    <w:rsid w:val="009E0CAE"/>
    <w:rsid w:val="009E1112"/>
    <w:rsid w:val="009E1285"/>
    <w:rsid w:val="009E1514"/>
    <w:rsid w:val="009E15A1"/>
    <w:rsid w:val="009E1A96"/>
    <w:rsid w:val="009E1D42"/>
    <w:rsid w:val="009E1EBA"/>
    <w:rsid w:val="009E22E7"/>
    <w:rsid w:val="009E2376"/>
    <w:rsid w:val="009E23A6"/>
    <w:rsid w:val="009E2D3D"/>
    <w:rsid w:val="009E2D94"/>
    <w:rsid w:val="009E2F26"/>
    <w:rsid w:val="009E30E0"/>
    <w:rsid w:val="009E3132"/>
    <w:rsid w:val="009E31CC"/>
    <w:rsid w:val="009E328C"/>
    <w:rsid w:val="009E3324"/>
    <w:rsid w:val="009E33B1"/>
    <w:rsid w:val="009E349A"/>
    <w:rsid w:val="009E3721"/>
    <w:rsid w:val="009E3A28"/>
    <w:rsid w:val="009E3D18"/>
    <w:rsid w:val="009E47F7"/>
    <w:rsid w:val="009E4988"/>
    <w:rsid w:val="009E4C96"/>
    <w:rsid w:val="009E4F9C"/>
    <w:rsid w:val="009E5114"/>
    <w:rsid w:val="009E55E9"/>
    <w:rsid w:val="009E5A9F"/>
    <w:rsid w:val="009E5E42"/>
    <w:rsid w:val="009E65D9"/>
    <w:rsid w:val="009E68DF"/>
    <w:rsid w:val="009E6BE3"/>
    <w:rsid w:val="009E7066"/>
    <w:rsid w:val="009E708B"/>
    <w:rsid w:val="009E768C"/>
    <w:rsid w:val="009E76A9"/>
    <w:rsid w:val="009E76B3"/>
    <w:rsid w:val="009E773A"/>
    <w:rsid w:val="009F0454"/>
    <w:rsid w:val="009F080F"/>
    <w:rsid w:val="009F083A"/>
    <w:rsid w:val="009F0C2F"/>
    <w:rsid w:val="009F0F8B"/>
    <w:rsid w:val="009F100E"/>
    <w:rsid w:val="009F1583"/>
    <w:rsid w:val="009F178D"/>
    <w:rsid w:val="009F1A87"/>
    <w:rsid w:val="009F1A8D"/>
    <w:rsid w:val="009F1B05"/>
    <w:rsid w:val="009F1BE9"/>
    <w:rsid w:val="009F1FFF"/>
    <w:rsid w:val="009F2175"/>
    <w:rsid w:val="009F2212"/>
    <w:rsid w:val="009F2256"/>
    <w:rsid w:val="009F22B7"/>
    <w:rsid w:val="009F26F2"/>
    <w:rsid w:val="009F29E1"/>
    <w:rsid w:val="009F2C15"/>
    <w:rsid w:val="009F2CAA"/>
    <w:rsid w:val="009F2E61"/>
    <w:rsid w:val="009F3184"/>
    <w:rsid w:val="009F32E1"/>
    <w:rsid w:val="009F33DE"/>
    <w:rsid w:val="009F3642"/>
    <w:rsid w:val="009F3B3E"/>
    <w:rsid w:val="009F3B69"/>
    <w:rsid w:val="009F3C26"/>
    <w:rsid w:val="009F3C35"/>
    <w:rsid w:val="009F3C5C"/>
    <w:rsid w:val="009F3E4F"/>
    <w:rsid w:val="009F4279"/>
    <w:rsid w:val="009F44E4"/>
    <w:rsid w:val="009F44F1"/>
    <w:rsid w:val="009F45B1"/>
    <w:rsid w:val="009F45C8"/>
    <w:rsid w:val="009F485F"/>
    <w:rsid w:val="009F491D"/>
    <w:rsid w:val="009F4AD5"/>
    <w:rsid w:val="009F4CB0"/>
    <w:rsid w:val="009F4D9B"/>
    <w:rsid w:val="009F4ED1"/>
    <w:rsid w:val="009F538E"/>
    <w:rsid w:val="009F5526"/>
    <w:rsid w:val="009F58FE"/>
    <w:rsid w:val="009F6011"/>
    <w:rsid w:val="009F65E7"/>
    <w:rsid w:val="009F66CC"/>
    <w:rsid w:val="009F6A4E"/>
    <w:rsid w:val="009F6CAA"/>
    <w:rsid w:val="009F6F06"/>
    <w:rsid w:val="009F70B4"/>
    <w:rsid w:val="009F766C"/>
    <w:rsid w:val="009F771A"/>
    <w:rsid w:val="009F775D"/>
    <w:rsid w:val="009F792D"/>
    <w:rsid w:val="009F7CA9"/>
    <w:rsid w:val="00A00398"/>
    <w:rsid w:val="00A00654"/>
    <w:rsid w:val="00A00776"/>
    <w:rsid w:val="00A007A2"/>
    <w:rsid w:val="00A00C8C"/>
    <w:rsid w:val="00A00CC1"/>
    <w:rsid w:val="00A00DFB"/>
    <w:rsid w:val="00A00F19"/>
    <w:rsid w:val="00A00F1F"/>
    <w:rsid w:val="00A01623"/>
    <w:rsid w:val="00A01AC5"/>
    <w:rsid w:val="00A01F5B"/>
    <w:rsid w:val="00A024FE"/>
    <w:rsid w:val="00A026DC"/>
    <w:rsid w:val="00A0291B"/>
    <w:rsid w:val="00A02C92"/>
    <w:rsid w:val="00A02CEE"/>
    <w:rsid w:val="00A02CFC"/>
    <w:rsid w:val="00A02D2E"/>
    <w:rsid w:val="00A03335"/>
    <w:rsid w:val="00A03CB9"/>
    <w:rsid w:val="00A03D7C"/>
    <w:rsid w:val="00A04244"/>
    <w:rsid w:val="00A0475F"/>
    <w:rsid w:val="00A04A30"/>
    <w:rsid w:val="00A04ADE"/>
    <w:rsid w:val="00A04BBF"/>
    <w:rsid w:val="00A04E15"/>
    <w:rsid w:val="00A052DD"/>
    <w:rsid w:val="00A0542C"/>
    <w:rsid w:val="00A0552E"/>
    <w:rsid w:val="00A05F49"/>
    <w:rsid w:val="00A063C8"/>
    <w:rsid w:val="00A0664E"/>
    <w:rsid w:val="00A06A39"/>
    <w:rsid w:val="00A06D83"/>
    <w:rsid w:val="00A06DD4"/>
    <w:rsid w:val="00A06EFC"/>
    <w:rsid w:val="00A06F5B"/>
    <w:rsid w:val="00A07120"/>
    <w:rsid w:val="00A071A2"/>
    <w:rsid w:val="00A075F7"/>
    <w:rsid w:val="00A076C7"/>
    <w:rsid w:val="00A07B10"/>
    <w:rsid w:val="00A07B99"/>
    <w:rsid w:val="00A07D56"/>
    <w:rsid w:val="00A07F2A"/>
    <w:rsid w:val="00A10AFC"/>
    <w:rsid w:val="00A10D20"/>
    <w:rsid w:val="00A111EB"/>
    <w:rsid w:val="00A112CC"/>
    <w:rsid w:val="00A11878"/>
    <w:rsid w:val="00A119AB"/>
    <w:rsid w:val="00A11FD9"/>
    <w:rsid w:val="00A1281F"/>
    <w:rsid w:val="00A12CDE"/>
    <w:rsid w:val="00A13618"/>
    <w:rsid w:val="00A136FE"/>
    <w:rsid w:val="00A1380E"/>
    <w:rsid w:val="00A13CA0"/>
    <w:rsid w:val="00A13E53"/>
    <w:rsid w:val="00A143AA"/>
    <w:rsid w:val="00A143B4"/>
    <w:rsid w:val="00A1467A"/>
    <w:rsid w:val="00A147B9"/>
    <w:rsid w:val="00A1488B"/>
    <w:rsid w:val="00A149E9"/>
    <w:rsid w:val="00A14C98"/>
    <w:rsid w:val="00A1545D"/>
    <w:rsid w:val="00A154B3"/>
    <w:rsid w:val="00A154E9"/>
    <w:rsid w:val="00A1557F"/>
    <w:rsid w:val="00A158BF"/>
    <w:rsid w:val="00A159C7"/>
    <w:rsid w:val="00A15A32"/>
    <w:rsid w:val="00A15A4D"/>
    <w:rsid w:val="00A15DB1"/>
    <w:rsid w:val="00A15E2B"/>
    <w:rsid w:val="00A15E2D"/>
    <w:rsid w:val="00A15EBE"/>
    <w:rsid w:val="00A16786"/>
    <w:rsid w:val="00A16A2B"/>
    <w:rsid w:val="00A16BA2"/>
    <w:rsid w:val="00A16D65"/>
    <w:rsid w:val="00A1728F"/>
    <w:rsid w:val="00A1757D"/>
    <w:rsid w:val="00A1784E"/>
    <w:rsid w:val="00A17DDC"/>
    <w:rsid w:val="00A17F86"/>
    <w:rsid w:val="00A20015"/>
    <w:rsid w:val="00A20431"/>
    <w:rsid w:val="00A205A6"/>
    <w:rsid w:val="00A20758"/>
    <w:rsid w:val="00A20CE7"/>
    <w:rsid w:val="00A20DE9"/>
    <w:rsid w:val="00A20FC5"/>
    <w:rsid w:val="00A2152F"/>
    <w:rsid w:val="00A227E9"/>
    <w:rsid w:val="00A229AE"/>
    <w:rsid w:val="00A22A38"/>
    <w:rsid w:val="00A22A74"/>
    <w:rsid w:val="00A22B17"/>
    <w:rsid w:val="00A22B1C"/>
    <w:rsid w:val="00A22EE8"/>
    <w:rsid w:val="00A22FF7"/>
    <w:rsid w:val="00A23039"/>
    <w:rsid w:val="00A23452"/>
    <w:rsid w:val="00A23988"/>
    <w:rsid w:val="00A23C22"/>
    <w:rsid w:val="00A23DCA"/>
    <w:rsid w:val="00A23F64"/>
    <w:rsid w:val="00A23FC4"/>
    <w:rsid w:val="00A240FF"/>
    <w:rsid w:val="00A24332"/>
    <w:rsid w:val="00A24344"/>
    <w:rsid w:val="00A24ABA"/>
    <w:rsid w:val="00A24E9D"/>
    <w:rsid w:val="00A25672"/>
    <w:rsid w:val="00A25726"/>
    <w:rsid w:val="00A259A1"/>
    <w:rsid w:val="00A25A88"/>
    <w:rsid w:val="00A25B43"/>
    <w:rsid w:val="00A25B45"/>
    <w:rsid w:val="00A25CF8"/>
    <w:rsid w:val="00A2631C"/>
    <w:rsid w:val="00A26791"/>
    <w:rsid w:val="00A269A9"/>
    <w:rsid w:val="00A26A9A"/>
    <w:rsid w:val="00A26D8F"/>
    <w:rsid w:val="00A26FD8"/>
    <w:rsid w:val="00A276BC"/>
    <w:rsid w:val="00A27AFC"/>
    <w:rsid w:val="00A27CC1"/>
    <w:rsid w:val="00A27D30"/>
    <w:rsid w:val="00A27FB0"/>
    <w:rsid w:val="00A301B2"/>
    <w:rsid w:val="00A301FE"/>
    <w:rsid w:val="00A308D3"/>
    <w:rsid w:val="00A30A44"/>
    <w:rsid w:val="00A310E3"/>
    <w:rsid w:val="00A3118A"/>
    <w:rsid w:val="00A314D7"/>
    <w:rsid w:val="00A3157B"/>
    <w:rsid w:val="00A31892"/>
    <w:rsid w:val="00A31A4F"/>
    <w:rsid w:val="00A31ACB"/>
    <w:rsid w:val="00A31DF7"/>
    <w:rsid w:val="00A31E01"/>
    <w:rsid w:val="00A32156"/>
    <w:rsid w:val="00A324B0"/>
    <w:rsid w:val="00A32596"/>
    <w:rsid w:val="00A3267D"/>
    <w:rsid w:val="00A33176"/>
    <w:rsid w:val="00A33797"/>
    <w:rsid w:val="00A3396A"/>
    <w:rsid w:val="00A339E7"/>
    <w:rsid w:val="00A33B87"/>
    <w:rsid w:val="00A33F0C"/>
    <w:rsid w:val="00A34953"/>
    <w:rsid w:val="00A34B16"/>
    <w:rsid w:val="00A34B38"/>
    <w:rsid w:val="00A34DC1"/>
    <w:rsid w:val="00A35101"/>
    <w:rsid w:val="00A3576A"/>
    <w:rsid w:val="00A35890"/>
    <w:rsid w:val="00A35BD5"/>
    <w:rsid w:val="00A35CA0"/>
    <w:rsid w:val="00A365F3"/>
    <w:rsid w:val="00A3666A"/>
    <w:rsid w:val="00A367B2"/>
    <w:rsid w:val="00A367CC"/>
    <w:rsid w:val="00A36968"/>
    <w:rsid w:val="00A36B6F"/>
    <w:rsid w:val="00A36F59"/>
    <w:rsid w:val="00A37031"/>
    <w:rsid w:val="00A372DE"/>
    <w:rsid w:val="00A37520"/>
    <w:rsid w:val="00A37B72"/>
    <w:rsid w:val="00A37FD4"/>
    <w:rsid w:val="00A401F5"/>
    <w:rsid w:val="00A401F8"/>
    <w:rsid w:val="00A406CE"/>
    <w:rsid w:val="00A409B6"/>
    <w:rsid w:val="00A40D4B"/>
    <w:rsid w:val="00A41229"/>
    <w:rsid w:val="00A4199F"/>
    <w:rsid w:val="00A41C59"/>
    <w:rsid w:val="00A41FD8"/>
    <w:rsid w:val="00A423B8"/>
    <w:rsid w:val="00A4243B"/>
    <w:rsid w:val="00A42B2B"/>
    <w:rsid w:val="00A42DC3"/>
    <w:rsid w:val="00A42EBA"/>
    <w:rsid w:val="00A43239"/>
    <w:rsid w:val="00A435B8"/>
    <w:rsid w:val="00A43723"/>
    <w:rsid w:val="00A43D58"/>
    <w:rsid w:val="00A43E52"/>
    <w:rsid w:val="00A43EE2"/>
    <w:rsid w:val="00A443BA"/>
    <w:rsid w:val="00A4452F"/>
    <w:rsid w:val="00A44723"/>
    <w:rsid w:val="00A44739"/>
    <w:rsid w:val="00A45229"/>
    <w:rsid w:val="00A4590A"/>
    <w:rsid w:val="00A45927"/>
    <w:rsid w:val="00A4605F"/>
    <w:rsid w:val="00A46610"/>
    <w:rsid w:val="00A467DC"/>
    <w:rsid w:val="00A4694C"/>
    <w:rsid w:val="00A471A2"/>
    <w:rsid w:val="00A4749F"/>
    <w:rsid w:val="00A476C3"/>
    <w:rsid w:val="00A47890"/>
    <w:rsid w:val="00A47AEA"/>
    <w:rsid w:val="00A47E9D"/>
    <w:rsid w:val="00A50050"/>
    <w:rsid w:val="00A50400"/>
    <w:rsid w:val="00A50518"/>
    <w:rsid w:val="00A50BDB"/>
    <w:rsid w:val="00A50C59"/>
    <w:rsid w:val="00A512A5"/>
    <w:rsid w:val="00A51353"/>
    <w:rsid w:val="00A51D4D"/>
    <w:rsid w:val="00A51D51"/>
    <w:rsid w:val="00A5247F"/>
    <w:rsid w:val="00A52CF3"/>
    <w:rsid w:val="00A530A4"/>
    <w:rsid w:val="00A53354"/>
    <w:rsid w:val="00A53421"/>
    <w:rsid w:val="00A535D9"/>
    <w:rsid w:val="00A53711"/>
    <w:rsid w:val="00A53A4F"/>
    <w:rsid w:val="00A53CED"/>
    <w:rsid w:val="00A53EFD"/>
    <w:rsid w:val="00A542CF"/>
    <w:rsid w:val="00A54321"/>
    <w:rsid w:val="00A54816"/>
    <w:rsid w:val="00A54A28"/>
    <w:rsid w:val="00A54B6E"/>
    <w:rsid w:val="00A54CC7"/>
    <w:rsid w:val="00A54CE5"/>
    <w:rsid w:val="00A54E1A"/>
    <w:rsid w:val="00A554DB"/>
    <w:rsid w:val="00A55696"/>
    <w:rsid w:val="00A558AF"/>
    <w:rsid w:val="00A55C5C"/>
    <w:rsid w:val="00A56464"/>
    <w:rsid w:val="00A567D9"/>
    <w:rsid w:val="00A567DF"/>
    <w:rsid w:val="00A5683B"/>
    <w:rsid w:val="00A5690B"/>
    <w:rsid w:val="00A56969"/>
    <w:rsid w:val="00A57104"/>
    <w:rsid w:val="00A571A1"/>
    <w:rsid w:val="00A5742F"/>
    <w:rsid w:val="00A5773B"/>
    <w:rsid w:val="00A57A8E"/>
    <w:rsid w:val="00A57AAA"/>
    <w:rsid w:val="00A57EC3"/>
    <w:rsid w:val="00A60450"/>
    <w:rsid w:val="00A61419"/>
    <w:rsid w:val="00A6142A"/>
    <w:rsid w:val="00A614B3"/>
    <w:rsid w:val="00A614F4"/>
    <w:rsid w:val="00A6169B"/>
    <w:rsid w:val="00A61A66"/>
    <w:rsid w:val="00A61BB8"/>
    <w:rsid w:val="00A61E5F"/>
    <w:rsid w:val="00A61E82"/>
    <w:rsid w:val="00A6228A"/>
    <w:rsid w:val="00A62410"/>
    <w:rsid w:val="00A62739"/>
    <w:rsid w:val="00A63146"/>
    <w:rsid w:val="00A632F3"/>
    <w:rsid w:val="00A63CA5"/>
    <w:rsid w:val="00A63D90"/>
    <w:rsid w:val="00A64217"/>
    <w:rsid w:val="00A643F1"/>
    <w:rsid w:val="00A644B4"/>
    <w:rsid w:val="00A64C4B"/>
    <w:rsid w:val="00A651AF"/>
    <w:rsid w:val="00A652DA"/>
    <w:rsid w:val="00A65377"/>
    <w:rsid w:val="00A65391"/>
    <w:rsid w:val="00A65785"/>
    <w:rsid w:val="00A65A81"/>
    <w:rsid w:val="00A65F03"/>
    <w:rsid w:val="00A663E7"/>
    <w:rsid w:val="00A66412"/>
    <w:rsid w:val="00A66B83"/>
    <w:rsid w:val="00A66CD2"/>
    <w:rsid w:val="00A6761E"/>
    <w:rsid w:val="00A6797F"/>
    <w:rsid w:val="00A67F8D"/>
    <w:rsid w:val="00A7051D"/>
    <w:rsid w:val="00A71080"/>
    <w:rsid w:val="00A71402"/>
    <w:rsid w:val="00A7170C"/>
    <w:rsid w:val="00A7174A"/>
    <w:rsid w:val="00A71924"/>
    <w:rsid w:val="00A71C7E"/>
    <w:rsid w:val="00A71D99"/>
    <w:rsid w:val="00A71E3B"/>
    <w:rsid w:val="00A72170"/>
    <w:rsid w:val="00A726D7"/>
    <w:rsid w:val="00A729E9"/>
    <w:rsid w:val="00A72C5D"/>
    <w:rsid w:val="00A72F50"/>
    <w:rsid w:val="00A732F9"/>
    <w:rsid w:val="00A736C1"/>
    <w:rsid w:val="00A739BD"/>
    <w:rsid w:val="00A73A6E"/>
    <w:rsid w:val="00A73B07"/>
    <w:rsid w:val="00A73C1E"/>
    <w:rsid w:val="00A7424B"/>
    <w:rsid w:val="00A74612"/>
    <w:rsid w:val="00A746B6"/>
    <w:rsid w:val="00A749CE"/>
    <w:rsid w:val="00A74B0F"/>
    <w:rsid w:val="00A74CC5"/>
    <w:rsid w:val="00A7510A"/>
    <w:rsid w:val="00A75254"/>
    <w:rsid w:val="00A757A9"/>
    <w:rsid w:val="00A75A54"/>
    <w:rsid w:val="00A75ABF"/>
    <w:rsid w:val="00A7647C"/>
    <w:rsid w:val="00A764DC"/>
    <w:rsid w:val="00A7657C"/>
    <w:rsid w:val="00A76A54"/>
    <w:rsid w:val="00A76C1C"/>
    <w:rsid w:val="00A76E5C"/>
    <w:rsid w:val="00A7715F"/>
    <w:rsid w:val="00A7748E"/>
    <w:rsid w:val="00A77530"/>
    <w:rsid w:val="00A7757F"/>
    <w:rsid w:val="00A775C0"/>
    <w:rsid w:val="00A776B6"/>
    <w:rsid w:val="00A7771D"/>
    <w:rsid w:val="00A777ED"/>
    <w:rsid w:val="00A779B9"/>
    <w:rsid w:val="00A77CE8"/>
    <w:rsid w:val="00A77E18"/>
    <w:rsid w:val="00A80162"/>
    <w:rsid w:val="00A80692"/>
    <w:rsid w:val="00A806B9"/>
    <w:rsid w:val="00A807B7"/>
    <w:rsid w:val="00A80E1F"/>
    <w:rsid w:val="00A80F85"/>
    <w:rsid w:val="00A81122"/>
    <w:rsid w:val="00A8124F"/>
    <w:rsid w:val="00A8154E"/>
    <w:rsid w:val="00A815BF"/>
    <w:rsid w:val="00A81AC2"/>
    <w:rsid w:val="00A81CA5"/>
    <w:rsid w:val="00A81F1F"/>
    <w:rsid w:val="00A81FA6"/>
    <w:rsid w:val="00A81FB7"/>
    <w:rsid w:val="00A827E1"/>
    <w:rsid w:val="00A82E84"/>
    <w:rsid w:val="00A835C8"/>
    <w:rsid w:val="00A837C7"/>
    <w:rsid w:val="00A83ACA"/>
    <w:rsid w:val="00A83DAA"/>
    <w:rsid w:val="00A83DC1"/>
    <w:rsid w:val="00A83FCF"/>
    <w:rsid w:val="00A83FE0"/>
    <w:rsid w:val="00A840D3"/>
    <w:rsid w:val="00A8493B"/>
    <w:rsid w:val="00A8493C"/>
    <w:rsid w:val="00A84D83"/>
    <w:rsid w:val="00A85253"/>
    <w:rsid w:val="00A855D9"/>
    <w:rsid w:val="00A857FB"/>
    <w:rsid w:val="00A85931"/>
    <w:rsid w:val="00A85A12"/>
    <w:rsid w:val="00A85EA0"/>
    <w:rsid w:val="00A85FC2"/>
    <w:rsid w:val="00A86C74"/>
    <w:rsid w:val="00A86DA1"/>
    <w:rsid w:val="00A86E6B"/>
    <w:rsid w:val="00A86FAA"/>
    <w:rsid w:val="00A8732B"/>
    <w:rsid w:val="00A873C0"/>
    <w:rsid w:val="00A8762C"/>
    <w:rsid w:val="00A8772C"/>
    <w:rsid w:val="00A87742"/>
    <w:rsid w:val="00A87CE4"/>
    <w:rsid w:val="00A87CEC"/>
    <w:rsid w:val="00A87EB1"/>
    <w:rsid w:val="00A87F10"/>
    <w:rsid w:val="00A87F13"/>
    <w:rsid w:val="00A90760"/>
    <w:rsid w:val="00A9077E"/>
    <w:rsid w:val="00A9087A"/>
    <w:rsid w:val="00A90959"/>
    <w:rsid w:val="00A90A71"/>
    <w:rsid w:val="00A90A77"/>
    <w:rsid w:val="00A90AA2"/>
    <w:rsid w:val="00A9131E"/>
    <w:rsid w:val="00A913E9"/>
    <w:rsid w:val="00A91510"/>
    <w:rsid w:val="00A91644"/>
    <w:rsid w:val="00A9164F"/>
    <w:rsid w:val="00A91B2F"/>
    <w:rsid w:val="00A91DBD"/>
    <w:rsid w:val="00A92EEA"/>
    <w:rsid w:val="00A9385F"/>
    <w:rsid w:val="00A93C19"/>
    <w:rsid w:val="00A93CAE"/>
    <w:rsid w:val="00A93FA5"/>
    <w:rsid w:val="00A94196"/>
    <w:rsid w:val="00A941AF"/>
    <w:rsid w:val="00A943F6"/>
    <w:rsid w:val="00A94516"/>
    <w:rsid w:val="00A94959"/>
    <w:rsid w:val="00A949E1"/>
    <w:rsid w:val="00A94AC6"/>
    <w:rsid w:val="00A94C23"/>
    <w:rsid w:val="00A94DAB"/>
    <w:rsid w:val="00A94FBA"/>
    <w:rsid w:val="00A9514A"/>
    <w:rsid w:val="00A954DF"/>
    <w:rsid w:val="00A954F8"/>
    <w:rsid w:val="00A95536"/>
    <w:rsid w:val="00A955A6"/>
    <w:rsid w:val="00A95605"/>
    <w:rsid w:val="00A9563D"/>
    <w:rsid w:val="00A9569E"/>
    <w:rsid w:val="00A95736"/>
    <w:rsid w:val="00A95A07"/>
    <w:rsid w:val="00A95CC1"/>
    <w:rsid w:val="00A96289"/>
    <w:rsid w:val="00A962DA"/>
    <w:rsid w:val="00A9647D"/>
    <w:rsid w:val="00A96683"/>
    <w:rsid w:val="00A96A95"/>
    <w:rsid w:val="00A9701E"/>
    <w:rsid w:val="00A972D5"/>
    <w:rsid w:val="00A973D3"/>
    <w:rsid w:val="00A97913"/>
    <w:rsid w:val="00A97B90"/>
    <w:rsid w:val="00A97D4E"/>
    <w:rsid w:val="00A97DA4"/>
    <w:rsid w:val="00A97FEC"/>
    <w:rsid w:val="00AA0015"/>
    <w:rsid w:val="00AA0020"/>
    <w:rsid w:val="00AA015A"/>
    <w:rsid w:val="00AA022D"/>
    <w:rsid w:val="00AA0546"/>
    <w:rsid w:val="00AA05EC"/>
    <w:rsid w:val="00AA07B9"/>
    <w:rsid w:val="00AA0AD4"/>
    <w:rsid w:val="00AA0C9E"/>
    <w:rsid w:val="00AA0CDC"/>
    <w:rsid w:val="00AA0F05"/>
    <w:rsid w:val="00AA1211"/>
    <w:rsid w:val="00AA1379"/>
    <w:rsid w:val="00AA1415"/>
    <w:rsid w:val="00AA1420"/>
    <w:rsid w:val="00AA1520"/>
    <w:rsid w:val="00AA18B7"/>
    <w:rsid w:val="00AA1A28"/>
    <w:rsid w:val="00AA1CDC"/>
    <w:rsid w:val="00AA1FB1"/>
    <w:rsid w:val="00AA289F"/>
    <w:rsid w:val="00AA313B"/>
    <w:rsid w:val="00AA32A9"/>
    <w:rsid w:val="00AA33D7"/>
    <w:rsid w:val="00AA34A8"/>
    <w:rsid w:val="00AA3713"/>
    <w:rsid w:val="00AA3957"/>
    <w:rsid w:val="00AA3DF9"/>
    <w:rsid w:val="00AA3E86"/>
    <w:rsid w:val="00AA462D"/>
    <w:rsid w:val="00AA4A69"/>
    <w:rsid w:val="00AA4CDD"/>
    <w:rsid w:val="00AA4E3F"/>
    <w:rsid w:val="00AA4FB1"/>
    <w:rsid w:val="00AA5275"/>
    <w:rsid w:val="00AA52DF"/>
    <w:rsid w:val="00AA535B"/>
    <w:rsid w:val="00AA5609"/>
    <w:rsid w:val="00AA5791"/>
    <w:rsid w:val="00AA5794"/>
    <w:rsid w:val="00AA57D6"/>
    <w:rsid w:val="00AA5B06"/>
    <w:rsid w:val="00AA5E35"/>
    <w:rsid w:val="00AA60F7"/>
    <w:rsid w:val="00AA61A7"/>
    <w:rsid w:val="00AA64D5"/>
    <w:rsid w:val="00AA6790"/>
    <w:rsid w:val="00AA6AFD"/>
    <w:rsid w:val="00AA6BC6"/>
    <w:rsid w:val="00AA6EA3"/>
    <w:rsid w:val="00AA6F68"/>
    <w:rsid w:val="00AA717D"/>
    <w:rsid w:val="00AA7650"/>
    <w:rsid w:val="00AA7950"/>
    <w:rsid w:val="00AA79DA"/>
    <w:rsid w:val="00AA7D47"/>
    <w:rsid w:val="00AB0750"/>
    <w:rsid w:val="00AB08F7"/>
    <w:rsid w:val="00AB0CEF"/>
    <w:rsid w:val="00AB0DC8"/>
    <w:rsid w:val="00AB0F47"/>
    <w:rsid w:val="00AB1063"/>
    <w:rsid w:val="00AB116E"/>
    <w:rsid w:val="00AB144F"/>
    <w:rsid w:val="00AB18DB"/>
    <w:rsid w:val="00AB1C83"/>
    <w:rsid w:val="00AB1D3E"/>
    <w:rsid w:val="00AB24F3"/>
    <w:rsid w:val="00AB2856"/>
    <w:rsid w:val="00AB28CD"/>
    <w:rsid w:val="00AB2905"/>
    <w:rsid w:val="00AB29A5"/>
    <w:rsid w:val="00AB31A7"/>
    <w:rsid w:val="00AB3262"/>
    <w:rsid w:val="00AB34FB"/>
    <w:rsid w:val="00AB3DD7"/>
    <w:rsid w:val="00AB4001"/>
    <w:rsid w:val="00AB4176"/>
    <w:rsid w:val="00AB43E8"/>
    <w:rsid w:val="00AB44E6"/>
    <w:rsid w:val="00AB4A22"/>
    <w:rsid w:val="00AB4B49"/>
    <w:rsid w:val="00AB4C6F"/>
    <w:rsid w:val="00AB4DCE"/>
    <w:rsid w:val="00AB54B3"/>
    <w:rsid w:val="00AB5607"/>
    <w:rsid w:val="00AB5699"/>
    <w:rsid w:val="00AB5943"/>
    <w:rsid w:val="00AB5AAF"/>
    <w:rsid w:val="00AB5EB2"/>
    <w:rsid w:val="00AB60E2"/>
    <w:rsid w:val="00AB6322"/>
    <w:rsid w:val="00AB639A"/>
    <w:rsid w:val="00AB6E62"/>
    <w:rsid w:val="00AB6F4C"/>
    <w:rsid w:val="00AB6F83"/>
    <w:rsid w:val="00AB7046"/>
    <w:rsid w:val="00AB74C2"/>
    <w:rsid w:val="00AB771A"/>
    <w:rsid w:val="00AB7A29"/>
    <w:rsid w:val="00AB7CF7"/>
    <w:rsid w:val="00AB7F6C"/>
    <w:rsid w:val="00AC0086"/>
    <w:rsid w:val="00AC0109"/>
    <w:rsid w:val="00AC0650"/>
    <w:rsid w:val="00AC07BF"/>
    <w:rsid w:val="00AC08DF"/>
    <w:rsid w:val="00AC0A2F"/>
    <w:rsid w:val="00AC0D1C"/>
    <w:rsid w:val="00AC1084"/>
    <w:rsid w:val="00AC128B"/>
    <w:rsid w:val="00AC12EF"/>
    <w:rsid w:val="00AC1F0B"/>
    <w:rsid w:val="00AC1F76"/>
    <w:rsid w:val="00AC21B9"/>
    <w:rsid w:val="00AC220B"/>
    <w:rsid w:val="00AC229B"/>
    <w:rsid w:val="00AC2330"/>
    <w:rsid w:val="00AC2A52"/>
    <w:rsid w:val="00AC2A60"/>
    <w:rsid w:val="00AC2F41"/>
    <w:rsid w:val="00AC32F6"/>
    <w:rsid w:val="00AC34A0"/>
    <w:rsid w:val="00AC3754"/>
    <w:rsid w:val="00AC38E5"/>
    <w:rsid w:val="00AC3A38"/>
    <w:rsid w:val="00AC3DA4"/>
    <w:rsid w:val="00AC3DC0"/>
    <w:rsid w:val="00AC4147"/>
    <w:rsid w:val="00AC4263"/>
    <w:rsid w:val="00AC45B9"/>
    <w:rsid w:val="00AC49B5"/>
    <w:rsid w:val="00AC4CDA"/>
    <w:rsid w:val="00AC4E79"/>
    <w:rsid w:val="00AC50C9"/>
    <w:rsid w:val="00AC53AF"/>
    <w:rsid w:val="00AC5430"/>
    <w:rsid w:val="00AC585A"/>
    <w:rsid w:val="00AC5A85"/>
    <w:rsid w:val="00AC5AC7"/>
    <w:rsid w:val="00AC5BB3"/>
    <w:rsid w:val="00AC6051"/>
    <w:rsid w:val="00AC66B9"/>
    <w:rsid w:val="00AC6A3E"/>
    <w:rsid w:val="00AC6B50"/>
    <w:rsid w:val="00AC6BFF"/>
    <w:rsid w:val="00AC6C16"/>
    <w:rsid w:val="00AC6CEE"/>
    <w:rsid w:val="00AC6E41"/>
    <w:rsid w:val="00AC76EF"/>
    <w:rsid w:val="00AC783E"/>
    <w:rsid w:val="00AC7A98"/>
    <w:rsid w:val="00AC7BCF"/>
    <w:rsid w:val="00AC7C01"/>
    <w:rsid w:val="00AC7FB0"/>
    <w:rsid w:val="00AD031A"/>
    <w:rsid w:val="00AD036C"/>
    <w:rsid w:val="00AD04B9"/>
    <w:rsid w:val="00AD0B0F"/>
    <w:rsid w:val="00AD11C6"/>
    <w:rsid w:val="00AD131A"/>
    <w:rsid w:val="00AD1A38"/>
    <w:rsid w:val="00AD1E61"/>
    <w:rsid w:val="00AD26B6"/>
    <w:rsid w:val="00AD2C92"/>
    <w:rsid w:val="00AD3050"/>
    <w:rsid w:val="00AD33F7"/>
    <w:rsid w:val="00AD3501"/>
    <w:rsid w:val="00AD3605"/>
    <w:rsid w:val="00AD39C2"/>
    <w:rsid w:val="00AD3BE5"/>
    <w:rsid w:val="00AD3BE8"/>
    <w:rsid w:val="00AD3F8C"/>
    <w:rsid w:val="00AD40D5"/>
    <w:rsid w:val="00AD4381"/>
    <w:rsid w:val="00AD4606"/>
    <w:rsid w:val="00AD475B"/>
    <w:rsid w:val="00AD4A31"/>
    <w:rsid w:val="00AD4A42"/>
    <w:rsid w:val="00AD4D0B"/>
    <w:rsid w:val="00AD4FED"/>
    <w:rsid w:val="00AD52A3"/>
    <w:rsid w:val="00AD588E"/>
    <w:rsid w:val="00AD5C95"/>
    <w:rsid w:val="00AD5EE2"/>
    <w:rsid w:val="00AD6061"/>
    <w:rsid w:val="00AD6086"/>
    <w:rsid w:val="00AD6639"/>
    <w:rsid w:val="00AD6642"/>
    <w:rsid w:val="00AD6C5A"/>
    <w:rsid w:val="00AD6F0F"/>
    <w:rsid w:val="00AD6FD0"/>
    <w:rsid w:val="00AD725A"/>
    <w:rsid w:val="00AD734F"/>
    <w:rsid w:val="00AD795E"/>
    <w:rsid w:val="00AD797C"/>
    <w:rsid w:val="00AD7F67"/>
    <w:rsid w:val="00AE0B2F"/>
    <w:rsid w:val="00AE0D4F"/>
    <w:rsid w:val="00AE1031"/>
    <w:rsid w:val="00AE1252"/>
    <w:rsid w:val="00AE1321"/>
    <w:rsid w:val="00AE1A42"/>
    <w:rsid w:val="00AE1DE3"/>
    <w:rsid w:val="00AE1E65"/>
    <w:rsid w:val="00AE2115"/>
    <w:rsid w:val="00AE26FC"/>
    <w:rsid w:val="00AE27D6"/>
    <w:rsid w:val="00AE280B"/>
    <w:rsid w:val="00AE2BD3"/>
    <w:rsid w:val="00AE3228"/>
    <w:rsid w:val="00AE3E4D"/>
    <w:rsid w:val="00AE4129"/>
    <w:rsid w:val="00AE43F1"/>
    <w:rsid w:val="00AE44DB"/>
    <w:rsid w:val="00AE4778"/>
    <w:rsid w:val="00AE4947"/>
    <w:rsid w:val="00AE4A02"/>
    <w:rsid w:val="00AE4A8C"/>
    <w:rsid w:val="00AE4D49"/>
    <w:rsid w:val="00AE4DE0"/>
    <w:rsid w:val="00AE5138"/>
    <w:rsid w:val="00AE51D3"/>
    <w:rsid w:val="00AE5317"/>
    <w:rsid w:val="00AE5931"/>
    <w:rsid w:val="00AE599B"/>
    <w:rsid w:val="00AE5E11"/>
    <w:rsid w:val="00AE6445"/>
    <w:rsid w:val="00AE6849"/>
    <w:rsid w:val="00AE68A3"/>
    <w:rsid w:val="00AE6B74"/>
    <w:rsid w:val="00AE6BDC"/>
    <w:rsid w:val="00AE6DB0"/>
    <w:rsid w:val="00AE6DFE"/>
    <w:rsid w:val="00AE759C"/>
    <w:rsid w:val="00AE76A7"/>
    <w:rsid w:val="00AE7C07"/>
    <w:rsid w:val="00AE7DF0"/>
    <w:rsid w:val="00AE7F58"/>
    <w:rsid w:val="00AF022F"/>
    <w:rsid w:val="00AF02F5"/>
    <w:rsid w:val="00AF09F4"/>
    <w:rsid w:val="00AF0D88"/>
    <w:rsid w:val="00AF0E66"/>
    <w:rsid w:val="00AF0F1C"/>
    <w:rsid w:val="00AF1506"/>
    <w:rsid w:val="00AF1579"/>
    <w:rsid w:val="00AF164C"/>
    <w:rsid w:val="00AF18C4"/>
    <w:rsid w:val="00AF198A"/>
    <w:rsid w:val="00AF19D4"/>
    <w:rsid w:val="00AF19E3"/>
    <w:rsid w:val="00AF20CB"/>
    <w:rsid w:val="00AF2189"/>
    <w:rsid w:val="00AF21ED"/>
    <w:rsid w:val="00AF23B4"/>
    <w:rsid w:val="00AF26C2"/>
    <w:rsid w:val="00AF2C91"/>
    <w:rsid w:val="00AF2E29"/>
    <w:rsid w:val="00AF2FCB"/>
    <w:rsid w:val="00AF3128"/>
    <w:rsid w:val="00AF323E"/>
    <w:rsid w:val="00AF38EE"/>
    <w:rsid w:val="00AF3A2A"/>
    <w:rsid w:val="00AF3A95"/>
    <w:rsid w:val="00AF3B1A"/>
    <w:rsid w:val="00AF3E06"/>
    <w:rsid w:val="00AF402A"/>
    <w:rsid w:val="00AF4275"/>
    <w:rsid w:val="00AF454C"/>
    <w:rsid w:val="00AF4616"/>
    <w:rsid w:val="00AF4A30"/>
    <w:rsid w:val="00AF4E7E"/>
    <w:rsid w:val="00AF4EA8"/>
    <w:rsid w:val="00AF51C1"/>
    <w:rsid w:val="00AF6344"/>
    <w:rsid w:val="00AF644A"/>
    <w:rsid w:val="00AF6554"/>
    <w:rsid w:val="00AF6AE8"/>
    <w:rsid w:val="00AF6C7D"/>
    <w:rsid w:val="00AF78B0"/>
    <w:rsid w:val="00AF7A72"/>
    <w:rsid w:val="00AF7CD7"/>
    <w:rsid w:val="00AF7E50"/>
    <w:rsid w:val="00B0003D"/>
    <w:rsid w:val="00B00196"/>
    <w:rsid w:val="00B00254"/>
    <w:rsid w:val="00B0025A"/>
    <w:rsid w:val="00B00274"/>
    <w:rsid w:val="00B006E8"/>
    <w:rsid w:val="00B006FD"/>
    <w:rsid w:val="00B009AC"/>
    <w:rsid w:val="00B00EFD"/>
    <w:rsid w:val="00B0122C"/>
    <w:rsid w:val="00B014CC"/>
    <w:rsid w:val="00B015C0"/>
    <w:rsid w:val="00B015F0"/>
    <w:rsid w:val="00B01637"/>
    <w:rsid w:val="00B017E7"/>
    <w:rsid w:val="00B0188E"/>
    <w:rsid w:val="00B01E9C"/>
    <w:rsid w:val="00B02179"/>
    <w:rsid w:val="00B02182"/>
    <w:rsid w:val="00B029BA"/>
    <w:rsid w:val="00B02A92"/>
    <w:rsid w:val="00B02BF7"/>
    <w:rsid w:val="00B02F9D"/>
    <w:rsid w:val="00B035E2"/>
    <w:rsid w:val="00B03916"/>
    <w:rsid w:val="00B03DD7"/>
    <w:rsid w:val="00B03DF6"/>
    <w:rsid w:val="00B04198"/>
    <w:rsid w:val="00B04BD1"/>
    <w:rsid w:val="00B04F99"/>
    <w:rsid w:val="00B050BF"/>
    <w:rsid w:val="00B051DE"/>
    <w:rsid w:val="00B05254"/>
    <w:rsid w:val="00B0588F"/>
    <w:rsid w:val="00B05A8A"/>
    <w:rsid w:val="00B05AD6"/>
    <w:rsid w:val="00B05E82"/>
    <w:rsid w:val="00B06008"/>
    <w:rsid w:val="00B06779"/>
    <w:rsid w:val="00B06B82"/>
    <w:rsid w:val="00B06C1D"/>
    <w:rsid w:val="00B07562"/>
    <w:rsid w:val="00B07996"/>
    <w:rsid w:val="00B07C16"/>
    <w:rsid w:val="00B07C59"/>
    <w:rsid w:val="00B103FE"/>
    <w:rsid w:val="00B1045F"/>
    <w:rsid w:val="00B107CA"/>
    <w:rsid w:val="00B10A40"/>
    <w:rsid w:val="00B10C20"/>
    <w:rsid w:val="00B1190C"/>
    <w:rsid w:val="00B11B78"/>
    <w:rsid w:val="00B11C1D"/>
    <w:rsid w:val="00B11D66"/>
    <w:rsid w:val="00B1243F"/>
    <w:rsid w:val="00B12ECE"/>
    <w:rsid w:val="00B135CA"/>
    <w:rsid w:val="00B138A9"/>
    <w:rsid w:val="00B138CC"/>
    <w:rsid w:val="00B13C9F"/>
    <w:rsid w:val="00B14149"/>
    <w:rsid w:val="00B141EF"/>
    <w:rsid w:val="00B1492C"/>
    <w:rsid w:val="00B1530A"/>
    <w:rsid w:val="00B15ECA"/>
    <w:rsid w:val="00B15F41"/>
    <w:rsid w:val="00B16884"/>
    <w:rsid w:val="00B16C5B"/>
    <w:rsid w:val="00B16DA1"/>
    <w:rsid w:val="00B17343"/>
    <w:rsid w:val="00B17534"/>
    <w:rsid w:val="00B17830"/>
    <w:rsid w:val="00B17935"/>
    <w:rsid w:val="00B2003A"/>
    <w:rsid w:val="00B20083"/>
    <w:rsid w:val="00B205FB"/>
    <w:rsid w:val="00B20908"/>
    <w:rsid w:val="00B20A74"/>
    <w:rsid w:val="00B20D3F"/>
    <w:rsid w:val="00B211D7"/>
    <w:rsid w:val="00B21675"/>
    <w:rsid w:val="00B217BA"/>
    <w:rsid w:val="00B21AAD"/>
    <w:rsid w:val="00B21C5B"/>
    <w:rsid w:val="00B21D23"/>
    <w:rsid w:val="00B22361"/>
    <w:rsid w:val="00B22473"/>
    <w:rsid w:val="00B226EB"/>
    <w:rsid w:val="00B227D5"/>
    <w:rsid w:val="00B22E18"/>
    <w:rsid w:val="00B23BD2"/>
    <w:rsid w:val="00B23E26"/>
    <w:rsid w:val="00B23E5E"/>
    <w:rsid w:val="00B23E9A"/>
    <w:rsid w:val="00B242C7"/>
    <w:rsid w:val="00B24549"/>
    <w:rsid w:val="00B24560"/>
    <w:rsid w:val="00B24688"/>
    <w:rsid w:val="00B24DFF"/>
    <w:rsid w:val="00B2597E"/>
    <w:rsid w:val="00B259BC"/>
    <w:rsid w:val="00B25CDC"/>
    <w:rsid w:val="00B260AF"/>
    <w:rsid w:val="00B26128"/>
    <w:rsid w:val="00B26309"/>
    <w:rsid w:val="00B2630E"/>
    <w:rsid w:val="00B2632A"/>
    <w:rsid w:val="00B26383"/>
    <w:rsid w:val="00B271F3"/>
    <w:rsid w:val="00B277DD"/>
    <w:rsid w:val="00B27B85"/>
    <w:rsid w:val="00B301B0"/>
    <w:rsid w:val="00B3044D"/>
    <w:rsid w:val="00B304C9"/>
    <w:rsid w:val="00B3060B"/>
    <w:rsid w:val="00B30771"/>
    <w:rsid w:val="00B30C26"/>
    <w:rsid w:val="00B30D6B"/>
    <w:rsid w:val="00B30DA0"/>
    <w:rsid w:val="00B31018"/>
    <w:rsid w:val="00B311CD"/>
    <w:rsid w:val="00B31235"/>
    <w:rsid w:val="00B3142F"/>
    <w:rsid w:val="00B31949"/>
    <w:rsid w:val="00B31BA8"/>
    <w:rsid w:val="00B31EDD"/>
    <w:rsid w:val="00B32109"/>
    <w:rsid w:val="00B325B6"/>
    <w:rsid w:val="00B336D2"/>
    <w:rsid w:val="00B33C95"/>
    <w:rsid w:val="00B33EF9"/>
    <w:rsid w:val="00B34327"/>
    <w:rsid w:val="00B34C0A"/>
    <w:rsid w:val="00B35158"/>
    <w:rsid w:val="00B3518B"/>
    <w:rsid w:val="00B353F2"/>
    <w:rsid w:val="00B3549E"/>
    <w:rsid w:val="00B356AA"/>
    <w:rsid w:val="00B35CC0"/>
    <w:rsid w:val="00B35CCB"/>
    <w:rsid w:val="00B35D2C"/>
    <w:rsid w:val="00B36808"/>
    <w:rsid w:val="00B3692C"/>
    <w:rsid w:val="00B36B7D"/>
    <w:rsid w:val="00B36C5B"/>
    <w:rsid w:val="00B36F3B"/>
    <w:rsid w:val="00B36FA1"/>
    <w:rsid w:val="00B3721D"/>
    <w:rsid w:val="00B3741B"/>
    <w:rsid w:val="00B3742F"/>
    <w:rsid w:val="00B37572"/>
    <w:rsid w:val="00B3761B"/>
    <w:rsid w:val="00B379BB"/>
    <w:rsid w:val="00B37CE0"/>
    <w:rsid w:val="00B37F54"/>
    <w:rsid w:val="00B400A5"/>
    <w:rsid w:val="00B402CB"/>
    <w:rsid w:val="00B40361"/>
    <w:rsid w:val="00B40598"/>
    <w:rsid w:val="00B40A37"/>
    <w:rsid w:val="00B40D38"/>
    <w:rsid w:val="00B4115E"/>
    <w:rsid w:val="00B411CD"/>
    <w:rsid w:val="00B413A1"/>
    <w:rsid w:val="00B41680"/>
    <w:rsid w:val="00B416F3"/>
    <w:rsid w:val="00B41F85"/>
    <w:rsid w:val="00B4217C"/>
    <w:rsid w:val="00B4222B"/>
    <w:rsid w:val="00B42308"/>
    <w:rsid w:val="00B424A6"/>
    <w:rsid w:val="00B42762"/>
    <w:rsid w:val="00B42808"/>
    <w:rsid w:val="00B42869"/>
    <w:rsid w:val="00B42AC6"/>
    <w:rsid w:val="00B42DE0"/>
    <w:rsid w:val="00B4307A"/>
    <w:rsid w:val="00B430C0"/>
    <w:rsid w:val="00B43A01"/>
    <w:rsid w:val="00B43B1E"/>
    <w:rsid w:val="00B44859"/>
    <w:rsid w:val="00B44A98"/>
    <w:rsid w:val="00B44C45"/>
    <w:rsid w:val="00B44ED5"/>
    <w:rsid w:val="00B44ED8"/>
    <w:rsid w:val="00B44F8B"/>
    <w:rsid w:val="00B45E64"/>
    <w:rsid w:val="00B4605E"/>
    <w:rsid w:val="00B4615B"/>
    <w:rsid w:val="00B46190"/>
    <w:rsid w:val="00B470AF"/>
    <w:rsid w:val="00B4717A"/>
    <w:rsid w:val="00B471E2"/>
    <w:rsid w:val="00B4731E"/>
    <w:rsid w:val="00B47394"/>
    <w:rsid w:val="00B4746E"/>
    <w:rsid w:val="00B479B3"/>
    <w:rsid w:val="00B47AE3"/>
    <w:rsid w:val="00B47C8F"/>
    <w:rsid w:val="00B47E52"/>
    <w:rsid w:val="00B50009"/>
    <w:rsid w:val="00B5052F"/>
    <w:rsid w:val="00B50847"/>
    <w:rsid w:val="00B509BB"/>
    <w:rsid w:val="00B50B67"/>
    <w:rsid w:val="00B50F61"/>
    <w:rsid w:val="00B51129"/>
    <w:rsid w:val="00B518A2"/>
    <w:rsid w:val="00B51F5B"/>
    <w:rsid w:val="00B524AA"/>
    <w:rsid w:val="00B5253D"/>
    <w:rsid w:val="00B52937"/>
    <w:rsid w:val="00B52FCD"/>
    <w:rsid w:val="00B534D4"/>
    <w:rsid w:val="00B539A1"/>
    <w:rsid w:val="00B53BB8"/>
    <w:rsid w:val="00B53F25"/>
    <w:rsid w:val="00B540F4"/>
    <w:rsid w:val="00B54181"/>
    <w:rsid w:val="00B54988"/>
    <w:rsid w:val="00B54A0A"/>
    <w:rsid w:val="00B55851"/>
    <w:rsid w:val="00B5587F"/>
    <w:rsid w:val="00B55ADE"/>
    <w:rsid w:val="00B55AEB"/>
    <w:rsid w:val="00B55B49"/>
    <w:rsid w:val="00B55F7D"/>
    <w:rsid w:val="00B56367"/>
    <w:rsid w:val="00B564CC"/>
    <w:rsid w:val="00B56566"/>
    <w:rsid w:val="00B56D96"/>
    <w:rsid w:val="00B570E8"/>
    <w:rsid w:val="00B57327"/>
    <w:rsid w:val="00B5734D"/>
    <w:rsid w:val="00B5780A"/>
    <w:rsid w:val="00B57AF6"/>
    <w:rsid w:val="00B57BCD"/>
    <w:rsid w:val="00B57F47"/>
    <w:rsid w:val="00B601C1"/>
    <w:rsid w:val="00B603CA"/>
    <w:rsid w:val="00B604B1"/>
    <w:rsid w:val="00B60656"/>
    <w:rsid w:val="00B609E7"/>
    <w:rsid w:val="00B60C4A"/>
    <w:rsid w:val="00B60CE3"/>
    <w:rsid w:val="00B60EA2"/>
    <w:rsid w:val="00B61297"/>
    <w:rsid w:val="00B6164A"/>
    <w:rsid w:val="00B61687"/>
    <w:rsid w:val="00B61790"/>
    <w:rsid w:val="00B61D78"/>
    <w:rsid w:val="00B61EC7"/>
    <w:rsid w:val="00B62151"/>
    <w:rsid w:val="00B62199"/>
    <w:rsid w:val="00B62939"/>
    <w:rsid w:val="00B631FC"/>
    <w:rsid w:val="00B6363F"/>
    <w:rsid w:val="00B63936"/>
    <w:rsid w:val="00B63CBC"/>
    <w:rsid w:val="00B63CEE"/>
    <w:rsid w:val="00B63F8F"/>
    <w:rsid w:val="00B64083"/>
    <w:rsid w:val="00B64345"/>
    <w:rsid w:val="00B64367"/>
    <w:rsid w:val="00B6443E"/>
    <w:rsid w:val="00B645A2"/>
    <w:rsid w:val="00B64637"/>
    <w:rsid w:val="00B653D0"/>
    <w:rsid w:val="00B65446"/>
    <w:rsid w:val="00B65EB1"/>
    <w:rsid w:val="00B65FA7"/>
    <w:rsid w:val="00B662C9"/>
    <w:rsid w:val="00B664BC"/>
    <w:rsid w:val="00B667C6"/>
    <w:rsid w:val="00B66A57"/>
    <w:rsid w:val="00B66C83"/>
    <w:rsid w:val="00B67693"/>
    <w:rsid w:val="00B6780B"/>
    <w:rsid w:val="00B67A5F"/>
    <w:rsid w:val="00B67BF2"/>
    <w:rsid w:val="00B67C8E"/>
    <w:rsid w:val="00B67E3A"/>
    <w:rsid w:val="00B70666"/>
    <w:rsid w:val="00B7070A"/>
    <w:rsid w:val="00B70856"/>
    <w:rsid w:val="00B70B5A"/>
    <w:rsid w:val="00B70DD9"/>
    <w:rsid w:val="00B70E4A"/>
    <w:rsid w:val="00B70F8B"/>
    <w:rsid w:val="00B70FDE"/>
    <w:rsid w:val="00B71068"/>
    <w:rsid w:val="00B71549"/>
    <w:rsid w:val="00B71693"/>
    <w:rsid w:val="00B717D5"/>
    <w:rsid w:val="00B71B60"/>
    <w:rsid w:val="00B71E22"/>
    <w:rsid w:val="00B71F23"/>
    <w:rsid w:val="00B723B8"/>
    <w:rsid w:val="00B7267F"/>
    <w:rsid w:val="00B72927"/>
    <w:rsid w:val="00B72B75"/>
    <w:rsid w:val="00B72D1A"/>
    <w:rsid w:val="00B72D61"/>
    <w:rsid w:val="00B72E0A"/>
    <w:rsid w:val="00B72F10"/>
    <w:rsid w:val="00B734E3"/>
    <w:rsid w:val="00B73548"/>
    <w:rsid w:val="00B73A1B"/>
    <w:rsid w:val="00B73C46"/>
    <w:rsid w:val="00B73D3C"/>
    <w:rsid w:val="00B73D5C"/>
    <w:rsid w:val="00B73D87"/>
    <w:rsid w:val="00B73FEE"/>
    <w:rsid w:val="00B74032"/>
    <w:rsid w:val="00B74170"/>
    <w:rsid w:val="00B745E8"/>
    <w:rsid w:val="00B74FCC"/>
    <w:rsid w:val="00B7505B"/>
    <w:rsid w:val="00B75246"/>
    <w:rsid w:val="00B7571C"/>
    <w:rsid w:val="00B7574C"/>
    <w:rsid w:val="00B75A1B"/>
    <w:rsid w:val="00B75AAF"/>
    <w:rsid w:val="00B7644B"/>
    <w:rsid w:val="00B76C07"/>
    <w:rsid w:val="00B7728B"/>
    <w:rsid w:val="00B77C6D"/>
    <w:rsid w:val="00B77C74"/>
    <w:rsid w:val="00B802B1"/>
    <w:rsid w:val="00B80382"/>
    <w:rsid w:val="00B804FE"/>
    <w:rsid w:val="00B807E7"/>
    <w:rsid w:val="00B80D39"/>
    <w:rsid w:val="00B80F36"/>
    <w:rsid w:val="00B81753"/>
    <w:rsid w:val="00B81774"/>
    <w:rsid w:val="00B81A63"/>
    <w:rsid w:val="00B81EB5"/>
    <w:rsid w:val="00B8205A"/>
    <w:rsid w:val="00B821A7"/>
    <w:rsid w:val="00B821BD"/>
    <w:rsid w:val="00B821CE"/>
    <w:rsid w:val="00B82389"/>
    <w:rsid w:val="00B82A94"/>
    <w:rsid w:val="00B82B07"/>
    <w:rsid w:val="00B82C46"/>
    <w:rsid w:val="00B82D0B"/>
    <w:rsid w:val="00B82DFF"/>
    <w:rsid w:val="00B830E8"/>
    <w:rsid w:val="00B832BC"/>
    <w:rsid w:val="00B8332D"/>
    <w:rsid w:val="00B83638"/>
    <w:rsid w:val="00B83833"/>
    <w:rsid w:val="00B83D4C"/>
    <w:rsid w:val="00B842CD"/>
    <w:rsid w:val="00B84551"/>
    <w:rsid w:val="00B84554"/>
    <w:rsid w:val="00B848EA"/>
    <w:rsid w:val="00B84903"/>
    <w:rsid w:val="00B84B21"/>
    <w:rsid w:val="00B85004"/>
    <w:rsid w:val="00B85A75"/>
    <w:rsid w:val="00B85AD4"/>
    <w:rsid w:val="00B86303"/>
    <w:rsid w:val="00B8642C"/>
    <w:rsid w:val="00B86499"/>
    <w:rsid w:val="00B865AF"/>
    <w:rsid w:val="00B86706"/>
    <w:rsid w:val="00B8676F"/>
    <w:rsid w:val="00B868C4"/>
    <w:rsid w:val="00B86B6E"/>
    <w:rsid w:val="00B87242"/>
    <w:rsid w:val="00B872ED"/>
    <w:rsid w:val="00B87CB4"/>
    <w:rsid w:val="00B901A5"/>
    <w:rsid w:val="00B9032D"/>
    <w:rsid w:val="00B90431"/>
    <w:rsid w:val="00B90746"/>
    <w:rsid w:val="00B909C3"/>
    <w:rsid w:val="00B90AC7"/>
    <w:rsid w:val="00B90E12"/>
    <w:rsid w:val="00B9127F"/>
    <w:rsid w:val="00B9153E"/>
    <w:rsid w:val="00B91615"/>
    <w:rsid w:val="00B91B74"/>
    <w:rsid w:val="00B91BDF"/>
    <w:rsid w:val="00B91DED"/>
    <w:rsid w:val="00B92096"/>
    <w:rsid w:val="00B92356"/>
    <w:rsid w:val="00B925A6"/>
    <w:rsid w:val="00B92910"/>
    <w:rsid w:val="00B92AEB"/>
    <w:rsid w:val="00B92B77"/>
    <w:rsid w:val="00B92D76"/>
    <w:rsid w:val="00B92F12"/>
    <w:rsid w:val="00B9302D"/>
    <w:rsid w:val="00B93161"/>
    <w:rsid w:val="00B935C4"/>
    <w:rsid w:val="00B93750"/>
    <w:rsid w:val="00B9393E"/>
    <w:rsid w:val="00B93C07"/>
    <w:rsid w:val="00B93DA5"/>
    <w:rsid w:val="00B941EC"/>
    <w:rsid w:val="00B942AA"/>
    <w:rsid w:val="00B94572"/>
    <w:rsid w:val="00B94767"/>
    <w:rsid w:val="00B9478C"/>
    <w:rsid w:val="00B949F9"/>
    <w:rsid w:val="00B94AB0"/>
    <w:rsid w:val="00B94AD0"/>
    <w:rsid w:val="00B95251"/>
    <w:rsid w:val="00B954DC"/>
    <w:rsid w:val="00B95624"/>
    <w:rsid w:val="00B9565C"/>
    <w:rsid w:val="00B95760"/>
    <w:rsid w:val="00B95803"/>
    <w:rsid w:val="00B95D22"/>
    <w:rsid w:val="00B95DAC"/>
    <w:rsid w:val="00B95FF9"/>
    <w:rsid w:val="00B967C8"/>
    <w:rsid w:val="00B9692F"/>
    <w:rsid w:val="00B96978"/>
    <w:rsid w:val="00B96AB8"/>
    <w:rsid w:val="00B96E97"/>
    <w:rsid w:val="00B971F6"/>
    <w:rsid w:val="00B97404"/>
    <w:rsid w:val="00B975F8"/>
    <w:rsid w:val="00BA0174"/>
    <w:rsid w:val="00BA01B8"/>
    <w:rsid w:val="00BA0470"/>
    <w:rsid w:val="00BA047A"/>
    <w:rsid w:val="00BA04ED"/>
    <w:rsid w:val="00BA083D"/>
    <w:rsid w:val="00BA089D"/>
    <w:rsid w:val="00BA0FAA"/>
    <w:rsid w:val="00BA1594"/>
    <w:rsid w:val="00BA1682"/>
    <w:rsid w:val="00BA1805"/>
    <w:rsid w:val="00BA2041"/>
    <w:rsid w:val="00BA261C"/>
    <w:rsid w:val="00BA26D7"/>
    <w:rsid w:val="00BA26F3"/>
    <w:rsid w:val="00BA27A3"/>
    <w:rsid w:val="00BA2856"/>
    <w:rsid w:val="00BA288F"/>
    <w:rsid w:val="00BA28C9"/>
    <w:rsid w:val="00BA2946"/>
    <w:rsid w:val="00BA2ED6"/>
    <w:rsid w:val="00BA2FFF"/>
    <w:rsid w:val="00BA3B15"/>
    <w:rsid w:val="00BA3F4A"/>
    <w:rsid w:val="00BA3F53"/>
    <w:rsid w:val="00BA4635"/>
    <w:rsid w:val="00BA474B"/>
    <w:rsid w:val="00BA4CB5"/>
    <w:rsid w:val="00BA4CFC"/>
    <w:rsid w:val="00BA5045"/>
    <w:rsid w:val="00BA5060"/>
    <w:rsid w:val="00BA50C2"/>
    <w:rsid w:val="00BA58FB"/>
    <w:rsid w:val="00BA6624"/>
    <w:rsid w:val="00BA66F8"/>
    <w:rsid w:val="00BA6989"/>
    <w:rsid w:val="00BA6C92"/>
    <w:rsid w:val="00BA6CE5"/>
    <w:rsid w:val="00BA6E82"/>
    <w:rsid w:val="00BA6F00"/>
    <w:rsid w:val="00BA7661"/>
    <w:rsid w:val="00BA7737"/>
    <w:rsid w:val="00BA7A08"/>
    <w:rsid w:val="00BA7F2A"/>
    <w:rsid w:val="00BB01A8"/>
    <w:rsid w:val="00BB05E1"/>
    <w:rsid w:val="00BB07BF"/>
    <w:rsid w:val="00BB093F"/>
    <w:rsid w:val="00BB12C0"/>
    <w:rsid w:val="00BB1750"/>
    <w:rsid w:val="00BB18CD"/>
    <w:rsid w:val="00BB18D8"/>
    <w:rsid w:val="00BB1A08"/>
    <w:rsid w:val="00BB1C44"/>
    <w:rsid w:val="00BB1D53"/>
    <w:rsid w:val="00BB1F65"/>
    <w:rsid w:val="00BB253E"/>
    <w:rsid w:val="00BB291D"/>
    <w:rsid w:val="00BB2945"/>
    <w:rsid w:val="00BB29DD"/>
    <w:rsid w:val="00BB2A2B"/>
    <w:rsid w:val="00BB2DBA"/>
    <w:rsid w:val="00BB3203"/>
    <w:rsid w:val="00BB38C8"/>
    <w:rsid w:val="00BB38EA"/>
    <w:rsid w:val="00BB3C27"/>
    <w:rsid w:val="00BB3E8E"/>
    <w:rsid w:val="00BB40E5"/>
    <w:rsid w:val="00BB4120"/>
    <w:rsid w:val="00BB4438"/>
    <w:rsid w:val="00BB447D"/>
    <w:rsid w:val="00BB4482"/>
    <w:rsid w:val="00BB45CD"/>
    <w:rsid w:val="00BB4784"/>
    <w:rsid w:val="00BB4932"/>
    <w:rsid w:val="00BB4C6B"/>
    <w:rsid w:val="00BB4F61"/>
    <w:rsid w:val="00BB5021"/>
    <w:rsid w:val="00BB5623"/>
    <w:rsid w:val="00BB5926"/>
    <w:rsid w:val="00BB5948"/>
    <w:rsid w:val="00BB5A9A"/>
    <w:rsid w:val="00BB5FF1"/>
    <w:rsid w:val="00BB6024"/>
    <w:rsid w:val="00BB610A"/>
    <w:rsid w:val="00BB61C8"/>
    <w:rsid w:val="00BB6282"/>
    <w:rsid w:val="00BB64A7"/>
    <w:rsid w:val="00BB680D"/>
    <w:rsid w:val="00BB6895"/>
    <w:rsid w:val="00BB6A05"/>
    <w:rsid w:val="00BB6C01"/>
    <w:rsid w:val="00BB6E66"/>
    <w:rsid w:val="00BB7247"/>
    <w:rsid w:val="00BB7A3D"/>
    <w:rsid w:val="00BB7FB8"/>
    <w:rsid w:val="00BC01A3"/>
    <w:rsid w:val="00BC03EF"/>
    <w:rsid w:val="00BC055E"/>
    <w:rsid w:val="00BC0610"/>
    <w:rsid w:val="00BC0779"/>
    <w:rsid w:val="00BC0AA9"/>
    <w:rsid w:val="00BC0D8E"/>
    <w:rsid w:val="00BC0E9E"/>
    <w:rsid w:val="00BC125A"/>
    <w:rsid w:val="00BC16A4"/>
    <w:rsid w:val="00BC1BA1"/>
    <w:rsid w:val="00BC1C42"/>
    <w:rsid w:val="00BC1D10"/>
    <w:rsid w:val="00BC1DB9"/>
    <w:rsid w:val="00BC2158"/>
    <w:rsid w:val="00BC23F3"/>
    <w:rsid w:val="00BC24FC"/>
    <w:rsid w:val="00BC26AC"/>
    <w:rsid w:val="00BC27D7"/>
    <w:rsid w:val="00BC28B4"/>
    <w:rsid w:val="00BC32DC"/>
    <w:rsid w:val="00BC32FC"/>
    <w:rsid w:val="00BC3404"/>
    <w:rsid w:val="00BC3547"/>
    <w:rsid w:val="00BC377E"/>
    <w:rsid w:val="00BC3AB4"/>
    <w:rsid w:val="00BC41AC"/>
    <w:rsid w:val="00BC47C9"/>
    <w:rsid w:val="00BC5103"/>
    <w:rsid w:val="00BC5298"/>
    <w:rsid w:val="00BC530E"/>
    <w:rsid w:val="00BC542B"/>
    <w:rsid w:val="00BC545E"/>
    <w:rsid w:val="00BC5654"/>
    <w:rsid w:val="00BC57DC"/>
    <w:rsid w:val="00BC5B78"/>
    <w:rsid w:val="00BC5DE3"/>
    <w:rsid w:val="00BC5E2F"/>
    <w:rsid w:val="00BC6089"/>
    <w:rsid w:val="00BC6200"/>
    <w:rsid w:val="00BC67F0"/>
    <w:rsid w:val="00BC6C5A"/>
    <w:rsid w:val="00BC7034"/>
    <w:rsid w:val="00BC7107"/>
    <w:rsid w:val="00BC74C8"/>
    <w:rsid w:val="00BC7847"/>
    <w:rsid w:val="00BC78FD"/>
    <w:rsid w:val="00BC7930"/>
    <w:rsid w:val="00BC7FCD"/>
    <w:rsid w:val="00BD03E4"/>
    <w:rsid w:val="00BD06E5"/>
    <w:rsid w:val="00BD0DED"/>
    <w:rsid w:val="00BD11AC"/>
    <w:rsid w:val="00BD14D4"/>
    <w:rsid w:val="00BD1747"/>
    <w:rsid w:val="00BD2072"/>
    <w:rsid w:val="00BD2634"/>
    <w:rsid w:val="00BD26BF"/>
    <w:rsid w:val="00BD2874"/>
    <w:rsid w:val="00BD2A7F"/>
    <w:rsid w:val="00BD2B46"/>
    <w:rsid w:val="00BD2FE0"/>
    <w:rsid w:val="00BD311B"/>
    <w:rsid w:val="00BD359A"/>
    <w:rsid w:val="00BD3637"/>
    <w:rsid w:val="00BD3AAD"/>
    <w:rsid w:val="00BD3E69"/>
    <w:rsid w:val="00BD3FDF"/>
    <w:rsid w:val="00BD412F"/>
    <w:rsid w:val="00BD4539"/>
    <w:rsid w:val="00BD456A"/>
    <w:rsid w:val="00BD4629"/>
    <w:rsid w:val="00BD4643"/>
    <w:rsid w:val="00BD4679"/>
    <w:rsid w:val="00BD4854"/>
    <w:rsid w:val="00BD4D1D"/>
    <w:rsid w:val="00BD4E30"/>
    <w:rsid w:val="00BD4F3F"/>
    <w:rsid w:val="00BD56C0"/>
    <w:rsid w:val="00BD56E1"/>
    <w:rsid w:val="00BD5EB2"/>
    <w:rsid w:val="00BD5EEC"/>
    <w:rsid w:val="00BD681E"/>
    <w:rsid w:val="00BD6BFC"/>
    <w:rsid w:val="00BD6D58"/>
    <w:rsid w:val="00BD71A3"/>
    <w:rsid w:val="00BD75F9"/>
    <w:rsid w:val="00BD77EF"/>
    <w:rsid w:val="00BD7885"/>
    <w:rsid w:val="00BD78CD"/>
    <w:rsid w:val="00BD78DA"/>
    <w:rsid w:val="00BD7CF6"/>
    <w:rsid w:val="00BE0134"/>
    <w:rsid w:val="00BE027A"/>
    <w:rsid w:val="00BE0599"/>
    <w:rsid w:val="00BE062B"/>
    <w:rsid w:val="00BE09AF"/>
    <w:rsid w:val="00BE0B94"/>
    <w:rsid w:val="00BE0F99"/>
    <w:rsid w:val="00BE1117"/>
    <w:rsid w:val="00BE1139"/>
    <w:rsid w:val="00BE1144"/>
    <w:rsid w:val="00BE1579"/>
    <w:rsid w:val="00BE166A"/>
    <w:rsid w:val="00BE16E6"/>
    <w:rsid w:val="00BE17B3"/>
    <w:rsid w:val="00BE1853"/>
    <w:rsid w:val="00BE1A36"/>
    <w:rsid w:val="00BE1E33"/>
    <w:rsid w:val="00BE1E91"/>
    <w:rsid w:val="00BE252D"/>
    <w:rsid w:val="00BE25BD"/>
    <w:rsid w:val="00BE29D5"/>
    <w:rsid w:val="00BE2ADA"/>
    <w:rsid w:val="00BE2FB4"/>
    <w:rsid w:val="00BE324A"/>
    <w:rsid w:val="00BE35A6"/>
    <w:rsid w:val="00BE3F6C"/>
    <w:rsid w:val="00BE497C"/>
    <w:rsid w:val="00BE4B2A"/>
    <w:rsid w:val="00BE5078"/>
    <w:rsid w:val="00BE53BA"/>
    <w:rsid w:val="00BE5528"/>
    <w:rsid w:val="00BE56C3"/>
    <w:rsid w:val="00BE5748"/>
    <w:rsid w:val="00BE57E3"/>
    <w:rsid w:val="00BE5980"/>
    <w:rsid w:val="00BE5E24"/>
    <w:rsid w:val="00BE640C"/>
    <w:rsid w:val="00BE64C9"/>
    <w:rsid w:val="00BE679D"/>
    <w:rsid w:val="00BE6950"/>
    <w:rsid w:val="00BE6997"/>
    <w:rsid w:val="00BE69C8"/>
    <w:rsid w:val="00BE6A59"/>
    <w:rsid w:val="00BE7295"/>
    <w:rsid w:val="00BE749E"/>
    <w:rsid w:val="00BE780C"/>
    <w:rsid w:val="00BE796A"/>
    <w:rsid w:val="00BE7A34"/>
    <w:rsid w:val="00BE7D10"/>
    <w:rsid w:val="00BE7FBC"/>
    <w:rsid w:val="00BF04C2"/>
    <w:rsid w:val="00BF056A"/>
    <w:rsid w:val="00BF07CC"/>
    <w:rsid w:val="00BF0C00"/>
    <w:rsid w:val="00BF0CE9"/>
    <w:rsid w:val="00BF0ED3"/>
    <w:rsid w:val="00BF11BF"/>
    <w:rsid w:val="00BF131F"/>
    <w:rsid w:val="00BF244A"/>
    <w:rsid w:val="00BF271F"/>
    <w:rsid w:val="00BF2D17"/>
    <w:rsid w:val="00BF2DA5"/>
    <w:rsid w:val="00BF30AD"/>
    <w:rsid w:val="00BF39F5"/>
    <w:rsid w:val="00BF3B56"/>
    <w:rsid w:val="00BF3C40"/>
    <w:rsid w:val="00BF3C4C"/>
    <w:rsid w:val="00BF3CB5"/>
    <w:rsid w:val="00BF3F48"/>
    <w:rsid w:val="00BF4192"/>
    <w:rsid w:val="00BF41B6"/>
    <w:rsid w:val="00BF4260"/>
    <w:rsid w:val="00BF4433"/>
    <w:rsid w:val="00BF44C1"/>
    <w:rsid w:val="00BF45BD"/>
    <w:rsid w:val="00BF465D"/>
    <w:rsid w:val="00BF4726"/>
    <w:rsid w:val="00BF4C5E"/>
    <w:rsid w:val="00BF4CF1"/>
    <w:rsid w:val="00BF4E24"/>
    <w:rsid w:val="00BF4EF8"/>
    <w:rsid w:val="00BF5014"/>
    <w:rsid w:val="00BF506C"/>
    <w:rsid w:val="00BF5286"/>
    <w:rsid w:val="00BF52D5"/>
    <w:rsid w:val="00BF5320"/>
    <w:rsid w:val="00BF53E9"/>
    <w:rsid w:val="00BF55D0"/>
    <w:rsid w:val="00BF5AA8"/>
    <w:rsid w:val="00BF5E03"/>
    <w:rsid w:val="00BF64F0"/>
    <w:rsid w:val="00BF6786"/>
    <w:rsid w:val="00BF6811"/>
    <w:rsid w:val="00BF69CC"/>
    <w:rsid w:val="00BF6B09"/>
    <w:rsid w:val="00BF6E40"/>
    <w:rsid w:val="00BF7633"/>
    <w:rsid w:val="00BF7D19"/>
    <w:rsid w:val="00BF7DB5"/>
    <w:rsid w:val="00BF7FDD"/>
    <w:rsid w:val="00C000A8"/>
    <w:rsid w:val="00C00260"/>
    <w:rsid w:val="00C007F7"/>
    <w:rsid w:val="00C00A1B"/>
    <w:rsid w:val="00C00B6B"/>
    <w:rsid w:val="00C00BD0"/>
    <w:rsid w:val="00C00CB3"/>
    <w:rsid w:val="00C00D3F"/>
    <w:rsid w:val="00C00F8C"/>
    <w:rsid w:val="00C010E2"/>
    <w:rsid w:val="00C01E49"/>
    <w:rsid w:val="00C01F24"/>
    <w:rsid w:val="00C026E8"/>
    <w:rsid w:val="00C02A79"/>
    <w:rsid w:val="00C02CBA"/>
    <w:rsid w:val="00C02DE0"/>
    <w:rsid w:val="00C02E8B"/>
    <w:rsid w:val="00C03FF0"/>
    <w:rsid w:val="00C04B03"/>
    <w:rsid w:val="00C04BE5"/>
    <w:rsid w:val="00C04E47"/>
    <w:rsid w:val="00C04E5D"/>
    <w:rsid w:val="00C04E72"/>
    <w:rsid w:val="00C0526B"/>
    <w:rsid w:val="00C053E6"/>
    <w:rsid w:val="00C056B1"/>
    <w:rsid w:val="00C05B46"/>
    <w:rsid w:val="00C05B51"/>
    <w:rsid w:val="00C06105"/>
    <w:rsid w:val="00C0694B"/>
    <w:rsid w:val="00C06954"/>
    <w:rsid w:val="00C06DED"/>
    <w:rsid w:val="00C06F18"/>
    <w:rsid w:val="00C070A8"/>
    <w:rsid w:val="00C0732C"/>
    <w:rsid w:val="00C073C1"/>
    <w:rsid w:val="00C07C34"/>
    <w:rsid w:val="00C07E45"/>
    <w:rsid w:val="00C10000"/>
    <w:rsid w:val="00C10098"/>
    <w:rsid w:val="00C10626"/>
    <w:rsid w:val="00C106FC"/>
    <w:rsid w:val="00C1072E"/>
    <w:rsid w:val="00C10916"/>
    <w:rsid w:val="00C109D4"/>
    <w:rsid w:val="00C109E7"/>
    <w:rsid w:val="00C10C61"/>
    <w:rsid w:val="00C10CD3"/>
    <w:rsid w:val="00C10F5C"/>
    <w:rsid w:val="00C11465"/>
    <w:rsid w:val="00C11718"/>
    <w:rsid w:val="00C11C2E"/>
    <w:rsid w:val="00C12091"/>
    <w:rsid w:val="00C1272C"/>
    <w:rsid w:val="00C12833"/>
    <w:rsid w:val="00C1292A"/>
    <w:rsid w:val="00C12A2B"/>
    <w:rsid w:val="00C12A6B"/>
    <w:rsid w:val="00C1326F"/>
    <w:rsid w:val="00C13314"/>
    <w:rsid w:val="00C13752"/>
    <w:rsid w:val="00C13B82"/>
    <w:rsid w:val="00C140D3"/>
    <w:rsid w:val="00C1421E"/>
    <w:rsid w:val="00C14461"/>
    <w:rsid w:val="00C146E1"/>
    <w:rsid w:val="00C146EC"/>
    <w:rsid w:val="00C14AC4"/>
    <w:rsid w:val="00C14D8C"/>
    <w:rsid w:val="00C150CC"/>
    <w:rsid w:val="00C153CC"/>
    <w:rsid w:val="00C15400"/>
    <w:rsid w:val="00C15556"/>
    <w:rsid w:val="00C156A7"/>
    <w:rsid w:val="00C15849"/>
    <w:rsid w:val="00C15A1E"/>
    <w:rsid w:val="00C15D6D"/>
    <w:rsid w:val="00C15ED6"/>
    <w:rsid w:val="00C16417"/>
    <w:rsid w:val="00C16434"/>
    <w:rsid w:val="00C16BF9"/>
    <w:rsid w:val="00C1720F"/>
    <w:rsid w:val="00C17D5C"/>
    <w:rsid w:val="00C17EA4"/>
    <w:rsid w:val="00C17F06"/>
    <w:rsid w:val="00C20333"/>
    <w:rsid w:val="00C20485"/>
    <w:rsid w:val="00C20692"/>
    <w:rsid w:val="00C20A2F"/>
    <w:rsid w:val="00C20D8B"/>
    <w:rsid w:val="00C2137A"/>
    <w:rsid w:val="00C21671"/>
    <w:rsid w:val="00C216EC"/>
    <w:rsid w:val="00C217C5"/>
    <w:rsid w:val="00C21996"/>
    <w:rsid w:val="00C21D2B"/>
    <w:rsid w:val="00C21D6D"/>
    <w:rsid w:val="00C21EDC"/>
    <w:rsid w:val="00C224D1"/>
    <w:rsid w:val="00C2261B"/>
    <w:rsid w:val="00C22A7D"/>
    <w:rsid w:val="00C23336"/>
    <w:rsid w:val="00C23459"/>
    <w:rsid w:val="00C235E0"/>
    <w:rsid w:val="00C23747"/>
    <w:rsid w:val="00C238C4"/>
    <w:rsid w:val="00C23BE3"/>
    <w:rsid w:val="00C23CA6"/>
    <w:rsid w:val="00C23EB5"/>
    <w:rsid w:val="00C23F09"/>
    <w:rsid w:val="00C243CB"/>
    <w:rsid w:val="00C24498"/>
    <w:rsid w:val="00C24728"/>
    <w:rsid w:val="00C24B24"/>
    <w:rsid w:val="00C24BCE"/>
    <w:rsid w:val="00C24BFE"/>
    <w:rsid w:val="00C24DF1"/>
    <w:rsid w:val="00C25074"/>
    <w:rsid w:val="00C25674"/>
    <w:rsid w:val="00C2569F"/>
    <w:rsid w:val="00C257FD"/>
    <w:rsid w:val="00C25D42"/>
    <w:rsid w:val="00C265E2"/>
    <w:rsid w:val="00C2677A"/>
    <w:rsid w:val="00C267DF"/>
    <w:rsid w:val="00C269D9"/>
    <w:rsid w:val="00C26B71"/>
    <w:rsid w:val="00C26CEE"/>
    <w:rsid w:val="00C26DC7"/>
    <w:rsid w:val="00C27542"/>
    <w:rsid w:val="00C2776A"/>
    <w:rsid w:val="00C278B9"/>
    <w:rsid w:val="00C27977"/>
    <w:rsid w:val="00C27A4A"/>
    <w:rsid w:val="00C27ABE"/>
    <w:rsid w:val="00C27CA6"/>
    <w:rsid w:val="00C303AE"/>
    <w:rsid w:val="00C304F0"/>
    <w:rsid w:val="00C3086C"/>
    <w:rsid w:val="00C309E9"/>
    <w:rsid w:val="00C30AD3"/>
    <w:rsid w:val="00C30F1F"/>
    <w:rsid w:val="00C311D5"/>
    <w:rsid w:val="00C315F0"/>
    <w:rsid w:val="00C318A8"/>
    <w:rsid w:val="00C31BAB"/>
    <w:rsid w:val="00C31DAF"/>
    <w:rsid w:val="00C31DB4"/>
    <w:rsid w:val="00C31F34"/>
    <w:rsid w:val="00C321B4"/>
    <w:rsid w:val="00C324DD"/>
    <w:rsid w:val="00C32A26"/>
    <w:rsid w:val="00C32AC4"/>
    <w:rsid w:val="00C32B23"/>
    <w:rsid w:val="00C32D19"/>
    <w:rsid w:val="00C32EBD"/>
    <w:rsid w:val="00C33296"/>
    <w:rsid w:val="00C33308"/>
    <w:rsid w:val="00C33389"/>
    <w:rsid w:val="00C3351F"/>
    <w:rsid w:val="00C33577"/>
    <w:rsid w:val="00C3376B"/>
    <w:rsid w:val="00C33A61"/>
    <w:rsid w:val="00C33BC6"/>
    <w:rsid w:val="00C33EB0"/>
    <w:rsid w:val="00C34317"/>
    <w:rsid w:val="00C34449"/>
    <w:rsid w:val="00C3454D"/>
    <w:rsid w:val="00C349FF"/>
    <w:rsid w:val="00C34D5A"/>
    <w:rsid w:val="00C34D72"/>
    <w:rsid w:val="00C35385"/>
    <w:rsid w:val="00C359DA"/>
    <w:rsid w:val="00C35B4D"/>
    <w:rsid w:val="00C367F5"/>
    <w:rsid w:val="00C36C50"/>
    <w:rsid w:val="00C36D3C"/>
    <w:rsid w:val="00C36EA3"/>
    <w:rsid w:val="00C36FBD"/>
    <w:rsid w:val="00C37804"/>
    <w:rsid w:val="00C378EA"/>
    <w:rsid w:val="00C37926"/>
    <w:rsid w:val="00C37B2B"/>
    <w:rsid w:val="00C37B9E"/>
    <w:rsid w:val="00C40425"/>
    <w:rsid w:val="00C40975"/>
    <w:rsid w:val="00C411E7"/>
    <w:rsid w:val="00C412EC"/>
    <w:rsid w:val="00C4174D"/>
    <w:rsid w:val="00C417EF"/>
    <w:rsid w:val="00C4192C"/>
    <w:rsid w:val="00C41CEF"/>
    <w:rsid w:val="00C41D9F"/>
    <w:rsid w:val="00C42202"/>
    <w:rsid w:val="00C422F3"/>
    <w:rsid w:val="00C42574"/>
    <w:rsid w:val="00C42A68"/>
    <w:rsid w:val="00C42BFC"/>
    <w:rsid w:val="00C4318A"/>
    <w:rsid w:val="00C43214"/>
    <w:rsid w:val="00C4339D"/>
    <w:rsid w:val="00C43759"/>
    <w:rsid w:val="00C439B0"/>
    <w:rsid w:val="00C43FBF"/>
    <w:rsid w:val="00C447FD"/>
    <w:rsid w:val="00C44EAC"/>
    <w:rsid w:val="00C45273"/>
    <w:rsid w:val="00C455C6"/>
    <w:rsid w:val="00C45779"/>
    <w:rsid w:val="00C45A36"/>
    <w:rsid w:val="00C462E0"/>
    <w:rsid w:val="00C4633D"/>
    <w:rsid w:val="00C463A1"/>
    <w:rsid w:val="00C46452"/>
    <w:rsid w:val="00C465A7"/>
    <w:rsid w:val="00C46767"/>
    <w:rsid w:val="00C46913"/>
    <w:rsid w:val="00C46AD0"/>
    <w:rsid w:val="00C4745B"/>
    <w:rsid w:val="00C476CF"/>
    <w:rsid w:val="00C479D8"/>
    <w:rsid w:val="00C47BB6"/>
    <w:rsid w:val="00C47FBD"/>
    <w:rsid w:val="00C50134"/>
    <w:rsid w:val="00C501C1"/>
    <w:rsid w:val="00C5088B"/>
    <w:rsid w:val="00C50D06"/>
    <w:rsid w:val="00C50F54"/>
    <w:rsid w:val="00C50FA5"/>
    <w:rsid w:val="00C513BF"/>
    <w:rsid w:val="00C5168F"/>
    <w:rsid w:val="00C51ADC"/>
    <w:rsid w:val="00C51BB0"/>
    <w:rsid w:val="00C51EC4"/>
    <w:rsid w:val="00C51F40"/>
    <w:rsid w:val="00C51FED"/>
    <w:rsid w:val="00C5200E"/>
    <w:rsid w:val="00C5231E"/>
    <w:rsid w:val="00C524AA"/>
    <w:rsid w:val="00C52E20"/>
    <w:rsid w:val="00C52EB7"/>
    <w:rsid w:val="00C5338B"/>
    <w:rsid w:val="00C533AF"/>
    <w:rsid w:val="00C53608"/>
    <w:rsid w:val="00C53B11"/>
    <w:rsid w:val="00C53F47"/>
    <w:rsid w:val="00C53FBB"/>
    <w:rsid w:val="00C54533"/>
    <w:rsid w:val="00C54B58"/>
    <w:rsid w:val="00C54BB2"/>
    <w:rsid w:val="00C54C1B"/>
    <w:rsid w:val="00C54E67"/>
    <w:rsid w:val="00C55018"/>
    <w:rsid w:val="00C5504B"/>
    <w:rsid w:val="00C55283"/>
    <w:rsid w:val="00C55C00"/>
    <w:rsid w:val="00C567B3"/>
    <w:rsid w:val="00C56A48"/>
    <w:rsid w:val="00C56C87"/>
    <w:rsid w:val="00C56EB5"/>
    <w:rsid w:val="00C57087"/>
    <w:rsid w:val="00C57247"/>
    <w:rsid w:val="00C57445"/>
    <w:rsid w:val="00C578CE"/>
    <w:rsid w:val="00C57ED0"/>
    <w:rsid w:val="00C601FE"/>
    <w:rsid w:val="00C60623"/>
    <w:rsid w:val="00C607F7"/>
    <w:rsid w:val="00C61107"/>
    <w:rsid w:val="00C61171"/>
    <w:rsid w:val="00C6126E"/>
    <w:rsid w:val="00C61376"/>
    <w:rsid w:val="00C613D3"/>
    <w:rsid w:val="00C61597"/>
    <w:rsid w:val="00C615A1"/>
    <w:rsid w:val="00C615DD"/>
    <w:rsid w:val="00C61707"/>
    <w:rsid w:val="00C6189E"/>
    <w:rsid w:val="00C61AE9"/>
    <w:rsid w:val="00C61B61"/>
    <w:rsid w:val="00C61B8C"/>
    <w:rsid w:val="00C61DC7"/>
    <w:rsid w:val="00C627A6"/>
    <w:rsid w:val="00C627D2"/>
    <w:rsid w:val="00C62857"/>
    <w:rsid w:val="00C62885"/>
    <w:rsid w:val="00C62A14"/>
    <w:rsid w:val="00C62F3F"/>
    <w:rsid w:val="00C633A7"/>
    <w:rsid w:val="00C6384E"/>
    <w:rsid w:val="00C638FA"/>
    <w:rsid w:val="00C63986"/>
    <w:rsid w:val="00C63E14"/>
    <w:rsid w:val="00C6400D"/>
    <w:rsid w:val="00C64406"/>
    <w:rsid w:val="00C64473"/>
    <w:rsid w:val="00C6476F"/>
    <w:rsid w:val="00C64942"/>
    <w:rsid w:val="00C64DC2"/>
    <w:rsid w:val="00C64DEC"/>
    <w:rsid w:val="00C64E8B"/>
    <w:rsid w:val="00C65109"/>
    <w:rsid w:val="00C66564"/>
    <w:rsid w:val="00C6679F"/>
    <w:rsid w:val="00C668D1"/>
    <w:rsid w:val="00C66CAF"/>
    <w:rsid w:val="00C67345"/>
    <w:rsid w:val="00C673A6"/>
    <w:rsid w:val="00C673AD"/>
    <w:rsid w:val="00C67494"/>
    <w:rsid w:val="00C67AA1"/>
    <w:rsid w:val="00C67AB8"/>
    <w:rsid w:val="00C67DF3"/>
    <w:rsid w:val="00C705A2"/>
    <w:rsid w:val="00C70A32"/>
    <w:rsid w:val="00C70A7A"/>
    <w:rsid w:val="00C70DAD"/>
    <w:rsid w:val="00C71774"/>
    <w:rsid w:val="00C71FE9"/>
    <w:rsid w:val="00C7218B"/>
    <w:rsid w:val="00C724BF"/>
    <w:rsid w:val="00C724D1"/>
    <w:rsid w:val="00C7267B"/>
    <w:rsid w:val="00C72A94"/>
    <w:rsid w:val="00C72C07"/>
    <w:rsid w:val="00C72D82"/>
    <w:rsid w:val="00C72DAE"/>
    <w:rsid w:val="00C72E20"/>
    <w:rsid w:val="00C73293"/>
    <w:rsid w:val="00C7343F"/>
    <w:rsid w:val="00C73B14"/>
    <w:rsid w:val="00C73BBC"/>
    <w:rsid w:val="00C73DB6"/>
    <w:rsid w:val="00C73EC7"/>
    <w:rsid w:val="00C7487C"/>
    <w:rsid w:val="00C74A1E"/>
    <w:rsid w:val="00C75CE7"/>
    <w:rsid w:val="00C75DCE"/>
    <w:rsid w:val="00C763C1"/>
    <w:rsid w:val="00C76673"/>
    <w:rsid w:val="00C766D2"/>
    <w:rsid w:val="00C76A01"/>
    <w:rsid w:val="00C76DA7"/>
    <w:rsid w:val="00C76DBB"/>
    <w:rsid w:val="00C771BD"/>
    <w:rsid w:val="00C7739A"/>
    <w:rsid w:val="00C773DE"/>
    <w:rsid w:val="00C77508"/>
    <w:rsid w:val="00C77754"/>
    <w:rsid w:val="00C77908"/>
    <w:rsid w:val="00C77E60"/>
    <w:rsid w:val="00C80187"/>
    <w:rsid w:val="00C80255"/>
    <w:rsid w:val="00C80787"/>
    <w:rsid w:val="00C80B9D"/>
    <w:rsid w:val="00C80C2F"/>
    <w:rsid w:val="00C80C34"/>
    <w:rsid w:val="00C811F8"/>
    <w:rsid w:val="00C8124B"/>
    <w:rsid w:val="00C81540"/>
    <w:rsid w:val="00C817D5"/>
    <w:rsid w:val="00C81962"/>
    <w:rsid w:val="00C81A1B"/>
    <w:rsid w:val="00C81FF5"/>
    <w:rsid w:val="00C82144"/>
    <w:rsid w:val="00C823F6"/>
    <w:rsid w:val="00C82564"/>
    <w:rsid w:val="00C8271B"/>
    <w:rsid w:val="00C82935"/>
    <w:rsid w:val="00C8296D"/>
    <w:rsid w:val="00C82B4A"/>
    <w:rsid w:val="00C82DAE"/>
    <w:rsid w:val="00C82E36"/>
    <w:rsid w:val="00C82F34"/>
    <w:rsid w:val="00C83127"/>
    <w:rsid w:val="00C8337C"/>
    <w:rsid w:val="00C833F2"/>
    <w:rsid w:val="00C8370C"/>
    <w:rsid w:val="00C83998"/>
    <w:rsid w:val="00C839CC"/>
    <w:rsid w:val="00C83D41"/>
    <w:rsid w:val="00C84031"/>
    <w:rsid w:val="00C8408C"/>
    <w:rsid w:val="00C85032"/>
    <w:rsid w:val="00C8551C"/>
    <w:rsid w:val="00C856A0"/>
    <w:rsid w:val="00C85A81"/>
    <w:rsid w:val="00C85C3F"/>
    <w:rsid w:val="00C8612D"/>
    <w:rsid w:val="00C863CC"/>
    <w:rsid w:val="00C867D2"/>
    <w:rsid w:val="00C86FB1"/>
    <w:rsid w:val="00C87151"/>
    <w:rsid w:val="00C873E3"/>
    <w:rsid w:val="00C87596"/>
    <w:rsid w:val="00C875C2"/>
    <w:rsid w:val="00C87813"/>
    <w:rsid w:val="00C8791A"/>
    <w:rsid w:val="00C87CAE"/>
    <w:rsid w:val="00C87D72"/>
    <w:rsid w:val="00C90038"/>
    <w:rsid w:val="00C9035C"/>
    <w:rsid w:val="00C90554"/>
    <w:rsid w:val="00C9089A"/>
    <w:rsid w:val="00C90A88"/>
    <w:rsid w:val="00C90E25"/>
    <w:rsid w:val="00C9112E"/>
    <w:rsid w:val="00C9129B"/>
    <w:rsid w:val="00C914F7"/>
    <w:rsid w:val="00C91952"/>
    <w:rsid w:val="00C91A64"/>
    <w:rsid w:val="00C92035"/>
    <w:rsid w:val="00C92527"/>
    <w:rsid w:val="00C9260E"/>
    <w:rsid w:val="00C92999"/>
    <w:rsid w:val="00C92ADA"/>
    <w:rsid w:val="00C92CA4"/>
    <w:rsid w:val="00C93259"/>
    <w:rsid w:val="00C93594"/>
    <w:rsid w:val="00C93951"/>
    <w:rsid w:val="00C93B6E"/>
    <w:rsid w:val="00C93F46"/>
    <w:rsid w:val="00C94001"/>
    <w:rsid w:val="00C940AC"/>
    <w:rsid w:val="00C944C4"/>
    <w:rsid w:val="00C94547"/>
    <w:rsid w:val="00C94F0C"/>
    <w:rsid w:val="00C95189"/>
    <w:rsid w:val="00C95343"/>
    <w:rsid w:val="00C953A1"/>
    <w:rsid w:val="00C9619D"/>
    <w:rsid w:val="00C96300"/>
    <w:rsid w:val="00C9637A"/>
    <w:rsid w:val="00C963D8"/>
    <w:rsid w:val="00C965EF"/>
    <w:rsid w:val="00C96722"/>
    <w:rsid w:val="00C96BB7"/>
    <w:rsid w:val="00C96BFD"/>
    <w:rsid w:val="00C97094"/>
    <w:rsid w:val="00C97260"/>
    <w:rsid w:val="00C97392"/>
    <w:rsid w:val="00C9744C"/>
    <w:rsid w:val="00C97459"/>
    <w:rsid w:val="00C97E58"/>
    <w:rsid w:val="00C97F90"/>
    <w:rsid w:val="00CA0128"/>
    <w:rsid w:val="00CA0456"/>
    <w:rsid w:val="00CA048E"/>
    <w:rsid w:val="00CA0569"/>
    <w:rsid w:val="00CA0597"/>
    <w:rsid w:val="00CA0A65"/>
    <w:rsid w:val="00CA0C11"/>
    <w:rsid w:val="00CA1689"/>
    <w:rsid w:val="00CA1A5E"/>
    <w:rsid w:val="00CA1ABB"/>
    <w:rsid w:val="00CA1C79"/>
    <w:rsid w:val="00CA1D10"/>
    <w:rsid w:val="00CA2145"/>
    <w:rsid w:val="00CA23C2"/>
    <w:rsid w:val="00CA2947"/>
    <w:rsid w:val="00CA2AE0"/>
    <w:rsid w:val="00CA323F"/>
    <w:rsid w:val="00CA342D"/>
    <w:rsid w:val="00CA36A4"/>
    <w:rsid w:val="00CA4129"/>
    <w:rsid w:val="00CA4408"/>
    <w:rsid w:val="00CA48C4"/>
    <w:rsid w:val="00CA49A6"/>
    <w:rsid w:val="00CA4E41"/>
    <w:rsid w:val="00CA560B"/>
    <w:rsid w:val="00CA5EA2"/>
    <w:rsid w:val="00CA5FC6"/>
    <w:rsid w:val="00CA607A"/>
    <w:rsid w:val="00CA62B1"/>
    <w:rsid w:val="00CA63AE"/>
    <w:rsid w:val="00CA6452"/>
    <w:rsid w:val="00CA6453"/>
    <w:rsid w:val="00CA648F"/>
    <w:rsid w:val="00CA64A3"/>
    <w:rsid w:val="00CA687E"/>
    <w:rsid w:val="00CA6DD7"/>
    <w:rsid w:val="00CA70EA"/>
    <w:rsid w:val="00CA71CF"/>
    <w:rsid w:val="00CA749A"/>
    <w:rsid w:val="00CA7612"/>
    <w:rsid w:val="00CA76A5"/>
    <w:rsid w:val="00CA7B49"/>
    <w:rsid w:val="00CA7E41"/>
    <w:rsid w:val="00CB0863"/>
    <w:rsid w:val="00CB0D64"/>
    <w:rsid w:val="00CB0DE3"/>
    <w:rsid w:val="00CB0ECC"/>
    <w:rsid w:val="00CB17E4"/>
    <w:rsid w:val="00CB1A57"/>
    <w:rsid w:val="00CB1B4B"/>
    <w:rsid w:val="00CB1B93"/>
    <w:rsid w:val="00CB1C73"/>
    <w:rsid w:val="00CB1DA7"/>
    <w:rsid w:val="00CB1DD2"/>
    <w:rsid w:val="00CB1EDF"/>
    <w:rsid w:val="00CB1F75"/>
    <w:rsid w:val="00CB26C3"/>
    <w:rsid w:val="00CB286E"/>
    <w:rsid w:val="00CB2BDB"/>
    <w:rsid w:val="00CB2C23"/>
    <w:rsid w:val="00CB2EE9"/>
    <w:rsid w:val="00CB2F5B"/>
    <w:rsid w:val="00CB32DA"/>
    <w:rsid w:val="00CB33CA"/>
    <w:rsid w:val="00CB3607"/>
    <w:rsid w:val="00CB3640"/>
    <w:rsid w:val="00CB3676"/>
    <w:rsid w:val="00CB3705"/>
    <w:rsid w:val="00CB3BCE"/>
    <w:rsid w:val="00CB404D"/>
    <w:rsid w:val="00CB4532"/>
    <w:rsid w:val="00CB4900"/>
    <w:rsid w:val="00CB4BD5"/>
    <w:rsid w:val="00CB4FC8"/>
    <w:rsid w:val="00CB508B"/>
    <w:rsid w:val="00CB535C"/>
    <w:rsid w:val="00CB57FE"/>
    <w:rsid w:val="00CB5917"/>
    <w:rsid w:val="00CB5B91"/>
    <w:rsid w:val="00CB5EF8"/>
    <w:rsid w:val="00CB60F9"/>
    <w:rsid w:val="00CB6223"/>
    <w:rsid w:val="00CB63FB"/>
    <w:rsid w:val="00CB65F2"/>
    <w:rsid w:val="00CB6A39"/>
    <w:rsid w:val="00CB6C82"/>
    <w:rsid w:val="00CB6FA3"/>
    <w:rsid w:val="00CB72AB"/>
    <w:rsid w:val="00CB767C"/>
    <w:rsid w:val="00CB7821"/>
    <w:rsid w:val="00CC097E"/>
    <w:rsid w:val="00CC0C81"/>
    <w:rsid w:val="00CC12FE"/>
    <w:rsid w:val="00CC16B7"/>
    <w:rsid w:val="00CC16E8"/>
    <w:rsid w:val="00CC1812"/>
    <w:rsid w:val="00CC1815"/>
    <w:rsid w:val="00CC1956"/>
    <w:rsid w:val="00CC4028"/>
    <w:rsid w:val="00CC42A6"/>
    <w:rsid w:val="00CC4545"/>
    <w:rsid w:val="00CC4987"/>
    <w:rsid w:val="00CC4BCF"/>
    <w:rsid w:val="00CC5B00"/>
    <w:rsid w:val="00CC5FD5"/>
    <w:rsid w:val="00CC6254"/>
    <w:rsid w:val="00CC6458"/>
    <w:rsid w:val="00CC65D5"/>
    <w:rsid w:val="00CC74F2"/>
    <w:rsid w:val="00CC79FC"/>
    <w:rsid w:val="00CC7AD6"/>
    <w:rsid w:val="00CC7F24"/>
    <w:rsid w:val="00CC7FA3"/>
    <w:rsid w:val="00CD0690"/>
    <w:rsid w:val="00CD08E8"/>
    <w:rsid w:val="00CD1004"/>
    <w:rsid w:val="00CD1093"/>
    <w:rsid w:val="00CD13CF"/>
    <w:rsid w:val="00CD14F2"/>
    <w:rsid w:val="00CD183D"/>
    <w:rsid w:val="00CD1883"/>
    <w:rsid w:val="00CD1B27"/>
    <w:rsid w:val="00CD1D15"/>
    <w:rsid w:val="00CD1E85"/>
    <w:rsid w:val="00CD2125"/>
    <w:rsid w:val="00CD2156"/>
    <w:rsid w:val="00CD25DB"/>
    <w:rsid w:val="00CD2858"/>
    <w:rsid w:val="00CD28A2"/>
    <w:rsid w:val="00CD2BC0"/>
    <w:rsid w:val="00CD2BC6"/>
    <w:rsid w:val="00CD2ED4"/>
    <w:rsid w:val="00CD2F56"/>
    <w:rsid w:val="00CD3110"/>
    <w:rsid w:val="00CD319B"/>
    <w:rsid w:val="00CD332A"/>
    <w:rsid w:val="00CD372D"/>
    <w:rsid w:val="00CD37D9"/>
    <w:rsid w:val="00CD3AC4"/>
    <w:rsid w:val="00CD3C49"/>
    <w:rsid w:val="00CD4192"/>
    <w:rsid w:val="00CD441F"/>
    <w:rsid w:val="00CD44D6"/>
    <w:rsid w:val="00CD4BA8"/>
    <w:rsid w:val="00CD4C6F"/>
    <w:rsid w:val="00CD4EF6"/>
    <w:rsid w:val="00CD50B3"/>
    <w:rsid w:val="00CD5373"/>
    <w:rsid w:val="00CD543A"/>
    <w:rsid w:val="00CD55FD"/>
    <w:rsid w:val="00CD5698"/>
    <w:rsid w:val="00CD57B6"/>
    <w:rsid w:val="00CD62EF"/>
    <w:rsid w:val="00CD63BF"/>
    <w:rsid w:val="00CD6A14"/>
    <w:rsid w:val="00CD6D53"/>
    <w:rsid w:val="00CD6E1C"/>
    <w:rsid w:val="00CD7C1F"/>
    <w:rsid w:val="00CE00DE"/>
    <w:rsid w:val="00CE041B"/>
    <w:rsid w:val="00CE0828"/>
    <w:rsid w:val="00CE0A08"/>
    <w:rsid w:val="00CE0BF6"/>
    <w:rsid w:val="00CE13E1"/>
    <w:rsid w:val="00CE1A43"/>
    <w:rsid w:val="00CE21CE"/>
    <w:rsid w:val="00CE2226"/>
    <w:rsid w:val="00CE290D"/>
    <w:rsid w:val="00CE2D52"/>
    <w:rsid w:val="00CE2DBB"/>
    <w:rsid w:val="00CE35C0"/>
    <w:rsid w:val="00CE35D1"/>
    <w:rsid w:val="00CE3754"/>
    <w:rsid w:val="00CE3A9F"/>
    <w:rsid w:val="00CE3D24"/>
    <w:rsid w:val="00CE3DF7"/>
    <w:rsid w:val="00CE3F21"/>
    <w:rsid w:val="00CE403E"/>
    <w:rsid w:val="00CE4E90"/>
    <w:rsid w:val="00CE50E8"/>
    <w:rsid w:val="00CE51B9"/>
    <w:rsid w:val="00CE5283"/>
    <w:rsid w:val="00CE5906"/>
    <w:rsid w:val="00CE5D12"/>
    <w:rsid w:val="00CE5ECF"/>
    <w:rsid w:val="00CE6047"/>
    <w:rsid w:val="00CE6187"/>
    <w:rsid w:val="00CE64AC"/>
    <w:rsid w:val="00CE676C"/>
    <w:rsid w:val="00CE6912"/>
    <w:rsid w:val="00CE6E66"/>
    <w:rsid w:val="00CE6F0C"/>
    <w:rsid w:val="00CE7247"/>
    <w:rsid w:val="00CE73D9"/>
    <w:rsid w:val="00CE75CA"/>
    <w:rsid w:val="00CE7F2F"/>
    <w:rsid w:val="00CE7F8F"/>
    <w:rsid w:val="00CF0363"/>
    <w:rsid w:val="00CF03EE"/>
    <w:rsid w:val="00CF071F"/>
    <w:rsid w:val="00CF0D25"/>
    <w:rsid w:val="00CF0E43"/>
    <w:rsid w:val="00CF0F9A"/>
    <w:rsid w:val="00CF0FB0"/>
    <w:rsid w:val="00CF11F9"/>
    <w:rsid w:val="00CF1485"/>
    <w:rsid w:val="00CF14AF"/>
    <w:rsid w:val="00CF1A65"/>
    <w:rsid w:val="00CF1C18"/>
    <w:rsid w:val="00CF1E10"/>
    <w:rsid w:val="00CF1E66"/>
    <w:rsid w:val="00CF1E7C"/>
    <w:rsid w:val="00CF20EF"/>
    <w:rsid w:val="00CF23D6"/>
    <w:rsid w:val="00CF252C"/>
    <w:rsid w:val="00CF29E4"/>
    <w:rsid w:val="00CF2CCD"/>
    <w:rsid w:val="00CF2D29"/>
    <w:rsid w:val="00CF2F79"/>
    <w:rsid w:val="00CF3668"/>
    <w:rsid w:val="00CF3A39"/>
    <w:rsid w:val="00CF44D9"/>
    <w:rsid w:val="00CF49B4"/>
    <w:rsid w:val="00CF4F8D"/>
    <w:rsid w:val="00CF52C3"/>
    <w:rsid w:val="00CF5537"/>
    <w:rsid w:val="00CF57CD"/>
    <w:rsid w:val="00CF5BE6"/>
    <w:rsid w:val="00CF5D6D"/>
    <w:rsid w:val="00CF5E11"/>
    <w:rsid w:val="00CF62E6"/>
    <w:rsid w:val="00CF63A4"/>
    <w:rsid w:val="00CF64EA"/>
    <w:rsid w:val="00CF6755"/>
    <w:rsid w:val="00CF67C0"/>
    <w:rsid w:val="00CF69C1"/>
    <w:rsid w:val="00CF6BEA"/>
    <w:rsid w:val="00CF6C5B"/>
    <w:rsid w:val="00CF6E2F"/>
    <w:rsid w:val="00CF7400"/>
    <w:rsid w:val="00CF7428"/>
    <w:rsid w:val="00CF747E"/>
    <w:rsid w:val="00CF7857"/>
    <w:rsid w:val="00CF7865"/>
    <w:rsid w:val="00CF7B7E"/>
    <w:rsid w:val="00CF7FE8"/>
    <w:rsid w:val="00D00055"/>
    <w:rsid w:val="00D001D2"/>
    <w:rsid w:val="00D005D3"/>
    <w:rsid w:val="00D0081E"/>
    <w:rsid w:val="00D00869"/>
    <w:rsid w:val="00D00C0B"/>
    <w:rsid w:val="00D00C8E"/>
    <w:rsid w:val="00D01069"/>
    <w:rsid w:val="00D012C1"/>
    <w:rsid w:val="00D019D6"/>
    <w:rsid w:val="00D01A25"/>
    <w:rsid w:val="00D01C77"/>
    <w:rsid w:val="00D02198"/>
    <w:rsid w:val="00D0226A"/>
    <w:rsid w:val="00D02CC1"/>
    <w:rsid w:val="00D02D91"/>
    <w:rsid w:val="00D036E8"/>
    <w:rsid w:val="00D037AC"/>
    <w:rsid w:val="00D037B9"/>
    <w:rsid w:val="00D03DC5"/>
    <w:rsid w:val="00D03FCB"/>
    <w:rsid w:val="00D03FFC"/>
    <w:rsid w:val="00D0401B"/>
    <w:rsid w:val="00D0457C"/>
    <w:rsid w:val="00D046C8"/>
    <w:rsid w:val="00D05094"/>
    <w:rsid w:val="00D05359"/>
    <w:rsid w:val="00D055A4"/>
    <w:rsid w:val="00D057E7"/>
    <w:rsid w:val="00D0590E"/>
    <w:rsid w:val="00D05CFD"/>
    <w:rsid w:val="00D060A3"/>
    <w:rsid w:val="00D062E5"/>
    <w:rsid w:val="00D06ABC"/>
    <w:rsid w:val="00D06B65"/>
    <w:rsid w:val="00D06F58"/>
    <w:rsid w:val="00D07114"/>
    <w:rsid w:val="00D07730"/>
    <w:rsid w:val="00D07811"/>
    <w:rsid w:val="00D07B67"/>
    <w:rsid w:val="00D07F05"/>
    <w:rsid w:val="00D1032C"/>
    <w:rsid w:val="00D11180"/>
    <w:rsid w:val="00D11299"/>
    <w:rsid w:val="00D114EF"/>
    <w:rsid w:val="00D11755"/>
    <w:rsid w:val="00D11849"/>
    <w:rsid w:val="00D118EB"/>
    <w:rsid w:val="00D11F43"/>
    <w:rsid w:val="00D12170"/>
    <w:rsid w:val="00D1238A"/>
    <w:rsid w:val="00D125A3"/>
    <w:rsid w:val="00D1318E"/>
    <w:rsid w:val="00D133A2"/>
    <w:rsid w:val="00D13504"/>
    <w:rsid w:val="00D1375F"/>
    <w:rsid w:val="00D1398E"/>
    <w:rsid w:val="00D13CD2"/>
    <w:rsid w:val="00D13D86"/>
    <w:rsid w:val="00D13DA3"/>
    <w:rsid w:val="00D13E8B"/>
    <w:rsid w:val="00D13F32"/>
    <w:rsid w:val="00D13F77"/>
    <w:rsid w:val="00D13FB4"/>
    <w:rsid w:val="00D144FB"/>
    <w:rsid w:val="00D148A6"/>
    <w:rsid w:val="00D14C6F"/>
    <w:rsid w:val="00D158C7"/>
    <w:rsid w:val="00D159F1"/>
    <w:rsid w:val="00D15F97"/>
    <w:rsid w:val="00D1607F"/>
    <w:rsid w:val="00D160E8"/>
    <w:rsid w:val="00D162E9"/>
    <w:rsid w:val="00D16624"/>
    <w:rsid w:val="00D16651"/>
    <w:rsid w:val="00D166CB"/>
    <w:rsid w:val="00D16C51"/>
    <w:rsid w:val="00D17118"/>
    <w:rsid w:val="00D172A8"/>
    <w:rsid w:val="00D17A22"/>
    <w:rsid w:val="00D17B1B"/>
    <w:rsid w:val="00D17B85"/>
    <w:rsid w:val="00D17C9D"/>
    <w:rsid w:val="00D17EBC"/>
    <w:rsid w:val="00D20265"/>
    <w:rsid w:val="00D20329"/>
    <w:rsid w:val="00D20398"/>
    <w:rsid w:val="00D2060A"/>
    <w:rsid w:val="00D20638"/>
    <w:rsid w:val="00D20D17"/>
    <w:rsid w:val="00D20F18"/>
    <w:rsid w:val="00D213BF"/>
    <w:rsid w:val="00D214A2"/>
    <w:rsid w:val="00D2164D"/>
    <w:rsid w:val="00D21C74"/>
    <w:rsid w:val="00D223C1"/>
    <w:rsid w:val="00D228A1"/>
    <w:rsid w:val="00D22904"/>
    <w:rsid w:val="00D2295E"/>
    <w:rsid w:val="00D229AC"/>
    <w:rsid w:val="00D2317E"/>
    <w:rsid w:val="00D23750"/>
    <w:rsid w:val="00D237E0"/>
    <w:rsid w:val="00D238F9"/>
    <w:rsid w:val="00D2391F"/>
    <w:rsid w:val="00D23937"/>
    <w:rsid w:val="00D23951"/>
    <w:rsid w:val="00D23C44"/>
    <w:rsid w:val="00D23C4E"/>
    <w:rsid w:val="00D23D03"/>
    <w:rsid w:val="00D246E7"/>
    <w:rsid w:val="00D24E5D"/>
    <w:rsid w:val="00D24EDA"/>
    <w:rsid w:val="00D25140"/>
    <w:rsid w:val="00D25A8F"/>
    <w:rsid w:val="00D25B2C"/>
    <w:rsid w:val="00D25BAC"/>
    <w:rsid w:val="00D25DB7"/>
    <w:rsid w:val="00D260B8"/>
    <w:rsid w:val="00D2616E"/>
    <w:rsid w:val="00D26238"/>
    <w:rsid w:val="00D26756"/>
    <w:rsid w:val="00D267CA"/>
    <w:rsid w:val="00D26A01"/>
    <w:rsid w:val="00D26F50"/>
    <w:rsid w:val="00D26F79"/>
    <w:rsid w:val="00D27040"/>
    <w:rsid w:val="00D2716D"/>
    <w:rsid w:val="00D27F26"/>
    <w:rsid w:val="00D3019A"/>
    <w:rsid w:val="00D304A5"/>
    <w:rsid w:val="00D30D5A"/>
    <w:rsid w:val="00D30EE2"/>
    <w:rsid w:val="00D310C5"/>
    <w:rsid w:val="00D310E9"/>
    <w:rsid w:val="00D3117D"/>
    <w:rsid w:val="00D314DD"/>
    <w:rsid w:val="00D31641"/>
    <w:rsid w:val="00D3168E"/>
    <w:rsid w:val="00D3178F"/>
    <w:rsid w:val="00D31B57"/>
    <w:rsid w:val="00D31E58"/>
    <w:rsid w:val="00D31F87"/>
    <w:rsid w:val="00D31FB6"/>
    <w:rsid w:val="00D32170"/>
    <w:rsid w:val="00D32233"/>
    <w:rsid w:val="00D32398"/>
    <w:rsid w:val="00D32519"/>
    <w:rsid w:val="00D3256A"/>
    <w:rsid w:val="00D32605"/>
    <w:rsid w:val="00D32A3B"/>
    <w:rsid w:val="00D32C56"/>
    <w:rsid w:val="00D32DA3"/>
    <w:rsid w:val="00D32F48"/>
    <w:rsid w:val="00D330DF"/>
    <w:rsid w:val="00D33865"/>
    <w:rsid w:val="00D3393E"/>
    <w:rsid w:val="00D33B4D"/>
    <w:rsid w:val="00D33CAD"/>
    <w:rsid w:val="00D34406"/>
    <w:rsid w:val="00D348F3"/>
    <w:rsid w:val="00D35112"/>
    <w:rsid w:val="00D35371"/>
    <w:rsid w:val="00D354A3"/>
    <w:rsid w:val="00D36421"/>
    <w:rsid w:val="00D3656D"/>
    <w:rsid w:val="00D3656E"/>
    <w:rsid w:val="00D365C0"/>
    <w:rsid w:val="00D366D3"/>
    <w:rsid w:val="00D36A43"/>
    <w:rsid w:val="00D36B3A"/>
    <w:rsid w:val="00D36B78"/>
    <w:rsid w:val="00D36CAE"/>
    <w:rsid w:val="00D36FD7"/>
    <w:rsid w:val="00D374FF"/>
    <w:rsid w:val="00D375A2"/>
    <w:rsid w:val="00D37AA6"/>
    <w:rsid w:val="00D37B2C"/>
    <w:rsid w:val="00D37B4E"/>
    <w:rsid w:val="00D37B7F"/>
    <w:rsid w:val="00D37FF5"/>
    <w:rsid w:val="00D401A0"/>
    <w:rsid w:val="00D405A8"/>
    <w:rsid w:val="00D40E06"/>
    <w:rsid w:val="00D4122C"/>
    <w:rsid w:val="00D41772"/>
    <w:rsid w:val="00D4179F"/>
    <w:rsid w:val="00D4184F"/>
    <w:rsid w:val="00D419C9"/>
    <w:rsid w:val="00D41A31"/>
    <w:rsid w:val="00D41FED"/>
    <w:rsid w:val="00D42119"/>
    <w:rsid w:val="00D427EC"/>
    <w:rsid w:val="00D428F7"/>
    <w:rsid w:val="00D42906"/>
    <w:rsid w:val="00D437C0"/>
    <w:rsid w:val="00D43A58"/>
    <w:rsid w:val="00D4416F"/>
    <w:rsid w:val="00D44273"/>
    <w:rsid w:val="00D447A0"/>
    <w:rsid w:val="00D44A4B"/>
    <w:rsid w:val="00D44DF4"/>
    <w:rsid w:val="00D454FD"/>
    <w:rsid w:val="00D459F1"/>
    <w:rsid w:val="00D45AF4"/>
    <w:rsid w:val="00D466A5"/>
    <w:rsid w:val="00D469A4"/>
    <w:rsid w:val="00D469F2"/>
    <w:rsid w:val="00D46BF8"/>
    <w:rsid w:val="00D46EAC"/>
    <w:rsid w:val="00D473E1"/>
    <w:rsid w:val="00D47667"/>
    <w:rsid w:val="00D47774"/>
    <w:rsid w:val="00D47914"/>
    <w:rsid w:val="00D47CCC"/>
    <w:rsid w:val="00D504BE"/>
    <w:rsid w:val="00D505AA"/>
    <w:rsid w:val="00D507C1"/>
    <w:rsid w:val="00D50959"/>
    <w:rsid w:val="00D50976"/>
    <w:rsid w:val="00D51090"/>
    <w:rsid w:val="00D51214"/>
    <w:rsid w:val="00D5126E"/>
    <w:rsid w:val="00D517F2"/>
    <w:rsid w:val="00D51843"/>
    <w:rsid w:val="00D51892"/>
    <w:rsid w:val="00D518EF"/>
    <w:rsid w:val="00D519E5"/>
    <w:rsid w:val="00D51B72"/>
    <w:rsid w:val="00D51CF6"/>
    <w:rsid w:val="00D52AB3"/>
    <w:rsid w:val="00D52B4B"/>
    <w:rsid w:val="00D5301F"/>
    <w:rsid w:val="00D53419"/>
    <w:rsid w:val="00D53547"/>
    <w:rsid w:val="00D535E0"/>
    <w:rsid w:val="00D5381C"/>
    <w:rsid w:val="00D543AE"/>
    <w:rsid w:val="00D54430"/>
    <w:rsid w:val="00D546A3"/>
    <w:rsid w:val="00D54B37"/>
    <w:rsid w:val="00D54FFC"/>
    <w:rsid w:val="00D55079"/>
    <w:rsid w:val="00D55C3F"/>
    <w:rsid w:val="00D5614D"/>
    <w:rsid w:val="00D5646E"/>
    <w:rsid w:val="00D56602"/>
    <w:rsid w:val="00D56665"/>
    <w:rsid w:val="00D56767"/>
    <w:rsid w:val="00D56960"/>
    <w:rsid w:val="00D56CD5"/>
    <w:rsid w:val="00D56FA8"/>
    <w:rsid w:val="00D572D5"/>
    <w:rsid w:val="00D57E05"/>
    <w:rsid w:val="00D57F98"/>
    <w:rsid w:val="00D601DF"/>
    <w:rsid w:val="00D605BD"/>
    <w:rsid w:val="00D6073E"/>
    <w:rsid w:val="00D60F1A"/>
    <w:rsid w:val="00D611E9"/>
    <w:rsid w:val="00D6120B"/>
    <w:rsid w:val="00D61895"/>
    <w:rsid w:val="00D618F2"/>
    <w:rsid w:val="00D61A01"/>
    <w:rsid w:val="00D61EB4"/>
    <w:rsid w:val="00D62429"/>
    <w:rsid w:val="00D624C0"/>
    <w:rsid w:val="00D63473"/>
    <w:rsid w:val="00D639B8"/>
    <w:rsid w:val="00D63E4D"/>
    <w:rsid w:val="00D64018"/>
    <w:rsid w:val="00D6411C"/>
    <w:rsid w:val="00D641B6"/>
    <w:rsid w:val="00D64201"/>
    <w:rsid w:val="00D64349"/>
    <w:rsid w:val="00D646D9"/>
    <w:rsid w:val="00D64A75"/>
    <w:rsid w:val="00D64C57"/>
    <w:rsid w:val="00D64C79"/>
    <w:rsid w:val="00D64DDD"/>
    <w:rsid w:val="00D6501C"/>
    <w:rsid w:val="00D65893"/>
    <w:rsid w:val="00D658DB"/>
    <w:rsid w:val="00D65966"/>
    <w:rsid w:val="00D659AA"/>
    <w:rsid w:val="00D65B56"/>
    <w:rsid w:val="00D66057"/>
    <w:rsid w:val="00D66135"/>
    <w:rsid w:val="00D66166"/>
    <w:rsid w:val="00D663FC"/>
    <w:rsid w:val="00D665B5"/>
    <w:rsid w:val="00D667E9"/>
    <w:rsid w:val="00D66C62"/>
    <w:rsid w:val="00D66D51"/>
    <w:rsid w:val="00D66DDA"/>
    <w:rsid w:val="00D678B5"/>
    <w:rsid w:val="00D678B6"/>
    <w:rsid w:val="00D67AEE"/>
    <w:rsid w:val="00D67C98"/>
    <w:rsid w:val="00D67DA5"/>
    <w:rsid w:val="00D702FA"/>
    <w:rsid w:val="00D70638"/>
    <w:rsid w:val="00D70D32"/>
    <w:rsid w:val="00D70ECA"/>
    <w:rsid w:val="00D7108E"/>
    <w:rsid w:val="00D7176F"/>
    <w:rsid w:val="00D71803"/>
    <w:rsid w:val="00D71CBE"/>
    <w:rsid w:val="00D71D29"/>
    <w:rsid w:val="00D71D5C"/>
    <w:rsid w:val="00D71F36"/>
    <w:rsid w:val="00D71F88"/>
    <w:rsid w:val="00D723E5"/>
    <w:rsid w:val="00D72DDE"/>
    <w:rsid w:val="00D72ED0"/>
    <w:rsid w:val="00D738E9"/>
    <w:rsid w:val="00D73A22"/>
    <w:rsid w:val="00D73B63"/>
    <w:rsid w:val="00D73F7F"/>
    <w:rsid w:val="00D742FD"/>
    <w:rsid w:val="00D743CA"/>
    <w:rsid w:val="00D74435"/>
    <w:rsid w:val="00D74F15"/>
    <w:rsid w:val="00D751B2"/>
    <w:rsid w:val="00D753C6"/>
    <w:rsid w:val="00D754D6"/>
    <w:rsid w:val="00D75822"/>
    <w:rsid w:val="00D7587D"/>
    <w:rsid w:val="00D758B3"/>
    <w:rsid w:val="00D75E71"/>
    <w:rsid w:val="00D7605D"/>
    <w:rsid w:val="00D761A2"/>
    <w:rsid w:val="00D764BF"/>
    <w:rsid w:val="00D76985"/>
    <w:rsid w:val="00D76AF6"/>
    <w:rsid w:val="00D76B1F"/>
    <w:rsid w:val="00D76B65"/>
    <w:rsid w:val="00D76C00"/>
    <w:rsid w:val="00D76C28"/>
    <w:rsid w:val="00D770B5"/>
    <w:rsid w:val="00D771A8"/>
    <w:rsid w:val="00D77458"/>
    <w:rsid w:val="00D77BF0"/>
    <w:rsid w:val="00D77F20"/>
    <w:rsid w:val="00D80776"/>
    <w:rsid w:val="00D809B7"/>
    <w:rsid w:val="00D80ACB"/>
    <w:rsid w:val="00D80B37"/>
    <w:rsid w:val="00D80F28"/>
    <w:rsid w:val="00D8107A"/>
    <w:rsid w:val="00D815E6"/>
    <w:rsid w:val="00D81600"/>
    <w:rsid w:val="00D8193B"/>
    <w:rsid w:val="00D81C9C"/>
    <w:rsid w:val="00D821A0"/>
    <w:rsid w:val="00D823A7"/>
    <w:rsid w:val="00D8278A"/>
    <w:rsid w:val="00D828BE"/>
    <w:rsid w:val="00D82CF9"/>
    <w:rsid w:val="00D83112"/>
    <w:rsid w:val="00D83316"/>
    <w:rsid w:val="00D83AC6"/>
    <w:rsid w:val="00D83BF0"/>
    <w:rsid w:val="00D83C98"/>
    <w:rsid w:val="00D83D34"/>
    <w:rsid w:val="00D84256"/>
    <w:rsid w:val="00D845BE"/>
    <w:rsid w:val="00D8493F"/>
    <w:rsid w:val="00D84A1E"/>
    <w:rsid w:val="00D84A5B"/>
    <w:rsid w:val="00D84ACB"/>
    <w:rsid w:val="00D84F1F"/>
    <w:rsid w:val="00D85067"/>
    <w:rsid w:val="00D85155"/>
    <w:rsid w:val="00D8534D"/>
    <w:rsid w:val="00D856B2"/>
    <w:rsid w:val="00D85A98"/>
    <w:rsid w:val="00D86983"/>
    <w:rsid w:val="00D86B04"/>
    <w:rsid w:val="00D86CE6"/>
    <w:rsid w:val="00D86D17"/>
    <w:rsid w:val="00D86FDC"/>
    <w:rsid w:val="00D8735C"/>
    <w:rsid w:val="00D876C4"/>
    <w:rsid w:val="00D877A3"/>
    <w:rsid w:val="00D878B8"/>
    <w:rsid w:val="00D87A76"/>
    <w:rsid w:val="00D87BAE"/>
    <w:rsid w:val="00D87E66"/>
    <w:rsid w:val="00D90038"/>
    <w:rsid w:val="00D902D8"/>
    <w:rsid w:val="00D905D3"/>
    <w:rsid w:val="00D90B6F"/>
    <w:rsid w:val="00D90E89"/>
    <w:rsid w:val="00D90EFC"/>
    <w:rsid w:val="00D90F5C"/>
    <w:rsid w:val="00D91855"/>
    <w:rsid w:val="00D91A58"/>
    <w:rsid w:val="00D91B4F"/>
    <w:rsid w:val="00D91CF2"/>
    <w:rsid w:val="00D9231E"/>
    <w:rsid w:val="00D924DF"/>
    <w:rsid w:val="00D92700"/>
    <w:rsid w:val="00D92711"/>
    <w:rsid w:val="00D92791"/>
    <w:rsid w:val="00D92ABC"/>
    <w:rsid w:val="00D92B47"/>
    <w:rsid w:val="00D92BC7"/>
    <w:rsid w:val="00D92D78"/>
    <w:rsid w:val="00D92EA1"/>
    <w:rsid w:val="00D93268"/>
    <w:rsid w:val="00D933EB"/>
    <w:rsid w:val="00D937B1"/>
    <w:rsid w:val="00D93BBE"/>
    <w:rsid w:val="00D93CB9"/>
    <w:rsid w:val="00D9421C"/>
    <w:rsid w:val="00D9429E"/>
    <w:rsid w:val="00D9433D"/>
    <w:rsid w:val="00D944EB"/>
    <w:rsid w:val="00D944F1"/>
    <w:rsid w:val="00D946F7"/>
    <w:rsid w:val="00D947E5"/>
    <w:rsid w:val="00D94A24"/>
    <w:rsid w:val="00D94CDF"/>
    <w:rsid w:val="00D94DA0"/>
    <w:rsid w:val="00D94EA2"/>
    <w:rsid w:val="00D94EA7"/>
    <w:rsid w:val="00D950DA"/>
    <w:rsid w:val="00D95260"/>
    <w:rsid w:val="00D959E0"/>
    <w:rsid w:val="00D95CC3"/>
    <w:rsid w:val="00D96668"/>
    <w:rsid w:val="00D96B84"/>
    <w:rsid w:val="00D970DA"/>
    <w:rsid w:val="00D971CA"/>
    <w:rsid w:val="00D978B7"/>
    <w:rsid w:val="00D97ABF"/>
    <w:rsid w:val="00D97DE8"/>
    <w:rsid w:val="00DA0162"/>
    <w:rsid w:val="00DA049D"/>
    <w:rsid w:val="00DA072A"/>
    <w:rsid w:val="00DA0A22"/>
    <w:rsid w:val="00DA0CE0"/>
    <w:rsid w:val="00DA1E8F"/>
    <w:rsid w:val="00DA210C"/>
    <w:rsid w:val="00DA2391"/>
    <w:rsid w:val="00DA2410"/>
    <w:rsid w:val="00DA28E2"/>
    <w:rsid w:val="00DA2C6B"/>
    <w:rsid w:val="00DA2E9C"/>
    <w:rsid w:val="00DA2EE0"/>
    <w:rsid w:val="00DA2F42"/>
    <w:rsid w:val="00DA2F5F"/>
    <w:rsid w:val="00DA3711"/>
    <w:rsid w:val="00DA3743"/>
    <w:rsid w:val="00DA385D"/>
    <w:rsid w:val="00DA3A9B"/>
    <w:rsid w:val="00DA4124"/>
    <w:rsid w:val="00DA4917"/>
    <w:rsid w:val="00DA498C"/>
    <w:rsid w:val="00DA4AAD"/>
    <w:rsid w:val="00DA4ACA"/>
    <w:rsid w:val="00DA4D69"/>
    <w:rsid w:val="00DA4DBA"/>
    <w:rsid w:val="00DA4FF3"/>
    <w:rsid w:val="00DA5111"/>
    <w:rsid w:val="00DA5977"/>
    <w:rsid w:val="00DA5A5F"/>
    <w:rsid w:val="00DA5B9B"/>
    <w:rsid w:val="00DA5C41"/>
    <w:rsid w:val="00DA5C7D"/>
    <w:rsid w:val="00DA62B8"/>
    <w:rsid w:val="00DA6D64"/>
    <w:rsid w:val="00DA6E8B"/>
    <w:rsid w:val="00DA76BD"/>
    <w:rsid w:val="00DA76C2"/>
    <w:rsid w:val="00DA7A69"/>
    <w:rsid w:val="00DA7A8F"/>
    <w:rsid w:val="00DA7B79"/>
    <w:rsid w:val="00DA7BA8"/>
    <w:rsid w:val="00DA7C1B"/>
    <w:rsid w:val="00DA7C25"/>
    <w:rsid w:val="00DA7F6D"/>
    <w:rsid w:val="00DB006C"/>
    <w:rsid w:val="00DB0423"/>
    <w:rsid w:val="00DB0439"/>
    <w:rsid w:val="00DB06E1"/>
    <w:rsid w:val="00DB0EE3"/>
    <w:rsid w:val="00DB11A0"/>
    <w:rsid w:val="00DB11AE"/>
    <w:rsid w:val="00DB13DF"/>
    <w:rsid w:val="00DB15E1"/>
    <w:rsid w:val="00DB1886"/>
    <w:rsid w:val="00DB1CE9"/>
    <w:rsid w:val="00DB1D64"/>
    <w:rsid w:val="00DB2338"/>
    <w:rsid w:val="00DB2420"/>
    <w:rsid w:val="00DB2568"/>
    <w:rsid w:val="00DB2652"/>
    <w:rsid w:val="00DB2CE2"/>
    <w:rsid w:val="00DB2D31"/>
    <w:rsid w:val="00DB3398"/>
    <w:rsid w:val="00DB3A31"/>
    <w:rsid w:val="00DB4167"/>
    <w:rsid w:val="00DB447D"/>
    <w:rsid w:val="00DB5206"/>
    <w:rsid w:val="00DB52FC"/>
    <w:rsid w:val="00DB5334"/>
    <w:rsid w:val="00DB534D"/>
    <w:rsid w:val="00DB5379"/>
    <w:rsid w:val="00DB5405"/>
    <w:rsid w:val="00DB570B"/>
    <w:rsid w:val="00DB5C2E"/>
    <w:rsid w:val="00DB5D4D"/>
    <w:rsid w:val="00DB5E5C"/>
    <w:rsid w:val="00DB61EF"/>
    <w:rsid w:val="00DB6269"/>
    <w:rsid w:val="00DB62ED"/>
    <w:rsid w:val="00DB62F9"/>
    <w:rsid w:val="00DB6CE2"/>
    <w:rsid w:val="00DB6F9C"/>
    <w:rsid w:val="00DB7664"/>
    <w:rsid w:val="00DB7DBD"/>
    <w:rsid w:val="00DB7E51"/>
    <w:rsid w:val="00DC04FC"/>
    <w:rsid w:val="00DC09B1"/>
    <w:rsid w:val="00DC0A2E"/>
    <w:rsid w:val="00DC0EAE"/>
    <w:rsid w:val="00DC11A0"/>
    <w:rsid w:val="00DC1292"/>
    <w:rsid w:val="00DC12AC"/>
    <w:rsid w:val="00DC13C5"/>
    <w:rsid w:val="00DC1484"/>
    <w:rsid w:val="00DC14AB"/>
    <w:rsid w:val="00DC1783"/>
    <w:rsid w:val="00DC1908"/>
    <w:rsid w:val="00DC1987"/>
    <w:rsid w:val="00DC1A4F"/>
    <w:rsid w:val="00DC1BB0"/>
    <w:rsid w:val="00DC1FC5"/>
    <w:rsid w:val="00DC2150"/>
    <w:rsid w:val="00DC223F"/>
    <w:rsid w:val="00DC22DE"/>
    <w:rsid w:val="00DC233F"/>
    <w:rsid w:val="00DC2416"/>
    <w:rsid w:val="00DC26C4"/>
    <w:rsid w:val="00DC284B"/>
    <w:rsid w:val="00DC28C5"/>
    <w:rsid w:val="00DC29E0"/>
    <w:rsid w:val="00DC2B1A"/>
    <w:rsid w:val="00DC3363"/>
    <w:rsid w:val="00DC3786"/>
    <w:rsid w:val="00DC3C31"/>
    <w:rsid w:val="00DC3EA4"/>
    <w:rsid w:val="00DC4D7E"/>
    <w:rsid w:val="00DC4D9B"/>
    <w:rsid w:val="00DC4EDA"/>
    <w:rsid w:val="00DC4F7B"/>
    <w:rsid w:val="00DC501C"/>
    <w:rsid w:val="00DC51BC"/>
    <w:rsid w:val="00DC5313"/>
    <w:rsid w:val="00DC5450"/>
    <w:rsid w:val="00DC5A19"/>
    <w:rsid w:val="00DC5B2E"/>
    <w:rsid w:val="00DC639C"/>
    <w:rsid w:val="00DC6528"/>
    <w:rsid w:val="00DC6928"/>
    <w:rsid w:val="00DC69AD"/>
    <w:rsid w:val="00DC69FE"/>
    <w:rsid w:val="00DC6ADF"/>
    <w:rsid w:val="00DC6CAA"/>
    <w:rsid w:val="00DC6CB0"/>
    <w:rsid w:val="00DC6D79"/>
    <w:rsid w:val="00DC6E04"/>
    <w:rsid w:val="00DC6FAC"/>
    <w:rsid w:val="00DC734F"/>
    <w:rsid w:val="00DC74CE"/>
    <w:rsid w:val="00DC76BA"/>
    <w:rsid w:val="00DC7A78"/>
    <w:rsid w:val="00DD0BD5"/>
    <w:rsid w:val="00DD0C77"/>
    <w:rsid w:val="00DD0F46"/>
    <w:rsid w:val="00DD11DD"/>
    <w:rsid w:val="00DD14FC"/>
    <w:rsid w:val="00DD17C8"/>
    <w:rsid w:val="00DD1808"/>
    <w:rsid w:val="00DD1DA3"/>
    <w:rsid w:val="00DD1F1A"/>
    <w:rsid w:val="00DD1FC6"/>
    <w:rsid w:val="00DD1FF4"/>
    <w:rsid w:val="00DD24F8"/>
    <w:rsid w:val="00DD28D9"/>
    <w:rsid w:val="00DD2A3B"/>
    <w:rsid w:val="00DD2B14"/>
    <w:rsid w:val="00DD2EA0"/>
    <w:rsid w:val="00DD2F23"/>
    <w:rsid w:val="00DD2F4A"/>
    <w:rsid w:val="00DD310B"/>
    <w:rsid w:val="00DD3123"/>
    <w:rsid w:val="00DD3197"/>
    <w:rsid w:val="00DD31C4"/>
    <w:rsid w:val="00DD32D0"/>
    <w:rsid w:val="00DD365A"/>
    <w:rsid w:val="00DD38D1"/>
    <w:rsid w:val="00DD3926"/>
    <w:rsid w:val="00DD39FB"/>
    <w:rsid w:val="00DD3BD4"/>
    <w:rsid w:val="00DD3CC3"/>
    <w:rsid w:val="00DD3D8B"/>
    <w:rsid w:val="00DD3F92"/>
    <w:rsid w:val="00DD451E"/>
    <w:rsid w:val="00DD46CE"/>
    <w:rsid w:val="00DD4927"/>
    <w:rsid w:val="00DD4B10"/>
    <w:rsid w:val="00DD4C92"/>
    <w:rsid w:val="00DD548C"/>
    <w:rsid w:val="00DD54FD"/>
    <w:rsid w:val="00DD5C2B"/>
    <w:rsid w:val="00DD5C4C"/>
    <w:rsid w:val="00DD5D4F"/>
    <w:rsid w:val="00DD5F28"/>
    <w:rsid w:val="00DD6122"/>
    <w:rsid w:val="00DD62DD"/>
    <w:rsid w:val="00DD6789"/>
    <w:rsid w:val="00DD6834"/>
    <w:rsid w:val="00DD68FE"/>
    <w:rsid w:val="00DD6D93"/>
    <w:rsid w:val="00DD6E0A"/>
    <w:rsid w:val="00DD6E31"/>
    <w:rsid w:val="00DD74C3"/>
    <w:rsid w:val="00DD78BC"/>
    <w:rsid w:val="00DD7938"/>
    <w:rsid w:val="00DD7B6F"/>
    <w:rsid w:val="00DD7D55"/>
    <w:rsid w:val="00DE0103"/>
    <w:rsid w:val="00DE026E"/>
    <w:rsid w:val="00DE0492"/>
    <w:rsid w:val="00DE0761"/>
    <w:rsid w:val="00DE097B"/>
    <w:rsid w:val="00DE0C92"/>
    <w:rsid w:val="00DE0EAD"/>
    <w:rsid w:val="00DE1148"/>
    <w:rsid w:val="00DE2271"/>
    <w:rsid w:val="00DE24E3"/>
    <w:rsid w:val="00DE262D"/>
    <w:rsid w:val="00DE2824"/>
    <w:rsid w:val="00DE2BAB"/>
    <w:rsid w:val="00DE3E5C"/>
    <w:rsid w:val="00DE3EC2"/>
    <w:rsid w:val="00DE3F1A"/>
    <w:rsid w:val="00DE4182"/>
    <w:rsid w:val="00DE4242"/>
    <w:rsid w:val="00DE4420"/>
    <w:rsid w:val="00DE494D"/>
    <w:rsid w:val="00DE4A51"/>
    <w:rsid w:val="00DE50A4"/>
    <w:rsid w:val="00DE5194"/>
    <w:rsid w:val="00DE53B8"/>
    <w:rsid w:val="00DE5ACA"/>
    <w:rsid w:val="00DE5D75"/>
    <w:rsid w:val="00DE5EC7"/>
    <w:rsid w:val="00DE62D3"/>
    <w:rsid w:val="00DE6BCA"/>
    <w:rsid w:val="00DE70DA"/>
    <w:rsid w:val="00DE7551"/>
    <w:rsid w:val="00DE7CDB"/>
    <w:rsid w:val="00DF012C"/>
    <w:rsid w:val="00DF01B9"/>
    <w:rsid w:val="00DF072C"/>
    <w:rsid w:val="00DF0E55"/>
    <w:rsid w:val="00DF0E59"/>
    <w:rsid w:val="00DF130A"/>
    <w:rsid w:val="00DF1374"/>
    <w:rsid w:val="00DF1750"/>
    <w:rsid w:val="00DF1CB7"/>
    <w:rsid w:val="00DF1E1C"/>
    <w:rsid w:val="00DF2459"/>
    <w:rsid w:val="00DF2522"/>
    <w:rsid w:val="00DF2DBE"/>
    <w:rsid w:val="00DF309D"/>
    <w:rsid w:val="00DF30E7"/>
    <w:rsid w:val="00DF3243"/>
    <w:rsid w:val="00DF34F8"/>
    <w:rsid w:val="00DF3517"/>
    <w:rsid w:val="00DF3524"/>
    <w:rsid w:val="00DF3A75"/>
    <w:rsid w:val="00DF3C9B"/>
    <w:rsid w:val="00DF3F9C"/>
    <w:rsid w:val="00DF3FFF"/>
    <w:rsid w:val="00DF4A6B"/>
    <w:rsid w:val="00DF4AD6"/>
    <w:rsid w:val="00DF5191"/>
    <w:rsid w:val="00DF51BB"/>
    <w:rsid w:val="00DF58B7"/>
    <w:rsid w:val="00DF59C7"/>
    <w:rsid w:val="00DF5D5A"/>
    <w:rsid w:val="00DF613C"/>
    <w:rsid w:val="00DF61B6"/>
    <w:rsid w:val="00DF6513"/>
    <w:rsid w:val="00DF69B0"/>
    <w:rsid w:val="00DF6A83"/>
    <w:rsid w:val="00DF6B78"/>
    <w:rsid w:val="00DF6BE6"/>
    <w:rsid w:val="00DF6D82"/>
    <w:rsid w:val="00DF7087"/>
    <w:rsid w:val="00DF7628"/>
    <w:rsid w:val="00DF776C"/>
    <w:rsid w:val="00DF776F"/>
    <w:rsid w:val="00DF79BF"/>
    <w:rsid w:val="00DF7CEB"/>
    <w:rsid w:val="00DF7F15"/>
    <w:rsid w:val="00E00141"/>
    <w:rsid w:val="00E002CB"/>
    <w:rsid w:val="00E00532"/>
    <w:rsid w:val="00E0060B"/>
    <w:rsid w:val="00E0079D"/>
    <w:rsid w:val="00E008D7"/>
    <w:rsid w:val="00E00D35"/>
    <w:rsid w:val="00E0145C"/>
    <w:rsid w:val="00E0171D"/>
    <w:rsid w:val="00E01983"/>
    <w:rsid w:val="00E01B64"/>
    <w:rsid w:val="00E01CAF"/>
    <w:rsid w:val="00E01E1A"/>
    <w:rsid w:val="00E02174"/>
    <w:rsid w:val="00E0239C"/>
    <w:rsid w:val="00E027BB"/>
    <w:rsid w:val="00E028D3"/>
    <w:rsid w:val="00E0292C"/>
    <w:rsid w:val="00E02D45"/>
    <w:rsid w:val="00E03263"/>
    <w:rsid w:val="00E035FC"/>
    <w:rsid w:val="00E03795"/>
    <w:rsid w:val="00E037BF"/>
    <w:rsid w:val="00E037F7"/>
    <w:rsid w:val="00E038B1"/>
    <w:rsid w:val="00E03A76"/>
    <w:rsid w:val="00E03BE1"/>
    <w:rsid w:val="00E03F9F"/>
    <w:rsid w:val="00E04308"/>
    <w:rsid w:val="00E046AD"/>
    <w:rsid w:val="00E049C7"/>
    <w:rsid w:val="00E04AD6"/>
    <w:rsid w:val="00E053C2"/>
    <w:rsid w:val="00E053EA"/>
    <w:rsid w:val="00E053EC"/>
    <w:rsid w:val="00E053F9"/>
    <w:rsid w:val="00E05428"/>
    <w:rsid w:val="00E054A2"/>
    <w:rsid w:val="00E05559"/>
    <w:rsid w:val="00E05779"/>
    <w:rsid w:val="00E057F2"/>
    <w:rsid w:val="00E05AC7"/>
    <w:rsid w:val="00E05B9D"/>
    <w:rsid w:val="00E05E17"/>
    <w:rsid w:val="00E06348"/>
    <w:rsid w:val="00E06560"/>
    <w:rsid w:val="00E065D8"/>
    <w:rsid w:val="00E069C0"/>
    <w:rsid w:val="00E06A3F"/>
    <w:rsid w:val="00E06ACF"/>
    <w:rsid w:val="00E06D7D"/>
    <w:rsid w:val="00E06EBA"/>
    <w:rsid w:val="00E072E0"/>
    <w:rsid w:val="00E07AFB"/>
    <w:rsid w:val="00E07B66"/>
    <w:rsid w:val="00E07B69"/>
    <w:rsid w:val="00E07C97"/>
    <w:rsid w:val="00E1070E"/>
    <w:rsid w:val="00E10724"/>
    <w:rsid w:val="00E1086C"/>
    <w:rsid w:val="00E10B10"/>
    <w:rsid w:val="00E11280"/>
    <w:rsid w:val="00E11467"/>
    <w:rsid w:val="00E119CF"/>
    <w:rsid w:val="00E11AFB"/>
    <w:rsid w:val="00E11FCF"/>
    <w:rsid w:val="00E12292"/>
    <w:rsid w:val="00E12594"/>
    <w:rsid w:val="00E1280F"/>
    <w:rsid w:val="00E128A3"/>
    <w:rsid w:val="00E128E2"/>
    <w:rsid w:val="00E1290B"/>
    <w:rsid w:val="00E12D75"/>
    <w:rsid w:val="00E12F9E"/>
    <w:rsid w:val="00E1328A"/>
    <w:rsid w:val="00E13889"/>
    <w:rsid w:val="00E13D07"/>
    <w:rsid w:val="00E13E5F"/>
    <w:rsid w:val="00E13EB0"/>
    <w:rsid w:val="00E1415B"/>
    <w:rsid w:val="00E14181"/>
    <w:rsid w:val="00E144AB"/>
    <w:rsid w:val="00E14705"/>
    <w:rsid w:val="00E151D4"/>
    <w:rsid w:val="00E154CF"/>
    <w:rsid w:val="00E157AC"/>
    <w:rsid w:val="00E157EE"/>
    <w:rsid w:val="00E15C24"/>
    <w:rsid w:val="00E15C86"/>
    <w:rsid w:val="00E15DB7"/>
    <w:rsid w:val="00E16076"/>
    <w:rsid w:val="00E161CD"/>
    <w:rsid w:val="00E163E4"/>
    <w:rsid w:val="00E166A0"/>
    <w:rsid w:val="00E16C55"/>
    <w:rsid w:val="00E16C9C"/>
    <w:rsid w:val="00E17226"/>
    <w:rsid w:val="00E17246"/>
    <w:rsid w:val="00E17A90"/>
    <w:rsid w:val="00E17BCD"/>
    <w:rsid w:val="00E17FF3"/>
    <w:rsid w:val="00E20122"/>
    <w:rsid w:val="00E2018B"/>
    <w:rsid w:val="00E20451"/>
    <w:rsid w:val="00E2074F"/>
    <w:rsid w:val="00E2094B"/>
    <w:rsid w:val="00E20950"/>
    <w:rsid w:val="00E20EEF"/>
    <w:rsid w:val="00E20F1E"/>
    <w:rsid w:val="00E21192"/>
    <w:rsid w:val="00E211DE"/>
    <w:rsid w:val="00E21257"/>
    <w:rsid w:val="00E21BD0"/>
    <w:rsid w:val="00E22321"/>
    <w:rsid w:val="00E22344"/>
    <w:rsid w:val="00E225B0"/>
    <w:rsid w:val="00E22CEE"/>
    <w:rsid w:val="00E22D4A"/>
    <w:rsid w:val="00E233BB"/>
    <w:rsid w:val="00E233D4"/>
    <w:rsid w:val="00E23670"/>
    <w:rsid w:val="00E23791"/>
    <w:rsid w:val="00E23869"/>
    <w:rsid w:val="00E238B5"/>
    <w:rsid w:val="00E23B86"/>
    <w:rsid w:val="00E23BB1"/>
    <w:rsid w:val="00E2425F"/>
    <w:rsid w:val="00E24F21"/>
    <w:rsid w:val="00E250A1"/>
    <w:rsid w:val="00E2521E"/>
    <w:rsid w:val="00E2548E"/>
    <w:rsid w:val="00E255C6"/>
    <w:rsid w:val="00E256C5"/>
    <w:rsid w:val="00E256FD"/>
    <w:rsid w:val="00E2570F"/>
    <w:rsid w:val="00E25841"/>
    <w:rsid w:val="00E2676D"/>
    <w:rsid w:val="00E26815"/>
    <w:rsid w:val="00E2746E"/>
    <w:rsid w:val="00E277B5"/>
    <w:rsid w:val="00E300A3"/>
    <w:rsid w:val="00E30381"/>
    <w:rsid w:val="00E303B4"/>
    <w:rsid w:val="00E308EE"/>
    <w:rsid w:val="00E30A03"/>
    <w:rsid w:val="00E31004"/>
    <w:rsid w:val="00E31019"/>
    <w:rsid w:val="00E31317"/>
    <w:rsid w:val="00E3131B"/>
    <w:rsid w:val="00E316BF"/>
    <w:rsid w:val="00E31841"/>
    <w:rsid w:val="00E31C33"/>
    <w:rsid w:val="00E31C5E"/>
    <w:rsid w:val="00E320C1"/>
    <w:rsid w:val="00E321C0"/>
    <w:rsid w:val="00E3232E"/>
    <w:rsid w:val="00E3252A"/>
    <w:rsid w:val="00E32D96"/>
    <w:rsid w:val="00E32F70"/>
    <w:rsid w:val="00E33047"/>
    <w:rsid w:val="00E3328A"/>
    <w:rsid w:val="00E337DF"/>
    <w:rsid w:val="00E33AEA"/>
    <w:rsid w:val="00E33E7F"/>
    <w:rsid w:val="00E34195"/>
    <w:rsid w:val="00E34260"/>
    <w:rsid w:val="00E3438B"/>
    <w:rsid w:val="00E3447A"/>
    <w:rsid w:val="00E34CA2"/>
    <w:rsid w:val="00E34CE7"/>
    <w:rsid w:val="00E34D1B"/>
    <w:rsid w:val="00E34DCB"/>
    <w:rsid w:val="00E34DDF"/>
    <w:rsid w:val="00E351FC"/>
    <w:rsid w:val="00E35543"/>
    <w:rsid w:val="00E355A8"/>
    <w:rsid w:val="00E35644"/>
    <w:rsid w:val="00E35C52"/>
    <w:rsid w:val="00E35FC5"/>
    <w:rsid w:val="00E36076"/>
    <w:rsid w:val="00E3609A"/>
    <w:rsid w:val="00E360FE"/>
    <w:rsid w:val="00E36431"/>
    <w:rsid w:val="00E36435"/>
    <w:rsid w:val="00E3659C"/>
    <w:rsid w:val="00E36654"/>
    <w:rsid w:val="00E36E4C"/>
    <w:rsid w:val="00E36F30"/>
    <w:rsid w:val="00E37103"/>
    <w:rsid w:val="00E37127"/>
    <w:rsid w:val="00E37216"/>
    <w:rsid w:val="00E37743"/>
    <w:rsid w:val="00E377B5"/>
    <w:rsid w:val="00E378E5"/>
    <w:rsid w:val="00E37B59"/>
    <w:rsid w:val="00E37BAE"/>
    <w:rsid w:val="00E37E68"/>
    <w:rsid w:val="00E40271"/>
    <w:rsid w:val="00E40352"/>
    <w:rsid w:val="00E40407"/>
    <w:rsid w:val="00E40637"/>
    <w:rsid w:val="00E407C3"/>
    <w:rsid w:val="00E40AC5"/>
    <w:rsid w:val="00E40B18"/>
    <w:rsid w:val="00E40CDE"/>
    <w:rsid w:val="00E40CF6"/>
    <w:rsid w:val="00E41067"/>
    <w:rsid w:val="00E41949"/>
    <w:rsid w:val="00E4197D"/>
    <w:rsid w:val="00E419CA"/>
    <w:rsid w:val="00E41E2D"/>
    <w:rsid w:val="00E42122"/>
    <w:rsid w:val="00E4217A"/>
    <w:rsid w:val="00E42275"/>
    <w:rsid w:val="00E4227E"/>
    <w:rsid w:val="00E424B6"/>
    <w:rsid w:val="00E42546"/>
    <w:rsid w:val="00E42675"/>
    <w:rsid w:val="00E42A75"/>
    <w:rsid w:val="00E42A9C"/>
    <w:rsid w:val="00E42AFB"/>
    <w:rsid w:val="00E42B8C"/>
    <w:rsid w:val="00E42C1D"/>
    <w:rsid w:val="00E42F8A"/>
    <w:rsid w:val="00E433ED"/>
    <w:rsid w:val="00E43724"/>
    <w:rsid w:val="00E439C7"/>
    <w:rsid w:val="00E43B6F"/>
    <w:rsid w:val="00E43DC9"/>
    <w:rsid w:val="00E444B4"/>
    <w:rsid w:val="00E44562"/>
    <w:rsid w:val="00E448F9"/>
    <w:rsid w:val="00E44BDC"/>
    <w:rsid w:val="00E44C1C"/>
    <w:rsid w:val="00E44C56"/>
    <w:rsid w:val="00E44C8D"/>
    <w:rsid w:val="00E44E5B"/>
    <w:rsid w:val="00E44FFD"/>
    <w:rsid w:val="00E45234"/>
    <w:rsid w:val="00E4524D"/>
    <w:rsid w:val="00E459E2"/>
    <w:rsid w:val="00E45D19"/>
    <w:rsid w:val="00E46015"/>
    <w:rsid w:val="00E4691C"/>
    <w:rsid w:val="00E46A1F"/>
    <w:rsid w:val="00E46BD0"/>
    <w:rsid w:val="00E47172"/>
    <w:rsid w:val="00E47406"/>
    <w:rsid w:val="00E47B7A"/>
    <w:rsid w:val="00E47B85"/>
    <w:rsid w:val="00E47CFD"/>
    <w:rsid w:val="00E47E2D"/>
    <w:rsid w:val="00E501EC"/>
    <w:rsid w:val="00E50549"/>
    <w:rsid w:val="00E50551"/>
    <w:rsid w:val="00E50A75"/>
    <w:rsid w:val="00E50E26"/>
    <w:rsid w:val="00E5114A"/>
    <w:rsid w:val="00E51428"/>
    <w:rsid w:val="00E51835"/>
    <w:rsid w:val="00E51D91"/>
    <w:rsid w:val="00E525D6"/>
    <w:rsid w:val="00E52883"/>
    <w:rsid w:val="00E52ADE"/>
    <w:rsid w:val="00E52B20"/>
    <w:rsid w:val="00E52B84"/>
    <w:rsid w:val="00E52CC3"/>
    <w:rsid w:val="00E52E93"/>
    <w:rsid w:val="00E52EB1"/>
    <w:rsid w:val="00E5312E"/>
    <w:rsid w:val="00E53CAD"/>
    <w:rsid w:val="00E53EAC"/>
    <w:rsid w:val="00E541E9"/>
    <w:rsid w:val="00E54233"/>
    <w:rsid w:val="00E5435E"/>
    <w:rsid w:val="00E5477C"/>
    <w:rsid w:val="00E54986"/>
    <w:rsid w:val="00E54BA6"/>
    <w:rsid w:val="00E54CB3"/>
    <w:rsid w:val="00E54DE8"/>
    <w:rsid w:val="00E5535B"/>
    <w:rsid w:val="00E553BB"/>
    <w:rsid w:val="00E553D6"/>
    <w:rsid w:val="00E55592"/>
    <w:rsid w:val="00E55957"/>
    <w:rsid w:val="00E5604D"/>
    <w:rsid w:val="00E5644F"/>
    <w:rsid w:val="00E56515"/>
    <w:rsid w:val="00E56716"/>
    <w:rsid w:val="00E5685D"/>
    <w:rsid w:val="00E56E7A"/>
    <w:rsid w:val="00E56EDD"/>
    <w:rsid w:val="00E5758E"/>
    <w:rsid w:val="00E577BB"/>
    <w:rsid w:val="00E57873"/>
    <w:rsid w:val="00E579EE"/>
    <w:rsid w:val="00E57AD3"/>
    <w:rsid w:val="00E57BDF"/>
    <w:rsid w:val="00E60C09"/>
    <w:rsid w:val="00E60C8B"/>
    <w:rsid w:val="00E60E23"/>
    <w:rsid w:val="00E61045"/>
    <w:rsid w:val="00E6126A"/>
    <w:rsid w:val="00E61611"/>
    <w:rsid w:val="00E61669"/>
    <w:rsid w:val="00E61AB3"/>
    <w:rsid w:val="00E61F49"/>
    <w:rsid w:val="00E623B8"/>
    <w:rsid w:val="00E623C4"/>
    <w:rsid w:val="00E62565"/>
    <w:rsid w:val="00E62EF7"/>
    <w:rsid w:val="00E63319"/>
    <w:rsid w:val="00E6388B"/>
    <w:rsid w:val="00E63E4F"/>
    <w:rsid w:val="00E63FCD"/>
    <w:rsid w:val="00E6425B"/>
    <w:rsid w:val="00E64791"/>
    <w:rsid w:val="00E657A5"/>
    <w:rsid w:val="00E657EE"/>
    <w:rsid w:val="00E65A76"/>
    <w:rsid w:val="00E65A91"/>
    <w:rsid w:val="00E65C91"/>
    <w:rsid w:val="00E66059"/>
    <w:rsid w:val="00E664C2"/>
    <w:rsid w:val="00E6677F"/>
    <w:rsid w:val="00E66B03"/>
    <w:rsid w:val="00E66D55"/>
    <w:rsid w:val="00E66E07"/>
    <w:rsid w:val="00E67266"/>
    <w:rsid w:val="00E6732A"/>
    <w:rsid w:val="00E67534"/>
    <w:rsid w:val="00E6769A"/>
    <w:rsid w:val="00E676D1"/>
    <w:rsid w:val="00E67717"/>
    <w:rsid w:val="00E679BB"/>
    <w:rsid w:val="00E67B9B"/>
    <w:rsid w:val="00E67CD6"/>
    <w:rsid w:val="00E700FC"/>
    <w:rsid w:val="00E7017A"/>
    <w:rsid w:val="00E7017E"/>
    <w:rsid w:val="00E7022D"/>
    <w:rsid w:val="00E7071A"/>
    <w:rsid w:val="00E70731"/>
    <w:rsid w:val="00E70982"/>
    <w:rsid w:val="00E70E7E"/>
    <w:rsid w:val="00E7105C"/>
    <w:rsid w:val="00E712E9"/>
    <w:rsid w:val="00E719DD"/>
    <w:rsid w:val="00E71A94"/>
    <w:rsid w:val="00E71DE8"/>
    <w:rsid w:val="00E71FC1"/>
    <w:rsid w:val="00E720C8"/>
    <w:rsid w:val="00E726E3"/>
    <w:rsid w:val="00E72934"/>
    <w:rsid w:val="00E72991"/>
    <w:rsid w:val="00E731A5"/>
    <w:rsid w:val="00E73281"/>
    <w:rsid w:val="00E732A0"/>
    <w:rsid w:val="00E732C7"/>
    <w:rsid w:val="00E7377F"/>
    <w:rsid w:val="00E737AD"/>
    <w:rsid w:val="00E739C8"/>
    <w:rsid w:val="00E73D02"/>
    <w:rsid w:val="00E73E31"/>
    <w:rsid w:val="00E73ED4"/>
    <w:rsid w:val="00E7428D"/>
    <w:rsid w:val="00E7474B"/>
    <w:rsid w:val="00E7497C"/>
    <w:rsid w:val="00E752DA"/>
    <w:rsid w:val="00E753F3"/>
    <w:rsid w:val="00E75512"/>
    <w:rsid w:val="00E756E1"/>
    <w:rsid w:val="00E75868"/>
    <w:rsid w:val="00E75954"/>
    <w:rsid w:val="00E75A8F"/>
    <w:rsid w:val="00E75DA7"/>
    <w:rsid w:val="00E75E0A"/>
    <w:rsid w:val="00E75FDB"/>
    <w:rsid w:val="00E76C6C"/>
    <w:rsid w:val="00E770BA"/>
    <w:rsid w:val="00E7766E"/>
    <w:rsid w:val="00E77FD6"/>
    <w:rsid w:val="00E80013"/>
    <w:rsid w:val="00E80268"/>
    <w:rsid w:val="00E80397"/>
    <w:rsid w:val="00E80D9F"/>
    <w:rsid w:val="00E813E9"/>
    <w:rsid w:val="00E81AC0"/>
    <w:rsid w:val="00E81DC2"/>
    <w:rsid w:val="00E8216E"/>
    <w:rsid w:val="00E82360"/>
    <w:rsid w:val="00E823AB"/>
    <w:rsid w:val="00E82482"/>
    <w:rsid w:val="00E8248A"/>
    <w:rsid w:val="00E827E2"/>
    <w:rsid w:val="00E82D4E"/>
    <w:rsid w:val="00E82D7B"/>
    <w:rsid w:val="00E830AB"/>
    <w:rsid w:val="00E837E1"/>
    <w:rsid w:val="00E83971"/>
    <w:rsid w:val="00E83C22"/>
    <w:rsid w:val="00E8406C"/>
    <w:rsid w:val="00E840F1"/>
    <w:rsid w:val="00E8429A"/>
    <w:rsid w:val="00E8457B"/>
    <w:rsid w:val="00E848B9"/>
    <w:rsid w:val="00E84EF4"/>
    <w:rsid w:val="00E8537F"/>
    <w:rsid w:val="00E854CA"/>
    <w:rsid w:val="00E85C3D"/>
    <w:rsid w:val="00E86441"/>
    <w:rsid w:val="00E86516"/>
    <w:rsid w:val="00E866B6"/>
    <w:rsid w:val="00E8670B"/>
    <w:rsid w:val="00E8690D"/>
    <w:rsid w:val="00E8691B"/>
    <w:rsid w:val="00E869F6"/>
    <w:rsid w:val="00E86F89"/>
    <w:rsid w:val="00E873CC"/>
    <w:rsid w:val="00E87564"/>
    <w:rsid w:val="00E87738"/>
    <w:rsid w:val="00E87764"/>
    <w:rsid w:val="00E877AF"/>
    <w:rsid w:val="00E87871"/>
    <w:rsid w:val="00E87E4A"/>
    <w:rsid w:val="00E90097"/>
    <w:rsid w:val="00E902F5"/>
    <w:rsid w:val="00E9073E"/>
    <w:rsid w:val="00E90849"/>
    <w:rsid w:val="00E9088A"/>
    <w:rsid w:val="00E90B60"/>
    <w:rsid w:val="00E90DE1"/>
    <w:rsid w:val="00E91549"/>
    <w:rsid w:val="00E91766"/>
    <w:rsid w:val="00E91BC0"/>
    <w:rsid w:val="00E91E21"/>
    <w:rsid w:val="00E920B4"/>
    <w:rsid w:val="00E92191"/>
    <w:rsid w:val="00E925ED"/>
    <w:rsid w:val="00E92805"/>
    <w:rsid w:val="00E92A20"/>
    <w:rsid w:val="00E92EAD"/>
    <w:rsid w:val="00E93031"/>
    <w:rsid w:val="00E93124"/>
    <w:rsid w:val="00E9314F"/>
    <w:rsid w:val="00E9329C"/>
    <w:rsid w:val="00E93501"/>
    <w:rsid w:val="00E939BC"/>
    <w:rsid w:val="00E93AE5"/>
    <w:rsid w:val="00E93D5F"/>
    <w:rsid w:val="00E93EC4"/>
    <w:rsid w:val="00E93F2E"/>
    <w:rsid w:val="00E93F48"/>
    <w:rsid w:val="00E93FE0"/>
    <w:rsid w:val="00E9400C"/>
    <w:rsid w:val="00E94BAD"/>
    <w:rsid w:val="00E94F5E"/>
    <w:rsid w:val="00E957BB"/>
    <w:rsid w:val="00E9599D"/>
    <w:rsid w:val="00E95A1F"/>
    <w:rsid w:val="00E95A8C"/>
    <w:rsid w:val="00E95BA9"/>
    <w:rsid w:val="00E95F25"/>
    <w:rsid w:val="00E9621F"/>
    <w:rsid w:val="00E9656F"/>
    <w:rsid w:val="00E96639"/>
    <w:rsid w:val="00E96719"/>
    <w:rsid w:val="00E96888"/>
    <w:rsid w:val="00E968DD"/>
    <w:rsid w:val="00E97238"/>
    <w:rsid w:val="00E97371"/>
    <w:rsid w:val="00E97503"/>
    <w:rsid w:val="00E97642"/>
    <w:rsid w:val="00E977C2"/>
    <w:rsid w:val="00E97D3C"/>
    <w:rsid w:val="00EA060F"/>
    <w:rsid w:val="00EA10EA"/>
    <w:rsid w:val="00EA1234"/>
    <w:rsid w:val="00EA130B"/>
    <w:rsid w:val="00EA1515"/>
    <w:rsid w:val="00EA16D6"/>
    <w:rsid w:val="00EA1857"/>
    <w:rsid w:val="00EA209E"/>
    <w:rsid w:val="00EA278D"/>
    <w:rsid w:val="00EA2848"/>
    <w:rsid w:val="00EA2863"/>
    <w:rsid w:val="00EA28BD"/>
    <w:rsid w:val="00EA2AF3"/>
    <w:rsid w:val="00EA2E0E"/>
    <w:rsid w:val="00EA3148"/>
    <w:rsid w:val="00EA3FB7"/>
    <w:rsid w:val="00EA43A4"/>
    <w:rsid w:val="00EA4506"/>
    <w:rsid w:val="00EA4743"/>
    <w:rsid w:val="00EA4C62"/>
    <w:rsid w:val="00EA520F"/>
    <w:rsid w:val="00EA57AE"/>
    <w:rsid w:val="00EA5CA4"/>
    <w:rsid w:val="00EA5DE0"/>
    <w:rsid w:val="00EA61A3"/>
    <w:rsid w:val="00EA664F"/>
    <w:rsid w:val="00EA6D0D"/>
    <w:rsid w:val="00EA7479"/>
    <w:rsid w:val="00EA761C"/>
    <w:rsid w:val="00EA780A"/>
    <w:rsid w:val="00EA7AA2"/>
    <w:rsid w:val="00EA7BD8"/>
    <w:rsid w:val="00EA7CE9"/>
    <w:rsid w:val="00EB063D"/>
    <w:rsid w:val="00EB0814"/>
    <w:rsid w:val="00EB0959"/>
    <w:rsid w:val="00EB09C8"/>
    <w:rsid w:val="00EB0BB3"/>
    <w:rsid w:val="00EB100D"/>
    <w:rsid w:val="00EB1274"/>
    <w:rsid w:val="00EB18F2"/>
    <w:rsid w:val="00EB1B84"/>
    <w:rsid w:val="00EB1C7E"/>
    <w:rsid w:val="00EB1F97"/>
    <w:rsid w:val="00EB21D3"/>
    <w:rsid w:val="00EB27B9"/>
    <w:rsid w:val="00EB2A89"/>
    <w:rsid w:val="00EB3736"/>
    <w:rsid w:val="00EB38C8"/>
    <w:rsid w:val="00EB3CAA"/>
    <w:rsid w:val="00EB4330"/>
    <w:rsid w:val="00EB437B"/>
    <w:rsid w:val="00EB46ED"/>
    <w:rsid w:val="00EB4AE0"/>
    <w:rsid w:val="00EB4C33"/>
    <w:rsid w:val="00EB4CFB"/>
    <w:rsid w:val="00EB4DD4"/>
    <w:rsid w:val="00EB4F3D"/>
    <w:rsid w:val="00EB51D6"/>
    <w:rsid w:val="00EB54C9"/>
    <w:rsid w:val="00EB585A"/>
    <w:rsid w:val="00EB5C48"/>
    <w:rsid w:val="00EB5CDB"/>
    <w:rsid w:val="00EB61C6"/>
    <w:rsid w:val="00EB657E"/>
    <w:rsid w:val="00EB6929"/>
    <w:rsid w:val="00EB6B48"/>
    <w:rsid w:val="00EB6C74"/>
    <w:rsid w:val="00EB6D4D"/>
    <w:rsid w:val="00EB6EA5"/>
    <w:rsid w:val="00EB7119"/>
    <w:rsid w:val="00EB72C4"/>
    <w:rsid w:val="00EB73E9"/>
    <w:rsid w:val="00EB7474"/>
    <w:rsid w:val="00EB76CF"/>
    <w:rsid w:val="00EB78B6"/>
    <w:rsid w:val="00EB790E"/>
    <w:rsid w:val="00EC0450"/>
    <w:rsid w:val="00EC0B62"/>
    <w:rsid w:val="00EC0BCA"/>
    <w:rsid w:val="00EC107F"/>
    <w:rsid w:val="00EC114D"/>
    <w:rsid w:val="00EC1574"/>
    <w:rsid w:val="00EC18E7"/>
    <w:rsid w:val="00EC22C6"/>
    <w:rsid w:val="00EC259E"/>
    <w:rsid w:val="00EC2C50"/>
    <w:rsid w:val="00EC30F6"/>
    <w:rsid w:val="00EC3297"/>
    <w:rsid w:val="00EC3363"/>
    <w:rsid w:val="00EC3394"/>
    <w:rsid w:val="00EC39B7"/>
    <w:rsid w:val="00EC3CC4"/>
    <w:rsid w:val="00EC3F20"/>
    <w:rsid w:val="00EC400A"/>
    <w:rsid w:val="00EC412F"/>
    <w:rsid w:val="00EC455A"/>
    <w:rsid w:val="00EC48D4"/>
    <w:rsid w:val="00EC4956"/>
    <w:rsid w:val="00EC4FE0"/>
    <w:rsid w:val="00EC505A"/>
    <w:rsid w:val="00EC567A"/>
    <w:rsid w:val="00EC5876"/>
    <w:rsid w:val="00EC5E15"/>
    <w:rsid w:val="00EC6030"/>
    <w:rsid w:val="00EC6695"/>
    <w:rsid w:val="00EC688D"/>
    <w:rsid w:val="00EC690B"/>
    <w:rsid w:val="00EC6F00"/>
    <w:rsid w:val="00EC6F0D"/>
    <w:rsid w:val="00EC71E9"/>
    <w:rsid w:val="00EC778D"/>
    <w:rsid w:val="00EC7EDD"/>
    <w:rsid w:val="00EC7F24"/>
    <w:rsid w:val="00ED0430"/>
    <w:rsid w:val="00ED070A"/>
    <w:rsid w:val="00ED0753"/>
    <w:rsid w:val="00ED0810"/>
    <w:rsid w:val="00ED0C8D"/>
    <w:rsid w:val="00ED0DA5"/>
    <w:rsid w:val="00ED11D4"/>
    <w:rsid w:val="00ED121B"/>
    <w:rsid w:val="00ED1395"/>
    <w:rsid w:val="00ED13E3"/>
    <w:rsid w:val="00ED187E"/>
    <w:rsid w:val="00ED1D16"/>
    <w:rsid w:val="00ED1E27"/>
    <w:rsid w:val="00ED23BD"/>
    <w:rsid w:val="00ED257E"/>
    <w:rsid w:val="00ED277B"/>
    <w:rsid w:val="00ED3103"/>
    <w:rsid w:val="00ED4483"/>
    <w:rsid w:val="00ED44FB"/>
    <w:rsid w:val="00ED4534"/>
    <w:rsid w:val="00ED46B1"/>
    <w:rsid w:val="00ED4B62"/>
    <w:rsid w:val="00ED4D49"/>
    <w:rsid w:val="00ED4FC9"/>
    <w:rsid w:val="00ED4FEE"/>
    <w:rsid w:val="00ED5253"/>
    <w:rsid w:val="00ED52B6"/>
    <w:rsid w:val="00ED551A"/>
    <w:rsid w:val="00ED5716"/>
    <w:rsid w:val="00ED5A25"/>
    <w:rsid w:val="00ED5ADB"/>
    <w:rsid w:val="00ED5CC2"/>
    <w:rsid w:val="00ED5D54"/>
    <w:rsid w:val="00ED5E0D"/>
    <w:rsid w:val="00ED5E89"/>
    <w:rsid w:val="00ED5F5C"/>
    <w:rsid w:val="00ED61CD"/>
    <w:rsid w:val="00ED6CB3"/>
    <w:rsid w:val="00ED6DD2"/>
    <w:rsid w:val="00ED7117"/>
    <w:rsid w:val="00ED7170"/>
    <w:rsid w:val="00ED71DA"/>
    <w:rsid w:val="00ED72F1"/>
    <w:rsid w:val="00ED7389"/>
    <w:rsid w:val="00ED7942"/>
    <w:rsid w:val="00EE0096"/>
    <w:rsid w:val="00EE05A4"/>
    <w:rsid w:val="00EE06CD"/>
    <w:rsid w:val="00EE0A37"/>
    <w:rsid w:val="00EE0C67"/>
    <w:rsid w:val="00EE0DC3"/>
    <w:rsid w:val="00EE0E9C"/>
    <w:rsid w:val="00EE151B"/>
    <w:rsid w:val="00EE1AEF"/>
    <w:rsid w:val="00EE1BD5"/>
    <w:rsid w:val="00EE1BF3"/>
    <w:rsid w:val="00EE22C0"/>
    <w:rsid w:val="00EE2300"/>
    <w:rsid w:val="00EE2A6B"/>
    <w:rsid w:val="00EE2A80"/>
    <w:rsid w:val="00EE2C5A"/>
    <w:rsid w:val="00EE2DFD"/>
    <w:rsid w:val="00EE2FAE"/>
    <w:rsid w:val="00EE32D4"/>
    <w:rsid w:val="00EE3758"/>
    <w:rsid w:val="00EE392D"/>
    <w:rsid w:val="00EE3CDC"/>
    <w:rsid w:val="00EE3F97"/>
    <w:rsid w:val="00EE3FA2"/>
    <w:rsid w:val="00EE4EBD"/>
    <w:rsid w:val="00EE5078"/>
    <w:rsid w:val="00EE507E"/>
    <w:rsid w:val="00EE51D7"/>
    <w:rsid w:val="00EE53C5"/>
    <w:rsid w:val="00EE5477"/>
    <w:rsid w:val="00EE56A1"/>
    <w:rsid w:val="00EE5927"/>
    <w:rsid w:val="00EE5C4E"/>
    <w:rsid w:val="00EE5D0E"/>
    <w:rsid w:val="00EE5E2A"/>
    <w:rsid w:val="00EE60A3"/>
    <w:rsid w:val="00EE678C"/>
    <w:rsid w:val="00EE69DB"/>
    <w:rsid w:val="00EE6DF8"/>
    <w:rsid w:val="00EE6EB3"/>
    <w:rsid w:val="00EE6F03"/>
    <w:rsid w:val="00EE7158"/>
    <w:rsid w:val="00EE72D8"/>
    <w:rsid w:val="00EE740F"/>
    <w:rsid w:val="00EE74B4"/>
    <w:rsid w:val="00EE769F"/>
    <w:rsid w:val="00EE77D9"/>
    <w:rsid w:val="00EE79ED"/>
    <w:rsid w:val="00EE7AAF"/>
    <w:rsid w:val="00EE7C12"/>
    <w:rsid w:val="00EE7C71"/>
    <w:rsid w:val="00EE7F1C"/>
    <w:rsid w:val="00EF0044"/>
    <w:rsid w:val="00EF018C"/>
    <w:rsid w:val="00EF02BC"/>
    <w:rsid w:val="00EF02D6"/>
    <w:rsid w:val="00EF045F"/>
    <w:rsid w:val="00EF04F1"/>
    <w:rsid w:val="00EF08A3"/>
    <w:rsid w:val="00EF0B09"/>
    <w:rsid w:val="00EF0D24"/>
    <w:rsid w:val="00EF1064"/>
    <w:rsid w:val="00EF10A5"/>
    <w:rsid w:val="00EF1160"/>
    <w:rsid w:val="00EF1263"/>
    <w:rsid w:val="00EF14D2"/>
    <w:rsid w:val="00EF18A7"/>
    <w:rsid w:val="00EF19DA"/>
    <w:rsid w:val="00EF1C64"/>
    <w:rsid w:val="00EF2340"/>
    <w:rsid w:val="00EF29EE"/>
    <w:rsid w:val="00EF2BF6"/>
    <w:rsid w:val="00EF2C03"/>
    <w:rsid w:val="00EF2F76"/>
    <w:rsid w:val="00EF334A"/>
    <w:rsid w:val="00EF33A9"/>
    <w:rsid w:val="00EF346A"/>
    <w:rsid w:val="00EF3E4B"/>
    <w:rsid w:val="00EF3E66"/>
    <w:rsid w:val="00EF4012"/>
    <w:rsid w:val="00EF406F"/>
    <w:rsid w:val="00EF4283"/>
    <w:rsid w:val="00EF45E5"/>
    <w:rsid w:val="00EF4605"/>
    <w:rsid w:val="00EF4661"/>
    <w:rsid w:val="00EF477D"/>
    <w:rsid w:val="00EF4934"/>
    <w:rsid w:val="00EF4971"/>
    <w:rsid w:val="00EF49B2"/>
    <w:rsid w:val="00EF54BC"/>
    <w:rsid w:val="00EF59F6"/>
    <w:rsid w:val="00EF5DFE"/>
    <w:rsid w:val="00EF5FD1"/>
    <w:rsid w:val="00EF5FE5"/>
    <w:rsid w:val="00EF600C"/>
    <w:rsid w:val="00EF6207"/>
    <w:rsid w:val="00EF622A"/>
    <w:rsid w:val="00EF6AC4"/>
    <w:rsid w:val="00EF6C7D"/>
    <w:rsid w:val="00EF6D74"/>
    <w:rsid w:val="00EF7164"/>
    <w:rsid w:val="00EF7173"/>
    <w:rsid w:val="00EF744D"/>
    <w:rsid w:val="00EF7864"/>
    <w:rsid w:val="00EF7DD3"/>
    <w:rsid w:val="00EF7E6A"/>
    <w:rsid w:val="00F0011B"/>
    <w:rsid w:val="00F003D7"/>
    <w:rsid w:val="00F00490"/>
    <w:rsid w:val="00F0054A"/>
    <w:rsid w:val="00F00589"/>
    <w:rsid w:val="00F006B8"/>
    <w:rsid w:val="00F0089F"/>
    <w:rsid w:val="00F00D3D"/>
    <w:rsid w:val="00F00F0C"/>
    <w:rsid w:val="00F010E9"/>
    <w:rsid w:val="00F011E3"/>
    <w:rsid w:val="00F01371"/>
    <w:rsid w:val="00F01C00"/>
    <w:rsid w:val="00F0208A"/>
    <w:rsid w:val="00F02199"/>
    <w:rsid w:val="00F02AC1"/>
    <w:rsid w:val="00F02C7F"/>
    <w:rsid w:val="00F03204"/>
    <w:rsid w:val="00F035F2"/>
    <w:rsid w:val="00F0394B"/>
    <w:rsid w:val="00F04245"/>
    <w:rsid w:val="00F04360"/>
    <w:rsid w:val="00F052F7"/>
    <w:rsid w:val="00F058BB"/>
    <w:rsid w:val="00F05A2C"/>
    <w:rsid w:val="00F05B1B"/>
    <w:rsid w:val="00F05CF9"/>
    <w:rsid w:val="00F05F0C"/>
    <w:rsid w:val="00F06018"/>
    <w:rsid w:val="00F064A5"/>
    <w:rsid w:val="00F06523"/>
    <w:rsid w:val="00F065D5"/>
    <w:rsid w:val="00F06818"/>
    <w:rsid w:val="00F0688C"/>
    <w:rsid w:val="00F06ACD"/>
    <w:rsid w:val="00F06C64"/>
    <w:rsid w:val="00F06E6C"/>
    <w:rsid w:val="00F07405"/>
    <w:rsid w:val="00F0745A"/>
    <w:rsid w:val="00F07463"/>
    <w:rsid w:val="00F07805"/>
    <w:rsid w:val="00F07D42"/>
    <w:rsid w:val="00F07FA4"/>
    <w:rsid w:val="00F07FA7"/>
    <w:rsid w:val="00F10026"/>
    <w:rsid w:val="00F1027B"/>
    <w:rsid w:val="00F10340"/>
    <w:rsid w:val="00F1035C"/>
    <w:rsid w:val="00F103F7"/>
    <w:rsid w:val="00F104AA"/>
    <w:rsid w:val="00F10AA6"/>
    <w:rsid w:val="00F1122F"/>
    <w:rsid w:val="00F11694"/>
    <w:rsid w:val="00F11D64"/>
    <w:rsid w:val="00F11E34"/>
    <w:rsid w:val="00F12460"/>
    <w:rsid w:val="00F125D8"/>
    <w:rsid w:val="00F1277A"/>
    <w:rsid w:val="00F128EB"/>
    <w:rsid w:val="00F12C1C"/>
    <w:rsid w:val="00F13081"/>
    <w:rsid w:val="00F13238"/>
    <w:rsid w:val="00F13581"/>
    <w:rsid w:val="00F13584"/>
    <w:rsid w:val="00F137DF"/>
    <w:rsid w:val="00F13802"/>
    <w:rsid w:val="00F138E5"/>
    <w:rsid w:val="00F13D3F"/>
    <w:rsid w:val="00F13DAA"/>
    <w:rsid w:val="00F14EEB"/>
    <w:rsid w:val="00F150C1"/>
    <w:rsid w:val="00F15326"/>
    <w:rsid w:val="00F156B6"/>
    <w:rsid w:val="00F156E6"/>
    <w:rsid w:val="00F15A48"/>
    <w:rsid w:val="00F15B48"/>
    <w:rsid w:val="00F15CB6"/>
    <w:rsid w:val="00F15D2D"/>
    <w:rsid w:val="00F163C1"/>
    <w:rsid w:val="00F165BF"/>
    <w:rsid w:val="00F1676E"/>
    <w:rsid w:val="00F1682C"/>
    <w:rsid w:val="00F169AA"/>
    <w:rsid w:val="00F169E2"/>
    <w:rsid w:val="00F16AFE"/>
    <w:rsid w:val="00F173E3"/>
    <w:rsid w:val="00F1746E"/>
    <w:rsid w:val="00F17597"/>
    <w:rsid w:val="00F176F8"/>
    <w:rsid w:val="00F17FB6"/>
    <w:rsid w:val="00F2000E"/>
    <w:rsid w:val="00F2034A"/>
    <w:rsid w:val="00F204F2"/>
    <w:rsid w:val="00F207DA"/>
    <w:rsid w:val="00F20826"/>
    <w:rsid w:val="00F20943"/>
    <w:rsid w:val="00F20B22"/>
    <w:rsid w:val="00F20B2A"/>
    <w:rsid w:val="00F21132"/>
    <w:rsid w:val="00F21284"/>
    <w:rsid w:val="00F21449"/>
    <w:rsid w:val="00F21801"/>
    <w:rsid w:val="00F21B49"/>
    <w:rsid w:val="00F21C36"/>
    <w:rsid w:val="00F21F49"/>
    <w:rsid w:val="00F2265E"/>
    <w:rsid w:val="00F22A4C"/>
    <w:rsid w:val="00F22CE7"/>
    <w:rsid w:val="00F235AB"/>
    <w:rsid w:val="00F23920"/>
    <w:rsid w:val="00F239EA"/>
    <w:rsid w:val="00F23FC0"/>
    <w:rsid w:val="00F249DB"/>
    <w:rsid w:val="00F24F4F"/>
    <w:rsid w:val="00F24F99"/>
    <w:rsid w:val="00F2506D"/>
    <w:rsid w:val="00F25204"/>
    <w:rsid w:val="00F25980"/>
    <w:rsid w:val="00F25C25"/>
    <w:rsid w:val="00F260DA"/>
    <w:rsid w:val="00F26271"/>
    <w:rsid w:val="00F2647B"/>
    <w:rsid w:val="00F264AE"/>
    <w:rsid w:val="00F269C5"/>
    <w:rsid w:val="00F26AAC"/>
    <w:rsid w:val="00F26AD5"/>
    <w:rsid w:val="00F26C4D"/>
    <w:rsid w:val="00F26F3F"/>
    <w:rsid w:val="00F2708F"/>
    <w:rsid w:val="00F2769D"/>
    <w:rsid w:val="00F276F8"/>
    <w:rsid w:val="00F27BF4"/>
    <w:rsid w:val="00F27CB1"/>
    <w:rsid w:val="00F300CB"/>
    <w:rsid w:val="00F30872"/>
    <w:rsid w:val="00F30927"/>
    <w:rsid w:val="00F30940"/>
    <w:rsid w:val="00F30E1B"/>
    <w:rsid w:val="00F30FB8"/>
    <w:rsid w:val="00F317B5"/>
    <w:rsid w:val="00F31857"/>
    <w:rsid w:val="00F31B53"/>
    <w:rsid w:val="00F31DD5"/>
    <w:rsid w:val="00F32847"/>
    <w:rsid w:val="00F32E5B"/>
    <w:rsid w:val="00F32F77"/>
    <w:rsid w:val="00F33160"/>
    <w:rsid w:val="00F335AB"/>
    <w:rsid w:val="00F337CA"/>
    <w:rsid w:val="00F33A76"/>
    <w:rsid w:val="00F33EF8"/>
    <w:rsid w:val="00F340BA"/>
    <w:rsid w:val="00F346AB"/>
    <w:rsid w:val="00F34794"/>
    <w:rsid w:val="00F347B0"/>
    <w:rsid w:val="00F348CD"/>
    <w:rsid w:val="00F34E0D"/>
    <w:rsid w:val="00F35357"/>
    <w:rsid w:val="00F35607"/>
    <w:rsid w:val="00F359FF"/>
    <w:rsid w:val="00F35BFC"/>
    <w:rsid w:val="00F36100"/>
    <w:rsid w:val="00F3682F"/>
    <w:rsid w:val="00F36A5E"/>
    <w:rsid w:val="00F36D8B"/>
    <w:rsid w:val="00F36E3D"/>
    <w:rsid w:val="00F37160"/>
    <w:rsid w:val="00F377EF"/>
    <w:rsid w:val="00F37B54"/>
    <w:rsid w:val="00F37C9B"/>
    <w:rsid w:val="00F37D52"/>
    <w:rsid w:val="00F37EA1"/>
    <w:rsid w:val="00F37F9F"/>
    <w:rsid w:val="00F4006A"/>
    <w:rsid w:val="00F40264"/>
    <w:rsid w:val="00F40539"/>
    <w:rsid w:val="00F4088E"/>
    <w:rsid w:val="00F40A37"/>
    <w:rsid w:val="00F40CDB"/>
    <w:rsid w:val="00F41416"/>
    <w:rsid w:val="00F419CD"/>
    <w:rsid w:val="00F41B83"/>
    <w:rsid w:val="00F41E41"/>
    <w:rsid w:val="00F41F2C"/>
    <w:rsid w:val="00F420F2"/>
    <w:rsid w:val="00F424ED"/>
    <w:rsid w:val="00F4262B"/>
    <w:rsid w:val="00F42671"/>
    <w:rsid w:val="00F42F5A"/>
    <w:rsid w:val="00F432B1"/>
    <w:rsid w:val="00F4330C"/>
    <w:rsid w:val="00F43421"/>
    <w:rsid w:val="00F4345A"/>
    <w:rsid w:val="00F43BE6"/>
    <w:rsid w:val="00F445D4"/>
    <w:rsid w:val="00F44645"/>
    <w:rsid w:val="00F44AF4"/>
    <w:rsid w:val="00F4511D"/>
    <w:rsid w:val="00F45196"/>
    <w:rsid w:val="00F451BD"/>
    <w:rsid w:val="00F455F4"/>
    <w:rsid w:val="00F45658"/>
    <w:rsid w:val="00F45D3E"/>
    <w:rsid w:val="00F462E1"/>
    <w:rsid w:val="00F46A09"/>
    <w:rsid w:val="00F471A2"/>
    <w:rsid w:val="00F4759B"/>
    <w:rsid w:val="00F47683"/>
    <w:rsid w:val="00F47687"/>
    <w:rsid w:val="00F476A3"/>
    <w:rsid w:val="00F47722"/>
    <w:rsid w:val="00F47959"/>
    <w:rsid w:val="00F47A0A"/>
    <w:rsid w:val="00F47F48"/>
    <w:rsid w:val="00F47FEB"/>
    <w:rsid w:val="00F500AE"/>
    <w:rsid w:val="00F502A6"/>
    <w:rsid w:val="00F5048B"/>
    <w:rsid w:val="00F50A28"/>
    <w:rsid w:val="00F50B0B"/>
    <w:rsid w:val="00F50F0D"/>
    <w:rsid w:val="00F5119E"/>
    <w:rsid w:val="00F51465"/>
    <w:rsid w:val="00F514FC"/>
    <w:rsid w:val="00F516D5"/>
    <w:rsid w:val="00F519C3"/>
    <w:rsid w:val="00F51D97"/>
    <w:rsid w:val="00F52090"/>
    <w:rsid w:val="00F5218F"/>
    <w:rsid w:val="00F521E7"/>
    <w:rsid w:val="00F52296"/>
    <w:rsid w:val="00F5235A"/>
    <w:rsid w:val="00F5244B"/>
    <w:rsid w:val="00F5264E"/>
    <w:rsid w:val="00F52AB1"/>
    <w:rsid w:val="00F52FC9"/>
    <w:rsid w:val="00F5324A"/>
    <w:rsid w:val="00F53263"/>
    <w:rsid w:val="00F53514"/>
    <w:rsid w:val="00F53CDD"/>
    <w:rsid w:val="00F54226"/>
    <w:rsid w:val="00F54491"/>
    <w:rsid w:val="00F547BD"/>
    <w:rsid w:val="00F54A9D"/>
    <w:rsid w:val="00F54F35"/>
    <w:rsid w:val="00F551D4"/>
    <w:rsid w:val="00F5566B"/>
    <w:rsid w:val="00F556CF"/>
    <w:rsid w:val="00F55CFE"/>
    <w:rsid w:val="00F55D02"/>
    <w:rsid w:val="00F55DEB"/>
    <w:rsid w:val="00F55E06"/>
    <w:rsid w:val="00F56150"/>
    <w:rsid w:val="00F563FE"/>
    <w:rsid w:val="00F5715F"/>
    <w:rsid w:val="00F573CD"/>
    <w:rsid w:val="00F573F5"/>
    <w:rsid w:val="00F57736"/>
    <w:rsid w:val="00F57868"/>
    <w:rsid w:val="00F57C22"/>
    <w:rsid w:val="00F601EB"/>
    <w:rsid w:val="00F6033F"/>
    <w:rsid w:val="00F6058C"/>
    <w:rsid w:val="00F60696"/>
    <w:rsid w:val="00F606CB"/>
    <w:rsid w:val="00F607AC"/>
    <w:rsid w:val="00F60A90"/>
    <w:rsid w:val="00F60CAB"/>
    <w:rsid w:val="00F616B4"/>
    <w:rsid w:val="00F616F8"/>
    <w:rsid w:val="00F61981"/>
    <w:rsid w:val="00F61EB0"/>
    <w:rsid w:val="00F61F07"/>
    <w:rsid w:val="00F6251C"/>
    <w:rsid w:val="00F6284C"/>
    <w:rsid w:val="00F62889"/>
    <w:rsid w:val="00F62AFA"/>
    <w:rsid w:val="00F63101"/>
    <w:rsid w:val="00F63304"/>
    <w:rsid w:val="00F63336"/>
    <w:rsid w:val="00F6379E"/>
    <w:rsid w:val="00F639EA"/>
    <w:rsid w:val="00F63FEE"/>
    <w:rsid w:val="00F64036"/>
    <w:rsid w:val="00F644D7"/>
    <w:rsid w:val="00F645D9"/>
    <w:rsid w:val="00F646F5"/>
    <w:rsid w:val="00F64DF3"/>
    <w:rsid w:val="00F64E8A"/>
    <w:rsid w:val="00F64EA4"/>
    <w:rsid w:val="00F64F20"/>
    <w:rsid w:val="00F6511E"/>
    <w:rsid w:val="00F65381"/>
    <w:rsid w:val="00F65627"/>
    <w:rsid w:val="00F6563A"/>
    <w:rsid w:val="00F66513"/>
    <w:rsid w:val="00F66A8F"/>
    <w:rsid w:val="00F66BC2"/>
    <w:rsid w:val="00F66FDE"/>
    <w:rsid w:val="00F67008"/>
    <w:rsid w:val="00F67B00"/>
    <w:rsid w:val="00F700AB"/>
    <w:rsid w:val="00F70483"/>
    <w:rsid w:val="00F706AE"/>
    <w:rsid w:val="00F70722"/>
    <w:rsid w:val="00F707C3"/>
    <w:rsid w:val="00F707C8"/>
    <w:rsid w:val="00F7080E"/>
    <w:rsid w:val="00F70914"/>
    <w:rsid w:val="00F70B66"/>
    <w:rsid w:val="00F70E74"/>
    <w:rsid w:val="00F71413"/>
    <w:rsid w:val="00F71B85"/>
    <w:rsid w:val="00F71D8A"/>
    <w:rsid w:val="00F71DEE"/>
    <w:rsid w:val="00F71F92"/>
    <w:rsid w:val="00F7220D"/>
    <w:rsid w:val="00F7279F"/>
    <w:rsid w:val="00F729B9"/>
    <w:rsid w:val="00F72D88"/>
    <w:rsid w:val="00F730F7"/>
    <w:rsid w:val="00F738FC"/>
    <w:rsid w:val="00F73B15"/>
    <w:rsid w:val="00F73D47"/>
    <w:rsid w:val="00F73D97"/>
    <w:rsid w:val="00F74132"/>
    <w:rsid w:val="00F741AE"/>
    <w:rsid w:val="00F74C3C"/>
    <w:rsid w:val="00F75054"/>
    <w:rsid w:val="00F753C1"/>
    <w:rsid w:val="00F75673"/>
    <w:rsid w:val="00F7569A"/>
    <w:rsid w:val="00F7572B"/>
    <w:rsid w:val="00F757EE"/>
    <w:rsid w:val="00F75956"/>
    <w:rsid w:val="00F75C8F"/>
    <w:rsid w:val="00F75D72"/>
    <w:rsid w:val="00F75D80"/>
    <w:rsid w:val="00F75E35"/>
    <w:rsid w:val="00F765C6"/>
    <w:rsid w:val="00F76692"/>
    <w:rsid w:val="00F76998"/>
    <w:rsid w:val="00F769D1"/>
    <w:rsid w:val="00F76D83"/>
    <w:rsid w:val="00F77166"/>
    <w:rsid w:val="00F7739E"/>
    <w:rsid w:val="00F774C4"/>
    <w:rsid w:val="00F7777B"/>
    <w:rsid w:val="00F7787A"/>
    <w:rsid w:val="00F77AD4"/>
    <w:rsid w:val="00F77C72"/>
    <w:rsid w:val="00F77DB0"/>
    <w:rsid w:val="00F77E68"/>
    <w:rsid w:val="00F77ECF"/>
    <w:rsid w:val="00F800BE"/>
    <w:rsid w:val="00F8012F"/>
    <w:rsid w:val="00F80526"/>
    <w:rsid w:val="00F809C8"/>
    <w:rsid w:val="00F80AED"/>
    <w:rsid w:val="00F80C56"/>
    <w:rsid w:val="00F81239"/>
    <w:rsid w:val="00F8144B"/>
    <w:rsid w:val="00F8183F"/>
    <w:rsid w:val="00F819F6"/>
    <w:rsid w:val="00F81A74"/>
    <w:rsid w:val="00F81DEB"/>
    <w:rsid w:val="00F8206B"/>
    <w:rsid w:val="00F82293"/>
    <w:rsid w:val="00F823BE"/>
    <w:rsid w:val="00F82773"/>
    <w:rsid w:val="00F82A49"/>
    <w:rsid w:val="00F83390"/>
    <w:rsid w:val="00F833F4"/>
    <w:rsid w:val="00F8353B"/>
    <w:rsid w:val="00F83584"/>
    <w:rsid w:val="00F83941"/>
    <w:rsid w:val="00F83A1C"/>
    <w:rsid w:val="00F84982"/>
    <w:rsid w:val="00F84A8C"/>
    <w:rsid w:val="00F84D10"/>
    <w:rsid w:val="00F84E5C"/>
    <w:rsid w:val="00F84F32"/>
    <w:rsid w:val="00F85166"/>
    <w:rsid w:val="00F854CD"/>
    <w:rsid w:val="00F85E47"/>
    <w:rsid w:val="00F85FF8"/>
    <w:rsid w:val="00F86037"/>
    <w:rsid w:val="00F86312"/>
    <w:rsid w:val="00F86816"/>
    <w:rsid w:val="00F86AF4"/>
    <w:rsid w:val="00F86ED1"/>
    <w:rsid w:val="00F86FCC"/>
    <w:rsid w:val="00F872E9"/>
    <w:rsid w:val="00F87437"/>
    <w:rsid w:val="00F875DD"/>
    <w:rsid w:val="00F87C6B"/>
    <w:rsid w:val="00F87CC9"/>
    <w:rsid w:val="00F90199"/>
    <w:rsid w:val="00F902ED"/>
    <w:rsid w:val="00F903BC"/>
    <w:rsid w:val="00F907A8"/>
    <w:rsid w:val="00F90ADA"/>
    <w:rsid w:val="00F90B18"/>
    <w:rsid w:val="00F90F5E"/>
    <w:rsid w:val="00F90FAA"/>
    <w:rsid w:val="00F915B9"/>
    <w:rsid w:val="00F9166B"/>
    <w:rsid w:val="00F916AD"/>
    <w:rsid w:val="00F9176A"/>
    <w:rsid w:val="00F919A9"/>
    <w:rsid w:val="00F91A2E"/>
    <w:rsid w:val="00F91B68"/>
    <w:rsid w:val="00F91BE2"/>
    <w:rsid w:val="00F91DF4"/>
    <w:rsid w:val="00F91FC3"/>
    <w:rsid w:val="00F922E1"/>
    <w:rsid w:val="00F92500"/>
    <w:rsid w:val="00F928F4"/>
    <w:rsid w:val="00F928FC"/>
    <w:rsid w:val="00F92DDA"/>
    <w:rsid w:val="00F92E12"/>
    <w:rsid w:val="00F92F54"/>
    <w:rsid w:val="00F933AB"/>
    <w:rsid w:val="00F9347A"/>
    <w:rsid w:val="00F938DA"/>
    <w:rsid w:val="00F939FE"/>
    <w:rsid w:val="00F93A11"/>
    <w:rsid w:val="00F940D2"/>
    <w:rsid w:val="00F9420B"/>
    <w:rsid w:val="00F949CF"/>
    <w:rsid w:val="00F94A60"/>
    <w:rsid w:val="00F950B9"/>
    <w:rsid w:val="00F9541C"/>
    <w:rsid w:val="00F95504"/>
    <w:rsid w:val="00F955B2"/>
    <w:rsid w:val="00F95677"/>
    <w:rsid w:val="00F95BE5"/>
    <w:rsid w:val="00F96131"/>
    <w:rsid w:val="00F963CE"/>
    <w:rsid w:val="00F96505"/>
    <w:rsid w:val="00F9651F"/>
    <w:rsid w:val="00F969A7"/>
    <w:rsid w:val="00F97152"/>
    <w:rsid w:val="00F9721E"/>
    <w:rsid w:val="00F97709"/>
    <w:rsid w:val="00F979EE"/>
    <w:rsid w:val="00F97AD0"/>
    <w:rsid w:val="00F97B4C"/>
    <w:rsid w:val="00F97B83"/>
    <w:rsid w:val="00F97D47"/>
    <w:rsid w:val="00F97E3F"/>
    <w:rsid w:val="00FA0161"/>
    <w:rsid w:val="00FA0575"/>
    <w:rsid w:val="00FA08D8"/>
    <w:rsid w:val="00FA0BB9"/>
    <w:rsid w:val="00FA0ECC"/>
    <w:rsid w:val="00FA10E8"/>
    <w:rsid w:val="00FA11E5"/>
    <w:rsid w:val="00FA1349"/>
    <w:rsid w:val="00FA1534"/>
    <w:rsid w:val="00FA19C3"/>
    <w:rsid w:val="00FA1DE8"/>
    <w:rsid w:val="00FA2109"/>
    <w:rsid w:val="00FA29DC"/>
    <w:rsid w:val="00FA2C13"/>
    <w:rsid w:val="00FA2C36"/>
    <w:rsid w:val="00FA2C6F"/>
    <w:rsid w:val="00FA315E"/>
    <w:rsid w:val="00FA3167"/>
    <w:rsid w:val="00FA3C96"/>
    <w:rsid w:val="00FA3E98"/>
    <w:rsid w:val="00FA4239"/>
    <w:rsid w:val="00FA4386"/>
    <w:rsid w:val="00FA47C7"/>
    <w:rsid w:val="00FA4A73"/>
    <w:rsid w:val="00FA4C6D"/>
    <w:rsid w:val="00FA54E1"/>
    <w:rsid w:val="00FA55C7"/>
    <w:rsid w:val="00FA5647"/>
    <w:rsid w:val="00FA592B"/>
    <w:rsid w:val="00FA5ACB"/>
    <w:rsid w:val="00FA5B24"/>
    <w:rsid w:val="00FA5DCF"/>
    <w:rsid w:val="00FA5F7C"/>
    <w:rsid w:val="00FA62AE"/>
    <w:rsid w:val="00FA6500"/>
    <w:rsid w:val="00FA69EE"/>
    <w:rsid w:val="00FA6AE2"/>
    <w:rsid w:val="00FA6C2A"/>
    <w:rsid w:val="00FA72CC"/>
    <w:rsid w:val="00FA7AE0"/>
    <w:rsid w:val="00FA7F50"/>
    <w:rsid w:val="00FB0597"/>
    <w:rsid w:val="00FB0853"/>
    <w:rsid w:val="00FB09C5"/>
    <w:rsid w:val="00FB0C40"/>
    <w:rsid w:val="00FB16D1"/>
    <w:rsid w:val="00FB17BF"/>
    <w:rsid w:val="00FB186D"/>
    <w:rsid w:val="00FB191A"/>
    <w:rsid w:val="00FB1C4F"/>
    <w:rsid w:val="00FB1E81"/>
    <w:rsid w:val="00FB1F27"/>
    <w:rsid w:val="00FB21BD"/>
    <w:rsid w:val="00FB238F"/>
    <w:rsid w:val="00FB24E0"/>
    <w:rsid w:val="00FB25C9"/>
    <w:rsid w:val="00FB2625"/>
    <w:rsid w:val="00FB2D29"/>
    <w:rsid w:val="00FB2DF8"/>
    <w:rsid w:val="00FB2F8C"/>
    <w:rsid w:val="00FB30B7"/>
    <w:rsid w:val="00FB333E"/>
    <w:rsid w:val="00FB36EF"/>
    <w:rsid w:val="00FB37AE"/>
    <w:rsid w:val="00FB3938"/>
    <w:rsid w:val="00FB3E1E"/>
    <w:rsid w:val="00FB3E2E"/>
    <w:rsid w:val="00FB417F"/>
    <w:rsid w:val="00FB42BC"/>
    <w:rsid w:val="00FB42E3"/>
    <w:rsid w:val="00FB4600"/>
    <w:rsid w:val="00FB4690"/>
    <w:rsid w:val="00FB47CC"/>
    <w:rsid w:val="00FB5735"/>
    <w:rsid w:val="00FB591B"/>
    <w:rsid w:val="00FB6F07"/>
    <w:rsid w:val="00FB6F2C"/>
    <w:rsid w:val="00FB7099"/>
    <w:rsid w:val="00FB70D0"/>
    <w:rsid w:val="00FB781B"/>
    <w:rsid w:val="00FB794B"/>
    <w:rsid w:val="00FB7BF1"/>
    <w:rsid w:val="00FB7F57"/>
    <w:rsid w:val="00FB7F7F"/>
    <w:rsid w:val="00FC00C0"/>
    <w:rsid w:val="00FC0176"/>
    <w:rsid w:val="00FC01EB"/>
    <w:rsid w:val="00FC023B"/>
    <w:rsid w:val="00FC0663"/>
    <w:rsid w:val="00FC0850"/>
    <w:rsid w:val="00FC0993"/>
    <w:rsid w:val="00FC1834"/>
    <w:rsid w:val="00FC1D56"/>
    <w:rsid w:val="00FC231F"/>
    <w:rsid w:val="00FC2523"/>
    <w:rsid w:val="00FC27F7"/>
    <w:rsid w:val="00FC2F72"/>
    <w:rsid w:val="00FC321E"/>
    <w:rsid w:val="00FC3D29"/>
    <w:rsid w:val="00FC40CB"/>
    <w:rsid w:val="00FC453A"/>
    <w:rsid w:val="00FC455C"/>
    <w:rsid w:val="00FC489C"/>
    <w:rsid w:val="00FC4C63"/>
    <w:rsid w:val="00FC4FF4"/>
    <w:rsid w:val="00FC547F"/>
    <w:rsid w:val="00FC54FD"/>
    <w:rsid w:val="00FC58F0"/>
    <w:rsid w:val="00FC5A9E"/>
    <w:rsid w:val="00FC5D69"/>
    <w:rsid w:val="00FC5E27"/>
    <w:rsid w:val="00FC6154"/>
    <w:rsid w:val="00FC61A4"/>
    <w:rsid w:val="00FC672C"/>
    <w:rsid w:val="00FC68C1"/>
    <w:rsid w:val="00FC69AF"/>
    <w:rsid w:val="00FC6B5A"/>
    <w:rsid w:val="00FC6E85"/>
    <w:rsid w:val="00FC71B7"/>
    <w:rsid w:val="00FC735D"/>
    <w:rsid w:val="00FC797F"/>
    <w:rsid w:val="00FD0017"/>
    <w:rsid w:val="00FD0380"/>
    <w:rsid w:val="00FD0581"/>
    <w:rsid w:val="00FD067F"/>
    <w:rsid w:val="00FD06D2"/>
    <w:rsid w:val="00FD0773"/>
    <w:rsid w:val="00FD08D9"/>
    <w:rsid w:val="00FD08FE"/>
    <w:rsid w:val="00FD0914"/>
    <w:rsid w:val="00FD0BB8"/>
    <w:rsid w:val="00FD1403"/>
    <w:rsid w:val="00FD1407"/>
    <w:rsid w:val="00FD1639"/>
    <w:rsid w:val="00FD16C6"/>
    <w:rsid w:val="00FD1727"/>
    <w:rsid w:val="00FD24AC"/>
    <w:rsid w:val="00FD255D"/>
    <w:rsid w:val="00FD25D0"/>
    <w:rsid w:val="00FD25F3"/>
    <w:rsid w:val="00FD2946"/>
    <w:rsid w:val="00FD2C63"/>
    <w:rsid w:val="00FD2D0A"/>
    <w:rsid w:val="00FD33FA"/>
    <w:rsid w:val="00FD3490"/>
    <w:rsid w:val="00FD3900"/>
    <w:rsid w:val="00FD3949"/>
    <w:rsid w:val="00FD3A5E"/>
    <w:rsid w:val="00FD3BF7"/>
    <w:rsid w:val="00FD3DBB"/>
    <w:rsid w:val="00FD43A2"/>
    <w:rsid w:val="00FD43ED"/>
    <w:rsid w:val="00FD4468"/>
    <w:rsid w:val="00FD45B7"/>
    <w:rsid w:val="00FD46A6"/>
    <w:rsid w:val="00FD4964"/>
    <w:rsid w:val="00FD4CD8"/>
    <w:rsid w:val="00FD4DE0"/>
    <w:rsid w:val="00FD4F67"/>
    <w:rsid w:val="00FD513A"/>
    <w:rsid w:val="00FD518A"/>
    <w:rsid w:val="00FD5355"/>
    <w:rsid w:val="00FD5ABF"/>
    <w:rsid w:val="00FD5B0D"/>
    <w:rsid w:val="00FD5E20"/>
    <w:rsid w:val="00FD5F19"/>
    <w:rsid w:val="00FD5F3B"/>
    <w:rsid w:val="00FD63E7"/>
    <w:rsid w:val="00FD6423"/>
    <w:rsid w:val="00FD6501"/>
    <w:rsid w:val="00FD6518"/>
    <w:rsid w:val="00FD66CA"/>
    <w:rsid w:val="00FD6AA0"/>
    <w:rsid w:val="00FD6FCA"/>
    <w:rsid w:val="00FD7039"/>
    <w:rsid w:val="00FD7BF7"/>
    <w:rsid w:val="00FD7BF8"/>
    <w:rsid w:val="00FE02DE"/>
    <w:rsid w:val="00FE06F6"/>
    <w:rsid w:val="00FE0922"/>
    <w:rsid w:val="00FE1100"/>
    <w:rsid w:val="00FE13DB"/>
    <w:rsid w:val="00FE19C0"/>
    <w:rsid w:val="00FE1C18"/>
    <w:rsid w:val="00FE2157"/>
    <w:rsid w:val="00FE24D6"/>
    <w:rsid w:val="00FE2A60"/>
    <w:rsid w:val="00FE2A8F"/>
    <w:rsid w:val="00FE2F63"/>
    <w:rsid w:val="00FE3101"/>
    <w:rsid w:val="00FE3239"/>
    <w:rsid w:val="00FE333F"/>
    <w:rsid w:val="00FE39DE"/>
    <w:rsid w:val="00FE3E5E"/>
    <w:rsid w:val="00FE4063"/>
    <w:rsid w:val="00FE4508"/>
    <w:rsid w:val="00FE4A60"/>
    <w:rsid w:val="00FE4AB4"/>
    <w:rsid w:val="00FE4B83"/>
    <w:rsid w:val="00FE4CA4"/>
    <w:rsid w:val="00FE51A1"/>
    <w:rsid w:val="00FE5218"/>
    <w:rsid w:val="00FE57CB"/>
    <w:rsid w:val="00FE582E"/>
    <w:rsid w:val="00FE58B3"/>
    <w:rsid w:val="00FE58F3"/>
    <w:rsid w:val="00FE5AAF"/>
    <w:rsid w:val="00FE5AF1"/>
    <w:rsid w:val="00FE5DD1"/>
    <w:rsid w:val="00FE602C"/>
    <w:rsid w:val="00FE628C"/>
    <w:rsid w:val="00FE63CC"/>
    <w:rsid w:val="00FE66E8"/>
    <w:rsid w:val="00FE6970"/>
    <w:rsid w:val="00FE6AA1"/>
    <w:rsid w:val="00FE6AB7"/>
    <w:rsid w:val="00FE6C28"/>
    <w:rsid w:val="00FE6C3D"/>
    <w:rsid w:val="00FE6F15"/>
    <w:rsid w:val="00FE7092"/>
    <w:rsid w:val="00FE71BF"/>
    <w:rsid w:val="00FE7601"/>
    <w:rsid w:val="00FE7A29"/>
    <w:rsid w:val="00FE7C3F"/>
    <w:rsid w:val="00FF0321"/>
    <w:rsid w:val="00FF0429"/>
    <w:rsid w:val="00FF06AC"/>
    <w:rsid w:val="00FF0774"/>
    <w:rsid w:val="00FF0784"/>
    <w:rsid w:val="00FF0AFF"/>
    <w:rsid w:val="00FF10D5"/>
    <w:rsid w:val="00FF1259"/>
    <w:rsid w:val="00FF13A7"/>
    <w:rsid w:val="00FF15D7"/>
    <w:rsid w:val="00FF16E1"/>
    <w:rsid w:val="00FF1E19"/>
    <w:rsid w:val="00FF1E67"/>
    <w:rsid w:val="00FF1FE1"/>
    <w:rsid w:val="00FF2185"/>
    <w:rsid w:val="00FF225D"/>
    <w:rsid w:val="00FF250A"/>
    <w:rsid w:val="00FF293C"/>
    <w:rsid w:val="00FF297F"/>
    <w:rsid w:val="00FF2A1A"/>
    <w:rsid w:val="00FF2F33"/>
    <w:rsid w:val="00FF2F6B"/>
    <w:rsid w:val="00FF300F"/>
    <w:rsid w:val="00FF348B"/>
    <w:rsid w:val="00FF3BA3"/>
    <w:rsid w:val="00FF4179"/>
    <w:rsid w:val="00FF4824"/>
    <w:rsid w:val="00FF496A"/>
    <w:rsid w:val="00FF49F7"/>
    <w:rsid w:val="00FF561C"/>
    <w:rsid w:val="00FF5867"/>
    <w:rsid w:val="00FF5C9F"/>
    <w:rsid w:val="00FF62B6"/>
    <w:rsid w:val="00FF64C9"/>
    <w:rsid w:val="00FF67C0"/>
    <w:rsid w:val="00FF6AEA"/>
    <w:rsid w:val="00FF6B12"/>
    <w:rsid w:val="00FF6E45"/>
    <w:rsid w:val="00FF71C8"/>
    <w:rsid w:val="00FF7231"/>
    <w:rsid w:val="00FF72C5"/>
    <w:rsid w:val="00FF79BC"/>
    <w:rsid w:val="00FF7CC7"/>
    <w:rsid w:val="00FF7D6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905EBB8B-3DF4-497A-9F27-C179A85F1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toc 6" w:uiPriority="39"/>
    <w:lsdException w:name="toc 7" w:uiPriority="39"/>
    <w:lsdException w:name="toc 8" w:uiPriority="39"/>
    <w:lsdException w:name="toc 9" w:uiPriority="39"/>
    <w:lsdException w:name="footnote text" w:uiPriority="99"/>
    <w:lsdException w:name="header" w:uiPriority="99"/>
    <w:lsdException w:name="footer" w:uiPriority="99"/>
    <w:lsdException w:name="caption" w:semiHidden="1" w:unhideWhenUsed="1" w:qFormat="1"/>
    <w:lsdException w:name="footnote reference" w:uiPriority="99" w:qFormat="1"/>
    <w:lsdException w:name="endnote reference" w:uiPriority="99"/>
    <w:lsdException w:name="endnote text" w:uiPriority="99"/>
    <w:lsdException w:name="List Bullet" w:uiPriority="99"/>
    <w:lsdException w:name="Title" w:uiPriority="10" w:qFormat="1"/>
    <w:lsdException w:name="Body Text Indent" w:uiPriority="99"/>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lsdException w:name="HTML Preformatted"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5">
    <w:name w:val="Normal"/>
    <w:aliases w:val="報告內文"/>
    <w:qFormat/>
    <w:rsid w:val="005B57BB"/>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0">
    <w:name w:val="heading 1"/>
    <w:basedOn w:val="a5"/>
    <w:next w:val="a5"/>
    <w:link w:val="11"/>
    <w:uiPriority w:val="9"/>
    <w:qFormat/>
    <w:rsid w:val="009C369F"/>
    <w:pPr>
      <w:keepNext/>
      <w:spacing w:before="180" w:after="180" w:line="720" w:lineRule="atLeast"/>
      <w:outlineLvl w:val="0"/>
    </w:pPr>
    <w:rPr>
      <w:rFonts w:ascii="Arial" w:eastAsia="新細明體" w:hAnsi="Arial"/>
      <w:b/>
      <w:bCs/>
      <w:kern w:val="52"/>
      <w:sz w:val="52"/>
      <w:szCs w:val="52"/>
    </w:rPr>
  </w:style>
  <w:style w:type="paragraph" w:styleId="2">
    <w:name w:val="heading 2"/>
    <w:basedOn w:val="a5"/>
    <w:next w:val="a5"/>
    <w:link w:val="20"/>
    <w:uiPriority w:val="9"/>
    <w:qFormat/>
    <w:rsid w:val="009C369F"/>
    <w:pPr>
      <w:keepNext/>
      <w:spacing w:line="720" w:lineRule="atLeast"/>
      <w:outlineLvl w:val="1"/>
    </w:pPr>
    <w:rPr>
      <w:rFonts w:ascii="Arial" w:eastAsia="新細明體" w:hAnsi="Arial"/>
      <w:b/>
      <w:bCs/>
      <w:sz w:val="48"/>
      <w:szCs w:val="48"/>
    </w:rPr>
  </w:style>
  <w:style w:type="paragraph" w:styleId="3">
    <w:name w:val="heading 3"/>
    <w:basedOn w:val="a5"/>
    <w:next w:val="a5"/>
    <w:link w:val="30"/>
    <w:uiPriority w:val="9"/>
    <w:qFormat/>
    <w:rsid w:val="009C369F"/>
    <w:pPr>
      <w:keepNext/>
      <w:spacing w:line="720" w:lineRule="atLeast"/>
      <w:outlineLvl w:val="2"/>
    </w:pPr>
    <w:rPr>
      <w:rFonts w:ascii="Arial" w:eastAsia="新細明體" w:hAnsi="Arial"/>
      <w:b/>
      <w:bCs/>
      <w:sz w:val="36"/>
      <w:szCs w:val="36"/>
    </w:rPr>
  </w:style>
  <w:style w:type="paragraph" w:styleId="40">
    <w:name w:val="heading 4"/>
    <w:basedOn w:val="a5"/>
    <w:next w:val="a6"/>
    <w:link w:val="41"/>
    <w:qFormat/>
    <w:rsid w:val="00BB7FB8"/>
    <w:pPr>
      <w:keepNext/>
      <w:keepLines/>
      <w:widowControl/>
      <w:spacing w:line="180" w:lineRule="atLeast"/>
      <w:ind w:leftChars="0" w:left="720" w:firstLineChars="0" w:firstLine="0"/>
      <w:jc w:val="left"/>
      <w:outlineLvl w:val="3"/>
    </w:pPr>
    <w:rPr>
      <w:rFonts w:ascii="Arial Black" w:eastAsia="新細明體" w:hAnsi="Arial Black"/>
      <w:snapToGrid/>
      <w:spacing w:val="-2"/>
      <w:kern w:val="28"/>
      <w:sz w:val="18"/>
      <w:szCs w:val="20"/>
    </w:rPr>
  </w:style>
  <w:style w:type="paragraph" w:styleId="5">
    <w:name w:val="heading 5"/>
    <w:basedOn w:val="a5"/>
    <w:next w:val="a6"/>
    <w:link w:val="50"/>
    <w:qFormat/>
    <w:rsid w:val="00BB7FB8"/>
    <w:pPr>
      <w:keepNext/>
      <w:keepLines/>
      <w:widowControl/>
      <w:spacing w:line="180" w:lineRule="atLeast"/>
      <w:ind w:leftChars="0" w:left="1080" w:firstLineChars="0" w:firstLine="0"/>
      <w:jc w:val="left"/>
      <w:outlineLvl w:val="4"/>
    </w:pPr>
    <w:rPr>
      <w:rFonts w:ascii="Arial Black" w:eastAsia="新細明體" w:hAnsi="Arial Black"/>
      <w:snapToGrid/>
      <w:spacing w:val="-2"/>
      <w:kern w:val="28"/>
      <w:sz w:val="18"/>
      <w:szCs w:val="20"/>
    </w:rPr>
  </w:style>
  <w:style w:type="paragraph" w:styleId="6">
    <w:name w:val="heading 6"/>
    <w:basedOn w:val="a5"/>
    <w:link w:val="60"/>
    <w:qFormat/>
    <w:rsid w:val="00BB7FB8"/>
    <w:pPr>
      <w:tabs>
        <w:tab w:val="left" w:pos="2094"/>
      </w:tabs>
      <w:kinsoku w:val="0"/>
      <w:spacing w:line="240" w:lineRule="auto"/>
      <w:ind w:leftChars="0" w:left="2444" w:firstLineChars="0" w:hanging="715"/>
      <w:outlineLvl w:val="5"/>
    </w:pPr>
    <w:rPr>
      <w:rFonts w:hAnsi="Arial"/>
      <w:snapToGrid/>
      <w:sz w:val="32"/>
      <w:szCs w:val="36"/>
      <w:lang w:val="x-none" w:eastAsia="x-none"/>
    </w:rPr>
  </w:style>
  <w:style w:type="paragraph" w:styleId="7">
    <w:name w:val="heading 7"/>
    <w:basedOn w:val="a5"/>
    <w:link w:val="70"/>
    <w:qFormat/>
    <w:rsid w:val="00BB7FB8"/>
    <w:pPr>
      <w:kinsoku w:val="0"/>
      <w:spacing w:line="240" w:lineRule="auto"/>
      <w:ind w:leftChars="0" w:left="2444" w:firstLineChars="0" w:hanging="352"/>
      <w:outlineLvl w:val="6"/>
    </w:pPr>
    <w:rPr>
      <w:rFonts w:hAnsi="Arial"/>
      <w:bCs/>
      <w:snapToGrid/>
      <w:sz w:val="32"/>
      <w:szCs w:val="36"/>
      <w:lang w:val="x-none" w:eastAsia="x-none"/>
    </w:rPr>
  </w:style>
  <w:style w:type="paragraph" w:styleId="8">
    <w:name w:val="heading 8"/>
    <w:basedOn w:val="a5"/>
    <w:link w:val="80"/>
    <w:qFormat/>
    <w:rsid w:val="00BB7FB8"/>
    <w:pPr>
      <w:kinsoku w:val="0"/>
      <w:spacing w:line="240" w:lineRule="auto"/>
      <w:ind w:leftChars="0" w:left="2790" w:firstLineChars="0" w:hanging="349"/>
      <w:outlineLvl w:val="7"/>
    </w:pPr>
    <w:rPr>
      <w:rFonts w:hAnsi="Arial"/>
      <w:snapToGrid/>
      <w:sz w:val="32"/>
      <w:szCs w:val="36"/>
      <w:lang w:val="x-none" w:eastAsia="x-none"/>
    </w:rPr>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a">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b">
    <w:name w:val="(一)(二)(三)"/>
    <w:basedOn w:val="a5"/>
    <w:link w:val="12"/>
    <w:qFormat/>
    <w:pPr>
      <w:ind w:left="300" w:hangingChars="100" w:hanging="100"/>
    </w:pPr>
  </w:style>
  <w:style w:type="paragraph" w:customStyle="1" w:styleId="ac">
    <w:name w:val="(一)下內文"/>
    <w:basedOn w:val="ab"/>
    <w:link w:val="ad"/>
    <w:pPr>
      <w:adjustRightInd w:val="0"/>
      <w:ind w:leftChars="300" w:firstLineChars="0" w:firstLine="0"/>
    </w:pPr>
  </w:style>
  <w:style w:type="paragraph" w:customStyle="1" w:styleId="123">
    <w:name w:val="1.2.3."/>
    <w:basedOn w:val="ac"/>
    <w:link w:val="1230"/>
    <w:qFormat/>
    <w:pPr>
      <w:adjustRightInd/>
      <w:ind w:left="400" w:hangingChars="100" w:hanging="100"/>
    </w:pPr>
  </w:style>
  <w:style w:type="paragraph" w:customStyle="1" w:styleId="ae">
    <w:name w:val="結論"/>
    <w:basedOn w:val="ac"/>
    <w:link w:val="af"/>
    <w:pPr>
      <w:adjustRightInd/>
      <w:ind w:leftChars="200" w:left="200"/>
    </w:pPr>
  </w:style>
  <w:style w:type="paragraph" w:customStyle="1" w:styleId="af0">
    <w:name w:val="前言內文"/>
    <w:basedOn w:val="a5"/>
    <w:pPr>
      <w:adjustRightInd w:val="0"/>
      <w:ind w:leftChars="0" w:left="0"/>
    </w:pPr>
  </w:style>
  <w:style w:type="paragraph" w:customStyle="1" w:styleId="142">
    <w:name w:val="表格內文(14行高)"/>
    <w:basedOn w:val="af1"/>
    <w:link w:val="143"/>
    <w:qFormat/>
    <w:pPr>
      <w:spacing w:line="280" w:lineRule="exact"/>
      <w:ind w:leftChars="0" w:left="0" w:firstLineChars="0" w:firstLine="0"/>
      <w:jc w:val="left"/>
    </w:pPr>
    <w:rPr>
      <w:sz w:val="24"/>
    </w:rPr>
  </w:style>
  <w:style w:type="paragraph" w:customStyle="1" w:styleId="af2">
    <w:name w:val="報告名稱"/>
    <w:basedOn w:val="a5"/>
    <w:pPr>
      <w:adjustRightInd w:val="0"/>
      <w:ind w:leftChars="0" w:left="0" w:firstLineChars="0" w:firstLine="0"/>
    </w:pPr>
    <w:rPr>
      <w:b/>
      <w:sz w:val="36"/>
    </w:rPr>
  </w:style>
  <w:style w:type="paragraph" w:customStyle="1" w:styleId="144">
    <w:name w:val="第一層(14號字)"/>
    <w:basedOn w:val="16"/>
    <w:link w:val="145"/>
    <w:rsid w:val="0025132B"/>
    <w:rPr>
      <w:sz w:val="28"/>
    </w:rPr>
  </w:style>
  <w:style w:type="paragraph" w:customStyle="1" w:styleId="af3">
    <w:name w:val="姓名及分機"/>
    <w:basedOn w:val="a5"/>
    <w:link w:val="af4"/>
    <w:pPr>
      <w:ind w:leftChars="0" w:left="0" w:firstLineChars="0" w:firstLine="0"/>
      <w:jc w:val="right"/>
    </w:pPr>
    <w:rPr>
      <w:sz w:val="24"/>
    </w:rPr>
  </w:style>
  <w:style w:type="paragraph" w:customStyle="1" w:styleId="af5">
    <w:name w:val="前言(一)(二)(三)"/>
    <w:basedOn w:val="a5"/>
    <w:link w:val="af6"/>
    <w:pPr>
      <w:ind w:leftChars="0" w:left="100" w:hangingChars="100" w:hanging="100"/>
    </w:pPr>
  </w:style>
  <w:style w:type="paragraph" w:customStyle="1" w:styleId="1231">
    <w:name w:val="(1)(2)(3)"/>
    <w:basedOn w:val="a5"/>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Web">
    <w:name w:val="Normal (Web)"/>
    <w:basedOn w:val="a5"/>
    <w:uiPriority w:val="99"/>
    <w:rsid w:val="00CA6453"/>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1">
    <w:name w:val="table of figures"/>
    <w:basedOn w:val="a5"/>
    <w:next w:val="a5"/>
    <w:link w:val="af7"/>
    <w:semiHidden/>
    <w:pPr>
      <w:ind w:leftChars="400" w:left="960" w:hangingChars="200" w:hanging="480"/>
    </w:pPr>
  </w:style>
  <w:style w:type="paragraph" w:customStyle="1" w:styleId="21">
    <w:name w:val="(一)下內文縮2"/>
    <w:basedOn w:val="a5"/>
    <w:link w:val="22"/>
    <w:qFormat/>
    <w:pPr>
      <w:adjustRightInd w:val="0"/>
      <w:ind w:leftChars="300" w:left="300"/>
    </w:pPr>
  </w:style>
  <w:style w:type="paragraph" w:styleId="13">
    <w:name w:val="toc 1"/>
    <w:basedOn w:val="a5"/>
    <w:next w:val="a5"/>
    <w:autoRedefine/>
    <w:uiPriority w:val="39"/>
    <w:qFormat/>
    <w:rsid w:val="001467E5"/>
    <w:pPr>
      <w:tabs>
        <w:tab w:val="right" w:leader="hyphen" w:pos="8490"/>
      </w:tabs>
      <w:ind w:leftChars="0" w:left="487" w:hangingChars="200" w:hanging="487"/>
    </w:pPr>
    <w:rPr>
      <w:b/>
      <w:noProof/>
      <w:sz w:val="24"/>
    </w:rPr>
  </w:style>
  <w:style w:type="paragraph" w:styleId="23">
    <w:name w:val="toc 2"/>
    <w:basedOn w:val="a5"/>
    <w:next w:val="a5"/>
    <w:autoRedefine/>
    <w:uiPriority w:val="39"/>
    <w:qFormat/>
    <w:rsid w:val="001467E5"/>
    <w:pPr>
      <w:tabs>
        <w:tab w:val="right" w:leader="hyphen" w:pos="8490"/>
      </w:tabs>
      <w:ind w:leftChars="0" w:left="486" w:rightChars="150" w:right="425" w:hangingChars="200" w:hanging="486"/>
    </w:pPr>
    <w:rPr>
      <w:rFonts w:hAnsi="標楷體" w:cs="細明體"/>
      <w:noProof/>
      <w:sz w:val="24"/>
      <w:szCs w:val="24"/>
    </w:rPr>
  </w:style>
  <w:style w:type="character" w:styleId="af8">
    <w:name w:val="Strong"/>
    <w:uiPriority w:val="22"/>
    <w:qFormat/>
    <w:rsid w:val="00CA6453"/>
    <w:rPr>
      <w:b/>
      <w:bCs/>
    </w:rPr>
  </w:style>
  <w:style w:type="paragraph" w:styleId="af9">
    <w:name w:val="footnote text"/>
    <w:aliases w:val="ftx,註100以後字元,註腳文字 字元 字元 字元 字元 字元 字元,註腳文字 字元 字元 字元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5"/>
    <w:link w:val="afa"/>
    <w:uiPriority w:val="99"/>
    <w:rsid w:val="004E77B1"/>
    <w:pPr>
      <w:snapToGrid w:val="0"/>
      <w:jc w:val="left"/>
    </w:pPr>
    <w:rPr>
      <w:sz w:val="20"/>
      <w:szCs w:val="20"/>
    </w:rPr>
  </w:style>
  <w:style w:type="character" w:styleId="afb">
    <w:name w:val="footnote reference"/>
    <w:aliases w:val="FR,Ref,de nota al pie,註腳內容,Error-Fußnotenzeichen5,Error-Fußnotenzeichen6,Error-Fußnotenzeichen3,Error-Fusnotßnotenzeichen5,Error-Fußnotenzeic"/>
    <w:uiPriority w:val="99"/>
    <w:qFormat/>
    <w:rsid w:val="004E77B1"/>
    <w:rPr>
      <w:vertAlign w:val="superscript"/>
    </w:rPr>
  </w:style>
  <w:style w:type="character" w:styleId="afc">
    <w:name w:val="Hyperlink"/>
    <w:uiPriority w:val="99"/>
    <w:rsid w:val="009C369F"/>
    <w:rPr>
      <w:color w:val="0000FF"/>
      <w:u w:val="single"/>
    </w:rPr>
  </w:style>
  <w:style w:type="paragraph" w:customStyle="1" w:styleId="15">
    <w:name w:val="純文字1"/>
    <w:basedOn w:val="a5"/>
    <w:rsid w:val="00A75A54"/>
    <w:pPr>
      <w:adjustRightInd w:val="0"/>
      <w:spacing w:line="360" w:lineRule="atLeast"/>
      <w:ind w:leftChars="0" w:left="0" w:firstLineChars="0" w:firstLine="0"/>
      <w:jc w:val="left"/>
      <w:textAlignment w:val="baseline"/>
    </w:pPr>
    <w:rPr>
      <w:rFonts w:ascii="細明體" w:eastAsia="細明體" w:hAnsi="Courier New"/>
      <w:snapToGrid/>
      <w:kern w:val="0"/>
      <w:sz w:val="24"/>
      <w:szCs w:val="20"/>
    </w:rPr>
  </w:style>
  <w:style w:type="character" w:styleId="afd">
    <w:name w:val="FollowedHyperlink"/>
    <w:uiPriority w:val="99"/>
    <w:rsid w:val="00A75A54"/>
    <w:rPr>
      <w:color w:val="800080"/>
      <w:u w:val="single"/>
    </w:rPr>
  </w:style>
  <w:style w:type="paragraph" w:customStyle="1" w:styleId="wordline">
    <w:name w:val="word_line"/>
    <w:basedOn w:val="a5"/>
    <w:rsid w:val="00592872"/>
    <w:pPr>
      <w:widowControl/>
      <w:spacing w:before="100" w:beforeAutospacing="1" w:after="100" w:afterAutospacing="1" w:line="312" w:lineRule="auto"/>
      <w:ind w:leftChars="0" w:left="0" w:firstLineChars="0" w:firstLine="0"/>
      <w:jc w:val="left"/>
    </w:pPr>
    <w:rPr>
      <w:rFonts w:ascii="新細明體" w:eastAsia="新細明體" w:hAnsi="新細明體" w:cs="新細明體"/>
      <w:snapToGrid/>
      <w:kern w:val="0"/>
      <w:sz w:val="24"/>
      <w:szCs w:val="24"/>
    </w:rPr>
  </w:style>
  <w:style w:type="paragraph" w:styleId="afe">
    <w:name w:val="header"/>
    <w:basedOn w:val="a5"/>
    <w:link w:val="aff"/>
    <w:uiPriority w:val="99"/>
    <w:rsid w:val="00C41CEF"/>
    <w:pPr>
      <w:tabs>
        <w:tab w:val="center" w:pos="4153"/>
        <w:tab w:val="right" w:pos="8306"/>
      </w:tabs>
      <w:snapToGrid w:val="0"/>
    </w:pPr>
    <w:rPr>
      <w:sz w:val="20"/>
      <w:szCs w:val="20"/>
    </w:rPr>
  </w:style>
  <w:style w:type="character" w:customStyle="1" w:styleId="aff">
    <w:name w:val="頁首 字元"/>
    <w:link w:val="afe"/>
    <w:uiPriority w:val="99"/>
    <w:rsid w:val="00C41CEF"/>
    <w:rPr>
      <w:rFonts w:ascii="標楷體" w:eastAsia="標楷體"/>
      <w:snapToGrid w:val="0"/>
      <w:kern w:val="2"/>
    </w:rPr>
  </w:style>
  <w:style w:type="paragraph" w:styleId="aff0">
    <w:name w:val="footer"/>
    <w:basedOn w:val="a5"/>
    <w:link w:val="aff1"/>
    <w:uiPriority w:val="99"/>
    <w:rsid w:val="00C41CEF"/>
    <w:pPr>
      <w:tabs>
        <w:tab w:val="center" w:pos="4153"/>
        <w:tab w:val="right" w:pos="8306"/>
      </w:tabs>
      <w:snapToGrid w:val="0"/>
    </w:pPr>
    <w:rPr>
      <w:sz w:val="20"/>
      <w:szCs w:val="20"/>
    </w:rPr>
  </w:style>
  <w:style w:type="character" w:customStyle="1" w:styleId="aff1">
    <w:name w:val="頁尾 字元"/>
    <w:link w:val="aff0"/>
    <w:uiPriority w:val="99"/>
    <w:rsid w:val="00C41CEF"/>
    <w:rPr>
      <w:rFonts w:ascii="標楷體" w:eastAsia="標楷體"/>
      <w:snapToGrid w:val="0"/>
      <w:kern w:val="2"/>
    </w:rPr>
  </w:style>
  <w:style w:type="table" w:styleId="aff2">
    <w:name w:val="Table Grid"/>
    <w:basedOn w:val="a8"/>
    <w:uiPriority w:val="59"/>
    <w:rsid w:val="000511D6"/>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2">
    <w:name w:val="(一)(二)(三) 字元1"/>
    <w:link w:val="ab"/>
    <w:rsid w:val="00AA57D6"/>
    <w:rPr>
      <w:rFonts w:ascii="標楷體" w:eastAsia="標楷體"/>
      <w:snapToGrid w:val="0"/>
      <w:kern w:val="2"/>
      <w:sz w:val="28"/>
      <w:szCs w:val="28"/>
      <w:lang w:val="en-US" w:eastAsia="zh-TW" w:bidi="ar-SA"/>
    </w:rPr>
  </w:style>
  <w:style w:type="paragraph" w:customStyle="1" w:styleId="aff3">
    <w:name w:val="字元 字元 字元 字元 字元 字元 字元 字元 字元 字元 字元 字元 字元 字元 字元"/>
    <w:basedOn w:val="a5"/>
    <w:rsid w:val="00AA57D6"/>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991">
    <w:name w:val="字元 字元9 字元 字元9 字元 字元1 字元 字元 字元"/>
    <w:basedOn w:val="a5"/>
    <w:rsid w:val="000E26ED"/>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styleId="aff4">
    <w:name w:val="Balloon Text"/>
    <w:basedOn w:val="a5"/>
    <w:link w:val="aff5"/>
    <w:uiPriority w:val="99"/>
    <w:rsid w:val="008C1C2C"/>
    <w:pPr>
      <w:spacing w:line="240" w:lineRule="auto"/>
      <w:ind w:leftChars="0" w:left="0" w:firstLineChars="0" w:firstLine="0"/>
      <w:jc w:val="left"/>
    </w:pPr>
    <w:rPr>
      <w:rFonts w:ascii="Arial" w:eastAsia="新細明體" w:hAnsi="Arial"/>
      <w:snapToGrid/>
      <w:sz w:val="18"/>
      <w:szCs w:val="18"/>
    </w:rPr>
  </w:style>
  <w:style w:type="paragraph" w:customStyle="1" w:styleId="aff6">
    <w:name w:val="一凸排"/>
    <w:autoRedefine/>
    <w:rsid w:val="008C1C2C"/>
    <w:pPr>
      <w:spacing w:line="480" w:lineRule="exact"/>
      <w:outlineLvl w:val="0"/>
    </w:pPr>
    <w:rPr>
      <w:rFonts w:ascii="標楷體" w:eastAsia="標楷體" w:hAnsi="標楷體"/>
      <w:b/>
      <w:kern w:val="2"/>
      <w:sz w:val="28"/>
      <w:szCs w:val="28"/>
    </w:rPr>
  </w:style>
  <w:style w:type="paragraph" w:styleId="aff7">
    <w:name w:val="Normal Indent"/>
    <w:basedOn w:val="a5"/>
    <w:rsid w:val="00257637"/>
    <w:pPr>
      <w:spacing w:line="240" w:lineRule="auto"/>
      <w:ind w:leftChars="0" w:left="480" w:firstLineChars="0" w:firstLine="0"/>
      <w:jc w:val="left"/>
    </w:pPr>
    <w:rPr>
      <w:rFonts w:ascii="Times New Roman" w:eastAsia="新細明體"/>
      <w:snapToGrid/>
      <w:sz w:val="24"/>
      <w:szCs w:val="20"/>
    </w:rPr>
  </w:style>
  <w:style w:type="character" w:customStyle="1" w:styleId="h11">
    <w:name w:val="h11"/>
    <w:rsid w:val="00981043"/>
    <w:rPr>
      <w:b/>
      <w:bCs/>
      <w:color w:val="433230"/>
      <w:sz w:val="24"/>
      <w:szCs w:val="24"/>
    </w:rPr>
  </w:style>
  <w:style w:type="paragraph" w:customStyle="1" w:styleId="71">
    <w:name w:val="字元 字元7 字元"/>
    <w:basedOn w:val="a5"/>
    <w:semiHidden/>
    <w:rsid w:val="007F246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a">
    <w:name w:val="註腳文字 字元"/>
    <w:aliases w:val="ftx 字元,註100以後字元 字元,註腳文字 字元 字元 字元 字元 字元 字元 字元,註腳文字 字元 字元 字元 字元 字元 字元1,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footnote text 字元"/>
    <w:link w:val="af9"/>
    <w:uiPriority w:val="99"/>
    <w:rsid w:val="007F2466"/>
    <w:rPr>
      <w:rFonts w:ascii="標楷體" w:eastAsia="標楷體"/>
      <w:snapToGrid w:val="0"/>
      <w:kern w:val="2"/>
      <w:lang w:val="en-US" w:eastAsia="zh-TW" w:bidi="ar-SA"/>
    </w:rPr>
  </w:style>
  <w:style w:type="character" w:customStyle="1" w:styleId="af7">
    <w:name w:val="圖表目錄 字元"/>
    <w:link w:val="af1"/>
    <w:rsid w:val="00FE6AB7"/>
    <w:rPr>
      <w:rFonts w:ascii="標楷體" w:eastAsia="標楷體"/>
      <w:snapToGrid w:val="0"/>
      <w:kern w:val="2"/>
      <w:sz w:val="28"/>
      <w:szCs w:val="28"/>
      <w:lang w:val="en-US" w:eastAsia="zh-TW" w:bidi="ar-SA"/>
    </w:rPr>
  </w:style>
  <w:style w:type="character" w:customStyle="1" w:styleId="143">
    <w:name w:val="表格內文(14行高) 字元"/>
    <w:link w:val="142"/>
    <w:qFormat/>
    <w:rsid w:val="00FE6AB7"/>
    <w:rPr>
      <w:rFonts w:ascii="標楷體" w:eastAsia="標楷體"/>
      <w:snapToGrid w:val="0"/>
      <w:kern w:val="2"/>
      <w:sz w:val="24"/>
      <w:szCs w:val="28"/>
      <w:lang w:val="en-US" w:eastAsia="zh-TW" w:bidi="ar-SA"/>
    </w:rPr>
  </w:style>
  <w:style w:type="character" w:customStyle="1" w:styleId="af6">
    <w:name w:val="前言(一)(二)(三) 字元"/>
    <w:link w:val="af5"/>
    <w:rsid w:val="00181705"/>
    <w:rPr>
      <w:rFonts w:ascii="標楷體" w:eastAsia="標楷體"/>
      <w:snapToGrid w:val="0"/>
      <w:kern w:val="2"/>
      <w:sz w:val="28"/>
      <w:szCs w:val="28"/>
      <w:lang w:val="en-US" w:eastAsia="zh-TW" w:bidi="ar-SA"/>
    </w:rPr>
  </w:style>
  <w:style w:type="character" w:styleId="aff8">
    <w:name w:val="page number"/>
    <w:basedOn w:val="a7"/>
    <w:rsid w:val="000A0AA3"/>
  </w:style>
  <w:style w:type="character" w:customStyle="1" w:styleId="141">
    <w:name w:val="第二層(14號字) 字元1"/>
    <w:link w:val="14"/>
    <w:rsid w:val="009F2C15"/>
    <w:rPr>
      <w:rFonts w:ascii="標楷體" w:eastAsia="標楷體"/>
      <w:b/>
      <w:snapToGrid w:val="0"/>
      <w:kern w:val="2"/>
      <w:sz w:val="28"/>
      <w:lang w:val="en-US" w:eastAsia="zh-TW" w:bidi="ar-SA"/>
    </w:rPr>
  </w:style>
  <w:style w:type="paragraph" w:styleId="aff9">
    <w:name w:val="Date"/>
    <w:basedOn w:val="a5"/>
    <w:next w:val="a5"/>
    <w:link w:val="affa"/>
    <w:rsid w:val="007318D2"/>
    <w:pPr>
      <w:jc w:val="right"/>
    </w:pPr>
  </w:style>
  <w:style w:type="paragraph" w:styleId="a">
    <w:name w:val="List Bullet"/>
    <w:basedOn w:val="a5"/>
    <w:uiPriority w:val="99"/>
    <w:rsid w:val="00973A8B"/>
    <w:pPr>
      <w:numPr>
        <w:numId w:val="4"/>
      </w:numPr>
      <w:contextualSpacing/>
    </w:pPr>
  </w:style>
  <w:style w:type="paragraph" w:customStyle="1" w:styleId="146">
    <w:name w:val="14"/>
    <w:basedOn w:val="a5"/>
    <w:rsid w:val="00847056"/>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HTML">
    <w:name w:val="HTML Preformatted"/>
    <w:basedOn w:val="a5"/>
    <w:link w:val="HTML0"/>
    <w:uiPriority w:val="99"/>
    <w:rsid w:val="00BC2158"/>
    <w:rPr>
      <w:rFonts w:ascii="Courier New" w:hAnsi="Courier New" w:cs="Courier New"/>
      <w:sz w:val="20"/>
      <w:szCs w:val="20"/>
    </w:rPr>
  </w:style>
  <w:style w:type="character" w:customStyle="1" w:styleId="HTML0">
    <w:name w:val="HTML 預設格式 字元"/>
    <w:link w:val="HTML"/>
    <w:uiPriority w:val="99"/>
    <w:rsid w:val="00BC2158"/>
    <w:rPr>
      <w:rFonts w:ascii="Courier New" w:eastAsia="標楷體" w:hAnsi="Courier New" w:cs="Courier New"/>
      <w:snapToGrid w:val="0"/>
      <w:kern w:val="2"/>
    </w:rPr>
  </w:style>
  <w:style w:type="character" w:customStyle="1" w:styleId="160">
    <w:name w:val="第一層(16號字) 字元"/>
    <w:link w:val="16"/>
    <w:rsid w:val="00564DB4"/>
    <w:rPr>
      <w:rFonts w:ascii="標楷體" w:eastAsia="標楷體"/>
      <w:b/>
      <w:snapToGrid w:val="0"/>
      <w:kern w:val="2"/>
      <w:sz w:val="32"/>
    </w:rPr>
  </w:style>
  <w:style w:type="paragraph" w:styleId="affb">
    <w:name w:val="List Paragraph"/>
    <w:basedOn w:val="a5"/>
    <w:uiPriority w:val="34"/>
    <w:qFormat/>
    <w:rsid w:val="00797FC3"/>
    <w:pPr>
      <w:widowControl/>
      <w:spacing w:line="240" w:lineRule="auto"/>
      <w:ind w:left="480" w:firstLineChars="0" w:firstLine="0"/>
      <w:jc w:val="left"/>
    </w:pPr>
    <w:rPr>
      <w:rFonts w:ascii="新細明體" w:eastAsia="新細明體" w:hAnsi="新細明體" w:cs="新細明體"/>
      <w:snapToGrid/>
      <w:kern w:val="0"/>
      <w:sz w:val="24"/>
      <w:szCs w:val="24"/>
    </w:rPr>
  </w:style>
  <w:style w:type="character" w:customStyle="1" w:styleId="1410">
    <w:name w:val="表格內文(14行高) 字元1"/>
    <w:rsid w:val="00D605BD"/>
    <w:rPr>
      <w:rFonts w:ascii="標楷體" w:eastAsia="標楷體"/>
      <w:snapToGrid w:val="0"/>
      <w:kern w:val="2"/>
      <w:sz w:val="24"/>
      <w:szCs w:val="28"/>
    </w:rPr>
  </w:style>
  <w:style w:type="paragraph" w:customStyle="1" w:styleId="17">
    <w:name w:val="表格字1"/>
    <w:basedOn w:val="a5"/>
    <w:rsid w:val="002D549B"/>
    <w:pPr>
      <w:spacing w:line="200" w:lineRule="exact"/>
      <w:ind w:leftChars="100" w:left="227" w:rightChars="10" w:right="23" w:firstLineChars="0" w:firstLine="0"/>
      <w:jc w:val="distribute"/>
    </w:pPr>
    <w:rPr>
      <w:rFonts w:ascii="Arial Narrow" w:eastAsia="新細明體" w:hAnsi="Arial Narrow"/>
      <w:snapToGrid/>
      <w:spacing w:val="-10"/>
      <w:w w:val="125"/>
      <w:sz w:val="16"/>
      <w:szCs w:val="24"/>
    </w:rPr>
  </w:style>
  <w:style w:type="character" w:customStyle="1" w:styleId="aff5">
    <w:name w:val="註解方塊文字 字元"/>
    <w:link w:val="aff4"/>
    <w:uiPriority w:val="99"/>
    <w:rsid w:val="00D6120B"/>
    <w:rPr>
      <w:rFonts w:ascii="Arial" w:hAnsi="Arial"/>
      <w:kern w:val="2"/>
      <w:sz w:val="18"/>
      <w:szCs w:val="18"/>
    </w:rPr>
  </w:style>
  <w:style w:type="paragraph" w:styleId="affc">
    <w:name w:val="TOC Heading"/>
    <w:basedOn w:val="10"/>
    <w:next w:val="a5"/>
    <w:uiPriority w:val="39"/>
    <w:unhideWhenUsed/>
    <w:qFormat/>
    <w:rsid w:val="006C2B0E"/>
    <w:pPr>
      <w:keepLines/>
      <w:widowControl/>
      <w:spacing w:before="480" w:after="0" w:line="276" w:lineRule="auto"/>
      <w:ind w:leftChars="0" w:left="0" w:firstLineChars="0" w:firstLine="0"/>
      <w:jc w:val="left"/>
      <w:outlineLvl w:val="9"/>
    </w:pPr>
    <w:rPr>
      <w:rFonts w:ascii="Cambria" w:hAnsi="Cambria"/>
      <w:snapToGrid/>
      <w:color w:val="365F91"/>
      <w:kern w:val="0"/>
      <w:sz w:val="28"/>
      <w:szCs w:val="28"/>
    </w:rPr>
  </w:style>
  <w:style w:type="paragraph" w:styleId="31">
    <w:name w:val="toc 3"/>
    <w:basedOn w:val="a5"/>
    <w:next w:val="a5"/>
    <w:autoRedefine/>
    <w:uiPriority w:val="39"/>
    <w:qFormat/>
    <w:rsid w:val="003522C7"/>
    <w:pPr>
      <w:tabs>
        <w:tab w:val="right" w:leader="hyphen" w:pos="8494"/>
      </w:tabs>
      <w:ind w:leftChars="103" w:left="598" w:rightChars="150" w:right="425" w:hangingChars="126" w:hanging="306"/>
    </w:pPr>
    <w:rPr>
      <w:rFonts w:hAnsi="標楷體"/>
      <w:noProof/>
      <w:sz w:val="24"/>
      <w:szCs w:val="24"/>
    </w:rPr>
  </w:style>
  <w:style w:type="character" w:customStyle="1" w:styleId="1230">
    <w:name w:val="1.2.3. 字元"/>
    <w:link w:val="123"/>
    <w:rsid w:val="00E17246"/>
    <w:rPr>
      <w:rFonts w:ascii="標楷體" w:eastAsia="標楷體"/>
      <w:snapToGrid w:val="0"/>
      <w:kern w:val="2"/>
      <w:sz w:val="28"/>
      <w:szCs w:val="28"/>
    </w:rPr>
  </w:style>
  <w:style w:type="character" w:customStyle="1" w:styleId="af4">
    <w:name w:val="姓名及分機 字元"/>
    <w:link w:val="af3"/>
    <w:rsid w:val="00D71803"/>
    <w:rPr>
      <w:rFonts w:ascii="標楷體" w:eastAsia="標楷體"/>
      <w:snapToGrid w:val="0"/>
      <w:kern w:val="2"/>
      <w:sz w:val="24"/>
      <w:szCs w:val="28"/>
    </w:rPr>
  </w:style>
  <w:style w:type="character" w:customStyle="1" w:styleId="22">
    <w:name w:val="(一)下內文縮2 字元"/>
    <w:link w:val="21"/>
    <w:qFormat/>
    <w:rsid w:val="00536B26"/>
    <w:rPr>
      <w:rFonts w:ascii="標楷體" w:eastAsia="標楷體"/>
      <w:snapToGrid w:val="0"/>
      <w:kern w:val="2"/>
      <w:sz w:val="28"/>
      <w:szCs w:val="28"/>
    </w:rPr>
  </w:style>
  <w:style w:type="character" w:customStyle="1" w:styleId="41">
    <w:name w:val="標題 4 字元"/>
    <w:link w:val="40"/>
    <w:rsid w:val="00BB7FB8"/>
    <w:rPr>
      <w:rFonts w:ascii="Arial Black" w:hAnsi="Arial Black"/>
      <w:spacing w:val="-2"/>
      <w:kern w:val="28"/>
      <w:sz w:val="18"/>
    </w:rPr>
  </w:style>
  <w:style w:type="character" w:customStyle="1" w:styleId="50">
    <w:name w:val="標題 5 字元"/>
    <w:link w:val="5"/>
    <w:rsid w:val="00BB7FB8"/>
    <w:rPr>
      <w:rFonts w:ascii="Arial Black" w:hAnsi="Arial Black"/>
      <w:spacing w:val="-2"/>
      <w:kern w:val="28"/>
      <w:sz w:val="18"/>
    </w:rPr>
  </w:style>
  <w:style w:type="character" w:customStyle="1" w:styleId="60">
    <w:name w:val="標題 6 字元"/>
    <w:link w:val="6"/>
    <w:rsid w:val="00BB7FB8"/>
    <w:rPr>
      <w:rFonts w:ascii="標楷體" w:eastAsia="標楷體" w:hAnsi="Arial"/>
      <w:kern w:val="2"/>
      <w:sz w:val="32"/>
      <w:szCs w:val="36"/>
      <w:lang w:val="x-none" w:eastAsia="x-none"/>
    </w:rPr>
  </w:style>
  <w:style w:type="character" w:customStyle="1" w:styleId="70">
    <w:name w:val="標題 7 字元"/>
    <w:link w:val="7"/>
    <w:rsid w:val="00BB7FB8"/>
    <w:rPr>
      <w:rFonts w:ascii="標楷體" w:eastAsia="標楷體" w:hAnsi="Arial"/>
      <w:bCs/>
      <w:kern w:val="2"/>
      <w:sz w:val="32"/>
      <w:szCs w:val="36"/>
      <w:lang w:val="x-none" w:eastAsia="x-none"/>
    </w:rPr>
  </w:style>
  <w:style w:type="character" w:customStyle="1" w:styleId="80">
    <w:name w:val="標題 8 字元"/>
    <w:link w:val="8"/>
    <w:rsid w:val="00BB7FB8"/>
    <w:rPr>
      <w:rFonts w:ascii="標楷體" w:eastAsia="標楷體" w:hAnsi="Arial"/>
      <w:kern w:val="2"/>
      <w:sz w:val="32"/>
      <w:szCs w:val="36"/>
      <w:lang w:val="x-none" w:eastAsia="x-none"/>
    </w:rPr>
  </w:style>
  <w:style w:type="character" w:customStyle="1" w:styleId="201">
    <w:name w:val="表格內文(20行高) 字元"/>
    <w:link w:val="200"/>
    <w:rsid w:val="00BB7FB8"/>
    <w:rPr>
      <w:rFonts w:ascii="標楷體" w:eastAsia="標楷體"/>
      <w:snapToGrid w:val="0"/>
      <w:kern w:val="2"/>
      <w:sz w:val="24"/>
      <w:szCs w:val="28"/>
    </w:rPr>
  </w:style>
  <w:style w:type="character" w:customStyle="1" w:styleId="24">
    <w:name w:val="(一)(二)(三) 字元2"/>
    <w:rsid w:val="00BB7FB8"/>
    <w:rPr>
      <w:rFonts w:ascii="標楷體" w:eastAsia="標楷體"/>
      <w:snapToGrid w:val="0"/>
      <w:kern w:val="2"/>
      <w:sz w:val="28"/>
      <w:szCs w:val="28"/>
    </w:rPr>
  </w:style>
  <w:style w:type="character" w:styleId="affd">
    <w:name w:val="Emphasis"/>
    <w:uiPriority w:val="20"/>
    <w:qFormat/>
    <w:rsid w:val="00BB7FB8"/>
    <w:rPr>
      <w:b w:val="0"/>
      <w:bCs w:val="0"/>
      <w:i w:val="0"/>
      <w:iCs w:val="0"/>
      <w:color w:val="DD4B39"/>
    </w:rPr>
  </w:style>
  <w:style w:type="character" w:customStyle="1" w:styleId="st1">
    <w:name w:val="st1"/>
    <w:rsid w:val="00BB7FB8"/>
  </w:style>
  <w:style w:type="character" w:customStyle="1" w:styleId="affe">
    <w:name w:val="(一)(二)(三) 字元"/>
    <w:rsid w:val="00BB7FB8"/>
    <w:rPr>
      <w:rFonts w:ascii="標楷體" w:eastAsia="標楷體"/>
      <w:snapToGrid w:val="0"/>
      <w:kern w:val="2"/>
      <w:sz w:val="28"/>
      <w:szCs w:val="28"/>
    </w:rPr>
  </w:style>
  <w:style w:type="character" w:customStyle="1" w:styleId="11">
    <w:name w:val="標題 1 字元"/>
    <w:link w:val="10"/>
    <w:uiPriority w:val="9"/>
    <w:rsid w:val="00BB7FB8"/>
    <w:rPr>
      <w:rFonts w:ascii="Arial" w:hAnsi="Arial"/>
      <w:b/>
      <w:bCs/>
      <w:snapToGrid w:val="0"/>
      <w:kern w:val="52"/>
      <w:sz w:val="52"/>
      <w:szCs w:val="52"/>
    </w:rPr>
  </w:style>
  <w:style w:type="paragraph" w:customStyle="1" w:styleId="afff">
    <w:name w:val="字元 字元 字元 字元"/>
    <w:basedOn w:val="a5"/>
    <w:semiHidden/>
    <w:rsid w:val="00BB7FB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d">
    <w:name w:val="(一)下內文 字元"/>
    <w:link w:val="ac"/>
    <w:rsid w:val="00BB7FB8"/>
    <w:rPr>
      <w:rFonts w:ascii="標楷體" w:eastAsia="標楷體"/>
      <w:snapToGrid w:val="0"/>
      <w:kern w:val="2"/>
      <w:sz w:val="28"/>
      <w:szCs w:val="28"/>
    </w:rPr>
  </w:style>
  <w:style w:type="character" w:customStyle="1" w:styleId="1232">
    <w:name w:val="(1)(2)(3) 字元"/>
    <w:link w:val="1231"/>
    <w:locked/>
    <w:rsid w:val="00BB7FB8"/>
    <w:rPr>
      <w:rFonts w:ascii="標楷體" w:eastAsia="標楷體"/>
      <w:snapToGrid w:val="0"/>
      <w:kern w:val="2"/>
      <w:sz w:val="28"/>
      <w:szCs w:val="28"/>
    </w:rPr>
  </w:style>
  <w:style w:type="paragraph" w:customStyle="1" w:styleId="18">
    <w:name w:val="字元 字元1 字元 字元 字元 字元 字元 字元"/>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0">
    <w:name w:val="字元 字元 字元 字元 字元"/>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1">
    <w:name w:val="字元 字元"/>
    <w:basedOn w:val="a5"/>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7">
    <w:name w:val="表格內文(14行高) 字元 字元"/>
    <w:rsid w:val="00BB7FB8"/>
    <w:rPr>
      <w:rFonts w:ascii="標楷體" w:eastAsia="標楷體"/>
      <w:snapToGrid w:val="0"/>
      <w:kern w:val="2"/>
      <w:sz w:val="24"/>
      <w:szCs w:val="28"/>
      <w:lang w:val="en-US" w:eastAsia="zh-TW" w:bidi="ar-SA"/>
    </w:rPr>
  </w:style>
  <w:style w:type="character" w:customStyle="1" w:styleId="148">
    <w:name w:val="第二層(14號字) 字元"/>
    <w:rsid w:val="00BB7FB8"/>
    <w:rPr>
      <w:rFonts w:ascii="標楷體" w:eastAsia="標楷體"/>
      <w:b/>
      <w:snapToGrid w:val="0"/>
      <w:kern w:val="2"/>
      <w:sz w:val="28"/>
      <w:lang w:val="en-US" w:eastAsia="zh-TW" w:bidi="ar-SA"/>
    </w:rPr>
  </w:style>
  <w:style w:type="character" w:customStyle="1" w:styleId="2010">
    <w:name w:val="表格內文(20行高) 字元1"/>
    <w:rsid w:val="00BB7FB8"/>
    <w:rPr>
      <w:rFonts w:ascii="標楷體" w:eastAsia="標楷體"/>
      <w:snapToGrid w:val="0"/>
      <w:kern w:val="2"/>
      <w:sz w:val="24"/>
      <w:szCs w:val="28"/>
      <w:lang w:val="en-US" w:eastAsia="zh-TW" w:bidi="ar-SA"/>
    </w:rPr>
  </w:style>
  <w:style w:type="character" w:customStyle="1" w:styleId="32">
    <w:name w:val="字元3"/>
    <w:rsid w:val="00BB7FB8"/>
    <w:rPr>
      <w:rFonts w:eastAsia="標楷體"/>
      <w:snapToGrid w:val="0"/>
      <w:kern w:val="2"/>
    </w:rPr>
  </w:style>
  <w:style w:type="character" w:customStyle="1" w:styleId="42">
    <w:name w:val="字元4"/>
    <w:semiHidden/>
    <w:rsid w:val="00BB7FB8"/>
    <w:rPr>
      <w:rFonts w:ascii="標楷體" w:eastAsia="標楷體"/>
      <w:snapToGrid w:val="0"/>
      <w:kern w:val="2"/>
    </w:rPr>
  </w:style>
  <w:style w:type="paragraph" w:customStyle="1" w:styleId="DocumentLabel">
    <w:name w:val="Document Label"/>
    <w:basedOn w:val="a5"/>
    <w:rsid w:val="00BB7FB8"/>
    <w:pPr>
      <w:keepNext/>
      <w:keepLines/>
      <w:widowControl/>
      <w:spacing w:before="400" w:after="120" w:line="240" w:lineRule="atLeast"/>
      <w:ind w:leftChars="0" w:left="-840" w:firstLineChars="0" w:firstLine="0"/>
      <w:jc w:val="left"/>
    </w:pPr>
    <w:rPr>
      <w:rFonts w:ascii="Arial Black" w:hAnsi="Arial Black"/>
      <w:snapToGrid/>
      <w:kern w:val="28"/>
      <w:szCs w:val="20"/>
    </w:rPr>
  </w:style>
  <w:style w:type="paragraph" w:customStyle="1" w:styleId="25">
    <w:name w:val="字元 字元2 字元 字元 字元"/>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9">
    <w:name w:val="字元 字元1 字元 字元 字元"/>
    <w:basedOn w:val="a5"/>
    <w:semiHidden/>
    <w:rsid w:val="00BB7FB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a">
    <w:name w:val="註腳樣式1"/>
    <w:basedOn w:val="af9"/>
    <w:rsid w:val="00BB7FB8"/>
    <w:pPr>
      <w:spacing w:line="400" w:lineRule="exact"/>
      <w:ind w:leftChars="10" w:left="673" w:hangingChars="265" w:hanging="645"/>
      <w:jc w:val="both"/>
    </w:pPr>
    <w:rPr>
      <w:sz w:val="24"/>
      <w:szCs w:val="24"/>
    </w:rPr>
  </w:style>
  <w:style w:type="paragraph" w:customStyle="1" w:styleId="1b">
    <w:name w:val="註腳樣式樣式1"/>
    <w:basedOn w:val="af9"/>
    <w:rsid w:val="00BB7FB8"/>
    <w:pPr>
      <w:spacing w:line="400" w:lineRule="exact"/>
      <w:ind w:leftChars="10" w:left="673" w:hangingChars="265" w:hanging="645"/>
      <w:jc w:val="both"/>
    </w:pPr>
    <w:rPr>
      <w:sz w:val="24"/>
      <w:szCs w:val="24"/>
    </w:rPr>
  </w:style>
  <w:style w:type="character" w:customStyle="1" w:styleId="af">
    <w:name w:val="結論 字元"/>
    <w:link w:val="ae"/>
    <w:rsid w:val="00BB7FB8"/>
    <w:rPr>
      <w:rFonts w:ascii="標楷體" w:eastAsia="標楷體"/>
      <w:snapToGrid w:val="0"/>
      <w:kern w:val="2"/>
      <w:sz w:val="28"/>
      <w:szCs w:val="28"/>
    </w:rPr>
  </w:style>
  <w:style w:type="character" w:customStyle="1" w:styleId="20">
    <w:name w:val="標題 2 字元"/>
    <w:link w:val="2"/>
    <w:uiPriority w:val="9"/>
    <w:rsid w:val="00BB7FB8"/>
    <w:rPr>
      <w:rFonts w:ascii="Arial" w:hAnsi="Arial"/>
      <w:b/>
      <w:bCs/>
      <w:snapToGrid w:val="0"/>
      <w:kern w:val="2"/>
      <w:sz w:val="48"/>
      <w:szCs w:val="48"/>
    </w:rPr>
  </w:style>
  <w:style w:type="character" w:customStyle="1" w:styleId="30">
    <w:name w:val="標題 3 字元"/>
    <w:link w:val="3"/>
    <w:uiPriority w:val="9"/>
    <w:rsid w:val="00BB7FB8"/>
    <w:rPr>
      <w:rFonts w:ascii="Arial" w:hAnsi="Arial"/>
      <w:b/>
      <w:bCs/>
      <w:snapToGrid w:val="0"/>
      <w:kern w:val="2"/>
      <w:sz w:val="36"/>
      <w:szCs w:val="36"/>
    </w:rPr>
  </w:style>
  <w:style w:type="paragraph" w:customStyle="1" w:styleId="bigf">
    <w:name w:val="bigf"/>
    <w:basedOn w:val="a5"/>
    <w:rsid w:val="00BB7FB8"/>
    <w:pPr>
      <w:widowControl/>
      <w:spacing w:before="100" w:beforeAutospacing="1" w:after="100" w:afterAutospacing="1" w:line="230" w:lineRule="atLeast"/>
      <w:ind w:leftChars="0" w:left="0" w:firstLineChars="0" w:firstLine="0"/>
      <w:jc w:val="left"/>
    </w:pPr>
    <w:rPr>
      <w:rFonts w:ascii="Arial" w:eastAsia="新細明體" w:hAnsi="Arial" w:cs="Arial"/>
      <w:snapToGrid/>
      <w:kern w:val="0"/>
      <w:sz w:val="16"/>
      <w:szCs w:val="16"/>
    </w:rPr>
  </w:style>
  <w:style w:type="character" w:customStyle="1" w:styleId="bigf1">
    <w:name w:val="bigf1"/>
    <w:rsid w:val="00BB7FB8"/>
    <w:rPr>
      <w:rFonts w:ascii="Arial" w:hAnsi="Arial" w:cs="Arial" w:hint="default"/>
      <w:sz w:val="16"/>
      <w:szCs w:val="16"/>
    </w:rPr>
  </w:style>
  <w:style w:type="character" w:customStyle="1" w:styleId="txt24rb1">
    <w:name w:val="txt24rb1"/>
    <w:rsid w:val="00BB7FB8"/>
    <w:rPr>
      <w:b/>
      <w:bCs/>
      <w:color w:val="E5180D"/>
      <w:sz w:val="24"/>
      <w:szCs w:val="24"/>
    </w:rPr>
  </w:style>
  <w:style w:type="character" w:customStyle="1" w:styleId="txt131">
    <w:name w:val="txt131"/>
    <w:rsid w:val="00BB7FB8"/>
    <w:rPr>
      <w:rFonts w:ascii="sөũ" w:hAnsi="sөũ" w:hint="default"/>
      <w:sz w:val="13"/>
      <w:szCs w:val="13"/>
    </w:rPr>
  </w:style>
  <w:style w:type="character" w:customStyle="1" w:styleId="txt151">
    <w:name w:val="txt151"/>
    <w:rsid w:val="00BB7FB8"/>
    <w:rPr>
      <w:rFonts w:ascii="sөũ" w:hAnsi="sөũ" w:hint="default"/>
      <w:sz w:val="15"/>
      <w:szCs w:val="15"/>
    </w:rPr>
  </w:style>
  <w:style w:type="character" w:customStyle="1" w:styleId="15pxtext081">
    <w:name w:val="15px_text_081"/>
    <w:rsid w:val="00BB7FB8"/>
    <w:rPr>
      <w:color w:val="272727"/>
      <w:spacing w:val="15"/>
      <w:sz w:val="23"/>
      <w:szCs w:val="23"/>
    </w:rPr>
  </w:style>
  <w:style w:type="paragraph" w:styleId="afff2">
    <w:name w:val="Body Text Indent"/>
    <w:basedOn w:val="a5"/>
    <w:link w:val="afff3"/>
    <w:uiPriority w:val="99"/>
    <w:rsid w:val="00BB7FB8"/>
    <w:pPr>
      <w:spacing w:line="240" w:lineRule="auto"/>
      <w:ind w:leftChars="0" w:left="703" w:firstLineChars="0" w:firstLine="851"/>
    </w:pPr>
    <w:rPr>
      <w:rFonts w:hAnsi="Courier New"/>
      <w:snapToGrid/>
      <w:spacing w:val="32"/>
      <w:sz w:val="32"/>
      <w:szCs w:val="20"/>
    </w:rPr>
  </w:style>
  <w:style w:type="character" w:customStyle="1" w:styleId="afff3">
    <w:name w:val="本文縮排 字元"/>
    <w:link w:val="afff2"/>
    <w:uiPriority w:val="99"/>
    <w:rsid w:val="00BB7FB8"/>
    <w:rPr>
      <w:rFonts w:ascii="標楷體" w:eastAsia="標楷體" w:hAnsi="Courier New"/>
      <w:spacing w:val="32"/>
      <w:kern w:val="2"/>
      <w:sz w:val="32"/>
    </w:rPr>
  </w:style>
  <w:style w:type="paragraph" w:customStyle="1" w:styleId="a3">
    <w:name w:val="分項段落"/>
    <w:basedOn w:val="a5"/>
    <w:rsid w:val="00BB7FB8"/>
    <w:pPr>
      <w:widowControl/>
      <w:numPr>
        <w:numId w:val="5"/>
      </w:numPr>
      <w:wordWrap w:val="0"/>
      <w:snapToGrid w:val="0"/>
      <w:spacing w:line="240" w:lineRule="auto"/>
      <w:ind w:leftChars="0" w:left="0" w:firstLineChars="0" w:firstLine="0"/>
      <w:textAlignment w:val="baseline"/>
    </w:pPr>
    <w:rPr>
      <w:rFonts w:ascii="Times New Roman"/>
      <w:noProof/>
      <w:snapToGrid/>
      <w:kern w:val="0"/>
      <w:sz w:val="32"/>
      <w:szCs w:val="20"/>
    </w:rPr>
  </w:style>
  <w:style w:type="character" w:customStyle="1" w:styleId="affa">
    <w:name w:val="日期 字元"/>
    <w:link w:val="aff9"/>
    <w:rsid w:val="00BB7FB8"/>
    <w:rPr>
      <w:rFonts w:ascii="標楷體" w:eastAsia="標楷體"/>
      <w:snapToGrid w:val="0"/>
      <w:kern w:val="2"/>
      <w:sz w:val="28"/>
      <w:szCs w:val="28"/>
    </w:rPr>
  </w:style>
  <w:style w:type="paragraph" w:customStyle="1" w:styleId="afff4">
    <w:name w:val="公文(後續會稿單位)"/>
    <w:basedOn w:val="a5"/>
    <w:rsid w:val="00BB7FB8"/>
    <w:pPr>
      <w:spacing w:line="240" w:lineRule="auto"/>
      <w:ind w:leftChars="500" w:left="1200" w:firstLineChars="0" w:firstLine="0"/>
    </w:pPr>
    <w:rPr>
      <w:rFonts w:hAnsi="標楷體"/>
      <w:snapToGrid/>
      <w:sz w:val="24"/>
      <w:szCs w:val="24"/>
    </w:rPr>
  </w:style>
  <w:style w:type="character" w:customStyle="1" w:styleId="1c">
    <w:name w:val="結論 字元1"/>
    <w:rsid w:val="00BB7FB8"/>
    <w:rPr>
      <w:rFonts w:ascii="標楷體" w:eastAsia="標楷體"/>
      <w:snapToGrid w:val="0"/>
      <w:kern w:val="2"/>
      <w:sz w:val="28"/>
      <w:szCs w:val="28"/>
      <w:lang w:val="en-US" w:eastAsia="zh-TW" w:bidi="ar-SA"/>
    </w:rPr>
  </w:style>
  <w:style w:type="paragraph" w:customStyle="1" w:styleId="51">
    <w:name w:val="字元 字元5"/>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5">
    <w:name w:val="公文(後續段落_主旨)"/>
    <w:basedOn w:val="a5"/>
    <w:rsid w:val="00BB7FB8"/>
    <w:pPr>
      <w:widowControl/>
      <w:ind w:leftChars="0" w:left="0" w:firstLineChars="0" w:firstLine="0"/>
      <w:textAlignment w:val="baseline"/>
    </w:pPr>
    <w:rPr>
      <w:rFonts w:ascii="Times New Roman"/>
      <w:noProof/>
      <w:snapToGrid/>
      <w:kern w:val="0"/>
      <w:sz w:val="32"/>
      <w:szCs w:val="20"/>
      <w:lang w:bidi="he-IL"/>
    </w:rPr>
  </w:style>
  <w:style w:type="paragraph" w:customStyle="1" w:styleId="afff6">
    <w:name w:val="公文(後續段落)"/>
    <w:basedOn w:val="a5"/>
    <w:rsid w:val="00BB7FB8"/>
    <w:pPr>
      <w:ind w:leftChars="0" w:left="317" w:firstLineChars="0" w:firstLine="0"/>
      <w:jc w:val="left"/>
    </w:pPr>
    <w:rPr>
      <w:rFonts w:ascii="Times New Roman"/>
      <w:snapToGrid/>
      <w:sz w:val="32"/>
      <w:szCs w:val="24"/>
    </w:rPr>
  </w:style>
  <w:style w:type="paragraph" w:customStyle="1" w:styleId="6-0">
    <w:name w:val="6-0"/>
    <w:basedOn w:val="a5"/>
    <w:rsid w:val="00BB7FB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10">
    <w:name w:val="字元 字元2 字元 字元 字元1 字元 字元 字元 字元 字元 字元"/>
    <w:basedOn w:val="a5"/>
    <w:semiHidden/>
    <w:rsid w:val="00BB7FB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f7">
    <w:name w:val="文_(一)"/>
    <w:basedOn w:val="a5"/>
    <w:autoRedefine/>
    <w:rsid w:val="00BB7FB8"/>
    <w:pPr>
      <w:topLinePunct/>
      <w:snapToGrid w:val="0"/>
      <w:spacing w:line="300" w:lineRule="auto"/>
      <w:ind w:leftChars="75" w:left="180" w:firstLineChars="192" w:firstLine="538"/>
    </w:pPr>
    <w:rPr>
      <w:rFonts w:hAnsi="標楷體" w:cs="Arial"/>
      <w:kern w:val="0"/>
    </w:rPr>
  </w:style>
  <w:style w:type="paragraph" w:customStyle="1" w:styleId="1d">
    <w:name w:val="1"/>
    <w:basedOn w:val="a5"/>
    <w:rsid w:val="00BB7FB8"/>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numbering" w:customStyle="1" w:styleId="1e">
    <w:name w:val="無清單1"/>
    <w:next w:val="a9"/>
    <w:semiHidden/>
    <w:unhideWhenUsed/>
    <w:rsid w:val="00BB7FB8"/>
  </w:style>
  <w:style w:type="numbering" w:customStyle="1" w:styleId="26">
    <w:name w:val="無清單2"/>
    <w:next w:val="a9"/>
    <w:semiHidden/>
    <w:rsid w:val="00BB7FB8"/>
  </w:style>
  <w:style w:type="character" w:customStyle="1" w:styleId="Slogan">
    <w:name w:val="Slogan"/>
    <w:rsid w:val="00BB7FB8"/>
    <w:rPr>
      <w:rFonts w:ascii="Arial Black" w:hAnsi="Arial Black"/>
      <w:spacing w:val="-10"/>
      <w:position w:val="2"/>
      <w:sz w:val="19"/>
    </w:rPr>
  </w:style>
  <w:style w:type="paragraph" w:customStyle="1" w:styleId="Logo">
    <w:name w:val="Logo"/>
    <w:basedOn w:val="a5"/>
    <w:rsid w:val="00BB7FB8"/>
    <w:pPr>
      <w:widowControl/>
      <w:spacing w:line="240" w:lineRule="auto"/>
      <w:ind w:leftChars="0" w:left="0" w:firstLineChars="0" w:firstLine="0"/>
      <w:jc w:val="left"/>
    </w:pPr>
    <w:rPr>
      <w:rFonts w:ascii="Times New Roman" w:eastAsia="Times New Roman"/>
      <w:snapToGrid/>
      <w:spacing w:val="-5"/>
      <w:kern w:val="0"/>
      <w:sz w:val="18"/>
      <w:szCs w:val="20"/>
    </w:rPr>
  </w:style>
  <w:style w:type="paragraph" w:styleId="afff8">
    <w:name w:val="envelope return"/>
    <w:basedOn w:val="a5"/>
    <w:rsid w:val="00BB7FB8"/>
    <w:pPr>
      <w:widowControl/>
      <w:snapToGrid w:val="0"/>
      <w:spacing w:line="240" w:lineRule="auto"/>
      <w:ind w:leftChars="0" w:left="0" w:firstLineChars="0" w:firstLine="0"/>
      <w:jc w:val="left"/>
    </w:pPr>
    <w:rPr>
      <w:rFonts w:ascii="Arial" w:eastAsia="新細明體" w:hAnsi="Arial"/>
      <w:snapToGrid/>
      <w:spacing w:val="-5"/>
      <w:kern w:val="0"/>
      <w:sz w:val="18"/>
      <w:szCs w:val="20"/>
    </w:rPr>
  </w:style>
  <w:style w:type="paragraph" w:styleId="afff9">
    <w:name w:val="Title"/>
    <w:basedOn w:val="a5"/>
    <w:link w:val="afffa"/>
    <w:uiPriority w:val="10"/>
    <w:qFormat/>
    <w:rsid w:val="00BB7FB8"/>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character" w:customStyle="1" w:styleId="afffa">
    <w:name w:val="標題 字元"/>
    <w:link w:val="afff9"/>
    <w:uiPriority w:val="10"/>
    <w:rsid w:val="00BB7FB8"/>
    <w:rPr>
      <w:rFonts w:ascii="Arial" w:hAnsi="Arial"/>
      <w:b/>
      <w:spacing w:val="-5"/>
      <w:sz w:val="32"/>
    </w:rPr>
  </w:style>
  <w:style w:type="paragraph" w:styleId="afffb">
    <w:name w:val="Signature"/>
    <w:basedOn w:val="a5"/>
    <w:link w:val="afffc"/>
    <w:rsid w:val="00BB7FB8"/>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fc">
    <w:name w:val="簽名 字元"/>
    <w:link w:val="afffb"/>
    <w:rsid w:val="00BB7FB8"/>
    <w:rPr>
      <w:spacing w:val="-5"/>
      <w:sz w:val="18"/>
    </w:rPr>
  </w:style>
  <w:style w:type="paragraph" w:styleId="afffd">
    <w:name w:val="Message Header"/>
    <w:basedOn w:val="a6"/>
    <w:link w:val="afffe"/>
    <w:rsid w:val="00BB7FB8"/>
    <w:pPr>
      <w:keepLines/>
      <w:tabs>
        <w:tab w:val="left" w:pos="720"/>
        <w:tab w:val="left" w:pos="4320"/>
        <w:tab w:val="left" w:pos="5040"/>
        <w:tab w:val="right" w:pos="8640"/>
      </w:tabs>
      <w:spacing w:after="40" w:line="440" w:lineRule="atLeast"/>
      <w:ind w:left="720" w:hanging="720"/>
      <w:jc w:val="left"/>
    </w:pPr>
  </w:style>
  <w:style w:type="character" w:customStyle="1" w:styleId="afffe">
    <w:name w:val="訊息欄位名稱 字元"/>
    <w:link w:val="afffd"/>
    <w:rsid w:val="00BB7FB8"/>
    <w:rPr>
      <w:rFonts w:ascii="Arial" w:hAnsi="Arial"/>
      <w:spacing w:val="-5"/>
      <w:sz w:val="18"/>
      <w:lang w:val="x-none" w:eastAsia="x-none"/>
    </w:rPr>
  </w:style>
  <w:style w:type="paragraph" w:styleId="a6">
    <w:name w:val="Body Text"/>
    <w:aliases w:val="本文 字元 字元 字元,本文 字元 字元"/>
    <w:basedOn w:val="a5"/>
    <w:link w:val="affff"/>
    <w:rsid w:val="00BB7FB8"/>
    <w:pPr>
      <w:widowControl/>
      <w:spacing w:after="220" w:line="180" w:lineRule="atLeast"/>
      <w:ind w:leftChars="0" w:left="0" w:firstLineChars="0" w:firstLine="0"/>
    </w:pPr>
    <w:rPr>
      <w:rFonts w:ascii="Arial" w:eastAsia="新細明體" w:hAnsi="Arial"/>
      <w:snapToGrid/>
      <w:spacing w:val="-5"/>
      <w:kern w:val="0"/>
      <w:sz w:val="18"/>
      <w:szCs w:val="20"/>
      <w:lang w:val="x-none" w:eastAsia="x-none"/>
    </w:rPr>
  </w:style>
  <w:style w:type="character" w:customStyle="1" w:styleId="affff">
    <w:name w:val="本文 字元"/>
    <w:aliases w:val="本文 字元 字元 字元 字元1,本文 字元 字元 字元2"/>
    <w:link w:val="a6"/>
    <w:rsid w:val="00BB7FB8"/>
    <w:rPr>
      <w:rFonts w:ascii="Arial" w:hAnsi="Arial"/>
      <w:spacing w:val="-5"/>
      <w:sz w:val="18"/>
      <w:lang w:val="x-none" w:eastAsia="x-none"/>
    </w:rPr>
  </w:style>
  <w:style w:type="character" w:customStyle="1" w:styleId="Checkbox">
    <w:name w:val="Checkbox"/>
    <w:rsid w:val="00BB7FB8"/>
    <w:rPr>
      <w:rFonts w:ascii="Times New Roman" w:hAnsi="Times New Roman"/>
      <w:sz w:val="22"/>
    </w:rPr>
  </w:style>
  <w:style w:type="paragraph" w:customStyle="1" w:styleId="CompanyName">
    <w:name w:val="Company Name"/>
    <w:basedOn w:val="a5"/>
    <w:rsid w:val="00BB7FB8"/>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paragraph" w:customStyle="1" w:styleId="HeaderBase">
    <w:name w:val="Header Base"/>
    <w:basedOn w:val="a6"/>
    <w:rsid w:val="00BB7FB8"/>
    <w:pPr>
      <w:keepLines/>
      <w:tabs>
        <w:tab w:val="center" w:pos="0"/>
        <w:tab w:val="right" w:pos="4320"/>
      </w:tabs>
      <w:spacing w:after="0"/>
    </w:pPr>
  </w:style>
  <w:style w:type="paragraph" w:customStyle="1" w:styleId="HeadingBase">
    <w:name w:val="Heading Base"/>
    <w:basedOn w:val="a6"/>
    <w:next w:val="a6"/>
    <w:rsid w:val="00BB7FB8"/>
    <w:pPr>
      <w:keepNext/>
      <w:keepLines/>
      <w:spacing w:after="0"/>
      <w:jc w:val="left"/>
    </w:pPr>
    <w:rPr>
      <w:rFonts w:ascii="Arial Black" w:hAnsi="Arial Black"/>
      <w:spacing w:val="-10"/>
      <w:kern w:val="28"/>
    </w:rPr>
  </w:style>
  <w:style w:type="paragraph" w:customStyle="1" w:styleId="MessageHeaderFirst">
    <w:name w:val="Message Header First"/>
    <w:basedOn w:val="afffd"/>
    <w:next w:val="afffd"/>
    <w:rsid w:val="00BB7FB8"/>
  </w:style>
  <w:style w:type="character" w:customStyle="1" w:styleId="MessageHeaderLabel">
    <w:name w:val="Message Header Label"/>
    <w:rsid w:val="00BB7FB8"/>
    <w:rPr>
      <w:rFonts w:ascii="Arial Black" w:hAnsi="Arial Black"/>
      <w:sz w:val="18"/>
    </w:rPr>
  </w:style>
  <w:style w:type="paragraph" w:customStyle="1" w:styleId="MessageHeaderLast">
    <w:name w:val="Message Header Last"/>
    <w:basedOn w:val="afffd"/>
    <w:next w:val="a6"/>
    <w:rsid w:val="00BB7FB8"/>
    <w:pPr>
      <w:pBdr>
        <w:bottom w:val="single" w:sz="6" w:space="19" w:color="auto"/>
        <w:between w:val="single" w:sz="6" w:space="19" w:color="auto"/>
      </w:pBdr>
      <w:tabs>
        <w:tab w:val="left" w:pos="1267"/>
        <w:tab w:val="left" w:pos="2938"/>
      </w:tabs>
      <w:spacing w:before="120" w:after="120"/>
      <w:ind w:left="0" w:firstLine="0"/>
    </w:pPr>
  </w:style>
  <w:style w:type="paragraph" w:customStyle="1" w:styleId="ReturnAddress">
    <w:name w:val="Return Address"/>
    <w:basedOn w:val="a5"/>
    <w:rsid w:val="00BB7FB8"/>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customStyle="1" w:styleId="SignatureName">
    <w:name w:val="Signature Name"/>
    <w:basedOn w:val="a5"/>
    <w:next w:val="a5"/>
    <w:rsid w:val="00BB7FB8"/>
    <w:pPr>
      <w:keepNext/>
      <w:keepLines/>
      <w:widowControl/>
      <w:spacing w:before="660" w:line="180" w:lineRule="atLeast"/>
      <w:ind w:leftChars="0" w:left="0" w:firstLineChars="0" w:firstLine="0"/>
    </w:pPr>
    <w:rPr>
      <w:rFonts w:ascii="Times New Roman" w:eastAsia="新細明體"/>
      <w:snapToGrid/>
      <w:spacing w:val="-5"/>
      <w:kern w:val="0"/>
      <w:sz w:val="18"/>
      <w:szCs w:val="20"/>
    </w:rPr>
  </w:style>
  <w:style w:type="paragraph" w:customStyle="1" w:styleId="affff0">
    <w:name w:val="章戳"/>
    <w:basedOn w:val="a5"/>
    <w:rsid w:val="00BB7FB8"/>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paragraph" w:styleId="27">
    <w:name w:val="Body Text Indent 2"/>
    <w:basedOn w:val="a5"/>
    <w:link w:val="28"/>
    <w:rsid w:val="00BB7FB8"/>
    <w:pPr>
      <w:adjustRightInd w:val="0"/>
      <w:spacing w:line="360" w:lineRule="auto"/>
      <w:ind w:leftChars="0" w:left="1134" w:firstLineChars="0" w:hanging="1134"/>
      <w:jc w:val="left"/>
      <w:textAlignment w:val="baseline"/>
    </w:pPr>
    <w:rPr>
      <w:b/>
      <w:snapToGrid/>
      <w:spacing w:val="30"/>
      <w:kern w:val="0"/>
      <w:sz w:val="32"/>
      <w:szCs w:val="20"/>
    </w:rPr>
  </w:style>
  <w:style w:type="character" w:customStyle="1" w:styleId="28">
    <w:name w:val="本文縮排 2 字元"/>
    <w:link w:val="27"/>
    <w:rsid w:val="00BB7FB8"/>
    <w:rPr>
      <w:rFonts w:ascii="標楷體" w:eastAsia="標楷體"/>
      <w:b/>
      <w:spacing w:val="30"/>
      <w:sz w:val="32"/>
    </w:rPr>
  </w:style>
  <w:style w:type="table" w:customStyle="1" w:styleId="1f">
    <w:name w:val="表格格線1"/>
    <w:basedOn w:val="a8"/>
    <w:next w:val="aff2"/>
    <w:rsid w:val="00BB7F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1">
    <w:name w:val="字元"/>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2">
    <w:name w:val="第二層"/>
    <w:basedOn w:val="a5"/>
    <w:rsid w:val="00BB7FB8"/>
    <w:pPr>
      <w:spacing w:line="240" w:lineRule="auto"/>
      <w:ind w:leftChars="0" w:left="0" w:firstLineChars="0" w:firstLine="0"/>
      <w:jc w:val="left"/>
    </w:pPr>
    <w:rPr>
      <w:rFonts w:ascii="Times New Roman" w:eastAsia="新細明體"/>
      <w:snapToGrid/>
      <w:szCs w:val="24"/>
    </w:rPr>
  </w:style>
  <w:style w:type="paragraph" w:customStyle="1" w:styleId="1f0">
    <w:name w:val="字元 字元1 字元"/>
    <w:basedOn w:val="a5"/>
    <w:rsid w:val="00BB7FB8"/>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43">
    <w:name w:val="字元 字元4 字元"/>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1">
    <w:name w:val="1 字元 字元 字元 字元 字元 字元 字元"/>
    <w:basedOn w:val="a5"/>
    <w:rsid w:val="00BB7FB8"/>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table" w:customStyle="1" w:styleId="110">
    <w:name w:val="表格格線11"/>
    <w:basedOn w:val="a8"/>
    <w:next w:val="aff2"/>
    <w:uiPriority w:val="59"/>
    <w:rsid w:val="00BB7FB8"/>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9">
    <w:name w:val="字元 字元2"/>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3">
    <w:name w:val="表頭"/>
    <w:basedOn w:val="a5"/>
    <w:rsid w:val="00BB7FB8"/>
    <w:pPr>
      <w:spacing w:line="240" w:lineRule="auto"/>
      <w:ind w:leftChars="0" w:left="0" w:firstLineChars="0" w:firstLine="0"/>
      <w:jc w:val="center"/>
    </w:pPr>
    <w:rPr>
      <w:rFonts w:ascii="Times New Roman"/>
      <w:snapToGrid/>
      <w:sz w:val="24"/>
      <w:szCs w:val="24"/>
    </w:rPr>
  </w:style>
  <w:style w:type="paragraph" w:customStyle="1" w:styleId="a1">
    <w:name w:val="表樣式"/>
    <w:basedOn w:val="a5"/>
    <w:next w:val="a5"/>
    <w:rsid w:val="00BB7FB8"/>
    <w:pPr>
      <w:numPr>
        <w:numId w:val="6"/>
      </w:numPr>
      <w:spacing w:line="240" w:lineRule="auto"/>
      <w:ind w:leftChars="0" w:left="0" w:firstLineChars="0" w:firstLine="0"/>
    </w:pPr>
    <w:rPr>
      <w:snapToGrid/>
      <w:kern w:val="0"/>
      <w:sz w:val="32"/>
      <w:szCs w:val="20"/>
    </w:rPr>
  </w:style>
  <w:style w:type="paragraph" w:styleId="52">
    <w:name w:val="toc 5"/>
    <w:basedOn w:val="a5"/>
    <w:next w:val="a5"/>
    <w:autoRedefine/>
    <w:rsid w:val="00BB7FB8"/>
    <w:pPr>
      <w:spacing w:line="240" w:lineRule="auto"/>
      <w:ind w:leftChars="400" w:left="600" w:rightChars="200" w:right="200" w:hangingChars="200" w:hanging="200"/>
      <w:jc w:val="left"/>
    </w:pPr>
    <w:rPr>
      <w:snapToGrid/>
      <w:sz w:val="32"/>
      <w:szCs w:val="20"/>
    </w:rPr>
  </w:style>
  <w:style w:type="paragraph" w:customStyle="1" w:styleId="affff4">
    <w:name w:val="a"/>
    <w:basedOn w:val="a5"/>
    <w:rsid w:val="00BB7FB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a">
    <w:name w:val="2"/>
    <w:basedOn w:val="a5"/>
    <w:rsid w:val="00BB7FB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400">
    <w:name w:val="140"/>
    <w:basedOn w:val="a5"/>
    <w:rsid w:val="00BB7FB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1f2">
    <w:name w:val="註腳文字 字元1"/>
    <w:aliases w:val="註腳文字 字元 字元"/>
    <w:semiHidden/>
    <w:locked/>
    <w:rsid w:val="00BB7FB8"/>
    <w:rPr>
      <w:kern w:val="2"/>
      <w:lang w:val="x-none" w:eastAsia="x-none"/>
    </w:rPr>
  </w:style>
  <w:style w:type="character" w:customStyle="1" w:styleId="legend">
    <w:name w:val="legend"/>
    <w:rsid w:val="00BB7FB8"/>
  </w:style>
  <w:style w:type="character" w:customStyle="1" w:styleId="st">
    <w:name w:val="st"/>
    <w:rsid w:val="00BB7FB8"/>
  </w:style>
  <w:style w:type="paragraph" w:styleId="affff5">
    <w:name w:val="Plain Text"/>
    <w:basedOn w:val="a5"/>
    <w:link w:val="affff6"/>
    <w:rsid w:val="00BB7FB8"/>
    <w:pPr>
      <w:spacing w:line="240" w:lineRule="auto"/>
      <w:ind w:leftChars="0" w:left="0" w:firstLineChars="0" w:firstLine="0"/>
      <w:jc w:val="left"/>
    </w:pPr>
    <w:rPr>
      <w:rFonts w:ascii="細明體" w:eastAsia="細明體" w:hAnsi="Courier New" w:cs="Courier New"/>
      <w:snapToGrid/>
      <w:sz w:val="24"/>
      <w:szCs w:val="24"/>
    </w:rPr>
  </w:style>
  <w:style w:type="character" w:customStyle="1" w:styleId="affff6">
    <w:name w:val="純文字 字元"/>
    <w:link w:val="affff5"/>
    <w:rsid w:val="00BB7FB8"/>
    <w:rPr>
      <w:rFonts w:ascii="細明體" w:eastAsia="細明體" w:hAnsi="Courier New" w:cs="Courier New"/>
      <w:kern w:val="2"/>
      <w:sz w:val="24"/>
      <w:szCs w:val="24"/>
    </w:rPr>
  </w:style>
  <w:style w:type="paragraph" w:styleId="44">
    <w:name w:val="toc 4"/>
    <w:basedOn w:val="a5"/>
    <w:next w:val="a5"/>
    <w:autoRedefine/>
    <w:unhideWhenUsed/>
    <w:rsid w:val="00BB7FB8"/>
    <w:pPr>
      <w:spacing w:line="240" w:lineRule="auto"/>
      <w:ind w:leftChars="600" w:left="1440" w:firstLineChars="0" w:firstLine="0"/>
      <w:jc w:val="left"/>
    </w:pPr>
    <w:rPr>
      <w:rFonts w:ascii="Calibri" w:eastAsia="新細明體" w:hAnsi="Calibri"/>
      <w:snapToGrid/>
      <w:sz w:val="24"/>
      <w:szCs w:val="22"/>
    </w:rPr>
  </w:style>
  <w:style w:type="paragraph" w:styleId="61">
    <w:name w:val="toc 6"/>
    <w:basedOn w:val="a5"/>
    <w:next w:val="a5"/>
    <w:autoRedefine/>
    <w:uiPriority w:val="39"/>
    <w:unhideWhenUsed/>
    <w:rsid w:val="00BB7FB8"/>
    <w:pPr>
      <w:spacing w:line="240" w:lineRule="auto"/>
      <w:ind w:leftChars="1000" w:left="2400" w:firstLineChars="0" w:firstLine="0"/>
      <w:jc w:val="left"/>
    </w:pPr>
    <w:rPr>
      <w:rFonts w:ascii="Calibri" w:eastAsia="新細明體" w:hAnsi="Calibri"/>
      <w:snapToGrid/>
      <w:sz w:val="24"/>
      <w:szCs w:val="22"/>
    </w:rPr>
  </w:style>
  <w:style w:type="paragraph" w:styleId="72">
    <w:name w:val="toc 7"/>
    <w:basedOn w:val="a5"/>
    <w:next w:val="a5"/>
    <w:autoRedefine/>
    <w:uiPriority w:val="39"/>
    <w:unhideWhenUsed/>
    <w:rsid w:val="00BB7FB8"/>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5"/>
    <w:next w:val="a5"/>
    <w:autoRedefine/>
    <w:uiPriority w:val="39"/>
    <w:unhideWhenUsed/>
    <w:rsid w:val="00BB7FB8"/>
    <w:pPr>
      <w:spacing w:line="240" w:lineRule="auto"/>
      <w:ind w:leftChars="1400" w:left="3360" w:firstLineChars="0" w:firstLine="0"/>
      <w:jc w:val="left"/>
    </w:pPr>
    <w:rPr>
      <w:rFonts w:ascii="Calibri" w:eastAsia="新細明體" w:hAnsi="Calibri"/>
      <w:snapToGrid/>
      <w:sz w:val="24"/>
      <w:szCs w:val="22"/>
    </w:rPr>
  </w:style>
  <w:style w:type="paragraph" w:styleId="9">
    <w:name w:val="toc 9"/>
    <w:basedOn w:val="a5"/>
    <w:next w:val="a5"/>
    <w:autoRedefine/>
    <w:uiPriority w:val="39"/>
    <w:unhideWhenUsed/>
    <w:rsid w:val="00BB7FB8"/>
    <w:pPr>
      <w:spacing w:line="240" w:lineRule="auto"/>
      <w:ind w:leftChars="1600" w:left="3840" w:firstLineChars="0" w:firstLine="0"/>
      <w:jc w:val="left"/>
    </w:pPr>
    <w:rPr>
      <w:rFonts w:ascii="Calibri" w:eastAsia="新細明體" w:hAnsi="Calibri"/>
      <w:snapToGrid/>
      <w:sz w:val="24"/>
      <w:szCs w:val="22"/>
    </w:rPr>
  </w:style>
  <w:style w:type="paragraph" w:customStyle="1" w:styleId="211">
    <w:name w:val="樣式 (一)(二)(三) + 粗體 左:  2 字元 凸出:  1 字元"/>
    <w:basedOn w:val="ab"/>
    <w:rsid w:val="00BB7FB8"/>
    <w:pPr>
      <w:ind w:left="849" w:hanging="283"/>
    </w:pPr>
    <w:rPr>
      <w:rFonts w:cs="新細明體"/>
      <w:bCs/>
      <w:szCs w:val="20"/>
    </w:rPr>
  </w:style>
  <w:style w:type="paragraph" w:customStyle="1" w:styleId="212">
    <w:name w:val="樣式 (一)(二)(三) + 左:  2 字元 凸出:  1 字元"/>
    <w:basedOn w:val="ab"/>
    <w:rsid w:val="00BB7FB8"/>
    <w:pPr>
      <w:ind w:left="849" w:hanging="283"/>
    </w:pPr>
    <w:rPr>
      <w:rFonts w:cs="新細明體"/>
      <w:szCs w:val="20"/>
    </w:rPr>
  </w:style>
  <w:style w:type="paragraph" w:customStyle="1" w:styleId="45">
    <w:name w:val="字元4 字元 字元 字元 字元 字元 字元 字元 字元"/>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233">
    <w:name w:val="1.2.3. 字元 字元"/>
    <w:basedOn w:val="a5"/>
    <w:rsid w:val="00BB7FB8"/>
    <w:pPr>
      <w:ind w:leftChars="300" w:left="400" w:hangingChars="100" w:hanging="100"/>
    </w:pPr>
  </w:style>
  <w:style w:type="paragraph" w:customStyle="1" w:styleId="Default">
    <w:name w:val="Default"/>
    <w:rsid w:val="00BB7FB8"/>
    <w:pPr>
      <w:widowControl w:val="0"/>
      <w:autoSpaceDE w:val="0"/>
      <w:autoSpaceDN w:val="0"/>
      <w:adjustRightInd w:val="0"/>
    </w:pPr>
    <w:rPr>
      <w:rFonts w:ascii="標楷體" w:eastAsia="標楷體" w:cs="標楷體"/>
      <w:color w:val="000000"/>
      <w:sz w:val="24"/>
      <w:szCs w:val="24"/>
    </w:rPr>
  </w:style>
  <w:style w:type="paragraph" w:customStyle="1" w:styleId="53">
    <w:name w:val="字元 字元5 字元"/>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black">
    <w:name w:val="black"/>
    <w:rsid w:val="00BB7FB8"/>
  </w:style>
  <w:style w:type="paragraph" w:customStyle="1" w:styleId="affff7">
    <w:name w:val="註腳"/>
    <w:basedOn w:val="a5"/>
    <w:qFormat/>
    <w:rsid w:val="00BB7FB8"/>
    <w:pPr>
      <w:snapToGrid w:val="0"/>
      <w:spacing w:line="280" w:lineRule="exact"/>
      <w:ind w:leftChars="0" w:left="180" w:hangingChars="74" w:hanging="180"/>
    </w:pPr>
    <w:rPr>
      <w:snapToGrid/>
      <w:sz w:val="24"/>
    </w:rPr>
  </w:style>
  <w:style w:type="character" w:customStyle="1" w:styleId="affff8">
    <w:name w:val="(一)(二)(三) 字元 字元 字元 字元"/>
    <w:link w:val="affff9"/>
    <w:locked/>
    <w:rsid w:val="00BB7FB8"/>
    <w:rPr>
      <w:rFonts w:ascii="標楷體" w:eastAsia="標楷體" w:hAnsi="標楷體"/>
      <w:kern w:val="2"/>
      <w:sz w:val="28"/>
      <w:szCs w:val="28"/>
    </w:rPr>
  </w:style>
  <w:style w:type="paragraph" w:customStyle="1" w:styleId="affff9">
    <w:name w:val="(一)(二)(三) 字元 字元 字元"/>
    <w:basedOn w:val="a5"/>
    <w:link w:val="affff8"/>
    <w:rsid w:val="00BB7FB8"/>
    <w:pPr>
      <w:snapToGrid w:val="0"/>
      <w:ind w:left="300" w:hangingChars="100" w:hanging="100"/>
    </w:pPr>
    <w:rPr>
      <w:rFonts w:hAnsi="標楷體"/>
      <w:snapToGrid/>
    </w:rPr>
  </w:style>
  <w:style w:type="character" w:customStyle="1" w:styleId="149">
    <w:name w:val="表格內文(14行高) 字元 字元 字元"/>
    <w:locked/>
    <w:rsid w:val="00BB7FB8"/>
    <w:rPr>
      <w:rFonts w:ascii="標楷體" w:eastAsia="標楷體" w:hAnsi="標楷體"/>
      <w:kern w:val="2"/>
      <w:sz w:val="24"/>
      <w:szCs w:val="28"/>
    </w:rPr>
  </w:style>
  <w:style w:type="paragraph" w:styleId="affffa">
    <w:name w:val="endnote text"/>
    <w:basedOn w:val="a5"/>
    <w:link w:val="affffb"/>
    <w:uiPriority w:val="99"/>
    <w:unhideWhenUsed/>
    <w:rsid w:val="00BB7FB8"/>
    <w:pPr>
      <w:snapToGrid w:val="0"/>
      <w:jc w:val="left"/>
    </w:pPr>
    <w:rPr>
      <w:snapToGrid/>
      <w:lang w:val="x-none" w:eastAsia="x-none"/>
    </w:rPr>
  </w:style>
  <w:style w:type="character" w:customStyle="1" w:styleId="affffb">
    <w:name w:val="章節附註文字 字元"/>
    <w:link w:val="affffa"/>
    <w:uiPriority w:val="99"/>
    <w:rsid w:val="00BB7FB8"/>
    <w:rPr>
      <w:rFonts w:ascii="標楷體" w:eastAsia="標楷體"/>
      <w:kern w:val="2"/>
      <w:sz w:val="28"/>
      <w:szCs w:val="28"/>
      <w:lang w:val="x-none" w:eastAsia="x-none"/>
    </w:rPr>
  </w:style>
  <w:style w:type="character" w:customStyle="1" w:styleId="affffc">
    <w:name w:val="無間距 字元"/>
    <w:link w:val="affffd"/>
    <w:uiPriority w:val="1"/>
    <w:locked/>
    <w:rsid w:val="00BB7FB8"/>
    <w:rPr>
      <w:rFonts w:ascii="Calibri" w:hAnsi="Calibri" w:cs="Calibri"/>
      <w:sz w:val="22"/>
      <w:szCs w:val="22"/>
    </w:rPr>
  </w:style>
  <w:style w:type="paragraph" w:styleId="affffd">
    <w:name w:val="No Spacing"/>
    <w:link w:val="affffc"/>
    <w:uiPriority w:val="1"/>
    <w:qFormat/>
    <w:rsid w:val="00BB7FB8"/>
    <w:rPr>
      <w:rFonts w:ascii="Calibri" w:hAnsi="Calibri" w:cs="Calibri"/>
      <w:sz w:val="22"/>
      <w:szCs w:val="22"/>
    </w:rPr>
  </w:style>
  <w:style w:type="paragraph" w:customStyle="1" w:styleId="213">
    <w:name w:val="字元 字元2 字元 字元 字元1"/>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46">
    <w:name w:val="字元 字元4"/>
    <w:basedOn w:val="a5"/>
    <w:rsid w:val="00BB7FB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11">
    <w:name w:val="1.1內文"/>
    <w:basedOn w:val="a5"/>
    <w:uiPriority w:val="99"/>
    <w:rsid w:val="00BB7FB8"/>
    <w:pPr>
      <w:snapToGrid w:val="0"/>
      <w:spacing w:beforeLines="50" w:line="480" w:lineRule="atLeast"/>
      <w:ind w:leftChars="249" w:left="697" w:firstLine="480"/>
    </w:pPr>
    <w:rPr>
      <w:rFonts w:ascii="Times New Roman" w:eastAsia="華康仿宋體W4"/>
      <w:snapToGrid/>
      <w:sz w:val="24"/>
      <w:szCs w:val="20"/>
    </w:rPr>
  </w:style>
  <w:style w:type="paragraph" w:customStyle="1" w:styleId="112">
    <w:name w:val="字元 字元1 字元 字元 字元1"/>
    <w:basedOn w:val="a5"/>
    <w:uiPriority w:val="99"/>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14">
    <w:name w:val="字元 字元2 字元 字元 字元 字元 字元 字元1 字元 字元 字元 字元"/>
    <w:basedOn w:val="a5"/>
    <w:uiPriority w:val="99"/>
    <w:semiHidden/>
    <w:rsid w:val="00BB7FB8"/>
    <w:pPr>
      <w:widowControl/>
      <w:snapToGrid w:val="0"/>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customStyle="1" w:styleId="1f3">
    <w:name w:val="字元 字元 字元 字元1"/>
    <w:basedOn w:val="a5"/>
    <w:semiHidden/>
    <w:rsid w:val="00BB7FB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styleId="affffe">
    <w:name w:val="endnote reference"/>
    <w:uiPriority w:val="99"/>
    <w:unhideWhenUsed/>
    <w:rsid w:val="00BB7FB8"/>
    <w:rPr>
      <w:vertAlign w:val="superscript"/>
    </w:rPr>
  </w:style>
  <w:style w:type="character" w:customStyle="1" w:styleId="CharacterStyle2">
    <w:name w:val="Character Style 2"/>
    <w:rsid w:val="00BB7FB8"/>
    <w:rPr>
      <w:sz w:val="20"/>
      <w:szCs w:val="20"/>
    </w:rPr>
  </w:style>
  <w:style w:type="character" w:customStyle="1" w:styleId="CharacterStyle3">
    <w:name w:val="Character Style 3"/>
    <w:rsid w:val="00BB7FB8"/>
    <w:rPr>
      <w:sz w:val="25"/>
      <w:szCs w:val="25"/>
    </w:rPr>
  </w:style>
  <w:style w:type="paragraph" w:customStyle="1" w:styleId="190">
    <w:name w:val="字元 字元19"/>
    <w:basedOn w:val="a5"/>
    <w:semiHidden/>
    <w:rsid w:val="00BB7FB8"/>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610">
    <w:name w:val="標題 6 字元1"/>
    <w:rsid w:val="00BB7FB8"/>
    <w:rPr>
      <w:rFonts w:ascii="標楷體" w:eastAsia="標楷體" w:hAnsi="Arial"/>
      <w:kern w:val="2"/>
      <w:sz w:val="32"/>
      <w:szCs w:val="36"/>
      <w:lang w:val="en-US" w:eastAsia="zh-TW" w:bidi="ar-SA"/>
    </w:rPr>
  </w:style>
  <w:style w:type="character" w:customStyle="1" w:styleId="2b">
    <w:name w:val="字元2"/>
    <w:semiHidden/>
    <w:rsid w:val="00BB7FB8"/>
    <w:rPr>
      <w:rFonts w:ascii="標楷體" w:eastAsia="標楷體"/>
      <w:snapToGrid w:val="0"/>
      <w:kern w:val="2"/>
    </w:rPr>
  </w:style>
  <w:style w:type="character" w:customStyle="1" w:styleId="14a">
    <w:name w:val="第二層(14號字) 字元 字元"/>
    <w:rsid w:val="00BB7FB8"/>
    <w:rPr>
      <w:rFonts w:ascii="標楷體" w:eastAsia="標楷體"/>
      <w:b/>
      <w:snapToGrid w:val="0"/>
      <w:kern w:val="2"/>
      <w:sz w:val="28"/>
      <w:lang w:val="en-US" w:eastAsia="zh-TW" w:bidi="ar-SA"/>
    </w:rPr>
  </w:style>
  <w:style w:type="character" w:customStyle="1" w:styleId="180">
    <w:name w:val="字元18"/>
    <w:rsid w:val="00BB7FB8"/>
    <w:rPr>
      <w:rFonts w:ascii="標楷體" w:eastAsia="標楷體"/>
      <w:snapToGrid w:val="0"/>
      <w:kern w:val="2"/>
      <w:lang w:val="en-US" w:eastAsia="zh-TW" w:bidi="ar-SA"/>
    </w:rPr>
  </w:style>
  <w:style w:type="character" w:customStyle="1" w:styleId="170">
    <w:name w:val="字元17"/>
    <w:rsid w:val="00BB7FB8"/>
    <w:rPr>
      <w:rFonts w:ascii="標楷體" w:eastAsia="標楷體"/>
      <w:snapToGrid w:val="0"/>
      <w:kern w:val="2"/>
      <w:lang w:val="en-US" w:eastAsia="zh-TW" w:bidi="ar-SA"/>
    </w:rPr>
  </w:style>
  <w:style w:type="character" w:styleId="afffff">
    <w:name w:val="line number"/>
    <w:rsid w:val="00BB7FB8"/>
  </w:style>
  <w:style w:type="paragraph" w:customStyle="1" w:styleId="2c">
    <w:name w:val="內文2"/>
    <w:basedOn w:val="a5"/>
    <w:rsid w:val="00BB7FB8"/>
    <w:pPr>
      <w:adjustRightInd w:val="0"/>
      <w:spacing w:line="240" w:lineRule="auto"/>
      <w:ind w:firstLineChars="0" w:firstLine="0"/>
    </w:pPr>
    <w:rPr>
      <w:rFonts w:ascii="Times New Roman" w:eastAsia="華康中明體"/>
      <w:snapToGrid/>
      <w:sz w:val="22"/>
      <w:szCs w:val="24"/>
    </w:rPr>
  </w:style>
  <w:style w:type="paragraph" w:customStyle="1" w:styleId="1f4">
    <w:name w:val="1."/>
    <w:basedOn w:val="a5"/>
    <w:rsid w:val="00BB7FB8"/>
    <w:pPr>
      <w:adjustRightInd w:val="0"/>
      <w:spacing w:line="240" w:lineRule="auto"/>
      <w:ind w:left="300" w:hangingChars="100" w:hanging="100"/>
    </w:pPr>
    <w:rPr>
      <w:rFonts w:ascii="Times New Roman" w:eastAsia="華康中明體"/>
      <w:iCs/>
      <w:snapToGrid/>
      <w:sz w:val="22"/>
      <w:szCs w:val="24"/>
    </w:rPr>
  </w:style>
  <w:style w:type="paragraph" w:customStyle="1" w:styleId="1f5">
    <w:name w:val="(1)"/>
    <w:basedOn w:val="a5"/>
    <w:rsid w:val="00BB7FB8"/>
    <w:pPr>
      <w:adjustRightInd w:val="0"/>
      <w:spacing w:line="240" w:lineRule="auto"/>
      <w:ind w:leftChars="300" w:left="880" w:hangingChars="100" w:hanging="220"/>
    </w:pPr>
    <w:rPr>
      <w:rFonts w:ascii="Times New Roman" w:eastAsia="華康中明體"/>
      <w:snapToGrid/>
      <w:sz w:val="22"/>
      <w:szCs w:val="24"/>
    </w:rPr>
  </w:style>
  <w:style w:type="paragraph" w:customStyle="1" w:styleId="1f6">
    <w:name w:val="段落樣式1"/>
    <w:basedOn w:val="a5"/>
    <w:rsid w:val="00BB7FB8"/>
    <w:pPr>
      <w:tabs>
        <w:tab w:val="left" w:pos="567"/>
      </w:tabs>
      <w:kinsoku w:val="0"/>
      <w:spacing w:line="240" w:lineRule="auto"/>
    </w:pPr>
    <w:rPr>
      <w:snapToGrid/>
      <w:kern w:val="0"/>
      <w:sz w:val="32"/>
      <w:szCs w:val="20"/>
    </w:rPr>
  </w:style>
  <w:style w:type="paragraph" w:styleId="afffff0">
    <w:name w:val="annotation text"/>
    <w:basedOn w:val="a5"/>
    <w:link w:val="afffff1"/>
    <w:rsid w:val="00BB7FB8"/>
    <w:pPr>
      <w:spacing w:line="240" w:lineRule="auto"/>
      <w:ind w:leftChars="0" w:left="0" w:firstLineChars="0" w:firstLine="0"/>
      <w:jc w:val="left"/>
    </w:pPr>
    <w:rPr>
      <w:rFonts w:ascii="Times New Roman" w:eastAsia="新細明體"/>
      <w:snapToGrid/>
      <w:sz w:val="24"/>
      <w:szCs w:val="24"/>
    </w:rPr>
  </w:style>
  <w:style w:type="character" w:customStyle="1" w:styleId="afffff1">
    <w:name w:val="註解文字 字元"/>
    <w:link w:val="afffff0"/>
    <w:rsid w:val="00BB7FB8"/>
    <w:rPr>
      <w:kern w:val="2"/>
      <w:sz w:val="24"/>
      <w:szCs w:val="24"/>
    </w:rPr>
  </w:style>
  <w:style w:type="character" w:customStyle="1" w:styleId="1f7">
    <w:name w:val="本文 字元1"/>
    <w:aliases w:val="本文 字元 字元 字元 字元,本文 字元 字元 字元1"/>
    <w:rsid w:val="00BB7FB8"/>
    <w:rPr>
      <w:rFonts w:eastAsia="標楷體"/>
      <w:kern w:val="2"/>
      <w:sz w:val="28"/>
      <w:lang w:val="en-US" w:eastAsia="zh-TW" w:bidi="ar-SA"/>
    </w:rPr>
  </w:style>
  <w:style w:type="paragraph" w:styleId="33">
    <w:name w:val="Body Text Indent 3"/>
    <w:basedOn w:val="a5"/>
    <w:link w:val="34"/>
    <w:rsid w:val="00BB7FB8"/>
    <w:pPr>
      <w:spacing w:after="120"/>
      <w:ind w:left="480"/>
    </w:pPr>
    <w:rPr>
      <w:sz w:val="16"/>
      <w:szCs w:val="16"/>
    </w:rPr>
  </w:style>
  <w:style w:type="character" w:customStyle="1" w:styleId="34">
    <w:name w:val="本文縮排 3 字元"/>
    <w:link w:val="33"/>
    <w:rsid w:val="00BB7FB8"/>
    <w:rPr>
      <w:rFonts w:ascii="標楷體" w:eastAsia="標楷體"/>
      <w:snapToGrid w:val="0"/>
      <w:kern w:val="2"/>
      <w:sz w:val="16"/>
      <w:szCs w:val="16"/>
    </w:rPr>
  </w:style>
  <w:style w:type="character" w:customStyle="1" w:styleId="215">
    <w:name w:val="本文縮排 2 字元1"/>
    <w:rsid w:val="00BB7FB8"/>
    <w:rPr>
      <w:rFonts w:ascii="標楷體" w:eastAsia="標楷體"/>
      <w:snapToGrid w:val="0"/>
      <w:kern w:val="2"/>
      <w:sz w:val="28"/>
      <w:szCs w:val="28"/>
      <w:lang w:val="en-US" w:eastAsia="zh-TW" w:bidi="ar-SA"/>
    </w:rPr>
  </w:style>
  <w:style w:type="paragraph" w:customStyle="1" w:styleId="k3a">
    <w:name w:val="k3a"/>
    <w:basedOn w:val="a5"/>
    <w:rsid w:val="00BB7FB8"/>
    <w:pPr>
      <w:widowControl/>
      <w:snapToGrid w:val="0"/>
      <w:spacing w:beforeLines="50" w:before="50" w:line="240" w:lineRule="auto"/>
      <w:ind w:leftChars="178" w:left="278" w:right="-142" w:hangingChars="100" w:hanging="100"/>
    </w:pPr>
    <w:rPr>
      <w:rFonts w:ascii="Times New Roman"/>
      <w:snapToGrid/>
      <w:kern w:val="0"/>
      <w:szCs w:val="20"/>
    </w:rPr>
  </w:style>
  <w:style w:type="paragraph" w:customStyle="1" w:styleId="k32">
    <w:name w:val="k32"/>
    <w:basedOn w:val="k3a"/>
    <w:rsid w:val="00BB7FB8"/>
    <w:pPr>
      <w:spacing w:beforeLines="0" w:before="0"/>
      <w:ind w:leftChars="0" w:left="567" w:firstLineChars="200" w:firstLine="200"/>
    </w:pPr>
  </w:style>
  <w:style w:type="paragraph" w:customStyle="1" w:styleId="d00">
    <w:name w:val="d00"/>
    <w:basedOn w:val="k3a"/>
    <w:rsid w:val="00BB7FB8"/>
    <w:pPr>
      <w:widowControl w:val="0"/>
      <w:tabs>
        <w:tab w:val="left" w:pos="1320"/>
        <w:tab w:val="left" w:pos="1920"/>
        <w:tab w:val="left" w:pos="2880"/>
        <w:tab w:val="left" w:pos="3840"/>
        <w:tab w:val="left" w:pos="4800"/>
        <w:tab w:val="left" w:pos="5760"/>
      </w:tabs>
      <w:autoSpaceDE w:val="0"/>
      <w:autoSpaceDN w:val="0"/>
      <w:adjustRightInd w:val="0"/>
      <w:snapToGrid/>
      <w:spacing w:beforeLines="0" w:before="120" w:after="120" w:line="480" w:lineRule="atLeast"/>
      <w:ind w:leftChars="0" w:left="0" w:right="0" w:firstLineChars="0" w:firstLine="0"/>
      <w:jc w:val="center"/>
      <w:textAlignment w:val="baseline"/>
    </w:pPr>
    <w:rPr>
      <w:rFonts w:eastAsia="華康粗圓體"/>
      <w:spacing w:val="4"/>
      <w:sz w:val="24"/>
      <w:szCs w:val="27"/>
    </w:rPr>
  </w:style>
  <w:style w:type="paragraph" w:customStyle="1" w:styleId="k02">
    <w:name w:val="k02"/>
    <w:basedOn w:val="a5"/>
    <w:rsid w:val="00BB7FB8"/>
    <w:pPr>
      <w:widowControl/>
      <w:spacing w:before="100" w:beforeAutospacing="1" w:after="100" w:afterAutospacing="1" w:line="240" w:lineRule="auto"/>
      <w:ind w:leftChars="0" w:left="0" w:firstLineChars="0" w:firstLine="0"/>
      <w:jc w:val="left"/>
    </w:pPr>
    <w:rPr>
      <w:rFonts w:ascii="新細明體" w:eastAsia="新細明體"/>
      <w:snapToGrid/>
      <w:kern w:val="0"/>
      <w:sz w:val="24"/>
      <w:szCs w:val="24"/>
    </w:rPr>
  </w:style>
  <w:style w:type="paragraph" w:customStyle="1" w:styleId="3pt">
    <w:name w:val="表格文字（3 pt）"/>
    <w:basedOn w:val="a5"/>
    <w:next w:val="a5"/>
    <w:rsid w:val="00BB7FB8"/>
    <w:pPr>
      <w:adjustRightInd w:val="0"/>
      <w:snapToGrid w:val="0"/>
      <w:spacing w:before="60" w:after="60" w:line="240" w:lineRule="auto"/>
      <w:ind w:leftChars="0" w:left="0" w:firstLineChars="0" w:firstLine="0"/>
      <w:textAlignment w:val="baseline"/>
    </w:pPr>
    <w:rPr>
      <w:rFonts w:ascii="Times New Roman" w:cs="Courier New"/>
      <w:snapToGrid/>
      <w:spacing w:val="12"/>
      <w:kern w:val="0"/>
      <w:sz w:val="20"/>
      <w:szCs w:val="20"/>
    </w:rPr>
  </w:style>
  <w:style w:type="character" w:customStyle="1" w:styleId="postbody">
    <w:name w:val="postbody"/>
    <w:rsid w:val="00BB7FB8"/>
  </w:style>
  <w:style w:type="character" w:customStyle="1" w:styleId="newstext1">
    <w:name w:val="newstext1"/>
    <w:rsid w:val="00BB7FB8"/>
    <w:rPr>
      <w:rFonts w:ascii="Verdana" w:hAnsi="Verdana" w:hint="default"/>
      <w:color w:val="333333"/>
      <w:spacing w:val="20"/>
      <w:sz w:val="22"/>
      <w:szCs w:val="22"/>
      <w:bdr w:val="single" w:sz="6" w:space="4" w:color="4D6B89" w:frame="1"/>
      <w:shd w:val="clear" w:color="auto" w:fill="FFFFFF"/>
    </w:rPr>
  </w:style>
  <w:style w:type="paragraph" w:customStyle="1" w:styleId="afffff2">
    <w:name w:val="文_１"/>
    <w:basedOn w:val="a5"/>
    <w:rsid w:val="00BB7FB8"/>
    <w:pPr>
      <w:topLinePunct/>
      <w:snapToGrid w:val="0"/>
      <w:spacing w:line="300" w:lineRule="auto"/>
      <w:ind w:leftChars="400" w:left="400" w:firstLineChars="192" w:firstLine="538"/>
    </w:pPr>
    <w:rPr>
      <w:rFonts w:hAnsi="標楷體" w:cs="Arial"/>
      <w:kern w:val="0"/>
    </w:rPr>
  </w:style>
  <w:style w:type="paragraph" w:customStyle="1" w:styleId="afffff3">
    <w:name w:val="作者"/>
    <w:basedOn w:val="a5"/>
    <w:rsid w:val="00BB7FB8"/>
    <w:pPr>
      <w:spacing w:line="240" w:lineRule="auto"/>
      <w:ind w:leftChars="0" w:left="0" w:firstLineChars="0" w:firstLine="0"/>
      <w:jc w:val="right"/>
    </w:pPr>
    <w:rPr>
      <w:rFonts w:ascii="Times New Roman"/>
      <w:snapToGrid/>
    </w:rPr>
  </w:style>
  <w:style w:type="paragraph" w:customStyle="1" w:styleId="afffff4">
    <w:name w:val="圖表"/>
    <w:basedOn w:val="a5"/>
    <w:rsid w:val="00BB7FB8"/>
    <w:pPr>
      <w:spacing w:beforeLines="100" w:before="100" w:line="240" w:lineRule="auto"/>
      <w:ind w:leftChars="0" w:left="0" w:firstLineChars="0" w:firstLine="0"/>
      <w:jc w:val="center"/>
    </w:pPr>
    <w:rPr>
      <w:rFonts w:ascii="Times New Roman"/>
      <w:snapToGrid/>
      <w:sz w:val="24"/>
      <w:szCs w:val="24"/>
    </w:rPr>
  </w:style>
  <w:style w:type="paragraph" w:customStyle="1" w:styleId="afffff5">
    <w:name w:val="重點"/>
    <w:basedOn w:val="a5"/>
    <w:rsid w:val="00BB7FB8"/>
    <w:pPr>
      <w:spacing w:line="240" w:lineRule="auto"/>
      <w:ind w:leftChars="0" w:left="0" w:firstLineChars="0" w:firstLine="0"/>
    </w:pPr>
    <w:rPr>
      <w:rFonts w:ascii="Helvetica" w:eastAsia="華康儷粗黑" w:hAnsi="Helvetica"/>
      <w:snapToGrid/>
      <w:sz w:val="24"/>
      <w:szCs w:val="24"/>
    </w:rPr>
  </w:style>
  <w:style w:type="paragraph" w:customStyle="1" w:styleId="1-1">
    <w:name w:val="表_頭_大字1-1"/>
    <w:basedOn w:val="a5"/>
    <w:rsid w:val="00BB7FB8"/>
    <w:pPr>
      <w:snapToGrid w:val="0"/>
      <w:spacing w:line="240" w:lineRule="auto"/>
      <w:ind w:leftChars="0" w:left="350" w:hangingChars="350" w:hanging="350"/>
    </w:pPr>
    <w:rPr>
      <w:rFonts w:ascii="Times New Roman"/>
      <w:b/>
      <w:snapToGrid/>
      <w:szCs w:val="20"/>
    </w:rPr>
  </w:style>
  <w:style w:type="paragraph" w:customStyle="1" w:styleId="afffff6">
    <w:name w:val="文_一"/>
    <w:basedOn w:val="a5"/>
    <w:autoRedefine/>
    <w:rsid w:val="00BB7FB8"/>
    <w:pPr>
      <w:snapToGrid w:val="0"/>
      <w:spacing w:line="300" w:lineRule="auto"/>
      <w:ind w:leftChars="0" w:left="0" w:firstLineChars="100" w:firstLine="280"/>
    </w:pPr>
    <w:rPr>
      <w:rFonts w:hAnsi="標楷體" w:cs="Arial"/>
    </w:rPr>
  </w:style>
  <w:style w:type="paragraph" w:customStyle="1" w:styleId="xl30">
    <w:name w:val="xl30"/>
    <w:basedOn w:val="a5"/>
    <w:rsid w:val="00BB7FB8"/>
    <w:pPr>
      <w:widowControl/>
      <w:spacing w:before="100" w:beforeAutospacing="1" w:after="100" w:afterAutospacing="1" w:line="240" w:lineRule="auto"/>
      <w:ind w:leftChars="0" w:left="0" w:firstLineChars="0" w:firstLine="0"/>
      <w:jc w:val="center"/>
      <w:textAlignment w:val="center"/>
    </w:pPr>
    <w:rPr>
      <w:rFonts w:ascii="全真楷書" w:eastAsia="全真楷書" w:hAnsi="Arial Unicode MS" w:cs="Arial Unicode MS"/>
      <w:snapToGrid/>
      <w:kern w:val="0"/>
      <w:sz w:val="24"/>
      <w:szCs w:val="24"/>
    </w:rPr>
  </w:style>
  <w:style w:type="character" w:customStyle="1" w:styleId="1f8">
    <w:name w:val="(一)(二)(三) 字元1 字元"/>
    <w:rsid w:val="00BB7FB8"/>
    <w:rPr>
      <w:rFonts w:ascii="標楷體" w:eastAsia="標楷體"/>
      <w:snapToGrid w:val="0"/>
      <w:kern w:val="2"/>
      <w:sz w:val="28"/>
      <w:szCs w:val="28"/>
      <w:lang w:val="en-US" w:eastAsia="zh-TW" w:bidi="ar-SA"/>
    </w:rPr>
  </w:style>
  <w:style w:type="paragraph" w:customStyle="1" w:styleId="afffff7">
    <w:name w:val="單元"/>
    <w:basedOn w:val="a5"/>
    <w:rsid w:val="00BB7FB8"/>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35">
    <w:name w:val="表格欄3數字"/>
    <w:basedOn w:val="a5"/>
    <w:rsid w:val="00BB7FB8"/>
    <w:pPr>
      <w:spacing w:line="240" w:lineRule="auto"/>
      <w:ind w:leftChars="0" w:left="0" w:firstLineChars="0" w:firstLine="0"/>
      <w:jc w:val="right"/>
    </w:pPr>
    <w:rPr>
      <w:rFonts w:ascii="細明體" w:eastAsia="細明體" w:hAnsi="Arial"/>
      <w:bCs/>
      <w:snapToGrid/>
      <w:w w:val="90"/>
      <w:sz w:val="20"/>
      <w:szCs w:val="20"/>
    </w:rPr>
  </w:style>
  <w:style w:type="paragraph" w:customStyle="1" w:styleId="1-31">
    <w:name w:val="表格欄1-3退1"/>
    <w:basedOn w:val="a5"/>
    <w:rsid w:val="00BB7FB8"/>
    <w:pPr>
      <w:spacing w:line="240" w:lineRule="auto"/>
      <w:ind w:leftChars="0" w:left="0" w:firstLineChars="100" w:firstLine="100"/>
      <w:jc w:val="distribute"/>
    </w:pPr>
    <w:rPr>
      <w:rFonts w:ascii="Times New Roman" w:cs="新細明體"/>
      <w:snapToGrid/>
      <w:sz w:val="18"/>
      <w:szCs w:val="18"/>
    </w:rPr>
  </w:style>
  <w:style w:type="paragraph" w:customStyle="1" w:styleId="afffff8">
    <w:name w:val="小計"/>
    <w:basedOn w:val="a5"/>
    <w:rsid w:val="00BB7FB8"/>
    <w:pPr>
      <w:spacing w:line="240" w:lineRule="auto"/>
      <w:ind w:leftChars="250" w:left="250" w:rightChars="100" w:right="100" w:firstLineChars="0" w:firstLine="0"/>
      <w:jc w:val="distribute"/>
    </w:pPr>
    <w:rPr>
      <w:rFonts w:ascii="Times New Roman" w:cs="新細明體"/>
      <w:b/>
      <w:snapToGrid/>
      <w:sz w:val="20"/>
      <w:szCs w:val="18"/>
    </w:rPr>
  </w:style>
  <w:style w:type="character" w:customStyle="1" w:styleId="afffff9">
    <w:name w:val="(一)下內文 字元 字元"/>
    <w:rsid w:val="00BB7FB8"/>
    <w:rPr>
      <w:rFonts w:ascii="標楷體" w:eastAsia="標楷體"/>
      <w:snapToGrid w:val="0"/>
      <w:kern w:val="2"/>
      <w:sz w:val="28"/>
      <w:szCs w:val="28"/>
      <w:lang w:val="en-US" w:eastAsia="zh-TW" w:bidi="ar-SA"/>
    </w:rPr>
  </w:style>
  <w:style w:type="character" w:customStyle="1" w:styleId="2d">
    <w:name w:val="(一)下內文縮2 字元 字元"/>
    <w:rsid w:val="00BB7FB8"/>
    <w:rPr>
      <w:rFonts w:ascii="標楷體" w:eastAsia="標楷體"/>
      <w:snapToGrid w:val="0"/>
      <w:kern w:val="2"/>
      <w:sz w:val="28"/>
      <w:szCs w:val="24"/>
      <w:lang w:val="en-US" w:eastAsia="zh-TW" w:bidi="ar-SA"/>
    </w:rPr>
  </w:style>
  <w:style w:type="character" w:customStyle="1" w:styleId="style121">
    <w:name w:val="style121"/>
    <w:rsid w:val="00BB7FB8"/>
    <w:rPr>
      <w:rFonts w:ascii="Arial" w:hAnsi="Arial" w:cs="Arial" w:hint="default"/>
      <w:b/>
      <w:bCs/>
      <w:color w:val="FF0000"/>
      <w:sz w:val="18"/>
      <w:szCs w:val="18"/>
      <w:bdr w:val="single" w:sz="6" w:space="0" w:color="C2CAC3" w:frame="1"/>
    </w:rPr>
  </w:style>
  <w:style w:type="paragraph" w:customStyle="1" w:styleId="afffffa">
    <w:name w:val="數字表格"/>
    <w:basedOn w:val="a5"/>
    <w:rsid w:val="00BB7FB8"/>
    <w:pPr>
      <w:spacing w:line="480" w:lineRule="exact"/>
      <w:ind w:leftChars="0" w:left="0" w:firstLineChars="0" w:firstLine="0"/>
      <w:jc w:val="distribute"/>
    </w:pPr>
    <w:rPr>
      <w:sz w:val="20"/>
    </w:rPr>
  </w:style>
  <w:style w:type="paragraph" w:customStyle="1" w:styleId="1-10">
    <w:name w:val="表格欄1-1主管"/>
    <w:basedOn w:val="a5"/>
    <w:rsid w:val="00BB7FB8"/>
    <w:pPr>
      <w:spacing w:line="240" w:lineRule="auto"/>
      <w:ind w:leftChars="0" w:left="0" w:firstLineChars="0" w:firstLine="0"/>
      <w:jc w:val="distribute"/>
    </w:pPr>
    <w:rPr>
      <w:rFonts w:ascii="Times New Roman" w:cs="新細明體"/>
      <w:b/>
      <w:snapToGrid/>
      <w:sz w:val="20"/>
      <w:szCs w:val="20"/>
    </w:rPr>
  </w:style>
  <w:style w:type="paragraph" w:customStyle="1" w:styleId="afffffb">
    <w:name w:val="表格文字"/>
    <w:rsid w:val="00BB7FB8"/>
    <w:pPr>
      <w:keepLines/>
      <w:suppressAutoHyphens/>
      <w:adjustRightInd w:val="0"/>
      <w:snapToGrid w:val="0"/>
      <w:jc w:val="center"/>
    </w:pPr>
    <w:rPr>
      <w:rFonts w:eastAsia="標楷體" w:cs="新細明體"/>
      <w:kern w:val="2"/>
      <w:sz w:val="24"/>
      <w:szCs w:val="24"/>
    </w:rPr>
  </w:style>
  <w:style w:type="paragraph" w:customStyle="1" w:styleId="afffffc">
    <w:name w:val="（一）內文"/>
    <w:basedOn w:val="a5"/>
    <w:rsid w:val="00BB7FB8"/>
    <w:pPr>
      <w:snapToGrid w:val="0"/>
      <w:spacing w:afterLines="50" w:after="180" w:line="240" w:lineRule="auto"/>
      <w:ind w:leftChars="300" w:left="840" w:firstLineChars="0" w:firstLine="0"/>
    </w:pPr>
    <w:rPr>
      <w:rFonts w:ascii="Times New Roman"/>
      <w:bCs/>
      <w:noProof/>
      <w:kern w:val="0"/>
      <w:szCs w:val="40"/>
    </w:rPr>
  </w:style>
  <w:style w:type="paragraph" w:customStyle="1" w:styleId="afffffd">
    <w:name w:val="表標題"/>
    <w:basedOn w:val="a5"/>
    <w:rsid w:val="00BB7FB8"/>
    <w:pPr>
      <w:kinsoku w:val="0"/>
      <w:overflowPunct w:val="0"/>
      <w:autoSpaceDE w:val="0"/>
      <w:autoSpaceDN w:val="0"/>
      <w:snapToGrid w:val="0"/>
      <w:spacing w:beforeLines="10" w:before="36" w:afterLines="10" w:after="36" w:line="240" w:lineRule="auto"/>
      <w:ind w:leftChars="0" w:left="0" w:firstLineChars="0" w:firstLine="0"/>
      <w:jc w:val="center"/>
    </w:pPr>
    <w:rPr>
      <w:rFonts w:ascii="Times New Roman"/>
      <w:noProof/>
      <w:kern w:val="0"/>
      <w:sz w:val="24"/>
      <w:szCs w:val="20"/>
      <w:lang w:val="en-GB"/>
    </w:rPr>
  </w:style>
  <w:style w:type="paragraph" w:customStyle="1" w:styleId="4">
    <w:name w:val="樣式4"/>
    <w:basedOn w:val="a5"/>
    <w:rsid w:val="00BB7FB8"/>
    <w:pPr>
      <w:numPr>
        <w:numId w:val="2"/>
      </w:numPr>
      <w:spacing w:line="240" w:lineRule="auto"/>
      <w:ind w:leftChars="0" w:left="0" w:firstLineChars="0" w:firstLine="0"/>
      <w:jc w:val="left"/>
    </w:pPr>
    <w:rPr>
      <w:rFonts w:ascii="Times New Roman"/>
      <w:snapToGrid/>
      <w:sz w:val="32"/>
      <w:szCs w:val="20"/>
    </w:rPr>
  </w:style>
  <w:style w:type="character" w:customStyle="1" w:styleId="text1">
    <w:name w:val="text1"/>
    <w:rsid w:val="00BB7FB8"/>
    <w:rPr>
      <w:rFonts w:ascii="sөũ" w:hAnsi="sөũ" w:hint="default"/>
      <w:color w:val="333333"/>
      <w:sz w:val="24"/>
      <w:szCs w:val="24"/>
    </w:rPr>
  </w:style>
  <w:style w:type="character" w:styleId="afffffe">
    <w:name w:val="annotation reference"/>
    <w:rsid w:val="00BB7FB8"/>
    <w:rPr>
      <w:sz w:val="18"/>
      <w:szCs w:val="18"/>
    </w:rPr>
  </w:style>
  <w:style w:type="paragraph" w:styleId="affffff">
    <w:name w:val="annotation subject"/>
    <w:basedOn w:val="afffff0"/>
    <w:next w:val="afffff0"/>
    <w:link w:val="affffff0"/>
    <w:rsid w:val="00BB7FB8"/>
    <w:pPr>
      <w:spacing w:line="500" w:lineRule="exact"/>
      <w:ind w:leftChars="200" w:left="200" w:firstLineChars="200" w:firstLine="200"/>
    </w:pPr>
    <w:rPr>
      <w:rFonts w:ascii="標楷體" w:eastAsia="標楷體"/>
      <w:b/>
      <w:bCs/>
      <w:snapToGrid w:val="0"/>
      <w:sz w:val="28"/>
      <w:szCs w:val="28"/>
    </w:rPr>
  </w:style>
  <w:style w:type="character" w:customStyle="1" w:styleId="affffff0">
    <w:name w:val="註解主旨 字元"/>
    <w:link w:val="affffff"/>
    <w:rsid w:val="00BB7FB8"/>
    <w:rPr>
      <w:rFonts w:ascii="標楷體" w:eastAsia="標楷體"/>
      <w:b/>
      <w:bCs/>
      <w:snapToGrid w:val="0"/>
      <w:kern w:val="2"/>
      <w:sz w:val="28"/>
      <w:szCs w:val="28"/>
    </w:rPr>
  </w:style>
  <w:style w:type="paragraph" w:customStyle="1" w:styleId="aa0">
    <w:name w:val="aa"/>
    <w:basedOn w:val="a5"/>
    <w:rsid w:val="00BB7FB8"/>
    <w:pPr>
      <w:adjustRightInd w:val="0"/>
      <w:spacing w:after="120" w:line="240" w:lineRule="atLeast"/>
      <w:ind w:leftChars="0" w:left="0" w:firstLineChars="0" w:firstLine="0"/>
      <w:textAlignment w:val="baseline"/>
    </w:pPr>
    <w:rPr>
      <w:rFonts w:ascii="Arial Narrow" w:eastAsia="華康粗圓體" w:hAnsi="Arial Narrow"/>
      <w:snapToGrid/>
      <w:kern w:val="0"/>
      <w:sz w:val="22"/>
      <w:szCs w:val="20"/>
    </w:rPr>
  </w:style>
  <w:style w:type="paragraph" w:customStyle="1" w:styleId="affffff1">
    <w:name w:val="圖表名稱"/>
    <w:rsid w:val="00BB7FB8"/>
    <w:pPr>
      <w:widowControl w:val="0"/>
      <w:overflowPunct w:val="0"/>
      <w:autoSpaceDE w:val="0"/>
      <w:autoSpaceDN w:val="0"/>
      <w:adjustRightInd w:val="0"/>
      <w:snapToGrid w:val="0"/>
      <w:spacing w:beforeLines="100" w:before="100" w:afterLines="100" w:after="100" w:line="280" w:lineRule="exact"/>
      <w:jc w:val="center"/>
      <w:textAlignment w:val="center"/>
    </w:pPr>
    <w:rPr>
      <w:rFonts w:eastAsia="華康楷書體W5"/>
      <w:b/>
      <w:sz w:val="26"/>
    </w:rPr>
  </w:style>
  <w:style w:type="paragraph" w:customStyle="1" w:styleId="affffff2">
    <w:name w:val="表格資料來源"/>
    <w:rsid w:val="00BB7FB8"/>
    <w:pPr>
      <w:widowControl w:val="0"/>
      <w:overflowPunct w:val="0"/>
      <w:autoSpaceDE w:val="0"/>
      <w:autoSpaceDN w:val="0"/>
      <w:spacing w:line="280" w:lineRule="exact"/>
      <w:ind w:leftChars="20" w:left="520" w:hangingChars="500" w:hanging="500"/>
      <w:jc w:val="both"/>
      <w:textAlignment w:val="center"/>
    </w:pPr>
    <w:rPr>
      <w:rFonts w:eastAsia="華康楷書體W5"/>
      <w:spacing w:val="-2"/>
      <w:sz w:val="22"/>
      <w:szCs w:val="22"/>
    </w:rPr>
  </w:style>
  <w:style w:type="paragraph" w:customStyle="1" w:styleId="affffff3">
    <w:name w:val="大標"/>
    <w:basedOn w:val="a5"/>
    <w:rsid w:val="00BB7FB8"/>
    <w:pPr>
      <w:spacing w:before="48" w:afterLines="50" w:after="180" w:line="440" w:lineRule="exact"/>
      <w:ind w:leftChars="0" w:left="784" w:hangingChars="200" w:hanging="784"/>
      <w:jc w:val="left"/>
    </w:pPr>
    <w:rPr>
      <w:rFonts w:hAnsi="Courier New"/>
      <w:snapToGrid/>
      <w:spacing w:val="-4"/>
      <w:sz w:val="40"/>
      <w:szCs w:val="24"/>
    </w:rPr>
  </w:style>
  <w:style w:type="paragraph" w:customStyle="1" w:styleId="a4">
    <w:name w:val="文號"/>
    <w:basedOn w:val="a5"/>
    <w:rsid w:val="00BB7FB8"/>
    <w:pPr>
      <w:numPr>
        <w:numId w:val="7"/>
      </w:numPr>
      <w:tabs>
        <w:tab w:val="clear" w:pos="618"/>
      </w:tabs>
      <w:spacing w:line="220" w:lineRule="exact"/>
      <w:ind w:leftChars="900" w:left="2160" w:firstLineChars="0" w:firstLine="0"/>
      <w:jc w:val="distribute"/>
    </w:pPr>
    <w:rPr>
      <w:rFonts w:ascii="新細明體" w:eastAsia="新細明體" w:hAnsi="Courier New"/>
      <w:snapToGrid/>
      <w:sz w:val="18"/>
      <w:szCs w:val="24"/>
    </w:rPr>
  </w:style>
  <w:style w:type="paragraph" w:customStyle="1" w:styleId="2e">
    <w:name w:val="距2平頭"/>
    <w:basedOn w:val="a5"/>
    <w:rsid w:val="00BB7FB8"/>
    <w:pPr>
      <w:spacing w:line="310" w:lineRule="exact"/>
      <w:ind w:leftChars="175" w:left="420" w:firstLineChars="0" w:firstLine="0"/>
    </w:pPr>
    <w:rPr>
      <w:rFonts w:ascii="新細明體" w:eastAsia="新細明體" w:hAnsi="Courier New"/>
      <w:snapToGrid/>
      <w:spacing w:val="4"/>
      <w:sz w:val="20"/>
      <w:szCs w:val="24"/>
    </w:rPr>
  </w:style>
  <w:style w:type="paragraph" w:customStyle="1" w:styleId="02">
    <w:name w:val="距0縮體2"/>
    <w:basedOn w:val="a5"/>
    <w:rsid w:val="00BB7FB8"/>
    <w:pPr>
      <w:tabs>
        <w:tab w:val="left" w:pos="420"/>
      </w:tabs>
      <w:spacing w:line="310" w:lineRule="exact"/>
      <w:ind w:leftChars="0" w:left="416" w:hangingChars="200" w:hanging="416"/>
    </w:pPr>
    <w:rPr>
      <w:rFonts w:ascii="新細明體" w:eastAsia="新細明體" w:hAnsi="Courier New"/>
      <w:snapToGrid/>
      <w:spacing w:val="4"/>
      <w:sz w:val="20"/>
      <w:szCs w:val="20"/>
    </w:rPr>
  </w:style>
  <w:style w:type="paragraph" w:customStyle="1" w:styleId="36">
    <w:name w:val="距3平頭"/>
    <w:basedOn w:val="2e"/>
    <w:rsid w:val="00BB7FB8"/>
    <w:pPr>
      <w:ind w:leftChars="250" w:left="600"/>
    </w:pPr>
    <w:rPr>
      <w:rFonts w:hAnsi="Times New Roman"/>
      <w:spacing w:val="2"/>
      <w:kern w:val="0"/>
    </w:rPr>
  </w:style>
  <w:style w:type="paragraph" w:customStyle="1" w:styleId="03">
    <w:name w:val="距0縮體3"/>
    <w:basedOn w:val="02"/>
    <w:rsid w:val="00BB7FB8"/>
    <w:pPr>
      <w:tabs>
        <w:tab w:val="left" w:pos="616"/>
      </w:tabs>
      <w:ind w:left="614" w:hangingChars="301" w:hanging="614"/>
    </w:pPr>
    <w:rPr>
      <w:rFonts w:ascii="標楷體" w:hAnsi="Times New Roman"/>
      <w:spacing w:val="2"/>
      <w:kern w:val="0"/>
      <w:szCs w:val="32"/>
    </w:rPr>
  </w:style>
  <w:style w:type="paragraph" w:customStyle="1" w:styleId="04">
    <w:name w:val="距0縮體4"/>
    <w:basedOn w:val="03"/>
    <w:rsid w:val="00BB7FB8"/>
    <w:pPr>
      <w:tabs>
        <w:tab w:val="clear" w:pos="420"/>
        <w:tab w:val="clear" w:pos="616"/>
        <w:tab w:val="left" w:pos="826"/>
      </w:tabs>
      <w:ind w:left="816" w:hangingChars="400" w:hanging="816"/>
    </w:pPr>
  </w:style>
  <w:style w:type="paragraph" w:customStyle="1" w:styleId="510">
    <w:name w:val="距5縮體1"/>
    <w:basedOn w:val="a5"/>
    <w:rsid w:val="00BB7FB8"/>
    <w:pPr>
      <w:spacing w:line="310" w:lineRule="exact"/>
      <w:ind w:leftChars="451" w:left="1357" w:hangingChars="135" w:hanging="275"/>
    </w:pPr>
    <w:rPr>
      <w:rFonts w:ascii="新細明體" w:eastAsia="新細明體"/>
      <w:snapToGrid/>
      <w:spacing w:val="2"/>
      <w:kern w:val="0"/>
      <w:sz w:val="20"/>
      <w:szCs w:val="24"/>
    </w:rPr>
  </w:style>
  <w:style w:type="paragraph" w:customStyle="1" w:styleId="affffff4">
    <w:name w:val="黑體大一級"/>
    <w:basedOn w:val="02"/>
    <w:rsid w:val="00BB7FB8"/>
    <w:pPr>
      <w:spacing w:line="340" w:lineRule="exact"/>
      <w:ind w:left="488" w:hanging="488"/>
    </w:pPr>
    <w:rPr>
      <w:rFonts w:ascii="標楷體" w:eastAsia="華康粗黑體" w:hAnsi="Times New Roman"/>
      <w:spacing w:val="2"/>
      <w:kern w:val="0"/>
      <w:sz w:val="24"/>
      <w:szCs w:val="24"/>
    </w:rPr>
  </w:style>
  <w:style w:type="paragraph" w:customStyle="1" w:styleId="611">
    <w:name w:val="距6縮體1"/>
    <w:basedOn w:val="510"/>
    <w:rsid w:val="00BB7FB8"/>
    <w:pPr>
      <w:ind w:leftChars="515" w:left="1440"/>
    </w:pPr>
  </w:style>
  <w:style w:type="paragraph" w:customStyle="1" w:styleId="230">
    <w:name w:val="距2縮體3"/>
    <w:basedOn w:val="a5"/>
    <w:rsid w:val="00BB7FB8"/>
    <w:pPr>
      <w:tabs>
        <w:tab w:val="left" w:pos="1064"/>
      </w:tabs>
      <w:spacing w:line="310" w:lineRule="exact"/>
      <w:ind w:leftChars="180" w:left="1056" w:hangingChars="300" w:hanging="624"/>
    </w:pPr>
    <w:rPr>
      <w:rFonts w:ascii="新細明體" w:eastAsia="新細明體" w:hAnsi="Courier New"/>
      <w:snapToGrid/>
      <w:spacing w:val="4"/>
      <w:sz w:val="20"/>
      <w:szCs w:val="24"/>
    </w:rPr>
  </w:style>
  <w:style w:type="paragraph" w:customStyle="1" w:styleId="330">
    <w:name w:val="距3縮體3"/>
    <w:basedOn w:val="230"/>
    <w:rsid w:val="00BB7FB8"/>
    <w:pPr>
      <w:ind w:leftChars="255" w:left="1236"/>
    </w:pPr>
  </w:style>
  <w:style w:type="paragraph" w:customStyle="1" w:styleId="2f">
    <w:name w:val="段落樣式2"/>
    <w:basedOn w:val="a5"/>
    <w:rsid w:val="00BB7FB8"/>
    <w:pPr>
      <w:tabs>
        <w:tab w:val="left" w:pos="567"/>
      </w:tabs>
      <w:spacing w:line="240" w:lineRule="auto"/>
      <w:ind w:leftChars="300" w:left="300"/>
    </w:pPr>
    <w:rPr>
      <w:snapToGrid/>
      <w:kern w:val="0"/>
      <w:sz w:val="32"/>
      <w:szCs w:val="20"/>
    </w:rPr>
  </w:style>
  <w:style w:type="paragraph" w:customStyle="1" w:styleId="73">
    <w:name w:val="樣式7"/>
    <w:basedOn w:val="a5"/>
    <w:rsid w:val="00BB7FB8"/>
    <w:pPr>
      <w:snapToGrid w:val="0"/>
      <w:spacing w:line="600" w:lineRule="exact"/>
      <w:ind w:leftChars="300" w:left="720" w:firstLine="640"/>
    </w:pPr>
    <w:rPr>
      <w:snapToGrid/>
      <w:color w:val="000000"/>
      <w:sz w:val="32"/>
      <w:szCs w:val="20"/>
    </w:rPr>
  </w:style>
  <w:style w:type="paragraph" w:customStyle="1" w:styleId="unnamed2">
    <w:name w:val="unnamed2"/>
    <w:basedOn w:val="a5"/>
    <w:rsid w:val="00BB7FB8"/>
    <w:pPr>
      <w:widowControl/>
      <w:spacing w:before="100" w:beforeAutospacing="1" w:after="100" w:afterAutospacing="1" w:line="240" w:lineRule="auto"/>
      <w:ind w:leftChars="0" w:left="0" w:firstLineChars="0" w:firstLine="0"/>
      <w:jc w:val="left"/>
    </w:pPr>
    <w:rPr>
      <w:rFonts w:ascii="Arial" w:eastAsia="新細明體" w:hAnsi="Arial" w:cs="Arial"/>
      <w:b/>
      <w:bCs/>
      <w:snapToGrid/>
      <w:color w:val="175C6B"/>
      <w:kern w:val="0"/>
      <w:sz w:val="21"/>
      <w:szCs w:val="21"/>
    </w:rPr>
  </w:style>
  <w:style w:type="paragraph" w:customStyle="1" w:styleId="affffff5">
    <w:name w:val="(一)文"/>
    <w:basedOn w:val="afff2"/>
    <w:rsid w:val="00BB7FB8"/>
    <w:pPr>
      <w:adjustRightInd w:val="0"/>
      <w:spacing w:before="120" w:after="120"/>
      <w:ind w:left="600" w:firstLine="646"/>
      <w:textAlignment w:val="baseline"/>
    </w:pPr>
    <w:rPr>
      <w:rFonts w:hAnsi="CG Times"/>
      <w:spacing w:val="0"/>
      <w:kern w:val="0"/>
    </w:rPr>
  </w:style>
  <w:style w:type="character" w:customStyle="1" w:styleId="small1">
    <w:name w:val="small1"/>
    <w:rsid w:val="00BB7FB8"/>
    <w:rPr>
      <w:rFonts w:ascii="sөũ" w:hAnsi="sөũ" w:hint="default"/>
      <w:i w:val="0"/>
      <w:iCs w:val="0"/>
      <w:color w:val="000033"/>
      <w:sz w:val="18"/>
      <w:szCs w:val="18"/>
    </w:rPr>
  </w:style>
  <w:style w:type="paragraph" w:customStyle="1" w:styleId="affffff6">
    <w:name w:val="手冊表名 + (中文) 華康中明體"/>
    <w:aliases w:val="13 點,套用前:  1 列,套用後:  0.5 列"/>
    <w:basedOn w:val="a5"/>
    <w:rsid w:val="00BB7FB8"/>
    <w:pPr>
      <w:keepNext/>
      <w:widowControl/>
      <w:overflowPunct w:val="0"/>
      <w:autoSpaceDE w:val="0"/>
      <w:autoSpaceDN w:val="0"/>
      <w:adjustRightInd w:val="0"/>
      <w:snapToGrid w:val="0"/>
      <w:spacing w:beforeLines="100" w:before="360" w:afterLines="50" w:after="180" w:line="240" w:lineRule="auto"/>
      <w:ind w:leftChars="0" w:left="0" w:firstLineChars="0" w:firstLine="0"/>
      <w:jc w:val="center"/>
      <w:textAlignment w:val="baseline"/>
      <w:outlineLvl w:val="2"/>
    </w:pPr>
    <w:rPr>
      <w:rFonts w:ascii="Times New Roman" w:eastAsia="華康中明體"/>
      <w:b/>
      <w:snapToGrid/>
      <w:color w:val="008000"/>
      <w:sz w:val="26"/>
      <w:szCs w:val="26"/>
    </w:rPr>
  </w:style>
  <w:style w:type="paragraph" w:customStyle="1" w:styleId="affffff7">
    <w:name w:val="資料來源 字元"/>
    <w:basedOn w:val="a5"/>
    <w:rsid w:val="00BB7FB8"/>
    <w:pPr>
      <w:spacing w:line="240" w:lineRule="auto"/>
      <w:ind w:leftChars="0" w:left="0" w:firstLineChars="0" w:firstLine="0"/>
      <w:jc w:val="center"/>
    </w:pPr>
    <w:rPr>
      <w:rFonts w:ascii="華康中黑體" w:eastAsia="華康中黑體"/>
      <w:snapToGrid/>
      <w:sz w:val="20"/>
      <w:szCs w:val="20"/>
    </w:rPr>
  </w:style>
  <w:style w:type="paragraph" w:customStyle="1" w:styleId="affffff8">
    <w:name w:val="資料來源"/>
    <w:autoRedefine/>
    <w:rsid w:val="00BB7FB8"/>
    <w:pPr>
      <w:tabs>
        <w:tab w:val="left" w:pos="784"/>
      </w:tabs>
      <w:jc w:val="both"/>
    </w:pPr>
    <w:rPr>
      <w:rFonts w:ascii="Arial Narrow" w:eastAsia="細明體" w:hAnsi="細明體"/>
      <w:snapToGrid w:val="0"/>
      <w:kern w:val="2"/>
      <w:sz w:val="16"/>
      <w:szCs w:val="16"/>
    </w:rPr>
  </w:style>
  <w:style w:type="paragraph" w:customStyle="1" w:styleId="1">
    <w:name w:val="本文內容1."/>
    <w:basedOn w:val="a5"/>
    <w:autoRedefine/>
    <w:rsid w:val="00BB7FB8"/>
    <w:pPr>
      <w:numPr>
        <w:numId w:val="3"/>
      </w:numPr>
      <w:tabs>
        <w:tab w:val="num" w:pos="2202"/>
      </w:tabs>
      <w:adjustRightInd w:val="0"/>
      <w:snapToGrid w:val="0"/>
      <w:spacing w:line="480" w:lineRule="atLeast"/>
      <w:ind w:leftChars="0" w:left="2202" w:firstLineChars="0" w:hanging="360"/>
      <w:jc w:val="left"/>
      <w:textAlignment w:val="baseline"/>
    </w:pPr>
    <w:rPr>
      <w:rFonts w:ascii="Arial" w:hAnsi="Arial" w:cs="Arial"/>
      <w:snapToGrid/>
      <w:szCs w:val="20"/>
    </w:rPr>
  </w:style>
  <w:style w:type="paragraph" w:customStyle="1" w:styleId="affffff9">
    <w:name w:val="表格內容"/>
    <w:basedOn w:val="a5"/>
    <w:rsid w:val="00BB7FB8"/>
    <w:pPr>
      <w:snapToGrid w:val="0"/>
      <w:spacing w:beforeLines="50" w:before="50" w:afterLines="50" w:after="50" w:line="240" w:lineRule="auto"/>
      <w:ind w:leftChars="0" w:left="0" w:firstLineChars="0" w:firstLine="0"/>
      <w:jc w:val="center"/>
    </w:pPr>
    <w:rPr>
      <w:rFonts w:ascii="Times New Roman"/>
      <w:bCs/>
      <w:snapToGrid/>
      <w:sz w:val="24"/>
      <w:szCs w:val="24"/>
    </w:rPr>
  </w:style>
  <w:style w:type="paragraph" w:customStyle="1" w:styleId="affffffa">
    <w:name w:val="(二)."/>
    <w:basedOn w:val="afff2"/>
    <w:rsid w:val="00BB7FB8"/>
    <w:pPr>
      <w:spacing w:line="560" w:lineRule="exact"/>
      <w:ind w:left="960" w:hanging="722"/>
      <w:jc w:val="left"/>
    </w:pPr>
    <w:rPr>
      <w:rFonts w:hAnsi="Arial"/>
      <w:spacing w:val="0"/>
      <w:sz w:val="36"/>
    </w:rPr>
  </w:style>
  <w:style w:type="paragraph" w:customStyle="1" w:styleId="k00t18">
    <w:name w:val="k00t18"/>
    <w:basedOn w:val="a5"/>
    <w:rsid w:val="00BB7FB8"/>
    <w:pPr>
      <w:tabs>
        <w:tab w:val="left" w:pos="960"/>
        <w:tab w:val="left" w:pos="1920"/>
        <w:tab w:val="left" w:pos="2880"/>
        <w:tab w:val="left" w:pos="3840"/>
        <w:tab w:val="left" w:pos="4800"/>
        <w:tab w:val="left" w:pos="5760"/>
      </w:tabs>
      <w:autoSpaceDE w:val="0"/>
      <w:autoSpaceDN w:val="0"/>
      <w:adjustRightInd w:val="0"/>
      <w:spacing w:line="240" w:lineRule="auto"/>
      <w:ind w:leftChars="0" w:left="0" w:firstLineChars="0" w:firstLine="0"/>
      <w:jc w:val="center"/>
      <w:textAlignment w:val="baseline"/>
    </w:pPr>
    <w:rPr>
      <w:rFonts w:ascii="Times New Roman" w:eastAsia="文鼎中楷"/>
      <w:snapToGrid/>
      <w:kern w:val="0"/>
      <w:sz w:val="36"/>
      <w:szCs w:val="36"/>
    </w:rPr>
  </w:style>
  <w:style w:type="character" w:customStyle="1" w:styleId="affffffb">
    <w:name w:val="姓名及分機 字元 字元"/>
    <w:rsid w:val="00BB7FB8"/>
    <w:rPr>
      <w:rFonts w:ascii="標楷體" w:eastAsia="標楷體"/>
      <w:snapToGrid w:val="0"/>
      <w:kern w:val="2"/>
      <w:sz w:val="24"/>
      <w:szCs w:val="28"/>
      <w:lang w:val="en-US" w:eastAsia="zh-TW" w:bidi="ar-SA"/>
    </w:rPr>
  </w:style>
  <w:style w:type="character" w:customStyle="1" w:styleId="affffffc">
    <w:name w:val="(一)(二)(三) 字元 字元"/>
    <w:rsid w:val="00BB7FB8"/>
    <w:rPr>
      <w:rFonts w:ascii="標楷體" w:eastAsia="標楷體"/>
      <w:snapToGrid w:val="0"/>
      <w:kern w:val="2"/>
      <w:sz w:val="28"/>
      <w:szCs w:val="28"/>
      <w:lang w:val="en-US" w:eastAsia="zh-TW" w:bidi="ar-SA"/>
    </w:rPr>
  </w:style>
  <w:style w:type="character" w:customStyle="1" w:styleId="202">
    <w:name w:val="表格內文(20行高) 字元 字元"/>
    <w:rsid w:val="00BB7FB8"/>
    <w:rPr>
      <w:rFonts w:ascii="標楷體" w:eastAsia="標楷體"/>
      <w:snapToGrid w:val="0"/>
      <w:kern w:val="2"/>
      <w:sz w:val="24"/>
      <w:szCs w:val="28"/>
      <w:lang w:val="en-US" w:eastAsia="zh-TW" w:bidi="ar-SA"/>
    </w:rPr>
  </w:style>
  <w:style w:type="character" w:customStyle="1" w:styleId="affffffd">
    <w:name w:val="結論 字元 字元"/>
    <w:rsid w:val="00BB7FB8"/>
    <w:rPr>
      <w:rFonts w:eastAsia="標楷體"/>
      <w:snapToGrid w:val="0"/>
      <w:kern w:val="2"/>
      <w:sz w:val="28"/>
      <w:szCs w:val="28"/>
      <w:lang w:val="en-US" w:eastAsia="zh-TW" w:bidi="ar-SA"/>
    </w:rPr>
  </w:style>
  <w:style w:type="paragraph" w:customStyle="1" w:styleId="affffffe">
    <w:name w:val="前言內文 字元"/>
    <w:basedOn w:val="a5"/>
    <w:rsid w:val="00BB7FB8"/>
    <w:pPr>
      <w:adjustRightInd w:val="0"/>
      <w:spacing w:line="480" w:lineRule="exact"/>
      <w:ind w:leftChars="0" w:left="0"/>
    </w:pPr>
    <w:rPr>
      <w:rFonts w:ascii="Times New Roman"/>
    </w:rPr>
  </w:style>
  <w:style w:type="character" w:customStyle="1" w:styleId="afffffff">
    <w:name w:val="前言內文 字元 字元"/>
    <w:rsid w:val="00BB7FB8"/>
    <w:rPr>
      <w:rFonts w:eastAsia="標楷體"/>
      <w:snapToGrid w:val="0"/>
      <w:kern w:val="2"/>
      <w:sz w:val="28"/>
      <w:szCs w:val="28"/>
      <w:lang w:val="en-US" w:eastAsia="zh-TW" w:bidi="ar-SA"/>
    </w:rPr>
  </w:style>
  <w:style w:type="paragraph" w:customStyle="1" w:styleId="afffffff0">
    <w:name w:val="(一)下內文 字元 字元 字元 字元 字元 字元"/>
    <w:basedOn w:val="a5"/>
    <w:rsid w:val="00BB7FB8"/>
    <w:pPr>
      <w:adjustRightInd w:val="0"/>
      <w:spacing w:line="480" w:lineRule="exact"/>
      <w:ind w:leftChars="300" w:left="300" w:firstLineChars="0" w:firstLine="0"/>
    </w:pPr>
    <w:rPr>
      <w:rFonts w:ascii="Times New Roman"/>
    </w:rPr>
  </w:style>
  <w:style w:type="character" w:customStyle="1" w:styleId="afffffff1">
    <w:name w:val="(一)下內文 字元 字元 字元 字元 字元 字元 字元"/>
    <w:rsid w:val="00BB7FB8"/>
    <w:rPr>
      <w:rFonts w:eastAsia="標楷體"/>
      <w:snapToGrid w:val="0"/>
      <w:kern w:val="2"/>
      <w:sz w:val="28"/>
      <w:szCs w:val="28"/>
      <w:lang w:val="en-US" w:eastAsia="zh-TW" w:bidi="ar-SA"/>
    </w:rPr>
  </w:style>
  <w:style w:type="paragraph" w:customStyle="1" w:styleId="afffffff2">
    <w:name w:val="(一)下內文 字元 字元 字元 字元 字元"/>
    <w:basedOn w:val="a5"/>
    <w:rsid w:val="00BB7FB8"/>
    <w:pPr>
      <w:adjustRightInd w:val="0"/>
      <w:spacing w:line="480" w:lineRule="exact"/>
      <w:ind w:leftChars="300" w:left="300" w:firstLineChars="0" w:firstLine="0"/>
    </w:pPr>
    <w:rPr>
      <w:rFonts w:ascii="Times New Roman"/>
    </w:rPr>
  </w:style>
  <w:style w:type="character" w:customStyle="1" w:styleId="1f9">
    <w:name w:val="(一)下內文 字元 字元 字元 字元 字元 字元1"/>
    <w:rsid w:val="00BB7FB8"/>
    <w:rPr>
      <w:rFonts w:eastAsia="標楷體"/>
      <w:snapToGrid w:val="0"/>
      <w:kern w:val="2"/>
      <w:sz w:val="28"/>
      <w:szCs w:val="28"/>
      <w:lang w:val="en-US" w:eastAsia="zh-TW" w:bidi="ar-SA"/>
    </w:rPr>
  </w:style>
  <w:style w:type="paragraph" w:customStyle="1" w:styleId="1234">
    <w:name w:val="1.2.3. 字元 字元 字元 字元 字元 字元 字元"/>
    <w:basedOn w:val="ac"/>
    <w:rsid w:val="00BB7FB8"/>
    <w:pPr>
      <w:adjustRightInd/>
      <w:spacing w:line="480" w:lineRule="exact"/>
      <w:ind w:left="400" w:hangingChars="100" w:hanging="100"/>
    </w:pPr>
    <w:rPr>
      <w:rFonts w:ascii="Times New Roman"/>
    </w:rPr>
  </w:style>
  <w:style w:type="character" w:customStyle="1" w:styleId="1235">
    <w:name w:val="1.2.3. 字元 字元 字元 字元 字元 字元 字元 字元"/>
    <w:rsid w:val="00BB7FB8"/>
    <w:rPr>
      <w:rFonts w:eastAsia="標楷體"/>
      <w:snapToGrid w:val="0"/>
      <w:kern w:val="2"/>
      <w:sz w:val="28"/>
      <w:szCs w:val="28"/>
      <w:lang w:val="en-US" w:eastAsia="zh-TW" w:bidi="ar-SA"/>
    </w:rPr>
  </w:style>
  <w:style w:type="paragraph" w:customStyle="1" w:styleId="14b">
    <w:name w:val="第二層(14號字) 字元 字元 字元"/>
    <w:rsid w:val="00BB7FB8"/>
    <w:pPr>
      <w:spacing w:line="480" w:lineRule="exact"/>
      <w:ind w:left="200" w:hangingChars="200" w:hanging="200"/>
      <w:jc w:val="both"/>
    </w:pPr>
    <w:rPr>
      <w:rFonts w:eastAsia="標楷體"/>
      <w:b/>
      <w:snapToGrid w:val="0"/>
      <w:kern w:val="2"/>
      <w:sz w:val="28"/>
      <w:szCs w:val="28"/>
    </w:rPr>
  </w:style>
  <w:style w:type="character" w:customStyle="1" w:styleId="14c">
    <w:name w:val="第二層(14號字) 字元 字元 字元 字元"/>
    <w:rsid w:val="00BB7FB8"/>
    <w:rPr>
      <w:rFonts w:eastAsia="標楷體"/>
      <w:b/>
      <w:snapToGrid w:val="0"/>
      <w:kern w:val="2"/>
      <w:sz w:val="28"/>
      <w:szCs w:val="28"/>
      <w:lang w:val="en-US" w:eastAsia="zh-TW" w:bidi="ar-SA"/>
    </w:rPr>
  </w:style>
  <w:style w:type="character" w:customStyle="1" w:styleId="1236">
    <w:name w:val="(1)(2)(3) 字元 字元 字元 字元"/>
    <w:rsid w:val="00BB7FB8"/>
    <w:rPr>
      <w:rFonts w:eastAsia="標楷體"/>
      <w:snapToGrid w:val="0"/>
      <w:kern w:val="2"/>
      <w:sz w:val="28"/>
      <w:szCs w:val="28"/>
      <w:lang w:val="en-US" w:eastAsia="zh-TW" w:bidi="ar-SA"/>
    </w:rPr>
  </w:style>
  <w:style w:type="character" w:customStyle="1" w:styleId="afffffff3">
    <w:name w:val="(一)下內文 字元 字元 字元 字元 字元 字元 字元 字元 字元 字元"/>
    <w:rsid w:val="00BB7FB8"/>
  </w:style>
  <w:style w:type="character" w:customStyle="1" w:styleId="afffffff4">
    <w:name w:val="(一)(二)(三) 字元 字元 字元 字元 字元 字元"/>
    <w:link w:val="afffffff5"/>
    <w:rsid w:val="00BB7FB8"/>
    <w:rPr>
      <w:rFonts w:ascii="標楷體" w:eastAsia="標楷體"/>
      <w:snapToGrid w:val="0"/>
      <w:kern w:val="2"/>
      <w:sz w:val="28"/>
      <w:szCs w:val="28"/>
    </w:rPr>
  </w:style>
  <w:style w:type="paragraph" w:customStyle="1" w:styleId="afffffff5">
    <w:name w:val="(一)(二)(三) 字元 字元 字元 字元 字元"/>
    <w:basedOn w:val="a5"/>
    <w:link w:val="afffffff4"/>
    <w:rsid w:val="00BB7FB8"/>
    <w:pPr>
      <w:ind w:left="300" w:hangingChars="100" w:hanging="100"/>
    </w:pPr>
  </w:style>
  <w:style w:type="character" w:customStyle="1" w:styleId="1237">
    <w:name w:val="(1)(2)(3) 字元 字元"/>
    <w:rsid w:val="00BB7FB8"/>
    <w:rPr>
      <w:rFonts w:ascii="標楷體" w:eastAsia="標楷體"/>
      <w:snapToGrid w:val="0"/>
      <w:kern w:val="2"/>
      <w:sz w:val="28"/>
      <w:szCs w:val="28"/>
      <w:lang w:val="en-US" w:eastAsia="zh-TW" w:bidi="ar-SA"/>
    </w:rPr>
  </w:style>
  <w:style w:type="character" w:customStyle="1" w:styleId="203">
    <w:name w:val="表格內文(20行高) 字元 字元 字元"/>
    <w:rsid w:val="00BB7FB8"/>
    <w:rPr>
      <w:rFonts w:ascii="標楷體" w:eastAsia="標楷體"/>
      <w:snapToGrid w:val="0"/>
      <w:kern w:val="2"/>
      <w:sz w:val="24"/>
      <w:szCs w:val="28"/>
      <w:lang w:val="en-US" w:eastAsia="zh-TW" w:bidi="ar-SA"/>
    </w:rPr>
  </w:style>
  <w:style w:type="paragraph" w:customStyle="1" w:styleId="afffffff6">
    <w:name w:val="段一"/>
    <w:basedOn w:val="a5"/>
    <w:rsid w:val="00BB7FB8"/>
    <w:pPr>
      <w:adjustRightInd w:val="0"/>
      <w:spacing w:line="400" w:lineRule="atLeast"/>
      <w:ind w:leftChars="0" w:left="600" w:right="-490" w:firstLineChars="0" w:hanging="316"/>
      <w:textAlignment w:val="baseline"/>
    </w:pPr>
    <w:rPr>
      <w:rFonts w:ascii="新細明體" w:eastAsia="新細明體"/>
      <w:snapToGrid/>
      <w:kern w:val="0"/>
      <w:szCs w:val="20"/>
    </w:rPr>
  </w:style>
  <w:style w:type="table" w:styleId="1fa">
    <w:name w:val="Table Grid 1"/>
    <w:basedOn w:val="a8"/>
    <w:rsid w:val="00BB7FB8"/>
    <w:pPr>
      <w:widowControl w:val="0"/>
      <w:spacing w:line="480" w:lineRule="exact"/>
      <w:ind w:leftChars="200" w:left="200" w:firstLineChars="200" w:firstLine="20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character" w:customStyle="1" w:styleId="1fb">
    <w:name w:val="標題1"/>
    <w:rsid w:val="00BB7FB8"/>
  </w:style>
  <w:style w:type="paragraph" w:customStyle="1" w:styleId="1fc">
    <w:name w:val="(一)下內文 字元1 字元 字元"/>
    <w:basedOn w:val="a5"/>
    <w:rsid w:val="00BB7FB8"/>
    <w:pPr>
      <w:adjustRightInd w:val="0"/>
      <w:ind w:leftChars="300" w:left="300" w:firstLineChars="0" w:firstLine="0"/>
    </w:pPr>
  </w:style>
  <w:style w:type="character" w:customStyle="1" w:styleId="afffffff7">
    <w:name w:val="(一)下內文 字元 字元 字元 字元 字元 字元 字元 字元 字元 字元 字元 字元"/>
    <w:rsid w:val="00BB7FB8"/>
  </w:style>
  <w:style w:type="paragraph" w:customStyle="1" w:styleId="afffffff8">
    <w:name w:val="(一)下內文 字元 字元 字元 字元 字元 字元 字元 字元 字元 字元 字元"/>
    <w:basedOn w:val="a5"/>
    <w:rsid w:val="00BB7FB8"/>
    <w:pPr>
      <w:adjustRightInd w:val="0"/>
      <w:spacing w:line="480" w:lineRule="exact"/>
      <w:ind w:leftChars="300" w:left="300" w:firstLineChars="0" w:firstLine="0"/>
    </w:pPr>
  </w:style>
  <w:style w:type="character" w:customStyle="1" w:styleId="afffffff9">
    <w:name w:val="前言(一)(二)(三) 字元 字元"/>
    <w:rsid w:val="00BB7FB8"/>
    <w:rPr>
      <w:rFonts w:ascii="標楷體" w:eastAsia="標楷體"/>
      <w:snapToGrid w:val="0"/>
      <w:kern w:val="2"/>
      <w:sz w:val="28"/>
      <w:szCs w:val="28"/>
      <w:lang w:val="en-US" w:eastAsia="zh-TW" w:bidi="ar-SA"/>
    </w:rPr>
  </w:style>
  <w:style w:type="paragraph" w:customStyle="1" w:styleId="37">
    <w:name w:val="樣式3"/>
    <w:basedOn w:val="a5"/>
    <w:qFormat/>
    <w:rsid w:val="00BB7FB8"/>
    <w:pPr>
      <w:spacing w:line="240" w:lineRule="auto"/>
      <w:ind w:left="838" w:hangingChars="100" w:hanging="279"/>
    </w:pPr>
    <w:rPr>
      <w:rFonts w:ascii="Times New Roman"/>
      <w:snapToGrid/>
      <w:szCs w:val="24"/>
    </w:rPr>
  </w:style>
  <w:style w:type="character" w:customStyle="1" w:styleId="1fd">
    <w:name w:val="(一)下內文 字元1 字元 字元 字元"/>
    <w:rsid w:val="00BB7FB8"/>
  </w:style>
  <w:style w:type="character" w:customStyle="1" w:styleId="black10size1">
    <w:name w:val="black10size1"/>
    <w:rsid w:val="00BB7FB8"/>
    <w:rPr>
      <w:b w:val="0"/>
      <w:bCs w:val="0"/>
      <w:color w:val="000000"/>
      <w:sz w:val="20"/>
      <w:szCs w:val="20"/>
    </w:rPr>
  </w:style>
  <w:style w:type="character" w:customStyle="1" w:styleId="1fe">
    <w:name w:val="內文1"/>
    <w:rsid w:val="00BB7FB8"/>
    <w:rPr>
      <w:strike w:val="0"/>
      <w:dstrike w:val="0"/>
      <w:color w:val="666666"/>
      <w:sz w:val="24"/>
      <w:szCs w:val="24"/>
      <w:u w:val="none"/>
      <w:effect w:val="none"/>
    </w:rPr>
  </w:style>
  <w:style w:type="character" w:customStyle="1" w:styleId="afffffffa">
    <w:name w:val="(一)下內文 字元 字元 字元"/>
    <w:rsid w:val="00BB7FB8"/>
    <w:rPr>
      <w:rFonts w:ascii="標楷體" w:eastAsia="標楷體"/>
      <w:snapToGrid w:val="0"/>
      <w:kern w:val="2"/>
      <w:sz w:val="28"/>
      <w:szCs w:val="28"/>
      <w:lang w:val="en-US" w:eastAsia="zh-TW" w:bidi="ar-SA"/>
    </w:rPr>
  </w:style>
  <w:style w:type="paragraph" w:customStyle="1" w:styleId="afffffffb">
    <w:name w:val="(一)下內文 字元 字元 字元 字元"/>
    <w:basedOn w:val="a5"/>
    <w:rsid w:val="00BB7FB8"/>
    <w:pPr>
      <w:adjustRightInd w:val="0"/>
      <w:spacing w:line="480" w:lineRule="exact"/>
      <w:ind w:leftChars="300" w:left="300" w:firstLineChars="0" w:firstLine="0"/>
    </w:pPr>
    <w:rPr>
      <w:rFonts w:ascii="Times New Roman"/>
    </w:rPr>
  </w:style>
  <w:style w:type="character" w:customStyle="1" w:styleId="afffffffc">
    <w:name w:val="結論 字元 字元 字元"/>
    <w:rsid w:val="00BB7FB8"/>
    <w:rPr>
      <w:rFonts w:ascii="標楷體" w:eastAsia="標楷體"/>
      <w:snapToGrid w:val="0"/>
      <w:kern w:val="2"/>
      <w:sz w:val="28"/>
      <w:szCs w:val="28"/>
      <w:lang w:val="en-US" w:eastAsia="zh-TW" w:bidi="ar-SA"/>
    </w:rPr>
  </w:style>
  <w:style w:type="paragraph" w:customStyle="1" w:styleId="newsdate">
    <w:name w:val="newsdate"/>
    <w:basedOn w:val="a5"/>
    <w:rsid w:val="00BB7FB8"/>
    <w:pPr>
      <w:widowControl/>
      <w:spacing w:before="360" w:after="360" w:line="240" w:lineRule="auto"/>
      <w:ind w:leftChars="0" w:left="360" w:right="360" w:firstLineChars="0" w:firstLine="0"/>
      <w:jc w:val="left"/>
    </w:pPr>
    <w:rPr>
      <w:rFonts w:ascii="新細明體" w:eastAsia="新細明體" w:hAnsi="新細明體"/>
      <w:snapToGrid/>
      <w:kern w:val="0"/>
      <w:sz w:val="24"/>
      <w:szCs w:val="24"/>
    </w:rPr>
  </w:style>
  <w:style w:type="paragraph" w:customStyle="1" w:styleId="afffffffd">
    <w:name w:val="第一層"/>
    <w:basedOn w:val="affff5"/>
    <w:rsid w:val="00BB7FB8"/>
    <w:pPr>
      <w:overflowPunct w:val="0"/>
      <w:snapToGrid w:val="0"/>
      <w:spacing w:line="480" w:lineRule="exact"/>
      <w:jc w:val="both"/>
    </w:pPr>
    <w:rPr>
      <w:rFonts w:ascii="標楷體" w:eastAsia="標楷體" w:cs="Times New Roman"/>
      <w:b/>
      <w:snapToGrid w:val="0"/>
      <w:sz w:val="28"/>
      <w:szCs w:val="20"/>
    </w:rPr>
  </w:style>
  <w:style w:type="paragraph" w:customStyle="1" w:styleId="afffffffe">
    <w:name w:val="案由"/>
    <w:basedOn w:val="a5"/>
    <w:rsid w:val="00BB7FB8"/>
    <w:pPr>
      <w:snapToGrid w:val="0"/>
      <w:ind w:leftChars="0" w:left="0" w:firstLineChars="0" w:firstLine="0"/>
    </w:pPr>
    <w:rPr>
      <w:rFonts w:ascii="Times New Roman"/>
      <w:snapToGrid/>
      <w:sz w:val="30"/>
      <w:szCs w:val="24"/>
    </w:rPr>
  </w:style>
  <w:style w:type="character" w:customStyle="1" w:styleId="text">
    <w:name w:val="text"/>
    <w:rsid w:val="00BB7FB8"/>
  </w:style>
  <w:style w:type="paragraph" w:customStyle="1" w:styleId="Web8">
    <w:name w:val="內文 (Web)8"/>
    <w:basedOn w:val="a5"/>
    <w:rsid w:val="00BB7FB8"/>
    <w:pPr>
      <w:widowControl/>
      <w:spacing w:before="100" w:beforeAutospacing="1" w:after="100" w:afterAutospacing="1" w:line="360" w:lineRule="atLeast"/>
      <w:ind w:leftChars="0" w:left="0" w:firstLineChars="0" w:firstLine="0"/>
      <w:jc w:val="left"/>
    </w:pPr>
    <w:rPr>
      <w:rFonts w:ascii="新細明體" w:eastAsia="新細明體" w:hAnsi="新細明體"/>
      <w:snapToGrid/>
      <w:kern w:val="0"/>
      <w:sz w:val="24"/>
      <w:szCs w:val="24"/>
    </w:rPr>
  </w:style>
  <w:style w:type="character" w:customStyle="1" w:styleId="t12000000181">
    <w:name w:val="t12000000181"/>
    <w:rsid w:val="00BB7FB8"/>
    <w:rPr>
      <w:sz w:val="24"/>
      <w:szCs w:val="24"/>
    </w:rPr>
  </w:style>
  <w:style w:type="paragraph" w:customStyle="1" w:styleId="1ff">
    <w:name w:val="條文內文1"/>
    <w:basedOn w:val="a5"/>
    <w:next w:val="a5"/>
    <w:rsid w:val="00BB7FB8"/>
    <w:pPr>
      <w:kinsoku w:val="0"/>
      <w:overflowPunct w:val="0"/>
      <w:spacing w:line="420" w:lineRule="exact"/>
      <w:ind w:leftChars="500" w:left="500"/>
      <w:textAlignment w:val="center"/>
    </w:pPr>
    <w:rPr>
      <w:rFonts w:ascii="Times New Roman" w:eastAsia="華康細明體"/>
      <w:snapToGrid/>
      <w:sz w:val="21"/>
      <w:szCs w:val="24"/>
    </w:rPr>
  </w:style>
  <w:style w:type="paragraph" w:customStyle="1" w:styleId="affffffff">
    <w:name w:val="第  一  條"/>
    <w:basedOn w:val="a5"/>
    <w:link w:val="affffffff0"/>
    <w:rsid w:val="00BB7FB8"/>
    <w:pPr>
      <w:spacing w:line="240" w:lineRule="auto"/>
      <w:ind w:leftChars="0" w:left="500" w:hangingChars="500" w:hanging="500"/>
    </w:pPr>
    <w:rPr>
      <w:rFonts w:hAnsi="標楷體"/>
      <w:sz w:val="24"/>
      <w:szCs w:val="24"/>
    </w:rPr>
  </w:style>
  <w:style w:type="character" w:customStyle="1" w:styleId="affffffff0">
    <w:name w:val="第  一  條 字元"/>
    <w:link w:val="affffffff"/>
    <w:rsid w:val="00BB7FB8"/>
    <w:rPr>
      <w:rFonts w:ascii="標楷體" w:eastAsia="標楷體" w:hAnsi="標楷體"/>
      <w:snapToGrid w:val="0"/>
      <w:kern w:val="2"/>
      <w:sz w:val="24"/>
      <w:szCs w:val="24"/>
    </w:rPr>
  </w:style>
  <w:style w:type="paragraph" w:customStyle="1" w:styleId="affffffff1">
    <w:name w:val="第  一  條之款"/>
    <w:basedOn w:val="a5"/>
    <w:link w:val="affffffff2"/>
    <w:rsid w:val="00BB7FB8"/>
    <w:pPr>
      <w:spacing w:line="240" w:lineRule="auto"/>
      <w:ind w:leftChars="700" w:left="900" w:hangingChars="200" w:hanging="200"/>
    </w:pPr>
    <w:rPr>
      <w:rFonts w:hAnsi="標楷體"/>
      <w:sz w:val="24"/>
      <w:szCs w:val="24"/>
    </w:rPr>
  </w:style>
  <w:style w:type="character" w:customStyle="1" w:styleId="affffffff2">
    <w:name w:val="第  一  條之款 字元"/>
    <w:link w:val="affffffff1"/>
    <w:rsid w:val="00BB7FB8"/>
    <w:rPr>
      <w:rFonts w:ascii="標楷體" w:eastAsia="標楷體" w:hAnsi="標楷體"/>
      <w:snapToGrid w:val="0"/>
      <w:kern w:val="2"/>
      <w:sz w:val="24"/>
      <w:szCs w:val="24"/>
    </w:rPr>
  </w:style>
  <w:style w:type="paragraph" w:customStyle="1" w:styleId="affffffff3">
    <w:name w:val="條次"/>
    <w:basedOn w:val="a5"/>
    <w:rsid w:val="00BB7FB8"/>
    <w:pPr>
      <w:spacing w:before="120" w:line="0" w:lineRule="atLeast"/>
      <w:ind w:leftChars="0" w:left="0" w:firstLineChars="0" w:firstLine="0"/>
      <w:jc w:val="center"/>
    </w:pPr>
    <w:rPr>
      <w:rFonts w:ascii="Times New Roman"/>
      <w:snapToGrid/>
      <w:sz w:val="20"/>
      <w:szCs w:val="24"/>
    </w:rPr>
  </w:style>
  <w:style w:type="paragraph" w:customStyle="1" w:styleId="affffffff4">
    <w:name w:val="(一)"/>
    <w:basedOn w:val="a5"/>
    <w:link w:val="affffffff5"/>
    <w:rsid w:val="00BB7FB8"/>
    <w:pPr>
      <w:spacing w:line="340" w:lineRule="exact"/>
      <w:ind w:leftChars="0" w:left="100" w:hangingChars="100" w:hanging="100"/>
    </w:pPr>
    <w:rPr>
      <w:rFonts w:hAnsi="標楷體"/>
      <w:snapToGrid/>
      <w:sz w:val="22"/>
      <w:szCs w:val="22"/>
    </w:rPr>
  </w:style>
  <w:style w:type="character" w:customStyle="1" w:styleId="affffffff5">
    <w:name w:val="(一) 字元"/>
    <w:link w:val="affffffff4"/>
    <w:rsid w:val="00BB7FB8"/>
    <w:rPr>
      <w:rFonts w:ascii="標楷體" w:eastAsia="標楷體" w:hAnsi="標楷體"/>
      <w:kern w:val="2"/>
      <w:sz w:val="22"/>
      <w:szCs w:val="22"/>
    </w:rPr>
  </w:style>
  <w:style w:type="paragraph" w:customStyle="1" w:styleId="affffffff6">
    <w:name w:val="標題二(政府提案)"/>
    <w:basedOn w:val="a5"/>
    <w:rsid w:val="00BB7FB8"/>
    <w:pPr>
      <w:kinsoku w:val="0"/>
      <w:overflowPunct w:val="0"/>
      <w:autoSpaceDE w:val="0"/>
      <w:autoSpaceDN w:val="0"/>
      <w:spacing w:beforeLines="50" w:before="50" w:afterLines="50" w:after="50" w:line="304" w:lineRule="exact"/>
      <w:ind w:leftChars="0" w:left="213" w:firstLineChars="0" w:hanging="213"/>
      <w:textAlignment w:val="center"/>
    </w:pPr>
    <w:rPr>
      <w:rFonts w:ascii="Times New Roman" w:eastAsia="華康楷書體W5"/>
      <w:szCs w:val="24"/>
    </w:rPr>
  </w:style>
  <w:style w:type="character" w:customStyle="1" w:styleId="google-src-text1">
    <w:name w:val="google-src-text1"/>
    <w:rsid w:val="00BB7FB8"/>
    <w:rPr>
      <w:vanish/>
      <w:webHidden w:val="0"/>
      <w:specVanish w:val="0"/>
    </w:rPr>
  </w:style>
  <w:style w:type="character" w:customStyle="1" w:styleId="w011">
    <w:name w:val="w011"/>
    <w:rsid w:val="00BB7FB8"/>
    <w:rPr>
      <w:rFonts w:ascii="Verdana" w:hAnsi="Verdana" w:hint="default"/>
      <w:strike w:val="0"/>
      <w:dstrike w:val="0"/>
      <w:color w:val="4D2600"/>
      <w:sz w:val="24"/>
      <w:szCs w:val="24"/>
      <w:u w:val="none"/>
      <w:effect w:val="none"/>
    </w:rPr>
  </w:style>
  <w:style w:type="character" w:customStyle="1" w:styleId="text021">
    <w:name w:val="text021"/>
    <w:rsid w:val="00BB7FB8"/>
    <w:rPr>
      <w:rFonts w:ascii="Verdana" w:eastAsia="標楷體" w:hAnsi="Verdana" w:cs="Mangal"/>
      <w:color w:val="666666"/>
      <w:kern w:val="2"/>
      <w:sz w:val="20"/>
      <w:szCs w:val="20"/>
      <w:lang w:val="en-US" w:eastAsia="en-US" w:bidi="hi-IN"/>
    </w:rPr>
  </w:style>
  <w:style w:type="paragraph" w:customStyle="1" w:styleId="1ff0">
    <w:name w:val="目錄1"/>
    <w:basedOn w:val="13"/>
    <w:rsid w:val="00BB7FB8"/>
    <w:pPr>
      <w:ind w:rightChars="100" w:right="100"/>
      <w:jc w:val="right"/>
    </w:pPr>
    <w:rPr>
      <w:rFonts w:hAnsi="標楷體"/>
      <w:snapToGrid/>
      <w:kern w:val="0"/>
      <w:szCs w:val="24"/>
    </w:rPr>
  </w:style>
  <w:style w:type="character" w:customStyle="1" w:styleId="161">
    <w:name w:val="字元16"/>
    <w:rsid w:val="00BB7FB8"/>
    <w:rPr>
      <w:rFonts w:ascii="標楷體" w:eastAsia="標楷體"/>
      <w:snapToGrid w:val="0"/>
      <w:kern w:val="2"/>
      <w:lang w:val="en-US" w:eastAsia="zh-TW" w:bidi="ar-SA"/>
    </w:rPr>
  </w:style>
  <w:style w:type="paragraph" w:customStyle="1" w:styleId="affffffff7">
    <w:name w:val="字元 字元 字元"/>
    <w:basedOn w:val="a5"/>
    <w:rsid w:val="00BB7FB8"/>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styleId="z-">
    <w:name w:val="HTML Top of Form"/>
    <w:basedOn w:val="a5"/>
    <w:next w:val="a5"/>
    <w:link w:val="z-0"/>
    <w:hidden/>
    <w:rsid w:val="00BB7FB8"/>
    <w:pPr>
      <w:widowControl/>
      <w:pBdr>
        <w:bottom w:val="single" w:sz="6" w:space="1" w:color="auto"/>
      </w:pBdr>
      <w:spacing w:line="240" w:lineRule="auto"/>
      <w:ind w:leftChars="0" w:left="0" w:firstLineChars="0" w:firstLine="0"/>
      <w:jc w:val="center"/>
    </w:pPr>
    <w:rPr>
      <w:rFonts w:ascii="Arial" w:eastAsia="新細明體" w:hAnsi="Arial" w:cs="Arial"/>
      <w:vanish/>
      <w:sz w:val="16"/>
      <w:szCs w:val="16"/>
    </w:rPr>
  </w:style>
  <w:style w:type="character" w:customStyle="1" w:styleId="z-0">
    <w:name w:val="z-表單的頂端 字元"/>
    <w:link w:val="z-"/>
    <w:rsid w:val="00BB7FB8"/>
    <w:rPr>
      <w:rFonts w:ascii="Arial" w:hAnsi="Arial" w:cs="Arial"/>
      <w:snapToGrid w:val="0"/>
      <w:vanish/>
      <w:kern w:val="2"/>
      <w:sz w:val="16"/>
      <w:szCs w:val="16"/>
    </w:rPr>
  </w:style>
  <w:style w:type="paragraph" w:styleId="z-1">
    <w:name w:val="HTML Bottom of Form"/>
    <w:basedOn w:val="a5"/>
    <w:next w:val="a5"/>
    <w:link w:val="z-2"/>
    <w:hidden/>
    <w:rsid w:val="00BB7FB8"/>
    <w:pPr>
      <w:widowControl/>
      <w:pBdr>
        <w:top w:val="single" w:sz="6" w:space="1" w:color="auto"/>
      </w:pBdr>
      <w:spacing w:line="240" w:lineRule="auto"/>
      <w:ind w:leftChars="0" w:left="0" w:firstLineChars="0" w:firstLine="0"/>
      <w:jc w:val="center"/>
    </w:pPr>
    <w:rPr>
      <w:rFonts w:ascii="Arial" w:eastAsia="新細明體" w:hAnsi="Arial" w:cs="Arial"/>
      <w:vanish/>
      <w:sz w:val="16"/>
      <w:szCs w:val="16"/>
    </w:rPr>
  </w:style>
  <w:style w:type="character" w:customStyle="1" w:styleId="z-2">
    <w:name w:val="z-表單的底部 字元"/>
    <w:link w:val="z-1"/>
    <w:rsid w:val="00BB7FB8"/>
    <w:rPr>
      <w:rFonts w:ascii="Arial" w:hAnsi="Arial" w:cs="Arial"/>
      <w:snapToGrid w:val="0"/>
      <w:vanish/>
      <w:kern w:val="2"/>
      <w:sz w:val="16"/>
      <w:szCs w:val="16"/>
    </w:rPr>
  </w:style>
  <w:style w:type="character" w:customStyle="1" w:styleId="listsubtitlespan1">
    <w:name w:val="listsubtitlespan1"/>
    <w:rsid w:val="00BB7FB8"/>
    <w:rPr>
      <w:i/>
      <w:iCs/>
      <w:color w:val="666666"/>
    </w:rPr>
  </w:style>
  <w:style w:type="paragraph" w:customStyle="1" w:styleId="-">
    <w:name w:val="欄-項目符號"/>
    <w:basedOn w:val="afe"/>
    <w:rsid w:val="00BB7FB8"/>
    <w:pPr>
      <w:tabs>
        <w:tab w:val="clear" w:pos="4153"/>
        <w:tab w:val="clear" w:pos="8306"/>
        <w:tab w:val="num" w:pos="341"/>
      </w:tabs>
      <w:snapToGrid/>
      <w:spacing w:line="240" w:lineRule="auto"/>
      <w:ind w:leftChars="0" w:left="340" w:rightChars="50" w:right="120" w:firstLineChars="0" w:hanging="221"/>
    </w:pPr>
    <w:rPr>
      <w:rFonts w:ascii="Times New Roman" w:eastAsia="華康楷書體W5"/>
      <w:snapToGrid/>
      <w:spacing w:val="10"/>
      <w:sz w:val="19"/>
    </w:rPr>
  </w:style>
  <w:style w:type="paragraph" w:customStyle="1" w:styleId="affffffff8">
    <w:name w:val="標題壹、"/>
    <w:basedOn w:val="affffffff9"/>
    <w:rsid w:val="00BB7FB8"/>
    <w:pPr>
      <w:spacing w:beforeLines="0" w:before="0" w:line="360" w:lineRule="auto"/>
      <w:jc w:val="both"/>
    </w:pPr>
    <w:rPr>
      <w:sz w:val="36"/>
      <w:szCs w:val="36"/>
    </w:rPr>
  </w:style>
  <w:style w:type="paragraph" w:customStyle="1" w:styleId="affffffff9">
    <w:name w:val="標題甲、"/>
    <w:basedOn w:val="a5"/>
    <w:rsid w:val="00BB7FB8"/>
    <w:pPr>
      <w:spacing w:beforeLines="50" w:before="50" w:line="240" w:lineRule="auto"/>
      <w:ind w:leftChars="0" w:left="0" w:firstLineChars="0" w:firstLine="0"/>
      <w:jc w:val="center"/>
    </w:pPr>
    <w:rPr>
      <w:rFonts w:ascii="Times New Roman" w:cs="新細明體"/>
      <w:b/>
      <w:bCs/>
      <w:snapToGrid/>
      <w:sz w:val="40"/>
      <w:szCs w:val="20"/>
    </w:rPr>
  </w:style>
  <w:style w:type="paragraph" w:customStyle="1" w:styleId="affffffffa">
    <w:name w:val="標題一、"/>
    <w:basedOn w:val="affffffff9"/>
    <w:rsid w:val="00BB7FB8"/>
    <w:pPr>
      <w:spacing w:beforeLines="20" w:before="20" w:afterLines="20" w:after="20" w:line="400" w:lineRule="exact"/>
      <w:ind w:leftChars="100" w:left="310" w:hangingChars="210" w:hanging="210"/>
      <w:jc w:val="both"/>
    </w:pPr>
    <w:rPr>
      <w:sz w:val="32"/>
      <w:szCs w:val="32"/>
    </w:rPr>
  </w:style>
  <w:style w:type="paragraph" w:customStyle="1" w:styleId="affffffffb">
    <w:name w:val="標題（一）"/>
    <w:basedOn w:val="affffffff9"/>
    <w:rsid w:val="00BB7FB8"/>
    <w:pPr>
      <w:spacing w:beforeLines="20" w:before="20" w:afterLines="20" w:after="20" w:line="400" w:lineRule="exact"/>
      <w:ind w:firstLineChars="200" w:firstLine="200"/>
      <w:jc w:val="both"/>
    </w:pPr>
    <w:rPr>
      <w:sz w:val="28"/>
      <w:szCs w:val="28"/>
    </w:rPr>
  </w:style>
  <w:style w:type="paragraph" w:customStyle="1" w:styleId="affffffffc">
    <w:name w:val="跨頁標頭"/>
    <w:basedOn w:val="a5"/>
    <w:rsid w:val="00BB7FB8"/>
    <w:pPr>
      <w:spacing w:afterLines="50" w:after="180" w:line="240" w:lineRule="auto"/>
      <w:ind w:leftChars="0" w:left="0" w:firstLineChars="0" w:firstLine="0"/>
      <w:jc w:val="right"/>
    </w:pPr>
    <w:rPr>
      <w:rFonts w:ascii="華康楷書體W5" w:eastAsia="華康楷書體W5"/>
      <w:b/>
      <w:snapToGrid/>
      <w:spacing w:val="60"/>
      <w:sz w:val="30"/>
      <w:szCs w:val="20"/>
      <w:u w:val="single"/>
    </w:rPr>
  </w:style>
  <w:style w:type="paragraph" w:customStyle="1" w:styleId="1-">
    <w:name w:val="表格欄1-數字主管"/>
    <w:basedOn w:val="a5"/>
    <w:rsid w:val="00BB7FB8"/>
    <w:pPr>
      <w:spacing w:line="240" w:lineRule="auto"/>
      <w:ind w:leftChars="0" w:left="0" w:firstLineChars="0" w:firstLine="0"/>
      <w:jc w:val="right"/>
    </w:pPr>
    <w:rPr>
      <w:rFonts w:ascii="細明體" w:eastAsia="細明體" w:hAnsi="Arial"/>
      <w:b/>
      <w:bCs/>
      <w:snapToGrid/>
      <w:w w:val="90"/>
      <w:sz w:val="20"/>
      <w:szCs w:val="20"/>
    </w:rPr>
  </w:style>
  <w:style w:type="paragraph" w:customStyle="1" w:styleId="1ff1">
    <w:name w:val="標題1."/>
    <w:basedOn w:val="affffffff9"/>
    <w:link w:val="1ff2"/>
    <w:rsid w:val="00BB7FB8"/>
    <w:pPr>
      <w:spacing w:beforeLines="0" w:before="0" w:line="400" w:lineRule="exact"/>
      <w:ind w:firstLineChars="450" w:firstLine="450"/>
      <w:jc w:val="both"/>
    </w:pPr>
    <w:rPr>
      <w:rFonts w:ascii="標楷體"/>
      <w:b w:val="0"/>
      <w:snapToGrid w:val="0"/>
      <w:sz w:val="24"/>
      <w:szCs w:val="24"/>
    </w:rPr>
  </w:style>
  <w:style w:type="character" w:customStyle="1" w:styleId="1ff2">
    <w:name w:val="標題1. 字元"/>
    <w:link w:val="1ff1"/>
    <w:rsid w:val="00BB7FB8"/>
    <w:rPr>
      <w:rFonts w:ascii="標楷體" w:eastAsia="標楷體" w:cs="新細明體"/>
      <w:bCs/>
      <w:snapToGrid w:val="0"/>
      <w:kern w:val="2"/>
      <w:sz w:val="24"/>
      <w:szCs w:val="24"/>
    </w:rPr>
  </w:style>
  <w:style w:type="paragraph" w:customStyle="1" w:styleId="1ff3">
    <w:name w:val="標題(1)"/>
    <w:basedOn w:val="1ff1"/>
    <w:rsid w:val="00BB7FB8"/>
    <w:pPr>
      <w:ind w:firstLineChars="550" w:firstLine="550"/>
    </w:pPr>
  </w:style>
  <w:style w:type="paragraph" w:customStyle="1" w:styleId="affffffffd">
    <w:name w:val="乙篇主文 字元 字元 字元 字元"/>
    <w:basedOn w:val="a5"/>
    <w:link w:val="affffffffe"/>
    <w:rsid w:val="00BB7FB8"/>
    <w:pPr>
      <w:spacing w:line="400" w:lineRule="exact"/>
      <w:ind w:leftChars="0" w:left="0"/>
    </w:pPr>
    <w:rPr>
      <w:sz w:val="24"/>
      <w:szCs w:val="24"/>
    </w:rPr>
  </w:style>
  <w:style w:type="character" w:customStyle="1" w:styleId="affffffffe">
    <w:name w:val="乙篇主文 字元 字元 字元 字元 字元"/>
    <w:link w:val="affffffffd"/>
    <w:rsid w:val="00BB7FB8"/>
    <w:rPr>
      <w:rFonts w:ascii="標楷體" w:eastAsia="標楷體"/>
      <w:snapToGrid w:val="0"/>
      <w:kern w:val="2"/>
      <w:sz w:val="24"/>
      <w:szCs w:val="24"/>
    </w:rPr>
  </w:style>
  <w:style w:type="paragraph" w:customStyle="1" w:styleId="afffffffff">
    <w:name w:val="註"/>
    <w:basedOn w:val="a5"/>
    <w:link w:val="afffffffff0"/>
    <w:rsid w:val="00BB7FB8"/>
    <w:pPr>
      <w:spacing w:line="320" w:lineRule="exact"/>
      <w:ind w:leftChars="0" w:left="0" w:firstLineChars="0" w:firstLine="0"/>
    </w:pPr>
  </w:style>
  <w:style w:type="character" w:customStyle="1" w:styleId="afffffffff0">
    <w:name w:val="註 字元"/>
    <w:link w:val="afffffffff"/>
    <w:rsid w:val="00BB7FB8"/>
    <w:rPr>
      <w:rFonts w:ascii="標楷體" w:eastAsia="標楷體"/>
      <w:snapToGrid w:val="0"/>
      <w:kern w:val="2"/>
      <w:sz w:val="28"/>
      <w:szCs w:val="28"/>
    </w:rPr>
  </w:style>
  <w:style w:type="paragraph" w:customStyle="1" w:styleId="2f0">
    <w:name w:val="表格欄2數字"/>
    <w:basedOn w:val="1-"/>
    <w:rsid w:val="00BB7FB8"/>
    <w:rPr>
      <w:sz w:val="18"/>
    </w:rPr>
  </w:style>
  <w:style w:type="paragraph" w:styleId="2f1">
    <w:name w:val="Body Text 2"/>
    <w:basedOn w:val="a5"/>
    <w:link w:val="2f2"/>
    <w:rsid w:val="00BB7FB8"/>
    <w:pPr>
      <w:spacing w:after="120" w:line="480" w:lineRule="auto"/>
      <w:ind w:leftChars="0" w:left="0" w:firstLineChars="0" w:firstLine="0"/>
      <w:jc w:val="left"/>
    </w:pPr>
    <w:rPr>
      <w:rFonts w:eastAsia="新細明體"/>
      <w:sz w:val="24"/>
    </w:rPr>
  </w:style>
  <w:style w:type="character" w:customStyle="1" w:styleId="2f2">
    <w:name w:val="本文 2 字元"/>
    <w:link w:val="2f1"/>
    <w:rsid w:val="00BB7FB8"/>
    <w:rPr>
      <w:rFonts w:ascii="標楷體"/>
      <w:snapToGrid w:val="0"/>
      <w:kern w:val="2"/>
      <w:sz w:val="24"/>
      <w:szCs w:val="28"/>
    </w:rPr>
  </w:style>
  <w:style w:type="paragraph" w:customStyle="1" w:styleId="47">
    <w:name w:val="欄4（原因分析）"/>
    <w:basedOn w:val="a5"/>
    <w:rsid w:val="00BB7FB8"/>
    <w:pPr>
      <w:spacing w:line="240" w:lineRule="auto"/>
      <w:ind w:leftChars="0" w:left="0" w:firstLineChars="0" w:firstLine="0"/>
    </w:pPr>
    <w:rPr>
      <w:rFonts w:cs="新細明體"/>
      <w:snapToGrid/>
      <w:w w:val="90"/>
      <w:sz w:val="18"/>
      <w:szCs w:val="18"/>
    </w:rPr>
  </w:style>
  <w:style w:type="paragraph" w:customStyle="1" w:styleId="afffffffff1">
    <w:name w:val="甲篇內文"/>
    <w:basedOn w:val="affffffffd"/>
    <w:link w:val="afffffffff2"/>
    <w:rsid w:val="00BB7FB8"/>
    <w:pPr>
      <w:spacing w:line="460" w:lineRule="exact"/>
    </w:pPr>
    <w:rPr>
      <w:sz w:val="28"/>
      <w:szCs w:val="28"/>
    </w:rPr>
  </w:style>
  <w:style w:type="character" w:customStyle="1" w:styleId="afffffffff2">
    <w:name w:val="甲篇內文 字元"/>
    <w:link w:val="afffffffff1"/>
    <w:rsid w:val="00BB7FB8"/>
    <w:rPr>
      <w:rFonts w:ascii="標楷體" w:eastAsia="標楷體"/>
      <w:snapToGrid w:val="0"/>
      <w:kern w:val="2"/>
      <w:sz w:val="28"/>
      <w:szCs w:val="28"/>
    </w:rPr>
  </w:style>
  <w:style w:type="paragraph" w:customStyle="1" w:styleId="1ff4">
    <w:name w:val="表說1."/>
    <w:basedOn w:val="afffffffff"/>
    <w:rsid w:val="00BB7FB8"/>
    <w:pPr>
      <w:spacing w:line="400" w:lineRule="exact"/>
    </w:pPr>
    <w:rPr>
      <w:rFonts w:cs="新細明體"/>
      <w:sz w:val="24"/>
      <w:szCs w:val="24"/>
    </w:rPr>
  </w:style>
  <w:style w:type="paragraph" w:customStyle="1" w:styleId="1-11">
    <w:name w:val="表格欄1-1主管 字元 字元 字元"/>
    <w:basedOn w:val="a5"/>
    <w:link w:val="1-12"/>
    <w:rsid w:val="00BB7FB8"/>
    <w:pPr>
      <w:spacing w:line="240" w:lineRule="auto"/>
      <w:ind w:leftChars="0" w:left="0" w:firstLineChars="0" w:firstLine="0"/>
      <w:jc w:val="distribute"/>
    </w:pPr>
    <w:rPr>
      <w:rFonts w:cs="新細明體"/>
      <w:b/>
    </w:rPr>
  </w:style>
  <w:style w:type="character" w:customStyle="1" w:styleId="1-12">
    <w:name w:val="表格欄1-1主管 字元 字元 字元 字元"/>
    <w:link w:val="1-11"/>
    <w:rsid w:val="00BB7FB8"/>
    <w:rPr>
      <w:rFonts w:ascii="標楷體" w:eastAsia="標楷體" w:cs="新細明體"/>
      <w:b/>
      <w:snapToGrid w:val="0"/>
      <w:kern w:val="2"/>
      <w:sz w:val="28"/>
      <w:szCs w:val="28"/>
    </w:rPr>
  </w:style>
  <w:style w:type="paragraph" w:customStyle="1" w:styleId="1-2">
    <w:name w:val="表格欄1-2"/>
    <w:basedOn w:val="a5"/>
    <w:rsid w:val="00BB7FB8"/>
    <w:pPr>
      <w:spacing w:line="240" w:lineRule="auto"/>
      <w:ind w:leftChars="0" w:left="0" w:firstLineChars="100" w:firstLine="100"/>
      <w:jc w:val="distribute"/>
    </w:pPr>
    <w:rPr>
      <w:rFonts w:ascii="Times New Roman" w:cs="新細明體"/>
      <w:b/>
      <w:snapToGrid/>
      <w:sz w:val="20"/>
      <w:szCs w:val="18"/>
    </w:rPr>
  </w:style>
  <w:style w:type="paragraph" w:customStyle="1" w:styleId="1-310">
    <w:name w:val="表格欄1-3退1 字元 字元 字元"/>
    <w:basedOn w:val="a5"/>
    <w:link w:val="1-311"/>
    <w:rsid w:val="00BB7FB8"/>
    <w:pPr>
      <w:spacing w:line="240" w:lineRule="auto"/>
      <w:ind w:leftChars="0" w:left="0" w:firstLineChars="100" w:firstLine="100"/>
      <w:jc w:val="distribute"/>
    </w:pPr>
    <w:rPr>
      <w:rFonts w:cs="新細明體"/>
      <w:sz w:val="18"/>
      <w:szCs w:val="18"/>
    </w:rPr>
  </w:style>
  <w:style w:type="character" w:customStyle="1" w:styleId="1-311">
    <w:name w:val="表格欄1-3退1 字元 字元 字元 字元"/>
    <w:link w:val="1-310"/>
    <w:rsid w:val="00BB7FB8"/>
    <w:rPr>
      <w:rFonts w:ascii="標楷體" w:eastAsia="標楷體" w:cs="新細明體"/>
      <w:snapToGrid w:val="0"/>
      <w:kern w:val="2"/>
      <w:sz w:val="18"/>
      <w:szCs w:val="18"/>
    </w:rPr>
  </w:style>
  <w:style w:type="paragraph" w:customStyle="1" w:styleId="1-32">
    <w:name w:val="表格欄1-3退2 字元"/>
    <w:basedOn w:val="1-310"/>
    <w:link w:val="1-320"/>
    <w:rsid w:val="00BB7FB8"/>
    <w:pPr>
      <w:ind w:firstLineChars="200" w:firstLine="200"/>
    </w:pPr>
  </w:style>
  <w:style w:type="character" w:customStyle="1" w:styleId="1-320">
    <w:name w:val="表格欄1-3退2 字元 字元"/>
    <w:link w:val="1-32"/>
    <w:rsid w:val="00BB7FB8"/>
    <w:rPr>
      <w:rFonts w:ascii="標楷體" w:eastAsia="標楷體" w:cs="新細明體"/>
      <w:snapToGrid w:val="0"/>
      <w:kern w:val="2"/>
      <w:sz w:val="18"/>
      <w:szCs w:val="18"/>
    </w:rPr>
  </w:style>
  <w:style w:type="paragraph" w:customStyle="1" w:styleId="1238">
    <w:name w:val="內文123"/>
    <w:rsid w:val="00BB7FB8"/>
    <w:pPr>
      <w:overflowPunct w:val="0"/>
      <w:spacing w:line="400" w:lineRule="exact"/>
      <w:ind w:firstLineChars="450" w:firstLine="450"/>
      <w:jc w:val="both"/>
    </w:pPr>
    <w:rPr>
      <w:rFonts w:ascii="標楷體" w:eastAsia="標楷體"/>
      <w:kern w:val="2"/>
      <w:sz w:val="24"/>
    </w:rPr>
  </w:style>
  <w:style w:type="paragraph" w:customStyle="1" w:styleId="1ff5">
    <w:name w:val="標題1.加粗 字元"/>
    <w:basedOn w:val="1ff1"/>
    <w:link w:val="1ff6"/>
    <w:rsid w:val="00BB7FB8"/>
    <w:pPr>
      <w:ind w:firstLine="1080"/>
    </w:pPr>
    <w:rPr>
      <w:b/>
      <w:sz w:val="28"/>
      <w:szCs w:val="28"/>
    </w:rPr>
  </w:style>
  <w:style w:type="character" w:customStyle="1" w:styleId="1ff6">
    <w:name w:val="標題1.加粗 字元 字元"/>
    <w:link w:val="1ff5"/>
    <w:rsid w:val="00BB7FB8"/>
    <w:rPr>
      <w:rFonts w:ascii="標楷體" w:eastAsia="標楷體" w:cs="新細明體"/>
      <w:b/>
      <w:bCs/>
      <w:snapToGrid w:val="0"/>
      <w:kern w:val="2"/>
      <w:sz w:val="28"/>
      <w:szCs w:val="28"/>
    </w:rPr>
  </w:style>
  <w:style w:type="paragraph" w:customStyle="1" w:styleId="48">
    <w:name w:val="標題4"/>
    <w:basedOn w:val="3"/>
    <w:rsid w:val="00BB7FB8"/>
    <w:pPr>
      <w:spacing w:line="500" w:lineRule="exact"/>
      <w:ind w:leftChars="0" w:left="624" w:firstLineChars="0" w:firstLine="0"/>
    </w:pPr>
    <w:rPr>
      <w:rFonts w:ascii="標楷體" w:eastAsia="標楷體"/>
      <w:snapToGrid/>
      <w:sz w:val="28"/>
    </w:rPr>
  </w:style>
  <w:style w:type="paragraph" w:customStyle="1" w:styleId="1239">
    <w:name w:val="123"/>
    <w:basedOn w:val="a5"/>
    <w:rsid w:val="00BB7FB8"/>
    <w:pPr>
      <w:spacing w:line="360" w:lineRule="auto"/>
      <w:ind w:leftChars="0" w:left="0" w:firstLineChars="0" w:firstLine="425"/>
    </w:pPr>
    <w:rPr>
      <w:snapToGrid/>
      <w:sz w:val="24"/>
      <w:szCs w:val="20"/>
    </w:rPr>
  </w:style>
  <w:style w:type="paragraph" w:customStyle="1" w:styleId="afffffffff3">
    <w:name w:val="括號一二三"/>
    <w:basedOn w:val="afffffffff4"/>
    <w:rsid w:val="00BB7FB8"/>
    <w:pPr>
      <w:spacing w:after="0"/>
      <w:ind w:firstLine="624"/>
      <w:jc w:val="both"/>
    </w:pPr>
    <w:rPr>
      <w:b/>
      <w:sz w:val="28"/>
    </w:rPr>
  </w:style>
  <w:style w:type="paragraph" w:customStyle="1" w:styleId="afffffffff4">
    <w:name w:val="一二三"/>
    <w:basedOn w:val="afffffffff5"/>
    <w:rsid w:val="00BB7FB8"/>
    <w:pPr>
      <w:spacing w:after="120"/>
      <w:ind w:left="0"/>
    </w:pPr>
    <w:rPr>
      <w:b w:val="0"/>
      <w:sz w:val="32"/>
    </w:rPr>
  </w:style>
  <w:style w:type="paragraph" w:customStyle="1" w:styleId="afffffffff5">
    <w:name w:val="壹貳參"/>
    <w:basedOn w:val="a5"/>
    <w:rsid w:val="00BB7FB8"/>
    <w:pPr>
      <w:spacing w:after="240" w:line="360" w:lineRule="auto"/>
      <w:ind w:leftChars="0" w:left="624" w:firstLineChars="0" w:firstLine="0"/>
      <w:jc w:val="left"/>
    </w:pPr>
    <w:rPr>
      <w:b/>
      <w:snapToGrid/>
      <w:sz w:val="36"/>
      <w:szCs w:val="20"/>
    </w:rPr>
  </w:style>
  <w:style w:type="paragraph" w:styleId="38">
    <w:name w:val="Body Text 3"/>
    <w:basedOn w:val="a5"/>
    <w:link w:val="39"/>
    <w:rsid w:val="00BB7FB8"/>
    <w:pPr>
      <w:spacing w:line="240" w:lineRule="auto"/>
      <w:ind w:leftChars="0" w:left="0" w:right="-80" w:firstLineChars="0" w:firstLine="0"/>
    </w:pPr>
    <w:rPr>
      <w:rFonts w:eastAsia="華康楷書體W5"/>
      <w:sz w:val="26"/>
    </w:rPr>
  </w:style>
  <w:style w:type="character" w:customStyle="1" w:styleId="39">
    <w:name w:val="本文 3 字元"/>
    <w:link w:val="38"/>
    <w:rsid w:val="00BB7FB8"/>
    <w:rPr>
      <w:rFonts w:ascii="標楷體" w:eastAsia="華康楷書體W5"/>
      <w:snapToGrid w:val="0"/>
      <w:kern w:val="2"/>
      <w:sz w:val="26"/>
      <w:szCs w:val="28"/>
    </w:rPr>
  </w:style>
  <w:style w:type="paragraph" w:styleId="afffffffff6">
    <w:name w:val="Block Text"/>
    <w:basedOn w:val="a5"/>
    <w:rsid w:val="00BB7FB8"/>
    <w:pPr>
      <w:spacing w:line="240" w:lineRule="auto"/>
      <w:ind w:leftChars="0" w:left="113" w:right="113" w:firstLineChars="0" w:firstLine="0"/>
      <w:jc w:val="distribute"/>
    </w:pPr>
    <w:rPr>
      <w:snapToGrid/>
      <w:sz w:val="32"/>
      <w:szCs w:val="20"/>
    </w:rPr>
  </w:style>
  <w:style w:type="paragraph" w:customStyle="1" w:styleId="afffffffff7">
    <w:name w:val="主文"/>
    <w:basedOn w:val="a5"/>
    <w:rsid w:val="00BB7FB8"/>
    <w:pPr>
      <w:spacing w:line="312" w:lineRule="auto"/>
      <w:ind w:leftChars="0" w:left="0" w:firstLine="434"/>
    </w:pPr>
    <w:rPr>
      <w:rFonts w:ascii="Times New Roman" w:eastAsia="華康楷書體W5"/>
      <w:snapToGrid/>
      <w:spacing w:val="4"/>
      <w:sz w:val="21"/>
      <w:szCs w:val="20"/>
    </w:rPr>
  </w:style>
  <w:style w:type="paragraph" w:customStyle="1" w:styleId="afffffffff8">
    <w:name w:val="總述文"/>
    <w:rsid w:val="00BB7FB8"/>
    <w:pPr>
      <w:overflowPunct w:val="0"/>
      <w:spacing w:line="460" w:lineRule="exact"/>
      <w:ind w:firstLineChars="200" w:firstLine="200"/>
      <w:jc w:val="both"/>
    </w:pPr>
    <w:rPr>
      <w:rFonts w:ascii="標楷體" w:eastAsia="標楷體"/>
      <w:kern w:val="2"/>
      <w:sz w:val="28"/>
    </w:rPr>
  </w:style>
  <w:style w:type="paragraph" w:customStyle="1" w:styleId="afffffffff9">
    <w:name w:val="總述文一二三"/>
    <w:rsid w:val="00BB7FB8"/>
    <w:pPr>
      <w:overflowPunct w:val="0"/>
      <w:spacing w:line="460" w:lineRule="exact"/>
      <w:ind w:left="200" w:hangingChars="200" w:hanging="200"/>
      <w:jc w:val="both"/>
    </w:pPr>
    <w:rPr>
      <w:rFonts w:ascii="標楷體" w:eastAsia="標楷體"/>
      <w:sz w:val="28"/>
    </w:rPr>
  </w:style>
  <w:style w:type="paragraph" w:customStyle="1" w:styleId="afffffffffa">
    <w:name w:val="表說"/>
    <w:basedOn w:val="a5"/>
    <w:rsid w:val="00BB7FB8"/>
    <w:pPr>
      <w:spacing w:line="312" w:lineRule="auto"/>
      <w:ind w:leftChars="0" w:left="0" w:firstLineChars="0" w:firstLine="0"/>
    </w:pPr>
    <w:rPr>
      <w:rFonts w:ascii="Courier" w:eastAsia="華康楷書體W5" w:hAnsi="Courier"/>
      <w:snapToGrid/>
      <w:spacing w:val="4"/>
      <w:sz w:val="21"/>
      <w:szCs w:val="20"/>
    </w:rPr>
  </w:style>
  <w:style w:type="paragraph" w:customStyle="1" w:styleId="afffffffffb">
    <w:name w:val="一內文"/>
    <w:basedOn w:val="a5"/>
    <w:rsid w:val="00BB7FB8"/>
    <w:pPr>
      <w:snapToGrid w:val="0"/>
      <w:spacing w:line="600" w:lineRule="exact"/>
      <w:ind w:leftChars="0" w:left="364" w:firstLine="560"/>
    </w:pPr>
    <w:rPr>
      <w:snapToGrid/>
      <w:szCs w:val="20"/>
    </w:rPr>
  </w:style>
  <w:style w:type="character" w:customStyle="1" w:styleId="emailstyle15">
    <w:name w:val="emailstyle15"/>
    <w:rsid w:val="00BB7FB8"/>
    <w:rPr>
      <w:rFonts w:ascii="Arial" w:eastAsia="新細明體" w:hAnsi="Arial" w:cs="Arial"/>
      <w:color w:val="000000"/>
      <w:sz w:val="18"/>
    </w:rPr>
  </w:style>
  <w:style w:type="paragraph" w:customStyle="1" w:styleId="afffffffffc">
    <w:name w:val="乙篇主文 字元 字元"/>
    <w:basedOn w:val="a5"/>
    <w:link w:val="afffffffffd"/>
    <w:rsid w:val="00BB7FB8"/>
    <w:pPr>
      <w:spacing w:line="400" w:lineRule="exact"/>
      <w:ind w:leftChars="0" w:left="0"/>
    </w:pPr>
    <w:rPr>
      <w:sz w:val="24"/>
      <w:szCs w:val="24"/>
    </w:rPr>
  </w:style>
  <w:style w:type="character" w:customStyle="1" w:styleId="afffffffffd">
    <w:name w:val="乙篇主文 字元 字元 字元"/>
    <w:link w:val="afffffffffc"/>
    <w:rsid w:val="00BB7FB8"/>
    <w:rPr>
      <w:rFonts w:ascii="標楷體" w:eastAsia="標楷體"/>
      <w:snapToGrid w:val="0"/>
      <w:kern w:val="2"/>
      <w:sz w:val="24"/>
      <w:szCs w:val="24"/>
    </w:rPr>
  </w:style>
  <w:style w:type="character" w:customStyle="1" w:styleId="afffffffffe">
    <w:name w:val="甲篇內文 字元 字元"/>
    <w:rsid w:val="00BB7FB8"/>
    <w:rPr>
      <w:rFonts w:ascii="標楷體" w:eastAsia="標楷體"/>
      <w:kern w:val="2"/>
      <w:sz w:val="28"/>
      <w:szCs w:val="28"/>
      <w:lang w:val="en-US" w:eastAsia="zh-TW" w:bidi="ar-SA"/>
    </w:rPr>
  </w:style>
  <w:style w:type="paragraph" w:customStyle="1" w:styleId="1ff7">
    <w:name w:val="標題1.加粗"/>
    <w:basedOn w:val="a5"/>
    <w:link w:val="113"/>
    <w:rsid w:val="00BB7FB8"/>
    <w:pPr>
      <w:spacing w:line="400" w:lineRule="exact"/>
      <w:ind w:leftChars="0" w:left="0" w:firstLineChars="450" w:firstLine="1080"/>
    </w:pPr>
    <w:rPr>
      <w:rFonts w:cs="新細明體"/>
      <w:b/>
      <w:bCs/>
    </w:rPr>
  </w:style>
  <w:style w:type="character" w:customStyle="1" w:styleId="113">
    <w:name w:val="標題1.加粗 字元1"/>
    <w:link w:val="1ff7"/>
    <w:rsid w:val="00BB7FB8"/>
    <w:rPr>
      <w:rFonts w:ascii="標楷體" w:eastAsia="標楷體" w:cs="新細明體"/>
      <w:b/>
      <w:bCs/>
      <w:snapToGrid w:val="0"/>
      <w:kern w:val="2"/>
      <w:sz w:val="28"/>
      <w:szCs w:val="28"/>
    </w:rPr>
  </w:style>
  <w:style w:type="character" w:customStyle="1" w:styleId="1-321">
    <w:name w:val="表格欄1-3退2 字元 字元1"/>
    <w:rsid w:val="00BB7FB8"/>
    <w:rPr>
      <w:rFonts w:eastAsia="標楷體" w:cs="新細明體"/>
      <w:kern w:val="2"/>
      <w:sz w:val="18"/>
      <w:szCs w:val="18"/>
      <w:lang w:val="en-US" w:eastAsia="zh-TW" w:bidi="ar-SA"/>
    </w:rPr>
  </w:style>
  <w:style w:type="character" w:customStyle="1" w:styleId="1ff8">
    <w:name w:val="標題1. 字元 字元"/>
    <w:rsid w:val="00BB7FB8"/>
    <w:rPr>
      <w:rFonts w:ascii="標楷體" w:eastAsia="標楷體" w:cs="新細明體"/>
      <w:bCs/>
      <w:kern w:val="2"/>
      <w:sz w:val="24"/>
      <w:szCs w:val="24"/>
      <w:lang w:val="en-US" w:eastAsia="zh-TW" w:bidi="ar-SA"/>
    </w:rPr>
  </w:style>
  <w:style w:type="paragraph" w:customStyle="1" w:styleId="font7">
    <w:name w:val="font7"/>
    <w:basedOn w:val="a5"/>
    <w:rsid w:val="00BB7FB8"/>
    <w:pPr>
      <w:widowControl/>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2">
    <w:name w:val="xl32"/>
    <w:basedOn w:val="a5"/>
    <w:rsid w:val="00BB7FB8"/>
    <w:pPr>
      <w:widowControl/>
      <w:pBdr>
        <w:left w:val="single" w:sz="4"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8">
    <w:name w:val="xl38"/>
    <w:basedOn w:val="a5"/>
    <w:rsid w:val="00BB7FB8"/>
    <w:pPr>
      <w:widowControl/>
      <w:pBdr>
        <w:left w:val="single" w:sz="8"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40">
    <w:name w:val="xl40"/>
    <w:basedOn w:val="a5"/>
    <w:rsid w:val="00BB7FB8"/>
    <w:pPr>
      <w:widowControl/>
      <w:pBdr>
        <w:left w:val="single" w:sz="8" w:space="0" w:color="auto"/>
      </w:pBdr>
      <w:spacing w:before="100" w:beforeAutospacing="1" w:after="100" w:afterAutospacing="1" w:line="240" w:lineRule="auto"/>
      <w:ind w:leftChars="0" w:left="0" w:firstLineChars="0" w:firstLine="0"/>
      <w:jc w:val="left"/>
    </w:pPr>
    <w:rPr>
      <w:rFonts w:hint="eastAsia"/>
      <w:b/>
      <w:bCs/>
      <w:snapToGrid/>
      <w:kern w:val="0"/>
      <w:sz w:val="24"/>
      <w:szCs w:val="20"/>
    </w:rPr>
  </w:style>
  <w:style w:type="paragraph" w:customStyle="1" w:styleId="1-0">
    <w:name w:val="欄1-數字"/>
    <w:basedOn w:val="a5"/>
    <w:rsid w:val="00BB7FB8"/>
    <w:pPr>
      <w:spacing w:before="72" w:after="72" w:line="240" w:lineRule="auto"/>
      <w:ind w:leftChars="0" w:left="24" w:right="24" w:firstLineChars="0" w:firstLine="0"/>
      <w:jc w:val="right"/>
    </w:pPr>
    <w:rPr>
      <w:rFonts w:ascii="Times New Roman" w:eastAsia="華康儷中黑"/>
      <w:b/>
      <w:snapToGrid/>
      <w:spacing w:val="-6"/>
      <w:w w:val="85"/>
      <w:sz w:val="20"/>
      <w:szCs w:val="20"/>
    </w:rPr>
  </w:style>
  <w:style w:type="paragraph" w:customStyle="1" w:styleId="2-">
    <w:name w:val="欄2-數字"/>
    <w:basedOn w:val="a5"/>
    <w:rsid w:val="00BB7FB8"/>
    <w:pPr>
      <w:spacing w:before="72" w:after="72" w:line="240" w:lineRule="auto"/>
      <w:ind w:leftChars="0" w:left="24" w:right="24" w:firstLineChars="0" w:firstLine="0"/>
      <w:jc w:val="right"/>
    </w:pPr>
    <w:rPr>
      <w:rFonts w:ascii="Times New Roman" w:eastAsia="華康楷書體W5"/>
      <w:b/>
      <w:snapToGrid/>
      <w:spacing w:val="-6"/>
      <w:w w:val="85"/>
      <w:sz w:val="20"/>
      <w:szCs w:val="20"/>
    </w:rPr>
  </w:style>
  <w:style w:type="paragraph" w:customStyle="1" w:styleId="1-3">
    <w:name w:val="欄1-3"/>
    <w:basedOn w:val="a5"/>
    <w:rsid w:val="00BB7FB8"/>
    <w:pPr>
      <w:spacing w:before="20" w:after="20" w:line="240" w:lineRule="auto"/>
      <w:ind w:leftChars="0" w:left="150" w:firstLineChars="0" w:firstLine="0"/>
      <w:jc w:val="right"/>
    </w:pPr>
    <w:rPr>
      <w:rFonts w:ascii="Times New Roman" w:eastAsia="華康楷書體W5"/>
      <w:snapToGrid/>
      <w:spacing w:val="10"/>
      <w:sz w:val="19"/>
      <w:szCs w:val="20"/>
    </w:rPr>
  </w:style>
  <w:style w:type="paragraph" w:customStyle="1" w:styleId="1-13">
    <w:name w:val="欄1-1"/>
    <w:basedOn w:val="a5"/>
    <w:rsid w:val="00BB7FB8"/>
    <w:pPr>
      <w:spacing w:before="20" w:after="20" w:line="240" w:lineRule="auto"/>
      <w:ind w:leftChars="0" w:left="0" w:firstLineChars="0" w:firstLine="0"/>
      <w:jc w:val="distribute"/>
    </w:pPr>
    <w:rPr>
      <w:rFonts w:ascii="Times New Roman" w:eastAsia="華康儷中黑"/>
      <w:snapToGrid/>
      <w:spacing w:val="6"/>
      <w:sz w:val="21"/>
      <w:szCs w:val="20"/>
    </w:rPr>
  </w:style>
  <w:style w:type="paragraph" w:customStyle="1" w:styleId="xl41">
    <w:name w:val="xl41"/>
    <w:basedOn w:val="a5"/>
    <w:rsid w:val="00BB7FB8"/>
    <w:pPr>
      <w:widowControl/>
      <w:pBdr>
        <w:left w:val="single" w:sz="8" w:space="0" w:color="auto"/>
        <w:bottom w:val="single" w:sz="8" w:space="0" w:color="auto"/>
      </w:pBdr>
      <w:spacing w:before="100" w:beforeAutospacing="1" w:after="100" w:afterAutospacing="1" w:line="240" w:lineRule="auto"/>
      <w:ind w:leftChars="0" w:left="0" w:firstLineChars="0" w:firstLine="0"/>
      <w:jc w:val="center"/>
    </w:pPr>
    <w:rPr>
      <w:rFonts w:hint="eastAsia"/>
      <w:b/>
      <w:bCs/>
      <w:snapToGrid/>
      <w:kern w:val="0"/>
      <w:sz w:val="24"/>
      <w:szCs w:val="20"/>
    </w:rPr>
  </w:style>
  <w:style w:type="paragraph" w:customStyle="1" w:styleId="1-20">
    <w:name w:val="欄1-2"/>
    <w:basedOn w:val="1-3"/>
    <w:rsid w:val="00BB7FB8"/>
    <w:pPr>
      <w:ind w:left="75"/>
      <w:jc w:val="distribute"/>
    </w:pPr>
    <w:rPr>
      <w:rFonts w:eastAsia="華康儷中黑"/>
      <w:spacing w:val="6"/>
    </w:rPr>
  </w:style>
  <w:style w:type="paragraph" w:customStyle="1" w:styleId="affffffffff">
    <w:name w:val="小標"/>
    <w:basedOn w:val="a5"/>
    <w:rsid w:val="00BB7FB8"/>
    <w:pPr>
      <w:spacing w:line="360" w:lineRule="auto"/>
      <w:ind w:leftChars="0" w:left="420" w:firstLineChars="0" w:firstLine="0"/>
    </w:pPr>
    <w:rPr>
      <w:b/>
      <w:snapToGrid/>
      <w:sz w:val="32"/>
      <w:szCs w:val="20"/>
    </w:rPr>
  </w:style>
  <w:style w:type="paragraph" w:customStyle="1" w:styleId="affffffffff0">
    <w:name w:val="單元 字元 字元"/>
    <w:basedOn w:val="a5"/>
    <w:rsid w:val="00BB7FB8"/>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affffffffff1">
    <w:name w:val="甲乙丙"/>
    <w:basedOn w:val="a5"/>
    <w:rsid w:val="00BB7FB8"/>
    <w:pPr>
      <w:spacing w:after="360" w:line="360" w:lineRule="auto"/>
      <w:ind w:leftChars="0" w:left="0" w:firstLineChars="0" w:firstLine="0"/>
      <w:jc w:val="center"/>
    </w:pPr>
    <w:rPr>
      <w:b/>
      <w:snapToGrid/>
      <w:sz w:val="40"/>
      <w:szCs w:val="20"/>
    </w:rPr>
  </w:style>
  <w:style w:type="paragraph" w:customStyle="1" w:styleId="123a">
    <w:name w:val="括號123"/>
    <w:basedOn w:val="1239"/>
    <w:rsid w:val="00BB7FB8"/>
    <w:pPr>
      <w:ind w:firstLine="624"/>
    </w:pPr>
  </w:style>
  <w:style w:type="paragraph" w:customStyle="1" w:styleId="123b">
    <w:name w:val="圓圈123"/>
    <w:basedOn w:val="123a"/>
    <w:rsid w:val="00BB7FB8"/>
    <w:pPr>
      <w:ind w:firstLine="1008"/>
    </w:pPr>
  </w:style>
  <w:style w:type="paragraph" w:customStyle="1" w:styleId="-0">
    <w:name w:val="樣式-壹"/>
    <w:basedOn w:val="a5"/>
    <w:rsid w:val="00BB7FB8"/>
    <w:pPr>
      <w:spacing w:line="240" w:lineRule="auto"/>
      <w:ind w:leftChars="0" w:left="0" w:firstLineChars="0" w:firstLine="0"/>
      <w:jc w:val="left"/>
    </w:pPr>
    <w:rPr>
      <w:rFonts w:ascii="Times New Roman" w:eastAsia="華康楷書體W5"/>
      <w:snapToGrid/>
      <w:szCs w:val="24"/>
    </w:rPr>
  </w:style>
  <w:style w:type="paragraph" w:customStyle="1" w:styleId="1-322">
    <w:name w:val="表格欄1-3退2"/>
    <w:basedOn w:val="1-310"/>
    <w:rsid w:val="00BB7FB8"/>
    <w:pPr>
      <w:ind w:firstLineChars="200" w:firstLine="200"/>
    </w:pPr>
  </w:style>
  <w:style w:type="character" w:customStyle="1" w:styleId="1ff9">
    <w:name w:val="標題1.加粗 字元 字元 字元"/>
    <w:rsid w:val="00BB7FB8"/>
    <w:rPr>
      <w:rFonts w:ascii="標楷體" w:eastAsia="標楷體" w:cs="新細明體"/>
      <w:b/>
      <w:bCs/>
      <w:snapToGrid w:val="0"/>
      <w:kern w:val="2"/>
      <w:sz w:val="28"/>
      <w:szCs w:val="28"/>
      <w:lang w:val="en-US" w:eastAsia="zh-TW" w:bidi="ar-SA"/>
    </w:rPr>
  </w:style>
  <w:style w:type="paragraph" w:customStyle="1" w:styleId="affffffffff2">
    <w:name w:val="乙篇主文 字元"/>
    <w:basedOn w:val="a5"/>
    <w:link w:val="1ffa"/>
    <w:rsid w:val="00BB7FB8"/>
    <w:pPr>
      <w:spacing w:line="400" w:lineRule="exact"/>
      <w:ind w:leftChars="0" w:left="0"/>
    </w:pPr>
    <w:rPr>
      <w:sz w:val="24"/>
      <w:szCs w:val="24"/>
    </w:rPr>
  </w:style>
  <w:style w:type="character" w:customStyle="1" w:styleId="1ffa">
    <w:name w:val="乙篇主文 字元 字元1"/>
    <w:link w:val="affffffffff2"/>
    <w:rsid w:val="00BB7FB8"/>
    <w:rPr>
      <w:rFonts w:ascii="標楷體" w:eastAsia="標楷體"/>
      <w:snapToGrid w:val="0"/>
      <w:kern w:val="2"/>
      <w:sz w:val="24"/>
      <w:szCs w:val="24"/>
    </w:rPr>
  </w:style>
  <w:style w:type="paragraph" w:customStyle="1" w:styleId="bb">
    <w:name w:val="標題bb"/>
    <w:basedOn w:val="a5"/>
    <w:rsid w:val="00BB7FB8"/>
    <w:pPr>
      <w:spacing w:line="240" w:lineRule="auto"/>
      <w:ind w:leftChars="0" w:left="0" w:firstLineChars="0" w:firstLine="0"/>
    </w:pPr>
    <w:rPr>
      <w:rFonts w:ascii="Times New Roman"/>
      <w:snapToGrid/>
      <w:szCs w:val="20"/>
    </w:rPr>
  </w:style>
  <w:style w:type="paragraph" w:customStyle="1" w:styleId="1-14">
    <w:name w:val="表格欄1-1主管 字元 字元"/>
    <w:basedOn w:val="a5"/>
    <w:rsid w:val="00BB7FB8"/>
    <w:pPr>
      <w:spacing w:line="240" w:lineRule="auto"/>
      <w:ind w:leftChars="0" w:left="0" w:firstLineChars="0" w:firstLine="0"/>
      <w:jc w:val="distribute"/>
    </w:pPr>
    <w:rPr>
      <w:rFonts w:ascii="Times New Roman" w:cs="新細明體"/>
      <w:b/>
      <w:snapToGrid/>
      <w:sz w:val="20"/>
      <w:szCs w:val="20"/>
    </w:rPr>
  </w:style>
  <w:style w:type="paragraph" w:customStyle="1" w:styleId="1-312">
    <w:name w:val="表格欄1-3退1 字元 字元"/>
    <w:basedOn w:val="a5"/>
    <w:rsid w:val="00BB7FB8"/>
    <w:pPr>
      <w:spacing w:line="240" w:lineRule="auto"/>
      <w:ind w:leftChars="0" w:left="0" w:firstLineChars="100" w:firstLine="100"/>
      <w:jc w:val="distribute"/>
    </w:pPr>
    <w:rPr>
      <w:rFonts w:ascii="Times New Roman" w:cs="新細明體"/>
      <w:snapToGrid/>
      <w:sz w:val="18"/>
      <w:szCs w:val="18"/>
    </w:rPr>
  </w:style>
  <w:style w:type="paragraph" w:customStyle="1" w:styleId="xl42">
    <w:name w:val="xl42"/>
    <w:basedOn w:val="a5"/>
    <w:rsid w:val="00BB7FB8"/>
    <w:pPr>
      <w:widowControl/>
      <w:pBdr>
        <w:left w:val="single" w:sz="4" w:space="0" w:color="auto"/>
        <w:bottom w:val="single" w:sz="8"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affffffffff3">
    <w:name w:val="名詞解釋"/>
    <w:basedOn w:val="a5"/>
    <w:autoRedefine/>
    <w:rsid w:val="00BB7FB8"/>
    <w:pPr>
      <w:snapToGrid w:val="0"/>
      <w:spacing w:beforeLines="50" w:before="180" w:line="240" w:lineRule="auto"/>
      <w:ind w:leftChars="0" w:left="901" w:hangingChars="500" w:hanging="901"/>
    </w:pPr>
    <w:rPr>
      <w:rFonts w:ascii="Times New Roman" w:eastAsia="新細明體"/>
      <w:b/>
      <w:snapToGrid/>
      <w:sz w:val="18"/>
      <w:szCs w:val="24"/>
    </w:rPr>
  </w:style>
  <w:style w:type="paragraph" w:customStyle="1" w:styleId="affffffffff4">
    <w:name w:val="議題內文"/>
    <w:autoRedefine/>
    <w:rsid w:val="00BB7FB8"/>
    <w:pPr>
      <w:widowControl w:val="0"/>
      <w:spacing w:line="360" w:lineRule="exact"/>
      <w:ind w:firstLineChars="203" w:firstLine="406"/>
      <w:jc w:val="both"/>
    </w:pPr>
    <w:rPr>
      <w:rFonts w:ascii="Arial Narrow" w:eastAsia="細明體" w:hAnsi="細明體"/>
    </w:rPr>
  </w:style>
  <w:style w:type="paragraph" w:customStyle="1" w:styleId="a2">
    <w:name w:val="議題一"/>
    <w:basedOn w:val="affffffffff4"/>
    <w:autoRedefine/>
    <w:rsid w:val="00BB7FB8"/>
    <w:pPr>
      <w:numPr>
        <w:numId w:val="1"/>
      </w:numPr>
      <w:spacing w:afterLines="50" w:after="180" w:line="240" w:lineRule="exact"/>
      <w:ind w:firstLineChars="180" w:firstLine="180"/>
    </w:pPr>
  </w:style>
  <w:style w:type="paragraph" w:customStyle="1" w:styleId="1-15">
    <w:name w:val="表1-1"/>
    <w:autoRedefine/>
    <w:rsid w:val="00BB7FB8"/>
    <w:pPr>
      <w:tabs>
        <w:tab w:val="num" w:pos="361"/>
      </w:tabs>
      <w:ind w:leftChars="200" w:left="200" w:hangingChars="200" w:hanging="200"/>
      <w:jc w:val="center"/>
    </w:pPr>
    <w:rPr>
      <w:rFonts w:ascii="Arial Narrow" w:eastAsia="細明體" w:hAnsi="細明體"/>
      <w:b/>
      <w:sz w:val="22"/>
      <w:szCs w:val="22"/>
    </w:rPr>
  </w:style>
  <w:style w:type="paragraph" w:customStyle="1" w:styleId="a0">
    <w:name w:val="名詞解釋內文"/>
    <w:autoRedefine/>
    <w:rsid w:val="00BB7FB8"/>
    <w:pPr>
      <w:numPr>
        <w:numId w:val="8"/>
      </w:numPr>
      <w:tabs>
        <w:tab w:val="clear" w:pos="660"/>
      </w:tabs>
      <w:spacing w:line="240" w:lineRule="exact"/>
      <w:ind w:left="302" w:hangingChars="168" w:hanging="302"/>
      <w:jc w:val="both"/>
    </w:pPr>
    <w:rPr>
      <w:sz w:val="18"/>
      <w:szCs w:val="18"/>
    </w:rPr>
  </w:style>
  <w:style w:type="paragraph" w:customStyle="1" w:styleId="affffffffff5">
    <w:name w:val="標題圖文框"/>
    <w:autoRedefine/>
    <w:rsid w:val="00BB7FB8"/>
    <w:pPr>
      <w:framePr w:w="4536" w:h="851" w:hRule="exact" w:hSpace="170" w:wrap="around" w:vAnchor="page" w:hAnchor="page" w:x="1135" w:y="1419"/>
      <w:shd w:val="solid" w:color="FF0000" w:fill="FF0000"/>
      <w:snapToGrid w:val="0"/>
      <w:spacing w:after="72"/>
      <w:ind w:left="300" w:hanging="300"/>
      <w:jc w:val="center"/>
      <w:textAlignment w:val="center"/>
    </w:pPr>
    <w:rPr>
      <w:rFonts w:eastAsia="細明體"/>
      <w:b/>
      <w:color w:val="FFFFFF"/>
      <w:kern w:val="2"/>
      <w:sz w:val="40"/>
      <w:szCs w:val="40"/>
    </w:rPr>
  </w:style>
  <w:style w:type="paragraph" w:customStyle="1" w:styleId="1ffb">
    <w:name w:val="樣式1"/>
    <w:basedOn w:val="affffffffff5"/>
    <w:qFormat/>
    <w:rsid w:val="00BB7FB8"/>
    <w:pPr>
      <w:framePr w:wrap="around"/>
      <w:spacing w:after="0"/>
      <w:ind w:left="301" w:hanging="301"/>
    </w:pPr>
    <w:rPr>
      <w:sz w:val="12"/>
    </w:rPr>
  </w:style>
  <w:style w:type="paragraph" w:customStyle="1" w:styleId="affffffffff6">
    <w:name w:val="議題(一)"/>
    <w:basedOn w:val="a2"/>
    <w:autoRedefine/>
    <w:rsid w:val="00BB7FB8"/>
    <w:pPr>
      <w:numPr>
        <w:numId w:val="0"/>
      </w:numPr>
      <w:spacing w:beforeLines="70" w:before="252" w:afterLines="20" w:after="72"/>
    </w:pPr>
    <w:rPr>
      <w:b/>
      <w:bCs/>
      <w:color w:val="000000"/>
      <w:sz w:val="24"/>
    </w:rPr>
  </w:style>
  <w:style w:type="character" w:customStyle="1" w:styleId="style2">
    <w:name w:val="style2"/>
    <w:rsid w:val="00BB7FB8"/>
  </w:style>
  <w:style w:type="character" w:customStyle="1" w:styleId="cleartxt1">
    <w:name w:val="cleartxt1"/>
    <w:rsid w:val="00BB7FB8"/>
    <w:rPr>
      <w:b/>
      <w:bCs/>
      <w:color w:val="00CC00"/>
    </w:rPr>
  </w:style>
  <w:style w:type="character" w:customStyle="1" w:styleId="style31">
    <w:name w:val="style31"/>
    <w:rsid w:val="00BB7FB8"/>
    <w:rPr>
      <w:color w:val="000033"/>
      <w:sz w:val="20"/>
      <w:szCs w:val="20"/>
    </w:rPr>
  </w:style>
  <w:style w:type="character" w:customStyle="1" w:styleId="story1">
    <w:name w:val="story1"/>
    <w:rsid w:val="00BB7FB8"/>
    <w:rPr>
      <w:rFonts w:ascii="Verdana" w:hAnsi="Verdana" w:hint="default"/>
      <w:color w:val="414141"/>
      <w:sz w:val="22"/>
      <w:szCs w:val="22"/>
    </w:rPr>
  </w:style>
  <w:style w:type="character" w:customStyle="1" w:styleId="49">
    <w:name w:val="強調粗體4"/>
    <w:rsid w:val="00BB7FB8"/>
    <w:rPr>
      <w:b/>
      <w:bCs/>
    </w:rPr>
  </w:style>
  <w:style w:type="character" w:customStyle="1" w:styleId="style211">
    <w:name w:val="style211"/>
    <w:rsid w:val="00BB7FB8"/>
    <w:rPr>
      <w:rFonts w:ascii="微軟正黑體" w:eastAsia="微軟正黑體" w:hint="eastAsia"/>
      <w:b/>
      <w:bCs/>
      <w:sz w:val="21"/>
      <w:szCs w:val="21"/>
    </w:rPr>
  </w:style>
  <w:style w:type="paragraph" w:customStyle="1" w:styleId="affffffffff7">
    <w:name w:val="速別"/>
    <w:basedOn w:val="a5"/>
    <w:rsid w:val="00BB7FB8"/>
    <w:pPr>
      <w:snapToGrid w:val="0"/>
      <w:spacing w:line="240" w:lineRule="auto"/>
      <w:ind w:leftChars="0" w:left="0" w:firstLineChars="0" w:firstLine="0"/>
      <w:jc w:val="left"/>
    </w:pPr>
    <w:rPr>
      <w:rFonts w:ascii="Times New Roman"/>
      <w:snapToGrid/>
      <w:sz w:val="24"/>
      <w:szCs w:val="20"/>
    </w:rPr>
  </w:style>
  <w:style w:type="paragraph" w:customStyle="1" w:styleId="affffffffff8">
    <w:name w:val="字元 字元 字元 字元 字元 字元"/>
    <w:basedOn w:val="a5"/>
    <w:rsid w:val="00BB7FB8"/>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3a">
    <w:name w:val="字元3 字元 字元"/>
    <w:basedOn w:val="a5"/>
    <w:rsid w:val="00BB7FB8"/>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character" w:customStyle="1" w:styleId="dash51676587char1">
    <w:name w:val="dash5167_6587__char1"/>
    <w:rsid w:val="00BB7FB8"/>
    <w:rPr>
      <w:rFonts w:ascii="Times New Roman" w:hAnsi="Times New Roman" w:cs="Times New Roman" w:hint="default"/>
      <w:strike w:val="0"/>
      <w:dstrike w:val="0"/>
      <w:sz w:val="24"/>
      <w:szCs w:val="24"/>
      <w:u w:val="none"/>
      <w:effect w:val="none"/>
    </w:rPr>
  </w:style>
  <w:style w:type="character" w:customStyle="1" w:styleId="1ffc">
    <w:name w:val="字元 字元1"/>
    <w:rsid w:val="00BB7FB8"/>
    <w:rPr>
      <w:rFonts w:ascii="標楷體" w:eastAsia="標楷體" w:hAnsi="標楷體"/>
      <w:snapToGrid w:val="0"/>
      <w:kern w:val="2"/>
      <w:lang w:val="en-US" w:eastAsia="zh-TW" w:bidi="ar-SA"/>
    </w:rPr>
  </w:style>
  <w:style w:type="character" w:customStyle="1" w:styleId="ft1">
    <w:name w:val="ft1"/>
    <w:rsid w:val="00BB7FB8"/>
  </w:style>
  <w:style w:type="paragraph" w:customStyle="1" w:styleId="affffffffff9">
    <w:name w:val="註腳樣式"/>
    <w:basedOn w:val="af9"/>
    <w:rsid w:val="00BB7FB8"/>
    <w:pPr>
      <w:ind w:left="566" w:firstLine="406"/>
    </w:pPr>
  </w:style>
  <w:style w:type="character" w:customStyle="1" w:styleId="style11">
    <w:name w:val="style11"/>
    <w:rsid w:val="00BB7FB8"/>
    <w:rPr>
      <w:sz w:val="24"/>
      <w:szCs w:val="24"/>
    </w:rPr>
  </w:style>
  <w:style w:type="character" w:customStyle="1" w:styleId="w121">
    <w:name w:val="w121"/>
    <w:rsid w:val="00BB7FB8"/>
    <w:rPr>
      <w:b/>
      <w:bCs/>
      <w:color w:val="FF0000"/>
      <w:sz w:val="30"/>
      <w:szCs w:val="30"/>
    </w:rPr>
  </w:style>
  <w:style w:type="paragraph" w:customStyle="1" w:styleId="54">
    <w:name w:val="字元 字元5 字元 字元 字元"/>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key4">
    <w:name w:val="key4"/>
    <w:rsid w:val="00BB7FB8"/>
    <w:rPr>
      <w:rFonts w:ascii="зũ" w:hAnsi="зũ" w:hint="default"/>
      <w:b/>
      <w:bCs/>
      <w:color w:val="FF0000"/>
    </w:rPr>
  </w:style>
  <w:style w:type="paragraph" w:customStyle="1" w:styleId="Web4">
    <w:name w:val="內文 (Web)4"/>
    <w:basedOn w:val="a5"/>
    <w:rsid w:val="00BB7FB8"/>
    <w:pPr>
      <w:widowControl/>
      <w:spacing w:before="240" w:after="360"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f3">
    <w:name w:val="字元 字元2 字元 字元 字元 字元 字元 字元"/>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fd">
    <w:name w:val="字元1 字元 字元"/>
    <w:basedOn w:val="a5"/>
    <w:rsid w:val="00BB7FB8"/>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affffffffffa">
    <w:name w:val="文_壹"/>
    <w:basedOn w:val="a5"/>
    <w:autoRedefine/>
    <w:rsid w:val="00BB7FB8"/>
    <w:pPr>
      <w:snapToGrid w:val="0"/>
      <w:spacing w:line="300" w:lineRule="auto"/>
      <w:ind w:leftChars="100" w:left="240" w:firstLine="560"/>
    </w:pPr>
    <w:rPr>
      <w:rFonts w:hAnsi="標楷體" w:cs="Arial"/>
      <w:snapToGrid/>
    </w:rPr>
  </w:style>
  <w:style w:type="character" w:customStyle="1" w:styleId="word42">
    <w:name w:val="word42"/>
    <w:rsid w:val="00BB7FB8"/>
    <w:rPr>
      <w:rFonts w:ascii="新細明體" w:eastAsia="新細明體" w:hAnsi="新細明體" w:hint="eastAsia"/>
      <w:color w:val="000000"/>
      <w:sz w:val="19"/>
      <w:szCs w:val="19"/>
    </w:rPr>
  </w:style>
  <w:style w:type="character" w:customStyle="1" w:styleId="style41">
    <w:name w:val="style41"/>
    <w:rsid w:val="00BB7FB8"/>
    <w:rPr>
      <w:color w:val="999999"/>
      <w:sz w:val="24"/>
      <w:szCs w:val="24"/>
    </w:rPr>
  </w:style>
  <w:style w:type="character" w:customStyle="1" w:styleId="style14">
    <w:name w:val="style14"/>
    <w:rsid w:val="00BB7FB8"/>
    <w:rPr>
      <w:sz w:val="18"/>
      <w:szCs w:val="18"/>
    </w:rPr>
  </w:style>
  <w:style w:type="character" w:customStyle="1" w:styleId="1ffe">
    <w:name w:val="姓名及分機 字元1"/>
    <w:rsid w:val="00BB7FB8"/>
    <w:rPr>
      <w:rFonts w:ascii="標楷體" w:eastAsia="標楷體"/>
      <w:snapToGrid w:val="0"/>
      <w:kern w:val="2"/>
      <w:sz w:val="24"/>
      <w:szCs w:val="28"/>
      <w:lang w:val="en-US" w:eastAsia="zh-TW" w:bidi="ar-SA"/>
    </w:rPr>
  </w:style>
  <w:style w:type="character" w:customStyle="1" w:styleId="word1">
    <w:name w:val="word1"/>
    <w:rsid w:val="00BB7FB8"/>
    <w:rPr>
      <w:rFonts w:ascii="sөũ" w:hAnsi="sөũ" w:hint="default"/>
      <w:color w:val="555555"/>
      <w:sz w:val="24"/>
      <w:szCs w:val="24"/>
    </w:rPr>
  </w:style>
  <w:style w:type="character" w:customStyle="1" w:styleId="line-height-18pt1">
    <w:name w:val="line-height-18pt1"/>
    <w:rsid w:val="00BB7FB8"/>
  </w:style>
  <w:style w:type="character" w:customStyle="1" w:styleId="url2">
    <w:name w:val="url2"/>
    <w:rsid w:val="00BB7FB8"/>
    <w:rPr>
      <w:color w:val="008000"/>
      <w:sz w:val="22"/>
      <w:szCs w:val="22"/>
    </w:rPr>
  </w:style>
  <w:style w:type="character" w:customStyle="1" w:styleId="1fff">
    <w:name w:val="(一)下內文 字元1"/>
    <w:rsid w:val="00BB7FB8"/>
    <w:rPr>
      <w:rFonts w:ascii="標楷體" w:eastAsia="標楷體"/>
      <w:snapToGrid w:val="0"/>
      <w:kern w:val="2"/>
      <w:sz w:val="28"/>
      <w:szCs w:val="28"/>
      <w:lang w:val="en-US" w:eastAsia="zh-TW" w:bidi="ar-SA"/>
    </w:rPr>
  </w:style>
  <w:style w:type="paragraph" w:customStyle="1" w:styleId="affffffffffb">
    <w:name w:val="標題目錄"/>
    <w:basedOn w:val="a5"/>
    <w:rsid w:val="00BB7FB8"/>
    <w:pPr>
      <w:spacing w:line="240" w:lineRule="auto"/>
      <w:ind w:leftChars="1" w:left="608" w:hangingChars="210" w:hanging="605"/>
    </w:pPr>
    <w:rPr>
      <w:rFonts w:ascii="新細明體" w:eastAsia="新細明體"/>
      <w:b/>
      <w:bCs/>
      <w:snapToGrid/>
    </w:rPr>
  </w:style>
  <w:style w:type="paragraph" w:customStyle="1" w:styleId="114">
    <w:name w:val="字元 字元11"/>
    <w:basedOn w:val="a5"/>
    <w:semiHidden/>
    <w:rsid w:val="00BB7FB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16">
    <w:name w:val="字元 字元2 字元 字元 字元 字元 字元 字元1"/>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511">
    <w:name w:val="字元 字元51"/>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1fff0">
    <w:name w:val="字元 字元 字元1"/>
    <w:basedOn w:val="a5"/>
    <w:semiHidden/>
    <w:rsid w:val="00BB7FB8"/>
    <w:pPr>
      <w:widowControl/>
      <w:spacing w:after="160" w:line="240" w:lineRule="exact"/>
      <w:ind w:leftChars="0" w:left="0" w:firstLineChars="0" w:firstLine="0"/>
      <w:jc w:val="left"/>
    </w:pPr>
    <w:rPr>
      <w:rFonts w:ascii="Tahoma" w:eastAsia="新細明體" w:hAnsi="Tahoma" w:cs="Tahoma"/>
      <w:snapToGrid/>
      <w:kern w:val="0"/>
      <w:sz w:val="20"/>
      <w:lang w:eastAsia="en-US"/>
    </w:rPr>
  </w:style>
  <w:style w:type="paragraph" w:customStyle="1" w:styleId="1fff1">
    <w:name w:val="字元 字元 字元 字元 字元1"/>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1fff2">
    <w:name w:val="字元 字元 字元 字元 字元1 字元 字元 字元"/>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217">
    <w:name w:val="字元 字元21"/>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3b">
    <w:name w:val="字元 字元3"/>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ffffffffc">
    <w:name w:val="A"/>
    <w:basedOn w:val="123"/>
    <w:qFormat/>
    <w:rsid w:val="00BB7FB8"/>
    <w:pPr>
      <w:spacing w:line="480" w:lineRule="exact"/>
      <w:ind w:leftChars="400" w:firstLineChars="200" w:firstLine="200"/>
    </w:pPr>
  </w:style>
  <w:style w:type="paragraph" w:customStyle="1" w:styleId="2f4">
    <w:name w:val="樣式2"/>
    <w:basedOn w:val="Affffffffffc"/>
    <w:qFormat/>
    <w:rsid w:val="00BB7FB8"/>
    <w:pPr>
      <w:ind w:leftChars="300" w:left="300"/>
    </w:pPr>
  </w:style>
  <w:style w:type="paragraph" w:customStyle="1" w:styleId="B">
    <w:name w:val="B"/>
    <w:basedOn w:val="1231"/>
    <w:qFormat/>
    <w:rsid w:val="00BB7FB8"/>
    <w:pPr>
      <w:spacing w:line="480" w:lineRule="exact"/>
      <w:ind w:leftChars="500" w:firstLineChars="200" w:firstLine="200"/>
    </w:pPr>
    <w:rPr>
      <w:snapToGrid/>
      <w:color w:val="4F81BD"/>
      <w:szCs w:val="20"/>
    </w:rPr>
  </w:style>
  <w:style w:type="paragraph" w:customStyle="1" w:styleId="font5">
    <w:name w:val="font5"/>
    <w:basedOn w:val="a5"/>
    <w:rsid w:val="002771CB"/>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18"/>
      <w:szCs w:val="18"/>
    </w:rPr>
  </w:style>
  <w:style w:type="paragraph" w:customStyle="1" w:styleId="font6">
    <w:name w:val="font6"/>
    <w:basedOn w:val="a5"/>
    <w:rsid w:val="002771CB"/>
    <w:pPr>
      <w:widowControl/>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font8">
    <w:name w:val="font8"/>
    <w:basedOn w:val="a5"/>
    <w:rsid w:val="002771CB"/>
    <w:pPr>
      <w:widowControl/>
      <w:spacing w:before="100" w:beforeAutospacing="1" w:after="100" w:afterAutospacing="1" w:line="240" w:lineRule="auto"/>
      <w:ind w:leftChars="0" w:left="0" w:firstLineChars="0" w:firstLine="0"/>
      <w:jc w:val="left"/>
    </w:pPr>
    <w:rPr>
      <w:rFonts w:ascii="Times New Roman" w:eastAsia="新細明體"/>
      <w:snapToGrid/>
      <w:color w:val="000000"/>
      <w:kern w:val="0"/>
      <w:sz w:val="20"/>
      <w:szCs w:val="20"/>
    </w:rPr>
  </w:style>
  <w:style w:type="paragraph" w:customStyle="1" w:styleId="font9">
    <w:name w:val="font9"/>
    <w:basedOn w:val="a5"/>
    <w:rsid w:val="002771CB"/>
    <w:pPr>
      <w:widowControl/>
      <w:spacing w:before="100" w:beforeAutospacing="1" w:after="100" w:afterAutospacing="1" w:line="240" w:lineRule="auto"/>
      <w:ind w:leftChars="0" w:left="0" w:firstLineChars="0" w:firstLine="0"/>
      <w:jc w:val="left"/>
    </w:pPr>
    <w:rPr>
      <w:rFonts w:ascii="Times New Roman" w:eastAsia="新細明體"/>
      <w:snapToGrid/>
      <w:color w:val="000000"/>
      <w:kern w:val="0"/>
      <w:sz w:val="20"/>
      <w:szCs w:val="20"/>
    </w:rPr>
  </w:style>
  <w:style w:type="paragraph" w:customStyle="1" w:styleId="font10">
    <w:name w:val="font10"/>
    <w:basedOn w:val="a5"/>
    <w:rsid w:val="002771CB"/>
    <w:pPr>
      <w:widowControl/>
      <w:spacing w:before="100" w:beforeAutospacing="1" w:after="100" w:afterAutospacing="1" w:line="240" w:lineRule="auto"/>
      <w:ind w:leftChars="0" w:left="0" w:firstLineChars="0" w:firstLine="0"/>
      <w:jc w:val="left"/>
    </w:pPr>
    <w:rPr>
      <w:rFonts w:ascii="Arial" w:eastAsia="新細明體" w:hAnsi="Arial" w:cs="Arial"/>
      <w:snapToGrid/>
      <w:color w:val="000000"/>
      <w:kern w:val="0"/>
      <w:sz w:val="20"/>
      <w:szCs w:val="20"/>
    </w:rPr>
  </w:style>
  <w:style w:type="paragraph" w:customStyle="1" w:styleId="font11">
    <w:name w:val="font11"/>
    <w:basedOn w:val="a5"/>
    <w:rsid w:val="002771CB"/>
    <w:pPr>
      <w:widowControl/>
      <w:spacing w:before="100" w:beforeAutospacing="1" w:after="100" w:afterAutospacing="1" w:line="240" w:lineRule="auto"/>
      <w:ind w:leftChars="0" w:left="0" w:firstLineChars="0" w:firstLine="0"/>
      <w:jc w:val="left"/>
    </w:pPr>
    <w:rPr>
      <w:rFonts w:ascii="Arial" w:eastAsia="新細明體" w:hAnsi="Arial" w:cs="Arial"/>
      <w:snapToGrid/>
      <w:color w:val="000000"/>
      <w:kern w:val="0"/>
      <w:sz w:val="20"/>
      <w:szCs w:val="20"/>
    </w:rPr>
  </w:style>
  <w:style w:type="paragraph" w:customStyle="1" w:styleId="xl63">
    <w:name w:val="xl63"/>
    <w:basedOn w:val="a5"/>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新細明體" w:eastAsia="新細明體" w:hAnsi="新細明體" w:cs="新細明體"/>
      <w:snapToGrid/>
      <w:kern w:val="0"/>
      <w:sz w:val="24"/>
      <w:szCs w:val="24"/>
    </w:rPr>
  </w:style>
  <w:style w:type="paragraph" w:customStyle="1" w:styleId="xl64">
    <w:name w:val="xl64"/>
    <w:basedOn w:val="a5"/>
    <w:rsid w:val="002771CB"/>
    <w:pPr>
      <w:widowControl/>
      <w:pBdr>
        <w:top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65">
    <w:name w:val="xl65"/>
    <w:basedOn w:val="a5"/>
    <w:rsid w:val="002771CB"/>
    <w:pPr>
      <w:widowControl/>
      <w:pBdr>
        <w:top w:val="single" w:sz="8" w:space="0" w:color="000000"/>
        <w:left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66">
    <w:name w:val="xl66"/>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67">
    <w:name w:val="xl67"/>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68">
    <w:name w:val="xl68"/>
    <w:basedOn w:val="a5"/>
    <w:rsid w:val="002771CB"/>
    <w:pPr>
      <w:widowControl/>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pPr>
    <w:rPr>
      <w:rFonts w:hAnsi="標楷體" w:cs="新細明體"/>
      <w:snapToGrid/>
      <w:kern w:val="0"/>
      <w:sz w:val="20"/>
      <w:szCs w:val="20"/>
    </w:rPr>
  </w:style>
  <w:style w:type="paragraph" w:customStyle="1" w:styleId="xl69">
    <w:name w:val="xl69"/>
    <w:basedOn w:val="a5"/>
    <w:rsid w:val="002771CB"/>
    <w:pPr>
      <w:widowControl/>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kern w:val="0"/>
      <w:sz w:val="20"/>
      <w:szCs w:val="20"/>
    </w:rPr>
  </w:style>
  <w:style w:type="paragraph" w:customStyle="1" w:styleId="xl70">
    <w:name w:val="xl70"/>
    <w:basedOn w:val="a5"/>
    <w:rsid w:val="002771CB"/>
    <w:pPr>
      <w:widowControl/>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Times New Roman" w:eastAsia="新細明體"/>
      <w:snapToGrid/>
      <w:color w:val="000000"/>
      <w:kern w:val="0"/>
      <w:sz w:val="20"/>
      <w:szCs w:val="20"/>
    </w:rPr>
  </w:style>
  <w:style w:type="paragraph" w:customStyle="1" w:styleId="xl71">
    <w:name w:val="xl71"/>
    <w:basedOn w:val="a5"/>
    <w:rsid w:val="002771CB"/>
    <w:pPr>
      <w:widowControl/>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Times New Roman" w:eastAsia="新細明體"/>
      <w:snapToGrid/>
      <w:color w:val="000000"/>
      <w:kern w:val="0"/>
      <w:sz w:val="20"/>
      <w:szCs w:val="20"/>
    </w:rPr>
  </w:style>
  <w:style w:type="paragraph" w:customStyle="1" w:styleId="xl72">
    <w:name w:val="xl72"/>
    <w:basedOn w:val="a5"/>
    <w:rsid w:val="002771CB"/>
    <w:pPr>
      <w:widowControl/>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73">
    <w:name w:val="xl73"/>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74">
    <w:name w:val="xl74"/>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kern w:val="0"/>
      <w:sz w:val="20"/>
      <w:szCs w:val="20"/>
    </w:rPr>
  </w:style>
  <w:style w:type="paragraph" w:customStyle="1" w:styleId="xl75">
    <w:name w:val="xl75"/>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Times New Roman" w:eastAsia="新細明體"/>
      <w:snapToGrid/>
      <w:color w:val="000000"/>
      <w:kern w:val="0"/>
      <w:sz w:val="20"/>
      <w:szCs w:val="20"/>
    </w:rPr>
  </w:style>
  <w:style w:type="paragraph" w:customStyle="1" w:styleId="xl76">
    <w:name w:val="xl76"/>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Times New Roman" w:eastAsia="新細明體"/>
      <w:snapToGrid/>
      <w:color w:val="000000"/>
      <w:kern w:val="0"/>
      <w:sz w:val="20"/>
      <w:szCs w:val="20"/>
    </w:rPr>
  </w:style>
  <w:style w:type="paragraph" w:customStyle="1" w:styleId="xl77">
    <w:name w:val="xl77"/>
    <w:basedOn w:val="a5"/>
    <w:rsid w:val="002771CB"/>
    <w:pPr>
      <w:widowControl/>
      <w:pBdr>
        <w:top w:val="single" w:sz="8" w:space="0" w:color="000000"/>
        <w:right w:val="single" w:sz="8" w:space="0" w:color="000000"/>
      </w:pBdr>
      <w:spacing w:before="100" w:beforeAutospacing="1" w:after="100" w:afterAutospacing="1" w:line="240" w:lineRule="auto"/>
      <w:ind w:leftChars="0" w:left="0" w:firstLineChars="0" w:firstLine="0"/>
      <w:jc w:val="center"/>
    </w:pPr>
    <w:rPr>
      <w:rFonts w:ascii="Times New Roman" w:eastAsia="新細明體"/>
      <w:snapToGrid/>
      <w:kern w:val="0"/>
      <w:sz w:val="20"/>
      <w:szCs w:val="20"/>
    </w:rPr>
  </w:style>
  <w:style w:type="paragraph" w:customStyle="1" w:styleId="xl78">
    <w:name w:val="xl78"/>
    <w:basedOn w:val="a5"/>
    <w:rsid w:val="002771CB"/>
    <w:pPr>
      <w:widowControl/>
      <w:pBdr>
        <w:top w:val="single" w:sz="8" w:space="0" w:color="000000"/>
        <w:left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kern w:val="0"/>
      <w:sz w:val="20"/>
      <w:szCs w:val="20"/>
    </w:rPr>
  </w:style>
  <w:style w:type="paragraph" w:customStyle="1" w:styleId="xl79">
    <w:name w:val="xl79"/>
    <w:basedOn w:val="a5"/>
    <w:rsid w:val="002771CB"/>
    <w:pPr>
      <w:widowControl/>
      <w:pBdr>
        <w:top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kern w:val="0"/>
      <w:sz w:val="20"/>
      <w:szCs w:val="20"/>
    </w:rPr>
  </w:style>
  <w:style w:type="paragraph" w:customStyle="1" w:styleId="xl80">
    <w:name w:val="xl80"/>
    <w:basedOn w:val="a5"/>
    <w:rsid w:val="002771CB"/>
    <w:pPr>
      <w:widowControl/>
      <w:pBdr>
        <w:top w:val="single" w:sz="8" w:space="0" w:color="000000"/>
        <w:left w:val="single" w:sz="8" w:space="0" w:color="000000"/>
        <w:right w:val="single" w:sz="8" w:space="0" w:color="000000"/>
      </w:pBdr>
      <w:spacing w:before="100" w:beforeAutospacing="1" w:after="100" w:afterAutospacing="1" w:line="240" w:lineRule="auto"/>
      <w:ind w:leftChars="0" w:left="0" w:firstLineChars="0" w:firstLine="0"/>
      <w:jc w:val="left"/>
    </w:pPr>
    <w:rPr>
      <w:rFonts w:ascii="Times New Roman" w:eastAsia="新細明體"/>
      <w:snapToGrid/>
      <w:kern w:val="0"/>
      <w:sz w:val="20"/>
      <w:szCs w:val="20"/>
    </w:rPr>
  </w:style>
  <w:style w:type="paragraph" w:customStyle="1" w:styleId="xl81">
    <w:name w:val="xl81"/>
    <w:basedOn w:val="a5"/>
    <w:rsid w:val="002771CB"/>
    <w:pPr>
      <w:widowControl/>
      <w:pBdr>
        <w:right w:val="single" w:sz="8" w:space="0" w:color="000000"/>
      </w:pBdr>
      <w:spacing w:before="100" w:beforeAutospacing="1" w:after="100" w:afterAutospacing="1" w:line="240" w:lineRule="auto"/>
      <w:ind w:leftChars="0" w:left="0" w:firstLineChars="0" w:firstLine="0"/>
      <w:jc w:val="center"/>
    </w:pPr>
    <w:rPr>
      <w:rFonts w:ascii="Times New Roman" w:eastAsia="新細明體"/>
      <w:snapToGrid/>
      <w:kern w:val="0"/>
      <w:sz w:val="20"/>
      <w:szCs w:val="20"/>
    </w:rPr>
  </w:style>
  <w:style w:type="paragraph" w:customStyle="1" w:styleId="xl82">
    <w:name w:val="xl82"/>
    <w:basedOn w:val="a5"/>
    <w:rsid w:val="002771CB"/>
    <w:pPr>
      <w:widowControl/>
      <w:pBdr>
        <w:left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kern w:val="0"/>
      <w:sz w:val="20"/>
      <w:szCs w:val="20"/>
    </w:rPr>
  </w:style>
  <w:style w:type="paragraph" w:customStyle="1" w:styleId="xl83">
    <w:name w:val="xl83"/>
    <w:basedOn w:val="a5"/>
    <w:rsid w:val="002771CB"/>
    <w:pPr>
      <w:widowControl/>
      <w:pBdr>
        <w:right w:val="single" w:sz="8" w:space="0" w:color="000000"/>
      </w:pBdr>
      <w:spacing w:before="100" w:beforeAutospacing="1" w:after="100" w:afterAutospacing="1" w:line="240" w:lineRule="auto"/>
      <w:ind w:leftChars="0" w:left="0" w:firstLineChars="0" w:firstLine="0"/>
      <w:jc w:val="center"/>
    </w:pPr>
    <w:rPr>
      <w:rFonts w:hAnsi="標楷體" w:cs="新細明體"/>
      <w:snapToGrid/>
      <w:kern w:val="0"/>
      <w:sz w:val="20"/>
      <w:szCs w:val="20"/>
    </w:rPr>
  </w:style>
  <w:style w:type="paragraph" w:customStyle="1" w:styleId="xl84">
    <w:name w:val="xl84"/>
    <w:basedOn w:val="a5"/>
    <w:rsid w:val="002771CB"/>
    <w:pPr>
      <w:widowControl/>
      <w:pBdr>
        <w:left w:val="single" w:sz="8" w:space="0" w:color="000000"/>
        <w:right w:val="single" w:sz="8" w:space="0" w:color="000000"/>
      </w:pBdr>
      <w:spacing w:before="100" w:beforeAutospacing="1" w:after="100" w:afterAutospacing="1" w:line="240" w:lineRule="auto"/>
      <w:ind w:leftChars="0" w:left="0" w:firstLineChars="0" w:firstLine="0"/>
      <w:jc w:val="left"/>
    </w:pPr>
    <w:rPr>
      <w:rFonts w:ascii="Times New Roman" w:eastAsia="新細明體"/>
      <w:snapToGrid/>
      <w:kern w:val="0"/>
      <w:sz w:val="20"/>
      <w:szCs w:val="20"/>
    </w:rPr>
  </w:style>
  <w:style w:type="paragraph" w:customStyle="1" w:styleId="xl85">
    <w:name w:val="xl85"/>
    <w:basedOn w:val="a5"/>
    <w:rsid w:val="002771CB"/>
    <w:pPr>
      <w:widowControl/>
      <w:pBdr>
        <w:right w:val="single" w:sz="8" w:space="0" w:color="000000"/>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86">
    <w:name w:val="xl86"/>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Times New Roman" w:eastAsia="新細明體"/>
      <w:snapToGrid/>
      <w:kern w:val="0"/>
      <w:sz w:val="20"/>
      <w:szCs w:val="20"/>
    </w:rPr>
  </w:style>
  <w:style w:type="paragraph" w:customStyle="1" w:styleId="xl87">
    <w:name w:val="xl87"/>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kern w:val="0"/>
      <w:sz w:val="20"/>
      <w:szCs w:val="20"/>
    </w:rPr>
  </w:style>
  <w:style w:type="paragraph" w:customStyle="1" w:styleId="xl88">
    <w:name w:val="xl88"/>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89">
    <w:name w:val="xl89"/>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left"/>
    </w:pPr>
    <w:rPr>
      <w:rFonts w:ascii="Times New Roman" w:eastAsia="新細明體"/>
      <w:snapToGrid/>
      <w:kern w:val="0"/>
      <w:sz w:val="20"/>
      <w:szCs w:val="20"/>
    </w:rPr>
  </w:style>
  <w:style w:type="paragraph" w:customStyle="1" w:styleId="xl90">
    <w:name w:val="xl90"/>
    <w:basedOn w:val="a5"/>
    <w:rsid w:val="002771CB"/>
    <w:pPr>
      <w:widowControl/>
      <w:pBdr>
        <w:top w:val="single" w:sz="8" w:space="0" w:color="000000"/>
        <w:left w:val="single" w:sz="8" w:space="0" w:color="000000"/>
        <w:right w:val="single" w:sz="8" w:space="0" w:color="000000"/>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91">
    <w:name w:val="xl91"/>
    <w:basedOn w:val="a5"/>
    <w:rsid w:val="002771CB"/>
    <w:pPr>
      <w:widowControl/>
      <w:pBdr>
        <w:top w:val="single" w:sz="8" w:space="0" w:color="000000"/>
        <w:left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xl92">
    <w:name w:val="xl92"/>
    <w:basedOn w:val="a5"/>
    <w:rsid w:val="002771CB"/>
    <w:pPr>
      <w:widowControl/>
      <w:pBdr>
        <w:left w:val="single" w:sz="8" w:space="0" w:color="000000"/>
        <w:right w:val="single" w:sz="8" w:space="0" w:color="000000"/>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93">
    <w:name w:val="xl93"/>
    <w:basedOn w:val="a5"/>
    <w:rsid w:val="002771CB"/>
    <w:pPr>
      <w:widowControl/>
      <w:pBdr>
        <w:left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94">
    <w:name w:val="xl94"/>
    <w:basedOn w:val="a5"/>
    <w:rsid w:val="002771CB"/>
    <w:pPr>
      <w:widowControl/>
      <w:pBdr>
        <w:left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xl95">
    <w:name w:val="xl95"/>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kern w:val="0"/>
      <w:sz w:val="20"/>
      <w:szCs w:val="20"/>
    </w:rPr>
  </w:style>
  <w:style w:type="paragraph" w:customStyle="1" w:styleId="xl96">
    <w:name w:val="xl96"/>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xl97">
    <w:name w:val="xl97"/>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98">
    <w:name w:val="xl98"/>
    <w:basedOn w:val="a5"/>
    <w:rsid w:val="002771CB"/>
    <w:pPr>
      <w:widowControl/>
      <w:pBdr>
        <w:top w:val="single" w:sz="8" w:space="0" w:color="000000"/>
        <w:left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99">
    <w:name w:val="xl99"/>
    <w:basedOn w:val="a5"/>
    <w:rsid w:val="002771CB"/>
    <w:pPr>
      <w:widowControl/>
      <w:pBdr>
        <w:left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00">
    <w:name w:val="xl100"/>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01">
    <w:name w:val="xl101"/>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xl102">
    <w:name w:val="xl102"/>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03">
    <w:name w:val="xl103"/>
    <w:basedOn w:val="a5"/>
    <w:rsid w:val="002771CB"/>
    <w:pPr>
      <w:widowControl/>
      <w:pBdr>
        <w:right w:val="single" w:sz="8" w:space="0" w:color="000000"/>
      </w:pBdr>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xl104">
    <w:name w:val="xl104"/>
    <w:basedOn w:val="a5"/>
    <w:rsid w:val="002771CB"/>
    <w:pPr>
      <w:widowControl/>
      <w:pBdr>
        <w:top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05">
    <w:name w:val="xl105"/>
    <w:basedOn w:val="a5"/>
    <w:rsid w:val="002771CB"/>
    <w:pPr>
      <w:widowControl/>
      <w:pBdr>
        <w:top w:val="single" w:sz="8" w:space="0" w:color="000000"/>
        <w:bottom w:val="single" w:sz="8" w:space="0" w:color="000000"/>
        <w:right w:val="single" w:sz="8" w:space="0" w:color="000000"/>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106">
    <w:name w:val="xl106"/>
    <w:basedOn w:val="a5"/>
    <w:rsid w:val="002771CB"/>
    <w:pPr>
      <w:widowControl/>
      <w:pBdr>
        <w:top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07">
    <w:name w:val="xl107"/>
    <w:basedOn w:val="a5"/>
    <w:rsid w:val="002771CB"/>
    <w:pPr>
      <w:widowControl/>
      <w:pBdr>
        <w:top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08">
    <w:name w:val="xl108"/>
    <w:basedOn w:val="a5"/>
    <w:rsid w:val="002771CB"/>
    <w:pPr>
      <w:widowControl/>
      <w:pBdr>
        <w:top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09">
    <w:name w:val="xl109"/>
    <w:basedOn w:val="a5"/>
    <w:rsid w:val="002771CB"/>
    <w:pPr>
      <w:widowControl/>
      <w:pBdr>
        <w:top w:val="single" w:sz="8" w:space="0" w:color="000000"/>
        <w:left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0">
    <w:name w:val="xl110"/>
    <w:basedOn w:val="a5"/>
    <w:rsid w:val="002771CB"/>
    <w:pPr>
      <w:widowControl/>
      <w:pBdr>
        <w:top w:val="single" w:sz="8" w:space="0" w:color="000000"/>
        <w:left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1">
    <w:name w:val="xl111"/>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2">
    <w:name w:val="xl112"/>
    <w:basedOn w:val="a5"/>
    <w:rsid w:val="002771CB"/>
    <w:pPr>
      <w:widowControl/>
      <w:pBdr>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3">
    <w:name w:val="xl113"/>
    <w:basedOn w:val="a5"/>
    <w:rsid w:val="002771CB"/>
    <w:pPr>
      <w:widowControl/>
      <w:pBdr>
        <w:left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4">
    <w:name w:val="xl114"/>
    <w:basedOn w:val="a5"/>
    <w:rsid w:val="002771CB"/>
    <w:pPr>
      <w:widowControl/>
      <w:pBdr>
        <w:left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5">
    <w:name w:val="xl115"/>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6">
    <w:name w:val="xl116"/>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7">
    <w:name w:val="xl117"/>
    <w:basedOn w:val="a5"/>
    <w:rsid w:val="002771CB"/>
    <w:pPr>
      <w:widowControl/>
      <w:pBdr>
        <w:right w:val="single" w:sz="8" w:space="0" w:color="000000"/>
      </w:pBdr>
      <w:spacing w:before="100" w:beforeAutospacing="1" w:after="100" w:afterAutospacing="1" w:line="240" w:lineRule="auto"/>
      <w:ind w:leftChars="0" w:left="0" w:firstLineChars="0" w:firstLine="0"/>
    </w:pPr>
    <w:rPr>
      <w:rFonts w:ascii="Arial" w:eastAsia="新細明體" w:hAnsi="Arial" w:cs="Arial"/>
      <w:snapToGrid/>
      <w:color w:val="000000"/>
      <w:kern w:val="0"/>
      <w:sz w:val="20"/>
      <w:szCs w:val="20"/>
    </w:rPr>
  </w:style>
  <w:style w:type="paragraph" w:customStyle="1" w:styleId="xl118">
    <w:name w:val="xl118"/>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9">
    <w:name w:val="xl119"/>
    <w:basedOn w:val="a5"/>
    <w:rsid w:val="002771CB"/>
    <w:pPr>
      <w:widowControl/>
      <w:pBdr>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20">
    <w:name w:val="xl120"/>
    <w:basedOn w:val="a5"/>
    <w:rsid w:val="002771CB"/>
    <w:pPr>
      <w:widowControl/>
      <w:pBdr>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21">
    <w:name w:val="xl121"/>
    <w:basedOn w:val="a5"/>
    <w:rsid w:val="002771CB"/>
    <w:pPr>
      <w:widowControl/>
      <w:pBdr>
        <w:bottom w:val="single" w:sz="8" w:space="0" w:color="auto"/>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22">
    <w:name w:val="xl122"/>
    <w:basedOn w:val="a5"/>
    <w:rsid w:val="002771CB"/>
    <w:pPr>
      <w:widowControl/>
      <w:pBdr>
        <w:bottom w:val="single" w:sz="8" w:space="0" w:color="auto"/>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23">
    <w:name w:val="xl123"/>
    <w:basedOn w:val="a5"/>
    <w:rsid w:val="002771CB"/>
    <w:pPr>
      <w:widowControl/>
      <w:pBdr>
        <w:top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24">
    <w:name w:val="xl124"/>
    <w:basedOn w:val="a5"/>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125">
    <w:name w:val="xl125"/>
    <w:basedOn w:val="a5"/>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26">
    <w:name w:val="xl126"/>
    <w:basedOn w:val="a5"/>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27">
    <w:name w:val="xl127"/>
    <w:basedOn w:val="a5"/>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28">
    <w:name w:val="xl128"/>
    <w:basedOn w:val="a5"/>
    <w:rsid w:val="002771CB"/>
    <w:pPr>
      <w:widowControl/>
      <w:pBdr>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29">
    <w:name w:val="xl129"/>
    <w:basedOn w:val="a5"/>
    <w:rsid w:val="002771CB"/>
    <w:pPr>
      <w:widowControl/>
      <w:pBdr>
        <w:left w:val="single" w:sz="8" w:space="0" w:color="auto"/>
        <w:right w:val="single" w:sz="8" w:space="0" w:color="auto"/>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130">
    <w:name w:val="xl130"/>
    <w:basedOn w:val="a5"/>
    <w:rsid w:val="002771CB"/>
    <w:pPr>
      <w:widowControl/>
      <w:pBdr>
        <w:left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31">
    <w:name w:val="xl131"/>
    <w:basedOn w:val="a5"/>
    <w:rsid w:val="002771CB"/>
    <w:pPr>
      <w:widowControl/>
      <w:pBdr>
        <w:left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32">
    <w:name w:val="xl132"/>
    <w:basedOn w:val="a5"/>
    <w:rsid w:val="002771CB"/>
    <w:pPr>
      <w:widowControl/>
      <w:pBdr>
        <w:left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33">
    <w:name w:val="xl133"/>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34">
    <w:name w:val="xl134"/>
    <w:basedOn w:val="a5"/>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135">
    <w:name w:val="xl135"/>
    <w:basedOn w:val="a5"/>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36">
    <w:name w:val="xl136"/>
    <w:basedOn w:val="a5"/>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37">
    <w:name w:val="xl137"/>
    <w:basedOn w:val="a5"/>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38">
    <w:name w:val="xl138"/>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pPr>
    <w:rPr>
      <w:rFonts w:ascii="Arial" w:eastAsia="新細明體" w:hAnsi="Arial" w:cs="Arial"/>
      <w:snapToGrid/>
      <w:color w:val="000000"/>
      <w:kern w:val="0"/>
      <w:sz w:val="20"/>
      <w:szCs w:val="20"/>
    </w:rPr>
  </w:style>
  <w:style w:type="paragraph" w:customStyle="1" w:styleId="xl139">
    <w:name w:val="xl139"/>
    <w:basedOn w:val="a5"/>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jc w:val="right"/>
    </w:pPr>
    <w:rPr>
      <w:rFonts w:ascii="Arial" w:eastAsia="新細明體" w:hAnsi="Arial" w:cs="Arial"/>
      <w:snapToGrid/>
      <w:color w:val="000000"/>
      <w:kern w:val="0"/>
      <w:sz w:val="20"/>
      <w:szCs w:val="20"/>
    </w:rPr>
  </w:style>
  <w:style w:type="paragraph" w:customStyle="1" w:styleId="xl140">
    <w:name w:val="xl140"/>
    <w:basedOn w:val="a5"/>
    <w:rsid w:val="002771CB"/>
    <w:pPr>
      <w:widowControl/>
      <w:pBdr>
        <w:left w:val="single" w:sz="8" w:space="0" w:color="auto"/>
        <w:right w:val="single" w:sz="8" w:space="0" w:color="auto"/>
      </w:pBdr>
      <w:spacing w:before="100" w:beforeAutospacing="1" w:after="100" w:afterAutospacing="1" w:line="240" w:lineRule="auto"/>
      <w:ind w:leftChars="0" w:left="0" w:firstLineChars="0" w:firstLine="0"/>
      <w:jc w:val="right"/>
    </w:pPr>
    <w:rPr>
      <w:rFonts w:ascii="Arial" w:eastAsia="新細明體" w:hAnsi="Arial" w:cs="Arial"/>
      <w:snapToGrid/>
      <w:color w:val="000000"/>
      <w:kern w:val="0"/>
      <w:sz w:val="20"/>
      <w:szCs w:val="20"/>
    </w:rPr>
  </w:style>
  <w:style w:type="paragraph" w:customStyle="1" w:styleId="xl141">
    <w:name w:val="xl141"/>
    <w:basedOn w:val="a5"/>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jc w:val="right"/>
    </w:pPr>
    <w:rPr>
      <w:rFonts w:ascii="Arial" w:eastAsia="新細明體" w:hAnsi="Arial" w:cs="Arial"/>
      <w:snapToGrid/>
      <w:color w:val="000000"/>
      <w:kern w:val="0"/>
      <w:sz w:val="20"/>
      <w:szCs w:val="20"/>
    </w:rPr>
  </w:style>
  <w:style w:type="paragraph" w:customStyle="1" w:styleId="xl142">
    <w:name w:val="xl142"/>
    <w:basedOn w:val="a5"/>
    <w:rsid w:val="002771CB"/>
    <w:pPr>
      <w:widowControl/>
      <w:pBdr>
        <w:top w:val="single" w:sz="8" w:space="0" w:color="auto"/>
        <w:right w:val="single" w:sz="8" w:space="0" w:color="auto"/>
      </w:pBdr>
      <w:spacing w:before="100" w:beforeAutospacing="1" w:after="100" w:afterAutospacing="1" w:line="240" w:lineRule="auto"/>
      <w:ind w:leftChars="0" w:left="0" w:firstLineChars="0" w:firstLine="0"/>
      <w:jc w:val="left"/>
    </w:pPr>
    <w:rPr>
      <w:rFonts w:ascii="Arial" w:eastAsia="新細明體" w:hAnsi="Arial" w:cs="Arial"/>
      <w:snapToGrid/>
      <w:color w:val="000000"/>
      <w:kern w:val="0"/>
      <w:sz w:val="20"/>
      <w:szCs w:val="20"/>
    </w:rPr>
  </w:style>
  <w:style w:type="paragraph" w:customStyle="1" w:styleId="xl143">
    <w:name w:val="xl143"/>
    <w:basedOn w:val="a5"/>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xl144">
    <w:name w:val="xl144"/>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left"/>
    </w:pPr>
    <w:rPr>
      <w:rFonts w:ascii="Arial" w:eastAsia="新細明體" w:hAnsi="Arial" w:cs="Arial"/>
      <w:snapToGrid/>
      <w:color w:val="000000"/>
      <w:kern w:val="0"/>
      <w:sz w:val="20"/>
      <w:szCs w:val="20"/>
    </w:rPr>
  </w:style>
  <w:style w:type="paragraph" w:customStyle="1" w:styleId="xl145">
    <w:name w:val="xl145"/>
    <w:basedOn w:val="a5"/>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xl146">
    <w:name w:val="xl146"/>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147">
    <w:name w:val="xl147"/>
    <w:basedOn w:val="a5"/>
    <w:rsid w:val="002771CB"/>
    <w:pPr>
      <w:widowControl/>
      <w:pBdr>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48">
    <w:name w:val="xl148"/>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49">
    <w:name w:val="xl149"/>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50">
    <w:name w:val="xl150"/>
    <w:basedOn w:val="a5"/>
    <w:rsid w:val="002771CB"/>
    <w:pPr>
      <w:widowControl/>
      <w:pBdr>
        <w:right w:val="single" w:sz="8" w:space="0" w:color="auto"/>
      </w:pBdr>
      <w:spacing w:before="100" w:beforeAutospacing="1" w:after="100" w:afterAutospacing="1" w:line="240" w:lineRule="auto"/>
      <w:ind w:leftChars="0" w:left="0" w:firstLineChars="0" w:firstLine="0"/>
      <w:jc w:val="left"/>
    </w:pPr>
    <w:rPr>
      <w:rFonts w:ascii="Arial" w:eastAsia="新細明體" w:hAnsi="Arial" w:cs="Arial"/>
      <w:snapToGrid/>
      <w:color w:val="000000"/>
      <w:kern w:val="0"/>
      <w:sz w:val="20"/>
      <w:szCs w:val="20"/>
    </w:rPr>
  </w:style>
  <w:style w:type="paragraph" w:customStyle="1" w:styleId="xl151">
    <w:name w:val="xl151"/>
    <w:basedOn w:val="a5"/>
    <w:rsid w:val="002771CB"/>
    <w:pPr>
      <w:widowControl/>
      <w:pBdr>
        <w:right w:val="single" w:sz="8" w:space="0" w:color="auto"/>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152">
    <w:name w:val="xl152"/>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153">
    <w:name w:val="xl153"/>
    <w:basedOn w:val="a5"/>
    <w:rsid w:val="002771CB"/>
    <w:pPr>
      <w:widowControl/>
      <w:pBdr>
        <w:bottom w:val="single" w:sz="8" w:space="0" w:color="000000"/>
        <w:right w:val="single" w:sz="8" w:space="0" w:color="auto"/>
      </w:pBdr>
      <w:spacing w:before="100" w:beforeAutospacing="1" w:after="100" w:afterAutospacing="1" w:line="240" w:lineRule="auto"/>
      <w:ind w:leftChars="0" w:left="0" w:firstLineChars="0" w:firstLine="0"/>
      <w:jc w:val="left"/>
    </w:pPr>
    <w:rPr>
      <w:rFonts w:ascii="Arial" w:eastAsia="新細明體" w:hAnsi="Arial" w:cs="Arial"/>
      <w:snapToGrid/>
      <w:color w:val="000000"/>
      <w:kern w:val="0"/>
      <w:sz w:val="20"/>
      <w:szCs w:val="20"/>
    </w:rPr>
  </w:style>
  <w:style w:type="paragraph" w:customStyle="1" w:styleId="xl154">
    <w:name w:val="xl154"/>
    <w:basedOn w:val="a5"/>
    <w:rsid w:val="002771CB"/>
    <w:pPr>
      <w:widowControl/>
      <w:pBdr>
        <w:left w:val="single" w:sz="8" w:space="0" w:color="auto"/>
        <w:bottom w:val="single" w:sz="8" w:space="0" w:color="000000"/>
        <w:right w:val="single" w:sz="8" w:space="0" w:color="auto"/>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155">
    <w:name w:val="xl155"/>
    <w:basedOn w:val="a5"/>
    <w:rsid w:val="002771CB"/>
    <w:pPr>
      <w:widowControl/>
      <w:pBdr>
        <w:left w:val="single" w:sz="8" w:space="0" w:color="auto"/>
        <w:bottom w:val="single" w:sz="8" w:space="0" w:color="000000"/>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56">
    <w:name w:val="xl156"/>
    <w:basedOn w:val="a5"/>
    <w:rsid w:val="002771CB"/>
    <w:pPr>
      <w:widowControl/>
      <w:pBdr>
        <w:left w:val="single" w:sz="8" w:space="0" w:color="auto"/>
        <w:bottom w:val="single" w:sz="8" w:space="0" w:color="000000"/>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57">
    <w:name w:val="xl157"/>
    <w:basedOn w:val="a5"/>
    <w:rsid w:val="002771CB"/>
    <w:pPr>
      <w:widowControl/>
      <w:pBdr>
        <w:left w:val="single" w:sz="8" w:space="0" w:color="auto"/>
        <w:bottom w:val="single" w:sz="8" w:space="0" w:color="000000"/>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58">
    <w:name w:val="xl158"/>
    <w:basedOn w:val="a5"/>
    <w:rsid w:val="002771CB"/>
    <w:pPr>
      <w:widowControl/>
      <w:pBdr>
        <w:top w:val="single" w:sz="8" w:space="0" w:color="000000"/>
        <w:right w:val="single" w:sz="8" w:space="0" w:color="000000"/>
      </w:pBdr>
      <w:spacing w:before="100" w:beforeAutospacing="1" w:after="100" w:afterAutospacing="1" w:line="240" w:lineRule="auto"/>
      <w:ind w:leftChars="0" w:left="0" w:firstLineChars="0" w:firstLine="0"/>
      <w:jc w:val="left"/>
    </w:pPr>
    <w:rPr>
      <w:rFonts w:ascii="Arial" w:eastAsia="新細明體" w:hAnsi="Arial" w:cs="Arial"/>
      <w:snapToGrid/>
      <w:color w:val="000000"/>
      <w:kern w:val="0"/>
      <w:sz w:val="20"/>
      <w:szCs w:val="20"/>
    </w:rPr>
  </w:style>
  <w:style w:type="paragraph" w:customStyle="1" w:styleId="xl159">
    <w:name w:val="xl159"/>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kern w:val="0"/>
      <w:sz w:val="20"/>
      <w:szCs w:val="20"/>
    </w:rPr>
  </w:style>
  <w:style w:type="paragraph" w:customStyle="1" w:styleId="xl160">
    <w:name w:val="xl160"/>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left"/>
    </w:pPr>
    <w:rPr>
      <w:rFonts w:ascii="Arial" w:eastAsia="新細明體" w:hAnsi="Arial" w:cs="Arial"/>
      <w:snapToGrid/>
      <w:kern w:val="0"/>
      <w:sz w:val="20"/>
      <w:szCs w:val="20"/>
    </w:rPr>
  </w:style>
  <w:style w:type="paragraph" w:customStyle="1" w:styleId="xl161">
    <w:name w:val="xl161"/>
    <w:basedOn w:val="a5"/>
    <w:rsid w:val="002771CB"/>
    <w:pPr>
      <w:widowControl/>
      <w:pBdr>
        <w:bottom w:val="single" w:sz="8" w:space="0" w:color="auto"/>
        <w:right w:val="single" w:sz="8" w:space="0" w:color="000000"/>
      </w:pBdr>
      <w:spacing w:before="100" w:beforeAutospacing="1" w:after="100" w:afterAutospacing="1" w:line="240" w:lineRule="auto"/>
      <w:ind w:leftChars="0" w:left="0" w:firstLineChars="0" w:firstLine="0"/>
      <w:jc w:val="left"/>
    </w:pPr>
    <w:rPr>
      <w:rFonts w:ascii="Arial" w:eastAsia="新細明體" w:hAnsi="Arial" w:cs="Arial"/>
      <w:snapToGrid/>
      <w:color w:val="000000"/>
      <w:kern w:val="0"/>
      <w:sz w:val="20"/>
      <w:szCs w:val="20"/>
    </w:rPr>
  </w:style>
  <w:style w:type="paragraph" w:customStyle="1" w:styleId="xl162">
    <w:name w:val="xl162"/>
    <w:basedOn w:val="a5"/>
    <w:rsid w:val="002771CB"/>
    <w:pPr>
      <w:widowControl/>
      <w:pBdr>
        <w:bottom w:val="single" w:sz="8" w:space="0" w:color="auto"/>
        <w:right w:val="single" w:sz="8" w:space="0" w:color="000000"/>
      </w:pBdr>
      <w:spacing w:before="100" w:beforeAutospacing="1" w:after="100" w:afterAutospacing="1" w:line="240" w:lineRule="auto"/>
      <w:ind w:leftChars="0" w:left="0" w:firstLineChars="0" w:firstLine="0"/>
      <w:jc w:val="left"/>
    </w:pPr>
    <w:rPr>
      <w:rFonts w:hAnsi="標楷體" w:cs="新細明體"/>
      <w:snapToGrid/>
      <w:kern w:val="0"/>
      <w:sz w:val="20"/>
      <w:szCs w:val="20"/>
    </w:rPr>
  </w:style>
  <w:style w:type="paragraph" w:customStyle="1" w:styleId="xl163">
    <w:name w:val="xl163"/>
    <w:basedOn w:val="a5"/>
    <w:rsid w:val="002771CB"/>
    <w:pPr>
      <w:widowControl/>
      <w:pBdr>
        <w:left w:val="single" w:sz="8" w:space="0" w:color="000000"/>
        <w:bottom w:val="single" w:sz="8" w:space="0" w:color="auto"/>
        <w:right w:val="single" w:sz="8" w:space="0" w:color="000000"/>
      </w:pBdr>
      <w:spacing w:before="100" w:beforeAutospacing="1" w:after="100" w:afterAutospacing="1" w:line="240" w:lineRule="auto"/>
      <w:ind w:leftChars="0" w:left="0" w:firstLineChars="0" w:firstLine="0"/>
      <w:jc w:val="left"/>
    </w:pPr>
    <w:rPr>
      <w:rFonts w:hAnsi="標楷體" w:cs="新細明體"/>
      <w:snapToGrid/>
      <w:kern w:val="0"/>
      <w:sz w:val="20"/>
      <w:szCs w:val="20"/>
    </w:rPr>
  </w:style>
  <w:style w:type="paragraph" w:customStyle="1" w:styleId="xl164">
    <w:name w:val="xl164"/>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kern w:val="0"/>
      <w:sz w:val="20"/>
      <w:szCs w:val="20"/>
    </w:rPr>
  </w:style>
  <w:style w:type="paragraph" w:customStyle="1" w:styleId="xl165">
    <w:name w:val="xl165"/>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kern w:val="0"/>
      <w:sz w:val="20"/>
      <w:szCs w:val="20"/>
    </w:rPr>
  </w:style>
  <w:style w:type="paragraph" w:customStyle="1" w:styleId="xl166">
    <w:name w:val="xl166"/>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right"/>
    </w:pPr>
    <w:rPr>
      <w:rFonts w:ascii="Arial" w:eastAsia="新細明體" w:hAnsi="Arial" w:cs="Arial"/>
      <w:snapToGrid/>
      <w:color w:val="000000"/>
      <w:kern w:val="0"/>
      <w:sz w:val="20"/>
      <w:szCs w:val="20"/>
    </w:rPr>
  </w:style>
  <w:style w:type="paragraph" w:customStyle="1" w:styleId="xl167">
    <w:name w:val="xl167"/>
    <w:basedOn w:val="a5"/>
    <w:rsid w:val="002771CB"/>
    <w:pPr>
      <w:widowControl/>
      <w:pBdr>
        <w:right w:val="single" w:sz="8" w:space="0" w:color="auto"/>
      </w:pBdr>
      <w:spacing w:before="100" w:beforeAutospacing="1" w:after="100" w:afterAutospacing="1" w:line="240" w:lineRule="auto"/>
      <w:ind w:leftChars="0" w:left="0" w:firstLineChars="0" w:firstLine="0"/>
      <w:jc w:val="left"/>
    </w:pPr>
    <w:rPr>
      <w:rFonts w:ascii="Arial" w:eastAsia="新細明體" w:hAnsi="Arial" w:cs="Arial"/>
      <w:snapToGrid/>
      <w:kern w:val="0"/>
      <w:sz w:val="20"/>
      <w:szCs w:val="20"/>
    </w:rPr>
  </w:style>
  <w:style w:type="paragraph" w:customStyle="1" w:styleId="xl168">
    <w:name w:val="xl168"/>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pPr>
    <w:rPr>
      <w:rFonts w:hAnsi="標楷體" w:cs="新細明體"/>
      <w:snapToGrid/>
      <w:kern w:val="0"/>
      <w:sz w:val="20"/>
      <w:szCs w:val="20"/>
    </w:rPr>
  </w:style>
  <w:style w:type="paragraph" w:customStyle="1" w:styleId="xl169">
    <w:name w:val="xl169"/>
    <w:basedOn w:val="a5"/>
    <w:rsid w:val="002771CB"/>
    <w:pPr>
      <w:widowControl/>
      <w:pBdr>
        <w:top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xl170">
    <w:name w:val="xl170"/>
    <w:basedOn w:val="a5"/>
    <w:rsid w:val="002771CB"/>
    <w:pPr>
      <w:widowControl/>
      <w:pBdr>
        <w:top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71">
    <w:name w:val="xl171"/>
    <w:basedOn w:val="a5"/>
    <w:rsid w:val="002771CB"/>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ascii="新細明體" w:eastAsia="新細明體" w:hAnsi="新細明體" w:cs="新細明體"/>
      <w:snapToGrid/>
      <w:kern w:val="0"/>
      <w:sz w:val="24"/>
      <w:szCs w:val="24"/>
    </w:rPr>
  </w:style>
  <w:style w:type="paragraph" w:customStyle="1" w:styleId="xl172">
    <w:name w:val="xl172"/>
    <w:basedOn w:val="a5"/>
    <w:rsid w:val="002771CB"/>
    <w:pPr>
      <w:widowControl/>
      <w:pBdr>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73">
    <w:name w:val="xl173"/>
    <w:basedOn w:val="a5"/>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174">
    <w:name w:val="xl174"/>
    <w:basedOn w:val="a5"/>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新細明體" w:eastAsia="新細明體" w:hAnsi="新細明體" w:cs="新細明體"/>
      <w:snapToGrid/>
      <w:kern w:val="0"/>
      <w:sz w:val="24"/>
      <w:szCs w:val="24"/>
    </w:rPr>
  </w:style>
  <w:style w:type="paragraph" w:customStyle="1" w:styleId="xl175">
    <w:name w:val="xl175"/>
    <w:basedOn w:val="a5"/>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176">
    <w:name w:val="xl176"/>
    <w:basedOn w:val="a5"/>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新細明體" w:eastAsia="新細明體" w:hAnsi="新細明體" w:cs="新細明體"/>
      <w:snapToGrid/>
      <w:kern w:val="0"/>
      <w:sz w:val="24"/>
      <w:szCs w:val="24"/>
    </w:rPr>
  </w:style>
  <w:style w:type="paragraph" w:customStyle="1" w:styleId="xl177">
    <w:name w:val="xl177"/>
    <w:basedOn w:val="a5"/>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178">
    <w:name w:val="xl178"/>
    <w:basedOn w:val="a5"/>
    <w:rsid w:val="002771CB"/>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179">
    <w:name w:val="xl179"/>
    <w:basedOn w:val="a5"/>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180">
    <w:name w:val="xl180"/>
    <w:basedOn w:val="a5"/>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新細明體" w:eastAsia="新細明體" w:hAnsi="新細明體" w:cs="新細明體"/>
      <w:snapToGrid/>
      <w:kern w:val="0"/>
      <w:sz w:val="24"/>
      <w:szCs w:val="24"/>
    </w:rPr>
  </w:style>
  <w:style w:type="paragraph" w:customStyle="1" w:styleId="xl181">
    <w:name w:val="xl181"/>
    <w:basedOn w:val="a5"/>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182">
    <w:name w:val="xl182"/>
    <w:basedOn w:val="a5"/>
    <w:rsid w:val="002771CB"/>
    <w:pPr>
      <w:widowControl/>
      <w:pBdr>
        <w:top w:val="single" w:sz="4"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83">
    <w:name w:val="xl183"/>
    <w:basedOn w:val="a5"/>
    <w:rsid w:val="002771CB"/>
    <w:pPr>
      <w:widowControl/>
      <w:pBdr>
        <w:top w:val="single" w:sz="4" w:space="0" w:color="auto"/>
        <w:left w:val="single" w:sz="8" w:space="0" w:color="auto"/>
        <w:right w:val="single" w:sz="8" w:space="0" w:color="auto"/>
      </w:pBdr>
      <w:spacing w:before="100" w:beforeAutospacing="1" w:after="100" w:afterAutospacing="1" w:line="240" w:lineRule="auto"/>
      <w:ind w:leftChars="0" w:left="0" w:firstLineChars="0" w:firstLine="0"/>
      <w:jc w:val="left"/>
    </w:pPr>
    <w:rPr>
      <w:rFonts w:hAnsi="標楷體" w:cs="新細明體"/>
      <w:snapToGrid/>
      <w:color w:val="FF0000"/>
      <w:kern w:val="0"/>
      <w:sz w:val="18"/>
      <w:szCs w:val="18"/>
    </w:rPr>
  </w:style>
  <w:style w:type="paragraph" w:customStyle="1" w:styleId="xl184">
    <w:name w:val="xl184"/>
    <w:basedOn w:val="a5"/>
    <w:rsid w:val="002771CB"/>
    <w:pPr>
      <w:widowControl/>
      <w:pBdr>
        <w:top w:val="single" w:sz="4" w:space="0" w:color="auto"/>
        <w:left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85">
    <w:name w:val="xl185"/>
    <w:basedOn w:val="a5"/>
    <w:rsid w:val="002771CB"/>
    <w:pPr>
      <w:widowControl/>
      <w:pBdr>
        <w:top w:val="single" w:sz="4" w:space="0" w:color="auto"/>
        <w:left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86">
    <w:name w:val="xl186"/>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87">
    <w:name w:val="xl187"/>
    <w:basedOn w:val="a5"/>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jc w:val="left"/>
    </w:pPr>
    <w:rPr>
      <w:rFonts w:hAnsi="標楷體" w:cs="新細明體"/>
      <w:snapToGrid/>
      <w:color w:val="FF0000"/>
      <w:kern w:val="0"/>
      <w:sz w:val="18"/>
      <w:szCs w:val="18"/>
    </w:rPr>
  </w:style>
  <w:style w:type="paragraph" w:customStyle="1" w:styleId="xl188">
    <w:name w:val="xl188"/>
    <w:basedOn w:val="a5"/>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89">
    <w:name w:val="xl189"/>
    <w:basedOn w:val="a5"/>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90">
    <w:name w:val="xl190"/>
    <w:basedOn w:val="a5"/>
    <w:rsid w:val="002771CB"/>
    <w:pPr>
      <w:widowControl/>
      <w:pBdr>
        <w:top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91">
    <w:name w:val="xl191"/>
    <w:basedOn w:val="a5"/>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jc w:val="left"/>
    </w:pPr>
    <w:rPr>
      <w:rFonts w:hAnsi="標楷體" w:cs="新細明體"/>
      <w:snapToGrid/>
      <w:color w:val="FF0000"/>
      <w:kern w:val="0"/>
      <w:sz w:val="18"/>
      <w:szCs w:val="18"/>
    </w:rPr>
  </w:style>
  <w:style w:type="paragraph" w:customStyle="1" w:styleId="xl192">
    <w:name w:val="xl192"/>
    <w:basedOn w:val="a5"/>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93">
    <w:name w:val="xl193"/>
    <w:basedOn w:val="a5"/>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94">
    <w:name w:val="xl194"/>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left"/>
    </w:pPr>
    <w:rPr>
      <w:rFonts w:hAnsi="標楷體" w:cs="新細明體"/>
      <w:snapToGrid/>
      <w:color w:val="FF0000"/>
      <w:kern w:val="0"/>
      <w:sz w:val="18"/>
      <w:szCs w:val="18"/>
    </w:rPr>
  </w:style>
  <w:style w:type="paragraph" w:customStyle="1" w:styleId="xl195">
    <w:name w:val="xl195"/>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table" w:customStyle="1" w:styleId="TableNormal">
    <w:name w:val="Table Normal"/>
    <w:uiPriority w:val="2"/>
    <w:semiHidden/>
    <w:unhideWhenUsed/>
    <w:qFormat/>
    <w:rsid w:val="00BF41B6"/>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Standard">
    <w:name w:val="Standard"/>
    <w:rsid w:val="000F432A"/>
    <w:pPr>
      <w:widowControl w:val="0"/>
      <w:suppressAutoHyphens/>
      <w:autoSpaceDN w:val="0"/>
    </w:pPr>
    <w:rPr>
      <w:rFonts w:ascii="Calibri" w:hAnsi="Calibri" w:cs="F1"/>
      <w:kern w:val="3"/>
      <w:sz w:val="24"/>
      <w:szCs w:val="22"/>
    </w:rPr>
  </w:style>
  <w:style w:type="character" w:customStyle="1" w:styleId="hzn33d">
    <w:name w:val="hzn33d"/>
    <w:basedOn w:val="a7"/>
    <w:rsid w:val="004F3827"/>
  </w:style>
  <w:style w:type="table" w:customStyle="1" w:styleId="2f5">
    <w:name w:val="表格格線2"/>
    <w:basedOn w:val="a8"/>
    <w:next w:val="aff2"/>
    <w:uiPriority w:val="59"/>
    <w:rsid w:val="000655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表格格線12"/>
    <w:basedOn w:val="a8"/>
    <w:next w:val="aff2"/>
    <w:rsid w:val="00065557"/>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5">
    <w:name w:val="第一層(14號字) 字元"/>
    <w:link w:val="144"/>
    <w:rsid w:val="00065557"/>
    <w:rPr>
      <w:rFonts w:ascii="標楷體" w:eastAsia="標楷體"/>
      <w:b/>
      <w:snapToGrid w:val="0"/>
      <w:kern w:val="2"/>
      <w:sz w:val="28"/>
    </w:rPr>
  </w:style>
  <w:style w:type="paragraph" w:customStyle="1" w:styleId="affffffffffd">
    <w:name w:val="(一)內文"/>
    <w:autoRedefine/>
    <w:rsid w:val="00065557"/>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065557"/>
    <w:rPr>
      <w:rFonts w:ascii="Arial" w:eastAsia="新細明體" w:hAnsi="Arial" w:cs="Arial"/>
      <w:color w:val="auto"/>
      <w:sz w:val="18"/>
      <w:szCs w:val="20"/>
    </w:rPr>
  </w:style>
  <w:style w:type="paragraph" w:customStyle="1" w:styleId="affffffffffe">
    <w:name w:val="字元 字元 字元 字元 字元 字元 字元 字元 字元 字元 字元 字元 字元 字元 字元 字元 字元 字元 字元 字元 字元 字元 字元"/>
    <w:basedOn w:val="a5"/>
    <w:semiHidden/>
    <w:rsid w:val="0006555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fffffffff">
    <w:name w:val="表格標題"/>
    <w:basedOn w:val="a5"/>
    <w:rsid w:val="00065557"/>
    <w:pPr>
      <w:widowControl/>
      <w:spacing w:line="340" w:lineRule="exact"/>
      <w:ind w:leftChars="0" w:left="601" w:firstLineChars="0" w:hanging="601"/>
      <w:jc w:val="distribute"/>
    </w:pPr>
    <w:rPr>
      <w:rFonts w:hAnsi="標楷體" w:cs="新細明體"/>
      <w:b/>
      <w:bCs/>
      <w:snapToGrid/>
      <w:kern w:val="0"/>
      <w:sz w:val="22"/>
      <w:szCs w:val="22"/>
    </w:rPr>
  </w:style>
  <w:style w:type="table" w:customStyle="1" w:styleId="218">
    <w:name w:val="表格格線21"/>
    <w:basedOn w:val="a8"/>
    <w:next w:val="aff2"/>
    <w:uiPriority w:val="99"/>
    <w:rsid w:val="0006555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6">
    <w:name w:val="字元 字元2 字元 字元 字元 字元"/>
    <w:basedOn w:val="a5"/>
    <w:semiHidden/>
    <w:rsid w:val="0006555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ffffff0">
    <w:name w:val="一"/>
    <w:basedOn w:val="a5"/>
    <w:rsid w:val="00065557"/>
    <w:pPr>
      <w:spacing w:line="240" w:lineRule="auto"/>
      <w:ind w:leftChars="0" w:left="0" w:firstLineChars="0" w:firstLine="0"/>
      <w:jc w:val="left"/>
    </w:pPr>
    <w:rPr>
      <w:rFonts w:hAnsi="標楷體"/>
      <w:snapToGrid/>
      <w:sz w:val="32"/>
      <w:szCs w:val="32"/>
    </w:rPr>
  </w:style>
  <w:style w:type="character" w:customStyle="1" w:styleId="min-w-1rem">
    <w:name w:val="min-w-[1rem]"/>
    <w:basedOn w:val="a7"/>
    <w:rsid w:val="00520468"/>
  </w:style>
  <w:style w:type="table" w:customStyle="1" w:styleId="3c">
    <w:name w:val="表格格線3"/>
    <w:basedOn w:val="a8"/>
    <w:next w:val="aff2"/>
    <w:uiPriority w:val="39"/>
    <w:rsid w:val="00187D76"/>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a">
    <w:name w:val="表格格線4"/>
    <w:basedOn w:val="a8"/>
    <w:next w:val="aff2"/>
    <w:uiPriority w:val="39"/>
    <w:rsid w:val="0010618B"/>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5">
    <w:name w:val="表格格線5"/>
    <w:basedOn w:val="a8"/>
    <w:next w:val="aff2"/>
    <w:uiPriority w:val="39"/>
    <w:rsid w:val="00054C8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表格格線31"/>
    <w:basedOn w:val="a8"/>
    <w:next w:val="aff2"/>
    <w:uiPriority w:val="59"/>
    <w:rsid w:val="00613603"/>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7960">
      <w:bodyDiv w:val="1"/>
      <w:marLeft w:val="0"/>
      <w:marRight w:val="0"/>
      <w:marTop w:val="0"/>
      <w:marBottom w:val="0"/>
      <w:divBdr>
        <w:top w:val="none" w:sz="0" w:space="0" w:color="auto"/>
        <w:left w:val="none" w:sz="0" w:space="0" w:color="auto"/>
        <w:bottom w:val="none" w:sz="0" w:space="0" w:color="auto"/>
        <w:right w:val="none" w:sz="0" w:space="0" w:color="auto"/>
      </w:divBdr>
      <w:divsChild>
        <w:div w:id="2129809990">
          <w:marLeft w:val="0"/>
          <w:marRight w:val="0"/>
          <w:marTop w:val="0"/>
          <w:marBottom w:val="0"/>
          <w:divBdr>
            <w:top w:val="none" w:sz="0" w:space="0" w:color="auto"/>
            <w:left w:val="none" w:sz="0" w:space="0" w:color="auto"/>
            <w:bottom w:val="none" w:sz="0" w:space="0" w:color="auto"/>
            <w:right w:val="none" w:sz="0" w:space="0" w:color="auto"/>
          </w:divBdr>
          <w:divsChild>
            <w:div w:id="1884440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795583">
      <w:bodyDiv w:val="1"/>
      <w:marLeft w:val="0"/>
      <w:marRight w:val="0"/>
      <w:marTop w:val="0"/>
      <w:marBottom w:val="0"/>
      <w:divBdr>
        <w:top w:val="none" w:sz="0" w:space="0" w:color="auto"/>
        <w:left w:val="none" w:sz="0" w:space="0" w:color="auto"/>
        <w:bottom w:val="none" w:sz="0" w:space="0" w:color="auto"/>
        <w:right w:val="none" w:sz="0" w:space="0" w:color="auto"/>
      </w:divBdr>
    </w:div>
    <w:div w:id="50472108">
      <w:bodyDiv w:val="1"/>
      <w:marLeft w:val="0"/>
      <w:marRight w:val="0"/>
      <w:marTop w:val="0"/>
      <w:marBottom w:val="0"/>
      <w:divBdr>
        <w:top w:val="none" w:sz="0" w:space="0" w:color="auto"/>
        <w:left w:val="none" w:sz="0" w:space="0" w:color="auto"/>
        <w:bottom w:val="none" w:sz="0" w:space="0" w:color="auto"/>
        <w:right w:val="none" w:sz="0" w:space="0" w:color="auto"/>
      </w:divBdr>
    </w:div>
    <w:div w:id="56366306">
      <w:bodyDiv w:val="1"/>
      <w:marLeft w:val="0"/>
      <w:marRight w:val="0"/>
      <w:marTop w:val="0"/>
      <w:marBottom w:val="0"/>
      <w:divBdr>
        <w:top w:val="none" w:sz="0" w:space="0" w:color="auto"/>
        <w:left w:val="none" w:sz="0" w:space="0" w:color="auto"/>
        <w:bottom w:val="none" w:sz="0" w:space="0" w:color="auto"/>
        <w:right w:val="none" w:sz="0" w:space="0" w:color="auto"/>
      </w:divBdr>
      <w:divsChild>
        <w:div w:id="1276983653">
          <w:marLeft w:val="0"/>
          <w:marRight w:val="0"/>
          <w:marTop w:val="0"/>
          <w:marBottom w:val="0"/>
          <w:divBdr>
            <w:top w:val="none" w:sz="0" w:space="0" w:color="auto"/>
            <w:left w:val="none" w:sz="0" w:space="0" w:color="auto"/>
            <w:bottom w:val="none" w:sz="0" w:space="0" w:color="auto"/>
            <w:right w:val="none" w:sz="0" w:space="0" w:color="auto"/>
          </w:divBdr>
          <w:divsChild>
            <w:div w:id="1856655401">
              <w:marLeft w:val="0"/>
              <w:marRight w:val="0"/>
              <w:marTop w:val="0"/>
              <w:marBottom w:val="0"/>
              <w:divBdr>
                <w:top w:val="none" w:sz="0" w:space="0" w:color="auto"/>
                <w:left w:val="none" w:sz="0" w:space="0" w:color="auto"/>
                <w:bottom w:val="none" w:sz="0" w:space="0" w:color="auto"/>
                <w:right w:val="none" w:sz="0" w:space="0" w:color="auto"/>
              </w:divBdr>
              <w:divsChild>
                <w:div w:id="2140880062">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56637995">
      <w:bodyDiv w:val="1"/>
      <w:marLeft w:val="0"/>
      <w:marRight w:val="0"/>
      <w:marTop w:val="0"/>
      <w:marBottom w:val="0"/>
      <w:divBdr>
        <w:top w:val="none" w:sz="0" w:space="0" w:color="auto"/>
        <w:left w:val="none" w:sz="0" w:space="0" w:color="auto"/>
        <w:bottom w:val="none" w:sz="0" w:space="0" w:color="auto"/>
        <w:right w:val="none" w:sz="0" w:space="0" w:color="auto"/>
      </w:divBdr>
    </w:div>
    <w:div w:id="58865526">
      <w:bodyDiv w:val="1"/>
      <w:marLeft w:val="0"/>
      <w:marRight w:val="0"/>
      <w:marTop w:val="0"/>
      <w:marBottom w:val="0"/>
      <w:divBdr>
        <w:top w:val="none" w:sz="0" w:space="0" w:color="auto"/>
        <w:left w:val="none" w:sz="0" w:space="0" w:color="auto"/>
        <w:bottom w:val="none" w:sz="0" w:space="0" w:color="auto"/>
        <w:right w:val="none" w:sz="0" w:space="0" w:color="auto"/>
      </w:divBdr>
      <w:divsChild>
        <w:div w:id="597710932">
          <w:marLeft w:val="240"/>
          <w:marRight w:val="0"/>
          <w:marTop w:val="0"/>
          <w:marBottom w:val="120"/>
          <w:divBdr>
            <w:top w:val="none" w:sz="0" w:space="0" w:color="auto"/>
            <w:left w:val="none" w:sz="0" w:space="0" w:color="auto"/>
            <w:bottom w:val="none" w:sz="0" w:space="0" w:color="auto"/>
            <w:right w:val="none" w:sz="0" w:space="0" w:color="auto"/>
          </w:divBdr>
        </w:div>
        <w:div w:id="885684883">
          <w:marLeft w:val="240"/>
          <w:marRight w:val="0"/>
          <w:marTop w:val="0"/>
          <w:marBottom w:val="120"/>
          <w:divBdr>
            <w:top w:val="none" w:sz="0" w:space="0" w:color="auto"/>
            <w:left w:val="none" w:sz="0" w:space="0" w:color="auto"/>
            <w:bottom w:val="none" w:sz="0" w:space="0" w:color="auto"/>
            <w:right w:val="none" w:sz="0" w:space="0" w:color="auto"/>
          </w:divBdr>
        </w:div>
      </w:divsChild>
    </w:div>
    <w:div w:id="70007502">
      <w:bodyDiv w:val="1"/>
      <w:marLeft w:val="0"/>
      <w:marRight w:val="0"/>
      <w:marTop w:val="0"/>
      <w:marBottom w:val="0"/>
      <w:divBdr>
        <w:top w:val="none" w:sz="0" w:space="0" w:color="auto"/>
        <w:left w:val="none" w:sz="0" w:space="0" w:color="auto"/>
        <w:bottom w:val="none" w:sz="0" w:space="0" w:color="auto"/>
        <w:right w:val="none" w:sz="0" w:space="0" w:color="auto"/>
      </w:divBdr>
    </w:div>
    <w:div w:id="71322386">
      <w:bodyDiv w:val="1"/>
      <w:marLeft w:val="0"/>
      <w:marRight w:val="0"/>
      <w:marTop w:val="0"/>
      <w:marBottom w:val="0"/>
      <w:divBdr>
        <w:top w:val="none" w:sz="0" w:space="0" w:color="auto"/>
        <w:left w:val="none" w:sz="0" w:space="0" w:color="auto"/>
        <w:bottom w:val="none" w:sz="0" w:space="0" w:color="auto"/>
        <w:right w:val="none" w:sz="0" w:space="0" w:color="auto"/>
      </w:divBdr>
    </w:div>
    <w:div w:id="91895985">
      <w:bodyDiv w:val="1"/>
      <w:marLeft w:val="0"/>
      <w:marRight w:val="0"/>
      <w:marTop w:val="0"/>
      <w:marBottom w:val="0"/>
      <w:divBdr>
        <w:top w:val="none" w:sz="0" w:space="0" w:color="auto"/>
        <w:left w:val="none" w:sz="0" w:space="0" w:color="auto"/>
        <w:bottom w:val="none" w:sz="0" w:space="0" w:color="auto"/>
        <w:right w:val="none" w:sz="0" w:space="0" w:color="auto"/>
      </w:divBdr>
    </w:div>
    <w:div w:id="97220199">
      <w:bodyDiv w:val="1"/>
      <w:marLeft w:val="0"/>
      <w:marRight w:val="0"/>
      <w:marTop w:val="0"/>
      <w:marBottom w:val="0"/>
      <w:divBdr>
        <w:top w:val="none" w:sz="0" w:space="0" w:color="auto"/>
        <w:left w:val="none" w:sz="0" w:space="0" w:color="auto"/>
        <w:bottom w:val="none" w:sz="0" w:space="0" w:color="auto"/>
        <w:right w:val="none" w:sz="0" w:space="0" w:color="auto"/>
      </w:divBdr>
    </w:div>
    <w:div w:id="166209429">
      <w:bodyDiv w:val="1"/>
      <w:marLeft w:val="0"/>
      <w:marRight w:val="0"/>
      <w:marTop w:val="0"/>
      <w:marBottom w:val="0"/>
      <w:divBdr>
        <w:top w:val="none" w:sz="0" w:space="0" w:color="auto"/>
        <w:left w:val="none" w:sz="0" w:space="0" w:color="auto"/>
        <w:bottom w:val="none" w:sz="0" w:space="0" w:color="auto"/>
        <w:right w:val="none" w:sz="0" w:space="0" w:color="auto"/>
      </w:divBdr>
    </w:div>
    <w:div w:id="171527964">
      <w:bodyDiv w:val="1"/>
      <w:marLeft w:val="0"/>
      <w:marRight w:val="0"/>
      <w:marTop w:val="0"/>
      <w:marBottom w:val="0"/>
      <w:divBdr>
        <w:top w:val="none" w:sz="0" w:space="0" w:color="auto"/>
        <w:left w:val="none" w:sz="0" w:space="0" w:color="auto"/>
        <w:bottom w:val="none" w:sz="0" w:space="0" w:color="auto"/>
        <w:right w:val="none" w:sz="0" w:space="0" w:color="auto"/>
      </w:divBdr>
    </w:div>
    <w:div w:id="173500083">
      <w:bodyDiv w:val="1"/>
      <w:marLeft w:val="0"/>
      <w:marRight w:val="0"/>
      <w:marTop w:val="0"/>
      <w:marBottom w:val="0"/>
      <w:divBdr>
        <w:top w:val="none" w:sz="0" w:space="0" w:color="auto"/>
        <w:left w:val="none" w:sz="0" w:space="0" w:color="auto"/>
        <w:bottom w:val="none" w:sz="0" w:space="0" w:color="auto"/>
        <w:right w:val="none" w:sz="0" w:space="0" w:color="auto"/>
      </w:divBdr>
    </w:div>
    <w:div w:id="175925378">
      <w:bodyDiv w:val="1"/>
      <w:marLeft w:val="0"/>
      <w:marRight w:val="0"/>
      <w:marTop w:val="0"/>
      <w:marBottom w:val="0"/>
      <w:divBdr>
        <w:top w:val="none" w:sz="0" w:space="0" w:color="auto"/>
        <w:left w:val="none" w:sz="0" w:space="0" w:color="auto"/>
        <w:bottom w:val="none" w:sz="0" w:space="0" w:color="auto"/>
        <w:right w:val="none" w:sz="0" w:space="0" w:color="auto"/>
      </w:divBdr>
    </w:div>
    <w:div w:id="185603267">
      <w:bodyDiv w:val="1"/>
      <w:marLeft w:val="0"/>
      <w:marRight w:val="0"/>
      <w:marTop w:val="0"/>
      <w:marBottom w:val="0"/>
      <w:divBdr>
        <w:top w:val="none" w:sz="0" w:space="0" w:color="auto"/>
        <w:left w:val="none" w:sz="0" w:space="0" w:color="auto"/>
        <w:bottom w:val="none" w:sz="0" w:space="0" w:color="auto"/>
        <w:right w:val="none" w:sz="0" w:space="0" w:color="auto"/>
      </w:divBdr>
    </w:div>
    <w:div w:id="187957889">
      <w:bodyDiv w:val="1"/>
      <w:marLeft w:val="0"/>
      <w:marRight w:val="0"/>
      <w:marTop w:val="0"/>
      <w:marBottom w:val="0"/>
      <w:divBdr>
        <w:top w:val="none" w:sz="0" w:space="0" w:color="auto"/>
        <w:left w:val="none" w:sz="0" w:space="0" w:color="auto"/>
        <w:bottom w:val="none" w:sz="0" w:space="0" w:color="auto"/>
        <w:right w:val="none" w:sz="0" w:space="0" w:color="auto"/>
      </w:divBdr>
    </w:div>
    <w:div w:id="202712054">
      <w:bodyDiv w:val="1"/>
      <w:marLeft w:val="0"/>
      <w:marRight w:val="0"/>
      <w:marTop w:val="0"/>
      <w:marBottom w:val="0"/>
      <w:divBdr>
        <w:top w:val="none" w:sz="0" w:space="0" w:color="auto"/>
        <w:left w:val="none" w:sz="0" w:space="0" w:color="auto"/>
        <w:bottom w:val="none" w:sz="0" w:space="0" w:color="auto"/>
        <w:right w:val="none" w:sz="0" w:space="0" w:color="auto"/>
      </w:divBdr>
    </w:div>
    <w:div w:id="215046230">
      <w:bodyDiv w:val="1"/>
      <w:marLeft w:val="0"/>
      <w:marRight w:val="0"/>
      <w:marTop w:val="0"/>
      <w:marBottom w:val="0"/>
      <w:divBdr>
        <w:top w:val="none" w:sz="0" w:space="0" w:color="auto"/>
        <w:left w:val="none" w:sz="0" w:space="0" w:color="auto"/>
        <w:bottom w:val="none" w:sz="0" w:space="0" w:color="auto"/>
        <w:right w:val="none" w:sz="0" w:space="0" w:color="auto"/>
      </w:divBdr>
    </w:div>
    <w:div w:id="221407006">
      <w:bodyDiv w:val="1"/>
      <w:marLeft w:val="0"/>
      <w:marRight w:val="0"/>
      <w:marTop w:val="0"/>
      <w:marBottom w:val="0"/>
      <w:divBdr>
        <w:top w:val="none" w:sz="0" w:space="0" w:color="auto"/>
        <w:left w:val="none" w:sz="0" w:space="0" w:color="auto"/>
        <w:bottom w:val="none" w:sz="0" w:space="0" w:color="auto"/>
        <w:right w:val="none" w:sz="0" w:space="0" w:color="auto"/>
      </w:divBdr>
    </w:div>
    <w:div w:id="236669674">
      <w:bodyDiv w:val="1"/>
      <w:marLeft w:val="0"/>
      <w:marRight w:val="0"/>
      <w:marTop w:val="0"/>
      <w:marBottom w:val="0"/>
      <w:divBdr>
        <w:top w:val="none" w:sz="0" w:space="0" w:color="auto"/>
        <w:left w:val="none" w:sz="0" w:space="0" w:color="auto"/>
        <w:bottom w:val="none" w:sz="0" w:space="0" w:color="auto"/>
        <w:right w:val="none" w:sz="0" w:space="0" w:color="auto"/>
      </w:divBdr>
    </w:div>
    <w:div w:id="245505353">
      <w:bodyDiv w:val="1"/>
      <w:marLeft w:val="0"/>
      <w:marRight w:val="0"/>
      <w:marTop w:val="0"/>
      <w:marBottom w:val="0"/>
      <w:divBdr>
        <w:top w:val="none" w:sz="0" w:space="0" w:color="auto"/>
        <w:left w:val="none" w:sz="0" w:space="0" w:color="auto"/>
        <w:bottom w:val="none" w:sz="0" w:space="0" w:color="auto"/>
        <w:right w:val="none" w:sz="0" w:space="0" w:color="auto"/>
      </w:divBdr>
      <w:divsChild>
        <w:div w:id="864949711">
          <w:marLeft w:val="331"/>
          <w:marRight w:val="0"/>
          <w:marTop w:val="0"/>
          <w:marBottom w:val="0"/>
          <w:divBdr>
            <w:top w:val="none" w:sz="0" w:space="0" w:color="auto"/>
            <w:left w:val="none" w:sz="0" w:space="0" w:color="auto"/>
            <w:bottom w:val="none" w:sz="0" w:space="0" w:color="auto"/>
            <w:right w:val="none" w:sz="0" w:space="0" w:color="auto"/>
          </w:divBdr>
        </w:div>
        <w:div w:id="1185096456">
          <w:marLeft w:val="331"/>
          <w:marRight w:val="0"/>
          <w:marTop w:val="0"/>
          <w:marBottom w:val="0"/>
          <w:divBdr>
            <w:top w:val="none" w:sz="0" w:space="0" w:color="auto"/>
            <w:left w:val="none" w:sz="0" w:space="0" w:color="auto"/>
            <w:bottom w:val="none" w:sz="0" w:space="0" w:color="auto"/>
            <w:right w:val="none" w:sz="0" w:space="0" w:color="auto"/>
          </w:divBdr>
        </w:div>
        <w:div w:id="1629629669">
          <w:marLeft w:val="331"/>
          <w:marRight w:val="0"/>
          <w:marTop w:val="0"/>
          <w:marBottom w:val="0"/>
          <w:divBdr>
            <w:top w:val="none" w:sz="0" w:space="0" w:color="auto"/>
            <w:left w:val="none" w:sz="0" w:space="0" w:color="auto"/>
            <w:bottom w:val="none" w:sz="0" w:space="0" w:color="auto"/>
            <w:right w:val="none" w:sz="0" w:space="0" w:color="auto"/>
          </w:divBdr>
        </w:div>
        <w:div w:id="1713967675">
          <w:marLeft w:val="331"/>
          <w:marRight w:val="0"/>
          <w:marTop w:val="0"/>
          <w:marBottom w:val="0"/>
          <w:divBdr>
            <w:top w:val="none" w:sz="0" w:space="0" w:color="auto"/>
            <w:left w:val="none" w:sz="0" w:space="0" w:color="auto"/>
            <w:bottom w:val="none" w:sz="0" w:space="0" w:color="auto"/>
            <w:right w:val="none" w:sz="0" w:space="0" w:color="auto"/>
          </w:divBdr>
        </w:div>
        <w:div w:id="1823616746">
          <w:marLeft w:val="331"/>
          <w:marRight w:val="0"/>
          <w:marTop w:val="0"/>
          <w:marBottom w:val="0"/>
          <w:divBdr>
            <w:top w:val="none" w:sz="0" w:space="0" w:color="auto"/>
            <w:left w:val="none" w:sz="0" w:space="0" w:color="auto"/>
            <w:bottom w:val="none" w:sz="0" w:space="0" w:color="auto"/>
            <w:right w:val="none" w:sz="0" w:space="0" w:color="auto"/>
          </w:divBdr>
        </w:div>
        <w:div w:id="1952933660">
          <w:marLeft w:val="331"/>
          <w:marRight w:val="0"/>
          <w:marTop w:val="0"/>
          <w:marBottom w:val="0"/>
          <w:divBdr>
            <w:top w:val="none" w:sz="0" w:space="0" w:color="auto"/>
            <w:left w:val="none" w:sz="0" w:space="0" w:color="auto"/>
            <w:bottom w:val="none" w:sz="0" w:space="0" w:color="auto"/>
            <w:right w:val="none" w:sz="0" w:space="0" w:color="auto"/>
          </w:divBdr>
        </w:div>
      </w:divsChild>
    </w:div>
    <w:div w:id="256518621">
      <w:bodyDiv w:val="1"/>
      <w:marLeft w:val="0"/>
      <w:marRight w:val="0"/>
      <w:marTop w:val="0"/>
      <w:marBottom w:val="0"/>
      <w:divBdr>
        <w:top w:val="none" w:sz="0" w:space="0" w:color="auto"/>
        <w:left w:val="none" w:sz="0" w:space="0" w:color="auto"/>
        <w:bottom w:val="none" w:sz="0" w:space="0" w:color="auto"/>
        <w:right w:val="none" w:sz="0" w:space="0" w:color="auto"/>
      </w:divBdr>
    </w:div>
    <w:div w:id="258291304">
      <w:bodyDiv w:val="1"/>
      <w:marLeft w:val="0"/>
      <w:marRight w:val="0"/>
      <w:marTop w:val="0"/>
      <w:marBottom w:val="0"/>
      <w:divBdr>
        <w:top w:val="none" w:sz="0" w:space="0" w:color="auto"/>
        <w:left w:val="none" w:sz="0" w:space="0" w:color="auto"/>
        <w:bottom w:val="none" w:sz="0" w:space="0" w:color="auto"/>
        <w:right w:val="none" w:sz="0" w:space="0" w:color="auto"/>
      </w:divBdr>
    </w:div>
    <w:div w:id="259994394">
      <w:bodyDiv w:val="1"/>
      <w:marLeft w:val="0"/>
      <w:marRight w:val="0"/>
      <w:marTop w:val="0"/>
      <w:marBottom w:val="0"/>
      <w:divBdr>
        <w:top w:val="none" w:sz="0" w:space="0" w:color="auto"/>
        <w:left w:val="none" w:sz="0" w:space="0" w:color="auto"/>
        <w:bottom w:val="none" w:sz="0" w:space="0" w:color="auto"/>
        <w:right w:val="none" w:sz="0" w:space="0" w:color="auto"/>
      </w:divBdr>
    </w:div>
    <w:div w:id="287667586">
      <w:bodyDiv w:val="1"/>
      <w:marLeft w:val="0"/>
      <w:marRight w:val="0"/>
      <w:marTop w:val="0"/>
      <w:marBottom w:val="0"/>
      <w:divBdr>
        <w:top w:val="none" w:sz="0" w:space="0" w:color="auto"/>
        <w:left w:val="none" w:sz="0" w:space="0" w:color="auto"/>
        <w:bottom w:val="none" w:sz="0" w:space="0" w:color="auto"/>
        <w:right w:val="none" w:sz="0" w:space="0" w:color="auto"/>
      </w:divBdr>
    </w:div>
    <w:div w:id="291785164">
      <w:bodyDiv w:val="1"/>
      <w:marLeft w:val="0"/>
      <w:marRight w:val="0"/>
      <w:marTop w:val="0"/>
      <w:marBottom w:val="0"/>
      <w:divBdr>
        <w:top w:val="none" w:sz="0" w:space="0" w:color="auto"/>
        <w:left w:val="none" w:sz="0" w:space="0" w:color="auto"/>
        <w:bottom w:val="none" w:sz="0" w:space="0" w:color="auto"/>
        <w:right w:val="none" w:sz="0" w:space="0" w:color="auto"/>
      </w:divBdr>
      <w:divsChild>
        <w:div w:id="447890884">
          <w:marLeft w:val="0"/>
          <w:marRight w:val="0"/>
          <w:marTop w:val="0"/>
          <w:marBottom w:val="0"/>
          <w:divBdr>
            <w:top w:val="none" w:sz="0" w:space="0" w:color="auto"/>
            <w:left w:val="none" w:sz="0" w:space="0" w:color="auto"/>
            <w:bottom w:val="none" w:sz="0" w:space="0" w:color="auto"/>
            <w:right w:val="none" w:sz="0" w:space="0" w:color="auto"/>
          </w:divBdr>
          <w:divsChild>
            <w:div w:id="604381253">
              <w:marLeft w:val="0"/>
              <w:marRight w:val="0"/>
              <w:marTop w:val="0"/>
              <w:marBottom w:val="0"/>
              <w:divBdr>
                <w:top w:val="none" w:sz="0" w:space="0" w:color="auto"/>
                <w:left w:val="none" w:sz="0" w:space="0" w:color="auto"/>
                <w:bottom w:val="none" w:sz="0" w:space="0" w:color="auto"/>
                <w:right w:val="none" w:sz="0" w:space="0" w:color="auto"/>
              </w:divBdr>
              <w:divsChild>
                <w:div w:id="738019304">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297221708">
      <w:bodyDiv w:val="1"/>
      <w:marLeft w:val="0"/>
      <w:marRight w:val="0"/>
      <w:marTop w:val="0"/>
      <w:marBottom w:val="0"/>
      <w:divBdr>
        <w:top w:val="none" w:sz="0" w:space="0" w:color="auto"/>
        <w:left w:val="none" w:sz="0" w:space="0" w:color="auto"/>
        <w:bottom w:val="none" w:sz="0" w:space="0" w:color="auto"/>
        <w:right w:val="none" w:sz="0" w:space="0" w:color="auto"/>
      </w:divBdr>
    </w:div>
    <w:div w:id="297881624">
      <w:bodyDiv w:val="1"/>
      <w:marLeft w:val="0"/>
      <w:marRight w:val="0"/>
      <w:marTop w:val="0"/>
      <w:marBottom w:val="0"/>
      <w:divBdr>
        <w:top w:val="none" w:sz="0" w:space="0" w:color="auto"/>
        <w:left w:val="none" w:sz="0" w:space="0" w:color="auto"/>
        <w:bottom w:val="none" w:sz="0" w:space="0" w:color="auto"/>
        <w:right w:val="none" w:sz="0" w:space="0" w:color="auto"/>
      </w:divBdr>
    </w:div>
    <w:div w:id="298339085">
      <w:bodyDiv w:val="1"/>
      <w:marLeft w:val="0"/>
      <w:marRight w:val="0"/>
      <w:marTop w:val="0"/>
      <w:marBottom w:val="0"/>
      <w:divBdr>
        <w:top w:val="none" w:sz="0" w:space="0" w:color="auto"/>
        <w:left w:val="none" w:sz="0" w:space="0" w:color="auto"/>
        <w:bottom w:val="none" w:sz="0" w:space="0" w:color="auto"/>
        <w:right w:val="none" w:sz="0" w:space="0" w:color="auto"/>
      </w:divBdr>
    </w:div>
    <w:div w:id="309559013">
      <w:bodyDiv w:val="1"/>
      <w:marLeft w:val="0"/>
      <w:marRight w:val="0"/>
      <w:marTop w:val="0"/>
      <w:marBottom w:val="0"/>
      <w:divBdr>
        <w:top w:val="none" w:sz="0" w:space="0" w:color="auto"/>
        <w:left w:val="none" w:sz="0" w:space="0" w:color="auto"/>
        <w:bottom w:val="none" w:sz="0" w:space="0" w:color="auto"/>
        <w:right w:val="none" w:sz="0" w:space="0" w:color="auto"/>
      </w:divBdr>
    </w:div>
    <w:div w:id="324817592">
      <w:bodyDiv w:val="1"/>
      <w:marLeft w:val="0"/>
      <w:marRight w:val="0"/>
      <w:marTop w:val="0"/>
      <w:marBottom w:val="0"/>
      <w:divBdr>
        <w:top w:val="none" w:sz="0" w:space="0" w:color="auto"/>
        <w:left w:val="none" w:sz="0" w:space="0" w:color="auto"/>
        <w:bottom w:val="none" w:sz="0" w:space="0" w:color="auto"/>
        <w:right w:val="none" w:sz="0" w:space="0" w:color="auto"/>
      </w:divBdr>
    </w:div>
    <w:div w:id="361593253">
      <w:bodyDiv w:val="1"/>
      <w:marLeft w:val="0"/>
      <w:marRight w:val="0"/>
      <w:marTop w:val="0"/>
      <w:marBottom w:val="0"/>
      <w:divBdr>
        <w:top w:val="none" w:sz="0" w:space="0" w:color="auto"/>
        <w:left w:val="none" w:sz="0" w:space="0" w:color="auto"/>
        <w:bottom w:val="none" w:sz="0" w:space="0" w:color="auto"/>
        <w:right w:val="none" w:sz="0" w:space="0" w:color="auto"/>
      </w:divBdr>
    </w:div>
    <w:div w:id="361974395">
      <w:bodyDiv w:val="1"/>
      <w:marLeft w:val="0"/>
      <w:marRight w:val="0"/>
      <w:marTop w:val="0"/>
      <w:marBottom w:val="0"/>
      <w:divBdr>
        <w:top w:val="none" w:sz="0" w:space="0" w:color="auto"/>
        <w:left w:val="none" w:sz="0" w:space="0" w:color="auto"/>
        <w:bottom w:val="none" w:sz="0" w:space="0" w:color="auto"/>
        <w:right w:val="none" w:sz="0" w:space="0" w:color="auto"/>
      </w:divBdr>
    </w:div>
    <w:div w:id="365720976">
      <w:bodyDiv w:val="1"/>
      <w:marLeft w:val="0"/>
      <w:marRight w:val="0"/>
      <w:marTop w:val="0"/>
      <w:marBottom w:val="0"/>
      <w:divBdr>
        <w:top w:val="none" w:sz="0" w:space="0" w:color="auto"/>
        <w:left w:val="none" w:sz="0" w:space="0" w:color="auto"/>
        <w:bottom w:val="none" w:sz="0" w:space="0" w:color="auto"/>
        <w:right w:val="none" w:sz="0" w:space="0" w:color="auto"/>
      </w:divBdr>
      <w:divsChild>
        <w:div w:id="429814979">
          <w:marLeft w:val="0"/>
          <w:marRight w:val="0"/>
          <w:marTop w:val="0"/>
          <w:marBottom w:val="0"/>
          <w:divBdr>
            <w:top w:val="none" w:sz="0" w:space="0" w:color="auto"/>
            <w:left w:val="none" w:sz="0" w:space="0" w:color="auto"/>
            <w:bottom w:val="none" w:sz="0" w:space="0" w:color="auto"/>
            <w:right w:val="none" w:sz="0" w:space="0" w:color="auto"/>
          </w:divBdr>
          <w:divsChild>
            <w:div w:id="279411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8380694">
      <w:bodyDiv w:val="1"/>
      <w:marLeft w:val="0"/>
      <w:marRight w:val="0"/>
      <w:marTop w:val="0"/>
      <w:marBottom w:val="0"/>
      <w:divBdr>
        <w:top w:val="none" w:sz="0" w:space="0" w:color="auto"/>
        <w:left w:val="none" w:sz="0" w:space="0" w:color="auto"/>
        <w:bottom w:val="none" w:sz="0" w:space="0" w:color="auto"/>
        <w:right w:val="none" w:sz="0" w:space="0" w:color="auto"/>
      </w:divBdr>
    </w:div>
    <w:div w:id="381558037">
      <w:bodyDiv w:val="1"/>
      <w:marLeft w:val="0"/>
      <w:marRight w:val="0"/>
      <w:marTop w:val="0"/>
      <w:marBottom w:val="0"/>
      <w:divBdr>
        <w:top w:val="none" w:sz="0" w:space="0" w:color="auto"/>
        <w:left w:val="none" w:sz="0" w:space="0" w:color="auto"/>
        <w:bottom w:val="none" w:sz="0" w:space="0" w:color="auto"/>
        <w:right w:val="none" w:sz="0" w:space="0" w:color="auto"/>
      </w:divBdr>
      <w:divsChild>
        <w:div w:id="60761651">
          <w:marLeft w:val="331"/>
          <w:marRight w:val="0"/>
          <w:marTop w:val="0"/>
          <w:marBottom w:val="0"/>
          <w:divBdr>
            <w:top w:val="none" w:sz="0" w:space="0" w:color="auto"/>
            <w:left w:val="none" w:sz="0" w:space="0" w:color="auto"/>
            <w:bottom w:val="none" w:sz="0" w:space="0" w:color="auto"/>
            <w:right w:val="none" w:sz="0" w:space="0" w:color="auto"/>
          </w:divBdr>
        </w:div>
        <w:div w:id="513350065">
          <w:marLeft w:val="331"/>
          <w:marRight w:val="0"/>
          <w:marTop w:val="0"/>
          <w:marBottom w:val="0"/>
          <w:divBdr>
            <w:top w:val="none" w:sz="0" w:space="0" w:color="auto"/>
            <w:left w:val="none" w:sz="0" w:space="0" w:color="auto"/>
            <w:bottom w:val="none" w:sz="0" w:space="0" w:color="auto"/>
            <w:right w:val="none" w:sz="0" w:space="0" w:color="auto"/>
          </w:divBdr>
        </w:div>
        <w:div w:id="874544531">
          <w:marLeft w:val="331"/>
          <w:marRight w:val="0"/>
          <w:marTop w:val="0"/>
          <w:marBottom w:val="0"/>
          <w:divBdr>
            <w:top w:val="none" w:sz="0" w:space="0" w:color="auto"/>
            <w:left w:val="none" w:sz="0" w:space="0" w:color="auto"/>
            <w:bottom w:val="none" w:sz="0" w:space="0" w:color="auto"/>
            <w:right w:val="none" w:sz="0" w:space="0" w:color="auto"/>
          </w:divBdr>
        </w:div>
        <w:div w:id="1683509974">
          <w:marLeft w:val="331"/>
          <w:marRight w:val="0"/>
          <w:marTop w:val="0"/>
          <w:marBottom w:val="0"/>
          <w:divBdr>
            <w:top w:val="none" w:sz="0" w:space="0" w:color="auto"/>
            <w:left w:val="none" w:sz="0" w:space="0" w:color="auto"/>
            <w:bottom w:val="none" w:sz="0" w:space="0" w:color="auto"/>
            <w:right w:val="none" w:sz="0" w:space="0" w:color="auto"/>
          </w:divBdr>
        </w:div>
        <w:div w:id="1761415278">
          <w:marLeft w:val="331"/>
          <w:marRight w:val="0"/>
          <w:marTop w:val="0"/>
          <w:marBottom w:val="0"/>
          <w:divBdr>
            <w:top w:val="none" w:sz="0" w:space="0" w:color="auto"/>
            <w:left w:val="none" w:sz="0" w:space="0" w:color="auto"/>
            <w:bottom w:val="none" w:sz="0" w:space="0" w:color="auto"/>
            <w:right w:val="none" w:sz="0" w:space="0" w:color="auto"/>
          </w:divBdr>
        </w:div>
        <w:div w:id="2119711559">
          <w:marLeft w:val="331"/>
          <w:marRight w:val="0"/>
          <w:marTop w:val="0"/>
          <w:marBottom w:val="0"/>
          <w:divBdr>
            <w:top w:val="none" w:sz="0" w:space="0" w:color="auto"/>
            <w:left w:val="none" w:sz="0" w:space="0" w:color="auto"/>
            <w:bottom w:val="none" w:sz="0" w:space="0" w:color="auto"/>
            <w:right w:val="none" w:sz="0" w:space="0" w:color="auto"/>
          </w:divBdr>
        </w:div>
      </w:divsChild>
    </w:div>
    <w:div w:id="394864582">
      <w:bodyDiv w:val="1"/>
      <w:marLeft w:val="0"/>
      <w:marRight w:val="0"/>
      <w:marTop w:val="0"/>
      <w:marBottom w:val="0"/>
      <w:divBdr>
        <w:top w:val="none" w:sz="0" w:space="0" w:color="auto"/>
        <w:left w:val="none" w:sz="0" w:space="0" w:color="auto"/>
        <w:bottom w:val="none" w:sz="0" w:space="0" w:color="auto"/>
        <w:right w:val="none" w:sz="0" w:space="0" w:color="auto"/>
      </w:divBdr>
    </w:div>
    <w:div w:id="427893426">
      <w:bodyDiv w:val="1"/>
      <w:marLeft w:val="0"/>
      <w:marRight w:val="0"/>
      <w:marTop w:val="0"/>
      <w:marBottom w:val="0"/>
      <w:divBdr>
        <w:top w:val="none" w:sz="0" w:space="0" w:color="auto"/>
        <w:left w:val="none" w:sz="0" w:space="0" w:color="auto"/>
        <w:bottom w:val="none" w:sz="0" w:space="0" w:color="auto"/>
        <w:right w:val="none" w:sz="0" w:space="0" w:color="auto"/>
      </w:divBdr>
    </w:div>
    <w:div w:id="445197638">
      <w:bodyDiv w:val="1"/>
      <w:marLeft w:val="0"/>
      <w:marRight w:val="0"/>
      <w:marTop w:val="0"/>
      <w:marBottom w:val="0"/>
      <w:divBdr>
        <w:top w:val="none" w:sz="0" w:space="0" w:color="auto"/>
        <w:left w:val="none" w:sz="0" w:space="0" w:color="auto"/>
        <w:bottom w:val="none" w:sz="0" w:space="0" w:color="auto"/>
        <w:right w:val="none" w:sz="0" w:space="0" w:color="auto"/>
      </w:divBdr>
    </w:div>
    <w:div w:id="448088684">
      <w:bodyDiv w:val="1"/>
      <w:marLeft w:val="0"/>
      <w:marRight w:val="0"/>
      <w:marTop w:val="0"/>
      <w:marBottom w:val="0"/>
      <w:divBdr>
        <w:top w:val="none" w:sz="0" w:space="0" w:color="auto"/>
        <w:left w:val="none" w:sz="0" w:space="0" w:color="auto"/>
        <w:bottom w:val="none" w:sz="0" w:space="0" w:color="auto"/>
        <w:right w:val="none" w:sz="0" w:space="0" w:color="auto"/>
      </w:divBdr>
    </w:div>
    <w:div w:id="448208302">
      <w:bodyDiv w:val="1"/>
      <w:marLeft w:val="0"/>
      <w:marRight w:val="0"/>
      <w:marTop w:val="0"/>
      <w:marBottom w:val="0"/>
      <w:divBdr>
        <w:top w:val="none" w:sz="0" w:space="0" w:color="auto"/>
        <w:left w:val="none" w:sz="0" w:space="0" w:color="auto"/>
        <w:bottom w:val="none" w:sz="0" w:space="0" w:color="auto"/>
        <w:right w:val="none" w:sz="0" w:space="0" w:color="auto"/>
      </w:divBdr>
      <w:divsChild>
        <w:div w:id="1530294484">
          <w:marLeft w:val="0"/>
          <w:marRight w:val="0"/>
          <w:marTop w:val="0"/>
          <w:marBottom w:val="0"/>
          <w:divBdr>
            <w:top w:val="none" w:sz="0" w:space="0" w:color="auto"/>
            <w:left w:val="none" w:sz="0" w:space="0" w:color="auto"/>
            <w:bottom w:val="none" w:sz="0" w:space="0" w:color="auto"/>
            <w:right w:val="none" w:sz="0" w:space="0" w:color="auto"/>
          </w:divBdr>
          <w:divsChild>
            <w:div w:id="663823421">
              <w:marLeft w:val="0"/>
              <w:marRight w:val="0"/>
              <w:marTop w:val="0"/>
              <w:marBottom w:val="0"/>
              <w:divBdr>
                <w:top w:val="none" w:sz="0" w:space="0" w:color="auto"/>
                <w:left w:val="none" w:sz="0" w:space="0" w:color="auto"/>
                <w:bottom w:val="none" w:sz="0" w:space="0" w:color="auto"/>
                <w:right w:val="none" w:sz="0" w:space="0" w:color="auto"/>
              </w:divBdr>
              <w:divsChild>
                <w:div w:id="382366539">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453671602">
      <w:bodyDiv w:val="1"/>
      <w:marLeft w:val="0"/>
      <w:marRight w:val="0"/>
      <w:marTop w:val="0"/>
      <w:marBottom w:val="0"/>
      <w:divBdr>
        <w:top w:val="none" w:sz="0" w:space="0" w:color="auto"/>
        <w:left w:val="none" w:sz="0" w:space="0" w:color="auto"/>
        <w:bottom w:val="none" w:sz="0" w:space="0" w:color="auto"/>
        <w:right w:val="none" w:sz="0" w:space="0" w:color="auto"/>
      </w:divBdr>
    </w:div>
    <w:div w:id="461772047">
      <w:bodyDiv w:val="1"/>
      <w:marLeft w:val="0"/>
      <w:marRight w:val="0"/>
      <w:marTop w:val="0"/>
      <w:marBottom w:val="0"/>
      <w:divBdr>
        <w:top w:val="none" w:sz="0" w:space="0" w:color="auto"/>
        <w:left w:val="none" w:sz="0" w:space="0" w:color="auto"/>
        <w:bottom w:val="none" w:sz="0" w:space="0" w:color="auto"/>
        <w:right w:val="none" w:sz="0" w:space="0" w:color="auto"/>
      </w:divBdr>
    </w:div>
    <w:div w:id="494496383">
      <w:bodyDiv w:val="1"/>
      <w:marLeft w:val="0"/>
      <w:marRight w:val="0"/>
      <w:marTop w:val="0"/>
      <w:marBottom w:val="0"/>
      <w:divBdr>
        <w:top w:val="none" w:sz="0" w:space="0" w:color="auto"/>
        <w:left w:val="none" w:sz="0" w:space="0" w:color="auto"/>
        <w:bottom w:val="none" w:sz="0" w:space="0" w:color="auto"/>
        <w:right w:val="none" w:sz="0" w:space="0" w:color="auto"/>
      </w:divBdr>
    </w:div>
    <w:div w:id="540170087">
      <w:bodyDiv w:val="1"/>
      <w:marLeft w:val="0"/>
      <w:marRight w:val="0"/>
      <w:marTop w:val="0"/>
      <w:marBottom w:val="0"/>
      <w:divBdr>
        <w:top w:val="none" w:sz="0" w:space="0" w:color="auto"/>
        <w:left w:val="none" w:sz="0" w:space="0" w:color="auto"/>
        <w:bottom w:val="none" w:sz="0" w:space="0" w:color="auto"/>
        <w:right w:val="none" w:sz="0" w:space="0" w:color="auto"/>
      </w:divBdr>
    </w:div>
    <w:div w:id="564612332">
      <w:bodyDiv w:val="1"/>
      <w:marLeft w:val="0"/>
      <w:marRight w:val="0"/>
      <w:marTop w:val="0"/>
      <w:marBottom w:val="0"/>
      <w:divBdr>
        <w:top w:val="none" w:sz="0" w:space="0" w:color="auto"/>
        <w:left w:val="none" w:sz="0" w:space="0" w:color="auto"/>
        <w:bottom w:val="none" w:sz="0" w:space="0" w:color="auto"/>
        <w:right w:val="none" w:sz="0" w:space="0" w:color="auto"/>
      </w:divBdr>
      <w:divsChild>
        <w:div w:id="77290974">
          <w:marLeft w:val="0"/>
          <w:marRight w:val="0"/>
          <w:marTop w:val="225"/>
          <w:marBottom w:val="225"/>
          <w:divBdr>
            <w:top w:val="single" w:sz="2" w:space="8" w:color="auto"/>
            <w:left w:val="single" w:sz="36" w:space="8" w:color="ECE0D0"/>
            <w:bottom w:val="single" w:sz="2" w:space="8" w:color="auto"/>
            <w:right w:val="single" w:sz="2" w:space="8" w:color="auto"/>
          </w:divBdr>
        </w:div>
      </w:divsChild>
    </w:div>
    <w:div w:id="568610638">
      <w:bodyDiv w:val="1"/>
      <w:marLeft w:val="0"/>
      <w:marRight w:val="0"/>
      <w:marTop w:val="0"/>
      <w:marBottom w:val="0"/>
      <w:divBdr>
        <w:top w:val="none" w:sz="0" w:space="0" w:color="auto"/>
        <w:left w:val="none" w:sz="0" w:space="0" w:color="auto"/>
        <w:bottom w:val="none" w:sz="0" w:space="0" w:color="auto"/>
        <w:right w:val="none" w:sz="0" w:space="0" w:color="auto"/>
      </w:divBdr>
      <w:divsChild>
        <w:div w:id="288048867">
          <w:marLeft w:val="0"/>
          <w:marRight w:val="0"/>
          <w:marTop w:val="0"/>
          <w:marBottom w:val="0"/>
          <w:divBdr>
            <w:top w:val="none" w:sz="0" w:space="0" w:color="auto"/>
            <w:left w:val="none" w:sz="0" w:space="0" w:color="auto"/>
            <w:bottom w:val="none" w:sz="0" w:space="0" w:color="auto"/>
            <w:right w:val="none" w:sz="0" w:space="0" w:color="auto"/>
          </w:divBdr>
          <w:divsChild>
            <w:div w:id="1653408125">
              <w:marLeft w:val="0"/>
              <w:marRight w:val="0"/>
              <w:marTop w:val="0"/>
              <w:marBottom w:val="0"/>
              <w:divBdr>
                <w:top w:val="none" w:sz="0" w:space="0" w:color="auto"/>
                <w:left w:val="none" w:sz="0" w:space="0" w:color="auto"/>
                <w:bottom w:val="none" w:sz="0" w:space="0" w:color="auto"/>
                <w:right w:val="none" w:sz="0" w:space="0" w:color="auto"/>
              </w:divBdr>
              <w:divsChild>
                <w:div w:id="1115561652">
                  <w:marLeft w:val="240"/>
                  <w:marRight w:val="0"/>
                  <w:marTop w:val="0"/>
                  <w:marBottom w:val="120"/>
                  <w:divBdr>
                    <w:top w:val="none" w:sz="0" w:space="0" w:color="auto"/>
                    <w:left w:val="none" w:sz="0" w:space="0" w:color="auto"/>
                    <w:bottom w:val="none" w:sz="0" w:space="0" w:color="auto"/>
                    <w:right w:val="none" w:sz="0" w:space="0" w:color="auto"/>
                  </w:divBdr>
                </w:div>
              </w:divsChild>
            </w:div>
          </w:divsChild>
        </w:div>
        <w:div w:id="1051735095">
          <w:marLeft w:val="0"/>
          <w:marRight w:val="240"/>
          <w:marTop w:val="0"/>
          <w:marBottom w:val="0"/>
          <w:divBdr>
            <w:top w:val="none" w:sz="0" w:space="0" w:color="auto"/>
            <w:left w:val="none" w:sz="0" w:space="0" w:color="auto"/>
            <w:bottom w:val="none" w:sz="0" w:space="0" w:color="auto"/>
            <w:right w:val="none" w:sz="0" w:space="0" w:color="auto"/>
          </w:divBdr>
        </w:div>
      </w:divsChild>
    </w:div>
    <w:div w:id="586618085">
      <w:bodyDiv w:val="1"/>
      <w:marLeft w:val="0"/>
      <w:marRight w:val="0"/>
      <w:marTop w:val="0"/>
      <w:marBottom w:val="0"/>
      <w:divBdr>
        <w:top w:val="none" w:sz="0" w:space="0" w:color="auto"/>
        <w:left w:val="none" w:sz="0" w:space="0" w:color="auto"/>
        <w:bottom w:val="none" w:sz="0" w:space="0" w:color="auto"/>
        <w:right w:val="none" w:sz="0" w:space="0" w:color="auto"/>
      </w:divBdr>
      <w:divsChild>
        <w:div w:id="671567214">
          <w:marLeft w:val="0"/>
          <w:marRight w:val="0"/>
          <w:marTop w:val="0"/>
          <w:marBottom w:val="0"/>
          <w:divBdr>
            <w:top w:val="none" w:sz="0" w:space="0" w:color="auto"/>
            <w:left w:val="none" w:sz="0" w:space="0" w:color="auto"/>
            <w:bottom w:val="none" w:sz="0" w:space="0" w:color="auto"/>
            <w:right w:val="none" w:sz="0" w:space="0" w:color="auto"/>
          </w:divBdr>
          <w:divsChild>
            <w:div w:id="2013876177">
              <w:marLeft w:val="0"/>
              <w:marRight w:val="0"/>
              <w:marTop w:val="0"/>
              <w:marBottom w:val="0"/>
              <w:divBdr>
                <w:top w:val="none" w:sz="0" w:space="0" w:color="auto"/>
                <w:left w:val="none" w:sz="0" w:space="0" w:color="auto"/>
                <w:bottom w:val="none" w:sz="0" w:space="0" w:color="auto"/>
                <w:right w:val="none" w:sz="0" w:space="0" w:color="auto"/>
              </w:divBdr>
              <w:divsChild>
                <w:div w:id="1136951131">
                  <w:marLeft w:val="150"/>
                  <w:marRight w:val="150"/>
                  <w:marTop w:val="0"/>
                  <w:marBottom w:val="300"/>
                  <w:divBdr>
                    <w:top w:val="none" w:sz="0" w:space="0" w:color="auto"/>
                    <w:left w:val="none" w:sz="0" w:space="0" w:color="auto"/>
                    <w:bottom w:val="none" w:sz="0" w:space="0" w:color="auto"/>
                    <w:right w:val="none" w:sz="0" w:space="0" w:color="auto"/>
                  </w:divBdr>
                  <w:divsChild>
                    <w:div w:id="788939245">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849714339">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587734983">
      <w:bodyDiv w:val="1"/>
      <w:marLeft w:val="0"/>
      <w:marRight w:val="0"/>
      <w:marTop w:val="0"/>
      <w:marBottom w:val="0"/>
      <w:divBdr>
        <w:top w:val="none" w:sz="0" w:space="0" w:color="auto"/>
        <w:left w:val="none" w:sz="0" w:space="0" w:color="auto"/>
        <w:bottom w:val="none" w:sz="0" w:space="0" w:color="auto"/>
        <w:right w:val="none" w:sz="0" w:space="0" w:color="auto"/>
      </w:divBdr>
    </w:div>
    <w:div w:id="591201651">
      <w:bodyDiv w:val="1"/>
      <w:marLeft w:val="0"/>
      <w:marRight w:val="0"/>
      <w:marTop w:val="0"/>
      <w:marBottom w:val="0"/>
      <w:divBdr>
        <w:top w:val="none" w:sz="0" w:space="0" w:color="auto"/>
        <w:left w:val="none" w:sz="0" w:space="0" w:color="auto"/>
        <w:bottom w:val="none" w:sz="0" w:space="0" w:color="auto"/>
        <w:right w:val="none" w:sz="0" w:space="0" w:color="auto"/>
      </w:divBdr>
      <w:divsChild>
        <w:div w:id="455955066">
          <w:marLeft w:val="0"/>
          <w:marRight w:val="0"/>
          <w:marTop w:val="0"/>
          <w:marBottom w:val="0"/>
          <w:divBdr>
            <w:top w:val="none" w:sz="0" w:space="0" w:color="auto"/>
            <w:left w:val="none" w:sz="0" w:space="0" w:color="auto"/>
            <w:bottom w:val="none" w:sz="0" w:space="0" w:color="auto"/>
            <w:right w:val="none" w:sz="0" w:space="0" w:color="auto"/>
          </w:divBdr>
          <w:divsChild>
            <w:div w:id="421608433">
              <w:marLeft w:val="0"/>
              <w:marRight w:val="0"/>
              <w:marTop w:val="0"/>
              <w:marBottom w:val="0"/>
              <w:divBdr>
                <w:top w:val="none" w:sz="0" w:space="0" w:color="auto"/>
                <w:left w:val="none" w:sz="0" w:space="0" w:color="auto"/>
                <w:bottom w:val="none" w:sz="0" w:space="0" w:color="auto"/>
                <w:right w:val="none" w:sz="0" w:space="0" w:color="auto"/>
              </w:divBdr>
              <w:divsChild>
                <w:div w:id="1581673924">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608200715">
      <w:bodyDiv w:val="1"/>
      <w:marLeft w:val="0"/>
      <w:marRight w:val="0"/>
      <w:marTop w:val="0"/>
      <w:marBottom w:val="0"/>
      <w:divBdr>
        <w:top w:val="none" w:sz="0" w:space="0" w:color="auto"/>
        <w:left w:val="none" w:sz="0" w:space="0" w:color="auto"/>
        <w:bottom w:val="none" w:sz="0" w:space="0" w:color="auto"/>
        <w:right w:val="none" w:sz="0" w:space="0" w:color="auto"/>
      </w:divBdr>
    </w:div>
    <w:div w:id="608633067">
      <w:bodyDiv w:val="1"/>
      <w:marLeft w:val="0"/>
      <w:marRight w:val="0"/>
      <w:marTop w:val="0"/>
      <w:marBottom w:val="0"/>
      <w:divBdr>
        <w:top w:val="none" w:sz="0" w:space="0" w:color="auto"/>
        <w:left w:val="none" w:sz="0" w:space="0" w:color="auto"/>
        <w:bottom w:val="none" w:sz="0" w:space="0" w:color="auto"/>
        <w:right w:val="none" w:sz="0" w:space="0" w:color="auto"/>
      </w:divBdr>
    </w:div>
    <w:div w:id="610547617">
      <w:bodyDiv w:val="1"/>
      <w:marLeft w:val="0"/>
      <w:marRight w:val="0"/>
      <w:marTop w:val="0"/>
      <w:marBottom w:val="0"/>
      <w:divBdr>
        <w:top w:val="none" w:sz="0" w:space="0" w:color="auto"/>
        <w:left w:val="none" w:sz="0" w:space="0" w:color="auto"/>
        <w:bottom w:val="none" w:sz="0" w:space="0" w:color="auto"/>
        <w:right w:val="none" w:sz="0" w:space="0" w:color="auto"/>
      </w:divBdr>
    </w:div>
    <w:div w:id="615723213">
      <w:bodyDiv w:val="1"/>
      <w:marLeft w:val="0"/>
      <w:marRight w:val="0"/>
      <w:marTop w:val="0"/>
      <w:marBottom w:val="0"/>
      <w:divBdr>
        <w:top w:val="none" w:sz="0" w:space="0" w:color="auto"/>
        <w:left w:val="none" w:sz="0" w:space="0" w:color="auto"/>
        <w:bottom w:val="none" w:sz="0" w:space="0" w:color="auto"/>
        <w:right w:val="none" w:sz="0" w:space="0" w:color="auto"/>
      </w:divBdr>
    </w:div>
    <w:div w:id="647831828">
      <w:bodyDiv w:val="1"/>
      <w:marLeft w:val="0"/>
      <w:marRight w:val="0"/>
      <w:marTop w:val="0"/>
      <w:marBottom w:val="0"/>
      <w:divBdr>
        <w:top w:val="none" w:sz="0" w:space="0" w:color="auto"/>
        <w:left w:val="none" w:sz="0" w:space="0" w:color="auto"/>
        <w:bottom w:val="none" w:sz="0" w:space="0" w:color="auto"/>
        <w:right w:val="none" w:sz="0" w:space="0" w:color="auto"/>
      </w:divBdr>
    </w:div>
    <w:div w:id="664741299">
      <w:bodyDiv w:val="1"/>
      <w:marLeft w:val="0"/>
      <w:marRight w:val="0"/>
      <w:marTop w:val="0"/>
      <w:marBottom w:val="0"/>
      <w:divBdr>
        <w:top w:val="none" w:sz="0" w:space="0" w:color="auto"/>
        <w:left w:val="none" w:sz="0" w:space="0" w:color="auto"/>
        <w:bottom w:val="none" w:sz="0" w:space="0" w:color="auto"/>
        <w:right w:val="none" w:sz="0" w:space="0" w:color="auto"/>
      </w:divBdr>
    </w:div>
    <w:div w:id="683675776">
      <w:bodyDiv w:val="1"/>
      <w:marLeft w:val="0"/>
      <w:marRight w:val="0"/>
      <w:marTop w:val="0"/>
      <w:marBottom w:val="0"/>
      <w:divBdr>
        <w:top w:val="none" w:sz="0" w:space="0" w:color="auto"/>
        <w:left w:val="none" w:sz="0" w:space="0" w:color="auto"/>
        <w:bottom w:val="none" w:sz="0" w:space="0" w:color="auto"/>
        <w:right w:val="none" w:sz="0" w:space="0" w:color="auto"/>
      </w:divBdr>
    </w:div>
    <w:div w:id="696394571">
      <w:bodyDiv w:val="1"/>
      <w:marLeft w:val="0"/>
      <w:marRight w:val="0"/>
      <w:marTop w:val="0"/>
      <w:marBottom w:val="0"/>
      <w:divBdr>
        <w:top w:val="none" w:sz="0" w:space="0" w:color="auto"/>
        <w:left w:val="none" w:sz="0" w:space="0" w:color="auto"/>
        <w:bottom w:val="none" w:sz="0" w:space="0" w:color="auto"/>
        <w:right w:val="none" w:sz="0" w:space="0" w:color="auto"/>
      </w:divBdr>
    </w:div>
    <w:div w:id="715937147">
      <w:bodyDiv w:val="1"/>
      <w:marLeft w:val="0"/>
      <w:marRight w:val="0"/>
      <w:marTop w:val="0"/>
      <w:marBottom w:val="0"/>
      <w:divBdr>
        <w:top w:val="none" w:sz="0" w:space="0" w:color="auto"/>
        <w:left w:val="none" w:sz="0" w:space="0" w:color="auto"/>
        <w:bottom w:val="none" w:sz="0" w:space="0" w:color="auto"/>
        <w:right w:val="none" w:sz="0" w:space="0" w:color="auto"/>
      </w:divBdr>
    </w:div>
    <w:div w:id="716205986">
      <w:bodyDiv w:val="1"/>
      <w:marLeft w:val="0"/>
      <w:marRight w:val="0"/>
      <w:marTop w:val="0"/>
      <w:marBottom w:val="0"/>
      <w:divBdr>
        <w:top w:val="none" w:sz="0" w:space="0" w:color="auto"/>
        <w:left w:val="none" w:sz="0" w:space="0" w:color="auto"/>
        <w:bottom w:val="none" w:sz="0" w:space="0" w:color="auto"/>
        <w:right w:val="none" w:sz="0" w:space="0" w:color="auto"/>
      </w:divBdr>
    </w:div>
    <w:div w:id="717317046">
      <w:bodyDiv w:val="1"/>
      <w:marLeft w:val="0"/>
      <w:marRight w:val="0"/>
      <w:marTop w:val="0"/>
      <w:marBottom w:val="0"/>
      <w:divBdr>
        <w:top w:val="none" w:sz="0" w:space="0" w:color="auto"/>
        <w:left w:val="none" w:sz="0" w:space="0" w:color="auto"/>
        <w:bottom w:val="none" w:sz="0" w:space="0" w:color="auto"/>
        <w:right w:val="none" w:sz="0" w:space="0" w:color="auto"/>
      </w:divBdr>
    </w:div>
    <w:div w:id="744566935">
      <w:bodyDiv w:val="1"/>
      <w:marLeft w:val="0"/>
      <w:marRight w:val="0"/>
      <w:marTop w:val="0"/>
      <w:marBottom w:val="0"/>
      <w:divBdr>
        <w:top w:val="none" w:sz="0" w:space="0" w:color="auto"/>
        <w:left w:val="none" w:sz="0" w:space="0" w:color="auto"/>
        <w:bottom w:val="none" w:sz="0" w:space="0" w:color="auto"/>
        <w:right w:val="none" w:sz="0" w:space="0" w:color="auto"/>
      </w:divBdr>
    </w:div>
    <w:div w:id="786003401">
      <w:bodyDiv w:val="1"/>
      <w:marLeft w:val="0"/>
      <w:marRight w:val="0"/>
      <w:marTop w:val="0"/>
      <w:marBottom w:val="0"/>
      <w:divBdr>
        <w:top w:val="none" w:sz="0" w:space="0" w:color="auto"/>
        <w:left w:val="none" w:sz="0" w:space="0" w:color="auto"/>
        <w:bottom w:val="none" w:sz="0" w:space="0" w:color="auto"/>
        <w:right w:val="none" w:sz="0" w:space="0" w:color="auto"/>
      </w:divBdr>
    </w:div>
    <w:div w:id="786193565">
      <w:bodyDiv w:val="1"/>
      <w:marLeft w:val="0"/>
      <w:marRight w:val="0"/>
      <w:marTop w:val="0"/>
      <w:marBottom w:val="0"/>
      <w:divBdr>
        <w:top w:val="none" w:sz="0" w:space="0" w:color="auto"/>
        <w:left w:val="none" w:sz="0" w:space="0" w:color="auto"/>
        <w:bottom w:val="none" w:sz="0" w:space="0" w:color="auto"/>
        <w:right w:val="none" w:sz="0" w:space="0" w:color="auto"/>
      </w:divBdr>
    </w:div>
    <w:div w:id="796802782">
      <w:bodyDiv w:val="1"/>
      <w:marLeft w:val="0"/>
      <w:marRight w:val="0"/>
      <w:marTop w:val="0"/>
      <w:marBottom w:val="0"/>
      <w:divBdr>
        <w:top w:val="none" w:sz="0" w:space="0" w:color="auto"/>
        <w:left w:val="none" w:sz="0" w:space="0" w:color="auto"/>
        <w:bottom w:val="none" w:sz="0" w:space="0" w:color="auto"/>
        <w:right w:val="none" w:sz="0" w:space="0" w:color="auto"/>
      </w:divBdr>
      <w:divsChild>
        <w:div w:id="1650206350">
          <w:marLeft w:val="0"/>
          <w:marRight w:val="0"/>
          <w:marTop w:val="0"/>
          <w:marBottom w:val="0"/>
          <w:divBdr>
            <w:top w:val="none" w:sz="0" w:space="0" w:color="auto"/>
            <w:left w:val="none" w:sz="0" w:space="0" w:color="auto"/>
            <w:bottom w:val="none" w:sz="0" w:space="0" w:color="auto"/>
            <w:right w:val="none" w:sz="0" w:space="0" w:color="auto"/>
          </w:divBdr>
          <w:divsChild>
            <w:div w:id="1133982616">
              <w:marLeft w:val="0"/>
              <w:marRight w:val="0"/>
              <w:marTop w:val="0"/>
              <w:marBottom w:val="0"/>
              <w:divBdr>
                <w:top w:val="none" w:sz="0" w:space="0" w:color="auto"/>
                <w:left w:val="none" w:sz="0" w:space="0" w:color="auto"/>
                <w:bottom w:val="none" w:sz="0" w:space="0" w:color="auto"/>
                <w:right w:val="none" w:sz="0" w:space="0" w:color="auto"/>
              </w:divBdr>
              <w:divsChild>
                <w:div w:id="1015350828">
                  <w:marLeft w:val="0"/>
                  <w:marRight w:val="0"/>
                  <w:marTop w:val="0"/>
                  <w:marBottom w:val="0"/>
                  <w:divBdr>
                    <w:top w:val="none" w:sz="0" w:space="0" w:color="auto"/>
                    <w:left w:val="none" w:sz="0" w:space="0" w:color="auto"/>
                    <w:bottom w:val="none" w:sz="0" w:space="0" w:color="auto"/>
                    <w:right w:val="none" w:sz="0" w:space="0" w:color="auto"/>
                  </w:divBdr>
                  <w:divsChild>
                    <w:div w:id="973683664">
                      <w:marLeft w:val="0"/>
                      <w:marRight w:val="0"/>
                      <w:marTop w:val="0"/>
                      <w:marBottom w:val="0"/>
                      <w:divBdr>
                        <w:top w:val="none" w:sz="0" w:space="0" w:color="auto"/>
                        <w:left w:val="none" w:sz="0" w:space="0" w:color="auto"/>
                        <w:bottom w:val="none" w:sz="0" w:space="0" w:color="auto"/>
                        <w:right w:val="none" w:sz="0" w:space="0" w:color="auto"/>
                      </w:divBdr>
                      <w:divsChild>
                        <w:div w:id="912349235">
                          <w:marLeft w:val="600"/>
                          <w:marRight w:val="4050"/>
                          <w:marTop w:val="150"/>
                          <w:marBottom w:val="150"/>
                          <w:divBdr>
                            <w:top w:val="single" w:sz="36" w:space="0" w:color="663300"/>
                            <w:left w:val="single" w:sz="36" w:space="0" w:color="663300"/>
                            <w:bottom w:val="single" w:sz="36" w:space="0" w:color="663300"/>
                            <w:right w:val="single" w:sz="36" w:space="0" w:color="663300"/>
                          </w:divBdr>
                          <w:divsChild>
                            <w:div w:id="1628663630">
                              <w:marLeft w:val="0"/>
                              <w:marRight w:val="0"/>
                              <w:marTop w:val="0"/>
                              <w:marBottom w:val="0"/>
                              <w:divBdr>
                                <w:top w:val="none" w:sz="0" w:space="0" w:color="auto"/>
                                <w:left w:val="none" w:sz="0" w:space="0" w:color="auto"/>
                                <w:bottom w:val="none" w:sz="0" w:space="0" w:color="auto"/>
                                <w:right w:val="none" w:sz="0" w:space="0" w:color="auto"/>
                              </w:divBdr>
                              <w:divsChild>
                                <w:div w:id="1633248059">
                                  <w:marLeft w:val="0"/>
                                  <w:marRight w:val="0"/>
                                  <w:marTop w:val="0"/>
                                  <w:marBottom w:val="0"/>
                                  <w:divBdr>
                                    <w:top w:val="none" w:sz="0" w:space="0" w:color="auto"/>
                                    <w:left w:val="none" w:sz="0" w:space="0" w:color="auto"/>
                                    <w:bottom w:val="single" w:sz="12" w:space="8" w:color="B26935"/>
                                    <w:right w:val="single" w:sz="12" w:space="8" w:color="B26935"/>
                                  </w:divBdr>
                                  <w:divsChild>
                                    <w:div w:id="1829975159">
                                      <w:marLeft w:val="0"/>
                                      <w:marRight w:val="0"/>
                                      <w:marTop w:val="0"/>
                                      <w:marBottom w:val="0"/>
                                      <w:divBdr>
                                        <w:top w:val="none" w:sz="0" w:space="0" w:color="auto"/>
                                        <w:left w:val="none" w:sz="0" w:space="0" w:color="auto"/>
                                        <w:bottom w:val="none" w:sz="0" w:space="0" w:color="auto"/>
                                        <w:right w:val="none" w:sz="0" w:space="0" w:color="auto"/>
                                      </w:divBdr>
                                      <w:divsChild>
                                        <w:div w:id="655688066">
                                          <w:marLeft w:val="0"/>
                                          <w:marRight w:val="0"/>
                                          <w:marTop w:val="0"/>
                                          <w:marBottom w:val="0"/>
                                          <w:divBdr>
                                            <w:top w:val="none" w:sz="0" w:space="0" w:color="auto"/>
                                            <w:left w:val="none" w:sz="0" w:space="0" w:color="auto"/>
                                            <w:bottom w:val="none" w:sz="0" w:space="0" w:color="auto"/>
                                            <w:right w:val="none" w:sz="0" w:space="0" w:color="auto"/>
                                          </w:divBdr>
                                          <w:divsChild>
                                            <w:div w:id="751201902">
                                              <w:marLeft w:val="0"/>
                                              <w:marRight w:val="0"/>
                                              <w:marTop w:val="0"/>
                                              <w:marBottom w:val="0"/>
                                              <w:divBdr>
                                                <w:top w:val="none" w:sz="0" w:space="0" w:color="auto"/>
                                                <w:left w:val="none" w:sz="0" w:space="0" w:color="auto"/>
                                                <w:bottom w:val="none" w:sz="0" w:space="0" w:color="auto"/>
                                                <w:right w:val="none" w:sz="0" w:space="0" w:color="auto"/>
                                              </w:divBdr>
                                              <w:divsChild>
                                                <w:div w:id="182475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99111268">
      <w:bodyDiv w:val="1"/>
      <w:marLeft w:val="0"/>
      <w:marRight w:val="0"/>
      <w:marTop w:val="0"/>
      <w:marBottom w:val="0"/>
      <w:divBdr>
        <w:top w:val="none" w:sz="0" w:space="0" w:color="auto"/>
        <w:left w:val="none" w:sz="0" w:space="0" w:color="auto"/>
        <w:bottom w:val="none" w:sz="0" w:space="0" w:color="auto"/>
        <w:right w:val="none" w:sz="0" w:space="0" w:color="auto"/>
      </w:divBdr>
    </w:div>
    <w:div w:id="805317017">
      <w:bodyDiv w:val="1"/>
      <w:marLeft w:val="0"/>
      <w:marRight w:val="0"/>
      <w:marTop w:val="0"/>
      <w:marBottom w:val="0"/>
      <w:divBdr>
        <w:top w:val="none" w:sz="0" w:space="0" w:color="auto"/>
        <w:left w:val="none" w:sz="0" w:space="0" w:color="auto"/>
        <w:bottom w:val="none" w:sz="0" w:space="0" w:color="auto"/>
        <w:right w:val="none" w:sz="0" w:space="0" w:color="auto"/>
      </w:divBdr>
    </w:div>
    <w:div w:id="807892174">
      <w:bodyDiv w:val="1"/>
      <w:marLeft w:val="0"/>
      <w:marRight w:val="0"/>
      <w:marTop w:val="0"/>
      <w:marBottom w:val="0"/>
      <w:divBdr>
        <w:top w:val="none" w:sz="0" w:space="0" w:color="auto"/>
        <w:left w:val="none" w:sz="0" w:space="0" w:color="auto"/>
        <w:bottom w:val="none" w:sz="0" w:space="0" w:color="auto"/>
        <w:right w:val="none" w:sz="0" w:space="0" w:color="auto"/>
      </w:divBdr>
    </w:div>
    <w:div w:id="830830924">
      <w:bodyDiv w:val="1"/>
      <w:marLeft w:val="0"/>
      <w:marRight w:val="0"/>
      <w:marTop w:val="0"/>
      <w:marBottom w:val="0"/>
      <w:divBdr>
        <w:top w:val="none" w:sz="0" w:space="0" w:color="auto"/>
        <w:left w:val="none" w:sz="0" w:space="0" w:color="auto"/>
        <w:bottom w:val="none" w:sz="0" w:space="0" w:color="auto"/>
        <w:right w:val="none" w:sz="0" w:space="0" w:color="auto"/>
      </w:divBdr>
      <w:divsChild>
        <w:div w:id="235828297">
          <w:marLeft w:val="0"/>
          <w:marRight w:val="0"/>
          <w:marTop w:val="0"/>
          <w:marBottom w:val="0"/>
          <w:divBdr>
            <w:top w:val="none" w:sz="0" w:space="0" w:color="auto"/>
            <w:left w:val="none" w:sz="0" w:space="0" w:color="auto"/>
            <w:bottom w:val="none" w:sz="0" w:space="0" w:color="auto"/>
            <w:right w:val="none" w:sz="0" w:space="0" w:color="auto"/>
          </w:divBdr>
          <w:divsChild>
            <w:div w:id="1199121177">
              <w:marLeft w:val="0"/>
              <w:marRight w:val="0"/>
              <w:marTop w:val="0"/>
              <w:marBottom w:val="0"/>
              <w:divBdr>
                <w:top w:val="none" w:sz="0" w:space="0" w:color="auto"/>
                <w:left w:val="none" w:sz="0" w:space="0" w:color="auto"/>
                <w:bottom w:val="none" w:sz="0" w:space="0" w:color="auto"/>
                <w:right w:val="none" w:sz="0" w:space="0" w:color="auto"/>
              </w:divBdr>
              <w:divsChild>
                <w:div w:id="1147865054">
                  <w:marLeft w:val="0"/>
                  <w:marRight w:val="0"/>
                  <w:marTop w:val="100"/>
                  <w:marBottom w:val="100"/>
                  <w:divBdr>
                    <w:top w:val="none" w:sz="0" w:space="0" w:color="auto"/>
                    <w:left w:val="none" w:sz="0" w:space="0" w:color="auto"/>
                    <w:bottom w:val="none" w:sz="0" w:space="0" w:color="auto"/>
                    <w:right w:val="none" w:sz="0" w:space="0" w:color="auto"/>
                  </w:divBdr>
                  <w:divsChild>
                    <w:div w:id="1091970676">
                      <w:marLeft w:val="0"/>
                      <w:marRight w:val="0"/>
                      <w:marTop w:val="0"/>
                      <w:marBottom w:val="0"/>
                      <w:divBdr>
                        <w:top w:val="none" w:sz="0" w:space="0" w:color="auto"/>
                        <w:left w:val="none" w:sz="0" w:space="0" w:color="auto"/>
                        <w:bottom w:val="none" w:sz="0" w:space="0" w:color="auto"/>
                        <w:right w:val="none" w:sz="0" w:space="0" w:color="auto"/>
                      </w:divBdr>
                      <w:divsChild>
                        <w:div w:id="667561652">
                          <w:marLeft w:val="0"/>
                          <w:marRight w:val="0"/>
                          <w:marTop w:val="0"/>
                          <w:marBottom w:val="0"/>
                          <w:divBdr>
                            <w:top w:val="none" w:sz="0" w:space="0" w:color="auto"/>
                            <w:left w:val="none" w:sz="0" w:space="0" w:color="auto"/>
                            <w:bottom w:val="none" w:sz="0" w:space="0" w:color="auto"/>
                            <w:right w:val="none" w:sz="0" w:space="0" w:color="auto"/>
                          </w:divBdr>
                          <w:divsChild>
                            <w:div w:id="1708145252">
                              <w:marLeft w:val="0"/>
                              <w:marRight w:val="0"/>
                              <w:marTop w:val="0"/>
                              <w:marBottom w:val="0"/>
                              <w:divBdr>
                                <w:top w:val="none" w:sz="0" w:space="0" w:color="auto"/>
                                <w:left w:val="none" w:sz="0" w:space="0" w:color="auto"/>
                                <w:bottom w:val="none" w:sz="0" w:space="0" w:color="auto"/>
                                <w:right w:val="none" w:sz="0" w:space="0" w:color="auto"/>
                              </w:divBdr>
                              <w:divsChild>
                                <w:div w:id="680817855">
                                  <w:marLeft w:val="0"/>
                                  <w:marRight w:val="0"/>
                                  <w:marTop w:val="0"/>
                                  <w:marBottom w:val="0"/>
                                  <w:divBdr>
                                    <w:top w:val="none" w:sz="0" w:space="0" w:color="auto"/>
                                    <w:left w:val="none" w:sz="0" w:space="0" w:color="auto"/>
                                    <w:bottom w:val="none" w:sz="0" w:space="0" w:color="auto"/>
                                    <w:right w:val="none" w:sz="0" w:space="0" w:color="auto"/>
                                  </w:divBdr>
                                  <w:divsChild>
                                    <w:div w:id="53624434">
                                      <w:marLeft w:val="0"/>
                                      <w:marRight w:val="0"/>
                                      <w:marTop w:val="0"/>
                                      <w:marBottom w:val="0"/>
                                      <w:divBdr>
                                        <w:top w:val="none" w:sz="0" w:space="0" w:color="auto"/>
                                        <w:left w:val="none" w:sz="0" w:space="0" w:color="auto"/>
                                        <w:bottom w:val="none" w:sz="0" w:space="0" w:color="auto"/>
                                        <w:right w:val="none" w:sz="0" w:space="0" w:color="auto"/>
                                      </w:divBdr>
                                      <w:divsChild>
                                        <w:div w:id="391121781">
                                          <w:marLeft w:val="0"/>
                                          <w:marRight w:val="0"/>
                                          <w:marTop w:val="0"/>
                                          <w:marBottom w:val="0"/>
                                          <w:divBdr>
                                            <w:top w:val="none" w:sz="0" w:space="0" w:color="auto"/>
                                            <w:left w:val="none" w:sz="0" w:space="0" w:color="auto"/>
                                            <w:bottom w:val="none" w:sz="0" w:space="0" w:color="auto"/>
                                            <w:right w:val="none" w:sz="0" w:space="0" w:color="auto"/>
                                          </w:divBdr>
                                          <w:divsChild>
                                            <w:div w:id="666982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36655689">
      <w:bodyDiv w:val="1"/>
      <w:marLeft w:val="0"/>
      <w:marRight w:val="0"/>
      <w:marTop w:val="0"/>
      <w:marBottom w:val="0"/>
      <w:divBdr>
        <w:top w:val="none" w:sz="0" w:space="0" w:color="auto"/>
        <w:left w:val="none" w:sz="0" w:space="0" w:color="auto"/>
        <w:bottom w:val="none" w:sz="0" w:space="0" w:color="auto"/>
        <w:right w:val="none" w:sz="0" w:space="0" w:color="auto"/>
      </w:divBdr>
    </w:div>
    <w:div w:id="839856041">
      <w:bodyDiv w:val="1"/>
      <w:marLeft w:val="0"/>
      <w:marRight w:val="0"/>
      <w:marTop w:val="0"/>
      <w:marBottom w:val="0"/>
      <w:divBdr>
        <w:top w:val="none" w:sz="0" w:space="0" w:color="auto"/>
        <w:left w:val="none" w:sz="0" w:space="0" w:color="auto"/>
        <w:bottom w:val="none" w:sz="0" w:space="0" w:color="auto"/>
        <w:right w:val="none" w:sz="0" w:space="0" w:color="auto"/>
      </w:divBdr>
    </w:div>
    <w:div w:id="866067237">
      <w:bodyDiv w:val="1"/>
      <w:marLeft w:val="0"/>
      <w:marRight w:val="0"/>
      <w:marTop w:val="0"/>
      <w:marBottom w:val="0"/>
      <w:divBdr>
        <w:top w:val="none" w:sz="0" w:space="0" w:color="auto"/>
        <w:left w:val="none" w:sz="0" w:space="0" w:color="auto"/>
        <w:bottom w:val="none" w:sz="0" w:space="0" w:color="auto"/>
        <w:right w:val="none" w:sz="0" w:space="0" w:color="auto"/>
      </w:divBdr>
    </w:div>
    <w:div w:id="879518298">
      <w:bodyDiv w:val="1"/>
      <w:marLeft w:val="0"/>
      <w:marRight w:val="0"/>
      <w:marTop w:val="0"/>
      <w:marBottom w:val="0"/>
      <w:divBdr>
        <w:top w:val="none" w:sz="0" w:space="0" w:color="auto"/>
        <w:left w:val="none" w:sz="0" w:space="0" w:color="auto"/>
        <w:bottom w:val="none" w:sz="0" w:space="0" w:color="auto"/>
        <w:right w:val="none" w:sz="0" w:space="0" w:color="auto"/>
      </w:divBdr>
    </w:div>
    <w:div w:id="881946003">
      <w:bodyDiv w:val="1"/>
      <w:marLeft w:val="0"/>
      <w:marRight w:val="0"/>
      <w:marTop w:val="0"/>
      <w:marBottom w:val="0"/>
      <w:divBdr>
        <w:top w:val="none" w:sz="0" w:space="0" w:color="auto"/>
        <w:left w:val="none" w:sz="0" w:space="0" w:color="auto"/>
        <w:bottom w:val="none" w:sz="0" w:space="0" w:color="auto"/>
        <w:right w:val="none" w:sz="0" w:space="0" w:color="auto"/>
      </w:divBdr>
    </w:div>
    <w:div w:id="895239844">
      <w:bodyDiv w:val="1"/>
      <w:marLeft w:val="0"/>
      <w:marRight w:val="0"/>
      <w:marTop w:val="0"/>
      <w:marBottom w:val="0"/>
      <w:divBdr>
        <w:top w:val="none" w:sz="0" w:space="0" w:color="auto"/>
        <w:left w:val="none" w:sz="0" w:space="0" w:color="auto"/>
        <w:bottom w:val="none" w:sz="0" w:space="0" w:color="auto"/>
        <w:right w:val="none" w:sz="0" w:space="0" w:color="auto"/>
      </w:divBdr>
    </w:div>
    <w:div w:id="898050902">
      <w:bodyDiv w:val="1"/>
      <w:marLeft w:val="0"/>
      <w:marRight w:val="0"/>
      <w:marTop w:val="0"/>
      <w:marBottom w:val="0"/>
      <w:divBdr>
        <w:top w:val="none" w:sz="0" w:space="0" w:color="auto"/>
        <w:left w:val="none" w:sz="0" w:space="0" w:color="auto"/>
        <w:bottom w:val="none" w:sz="0" w:space="0" w:color="auto"/>
        <w:right w:val="none" w:sz="0" w:space="0" w:color="auto"/>
      </w:divBdr>
    </w:div>
    <w:div w:id="921179104">
      <w:bodyDiv w:val="1"/>
      <w:marLeft w:val="0"/>
      <w:marRight w:val="0"/>
      <w:marTop w:val="0"/>
      <w:marBottom w:val="0"/>
      <w:divBdr>
        <w:top w:val="none" w:sz="0" w:space="0" w:color="auto"/>
        <w:left w:val="none" w:sz="0" w:space="0" w:color="auto"/>
        <w:bottom w:val="none" w:sz="0" w:space="0" w:color="auto"/>
        <w:right w:val="none" w:sz="0" w:space="0" w:color="auto"/>
      </w:divBdr>
    </w:div>
    <w:div w:id="926042796">
      <w:bodyDiv w:val="1"/>
      <w:marLeft w:val="0"/>
      <w:marRight w:val="0"/>
      <w:marTop w:val="0"/>
      <w:marBottom w:val="0"/>
      <w:divBdr>
        <w:top w:val="none" w:sz="0" w:space="0" w:color="auto"/>
        <w:left w:val="none" w:sz="0" w:space="0" w:color="auto"/>
        <w:bottom w:val="none" w:sz="0" w:space="0" w:color="auto"/>
        <w:right w:val="none" w:sz="0" w:space="0" w:color="auto"/>
      </w:divBdr>
    </w:div>
    <w:div w:id="946229571">
      <w:bodyDiv w:val="1"/>
      <w:marLeft w:val="0"/>
      <w:marRight w:val="0"/>
      <w:marTop w:val="0"/>
      <w:marBottom w:val="0"/>
      <w:divBdr>
        <w:top w:val="none" w:sz="0" w:space="0" w:color="auto"/>
        <w:left w:val="none" w:sz="0" w:space="0" w:color="auto"/>
        <w:bottom w:val="none" w:sz="0" w:space="0" w:color="auto"/>
        <w:right w:val="none" w:sz="0" w:space="0" w:color="auto"/>
      </w:divBdr>
      <w:divsChild>
        <w:div w:id="326248146">
          <w:marLeft w:val="0"/>
          <w:marRight w:val="0"/>
          <w:marTop w:val="0"/>
          <w:marBottom w:val="0"/>
          <w:divBdr>
            <w:top w:val="none" w:sz="0" w:space="0" w:color="auto"/>
            <w:left w:val="none" w:sz="0" w:space="0" w:color="auto"/>
            <w:bottom w:val="none" w:sz="0" w:space="0" w:color="auto"/>
            <w:right w:val="none" w:sz="0" w:space="0" w:color="auto"/>
          </w:divBdr>
          <w:divsChild>
            <w:div w:id="673605229">
              <w:marLeft w:val="0"/>
              <w:marRight w:val="0"/>
              <w:marTop w:val="0"/>
              <w:marBottom w:val="300"/>
              <w:divBdr>
                <w:top w:val="none" w:sz="0" w:space="0" w:color="auto"/>
                <w:left w:val="none" w:sz="0" w:space="0" w:color="auto"/>
                <w:bottom w:val="none" w:sz="0" w:space="0" w:color="auto"/>
                <w:right w:val="none" w:sz="0" w:space="0" w:color="auto"/>
              </w:divBdr>
            </w:div>
          </w:divsChild>
        </w:div>
        <w:div w:id="909458441">
          <w:marLeft w:val="0"/>
          <w:marRight w:val="0"/>
          <w:marTop w:val="0"/>
          <w:marBottom w:val="0"/>
          <w:divBdr>
            <w:top w:val="none" w:sz="0" w:space="0" w:color="auto"/>
            <w:left w:val="none" w:sz="0" w:space="0" w:color="auto"/>
            <w:bottom w:val="none" w:sz="0" w:space="0" w:color="auto"/>
            <w:right w:val="none" w:sz="0" w:space="0" w:color="auto"/>
          </w:divBdr>
          <w:divsChild>
            <w:div w:id="975573712">
              <w:marLeft w:val="-420"/>
              <w:marRight w:val="0"/>
              <w:marTop w:val="0"/>
              <w:marBottom w:val="0"/>
              <w:divBdr>
                <w:top w:val="none" w:sz="0" w:space="0" w:color="auto"/>
                <w:left w:val="none" w:sz="0" w:space="0" w:color="auto"/>
                <w:bottom w:val="none" w:sz="0" w:space="0" w:color="auto"/>
                <w:right w:val="none" w:sz="0" w:space="0" w:color="auto"/>
              </w:divBdr>
              <w:divsChild>
                <w:div w:id="1265309669">
                  <w:marLeft w:val="0"/>
                  <w:marRight w:val="0"/>
                  <w:marTop w:val="0"/>
                  <w:marBottom w:val="0"/>
                  <w:divBdr>
                    <w:top w:val="none" w:sz="0" w:space="0" w:color="auto"/>
                    <w:left w:val="none" w:sz="0" w:space="0" w:color="auto"/>
                    <w:bottom w:val="none" w:sz="0" w:space="0" w:color="auto"/>
                    <w:right w:val="none" w:sz="0" w:space="0" w:color="auto"/>
                  </w:divBdr>
                  <w:divsChild>
                    <w:div w:id="338234204">
                      <w:marLeft w:val="0"/>
                      <w:marRight w:val="0"/>
                      <w:marTop w:val="0"/>
                      <w:marBottom w:val="0"/>
                      <w:divBdr>
                        <w:top w:val="none" w:sz="0" w:space="0" w:color="auto"/>
                        <w:left w:val="none" w:sz="0" w:space="0" w:color="auto"/>
                        <w:bottom w:val="none" w:sz="0" w:space="0" w:color="auto"/>
                        <w:right w:val="none" w:sz="0" w:space="0" w:color="auto"/>
                      </w:divBdr>
                      <w:divsChild>
                        <w:div w:id="1668897588">
                          <w:marLeft w:val="0"/>
                          <w:marRight w:val="0"/>
                          <w:marTop w:val="0"/>
                          <w:marBottom w:val="0"/>
                          <w:divBdr>
                            <w:top w:val="none" w:sz="0" w:space="0" w:color="auto"/>
                            <w:left w:val="none" w:sz="0" w:space="0" w:color="auto"/>
                            <w:bottom w:val="none" w:sz="0" w:space="0" w:color="auto"/>
                            <w:right w:val="none" w:sz="0" w:space="0" w:color="auto"/>
                          </w:divBdr>
                        </w:div>
                        <w:div w:id="1795516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1469159">
              <w:marLeft w:val="-420"/>
              <w:marRight w:val="0"/>
              <w:marTop w:val="0"/>
              <w:marBottom w:val="0"/>
              <w:divBdr>
                <w:top w:val="none" w:sz="0" w:space="0" w:color="auto"/>
                <w:left w:val="none" w:sz="0" w:space="0" w:color="auto"/>
                <w:bottom w:val="none" w:sz="0" w:space="0" w:color="auto"/>
                <w:right w:val="none" w:sz="0" w:space="0" w:color="auto"/>
              </w:divBdr>
              <w:divsChild>
                <w:div w:id="689836019">
                  <w:marLeft w:val="0"/>
                  <w:marRight w:val="0"/>
                  <w:marTop w:val="0"/>
                  <w:marBottom w:val="0"/>
                  <w:divBdr>
                    <w:top w:val="none" w:sz="0" w:space="0" w:color="auto"/>
                    <w:left w:val="none" w:sz="0" w:space="0" w:color="auto"/>
                    <w:bottom w:val="none" w:sz="0" w:space="0" w:color="auto"/>
                    <w:right w:val="none" w:sz="0" w:space="0" w:color="auto"/>
                  </w:divBdr>
                  <w:divsChild>
                    <w:div w:id="1246768666">
                      <w:marLeft w:val="0"/>
                      <w:marRight w:val="0"/>
                      <w:marTop w:val="0"/>
                      <w:marBottom w:val="0"/>
                      <w:divBdr>
                        <w:top w:val="none" w:sz="0" w:space="0" w:color="auto"/>
                        <w:left w:val="none" w:sz="0" w:space="0" w:color="auto"/>
                        <w:bottom w:val="none" w:sz="0" w:space="0" w:color="auto"/>
                        <w:right w:val="none" w:sz="0" w:space="0" w:color="auto"/>
                      </w:divBdr>
                      <w:divsChild>
                        <w:div w:id="254439937">
                          <w:marLeft w:val="0"/>
                          <w:marRight w:val="0"/>
                          <w:marTop w:val="0"/>
                          <w:marBottom w:val="0"/>
                          <w:divBdr>
                            <w:top w:val="none" w:sz="0" w:space="0" w:color="auto"/>
                            <w:left w:val="none" w:sz="0" w:space="0" w:color="auto"/>
                            <w:bottom w:val="none" w:sz="0" w:space="0" w:color="auto"/>
                            <w:right w:val="none" w:sz="0" w:space="0" w:color="auto"/>
                          </w:divBdr>
                        </w:div>
                        <w:div w:id="1687242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4801102">
          <w:marLeft w:val="0"/>
          <w:marRight w:val="0"/>
          <w:marTop w:val="0"/>
          <w:marBottom w:val="0"/>
          <w:divBdr>
            <w:top w:val="none" w:sz="0" w:space="0" w:color="auto"/>
            <w:left w:val="none" w:sz="0" w:space="0" w:color="auto"/>
            <w:bottom w:val="none" w:sz="0" w:space="0" w:color="auto"/>
            <w:right w:val="none" w:sz="0" w:space="0" w:color="auto"/>
          </w:divBdr>
          <w:divsChild>
            <w:div w:id="1374310272">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947616327">
      <w:bodyDiv w:val="1"/>
      <w:marLeft w:val="0"/>
      <w:marRight w:val="0"/>
      <w:marTop w:val="0"/>
      <w:marBottom w:val="0"/>
      <w:divBdr>
        <w:top w:val="none" w:sz="0" w:space="0" w:color="auto"/>
        <w:left w:val="none" w:sz="0" w:space="0" w:color="auto"/>
        <w:bottom w:val="none" w:sz="0" w:space="0" w:color="auto"/>
        <w:right w:val="none" w:sz="0" w:space="0" w:color="auto"/>
      </w:divBdr>
    </w:div>
    <w:div w:id="953945740">
      <w:bodyDiv w:val="1"/>
      <w:marLeft w:val="0"/>
      <w:marRight w:val="0"/>
      <w:marTop w:val="0"/>
      <w:marBottom w:val="0"/>
      <w:divBdr>
        <w:top w:val="none" w:sz="0" w:space="0" w:color="auto"/>
        <w:left w:val="none" w:sz="0" w:space="0" w:color="auto"/>
        <w:bottom w:val="none" w:sz="0" w:space="0" w:color="auto"/>
        <w:right w:val="none" w:sz="0" w:space="0" w:color="auto"/>
      </w:divBdr>
    </w:div>
    <w:div w:id="953949061">
      <w:bodyDiv w:val="1"/>
      <w:marLeft w:val="0"/>
      <w:marRight w:val="0"/>
      <w:marTop w:val="0"/>
      <w:marBottom w:val="0"/>
      <w:divBdr>
        <w:top w:val="none" w:sz="0" w:space="0" w:color="auto"/>
        <w:left w:val="none" w:sz="0" w:space="0" w:color="auto"/>
        <w:bottom w:val="none" w:sz="0" w:space="0" w:color="auto"/>
        <w:right w:val="none" w:sz="0" w:space="0" w:color="auto"/>
      </w:divBdr>
    </w:div>
    <w:div w:id="954677350">
      <w:bodyDiv w:val="1"/>
      <w:marLeft w:val="0"/>
      <w:marRight w:val="0"/>
      <w:marTop w:val="0"/>
      <w:marBottom w:val="0"/>
      <w:divBdr>
        <w:top w:val="none" w:sz="0" w:space="0" w:color="auto"/>
        <w:left w:val="none" w:sz="0" w:space="0" w:color="auto"/>
        <w:bottom w:val="none" w:sz="0" w:space="0" w:color="auto"/>
        <w:right w:val="none" w:sz="0" w:space="0" w:color="auto"/>
      </w:divBdr>
      <w:divsChild>
        <w:div w:id="1404068078">
          <w:marLeft w:val="0"/>
          <w:marRight w:val="0"/>
          <w:marTop w:val="0"/>
          <w:marBottom w:val="0"/>
          <w:divBdr>
            <w:top w:val="none" w:sz="0" w:space="0" w:color="auto"/>
            <w:left w:val="none" w:sz="0" w:space="0" w:color="auto"/>
            <w:bottom w:val="none" w:sz="0" w:space="0" w:color="auto"/>
            <w:right w:val="none" w:sz="0" w:space="0" w:color="auto"/>
          </w:divBdr>
          <w:divsChild>
            <w:div w:id="1997831049">
              <w:marLeft w:val="0"/>
              <w:marRight w:val="0"/>
              <w:marTop w:val="0"/>
              <w:marBottom w:val="0"/>
              <w:divBdr>
                <w:top w:val="none" w:sz="0" w:space="0" w:color="auto"/>
                <w:left w:val="none" w:sz="0" w:space="0" w:color="auto"/>
                <w:bottom w:val="none" w:sz="0" w:space="0" w:color="auto"/>
                <w:right w:val="none" w:sz="0" w:space="0" w:color="auto"/>
              </w:divBdr>
              <w:divsChild>
                <w:div w:id="108475559">
                  <w:marLeft w:val="0"/>
                  <w:marRight w:val="0"/>
                  <w:marTop w:val="100"/>
                  <w:marBottom w:val="100"/>
                  <w:divBdr>
                    <w:top w:val="none" w:sz="0" w:space="0" w:color="auto"/>
                    <w:left w:val="none" w:sz="0" w:space="0" w:color="auto"/>
                    <w:bottom w:val="none" w:sz="0" w:space="0" w:color="auto"/>
                    <w:right w:val="none" w:sz="0" w:space="0" w:color="auto"/>
                  </w:divBdr>
                  <w:divsChild>
                    <w:div w:id="385641113">
                      <w:marLeft w:val="0"/>
                      <w:marRight w:val="0"/>
                      <w:marTop w:val="0"/>
                      <w:marBottom w:val="0"/>
                      <w:divBdr>
                        <w:top w:val="none" w:sz="0" w:space="0" w:color="auto"/>
                        <w:left w:val="none" w:sz="0" w:space="0" w:color="auto"/>
                        <w:bottom w:val="none" w:sz="0" w:space="0" w:color="auto"/>
                        <w:right w:val="none" w:sz="0" w:space="0" w:color="auto"/>
                      </w:divBdr>
                      <w:divsChild>
                        <w:div w:id="1420561479">
                          <w:marLeft w:val="0"/>
                          <w:marRight w:val="0"/>
                          <w:marTop w:val="0"/>
                          <w:marBottom w:val="0"/>
                          <w:divBdr>
                            <w:top w:val="none" w:sz="0" w:space="0" w:color="auto"/>
                            <w:left w:val="none" w:sz="0" w:space="0" w:color="auto"/>
                            <w:bottom w:val="none" w:sz="0" w:space="0" w:color="auto"/>
                            <w:right w:val="none" w:sz="0" w:space="0" w:color="auto"/>
                          </w:divBdr>
                          <w:divsChild>
                            <w:div w:id="49505476">
                              <w:marLeft w:val="0"/>
                              <w:marRight w:val="0"/>
                              <w:marTop w:val="0"/>
                              <w:marBottom w:val="0"/>
                              <w:divBdr>
                                <w:top w:val="none" w:sz="0" w:space="0" w:color="auto"/>
                                <w:left w:val="none" w:sz="0" w:space="0" w:color="auto"/>
                                <w:bottom w:val="none" w:sz="0" w:space="0" w:color="auto"/>
                                <w:right w:val="none" w:sz="0" w:space="0" w:color="auto"/>
                              </w:divBdr>
                              <w:divsChild>
                                <w:div w:id="687213757">
                                  <w:marLeft w:val="0"/>
                                  <w:marRight w:val="0"/>
                                  <w:marTop w:val="0"/>
                                  <w:marBottom w:val="0"/>
                                  <w:divBdr>
                                    <w:top w:val="none" w:sz="0" w:space="0" w:color="auto"/>
                                    <w:left w:val="none" w:sz="0" w:space="0" w:color="auto"/>
                                    <w:bottom w:val="none" w:sz="0" w:space="0" w:color="auto"/>
                                    <w:right w:val="none" w:sz="0" w:space="0" w:color="auto"/>
                                  </w:divBdr>
                                  <w:divsChild>
                                    <w:div w:id="570429202">
                                      <w:marLeft w:val="0"/>
                                      <w:marRight w:val="0"/>
                                      <w:marTop w:val="0"/>
                                      <w:marBottom w:val="0"/>
                                      <w:divBdr>
                                        <w:top w:val="none" w:sz="0" w:space="0" w:color="auto"/>
                                        <w:left w:val="none" w:sz="0" w:space="0" w:color="auto"/>
                                        <w:bottom w:val="none" w:sz="0" w:space="0" w:color="auto"/>
                                        <w:right w:val="none" w:sz="0" w:space="0" w:color="auto"/>
                                      </w:divBdr>
                                      <w:divsChild>
                                        <w:div w:id="1607498331">
                                          <w:marLeft w:val="0"/>
                                          <w:marRight w:val="0"/>
                                          <w:marTop w:val="0"/>
                                          <w:marBottom w:val="0"/>
                                          <w:divBdr>
                                            <w:top w:val="none" w:sz="0" w:space="0" w:color="auto"/>
                                            <w:left w:val="none" w:sz="0" w:space="0" w:color="auto"/>
                                            <w:bottom w:val="none" w:sz="0" w:space="0" w:color="auto"/>
                                            <w:right w:val="none" w:sz="0" w:space="0" w:color="auto"/>
                                          </w:divBdr>
                                          <w:divsChild>
                                            <w:div w:id="770469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56132979">
      <w:bodyDiv w:val="1"/>
      <w:marLeft w:val="0"/>
      <w:marRight w:val="0"/>
      <w:marTop w:val="0"/>
      <w:marBottom w:val="0"/>
      <w:divBdr>
        <w:top w:val="none" w:sz="0" w:space="0" w:color="auto"/>
        <w:left w:val="none" w:sz="0" w:space="0" w:color="auto"/>
        <w:bottom w:val="none" w:sz="0" w:space="0" w:color="auto"/>
        <w:right w:val="none" w:sz="0" w:space="0" w:color="auto"/>
      </w:divBdr>
    </w:div>
    <w:div w:id="1000081192">
      <w:bodyDiv w:val="1"/>
      <w:marLeft w:val="0"/>
      <w:marRight w:val="0"/>
      <w:marTop w:val="0"/>
      <w:marBottom w:val="0"/>
      <w:divBdr>
        <w:top w:val="none" w:sz="0" w:space="0" w:color="auto"/>
        <w:left w:val="none" w:sz="0" w:space="0" w:color="auto"/>
        <w:bottom w:val="none" w:sz="0" w:space="0" w:color="auto"/>
        <w:right w:val="none" w:sz="0" w:space="0" w:color="auto"/>
      </w:divBdr>
    </w:div>
    <w:div w:id="1009255554">
      <w:bodyDiv w:val="1"/>
      <w:marLeft w:val="0"/>
      <w:marRight w:val="0"/>
      <w:marTop w:val="0"/>
      <w:marBottom w:val="0"/>
      <w:divBdr>
        <w:top w:val="none" w:sz="0" w:space="0" w:color="auto"/>
        <w:left w:val="none" w:sz="0" w:space="0" w:color="auto"/>
        <w:bottom w:val="none" w:sz="0" w:space="0" w:color="auto"/>
        <w:right w:val="none" w:sz="0" w:space="0" w:color="auto"/>
      </w:divBdr>
    </w:div>
    <w:div w:id="1012758109">
      <w:bodyDiv w:val="1"/>
      <w:marLeft w:val="0"/>
      <w:marRight w:val="0"/>
      <w:marTop w:val="0"/>
      <w:marBottom w:val="0"/>
      <w:divBdr>
        <w:top w:val="none" w:sz="0" w:space="0" w:color="auto"/>
        <w:left w:val="none" w:sz="0" w:space="0" w:color="auto"/>
        <w:bottom w:val="none" w:sz="0" w:space="0" w:color="auto"/>
        <w:right w:val="none" w:sz="0" w:space="0" w:color="auto"/>
      </w:divBdr>
    </w:div>
    <w:div w:id="1029842266">
      <w:bodyDiv w:val="1"/>
      <w:marLeft w:val="0"/>
      <w:marRight w:val="0"/>
      <w:marTop w:val="0"/>
      <w:marBottom w:val="0"/>
      <w:divBdr>
        <w:top w:val="none" w:sz="0" w:space="0" w:color="auto"/>
        <w:left w:val="none" w:sz="0" w:space="0" w:color="auto"/>
        <w:bottom w:val="none" w:sz="0" w:space="0" w:color="auto"/>
        <w:right w:val="none" w:sz="0" w:space="0" w:color="auto"/>
      </w:divBdr>
      <w:divsChild>
        <w:div w:id="1001003522">
          <w:blockQuote w:val="1"/>
          <w:marLeft w:val="0"/>
          <w:marRight w:val="0"/>
          <w:marTop w:val="384"/>
          <w:marBottom w:val="384"/>
          <w:divBdr>
            <w:top w:val="single" w:sz="2" w:space="0" w:color="E5E7EB"/>
            <w:left w:val="single" w:sz="2" w:space="0" w:color="E5E7EB"/>
            <w:bottom w:val="single" w:sz="2" w:space="0" w:color="E5E7EB"/>
            <w:right w:val="single" w:sz="2" w:space="0" w:color="E5E7EB"/>
          </w:divBdr>
        </w:div>
      </w:divsChild>
    </w:div>
    <w:div w:id="1037395373">
      <w:bodyDiv w:val="1"/>
      <w:marLeft w:val="0"/>
      <w:marRight w:val="0"/>
      <w:marTop w:val="0"/>
      <w:marBottom w:val="0"/>
      <w:divBdr>
        <w:top w:val="none" w:sz="0" w:space="0" w:color="auto"/>
        <w:left w:val="none" w:sz="0" w:space="0" w:color="auto"/>
        <w:bottom w:val="none" w:sz="0" w:space="0" w:color="auto"/>
        <w:right w:val="none" w:sz="0" w:space="0" w:color="auto"/>
      </w:divBdr>
    </w:div>
    <w:div w:id="1049457102">
      <w:bodyDiv w:val="1"/>
      <w:marLeft w:val="0"/>
      <w:marRight w:val="0"/>
      <w:marTop w:val="0"/>
      <w:marBottom w:val="0"/>
      <w:divBdr>
        <w:top w:val="none" w:sz="0" w:space="0" w:color="auto"/>
        <w:left w:val="none" w:sz="0" w:space="0" w:color="auto"/>
        <w:bottom w:val="none" w:sz="0" w:space="0" w:color="auto"/>
        <w:right w:val="none" w:sz="0" w:space="0" w:color="auto"/>
      </w:divBdr>
    </w:div>
    <w:div w:id="1058670026">
      <w:bodyDiv w:val="1"/>
      <w:marLeft w:val="0"/>
      <w:marRight w:val="0"/>
      <w:marTop w:val="0"/>
      <w:marBottom w:val="0"/>
      <w:divBdr>
        <w:top w:val="none" w:sz="0" w:space="0" w:color="auto"/>
        <w:left w:val="none" w:sz="0" w:space="0" w:color="auto"/>
        <w:bottom w:val="none" w:sz="0" w:space="0" w:color="auto"/>
        <w:right w:val="none" w:sz="0" w:space="0" w:color="auto"/>
      </w:divBdr>
      <w:divsChild>
        <w:div w:id="1520124487">
          <w:marLeft w:val="0"/>
          <w:marRight w:val="0"/>
          <w:marTop w:val="0"/>
          <w:marBottom w:val="0"/>
          <w:divBdr>
            <w:top w:val="none" w:sz="0" w:space="0" w:color="auto"/>
            <w:left w:val="none" w:sz="0" w:space="0" w:color="auto"/>
            <w:bottom w:val="none" w:sz="0" w:space="0" w:color="auto"/>
            <w:right w:val="none" w:sz="0" w:space="0" w:color="auto"/>
          </w:divBdr>
          <w:divsChild>
            <w:div w:id="57678318">
              <w:marLeft w:val="0"/>
              <w:marRight w:val="0"/>
              <w:marTop w:val="0"/>
              <w:marBottom w:val="0"/>
              <w:divBdr>
                <w:top w:val="none" w:sz="0" w:space="0" w:color="auto"/>
                <w:left w:val="none" w:sz="0" w:space="0" w:color="auto"/>
                <w:bottom w:val="none" w:sz="0" w:space="0" w:color="auto"/>
                <w:right w:val="none" w:sz="0" w:space="0" w:color="auto"/>
              </w:divBdr>
              <w:divsChild>
                <w:div w:id="1413697949">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1103652016">
      <w:bodyDiv w:val="1"/>
      <w:marLeft w:val="0"/>
      <w:marRight w:val="0"/>
      <w:marTop w:val="0"/>
      <w:marBottom w:val="0"/>
      <w:divBdr>
        <w:top w:val="none" w:sz="0" w:space="0" w:color="auto"/>
        <w:left w:val="none" w:sz="0" w:space="0" w:color="auto"/>
        <w:bottom w:val="none" w:sz="0" w:space="0" w:color="auto"/>
        <w:right w:val="none" w:sz="0" w:space="0" w:color="auto"/>
      </w:divBdr>
    </w:div>
    <w:div w:id="1104573281">
      <w:bodyDiv w:val="1"/>
      <w:marLeft w:val="0"/>
      <w:marRight w:val="0"/>
      <w:marTop w:val="0"/>
      <w:marBottom w:val="0"/>
      <w:divBdr>
        <w:top w:val="none" w:sz="0" w:space="0" w:color="auto"/>
        <w:left w:val="none" w:sz="0" w:space="0" w:color="auto"/>
        <w:bottom w:val="none" w:sz="0" w:space="0" w:color="auto"/>
        <w:right w:val="none" w:sz="0" w:space="0" w:color="auto"/>
      </w:divBdr>
    </w:div>
    <w:div w:id="1106314289">
      <w:bodyDiv w:val="1"/>
      <w:marLeft w:val="0"/>
      <w:marRight w:val="0"/>
      <w:marTop w:val="0"/>
      <w:marBottom w:val="0"/>
      <w:divBdr>
        <w:top w:val="none" w:sz="0" w:space="0" w:color="auto"/>
        <w:left w:val="none" w:sz="0" w:space="0" w:color="auto"/>
        <w:bottom w:val="none" w:sz="0" w:space="0" w:color="auto"/>
        <w:right w:val="none" w:sz="0" w:space="0" w:color="auto"/>
      </w:divBdr>
      <w:divsChild>
        <w:div w:id="228031642">
          <w:marLeft w:val="0"/>
          <w:marRight w:val="0"/>
          <w:marTop w:val="0"/>
          <w:marBottom w:val="0"/>
          <w:divBdr>
            <w:top w:val="none" w:sz="0" w:space="0" w:color="auto"/>
            <w:left w:val="none" w:sz="0" w:space="0" w:color="auto"/>
            <w:bottom w:val="none" w:sz="0" w:space="0" w:color="auto"/>
            <w:right w:val="none" w:sz="0" w:space="0" w:color="auto"/>
          </w:divBdr>
        </w:div>
      </w:divsChild>
    </w:div>
    <w:div w:id="1108962467">
      <w:bodyDiv w:val="1"/>
      <w:marLeft w:val="0"/>
      <w:marRight w:val="0"/>
      <w:marTop w:val="0"/>
      <w:marBottom w:val="0"/>
      <w:divBdr>
        <w:top w:val="none" w:sz="0" w:space="0" w:color="auto"/>
        <w:left w:val="none" w:sz="0" w:space="0" w:color="auto"/>
        <w:bottom w:val="none" w:sz="0" w:space="0" w:color="auto"/>
        <w:right w:val="none" w:sz="0" w:space="0" w:color="auto"/>
      </w:divBdr>
      <w:divsChild>
        <w:div w:id="267589255">
          <w:marLeft w:val="0"/>
          <w:marRight w:val="240"/>
          <w:marTop w:val="0"/>
          <w:marBottom w:val="0"/>
          <w:divBdr>
            <w:top w:val="none" w:sz="0" w:space="0" w:color="auto"/>
            <w:left w:val="none" w:sz="0" w:space="0" w:color="auto"/>
            <w:bottom w:val="none" w:sz="0" w:space="0" w:color="auto"/>
            <w:right w:val="none" w:sz="0" w:space="0" w:color="auto"/>
          </w:divBdr>
        </w:div>
        <w:div w:id="861163687">
          <w:marLeft w:val="0"/>
          <w:marRight w:val="0"/>
          <w:marTop w:val="0"/>
          <w:marBottom w:val="0"/>
          <w:divBdr>
            <w:top w:val="none" w:sz="0" w:space="0" w:color="auto"/>
            <w:left w:val="none" w:sz="0" w:space="0" w:color="auto"/>
            <w:bottom w:val="none" w:sz="0" w:space="0" w:color="auto"/>
            <w:right w:val="none" w:sz="0" w:space="0" w:color="auto"/>
          </w:divBdr>
          <w:divsChild>
            <w:div w:id="300234794">
              <w:marLeft w:val="0"/>
              <w:marRight w:val="0"/>
              <w:marTop w:val="0"/>
              <w:marBottom w:val="0"/>
              <w:divBdr>
                <w:top w:val="none" w:sz="0" w:space="0" w:color="auto"/>
                <w:left w:val="none" w:sz="0" w:space="0" w:color="auto"/>
                <w:bottom w:val="none" w:sz="0" w:space="0" w:color="auto"/>
                <w:right w:val="none" w:sz="0" w:space="0" w:color="auto"/>
              </w:divBdr>
              <w:divsChild>
                <w:div w:id="1239249962">
                  <w:marLeft w:val="24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1114204577">
      <w:bodyDiv w:val="1"/>
      <w:marLeft w:val="0"/>
      <w:marRight w:val="0"/>
      <w:marTop w:val="0"/>
      <w:marBottom w:val="0"/>
      <w:divBdr>
        <w:top w:val="none" w:sz="0" w:space="0" w:color="auto"/>
        <w:left w:val="none" w:sz="0" w:space="0" w:color="auto"/>
        <w:bottom w:val="none" w:sz="0" w:space="0" w:color="auto"/>
        <w:right w:val="none" w:sz="0" w:space="0" w:color="auto"/>
      </w:divBdr>
    </w:div>
    <w:div w:id="1117798369">
      <w:bodyDiv w:val="1"/>
      <w:marLeft w:val="0"/>
      <w:marRight w:val="0"/>
      <w:marTop w:val="0"/>
      <w:marBottom w:val="0"/>
      <w:divBdr>
        <w:top w:val="none" w:sz="0" w:space="0" w:color="auto"/>
        <w:left w:val="none" w:sz="0" w:space="0" w:color="auto"/>
        <w:bottom w:val="none" w:sz="0" w:space="0" w:color="auto"/>
        <w:right w:val="none" w:sz="0" w:space="0" w:color="auto"/>
      </w:divBdr>
    </w:div>
    <w:div w:id="1152257445">
      <w:bodyDiv w:val="1"/>
      <w:marLeft w:val="0"/>
      <w:marRight w:val="0"/>
      <w:marTop w:val="0"/>
      <w:marBottom w:val="0"/>
      <w:divBdr>
        <w:top w:val="none" w:sz="0" w:space="0" w:color="auto"/>
        <w:left w:val="none" w:sz="0" w:space="0" w:color="auto"/>
        <w:bottom w:val="none" w:sz="0" w:space="0" w:color="auto"/>
        <w:right w:val="none" w:sz="0" w:space="0" w:color="auto"/>
      </w:divBdr>
      <w:divsChild>
        <w:div w:id="410542062">
          <w:marLeft w:val="0"/>
          <w:marRight w:val="0"/>
          <w:marTop w:val="0"/>
          <w:marBottom w:val="0"/>
          <w:divBdr>
            <w:top w:val="none" w:sz="0" w:space="0" w:color="auto"/>
            <w:left w:val="none" w:sz="0" w:space="0" w:color="auto"/>
            <w:bottom w:val="none" w:sz="0" w:space="0" w:color="auto"/>
            <w:right w:val="none" w:sz="0" w:space="0" w:color="auto"/>
          </w:divBdr>
          <w:divsChild>
            <w:div w:id="348607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2257927">
      <w:bodyDiv w:val="1"/>
      <w:marLeft w:val="0"/>
      <w:marRight w:val="0"/>
      <w:marTop w:val="0"/>
      <w:marBottom w:val="0"/>
      <w:divBdr>
        <w:top w:val="none" w:sz="0" w:space="0" w:color="auto"/>
        <w:left w:val="none" w:sz="0" w:space="0" w:color="auto"/>
        <w:bottom w:val="none" w:sz="0" w:space="0" w:color="auto"/>
        <w:right w:val="none" w:sz="0" w:space="0" w:color="auto"/>
      </w:divBdr>
    </w:div>
    <w:div w:id="1155147456">
      <w:bodyDiv w:val="1"/>
      <w:marLeft w:val="0"/>
      <w:marRight w:val="0"/>
      <w:marTop w:val="0"/>
      <w:marBottom w:val="0"/>
      <w:divBdr>
        <w:top w:val="none" w:sz="0" w:space="0" w:color="auto"/>
        <w:left w:val="none" w:sz="0" w:space="0" w:color="auto"/>
        <w:bottom w:val="none" w:sz="0" w:space="0" w:color="auto"/>
        <w:right w:val="none" w:sz="0" w:space="0" w:color="auto"/>
      </w:divBdr>
    </w:div>
    <w:div w:id="1170295721">
      <w:bodyDiv w:val="1"/>
      <w:marLeft w:val="0"/>
      <w:marRight w:val="0"/>
      <w:marTop w:val="0"/>
      <w:marBottom w:val="0"/>
      <w:divBdr>
        <w:top w:val="none" w:sz="0" w:space="0" w:color="auto"/>
        <w:left w:val="none" w:sz="0" w:space="0" w:color="auto"/>
        <w:bottom w:val="none" w:sz="0" w:space="0" w:color="auto"/>
        <w:right w:val="none" w:sz="0" w:space="0" w:color="auto"/>
      </w:divBdr>
      <w:divsChild>
        <w:div w:id="1037508252">
          <w:marLeft w:val="0"/>
          <w:marRight w:val="0"/>
          <w:marTop w:val="0"/>
          <w:marBottom w:val="0"/>
          <w:divBdr>
            <w:top w:val="none" w:sz="0" w:space="0" w:color="auto"/>
            <w:left w:val="none" w:sz="0" w:space="0" w:color="auto"/>
            <w:bottom w:val="none" w:sz="0" w:space="0" w:color="auto"/>
            <w:right w:val="none" w:sz="0" w:space="0" w:color="auto"/>
          </w:divBdr>
        </w:div>
      </w:divsChild>
    </w:div>
    <w:div w:id="1174149749">
      <w:bodyDiv w:val="1"/>
      <w:marLeft w:val="0"/>
      <w:marRight w:val="0"/>
      <w:marTop w:val="0"/>
      <w:marBottom w:val="0"/>
      <w:divBdr>
        <w:top w:val="none" w:sz="0" w:space="0" w:color="auto"/>
        <w:left w:val="none" w:sz="0" w:space="0" w:color="auto"/>
        <w:bottom w:val="none" w:sz="0" w:space="0" w:color="auto"/>
        <w:right w:val="none" w:sz="0" w:space="0" w:color="auto"/>
      </w:divBdr>
      <w:divsChild>
        <w:div w:id="1095631340">
          <w:marLeft w:val="0"/>
          <w:marRight w:val="0"/>
          <w:marTop w:val="0"/>
          <w:marBottom w:val="0"/>
          <w:divBdr>
            <w:top w:val="none" w:sz="0" w:space="0" w:color="auto"/>
            <w:left w:val="none" w:sz="0" w:space="0" w:color="auto"/>
            <w:bottom w:val="none" w:sz="0" w:space="0" w:color="auto"/>
            <w:right w:val="none" w:sz="0" w:space="0" w:color="auto"/>
          </w:divBdr>
        </w:div>
      </w:divsChild>
    </w:div>
    <w:div w:id="1220674264">
      <w:bodyDiv w:val="1"/>
      <w:marLeft w:val="0"/>
      <w:marRight w:val="0"/>
      <w:marTop w:val="0"/>
      <w:marBottom w:val="0"/>
      <w:divBdr>
        <w:top w:val="none" w:sz="0" w:space="0" w:color="auto"/>
        <w:left w:val="none" w:sz="0" w:space="0" w:color="auto"/>
        <w:bottom w:val="none" w:sz="0" w:space="0" w:color="auto"/>
        <w:right w:val="none" w:sz="0" w:space="0" w:color="auto"/>
      </w:divBdr>
      <w:divsChild>
        <w:div w:id="839662031">
          <w:marLeft w:val="0"/>
          <w:marRight w:val="0"/>
          <w:marTop w:val="0"/>
          <w:marBottom w:val="0"/>
          <w:divBdr>
            <w:top w:val="none" w:sz="0" w:space="0" w:color="auto"/>
            <w:left w:val="none" w:sz="0" w:space="0" w:color="auto"/>
            <w:bottom w:val="none" w:sz="0" w:space="0" w:color="auto"/>
            <w:right w:val="none" w:sz="0" w:space="0" w:color="auto"/>
          </w:divBdr>
        </w:div>
      </w:divsChild>
    </w:div>
    <w:div w:id="1227182161">
      <w:bodyDiv w:val="1"/>
      <w:marLeft w:val="0"/>
      <w:marRight w:val="0"/>
      <w:marTop w:val="0"/>
      <w:marBottom w:val="0"/>
      <w:divBdr>
        <w:top w:val="none" w:sz="0" w:space="0" w:color="auto"/>
        <w:left w:val="none" w:sz="0" w:space="0" w:color="auto"/>
        <w:bottom w:val="none" w:sz="0" w:space="0" w:color="auto"/>
        <w:right w:val="none" w:sz="0" w:space="0" w:color="auto"/>
      </w:divBdr>
    </w:div>
    <w:div w:id="1240480058">
      <w:bodyDiv w:val="1"/>
      <w:marLeft w:val="0"/>
      <w:marRight w:val="0"/>
      <w:marTop w:val="0"/>
      <w:marBottom w:val="0"/>
      <w:divBdr>
        <w:top w:val="none" w:sz="0" w:space="0" w:color="auto"/>
        <w:left w:val="none" w:sz="0" w:space="0" w:color="auto"/>
        <w:bottom w:val="none" w:sz="0" w:space="0" w:color="auto"/>
        <w:right w:val="none" w:sz="0" w:space="0" w:color="auto"/>
      </w:divBdr>
    </w:div>
    <w:div w:id="1242183093">
      <w:bodyDiv w:val="1"/>
      <w:marLeft w:val="0"/>
      <w:marRight w:val="0"/>
      <w:marTop w:val="0"/>
      <w:marBottom w:val="0"/>
      <w:divBdr>
        <w:top w:val="none" w:sz="0" w:space="0" w:color="auto"/>
        <w:left w:val="none" w:sz="0" w:space="0" w:color="auto"/>
        <w:bottom w:val="none" w:sz="0" w:space="0" w:color="auto"/>
        <w:right w:val="none" w:sz="0" w:space="0" w:color="auto"/>
      </w:divBdr>
    </w:div>
    <w:div w:id="1267007784">
      <w:bodyDiv w:val="1"/>
      <w:marLeft w:val="0"/>
      <w:marRight w:val="0"/>
      <w:marTop w:val="0"/>
      <w:marBottom w:val="0"/>
      <w:divBdr>
        <w:top w:val="none" w:sz="0" w:space="0" w:color="auto"/>
        <w:left w:val="none" w:sz="0" w:space="0" w:color="auto"/>
        <w:bottom w:val="none" w:sz="0" w:space="0" w:color="auto"/>
        <w:right w:val="none" w:sz="0" w:space="0" w:color="auto"/>
      </w:divBdr>
    </w:div>
    <w:div w:id="1276600219">
      <w:bodyDiv w:val="1"/>
      <w:marLeft w:val="0"/>
      <w:marRight w:val="0"/>
      <w:marTop w:val="0"/>
      <w:marBottom w:val="0"/>
      <w:divBdr>
        <w:top w:val="none" w:sz="0" w:space="0" w:color="auto"/>
        <w:left w:val="none" w:sz="0" w:space="0" w:color="auto"/>
        <w:bottom w:val="none" w:sz="0" w:space="0" w:color="auto"/>
        <w:right w:val="none" w:sz="0" w:space="0" w:color="auto"/>
      </w:divBdr>
    </w:div>
    <w:div w:id="1276670402">
      <w:bodyDiv w:val="1"/>
      <w:marLeft w:val="0"/>
      <w:marRight w:val="0"/>
      <w:marTop w:val="0"/>
      <w:marBottom w:val="0"/>
      <w:divBdr>
        <w:top w:val="none" w:sz="0" w:space="0" w:color="auto"/>
        <w:left w:val="none" w:sz="0" w:space="0" w:color="auto"/>
        <w:bottom w:val="none" w:sz="0" w:space="0" w:color="auto"/>
        <w:right w:val="none" w:sz="0" w:space="0" w:color="auto"/>
      </w:divBdr>
    </w:div>
    <w:div w:id="1284386598">
      <w:bodyDiv w:val="1"/>
      <w:marLeft w:val="0"/>
      <w:marRight w:val="0"/>
      <w:marTop w:val="0"/>
      <w:marBottom w:val="0"/>
      <w:divBdr>
        <w:top w:val="none" w:sz="0" w:space="0" w:color="auto"/>
        <w:left w:val="none" w:sz="0" w:space="0" w:color="auto"/>
        <w:bottom w:val="none" w:sz="0" w:space="0" w:color="auto"/>
        <w:right w:val="none" w:sz="0" w:space="0" w:color="auto"/>
      </w:divBdr>
      <w:divsChild>
        <w:div w:id="1406493551">
          <w:marLeft w:val="0"/>
          <w:marRight w:val="0"/>
          <w:marTop w:val="0"/>
          <w:marBottom w:val="0"/>
          <w:divBdr>
            <w:top w:val="none" w:sz="0" w:space="0" w:color="auto"/>
            <w:left w:val="none" w:sz="0" w:space="0" w:color="auto"/>
            <w:bottom w:val="none" w:sz="0" w:space="0" w:color="auto"/>
            <w:right w:val="none" w:sz="0" w:space="0" w:color="auto"/>
          </w:divBdr>
        </w:div>
      </w:divsChild>
    </w:div>
    <w:div w:id="1306397460">
      <w:bodyDiv w:val="1"/>
      <w:marLeft w:val="0"/>
      <w:marRight w:val="0"/>
      <w:marTop w:val="0"/>
      <w:marBottom w:val="0"/>
      <w:divBdr>
        <w:top w:val="none" w:sz="0" w:space="0" w:color="auto"/>
        <w:left w:val="none" w:sz="0" w:space="0" w:color="auto"/>
        <w:bottom w:val="none" w:sz="0" w:space="0" w:color="auto"/>
        <w:right w:val="none" w:sz="0" w:space="0" w:color="auto"/>
      </w:divBdr>
    </w:div>
    <w:div w:id="1312367829">
      <w:bodyDiv w:val="1"/>
      <w:marLeft w:val="0"/>
      <w:marRight w:val="0"/>
      <w:marTop w:val="0"/>
      <w:marBottom w:val="0"/>
      <w:divBdr>
        <w:top w:val="none" w:sz="0" w:space="0" w:color="auto"/>
        <w:left w:val="none" w:sz="0" w:space="0" w:color="auto"/>
        <w:bottom w:val="none" w:sz="0" w:space="0" w:color="auto"/>
        <w:right w:val="none" w:sz="0" w:space="0" w:color="auto"/>
      </w:divBdr>
      <w:divsChild>
        <w:div w:id="922761999">
          <w:marLeft w:val="0"/>
          <w:marRight w:val="0"/>
          <w:marTop w:val="0"/>
          <w:marBottom w:val="0"/>
          <w:divBdr>
            <w:top w:val="none" w:sz="0" w:space="0" w:color="auto"/>
            <w:left w:val="none" w:sz="0" w:space="0" w:color="auto"/>
            <w:bottom w:val="none" w:sz="0" w:space="0" w:color="auto"/>
            <w:right w:val="none" w:sz="0" w:space="0" w:color="auto"/>
          </w:divBdr>
          <w:divsChild>
            <w:div w:id="1852337488">
              <w:marLeft w:val="0"/>
              <w:marRight w:val="0"/>
              <w:marTop w:val="100"/>
              <w:marBottom w:val="100"/>
              <w:divBdr>
                <w:top w:val="none" w:sz="0" w:space="0" w:color="auto"/>
                <w:left w:val="none" w:sz="0" w:space="0" w:color="auto"/>
                <w:bottom w:val="none" w:sz="0" w:space="0" w:color="auto"/>
                <w:right w:val="none" w:sz="0" w:space="0" w:color="auto"/>
              </w:divBdr>
              <w:divsChild>
                <w:div w:id="392391453">
                  <w:marLeft w:val="150"/>
                  <w:marRight w:val="150"/>
                  <w:marTop w:val="0"/>
                  <w:marBottom w:val="0"/>
                  <w:divBdr>
                    <w:top w:val="none" w:sz="0" w:space="0" w:color="auto"/>
                    <w:left w:val="none" w:sz="0" w:space="0" w:color="auto"/>
                    <w:bottom w:val="none" w:sz="0" w:space="0" w:color="auto"/>
                    <w:right w:val="none" w:sz="0" w:space="0" w:color="auto"/>
                  </w:divBdr>
                  <w:divsChild>
                    <w:div w:id="2079207354">
                      <w:marLeft w:val="0"/>
                      <w:marRight w:val="-6000"/>
                      <w:marTop w:val="0"/>
                      <w:marBottom w:val="0"/>
                      <w:divBdr>
                        <w:top w:val="none" w:sz="0" w:space="0" w:color="auto"/>
                        <w:left w:val="none" w:sz="0" w:space="0" w:color="auto"/>
                        <w:bottom w:val="none" w:sz="0" w:space="0" w:color="auto"/>
                        <w:right w:val="none" w:sz="0" w:space="0" w:color="auto"/>
                      </w:divBdr>
                      <w:divsChild>
                        <w:div w:id="1101485972">
                          <w:marLeft w:val="0"/>
                          <w:marRight w:val="5778"/>
                          <w:marTop w:val="0"/>
                          <w:marBottom w:val="0"/>
                          <w:divBdr>
                            <w:top w:val="none" w:sz="0" w:space="0" w:color="auto"/>
                            <w:left w:val="none" w:sz="0" w:space="0" w:color="auto"/>
                            <w:bottom w:val="none" w:sz="0" w:space="0" w:color="auto"/>
                            <w:right w:val="none" w:sz="0" w:space="0" w:color="auto"/>
                          </w:divBdr>
                          <w:divsChild>
                            <w:div w:id="1165827099">
                              <w:marLeft w:val="0"/>
                              <w:marRight w:val="0"/>
                              <w:marTop w:val="0"/>
                              <w:marBottom w:val="0"/>
                              <w:divBdr>
                                <w:top w:val="none" w:sz="0" w:space="0" w:color="auto"/>
                                <w:left w:val="none" w:sz="0" w:space="0" w:color="auto"/>
                                <w:bottom w:val="none" w:sz="0" w:space="0" w:color="auto"/>
                                <w:right w:val="none" w:sz="0" w:space="0" w:color="auto"/>
                              </w:divBdr>
                              <w:divsChild>
                                <w:div w:id="52310832">
                                  <w:marLeft w:val="0"/>
                                  <w:marRight w:val="0"/>
                                  <w:marTop w:val="0"/>
                                  <w:marBottom w:val="0"/>
                                  <w:divBdr>
                                    <w:top w:val="none" w:sz="0" w:space="0" w:color="auto"/>
                                    <w:left w:val="none" w:sz="0" w:space="0" w:color="auto"/>
                                    <w:bottom w:val="none" w:sz="0" w:space="0" w:color="auto"/>
                                    <w:right w:val="none" w:sz="0" w:space="0" w:color="auto"/>
                                  </w:divBdr>
                                  <w:divsChild>
                                    <w:div w:id="444615055">
                                      <w:marLeft w:val="0"/>
                                      <w:marRight w:val="0"/>
                                      <w:marTop w:val="0"/>
                                      <w:marBottom w:val="0"/>
                                      <w:divBdr>
                                        <w:top w:val="none" w:sz="0" w:space="0" w:color="auto"/>
                                        <w:left w:val="none" w:sz="0" w:space="0" w:color="auto"/>
                                        <w:bottom w:val="none" w:sz="0" w:space="0" w:color="auto"/>
                                        <w:right w:val="none" w:sz="0" w:space="0" w:color="auto"/>
                                      </w:divBdr>
                                      <w:divsChild>
                                        <w:div w:id="783764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21500231">
      <w:bodyDiv w:val="1"/>
      <w:marLeft w:val="0"/>
      <w:marRight w:val="0"/>
      <w:marTop w:val="0"/>
      <w:marBottom w:val="0"/>
      <w:divBdr>
        <w:top w:val="none" w:sz="0" w:space="0" w:color="auto"/>
        <w:left w:val="none" w:sz="0" w:space="0" w:color="auto"/>
        <w:bottom w:val="none" w:sz="0" w:space="0" w:color="auto"/>
        <w:right w:val="none" w:sz="0" w:space="0" w:color="auto"/>
      </w:divBdr>
      <w:divsChild>
        <w:div w:id="1670906035">
          <w:marLeft w:val="0"/>
          <w:marRight w:val="0"/>
          <w:marTop w:val="0"/>
          <w:marBottom w:val="0"/>
          <w:divBdr>
            <w:top w:val="none" w:sz="0" w:space="0" w:color="auto"/>
            <w:left w:val="none" w:sz="0" w:space="0" w:color="auto"/>
            <w:bottom w:val="none" w:sz="0" w:space="0" w:color="auto"/>
            <w:right w:val="none" w:sz="0" w:space="0" w:color="auto"/>
          </w:divBdr>
        </w:div>
      </w:divsChild>
    </w:div>
    <w:div w:id="1328627506">
      <w:bodyDiv w:val="1"/>
      <w:marLeft w:val="0"/>
      <w:marRight w:val="0"/>
      <w:marTop w:val="0"/>
      <w:marBottom w:val="0"/>
      <w:divBdr>
        <w:top w:val="none" w:sz="0" w:space="0" w:color="auto"/>
        <w:left w:val="none" w:sz="0" w:space="0" w:color="auto"/>
        <w:bottom w:val="none" w:sz="0" w:space="0" w:color="auto"/>
        <w:right w:val="none" w:sz="0" w:space="0" w:color="auto"/>
      </w:divBdr>
      <w:divsChild>
        <w:div w:id="1654024205">
          <w:marLeft w:val="0"/>
          <w:marRight w:val="0"/>
          <w:marTop w:val="0"/>
          <w:marBottom w:val="0"/>
          <w:divBdr>
            <w:top w:val="none" w:sz="0" w:space="0" w:color="auto"/>
            <w:left w:val="none" w:sz="0" w:space="0" w:color="auto"/>
            <w:bottom w:val="none" w:sz="0" w:space="0" w:color="auto"/>
            <w:right w:val="none" w:sz="0" w:space="0" w:color="auto"/>
          </w:divBdr>
        </w:div>
      </w:divsChild>
    </w:div>
    <w:div w:id="1333409653">
      <w:bodyDiv w:val="1"/>
      <w:marLeft w:val="0"/>
      <w:marRight w:val="0"/>
      <w:marTop w:val="0"/>
      <w:marBottom w:val="0"/>
      <w:divBdr>
        <w:top w:val="none" w:sz="0" w:space="0" w:color="auto"/>
        <w:left w:val="none" w:sz="0" w:space="0" w:color="auto"/>
        <w:bottom w:val="none" w:sz="0" w:space="0" w:color="auto"/>
        <w:right w:val="none" w:sz="0" w:space="0" w:color="auto"/>
      </w:divBdr>
      <w:divsChild>
        <w:div w:id="115491370">
          <w:marLeft w:val="0"/>
          <w:marRight w:val="0"/>
          <w:marTop w:val="0"/>
          <w:marBottom w:val="0"/>
          <w:divBdr>
            <w:top w:val="none" w:sz="0" w:space="0" w:color="auto"/>
            <w:left w:val="none" w:sz="0" w:space="0" w:color="auto"/>
            <w:bottom w:val="none" w:sz="0" w:space="0" w:color="auto"/>
            <w:right w:val="none" w:sz="0" w:space="0" w:color="auto"/>
          </w:divBdr>
          <w:divsChild>
            <w:div w:id="1334146683">
              <w:marLeft w:val="0"/>
              <w:marRight w:val="0"/>
              <w:marTop w:val="100"/>
              <w:marBottom w:val="100"/>
              <w:divBdr>
                <w:top w:val="none" w:sz="0" w:space="0" w:color="auto"/>
                <w:left w:val="none" w:sz="0" w:space="0" w:color="auto"/>
                <w:bottom w:val="none" w:sz="0" w:space="0" w:color="auto"/>
                <w:right w:val="none" w:sz="0" w:space="0" w:color="auto"/>
              </w:divBdr>
              <w:divsChild>
                <w:div w:id="1888564590">
                  <w:marLeft w:val="150"/>
                  <w:marRight w:val="150"/>
                  <w:marTop w:val="0"/>
                  <w:marBottom w:val="0"/>
                  <w:divBdr>
                    <w:top w:val="none" w:sz="0" w:space="0" w:color="auto"/>
                    <w:left w:val="none" w:sz="0" w:space="0" w:color="auto"/>
                    <w:bottom w:val="none" w:sz="0" w:space="0" w:color="auto"/>
                    <w:right w:val="none" w:sz="0" w:space="0" w:color="auto"/>
                  </w:divBdr>
                  <w:divsChild>
                    <w:div w:id="1031418473">
                      <w:marLeft w:val="0"/>
                      <w:marRight w:val="-6000"/>
                      <w:marTop w:val="0"/>
                      <w:marBottom w:val="0"/>
                      <w:divBdr>
                        <w:top w:val="none" w:sz="0" w:space="0" w:color="auto"/>
                        <w:left w:val="none" w:sz="0" w:space="0" w:color="auto"/>
                        <w:bottom w:val="none" w:sz="0" w:space="0" w:color="auto"/>
                        <w:right w:val="none" w:sz="0" w:space="0" w:color="auto"/>
                      </w:divBdr>
                      <w:divsChild>
                        <w:div w:id="1803882202">
                          <w:marLeft w:val="0"/>
                          <w:marRight w:val="5778"/>
                          <w:marTop w:val="0"/>
                          <w:marBottom w:val="0"/>
                          <w:divBdr>
                            <w:top w:val="none" w:sz="0" w:space="0" w:color="auto"/>
                            <w:left w:val="none" w:sz="0" w:space="0" w:color="auto"/>
                            <w:bottom w:val="none" w:sz="0" w:space="0" w:color="auto"/>
                            <w:right w:val="none" w:sz="0" w:space="0" w:color="auto"/>
                          </w:divBdr>
                          <w:divsChild>
                            <w:div w:id="216092313">
                              <w:marLeft w:val="0"/>
                              <w:marRight w:val="0"/>
                              <w:marTop w:val="0"/>
                              <w:marBottom w:val="0"/>
                              <w:divBdr>
                                <w:top w:val="none" w:sz="0" w:space="0" w:color="auto"/>
                                <w:left w:val="none" w:sz="0" w:space="0" w:color="auto"/>
                                <w:bottom w:val="none" w:sz="0" w:space="0" w:color="auto"/>
                                <w:right w:val="none" w:sz="0" w:space="0" w:color="auto"/>
                              </w:divBdr>
                              <w:divsChild>
                                <w:div w:id="1719746808">
                                  <w:marLeft w:val="0"/>
                                  <w:marRight w:val="0"/>
                                  <w:marTop w:val="0"/>
                                  <w:marBottom w:val="0"/>
                                  <w:divBdr>
                                    <w:top w:val="none" w:sz="0" w:space="0" w:color="auto"/>
                                    <w:left w:val="none" w:sz="0" w:space="0" w:color="auto"/>
                                    <w:bottom w:val="none" w:sz="0" w:space="0" w:color="auto"/>
                                    <w:right w:val="none" w:sz="0" w:space="0" w:color="auto"/>
                                  </w:divBdr>
                                  <w:divsChild>
                                    <w:div w:id="1057320093">
                                      <w:marLeft w:val="0"/>
                                      <w:marRight w:val="0"/>
                                      <w:marTop w:val="0"/>
                                      <w:marBottom w:val="0"/>
                                      <w:divBdr>
                                        <w:top w:val="none" w:sz="0" w:space="0" w:color="auto"/>
                                        <w:left w:val="none" w:sz="0" w:space="0" w:color="auto"/>
                                        <w:bottom w:val="none" w:sz="0" w:space="0" w:color="auto"/>
                                        <w:right w:val="none" w:sz="0" w:space="0" w:color="auto"/>
                                      </w:divBdr>
                                      <w:divsChild>
                                        <w:div w:id="664556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36154500">
      <w:bodyDiv w:val="1"/>
      <w:marLeft w:val="0"/>
      <w:marRight w:val="0"/>
      <w:marTop w:val="0"/>
      <w:marBottom w:val="0"/>
      <w:divBdr>
        <w:top w:val="none" w:sz="0" w:space="0" w:color="auto"/>
        <w:left w:val="none" w:sz="0" w:space="0" w:color="auto"/>
        <w:bottom w:val="none" w:sz="0" w:space="0" w:color="auto"/>
        <w:right w:val="none" w:sz="0" w:space="0" w:color="auto"/>
      </w:divBdr>
    </w:div>
    <w:div w:id="1346445316">
      <w:bodyDiv w:val="1"/>
      <w:marLeft w:val="0"/>
      <w:marRight w:val="0"/>
      <w:marTop w:val="0"/>
      <w:marBottom w:val="0"/>
      <w:divBdr>
        <w:top w:val="none" w:sz="0" w:space="0" w:color="auto"/>
        <w:left w:val="none" w:sz="0" w:space="0" w:color="auto"/>
        <w:bottom w:val="none" w:sz="0" w:space="0" w:color="auto"/>
        <w:right w:val="none" w:sz="0" w:space="0" w:color="auto"/>
      </w:divBdr>
      <w:divsChild>
        <w:div w:id="260064263">
          <w:marLeft w:val="0"/>
          <w:marRight w:val="0"/>
          <w:marTop w:val="0"/>
          <w:marBottom w:val="0"/>
          <w:divBdr>
            <w:top w:val="none" w:sz="0" w:space="0" w:color="auto"/>
            <w:left w:val="none" w:sz="0" w:space="0" w:color="auto"/>
            <w:bottom w:val="none" w:sz="0" w:space="0" w:color="auto"/>
            <w:right w:val="none" w:sz="0" w:space="0" w:color="auto"/>
          </w:divBdr>
          <w:divsChild>
            <w:div w:id="1625383840">
              <w:marLeft w:val="0"/>
              <w:marRight w:val="0"/>
              <w:marTop w:val="0"/>
              <w:marBottom w:val="0"/>
              <w:divBdr>
                <w:top w:val="none" w:sz="0" w:space="0" w:color="auto"/>
                <w:left w:val="none" w:sz="0" w:space="0" w:color="auto"/>
                <w:bottom w:val="none" w:sz="0" w:space="0" w:color="auto"/>
                <w:right w:val="none" w:sz="0" w:space="0" w:color="auto"/>
              </w:divBdr>
              <w:divsChild>
                <w:div w:id="896741622">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1346861040">
      <w:bodyDiv w:val="1"/>
      <w:marLeft w:val="0"/>
      <w:marRight w:val="0"/>
      <w:marTop w:val="0"/>
      <w:marBottom w:val="0"/>
      <w:divBdr>
        <w:top w:val="none" w:sz="0" w:space="0" w:color="auto"/>
        <w:left w:val="none" w:sz="0" w:space="0" w:color="auto"/>
        <w:bottom w:val="none" w:sz="0" w:space="0" w:color="auto"/>
        <w:right w:val="none" w:sz="0" w:space="0" w:color="auto"/>
      </w:divBdr>
    </w:div>
    <w:div w:id="1358500927">
      <w:bodyDiv w:val="1"/>
      <w:marLeft w:val="0"/>
      <w:marRight w:val="0"/>
      <w:marTop w:val="0"/>
      <w:marBottom w:val="0"/>
      <w:divBdr>
        <w:top w:val="none" w:sz="0" w:space="0" w:color="auto"/>
        <w:left w:val="none" w:sz="0" w:space="0" w:color="auto"/>
        <w:bottom w:val="none" w:sz="0" w:space="0" w:color="auto"/>
        <w:right w:val="none" w:sz="0" w:space="0" w:color="auto"/>
      </w:divBdr>
    </w:div>
    <w:div w:id="1374696378">
      <w:bodyDiv w:val="1"/>
      <w:marLeft w:val="0"/>
      <w:marRight w:val="0"/>
      <w:marTop w:val="0"/>
      <w:marBottom w:val="0"/>
      <w:divBdr>
        <w:top w:val="none" w:sz="0" w:space="0" w:color="auto"/>
        <w:left w:val="none" w:sz="0" w:space="0" w:color="auto"/>
        <w:bottom w:val="none" w:sz="0" w:space="0" w:color="auto"/>
        <w:right w:val="none" w:sz="0" w:space="0" w:color="auto"/>
      </w:divBdr>
    </w:div>
    <w:div w:id="1387601535">
      <w:bodyDiv w:val="1"/>
      <w:marLeft w:val="0"/>
      <w:marRight w:val="0"/>
      <w:marTop w:val="0"/>
      <w:marBottom w:val="0"/>
      <w:divBdr>
        <w:top w:val="none" w:sz="0" w:space="0" w:color="auto"/>
        <w:left w:val="none" w:sz="0" w:space="0" w:color="auto"/>
        <w:bottom w:val="none" w:sz="0" w:space="0" w:color="auto"/>
        <w:right w:val="none" w:sz="0" w:space="0" w:color="auto"/>
      </w:divBdr>
    </w:div>
    <w:div w:id="1396972789">
      <w:bodyDiv w:val="1"/>
      <w:marLeft w:val="0"/>
      <w:marRight w:val="0"/>
      <w:marTop w:val="0"/>
      <w:marBottom w:val="0"/>
      <w:divBdr>
        <w:top w:val="none" w:sz="0" w:space="0" w:color="auto"/>
        <w:left w:val="none" w:sz="0" w:space="0" w:color="auto"/>
        <w:bottom w:val="none" w:sz="0" w:space="0" w:color="auto"/>
        <w:right w:val="none" w:sz="0" w:space="0" w:color="auto"/>
      </w:divBdr>
    </w:div>
    <w:div w:id="1412660161">
      <w:bodyDiv w:val="1"/>
      <w:marLeft w:val="0"/>
      <w:marRight w:val="0"/>
      <w:marTop w:val="0"/>
      <w:marBottom w:val="0"/>
      <w:divBdr>
        <w:top w:val="none" w:sz="0" w:space="0" w:color="auto"/>
        <w:left w:val="none" w:sz="0" w:space="0" w:color="auto"/>
        <w:bottom w:val="none" w:sz="0" w:space="0" w:color="auto"/>
        <w:right w:val="none" w:sz="0" w:space="0" w:color="auto"/>
      </w:divBdr>
      <w:divsChild>
        <w:div w:id="1128399184">
          <w:marLeft w:val="0"/>
          <w:marRight w:val="0"/>
          <w:marTop w:val="0"/>
          <w:marBottom w:val="0"/>
          <w:divBdr>
            <w:top w:val="none" w:sz="0" w:space="0" w:color="auto"/>
            <w:left w:val="none" w:sz="0" w:space="0" w:color="auto"/>
            <w:bottom w:val="none" w:sz="0" w:space="0" w:color="auto"/>
            <w:right w:val="none" w:sz="0" w:space="0" w:color="auto"/>
          </w:divBdr>
          <w:divsChild>
            <w:div w:id="1843084958">
              <w:marLeft w:val="0"/>
              <w:marRight w:val="0"/>
              <w:marTop w:val="0"/>
              <w:marBottom w:val="0"/>
              <w:divBdr>
                <w:top w:val="none" w:sz="0" w:space="0" w:color="auto"/>
                <w:left w:val="none" w:sz="0" w:space="0" w:color="auto"/>
                <w:bottom w:val="none" w:sz="0" w:space="0" w:color="auto"/>
                <w:right w:val="none" w:sz="0" w:space="0" w:color="auto"/>
              </w:divBdr>
              <w:divsChild>
                <w:div w:id="245576470">
                  <w:marLeft w:val="0"/>
                  <w:marRight w:val="0"/>
                  <w:marTop w:val="0"/>
                  <w:marBottom w:val="0"/>
                  <w:divBdr>
                    <w:top w:val="none" w:sz="0" w:space="0" w:color="auto"/>
                    <w:left w:val="none" w:sz="0" w:space="0" w:color="auto"/>
                    <w:bottom w:val="none" w:sz="0" w:space="0" w:color="auto"/>
                    <w:right w:val="none" w:sz="0" w:space="0" w:color="auto"/>
                  </w:divBdr>
                  <w:divsChild>
                    <w:div w:id="587202984">
                      <w:marLeft w:val="0"/>
                      <w:marRight w:val="0"/>
                      <w:marTop w:val="0"/>
                      <w:marBottom w:val="0"/>
                      <w:divBdr>
                        <w:top w:val="none" w:sz="0" w:space="0" w:color="auto"/>
                        <w:left w:val="none" w:sz="0" w:space="0" w:color="auto"/>
                        <w:bottom w:val="none" w:sz="0" w:space="0" w:color="auto"/>
                        <w:right w:val="none" w:sz="0" w:space="0" w:color="auto"/>
                      </w:divBdr>
                      <w:divsChild>
                        <w:div w:id="345837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7118763">
      <w:bodyDiv w:val="1"/>
      <w:marLeft w:val="0"/>
      <w:marRight w:val="0"/>
      <w:marTop w:val="0"/>
      <w:marBottom w:val="0"/>
      <w:divBdr>
        <w:top w:val="none" w:sz="0" w:space="0" w:color="auto"/>
        <w:left w:val="none" w:sz="0" w:space="0" w:color="auto"/>
        <w:bottom w:val="none" w:sz="0" w:space="0" w:color="auto"/>
        <w:right w:val="none" w:sz="0" w:space="0" w:color="auto"/>
      </w:divBdr>
    </w:div>
    <w:div w:id="1427774319">
      <w:bodyDiv w:val="1"/>
      <w:marLeft w:val="0"/>
      <w:marRight w:val="0"/>
      <w:marTop w:val="0"/>
      <w:marBottom w:val="0"/>
      <w:divBdr>
        <w:top w:val="none" w:sz="0" w:space="0" w:color="auto"/>
        <w:left w:val="none" w:sz="0" w:space="0" w:color="auto"/>
        <w:bottom w:val="none" w:sz="0" w:space="0" w:color="auto"/>
        <w:right w:val="none" w:sz="0" w:space="0" w:color="auto"/>
      </w:divBdr>
    </w:div>
    <w:div w:id="1429232949">
      <w:bodyDiv w:val="1"/>
      <w:marLeft w:val="0"/>
      <w:marRight w:val="0"/>
      <w:marTop w:val="0"/>
      <w:marBottom w:val="0"/>
      <w:divBdr>
        <w:top w:val="none" w:sz="0" w:space="0" w:color="auto"/>
        <w:left w:val="none" w:sz="0" w:space="0" w:color="auto"/>
        <w:bottom w:val="none" w:sz="0" w:space="0" w:color="auto"/>
        <w:right w:val="none" w:sz="0" w:space="0" w:color="auto"/>
      </w:divBdr>
    </w:div>
    <w:div w:id="1440225072">
      <w:bodyDiv w:val="1"/>
      <w:marLeft w:val="0"/>
      <w:marRight w:val="0"/>
      <w:marTop w:val="0"/>
      <w:marBottom w:val="0"/>
      <w:divBdr>
        <w:top w:val="none" w:sz="0" w:space="0" w:color="auto"/>
        <w:left w:val="none" w:sz="0" w:space="0" w:color="auto"/>
        <w:bottom w:val="none" w:sz="0" w:space="0" w:color="auto"/>
        <w:right w:val="none" w:sz="0" w:space="0" w:color="auto"/>
      </w:divBdr>
    </w:div>
    <w:div w:id="1454209516">
      <w:bodyDiv w:val="1"/>
      <w:marLeft w:val="0"/>
      <w:marRight w:val="0"/>
      <w:marTop w:val="0"/>
      <w:marBottom w:val="0"/>
      <w:divBdr>
        <w:top w:val="none" w:sz="0" w:space="0" w:color="auto"/>
        <w:left w:val="none" w:sz="0" w:space="0" w:color="auto"/>
        <w:bottom w:val="none" w:sz="0" w:space="0" w:color="auto"/>
        <w:right w:val="none" w:sz="0" w:space="0" w:color="auto"/>
      </w:divBdr>
    </w:div>
    <w:div w:id="1460495059">
      <w:bodyDiv w:val="1"/>
      <w:marLeft w:val="0"/>
      <w:marRight w:val="0"/>
      <w:marTop w:val="0"/>
      <w:marBottom w:val="0"/>
      <w:divBdr>
        <w:top w:val="none" w:sz="0" w:space="0" w:color="auto"/>
        <w:left w:val="none" w:sz="0" w:space="0" w:color="auto"/>
        <w:bottom w:val="none" w:sz="0" w:space="0" w:color="auto"/>
        <w:right w:val="none" w:sz="0" w:space="0" w:color="auto"/>
      </w:divBdr>
    </w:div>
    <w:div w:id="1470200025">
      <w:bodyDiv w:val="1"/>
      <w:marLeft w:val="0"/>
      <w:marRight w:val="0"/>
      <w:marTop w:val="0"/>
      <w:marBottom w:val="0"/>
      <w:divBdr>
        <w:top w:val="none" w:sz="0" w:space="0" w:color="auto"/>
        <w:left w:val="none" w:sz="0" w:space="0" w:color="auto"/>
        <w:bottom w:val="none" w:sz="0" w:space="0" w:color="auto"/>
        <w:right w:val="none" w:sz="0" w:space="0" w:color="auto"/>
      </w:divBdr>
      <w:divsChild>
        <w:div w:id="247662761">
          <w:marLeft w:val="0"/>
          <w:marRight w:val="0"/>
          <w:marTop w:val="0"/>
          <w:marBottom w:val="0"/>
          <w:divBdr>
            <w:top w:val="none" w:sz="0" w:space="0" w:color="auto"/>
            <w:left w:val="none" w:sz="0" w:space="0" w:color="auto"/>
            <w:bottom w:val="none" w:sz="0" w:space="0" w:color="auto"/>
            <w:right w:val="none" w:sz="0" w:space="0" w:color="auto"/>
          </w:divBdr>
          <w:divsChild>
            <w:div w:id="1396128219">
              <w:marLeft w:val="0"/>
              <w:marRight w:val="0"/>
              <w:marTop w:val="100"/>
              <w:marBottom w:val="100"/>
              <w:divBdr>
                <w:top w:val="none" w:sz="0" w:space="0" w:color="auto"/>
                <w:left w:val="none" w:sz="0" w:space="0" w:color="auto"/>
                <w:bottom w:val="none" w:sz="0" w:space="0" w:color="auto"/>
                <w:right w:val="none" w:sz="0" w:space="0" w:color="auto"/>
              </w:divBdr>
              <w:divsChild>
                <w:div w:id="1150516121">
                  <w:marLeft w:val="150"/>
                  <w:marRight w:val="150"/>
                  <w:marTop w:val="0"/>
                  <w:marBottom w:val="0"/>
                  <w:divBdr>
                    <w:top w:val="none" w:sz="0" w:space="0" w:color="auto"/>
                    <w:left w:val="none" w:sz="0" w:space="0" w:color="auto"/>
                    <w:bottom w:val="none" w:sz="0" w:space="0" w:color="auto"/>
                    <w:right w:val="none" w:sz="0" w:space="0" w:color="auto"/>
                  </w:divBdr>
                  <w:divsChild>
                    <w:div w:id="1854414078">
                      <w:marLeft w:val="0"/>
                      <w:marRight w:val="-6000"/>
                      <w:marTop w:val="0"/>
                      <w:marBottom w:val="0"/>
                      <w:divBdr>
                        <w:top w:val="none" w:sz="0" w:space="0" w:color="auto"/>
                        <w:left w:val="none" w:sz="0" w:space="0" w:color="auto"/>
                        <w:bottom w:val="none" w:sz="0" w:space="0" w:color="auto"/>
                        <w:right w:val="none" w:sz="0" w:space="0" w:color="auto"/>
                      </w:divBdr>
                      <w:divsChild>
                        <w:div w:id="1534346021">
                          <w:marLeft w:val="0"/>
                          <w:marRight w:val="5778"/>
                          <w:marTop w:val="0"/>
                          <w:marBottom w:val="0"/>
                          <w:divBdr>
                            <w:top w:val="none" w:sz="0" w:space="0" w:color="auto"/>
                            <w:left w:val="none" w:sz="0" w:space="0" w:color="auto"/>
                            <w:bottom w:val="none" w:sz="0" w:space="0" w:color="auto"/>
                            <w:right w:val="none" w:sz="0" w:space="0" w:color="auto"/>
                          </w:divBdr>
                          <w:divsChild>
                            <w:div w:id="928077115">
                              <w:marLeft w:val="0"/>
                              <w:marRight w:val="0"/>
                              <w:marTop w:val="0"/>
                              <w:marBottom w:val="0"/>
                              <w:divBdr>
                                <w:top w:val="none" w:sz="0" w:space="0" w:color="auto"/>
                                <w:left w:val="none" w:sz="0" w:space="0" w:color="auto"/>
                                <w:bottom w:val="none" w:sz="0" w:space="0" w:color="auto"/>
                                <w:right w:val="none" w:sz="0" w:space="0" w:color="auto"/>
                              </w:divBdr>
                              <w:divsChild>
                                <w:div w:id="1554459232">
                                  <w:marLeft w:val="0"/>
                                  <w:marRight w:val="0"/>
                                  <w:marTop w:val="0"/>
                                  <w:marBottom w:val="0"/>
                                  <w:divBdr>
                                    <w:top w:val="none" w:sz="0" w:space="0" w:color="auto"/>
                                    <w:left w:val="none" w:sz="0" w:space="0" w:color="auto"/>
                                    <w:bottom w:val="none" w:sz="0" w:space="0" w:color="auto"/>
                                    <w:right w:val="none" w:sz="0" w:space="0" w:color="auto"/>
                                  </w:divBdr>
                                  <w:divsChild>
                                    <w:div w:id="1065226784">
                                      <w:marLeft w:val="0"/>
                                      <w:marRight w:val="0"/>
                                      <w:marTop w:val="0"/>
                                      <w:marBottom w:val="0"/>
                                      <w:divBdr>
                                        <w:top w:val="none" w:sz="0" w:space="0" w:color="auto"/>
                                        <w:left w:val="none" w:sz="0" w:space="0" w:color="auto"/>
                                        <w:bottom w:val="none" w:sz="0" w:space="0" w:color="auto"/>
                                        <w:right w:val="none" w:sz="0" w:space="0" w:color="auto"/>
                                      </w:divBdr>
                                      <w:divsChild>
                                        <w:div w:id="813376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90560192">
      <w:bodyDiv w:val="1"/>
      <w:marLeft w:val="0"/>
      <w:marRight w:val="0"/>
      <w:marTop w:val="0"/>
      <w:marBottom w:val="0"/>
      <w:divBdr>
        <w:top w:val="none" w:sz="0" w:space="0" w:color="auto"/>
        <w:left w:val="none" w:sz="0" w:space="0" w:color="auto"/>
        <w:bottom w:val="none" w:sz="0" w:space="0" w:color="auto"/>
        <w:right w:val="none" w:sz="0" w:space="0" w:color="auto"/>
      </w:divBdr>
    </w:div>
    <w:div w:id="1511064202">
      <w:bodyDiv w:val="1"/>
      <w:marLeft w:val="0"/>
      <w:marRight w:val="0"/>
      <w:marTop w:val="0"/>
      <w:marBottom w:val="0"/>
      <w:divBdr>
        <w:top w:val="none" w:sz="0" w:space="0" w:color="auto"/>
        <w:left w:val="none" w:sz="0" w:space="0" w:color="auto"/>
        <w:bottom w:val="none" w:sz="0" w:space="0" w:color="auto"/>
        <w:right w:val="none" w:sz="0" w:space="0" w:color="auto"/>
      </w:divBdr>
    </w:div>
    <w:div w:id="1516580036">
      <w:bodyDiv w:val="1"/>
      <w:marLeft w:val="0"/>
      <w:marRight w:val="0"/>
      <w:marTop w:val="0"/>
      <w:marBottom w:val="0"/>
      <w:divBdr>
        <w:top w:val="none" w:sz="0" w:space="0" w:color="auto"/>
        <w:left w:val="none" w:sz="0" w:space="0" w:color="auto"/>
        <w:bottom w:val="none" w:sz="0" w:space="0" w:color="auto"/>
        <w:right w:val="none" w:sz="0" w:space="0" w:color="auto"/>
      </w:divBdr>
    </w:div>
    <w:div w:id="1532108426">
      <w:bodyDiv w:val="1"/>
      <w:marLeft w:val="0"/>
      <w:marRight w:val="0"/>
      <w:marTop w:val="0"/>
      <w:marBottom w:val="0"/>
      <w:divBdr>
        <w:top w:val="none" w:sz="0" w:space="0" w:color="auto"/>
        <w:left w:val="none" w:sz="0" w:space="0" w:color="auto"/>
        <w:bottom w:val="none" w:sz="0" w:space="0" w:color="auto"/>
        <w:right w:val="none" w:sz="0" w:space="0" w:color="auto"/>
      </w:divBdr>
    </w:div>
    <w:div w:id="1535920031">
      <w:bodyDiv w:val="1"/>
      <w:marLeft w:val="0"/>
      <w:marRight w:val="0"/>
      <w:marTop w:val="0"/>
      <w:marBottom w:val="0"/>
      <w:divBdr>
        <w:top w:val="none" w:sz="0" w:space="0" w:color="auto"/>
        <w:left w:val="none" w:sz="0" w:space="0" w:color="auto"/>
        <w:bottom w:val="none" w:sz="0" w:space="0" w:color="auto"/>
        <w:right w:val="none" w:sz="0" w:space="0" w:color="auto"/>
      </w:divBdr>
    </w:div>
    <w:div w:id="1541819776">
      <w:bodyDiv w:val="1"/>
      <w:marLeft w:val="0"/>
      <w:marRight w:val="0"/>
      <w:marTop w:val="0"/>
      <w:marBottom w:val="0"/>
      <w:divBdr>
        <w:top w:val="none" w:sz="0" w:space="0" w:color="auto"/>
        <w:left w:val="none" w:sz="0" w:space="0" w:color="auto"/>
        <w:bottom w:val="none" w:sz="0" w:space="0" w:color="auto"/>
        <w:right w:val="none" w:sz="0" w:space="0" w:color="auto"/>
      </w:divBdr>
    </w:div>
    <w:div w:id="1543789478">
      <w:bodyDiv w:val="1"/>
      <w:marLeft w:val="0"/>
      <w:marRight w:val="0"/>
      <w:marTop w:val="0"/>
      <w:marBottom w:val="0"/>
      <w:divBdr>
        <w:top w:val="none" w:sz="0" w:space="0" w:color="auto"/>
        <w:left w:val="none" w:sz="0" w:space="0" w:color="auto"/>
        <w:bottom w:val="none" w:sz="0" w:space="0" w:color="auto"/>
        <w:right w:val="none" w:sz="0" w:space="0" w:color="auto"/>
      </w:divBdr>
    </w:div>
    <w:div w:id="1553228111">
      <w:bodyDiv w:val="1"/>
      <w:marLeft w:val="0"/>
      <w:marRight w:val="0"/>
      <w:marTop w:val="0"/>
      <w:marBottom w:val="0"/>
      <w:divBdr>
        <w:top w:val="none" w:sz="0" w:space="0" w:color="auto"/>
        <w:left w:val="none" w:sz="0" w:space="0" w:color="auto"/>
        <w:bottom w:val="none" w:sz="0" w:space="0" w:color="auto"/>
        <w:right w:val="none" w:sz="0" w:space="0" w:color="auto"/>
      </w:divBdr>
      <w:divsChild>
        <w:div w:id="1033073519">
          <w:marLeft w:val="0"/>
          <w:marRight w:val="0"/>
          <w:marTop w:val="0"/>
          <w:marBottom w:val="0"/>
          <w:divBdr>
            <w:top w:val="none" w:sz="0" w:space="0" w:color="auto"/>
            <w:left w:val="none" w:sz="0" w:space="0" w:color="auto"/>
            <w:bottom w:val="none" w:sz="0" w:space="0" w:color="auto"/>
            <w:right w:val="none" w:sz="0" w:space="0" w:color="auto"/>
          </w:divBdr>
        </w:div>
      </w:divsChild>
    </w:div>
    <w:div w:id="1612004997">
      <w:bodyDiv w:val="1"/>
      <w:marLeft w:val="0"/>
      <w:marRight w:val="0"/>
      <w:marTop w:val="0"/>
      <w:marBottom w:val="0"/>
      <w:divBdr>
        <w:top w:val="none" w:sz="0" w:space="0" w:color="auto"/>
        <w:left w:val="none" w:sz="0" w:space="0" w:color="auto"/>
        <w:bottom w:val="none" w:sz="0" w:space="0" w:color="auto"/>
        <w:right w:val="none" w:sz="0" w:space="0" w:color="auto"/>
      </w:divBdr>
    </w:div>
    <w:div w:id="1618025587">
      <w:bodyDiv w:val="1"/>
      <w:marLeft w:val="0"/>
      <w:marRight w:val="0"/>
      <w:marTop w:val="0"/>
      <w:marBottom w:val="0"/>
      <w:divBdr>
        <w:top w:val="none" w:sz="0" w:space="0" w:color="auto"/>
        <w:left w:val="none" w:sz="0" w:space="0" w:color="auto"/>
        <w:bottom w:val="none" w:sz="0" w:space="0" w:color="auto"/>
        <w:right w:val="none" w:sz="0" w:space="0" w:color="auto"/>
      </w:divBdr>
      <w:divsChild>
        <w:div w:id="998270302">
          <w:marLeft w:val="0"/>
          <w:marRight w:val="0"/>
          <w:marTop w:val="0"/>
          <w:marBottom w:val="0"/>
          <w:divBdr>
            <w:top w:val="none" w:sz="0" w:space="0" w:color="auto"/>
            <w:left w:val="none" w:sz="0" w:space="0" w:color="auto"/>
            <w:bottom w:val="none" w:sz="0" w:space="0" w:color="auto"/>
            <w:right w:val="none" w:sz="0" w:space="0" w:color="auto"/>
          </w:divBdr>
          <w:divsChild>
            <w:div w:id="1576207038">
              <w:marLeft w:val="0"/>
              <w:marRight w:val="0"/>
              <w:marTop w:val="0"/>
              <w:marBottom w:val="0"/>
              <w:divBdr>
                <w:top w:val="none" w:sz="0" w:space="0" w:color="auto"/>
                <w:left w:val="none" w:sz="0" w:space="0" w:color="auto"/>
                <w:bottom w:val="none" w:sz="0" w:space="0" w:color="auto"/>
                <w:right w:val="none" w:sz="0" w:space="0" w:color="auto"/>
              </w:divBdr>
              <w:divsChild>
                <w:div w:id="1029062966">
                  <w:marLeft w:val="0"/>
                  <w:marRight w:val="0"/>
                  <w:marTop w:val="100"/>
                  <w:marBottom w:val="100"/>
                  <w:divBdr>
                    <w:top w:val="none" w:sz="0" w:space="0" w:color="auto"/>
                    <w:left w:val="none" w:sz="0" w:space="0" w:color="auto"/>
                    <w:bottom w:val="none" w:sz="0" w:space="0" w:color="auto"/>
                    <w:right w:val="none" w:sz="0" w:space="0" w:color="auto"/>
                  </w:divBdr>
                  <w:divsChild>
                    <w:div w:id="2088306563">
                      <w:marLeft w:val="0"/>
                      <w:marRight w:val="0"/>
                      <w:marTop w:val="0"/>
                      <w:marBottom w:val="0"/>
                      <w:divBdr>
                        <w:top w:val="none" w:sz="0" w:space="0" w:color="auto"/>
                        <w:left w:val="none" w:sz="0" w:space="0" w:color="auto"/>
                        <w:bottom w:val="none" w:sz="0" w:space="0" w:color="auto"/>
                        <w:right w:val="none" w:sz="0" w:space="0" w:color="auto"/>
                      </w:divBdr>
                      <w:divsChild>
                        <w:div w:id="967397044">
                          <w:marLeft w:val="0"/>
                          <w:marRight w:val="0"/>
                          <w:marTop w:val="0"/>
                          <w:marBottom w:val="0"/>
                          <w:divBdr>
                            <w:top w:val="none" w:sz="0" w:space="0" w:color="auto"/>
                            <w:left w:val="none" w:sz="0" w:space="0" w:color="auto"/>
                            <w:bottom w:val="none" w:sz="0" w:space="0" w:color="auto"/>
                            <w:right w:val="none" w:sz="0" w:space="0" w:color="auto"/>
                          </w:divBdr>
                          <w:divsChild>
                            <w:div w:id="840047176">
                              <w:marLeft w:val="0"/>
                              <w:marRight w:val="0"/>
                              <w:marTop w:val="0"/>
                              <w:marBottom w:val="0"/>
                              <w:divBdr>
                                <w:top w:val="none" w:sz="0" w:space="0" w:color="auto"/>
                                <w:left w:val="none" w:sz="0" w:space="0" w:color="auto"/>
                                <w:bottom w:val="none" w:sz="0" w:space="0" w:color="auto"/>
                                <w:right w:val="none" w:sz="0" w:space="0" w:color="auto"/>
                              </w:divBdr>
                              <w:divsChild>
                                <w:div w:id="514613280">
                                  <w:marLeft w:val="0"/>
                                  <w:marRight w:val="0"/>
                                  <w:marTop w:val="0"/>
                                  <w:marBottom w:val="0"/>
                                  <w:divBdr>
                                    <w:top w:val="none" w:sz="0" w:space="0" w:color="auto"/>
                                    <w:left w:val="none" w:sz="0" w:space="0" w:color="auto"/>
                                    <w:bottom w:val="none" w:sz="0" w:space="0" w:color="auto"/>
                                    <w:right w:val="none" w:sz="0" w:space="0" w:color="auto"/>
                                  </w:divBdr>
                                  <w:divsChild>
                                    <w:div w:id="877738042">
                                      <w:marLeft w:val="0"/>
                                      <w:marRight w:val="0"/>
                                      <w:marTop w:val="0"/>
                                      <w:marBottom w:val="0"/>
                                      <w:divBdr>
                                        <w:top w:val="none" w:sz="0" w:space="0" w:color="auto"/>
                                        <w:left w:val="none" w:sz="0" w:space="0" w:color="auto"/>
                                        <w:bottom w:val="none" w:sz="0" w:space="0" w:color="auto"/>
                                        <w:right w:val="none" w:sz="0" w:space="0" w:color="auto"/>
                                      </w:divBdr>
                                      <w:divsChild>
                                        <w:div w:id="1271938300">
                                          <w:marLeft w:val="0"/>
                                          <w:marRight w:val="0"/>
                                          <w:marTop w:val="0"/>
                                          <w:marBottom w:val="0"/>
                                          <w:divBdr>
                                            <w:top w:val="none" w:sz="0" w:space="0" w:color="auto"/>
                                            <w:left w:val="none" w:sz="0" w:space="0" w:color="auto"/>
                                            <w:bottom w:val="none" w:sz="0" w:space="0" w:color="auto"/>
                                            <w:right w:val="none" w:sz="0" w:space="0" w:color="auto"/>
                                          </w:divBdr>
                                          <w:divsChild>
                                            <w:div w:id="1257403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18293234">
      <w:bodyDiv w:val="1"/>
      <w:marLeft w:val="0"/>
      <w:marRight w:val="0"/>
      <w:marTop w:val="0"/>
      <w:marBottom w:val="0"/>
      <w:divBdr>
        <w:top w:val="none" w:sz="0" w:space="0" w:color="auto"/>
        <w:left w:val="none" w:sz="0" w:space="0" w:color="auto"/>
        <w:bottom w:val="none" w:sz="0" w:space="0" w:color="auto"/>
        <w:right w:val="none" w:sz="0" w:space="0" w:color="auto"/>
      </w:divBdr>
    </w:div>
    <w:div w:id="1653100738">
      <w:bodyDiv w:val="1"/>
      <w:marLeft w:val="0"/>
      <w:marRight w:val="0"/>
      <w:marTop w:val="0"/>
      <w:marBottom w:val="0"/>
      <w:divBdr>
        <w:top w:val="none" w:sz="0" w:space="0" w:color="auto"/>
        <w:left w:val="none" w:sz="0" w:space="0" w:color="auto"/>
        <w:bottom w:val="none" w:sz="0" w:space="0" w:color="auto"/>
        <w:right w:val="none" w:sz="0" w:space="0" w:color="auto"/>
      </w:divBdr>
    </w:div>
    <w:div w:id="1655799207">
      <w:bodyDiv w:val="1"/>
      <w:marLeft w:val="0"/>
      <w:marRight w:val="0"/>
      <w:marTop w:val="0"/>
      <w:marBottom w:val="0"/>
      <w:divBdr>
        <w:top w:val="none" w:sz="0" w:space="0" w:color="auto"/>
        <w:left w:val="none" w:sz="0" w:space="0" w:color="auto"/>
        <w:bottom w:val="none" w:sz="0" w:space="0" w:color="auto"/>
        <w:right w:val="none" w:sz="0" w:space="0" w:color="auto"/>
      </w:divBdr>
      <w:divsChild>
        <w:div w:id="1848209744">
          <w:blockQuote w:val="1"/>
          <w:marLeft w:val="0"/>
          <w:marRight w:val="0"/>
          <w:marTop w:val="300"/>
          <w:marBottom w:val="300"/>
          <w:divBdr>
            <w:top w:val="none" w:sz="0" w:space="0" w:color="auto"/>
            <w:left w:val="single" w:sz="36" w:space="15" w:color="CCCCCC"/>
            <w:bottom w:val="none" w:sz="0" w:space="0" w:color="auto"/>
            <w:right w:val="none" w:sz="0" w:space="0" w:color="auto"/>
          </w:divBdr>
        </w:div>
      </w:divsChild>
    </w:div>
    <w:div w:id="1657493934">
      <w:bodyDiv w:val="1"/>
      <w:marLeft w:val="0"/>
      <w:marRight w:val="0"/>
      <w:marTop w:val="0"/>
      <w:marBottom w:val="0"/>
      <w:divBdr>
        <w:top w:val="none" w:sz="0" w:space="0" w:color="auto"/>
        <w:left w:val="none" w:sz="0" w:space="0" w:color="auto"/>
        <w:bottom w:val="none" w:sz="0" w:space="0" w:color="auto"/>
        <w:right w:val="none" w:sz="0" w:space="0" w:color="auto"/>
      </w:divBdr>
    </w:div>
    <w:div w:id="1667513448">
      <w:bodyDiv w:val="1"/>
      <w:marLeft w:val="0"/>
      <w:marRight w:val="0"/>
      <w:marTop w:val="0"/>
      <w:marBottom w:val="0"/>
      <w:divBdr>
        <w:top w:val="none" w:sz="0" w:space="0" w:color="auto"/>
        <w:left w:val="none" w:sz="0" w:space="0" w:color="auto"/>
        <w:bottom w:val="none" w:sz="0" w:space="0" w:color="auto"/>
        <w:right w:val="none" w:sz="0" w:space="0" w:color="auto"/>
      </w:divBdr>
    </w:div>
    <w:div w:id="1670406928">
      <w:bodyDiv w:val="1"/>
      <w:marLeft w:val="0"/>
      <w:marRight w:val="0"/>
      <w:marTop w:val="0"/>
      <w:marBottom w:val="0"/>
      <w:divBdr>
        <w:top w:val="none" w:sz="0" w:space="0" w:color="auto"/>
        <w:left w:val="none" w:sz="0" w:space="0" w:color="auto"/>
        <w:bottom w:val="none" w:sz="0" w:space="0" w:color="auto"/>
        <w:right w:val="none" w:sz="0" w:space="0" w:color="auto"/>
      </w:divBdr>
    </w:div>
    <w:div w:id="1678774075">
      <w:bodyDiv w:val="1"/>
      <w:marLeft w:val="0"/>
      <w:marRight w:val="0"/>
      <w:marTop w:val="0"/>
      <w:marBottom w:val="0"/>
      <w:divBdr>
        <w:top w:val="none" w:sz="0" w:space="0" w:color="auto"/>
        <w:left w:val="none" w:sz="0" w:space="0" w:color="auto"/>
        <w:bottom w:val="none" w:sz="0" w:space="0" w:color="auto"/>
        <w:right w:val="none" w:sz="0" w:space="0" w:color="auto"/>
      </w:divBdr>
    </w:div>
    <w:div w:id="1683431697">
      <w:bodyDiv w:val="1"/>
      <w:marLeft w:val="0"/>
      <w:marRight w:val="0"/>
      <w:marTop w:val="0"/>
      <w:marBottom w:val="0"/>
      <w:divBdr>
        <w:top w:val="none" w:sz="0" w:space="0" w:color="auto"/>
        <w:left w:val="none" w:sz="0" w:space="0" w:color="auto"/>
        <w:bottom w:val="none" w:sz="0" w:space="0" w:color="auto"/>
        <w:right w:val="none" w:sz="0" w:space="0" w:color="auto"/>
      </w:divBdr>
      <w:divsChild>
        <w:div w:id="1370646871">
          <w:marLeft w:val="0"/>
          <w:marRight w:val="0"/>
          <w:marTop w:val="0"/>
          <w:marBottom w:val="0"/>
          <w:divBdr>
            <w:top w:val="none" w:sz="0" w:space="0" w:color="auto"/>
            <w:left w:val="none" w:sz="0" w:space="0" w:color="auto"/>
            <w:bottom w:val="none" w:sz="0" w:space="0" w:color="auto"/>
            <w:right w:val="none" w:sz="0" w:space="0" w:color="auto"/>
          </w:divBdr>
        </w:div>
      </w:divsChild>
    </w:div>
    <w:div w:id="1701587541">
      <w:bodyDiv w:val="1"/>
      <w:marLeft w:val="0"/>
      <w:marRight w:val="0"/>
      <w:marTop w:val="0"/>
      <w:marBottom w:val="0"/>
      <w:divBdr>
        <w:top w:val="none" w:sz="0" w:space="0" w:color="auto"/>
        <w:left w:val="none" w:sz="0" w:space="0" w:color="auto"/>
        <w:bottom w:val="none" w:sz="0" w:space="0" w:color="auto"/>
        <w:right w:val="none" w:sz="0" w:space="0" w:color="auto"/>
      </w:divBdr>
    </w:div>
    <w:div w:id="1709450330">
      <w:bodyDiv w:val="1"/>
      <w:marLeft w:val="0"/>
      <w:marRight w:val="0"/>
      <w:marTop w:val="0"/>
      <w:marBottom w:val="0"/>
      <w:divBdr>
        <w:top w:val="none" w:sz="0" w:space="0" w:color="auto"/>
        <w:left w:val="none" w:sz="0" w:space="0" w:color="auto"/>
        <w:bottom w:val="none" w:sz="0" w:space="0" w:color="auto"/>
        <w:right w:val="none" w:sz="0" w:space="0" w:color="auto"/>
      </w:divBdr>
    </w:div>
    <w:div w:id="1712653329">
      <w:bodyDiv w:val="1"/>
      <w:marLeft w:val="0"/>
      <w:marRight w:val="0"/>
      <w:marTop w:val="0"/>
      <w:marBottom w:val="0"/>
      <w:divBdr>
        <w:top w:val="none" w:sz="0" w:space="0" w:color="auto"/>
        <w:left w:val="none" w:sz="0" w:space="0" w:color="auto"/>
        <w:bottom w:val="none" w:sz="0" w:space="0" w:color="auto"/>
        <w:right w:val="none" w:sz="0" w:space="0" w:color="auto"/>
      </w:divBdr>
    </w:div>
    <w:div w:id="1715888993">
      <w:bodyDiv w:val="1"/>
      <w:marLeft w:val="0"/>
      <w:marRight w:val="0"/>
      <w:marTop w:val="0"/>
      <w:marBottom w:val="0"/>
      <w:divBdr>
        <w:top w:val="none" w:sz="0" w:space="0" w:color="auto"/>
        <w:left w:val="none" w:sz="0" w:space="0" w:color="auto"/>
        <w:bottom w:val="none" w:sz="0" w:space="0" w:color="auto"/>
        <w:right w:val="none" w:sz="0" w:space="0" w:color="auto"/>
      </w:divBdr>
    </w:div>
    <w:div w:id="1726484681">
      <w:bodyDiv w:val="1"/>
      <w:marLeft w:val="0"/>
      <w:marRight w:val="0"/>
      <w:marTop w:val="0"/>
      <w:marBottom w:val="0"/>
      <w:divBdr>
        <w:top w:val="none" w:sz="0" w:space="0" w:color="auto"/>
        <w:left w:val="none" w:sz="0" w:space="0" w:color="auto"/>
        <w:bottom w:val="none" w:sz="0" w:space="0" w:color="auto"/>
        <w:right w:val="none" w:sz="0" w:space="0" w:color="auto"/>
      </w:divBdr>
    </w:div>
    <w:div w:id="1734935200">
      <w:bodyDiv w:val="1"/>
      <w:marLeft w:val="0"/>
      <w:marRight w:val="0"/>
      <w:marTop w:val="0"/>
      <w:marBottom w:val="0"/>
      <w:divBdr>
        <w:top w:val="none" w:sz="0" w:space="0" w:color="auto"/>
        <w:left w:val="none" w:sz="0" w:space="0" w:color="auto"/>
        <w:bottom w:val="none" w:sz="0" w:space="0" w:color="auto"/>
        <w:right w:val="none" w:sz="0" w:space="0" w:color="auto"/>
      </w:divBdr>
    </w:div>
    <w:div w:id="1774860825">
      <w:bodyDiv w:val="1"/>
      <w:marLeft w:val="0"/>
      <w:marRight w:val="0"/>
      <w:marTop w:val="0"/>
      <w:marBottom w:val="0"/>
      <w:divBdr>
        <w:top w:val="none" w:sz="0" w:space="0" w:color="auto"/>
        <w:left w:val="none" w:sz="0" w:space="0" w:color="auto"/>
        <w:bottom w:val="none" w:sz="0" w:space="0" w:color="auto"/>
        <w:right w:val="none" w:sz="0" w:space="0" w:color="auto"/>
      </w:divBdr>
      <w:divsChild>
        <w:div w:id="979729536">
          <w:marLeft w:val="0"/>
          <w:marRight w:val="0"/>
          <w:marTop w:val="0"/>
          <w:marBottom w:val="0"/>
          <w:divBdr>
            <w:top w:val="none" w:sz="0" w:space="0" w:color="auto"/>
            <w:left w:val="none" w:sz="0" w:space="0" w:color="auto"/>
            <w:bottom w:val="none" w:sz="0" w:space="0" w:color="auto"/>
            <w:right w:val="none" w:sz="0" w:space="0" w:color="auto"/>
          </w:divBdr>
          <w:divsChild>
            <w:div w:id="611203991">
              <w:marLeft w:val="0"/>
              <w:marRight w:val="0"/>
              <w:marTop w:val="100"/>
              <w:marBottom w:val="100"/>
              <w:divBdr>
                <w:top w:val="none" w:sz="0" w:space="0" w:color="auto"/>
                <w:left w:val="none" w:sz="0" w:space="0" w:color="auto"/>
                <w:bottom w:val="none" w:sz="0" w:space="0" w:color="auto"/>
                <w:right w:val="none" w:sz="0" w:space="0" w:color="auto"/>
              </w:divBdr>
              <w:divsChild>
                <w:div w:id="497498000">
                  <w:marLeft w:val="125"/>
                  <w:marRight w:val="125"/>
                  <w:marTop w:val="0"/>
                  <w:marBottom w:val="0"/>
                  <w:divBdr>
                    <w:top w:val="none" w:sz="0" w:space="0" w:color="auto"/>
                    <w:left w:val="none" w:sz="0" w:space="0" w:color="auto"/>
                    <w:bottom w:val="none" w:sz="0" w:space="0" w:color="auto"/>
                    <w:right w:val="none" w:sz="0" w:space="0" w:color="auto"/>
                  </w:divBdr>
                  <w:divsChild>
                    <w:div w:id="1997680641">
                      <w:marLeft w:val="0"/>
                      <w:marRight w:val="-6000"/>
                      <w:marTop w:val="0"/>
                      <w:marBottom w:val="0"/>
                      <w:divBdr>
                        <w:top w:val="none" w:sz="0" w:space="0" w:color="auto"/>
                        <w:left w:val="none" w:sz="0" w:space="0" w:color="auto"/>
                        <w:bottom w:val="none" w:sz="0" w:space="0" w:color="auto"/>
                        <w:right w:val="none" w:sz="0" w:space="0" w:color="auto"/>
                      </w:divBdr>
                      <w:divsChild>
                        <w:div w:id="2073236414">
                          <w:marLeft w:val="0"/>
                          <w:marRight w:val="5778"/>
                          <w:marTop w:val="0"/>
                          <w:marBottom w:val="0"/>
                          <w:divBdr>
                            <w:top w:val="none" w:sz="0" w:space="0" w:color="auto"/>
                            <w:left w:val="none" w:sz="0" w:space="0" w:color="auto"/>
                            <w:bottom w:val="none" w:sz="0" w:space="0" w:color="auto"/>
                            <w:right w:val="none" w:sz="0" w:space="0" w:color="auto"/>
                          </w:divBdr>
                          <w:divsChild>
                            <w:div w:id="565382094">
                              <w:marLeft w:val="0"/>
                              <w:marRight w:val="0"/>
                              <w:marTop w:val="0"/>
                              <w:marBottom w:val="0"/>
                              <w:divBdr>
                                <w:top w:val="none" w:sz="0" w:space="0" w:color="auto"/>
                                <w:left w:val="none" w:sz="0" w:space="0" w:color="auto"/>
                                <w:bottom w:val="none" w:sz="0" w:space="0" w:color="auto"/>
                                <w:right w:val="none" w:sz="0" w:space="0" w:color="auto"/>
                              </w:divBdr>
                              <w:divsChild>
                                <w:div w:id="1923101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85542617">
      <w:bodyDiv w:val="1"/>
      <w:marLeft w:val="0"/>
      <w:marRight w:val="0"/>
      <w:marTop w:val="0"/>
      <w:marBottom w:val="0"/>
      <w:divBdr>
        <w:top w:val="none" w:sz="0" w:space="0" w:color="auto"/>
        <w:left w:val="none" w:sz="0" w:space="0" w:color="auto"/>
        <w:bottom w:val="none" w:sz="0" w:space="0" w:color="auto"/>
        <w:right w:val="none" w:sz="0" w:space="0" w:color="auto"/>
      </w:divBdr>
      <w:divsChild>
        <w:div w:id="1914510177">
          <w:marLeft w:val="0"/>
          <w:marRight w:val="0"/>
          <w:marTop w:val="0"/>
          <w:marBottom w:val="0"/>
          <w:divBdr>
            <w:top w:val="none" w:sz="0" w:space="0" w:color="auto"/>
            <w:left w:val="none" w:sz="0" w:space="0" w:color="auto"/>
            <w:bottom w:val="none" w:sz="0" w:space="0" w:color="auto"/>
            <w:right w:val="none" w:sz="0" w:space="0" w:color="auto"/>
          </w:divBdr>
          <w:divsChild>
            <w:div w:id="544216489">
              <w:marLeft w:val="0"/>
              <w:marRight w:val="0"/>
              <w:marTop w:val="0"/>
              <w:marBottom w:val="0"/>
              <w:divBdr>
                <w:top w:val="none" w:sz="0" w:space="0" w:color="auto"/>
                <w:left w:val="none" w:sz="0" w:space="0" w:color="auto"/>
                <w:bottom w:val="none" w:sz="0" w:space="0" w:color="auto"/>
                <w:right w:val="none" w:sz="0" w:space="0" w:color="auto"/>
              </w:divBdr>
              <w:divsChild>
                <w:div w:id="99877048">
                  <w:marLeft w:val="0"/>
                  <w:marRight w:val="0"/>
                  <w:marTop w:val="100"/>
                  <w:marBottom w:val="100"/>
                  <w:divBdr>
                    <w:top w:val="none" w:sz="0" w:space="0" w:color="auto"/>
                    <w:left w:val="none" w:sz="0" w:space="0" w:color="auto"/>
                    <w:bottom w:val="none" w:sz="0" w:space="0" w:color="auto"/>
                    <w:right w:val="none" w:sz="0" w:space="0" w:color="auto"/>
                  </w:divBdr>
                  <w:divsChild>
                    <w:div w:id="413674746">
                      <w:marLeft w:val="0"/>
                      <w:marRight w:val="0"/>
                      <w:marTop w:val="0"/>
                      <w:marBottom w:val="0"/>
                      <w:divBdr>
                        <w:top w:val="none" w:sz="0" w:space="0" w:color="auto"/>
                        <w:left w:val="none" w:sz="0" w:space="0" w:color="auto"/>
                        <w:bottom w:val="none" w:sz="0" w:space="0" w:color="auto"/>
                        <w:right w:val="none" w:sz="0" w:space="0" w:color="auto"/>
                      </w:divBdr>
                      <w:divsChild>
                        <w:div w:id="1696614422">
                          <w:marLeft w:val="0"/>
                          <w:marRight w:val="0"/>
                          <w:marTop w:val="0"/>
                          <w:marBottom w:val="0"/>
                          <w:divBdr>
                            <w:top w:val="none" w:sz="0" w:space="0" w:color="auto"/>
                            <w:left w:val="none" w:sz="0" w:space="0" w:color="auto"/>
                            <w:bottom w:val="none" w:sz="0" w:space="0" w:color="auto"/>
                            <w:right w:val="none" w:sz="0" w:space="0" w:color="auto"/>
                          </w:divBdr>
                          <w:divsChild>
                            <w:div w:id="395931715">
                              <w:marLeft w:val="0"/>
                              <w:marRight w:val="0"/>
                              <w:marTop w:val="0"/>
                              <w:marBottom w:val="0"/>
                              <w:divBdr>
                                <w:top w:val="none" w:sz="0" w:space="0" w:color="auto"/>
                                <w:left w:val="none" w:sz="0" w:space="0" w:color="auto"/>
                                <w:bottom w:val="none" w:sz="0" w:space="0" w:color="auto"/>
                                <w:right w:val="none" w:sz="0" w:space="0" w:color="auto"/>
                              </w:divBdr>
                              <w:divsChild>
                                <w:div w:id="1760103481">
                                  <w:marLeft w:val="0"/>
                                  <w:marRight w:val="0"/>
                                  <w:marTop w:val="0"/>
                                  <w:marBottom w:val="0"/>
                                  <w:divBdr>
                                    <w:top w:val="none" w:sz="0" w:space="0" w:color="auto"/>
                                    <w:left w:val="none" w:sz="0" w:space="0" w:color="auto"/>
                                    <w:bottom w:val="none" w:sz="0" w:space="0" w:color="auto"/>
                                    <w:right w:val="none" w:sz="0" w:space="0" w:color="auto"/>
                                  </w:divBdr>
                                  <w:divsChild>
                                    <w:div w:id="2033458511">
                                      <w:marLeft w:val="0"/>
                                      <w:marRight w:val="0"/>
                                      <w:marTop w:val="0"/>
                                      <w:marBottom w:val="0"/>
                                      <w:divBdr>
                                        <w:top w:val="none" w:sz="0" w:space="0" w:color="auto"/>
                                        <w:left w:val="none" w:sz="0" w:space="0" w:color="auto"/>
                                        <w:bottom w:val="none" w:sz="0" w:space="0" w:color="auto"/>
                                        <w:right w:val="none" w:sz="0" w:space="0" w:color="auto"/>
                                      </w:divBdr>
                                      <w:divsChild>
                                        <w:div w:id="2088110350">
                                          <w:marLeft w:val="0"/>
                                          <w:marRight w:val="0"/>
                                          <w:marTop w:val="0"/>
                                          <w:marBottom w:val="0"/>
                                          <w:divBdr>
                                            <w:top w:val="none" w:sz="0" w:space="0" w:color="auto"/>
                                            <w:left w:val="none" w:sz="0" w:space="0" w:color="auto"/>
                                            <w:bottom w:val="none" w:sz="0" w:space="0" w:color="auto"/>
                                            <w:right w:val="none" w:sz="0" w:space="0" w:color="auto"/>
                                          </w:divBdr>
                                          <w:divsChild>
                                            <w:div w:id="84956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87115603">
      <w:bodyDiv w:val="1"/>
      <w:marLeft w:val="0"/>
      <w:marRight w:val="0"/>
      <w:marTop w:val="0"/>
      <w:marBottom w:val="0"/>
      <w:divBdr>
        <w:top w:val="none" w:sz="0" w:space="0" w:color="auto"/>
        <w:left w:val="none" w:sz="0" w:space="0" w:color="auto"/>
        <w:bottom w:val="none" w:sz="0" w:space="0" w:color="auto"/>
        <w:right w:val="none" w:sz="0" w:space="0" w:color="auto"/>
      </w:divBdr>
    </w:div>
    <w:div w:id="1805732155">
      <w:bodyDiv w:val="1"/>
      <w:marLeft w:val="0"/>
      <w:marRight w:val="0"/>
      <w:marTop w:val="0"/>
      <w:marBottom w:val="0"/>
      <w:divBdr>
        <w:top w:val="none" w:sz="0" w:space="0" w:color="auto"/>
        <w:left w:val="none" w:sz="0" w:space="0" w:color="auto"/>
        <w:bottom w:val="none" w:sz="0" w:space="0" w:color="auto"/>
        <w:right w:val="none" w:sz="0" w:space="0" w:color="auto"/>
      </w:divBdr>
    </w:div>
    <w:div w:id="1819803939">
      <w:bodyDiv w:val="1"/>
      <w:marLeft w:val="0"/>
      <w:marRight w:val="0"/>
      <w:marTop w:val="0"/>
      <w:marBottom w:val="0"/>
      <w:divBdr>
        <w:top w:val="none" w:sz="0" w:space="0" w:color="auto"/>
        <w:left w:val="none" w:sz="0" w:space="0" w:color="auto"/>
        <w:bottom w:val="none" w:sz="0" w:space="0" w:color="auto"/>
        <w:right w:val="none" w:sz="0" w:space="0" w:color="auto"/>
      </w:divBdr>
    </w:div>
    <w:div w:id="1828010995">
      <w:bodyDiv w:val="1"/>
      <w:marLeft w:val="0"/>
      <w:marRight w:val="0"/>
      <w:marTop w:val="0"/>
      <w:marBottom w:val="0"/>
      <w:divBdr>
        <w:top w:val="none" w:sz="0" w:space="0" w:color="auto"/>
        <w:left w:val="none" w:sz="0" w:space="0" w:color="auto"/>
        <w:bottom w:val="none" w:sz="0" w:space="0" w:color="auto"/>
        <w:right w:val="none" w:sz="0" w:space="0" w:color="auto"/>
      </w:divBdr>
    </w:div>
    <w:div w:id="1835367592">
      <w:bodyDiv w:val="1"/>
      <w:marLeft w:val="0"/>
      <w:marRight w:val="0"/>
      <w:marTop w:val="0"/>
      <w:marBottom w:val="0"/>
      <w:divBdr>
        <w:top w:val="none" w:sz="0" w:space="0" w:color="auto"/>
        <w:left w:val="none" w:sz="0" w:space="0" w:color="auto"/>
        <w:bottom w:val="none" w:sz="0" w:space="0" w:color="auto"/>
        <w:right w:val="none" w:sz="0" w:space="0" w:color="auto"/>
      </w:divBdr>
    </w:div>
    <w:div w:id="1867401713">
      <w:bodyDiv w:val="1"/>
      <w:marLeft w:val="0"/>
      <w:marRight w:val="0"/>
      <w:marTop w:val="0"/>
      <w:marBottom w:val="0"/>
      <w:divBdr>
        <w:top w:val="none" w:sz="0" w:space="0" w:color="auto"/>
        <w:left w:val="none" w:sz="0" w:space="0" w:color="auto"/>
        <w:bottom w:val="none" w:sz="0" w:space="0" w:color="auto"/>
        <w:right w:val="none" w:sz="0" w:space="0" w:color="auto"/>
      </w:divBdr>
      <w:divsChild>
        <w:div w:id="1081296720">
          <w:marLeft w:val="0"/>
          <w:marRight w:val="0"/>
          <w:marTop w:val="0"/>
          <w:marBottom w:val="0"/>
          <w:divBdr>
            <w:top w:val="none" w:sz="0" w:space="0" w:color="auto"/>
            <w:left w:val="none" w:sz="0" w:space="0" w:color="auto"/>
            <w:bottom w:val="none" w:sz="0" w:space="0" w:color="auto"/>
            <w:right w:val="none" w:sz="0" w:space="0" w:color="auto"/>
          </w:divBdr>
          <w:divsChild>
            <w:div w:id="1880242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6575681">
      <w:bodyDiv w:val="1"/>
      <w:marLeft w:val="0"/>
      <w:marRight w:val="0"/>
      <w:marTop w:val="0"/>
      <w:marBottom w:val="0"/>
      <w:divBdr>
        <w:top w:val="none" w:sz="0" w:space="0" w:color="auto"/>
        <w:left w:val="none" w:sz="0" w:space="0" w:color="auto"/>
        <w:bottom w:val="none" w:sz="0" w:space="0" w:color="auto"/>
        <w:right w:val="none" w:sz="0" w:space="0" w:color="auto"/>
      </w:divBdr>
    </w:div>
    <w:div w:id="1895042612">
      <w:bodyDiv w:val="1"/>
      <w:marLeft w:val="0"/>
      <w:marRight w:val="0"/>
      <w:marTop w:val="0"/>
      <w:marBottom w:val="0"/>
      <w:divBdr>
        <w:top w:val="none" w:sz="0" w:space="0" w:color="auto"/>
        <w:left w:val="none" w:sz="0" w:space="0" w:color="auto"/>
        <w:bottom w:val="none" w:sz="0" w:space="0" w:color="auto"/>
        <w:right w:val="none" w:sz="0" w:space="0" w:color="auto"/>
      </w:divBdr>
    </w:div>
    <w:div w:id="1910338620">
      <w:bodyDiv w:val="1"/>
      <w:marLeft w:val="0"/>
      <w:marRight w:val="0"/>
      <w:marTop w:val="0"/>
      <w:marBottom w:val="0"/>
      <w:divBdr>
        <w:top w:val="none" w:sz="0" w:space="0" w:color="auto"/>
        <w:left w:val="none" w:sz="0" w:space="0" w:color="auto"/>
        <w:bottom w:val="none" w:sz="0" w:space="0" w:color="auto"/>
        <w:right w:val="none" w:sz="0" w:space="0" w:color="auto"/>
      </w:divBdr>
      <w:divsChild>
        <w:div w:id="1205412485">
          <w:marLeft w:val="0"/>
          <w:marRight w:val="0"/>
          <w:marTop w:val="0"/>
          <w:marBottom w:val="0"/>
          <w:divBdr>
            <w:top w:val="none" w:sz="0" w:space="0" w:color="auto"/>
            <w:left w:val="none" w:sz="0" w:space="0" w:color="auto"/>
            <w:bottom w:val="none" w:sz="0" w:space="0" w:color="auto"/>
            <w:right w:val="none" w:sz="0" w:space="0" w:color="auto"/>
          </w:divBdr>
          <w:divsChild>
            <w:div w:id="1138768823">
              <w:marLeft w:val="0"/>
              <w:marRight w:val="0"/>
              <w:marTop w:val="0"/>
              <w:marBottom w:val="0"/>
              <w:divBdr>
                <w:top w:val="none" w:sz="0" w:space="0" w:color="auto"/>
                <w:left w:val="none" w:sz="0" w:space="0" w:color="auto"/>
                <w:bottom w:val="none" w:sz="0" w:space="0" w:color="auto"/>
                <w:right w:val="none" w:sz="0" w:space="0" w:color="auto"/>
              </w:divBdr>
            </w:div>
            <w:div w:id="1162500851">
              <w:marLeft w:val="0"/>
              <w:marRight w:val="0"/>
              <w:marTop w:val="0"/>
              <w:marBottom w:val="0"/>
              <w:divBdr>
                <w:top w:val="none" w:sz="0" w:space="0" w:color="auto"/>
                <w:left w:val="none" w:sz="0" w:space="0" w:color="auto"/>
                <w:bottom w:val="none" w:sz="0" w:space="0" w:color="auto"/>
                <w:right w:val="none" w:sz="0" w:space="0" w:color="auto"/>
              </w:divBdr>
              <w:divsChild>
                <w:div w:id="547955503">
                  <w:marLeft w:val="0"/>
                  <w:marRight w:val="0"/>
                  <w:marTop w:val="0"/>
                  <w:marBottom w:val="0"/>
                  <w:divBdr>
                    <w:top w:val="none" w:sz="0" w:space="0" w:color="auto"/>
                    <w:left w:val="none" w:sz="0" w:space="0" w:color="auto"/>
                    <w:bottom w:val="none" w:sz="0" w:space="0" w:color="auto"/>
                    <w:right w:val="none" w:sz="0" w:space="0" w:color="auto"/>
                  </w:divBdr>
                  <w:divsChild>
                    <w:div w:id="391007882">
                      <w:marLeft w:val="0"/>
                      <w:marRight w:val="0"/>
                      <w:marTop w:val="0"/>
                      <w:marBottom w:val="0"/>
                      <w:divBdr>
                        <w:top w:val="none" w:sz="0" w:space="0" w:color="auto"/>
                        <w:left w:val="none" w:sz="0" w:space="0" w:color="auto"/>
                        <w:bottom w:val="none" w:sz="0" w:space="0" w:color="auto"/>
                        <w:right w:val="none" w:sz="0" w:space="0" w:color="auto"/>
                      </w:divBdr>
                      <w:divsChild>
                        <w:div w:id="136656617">
                          <w:marLeft w:val="0"/>
                          <w:marRight w:val="0"/>
                          <w:marTop w:val="0"/>
                          <w:marBottom w:val="0"/>
                          <w:divBdr>
                            <w:top w:val="none" w:sz="0" w:space="0" w:color="auto"/>
                            <w:left w:val="none" w:sz="0" w:space="0" w:color="auto"/>
                            <w:bottom w:val="none" w:sz="0" w:space="0" w:color="auto"/>
                            <w:right w:val="none" w:sz="0" w:space="0" w:color="auto"/>
                          </w:divBdr>
                        </w:div>
                      </w:divsChild>
                    </w:div>
                    <w:div w:id="754521703">
                      <w:marLeft w:val="0"/>
                      <w:marRight w:val="0"/>
                      <w:marTop w:val="0"/>
                      <w:marBottom w:val="0"/>
                      <w:divBdr>
                        <w:top w:val="none" w:sz="0" w:space="0" w:color="auto"/>
                        <w:left w:val="none" w:sz="0" w:space="0" w:color="auto"/>
                        <w:bottom w:val="none" w:sz="0" w:space="0" w:color="auto"/>
                        <w:right w:val="none" w:sz="0" w:space="0" w:color="auto"/>
                      </w:divBdr>
                      <w:divsChild>
                        <w:div w:id="2110159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17207804">
      <w:bodyDiv w:val="1"/>
      <w:marLeft w:val="0"/>
      <w:marRight w:val="0"/>
      <w:marTop w:val="0"/>
      <w:marBottom w:val="0"/>
      <w:divBdr>
        <w:top w:val="none" w:sz="0" w:space="0" w:color="auto"/>
        <w:left w:val="none" w:sz="0" w:space="0" w:color="auto"/>
        <w:bottom w:val="none" w:sz="0" w:space="0" w:color="auto"/>
        <w:right w:val="none" w:sz="0" w:space="0" w:color="auto"/>
      </w:divBdr>
      <w:divsChild>
        <w:div w:id="504512833">
          <w:marLeft w:val="0"/>
          <w:marRight w:val="0"/>
          <w:marTop w:val="0"/>
          <w:marBottom w:val="0"/>
          <w:divBdr>
            <w:top w:val="none" w:sz="0" w:space="0" w:color="auto"/>
            <w:left w:val="none" w:sz="0" w:space="0" w:color="auto"/>
            <w:bottom w:val="none" w:sz="0" w:space="0" w:color="auto"/>
            <w:right w:val="none" w:sz="0" w:space="0" w:color="auto"/>
          </w:divBdr>
          <w:divsChild>
            <w:div w:id="1782651186">
              <w:marLeft w:val="0"/>
              <w:marRight w:val="0"/>
              <w:marTop w:val="0"/>
              <w:marBottom w:val="0"/>
              <w:divBdr>
                <w:top w:val="none" w:sz="0" w:space="0" w:color="auto"/>
                <w:left w:val="none" w:sz="0" w:space="0" w:color="auto"/>
                <w:bottom w:val="none" w:sz="0" w:space="0" w:color="auto"/>
                <w:right w:val="none" w:sz="0" w:space="0" w:color="auto"/>
              </w:divBdr>
              <w:divsChild>
                <w:div w:id="1734159396">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1924728417">
      <w:bodyDiv w:val="1"/>
      <w:marLeft w:val="0"/>
      <w:marRight w:val="0"/>
      <w:marTop w:val="0"/>
      <w:marBottom w:val="0"/>
      <w:divBdr>
        <w:top w:val="none" w:sz="0" w:space="0" w:color="auto"/>
        <w:left w:val="none" w:sz="0" w:space="0" w:color="auto"/>
        <w:bottom w:val="none" w:sz="0" w:space="0" w:color="auto"/>
        <w:right w:val="none" w:sz="0" w:space="0" w:color="auto"/>
      </w:divBdr>
    </w:div>
    <w:div w:id="1950507778">
      <w:bodyDiv w:val="1"/>
      <w:marLeft w:val="0"/>
      <w:marRight w:val="0"/>
      <w:marTop w:val="0"/>
      <w:marBottom w:val="0"/>
      <w:divBdr>
        <w:top w:val="none" w:sz="0" w:space="0" w:color="auto"/>
        <w:left w:val="none" w:sz="0" w:space="0" w:color="auto"/>
        <w:bottom w:val="none" w:sz="0" w:space="0" w:color="auto"/>
        <w:right w:val="none" w:sz="0" w:space="0" w:color="auto"/>
      </w:divBdr>
    </w:div>
    <w:div w:id="1956935682">
      <w:bodyDiv w:val="1"/>
      <w:marLeft w:val="0"/>
      <w:marRight w:val="0"/>
      <w:marTop w:val="0"/>
      <w:marBottom w:val="0"/>
      <w:divBdr>
        <w:top w:val="none" w:sz="0" w:space="0" w:color="auto"/>
        <w:left w:val="none" w:sz="0" w:space="0" w:color="auto"/>
        <w:bottom w:val="none" w:sz="0" w:space="0" w:color="auto"/>
        <w:right w:val="none" w:sz="0" w:space="0" w:color="auto"/>
      </w:divBdr>
    </w:div>
    <w:div w:id="1959993644">
      <w:bodyDiv w:val="1"/>
      <w:marLeft w:val="0"/>
      <w:marRight w:val="0"/>
      <w:marTop w:val="0"/>
      <w:marBottom w:val="0"/>
      <w:divBdr>
        <w:top w:val="none" w:sz="0" w:space="0" w:color="auto"/>
        <w:left w:val="none" w:sz="0" w:space="0" w:color="auto"/>
        <w:bottom w:val="none" w:sz="0" w:space="0" w:color="auto"/>
        <w:right w:val="none" w:sz="0" w:space="0" w:color="auto"/>
      </w:divBdr>
    </w:div>
    <w:div w:id="1964729601">
      <w:bodyDiv w:val="1"/>
      <w:marLeft w:val="0"/>
      <w:marRight w:val="0"/>
      <w:marTop w:val="0"/>
      <w:marBottom w:val="0"/>
      <w:divBdr>
        <w:top w:val="none" w:sz="0" w:space="0" w:color="auto"/>
        <w:left w:val="none" w:sz="0" w:space="0" w:color="auto"/>
        <w:bottom w:val="none" w:sz="0" w:space="0" w:color="auto"/>
        <w:right w:val="none" w:sz="0" w:space="0" w:color="auto"/>
      </w:divBdr>
    </w:div>
    <w:div w:id="1978223550">
      <w:bodyDiv w:val="1"/>
      <w:marLeft w:val="0"/>
      <w:marRight w:val="0"/>
      <w:marTop w:val="0"/>
      <w:marBottom w:val="0"/>
      <w:divBdr>
        <w:top w:val="none" w:sz="0" w:space="0" w:color="auto"/>
        <w:left w:val="none" w:sz="0" w:space="0" w:color="auto"/>
        <w:bottom w:val="none" w:sz="0" w:space="0" w:color="auto"/>
        <w:right w:val="none" w:sz="0" w:space="0" w:color="auto"/>
      </w:divBdr>
    </w:div>
    <w:div w:id="1986741363">
      <w:bodyDiv w:val="1"/>
      <w:marLeft w:val="0"/>
      <w:marRight w:val="0"/>
      <w:marTop w:val="0"/>
      <w:marBottom w:val="0"/>
      <w:divBdr>
        <w:top w:val="none" w:sz="0" w:space="0" w:color="auto"/>
        <w:left w:val="none" w:sz="0" w:space="0" w:color="auto"/>
        <w:bottom w:val="none" w:sz="0" w:space="0" w:color="auto"/>
        <w:right w:val="none" w:sz="0" w:space="0" w:color="auto"/>
      </w:divBdr>
    </w:div>
    <w:div w:id="2035374736">
      <w:bodyDiv w:val="1"/>
      <w:marLeft w:val="0"/>
      <w:marRight w:val="0"/>
      <w:marTop w:val="0"/>
      <w:marBottom w:val="0"/>
      <w:divBdr>
        <w:top w:val="none" w:sz="0" w:space="0" w:color="auto"/>
        <w:left w:val="none" w:sz="0" w:space="0" w:color="auto"/>
        <w:bottom w:val="none" w:sz="0" w:space="0" w:color="auto"/>
        <w:right w:val="none" w:sz="0" w:space="0" w:color="auto"/>
      </w:divBdr>
      <w:divsChild>
        <w:div w:id="1316910495">
          <w:marLeft w:val="0"/>
          <w:marRight w:val="0"/>
          <w:marTop w:val="0"/>
          <w:marBottom w:val="0"/>
          <w:divBdr>
            <w:top w:val="none" w:sz="0" w:space="0" w:color="auto"/>
            <w:left w:val="none" w:sz="0" w:space="0" w:color="auto"/>
            <w:bottom w:val="none" w:sz="0" w:space="0" w:color="auto"/>
            <w:right w:val="none" w:sz="0" w:space="0" w:color="auto"/>
          </w:divBdr>
        </w:div>
      </w:divsChild>
    </w:div>
    <w:div w:id="2043049604">
      <w:bodyDiv w:val="1"/>
      <w:marLeft w:val="0"/>
      <w:marRight w:val="0"/>
      <w:marTop w:val="0"/>
      <w:marBottom w:val="0"/>
      <w:divBdr>
        <w:top w:val="none" w:sz="0" w:space="0" w:color="auto"/>
        <w:left w:val="none" w:sz="0" w:space="0" w:color="auto"/>
        <w:bottom w:val="none" w:sz="0" w:space="0" w:color="auto"/>
        <w:right w:val="none" w:sz="0" w:space="0" w:color="auto"/>
      </w:divBdr>
      <w:divsChild>
        <w:div w:id="53477392">
          <w:marLeft w:val="0"/>
          <w:marRight w:val="0"/>
          <w:marTop w:val="0"/>
          <w:marBottom w:val="0"/>
          <w:divBdr>
            <w:top w:val="none" w:sz="0" w:space="0" w:color="auto"/>
            <w:left w:val="none" w:sz="0" w:space="0" w:color="auto"/>
            <w:bottom w:val="none" w:sz="0" w:space="0" w:color="auto"/>
            <w:right w:val="none" w:sz="0" w:space="0" w:color="auto"/>
          </w:divBdr>
          <w:divsChild>
            <w:div w:id="1100221618">
              <w:marLeft w:val="0"/>
              <w:marRight w:val="0"/>
              <w:marTop w:val="0"/>
              <w:marBottom w:val="0"/>
              <w:divBdr>
                <w:top w:val="none" w:sz="0" w:space="0" w:color="auto"/>
                <w:left w:val="none" w:sz="0" w:space="0" w:color="auto"/>
                <w:bottom w:val="none" w:sz="0" w:space="0" w:color="auto"/>
                <w:right w:val="none" w:sz="0" w:space="0" w:color="auto"/>
              </w:divBdr>
              <w:divsChild>
                <w:div w:id="35862477">
                  <w:marLeft w:val="0"/>
                  <w:marRight w:val="0"/>
                  <w:marTop w:val="100"/>
                  <w:marBottom w:val="100"/>
                  <w:divBdr>
                    <w:top w:val="none" w:sz="0" w:space="0" w:color="auto"/>
                    <w:left w:val="none" w:sz="0" w:space="0" w:color="auto"/>
                    <w:bottom w:val="none" w:sz="0" w:space="0" w:color="auto"/>
                    <w:right w:val="none" w:sz="0" w:space="0" w:color="auto"/>
                  </w:divBdr>
                  <w:divsChild>
                    <w:div w:id="1991009100">
                      <w:marLeft w:val="0"/>
                      <w:marRight w:val="0"/>
                      <w:marTop w:val="0"/>
                      <w:marBottom w:val="0"/>
                      <w:divBdr>
                        <w:top w:val="none" w:sz="0" w:space="0" w:color="auto"/>
                        <w:left w:val="none" w:sz="0" w:space="0" w:color="auto"/>
                        <w:bottom w:val="none" w:sz="0" w:space="0" w:color="auto"/>
                        <w:right w:val="none" w:sz="0" w:space="0" w:color="auto"/>
                      </w:divBdr>
                      <w:divsChild>
                        <w:div w:id="534851020">
                          <w:marLeft w:val="0"/>
                          <w:marRight w:val="0"/>
                          <w:marTop w:val="0"/>
                          <w:marBottom w:val="0"/>
                          <w:divBdr>
                            <w:top w:val="none" w:sz="0" w:space="0" w:color="auto"/>
                            <w:left w:val="none" w:sz="0" w:space="0" w:color="auto"/>
                            <w:bottom w:val="none" w:sz="0" w:space="0" w:color="auto"/>
                            <w:right w:val="none" w:sz="0" w:space="0" w:color="auto"/>
                          </w:divBdr>
                          <w:divsChild>
                            <w:div w:id="270860836">
                              <w:marLeft w:val="0"/>
                              <w:marRight w:val="0"/>
                              <w:marTop w:val="0"/>
                              <w:marBottom w:val="0"/>
                              <w:divBdr>
                                <w:top w:val="none" w:sz="0" w:space="0" w:color="auto"/>
                                <w:left w:val="none" w:sz="0" w:space="0" w:color="auto"/>
                                <w:bottom w:val="none" w:sz="0" w:space="0" w:color="auto"/>
                                <w:right w:val="none" w:sz="0" w:space="0" w:color="auto"/>
                              </w:divBdr>
                              <w:divsChild>
                                <w:div w:id="1969899533">
                                  <w:marLeft w:val="0"/>
                                  <w:marRight w:val="0"/>
                                  <w:marTop w:val="0"/>
                                  <w:marBottom w:val="0"/>
                                  <w:divBdr>
                                    <w:top w:val="none" w:sz="0" w:space="0" w:color="auto"/>
                                    <w:left w:val="none" w:sz="0" w:space="0" w:color="auto"/>
                                    <w:bottom w:val="none" w:sz="0" w:space="0" w:color="auto"/>
                                    <w:right w:val="none" w:sz="0" w:space="0" w:color="auto"/>
                                  </w:divBdr>
                                  <w:divsChild>
                                    <w:div w:id="102309650">
                                      <w:marLeft w:val="0"/>
                                      <w:marRight w:val="0"/>
                                      <w:marTop w:val="0"/>
                                      <w:marBottom w:val="0"/>
                                      <w:divBdr>
                                        <w:top w:val="none" w:sz="0" w:space="0" w:color="auto"/>
                                        <w:left w:val="none" w:sz="0" w:space="0" w:color="auto"/>
                                        <w:bottom w:val="none" w:sz="0" w:space="0" w:color="auto"/>
                                        <w:right w:val="none" w:sz="0" w:space="0" w:color="auto"/>
                                      </w:divBdr>
                                      <w:divsChild>
                                        <w:div w:id="1696077982">
                                          <w:marLeft w:val="0"/>
                                          <w:marRight w:val="0"/>
                                          <w:marTop w:val="0"/>
                                          <w:marBottom w:val="0"/>
                                          <w:divBdr>
                                            <w:top w:val="none" w:sz="0" w:space="0" w:color="auto"/>
                                            <w:left w:val="none" w:sz="0" w:space="0" w:color="auto"/>
                                            <w:bottom w:val="none" w:sz="0" w:space="0" w:color="auto"/>
                                            <w:right w:val="none" w:sz="0" w:space="0" w:color="auto"/>
                                          </w:divBdr>
                                          <w:divsChild>
                                            <w:div w:id="440878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79283536">
      <w:bodyDiv w:val="1"/>
      <w:marLeft w:val="0"/>
      <w:marRight w:val="0"/>
      <w:marTop w:val="0"/>
      <w:marBottom w:val="0"/>
      <w:divBdr>
        <w:top w:val="none" w:sz="0" w:space="0" w:color="auto"/>
        <w:left w:val="none" w:sz="0" w:space="0" w:color="auto"/>
        <w:bottom w:val="none" w:sz="0" w:space="0" w:color="auto"/>
        <w:right w:val="none" w:sz="0" w:space="0" w:color="auto"/>
      </w:divBdr>
    </w:div>
    <w:div w:id="2121214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Application%20Data\Microsoft\Templates\&#38928;&#31639;&#20013;&#24515;&#31684;&#26412;.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4D5829-1F71-4FE4-9173-F1EA2D0C70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預算中心範本.dot</Template>
  <TotalTime>0</TotalTime>
  <Pages>1</Pages>
  <Words>12</Words>
  <Characters>74</Characters>
  <Application>Microsoft Office Word</Application>
  <DocSecurity>0</DocSecurity>
  <Lines>1</Lines>
  <Paragraphs>1</Paragraphs>
  <ScaleCrop>false</ScaleCrop>
  <Company/>
  <LinksUpToDate>false</LinksUpToDate>
  <CharactersWithSpaces>85</CharactersWithSpaces>
  <SharedDoc>false</SharedDoc>
  <HLinks>
    <vt:vector size="90" baseType="variant">
      <vt:variant>
        <vt:i4>8257592</vt:i4>
      </vt:variant>
      <vt:variant>
        <vt:i4>87</vt:i4>
      </vt:variant>
      <vt:variant>
        <vt:i4>0</vt:i4>
      </vt:variant>
      <vt:variant>
        <vt:i4>5</vt:i4>
      </vt:variant>
      <vt:variant>
        <vt:lpwstr>https://join.gov.tw/acts/detail/91f42f84-d7c8-4884-9895-04e76b3296f3</vt:lpwstr>
      </vt:variant>
      <vt:variant>
        <vt:lpwstr>middle</vt:lpwstr>
      </vt:variant>
      <vt:variant>
        <vt:i4>1441848</vt:i4>
      </vt:variant>
      <vt:variant>
        <vt:i4>80</vt:i4>
      </vt:variant>
      <vt:variant>
        <vt:i4>0</vt:i4>
      </vt:variant>
      <vt:variant>
        <vt:i4>5</vt:i4>
      </vt:variant>
      <vt:variant>
        <vt:lpwstr/>
      </vt:variant>
      <vt:variant>
        <vt:lpwstr>_Toc204695720</vt:lpwstr>
      </vt:variant>
      <vt:variant>
        <vt:i4>1376312</vt:i4>
      </vt:variant>
      <vt:variant>
        <vt:i4>74</vt:i4>
      </vt:variant>
      <vt:variant>
        <vt:i4>0</vt:i4>
      </vt:variant>
      <vt:variant>
        <vt:i4>5</vt:i4>
      </vt:variant>
      <vt:variant>
        <vt:lpwstr/>
      </vt:variant>
      <vt:variant>
        <vt:lpwstr>_Toc204695719</vt:lpwstr>
      </vt:variant>
      <vt:variant>
        <vt:i4>1376312</vt:i4>
      </vt:variant>
      <vt:variant>
        <vt:i4>68</vt:i4>
      </vt:variant>
      <vt:variant>
        <vt:i4>0</vt:i4>
      </vt:variant>
      <vt:variant>
        <vt:i4>5</vt:i4>
      </vt:variant>
      <vt:variant>
        <vt:lpwstr/>
      </vt:variant>
      <vt:variant>
        <vt:lpwstr>_Toc204695718</vt:lpwstr>
      </vt:variant>
      <vt:variant>
        <vt:i4>1376312</vt:i4>
      </vt:variant>
      <vt:variant>
        <vt:i4>62</vt:i4>
      </vt:variant>
      <vt:variant>
        <vt:i4>0</vt:i4>
      </vt:variant>
      <vt:variant>
        <vt:i4>5</vt:i4>
      </vt:variant>
      <vt:variant>
        <vt:lpwstr/>
      </vt:variant>
      <vt:variant>
        <vt:lpwstr>_Toc204695717</vt:lpwstr>
      </vt:variant>
      <vt:variant>
        <vt:i4>1376312</vt:i4>
      </vt:variant>
      <vt:variant>
        <vt:i4>56</vt:i4>
      </vt:variant>
      <vt:variant>
        <vt:i4>0</vt:i4>
      </vt:variant>
      <vt:variant>
        <vt:i4>5</vt:i4>
      </vt:variant>
      <vt:variant>
        <vt:lpwstr/>
      </vt:variant>
      <vt:variant>
        <vt:lpwstr>_Toc204695716</vt:lpwstr>
      </vt:variant>
      <vt:variant>
        <vt:i4>1376312</vt:i4>
      </vt:variant>
      <vt:variant>
        <vt:i4>50</vt:i4>
      </vt:variant>
      <vt:variant>
        <vt:i4>0</vt:i4>
      </vt:variant>
      <vt:variant>
        <vt:i4>5</vt:i4>
      </vt:variant>
      <vt:variant>
        <vt:lpwstr/>
      </vt:variant>
      <vt:variant>
        <vt:lpwstr>_Toc204695715</vt:lpwstr>
      </vt:variant>
      <vt:variant>
        <vt:i4>1376312</vt:i4>
      </vt:variant>
      <vt:variant>
        <vt:i4>44</vt:i4>
      </vt:variant>
      <vt:variant>
        <vt:i4>0</vt:i4>
      </vt:variant>
      <vt:variant>
        <vt:i4>5</vt:i4>
      </vt:variant>
      <vt:variant>
        <vt:lpwstr/>
      </vt:variant>
      <vt:variant>
        <vt:lpwstr>_Toc204695714</vt:lpwstr>
      </vt:variant>
      <vt:variant>
        <vt:i4>1376312</vt:i4>
      </vt:variant>
      <vt:variant>
        <vt:i4>38</vt:i4>
      </vt:variant>
      <vt:variant>
        <vt:i4>0</vt:i4>
      </vt:variant>
      <vt:variant>
        <vt:i4>5</vt:i4>
      </vt:variant>
      <vt:variant>
        <vt:lpwstr/>
      </vt:variant>
      <vt:variant>
        <vt:lpwstr>_Toc204695713</vt:lpwstr>
      </vt:variant>
      <vt:variant>
        <vt:i4>1376312</vt:i4>
      </vt:variant>
      <vt:variant>
        <vt:i4>32</vt:i4>
      </vt:variant>
      <vt:variant>
        <vt:i4>0</vt:i4>
      </vt:variant>
      <vt:variant>
        <vt:i4>5</vt:i4>
      </vt:variant>
      <vt:variant>
        <vt:lpwstr/>
      </vt:variant>
      <vt:variant>
        <vt:lpwstr>_Toc204695712</vt:lpwstr>
      </vt:variant>
      <vt:variant>
        <vt:i4>1376312</vt:i4>
      </vt:variant>
      <vt:variant>
        <vt:i4>26</vt:i4>
      </vt:variant>
      <vt:variant>
        <vt:i4>0</vt:i4>
      </vt:variant>
      <vt:variant>
        <vt:i4>5</vt:i4>
      </vt:variant>
      <vt:variant>
        <vt:lpwstr/>
      </vt:variant>
      <vt:variant>
        <vt:lpwstr>_Toc204695711</vt:lpwstr>
      </vt:variant>
      <vt:variant>
        <vt:i4>1376312</vt:i4>
      </vt:variant>
      <vt:variant>
        <vt:i4>20</vt:i4>
      </vt:variant>
      <vt:variant>
        <vt:i4>0</vt:i4>
      </vt:variant>
      <vt:variant>
        <vt:i4>5</vt:i4>
      </vt:variant>
      <vt:variant>
        <vt:lpwstr/>
      </vt:variant>
      <vt:variant>
        <vt:lpwstr>_Toc204695710</vt:lpwstr>
      </vt:variant>
      <vt:variant>
        <vt:i4>1310776</vt:i4>
      </vt:variant>
      <vt:variant>
        <vt:i4>14</vt:i4>
      </vt:variant>
      <vt:variant>
        <vt:i4>0</vt:i4>
      </vt:variant>
      <vt:variant>
        <vt:i4>5</vt:i4>
      </vt:variant>
      <vt:variant>
        <vt:lpwstr/>
      </vt:variant>
      <vt:variant>
        <vt:lpwstr>_Toc204695709</vt:lpwstr>
      </vt:variant>
      <vt:variant>
        <vt:i4>1310776</vt:i4>
      </vt:variant>
      <vt:variant>
        <vt:i4>8</vt:i4>
      </vt:variant>
      <vt:variant>
        <vt:i4>0</vt:i4>
      </vt:variant>
      <vt:variant>
        <vt:i4>5</vt:i4>
      </vt:variant>
      <vt:variant>
        <vt:lpwstr/>
      </vt:variant>
      <vt:variant>
        <vt:lpwstr>_Toc204695708</vt:lpwstr>
      </vt:variant>
      <vt:variant>
        <vt:i4>1310776</vt:i4>
      </vt:variant>
      <vt:variant>
        <vt:i4>2</vt:i4>
      </vt:variant>
      <vt:variant>
        <vt:i4>0</vt:i4>
      </vt:variant>
      <vt:variant>
        <vt:i4>5</vt:i4>
      </vt:variant>
      <vt:variant>
        <vt:lpwstr/>
      </vt:variant>
      <vt:variant>
        <vt:lpwstr>_Toc204695707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中央政府辦理重大文化計畫預算編列及執行之探討</dc:title>
  <dc:subject/>
  <dc:creator>立法院</dc:creator>
  <cp:keywords/>
  <dc:description/>
  <cp:lastModifiedBy>Administrator</cp:lastModifiedBy>
  <cp:revision>2</cp:revision>
  <cp:lastPrinted>2025-08-06T01:24:00Z</cp:lastPrinted>
  <dcterms:created xsi:type="dcterms:W3CDTF">2025-08-06T02:38:00Z</dcterms:created>
  <dcterms:modified xsi:type="dcterms:W3CDTF">2025-08-06T02:38:00Z</dcterms:modified>
</cp:coreProperties>
</file>