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E3" w:rsidRPr="00EF18A7" w:rsidRDefault="00780A88" w:rsidP="00847056">
      <w:pPr>
        <w:pStyle w:val="af2"/>
        <w:rPr>
          <w:rFonts w:hAnsi="標楷體"/>
        </w:rPr>
      </w:pPr>
      <w:bookmarkStart w:id="0" w:name="_GoBack"/>
      <w:bookmarkEnd w:id="0"/>
      <w:r w:rsidRPr="00EF18A7">
        <w:rPr>
          <w:rFonts w:hAnsi="標楷體" w:hint="eastAsia"/>
        </w:rPr>
        <w:t>中央政府辦理重大文化計畫預算編列及執行之探討</w:t>
      </w:r>
    </w:p>
    <w:p w:rsidR="002B42C3" w:rsidRPr="00EF18A7" w:rsidRDefault="002B42C3" w:rsidP="00876D59">
      <w:pPr>
        <w:pStyle w:val="14"/>
        <w:ind w:left="567" w:hanging="567"/>
        <w:rPr>
          <w:rFonts w:hAnsi="標楷體" w:cs="細明體"/>
        </w:rPr>
      </w:pPr>
      <w:bookmarkStart w:id="1" w:name="_Toc281290052"/>
      <w:bookmarkStart w:id="2" w:name="_Toc358106507"/>
      <w:bookmarkStart w:id="3" w:name="_Toc204695709"/>
      <w:r w:rsidRPr="00EF18A7">
        <w:rPr>
          <w:rFonts w:hAnsi="標楷體" w:cs="細明體" w:hint="eastAsia"/>
        </w:rPr>
        <w:t>一、</w:t>
      </w:r>
      <w:bookmarkEnd w:id="2"/>
      <w:r w:rsidR="0046202D" w:rsidRPr="00EF18A7">
        <w:rPr>
          <w:rFonts w:hAnsi="標楷體" w:cs="細明體" w:hint="eastAsia"/>
        </w:rPr>
        <w:t>近年</w:t>
      </w:r>
      <w:r w:rsidR="00E6677F">
        <w:rPr>
          <w:rFonts w:hAnsi="標楷體" w:cs="細明體" w:hint="eastAsia"/>
        </w:rPr>
        <w:t>對與</w:t>
      </w:r>
      <w:r w:rsidR="00780A88" w:rsidRPr="00EF18A7">
        <w:rPr>
          <w:rFonts w:hAnsi="標楷體" w:cs="細明體" w:hint="eastAsia"/>
        </w:rPr>
        <w:t>文化</w:t>
      </w:r>
      <w:r w:rsidR="00EB4F3D" w:rsidRPr="00EF18A7">
        <w:rPr>
          <w:rFonts w:hAnsi="標楷體" w:hint="eastAsia"/>
        </w:rPr>
        <w:t>相關</w:t>
      </w:r>
      <w:r w:rsidR="00E6677F">
        <w:rPr>
          <w:rFonts w:hAnsi="標楷體" w:hint="eastAsia"/>
        </w:rPr>
        <w:t>之重要</w:t>
      </w:r>
      <w:r w:rsidR="00780A88" w:rsidRPr="00EF18A7">
        <w:rPr>
          <w:rFonts w:hAnsi="標楷體" w:hint="eastAsia"/>
        </w:rPr>
        <w:t>法規</w:t>
      </w:r>
      <w:bookmarkEnd w:id="3"/>
      <w:r w:rsidR="00E6677F">
        <w:rPr>
          <w:rFonts w:hAnsi="標楷體" w:hint="eastAsia"/>
        </w:rPr>
        <w:t>修正情形</w:t>
      </w:r>
    </w:p>
    <w:p w:rsidR="00A85A12" w:rsidRPr="00EF18A7" w:rsidRDefault="004F3827" w:rsidP="001F6CDA">
      <w:pPr>
        <w:ind w:left="566" w:firstLine="566"/>
        <w:rPr>
          <w:rFonts w:hAnsi="標楷體" w:cs="細明體"/>
          <w:b/>
          <w:szCs w:val="20"/>
        </w:rPr>
      </w:pPr>
      <w:r w:rsidRPr="00EF18A7">
        <w:rPr>
          <w:rFonts w:hAnsi="標楷體" w:hint="eastAsia"/>
        </w:rPr>
        <w:t>為</w:t>
      </w:r>
      <w:r w:rsidRPr="00EF18A7">
        <w:rPr>
          <w:rFonts w:hAnsi="標楷體"/>
        </w:rPr>
        <w:t>健全文化環境，保障人民平等參與文化之權利，尊重文化多樣性、自主性及創新性，文化基本法</w:t>
      </w:r>
      <w:r w:rsidRPr="00EF18A7">
        <w:rPr>
          <w:rFonts w:hAnsi="標楷體" w:hint="eastAsia"/>
        </w:rPr>
        <w:t>於</w:t>
      </w:r>
      <w:r w:rsidRPr="00EF18A7">
        <w:rPr>
          <w:rFonts w:hAnsi="標楷體"/>
        </w:rPr>
        <w:t>108年6月5日</w:t>
      </w:r>
      <w:r w:rsidR="00E6677F">
        <w:rPr>
          <w:rFonts w:hAnsi="標楷體" w:hint="eastAsia"/>
        </w:rPr>
        <w:t>制定</w:t>
      </w:r>
      <w:r w:rsidRPr="00EF18A7">
        <w:rPr>
          <w:rFonts w:hAnsi="標楷體"/>
        </w:rPr>
        <w:t>公布</w:t>
      </w:r>
      <w:r w:rsidR="00E6677F">
        <w:rPr>
          <w:rFonts w:hAnsi="標楷體" w:hint="eastAsia"/>
        </w:rPr>
        <w:t>並</w:t>
      </w:r>
      <w:r w:rsidRPr="00EF18A7">
        <w:rPr>
          <w:rFonts w:hAnsi="標楷體"/>
        </w:rPr>
        <w:t>施行。</w:t>
      </w:r>
      <w:r w:rsidR="0023448A" w:rsidRPr="00EF18A7">
        <w:rPr>
          <w:rFonts w:hAnsi="標楷體" w:hint="eastAsia"/>
        </w:rPr>
        <w:t>為因應上開修正，</w:t>
      </w:r>
      <w:r w:rsidR="00060682" w:rsidRPr="00EF18A7">
        <w:rPr>
          <w:rFonts w:hAnsi="標楷體" w:hint="eastAsia"/>
        </w:rPr>
        <w:t>截</w:t>
      </w:r>
      <w:r w:rsidR="00F54226" w:rsidRPr="00EF18A7">
        <w:rPr>
          <w:rFonts w:hAnsi="標楷體" w:hint="eastAsia"/>
        </w:rPr>
        <w:t>至11</w:t>
      </w:r>
      <w:r w:rsidRPr="00EF18A7">
        <w:rPr>
          <w:rFonts w:hAnsi="標楷體" w:hint="eastAsia"/>
        </w:rPr>
        <w:t>4</w:t>
      </w:r>
      <w:r w:rsidR="00F54226" w:rsidRPr="00EF18A7">
        <w:rPr>
          <w:rFonts w:hAnsi="標楷體" w:hint="eastAsia"/>
        </w:rPr>
        <w:t>年6月</w:t>
      </w:r>
      <w:r w:rsidR="00060682" w:rsidRPr="00EF18A7">
        <w:rPr>
          <w:rFonts w:hAnsi="標楷體" w:hint="eastAsia"/>
        </w:rPr>
        <w:t>止</w:t>
      </w:r>
      <w:r w:rsidR="00290A68" w:rsidRPr="00EF18A7">
        <w:rPr>
          <w:rFonts w:hAnsi="標楷體" w:hint="eastAsia"/>
        </w:rPr>
        <w:t>，</w:t>
      </w:r>
      <w:r w:rsidR="00060682" w:rsidRPr="00EF18A7">
        <w:rPr>
          <w:rFonts w:hAnsi="標楷體" w:hint="eastAsia"/>
        </w:rPr>
        <w:t>中央政府所</w:t>
      </w:r>
      <w:r w:rsidR="00AA5791" w:rsidRPr="00EF18A7">
        <w:rPr>
          <w:rFonts w:hAnsi="標楷體" w:hint="eastAsia"/>
        </w:rPr>
        <w:t>推動</w:t>
      </w:r>
      <w:r w:rsidR="00FB186D">
        <w:rPr>
          <w:rFonts w:hAnsi="標楷體" w:hint="eastAsia"/>
        </w:rPr>
        <w:t>與</w:t>
      </w:r>
      <w:r w:rsidRPr="00EF18A7">
        <w:rPr>
          <w:rFonts w:hAnsi="標楷體" w:hint="eastAsia"/>
        </w:rPr>
        <w:t>文化</w:t>
      </w:r>
      <w:r w:rsidR="0023448A" w:rsidRPr="00EF18A7">
        <w:rPr>
          <w:rFonts w:hAnsi="標楷體" w:hint="eastAsia"/>
        </w:rPr>
        <w:t>相關</w:t>
      </w:r>
      <w:r w:rsidR="00E6677F">
        <w:rPr>
          <w:rFonts w:hAnsi="標楷體" w:hint="eastAsia"/>
        </w:rPr>
        <w:t>之重要</w:t>
      </w:r>
      <w:r w:rsidR="0023448A" w:rsidRPr="00EF18A7">
        <w:rPr>
          <w:rFonts w:hAnsi="標楷體" w:hint="eastAsia"/>
        </w:rPr>
        <w:t>法規</w:t>
      </w:r>
      <w:r w:rsidR="00E6677F">
        <w:rPr>
          <w:rFonts w:hAnsi="標楷體" w:hint="eastAsia"/>
        </w:rPr>
        <w:t>修正情形</w:t>
      </w:r>
      <w:r w:rsidR="00060682" w:rsidRPr="00EF18A7">
        <w:rPr>
          <w:rFonts w:hAnsi="標楷體" w:hint="eastAsia"/>
        </w:rPr>
        <w:t>整理</w:t>
      </w:r>
      <w:r w:rsidR="00A85A12" w:rsidRPr="00EF18A7">
        <w:rPr>
          <w:rFonts w:hAnsi="標楷體" w:hint="eastAsia"/>
        </w:rPr>
        <w:t>如</w:t>
      </w:r>
      <w:r w:rsidR="001731C0" w:rsidRPr="00EF18A7">
        <w:rPr>
          <w:rFonts w:hAnsi="標楷體" w:hint="eastAsia"/>
        </w:rPr>
        <w:t>下</w:t>
      </w:r>
      <w:r w:rsidR="00A85A12" w:rsidRPr="00EF18A7">
        <w:rPr>
          <w:rFonts w:hAnsi="標楷體" w:hint="eastAsia"/>
        </w:rPr>
        <w:t>：</w:t>
      </w:r>
    </w:p>
    <w:p w:rsidR="00240EBE" w:rsidRPr="00EF18A7" w:rsidRDefault="001731C0" w:rsidP="00E6677F">
      <w:pPr>
        <w:pStyle w:val="ab"/>
        <w:ind w:leftChars="199" w:left="850" w:hangingChars="101" w:hanging="286"/>
        <w:rPr>
          <w:rFonts w:hAnsi="標楷體"/>
          <w:kern w:val="3"/>
        </w:rPr>
      </w:pPr>
      <w:r w:rsidRPr="00EF18A7">
        <w:rPr>
          <w:rFonts w:hAnsi="標楷體" w:hint="eastAsia"/>
          <w:b/>
        </w:rPr>
        <w:t>(一</w:t>
      </w:r>
      <w:r w:rsidRPr="00EF18A7">
        <w:rPr>
          <w:rFonts w:hAnsi="標楷體"/>
          <w:b/>
        </w:rPr>
        <w:t>)</w:t>
      </w:r>
      <w:r w:rsidR="004C4EE5" w:rsidRPr="00EF18A7">
        <w:rPr>
          <w:rFonts w:hAnsi="標楷體" w:hint="eastAsia"/>
          <w:b/>
        </w:rPr>
        <w:t>修正</w:t>
      </w:r>
      <w:r w:rsidR="004C4EE5" w:rsidRPr="00EF18A7">
        <w:rPr>
          <w:rFonts w:hAnsi="標楷體"/>
          <w:b/>
        </w:rPr>
        <w:t>文化藝術獎助及促進條例</w:t>
      </w:r>
      <w:r w:rsidR="004C4EE5" w:rsidRPr="00EF18A7">
        <w:rPr>
          <w:rFonts w:hAnsi="標楷體" w:hint="eastAsia"/>
          <w:b/>
        </w:rPr>
        <w:t>:</w:t>
      </w:r>
      <w:r w:rsidR="00876D59" w:rsidRPr="00EF18A7">
        <w:rPr>
          <w:rFonts w:hAnsi="標楷體"/>
        </w:rPr>
        <w:t>為因應社會變遷</w:t>
      </w:r>
      <w:r w:rsidR="00876D59" w:rsidRPr="00EF18A7">
        <w:rPr>
          <w:rFonts w:hAnsi="標楷體" w:hint="eastAsia"/>
        </w:rPr>
        <w:t>、</w:t>
      </w:r>
      <w:r w:rsidR="00876D59" w:rsidRPr="00EF18A7">
        <w:rPr>
          <w:rFonts w:hAnsi="標楷體"/>
        </w:rPr>
        <w:t>文化多樣性發展</w:t>
      </w:r>
      <w:r w:rsidR="00876D59" w:rsidRPr="00EF18A7">
        <w:rPr>
          <w:rFonts w:hAnsi="標楷體" w:hint="eastAsia"/>
        </w:rPr>
        <w:t>，及</w:t>
      </w:r>
      <w:r w:rsidR="00876D59" w:rsidRPr="00EF18A7">
        <w:rPr>
          <w:rFonts w:hAnsi="標楷體"/>
        </w:rPr>
        <w:t>考量促進文化藝術永續發展，</w:t>
      </w:r>
      <w:r w:rsidR="004C4EE5" w:rsidRPr="00EF18A7">
        <w:rPr>
          <w:rFonts w:hAnsi="標楷體"/>
        </w:rPr>
        <w:t>文化部修正文化藝術獎助條例</w:t>
      </w:r>
      <w:r w:rsidR="004C4EE5" w:rsidRPr="00EF18A7">
        <w:rPr>
          <w:rFonts w:hAnsi="標楷體" w:hint="eastAsia"/>
        </w:rPr>
        <w:t>，併將名稱修正</w:t>
      </w:r>
      <w:r w:rsidR="004C4EE5" w:rsidRPr="00EF18A7">
        <w:rPr>
          <w:rFonts w:hAnsi="標楷體"/>
        </w:rPr>
        <w:t>為文化藝術獎助及促進條例，</w:t>
      </w:r>
      <w:r w:rsidR="004C4EE5" w:rsidRPr="00EF18A7">
        <w:rPr>
          <w:rFonts w:hAnsi="標楷體" w:hint="eastAsia"/>
        </w:rPr>
        <w:t>於110年5月19日公布</w:t>
      </w:r>
      <w:r w:rsidRPr="00EF18A7">
        <w:rPr>
          <w:rFonts w:hAnsi="標楷體" w:hint="eastAsia"/>
        </w:rPr>
        <w:t>名稱及全文35條</w:t>
      </w:r>
      <w:r w:rsidR="004C4EE5" w:rsidRPr="00EF18A7">
        <w:rPr>
          <w:rFonts w:hAnsi="標楷體"/>
        </w:rPr>
        <w:t>。新增權益保障專章，增訂促進文化藝術工作者加入勞工相關保險之輔導措施；廠商辦理政府機關等之藝文採購，應為其未能投保職業災害保險之直接勞務提供者，投保商業保險代之；提供契約指導原則及緊急危難協助之依據等，增進對藝文工作者權益之保障。</w:t>
      </w:r>
      <w:r w:rsidR="004C4EE5" w:rsidRPr="00EF18A7">
        <w:rPr>
          <w:rFonts w:hAnsi="標楷體" w:hint="eastAsia"/>
        </w:rPr>
        <w:t>此外，為</w:t>
      </w:r>
      <w:r w:rsidR="004C4EE5" w:rsidRPr="00EF18A7">
        <w:rPr>
          <w:rFonts w:hAnsi="標楷體"/>
        </w:rPr>
        <w:t>活絡藝文產業市場，</w:t>
      </w:r>
      <w:r w:rsidR="004C4EE5" w:rsidRPr="00EF18A7">
        <w:rPr>
          <w:rFonts w:hAnsi="標楷體" w:hint="eastAsia"/>
        </w:rPr>
        <w:t>增</w:t>
      </w:r>
      <w:r w:rsidRPr="00EF18A7">
        <w:rPr>
          <w:rFonts w:hAnsi="標楷體" w:hint="eastAsia"/>
        </w:rPr>
        <w:t>訂</w:t>
      </w:r>
      <w:r w:rsidR="004C4EE5" w:rsidRPr="00EF18A7">
        <w:rPr>
          <w:rFonts w:hAnsi="標楷體" w:hint="eastAsia"/>
        </w:rPr>
        <w:t>參展或拍賣文物或藝術品交易兩項租稅優惠，包括交易所得採分離課稅、進口免預繳稅款保證金，皆為提升國內交易量及促成海外交易回流，以因應新情勢，帶動周邊產業發展，提高臺灣在國際藝術交易市場能見度。</w:t>
      </w:r>
    </w:p>
    <w:p w:rsidR="00DA6E8B" w:rsidRPr="00EF18A7" w:rsidRDefault="00F606CB" w:rsidP="00E6677F">
      <w:pPr>
        <w:pStyle w:val="ab"/>
        <w:ind w:leftChars="199" w:left="850" w:hangingChars="101" w:hanging="286"/>
        <w:rPr>
          <w:rFonts w:hAnsi="標楷體"/>
          <w:kern w:val="3"/>
        </w:rPr>
      </w:pPr>
      <w:r w:rsidRPr="00EF18A7">
        <w:rPr>
          <w:rFonts w:hAnsi="標楷體" w:hint="eastAsia"/>
          <w:b/>
          <w:kern w:val="3"/>
        </w:rPr>
        <w:t>(二)</w:t>
      </w:r>
      <w:r w:rsidR="0023448A" w:rsidRPr="00EF18A7">
        <w:rPr>
          <w:rFonts w:hAnsi="標楷體" w:hint="eastAsia"/>
          <w:b/>
          <w:kern w:val="3"/>
        </w:rPr>
        <w:t>修正</w:t>
      </w:r>
      <w:r w:rsidR="00DA6E8B" w:rsidRPr="00EF18A7">
        <w:rPr>
          <w:rFonts w:hAnsi="標楷體" w:hint="eastAsia"/>
          <w:b/>
          <w:kern w:val="3"/>
        </w:rPr>
        <w:t>文化創意產業發展法：</w:t>
      </w:r>
      <w:r w:rsidR="0023448A" w:rsidRPr="00EF18A7">
        <w:rPr>
          <w:rFonts w:hAnsi="標楷體" w:hint="eastAsia"/>
          <w:kern w:val="3"/>
        </w:rPr>
        <w:t>為</w:t>
      </w:r>
      <w:r w:rsidR="0023448A" w:rsidRPr="00EF18A7">
        <w:rPr>
          <w:rFonts w:hAnsi="標楷體"/>
          <w:kern w:val="3"/>
        </w:rPr>
        <w:t>促進文化創意產業的發展，建構豐富文化和創意內涵的社會環境，並運用科技與創新研發，健全文化</w:t>
      </w:r>
      <w:r w:rsidR="0023448A" w:rsidRPr="00EF18A7">
        <w:rPr>
          <w:rFonts w:hAnsi="標楷體"/>
        </w:rPr>
        <w:t>創意</w:t>
      </w:r>
      <w:r w:rsidR="0023448A" w:rsidRPr="00EF18A7">
        <w:rPr>
          <w:rFonts w:hAnsi="標楷體"/>
          <w:kern w:val="3"/>
        </w:rPr>
        <w:t>產業人才培育</w:t>
      </w:r>
      <w:r w:rsidR="004C4EE5" w:rsidRPr="00EF18A7">
        <w:rPr>
          <w:rFonts w:hAnsi="標楷體" w:hint="eastAsia"/>
          <w:kern w:val="3"/>
        </w:rPr>
        <w:t>，以</w:t>
      </w:r>
      <w:r w:rsidR="0023448A" w:rsidRPr="00EF18A7">
        <w:rPr>
          <w:rFonts w:hAnsi="標楷體"/>
          <w:kern w:val="3"/>
        </w:rPr>
        <w:t>創造經濟效益</w:t>
      </w:r>
      <w:r w:rsidR="004C4EE5" w:rsidRPr="00EF18A7">
        <w:rPr>
          <w:rFonts w:hAnsi="標楷體"/>
          <w:kern w:val="3"/>
        </w:rPr>
        <w:t>，</w:t>
      </w:r>
      <w:r w:rsidR="004C4EE5" w:rsidRPr="00EF18A7">
        <w:rPr>
          <w:rFonts w:hAnsi="標楷體" w:hint="eastAsia"/>
          <w:kern w:val="3"/>
        </w:rPr>
        <w:t>爰修正</w:t>
      </w:r>
      <w:r w:rsidR="0023448A" w:rsidRPr="00EF18A7">
        <w:rPr>
          <w:rFonts w:hAnsi="標楷體"/>
          <w:kern w:val="3"/>
        </w:rPr>
        <w:t>文化創意</w:t>
      </w:r>
      <w:r w:rsidR="0023448A" w:rsidRPr="00EF18A7">
        <w:rPr>
          <w:rFonts w:hAnsi="標楷體"/>
        </w:rPr>
        <w:t>產業</w:t>
      </w:r>
      <w:r w:rsidR="0023448A" w:rsidRPr="00EF18A7">
        <w:rPr>
          <w:rFonts w:hAnsi="標楷體"/>
          <w:kern w:val="3"/>
        </w:rPr>
        <w:t>發展法（以下簡稱文創法）</w:t>
      </w:r>
      <w:r w:rsidR="00BA288F" w:rsidRPr="00EF18A7">
        <w:rPr>
          <w:rFonts w:hAnsi="標楷體" w:hint="eastAsia"/>
          <w:kern w:val="3"/>
        </w:rPr>
        <w:t>並</w:t>
      </w:r>
      <w:r w:rsidR="0023448A" w:rsidRPr="00EF18A7">
        <w:rPr>
          <w:rFonts w:hAnsi="標楷體"/>
          <w:kern w:val="3"/>
        </w:rPr>
        <w:t>於</w:t>
      </w:r>
      <w:r w:rsidR="00BA288F" w:rsidRPr="00EF18A7">
        <w:rPr>
          <w:rFonts w:hAnsi="標楷體" w:hint="eastAsia"/>
          <w:kern w:val="3"/>
        </w:rPr>
        <w:t>112</w:t>
      </w:r>
      <w:r w:rsidR="0023448A" w:rsidRPr="00EF18A7">
        <w:rPr>
          <w:rFonts w:hAnsi="標楷體"/>
          <w:kern w:val="3"/>
        </w:rPr>
        <w:t>年</w:t>
      </w:r>
      <w:r w:rsidR="00BA288F" w:rsidRPr="00EF18A7">
        <w:rPr>
          <w:rFonts w:hAnsi="標楷體" w:hint="eastAsia"/>
          <w:kern w:val="3"/>
        </w:rPr>
        <w:t>5</w:t>
      </w:r>
      <w:r w:rsidR="0023448A" w:rsidRPr="00EF18A7">
        <w:rPr>
          <w:rFonts w:hAnsi="標楷體"/>
          <w:kern w:val="3"/>
        </w:rPr>
        <w:t>月3</w:t>
      </w:r>
      <w:r w:rsidR="00BA288F" w:rsidRPr="00EF18A7">
        <w:rPr>
          <w:rFonts w:hAnsi="標楷體" w:hint="eastAsia"/>
          <w:kern w:val="3"/>
        </w:rPr>
        <w:t>1</w:t>
      </w:r>
      <w:r w:rsidR="0023448A" w:rsidRPr="00EF18A7">
        <w:rPr>
          <w:rFonts w:hAnsi="標楷體"/>
          <w:kern w:val="3"/>
        </w:rPr>
        <w:t>日</w:t>
      </w:r>
      <w:r w:rsidR="00E6677F">
        <w:rPr>
          <w:rFonts w:hAnsi="標楷體" w:hint="eastAsia"/>
          <w:kern w:val="3"/>
        </w:rPr>
        <w:t>公布</w:t>
      </w:r>
      <w:r w:rsidR="0023448A" w:rsidRPr="00EF18A7">
        <w:rPr>
          <w:rFonts w:hAnsi="標楷體"/>
          <w:kern w:val="3"/>
        </w:rPr>
        <w:t>施行</w:t>
      </w:r>
      <w:r w:rsidR="0023448A" w:rsidRPr="00EF18A7">
        <w:rPr>
          <w:rFonts w:hAnsi="標楷體" w:hint="eastAsia"/>
          <w:kern w:val="3"/>
        </w:rPr>
        <w:t>。</w:t>
      </w:r>
      <w:r w:rsidR="00BA288F" w:rsidRPr="00EF18A7">
        <w:rPr>
          <w:rFonts w:hAnsi="標楷體" w:hint="eastAsia"/>
          <w:kern w:val="3"/>
        </w:rPr>
        <w:t>此次修法將</w:t>
      </w:r>
      <w:r w:rsidR="00DA6E8B" w:rsidRPr="00EF18A7">
        <w:rPr>
          <w:rFonts w:hAnsi="標楷體" w:hint="eastAsia"/>
          <w:kern w:val="3"/>
        </w:rPr>
        <w:t>影視音內容產業納入投資抵減之租稅優惠措施</w:t>
      </w:r>
      <w:r w:rsidR="00C82144" w:rsidRPr="00EF18A7">
        <w:rPr>
          <w:rStyle w:val="afb"/>
          <w:rFonts w:hAnsi="標楷體"/>
          <w:kern w:val="3"/>
        </w:rPr>
        <w:footnoteReference w:id="1"/>
      </w:r>
      <w:r w:rsidR="00DA6E8B" w:rsidRPr="00EF18A7">
        <w:rPr>
          <w:rFonts w:hAnsi="標楷體" w:hint="eastAsia"/>
          <w:kern w:val="3"/>
        </w:rPr>
        <w:t>，</w:t>
      </w:r>
      <w:r w:rsidR="00C82144" w:rsidRPr="00EF18A7">
        <w:rPr>
          <w:rFonts w:hAnsi="標楷體" w:hint="eastAsia"/>
          <w:kern w:val="3"/>
        </w:rPr>
        <w:t>文化</w:t>
      </w:r>
      <w:r w:rsidR="00DA6E8B" w:rsidRPr="00EF18A7">
        <w:rPr>
          <w:rFonts w:hAnsi="標楷體" w:hint="eastAsia"/>
          <w:kern w:val="3"/>
        </w:rPr>
        <w:t>部已於112年12月1日公告，有關行政院核定之國家戰</w:t>
      </w:r>
      <w:r w:rsidR="00DA6E8B" w:rsidRPr="00EF18A7">
        <w:rPr>
          <w:rFonts w:hAnsi="標楷體" w:hint="eastAsia"/>
          <w:kern w:val="3"/>
        </w:rPr>
        <w:lastRenderedPageBreak/>
        <w:t>略重點文創產業一定範圍為影視內容產業、聲音內容產業之開發、產製、流通，以及公司或有限合夥事業投資國家戰略重點文化創意產業投資抵減辦法、個人投資國家戰略重點文化創意產業所得額減除辦法、文化部辦理國家戰略重點文化創意產業投資抵減或所得額減除之申請及審核作業要點等規定，並於同日起受理申請。</w:t>
      </w:r>
      <w:r w:rsidR="00FB186D">
        <w:rPr>
          <w:rFonts w:hAnsi="標楷體" w:hint="eastAsia"/>
          <w:kern w:val="3"/>
        </w:rPr>
        <w:t>據</w:t>
      </w:r>
      <w:r w:rsidR="00765A28">
        <w:rPr>
          <w:rFonts w:hAnsi="標楷體" w:hint="eastAsia"/>
          <w:kern w:val="3"/>
        </w:rPr>
        <w:t>文化部統計，</w:t>
      </w:r>
      <w:r w:rsidR="00DA6E8B" w:rsidRPr="00EF18A7">
        <w:rPr>
          <w:rFonts w:hAnsi="標楷體" w:hint="eastAsia"/>
          <w:kern w:val="3"/>
        </w:rPr>
        <w:t>截至114年4月底，共有57件申請案，投資計畫規模合計約34.6億元，申請適用抵減金額約23.3億元。</w:t>
      </w:r>
    </w:p>
    <w:p w:rsidR="007462A5" w:rsidRPr="00EF18A7" w:rsidRDefault="00F606CB" w:rsidP="00F606CB">
      <w:pPr>
        <w:pStyle w:val="ab"/>
        <w:ind w:left="1133" w:hangingChars="200" w:hanging="567"/>
        <w:rPr>
          <w:rFonts w:hAnsi="標楷體"/>
          <w:kern w:val="3"/>
        </w:rPr>
      </w:pPr>
      <w:r w:rsidRPr="00EF18A7">
        <w:rPr>
          <w:rFonts w:hAnsi="標楷體" w:hint="eastAsia"/>
          <w:b/>
          <w:kern w:val="3"/>
        </w:rPr>
        <w:t>(三)</w:t>
      </w:r>
      <w:r w:rsidR="002A1B14" w:rsidRPr="00EF18A7">
        <w:rPr>
          <w:rFonts w:hAnsi="標楷體" w:hint="eastAsia"/>
          <w:b/>
          <w:kern w:val="3"/>
        </w:rPr>
        <w:t>杜絕</w:t>
      </w:r>
      <w:r w:rsidR="00240EBE" w:rsidRPr="00EF18A7">
        <w:rPr>
          <w:rFonts w:hAnsi="標楷體" w:hint="eastAsia"/>
          <w:b/>
          <w:kern w:val="3"/>
        </w:rPr>
        <w:t>黃牛票之修法:</w:t>
      </w:r>
      <w:r w:rsidR="00BA288F" w:rsidRPr="00EF18A7">
        <w:rPr>
          <w:rFonts w:hAnsi="標楷體" w:hint="eastAsia"/>
          <w:kern w:val="3"/>
        </w:rPr>
        <w:t>依</w:t>
      </w:r>
      <w:r w:rsidR="00342A28" w:rsidRPr="00EF18A7">
        <w:rPr>
          <w:rFonts w:hAnsi="標楷體"/>
          <w:kern w:val="3"/>
        </w:rPr>
        <w:t>文創法第10條之1</w:t>
      </w:r>
      <w:r w:rsidR="001770A5">
        <w:rPr>
          <w:rFonts w:hAnsi="標楷體" w:hint="eastAsia"/>
          <w:kern w:val="3"/>
        </w:rPr>
        <w:t>規定略以</w:t>
      </w:r>
      <w:r w:rsidR="00BA288F" w:rsidRPr="00EF18A7">
        <w:rPr>
          <w:rFonts w:hAnsi="標楷體" w:hint="eastAsia"/>
          <w:kern w:val="3"/>
        </w:rPr>
        <w:t>，凡</w:t>
      </w:r>
      <w:r w:rsidR="00342A28" w:rsidRPr="00EF18A7">
        <w:rPr>
          <w:rFonts w:hAnsi="標楷體"/>
          <w:kern w:val="3"/>
        </w:rPr>
        <w:t>將藝文表演票券以超過票面金額或定價販售者，按票券張數，由主管機關處票面金額或定價之</w:t>
      </w:r>
      <w:r w:rsidR="001770A5">
        <w:rPr>
          <w:rFonts w:hAnsi="標楷體" w:hint="eastAsia"/>
          <w:kern w:val="3"/>
        </w:rPr>
        <w:t>10</w:t>
      </w:r>
      <w:r w:rsidR="00342A28" w:rsidRPr="00EF18A7">
        <w:rPr>
          <w:rFonts w:hAnsi="標楷體"/>
          <w:kern w:val="3"/>
        </w:rPr>
        <w:t>倍至</w:t>
      </w:r>
      <w:r w:rsidR="00BA288F" w:rsidRPr="00EF18A7">
        <w:rPr>
          <w:rFonts w:hAnsi="標楷體" w:hint="eastAsia"/>
          <w:kern w:val="3"/>
        </w:rPr>
        <w:t>50</w:t>
      </w:r>
      <w:r w:rsidR="00342A28" w:rsidRPr="00EF18A7">
        <w:rPr>
          <w:rFonts w:hAnsi="標楷體"/>
          <w:kern w:val="3"/>
        </w:rPr>
        <w:t>倍罰鍰</w:t>
      </w:r>
      <w:r w:rsidR="00BA288F" w:rsidRPr="00EF18A7">
        <w:rPr>
          <w:rFonts w:hAnsi="標楷體" w:hint="eastAsia"/>
          <w:kern w:val="3"/>
        </w:rPr>
        <w:t>，</w:t>
      </w:r>
      <w:r w:rsidR="001770A5">
        <w:rPr>
          <w:rFonts w:hAnsi="標楷體" w:hint="eastAsia"/>
          <w:kern w:val="3"/>
        </w:rPr>
        <w:t>且</w:t>
      </w:r>
      <w:r w:rsidR="00342A28" w:rsidRPr="00EF18A7">
        <w:rPr>
          <w:rFonts w:hAnsi="標楷體"/>
          <w:kern w:val="3"/>
        </w:rPr>
        <w:t>以虛偽資料或其他不正方式，利用電腦或其他</w:t>
      </w:r>
      <w:r w:rsidR="00342A28" w:rsidRPr="00EF18A7">
        <w:rPr>
          <w:rFonts w:hAnsi="標楷體"/>
        </w:rPr>
        <w:t>相關</w:t>
      </w:r>
      <w:r w:rsidR="00342A28" w:rsidRPr="00EF18A7">
        <w:rPr>
          <w:rFonts w:hAnsi="標楷體"/>
          <w:kern w:val="3"/>
        </w:rPr>
        <w:t>設備購買藝文表演票券，取得訂票或取票憑證者，處</w:t>
      </w:r>
      <w:r w:rsidR="00BA288F" w:rsidRPr="00EF18A7">
        <w:rPr>
          <w:rFonts w:hAnsi="標楷體" w:hint="eastAsia"/>
          <w:kern w:val="3"/>
        </w:rPr>
        <w:t>3</w:t>
      </w:r>
      <w:r w:rsidR="00342A28" w:rsidRPr="00EF18A7">
        <w:rPr>
          <w:rFonts w:hAnsi="標楷體"/>
          <w:kern w:val="3"/>
        </w:rPr>
        <w:t>年以下有期徒刑，或科或併科新臺幣</w:t>
      </w:r>
      <w:r w:rsidR="00BA288F" w:rsidRPr="00EF18A7">
        <w:rPr>
          <w:rFonts w:hAnsi="標楷體" w:hint="eastAsia"/>
          <w:kern w:val="3"/>
        </w:rPr>
        <w:t>300</w:t>
      </w:r>
      <w:r w:rsidR="00342A28" w:rsidRPr="00EF18A7">
        <w:rPr>
          <w:rFonts w:hAnsi="標楷體"/>
          <w:kern w:val="3"/>
        </w:rPr>
        <w:t>萬元以下罰金</w:t>
      </w:r>
      <w:r w:rsidR="001770A5">
        <w:rPr>
          <w:rFonts w:hAnsi="標楷體" w:hint="eastAsia"/>
          <w:kern w:val="3"/>
        </w:rPr>
        <w:t>，</w:t>
      </w:r>
      <w:r w:rsidR="0023448A" w:rsidRPr="00EF18A7">
        <w:rPr>
          <w:rFonts w:hAnsi="標楷體" w:hint="eastAsia"/>
          <w:kern w:val="3"/>
        </w:rPr>
        <w:t>期有效遏阻黃牛票之情形</w:t>
      </w:r>
      <w:r w:rsidR="0023448A" w:rsidRPr="00EF18A7">
        <w:rPr>
          <w:rFonts w:hAnsi="標楷體"/>
          <w:kern w:val="3"/>
        </w:rPr>
        <w:t>。</w:t>
      </w:r>
    </w:p>
    <w:bookmarkEnd w:id="1"/>
    <w:sectPr w:rsidR="007462A5" w:rsidRPr="00EF18A7" w:rsidSect="0057198D">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D1C" w:rsidRDefault="00AC0D1C" w:rsidP="00A6169B">
      <w:pPr>
        <w:ind w:left="560" w:firstLine="560"/>
      </w:pPr>
    </w:p>
    <w:p w:rsidR="00AC0D1C" w:rsidRDefault="00AC0D1C">
      <w:pPr>
        <w:ind w:left="560" w:firstLine="560"/>
      </w:pPr>
      <w:r>
        <w:separator/>
      </w:r>
    </w:p>
  </w:endnote>
  <w:endnote w:type="continuationSeparator" w:id="0">
    <w:p w:rsidR="00AC0D1C" w:rsidRDefault="00AC0D1C" w:rsidP="00A6169B">
      <w:pPr>
        <w:ind w:left="560" w:firstLine="560"/>
      </w:pPr>
    </w:p>
    <w:p w:rsidR="00AC0D1C" w:rsidRDefault="00AC0D1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微軟正黑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F1">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D00C8E">
    <w:pPr>
      <w:ind w:leftChars="71" w:left="199" w:firstLineChars="71" w:firstLine="199"/>
    </w:pPr>
  </w:p>
  <w:p w:rsidR="00490B73" w:rsidRDefault="00490B73" w:rsidP="00D00C8E">
    <w:pPr>
      <w:ind w:leftChars="71" w:left="199" w:firstLineChars="71" w:firstLine="199"/>
    </w:pPr>
  </w:p>
  <w:p w:rsidR="00490B73" w:rsidRDefault="00490B73" w:rsidP="00D00C8E">
    <w:pPr>
      <w:ind w:leftChars="71" w:left="199" w:firstLineChars="71" w:firstLine="199"/>
    </w:pPr>
    <w:r>
      <w:continuationSeparator/>
    </w:r>
  </w:p>
  <w:p w:rsidR="00490B73" w:rsidRDefault="00490B73" w:rsidP="00D00C8E">
    <w:pPr>
      <w:ind w:leftChars="71" w:left="199" w:firstLineChars="71" w:firstLine="199"/>
    </w:pPr>
  </w:p>
  <w:p w:rsidR="00490B73" w:rsidRDefault="00490B73" w:rsidP="00D00C8E">
    <w:pPr>
      <w:ind w:leftChars="71" w:left="199" w:firstLineChars="71" w:firstLine="199"/>
    </w:pPr>
    <w:r>
      <w:separator/>
    </w:r>
  </w:p>
  <w:p w:rsidR="00490B73" w:rsidRDefault="00490B73" w:rsidP="00D00C8E">
    <w:pPr>
      <w:ind w:leftChars="71" w:left="199" w:firstLineChars="71" w:firstLine="199"/>
    </w:pPr>
  </w:p>
  <w:p w:rsidR="00490B73" w:rsidRDefault="00490B73" w:rsidP="00A6169B">
    <w:pPr>
      <w:ind w:left="560" w:firstLine="560"/>
    </w:pPr>
    <w:r>
      <w:continuationSeparator/>
    </w:r>
  </w:p>
  <w:p w:rsidR="00490B73" w:rsidRDefault="00490B73" w:rsidP="00C93F46">
    <w:pPr>
      <w:pStyle w:val="aff0"/>
      <w:ind w:left="560" w:firstLine="400"/>
      <w:jc w:val="center"/>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C93F46">
    <w:pPr>
      <w:pStyle w:val="aff0"/>
      <w:ind w:left="560" w:firstLine="400"/>
      <w:jc w:val="center"/>
    </w:pPr>
    <w:r>
      <w:fldChar w:fldCharType="begin"/>
    </w:r>
    <w:r>
      <w:instrText>PAGE   \* MERGEFORMAT</w:instrText>
    </w:r>
    <w:r>
      <w:fldChar w:fldCharType="separate"/>
    </w:r>
    <w:r w:rsidR="00A97779" w:rsidRPr="00A97779">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pPr>
      <w:ind w:left="560" w:firstLine="560"/>
    </w:pPr>
    <w:r>
      <w:rPr>
        <w:rStyle w:val="aff8"/>
      </w:rPr>
      <w:t>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D1C" w:rsidRDefault="00AC0D1C" w:rsidP="007779E3">
      <w:pPr>
        <w:ind w:leftChars="202" w:left="566" w:firstLine="560"/>
      </w:pPr>
      <w:r>
        <w:separator/>
      </w:r>
    </w:p>
  </w:footnote>
  <w:footnote w:type="continuationSeparator" w:id="0">
    <w:p w:rsidR="00AC0D1C" w:rsidRDefault="00AC0D1C" w:rsidP="00A6169B">
      <w:pPr>
        <w:ind w:left="560" w:firstLine="560"/>
      </w:pPr>
    </w:p>
    <w:p w:rsidR="00AC0D1C" w:rsidRDefault="00AC0D1C" w:rsidP="00A6169B">
      <w:pPr>
        <w:ind w:left="560" w:firstLine="560"/>
      </w:pPr>
    </w:p>
  </w:footnote>
  <w:footnote w:id="1">
    <w:p w:rsidR="00490B73" w:rsidRPr="00C82144" w:rsidRDefault="00490B73" w:rsidP="00C82144">
      <w:pPr>
        <w:pStyle w:val="af9"/>
        <w:spacing w:line="280" w:lineRule="exact"/>
        <w:ind w:leftChars="0" w:left="83" w:hangingChars="34" w:hanging="83"/>
        <w:jc w:val="both"/>
        <w:rPr>
          <w:sz w:val="24"/>
          <w:szCs w:val="24"/>
        </w:rPr>
      </w:pPr>
      <w:r w:rsidRPr="00C82144">
        <w:rPr>
          <w:rStyle w:val="afb"/>
          <w:sz w:val="24"/>
          <w:szCs w:val="24"/>
        </w:rPr>
        <w:footnoteRef/>
      </w:r>
      <w:r w:rsidRPr="00C82144">
        <w:rPr>
          <w:sz w:val="24"/>
          <w:szCs w:val="24"/>
        </w:rPr>
        <w:t xml:space="preserve"> </w:t>
      </w:r>
      <w:r>
        <w:rPr>
          <w:rFonts w:hint="eastAsia"/>
          <w:sz w:val="24"/>
          <w:szCs w:val="24"/>
        </w:rPr>
        <w:t>為引導營利事業或個人天使投資人資金挹注行政院核定之國家戰略重點文化創意產業，爰明定公司、有限合夥事業或個人以現金投資於前開產業符合一定範圍且經中央主管機關核定之公司或事業，得適用投資金額減除優惠等規定，</w:t>
      </w:r>
      <w:r>
        <w:rPr>
          <w:rFonts w:hAnsi="標楷體" w:hint="eastAsia"/>
          <w:kern w:val="3"/>
          <w:sz w:val="24"/>
          <w:szCs w:val="24"/>
        </w:rPr>
        <w:t>參見文創法第27條之1、第27條之2。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p w:rsidR="00490B73" w:rsidRDefault="00490B73" w:rsidP="007779E3">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7779E3">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pStyle w:val="1"/>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7611030"/>
    <w:multiLevelType w:val="hybridMultilevel"/>
    <w:tmpl w:val="FBAEE4EA"/>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532EFC"/>
    <w:multiLevelType w:val="hybridMultilevel"/>
    <w:tmpl w:val="7CBA69F8"/>
    <w:lvl w:ilvl="0" w:tplc="AFAA79CE">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4414233"/>
    <w:multiLevelType w:val="hybridMultilevel"/>
    <w:tmpl w:val="59AC9044"/>
    <w:lvl w:ilvl="0" w:tplc="130612BE">
      <w:start w:val="1"/>
      <w:numFmt w:val="taiwaneseCountingThousand"/>
      <w:pStyle w:val="a2"/>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DA6E4F"/>
    <w:multiLevelType w:val="hybridMultilevel"/>
    <w:tmpl w:val="4C2E18A2"/>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847606D"/>
    <w:multiLevelType w:val="multilevel"/>
    <w:tmpl w:val="4824D95E"/>
    <w:lvl w:ilvl="0">
      <w:start w:val="1"/>
      <w:numFmt w:val="taiwaneseCountingThousand"/>
      <w:pStyle w:val="a3"/>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15:restartNumberingAfterBreak="0">
    <w:nsid w:val="6AA501C8"/>
    <w:multiLevelType w:val="hybridMultilevel"/>
    <w:tmpl w:val="FD82FE4A"/>
    <w:lvl w:ilvl="0" w:tplc="04090015">
      <w:start w:val="1"/>
      <w:numFmt w:val="taiwaneseCountingThousand"/>
      <w:pStyle w:val="4"/>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E2256AB"/>
    <w:multiLevelType w:val="hybridMultilevel"/>
    <w:tmpl w:val="ABFC8598"/>
    <w:lvl w:ilvl="0" w:tplc="69A68EEE">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10934A7"/>
    <w:multiLevelType w:val="hybridMultilevel"/>
    <w:tmpl w:val="5DB44962"/>
    <w:lvl w:ilvl="0" w:tplc="C10A11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BC47B8"/>
    <w:multiLevelType w:val="singleLevel"/>
    <w:tmpl w:val="A936E824"/>
    <w:lvl w:ilvl="0">
      <w:start w:val="1"/>
      <w:numFmt w:val="decimal"/>
      <w:pStyle w:val="a4"/>
      <w:lvlText w:val="%1."/>
      <w:lvlJc w:val="left"/>
      <w:pPr>
        <w:tabs>
          <w:tab w:val="num" w:pos="618"/>
        </w:tabs>
        <w:ind w:left="618" w:hanging="240"/>
      </w:pPr>
      <w:rPr>
        <w:rFonts w:hint="eastAsia"/>
      </w:rPr>
    </w:lvl>
  </w:abstractNum>
  <w:num w:numId="1">
    <w:abstractNumId w:val="5"/>
  </w:num>
  <w:num w:numId="2">
    <w:abstractNumId w:val="8"/>
  </w:num>
  <w:num w:numId="3">
    <w:abstractNumId w:val="1"/>
  </w:num>
  <w:num w:numId="4">
    <w:abstractNumId w:val="0"/>
  </w:num>
  <w:num w:numId="5">
    <w:abstractNumId w:val="7"/>
  </w:num>
  <w:num w:numId="6">
    <w:abstractNumId w:val="4"/>
  </w:num>
  <w:num w:numId="7">
    <w:abstractNumId w:val="11"/>
  </w:num>
  <w:num w:numId="8">
    <w:abstractNumId w:val="2"/>
  </w:num>
  <w:num w:numId="9">
    <w:abstractNumId w:val="9"/>
  </w:num>
  <w:num w:numId="10">
    <w:abstractNumId w:val="6"/>
  </w:num>
  <w:num w:numId="11">
    <w:abstractNumId w:val="10"/>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3"/>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062"/>
    <w:rsid w:val="0000032E"/>
    <w:rsid w:val="00000DC8"/>
    <w:rsid w:val="00000E1D"/>
    <w:rsid w:val="0000101D"/>
    <w:rsid w:val="000010F6"/>
    <w:rsid w:val="00001636"/>
    <w:rsid w:val="000026E6"/>
    <w:rsid w:val="000027CA"/>
    <w:rsid w:val="00002AEC"/>
    <w:rsid w:val="00002B47"/>
    <w:rsid w:val="00002C67"/>
    <w:rsid w:val="00003357"/>
    <w:rsid w:val="00003367"/>
    <w:rsid w:val="00003740"/>
    <w:rsid w:val="000038D5"/>
    <w:rsid w:val="00003F1F"/>
    <w:rsid w:val="000048A7"/>
    <w:rsid w:val="00004A69"/>
    <w:rsid w:val="00004A83"/>
    <w:rsid w:val="000053D4"/>
    <w:rsid w:val="000055D6"/>
    <w:rsid w:val="00005996"/>
    <w:rsid w:val="000059C6"/>
    <w:rsid w:val="00005EAF"/>
    <w:rsid w:val="000062F9"/>
    <w:rsid w:val="00006866"/>
    <w:rsid w:val="000068D5"/>
    <w:rsid w:val="00006B28"/>
    <w:rsid w:val="00006C61"/>
    <w:rsid w:val="00006D32"/>
    <w:rsid w:val="00007872"/>
    <w:rsid w:val="0000789D"/>
    <w:rsid w:val="00007B1C"/>
    <w:rsid w:val="000102CF"/>
    <w:rsid w:val="00010EEF"/>
    <w:rsid w:val="00011014"/>
    <w:rsid w:val="00011B3D"/>
    <w:rsid w:val="00011BF3"/>
    <w:rsid w:val="00011C54"/>
    <w:rsid w:val="00011C89"/>
    <w:rsid w:val="00012108"/>
    <w:rsid w:val="00012233"/>
    <w:rsid w:val="000127F6"/>
    <w:rsid w:val="00012D08"/>
    <w:rsid w:val="00012E91"/>
    <w:rsid w:val="00012FA4"/>
    <w:rsid w:val="00012FC6"/>
    <w:rsid w:val="00013071"/>
    <w:rsid w:val="000130BC"/>
    <w:rsid w:val="0001314D"/>
    <w:rsid w:val="00013218"/>
    <w:rsid w:val="0001327A"/>
    <w:rsid w:val="000132F6"/>
    <w:rsid w:val="00013646"/>
    <w:rsid w:val="0001365D"/>
    <w:rsid w:val="00013A06"/>
    <w:rsid w:val="00013C68"/>
    <w:rsid w:val="00013FBF"/>
    <w:rsid w:val="00013FDA"/>
    <w:rsid w:val="00014196"/>
    <w:rsid w:val="000141CB"/>
    <w:rsid w:val="0001443D"/>
    <w:rsid w:val="000147F2"/>
    <w:rsid w:val="00014D42"/>
    <w:rsid w:val="00014D88"/>
    <w:rsid w:val="00014F6D"/>
    <w:rsid w:val="00014F73"/>
    <w:rsid w:val="0001519D"/>
    <w:rsid w:val="00015411"/>
    <w:rsid w:val="0001543F"/>
    <w:rsid w:val="00015731"/>
    <w:rsid w:val="00015760"/>
    <w:rsid w:val="00015A1B"/>
    <w:rsid w:val="00015B96"/>
    <w:rsid w:val="0001636E"/>
    <w:rsid w:val="000165E5"/>
    <w:rsid w:val="00016AF0"/>
    <w:rsid w:val="00016C03"/>
    <w:rsid w:val="00016F83"/>
    <w:rsid w:val="00017095"/>
    <w:rsid w:val="0001725D"/>
    <w:rsid w:val="000172C4"/>
    <w:rsid w:val="0001752A"/>
    <w:rsid w:val="000175BB"/>
    <w:rsid w:val="0001793B"/>
    <w:rsid w:val="00017E43"/>
    <w:rsid w:val="00017EA5"/>
    <w:rsid w:val="0002026E"/>
    <w:rsid w:val="00020374"/>
    <w:rsid w:val="0002085D"/>
    <w:rsid w:val="000209BC"/>
    <w:rsid w:val="00020BD4"/>
    <w:rsid w:val="00020D4D"/>
    <w:rsid w:val="00020E9B"/>
    <w:rsid w:val="00020FE1"/>
    <w:rsid w:val="00021071"/>
    <w:rsid w:val="000211FA"/>
    <w:rsid w:val="0002125B"/>
    <w:rsid w:val="000215BA"/>
    <w:rsid w:val="000220C0"/>
    <w:rsid w:val="0002221B"/>
    <w:rsid w:val="0002274B"/>
    <w:rsid w:val="00022E6B"/>
    <w:rsid w:val="00022FC0"/>
    <w:rsid w:val="00023195"/>
    <w:rsid w:val="0002327A"/>
    <w:rsid w:val="000236DD"/>
    <w:rsid w:val="000238C4"/>
    <w:rsid w:val="00023A6D"/>
    <w:rsid w:val="00023C0C"/>
    <w:rsid w:val="00023E72"/>
    <w:rsid w:val="00024073"/>
    <w:rsid w:val="00024336"/>
    <w:rsid w:val="000243A6"/>
    <w:rsid w:val="000243A9"/>
    <w:rsid w:val="00024406"/>
    <w:rsid w:val="00024DBC"/>
    <w:rsid w:val="00024DFE"/>
    <w:rsid w:val="000259C3"/>
    <w:rsid w:val="00025F1E"/>
    <w:rsid w:val="000266EE"/>
    <w:rsid w:val="00026A34"/>
    <w:rsid w:val="00026C8F"/>
    <w:rsid w:val="000270D6"/>
    <w:rsid w:val="0002716A"/>
    <w:rsid w:val="00027200"/>
    <w:rsid w:val="0002734E"/>
    <w:rsid w:val="00027702"/>
    <w:rsid w:val="00027C30"/>
    <w:rsid w:val="0003000D"/>
    <w:rsid w:val="00030065"/>
    <w:rsid w:val="0003011F"/>
    <w:rsid w:val="00030289"/>
    <w:rsid w:val="00030313"/>
    <w:rsid w:val="0003032C"/>
    <w:rsid w:val="0003069C"/>
    <w:rsid w:val="00030794"/>
    <w:rsid w:val="000308B1"/>
    <w:rsid w:val="00030A20"/>
    <w:rsid w:val="00030A63"/>
    <w:rsid w:val="00030E29"/>
    <w:rsid w:val="0003139F"/>
    <w:rsid w:val="000314B5"/>
    <w:rsid w:val="000315B4"/>
    <w:rsid w:val="00031810"/>
    <w:rsid w:val="0003189F"/>
    <w:rsid w:val="00031D09"/>
    <w:rsid w:val="000320C4"/>
    <w:rsid w:val="0003214F"/>
    <w:rsid w:val="00032EE6"/>
    <w:rsid w:val="00032FA3"/>
    <w:rsid w:val="0003333D"/>
    <w:rsid w:val="0003344A"/>
    <w:rsid w:val="0003348F"/>
    <w:rsid w:val="00033DCE"/>
    <w:rsid w:val="0003469A"/>
    <w:rsid w:val="00034B16"/>
    <w:rsid w:val="00034EDE"/>
    <w:rsid w:val="0003519D"/>
    <w:rsid w:val="00035312"/>
    <w:rsid w:val="00035374"/>
    <w:rsid w:val="00035AF2"/>
    <w:rsid w:val="00035B39"/>
    <w:rsid w:val="00035DB1"/>
    <w:rsid w:val="00035FAE"/>
    <w:rsid w:val="000360EB"/>
    <w:rsid w:val="00036300"/>
    <w:rsid w:val="000364A5"/>
    <w:rsid w:val="00036770"/>
    <w:rsid w:val="00036842"/>
    <w:rsid w:val="00037C4D"/>
    <w:rsid w:val="00037C78"/>
    <w:rsid w:val="00037FCC"/>
    <w:rsid w:val="00040137"/>
    <w:rsid w:val="00040267"/>
    <w:rsid w:val="00040361"/>
    <w:rsid w:val="00040648"/>
    <w:rsid w:val="0004079D"/>
    <w:rsid w:val="00040AF2"/>
    <w:rsid w:val="00041151"/>
    <w:rsid w:val="00041163"/>
    <w:rsid w:val="00041482"/>
    <w:rsid w:val="00041626"/>
    <w:rsid w:val="00041B64"/>
    <w:rsid w:val="00041FD8"/>
    <w:rsid w:val="00042027"/>
    <w:rsid w:val="000420B1"/>
    <w:rsid w:val="00042197"/>
    <w:rsid w:val="000422C3"/>
    <w:rsid w:val="0004235C"/>
    <w:rsid w:val="000428FA"/>
    <w:rsid w:val="00042CD7"/>
    <w:rsid w:val="0004316F"/>
    <w:rsid w:val="00043239"/>
    <w:rsid w:val="0004369B"/>
    <w:rsid w:val="0004372D"/>
    <w:rsid w:val="000446C0"/>
    <w:rsid w:val="0004476F"/>
    <w:rsid w:val="00044D26"/>
    <w:rsid w:val="00044E23"/>
    <w:rsid w:val="000450E0"/>
    <w:rsid w:val="00045416"/>
    <w:rsid w:val="000455A3"/>
    <w:rsid w:val="00045F8D"/>
    <w:rsid w:val="00046B00"/>
    <w:rsid w:val="000473D1"/>
    <w:rsid w:val="00047693"/>
    <w:rsid w:val="0004771D"/>
    <w:rsid w:val="000478E9"/>
    <w:rsid w:val="00047D50"/>
    <w:rsid w:val="00050708"/>
    <w:rsid w:val="00050883"/>
    <w:rsid w:val="00050984"/>
    <w:rsid w:val="000511D6"/>
    <w:rsid w:val="000511EB"/>
    <w:rsid w:val="0005185B"/>
    <w:rsid w:val="00051A28"/>
    <w:rsid w:val="00051D91"/>
    <w:rsid w:val="00052286"/>
    <w:rsid w:val="0005231F"/>
    <w:rsid w:val="00052424"/>
    <w:rsid w:val="00052460"/>
    <w:rsid w:val="00052E7F"/>
    <w:rsid w:val="00052F36"/>
    <w:rsid w:val="00052F59"/>
    <w:rsid w:val="00052FD9"/>
    <w:rsid w:val="000533A9"/>
    <w:rsid w:val="000533F5"/>
    <w:rsid w:val="0005372B"/>
    <w:rsid w:val="00053D5C"/>
    <w:rsid w:val="00053F2D"/>
    <w:rsid w:val="00053F72"/>
    <w:rsid w:val="00054094"/>
    <w:rsid w:val="0005469A"/>
    <w:rsid w:val="00054C82"/>
    <w:rsid w:val="00054E5C"/>
    <w:rsid w:val="00054FFC"/>
    <w:rsid w:val="00055255"/>
    <w:rsid w:val="000556BA"/>
    <w:rsid w:val="0005581E"/>
    <w:rsid w:val="00055A6C"/>
    <w:rsid w:val="00055EEC"/>
    <w:rsid w:val="00055F10"/>
    <w:rsid w:val="000561C7"/>
    <w:rsid w:val="00056369"/>
    <w:rsid w:val="000564F7"/>
    <w:rsid w:val="00056DCF"/>
    <w:rsid w:val="00057849"/>
    <w:rsid w:val="000579D1"/>
    <w:rsid w:val="00057AD7"/>
    <w:rsid w:val="00057BF1"/>
    <w:rsid w:val="000600F3"/>
    <w:rsid w:val="000601C7"/>
    <w:rsid w:val="00060236"/>
    <w:rsid w:val="00060414"/>
    <w:rsid w:val="000604F8"/>
    <w:rsid w:val="00060682"/>
    <w:rsid w:val="00060BD3"/>
    <w:rsid w:val="00060F38"/>
    <w:rsid w:val="0006100B"/>
    <w:rsid w:val="00061571"/>
    <w:rsid w:val="00061667"/>
    <w:rsid w:val="000618F1"/>
    <w:rsid w:val="00061A60"/>
    <w:rsid w:val="00061BCF"/>
    <w:rsid w:val="00061DCB"/>
    <w:rsid w:val="00061EBF"/>
    <w:rsid w:val="000621B6"/>
    <w:rsid w:val="0006291B"/>
    <w:rsid w:val="0006291D"/>
    <w:rsid w:val="00062CC3"/>
    <w:rsid w:val="00062F6F"/>
    <w:rsid w:val="0006312A"/>
    <w:rsid w:val="00063188"/>
    <w:rsid w:val="00063209"/>
    <w:rsid w:val="00063734"/>
    <w:rsid w:val="000639AD"/>
    <w:rsid w:val="00063D78"/>
    <w:rsid w:val="00063D80"/>
    <w:rsid w:val="00063F30"/>
    <w:rsid w:val="000642C1"/>
    <w:rsid w:val="000642C5"/>
    <w:rsid w:val="00064482"/>
    <w:rsid w:val="00064775"/>
    <w:rsid w:val="00064F38"/>
    <w:rsid w:val="00065119"/>
    <w:rsid w:val="00065166"/>
    <w:rsid w:val="000651F4"/>
    <w:rsid w:val="0006525A"/>
    <w:rsid w:val="00065289"/>
    <w:rsid w:val="00065557"/>
    <w:rsid w:val="0006560D"/>
    <w:rsid w:val="0006567E"/>
    <w:rsid w:val="0006575F"/>
    <w:rsid w:val="0006598D"/>
    <w:rsid w:val="00066349"/>
    <w:rsid w:val="000669BA"/>
    <w:rsid w:val="00066C70"/>
    <w:rsid w:val="00066CE6"/>
    <w:rsid w:val="00066D80"/>
    <w:rsid w:val="00067041"/>
    <w:rsid w:val="000671E4"/>
    <w:rsid w:val="0006756C"/>
    <w:rsid w:val="00067603"/>
    <w:rsid w:val="000677A3"/>
    <w:rsid w:val="000679ED"/>
    <w:rsid w:val="00067BD4"/>
    <w:rsid w:val="00067CB5"/>
    <w:rsid w:val="000705D4"/>
    <w:rsid w:val="0007079A"/>
    <w:rsid w:val="00070908"/>
    <w:rsid w:val="000709FA"/>
    <w:rsid w:val="00070D8C"/>
    <w:rsid w:val="00070F91"/>
    <w:rsid w:val="00070FEF"/>
    <w:rsid w:val="000711DA"/>
    <w:rsid w:val="00071277"/>
    <w:rsid w:val="00071E38"/>
    <w:rsid w:val="0007200F"/>
    <w:rsid w:val="0007205B"/>
    <w:rsid w:val="0007214B"/>
    <w:rsid w:val="000722DA"/>
    <w:rsid w:val="0007233C"/>
    <w:rsid w:val="000727AC"/>
    <w:rsid w:val="00073027"/>
    <w:rsid w:val="000730A3"/>
    <w:rsid w:val="000732F0"/>
    <w:rsid w:val="0007340B"/>
    <w:rsid w:val="0007358A"/>
    <w:rsid w:val="00073604"/>
    <w:rsid w:val="00073CF4"/>
    <w:rsid w:val="00073DE6"/>
    <w:rsid w:val="000744B4"/>
    <w:rsid w:val="000749EA"/>
    <w:rsid w:val="00074ADA"/>
    <w:rsid w:val="00074F39"/>
    <w:rsid w:val="00074FDF"/>
    <w:rsid w:val="0007501E"/>
    <w:rsid w:val="000750A3"/>
    <w:rsid w:val="00075177"/>
    <w:rsid w:val="00075528"/>
    <w:rsid w:val="000755A1"/>
    <w:rsid w:val="000757E6"/>
    <w:rsid w:val="0007597B"/>
    <w:rsid w:val="00075A85"/>
    <w:rsid w:val="00075F3F"/>
    <w:rsid w:val="00075FE5"/>
    <w:rsid w:val="00076157"/>
    <w:rsid w:val="00076174"/>
    <w:rsid w:val="00076358"/>
    <w:rsid w:val="00076753"/>
    <w:rsid w:val="000771D8"/>
    <w:rsid w:val="0007752D"/>
    <w:rsid w:val="00077726"/>
    <w:rsid w:val="000800A8"/>
    <w:rsid w:val="00080199"/>
    <w:rsid w:val="00080242"/>
    <w:rsid w:val="0008045F"/>
    <w:rsid w:val="00080B7B"/>
    <w:rsid w:val="00080C23"/>
    <w:rsid w:val="00080F3C"/>
    <w:rsid w:val="00080F82"/>
    <w:rsid w:val="00081057"/>
    <w:rsid w:val="00081342"/>
    <w:rsid w:val="000815C0"/>
    <w:rsid w:val="000815F1"/>
    <w:rsid w:val="000818D7"/>
    <w:rsid w:val="0008190E"/>
    <w:rsid w:val="00081A8C"/>
    <w:rsid w:val="00081D82"/>
    <w:rsid w:val="0008215E"/>
    <w:rsid w:val="000823C6"/>
    <w:rsid w:val="00082465"/>
    <w:rsid w:val="000824DD"/>
    <w:rsid w:val="000826ED"/>
    <w:rsid w:val="0008295A"/>
    <w:rsid w:val="000829A0"/>
    <w:rsid w:val="000829C0"/>
    <w:rsid w:val="00082DA9"/>
    <w:rsid w:val="00082FB5"/>
    <w:rsid w:val="0008323E"/>
    <w:rsid w:val="00083999"/>
    <w:rsid w:val="00083A6E"/>
    <w:rsid w:val="00083AE8"/>
    <w:rsid w:val="00083BA4"/>
    <w:rsid w:val="00083BB6"/>
    <w:rsid w:val="00083BBB"/>
    <w:rsid w:val="00083DA5"/>
    <w:rsid w:val="000841E5"/>
    <w:rsid w:val="000842C0"/>
    <w:rsid w:val="000843DE"/>
    <w:rsid w:val="000843DF"/>
    <w:rsid w:val="00084577"/>
    <w:rsid w:val="000847D9"/>
    <w:rsid w:val="000849A1"/>
    <w:rsid w:val="00084AFB"/>
    <w:rsid w:val="0008506F"/>
    <w:rsid w:val="00085122"/>
    <w:rsid w:val="000851DF"/>
    <w:rsid w:val="0008522B"/>
    <w:rsid w:val="0008540B"/>
    <w:rsid w:val="0008591B"/>
    <w:rsid w:val="00085BF0"/>
    <w:rsid w:val="00085EB3"/>
    <w:rsid w:val="00085EF0"/>
    <w:rsid w:val="000860CB"/>
    <w:rsid w:val="0008641B"/>
    <w:rsid w:val="00086555"/>
    <w:rsid w:val="000868E6"/>
    <w:rsid w:val="00086A6F"/>
    <w:rsid w:val="00086B7D"/>
    <w:rsid w:val="00086F6D"/>
    <w:rsid w:val="00087069"/>
    <w:rsid w:val="00087091"/>
    <w:rsid w:val="00087092"/>
    <w:rsid w:val="000871CB"/>
    <w:rsid w:val="000873CE"/>
    <w:rsid w:val="000873D9"/>
    <w:rsid w:val="00087422"/>
    <w:rsid w:val="00087478"/>
    <w:rsid w:val="000875C9"/>
    <w:rsid w:val="00087645"/>
    <w:rsid w:val="00087845"/>
    <w:rsid w:val="000878AC"/>
    <w:rsid w:val="00087A3A"/>
    <w:rsid w:val="00090052"/>
    <w:rsid w:val="00090132"/>
    <w:rsid w:val="000905B0"/>
    <w:rsid w:val="000905F0"/>
    <w:rsid w:val="000906D4"/>
    <w:rsid w:val="00090E77"/>
    <w:rsid w:val="00091822"/>
    <w:rsid w:val="0009188B"/>
    <w:rsid w:val="00091A50"/>
    <w:rsid w:val="00091BB2"/>
    <w:rsid w:val="00091CD4"/>
    <w:rsid w:val="00092233"/>
    <w:rsid w:val="0009228B"/>
    <w:rsid w:val="000924AE"/>
    <w:rsid w:val="000925AE"/>
    <w:rsid w:val="000926D7"/>
    <w:rsid w:val="000927AD"/>
    <w:rsid w:val="00092CAF"/>
    <w:rsid w:val="00092EA6"/>
    <w:rsid w:val="00092EDD"/>
    <w:rsid w:val="00093256"/>
    <w:rsid w:val="0009355E"/>
    <w:rsid w:val="00093676"/>
    <w:rsid w:val="00093825"/>
    <w:rsid w:val="00093C31"/>
    <w:rsid w:val="00094512"/>
    <w:rsid w:val="000946A7"/>
    <w:rsid w:val="0009479F"/>
    <w:rsid w:val="000947F1"/>
    <w:rsid w:val="000949CD"/>
    <w:rsid w:val="00094CA2"/>
    <w:rsid w:val="00094D40"/>
    <w:rsid w:val="00094E9D"/>
    <w:rsid w:val="00094ED2"/>
    <w:rsid w:val="00095168"/>
    <w:rsid w:val="0009523E"/>
    <w:rsid w:val="000958CD"/>
    <w:rsid w:val="0009591E"/>
    <w:rsid w:val="00095B45"/>
    <w:rsid w:val="00095B59"/>
    <w:rsid w:val="00096198"/>
    <w:rsid w:val="000963F9"/>
    <w:rsid w:val="00096462"/>
    <w:rsid w:val="00096682"/>
    <w:rsid w:val="00096AAF"/>
    <w:rsid w:val="00096B89"/>
    <w:rsid w:val="00097297"/>
    <w:rsid w:val="00097368"/>
    <w:rsid w:val="000974DC"/>
    <w:rsid w:val="00097843"/>
    <w:rsid w:val="00097859"/>
    <w:rsid w:val="0009790D"/>
    <w:rsid w:val="000A00C9"/>
    <w:rsid w:val="000A019C"/>
    <w:rsid w:val="000A02AD"/>
    <w:rsid w:val="000A03C8"/>
    <w:rsid w:val="000A0533"/>
    <w:rsid w:val="000A05F6"/>
    <w:rsid w:val="000A06B5"/>
    <w:rsid w:val="000A09FF"/>
    <w:rsid w:val="000A0AA3"/>
    <w:rsid w:val="000A1068"/>
    <w:rsid w:val="000A1614"/>
    <w:rsid w:val="000A1D48"/>
    <w:rsid w:val="000A1D81"/>
    <w:rsid w:val="000A2540"/>
    <w:rsid w:val="000A291D"/>
    <w:rsid w:val="000A2D7A"/>
    <w:rsid w:val="000A3281"/>
    <w:rsid w:val="000A354B"/>
    <w:rsid w:val="000A369B"/>
    <w:rsid w:val="000A3827"/>
    <w:rsid w:val="000A3A88"/>
    <w:rsid w:val="000A3FA7"/>
    <w:rsid w:val="000A3FB5"/>
    <w:rsid w:val="000A40E6"/>
    <w:rsid w:val="000A43D4"/>
    <w:rsid w:val="000A4B5E"/>
    <w:rsid w:val="000A4BB8"/>
    <w:rsid w:val="000A5273"/>
    <w:rsid w:val="000A5BC6"/>
    <w:rsid w:val="000A5EFC"/>
    <w:rsid w:val="000A608B"/>
    <w:rsid w:val="000A60E6"/>
    <w:rsid w:val="000A67D8"/>
    <w:rsid w:val="000A6C1C"/>
    <w:rsid w:val="000A7A5C"/>
    <w:rsid w:val="000A7C56"/>
    <w:rsid w:val="000A7E14"/>
    <w:rsid w:val="000B00BC"/>
    <w:rsid w:val="000B0569"/>
    <w:rsid w:val="000B06CA"/>
    <w:rsid w:val="000B09B7"/>
    <w:rsid w:val="000B0F16"/>
    <w:rsid w:val="000B1103"/>
    <w:rsid w:val="000B12AE"/>
    <w:rsid w:val="000B1964"/>
    <w:rsid w:val="000B22C4"/>
    <w:rsid w:val="000B22D2"/>
    <w:rsid w:val="000B2568"/>
    <w:rsid w:val="000B2792"/>
    <w:rsid w:val="000B309B"/>
    <w:rsid w:val="000B3279"/>
    <w:rsid w:val="000B3578"/>
    <w:rsid w:val="000B38A2"/>
    <w:rsid w:val="000B41DE"/>
    <w:rsid w:val="000B452F"/>
    <w:rsid w:val="000B47E1"/>
    <w:rsid w:val="000B4867"/>
    <w:rsid w:val="000B48C4"/>
    <w:rsid w:val="000B4A6C"/>
    <w:rsid w:val="000B4AE6"/>
    <w:rsid w:val="000B4E14"/>
    <w:rsid w:val="000B4EB4"/>
    <w:rsid w:val="000B4F1F"/>
    <w:rsid w:val="000B4F4C"/>
    <w:rsid w:val="000B5658"/>
    <w:rsid w:val="000B5CE0"/>
    <w:rsid w:val="000B5EA8"/>
    <w:rsid w:val="000B6248"/>
    <w:rsid w:val="000B6257"/>
    <w:rsid w:val="000B626D"/>
    <w:rsid w:val="000B64EA"/>
    <w:rsid w:val="000B690D"/>
    <w:rsid w:val="000B69A0"/>
    <w:rsid w:val="000B7302"/>
    <w:rsid w:val="000B7358"/>
    <w:rsid w:val="000B7CF2"/>
    <w:rsid w:val="000C0129"/>
    <w:rsid w:val="000C023D"/>
    <w:rsid w:val="000C03A2"/>
    <w:rsid w:val="000C06D0"/>
    <w:rsid w:val="000C0777"/>
    <w:rsid w:val="000C0799"/>
    <w:rsid w:val="000C08F5"/>
    <w:rsid w:val="000C0AEC"/>
    <w:rsid w:val="000C0CBD"/>
    <w:rsid w:val="000C1033"/>
    <w:rsid w:val="000C168B"/>
    <w:rsid w:val="000C17CA"/>
    <w:rsid w:val="000C1FA3"/>
    <w:rsid w:val="000C22A7"/>
    <w:rsid w:val="000C2588"/>
    <w:rsid w:val="000C2590"/>
    <w:rsid w:val="000C27B4"/>
    <w:rsid w:val="000C2B92"/>
    <w:rsid w:val="000C2E20"/>
    <w:rsid w:val="000C315D"/>
    <w:rsid w:val="000C3445"/>
    <w:rsid w:val="000C37EF"/>
    <w:rsid w:val="000C3E59"/>
    <w:rsid w:val="000C4127"/>
    <w:rsid w:val="000C46D2"/>
    <w:rsid w:val="000C5221"/>
    <w:rsid w:val="000C53CE"/>
    <w:rsid w:val="000C55F5"/>
    <w:rsid w:val="000C57AE"/>
    <w:rsid w:val="000C58F5"/>
    <w:rsid w:val="000C5F39"/>
    <w:rsid w:val="000C602F"/>
    <w:rsid w:val="000C6152"/>
    <w:rsid w:val="000C6516"/>
    <w:rsid w:val="000C6590"/>
    <w:rsid w:val="000C69DF"/>
    <w:rsid w:val="000C6A45"/>
    <w:rsid w:val="000C6C8D"/>
    <w:rsid w:val="000C6F65"/>
    <w:rsid w:val="000C7583"/>
    <w:rsid w:val="000C7862"/>
    <w:rsid w:val="000C7A4A"/>
    <w:rsid w:val="000C7B8C"/>
    <w:rsid w:val="000C7D40"/>
    <w:rsid w:val="000D06C4"/>
    <w:rsid w:val="000D0867"/>
    <w:rsid w:val="000D088D"/>
    <w:rsid w:val="000D099A"/>
    <w:rsid w:val="000D0E8E"/>
    <w:rsid w:val="000D0F4D"/>
    <w:rsid w:val="000D10D2"/>
    <w:rsid w:val="000D1115"/>
    <w:rsid w:val="000D13E6"/>
    <w:rsid w:val="000D166E"/>
    <w:rsid w:val="000D1B11"/>
    <w:rsid w:val="000D1CCB"/>
    <w:rsid w:val="000D1D35"/>
    <w:rsid w:val="000D20B5"/>
    <w:rsid w:val="000D20D3"/>
    <w:rsid w:val="000D244D"/>
    <w:rsid w:val="000D2795"/>
    <w:rsid w:val="000D2D89"/>
    <w:rsid w:val="000D3427"/>
    <w:rsid w:val="000D385F"/>
    <w:rsid w:val="000D3919"/>
    <w:rsid w:val="000D3961"/>
    <w:rsid w:val="000D3971"/>
    <w:rsid w:val="000D3A62"/>
    <w:rsid w:val="000D3C09"/>
    <w:rsid w:val="000D4004"/>
    <w:rsid w:val="000D4024"/>
    <w:rsid w:val="000D467B"/>
    <w:rsid w:val="000D4752"/>
    <w:rsid w:val="000D4A52"/>
    <w:rsid w:val="000D5131"/>
    <w:rsid w:val="000D595A"/>
    <w:rsid w:val="000D6674"/>
    <w:rsid w:val="000D6756"/>
    <w:rsid w:val="000D6AE4"/>
    <w:rsid w:val="000D6E80"/>
    <w:rsid w:val="000D6FCB"/>
    <w:rsid w:val="000D7853"/>
    <w:rsid w:val="000D7C27"/>
    <w:rsid w:val="000E0156"/>
    <w:rsid w:val="000E01E2"/>
    <w:rsid w:val="000E05E6"/>
    <w:rsid w:val="000E0C63"/>
    <w:rsid w:val="000E0F15"/>
    <w:rsid w:val="000E1063"/>
    <w:rsid w:val="000E15A3"/>
    <w:rsid w:val="000E176E"/>
    <w:rsid w:val="000E17A9"/>
    <w:rsid w:val="000E181A"/>
    <w:rsid w:val="000E1A5D"/>
    <w:rsid w:val="000E2075"/>
    <w:rsid w:val="000E20A8"/>
    <w:rsid w:val="000E26ED"/>
    <w:rsid w:val="000E28BB"/>
    <w:rsid w:val="000E28D3"/>
    <w:rsid w:val="000E2A07"/>
    <w:rsid w:val="000E2C12"/>
    <w:rsid w:val="000E3041"/>
    <w:rsid w:val="000E3103"/>
    <w:rsid w:val="000E33AD"/>
    <w:rsid w:val="000E3506"/>
    <w:rsid w:val="000E353D"/>
    <w:rsid w:val="000E3708"/>
    <w:rsid w:val="000E37EA"/>
    <w:rsid w:val="000E3CCC"/>
    <w:rsid w:val="000E3F2A"/>
    <w:rsid w:val="000E440A"/>
    <w:rsid w:val="000E46EE"/>
    <w:rsid w:val="000E4B8D"/>
    <w:rsid w:val="000E4C01"/>
    <w:rsid w:val="000E4C56"/>
    <w:rsid w:val="000E5032"/>
    <w:rsid w:val="000E5353"/>
    <w:rsid w:val="000E591F"/>
    <w:rsid w:val="000E5BA8"/>
    <w:rsid w:val="000E5D38"/>
    <w:rsid w:val="000E5EDC"/>
    <w:rsid w:val="000E6284"/>
    <w:rsid w:val="000E6408"/>
    <w:rsid w:val="000E6AA6"/>
    <w:rsid w:val="000E6B68"/>
    <w:rsid w:val="000E6CEF"/>
    <w:rsid w:val="000E737D"/>
    <w:rsid w:val="000E75CB"/>
    <w:rsid w:val="000E779E"/>
    <w:rsid w:val="000E79FA"/>
    <w:rsid w:val="000E7DE3"/>
    <w:rsid w:val="000E7EBB"/>
    <w:rsid w:val="000F00D5"/>
    <w:rsid w:val="000F101D"/>
    <w:rsid w:val="000F1277"/>
    <w:rsid w:val="000F1301"/>
    <w:rsid w:val="000F13FB"/>
    <w:rsid w:val="000F17E4"/>
    <w:rsid w:val="000F18C3"/>
    <w:rsid w:val="000F1934"/>
    <w:rsid w:val="000F26B6"/>
    <w:rsid w:val="000F28BE"/>
    <w:rsid w:val="000F29CB"/>
    <w:rsid w:val="000F2A97"/>
    <w:rsid w:val="000F2B05"/>
    <w:rsid w:val="000F2C09"/>
    <w:rsid w:val="000F2E8B"/>
    <w:rsid w:val="000F307E"/>
    <w:rsid w:val="000F31C1"/>
    <w:rsid w:val="000F39C1"/>
    <w:rsid w:val="000F3C7B"/>
    <w:rsid w:val="000F3D75"/>
    <w:rsid w:val="000F3E05"/>
    <w:rsid w:val="000F400B"/>
    <w:rsid w:val="000F4153"/>
    <w:rsid w:val="000F4288"/>
    <w:rsid w:val="000F432A"/>
    <w:rsid w:val="000F4349"/>
    <w:rsid w:val="000F43D6"/>
    <w:rsid w:val="000F4547"/>
    <w:rsid w:val="000F461C"/>
    <w:rsid w:val="000F4D2D"/>
    <w:rsid w:val="000F4DE9"/>
    <w:rsid w:val="000F5339"/>
    <w:rsid w:val="000F5686"/>
    <w:rsid w:val="000F59D3"/>
    <w:rsid w:val="000F5FFC"/>
    <w:rsid w:val="000F6293"/>
    <w:rsid w:val="000F6325"/>
    <w:rsid w:val="000F63DB"/>
    <w:rsid w:val="000F66A6"/>
    <w:rsid w:val="000F6795"/>
    <w:rsid w:val="000F67CE"/>
    <w:rsid w:val="000F68C1"/>
    <w:rsid w:val="000F694D"/>
    <w:rsid w:val="000F6A3D"/>
    <w:rsid w:val="000F6B50"/>
    <w:rsid w:val="000F6BDC"/>
    <w:rsid w:val="000F6CD7"/>
    <w:rsid w:val="000F6D49"/>
    <w:rsid w:val="000F6FC3"/>
    <w:rsid w:val="000F75EB"/>
    <w:rsid w:val="000F76F2"/>
    <w:rsid w:val="0010018C"/>
    <w:rsid w:val="001003B4"/>
    <w:rsid w:val="00100811"/>
    <w:rsid w:val="00100CFF"/>
    <w:rsid w:val="00100E57"/>
    <w:rsid w:val="00100F64"/>
    <w:rsid w:val="0010117C"/>
    <w:rsid w:val="00101284"/>
    <w:rsid w:val="0010130C"/>
    <w:rsid w:val="00101624"/>
    <w:rsid w:val="00101715"/>
    <w:rsid w:val="00101BE3"/>
    <w:rsid w:val="00101C00"/>
    <w:rsid w:val="00101FEE"/>
    <w:rsid w:val="001025DB"/>
    <w:rsid w:val="00102B92"/>
    <w:rsid w:val="00102CB5"/>
    <w:rsid w:val="00102D17"/>
    <w:rsid w:val="00102EA4"/>
    <w:rsid w:val="00102F37"/>
    <w:rsid w:val="00103415"/>
    <w:rsid w:val="00103947"/>
    <w:rsid w:val="00103A52"/>
    <w:rsid w:val="0010413B"/>
    <w:rsid w:val="00104349"/>
    <w:rsid w:val="001044C9"/>
    <w:rsid w:val="0010486F"/>
    <w:rsid w:val="001049AF"/>
    <w:rsid w:val="00104AB6"/>
    <w:rsid w:val="001051F1"/>
    <w:rsid w:val="0010527A"/>
    <w:rsid w:val="001054A8"/>
    <w:rsid w:val="00105B46"/>
    <w:rsid w:val="00105FC8"/>
    <w:rsid w:val="0010618B"/>
    <w:rsid w:val="001063F4"/>
    <w:rsid w:val="0010650F"/>
    <w:rsid w:val="0010660C"/>
    <w:rsid w:val="00106CBC"/>
    <w:rsid w:val="00106EDA"/>
    <w:rsid w:val="00107207"/>
    <w:rsid w:val="00107762"/>
    <w:rsid w:val="001077D8"/>
    <w:rsid w:val="001077DB"/>
    <w:rsid w:val="00107999"/>
    <w:rsid w:val="00107A35"/>
    <w:rsid w:val="00107CD8"/>
    <w:rsid w:val="00107ECC"/>
    <w:rsid w:val="00110006"/>
    <w:rsid w:val="0011049E"/>
    <w:rsid w:val="001106FB"/>
    <w:rsid w:val="00110C2E"/>
    <w:rsid w:val="00110C36"/>
    <w:rsid w:val="00110C6B"/>
    <w:rsid w:val="00110D27"/>
    <w:rsid w:val="00110D35"/>
    <w:rsid w:val="00110EB9"/>
    <w:rsid w:val="001112E8"/>
    <w:rsid w:val="00111618"/>
    <w:rsid w:val="00111A88"/>
    <w:rsid w:val="00111A8B"/>
    <w:rsid w:val="00111E98"/>
    <w:rsid w:val="00111F90"/>
    <w:rsid w:val="001120B8"/>
    <w:rsid w:val="001120E3"/>
    <w:rsid w:val="0011226D"/>
    <w:rsid w:val="00112E4B"/>
    <w:rsid w:val="00113087"/>
    <w:rsid w:val="001130B9"/>
    <w:rsid w:val="0011323B"/>
    <w:rsid w:val="001134B6"/>
    <w:rsid w:val="00113840"/>
    <w:rsid w:val="0011385D"/>
    <w:rsid w:val="001139B0"/>
    <w:rsid w:val="00113A1A"/>
    <w:rsid w:val="00113BE1"/>
    <w:rsid w:val="00113FFF"/>
    <w:rsid w:val="0011469D"/>
    <w:rsid w:val="001148C9"/>
    <w:rsid w:val="00114A12"/>
    <w:rsid w:val="00114B70"/>
    <w:rsid w:val="0011599B"/>
    <w:rsid w:val="00115B48"/>
    <w:rsid w:val="00115F69"/>
    <w:rsid w:val="00115F83"/>
    <w:rsid w:val="00116166"/>
    <w:rsid w:val="001163E8"/>
    <w:rsid w:val="00116530"/>
    <w:rsid w:val="00116911"/>
    <w:rsid w:val="00116FB7"/>
    <w:rsid w:val="00117220"/>
    <w:rsid w:val="00117458"/>
    <w:rsid w:val="001174C1"/>
    <w:rsid w:val="001176FA"/>
    <w:rsid w:val="00117DB3"/>
    <w:rsid w:val="00117DF6"/>
    <w:rsid w:val="00117E87"/>
    <w:rsid w:val="00117F7D"/>
    <w:rsid w:val="00120122"/>
    <w:rsid w:val="00120171"/>
    <w:rsid w:val="001201D2"/>
    <w:rsid w:val="00120584"/>
    <w:rsid w:val="001209E6"/>
    <w:rsid w:val="00120C96"/>
    <w:rsid w:val="0012123F"/>
    <w:rsid w:val="00121704"/>
    <w:rsid w:val="001218C2"/>
    <w:rsid w:val="001219CC"/>
    <w:rsid w:val="00121A2D"/>
    <w:rsid w:val="00121AB5"/>
    <w:rsid w:val="00121E48"/>
    <w:rsid w:val="00122579"/>
    <w:rsid w:val="001225F5"/>
    <w:rsid w:val="0012266A"/>
    <w:rsid w:val="0012298C"/>
    <w:rsid w:val="00122A18"/>
    <w:rsid w:val="00122F98"/>
    <w:rsid w:val="001234F0"/>
    <w:rsid w:val="0012356F"/>
    <w:rsid w:val="00123BEE"/>
    <w:rsid w:val="00123C54"/>
    <w:rsid w:val="00123F39"/>
    <w:rsid w:val="0012428A"/>
    <w:rsid w:val="001242E3"/>
    <w:rsid w:val="0012494D"/>
    <w:rsid w:val="00124A66"/>
    <w:rsid w:val="00124DBD"/>
    <w:rsid w:val="00124F94"/>
    <w:rsid w:val="001252A1"/>
    <w:rsid w:val="00125346"/>
    <w:rsid w:val="0012551A"/>
    <w:rsid w:val="00125586"/>
    <w:rsid w:val="001256C2"/>
    <w:rsid w:val="00125E38"/>
    <w:rsid w:val="00126323"/>
    <w:rsid w:val="00126482"/>
    <w:rsid w:val="0012654F"/>
    <w:rsid w:val="00126705"/>
    <w:rsid w:val="00126A37"/>
    <w:rsid w:val="00126A4E"/>
    <w:rsid w:val="00126FD8"/>
    <w:rsid w:val="00127439"/>
    <w:rsid w:val="00127807"/>
    <w:rsid w:val="0012799D"/>
    <w:rsid w:val="00127DB2"/>
    <w:rsid w:val="00130097"/>
    <w:rsid w:val="0013012E"/>
    <w:rsid w:val="001302B1"/>
    <w:rsid w:val="00130380"/>
    <w:rsid w:val="00130E2B"/>
    <w:rsid w:val="001319B9"/>
    <w:rsid w:val="00131BF0"/>
    <w:rsid w:val="00131CAA"/>
    <w:rsid w:val="00131F23"/>
    <w:rsid w:val="001320BF"/>
    <w:rsid w:val="0013286B"/>
    <w:rsid w:val="00132B73"/>
    <w:rsid w:val="00132F3A"/>
    <w:rsid w:val="00132F5E"/>
    <w:rsid w:val="00133056"/>
    <w:rsid w:val="001334C0"/>
    <w:rsid w:val="00133605"/>
    <w:rsid w:val="001336F8"/>
    <w:rsid w:val="00133B13"/>
    <w:rsid w:val="00133FF0"/>
    <w:rsid w:val="0013440D"/>
    <w:rsid w:val="00134654"/>
    <w:rsid w:val="001347AF"/>
    <w:rsid w:val="00134826"/>
    <w:rsid w:val="001348E9"/>
    <w:rsid w:val="00135344"/>
    <w:rsid w:val="00135494"/>
    <w:rsid w:val="0013575D"/>
    <w:rsid w:val="00135BAF"/>
    <w:rsid w:val="00135D92"/>
    <w:rsid w:val="00135F1E"/>
    <w:rsid w:val="00135FB2"/>
    <w:rsid w:val="00135FD4"/>
    <w:rsid w:val="0013606C"/>
    <w:rsid w:val="0013621D"/>
    <w:rsid w:val="00136235"/>
    <w:rsid w:val="00136260"/>
    <w:rsid w:val="001363C4"/>
    <w:rsid w:val="00136643"/>
    <w:rsid w:val="00136A99"/>
    <w:rsid w:val="0013753D"/>
    <w:rsid w:val="0013754D"/>
    <w:rsid w:val="0013779A"/>
    <w:rsid w:val="00137803"/>
    <w:rsid w:val="001401CE"/>
    <w:rsid w:val="0014075C"/>
    <w:rsid w:val="00140791"/>
    <w:rsid w:val="00140963"/>
    <w:rsid w:val="00140EB7"/>
    <w:rsid w:val="00140FCF"/>
    <w:rsid w:val="00141395"/>
    <w:rsid w:val="001416D2"/>
    <w:rsid w:val="00141836"/>
    <w:rsid w:val="00141A85"/>
    <w:rsid w:val="00141DE6"/>
    <w:rsid w:val="00141EB3"/>
    <w:rsid w:val="00141F9E"/>
    <w:rsid w:val="001421A6"/>
    <w:rsid w:val="0014234F"/>
    <w:rsid w:val="001423AE"/>
    <w:rsid w:val="001424DF"/>
    <w:rsid w:val="00142726"/>
    <w:rsid w:val="00142796"/>
    <w:rsid w:val="00142818"/>
    <w:rsid w:val="00142A81"/>
    <w:rsid w:val="00142B27"/>
    <w:rsid w:val="00142FD3"/>
    <w:rsid w:val="00143103"/>
    <w:rsid w:val="00143234"/>
    <w:rsid w:val="001434B0"/>
    <w:rsid w:val="001434BB"/>
    <w:rsid w:val="001435CE"/>
    <w:rsid w:val="00143758"/>
    <w:rsid w:val="001438DD"/>
    <w:rsid w:val="001439BE"/>
    <w:rsid w:val="00143AC6"/>
    <w:rsid w:val="0014443C"/>
    <w:rsid w:val="00144653"/>
    <w:rsid w:val="00144961"/>
    <w:rsid w:val="00144ACE"/>
    <w:rsid w:val="00144E4A"/>
    <w:rsid w:val="001452BF"/>
    <w:rsid w:val="00145D78"/>
    <w:rsid w:val="0014631A"/>
    <w:rsid w:val="0014636B"/>
    <w:rsid w:val="001467E5"/>
    <w:rsid w:val="00146895"/>
    <w:rsid w:val="0014754A"/>
    <w:rsid w:val="00147908"/>
    <w:rsid w:val="00147A34"/>
    <w:rsid w:val="00147B03"/>
    <w:rsid w:val="00147C38"/>
    <w:rsid w:val="00147C67"/>
    <w:rsid w:val="00150171"/>
    <w:rsid w:val="00150520"/>
    <w:rsid w:val="001508C1"/>
    <w:rsid w:val="00150BD5"/>
    <w:rsid w:val="00150C74"/>
    <w:rsid w:val="00150D76"/>
    <w:rsid w:val="001515AB"/>
    <w:rsid w:val="00151784"/>
    <w:rsid w:val="00151B90"/>
    <w:rsid w:val="00151E63"/>
    <w:rsid w:val="00152080"/>
    <w:rsid w:val="00152A6E"/>
    <w:rsid w:val="00152BBE"/>
    <w:rsid w:val="00152BD1"/>
    <w:rsid w:val="00152FD5"/>
    <w:rsid w:val="0015339E"/>
    <w:rsid w:val="001537E3"/>
    <w:rsid w:val="0015387A"/>
    <w:rsid w:val="00153A94"/>
    <w:rsid w:val="00153DAF"/>
    <w:rsid w:val="00153F64"/>
    <w:rsid w:val="001540BA"/>
    <w:rsid w:val="0015439E"/>
    <w:rsid w:val="00154509"/>
    <w:rsid w:val="0015464B"/>
    <w:rsid w:val="001548E1"/>
    <w:rsid w:val="00154C39"/>
    <w:rsid w:val="00154E55"/>
    <w:rsid w:val="00154EAF"/>
    <w:rsid w:val="00154FF5"/>
    <w:rsid w:val="00155191"/>
    <w:rsid w:val="00155295"/>
    <w:rsid w:val="00155331"/>
    <w:rsid w:val="00155636"/>
    <w:rsid w:val="00155A6F"/>
    <w:rsid w:val="00155A96"/>
    <w:rsid w:val="0015613D"/>
    <w:rsid w:val="0015653F"/>
    <w:rsid w:val="0015675C"/>
    <w:rsid w:val="001568CC"/>
    <w:rsid w:val="00156A4A"/>
    <w:rsid w:val="00156ACA"/>
    <w:rsid w:val="00156C33"/>
    <w:rsid w:val="00157501"/>
    <w:rsid w:val="00157595"/>
    <w:rsid w:val="00157A94"/>
    <w:rsid w:val="00157F10"/>
    <w:rsid w:val="00157F25"/>
    <w:rsid w:val="001604FF"/>
    <w:rsid w:val="001607D2"/>
    <w:rsid w:val="00160961"/>
    <w:rsid w:val="00160ACF"/>
    <w:rsid w:val="00160BED"/>
    <w:rsid w:val="00160DFC"/>
    <w:rsid w:val="00161148"/>
    <w:rsid w:val="0016116E"/>
    <w:rsid w:val="00161671"/>
    <w:rsid w:val="001617AD"/>
    <w:rsid w:val="001618E2"/>
    <w:rsid w:val="001618E6"/>
    <w:rsid w:val="00161A62"/>
    <w:rsid w:val="00161BFA"/>
    <w:rsid w:val="00161C3E"/>
    <w:rsid w:val="00161E06"/>
    <w:rsid w:val="001620D6"/>
    <w:rsid w:val="00162325"/>
    <w:rsid w:val="0016285A"/>
    <w:rsid w:val="00162BFF"/>
    <w:rsid w:val="00162CD7"/>
    <w:rsid w:val="0016308F"/>
    <w:rsid w:val="001630A8"/>
    <w:rsid w:val="00164020"/>
    <w:rsid w:val="0016402E"/>
    <w:rsid w:val="00164187"/>
    <w:rsid w:val="00164244"/>
    <w:rsid w:val="00164532"/>
    <w:rsid w:val="00164824"/>
    <w:rsid w:val="00164974"/>
    <w:rsid w:val="00164ABC"/>
    <w:rsid w:val="00164D07"/>
    <w:rsid w:val="00164F04"/>
    <w:rsid w:val="001651B0"/>
    <w:rsid w:val="0016553A"/>
    <w:rsid w:val="00165654"/>
    <w:rsid w:val="0016591B"/>
    <w:rsid w:val="00165EEF"/>
    <w:rsid w:val="00166197"/>
    <w:rsid w:val="00166234"/>
    <w:rsid w:val="0016626A"/>
    <w:rsid w:val="00166327"/>
    <w:rsid w:val="00166443"/>
    <w:rsid w:val="00166694"/>
    <w:rsid w:val="00166899"/>
    <w:rsid w:val="001671AC"/>
    <w:rsid w:val="00167270"/>
    <w:rsid w:val="00167822"/>
    <w:rsid w:val="00167C29"/>
    <w:rsid w:val="00170323"/>
    <w:rsid w:val="00170813"/>
    <w:rsid w:val="00170C3D"/>
    <w:rsid w:val="00170C44"/>
    <w:rsid w:val="00170C89"/>
    <w:rsid w:val="00170D20"/>
    <w:rsid w:val="00170E43"/>
    <w:rsid w:val="001712AC"/>
    <w:rsid w:val="00171461"/>
    <w:rsid w:val="001714AB"/>
    <w:rsid w:val="0017156E"/>
    <w:rsid w:val="0017182C"/>
    <w:rsid w:val="00171A4D"/>
    <w:rsid w:val="00171F77"/>
    <w:rsid w:val="00172493"/>
    <w:rsid w:val="00172BA1"/>
    <w:rsid w:val="00172C40"/>
    <w:rsid w:val="00172CB9"/>
    <w:rsid w:val="001731C0"/>
    <w:rsid w:val="001732F9"/>
    <w:rsid w:val="00173765"/>
    <w:rsid w:val="00173940"/>
    <w:rsid w:val="0017399C"/>
    <w:rsid w:val="00173A57"/>
    <w:rsid w:val="00173B77"/>
    <w:rsid w:val="00173C74"/>
    <w:rsid w:val="00174389"/>
    <w:rsid w:val="0017446D"/>
    <w:rsid w:val="00174D4E"/>
    <w:rsid w:val="00174DDA"/>
    <w:rsid w:val="00175233"/>
    <w:rsid w:val="001754C4"/>
    <w:rsid w:val="00175884"/>
    <w:rsid w:val="001763C0"/>
    <w:rsid w:val="001767C5"/>
    <w:rsid w:val="00176992"/>
    <w:rsid w:val="001770A5"/>
    <w:rsid w:val="0017727E"/>
    <w:rsid w:val="00177594"/>
    <w:rsid w:val="00177679"/>
    <w:rsid w:val="00177CB1"/>
    <w:rsid w:val="00177D49"/>
    <w:rsid w:val="00177E2F"/>
    <w:rsid w:val="001802F7"/>
    <w:rsid w:val="00180473"/>
    <w:rsid w:val="00180981"/>
    <w:rsid w:val="00180A21"/>
    <w:rsid w:val="00180A33"/>
    <w:rsid w:val="00180B37"/>
    <w:rsid w:val="00181404"/>
    <w:rsid w:val="00181705"/>
    <w:rsid w:val="0018186B"/>
    <w:rsid w:val="00181CC6"/>
    <w:rsid w:val="00181ED7"/>
    <w:rsid w:val="001820E1"/>
    <w:rsid w:val="00182741"/>
    <w:rsid w:val="00182BD9"/>
    <w:rsid w:val="00182CB7"/>
    <w:rsid w:val="001832E0"/>
    <w:rsid w:val="00183561"/>
    <w:rsid w:val="0018362F"/>
    <w:rsid w:val="00183671"/>
    <w:rsid w:val="001837C2"/>
    <w:rsid w:val="00183821"/>
    <w:rsid w:val="001839AA"/>
    <w:rsid w:val="00183C14"/>
    <w:rsid w:val="001840B7"/>
    <w:rsid w:val="00184395"/>
    <w:rsid w:val="00184732"/>
    <w:rsid w:val="00184B23"/>
    <w:rsid w:val="00184CC2"/>
    <w:rsid w:val="0018539A"/>
    <w:rsid w:val="001857F7"/>
    <w:rsid w:val="00186282"/>
    <w:rsid w:val="001865A6"/>
    <w:rsid w:val="001868D4"/>
    <w:rsid w:val="00186B8E"/>
    <w:rsid w:val="00186C33"/>
    <w:rsid w:val="00186C5A"/>
    <w:rsid w:val="00187415"/>
    <w:rsid w:val="0018761B"/>
    <w:rsid w:val="00187D1C"/>
    <w:rsid w:val="00187D76"/>
    <w:rsid w:val="0019056A"/>
    <w:rsid w:val="00190806"/>
    <w:rsid w:val="0019093E"/>
    <w:rsid w:val="00190959"/>
    <w:rsid w:val="00190CDC"/>
    <w:rsid w:val="00190D7F"/>
    <w:rsid w:val="0019163F"/>
    <w:rsid w:val="001917E4"/>
    <w:rsid w:val="001918D9"/>
    <w:rsid w:val="00191A01"/>
    <w:rsid w:val="00191FCF"/>
    <w:rsid w:val="0019211D"/>
    <w:rsid w:val="00192358"/>
    <w:rsid w:val="00192545"/>
    <w:rsid w:val="001926EA"/>
    <w:rsid w:val="0019283B"/>
    <w:rsid w:val="001929EB"/>
    <w:rsid w:val="00192B08"/>
    <w:rsid w:val="00192DEC"/>
    <w:rsid w:val="001938B0"/>
    <w:rsid w:val="001939CD"/>
    <w:rsid w:val="00193B64"/>
    <w:rsid w:val="00193D0D"/>
    <w:rsid w:val="00193E6D"/>
    <w:rsid w:val="0019418E"/>
    <w:rsid w:val="0019433F"/>
    <w:rsid w:val="00194726"/>
    <w:rsid w:val="001947E2"/>
    <w:rsid w:val="001948BC"/>
    <w:rsid w:val="00194A94"/>
    <w:rsid w:val="00195A97"/>
    <w:rsid w:val="00195CA2"/>
    <w:rsid w:val="00195D80"/>
    <w:rsid w:val="001963CA"/>
    <w:rsid w:val="00196759"/>
    <w:rsid w:val="00196879"/>
    <w:rsid w:val="00196A8A"/>
    <w:rsid w:val="00196C3C"/>
    <w:rsid w:val="00196CE2"/>
    <w:rsid w:val="00196E01"/>
    <w:rsid w:val="001971C4"/>
    <w:rsid w:val="00197288"/>
    <w:rsid w:val="00197421"/>
    <w:rsid w:val="00197455"/>
    <w:rsid w:val="0019746D"/>
    <w:rsid w:val="001975FE"/>
    <w:rsid w:val="0019780E"/>
    <w:rsid w:val="00197ED0"/>
    <w:rsid w:val="001A0065"/>
    <w:rsid w:val="001A0249"/>
    <w:rsid w:val="001A0270"/>
    <w:rsid w:val="001A0348"/>
    <w:rsid w:val="001A04A7"/>
    <w:rsid w:val="001A05BC"/>
    <w:rsid w:val="001A08B3"/>
    <w:rsid w:val="001A15AC"/>
    <w:rsid w:val="001A1B9A"/>
    <w:rsid w:val="001A1E5A"/>
    <w:rsid w:val="001A1E6F"/>
    <w:rsid w:val="001A2128"/>
    <w:rsid w:val="001A23C0"/>
    <w:rsid w:val="001A277B"/>
    <w:rsid w:val="001A2BA6"/>
    <w:rsid w:val="001A2BD0"/>
    <w:rsid w:val="001A2C0B"/>
    <w:rsid w:val="001A2DDB"/>
    <w:rsid w:val="001A302E"/>
    <w:rsid w:val="001A30E8"/>
    <w:rsid w:val="001A3469"/>
    <w:rsid w:val="001A37DD"/>
    <w:rsid w:val="001A3CFF"/>
    <w:rsid w:val="001A3E7F"/>
    <w:rsid w:val="001A42CE"/>
    <w:rsid w:val="001A488E"/>
    <w:rsid w:val="001A49F9"/>
    <w:rsid w:val="001A4A29"/>
    <w:rsid w:val="001A4C80"/>
    <w:rsid w:val="001A4CAC"/>
    <w:rsid w:val="001A4D3F"/>
    <w:rsid w:val="001A4E82"/>
    <w:rsid w:val="001A56B1"/>
    <w:rsid w:val="001A5BF8"/>
    <w:rsid w:val="001A614D"/>
    <w:rsid w:val="001A64D0"/>
    <w:rsid w:val="001A6616"/>
    <w:rsid w:val="001A6BC2"/>
    <w:rsid w:val="001A6D9C"/>
    <w:rsid w:val="001A6E37"/>
    <w:rsid w:val="001A6ED8"/>
    <w:rsid w:val="001A6F96"/>
    <w:rsid w:val="001A711F"/>
    <w:rsid w:val="001A7156"/>
    <w:rsid w:val="001A7C7B"/>
    <w:rsid w:val="001A7E0E"/>
    <w:rsid w:val="001B02EC"/>
    <w:rsid w:val="001B0935"/>
    <w:rsid w:val="001B0A29"/>
    <w:rsid w:val="001B0A80"/>
    <w:rsid w:val="001B0CAA"/>
    <w:rsid w:val="001B1023"/>
    <w:rsid w:val="001B1110"/>
    <w:rsid w:val="001B144F"/>
    <w:rsid w:val="001B151E"/>
    <w:rsid w:val="001B16B3"/>
    <w:rsid w:val="001B17E5"/>
    <w:rsid w:val="001B1AAD"/>
    <w:rsid w:val="001B1CB1"/>
    <w:rsid w:val="001B2322"/>
    <w:rsid w:val="001B27D8"/>
    <w:rsid w:val="001B27DE"/>
    <w:rsid w:val="001B2890"/>
    <w:rsid w:val="001B2983"/>
    <w:rsid w:val="001B2F11"/>
    <w:rsid w:val="001B352C"/>
    <w:rsid w:val="001B389F"/>
    <w:rsid w:val="001B3B9D"/>
    <w:rsid w:val="001B4377"/>
    <w:rsid w:val="001B44F7"/>
    <w:rsid w:val="001B469B"/>
    <w:rsid w:val="001B46C1"/>
    <w:rsid w:val="001B4AE8"/>
    <w:rsid w:val="001B4F10"/>
    <w:rsid w:val="001B5283"/>
    <w:rsid w:val="001B55F4"/>
    <w:rsid w:val="001B5603"/>
    <w:rsid w:val="001B5641"/>
    <w:rsid w:val="001B57A4"/>
    <w:rsid w:val="001B5A11"/>
    <w:rsid w:val="001B5CDE"/>
    <w:rsid w:val="001B5FE4"/>
    <w:rsid w:val="001B6053"/>
    <w:rsid w:val="001B669A"/>
    <w:rsid w:val="001B6BBA"/>
    <w:rsid w:val="001B6D05"/>
    <w:rsid w:val="001B6EFE"/>
    <w:rsid w:val="001B7256"/>
    <w:rsid w:val="001B738D"/>
    <w:rsid w:val="001B76E9"/>
    <w:rsid w:val="001B7E72"/>
    <w:rsid w:val="001B7EE5"/>
    <w:rsid w:val="001C012B"/>
    <w:rsid w:val="001C0329"/>
    <w:rsid w:val="001C05E8"/>
    <w:rsid w:val="001C064F"/>
    <w:rsid w:val="001C08B0"/>
    <w:rsid w:val="001C0EA9"/>
    <w:rsid w:val="001C121F"/>
    <w:rsid w:val="001C1A88"/>
    <w:rsid w:val="001C1C32"/>
    <w:rsid w:val="001C2521"/>
    <w:rsid w:val="001C25E5"/>
    <w:rsid w:val="001C2AA3"/>
    <w:rsid w:val="001C2B17"/>
    <w:rsid w:val="001C2BE4"/>
    <w:rsid w:val="001C30EB"/>
    <w:rsid w:val="001C3C68"/>
    <w:rsid w:val="001C3D0B"/>
    <w:rsid w:val="001C3E00"/>
    <w:rsid w:val="001C42FB"/>
    <w:rsid w:val="001C463E"/>
    <w:rsid w:val="001C4809"/>
    <w:rsid w:val="001C48DC"/>
    <w:rsid w:val="001C493F"/>
    <w:rsid w:val="001C4BF5"/>
    <w:rsid w:val="001C4D0C"/>
    <w:rsid w:val="001C4DC4"/>
    <w:rsid w:val="001C5627"/>
    <w:rsid w:val="001C5818"/>
    <w:rsid w:val="001C5C19"/>
    <w:rsid w:val="001C5D08"/>
    <w:rsid w:val="001C5DB3"/>
    <w:rsid w:val="001C6016"/>
    <w:rsid w:val="001C6265"/>
    <w:rsid w:val="001C65F3"/>
    <w:rsid w:val="001C66E9"/>
    <w:rsid w:val="001C67A8"/>
    <w:rsid w:val="001C6CF8"/>
    <w:rsid w:val="001C6D24"/>
    <w:rsid w:val="001C6D2A"/>
    <w:rsid w:val="001C6E4E"/>
    <w:rsid w:val="001C6F01"/>
    <w:rsid w:val="001C701B"/>
    <w:rsid w:val="001C78EE"/>
    <w:rsid w:val="001C79BE"/>
    <w:rsid w:val="001C7D61"/>
    <w:rsid w:val="001C7D8D"/>
    <w:rsid w:val="001D0006"/>
    <w:rsid w:val="001D0114"/>
    <w:rsid w:val="001D052C"/>
    <w:rsid w:val="001D0C54"/>
    <w:rsid w:val="001D0DC5"/>
    <w:rsid w:val="001D0DDC"/>
    <w:rsid w:val="001D1108"/>
    <w:rsid w:val="001D123F"/>
    <w:rsid w:val="001D1761"/>
    <w:rsid w:val="001D1B56"/>
    <w:rsid w:val="001D1BC4"/>
    <w:rsid w:val="001D1D33"/>
    <w:rsid w:val="001D22E6"/>
    <w:rsid w:val="001D26AB"/>
    <w:rsid w:val="001D2A90"/>
    <w:rsid w:val="001D2F60"/>
    <w:rsid w:val="001D2FA5"/>
    <w:rsid w:val="001D31D1"/>
    <w:rsid w:val="001D358B"/>
    <w:rsid w:val="001D3705"/>
    <w:rsid w:val="001D3804"/>
    <w:rsid w:val="001D3DE4"/>
    <w:rsid w:val="001D3E6B"/>
    <w:rsid w:val="001D418B"/>
    <w:rsid w:val="001D44D3"/>
    <w:rsid w:val="001D45B9"/>
    <w:rsid w:val="001D47A5"/>
    <w:rsid w:val="001D4B4E"/>
    <w:rsid w:val="001D4CDD"/>
    <w:rsid w:val="001D4D3E"/>
    <w:rsid w:val="001D510C"/>
    <w:rsid w:val="001D5165"/>
    <w:rsid w:val="001D5B68"/>
    <w:rsid w:val="001D5C23"/>
    <w:rsid w:val="001D5D70"/>
    <w:rsid w:val="001D5E0B"/>
    <w:rsid w:val="001D600A"/>
    <w:rsid w:val="001D61EC"/>
    <w:rsid w:val="001D62D1"/>
    <w:rsid w:val="001D66A5"/>
    <w:rsid w:val="001D6736"/>
    <w:rsid w:val="001D67AA"/>
    <w:rsid w:val="001D6C7F"/>
    <w:rsid w:val="001D6DD3"/>
    <w:rsid w:val="001D77CB"/>
    <w:rsid w:val="001D7A02"/>
    <w:rsid w:val="001D7A70"/>
    <w:rsid w:val="001D7F96"/>
    <w:rsid w:val="001E0093"/>
    <w:rsid w:val="001E06C5"/>
    <w:rsid w:val="001E0773"/>
    <w:rsid w:val="001E09AB"/>
    <w:rsid w:val="001E0FD9"/>
    <w:rsid w:val="001E10F2"/>
    <w:rsid w:val="001E12B2"/>
    <w:rsid w:val="001E139E"/>
    <w:rsid w:val="001E13D3"/>
    <w:rsid w:val="001E1514"/>
    <w:rsid w:val="001E1580"/>
    <w:rsid w:val="001E169B"/>
    <w:rsid w:val="001E1862"/>
    <w:rsid w:val="001E1D02"/>
    <w:rsid w:val="001E2315"/>
    <w:rsid w:val="001E2C7F"/>
    <w:rsid w:val="001E2D0E"/>
    <w:rsid w:val="001E2E9F"/>
    <w:rsid w:val="001E3AF1"/>
    <w:rsid w:val="001E3B41"/>
    <w:rsid w:val="001E3FC8"/>
    <w:rsid w:val="001E40D1"/>
    <w:rsid w:val="001E40DA"/>
    <w:rsid w:val="001E482F"/>
    <w:rsid w:val="001E488D"/>
    <w:rsid w:val="001E492C"/>
    <w:rsid w:val="001E4947"/>
    <w:rsid w:val="001E4962"/>
    <w:rsid w:val="001E4ECD"/>
    <w:rsid w:val="001E56D9"/>
    <w:rsid w:val="001E58EE"/>
    <w:rsid w:val="001E5BB4"/>
    <w:rsid w:val="001E627A"/>
    <w:rsid w:val="001E6358"/>
    <w:rsid w:val="001E66D1"/>
    <w:rsid w:val="001E6914"/>
    <w:rsid w:val="001E6957"/>
    <w:rsid w:val="001E7388"/>
    <w:rsid w:val="001E7869"/>
    <w:rsid w:val="001E7F07"/>
    <w:rsid w:val="001F002C"/>
    <w:rsid w:val="001F009F"/>
    <w:rsid w:val="001F0223"/>
    <w:rsid w:val="001F04A5"/>
    <w:rsid w:val="001F0AC5"/>
    <w:rsid w:val="001F0BFE"/>
    <w:rsid w:val="001F127C"/>
    <w:rsid w:val="001F1619"/>
    <w:rsid w:val="001F18F2"/>
    <w:rsid w:val="001F1985"/>
    <w:rsid w:val="001F1C43"/>
    <w:rsid w:val="001F1E54"/>
    <w:rsid w:val="001F1F2C"/>
    <w:rsid w:val="001F2130"/>
    <w:rsid w:val="001F2628"/>
    <w:rsid w:val="001F2E25"/>
    <w:rsid w:val="001F2F83"/>
    <w:rsid w:val="001F3286"/>
    <w:rsid w:val="001F3882"/>
    <w:rsid w:val="001F393B"/>
    <w:rsid w:val="001F39C3"/>
    <w:rsid w:val="001F3A05"/>
    <w:rsid w:val="001F3ED9"/>
    <w:rsid w:val="001F4404"/>
    <w:rsid w:val="001F4447"/>
    <w:rsid w:val="001F4624"/>
    <w:rsid w:val="001F4707"/>
    <w:rsid w:val="001F47B5"/>
    <w:rsid w:val="001F5350"/>
    <w:rsid w:val="001F54DE"/>
    <w:rsid w:val="001F5835"/>
    <w:rsid w:val="001F5BB7"/>
    <w:rsid w:val="001F5C28"/>
    <w:rsid w:val="001F66F9"/>
    <w:rsid w:val="001F68EE"/>
    <w:rsid w:val="001F6989"/>
    <w:rsid w:val="001F6B23"/>
    <w:rsid w:val="001F6CDA"/>
    <w:rsid w:val="001F6E3B"/>
    <w:rsid w:val="001F7360"/>
    <w:rsid w:val="001F750E"/>
    <w:rsid w:val="001F7EE3"/>
    <w:rsid w:val="00200052"/>
    <w:rsid w:val="0020037A"/>
    <w:rsid w:val="002006A0"/>
    <w:rsid w:val="002007B7"/>
    <w:rsid w:val="002007BA"/>
    <w:rsid w:val="0020084C"/>
    <w:rsid w:val="00200A3D"/>
    <w:rsid w:val="00200B26"/>
    <w:rsid w:val="00200C22"/>
    <w:rsid w:val="00200FED"/>
    <w:rsid w:val="00201649"/>
    <w:rsid w:val="00201BAF"/>
    <w:rsid w:val="00201CA3"/>
    <w:rsid w:val="00201E06"/>
    <w:rsid w:val="00201E4E"/>
    <w:rsid w:val="00202303"/>
    <w:rsid w:val="002026A8"/>
    <w:rsid w:val="002028A7"/>
    <w:rsid w:val="00202B62"/>
    <w:rsid w:val="00202BA6"/>
    <w:rsid w:val="00202E81"/>
    <w:rsid w:val="0020313D"/>
    <w:rsid w:val="00203551"/>
    <w:rsid w:val="00203AA0"/>
    <w:rsid w:val="00204233"/>
    <w:rsid w:val="00204391"/>
    <w:rsid w:val="002048AE"/>
    <w:rsid w:val="002048F7"/>
    <w:rsid w:val="002049BA"/>
    <w:rsid w:val="00204C72"/>
    <w:rsid w:val="00204E77"/>
    <w:rsid w:val="00204EB1"/>
    <w:rsid w:val="00205083"/>
    <w:rsid w:val="002054C4"/>
    <w:rsid w:val="002058CF"/>
    <w:rsid w:val="002058E9"/>
    <w:rsid w:val="00205C39"/>
    <w:rsid w:val="00205D46"/>
    <w:rsid w:val="00205D7E"/>
    <w:rsid w:val="00206022"/>
    <w:rsid w:val="0020638A"/>
    <w:rsid w:val="00206947"/>
    <w:rsid w:val="00206D6F"/>
    <w:rsid w:val="00207150"/>
    <w:rsid w:val="002072E6"/>
    <w:rsid w:val="00207976"/>
    <w:rsid w:val="00207BFF"/>
    <w:rsid w:val="00207DD7"/>
    <w:rsid w:val="00207E24"/>
    <w:rsid w:val="002103BA"/>
    <w:rsid w:val="002105CB"/>
    <w:rsid w:val="002106ED"/>
    <w:rsid w:val="0021083B"/>
    <w:rsid w:val="002108DC"/>
    <w:rsid w:val="00210AF2"/>
    <w:rsid w:val="00210BC9"/>
    <w:rsid w:val="00210E7A"/>
    <w:rsid w:val="00211263"/>
    <w:rsid w:val="002116C9"/>
    <w:rsid w:val="002118F4"/>
    <w:rsid w:val="00211AA6"/>
    <w:rsid w:val="00211AB1"/>
    <w:rsid w:val="00211B62"/>
    <w:rsid w:val="00212081"/>
    <w:rsid w:val="00212157"/>
    <w:rsid w:val="0021219F"/>
    <w:rsid w:val="0021279C"/>
    <w:rsid w:val="00212DD7"/>
    <w:rsid w:val="00212F2D"/>
    <w:rsid w:val="002130E9"/>
    <w:rsid w:val="002131AA"/>
    <w:rsid w:val="002132CB"/>
    <w:rsid w:val="002133A1"/>
    <w:rsid w:val="002134DE"/>
    <w:rsid w:val="00213A85"/>
    <w:rsid w:val="00213CEE"/>
    <w:rsid w:val="00213DE9"/>
    <w:rsid w:val="002141E8"/>
    <w:rsid w:val="002141F7"/>
    <w:rsid w:val="002142D1"/>
    <w:rsid w:val="00214987"/>
    <w:rsid w:val="00214AB1"/>
    <w:rsid w:val="00214CF1"/>
    <w:rsid w:val="00214DB0"/>
    <w:rsid w:val="00214F3B"/>
    <w:rsid w:val="0021508F"/>
    <w:rsid w:val="00215603"/>
    <w:rsid w:val="00215647"/>
    <w:rsid w:val="00215DFB"/>
    <w:rsid w:val="00216508"/>
    <w:rsid w:val="0021651D"/>
    <w:rsid w:val="00216525"/>
    <w:rsid w:val="00216A98"/>
    <w:rsid w:val="00216CE7"/>
    <w:rsid w:val="00216F59"/>
    <w:rsid w:val="0021706A"/>
    <w:rsid w:val="0021718E"/>
    <w:rsid w:val="00217B38"/>
    <w:rsid w:val="00217E1E"/>
    <w:rsid w:val="00217EF3"/>
    <w:rsid w:val="0022018D"/>
    <w:rsid w:val="002203A7"/>
    <w:rsid w:val="00220690"/>
    <w:rsid w:val="0022070C"/>
    <w:rsid w:val="00220B64"/>
    <w:rsid w:val="00220E09"/>
    <w:rsid w:val="002210BA"/>
    <w:rsid w:val="002216C5"/>
    <w:rsid w:val="00221709"/>
    <w:rsid w:val="00221760"/>
    <w:rsid w:val="00221EBC"/>
    <w:rsid w:val="0022238B"/>
    <w:rsid w:val="0022246A"/>
    <w:rsid w:val="002224D1"/>
    <w:rsid w:val="00222523"/>
    <w:rsid w:val="00222714"/>
    <w:rsid w:val="002227CA"/>
    <w:rsid w:val="00222B1B"/>
    <w:rsid w:val="00222B65"/>
    <w:rsid w:val="002233E0"/>
    <w:rsid w:val="0022340C"/>
    <w:rsid w:val="0022350F"/>
    <w:rsid w:val="0022367A"/>
    <w:rsid w:val="0022373D"/>
    <w:rsid w:val="00224549"/>
    <w:rsid w:val="0022469B"/>
    <w:rsid w:val="00224899"/>
    <w:rsid w:val="00224C16"/>
    <w:rsid w:val="00224E8C"/>
    <w:rsid w:val="0022524D"/>
    <w:rsid w:val="002259E5"/>
    <w:rsid w:val="00225B29"/>
    <w:rsid w:val="00225BDF"/>
    <w:rsid w:val="00225ECA"/>
    <w:rsid w:val="002262F5"/>
    <w:rsid w:val="002264B8"/>
    <w:rsid w:val="00226514"/>
    <w:rsid w:val="0022683A"/>
    <w:rsid w:val="002269FF"/>
    <w:rsid w:val="00226B4E"/>
    <w:rsid w:val="00226E14"/>
    <w:rsid w:val="002270E7"/>
    <w:rsid w:val="00227602"/>
    <w:rsid w:val="00227B5F"/>
    <w:rsid w:val="00227D1B"/>
    <w:rsid w:val="002300DA"/>
    <w:rsid w:val="00230640"/>
    <w:rsid w:val="00230AFC"/>
    <w:rsid w:val="00230CD4"/>
    <w:rsid w:val="00230F88"/>
    <w:rsid w:val="00231474"/>
    <w:rsid w:val="00231475"/>
    <w:rsid w:val="00231753"/>
    <w:rsid w:val="002318B5"/>
    <w:rsid w:val="00231998"/>
    <w:rsid w:val="00231CC0"/>
    <w:rsid w:val="00232377"/>
    <w:rsid w:val="0023262C"/>
    <w:rsid w:val="002328DF"/>
    <w:rsid w:val="002329DE"/>
    <w:rsid w:val="00232A1D"/>
    <w:rsid w:val="00232E9A"/>
    <w:rsid w:val="00232F25"/>
    <w:rsid w:val="002330CB"/>
    <w:rsid w:val="002331A8"/>
    <w:rsid w:val="002331E2"/>
    <w:rsid w:val="002333C9"/>
    <w:rsid w:val="00233D67"/>
    <w:rsid w:val="00233DB4"/>
    <w:rsid w:val="0023411E"/>
    <w:rsid w:val="00234310"/>
    <w:rsid w:val="0023448A"/>
    <w:rsid w:val="002348FD"/>
    <w:rsid w:val="00234B65"/>
    <w:rsid w:val="00234B7B"/>
    <w:rsid w:val="00234DB5"/>
    <w:rsid w:val="00234F60"/>
    <w:rsid w:val="00235216"/>
    <w:rsid w:val="002355AA"/>
    <w:rsid w:val="0023572F"/>
    <w:rsid w:val="00235783"/>
    <w:rsid w:val="00235B53"/>
    <w:rsid w:val="00236029"/>
    <w:rsid w:val="0023603C"/>
    <w:rsid w:val="002361C0"/>
    <w:rsid w:val="0023674A"/>
    <w:rsid w:val="00236777"/>
    <w:rsid w:val="00236B87"/>
    <w:rsid w:val="00236FB6"/>
    <w:rsid w:val="00237024"/>
    <w:rsid w:val="0023705F"/>
    <w:rsid w:val="002373FA"/>
    <w:rsid w:val="00237531"/>
    <w:rsid w:val="00237577"/>
    <w:rsid w:val="0023764C"/>
    <w:rsid w:val="0023778F"/>
    <w:rsid w:val="00237802"/>
    <w:rsid w:val="00237A01"/>
    <w:rsid w:val="00240148"/>
    <w:rsid w:val="00240163"/>
    <w:rsid w:val="002403E7"/>
    <w:rsid w:val="00240976"/>
    <w:rsid w:val="00240D1B"/>
    <w:rsid w:val="00240DDF"/>
    <w:rsid w:val="00240EBE"/>
    <w:rsid w:val="002411FD"/>
    <w:rsid w:val="00241274"/>
    <w:rsid w:val="0024145E"/>
    <w:rsid w:val="002426F0"/>
    <w:rsid w:val="00242E59"/>
    <w:rsid w:val="0024310C"/>
    <w:rsid w:val="0024347D"/>
    <w:rsid w:val="00243654"/>
    <w:rsid w:val="0024374C"/>
    <w:rsid w:val="002437C9"/>
    <w:rsid w:val="00243B4E"/>
    <w:rsid w:val="00243E19"/>
    <w:rsid w:val="00243EEE"/>
    <w:rsid w:val="00243FD7"/>
    <w:rsid w:val="0024421B"/>
    <w:rsid w:val="00244254"/>
    <w:rsid w:val="002443FB"/>
    <w:rsid w:val="002444C4"/>
    <w:rsid w:val="00245995"/>
    <w:rsid w:val="00245D9B"/>
    <w:rsid w:val="00245E18"/>
    <w:rsid w:val="0024600A"/>
    <w:rsid w:val="00246120"/>
    <w:rsid w:val="00246931"/>
    <w:rsid w:val="00247258"/>
    <w:rsid w:val="00247466"/>
    <w:rsid w:val="002474B5"/>
    <w:rsid w:val="002474C6"/>
    <w:rsid w:val="0024765F"/>
    <w:rsid w:val="00247DF8"/>
    <w:rsid w:val="00247E8B"/>
    <w:rsid w:val="00250172"/>
    <w:rsid w:val="002505D5"/>
    <w:rsid w:val="00250975"/>
    <w:rsid w:val="00250BF2"/>
    <w:rsid w:val="00250D2F"/>
    <w:rsid w:val="00250E63"/>
    <w:rsid w:val="002512B0"/>
    <w:rsid w:val="0025132B"/>
    <w:rsid w:val="00251820"/>
    <w:rsid w:val="0025193D"/>
    <w:rsid w:val="00251A4F"/>
    <w:rsid w:val="00251A61"/>
    <w:rsid w:val="00251ABC"/>
    <w:rsid w:val="00251B91"/>
    <w:rsid w:val="00251C58"/>
    <w:rsid w:val="002521AA"/>
    <w:rsid w:val="002522B5"/>
    <w:rsid w:val="002522C2"/>
    <w:rsid w:val="002523AC"/>
    <w:rsid w:val="00252EBB"/>
    <w:rsid w:val="002531E5"/>
    <w:rsid w:val="00253519"/>
    <w:rsid w:val="0025363C"/>
    <w:rsid w:val="002537DF"/>
    <w:rsid w:val="002538FA"/>
    <w:rsid w:val="0025394D"/>
    <w:rsid w:val="00253BAD"/>
    <w:rsid w:val="00253F08"/>
    <w:rsid w:val="00253FEA"/>
    <w:rsid w:val="00254338"/>
    <w:rsid w:val="00254DA6"/>
    <w:rsid w:val="00254DDF"/>
    <w:rsid w:val="00255168"/>
    <w:rsid w:val="002553B5"/>
    <w:rsid w:val="00255601"/>
    <w:rsid w:val="002558F8"/>
    <w:rsid w:val="00255C3D"/>
    <w:rsid w:val="00255F16"/>
    <w:rsid w:val="00255FE7"/>
    <w:rsid w:val="00256028"/>
    <w:rsid w:val="00256071"/>
    <w:rsid w:val="002568C2"/>
    <w:rsid w:val="00256D87"/>
    <w:rsid w:val="002574E2"/>
    <w:rsid w:val="00257637"/>
    <w:rsid w:val="0025797C"/>
    <w:rsid w:val="00257A2F"/>
    <w:rsid w:val="00257AB4"/>
    <w:rsid w:val="00257C97"/>
    <w:rsid w:val="00257CAA"/>
    <w:rsid w:val="00257E32"/>
    <w:rsid w:val="00260281"/>
    <w:rsid w:val="0026066B"/>
    <w:rsid w:val="00260A76"/>
    <w:rsid w:val="00260D72"/>
    <w:rsid w:val="00260DD2"/>
    <w:rsid w:val="00260F78"/>
    <w:rsid w:val="00260F92"/>
    <w:rsid w:val="0026127E"/>
    <w:rsid w:val="00261BBC"/>
    <w:rsid w:val="00261E4C"/>
    <w:rsid w:val="00261EF9"/>
    <w:rsid w:val="00261F2A"/>
    <w:rsid w:val="00261FD4"/>
    <w:rsid w:val="00262068"/>
    <w:rsid w:val="002623A5"/>
    <w:rsid w:val="0026240D"/>
    <w:rsid w:val="00262663"/>
    <w:rsid w:val="002628B6"/>
    <w:rsid w:val="0026295B"/>
    <w:rsid w:val="00262A5F"/>
    <w:rsid w:val="00262D6C"/>
    <w:rsid w:val="00263362"/>
    <w:rsid w:val="002633C9"/>
    <w:rsid w:val="002635AA"/>
    <w:rsid w:val="00263626"/>
    <w:rsid w:val="00263B17"/>
    <w:rsid w:val="00263C48"/>
    <w:rsid w:val="00263D48"/>
    <w:rsid w:val="00263F19"/>
    <w:rsid w:val="002644D0"/>
    <w:rsid w:val="00264C46"/>
    <w:rsid w:val="00264CC3"/>
    <w:rsid w:val="00264DF8"/>
    <w:rsid w:val="00264F04"/>
    <w:rsid w:val="00265CEC"/>
    <w:rsid w:val="00265DE0"/>
    <w:rsid w:val="00265ED0"/>
    <w:rsid w:val="00266889"/>
    <w:rsid w:val="00266D12"/>
    <w:rsid w:val="00266D80"/>
    <w:rsid w:val="00266DFB"/>
    <w:rsid w:val="00267BEF"/>
    <w:rsid w:val="00267C38"/>
    <w:rsid w:val="00267FA3"/>
    <w:rsid w:val="0027008F"/>
    <w:rsid w:val="002706E5"/>
    <w:rsid w:val="0027094B"/>
    <w:rsid w:val="00270BE1"/>
    <w:rsid w:val="002712C1"/>
    <w:rsid w:val="00271758"/>
    <w:rsid w:val="00271777"/>
    <w:rsid w:val="0027179A"/>
    <w:rsid w:val="00271A8E"/>
    <w:rsid w:val="00271B6A"/>
    <w:rsid w:val="00271CFE"/>
    <w:rsid w:val="00271D98"/>
    <w:rsid w:val="00271F28"/>
    <w:rsid w:val="002721A2"/>
    <w:rsid w:val="0027220B"/>
    <w:rsid w:val="002725DA"/>
    <w:rsid w:val="00272CF5"/>
    <w:rsid w:val="002730DE"/>
    <w:rsid w:val="00273180"/>
    <w:rsid w:val="00273276"/>
    <w:rsid w:val="002732C7"/>
    <w:rsid w:val="00273E81"/>
    <w:rsid w:val="0027417A"/>
    <w:rsid w:val="00274357"/>
    <w:rsid w:val="00274528"/>
    <w:rsid w:val="002746F1"/>
    <w:rsid w:val="00274778"/>
    <w:rsid w:val="00274827"/>
    <w:rsid w:val="00274A38"/>
    <w:rsid w:val="00274B0C"/>
    <w:rsid w:val="00274B9B"/>
    <w:rsid w:val="002750C7"/>
    <w:rsid w:val="002757BA"/>
    <w:rsid w:val="00275A21"/>
    <w:rsid w:val="00275AB2"/>
    <w:rsid w:val="00275B40"/>
    <w:rsid w:val="00275C27"/>
    <w:rsid w:val="00275DC7"/>
    <w:rsid w:val="00275F58"/>
    <w:rsid w:val="00275F62"/>
    <w:rsid w:val="00276033"/>
    <w:rsid w:val="00276422"/>
    <w:rsid w:val="00276775"/>
    <w:rsid w:val="002768A8"/>
    <w:rsid w:val="00276E34"/>
    <w:rsid w:val="002771CB"/>
    <w:rsid w:val="00277672"/>
    <w:rsid w:val="002776A8"/>
    <w:rsid w:val="002778D9"/>
    <w:rsid w:val="002779F1"/>
    <w:rsid w:val="00277CB4"/>
    <w:rsid w:val="00280042"/>
    <w:rsid w:val="0028052C"/>
    <w:rsid w:val="00280B05"/>
    <w:rsid w:val="00280BDB"/>
    <w:rsid w:val="00280D66"/>
    <w:rsid w:val="00280DFE"/>
    <w:rsid w:val="00280E00"/>
    <w:rsid w:val="00280E8D"/>
    <w:rsid w:val="00280F79"/>
    <w:rsid w:val="00281682"/>
    <w:rsid w:val="0028173F"/>
    <w:rsid w:val="00281900"/>
    <w:rsid w:val="00281B00"/>
    <w:rsid w:val="00281B39"/>
    <w:rsid w:val="00281F65"/>
    <w:rsid w:val="002823C4"/>
    <w:rsid w:val="00282447"/>
    <w:rsid w:val="0028273A"/>
    <w:rsid w:val="00282841"/>
    <w:rsid w:val="00282D00"/>
    <w:rsid w:val="00282D1D"/>
    <w:rsid w:val="00283D3A"/>
    <w:rsid w:val="00283F87"/>
    <w:rsid w:val="00284136"/>
    <w:rsid w:val="002843BB"/>
    <w:rsid w:val="00284405"/>
    <w:rsid w:val="00284D64"/>
    <w:rsid w:val="002851ED"/>
    <w:rsid w:val="00285218"/>
    <w:rsid w:val="00285250"/>
    <w:rsid w:val="0028546B"/>
    <w:rsid w:val="00285519"/>
    <w:rsid w:val="00285553"/>
    <w:rsid w:val="00285605"/>
    <w:rsid w:val="002859A9"/>
    <w:rsid w:val="00285A17"/>
    <w:rsid w:val="00285B3F"/>
    <w:rsid w:val="00286235"/>
    <w:rsid w:val="0028631F"/>
    <w:rsid w:val="002865FA"/>
    <w:rsid w:val="00286672"/>
    <w:rsid w:val="00286D9B"/>
    <w:rsid w:val="002877C4"/>
    <w:rsid w:val="00287AD8"/>
    <w:rsid w:val="00290075"/>
    <w:rsid w:val="0029017C"/>
    <w:rsid w:val="00290460"/>
    <w:rsid w:val="002907FB"/>
    <w:rsid w:val="00290A68"/>
    <w:rsid w:val="00290B6D"/>
    <w:rsid w:val="00290C73"/>
    <w:rsid w:val="00290D4D"/>
    <w:rsid w:val="00290FE6"/>
    <w:rsid w:val="00291178"/>
    <w:rsid w:val="002912F5"/>
    <w:rsid w:val="00291372"/>
    <w:rsid w:val="002913B3"/>
    <w:rsid w:val="002918F1"/>
    <w:rsid w:val="00291A4E"/>
    <w:rsid w:val="0029221A"/>
    <w:rsid w:val="00292419"/>
    <w:rsid w:val="002926A2"/>
    <w:rsid w:val="00292A0C"/>
    <w:rsid w:val="00292C4D"/>
    <w:rsid w:val="00292C76"/>
    <w:rsid w:val="00292DCE"/>
    <w:rsid w:val="00292F29"/>
    <w:rsid w:val="0029307D"/>
    <w:rsid w:val="002936D5"/>
    <w:rsid w:val="002937B7"/>
    <w:rsid w:val="00294816"/>
    <w:rsid w:val="00294B91"/>
    <w:rsid w:val="00294CB3"/>
    <w:rsid w:val="00294D51"/>
    <w:rsid w:val="0029502F"/>
    <w:rsid w:val="00295319"/>
    <w:rsid w:val="0029539C"/>
    <w:rsid w:val="00295441"/>
    <w:rsid w:val="002954B5"/>
    <w:rsid w:val="00295742"/>
    <w:rsid w:val="002958C7"/>
    <w:rsid w:val="00295D29"/>
    <w:rsid w:val="002961D9"/>
    <w:rsid w:val="0029626A"/>
    <w:rsid w:val="00296BF2"/>
    <w:rsid w:val="00296C1D"/>
    <w:rsid w:val="00296D1B"/>
    <w:rsid w:val="00296E30"/>
    <w:rsid w:val="00297097"/>
    <w:rsid w:val="0029734B"/>
    <w:rsid w:val="002973E2"/>
    <w:rsid w:val="00297807"/>
    <w:rsid w:val="00297D7D"/>
    <w:rsid w:val="002A0894"/>
    <w:rsid w:val="002A0A0E"/>
    <w:rsid w:val="002A0F09"/>
    <w:rsid w:val="002A1135"/>
    <w:rsid w:val="002A15A8"/>
    <w:rsid w:val="002A185F"/>
    <w:rsid w:val="002A1B14"/>
    <w:rsid w:val="002A1B1A"/>
    <w:rsid w:val="002A1C1F"/>
    <w:rsid w:val="002A1CAA"/>
    <w:rsid w:val="002A1E4C"/>
    <w:rsid w:val="002A1F34"/>
    <w:rsid w:val="002A1FB1"/>
    <w:rsid w:val="002A205E"/>
    <w:rsid w:val="002A2328"/>
    <w:rsid w:val="002A2741"/>
    <w:rsid w:val="002A284B"/>
    <w:rsid w:val="002A2A3C"/>
    <w:rsid w:val="002A30DA"/>
    <w:rsid w:val="002A3110"/>
    <w:rsid w:val="002A31C1"/>
    <w:rsid w:val="002A34A9"/>
    <w:rsid w:val="002A358D"/>
    <w:rsid w:val="002A379D"/>
    <w:rsid w:val="002A4292"/>
    <w:rsid w:val="002A45CC"/>
    <w:rsid w:val="002A4BEC"/>
    <w:rsid w:val="002A4D67"/>
    <w:rsid w:val="002A53E6"/>
    <w:rsid w:val="002A5A36"/>
    <w:rsid w:val="002A5FCE"/>
    <w:rsid w:val="002A5FDC"/>
    <w:rsid w:val="002A63B3"/>
    <w:rsid w:val="002A67EE"/>
    <w:rsid w:val="002A6A48"/>
    <w:rsid w:val="002A7444"/>
    <w:rsid w:val="002A7917"/>
    <w:rsid w:val="002A7F3E"/>
    <w:rsid w:val="002B0154"/>
    <w:rsid w:val="002B0568"/>
    <w:rsid w:val="002B0E4C"/>
    <w:rsid w:val="002B0EBD"/>
    <w:rsid w:val="002B0ED4"/>
    <w:rsid w:val="002B0F1A"/>
    <w:rsid w:val="002B0F45"/>
    <w:rsid w:val="002B0F6A"/>
    <w:rsid w:val="002B1068"/>
    <w:rsid w:val="002B1183"/>
    <w:rsid w:val="002B23D4"/>
    <w:rsid w:val="002B242D"/>
    <w:rsid w:val="002B252B"/>
    <w:rsid w:val="002B25A9"/>
    <w:rsid w:val="002B2866"/>
    <w:rsid w:val="002B2C32"/>
    <w:rsid w:val="002B2CC6"/>
    <w:rsid w:val="002B33E5"/>
    <w:rsid w:val="002B3ADF"/>
    <w:rsid w:val="002B3B56"/>
    <w:rsid w:val="002B3B85"/>
    <w:rsid w:val="002B3E4D"/>
    <w:rsid w:val="002B42C3"/>
    <w:rsid w:val="002B4619"/>
    <w:rsid w:val="002B4652"/>
    <w:rsid w:val="002B4861"/>
    <w:rsid w:val="002B4D2C"/>
    <w:rsid w:val="002B4D50"/>
    <w:rsid w:val="002B511B"/>
    <w:rsid w:val="002B5529"/>
    <w:rsid w:val="002B5D6C"/>
    <w:rsid w:val="002B60DE"/>
    <w:rsid w:val="002B62D0"/>
    <w:rsid w:val="002B66C8"/>
    <w:rsid w:val="002B6EA0"/>
    <w:rsid w:val="002B6EDC"/>
    <w:rsid w:val="002B6F7A"/>
    <w:rsid w:val="002B70A4"/>
    <w:rsid w:val="002B769A"/>
    <w:rsid w:val="002B79CD"/>
    <w:rsid w:val="002B7AD8"/>
    <w:rsid w:val="002B7CCA"/>
    <w:rsid w:val="002B7E2E"/>
    <w:rsid w:val="002B7F7A"/>
    <w:rsid w:val="002B7FCD"/>
    <w:rsid w:val="002C032C"/>
    <w:rsid w:val="002C068C"/>
    <w:rsid w:val="002C0A9B"/>
    <w:rsid w:val="002C0D81"/>
    <w:rsid w:val="002C115C"/>
    <w:rsid w:val="002C1361"/>
    <w:rsid w:val="002C17DD"/>
    <w:rsid w:val="002C1887"/>
    <w:rsid w:val="002C1B18"/>
    <w:rsid w:val="002C1B24"/>
    <w:rsid w:val="002C1B5E"/>
    <w:rsid w:val="002C1CB3"/>
    <w:rsid w:val="002C1FC7"/>
    <w:rsid w:val="002C20F5"/>
    <w:rsid w:val="002C2788"/>
    <w:rsid w:val="002C2AB1"/>
    <w:rsid w:val="002C309C"/>
    <w:rsid w:val="002C30EA"/>
    <w:rsid w:val="002C325A"/>
    <w:rsid w:val="002C327B"/>
    <w:rsid w:val="002C3800"/>
    <w:rsid w:val="002C4018"/>
    <w:rsid w:val="002C40E2"/>
    <w:rsid w:val="002C4101"/>
    <w:rsid w:val="002C43EB"/>
    <w:rsid w:val="002C45E5"/>
    <w:rsid w:val="002C48ED"/>
    <w:rsid w:val="002C49C4"/>
    <w:rsid w:val="002C4C44"/>
    <w:rsid w:val="002C4C48"/>
    <w:rsid w:val="002C4CE9"/>
    <w:rsid w:val="002C4DC7"/>
    <w:rsid w:val="002C5618"/>
    <w:rsid w:val="002C5A45"/>
    <w:rsid w:val="002C5AE1"/>
    <w:rsid w:val="002C5E79"/>
    <w:rsid w:val="002C674D"/>
    <w:rsid w:val="002C72F7"/>
    <w:rsid w:val="002C739F"/>
    <w:rsid w:val="002C76BC"/>
    <w:rsid w:val="002C79B8"/>
    <w:rsid w:val="002D0016"/>
    <w:rsid w:val="002D02FB"/>
    <w:rsid w:val="002D0666"/>
    <w:rsid w:val="002D06CC"/>
    <w:rsid w:val="002D06E2"/>
    <w:rsid w:val="002D077C"/>
    <w:rsid w:val="002D0A0A"/>
    <w:rsid w:val="002D0C1F"/>
    <w:rsid w:val="002D1589"/>
    <w:rsid w:val="002D1719"/>
    <w:rsid w:val="002D18FA"/>
    <w:rsid w:val="002D2575"/>
    <w:rsid w:val="002D2859"/>
    <w:rsid w:val="002D2B45"/>
    <w:rsid w:val="002D2C54"/>
    <w:rsid w:val="002D2D09"/>
    <w:rsid w:val="002D2DB4"/>
    <w:rsid w:val="002D2E77"/>
    <w:rsid w:val="002D382E"/>
    <w:rsid w:val="002D3B6A"/>
    <w:rsid w:val="002D3F52"/>
    <w:rsid w:val="002D4096"/>
    <w:rsid w:val="002D4151"/>
    <w:rsid w:val="002D45B4"/>
    <w:rsid w:val="002D4B15"/>
    <w:rsid w:val="002D4CBF"/>
    <w:rsid w:val="002D4F6E"/>
    <w:rsid w:val="002D506F"/>
    <w:rsid w:val="002D53F3"/>
    <w:rsid w:val="002D549B"/>
    <w:rsid w:val="002D5989"/>
    <w:rsid w:val="002D639B"/>
    <w:rsid w:val="002D63B4"/>
    <w:rsid w:val="002D643A"/>
    <w:rsid w:val="002D65A0"/>
    <w:rsid w:val="002D6E40"/>
    <w:rsid w:val="002D7233"/>
    <w:rsid w:val="002D7477"/>
    <w:rsid w:val="002D766C"/>
    <w:rsid w:val="002D7838"/>
    <w:rsid w:val="002D7909"/>
    <w:rsid w:val="002D7F2F"/>
    <w:rsid w:val="002E07CB"/>
    <w:rsid w:val="002E0C97"/>
    <w:rsid w:val="002E130E"/>
    <w:rsid w:val="002E1E21"/>
    <w:rsid w:val="002E2A2C"/>
    <w:rsid w:val="002E2B2B"/>
    <w:rsid w:val="002E2B8E"/>
    <w:rsid w:val="002E2E8B"/>
    <w:rsid w:val="002E3095"/>
    <w:rsid w:val="002E3170"/>
    <w:rsid w:val="002E34EA"/>
    <w:rsid w:val="002E3629"/>
    <w:rsid w:val="002E38EC"/>
    <w:rsid w:val="002E39E1"/>
    <w:rsid w:val="002E3BB3"/>
    <w:rsid w:val="002E3BBC"/>
    <w:rsid w:val="002E3D4C"/>
    <w:rsid w:val="002E3DAE"/>
    <w:rsid w:val="002E3F88"/>
    <w:rsid w:val="002E4089"/>
    <w:rsid w:val="002E4106"/>
    <w:rsid w:val="002E47AD"/>
    <w:rsid w:val="002E4853"/>
    <w:rsid w:val="002E49EF"/>
    <w:rsid w:val="002E5041"/>
    <w:rsid w:val="002E59B4"/>
    <w:rsid w:val="002E5D4E"/>
    <w:rsid w:val="002E5D77"/>
    <w:rsid w:val="002E6E4D"/>
    <w:rsid w:val="002E7255"/>
    <w:rsid w:val="002E737D"/>
    <w:rsid w:val="002E7530"/>
    <w:rsid w:val="002E7883"/>
    <w:rsid w:val="002E7AAD"/>
    <w:rsid w:val="002E7B55"/>
    <w:rsid w:val="002E7B82"/>
    <w:rsid w:val="002E7C93"/>
    <w:rsid w:val="002F05D1"/>
    <w:rsid w:val="002F0829"/>
    <w:rsid w:val="002F09E4"/>
    <w:rsid w:val="002F0F7B"/>
    <w:rsid w:val="002F102B"/>
    <w:rsid w:val="002F1642"/>
    <w:rsid w:val="002F1B58"/>
    <w:rsid w:val="002F1C20"/>
    <w:rsid w:val="002F1EE0"/>
    <w:rsid w:val="002F1F6B"/>
    <w:rsid w:val="002F1F86"/>
    <w:rsid w:val="002F21B9"/>
    <w:rsid w:val="002F2480"/>
    <w:rsid w:val="002F252E"/>
    <w:rsid w:val="002F2566"/>
    <w:rsid w:val="002F25BF"/>
    <w:rsid w:val="002F2643"/>
    <w:rsid w:val="002F2778"/>
    <w:rsid w:val="002F2D42"/>
    <w:rsid w:val="002F317E"/>
    <w:rsid w:val="002F31F9"/>
    <w:rsid w:val="002F3298"/>
    <w:rsid w:val="002F45BE"/>
    <w:rsid w:val="002F4B71"/>
    <w:rsid w:val="002F4FF7"/>
    <w:rsid w:val="002F5241"/>
    <w:rsid w:val="002F5437"/>
    <w:rsid w:val="002F548A"/>
    <w:rsid w:val="002F5B0D"/>
    <w:rsid w:val="002F5D39"/>
    <w:rsid w:val="002F5D80"/>
    <w:rsid w:val="002F5EAA"/>
    <w:rsid w:val="002F5EB0"/>
    <w:rsid w:val="002F614E"/>
    <w:rsid w:val="002F66BD"/>
    <w:rsid w:val="002F691B"/>
    <w:rsid w:val="002F69F4"/>
    <w:rsid w:val="002F6A05"/>
    <w:rsid w:val="002F7302"/>
    <w:rsid w:val="002F7C29"/>
    <w:rsid w:val="00300214"/>
    <w:rsid w:val="00300A84"/>
    <w:rsid w:val="00300B18"/>
    <w:rsid w:val="00300C32"/>
    <w:rsid w:val="00300F8B"/>
    <w:rsid w:val="003010B9"/>
    <w:rsid w:val="003012FA"/>
    <w:rsid w:val="003016AB"/>
    <w:rsid w:val="0030178B"/>
    <w:rsid w:val="00301806"/>
    <w:rsid w:val="00301AA2"/>
    <w:rsid w:val="00301AB5"/>
    <w:rsid w:val="0030244E"/>
    <w:rsid w:val="003025B8"/>
    <w:rsid w:val="003029BB"/>
    <w:rsid w:val="003029F2"/>
    <w:rsid w:val="00302D11"/>
    <w:rsid w:val="00303064"/>
    <w:rsid w:val="0030334C"/>
    <w:rsid w:val="00303465"/>
    <w:rsid w:val="00303C7F"/>
    <w:rsid w:val="00303DB4"/>
    <w:rsid w:val="00303EBF"/>
    <w:rsid w:val="00304493"/>
    <w:rsid w:val="003045FF"/>
    <w:rsid w:val="0030461F"/>
    <w:rsid w:val="00304B2F"/>
    <w:rsid w:val="00304CC9"/>
    <w:rsid w:val="00305007"/>
    <w:rsid w:val="003052D4"/>
    <w:rsid w:val="003054FA"/>
    <w:rsid w:val="003055F0"/>
    <w:rsid w:val="003056ED"/>
    <w:rsid w:val="003057D6"/>
    <w:rsid w:val="00305A40"/>
    <w:rsid w:val="00305A45"/>
    <w:rsid w:val="00305A9C"/>
    <w:rsid w:val="00305D7E"/>
    <w:rsid w:val="00305F7B"/>
    <w:rsid w:val="00305F91"/>
    <w:rsid w:val="00306E0E"/>
    <w:rsid w:val="00306E5C"/>
    <w:rsid w:val="00306F49"/>
    <w:rsid w:val="003071B7"/>
    <w:rsid w:val="00307A11"/>
    <w:rsid w:val="00307A98"/>
    <w:rsid w:val="00307CEF"/>
    <w:rsid w:val="00307EF4"/>
    <w:rsid w:val="00310640"/>
    <w:rsid w:val="00310D4A"/>
    <w:rsid w:val="00310E3C"/>
    <w:rsid w:val="003110F8"/>
    <w:rsid w:val="00311B30"/>
    <w:rsid w:val="00312226"/>
    <w:rsid w:val="003122B1"/>
    <w:rsid w:val="003131B0"/>
    <w:rsid w:val="00313463"/>
    <w:rsid w:val="003135E8"/>
    <w:rsid w:val="003137C2"/>
    <w:rsid w:val="003137F5"/>
    <w:rsid w:val="00313C2B"/>
    <w:rsid w:val="0031420C"/>
    <w:rsid w:val="00314537"/>
    <w:rsid w:val="003146E2"/>
    <w:rsid w:val="00314A53"/>
    <w:rsid w:val="00314F16"/>
    <w:rsid w:val="00315804"/>
    <w:rsid w:val="003158E5"/>
    <w:rsid w:val="0031601B"/>
    <w:rsid w:val="00316297"/>
    <w:rsid w:val="00316BF1"/>
    <w:rsid w:val="00317479"/>
    <w:rsid w:val="00317543"/>
    <w:rsid w:val="0031763D"/>
    <w:rsid w:val="003176DF"/>
    <w:rsid w:val="00317962"/>
    <w:rsid w:val="00317AE1"/>
    <w:rsid w:val="00317CB9"/>
    <w:rsid w:val="0032036C"/>
    <w:rsid w:val="00320845"/>
    <w:rsid w:val="0032095F"/>
    <w:rsid w:val="00320A85"/>
    <w:rsid w:val="00320E5D"/>
    <w:rsid w:val="003212D6"/>
    <w:rsid w:val="003217D2"/>
    <w:rsid w:val="0032192D"/>
    <w:rsid w:val="00321B3C"/>
    <w:rsid w:val="00321C9B"/>
    <w:rsid w:val="00321D8A"/>
    <w:rsid w:val="00321DA4"/>
    <w:rsid w:val="00321DB1"/>
    <w:rsid w:val="0032238F"/>
    <w:rsid w:val="003223E0"/>
    <w:rsid w:val="00322407"/>
    <w:rsid w:val="003224D6"/>
    <w:rsid w:val="003224FA"/>
    <w:rsid w:val="00322502"/>
    <w:rsid w:val="003225B1"/>
    <w:rsid w:val="0032291F"/>
    <w:rsid w:val="00322A0F"/>
    <w:rsid w:val="00322B9E"/>
    <w:rsid w:val="0032307C"/>
    <w:rsid w:val="00323851"/>
    <w:rsid w:val="00323DBD"/>
    <w:rsid w:val="00323F58"/>
    <w:rsid w:val="00324067"/>
    <w:rsid w:val="003242CC"/>
    <w:rsid w:val="00324B70"/>
    <w:rsid w:val="00324FD6"/>
    <w:rsid w:val="00325396"/>
    <w:rsid w:val="003253C0"/>
    <w:rsid w:val="003254E5"/>
    <w:rsid w:val="003255FB"/>
    <w:rsid w:val="00325A43"/>
    <w:rsid w:val="00325ADF"/>
    <w:rsid w:val="00325C73"/>
    <w:rsid w:val="00326352"/>
    <w:rsid w:val="0032639F"/>
    <w:rsid w:val="0032642F"/>
    <w:rsid w:val="00326516"/>
    <w:rsid w:val="003267DB"/>
    <w:rsid w:val="00326866"/>
    <w:rsid w:val="00326989"/>
    <w:rsid w:val="00326A8E"/>
    <w:rsid w:val="00326CC7"/>
    <w:rsid w:val="00326D0F"/>
    <w:rsid w:val="00326E3B"/>
    <w:rsid w:val="00326EBE"/>
    <w:rsid w:val="00326F9C"/>
    <w:rsid w:val="00327789"/>
    <w:rsid w:val="003278AE"/>
    <w:rsid w:val="003278EE"/>
    <w:rsid w:val="00327AE8"/>
    <w:rsid w:val="00327CC2"/>
    <w:rsid w:val="00327F70"/>
    <w:rsid w:val="00327FDF"/>
    <w:rsid w:val="0033031F"/>
    <w:rsid w:val="00330387"/>
    <w:rsid w:val="0033068B"/>
    <w:rsid w:val="003307F3"/>
    <w:rsid w:val="0033089F"/>
    <w:rsid w:val="00330B2A"/>
    <w:rsid w:val="003313DD"/>
    <w:rsid w:val="00331A7D"/>
    <w:rsid w:val="00331A86"/>
    <w:rsid w:val="00331C75"/>
    <w:rsid w:val="00331D4D"/>
    <w:rsid w:val="00331FDD"/>
    <w:rsid w:val="003321C1"/>
    <w:rsid w:val="00332220"/>
    <w:rsid w:val="003325B5"/>
    <w:rsid w:val="003326DC"/>
    <w:rsid w:val="00332AD3"/>
    <w:rsid w:val="00332AF2"/>
    <w:rsid w:val="00332B33"/>
    <w:rsid w:val="00332B6B"/>
    <w:rsid w:val="00332BE4"/>
    <w:rsid w:val="00333008"/>
    <w:rsid w:val="00333434"/>
    <w:rsid w:val="00333532"/>
    <w:rsid w:val="003335D8"/>
    <w:rsid w:val="00333616"/>
    <w:rsid w:val="003337EF"/>
    <w:rsid w:val="00333C3E"/>
    <w:rsid w:val="00333CD9"/>
    <w:rsid w:val="00333EEB"/>
    <w:rsid w:val="00333EF8"/>
    <w:rsid w:val="0033430F"/>
    <w:rsid w:val="0033456C"/>
    <w:rsid w:val="00334767"/>
    <w:rsid w:val="00334B28"/>
    <w:rsid w:val="00334C98"/>
    <w:rsid w:val="003352ED"/>
    <w:rsid w:val="003356D9"/>
    <w:rsid w:val="00335AE6"/>
    <w:rsid w:val="00335B08"/>
    <w:rsid w:val="00336322"/>
    <w:rsid w:val="00336347"/>
    <w:rsid w:val="003363B4"/>
    <w:rsid w:val="003363F6"/>
    <w:rsid w:val="003365C0"/>
    <w:rsid w:val="003365D1"/>
    <w:rsid w:val="00336B70"/>
    <w:rsid w:val="00336F61"/>
    <w:rsid w:val="003370E2"/>
    <w:rsid w:val="003372BB"/>
    <w:rsid w:val="0033737D"/>
    <w:rsid w:val="003374D0"/>
    <w:rsid w:val="003375A3"/>
    <w:rsid w:val="00337670"/>
    <w:rsid w:val="0033781E"/>
    <w:rsid w:val="00337967"/>
    <w:rsid w:val="00337ABB"/>
    <w:rsid w:val="00337C39"/>
    <w:rsid w:val="00337DA2"/>
    <w:rsid w:val="00340128"/>
    <w:rsid w:val="00340152"/>
    <w:rsid w:val="0034034F"/>
    <w:rsid w:val="00340443"/>
    <w:rsid w:val="003404E1"/>
    <w:rsid w:val="003408A6"/>
    <w:rsid w:val="00340D89"/>
    <w:rsid w:val="00341026"/>
    <w:rsid w:val="00341479"/>
    <w:rsid w:val="00341512"/>
    <w:rsid w:val="003420B7"/>
    <w:rsid w:val="003421DC"/>
    <w:rsid w:val="00342314"/>
    <w:rsid w:val="00342392"/>
    <w:rsid w:val="00342530"/>
    <w:rsid w:val="00342889"/>
    <w:rsid w:val="00342A28"/>
    <w:rsid w:val="00342C47"/>
    <w:rsid w:val="00342DD9"/>
    <w:rsid w:val="00342E88"/>
    <w:rsid w:val="00342FA8"/>
    <w:rsid w:val="00342FF2"/>
    <w:rsid w:val="0034309B"/>
    <w:rsid w:val="00343158"/>
    <w:rsid w:val="0034320C"/>
    <w:rsid w:val="0034353E"/>
    <w:rsid w:val="0034382B"/>
    <w:rsid w:val="00343B33"/>
    <w:rsid w:val="00343C76"/>
    <w:rsid w:val="00343EE2"/>
    <w:rsid w:val="003443E4"/>
    <w:rsid w:val="003444EA"/>
    <w:rsid w:val="0034460D"/>
    <w:rsid w:val="003446AB"/>
    <w:rsid w:val="003447E1"/>
    <w:rsid w:val="003449BB"/>
    <w:rsid w:val="00344C14"/>
    <w:rsid w:val="00344CC3"/>
    <w:rsid w:val="00344F50"/>
    <w:rsid w:val="003451E5"/>
    <w:rsid w:val="0034535C"/>
    <w:rsid w:val="00345377"/>
    <w:rsid w:val="0034547F"/>
    <w:rsid w:val="003457DC"/>
    <w:rsid w:val="00345856"/>
    <w:rsid w:val="00345978"/>
    <w:rsid w:val="00345B86"/>
    <w:rsid w:val="00345DDC"/>
    <w:rsid w:val="0034611B"/>
    <w:rsid w:val="00346657"/>
    <w:rsid w:val="00346BCA"/>
    <w:rsid w:val="00346F13"/>
    <w:rsid w:val="003470D6"/>
    <w:rsid w:val="00347201"/>
    <w:rsid w:val="0034727E"/>
    <w:rsid w:val="003472CA"/>
    <w:rsid w:val="00347919"/>
    <w:rsid w:val="00347C65"/>
    <w:rsid w:val="0035039A"/>
    <w:rsid w:val="00350634"/>
    <w:rsid w:val="00350642"/>
    <w:rsid w:val="00350746"/>
    <w:rsid w:val="0035086E"/>
    <w:rsid w:val="003509A8"/>
    <w:rsid w:val="00350BFF"/>
    <w:rsid w:val="00350C60"/>
    <w:rsid w:val="00350D8B"/>
    <w:rsid w:val="00350DA0"/>
    <w:rsid w:val="00351238"/>
    <w:rsid w:val="003515C5"/>
    <w:rsid w:val="003520D1"/>
    <w:rsid w:val="003522BB"/>
    <w:rsid w:val="003522C7"/>
    <w:rsid w:val="00352312"/>
    <w:rsid w:val="0035239A"/>
    <w:rsid w:val="003526EF"/>
    <w:rsid w:val="00352895"/>
    <w:rsid w:val="003529CB"/>
    <w:rsid w:val="00352C1E"/>
    <w:rsid w:val="00353462"/>
    <w:rsid w:val="003539B1"/>
    <w:rsid w:val="00353A7D"/>
    <w:rsid w:val="00353AF9"/>
    <w:rsid w:val="00354B2E"/>
    <w:rsid w:val="00354B61"/>
    <w:rsid w:val="00354D61"/>
    <w:rsid w:val="00354FC4"/>
    <w:rsid w:val="0035549B"/>
    <w:rsid w:val="0035578E"/>
    <w:rsid w:val="003557F0"/>
    <w:rsid w:val="00355961"/>
    <w:rsid w:val="00355AC3"/>
    <w:rsid w:val="00355C16"/>
    <w:rsid w:val="00355ECD"/>
    <w:rsid w:val="003562C7"/>
    <w:rsid w:val="003563B6"/>
    <w:rsid w:val="0035684D"/>
    <w:rsid w:val="0035685D"/>
    <w:rsid w:val="003568CB"/>
    <w:rsid w:val="003569FF"/>
    <w:rsid w:val="00356DCD"/>
    <w:rsid w:val="00356F47"/>
    <w:rsid w:val="00357152"/>
    <w:rsid w:val="00357730"/>
    <w:rsid w:val="0035783F"/>
    <w:rsid w:val="003579DF"/>
    <w:rsid w:val="00357DFB"/>
    <w:rsid w:val="00357F6F"/>
    <w:rsid w:val="0036044D"/>
    <w:rsid w:val="003604F9"/>
    <w:rsid w:val="003609FA"/>
    <w:rsid w:val="00360B49"/>
    <w:rsid w:val="00360BCF"/>
    <w:rsid w:val="00360D65"/>
    <w:rsid w:val="00360E16"/>
    <w:rsid w:val="00360EA6"/>
    <w:rsid w:val="00361D54"/>
    <w:rsid w:val="00361E83"/>
    <w:rsid w:val="003628ED"/>
    <w:rsid w:val="0036340B"/>
    <w:rsid w:val="0036370D"/>
    <w:rsid w:val="00363903"/>
    <w:rsid w:val="00363948"/>
    <w:rsid w:val="00363CCA"/>
    <w:rsid w:val="0036426B"/>
    <w:rsid w:val="003642BD"/>
    <w:rsid w:val="003643A7"/>
    <w:rsid w:val="00364C5D"/>
    <w:rsid w:val="0036539A"/>
    <w:rsid w:val="0036580D"/>
    <w:rsid w:val="003659DA"/>
    <w:rsid w:val="00365DC0"/>
    <w:rsid w:val="00365EBA"/>
    <w:rsid w:val="00365F45"/>
    <w:rsid w:val="0036602E"/>
    <w:rsid w:val="0036684B"/>
    <w:rsid w:val="00366915"/>
    <w:rsid w:val="00366C8F"/>
    <w:rsid w:val="00366CCF"/>
    <w:rsid w:val="00366CE3"/>
    <w:rsid w:val="00366D5D"/>
    <w:rsid w:val="00366E82"/>
    <w:rsid w:val="00367113"/>
    <w:rsid w:val="003671B0"/>
    <w:rsid w:val="00367585"/>
    <w:rsid w:val="00367A4F"/>
    <w:rsid w:val="00367AAD"/>
    <w:rsid w:val="00367C7D"/>
    <w:rsid w:val="00370015"/>
    <w:rsid w:val="00370036"/>
    <w:rsid w:val="003700D0"/>
    <w:rsid w:val="003702F7"/>
    <w:rsid w:val="00370430"/>
    <w:rsid w:val="00370786"/>
    <w:rsid w:val="003707E9"/>
    <w:rsid w:val="0037093E"/>
    <w:rsid w:val="00370D99"/>
    <w:rsid w:val="00370FE4"/>
    <w:rsid w:val="003711BF"/>
    <w:rsid w:val="0037132A"/>
    <w:rsid w:val="00371438"/>
    <w:rsid w:val="00371BDC"/>
    <w:rsid w:val="00371DFA"/>
    <w:rsid w:val="00371EC3"/>
    <w:rsid w:val="003723CA"/>
    <w:rsid w:val="003726F9"/>
    <w:rsid w:val="00372B53"/>
    <w:rsid w:val="00372C30"/>
    <w:rsid w:val="00372FB3"/>
    <w:rsid w:val="0037322A"/>
    <w:rsid w:val="003736B0"/>
    <w:rsid w:val="003739BC"/>
    <w:rsid w:val="00373D25"/>
    <w:rsid w:val="00374265"/>
    <w:rsid w:val="0037428F"/>
    <w:rsid w:val="0037460B"/>
    <w:rsid w:val="00374974"/>
    <w:rsid w:val="00374FED"/>
    <w:rsid w:val="0037523A"/>
    <w:rsid w:val="00375375"/>
    <w:rsid w:val="0037564A"/>
    <w:rsid w:val="0037574F"/>
    <w:rsid w:val="003757DB"/>
    <w:rsid w:val="00375E02"/>
    <w:rsid w:val="00376689"/>
    <w:rsid w:val="003766C7"/>
    <w:rsid w:val="00376EC1"/>
    <w:rsid w:val="00377994"/>
    <w:rsid w:val="003779DC"/>
    <w:rsid w:val="00377DEA"/>
    <w:rsid w:val="00377F48"/>
    <w:rsid w:val="0038003B"/>
    <w:rsid w:val="00380083"/>
    <w:rsid w:val="0038013F"/>
    <w:rsid w:val="00380340"/>
    <w:rsid w:val="00380C0F"/>
    <w:rsid w:val="00380E9C"/>
    <w:rsid w:val="00381094"/>
    <w:rsid w:val="00381808"/>
    <w:rsid w:val="0038183D"/>
    <w:rsid w:val="0038193C"/>
    <w:rsid w:val="00381B49"/>
    <w:rsid w:val="00381CF2"/>
    <w:rsid w:val="00381D39"/>
    <w:rsid w:val="00381E1D"/>
    <w:rsid w:val="003826C1"/>
    <w:rsid w:val="00382746"/>
    <w:rsid w:val="0038283D"/>
    <w:rsid w:val="00382ABF"/>
    <w:rsid w:val="00382C34"/>
    <w:rsid w:val="00382D3D"/>
    <w:rsid w:val="00383418"/>
    <w:rsid w:val="00383560"/>
    <w:rsid w:val="0038381B"/>
    <w:rsid w:val="003839F2"/>
    <w:rsid w:val="00383A56"/>
    <w:rsid w:val="00383CE7"/>
    <w:rsid w:val="0038449A"/>
    <w:rsid w:val="003844A9"/>
    <w:rsid w:val="00384548"/>
    <w:rsid w:val="003845E3"/>
    <w:rsid w:val="00384DEA"/>
    <w:rsid w:val="0038507A"/>
    <w:rsid w:val="003852F6"/>
    <w:rsid w:val="0038546E"/>
    <w:rsid w:val="00385626"/>
    <w:rsid w:val="00385720"/>
    <w:rsid w:val="00386154"/>
    <w:rsid w:val="003866CC"/>
    <w:rsid w:val="003869F3"/>
    <w:rsid w:val="00386C83"/>
    <w:rsid w:val="00386C84"/>
    <w:rsid w:val="00386F68"/>
    <w:rsid w:val="0038701B"/>
    <w:rsid w:val="003871FB"/>
    <w:rsid w:val="00387455"/>
    <w:rsid w:val="00387A0C"/>
    <w:rsid w:val="00387B03"/>
    <w:rsid w:val="00387E9F"/>
    <w:rsid w:val="00390152"/>
    <w:rsid w:val="003901C8"/>
    <w:rsid w:val="00390B6A"/>
    <w:rsid w:val="0039177D"/>
    <w:rsid w:val="003919F1"/>
    <w:rsid w:val="00391CFB"/>
    <w:rsid w:val="00391DC9"/>
    <w:rsid w:val="00391F0A"/>
    <w:rsid w:val="003923E5"/>
    <w:rsid w:val="00392447"/>
    <w:rsid w:val="003928E3"/>
    <w:rsid w:val="00392938"/>
    <w:rsid w:val="00392C47"/>
    <w:rsid w:val="00392DB7"/>
    <w:rsid w:val="003932F1"/>
    <w:rsid w:val="003934FF"/>
    <w:rsid w:val="0039366A"/>
    <w:rsid w:val="00393888"/>
    <w:rsid w:val="003941FE"/>
    <w:rsid w:val="003942F4"/>
    <w:rsid w:val="003943F0"/>
    <w:rsid w:val="00394589"/>
    <w:rsid w:val="003947E0"/>
    <w:rsid w:val="00394825"/>
    <w:rsid w:val="00394DB0"/>
    <w:rsid w:val="00394FAC"/>
    <w:rsid w:val="00395129"/>
    <w:rsid w:val="00395735"/>
    <w:rsid w:val="00395863"/>
    <w:rsid w:val="00395A42"/>
    <w:rsid w:val="00395A91"/>
    <w:rsid w:val="00395BC1"/>
    <w:rsid w:val="0039622B"/>
    <w:rsid w:val="00396241"/>
    <w:rsid w:val="00396496"/>
    <w:rsid w:val="003964D5"/>
    <w:rsid w:val="00396814"/>
    <w:rsid w:val="0039688E"/>
    <w:rsid w:val="00396980"/>
    <w:rsid w:val="00396AB1"/>
    <w:rsid w:val="0039727A"/>
    <w:rsid w:val="0039742E"/>
    <w:rsid w:val="003979FA"/>
    <w:rsid w:val="003A09DC"/>
    <w:rsid w:val="003A0F81"/>
    <w:rsid w:val="003A1021"/>
    <w:rsid w:val="003A1329"/>
    <w:rsid w:val="003A147D"/>
    <w:rsid w:val="003A14B1"/>
    <w:rsid w:val="003A1708"/>
    <w:rsid w:val="003A18B7"/>
    <w:rsid w:val="003A1958"/>
    <w:rsid w:val="003A1BF9"/>
    <w:rsid w:val="003A1CA0"/>
    <w:rsid w:val="003A22B1"/>
    <w:rsid w:val="003A25DA"/>
    <w:rsid w:val="003A2872"/>
    <w:rsid w:val="003A28D3"/>
    <w:rsid w:val="003A2A12"/>
    <w:rsid w:val="003A2BF8"/>
    <w:rsid w:val="003A2C4C"/>
    <w:rsid w:val="003A2CCC"/>
    <w:rsid w:val="003A30A1"/>
    <w:rsid w:val="003A37EF"/>
    <w:rsid w:val="003A3B5C"/>
    <w:rsid w:val="003A3D16"/>
    <w:rsid w:val="003A3F36"/>
    <w:rsid w:val="003A4203"/>
    <w:rsid w:val="003A45F1"/>
    <w:rsid w:val="003A46C8"/>
    <w:rsid w:val="003A4B0C"/>
    <w:rsid w:val="003A4F4A"/>
    <w:rsid w:val="003A4FBB"/>
    <w:rsid w:val="003A516C"/>
    <w:rsid w:val="003A5263"/>
    <w:rsid w:val="003A541F"/>
    <w:rsid w:val="003A5B23"/>
    <w:rsid w:val="003A5B2C"/>
    <w:rsid w:val="003A5D23"/>
    <w:rsid w:val="003A6073"/>
    <w:rsid w:val="003A6291"/>
    <w:rsid w:val="003A6349"/>
    <w:rsid w:val="003A688B"/>
    <w:rsid w:val="003A688E"/>
    <w:rsid w:val="003A6B34"/>
    <w:rsid w:val="003A6DEF"/>
    <w:rsid w:val="003A6DF0"/>
    <w:rsid w:val="003A7DF2"/>
    <w:rsid w:val="003B0137"/>
    <w:rsid w:val="003B0225"/>
    <w:rsid w:val="003B0706"/>
    <w:rsid w:val="003B0A31"/>
    <w:rsid w:val="003B0DC1"/>
    <w:rsid w:val="003B111B"/>
    <w:rsid w:val="003B1546"/>
    <w:rsid w:val="003B1614"/>
    <w:rsid w:val="003B1903"/>
    <w:rsid w:val="003B1CD8"/>
    <w:rsid w:val="003B1D9E"/>
    <w:rsid w:val="003B2358"/>
    <w:rsid w:val="003B2B4D"/>
    <w:rsid w:val="003B3448"/>
    <w:rsid w:val="003B387C"/>
    <w:rsid w:val="003B39BA"/>
    <w:rsid w:val="003B39C7"/>
    <w:rsid w:val="003B39DF"/>
    <w:rsid w:val="003B3A87"/>
    <w:rsid w:val="003B3C89"/>
    <w:rsid w:val="003B3F64"/>
    <w:rsid w:val="003B411E"/>
    <w:rsid w:val="003B42EC"/>
    <w:rsid w:val="003B4626"/>
    <w:rsid w:val="003B4F34"/>
    <w:rsid w:val="003B52C4"/>
    <w:rsid w:val="003B532E"/>
    <w:rsid w:val="003B543C"/>
    <w:rsid w:val="003B554C"/>
    <w:rsid w:val="003B56C8"/>
    <w:rsid w:val="003B5742"/>
    <w:rsid w:val="003B58B5"/>
    <w:rsid w:val="003B5A80"/>
    <w:rsid w:val="003B5B12"/>
    <w:rsid w:val="003B5FE1"/>
    <w:rsid w:val="003B61AB"/>
    <w:rsid w:val="003B6485"/>
    <w:rsid w:val="003B6486"/>
    <w:rsid w:val="003B6536"/>
    <w:rsid w:val="003B6ADF"/>
    <w:rsid w:val="003B6BC4"/>
    <w:rsid w:val="003B729A"/>
    <w:rsid w:val="003B770B"/>
    <w:rsid w:val="003B7EC3"/>
    <w:rsid w:val="003C04DD"/>
    <w:rsid w:val="003C0606"/>
    <w:rsid w:val="003C063D"/>
    <w:rsid w:val="003C07CC"/>
    <w:rsid w:val="003C0BE8"/>
    <w:rsid w:val="003C10CF"/>
    <w:rsid w:val="003C12D7"/>
    <w:rsid w:val="003C15D3"/>
    <w:rsid w:val="003C170E"/>
    <w:rsid w:val="003C181A"/>
    <w:rsid w:val="003C1D46"/>
    <w:rsid w:val="003C1F26"/>
    <w:rsid w:val="003C2268"/>
    <w:rsid w:val="003C228C"/>
    <w:rsid w:val="003C2377"/>
    <w:rsid w:val="003C25A8"/>
    <w:rsid w:val="003C354C"/>
    <w:rsid w:val="003C3973"/>
    <w:rsid w:val="003C3A3B"/>
    <w:rsid w:val="003C3D1F"/>
    <w:rsid w:val="003C3EA1"/>
    <w:rsid w:val="003C3F55"/>
    <w:rsid w:val="003C4233"/>
    <w:rsid w:val="003C42A1"/>
    <w:rsid w:val="003C4418"/>
    <w:rsid w:val="003C447D"/>
    <w:rsid w:val="003C4566"/>
    <w:rsid w:val="003C45B6"/>
    <w:rsid w:val="003C4B42"/>
    <w:rsid w:val="003C5038"/>
    <w:rsid w:val="003C503F"/>
    <w:rsid w:val="003C52B2"/>
    <w:rsid w:val="003C59B6"/>
    <w:rsid w:val="003C5AF9"/>
    <w:rsid w:val="003C5E16"/>
    <w:rsid w:val="003C5ECF"/>
    <w:rsid w:val="003C6656"/>
    <w:rsid w:val="003C69B6"/>
    <w:rsid w:val="003C6B44"/>
    <w:rsid w:val="003C6BA7"/>
    <w:rsid w:val="003C6C10"/>
    <w:rsid w:val="003C6E06"/>
    <w:rsid w:val="003C6EB3"/>
    <w:rsid w:val="003C7052"/>
    <w:rsid w:val="003C747D"/>
    <w:rsid w:val="003C74A7"/>
    <w:rsid w:val="003C754A"/>
    <w:rsid w:val="003C7C3D"/>
    <w:rsid w:val="003C7CA8"/>
    <w:rsid w:val="003D0056"/>
    <w:rsid w:val="003D04FC"/>
    <w:rsid w:val="003D0661"/>
    <w:rsid w:val="003D06FE"/>
    <w:rsid w:val="003D1057"/>
    <w:rsid w:val="003D1089"/>
    <w:rsid w:val="003D177B"/>
    <w:rsid w:val="003D1B2F"/>
    <w:rsid w:val="003D1D0F"/>
    <w:rsid w:val="003D1D2E"/>
    <w:rsid w:val="003D1ED0"/>
    <w:rsid w:val="003D2091"/>
    <w:rsid w:val="003D2260"/>
    <w:rsid w:val="003D23BC"/>
    <w:rsid w:val="003D2549"/>
    <w:rsid w:val="003D2860"/>
    <w:rsid w:val="003D297E"/>
    <w:rsid w:val="003D2CF7"/>
    <w:rsid w:val="003D2E66"/>
    <w:rsid w:val="003D3109"/>
    <w:rsid w:val="003D313C"/>
    <w:rsid w:val="003D32DE"/>
    <w:rsid w:val="003D3461"/>
    <w:rsid w:val="003D39CC"/>
    <w:rsid w:val="003D3C84"/>
    <w:rsid w:val="003D43E8"/>
    <w:rsid w:val="003D46B8"/>
    <w:rsid w:val="003D46DE"/>
    <w:rsid w:val="003D4956"/>
    <w:rsid w:val="003D4A53"/>
    <w:rsid w:val="003D50E0"/>
    <w:rsid w:val="003D568C"/>
    <w:rsid w:val="003D57DE"/>
    <w:rsid w:val="003D5AE1"/>
    <w:rsid w:val="003D5BED"/>
    <w:rsid w:val="003D5C68"/>
    <w:rsid w:val="003D61A8"/>
    <w:rsid w:val="003D6324"/>
    <w:rsid w:val="003D6AC7"/>
    <w:rsid w:val="003D6BFC"/>
    <w:rsid w:val="003D6E9E"/>
    <w:rsid w:val="003D731C"/>
    <w:rsid w:val="003D741A"/>
    <w:rsid w:val="003D75D0"/>
    <w:rsid w:val="003D7717"/>
    <w:rsid w:val="003D7A26"/>
    <w:rsid w:val="003E03CE"/>
    <w:rsid w:val="003E041E"/>
    <w:rsid w:val="003E048D"/>
    <w:rsid w:val="003E0C9A"/>
    <w:rsid w:val="003E0CB5"/>
    <w:rsid w:val="003E0DC9"/>
    <w:rsid w:val="003E0E1F"/>
    <w:rsid w:val="003E0F37"/>
    <w:rsid w:val="003E14FC"/>
    <w:rsid w:val="003E1954"/>
    <w:rsid w:val="003E2043"/>
    <w:rsid w:val="003E215D"/>
    <w:rsid w:val="003E22F9"/>
    <w:rsid w:val="003E2385"/>
    <w:rsid w:val="003E241F"/>
    <w:rsid w:val="003E279C"/>
    <w:rsid w:val="003E29B1"/>
    <w:rsid w:val="003E2B00"/>
    <w:rsid w:val="003E3BDE"/>
    <w:rsid w:val="003E3CC0"/>
    <w:rsid w:val="003E3E5E"/>
    <w:rsid w:val="003E45ED"/>
    <w:rsid w:val="003E4658"/>
    <w:rsid w:val="003E46EC"/>
    <w:rsid w:val="003E49CB"/>
    <w:rsid w:val="003E4B3A"/>
    <w:rsid w:val="003E4C0C"/>
    <w:rsid w:val="003E4EFA"/>
    <w:rsid w:val="003E4F3F"/>
    <w:rsid w:val="003E4F6A"/>
    <w:rsid w:val="003E5037"/>
    <w:rsid w:val="003E5F85"/>
    <w:rsid w:val="003E72DD"/>
    <w:rsid w:val="003E73CD"/>
    <w:rsid w:val="003E7436"/>
    <w:rsid w:val="003E7B49"/>
    <w:rsid w:val="003E7B90"/>
    <w:rsid w:val="003F00CB"/>
    <w:rsid w:val="003F031D"/>
    <w:rsid w:val="003F08D4"/>
    <w:rsid w:val="003F092B"/>
    <w:rsid w:val="003F0CEF"/>
    <w:rsid w:val="003F0E24"/>
    <w:rsid w:val="003F0F34"/>
    <w:rsid w:val="003F1329"/>
    <w:rsid w:val="003F13E6"/>
    <w:rsid w:val="003F14F5"/>
    <w:rsid w:val="003F186B"/>
    <w:rsid w:val="003F186F"/>
    <w:rsid w:val="003F1B08"/>
    <w:rsid w:val="003F1C0A"/>
    <w:rsid w:val="003F1D46"/>
    <w:rsid w:val="003F2357"/>
    <w:rsid w:val="003F261E"/>
    <w:rsid w:val="003F2D06"/>
    <w:rsid w:val="003F2E1C"/>
    <w:rsid w:val="003F2EA1"/>
    <w:rsid w:val="003F30B8"/>
    <w:rsid w:val="003F31C9"/>
    <w:rsid w:val="003F371A"/>
    <w:rsid w:val="003F3821"/>
    <w:rsid w:val="003F38ED"/>
    <w:rsid w:val="003F3931"/>
    <w:rsid w:val="003F3A65"/>
    <w:rsid w:val="003F4834"/>
    <w:rsid w:val="003F48FF"/>
    <w:rsid w:val="003F4A41"/>
    <w:rsid w:val="003F5092"/>
    <w:rsid w:val="003F51B4"/>
    <w:rsid w:val="003F562C"/>
    <w:rsid w:val="003F57E0"/>
    <w:rsid w:val="003F5C1E"/>
    <w:rsid w:val="003F5C6C"/>
    <w:rsid w:val="003F5CA4"/>
    <w:rsid w:val="003F5D5B"/>
    <w:rsid w:val="003F5E0B"/>
    <w:rsid w:val="003F5ED8"/>
    <w:rsid w:val="003F5F8F"/>
    <w:rsid w:val="003F6166"/>
    <w:rsid w:val="003F636C"/>
    <w:rsid w:val="003F6626"/>
    <w:rsid w:val="003F66A3"/>
    <w:rsid w:val="003F6735"/>
    <w:rsid w:val="003F690B"/>
    <w:rsid w:val="003F6924"/>
    <w:rsid w:val="003F697C"/>
    <w:rsid w:val="003F6C17"/>
    <w:rsid w:val="003F6D9A"/>
    <w:rsid w:val="003F6FA2"/>
    <w:rsid w:val="003F7235"/>
    <w:rsid w:val="003F753F"/>
    <w:rsid w:val="003F7641"/>
    <w:rsid w:val="003F7E15"/>
    <w:rsid w:val="003F7E56"/>
    <w:rsid w:val="004003AA"/>
    <w:rsid w:val="004008F3"/>
    <w:rsid w:val="00401082"/>
    <w:rsid w:val="004011AA"/>
    <w:rsid w:val="0040126C"/>
    <w:rsid w:val="00401524"/>
    <w:rsid w:val="004015D2"/>
    <w:rsid w:val="00401784"/>
    <w:rsid w:val="004019CA"/>
    <w:rsid w:val="00401FE9"/>
    <w:rsid w:val="0040277C"/>
    <w:rsid w:val="00402828"/>
    <w:rsid w:val="00402862"/>
    <w:rsid w:val="0040305E"/>
    <w:rsid w:val="00403222"/>
    <w:rsid w:val="004033A6"/>
    <w:rsid w:val="00403634"/>
    <w:rsid w:val="004036F4"/>
    <w:rsid w:val="00403730"/>
    <w:rsid w:val="00403E87"/>
    <w:rsid w:val="0040485D"/>
    <w:rsid w:val="00404872"/>
    <w:rsid w:val="0040532A"/>
    <w:rsid w:val="00405363"/>
    <w:rsid w:val="004054DC"/>
    <w:rsid w:val="00405AB8"/>
    <w:rsid w:val="00405B38"/>
    <w:rsid w:val="00405D3A"/>
    <w:rsid w:val="0040614B"/>
    <w:rsid w:val="0040617F"/>
    <w:rsid w:val="00406353"/>
    <w:rsid w:val="00406A08"/>
    <w:rsid w:val="00406CDF"/>
    <w:rsid w:val="00406E53"/>
    <w:rsid w:val="00406F58"/>
    <w:rsid w:val="004070EA"/>
    <w:rsid w:val="0040752E"/>
    <w:rsid w:val="00407593"/>
    <w:rsid w:val="004078FB"/>
    <w:rsid w:val="00407F12"/>
    <w:rsid w:val="00407F6E"/>
    <w:rsid w:val="00410063"/>
    <w:rsid w:val="0041102C"/>
    <w:rsid w:val="004110A5"/>
    <w:rsid w:val="00411111"/>
    <w:rsid w:val="004111FC"/>
    <w:rsid w:val="0041128D"/>
    <w:rsid w:val="0041176B"/>
    <w:rsid w:val="00411D67"/>
    <w:rsid w:val="00412052"/>
    <w:rsid w:val="004121A9"/>
    <w:rsid w:val="004123AD"/>
    <w:rsid w:val="0041263E"/>
    <w:rsid w:val="004128E2"/>
    <w:rsid w:val="00412D2B"/>
    <w:rsid w:val="00412D7B"/>
    <w:rsid w:val="00412E10"/>
    <w:rsid w:val="00413203"/>
    <w:rsid w:val="00413289"/>
    <w:rsid w:val="00413383"/>
    <w:rsid w:val="00413496"/>
    <w:rsid w:val="00413CE2"/>
    <w:rsid w:val="00413E25"/>
    <w:rsid w:val="00414125"/>
    <w:rsid w:val="0041422F"/>
    <w:rsid w:val="004142AD"/>
    <w:rsid w:val="004142BA"/>
    <w:rsid w:val="00414477"/>
    <w:rsid w:val="00414643"/>
    <w:rsid w:val="00414821"/>
    <w:rsid w:val="00414A3F"/>
    <w:rsid w:val="00414AD0"/>
    <w:rsid w:val="00414EF8"/>
    <w:rsid w:val="004151E0"/>
    <w:rsid w:val="0041529E"/>
    <w:rsid w:val="004154BD"/>
    <w:rsid w:val="004156DC"/>
    <w:rsid w:val="00415A2F"/>
    <w:rsid w:val="0041683E"/>
    <w:rsid w:val="00417265"/>
    <w:rsid w:val="00417380"/>
    <w:rsid w:val="00417441"/>
    <w:rsid w:val="00417458"/>
    <w:rsid w:val="004204E3"/>
    <w:rsid w:val="00420532"/>
    <w:rsid w:val="00420AF8"/>
    <w:rsid w:val="00420AFB"/>
    <w:rsid w:val="00420F3E"/>
    <w:rsid w:val="004213A2"/>
    <w:rsid w:val="0042146F"/>
    <w:rsid w:val="00421BDE"/>
    <w:rsid w:val="00421EE2"/>
    <w:rsid w:val="00421F62"/>
    <w:rsid w:val="004222A9"/>
    <w:rsid w:val="00422441"/>
    <w:rsid w:val="004224A7"/>
    <w:rsid w:val="0042254A"/>
    <w:rsid w:val="0042262A"/>
    <w:rsid w:val="0042283C"/>
    <w:rsid w:val="00422CC5"/>
    <w:rsid w:val="00423233"/>
    <w:rsid w:val="0042327C"/>
    <w:rsid w:val="00423344"/>
    <w:rsid w:val="0042345B"/>
    <w:rsid w:val="004234D2"/>
    <w:rsid w:val="00423B23"/>
    <w:rsid w:val="00423E18"/>
    <w:rsid w:val="00423E98"/>
    <w:rsid w:val="00424082"/>
    <w:rsid w:val="00424214"/>
    <w:rsid w:val="0042425F"/>
    <w:rsid w:val="00424743"/>
    <w:rsid w:val="00424A5B"/>
    <w:rsid w:val="00424BF1"/>
    <w:rsid w:val="00424E02"/>
    <w:rsid w:val="00424E1B"/>
    <w:rsid w:val="004250AD"/>
    <w:rsid w:val="00425432"/>
    <w:rsid w:val="00425750"/>
    <w:rsid w:val="0042597B"/>
    <w:rsid w:val="00425A8C"/>
    <w:rsid w:val="00425B05"/>
    <w:rsid w:val="00425EE2"/>
    <w:rsid w:val="0042647F"/>
    <w:rsid w:val="00426739"/>
    <w:rsid w:val="004267BC"/>
    <w:rsid w:val="00426CA8"/>
    <w:rsid w:val="0042770A"/>
    <w:rsid w:val="00427AED"/>
    <w:rsid w:val="00427D34"/>
    <w:rsid w:val="004300CC"/>
    <w:rsid w:val="004300DF"/>
    <w:rsid w:val="004306B4"/>
    <w:rsid w:val="00430E96"/>
    <w:rsid w:val="00431104"/>
    <w:rsid w:val="004311E7"/>
    <w:rsid w:val="0043146E"/>
    <w:rsid w:val="004314C7"/>
    <w:rsid w:val="00431533"/>
    <w:rsid w:val="004319CD"/>
    <w:rsid w:val="00431CB6"/>
    <w:rsid w:val="00431ECA"/>
    <w:rsid w:val="00431F54"/>
    <w:rsid w:val="00431FDA"/>
    <w:rsid w:val="0043227E"/>
    <w:rsid w:val="0043241E"/>
    <w:rsid w:val="004328B7"/>
    <w:rsid w:val="0043291E"/>
    <w:rsid w:val="00432A11"/>
    <w:rsid w:val="00432B73"/>
    <w:rsid w:val="00432D89"/>
    <w:rsid w:val="00432E8B"/>
    <w:rsid w:val="00434003"/>
    <w:rsid w:val="004344C4"/>
    <w:rsid w:val="004346F6"/>
    <w:rsid w:val="00434A50"/>
    <w:rsid w:val="00434FD1"/>
    <w:rsid w:val="0043516D"/>
    <w:rsid w:val="004357D0"/>
    <w:rsid w:val="00435AC7"/>
    <w:rsid w:val="00435DEC"/>
    <w:rsid w:val="00436E15"/>
    <w:rsid w:val="0043707B"/>
    <w:rsid w:val="004372EA"/>
    <w:rsid w:val="00437359"/>
    <w:rsid w:val="00437451"/>
    <w:rsid w:val="00437574"/>
    <w:rsid w:val="0043765F"/>
    <w:rsid w:val="00437F5D"/>
    <w:rsid w:val="0044020F"/>
    <w:rsid w:val="004403EA"/>
    <w:rsid w:val="0044041F"/>
    <w:rsid w:val="00440827"/>
    <w:rsid w:val="00440968"/>
    <w:rsid w:val="00440A53"/>
    <w:rsid w:val="00440B1C"/>
    <w:rsid w:val="00440D74"/>
    <w:rsid w:val="004417AF"/>
    <w:rsid w:val="00441829"/>
    <w:rsid w:val="00441A28"/>
    <w:rsid w:val="00441CEC"/>
    <w:rsid w:val="004421F4"/>
    <w:rsid w:val="004421F7"/>
    <w:rsid w:val="004422AF"/>
    <w:rsid w:val="00442A94"/>
    <w:rsid w:val="00442E83"/>
    <w:rsid w:val="00442F30"/>
    <w:rsid w:val="00442F6C"/>
    <w:rsid w:val="00442F72"/>
    <w:rsid w:val="00442F95"/>
    <w:rsid w:val="0044361C"/>
    <w:rsid w:val="00443871"/>
    <w:rsid w:val="004438CB"/>
    <w:rsid w:val="004439BE"/>
    <w:rsid w:val="00443B9A"/>
    <w:rsid w:val="00443E55"/>
    <w:rsid w:val="00443FBB"/>
    <w:rsid w:val="00444024"/>
    <w:rsid w:val="00444A1D"/>
    <w:rsid w:val="00444D10"/>
    <w:rsid w:val="00444EEF"/>
    <w:rsid w:val="00444F52"/>
    <w:rsid w:val="00444FAC"/>
    <w:rsid w:val="00445001"/>
    <w:rsid w:val="00445208"/>
    <w:rsid w:val="0044581B"/>
    <w:rsid w:val="00445BEC"/>
    <w:rsid w:val="00445C12"/>
    <w:rsid w:val="00445CDF"/>
    <w:rsid w:val="00445CEE"/>
    <w:rsid w:val="00445D1C"/>
    <w:rsid w:val="00447104"/>
    <w:rsid w:val="0044747E"/>
    <w:rsid w:val="00447523"/>
    <w:rsid w:val="00447567"/>
    <w:rsid w:val="004478F2"/>
    <w:rsid w:val="00447A5A"/>
    <w:rsid w:val="004501FE"/>
    <w:rsid w:val="00450289"/>
    <w:rsid w:val="00450606"/>
    <w:rsid w:val="00450883"/>
    <w:rsid w:val="00450A99"/>
    <w:rsid w:val="00450CE3"/>
    <w:rsid w:val="00450D18"/>
    <w:rsid w:val="00450E99"/>
    <w:rsid w:val="0045163C"/>
    <w:rsid w:val="004516DF"/>
    <w:rsid w:val="00451770"/>
    <w:rsid w:val="00451852"/>
    <w:rsid w:val="0045189B"/>
    <w:rsid w:val="00452464"/>
    <w:rsid w:val="0045290A"/>
    <w:rsid w:val="00452938"/>
    <w:rsid w:val="00452A7D"/>
    <w:rsid w:val="00452E3F"/>
    <w:rsid w:val="0045335B"/>
    <w:rsid w:val="004534AE"/>
    <w:rsid w:val="00453511"/>
    <w:rsid w:val="00453803"/>
    <w:rsid w:val="0045381E"/>
    <w:rsid w:val="00453C88"/>
    <w:rsid w:val="00453EDC"/>
    <w:rsid w:val="00453FE5"/>
    <w:rsid w:val="004545F3"/>
    <w:rsid w:val="00454C8D"/>
    <w:rsid w:val="00454DA9"/>
    <w:rsid w:val="00454EA3"/>
    <w:rsid w:val="004554B1"/>
    <w:rsid w:val="004555F2"/>
    <w:rsid w:val="00455711"/>
    <w:rsid w:val="0045654F"/>
    <w:rsid w:val="00456681"/>
    <w:rsid w:val="00456E4D"/>
    <w:rsid w:val="0045703F"/>
    <w:rsid w:val="004576AF"/>
    <w:rsid w:val="00457E66"/>
    <w:rsid w:val="00460205"/>
    <w:rsid w:val="00460822"/>
    <w:rsid w:val="00460A52"/>
    <w:rsid w:val="00460B02"/>
    <w:rsid w:val="00460C6B"/>
    <w:rsid w:val="00460F40"/>
    <w:rsid w:val="00461133"/>
    <w:rsid w:val="0046113A"/>
    <w:rsid w:val="0046202D"/>
    <w:rsid w:val="00462120"/>
    <w:rsid w:val="004622BC"/>
    <w:rsid w:val="004622E7"/>
    <w:rsid w:val="00463589"/>
    <w:rsid w:val="00463697"/>
    <w:rsid w:val="00463888"/>
    <w:rsid w:val="0046390B"/>
    <w:rsid w:val="00463960"/>
    <w:rsid w:val="004639D0"/>
    <w:rsid w:val="00463C5F"/>
    <w:rsid w:val="00463E5B"/>
    <w:rsid w:val="00463E90"/>
    <w:rsid w:val="00463F75"/>
    <w:rsid w:val="00464020"/>
    <w:rsid w:val="0046454C"/>
    <w:rsid w:val="00464A8A"/>
    <w:rsid w:val="00464B07"/>
    <w:rsid w:val="00464B10"/>
    <w:rsid w:val="00464C05"/>
    <w:rsid w:val="004654B1"/>
    <w:rsid w:val="00465799"/>
    <w:rsid w:val="004657F4"/>
    <w:rsid w:val="00465FFF"/>
    <w:rsid w:val="00466382"/>
    <w:rsid w:val="004668EB"/>
    <w:rsid w:val="00466A92"/>
    <w:rsid w:val="00466C3C"/>
    <w:rsid w:val="00466D1A"/>
    <w:rsid w:val="00467529"/>
    <w:rsid w:val="004675DA"/>
    <w:rsid w:val="00467797"/>
    <w:rsid w:val="00467AC0"/>
    <w:rsid w:val="00467B5C"/>
    <w:rsid w:val="00467C8D"/>
    <w:rsid w:val="00467E22"/>
    <w:rsid w:val="00467E39"/>
    <w:rsid w:val="0047054D"/>
    <w:rsid w:val="00470BAC"/>
    <w:rsid w:val="00470CC2"/>
    <w:rsid w:val="00470E13"/>
    <w:rsid w:val="004711B7"/>
    <w:rsid w:val="004713CD"/>
    <w:rsid w:val="004715D7"/>
    <w:rsid w:val="0047170A"/>
    <w:rsid w:val="00471821"/>
    <w:rsid w:val="004718AE"/>
    <w:rsid w:val="00471AC5"/>
    <w:rsid w:val="00471D3E"/>
    <w:rsid w:val="00472182"/>
    <w:rsid w:val="0047285C"/>
    <w:rsid w:val="004728AE"/>
    <w:rsid w:val="00473168"/>
    <w:rsid w:val="004733B0"/>
    <w:rsid w:val="0047359A"/>
    <w:rsid w:val="004737F5"/>
    <w:rsid w:val="00473BEF"/>
    <w:rsid w:val="00473CFE"/>
    <w:rsid w:val="00474068"/>
    <w:rsid w:val="004740BC"/>
    <w:rsid w:val="0047429F"/>
    <w:rsid w:val="0047457D"/>
    <w:rsid w:val="004748F1"/>
    <w:rsid w:val="00474CA9"/>
    <w:rsid w:val="00474CDC"/>
    <w:rsid w:val="00474D1D"/>
    <w:rsid w:val="004750E4"/>
    <w:rsid w:val="004751B0"/>
    <w:rsid w:val="004754DF"/>
    <w:rsid w:val="00475B24"/>
    <w:rsid w:val="00475DC5"/>
    <w:rsid w:val="00475E08"/>
    <w:rsid w:val="00475F55"/>
    <w:rsid w:val="004762CB"/>
    <w:rsid w:val="00476B82"/>
    <w:rsid w:val="00476D19"/>
    <w:rsid w:val="00476EE1"/>
    <w:rsid w:val="00477020"/>
    <w:rsid w:val="00477372"/>
    <w:rsid w:val="004774E2"/>
    <w:rsid w:val="00477727"/>
    <w:rsid w:val="00477750"/>
    <w:rsid w:val="00477B8E"/>
    <w:rsid w:val="00477E54"/>
    <w:rsid w:val="00477EFC"/>
    <w:rsid w:val="00480441"/>
    <w:rsid w:val="00480676"/>
    <w:rsid w:val="0048083A"/>
    <w:rsid w:val="00480A76"/>
    <w:rsid w:val="00480AC3"/>
    <w:rsid w:val="00480D67"/>
    <w:rsid w:val="00481531"/>
    <w:rsid w:val="00481EBC"/>
    <w:rsid w:val="00482224"/>
    <w:rsid w:val="00482272"/>
    <w:rsid w:val="004823E1"/>
    <w:rsid w:val="00482D67"/>
    <w:rsid w:val="00483763"/>
    <w:rsid w:val="00483B01"/>
    <w:rsid w:val="00483D87"/>
    <w:rsid w:val="00483FA5"/>
    <w:rsid w:val="00484067"/>
    <w:rsid w:val="00484B25"/>
    <w:rsid w:val="00484B83"/>
    <w:rsid w:val="00484F88"/>
    <w:rsid w:val="0048502A"/>
    <w:rsid w:val="00485248"/>
    <w:rsid w:val="00485AFD"/>
    <w:rsid w:val="00485FEB"/>
    <w:rsid w:val="00486330"/>
    <w:rsid w:val="0048647E"/>
    <w:rsid w:val="004864DB"/>
    <w:rsid w:val="0048670A"/>
    <w:rsid w:val="004867C9"/>
    <w:rsid w:val="004868D2"/>
    <w:rsid w:val="00486A47"/>
    <w:rsid w:val="00486E6C"/>
    <w:rsid w:val="0048714A"/>
    <w:rsid w:val="004871E7"/>
    <w:rsid w:val="004874BD"/>
    <w:rsid w:val="00487615"/>
    <w:rsid w:val="00487BCB"/>
    <w:rsid w:val="00487C3F"/>
    <w:rsid w:val="00487DAC"/>
    <w:rsid w:val="004908DB"/>
    <w:rsid w:val="00490A8A"/>
    <w:rsid w:val="00490B73"/>
    <w:rsid w:val="0049112D"/>
    <w:rsid w:val="00491393"/>
    <w:rsid w:val="00491F2B"/>
    <w:rsid w:val="00492284"/>
    <w:rsid w:val="004924C1"/>
    <w:rsid w:val="0049250D"/>
    <w:rsid w:val="00492AE2"/>
    <w:rsid w:val="00492E20"/>
    <w:rsid w:val="00492E21"/>
    <w:rsid w:val="004931D4"/>
    <w:rsid w:val="00493442"/>
    <w:rsid w:val="004935C3"/>
    <w:rsid w:val="00493A0E"/>
    <w:rsid w:val="00494249"/>
    <w:rsid w:val="004944E4"/>
    <w:rsid w:val="0049460C"/>
    <w:rsid w:val="004948D8"/>
    <w:rsid w:val="0049497A"/>
    <w:rsid w:val="00494A05"/>
    <w:rsid w:val="00494B3F"/>
    <w:rsid w:val="00494E60"/>
    <w:rsid w:val="004951B8"/>
    <w:rsid w:val="004953DA"/>
    <w:rsid w:val="00495A4A"/>
    <w:rsid w:val="00495FF6"/>
    <w:rsid w:val="00496036"/>
    <w:rsid w:val="0049647D"/>
    <w:rsid w:val="0049652D"/>
    <w:rsid w:val="00496810"/>
    <w:rsid w:val="00496CCD"/>
    <w:rsid w:val="00496D37"/>
    <w:rsid w:val="004971BE"/>
    <w:rsid w:val="00497849"/>
    <w:rsid w:val="0049789C"/>
    <w:rsid w:val="00497B38"/>
    <w:rsid w:val="00497DFC"/>
    <w:rsid w:val="00497E8D"/>
    <w:rsid w:val="004A00C7"/>
    <w:rsid w:val="004A0273"/>
    <w:rsid w:val="004A0384"/>
    <w:rsid w:val="004A0605"/>
    <w:rsid w:val="004A09E7"/>
    <w:rsid w:val="004A0CB5"/>
    <w:rsid w:val="004A0EED"/>
    <w:rsid w:val="004A117C"/>
    <w:rsid w:val="004A1365"/>
    <w:rsid w:val="004A178A"/>
    <w:rsid w:val="004A18E6"/>
    <w:rsid w:val="004A1A1C"/>
    <w:rsid w:val="004A2000"/>
    <w:rsid w:val="004A220E"/>
    <w:rsid w:val="004A22B1"/>
    <w:rsid w:val="004A244A"/>
    <w:rsid w:val="004A2AD0"/>
    <w:rsid w:val="004A2DEA"/>
    <w:rsid w:val="004A323F"/>
    <w:rsid w:val="004A32B4"/>
    <w:rsid w:val="004A3A8C"/>
    <w:rsid w:val="004A3C82"/>
    <w:rsid w:val="004A3D87"/>
    <w:rsid w:val="004A4318"/>
    <w:rsid w:val="004A44C5"/>
    <w:rsid w:val="004A475B"/>
    <w:rsid w:val="004A4A9E"/>
    <w:rsid w:val="004A4F8B"/>
    <w:rsid w:val="004A502A"/>
    <w:rsid w:val="004A51D1"/>
    <w:rsid w:val="004A5D31"/>
    <w:rsid w:val="004A60D9"/>
    <w:rsid w:val="004A6141"/>
    <w:rsid w:val="004A6190"/>
    <w:rsid w:val="004A63FF"/>
    <w:rsid w:val="004A64FB"/>
    <w:rsid w:val="004A65EE"/>
    <w:rsid w:val="004A6650"/>
    <w:rsid w:val="004A669F"/>
    <w:rsid w:val="004A6992"/>
    <w:rsid w:val="004A69DF"/>
    <w:rsid w:val="004A6B81"/>
    <w:rsid w:val="004A6B97"/>
    <w:rsid w:val="004A6D31"/>
    <w:rsid w:val="004A7016"/>
    <w:rsid w:val="004A732F"/>
    <w:rsid w:val="004A7447"/>
    <w:rsid w:val="004A7836"/>
    <w:rsid w:val="004A79E7"/>
    <w:rsid w:val="004A7EAD"/>
    <w:rsid w:val="004A7EE3"/>
    <w:rsid w:val="004B013F"/>
    <w:rsid w:val="004B015E"/>
    <w:rsid w:val="004B07F9"/>
    <w:rsid w:val="004B0BFD"/>
    <w:rsid w:val="004B132C"/>
    <w:rsid w:val="004B177E"/>
    <w:rsid w:val="004B19FC"/>
    <w:rsid w:val="004B1B50"/>
    <w:rsid w:val="004B209D"/>
    <w:rsid w:val="004B216F"/>
    <w:rsid w:val="004B219A"/>
    <w:rsid w:val="004B25D2"/>
    <w:rsid w:val="004B283F"/>
    <w:rsid w:val="004B2A5C"/>
    <w:rsid w:val="004B2E1B"/>
    <w:rsid w:val="004B32C2"/>
    <w:rsid w:val="004B3308"/>
    <w:rsid w:val="004B34AC"/>
    <w:rsid w:val="004B3631"/>
    <w:rsid w:val="004B3930"/>
    <w:rsid w:val="004B3C00"/>
    <w:rsid w:val="004B3E86"/>
    <w:rsid w:val="004B3FA3"/>
    <w:rsid w:val="004B408D"/>
    <w:rsid w:val="004B4154"/>
    <w:rsid w:val="004B427E"/>
    <w:rsid w:val="004B4296"/>
    <w:rsid w:val="004B446A"/>
    <w:rsid w:val="004B4610"/>
    <w:rsid w:val="004B4943"/>
    <w:rsid w:val="004B4B54"/>
    <w:rsid w:val="004B4CE9"/>
    <w:rsid w:val="004B5179"/>
    <w:rsid w:val="004B537A"/>
    <w:rsid w:val="004B55E7"/>
    <w:rsid w:val="004B5689"/>
    <w:rsid w:val="004B5E53"/>
    <w:rsid w:val="004B5F56"/>
    <w:rsid w:val="004B650E"/>
    <w:rsid w:val="004B68BA"/>
    <w:rsid w:val="004B6A3B"/>
    <w:rsid w:val="004B6FDD"/>
    <w:rsid w:val="004B705B"/>
    <w:rsid w:val="004B726B"/>
    <w:rsid w:val="004B7414"/>
    <w:rsid w:val="004B7B72"/>
    <w:rsid w:val="004B7D09"/>
    <w:rsid w:val="004B7F7D"/>
    <w:rsid w:val="004C023B"/>
    <w:rsid w:val="004C0259"/>
    <w:rsid w:val="004C0311"/>
    <w:rsid w:val="004C0778"/>
    <w:rsid w:val="004C0972"/>
    <w:rsid w:val="004C0A0F"/>
    <w:rsid w:val="004C1091"/>
    <w:rsid w:val="004C146A"/>
    <w:rsid w:val="004C14C3"/>
    <w:rsid w:val="004C1618"/>
    <w:rsid w:val="004C18B7"/>
    <w:rsid w:val="004C1C02"/>
    <w:rsid w:val="004C1C6F"/>
    <w:rsid w:val="004C1E6E"/>
    <w:rsid w:val="004C1FC3"/>
    <w:rsid w:val="004C1FD7"/>
    <w:rsid w:val="004C2273"/>
    <w:rsid w:val="004C2742"/>
    <w:rsid w:val="004C27C8"/>
    <w:rsid w:val="004C2AA3"/>
    <w:rsid w:val="004C2B5F"/>
    <w:rsid w:val="004C3153"/>
    <w:rsid w:val="004C31E7"/>
    <w:rsid w:val="004C344D"/>
    <w:rsid w:val="004C3673"/>
    <w:rsid w:val="004C36B8"/>
    <w:rsid w:val="004C4815"/>
    <w:rsid w:val="004C49C0"/>
    <w:rsid w:val="004C49FE"/>
    <w:rsid w:val="004C4D18"/>
    <w:rsid w:val="004C4D46"/>
    <w:rsid w:val="004C4EE5"/>
    <w:rsid w:val="004C506A"/>
    <w:rsid w:val="004C50DB"/>
    <w:rsid w:val="004C5410"/>
    <w:rsid w:val="004C58DC"/>
    <w:rsid w:val="004C5AEE"/>
    <w:rsid w:val="004C5E1B"/>
    <w:rsid w:val="004C6328"/>
    <w:rsid w:val="004C65A2"/>
    <w:rsid w:val="004C69D7"/>
    <w:rsid w:val="004C6A93"/>
    <w:rsid w:val="004C6BB3"/>
    <w:rsid w:val="004C6CD9"/>
    <w:rsid w:val="004C6DF5"/>
    <w:rsid w:val="004C6EDE"/>
    <w:rsid w:val="004C7192"/>
    <w:rsid w:val="004C7BC2"/>
    <w:rsid w:val="004D0001"/>
    <w:rsid w:val="004D032A"/>
    <w:rsid w:val="004D049E"/>
    <w:rsid w:val="004D09B6"/>
    <w:rsid w:val="004D0FA2"/>
    <w:rsid w:val="004D100B"/>
    <w:rsid w:val="004D1141"/>
    <w:rsid w:val="004D13C3"/>
    <w:rsid w:val="004D14D1"/>
    <w:rsid w:val="004D1762"/>
    <w:rsid w:val="004D1B82"/>
    <w:rsid w:val="004D1C1B"/>
    <w:rsid w:val="004D259C"/>
    <w:rsid w:val="004D25CF"/>
    <w:rsid w:val="004D27F9"/>
    <w:rsid w:val="004D285F"/>
    <w:rsid w:val="004D2A26"/>
    <w:rsid w:val="004D2B6C"/>
    <w:rsid w:val="004D2BC1"/>
    <w:rsid w:val="004D2D00"/>
    <w:rsid w:val="004D2D26"/>
    <w:rsid w:val="004D30FB"/>
    <w:rsid w:val="004D36BE"/>
    <w:rsid w:val="004D3B3D"/>
    <w:rsid w:val="004D4168"/>
    <w:rsid w:val="004D4259"/>
    <w:rsid w:val="004D42C4"/>
    <w:rsid w:val="004D4382"/>
    <w:rsid w:val="004D43DF"/>
    <w:rsid w:val="004D4400"/>
    <w:rsid w:val="004D45F1"/>
    <w:rsid w:val="004D46FA"/>
    <w:rsid w:val="004D495F"/>
    <w:rsid w:val="004D51C6"/>
    <w:rsid w:val="004D5423"/>
    <w:rsid w:val="004D54F8"/>
    <w:rsid w:val="004D5545"/>
    <w:rsid w:val="004D5557"/>
    <w:rsid w:val="004D5697"/>
    <w:rsid w:val="004D5D5B"/>
    <w:rsid w:val="004D60FB"/>
    <w:rsid w:val="004D6252"/>
    <w:rsid w:val="004D66CE"/>
    <w:rsid w:val="004D6950"/>
    <w:rsid w:val="004D6E67"/>
    <w:rsid w:val="004D6F5F"/>
    <w:rsid w:val="004D7166"/>
    <w:rsid w:val="004D72CE"/>
    <w:rsid w:val="004D7360"/>
    <w:rsid w:val="004D73CD"/>
    <w:rsid w:val="004D7729"/>
    <w:rsid w:val="004D77E1"/>
    <w:rsid w:val="004D7857"/>
    <w:rsid w:val="004D7EF3"/>
    <w:rsid w:val="004D7F43"/>
    <w:rsid w:val="004E03DA"/>
    <w:rsid w:val="004E0C43"/>
    <w:rsid w:val="004E0E17"/>
    <w:rsid w:val="004E1316"/>
    <w:rsid w:val="004E1356"/>
    <w:rsid w:val="004E148F"/>
    <w:rsid w:val="004E16DE"/>
    <w:rsid w:val="004E1ADF"/>
    <w:rsid w:val="004E1AF8"/>
    <w:rsid w:val="004E1BFE"/>
    <w:rsid w:val="004E1CA7"/>
    <w:rsid w:val="004E1D90"/>
    <w:rsid w:val="004E21D2"/>
    <w:rsid w:val="004E2F21"/>
    <w:rsid w:val="004E2F3D"/>
    <w:rsid w:val="004E317B"/>
    <w:rsid w:val="004E342D"/>
    <w:rsid w:val="004E370C"/>
    <w:rsid w:val="004E3F15"/>
    <w:rsid w:val="004E3F65"/>
    <w:rsid w:val="004E3F94"/>
    <w:rsid w:val="004E410E"/>
    <w:rsid w:val="004E4563"/>
    <w:rsid w:val="004E4752"/>
    <w:rsid w:val="004E47CD"/>
    <w:rsid w:val="004E495C"/>
    <w:rsid w:val="004E4B03"/>
    <w:rsid w:val="004E4B12"/>
    <w:rsid w:val="004E4C79"/>
    <w:rsid w:val="004E560B"/>
    <w:rsid w:val="004E5796"/>
    <w:rsid w:val="004E5860"/>
    <w:rsid w:val="004E594A"/>
    <w:rsid w:val="004E5CA8"/>
    <w:rsid w:val="004E6080"/>
    <w:rsid w:val="004E640A"/>
    <w:rsid w:val="004E6671"/>
    <w:rsid w:val="004E67D1"/>
    <w:rsid w:val="004E7193"/>
    <w:rsid w:val="004E73F1"/>
    <w:rsid w:val="004E74DB"/>
    <w:rsid w:val="004E7650"/>
    <w:rsid w:val="004E77B1"/>
    <w:rsid w:val="004F01EB"/>
    <w:rsid w:val="004F0252"/>
    <w:rsid w:val="004F06D3"/>
    <w:rsid w:val="004F085E"/>
    <w:rsid w:val="004F0E47"/>
    <w:rsid w:val="004F0E8A"/>
    <w:rsid w:val="004F0FD7"/>
    <w:rsid w:val="004F10E8"/>
    <w:rsid w:val="004F1241"/>
    <w:rsid w:val="004F1500"/>
    <w:rsid w:val="004F1506"/>
    <w:rsid w:val="004F179C"/>
    <w:rsid w:val="004F1B33"/>
    <w:rsid w:val="004F1BF2"/>
    <w:rsid w:val="004F1C1D"/>
    <w:rsid w:val="004F1C5D"/>
    <w:rsid w:val="004F1F37"/>
    <w:rsid w:val="004F23E1"/>
    <w:rsid w:val="004F27E7"/>
    <w:rsid w:val="004F2B96"/>
    <w:rsid w:val="004F2DA3"/>
    <w:rsid w:val="004F2EA6"/>
    <w:rsid w:val="004F2F22"/>
    <w:rsid w:val="004F333E"/>
    <w:rsid w:val="004F3383"/>
    <w:rsid w:val="004F33CC"/>
    <w:rsid w:val="004F34E7"/>
    <w:rsid w:val="004F3611"/>
    <w:rsid w:val="004F3774"/>
    <w:rsid w:val="004F37DE"/>
    <w:rsid w:val="004F3827"/>
    <w:rsid w:val="004F3C11"/>
    <w:rsid w:val="004F3C23"/>
    <w:rsid w:val="004F4449"/>
    <w:rsid w:val="004F4555"/>
    <w:rsid w:val="004F45D6"/>
    <w:rsid w:val="004F4851"/>
    <w:rsid w:val="004F4AEB"/>
    <w:rsid w:val="004F5241"/>
    <w:rsid w:val="004F57DB"/>
    <w:rsid w:val="004F582B"/>
    <w:rsid w:val="004F5883"/>
    <w:rsid w:val="004F58BC"/>
    <w:rsid w:val="004F5969"/>
    <w:rsid w:val="004F5AF6"/>
    <w:rsid w:val="004F61A7"/>
    <w:rsid w:val="004F68DA"/>
    <w:rsid w:val="004F6D83"/>
    <w:rsid w:val="004F6E1A"/>
    <w:rsid w:val="004F6EB5"/>
    <w:rsid w:val="004F709D"/>
    <w:rsid w:val="004F72E3"/>
    <w:rsid w:val="004F7466"/>
    <w:rsid w:val="004F7A86"/>
    <w:rsid w:val="004F7AA0"/>
    <w:rsid w:val="004F7C28"/>
    <w:rsid w:val="004F7FDA"/>
    <w:rsid w:val="00500044"/>
    <w:rsid w:val="00500266"/>
    <w:rsid w:val="00500C01"/>
    <w:rsid w:val="00500CD3"/>
    <w:rsid w:val="00500F22"/>
    <w:rsid w:val="00501004"/>
    <w:rsid w:val="005017FA"/>
    <w:rsid w:val="0050209F"/>
    <w:rsid w:val="0050229E"/>
    <w:rsid w:val="0050278F"/>
    <w:rsid w:val="005027CE"/>
    <w:rsid w:val="00502904"/>
    <w:rsid w:val="00502B17"/>
    <w:rsid w:val="00502D45"/>
    <w:rsid w:val="005035C2"/>
    <w:rsid w:val="0050391C"/>
    <w:rsid w:val="0050439F"/>
    <w:rsid w:val="005045A3"/>
    <w:rsid w:val="005049C4"/>
    <w:rsid w:val="005049FF"/>
    <w:rsid w:val="00504ADE"/>
    <w:rsid w:val="00504B48"/>
    <w:rsid w:val="00504C25"/>
    <w:rsid w:val="00505066"/>
    <w:rsid w:val="00505DFD"/>
    <w:rsid w:val="00505EC0"/>
    <w:rsid w:val="00506020"/>
    <w:rsid w:val="0050616B"/>
    <w:rsid w:val="0050624F"/>
    <w:rsid w:val="0050639B"/>
    <w:rsid w:val="00506514"/>
    <w:rsid w:val="00506550"/>
    <w:rsid w:val="00506577"/>
    <w:rsid w:val="0050664E"/>
    <w:rsid w:val="00506839"/>
    <w:rsid w:val="00507553"/>
    <w:rsid w:val="005077B4"/>
    <w:rsid w:val="0050784A"/>
    <w:rsid w:val="0050786C"/>
    <w:rsid w:val="005079CC"/>
    <w:rsid w:val="00507B11"/>
    <w:rsid w:val="005100D7"/>
    <w:rsid w:val="00510381"/>
    <w:rsid w:val="0051087B"/>
    <w:rsid w:val="005108A6"/>
    <w:rsid w:val="005109F4"/>
    <w:rsid w:val="00510BC2"/>
    <w:rsid w:val="00510BF3"/>
    <w:rsid w:val="0051151B"/>
    <w:rsid w:val="005115AC"/>
    <w:rsid w:val="00511761"/>
    <w:rsid w:val="00511835"/>
    <w:rsid w:val="005119AE"/>
    <w:rsid w:val="00511A99"/>
    <w:rsid w:val="00511B3E"/>
    <w:rsid w:val="00511C00"/>
    <w:rsid w:val="00511D83"/>
    <w:rsid w:val="00511D9B"/>
    <w:rsid w:val="00511E2F"/>
    <w:rsid w:val="00511F95"/>
    <w:rsid w:val="00512CAC"/>
    <w:rsid w:val="0051332B"/>
    <w:rsid w:val="005137DA"/>
    <w:rsid w:val="005138D7"/>
    <w:rsid w:val="00513F27"/>
    <w:rsid w:val="00513F64"/>
    <w:rsid w:val="00514696"/>
    <w:rsid w:val="00514EAF"/>
    <w:rsid w:val="00514EB1"/>
    <w:rsid w:val="00514F8C"/>
    <w:rsid w:val="005151C7"/>
    <w:rsid w:val="00515494"/>
    <w:rsid w:val="005154D3"/>
    <w:rsid w:val="005154D9"/>
    <w:rsid w:val="00515974"/>
    <w:rsid w:val="00515C13"/>
    <w:rsid w:val="00515C7F"/>
    <w:rsid w:val="00516065"/>
    <w:rsid w:val="0051644E"/>
    <w:rsid w:val="005165B5"/>
    <w:rsid w:val="00516898"/>
    <w:rsid w:val="00516B12"/>
    <w:rsid w:val="00517136"/>
    <w:rsid w:val="0051787E"/>
    <w:rsid w:val="00517C32"/>
    <w:rsid w:val="00517F38"/>
    <w:rsid w:val="00520126"/>
    <w:rsid w:val="00520239"/>
    <w:rsid w:val="005203D7"/>
    <w:rsid w:val="00520468"/>
    <w:rsid w:val="00520850"/>
    <w:rsid w:val="00520954"/>
    <w:rsid w:val="005209D7"/>
    <w:rsid w:val="00520D29"/>
    <w:rsid w:val="00520DCC"/>
    <w:rsid w:val="005212EA"/>
    <w:rsid w:val="0052144B"/>
    <w:rsid w:val="005216C3"/>
    <w:rsid w:val="00521B6A"/>
    <w:rsid w:val="00521EF9"/>
    <w:rsid w:val="00522252"/>
    <w:rsid w:val="0052232B"/>
    <w:rsid w:val="005225D1"/>
    <w:rsid w:val="005234C2"/>
    <w:rsid w:val="0052354B"/>
    <w:rsid w:val="005237A4"/>
    <w:rsid w:val="0052397B"/>
    <w:rsid w:val="00523A20"/>
    <w:rsid w:val="00523BA0"/>
    <w:rsid w:val="00523EB8"/>
    <w:rsid w:val="00523EF8"/>
    <w:rsid w:val="00523F61"/>
    <w:rsid w:val="0052408A"/>
    <w:rsid w:val="005240EA"/>
    <w:rsid w:val="00524810"/>
    <w:rsid w:val="00524D32"/>
    <w:rsid w:val="00524DB9"/>
    <w:rsid w:val="00524E37"/>
    <w:rsid w:val="00525016"/>
    <w:rsid w:val="00525497"/>
    <w:rsid w:val="00525933"/>
    <w:rsid w:val="00525B27"/>
    <w:rsid w:val="00525B6D"/>
    <w:rsid w:val="00525BD6"/>
    <w:rsid w:val="00526415"/>
    <w:rsid w:val="00526688"/>
    <w:rsid w:val="0052683D"/>
    <w:rsid w:val="00526880"/>
    <w:rsid w:val="0052697E"/>
    <w:rsid w:val="00526ADB"/>
    <w:rsid w:val="00526D1F"/>
    <w:rsid w:val="00526F26"/>
    <w:rsid w:val="00526F27"/>
    <w:rsid w:val="0052737D"/>
    <w:rsid w:val="00527480"/>
    <w:rsid w:val="0052785A"/>
    <w:rsid w:val="00527A09"/>
    <w:rsid w:val="00530562"/>
    <w:rsid w:val="00530B5B"/>
    <w:rsid w:val="00530F7E"/>
    <w:rsid w:val="00530FE4"/>
    <w:rsid w:val="005312F0"/>
    <w:rsid w:val="005313FE"/>
    <w:rsid w:val="0053148F"/>
    <w:rsid w:val="005315DE"/>
    <w:rsid w:val="00531BBD"/>
    <w:rsid w:val="00531C01"/>
    <w:rsid w:val="00531EE8"/>
    <w:rsid w:val="00532824"/>
    <w:rsid w:val="00532A01"/>
    <w:rsid w:val="00532ED2"/>
    <w:rsid w:val="00532F82"/>
    <w:rsid w:val="005332E4"/>
    <w:rsid w:val="00533351"/>
    <w:rsid w:val="005333F7"/>
    <w:rsid w:val="0053361C"/>
    <w:rsid w:val="0053380A"/>
    <w:rsid w:val="00533BE4"/>
    <w:rsid w:val="0053408B"/>
    <w:rsid w:val="00534155"/>
    <w:rsid w:val="005347E9"/>
    <w:rsid w:val="00534890"/>
    <w:rsid w:val="00534CE9"/>
    <w:rsid w:val="00534D17"/>
    <w:rsid w:val="00534E4D"/>
    <w:rsid w:val="00535018"/>
    <w:rsid w:val="00535029"/>
    <w:rsid w:val="0053510B"/>
    <w:rsid w:val="00535569"/>
    <w:rsid w:val="00535D6A"/>
    <w:rsid w:val="00535E6A"/>
    <w:rsid w:val="00535FC3"/>
    <w:rsid w:val="0053623C"/>
    <w:rsid w:val="0053627E"/>
    <w:rsid w:val="005366FD"/>
    <w:rsid w:val="00536B26"/>
    <w:rsid w:val="00536BFE"/>
    <w:rsid w:val="00536DD8"/>
    <w:rsid w:val="00536FEB"/>
    <w:rsid w:val="0053719C"/>
    <w:rsid w:val="00537231"/>
    <w:rsid w:val="00537949"/>
    <w:rsid w:val="00537A23"/>
    <w:rsid w:val="00537C04"/>
    <w:rsid w:val="00537CC4"/>
    <w:rsid w:val="00537CE1"/>
    <w:rsid w:val="005407D4"/>
    <w:rsid w:val="00540888"/>
    <w:rsid w:val="00540D22"/>
    <w:rsid w:val="00540E1F"/>
    <w:rsid w:val="00541090"/>
    <w:rsid w:val="005411BA"/>
    <w:rsid w:val="00541299"/>
    <w:rsid w:val="00541870"/>
    <w:rsid w:val="00541A32"/>
    <w:rsid w:val="00541AD8"/>
    <w:rsid w:val="00541F07"/>
    <w:rsid w:val="005421E9"/>
    <w:rsid w:val="005423BC"/>
    <w:rsid w:val="005429D0"/>
    <w:rsid w:val="00542A02"/>
    <w:rsid w:val="00542C5A"/>
    <w:rsid w:val="0054367C"/>
    <w:rsid w:val="005437F2"/>
    <w:rsid w:val="00543BAF"/>
    <w:rsid w:val="00543BD5"/>
    <w:rsid w:val="00543CDE"/>
    <w:rsid w:val="00543D67"/>
    <w:rsid w:val="00543F53"/>
    <w:rsid w:val="00544071"/>
    <w:rsid w:val="005440FB"/>
    <w:rsid w:val="005441A1"/>
    <w:rsid w:val="00544373"/>
    <w:rsid w:val="00544701"/>
    <w:rsid w:val="00544741"/>
    <w:rsid w:val="005449E2"/>
    <w:rsid w:val="0054505F"/>
    <w:rsid w:val="0054544C"/>
    <w:rsid w:val="00545906"/>
    <w:rsid w:val="0054599C"/>
    <w:rsid w:val="00545A6D"/>
    <w:rsid w:val="00545B4B"/>
    <w:rsid w:val="00545CFC"/>
    <w:rsid w:val="0054605D"/>
    <w:rsid w:val="005460DF"/>
    <w:rsid w:val="0054622C"/>
    <w:rsid w:val="00546414"/>
    <w:rsid w:val="00546F3A"/>
    <w:rsid w:val="00547074"/>
    <w:rsid w:val="005475A3"/>
    <w:rsid w:val="0055049B"/>
    <w:rsid w:val="005504B7"/>
    <w:rsid w:val="0055062D"/>
    <w:rsid w:val="00550844"/>
    <w:rsid w:val="00550D38"/>
    <w:rsid w:val="00550D6B"/>
    <w:rsid w:val="005513A3"/>
    <w:rsid w:val="0055171D"/>
    <w:rsid w:val="00551767"/>
    <w:rsid w:val="005519EC"/>
    <w:rsid w:val="00551B49"/>
    <w:rsid w:val="00551D17"/>
    <w:rsid w:val="00551F8F"/>
    <w:rsid w:val="00552658"/>
    <w:rsid w:val="005526F3"/>
    <w:rsid w:val="00552CEA"/>
    <w:rsid w:val="005530DC"/>
    <w:rsid w:val="0055374C"/>
    <w:rsid w:val="00553816"/>
    <w:rsid w:val="00553A16"/>
    <w:rsid w:val="00554198"/>
    <w:rsid w:val="00554702"/>
    <w:rsid w:val="00554AF5"/>
    <w:rsid w:val="00554BAE"/>
    <w:rsid w:val="00554D57"/>
    <w:rsid w:val="00554F95"/>
    <w:rsid w:val="0055514C"/>
    <w:rsid w:val="00555416"/>
    <w:rsid w:val="00555536"/>
    <w:rsid w:val="0055569A"/>
    <w:rsid w:val="00555902"/>
    <w:rsid w:val="00555BB0"/>
    <w:rsid w:val="00556253"/>
    <w:rsid w:val="0055630E"/>
    <w:rsid w:val="00556B18"/>
    <w:rsid w:val="00556CA6"/>
    <w:rsid w:val="00557090"/>
    <w:rsid w:val="005575D0"/>
    <w:rsid w:val="0055779D"/>
    <w:rsid w:val="00557884"/>
    <w:rsid w:val="00557DF4"/>
    <w:rsid w:val="00560390"/>
    <w:rsid w:val="00560993"/>
    <w:rsid w:val="00560C37"/>
    <w:rsid w:val="0056109D"/>
    <w:rsid w:val="00561214"/>
    <w:rsid w:val="0056158A"/>
    <w:rsid w:val="00561C01"/>
    <w:rsid w:val="00562369"/>
    <w:rsid w:val="0056262F"/>
    <w:rsid w:val="00563004"/>
    <w:rsid w:val="005630DD"/>
    <w:rsid w:val="005637D1"/>
    <w:rsid w:val="005639D9"/>
    <w:rsid w:val="00563AFA"/>
    <w:rsid w:val="00563B9F"/>
    <w:rsid w:val="00563E27"/>
    <w:rsid w:val="00563E31"/>
    <w:rsid w:val="00563ECD"/>
    <w:rsid w:val="00564275"/>
    <w:rsid w:val="00564372"/>
    <w:rsid w:val="005645BE"/>
    <w:rsid w:val="00564624"/>
    <w:rsid w:val="00564657"/>
    <w:rsid w:val="00564A6F"/>
    <w:rsid w:val="00564DB4"/>
    <w:rsid w:val="0056504F"/>
    <w:rsid w:val="005651E6"/>
    <w:rsid w:val="005656A8"/>
    <w:rsid w:val="0056581B"/>
    <w:rsid w:val="005658B4"/>
    <w:rsid w:val="005663F6"/>
    <w:rsid w:val="0056656D"/>
    <w:rsid w:val="005667F1"/>
    <w:rsid w:val="00566912"/>
    <w:rsid w:val="00566A98"/>
    <w:rsid w:val="00566CE5"/>
    <w:rsid w:val="00566D11"/>
    <w:rsid w:val="00566E00"/>
    <w:rsid w:val="00566ED0"/>
    <w:rsid w:val="0056759D"/>
    <w:rsid w:val="005675E1"/>
    <w:rsid w:val="005679AC"/>
    <w:rsid w:val="005679B0"/>
    <w:rsid w:val="00567A58"/>
    <w:rsid w:val="00567C08"/>
    <w:rsid w:val="005713DB"/>
    <w:rsid w:val="00571798"/>
    <w:rsid w:val="005718DD"/>
    <w:rsid w:val="0057198D"/>
    <w:rsid w:val="00571A63"/>
    <w:rsid w:val="00571C71"/>
    <w:rsid w:val="00571FC6"/>
    <w:rsid w:val="005720A7"/>
    <w:rsid w:val="0057258A"/>
    <w:rsid w:val="00572D74"/>
    <w:rsid w:val="00573145"/>
    <w:rsid w:val="00573450"/>
    <w:rsid w:val="005734E3"/>
    <w:rsid w:val="0057362D"/>
    <w:rsid w:val="00573F02"/>
    <w:rsid w:val="00573FB4"/>
    <w:rsid w:val="00574B8A"/>
    <w:rsid w:val="00574CA1"/>
    <w:rsid w:val="00574DA5"/>
    <w:rsid w:val="00575407"/>
    <w:rsid w:val="00575447"/>
    <w:rsid w:val="005756FE"/>
    <w:rsid w:val="00575FD0"/>
    <w:rsid w:val="00576173"/>
    <w:rsid w:val="0057645A"/>
    <w:rsid w:val="005768F9"/>
    <w:rsid w:val="00576CDB"/>
    <w:rsid w:val="00577079"/>
    <w:rsid w:val="00577945"/>
    <w:rsid w:val="00577BB0"/>
    <w:rsid w:val="00577EB2"/>
    <w:rsid w:val="00577F23"/>
    <w:rsid w:val="00580065"/>
    <w:rsid w:val="005801B3"/>
    <w:rsid w:val="0058052B"/>
    <w:rsid w:val="0058081E"/>
    <w:rsid w:val="005809D0"/>
    <w:rsid w:val="00580E58"/>
    <w:rsid w:val="00580E9C"/>
    <w:rsid w:val="00580F86"/>
    <w:rsid w:val="00581165"/>
    <w:rsid w:val="0058122D"/>
    <w:rsid w:val="0058154C"/>
    <w:rsid w:val="005816D8"/>
    <w:rsid w:val="005818F6"/>
    <w:rsid w:val="00581ABF"/>
    <w:rsid w:val="00581FBE"/>
    <w:rsid w:val="00582215"/>
    <w:rsid w:val="005825E1"/>
    <w:rsid w:val="00582C09"/>
    <w:rsid w:val="00582E6C"/>
    <w:rsid w:val="00583389"/>
    <w:rsid w:val="005835D4"/>
    <w:rsid w:val="00583631"/>
    <w:rsid w:val="005837F8"/>
    <w:rsid w:val="00583D36"/>
    <w:rsid w:val="0058415E"/>
    <w:rsid w:val="00584226"/>
    <w:rsid w:val="00584470"/>
    <w:rsid w:val="005845A4"/>
    <w:rsid w:val="00584842"/>
    <w:rsid w:val="00584864"/>
    <w:rsid w:val="00584B72"/>
    <w:rsid w:val="00584B89"/>
    <w:rsid w:val="00584CDA"/>
    <w:rsid w:val="00584DF1"/>
    <w:rsid w:val="00584F11"/>
    <w:rsid w:val="00585015"/>
    <w:rsid w:val="00585239"/>
    <w:rsid w:val="0058534A"/>
    <w:rsid w:val="00585364"/>
    <w:rsid w:val="005855E6"/>
    <w:rsid w:val="00585A93"/>
    <w:rsid w:val="00585C81"/>
    <w:rsid w:val="00585F8B"/>
    <w:rsid w:val="0058618F"/>
    <w:rsid w:val="005863CE"/>
    <w:rsid w:val="00586F53"/>
    <w:rsid w:val="005870A3"/>
    <w:rsid w:val="005871B6"/>
    <w:rsid w:val="005876F7"/>
    <w:rsid w:val="00587832"/>
    <w:rsid w:val="00587BE4"/>
    <w:rsid w:val="00587FE8"/>
    <w:rsid w:val="00590205"/>
    <w:rsid w:val="005906F9"/>
    <w:rsid w:val="005911D0"/>
    <w:rsid w:val="0059157B"/>
    <w:rsid w:val="00591932"/>
    <w:rsid w:val="00591B8F"/>
    <w:rsid w:val="0059201C"/>
    <w:rsid w:val="005921E5"/>
    <w:rsid w:val="00592495"/>
    <w:rsid w:val="00592872"/>
    <w:rsid w:val="00592CB3"/>
    <w:rsid w:val="0059390B"/>
    <w:rsid w:val="00593931"/>
    <w:rsid w:val="00593D22"/>
    <w:rsid w:val="00593D81"/>
    <w:rsid w:val="00593DEE"/>
    <w:rsid w:val="00593DFB"/>
    <w:rsid w:val="00594456"/>
    <w:rsid w:val="005949B7"/>
    <w:rsid w:val="00594CF3"/>
    <w:rsid w:val="00594FCF"/>
    <w:rsid w:val="00594FF6"/>
    <w:rsid w:val="00595016"/>
    <w:rsid w:val="005951AE"/>
    <w:rsid w:val="00595A20"/>
    <w:rsid w:val="00595BE0"/>
    <w:rsid w:val="00595C17"/>
    <w:rsid w:val="00595E98"/>
    <w:rsid w:val="00595FBE"/>
    <w:rsid w:val="005962B8"/>
    <w:rsid w:val="0059636B"/>
    <w:rsid w:val="005964AA"/>
    <w:rsid w:val="0059656F"/>
    <w:rsid w:val="00596585"/>
    <w:rsid w:val="005965A5"/>
    <w:rsid w:val="005969FD"/>
    <w:rsid w:val="00596B17"/>
    <w:rsid w:val="00596D11"/>
    <w:rsid w:val="0059711C"/>
    <w:rsid w:val="0059755C"/>
    <w:rsid w:val="0059756D"/>
    <w:rsid w:val="00597666"/>
    <w:rsid w:val="005976F9"/>
    <w:rsid w:val="0059779D"/>
    <w:rsid w:val="005A0642"/>
    <w:rsid w:val="005A0748"/>
    <w:rsid w:val="005A0CAD"/>
    <w:rsid w:val="005A1137"/>
    <w:rsid w:val="005A12D6"/>
    <w:rsid w:val="005A148A"/>
    <w:rsid w:val="005A18EE"/>
    <w:rsid w:val="005A198E"/>
    <w:rsid w:val="005A1AA3"/>
    <w:rsid w:val="005A1AB6"/>
    <w:rsid w:val="005A1AF0"/>
    <w:rsid w:val="005A1B2A"/>
    <w:rsid w:val="005A1E24"/>
    <w:rsid w:val="005A2061"/>
    <w:rsid w:val="005A2083"/>
    <w:rsid w:val="005A2167"/>
    <w:rsid w:val="005A22B6"/>
    <w:rsid w:val="005A2370"/>
    <w:rsid w:val="005A282B"/>
    <w:rsid w:val="005A2A3A"/>
    <w:rsid w:val="005A2EA0"/>
    <w:rsid w:val="005A314E"/>
    <w:rsid w:val="005A3345"/>
    <w:rsid w:val="005A36CB"/>
    <w:rsid w:val="005A37D4"/>
    <w:rsid w:val="005A39A1"/>
    <w:rsid w:val="005A3D4E"/>
    <w:rsid w:val="005A3FCC"/>
    <w:rsid w:val="005A432F"/>
    <w:rsid w:val="005A46FF"/>
    <w:rsid w:val="005A4D7D"/>
    <w:rsid w:val="005A5CD6"/>
    <w:rsid w:val="005A64FE"/>
    <w:rsid w:val="005A659F"/>
    <w:rsid w:val="005A6704"/>
    <w:rsid w:val="005A6B0A"/>
    <w:rsid w:val="005A6F0D"/>
    <w:rsid w:val="005A7600"/>
    <w:rsid w:val="005A76EA"/>
    <w:rsid w:val="005A7875"/>
    <w:rsid w:val="005A7930"/>
    <w:rsid w:val="005A7F6C"/>
    <w:rsid w:val="005B0040"/>
    <w:rsid w:val="005B01A0"/>
    <w:rsid w:val="005B08E2"/>
    <w:rsid w:val="005B09BF"/>
    <w:rsid w:val="005B0A49"/>
    <w:rsid w:val="005B0F14"/>
    <w:rsid w:val="005B1184"/>
    <w:rsid w:val="005B1320"/>
    <w:rsid w:val="005B1340"/>
    <w:rsid w:val="005B161C"/>
    <w:rsid w:val="005B1797"/>
    <w:rsid w:val="005B18BD"/>
    <w:rsid w:val="005B1B3A"/>
    <w:rsid w:val="005B1C3D"/>
    <w:rsid w:val="005B1D91"/>
    <w:rsid w:val="005B2021"/>
    <w:rsid w:val="005B2378"/>
    <w:rsid w:val="005B23AD"/>
    <w:rsid w:val="005B2939"/>
    <w:rsid w:val="005B2B65"/>
    <w:rsid w:val="005B312D"/>
    <w:rsid w:val="005B3358"/>
    <w:rsid w:val="005B34EA"/>
    <w:rsid w:val="005B361E"/>
    <w:rsid w:val="005B367E"/>
    <w:rsid w:val="005B392B"/>
    <w:rsid w:val="005B3E3E"/>
    <w:rsid w:val="005B402C"/>
    <w:rsid w:val="005B403C"/>
    <w:rsid w:val="005B4252"/>
    <w:rsid w:val="005B4542"/>
    <w:rsid w:val="005B4A26"/>
    <w:rsid w:val="005B4CCE"/>
    <w:rsid w:val="005B4DB2"/>
    <w:rsid w:val="005B5201"/>
    <w:rsid w:val="005B53D9"/>
    <w:rsid w:val="005B54E5"/>
    <w:rsid w:val="005B57BB"/>
    <w:rsid w:val="005B586C"/>
    <w:rsid w:val="005B5B4C"/>
    <w:rsid w:val="005B5CF9"/>
    <w:rsid w:val="005B5DD3"/>
    <w:rsid w:val="005B5E3C"/>
    <w:rsid w:val="005B5F11"/>
    <w:rsid w:val="005B62F2"/>
    <w:rsid w:val="005B665E"/>
    <w:rsid w:val="005B680A"/>
    <w:rsid w:val="005B692F"/>
    <w:rsid w:val="005B6FDA"/>
    <w:rsid w:val="005B7082"/>
    <w:rsid w:val="005B7128"/>
    <w:rsid w:val="005B739D"/>
    <w:rsid w:val="005B766F"/>
    <w:rsid w:val="005B789E"/>
    <w:rsid w:val="005B78E1"/>
    <w:rsid w:val="005B7A6C"/>
    <w:rsid w:val="005B7EDF"/>
    <w:rsid w:val="005C00D0"/>
    <w:rsid w:val="005C00DE"/>
    <w:rsid w:val="005C044F"/>
    <w:rsid w:val="005C17E1"/>
    <w:rsid w:val="005C2705"/>
    <w:rsid w:val="005C281D"/>
    <w:rsid w:val="005C2A02"/>
    <w:rsid w:val="005C3543"/>
    <w:rsid w:val="005C36A2"/>
    <w:rsid w:val="005C3AC8"/>
    <w:rsid w:val="005C401D"/>
    <w:rsid w:val="005C4AE5"/>
    <w:rsid w:val="005C4EA4"/>
    <w:rsid w:val="005C508B"/>
    <w:rsid w:val="005C569F"/>
    <w:rsid w:val="005C57B4"/>
    <w:rsid w:val="005C59A9"/>
    <w:rsid w:val="005C5A59"/>
    <w:rsid w:val="005C5B2A"/>
    <w:rsid w:val="005C5B7B"/>
    <w:rsid w:val="005C5BE5"/>
    <w:rsid w:val="005C5F08"/>
    <w:rsid w:val="005C605A"/>
    <w:rsid w:val="005C61A7"/>
    <w:rsid w:val="005C61B6"/>
    <w:rsid w:val="005C623E"/>
    <w:rsid w:val="005C6661"/>
    <w:rsid w:val="005C6AF6"/>
    <w:rsid w:val="005C6B08"/>
    <w:rsid w:val="005C6BFA"/>
    <w:rsid w:val="005C6E1F"/>
    <w:rsid w:val="005C7423"/>
    <w:rsid w:val="005C74D2"/>
    <w:rsid w:val="005C74EB"/>
    <w:rsid w:val="005C7711"/>
    <w:rsid w:val="005C78E5"/>
    <w:rsid w:val="005C79F9"/>
    <w:rsid w:val="005D08C9"/>
    <w:rsid w:val="005D0AE7"/>
    <w:rsid w:val="005D0CD2"/>
    <w:rsid w:val="005D0D66"/>
    <w:rsid w:val="005D0E0D"/>
    <w:rsid w:val="005D159B"/>
    <w:rsid w:val="005D15BF"/>
    <w:rsid w:val="005D17CD"/>
    <w:rsid w:val="005D185E"/>
    <w:rsid w:val="005D195B"/>
    <w:rsid w:val="005D1B6B"/>
    <w:rsid w:val="005D1DC9"/>
    <w:rsid w:val="005D24CA"/>
    <w:rsid w:val="005D267F"/>
    <w:rsid w:val="005D2833"/>
    <w:rsid w:val="005D299C"/>
    <w:rsid w:val="005D2A6F"/>
    <w:rsid w:val="005D2B73"/>
    <w:rsid w:val="005D2E7A"/>
    <w:rsid w:val="005D304E"/>
    <w:rsid w:val="005D3076"/>
    <w:rsid w:val="005D393A"/>
    <w:rsid w:val="005D3A43"/>
    <w:rsid w:val="005D3C78"/>
    <w:rsid w:val="005D3D32"/>
    <w:rsid w:val="005D3D49"/>
    <w:rsid w:val="005D4066"/>
    <w:rsid w:val="005D4595"/>
    <w:rsid w:val="005D46DC"/>
    <w:rsid w:val="005D4872"/>
    <w:rsid w:val="005D48AD"/>
    <w:rsid w:val="005D493B"/>
    <w:rsid w:val="005D49FE"/>
    <w:rsid w:val="005D4B9F"/>
    <w:rsid w:val="005D4D06"/>
    <w:rsid w:val="005D5111"/>
    <w:rsid w:val="005D54B6"/>
    <w:rsid w:val="005D5845"/>
    <w:rsid w:val="005D5A12"/>
    <w:rsid w:val="005D5BDC"/>
    <w:rsid w:val="005D61D6"/>
    <w:rsid w:val="005D631A"/>
    <w:rsid w:val="005D6561"/>
    <w:rsid w:val="005D65F2"/>
    <w:rsid w:val="005D6972"/>
    <w:rsid w:val="005D6E32"/>
    <w:rsid w:val="005D6E38"/>
    <w:rsid w:val="005D6F94"/>
    <w:rsid w:val="005D787A"/>
    <w:rsid w:val="005D7A01"/>
    <w:rsid w:val="005D7B4A"/>
    <w:rsid w:val="005D7F28"/>
    <w:rsid w:val="005D7F89"/>
    <w:rsid w:val="005E0069"/>
    <w:rsid w:val="005E0176"/>
    <w:rsid w:val="005E0EE8"/>
    <w:rsid w:val="005E0FAB"/>
    <w:rsid w:val="005E1375"/>
    <w:rsid w:val="005E1A61"/>
    <w:rsid w:val="005E1CE0"/>
    <w:rsid w:val="005E1D45"/>
    <w:rsid w:val="005E2A2C"/>
    <w:rsid w:val="005E2B0C"/>
    <w:rsid w:val="005E2CE8"/>
    <w:rsid w:val="005E2F8C"/>
    <w:rsid w:val="005E3284"/>
    <w:rsid w:val="005E38D7"/>
    <w:rsid w:val="005E41BC"/>
    <w:rsid w:val="005E43CD"/>
    <w:rsid w:val="005E4495"/>
    <w:rsid w:val="005E48A9"/>
    <w:rsid w:val="005E4DDD"/>
    <w:rsid w:val="005E5236"/>
    <w:rsid w:val="005E59D5"/>
    <w:rsid w:val="005E5B7F"/>
    <w:rsid w:val="005E602B"/>
    <w:rsid w:val="005E6392"/>
    <w:rsid w:val="005E6424"/>
    <w:rsid w:val="005E6AD2"/>
    <w:rsid w:val="005E6D02"/>
    <w:rsid w:val="005E71A7"/>
    <w:rsid w:val="005E7238"/>
    <w:rsid w:val="005E782B"/>
    <w:rsid w:val="005E7A3E"/>
    <w:rsid w:val="005E7B28"/>
    <w:rsid w:val="005E7C4E"/>
    <w:rsid w:val="005F0005"/>
    <w:rsid w:val="005F01DC"/>
    <w:rsid w:val="005F03BE"/>
    <w:rsid w:val="005F04E4"/>
    <w:rsid w:val="005F05A7"/>
    <w:rsid w:val="005F0868"/>
    <w:rsid w:val="005F0D08"/>
    <w:rsid w:val="005F0F8E"/>
    <w:rsid w:val="005F114C"/>
    <w:rsid w:val="005F158E"/>
    <w:rsid w:val="005F1796"/>
    <w:rsid w:val="005F1A2E"/>
    <w:rsid w:val="005F1B09"/>
    <w:rsid w:val="005F1DE5"/>
    <w:rsid w:val="005F2219"/>
    <w:rsid w:val="005F2319"/>
    <w:rsid w:val="005F243D"/>
    <w:rsid w:val="005F25D8"/>
    <w:rsid w:val="005F2C6B"/>
    <w:rsid w:val="005F3087"/>
    <w:rsid w:val="005F38E3"/>
    <w:rsid w:val="005F3FAF"/>
    <w:rsid w:val="005F4694"/>
    <w:rsid w:val="005F4A56"/>
    <w:rsid w:val="005F4F30"/>
    <w:rsid w:val="005F50F1"/>
    <w:rsid w:val="005F5177"/>
    <w:rsid w:val="005F53C3"/>
    <w:rsid w:val="005F555C"/>
    <w:rsid w:val="005F5841"/>
    <w:rsid w:val="005F5F11"/>
    <w:rsid w:val="005F643F"/>
    <w:rsid w:val="005F6A6D"/>
    <w:rsid w:val="005F6CF1"/>
    <w:rsid w:val="005F6E42"/>
    <w:rsid w:val="005F6F13"/>
    <w:rsid w:val="005F7158"/>
    <w:rsid w:val="005F7EFC"/>
    <w:rsid w:val="00600401"/>
    <w:rsid w:val="006007B7"/>
    <w:rsid w:val="006008FE"/>
    <w:rsid w:val="00600DAE"/>
    <w:rsid w:val="00600DFA"/>
    <w:rsid w:val="00601547"/>
    <w:rsid w:val="006017F6"/>
    <w:rsid w:val="0060207B"/>
    <w:rsid w:val="00602571"/>
    <w:rsid w:val="00602BB7"/>
    <w:rsid w:val="00602C36"/>
    <w:rsid w:val="00603A23"/>
    <w:rsid w:val="00603C27"/>
    <w:rsid w:val="00603EA7"/>
    <w:rsid w:val="00603EED"/>
    <w:rsid w:val="00603F78"/>
    <w:rsid w:val="006041F4"/>
    <w:rsid w:val="00604634"/>
    <w:rsid w:val="00604F83"/>
    <w:rsid w:val="00605090"/>
    <w:rsid w:val="0060515E"/>
    <w:rsid w:val="00605406"/>
    <w:rsid w:val="00605434"/>
    <w:rsid w:val="00605ACF"/>
    <w:rsid w:val="00605E1C"/>
    <w:rsid w:val="00606ACB"/>
    <w:rsid w:val="00606E12"/>
    <w:rsid w:val="00607076"/>
    <w:rsid w:val="006072CC"/>
    <w:rsid w:val="006072DA"/>
    <w:rsid w:val="00607C7C"/>
    <w:rsid w:val="0061028C"/>
    <w:rsid w:val="0061041B"/>
    <w:rsid w:val="0061063E"/>
    <w:rsid w:val="0061068E"/>
    <w:rsid w:val="0061111E"/>
    <w:rsid w:val="00611381"/>
    <w:rsid w:val="006115B7"/>
    <w:rsid w:val="00611641"/>
    <w:rsid w:val="0061188D"/>
    <w:rsid w:val="00611AD2"/>
    <w:rsid w:val="00611B27"/>
    <w:rsid w:val="00611C0F"/>
    <w:rsid w:val="006124C6"/>
    <w:rsid w:val="00612CEB"/>
    <w:rsid w:val="00612EDF"/>
    <w:rsid w:val="00612FEC"/>
    <w:rsid w:val="006130F5"/>
    <w:rsid w:val="00613603"/>
    <w:rsid w:val="006138CB"/>
    <w:rsid w:val="00613991"/>
    <w:rsid w:val="00614708"/>
    <w:rsid w:val="00614761"/>
    <w:rsid w:val="00614847"/>
    <w:rsid w:val="00614956"/>
    <w:rsid w:val="00614B6F"/>
    <w:rsid w:val="00614BD5"/>
    <w:rsid w:val="00614D06"/>
    <w:rsid w:val="00614DE1"/>
    <w:rsid w:val="00614FCB"/>
    <w:rsid w:val="0061546D"/>
    <w:rsid w:val="006159A7"/>
    <w:rsid w:val="006162F1"/>
    <w:rsid w:val="006166C2"/>
    <w:rsid w:val="006166E6"/>
    <w:rsid w:val="00616B16"/>
    <w:rsid w:val="00616B20"/>
    <w:rsid w:val="00616CC6"/>
    <w:rsid w:val="0061711E"/>
    <w:rsid w:val="0061718A"/>
    <w:rsid w:val="00617291"/>
    <w:rsid w:val="006175EC"/>
    <w:rsid w:val="006178A7"/>
    <w:rsid w:val="00617EB4"/>
    <w:rsid w:val="006200D0"/>
    <w:rsid w:val="00620231"/>
    <w:rsid w:val="00620527"/>
    <w:rsid w:val="00620669"/>
    <w:rsid w:val="00620B4D"/>
    <w:rsid w:val="00620D82"/>
    <w:rsid w:val="00620E8D"/>
    <w:rsid w:val="00621415"/>
    <w:rsid w:val="0062163A"/>
    <w:rsid w:val="00621676"/>
    <w:rsid w:val="006218CF"/>
    <w:rsid w:val="00621EF2"/>
    <w:rsid w:val="00622103"/>
    <w:rsid w:val="00622142"/>
    <w:rsid w:val="006227F1"/>
    <w:rsid w:val="006228BB"/>
    <w:rsid w:val="00623068"/>
    <w:rsid w:val="00623372"/>
    <w:rsid w:val="00623450"/>
    <w:rsid w:val="006236EC"/>
    <w:rsid w:val="006236F7"/>
    <w:rsid w:val="00623753"/>
    <w:rsid w:val="00623D17"/>
    <w:rsid w:val="00623E5B"/>
    <w:rsid w:val="00624580"/>
    <w:rsid w:val="00624B32"/>
    <w:rsid w:val="00624DCA"/>
    <w:rsid w:val="00625278"/>
    <w:rsid w:val="0062565D"/>
    <w:rsid w:val="0062590D"/>
    <w:rsid w:val="0062617B"/>
    <w:rsid w:val="0062654A"/>
    <w:rsid w:val="00626588"/>
    <w:rsid w:val="00626676"/>
    <w:rsid w:val="0062685D"/>
    <w:rsid w:val="0062687A"/>
    <w:rsid w:val="00626BB9"/>
    <w:rsid w:val="00626C2D"/>
    <w:rsid w:val="006272F1"/>
    <w:rsid w:val="00627763"/>
    <w:rsid w:val="00627878"/>
    <w:rsid w:val="006279FE"/>
    <w:rsid w:val="00627B89"/>
    <w:rsid w:val="00627BB6"/>
    <w:rsid w:val="00627E26"/>
    <w:rsid w:val="006300FD"/>
    <w:rsid w:val="00630277"/>
    <w:rsid w:val="00630446"/>
    <w:rsid w:val="0063054F"/>
    <w:rsid w:val="006306D1"/>
    <w:rsid w:val="00630E4F"/>
    <w:rsid w:val="00630F65"/>
    <w:rsid w:val="00630F89"/>
    <w:rsid w:val="00630FE7"/>
    <w:rsid w:val="0063155F"/>
    <w:rsid w:val="00631B33"/>
    <w:rsid w:val="00631BDB"/>
    <w:rsid w:val="00631CB2"/>
    <w:rsid w:val="00632193"/>
    <w:rsid w:val="00632301"/>
    <w:rsid w:val="00632428"/>
    <w:rsid w:val="006324B5"/>
    <w:rsid w:val="00632D95"/>
    <w:rsid w:val="00632E48"/>
    <w:rsid w:val="006332FD"/>
    <w:rsid w:val="00633388"/>
    <w:rsid w:val="00633AE9"/>
    <w:rsid w:val="00633BBF"/>
    <w:rsid w:val="00633BFE"/>
    <w:rsid w:val="00633FD4"/>
    <w:rsid w:val="006348C9"/>
    <w:rsid w:val="00634B99"/>
    <w:rsid w:val="00634D59"/>
    <w:rsid w:val="00634F0C"/>
    <w:rsid w:val="006355B4"/>
    <w:rsid w:val="00635772"/>
    <w:rsid w:val="00635B1F"/>
    <w:rsid w:val="00635D88"/>
    <w:rsid w:val="006362F3"/>
    <w:rsid w:val="00636424"/>
    <w:rsid w:val="0063686E"/>
    <w:rsid w:val="00636D87"/>
    <w:rsid w:val="00636E66"/>
    <w:rsid w:val="0063721A"/>
    <w:rsid w:val="00637690"/>
    <w:rsid w:val="00637865"/>
    <w:rsid w:val="00640028"/>
    <w:rsid w:val="00641115"/>
    <w:rsid w:val="006415C1"/>
    <w:rsid w:val="00641D46"/>
    <w:rsid w:val="00641DEE"/>
    <w:rsid w:val="00641E96"/>
    <w:rsid w:val="00641F50"/>
    <w:rsid w:val="006424D8"/>
    <w:rsid w:val="006427B2"/>
    <w:rsid w:val="00642D42"/>
    <w:rsid w:val="00643012"/>
    <w:rsid w:val="00643013"/>
    <w:rsid w:val="0064317D"/>
    <w:rsid w:val="0064321E"/>
    <w:rsid w:val="00643454"/>
    <w:rsid w:val="006434C9"/>
    <w:rsid w:val="00643671"/>
    <w:rsid w:val="006437B0"/>
    <w:rsid w:val="006437B7"/>
    <w:rsid w:val="006437F0"/>
    <w:rsid w:val="006439DA"/>
    <w:rsid w:val="00643AD8"/>
    <w:rsid w:val="00643B6D"/>
    <w:rsid w:val="00643EC2"/>
    <w:rsid w:val="00644071"/>
    <w:rsid w:val="006448ED"/>
    <w:rsid w:val="00644B66"/>
    <w:rsid w:val="00644D32"/>
    <w:rsid w:val="00645521"/>
    <w:rsid w:val="0064560A"/>
    <w:rsid w:val="006456D1"/>
    <w:rsid w:val="0064584B"/>
    <w:rsid w:val="00645B7D"/>
    <w:rsid w:val="00645F41"/>
    <w:rsid w:val="006461C5"/>
    <w:rsid w:val="00646973"/>
    <w:rsid w:val="006471F5"/>
    <w:rsid w:val="006475FA"/>
    <w:rsid w:val="0064772D"/>
    <w:rsid w:val="00647929"/>
    <w:rsid w:val="00647977"/>
    <w:rsid w:val="006479F5"/>
    <w:rsid w:val="00647A1D"/>
    <w:rsid w:val="00647C49"/>
    <w:rsid w:val="00647F31"/>
    <w:rsid w:val="00650011"/>
    <w:rsid w:val="0065016B"/>
    <w:rsid w:val="00650849"/>
    <w:rsid w:val="00650A30"/>
    <w:rsid w:val="00650B53"/>
    <w:rsid w:val="00650B63"/>
    <w:rsid w:val="00650C42"/>
    <w:rsid w:val="006516CE"/>
    <w:rsid w:val="006516DB"/>
    <w:rsid w:val="00651787"/>
    <w:rsid w:val="006518CC"/>
    <w:rsid w:val="00651B2C"/>
    <w:rsid w:val="00651E7F"/>
    <w:rsid w:val="00651EBA"/>
    <w:rsid w:val="00651F6F"/>
    <w:rsid w:val="00652603"/>
    <w:rsid w:val="00652DD7"/>
    <w:rsid w:val="00652F6F"/>
    <w:rsid w:val="006530B9"/>
    <w:rsid w:val="006531FC"/>
    <w:rsid w:val="00653986"/>
    <w:rsid w:val="00653BB5"/>
    <w:rsid w:val="00653D58"/>
    <w:rsid w:val="006542CB"/>
    <w:rsid w:val="0065436C"/>
    <w:rsid w:val="006543FE"/>
    <w:rsid w:val="00654494"/>
    <w:rsid w:val="00654C7E"/>
    <w:rsid w:val="00654DD8"/>
    <w:rsid w:val="006553ED"/>
    <w:rsid w:val="00655611"/>
    <w:rsid w:val="0065571C"/>
    <w:rsid w:val="006558EB"/>
    <w:rsid w:val="00655925"/>
    <w:rsid w:val="0065595F"/>
    <w:rsid w:val="00655B04"/>
    <w:rsid w:val="00655C0F"/>
    <w:rsid w:val="00656192"/>
    <w:rsid w:val="006561F4"/>
    <w:rsid w:val="006563AC"/>
    <w:rsid w:val="006565E1"/>
    <w:rsid w:val="00656885"/>
    <w:rsid w:val="00657181"/>
    <w:rsid w:val="00657193"/>
    <w:rsid w:val="00657269"/>
    <w:rsid w:val="00657465"/>
    <w:rsid w:val="006574E4"/>
    <w:rsid w:val="00657720"/>
    <w:rsid w:val="006578BC"/>
    <w:rsid w:val="00657A53"/>
    <w:rsid w:val="00657BDE"/>
    <w:rsid w:val="00657D75"/>
    <w:rsid w:val="00657EBE"/>
    <w:rsid w:val="006609AA"/>
    <w:rsid w:val="00660C4A"/>
    <w:rsid w:val="00660EC6"/>
    <w:rsid w:val="00661340"/>
    <w:rsid w:val="00661780"/>
    <w:rsid w:val="00661DDA"/>
    <w:rsid w:val="00661FC5"/>
    <w:rsid w:val="006629B9"/>
    <w:rsid w:val="00662A5F"/>
    <w:rsid w:val="00662AF1"/>
    <w:rsid w:val="00662AFE"/>
    <w:rsid w:val="00662C3F"/>
    <w:rsid w:val="00662DA5"/>
    <w:rsid w:val="00663384"/>
    <w:rsid w:val="0066349C"/>
    <w:rsid w:val="0066396E"/>
    <w:rsid w:val="00663AE3"/>
    <w:rsid w:val="00663D6D"/>
    <w:rsid w:val="00663D94"/>
    <w:rsid w:val="00663F73"/>
    <w:rsid w:val="006641C0"/>
    <w:rsid w:val="006643D9"/>
    <w:rsid w:val="006647E4"/>
    <w:rsid w:val="00664CE7"/>
    <w:rsid w:val="00664D9C"/>
    <w:rsid w:val="00665938"/>
    <w:rsid w:val="00665CC9"/>
    <w:rsid w:val="00665DA0"/>
    <w:rsid w:val="00665E24"/>
    <w:rsid w:val="006663EB"/>
    <w:rsid w:val="00666459"/>
    <w:rsid w:val="006668B5"/>
    <w:rsid w:val="00666C33"/>
    <w:rsid w:val="00666F88"/>
    <w:rsid w:val="006670C5"/>
    <w:rsid w:val="00667352"/>
    <w:rsid w:val="00667591"/>
    <w:rsid w:val="00667D92"/>
    <w:rsid w:val="00667DFA"/>
    <w:rsid w:val="00670126"/>
    <w:rsid w:val="00670272"/>
    <w:rsid w:val="00670441"/>
    <w:rsid w:val="006704A3"/>
    <w:rsid w:val="00670740"/>
    <w:rsid w:val="00670AD0"/>
    <w:rsid w:val="00670E3B"/>
    <w:rsid w:val="0067119F"/>
    <w:rsid w:val="00671723"/>
    <w:rsid w:val="00671BD4"/>
    <w:rsid w:val="00671D03"/>
    <w:rsid w:val="00671DCF"/>
    <w:rsid w:val="00671F0A"/>
    <w:rsid w:val="00672303"/>
    <w:rsid w:val="00672517"/>
    <w:rsid w:val="00672EF0"/>
    <w:rsid w:val="00672F30"/>
    <w:rsid w:val="00673108"/>
    <w:rsid w:val="006733D4"/>
    <w:rsid w:val="0067363A"/>
    <w:rsid w:val="006738F5"/>
    <w:rsid w:val="00673904"/>
    <w:rsid w:val="00673B8C"/>
    <w:rsid w:val="006742D4"/>
    <w:rsid w:val="006743E7"/>
    <w:rsid w:val="0067463A"/>
    <w:rsid w:val="00674F4A"/>
    <w:rsid w:val="0067506E"/>
    <w:rsid w:val="00675378"/>
    <w:rsid w:val="00676143"/>
    <w:rsid w:val="00676702"/>
    <w:rsid w:val="006768BC"/>
    <w:rsid w:val="006769AA"/>
    <w:rsid w:val="00676A5F"/>
    <w:rsid w:val="00676BA8"/>
    <w:rsid w:val="006770E0"/>
    <w:rsid w:val="006776BD"/>
    <w:rsid w:val="006776C3"/>
    <w:rsid w:val="006777D6"/>
    <w:rsid w:val="00680269"/>
    <w:rsid w:val="00680528"/>
    <w:rsid w:val="006806F5"/>
    <w:rsid w:val="0068082C"/>
    <w:rsid w:val="006808B9"/>
    <w:rsid w:val="00680929"/>
    <w:rsid w:val="00680B50"/>
    <w:rsid w:val="006811BD"/>
    <w:rsid w:val="006812B6"/>
    <w:rsid w:val="00681483"/>
    <w:rsid w:val="00681587"/>
    <w:rsid w:val="006816D1"/>
    <w:rsid w:val="006816E8"/>
    <w:rsid w:val="00681D38"/>
    <w:rsid w:val="00681DFF"/>
    <w:rsid w:val="00681FA5"/>
    <w:rsid w:val="00682AFA"/>
    <w:rsid w:val="00682B4B"/>
    <w:rsid w:val="00682C48"/>
    <w:rsid w:val="00682EC0"/>
    <w:rsid w:val="00682F7D"/>
    <w:rsid w:val="006830E3"/>
    <w:rsid w:val="00683140"/>
    <w:rsid w:val="0068316B"/>
    <w:rsid w:val="0068323C"/>
    <w:rsid w:val="00683DAF"/>
    <w:rsid w:val="00683E2B"/>
    <w:rsid w:val="00684008"/>
    <w:rsid w:val="00684010"/>
    <w:rsid w:val="006840A6"/>
    <w:rsid w:val="006840C2"/>
    <w:rsid w:val="0068446F"/>
    <w:rsid w:val="006847E9"/>
    <w:rsid w:val="00684DF0"/>
    <w:rsid w:val="00684E10"/>
    <w:rsid w:val="006850DB"/>
    <w:rsid w:val="0068511C"/>
    <w:rsid w:val="0068544A"/>
    <w:rsid w:val="00685504"/>
    <w:rsid w:val="00685BA3"/>
    <w:rsid w:val="00685DA8"/>
    <w:rsid w:val="00685EA5"/>
    <w:rsid w:val="006867AB"/>
    <w:rsid w:val="0068689B"/>
    <w:rsid w:val="006873A7"/>
    <w:rsid w:val="00687415"/>
    <w:rsid w:val="006876AC"/>
    <w:rsid w:val="00687EED"/>
    <w:rsid w:val="00687F01"/>
    <w:rsid w:val="00687F94"/>
    <w:rsid w:val="0069005F"/>
    <w:rsid w:val="00690427"/>
    <w:rsid w:val="006906F4"/>
    <w:rsid w:val="006908AD"/>
    <w:rsid w:val="00690E33"/>
    <w:rsid w:val="00690E89"/>
    <w:rsid w:val="00690F38"/>
    <w:rsid w:val="0069118D"/>
    <w:rsid w:val="00691218"/>
    <w:rsid w:val="0069158B"/>
    <w:rsid w:val="006915DA"/>
    <w:rsid w:val="006916CD"/>
    <w:rsid w:val="0069188E"/>
    <w:rsid w:val="00691DEB"/>
    <w:rsid w:val="00692112"/>
    <w:rsid w:val="00692F57"/>
    <w:rsid w:val="0069328C"/>
    <w:rsid w:val="00693510"/>
    <w:rsid w:val="0069370E"/>
    <w:rsid w:val="0069391B"/>
    <w:rsid w:val="00693B5A"/>
    <w:rsid w:val="006946C3"/>
    <w:rsid w:val="0069493E"/>
    <w:rsid w:val="0069497F"/>
    <w:rsid w:val="00694BB0"/>
    <w:rsid w:val="00694C0F"/>
    <w:rsid w:val="00694C41"/>
    <w:rsid w:val="0069511A"/>
    <w:rsid w:val="00695299"/>
    <w:rsid w:val="00695437"/>
    <w:rsid w:val="00695808"/>
    <w:rsid w:val="00695AE7"/>
    <w:rsid w:val="00695CA2"/>
    <w:rsid w:val="00695F4B"/>
    <w:rsid w:val="00695F7F"/>
    <w:rsid w:val="00696976"/>
    <w:rsid w:val="00697057"/>
    <w:rsid w:val="0069725E"/>
    <w:rsid w:val="006974F1"/>
    <w:rsid w:val="006977F1"/>
    <w:rsid w:val="006979E6"/>
    <w:rsid w:val="00697A4C"/>
    <w:rsid w:val="00697A71"/>
    <w:rsid w:val="00697A99"/>
    <w:rsid w:val="006A03BD"/>
    <w:rsid w:val="006A0528"/>
    <w:rsid w:val="006A08DB"/>
    <w:rsid w:val="006A0A04"/>
    <w:rsid w:val="006A0C12"/>
    <w:rsid w:val="006A0DCF"/>
    <w:rsid w:val="006A1018"/>
    <w:rsid w:val="006A143B"/>
    <w:rsid w:val="006A1678"/>
    <w:rsid w:val="006A17FD"/>
    <w:rsid w:val="006A19F7"/>
    <w:rsid w:val="006A1BB0"/>
    <w:rsid w:val="006A200D"/>
    <w:rsid w:val="006A2238"/>
    <w:rsid w:val="006A2887"/>
    <w:rsid w:val="006A2A27"/>
    <w:rsid w:val="006A2C9F"/>
    <w:rsid w:val="006A36B0"/>
    <w:rsid w:val="006A3D4B"/>
    <w:rsid w:val="006A3F6F"/>
    <w:rsid w:val="006A3FB6"/>
    <w:rsid w:val="006A421F"/>
    <w:rsid w:val="006A4257"/>
    <w:rsid w:val="006A4496"/>
    <w:rsid w:val="006A450E"/>
    <w:rsid w:val="006A460A"/>
    <w:rsid w:val="006A4ABC"/>
    <w:rsid w:val="006A4DD4"/>
    <w:rsid w:val="006A5259"/>
    <w:rsid w:val="006A5365"/>
    <w:rsid w:val="006A538C"/>
    <w:rsid w:val="006A53D6"/>
    <w:rsid w:val="006A5456"/>
    <w:rsid w:val="006A567C"/>
    <w:rsid w:val="006A590A"/>
    <w:rsid w:val="006A5D90"/>
    <w:rsid w:val="006A5E61"/>
    <w:rsid w:val="006A609E"/>
    <w:rsid w:val="006A6337"/>
    <w:rsid w:val="006A6355"/>
    <w:rsid w:val="006A665F"/>
    <w:rsid w:val="006A6B9C"/>
    <w:rsid w:val="006A6D68"/>
    <w:rsid w:val="006A6F77"/>
    <w:rsid w:val="006A71E9"/>
    <w:rsid w:val="006A7802"/>
    <w:rsid w:val="006A7B79"/>
    <w:rsid w:val="006A7DFE"/>
    <w:rsid w:val="006B04F6"/>
    <w:rsid w:val="006B0C44"/>
    <w:rsid w:val="006B1594"/>
    <w:rsid w:val="006B1E6F"/>
    <w:rsid w:val="006B2091"/>
    <w:rsid w:val="006B24C3"/>
    <w:rsid w:val="006B25AA"/>
    <w:rsid w:val="006B285F"/>
    <w:rsid w:val="006B2ABE"/>
    <w:rsid w:val="006B2C51"/>
    <w:rsid w:val="006B2EC3"/>
    <w:rsid w:val="006B3210"/>
    <w:rsid w:val="006B3993"/>
    <w:rsid w:val="006B3FB5"/>
    <w:rsid w:val="006B4098"/>
    <w:rsid w:val="006B464F"/>
    <w:rsid w:val="006B4683"/>
    <w:rsid w:val="006B469F"/>
    <w:rsid w:val="006B4B73"/>
    <w:rsid w:val="006B4E8A"/>
    <w:rsid w:val="006B4EFD"/>
    <w:rsid w:val="006B4FA5"/>
    <w:rsid w:val="006B5421"/>
    <w:rsid w:val="006B54D1"/>
    <w:rsid w:val="006B570A"/>
    <w:rsid w:val="006B597A"/>
    <w:rsid w:val="006B59CB"/>
    <w:rsid w:val="006B5B63"/>
    <w:rsid w:val="006B5B6A"/>
    <w:rsid w:val="006B5D5F"/>
    <w:rsid w:val="006B6171"/>
    <w:rsid w:val="006B6A1D"/>
    <w:rsid w:val="006B6BAF"/>
    <w:rsid w:val="006B6CD5"/>
    <w:rsid w:val="006B6F01"/>
    <w:rsid w:val="006B7147"/>
    <w:rsid w:val="006B73B3"/>
    <w:rsid w:val="006B7400"/>
    <w:rsid w:val="006B74D0"/>
    <w:rsid w:val="006B7E7F"/>
    <w:rsid w:val="006C0524"/>
    <w:rsid w:val="006C05C2"/>
    <w:rsid w:val="006C0737"/>
    <w:rsid w:val="006C075F"/>
    <w:rsid w:val="006C0B5B"/>
    <w:rsid w:val="006C0EAF"/>
    <w:rsid w:val="006C0ED4"/>
    <w:rsid w:val="006C1331"/>
    <w:rsid w:val="006C170E"/>
    <w:rsid w:val="006C1769"/>
    <w:rsid w:val="006C1C32"/>
    <w:rsid w:val="006C1C70"/>
    <w:rsid w:val="006C1F2D"/>
    <w:rsid w:val="006C1F46"/>
    <w:rsid w:val="006C1F56"/>
    <w:rsid w:val="006C210D"/>
    <w:rsid w:val="006C2200"/>
    <w:rsid w:val="006C245F"/>
    <w:rsid w:val="006C2558"/>
    <w:rsid w:val="006C28F1"/>
    <w:rsid w:val="006C2B0E"/>
    <w:rsid w:val="006C2BAC"/>
    <w:rsid w:val="006C2C30"/>
    <w:rsid w:val="006C2E19"/>
    <w:rsid w:val="006C2E4D"/>
    <w:rsid w:val="006C4631"/>
    <w:rsid w:val="006C4947"/>
    <w:rsid w:val="006C4BBF"/>
    <w:rsid w:val="006C500D"/>
    <w:rsid w:val="006C5432"/>
    <w:rsid w:val="006C581E"/>
    <w:rsid w:val="006C58DF"/>
    <w:rsid w:val="006C5C38"/>
    <w:rsid w:val="006C62F0"/>
    <w:rsid w:val="006C65AB"/>
    <w:rsid w:val="006C6B7D"/>
    <w:rsid w:val="006C6B8C"/>
    <w:rsid w:val="006C6E35"/>
    <w:rsid w:val="006C6E62"/>
    <w:rsid w:val="006C735C"/>
    <w:rsid w:val="006C740D"/>
    <w:rsid w:val="006C7419"/>
    <w:rsid w:val="006C75CA"/>
    <w:rsid w:val="006C78AC"/>
    <w:rsid w:val="006C7B42"/>
    <w:rsid w:val="006C7D14"/>
    <w:rsid w:val="006C7D26"/>
    <w:rsid w:val="006C7F02"/>
    <w:rsid w:val="006D001F"/>
    <w:rsid w:val="006D0401"/>
    <w:rsid w:val="006D04CE"/>
    <w:rsid w:val="006D08D6"/>
    <w:rsid w:val="006D0B67"/>
    <w:rsid w:val="006D1021"/>
    <w:rsid w:val="006D1184"/>
    <w:rsid w:val="006D1509"/>
    <w:rsid w:val="006D15BE"/>
    <w:rsid w:val="006D163C"/>
    <w:rsid w:val="006D1BBB"/>
    <w:rsid w:val="006D1E18"/>
    <w:rsid w:val="006D1F4F"/>
    <w:rsid w:val="006D1F53"/>
    <w:rsid w:val="006D2031"/>
    <w:rsid w:val="006D2439"/>
    <w:rsid w:val="006D2798"/>
    <w:rsid w:val="006D299C"/>
    <w:rsid w:val="006D29E5"/>
    <w:rsid w:val="006D306B"/>
    <w:rsid w:val="006D318B"/>
    <w:rsid w:val="006D3533"/>
    <w:rsid w:val="006D369B"/>
    <w:rsid w:val="006D380F"/>
    <w:rsid w:val="006D3D94"/>
    <w:rsid w:val="006D3DA7"/>
    <w:rsid w:val="006D4358"/>
    <w:rsid w:val="006D4564"/>
    <w:rsid w:val="006D465E"/>
    <w:rsid w:val="006D4AED"/>
    <w:rsid w:val="006D4FAA"/>
    <w:rsid w:val="006D4FCA"/>
    <w:rsid w:val="006D5664"/>
    <w:rsid w:val="006D579D"/>
    <w:rsid w:val="006D5F62"/>
    <w:rsid w:val="006D664A"/>
    <w:rsid w:val="006D6815"/>
    <w:rsid w:val="006D683B"/>
    <w:rsid w:val="006D6864"/>
    <w:rsid w:val="006D6C5D"/>
    <w:rsid w:val="006D6CDC"/>
    <w:rsid w:val="006D6D1C"/>
    <w:rsid w:val="006D720A"/>
    <w:rsid w:val="006D740B"/>
    <w:rsid w:val="006D7BF8"/>
    <w:rsid w:val="006D7D57"/>
    <w:rsid w:val="006D7E08"/>
    <w:rsid w:val="006E0973"/>
    <w:rsid w:val="006E0D39"/>
    <w:rsid w:val="006E0EF7"/>
    <w:rsid w:val="006E173A"/>
    <w:rsid w:val="006E18A0"/>
    <w:rsid w:val="006E1A5B"/>
    <w:rsid w:val="006E1FB2"/>
    <w:rsid w:val="006E211F"/>
    <w:rsid w:val="006E21E8"/>
    <w:rsid w:val="006E27D2"/>
    <w:rsid w:val="006E3376"/>
    <w:rsid w:val="006E38C3"/>
    <w:rsid w:val="006E3923"/>
    <w:rsid w:val="006E3E7E"/>
    <w:rsid w:val="006E42D7"/>
    <w:rsid w:val="006E44E4"/>
    <w:rsid w:val="006E4530"/>
    <w:rsid w:val="006E4683"/>
    <w:rsid w:val="006E47A3"/>
    <w:rsid w:val="006E4929"/>
    <w:rsid w:val="006E49A7"/>
    <w:rsid w:val="006E4CA2"/>
    <w:rsid w:val="006E4CD6"/>
    <w:rsid w:val="006E508A"/>
    <w:rsid w:val="006E52A3"/>
    <w:rsid w:val="006E52A4"/>
    <w:rsid w:val="006E5415"/>
    <w:rsid w:val="006E54CC"/>
    <w:rsid w:val="006E5513"/>
    <w:rsid w:val="006E5DC3"/>
    <w:rsid w:val="006E5F02"/>
    <w:rsid w:val="006E5F32"/>
    <w:rsid w:val="006E672A"/>
    <w:rsid w:val="006E674E"/>
    <w:rsid w:val="006E6A04"/>
    <w:rsid w:val="006E6B33"/>
    <w:rsid w:val="006E6B50"/>
    <w:rsid w:val="006E6B5A"/>
    <w:rsid w:val="006E6DA7"/>
    <w:rsid w:val="006E7596"/>
    <w:rsid w:val="006E7792"/>
    <w:rsid w:val="006E7F2C"/>
    <w:rsid w:val="006F06DC"/>
    <w:rsid w:val="006F13B2"/>
    <w:rsid w:val="006F17A9"/>
    <w:rsid w:val="006F17B1"/>
    <w:rsid w:val="006F17DE"/>
    <w:rsid w:val="006F1B55"/>
    <w:rsid w:val="006F1C94"/>
    <w:rsid w:val="006F1EEE"/>
    <w:rsid w:val="006F1EF3"/>
    <w:rsid w:val="006F2123"/>
    <w:rsid w:val="006F281A"/>
    <w:rsid w:val="006F2D29"/>
    <w:rsid w:val="006F2EA3"/>
    <w:rsid w:val="006F2F6D"/>
    <w:rsid w:val="006F32B4"/>
    <w:rsid w:val="006F38DB"/>
    <w:rsid w:val="006F3911"/>
    <w:rsid w:val="006F3CDD"/>
    <w:rsid w:val="006F45DB"/>
    <w:rsid w:val="006F4741"/>
    <w:rsid w:val="006F4993"/>
    <w:rsid w:val="006F4EAB"/>
    <w:rsid w:val="006F4EC3"/>
    <w:rsid w:val="006F5017"/>
    <w:rsid w:val="006F54B1"/>
    <w:rsid w:val="006F5677"/>
    <w:rsid w:val="006F589C"/>
    <w:rsid w:val="006F605A"/>
    <w:rsid w:val="006F6211"/>
    <w:rsid w:val="006F62A5"/>
    <w:rsid w:val="006F63B6"/>
    <w:rsid w:val="006F63BB"/>
    <w:rsid w:val="006F663B"/>
    <w:rsid w:val="006F6692"/>
    <w:rsid w:val="006F66BF"/>
    <w:rsid w:val="006F68BA"/>
    <w:rsid w:val="006F6EF0"/>
    <w:rsid w:val="006F6F1A"/>
    <w:rsid w:val="006F74A2"/>
    <w:rsid w:val="006F7D0F"/>
    <w:rsid w:val="00700EC1"/>
    <w:rsid w:val="007015A1"/>
    <w:rsid w:val="00701878"/>
    <w:rsid w:val="00701922"/>
    <w:rsid w:val="007019ED"/>
    <w:rsid w:val="00701B3C"/>
    <w:rsid w:val="00701E09"/>
    <w:rsid w:val="00701E8B"/>
    <w:rsid w:val="00702CCD"/>
    <w:rsid w:val="00702D03"/>
    <w:rsid w:val="00702E15"/>
    <w:rsid w:val="00702FAC"/>
    <w:rsid w:val="00703453"/>
    <w:rsid w:val="00703939"/>
    <w:rsid w:val="00703B21"/>
    <w:rsid w:val="00703F5E"/>
    <w:rsid w:val="007041AF"/>
    <w:rsid w:val="00704425"/>
    <w:rsid w:val="00704473"/>
    <w:rsid w:val="00704692"/>
    <w:rsid w:val="00704B5C"/>
    <w:rsid w:val="00704C0F"/>
    <w:rsid w:val="00704E79"/>
    <w:rsid w:val="00704EF6"/>
    <w:rsid w:val="00704FE1"/>
    <w:rsid w:val="007051ED"/>
    <w:rsid w:val="0070524E"/>
    <w:rsid w:val="007058EE"/>
    <w:rsid w:val="00705ED3"/>
    <w:rsid w:val="007061F9"/>
    <w:rsid w:val="00706727"/>
    <w:rsid w:val="00706E69"/>
    <w:rsid w:val="00707291"/>
    <w:rsid w:val="007074AA"/>
    <w:rsid w:val="00707788"/>
    <w:rsid w:val="00707938"/>
    <w:rsid w:val="00707B57"/>
    <w:rsid w:val="00707F73"/>
    <w:rsid w:val="0071060A"/>
    <w:rsid w:val="00710691"/>
    <w:rsid w:val="00710823"/>
    <w:rsid w:val="00710A76"/>
    <w:rsid w:val="00710C47"/>
    <w:rsid w:val="00711227"/>
    <w:rsid w:val="00711272"/>
    <w:rsid w:val="00711AFE"/>
    <w:rsid w:val="00711D08"/>
    <w:rsid w:val="00711D3B"/>
    <w:rsid w:val="00711D8D"/>
    <w:rsid w:val="007125D2"/>
    <w:rsid w:val="0071273E"/>
    <w:rsid w:val="0071276F"/>
    <w:rsid w:val="007127CA"/>
    <w:rsid w:val="00712EE3"/>
    <w:rsid w:val="00712F73"/>
    <w:rsid w:val="00713575"/>
    <w:rsid w:val="0071385B"/>
    <w:rsid w:val="007138B0"/>
    <w:rsid w:val="007142A5"/>
    <w:rsid w:val="00714878"/>
    <w:rsid w:val="00714B53"/>
    <w:rsid w:val="00714DA4"/>
    <w:rsid w:val="007151C8"/>
    <w:rsid w:val="007152AE"/>
    <w:rsid w:val="0071568F"/>
    <w:rsid w:val="007156A2"/>
    <w:rsid w:val="00715720"/>
    <w:rsid w:val="00715BDA"/>
    <w:rsid w:val="00715C69"/>
    <w:rsid w:val="00715F2A"/>
    <w:rsid w:val="00715F61"/>
    <w:rsid w:val="00716CA7"/>
    <w:rsid w:val="00716DFD"/>
    <w:rsid w:val="0071709B"/>
    <w:rsid w:val="00717100"/>
    <w:rsid w:val="00717636"/>
    <w:rsid w:val="007177F3"/>
    <w:rsid w:val="00717917"/>
    <w:rsid w:val="00720161"/>
    <w:rsid w:val="00720351"/>
    <w:rsid w:val="007205C2"/>
    <w:rsid w:val="00720750"/>
    <w:rsid w:val="0072083A"/>
    <w:rsid w:val="007209B8"/>
    <w:rsid w:val="00720C15"/>
    <w:rsid w:val="00720ECF"/>
    <w:rsid w:val="007210F5"/>
    <w:rsid w:val="0072137E"/>
    <w:rsid w:val="00721497"/>
    <w:rsid w:val="007214E1"/>
    <w:rsid w:val="00721765"/>
    <w:rsid w:val="00721793"/>
    <w:rsid w:val="00721981"/>
    <w:rsid w:val="00721C68"/>
    <w:rsid w:val="00722016"/>
    <w:rsid w:val="007220E2"/>
    <w:rsid w:val="007221F1"/>
    <w:rsid w:val="0072244B"/>
    <w:rsid w:val="007224C8"/>
    <w:rsid w:val="00722669"/>
    <w:rsid w:val="007230BB"/>
    <w:rsid w:val="007231E2"/>
    <w:rsid w:val="007234A0"/>
    <w:rsid w:val="00723B80"/>
    <w:rsid w:val="00724476"/>
    <w:rsid w:val="007246FA"/>
    <w:rsid w:val="007248C8"/>
    <w:rsid w:val="00724AF1"/>
    <w:rsid w:val="00724EA2"/>
    <w:rsid w:val="00724FB2"/>
    <w:rsid w:val="007253A0"/>
    <w:rsid w:val="0072551E"/>
    <w:rsid w:val="007255DE"/>
    <w:rsid w:val="0072569E"/>
    <w:rsid w:val="0072589D"/>
    <w:rsid w:val="00725BB2"/>
    <w:rsid w:val="00725CAC"/>
    <w:rsid w:val="00725EF5"/>
    <w:rsid w:val="00725F0A"/>
    <w:rsid w:val="00725F2E"/>
    <w:rsid w:val="00725F31"/>
    <w:rsid w:val="007262A3"/>
    <w:rsid w:val="00726391"/>
    <w:rsid w:val="007265BF"/>
    <w:rsid w:val="00726AD8"/>
    <w:rsid w:val="00726B4E"/>
    <w:rsid w:val="00726CB3"/>
    <w:rsid w:val="00727171"/>
    <w:rsid w:val="00727492"/>
    <w:rsid w:val="00727515"/>
    <w:rsid w:val="007275B7"/>
    <w:rsid w:val="007275F3"/>
    <w:rsid w:val="00727694"/>
    <w:rsid w:val="007276E3"/>
    <w:rsid w:val="00727EBB"/>
    <w:rsid w:val="007301DE"/>
    <w:rsid w:val="0073030D"/>
    <w:rsid w:val="0073099D"/>
    <w:rsid w:val="00730C0F"/>
    <w:rsid w:val="00730D01"/>
    <w:rsid w:val="00730EA1"/>
    <w:rsid w:val="00730F6F"/>
    <w:rsid w:val="007313AA"/>
    <w:rsid w:val="0073173F"/>
    <w:rsid w:val="007318D2"/>
    <w:rsid w:val="00731DCC"/>
    <w:rsid w:val="0073204A"/>
    <w:rsid w:val="00732212"/>
    <w:rsid w:val="00732429"/>
    <w:rsid w:val="0073256F"/>
    <w:rsid w:val="00732962"/>
    <w:rsid w:val="00732D90"/>
    <w:rsid w:val="00733092"/>
    <w:rsid w:val="00733618"/>
    <w:rsid w:val="007336AB"/>
    <w:rsid w:val="00733AC4"/>
    <w:rsid w:val="00733E71"/>
    <w:rsid w:val="00734284"/>
    <w:rsid w:val="00734517"/>
    <w:rsid w:val="007351A3"/>
    <w:rsid w:val="007353B1"/>
    <w:rsid w:val="00735803"/>
    <w:rsid w:val="00735858"/>
    <w:rsid w:val="00735E06"/>
    <w:rsid w:val="00736070"/>
    <w:rsid w:val="007362ED"/>
    <w:rsid w:val="00736591"/>
    <w:rsid w:val="00736780"/>
    <w:rsid w:val="007368D9"/>
    <w:rsid w:val="00736A01"/>
    <w:rsid w:val="00737544"/>
    <w:rsid w:val="00737901"/>
    <w:rsid w:val="00737994"/>
    <w:rsid w:val="007379D8"/>
    <w:rsid w:val="00737AE1"/>
    <w:rsid w:val="00737E43"/>
    <w:rsid w:val="00737F52"/>
    <w:rsid w:val="00740018"/>
    <w:rsid w:val="00740058"/>
    <w:rsid w:val="007403F4"/>
    <w:rsid w:val="0074047A"/>
    <w:rsid w:val="007406CA"/>
    <w:rsid w:val="00740BF9"/>
    <w:rsid w:val="00740DB8"/>
    <w:rsid w:val="00741718"/>
    <w:rsid w:val="00741BAA"/>
    <w:rsid w:val="00741E8E"/>
    <w:rsid w:val="00741EDF"/>
    <w:rsid w:val="00741F28"/>
    <w:rsid w:val="0074229F"/>
    <w:rsid w:val="007423CB"/>
    <w:rsid w:val="0074257B"/>
    <w:rsid w:val="007425E1"/>
    <w:rsid w:val="00742AC5"/>
    <w:rsid w:val="00742BE3"/>
    <w:rsid w:val="00742C05"/>
    <w:rsid w:val="00742C8A"/>
    <w:rsid w:val="00742D7C"/>
    <w:rsid w:val="0074314F"/>
    <w:rsid w:val="00743403"/>
    <w:rsid w:val="00743560"/>
    <w:rsid w:val="007438BD"/>
    <w:rsid w:val="00743D3C"/>
    <w:rsid w:val="00743F37"/>
    <w:rsid w:val="00744360"/>
    <w:rsid w:val="00744408"/>
    <w:rsid w:val="00744457"/>
    <w:rsid w:val="007447D4"/>
    <w:rsid w:val="007450CF"/>
    <w:rsid w:val="00745464"/>
    <w:rsid w:val="0074579A"/>
    <w:rsid w:val="007458EF"/>
    <w:rsid w:val="007459E2"/>
    <w:rsid w:val="00745ECE"/>
    <w:rsid w:val="0074609C"/>
    <w:rsid w:val="007461D3"/>
    <w:rsid w:val="007462A5"/>
    <w:rsid w:val="00746B45"/>
    <w:rsid w:val="00746C13"/>
    <w:rsid w:val="00746F81"/>
    <w:rsid w:val="00747881"/>
    <w:rsid w:val="007478CB"/>
    <w:rsid w:val="00747B4C"/>
    <w:rsid w:val="00747CDB"/>
    <w:rsid w:val="00747D78"/>
    <w:rsid w:val="007500C6"/>
    <w:rsid w:val="00750138"/>
    <w:rsid w:val="00750189"/>
    <w:rsid w:val="00750547"/>
    <w:rsid w:val="00750BA7"/>
    <w:rsid w:val="007511C3"/>
    <w:rsid w:val="0075127D"/>
    <w:rsid w:val="00751622"/>
    <w:rsid w:val="007516AB"/>
    <w:rsid w:val="007517E1"/>
    <w:rsid w:val="00751B1C"/>
    <w:rsid w:val="00751B40"/>
    <w:rsid w:val="00751D81"/>
    <w:rsid w:val="00751E89"/>
    <w:rsid w:val="00751F9C"/>
    <w:rsid w:val="00752700"/>
    <w:rsid w:val="00752891"/>
    <w:rsid w:val="007529BB"/>
    <w:rsid w:val="00752CEF"/>
    <w:rsid w:val="00753061"/>
    <w:rsid w:val="00753143"/>
    <w:rsid w:val="0075340D"/>
    <w:rsid w:val="00753762"/>
    <w:rsid w:val="00753BCC"/>
    <w:rsid w:val="00754566"/>
    <w:rsid w:val="00754612"/>
    <w:rsid w:val="0075465F"/>
    <w:rsid w:val="0075467C"/>
    <w:rsid w:val="0075484B"/>
    <w:rsid w:val="0075492A"/>
    <w:rsid w:val="00754AAB"/>
    <w:rsid w:val="00754B01"/>
    <w:rsid w:val="00754E7B"/>
    <w:rsid w:val="00754EFF"/>
    <w:rsid w:val="00755148"/>
    <w:rsid w:val="007555C1"/>
    <w:rsid w:val="0075563A"/>
    <w:rsid w:val="007557D1"/>
    <w:rsid w:val="00755EB7"/>
    <w:rsid w:val="007561B8"/>
    <w:rsid w:val="00756599"/>
    <w:rsid w:val="00756F08"/>
    <w:rsid w:val="0075723B"/>
    <w:rsid w:val="00757953"/>
    <w:rsid w:val="00757B6C"/>
    <w:rsid w:val="00757B8C"/>
    <w:rsid w:val="007600DD"/>
    <w:rsid w:val="00760158"/>
    <w:rsid w:val="007604C0"/>
    <w:rsid w:val="0076059A"/>
    <w:rsid w:val="00760846"/>
    <w:rsid w:val="00760995"/>
    <w:rsid w:val="00760B02"/>
    <w:rsid w:val="00760D4D"/>
    <w:rsid w:val="0076161C"/>
    <w:rsid w:val="007616BB"/>
    <w:rsid w:val="00761817"/>
    <w:rsid w:val="0076193E"/>
    <w:rsid w:val="00761B82"/>
    <w:rsid w:val="00761E88"/>
    <w:rsid w:val="007629C7"/>
    <w:rsid w:val="00762BCB"/>
    <w:rsid w:val="00762C39"/>
    <w:rsid w:val="00762C8B"/>
    <w:rsid w:val="00762DED"/>
    <w:rsid w:val="00762EDD"/>
    <w:rsid w:val="0076315F"/>
    <w:rsid w:val="0076317E"/>
    <w:rsid w:val="00763397"/>
    <w:rsid w:val="00763563"/>
    <w:rsid w:val="00763623"/>
    <w:rsid w:val="007637AD"/>
    <w:rsid w:val="007637C0"/>
    <w:rsid w:val="00763842"/>
    <w:rsid w:val="0076387F"/>
    <w:rsid w:val="00763A3C"/>
    <w:rsid w:val="00764123"/>
    <w:rsid w:val="007646F8"/>
    <w:rsid w:val="007649AE"/>
    <w:rsid w:val="00764A43"/>
    <w:rsid w:val="00764CF9"/>
    <w:rsid w:val="00764D12"/>
    <w:rsid w:val="00764F06"/>
    <w:rsid w:val="007650A7"/>
    <w:rsid w:val="00765155"/>
    <w:rsid w:val="0076542C"/>
    <w:rsid w:val="0076560C"/>
    <w:rsid w:val="007657C3"/>
    <w:rsid w:val="0076590C"/>
    <w:rsid w:val="00765965"/>
    <w:rsid w:val="00765A28"/>
    <w:rsid w:val="00765DC0"/>
    <w:rsid w:val="00765E80"/>
    <w:rsid w:val="00765FE0"/>
    <w:rsid w:val="007665C4"/>
    <w:rsid w:val="00766814"/>
    <w:rsid w:val="00766B26"/>
    <w:rsid w:val="00766C11"/>
    <w:rsid w:val="00766DC5"/>
    <w:rsid w:val="007673C5"/>
    <w:rsid w:val="00767529"/>
    <w:rsid w:val="007677C0"/>
    <w:rsid w:val="00767C54"/>
    <w:rsid w:val="0077031A"/>
    <w:rsid w:val="0077036B"/>
    <w:rsid w:val="00770416"/>
    <w:rsid w:val="00770916"/>
    <w:rsid w:val="00770A0A"/>
    <w:rsid w:val="00770DC5"/>
    <w:rsid w:val="00770E0E"/>
    <w:rsid w:val="00771198"/>
    <w:rsid w:val="00771660"/>
    <w:rsid w:val="00771790"/>
    <w:rsid w:val="0077197F"/>
    <w:rsid w:val="00771C15"/>
    <w:rsid w:val="007720EF"/>
    <w:rsid w:val="007722F1"/>
    <w:rsid w:val="007723A0"/>
    <w:rsid w:val="007727C8"/>
    <w:rsid w:val="00772C12"/>
    <w:rsid w:val="00772CB5"/>
    <w:rsid w:val="0077329E"/>
    <w:rsid w:val="007732AE"/>
    <w:rsid w:val="00773A2F"/>
    <w:rsid w:val="00773AC9"/>
    <w:rsid w:val="00773B49"/>
    <w:rsid w:val="00773C2C"/>
    <w:rsid w:val="00773C88"/>
    <w:rsid w:val="007741EF"/>
    <w:rsid w:val="00774257"/>
    <w:rsid w:val="0077442D"/>
    <w:rsid w:val="00774B70"/>
    <w:rsid w:val="00774C8D"/>
    <w:rsid w:val="007750D1"/>
    <w:rsid w:val="007751A7"/>
    <w:rsid w:val="007751B3"/>
    <w:rsid w:val="007751E3"/>
    <w:rsid w:val="00775E78"/>
    <w:rsid w:val="00776493"/>
    <w:rsid w:val="007765E8"/>
    <w:rsid w:val="00776826"/>
    <w:rsid w:val="0077696E"/>
    <w:rsid w:val="00776BF5"/>
    <w:rsid w:val="00776D46"/>
    <w:rsid w:val="00776F07"/>
    <w:rsid w:val="007773B8"/>
    <w:rsid w:val="0077740A"/>
    <w:rsid w:val="0077752E"/>
    <w:rsid w:val="007779E3"/>
    <w:rsid w:val="007779F3"/>
    <w:rsid w:val="00777A7B"/>
    <w:rsid w:val="00777DD8"/>
    <w:rsid w:val="0078006B"/>
    <w:rsid w:val="007800D1"/>
    <w:rsid w:val="00780219"/>
    <w:rsid w:val="007803FA"/>
    <w:rsid w:val="007809F1"/>
    <w:rsid w:val="00780A88"/>
    <w:rsid w:val="00780E79"/>
    <w:rsid w:val="00781737"/>
    <w:rsid w:val="007817B4"/>
    <w:rsid w:val="00781CEF"/>
    <w:rsid w:val="0078235C"/>
    <w:rsid w:val="00782F40"/>
    <w:rsid w:val="00782F77"/>
    <w:rsid w:val="007831CB"/>
    <w:rsid w:val="007832A5"/>
    <w:rsid w:val="00783439"/>
    <w:rsid w:val="00783950"/>
    <w:rsid w:val="00783AA9"/>
    <w:rsid w:val="00783B12"/>
    <w:rsid w:val="007848DF"/>
    <w:rsid w:val="00784A0A"/>
    <w:rsid w:val="00784A7A"/>
    <w:rsid w:val="0078549E"/>
    <w:rsid w:val="00785775"/>
    <w:rsid w:val="007858C6"/>
    <w:rsid w:val="00785A34"/>
    <w:rsid w:val="00785A4E"/>
    <w:rsid w:val="00785BD3"/>
    <w:rsid w:val="00785EA6"/>
    <w:rsid w:val="0078658F"/>
    <w:rsid w:val="00786648"/>
    <w:rsid w:val="0078673D"/>
    <w:rsid w:val="00786E00"/>
    <w:rsid w:val="00786E9E"/>
    <w:rsid w:val="00786EE3"/>
    <w:rsid w:val="0078720A"/>
    <w:rsid w:val="0078732B"/>
    <w:rsid w:val="007877CD"/>
    <w:rsid w:val="007877DE"/>
    <w:rsid w:val="00787AD0"/>
    <w:rsid w:val="00787DDC"/>
    <w:rsid w:val="00790969"/>
    <w:rsid w:val="00790A13"/>
    <w:rsid w:val="00790C4F"/>
    <w:rsid w:val="00790D51"/>
    <w:rsid w:val="00790E05"/>
    <w:rsid w:val="007910D1"/>
    <w:rsid w:val="007912A0"/>
    <w:rsid w:val="0079130D"/>
    <w:rsid w:val="00791407"/>
    <w:rsid w:val="00791A04"/>
    <w:rsid w:val="00791B45"/>
    <w:rsid w:val="00791FD7"/>
    <w:rsid w:val="007920BC"/>
    <w:rsid w:val="0079210A"/>
    <w:rsid w:val="00792298"/>
    <w:rsid w:val="00792492"/>
    <w:rsid w:val="007925A0"/>
    <w:rsid w:val="0079269B"/>
    <w:rsid w:val="0079273F"/>
    <w:rsid w:val="007927B9"/>
    <w:rsid w:val="00792ED8"/>
    <w:rsid w:val="007934A1"/>
    <w:rsid w:val="0079398E"/>
    <w:rsid w:val="0079402B"/>
    <w:rsid w:val="007940A2"/>
    <w:rsid w:val="0079429A"/>
    <w:rsid w:val="00794638"/>
    <w:rsid w:val="00794BC0"/>
    <w:rsid w:val="00794C5F"/>
    <w:rsid w:val="00795000"/>
    <w:rsid w:val="007952F3"/>
    <w:rsid w:val="007953BF"/>
    <w:rsid w:val="00795557"/>
    <w:rsid w:val="00795594"/>
    <w:rsid w:val="007959F7"/>
    <w:rsid w:val="00795C7D"/>
    <w:rsid w:val="00795F85"/>
    <w:rsid w:val="00796028"/>
    <w:rsid w:val="00796072"/>
    <w:rsid w:val="00796765"/>
    <w:rsid w:val="00796867"/>
    <w:rsid w:val="007968DF"/>
    <w:rsid w:val="00796CCE"/>
    <w:rsid w:val="00796D8E"/>
    <w:rsid w:val="00796F47"/>
    <w:rsid w:val="0079716C"/>
    <w:rsid w:val="00797199"/>
    <w:rsid w:val="00797256"/>
    <w:rsid w:val="0079777D"/>
    <w:rsid w:val="007979D9"/>
    <w:rsid w:val="00797BE5"/>
    <w:rsid w:val="00797C3B"/>
    <w:rsid w:val="00797FC3"/>
    <w:rsid w:val="007A0069"/>
    <w:rsid w:val="007A00A2"/>
    <w:rsid w:val="007A01C2"/>
    <w:rsid w:val="007A024C"/>
    <w:rsid w:val="007A0ADF"/>
    <w:rsid w:val="007A0D1A"/>
    <w:rsid w:val="007A1195"/>
    <w:rsid w:val="007A12E4"/>
    <w:rsid w:val="007A14E8"/>
    <w:rsid w:val="007A1AEA"/>
    <w:rsid w:val="007A2513"/>
    <w:rsid w:val="007A3043"/>
    <w:rsid w:val="007A3594"/>
    <w:rsid w:val="007A3DBA"/>
    <w:rsid w:val="007A4508"/>
    <w:rsid w:val="007A450D"/>
    <w:rsid w:val="007A485F"/>
    <w:rsid w:val="007A4911"/>
    <w:rsid w:val="007A4918"/>
    <w:rsid w:val="007A4ABE"/>
    <w:rsid w:val="007A4CF1"/>
    <w:rsid w:val="007A52E1"/>
    <w:rsid w:val="007A573E"/>
    <w:rsid w:val="007A57F3"/>
    <w:rsid w:val="007A58FD"/>
    <w:rsid w:val="007A5A7F"/>
    <w:rsid w:val="007A5CC7"/>
    <w:rsid w:val="007A5D8F"/>
    <w:rsid w:val="007A5F78"/>
    <w:rsid w:val="007A6151"/>
    <w:rsid w:val="007A66E8"/>
    <w:rsid w:val="007A68B7"/>
    <w:rsid w:val="007A6992"/>
    <w:rsid w:val="007A6C1E"/>
    <w:rsid w:val="007A6D67"/>
    <w:rsid w:val="007A7100"/>
    <w:rsid w:val="007A7474"/>
    <w:rsid w:val="007A75D0"/>
    <w:rsid w:val="007A7DED"/>
    <w:rsid w:val="007B0119"/>
    <w:rsid w:val="007B0123"/>
    <w:rsid w:val="007B0B7B"/>
    <w:rsid w:val="007B1175"/>
    <w:rsid w:val="007B1869"/>
    <w:rsid w:val="007B186B"/>
    <w:rsid w:val="007B19E3"/>
    <w:rsid w:val="007B1CB2"/>
    <w:rsid w:val="007B1E85"/>
    <w:rsid w:val="007B253E"/>
    <w:rsid w:val="007B26EE"/>
    <w:rsid w:val="007B2AFC"/>
    <w:rsid w:val="007B2FAF"/>
    <w:rsid w:val="007B341A"/>
    <w:rsid w:val="007B370D"/>
    <w:rsid w:val="007B3737"/>
    <w:rsid w:val="007B37EC"/>
    <w:rsid w:val="007B3AB1"/>
    <w:rsid w:val="007B3E67"/>
    <w:rsid w:val="007B4028"/>
    <w:rsid w:val="007B42FF"/>
    <w:rsid w:val="007B447B"/>
    <w:rsid w:val="007B472F"/>
    <w:rsid w:val="007B48C8"/>
    <w:rsid w:val="007B49F9"/>
    <w:rsid w:val="007B4AEC"/>
    <w:rsid w:val="007B4B10"/>
    <w:rsid w:val="007B4B8B"/>
    <w:rsid w:val="007B4DAA"/>
    <w:rsid w:val="007B502A"/>
    <w:rsid w:val="007B521E"/>
    <w:rsid w:val="007B52F5"/>
    <w:rsid w:val="007B5416"/>
    <w:rsid w:val="007B5C3E"/>
    <w:rsid w:val="007B5D9F"/>
    <w:rsid w:val="007B629E"/>
    <w:rsid w:val="007B6490"/>
    <w:rsid w:val="007B64DE"/>
    <w:rsid w:val="007B6734"/>
    <w:rsid w:val="007B6A84"/>
    <w:rsid w:val="007B6AAE"/>
    <w:rsid w:val="007B6E48"/>
    <w:rsid w:val="007B7025"/>
    <w:rsid w:val="007B71F6"/>
    <w:rsid w:val="007B73F8"/>
    <w:rsid w:val="007B7598"/>
    <w:rsid w:val="007B7618"/>
    <w:rsid w:val="007B77B6"/>
    <w:rsid w:val="007B7EFA"/>
    <w:rsid w:val="007C014F"/>
    <w:rsid w:val="007C0747"/>
    <w:rsid w:val="007C0ABD"/>
    <w:rsid w:val="007C0BBB"/>
    <w:rsid w:val="007C0C90"/>
    <w:rsid w:val="007C10C3"/>
    <w:rsid w:val="007C17F9"/>
    <w:rsid w:val="007C186B"/>
    <w:rsid w:val="007C1B9A"/>
    <w:rsid w:val="007C1ED5"/>
    <w:rsid w:val="007C2056"/>
    <w:rsid w:val="007C21AC"/>
    <w:rsid w:val="007C2831"/>
    <w:rsid w:val="007C2975"/>
    <w:rsid w:val="007C2B0F"/>
    <w:rsid w:val="007C2CF1"/>
    <w:rsid w:val="007C3101"/>
    <w:rsid w:val="007C34B3"/>
    <w:rsid w:val="007C34FA"/>
    <w:rsid w:val="007C3B15"/>
    <w:rsid w:val="007C3DC3"/>
    <w:rsid w:val="007C3E6F"/>
    <w:rsid w:val="007C4B7C"/>
    <w:rsid w:val="007C4D9B"/>
    <w:rsid w:val="007C5002"/>
    <w:rsid w:val="007C5272"/>
    <w:rsid w:val="007C558A"/>
    <w:rsid w:val="007C575C"/>
    <w:rsid w:val="007C5823"/>
    <w:rsid w:val="007C58D6"/>
    <w:rsid w:val="007C5D2B"/>
    <w:rsid w:val="007C62FC"/>
    <w:rsid w:val="007C63D6"/>
    <w:rsid w:val="007C6D06"/>
    <w:rsid w:val="007C6D35"/>
    <w:rsid w:val="007C705B"/>
    <w:rsid w:val="007C7531"/>
    <w:rsid w:val="007C7A97"/>
    <w:rsid w:val="007C7BE7"/>
    <w:rsid w:val="007C7C25"/>
    <w:rsid w:val="007C7CE2"/>
    <w:rsid w:val="007D0437"/>
    <w:rsid w:val="007D047F"/>
    <w:rsid w:val="007D072F"/>
    <w:rsid w:val="007D0870"/>
    <w:rsid w:val="007D0A55"/>
    <w:rsid w:val="007D0BC9"/>
    <w:rsid w:val="007D0CE1"/>
    <w:rsid w:val="007D0D86"/>
    <w:rsid w:val="007D0E55"/>
    <w:rsid w:val="007D1063"/>
    <w:rsid w:val="007D11B5"/>
    <w:rsid w:val="007D11C6"/>
    <w:rsid w:val="007D13A5"/>
    <w:rsid w:val="007D14C1"/>
    <w:rsid w:val="007D1512"/>
    <w:rsid w:val="007D160A"/>
    <w:rsid w:val="007D160F"/>
    <w:rsid w:val="007D1D57"/>
    <w:rsid w:val="007D1D96"/>
    <w:rsid w:val="007D1E84"/>
    <w:rsid w:val="007D20E2"/>
    <w:rsid w:val="007D215F"/>
    <w:rsid w:val="007D2A6F"/>
    <w:rsid w:val="007D2C82"/>
    <w:rsid w:val="007D312F"/>
    <w:rsid w:val="007D32E1"/>
    <w:rsid w:val="007D371D"/>
    <w:rsid w:val="007D3861"/>
    <w:rsid w:val="007D3D5A"/>
    <w:rsid w:val="007D3E6E"/>
    <w:rsid w:val="007D47BB"/>
    <w:rsid w:val="007D4A23"/>
    <w:rsid w:val="007D4DBD"/>
    <w:rsid w:val="007D4DEB"/>
    <w:rsid w:val="007D4F90"/>
    <w:rsid w:val="007D51F8"/>
    <w:rsid w:val="007D5382"/>
    <w:rsid w:val="007D5494"/>
    <w:rsid w:val="007D54DC"/>
    <w:rsid w:val="007D5AB9"/>
    <w:rsid w:val="007D5AD7"/>
    <w:rsid w:val="007D5F28"/>
    <w:rsid w:val="007D61C1"/>
    <w:rsid w:val="007D67D4"/>
    <w:rsid w:val="007D6A65"/>
    <w:rsid w:val="007D6A6D"/>
    <w:rsid w:val="007D6CA4"/>
    <w:rsid w:val="007D6D8D"/>
    <w:rsid w:val="007D7016"/>
    <w:rsid w:val="007D75D5"/>
    <w:rsid w:val="007D7627"/>
    <w:rsid w:val="007D76CA"/>
    <w:rsid w:val="007E000F"/>
    <w:rsid w:val="007E07C6"/>
    <w:rsid w:val="007E0F7F"/>
    <w:rsid w:val="007E0FFE"/>
    <w:rsid w:val="007E1A7F"/>
    <w:rsid w:val="007E1BC4"/>
    <w:rsid w:val="007E1FF5"/>
    <w:rsid w:val="007E2018"/>
    <w:rsid w:val="007E2239"/>
    <w:rsid w:val="007E23C3"/>
    <w:rsid w:val="007E2422"/>
    <w:rsid w:val="007E26A8"/>
    <w:rsid w:val="007E283B"/>
    <w:rsid w:val="007E2B19"/>
    <w:rsid w:val="007E2C64"/>
    <w:rsid w:val="007E2D81"/>
    <w:rsid w:val="007E2E46"/>
    <w:rsid w:val="007E2E93"/>
    <w:rsid w:val="007E3331"/>
    <w:rsid w:val="007E34E5"/>
    <w:rsid w:val="007E3844"/>
    <w:rsid w:val="007E38B9"/>
    <w:rsid w:val="007E3BDE"/>
    <w:rsid w:val="007E4A3C"/>
    <w:rsid w:val="007E4B18"/>
    <w:rsid w:val="007E4C6A"/>
    <w:rsid w:val="007E4FED"/>
    <w:rsid w:val="007E5163"/>
    <w:rsid w:val="007E52D9"/>
    <w:rsid w:val="007E5960"/>
    <w:rsid w:val="007E5C6D"/>
    <w:rsid w:val="007E62CD"/>
    <w:rsid w:val="007E64F4"/>
    <w:rsid w:val="007E69A7"/>
    <w:rsid w:val="007E69B7"/>
    <w:rsid w:val="007E6C0E"/>
    <w:rsid w:val="007E6D23"/>
    <w:rsid w:val="007E72BC"/>
    <w:rsid w:val="007E788D"/>
    <w:rsid w:val="007E796C"/>
    <w:rsid w:val="007E79F1"/>
    <w:rsid w:val="007E7B0D"/>
    <w:rsid w:val="007E7BFA"/>
    <w:rsid w:val="007E7E17"/>
    <w:rsid w:val="007E7EE0"/>
    <w:rsid w:val="007F001B"/>
    <w:rsid w:val="007F0120"/>
    <w:rsid w:val="007F04CB"/>
    <w:rsid w:val="007F050E"/>
    <w:rsid w:val="007F06FD"/>
    <w:rsid w:val="007F0937"/>
    <w:rsid w:val="007F0B14"/>
    <w:rsid w:val="007F1046"/>
    <w:rsid w:val="007F14AD"/>
    <w:rsid w:val="007F1978"/>
    <w:rsid w:val="007F2466"/>
    <w:rsid w:val="007F294E"/>
    <w:rsid w:val="007F29B5"/>
    <w:rsid w:val="007F2B88"/>
    <w:rsid w:val="007F35FC"/>
    <w:rsid w:val="007F36A6"/>
    <w:rsid w:val="007F3880"/>
    <w:rsid w:val="007F3B22"/>
    <w:rsid w:val="007F3C11"/>
    <w:rsid w:val="007F3C43"/>
    <w:rsid w:val="007F3F64"/>
    <w:rsid w:val="007F40BD"/>
    <w:rsid w:val="007F420B"/>
    <w:rsid w:val="007F426B"/>
    <w:rsid w:val="007F42C8"/>
    <w:rsid w:val="007F45A9"/>
    <w:rsid w:val="007F4721"/>
    <w:rsid w:val="007F4DF7"/>
    <w:rsid w:val="007F4F0D"/>
    <w:rsid w:val="007F504F"/>
    <w:rsid w:val="007F53DD"/>
    <w:rsid w:val="007F542B"/>
    <w:rsid w:val="007F5497"/>
    <w:rsid w:val="007F5642"/>
    <w:rsid w:val="007F5B12"/>
    <w:rsid w:val="007F5CE9"/>
    <w:rsid w:val="007F5F94"/>
    <w:rsid w:val="007F60B8"/>
    <w:rsid w:val="007F62AB"/>
    <w:rsid w:val="007F67E5"/>
    <w:rsid w:val="007F72F7"/>
    <w:rsid w:val="007F7591"/>
    <w:rsid w:val="007F76E0"/>
    <w:rsid w:val="007F7770"/>
    <w:rsid w:val="007F7A71"/>
    <w:rsid w:val="007F7BDA"/>
    <w:rsid w:val="0080026E"/>
    <w:rsid w:val="0080054F"/>
    <w:rsid w:val="00800579"/>
    <w:rsid w:val="008008B4"/>
    <w:rsid w:val="008009F3"/>
    <w:rsid w:val="00800F03"/>
    <w:rsid w:val="00801015"/>
    <w:rsid w:val="00801072"/>
    <w:rsid w:val="00801317"/>
    <w:rsid w:val="00801324"/>
    <w:rsid w:val="00801584"/>
    <w:rsid w:val="00801920"/>
    <w:rsid w:val="008019F4"/>
    <w:rsid w:val="00801C9D"/>
    <w:rsid w:val="00801DA3"/>
    <w:rsid w:val="0080247F"/>
    <w:rsid w:val="00802717"/>
    <w:rsid w:val="008030B1"/>
    <w:rsid w:val="008030EF"/>
    <w:rsid w:val="00803202"/>
    <w:rsid w:val="00803AE4"/>
    <w:rsid w:val="00803B15"/>
    <w:rsid w:val="00803D7C"/>
    <w:rsid w:val="00804103"/>
    <w:rsid w:val="00804693"/>
    <w:rsid w:val="008048FB"/>
    <w:rsid w:val="00804C63"/>
    <w:rsid w:val="00804CAC"/>
    <w:rsid w:val="00804E2A"/>
    <w:rsid w:val="00804E73"/>
    <w:rsid w:val="00804EE0"/>
    <w:rsid w:val="00804EF3"/>
    <w:rsid w:val="00805065"/>
    <w:rsid w:val="00805218"/>
    <w:rsid w:val="00805CDC"/>
    <w:rsid w:val="0080634A"/>
    <w:rsid w:val="0080652E"/>
    <w:rsid w:val="00806744"/>
    <w:rsid w:val="00806B63"/>
    <w:rsid w:val="00806C36"/>
    <w:rsid w:val="00806D07"/>
    <w:rsid w:val="00806F0B"/>
    <w:rsid w:val="0080703F"/>
    <w:rsid w:val="0080739A"/>
    <w:rsid w:val="0080746C"/>
    <w:rsid w:val="00807A15"/>
    <w:rsid w:val="00807BE5"/>
    <w:rsid w:val="00810160"/>
    <w:rsid w:val="008103E5"/>
    <w:rsid w:val="00810742"/>
    <w:rsid w:val="00810879"/>
    <w:rsid w:val="00810913"/>
    <w:rsid w:val="00810EAC"/>
    <w:rsid w:val="00810F20"/>
    <w:rsid w:val="00811348"/>
    <w:rsid w:val="008118A6"/>
    <w:rsid w:val="00811AE3"/>
    <w:rsid w:val="00811C45"/>
    <w:rsid w:val="00811F8D"/>
    <w:rsid w:val="0081219F"/>
    <w:rsid w:val="00812223"/>
    <w:rsid w:val="00812472"/>
    <w:rsid w:val="00812DDB"/>
    <w:rsid w:val="00812FCA"/>
    <w:rsid w:val="00813076"/>
    <w:rsid w:val="008130BB"/>
    <w:rsid w:val="0081336E"/>
    <w:rsid w:val="00813455"/>
    <w:rsid w:val="00813E69"/>
    <w:rsid w:val="00814895"/>
    <w:rsid w:val="00814E0F"/>
    <w:rsid w:val="00814E64"/>
    <w:rsid w:val="00815248"/>
    <w:rsid w:val="008159AA"/>
    <w:rsid w:val="00815C3E"/>
    <w:rsid w:val="00815D11"/>
    <w:rsid w:val="00815D52"/>
    <w:rsid w:val="00815F4A"/>
    <w:rsid w:val="008160A9"/>
    <w:rsid w:val="00816840"/>
    <w:rsid w:val="00816B43"/>
    <w:rsid w:val="00816F28"/>
    <w:rsid w:val="0081732F"/>
    <w:rsid w:val="00817336"/>
    <w:rsid w:val="0081797F"/>
    <w:rsid w:val="00817A2C"/>
    <w:rsid w:val="00817EB8"/>
    <w:rsid w:val="00820215"/>
    <w:rsid w:val="008202B3"/>
    <w:rsid w:val="008203AE"/>
    <w:rsid w:val="00820594"/>
    <w:rsid w:val="00820D42"/>
    <w:rsid w:val="0082148E"/>
    <w:rsid w:val="00821552"/>
    <w:rsid w:val="00821673"/>
    <w:rsid w:val="00821784"/>
    <w:rsid w:val="00821BC7"/>
    <w:rsid w:val="00821D1E"/>
    <w:rsid w:val="00821D58"/>
    <w:rsid w:val="00821DDF"/>
    <w:rsid w:val="00822193"/>
    <w:rsid w:val="008221B4"/>
    <w:rsid w:val="0082242A"/>
    <w:rsid w:val="008224CF"/>
    <w:rsid w:val="00822C2E"/>
    <w:rsid w:val="00822EF1"/>
    <w:rsid w:val="008232DA"/>
    <w:rsid w:val="0082334D"/>
    <w:rsid w:val="008236DD"/>
    <w:rsid w:val="00823738"/>
    <w:rsid w:val="00823963"/>
    <w:rsid w:val="00823CE0"/>
    <w:rsid w:val="0082417F"/>
    <w:rsid w:val="0082455D"/>
    <w:rsid w:val="0082498B"/>
    <w:rsid w:val="008249E8"/>
    <w:rsid w:val="00824E5A"/>
    <w:rsid w:val="0082522A"/>
    <w:rsid w:val="0082533D"/>
    <w:rsid w:val="008254CA"/>
    <w:rsid w:val="008256D0"/>
    <w:rsid w:val="0082590A"/>
    <w:rsid w:val="0082596D"/>
    <w:rsid w:val="00826333"/>
    <w:rsid w:val="00826525"/>
    <w:rsid w:val="00826577"/>
    <w:rsid w:val="008265E7"/>
    <w:rsid w:val="008269AF"/>
    <w:rsid w:val="008269C3"/>
    <w:rsid w:val="00826A2E"/>
    <w:rsid w:val="00826D1C"/>
    <w:rsid w:val="00826F17"/>
    <w:rsid w:val="0082713D"/>
    <w:rsid w:val="008271DC"/>
    <w:rsid w:val="008275D3"/>
    <w:rsid w:val="008275EA"/>
    <w:rsid w:val="00827B24"/>
    <w:rsid w:val="00827B7A"/>
    <w:rsid w:val="00827E78"/>
    <w:rsid w:val="00827F3B"/>
    <w:rsid w:val="0083017E"/>
    <w:rsid w:val="008303D8"/>
    <w:rsid w:val="00830670"/>
    <w:rsid w:val="008309E3"/>
    <w:rsid w:val="0083110C"/>
    <w:rsid w:val="008315C9"/>
    <w:rsid w:val="008317D0"/>
    <w:rsid w:val="00831AA5"/>
    <w:rsid w:val="00831CE1"/>
    <w:rsid w:val="00831E79"/>
    <w:rsid w:val="00832465"/>
    <w:rsid w:val="00832470"/>
    <w:rsid w:val="00832BA6"/>
    <w:rsid w:val="00832F10"/>
    <w:rsid w:val="00832FFA"/>
    <w:rsid w:val="008332A8"/>
    <w:rsid w:val="0083330B"/>
    <w:rsid w:val="0083358D"/>
    <w:rsid w:val="008338D5"/>
    <w:rsid w:val="00833B41"/>
    <w:rsid w:val="00833CCA"/>
    <w:rsid w:val="00833FE3"/>
    <w:rsid w:val="0083403A"/>
    <w:rsid w:val="0083418B"/>
    <w:rsid w:val="008341D3"/>
    <w:rsid w:val="00834ABC"/>
    <w:rsid w:val="00834CC8"/>
    <w:rsid w:val="00834FD9"/>
    <w:rsid w:val="008351FD"/>
    <w:rsid w:val="0083541E"/>
    <w:rsid w:val="00835635"/>
    <w:rsid w:val="00836359"/>
    <w:rsid w:val="008365C7"/>
    <w:rsid w:val="008365CE"/>
    <w:rsid w:val="008365F4"/>
    <w:rsid w:val="0083681B"/>
    <w:rsid w:val="00836854"/>
    <w:rsid w:val="00836A24"/>
    <w:rsid w:val="00837057"/>
    <w:rsid w:val="0083786D"/>
    <w:rsid w:val="00837985"/>
    <w:rsid w:val="00840051"/>
    <w:rsid w:val="0084060C"/>
    <w:rsid w:val="00840BE4"/>
    <w:rsid w:val="008413A1"/>
    <w:rsid w:val="00841635"/>
    <w:rsid w:val="00841D4F"/>
    <w:rsid w:val="00841DF8"/>
    <w:rsid w:val="0084235D"/>
    <w:rsid w:val="008423CB"/>
    <w:rsid w:val="00842976"/>
    <w:rsid w:val="00842B19"/>
    <w:rsid w:val="00842C93"/>
    <w:rsid w:val="00842FD1"/>
    <w:rsid w:val="008430F1"/>
    <w:rsid w:val="00843517"/>
    <w:rsid w:val="008436B7"/>
    <w:rsid w:val="008438E7"/>
    <w:rsid w:val="008439C2"/>
    <w:rsid w:val="00843ABB"/>
    <w:rsid w:val="00843D55"/>
    <w:rsid w:val="00844476"/>
    <w:rsid w:val="008445E1"/>
    <w:rsid w:val="008447A6"/>
    <w:rsid w:val="00844C5F"/>
    <w:rsid w:val="00844D3B"/>
    <w:rsid w:val="0084504D"/>
    <w:rsid w:val="00845587"/>
    <w:rsid w:val="0084558D"/>
    <w:rsid w:val="008455A0"/>
    <w:rsid w:val="00845969"/>
    <w:rsid w:val="00845B07"/>
    <w:rsid w:val="00845CD3"/>
    <w:rsid w:val="0084609F"/>
    <w:rsid w:val="008460BD"/>
    <w:rsid w:val="0084657E"/>
    <w:rsid w:val="008466C8"/>
    <w:rsid w:val="008467E8"/>
    <w:rsid w:val="00846D13"/>
    <w:rsid w:val="00846F9C"/>
    <w:rsid w:val="0084703E"/>
    <w:rsid w:val="00847056"/>
    <w:rsid w:val="00847203"/>
    <w:rsid w:val="00847508"/>
    <w:rsid w:val="00847D47"/>
    <w:rsid w:val="00847D4C"/>
    <w:rsid w:val="00847E30"/>
    <w:rsid w:val="00850052"/>
    <w:rsid w:val="008500D4"/>
    <w:rsid w:val="008503D5"/>
    <w:rsid w:val="00850545"/>
    <w:rsid w:val="0085083E"/>
    <w:rsid w:val="00851505"/>
    <w:rsid w:val="008515E5"/>
    <w:rsid w:val="00851A46"/>
    <w:rsid w:val="00851B2F"/>
    <w:rsid w:val="00851FC9"/>
    <w:rsid w:val="00851FED"/>
    <w:rsid w:val="00852A8D"/>
    <w:rsid w:val="00852CDC"/>
    <w:rsid w:val="00852D3C"/>
    <w:rsid w:val="00852E9B"/>
    <w:rsid w:val="00853643"/>
    <w:rsid w:val="0085373E"/>
    <w:rsid w:val="008537C3"/>
    <w:rsid w:val="00853AC9"/>
    <w:rsid w:val="00853ADA"/>
    <w:rsid w:val="00853D1D"/>
    <w:rsid w:val="00853FD5"/>
    <w:rsid w:val="00854108"/>
    <w:rsid w:val="008541DE"/>
    <w:rsid w:val="008544EA"/>
    <w:rsid w:val="008545CA"/>
    <w:rsid w:val="00854F98"/>
    <w:rsid w:val="008552E5"/>
    <w:rsid w:val="008557A2"/>
    <w:rsid w:val="00855B5E"/>
    <w:rsid w:val="0085607F"/>
    <w:rsid w:val="008563D3"/>
    <w:rsid w:val="008565A5"/>
    <w:rsid w:val="008566D3"/>
    <w:rsid w:val="00856742"/>
    <w:rsid w:val="0085682B"/>
    <w:rsid w:val="00856A95"/>
    <w:rsid w:val="00856DDE"/>
    <w:rsid w:val="00856F5D"/>
    <w:rsid w:val="00857193"/>
    <w:rsid w:val="008571AB"/>
    <w:rsid w:val="008571E9"/>
    <w:rsid w:val="0085735A"/>
    <w:rsid w:val="008575EA"/>
    <w:rsid w:val="00857629"/>
    <w:rsid w:val="00857765"/>
    <w:rsid w:val="00857F4A"/>
    <w:rsid w:val="0086048D"/>
    <w:rsid w:val="008606DA"/>
    <w:rsid w:val="00860707"/>
    <w:rsid w:val="0086105D"/>
    <w:rsid w:val="008610B3"/>
    <w:rsid w:val="008611E1"/>
    <w:rsid w:val="008612D8"/>
    <w:rsid w:val="008613AA"/>
    <w:rsid w:val="008613E9"/>
    <w:rsid w:val="0086141A"/>
    <w:rsid w:val="0086180E"/>
    <w:rsid w:val="00861826"/>
    <w:rsid w:val="008618C1"/>
    <w:rsid w:val="00861C1A"/>
    <w:rsid w:val="00861F9B"/>
    <w:rsid w:val="00861FAE"/>
    <w:rsid w:val="00862088"/>
    <w:rsid w:val="00862344"/>
    <w:rsid w:val="0086257F"/>
    <w:rsid w:val="00862CAB"/>
    <w:rsid w:val="0086308E"/>
    <w:rsid w:val="008637AE"/>
    <w:rsid w:val="00863A91"/>
    <w:rsid w:val="00863B4C"/>
    <w:rsid w:val="00863EDE"/>
    <w:rsid w:val="00864296"/>
    <w:rsid w:val="00864410"/>
    <w:rsid w:val="00864983"/>
    <w:rsid w:val="00864EBF"/>
    <w:rsid w:val="00865062"/>
    <w:rsid w:val="00865072"/>
    <w:rsid w:val="008651CA"/>
    <w:rsid w:val="00865299"/>
    <w:rsid w:val="0086564E"/>
    <w:rsid w:val="008658ED"/>
    <w:rsid w:val="00865D21"/>
    <w:rsid w:val="008662BB"/>
    <w:rsid w:val="00866BC0"/>
    <w:rsid w:val="00866D28"/>
    <w:rsid w:val="00866D39"/>
    <w:rsid w:val="00866E2E"/>
    <w:rsid w:val="00866EE3"/>
    <w:rsid w:val="008670C8"/>
    <w:rsid w:val="00867638"/>
    <w:rsid w:val="00867646"/>
    <w:rsid w:val="0086777F"/>
    <w:rsid w:val="008678FB"/>
    <w:rsid w:val="0086795D"/>
    <w:rsid w:val="00867B9A"/>
    <w:rsid w:val="00867C8F"/>
    <w:rsid w:val="00867D7E"/>
    <w:rsid w:val="00867EF3"/>
    <w:rsid w:val="00867F39"/>
    <w:rsid w:val="008701BF"/>
    <w:rsid w:val="008705EC"/>
    <w:rsid w:val="00870689"/>
    <w:rsid w:val="00870A1C"/>
    <w:rsid w:val="00871748"/>
    <w:rsid w:val="00871772"/>
    <w:rsid w:val="0087179B"/>
    <w:rsid w:val="00871B80"/>
    <w:rsid w:val="00871EB9"/>
    <w:rsid w:val="008723D8"/>
    <w:rsid w:val="0087244A"/>
    <w:rsid w:val="0087268D"/>
    <w:rsid w:val="00873210"/>
    <w:rsid w:val="008732F5"/>
    <w:rsid w:val="00873406"/>
    <w:rsid w:val="008735A3"/>
    <w:rsid w:val="008735AE"/>
    <w:rsid w:val="008736E9"/>
    <w:rsid w:val="008738F4"/>
    <w:rsid w:val="00873ACB"/>
    <w:rsid w:val="00873AFF"/>
    <w:rsid w:val="00873EB3"/>
    <w:rsid w:val="00873EF3"/>
    <w:rsid w:val="00873FCE"/>
    <w:rsid w:val="00874468"/>
    <w:rsid w:val="008746B9"/>
    <w:rsid w:val="00874AB9"/>
    <w:rsid w:val="00874D96"/>
    <w:rsid w:val="00874DC0"/>
    <w:rsid w:val="00874E41"/>
    <w:rsid w:val="00874EDC"/>
    <w:rsid w:val="008759FF"/>
    <w:rsid w:val="00875F39"/>
    <w:rsid w:val="0087663A"/>
    <w:rsid w:val="00876916"/>
    <w:rsid w:val="0087696B"/>
    <w:rsid w:val="00876B92"/>
    <w:rsid w:val="00876D59"/>
    <w:rsid w:val="00876D8A"/>
    <w:rsid w:val="00876D8B"/>
    <w:rsid w:val="00876DC4"/>
    <w:rsid w:val="00876EEB"/>
    <w:rsid w:val="0087702B"/>
    <w:rsid w:val="008772E0"/>
    <w:rsid w:val="0087769F"/>
    <w:rsid w:val="00877D88"/>
    <w:rsid w:val="00877EC1"/>
    <w:rsid w:val="008805B9"/>
    <w:rsid w:val="00880905"/>
    <w:rsid w:val="0088094F"/>
    <w:rsid w:val="00880B4D"/>
    <w:rsid w:val="00881286"/>
    <w:rsid w:val="0088134F"/>
    <w:rsid w:val="00881A11"/>
    <w:rsid w:val="00881BCB"/>
    <w:rsid w:val="00881E1A"/>
    <w:rsid w:val="00881E3B"/>
    <w:rsid w:val="00881EC0"/>
    <w:rsid w:val="008821B8"/>
    <w:rsid w:val="00882334"/>
    <w:rsid w:val="008823F5"/>
    <w:rsid w:val="0088279E"/>
    <w:rsid w:val="00882B36"/>
    <w:rsid w:val="00882C08"/>
    <w:rsid w:val="00882F44"/>
    <w:rsid w:val="00883742"/>
    <w:rsid w:val="008844F4"/>
    <w:rsid w:val="00884665"/>
    <w:rsid w:val="008846AD"/>
    <w:rsid w:val="00884AFC"/>
    <w:rsid w:val="00884C90"/>
    <w:rsid w:val="0088574C"/>
    <w:rsid w:val="00885767"/>
    <w:rsid w:val="008858D5"/>
    <w:rsid w:val="00885B1E"/>
    <w:rsid w:val="00885F1C"/>
    <w:rsid w:val="00886268"/>
    <w:rsid w:val="00886527"/>
    <w:rsid w:val="00886783"/>
    <w:rsid w:val="0088710E"/>
    <w:rsid w:val="0088712E"/>
    <w:rsid w:val="008871E8"/>
    <w:rsid w:val="0088762E"/>
    <w:rsid w:val="008878D1"/>
    <w:rsid w:val="00887C5D"/>
    <w:rsid w:val="00887FC9"/>
    <w:rsid w:val="0089008A"/>
    <w:rsid w:val="0089015B"/>
    <w:rsid w:val="008901AF"/>
    <w:rsid w:val="00890346"/>
    <w:rsid w:val="008904EA"/>
    <w:rsid w:val="00890568"/>
    <w:rsid w:val="0089059B"/>
    <w:rsid w:val="0089074B"/>
    <w:rsid w:val="00890ADC"/>
    <w:rsid w:val="00891000"/>
    <w:rsid w:val="00891194"/>
    <w:rsid w:val="00891666"/>
    <w:rsid w:val="00892768"/>
    <w:rsid w:val="008927C6"/>
    <w:rsid w:val="008928EA"/>
    <w:rsid w:val="008929B0"/>
    <w:rsid w:val="00892A29"/>
    <w:rsid w:val="00892E97"/>
    <w:rsid w:val="00893192"/>
    <w:rsid w:val="008931A9"/>
    <w:rsid w:val="0089384D"/>
    <w:rsid w:val="008939DE"/>
    <w:rsid w:val="00893B73"/>
    <w:rsid w:val="00893E1B"/>
    <w:rsid w:val="0089416D"/>
    <w:rsid w:val="00894194"/>
    <w:rsid w:val="0089435D"/>
    <w:rsid w:val="008948D1"/>
    <w:rsid w:val="008949AD"/>
    <w:rsid w:val="00894B40"/>
    <w:rsid w:val="00894F6F"/>
    <w:rsid w:val="008952FA"/>
    <w:rsid w:val="00895373"/>
    <w:rsid w:val="00895447"/>
    <w:rsid w:val="008954AB"/>
    <w:rsid w:val="0089556E"/>
    <w:rsid w:val="00895623"/>
    <w:rsid w:val="00895949"/>
    <w:rsid w:val="00895999"/>
    <w:rsid w:val="00895FE6"/>
    <w:rsid w:val="0089663E"/>
    <w:rsid w:val="008966DE"/>
    <w:rsid w:val="00896FE4"/>
    <w:rsid w:val="00897077"/>
    <w:rsid w:val="00897560"/>
    <w:rsid w:val="00897774"/>
    <w:rsid w:val="00897951"/>
    <w:rsid w:val="00897A9D"/>
    <w:rsid w:val="00897ADC"/>
    <w:rsid w:val="00897CD9"/>
    <w:rsid w:val="00897D2F"/>
    <w:rsid w:val="008A009A"/>
    <w:rsid w:val="008A0737"/>
    <w:rsid w:val="008A07B8"/>
    <w:rsid w:val="008A0C73"/>
    <w:rsid w:val="008A1705"/>
    <w:rsid w:val="008A1983"/>
    <w:rsid w:val="008A1D15"/>
    <w:rsid w:val="008A1F40"/>
    <w:rsid w:val="008A2182"/>
    <w:rsid w:val="008A2427"/>
    <w:rsid w:val="008A2616"/>
    <w:rsid w:val="008A265C"/>
    <w:rsid w:val="008A27F9"/>
    <w:rsid w:val="008A2874"/>
    <w:rsid w:val="008A2B03"/>
    <w:rsid w:val="008A2BB9"/>
    <w:rsid w:val="008A2E03"/>
    <w:rsid w:val="008A2F64"/>
    <w:rsid w:val="008A302D"/>
    <w:rsid w:val="008A33D6"/>
    <w:rsid w:val="008A3AA4"/>
    <w:rsid w:val="008A3AF4"/>
    <w:rsid w:val="008A3CAE"/>
    <w:rsid w:val="008A4625"/>
    <w:rsid w:val="008A467F"/>
    <w:rsid w:val="008A484D"/>
    <w:rsid w:val="008A48AB"/>
    <w:rsid w:val="008A492E"/>
    <w:rsid w:val="008A4AAB"/>
    <w:rsid w:val="008A4DA7"/>
    <w:rsid w:val="008A4E93"/>
    <w:rsid w:val="008A5175"/>
    <w:rsid w:val="008A5486"/>
    <w:rsid w:val="008A5916"/>
    <w:rsid w:val="008A5F38"/>
    <w:rsid w:val="008A62D7"/>
    <w:rsid w:val="008A64AA"/>
    <w:rsid w:val="008A66A5"/>
    <w:rsid w:val="008A684B"/>
    <w:rsid w:val="008A6A49"/>
    <w:rsid w:val="008A6B26"/>
    <w:rsid w:val="008A6DB5"/>
    <w:rsid w:val="008A7291"/>
    <w:rsid w:val="008A786C"/>
    <w:rsid w:val="008A790A"/>
    <w:rsid w:val="008A7955"/>
    <w:rsid w:val="008A7AC4"/>
    <w:rsid w:val="008A7BA5"/>
    <w:rsid w:val="008A7F35"/>
    <w:rsid w:val="008B0147"/>
    <w:rsid w:val="008B0165"/>
    <w:rsid w:val="008B031C"/>
    <w:rsid w:val="008B03D1"/>
    <w:rsid w:val="008B07A9"/>
    <w:rsid w:val="008B07CE"/>
    <w:rsid w:val="008B0941"/>
    <w:rsid w:val="008B0C09"/>
    <w:rsid w:val="008B0D67"/>
    <w:rsid w:val="008B101B"/>
    <w:rsid w:val="008B1620"/>
    <w:rsid w:val="008B1A47"/>
    <w:rsid w:val="008B1B35"/>
    <w:rsid w:val="008B1D12"/>
    <w:rsid w:val="008B1F49"/>
    <w:rsid w:val="008B21F9"/>
    <w:rsid w:val="008B2797"/>
    <w:rsid w:val="008B29C2"/>
    <w:rsid w:val="008B2BE0"/>
    <w:rsid w:val="008B2C2C"/>
    <w:rsid w:val="008B2DD1"/>
    <w:rsid w:val="008B2EE3"/>
    <w:rsid w:val="008B2F50"/>
    <w:rsid w:val="008B301D"/>
    <w:rsid w:val="008B3083"/>
    <w:rsid w:val="008B3614"/>
    <w:rsid w:val="008B3BDA"/>
    <w:rsid w:val="008B4021"/>
    <w:rsid w:val="008B4063"/>
    <w:rsid w:val="008B410F"/>
    <w:rsid w:val="008B42A2"/>
    <w:rsid w:val="008B43D4"/>
    <w:rsid w:val="008B4403"/>
    <w:rsid w:val="008B4899"/>
    <w:rsid w:val="008B4B98"/>
    <w:rsid w:val="008B5061"/>
    <w:rsid w:val="008B5284"/>
    <w:rsid w:val="008B5559"/>
    <w:rsid w:val="008B5B76"/>
    <w:rsid w:val="008B5EB4"/>
    <w:rsid w:val="008B613D"/>
    <w:rsid w:val="008B6212"/>
    <w:rsid w:val="008B67FC"/>
    <w:rsid w:val="008B6DFE"/>
    <w:rsid w:val="008B7085"/>
    <w:rsid w:val="008B720A"/>
    <w:rsid w:val="008B7239"/>
    <w:rsid w:val="008B7409"/>
    <w:rsid w:val="008B74D9"/>
    <w:rsid w:val="008B75F3"/>
    <w:rsid w:val="008B7B51"/>
    <w:rsid w:val="008B7CBA"/>
    <w:rsid w:val="008B7CC7"/>
    <w:rsid w:val="008C0096"/>
    <w:rsid w:val="008C020A"/>
    <w:rsid w:val="008C056B"/>
    <w:rsid w:val="008C0A32"/>
    <w:rsid w:val="008C0E35"/>
    <w:rsid w:val="008C100E"/>
    <w:rsid w:val="008C168A"/>
    <w:rsid w:val="008C198A"/>
    <w:rsid w:val="008C1C2C"/>
    <w:rsid w:val="008C1C6B"/>
    <w:rsid w:val="008C2176"/>
    <w:rsid w:val="008C2B89"/>
    <w:rsid w:val="008C2BF4"/>
    <w:rsid w:val="008C2C70"/>
    <w:rsid w:val="008C2F61"/>
    <w:rsid w:val="008C3027"/>
    <w:rsid w:val="008C3120"/>
    <w:rsid w:val="008C3411"/>
    <w:rsid w:val="008C343A"/>
    <w:rsid w:val="008C3563"/>
    <w:rsid w:val="008C35BA"/>
    <w:rsid w:val="008C367C"/>
    <w:rsid w:val="008C3E33"/>
    <w:rsid w:val="008C4027"/>
    <w:rsid w:val="008C455E"/>
    <w:rsid w:val="008C460A"/>
    <w:rsid w:val="008C46B0"/>
    <w:rsid w:val="008C4AB8"/>
    <w:rsid w:val="008C4B2F"/>
    <w:rsid w:val="008C4F08"/>
    <w:rsid w:val="008C501E"/>
    <w:rsid w:val="008C51D8"/>
    <w:rsid w:val="008C523F"/>
    <w:rsid w:val="008C55BA"/>
    <w:rsid w:val="008C560A"/>
    <w:rsid w:val="008C59C6"/>
    <w:rsid w:val="008C5E17"/>
    <w:rsid w:val="008C643F"/>
    <w:rsid w:val="008C6E74"/>
    <w:rsid w:val="008C7480"/>
    <w:rsid w:val="008C750F"/>
    <w:rsid w:val="008C7628"/>
    <w:rsid w:val="008C7951"/>
    <w:rsid w:val="008C7B46"/>
    <w:rsid w:val="008C7E66"/>
    <w:rsid w:val="008D010F"/>
    <w:rsid w:val="008D0151"/>
    <w:rsid w:val="008D03DA"/>
    <w:rsid w:val="008D0767"/>
    <w:rsid w:val="008D0896"/>
    <w:rsid w:val="008D0A20"/>
    <w:rsid w:val="008D0AE3"/>
    <w:rsid w:val="008D0C4D"/>
    <w:rsid w:val="008D0D9F"/>
    <w:rsid w:val="008D0E3A"/>
    <w:rsid w:val="008D1053"/>
    <w:rsid w:val="008D1251"/>
    <w:rsid w:val="008D1D57"/>
    <w:rsid w:val="008D1ED3"/>
    <w:rsid w:val="008D20B2"/>
    <w:rsid w:val="008D20EB"/>
    <w:rsid w:val="008D21BA"/>
    <w:rsid w:val="008D23C6"/>
    <w:rsid w:val="008D2550"/>
    <w:rsid w:val="008D2673"/>
    <w:rsid w:val="008D26BD"/>
    <w:rsid w:val="008D2937"/>
    <w:rsid w:val="008D2D85"/>
    <w:rsid w:val="008D2E2A"/>
    <w:rsid w:val="008D2FF3"/>
    <w:rsid w:val="008D31B5"/>
    <w:rsid w:val="008D31E9"/>
    <w:rsid w:val="008D3390"/>
    <w:rsid w:val="008D35D5"/>
    <w:rsid w:val="008D4099"/>
    <w:rsid w:val="008D410F"/>
    <w:rsid w:val="008D4152"/>
    <w:rsid w:val="008D416F"/>
    <w:rsid w:val="008D4D7F"/>
    <w:rsid w:val="008D5103"/>
    <w:rsid w:val="008D51DB"/>
    <w:rsid w:val="008D577F"/>
    <w:rsid w:val="008D57BD"/>
    <w:rsid w:val="008D586A"/>
    <w:rsid w:val="008D5B8F"/>
    <w:rsid w:val="008D5C8F"/>
    <w:rsid w:val="008D5EA8"/>
    <w:rsid w:val="008D5F9D"/>
    <w:rsid w:val="008D5FE9"/>
    <w:rsid w:val="008D6429"/>
    <w:rsid w:val="008D65DA"/>
    <w:rsid w:val="008D6E6E"/>
    <w:rsid w:val="008D6EBB"/>
    <w:rsid w:val="008D7181"/>
    <w:rsid w:val="008D7503"/>
    <w:rsid w:val="008D76CB"/>
    <w:rsid w:val="008D7B26"/>
    <w:rsid w:val="008D7B77"/>
    <w:rsid w:val="008D7E85"/>
    <w:rsid w:val="008E0201"/>
    <w:rsid w:val="008E057D"/>
    <w:rsid w:val="008E086F"/>
    <w:rsid w:val="008E1329"/>
    <w:rsid w:val="008E2056"/>
    <w:rsid w:val="008E20B5"/>
    <w:rsid w:val="008E2258"/>
    <w:rsid w:val="008E2300"/>
    <w:rsid w:val="008E2307"/>
    <w:rsid w:val="008E2398"/>
    <w:rsid w:val="008E2B01"/>
    <w:rsid w:val="008E30BB"/>
    <w:rsid w:val="008E3350"/>
    <w:rsid w:val="008E35C7"/>
    <w:rsid w:val="008E372F"/>
    <w:rsid w:val="008E3921"/>
    <w:rsid w:val="008E3952"/>
    <w:rsid w:val="008E3A29"/>
    <w:rsid w:val="008E4003"/>
    <w:rsid w:val="008E40BB"/>
    <w:rsid w:val="008E43B5"/>
    <w:rsid w:val="008E448C"/>
    <w:rsid w:val="008E4722"/>
    <w:rsid w:val="008E4C2C"/>
    <w:rsid w:val="008E4CFF"/>
    <w:rsid w:val="008E57CA"/>
    <w:rsid w:val="008E585F"/>
    <w:rsid w:val="008E58A1"/>
    <w:rsid w:val="008E5C0B"/>
    <w:rsid w:val="008E5CFA"/>
    <w:rsid w:val="008E5ECE"/>
    <w:rsid w:val="008E62C5"/>
    <w:rsid w:val="008E62E3"/>
    <w:rsid w:val="008E6CF3"/>
    <w:rsid w:val="008E78CE"/>
    <w:rsid w:val="008E7915"/>
    <w:rsid w:val="008E7B29"/>
    <w:rsid w:val="008E7D73"/>
    <w:rsid w:val="008F0398"/>
    <w:rsid w:val="008F079F"/>
    <w:rsid w:val="008F09DF"/>
    <w:rsid w:val="008F0A95"/>
    <w:rsid w:val="008F0D4F"/>
    <w:rsid w:val="008F12AD"/>
    <w:rsid w:val="008F14DE"/>
    <w:rsid w:val="008F1881"/>
    <w:rsid w:val="008F1A50"/>
    <w:rsid w:val="008F1F84"/>
    <w:rsid w:val="008F26CC"/>
    <w:rsid w:val="008F28D8"/>
    <w:rsid w:val="008F2B1F"/>
    <w:rsid w:val="008F2F98"/>
    <w:rsid w:val="008F3002"/>
    <w:rsid w:val="008F30E7"/>
    <w:rsid w:val="008F326C"/>
    <w:rsid w:val="008F3340"/>
    <w:rsid w:val="008F3351"/>
    <w:rsid w:val="008F36B9"/>
    <w:rsid w:val="008F3ABF"/>
    <w:rsid w:val="008F3D78"/>
    <w:rsid w:val="008F41BA"/>
    <w:rsid w:val="008F44C0"/>
    <w:rsid w:val="008F4E7C"/>
    <w:rsid w:val="008F4F2F"/>
    <w:rsid w:val="008F54AD"/>
    <w:rsid w:val="008F5943"/>
    <w:rsid w:val="008F5AE7"/>
    <w:rsid w:val="008F5D87"/>
    <w:rsid w:val="008F5E5C"/>
    <w:rsid w:val="008F63C2"/>
    <w:rsid w:val="008F6573"/>
    <w:rsid w:val="008F674E"/>
    <w:rsid w:val="008F6B13"/>
    <w:rsid w:val="008F6F62"/>
    <w:rsid w:val="008F6FC9"/>
    <w:rsid w:val="008F74B2"/>
    <w:rsid w:val="008F75F7"/>
    <w:rsid w:val="008F7D44"/>
    <w:rsid w:val="008F7D4D"/>
    <w:rsid w:val="009001F5"/>
    <w:rsid w:val="009002A0"/>
    <w:rsid w:val="009006C9"/>
    <w:rsid w:val="00900C65"/>
    <w:rsid w:val="00900E24"/>
    <w:rsid w:val="00900E2A"/>
    <w:rsid w:val="0090114B"/>
    <w:rsid w:val="0090155B"/>
    <w:rsid w:val="00901606"/>
    <w:rsid w:val="00902393"/>
    <w:rsid w:val="00902A2B"/>
    <w:rsid w:val="00902BDC"/>
    <w:rsid w:val="00902C12"/>
    <w:rsid w:val="00902E36"/>
    <w:rsid w:val="009033FE"/>
    <w:rsid w:val="00903974"/>
    <w:rsid w:val="00903ADE"/>
    <w:rsid w:val="00903C1A"/>
    <w:rsid w:val="00904041"/>
    <w:rsid w:val="00904EFB"/>
    <w:rsid w:val="00904F13"/>
    <w:rsid w:val="009052E9"/>
    <w:rsid w:val="009052F3"/>
    <w:rsid w:val="009054B7"/>
    <w:rsid w:val="0090556E"/>
    <w:rsid w:val="00905685"/>
    <w:rsid w:val="00905953"/>
    <w:rsid w:val="00905A2F"/>
    <w:rsid w:val="00905ABE"/>
    <w:rsid w:val="00905BA0"/>
    <w:rsid w:val="00905CD8"/>
    <w:rsid w:val="00905E32"/>
    <w:rsid w:val="009060A8"/>
    <w:rsid w:val="00906634"/>
    <w:rsid w:val="0090693A"/>
    <w:rsid w:val="00906B38"/>
    <w:rsid w:val="00906F3E"/>
    <w:rsid w:val="0090785B"/>
    <w:rsid w:val="00907C93"/>
    <w:rsid w:val="00907D35"/>
    <w:rsid w:val="00907EB7"/>
    <w:rsid w:val="00907F55"/>
    <w:rsid w:val="0091028E"/>
    <w:rsid w:val="00910296"/>
    <w:rsid w:val="00910761"/>
    <w:rsid w:val="009108D6"/>
    <w:rsid w:val="00910AA0"/>
    <w:rsid w:val="00910ABE"/>
    <w:rsid w:val="00910EDD"/>
    <w:rsid w:val="00911000"/>
    <w:rsid w:val="00911469"/>
    <w:rsid w:val="00911644"/>
    <w:rsid w:val="00911A88"/>
    <w:rsid w:val="00911D7B"/>
    <w:rsid w:val="00911DE7"/>
    <w:rsid w:val="00911E79"/>
    <w:rsid w:val="00911ED8"/>
    <w:rsid w:val="009120DF"/>
    <w:rsid w:val="009122E5"/>
    <w:rsid w:val="00912342"/>
    <w:rsid w:val="00912777"/>
    <w:rsid w:val="00912C4E"/>
    <w:rsid w:val="009138D8"/>
    <w:rsid w:val="00913D6B"/>
    <w:rsid w:val="00913E46"/>
    <w:rsid w:val="00913FC9"/>
    <w:rsid w:val="00914F64"/>
    <w:rsid w:val="0091520E"/>
    <w:rsid w:val="009155AB"/>
    <w:rsid w:val="00916466"/>
    <w:rsid w:val="00916F9E"/>
    <w:rsid w:val="009178CF"/>
    <w:rsid w:val="0091793F"/>
    <w:rsid w:val="00917A7B"/>
    <w:rsid w:val="00917F70"/>
    <w:rsid w:val="009201FA"/>
    <w:rsid w:val="00920AC6"/>
    <w:rsid w:val="00920C4C"/>
    <w:rsid w:val="009210BC"/>
    <w:rsid w:val="00921284"/>
    <w:rsid w:val="009214EE"/>
    <w:rsid w:val="00921615"/>
    <w:rsid w:val="009216C5"/>
    <w:rsid w:val="00921EFD"/>
    <w:rsid w:val="009221BA"/>
    <w:rsid w:val="0092235E"/>
    <w:rsid w:val="00922784"/>
    <w:rsid w:val="009228A1"/>
    <w:rsid w:val="00922BB9"/>
    <w:rsid w:val="00922F50"/>
    <w:rsid w:val="00923074"/>
    <w:rsid w:val="009230A8"/>
    <w:rsid w:val="0092312C"/>
    <w:rsid w:val="009233E1"/>
    <w:rsid w:val="0092341C"/>
    <w:rsid w:val="00923952"/>
    <w:rsid w:val="0092424A"/>
    <w:rsid w:val="00924494"/>
    <w:rsid w:val="00924826"/>
    <w:rsid w:val="009248EA"/>
    <w:rsid w:val="00924E1A"/>
    <w:rsid w:val="00924FD8"/>
    <w:rsid w:val="0092586F"/>
    <w:rsid w:val="00925924"/>
    <w:rsid w:val="00925CBF"/>
    <w:rsid w:val="00925ECC"/>
    <w:rsid w:val="00926604"/>
    <w:rsid w:val="0092679A"/>
    <w:rsid w:val="009267B9"/>
    <w:rsid w:val="00926889"/>
    <w:rsid w:val="00926A1D"/>
    <w:rsid w:val="00926A84"/>
    <w:rsid w:val="00926B34"/>
    <w:rsid w:val="00926B82"/>
    <w:rsid w:val="00926D88"/>
    <w:rsid w:val="00926DCA"/>
    <w:rsid w:val="00926E68"/>
    <w:rsid w:val="009275B0"/>
    <w:rsid w:val="0092798F"/>
    <w:rsid w:val="00927A8E"/>
    <w:rsid w:val="00927AB9"/>
    <w:rsid w:val="0093011B"/>
    <w:rsid w:val="0093032F"/>
    <w:rsid w:val="009304C7"/>
    <w:rsid w:val="00930674"/>
    <w:rsid w:val="009309A1"/>
    <w:rsid w:val="00930C81"/>
    <w:rsid w:val="00930D6B"/>
    <w:rsid w:val="0093101B"/>
    <w:rsid w:val="00931079"/>
    <w:rsid w:val="00931750"/>
    <w:rsid w:val="0093186C"/>
    <w:rsid w:val="0093189E"/>
    <w:rsid w:val="00931C32"/>
    <w:rsid w:val="009320AC"/>
    <w:rsid w:val="009320EF"/>
    <w:rsid w:val="00932D60"/>
    <w:rsid w:val="00932F82"/>
    <w:rsid w:val="009330FD"/>
    <w:rsid w:val="00933749"/>
    <w:rsid w:val="00933AFD"/>
    <w:rsid w:val="00933BA0"/>
    <w:rsid w:val="00933F30"/>
    <w:rsid w:val="00934699"/>
    <w:rsid w:val="00934914"/>
    <w:rsid w:val="00934D2B"/>
    <w:rsid w:val="00934DCF"/>
    <w:rsid w:val="00935CEC"/>
    <w:rsid w:val="00935F3B"/>
    <w:rsid w:val="00935F67"/>
    <w:rsid w:val="009360A8"/>
    <w:rsid w:val="009361CC"/>
    <w:rsid w:val="009363E4"/>
    <w:rsid w:val="00936435"/>
    <w:rsid w:val="00936DE7"/>
    <w:rsid w:val="00937543"/>
    <w:rsid w:val="00937EDE"/>
    <w:rsid w:val="00940331"/>
    <w:rsid w:val="00940AFB"/>
    <w:rsid w:val="00940BAC"/>
    <w:rsid w:val="00940C30"/>
    <w:rsid w:val="00941319"/>
    <w:rsid w:val="009415AF"/>
    <w:rsid w:val="00941776"/>
    <w:rsid w:val="0094178B"/>
    <w:rsid w:val="00941A87"/>
    <w:rsid w:val="00941BD5"/>
    <w:rsid w:val="00941E1B"/>
    <w:rsid w:val="00942340"/>
    <w:rsid w:val="0094257D"/>
    <w:rsid w:val="00942C05"/>
    <w:rsid w:val="00942F21"/>
    <w:rsid w:val="00943311"/>
    <w:rsid w:val="00943706"/>
    <w:rsid w:val="00943851"/>
    <w:rsid w:val="00943908"/>
    <w:rsid w:val="00943A1E"/>
    <w:rsid w:val="00943F41"/>
    <w:rsid w:val="009441A7"/>
    <w:rsid w:val="00944256"/>
    <w:rsid w:val="00944261"/>
    <w:rsid w:val="009444E3"/>
    <w:rsid w:val="009446E7"/>
    <w:rsid w:val="00944939"/>
    <w:rsid w:val="00944AEF"/>
    <w:rsid w:val="00944E11"/>
    <w:rsid w:val="009452A5"/>
    <w:rsid w:val="009453BE"/>
    <w:rsid w:val="00945701"/>
    <w:rsid w:val="00945DBE"/>
    <w:rsid w:val="00946063"/>
    <w:rsid w:val="009461CB"/>
    <w:rsid w:val="00946608"/>
    <w:rsid w:val="00946805"/>
    <w:rsid w:val="00946964"/>
    <w:rsid w:val="00946C38"/>
    <w:rsid w:val="00947850"/>
    <w:rsid w:val="00947893"/>
    <w:rsid w:val="009503A3"/>
    <w:rsid w:val="009503F9"/>
    <w:rsid w:val="0095065D"/>
    <w:rsid w:val="0095076F"/>
    <w:rsid w:val="009507CD"/>
    <w:rsid w:val="00950807"/>
    <w:rsid w:val="0095089E"/>
    <w:rsid w:val="00950D35"/>
    <w:rsid w:val="009517E5"/>
    <w:rsid w:val="00952426"/>
    <w:rsid w:val="00952628"/>
    <w:rsid w:val="009530B8"/>
    <w:rsid w:val="00953286"/>
    <w:rsid w:val="00953372"/>
    <w:rsid w:val="00953505"/>
    <w:rsid w:val="0095371D"/>
    <w:rsid w:val="0095392A"/>
    <w:rsid w:val="00953C6E"/>
    <w:rsid w:val="00953E05"/>
    <w:rsid w:val="00953E17"/>
    <w:rsid w:val="0095417F"/>
    <w:rsid w:val="009544BC"/>
    <w:rsid w:val="009545EB"/>
    <w:rsid w:val="00954612"/>
    <w:rsid w:val="009547F5"/>
    <w:rsid w:val="0095483C"/>
    <w:rsid w:val="009552A5"/>
    <w:rsid w:val="009555BD"/>
    <w:rsid w:val="00955846"/>
    <w:rsid w:val="00955910"/>
    <w:rsid w:val="00955A07"/>
    <w:rsid w:val="00955E38"/>
    <w:rsid w:val="00955EB4"/>
    <w:rsid w:val="00955F64"/>
    <w:rsid w:val="0095619A"/>
    <w:rsid w:val="009562E1"/>
    <w:rsid w:val="009564A8"/>
    <w:rsid w:val="009564FF"/>
    <w:rsid w:val="00956653"/>
    <w:rsid w:val="00956CC6"/>
    <w:rsid w:val="0095715D"/>
    <w:rsid w:val="00957355"/>
    <w:rsid w:val="00957A71"/>
    <w:rsid w:val="00957F44"/>
    <w:rsid w:val="00960088"/>
    <w:rsid w:val="009604BE"/>
    <w:rsid w:val="009604FA"/>
    <w:rsid w:val="00960B75"/>
    <w:rsid w:val="00960C40"/>
    <w:rsid w:val="00960CE9"/>
    <w:rsid w:val="00960E47"/>
    <w:rsid w:val="009614A0"/>
    <w:rsid w:val="00961553"/>
    <w:rsid w:val="00961CD1"/>
    <w:rsid w:val="00961CF9"/>
    <w:rsid w:val="0096231B"/>
    <w:rsid w:val="00962681"/>
    <w:rsid w:val="0096294A"/>
    <w:rsid w:val="00962FAF"/>
    <w:rsid w:val="0096308A"/>
    <w:rsid w:val="009632FC"/>
    <w:rsid w:val="009634EC"/>
    <w:rsid w:val="00963AF2"/>
    <w:rsid w:val="00963B13"/>
    <w:rsid w:val="00963D67"/>
    <w:rsid w:val="00963EA8"/>
    <w:rsid w:val="0096427A"/>
    <w:rsid w:val="00964A52"/>
    <w:rsid w:val="00964B02"/>
    <w:rsid w:val="00964B5A"/>
    <w:rsid w:val="00965528"/>
    <w:rsid w:val="009656E7"/>
    <w:rsid w:val="009657A1"/>
    <w:rsid w:val="009659E7"/>
    <w:rsid w:val="00965A90"/>
    <w:rsid w:val="00965A99"/>
    <w:rsid w:val="00965FAE"/>
    <w:rsid w:val="0096647E"/>
    <w:rsid w:val="009664B6"/>
    <w:rsid w:val="00966540"/>
    <w:rsid w:val="0096670D"/>
    <w:rsid w:val="00966A37"/>
    <w:rsid w:val="00966BD3"/>
    <w:rsid w:val="00966BF0"/>
    <w:rsid w:val="00966C23"/>
    <w:rsid w:val="00967453"/>
    <w:rsid w:val="009675A1"/>
    <w:rsid w:val="00967E81"/>
    <w:rsid w:val="00970097"/>
    <w:rsid w:val="0097024D"/>
    <w:rsid w:val="00970DB1"/>
    <w:rsid w:val="00971045"/>
    <w:rsid w:val="009710EB"/>
    <w:rsid w:val="00971355"/>
    <w:rsid w:val="00971545"/>
    <w:rsid w:val="009715FF"/>
    <w:rsid w:val="00971ED8"/>
    <w:rsid w:val="00971F56"/>
    <w:rsid w:val="009721DD"/>
    <w:rsid w:val="009723CE"/>
    <w:rsid w:val="00972414"/>
    <w:rsid w:val="00972561"/>
    <w:rsid w:val="00972614"/>
    <w:rsid w:val="009728D4"/>
    <w:rsid w:val="009728F1"/>
    <w:rsid w:val="009729C6"/>
    <w:rsid w:val="00972BA0"/>
    <w:rsid w:val="00972E41"/>
    <w:rsid w:val="00972FA5"/>
    <w:rsid w:val="0097336F"/>
    <w:rsid w:val="009734B1"/>
    <w:rsid w:val="009735C1"/>
    <w:rsid w:val="00973A8B"/>
    <w:rsid w:val="0097403E"/>
    <w:rsid w:val="00974BFC"/>
    <w:rsid w:val="009750CC"/>
    <w:rsid w:val="00975319"/>
    <w:rsid w:val="009753B3"/>
    <w:rsid w:val="009756D3"/>
    <w:rsid w:val="0097596A"/>
    <w:rsid w:val="009759AD"/>
    <w:rsid w:val="00975A9C"/>
    <w:rsid w:val="009766E2"/>
    <w:rsid w:val="009767C5"/>
    <w:rsid w:val="00976F65"/>
    <w:rsid w:val="00976F8F"/>
    <w:rsid w:val="009775C1"/>
    <w:rsid w:val="009775D8"/>
    <w:rsid w:val="00977807"/>
    <w:rsid w:val="0098021B"/>
    <w:rsid w:val="0098050C"/>
    <w:rsid w:val="009805F4"/>
    <w:rsid w:val="009806C2"/>
    <w:rsid w:val="00980964"/>
    <w:rsid w:val="00980AC7"/>
    <w:rsid w:val="00980B3A"/>
    <w:rsid w:val="00980DF9"/>
    <w:rsid w:val="00981043"/>
    <w:rsid w:val="00981901"/>
    <w:rsid w:val="00981B54"/>
    <w:rsid w:val="00981D59"/>
    <w:rsid w:val="00981E70"/>
    <w:rsid w:val="00982007"/>
    <w:rsid w:val="0098233A"/>
    <w:rsid w:val="009823A9"/>
    <w:rsid w:val="009824C6"/>
    <w:rsid w:val="0098293F"/>
    <w:rsid w:val="00982BF5"/>
    <w:rsid w:val="00982CCE"/>
    <w:rsid w:val="00982D4C"/>
    <w:rsid w:val="00982E99"/>
    <w:rsid w:val="00982F10"/>
    <w:rsid w:val="00982F85"/>
    <w:rsid w:val="00982FA1"/>
    <w:rsid w:val="009831C9"/>
    <w:rsid w:val="00983437"/>
    <w:rsid w:val="00983687"/>
    <w:rsid w:val="00983C45"/>
    <w:rsid w:val="00983E4F"/>
    <w:rsid w:val="00983E70"/>
    <w:rsid w:val="00983E93"/>
    <w:rsid w:val="009840ED"/>
    <w:rsid w:val="009848E7"/>
    <w:rsid w:val="00984B8F"/>
    <w:rsid w:val="00984D3A"/>
    <w:rsid w:val="00984F67"/>
    <w:rsid w:val="00985959"/>
    <w:rsid w:val="00985ABE"/>
    <w:rsid w:val="00985B5E"/>
    <w:rsid w:val="00985B85"/>
    <w:rsid w:val="00985BFC"/>
    <w:rsid w:val="00985F2E"/>
    <w:rsid w:val="0098617E"/>
    <w:rsid w:val="009862C6"/>
    <w:rsid w:val="0098641B"/>
    <w:rsid w:val="00986513"/>
    <w:rsid w:val="009866B0"/>
    <w:rsid w:val="00986818"/>
    <w:rsid w:val="0098699C"/>
    <w:rsid w:val="0098713F"/>
    <w:rsid w:val="00987485"/>
    <w:rsid w:val="009876BB"/>
    <w:rsid w:val="009879BB"/>
    <w:rsid w:val="00987AC8"/>
    <w:rsid w:val="00990638"/>
    <w:rsid w:val="009906EE"/>
    <w:rsid w:val="009908BB"/>
    <w:rsid w:val="00990AEB"/>
    <w:rsid w:val="009917DE"/>
    <w:rsid w:val="00991843"/>
    <w:rsid w:val="009918D9"/>
    <w:rsid w:val="00991A34"/>
    <w:rsid w:val="00992372"/>
    <w:rsid w:val="009927AF"/>
    <w:rsid w:val="00992803"/>
    <w:rsid w:val="00992D6F"/>
    <w:rsid w:val="00993635"/>
    <w:rsid w:val="0099393D"/>
    <w:rsid w:val="009939BA"/>
    <w:rsid w:val="00993D99"/>
    <w:rsid w:val="009940C0"/>
    <w:rsid w:val="009944B3"/>
    <w:rsid w:val="0099462F"/>
    <w:rsid w:val="00994790"/>
    <w:rsid w:val="00994990"/>
    <w:rsid w:val="009949D5"/>
    <w:rsid w:val="00994A68"/>
    <w:rsid w:val="00994F47"/>
    <w:rsid w:val="00995092"/>
    <w:rsid w:val="009951B7"/>
    <w:rsid w:val="009956C4"/>
    <w:rsid w:val="0099587A"/>
    <w:rsid w:val="00995BE1"/>
    <w:rsid w:val="00995C07"/>
    <w:rsid w:val="00995D18"/>
    <w:rsid w:val="00996112"/>
    <w:rsid w:val="009963AB"/>
    <w:rsid w:val="0099650A"/>
    <w:rsid w:val="00996874"/>
    <w:rsid w:val="00996A0F"/>
    <w:rsid w:val="00996C05"/>
    <w:rsid w:val="00997200"/>
    <w:rsid w:val="0099720C"/>
    <w:rsid w:val="009972A4"/>
    <w:rsid w:val="00997751"/>
    <w:rsid w:val="00997800"/>
    <w:rsid w:val="00997FBE"/>
    <w:rsid w:val="009A00C2"/>
    <w:rsid w:val="009A04B2"/>
    <w:rsid w:val="009A0995"/>
    <w:rsid w:val="009A0A8A"/>
    <w:rsid w:val="009A0CD6"/>
    <w:rsid w:val="009A0DF9"/>
    <w:rsid w:val="009A0FD4"/>
    <w:rsid w:val="009A1011"/>
    <w:rsid w:val="009A1143"/>
    <w:rsid w:val="009A136D"/>
    <w:rsid w:val="009A1422"/>
    <w:rsid w:val="009A1461"/>
    <w:rsid w:val="009A17CE"/>
    <w:rsid w:val="009A1822"/>
    <w:rsid w:val="009A1D5A"/>
    <w:rsid w:val="009A1E81"/>
    <w:rsid w:val="009A20EF"/>
    <w:rsid w:val="009A2527"/>
    <w:rsid w:val="009A2616"/>
    <w:rsid w:val="009A2656"/>
    <w:rsid w:val="009A2A24"/>
    <w:rsid w:val="009A2C16"/>
    <w:rsid w:val="009A3291"/>
    <w:rsid w:val="009A33F1"/>
    <w:rsid w:val="009A3F94"/>
    <w:rsid w:val="009A3FAE"/>
    <w:rsid w:val="009A49BC"/>
    <w:rsid w:val="009A4AD9"/>
    <w:rsid w:val="009A4B42"/>
    <w:rsid w:val="009A50CE"/>
    <w:rsid w:val="009A541E"/>
    <w:rsid w:val="009A54EB"/>
    <w:rsid w:val="009A577C"/>
    <w:rsid w:val="009A5978"/>
    <w:rsid w:val="009A6332"/>
    <w:rsid w:val="009A634D"/>
    <w:rsid w:val="009A6369"/>
    <w:rsid w:val="009A66ED"/>
    <w:rsid w:val="009A6B08"/>
    <w:rsid w:val="009A6BB2"/>
    <w:rsid w:val="009A7381"/>
    <w:rsid w:val="009A77C3"/>
    <w:rsid w:val="009A7A56"/>
    <w:rsid w:val="009A7AA0"/>
    <w:rsid w:val="009A7BC9"/>
    <w:rsid w:val="009B04EA"/>
    <w:rsid w:val="009B0566"/>
    <w:rsid w:val="009B0741"/>
    <w:rsid w:val="009B0865"/>
    <w:rsid w:val="009B0C00"/>
    <w:rsid w:val="009B107D"/>
    <w:rsid w:val="009B13FA"/>
    <w:rsid w:val="009B1429"/>
    <w:rsid w:val="009B15C7"/>
    <w:rsid w:val="009B1780"/>
    <w:rsid w:val="009B20F3"/>
    <w:rsid w:val="009B2328"/>
    <w:rsid w:val="009B26BC"/>
    <w:rsid w:val="009B2879"/>
    <w:rsid w:val="009B299F"/>
    <w:rsid w:val="009B2D74"/>
    <w:rsid w:val="009B2DC3"/>
    <w:rsid w:val="009B306A"/>
    <w:rsid w:val="009B343B"/>
    <w:rsid w:val="009B3633"/>
    <w:rsid w:val="009B3EE7"/>
    <w:rsid w:val="009B40F3"/>
    <w:rsid w:val="009B4147"/>
    <w:rsid w:val="009B4365"/>
    <w:rsid w:val="009B453F"/>
    <w:rsid w:val="009B4804"/>
    <w:rsid w:val="009B4914"/>
    <w:rsid w:val="009B4A6E"/>
    <w:rsid w:val="009B4B8F"/>
    <w:rsid w:val="009B4C41"/>
    <w:rsid w:val="009B4D3A"/>
    <w:rsid w:val="009B55BA"/>
    <w:rsid w:val="009B56E4"/>
    <w:rsid w:val="009B57C8"/>
    <w:rsid w:val="009B5807"/>
    <w:rsid w:val="009B58A3"/>
    <w:rsid w:val="009B5C45"/>
    <w:rsid w:val="009B5CF5"/>
    <w:rsid w:val="009B5F73"/>
    <w:rsid w:val="009B62AF"/>
    <w:rsid w:val="009B62C9"/>
    <w:rsid w:val="009B63E2"/>
    <w:rsid w:val="009B6F91"/>
    <w:rsid w:val="009B6FD5"/>
    <w:rsid w:val="009B7238"/>
    <w:rsid w:val="009B74CF"/>
    <w:rsid w:val="009B75AC"/>
    <w:rsid w:val="009B7608"/>
    <w:rsid w:val="009B7816"/>
    <w:rsid w:val="009B7852"/>
    <w:rsid w:val="009B785E"/>
    <w:rsid w:val="009B7E0A"/>
    <w:rsid w:val="009B7F51"/>
    <w:rsid w:val="009B7FAA"/>
    <w:rsid w:val="009C003C"/>
    <w:rsid w:val="009C08CB"/>
    <w:rsid w:val="009C0AE8"/>
    <w:rsid w:val="009C0FDF"/>
    <w:rsid w:val="009C112C"/>
    <w:rsid w:val="009C1191"/>
    <w:rsid w:val="009C1514"/>
    <w:rsid w:val="009C174F"/>
    <w:rsid w:val="009C1DF0"/>
    <w:rsid w:val="009C1E35"/>
    <w:rsid w:val="009C1F4E"/>
    <w:rsid w:val="009C2050"/>
    <w:rsid w:val="009C21A4"/>
    <w:rsid w:val="009C236B"/>
    <w:rsid w:val="009C24ED"/>
    <w:rsid w:val="009C26CA"/>
    <w:rsid w:val="009C2729"/>
    <w:rsid w:val="009C2B2A"/>
    <w:rsid w:val="009C30DB"/>
    <w:rsid w:val="009C369F"/>
    <w:rsid w:val="009C386B"/>
    <w:rsid w:val="009C3B20"/>
    <w:rsid w:val="009C3C8D"/>
    <w:rsid w:val="009C4200"/>
    <w:rsid w:val="009C42B3"/>
    <w:rsid w:val="009C4646"/>
    <w:rsid w:val="009C4945"/>
    <w:rsid w:val="009C4A22"/>
    <w:rsid w:val="009C4F88"/>
    <w:rsid w:val="009C5191"/>
    <w:rsid w:val="009C551D"/>
    <w:rsid w:val="009C6593"/>
    <w:rsid w:val="009C6654"/>
    <w:rsid w:val="009C6A15"/>
    <w:rsid w:val="009C6B01"/>
    <w:rsid w:val="009C6BCB"/>
    <w:rsid w:val="009C6F7A"/>
    <w:rsid w:val="009C74F4"/>
    <w:rsid w:val="009C75A3"/>
    <w:rsid w:val="009C79BE"/>
    <w:rsid w:val="009C7E5D"/>
    <w:rsid w:val="009C7F14"/>
    <w:rsid w:val="009D00C6"/>
    <w:rsid w:val="009D01C6"/>
    <w:rsid w:val="009D0217"/>
    <w:rsid w:val="009D02BA"/>
    <w:rsid w:val="009D02EF"/>
    <w:rsid w:val="009D068E"/>
    <w:rsid w:val="009D092F"/>
    <w:rsid w:val="009D0B2C"/>
    <w:rsid w:val="009D1357"/>
    <w:rsid w:val="009D1B71"/>
    <w:rsid w:val="009D1FE0"/>
    <w:rsid w:val="009D20F3"/>
    <w:rsid w:val="009D211B"/>
    <w:rsid w:val="009D2283"/>
    <w:rsid w:val="009D228F"/>
    <w:rsid w:val="009D231A"/>
    <w:rsid w:val="009D2676"/>
    <w:rsid w:val="009D2F88"/>
    <w:rsid w:val="009D3348"/>
    <w:rsid w:val="009D35B6"/>
    <w:rsid w:val="009D35EC"/>
    <w:rsid w:val="009D386D"/>
    <w:rsid w:val="009D3DF0"/>
    <w:rsid w:val="009D3E84"/>
    <w:rsid w:val="009D44F0"/>
    <w:rsid w:val="009D4A66"/>
    <w:rsid w:val="009D5221"/>
    <w:rsid w:val="009D55A9"/>
    <w:rsid w:val="009D594A"/>
    <w:rsid w:val="009D5B55"/>
    <w:rsid w:val="009D5D99"/>
    <w:rsid w:val="009D5FC7"/>
    <w:rsid w:val="009D65BE"/>
    <w:rsid w:val="009D6BDE"/>
    <w:rsid w:val="009D6D7A"/>
    <w:rsid w:val="009D6DC2"/>
    <w:rsid w:val="009D6EF6"/>
    <w:rsid w:val="009D6F33"/>
    <w:rsid w:val="009D6F55"/>
    <w:rsid w:val="009D710B"/>
    <w:rsid w:val="009D7684"/>
    <w:rsid w:val="009D7708"/>
    <w:rsid w:val="009D7B1D"/>
    <w:rsid w:val="009D7B51"/>
    <w:rsid w:val="009E0298"/>
    <w:rsid w:val="009E0468"/>
    <w:rsid w:val="009E079A"/>
    <w:rsid w:val="009E07C0"/>
    <w:rsid w:val="009E097A"/>
    <w:rsid w:val="009E09D0"/>
    <w:rsid w:val="009E0B20"/>
    <w:rsid w:val="009E0CAE"/>
    <w:rsid w:val="009E1112"/>
    <w:rsid w:val="009E1285"/>
    <w:rsid w:val="009E1514"/>
    <w:rsid w:val="009E15A1"/>
    <w:rsid w:val="009E1A96"/>
    <w:rsid w:val="009E1D42"/>
    <w:rsid w:val="009E1EBA"/>
    <w:rsid w:val="009E22E7"/>
    <w:rsid w:val="009E2376"/>
    <w:rsid w:val="009E23A6"/>
    <w:rsid w:val="009E2D3D"/>
    <w:rsid w:val="009E2D94"/>
    <w:rsid w:val="009E2F26"/>
    <w:rsid w:val="009E30E0"/>
    <w:rsid w:val="009E3132"/>
    <w:rsid w:val="009E31CC"/>
    <w:rsid w:val="009E328C"/>
    <w:rsid w:val="009E3324"/>
    <w:rsid w:val="009E33B1"/>
    <w:rsid w:val="009E349A"/>
    <w:rsid w:val="009E3721"/>
    <w:rsid w:val="009E3A28"/>
    <w:rsid w:val="009E3D18"/>
    <w:rsid w:val="009E47F7"/>
    <w:rsid w:val="009E4988"/>
    <w:rsid w:val="009E4C96"/>
    <w:rsid w:val="009E4F9C"/>
    <w:rsid w:val="009E5114"/>
    <w:rsid w:val="009E55E9"/>
    <w:rsid w:val="009E5A9F"/>
    <w:rsid w:val="009E5E42"/>
    <w:rsid w:val="009E65D9"/>
    <w:rsid w:val="009E68DF"/>
    <w:rsid w:val="009E6BE3"/>
    <w:rsid w:val="009E7066"/>
    <w:rsid w:val="009E708B"/>
    <w:rsid w:val="009E768C"/>
    <w:rsid w:val="009E76A9"/>
    <w:rsid w:val="009E76B3"/>
    <w:rsid w:val="009E773A"/>
    <w:rsid w:val="009F0454"/>
    <w:rsid w:val="009F080F"/>
    <w:rsid w:val="009F083A"/>
    <w:rsid w:val="009F0C2F"/>
    <w:rsid w:val="009F0F8B"/>
    <w:rsid w:val="009F100E"/>
    <w:rsid w:val="009F1583"/>
    <w:rsid w:val="009F178D"/>
    <w:rsid w:val="009F1A87"/>
    <w:rsid w:val="009F1A8D"/>
    <w:rsid w:val="009F1B05"/>
    <w:rsid w:val="009F1BE9"/>
    <w:rsid w:val="009F1FFF"/>
    <w:rsid w:val="009F2175"/>
    <w:rsid w:val="009F2212"/>
    <w:rsid w:val="009F2256"/>
    <w:rsid w:val="009F22B7"/>
    <w:rsid w:val="009F26F2"/>
    <w:rsid w:val="009F29E1"/>
    <w:rsid w:val="009F2C15"/>
    <w:rsid w:val="009F2CAA"/>
    <w:rsid w:val="009F2E61"/>
    <w:rsid w:val="009F3184"/>
    <w:rsid w:val="009F32E1"/>
    <w:rsid w:val="009F33DE"/>
    <w:rsid w:val="009F3642"/>
    <w:rsid w:val="009F3B3E"/>
    <w:rsid w:val="009F3B69"/>
    <w:rsid w:val="009F3C26"/>
    <w:rsid w:val="009F3C35"/>
    <w:rsid w:val="009F3C5C"/>
    <w:rsid w:val="009F3E4F"/>
    <w:rsid w:val="009F4279"/>
    <w:rsid w:val="009F44E4"/>
    <w:rsid w:val="009F44F1"/>
    <w:rsid w:val="009F45B1"/>
    <w:rsid w:val="009F45C8"/>
    <w:rsid w:val="009F485F"/>
    <w:rsid w:val="009F491D"/>
    <w:rsid w:val="009F4AD5"/>
    <w:rsid w:val="009F4CB0"/>
    <w:rsid w:val="009F4D9B"/>
    <w:rsid w:val="009F4ED1"/>
    <w:rsid w:val="009F538E"/>
    <w:rsid w:val="009F5526"/>
    <w:rsid w:val="009F58FE"/>
    <w:rsid w:val="009F6011"/>
    <w:rsid w:val="009F65E7"/>
    <w:rsid w:val="009F66CC"/>
    <w:rsid w:val="009F6A4E"/>
    <w:rsid w:val="009F6CAA"/>
    <w:rsid w:val="009F6F06"/>
    <w:rsid w:val="009F70B4"/>
    <w:rsid w:val="009F766C"/>
    <w:rsid w:val="009F771A"/>
    <w:rsid w:val="009F775D"/>
    <w:rsid w:val="009F792D"/>
    <w:rsid w:val="009F7CA9"/>
    <w:rsid w:val="00A00398"/>
    <w:rsid w:val="00A00654"/>
    <w:rsid w:val="00A00776"/>
    <w:rsid w:val="00A007A2"/>
    <w:rsid w:val="00A00C8C"/>
    <w:rsid w:val="00A00CC1"/>
    <w:rsid w:val="00A00DFB"/>
    <w:rsid w:val="00A00F19"/>
    <w:rsid w:val="00A00F1F"/>
    <w:rsid w:val="00A01623"/>
    <w:rsid w:val="00A01AC5"/>
    <w:rsid w:val="00A01F5B"/>
    <w:rsid w:val="00A024FE"/>
    <w:rsid w:val="00A026DC"/>
    <w:rsid w:val="00A0291B"/>
    <w:rsid w:val="00A02C92"/>
    <w:rsid w:val="00A02CEE"/>
    <w:rsid w:val="00A02CFC"/>
    <w:rsid w:val="00A02D2E"/>
    <w:rsid w:val="00A03335"/>
    <w:rsid w:val="00A03CB9"/>
    <w:rsid w:val="00A03D7C"/>
    <w:rsid w:val="00A04244"/>
    <w:rsid w:val="00A0475F"/>
    <w:rsid w:val="00A04A30"/>
    <w:rsid w:val="00A04ADE"/>
    <w:rsid w:val="00A04BBF"/>
    <w:rsid w:val="00A04E15"/>
    <w:rsid w:val="00A052DD"/>
    <w:rsid w:val="00A0542C"/>
    <w:rsid w:val="00A0552E"/>
    <w:rsid w:val="00A05F49"/>
    <w:rsid w:val="00A063C8"/>
    <w:rsid w:val="00A0664E"/>
    <w:rsid w:val="00A06A39"/>
    <w:rsid w:val="00A06D83"/>
    <w:rsid w:val="00A06DD4"/>
    <w:rsid w:val="00A06EFC"/>
    <w:rsid w:val="00A06F5B"/>
    <w:rsid w:val="00A07120"/>
    <w:rsid w:val="00A071A2"/>
    <w:rsid w:val="00A075F7"/>
    <w:rsid w:val="00A076C7"/>
    <w:rsid w:val="00A07B10"/>
    <w:rsid w:val="00A07B99"/>
    <w:rsid w:val="00A07D56"/>
    <w:rsid w:val="00A07F2A"/>
    <w:rsid w:val="00A10AFC"/>
    <w:rsid w:val="00A10D20"/>
    <w:rsid w:val="00A111EB"/>
    <w:rsid w:val="00A112CC"/>
    <w:rsid w:val="00A11878"/>
    <w:rsid w:val="00A119AB"/>
    <w:rsid w:val="00A11FD9"/>
    <w:rsid w:val="00A1281F"/>
    <w:rsid w:val="00A12CDE"/>
    <w:rsid w:val="00A13618"/>
    <w:rsid w:val="00A136FE"/>
    <w:rsid w:val="00A1380E"/>
    <w:rsid w:val="00A13CA0"/>
    <w:rsid w:val="00A13E53"/>
    <w:rsid w:val="00A143AA"/>
    <w:rsid w:val="00A143B4"/>
    <w:rsid w:val="00A1467A"/>
    <w:rsid w:val="00A147B9"/>
    <w:rsid w:val="00A1488B"/>
    <w:rsid w:val="00A149E9"/>
    <w:rsid w:val="00A14C98"/>
    <w:rsid w:val="00A1545D"/>
    <w:rsid w:val="00A154B3"/>
    <w:rsid w:val="00A154E9"/>
    <w:rsid w:val="00A1557F"/>
    <w:rsid w:val="00A158BF"/>
    <w:rsid w:val="00A159C7"/>
    <w:rsid w:val="00A15A32"/>
    <w:rsid w:val="00A15A4D"/>
    <w:rsid w:val="00A15DB1"/>
    <w:rsid w:val="00A15E2B"/>
    <w:rsid w:val="00A15E2D"/>
    <w:rsid w:val="00A15EBE"/>
    <w:rsid w:val="00A16786"/>
    <w:rsid w:val="00A16A2B"/>
    <w:rsid w:val="00A16BA2"/>
    <w:rsid w:val="00A16D65"/>
    <w:rsid w:val="00A1728F"/>
    <w:rsid w:val="00A1757D"/>
    <w:rsid w:val="00A1784E"/>
    <w:rsid w:val="00A17DDC"/>
    <w:rsid w:val="00A17F86"/>
    <w:rsid w:val="00A20015"/>
    <w:rsid w:val="00A20431"/>
    <w:rsid w:val="00A205A6"/>
    <w:rsid w:val="00A20758"/>
    <w:rsid w:val="00A20CE7"/>
    <w:rsid w:val="00A20DE9"/>
    <w:rsid w:val="00A20FC5"/>
    <w:rsid w:val="00A2152F"/>
    <w:rsid w:val="00A227E9"/>
    <w:rsid w:val="00A229AE"/>
    <w:rsid w:val="00A22A38"/>
    <w:rsid w:val="00A22A74"/>
    <w:rsid w:val="00A22B17"/>
    <w:rsid w:val="00A22B1C"/>
    <w:rsid w:val="00A22EE8"/>
    <w:rsid w:val="00A22FF7"/>
    <w:rsid w:val="00A23039"/>
    <w:rsid w:val="00A23452"/>
    <w:rsid w:val="00A23988"/>
    <w:rsid w:val="00A23C22"/>
    <w:rsid w:val="00A23DCA"/>
    <w:rsid w:val="00A23F64"/>
    <w:rsid w:val="00A23FC4"/>
    <w:rsid w:val="00A240FF"/>
    <w:rsid w:val="00A24332"/>
    <w:rsid w:val="00A24344"/>
    <w:rsid w:val="00A24ABA"/>
    <w:rsid w:val="00A24E9D"/>
    <w:rsid w:val="00A25672"/>
    <w:rsid w:val="00A25726"/>
    <w:rsid w:val="00A259A1"/>
    <w:rsid w:val="00A25A88"/>
    <w:rsid w:val="00A25B43"/>
    <w:rsid w:val="00A25B45"/>
    <w:rsid w:val="00A25CF8"/>
    <w:rsid w:val="00A2631C"/>
    <w:rsid w:val="00A26791"/>
    <w:rsid w:val="00A269A9"/>
    <w:rsid w:val="00A26A9A"/>
    <w:rsid w:val="00A26D8F"/>
    <w:rsid w:val="00A26FD8"/>
    <w:rsid w:val="00A276BC"/>
    <w:rsid w:val="00A27AFC"/>
    <w:rsid w:val="00A27CC1"/>
    <w:rsid w:val="00A27D30"/>
    <w:rsid w:val="00A27FB0"/>
    <w:rsid w:val="00A301B2"/>
    <w:rsid w:val="00A301FE"/>
    <w:rsid w:val="00A308D3"/>
    <w:rsid w:val="00A30A44"/>
    <w:rsid w:val="00A310E3"/>
    <w:rsid w:val="00A3118A"/>
    <w:rsid w:val="00A314D7"/>
    <w:rsid w:val="00A3157B"/>
    <w:rsid w:val="00A31892"/>
    <w:rsid w:val="00A31A4F"/>
    <w:rsid w:val="00A31ACB"/>
    <w:rsid w:val="00A31DF7"/>
    <w:rsid w:val="00A31E01"/>
    <w:rsid w:val="00A32156"/>
    <w:rsid w:val="00A324B0"/>
    <w:rsid w:val="00A32596"/>
    <w:rsid w:val="00A3267D"/>
    <w:rsid w:val="00A33176"/>
    <w:rsid w:val="00A33797"/>
    <w:rsid w:val="00A3396A"/>
    <w:rsid w:val="00A339E7"/>
    <w:rsid w:val="00A33B87"/>
    <w:rsid w:val="00A33F0C"/>
    <w:rsid w:val="00A34953"/>
    <w:rsid w:val="00A34B16"/>
    <w:rsid w:val="00A34B38"/>
    <w:rsid w:val="00A34DC1"/>
    <w:rsid w:val="00A35101"/>
    <w:rsid w:val="00A3576A"/>
    <w:rsid w:val="00A35890"/>
    <w:rsid w:val="00A35BD5"/>
    <w:rsid w:val="00A35CA0"/>
    <w:rsid w:val="00A365F3"/>
    <w:rsid w:val="00A3666A"/>
    <w:rsid w:val="00A367B2"/>
    <w:rsid w:val="00A367CC"/>
    <w:rsid w:val="00A36968"/>
    <w:rsid w:val="00A36B6F"/>
    <w:rsid w:val="00A36F59"/>
    <w:rsid w:val="00A37031"/>
    <w:rsid w:val="00A372DE"/>
    <w:rsid w:val="00A37520"/>
    <w:rsid w:val="00A37B72"/>
    <w:rsid w:val="00A37FD4"/>
    <w:rsid w:val="00A401F5"/>
    <w:rsid w:val="00A401F8"/>
    <w:rsid w:val="00A406CE"/>
    <w:rsid w:val="00A409B6"/>
    <w:rsid w:val="00A40D4B"/>
    <w:rsid w:val="00A41229"/>
    <w:rsid w:val="00A4199F"/>
    <w:rsid w:val="00A41C59"/>
    <w:rsid w:val="00A41FD8"/>
    <w:rsid w:val="00A423B8"/>
    <w:rsid w:val="00A4243B"/>
    <w:rsid w:val="00A42B2B"/>
    <w:rsid w:val="00A42DC3"/>
    <w:rsid w:val="00A42EBA"/>
    <w:rsid w:val="00A43239"/>
    <w:rsid w:val="00A435B8"/>
    <w:rsid w:val="00A43723"/>
    <w:rsid w:val="00A43D58"/>
    <w:rsid w:val="00A43E52"/>
    <w:rsid w:val="00A43EE2"/>
    <w:rsid w:val="00A443BA"/>
    <w:rsid w:val="00A4452F"/>
    <w:rsid w:val="00A44723"/>
    <w:rsid w:val="00A44739"/>
    <w:rsid w:val="00A45229"/>
    <w:rsid w:val="00A4590A"/>
    <w:rsid w:val="00A45927"/>
    <w:rsid w:val="00A4605F"/>
    <w:rsid w:val="00A46610"/>
    <w:rsid w:val="00A467DC"/>
    <w:rsid w:val="00A4694C"/>
    <w:rsid w:val="00A471A2"/>
    <w:rsid w:val="00A4749F"/>
    <w:rsid w:val="00A476C3"/>
    <w:rsid w:val="00A47890"/>
    <w:rsid w:val="00A47AEA"/>
    <w:rsid w:val="00A47E9D"/>
    <w:rsid w:val="00A50050"/>
    <w:rsid w:val="00A50400"/>
    <w:rsid w:val="00A50518"/>
    <w:rsid w:val="00A50BDB"/>
    <w:rsid w:val="00A50C59"/>
    <w:rsid w:val="00A512A5"/>
    <w:rsid w:val="00A51353"/>
    <w:rsid w:val="00A51D4D"/>
    <w:rsid w:val="00A51D51"/>
    <w:rsid w:val="00A5247F"/>
    <w:rsid w:val="00A52CF3"/>
    <w:rsid w:val="00A530A4"/>
    <w:rsid w:val="00A53354"/>
    <w:rsid w:val="00A53421"/>
    <w:rsid w:val="00A535D9"/>
    <w:rsid w:val="00A53711"/>
    <w:rsid w:val="00A53A4F"/>
    <w:rsid w:val="00A53CED"/>
    <w:rsid w:val="00A53EFD"/>
    <w:rsid w:val="00A542CF"/>
    <w:rsid w:val="00A54321"/>
    <w:rsid w:val="00A54816"/>
    <w:rsid w:val="00A54A28"/>
    <w:rsid w:val="00A54B6E"/>
    <w:rsid w:val="00A54CC7"/>
    <w:rsid w:val="00A54CE5"/>
    <w:rsid w:val="00A54E1A"/>
    <w:rsid w:val="00A554DB"/>
    <w:rsid w:val="00A55696"/>
    <w:rsid w:val="00A558AF"/>
    <w:rsid w:val="00A55C5C"/>
    <w:rsid w:val="00A56464"/>
    <w:rsid w:val="00A567D9"/>
    <w:rsid w:val="00A567DF"/>
    <w:rsid w:val="00A5683B"/>
    <w:rsid w:val="00A5690B"/>
    <w:rsid w:val="00A56969"/>
    <w:rsid w:val="00A57104"/>
    <w:rsid w:val="00A571A1"/>
    <w:rsid w:val="00A5742F"/>
    <w:rsid w:val="00A5773B"/>
    <w:rsid w:val="00A57A8E"/>
    <w:rsid w:val="00A57AAA"/>
    <w:rsid w:val="00A57EC3"/>
    <w:rsid w:val="00A60450"/>
    <w:rsid w:val="00A61419"/>
    <w:rsid w:val="00A6142A"/>
    <w:rsid w:val="00A614B3"/>
    <w:rsid w:val="00A614F4"/>
    <w:rsid w:val="00A6169B"/>
    <w:rsid w:val="00A61A66"/>
    <w:rsid w:val="00A61BB8"/>
    <w:rsid w:val="00A61E5F"/>
    <w:rsid w:val="00A61E82"/>
    <w:rsid w:val="00A6228A"/>
    <w:rsid w:val="00A62410"/>
    <w:rsid w:val="00A62739"/>
    <w:rsid w:val="00A63146"/>
    <w:rsid w:val="00A632F3"/>
    <w:rsid w:val="00A63CA5"/>
    <w:rsid w:val="00A63D90"/>
    <w:rsid w:val="00A64217"/>
    <w:rsid w:val="00A643F1"/>
    <w:rsid w:val="00A644B4"/>
    <w:rsid w:val="00A64C4B"/>
    <w:rsid w:val="00A651AF"/>
    <w:rsid w:val="00A652DA"/>
    <w:rsid w:val="00A65377"/>
    <w:rsid w:val="00A65391"/>
    <w:rsid w:val="00A65785"/>
    <w:rsid w:val="00A65A81"/>
    <w:rsid w:val="00A65F03"/>
    <w:rsid w:val="00A663E7"/>
    <w:rsid w:val="00A66412"/>
    <w:rsid w:val="00A66B83"/>
    <w:rsid w:val="00A66CD2"/>
    <w:rsid w:val="00A6761E"/>
    <w:rsid w:val="00A6797F"/>
    <w:rsid w:val="00A67F8D"/>
    <w:rsid w:val="00A7051D"/>
    <w:rsid w:val="00A71080"/>
    <w:rsid w:val="00A71402"/>
    <w:rsid w:val="00A7170C"/>
    <w:rsid w:val="00A7174A"/>
    <w:rsid w:val="00A71924"/>
    <w:rsid w:val="00A71C7E"/>
    <w:rsid w:val="00A71D99"/>
    <w:rsid w:val="00A71E3B"/>
    <w:rsid w:val="00A72170"/>
    <w:rsid w:val="00A726D7"/>
    <w:rsid w:val="00A729E9"/>
    <w:rsid w:val="00A72C5D"/>
    <w:rsid w:val="00A72F50"/>
    <w:rsid w:val="00A732F9"/>
    <w:rsid w:val="00A736C1"/>
    <w:rsid w:val="00A739BD"/>
    <w:rsid w:val="00A73A6E"/>
    <w:rsid w:val="00A73B07"/>
    <w:rsid w:val="00A73C1E"/>
    <w:rsid w:val="00A7424B"/>
    <w:rsid w:val="00A74612"/>
    <w:rsid w:val="00A746B6"/>
    <w:rsid w:val="00A749CE"/>
    <w:rsid w:val="00A74B0F"/>
    <w:rsid w:val="00A74CC5"/>
    <w:rsid w:val="00A7510A"/>
    <w:rsid w:val="00A75254"/>
    <w:rsid w:val="00A757A9"/>
    <w:rsid w:val="00A75A54"/>
    <w:rsid w:val="00A75ABF"/>
    <w:rsid w:val="00A7647C"/>
    <w:rsid w:val="00A764DC"/>
    <w:rsid w:val="00A7657C"/>
    <w:rsid w:val="00A76A54"/>
    <w:rsid w:val="00A76C1C"/>
    <w:rsid w:val="00A76E5C"/>
    <w:rsid w:val="00A7715F"/>
    <w:rsid w:val="00A7748E"/>
    <w:rsid w:val="00A77530"/>
    <w:rsid w:val="00A7757F"/>
    <w:rsid w:val="00A775C0"/>
    <w:rsid w:val="00A776B6"/>
    <w:rsid w:val="00A7771D"/>
    <w:rsid w:val="00A777ED"/>
    <w:rsid w:val="00A779B9"/>
    <w:rsid w:val="00A77CE8"/>
    <w:rsid w:val="00A77E18"/>
    <w:rsid w:val="00A80162"/>
    <w:rsid w:val="00A80692"/>
    <w:rsid w:val="00A806B9"/>
    <w:rsid w:val="00A807B7"/>
    <w:rsid w:val="00A80E1F"/>
    <w:rsid w:val="00A80F85"/>
    <w:rsid w:val="00A81122"/>
    <w:rsid w:val="00A8124F"/>
    <w:rsid w:val="00A8154E"/>
    <w:rsid w:val="00A815BF"/>
    <w:rsid w:val="00A81AC2"/>
    <w:rsid w:val="00A81CA5"/>
    <w:rsid w:val="00A81F1F"/>
    <w:rsid w:val="00A81FA6"/>
    <w:rsid w:val="00A81FB7"/>
    <w:rsid w:val="00A827E1"/>
    <w:rsid w:val="00A82E84"/>
    <w:rsid w:val="00A835C8"/>
    <w:rsid w:val="00A837C7"/>
    <w:rsid w:val="00A83ACA"/>
    <w:rsid w:val="00A83DAA"/>
    <w:rsid w:val="00A83DC1"/>
    <w:rsid w:val="00A83FCF"/>
    <w:rsid w:val="00A83FE0"/>
    <w:rsid w:val="00A840D3"/>
    <w:rsid w:val="00A8493B"/>
    <w:rsid w:val="00A8493C"/>
    <w:rsid w:val="00A84D83"/>
    <w:rsid w:val="00A85253"/>
    <w:rsid w:val="00A855D9"/>
    <w:rsid w:val="00A857FB"/>
    <w:rsid w:val="00A85931"/>
    <w:rsid w:val="00A85A12"/>
    <w:rsid w:val="00A85EA0"/>
    <w:rsid w:val="00A85FC2"/>
    <w:rsid w:val="00A86C74"/>
    <w:rsid w:val="00A86DA1"/>
    <w:rsid w:val="00A86E6B"/>
    <w:rsid w:val="00A86FAA"/>
    <w:rsid w:val="00A8732B"/>
    <w:rsid w:val="00A873C0"/>
    <w:rsid w:val="00A8762C"/>
    <w:rsid w:val="00A8772C"/>
    <w:rsid w:val="00A87742"/>
    <w:rsid w:val="00A87CE4"/>
    <w:rsid w:val="00A87CEC"/>
    <w:rsid w:val="00A87EB1"/>
    <w:rsid w:val="00A87F10"/>
    <w:rsid w:val="00A87F13"/>
    <w:rsid w:val="00A90760"/>
    <w:rsid w:val="00A9077E"/>
    <w:rsid w:val="00A9087A"/>
    <w:rsid w:val="00A90959"/>
    <w:rsid w:val="00A90A71"/>
    <w:rsid w:val="00A90A77"/>
    <w:rsid w:val="00A90AA2"/>
    <w:rsid w:val="00A9131E"/>
    <w:rsid w:val="00A913E9"/>
    <w:rsid w:val="00A91510"/>
    <w:rsid w:val="00A91644"/>
    <w:rsid w:val="00A9164F"/>
    <w:rsid w:val="00A91B2F"/>
    <w:rsid w:val="00A91DBD"/>
    <w:rsid w:val="00A92EEA"/>
    <w:rsid w:val="00A9385F"/>
    <w:rsid w:val="00A93C19"/>
    <w:rsid w:val="00A93CAE"/>
    <w:rsid w:val="00A93FA5"/>
    <w:rsid w:val="00A94196"/>
    <w:rsid w:val="00A941AF"/>
    <w:rsid w:val="00A943F6"/>
    <w:rsid w:val="00A94516"/>
    <w:rsid w:val="00A94959"/>
    <w:rsid w:val="00A949E1"/>
    <w:rsid w:val="00A94AC6"/>
    <w:rsid w:val="00A94C23"/>
    <w:rsid w:val="00A94DAB"/>
    <w:rsid w:val="00A94FBA"/>
    <w:rsid w:val="00A9514A"/>
    <w:rsid w:val="00A954DF"/>
    <w:rsid w:val="00A954F8"/>
    <w:rsid w:val="00A95536"/>
    <w:rsid w:val="00A955A6"/>
    <w:rsid w:val="00A95605"/>
    <w:rsid w:val="00A9563D"/>
    <w:rsid w:val="00A9569E"/>
    <w:rsid w:val="00A95736"/>
    <w:rsid w:val="00A95A07"/>
    <w:rsid w:val="00A95CC1"/>
    <w:rsid w:val="00A96289"/>
    <w:rsid w:val="00A962DA"/>
    <w:rsid w:val="00A9647D"/>
    <w:rsid w:val="00A96683"/>
    <w:rsid w:val="00A96A95"/>
    <w:rsid w:val="00A9701E"/>
    <w:rsid w:val="00A972D5"/>
    <w:rsid w:val="00A973D3"/>
    <w:rsid w:val="00A97779"/>
    <w:rsid w:val="00A97913"/>
    <w:rsid w:val="00A97B90"/>
    <w:rsid w:val="00A97D4E"/>
    <w:rsid w:val="00A97DA4"/>
    <w:rsid w:val="00A97FEC"/>
    <w:rsid w:val="00AA0015"/>
    <w:rsid w:val="00AA0020"/>
    <w:rsid w:val="00AA015A"/>
    <w:rsid w:val="00AA022D"/>
    <w:rsid w:val="00AA0546"/>
    <w:rsid w:val="00AA05EC"/>
    <w:rsid w:val="00AA07B9"/>
    <w:rsid w:val="00AA0AD4"/>
    <w:rsid w:val="00AA0C9E"/>
    <w:rsid w:val="00AA0CDC"/>
    <w:rsid w:val="00AA0F05"/>
    <w:rsid w:val="00AA1211"/>
    <w:rsid w:val="00AA1379"/>
    <w:rsid w:val="00AA1415"/>
    <w:rsid w:val="00AA1420"/>
    <w:rsid w:val="00AA1520"/>
    <w:rsid w:val="00AA18B7"/>
    <w:rsid w:val="00AA1A28"/>
    <w:rsid w:val="00AA1CDC"/>
    <w:rsid w:val="00AA1FB1"/>
    <w:rsid w:val="00AA289F"/>
    <w:rsid w:val="00AA313B"/>
    <w:rsid w:val="00AA32A9"/>
    <w:rsid w:val="00AA33D7"/>
    <w:rsid w:val="00AA34A8"/>
    <w:rsid w:val="00AA3713"/>
    <w:rsid w:val="00AA3957"/>
    <w:rsid w:val="00AA3DF9"/>
    <w:rsid w:val="00AA3E86"/>
    <w:rsid w:val="00AA462D"/>
    <w:rsid w:val="00AA4A69"/>
    <w:rsid w:val="00AA4CDD"/>
    <w:rsid w:val="00AA4E3F"/>
    <w:rsid w:val="00AA4FB1"/>
    <w:rsid w:val="00AA5275"/>
    <w:rsid w:val="00AA52DF"/>
    <w:rsid w:val="00AA535B"/>
    <w:rsid w:val="00AA5609"/>
    <w:rsid w:val="00AA5791"/>
    <w:rsid w:val="00AA5794"/>
    <w:rsid w:val="00AA57D6"/>
    <w:rsid w:val="00AA5B06"/>
    <w:rsid w:val="00AA5E35"/>
    <w:rsid w:val="00AA60F7"/>
    <w:rsid w:val="00AA61A7"/>
    <w:rsid w:val="00AA64D5"/>
    <w:rsid w:val="00AA6790"/>
    <w:rsid w:val="00AA6AFD"/>
    <w:rsid w:val="00AA6BC6"/>
    <w:rsid w:val="00AA6EA3"/>
    <w:rsid w:val="00AA6F68"/>
    <w:rsid w:val="00AA717D"/>
    <w:rsid w:val="00AA7650"/>
    <w:rsid w:val="00AA7950"/>
    <w:rsid w:val="00AA79DA"/>
    <w:rsid w:val="00AA7D47"/>
    <w:rsid w:val="00AB0750"/>
    <w:rsid w:val="00AB08F7"/>
    <w:rsid w:val="00AB0CEF"/>
    <w:rsid w:val="00AB0DC8"/>
    <w:rsid w:val="00AB0F47"/>
    <w:rsid w:val="00AB1063"/>
    <w:rsid w:val="00AB116E"/>
    <w:rsid w:val="00AB144F"/>
    <w:rsid w:val="00AB18DB"/>
    <w:rsid w:val="00AB1C83"/>
    <w:rsid w:val="00AB1D3E"/>
    <w:rsid w:val="00AB24F3"/>
    <w:rsid w:val="00AB2856"/>
    <w:rsid w:val="00AB28CD"/>
    <w:rsid w:val="00AB2905"/>
    <w:rsid w:val="00AB29A5"/>
    <w:rsid w:val="00AB31A7"/>
    <w:rsid w:val="00AB3262"/>
    <w:rsid w:val="00AB34FB"/>
    <w:rsid w:val="00AB3DD7"/>
    <w:rsid w:val="00AB4001"/>
    <w:rsid w:val="00AB4176"/>
    <w:rsid w:val="00AB43E8"/>
    <w:rsid w:val="00AB44E6"/>
    <w:rsid w:val="00AB4A22"/>
    <w:rsid w:val="00AB4B49"/>
    <w:rsid w:val="00AB4C6F"/>
    <w:rsid w:val="00AB4DCE"/>
    <w:rsid w:val="00AB54B3"/>
    <w:rsid w:val="00AB5607"/>
    <w:rsid w:val="00AB5699"/>
    <w:rsid w:val="00AB5943"/>
    <w:rsid w:val="00AB5AAF"/>
    <w:rsid w:val="00AB5EB2"/>
    <w:rsid w:val="00AB60E2"/>
    <w:rsid w:val="00AB6322"/>
    <w:rsid w:val="00AB639A"/>
    <w:rsid w:val="00AB6E62"/>
    <w:rsid w:val="00AB6F4C"/>
    <w:rsid w:val="00AB6F83"/>
    <w:rsid w:val="00AB7046"/>
    <w:rsid w:val="00AB74C2"/>
    <w:rsid w:val="00AB771A"/>
    <w:rsid w:val="00AB7A29"/>
    <w:rsid w:val="00AB7CF7"/>
    <w:rsid w:val="00AB7F6C"/>
    <w:rsid w:val="00AC0086"/>
    <w:rsid w:val="00AC0109"/>
    <w:rsid w:val="00AC0650"/>
    <w:rsid w:val="00AC07BF"/>
    <w:rsid w:val="00AC08DF"/>
    <w:rsid w:val="00AC0A2F"/>
    <w:rsid w:val="00AC0D1C"/>
    <w:rsid w:val="00AC1084"/>
    <w:rsid w:val="00AC128B"/>
    <w:rsid w:val="00AC12EF"/>
    <w:rsid w:val="00AC1F0B"/>
    <w:rsid w:val="00AC1F76"/>
    <w:rsid w:val="00AC21B9"/>
    <w:rsid w:val="00AC220B"/>
    <w:rsid w:val="00AC229B"/>
    <w:rsid w:val="00AC2330"/>
    <w:rsid w:val="00AC2A52"/>
    <w:rsid w:val="00AC2A60"/>
    <w:rsid w:val="00AC2F41"/>
    <w:rsid w:val="00AC32F6"/>
    <w:rsid w:val="00AC34A0"/>
    <w:rsid w:val="00AC3754"/>
    <w:rsid w:val="00AC38E5"/>
    <w:rsid w:val="00AC3A38"/>
    <w:rsid w:val="00AC3DA4"/>
    <w:rsid w:val="00AC3DC0"/>
    <w:rsid w:val="00AC4147"/>
    <w:rsid w:val="00AC4263"/>
    <w:rsid w:val="00AC45B9"/>
    <w:rsid w:val="00AC49B5"/>
    <w:rsid w:val="00AC4CDA"/>
    <w:rsid w:val="00AC4E79"/>
    <w:rsid w:val="00AC50C9"/>
    <w:rsid w:val="00AC53AF"/>
    <w:rsid w:val="00AC5430"/>
    <w:rsid w:val="00AC585A"/>
    <w:rsid w:val="00AC5A85"/>
    <w:rsid w:val="00AC5AC7"/>
    <w:rsid w:val="00AC5BB3"/>
    <w:rsid w:val="00AC6051"/>
    <w:rsid w:val="00AC66B9"/>
    <w:rsid w:val="00AC6A3E"/>
    <w:rsid w:val="00AC6B50"/>
    <w:rsid w:val="00AC6BFF"/>
    <w:rsid w:val="00AC6C16"/>
    <w:rsid w:val="00AC6CEE"/>
    <w:rsid w:val="00AC6E41"/>
    <w:rsid w:val="00AC76EF"/>
    <w:rsid w:val="00AC783E"/>
    <w:rsid w:val="00AC7A98"/>
    <w:rsid w:val="00AC7BCF"/>
    <w:rsid w:val="00AC7C01"/>
    <w:rsid w:val="00AC7FB0"/>
    <w:rsid w:val="00AD031A"/>
    <w:rsid w:val="00AD036C"/>
    <w:rsid w:val="00AD04B9"/>
    <w:rsid w:val="00AD0B0F"/>
    <w:rsid w:val="00AD11C6"/>
    <w:rsid w:val="00AD131A"/>
    <w:rsid w:val="00AD1A38"/>
    <w:rsid w:val="00AD1E61"/>
    <w:rsid w:val="00AD26B6"/>
    <w:rsid w:val="00AD2C92"/>
    <w:rsid w:val="00AD3050"/>
    <w:rsid w:val="00AD33F7"/>
    <w:rsid w:val="00AD3501"/>
    <w:rsid w:val="00AD3605"/>
    <w:rsid w:val="00AD39C2"/>
    <w:rsid w:val="00AD3BE5"/>
    <w:rsid w:val="00AD3BE8"/>
    <w:rsid w:val="00AD3F8C"/>
    <w:rsid w:val="00AD40D5"/>
    <w:rsid w:val="00AD4381"/>
    <w:rsid w:val="00AD4606"/>
    <w:rsid w:val="00AD475B"/>
    <w:rsid w:val="00AD4A31"/>
    <w:rsid w:val="00AD4A42"/>
    <w:rsid w:val="00AD4D0B"/>
    <w:rsid w:val="00AD4FED"/>
    <w:rsid w:val="00AD52A3"/>
    <w:rsid w:val="00AD588E"/>
    <w:rsid w:val="00AD5C95"/>
    <w:rsid w:val="00AD5EE2"/>
    <w:rsid w:val="00AD6061"/>
    <w:rsid w:val="00AD6086"/>
    <w:rsid w:val="00AD6639"/>
    <w:rsid w:val="00AD6642"/>
    <w:rsid w:val="00AD6C5A"/>
    <w:rsid w:val="00AD6F0F"/>
    <w:rsid w:val="00AD6FD0"/>
    <w:rsid w:val="00AD725A"/>
    <w:rsid w:val="00AD734F"/>
    <w:rsid w:val="00AD795E"/>
    <w:rsid w:val="00AD797C"/>
    <w:rsid w:val="00AD7F67"/>
    <w:rsid w:val="00AE0B2F"/>
    <w:rsid w:val="00AE0D4F"/>
    <w:rsid w:val="00AE1031"/>
    <w:rsid w:val="00AE1252"/>
    <w:rsid w:val="00AE1321"/>
    <w:rsid w:val="00AE1A42"/>
    <w:rsid w:val="00AE1DE3"/>
    <w:rsid w:val="00AE1E65"/>
    <w:rsid w:val="00AE2115"/>
    <w:rsid w:val="00AE26FC"/>
    <w:rsid w:val="00AE27D6"/>
    <w:rsid w:val="00AE280B"/>
    <w:rsid w:val="00AE2BD3"/>
    <w:rsid w:val="00AE3228"/>
    <w:rsid w:val="00AE3E4D"/>
    <w:rsid w:val="00AE4129"/>
    <w:rsid w:val="00AE43F1"/>
    <w:rsid w:val="00AE44DB"/>
    <w:rsid w:val="00AE4778"/>
    <w:rsid w:val="00AE4947"/>
    <w:rsid w:val="00AE4A02"/>
    <w:rsid w:val="00AE4A8C"/>
    <w:rsid w:val="00AE4D49"/>
    <w:rsid w:val="00AE4DE0"/>
    <w:rsid w:val="00AE5138"/>
    <w:rsid w:val="00AE51D3"/>
    <w:rsid w:val="00AE5317"/>
    <w:rsid w:val="00AE5931"/>
    <w:rsid w:val="00AE599B"/>
    <w:rsid w:val="00AE5E11"/>
    <w:rsid w:val="00AE6445"/>
    <w:rsid w:val="00AE6849"/>
    <w:rsid w:val="00AE68A3"/>
    <w:rsid w:val="00AE6B74"/>
    <w:rsid w:val="00AE6BDC"/>
    <w:rsid w:val="00AE6DB0"/>
    <w:rsid w:val="00AE6DFE"/>
    <w:rsid w:val="00AE759C"/>
    <w:rsid w:val="00AE76A7"/>
    <w:rsid w:val="00AE7C07"/>
    <w:rsid w:val="00AE7DF0"/>
    <w:rsid w:val="00AE7F58"/>
    <w:rsid w:val="00AF022F"/>
    <w:rsid w:val="00AF02F5"/>
    <w:rsid w:val="00AF09F4"/>
    <w:rsid w:val="00AF0D88"/>
    <w:rsid w:val="00AF0E66"/>
    <w:rsid w:val="00AF0F1C"/>
    <w:rsid w:val="00AF1506"/>
    <w:rsid w:val="00AF1579"/>
    <w:rsid w:val="00AF164C"/>
    <w:rsid w:val="00AF18C4"/>
    <w:rsid w:val="00AF198A"/>
    <w:rsid w:val="00AF19D4"/>
    <w:rsid w:val="00AF19E3"/>
    <w:rsid w:val="00AF20CB"/>
    <w:rsid w:val="00AF2189"/>
    <w:rsid w:val="00AF21ED"/>
    <w:rsid w:val="00AF23B4"/>
    <w:rsid w:val="00AF26C2"/>
    <w:rsid w:val="00AF2C91"/>
    <w:rsid w:val="00AF2E29"/>
    <w:rsid w:val="00AF2FCB"/>
    <w:rsid w:val="00AF3128"/>
    <w:rsid w:val="00AF323E"/>
    <w:rsid w:val="00AF38EE"/>
    <w:rsid w:val="00AF3A2A"/>
    <w:rsid w:val="00AF3A95"/>
    <w:rsid w:val="00AF3B1A"/>
    <w:rsid w:val="00AF3E06"/>
    <w:rsid w:val="00AF402A"/>
    <w:rsid w:val="00AF4275"/>
    <w:rsid w:val="00AF454C"/>
    <w:rsid w:val="00AF4616"/>
    <w:rsid w:val="00AF4A30"/>
    <w:rsid w:val="00AF4E7E"/>
    <w:rsid w:val="00AF4EA8"/>
    <w:rsid w:val="00AF51C1"/>
    <w:rsid w:val="00AF6344"/>
    <w:rsid w:val="00AF644A"/>
    <w:rsid w:val="00AF6554"/>
    <w:rsid w:val="00AF6AE8"/>
    <w:rsid w:val="00AF6C7D"/>
    <w:rsid w:val="00AF78B0"/>
    <w:rsid w:val="00AF7A72"/>
    <w:rsid w:val="00AF7CD7"/>
    <w:rsid w:val="00AF7E50"/>
    <w:rsid w:val="00B0003D"/>
    <w:rsid w:val="00B00196"/>
    <w:rsid w:val="00B00254"/>
    <w:rsid w:val="00B0025A"/>
    <w:rsid w:val="00B00274"/>
    <w:rsid w:val="00B006E8"/>
    <w:rsid w:val="00B006FD"/>
    <w:rsid w:val="00B009AC"/>
    <w:rsid w:val="00B00EFD"/>
    <w:rsid w:val="00B0122C"/>
    <w:rsid w:val="00B014CC"/>
    <w:rsid w:val="00B015C0"/>
    <w:rsid w:val="00B015F0"/>
    <w:rsid w:val="00B01637"/>
    <w:rsid w:val="00B017E7"/>
    <w:rsid w:val="00B0188E"/>
    <w:rsid w:val="00B01E9C"/>
    <w:rsid w:val="00B02179"/>
    <w:rsid w:val="00B02182"/>
    <w:rsid w:val="00B029BA"/>
    <w:rsid w:val="00B02A92"/>
    <w:rsid w:val="00B02BF7"/>
    <w:rsid w:val="00B02F9D"/>
    <w:rsid w:val="00B035E2"/>
    <w:rsid w:val="00B03916"/>
    <w:rsid w:val="00B03DD7"/>
    <w:rsid w:val="00B03DF6"/>
    <w:rsid w:val="00B04198"/>
    <w:rsid w:val="00B04BD1"/>
    <w:rsid w:val="00B04F99"/>
    <w:rsid w:val="00B050BF"/>
    <w:rsid w:val="00B051DE"/>
    <w:rsid w:val="00B05254"/>
    <w:rsid w:val="00B0588F"/>
    <w:rsid w:val="00B05A8A"/>
    <w:rsid w:val="00B05AD6"/>
    <w:rsid w:val="00B05E82"/>
    <w:rsid w:val="00B06008"/>
    <w:rsid w:val="00B06779"/>
    <w:rsid w:val="00B06B82"/>
    <w:rsid w:val="00B06C1D"/>
    <w:rsid w:val="00B07562"/>
    <w:rsid w:val="00B07996"/>
    <w:rsid w:val="00B07C16"/>
    <w:rsid w:val="00B07C59"/>
    <w:rsid w:val="00B103FE"/>
    <w:rsid w:val="00B1045F"/>
    <w:rsid w:val="00B107CA"/>
    <w:rsid w:val="00B10A40"/>
    <w:rsid w:val="00B10C20"/>
    <w:rsid w:val="00B1190C"/>
    <w:rsid w:val="00B11B78"/>
    <w:rsid w:val="00B11C1D"/>
    <w:rsid w:val="00B11D66"/>
    <w:rsid w:val="00B1243F"/>
    <w:rsid w:val="00B12ECE"/>
    <w:rsid w:val="00B135CA"/>
    <w:rsid w:val="00B138A9"/>
    <w:rsid w:val="00B138CC"/>
    <w:rsid w:val="00B13C9F"/>
    <w:rsid w:val="00B14149"/>
    <w:rsid w:val="00B141EF"/>
    <w:rsid w:val="00B1492C"/>
    <w:rsid w:val="00B1530A"/>
    <w:rsid w:val="00B15ECA"/>
    <w:rsid w:val="00B15F41"/>
    <w:rsid w:val="00B16884"/>
    <w:rsid w:val="00B16C5B"/>
    <w:rsid w:val="00B16DA1"/>
    <w:rsid w:val="00B17343"/>
    <w:rsid w:val="00B17534"/>
    <w:rsid w:val="00B17830"/>
    <w:rsid w:val="00B17935"/>
    <w:rsid w:val="00B2003A"/>
    <w:rsid w:val="00B20083"/>
    <w:rsid w:val="00B205FB"/>
    <w:rsid w:val="00B20908"/>
    <w:rsid w:val="00B20A74"/>
    <w:rsid w:val="00B20D3F"/>
    <w:rsid w:val="00B211D7"/>
    <w:rsid w:val="00B21675"/>
    <w:rsid w:val="00B217BA"/>
    <w:rsid w:val="00B21AAD"/>
    <w:rsid w:val="00B21C5B"/>
    <w:rsid w:val="00B21D23"/>
    <w:rsid w:val="00B22361"/>
    <w:rsid w:val="00B22473"/>
    <w:rsid w:val="00B226EB"/>
    <w:rsid w:val="00B227D5"/>
    <w:rsid w:val="00B22E18"/>
    <w:rsid w:val="00B23BD2"/>
    <w:rsid w:val="00B23E26"/>
    <w:rsid w:val="00B23E5E"/>
    <w:rsid w:val="00B23E9A"/>
    <w:rsid w:val="00B242C7"/>
    <w:rsid w:val="00B24549"/>
    <w:rsid w:val="00B24560"/>
    <w:rsid w:val="00B24688"/>
    <w:rsid w:val="00B24DFF"/>
    <w:rsid w:val="00B2597E"/>
    <w:rsid w:val="00B259BC"/>
    <w:rsid w:val="00B25CDC"/>
    <w:rsid w:val="00B260AF"/>
    <w:rsid w:val="00B26128"/>
    <w:rsid w:val="00B26309"/>
    <w:rsid w:val="00B2630E"/>
    <w:rsid w:val="00B2632A"/>
    <w:rsid w:val="00B26383"/>
    <w:rsid w:val="00B271F3"/>
    <w:rsid w:val="00B277DD"/>
    <w:rsid w:val="00B27B85"/>
    <w:rsid w:val="00B301B0"/>
    <w:rsid w:val="00B3044D"/>
    <w:rsid w:val="00B304C9"/>
    <w:rsid w:val="00B3060B"/>
    <w:rsid w:val="00B30771"/>
    <w:rsid w:val="00B30C26"/>
    <w:rsid w:val="00B30D6B"/>
    <w:rsid w:val="00B30DA0"/>
    <w:rsid w:val="00B31018"/>
    <w:rsid w:val="00B311CD"/>
    <w:rsid w:val="00B31235"/>
    <w:rsid w:val="00B3142F"/>
    <w:rsid w:val="00B31949"/>
    <w:rsid w:val="00B31BA8"/>
    <w:rsid w:val="00B31EDD"/>
    <w:rsid w:val="00B32109"/>
    <w:rsid w:val="00B325B6"/>
    <w:rsid w:val="00B336D2"/>
    <w:rsid w:val="00B33C95"/>
    <w:rsid w:val="00B33EF9"/>
    <w:rsid w:val="00B34327"/>
    <w:rsid w:val="00B34C0A"/>
    <w:rsid w:val="00B35158"/>
    <w:rsid w:val="00B3518B"/>
    <w:rsid w:val="00B353F2"/>
    <w:rsid w:val="00B3549E"/>
    <w:rsid w:val="00B356AA"/>
    <w:rsid w:val="00B35CC0"/>
    <w:rsid w:val="00B35CCB"/>
    <w:rsid w:val="00B35D2C"/>
    <w:rsid w:val="00B36808"/>
    <w:rsid w:val="00B3692C"/>
    <w:rsid w:val="00B36B7D"/>
    <w:rsid w:val="00B36C5B"/>
    <w:rsid w:val="00B36F3B"/>
    <w:rsid w:val="00B36FA1"/>
    <w:rsid w:val="00B3721D"/>
    <w:rsid w:val="00B3741B"/>
    <w:rsid w:val="00B3742F"/>
    <w:rsid w:val="00B37572"/>
    <w:rsid w:val="00B3761B"/>
    <w:rsid w:val="00B379BB"/>
    <w:rsid w:val="00B37CE0"/>
    <w:rsid w:val="00B37F54"/>
    <w:rsid w:val="00B400A5"/>
    <w:rsid w:val="00B402CB"/>
    <w:rsid w:val="00B40361"/>
    <w:rsid w:val="00B40598"/>
    <w:rsid w:val="00B40A37"/>
    <w:rsid w:val="00B40D38"/>
    <w:rsid w:val="00B4115E"/>
    <w:rsid w:val="00B411CD"/>
    <w:rsid w:val="00B413A1"/>
    <w:rsid w:val="00B41680"/>
    <w:rsid w:val="00B416F3"/>
    <w:rsid w:val="00B41F85"/>
    <w:rsid w:val="00B4217C"/>
    <w:rsid w:val="00B4222B"/>
    <w:rsid w:val="00B42308"/>
    <w:rsid w:val="00B424A6"/>
    <w:rsid w:val="00B42762"/>
    <w:rsid w:val="00B42808"/>
    <w:rsid w:val="00B42869"/>
    <w:rsid w:val="00B42AC6"/>
    <w:rsid w:val="00B42DE0"/>
    <w:rsid w:val="00B4307A"/>
    <w:rsid w:val="00B430C0"/>
    <w:rsid w:val="00B43A01"/>
    <w:rsid w:val="00B43B1E"/>
    <w:rsid w:val="00B44859"/>
    <w:rsid w:val="00B44A98"/>
    <w:rsid w:val="00B44C45"/>
    <w:rsid w:val="00B44ED5"/>
    <w:rsid w:val="00B44ED8"/>
    <w:rsid w:val="00B44F8B"/>
    <w:rsid w:val="00B45E64"/>
    <w:rsid w:val="00B4605E"/>
    <w:rsid w:val="00B4615B"/>
    <w:rsid w:val="00B46190"/>
    <w:rsid w:val="00B470AF"/>
    <w:rsid w:val="00B4717A"/>
    <w:rsid w:val="00B471E2"/>
    <w:rsid w:val="00B4731E"/>
    <w:rsid w:val="00B47394"/>
    <w:rsid w:val="00B4746E"/>
    <w:rsid w:val="00B479B3"/>
    <w:rsid w:val="00B47AE3"/>
    <w:rsid w:val="00B47C8F"/>
    <w:rsid w:val="00B47E52"/>
    <w:rsid w:val="00B50009"/>
    <w:rsid w:val="00B5052F"/>
    <w:rsid w:val="00B50847"/>
    <w:rsid w:val="00B509BB"/>
    <w:rsid w:val="00B50B67"/>
    <w:rsid w:val="00B50F61"/>
    <w:rsid w:val="00B51129"/>
    <w:rsid w:val="00B518A2"/>
    <w:rsid w:val="00B51F5B"/>
    <w:rsid w:val="00B524AA"/>
    <w:rsid w:val="00B5253D"/>
    <w:rsid w:val="00B52937"/>
    <w:rsid w:val="00B52FCD"/>
    <w:rsid w:val="00B534D4"/>
    <w:rsid w:val="00B539A1"/>
    <w:rsid w:val="00B53BB8"/>
    <w:rsid w:val="00B53F25"/>
    <w:rsid w:val="00B540F4"/>
    <w:rsid w:val="00B54181"/>
    <w:rsid w:val="00B54988"/>
    <w:rsid w:val="00B54A0A"/>
    <w:rsid w:val="00B55851"/>
    <w:rsid w:val="00B5587F"/>
    <w:rsid w:val="00B55ADE"/>
    <w:rsid w:val="00B55AEB"/>
    <w:rsid w:val="00B55B49"/>
    <w:rsid w:val="00B55F7D"/>
    <w:rsid w:val="00B56367"/>
    <w:rsid w:val="00B564CC"/>
    <w:rsid w:val="00B56566"/>
    <w:rsid w:val="00B56D96"/>
    <w:rsid w:val="00B570E8"/>
    <w:rsid w:val="00B57327"/>
    <w:rsid w:val="00B5734D"/>
    <w:rsid w:val="00B5780A"/>
    <w:rsid w:val="00B57AF6"/>
    <w:rsid w:val="00B57BCD"/>
    <w:rsid w:val="00B57F47"/>
    <w:rsid w:val="00B601C1"/>
    <w:rsid w:val="00B603CA"/>
    <w:rsid w:val="00B604B1"/>
    <w:rsid w:val="00B60656"/>
    <w:rsid w:val="00B609E7"/>
    <w:rsid w:val="00B60C4A"/>
    <w:rsid w:val="00B60CE3"/>
    <w:rsid w:val="00B60EA2"/>
    <w:rsid w:val="00B61297"/>
    <w:rsid w:val="00B6164A"/>
    <w:rsid w:val="00B61687"/>
    <w:rsid w:val="00B61790"/>
    <w:rsid w:val="00B61D78"/>
    <w:rsid w:val="00B61EC7"/>
    <w:rsid w:val="00B62151"/>
    <w:rsid w:val="00B62199"/>
    <w:rsid w:val="00B62939"/>
    <w:rsid w:val="00B631FC"/>
    <w:rsid w:val="00B6363F"/>
    <w:rsid w:val="00B63936"/>
    <w:rsid w:val="00B63CBC"/>
    <w:rsid w:val="00B63CEE"/>
    <w:rsid w:val="00B63F8F"/>
    <w:rsid w:val="00B64083"/>
    <w:rsid w:val="00B64345"/>
    <w:rsid w:val="00B64367"/>
    <w:rsid w:val="00B6443E"/>
    <w:rsid w:val="00B645A2"/>
    <w:rsid w:val="00B64637"/>
    <w:rsid w:val="00B653D0"/>
    <w:rsid w:val="00B65446"/>
    <w:rsid w:val="00B65EB1"/>
    <w:rsid w:val="00B65FA7"/>
    <w:rsid w:val="00B662C9"/>
    <w:rsid w:val="00B664BC"/>
    <w:rsid w:val="00B667C6"/>
    <w:rsid w:val="00B66A57"/>
    <w:rsid w:val="00B66C83"/>
    <w:rsid w:val="00B67693"/>
    <w:rsid w:val="00B6780B"/>
    <w:rsid w:val="00B67A5F"/>
    <w:rsid w:val="00B67BF2"/>
    <w:rsid w:val="00B67C8E"/>
    <w:rsid w:val="00B67E3A"/>
    <w:rsid w:val="00B70666"/>
    <w:rsid w:val="00B7070A"/>
    <w:rsid w:val="00B70856"/>
    <w:rsid w:val="00B70B5A"/>
    <w:rsid w:val="00B70DD9"/>
    <w:rsid w:val="00B70E4A"/>
    <w:rsid w:val="00B70F8B"/>
    <w:rsid w:val="00B70FDE"/>
    <w:rsid w:val="00B71068"/>
    <w:rsid w:val="00B71549"/>
    <w:rsid w:val="00B71693"/>
    <w:rsid w:val="00B717D5"/>
    <w:rsid w:val="00B71B60"/>
    <w:rsid w:val="00B71E22"/>
    <w:rsid w:val="00B71F23"/>
    <w:rsid w:val="00B723B8"/>
    <w:rsid w:val="00B7267F"/>
    <w:rsid w:val="00B72927"/>
    <w:rsid w:val="00B72B75"/>
    <w:rsid w:val="00B72D1A"/>
    <w:rsid w:val="00B72D61"/>
    <w:rsid w:val="00B72E0A"/>
    <w:rsid w:val="00B72F10"/>
    <w:rsid w:val="00B734E3"/>
    <w:rsid w:val="00B73548"/>
    <w:rsid w:val="00B73A1B"/>
    <w:rsid w:val="00B73C46"/>
    <w:rsid w:val="00B73D3C"/>
    <w:rsid w:val="00B73D5C"/>
    <w:rsid w:val="00B73D87"/>
    <w:rsid w:val="00B73FEE"/>
    <w:rsid w:val="00B74032"/>
    <w:rsid w:val="00B74170"/>
    <w:rsid w:val="00B745E8"/>
    <w:rsid w:val="00B74FCC"/>
    <w:rsid w:val="00B7505B"/>
    <w:rsid w:val="00B75246"/>
    <w:rsid w:val="00B7571C"/>
    <w:rsid w:val="00B7574C"/>
    <w:rsid w:val="00B75A1B"/>
    <w:rsid w:val="00B75AAF"/>
    <w:rsid w:val="00B7644B"/>
    <w:rsid w:val="00B76C07"/>
    <w:rsid w:val="00B7728B"/>
    <w:rsid w:val="00B77C6D"/>
    <w:rsid w:val="00B77C74"/>
    <w:rsid w:val="00B802B1"/>
    <w:rsid w:val="00B80382"/>
    <w:rsid w:val="00B804FE"/>
    <w:rsid w:val="00B807E7"/>
    <w:rsid w:val="00B80D39"/>
    <w:rsid w:val="00B80F36"/>
    <w:rsid w:val="00B81753"/>
    <w:rsid w:val="00B81774"/>
    <w:rsid w:val="00B81A63"/>
    <w:rsid w:val="00B81EB5"/>
    <w:rsid w:val="00B8205A"/>
    <w:rsid w:val="00B821A7"/>
    <w:rsid w:val="00B821BD"/>
    <w:rsid w:val="00B821CE"/>
    <w:rsid w:val="00B82389"/>
    <w:rsid w:val="00B82A94"/>
    <w:rsid w:val="00B82B07"/>
    <w:rsid w:val="00B82C46"/>
    <w:rsid w:val="00B82D0B"/>
    <w:rsid w:val="00B82DFF"/>
    <w:rsid w:val="00B830E8"/>
    <w:rsid w:val="00B832BC"/>
    <w:rsid w:val="00B8332D"/>
    <w:rsid w:val="00B83638"/>
    <w:rsid w:val="00B83833"/>
    <w:rsid w:val="00B83D4C"/>
    <w:rsid w:val="00B842CD"/>
    <w:rsid w:val="00B84551"/>
    <w:rsid w:val="00B84554"/>
    <w:rsid w:val="00B848EA"/>
    <w:rsid w:val="00B84903"/>
    <w:rsid w:val="00B84B21"/>
    <w:rsid w:val="00B85004"/>
    <w:rsid w:val="00B85A75"/>
    <w:rsid w:val="00B85AD4"/>
    <w:rsid w:val="00B86303"/>
    <w:rsid w:val="00B8642C"/>
    <w:rsid w:val="00B86499"/>
    <w:rsid w:val="00B865AF"/>
    <w:rsid w:val="00B86706"/>
    <w:rsid w:val="00B8676F"/>
    <w:rsid w:val="00B868C4"/>
    <w:rsid w:val="00B86B6E"/>
    <w:rsid w:val="00B87242"/>
    <w:rsid w:val="00B872ED"/>
    <w:rsid w:val="00B87CB4"/>
    <w:rsid w:val="00B901A5"/>
    <w:rsid w:val="00B9032D"/>
    <w:rsid w:val="00B90431"/>
    <w:rsid w:val="00B90746"/>
    <w:rsid w:val="00B909C3"/>
    <w:rsid w:val="00B90AC7"/>
    <w:rsid w:val="00B90E12"/>
    <w:rsid w:val="00B9127F"/>
    <w:rsid w:val="00B9153E"/>
    <w:rsid w:val="00B91615"/>
    <w:rsid w:val="00B91B74"/>
    <w:rsid w:val="00B91BDF"/>
    <w:rsid w:val="00B91DED"/>
    <w:rsid w:val="00B92096"/>
    <w:rsid w:val="00B92356"/>
    <w:rsid w:val="00B925A6"/>
    <w:rsid w:val="00B92910"/>
    <w:rsid w:val="00B92AEB"/>
    <w:rsid w:val="00B92B77"/>
    <w:rsid w:val="00B92D76"/>
    <w:rsid w:val="00B92F12"/>
    <w:rsid w:val="00B9302D"/>
    <w:rsid w:val="00B93161"/>
    <w:rsid w:val="00B935C4"/>
    <w:rsid w:val="00B93750"/>
    <w:rsid w:val="00B9393E"/>
    <w:rsid w:val="00B93C07"/>
    <w:rsid w:val="00B93DA5"/>
    <w:rsid w:val="00B941EC"/>
    <w:rsid w:val="00B942AA"/>
    <w:rsid w:val="00B94572"/>
    <w:rsid w:val="00B94767"/>
    <w:rsid w:val="00B9478C"/>
    <w:rsid w:val="00B949F9"/>
    <w:rsid w:val="00B94AB0"/>
    <w:rsid w:val="00B94AD0"/>
    <w:rsid w:val="00B95251"/>
    <w:rsid w:val="00B954DC"/>
    <w:rsid w:val="00B95624"/>
    <w:rsid w:val="00B9565C"/>
    <w:rsid w:val="00B95760"/>
    <w:rsid w:val="00B95803"/>
    <w:rsid w:val="00B95D22"/>
    <w:rsid w:val="00B95DAC"/>
    <w:rsid w:val="00B95FF9"/>
    <w:rsid w:val="00B967C8"/>
    <w:rsid w:val="00B9692F"/>
    <w:rsid w:val="00B96978"/>
    <w:rsid w:val="00B96AB8"/>
    <w:rsid w:val="00B96E97"/>
    <w:rsid w:val="00B971F6"/>
    <w:rsid w:val="00B97404"/>
    <w:rsid w:val="00B975F8"/>
    <w:rsid w:val="00BA0174"/>
    <w:rsid w:val="00BA01B8"/>
    <w:rsid w:val="00BA0470"/>
    <w:rsid w:val="00BA047A"/>
    <w:rsid w:val="00BA04ED"/>
    <w:rsid w:val="00BA083D"/>
    <w:rsid w:val="00BA089D"/>
    <w:rsid w:val="00BA0FAA"/>
    <w:rsid w:val="00BA1594"/>
    <w:rsid w:val="00BA1682"/>
    <w:rsid w:val="00BA1805"/>
    <w:rsid w:val="00BA2041"/>
    <w:rsid w:val="00BA261C"/>
    <w:rsid w:val="00BA26D7"/>
    <w:rsid w:val="00BA26F3"/>
    <w:rsid w:val="00BA27A3"/>
    <w:rsid w:val="00BA2856"/>
    <w:rsid w:val="00BA288F"/>
    <w:rsid w:val="00BA28C9"/>
    <w:rsid w:val="00BA2946"/>
    <w:rsid w:val="00BA2ED6"/>
    <w:rsid w:val="00BA2FFF"/>
    <w:rsid w:val="00BA3B15"/>
    <w:rsid w:val="00BA3F4A"/>
    <w:rsid w:val="00BA3F53"/>
    <w:rsid w:val="00BA4635"/>
    <w:rsid w:val="00BA474B"/>
    <w:rsid w:val="00BA4CB5"/>
    <w:rsid w:val="00BA4CFC"/>
    <w:rsid w:val="00BA5045"/>
    <w:rsid w:val="00BA5060"/>
    <w:rsid w:val="00BA50C2"/>
    <w:rsid w:val="00BA58FB"/>
    <w:rsid w:val="00BA6624"/>
    <w:rsid w:val="00BA66F8"/>
    <w:rsid w:val="00BA6989"/>
    <w:rsid w:val="00BA6C92"/>
    <w:rsid w:val="00BA6CE5"/>
    <w:rsid w:val="00BA6E82"/>
    <w:rsid w:val="00BA6F00"/>
    <w:rsid w:val="00BA7661"/>
    <w:rsid w:val="00BA7737"/>
    <w:rsid w:val="00BA7A08"/>
    <w:rsid w:val="00BA7F2A"/>
    <w:rsid w:val="00BB01A8"/>
    <w:rsid w:val="00BB05E1"/>
    <w:rsid w:val="00BB07BF"/>
    <w:rsid w:val="00BB093F"/>
    <w:rsid w:val="00BB12C0"/>
    <w:rsid w:val="00BB1750"/>
    <w:rsid w:val="00BB18CD"/>
    <w:rsid w:val="00BB18D8"/>
    <w:rsid w:val="00BB1A08"/>
    <w:rsid w:val="00BB1C44"/>
    <w:rsid w:val="00BB1D53"/>
    <w:rsid w:val="00BB1F65"/>
    <w:rsid w:val="00BB253E"/>
    <w:rsid w:val="00BB291D"/>
    <w:rsid w:val="00BB2945"/>
    <w:rsid w:val="00BB29DD"/>
    <w:rsid w:val="00BB2A2B"/>
    <w:rsid w:val="00BB2DBA"/>
    <w:rsid w:val="00BB3203"/>
    <w:rsid w:val="00BB38C8"/>
    <w:rsid w:val="00BB38EA"/>
    <w:rsid w:val="00BB3C27"/>
    <w:rsid w:val="00BB3E8E"/>
    <w:rsid w:val="00BB40E5"/>
    <w:rsid w:val="00BB4120"/>
    <w:rsid w:val="00BB4438"/>
    <w:rsid w:val="00BB447D"/>
    <w:rsid w:val="00BB4482"/>
    <w:rsid w:val="00BB45CD"/>
    <w:rsid w:val="00BB4784"/>
    <w:rsid w:val="00BB4932"/>
    <w:rsid w:val="00BB4C6B"/>
    <w:rsid w:val="00BB4F61"/>
    <w:rsid w:val="00BB5021"/>
    <w:rsid w:val="00BB5623"/>
    <w:rsid w:val="00BB5926"/>
    <w:rsid w:val="00BB5948"/>
    <w:rsid w:val="00BB5A9A"/>
    <w:rsid w:val="00BB5FF1"/>
    <w:rsid w:val="00BB6024"/>
    <w:rsid w:val="00BB610A"/>
    <w:rsid w:val="00BB61C8"/>
    <w:rsid w:val="00BB6282"/>
    <w:rsid w:val="00BB64A7"/>
    <w:rsid w:val="00BB680D"/>
    <w:rsid w:val="00BB6895"/>
    <w:rsid w:val="00BB6A05"/>
    <w:rsid w:val="00BB6C01"/>
    <w:rsid w:val="00BB6E66"/>
    <w:rsid w:val="00BB7247"/>
    <w:rsid w:val="00BB7A3D"/>
    <w:rsid w:val="00BB7FB8"/>
    <w:rsid w:val="00BC01A3"/>
    <w:rsid w:val="00BC03EF"/>
    <w:rsid w:val="00BC055E"/>
    <w:rsid w:val="00BC0610"/>
    <w:rsid w:val="00BC0779"/>
    <w:rsid w:val="00BC0AA9"/>
    <w:rsid w:val="00BC0D8E"/>
    <w:rsid w:val="00BC0E9E"/>
    <w:rsid w:val="00BC125A"/>
    <w:rsid w:val="00BC16A4"/>
    <w:rsid w:val="00BC1BA1"/>
    <w:rsid w:val="00BC1C42"/>
    <w:rsid w:val="00BC1D10"/>
    <w:rsid w:val="00BC1DB9"/>
    <w:rsid w:val="00BC2158"/>
    <w:rsid w:val="00BC23F3"/>
    <w:rsid w:val="00BC24FC"/>
    <w:rsid w:val="00BC26AC"/>
    <w:rsid w:val="00BC27D7"/>
    <w:rsid w:val="00BC28B4"/>
    <w:rsid w:val="00BC32DC"/>
    <w:rsid w:val="00BC32FC"/>
    <w:rsid w:val="00BC3404"/>
    <w:rsid w:val="00BC3547"/>
    <w:rsid w:val="00BC377E"/>
    <w:rsid w:val="00BC3AB4"/>
    <w:rsid w:val="00BC41AC"/>
    <w:rsid w:val="00BC47C9"/>
    <w:rsid w:val="00BC5103"/>
    <w:rsid w:val="00BC5298"/>
    <w:rsid w:val="00BC530E"/>
    <w:rsid w:val="00BC542B"/>
    <w:rsid w:val="00BC545E"/>
    <w:rsid w:val="00BC5654"/>
    <w:rsid w:val="00BC57DC"/>
    <w:rsid w:val="00BC5B78"/>
    <w:rsid w:val="00BC5DE3"/>
    <w:rsid w:val="00BC5E2F"/>
    <w:rsid w:val="00BC6089"/>
    <w:rsid w:val="00BC6200"/>
    <w:rsid w:val="00BC67F0"/>
    <w:rsid w:val="00BC6C5A"/>
    <w:rsid w:val="00BC7034"/>
    <w:rsid w:val="00BC7107"/>
    <w:rsid w:val="00BC74C8"/>
    <w:rsid w:val="00BC7847"/>
    <w:rsid w:val="00BC78FD"/>
    <w:rsid w:val="00BC7930"/>
    <w:rsid w:val="00BC7FCD"/>
    <w:rsid w:val="00BD03E4"/>
    <w:rsid w:val="00BD06E5"/>
    <w:rsid w:val="00BD0DED"/>
    <w:rsid w:val="00BD11AC"/>
    <w:rsid w:val="00BD14D4"/>
    <w:rsid w:val="00BD1747"/>
    <w:rsid w:val="00BD2072"/>
    <w:rsid w:val="00BD2634"/>
    <w:rsid w:val="00BD26BF"/>
    <w:rsid w:val="00BD2874"/>
    <w:rsid w:val="00BD2A7F"/>
    <w:rsid w:val="00BD2B46"/>
    <w:rsid w:val="00BD2FE0"/>
    <w:rsid w:val="00BD311B"/>
    <w:rsid w:val="00BD359A"/>
    <w:rsid w:val="00BD3637"/>
    <w:rsid w:val="00BD3AAD"/>
    <w:rsid w:val="00BD3E69"/>
    <w:rsid w:val="00BD3FDF"/>
    <w:rsid w:val="00BD412F"/>
    <w:rsid w:val="00BD4539"/>
    <w:rsid w:val="00BD456A"/>
    <w:rsid w:val="00BD4629"/>
    <w:rsid w:val="00BD4643"/>
    <w:rsid w:val="00BD4679"/>
    <w:rsid w:val="00BD4854"/>
    <w:rsid w:val="00BD4D1D"/>
    <w:rsid w:val="00BD4E30"/>
    <w:rsid w:val="00BD4F3F"/>
    <w:rsid w:val="00BD56C0"/>
    <w:rsid w:val="00BD56E1"/>
    <w:rsid w:val="00BD5EB2"/>
    <w:rsid w:val="00BD5EEC"/>
    <w:rsid w:val="00BD681E"/>
    <w:rsid w:val="00BD6BFC"/>
    <w:rsid w:val="00BD6D58"/>
    <w:rsid w:val="00BD71A3"/>
    <w:rsid w:val="00BD75F9"/>
    <w:rsid w:val="00BD77EF"/>
    <w:rsid w:val="00BD7885"/>
    <w:rsid w:val="00BD78CD"/>
    <w:rsid w:val="00BD78DA"/>
    <w:rsid w:val="00BD7CF6"/>
    <w:rsid w:val="00BE0134"/>
    <w:rsid w:val="00BE027A"/>
    <w:rsid w:val="00BE0599"/>
    <w:rsid w:val="00BE062B"/>
    <w:rsid w:val="00BE09AF"/>
    <w:rsid w:val="00BE0B94"/>
    <w:rsid w:val="00BE0F99"/>
    <w:rsid w:val="00BE1117"/>
    <w:rsid w:val="00BE1139"/>
    <w:rsid w:val="00BE1144"/>
    <w:rsid w:val="00BE1579"/>
    <w:rsid w:val="00BE166A"/>
    <w:rsid w:val="00BE16E6"/>
    <w:rsid w:val="00BE17B3"/>
    <w:rsid w:val="00BE1853"/>
    <w:rsid w:val="00BE1A36"/>
    <w:rsid w:val="00BE1E33"/>
    <w:rsid w:val="00BE1E91"/>
    <w:rsid w:val="00BE252D"/>
    <w:rsid w:val="00BE25BD"/>
    <w:rsid w:val="00BE29D5"/>
    <w:rsid w:val="00BE2ADA"/>
    <w:rsid w:val="00BE2FB4"/>
    <w:rsid w:val="00BE324A"/>
    <w:rsid w:val="00BE35A6"/>
    <w:rsid w:val="00BE3F6C"/>
    <w:rsid w:val="00BE497C"/>
    <w:rsid w:val="00BE4B2A"/>
    <w:rsid w:val="00BE5078"/>
    <w:rsid w:val="00BE53BA"/>
    <w:rsid w:val="00BE5528"/>
    <w:rsid w:val="00BE56C3"/>
    <w:rsid w:val="00BE5748"/>
    <w:rsid w:val="00BE57E3"/>
    <w:rsid w:val="00BE5980"/>
    <w:rsid w:val="00BE5E24"/>
    <w:rsid w:val="00BE640C"/>
    <w:rsid w:val="00BE64C9"/>
    <w:rsid w:val="00BE679D"/>
    <w:rsid w:val="00BE6950"/>
    <w:rsid w:val="00BE6997"/>
    <w:rsid w:val="00BE69C8"/>
    <w:rsid w:val="00BE6A59"/>
    <w:rsid w:val="00BE7295"/>
    <w:rsid w:val="00BE749E"/>
    <w:rsid w:val="00BE780C"/>
    <w:rsid w:val="00BE796A"/>
    <w:rsid w:val="00BE7A34"/>
    <w:rsid w:val="00BE7D10"/>
    <w:rsid w:val="00BE7FBC"/>
    <w:rsid w:val="00BF04C2"/>
    <w:rsid w:val="00BF056A"/>
    <w:rsid w:val="00BF07CC"/>
    <w:rsid w:val="00BF0C00"/>
    <w:rsid w:val="00BF0CE9"/>
    <w:rsid w:val="00BF0ED3"/>
    <w:rsid w:val="00BF11BF"/>
    <w:rsid w:val="00BF131F"/>
    <w:rsid w:val="00BF244A"/>
    <w:rsid w:val="00BF271F"/>
    <w:rsid w:val="00BF2D17"/>
    <w:rsid w:val="00BF2DA5"/>
    <w:rsid w:val="00BF30AD"/>
    <w:rsid w:val="00BF39F5"/>
    <w:rsid w:val="00BF3B56"/>
    <w:rsid w:val="00BF3C40"/>
    <w:rsid w:val="00BF3C4C"/>
    <w:rsid w:val="00BF3CB5"/>
    <w:rsid w:val="00BF3F48"/>
    <w:rsid w:val="00BF4192"/>
    <w:rsid w:val="00BF41B6"/>
    <w:rsid w:val="00BF4260"/>
    <w:rsid w:val="00BF4433"/>
    <w:rsid w:val="00BF44C1"/>
    <w:rsid w:val="00BF45BD"/>
    <w:rsid w:val="00BF465D"/>
    <w:rsid w:val="00BF4726"/>
    <w:rsid w:val="00BF4C5E"/>
    <w:rsid w:val="00BF4CF1"/>
    <w:rsid w:val="00BF4E24"/>
    <w:rsid w:val="00BF4EF8"/>
    <w:rsid w:val="00BF5014"/>
    <w:rsid w:val="00BF506C"/>
    <w:rsid w:val="00BF5286"/>
    <w:rsid w:val="00BF52D5"/>
    <w:rsid w:val="00BF5320"/>
    <w:rsid w:val="00BF53E9"/>
    <w:rsid w:val="00BF55D0"/>
    <w:rsid w:val="00BF5AA8"/>
    <w:rsid w:val="00BF5E03"/>
    <w:rsid w:val="00BF64F0"/>
    <w:rsid w:val="00BF6786"/>
    <w:rsid w:val="00BF6811"/>
    <w:rsid w:val="00BF69CC"/>
    <w:rsid w:val="00BF6B09"/>
    <w:rsid w:val="00BF6E40"/>
    <w:rsid w:val="00BF7633"/>
    <w:rsid w:val="00BF7D19"/>
    <w:rsid w:val="00BF7DB5"/>
    <w:rsid w:val="00BF7FDD"/>
    <w:rsid w:val="00C000A8"/>
    <w:rsid w:val="00C00260"/>
    <w:rsid w:val="00C007F7"/>
    <w:rsid w:val="00C00A1B"/>
    <w:rsid w:val="00C00B6B"/>
    <w:rsid w:val="00C00BD0"/>
    <w:rsid w:val="00C00CB3"/>
    <w:rsid w:val="00C00D3F"/>
    <w:rsid w:val="00C00F8C"/>
    <w:rsid w:val="00C010E2"/>
    <w:rsid w:val="00C01E49"/>
    <w:rsid w:val="00C01F24"/>
    <w:rsid w:val="00C026E8"/>
    <w:rsid w:val="00C02A79"/>
    <w:rsid w:val="00C02CBA"/>
    <w:rsid w:val="00C02DE0"/>
    <w:rsid w:val="00C02E8B"/>
    <w:rsid w:val="00C03FF0"/>
    <w:rsid w:val="00C04B03"/>
    <w:rsid w:val="00C04BE5"/>
    <w:rsid w:val="00C04E47"/>
    <w:rsid w:val="00C04E5D"/>
    <w:rsid w:val="00C04E72"/>
    <w:rsid w:val="00C0526B"/>
    <w:rsid w:val="00C053E6"/>
    <w:rsid w:val="00C056B1"/>
    <w:rsid w:val="00C05B46"/>
    <w:rsid w:val="00C05B51"/>
    <w:rsid w:val="00C06105"/>
    <w:rsid w:val="00C0694B"/>
    <w:rsid w:val="00C06954"/>
    <w:rsid w:val="00C06DED"/>
    <w:rsid w:val="00C06F18"/>
    <w:rsid w:val="00C070A8"/>
    <w:rsid w:val="00C0732C"/>
    <w:rsid w:val="00C073C1"/>
    <w:rsid w:val="00C07C34"/>
    <w:rsid w:val="00C07E45"/>
    <w:rsid w:val="00C10000"/>
    <w:rsid w:val="00C10098"/>
    <w:rsid w:val="00C10626"/>
    <w:rsid w:val="00C106FC"/>
    <w:rsid w:val="00C1072E"/>
    <w:rsid w:val="00C10916"/>
    <w:rsid w:val="00C109D4"/>
    <w:rsid w:val="00C109E7"/>
    <w:rsid w:val="00C10C61"/>
    <w:rsid w:val="00C10CD3"/>
    <w:rsid w:val="00C10F5C"/>
    <w:rsid w:val="00C11465"/>
    <w:rsid w:val="00C11718"/>
    <w:rsid w:val="00C11C2E"/>
    <w:rsid w:val="00C12091"/>
    <w:rsid w:val="00C1272C"/>
    <w:rsid w:val="00C12833"/>
    <w:rsid w:val="00C1292A"/>
    <w:rsid w:val="00C12A2B"/>
    <w:rsid w:val="00C12A6B"/>
    <w:rsid w:val="00C1326F"/>
    <w:rsid w:val="00C13314"/>
    <w:rsid w:val="00C13752"/>
    <w:rsid w:val="00C13B82"/>
    <w:rsid w:val="00C140D3"/>
    <w:rsid w:val="00C1421E"/>
    <w:rsid w:val="00C14461"/>
    <w:rsid w:val="00C146E1"/>
    <w:rsid w:val="00C146EC"/>
    <w:rsid w:val="00C14AC4"/>
    <w:rsid w:val="00C14D8C"/>
    <w:rsid w:val="00C150CC"/>
    <w:rsid w:val="00C153CC"/>
    <w:rsid w:val="00C15400"/>
    <w:rsid w:val="00C15556"/>
    <w:rsid w:val="00C156A7"/>
    <w:rsid w:val="00C15849"/>
    <w:rsid w:val="00C15A1E"/>
    <w:rsid w:val="00C15D6D"/>
    <w:rsid w:val="00C15ED6"/>
    <w:rsid w:val="00C16417"/>
    <w:rsid w:val="00C16434"/>
    <w:rsid w:val="00C16BF9"/>
    <w:rsid w:val="00C1720F"/>
    <w:rsid w:val="00C17D5C"/>
    <w:rsid w:val="00C17EA4"/>
    <w:rsid w:val="00C17F06"/>
    <w:rsid w:val="00C20333"/>
    <w:rsid w:val="00C20485"/>
    <w:rsid w:val="00C20692"/>
    <w:rsid w:val="00C20A2F"/>
    <w:rsid w:val="00C20D8B"/>
    <w:rsid w:val="00C2137A"/>
    <w:rsid w:val="00C21671"/>
    <w:rsid w:val="00C216EC"/>
    <w:rsid w:val="00C217C5"/>
    <w:rsid w:val="00C21996"/>
    <w:rsid w:val="00C21D2B"/>
    <w:rsid w:val="00C21D6D"/>
    <w:rsid w:val="00C21EDC"/>
    <w:rsid w:val="00C224D1"/>
    <w:rsid w:val="00C2261B"/>
    <w:rsid w:val="00C22A7D"/>
    <w:rsid w:val="00C23336"/>
    <w:rsid w:val="00C23459"/>
    <w:rsid w:val="00C235E0"/>
    <w:rsid w:val="00C23747"/>
    <w:rsid w:val="00C238C4"/>
    <w:rsid w:val="00C23BE3"/>
    <w:rsid w:val="00C23CA6"/>
    <w:rsid w:val="00C23EB5"/>
    <w:rsid w:val="00C23F09"/>
    <w:rsid w:val="00C243CB"/>
    <w:rsid w:val="00C24498"/>
    <w:rsid w:val="00C24728"/>
    <w:rsid w:val="00C24B24"/>
    <w:rsid w:val="00C24BCE"/>
    <w:rsid w:val="00C24BFE"/>
    <w:rsid w:val="00C24DF1"/>
    <w:rsid w:val="00C25074"/>
    <w:rsid w:val="00C25674"/>
    <w:rsid w:val="00C2569F"/>
    <w:rsid w:val="00C257FD"/>
    <w:rsid w:val="00C25D42"/>
    <w:rsid w:val="00C265E2"/>
    <w:rsid w:val="00C2677A"/>
    <w:rsid w:val="00C267DF"/>
    <w:rsid w:val="00C269D9"/>
    <w:rsid w:val="00C26B71"/>
    <w:rsid w:val="00C26CEE"/>
    <w:rsid w:val="00C26DC7"/>
    <w:rsid w:val="00C27542"/>
    <w:rsid w:val="00C2776A"/>
    <w:rsid w:val="00C278B9"/>
    <w:rsid w:val="00C27977"/>
    <w:rsid w:val="00C27A4A"/>
    <w:rsid w:val="00C27ABE"/>
    <w:rsid w:val="00C27CA6"/>
    <w:rsid w:val="00C303AE"/>
    <w:rsid w:val="00C304F0"/>
    <w:rsid w:val="00C3086C"/>
    <w:rsid w:val="00C309E9"/>
    <w:rsid w:val="00C30AD3"/>
    <w:rsid w:val="00C30F1F"/>
    <w:rsid w:val="00C311D5"/>
    <w:rsid w:val="00C315F0"/>
    <w:rsid w:val="00C318A8"/>
    <w:rsid w:val="00C31BAB"/>
    <w:rsid w:val="00C31DAF"/>
    <w:rsid w:val="00C31DB4"/>
    <w:rsid w:val="00C31F34"/>
    <w:rsid w:val="00C321B4"/>
    <w:rsid w:val="00C324DD"/>
    <w:rsid w:val="00C32A26"/>
    <w:rsid w:val="00C32AC4"/>
    <w:rsid w:val="00C32B23"/>
    <w:rsid w:val="00C32D19"/>
    <w:rsid w:val="00C32EBD"/>
    <w:rsid w:val="00C33296"/>
    <w:rsid w:val="00C33308"/>
    <w:rsid w:val="00C33389"/>
    <w:rsid w:val="00C3351F"/>
    <w:rsid w:val="00C33577"/>
    <w:rsid w:val="00C3376B"/>
    <w:rsid w:val="00C33A61"/>
    <w:rsid w:val="00C33BC6"/>
    <w:rsid w:val="00C33EB0"/>
    <w:rsid w:val="00C34317"/>
    <w:rsid w:val="00C34449"/>
    <w:rsid w:val="00C3454D"/>
    <w:rsid w:val="00C349FF"/>
    <w:rsid w:val="00C34D5A"/>
    <w:rsid w:val="00C34D72"/>
    <w:rsid w:val="00C35385"/>
    <w:rsid w:val="00C359DA"/>
    <w:rsid w:val="00C35B4D"/>
    <w:rsid w:val="00C367F5"/>
    <w:rsid w:val="00C36C50"/>
    <w:rsid w:val="00C36D3C"/>
    <w:rsid w:val="00C36EA3"/>
    <w:rsid w:val="00C36FBD"/>
    <w:rsid w:val="00C37804"/>
    <w:rsid w:val="00C378EA"/>
    <w:rsid w:val="00C37926"/>
    <w:rsid w:val="00C37B2B"/>
    <w:rsid w:val="00C37B9E"/>
    <w:rsid w:val="00C40425"/>
    <w:rsid w:val="00C40975"/>
    <w:rsid w:val="00C411E7"/>
    <w:rsid w:val="00C412EC"/>
    <w:rsid w:val="00C4174D"/>
    <w:rsid w:val="00C417EF"/>
    <w:rsid w:val="00C4192C"/>
    <w:rsid w:val="00C41CEF"/>
    <w:rsid w:val="00C41D9F"/>
    <w:rsid w:val="00C42202"/>
    <w:rsid w:val="00C422F3"/>
    <w:rsid w:val="00C42574"/>
    <w:rsid w:val="00C42A68"/>
    <w:rsid w:val="00C42BFC"/>
    <w:rsid w:val="00C4318A"/>
    <w:rsid w:val="00C43214"/>
    <w:rsid w:val="00C4339D"/>
    <w:rsid w:val="00C43759"/>
    <w:rsid w:val="00C439B0"/>
    <w:rsid w:val="00C43FBF"/>
    <w:rsid w:val="00C447FD"/>
    <w:rsid w:val="00C44EAC"/>
    <w:rsid w:val="00C45273"/>
    <w:rsid w:val="00C455C6"/>
    <w:rsid w:val="00C45779"/>
    <w:rsid w:val="00C45A36"/>
    <w:rsid w:val="00C462E0"/>
    <w:rsid w:val="00C4633D"/>
    <w:rsid w:val="00C463A1"/>
    <w:rsid w:val="00C46452"/>
    <w:rsid w:val="00C465A7"/>
    <w:rsid w:val="00C46767"/>
    <w:rsid w:val="00C46913"/>
    <w:rsid w:val="00C46AD0"/>
    <w:rsid w:val="00C4745B"/>
    <w:rsid w:val="00C476CF"/>
    <w:rsid w:val="00C479D8"/>
    <w:rsid w:val="00C47BB6"/>
    <w:rsid w:val="00C47FBD"/>
    <w:rsid w:val="00C50134"/>
    <w:rsid w:val="00C501C1"/>
    <w:rsid w:val="00C5088B"/>
    <w:rsid w:val="00C50D06"/>
    <w:rsid w:val="00C50F54"/>
    <w:rsid w:val="00C50FA5"/>
    <w:rsid w:val="00C513BF"/>
    <w:rsid w:val="00C5168F"/>
    <w:rsid w:val="00C51ADC"/>
    <w:rsid w:val="00C51BB0"/>
    <w:rsid w:val="00C51EC4"/>
    <w:rsid w:val="00C51F40"/>
    <w:rsid w:val="00C51FED"/>
    <w:rsid w:val="00C5200E"/>
    <w:rsid w:val="00C5231E"/>
    <w:rsid w:val="00C524AA"/>
    <w:rsid w:val="00C52E20"/>
    <w:rsid w:val="00C52EB7"/>
    <w:rsid w:val="00C5338B"/>
    <w:rsid w:val="00C533AF"/>
    <w:rsid w:val="00C53608"/>
    <w:rsid w:val="00C53B11"/>
    <w:rsid w:val="00C53F47"/>
    <w:rsid w:val="00C53FBB"/>
    <w:rsid w:val="00C54533"/>
    <w:rsid w:val="00C54B58"/>
    <w:rsid w:val="00C54BB2"/>
    <w:rsid w:val="00C54C1B"/>
    <w:rsid w:val="00C54E67"/>
    <w:rsid w:val="00C55018"/>
    <w:rsid w:val="00C5504B"/>
    <w:rsid w:val="00C55283"/>
    <w:rsid w:val="00C55C00"/>
    <w:rsid w:val="00C567B3"/>
    <w:rsid w:val="00C56A48"/>
    <w:rsid w:val="00C56C87"/>
    <w:rsid w:val="00C56EB5"/>
    <w:rsid w:val="00C57087"/>
    <w:rsid w:val="00C57247"/>
    <w:rsid w:val="00C57445"/>
    <w:rsid w:val="00C578CE"/>
    <w:rsid w:val="00C57ED0"/>
    <w:rsid w:val="00C601FE"/>
    <w:rsid w:val="00C60623"/>
    <w:rsid w:val="00C607F7"/>
    <w:rsid w:val="00C61107"/>
    <w:rsid w:val="00C61171"/>
    <w:rsid w:val="00C6126E"/>
    <w:rsid w:val="00C61376"/>
    <w:rsid w:val="00C613D3"/>
    <w:rsid w:val="00C61597"/>
    <w:rsid w:val="00C615A1"/>
    <w:rsid w:val="00C615DD"/>
    <w:rsid w:val="00C61707"/>
    <w:rsid w:val="00C6189E"/>
    <w:rsid w:val="00C61AE9"/>
    <w:rsid w:val="00C61B61"/>
    <w:rsid w:val="00C61B8C"/>
    <w:rsid w:val="00C61DC7"/>
    <w:rsid w:val="00C627A6"/>
    <w:rsid w:val="00C627D2"/>
    <w:rsid w:val="00C62857"/>
    <w:rsid w:val="00C62885"/>
    <w:rsid w:val="00C62A14"/>
    <w:rsid w:val="00C62F3F"/>
    <w:rsid w:val="00C633A7"/>
    <w:rsid w:val="00C6384E"/>
    <w:rsid w:val="00C638FA"/>
    <w:rsid w:val="00C63986"/>
    <w:rsid w:val="00C63E14"/>
    <w:rsid w:val="00C6400D"/>
    <w:rsid w:val="00C64406"/>
    <w:rsid w:val="00C64473"/>
    <w:rsid w:val="00C6476F"/>
    <w:rsid w:val="00C64942"/>
    <w:rsid w:val="00C64DC2"/>
    <w:rsid w:val="00C64DEC"/>
    <w:rsid w:val="00C64E8B"/>
    <w:rsid w:val="00C65109"/>
    <w:rsid w:val="00C66564"/>
    <w:rsid w:val="00C6679F"/>
    <w:rsid w:val="00C668D1"/>
    <w:rsid w:val="00C66CAF"/>
    <w:rsid w:val="00C67345"/>
    <w:rsid w:val="00C673A6"/>
    <w:rsid w:val="00C673AD"/>
    <w:rsid w:val="00C67494"/>
    <w:rsid w:val="00C67AA1"/>
    <w:rsid w:val="00C67AB8"/>
    <w:rsid w:val="00C67DF3"/>
    <w:rsid w:val="00C705A2"/>
    <w:rsid w:val="00C70A32"/>
    <w:rsid w:val="00C70A7A"/>
    <w:rsid w:val="00C70DAD"/>
    <w:rsid w:val="00C71774"/>
    <w:rsid w:val="00C71FE9"/>
    <w:rsid w:val="00C7218B"/>
    <w:rsid w:val="00C724BF"/>
    <w:rsid w:val="00C724D1"/>
    <w:rsid w:val="00C7267B"/>
    <w:rsid w:val="00C72A94"/>
    <w:rsid w:val="00C72C07"/>
    <w:rsid w:val="00C72D82"/>
    <w:rsid w:val="00C72DAE"/>
    <w:rsid w:val="00C72E20"/>
    <w:rsid w:val="00C73293"/>
    <w:rsid w:val="00C7343F"/>
    <w:rsid w:val="00C73B14"/>
    <w:rsid w:val="00C73BBC"/>
    <w:rsid w:val="00C73DB6"/>
    <w:rsid w:val="00C73EC7"/>
    <w:rsid w:val="00C7487C"/>
    <w:rsid w:val="00C74A1E"/>
    <w:rsid w:val="00C75CE7"/>
    <w:rsid w:val="00C75DCE"/>
    <w:rsid w:val="00C763C1"/>
    <w:rsid w:val="00C76673"/>
    <w:rsid w:val="00C766D2"/>
    <w:rsid w:val="00C76A01"/>
    <w:rsid w:val="00C76DA7"/>
    <w:rsid w:val="00C76DBB"/>
    <w:rsid w:val="00C771BD"/>
    <w:rsid w:val="00C7739A"/>
    <w:rsid w:val="00C773DE"/>
    <w:rsid w:val="00C77508"/>
    <w:rsid w:val="00C77754"/>
    <w:rsid w:val="00C77908"/>
    <w:rsid w:val="00C77E60"/>
    <w:rsid w:val="00C80187"/>
    <w:rsid w:val="00C80255"/>
    <w:rsid w:val="00C80787"/>
    <w:rsid w:val="00C80B9D"/>
    <w:rsid w:val="00C80C2F"/>
    <w:rsid w:val="00C80C34"/>
    <w:rsid w:val="00C811F8"/>
    <w:rsid w:val="00C8124B"/>
    <w:rsid w:val="00C81540"/>
    <w:rsid w:val="00C817D5"/>
    <w:rsid w:val="00C81962"/>
    <w:rsid w:val="00C81A1B"/>
    <w:rsid w:val="00C81FF5"/>
    <w:rsid w:val="00C82144"/>
    <w:rsid w:val="00C823F6"/>
    <w:rsid w:val="00C82564"/>
    <w:rsid w:val="00C8271B"/>
    <w:rsid w:val="00C82935"/>
    <w:rsid w:val="00C8296D"/>
    <w:rsid w:val="00C82B4A"/>
    <w:rsid w:val="00C82DAE"/>
    <w:rsid w:val="00C82E36"/>
    <w:rsid w:val="00C82F34"/>
    <w:rsid w:val="00C83127"/>
    <w:rsid w:val="00C8337C"/>
    <w:rsid w:val="00C833F2"/>
    <w:rsid w:val="00C8370C"/>
    <w:rsid w:val="00C83998"/>
    <w:rsid w:val="00C839CC"/>
    <w:rsid w:val="00C83D41"/>
    <w:rsid w:val="00C84031"/>
    <w:rsid w:val="00C8408C"/>
    <w:rsid w:val="00C85032"/>
    <w:rsid w:val="00C8551C"/>
    <w:rsid w:val="00C856A0"/>
    <w:rsid w:val="00C85A81"/>
    <w:rsid w:val="00C85C3F"/>
    <w:rsid w:val="00C8612D"/>
    <w:rsid w:val="00C863CC"/>
    <w:rsid w:val="00C867D2"/>
    <w:rsid w:val="00C86FB1"/>
    <w:rsid w:val="00C87151"/>
    <w:rsid w:val="00C873E3"/>
    <w:rsid w:val="00C87596"/>
    <w:rsid w:val="00C875C2"/>
    <w:rsid w:val="00C87813"/>
    <w:rsid w:val="00C8791A"/>
    <w:rsid w:val="00C87CAE"/>
    <w:rsid w:val="00C87D72"/>
    <w:rsid w:val="00C90038"/>
    <w:rsid w:val="00C9035C"/>
    <w:rsid w:val="00C90554"/>
    <w:rsid w:val="00C9089A"/>
    <w:rsid w:val="00C90A88"/>
    <w:rsid w:val="00C90E25"/>
    <w:rsid w:val="00C9112E"/>
    <w:rsid w:val="00C9129B"/>
    <w:rsid w:val="00C914F7"/>
    <w:rsid w:val="00C91952"/>
    <w:rsid w:val="00C91A64"/>
    <w:rsid w:val="00C92035"/>
    <w:rsid w:val="00C92527"/>
    <w:rsid w:val="00C9260E"/>
    <w:rsid w:val="00C92999"/>
    <w:rsid w:val="00C92ADA"/>
    <w:rsid w:val="00C92CA4"/>
    <w:rsid w:val="00C93259"/>
    <w:rsid w:val="00C93594"/>
    <w:rsid w:val="00C93951"/>
    <w:rsid w:val="00C93B6E"/>
    <w:rsid w:val="00C93F46"/>
    <w:rsid w:val="00C94001"/>
    <w:rsid w:val="00C940AC"/>
    <w:rsid w:val="00C944C4"/>
    <w:rsid w:val="00C94547"/>
    <w:rsid w:val="00C94F0C"/>
    <w:rsid w:val="00C95189"/>
    <w:rsid w:val="00C95343"/>
    <w:rsid w:val="00C953A1"/>
    <w:rsid w:val="00C9619D"/>
    <w:rsid w:val="00C96300"/>
    <w:rsid w:val="00C9637A"/>
    <w:rsid w:val="00C963D8"/>
    <w:rsid w:val="00C965EF"/>
    <w:rsid w:val="00C96722"/>
    <w:rsid w:val="00C96BB7"/>
    <w:rsid w:val="00C96BFD"/>
    <w:rsid w:val="00C97094"/>
    <w:rsid w:val="00C97260"/>
    <w:rsid w:val="00C97392"/>
    <w:rsid w:val="00C9744C"/>
    <w:rsid w:val="00C97459"/>
    <w:rsid w:val="00C97E58"/>
    <w:rsid w:val="00C97F90"/>
    <w:rsid w:val="00CA0128"/>
    <w:rsid w:val="00CA0456"/>
    <w:rsid w:val="00CA048E"/>
    <w:rsid w:val="00CA0569"/>
    <w:rsid w:val="00CA0597"/>
    <w:rsid w:val="00CA0A65"/>
    <w:rsid w:val="00CA0C11"/>
    <w:rsid w:val="00CA1689"/>
    <w:rsid w:val="00CA1A5E"/>
    <w:rsid w:val="00CA1ABB"/>
    <w:rsid w:val="00CA1C79"/>
    <w:rsid w:val="00CA1D10"/>
    <w:rsid w:val="00CA2145"/>
    <w:rsid w:val="00CA23C2"/>
    <w:rsid w:val="00CA2947"/>
    <w:rsid w:val="00CA2AE0"/>
    <w:rsid w:val="00CA323F"/>
    <w:rsid w:val="00CA342D"/>
    <w:rsid w:val="00CA36A4"/>
    <w:rsid w:val="00CA4129"/>
    <w:rsid w:val="00CA4408"/>
    <w:rsid w:val="00CA48C4"/>
    <w:rsid w:val="00CA49A6"/>
    <w:rsid w:val="00CA4E41"/>
    <w:rsid w:val="00CA560B"/>
    <w:rsid w:val="00CA5EA2"/>
    <w:rsid w:val="00CA5FC6"/>
    <w:rsid w:val="00CA607A"/>
    <w:rsid w:val="00CA62B1"/>
    <w:rsid w:val="00CA63AE"/>
    <w:rsid w:val="00CA6452"/>
    <w:rsid w:val="00CA6453"/>
    <w:rsid w:val="00CA648F"/>
    <w:rsid w:val="00CA64A3"/>
    <w:rsid w:val="00CA687E"/>
    <w:rsid w:val="00CA6DD7"/>
    <w:rsid w:val="00CA70EA"/>
    <w:rsid w:val="00CA71CF"/>
    <w:rsid w:val="00CA749A"/>
    <w:rsid w:val="00CA7612"/>
    <w:rsid w:val="00CA76A5"/>
    <w:rsid w:val="00CA7B49"/>
    <w:rsid w:val="00CA7E41"/>
    <w:rsid w:val="00CB0863"/>
    <w:rsid w:val="00CB0D64"/>
    <w:rsid w:val="00CB0DE3"/>
    <w:rsid w:val="00CB0ECC"/>
    <w:rsid w:val="00CB17E4"/>
    <w:rsid w:val="00CB1A57"/>
    <w:rsid w:val="00CB1B4B"/>
    <w:rsid w:val="00CB1B93"/>
    <w:rsid w:val="00CB1C73"/>
    <w:rsid w:val="00CB1DA7"/>
    <w:rsid w:val="00CB1DD2"/>
    <w:rsid w:val="00CB1EDF"/>
    <w:rsid w:val="00CB1F75"/>
    <w:rsid w:val="00CB26C3"/>
    <w:rsid w:val="00CB286E"/>
    <w:rsid w:val="00CB2BDB"/>
    <w:rsid w:val="00CB2C23"/>
    <w:rsid w:val="00CB2EE9"/>
    <w:rsid w:val="00CB2F5B"/>
    <w:rsid w:val="00CB32DA"/>
    <w:rsid w:val="00CB33CA"/>
    <w:rsid w:val="00CB3607"/>
    <w:rsid w:val="00CB3640"/>
    <w:rsid w:val="00CB3676"/>
    <w:rsid w:val="00CB3705"/>
    <w:rsid w:val="00CB3BCE"/>
    <w:rsid w:val="00CB404D"/>
    <w:rsid w:val="00CB4532"/>
    <w:rsid w:val="00CB4900"/>
    <w:rsid w:val="00CB4BD5"/>
    <w:rsid w:val="00CB4FC8"/>
    <w:rsid w:val="00CB508B"/>
    <w:rsid w:val="00CB535C"/>
    <w:rsid w:val="00CB57FE"/>
    <w:rsid w:val="00CB5917"/>
    <w:rsid w:val="00CB5B91"/>
    <w:rsid w:val="00CB5EF8"/>
    <w:rsid w:val="00CB60F9"/>
    <w:rsid w:val="00CB6223"/>
    <w:rsid w:val="00CB63FB"/>
    <w:rsid w:val="00CB65F2"/>
    <w:rsid w:val="00CB6A39"/>
    <w:rsid w:val="00CB6C82"/>
    <w:rsid w:val="00CB6FA3"/>
    <w:rsid w:val="00CB72AB"/>
    <w:rsid w:val="00CB767C"/>
    <w:rsid w:val="00CB7821"/>
    <w:rsid w:val="00CC097E"/>
    <w:rsid w:val="00CC0C81"/>
    <w:rsid w:val="00CC12FE"/>
    <w:rsid w:val="00CC16B7"/>
    <w:rsid w:val="00CC16E8"/>
    <w:rsid w:val="00CC1812"/>
    <w:rsid w:val="00CC1815"/>
    <w:rsid w:val="00CC1956"/>
    <w:rsid w:val="00CC4028"/>
    <w:rsid w:val="00CC42A6"/>
    <w:rsid w:val="00CC4545"/>
    <w:rsid w:val="00CC4987"/>
    <w:rsid w:val="00CC4BCF"/>
    <w:rsid w:val="00CC5B00"/>
    <w:rsid w:val="00CC5FD5"/>
    <w:rsid w:val="00CC6254"/>
    <w:rsid w:val="00CC6458"/>
    <w:rsid w:val="00CC65D5"/>
    <w:rsid w:val="00CC74F2"/>
    <w:rsid w:val="00CC79FC"/>
    <w:rsid w:val="00CC7AD6"/>
    <w:rsid w:val="00CC7F24"/>
    <w:rsid w:val="00CC7FA3"/>
    <w:rsid w:val="00CD0690"/>
    <w:rsid w:val="00CD08E8"/>
    <w:rsid w:val="00CD1004"/>
    <w:rsid w:val="00CD1093"/>
    <w:rsid w:val="00CD13CF"/>
    <w:rsid w:val="00CD14F2"/>
    <w:rsid w:val="00CD183D"/>
    <w:rsid w:val="00CD1883"/>
    <w:rsid w:val="00CD1B27"/>
    <w:rsid w:val="00CD1D15"/>
    <w:rsid w:val="00CD1E85"/>
    <w:rsid w:val="00CD2125"/>
    <w:rsid w:val="00CD2156"/>
    <w:rsid w:val="00CD25DB"/>
    <w:rsid w:val="00CD2858"/>
    <w:rsid w:val="00CD28A2"/>
    <w:rsid w:val="00CD2BC0"/>
    <w:rsid w:val="00CD2BC6"/>
    <w:rsid w:val="00CD2ED4"/>
    <w:rsid w:val="00CD2F56"/>
    <w:rsid w:val="00CD3110"/>
    <w:rsid w:val="00CD319B"/>
    <w:rsid w:val="00CD332A"/>
    <w:rsid w:val="00CD372D"/>
    <w:rsid w:val="00CD37D9"/>
    <w:rsid w:val="00CD3AC4"/>
    <w:rsid w:val="00CD3C49"/>
    <w:rsid w:val="00CD4192"/>
    <w:rsid w:val="00CD441F"/>
    <w:rsid w:val="00CD44D6"/>
    <w:rsid w:val="00CD4BA8"/>
    <w:rsid w:val="00CD4C6F"/>
    <w:rsid w:val="00CD4EF6"/>
    <w:rsid w:val="00CD50B3"/>
    <w:rsid w:val="00CD5373"/>
    <w:rsid w:val="00CD543A"/>
    <w:rsid w:val="00CD55FD"/>
    <w:rsid w:val="00CD5698"/>
    <w:rsid w:val="00CD57B6"/>
    <w:rsid w:val="00CD62EF"/>
    <w:rsid w:val="00CD63BF"/>
    <w:rsid w:val="00CD6A14"/>
    <w:rsid w:val="00CD6D53"/>
    <w:rsid w:val="00CD6E1C"/>
    <w:rsid w:val="00CD7C1F"/>
    <w:rsid w:val="00CE00DE"/>
    <w:rsid w:val="00CE041B"/>
    <w:rsid w:val="00CE0828"/>
    <w:rsid w:val="00CE0A08"/>
    <w:rsid w:val="00CE0BF6"/>
    <w:rsid w:val="00CE13E1"/>
    <w:rsid w:val="00CE1A43"/>
    <w:rsid w:val="00CE21CE"/>
    <w:rsid w:val="00CE2226"/>
    <w:rsid w:val="00CE290D"/>
    <w:rsid w:val="00CE2D52"/>
    <w:rsid w:val="00CE2DBB"/>
    <w:rsid w:val="00CE35C0"/>
    <w:rsid w:val="00CE35D1"/>
    <w:rsid w:val="00CE3754"/>
    <w:rsid w:val="00CE3A9F"/>
    <w:rsid w:val="00CE3D24"/>
    <w:rsid w:val="00CE3DF7"/>
    <w:rsid w:val="00CE3F21"/>
    <w:rsid w:val="00CE403E"/>
    <w:rsid w:val="00CE4E90"/>
    <w:rsid w:val="00CE50E8"/>
    <w:rsid w:val="00CE51B9"/>
    <w:rsid w:val="00CE5283"/>
    <w:rsid w:val="00CE5906"/>
    <w:rsid w:val="00CE5D12"/>
    <w:rsid w:val="00CE5ECF"/>
    <w:rsid w:val="00CE6047"/>
    <w:rsid w:val="00CE6187"/>
    <w:rsid w:val="00CE64AC"/>
    <w:rsid w:val="00CE676C"/>
    <w:rsid w:val="00CE6912"/>
    <w:rsid w:val="00CE6E66"/>
    <w:rsid w:val="00CE6F0C"/>
    <w:rsid w:val="00CE7247"/>
    <w:rsid w:val="00CE73D9"/>
    <w:rsid w:val="00CE75CA"/>
    <w:rsid w:val="00CE7F2F"/>
    <w:rsid w:val="00CE7F8F"/>
    <w:rsid w:val="00CF0363"/>
    <w:rsid w:val="00CF03EE"/>
    <w:rsid w:val="00CF071F"/>
    <w:rsid w:val="00CF0D25"/>
    <w:rsid w:val="00CF0E43"/>
    <w:rsid w:val="00CF0F9A"/>
    <w:rsid w:val="00CF0FB0"/>
    <w:rsid w:val="00CF11F9"/>
    <w:rsid w:val="00CF1485"/>
    <w:rsid w:val="00CF14AF"/>
    <w:rsid w:val="00CF1A65"/>
    <w:rsid w:val="00CF1C18"/>
    <w:rsid w:val="00CF1E10"/>
    <w:rsid w:val="00CF1E66"/>
    <w:rsid w:val="00CF1E7C"/>
    <w:rsid w:val="00CF20EF"/>
    <w:rsid w:val="00CF23D6"/>
    <w:rsid w:val="00CF252C"/>
    <w:rsid w:val="00CF29E4"/>
    <w:rsid w:val="00CF2CCD"/>
    <w:rsid w:val="00CF2D29"/>
    <w:rsid w:val="00CF2F79"/>
    <w:rsid w:val="00CF3668"/>
    <w:rsid w:val="00CF3A39"/>
    <w:rsid w:val="00CF44D9"/>
    <w:rsid w:val="00CF49B4"/>
    <w:rsid w:val="00CF4F8D"/>
    <w:rsid w:val="00CF52C3"/>
    <w:rsid w:val="00CF5537"/>
    <w:rsid w:val="00CF57CD"/>
    <w:rsid w:val="00CF5BE6"/>
    <w:rsid w:val="00CF5D6D"/>
    <w:rsid w:val="00CF5E11"/>
    <w:rsid w:val="00CF62E6"/>
    <w:rsid w:val="00CF63A4"/>
    <w:rsid w:val="00CF64EA"/>
    <w:rsid w:val="00CF6755"/>
    <w:rsid w:val="00CF67C0"/>
    <w:rsid w:val="00CF69C1"/>
    <w:rsid w:val="00CF6BEA"/>
    <w:rsid w:val="00CF6C5B"/>
    <w:rsid w:val="00CF6E2F"/>
    <w:rsid w:val="00CF7400"/>
    <w:rsid w:val="00CF7428"/>
    <w:rsid w:val="00CF747E"/>
    <w:rsid w:val="00CF7857"/>
    <w:rsid w:val="00CF7865"/>
    <w:rsid w:val="00CF7B7E"/>
    <w:rsid w:val="00CF7FE8"/>
    <w:rsid w:val="00D00055"/>
    <w:rsid w:val="00D001D2"/>
    <w:rsid w:val="00D005D3"/>
    <w:rsid w:val="00D0081E"/>
    <w:rsid w:val="00D00869"/>
    <w:rsid w:val="00D00C0B"/>
    <w:rsid w:val="00D00C8E"/>
    <w:rsid w:val="00D01069"/>
    <w:rsid w:val="00D012C1"/>
    <w:rsid w:val="00D019D6"/>
    <w:rsid w:val="00D01A25"/>
    <w:rsid w:val="00D01C77"/>
    <w:rsid w:val="00D02198"/>
    <w:rsid w:val="00D0226A"/>
    <w:rsid w:val="00D02CC1"/>
    <w:rsid w:val="00D02D91"/>
    <w:rsid w:val="00D036E8"/>
    <w:rsid w:val="00D037AC"/>
    <w:rsid w:val="00D037B9"/>
    <w:rsid w:val="00D03DC5"/>
    <w:rsid w:val="00D03FCB"/>
    <w:rsid w:val="00D03FFC"/>
    <w:rsid w:val="00D0401B"/>
    <w:rsid w:val="00D0457C"/>
    <w:rsid w:val="00D046C8"/>
    <w:rsid w:val="00D05094"/>
    <w:rsid w:val="00D05359"/>
    <w:rsid w:val="00D055A4"/>
    <w:rsid w:val="00D057E7"/>
    <w:rsid w:val="00D0590E"/>
    <w:rsid w:val="00D05CFD"/>
    <w:rsid w:val="00D060A3"/>
    <w:rsid w:val="00D062E5"/>
    <w:rsid w:val="00D06ABC"/>
    <w:rsid w:val="00D06B65"/>
    <w:rsid w:val="00D06F58"/>
    <w:rsid w:val="00D07114"/>
    <w:rsid w:val="00D07730"/>
    <w:rsid w:val="00D07811"/>
    <w:rsid w:val="00D07B67"/>
    <w:rsid w:val="00D07F05"/>
    <w:rsid w:val="00D1032C"/>
    <w:rsid w:val="00D11180"/>
    <w:rsid w:val="00D11299"/>
    <w:rsid w:val="00D114EF"/>
    <w:rsid w:val="00D11755"/>
    <w:rsid w:val="00D11849"/>
    <w:rsid w:val="00D118EB"/>
    <w:rsid w:val="00D11F43"/>
    <w:rsid w:val="00D12170"/>
    <w:rsid w:val="00D1238A"/>
    <w:rsid w:val="00D125A3"/>
    <w:rsid w:val="00D1318E"/>
    <w:rsid w:val="00D133A2"/>
    <w:rsid w:val="00D13504"/>
    <w:rsid w:val="00D1375F"/>
    <w:rsid w:val="00D1398E"/>
    <w:rsid w:val="00D13CD2"/>
    <w:rsid w:val="00D13D86"/>
    <w:rsid w:val="00D13DA3"/>
    <w:rsid w:val="00D13E8B"/>
    <w:rsid w:val="00D13F32"/>
    <w:rsid w:val="00D13F77"/>
    <w:rsid w:val="00D13FB4"/>
    <w:rsid w:val="00D144FB"/>
    <w:rsid w:val="00D148A6"/>
    <w:rsid w:val="00D14C6F"/>
    <w:rsid w:val="00D158C7"/>
    <w:rsid w:val="00D159F1"/>
    <w:rsid w:val="00D15F97"/>
    <w:rsid w:val="00D1607F"/>
    <w:rsid w:val="00D160E8"/>
    <w:rsid w:val="00D162E9"/>
    <w:rsid w:val="00D16624"/>
    <w:rsid w:val="00D16651"/>
    <w:rsid w:val="00D166CB"/>
    <w:rsid w:val="00D16C51"/>
    <w:rsid w:val="00D17118"/>
    <w:rsid w:val="00D172A8"/>
    <w:rsid w:val="00D17A22"/>
    <w:rsid w:val="00D17B1B"/>
    <w:rsid w:val="00D17B85"/>
    <w:rsid w:val="00D17C9D"/>
    <w:rsid w:val="00D17EBC"/>
    <w:rsid w:val="00D20265"/>
    <w:rsid w:val="00D20329"/>
    <w:rsid w:val="00D20398"/>
    <w:rsid w:val="00D2060A"/>
    <w:rsid w:val="00D20638"/>
    <w:rsid w:val="00D20D17"/>
    <w:rsid w:val="00D20F18"/>
    <w:rsid w:val="00D213BF"/>
    <w:rsid w:val="00D214A2"/>
    <w:rsid w:val="00D2164D"/>
    <w:rsid w:val="00D21C74"/>
    <w:rsid w:val="00D223C1"/>
    <w:rsid w:val="00D228A1"/>
    <w:rsid w:val="00D22904"/>
    <w:rsid w:val="00D2295E"/>
    <w:rsid w:val="00D229AC"/>
    <w:rsid w:val="00D2317E"/>
    <w:rsid w:val="00D23750"/>
    <w:rsid w:val="00D237E0"/>
    <w:rsid w:val="00D238F9"/>
    <w:rsid w:val="00D2391F"/>
    <w:rsid w:val="00D23937"/>
    <w:rsid w:val="00D23951"/>
    <w:rsid w:val="00D23C44"/>
    <w:rsid w:val="00D23C4E"/>
    <w:rsid w:val="00D23D03"/>
    <w:rsid w:val="00D246E7"/>
    <w:rsid w:val="00D24E5D"/>
    <w:rsid w:val="00D24EDA"/>
    <w:rsid w:val="00D25140"/>
    <w:rsid w:val="00D25A8F"/>
    <w:rsid w:val="00D25B2C"/>
    <w:rsid w:val="00D25BAC"/>
    <w:rsid w:val="00D25DB7"/>
    <w:rsid w:val="00D260B8"/>
    <w:rsid w:val="00D2616E"/>
    <w:rsid w:val="00D26238"/>
    <w:rsid w:val="00D26756"/>
    <w:rsid w:val="00D267CA"/>
    <w:rsid w:val="00D26A01"/>
    <w:rsid w:val="00D26F50"/>
    <w:rsid w:val="00D26F79"/>
    <w:rsid w:val="00D27040"/>
    <w:rsid w:val="00D2716D"/>
    <w:rsid w:val="00D27F26"/>
    <w:rsid w:val="00D3019A"/>
    <w:rsid w:val="00D304A5"/>
    <w:rsid w:val="00D30D5A"/>
    <w:rsid w:val="00D30EE2"/>
    <w:rsid w:val="00D310C5"/>
    <w:rsid w:val="00D310E9"/>
    <w:rsid w:val="00D3117D"/>
    <w:rsid w:val="00D314DD"/>
    <w:rsid w:val="00D31641"/>
    <w:rsid w:val="00D3168E"/>
    <w:rsid w:val="00D3178F"/>
    <w:rsid w:val="00D31B57"/>
    <w:rsid w:val="00D31E58"/>
    <w:rsid w:val="00D31F87"/>
    <w:rsid w:val="00D31FB6"/>
    <w:rsid w:val="00D32170"/>
    <w:rsid w:val="00D32233"/>
    <w:rsid w:val="00D32398"/>
    <w:rsid w:val="00D32519"/>
    <w:rsid w:val="00D3256A"/>
    <w:rsid w:val="00D32605"/>
    <w:rsid w:val="00D32A3B"/>
    <w:rsid w:val="00D32C56"/>
    <w:rsid w:val="00D32DA3"/>
    <w:rsid w:val="00D32F48"/>
    <w:rsid w:val="00D330DF"/>
    <w:rsid w:val="00D33865"/>
    <w:rsid w:val="00D3393E"/>
    <w:rsid w:val="00D33B4D"/>
    <w:rsid w:val="00D33CAD"/>
    <w:rsid w:val="00D34406"/>
    <w:rsid w:val="00D348F3"/>
    <w:rsid w:val="00D35112"/>
    <w:rsid w:val="00D35371"/>
    <w:rsid w:val="00D354A3"/>
    <w:rsid w:val="00D36421"/>
    <w:rsid w:val="00D3656D"/>
    <w:rsid w:val="00D3656E"/>
    <w:rsid w:val="00D365C0"/>
    <w:rsid w:val="00D366D3"/>
    <w:rsid w:val="00D36A43"/>
    <w:rsid w:val="00D36B3A"/>
    <w:rsid w:val="00D36B78"/>
    <w:rsid w:val="00D36CAE"/>
    <w:rsid w:val="00D36FD7"/>
    <w:rsid w:val="00D374FF"/>
    <w:rsid w:val="00D375A2"/>
    <w:rsid w:val="00D37AA6"/>
    <w:rsid w:val="00D37B2C"/>
    <w:rsid w:val="00D37B4E"/>
    <w:rsid w:val="00D37B7F"/>
    <w:rsid w:val="00D37FF5"/>
    <w:rsid w:val="00D401A0"/>
    <w:rsid w:val="00D405A8"/>
    <w:rsid w:val="00D40E06"/>
    <w:rsid w:val="00D4122C"/>
    <w:rsid w:val="00D41772"/>
    <w:rsid w:val="00D4179F"/>
    <w:rsid w:val="00D4184F"/>
    <w:rsid w:val="00D419C9"/>
    <w:rsid w:val="00D41A31"/>
    <w:rsid w:val="00D41FED"/>
    <w:rsid w:val="00D42119"/>
    <w:rsid w:val="00D427EC"/>
    <w:rsid w:val="00D428F7"/>
    <w:rsid w:val="00D42906"/>
    <w:rsid w:val="00D437C0"/>
    <w:rsid w:val="00D43A58"/>
    <w:rsid w:val="00D4416F"/>
    <w:rsid w:val="00D44273"/>
    <w:rsid w:val="00D447A0"/>
    <w:rsid w:val="00D44A4B"/>
    <w:rsid w:val="00D44DF4"/>
    <w:rsid w:val="00D454FD"/>
    <w:rsid w:val="00D459F1"/>
    <w:rsid w:val="00D45AF4"/>
    <w:rsid w:val="00D466A5"/>
    <w:rsid w:val="00D469A4"/>
    <w:rsid w:val="00D469F2"/>
    <w:rsid w:val="00D46BF8"/>
    <w:rsid w:val="00D46EAC"/>
    <w:rsid w:val="00D473E1"/>
    <w:rsid w:val="00D47667"/>
    <w:rsid w:val="00D47774"/>
    <w:rsid w:val="00D47914"/>
    <w:rsid w:val="00D47CCC"/>
    <w:rsid w:val="00D504BE"/>
    <w:rsid w:val="00D505AA"/>
    <w:rsid w:val="00D507C1"/>
    <w:rsid w:val="00D50959"/>
    <w:rsid w:val="00D50976"/>
    <w:rsid w:val="00D51090"/>
    <w:rsid w:val="00D51214"/>
    <w:rsid w:val="00D5126E"/>
    <w:rsid w:val="00D517F2"/>
    <w:rsid w:val="00D51843"/>
    <w:rsid w:val="00D51892"/>
    <w:rsid w:val="00D518EF"/>
    <w:rsid w:val="00D519E5"/>
    <w:rsid w:val="00D51B72"/>
    <w:rsid w:val="00D51CF6"/>
    <w:rsid w:val="00D52AB3"/>
    <w:rsid w:val="00D52B4B"/>
    <w:rsid w:val="00D5301F"/>
    <w:rsid w:val="00D53419"/>
    <w:rsid w:val="00D53547"/>
    <w:rsid w:val="00D535E0"/>
    <w:rsid w:val="00D5381C"/>
    <w:rsid w:val="00D543AE"/>
    <w:rsid w:val="00D54430"/>
    <w:rsid w:val="00D546A3"/>
    <w:rsid w:val="00D54B37"/>
    <w:rsid w:val="00D54FFC"/>
    <w:rsid w:val="00D55079"/>
    <w:rsid w:val="00D55C3F"/>
    <w:rsid w:val="00D5614D"/>
    <w:rsid w:val="00D5646E"/>
    <w:rsid w:val="00D56602"/>
    <w:rsid w:val="00D56665"/>
    <w:rsid w:val="00D56767"/>
    <w:rsid w:val="00D56960"/>
    <w:rsid w:val="00D56CD5"/>
    <w:rsid w:val="00D56FA8"/>
    <w:rsid w:val="00D572D5"/>
    <w:rsid w:val="00D57E05"/>
    <w:rsid w:val="00D57F98"/>
    <w:rsid w:val="00D601DF"/>
    <w:rsid w:val="00D605BD"/>
    <w:rsid w:val="00D6073E"/>
    <w:rsid w:val="00D60F1A"/>
    <w:rsid w:val="00D611E9"/>
    <w:rsid w:val="00D6120B"/>
    <w:rsid w:val="00D61895"/>
    <w:rsid w:val="00D618F2"/>
    <w:rsid w:val="00D61A01"/>
    <w:rsid w:val="00D61EB4"/>
    <w:rsid w:val="00D62429"/>
    <w:rsid w:val="00D624C0"/>
    <w:rsid w:val="00D63473"/>
    <w:rsid w:val="00D639B8"/>
    <w:rsid w:val="00D63E4D"/>
    <w:rsid w:val="00D64018"/>
    <w:rsid w:val="00D6411C"/>
    <w:rsid w:val="00D641B6"/>
    <w:rsid w:val="00D64201"/>
    <w:rsid w:val="00D64349"/>
    <w:rsid w:val="00D646D9"/>
    <w:rsid w:val="00D64A75"/>
    <w:rsid w:val="00D64C57"/>
    <w:rsid w:val="00D64C79"/>
    <w:rsid w:val="00D64DDD"/>
    <w:rsid w:val="00D6501C"/>
    <w:rsid w:val="00D65893"/>
    <w:rsid w:val="00D658DB"/>
    <w:rsid w:val="00D65966"/>
    <w:rsid w:val="00D659AA"/>
    <w:rsid w:val="00D65B56"/>
    <w:rsid w:val="00D66057"/>
    <w:rsid w:val="00D66135"/>
    <w:rsid w:val="00D66166"/>
    <w:rsid w:val="00D663FC"/>
    <w:rsid w:val="00D665B5"/>
    <w:rsid w:val="00D667E9"/>
    <w:rsid w:val="00D66C62"/>
    <w:rsid w:val="00D66D51"/>
    <w:rsid w:val="00D66DDA"/>
    <w:rsid w:val="00D678B5"/>
    <w:rsid w:val="00D678B6"/>
    <w:rsid w:val="00D67AEE"/>
    <w:rsid w:val="00D67C98"/>
    <w:rsid w:val="00D67DA5"/>
    <w:rsid w:val="00D702FA"/>
    <w:rsid w:val="00D70638"/>
    <w:rsid w:val="00D70D32"/>
    <w:rsid w:val="00D70ECA"/>
    <w:rsid w:val="00D7108E"/>
    <w:rsid w:val="00D7176F"/>
    <w:rsid w:val="00D71803"/>
    <w:rsid w:val="00D71CBE"/>
    <w:rsid w:val="00D71D29"/>
    <w:rsid w:val="00D71D5C"/>
    <w:rsid w:val="00D71F36"/>
    <w:rsid w:val="00D71F88"/>
    <w:rsid w:val="00D723E5"/>
    <w:rsid w:val="00D72DDE"/>
    <w:rsid w:val="00D72ED0"/>
    <w:rsid w:val="00D738E9"/>
    <w:rsid w:val="00D73A22"/>
    <w:rsid w:val="00D73B63"/>
    <w:rsid w:val="00D73F7F"/>
    <w:rsid w:val="00D742FD"/>
    <w:rsid w:val="00D743CA"/>
    <w:rsid w:val="00D74435"/>
    <w:rsid w:val="00D74F15"/>
    <w:rsid w:val="00D751B2"/>
    <w:rsid w:val="00D753C6"/>
    <w:rsid w:val="00D754D6"/>
    <w:rsid w:val="00D75822"/>
    <w:rsid w:val="00D7587D"/>
    <w:rsid w:val="00D758B3"/>
    <w:rsid w:val="00D75E71"/>
    <w:rsid w:val="00D7605D"/>
    <w:rsid w:val="00D761A2"/>
    <w:rsid w:val="00D764BF"/>
    <w:rsid w:val="00D76985"/>
    <w:rsid w:val="00D76AF6"/>
    <w:rsid w:val="00D76B1F"/>
    <w:rsid w:val="00D76B65"/>
    <w:rsid w:val="00D76C00"/>
    <w:rsid w:val="00D76C28"/>
    <w:rsid w:val="00D770B5"/>
    <w:rsid w:val="00D771A8"/>
    <w:rsid w:val="00D77458"/>
    <w:rsid w:val="00D77BF0"/>
    <w:rsid w:val="00D77F20"/>
    <w:rsid w:val="00D80776"/>
    <w:rsid w:val="00D809B7"/>
    <w:rsid w:val="00D80ACB"/>
    <w:rsid w:val="00D80B37"/>
    <w:rsid w:val="00D80F28"/>
    <w:rsid w:val="00D8107A"/>
    <w:rsid w:val="00D815E6"/>
    <w:rsid w:val="00D81600"/>
    <w:rsid w:val="00D8193B"/>
    <w:rsid w:val="00D81C9C"/>
    <w:rsid w:val="00D821A0"/>
    <w:rsid w:val="00D823A7"/>
    <w:rsid w:val="00D8278A"/>
    <w:rsid w:val="00D828BE"/>
    <w:rsid w:val="00D82CF9"/>
    <w:rsid w:val="00D83112"/>
    <w:rsid w:val="00D83316"/>
    <w:rsid w:val="00D83AC6"/>
    <w:rsid w:val="00D83BF0"/>
    <w:rsid w:val="00D83C98"/>
    <w:rsid w:val="00D83D34"/>
    <w:rsid w:val="00D84256"/>
    <w:rsid w:val="00D845BE"/>
    <w:rsid w:val="00D8493F"/>
    <w:rsid w:val="00D84A1E"/>
    <w:rsid w:val="00D84A5B"/>
    <w:rsid w:val="00D84ACB"/>
    <w:rsid w:val="00D84F1F"/>
    <w:rsid w:val="00D85067"/>
    <w:rsid w:val="00D85155"/>
    <w:rsid w:val="00D8534D"/>
    <w:rsid w:val="00D856B2"/>
    <w:rsid w:val="00D85A98"/>
    <w:rsid w:val="00D86983"/>
    <w:rsid w:val="00D86B04"/>
    <w:rsid w:val="00D86CE6"/>
    <w:rsid w:val="00D86D17"/>
    <w:rsid w:val="00D86FDC"/>
    <w:rsid w:val="00D8735C"/>
    <w:rsid w:val="00D876C4"/>
    <w:rsid w:val="00D877A3"/>
    <w:rsid w:val="00D878B8"/>
    <w:rsid w:val="00D87A76"/>
    <w:rsid w:val="00D87BAE"/>
    <w:rsid w:val="00D87E66"/>
    <w:rsid w:val="00D90038"/>
    <w:rsid w:val="00D902D8"/>
    <w:rsid w:val="00D905D3"/>
    <w:rsid w:val="00D90B6F"/>
    <w:rsid w:val="00D90E89"/>
    <w:rsid w:val="00D90EFC"/>
    <w:rsid w:val="00D90F5C"/>
    <w:rsid w:val="00D91855"/>
    <w:rsid w:val="00D91A58"/>
    <w:rsid w:val="00D91B4F"/>
    <w:rsid w:val="00D91CF2"/>
    <w:rsid w:val="00D9231E"/>
    <w:rsid w:val="00D924DF"/>
    <w:rsid w:val="00D92700"/>
    <w:rsid w:val="00D92711"/>
    <w:rsid w:val="00D92791"/>
    <w:rsid w:val="00D92ABC"/>
    <w:rsid w:val="00D92B47"/>
    <w:rsid w:val="00D92BC7"/>
    <w:rsid w:val="00D92D78"/>
    <w:rsid w:val="00D92EA1"/>
    <w:rsid w:val="00D93268"/>
    <w:rsid w:val="00D933EB"/>
    <w:rsid w:val="00D937B1"/>
    <w:rsid w:val="00D93BBE"/>
    <w:rsid w:val="00D93CB9"/>
    <w:rsid w:val="00D9421C"/>
    <w:rsid w:val="00D9429E"/>
    <w:rsid w:val="00D9433D"/>
    <w:rsid w:val="00D944EB"/>
    <w:rsid w:val="00D944F1"/>
    <w:rsid w:val="00D946F7"/>
    <w:rsid w:val="00D947E5"/>
    <w:rsid w:val="00D94A24"/>
    <w:rsid w:val="00D94CDF"/>
    <w:rsid w:val="00D94DA0"/>
    <w:rsid w:val="00D94EA2"/>
    <w:rsid w:val="00D94EA7"/>
    <w:rsid w:val="00D950DA"/>
    <w:rsid w:val="00D95260"/>
    <w:rsid w:val="00D959E0"/>
    <w:rsid w:val="00D95CC3"/>
    <w:rsid w:val="00D96668"/>
    <w:rsid w:val="00D96B84"/>
    <w:rsid w:val="00D970DA"/>
    <w:rsid w:val="00D971CA"/>
    <w:rsid w:val="00D978B7"/>
    <w:rsid w:val="00D97ABF"/>
    <w:rsid w:val="00D97DE8"/>
    <w:rsid w:val="00DA0162"/>
    <w:rsid w:val="00DA049D"/>
    <w:rsid w:val="00DA072A"/>
    <w:rsid w:val="00DA0A22"/>
    <w:rsid w:val="00DA0CE0"/>
    <w:rsid w:val="00DA1E8F"/>
    <w:rsid w:val="00DA210C"/>
    <w:rsid w:val="00DA2391"/>
    <w:rsid w:val="00DA2410"/>
    <w:rsid w:val="00DA28E2"/>
    <w:rsid w:val="00DA2C6B"/>
    <w:rsid w:val="00DA2E9C"/>
    <w:rsid w:val="00DA2EE0"/>
    <w:rsid w:val="00DA2F42"/>
    <w:rsid w:val="00DA2F5F"/>
    <w:rsid w:val="00DA3711"/>
    <w:rsid w:val="00DA3743"/>
    <w:rsid w:val="00DA385D"/>
    <w:rsid w:val="00DA3A9B"/>
    <w:rsid w:val="00DA4124"/>
    <w:rsid w:val="00DA4917"/>
    <w:rsid w:val="00DA498C"/>
    <w:rsid w:val="00DA4AAD"/>
    <w:rsid w:val="00DA4ACA"/>
    <w:rsid w:val="00DA4D69"/>
    <w:rsid w:val="00DA4DBA"/>
    <w:rsid w:val="00DA4FF3"/>
    <w:rsid w:val="00DA5111"/>
    <w:rsid w:val="00DA5977"/>
    <w:rsid w:val="00DA5A5F"/>
    <w:rsid w:val="00DA5B9B"/>
    <w:rsid w:val="00DA5C41"/>
    <w:rsid w:val="00DA5C7D"/>
    <w:rsid w:val="00DA62B8"/>
    <w:rsid w:val="00DA6D64"/>
    <w:rsid w:val="00DA6E8B"/>
    <w:rsid w:val="00DA76BD"/>
    <w:rsid w:val="00DA76C2"/>
    <w:rsid w:val="00DA7A69"/>
    <w:rsid w:val="00DA7A8F"/>
    <w:rsid w:val="00DA7B79"/>
    <w:rsid w:val="00DA7BA8"/>
    <w:rsid w:val="00DA7C1B"/>
    <w:rsid w:val="00DA7C25"/>
    <w:rsid w:val="00DA7F6D"/>
    <w:rsid w:val="00DB006C"/>
    <w:rsid w:val="00DB0423"/>
    <w:rsid w:val="00DB0439"/>
    <w:rsid w:val="00DB06E1"/>
    <w:rsid w:val="00DB0EE3"/>
    <w:rsid w:val="00DB11A0"/>
    <w:rsid w:val="00DB11AE"/>
    <w:rsid w:val="00DB13DF"/>
    <w:rsid w:val="00DB15E1"/>
    <w:rsid w:val="00DB1886"/>
    <w:rsid w:val="00DB1CE9"/>
    <w:rsid w:val="00DB1D64"/>
    <w:rsid w:val="00DB2338"/>
    <w:rsid w:val="00DB2420"/>
    <w:rsid w:val="00DB2568"/>
    <w:rsid w:val="00DB2652"/>
    <w:rsid w:val="00DB2CE2"/>
    <w:rsid w:val="00DB2D31"/>
    <w:rsid w:val="00DB3398"/>
    <w:rsid w:val="00DB3A31"/>
    <w:rsid w:val="00DB4167"/>
    <w:rsid w:val="00DB447D"/>
    <w:rsid w:val="00DB5206"/>
    <w:rsid w:val="00DB52FC"/>
    <w:rsid w:val="00DB5334"/>
    <w:rsid w:val="00DB534D"/>
    <w:rsid w:val="00DB5379"/>
    <w:rsid w:val="00DB5405"/>
    <w:rsid w:val="00DB570B"/>
    <w:rsid w:val="00DB5C2E"/>
    <w:rsid w:val="00DB5D4D"/>
    <w:rsid w:val="00DB5E5C"/>
    <w:rsid w:val="00DB61EF"/>
    <w:rsid w:val="00DB6269"/>
    <w:rsid w:val="00DB62ED"/>
    <w:rsid w:val="00DB62F9"/>
    <w:rsid w:val="00DB6CE2"/>
    <w:rsid w:val="00DB6F9C"/>
    <w:rsid w:val="00DB7664"/>
    <w:rsid w:val="00DB7DBD"/>
    <w:rsid w:val="00DB7E51"/>
    <w:rsid w:val="00DC04FC"/>
    <w:rsid w:val="00DC09B1"/>
    <w:rsid w:val="00DC0A2E"/>
    <w:rsid w:val="00DC0EAE"/>
    <w:rsid w:val="00DC11A0"/>
    <w:rsid w:val="00DC1292"/>
    <w:rsid w:val="00DC12AC"/>
    <w:rsid w:val="00DC13C5"/>
    <w:rsid w:val="00DC1484"/>
    <w:rsid w:val="00DC14AB"/>
    <w:rsid w:val="00DC1783"/>
    <w:rsid w:val="00DC1908"/>
    <w:rsid w:val="00DC1987"/>
    <w:rsid w:val="00DC1A4F"/>
    <w:rsid w:val="00DC1BB0"/>
    <w:rsid w:val="00DC1FC5"/>
    <w:rsid w:val="00DC2150"/>
    <w:rsid w:val="00DC223F"/>
    <w:rsid w:val="00DC22DE"/>
    <w:rsid w:val="00DC233F"/>
    <w:rsid w:val="00DC2416"/>
    <w:rsid w:val="00DC26C4"/>
    <w:rsid w:val="00DC284B"/>
    <w:rsid w:val="00DC28C5"/>
    <w:rsid w:val="00DC29E0"/>
    <w:rsid w:val="00DC2B1A"/>
    <w:rsid w:val="00DC3363"/>
    <w:rsid w:val="00DC3786"/>
    <w:rsid w:val="00DC3C31"/>
    <w:rsid w:val="00DC3EA4"/>
    <w:rsid w:val="00DC4D7E"/>
    <w:rsid w:val="00DC4D9B"/>
    <w:rsid w:val="00DC4EDA"/>
    <w:rsid w:val="00DC4F7B"/>
    <w:rsid w:val="00DC501C"/>
    <w:rsid w:val="00DC51BC"/>
    <w:rsid w:val="00DC5313"/>
    <w:rsid w:val="00DC5450"/>
    <w:rsid w:val="00DC5A19"/>
    <w:rsid w:val="00DC5B2E"/>
    <w:rsid w:val="00DC639C"/>
    <w:rsid w:val="00DC6528"/>
    <w:rsid w:val="00DC6928"/>
    <w:rsid w:val="00DC69AD"/>
    <w:rsid w:val="00DC69FE"/>
    <w:rsid w:val="00DC6ADF"/>
    <w:rsid w:val="00DC6CAA"/>
    <w:rsid w:val="00DC6CB0"/>
    <w:rsid w:val="00DC6D79"/>
    <w:rsid w:val="00DC6E04"/>
    <w:rsid w:val="00DC6FAC"/>
    <w:rsid w:val="00DC734F"/>
    <w:rsid w:val="00DC74CE"/>
    <w:rsid w:val="00DC76BA"/>
    <w:rsid w:val="00DC7A78"/>
    <w:rsid w:val="00DD0BD5"/>
    <w:rsid w:val="00DD0C77"/>
    <w:rsid w:val="00DD0F46"/>
    <w:rsid w:val="00DD11DD"/>
    <w:rsid w:val="00DD14FC"/>
    <w:rsid w:val="00DD17C8"/>
    <w:rsid w:val="00DD1808"/>
    <w:rsid w:val="00DD1DA3"/>
    <w:rsid w:val="00DD1F1A"/>
    <w:rsid w:val="00DD1FC6"/>
    <w:rsid w:val="00DD1FF4"/>
    <w:rsid w:val="00DD24F8"/>
    <w:rsid w:val="00DD28D9"/>
    <w:rsid w:val="00DD2A3B"/>
    <w:rsid w:val="00DD2B14"/>
    <w:rsid w:val="00DD2EA0"/>
    <w:rsid w:val="00DD2F23"/>
    <w:rsid w:val="00DD2F4A"/>
    <w:rsid w:val="00DD310B"/>
    <w:rsid w:val="00DD3123"/>
    <w:rsid w:val="00DD3197"/>
    <w:rsid w:val="00DD31C4"/>
    <w:rsid w:val="00DD32D0"/>
    <w:rsid w:val="00DD365A"/>
    <w:rsid w:val="00DD38D1"/>
    <w:rsid w:val="00DD3926"/>
    <w:rsid w:val="00DD39FB"/>
    <w:rsid w:val="00DD3BD4"/>
    <w:rsid w:val="00DD3CC3"/>
    <w:rsid w:val="00DD3D8B"/>
    <w:rsid w:val="00DD3F92"/>
    <w:rsid w:val="00DD451E"/>
    <w:rsid w:val="00DD46CE"/>
    <w:rsid w:val="00DD4927"/>
    <w:rsid w:val="00DD4B10"/>
    <w:rsid w:val="00DD4C92"/>
    <w:rsid w:val="00DD548C"/>
    <w:rsid w:val="00DD54FD"/>
    <w:rsid w:val="00DD5C2B"/>
    <w:rsid w:val="00DD5C4C"/>
    <w:rsid w:val="00DD5D4F"/>
    <w:rsid w:val="00DD5F28"/>
    <w:rsid w:val="00DD6122"/>
    <w:rsid w:val="00DD62DD"/>
    <w:rsid w:val="00DD6789"/>
    <w:rsid w:val="00DD6834"/>
    <w:rsid w:val="00DD68FE"/>
    <w:rsid w:val="00DD6D93"/>
    <w:rsid w:val="00DD6E0A"/>
    <w:rsid w:val="00DD6E31"/>
    <w:rsid w:val="00DD74C3"/>
    <w:rsid w:val="00DD78BC"/>
    <w:rsid w:val="00DD7938"/>
    <w:rsid w:val="00DD7B6F"/>
    <w:rsid w:val="00DD7D55"/>
    <w:rsid w:val="00DE0103"/>
    <w:rsid w:val="00DE026E"/>
    <w:rsid w:val="00DE0492"/>
    <w:rsid w:val="00DE0761"/>
    <w:rsid w:val="00DE097B"/>
    <w:rsid w:val="00DE0C92"/>
    <w:rsid w:val="00DE0EAD"/>
    <w:rsid w:val="00DE1148"/>
    <w:rsid w:val="00DE2271"/>
    <w:rsid w:val="00DE24E3"/>
    <w:rsid w:val="00DE262D"/>
    <w:rsid w:val="00DE2824"/>
    <w:rsid w:val="00DE2BAB"/>
    <w:rsid w:val="00DE3E5C"/>
    <w:rsid w:val="00DE3EC2"/>
    <w:rsid w:val="00DE3F1A"/>
    <w:rsid w:val="00DE4182"/>
    <w:rsid w:val="00DE4242"/>
    <w:rsid w:val="00DE4420"/>
    <w:rsid w:val="00DE494D"/>
    <w:rsid w:val="00DE4A51"/>
    <w:rsid w:val="00DE50A4"/>
    <w:rsid w:val="00DE5194"/>
    <w:rsid w:val="00DE53B8"/>
    <w:rsid w:val="00DE5ACA"/>
    <w:rsid w:val="00DE5D75"/>
    <w:rsid w:val="00DE5EC7"/>
    <w:rsid w:val="00DE62D3"/>
    <w:rsid w:val="00DE6BCA"/>
    <w:rsid w:val="00DE70DA"/>
    <w:rsid w:val="00DE7551"/>
    <w:rsid w:val="00DE7CDB"/>
    <w:rsid w:val="00DF012C"/>
    <w:rsid w:val="00DF01B9"/>
    <w:rsid w:val="00DF072C"/>
    <w:rsid w:val="00DF0E55"/>
    <w:rsid w:val="00DF0E59"/>
    <w:rsid w:val="00DF130A"/>
    <w:rsid w:val="00DF1374"/>
    <w:rsid w:val="00DF1750"/>
    <w:rsid w:val="00DF1CB7"/>
    <w:rsid w:val="00DF1E1C"/>
    <w:rsid w:val="00DF2459"/>
    <w:rsid w:val="00DF2522"/>
    <w:rsid w:val="00DF2DBE"/>
    <w:rsid w:val="00DF309D"/>
    <w:rsid w:val="00DF30E7"/>
    <w:rsid w:val="00DF3243"/>
    <w:rsid w:val="00DF34F8"/>
    <w:rsid w:val="00DF3517"/>
    <w:rsid w:val="00DF3524"/>
    <w:rsid w:val="00DF3A75"/>
    <w:rsid w:val="00DF3C9B"/>
    <w:rsid w:val="00DF3F9C"/>
    <w:rsid w:val="00DF3FFF"/>
    <w:rsid w:val="00DF4A6B"/>
    <w:rsid w:val="00DF4AD6"/>
    <w:rsid w:val="00DF5191"/>
    <w:rsid w:val="00DF51BB"/>
    <w:rsid w:val="00DF58B7"/>
    <w:rsid w:val="00DF59C7"/>
    <w:rsid w:val="00DF5D5A"/>
    <w:rsid w:val="00DF613C"/>
    <w:rsid w:val="00DF61B6"/>
    <w:rsid w:val="00DF6513"/>
    <w:rsid w:val="00DF69B0"/>
    <w:rsid w:val="00DF6A83"/>
    <w:rsid w:val="00DF6B78"/>
    <w:rsid w:val="00DF6BE6"/>
    <w:rsid w:val="00DF6D82"/>
    <w:rsid w:val="00DF7087"/>
    <w:rsid w:val="00DF7628"/>
    <w:rsid w:val="00DF776C"/>
    <w:rsid w:val="00DF776F"/>
    <w:rsid w:val="00DF79BF"/>
    <w:rsid w:val="00DF7CEB"/>
    <w:rsid w:val="00DF7F15"/>
    <w:rsid w:val="00E00141"/>
    <w:rsid w:val="00E002CB"/>
    <w:rsid w:val="00E00532"/>
    <w:rsid w:val="00E0060B"/>
    <w:rsid w:val="00E0079D"/>
    <w:rsid w:val="00E008D7"/>
    <w:rsid w:val="00E00D35"/>
    <w:rsid w:val="00E0145C"/>
    <w:rsid w:val="00E0171D"/>
    <w:rsid w:val="00E01983"/>
    <w:rsid w:val="00E01B64"/>
    <w:rsid w:val="00E01CAF"/>
    <w:rsid w:val="00E01E1A"/>
    <w:rsid w:val="00E02174"/>
    <w:rsid w:val="00E0239C"/>
    <w:rsid w:val="00E027BB"/>
    <w:rsid w:val="00E028D3"/>
    <w:rsid w:val="00E0292C"/>
    <w:rsid w:val="00E02D45"/>
    <w:rsid w:val="00E03263"/>
    <w:rsid w:val="00E035FC"/>
    <w:rsid w:val="00E03795"/>
    <w:rsid w:val="00E037BF"/>
    <w:rsid w:val="00E037F7"/>
    <w:rsid w:val="00E038B1"/>
    <w:rsid w:val="00E03A76"/>
    <w:rsid w:val="00E03BE1"/>
    <w:rsid w:val="00E03F9F"/>
    <w:rsid w:val="00E04308"/>
    <w:rsid w:val="00E046AD"/>
    <w:rsid w:val="00E049C7"/>
    <w:rsid w:val="00E04AD6"/>
    <w:rsid w:val="00E053C2"/>
    <w:rsid w:val="00E053EA"/>
    <w:rsid w:val="00E053EC"/>
    <w:rsid w:val="00E053F9"/>
    <w:rsid w:val="00E05428"/>
    <w:rsid w:val="00E054A2"/>
    <w:rsid w:val="00E05559"/>
    <w:rsid w:val="00E05779"/>
    <w:rsid w:val="00E057F2"/>
    <w:rsid w:val="00E05AC7"/>
    <w:rsid w:val="00E05B9D"/>
    <w:rsid w:val="00E05E17"/>
    <w:rsid w:val="00E06348"/>
    <w:rsid w:val="00E06560"/>
    <w:rsid w:val="00E065D8"/>
    <w:rsid w:val="00E069C0"/>
    <w:rsid w:val="00E06A3F"/>
    <w:rsid w:val="00E06ACF"/>
    <w:rsid w:val="00E06D7D"/>
    <w:rsid w:val="00E06EBA"/>
    <w:rsid w:val="00E072E0"/>
    <w:rsid w:val="00E07AFB"/>
    <w:rsid w:val="00E07B66"/>
    <w:rsid w:val="00E07B69"/>
    <w:rsid w:val="00E07C97"/>
    <w:rsid w:val="00E1070E"/>
    <w:rsid w:val="00E10724"/>
    <w:rsid w:val="00E1086C"/>
    <w:rsid w:val="00E10B10"/>
    <w:rsid w:val="00E11280"/>
    <w:rsid w:val="00E11467"/>
    <w:rsid w:val="00E119CF"/>
    <w:rsid w:val="00E11AFB"/>
    <w:rsid w:val="00E11FCF"/>
    <w:rsid w:val="00E12292"/>
    <w:rsid w:val="00E12594"/>
    <w:rsid w:val="00E1280F"/>
    <w:rsid w:val="00E128A3"/>
    <w:rsid w:val="00E128E2"/>
    <w:rsid w:val="00E1290B"/>
    <w:rsid w:val="00E12D75"/>
    <w:rsid w:val="00E12F9E"/>
    <w:rsid w:val="00E1328A"/>
    <w:rsid w:val="00E13889"/>
    <w:rsid w:val="00E13D07"/>
    <w:rsid w:val="00E13E5F"/>
    <w:rsid w:val="00E13EB0"/>
    <w:rsid w:val="00E1415B"/>
    <w:rsid w:val="00E14181"/>
    <w:rsid w:val="00E144AB"/>
    <w:rsid w:val="00E14705"/>
    <w:rsid w:val="00E151D4"/>
    <w:rsid w:val="00E154CF"/>
    <w:rsid w:val="00E157AC"/>
    <w:rsid w:val="00E157EE"/>
    <w:rsid w:val="00E15C24"/>
    <w:rsid w:val="00E15C86"/>
    <w:rsid w:val="00E15DB7"/>
    <w:rsid w:val="00E16076"/>
    <w:rsid w:val="00E161CD"/>
    <w:rsid w:val="00E163E4"/>
    <w:rsid w:val="00E166A0"/>
    <w:rsid w:val="00E16C55"/>
    <w:rsid w:val="00E16C9C"/>
    <w:rsid w:val="00E17226"/>
    <w:rsid w:val="00E17246"/>
    <w:rsid w:val="00E17A90"/>
    <w:rsid w:val="00E17BCD"/>
    <w:rsid w:val="00E17FF3"/>
    <w:rsid w:val="00E20122"/>
    <w:rsid w:val="00E2018B"/>
    <w:rsid w:val="00E20451"/>
    <w:rsid w:val="00E2074F"/>
    <w:rsid w:val="00E2094B"/>
    <w:rsid w:val="00E20950"/>
    <w:rsid w:val="00E20EEF"/>
    <w:rsid w:val="00E20F1E"/>
    <w:rsid w:val="00E21192"/>
    <w:rsid w:val="00E211DE"/>
    <w:rsid w:val="00E21257"/>
    <w:rsid w:val="00E21BD0"/>
    <w:rsid w:val="00E22321"/>
    <w:rsid w:val="00E22344"/>
    <w:rsid w:val="00E225B0"/>
    <w:rsid w:val="00E22CEE"/>
    <w:rsid w:val="00E22D4A"/>
    <w:rsid w:val="00E233BB"/>
    <w:rsid w:val="00E233D4"/>
    <w:rsid w:val="00E23670"/>
    <w:rsid w:val="00E23791"/>
    <w:rsid w:val="00E23869"/>
    <w:rsid w:val="00E238B5"/>
    <w:rsid w:val="00E23B86"/>
    <w:rsid w:val="00E23BB1"/>
    <w:rsid w:val="00E2425F"/>
    <w:rsid w:val="00E24F21"/>
    <w:rsid w:val="00E250A1"/>
    <w:rsid w:val="00E2521E"/>
    <w:rsid w:val="00E2548E"/>
    <w:rsid w:val="00E255C6"/>
    <w:rsid w:val="00E256C5"/>
    <w:rsid w:val="00E256FD"/>
    <w:rsid w:val="00E2570F"/>
    <w:rsid w:val="00E25841"/>
    <w:rsid w:val="00E2676D"/>
    <w:rsid w:val="00E26815"/>
    <w:rsid w:val="00E2746E"/>
    <w:rsid w:val="00E277B5"/>
    <w:rsid w:val="00E300A3"/>
    <w:rsid w:val="00E30381"/>
    <w:rsid w:val="00E303B4"/>
    <w:rsid w:val="00E308EE"/>
    <w:rsid w:val="00E30A03"/>
    <w:rsid w:val="00E31004"/>
    <w:rsid w:val="00E31019"/>
    <w:rsid w:val="00E31317"/>
    <w:rsid w:val="00E3131B"/>
    <w:rsid w:val="00E316BF"/>
    <w:rsid w:val="00E31841"/>
    <w:rsid w:val="00E31C33"/>
    <w:rsid w:val="00E31C5E"/>
    <w:rsid w:val="00E320C1"/>
    <w:rsid w:val="00E321C0"/>
    <w:rsid w:val="00E3232E"/>
    <w:rsid w:val="00E3252A"/>
    <w:rsid w:val="00E32D96"/>
    <w:rsid w:val="00E32F70"/>
    <w:rsid w:val="00E33047"/>
    <w:rsid w:val="00E3328A"/>
    <w:rsid w:val="00E337DF"/>
    <w:rsid w:val="00E33AEA"/>
    <w:rsid w:val="00E33E7F"/>
    <w:rsid w:val="00E34195"/>
    <w:rsid w:val="00E34260"/>
    <w:rsid w:val="00E3438B"/>
    <w:rsid w:val="00E3447A"/>
    <w:rsid w:val="00E34CA2"/>
    <w:rsid w:val="00E34CE7"/>
    <w:rsid w:val="00E34D1B"/>
    <w:rsid w:val="00E34DCB"/>
    <w:rsid w:val="00E34DDF"/>
    <w:rsid w:val="00E351FC"/>
    <w:rsid w:val="00E35543"/>
    <w:rsid w:val="00E355A8"/>
    <w:rsid w:val="00E35644"/>
    <w:rsid w:val="00E35C52"/>
    <w:rsid w:val="00E35FC5"/>
    <w:rsid w:val="00E36076"/>
    <w:rsid w:val="00E3609A"/>
    <w:rsid w:val="00E360FE"/>
    <w:rsid w:val="00E36431"/>
    <w:rsid w:val="00E36435"/>
    <w:rsid w:val="00E3659C"/>
    <w:rsid w:val="00E36654"/>
    <w:rsid w:val="00E36E4C"/>
    <w:rsid w:val="00E36F30"/>
    <w:rsid w:val="00E37103"/>
    <w:rsid w:val="00E37127"/>
    <w:rsid w:val="00E37216"/>
    <w:rsid w:val="00E37743"/>
    <w:rsid w:val="00E377B5"/>
    <w:rsid w:val="00E378E5"/>
    <w:rsid w:val="00E37B59"/>
    <w:rsid w:val="00E37BAE"/>
    <w:rsid w:val="00E37E68"/>
    <w:rsid w:val="00E40271"/>
    <w:rsid w:val="00E40352"/>
    <w:rsid w:val="00E40407"/>
    <w:rsid w:val="00E40637"/>
    <w:rsid w:val="00E407C3"/>
    <w:rsid w:val="00E40AC5"/>
    <w:rsid w:val="00E40B18"/>
    <w:rsid w:val="00E40CDE"/>
    <w:rsid w:val="00E40CF6"/>
    <w:rsid w:val="00E41067"/>
    <w:rsid w:val="00E41949"/>
    <w:rsid w:val="00E4197D"/>
    <w:rsid w:val="00E419CA"/>
    <w:rsid w:val="00E41E2D"/>
    <w:rsid w:val="00E42122"/>
    <w:rsid w:val="00E4217A"/>
    <w:rsid w:val="00E42275"/>
    <w:rsid w:val="00E4227E"/>
    <w:rsid w:val="00E424B6"/>
    <w:rsid w:val="00E42546"/>
    <w:rsid w:val="00E42675"/>
    <w:rsid w:val="00E42A75"/>
    <w:rsid w:val="00E42A9C"/>
    <w:rsid w:val="00E42AFB"/>
    <w:rsid w:val="00E42B8C"/>
    <w:rsid w:val="00E42C1D"/>
    <w:rsid w:val="00E42F8A"/>
    <w:rsid w:val="00E433ED"/>
    <w:rsid w:val="00E43724"/>
    <w:rsid w:val="00E439C7"/>
    <w:rsid w:val="00E43B6F"/>
    <w:rsid w:val="00E43DC9"/>
    <w:rsid w:val="00E444B4"/>
    <w:rsid w:val="00E44562"/>
    <w:rsid w:val="00E448F9"/>
    <w:rsid w:val="00E44BDC"/>
    <w:rsid w:val="00E44C1C"/>
    <w:rsid w:val="00E44C56"/>
    <w:rsid w:val="00E44C8D"/>
    <w:rsid w:val="00E44E5B"/>
    <w:rsid w:val="00E44FFD"/>
    <w:rsid w:val="00E45234"/>
    <w:rsid w:val="00E4524D"/>
    <w:rsid w:val="00E459E2"/>
    <w:rsid w:val="00E45D19"/>
    <w:rsid w:val="00E46015"/>
    <w:rsid w:val="00E4691C"/>
    <w:rsid w:val="00E46A1F"/>
    <w:rsid w:val="00E46BD0"/>
    <w:rsid w:val="00E47172"/>
    <w:rsid w:val="00E47406"/>
    <w:rsid w:val="00E47B7A"/>
    <w:rsid w:val="00E47B85"/>
    <w:rsid w:val="00E47CFD"/>
    <w:rsid w:val="00E47E2D"/>
    <w:rsid w:val="00E501EC"/>
    <w:rsid w:val="00E50549"/>
    <w:rsid w:val="00E50551"/>
    <w:rsid w:val="00E50A75"/>
    <w:rsid w:val="00E50E26"/>
    <w:rsid w:val="00E5114A"/>
    <w:rsid w:val="00E51428"/>
    <w:rsid w:val="00E51835"/>
    <w:rsid w:val="00E51D91"/>
    <w:rsid w:val="00E525D6"/>
    <w:rsid w:val="00E52883"/>
    <w:rsid w:val="00E52ADE"/>
    <w:rsid w:val="00E52B20"/>
    <w:rsid w:val="00E52B84"/>
    <w:rsid w:val="00E52CC3"/>
    <w:rsid w:val="00E52E93"/>
    <w:rsid w:val="00E52EB1"/>
    <w:rsid w:val="00E5312E"/>
    <w:rsid w:val="00E53CAD"/>
    <w:rsid w:val="00E53EAC"/>
    <w:rsid w:val="00E541E9"/>
    <w:rsid w:val="00E54233"/>
    <w:rsid w:val="00E5435E"/>
    <w:rsid w:val="00E5477C"/>
    <w:rsid w:val="00E54986"/>
    <w:rsid w:val="00E54BA6"/>
    <w:rsid w:val="00E54CB3"/>
    <w:rsid w:val="00E54DE8"/>
    <w:rsid w:val="00E5535B"/>
    <w:rsid w:val="00E553BB"/>
    <w:rsid w:val="00E553D6"/>
    <w:rsid w:val="00E55592"/>
    <w:rsid w:val="00E55957"/>
    <w:rsid w:val="00E5604D"/>
    <w:rsid w:val="00E5644F"/>
    <w:rsid w:val="00E56515"/>
    <w:rsid w:val="00E56716"/>
    <w:rsid w:val="00E5685D"/>
    <w:rsid w:val="00E56E7A"/>
    <w:rsid w:val="00E56EDD"/>
    <w:rsid w:val="00E5758E"/>
    <w:rsid w:val="00E577BB"/>
    <w:rsid w:val="00E57873"/>
    <w:rsid w:val="00E579EE"/>
    <w:rsid w:val="00E57AD3"/>
    <w:rsid w:val="00E57BDF"/>
    <w:rsid w:val="00E60C09"/>
    <w:rsid w:val="00E60C8B"/>
    <w:rsid w:val="00E60E23"/>
    <w:rsid w:val="00E61045"/>
    <w:rsid w:val="00E6126A"/>
    <w:rsid w:val="00E61611"/>
    <w:rsid w:val="00E61669"/>
    <w:rsid w:val="00E61AB3"/>
    <w:rsid w:val="00E61F49"/>
    <w:rsid w:val="00E623B8"/>
    <w:rsid w:val="00E623C4"/>
    <w:rsid w:val="00E62565"/>
    <w:rsid w:val="00E62EF7"/>
    <w:rsid w:val="00E63319"/>
    <w:rsid w:val="00E6388B"/>
    <w:rsid w:val="00E63E4F"/>
    <w:rsid w:val="00E63FCD"/>
    <w:rsid w:val="00E6425B"/>
    <w:rsid w:val="00E64791"/>
    <w:rsid w:val="00E657A5"/>
    <w:rsid w:val="00E657EE"/>
    <w:rsid w:val="00E65A76"/>
    <w:rsid w:val="00E65A91"/>
    <w:rsid w:val="00E65C91"/>
    <w:rsid w:val="00E66059"/>
    <w:rsid w:val="00E664C2"/>
    <w:rsid w:val="00E6677F"/>
    <w:rsid w:val="00E66B03"/>
    <w:rsid w:val="00E66D55"/>
    <w:rsid w:val="00E66E07"/>
    <w:rsid w:val="00E67266"/>
    <w:rsid w:val="00E6732A"/>
    <w:rsid w:val="00E67534"/>
    <w:rsid w:val="00E6769A"/>
    <w:rsid w:val="00E676D1"/>
    <w:rsid w:val="00E67717"/>
    <w:rsid w:val="00E679BB"/>
    <w:rsid w:val="00E67B9B"/>
    <w:rsid w:val="00E67CD6"/>
    <w:rsid w:val="00E700FC"/>
    <w:rsid w:val="00E7017A"/>
    <w:rsid w:val="00E7017E"/>
    <w:rsid w:val="00E7022D"/>
    <w:rsid w:val="00E7071A"/>
    <w:rsid w:val="00E70731"/>
    <w:rsid w:val="00E70982"/>
    <w:rsid w:val="00E70E7E"/>
    <w:rsid w:val="00E7105C"/>
    <w:rsid w:val="00E712E9"/>
    <w:rsid w:val="00E719DD"/>
    <w:rsid w:val="00E71A94"/>
    <w:rsid w:val="00E71DE8"/>
    <w:rsid w:val="00E71FC1"/>
    <w:rsid w:val="00E720C8"/>
    <w:rsid w:val="00E726E3"/>
    <w:rsid w:val="00E72934"/>
    <w:rsid w:val="00E72991"/>
    <w:rsid w:val="00E731A5"/>
    <w:rsid w:val="00E73281"/>
    <w:rsid w:val="00E732A0"/>
    <w:rsid w:val="00E732C7"/>
    <w:rsid w:val="00E7377F"/>
    <w:rsid w:val="00E737AD"/>
    <w:rsid w:val="00E739C8"/>
    <w:rsid w:val="00E73D02"/>
    <w:rsid w:val="00E73E31"/>
    <w:rsid w:val="00E73ED4"/>
    <w:rsid w:val="00E7428D"/>
    <w:rsid w:val="00E7474B"/>
    <w:rsid w:val="00E7497C"/>
    <w:rsid w:val="00E752DA"/>
    <w:rsid w:val="00E753F3"/>
    <w:rsid w:val="00E75512"/>
    <w:rsid w:val="00E756E1"/>
    <w:rsid w:val="00E75868"/>
    <w:rsid w:val="00E75954"/>
    <w:rsid w:val="00E75A8F"/>
    <w:rsid w:val="00E75DA7"/>
    <w:rsid w:val="00E75E0A"/>
    <w:rsid w:val="00E75FDB"/>
    <w:rsid w:val="00E76C6C"/>
    <w:rsid w:val="00E770BA"/>
    <w:rsid w:val="00E7766E"/>
    <w:rsid w:val="00E77FD6"/>
    <w:rsid w:val="00E80013"/>
    <w:rsid w:val="00E80268"/>
    <w:rsid w:val="00E80397"/>
    <w:rsid w:val="00E80D9F"/>
    <w:rsid w:val="00E813E9"/>
    <w:rsid w:val="00E81AC0"/>
    <w:rsid w:val="00E81DC2"/>
    <w:rsid w:val="00E8216E"/>
    <w:rsid w:val="00E82360"/>
    <w:rsid w:val="00E823AB"/>
    <w:rsid w:val="00E82482"/>
    <w:rsid w:val="00E8248A"/>
    <w:rsid w:val="00E827E2"/>
    <w:rsid w:val="00E82D4E"/>
    <w:rsid w:val="00E82D7B"/>
    <w:rsid w:val="00E830AB"/>
    <w:rsid w:val="00E837E1"/>
    <w:rsid w:val="00E83971"/>
    <w:rsid w:val="00E83C22"/>
    <w:rsid w:val="00E8406C"/>
    <w:rsid w:val="00E840F1"/>
    <w:rsid w:val="00E8429A"/>
    <w:rsid w:val="00E8457B"/>
    <w:rsid w:val="00E848B9"/>
    <w:rsid w:val="00E84EF4"/>
    <w:rsid w:val="00E8537F"/>
    <w:rsid w:val="00E854CA"/>
    <w:rsid w:val="00E85C3D"/>
    <w:rsid w:val="00E86441"/>
    <w:rsid w:val="00E86516"/>
    <w:rsid w:val="00E866B6"/>
    <w:rsid w:val="00E8670B"/>
    <w:rsid w:val="00E8690D"/>
    <w:rsid w:val="00E8691B"/>
    <w:rsid w:val="00E869F6"/>
    <w:rsid w:val="00E86F89"/>
    <w:rsid w:val="00E873CC"/>
    <w:rsid w:val="00E87564"/>
    <w:rsid w:val="00E87738"/>
    <w:rsid w:val="00E87764"/>
    <w:rsid w:val="00E877AF"/>
    <w:rsid w:val="00E87871"/>
    <w:rsid w:val="00E87E4A"/>
    <w:rsid w:val="00E90097"/>
    <w:rsid w:val="00E902F5"/>
    <w:rsid w:val="00E9073E"/>
    <w:rsid w:val="00E90849"/>
    <w:rsid w:val="00E9088A"/>
    <w:rsid w:val="00E90B60"/>
    <w:rsid w:val="00E90DE1"/>
    <w:rsid w:val="00E91549"/>
    <w:rsid w:val="00E91766"/>
    <w:rsid w:val="00E91BC0"/>
    <w:rsid w:val="00E91E21"/>
    <w:rsid w:val="00E920B4"/>
    <w:rsid w:val="00E92191"/>
    <w:rsid w:val="00E925ED"/>
    <w:rsid w:val="00E92805"/>
    <w:rsid w:val="00E92A20"/>
    <w:rsid w:val="00E92EAD"/>
    <w:rsid w:val="00E93031"/>
    <w:rsid w:val="00E93124"/>
    <w:rsid w:val="00E9314F"/>
    <w:rsid w:val="00E9329C"/>
    <w:rsid w:val="00E93501"/>
    <w:rsid w:val="00E939BC"/>
    <w:rsid w:val="00E93AE5"/>
    <w:rsid w:val="00E93D5F"/>
    <w:rsid w:val="00E93EC4"/>
    <w:rsid w:val="00E93F2E"/>
    <w:rsid w:val="00E93F48"/>
    <w:rsid w:val="00E93FE0"/>
    <w:rsid w:val="00E9400C"/>
    <w:rsid w:val="00E94BAD"/>
    <w:rsid w:val="00E94F5E"/>
    <w:rsid w:val="00E957BB"/>
    <w:rsid w:val="00E9599D"/>
    <w:rsid w:val="00E95A1F"/>
    <w:rsid w:val="00E95A8C"/>
    <w:rsid w:val="00E95BA9"/>
    <w:rsid w:val="00E95F25"/>
    <w:rsid w:val="00E9621F"/>
    <w:rsid w:val="00E9656F"/>
    <w:rsid w:val="00E96639"/>
    <w:rsid w:val="00E96719"/>
    <w:rsid w:val="00E96888"/>
    <w:rsid w:val="00E968DD"/>
    <w:rsid w:val="00E97238"/>
    <w:rsid w:val="00E97371"/>
    <w:rsid w:val="00E97503"/>
    <w:rsid w:val="00E97642"/>
    <w:rsid w:val="00E977C2"/>
    <w:rsid w:val="00E97D3C"/>
    <w:rsid w:val="00EA060F"/>
    <w:rsid w:val="00EA10EA"/>
    <w:rsid w:val="00EA1234"/>
    <w:rsid w:val="00EA130B"/>
    <w:rsid w:val="00EA1515"/>
    <w:rsid w:val="00EA16D6"/>
    <w:rsid w:val="00EA1857"/>
    <w:rsid w:val="00EA209E"/>
    <w:rsid w:val="00EA278D"/>
    <w:rsid w:val="00EA2848"/>
    <w:rsid w:val="00EA2863"/>
    <w:rsid w:val="00EA28BD"/>
    <w:rsid w:val="00EA2AF3"/>
    <w:rsid w:val="00EA2E0E"/>
    <w:rsid w:val="00EA3148"/>
    <w:rsid w:val="00EA3FB7"/>
    <w:rsid w:val="00EA43A4"/>
    <w:rsid w:val="00EA4506"/>
    <w:rsid w:val="00EA4743"/>
    <w:rsid w:val="00EA4C62"/>
    <w:rsid w:val="00EA520F"/>
    <w:rsid w:val="00EA57AE"/>
    <w:rsid w:val="00EA5CA4"/>
    <w:rsid w:val="00EA5DE0"/>
    <w:rsid w:val="00EA61A3"/>
    <w:rsid w:val="00EA664F"/>
    <w:rsid w:val="00EA6D0D"/>
    <w:rsid w:val="00EA7479"/>
    <w:rsid w:val="00EA761C"/>
    <w:rsid w:val="00EA780A"/>
    <w:rsid w:val="00EA7AA2"/>
    <w:rsid w:val="00EA7BD8"/>
    <w:rsid w:val="00EA7CE9"/>
    <w:rsid w:val="00EB063D"/>
    <w:rsid w:val="00EB0814"/>
    <w:rsid w:val="00EB0959"/>
    <w:rsid w:val="00EB09C8"/>
    <w:rsid w:val="00EB0BB3"/>
    <w:rsid w:val="00EB100D"/>
    <w:rsid w:val="00EB1274"/>
    <w:rsid w:val="00EB18F2"/>
    <w:rsid w:val="00EB1B84"/>
    <w:rsid w:val="00EB1C7E"/>
    <w:rsid w:val="00EB1F97"/>
    <w:rsid w:val="00EB21D3"/>
    <w:rsid w:val="00EB27B9"/>
    <w:rsid w:val="00EB2A89"/>
    <w:rsid w:val="00EB3736"/>
    <w:rsid w:val="00EB38C8"/>
    <w:rsid w:val="00EB3CAA"/>
    <w:rsid w:val="00EB4330"/>
    <w:rsid w:val="00EB437B"/>
    <w:rsid w:val="00EB46ED"/>
    <w:rsid w:val="00EB4AE0"/>
    <w:rsid w:val="00EB4C33"/>
    <w:rsid w:val="00EB4CFB"/>
    <w:rsid w:val="00EB4DD4"/>
    <w:rsid w:val="00EB4F3D"/>
    <w:rsid w:val="00EB51D6"/>
    <w:rsid w:val="00EB54C9"/>
    <w:rsid w:val="00EB585A"/>
    <w:rsid w:val="00EB5C48"/>
    <w:rsid w:val="00EB5CDB"/>
    <w:rsid w:val="00EB61C6"/>
    <w:rsid w:val="00EB657E"/>
    <w:rsid w:val="00EB6929"/>
    <w:rsid w:val="00EB6B48"/>
    <w:rsid w:val="00EB6C74"/>
    <w:rsid w:val="00EB6D4D"/>
    <w:rsid w:val="00EB6EA5"/>
    <w:rsid w:val="00EB7119"/>
    <w:rsid w:val="00EB72C4"/>
    <w:rsid w:val="00EB73E9"/>
    <w:rsid w:val="00EB7474"/>
    <w:rsid w:val="00EB76CF"/>
    <w:rsid w:val="00EB78B6"/>
    <w:rsid w:val="00EB790E"/>
    <w:rsid w:val="00EC0450"/>
    <w:rsid w:val="00EC0B62"/>
    <w:rsid w:val="00EC0BCA"/>
    <w:rsid w:val="00EC107F"/>
    <w:rsid w:val="00EC114D"/>
    <w:rsid w:val="00EC1574"/>
    <w:rsid w:val="00EC18E7"/>
    <w:rsid w:val="00EC22C6"/>
    <w:rsid w:val="00EC259E"/>
    <w:rsid w:val="00EC2C50"/>
    <w:rsid w:val="00EC30F6"/>
    <w:rsid w:val="00EC3297"/>
    <w:rsid w:val="00EC3363"/>
    <w:rsid w:val="00EC3394"/>
    <w:rsid w:val="00EC39B7"/>
    <w:rsid w:val="00EC3CC4"/>
    <w:rsid w:val="00EC3F20"/>
    <w:rsid w:val="00EC400A"/>
    <w:rsid w:val="00EC412F"/>
    <w:rsid w:val="00EC455A"/>
    <w:rsid w:val="00EC48D4"/>
    <w:rsid w:val="00EC4956"/>
    <w:rsid w:val="00EC4FE0"/>
    <w:rsid w:val="00EC505A"/>
    <w:rsid w:val="00EC567A"/>
    <w:rsid w:val="00EC5876"/>
    <w:rsid w:val="00EC5E15"/>
    <w:rsid w:val="00EC6030"/>
    <w:rsid w:val="00EC6695"/>
    <w:rsid w:val="00EC688D"/>
    <w:rsid w:val="00EC690B"/>
    <w:rsid w:val="00EC6F00"/>
    <w:rsid w:val="00EC6F0D"/>
    <w:rsid w:val="00EC71E9"/>
    <w:rsid w:val="00EC778D"/>
    <w:rsid w:val="00EC7EDD"/>
    <w:rsid w:val="00EC7F24"/>
    <w:rsid w:val="00ED0430"/>
    <w:rsid w:val="00ED070A"/>
    <w:rsid w:val="00ED0753"/>
    <w:rsid w:val="00ED0810"/>
    <w:rsid w:val="00ED0C8D"/>
    <w:rsid w:val="00ED0DA5"/>
    <w:rsid w:val="00ED11D4"/>
    <w:rsid w:val="00ED121B"/>
    <w:rsid w:val="00ED1395"/>
    <w:rsid w:val="00ED13E3"/>
    <w:rsid w:val="00ED187E"/>
    <w:rsid w:val="00ED1D16"/>
    <w:rsid w:val="00ED1E27"/>
    <w:rsid w:val="00ED23BD"/>
    <w:rsid w:val="00ED257E"/>
    <w:rsid w:val="00ED277B"/>
    <w:rsid w:val="00ED3103"/>
    <w:rsid w:val="00ED4483"/>
    <w:rsid w:val="00ED44FB"/>
    <w:rsid w:val="00ED4534"/>
    <w:rsid w:val="00ED46B1"/>
    <w:rsid w:val="00ED4B62"/>
    <w:rsid w:val="00ED4D49"/>
    <w:rsid w:val="00ED4FC9"/>
    <w:rsid w:val="00ED4FEE"/>
    <w:rsid w:val="00ED5253"/>
    <w:rsid w:val="00ED52B6"/>
    <w:rsid w:val="00ED551A"/>
    <w:rsid w:val="00ED5716"/>
    <w:rsid w:val="00ED5A25"/>
    <w:rsid w:val="00ED5ADB"/>
    <w:rsid w:val="00ED5CC2"/>
    <w:rsid w:val="00ED5D54"/>
    <w:rsid w:val="00ED5E0D"/>
    <w:rsid w:val="00ED5E89"/>
    <w:rsid w:val="00ED5F5C"/>
    <w:rsid w:val="00ED61CD"/>
    <w:rsid w:val="00ED6CB3"/>
    <w:rsid w:val="00ED6DD2"/>
    <w:rsid w:val="00ED7117"/>
    <w:rsid w:val="00ED7170"/>
    <w:rsid w:val="00ED71DA"/>
    <w:rsid w:val="00ED72F1"/>
    <w:rsid w:val="00ED7389"/>
    <w:rsid w:val="00ED7942"/>
    <w:rsid w:val="00EE0096"/>
    <w:rsid w:val="00EE05A4"/>
    <w:rsid w:val="00EE06CD"/>
    <w:rsid w:val="00EE0A37"/>
    <w:rsid w:val="00EE0C67"/>
    <w:rsid w:val="00EE0DC3"/>
    <w:rsid w:val="00EE0E9C"/>
    <w:rsid w:val="00EE151B"/>
    <w:rsid w:val="00EE1AEF"/>
    <w:rsid w:val="00EE1BD5"/>
    <w:rsid w:val="00EE1BF3"/>
    <w:rsid w:val="00EE22C0"/>
    <w:rsid w:val="00EE2300"/>
    <w:rsid w:val="00EE2A6B"/>
    <w:rsid w:val="00EE2A80"/>
    <w:rsid w:val="00EE2C5A"/>
    <w:rsid w:val="00EE2DFD"/>
    <w:rsid w:val="00EE2FAE"/>
    <w:rsid w:val="00EE32D4"/>
    <w:rsid w:val="00EE3758"/>
    <w:rsid w:val="00EE392D"/>
    <w:rsid w:val="00EE3CDC"/>
    <w:rsid w:val="00EE3F97"/>
    <w:rsid w:val="00EE3FA2"/>
    <w:rsid w:val="00EE4EBD"/>
    <w:rsid w:val="00EE5078"/>
    <w:rsid w:val="00EE507E"/>
    <w:rsid w:val="00EE51D7"/>
    <w:rsid w:val="00EE53C5"/>
    <w:rsid w:val="00EE5477"/>
    <w:rsid w:val="00EE56A1"/>
    <w:rsid w:val="00EE5927"/>
    <w:rsid w:val="00EE5C4E"/>
    <w:rsid w:val="00EE5D0E"/>
    <w:rsid w:val="00EE5E2A"/>
    <w:rsid w:val="00EE60A3"/>
    <w:rsid w:val="00EE678C"/>
    <w:rsid w:val="00EE69DB"/>
    <w:rsid w:val="00EE6DF8"/>
    <w:rsid w:val="00EE6EB3"/>
    <w:rsid w:val="00EE6F03"/>
    <w:rsid w:val="00EE7158"/>
    <w:rsid w:val="00EE72D8"/>
    <w:rsid w:val="00EE740F"/>
    <w:rsid w:val="00EE74B4"/>
    <w:rsid w:val="00EE769F"/>
    <w:rsid w:val="00EE77D9"/>
    <w:rsid w:val="00EE79ED"/>
    <w:rsid w:val="00EE7AAF"/>
    <w:rsid w:val="00EE7C12"/>
    <w:rsid w:val="00EE7C71"/>
    <w:rsid w:val="00EE7F1C"/>
    <w:rsid w:val="00EF0044"/>
    <w:rsid w:val="00EF018C"/>
    <w:rsid w:val="00EF02BC"/>
    <w:rsid w:val="00EF02D6"/>
    <w:rsid w:val="00EF045F"/>
    <w:rsid w:val="00EF04F1"/>
    <w:rsid w:val="00EF08A3"/>
    <w:rsid w:val="00EF0B09"/>
    <w:rsid w:val="00EF0D24"/>
    <w:rsid w:val="00EF1064"/>
    <w:rsid w:val="00EF10A5"/>
    <w:rsid w:val="00EF1160"/>
    <w:rsid w:val="00EF1263"/>
    <w:rsid w:val="00EF14D2"/>
    <w:rsid w:val="00EF18A7"/>
    <w:rsid w:val="00EF19DA"/>
    <w:rsid w:val="00EF1C64"/>
    <w:rsid w:val="00EF2340"/>
    <w:rsid w:val="00EF29EE"/>
    <w:rsid w:val="00EF2BF6"/>
    <w:rsid w:val="00EF2C03"/>
    <w:rsid w:val="00EF2F76"/>
    <w:rsid w:val="00EF334A"/>
    <w:rsid w:val="00EF33A9"/>
    <w:rsid w:val="00EF346A"/>
    <w:rsid w:val="00EF3E4B"/>
    <w:rsid w:val="00EF3E66"/>
    <w:rsid w:val="00EF4012"/>
    <w:rsid w:val="00EF406F"/>
    <w:rsid w:val="00EF4283"/>
    <w:rsid w:val="00EF45E5"/>
    <w:rsid w:val="00EF4605"/>
    <w:rsid w:val="00EF4661"/>
    <w:rsid w:val="00EF477D"/>
    <w:rsid w:val="00EF4934"/>
    <w:rsid w:val="00EF4971"/>
    <w:rsid w:val="00EF49B2"/>
    <w:rsid w:val="00EF54BC"/>
    <w:rsid w:val="00EF59F6"/>
    <w:rsid w:val="00EF5DFE"/>
    <w:rsid w:val="00EF5FD1"/>
    <w:rsid w:val="00EF5FE5"/>
    <w:rsid w:val="00EF600C"/>
    <w:rsid w:val="00EF6207"/>
    <w:rsid w:val="00EF622A"/>
    <w:rsid w:val="00EF6AC4"/>
    <w:rsid w:val="00EF6C7D"/>
    <w:rsid w:val="00EF6D74"/>
    <w:rsid w:val="00EF7164"/>
    <w:rsid w:val="00EF7173"/>
    <w:rsid w:val="00EF744D"/>
    <w:rsid w:val="00EF7864"/>
    <w:rsid w:val="00EF7DD3"/>
    <w:rsid w:val="00EF7E6A"/>
    <w:rsid w:val="00F0011B"/>
    <w:rsid w:val="00F003D7"/>
    <w:rsid w:val="00F00490"/>
    <w:rsid w:val="00F0054A"/>
    <w:rsid w:val="00F00589"/>
    <w:rsid w:val="00F006B8"/>
    <w:rsid w:val="00F0089F"/>
    <w:rsid w:val="00F00D3D"/>
    <w:rsid w:val="00F00F0C"/>
    <w:rsid w:val="00F010E9"/>
    <w:rsid w:val="00F011E3"/>
    <w:rsid w:val="00F01371"/>
    <w:rsid w:val="00F01C00"/>
    <w:rsid w:val="00F0208A"/>
    <w:rsid w:val="00F02199"/>
    <w:rsid w:val="00F02AC1"/>
    <w:rsid w:val="00F02C7F"/>
    <w:rsid w:val="00F03204"/>
    <w:rsid w:val="00F035F2"/>
    <w:rsid w:val="00F0394B"/>
    <w:rsid w:val="00F04245"/>
    <w:rsid w:val="00F04360"/>
    <w:rsid w:val="00F052F7"/>
    <w:rsid w:val="00F058BB"/>
    <w:rsid w:val="00F05A2C"/>
    <w:rsid w:val="00F05B1B"/>
    <w:rsid w:val="00F05CF9"/>
    <w:rsid w:val="00F05F0C"/>
    <w:rsid w:val="00F06018"/>
    <w:rsid w:val="00F064A5"/>
    <w:rsid w:val="00F06523"/>
    <w:rsid w:val="00F065D5"/>
    <w:rsid w:val="00F06818"/>
    <w:rsid w:val="00F0688C"/>
    <w:rsid w:val="00F06ACD"/>
    <w:rsid w:val="00F06C64"/>
    <w:rsid w:val="00F06E6C"/>
    <w:rsid w:val="00F07405"/>
    <w:rsid w:val="00F0745A"/>
    <w:rsid w:val="00F07463"/>
    <w:rsid w:val="00F07805"/>
    <w:rsid w:val="00F07D42"/>
    <w:rsid w:val="00F07FA4"/>
    <w:rsid w:val="00F07FA7"/>
    <w:rsid w:val="00F10026"/>
    <w:rsid w:val="00F1027B"/>
    <w:rsid w:val="00F10340"/>
    <w:rsid w:val="00F1035C"/>
    <w:rsid w:val="00F103F7"/>
    <w:rsid w:val="00F104AA"/>
    <w:rsid w:val="00F10AA6"/>
    <w:rsid w:val="00F1122F"/>
    <w:rsid w:val="00F11694"/>
    <w:rsid w:val="00F11D64"/>
    <w:rsid w:val="00F11E34"/>
    <w:rsid w:val="00F12460"/>
    <w:rsid w:val="00F125D8"/>
    <w:rsid w:val="00F1277A"/>
    <w:rsid w:val="00F128EB"/>
    <w:rsid w:val="00F12C1C"/>
    <w:rsid w:val="00F13081"/>
    <w:rsid w:val="00F13238"/>
    <w:rsid w:val="00F13581"/>
    <w:rsid w:val="00F13584"/>
    <w:rsid w:val="00F137DF"/>
    <w:rsid w:val="00F13802"/>
    <w:rsid w:val="00F138E5"/>
    <w:rsid w:val="00F13D3F"/>
    <w:rsid w:val="00F13DAA"/>
    <w:rsid w:val="00F14EEB"/>
    <w:rsid w:val="00F150C1"/>
    <w:rsid w:val="00F15326"/>
    <w:rsid w:val="00F156B6"/>
    <w:rsid w:val="00F156E6"/>
    <w:rsid w:val="00F15A48"/>
    <w:rsid w:val="00F15B48"/>
    <w:rsid w:val="00F15CB6"/>
    <w:rsid w:val="00F15D2D"/>
    <w:rsid w:val="00F163C1"/>
    <w:rsid w:val="00F165BF"/>
    <w:rsid w:val="00F1676E"/>
    <w:rsid w:val="00F1682C"/>
    <w:rsid w:val="00F169AA"/>
    <w:rsid w:val="00F169E2"/>
    <w:rsid w:val="00F16AFE"/>
    <w:rsid w:val="00F173E3"/>
    <w:rsid w:val="00F1746E"/>
    <w:rsid w:val="00F17597"/>
    <w:rsid w:val="00F176F8"/>
    <w:rsid w:val="00F17FB6"/>
    <w:rsid w:val="00F2000E"/>
    <w:rsid w:val="00F2034A"/>
    <w:rsid w:val="00F204F2"/>
    <w:rsid w:val="00F207DA"/>
    <w:rsid w:val="00F20826"/>
    <w:rsid w:val="00F20943"/>
    <w:rsid w:val="00F20B22"/>
    <w:rsid w:val="00F20B2A"/>
    <w:rsid w:val="00F21132"/>
    <w:rsid w:val="00F21284"/>
    <w:rsid w:val="00F21449"/>
    <w:rsid w:val="00F21801"/>
    <w:rsid w:val="00F21B49"/>
    <w:rsid w:val="00F21C36"/>
    <w:rsid w:val="00F21F49"/>
    <w:rsid w:val="00F2265E"/>
    <w:rsid w:val="00F22A4C"/>
    <w:rsid w:val="00F22CE7"/>
    <w:rsid w:val="00F235AB"/>
    <w:rsid w:val="00F23920"/>
    <w:rsid w:val="00F239EA"/>
    <w:rsid w:val="00F23FC0"/>
    <w:rsid w:val="00F249DB"/>
    <w:rsid w:val="00F24F4F"/>
    <w:rsid w:val="00F24F99"/>
    <w:rsid w:val="00F2506D"/>
    <w:rsid w:val="00F25204"/>
    <w:rsid w:val="00F25980"/>
    <w:rsid w:val="00F25C25"/>
    <w:rsid w:val="00F260DA"/>
    <w:rsid w:val="00F26271"/>
    <w:rsid w:val="00F2647B"/>
    <w:rsid w:val="00F264AE"/>
    <w:rsid w:val="00F269C5"/>
    <w:rsid w:val="00F26AAC"/>
    <w:rsid w:val="00F26AD5"/>
    <w:rsid w:val="00F26C4D"/>
    <w:rsid w:val="00F26F3F"/>
    <w:rsid w:val="00F2708F"/>
    <w:rsid w:val="00F2769D"/>
    <w:rsid w:val="00F276F8"/>
    <w:rsid w:val="00F27BF4"/>
    <w:rsid w:val="00F27CB1"/>
    <w:rsid w:val="00F300CB"/>
    <w:rsid w:val="00F30872"/>
    <w:rsid w:val="00F30927"/>
    <w:rsid w:val="00F30940"/>
    <w:rsid w:val="00F30E1B"/>
    <w:rsid w:val="00F30FB8"/>
    <w:rsid w:val="00F317B5"/>
    <w:rsid w:val="00F31857"/>
    <w:rsid w:val="00F31B53"/>
    <w:rsid w:val="00F31DD5"/>
    <w:rsid w:val="00F32847"/>
    <w:rsid w:val="00F32E5B"/>
    <w:rsid w:val="00F32F77"/>
    <w:rsid w:val="00F33160"/>
    <w:rsid w:val="00F335AB"/>
    <w:rsid w:val="00F337CA"/>
    <w:rsid w:val="00F33A76"/>
    <w:rsid w:val="00F33EF8"/>
    <w:rsid w:val="00F340BA"/>
    <w:rsid w:val="00F346AB"/>
    <w:rsid w:val="00F34794"/>
    <w:rsid w:val="00F347B0"/>
    <w:rsid w:val="00F348CD"/>
    <w:rsid w:val="00F34E0D"/>
    <w:rsid w:val="00F35357"/>
    <w:rsid w:val="00F35607"/>
    <w:rsid w:val="00F359FF"/>
    <w:rsid w:val="00F35BFC"/>
    <w:rsid w:val="00F36100"/>
    <w:rsid w:val="00F3682F"/>
    <w:rsid w:val="00F36A5E"/>
    <w:rsid w:val="00F36D8B"/>
    <w:rsid w:val="00F36E3D"/>
    <w:rsid w:val="00F37160"/>
    <w:rsid w:val="00F377EF"/>
    <w:rsid w:val="00F37B54"/>
    <w:rsid w:val="00F37C9B"/>
    <w:rsid w:val="00F37D52"/>
    <w:rsid w:val="00F37EA1"/>
    <w:rsid w:val="00F37F9F"/>
    <w:rsid w:val="00F4006A"/>
    <w:rsid w:val="00F40264"/>
    <w:rsid w:val="00F40539"/>
    <w:rsid w:val="00F4088E"/>
    <w:rsid w:val="00F40A37"/>
    <w:rsid w:val="00F40CDB"/>
    <w:rsid w:val="00F41416"/>
    <w:rsid w:val="00F419CD"/>
    <w:rsid w:val="00F41B83"/>
    <w:rsid w:val="00F41E41"/>
    <w:rsid w:val="00F41F2C"/>
    <w:rsid w:val="00F420F2"/>
    <w:rsid w:val="00F424ED"/>
    <w:rsid w:val="00F4262B"/>
    <w:rsid w:val="00F42671"/>
    <w:rsid w:val="00F42F5A"/>
    <w:rsid w:val="00F432B1"/>
    <w:rsid w:val="00F4330C"/>
    <w:rsid w:val="00F43421"/>
    <w:rsid w:val="00F4345A"/>
    <w:rsid w:val="00F43BE6"/>
    <w:rsid w:val="00F445D4"/>
    <w:rsid w:val="00F44645"/>
    <w:rsid w:val="00F44AF4"/>
    <w:rsid w:val="00F4511D"/>
    <w:rsid w:val="00F45196"/>
    <w:rsid w:val="00F451BD"/>
    <w:rsid w:val="00F455F4"/>
    <w:rsid w:val="00F45658"/>
    <w:rsid w:val="00F45D3E"/>
    <w:rsid w:val="00F462E1"/>
    <w:rsid w:val="00F46A09"/>
    <w:rsid w:val="00F471A2"/>
    <w:rsid w:val="00F4759B"/>
    <w:rsid w:val="00F47683"/>
    <w:rsid w:val="00F47687"/>
    <w:rsid w:val="00F476A3"/>
    <w:rsid w:val="00F47722"/>
    <w:rsid w:val="00F47959"/>
    <w:rsid w:val="00F47A0A"/>
    <w:rsid w:val="00F47F48"/>
    <w:rsid w:val="00F47FEB"/>
    <w:rsid w:val="00F500AE"/>
    <w:rsid w:val="00F502A6"/>
    <w:rsid w:val="00F5048B"/>
    <w:rsid w:val="00F50A28"/>
    <w:rsid w:val="00F50B0B"/>
    <w:rsid w:val="00F50F0D"/>
    <w:rsid w:val="00F5119E"/>
    <w:rsid w:val="00F51465"/>
    <w:rsid w:val="00F514FC"/>
    <w:rsid w:val="00F516D5"/>
    <w:rsid w:val="00F519C3"/>
    <w:rsid w:val="00F51D97"/>
    <w:rsid w:val="00F52090"/>
    <w:rsid w:val="00F5218F"/>
    <w:rsid w:val="00F521E7"/>
    <w:rsid w:val="00F52296"/>
    <w:rsid w:val="00F5235A"/>
    <w:rsid w:val="00F5244B"/>
    <w:rsid w:val="00F5264E"/>
    <w:rsid w:val="00F52AB1"/>
    <w:rsid w:val="00F52FC9"/>
    <w:rsid w:val="00F5324A"/>
    <w:rsid w:val="00F53263"/>
    <w:rsid w:val="00F53514"/>
    <w:rsid w:val="00F53CDD"/>
    <w:rsid w:val="00F54226"/>
    <w:rsid w:val="00F54491"/>
    <w:rsid w:val="00F547BD"/>
    <w:rsid w:val="00F54A9D"/>
    <w:rsid w:val="00F54F35"/>
    <w:rsid w:val="00F551D4"/>
    <w:rsid w:val="00F5566B"/>
    <w:rsid w:val="00F556CF"/>
    <w:rsid w:val="00F55CFE"/>
    <w:rsid w:val="00F55D02"/>
    <w:rsid w:val="00F55DEB"/>
    <w:rsid w:val="00F55E06"/>
    <w:rsid w:val="00F56150"/>
    <w:rsid w:val="00F563FE"/>
    <w:rsid w:val="00F5715F"/>
    <w:rsid w:val="00F573CD"/>
    <w:rsid w:val="00F573F5"/>
    <w:rsid w:val="00F57736"/>
    <w:rsid w:val="00F57868"/>
    <w:rsid w:val="00F57C22"/>
    <w:rsid w:val="00F601EB"/>
    <w:rsid w:val="00F6033F"/>
    <w:rsid w:val="00F6058C"/>
    <w:rsid w:val="00F60696"/>
    <w:rsid w:val="00F606CB"/>
    <w:rsid w:val="00F607AC"/>
    <w:rsid w:val="00F60A90"/>
    <w:rsid w:val="00F60CAB"/>
    <w:rsid w:val="00F616B4"/>
    <w:rsid w:val="00F616F8"/>
    <w:rsid w:val="00F61981"/>
    <w:rsid w:val="00F61EB0"/>
    <w:rsid w:val="00F61F07"/>
    <w:rsid w:val="00F6251C"/>
    <w:rsid w:val="00F6284C"/>
    <w:rsid w:val="00F62889"/>
    <w:rsid w:val="00F62AFA"/>
    <w:rsid w:val="00F63101"/>
    <w:rsid w:val="00F63304"/>
    <w:rsid w:val="00F63336"/>
    <w:rsid w:val="00F6379E"/>
    <w:rsid w:val="00F639EA"/>
    <w:rsid w:val="00F63FEE"/>
    <w:rsid w:val="00F64036"/>
    <w:rsid w:val="00F644D7"/>
    <w:rsid w:val="00F645D9"/>
    <w:rsid w:val="00F646F5"/>
    <w:rsid w:val="00F64DF3"/>
    <w:rsid w:val="00F64E8A"/>
    <w:rsid w:val="00F64EA4"/>
    <w:rsid w:val="00F64F20"/>
    <w:rsid w:val="00F6511E"/>
    <w:rsid w:val="00F65381"/>
    <w:rsid w:val="00F65627"/>
    <w:rsid w:val="00F6563A"/>
    <w:rsid w:val="00F66513"/>
    <w:rsid w:val="00F66A8F"/>
    <w:rsid w:val="00F66BC2"/>
    <w:rsid w:val="00F66FDE"/>
    <w:rsid w:val="00F67008"/>
    <w:rsid w:val="00F67B00"/>
    <w:rsid w:val="00F700AB"/>
    <w:rsid w:val="00F70483"/>
    <w:rsid w:val="00F706AE"/>
    <w:rsid w:val="00F70722"/>
    <w:rsid w:val="00F707C3"/>
    <w:rsid w:val="00F707C8"/>
    <w:rsid w:val="00F7080E"/>
    <w:rsid w:val="00F70914"/>
    <w:rsid w:val="00F70B66"/>
    <w:rsid w:val="00F70E74"/>
    <w:rsid w:val="00F71413"/>
    <w:rsid w:val="00F71B85"/>
    <w:rsid w:val="00F71D8A"/>
    <w:rsid w:val="00F71DEE"/>
    <w:rsid w:val="00F71F92"/>
    <w:rsid w:val="00F7220D"/>
    <w:rsid w:val="00F7279F"/>
    <w:rsid w:val="00F729B9"/>
    <w:rsid w:val="00F72D88"/>
    <w:rsid w:val="00F730F7"/>
    <w:rsid w:val="00F738FC"/>
    <w:rsid w:val="00F73B15"/>
    <w:rsid w:val="00F73D47"/>
    <w:rsid w:val="00F73D97"/>
    <w:rsid w:val="00F74132"/>
    <w:rsid w:val="00F741AE"/>
    <w:rsid w:val="00F74C3C"/>
    <w:rsid w:val="00F75054"/>
    <w:rsid w:val="00F753C1"/>
    <w:rsid w:val="00F75673"/>
    <w:rsid w:val="00F7569A"/>
    <w:rsid w:val="00F7572B"/>
    <w:rsid w:val="00F757EE"/>
    <w:rsid w:val="00F75956"/>
    <w:rsid w:val="00F75C8F"/>
    <w:rsid w:val="00F75D72"/>
    <w:rsid w:val="00F75D80"/>
    <w:rsid w:val="00F75E35"/>
    <w:rsid w:val="00F765C6"/>
    <w:rsid w:val="00F76692"/>
    <w:rsid w:val="00F76998"/>
    <w:rsid w:val="00F769D1"/>
    <w:rsid w:val="00F76D83"/>
    <w:rsid w:val="00F77166"/>
    <w:rsid w:val="00F7739E"/>
    <w:rsid w:val="00F774C4"/>
    <w:rsid w:val="00F7777B"/>
    <w:rsid w:val="00F7787A"/>
    <w:rsid w:val="00F77AD4"/>
    <w:rsid w:val="00F77C72"/>
    <w:rsid w:val="00F77DB0"/>
    <w:rsid w:val="00F77E68"/>
    <w:rsid w:val="00F77ECF"/>
    <w:rsid w:val="00F800BE"/>
    <w:rsid w:val="00F8012F"/>
    <w:rsid w:val="00F80526"/>
    <w:rsid w:val="00F809C8"/>
    <w:rsid w:val="00F80AED"/>
    <w:rsid w:val="00F80C56"/>
    <w:rsid w:val="00F81239"/>
    <w:rsid w:val="00F8144B"/>
    <w:rsid w:val="00F8183F"/>
    <w:rsid w:val="00F819F6"/>
    <w:rsid w:val="00F81A74"/>
    <w:rsid w:val="00F81DEB"/>
    <w:rsid w:val="00F8206B"/>
    <w:rsid w:val="00F82293"/>
    <w:rsid w:val="00F823BE"/>
    <w:rsid w:val="00F82773"/>
    <w:rsid w:val="00F82A49"/>
    <w:rsid w:val="00F83390"/>
    <w:rsid w:val="00F833F4"/>
    <w:rsid w:val="00F8353B"/>
    <w:rsid w:val="00F83584"/>
    <w:rsid w:val="00F83941"/>
    <w:rsid w:val="00F83A1C"/>
    <w:rsid w:val="00F84982"/>
    <w:rsid w:val="00F84A8C"/>
    <w:rsid w:val="00F84D10"/>
    <w:rsid w:val="00F84E5C"/>
    <w:rsid w:val="00F84F32"/>
    <w:rsid w:val="00F85166"/>
    <w:rsid w:val="00F854CD"/>
    <w:rsid w:val="00F85E47"/>
    <w:rsid w:val="00F85FF8"/>
    <w:rsid w:val="00F86037"/>
    <w:rsid w:val="00F86312"/>
    <w:rsid w:val="00F86816"/>
    <w:rsid w:val="00F86AF4"/>
    <w:rsid w:val="00F86ED1"/>
    <w:rsid w:val="00F86FCC"/>
    <w:rsid w:val="00F872E9"/>
    <w:rsid w:val="00F87437"/>
    <w:rsid w:val="00F875DD"/>
    <w:rsid w:val="00F87C6B"/>
    <w:rsid w:val="00F87CC9"/>
    <w:rsid w:val="00F90199"/>
    <w:rsid w:val="00F902ED"/>
    <w:rsid w:val="00F903BC"/>
    <w:rsid w:val="00F907A8"/>
    <w:rsid w:val="00F90ADA"/>
    <w:rsid w:val="00F90B18"/>
    <w:rsid w:val="00F90F5E"/>
    <w:rsid w:val="00F90FAA"/>
    <w:rsid w:val="00F915B9"/>
    <w:rsid w:val="00F9166B"/>
    <w:rsid w:val="00F916AD"/>
    <w:rsid w:val="00F9176A"/>
    <w:rsid w:val="00F919A9"/>
    <w:rsid w:val="00F91A2E"/>
    <w:rsid w:val="00F91B68"/>
    <w:rsid w:val="00F91BE2"/>
    <w:rsid w:val="00F91DF4"/>
    <w:rsid w:val="00F91FC3"/>
    <w:rsid w:val="00F922E1"/>
    <w:rsid w:val="00F92500"/>
    <w:rsid w:val="00F928F4"/>
    <w:rsid w:val="00F928FC"/>
    <w:rsid w:val="00F92DDA"/>
    <w:rsid w:val="00F92E12"/>
    <w:rsid w:val="00F92F54"/>
    <w:rsid w:val="00F933AB"/>
    <w:rsid w:val="00F9347A"/>
    <w:rsid w:val="00F938DA"/>
    <w:rsid w:val="00F939FE"/>
    <w:rsid w:val="00F93A11"/>
    <w:rsid w:val="00F940D2"/>
    <w:rsid w:val="00F9420B"/>
    <w:rsid w:val="00F949CF"/>
    <w:rsid w:val="00F94A60"/>
    <w:rsid w:val="00F950B9"/>
    <w:rsid w:val="00F9541C"/>
    <w:rsid w:val="00F95504"/>
    <w:rsid w:val="00F955B2"/>
    <w:rsid w:val="00F95677"/>
    <w:rsid w:val="00F95BE5"/>
    <w:rsid w:val="00F96131"/>
    <w:rsid w:val="00F963CE"/>
    <w:rsid w:val="00F96505"/>
    <w:rsid w:val="00F9651F"/>
    <w:rsid w:val="00F969A7"/>
    <w:rsid w:val="00F97152"/>
    <w:rsid w:val="00F9721E"/>
    <w:rsid w:val="00F97709"/>
    <w:rsid w:val="00F979EE"/>
    <w:rsid w:val="00F97AD0"/>
    <w:rsid w:val="00F97B4C"/>
    <w:rsid w:val="00F97B83"/>
    <w:rsid w:val="00F97D47"/>
    <w:rsid w:val="00F97E3F"/>
    <w:rsid w:val="00FA0161"/>
    <w:rsid w:val="00FA0575"/>
    <w:rsid w:val="00FA08D8"/>
    <w:rsid w:val="00FA0BB9"/>
    <w:rsid w:val="00FA0ECC"/>
    <w:rsid w:val="00FA10E8"/>
    <w:rsid w:val="00FA11E5"/>
    <w:rsid w:val="00FA1349"/>
    <w:rsid w:val="00FA1534"/>
    <w:rsid w:val="00FA19C3"/>
    <w:rsid w:val="00FA1DE8"/>
    <w:rsid w:val="00FA2109"/>
    <w:rsid w:val="00FA29DC"/>
    <w:rsid w:val="00FA2C13"/>
    <w:rsid w:val="00FA2C36"/>
    <w:rsid w:val="00FA2C6F"/>
    <w:rsid w:val="00FA315E"/>
    <w:rsid w:val="00FA3167"/>
    <w:rsid w:val="00FA3C96"/>
    <w:rsid w:val="00FA3E98"/>
    <w:rsid w:val="00FA4239"/>
    <w:rsid w:val="00FA4386"/>
    <w:rsid w:val="00FA47C7"/>
    <w:rsid w:val="00FA4A73"/>
    <w:rsid w:val="00FA4C6D"/>
    <w:rsid w:val="00FA54E1"/>
    <w:rsid w:val="00FA55C7"/>
    <w:rsid w:val="00FA5647"/>
    <w:rsid w:val="00FA592B"/>
    <w:rsid w:val="00FA5ACB"/>
    <w:rsid w:val="00FA5B24"/>
    <w:rsid w:val="00FA5DCF"/>
    <w:rsid w:val="00FA5F7C"/>
    <w:rsid w:val="00FA62AE"/>
    <w:rsid w:val="00FA6500"/>
    <w:rsid w:val="00FA69EE"/>
    <w:rsid w:val="00FA6AE2"/>
    <w:rsid w:val="00FA6C2A"/>
    <w:rsid w:val="00FA72CC"/>
    <w:rsid w:val="00FA7AE0"/>
    <w:rsid w:val="00FA7F50"/>
    <w:rsid w:val="00FB0597"/>
    <w:rsid w:val="00FB0853"/>
    <w:rsid w:val="00FB09C5"/>
    <w:rsid w:val="00FB0C40"/>
    <w:rsid w:val="00FB16D1"/>
    <w:rsid w:val="00FB17BF"/>
    <w:rsid w:val="00FB186D"/>
    <w:rsid w:val="00FB191A"/>
    <w:rsid w:val="00FB1C4F"/>
    <w:rsid w:val="00FB1E81"/>
    <w:rsid w:val="00FB1F27"/>
    <w:rsid w:val="00FB21BD"/>
    <w:rsid w:val="00FB238F"/>
    <w:rsid w:val="00FB24E0"/>
    <w:rsid w:val="00FB25C9"/>
    <w:rsid w:val="00FB2625"/>
    <w:rsid w:val="00FB2D29"/>
    <w:rsid w:val="00FB2DF8"/>
    <w:rsid w:val="00FB2F8C"/>
    <w:rsid w:val="00FB30B7"/>
    <w:rsid w:val="00FB333E"/>
    <w:rsid w:val="00FB36EF"/>
    <w:rsid w:val="00FB37AE"/>
    <w:rsid w:val="00FB3938"/>
    <w:rsid w:val="00FB3E1E"/>
    <w:rsid w:val="00FB3E2E"/>
    <w:rsid w:val="00FB417F"/>
    <w:rsid w:val="00FB42BC"/>
    <w:rsid w:val="00FB42E3"/>
    <w:rsid w:val="00FB4600"/>
    <w:rsid w:val="00FB4690"/>
    <w:rsid w:val="00FB47CC"/>
    <w:rsid w:val="00FB5735"/>
    <w:rsid w:val="00FB591B"/>
    <w:rsid w:val="00FB6F07"/>
    <w:rsid w:val="00FB6F2C"/>
    <w:rsid w:val="00FB7099"/>
    <w:rsid w:val="00FB70D0"/>
    <w:rsid w:val="00FB781B"/>
    <w:rsid w:val="00FB794B"/>
    <w:rsid w:val="00FB7BF1"/>
    <w:rsid w:val="00FB7F57"/>
    <w:rsid w:val="00FB7F7F"/>
    <w:rsid w:val="00FC00C0"/>
    <w:rsid w:val="00FC0176"/>
    <w:rsid w:val="00FC01EB"/>
    <w:rsid w:val="00FC023B"/>
    <w:rsid w:val="00FC0663"/>
    <w:rsid w:val="00FC0850"/>
    <w:rsid w:val="00FC0993"/>
    <w:rsid w:val="00FC1834"/>
    <w:rsid w:val="00FC1D56"/>
    <w:rsid w:val="00FC231F"/>
    <w:rsid w:val="00FC2523"/>
    <w:rsid w:val="00FC27F7"/>
    <w:rsid w:val="00FC2F72"/>
    <w:rsid w:val="00FC321E"/>
    <w:rsid w:val="00FC3D29"/>
    <w:rsid w:val="00FC40CB"/>
    <w:rsid w:val="00FC453A"/>
    <w:rsid w:val="00FC455C"/>
    <w:rsid w:val="00FC489C"/>
    <w:rsid w:val="00FC4C63"/>
    <w:rsid w:val="00FC4FF4"/>
    <w:rsid w:val="00FC547F"/>
    <w:rsid w:val="00FC54FD"/>
    <w:rsid w:val="00FC58F0"/>
    <w:rsid w:val="00FC5A9E"/>
    <w:rsid w:val="00FC5D69"/>
    <w:rsid w:val="00FC5E27"/>
    <w:rsid w:val="00FC6154"/>
    <w:rsid w:val="00FC61A4"/>
    <w:rsid w:val="00FC672C"/>
    <w:rsid w:val="00FC68C1"/>
    <w:rsid w:val="00FC69AF"/>
    <w:rsid w:val="00FC6B5A"/>
    <w:rsid w:val="00FC6E85"/>
    <w:rsid w:val="00FC71B7"/>
    <w:rsid w:val="00FC735D"/>
    <w:rsid w:val="00FC797F"/>
    <w:rsid w:val="00FD0017"/>
    <w:rsid w:val="00FD0380"/>
    <w:rsid w:val="00FD0581"/>
    <w:rsid w:val="00FD067F"/>
    <w:rsid w:val="00FD06D2"/>
    <w:rsid w:val="00FD0773"/>
    <w:rsid w:val="00FD08D9"/>
    <w:rsid w:val="00FD08FE"/>
    <w:rsid w:val="00FD0914"/>
    <w:rsid w:val="00FD0BB8"/>
    <w:rsid w:val="00FD1403"/>
    <w:rsid w:val="00FD1407"/>
    <w:rsid w:val="00FD1639"/>
    <w:rsid w:val="00FD16C6"/>
    <w:rsid w:val="00FD1727"/>
    <w:rsid w:val="00FD24AC"/>
    <w:rsid w:val="00FD255D"/>
    <w:rsid w:val="00FD25D0"/>
    <w:rsid w:val="00FD25F3"/>
    <w:rsid w:val="00FD2946"/>
    <w:rsid w:val="00FD2C63"/>
    <w:rsid w:val="00FD2D0A"/>
    <w:rsid w:val="00FD33FA"/>
    <w:rsid w:val="00FD3490"/>
    <w:rsid w:val="00FD3900"/>
    <w:rsid w:val="00FD3949"/>
    <w:rsid w:val="00FD3A5E"/>
    <w:rsid w:val="00FD3BF7"/>
    <w:rsid w:val="00FD3DBB"/>
    <w:rsid w:val="00FD43A2"/>
    <w:rsid w:val="00FD43ED"/>
    <w:rsid w:val="00FD4468"/>
    <w:rsid w:val="00FD45B7"/>
    <w:rsid w:val="00FD46A6"/>
    <w:rsid w:val="00FD4964"/>
    <w:rsid w:val="00FD4CD8"/>
    <w:rsid w:val="00FD4DE0"/>
    <w:rsid w:val="00FD4F67"/>
    <w:rsid w:val="00FD513A"/>
    <w:rsid w:val="00FD518A"/>
    <w:rsid w:val="00FD5355"/>
    <w:rsid w:val="00FD5ABF"/>
    <w:rsid w:val="00FD5B0D"/>
    <w:rsid w:val="00FD5E20"/>
    <w:rsid w:val="00FD5F19"/>
    <w:rsid w:val="00FD5F3B"/>
    <w:rsid w:val="00FD6423"/>
    <w:rsid w:val="00FD6501"/>
    <w:rsid w:val="00FD6518"/>
    <w:rsid w:val="00FD66CA"/>
    <w:rsid w:val="00FD6AA0"/>
    <w:rsid w:val="00FD6FCA"/>
    <w:rsid w:val="00FD7039"/>
    <w:rsid w:val="00FD7BF7"/>
    <w:rsid w:val="00FD7BF8"/>
    <w:rsid w:val="00FE02DE"/>
    <w:rsid w:val="00FE06F6"/>
    <w:rsid w:val="00FE0922"/>
    <w:rsid w:val="00FE1100"/>
    <w:rsid w:val="00FE13DB"/>
    <w:rsid w:val="00FE19C0"/>
    <w:rsid w:val="00FE1C18"/>
    <w:rsid w:val="00FE2157"/>
    <w:rsid w:val="00FE24D6"/>
    <w:rsid w:val="00FE2A60"/>
    <w:rsid w:val="00FE2A8F"/>
    <w:rsid w:val="00FE2F63"/>
    <w:rsid w:val="00FE3101"/>
    <w:rsid w:val="00FE3239"/>
    <w:rsid w:val="00FE333F"/>
    <w:rsid w:val="00FE39DE"/>
    <w:rsid w:val="00FE3E5E"/>
    <w:rsid w:val="00FE4063"/>
    <w:rsid w:val="00FE4508"/>
    <w:rsid w:val="00FE4A60"/>
    <w:rsid w:val="00FE4AB4"/>
    <w:rsid w:val="00FE4B83"/>
    <w:rsid w:val="00FE4CA4"/>
    <w:rsid w:val="00FE51A1"/>
    <w:rsid w:val="00FE5218"/>
    <w:rsid w:val="00FE57CB"/>
    <w:rsid w:val="00FE582E"/>
    <w:rsid w:val="00FE58B3"/>
    <w:rsid w:val="00FE58F3"/>
    <w:rsid w:val="00FE5AAF"/>
    <w:rsid w:val="00FE5AF1"/>
    <w:rsid w:val="00FE5DD1"/>
    <w:rsid w:val="00FE602C"/>
    <w:rsid w:val="00FE628C"/>
    <w:rsid w:val="00FE63CC"/>
    <w:rsid w:val="00FE66E8"/>
    <w:rsid w:val="00FE6970"/>
    <w:rsid w:val="00FE6AA1"/>
    <w:rsid w:val="00FE6AB7"/>
    <w:rsid w:val="00FE6C28"/>
    <w:rsid w:val="00FE6C3D"/>
    <w:rsid w:val="00FE6F15"/>
    <w:rsid w:val="00FE7092"/>
    <w:rsid w:val="00FE71BF"/>
    <w:rsid w:val="00FE7601"/>
    <w:rsid w:val="00FE7A29"/>
    <w:rsid w:val="00FE7C3F"/>
    <w:rsid w:val="00FF0321"/>
    <w:rsid w:val="00FF0429"/>
    <w:rsid w:val="00FF06AC"/>
    <w:rsid w:val="00FF0774"/>
    <w:rsid w:val="00FF0784"/>
    <w:rsid w:val="00FF0AFF"/>
    <w:rsid w:val="00FF10D5"/>
    <w:rsid w:val="00FF1259"/>
    <w:rsid w:val="00FF13A7"/>
    <w:rsid w:val="00FF15D7"/>
    <w:rsid w:val="00FF16E1"/>
    <w:rsid w:val="00FF1E19"/>
    <w:rsid w:val="00FF1E67"/>
    <w:rsid w:val="00FF1FE1"/>
    <w:rsid w:val="00FF2185"/>
    <w:rsid w:val="00FF225D"/>
    <w:rsid w:val="00FF250A"/>
    <w:rsid w:val="00FF293C"/>
    <w:rsid w:val="00FF297F"/>
    <w:rsid w:val="00FF2A1A"/>
    <w:rsid w:val="00FF2F33"/>
    <w:rsid w:val="00FF2F6B"/>
    <w:rsid w:val="00FF300F"/>
    <w:rsid w:val="00FF348B"/>
    <w:rsid w:val="00FF3BA3"/>
    <w:rsid w:val="00FF4179"/>
    <w:rsid w:val="00FF4824"/>
    <w:rsid w:val="00FF496A"/>
    <w:rsid w:val="00FF49F7"/>
    <w:rsid w:val="00FF561C"/>
    <w:rsid w:val="00FF5867"/>
    <w:rsid w:val="00FF5C9F"/>
    <w:rsid w:val="00FF62B6"/>
    <w:rsid w:val="00FF64C9"/>
    <w:rsid w:val="00FF67C0"/>
    <w:rsid w:val="00FF6AEA"/>
    <w:rsid w:val="00FF6B12"/>
    <w:rsid w:val="00FF6E45"/>
    <w:rsid w:val="00FF71C8"/>
    <w:rsid w:val="00FF7231"/>
    <w:rsid w:val="00FF72C5"/>
    <w:rsid w:val="00FF79BC"/>
    <w:rsid w:val="00FF7CC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C8350C1-6D2E-471C-883E-E73F9341A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endnote text" w:uiPriority="99"/>
    <w:lsdException w:name="List Bullet" w:uiPriority="99"/>
    <w:lsdException w:name="Title" w:uiPriority="10"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aliases w:val="報告內文"/>
    <w:qFormat/>
    <w:rsid w:val="005B57B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5"/>
    <w:next w:val="a5"/>
    <w:link w:val="11"/>
    <w:uiPriority w:val="9"/>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5"/>
    <w:next w:val="a5"/>
    <w:link w:val="20"/>
    <w:uiPriority w:val="9"/>
    <w:qFormat/>
    <w:rsid w:val="009C369F"/>
    <w:pPr>
      <w:keepNext/>
      <w:spacing w:line="720" w:lineRule="atLeast"/>
      <w:outlineLvl w:val="1"/>
    </w:pPr>
    <w:rPr>
      <w:rFonts w:ascii="Arial" w:eastAsia="新細明體" w:hAnsi="Arial"/>
      <w:b/>
      <w:bCs/>
      <w:sz w:val="48"/>
      <w:szCs w:val="48"/>
    </w:rPr>
  </w:style>
  <w:style w:type="paragraph" w:styleId="3">
    <w:name w:val="heading 3"/>
    <w:basedOn w:val="a5"/>
    <w:next w:val="a5"/>
    <w:link w:val="30"/>
    <w:uiPriority w:val="9"/>
    <w:qFormat/>
    <w:rsid w:val="009C369F"/>
    <w:pPr>
      <w:keepNext/>
      <w:spacing w:line="720" w:lineRule="atLeast"/>
      <w:outlineLvl w:val="2"/>
    </w:pPr>
    <w:rPr>
      <w:rFonts w:ascii="Arial" w:eastAsia="新細明體" w:hAnsi="Arial"/>
      <w:b/>
      <w:bCs/>
      <w:sz w:val="36"/>
      <w:szCs w:val="36"/>
    </w:rPr>
  </w:style>
  <w:style w:type="paragraph" w:styleId="40">
    <w:name w:val="heading 4"/>
    <w:basedOn w:val="a5"/>
    <w:next w:val="a6"/>
    <w:link w:val="41"/>
    <w:qFormat/>
    <w:rsid w:val="00BB7FB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5"/>
    <w:next w:val="a6"/>
    <w:link w:val="50"/>
    <w:qFormat/>
    <w:rsid w:val="00BB7FB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5"/>
    <w:link w:val="60"/>
    <w:qFormat/>
    <w:rsid w:val="00BB7FB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5"/>
    <w:link w:val="70"/>
    <w:qFormat/>
    <w:rsid w:val="00BB7FB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5"/>
    <w:link w:val="80"/>
    <w:qFormat/>
    <w:rsid w:val="00BB7FB8"/>
    <w:pPr>
      <w:kinsoku w:val="0"/>
      <w:spacing w:line="240" w:lineRule="auto"/>
      <w:ind w:leftChars="0" w:left="2790" w:firstLineChars="0" w:hanging="349"/>
      <w:outlineLvl w:val="7"/>
    </w:pPr>
    <w:rPr>
      <w:rFonts w:hAnsi="Arial"/>
      <w:snapToGrid/>
      <w:sz w:val="32"/>
      <w:szCs w:val="36"/>
      <w:lang w:val="x-none" w:eastAsia="x-none"/>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a">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b">
    <w:name w:val="(一)(二)(三)"/>
    <w:basedOn w:val="a5"/>
    <w:link w:val="12"/>
    <w:qFormat/>
    <w:pPr>
      <w:ind w:left="300" w:hangingChars="100" w:hanging="100"/>
    </w:pPr>
  </w:style>
  <w:style w:type="paragraph" w:customStyle="1" w:styleId="ac">
    <w:name w:val="(一)下內文"/>
    <w:basedOn w:val="ab"/>
    <w:link w:val="ad"/>
    <w:pPr>
      <w:adjustRightInd w:val="0"/>
      <w:ind w:leftChars="300" w:firstLineChars="0" w:firstLine="0"/>
    </w:pPr>
  </w:style>
  <w:style w:type="paragraph" w:customStyle="1" w:styleId="123">
    <w:name w:val="1.2.3."/>
    <w:basedOn w:val="ac"/>
    <w:link w:val="1230"/>
    <w:qFormat/>
    <w:pPr>
      <w:adjustRightInd/>
      <w:ind w:left="400" w:hangingChars="100" w:hanging="100"/>
    </w:pPr>
  </w:style>
  <w:style w:type="paragraph" w:customStyle="1" w:styleId="ae">
    <w:name w:val="結論"/>
    <w:basedOn w:val="ac"/>
    <w:link w:val="af"/>
    <w:pPr>
      <w:adjustRightInd/>
      <w:ind w:leftChars="200" w:left="200"/>
    </w:pPr>
  </w:style>
  <w:style w:type="paragraph" w:customStyle="1" w:styleId="af0">
    <w:name w:val="前言內文"/>
    <w:basedOn w:val="a5"/>
    <w:pPr>
      <w:adjustRightInd w:val="0"/>
      <w:ind w:leftChars="0" w:left="0"/>
    </w:pPr>
  </w:style>
  <w:style w:type="paragraph" w:customStyle="1" w:styleId="142">
    <w:name w:val="表格內文(14行高)"/>
    <w:basedOn w:val="af1"/>
    <w:link w:val="143"/>
    <w:qFormat/>
    <w:pPr>
      <w:spacing w:line="280" w:lineRule="exact"/>
      <w:ind w:leftChars="0" w:left="0" w:firstLineChars="0" w:firstLine="0"/>
      <w:jc w:val="left"/>
    </w:pPr>
    <w:rPr>
      <w:sz w:val="24"/>
    </w:rPr>
  </w:style>
  <w:style w:type="paragraph" w:customStyle="1" w:styleId="af2">
    <w:name w:val="報告名稱"/>
    <w:basedOn w:val="a5"/>
    <w:pPr>
      <w:adjustRightInd w:val="0"/>
      <w:ind w:leftChars="0" w:left="0" w:firstLineChars="0" w:firstLine="0"/>
    </w:pPr>
    <w:rPr>
      <w:b/>
      <w:sz w:val="36"/>
    </w:rPr>
  </w:style>
  <w:style w:type="paragraph" w:customStyle="1" w:styleId="144">
    <w:name w:val="第一層(14號字)"/>
    <w:basedOn w:val="16"/>
    <w:link w:val="145"/>
    <w:rsid w:val="0025132B"/>
    <w:rPr>
      <w:sz w:val="28"/>
    </w:rPr>
  </w:style>
  <w:style w:type="paragraph" w:customStyle="1" w:styleId="af3">
    <w:name w:val="姓名及分機"/>
    <w:basedOn w:val="a5"/>
    <w:link w:val="af4"/>
    <w:pPr>
      <w:ind w:leftChars="0" w:left="0" w:firstLineChars="0" w:firstLine="0"/>
      <w:jc w:val="right"/>
    </w:pPr>
    <w:rPr>
      <w:sz w:val="24"/>
    </w:rPr>
  </w:style>
  <w:style w:type="paragraph" w:customStyle="1" w:styleId="af5">
    <w:name w:val="前言(一)(二)(三)"/>
    <w:basedOn w:val="a5"/>
    <w:link w:val="af6"/>
    <w:pPr>
      <w:ind w:leftChars="0" w:left="100" w:hangingChars="100" w:hanging="100"/>
    </w:pPr>
  </w:style>
  <w:style w:type="paragraph" w:customStyle="1" w:styleId="1231">
    <w:name w:val="(1)(2)(3)"/>
    <w:basedOn w:val="a5"/>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Web">
    <w:name w:val="Normal (Web)"/>
    <w:basedOn w:val="a5"/>
    <w:uiPriority w:val="99"/>
    <w:rsid w:val="00CA645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1">
    <w:name w:val="table of figures"/>
    <w:basedOn w:val="a5"/>
    <w:next w:val="a5"/>
    <w:link w:val="af7"/>
    <w:semiHidden/>
    <w:pPr>
      <w:ind w:leftChars="400" w:left="960" w:hangingChars="200" w:hanging="480"/>
    </w:pPr>
  </w:style>
  <w:style w:type="paragraph" w:customStyle="1" w:styleId="21">
    <w:name w:val="(一)下內文縮2"/>
    <w:basedOn w:val="a5"/>
    <w:link w:val="22"/>
    <w:qFormat/>
    <w:pPr>
      <w:adjustRightInd w:val="0"/>
      <w:ind w:leftChars="300" w:left="300"/>
    </w:pPr>
  </w:style>
  <w:style w:type="paragraph" w:styleId="13">
    <w:name w:val="toc 1"/>
    <w:basedOn w:val="a5"/>
    <w:next w:val="a5"/>
    <w:autoRedefine/>
    <w:uiPriority w:val="39"/>
    <w:qFormat/>
    <w:rsid w:val="001467E5"/>
    <w:pPr>
      <w:tabs>
        <w:tab w:val="right" w:leader="hyphen" w:pos="8490"/>
      </w:tabs>
      <w:ind w:leftChars="0" w:left="487" w:hangingChars="200" w:hanging="487"/>
    </w:pPr>
    <w:rPr>
      <w:b/>
      <w:noProof/>
      <w:sz w:val="24"/>
    </w:rPr>
  </w:style>
  <w:style w:type="paragraph" w:styleId="23">
    <w:name w:val="toc 2"/>
    <w:basedOn w:val="a5"/>
    <w:next w:val="a5"/>
    <w:autoRedefine/>
    <w:uiPriority w:val="39"/>
    <w:qFormat/>
    <w:rsid w:val="001467E5"/>
    <w:pPr>
      <w:tabs>
        <w:tab w:val="right" w:leader="hyphen" w:pos="8490"/>
      </w:tabs>
      <w:ind w:leftChars="0" w:left="486" w:rightChars="150" w:right="425" w:hangingChars="200" w:hanging="486"/>
    </w:pPr>
    <w:rPr>
      <w:rFonts w:hAnsi="標楷體" w:cs="細明體"/>
      <w:noProof/>
      <w:sz w:val="24"/>
      <w:szCs w:val="24"/>
    </w:rPr>
  </w:style>
  <w:style w:type="character" w:styleId="af8">
    <w:name w:val="Strong"/>
    <w:uiPriority w:val="22"/>
    <w:qFormat/>
    <w:rsid w:val="00CA6453"/>
    <w:rPr>
      <w:b/>
      <w:bCs/>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5"/>
    <w:link w:val="afa"/>
    <w:uiPriority w:val="99"/>
    <w:rsid w:val="004E77B1"/>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uiPriority w:val="99"/>
    <w:qFormat/>
    <w:rsid w:val="004E77B1"/>
    <w:rPr>
      <w:vertAlign w:val="superscript"/>
    </w:rPr>
  </w:style>
  <w:style w:type="character" w:styleId="afc">
    <w:name w:val="Hyperlink"/>
    <w:uiPriority w:val="99"/>
    <w:rsid w:val="009C369F"/>
    <w:rPr>
      <w:color w:val="0000FF"/>
      <w:u w:val="single"/>
    </w:rPr>
  </w:style>
  <w:style w:type="paragraph" w:customStyle="1" w:styleId="15">
    <w:name w:val="純文字1"/>
    <w:basedOn w:val="a5"/>
    <w:rsid w:val="00A75A54"/>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character" w:styleId="afd">
    <w:name w:val="FollowedHyperlink"/>
    <w:uiPriority w:val="99"/>
    <w:rsid w:val="00A75A54"/>
    <w:rPr>
      <w:color w:val="800080"/>
      <w:u w:val="single"/>
    </w:rPr>
  </w:style>
  <w:style w:type="paragraph" w:customStyle="1" w:styleId="wordline">
    <w:name w:val="word_line"/>
    <w:basedOn w:val="a5"/>
    <w:rsid w:val="00592872"/>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styleId="afe">
    <w:name w:val="header"/>
    <w:basedOn w:val="a5"/>
    <w:link w:val="aff"/>
    <w:uiPriority w:val="99"/>
    <w:rsid w:val="00C41CEF"/>
    <w:pPr>
      <w:tabs>
        <w:tab w:val="center" w:pos="4153"/>
        <w:tab w:val="right" w:pos="8306"/>
      </w:tabs>
      <w:snapToGrid w:val="0"/>
    </w:pPr>
    <w:rPr>
      <w:sz w:val="20"/>
      <w:szCs w:val="20"/>
    </w:rPr>
  </w:style>
  <w:style w:type="character" w:customStyle="1" w:styleId="aff">
    <w:name w:val="頁首 字元"/>
    <w:link w:val="afe"/>
    <w:uiPriority w:val="99"/>
    <w:rsid w:val="00C41CEF"/>
    <w:rPr>
      <w:rFonts w:ascii="標楷體" w:eastAsia="標楷體"/>
      <w:snapToGrid w:val="0"/>
      <w:kern w:val="2"/>
    </w:rPr>
  </w:style>
  <w:style w:type="paragraph" w:styleId="aff0">
    <w:name w:val="footer"/>
    <w:basedOn w:val="a5"/>
    <w:link w:val="aff1"/>
    <w:uiPriority w:val="99"/>
    <w:rsid w:val="00C41CEF"/>
    <w:pPr>
      <w:tabs>
        <w:tab w:val="center" w:pos="4153"/>
        <w:tab w:val="right" w:pos="8306"/>
      </w:tabs>
      <w:snapToGrid w:val="0"/>
    </w:pPr>
    <w:rPr>
      <w:sz w:val="20"/>
      <w:szCs w:val="20"/>
    </w:rPr>
  </w:style>
  <w:style w:type="character" w:customStyle="1" w:styleId="aff1">
    <w:name w:val="頁尾 字元"/>
    <w:link w:val="aff0"/>
    <w:uiPriority w:val="99"/>
    <w:rsid w:val="00C41CEF"/>
    <w:rPr>
      <w:rFonts w:ascii="標楷體" w:eastAsia="標楷體"/>
      <w:snapToGrid w:val="0"/>
      <w:kern w:val="2"/>
    </w:rPr>
  </w:style>
  <w:style w:type="table" w:styleId="aff2">
    <w:name w:val="Table Grid"/>
    <w:basedOn w:val="a8"/>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一)(二)(三) 字元1"/>
    <w:link w:val="ab"/>
    <w:rsid w:val="00AA57D6"/>
    <w:rPr>
      <w:rFonts w:ascii="標楷體" w:eastAsia="標楷體"/>
      <w:snapToGrid w:val="0"/>
      <w:kern w:val="2"/>
      <w:sz w:val="28"/>
      <w:szCs w:val="28"/>
      <w:lang w:val="en-US" w:eastAsia="zh-TW" w:bidi="ar-SA"/>
    </w:rPr>
  </w:style>
  <w:style w:type="paragraph" w:customStyle="1" w:styleId="aff3">
    <w:name w:val="字元 字元 字元 字元 字元 字元 字元 字元 字元 字元 字元 字元 字元 字元 字元"/>
    <w:basedOn w:val="a5"/>
    <w:rsid w:val="00AA57D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字元 字元9 字元 字元9 字元 字元1 字元 字元 字元"/>
    <w:basedOn w:val="a5"/>
    <w:rsid w:val="000E26E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styleId="aff4">
    <w:name w:val="Balloon Text"/>
    <w:basedOn w:val="a5"/>
    <w:link w:val="aff5"/>
    <w:uiPriority w:val="99"/>
    <w:rsid w:val="008C1C2C"/>
    <w:pPr>
      <w:spacing w:line="240" w:lineRule="auto"/>
      <w:ind w:leftChars="0" w:left="0" w:firstLineChars="0" w:firstLine="0"/>
      <w:jc w:val="left"/>
    </w:pPr>
    <w:rPr>
      <w:rFonts w:ascii="Arial" w:eastAsia="新細明體" w:hAnsi="Arial"/>
      <w:snapToGrid/>
      <w:sz w:val="18"/>
      <w:szCs w:val="18"/>
    </w:rPr>
  </w:style>
  <w:style w:type="paragraph" w:customStyle="1" w:styleId="aff6">
    <w:name w:val="一凸排"/>
    <w:autoRedefine/>
    <w:rsid w:val="008C1C2C"/>
    <w:pPr>
      <w:spacing w:line="480" w:lineRule="exact"/>
      <w:outlineLvl w:val="0"/>
    </w:pPr>
    <w:rPr>
      <w:rFonts w:ascii="標楷體" w:eastAsia="標楷體" w:hAnsi="標楷體"/>
      <w:b/>
      <w:kern w:val="2"/>
      <w:sz w:val="28"/>
      <w:szCs w:val="28"/>
    </w:rPr>
  </w:style>
  <w:style w:type="paragraph" w:styleId="aff7">
    <w:name w:val="Normal Indent"/>
    <w:basedOn w:val="a5"/>
    <w:rsid w:val="00257637"/>
    <w:pPr>
      <w:spacing w:line="240" w:lineRule="auto"/>
      <w:ind w:leftChars="0" w:left="480" w:firstLineChars="0" w:firstLine="0"/>
      <w:jc w:val="left"/>
    </w:pPr>
    <w:rPr>
      <w:rFonts w:ascii="Times New Roman" w:eastAsia="新細明體"/>
      <w:snapToGrid/>
      <w:sz w:val="24"/>
      <w:szCs w:val="20"/>
    </w:rPr>
  </w:style>
  <w:style w:type="character" w:customStyle="1" w:styleId="h11">
    <w:name w:val="h11"/>
    <w:rsid w:val="00981043"/>
    <w:rPr>
      <w:b/>
      <w:bCs/>
      <w:color w:val="433230"/>
      <w:sz w:val="24"/>
      <w:szCs w:val="24"/>
    </w:rPr>
  </w:style>
  <w:style w:type="paragraph" w:customStyle="1" w:styleId="71">
    <w:name w:val="字元 字元7 字元"/>
    <w:basedOn w:val="a5"/>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uiPriority w:val="99"/>
    <w:rsid w:val="007F2466"/>
    <w:rPr>
      <w:rFonts w:ascii="標楷體" w:eastAsia="標楷體"/>
      <w:snapToGrid w:val="0"/>
      <w:kern w:val="2"/>
      <w:lang w:val="en-US" w:eastAsia="zh-TW" w:bidi="ar-SA"/>
    </w:rPr>
  </w:style>
  <w:style w:type="character" w:customStyle="1" w:styleId="af7">
    <w:name w:val="圖表目錄 字元"/>
    <w:link w:val="af1"/>
    <w:rsid w:val="00FE6AB7"/>
    <w:rPr>
      <w:rFonts w:ascii="標楷體" w:eastAsia="標楷體"/>
      <w:snapToGrid w:val="0"/>
      <w:kern w:val="2"/>
      <w:sz w:val="28"/>
      <w:szCs w:val="28"/>
      <w:lang w:val="en-US" w:eastAsia="zh-TW" w:bidi="ar-SA"/>
    </w:rPr>
  </w:style>
  <w:style w:type="character" w:customStyle="1" w:styleId="143">
    <w:name w:val="表格內文(14行高) 字元"/>
    <w:link w:val="142"/>
    <w:qFormat/>
    <w:rsid w:val="00FE6AB7"/>
    <w:rPr>
      <w:rFonts w:ascii="標楷體" w:eastAsia="標楷體"/>
      <w:snapToGrid w:val="0"/>
      <w:kern w:val="2"/>
      <w:sz w:val="24"/>
      <w:szCs w:val="28"/>
      <w:lang w:val="en-US" w:eastAsia="zh-TW" w:bidi="ar-SA"/>
    </w:rPr>
  </w:style>
  <w:style w:type="character" w:customStyle="1" w:styleId="af6">
    <w:name w:val="前言(一)(二)(三) 字元"/>
    <w:link w:val="af5"/>
    <w:rsid w:val="00181705"/>
    <w:rPr>
      <w:rFonts w:ascii="標楷體" w:eastAsia="標楷體"/>
      <w:snapToGrid w:val="0"/>
      <w:kern w:val="2"/>
      <w:sz w:val="28"/>
      <w:szCs w:val="28"/>
      <w:lang w:val="en-US" w:eastAsia="zh-TW" w:bidi="ar-SA"/>
    </w:rPr>
  </w:style>
  <w:style w:type="character" w:styleId="aff8">
    <w:name w:val="page number"/>
    <w:basedOn w:val="a7"/>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f9">
    <w:name w:val="Date"/>
    <w:basedOn w:val="a5"/>
    <w:next w:val="a5"/>
    <w:link w:val="affa"/>
    <w:rsid w:val="007318D2"/>
    <w:pPr>
      <w:jc w:val="right"/>
    </w:pPr>
  </w:style>
  <w:style w:type="paragraph" w:styleId="a">
    <w:name w:val="List Bullet"/>
    <w:basedOn w:val="a5"/>
    <w:uiPriority w:val="99"/>
    <w:rsid w:val="00973A8B"/>
    <w:pPr>
      <w:numPr>
        <w:numId w:val="4"/>
      </w:numPr>
      <w:contextualSpacing/>
    </w:pPr>
  </w:style>
  <w:style w:type="paragraph" w:customStyle="1" w:styleId="146">
    <w:name w:val="14"/>
    <w:basedOn w:val="a5"/>
    <w:rsid w:val="008470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5"/>
    <w:link w:val="HTML0"/>
    <w:uiPriority w:val="99"/>
    <w:rsid w:val="00BC2158"/>
    <w:rPr>
      <w:rFonts w:ascii="Courier New" w:hAnsi="Courier New" w:cs="Courier New"/>
      <w:sz w:val="20"/>
      <w:szCs w:val="20"/>
    </w:rPr>
  </w:style>
  <w:style w:type="character" w:customStyle="1" w:styleId="HTML0">
    <w:name w:val="HTML 預設格式 字元"/>
    <w:link w:val="HTML"/>
    <w:uiPriority w:val="99"/>
    <w:rsid w:val="00BC2158"/>
    <w:rPr>
      <w:rFonts w:ascii="Courier New" w:eastAsia="標楷體" w:hAnsi="Courier New" w:cs="Courier New"/>
      <w:snapToGrid w:val="0"/>
      <w:kern w:val="2"/>
    </w:rPr>
  </w:style>
  <w:style w:type="character" w:customStyle="1" w:styleId="160">
    <w:name w:val="第一層(16號字) 字元"/>
    <w:link w:val="16"/>
    <w:rsid w:val="00564DB4"/>
    <w:rPr>
      <w:rFonts w:ascii="標楷體" w:eastAsia="標楷體"/>
      <w:b/>
      <w:snapToGrid w:val="0"/>
      <w:kern w:val="2"/>
      <w:sz w:val="32"/>
    </w:rPr>
  </w:style>
  <w:style w:type="paragraph" w:styleId="affb">
    <w:name w:val="List Paragraph"/>
    <w:basedOn w:val="a5"/>
    <w:uiPriority w:val="34"/>
    <w:qFormat/>
    <w:rsid w:val="00797FC3"/>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D605BD"/>
    <w:rPr>
      <w:rFonts w:ascii="標楷體" w:eastAsia="標楷體"/>
      <w:snapToGrid w:val="0"/>
      <w:kern w:val="2"/>
      <w:sz w:val="24"/>
      <w:szCs w:val="28"/>
    </w:rPr>
  </w:style>
  <w:style w:type="paragraph" w:customStyle="1" w:styleId="17">
    <w:name w:val="表格字1"/>
    <w:basedOn w:val="a5"/>
    <w:rsid w:val="002D549B"/>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character" w:customStyle="1" w:styleId="aff5">
    <w:name w:val="註解方塊文字 字元"/>
    <w:link w:val="aff4"/>
    <w:uiPriority w:val="99"/>
    <w:rsid w:val="00D6120B"/>
    <w:rPr>
      <w:rFonts w:ascii="Arial" w:hAnsi="Arial"/>
      <w:kern w:val="2"/>
      <w:sz w:val="18"/>
      <w:szCs w:val="18"/>
    </w:rPr>
  </w:style>
  <w:style w:type="paragraph" w:styleId="affc">
    <w:name w:val="TOC Heading"/>
    <w:basedOn w:val="10"/>
    <w:next w:val="a5"/>
    <w:uiPriority w:val="39"/>
    <w:unhideWhenUsed/>
    <w:qFormat/>
    <w:rsid w:val="006C2B0E"/>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5"/>
    <w:next w:val="a5"/>
    <w:autoRedefine/>
    <w:uiPriority w:val="39"/>
    <w:qFormat/>
    <w:rsid w:val="003522C7"/>
    <w:pPr>
      <w:tabs>
        <w:tab w:val="right" w:leader="hyphen" w:pos="8494"/>
      </w:tabs>
      <w:ind w:leftChars="103" w:left="598" w:rightChars="150" w:right="425" w:hangingChars="126" w:hanging="306"/>
    </w:pPr>
    <w:rPr>
      <w:rFonts w:hAnsi="標楷體"/>
      <w:noProof/>
      <w:sz w:val="24"/>
      <w:szCs w:val="24"/>
    </w:rPr>
  </w:style>
  <w:style w:type="character" w:customStyle="1" w:styleId="1230">
    <w:name w:val="1.2.3. 字元"/>
    <w:link w:val="123"/>
    <w:rsid w:val="00E17246"/>
    <w:rPr>
      <w:rFonts w:ascii="標楷體" w:eastAsia="標楷體"/>
      <w:snapToGrid w:val="0"/>
      <w:kern w:val="2"/>
      <w:sz w:val="28"/>
      <w:szCs w:val="28"/>
    </w:rPr>
  </w:style>
  <w:style w:type="character" w:customStyle="1" w:styleId="af4">
    <w:name w:val="姓名及分機 字元"/>
    <w:link w:val="af3"/>
    <w:rsid w:val="00D71803"/>
    <w:rPr>
      <w:rFonts w:ascii="標楷體" w:eastAsia="標楷體"/>
      <w:snapToGrid w:val="0"/>
      <w:kern w:val="2"/>
      <w:sz w:val="24"/>
      <w:szCs w:val="28"/>
    </w:rPr>
  </w:style>
  <w:style w:type="character" w:customStyle="1" w:styleId="22">
    <w:name w:val="(一)下內文縮2 字元"/>
    <w:link w:val="21"/>
    <w:qFormat/>
    <w:rsid w:val="00536B26"/>
    <w:rPr>
      <w:rFonts w:ascii="標楷體" w:eastAsia="標楷體"/>
      <w:snapToGrid w:val="0"/>
      <w:kern w:val="2"/>
      <w:sz w:val="28"/>
      <w:szCs w:val="28"/>
    </w:rPr>
  </w:style>
  <w:style w:type="character" w:customStyle="1" w:styleId="41">
    <w:name w:val="標題 4 字元"/>
    <w:link w:val="40"/>
    <w:rsid w:val="00BB7FB8"/>
    <w:rPr>
      <w:rFonts w:ascii="Arial Black" w:hAnsi="Arial Black"/>
      <w:spacing w:val="-2"/>
      <w:kern w:val="28"/>
      <w:sz w:val="18"/>
    </w:rPr>
  </w:style>
  <w:style w:type="character" w:customStyle="1" w:styleId="50">
    <w:name w:val="標題 5 字元"/>
    <w:link w:val="5"/>
    <w:rsid w:val="00BB7FB8"/>
    <w:rPr>
      <w:rFonts w:ascii="Arial Black" w:hAnsi="Arial Black"/>
      <w:spacing w:val="-2"/>
      <w:kern w:val="28"/>
      <w:sz w:val="18"/>
    </w:rPr>
  </w:style>
  <w:style w:type="character" w:customStyle="1" w:styleId="60">
    <w:name w:val="標題 6 字元"/>
    <w:link w:val="6"/>
    <w:rsid w:val="00BB7FB8"/>
    <w:rPr>
      <w:rFonts w:ascii="標楷體" w:eastAsia="標楷體" w:hAnsi="Arial"/>
      <w:kern w:val="2"/>
      <w:sz w:val="32"/>
      <w:szCs w:val="36"/>
      <w:lang w:val="x-none" w:eastAsia="x-none"/>
    </w:rPr>
  </w:style>
  <w:style w:type="character" w:customStyle="1" w:styleId="70">
    <w:name w:val="標題 7 字元"/>
    <w:link w:val="7"/>
    <w:rsid w:val="00BB7FB8"/>
    <w:rPr>
      <w:rFonts w:ascii="標楷體" w:eastAsia="標楷體" w:hAnsi="Arial"/>
      <w:bCs/>
      <w:kern w:val="2"/>
      <w:sz w:val="32"/>
      <w:szCs w:val="36"/>
      <w:lang w:val="x-none" w:eastAsia="x-none"/>
    </w:rPr>
  </w:style>
  <w:style w:type="character" w:customStyle="1" w:styleId="80">
    <w:name w:val="標題 8 字元"/>
    <w:link w:val="8"/>
    <w:rsid w:val="00BB7FB8"/>
    <w:rPr>
      <w:rFonts w:ascii="標楷體" w:eastAsia="標楷體" w:hAnsi="Arial"/>
      <w:kern w:val="2"/>
      <w:sz w:val="32"/>
      <w:szCs w:val="36"/>
      <w:lang w:val="x-none" w:eastAsia="x-none"/>
    </w:rPr>
  </w:style>
  <w:style w:type="character" w:customStyle="1" w:styleId="201">
    <w:name w:val="表格內文(20行高) 字元"/>
    <w:link w:val="200"/>
    <w:rsid w:val="00BB7FB8"/>
    <w:rPr>
      <w:rFonts w:ascii="標楷體" w:eastAsia="標楷體"/>
      <w:snapToGrid w:val="0"/>
      <w:kern w:val="2"/>
      <w:sz w:val="24"/>
      <w:szCs w:val="28"/>
    </w:rPr>
  </w:style>
  <w:style w:type="character" w:customStyle="1" w:styleId="24">
    <w:name w:val="(一)(二)(三) 字元2"/>
    <w:rsid w:val="00BB7FB8"/>
    <w:rPr>
      <w:rFonts w:ascii="標楷體" w:eastAsia="標楷體"/>
      <w:snapToGrid w:val="0"/>
      <w:kern w:val="2"/>
      <w:sz w:val="28"/>
      <w:szCs w:val="28"/>
    </w:rPr>
  </w:style>
  <w:style w:type="character" w:styleId="affd">
    <w:name w:val="Emphasis"/>
    <w:uiPriority w:val="20"/>
    <w:qFormat/>
    <w:rsid w:val="00BB7FB8"/>
    <w:rPr>
      <w:b w:val="0"/>
      <w:bCs w:val="0"/>
      <w:i w:val="0"/>
      <w:iCs w:val="0"/>
      <w:color w:val="DD4B39"/>
    </w:rPr>
  </w:style>
  <w:style w:type="character" w:customStyle="1" w:styleId="st1">
    <w:name w:val="st1"/>
    <w:rsid w:val="00BB7FB8"/>
  </w:style>
  <w:style w:type="character" w:customStyle="1" w:styleId="affe">
    <w:name w:val="(一)(二)(三) 字元"/>
    <w:rsid w:val="00BB7FB8"/>
    <w:rPr>
      <w:rFonts w:ascii="標楷體" w:eastAsia="標楷體"/>
      <w:snapToGrid w:val="0"/>
      <w:kern w:val="2"/>
      <w:sz w:val="28"/>
      <w:szCs w:val="28"/>
    </w:rPr>
  </w:style>
  <w:style w:type="character" w:customStyle="1" w:styleId="11">
    <w:name w:val="標題 1 字元"/>
    <w:link w:val="10"/>
    <w:uiPriority w:val="9"/>
    <w:rsid w:val="00BB7FB8"/>
    <w:rPr>
      <w:rFonts w:ascii="Arial" w:hAnsi="Arial"/>
      <w:b/>
      <w:bCs/>
      <w:snapToGrid w:val="0"/>
      <w:kern w:val="52"/>
      <w:sz w:val="52"/>
      <w:szCs w:val="52"/>
    </w:rPr>
  </w:style>
  <w:style w:type="paragraph" w:customStyle="1" w:styleId="afff">
    <w:name w:val="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d">
    <w:name w:val="(一)下內文 字元"/>
    <w:link w:val="ac"/>
    <w:rsid w:val="00BB7FB8"/>
    <w:rPr>
      <w:rFonts w:ascii="標楷體" w:eastAsia="標楷體"/>
      <w:snapToGrid w:val="0"/>
      <w:kern w:val="2"/>
      <w:sz w:val="28"/>
      <w:szCs w:val="28"/>
    </w:rPr>
  </w:style>
  <w:style w:type="character" w:customStyle="1" w:styleId="1232">
    <w:name w:val="(1)(2)(3) 字元"/>
    <w:link w:val="1231"/>
    <w:locked/>
    <w:rsid w:val="00BB7FB8"/>
    <w:rPr>
      <w:rFonts w:ascii="標楷體" w:eastAsia="標楷體"/>
      <w:snapToGrid w:val="0"/>
      <w:kern w:val="2"/>
      <w:sz w:val="28"/>
      <w:szCs w:val="28"/>
    </w:rPr>
  </w:style>
  <w:style w:type="paragraph" w:customStyle="1" w:styleId="18">
    <w:name w:val="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w:basedOn w:val="a5"/>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BB7FB8"/>
    <w:rPr>
      <w:rFonts w:ascii="標楷體" w:eastAsia="標楷體"/>
      <w:snapToGrid w:val="0"/>
      <w:kern w:val="2"/>
      <w:sz w:val="24"/>
      <w:szCs w:val="28"/>
      <w:lang w:val="en-US" w:eastAsia="zh-TW" w:bidi="ar-SA"/>
    </w:rPr>
  </w:style>
  <w:style w:type="character" w:customStyle="1" w:styleId="148">
    <w:name w:val="第二層(14號字) 字元"/>
    <w:rsid w:val="00BB7FB8"/>
    <w:rPr>
      <w:rFonts w:ascii="標楷體" w:eastAsia="標楷體"/>
      <w:b/>
      <w:snapToGrid w:val="0"/>
      <w:kern w:val="2"/>
      <w:sz w:val="28"/>
      <w:lang w:val="en-US" w:eastAsia="zh-TW" w:bidi="ar-SA"/>
    </w:rPr>
  </w:style>
  <w:style w:type="character" w:customStyle="1" w:styleId="2010">
    <w:name w:val="表格內文(20行高) 字元1"/>
    <w:rsid w:val="00BB7FB8"/>
    <w:rPr>
      <w:rFonts w:ascii="標楷體" w:eastAsia="標楷體"/>
      <w:snapToGrid w:val="0"/>
      <w:kern w:val="2"/>
      <w:sz w:val="24"/>
      <w:szCs w:val="28"/>
      <w:lang w:val="en-US" w:eastAsia="zh-TW" w:bidi="ar-SA"/>
    </w:rPr>
  </w:style>
  <w:style w:type="character" w:customStyle="1" w:styleId="32">
    <w:name w:val="字元3"/>
    <w:rsid w:val="00BB7FB8"/>
    <w:rPr>
      <w:rFonts w:eastAsia="標楷體"/>
      <w:snapToGrid w:val="0"/>
      <w:kern w:val="2"/>
    </w:rPr>
  </w:style>
  <w:style w:type="character" w:customStyle="1" w:styleId="42">
    <w:name w:val="字元4"/>
    <w:semiHidden/>
    <w:rsid w:val="00BB7FB8"/>
    <w:rPr>
      <w:rFonts w:ascii="標楷體" w:eastAsia="標楷體"/>
      <w:snapToGrid w:val="0"/>
      <w:kern w:val="2"/>
    </w:rPr>
  </w:style>
  <w:style w:type="paragraph" w:customStyle="1" w:styleId="DocumentLabel">
    <w:name w:val="Document Label"/>
    <w:basedOn w:val="a5"/>
    <w:rsid w:val="00BB7FB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25">
    <w:name w:val="字元 字元2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註腳樣式1"/>
    <w:basedOn w:val="af9"/>
    <w:rsid w:val="00BB7FB8"/>
    <w:pPr>
      <w:spacing w:line="400" w:lineRule="exact"/>
      <w:ind w:leftChars="10" w:left="673" w:hangingChars="265" w:hanging="645"/>
      <w:jc w:val="both"/>
    </w:pPr>
    <w:rPr>
      <w:sz w:val="24"/>
      <w:szCs w:val="24"/>
    </w:rPr>
  </w:style>
  <w:style w:type="paragraph" w:customStyle="1" w:styleId="1b">
    <w:name w:val="註腳樣式樣式1"/>
    <w:basedOn w:val="af9"/>
    <w:rsid w:val="00BB7FB8"/>
    <w:pPr>
      <w:spacing w:line="400" w:lineRule="exact"/>
      <w:ind w:leftChars="10" w:left="673" w:hangingChars="265" w:hanging="645"/>
      <w:jc w:val="both"/>
    </w:pPr>
    <w:rPr>
      <w:sz w:val="24"/>
      <w:szCs w:val="24"/>
    </w:rPr>
  </w:style>
  <w:style w:type="character" w:customStyle="1" w:styleId="af">
    <w:name w:val="結論 字元"/>
    <w:link w:val="ae"/>
    <w:rsid w:val="00BB7FB8"/>
    <w:rPr>
      <w:rFonts w:ascii="標楷體" w:eastAsia="標楷體"/>
      <w:snapToGrid w:val="0"/>
      <w:kern w:val="2"/>
      <w:sz w:val="28"/>
      <w:szCs w:val="28"/>
    </w:rPr>
  </w:style>
  <w:style w:type="character" w:customStyle="1" w:styleId="20">
    <w:name w:val="標題 2 字元"/>
    <w:link w:val="2"/>
    <w:uiPriority w:val="9"/>
    <w:rsid w:val="00BB7FB8"/>
    <w:rPr>
      <w:rFonts w:ascii="Arial" w:hAnsi="Arial"/>
      <w:b/>
      <w:bCs/>
      <w:snapToGrid w:val="0"/>
      <w:kern w:val="2"/>
      <w:sz w:val="48"/>
      <w:szCs w:val="48"/>
    </w:rPr>
  </w:style>
  <w:style w:type="character" w:customStyle="1" w:styleId="30">
    <w:name w:val="標題 3 字元"/>
    <w:link w:val="3"/>
    <w:uiPriority w:val="9"/>
    <w:rsid w:val="00BB7FB8"/>
    <w:rPr>
      <w:rFonts w:ascii="Arial" w:hAnsi="Arial"/>
      <w:b/>
      <w:bCs/>
      <w:snapToGrid w:val="0"/>
      <w:kern w:val="2"/>
      <w:sz w:val="36"/>
      <w:szCs w:val="36"/>
    </w:rPr>
  </w:style>
  <w:style w:type="paragraph" w:customStyle="1" w:styleId="bigf">
    <w:name w:val="bigf"/>
    <w:basedOn w:val="a5"/>
    <w:rsid w:val="00BB7FB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B7FB8"/>
    <w:rPr>
      <w:rFonts w:ascii="Arial" w:hAnsi="Arial" w:cs="Arial" w:hint="default"/>
      <w:sz w:val="16"/>
      <w:szCs w:val="16"/>
    </w:rPr>
  </w:style>
  <w:style w:type="character" w:customStyle="1" w:styleId="txt24rb1">
    <w:name w:val="txt24rb1"/>
    <w:rsid w:val="00BB7FB8"/>
    <w:rPr>
      <w:b/>
      <w:bCs/>
      <w:color w:val="E5180D"/>
      <w:sz w:val="24"/>
      <w:szCs w:val="24"/>
    </w:rPr>
  </w:style>
  <w:style w:type="character" w:customStyle="1" w:styleId="txt131">
    <w:name w:val="txt131"/>
    <w:rsid w:val="00BB7FB8"/>
    <w:rPr>
      <w:rFonts w:ascii="sөũ" w:hAnsi="sөũ" w:hint="default"/>
      <w:sz w:val="13"/>
      <w:szCs w:val="13"/>
    </w:rPr>
  </w:style>
  <w:style w:type="character" w:customStyle="1" w:styleId="txt151">
    <w:name w:val="txt151"/>
    <w:rsid w:val="00BB7FB8"/>
    <w:rPr>
      <w:rFonts w:ascii="sөũ" w:hAnsi="sөũ" w:hint="default"/>
      <w:sz w:val="15"/>
      <w:szCs w:val="15"/>
    </w:rPr>
  </w:style>
  <w:style w:type="character" w:customStyle="1" w:styleId="15pxtext081">
    <w:name w:val="15px_text_081"/>
    <w:rsid w:val="00BB7FB8"/>
    <w:rPr>
      <w:color w:val="272727"/>
      <w:spacing w:val="15"/>
      <w:sz w:val="23"/>
      <w:szCs w:val="23"/>
    </w:rPr>
  </w:style>
  <w:style w:type="paragraph" w:styleId="afff2">
    <w:name w:val="Body Text Indent"/>
    <w:basedOn w:val="a5"/>
    <w:link w:val="afff3"/>
    <w:uiPriority w:val="99"/>
    <w:rsid w:val="00BB7FB8"/>
    <w:pPr>
      <w:spacing w:line="240" w:lineRule="auto"/>
      <w:ind w:leftChars="0" w:left="703" w:firstLineChars="0" w:firstLine="851"/>
    </w:pPr>
    <w:rPr>
      <w:rFonts w:hAnsi="Courier New"/>
      <w:snapToGrid/>
      <w:spacing w:val="32"/>
      <w:sz w:val="32"/>
      <w:szCs w:val="20"/>
    </w:rPr>
  </w:style>
  <w:style w:type="character" w:customStyle="1" w:styleId="afff3">
    <w:name w:val="本文縮排 字元"/>
    <w:link w:val="afff2"/>
    <w:uiPriority w:val="99"/>
    <w:rsid w:val="00BB7FB8"/>
    <w:rPr>
      <w:rFonts w:ascii="標楷體" w:eastAsia="標楷體" w:hAnsi="Courier New"/>
      <w:spacing w:val="32"/>
      <w:kern w:val="2"/>
      <w:sz w:val="32"/>
    </w:rPr>
  </w:style>
  <w:style w:type="paragraph" w:customStyle="1" w:styleId="a3">
    <w:name w:val="分項段落"/>
    <w:basedOn w:val="a5"/>
    <w:rsid w:val="00BB7FB8"/>
    <w:pPr>
      <w:widowControl/>
      <w:numPr>
        <w:numId w:val="5"/>
      </w:numPr>
      <w:wordWrap w:val="0"/>
      <w:snapToGrid w:val="0"/>
      <w:spacing w:line="240" w:lineRule="auto"/>
      <w:ind w:leftChars="0" w:left="0" w:firstLineChars="0" w:firstLine="0"/>
      <w:textAlignment w:val="baseline"/>
    </w:pPr>
    <w:rPr>
      <w:rFonts w:ascii="Times New Roman"/>
      <w:noProof/>
      <w:snapToGrid/>
      <w:kern w:val="0"/>
      <w:sz w:val="32"/>
      <w:szCs w:val="20"/>
    </w:rPr>
  </w:style>
  <w:style w:type="character" w:customStyle="1" w:styleId="affa">
    <w:name w:val="日期 字元"/>
    <w:link w:val="aff9"/>
    <w:rsid w:val="00BB7FB8"/>
    <w:rPr>
      <w:rFonts w:ascii="標楷體" w:eastAsia="標楷體"/>
      <w:snapToGrid w:val="0"/>
      <w:kern w:val="2"/>
      <w:sz w:val="28"/>
      <w:szCs w:val="28"/>
    </w:rPr>
  </w:style>
  <w:style w:type="paragraph" w:customStyle="1" w:styleId="afff4">
    <w:name w:val="公文(後續會稿單位)"/>
    <w:basedOn w:val="a5"/>
    <w:rsid w:val="00BB7FB8"/>
    <w:pPr>
      <w:spacing w:line="240" w:lineRule="auto"/>
      <w:ind w:leftChars="500" w:left="1200" w:firstLineChars="0" w:firstLine="0"/>
    </w:pPr>
    <w:rPr>
      <w:rFonts w:hAnsi="標楷體"/>
      <w:snapToGrid/>
      <w:sz w:val="24"/>
      <w:szCs w:val="24"/>
    </w:rPr>
  </w:style>
  <w:style w:type="character" w:customStyle="1" w:styleId="1c">
    <w:name w:val="結論 字元1"/>
    <w:rsid w:val="00BB7FB8"/>
    <w:rPr>
      <w:rFonts w:ascii="標楷體" w:eastAsia="標楷體"/>
      <w:snapToGrid w:val="0"/>
      <w:kern w:val="2"/>
      <w:sz w:val="28"/>
      <w:szCs w:val="28"/>
      <w:lang w:val="en-US" w:eastAsia="zh-TW" w:bidi="ar-SA"/>
    </w:rPr>
  </w:style>
  <w:style w:type="paragraph" w:customStyle="1" w:styleId="51">
    <w:name w:val="字元 字元5"/>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公文(後續段落_主旨)"/>
    <w:basedOn w:val="a5"/>
    <w:rsid w:val="00BB7FB8"/>
    <w:pPr>
      <w:widowControl/>
      <w:ind w:leftChars="0" w:left="0" w:firstLineChars="0" w:firstLine="0"/>
      <w:textAlignment w:val="baseline"/>
    </w:pPr>
    <w:rPr>
      <w:rFonts w:ascii="Times New Roman"/>
      <w:noProof/>
      <w:snapToGrid/>
      <w:kern w:val="0"/>
      <w:sz w:val="32"/>
      <w:szCs w:val="20"/>
      <w:lang w:bidi="he-IL"/>
    </w:rPr>
  </w:style>
  <w:style w:type="paragraph" w:customStyle="1" w:styleId="afff6">
    <w:name w:val="公文(後續段落)"/>
    <w:basedOn w:val="a5"/>
    <w:rsid w:val="00BB7FB8"/>
    <w:pPr>
      <w:ind w:leftChars="0" w:left="317" w:firstLineChars="0" w:firstLine="0"/>
      <w:jc w:val="left"/>
    </w:pPr>
    <w:rPr>
      <w:rFonts w:ascii="Times New Roman"/>
      <w:snapToGrid/>
      <w:sz w:val="32"/>
      <w:szCs w:val="24"/>
    </w:rPr>
  </w:style>
  <w:style w:type="paragraph" w:customStyle="1" w:styleId="6-0">
    <w:name w:val="6-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7">
    <w:name w:val="文_(一)"/>
    <w:basedOn w:val="a5"/>
    <w:autoRedefine/>
    <w:rsid w:val="00BB7FB8"/>
    <w:pPr>
      <w:topLinePunct/>
      <w:snapToGrid w:val="0"/>
      <w:spacing w:line="300" w:lineRule="auto"/>
      <w:ind w:leftChars="75" w:left="180" w:firstLineChars="192" w:firstLine="538"/>
    </w:pPr>
    <w:rPr>
      <w:rFonts w:hAnsi="標楷體" w:cs="Arial"/>
      <w:kern w:val="0"/>
    </w:rPr>
  </w:style>
  <w:style w:type="paragraph" w:customStyle="1" w:styleId="1d">
    <w:name w:val="1"/>
    <w:basedOn w:val="a5"/>
    <w:rsid w:val="00BB7FB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1e">
    <w:name w:val="無清單1"/>
    <w:next w:val="a9"/>
    <w:semiHidden/>
    <w:unhideWhenUsed/>
    <w:rsid w:val="00BB7FB8"/>
  </w:style>
  <w:style w:type="numbering" w:customStyle="1" w:styleId="26">
    <w:name w:val="無清單2"/>
    <w:next w:val="a9"/>
    <w:semiHidden/>
    <w:rsid w:val="00BB7FB8"/>
  </w:style>
  <w:style w:type="character" w:customStyle="1" w:styleId="Slogan">
    <w:name w:val="Slogan"/>
    <w:rsid w:val="00BB7FB8"/>
    <w:rPr>
      <w:rFonts w:ascii="Arial Black" w:hAnsi="Arial Black"/>
      <w:spacing w:val="-10"/>
      <w:position w:val="2"/>
      <w:sz w:val="19"/>
    </w:rPr>
  </w:style>
  <w:style w:type="paragraph" w:customStyle="1" w:styleId="Logo">
    <w:name w:val="Logo"/>
    <w:basedOn w:val="a5"/>
    <w:rsid w:val="00BB7FB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8">
    <w:name w:val="envelope return"/>
    <w:basedOn w:val="a5"/>
    <w:rsid w:val="00BB7FB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9">
    <w:name w:val="Title"/>
    <w:basedOn w:val="a5"/>
    <w:link w:val="afffa"/>
    <w:uiPriority w:val="10"/>
    <w:qFormat/>
    <w:rsid w:val="00BB7FB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a">
    <w:name w:val="標題 字元"/>
    <w:link w:val="afff9"/>
    <w:uiPriority w:val="10"/>
    <w:rsid w:val="00BB7FB8"/>
    <w:rPr>
      <w:rFonts w:ascii="Arial" w:hAnsi="Arial"/>
      <w:b/>
      <w:spacing w:val="-5"/>
      <w:sz w:val="32"/>
    </w:rPr>
  </w:style>
  <w:style w:type="paragraph" w:styleId="afffb">
    <w:name w:val="Signature"/>
    <w:basedOn w:val="a5"/>
    <w:link w:val="afffc"/>
    <w:rsid w:val="00BB7FB8"/>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c">
    <w:name w:val="簽名 字元"/>
    <w:link w:val="afffb"/>
    <w:rsid w:val="00BB7FB8"/>
    <w:rPr>
      <w:spacing w:val="-5"/>
      <w:sz w:val="18"/>
    </w:rPr>
  </w:style>
  <w:style w:type="paragraph" w:styleId="afffd">
    <w:name w:val="Message Header"/>
    <w:basedOn w:val="a6"/>
    <w:link w:val="afffe"/>
    <w:rsid w:val="00BB7FB8"/>
    <w:pPr>
      <w:keepLines/>
      <w:tabs>
        <w:tab w:val="left" w:pos="720"/>
        <w:tab w:val="left" w:pos="4320"/>
        <w:tab w:val="left" w:pos="5040"/>
        <w:tab w:val="right" w:pos="8640"/>
      </w:tabs>
      <w:spacing w:after="40" w:line="440" w:lineRule="atLeast"/>
      <w:ind w:left="720" w:hanging="720"/>
      <w:jc w:val="left"/>
    </w:pPr>
  </w:style>
  <w:style w:type="character" w:customStyle="1" w:styleId="afffe">
    <w:name w:val="訊息欄位名稱 字元"/>
    <w:link w:val="afffd"/>
    <w:rsid w:val="00BB7FB8"/>
    <w:rPr>
      <w:rFonts w:ascii="Arial" w:hAnsi="Arial"/>
      <w:spacing w:val="-5"/>
      <w:sz w:val="18"/>
      <w:lang w:val="x-none" w:eastAsia="x-none"/>
    </w:rPr>
  </w:style>
  <w:style w:type="paragraph" w:styleId="a6">
    <w:name w:val="Body Text"/>
    <w:aliases w:val="本文 字元 字元 字元,本文 字元 字元"/>
    <w:basedOn w:val="a5"/>
    <w:link w:val="affff"/>
    <w:rsid w:val="00BB7FB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
    <w:name w:val="本文 字元"/>
    <w:aliases w:val="本文 字元 字元 字元 字元1,本文 字元 字元 字元2"/>
    <w:link w:val="a6"/>
    <w:rsid w:val="00BB7FB8"/>
    <w:rPr>
      <w:rFonts w:ascii="Arial" w:hAnsi="Arial"/>
      <w:spacing w:val="-5"/>
      <w:sz w:val="18"/>
      <w:lang w:val="x-none" w:eastAsia="x-none"/>
    </w:rPr>
  </w:style>
  <w:style w:type="character" w:customStyle="1" w:styleId="Checkbox">
    <w:name w:val="Checkbox"/>
    <w:rsid w:val="00BB7FB8"/>
    <w:rPr>
      <w:rFonts w:ascii="Times New Roman" w:hAnsi="Times New Roman"/>
      <w:sz w:val="22"/>
    </w:rPr>
  </w:style>
  <w:style w:type="paragraph" w:customStyle="1" w:styleId="CompanyName">
    <w:name w:val="Company Name"/>
    <w:basedOn w:val="a5"/>
    <w:rsid w:val="00BB7FB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6"/>
    <w:rsid w:val="00BB7FB8"/>
    <w:pPr>
      <w:keepLines/>
      <w:tabs>
        <w:tab w:val="center" w:pos="0"/>
        <w:tab w:val="right" w:pos="4320"/>
      </w:tabs>
      <w:spacing w:after="0"/>
    </w:pPr>
  </w:style>
  <w:style w:type="paragraph" w:customStyle="1" w:styleId="HeadingBase">
    <w:name w:val="Heading Base"/>
    <w:basedOn w:val="a6"/>
    <w:next w:val="a6"/>
    <w:rsid w:val="00BB7FB8"/>
    <w:pPr>
      <w:keepNext/>
      <w:keepLines/>
      <w:spacing w:after="0"/>
      <w:jc w:val="left"/>
    </w:pPr>
    <w:rPr>
      <w:rFonts w:ascii="Arial Black" w:hAnsi="Arial Black"/>
      <w:spacing w:val="-10"/>
      <w:kern w:val="28"/>
    </w:rPr>
  </w:style>
  <w:style w:type="paragraph" w:customStyle="1" w:styleId="MessageHeaderFirst">
    <w:name w:val="Message Header First"/>
    <w:basedOn w:val="afffd"/>
    <w:next w:val="afffd"/>
    <w:rsid w:val="00BB7FB8"/>
  </w:style>
  <w:style w:type="character" w:customStyle="1" w:styleId="MessageHeaderLabel">
    <w:name w:val="Message Header Label"/>
    <w:rsid w:val="00BB7FB8"/>
    <w:rPr>
      <w:rFonts w:ascii="Arial Black" w:hAnsi="Arial Black"/>
      <w:sz w:val="18"/>
    </w:rPr>
  </w:style>
  <w:style w:type="paragraph" w:customStyle="1" w:styleId="MessageHeaderLast">
    <w:name w:val="Message Header Last"/>
    <w:basedOn w:val="afffd"/>
    <w:next w:val="a6"/>
    <w:rsid w:val="00BB7FB8"/>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5"/>
    <w:rsid w:val="00BB7FB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5"/>
    <w:next w:val="a5"/>
    <w:rsid w:val="00BB7FB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0">
    <w:name w:val="章戳"/>
    <w:basedOn w:val="a5"/>
    <w:rsid w:val="00BB7FB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5"/>
    <w:link w:val="28"/>
    <w:rsid w:val="00BB7FB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8">
    <w:name w:val="本文縮排 2 字元"/>
    <w:link w:val="27"/>
    <w:rsid w:val="00BB7FB8"/>
    <w:rPr>
      <w:rFonts w:ascii="標楷體" w:eastAsia="標楷體"/>
      <w:b/>
      <w:spacing w:val="30"/>
      <w:sz w:val="32"/>
    </w:rPr>
  </w:style>
  <w:style w:type="table" w:customStyle="1" w:styleId="1f">
    <w:name w:val="表格格線1"/>
    <w:basedOn w:val="a8"/>
    <w:next w:val="aff2"/>
    <w:rsid w:val="00BB7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第二層"/>
    <w:basedOn w:val="a5"/>
    <w:rsid w:val="00BB7FB8"/>
    <w:pPr>
      <w:spacing w:line="240" w:lineRule="auto"/>
      <w:ind w:leftChars="0" w:left="0" w:firstLineChars="0" w:firstLine="0"/>
      <w:jc w:val="left"/>
    </w:pPr>
    <w:rPr>
      <w:rFonts w:ascii="Times New Roman" w:eastAsia="新細明體"/>
      <w:snapToGrid/>
      <w:szCs w:val="24"/>
    </w:rPr>
  </w:style>
  <w:style w:type="paragraph" w:customStyle="1" w:styleId="1f0">
    <w:name w:val="字元 字元1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3">
    <w:name w:val="字元 字元4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1">
    <w:name w:val="1 字元 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8"/>
    <w:next w:val="aff2"/>
    <w:uiPriority w:val="59"/>
    <w:rsid w:val="00BB7FB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表頭"/>
    <w:basedOn w:val="a5"/>
    <w:rsid w:val="00BB7FB8"/>
    <w:pPr>
      <w:spacing w:line="240" w:lineRule="auto"/>
      <w:ind w:leftChars="0" w:left="0" w:firstLineChars="0" w:firstLine="0"/>
      <w:jc w:val="center"/>
    </w:pPr>
    <w:rPr>
      <w:rFonts w:ascii="Times New Roman"/>
      <w:snapToGrid/>
      <w:sz w:val="24"/>
      <w:szCs w:val="24"/>
    </w:rPr>
  </w:style>
  <w:style w:type="paragraph" w:customStyle="1" w:styleId="a1">
    <w:name w:val="表樣式"/>
    <w:basedOn w:val="a5"/>
    <w:next w:val="a5"/>
    <w:rsid w:val="00BB7FB8"/>
    <w:pPr>
      <w:numPr>
        <w:numId w:val="6"/>
      </w:numPr>
      <w:spacing w:line="240" w:lineRule="auto"/>
      <w:ind w:leftChars="0" w:left="0" w:firstLineChars="0" w:firstLine="0"/>
    </w:pPr>
    <w:rPr>
      <w:snapToGrid/>
      <w:kern w:val="0"/>
      <w:sz w:val="32"/>
      <w:szCs w:val="20"/>
    </w:rPr>
  </w:style>
  <w:style w:type="paragraph" w:styleId="52">
    <w:name w:val="toc 5"/>
    <w:basedOn w:val="a5"/>
    <w:next w:val="a5"/>
    <w:autoRedefine/>
    <w:rsid w:val="00BB7FB8"/>
    <w:pPr>
      <w:spacing w:line="240" w:lineRule="auto"/>
      <w:ind w:leftChars="400" w:left="600" w:rightChars="200" w:right="200" w:hangingChars="200" w:hanging="200"/>
      <w:jc w:val="left"/>
    </w:pPr>
    <w:rPr>
      <w:snapToGrid/>
      <w:sz w:val="32"/>
      <w:szCs w:val="20"/>
    </w:rPr>
  </w:style>
  <w:style w:type="paragraph" w:customStyle="1" w:styleId="affff4">
    <w:name w:val="a"/>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a">
    <w:name w:val="2"/>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2">
    <w:name w:val="註腳文字 字元1"/>
    <w:aliases w:val="註腳文字 字元 字元"/>
    <w:semiHidden/>
    <w:locked/>
    <w:rsid w:val="00BB7FB8"/>
    <w:rPr>
      <w:kern w:val="2"/>
      <w:lang w:val="x-none" w:eastAsia="x-none"/>
    </w:rPr>
  </w:style>
  <w:style w:type="character" w:customStyle="1" w:styleId="legend">
    <w:name w:val="legend"/>
    <w:rsid w:val="00BB7FB8"/>
  </w:style>
  <w:style w:type="character" w:customStyle="1" w:styleId="st">
    <w:name w:val="st"/>
    <w:rsid w:val="00BB7FB8"/>
  </w:style>
  <w:style w:type="paragraph" w:styleId="affff5">
    <w:name w:val="Plain Text"/>
    <w:basedOn w:val="a5"/>
    <w:link w:val="affff6"/>
    <w:rsid w:val="00BB7FB8"/>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6">
    <w:name w:val="純文字 字元"/>
    <w:link w:val="affff5"/>
    <w:rsid w:val="00BB7FB8"/>
    <w:rPr>
      <w:rFonts w:ascii="細明體" w:eastAsia="細明體" w:hAnsi="Courier New" w:cs="Courier New"/>
      <w:kern w:val="2"/>
      <w:sz w:val="24"/>
      <w:szCs w:val="24"/>
    </w:rPr>
  </w:style>
  <w:style w:type="paragraph" w:styleId="44">
    <w:name w:val="toc 4"/>
    <w:basedOn w:val="a5"/>
    <w:next w:val="a5"/>
    <w:autoRedefine/>
    <w:unhideWhenUsed/>
    <w:rsid w:val="00BB7FB8"/>
    <w:pPr>
      <w:spacing w:line="240" w:lineRule="auto"/>
      <w:ind w:leftChars="600" w:left="1440" w:firstLineChars="0" w:firstLine="0"/>
      <w:jc w:val="left"/>
    </w:pPr>
    <w:rPr>
      <w:rFonts w:ascii="Calibri" w:eastAsia="新細明體" w:hAnsi="Calibri"/>
      <w:snapToGrid/>
      <w:sz w:val="24"/>
      <w:szCs w:val="22"/>
    </w:rPr>
  </w:style>
  <w:style w:type="paragraph" w:styleId="61">
    <w:name w:val="toc 6"/>
    <w:basedOn w:val="a5"/>
    <w:next w:val="a5"/>
    <w:autoRedefine/>
    <w:uiPriority w:val="39"/>
    <w:unhideWhenUsed/>
    <w:rsid w:val="00BB7FB8"/>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5"/>
    <w:next w:val="a5"/>
    <w:autoRedefine/>
    <w:uiPriority w:val="39"/>
    <w:unhideWhenUsed/>
    <w:rsid w:val="00BB7FB8"/>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5"/>
    <w:next w:val="a5"/>
    <w:autoRedefine/>
    <w:uiPriority w:val="39"/>
    <w:unhideWhenUsed/>
    <w:rsid w:val="00BB7FB8"/>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5"/>
    <w:next w:val="a5"/>
    <w:autoRedefine/>
    <w:uiPriority w:val="39"/>
    <w:unhideWhenUsed/>
    <w:rsid w:val="00BB7FB8"/>
    <w:pPr>
      <w:spacing w:line="240" w:lineRule="auto"/>
      <w:ind w:leftChars="1600" w:left="3840" w:firstLineChars="0" w:firstLine="0"/>
      <w:jc w:val="left"/>
    </w:pPr>
    <w:rPr>
      <w:rFonts w:ascii="Calibri" w:eastAsia="新細明體" w:hAnsi="Calibri"/>
      <w:snapToGrid/>
      <w:sz w:val="24"/>
      <w:szCs w:val="22"/>
    </w:rPr>
  </w:style>
  <w:style w:type="paragraph" w:customStyle="1" w:styleId="211">
    <w:name w:val="樣式 (一)(二)(三) + 粗體 左:  2 字元 凸出:  1 字元"/>
    <w:basedOn w:val="ab"/>
    <w:rsid w:val="00BB7FB8"/>
    <w:pPr>
      <w:ind w:left="849" w:hanging="283"/>
    </w:pPr>
    <w:rPr>
      <w:rFonts w:cs="新細明體"/>
      <w:bCs/>
      <w:szCs w:val="20"/>
    </w:rPr>
  </w:style>
  <w:style w:type="paragraph" w:customStyle="1" w:styleId="212">
    <w:name w:val="樣式 (一)(二)(三) + 左:  2 字元 凸出:  1 字元"/>
    <w:basedOn w:val="ab"/>
    <w:rsid w:val="00BB7FB8"/>
    <w:pPr>
      <w:ind w:left="849" w:hanging="283"/>
    </w:pPr>
    <w:rPr>
      <w:rFonts w:cs="新細明體"/>
      <w:szCs w:val="20"/>
    </w:rPr>
  </w:style>
  <w:style w:type="paragraph" w:customStyle="1" w:styleId="45">
    <w:name w:val="字元4 字元 字元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3">
    <w:name w:val="1.2.3. 字元 字元"/>
    <w:basedOn w:val="a5"/>
    <w:rsid w:val="00BB7FB8"/>
    <w:pPr>
      <w:ind w:leftChars="300" w:left="400" w:hangingChars="100" w:hanging="100"/>
    </w:pPr>
  </w:style>
  <w:style w:type="paragraph" w:customStyle="1" w:styleId="Default">
    <w:name w:val="Default"/>
    <w:rsid w:val="00BB7FB8"/>
    <w:pPr>
      <w:widowControl w:val="0"/>
      <w:autoSpaceDE w:val="0"/>
      <w:autoSpaceDN w:val="0"/>
      <w:adjustRightInd w:val="0"/>
    </w:pPr>
    <w:rPr>
      <w:rFonts w:ascii="標楷體" w:eastAsia="標楷體" w:cs="標楷體"/>
      <w:color w:val="000000"/>
      <w:sz w:val="24"/>
      <w:szCs w:val="24"/>
    </w:rPr>
  </w:style>
  <w:style w:type="paragraph" w:customStyle="1" w:styleId="53">
    <w:name w:val="字元 字元5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black">
    <w:name w:val="black"/>
    <w:rsid w:val="00BB7FB8"/>
  </w:style>
  <w:style w:type="paragraph" w:customStyle="1" w:styleId="affff7">
    <w:name w:val="註腳"/>
    <w:basedOn w:val="a5"/>
    <w:qFormat/>
    <w:rsid w:val="00BB7FB8"/>
    <w:pPr>
      <w:snapToGrid w:val="0"/>
      <w:spacing w:line="280" w:lineRule="exact"/>
      <w:ind w:leftChars="0" w:left="180" w:hangingChars="74" w:hanging="180"/>
    </w:pPr>
    <w:rPr>
      <w:snapToGrid/>
      <w:sz w:val="24"/>
    </w:rPr>
  </w:style>
  <w:style w:type="character" w:customStyle="1" w:styleId="affff8">
    <w:name w:val="(一)(二)(三) 字元 字元 字元 字元"/>
    <w:link w:val="affff9"/>
    <w:locked/>
    <w:rsid w:val="00BB7FB8"/>
    <w:rPr>
      <w:rFonts w:ascii="標楷體" w:eastAsia="標楷體" w:hAnsi="標楷體"/>
      <w:kern w:val="2"/>
      <w:sz w:val="28"/>
      <w:szCs w:val="28"/>
    </w:rPr>
  </w:style>
  <w:style w:type="paragraph" w:customStyle="1" w:styleId="affff9">
    <w:name w:val="(一)(二)(三) 字元 字元 字元"/>
    <w:basedOn w:val="a5"/>
    <w:link w:val="affff8"/>
    <w:rsid w:val="00BB7FB8"/>
    <w:pPr>
      <w:snapToGrid w:val="0"/>
      <w:ind w:left="300" w:hangingChars="100" w:hanging="100"/>
    </w:pPr>
    <w:rPr>
      <w:rFonts w:hAnsi="標楷體"/>
      <w:snapToGrid/>
    </w:rPr>
  </w:style>
  <w:style w:type="character" w:customStyle="1" w:styleId="149">
    <w:name w:val="表格內文(14行高) 字元 字元 字元"/>
    <w:locked/>
    <w:rsid w:val="00BB7FB8"/>
    <w:rPr>
      <w:rFonts w:ascii="標楷體" w:eastAsia="標楷體" w:hAnsi="標楷體"/>
      <w:kern w:val="2"/>
      <w:sz w:val="24"/>
      <w:szCs w:val="28"/>
    </w:rPr>
  </w:style>
  <w:style w:type="paragraph" w:styleId="affffa">
    <w:name w:val="endnote text"/>
    <w:basedOn w:val="a5"/>
    <w:link w:val="affffb"/>
    <w:uiPriority w:val="99"/>
    <w:unhideWhenUsed/>
    <w:rsid w:val="00BB7FB8"/>
    <w:pPr>
      <w:snapToGrid w:val="0"/>
      <w:jc w:val="left"/>
    </w:pPr>
    <w:rPr>
      <w:snapToGrid/>
      <w:lang w:val="x-none" w:eastAsia="x-none"/>
    </w:rPr>
  </w:style>
  <w:style w:type="character" w:customStyle="1" w:styleId="affffb">
    <w:name w:val="章節附註文字 字元"/>
    <w:link w:val="affffa"/>
    <w:uiPriority w:val="99"/>
    <w:rsid w:val="00BB7FB8"/>
    <w:rPr>
      <w:rFonts w:ascii="標楷體" w:eastAsia="標楷體"/>
      <w:kern w:val="2"/>
      <w:sz w:val="28"/>
      <w:szCs w:val="28"/>
      <w:lang w:val="x-none" w:eastAsia="x-none"/>
    </w:rPr>
  </w:style>
  <w:style w:type="character" w:customStyle="1" w:styleId="affffc">
    <w:name w:val="無間距 字元"/>
    <w:link w:val="affffd"/>
    <w:uiPriority w:val="1"/>
    <w:locked/>
    <w:rsid w:val="00BB7FB8"/>
    <w:rPr>
      <w:rFonts w:ascii="Calibri" w:hAnsi="Calibri" w:cs="Calibri"/>
      <w:sz w:val="22"/>
      <w:szCs w:val="22"/>
    </w:rPr>
  </w:style>
  <w:style w:type="paragraph" w:styleId="affffd">
    <w:name w:val="No Spacing"/>
    <w:link w:val="affffc"/>
    <w:uiPriority w:val="1"/>
    <w:qFormat/>
    <w:rsid w:val="00BB7FB8"/>
    <w:rPr>
      <w:rFonts w:ascii="Calibri" w:hAnsi="Calibri" w:cs="Calibri"/>
      <w:sz w:val="22"/>
      <w:szCs w:val="22"/>
    </w:rPr>
  </w:style>
  <w:style w:type="paragraph" w:customStyle="1" w:styleId="213">
    <w:name w:val="字元 字元2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46">
    <w:name w:val="字元 字元4"/>
    <w:basedOn w:val="a5"/>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5"/>
    <w:uiPriority w:val="99"/>
    <w:rsid w:val="00BB7FB8"/>
    <w:pPr>
      <w:snapToGrid w:val="0"/>
      <w:spacing w:beforeLines="50" w:line="480" w:lineRule="atLeast"/>
      <w:ind w:leftChars="249" w:left="697" w:firstLine="480"/>
    </w:pPr>
    <w:rPr>
      <w:rFonts w:ascii="Times New Roman" w:eastAsia="華康仿宋體W4"/>
      <w:snapToGrid/>
      <w:sz w:val="24"/>
      <w:szCs w:val="20"/>
    </w:rPr>
  </w:style>
  <w:style w:type="paragraph" w:customStyle="1" w:styleId="112">
    <w:name w:val="字元 字元1 字元 字元 字元1"/>
    <w:basedOn w:val="a5"/>
    <w:uiPriority w:val="99"/>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4">
    <w:name w:val="字元 字元2 字元 字元 字元 字元 字元 字元1 字元 字元 字元 字元"/>
    <w:basedOn w:val="a5"/>
    <w:uiPriority w:val="99"/>
    <w:semiHidden/>
    <w:rsid w:val="00BB7FB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3">
    <w:name w:val="字元 字元 字元 字元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e">
    <w:name w:val="endnote reference"/>
    <w:uiPriority w:val="99"/>
    <w:unhideWhenUsed/>
    <w:rsid w:val="00BB7FB8"/>
    <w:rPr>
      <w:vertAlign w:val="superscript"/>
    </w:rPr>
  </w:style>
  <w:style w:type="character" w:customStyle="1" w:styleId="CharacterStyle2">
    <w:name w:val="Character Style 2"/>
    <w:rsid w:val="00BB7FB8"/>
    <w:rPr>
      <w:sz w:val="20"/>
      <w:szCs w:val="20"/>
    </w:rPr>
  </w:style>
  <w:style w:type="character" w:customStyle="1" w:styleId="CharacterStyle3">
    <w:name w:val="Character Style 3"/>
    <w:rsid w:val="00BB7FB8"/>
    <w:rPr>
      <w:sz w:val="25"/>
      <w:szCs w:val="25"/>
    </w:rPr>
  </w:style>
  <w:style w:type="paragraph" w:customStyle="1" w:styleId="190">
    <w:name w:val="字元 字元19"/>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B7FB8"/>
    <w:rPr>
      <w:rFonts w:ascii="標楷體" w:eastAsia="標楷體" w:hAnsi="Arial"/>
      <w:kern w:val="2"/>
      <w:sz w:val="32"/>
      <w:szCs w:val="36"/>
      <w:lang w:val="en-US" w:eastAsia="zh-TW" w:bidi="ar-SA"/>
    </w:rPr>
  </w:style>
  <w:style w:type="character" w:customStyle="1" w:styleId="2b">
    <w:name w:val="字元2"/>
    <w:semiHidden/>
    <w:rsid w:val="00BB7FB8"/>
    <w:rPr>
      <w:rFonts w:ascii="標楷體" w:eastAsia="標楷體"/>
      <w:snapToGrid w:val="0"/>
      <w:kern w:val="2"/>
    </w:rPr>
  </w:style>
  <w:style w:type="character" w:customStyle="1" w:styleId="14a">
    <w:name w:val="第二層(14號字) 字元 字元"/>
    <w:rsid w:val="00BB7FB8"/>
    <w:rPr>
      <w:rFonts w:ascii="標楷體" w:eastAsia="標楷體"/>
      <w:b/>
      <w:snapToGrid w:val="0"/>
      <w:kern w:val="2"/>
      <w:sz w:val="28"/>
      <w:lang w:val="en-US" w:eastAsia="zh-TW" w:bidi="ar-SA"/>
    </w:rPr>
  </w:style>
  <w:style w:type="character" w:customStyle="1" w:styleId="180">
    <w:name w:val="字元18"/>
    <w:rsid w:val="00BB7FB8"/>
    <w:rPr>
      <w:rFonts w:ascii="標楷體" w:eastAsia="標楷體"/>
      <w:snapToGrid w:val="0"/>
      <w:kern w:val="2"/>
      <w:lang w:val="en-US" w:eastAsia="zh-TW" w:bidi="ar-SA"/>
    </w:rPr>
  </w:style>
  <w:style w:type="character" w:customStyle="1" w:styleId="170">
    <w:name w:val="字元17"/>
    <w:rsid w:val="00BB7FB8"/>
    <w:rPr>
      <w:rFonts w:ascii="標楷體" w:eastAsia="標楷體"/>
      <w:snapToGrid w:val="0"/>
      <w:kern w:val="2"/>
      <w:lang w:val="en-US" w:eastAsia="zh-TW" w:bidi="ar-SA"/>
    </w:rPr>
  </w:style>
  <w:style w:type="character" w:styleId="afffff">
    <w:name w:val="line number"/>
    <w:rsid w:val="00BB7FB8"/>
  </w:style>
  <w:style w:type="paragraph" w:customStyle="1" w:styleId="2c">
    <w:name w:val="內文2"/>
    <w:basedOn w:val="a5"/>
    <w:rsid w:val="00BB7FB8"/>
    <w:pPr>
      <w:adjustRightInd w:val="0"/>
      <w:spacing w:line="240" w:lineRule="auto"/>
      <w:ind w:firstLineChars="0" w:firstLine="0"/>
    </w:pPr>
    <w:rPr>
      <w:rFonts w:ascii="Times New Roman" w:eastAsia="華康中明體"/>
      <w:snapToGrid/>
      <w:sz w:val="22"/>
      <w:szCs w:val="24"/>
    </w:rPr>
  </w:style>
  <w:style w:type="paragraph" w:customStyle="1" w:styleId="1f4">
    <w:name w:val="1."/>
    <w:basedOn w:val="a5"/>
    <w:rsid w:val="00BB7FB8"/>
    <w:pPr>
      <w:adjustRightInd w:val="0"/>
      <w:spacing w:line="240" w:lineRule="auto"/>
      <w:ind w:left="300" w:hangingChars="100" w:hanging="100"/>
    </w:pPr>
    <w:rPr>
      <w:rFonts w:ascii="Times New Roman" w:eastAsia="華康中明體"/>
      <w:iCs/>
      <w:snapToGrid/>
      <w:sz w:val="22"/>
      <w:szCs w:val="24"/>
    </w:rPr>
  </w:style>
  <w:style w:type="paragraph" w:customStyle="1" w:styleId="1f5">
    <w:name w:val="(1)"/>
    <w:basedOn w:val="a5"/>
    <w:rsid w:val="00BB7FB8"/>
    <w:pPr>
      <w:adjustRightInd w:val="0"/>
      <w:spacing w:line="240" w:lineRule="auto"/>
      <w:ind w:leftChars="300" w:left="880" w:hangingChars="100" w:hanging="220"/>
    </w:pPr>
    <w:rPr>
      <w:rFonts w:ascii="Times New Roman" w:eastAsia="華康中明體"/>
      <w:snapToGrid/>
      <w:sz w:val="22"/>
      <w:szCs w:val="24"/>
    </w:rPr>
  </w:style>
  <w:style w:type="paragraph" w:customStyle="1" w:styleId="1f6">
    <w:name w:val="段落樣式1"/>
    <w:basedOn w:val="a5"/>
    <w:rsid w:val="00BB7FB8"/>
    <w:pPr>
      <w:tabs>
        <w:tab w:val="left" w:pos="567"/>
      </w:tabs>
      <w:kinsoku w:val="0"/>
      <w:spacing w:line="240" w:lineRule="auto"/>
    </w:pPr>
    <w:rPr>
      <w:snapToGrid/>
      <w:kern w:val="0"/>
      <w:sz w:val="32"/>
      <w:szCs w:val="20"/>
    </w:rPr>
  </w:style>
  <w:style w:type="paragraph" w:styleId="afffff0">
    <w:name w:val="annotation text"/>
    <w:basedOn w:val="a5"/>
    <w:link w:val="afffff1"/>
    <w:rsid w:val="00BB7FB8"/>
    <w:pPr>
      <w:spacing w:line="240" w:lineRule="auto"/>
      <w:ind w:leftChars="0" w:left="0" w:firstLineChars="0" w:firstLine="0"/>
      <w:jc w:val="left"/>
    </w:pPr>
    <w:rPr>
      <w:rFonts w:ascii="Times New Roman" w:eastAsia="新細明體"/>
      <w:snapToGrid/>
      <w:sz w:val="24"/>
      <w:szCs w:val="24"/>
    </w:rPr>
  </w:style>
  <w:style w:type="character" w:customStyle="1" w:styleId="afffff1">
    <w:name w:val="註解文字 字元"/>
    <w:link w:val="afffff0"/>
    <w:rsid w:val="00BB7FB8"/>
    <w:rPr>
      <w:kern w:val="2"/>
      <w:sz w:val="24"/>
      <w:szCs w:val="24"/>
    </w:rPr>
  </w:style>
  <w:style w:type="character" w:customStyle="1" w:styleId="1f7">
    <w:name w:val="本文 字元1"/>
    <w:aliases w:val="本文 字元 字元 字元 字元,本文 字元 字元 字元1"/>
    <w:rsid w:val="00BB7FB8"/>
    <w:rPr>
      <w:rFonts w:eastAsia="標楷體"/>
      <w:kern w:val="2"/>
      <w:sz w:val="28"/>
      <w:lang w:val="en-US" w:eastAsia="zh-TW" w:bidi="ar-SA"/>
    </w:rPr>
  </w:style>
  <w:style w:type="paragraph" w:styleId="33">
    <w:name w:val="Body Text Indent 3"/>
    <w:basedOn w:val="a5"/>
    <w:link w:val="34"/>
    <w:rsid w:val="00BB7FB8"/>
    <w:pPr>
      <w:spacing w:after="120"/>
      <w:ind w:left="480"/>
    </w:pPr>
    <w:rPr>
      <w:sz w:val="16"/>
      <w:szCs w:val="16"/>
    </w:rPr>
  </w:style>
  <w:style w:type="character" w:customStyle="1" w:styleId="34">
    <w:name w:val="本文縮排 3 字元"/>
    <w:link w:val="33"/>
    <w:rsid w:val="00BB7FB8"/>
    <w:rPr>
      <w:rFonts w:ascii="標楷體" w:eastAsia="標楷體"/>
      <w:snapToGrid w:val="0"/>
      <w:kern w:val="2"/>
      <w:sz w:val="16"/>
      <w:szCs w:val="16"/>
    </w:rPr>
  </w:style>
  <w:style w:type="character" w:customStyle="1" w:styleId="215">
    <w:name w:val="本文縮排 2 字元1"/>
    <w:rsid w:val="00BB7FB8"/>
    <w:rPr>
      <w:rFonts w:ascii="標楷體" w:eastAsia="標楷體"/>
      <w:snapToGrid w:val="0"/>
      <w:kern w:val="2"/>
      <w:sz w:val="28"/>
      <w:szCs w:val="28"/>
      <w:lang w:val="en-US" w:eastAsia="zh-TW" w:bidi="ar-SA"/>
    </w:rPr>
  </w:style>
  <w:style w:type="paragraph" w:customStyle="1" w:styleId="k3a">
    <w:name w:val="k3a"/>
    <w:basedOn w:val="a5"/>
    <w:rsid w:val="00BB7FB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7FB8"/>
    <w:pPr>
      <w:spacing w:beforeLines="0" w:before="0"/>
      <w:ind w:leftChars="0" w:left="567" w:firstLineChars="200" w:firstLine="200"/>
    </w:pPr>
  </w:style>
  <w:style w:type="paragraph" w:customStyle="1" w:styleId="d00">
    <w:name w:val="d00"/>
    <w:basedOn w:val="k3a"/>
    <w:rsid w:val="00BB7FB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5"/>
    <w:rsid w:val="00BB7FB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5"/>
    <w:next w:val="a5"/>
    <w:rsid w:val="00BB7FB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B7FB8"/>
  </w:style>
  <w:style w:type="character" w:customStyle="1" w:styleId="newstext1">
    <w:name w:val="newstext1"/>
    <w:rsid w:val="00BB7FB8"/>
    <w:rPr>
      <w:rFonts w:ascii="Verdana" w:hAnsi="Verdana" w:hint="default"/>
      <w:color w:val="333333"/>
      <w:spacing w:val="20"/>
      <w:sz w:val="22"/>
      <w:szCs w:val="22"/>
      <w:bdr w:val="single" w:sz="6" w:space="4" w:color="4D6B89" w:frame="1"/>
      <w:shd w:val="clear" w:color="auto" w:fill="FFFFFF"/>
    </w:rPr>
  </w:style>
  <w:style w:type="paragraph" w:customStyle="1" w:styleId="afffff2">
    <w:name w:val="文_１"/>
    <w:basedOn w:val="a5"/>
    <w:rsid w:val="00BB7FB8"/>
    <w:pPr>
      <w:topLinePunct/>
      <w:snapToGrid w:val="0"/>
      <w:spacing w:line="300" w:lineRule="auto"/>
      <w:ind w:leftChars="400" w:left="400" w:firstLineChars="192" w:firstLine="538"/>
    </w:pPr>
    <w:rPr>
      <w:rFonts w:hAnsi="標楷體" w:cs="Arial"/>
      <w:kern w:val="0"/>
    </w:rPr>
  </w:style>
  <w:style w:type="paragraph" w:customStyle="1" w:styleId="afffff3">
    <w:name w:val="作者"/>
    <w:basedOn w:val="a5"/>
    <w:rsid w:val="00BB7FB8"/>
    <w:pPr>
      <w:spacing w:line="240" w:lineRule="auto"/>
      <w:ind w:leftChars="0" w:left="0" w:firstLineChars="0" w:firstLine="0"/>
      <w:jc w:val="right"/>
    </w:pPr>
    <w:rPr>
      <w:rFonts w:ascii="Times New Roman"/>
      <w:snapToGrid/>
    </w:rPr>
  </w:style>
  <w:style w:type="paragraph" w:customStyle="1" w:styleId="afffff4">
    <w:name w:val="圖表"/>
    <w:basedOn w:val="a5"/>
    <w:rsid w:val="00BB7FB8"/>
    <w:pPr>
      <w:spacing w:beforeLines="100" w:before="100" w:line="240" w:lineRule="auto"/>
      <w:ind w:leftChars="0" w:left="0" w:firstLineChars="0" w:firstLine="0"/>
      <w:jc w:val="center"/>
    </w:pPr>
    <w:rPr>
      <w:rFonts w:ascii="Times New Roman"/>
      <w:snapToGrid/>
      <w:sz w:val="24"/>
      <w:szCs w:val="24"/>
    </w:rPr>
  </w:style>
  <w:style w:type="paragraph" w:customStyle="1" w:styleId="afffff5">
    <w:name w:val="重點"/>
    <w:basedOn w:val="a5"/>
    <w:rsid w:val="00BB7FB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5"/>
    <w:rsid w:val="00BB7FB8"/>
    <w:pPr>
      <w:snapToGrid w:val="0"/>
      <w:spacing w:line="240" w:lineRule="auto"/>
      <w:ind w:leftChars="0" w:left="350" w:hangingChars="350" w:hanging="350"/>
    </w:pPr>
    <w:rPr>
      <w:rFonts w:ascii="Times New Roman"/>
      <w:b/>
      <w:snapToGrid/>
      <w:szCs w:val="20"/>
    </w:rPr>
  </w:style>
  <w:style w:type="paragraph" w:customStyle="1" w:styleId="afffff6">
    <w:name w:val="文_一"/>
    <w:basedOn w:val="a5"/>
    <w:autoRedefine/>
    <w:rsid w:val="00BB7FB8"/>
    <w:pPr>
      <w:snapToGrid w:val="0"/>
      <w:spacing w:line="300" w:lineRule="auto"/>
      <w:ind w:leftChars="0" w:left="0" w:firstLineChars="100" w:firstLine="280"/>
    </w:pPr>
    <w:rPr>
      <w:rFonts w:hAnsi="標楷體" w:cs="Arial"/>
    </w:rPr>
  </w:style>
  <w:style w:type="paragraph" w:customStyle="1" w:styleId="xl30">
    <w:name w:val="xl30"/>
    <w:basedOn w:val="a5"/>
    <w:rsid w:val="00BB7FB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1f8">
    <w:name w:val="(一)(二)(三) 字元1 字元"/>
    <w:rsid w:val="00BB7FB8"/>
    <w:rPr>
      <w:rFonts w:ascii="標楷體" w:eastAsia="標楷體"/>
      <w:snapToGrid w:val="0"/>
      <w:kern w:val="2"/>
      <w:sz w:val="28"/>
      <w:szCs w:val="28"/>
      <w:lang w:val="en-US" w:eastAsia="zh-TW" w:bidi="ar-SA"/>
    </w:rPr>
  </w:style>
  <w:style w:type="paragraph" w:customStyle="1" w:styleId="afffff7">
    <w:name w:val="單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5"/>
    <w:rsid w:val="00BB7FB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afffff8">
    <w:name w:val="小計"/>
    <w:basedOn w:val="a5"/>
    <w:rsid w:val="00BB7FB8"/>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f9">
    <w:name w:val="(一)下內文 字元 字元"/>
    <w:rsid w:val="00BB7FB8"/>
    <w:rPr>
      <w:rFonts w:ascii="標楷體" w:eastAsia="標楷體"/>
      <w:snapToGrid w:val="0"/>
      <w:kern w:val="2"/>
      <w:sz w:val="28"/>
      <w:szCs w:val="28"/>
      <w:lang w:val="en-US" w:eastAsia="zh-TW" w:bidi="ar-SA"/>
    </w:rPr>
  </w:style>
  <w:style w:type="character" w:customStyle="1" w:styleId="2d">
    <w:name w:val="(一)下內文縮2 字元 字元"/>
    <w:rsid w:val="00BB7FB8"/>
    <w:rPr>
      <w:rFonts w:ascii="標楷體" w:eastAsia="標楷體"/>
      <w:snapToGrid w:val="0"/>
      <w:kern w:val="2"/>
      <w:sz w:val="28"/>
      <w:szCs w:val="24"/>
      <w:lang w:val="en-US" w:eastAsia="zh-TW" w:bidi="ar-SA"/>
    </w:rPr>
  </w:style>
  <w:style w:type="character" w:customStyle="1" w:styleId="style121">
    <w:name w:val="style121"/>
    <w:rsid w:val="00BB7FB8"/>
    <w:rPr>
      <w:rFonts w:ascii="Arial" w:hAnsi="Arial" w:cs="Arial" w:hint="default"/>
      <w:b/>
      <w:bCs/>
      <w:color w:val="FF0000"/>
      <w:sz w:val="18"/>
      <w:szCs w:val="18"/>
      <w:bdr w:val="single" w:sz="6" w:space="0" w:color="C2CAC3" w:frame="1"/>
    </w:rPr>
  </w:style>
  <w:style w:type="paragraph" w:customStyle="1" w:styleId="afffffa">
    <w:name w:val="數字表格"/>
    <w:basedOn w:val="a5"/>
    <w:rsid w:val="00BB7FB8"/>
    <w:pPr>
      <w:spacing w:line="480" w:lineRule="exact"/>
      <w:ind w:leftChars="0" w:left="0" w:firstLineChars="0" w:firstLine="0"/>
      <w:jc w:val="distribute"/>
    </w:pPr>
    <w:rPr>
      <w:sz w:val="20"/>
    </w:rPr>
  </w:style>
  <w:style w:type="paragraph" w:customStyle="1" w:styleId="1-10">
    <w:name w:val="表格欄1-1主管"/>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afffffb">
    <w:name w:val="表格文字"/>
    <w:rsid w:val="00BB7FB8"/>
    <w:pPr>
      <w:keepLines/>
      <w:suppressAutoHyphens/>
      <w:adjustRightInd w:val="0"/>
      <w:snapToGrid w:val="0"/>
      <w:jc w:val="center"/>
    </w:pPr>
    <w:rPr>
      <w:rFonts w:eastAsia="標楷體" w:cs="新細明體"/>
      <w:kern w:val="2"/>
      <w:sz w:val="24"/>
      <w:szCs w:val="24"/>
    </w:rPr>
  </w:style>
  <w:style w:type="paragraph" w:customStyle="1" w:styleId="afffffc">
    <w:name w:val="（一）內文"/>
    <w:basedOn w:val="a5"/>
    <w:rsid w:val="00BB7FB8"/>
    <w:pPr>
      <w:snapToGrid w:val="0"/>
      <w:spacing w:afterLines="50" w:after="180" w:line="240" w:lineRule="auto"/>
      <w:ind w:leftChars="300" w:left="840" w:firstLineChars="0" w:firstLine="0"/>
    </w:pPr>
    <w:rPr>
      <w:rFonts w:ascii="Times New Roman"/>
      <w:bCs/>
      <w:noProof/>
      <w:kern w:val="0"/>
      <w:szCs w:val="40"/>
    </w:rPr>
  </w:style>
  <w:style w:type="paragraph" w:customStyle="1" w:styleId="afffffd">
    <w:name w:val="表標題"/>
    <w:basedOn w:val="a5"/>
    <w:rsid w:val="00BB7FB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5"/>
    <w:rsid w:val="00BB7FB8"/>
    <w:pPr>
      <w:numPr>
        <w:numId w:val="2"/>
      </w:numPr>
      <w:spacing w:line="240" w:lineRule="auto"/>
      <w:ind w:leftChars="0" w:left="0" w:firstLineChars="0" w:firstLine="0"/>
      <w:jc w:val="left"/>
    </w:pPr>
    <w:rPr>
      <w:rFonts w:ascii="Times New Roman"/>
      <w:snapToGrid/>
      <w:sz w:val="32"/>
      <w:szCs w:val="20"/>
    </w:rPr>
  </w:style>
  <w:style w:type="character" w:customStyle="1" w:styleId="text1">
    <w:name w:val="text1"/>
    <w:rsid w:val="00BB7FB8"/>
    <w:rPr>
      <w:rFonts w:ascii="sөũ" w:hAnsi="sөũ" w:hint="default"/>
      <w:color w:val="333333"/>
      <w:sz w:val="24"/>
      <w:szCs w:val="24"/>
    </w:rPr>
  </w:style>
  <w:style w:type="character" w:styleId="afffffe">
    <w:name w:val="annotation reference"/>
    <w:rsid w:val="00BB7FB8"/>
    <w:rPr>
      <w:sz w:val="18"/>
      <w:szCs w:val="18"/>
    </w:rPr>
  </w:style>
  <w:style w:type="paragraph" w:styleId="affffff">
    <w:name w:val="annotation subject"/>
    <w:basedOn w:val="afffff0"/>
    <w:next w:val="afffff0"/>
    <w:link w:val="affffff0"/>
    <w:rsid w:val="00BB7FB8"/>
    <w:pPr>
      <w:spacing w:line="500" w:lineRule="exact"/>
      <w:ind w:leftChars="200" w:left="200" w:firstLineChars="200" w:firstLine="200"/>
    </w:pPr>
    <w:rPr>
      <w:rFonts w:ascii="標楷體" w:eastAsia="標楷體"/>
      <w:b/>
      <w:bCs/>
      <w:snapToGrid w:val="0"/>
      <w:sz w:val="28"/>
      <w:szCs w:val="28"/>
    </w:rPr>
  </w:style>
  <w:style w:type="character" w:customStyle="1" w:styleId="affffff0">
    <w:name w:val="註解主旨 字元"/>
    <w:link w:val="affffff"/>
    <w:rsid w:val="00BB7FB8"/>
    <w:rPr>
      <w:rFonts w:ascii="標楷體" w:eastAsia="標楷體"/>
      <w:b/>
      <w:bCs/>
      <w:snapToGrid w:val="0"/>
      <w:kern w:val="2"/>
      <w:sz w:val="28"/>
      <w:szCs w:val="28"/>
    </w:rPr>
  </w:style>
  <w:style w:type="paragraph" w:customStyle="1" w:styleId="aa0">
    <w:name w:val="aa"/>
    <w:basedOn w:val="a5"/>
    <w:rsid w:val="00BB7FB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1">
    <w:name w:val="圖表名稱"/>
    <w:rsid w:val="00BB7FB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2">
    <w:name w:val="表格資料來源"/>
    <w:rsid w:val="00BB7FB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3">
    <w:name w:val="大標"/>
    <w:basedOn w:val="a5"/>
    <w:rsid w:val="00BB7FB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4">
    <w:name w:val="文號"/>
    <w:basedOn w:val="a5"/>
    <w:rsid w:val="00BB7FB8"/>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e">
    <w:name w:val="距2平頭"/>
    <w:basedOn w:val="a5"/>
    <w:rsid w:val="00BB7FB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5"/>
    <w:rsid w:val="00BB7FB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e"/>
    <w:rsid w:val="00BB7FB8"/>
    <w:pPr>
      <w:ind w:leftChars="250" w:left="600"/>
    </w:pPr>
    <w:rPr>
      <w:rFonts w:hAnsi="Times New Roman"/>
      <w:spacing w:val="2"/>
      <w:kern w:val="0"/>
    </w:rPr>
  </w:style>
  <w:style w:type="paragraph" w:customStyle="1" w:styleId="03">
    <w:name w:val="距0縮體3"/>
    <w:basedOn w:val="02"/>
    <w:rsid w:val="00BB7FB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7FB8"/>
    <w:pPr>
      <w:tabs>
        <w:tab w:val="clear" w:pos="420"/>
        <w:tab w:val="clear" w:pos="616"/>
        <w:tab w:val="left" w:pos="826"/>
      </w:tabs>
      <w:ind w:left="816" w:hangingChars="400" w:hanging="816"/>
    </w:pPr>
  </w:style>
  <w:style w:type="paragraph" w:customStyle="1" w:styleId="510">
    <w:name w:val="距5縮體1"/>
    <w:basedOn w:val="a5"/>
    <w:rsid w:val="00BB7FB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4">
    <w:name w:val="黑體大一級"/>
    <w:basedOn w:val="02"/>
    <w:rsid w:val="00BB7FB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B7FB8"/>
    <w:pPr>
      <w:ind w:leftChars="515" w:left="1440"/>
    </w:pPr>
  </w:style>
  <w:style w:type="paragraph" w:customStyle="1" w:styleId="230">
    <w:name w:val="距2縮體3"/>
    <w:basedOn w:val="a5"/>
    <w:rsid w:val="00BB7FB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7FB8"/>
    <w:pPr>
      <w:ind w:leftChars="255" w:left="1236"/>
    </w:pPr>
  </w:style>
  <w:style w:type="paragraph" w:customStyle="1" w:styleId="2f">
    <w:name w:val="段落樣式2"/>
    <w:basedOn w:val="a5"/>
    <w:rsid w:val="00BB7FB8"/>
    <w:pPr>
      <w:tabs>
        <w:tab w:val="left" w:pos="567"/>
      </w:tabs>
      <w:spacing w:line="240" w:lineRule="auto"/>
      <w:ind w:leftChars="300" w:left="300"/>
    </w:pPr>
    <w:rPr>
      <w:snapToGrid/>
      <w:kern w:val="0"/>
      <w:sz w:val="32"/>
      <w:szCs w:val="20"/>
    </w:rPr>
  </w:style>
  <w:style w:type="paragraph" w:customStyle="1" w:styleId="73">
    <w:name w:val="樣式7"/>
    <w:basedOn w:val="a5"/>
    <w:rsid w:val="00BB7FB8"/>
    <w:pPr>
      <w:snapToGrid w:val="0"/>
      <w:spacing w:line="600" w:lineRule="exact"/>
      <w:ind w:leftChars="300" w:left="720" w:firstLine="640"/>
    </w:pPr>
    <w:rPr>
      <w:snapToGrid/>
      <w:color w:val="000000"/>
      <w:sz w:val="32"/>
      <w:szCs w:val="20"/>
    </w:rPr>
  </w:style>
  <w:style w:type="paragraph" w:customStyle="1" w:styleId="unnamed2">
    <w:name w:val="unnamed2"/>
    <w:basedOn w:val="a5"/>
    <w:rsid w:val="00BB7FB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5">
    <w:name w:val="(一)文"/>
    <w:basedOn w:val="afff2"/>
    <w:rsid w:val="00BB7FB8"/>
    <w:pPr>
      <w:adjustRightInd w:val="0"/>
      <w:spacing w:before="120" w:after="120"/>
      <w:ind w:left="600" w:firstLine="646"/>
      <w:textAlignment w:val="baseline"/>
    </w:pPr>
    <w:rPr>
      <w:rFonts w:hAnsi="CG Times"/>
      <w:spacing w:val="0"/>
      <w:kern w:val="0"/>
    </w:rPr>
  </w:style>
  <w:style w:type="character" w:customStyle="1" w:styleId="small1">
    <w:name w:val="small1"/>
    <w:rsid w:val="00BB7FB8"/>
    <w:rPr>
      <w:rFonts w:ascii="sөũ" w:hAnsi="sөũ" w:hint="default"/>
      <w:i w:val="0"/>
      <w:iCs w:val="0"/>
      <w:color w:val="000033"/>
      <w:sz w:val="18"/>
      <w:szCs w:val="18"/>
    </w:rPr>
  </w:style>
  <w:style w:type="paragraph" w:customStyle="1" w:styleId="affffff6">
    <w:name w:val="手冊表名 + (中文) 華康中明體"/>
    <w:aliases w:val="13 點,套用前:  1 列,套用後:  0.5 列"/>
    <w:basedOn w:val="a5"/>
    <w:rsid w:val="00BB7FB8"/>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7">
    <w:name w:val="資料來源 字元"/>
    <w:basedOn w:val="a5"/>
    <w:rsid w:val="00BB7FB8"/>
    <w:pPr>
      <w:spacing w:line="240" w:lineRule="auto"/>
      <w:ind w:leftChars="0" w:left="0" w:firstLineChars="0" w:firstLine="0"/>
      <w:jc w:val="center"/>
    </w:pPr>
    <w:rPr>
      <w:rFonts w:ascii="華康中黑體" w:eastAsia="華康中黑體"/>
      <w:snapToGrid/>
      <w:sz w:val="20"/>
      <w:szCs w:val="20"/>
    </w:rPr>
  </w:style>
  <w:style w:type="paragraph" w:customStyle="1" w:styleId="affffff8">
    <w:name w:val="資料來源"/>
    <w:autoRedefine/>
    <w:rsid w:val="00BB7FB8"/>
    <w:pPr>
      <w:tabs>
        <w:tab w:val="left" w:pos="784"/>
      </w:tabs>
      <w:jc w:val="both"/>
    </w:pPr>
    <w:rPr>
      <w:rFonts w:ascii="Arial Narrow" w:eastAsia="細明體" w:hAnsi="細明體"/>
      <w:snapToGrid w:val="0"/>
      <w:kern w:val="2"/>
      <w:sz w:val="16"/>
      <w:szCs w:val="16"/>
    </w:rPr>
  </w:style>
  <w:style w:type="paragraph" w:customStyle="1" w:styleId="1">
    <w:name w:val="本文內容1."/>
    <w:basedOn w:val="a5"/>
    <w:autoRedefine/>
    <w:rsid w:val="00BB7FB8"/>
    <w:pPr>
      <w:numPr>
        <w:numId w:val="3"/>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ff9">
    <w:name w:val="表格內容"/>
    <w:basedOn w:val="a5"/>
    <w:rsid w:val="00BB7FB8"/>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fa">
    <w:name w:val="(二)."/>
    <w:basedOn w:val="afff2"/>
    <w:rsid w:val="00BB7FB8"/>
    <w:pPr>
      <w:spacing w:line="560" w:lineRule="exact"/>
      <w:ind w:left="960" w:hanging="722"/>
      <w:jc w:val="left"/>
    </w:pPr>
    <w:rPr>
      <w:rFonts w:hAnsi="Arial"/>
      <w:spacing w:val="0"/>
      <w:sz w:val="36"/>
    </w:rPr>
  </w:style>
  <w:style w:type="paragraph" w:customStyle="1" w:styleId="k00t18">
    <w:name w:val="k00t18"/>
    <w:basedOn w:val="a5"/>
    <w:rsid w:val="00BB7FB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b">
    <w:name w:val="姓名及分機 字元 字元"/>
    <w:rsid w:val="00BB7FB8"/>
    <w:rPr>
      <w:rFonts w:ascii="標楷體" w:eastAsia="標楷體"/>
      <w:snapToGrid w:val="0"/>
      <w:kern w:val="2"/>
      <w:sz w:val="24"/>
      <w:szCs w:val="28"/>
      <w:lang w:val="en-US" w:eastAsia="zh-TW" w:bidi="ar-SA"/>
    </w:rPr>
  </w:style>
  <w:style w:type="character" w:customStyle="1" w:styleId="affffffc">
    <w:name w:val="(一)(二)(三) 字元 字元"/>
    <w:rsid w:val="00BB7FB8"/>
    <w:rPr>
      <w:rFonts w:ascii="標楷體" w:eastAsia="標楷體"/>
      <w:snapToGrid w:val="0"/>
      <w:kern w:val="2"/>
      <w:sz w:val="28"/>
      <w:szCs w:val="28"/>
      <w:lang w:val="en-US" w:eastAsia="zh-TW" w:bidi="ar-SA"/>
    </w:rPr>
  </w:style>
  <w:style w:type="character" w:customStyle="1" w:styleId="202">
    <w:name w:val="表格內文(20行高) 字元 字元"/>
    <w:rsid w:val="00BB7FB8"/>
    <w:rPr>
      <w:rFonts w:ascii="標楷體" w:eastAsia="標楷體"/>
      <w:snapToGrid w:val="0"/>
      <w:kern w:val="2"/>
      <w:sz w:val="24"/>
      <w:szCs w:val="28"/>
      <w:lang w:val="en-US" w:eastAsia="zh-TW" w:bidi="ar-SA"/>
    </w:rPr>
  </w:style>
  <w:style w:type="character" w:customStyle="1" w:styleId="affffffd">
    <w:name w:val="結論 字元 字元"/>
    <w:rsid w:val="00BB7FB8"/>
    <w:rPr>
      <w:rFonts w:eastAsia="標楷體"/>
      <w:snapToGrid w:val="0"/>
      <w:kern w:val="2"/>
      <w:sz w:val="28"/>
      <w:szCs w:val="28"/>
      <w:lang w:val="en-US" w:eastAsia="zh-TW" w:bidi="ar-SA"/>
    </w:rPr>
  </w:style>
  <w:style w:type="paragraph" w:customStyle="1" w:styleId="affffffe">
    <w:name w:val="前言內文 字元"/>
    <w:basedOn w:val="a5"/>
    <w:rsid w:val="00BB7FB8"/>
    <w:pPr>
      <w:adjustRightInd w:val="0"/>
      <w:spacing w:line="480" w:lineRule="exact"/>
      <w:ind w:leftChars="0" w:left="0"/>
    </w:pPr>
    <w:rPr>
      <w:rFonts w:ascii="Times New Roman"/>
    </w:rPr>
  </w:style>
  <w:style w:type="character" w:customStyle="1" w:styleId="afffffff">
    <w:name w:val="前言內文 字元 字元"/>
    <w:rsid w:val="00BB7FB8"/>
    <w:rPr>
      <w:rFonts w:eastAsia="標楷體"/>
      <w:snapToGrid w:val="0"/>
      <w:kern w:val="2"/>
      <w:sz w:val="28"/>
      <w:szCs w:val="28"/>
      <w:lang w:val="en-US" w:eastAsia="zh-TW" w:bidi="ar-SA"/>
    </w:rPr>
  </w:style>
  <w:style w:type="paragraph" w:customStyle="1" w:styleId="afffffff0">
    <w:name w:val="(一)下內文 字元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1">
    <w:name w:val="(一)下內文 字元 字元 字元 字元 字元 字元 字元"/>
    <w:rsid w:val="00BB7FB8"/>
    <w:rPr>
      <w:rFonts w:eastAsia="標楷體"/>
      <w:snapToGrid w:val="0"/>
      <w:kern w:val="2"/>
      <w:sz w:val="28"/>
      <w:szCs w:val="28"/>
      <w:lang w:val="en-US" w:eastAsia="zh-TW" w:bidi="ar-SA"/>
    </w:rPr>
  </w:style>
  <w:style w:type="paragraph" w:customStyle="1" w:styleId="afffffff2">
    <w:name w:val="(一)下內文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1f9">
    <w:name w:val="(一)下內文 字元 字元 字元 字元 字元 字元1"/>
    <w:rsid w:val="00BB7FB8"/>
    <w:rPr>
      <w:rFonts w:eastAsia="標楷體"/>
      <w:snapToGrid w:val="0"/>
      <w:kern w:val="2"/>
      <w:sz w:val="28"/>
      <w:szCs w:val="28"/>
      <w:lang w:val="en-US" w:eastAsia="zh-TW" w:bidi="ar-SA"/>
    </w:rPr>
  </w:style>
  <w:style w:type="paragraph" w:customStyle="1" w:styleId="1234">
    <w:name w:val="1.2.3. 字元 字元 字元 字元 字元 字元 字元"/>
    <w:basedOn w:val="ac"/>
    <w:rsid w:val="00BB7FB8"/>
    <w:pPr>
      <w:adjustRightInd/>
      <w:spacing w:line="480" w:lineRule="exact"/>
      <w:ind w:left="400" w:hangingChars="100" w:hanging="100"/>
    </w:pPr>
    <w:rPr>
      <w:rFonts w:ascii="Times New Roman"/>
    </w:rPr>
  </w:style>
  <w:style w:type="character" w:customStyle="1" w:styleId="1235">
    <w:name w:val="1.2.3. 字元 字元 字元 字元 字元 字元 字元 字元"/>
    <w:rsid w:val="00BB7FB8"/>
    <w:rPr>
      <w:rFonts w:eastAsia="標楷體"/>
      <w:snapToGrid w:val="0"/>
      <w:kern w:val="2"/>
      <w:sz w:val="28"/>
      <w:szCs w:val="28"/>
      <w:lang w:val="en-US" w:eastAsia="zh-TW" w:bidi="ar-SA"/>
    </w:rPr>
  </w:style>
  <w:style w:type="paragraph" w:customStyle="1" w:styleId="14b">
    <w:name w:val="第二層(14號字) 字元 字元 字元"/>
    <w:rsid w:val="00BB7FB8"/>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BB7FB8"/>
    <w:rPr>
      <w:rFonts w:eastAsia="標楷體"/>
      <w:b/>
      <w:snapToGrid w:val="0"/>
      <w:kern w:val="2"/>
      <w:sz w:val="28"/>
      <w:szCs w:val="28"/>
      <w:lang w:val="en-US" w:eastAsia="zh-TW" w:bidi="ar-SA"/>
    </w:rPr>
  </w:style>
  <w:style w:type="character" w:customStyle="1" w:styleId="1236">
    <w:name w:val="(1)(2)(3) 字元 字元 字元 字元"/>
    <w:rsid w:val="00BB7FB8"/>
    <w:rPr>
      <w:rFonts w:eastAsia="標楷體"/>
      <w:snapToGrid w:val="0"/>
      <w:kern w:val="2"/>
      <w:sz w:val="28"/>
      <w:szCs w:val="28"/>
      <w:lang w:val="en-US" w:eastAsia="zh-TW" w:bidi="ar-SA"/>
    </w:rPr>
  </w:style>
  <w:style w:type="character" w:customStyle="1" w:styleId="afffffff3">
    <w:name w:val="(一)下內文 字元 字元 字元 字元 字元 字元 字元 字元 字元 字元"/>
    <w:rsid w:val="00BB7FB8"/>
  </w:style>
  <w:style w:type="character" w:customStyle="1" w:styleId="afffffff4">
    <w:name w:val="(一)(二)(三) 字元 字元 字元 字元 字元 字元"/>
    <w:link w:val="afffffff5"/>
    <w:rsid w:val="00BB7FB8"/>
    <w:rPr>
      <w:rFonts w:ascii="標楷體" w:eastAsia="標楷體"/>
      <w:snapToGrid w:val="0"/>
      <w:kern w:val="2"/>
      <w:sz w:val="28"/>
      <w:szCs w:val="28"/>
    </w:rPr>
  </w:style>
  <w:style w:type="paragraph" w:customStyle="1" w:styleId="afffffff5">
    <w:name w:val="(一)(二)(三) 字元 字元 字元 字元 字元"/>
    <w:basedOn w:val="a5"/>
    <w:link w:val="afffffff4"/>
    <w:rsid w:val="00BB7FB8"/>
    <w:pPr>
      <w:ind w:left="300" w:hangingChars="100" w:hanging="100"/>
    </w:pPr>
  </w:style>
  <w:style w:type="character" w:customStyle="1" w:styleId="1237">
    <w:name w:val="(1)(2)(3) 字元 字元"/>
    <w:rsid w:val="00BB7FB8"/>
    <w:rPr>
      <w:rFonts w:ascii="標楷體" w:eastAsia="標楷體"/>
      <w:snapToGrid w:val="0"/>
      <w:kern w:val="2"/>
      <w:sz w:val="28"/>
      <w:szCs w:val="28"/>
      <w:lang w:val="en-US" w:eastAsia="zh-TW" w:bidi="ar-SA"/>
    </w:rPr>
  </w:style>
  <w:style w:type="character" w:customStyle="1" w:styleId="203">
    <w:name w:val="表格內文(20行高) 字元 字元 字元"/>
    <w:rsid w:val="00BB7FB8"/>
    <w:rPr>
      <w:rFonts w:ascii="標楷體" w:eastAsia="標楷體"/>
      <w:snapToGrid w:val="0"/>
      <w:kern w:val="2"/>
      <w:sz w:val="24"/>
      <w:szCs w:val="28"/>
      <w:lang w:val="en-US" w:eastAsia="zh-TW" w:bidi="ar-SA"/>
    </w:rPr>
  </w:style>
  <w:style w:type="paragraph" w:customStyle="1" w:styleId="afffffff6">
    <w:name w:val="段一"/>
    <w:basedOn w:val="a5"/>
    <w:rsid w:val="00BB7FB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a">
    <w:name w:val="Table Grid 1"/>
    <w:basedOn w:val="a8"/>
    <w:rsid w:val="00BB7FB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b">
    <w:name w:val="標題1"/>
    <w:rsid w:val="00BB7FB8"/>
  </w:style>
  <w:style w:type="paragraph" w:customStyle="1" w:styleId="1fc">
    <w:name w:val="(一)下內文 字元1 字元 字元"/>
    <w:basedOn w:val="a5"/>
    <w:rsid w:val="00BB7FB8"/>
    <w:pPr>
      <w:adjustRightInd w:val="0"/>
      <w:ind w:leftChars="300" w:left="300" w:firstLineChars="0" w:firstLine="0"/>
    </w:pPr>
  </w:style>
  <w:style w:type="character" w:customStyle="1" w:styleId="afffffff7">
    <w:name w:val="(一)下內文 字元 字元 字元 字元 字元 字元 字元 字元 字元 字元 字元 字元"/>
    <w:rsid w:val="00BB7FB8"/>
  </w:style>
  <w:style w:type="paragraph" w:customStyle="1" w:styleId="afffffff8">
    <w:name w:val="(一)下內文 字元 字元 字元 字元 字元 字元 字元 字元 字元 字元 字元"/>
    <w:basedOn w:val="a5"/>
    <w:rsid w:val="00BB7FB8"/>
    <w:pPr>
      <w:adjustRightInd w:val="0"/>
      <w:spacing w:line="480" w:lineRule="exact"/>
      <w:ind w:leftChars="300" w:left="300" w:firstLineChars="0" w:firstLine="0"/>
    </w:pPr>
  </w:style>
  <w:style w:type="character" w:customStyle="1" w:styleId="afffffff9">
    <w:name w:val="前言(一)(二)(三) 字元 字元"/>
    <w:rsid w:val="00BB7FB8"/>
    <w:rPr>
      <w:rFonts w:ascii="標楷體" w:eastAsia="標楷體"/>
      <w:snapToGrid w:val="0"/>
      <w:kern w:val="2"/>
      <w:sz w:val="28"/>
      <w:szCs w:val="28"/>
      <w:lang w:val="en-US" w:eastAsia="zh-TW" w:bidi="ar-SA"/>
    </w:rPr>
  </w:style>
  <w:style w:type="paragraph" w:customStyle="1" w:styleId="37">
    <w:name w:val="樣式3"/>
    <w:basedOn w:val="a5"/>
    <w:qFormat/>
    <w:rsid w:val="00BB7FB8"/>
    <w:pPr>
      <w:spacing w:line="240" w:lineRule="auto"/>
      <w:ind w:left="838" w:hangingChars="100" w:hanging="279"/>
    </w:pPr>
    <w:rPr>
      <w:rFonts w:ascii="Times New Roman"/>
      <w:snapToGrid/>
      <w:szCs w:val="24"/>
    </w:rPr>
  </w:style>
  <w:style w:type="character" w:customStyle="1" w:styleId="1fd">
    <w:name w:val="(一)下內文 字元1 字元 字元 字元"/>
    <w:rsid w:val="00BB7FB8"/>
  </w:style>
  <w:style w:type="character" w:customStyle="1" w:styleId="black10size1">
    <w:name w:val="black10size1"/>
    <w:rsid w:val="00BB7FB8"/>
    <w:rPr>
      <w:b w:val="0"/>
      <w:bCs w:val="0"/>
      <w:color w:val="000000"/>
      <w:sz w:val="20"/>
      <w:szCs w:val="20"/>
    </w:rPr>
  </w:style>
  <w:style w:type="character" w:customStyle="1" w:styleId="1fe">
    <w:name w:val="內文1"/>
    <w:rsid w:val="00BB7FB8"/>
    <w:rPr>
      <w:strike w:val="0"/>
      <w:dstrike w:val="0"/>
      <w:color w:val="666666"/>
      <w:sz w:val="24"/>
      <w:szCs w:val="24"/>
      <w:u w:val="none"/>
      <w:effect w:val="none"/>
    </w:rPr>
  </w:style>
  <w:style w:type="character" w:customStyle="1" w:styleId="afffffffa">
    <w:name w:val="(一)下內文 字元 字元 字元"/>
    <w:rsid w:val="00BB7FB8"/>
    <w:rPr>
      <w:rFonts w:ascii="標楷體" w:eastAsia="標楷體"/>
      <w:snapToGrid w:val="0"/>
      <w:kern w:val="2"/>
      <w:sz w:val="28"/>
      <w:szCs w:val="28"/>
      <w:lang w:val="en-US" w:eastAsia="zh-TW" w:bidi="ar-SA"/>
    </w:rPr>
  </w:style>
  <w:style w:type="paragraph" w:customStyle="1" w:styleId="afffffffb">
    <w:name w:val="(一)下內文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c">
    <w:name w:val="結論 字元 字元 字元"/>
    <w:rsid w:val="00BB7FB8"/>
    <w:rPr>
      <w:rFonts w:ascii="標楷體" w:eastAsia="標楷體"/>
      <w:snapToGrid w:val="0"/>
      <w:kern w:val="2"/>
      <w:sz w:val="28"/>
      <w:szCs w:val="28"/>
      <w:lang w:val="en-US" w:eastAsia="zh-TW" w:bidi="ar-SA"/>
    </w:rPr>
  </w:style>
  <w:style w:type="paragraph" w:customStyle="1" w:styleId="newsdate">
    <w:name w:val="newsdate"/>
    <w:basedOn w:val="a5"/>
    <w:rsid w:val="00BB7FB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d">
    <w:name w:val="第一層"/>
    <w:basedOn w:val="affff5"/>
    <w:rsid w:val="00BB7FB8"/>
    <w:pPr>
      <w:overflowPunct w:val="0"/>
      <w:snapToGrid w:val="0"/>
      <w:spacing w:line="480" w:lineRule="exact"/>
      <w:jc w:val="both"/>
    </w:pPr>
    <w:rPr>
      <w:rFonts w:ascii="標楷體" w:eastAsia="標楷體" w:cs="Times New Roman"/>
      <w:b/>
      <w:snapToGrid w:val="0"/>
      <w:sz w:val="28"/>
      <w:szCs w:val="20"/>
    </w:rPr>
  </w:style>
  <w:style w:type="paragraph" w:customStyle="1" w:styleId="afffffffe">
    <w:name w:val="案由"/>
    <w:basedOn w:val="a5"/>
    <w:rsid w:val="00BB7FB8"/>
    <w:pPr>
      <w:snapToGrid w:val="0"/>
      <w:ind w:leftChars="0" w:left="0" w:firstLineChars="0" w:firstLine="0"/>
    </w:pPr>
    <w:rPr>
      <w:rFonts w:ascii="Times New Roman"/>
      <w:snapToGrid/>
      <w:sz w:val="30"/>
      <w:szCs w:val="24"/>
    </w:rPr>
  </w:style>
  <w:style w:type="character" w:customStyle="1" w:styleId="text">
    <w:name w:val="text"/>
    <w:rsid w:val="00BB7FB8"/>
  </w:style>
  <w:style w:type="paragraph" w:customStyle="1" w:styleId="Web8">
    <w:name w:val="內文 (Web)8"/>
    <w:basedOn w:val="a5"/>
    <w:rsid w:val="00BB7FB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7FB8"/>
    <w:rPr>
      <w:sz w:val="24"/>
      <w:szCs w:val="24"/>
    </w:rPr>
  </w:style>
  <w:style w:type="paragraph" w:customStyle="1" w:styleId="1ff">
    <w:name w:val="條文內文1"/>
    <w:basedOn w:val="a5"/>
    <w:next w:val="a5"/>
    <w:rsid w:val="00BB7FB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
    <w:name w:val="第  一  條"/>
    <w:basedOn w:val="a5"/>
    <w:link w:val="affffffff0"/>
    <w:rsid w:val="00BB7FB8"/>
    <w:pPr>
      <w:spacing w:line="240" w:lineRule="auto"/>
      <w:ind w:leftChars="0" w:left="500" w:hangingChars="500" w:hanging="500"/>
    </w:pPr>
    <w:rPr>
      <w:rFonts w:hAnsi="標楷體"/>
      <w:sz w:val="24"/>
      <w:szCs w:val="24"/>
    </w:rPr>
  </w:style>
  <w:style w:type="character" w:customStyle="1" w:styleId="affffffff0">
    <w:name w:val="第  一  條 字元"/>
    <w:link w:val="affffffff"/>
    <w:rsid w:val="00BB7FB8"/>
    <w:rPr>
      <w:rFonts w:ascii="標楷體" w:eastAsia="標楷體" w:hAnsi="標楷體"/>
      <w:snapToGrid w:val="0"/>
      <w:kern w:val="2"/>
      <w:sz w:val="24"/>
      <w:szCs w:val="24"/>
    </w:rPr>
  </w:style>
  <w:style w:type="paragraph" w:customStyle="1" w:styleId="affffffff1">
    <w:name w:val="第  一  條之款"/>
    <w:basedOn w:val="a5"/>
    <w:link w:val="affffffff2"/>
    <w:rsid w:val="00BB7FB8"/>
    <w:pPr>
      <w:spacing w:line="240" w:lineRule="auto"/>
      <w:ind w:leftChars="700" w:left="900" w:hangingChars="200" w:hanging="200"/>
    </w:pPr>
    <w:rPr>
      <w:rFonts w:hAnsi="標楷體"/>
      <w:sz w:val="24"/>
      <w:szCs w:val="24"/>
    </w:rPr>
  </w:style>
  <w:style w:type="character" w:customStyle="1" w:styleId="affffffff2">
    <w:name w:val="第  一  條之款 字元"/>
    <w:link w:val="affffffff1"/>
    <w:rsid w:val="00BB7FB8"/>
    <w:rPr>
      <w:rFonts w:ascii="標楷體" w:eastAsia="標楷體" w:hAnsi="標楷體"/>
      <w:snapToGrid w:val="0"/>
      <w:kern w:val="2"/>
      <w:sz w:val="24"/>
      <w:szCs w:val="24"/>
    </w:rPr>
  </w:style>
  <w:style w:type="paragraph" w:customStyle="1" w:styleId="affffffff3">
    <w:name w:val="條次"/>
    <w:basedOn w:val="a5"/>
    <w:rsid w:val="00BB7FB8"/>
    <w:pPr>
      <w:spacing w:before="120" w:line="0" w:lineRule="atLeast"/>
      <w:ind w:leftChars="0" w:left="0" w:firstLineChars="0" w:firstLine="0"/>
      <w:jc w:val="center"/>
    </w:pPr>
    <w:rPr>
      <w:rFonts w:ascii="Times New Roman"/>
      <w:snapToGrid/>
      <w:sz w:val="20"/>
      <w:szCs w:val="24"/>
    </w:rPr>
  </w:style>
  <w:style w:type="paragraph" w:customStyle="1" w:styleId="affffffff4">
    <w:name w:val="(一)"/>
    <w:basedOn w:val="a5"/>
    <w:link w:val="affffffff5"/>
    <w:rsid w:val="00BB7FB8"/>
    <w:pPr>
      <w:spacing w:line="340" w:lineRule="exact"/>
      <w:ind w:leftChars="0" w:left="100" w:hangingChars="100" w:hanging="100"/>
    </w:pPr>
    <w:rPr>
      <w:rFonts w:hAnsi="標楷體"/>
      <w:snapToGrid/>
      <w:sz w:val="22"/>
      <w:szCs w:val="22"/>
    </w:rPr>
  </w:style>
  <w:style w:type="character" w:customStyle="1" w:styleId="affffffff5">
    <w:name w:val="(一) 字元"/>
    <w:link w:val="affffffff4"/>
    <w:rsid w:val="00BB7FB8"/>
    <w:rPr>
      <w:rFonts w:ascii="標楷體" w:eastAsia="標楷體" w:hAnsi="標楷體"/>
      <w:kern w:val="2"/>
      <w:sz w:val="22"/>
      <w:szCs w:val="22"/>
    </w:rPr>
  </w:style>
  <w:style w:type="paragraph" w:customStyle="1" w:styleId="affffffff6">
    <w:name w:val="標題二(政府提案)"/>
    <w:basedOn w:val="a5"/>
    <w:rsid w:val="00BB7FB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7FB8"/>
    <w:rPr>
      <w:vanish/>
      <w:webHidden w:val="0"/>
      <w:specVanish w:val="0"/>
    </w:rPr>
  </w:style>
  <w:style w:type="character" w:customStyle="1" w:styleId="w011">
    <w:name w:val="w011"/>
    <w:rsid w:val="00BB7FB8"/>
    <w:rPr>
      <w:rFonts w:ascii="Verdana" w:hAnsi="Verdana" w:hint="default"/>
      <w:strike w:val="0"/>
      <w:dstrike w:val="0"/>
      <w:color w:val="4D2600"/>
      <w:sz w:val="24"/>
      <w:szCs w:val="24"/>
      <w:u w:val="none"/>
      <w:effect w:val="none"/>
    </w:rPr>
  </w:style>
  <w:style w:type="character" w:customStyle="1" w:styleId="text021">
    <w:name w:val="text021"/>
    <w:rsid w:val="00BB7FB8"/>
    <w:rPr>
      <w:rFonts w:ascii="Verdana" w:eastAsia="標楷體" w:hAnsi="Verdana" w:cs="Mangal"/>
      <w:color w:val="666666"/>
      <w:kern w:val="2"/>
      <w:sz w:val="20"/>
      <w:szCs w:val="20"/>
      <w:lang w:val="en-US" w:eastAsia="en-US" w:bidi="hi-IN"/>
    </w:rPr>
  </w:style>
  <w:style w:type="paragraph" w:customStyle="1" w:styleId="1ff0">
    <w:name w:val="目錄1"/>
    <w:basedOn w:val="13"/>
    <w:rsid w:val="00BB7FB8"/>
    <w:pPr>
      <w:ind w:rightChars="100" w:right="100"/>
      <w:jc w:val="right"/>
    </w:pPr>
    <w:rPr>
      <w:rFonts w:hAnsi="標楷體"/>
      <w:snapToGrid/>
      <w:kern w:val="0"/>
      <w:szCs w:val="24"/>
    </w:rPr>
  </w:style>
  <w:style w:type="character" w:customStyle="1" w:styleId="161">
    <w:name w:val="字元16"/>
    <w:rsid w:val="00BB7FB8"/>
    <w:rPr>
      <w:rFonts w:ascii="標楷體" w:eastAsia="標楷體"/>
      <w:snapToGrid w:val="0"/>
      <w:kern w:val="2"/>
      <w:lang w:val="en-US" w:eastAsia="zh-TW" w:bidi="ar-SA"/>
    </w:rPr>
  </w:style>
  <w:style w:type="paragraph" w:customStyle="1" w:styleId="affffffff7">
    <w:name w:val="字元 字元 字元"/>
    <w:basedOn w:val="a5"/>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5"/>
    <w:next w:val="a5"/>
    <w:link w:val="z-0"/>
    <w:hidden/>
    <w:rsid w:val="00BB7FB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7FB8"/>
    <w:rPr>
      <w:rFonts w:ascii="Arial" w:hAnsi="Arial" w:cs="Arial"/>
      <w:snapToGrid w:val="0"/>
      <w:vanish/>
      <w:kern w:val="2"/>
      <w:sz w:val="16"/>
      <w:szCs w:val="16"/>
    </w:rPr>
  </w:style>
  <w:style w:type="paragraph" w:styleId="z-1">
    <w:name w:val="HTML Bottom of Form"/>
    <w:basedOn w:val="a5"/>
    <w:next w:val="a5"/>
    <w:link w:val="z-2"/>
    <w:hidden/>
    <w:rsid w:val="00BB7FB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7FB8"/>
    <w:rPr>
      <w:rFonts w:ascii="Arial" w:hAnsi="Arial" w:cs="Arial"/>
      <w:snapToGrid w:val="0"/>
      <w:vanish/>
      <w:kern w:val="2"/>
      <w:sz w:val="16"/>
      <w:szCs w:val="16"/>
    </w:rPr>
  </w:style>
  <w:style w:type="character" w:customStyle="1" w:styleId="listsubtitlespan1">
    <w:name w:val="listsubtitlespan1"/>
    <w:rsid w:val="00BB7FB8"/>
    <w:rPr>
      <w:i/>
      <w:iCs/>
      <w:color w:val="666666"/>
    </w:rPr>
  </w:style>
  <w:style w:type="paragraph" w:customStyle="1" w:styleId="-">
    <w:name w:val="欄-項目符號"/>
    <w:basedOn w:val="afe"/>
    <w:rsid w:val="00BB7FB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8">
    <w:name w:val="標題壹、"/>
    <w:basedOn w:val="affffffff9"/>
    <w:rsid w:val="00BB7FB8"/>
    <w:pPr>
      <w:spacing w:beforeLines="0" w:before="0" w:line="360" w:lineRule="auto"/>
      <w:jc w:val="both"/>
    </w:pPr>
    <w:rPr>
      <w:sz w:val="36"/>
      <w:szCs w:val="36"/>
    </w:rPr>
  </w:style>
  <w:style w:type="paragraph" w:customStyle="1" w:styleId="affffffff9">
    <w:name w:val="標題甲、"/>
    <w:basedOn w:val="a5"/>
    <w:rsid w:val="00BB7FB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a">
    <w:name w:val="標題一、"/>
    <w:basedOn w:val="affffffff9"/>
    <w:rsid w:val="00BB7FB8"/>
    <w:pPr>
      <w:spacing w:beforeLines="20" w:before="20" w:afterLines="20" w:after="20" w:line="400" w:lineRule="exact"/>
      <w:ind w:leftChars="100" w:left="310" w:hangingChars="210" w:hanging="210"/>
      <w:jc w:val="both"/>
    </w:pPr>
    <w:rPr>
      <w:sz w:val="32"/>
      <w:szCs w:val="32"/>
    </w:rPr>
  </w:style>
  <w:style w:type="paragraph" w:customStyle="1" w:styleId="affffffffb">
    <w:name w:val="標題（一）"/>
    <w:basedOn w:val="affffffff9"/>
    <w:rsid w:val="00BB7FB8"/>
    <w:pPr>
      <w:spacing w:beforeLines="20" w:before="20" w:afterLines="20" w:after="20" w:line="400" w:lineRule="exact"/>
      <w:ind w:firstLineChars="200" w:firstLine="200"/>
      <w:jc w:val="both"/>
    </w:pPr>
    <w:rPr>
      <w:sz w:val="28"/>
      <w:szCs w:val="28"/>
    </w:rPr>
  </w:style>
  <w:style w:type="paragraph" w:customStyle="1" w:styleId="affffffffc">
    <w:name w:val="跨頁標頭"/>
    <w:basedOn w:val="a5"/>
    <w:rsid w:val="00BB7FB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5"/>
    <w:rsid w:val="00BB7FB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9"/>
    <w:link w:val="1ff2"/>
    <w:rsid w:val="00BB7FB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B7FB8"/>
    <w:rPr>
      <w:rFonts w:ascii="標楷體" w:eastAsia="標楷體" w:cs="新細明體"/>
      <w:bCs/>
      <w:snapToGrid w:val="0"/>
      <w:kern w:val="2"/>
      <w:sz w:val="24"/>
      <w:szCs w:val="24"/>
    </w:rPr>
  </w:style>
  <w:style w:type="paragraph" w:customStyle="1" w:styleId="1ff3">
    <w:name w:val="標題(1)"/>
    <w:basedOn w:val="1ff1"/>
    <w:rsid w:val="00BB7FB8"/>
    <w:pPr>
      <w:ind w:firstLineChars="550" w:firstLine="550"/>
    </w:pPr>
  </w:style>
  <w:style w:type="paragraph" w:customStyle="1" w:styleId="affffffffd">
    <w:name w:val="乙篇主文 字元 字元 字元 字元"/>
    <w:basedOn w:val="a5"/>
    <w:link w:val="affffffffe"/>
    <w:rsid w:val="00BB7FB8"/>
    <w:pPr>
      <w:spacing w:line="400" w:lineRule="exact"/>
      <w:ind w:leftChars="0" w:left="0"/>
    </w:pPr>
    <w:rPr>
      <w:sz w:val="24"/>
      <w:szCs w:val="24"/>
    </w:rPr>
  </w:style>
  <w:style w:type="character" w:customStyle="1" w:styleId="affffffffe">
    <w:name w:val="乙篇主文 字元 字元 字元 字元 字元"/>
    <w:link w:val="affffffffd"/>
    <w:rsid w:val="00BB7FB8"/>
    <w:rPr>
      <w:rFonts w:ascii="標楷體" w:eastAsia="標楷體"/>
      <w:snapToGrid w:val="0"/>
      <w:kern w:val="2"/>
      <w:sz w:val="24"/>
      <w:szCs w:val="24"/>
    </w:rPr>
  </w:style>
  <w:style w:type="paragraph" w:customStyle="1" w:styleId="afffffffff">
    <w:name w:val="註"/>
    <w:basedOn w:val="a5"/>
    <w:link w:val="afffffffff0"/>
    <w:rsid w:val="00BB7FB8"/>
    <w:pPr>
      <w:spacing w:line="320" w:lineRule="exact"/>
      <w:ind w:leftChars="0" w:left="0" w:firstLineChars="0" w:firstLine="0"/>
    </w:pPr>
  </w:style>
  <w:style w:type="character" w:customStyle="1" w:styleId="afffffffff0">
    <w:name w:val="註 字元"/>
    <w:link w:val="afffffffff"/>
    <w:rsid w:val="00BB7FB8"/>
    <w:rPr>
      <w:rFonts w:ascii="標楷體" w:eastAsia="標楷體"/>
      <w:snapToGrid w:val="0"/>
      <w:kern w:val="2"/>
      <w:sz w:val="28"/>
      <w:szCs w:val="28"/>
    </w:rPr>
  </w:style>
  <w:style w:type="paragraph" w:customStyle="1" w:styleId="2f0">
    <w:name w:val="表格欄2數字"/>
    <w:basedOn w:val="1-"/>
    <w:rsid w:val="00BB7FB8"/>
    <w:rPr>
      <w:sz w:val="18"/>
    </w:rPr>
  </w:style>
  <w:style w:type="paragraph" w:styleId="2f1">
    <w:name w:val="Body Text 2"/>
    <w:basedOn w:val="a5"/>
    <w:link w:val="2f2"/>
    <w:rsid w:val="00BB7FB8"/>
    <w:pPr>
      <w:spacing w:after="120" w:line="480" w:lineRule="auto"/>
      <w:ind w:leftChars="0" w:left="0" w:firstLineChars="0" w:firstLine="0"/>
      <w:jc w:val="left"/>
    </w:pPr>
    <w:rPr>
      <w:rFonts w:eastAsia="新細明體"/>
      <w:sz w:val="24"/>
    </w:rPr>
  </w:style>
  <w:style w:type="character" w:customStyle="1" w:styleId="2f2">
    <w:name w:val="本文 2 字元"/>
    <w:link w:val="2f1"/>
    <w:rsid w:val="00BB7FB8"/>
    <w:rPr>
      <w:rFonts w:ascii="標楷體"/>
      <w:snapToGrid w:val="0"/>
      <w:kern w:val="2"/>
      <w:sz w:val="24"/>
      <w:szCs w:val="28"/>
    </w:rPr>
  </w:style>
  <w:style w:type="paragraph" w:customStyle="1" w:styleId="47">
    <w:name w:val="欄4（原因分析）"/>
    <w:basedOn w:val="a5"/>
    <w:rsid w:val="00BB7FB8"/>
    <w:pPr>
      <w:spacing w:line="240" w:lineRule="auto"/>
      <w:ind w:leftChars="0" w:left="0" w:firstLineChars="0" w:firstLine="0"/>
    </w:pPr>
    <w:rPr>
      <w:rFonts w:cs="新細明體"/>
      <w:snapToGrid/>
      <w:w w:val="90"/>
      <w:sz w:val="18"/>
      <w:szCs w:val="18"/>
    </w:rPr>
  </w:style>
  <w:style w:type="paragraph" w:customStyle="1" w:styleId="afffffffff1">
    <w:name w:val="甲篇內文"/>
    <w:basedOn w:val="affffffffd"/>
    <w:link w:val="afffffffff2"/>
    <w:rsid w:val="00BB7FB8"/>
    <w:pPr>
      <w:spacing w:line="460" w:lineRule="exact"/>
    </w:pPr>
    <w:rPr>
      <w:sz w:val="28"/>
      <w:szCs w:val="28"/>
    </w:rPr>
  </w:style>
  <w:style w:type="character" w:customStyle="1" w:styleId="afffffffff2">
    <w:name w:val="甲篇內文 字元"/>
    <w:link w:val="afffffffff1"/>
    <w:rsid w:val="00BB7FB8"/>
    <w:rPr>
      <w:rFonts w:ascii="標楷體" w:eastAsia="標楷體"/>
      <w:snapToGrid w:val="0"/>
      <w:kern w:val="2"/>
      <w:sz w:val="28"/>
      <w:szCs w:val="28"/>
    </w:rPr>
  </w:style>
  <w:style w:type="paragraph" w:customStyle="1" w:styleId="1ff4">
    <w:name w:val="表說1."/>
    <w:basedOn w:val="afffffffff"/>
    <w:rsid w:val="00BB7FB8"/>
    <w:pPr>
      <w:spacing w:line="400" w:lineRule="exact"/>
    </w:pPr>
    <w:rPr>
      <w:rFonts w:cs="新細明體"/>
      <w:sz w:val="24"/>
      <w:szCs w:val="24"/>
    </w:rPr>
  </w:style>
  <w:style w:type="paragraph" w:customStyle="1" w:styleId="1-11">
    <w:name w:val="表格欄1-1主管 字元 字元 字元"/>
    <w:basedOn w:val="a5"/>
    <w:link w:val="1-12"/>
    <w:rsid w:val="00BB7FB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B7FB8"/>
    <w:rPr>
      <w:rFonts w:ascii="標楷體" w:eastAsia="標楷體" w:cs="新細明體"/>
      <w:b/>
      <w:snapToGrid w:val="0"/>
      <w:kern w:val="2"/>
      <w:sz w:val="28"/>
      <w:szCs w:val="28"/>
    </w:rPr>
  </w:style>
  <w:style w:type="paragraph" w:customStyle="1" w:styleId="1-2">
    <w:name w:val="表格欄1-2"/>
    <w:basedOn w:val="a5"/>
    <w:rsid w:val="00BB7FB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5"/>
    <w:link w:val="1-311"/>
    <w:rsid w:val="00BB7FB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7FB8"/>
    <w:rPr>
      <w:rFonts w:ascii="標楷體" w:eastAsia="標楷體" w:cs="新細明體"/>
      <w:snapToGrid w:val="0"/>
      <w:kern w:val="2"/>
      <w:sz w:val="18"/>
      <w:szCs w:val="18"/>
    </w:rPr>
  </w:style>
  <w:style w:type="paragraph" w:customStyle="1" w:styleId="1-32">
    <w:name w:val="表格欄1-3退2 字元"/>
    <w:basedOn w:val="1-310"/>
    <w:link w:val="1-320"/>
    <w:rsid w:val="00BB7FB8"/>
    <w:pPr>
      <w:ind w:firstLineChars="200" w:firstLine="200"/>
    </w:pPr>
  </w:style>
  <w:style w:type="character" w:customStyle="1" w:styleId="1-320">
    <w:name w:val="表格欄1-3退2 字元 字元"/>
    <w:link w:val="1-32"/>
    <w:rsid w:val="00BB7FB8"/>
    <w:rPr>
      <w:rFonts w:ascii="標楷體" w:eastAsia="標楷體" w:cs="新細明體"/>
      <w:snapToGrid w:val="0"/>
      <w:kern w:val="2"/>
      <w:sz w:val="18"/>
      <w:szCs w:val="18"/>
    </w:rPr>
  </w:style>
  <w:style w:type="paragraph" w:customStyle="1" w:styleId="1238">
    <w:name w:val="內文123"/>
    <w:rsid w:val="00BB7FB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B7FB8"/>
    <w:pPr>
      <w:ind w:firstLine="1080"/>
    </w:pPr>
    <w:rPr>
      <w:b/>
      <w:sz w:val="28"/>
      <w:szCs w:val="28"/>
    </w:rPr>
  </w:style>
  <w:style w:type="character" w:customStyle="1" w:styleId="1ff6">
    <w:name w:val="標題1.加粗 字元 字元"/>
    <w:link w:val="1ff5"/>
    <w:rsid w:val="00BB7FB8"/>
    <w:rPr>
      <w:rFonts w:ascii="標楷體" w:eastAsia="標楷體" w:cs="新細明體"/>
      <w:b/>
      <w:bCs/>
      <w:snapToGrid w:val="0"/>
      <w:kern w:val="2"/>
      <w:sz w:val="28"/>
      <w:szCs w:val="28"/>
    </w:rPr>
  </w:style>
  <w:style w:type="paragraph" w:customStyle="1" w:styleId="48">
    <w:name w:val="標題4"/>
    <w:basedOn w:val="3"/>
    <w:rsid w:val="00BB7FB8"/>
    <w:pPr>
      <w:spacing w:line="500" w:lineRule="exact"/>
      <w:ind w:leftChars="0" w:left="624" w:firstLineChars="0" w:firstLine="0"/>
    </w:pPr>
    <w:rPr>
      <w:rFonts w:ascii="標楷體" w:eastAsia="標楷體"/>
      <w:snapToGrid/>
      <w:sz w:val="28"/>
    </w:rPr>
  </w:style>
  <w:style w:type="paragraph" w:customStyle="1" w:styleId="1239">
    <w:name w:val="123"/>
    <w:basedOn w:val="a5"/>
    <w:rsid w:val="00BB7FB8"/>
    <w:pPr>
      <w:spacing w:line="360" w:lineRule="auto"/>
      <w:ind w:leftChars="0" w:left="0" w:firstLineChars="0" w:firstLine="425"/>
    </w:pPr>
    <w:rPr>
      <w:snapToGrid/>
      <w:sz w:val="24"/>
      <w:szCs w:val="20"/>
    </w:rPr>
  </w:style>
  <w:style w:type="paragraph" w:customStyle="1" w:styleId="afffffffff3">
    <w:name w:val="括號一二三"/>
    <w:basedOn w:val="afffffffff4"/>
    <w:rsid w:val="00BB7FB8"/>
    <w:pPr>
      <w:spacing w:after="0"/>
      <w:ind w:firstLine="624"/>
      <w:jc w:val="both"/>
    </w:pPr>
    <w:rPr>
      <w:b/>
      <w:sz w:val="28"/>
    </w:rPr>
  </w:style>
  <w:style w:type="paragraph" w:customStyle="1" w:styleId="afffffffff4">
    <w:name w:val="一二三"/>
    <w:basedOn w:val="afffffffff5"/>
    <w:rsid w:val="00BB7FB8"/>
    <w:pPr>
      <w:spacing w:after="120"/>
      <w:ind w:left="0"/>
    </w:pPr>
    <w:rPr>
      <w:b w:val="0"/>
      <w:sz w:val="32"/>
    </w:rPr>
  </w:style>
  <w:style w:type="paragraph" w:customStyle="1" w:styleId="afffffffff5">
    <w:name w:val="壹貳參"/>
    <w:basedOn w:val="a5"/>
    <w:rsid w:val="00BB7FB8"/>
    <w:pPr>
      <w:spacing w:after="240" w:line="360" w:lineRule="auto"/>
      <w:ind w:leftChars="0" w:left="624" w:firstLineChars="0" w:firstLine="0"/>
      <w:jc w:val="left"/>
    </w:pPr>
    <w:rPr>
      <w:b/>
      <w:snapToGrid/>
      <w:sz w:val="36"/>
      <w:szCs w:val="20"/>
    </w:rPr>
  </w:style>
  <w:style w:type="paragraph" w:styleId="38">
    <w:name w:val="Body Text 3"/>
    <w:basedOn w:val="a5"/>
    <w:link w:val="39"/>
    <w:rsid w:val="00BB7FB8"/>
    <w:pPr>
      <w:spacing w:line="240" w:lineRule="auto"/>
      <w:ind w:leftChars="0" w:left="0" w:right="-80" w:firstLineChars="0" w:firstLine="0"/>
    </w:pPr>
    <w:rPr>
      <w:rFonts w:eastAsia="華康楷書體W5"/>
      <w:sz w:val="26"/>
    </w:rPr>
  </w:style>
  <w:style w:type="character" w:customStyle="1" w:styleId="39">
    <w:name w:val="本文 3 字元"/>
    <w:link w:val="38"/>
    <w:rsid w:val="00BB7FB8"/>
    <w:rPr>
      <w:rFonts w:ascii="標楷體" w:eastAsia="華康楷書體W5"/>
      <w:snapToGrid w:val="0"/>
      <w:kern w:val="2"/>
      <w:sz w:val="26"/>
      <w:szCs w:val="28"/>
    </w:rPr>
  </w:style>
  <w:style w:type="paragraph" w:styleId="afffffffff6">
    <w:name w:val="Block Text"/>
    <w:basedOn w:val="a5"/>
    <w:rsid w:val="00BB7FB8"/>
    <w:pPr>
      <w:spacing w:line="240" w:lineRule="auto"/>
      <w:ind w:leftChars="0" w:left="113" w:right="113" w:firstLineChars="0" w:firstLine="0"/>
      <w:jc w:val="distribute"/>
    </w:pPr>
    <w:rPr>
      <w:snapToGrid/>
      <w:sz w:val="32"/>
      <w:szCs w:val="20"/>
    </w:rPr>
  </w:style>
  <w:style w:type="paragraph" w:customStyle="1" w:styleId="afffffffff7">
    <w:name w:val="主文"/>
    <w:basedOn w:val="a5"/>
    <w:rsid w:val="00BB7FB8"/>
    <w:pPr>
      <w:spacing w:line="312" w:lineRule="auto"/>
      <w:ind w:leftChars="0" w:left="0" w:firstLine="434"/>
    </w:pPr>
    <w:rPr>
      <w:rFonts w:ascii="Times New Roman" w:eastAsia="華康楷書體W5"/>
      <w:snapToGrid/>
      <w:spacing w:val="4"/>
      <w:sz w:val="21"/>
      <w:szCs w:val="20"/>
    </w:rPr>
  </w:style>
  <w:style w:type="paragraph" w:customStyle="1" w:styleId="afffffffff8">
    <w:name w:val="總述文"/>
    <w:rsid w:val="00BB7FB8"/>
    <w:pPr>
      <w:overflowPunct w:val="0"/>
      <w:spacing w:line="460" w:lineRule="exact"/>
      <w:ind w:firstLineChars="200" w:firstLine="200"/>
      <w:jc w:val="both"/>
    </w:pPr>
    <w:rPr>
      <w:rFonts w:ascii="標楷體" w:eastAsia="標楷體"/>
      <w:kern w:val="2"/>
      <w:sz w:val="28"/>
    </w:rPr>
  </w:style>
  <w:style w:type="paragraph" w:customStyle="1" w:styleId="afffffffff9">
    <w:name w:val="總述文一二三"/>
    <w:rsid w:val="00BB7FB8"/>
    <w:pPr>
      <w:overflowPunct w:val="0"/>
      <w:spacing w:line="460" w:lineRule="exact"/>
      <w:ind w:left="200" w:hangingChars="200" w:hanging="200"/>
      <w:jc w:val="both"/>
    </w:pPr>
    <w:rPr>
      <w:rFonts w:ascii="標楷體" w:eastAsia="標楷體"/>
      <w:sz w:val="28"/>
    </w:rPr>
  </w:style>
  <w:style w:type="paragraph" w:customStyle="1" w:styleId="afffffffffa">
    <w:name w:val="表說"/>
    <w:basedOn w:val="a5"/>
    <w:rsid w:val="00BB7FB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b">
    <w:name w:val="一內文"/>
    <w:basedOn w:val="a5"/>
    <w:rsid w:val="00BB7FB8"/>
    <w:pPr>
      <w:snapToGrid w:val="0"/>
      <w:spacing w:line="600" w:lineRule="exact"/>
      <w:ind w:leftChars="0" w:left="364" w:firstLine="560"/>
    </w:pPr>
    <w:rPr>
      <w:snapToGrid/>
      <w:szCs w:val="20"/>
    </w:rPr>
  </w:style>
  <w:style w:type="character" w:customStyle="1" w:styleId="emailstyle15">
    <w:name w:val="emailstyle15"/>
    <w:rsid w:val="00BB7FB8"/>
    <w:rPr>
      <w:rFonts w:ascii="Arial" w:eastAsia="新細明體" w:hAnsi="Arial" w:cs="Arial"/>
      <w:color w:val="000000"/>
      <w:sz w:val="18"/>
    </w:rPr>
  </w:style>
  <w:style w:type="paragraph" w:customStyle="1" w:styleId="afffffffffc">
    <w:name w:val="乙篇主文 字元 字元"/>
    <w:basedOn w:val="a5"/>
    <w:link w:val="afffffffffd"/>
    <w:rsid w:val="00BB7FB8"/>
    <w:pPr>
      <w:spacing w:line="400" w:lineRule="exact"/>
      <w:ind w:leftChars="0" w:left="0"/>
    </w:pPr>
    <w:rPr>
      <w:sz w:val="24"/>
      <w:szCs w:val="24"/>
    </w:rPr>
  </w:style>
  <w:style w:type="character" w:customStyle="1" w:styleId="afffffffffd">
    <w:name w:val="乙篇主文 字元 字元 字元"/>
    <w:link w:val="afffffffffc"/>
    <w:rsid w:val="00BB7FB8"/>
    <w:rPr>
      <w:rFonts w:ascii="標楷體" w:eastAsia="標楷體"/>
      <w:snapToGrid w:val="0"/>
      <w:kern w:val="2"/>
      <w:sz w:val="24"/>
      <w:szCs w:val="24"/>
    </w:rPr>
  </w:style>
  <w:style w:type="character" w:customStyle="1" w:styleId="afffffffffe">
    <w:name w:val="甲篇內文 字元 字元"/>
    <w:rsid w:val="00BB7FB8"/>
    <w:rPr>
      <w:rFonts w:ascii="標楷體" w:eastAsia="標楷體"/>
      <w:kern w:val="2"/>
      <w:sz w:val="28"/>
      <w:szCs w:val="28"/>
      <w:lang w:val="en-US" w:eastAsia="zh-TW" w:bidi="ar-SA"/>
    </w:rPr>
  </w:style>
  <w:style w:type="paragraph" w:customStyle="1" w:styleId="1ff7">
    <w:name w:val="標題1.加粗"/>
    <w:basedOn w:val="a5"/>
    <w:link w:val="113"/>
    <w:rsid w:val="00BB7FB8"/>
    <w:pPr>
      <w:spacing w:line="400" w:lineRule="exact"/>
      <w:ind w:leftChars="0" w:left="0" w:firstLineChars="450" w:firstLine="1080"/>
    </w:pPr>
    <w:rPr>
      <w:rFonts w:cs="新細明體"/>
      <w:b/>
      <w:bCs/>
    </w:rPr>
  </w:style>
  <w:style w:type="character" w:customStyle="1" w:styleId="113">
    <w:name w:val="標題1.加粗 字元1"/>
    <w:link w:val="1ff7"/>
    <w:rsid w:val="00BB7FB8"/>
    <w:rPr>
      <w:rFonts w:ascii="標楷體" w:eastAsia="標楷體" w:cs="新細明體"/>
      <w:b/>
      <w:bCs/>
      <w:snapToGrid w:val="0"/>
      <w:kern w:val="2"/>
      <w:sz w:val="28"/>
      <w:szCs w:val="28"/>
    </w:rPr>
  </w:style>
  <w:style w:type="character" w:customStyle="1" w:styleId="1-321">
    <w:name w:val="表格欄1-3退2 字元 字元1"/>
    <w:rsid w:val="00BB7FB8"/>
    <w:rPr>
      <w:rFonts w:eastAsia="標楷體" w:cs="新細明體"/>
      <w:kern w:val="2"/>
      <w:sz w:val="18"/>
      <w:szCs w:val="18"/>
      <w:lang w:val="en-US" w:eastAsia="zh-TW" w:bidi="ar-SA"/>
    </w:rPr>
  </w:style>
  <w:style w:type="character" w:customStyle="1" w:styleId="1ff8">
    <w:name w:val="標題1. 字元 字元"/>
    <w:rsid w:val="00BB7FB8"/>
    <w:rPr>
      <w:rFonts w:ascii="標楷體" w:eastAsia="標楷體" w:cs="新細明體"/>
      <w:bCs/>
      <w:kern w:val="2"/>
      <w:sz w:val="24"/>
      <w:szCs w:val="24"/>
      <w:lang w:val="en-US" w:eastAsia="zh-TW" w:bidi="ar-SA"/>
    </w:rPr>
  </w:style>
  <w:style w:type="paragraph" w:customStyle="1" w:styleId="font7">
    <w:name w:val="font7"/>
    <w:basedOn w:val="a5"/>
    <w:rsid w:val="00BB7FB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5"/>
    <w:rsid w:val="00BB7FB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5"/>
    <w:rsid w:val="00BB7FB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5"/>
    <w:rsid w:val="00BB7FB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5"/>
    <w:rsid w:val="00BB7FB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5"/>
    <w:rsid w:val="00BB7FB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5"/>
    <w:rsid w:val="00BB7FB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7FB8"/>
    <w:pPr>
      <w:ind w:left="75"/>
      <w:jc w:val="distribute"/>
    </w:pPr>
    <w:rPr>
      <w:rFonts w:eastAsia="華康儷中黑"/>
      <w:spacing w:val="6"/>
    </w:rPr>
  </w:style>
  <w:style w:type="paragraph" w:customStyle="1" w:styleId="affffffffff">
    <w:name w:val="小標"/>
    <w:basedOn w:val="a5"/>
    <w:rsid w:val="00BB7FB8"/>
    <w:pPr>
      <w:spacing w:line="360" w:lineRule="auto"/>
      <w:ind w:leftChars="0" w:left="420" w:firstLineChars="0" w:firstLine="0"/>
    </w:pPr>
    <w:rPr>
      <w:b/>
      <w:snapToGrid/>
      <w:sz w:val="32"/>
      <w:szCs w:val="20"/>
    </w:rPr>
  </w:style>
  <w:style w:type="paragraph" w:customStyle="1" w:styleId="affffffffff0">
    <w:name w:val="單元 字元 字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1">
    <w:name w:val="甲乙丙"/>
    <w:basedOn w:val="a5"/>
    <w:rsid w:val="00BB7FB8"/>
    <w:pPr>
      <w:spacing w:after="360" w:line="360" w:lineRule="auto"/>
      <w:ind w:leftChars="0" w:left="0" w:firstLineChars="0" w:firstLine="0"/>
      <w:jc w:val="center"/>
    </w:pPr>
    <w:rPr>
      <w:b/>
      <w:snapToGrid/>
      <w:sz w:val="40"/>
      <w:szCs w:val="20"/>
    </w:rPr>
  </w:style>
  <w:style w:type="paragraph" w:customStyle="1" w:styleId="123a">
    <w:name w:val="括號123"/>
    <w:basedOn w:val="1239"/>
    <w:rsid w:val="00BB7FB8"/>
    <w:pPr>
      <w:ind w:firstLine="624"/>
    </w:pPr>
  </w:style>
  <w:style w:type="paragraph" w:customStyle="1" w:styleId="123b">
    <w:name w:val="圓圈123"/>
    <w:basedOn w:val="123a"/>
    <w:rsid w:val="00BB7FB8"/>
    <w:pPr>
      <w:ind w:firstLine="1008"/>
    </w:pPr>
  </w:style>
  <w:style w:type="paragraph" w:customStyle="1" w:styleId="-0">
    <w:name w:val="樣式-壹"/>
    <w:basedOn w:val="a5"/>
    <w:rsid w:val="00BB7FB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7FB8"/>
    <w:pPr>
      <w:ind w:firstLineChars="200" w:firstLine="200"/>
    </w:pPr>
  </w:style>
  <w:style w:type="character" w:customStyle="1" w:styleId="1ff9">
    <w:name w:val="標題1.加粗 字元 字元 字元"/>
    <w:rsid w:val="00BB7FB8"/>
    <w:rPr>
      <w:rFonts w:ascii="標楷體" w:eastAsia="標楷體" w:cs="新細明體"/>
      <w:b/>
      <w:bCs/>
      <w:snapToGrid w:val="0"/>
      <w:kern w:val="2"/>
      <w:sz w:val="28"/>
      <w:szCs w:val="28"/>
      <w:lang w:val="en-US" w:eastAsia="zh-TW" w:bidi="ar-SA"/>
    </w:rPr>
  </w:style>
  <w:style w:type="paragraph" w:customStyle="1" w:styleId="affffffffff2">
    <w:name w:val="乙篇主文 字元"/>
    <w:basedOn w:val="a5"/>
    <w:link w:val="1ffa"/>
    <w:rsid w:val="00BB7FB8"/>
    <w:pPr>
      <w:spacing w:line="400" w:lineRule="exact"/>
      <w:ind w:leftChars="0" w:left="0"/>
    </w:pPr>
    <w:rPr>
      <w:sz w:val="24"/>
      <w:szCs w:val="24"/>
    </w:rPr>
  </w:style>
  <w:style w:type="character" w:customStyle="1" w:styleId="1ffa">
    <w:name w:val="乙篇主文 字元 字元1"/>
    <w:link w:val="affffffffff2"/>
    <w:rsid w:val="00BB7FB8"/>
    <w:rPr>
      <w:rFonts w:ascii="標楷體" w:eastAsia="標楷體"/>
      <w:snapToGrid w:val="0"/>
      <w:kern w:val="2"/>
      <w:sz w:val="24"/>
      <w:szCs w:val="24"/>
    </w:rPr>
  </w:style>
  <w:style w:type="paragraph" w:customStyle="1" w:styleId="bb">
    <w:name w:val="標題bb"/>
    <w:basedOn w:val="a5"/>
    <w:rsid w:val="00BB7FB8"/>
    <w:pPr>
      <w:spacing w:line="240" w:lineRule="auto"/>
      <w:ind w:leftChars="0" w:left="0" w:firstLineChars="0" w:firstLine="0"/>
    </w:pPr>
    <w:rPr>
      <w:rFonts w:ascii="Times New Roman"/>
      <w:snapToGrid/>
      <w:szCs w:val="20"/>
    </w:rPr>
  </w:style>
  <w:style w:type="paragraph" w:customStyle="1" w:styleId="1-14">
    <w:name w:val="表格欄1-1主管 字元 字元"/>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5"/>
    <w:rsid w:val="00BB7FB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3">
    <w:name w:val="名詞解釋"/>
    <w:basedOn w:val="a5"/>
    <w:autoRedefine/>
    <w:rsid w:val="00BB7FB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4">
    <w:name w:val="議題內文"/>
    <w:autoRedefine/>
    <w:rsid w:val="00BB7FB8"/>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f4"/>
    <w:autoRedefine/>
    <w:rsid w:val="00BB7FB8"/>
    <w:pPr>
      <w:numPr>
        <w:numId w:val="1"/>
      </w:numPr>
      <w:spacing w:afterLines="50" w:after="180" w:line="240" w:lineRule="exact"/>
      <w:ind w:firstLineChars="180" w:firstLine="180"/>
    </w:pPr>
  </w:style>
  <w:style w:type="paragraph" w:customStyle="1" w:styleId="1-15">
    <w:name w:val="表1-1"/>
    <w:autoRedefine/>
    <w:rsid w:val="00BB7FB8"/>
    <w:pPr>
      <w:tabs>
        <w:tab w:val="num" w:pos="361"/>
      </w:tabs>
      <w:ind w:leftChars="200" w:left="200" w:hangingChars="200" w:hanging="200"/>
      <w:jc w:val="center"/>
    </w:pPr>
    <w:rPr>
      <w:rFonts w:ascii="Arial Narrow" w:eastAsia="細明體" w:hAnsi="細明體"/>
      <w:b/>
      <w:sz w:val="22"/>
      <w:szCs w:val="22"/>
    </w:rPr>
  </w:style>
  <w:style w:type="paragraph" w:customStyle="1" w:styleId="a0">
    <w:name w:val="名詞解釋內文"/>
    <w:autoRedefine/>
    <w:rsid w:val="00BB7FB8"/>
    <w:pPr>
      <w:numPr>
        <w:numId w:val="8"/>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B7FB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B7FB8"/>
    <w:pPr>
      <w:framePr w:wrap="around"/>
      <w:spacing w:after="0"/>
      <w:ind w:left="301" w:hanging="301"/>
    </w:pPr>
    <w:rPr>
      <w:sz w:val="12"/>
    </w:rPr>
  </w:style>
  <w:style w:type="paragraph" w:customStyle="1" w:styleId="affffffffff6">
    <w:name w:val="議題(一)"/>
    <w:basedOn w:val="a2"/>
    <w:autoRedefine/>
    <w:rsid w:val="00BB7FB8"/>
    <w:pPr>
      <w:numPr>
        <w:numId w:val="0"/>
      </w:numPr>
      <w:spacing w:beforeLines="70" w:before="252" w:afterLines="20" w:after="72"/>
    </w:pPr>
    <w:rPr>
      <w:b/>
      <w:bCs/>
      <w:color w:val="000000"/>
      <w:sz w:val="24"/>
    </w:rPr>
  </w:style>
  <w:style w:type="character" w:customStyle="1" w:styleId="style2">
    <w:name w:val="style2"/>
    <w:rsid w:val="00BB7FB8"/>
  </w:style>
  <w:style w:type="character" w:customStyle="1" w:styleId="cleartxt1">
    <w:name w:val="cleartxt1"/>
    <w:rsid w:val="00BB7FB8"/>
    <w:rPr>
      <w:b/>
      <w:bCs/>
      <w:color w:val="00CC00"/>
    </w:rPr>
  </w:style>
  <w:style w:type="character" w:customStyle="1" w:styleId="style31">
    <w:name w:val="style31"/>
    <w:rsid w:val="00BB7FB8"/>
    <w:rPr>
      <w:color w:val="000033"/>
      <w:sz w:val="20"/>
      <w:szCs w:val="20"/>
    </w:rPr>
  </w:style>
  <w:style w:type="character" w:customStyle="1" w:styleId="story1">
    <w:name w:val="story1"/>
    <w:rsid w:val="00BB7FB8"/>
    <w:rPr>
      <w:rFonts w:ascii="Verdana" w:hAnsi="Verdana" w:hint="default"/>
      <w:color w:val="414141"/>
      <w:sz w:val="22"/>
      <w:szCs w:val="22"/>
    </w:rPr>
  </w:style>
  <w:style w:type="character" w:customStyle="1" w:styleId="49">
    <w:name w:val="強調粗體4"/>
    <w:rsid w:val="00BB7FB8"/>
    <w:rPr>
      <w:b/>
      <w:bCs/>
    </w:rPr>
  </w:style>
  <w:style w:type="character" w:customStyle="1" w:styleId="style211">
    <w:name w:val="style211"/>
    <w:rsid w:val="00BB7FB8"/>
    <w:rPr>
      <w:rFonts w:ascii="微軟正黑體" w:eastAsia="微軟正黑體" w:hint="eastAsia"/>
      <w:b/>
      <w:bCs/>
      <w:sz w:val="21"/>
      <w:szCs w:val="21"/>
    </w:rPr>
  </w:style>
  <w:style w:type="paragraph" w:customStyle="1" w:styleId="affffffffff7">
    <w:name w:val="速別"/>
    <w:basedOn w:val="a5"/>
    <w:rsid w:val="00BB7FB8"/>
    <w:pPr>
      <w:snapToGrid w:val="0"/>
      <w:spacing w:line="240" w:lineRule="auto"/>
      <w:ind w:leftChars="0" w:left="0" w:firstLineChars="0" w:firstLine="0"/>
      <w:jc w:val="left"/>
    </w:pPr>
    <w:rPr>
      <w:rFonts w:ascii="Times New Roman"/>
      <w:snapToGrid/>
      <w:sz w:val="24"/>
      <w:szCs w:val="20"/>
    </w:rPr>
  </w:style>
  <w:style w:type="paragraph" w:customStyle="1" w:styleId="affffffffff8">
    <w:name w:val="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7FB8"/>
    <w:rPr>
      <w:rFonts w:ascii="Times New Roman" w:hAnsi="Times New Roman" w:cs="Times New Roman" w:hint="default"/>
      <w:strike w:val="0"/>
      <w:dstrike w:val="0"/>
      <w:sz w:val="24"/>
      <w:szCs w:val="24"/>
      <w:u w:val="none"/>
      <w:effect w:val="none"/>
    </w:rPr>
  </w:style>
  <w:style w:type="character" w:customStyle="1" w:styleId="1ffc">
    <w:name w:val="字元 字元1"/>
    <w:rsid w:val="00BB7FB8"/>
    <w:rPr>
      <w:rFonts w:ascii="標楷體" w:eastAsia="標楷體" w:hAnsi="標楷體"/>
      <w:snapToGrid w:val="0"/>
      <w:kern w:val="2"/>
      <w:lang w:val="en-US" w:eastAsia="zh-TW" w:bidi="ar-SA"/>
    </w:rPr>
  </w:style>
  <w:style w:type="character" w:customStyle="1" w:styleId="ft1">
    <w:name w:val="ft1"/>
    <w:rsid w:val="00BB7FB8"/>
  </w:style>
  <w:style w:type="paragraph" w:customStyle="1" w:styleId="affffffffff9">
    <w:name w:val="註腳樣式"/>
    <w:basedOn w:val="af9"/>
    <w:rsid w:val="00BB7FB8"/>
    <w:pPr>
      <w:ind w:left="566" w:firstLine="406"/>
    </w:pPr>
  </w:style>
  <w:style w:type="character" w:customStyle="1" w:styleId="style11">
    <w:name w:val="style11"/>
    <w:rsid w:val="00BB7FB8"/>
    <w:rPr>
      <w:sz w:val="24"/>
      <w:szCs w:val="24"/>
    </w:rPr>
  </w:style>
  <w:style w:type="character" w:customStyle="1" w:styleId="w121">
    <w:name w:val="w121"/>
    <w:rsid w:val="00BB7FB8"/>
    <w:rPr>
      <w:b/>
      <w:bCs/>
      <w:color w:val="FF0000"/>
      <w:sz w:val="30"/>
      <w:szCs w:val="30"/>
    </w:rPr>
  </w:style>
  <w:style w:type="paragraph" w:customStyle="1" w:styleId="54">
    <w:name w:val="字元 字元5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7FB8"/>
    <w:rPr>
      <w:rFonts w:ascii="зũ" w:hAnsi="зũ" w:hint="default"/>
      <w:b/>
      <w:bCs/>
      <w:color w:val="FF0000"/>
    </w:rPr>
  </w:style>
  <w:style w:type="paragraph" w:customStyle="1" w:styleId="Web4">
    <w:name w:val="內文 (Web)4"/>
    <w:basedOn w:val="a5"/>
    <w:rsid w:val="00BB7FB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3">
    <w:name w:val="字元 字元2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1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5"/>
    <w:autoRedefine/>
    <w:rsid w:val="00BB7FB8"/>
    <w:pPr>
      <w:snapToGrid w:val="0"/>
      <w:spacing w:line="300" w:lineRule="auto"/>
      <w:ind w:leftChars="100" w:left="240" w:firstLine="560"/>
    </w:pPr>
    <w:rPr>
      <w:rFonts w:hAnsi="標楷體" w:cs="Arial"/>
      <w:snapToGrid/>
    </w:rPr>
  </w:style>
  <w:style w:type="character" w:customStyle="1" w:styleId="word42">
    <w:name w:val="word42"/>
    <w:rsid w:val="00BB7FB8"/>
    <w:rPr>
      <w:rFonts w:ascii="新細明體" w:eastAsia="新細明體" w:hAnsi="新細明體" w:hint="eastAsia"/>
      <w:color w:val="000000"/>
      <w:sz w:val="19"/>
      <w:szCs w:val="19"/>
    </w:rPr>
  </w:style>
  <w:style w:type="character" w:customStyle="1" w:styleId="style41">
    <w:name w:val="style41"/>
    <w:rsid w:val="00BB7FB8"/>
    <w:rPr>
      <w:color w:val="999999"/>
      <w:sz w:val="24"/>
      <w:szCs w:val="24"/>
    </w:rPr>
  </w:style>
  <w:style w:type="character" w:customStyle="1" w:styleId="style14">
    <w:name w:val="style14"/>
    <w:rsid w:val="00BB7FB8"/>
    <w:rPr>
      <w:sz w:val="18"/>
      <w:szCs w:val="18"/>
    </w:rPr>
  </w:style>
  <w:style w:type="character" w:customStyle="1" w:styleId="1ffe">
    <w:name w:val="姓名及分機 字元1"/>
    <w:rsid w:val="00BB7FB8"/>
    <w:rPr>
      <w:rFonts w:ascii="標楷體" w:eastAsia="標楷體"/>
      <w:snapToGrid w:val="0"/>
      <w:kern w:val="2"/>
      <w:sz w:val="24"/>
      <w:szCs w:val="28"/>
      <w:lang w:val="en-US" w:eastAsia="zh-TW" w:bidi="ar-SA"/>
    </w:rPr>
  </w:style>
  <w:style w:type="character" w:customStyle="1" w:styleId="word1">
    <w:name w:val="word1"/>
    <w:rsid w:val="00BB7FB8"/>
    <w:rPr>
      <w:rFonts w:ascii="sөũ" w:hAnsi="sөũ" w:hint="default"/>
      <w:color w:val="555555"/>
      <w:sz w:val="24"/>
      <w:szCs w:val="24"/>
    </w:rPr>
  </w:style>
  <w:style w:type="character" w:customStyle="1" w:styleId="line-height-18pt1">
    <w:name w:val="line-height-18pt1"/>
    <w:rsid w:val="00BB7FB8"/>
  </w:style>
  <w:style w:type="character" w:customStyle="1" w:styleId="url2">
    <w:name w:val="url2"/>
    <w:rsid w:val="00BB7FB8"/>
    <w:rPr>
      <w:color w:val="008000"/>
      <w:sz w:val="22"/>
      <w:szCs w:val="22"/>
    </w:rPr>
  </w:style>
  <w:style w:type="character" w:customStyle="1" w:styleId="1fff">
    <w:name w:val="(一)下內文 字元1"/>
    <w:rsid w:val="00BB7FB8"/>
    <w:rPr>
      <w:rFonts w:ascii="標楷體" w:eastAsia="標楷體"/>
      <w:snapToGrid w:val="0"/>
      <w:kern w:val="2"/>
      <w:sz w:val="28"/>
      <w:szCs w:val="28"/>
      <w:lang w:val="en-US" w:eastAsia="zh-TW" w:bidi="ar-SA"/>
    </w:rPr>
  </w:style>
  <w:style w:type="paragraph" w:customStyle="1" w:styleId="affffffffffb">
    <w:name w:val="標題目錄"/>
    <w:basedOn w:val="a5"/>
    <w:rsid w:val="00BB7FB8"/>
    <w:pPr>
      <w:spacing w:line="240" w:lineRule="auto"/>
      <w:ind w:leftChars="1" w:left="608" w:hangingChars="210" w:hanging="605"/>
    </w:pPr>
    <w:rPr>
      <w:rFonts w:ascii="新細明體" w:eastAsia="新細明體"/>
      <w:b/>
      <w:bCs/>
      <w:snapToGrid/>
    </w:rPr>
  </w:style>
  <w:style w:type="paragraph" w:customStyle="1" w:styleId="114">
    <w:name w:val="字元 字元1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6">
    <w:name w:val="字元 字元2 字元 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1">
    <w:name w:val="字元 字元5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0">
    <w:name w:val="字元 字元 字元1"/>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1">
    <w:name w:val="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2">
    <w:name w:val="字元 字元 字元 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17">
    <w:name w:val="字元 字元2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b">
    <w:name w:val="字元 字元3"/>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A"/>
    <w:basedOn w:val="123"/>
    <w:qFormat/>
    <w:rsid w:val="00BB7FB8"/>
    <w:pPr>
      <w:spacing w:line="480" w:lineRule="exact"/>
      <w:ind w:leftChars="400" w:firstLineChars="200" w:firstLine="200"/>
    </w:pPr>
  </w:style>
  <w:style w:type="paragraph" w:customStyle="1" w:styleId="2f4">
    <w:name w:val="樣式2"/>
    <w:basedOn w:val="Affffffffffc"/>
    <w:qFormat/>
    <w:rsid w:val="00BB7FB8"/>
    <w:pPr>
      <w:ind w:leftChars="300" w:left="300"/>
    </w:pPr>
  </w:style>
  <w:style w:type="paragraph" w:customStyle="1" w:styleId="B">
    <w:name w:val="B"/>
    <w:basedOn w:val="1231"/>
    <w:qFormat/>
    <w:rsid w:val="00BB7FB8"/>
    <w:pPr>
      <w:spacing w:line="480" w:lineRule="exact"/>
      <w:ind w:leftChars="500" w:firstLineChars="200" w:firstLine="200"/>
    </w:pPr>
    <w:rPr>
      <w:snapToGrid/>
      <w:color w:val="4F81BD"/>
      <w:szCs w:val="20"/>
    </w:rPr>
  </w:style>
  <w:style w:type="paragraph" w:customStyle="1" w:styleId="font5">
    <w:name w:val="font5"/>
    <w:basedOn w:val="a5"/>
    <w:rsid w:val="002771C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5"/>
    <w:rsid w:val="002771CB"/>
    <w:pPr>
      <w:widowControl/>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font8">
    <w:name w:val="font8"/>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9">
    <w:name w:val="font9"/>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10">
    <w:name w:val="font10"/>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font11">
    <w:name w:val="font11"/>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63">
    <w:name w:val="xl6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64">
    <w:name w:val="xl64"/>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5">
    <w:name w:val="xl65"/>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6">
    <w:name w:val="xl6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7">
    <w:name w:val="xl6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8">
    <w:name w:val="xl68"/>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69">
    <w:name w:val="xl69"/>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0">
    <w:name w:val="xl70"/>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1">
    <w:name w:val="xl71"/>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2">
    <w:name w:val="xl72"/>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3">
    <w:name w:val="xl73"/>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4">
    <w:name w:val="xl74"/>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5">
    <w:name w:val="xl7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6">
    <w:name w:val="xl7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7">
    <w:name w:val="xl77"/>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78">
    <w:name w:val="xl7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79">
    <w:name w:val="xl79"/>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0">
    <w:name w:val="xl8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1">
    <w:name w:val="xl81"/>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2">
    <w:name w:val="xl8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3">
    <w:name w:val="xl83"/>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4">
    <w:name w:val="xl8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5">
    <w:name w:val="xl85"/>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6">
    <w:name w:val="xl8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7">
    <w:name w:val="xl8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8">
    <w:name w:val="xl8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9">
    <w:name w:val="xl89"/>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90">
    <w:name w:val="xl9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1">
    <w:name w:val="xl91"/>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2">
    <w:name w:val="xl9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3">
    <w:name w:val="xl9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4">
    <w:name w:val="xl9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5">
    <w:name w:val="xl95"/>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96">
    <w:name w:val="xl9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7">
    <w:name w:val="xl97"/>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8">
    <w:name w:val="xl9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9">
    <w:name w:val="xl99"/>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0">
    <w:name w:val="xl100"/>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1">
    <w:name w:val="xl10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2">
    <w:name w:val="xl102"/>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3">
    <w:name w:val="xl103"/>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4">
    <w:name w:val="xl104"/>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5">
    <w:name w:val="xl105"/>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06">
    <w:name w:val="xl106"/>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7">
    <w:name w:val="xl107"/>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8">
    <w:name w:val="xl10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9">
    <w:name w:val="xl109"/>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0">
    <w:name w:val="xl11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1">
    <w:name w:val="xl11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2">
    <w:name w:val="xl11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3">
    <w:name w:val="xl11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4">
    <w:name w:val="xl11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5">
    <w:name w:val="xl11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6">
    <w:name w:val="xl11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7">
    <w:name w:val="xl117"/>
    <w:basedOn w:val="a5"/>
    <w:rsid w:val="002771CB"/>
    <w:pPr>
      <w:widowControl/>
      <w:pBdr>
        <w:right w:val="single" w:sz="8" w:space="0" w:color="000000"/>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18">
    <w:name w:val="xl11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9">
    <w:name w:val="xl119"/>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0">
    <w:name w:val="xl120"/>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1">
    <w:name w:val="xl12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2">
    <w:name w:val="xl12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3">
    <w:name w:val="xl123"/>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4">
    <w:name w:val="xl124"/>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25">
    <w:name w:val="xl125"/>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6">
    <w:name w:val="xl126"/>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7">
    <w:name w:val="xl127"/>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8">
    <w:name w:val="xl128"/>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9">
    <w:name w:val="xl129"/>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0">
    <w:name w:val="xl13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1">
    <w:name w:val="xl131"/>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2">
    <w:name w:val="xl132"/>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3">
    <w:name w:val="xl133"/>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4">
    <w:name w:val="xl134"/>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5">
    <w:name w:val="xl13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6">
    <w:name w:val="xl136"/>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7">
    <w:name w:val="xl13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8">
    <w:name w:val="xl13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39">
    <w:name w:val="xl139"/>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0">
    <w:name w:val="xl14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1">
    <w:name w:val="xl141"/>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2">
    <w:name w:val="xl142"/>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3">
    <w:name w:val="xl14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4">
    <w:name w:val="xl14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5">
    <w:name w:val="xl14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6">
    <w:name w:val="xl14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47">
    <w:name w:val="xl147"/>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48">
    <w:name w:val="xl14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49">
    <w:name w:val="xl149"/>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0">
    <w:name w:val="xl150"/>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1">
    <w:name w:val="xl151"/>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2">
    <w:name w:val="xl152"/>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3">
    <w:name w:val="xl153"/>
    <w:basedOn w:val="a5"/>
    <w:rsid w:val="002771CB"/>
    <w:pPr>
      <w:widowControl/>
      <w:pBdr>
        <w:bottom w:val="single" w:sz="8" w:space="0" w:color="000000"/>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4">
    <w:name w:val="xl154"/>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55">
    <w:name w:val="xl155"/>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6">
    <w:name w:val="xl156"/>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7">
    <w:name w:val="xl157"/>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8">
    <w:name w:val="xl15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9">
    <w:name w:val="xl159"/>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0">
    <w:name w:val="xl160"/>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1">
    <w:name w:val="xl16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62">
    <w:name w:val="xl16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3">
    <w:name w:val="xl163"/>
    <w:basedOn w:val="a5"/>
    <w:rsid w:val="002771CB"/>
    <w:pPr>
      <w:widowControl/>
      <w:pBdr>
        <w:left w:val="single" w:sz="8" w:space="0" w:color="000000"/>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4">
    <w:name w:val="xl16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kern w:val="0"/>
      <w:sz w:val="20"/>
      <w:szCs w:val="20"/>
    </w:rPr>
  </w:style>
  <w:style w:type="paragraph" w:customStyle="1" w:styleId="xl165">
    <w:name w:val="xl16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166">
    <w:name w:val="xl16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67">
    <w:name w:val="xl167"/>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8">
    <w:name w:val="xl16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169">
    <w:name w:val="xl169"/>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70">
    <w:name w:val="xl170"/>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1">
    <w:name w:val="xl171"/>
    <w:basedOn w:val="a5"/>
    <w:rsid w:val="002771CB"/>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2">
    <w:name w:val="xl17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3">
    <w:name w:val="xl17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4">
    <w:name w:val="xl174"/>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5">
    <w:name w:val="xl175"/>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6">
    <w:name w:val="xl176"/>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7">
    <w:name w:val="xl177"/>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8">
    <w:name w:val="xl178"/>
    <w:basedOn w:val="a5"/>
    <w:rsid w:val="002771C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9">
    <w:name w:val="xl179"/>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0">
    <w:name w:val="xl180"/>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81">
    <w:name w:val="xl181"/>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2">
    <w:name w:val="xl182"/>
    <w:basedOn w:val="a5"/>
    <w:rsid w:val="002771CB"/>
    <w:pPr>
      <w:widowControl/>
      <w:pBdr>
        <w:top w:val="single" w:sz="4"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3">
    <w:name w:val="xl183"/>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4">
    <w:name w:val="xl184"/>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5">
    <w:name w:val="xl185"/>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6">
    <w:name w:val="xl18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7">
    <w:name w:val="xl18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8">
    <w:name w:val="xl188"/>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9">
    <w:name w:val="xl189"/>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0">
    <w:name w:val="xl190"/>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1">
    <w:name w:val="xl191"/>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2">
    <w:name w:val="xl192"/>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3">
    <w:name w:val="xl19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4">
    <w:name w:val="xl19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5">
    <w:name w:val="xl19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table" w:customStyle="1" w:styleId="TableNormal">
    <w:name w:val="Table Normal"/>
    <w:uiPriority w:val="2"/>
    <w:semiHidden/>
    <w:unhideWhenUsed/>
    <w:qFormat/>
    <w:rsid w:val="00BF41B6"/>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Standard">
    <w:name w:val="Standard"/>
    <w:rsid w:val="000F432A"/>
    <w:pPr>
      <w:widowControl w:val="0"/>
      <w:suppressAutoHyphens/>
      <w:autoSpaceDN w:val="0"/>
    </w:pPr>
    <w:rPr>
      <w:rFonts w:ascii="Calibri" w:hAnsi="Calibri" w:cs="F1"/>
      <w:kern w:val="3"/>
      <w:sz w:val="24"/>
      <w:szCs w:val="22"/>
    </w:rPr>
  </w:style>
  <w:style w:type="character" w:customStyle="1" w:styleId="hzn33d">
    <w:name w:val="hzn33d"/>
    <w:basedOn w:val="a7"/>
    <w:rsid w:val="004F3827"/>
  </w:style>
  <w:style w:type="table" w:customStyle="1" w:styleId="2f5">
    <w:name w:val="表格格線2"/>
    <w:basedOn w:val="a8"/>
    <w:next w:val="aff2"/>
    <w:uiPriority w:val="59"/>
    <w:rsid w:val="00065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8"/>
    <w:next w:val="aff2"/>
    <w:rsid w:val="0006555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5">
    <w:name w:val="第一層(14號字) 字元"/>
    <w:link w:val="144"/>
    <w:rsid w:val="00065557"/>
    <w:rPr>
      <w:rFonts w:ascii="標楷體" w:eastAsia="標楷體"/>
      <w:b/>
      <w:snapToGrid w:val="0"/>
      <w:kern w:val="2"/>
      <w:sz w:val="28"/>
    </w:rPr>
  </w:style>
  <w:style w:type="paragraph" w:customStyle="1" w:styleId="affffffffffd">
    <w:name w:val="(一)內文"/>
    <w:autoRedefine/>
    <w:rsid w:val="0006555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065557"/>
    <w:rPr>
      <w:rFonts w:ascii="Arial" w:eastAsia="新細明體" w:hAnsi="Arial" w:cs="Arial"/>
      <w:color w:val="auto"/>
      <w:sz w:val="18"/>
      <w:szCs w:val="20"/>
    </w:rPr>
  </w:style>
  <w:style w:type="paragraph" w:customStyle="1" w:styleId="affffffffffe">
    <w:name w:val="字元 字元 字元 字元 字元 字元 字元 字元 字元 字元 字元 字元 字元 字元 字元 字元 字元 字元 字元 字元 字元 字元 字元"/>
    <w:basedOn w:val="a5"/>
    <w:semiHidden/>
    <w:rsid w:val="0006555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fffffff">
    <w:name w:val="表格標題"/>
    <w:basedOn w:val="a5"/>
    <w:rsid w:val="00065557"/>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18">
    <w:name w:val="表格格線21"/>
    <w:basedOn w:val="a8"/>
    <w:next w:val="aff2"/>
    <w:uiPriority w:val="99"/>
    <w:rsid w:val="0006555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6">
    <w:name w:val="字元 字元2 字元 字元 字元 字元"/>
    <w:basedOn w:val="a5"/>
    <w:semiHidden/>
    <w:rsid w:val="000655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f0">
    <w:name w:val="一"/>
    <w:basedOn w:val="a5"/>
    <w:rsid w:val="00065557"/>
    <w:pPr>
      <w:spacing w:line="240" w:lineRule="auto"/>
      <w:ind w:leftChars="0" w:left="0" w:firstLineChars="0" w:firstLine="0"/>
      <w:jc w:val="left"/>
    </w:pPr>
    <w:rPr>
      <w:rFonts w:hAnsi="標楷體"/>
      <w:snapToGrid/>
      <w:sz w:val="32"/>
      <w:szCs w:val="32"/>
    </w:rPr>
  </w:style>
  <w:style w:type="character" w:customStyle="1" w:styleId="min-w-1rem">
    <w:name w:val="min-w-[1rem]"/>
    <w:basedOn w:val="a7"/>
    <w:rsid w:val="00520468"/>
  </w:style>
  <w:style w:type="table" w:customStyle="1" w:styleId="3c">
    <w:name w:val="表格格線3"/>
    <w:basedOn w:val="a8"/>
    <w:next w:val="aff2"/>
    <w:uiPriority w:val="39"/>
    <w:rsid w:val="00187D7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表格格線4"/>
    <w:basedOn w:val="a8"/>
    <w:next w:val="aff2"/>
    <w:uiPriority w:val="39"/>
    <w:rsid w:val="0010618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表格格線5"/>
    <w:basedOn w:val="a8"/>
    <w:next w:val="aff2"/>
    <w:uiPriority w:val="39"/>
    <w:rsid w:val="00054C8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8"/>
    <w:next w:val="aff2"/>
    <w:uiPriority w:val="59"/>
    <w:rsid w:val="006136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60">
      <w:bodyDiv w:val="1"/>
      <w:marLeft w:val="0"/>
      <w:marRight w:val="0"/>
      <w:marTop w:val="0"/>
      <w:marBottom w:val="0"/>
      <w:divBdr>
        <w:top w:val="none" w:sz="0" w:space="0" w:color="auto"/>
        <w:left w:val="none" w:sz="0" w:space="0" w:color="auto"/>
        <w:bottom w:val="none" w:sz="0" w:space="0" w:color="auto"/>
        <w:right w:val="none" w:sz="0" w:space="0" w:color="auto"/>
      </w:divBdr>
      <w:divsChild>
        <w:div w:id="2129809990">
          <w:marLeft w:val="0"/>
          <w:marRight w:val="0"/>
          <w:marTop w:val="0"/>
          <w:marBottom w:val="0"/>
          <w:divBdr>
            <w:top w:val="none" w:sz="0" w:space="0" w:color="auto"/>
            <w:left w:val="none" w:sz="0" w:space="0" w:color="auto"/>
            <w:bottom w:val="none" w:sz="0" w:space="0" w:color="auto"/>
            <w:right w:val="none" w:sz="0" w:space="0" w:color="auto"/>
          </w:divBdr>
          <w:divsChild>
            <w:div w:id="1884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5583">
      <w:bodyDiv w:val="1"/>
      <w:marLeft w:val="0"/>
      <w:marRight w:val="0"/>
      <w:marTop w:val="0"/>
      <w:marBottom w:val="0"/>
      <w:divBdr>
        <w:top w:val="none" w:sz="0" w:space="0" w:color="auto"/>
        <w:left w:val="none" w:sz="0" w:space="0" w:color="auto"/>
        <w:bottom w:val="none" w:sz="0" w:space="0" w:color="auto"/>
        <w:right w:val="none" w:sz="0" w:space="0" w:color="auto"/>
      </w:divBdr>
    </w:div>
    <w:div w:id="50472108">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6637995">
      <w:bodyDiv w:val="1"/>
      <w:marLeft w:val="0"/>
      <w:marRight w:val="0"/>
      <w:marTop w:val="0"/>
      <w:marBottom w:val="0"/>
      <w:divBdr>
        <w:top w:val="none" w:sz="0" w:space="0" w:color="auto"/>
        <w:left w:val="none" w:sz="0" w:space="0" w:color="auto"/>
        <w:bottom w:val="none" w:sz="0" w:space="0" w:color="auto"/>
        <w:right w:val="none" w:sz="0" w:space="0" w:color="auto"/>
      </w:divBdr>
    </w:div>
    <w:div w:id="58865526">
      <w:bodyDiv w:val="1"/>
      <w:marLeft w:val="0"/>
      <w:marRight w:val="0"/>
      <w:marTop w:val="0"/>
      <w:marBottom w:val="0"/>
      <w:divBdr>
        <w:top w:val="none" w:sz="0" w:space="0" w:color="auto"/>
        <w:left w:val="none" w:sz="0" w:space="0" w:color="auto"/>
        <w:bottom w:val="none" w:sz="0" w:space="0" w:color="auto"/>
        <w:right w:val="none" w:sz="0" w:space="0" w:color="auto"/>
      </w:divBdr>
      <w:divsChild>
        <w:div w:id="597710932">
          <w:marLeft w:val="240"/>
          <w:marRight w:val="0"/>
          <w:marTop w:val="0"/>
          <w:marBottom w:val="120"/>
          <w:divBdr>
            <w:top w:val="none" w:sz="0" w:space="0" w:color="auto"/>
            <w:left w:val="none" w:sz="0" w:space="0" w:color="auto"/>
            <w:bottom w:val="none" w:sz="0" w:space="0" w:color="auto"/>
            <w:right w:val="none" w:sz="0" w:space="0" w:color="auto"/>
          </w:divBdr>
        </w:div>
        <w:div w:id="885684883">
          <w:marLeft w:val="240"/>
          <w:marRight w:val="0"/>
          <w:marTop w:val="0"/>
          <w:marBottom w:val="120"/>
          <w:divBdr>
            <w:top w:val="none" w:sz="0" w:space="0" w:color="auto"/>
            <w:left w:val="none" w:sz="0" w:space="0" w:color="auto"/>
            <w:bottom w:val="none" w:sz="0" w:space="0" w:color="auto"/>
            <w:right w:val="none" w:sz="0" w:space="0" w:color="auto"/>
          </w:divBdr>
        </w:div>
      </w:divsChild>
    </w:div>
    <w:div w:id="70007502">
      <w:bodyDiv w:val="1"/>
      <w:marLeft w:val="0"/>
      <w:marRight w:val="0"/>
      <w:marTop w:val="0"/>
      <w:marBottom w:val="0"/>
      <w:divBdr>
        <w:top w:val="none" w:sz="0" w:space="0" w:color="auto"/>
        <w:left w:val="none" w:sz="0" w:space="0" w:color="auto"/>
        <w:bottom w:val="none" w:sz="0" w:space="0" w:color="auto"/>
        <w:right w:val="none" w:sz="0" w:space="0" w:color="auto"/>
      </w:divBdr>
    </w:div>
    <w:div w:id="71322386">
      <w:bodyDiv w:val="1"/>
      <w:marLeft w:val="0"/>
      <w:marRight w:val="0"/>
      <w:marTop w:val="0"/>
      <w:marBottom w:val="0"/>
      <w:divBdr>
        <w:top w:val="none" w:sz="0" w:space="0" w:color="auto"/>
        <w:left w:val="none" w:sz="0" w:space="0" w:color="auto"/>
        <w:bottom w:val="none" w:sz="0" w:space="0" w:color="auto"/>
        <w:right w:val="none" w:sz="0" w:space="0" w:color="auto"/>
      </w:divBdr>
    </w:div>
    <w:div w:id="91895985">
      <w:bodyDiv w:val="1"/>
      <w:marLeft w:val="0"/>
      <w:marRight w:val="0"/>
      <w:marTop w:val="0"/>
      <w:marBottom w:val="0"/>
      <w:divBdr>
        <w:top w:val="none" w:sz="0" w:space="0" w:color="auto"/>
        <w:left w:val="none" w:sz="0" w:space="0" w:color="auto"/>
        <w:bottom w:val="none" w:sz="0" w:space="0" w:color="auto"/>
        <w:right w:val="none" w:sz="0" w:space="0" w:color="auto"/>
      </w:divBdr>
    </w:div>
    <w:div w:id="97220199">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1527964">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5925378">
      <w:bodyDiv w:val="1"/>
      <w:marLeft w:val="0"/>
      <w:marRight w:val="0"/>
      <w:marTop w:val="0"/>
      <w:marBottom w:val="0"/>
      <w:divBdr>
        <w:top w:val="none" w:sz="0" w:space="0" w:color="auto"/>
        <w:left w:val="none" w:sz="0" w:space="0" w:color="auto"/>
        <w:bottom w:val="none" w:sz="0" w:space="0" w:color="auto"/>
        <w:right w:val="none" w:sz="0" w:space="0" w:color="auto"/>
      </w:divBdr>
    </w:div>
    <w:div w:id="185603267">
      <w:bodyDiv w:val="1"/>
      <w:marLeft w:val="0"/>
      <w:marRight w:val="0"/>
      <w:marTop w:val="0"/>
      <w:marBottom w:val="0"/>
      <w:divBdr>
        <w:top w:val="none" w:sz="0" w:space="0" w:color="auto"/>
        <w:left w:val="none" w:sz="0" w:space="0" w:color="auto"/>
        <w:bottom w:val="none" w:sz="0" w:space="0" w:color="auto"/>
        <w:right w:val="none" w:sz="0" w:space="0" w:color="auto"/>
      </w:divBdr>
    </w:div>
    <w:div w:id="187957889">
      <w:bodyDiv w:val="1"/>
      <w:marLeft w:val="0"/>
      <w:marRight w:val="0"/>
      <w:marTop w:val="0"/>
      <w:marBottom w:val="0"/>
      <w:divBdr>
        <w:top w:val="none" w:sz="0" w:space="0" w:color="auto"/>
        <w:left w:val="none" w:sz="0" w:space="0" w:color="auto"/>
        <w:bottom w:val="none" w:sz="0" w:space="0" w:color="auto"/>
        <w:right w:val="none" w:sz="0" w:space="0" w:color="auto"/>
      </w:divBdr>
    </w:div>
    <w:div w:id="20271205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1407006">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45505353">
      <w:bodyDiv w:val="1"/>
      <w:marLeft w:val="0"/>
      <w:marRight w:val="0"/>
      <w:marTop w:val="0"/>
      <w:marBottom w:val="0"/>
      <w:divBdr>
        <w:top w:val="none" w:sz="0" w:space="0" w:color="auto"/>
        <w:left w:val="none" w:sz="0" w:space="0" w:color="auto"/>
        <w:bottom w:val="none" w:sz="0" w:space="0" w:color="auto"/>
        <w:right w:val="none" w:sz="0" w:space="0" w:color="auto"/>
      </w:divBdr>
      <w:divsChild>
        <w:div w:id="864949711">
          <w:marLeft w:val="331"/>
          <w:marRight w:val="0"/>
          <w:marTop w:val="0"/>
          <w:marBottom w:val="0"/>
          <w:divBdr>
            <w:top w:val="none" w:sz="0" w:space="0" w:color="auto"/>
            <w:left w:val="none" w:sz="0" w:space="0" w:color="auto"/>
            <w:bottom w:val="none" w:sz="0" w:space="0" w:color="auto"/>
            <w:right w:val="none" w:sz="0" w:space="0" w:color="auto"/>
          </w:divBdr>
        </w:div>
        <w:div w:id="1185096456">
          <w:marLeft w:val="331"/>
          <w:marRight w:val="0"/>
          <w:marTop w:val="0"/>
          <w:marBottom w:val="0"/>
          <w:divBdr>
            <w:top w:val="none" w:sz="0" w:space="0" w:color="auto"/>
            <w:left w:val="none" w:sz="0" w:space="0" w:color="auto"/>
            <w:bottom w:val="none" w:sz="0" w:space="0" w:color="auto"/>
            <w:right w:val="none" w:sz="0" w:space="0" w:color="auto"/>
          </w:divBdr>
        </w:div>
        <w:div w:id="1629629669">
          <w:marLeft w:val="331"/>
          <w:marRight w:val="0"/>
          <w:marTop w:val="0"/>
          <w:marBottom w:val="0"/>
          <w:divBdr>
            <w:top w:val="none" w:sz="0" w:space="0" w:color="auto"/>
            <w:left w:val="none" w:sz="0" w:space="0" w:color="auto"/>
            <w:bottom w:val="none" w:sz="0" w:space="0" w:color="auto"/>
            <w:right w:val="none" w:sz="0" w:space="0" w:color="auto"/>
          </w:divBdr>
        </w:div>
        <w:div w:id="1713967675">
          <w:marLeft w:val="331"/>
          <w:marRight w:val="0"/>
          <w:marTop w:val="0"/>
          <w:marBottom w:val="0"/>
          <w:divBdr>
            <w:top w:val="none" w:sz="0" w:space="0" w:color="auto"/>
            <w:left w:val="none" w:sz="0" w:space="0" w:color="auto"/>
            <w:bottom w:val="none" w:sz="0" w:space="0" w:color="auto"/>
            <w:right w:val="none" w:sz="0" w:space="0" w:color="auto"/>
          </w:divBdr>
        </w:div>
        <w:div w:id="1823616746">
          <w:marLeft w:val="331"/>
          <w:marRight w:val="0"/>
          <w:marTop w:val="0"/>
          <w:marBottom w:val="0"/>
          <w:divBdr>
            <w:top w:val="none" w:sz="0" w:space="0" w:color="auto"/>
            <w:left w:val="none" w:sz="0" w:space="0" w:color="auto"/>
            <w:bottom w:val="none" w:sz="0" w:space="0" w:color="auto"/>
            <w:right w:val="none" w:sz="0" w:space="0" w:color="auto"/>
          </w:divBdr>
        </w:div>
        <w:div w:id="1952933660">
          <w:marLeft w:val="331"/>
          <w:marRight w:val="0"/>
          <w:marTop w:val="0"/>
          <w:marBottom w:val="0"/>
          <w:divBdr>
            <w:top w:val="none" w:sz="0" w:space="0" w:color="auto"/>
            <w:left w:val="none" w:sz="0" w:space="0" w:color="auto"/>
            <w:bottom w:val="none" w:sz="0" w:space="0" w:color="auto"/>
            <w:right w:val="none" w:sz="0" w:space="0" w:color="auto"/>
          </w:divBdr>
        </w:div>
      </w:divsChild>
    </w:div>
    <w:div w:id="256518621">
      <w:bodyDiv w:val="1"/>
      <w:marLeft w:val="0"/>
      <w:marRight w:val="0"/>
      <w:marTop w:val="0"/>
      <w:marBottom w:val="0"/>
      <w:divBdr>
        <w:top w:val="none" w:sz="0" w:space="0" w:color="auto"/>
        <w:left w:val="none" w:sz="0" w:space="0" w:color="auto"/>
        <w:bottom w:val="none" w:sz="0" w:space="0" w:color="auto"/>
        <w:right w:val="none" w:sz="0" w:space="0" w:color="auto"/>
      </w:divBdr>
    </w:div>
    <w:div w:id="258291304">
      <w:bodyDiv w:val="1"/>
      <w:marLeft w:val="0"/>
      <w:marRight w:val="0"/>
      <w:marTop w:val="0"/>
      <w:marBottom w:val="0"/>
      <w:divBdr>
        <w:top w:val="none" w:sz="0" w:space="0" w:color="auto"/>
        <w:left w:val="none" w:sz="0" w:space="0" w:color="auto"/>
        <w:bottom w:val="none" w:sz="0" w:space="0" w:color="auto"/>
        <w:right w:val="none" w:sz="0" w:space="0" w:color="auto"/>
      </w:divBdr>
    </w:div>
    <w:div w:id="259994394">
      <w:bodyDiv w:val="1"/>
      <w:marLeft w:val="0"/>
      <w:marRight w:val="0"/>
      <w:marTop w:val="0"/>
      <w:marBottom w:val="0"/>
      <w:divBdr>
        <w:top w:val="none" w:sz="0" w:space="0" w:color="auto"/>
        <w:left w:val="none" w:sz="0" w:space="0" w:color="auto"/>
        <w:bottom w:val="none" w:sz="0" w:space="0" w:color="auto"/>
        <w:right w:val="none" w:sz="0" w:space="0" w:color="auto"/>
      </w:divBdr>
    </w:div>
    <w:div w:id="287667586">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297881624">
      <w:bodyDiv w:val="1"/>
      <w:marLeft w:val="0"/>
      <w:marRight w:val="0"/>
      <w:marTop w:val="0"/>
      <w:marBottom w:val="0"/>
      <w:divBdr>
        <w:top w:val="none" w:sz="0" w:space="0" w:color="auto"/>
        <w:left w:val="none" w:sz="0" w:space="0" w:color="auto"/>
        <w:bottom w:val="none" w:sz="0" w:space="0" w:color="auto"/>
        <w:right w:val="none" w:sz="0" w:space="0" w:color="auto"/>
      </w:divBdr>
    </w:div>
    <w:div w:id="298339085">
      <w:bodyDiv w:val="1"/>
      <w:marLeft w:val="0"/>
      <w:marRight w:val="0"/>
      <w:marTop w:val="0"/>
      <w:marBottom w:val="0"/>
      <w:divBdr>
        <w:top w:val="none" w:sz="0" w:space="0" w:color="auto"/>
        <w:left w:val="none" w:sz="0" w:space="0" w:color="auto"/>
        <w:bottom w:val="none" w:sz="0" w:space="0" w:color="auto"/>
        <w:right w:val="none" w:sz="0" w:space="0" w:color="auto"/>
      </w:divBdr>
    </w:div>
    <w:div w:id="309559013">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1593253">
      <w:bodyDiv w:val="1"/>
      <w:marLeft w:val="0"/>
      <w:marRight w:val="0"/>
      <w:marTop w:val="0"/>
      <w:marBottom w:val="0"/>
      <w:divBdr>
        <w:top w:val="none" w:sz="0" w:space="0" w:color="auto"/>
        <w:left w:val="none" w:sz="0" w:space="0" w:color="auto"/>
        <w:bottom w:val="none" w:sz="0" w:space="0" w:color="auto"/>
        <w:right w:val="none" w:sz="0" w:space="0" w:color="auto"/>
      </w:divBdr>
    </w:div>
    <w:div w:id="361974395">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80694">
      <w:bodyDiv w:val="1"/>
      <w:marLeft w:val="0"/>
      <w:marRight w:val="0"/>
      <w:marTop w:val="0"/>
      <w:marBottom w:val="0"/>
      <w:divBdr>
        <w:top w:val="none" w:sz="0" w:space="0" w:color="auto"/>
        <w:left w:val="none" w:sz="0" w:space="0" w:color="auto"/>
        <w:bottom w:val="none" w:sz="0" w:space="0" w:color="auto"/>
        <w:right w:val="none" w:sz="0" w:space="0" w:color="auto"/>
      </w:divBdr>
    </w:div>
    <w:div w:id="381558037">
      <w:bodyDiv w:val="1"/>
      <w:marLeft w:val="0"/>
      <w:marRight w:val="0"/>
      <w:marTop w:val="0"/>
      <w:marBottom w:val="0"/>
      <w:divBdr>
        <w:top w:val="none" w:sz="0" w:space="0" w:color="auto"/>
        <w:left w:val="none" w:sz="0" w:space="0" w:color="auto"/>
        <w:bottom w:val="none" w:sz="0" w:space="0" w:color="auto"/>
        <w:right w:val="none" w:sz="0" w:space="0" w:color="auto"/>
      </w:divBdr>
      <w:divsChild>
        <w:div w:id="60761651">
          <w:marLeft w:val="331"/>
          <w:marRight w:val="0"/>
          <w:marTop w:val="0"/>
          <w:marBottom w:val="0"/>
          <w:divBdr>
            <w:top w:val="none" w:sz="0" w:space="0" w:color="auto"/>
            <w:left w:val="none" w:sz="0" w:space="0" w:color="auto"/>
            <w:bottom w:val="none" w:sz="0" w:space="0" w:color="auto"/>
            <w:right w:val="none" w:sz="0" w:space="0" w:color="auto"/>
          </w:divBdr>
        </w:div>
        <w:div w:id="513350065">
          <w:marLeft w:val="331"/>
          <w:marRight w:val="0"/>
          <w:marTop w:val="0"/>
          <w:marBottom w:val="0"/>
          <w:divBdr>
            <w:top w:val="none" w:sz="0" w:space="0" w:color="auto"/>
            <w:left w:val="none" w:sz="0" w:space="0" w:color="auto"/>
            <w:bottom w:val="none" w:sz="0" w:space="0" w:color="auto"/>
            <w:right w:val="none" w:sz="0" w:space="0" w:color="auto"/>
          </w:divBdr>
        </w:div>
        <w:div w:id="874544531">
          <w:marLeft w:val="331"/>
          <w:marRight w:val="0"/>
          <w:marTop w:val="0"/>
          <w:marBottom w:val="0"/>
          <w:divBdr>
            <w:top w:val="none" w:sz="0" w:space="0" w:color="auto"/>
            <w:left w:val="none" w:sz="0" w:space="0" w:color="auto"/>
            <w:bottom w:val="none" w:sz="0" w:space="0" w:color="auto"/>
            <w:right w:val="none" w:sz="0" w:space="0" w:color="auto"/>
          </w:divBdr>
        </w:div>
        <w:div w:id="1683509974">
          <w:marLeft w:val="331"/>
          <w:marRight w:val="0"/>
          <w:marTop w:val="0"/>
          <w:marBottom w:val="0"/>
          <w:divBdr>
            <w:top w:val="none" w:sz="0" w:space="0" w:color="auto"/>
            <w:left w:val="none" w:sz="0" w:space="0" w:color="auto"/>
            <w:bottom w:val="none" w:sz="0" w:space="0" w:color="auto"/>
            <w:right w:val="none" w:sz="0" w:space="0" w:color="auto"/>
          </w:divBdr>
        </w:div>
        <w:div w:id="1761415278">
          <w:marLeft w:val="331"/>
          <w:marRight w:val="0"/>
          <w:marTop w:val="0"/>
          <w:marBottom w:val="0"/>
          <w:divBdr>
            <w:top w:val="none" w:sz="0" w:space="0" w:color="auto"/>
            <w:left w:val="none" w:sz="0" w:space="0" w:color="auto"/>
            <w:bottom w:val="none" w:sz="0" w:space="0" w:color="auto"/>
            <w:right w:val="none" w:sz="0" w:space="0" w:color="auto"/>
          </w:divBdr>
        </w:div>
        <w:div w:id="2119711559">
          <w:marLeft w:val="331"/>
          <w:marRight w:val="0"/>
          <w:marTop w:val="0"/>
          <w:marBottom w:val="0"/>
          <w:divBdr>
            <w:top w:val="none" w:sz="0" w:space="0" w:color="auto"/>
            <w:left w:val="none" w:sz="0" w:space="0" w:color="auto"/>
            <w:bottom w:val="none" w:sz="0" w:space="0" w:color="auto"/>
            <w:right w:val="none" w:sz="0" w:space="0" w:color="auto"/>
          </w:divBdr>
        </w:div>
      </w:divsChild>
    </w:div>
    <w:div w:id="394864582">
      <w:bodyDiv w:val="1"/>
      <w:marLeft w:val="0"/>
      <w:marRight w:val="0"/>
      <w:marTop w:val="0"/>
      <w:marBottom w:val="0"/>
      <w:divBdr>
        <w:top w:val="none" w:sz="0" w:space="0" w:color="auto"/>
        <w:left w:val="none" w:sz="0" w:space="0" w:color="auto"/>
        <w:bottom w:val="none" w:sz="0" w:space="0" w:color="auto"/>
        <w:right w:val="none" w:sz="0" w:space="0" w:color="auto"/>
      </w:divBdr>
    </w:div>
    <w:div w:id="427893426">
      <w:bodyDiv w:val="1"/>
      <w:marLeft w:val="0"/>
      <w:marRight w:val="0"/>
      <w:marTop w:val="0"/>
      <w:marBottom w:val="0"/>
      <w:divBdr>
        <w:top w:val="none" w:sz="0" w:space="0" w:color="auto"/>
        <w:left w:val="none" w:sz="0" w:space="0" w:color="auto"/>
        <w:bottom w:val="none" w:sz="0" w:space="0" w:color="auto"/>
        <w:right w:val="none" w:sz="0" w:space="0" w:color="auto"/>
      </w:divBdr>
    </w:div>
    <w:div w:id="445197638">
      <w:bodyDiv w:val="1"/>
      <w:marLeft w:val="0"/>
      <w:marRight w:val="0"/>
      <w:marTop w:val="0"/>
      <w:marBottom w:val="0"/>
      <w:divBdr>
        <w:top w:val="none" w:sz="0" w:space="0" w:color="auto"/>
        <w:left w:val="none" w:sz="0" w:space="0" w:color="auto"/>
        <w:bottom w:val="none" w:sz="0" w:space="0" w:color="auto"/>
        <w:right w:val="none" w:sz="0" w:space="0" w:color="auto"/>
      </w:divBdr>
    </w:div>
    <w:div w:id="448088684">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53671602">
      <w:bodyDiv w:val="1"/>
      <w:marLeft w:val="0"/>
      <w:marRight w:val="0"/>
      <w:marTop w:val="0"/>
      <w:marBottom w:val="0"/>
      <w:divBdr>
        <w:top w:val="none" w:sz="0" w:space="0" w:color="auto"/>
        <w:left w:val="none" w:sz="0" w:space="0" w:color="auto"/>
        <w:bottom w:val="none" w:sz="0" w:space="0" w:color="auto"/>
        <w:right w:val="none" w:sz="0" w:space="0" w:color="auto"/>
      </w:divBdr>
    </w:div>
    <w:div w:id="461772047">
      <w:bodyDiv w:val="1"/>
      <w:marLeft w:val="0"/>
      <w:marRight w:val="0"/>
      <w:marTop w:val="0"/>
      <w:marBottom w:val="0"/>
      <w:divBdr>
        <w:top w:val="none" w:sz="0" w:space="0" w:color="auto"/>
        <w:left w:val="none" w:sz="0" w:space="0" w:color="auto"/>
        <w:bottom w:val="none" w:sz="0" w:space="0" w:color="auto"/>
        <w:right w:val="none" w:sz="0" w:space="0" w:color="auto"/>
      </w:divBdr>
    </w:div>
    <w:div w:id="494496383">
      <w:bodyDiv w:val="1"/>
      <w:marLeft w:val="0"/>
      <w:marRight w:val="0"/>
      <w:marTop w:val="0"/>
      <w:marBottom w:val="0"/>
      <w:divBdr>
        <w:top w:val="none" w:sz="0" w:space="0" w:color="auto"/>
        <w:left w:val="none" w:sz="0" w:space="0" w:color="auto"/>
        <w:bottom w:val="none" w:sz="0" w:space="0" w:color="auto"/>
        <w:right w:val="none" w:sz="0" w:space="0" w:color="auto"/>
      </w:divBdr>
    </w:div>
    <w:div w:id="540170087">
      <w:bodyDiv w:val="1"/>
      <w:marLeft w:val="0"/>
      <w:marRight w:val="0"/>
      <w:marTop w:val="0"/>
      <w:marBottom w:val="0"/>
      <w:divBdr>
        <w:top w:val="none" w:sz="0" w:space="0" w:color="auto"/>
        <w:left w:val="none" w:sz="0" w:space="0" w:color="auto"/>
        <w:bottom w:val="none" w:sz="0" w:space="0" w:color="auto"/>
        <w:right w:val="none" w:sz="0" w:space="0" w:color="auto"/>
      </w:divBdr>
    </w:div>
    <w:div w:id="564612332">
      <w:bodyDiv w:val="1"/>
      <w:marLeft w:val="0"/>
      <w:marRight w:val="0"/>
      <w:marTop w:val="0"/>
      <w:marBottom w:val="0"/>
      <w:divBdr>
        <w:top w:val="none" w:sz="0" w:space="0" w:color="auto"/>
        <w:left w:val="none" w:sz="0" w:space="0" w:color="auto"/>
        <w:bottom w:val="none" w:sz="0" w:space="0" w:color="auto"/>
        <w:right w:val="none" w:sz="0" w:space="0" w:color="auto"/>
      </w:divBdr>
      <w:divsChild>
        <w:div w:id="77290974">
          <w:marLeft w:val="0"/>
          <w:marRight w:val="0"/>
          <w:marTop w:val="225"/>
          <w:marBottom w:val="225"/>
          <w:divBdr>
            <w:top w:val="single" w:sz="2" w:space="8" w:color="auto"/>
            <w:left w:val="single" w:sz="36" w:space="8" w:color="ECE0D0"/>
            <w:bottom w:val="single" w:sz="2" w:space="8" w:color="auto"/>
            <w:right w:val="single" w:sz="2" w:space="8" w:color="auto"/>
          </w:divBdr>
        </w:div>
      </w:divsChild>
    </w:div>
    <w:div w:id="568610638">
      <w:bodyDiv w:val="1"/>
      <w:marLeft w:val="0"/>
      <w:marRight w:val="0"/>
      <w:marTop w:val="0"/>
      <w:marBottom w:val="0"/>
      <w:divBdr>
        <w:top w:val="none" w:sz="0" w:space="0" w:color="auto"/>
        <w:left w:val="none" w:sz="0" w:space="0" w:color="auto"/>
        <w:bottom w:val="none" w:sz="0" w:space="0" w:color="auto"/>
        <w:right w:val="none" w:sz="0" w:space="0" w:color="auto"/>
      </w:divBdr>
      <w:divsChild>
        <w:div w:id="288048867">
          <w:marLeft w:val="0"/>
          <w:marRight w:val="0"/>
          <w:marTop w:val="0"/>
          <w:marBottom w:val="0"/>
          <w:divBdr>
            <w:top w:val="none" w:sz="0" w:space="0" w:color="auto"/>
            <w:left w:val="none" w:sz="0" w:space="0" w:color="auto"/>
            <w:bottom w:val="none" w:sz="0" w:space="0" w:color="auto"/>
            <w:right w:val="none" w:sz="0" w:space="0" w:color="auto"/>
          </w:divBdr>
          <w:divsChild>
            <w:div w:id="1653408125">
              <w:marLeft w:val="0"/>
              <w:marRight w:val="0"/>
              <w:marTop w:val="0"/>
              <w:marBottom w:val="0"/>
              <w:divBdr>
                <w:top w:val="none" w:sz="0" w:space="0" w:color="auto"/>
                <w:left w:val="none" w:sz="0" w:space="0" w:color="auto"/>
                <w:bottom w:val="none" w:sz="0" w:space="0" w:color="auto"/>
                <w:right w:val="none" w:sz="0" w:space="0" w:color="auto"/>
              </w:divBdr>
              <w:divsChild>
                <w:div w:id="111556165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 w:id="1051735095">
          <w:marLeft w:val="0"/>
          <w:marRight w:val="240"/>
          <w:marTop w:val="0"/>
          <w:marBottom w:val="0"/>
          <w:divBdr>
            <w:top w:val="none" w:sz="0" w:space="0" w:color="auto"/>
            <w:left w:val="none" w:sz="0" w:space="0" w:color="auto"/>
            <w:bottom w:val="none" w:sz="0" w:space="0" w:color="auto"/>
            <w:right w:val="none" w:sz="0" w:space="0" w:color="auto"/>
          </w:divBdr>
        </w:div>
      </w:divsChild>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08633067">
      <w:bodyDiv w:val="1"/>
      <w:marLeft w:val="0"/>
      <w:marRight w:val="0"/>
      <w:marTop w:val="0"/>
      <w:marBottom w:val="0"/>
      <w:divBdr>
        <w:top w:val="none" w:sz="0" w:space="0" w:color="auto"/>
        <w:left w:val="none" w:sz="0" w:space="0" w:color="auto"/>
        <w:bottom w:val="none" w:sz="0" w:space="0" w:color="auto"/>
        <w:right w:val="none" w:sz="0" w:space="0" w:color="auto"/>
      </w:divBdr>
    </w:div>
    <w:div w:id="610547617">
      <w:bodyDiv w:val="1"/>
      <w:marLeft w:val="0"/>
      <w:marRight w:val="0"/>
      <w:marTop w:val="0"/>
      <w:marBottom w:val="0"/>
      <w:divBdr>
        <w:top w:val="none" w:sz="0" w:space="0" w:color="auto"/>
        <w:left w:val="none" w:sz="0" w:space="0" w:color="auto"/>
        <w:bottom w:val="none" w:sz="0" w:space="0" w:color="auto"/>
        <w:right w:val="none" w:sz="0" w:space="0" w:color="auto"/>
      </w:divBdr>
    </w:div>
    <w:div w:id="615723213">
      <w:bodyDiv w:val="1"/>
      <w:marLeft w:val="0"/>
      <w:marRight w:val="0"/>
      <w:marTop w:val="0"/>
      <w:marBottom w:val="0"/>
      <w:divBdr>
        <w:top w:val="none" w:sz="0" w:space="0" w:color="auto"/>
        <w:left w:val="none" w:sz="0" w:space="0" w:color="auto"/>
        <w:bottom w:val="none" w:sz="0" w:space="0" w:color="auto"/>
        <w:right w:val="none" w:sz="0" w:space="0" w:color="auto"/>
      </w:divBdr>
    </w:div>
    <w:div w:id="647831828">
      <w:bodyDiv w:val="1"/>
      <w:marLeft w:val="0"/>
      <w:marRight w:val="0"/>
      <w:marTop w:val="0"/>
      <w:marBottom w:val="0"/>
      <w:divBdr>
        <w:top w:val="none" w:sz="0" w:space="0" w:color="auto"/>
        <w:left w:val="none" w:sz="0" w:space="0" w:color="auto"/>
        <w:bottom w:val="none" w:sz="0" w:space="0" w:color="auto"/>
        <w:right w:val="none" w:sz="0" w:space="0" w:color="auto"/>
      </w:divBdr>
    </w:div>
    <w:div w:id="66474129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696394571">
      <w:bodyDiv w:val="1"/>
      <w:marLeft w:val="0"/>
      <w:marRight w:val="0"/>
      <w:marTop w:val="0"/>
      <w:marBottom w:val="0"/>
      <w:divBdr>
        <w:top w:val="none" w:sz="0" w:space="0" w:color="auto"/>
        <w:left w:val="none" w:sz="0" w:space="0" w:color="auto"/>
        <w:bottom w:val="none" w:sz="0" w:space="0" w:color="auto"/>
        <w:right w:val="none" w:sz="0" w:space="0" w:color="auto"/>
      </w:divBdr>
    </w:div>
    <w:div w:id="715937147">
      <w:bodyDiv w:val="1"/>
      <w:marLeft w:val="0"/>
      <w:marRight w:val="0"/>
      <w:marTop w:val="0"/>
      <w:marBottom w:val="0"/>
      <w:divBdr>
        <w:top w:val="none" w:sz="0" w:space="0" w:color="auto"/>
        <w:left w:val="none" w:sz="0" w:space="0" w:color="auto"/>
        <w:bottom w:val="none" w:sz="0" w:space="0" w:color="auto"/>
        <w:right w:val="none" w:sz="0" w:space="0" w:color="auto"/>
      </w:divBdr>
    </w:div>
    <w:div w:id="716205986">
      <w:bodyDiv w:val="1"/>
      <w:marLeft w:val="0"/>
      <w:marRight w:val="0"/>
      <w:marTop w:val="0"/>
      <w:marBottom w:val="0"/>
      <w:divBdr>
        <w:top w:val="none" w:sz="0" w:space="0" w:color="auto"/>
        <w:left w:val="none" w:sz="0" w:space="0" w:color="auto"/>
        <w:bottom w:val="none" w:sz="0" w:space="0" w:color="auto"/>
        <w:right w:val="none" w:sz="0" w:space="0" w:color="auto"/>
      </w:divBdr>
    </w:div>
    <w:div w:id="717317046">
      <w:bodyDiv w:val="1"/>
      <w:marLeft w:val="0"/>
      <w:marRight w:val="0"/>
      <w:marTop w:val="0"/>
      <w:marBottom w:val="0"/>
      <w:divBdr>
        <w:top w:val="none" w:sz="0" w:space="0" w:color="auto"/>
        <w:left w:val="none" w:sz="0" w:space="0" w:color="auto"/>
        <w:bottom w:val="none" w:sz="0" w:space="0" w:color="auto"/>
        <w:right w:val="none" w:sz="0" w:space="0" w:color="auto"/>
      </w:divBdr>
    </w:div>
    <w:div w:id="744566935">
      <w:bodyDiv w:val="1"/>
      <w:marLeft w:val="0"/>
      <w:marRight w:val="0"/>
      <w:marTop w:val="0"/>
      <w:marBottom w:val="0"/>
      <w:divBdr>
        <w:top w:val="none" w:sz="0" w:space="0" w:color="auto"/>
        <w:left w:val="none" w:sz="0" w:space="0" w:color="auto"/>
        <w:bottom w:val="none" w:sz="0" w:space="0" w:color="auto"/>
        <w:right w:val="none" w:sz="0" w:space="0" w:color="auto"/>
      </w:divBdr>
    </w:div>
    <w:div w:id="786003401">
      <w:bodyDiv w:val="1"/>
      <w:marLeft w:val="0"/>
      <w:marRight w:val="0"/>
      <w:marTop w:val="0"/>
      <w:marBottom w:val="0"/>
      <w:divBdr>
        <w:top w:val="none" w:sz="0" w:space="0" w:color="auto"/>
        <w:left w:val="none" w:sz="0" w:space="0" w:color="auto"/>
        <w:bottom w:val="none" w:sz="0" w:space="0" w:color="auto"/>
        <w:right w:val="none" w:sz="0" w:space="0" w:color="auto"/>
      </w:divBdr>
    </w:div>
    <w:div w:id="786193565">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5317017">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866067237">
      <w:bodyDiv w:val="1"/>
      <w:marLeft w:val="0"/>
      <w:marRight w:val="0"/>
      <w:marTop w:val="0"/>
      <w:marBottom w:val="0"/>
      <w:divBdr>
        <w:top w:val="none" w:sz="0" w:space="0" w:color="auto"/>
        <w:left w:val="none" w:sz="0" w:space="0" w:color="auto"/>
        <w:bottom w:val="none" w:sz="0" w:space="0" w:color="auto"/>
        <w:right w:val="none" w:sz="0" w:space="0" w:color="auto"/>
      </w:divBdr>
    </w:div>
    <w:div w:id="879518298">
      <w:bodyDiv w:val="1"/>
      <w:marLeft w:val="0"/>
      <w:marRight w:val="0"/>
      <w:marTop w:val="0"/>
      <w:marBottom w:val="0"/>
      <w:divBdr>
        <w:top w:val="none" w:sz="0" w:space="0" w:color="auto"/>
        <w:left w:val="none" w:sz="0" w:space="0" w:color="auto"/>
        <w:bottom w:val="none" w:sz="0" w:space="0" w:color="auto"/>
        <w:right w:val="none" w:sz="0" w:space="0" w:color="auto"/>
      </w:divBdr>
    </w:div>
    <w:div w:id="881946003">
      <w:bodyDiv w:val="1"/>
      <w:marLeft w:val="0"/>
      <w:marRight w:val="0"/>
      <w:marTop w:val="0"/>
      <w:marBottom w:val="0"/>
      <w:divBdr>
        <w:top w:val="none" w:sz="0" w:space="0" w:color="auto"/>
        <w:left w:val="none" w:sz="0" w:space="0" w:color="auto"/>
        <w:bottom w:val="none" w:sz="0" w:space="0" w:color="auto"/>
        <w:right w:val="none" w:sz="0" w:space="0" w:color="auto"/>
      </w:divBdr>
    </w:div>
    <w:div w:id="895239844">
      <w:bodyDiv w:val="1"/>
      <w:marLeft w:val="0"/>
      <w:marRight w:val="0"/>
      <w:marTop w:val="0"/>
      <w:marBottom w:val="0"/>
      <w:divBdr>
        <w:top w:val="none" w:sz="0" w:space="0" w:color="auto"/>
        <w:left w:val="none" w:sz="0" w:space="0" w:color="auto"/>
        <w:bottom w:val="none" w:sz="0" w:space="0" w:color="auto"/>
        <w:right w:val="none" w:sz="0" w:space="0" w:color="auto"/>
      </w:divBdr>
    </w:div>
    <w:div w:id="898050902">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26042796">
      <w:bodyDiv w:val="1"/>
      <w:marLeft w:val="0"/>
      <w:marRight w:val="0"/>
      <w:marTop w:val="0"/>
      <w:marBottom w:val="0"/>
      <w:divBdr>
        <w:top w:val="none" w:sz="0" w:space="0" w:color="auto"/>
        <w:left w:val="none" w:sz="0" w:space="0" w:color="auto"/>
        <w:bottom w:val="none" w:sz="0" w:space="0" w:color="auto"/>
        <w:right w:val="none" w:sz="0" w:space="0" w:color="auto"/>
      </w:divBdr>
    </w:div>
    <w:div w:id="946229571">
      <w:bodyDiv w:val="1"/>
      <w:marLeft w:val="0"/>
      <w:marRight w:val="0"/>
      <w:marTop w:val="0"/>
      <w:marBottom w:val="0"/>
      <w:divBdr>
        <w:top w:val="none" w:sz="0" w:space="0" w:color="auto"/>
        <w:left w:val="none" w:sz="0" w:space="0" w:color="auto"/>
        <w:bottom w:val="none" w:sz="0" w:space="0" w:color="auto"/>
        <w:right w:val="none" w:sz="0" w:space="0" w:color="auto"/>
      </w:divBdr>
      <w:divsChild>
        <w:div w:id="326248146">
          <w:marLeft w:val="0"/>
          <w:marRight w:val="0"/>
          <w:marTop w:val="0"/>
          <w:marBottom w:val="0"/>
          <w:divBdr>
            <w:top w:val="none" w:sz="0" w:space="0" w:color="auto"/>
            <w:left w:val="none" w:sz="0" w:space="0" w:color="auto"/>
            <w:bottom w:val="none" w:sz="0" w:space="0" w:color="auto"/>
            <w:right w:val="none" w:sz="0" w:space="0" w:color="auto"/>
          </w:divBdr>
          <w:divsChild>
            <w:div w:id="673605229">
              <w:marLeft w:val="0"/>
              <w:marRight w:val="0"/>
              <w:marTop w:val="0"/>
              <w:marBottom w:val="300"/>
              <w:divBdr>
                <w:top w:val="none" w:sz="0" w:space="0" w:color="auto"/>
                <w:left w:val="none" w:sz="0" w:space="0" w:color="auto"/>
                <w:bottom w:val="none" w:sz="0" w:space="0" w:color="auto"/>
                <w:right w:val="none" w:sz="0" w:space="0" w:color="auto"/>
              </w:divBdr>
            </w:div>
          </w:divsChild>
        </w:div>
        <w:div w:id="909458441">
          <w:marLeft w:val="0"/>
          <w:marRight w:val="0"/>
          <w:marTop w:val="0"/>
          <w:marBottom w:val="0"/>
          <w:divBdr>
            <w:top w:val="none" w:sz="0" w:space="0" w:color="auto"/>
            <w:left w:val="none" w:sz="0" w:space="0" w:color="auto"/>
            <w:bottom w:val="none" w:sz="0" w:space="0" w:color="auto"/>
            <w:right w:val="none" w:sz="0" w:space="0" w:color="auto"/>
          </w:divBdr>
          <w:divsChild>
            <w:div w:id="975573712">
              <w:marLeft w:val="-420"/>
              <w:marRight w:val="0"/>
              <w:marTop w:val="0"/>
              <w:marBottom w:val="0"/>
              <w:divBdr>
                <w:top w:val="none" w:sz="0" w:space="0" w:color="auto"/>
                <w:left w:val="none" w:sz="0" w:space="0" w:color="auto"/>
                <w:bottom w:val="none" w:sz="0" w:space="0" w:color="auto"/>
                <w:right w:val="none" w:sz="0" w:space="0" w:color="auto"/>
              </w:divBdr>
              <w:divsChild>
                <w:div w:id="1265309669">
                  <w:marLeft w:val="0"/>
                  <w:marRight w:val="0"/>
                  <w:marTop w:val="0"/>
                  <w:marBottom w:val="0"/>
                  <w:divBdr>
                    <w:top w:val="none" w:sz="0" w:space="0" w:color="auto"/>
                    <w:left w:val="none" w:sz="0" w:space="0" w:color="auto"/>
                    <w:bottom w:val="none" w:sz="0" w:space="0" w:color="auto"/>
                    <w:right w:val="none" w:sz="0" w:space="0" w:color="auto"/>
                  </w:divBdr>
                  <w:divsChild>
                    <w:div w:id="338234204">
                      <w:marLeft w:val="0"/>
                      <w:marRight w:val="0"/>
                      <w:marTop w:val="0"/>
                      <w:marBottom w:val="0"/>
                      <w:divBdr>
                        <w:top w:val="none" w:sz="0" w:space="0" w:color="auto"/>
                        <w:left w:val="none" w:sz="0" w:space="0" w:color="auto"/>
                        <w:bottom w:val="none" w:sz="0" w:space="0" w:color="auto"/>
                        <w:right w:val="none" w:sz="0" w:space="0" w:color="auto"/>
                      </w:divBdr>
                      <w:divsChild>
                        <w:div w:id="1668897588">
                          <w:marLeft w:val="0"/>
                          <w:marRight w:val="0"/>
                          <w:marTop w:val="0"/>
                          <w:marBottom w:val="0"/>
                          <w:divBdr>
                            <w:top w:val="none" w:sz="0" w:space="0" w:color="auto"/>
                            <w:left w:val="none" w:sz="0" w:space="0" w:color="auto"/>
                            <w:bottom w:val="none" w:sz="0" w:space="0" w:color="auto"/>
                            <w:right w:val="none" w:sz="0" w:space="0" w:color="auto"/>
                          </w:divBdr>
                        </w:div>
                        <w:div w:id="17955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69159">
              <w:marLeft w:val="-420"/>
              <w:marRight w:val="0"/>
              <w:marTop w:val="0"/>
              <w:marBottom w:val="0"/>
              <w:divBdr>
                <w:top w:val="none" w:sz="0" w:space="0" w:color="auto"/>
                <w:left w:val="none" w:sz="0" w:space="0" w:color="auto"/>
                <w:bottom w:val="none" w:sz="0" w:space="0" w:color="auto"/>
                <w:right w:val="none" w:sz="0" w:space="0" w:color="auto"/>
              </w:divBdr>
              <w:divsChild>
                <w:div w:id="689836019">
                  <w:marLeft w:val="0"/>
                  <w:marRight w:val="0"/>
                  <w:marTop w:val="0"/>
                  <w:marBottom w:val="0"/>
                  <w:divBdr>
                    <w:top w:val="none" w:sz="0" w:space="0" w:color="auto"/>
                    <w:left w:val="none" w:sz="0" w:space="0" w:color="auto"/>
                    <w:bottom w:val="none" w:sz="0" w:space="0" w:color="auto"/>
                    <w:right w:val="none" w:sz="0" w:space="0" w:color="auto"/>
                  </w:divBdr>
                  <w:divsChild>
                    <w:div w:id="1246768666">
                      <w:marLeft w:val="0"/>
                      <w:marRight w:val="0"/>
                      <w:marTop w:val="0"/>
                      <w:marBottom w:val="0"/>
                      <w:divBdr>
                        <w:top w:val="none" w:sz="0" w:space="0" w:color="auto"/>
                        <w:left w:val="none" w:sz="0" w:space="0" w:color="auto"/>
                        <w:bottom w:val="none" w:sz="0" w:space="0" w:color="auto"/>
                        <w:right w:val="none" w:sz="0" w:space="0" w:color="auto"/>
                      </w:divBdr>
                      <w:divsChild>
                        <w:div w:id="254439937">
                          <w:marLeft w:val="0"/>
                          <w:marRight w:val="0"/>
                          <w:marTop w:val="0"/>
                          <w:marBottom w:val="0"/>
                          <w:divBdr>
                            <w:top w:val="none" w:sz="0" w:space="0" w:color="auto"/>
                            <w:left w:val="none" w:sz="0" w:space="0" w:color="auto"/>
                            <w:bottom w:val="none" w:sz="0" w:space="0" w:color="auto"/>
                            <w:right w:val="none" w:sz="0" w:space="0" w:color="auto"/>
                          </w:divBdr>
                        </w:div>
                        <w:div w:id="16872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801102">
          <w:marLeft w:val="0"/>
          <w:marRight w:val="0"/>
          <w:marTop w:val="0"/>
          <w:marBottom w:val="0"/>
          <w:divBdr>
            <w:top w:val="none" w:sz="0" w:space="0" w:color="auto"/>
            <w:left w:val="none" w:sz="0" w:space="0" w:color="auto"/>
            <w:bottom w:val="none" w:sz="0" w:space="0" w:color="auto"/>
            <w:right w:val="none" w:sz="0" w:space="0" w:color="auto"/>
          </w:divBdr>
          <w:divsChild>
            <w:div w:id="13743102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47616327">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613297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9255554">
      <w:bodyDiv w:val="1"/>
      <w:marLeft w:val="0"/>
      <w:marRight w:val="0"/>
      <w:marTop w:val="0"/>
      <w:marBottom w:val="0"/>
      <w:divBdr>
        <w:top w:val="none" w:sz="0" w:space="0" w:color="auto"/>
        <w:left w:val="none" w:sz="0" w:space="0" w:color="auto"/>
        <w:bottom w:val="none" w:sz="0" w:space="0" w:color="auto"/>
        <w:right w:val="none" w:sz="0" w:space="0" w:color="auto"/>
      </w:divBdr>
    </w:div>
    <w:div w:id="1012758109">
      <w:bodyDiv w:val="1"/>
      <w:marLeft w:val="0"/>
      <w:marRight w:val="0"/>
      <w:marTop w:val="0"/>
      <w:marBottom w:val="0"/>
      <w:divBdr>
        <w:top w:val="none" w:sz="0" w:space="0" w:color="auto"/>
        <w:left w:val="none" w:sz="0" w:space="0" w:color="auto"/>
        <w:bottom w:val="none" w:sz="0" w:space="0" w:color="auto"/>
        <w:right w:val="none" w:sz="0" w:space="0" w:color="auto"/>
      </w:divBdr>
    </w:div>
    <w:div w:id="1029842266">
      <w:bodyDiv w:val="1"/>
      <w:marLeft w:val="0"/>
      <w:marRight w:val="0"/>
      <w:marTop w:val="0"/>
      <w:marBottom w:val="0"/>
      <w:divBdr>
        <w:top w:val="none" w:sz="0" w:space="0" w:color="auto"/>
        <w:left w:val="none" w:sz="0" w:space="0" w:color="auto"/>
        <w:bottom w:val="none" w:sz="0" w:space="0" w:color="auto"/>
        <w:right w:val="none" w:sz="0" w:space="0" w:color="auto"/>
      </w:divBdr>
      <w:divsChild>
        <w:div w:id="1001003522">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1037395373">
      <w:bodyDiv w:val="1"/>
      <w:marLeft w:val="0"/>
      <w:marRight w:val="0"/>
      <w:marTop w:val="0"/>
      <w:marBottom w:val="0"/>
      <w:divBdr>
        <w:top w:val="none" w:sz="0" w:space="0" w:color="auto"/>
        <w:left w:val="none" w:sz="0" w:space="0" w:color="auto"/>
        <w:bottom w:val="none" w:sz="0" w:space="0" w:color="auto"/>
        <w:right w:val="none" w:sz="0" w:space="0" w:color="auto"/>
      </w:divBdr>
    </w:div>
    <w:div w:id="1049457102">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4573281">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08962467">
      <w:bodyDiv w:val="1"/>
      <w:marLeft w:val="0"/>
      <w:marRight w:val="0"/>
      <w:marTop w:val="0"/>
      <w:marBottom w:val="0"/>
      <w:divBdr>
        <w:top w:val="none" w:sz="0" w:space="0" w:color="auto"/>
        <w:left w:val="none" w:sz="0" w:space="0" w:color="auto"/>
        <w:bottom w:val="none" w:sz="0" w:space="0" w:color="auto"/>
        <w:right w:val="none" w:sz="0" w:space="0" w:color="auto"/>
      </w:divBdr>
      <w:divsChild>
        <w:div w:id="267589255">
          <w:marLeft w:val="0"/>
          <w:marRight w:val="240"/>
          <w:marTop w:val="0"/>
          <w:marBottom w:val="0"/>
          <w:divBdr>
            <w:top w:val="none" w:sz="0" w:space="0" w:color="auto"/>
            <w:left w:val="none" w:sz="0" w:space="0" w:color="auto"/>
            <w:bottom w:val="none" w:sz="0" w:space="0" w:color="auto"/>
            <w:right w:val="none" w:sz="0" w:space="0" w:color="auto"/>
          </w:divBdr>
        </w:div>
        <w:div w:id="861163687">
          <w:marLeft w:val="0"/>
          <w:marRight w:val="0"/>
          <w:marTop w:val="0"/>
          <w:marBottom w:val="0"/>
          <w:divBdr>
            <w:top w:val="none" w:sz="0" w:space="0" w:color="auto"/>
            <w:left w:val="none" w:sz="0" w:space="0" w:color="auto"/>
            <w:bottom w:val="none" w:sz="0" w:space="0" w:color="auto"/>
            <w:right w:val="none" w:sz="0" w:space="0" w:color="auto"/>
          </w:divBdr>
          <w:divsChild>
            <w:div w:id="300234794">
              <w:marLeft w:val="0"/>
              <w:marRight w:val="0"/>
              <w:marTop w:val="0"/>
              <w:marBottom w:val="0"/>
              <w:divBdr>
                <w:top w:val="none" w:sz="0" w:space="0" w:color="auto"/>
                <w:left w:val="none" w:sz="0" w:space="0" w:color="auto"/>
                <w:bottom w:val="none" w:sz="0" w:space="0" w:color="auto"/>
                <w:right w:val="none" w:sz="0" w:space="0" w:color="auto"/>
              </w:divBdr>
              <w:divsChild>
                <w:div w:id="123924996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17798369">
      <w:bodyDiv w:val="1"/>
      <w:marLeft w:val="0"/>
      <w:marRight w:val="0"/>
      <w:marTop w:val="0"/>
      <w:marBottom w:val="0"/>
      <w:divBdr>
        <w:top w:val="none" w:sz="0" w:space="0" w:color="auto"/>
        <w:left w:val="none" w:sz="0" w:space="0" w:color="auto"/>
        <w:bottom w:val="none" w:sz="0" w:space="0" w:color="auto"/>
        <w:right w:val="none" w:sz="0" w:space="0" w:color="auto"/>
      </w:divBdr>
    </w:div>
    <w:div w:id="1152257445">
      <w:bodyDiv w:val="1"/>
      <w:marLeft w:val="0"/>
      <w:marRight w:val="0"/>
      <w:marTop w:val="0"/>
      <w:marBottom w:val="0"/>
      <w:divBdr>
        <w:top w:val="none" w:sz="0" w:space="0" w:color="auto"/>
        <w:left w:val="none" w:sz="0" w:space="0" w:color="auto"/>
        <w:bottom w:val="none" w:sz="0" w:space="0" w:color="auto"/>
        <w:right w:val="none" w:sz="0" w:space="0" w:color="auto"/>
      </w:divBdr>
      <w:divsChild>
        <w:div w:id="410542062">
          <w:marLeft w:val="0"/>
          <w:marRight w:val="0"/>
          <w:marTop w:val="0"/>
          <w:marBottom w:val="0"/>
          <w:divBdr>
            <w:top w:val="none" w:sz="0" w:space="0" w:color="auto"/>
            <w:left w:val="none" w:sz="0" w:space="0" w:color="auto"/>
            <w:bottom w:val="none" w:sz="0" w:space="0" w:color="auto"/>
            <w:right w:val="none" w:sz="0" w:space="0" w:color="auto"/>
          </w:divBdr>
          <w:divsChild>
            <w:div w:id="3486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7927">
      <w:bodyDiv w:val="1"/>
      <w:marLeft w:val="0"/>
      <w:marRight w:val="0"/>
      <w:marTop w:val="0"/>
      <w:marBottom w:val="0"/>
      <w:divBdr>
        <w:top w:val="none" w:sz="0" w:space="0" w:color="auto"/>
        <w:left w:val="none" w:sz="0" w:space="0" w:color="auto"/>
        <w:bottom w:val="none" w:sz="0" w:space="0" w:color="auto"/>
        <w:right w:val="none" w:sz="0" w:space="0" w:color="auto"/>
      </w:divBdr>
    </w:div>
    <w:div w:id="1155147456">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7182161">
      <w:bodyDiv w:val="1"/>
      <w:marLeft w:val="0"/>
      <w:marRight w:val="0"/>
      <w:marTop w:val="0"/>
      <w:marBottom w:val="0"/>
      <w:divBdr>
        <w:top w:val="none" w:sz="0" w:space="0" w:color="auto"/>
        <w:left w:val="none" w:sz="0" w:space="0" w:color="auto"/>
        <w:bottom w:val="none" w:sz="0" w:space="0" w:color="auto"/>
        <w:right w:val="none" w:sz="0" w:space="0" w:color="auto"/>
      </w:divBdr>
    </w:div>
    <w:div w:id="1240480058">
      <w:bodyDiv w:val="1"/>
      <w:marLeft w:val="0"/>
      <w:marRight w:val="0"/>
      <w:marTop w:val="0"/>
      <w:marBottom w:val="0"/>
      <w:divBdr>
        <w:top w:val="none" w:sz="0" w:space="0" w:color="auto"/>
        <w:left w:val="none" w:sz="0" w:space="0" w:color="auto"/>
        <w:bottom w:val="none" w:sz="0" w:space="0" w:color="auto"/>
        <w:right w:val="none" w:sz="0" w:space="0" w:color="auto"/>
      </w:divBdr>
    </w:div>
    <w:div w:id="1242183093">
      <w:bodyDiv w:val="1"/>
      <w:marLeft w:val="0"/>
      <w:marRight w:val="0"/>
      <w:marTop w:val="0"/>
      <w:marBottom w:val="0"/>
      <w:divBdr>
        <w:top w:val="none" w:sz="0" w:space="0" w:color="auto"/>
        <w:left w:val="none" w:sz="0" w:space="0" w:color="auto"/>
        <w:bottom w:val="none" w:sz="0" w:space="0" w:color="auto"/>
        <w:right w:val="none" w:sz="0" w:space="0" w:color="auto"/>
      </w:divBdr>
    </w:div>
    <w:div w:id="1267007784">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76670402">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306397460">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154500">
      <w:bodyDiv w:val="1"/>
      <w:marLeft w:val="0"/>
      <w:marRight w:val="0"/>
      <w:marTop w:val="0"/>
      <w:marBottom w:val="0"/>
      <w:divBdr>
        <w:top w:val="none" w:sz="0" w:space="0" w:color="auto"/>
        <w:left w:val="none" w:sz="0" w:space="0" w:color="auto"/>
        <w:bottom w:val="none" w:sz="0" w:space="0" w:color="auto"/>
        <w:right w:val="none" w:sz="0" w:space="0" w:color="auto"/>
      </w:divBdr>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46861040">
      <w:bodyDiv w:val="1"/>
      <w:marLeft w:val="0"/>
      <w:marRight w:val="0"/>
      <w:marTop w:val="0"/>
      <w:marBottom w:val="0"/>
      <w:divBdr>
        <w:top w:val="none" w:sz="0" w:space="0" w:color="auto"/>
        <w:left w:val="none" w:sz="0" w:space="0" w:color="auto"/>
        <w:bottom w:val="none" w:sz="0" w:space="0" w:color="auto"/>
        <w:right w:val="none" w:sz="0" w:space="0" w:color="auto"/>
      </w:divBdr>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74696378">
      <w:bodyDiv w:val="1"/>
      <w:marLeft w:val="0"/>
      <w:marRight w:val="0"/>
      <w:marTop w:val="0"/>
      <w:marBottom w:val="0"/>
      <w:divBdr>
        <w:top w:val="none" w:sz="0" w:space="0" w:color="auto"/>
        <w:left w:val="none" w:sz="0" w:space="0" w:color="auto"/>
        <w:bottom w:val="none" w:sz="0" w:space="0" w:color="auto"/>
        <w:right w:val="none" w:sz="0" w:space="0" w:color="auto"/>
      </w:divBdr>
    </w:div>
    <w:div w:id="1387601535">
      <w:bodyDiv w:val="1"/>
      <w:marLeft w:val="0"/>
      <w:marRight w:val="0"/>
      <w:marTop w:val="0"/>
      <w:marBottom w:val="0"/>
      <w:divBdr>
        <w:top w:val="none" w:sz="0" w:space="0" w:color="auto"/>
        <w:left w:val="none" w:sz="0" w:space="0" w:color="auto"/>
        <w:bottom w:val="none" w:sz="0" w:space="0" w:color="auto"/>
        <w:right w:val="none" w:sz="0" w:space="0" w:color="auto"/>
      </w:divBdr>
    </w:div>
    <w:div w:id="1396972789">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118763">
      <w:bodyDiv w:val="1"/>
      <w:marLeft w:val="0"/>
      <w:marRight w:val="0"/>
      <w:marTop w:val="0"/>
      <w:marBottom w:val="0"/>
      <w:divBdr>
        <w:top w:val="none" w:sz="0" w:space="0" w:color="auto"/>
        <w:left w:val="none" w:sz="0" w:space="0" w:color="auto"/>
        <w:bottom w:val="none" w:sz="0" w:space="0" w:color="auto"/>
        <w:right w:val="none" w:sz="0" w:space="0" w:color="auto"/>
      </w:divBdr>
    </w:div>
    <w:div w:id="1427774319">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40225072">
      <w:bodyDiv w:val="1"/>
      <w:marLeft w:val="0"/>
      <w:marRight w:val="0"/>
      <w:marTop w:val="0"/>
      <w:marBottom w:val="0"/>
      <w:divBdr>
        <w:top w:val="none" w:sz="0" w:space="0" w:color="auto"/>
        <w:left w:val="none" w:sz="0" w:space="0" w:color="auto"/>
        <w:bottom w:val="none" w:sz="0" w:space="0" w:color="auto"/>
        <w:right w:val="none" w:sz="0" w:space="0" w:color="auto"/>
      </w:divBdr>
    </w:div>
    <w:div w:id="1454209516">
      <w:bodyDiv w:val="1"/>
      <w:marLeft w:val="0"/>
      <w:marRight w:val="0"/>
      <w:marTop w:val="0"/>
      <w:marBottom w:val="0"/>
      <w:divBdr>
        <w:top w:val="none" w:sz="0" w:space="0" w:color="auto"/>
        <w:left w:val="none" w:sz="0" w:space="0" w:color="auto"/>
        <w:bottom w:val="none" w:sz="0" w:space="0" w:color="auto"/>
        <w:right w:val="none" w:sz="0" w:space="0" w:color="auto"/>
      </w:divBdr>
    </w:div>
    <w:div w:id="1460495059">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560192">
      <w:bodyDiv w:val="1"/>
      <w:marLeft w:val="0"/>
      <w:marRight w:val="0"/>
      <w:marTop w:val="0"/>
      <w:marBottom w:val="0"/>
      <w:divBdr>
        <w:top w:val="none" w:sz="0" w:space="0" w:color="auto"/>
        <w:left w:val="none" w:sz="0" w:space="0" w:color="auto"/>
        <w:bottom w:val="none" w:sz="0" w:space="0" w:color="auto"/>
        <w:right w:val="none" w:sz="0" w:space="0" w:color="auto"/>
      </w:divBdr>
    </w:div>
    <w:div w:id="1511064202">
      <w:bodyDiv w:val="1"/>
      <w:marLeft w:val="0"/>
      <w:marRight w:val="0"/>
      <w:marTop w:val="0"/>
      <w:marBottom w:val="0"/>
      <w:divBdr>
        <w:top w:val="none" w:sz="0" w:space="0" w:color="auto"/>
        <w:left w:val="none" w:sz="0" w:space="0" w:color="auto"/>
        <w:bottom w:val="none" w:sz="0" w:space="0" w:color="auto"/>
        <w:right w:val="none" w:sz="0" w:space="0" w:color="auto"/>
      </w:divBdr>
    </w:div>
    <w:div w:id="1516580036">
      <w:bodyDiv w:val="1"/>
      <w:marLeft w:val="0"/>
      <w:marRight w:val="0"/>
      <w:marTop w:val="0"/>
      <w:marBottom w:val="0"/>
      <w:divBdr>
        <w:top w:val="none" w:sz="0" w:space="0" w:color="auto"/>
        <w:left w:val="none" w:sz="0" w:space="0" w:color="auto"/>
        <w:bottom w:val="none" w:sz="0" w:space="0" w:color="auto"/>
        <w:right w:val="none" w:sz="0" w:space="0" w:color="auto"/>
      </w:divBdr>
    </w:div>
    <w:div w:id="1532108426">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41819776">
      <w:bodyDiv w:val="1"/>
      <w:marLeft w:val="0"/>
      <w:marRight w:val="0"/>
      <w:marTop w:val="0"/>
      <w:marBottom w:val="0"/>
      <w:divBdr>
        <w:top w:val="none" w:sz="0" w:space="0" w:color="auto"/>
        <w:left w:val="none" w:sz="0" w:space="0" w:color="auto"/>
        <w:bottom w:val="none" w:sz="0" w:space="0" w:color="auto"/>
        <w:right w:val="none" w:sz="0" w:space="0" w:color="auto"/>
      </w:divBdr>
    </w:div>
    <w:div w:id="1543789478">
      <w:bodyDiv w:val="1"/>
      <w:marLeft w:val="0"/>
      <w:marRight w:val="0"/>
      <w:marTop w:val="0"/>
      <w:marBottom w:val="0"/>
      <w:divBdr>
        <w:top w:val="none" w:sz="0" w:space="0" w:color="auto"/>
        <w:left w:val="none" w:sz="0" w:space="0" w:color="auto"/>
        <w:bottom w:val="none" w:sz="0" w:space="0" w:color="auto"/>
        <w:right w:val="none" w:sz="0" w:space="0" w:color="auto"/>
      </w:divBdr>
    </w:div>
    <w:div w:id="1553228111">
      <w:bodyDiv w:val="1"/>
      <w:marLeft w:val="0"/>
      <w:marRight w:val="0"/>
      <w:marTop w:val="0"/>
      <w:marBottom w:val="0"/>
      <w:divBdr>
        <w:top w:val="none" w:sz="0" w:space="0" w:color="auto"/>
        <w:left w:val="none" w:sz="0" w:space="0" w:color="auto"/>
        <w:bottom w:val="none" w:sz="0" w:space="0" w:color="auto"/>
        <w:right w:val="none" w:sz="0" w:space="0" w:color="auto"/>
      </w:divBdr>
      <w:divsChild>
        <w:div w:id="1033073519">
          <w:marLeft w:val="0"/>
          <w:marRight w:val="0"/>
          <w:marTop w:val="0"/>
          <w:marBottom w:val="0"/>
          <w:divBdr>
            <w:top w:val="none" w:sz="0" w:space="0" w:color="auto"/>
            <w:left w:val="none" w:sz="0" w:space="0" w:color="auto"/>
            <w:bottom w:val="none" w:sz="0" w:space="0" w:color="auto"/>
            <w:right w:val="none" w:sz="0" w:space="0" w:color="auto"/>
          </w:divBdr>
        </w:div>
      </w:divsChild>
    </w:div>
    <w:div w:id="1612004997">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3100738">
      <w:bodyDiv w:val="1"/>
      <w:marLeft w:val="0"/>
      <w:marRight w:val="0"/>
      <w:marTop w:val="0"/>
      <w:marBottom w:val="0"/>
      <w:divBdr>
        <w:top w:val="none" w:sz="0" w:space="0" w:color="auto"/>
        <w:left w:val="none" w:sz="0" w:space="0" w:color="auto"/>
        <w:bottom w:val="none" w:sz="0" w:space="0" w:color="auto"/>
        <w:right w:val="none" w:sz="0" w:space="0" w:color="auto"/>
      </w:divBdr>
    </w:div>
    <w:div w:id="1655799207">
      <w:bodyDiv w:val="1"/>
      <w:marLeft w:val="0"/>
      <w:marRight w:val="0"/>
      <w:marTop w:val="0"/>
      <w:marBottom w:val="0"/>
      <w:divBdr>
        <w:top w:val="none" w:sz="0" w:space="0" w:color="auto"/>
        <w:left w:val="none" w:sz="0" w:space="0" w:color="auto"/>
        <w:bottom w:val="none" w:sz="0" w:space="0" w:color="auto"/>
        <w:right w:val="none" w:sz="0" w:space="0" w:color="auto"/>
      </w:divBdr>
      <w:divsChild>
        <w:div w:id="1848209744">
          <w:blockQuote w:val="1"/>
          <w:marLeft w:val="0"/>
          <w:marRight w:val="0"/>
          <w:marTop w:val="300"/>
          <w:marBottom w:val="300"/>
          <w:divBdr>
            <w:top w:val="none" w:sz="0" w:space="0" w:color="auto"/>
            <w:left w:val="single" w:sz="36" w:space="15" w:color="CCCCCC"/>
            <w:bottom w:val="none" w:sz="0" w:space="0" w:color="auto"/>
            <w:right w:val="none" w:sz="0" w:space="0" w:color="auto"/>
          </w:divBdr>
        </w:div>
      </w:divsChild>
    </w:div>
    <w:div w:id="1657493934">
      <w:bodyDiv w:val="1"/>
      <w:marLeft w:val="0"/>
      <w:marRight w:val="0"/>
      <w:marTop w:val="0"/>
      <w:marBottom w:val="0"/>
      <w:divBdr>
        <w:top w:val="none" w:sz="0" w:space="0" w:color="auto"/>
        <w:left w:val="none" w:sz="0" w:space="0" w:color="auto"/>
        <w:bottom w:val="none" w:sz="0" w:space="0" w:color="auto"/>
        <w:right w:val="none" w:sz="0" w:space="0" w:color="auto"/>
      </w:divBdr>
    </w:div>
    <w:div w:id="1667513448">
      <w:bodyDiv w:val="1"/>
      <w:marLeft w:val="0"/>
      <w:marRight w:val="0"/>
      <w:marTop w:val="0"/>
      <w:marBottom w:val="0"/>
      <w:divBdr>
        <w:top w:val="none" w:sz="0" w:space="0" w:color="auto"/>
        <w:left w:val="none" w:sz="0" w:space="0" w:color="auto"/>
        <w:bottom w:val="none" w:sz="0" w:space="0" w:color="auto"/>
        <w:right w:val="none" w:sz="0" w:space="0" w:color="auto"/>
      </w:divBdr>
    </w:div>
    <w:div w:id="1670406928">
      <w:bodyDiv w:val="1"/>
      <w:marLeft w:val="0"/>
      <w:marRight w:val="0"/>
      <w:marTop w:val="0"/>
      <w:marBottom w:val="0"/>
      <w:divBdr>
        <w:top w:val="none" w:sz="0" w:space="0" w:color="auto"/>
        <w:left w:val="none" w:sz="0" w:space="0" w:color="auto"/>
        <w:bottom w:val="none" w:sz="0" w:space="0" w:color="auto"/>
        <w:right w:val="none" w:sz="0" w:space="0" w:color="auto"/>
      </w:divBdr>
    </w:div>
    <w:div w:id="167877407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701587541">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12653329">
      <w:bodyDiv w:val="1"/>
      <w:marLeft w:val="0"/>
      <w:marRight w:val="0"/>
      <w:marTop w:val="0"/>
      <w:marBottom w:val="0"/>
      <w:divBdr>
        <w:top w:val="none" w:sz="0" w:space="0" w:color="auto"/>
        <w:left w:val="none" w:sz="0" w:space="0" w:color="auto"/>
        <w:bottom w:val="none" w:sz="0" w:space="0" w:color="auto"/>
        <w:right w:val="none" w:sz="0" w:space="0" w:color="auto"/>
      </w:divBdr>
    </w:div>
    <w:div w:id="1715888993">
      <w:bodyDiv w:val="1"/>
      <w:marLeft w:val="0"/>
      <w:marRight w:val="0"/>
      <w:marTop w:val="0"/>
      <w:marBottom w:val="0"/>
      <w:divBdr>
        <w:top w:val="none" w:sz="0" w:space="0" w:color="auto"/>
        <w:left w:val="none" w:sz="0" w:space="0" w:color="auto"/>
        <w:bottom w:val="none" w:sz="0" w:space="0" w:color="auto"/>
        <w:right w:val="none" w:sz="0" w:space="0" w:color="auto"/>
      </w:divBdr>
    </w:div>
    <w:div w:id="1726484681">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28010995">
      <w:bodyDiv w:val="1"/>
      <w:marLeft w:val="0"/>
      <w:marRight w:val="0"/>
      <w:marTop w:val="0"/>
      <w:marBottom w:val="0"/>
      <w:divBdr>
        <w:top w:val="none" w:sz="0" w:space="0" w:color="auto"/>
        <w:left w:val="none" w:sz="0" w:space="0" w:color="auto"/>
        <w:bottom w:val="none" w:sz="0" w:space="0" w:color="auto"/>
        <w:right w:val="none" w:sz="0" w:space="0" w:color="auto"/>
      </w:divBdr>
    </w:div>
    <w:div w:id="1835367592">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895042612">
      <w:bodyDiv w:val="1"/>
      <w:marLeft w:val="0"/>
      <w:marRight w:val="0"/>
      <w:marTop w:val="0"/>
      <w:marBottom w:val="0"/>
      <w:divBdr>
        <w:top w:val="none" w:sz="0" w:space="0" w:color="auto"/>
        <w:left w:val="none" w:sz="0" w:space="0" w:color="auto"/>
        <w:bottom w:val="none" w:sz="0" w:space="0" w:color="auto"/>
        <w:right w:val="none" w:sz="0" w:space="0" w:color="auto"/>
      </w:divBdr>
    </w:div>
    <w:div w:id="1910338620">
      <w:bodyDiv w:val="1"/>
      <w:marLeft w:val="0"/>
      <w:marRight w:val="0"/>
      <w:marTop w:val="0"/>
      <w:marBottom w:val="0"/>
      <w:divBdr>
        <w:top w:val="none" w:sz="0" w:space="0" w:color="auto"/>
        <w:left w:val="none" w:sz="0" w:space="0" w:color="auto"/>
        <w:bottom w:val="none" w:sz="0" w:space="0" w:color="auto"/>
        <w:right w:val="none" w:sz="0" w:space="0" w:color="auto"/>
      </w:divBdr>
      <w:divsChild>
        <w:div w:id="1205412485">
          <w:marLeft w:val="0"/>
          <w:marRight w:val="0"/>
          <w:marTop w:val="0"/>
          <w:marBottom w:val="0"/>
          <w:divBdr>
            <w:top w:val="none" w:sz="0" w:space="0" w:color="auto"/>
            <w:left w:val="none" w:sz="0" w:space="0" w:color="auto"/>
            <w:bottom w:val="none" w:sz="0" w:space="0" w:color="auto"/>
            <w:right w:val="none" w:sz="0" w:space="0" w:color="auto"/>
          </w:divBdr>
          <w:divsChild>
            <w:div w:id="1138768823">
              <w:marLeft w:val="0"/>
              <w:marRight w:val="0"/>
              <w:marTop w:val="0"/>
              <w:marBottom w:val="0"/>
              <w:divBdr>
                <w:top w:val="none" w:sz="0" w:space="0" w:color="auto"/>
                <w:left w:val="none" w:sz="0" w:space="0" w:color="auto"/>
                <w:bottom w:val="none" w:sz="0" w:space="0" w:color="auto"/>
                <w:right w:val="none" w:sz="0" w:space="0" w:color="auto"/>
              </w:divBdr>
            </w:div>
            <w:div w:id="1162500851">
              <w:marLeft w:val="0"/>
              <w:marRight w:val="0"/>
              <w:marTop w:val="0"/>
              <w:marBottom w:val="0"/>
              <w:divBdr>
                <w:top w:val="none" w:sz="0" w:space="0" w:color="auto"/>
                <w:left w:val="none" w:sz="0" w:space="0" w:color="auto"/>
                <w:bottom w:val="none" w:sz="0" w:space="0" w:color="auto"/>
                <w:right w:val="none" w:sz="0" w:space="0" w:color="auto"/>
              </w:divBdr>
              <w:divsChild>
                <w:div w:id="547955503">
                  <w:marLeft w:val="0"/>
                  <w:marRight w:val="0"/>
                  <w:marTop w:val="0"/>
                  <w:marBottom w:val="0"/>
                  <w:divBdr>
                    <w:top w:val="none" w:sz="0" w:space="0" w:color="auto"/>
                    <w:left w:val="none" w:sz="0" w:space="0" w:color="auto"/>
                    <w:bottom w:val="none" w:sz="0" w:space="0" w:color="auto"/>
                    <w:right w:val="none" w:sz="0" w:space="0" w:color="auto"/>
                  </w:divBdr>
                  <w:divsChild>
                    <w:div w:id="391007882">
                      <w:marLeft w:val="0"/>
                      <w:marRight w:val="0"/>
                      <w:marTop w:val="0"/>
                      <w:marBottom w:val="0"/>
                      <w:divBdr>
                        <w:top w:val="none" w:sz="0" w:space="0" w:color="auto"/>
                        <w:left w:val="none" w:sz="0" w:space="0" w:color="auto"/>
                        <w:bottom w:val="none" w:sz="0" w:space="0" w:color="auto"/>
                        <w:right w:val="none" w:sz="0" w:space="0" w:color="auto"/>
                      </w:divBdr>
                      <w:divsChild>
                        <w:div w:id="136656617">
                          <w:marLeft w:val="0"/>
                          <w:marRight w:val="0"/>
                          <w:marTop w:val="0"/>
                          <w:marBottom w:val="0"/>
                          <w:divBdr>
                            <w:top w:val="none" w:sz="0" w:space="0" w:color="auto"/>
                            <w:left w:val="none" w:sz="0" w:space="0" w:color="auto"/>
                            <w:bottom w:val="none" w:sz="0" w:space="0" w:color="auto"/>
                            <w:right w:val="none" w:sz="0" w:space="0" w:color="auto"/>
                          </w:divBdr>
                        </w:div>
                      </w:divsChild>
                    </w:div>
                    <w:div w:id="754521703">
                      <w:marLeft w:val="0"/>
                      <w:marRight w:val="0"/>
                      <w:marTop w:val="0"/>
                      <w:marBottom w:val="0"/>
                      <w:divBdr>
                        <w:top w:val="none" w:sz="0" w:space="0" w:color="auto"/>
                        <w:left w:val="none" w:sz="0" w:space="0" w:color="auto"/>
                        <w:bottom w:val="none" w:sz="0" w:space="0" w:color="auto"/>
                        <w:right w:val="none" w:sz="0" w:space="0" w:color="auto"/>
                      </w:divBdr>
                      <w:divsChild>
                        <w:div w:id="211015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24728417">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6935682">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64729601">
      <w:bodyDiv w:val="1"/>
      <w:marLeft w:val="0"/>
      <w:marRight w:val="0"/>
      <w:marTop w:val="0"/>
      <w:marBottom w:val="0"/>
      <w:divBdr>
        <w:top w:val="none" w:sz="0" w:space="0" w:color="auto"/>
        <w:left w:val="none" w:sz="0" w:space="0" w:color="auto"/>
        <w:bottom w:val="none" w:sz="0" w:space="0" w:color="auto"/>
        <w:right w:val="none" w:sz="0" w:space="0" w:color="auto"/>
      </w:divBdr>
    </w:div>
    <w:div w:id="1978223550">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283536">
      <w:bodyDiv w:val="1"/>
      <w:marLeft w:val="0"/>
      <w:marRight w:val="0"/>
      <w:marTop w:val="0"/>
      <w:marBottom w:val="0"/>
      <w:divBdr>
        <w:top w:val="none" w:sz="0" w:space="0" w:color="auto"/>
        <w:left w:val="none" w:sz="0" w:space="0" w:color="auto"/>
        <w:bottom w:val="none" w:sz="0" w:space="0" w:color="auto"/>
        <w:right w:val="none" w:sz="0" w:space="0" w:color="auto"/>
      </w:divBdr>
    </w:div>
    <w:div w:id="212121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11D0F-3F0A-422C-AE7B-E7293465A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2</Pages>
  <Words>150</Words>
  <Characters>859</Characters>
  <Application>Microsoft Office Word</Application>
  <DocSecurity>0</DocSecurity>
  <Lines>7</Lines>
  <Paragraphs>2</Paragraphs>
  <ScaleCrop>false</ScaleCrop>
  <Company/>
  <LinksUpToDate>false</LinksUpToDate>
  <CharactersWithSpaces>1007</CharactersWithSpaces>
  <SharedDoc>false</SharedDoc>
  <HLinks>
    <vt:vector size="90" baseType="variant">
      <vt:variant>
        <vt:i4>8257592</vt:i4>
      </vt:variant>
      <vt:variant>
        <vt:i4>87</vt:i4>
      </vt:variant>
      <vt:variant>
        <vt:i4>0</vt:i4>
      </vt:variant>
      <vt:variant>
        <vt:i4>5</vt:i4>
      </vt:variant>
      <vt:variant>
        <vt:lpwstr>https://join.gov.tw/acts/detail/91f42f84-d7c8-4884-9895-04e76b3296f3</vt:lpwstr>
      </vt:variant>
      <vt:variant>
        <vt:lpwstr>middle</vt:lpwstr>
      </vt:variant>
      <vt:variant>
        <vt:i4>1441848</vt:i4>
      </vt:variant>
      <vt:variant>
        <vt:i4>80</vt:i4>
      </vt:variant>
      <vt:variant>
        <vt:i4>0</vt:i4>
      </vt:variant>
      <vt:variant>
        <vt:i4>5</vt:i4>
      </vt:variant>
      <vt:variant>
        <vt:lpwstr/>
      </vt:variant>
      <vt:variant>
        <vt:lpwstr>_Toc204695720</vt:lpwstr>
      </vt:variant>
      <vt:variant>
        <vt:i4>1376312</vt:i4>
      </vt:variant>
      <vt:variant>
        <vt:i4>74</vt:i4>
      </vt:variant>
      <vt:variant>
        <vt:i4>0</vt:i4>
      </vt:variant>
      <vt:variant>
        <vt:i4>5</vt:i4>
      </vt:variant>
      <vt:variant>
        <vt:lpwstr/>
      </vt:variant>
      <vt:variant>
        <vt:lpwstr>_Toc204695719</vt:lpwstr>
      </vt:variant>
      <vt:variant>
        <vt:i4>1376312</vt:i4>
      </vt:variant>
      <vt:variant>
        <vt:i4>68</vt:i4>
      </vt:variant>
      <vt:variant>
        <vt:i4>0</vt:i4>
      </vt:variant>
      <vt:variant>
        <vt:i4>5</vt:i4>
      </vt:variant>
      <vt:variant>
        <vt:lpwstr/>
      </vt:variant>
      <vt:variant>
        <vt:lpwstr>_Toc204695718</vt:lpwstr>
      </vt:variant>
      <vt:variant>
        <vt:i4>1376312</vt:i4>
      </vt:variant>
      <vt:variant>
        <vt:i4>62</vt:i4>
      </vt:variant>
      <vt:variant>
        <vt:i4>0</vt:i4>
      </vt:variant>
      <vt:variant>
        <vt:i4>5</vt:i4>
      </vt:variant>
      <vt:variant>
        <vt:lpwstr/>
      </vt:variant>
      <vt:variant>
        <vt:lpwstr>_Toc204695717</vt:lpwstr>
      </vt:variant>
      <vt:variant>
        <vt:i4>1376312</vt:i4>
      </vt:variant>
      <vt:variant>
        <vt:i4>56</vt:i4>
      </vt:variant>
      <vt:variant>
        <vt:i4>0</vt:i4>
      </vt:variant>
      <vt:variant>
        <vt:i4>5</vt:i4>
      </vt:variant>
      <vt:variant>
        <vt:lpwstr/>
      </vt:variant>
      <vt:variant>
        <vt:lpwstr>_Toc204695716</vt:lpwstr>
      </vt:variant>
      <vt:variant>
        <vt:i4>1376312</vt:i4>
      </vt:variant>
      <vt:variant>
        <vt:i4>50</vt:i4>
      </vt:variant>
      <vt:variant>
        <vt:i4>0</vt:i4>
      </vt:variant>
      <vt:variant>
        <vt:i4>5</vt:i4>
      </vt:variant>
      <vt:variant>
        <vt:lpwstr/>
      </vt:variant>
      <vt:variant>
        <vt:lpwstr>_Toc204695715</vt:lpwstr>
      </vt:variant>
      <vt:variant>
        <vt:i4>1376312</vt:i4>
      </vt:variant>
      <vt:variant>
        <vt:i4>44</vt:i4>
      </vt:variant>
      <vt:variant>
        <vt:i4>0</vt:i4>
      </vt:variant>
      <vt:variant>
        <vt:i4>5</vt:i4>
      </vt:variant>
      <vt:variant>
        <vt:lpwstr/>
      </vt:variant>
      <vt:variant>
        <vt:lpwstr>_Toc204695714</vt:lpwstr>
      </vt:variant>
      <vt:variant>
        <vt:i4>1376312</vt:i4>
      </vt:variant>
      <vt:variant>
        <vt:i4>38</vt:i4>
      </vt:variant>
      <vt:variant>
        <vt:i4>0</vt:i4>
      </vt:variant>
      <vt:variant>
        <vt:i4>5</vt:i4>
      </vt:variant>
      <vt:variant>
        <vt:lpwstr/>
      </vt:variant>
      <vt:variant>
        <vt:lpwstr>_Toc204695713</vt:lpwstr>
      </vt:variant>
      <vt:variant>
        <vt:i4>1376312</vt:i4>
      </vt:variant>
      <vt:variant>
        <vt:i4>32</vt:i4>
      </vt:variant>
      <vt:variant>
        <vt:i4>0</vt:i4>
      </vt:variant>
      <vt:variant>
        <vt:i4>5</vt:i4>
      </vt:variant>
      <vt:variant>
        <vt:lpwstr/>
      </vt:variant>
      <vt:variant>
        <vt:lpwstr>_Toc204695712</vt:lpwstr>
      </vt:variant>
      <vt:variant>
        <vt:i4>1376312</vt:i4>
      </vt:variant>
      <vt:variant>
        <vt:i4>26</vt:i4>
      </vt:variant>
      <vt:variant>
        <vt:i4>0</vt:i4>
      </vt:variant>
      <vt:variant>
        <vt:i4>5</vt:i4>
      </vt:variant>
      <vt:variant>
        <vt:lpwstr/>
      </vt:variant>
      <vt:variant>
        <vt:lpwstr>_Toc204695711</vt:lpwstr>
      </vt:variant>
      <vt:variant>
        <vt:i4>1376312</vt:i4>
      </vt:variant>
      <vt:variant>
        <vt:i4>20</vt:i4>
      </vt:variant>
      <vt:variant>
        <vt:i4>0</vt:i4>
      </vt:variant>
      <vt:variant>
        <vt:i4>5</vt:i4>
      </vt:variant>
      <vt:variant>
        <vt:lpwstr/>
      </vt:variant>
      <vt:variant>
        <vt:lpwstr>_Toc204695710</vt:lpwstr>
      </vt:variant>
      <vt:variant>
        <vt:i4>1310776</vt:i4>
      </vt:variant>
      <vt:variant>
        <vt:i4>14</vt:i4>
      </vt:variant>
      <vt:variant>
        <vt:i4>0</vt:i4>
      </vt:variant>
      <vt:variant>
        <vt:i4>5</vt:i4>
      </vt:variant>
      <vt:variant>
        <vt:lpwstr/>
      </vt:variant>
      <vt:variant>
        <vt:lpwstr>_Toc204695709</vt:lpwstr>
      </vt:variant>
      <vt:variant>
        <vt:i4>1310776</vt:i4>
      </vt:variant>
      <vt:variant>
        <vt:i4>8</vt:i4>
      </vt:variant>
      <vt:variant>
        <vt:i4>0</vt:i4>
      </vt:variant>
      <vt:variant>
        <vt:i4>5</vt:i4>
      </vt:variant>
      <vt:variant>
        <vt:lpwstr/>
      </vt:variant>
      <vt:variant>
        <vt:lpwstr>_Toc204695708</vt:lpwstr>
      </vt:variant>
      <vt:variant>
        <vt:i4>1310776</vt:i4>
      </vt:variant>
      <vt:variant>
        <vt:i4>2</vt:i4>
      </vt:variant>
      <vt:variant>
        <vt:i4>0</vt:i4>
      </vt:variant>
      <vt:variant>
        <vt:i4>5</vt:i4>
      </vt:variant>
      <vt:variant>
        <vt:lpwstr/>
      </vt:variant>
      <vt:variant>
        <vt:lpwstr>_Toc204695707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中央政府辦理重大文化計畫預算編列及執行之探討</dc:title>
  <dc:subject/>
  <dc:creator>立法院</dc:creator>
  <cp:keywords/>
  <dc:description/>
  <cp:lastModifiedBy>Administrator</cp:lastModifiedBy>
  <cp:revision>2</cp:revision>
  <cp:lastPrinted>2025-08-06T01:24:00Z</cp:lastPrinted>
  <dcterms:created xsi:type="dcterms:W3CDTF">2025-08-06T02:38:00Z</dcterms:created>
  <dcterms:modified xsi:type="dcterms:W3CDTF">2025-08-06T02:38:00Z</dcterms:modified>
</cp:coreProperties>
</file>