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D0AE3" w:rsidRPr="00EF18A7" w:rsidRDefault="00780A88" w:rsidP="00847056">
      <w:pPr>
        <w:pStyle w:val="af2"/>
        <w:rPr>
          <w:rFonts w:hAnsi="標楷體"/>
        </w:rPr>
      </w:pPr>
      <w:bookmarkStart w:id="0" w:name="_GoBack"/>
      <w:bookmarkEnd w:id="0"/>
      <w:r w:rsidRPr="00EF18A7">
        <w:rPr>
          <w:rFonts w:hAnsi="標楷體" w:hint="eastAsia"/>
        </w:rPr>
        <w:t>中央政府辦理重大文化計畫預算編列及執行之探討</w:t>
      </w:r>
    </w:p>
    <w:p w:rsidR="00780A88" w:rsidRPr="00EF18A7" w:rsidRDefault="00780A88" w:rsidP="00876D59">
      <w:pPr>
        <w:pStyle w:val="14"/>
        <w:ind w:left="567" w:hanging="567"/>
        <w:rPr>
          <w:rFonts w:hAnsi="標楷體"/>
          <w:b w:val="0"/>
        </w:rPr>
      </w:pPr>
      <w:bookmarkStart w:id="1" w:name="_Toc281290052"/>
      <w:bookmarkStart w:id="2" w:name="_Toc358106511"/>
      <w:bookmarkStart w:id="3" w:name="_Toc204695711"/>
      <w:r w:rsidRPr="00EC3363">
        <w:rPr>
          <w:rFonts w:hAnsi="標楷體" w:hint="eastAsia"/>
        </w:rPr>
        <w:t>三、</w:t>
      </w:r>
      <w:r w:rsidRPr="00EF18A7">
        <w:rPr>
          <w:rFonts w:hAnsi="標楷體" w:hint="eastAsia"/>
        </w:rPr>
        <w:t>近年補</w:t>
      </w:r>
      <w:r w:rsidR="0051332B" w:rsidRPr="00EF18A7">
        <w:rPr>
          <w:rFonts w:hAnsi="標楷體" w:hint="eastAsia"/>
        </w:rPr>
        <w:t>捐</w:t>
      </w:r>
      <w:r w:rsidRPr="00EF18A7">
        <w:rPr>
          <w:rFonts w:hAnsi="標楷體" w:hint="eastAsia"/>
        </w:rPr>
        <w:t>助</w:t>
      </w:r>
      <w:r w:rsidR="001840B7">
        <w:rPr>
          <w:rFonts w:hAnsi="標楷體" w:hint="eastAsia"/>
        </w:rPr>
        <w:t>公視</w:t>
      </w:r>
      <w:r w:rsidRPr="00EF18A7">
        <w:rPr>
          <w:rFonts w:hAnsi="標楷體" w:hint="eastAsia"/>
        </w:rPr>
        <w:t>基金會</w:t>
      </w:r>
      <w:r w:rsidRPr="00EF18A7">
        <w:rPr>
          <w:rFonts w:hAnsi="標楷體"/>
          <w:bCs/>
        </w:rPr>
        <w:t>經費概況</w:t>
      </w:r>
      <w:bookmarkEnd w:id="3"/>
    </w:p>
    <w:p w:rsidR="001840B7" w:rsidRPr="001840B7" w:rsidRDefault="002C739F" w:rsidP="001840B7">
      <w:pPr>
        <w:pStyle w:val="ab"/>
        <w:ind w:left="849" w:hanging="283"/>
        <w:rPr>
          <w:rFonts w:hAnsi="標楷體"/>
          <w:b/>
        </w:rPr>
      </w:pPr>
      <w:r w:rsidRPr="001840B7">
        <w:rPr>
          <w:rFonts w:hAnsi="標楷體" w:hint="eastAsia"/>
          <w:b/>
        </w:rPr>
        <w:t>(一)</w:t>
      </w:r>
      <w:r w:rsidR="001840B7" w:rsidRPr="001840B7">
        <w:rPr>
          <w:rFonts w:hAnsi="標楷體" w:hint="eastAsia"/>
          <w:b/>
        </w:rPr>
        <w:t>製播中央政府委託辦理之相關內容及頻道</w:t>
      </w:r>
    </w:p>
    <w:p w:rsidR="001840B7" w:rsidRPr="001840B7" w:rsidRDefault="001840B7" w:rsidP="008E7D73">
      <w:pPr>
        <w:adjustRightInd w:val="0"/>
        <w:ind w:leftChars="300" w:left="850" w:firstLine="566"/>
        <w:rPr>
          <w:rFonts w:hAnsi="標楷體"/>
        </w:rPr>
      </w:pPr>
      <w:r w:rsidRPr="001840B7">
        <w:rPr>
          <w:rFonts w:hAnsi="標楷體" w:hint="eastAsia"/>
        </w:rPr>
        <w:t>中央政府補助公視基金會之工作項目主要係由文化部捐助經營公共電視台，製播多語言優質節目、新聞、戲劇、紀錄片、數位內容、人才培育、國際交流等；公視臺語台方面，則製播</w:t>
      </w:r>
      <w:r w:rsidR="00C771BD">
        <w:rPr>
          <w:rFonts w:hAnsi="標楷體" w:hint="eastAsia"/>
        </w:rPr>
        <w:t>臺</w:t>
      </w:r>
      <w:r w:rsidRPr="001840B7">
        <w:rPr>
          <w:rFonts w:hAnsi="標楷體" w:hint="eastAsia"/>
        </w:rPr>
        <w:t>語新聞、戲劇、綜藝、兒少、</w:t>
      </w:r>
      <w:r w:rsidRPr="001840B7">
        <w:rPr>
          <w:rFonts w:hAnsi="標楷體" w:hint="eastAsia"/>
          <w:bdr w:val="none" w:sz="0" w:space="0" w:color="auto" w:frame="1"/>
        </w:rPr>
        <w:t>藝文</w:t>
      </w:r>
      <w:r w:rsidRPr="001840B7">
        <w:rPr>
          <w:rFonts w:hAnsi="標楷體" w:hint="eastAsia"/>
        </w:rPr>
        <w:t>、生活等節目，俾推動</w:t>
      </w:r>
      <w:r w:rsidR="00C771BD">
        <w:rPr>
          <w:rFonts w:hAnsi="標楷體" w:hint="eastAsia"/>
        </w:rPr>
        <w:t>臺</w:t>
      </w:r>
      <w:r w:rsidRPr="001840B7">
        <w:rPr>
          <w:rFonts w:hAnsi="標楷體" w:hint="eastAsia"/>
        </w:rPr>
        <w:t>語主流化及人才培訓；兒少內容方面，則營運小公視，並製播兒童及青少年節目、數位學習網、動畫、戲劇、國際兒童影展、人才孵育；國際影音平台（TaiwanPlus）主要任務在製作英語新聞、國際宣傳、數位平台建置與維運、國際合作、內容授權、行銷推廣。另客家電視台係接受客委會捐助，製播客語新聞、戲劇、紀錄片、人才培訓及國際交流，以推廣客家文化。</w:t>
      </w:r>
    </w:p>
    <w:p w:rsidR="00EC3363" w:rsidRDefault="001840B7" w:rsidP="0079269B">
      <w:pPr>
        <w:adjustRightInd w:val="0"/>
        <w:ind w:leftChars="151" w:left="850" w:hangingChars="149" w:hanging="422"/>
        <w:rPr>
          <w:rFonts w:hAnsi="標楷體"/>
        </w:rPr>
      </w:pPr>
      <w:r w:rsidRPr="00EC3363">
        <w:rPr>
          <w:rFonts w:hAnsi="標楷體" w:hint="eastAsia"/>
          <w:b/>
        </w:rPr>
        <w:t>(二)</w:t>
      </w:r>
      <w:r w:rsidR="00EC3363" w:rsidRPr="00EC3363">
        <w:rPr>
          <w:rFonts w:hAnsi="標楷體" w:hint="eastAsia"/>
          <w:b/>
        </w:rPr>
        <w:t>公視基金會近年之營運經費逾九成來自政府補捐助</w:t>
      </w:r>
    </w:p>
    <w:p w:rsidR="00341026" w:rsidRPr="00EF18A7" w:rsidRDefault="0079269B" w:rsidP="00EC3363">
      <w:pPr>
        <w:adjustRightInd w:val="0"/>
        <w:ind w:leftChars="300" w:left="850" w:firstLine="566"/>
        <w:rPr>
          <w:rFonts w:hAnsi="標楷體"/>
        </w:rPr>
      </w:pPr>
      <w:r w:rsidRPr="00EF18A7">
        <w:rPr>
          <w:rFonts w:hAnsi="標楷體" w:hint="eastAsia"/>
        </w:rPr>
        <w:t>依據公共電視法第28條</w:t>
      </w:r>
      <w:r w:rsidR="00EC3363">
        <w:rPr>
          <w:rFonts w:hAnsi="標楷體" w:hint="eastAsia"/>
        </w:rPr>
        <w:t>規定略以</w:t>
      </w:r>
      <w:r w:rsidRPr="00EF18A7">
        <w:rPr>
          <w:rFonts w:hAnsi="標楷體" w:hint="eastAsia"/>
        </w:rPr>
        <w:t>，</w:t>
      </w:r>
      <w:r w:rsidR="00EA3148">
        <w:rPr>
          <w:rFonts w:hAnsi="標楷體" w:hint="eastAsia"/>
        </w:rPr>
        <w:t>公視</w:t>
      </w:r>
      <w:r w:rsidR="00CD1E85" w:rsidRPr="00EF18A7">
        <w:rPr>
          <w:rFonts w:hAnsi="標楷體" w:hint="eastAsia"/>
        </w:rPr>
        <w:t>基金會收入</w:t>
      </w:r>
      <w:r w:rsidR="0051332B" w:rsidRPr="00EF18A7">
        <w:rPr>
          <w:rFonts w:hAnsi="標楷體" w:hint="eastAsia"/>
        </w:rPr>
        <w:t>項目包括：</w:t>
      </w:r>
      <w:r w:rsidR="008E7D73">
        <w:rPr>
          <w:rFonts w:hAnsi="標楷體" w:hint="eastAsia"/>
        </w:rPr>
        <w:t>1.</w:t>
      </w:r>
      <w:r w:rsidR="000D06C4" w:rsidRPr="00EF18A7">
        <w:rPr>
          <w:rFonts w:hAnsi="標楷體"/>
        </w:rPr>
        <w:t>文化發展基金之核撥</w:t>
      </w:r>
      <w:r w:rsidRPr="00EF18A7">
        <w:rPr>
          <w:rFonts w:hAnsi="標楷體" w:hint="eastAsia"/>
        </w:rPr>
        <w:t>；</w:t>
      </w:r>
      <w:r w:rsidR="008E7D73">
        <w:rPr>
          <w:rFonts w:hAnsi="標楷體" w:hint="eastAsia"/>
        </w:rPr>
        <w:t>2.</w:t>
      </w:r>
      <w:r w:rsidR="000D06C4" w:rsidRPr="00EF18A7">
        <w:rPr>
          <w:rFonts w:hAnsi="標楷體"/>
        </w:rPr>
        <w:t>政府編列預算之捐贈與補助</w:t>
      </w:r>
      <w:r w:rsidRPr="00EF18A7">
        <w:rPr>
          <w:rFonts w:hAnsi="標楷體" w:hint="eastAsia"/>
        </w:rPr>
        <w:t>；</w:t>
      </w:r>
      <w:r w:rsidR="008E7D73">
        <w:rPr>
          <w:rFonts w:hAnsi="標楷體" w:hint="eastAsia"/>
        </w:rPr>
        <w:t>3.</w:t>
      </w:r>
      <w:r w:rsidRPr="00EF18A7">
        <w:rPr>
          <w:rFonts w:hAnsi="標楷體"/>
        </w:rPr>
        <w:t>公視基金會基金運用之孳息</w:t>
      </w:r>
      <w:r w:rsidRPr="00EF18A7">
        <w:rPr>
          <w:rFonts w:hAnsi="標楷體" w:hint="eastAsia"/>
        </w:rPr>
        <w:t>；</w:t>
      </w:r>
      <w:r w:rsidR="008E7D73">
        <w:rPr>
          <w:rFonts w:hAnsi="標楷體" w:hint="eastAsia"/>
        </w:rPr>
        <w:t>4.</w:t>
      </w:r>
      <w:r w:rsidR="000D06C4" w:rsidRPr="00EF18A7">
        <w:rPr>
          <w:rFonts w:hAnsi="標楷體"/>
        </w:rPr>
        <w:t>營運之收入</w:t>
      </w:r>
      <w:r w:rsidRPr="00EF18A7">
        <w:rPr>
          <w:rFonts w:hAnsi="標楷體" w:hint="eastAsia"/>
        </w:rPr>
        <w:t>；</w:t>
      </w:r>
      <w:r w:rsidR="008E7D73">
        <w:rPr>
          <w:rFonts w:hAnsi="標楷體" w:hint="eastAsia"/>
        </w:rPr>
        <w:t>5.</w:t>
      </w:r>
      <w:r w:rsidR="000D06C4" w:rsidRPr="00EF18A7">
        <w:rPr>
          <w:rFonts w:hAnsi="標楷體"/>
        </w:rPr>
        <w:t>投資他事業之收入</w:t>
      </w:r>
      <w:r w:rsidRPr="00EF18A7">
        <w:rPr>
          <w:rFonts w:hAnsi="標楷體" w:hint="eastAsia"/>
        </w:rPr>
        <w:t>；</w:t>
      </w:r>
      <w:r w:rsidR="008E7D73">
        <w:rPr>
          <w:rFonts w:hAnsi="標楷體" w:hint="eastAsia"/>
        </w:rPr>
        <w:t>6.</w:t>
      </w:r>
      <w:r w:rsidR="000D06C4" w:rsidRPr="00EF18A7">
        <w:rPr>
          <w:rFonts w:hAnsi="標楷體"/>
        </w:rPr>
        <w:t>國內外公私機構、團體或個人之捐贈</w:t>
      </w:r>
      <w:r w:rsidRPr="00EF18A7">
        <w:rPr>
          <w:rFonts w:hAnsi="標楷體" w:hint="eastAsia"/>
        </w:rPr>
        <w:t>；</w:t>
      </w:r>
      <w:r w:rsidR="008E7D73">
        <w:rPr>
          <w:rFonts w:hAnsi="標楷體" w:hint="eastAsia"/>
        </w:rPr>
        <w:t>7.</w:t>
      </w:r>
      <w:r w:rsidR="000D06C4" w:rsidRPr="00EF18A7">
        <w:rPr>
          <w:rFonts w:hAnsi="標楷體"/>
        </w:rPr>
        <w:t>其他收入</w:t>
      </w:r>
      <w:r w:rsidRPr="00EF18A7">
        <w:rPr>
          <w:rFonts w:hAnsi="標楷體" w:hint="eastAsia"/>
        </w:rPr>
        <w:t>等</w:t>
      </w:r>
      <w:r w:rsidR="0051332B" w:rsidRPr="00EF18A7">
        <w:rPr>
          <w:rFonts w:hAnsi="標楷體" w:hint="eastAsia"/>
        </w:rPr>
        <w:t>。查</w:t>
      </w:r>
      <w:r w:rsidR="00CD1E85" w:rsidRPr="00EF18A7">
        <w:rPr>
          <w:rFonts w:hAnsi="標楷體" w:hint="eastAsia"/>
        </w:rPr>
        <w:t>112</w:t>
      </w:r>
      <w:r w:rsidR="0051332B" w:rsidRPr="00EF18A7">
        <w:rPr>
          <w:rFonts w:hAnsi="標楷體" w:hint="eastAsia"/>
        </w:rPr>
        <w:t>至11</w:t>
      </w:r>
      <w:r w:rsidR="00CD1E85" w:rsidRPr="00EF18A7">
        <w:rPr>
          <w:rFonts w:hAnsi="標楷體" w:hint="eastAsia"/>
        </w:rPr>
        <w:t>4</w:t>
      </w:r>
      <w:r w:rsidR="0051332B" w:rsidRPr="00EF18A7">
        <w:rPr>
          <w:rFonts w:hAnsi="標楷體" w:hint="eastAsia"/>
        </w:rPr>
        <w:t>年度該會</w:t>
      </w:r>
      <w:r w:rsidR="00EC3363" w:rsidRPr="00EF18A7">
        <w:rPr>
          <w:rFonts w:hAnsi="標楷體" w:hint="eastAsia"/>
        </w:rPr>
        <w:t>收入</w:t>
      </w:r>
      <w:r w:rsidR="0051332B" w:rsidRPr="00EF18A7">
        <w:rPr>
          <w:rFonts w:hAnsi="標楷體" w:hint="eastAsia"/>
        </w:rPr>
        <w:t>來自政府</w:t>
      </w:r>
      <w:r w:rsidR="008E7D73">
        <w:rPr>
          <w:rFonts w:hAnsi="標楷體" w:hint="eastAsia"/>
        </w:rPr>
        <w:t>相</w:t>
      </w:r>
      <w:r w:rsidR="0051332B" w:rsidRPr="00EF18A7">
        <w:rPr>
          <w:rFonts w:hAnsi="標楷體" w:hint="eastAsia"/>
        </w:rPr>
        <w:t>關</w:t>
      </w:r>
      <w:r w:rsidR="00EC3363">
        <w:rPr>
          <w:rFonts w:hAnsi="標楷體" w:hint="eastAsia"/>
        </w:rPr>
        <w:t>補捐助</w:t>
      </w:r>
      <w:r w:rsidR="00FB186D">
        <w:rPr>
          <w:rFonts w:hAnsi="標楷體" w:hint="eastAsia"/>
        </w:rPr>
        <w:t>款</w:t>
      </w:r>
      <w:r w:rsidR="0051332B" w:rsidRPr="00EF18A7">
        <w:rPr>
          <w:rFonts w:hAnsi="標楷體" w:hint="eastAsia"/>
        </w:rPr>
        <w:t>合計數分別為</w:t>
      </w:r>
      <w:r w:rsidR="00AB54B3" w:rsidRPr="00EF18A7">
        <w:rPr>
          <w:rFonts w:hAnsi="標楷體" w:hint="eastAsia"/>
        </w:rPr>
        <w:t>3</w:t>
      </w:r>
      <w:r w:rsidR="000D06C4" w:rsidRPr="00EF18A7">
        <w:rPr>
          <w:rFonts w:hAnsi="標楷體" w:hint="eastAsia"/>
        </w:rPr>
        <w:t>4</w:t>
      </w:r>
      <w:r w:rsidR="0051332B" w:rsidRPr="00EF18A7">
        <w:rPr>
          <w:rFonts w:hAnsi="標楷體" w:hint="eastAsia"/>
        </w:rPr>
        <w:t>億</w:t>
      </w:r>
      <w:r w:rsidR="00B3142F" w:rsidRPr="00EF18A7">
        <w:rPr>
          <w:rFonts w:hAnsi="標楷體" w:hint="eastAsia"/>
        </w:rPr>
        <w:t>6</w:t>
      </w:r>
      <w:r w:rsidR="0051332B" w:rsidRPr="00EF18A7">
        <w:rPr>
          <w:rFonts w:hAnsi="標楷體" w:hint="eastAsia"/>
        </w:rPr>
        <w:t>,</w:t>
      </w:r>
      <w:r w:rsidR="000D06C4" w:rsidRPr="00EF18A7">
        <w:rPr>
          <w:rFonts w:hAnsi="標楷體" w:hint="eastAsia"/>
        </w:rPr>
        <w:t>026</w:t>
      </w:r>
      <w:r w:rsidR="0051332B" w:rsidRPr="00EF18A7">
        <w:rPr>
          <w:rFonts w:hAnsi="標楷體" w:hint="eastAsia"/>
        </w:rPr>
        <w:t>萬</w:t>
      </w:r>
      <w:r w:rsidR="00B3142F" w:rsidRPr="00EF18A7">
        <w:rPr>
          <w:rFonts w:hAnsi="標楷體" w:hint="eastAsia"/>
        </w:rPr>
        <w:t>7</w:t>
      </w:r>
      <w:r w:rsidR="0051332B" w:rsidRPr="00EF18A7">
        <w:rPr>
          <w:rFonts w:hAnsi="標楷體" w:hint="eastAsia"/>
        </w:rPr>
        <w:t>千元、</w:t>
      </w:r>
      <w:r w:rsidR="00AB54B3" w:rsidRPr="00EF18A7">
        <w:rPr>
          <w:rFonts w:hAnsi="標楷體" w:hint="eastAsia"/>
        </w:rPr>
        <w:t>4</w:t>
      </w:r>
      <w:r w:rsidR="000D06C4" w:rsidRPr="00EF18A7">
        <w:rPr>
          <w:rFonts w:hAnsi="標楷體" w:hint="eastAsia"/>
        </w:rPr>
        <w:t>7</w:t>
      </w:r>
      <w:r w:rsidR="0051332B" w:rsidRPr="00EF18A7">
        <w:rPr>
          <w:rFonts w:hAnsi="標楷體" w:hint="eastAsia"/>
        </w:rPr>
        <w:t>億</w:t>
      </w:r>
      <w:r w:rsidR="00B3142F" w:rsidRPr="00EF18A7">
        <w:rPr>
          <w:rFonts w:hAnsi="標楷體" w:hint="eastAsia"/>
        </w:rPr>
        <w:t>5</w:t>
      </w:r>
      <w:r w:rsidR="0051332B" w:rsidRPr="00EF18A7">
        <w:rPr>
          <w:rFonts w:hAnsi="標楷體" w:hint="eastAsia"/>
        </w:rPr>
        <w:t>,</w:t>
      </w:r>
      <w:r w:rsidR="000D06C4" w:rsidRPr="00EF18A7">
        <w:rPr>
          <w:rFonts w:hAnsi="標楷體" w:hint="eastAsia"/>
        </w:rPr>
        <w:t>283</w:t>
      </w:r>
      <w:r w:rsidR="0051332B" w:rsidRPr="00EF18A7">
        <w:rPr>
          <w:rFonts w:hAnsi="標楷體" w:hint="eastAsia"/>
        </w:rPr>
        <w:t>萬</w:t>
      </w:r>
      <w:r w:rsidR="000D06C4" w:rsidRPr="00EF18A7">
        <w:rPr>
          <w:rFonts w:hAnsi="標楷體" w:hint="eastAsia"/>
        </w:rPr>
        <w:t>3</w:t>
      </w:r>
      <w:r w:rsidR="0051332B" w:rsidRPr="00EF18A7">
        <w:rPr>
          <w:rFonts w:hAnsi="標楷體" w:hint="eastAsia"/>
        </w:rPr>
        <w:t>千元及</w:t>
      </w:r>
      <w:r w:rsidR="000D06C4" w:rsidRPr="00EF18A7">
        <w:rPr>
          <w:rFonts w:hAnsi="標楷體" w:hint="eastAsia"/>
        </w:rPr>
        <w:t>42</w:t>
      </w:r>
      <w:r w:rsidR="0051332B" w:rsidRPr="00EF18A7">
        <w:rPr>
          <w:rFonts w:hAnsi="標楷體" w:hint="eastAsia"/>
        </w:rPr>
        <w:t>億</w:t>
      </w:r>
      <w:r w:rsidR="00AB54B3" w:rsidRPr="00EF18A7">
        <w:rPr>
          <w:rFonts w:hAnsi="標楷體" w:hint="eastAsia"/>
        </w:rPr>
        <w:t>5</w:t>
      </w:r>
      <w:r w:rsidR="0051332B" w:rsidRPr="00EF18A7">
        <w:rPr>
          <w:rFonts w:hAnsi="標楷體" w:hint="eastAsia"/>
        </w:rPr>
        <w:t>,</w:t>
      </w:r>
      <w:r w:rsidR="000D06C4" w:rsidRPr="00EF18A7">
        <w:rPr>
          <w:rFonts w:hAnsi="標楷體" w:hint="eastAsia"/>
        </w:rPr>
        <w:t>411</w:t>
      </w:r>
      <w:r w:rsidR="0051332B" w:rsidRPr="00EF18A7">
        <w:rPr>
          <w:rFonts w:hAnsi="標楷體" w:hint="eastAsia"/>
        </w:rPr>
        <w:t>萬</w:t>
      </w:r>
      <w:r w:rsidR="000D06C4" w:rsidRPr="00EF18A7">
        <w:rPr>
          <w:rFonts w:hAnsi="標楷體" w:hint="eastAsia"/>
        </w:rPr>
        <w:t>1</w:t>
      </w:r>
      <w:r w:rsidR="0051332B" w:rsidRPr="00EF18A7">
        <w:rPr>
          <w:rFonts w:hAnsi="標楷體" w:hint="eastAsia"/>
        </w:rPr>
        <w:t>千元</w:t>
      </w:r>
      <w:r w:rsidR="00341026" w:rsidRPr="00EF18A7">
        <w:rPr>
          <w:rFonts w:hAnsi="標楷體" w:hint="eastAsia"/>
        </w:rPr>
        <w:t>(詳表2-3-1)</w:t>
      </w:r>
      <w:r w:rsidR="0051332B" w:rsidRPr="00EF18A7">
        <w:rPr>
          <w:rFonts w:hAnsi="標楷體" w:hint="eastAsia"/>
        </w:rPr>
        <w:t>，占各該年度收入總額之</w:t>
      </w:r>
      <w:r w:rsidR="00AB54B3" w:rsidRPr="00EF18A7">
        <w:rPr>
          <w:rFonts w:hAnsi="標楷體" w:hint="eastAsia"/>
        </w:rPr>
        <w:t>9</w:t>
      </w:r>
      <w:r w:rsidR="004A64FB" w:rsidRPr="00EF18A7">
        <w:rPr>
          <w:rFonts w:hAnsi="標楷體" w:hint="eastAsia"/>
        </w:rPr>
        <w:t>1</w:t>
      </w:r>
      <w:r w:rsidR="0051332B" w:rsidRPr="00EF18A7">
        <w:rPr>
          <w:rFonts w:hAnsi="標楷體" w:hint="eastAsia"/>
        </w:rPr>
        <w:t>.</w:t>
      </w:r>
      <w:r w:rsidR="004A64FB" w:rsidRPr="00EF18A7">
        <w:rPr>
          <w:rFonts w:hAnsi="標楷體" w:hint="eastAsia"/>
        </w:rPr>
        <w:t>44</w:t>
      </w:r>
      <w:r w:rsidR="0051332B" w:rsidRPr="00EF18A7">
        <w:rPr>
          <w:rFonts w:hAnsi="標楷體" w:hint="eastAsia"/>
        </w:rPr>
        <w:t>%、</w:t>
      </w:r>
      <w:r w:rsidR="00AB54B3" w:rsidRPr="00EF18A7">
        <w:rPr>
          <w:rFonts w:hAnsi="標楷體" w:hint="eastAsia"/>
        </w:rPr>
        <w:t>9</w:t>
      </w:r>
      <w:r w:rsidR="004A64FB" w:rsidRPr="00EF18A7">
        <w:rPr>
          <w:rFonts w:hAnsi="標楷體" w:hint="eastAsia"/>
        </w:rPr>
        <w:t>1</w:t>
      </w:r>
      <w:r w:rsidR="0051332B" w:rsidRPr="00EF18A7">
        <w:rPr>
          <w:rFonts w:hAnsi="標楷體" w:hint="eastAsia"/>
        </w:rPr>
        <w:t>.</w:t>
      </w:r>
      <w:r w:rsidR="004A64FB" w:rsidRPr="00EF18A7">
        <w:rPr>
          <w:rFonts w:hAnsi="標楷體" w:hint="eastAsia"/>
        </w:rPr>
        <w:t>70</w:t>
      </w:r>
      <w:r w:rsidR="0051332B" w:rsidRPr="00EF18A7">
        <w:rPr>
          <w:rFonts w:hAnsi="標楷體" w:hint="eastAsia"/>
        </w:rPr>
        <w:t>%及</w:t>
      </w:r>
      <w:r w:rsidR="00AB54B3" w:rsidRPr="00EF18A7">
        <w:rPr>
          <w:rFonts w:hAnsi="標楷體" w:hint="eastAsia"/>
        </w:rPr>
        <w:t>92</w:t>
      </w:r>
      <w:r w:rsidR="0051332B" w:rsidRPr="00EF18A7">
        <w:rPr>
          <w:rFonts w:hAnsi="標楷體" w:hint="eastAsia"/>
        </w:rPr>
        <w:t>.</w:t>
      </w:r>
      <w:r w:rsidR="00AB54B3" w:rsidRPr="00EF18A7">
        <w:rPr>
          <w:rFonts w:hAnsi="標楷體" w:hint="eastAsia"/>
        </w:rPr>
        <w:t>88</w:t>
      </w:r>
      <w:r w:rsidR="0051332B" w:rsidRPr="00EF18A7">
        <w:rPr>
          <w:rFonts w:hAnsi="標楷體" w:hint="eastAsia"/>
        </w:rPr>
        <w:t>%，占比</w:t>
      </w:r>
      <w:r w:rsidR="009D211B" w:rsidRPr="00EF18A7">
        <w:rPr>
          <w:rFonts w:hAnsi="標楷體" w:hint="eastAsia"/>
        </w:rPr>
        <w:t>皆</w:t>
      </w:r>
      <w:r w:rsidR="00AB54B3" w:rsidRPr="00EF18A7">
        <w:rPr>
          <w:rFonts w:hAnsi="標楷體" w:hint="eastAsia"/>
        </w:rPr>
        <w:t>逾</w:t>
      </w:r>
      <w:r w:rsidR="008E7D73">
        <w:rPr>
          <w:rFonts w:hAnsi="標楷體" w:hint="eastAsia"/>
        </w:rPr>
        <w:t>九</w:t>
      </w:r>
      <w:r w:rsidR="0051332B" w:rsidRPr="00EF18A7">
        <w:rPr>
          <w:rFonts w:hAnsi="標楷體" w:hint="eastAsia"/>
        </w:rPr>
        <w:t>成。</w:t>
      </w:r>
    </w:p>
    <w:p w:rsidR="0056504F" w:rsidRPr="00EF18A7" w:rsidRDefault="0056504F" w:rsidP="00350642">
      <w:pPr>
        <w:ind w:leftChars="0" w:left="1276" w:hangingChars="450" w:hanging="1276"/>
        <w:rPr>
          <w:rFonts w:hAnsi="標楷體"/>
          <w:b/>
        </w:rPr>
      </w:pPr>
      <w:r w:rsidRPr="00EF18A7">
        <w:rPr>
          <w:rFonts w:hAnsi="標楷體" w:hint="eastAsia"/>
          <w:b/>
        </w:rPr>
        <w:t>表</w:t>
      </w:r>
      <w:r w:rsidR="00350642" w:rsidRPr="00EF18A7">
        <w:rPr>
          <w:rFonts w:hAnsi="標楷體" w:hint="eastAsia"/>
          <w:b/>
        </w:rPr>
        <w:t>2-3-</w:t>
      </w:r>
      <w:r w:rsidRPr="00EF18A7">
        <w:rPr>
          <w:rFonts w:hAnsi="標楷體" w:hint="eastAsia"/>
          <w:b/>
        </w:rPr>
        <w:t>1</w:t>
      </w:r>
      <w:r w:rsidR="00350642" w:rsidRPr="00EF18A7">
        <w:rPr>
          <w:rFonts w:hAnsi="標楷體" w:hint="eastAsia"/>
          <w:b/>
        </w:rPr>
        <w:t xml:space="preserve"> </w:t>
      </w:r>
      <w:r w:rsidRPr="00EF18A7">
        <w:rPr>
          <w:rFonts w:hAnsi="標楷體" w:hint="eastAsia"/>
          <w:b/>
        </w:rPr>
        <w:t>112至114年度公視基金會</w:t>
      </w:r>
      <w:r w:rsidR="00EC3363">
        <w:rPr>
          <w:rFonts w:hAnsi="標楷體" w:hint="eastAsia"/>
          <w:b/>
        </w:rPr>
        <w:t>收入</w:t>
      </w:r>
      <w:r w:rsidRPr="00EF18A7">
        <w:rPr>
          <w:rFonts w:hAnsi="標楷體" w:hint="eastAsia"/>
          <w:b/>
        </w:rPr>
        <w:t>來自政府</w:t>
      </w:r>
      <w:r w:rsidR="00EC3363">
        <w:rPr>
          <w:rFonts w:hAnsi="標楷體" w:hint="eastAsia"/>
          <w:b/>
        </w:rPr>
        <w:t>之金額</w:t>
      </w:r>
      <w:r w:rsidR="00350642" w:rsidRPr="00EF18A7">
        <w:rPr>
          <w:rFonts w:hAnsi="標楷體" w:hint="eastAsia"/>
          <w:b/>
        </w:rPr>
        <w:t>及</w:t>
      </w:r>
      <w:r w:rsidR="008E7D73">
        <w:rPr>
          <w:rFonts w:hAnsi="標楷體" w:hint="eastAsia"/>
          <w:b/>
        </w:rPr>
        <w:t>占</w:t>
      </w:r>
      <w:r w:rsidR="00350642" w:rsidRPr="00EF18A7">
        <w:rPr>
          <w:rFonts w:hAnsi="標楷體" w:hint="eastAsia"/>
          <w:b/>
        </w:rPr>
        <w:t>比</w:t>
      </w:r>
      <w:r w:rsidRPr="00EF18A7">
        <w:rPr>
          <w:rFonts w:hAnsi="標楷體" w:hint="eastAsia"/>
          <w:b/>
        </w:rPr>
        <w:t>表</w:t>
      </w:r>
    </w:p>
    <w:p w:rsidR="0056504F" w:rsidRPr="00EF18A7" w:rsidRDefault="0056504F" w:rsidP="0056504F">
      <w:pPr>
        <w:spacing w:line="280" w:lineRule="exact"/>
        <w:ind w:leftChars="0" w:left="0" w:firstLineChars="0" w:firstLine="0"/>
        <w:jc w:val="right"/>
        <w:rPr>
          <w:rFonts w:hAnsi="標楷體"/>
          <w:sz w:val="24"/>
        </w:rPr>
      </w:pPr>
      <w:r w:rsidRPr="00EF18A7">
        <w:rPr>
          <w:rFonts w:hAnsi="標楷體" w:hint="eastAsia"/>
          <w:sz w:val="24"/>
        </w:rPr>
        <w:t>單位：新臺幣千元；%</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901"/>
        <w:gridCol w:w="1360"/>
        <w:gridCol w:w="851"/>
        <w:gridCol w:w="1285"/>
        <w:gridCol w:w="851"/>
        <w:gridCol w:w="1352"/>
        <w:gridCol w:w="905"/>
      </w:tblGrid>
      <w:tr w:rsidR="0056504F" w:rsidRPr="00EF18A7" w:rsidTr="00BC32DC">
        <w:trPr>
          <w:tblHeader/>
        </w:trPr>
        <w:tc>
          <w:tcPr>
            <w:tcW w:w="1901" w:type="dxa"/>
            <w:vMerge w:val="restart"/>
            <w:tcBorders>
              <w:top w:val="single" w:sz="12" w:space="0" w:color="auto"/>
            </w:tcBorders>
            <w:shd w:val="clear" w:color="auto" w:fill="auto"/>
            <w:vAlign w:val="center"/>
          </w:tcPr>
          <w:p w:rsidR="0056504F" w:rsidRPr="00EF18A7" w:rsidRDefault="0056504F" w:rsidP="00770DC5">
            <w:pPr>
              <w:spacing w:line="280" w:lineRule="exact"/>
              <w:ind w:leftChars="-25" w:left="-71" w:rightChars="-25" w:right="-71" w:firstLineChars="0" w:firstLine="0"/>
              <w:jc w:val="center"/>
              <w:rPr>
                <w:rFonts w:hAnsi="標楷體"/>
                <w:b/>
                <w:sz w:val="24"/>
              </w:rPr>
            </w:pPr>
            <w:r w:rsidRPr="00EF18A7">
              <w:rPr>
                <w:rFonts w:hAnsi="標楷體" w:hint="eastAsia"/>
                <w:b/>
                <w:sz w:val="24"/>
              </w:rPr>
              <w:t>科目名稱</w:t>
            </w:r>
          </w:p>
        </w:tc>
        <w:tc>
          <w:tcPr>
            <w:tcW w:w="2211" w:type="dxa"/>
            <w:gridSpan w:val="2"/>
            <w:tcBorders>
              <w:top w:val="single" w:sz="12" w:space="0" w:color="auto"/>
            </w:tcBorders>
            <w:shd w:val="clear" w:color="auto" w:fill="auto"/>
            <w:vAlign w:val="center"/>
          </w:tcPr>
          <w:p w:rsidR="0056504F" w:rsidRPr="00EF18A7" w:rsidRDefault="0056504F" w:rsidP="00770DC5">
            <w:pPr>
              <w:spacing w:line="280" w:lineRule="exact"/>
              <w:ind w:leftChars="-25" w:left="-71" w:rightChars="-25" w:right="-71" w:firstLineChars="0" w:firstLine="0"/>
              <w:jc w:val="center"/>
              <w:rPr>
                <w:rFonts w:hAnsi="標楷體"/>
                <w:b/>
                <w:sz w:val="24"/>
              </w:rPr>
            </w:pPr>
            <w:r w:rsidRPr="00EF18A7">
              <w:rPr>
                <w:rFonts w:hAnsi="標楷體" w:hint="eastAsia"/>
                <w:b/>
                <w:sz w:val="24"/>
              </w:rPr>
              <w:t>112年度決算</w:t>
            </w:r>
          </w:p>
        </w:tc>
        <w:tc>
          <w:tcPr>
            <w:tcW w:w="2136" w:type="dxa"/>
            <w:gridSpan w:val="2"/>
            <w:tcBorders>
              <w:top w:val="single" w:sz="12" w:space="0" w:color="auto"/>
            </w:tcBorders>
            <w:shd w:val="clear" w:color="auto" w:fill="auto"/>
            <w:vAlign w:val="center"/>
          </w:tcPr>
          <w:p w:rsidR="0056504F" w:rsidRPr="00EF18A7" w:rsidRDefault="0056504F" w:rsidP="00770DC5">
            <w:pPr>
              <w:spacing w:line="280" w:lineRule="exact"/>
              <w:ind w:leftChars="-25" w:left="-71" w:rightChars="-25" w:right="-71" w:firstLineChars="0" w:firstLine="0"/>
              <w:jc w:val="center"/>
              <w:rPr>
                <w:rFonts w:hAnsi="標楷體"/>
                <w:b/>
                <w:sz w:val="24"/>
              </w:rPr>
            </w:pPr>
            <w:r w:rsidRPr="00EF18A7">
              <w:rPr>
                <w:rFonts w:hAnsi="標楷體" w:hint="eastAsia"/>
                <w:b/>
                <w:sz w:val="24"/>
              </w:rPr>
              <w:t>113年度決算</w:t>
            </w:r>
          </w:p>
        </w:tc>
        <w:tc>
          <w:tcPr>
            <w:tcW w:w="2257" w:type="dxa"/>
            <w:gridSpan w:val="2"/>
            <w:tcBorders>
              <w:top w:val="single" w:sz="12" w:space="0" w:color="auto"/>
            </w:tcBorders>
            <w:shd w:val="clear" w:color="auto" w:fill="auto"/>
            <w:vAlign w:val="center"/>
          </w:tcPr>
          <w:p w:rsidR="0056504F" w:rsidRPr="00EF18A7" w:rsidRDefault="0056504F" w:rsidP="00770DC5">
            <w:pPr>
              <w:spacing w:line="280" w:lineRule="exact"/>
              <w:ind w:leftChars="-25" w:left="-71" w:rightChars="-25" w:right="-71" w:firstLineChars="0" w:firstLine="0"/>
              <w:jc w:val="center"/>
              <w:rPr>
                <w:rFonts w:hAnsi="標楷體"/>
                <w:b/>
                <w:sz w:val="24"/>
              </w:rPr>
            </w:pPr>
            <w:r w:rsidRPr="00EF18A7">
              <w:rPr>
                <w:rFonts w:hAnsi="標楷體" w:hint="eastAsia"/>
                <w:b/>
                <w:sz w:val="24"/>
              </w:rPr>
              <w:t>114年度預算案</w:t>
            </w:r>
          </w:p>
        </w:tc>
      </w:tr>
      <w:tr w:rsidR="0056504F" w:rsidRPr="00EF18A7" w:rsidTr="00900C65">
        <w:trPr>
          <w:tblHeader/>
        </w:trPr>
        <w:tc>
          <w:tcPr>
            <w:tcW w:w="1901" w:type="dxa"/>
            <w:vMerge/>
            <w:shd w:val="clear" w:color="auto" w:fill="auto"/>
          </w:tcPr>
          <w:p w:rsidR="0056504F" w:rsidRPr="00EF18A7" w:rsidRDefault="0056504F" w:rsidP="00770DC5">
            <w:pPr>
              <w:spacing w:line="280" w:lineRule="exact"/>
              <w:ind w:leftChars="-25" w:left="-71" w:rightChars="-25" w:right="-71" w:firstLineChars="0" w:firstLine="0"/>
              <w:jc w:val="left"/>
              <w:rPr>
                <w:rFonts w:hAnsi="標楷體"/>
                <w:b/>
                <w:sz w:val="24"/>
              </w:rPr>
            </w:pPr>
          </w:p>
        </w:tc>
        <w:tc>
          <w:tcPr>
            <w:tcW w:w="1360" w:type="dxa"/>
            <w:shd w:val="clear" w:color="auto" w:fill="auto"/>
            <w:vAlign w:val="center"/>
          </w:tcPr>
          <w:p w:rsidR="0056504F" w:rsidRPr="00EF18A7" w:rsidRDefault="0056504F" w:rsidP="00770DC5">
            <w:pPr>
              <w:spacing w:line="280" w:lineRule="exact"/>
              <w:ind w:leftChars="-25" w:left="-71" w:rightChars="-25" w:right="-71" w:firstLineChars="0" w:firstLine="0"/>
              <w:jc w:val="center"/>
              <w:rPr>
                <w:rFonts w:hAnsi="標楷體"/>
                <w:b/>
                <w:sz w:val="24"/>
              </w:rPr>
            </w:pPr>
            <w:r w:rsidRPr="00EF18A7">
              <w:rPr>
                <w:rFonts w:hAnsi="標楷體" w:hint="eastAsia"/>
                <w:b/>
                <w:sz w:val="24"/>
              </w:rPr>
              <w:t>金額</w:t>
            </w:r>
          </w:p>
        </w:tc>
        <w:tc>
          <w:tcPr>
            <w:tcW w:w="851" w:type="dxa"/>
            <w:shd w:val="clear" w:color="auto" w:fill="auto"/>
            <w:vAlign w:val="center"/>
          </w:tcPr>
          <w:p w:rsidR="0056504F" w:rsidRPr="00EF18A7" w:rsidRDefault="0056504F" w:rsidP="00770DC5">
            <w:pPr>
              <w:spacing w:line="280" w:lineRule="exact"/>
              <w:ind w:leftChars="-25" w:left="-71" w:rightChars="-25" w:right="-71" w:firstLineChars="0" w:firstLine="0"/>
              <w:jc w:val="center"/>
              <w:rPr>
                <w:rFonts w:hAnsi="標楷體"/>
                <w:b/>
                <w:sz w:val="24"/>
              </w:rPr>
            </w:pPr>
            <w:r w:rsidRPr="00EF18A7">
              <w:rPr>
                <w:rFonts w:hAnsi="標楷體" w:hint="eastAsia"/>
                <w:b/>
                <w:sz w:val="24"/>
              </w:rPr>
              <w:t>比率</w:t>
            </w:r>
          </w:p>
        </w:tc>
        <w:tc>
          <w:tcPr>
            <w:tcW w:w="1285" w:type="dxa"/>
            <w:shd w:val="clear" w:color="auto" w:fill="auto"/>
            <w:vAlign w:val="center"/>
          </w:tcPr>
          <w:p w:rsidR="0056504F" w:rsidRPr="00EF18A7" w:rsidRDefault="0056504F" w:rsidP="00770DC5">
            <w:pPr>
              <w:spacing w:line="280" w:lineRule="exact"/>
              <w:ind w:leftChars="-25" w:left="-71" w:rightChars="-25" w:right="-71" w:firstLineChars="0" w:firstLine="0"/>
              <w:jc w:val="center"/>
              <w:rPr>
                <w:rFonts w:hAnsi="標楷體"/>
                <w:b/>
                <w:sz w:val="24"/>
              </w:rPr>
            </w:pPr>
            <w:r w:rsidRPr="00EF18A7">
              <w:rPr>
                <w:rFonts w:hAnsi="標楷體" w:hint="eastAsia"/>
                <w:b/>
                <w:sz w:val="24"/>
              </w:rPr>
              <w:t>金額</w:t>
            </w:r>
          </w:p>
        </w:tc>
        <w:tc>
          <w:tcPr>
            <w:tcW w:w="851" w:type="dxa"/>
            <w:shd w:val="clear" w:color="auto" w:fill="auto"/>
            <w:vAlign w:val="center"/>
          </w:tcPr>
          <w:p w:rsidR="0056504F" w:rsidRPr="00EF18A7" w:rsidRDefault="0056504F" w:rsidP="00770DC5">
            <w:pPr>
              <w:spacing w:line="280" w:lineRule="exact"/>
              <w:ind w:leftChars="-25" w:left="-71" w:rightChars="-25" w:right="-71" w:firstLineChars="0" w:firstLine="0"/>
              <w:jc w:val="center"/>
              <w:rPr>
                <w:rFonts w:hAnsi="標楷體"/>
                <w:b/>
                <w:sz w:val="24"/>
              </w:rPr>
            </w:pPr>
            <w:r w:rsidRPr="00EF18A7">
              <w:rPr>
                <w:rFonts w:hAnsi="標楷體" w:hint="eastAsia"/>
                <w:b/>
                <w:sz w:val="24"/>
              </w:rPr>
              <w:t>比率</w:t>
            </w:r>
          </w:p>
        </w:tc>
        <w:tc>
          <w:tcPr>
            <w:tcW w:w="1352" w:type="dxa"/>
            <w:shd w:val="clear" w:color="auto" w:fill="auto"/>
            <w:vAlign w:val="center"/>
          </w:tcPr>
          <w:p w:rsidR="0056504F" w:rsidRPr="00EF18A7" w:rsidRDefault="0056504F" w:rsidP="00770DC5">
            <w:pPr>
              <w:spacing w:line="280" w:lineRule="exact"/>
              <w:ind w:leftChars="-25" w:left="-71" w:rightChars="-25" w:right="-71" w:firstLineChars="0" w:firstLine="0"/>
              <w:jc w:val="center"/>
              <w:rPr>
                <w:rFonts w:hAnsi="標楷體"/>
                <w:b/>
                <w:sz w:val="24"/>
              </w:rPr>
            </w:pPr>
            <w:r w:rsidRPr="00EF18A7">
              <w:rPr>
                <w:rFonts w:hAnsi="標楷體" w:hint="eastAsia"/>
                <w:b/>
                <w:sz w:val="24"/>
              </w:rPr>
              <w:t>金額</w:t>
            </w:r>
          </w:p>
        </w:tc>
        <w:tc>
          <w:tcPr>
            <w:tcW w:w="905" w:type="dxa"/>
            <w:shd w:val="clear" w:color="auto" w:fill="auto"/>
            <w:vAlign w:val="center"/>
          </w:tcPr>
          <w:p w:rsidR="0056504F" w:rsidRPr="00EF18A7" w:rsidRDefault="0056504F" w:rsidP="00770DC5">
            <w:pPr>
              <w:spacing w:line="280" w:lineRule="exact"/>
              <w:ind w:leftChars="-25" w:left="-71" w:rightChars="-25" w:right="-71" w:firstLineChars="0" w:firstLine="0"/>
              <w:jc w:val="center"/>
              <w:rPr>
                <w:rFonts w:hAnsi="標楷體"/>
                <w:b/>
                <w:sz w:val="24"/>
              </w:rPr>
            </w:pPr>
            <w:r w:rsidRPr="00EF18A7">
              <w:rPr>
                <w:rFonts w:hAnsi="標楷體" w:hint="eastAsia"/>
                <w:b/>
                <w:sz w:val="24"/>
              </w:rPr>
              <w:t>比率</w:t>
            </w:r>
          </w:p>
        </w:tc>
      </w:tr>
      <w:tr w:rsidR="0056504F" w:rsidRPr="00EF18A7" w:rsidTr="00117458">
        <w:tc>
          <w:tcPr>
            <w:tcW w:w="1901" w:type="dxa"/>
            <w:shd w:val="clear" w:color="auto" w:fill="auto"/>
            <w:vAlign w:val="center"/>
          </w:tcPr>
          <w:p w:rsidR="0056504F" w:rsidRPr="00EF18A7" w:rsidRDefault="0056504F" w:rsidP="00770DC5">
            <w:pPr>
              <w:spacing w:line="280" w:lineRule="exact"/>
              <w:ind w:leftChars="-25" w:left="-71" w:rightChars="-25" w:right="-71" w:firstLineChars="0" w:firstLine="0"/>
              <w:jc w:val="left"/>
              <w:rPr>
                <w:rFonts w:hAnsi="標楷體"/>
                <w:sz w:val="24"/>
              </w:rPr>
            </w:pPr>
            <w:r w:rsidRPr="00EF18A7">
              <w:rPr>
                <w:rFonts w:hAnsi="標楷體" w:hint="eastAsia"/>
                <w:sz w:val="24"/>
              </w:rPr>
              <w:t>遞延政府捐助收入轉捐贈收入</w:t>
            </w:r>
            <w:r w:rsidR="00EC3363">
              <w:rPr>
                <w:rFonts w:hAnsi="標楷體" w:hint="eastAsia"/>
                <w:sz w:val="24"/>
              </w:rPr>
              <w:t>(A)</w:t>
            </w:r>
          </w:p>
        </w:tc>
        <w:tc>
          <w:tcPr>
            <w:tcW w:w="1360" w:type="dxa"/>
            <w:shd w:val="clear" w:color="auto" w:fill="auto"/>
            <w:vAlign w:val="center"/>
          </w:tcPr>
          <w:p w:rsidR="0056504F" w:rsidRPr="00EF18A7" w:rsidRDefault="0056504F" w:rsidP="00770DC5">
            <w:pPr>
              <w:spacing w:line="280" w:lineRule="exact"/>
              <w:ind w:leftChars="-25" w:left="-71" w:rightChars="-25" w:right="-71" w:firstLineChars="0" w:firstLine="0"/>
              <w:jc w:val="right"/>
              <w:rPr>
                <w:rFonts w:hAnsi="標楷體" w:cs="新細明體"/>
                <w:sz w:val="24"/>
                <w:szCs w:val="24"/>
              </w:rPr>
            </w:pPr>
            <w:r w:rsidRPr="00EF18A7">
              <w:rPr>
                <w:rFonts w:hAnsi="標楷體"/>
                <w:sz w:val="24"/>
              </w:rPr>
              <w:t>736</w:t>
            </w:r>
            <w:r w:rsidRPr="00EF18A7">
              <w:rPr>
                <w:rFonts w:hAnsi="標楷體" w:hint="eastAsia"/>
                <w:sz w:val="24"/>
              </w:rPr>
              <w:t>,</w:t>
            </w:r>
            <w:r w:rsidRPr="00EF18A7">
              <w:rPr>
                <w:rFonts w:hAnsi="標楷體"/>
                <w:sz w:val="24"/>
              </w:rPr>
              <w:t>077</w:t>
            </w:r>
            <w:r w:rsidRPr="00EF18A7">
              <w:rPr>
                <w:rFonts w:hAnsi="標楷體" w:hint="eastAsia"/>
                <w:sz w:val="24"/>
              </w:rPr>
              <w:t xml:space="preserve"> </w:t>
            </w:r>
          </w:p>
        </w:tc>
        <w:tc>
          <w:tcPr>
            <w:tcW w:w="851" w:type="dxa"/>
            <w:shd w:val="clear" w:color="auto" w:fill="auto"/>
            <w:vAlign w:val="center"/>
          </w:tcPr>
          <w:p w:rsidR="0056504F" w:rsidRPr="00EF18A7" w:rsidRDefault="0056504F" w:rsidP="00770DC5">
            <w:pPr>
              <w:spacing w:line="280" w:lineRule="exact"/>
              <w:ind w:leftChars="-25" w:left="-71" w:rightChars="-25" w:right="-71" w:firstLineChars="0" w:firstLine="0"/>
              <w:jc w:val="right"/>
              <w:rPr>
                <w:rFonts w:hAnsi="標楷體"/>
                <w:sz w:val="24"/>
              </w:rPr>
            </w:pPr>
            <w:r w:rsidRPr="00EF18A7">
              <w:rPr>
                <w:rFonts w:hAnsi="標楷體" w:hint="eastAsia"/>
                <w:sz w:val="24"/>
              </w:rPr>
              <w:t>2</w:t>
            </w:r>
            <w:r w:rsidRPr="00EF18A7">
              <w:rPr>
                <w:rFonts w:hAnsi="標楷體"/>
                <w:sz w:val="24"/>
              </w:rPr>
              <w:t>1.27</w:t>
            </w:r>
          </w:p>
        </w:tc>
        <w:tc>
          <w:tcPr>
            <w:tcW w:w="1285" w:type="dxa"/>
            <w:shd w:val="clear" w:color="auto" w:fill="auto"/>
            <w:vAlign w:val="center"/>
          </w:tcPr>
          <w:p w:rsidR="0056504F" w:rsidRPr="00EF18A7" w:rsidRDefault="0056504F" w:rsidP="00770DC5">
            <w:pPr>
              <w:spacing w:line="280" w:lineRule="exact"/>
              <w:ind w:leftChars="-25" w:left="-71" w:rightChars="-25" w:right="-71" w:firstLineChars="0" w:firstLine="0"/>
              <w:jc w:val="right"/>
              <w:rPr>
                <w:rFonts w:hAnsi="標楷體" w:cs="新細明體"/>
                <w:sz w:val="24"/>
                <w:szCs w:val="24"/>
              </w:rPr>
            </w:pPr>
            <w:r w:rsidRPr="00EF18A7">
              <w:rPr>
                <w:rFonts w:hAnsi="標楷體"/>
                <w:sz w:val="24"/>
              </w:rPr>
              <w:t>618</w:t>
            </w:r>
            <w:r w:rsidRPr="00EF18A7">
              <w:rPr>
                <w:rFonts w:hAnsi="標楷體" w:hint="eastAsia"/>
                <w:sz w:val="24"/>
              </w:rPr>
              <w:t>,</w:t>
            </w:r>
            <w:r w:rsidRPr="00EF18A7">
              <w:rPr>
                <w:rFonts w:hAnsi="標楷體"/>
                <w:sz w:val="24"/>
              </w:rPr>
              <w:t>493</w:t>
            </w:r>
            <w:r w:rsidRPr="00EF18A7">
              <w:rPr>
                <w:rFonts w:hAnsi="標楷體" w:hint="eastAsia"/>
                <w:sz w:val="24"/>
              </w:rPr>
              <w:t xml:space="preserve"> </w:t>
            </w:r>
          </w:p>
        </w:tc>
        <w:tc>
          <w:tcPr>
            <w:tcW w:w="851" w:type="dxa"/>
            <w:shd w:val="clear" w:color="auto" w:fill="auto"/>
            <w:vAlign w:val="center"/>
          </w:tcPr>
          <w:p w:rsidR="0056504F" w:rsidRPr="00EF18A7" w:rsidRDefault="0056504F" w:rsidP="00770DC5">
            <w:pPr>
              <w:spacing w:line="280" w:lineRule="exact"/>
              <w:ind w:leftChars="-25" w:left="-71" w:rightChars="-25" w:right="-71" w:firstLineChars="0" w:firstLine="0"/>
              <w:jc w:val="right"/>
              <w:rPr>
                <w:rFonts w:hAnsi="標楷體"/>
                <w:sz w:val="24"/>
              </w:rPr>
            </w:pPr>
            <w:r w:rsidRPr="00EF18A7">
              <w:rPr>
                <w:rFonts w:hAnsi="標楷體" w:hint="eastAsia"/>
                <w:sz w:val="24"/>
              </w:rPr>
              <w:t>1</w:t>
            </w:r>
            <w:r w:rsidRPr="00EF18A7">
              <w:rPr>
                <w:rFonts w:hAnsi="標楷體"/>
                <w:sz w:val="24"/>
              </w:rPr>
              <w:t>3.01</w:t>
            </w:r>
          </w:p>
        </w:tc>
        <w:tc>
          <w:tcPr>
            <w:tcW w:w="1352" w:type="dxa"/>
            <w:shd w:val="clear" w:color="auto" w:fill="auto"/>
            <w:vAlign w:val="center"/>
          </w:tcPr>
          <w:p w:rsidR="0056504F" w:rsidRPr="00EF18A7" w:rsidRDefault="0056504F" w:rsidP="00770DC5">
            <w:pPr>
              <w:spacing w:line="280" w:lineRule="exact"/>
              <w:ind w:leftChars="-25" w:left="-71" w:rightChars="-25" w:right="-71" w:firstLineChars="0" w:firstLine="0"/>
              <w:jc w:val="right"/>
              <w:rPr>
                <w:rFonts w:hAnsi="標楷體" w:cs="新細明體"/>
                <w:sz w:val="24"/>
                <w:szCs w:val="24"/>
              </w:rPr>
            </w:pPr>
            <w:r w:rsidRPr="00EF18A7">
              <w:rPr>
                <w:rFonts w:hAnsi="標楷體" w:hint="eastAsia"/>
                <w:sz w:val="24"/>
              </w:rPr>
              <w:t xml:space="preserve">894,594 </w:t>
            </w:r>
          </w:p>
        </w:tc>
        <w:tc>
          <w:tcPr>
            <w:tcW w:w="905" w:type="dxa"/>
            <w:shd w:val="clear" w:color="auto" w:fill="auto"/>
            <w:vAlign w:val="center"/>
          </w:tcPr>
          <w:p w:rsidR="0056504F" w:rsidRPr="00EF18A7" w:rsidRDefault="0056504F" w:rsidP="00770DC5">
            <w:pPr>
              <w:spacing w:line="280" w:lineRule="exact"/>
              <w:ind w:leftChars="-25" w:left="-71" w:rightChars="-25" w:right="-71" w:firstLineChars="0" w:firstLine="0"/>
              <w:jc w:val="right"/>
              <w:rPr>
                <w:rFonts w:hAnsi="標楷體"/>
                <w:sz w:val="24"/>
              </w:rPr>
            </w:pPr>
            <w:r w:rsidRPr="00EF18A7">
              <w:rPr>
                <w:rFonts w:hAnsi="標楷體"/>
                <w:sz w:val="24"/>
              </w:rPr>
              <w:t>21.02</w:t>
            </w:r>
          </w:p>
        </w:tc>
      </w:tr>
      <w:tr w:rsidR="0056504F" w:rsidRPr="00EF18A7" w:rsidTr="00117458">
        <w:tc>
          <w:tcPr>
            <w:tcW w:w="1901" w:type="dxa"/>
            <w:shd w:val="clear" w:color="auto" w:fill="auto"/>
            <w:vAlign w:val="center"/>
          </w:tcPr>
          <w:p w:rsidR="0056504F" w:rsidRPr="00EF18A7" w:rsidRDefault="0056504F" w:rsidP="00770DC5">
            <w:pPr>
              <w:spacing w:line="280" w:lineRule="exact"/>
              <w:ind w:leftChars="-25" w:left="-71" w:rightChars="-25" w:right="-71" w:firstLineChars="0" w:firstLine="0"/>
              <w:jc w:val="left"/>
              <w:rPr>
                <w:rFonts w:hAnsi="標楷體"/>
                <w:sz w:val="24"/>
              </w:rPr>
            </w:pPr>
            <w:r w:rsidRPr="00EF18A7">
              <w:rPr>
                <w:rFonts w:hAnsi="標楷體" w:hint="eastAsia"/>
                <w:sz w:val="24"/>
              </w:rPr>
              <w:t>製播</w:t>
            </w:r>
            <w:r w:rsidR="000927AD">
              <w:rPr>
                <w:rFonts w:hAnsi="標楷體" w:hint="eastAsia"/>
                <w:sz w:val="24"/>
              </w:rPr>
              <w:t>客家電視台</w:t>
            </w:r>
            <w:r w:rsidRPr="00EF18A7">
              <w:rPr>
                <w:rFonts w:hAnsi="標楷體" w:hint="eastAsia"/>
                <w:sz w:val="24"/>
              </w:rPr>
              <w:lastRenderedPageBreak/>
              <w:t>頻道節目收入</w:t>
            </w:r>
            <w:r w:rsidR="00EC3363">
              <w:rPr>
                <w:rFonts w:hAnsi="標楷體" w:hint="eastAsia"/>
                <w:sz w:val="24"/>
              </w:rPr>
              <w:t>(B)</w:t>
            </w:r>
          </w:p>
        </w:tc>
        <w:tc>
          <w:tcPr>
            <w:tcW w:w="1360" w:type="dxa"/>
            <w:shd w:val="clear" w:color="auto" w:fill="auto"/>
            <w:vAlign w:val="center"/>
          </w:tcPr>
          <w:p w:rsidR="0056504F" w:rsidRPr="00EF18A7" w:rsidRDefault="0056504F" w:rsidP="00770DC5">
            <w:pPr>
              <w:spacing w:line="280" w:lineRule="exact"/>
              <w:ind w:leftChars="-25" w:left="-71" w:rightChars="-25" w:right="-71" w:firstLineChars="0" w:firstLine="0"/>
              <w:jc w:val="right"/>
              <w:rPr>
                <w:rFonts w:hAnsi="標楷體" w:cs="新細明體"/>
                <w:sz w:val="24"/>
                <w:szCs w:val="24"/>
              </w:rPr>
            </w:pPr>
            <w:r w:rsidRPr="00EF18A7">
              <w:rPr>
                <w:rFonts w:hAnsi="標楷體"/>
                <w:sz w:val="24"/>
              </w:rPr>
              <w:lastRenderedPageBreak/>
              <w:t>588</w:t>
            </w:r>
            <w:r w:rsidRPr="00EF18A7">
              <w:rPr>
                <w:rFonts w:hAnsi="標楷體" w:hint="eastAsia"/>
                <w:sz w:val="24"/>
              </w:rPr>
              <w:t>,</w:t>
            </w:r>
            <w:r w:rsidRPr="00EF18A7">
              <w:rPr>
                <w:rFonts w:hAnsi="標楷體"/>
                <w:sz w:val="24"/>
              </w:rPr>
              <w:t>095</w:t>
            </w:r>
            <w:r w:rsidRPr="00EF18A7">
              <w:rPr>
                <w:rFonts w:hAnsi="標楷體" w:hint="eastAsia"/>
                <w:sz w:val="24"/>
              </w:rPr>
              <w:t xml:space="preserve"> </w:t>
            </w:r>
          </w:p>
        </w:tc>
        <w:tc>
          <w:tcPr>
            <w:tcW w:w="851" w:type="dxa"/>
            <w:shd w:val="clear" w:color="auto" w:fill="auto"/>
            <w:vAlign w:val="center"/>
          </w:tcPr>
          <w:p w:rsidR="0056504F" w:rsidRPr="00EF18A7" w:rsidRDefault="0056504F" w:rsidP="00770DC5">
            <w:pPr>
              <w:spacing w:line="280" w:lineRule="exact"/>
              <w:ind w:leftChars="-25" w:left="-71" w:rightChars="-25" w:right="-71" w:firstLineChars="0" w:firstLine="0"/>
              <w:jc w:val="right"/>
              <w:rPr>
                <w:rFonts w:hAnsi="標楷體"/>
                <w:sz w:val="24"/>
              </w:rPr>
            </w:pPr>
            <w:r w:rsidRPr="00EF18A7">
              <w:rPr>
                <w:rFonts w:hAnsi="標楷體" w:hint="eastAsia"/>
                <w:sz w:val="24"/>
              </w:rPr>
              <w:t>1</w:t>
            </w:r>
            <w:r w:rsidRPr="00EF18A7">
              <w:rPr>
                <w:rFonts w:hAnsi="標楷體"/>
                <w:sz w:val="24"/>
              </w:rPr>
              <w:t>7</w:t>
            </w:r>
          </w:p>
        </w:tc>
        <w:tc>
          <w:tcPr>
            <w:tcW w:w="1285" w:type="dxa"/>
            <w:shd w:val="clear" w:color="auto" w:fill="auto"/>
            <w:vAlign w:val="center"/>
          </w:tcPr>
          <w:p w:rsidR="0056504F" w:rsidRPr="00EF18A7" w:rsidRDefault="0056504F" w:rsidP="00770DC5">
            <w:pPr>
              <w:spacing w:line="280" w:lineRule="exact"/>
              <w:ind w:leftChars="-25" w:left="-71" w:rightChars="-25" w:right="-71" w:firstLineChars="0" w:firstLine="0"/>
              <w:jc w:val="right"/>
              <w:rPr>
                <w:rFonts w:hAnsi="標楷體" w:cs="新細明體"/>
                <w:sz w:val="24"/>
                <w:szCs w:val="24"/>
              </w:rPr>
            </w:pPr>
            <w:r w:rsidRPr="00EF18A7">
              <w:rPr>
                <w:rFonts w:hAnsi="標楷體"/>
                <w:sz w:val="24"/>
              </w:rPr>
              <w:t>34</w:t>
            </w:r>
            <w:r w:rsidRPr="00EF18A7">
              <w:rPr>
                <w:rFonts w:hAnsi="標楷體" w:hint="eastAsia"/>
                <w:sz w:val="24"/>
              </w:rPr>
              <w:t>,</w:t>
            </w:r>
            <w:r w:rsidRPr="00EF18A7">
              <w:rPr>
                <w:rFonts w:hAnsi="標楷體"/>
                <w:sz w:val="24"/>
              </w:rPr>
              <w:t>286</w:t>
            </w:r>
            <w:r w:rsidRPr="00EF18A7">
              <w:rPr>
                <w:rFonts w:hAnsi="標楷體" w:hint="eastAsia"/>
                <w:sz w:val="24"/>
              </w:rPr>
              <w:t xml:space="preserve"> </w:t>
            </w:r>
          </w:p>
        </w:tc>
        <w:tc>
          <w:tcPr>
            <w:tcW w:w="851" w:type="dxa"/>
            <w:shd w:val="clear" w:color="auto" w:fill="auto"/>
            <w:vAlign w:val="center"/>
          </w:tcPr>
          <w:p w:rsidR="0056504F" w:rsidRPr="00EF18A7" w:rsidRDefault="0056504F" w:rsidP="00770DC5">
            <w:pPr>
              <w:spacing w:line="280" w:lineRule="exact"/>
              <w:ind w:leftChars="-25" w:left="-71" w:rightChars="-25" w:right="-71" w:firstLineChars="0" w:firstLine="0"/>
              <w:jc w:val="right"/>
              <w:rPr>
                <w:rFonts w:hAnsi="標楷體"/>
                <w:sz w:val="24"/>
              </w:rPr>
            </w:pPr>
            <w:r w:rsidRPr="00EF18A7">
              <w:rPr>
                <w:rFonts w:hAnsi="標楷體" w:hint="eastAsia"/>
                <w:sz w:val="24"/>
              </w:rPr>
              <w:t>0</w:t>
            </w:r>
            <w:r w:rsidRPr="00EF18A7">
              <w:rPr>
                <w:rFonts w:hAnsi="標楷體"/>
                <w:sz w:val="24"/>
              </w:rPr>
              <w:t>.72</w:t>
            </w:r>
          </w:p>
        </w:tc>
        <w:tc>
          <w:tcPr>
            <w:tcW w:w="1352" w:type="dxa"/>
            <w:shd w:val="clear" w:color="auto" w:fill="auto"/>
            <w:vAlign w:val="center"/>
          </w:tcPr>
          <w:p w:rsidR="0056504F" w:rsidRPr="00EF18A7" w:rsidRDefault="006563AC" w:rsidP="00EC3363">
            <w:pPr>
              <w:spacing w:line="280" w:lineRule="exact"/>
              <w:ind w:leftChars="-25" w:left="-71" w:rightChars="-25" w:right="-71" w:firstLineChars="0" w:firstLine="0"/>
              <w:jc w:val="left"/>
              <w:rPr>
                <w:rFonts w:hAnsi="標楷體" w:cs="新細明體"/>
                <w:sz w:val="24"/>
                <w:szCs w:val="24"/>
              </w:rPr>
            </w:pPr>
            <w:r>
              <w:rPr>
                <w:rFonts w:hAnsi="標楷體" w:hint="eastAsia"/>
                <w:sz w:val="24"/>
              </w:rPr>
              <w:t>本</w:t>
            </w:r>
            <w:r w:rsidR="0056504F" w:rsidRPr="00EF18A7">
              <w:rPr>
                <w:rFonts w:hAnsi="標楷體" w:hint="eastAsia"/>
                <w:sz w:val="24"/>
              </w:rPr>
              <w:t>年度起改</w:t>
            </w:r>
            <w:r w:rsidR="0056504F" w:rsidRPr="00EF18A7">
              <w:rPr>
                <w:rFonts w:hAnsi="標楷體" w:hint="eastAsia"/>
                <w:sz w:val="24"/>
              </w:rPr>
              <w:lastRenderedPageBreak/>
              <w:t>編列政府捐助</w:t>
            </w:r>
          </w:p>
        </w:tc>
        <w:tc>
          <w:tcPr>
            <w:tcW w:w="905" w:type="dxa"/>
            <w:shd w:val="clear" w:color="auto" w:fill="auto"/>
            <w:vAlign w:val="center"/>
          </w:tcPr>
          <w:p w:rsidR="0056504F" w:rsidRPr="00EF18A7" w:rsidRDefault="00EC3363" w:rsidP="00770DC5">
            <w:pPr>
              <w:spacing w:line="280" w:lineRule="exact"/>
              <w:ind w:leftChars="-25" w:left="-71" w:rightChars="-25" w:right="-71" w:firstLineChars="0" w:firstLine="0"/>
              <w:jc w:val="right"/>
              <w:rPr>
                <w:rFonts w:hAnsi="標楷體"/>
                <w:sz w:val="24"/>
              </w:rPr>
            </w:pPr>
            <w:r>
              <w:rPr>
                <w:rFonts w:hAnsi="標楷體" w:hint="eastAsia"/>
                <w:sz w:val="24"/>
              </w:rPr>
              <w:lastRenderedPageBreak/>
              <w:t>-</w:t>
            </w:r>
          </w:p>
        </w:tc>
      </w:tr>
      <w:tr w:rsidR="0056504F" w:rsidRPr="00EF18A7" w:rsidTr="00117458">
        <w:tc>
          <w:tcPr>
            <w:tcW w:w="1901" w:type="dxa"/>
            <w:shd w:val="clear" w:color="auto" w:fill="auto"/>
            <w:vAlign w:val="center"/>
          </w:tcPr>
          <w:p w:rsidR="0056504F" w:rsidRPr="00EF18A7" w:rsidRDefault="0056504F" w:rsidP="00FB186D">
            <w:pPr>
              <w:spacing w:line="280" w:lineRule="exact"/>
              <w:ind w:leftChars="-25" w:left="-71" w:rightChars="-25" w:right="-71" w:firstLineChars="0" w:firstLine="0"/>
              <w:jc w:val="left"/>
              <w:rPr>
                <w:rFonts w:hAnsi="標楷體"/>
                <w:sz w:val="24"/>
              </w:rPr>
            </w:pPr>
            <w:r w:rsidRPr="00EF18A7">
              <w:rPr>
                <w:rFonts w:hAnsi="標楷體" w:hint="eastAsia"/>
                <w:sz w:val="24"/>
              </w:rPr>
              <w:t>製播國際影音平台節目收入</w:t>
            </w:r>
            <w:r w:rsidR="00FB186D">
              <w:rPr>
                <w:rFonts w:hAnsi="標楷體" w:hint="eastAsia"/>
                <w:sz w:val="24"/>
              </w:rPr>
              <w:t>(C)</w:t>
            </w:r>
          </w:p>
        </w:tc>
        <w:tc>
          <w:tcPr>
            <w:tcW w:w="1360" w:type="dxa"/>
            <w:shd w:val="clear" w:color="auto" w:fill="auto"/>
            <w:vAlign w:val="center"/>
          </w:tcPr>
          <w:p w:rsidR="0056504F" w:rsidRPr="00EF18A7" w:rsidRDefault="0056504F" w:rsidP="00770DC5">
            <w:pPr>
              <w:spacing w:line="280" w:lineRule="exact"/>
              <w:ind w:leftChars="-25" w:left="-71" w:rightChars="-25" w:right="-71" w:firstLineChars="0" w:firstLine="0"/>
              <w:jc w:val="right"/>
              <w:rPr>
                <w:rFonts w:hAnsi="標楷體"/>
                <w:sz w:val="24"/>
              </w:rPr>
            </w:pPr>
            <w:r w:rsidRPr="00EF18A7">
              <w:rPr>
                <w:rFonts w:hAnsi="標楷體" w:hint="eastAsia"/>
                <w:sz w:val="24"/>
              </w:rPr>
              <w:t>7</w:t>
            </w:r>
            <w:r w:rsidRPr="00EF18A7">
              <w:rPr>
                <w:rFonts w:hAnsi="標楷體"/>
                <w:sz w:val="24"/>
              </w:rPr>
              <w:t>04,472</w:t>
            </w:r>
          </w:p>
        </w:tc>
        <w:tc>
          <w:tcPr>
            <w:tcW w:w="851" w:type="dxa"/>
            <w:shd w:val="clear" w:color="auto" w:fill="auto"/>
            <w:vAlign w:val="center"/>
          </w:tcPr>
          <w:p w:rsidR="0056504F" w:rsidRPr="00EF18A7" w:rsidRDefault="0056504F" w:rsidP="00770DC5">
            <w:pPr>
              <w:spacing w:line="280" w:lineRule="exact"/>
              <w:ind w:leftChars="-25" w:left="-71" w:rightChars="-25" w:right="-71" w:firstLineChars="0" w:firstLine="0"/>
              <w:jc w:val="right"/>
              <w:rPr>
                <w:rFonts w:hAnsi="標楷體"/>
                <w:sz w:val="24"/>
              </w:rPr>
            </w:pPr>
            <w:r w:rsidRPr="00EF18A7">
              <w:rPr>
                <w:rFonts w:hAnsi="標楷體" w:hint="eastAsia"/>
                <w:sz w:val="24"/>
              </w:rPr>
              <w:t>2</w:t>
            </w:r>
            <w:r w:rsidRPr="00EF18A7">
              <w:rPr>
                <w:rFonts w:hAnsi="標楷體"/>
                <w:sz w:val="24"/>
              </w:rPr>
              <w:t>0.36</w:t>
            </w:r>
          </w:p>
        </w:tc>
        <w:tc>
          <w:tcPr>
            <w:tcW w:w="1285" w:type="dxa"/>
            <w:shd w:val="clear" w:color="auto" w:fill="auto"/>
            <w:vAlign w:val="center"/>
          </w:tcPr>
          <w:p w:rsidR="0056504F" w:rsidRPr="00EF18A7" w:rsidRDefault="0056504F" w:rsidP="00770DC5">
            <w:pPr>
              <w:spacing w:line="280" w:lineRule="exact"/>
              <w:ind w:leftChars="-25" w:left="-71" w:rightChars="-25" w:right="-71" w:firstLineChars="0" w:firstLine="0"/>
              <w:jc w:val="right"/>
              <w:rPr>
                <w:rFonts w:hAnsi="標楷體"/>
                <w:sz w:val="24"/>
              </w:rPr>
            </w:pPr>
            <w:r w:rsidRPr="00EF18A7">
              <w:rPr>
                <w:rFonts w:hAnsi="標楷體" w:hint="eastAsia"/>
                <w:sz w:val="24"/>
              </w:rPr>
              <w:t>6</w:t>
            </w:r>
            <w:r w:rsidRPr="00EF18A7">
              <w:rPr>
                <w:rFonts w:hAnsi="標楷體"/>
                <w:sz w:val="24"/>
              </w:rPr>
              <w:t>07,189</w:t>
            </w:r>
          </w:p>
        </w:tc>
        <w:tc>
          <w:tcPr>
            <w:tcW w:w="851" w:type="dxa"/>
            <w:shd w:val="clear" w:color="auto" w:fill="auto"/>
            <w:vAlign w:val="center"/>
          </w:tcPr>
          <w:p w:rsidR="0056504F" w:rsidRPr="00EF18A7" w:rsidRDefault="0056504F" w:rsidP="00770DC5">
            <w:pPr>
              <w:spacing w:line="280" w:lineRule="exact"/>
              <w:ind w:leftChars="-25" w:left="-71" w:rightChars="-25" w:right="-71" w:firstLineChars="0" w:firstLine="0"/>
              <w:jc w:val="right"/>
              <w:rPr>
                <w:rFonts w:hAnsi="標楷體"/>
                <w:sz w:val="24"/>
              </w:rPr>
            </w:pPr>
            <w:r w:rsidRPr="00EF18A7">
              <w:rPr>
                <w:rFonts w:hAnsi="標楷體" w:hint="eastAsia"/>
                <w:sz w:val="24"/>
              </w:rPr>
              <w:t>1</w:t>
            </w:r>
            <w:r w:rsidRPr="00EF18A7">
              <w:rPr>
                <w:rFonts w:hAnsi="標楷體"/>
                <w:sz w:val="24"/>
              </w:rPr>
              <w:t>2.78</w:t>
            </w:r>
          </w:p>
        </w:tc>
        <w:tc>
          <w:tcPr>
            <w:tcW w:w="1352" w:type="dxa"/>
            <w:shd w:val="clear" w:color="auto" w:fill="auto"/>
            <w:vAlign w:val="center"/>
          </w:tcPr>
          <w:p w:rsidR="0056504F" w:rsidRPr="00EF18A7" w:rsidRDefault="0056504F" w:rsidP="00117458">
            <w:pPr>
              <w:spacing w:line="280" w:lineRule="exact"/>
              <w:ind w:leftChars="-25" w:left="-71" w:rightChars="-25" w:right="-71" w:firstLineChars="0" w:firstLine="0"/>
              <w:jc w:val="left"/>
              <w:rPr>
                <w:rFonts w:hAnsi="標楷體"/>
                <w:sz w:val="24"/>
              </w:rPr>
            </w:pPr>
            <w:r w:rsidRPr="00EF18A7">
              <w:rPr>
                <w:rFonts w:hAnsi="標楷體" w:hint="eastAsia"/>
                <w:sz w:val="24"/>
              </w:rPr>
              <w:t>本年度起改編列遞延政府捐助收入轉捐贈收入</w:t>
            </w:r>
          </w:p>
        </w:tc>
        <w:tc>
          <w:tcPr>
            <w:tcW w:w="905" w:type="dxa"/>
            <w:shd w:val="clear" w:color="auto" w:fill="auto"/>
            <w:vAlign w:val="center"/>
          </w:tcPr>
          <w:p w:rsidR="0056504F" w:rsidRPr="00EF18A7" w:rsidRDefault="00EC3363" w:rsidP="00770DC5">
            <w:pPr>
              <w:spacing w:line="280" w:lineRule="exact"/>
              <w:ind w:leftChars="-25" w:left="-71" w:rightChars="-25" w:right="-71" w:firstLineChars="0" w:firstLine="0"/>
              <w:jc w:val="right"/>
              <w:rPr>
                <w:rFonts w:hAnsi="標楷體"/>
                <w:sz w:val="24"/>
              </w:rPr>
            </w:pPr>
            <w:r>
              <w:rPr>
                <w:rFonts w:hAnsi="標楷體" w:hint="eastAsia"/>
                <w:sz w:val="24"/>
              </w:rPr>
              <w:t>-</w:t>
            </w:r>
          </w:p>
        </w:tc>
      </w:tr>
      <w:tr w:rsidR="0056504F" w:rsidRPr="00EF18A7" w:rsidTr="00117458">
        <w:tc>
          <w:tcPr>
            <w:tcW w:w="1901" w:type="dxa"/>
            <w:tcBorders>
              <w:bottom w:val="single" w:sz="4" w:space="0" w:color="auto"/>
            </w:tcBorders>
            <w:shd w:val="clear" w:color="auto" w:fill="auto"/>
            <w:vAlign w:val="center"/>
          </w:tcPr>
          <w:p w:rsidR="0056504F" w:rsidRPr="00EF18A7" w:rsidRDefault="0056504F" w:rsidP="00770DC5">
            <w:pPr>
              <w:spacing w:line="280" w:lineRule="exact"/>
              <w:ind w:leftChars="-25" w:left="-71" w:rightChars="-25" w:right="-71" w:firstLineChars="0" w:firstLine="0"/>
              <w:jc w:val="left"/>
              <w:rPr>
                <w:rFonts w:hAnsi="標楷體"/>
                <w:sz w:val="24"/>
              </w:rPr>
            </w:pPr>
            <w:r w:rsidRPr="00EF18A7">
              <w:rPr>
                <w:rFonts w:hAnsi="標楷體" w:hint="eastAsia"/>
                <w:sz w:val="24"/>
              </w:rPr>
              <w:t>國會頻道轉播收入</w:t>
            </w:r>
            <w:r w:rsidR="00EC3363">
              <w:rPr>
                <w:rFonts w:hAnsi="標楷體" w:hint="eastAsia"/>
                <w:sz w:val="24"/>
              </w:rPr>
              <w:t>(D)</w:t>
            </w:r>
          </w:p>
        </w:tc>
        <w:tc>
          <w:tcPr>
            <w:tcW w:w="1360" w:type="dxa"/>
            <w:tcBorders>
              <w:bottom w:val="single" w:sz="4" w:space="0" w:color="auto"/>
            </w:tcBorders>
            <w:shd w:val="clear" w:color="auto" w:fill="auto"/>
            <w:vAlign w:val="center"/>
          </w:tcPr>
          <w:p w:rsidR="0056504F" w:rsidRPr="00EF18A7" w:rsidRDefault="0056504F" w:rsidP="00770DC5">
            <w:pPr>
              <w:spacing w:line="280" w:lineRule="exact"/>
              <w:ind w:leftChars="-25" w:left="-71" w:rightChars="-25" w:right="-71" w:firstLineChars="0" w:firstLine="0"/>
              <w:jc w:val="right"/>
              <w:rPr>
                <w:rFonts w:hAnsi="標楷體"/>
                <w:sz w:val="24"/>
              </w:rPr>
            </w:pPr>
            <w:r w:rsidRPr="00EF18A7">
              <w:rPr>
                <w:rFonts w:hAnsi="標楷體"/>
                <w:sz w:val="24"/>
              </w:rPr>
              <w:t>107,884</w:t>
            </w:r>
            <w:r w:rsidRPr="00EF18A7">
              <w:rPr>
                <w:rFonts w:hAnsi="標楷體" w:hint="eastAsia"/>
                <w:sz w:val="24"/>
              </w:rPr>
              <w:t xml:space="preserve"> </w:t>
            </w:r>
          </w:p>
        </w:tc>
        <w:tc>
          <w:tcPr>
            <w:tcW w:w="851" w:type="dxa"/>
            <w:tcBorders>
              <w:bottom w:val="single" w:sz="4" w:space="0" w:color="auto"/>
            </w:tcBorders>
            <w:shd w:val="clear" w:color="auto" w:fill="auto"/>
            <w:vAlign w:val="center"/>
          </w:tcPr>
          <w:p w:rsidR="0056504F" w:rsidRPr="00EF18A7" w:rsidRDefault="0056504F" w:rsidP="00770DC5">
            <w:pPr>
              <w:spacing w:line="280" w:lineRule="exact"/>
              <w:ind w:leftChars="-25" w:left="-71" w:rightChars="-25" w:right="-71" w:firstLineChars="0" w:firstLine="0"/>
              <w:jc w:val="right"/>
              <w:rPr>
                <w:rFonts w:hAnsi="標楷體"/>
                <w:sz w:val="24"/>
              </w:rPr>
            </w:pPr>
            <w:r w:rsidRPr="00EF18A7">
              <w:rPr>
                <w:rFonts w:hAnsi="標楷體" w:hint="eastAsia"/>
                <w:sz w:val="24"/>
              </w:rPr>
              <w:t>3</w:t>
            </w:r>
            <w:r w:rsidRPr="00EF18A7">
              <w:rPr>
                <w:rFonts w:hAnsi="標楷體"/>
                <w:sz w:val="24"/>
              </w:rPr>
              <w:t>.12</w:t>
            </w:r>
          </w:p>
        </w:tc>
        <w:tc>
          <w:tcPr>
            <w:tcW w:w="1285" w:type="dxa"/>
            <w:tcBorders>
              <w:bottom w:val="single" w:sz="4" w:space="0" w:color="auto"/>
            </w:tcBorders>
            <w:shd w:val="clear" w:color="auto" w:fill="auto"/>
            <w:vAlign w:val="center"/>
          </w:tcPr>
          <w:p w:rsidR="0056504F" w:rsidRPr="00EF18A7" w:rsidRDefault="0056504F" w:rsidP="00770DC5">
            <w:pPr>
              <w:spacing w:line="280" w:lineRule="exact"/>
              <w:ind w:leftChars="-25" w:left="-71" w:rightChars="-25" w:right="-71" w:firstLineChars="0" w:firstLine="0"/>
              <w:jc w:val="right"/>
              <w:rPr>
                <w:rFonts w:hAnsi="標楷體"/>
                <w:sz w:val="24"/>
              </w:rPr>
            </w:pPr>
            <w:r w:rsidRPr="00EF18A7">
              <w:rPr>
                <w:rFonts w:hAnsi="標楷體"/>
                <w:sz w:val="24"/>
              </w:rPr>
              <w:t>87</w:t>
            </w:r>
            <w:r w:rsidRPr="00EF18A7">
              <w:rPr>
                <w:rFonts w:hAnsi="標楷體" w:hint="eastAsia"/>
                <w:sz w:val="24"/>
              </w:rPr>
              <w:t>,</w:t>
            </w:r>
            <w:r w:rsidRPr="00EF18A7">
              <w:rPr>
                <w:rFonts w:hAnsi="標楷體"/>
                <w:sz w:val="24"/>
              </w:rPr>
              <w:t>473</w:t>
            </w:r>
            <w:r w:rsidRPr="00EF18A7">
              <w:rPr>
                <w:rFonts w:hAnsi="標楷體" w:hint="eastAsia"/>
                <w:sz w:val="24"/>
              </w:rPr>
              <w:t xml:space="preserve"> </w:t>
            </w:r>
          </w:p>
        </w:tc>
        <w:tc>
          <w:tcPr>
            <w:tcW w:w="851" w:type="dxa"/>
            <w:tcBorders>
              <w:bottom w:val="single" w:sz="4" w:space="0" w:color="auto"/>
            </w:tcBorders>
            <w:shd w:val="clear" w:color="auto" w:fill="auto"/>
            <w:vAlign w:val="center"/>
          </w:tcPr>
          <w:p w:rsidR="0056504F" w:rsidRPr="00EF18A7" w:rsidRDefault="0056504F" w:rsidP="00770DC5">
            <w:pPr>
              <w:spacing w:line="280" w:lineRule="exact"/>
              <w:ind w:leftChars="-25" w:left="-71" w:rightChars="-25" w:right="-71" w:firstLineChars="0" w:firstLine="0"/>
              <w:jc w:val="right"/>
              <w:rPr>
                <w:rFonts w:hAnsi="標楷體"/>
                <w:sz w:val="24"/>
              </w:rPr>
            </w:pPr>
            <w:r w:rsidRPr="00EF18A7">
              <w:rPr>
                <w:rFonts w:hAnsi="標楷體" w:hint="eastAsia"/>
                <w:sz w:val="24"/>
              </w:rPr>
              <w:t>1</w:t>
            </w:r>
            <w:r w:rsidRPr="00EF18A7">
              <w:rPr>
                <w:rFonts w:hAnsi="標楷體"/>
                <w:sz w:val="24"/>
              </w:rPr>
              <w:t>.84</w:t>
            </w:r>
          </w:p>
        </w:tc>
        <w:tc>
          <w:tcPr>
            <w:tcW w:w="1352" w:type="dxa"/>
            <w:shd w:val="clear" w:color="auto" w:fill="auto"/>
            <w:vAlign w:val="center"/>
          </w:tcPr>
          <w:p w:rsidR="0056504F" w:rsidRPr="00EF18A7" w:rsidRDefault="0056504F" w:rsidP="00770DC5">
            <w:pPr>
              <w:spacing w:line="280" w:lineRule="exact"/>
              <w:ind w:leftChars="-25" w:left="-71" w:rightChars="-25" w:right="-71" w:firstLineChars="0" w:firstLine="0"/>
              <w:jc w:val="right"/>
              <w:rPr>
                <w:rFonts w:hAnsi="標楷體"/>
                <w:sz w:val="24"/>
              </w:rPr>
            </w:pPr>
            <w:r w:rsidRPr="00EF18A7">
              <w:rPr>
                <w:rFonts w:hAnsi="標楷體" w:hint="eastAsia"/>
                <w:sz w:val="24"/>
              </w:rPr>
              <w:t xml:space="preserve">91,847 </w:t>
            </w:r>
          </w:p>
        </w:tc>
        <w:tc>
          <w:tcPr>
            <w:tcW w:w="905" w:type="dxa"/>
            <w:shd w:val="clear" w:color="auto" w:fill="auto"/>
            <w:vAlign w:val="center"/>
          </w:tcPr>
          <w:p w:rsidR="0056504F" w:rsidRPr="00EF18A7" w:rsidRDefault="0056504F" w:rsidP="00770DC5">
            <w:pPr>
              <w:spacing w:line="280" w:lineRule="exact"/>
              <w:ind w:leftChars="-25" w:left="-71" w:rightChars="-25" w:right="-71" w:firstLineChars="0" w:firstLine="0"/>
              <w:jc w:val="right"/>
              <w:rPr>
                <w:rFonts w:hAnsi="標楷體"/>
                <w:sz w:val="24"/>
              </w:rPr>
            </w:pPr>
            <w:r w:rsidRPr="00EF18A7">
              <w:rPr>
                <w:rFonts w:hAnsi="標楷體" w:hint="eastAsia"/>
                <w:sz w:val="24"/>
              </w:rPr>
              <w:t>2</w:t>
            </w:r>
            <w:r w:rsidRPr="00EF18A7">
              <w:rPr>
                <w:rFonts w:hAnsi="標楷體"/>
                <w:sz w:val="24"/>
              </w:rPr>
              <w:t>.16</w:t>
            </w:r>
          </w:p>
        </w:tc>
      </w:tr>
      <w:tr w:rsidR="00900C65" w:rsidRPr="00EF18A7" w:rsidTr="00117458">
        <w:tc>
          <w:tcPr>
            <w:tcW w:w="1901" w:type="dxa"/>
            <w:tcBorders>
              <w:top w:val="single" w:sz="4" w:space="0" w:color="auto"/>
              <w:left w:val="single" w:sz="12" w:space="0" w:color="auto"/>
              <w:bottom w:val="single" w:sz="4" w:space="0" w:color="auto"/>
              <w:right w:val="single" w:sz="4" w:space="0" w:color="auto"/>
            </w:tcBorders>
            <w:shd w:val="clear" w:color="auto" w:fill="auto"/>
            <w:vAlign w:val="center"/>
          </w:tcPr>
          <w:p w:rsidR="00900C65" w:rsidRPr="00EF18A7" w:rsidRDefault="00900C65" w:rsidP="00900C65">
            <w:pPr>
              <w:spacing w:line="280" w:lineRule="exact"/>
              <w:ind w:leftChars="-25" w:left="-71" w:rightChars="-25" w:right="-71" w:firstLineChars="0" w:firstLine="0"/>
              <w:jc w:val="left"/>
              <w:rPr>
                <w:rFonts w:hAnsi="標楷體"/>
                <w:sz w:val="24"/>
              </w:rPr>
            </w:pPr>
            <w:r w:rsidRPr="00EF18A7">
              <w:rPr>
                <w:rFonts w:hAnsi="標楷體" w:hint="eastAsia"/>
                <w:sz w:val="24"/>
              </w:rPr>
              <w:t>活動收入</w:t>
            </w:r>
            <w:r w:rsidR="00EC3363">
              <w:rPr>
                <w:rFonts w:hAnsi="標楷體" w:hint="eastAsia"/>
                <w:sz w:val="24"/>
              </w:rPr>
              <w:t>(E)</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900C65" w:rsidRPr="00EF18A7" w:rsidRDefault="00900C65" w:rsidP="00900C65">
            <w:pPr>
              <w:spacing w:line="280" w:lineRule="exact"/>
              <w:ind w:leftChars="-25" w:left="-71" w:rightChars="-25" w:right="-71" w:firstLineChars="0" w:firstLine="0"/>
              <w:jc w:val="right"/>
              <w:rPr>
                <w:rFonts w:hAnsi="標楷體"/>
                <w:sz w:val="24"/>
              </w:rPr>
            </w:pPr>
            <w:r w:rsidRPr="00EF18A7">
              <w:rPr>
                <w:rFonts w:hAnsi="標楷體" w:hint="eastAsia"/>
                <w:sz w:val="24"/>
              </w:rPr>
              <w:t>4,505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00C65" w:rsidRPr="00EF18A7" w:rsidRDefault="00900C65" w:rsidP="00900C65">
            <w:pPr>
              <w:spacing w:line="280" w:lineRule="exact"/>
              <w:ind w:leftChars="-25" w:left="-71" w:rightChars="-25" w:right="-71" w:firstLineChars="0" w:firstLine="0"/>
              <w:jc w:val="right"/>
              <w:rPr>
                <w:rFonts w:hAnsi="標楷體"/>
                <w:sz w:val="24"/>
              </w:rPr>
            </w:pPr>
            <w:r w:rsidRPr="00EF18A7">
              <w:rPr>
                <w:rFonts w:hAnsi="標楷體" w:hint="eastAsia"/>
                <w:sz w:val="24"/>
              </w:rPr>
              <w:t>0.13</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rsidR="00900C65" w:rsidRPr="00EF18A7" w:rsidRDefault="00900C65" w:rsidP="00900C65">
            <w:pPr>
              <w:spacing w:line="280" w:lineRule="exact"/>
              <w:ind w:leftChars="-25" w:left="-71" w:rightChars="-25" w:right="-71" w:firstLineChars="0" w:firstLine="0"/>
              <w:jc w:val="right"/>
              <w:rPr>
                <w:rFonts w:hAnsi="標楷體"/>
                <w:sz w:val="24"/>
              </w:rPr>
            </w:pPr>
            <w:r w:rsidRPr="00EF18A7">
              <w:rPr>
                <w:rFonts w:hAnsi="標楷體" w:hint="eastAsia"/>
                <w:sz w:val="24"/>
              </w:rPr>
              <w:t>10,198</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00C65" w:rsidRPr="00EF18A7" w:rsidRDefault="00900C65" w:rsidP="00900C65">
            <w:pPr>
              <w:spacing w:line="280" w:lineRule="exact"/>
              <w:ind w:leftChars="-25" w:left="-71" w:rightChars="-25" w:right="-71" w:firstLineChars="0" w:firstLine="0"/>
              <w:jc w:val="right"/>
              <w:rPr>
                <w:rFonts w:hAnsi="標楷體"/>
                <w:sz w:val="24"/>
              </w:rPr>
            </w:pPr>
            <w:r w:rsidRPr="00EF18A7">
              <w:rPr>
                <w:rFonts w:hAnsi="標楷體" w:hint="eastAsia"/>
                <w:sz w:val="24"/>
              </w:rPr>
              <w:t>0.21</w:t>
            </w:r>
          </w:p>
        </w:tc>
        <w:tc>
          <w:tcPr>
            <w:tcW w:w="1352" w:type="dxa"/>
            <w:tcBorders>
              <w:left w:val="single" w:sz="4" w:space="0" w:color="auto"/>
            </w:tcBorders>
            <w:shd w:val="clear" w:color="auto" w:fill="auto"/>
            <w:vAlign w:val="center"/>
          </w:tcPr>
          <w:p w:rsidR="00900C65" w:rsidRPr="00EF18A7" w:rsidRDefault="00EC3363" w:rsidP="00900C65">
            <w:pPr>
              <w:spacing w:line="280" w:lineRule="exact"/>
              <w:ind w:leftChars="-25" w:left="-71" w:rightChars="-25" w:right="-71" w:firstLineChars="0" w:firstLine="0"/>
              <w:jc w:val="right"/>
              <w:rPr>
                <w:rFonts w:hAnsi="標楷體"/>
                <w:sz w:val="24"/>
              </w:rPr>
            </w:pPr>
            <w:r>
              <w:rPr>
                <w:rFonts w:hAnsi="標楷體" w:hint="eastAsia"/>
                <w:sz w:val="24"/>
              </w:rPr>
              <w:t>-</w:t>
            </w:r>
          </w:p>
        </w:tc>
        <w:tc>
          <w:tcPr>
            <w:tcW w:w="905" w:type="dxa"/>
            <w:shd w:val="clear" w:color="auto" w:fill="auto"/>
            <w:vAlign w:val="center"/>
          </w:tcPr>
          <w:p w:rsidR="00900C65" w:rsidRPr="00EF18A7" w:rsidRDefault="00EC3363" w:rsidP="00900C65">
            <w:pPr>
              <w:spacing w:line="280" w:lineRule="exact"/>
              <w:ind w:leftChars="-25" w:left="-71" w:rightChars="-25" w:right="-71" w:firstLineChars="0" w:firstLine="0"/>
              <w:jc w:val="right"/>
              <w:rPr>
                <w:rFonts w:hAnsi="標楷體"/>
                <w:sz w:val="24"/>
              </w:rPr>
            </w:pPr>
            <w:r>
              <w:rPr>
                <w:rFonts w:hAnsi="標楷體" w:hint="eastAsia"/>
                <w:sz w:val="24"/>
              </w:rPr>
              <w:t>-</w:t>
            </w:r>
          </w:p>
        </w:tc>
      </w:tr>
      <w:tr w:rsidR="00900C65" w:rsidRPr="00EF18A7" w:rsidTr="00EC3363">
        <w:tc>
          <w:tcPr>
            <w:tcW w:w="1901" w:type="dxa"/>
            <w:tcBorders>
              <w:top w:val="single" w:sz="4" w:space="0" w:color="auto"/>
              <w:left w:val="single" w:sz="12" w:space="0" w:color="auto"/>
              <w:bottom w:val="single" w:sz="4" w:space="0" w:color="auto"/>
              <w:right w:val="single" w:sz="4" w:space="0" w:color="auto"/>
            </w:tcBorders>
            <w:shd w:val="clear" w:color="auto" w:fill="auto"/>
            <w:vAlign w:val="center"/>
          </w:tcPr>
          <w:p w:rsidR="00900C65" w:rsidRPr="00EF18A7" w:rsidRDefault="00900C65" w:rsidP="00900C65">
            <w:pPr>
              <w:spacing w:line="280" w:lineRule="exact"/>
              <w:ind w:leftChars="-25" w:left="-71" w:rightChars="-25" w:right="-71" w:firstLineChars="0" w:firstLine="0"/>
              <w:jc w:val="left"/>
              <w:rPr>
                <w:rFonts w:hAnsi="標楷體"/>
                <w:sz w:val="24"/>
              </w:rPr>
            </w:pPr>
            <w:r w:rsidRPr="00EF18A7">
              <w:rPr>
                <w:rFonts w:hAnsi="標楷體" w:hint="eastAsia"/>
                <w:sz w:val="24"/>
              </w:rPr>
              <w:t>代製節目收入</w:t>
            </w:r>
            <w:r w:rsidR="00EC3363">
              <w:rPr>
                <w:rFonts w:hAnsi="標楷體" w:hint="eastAsia"/>
                <w:sz w:val="24"/>
              </w:rPr>
              <w:t>(F)</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900C65" w:rsidRPr="00EF18A7" w:rsidRDefault="00900C65" w:rsidP="00900C65">
            <w:pPr>
              <w:spacing w:line="280" w:lineRule="exact"/>
              <w:ind w:leftChars="-25" w:left="-71" w:rightChars="-25" w:right="-71" w:firstLineChars="0" w:firstLine="0"/>
              <w:jc w:val="right"/>
              <w:rPr>
                <w:rFonts w:hAnsi="標楷體"/>
                <w:sz w:val="24"/>
              </w:rPr>
            </w:pPr>
            <w:r w:rsidRPr="00EF18A7">
              <w:rPr>
                <w:rFonts w:hAnsi="標楷體" w:hint="eastAsia"/>
                <w:sz w:val="24"/>
              </w:rPr>
              <w:t>5,107</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00C65" w:rsidRPr="00EF18A7" w:rsidRDefault="00900C65" w:rsidP="00900C65">
            <w:pPr>
              <w:spacing w:line="280" w:lineRule="exact"/>
              <w:ind w:leftChars="-25" w:left="-71" w:rightChars="-25" w:right="-71" w:firstLineChars="0" w:firstLine="0"/>
              <w:jc w:val="right"/>
              <w:rPr>
                <w:rFonts w:hAnsi="標楷體"/>
                <w:sz w:val="24"/>
              </w:rPr>
            </w:pPr>
            <w:r w:rsidRPr="00EF18A7">
              <w:rPr>
                <w:rFonts w:hAnsi="標楷體" w:hint="eastAsia"/>
                <w:sz w:val="24"/>
              </w:rPr>
              <w:t>0.15</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rsidR="00900C65" w:rsidRPr="00EF18A7" w:rsidRDefault="00900C65" w:rsidP="00900C65">
            <w:pPr>
              <w:spacing w:line="280" w:lineRule="exact"/>
              <w:ind w:leftChars="-25" w:left="-71" w:rightChars="-25" w:right="-71" w:firstLineChars="0" w:firstLine="0"/>
              <w:jc w:val="right"/>
              <w:rPr>
                <w:rFonts w:hAnsi="標楷體"/>
                <w:sz w:val="24"/>
              </w:rPr>
            </w:pPr>
            <w:r w:rsidRPr="00EF18A7">
              <w:rPr>
                <w:rFonts w:hAnsi="標楷體" w:hint="eastAsia"/>
                <w:sz w:val="24"/>
              </w:rPr>
              <w:t>7,853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00C65" w:rsidRPr="00EF18A7" w:rsidRDefault="00900C65" w:rsidP="00900C65">
            <w:pPr>
              <w:spacing w:line="280" w:lineRule="exact"/>
              <w:ind w:leftChars="-25" w:left="-71" w:rightChars="-25" w:right="-71" w:firstLineChars="0" w:firstLine="0"/>
              <w:jc w:val="right"/>
              <w:rPr>
                <w:rFonts w:hAnsi="標楷體"/>
                <w:sz w:val="24"/>
              </w:rPr>
            </w:pPr>
            <w:r w:rsidRPr="00EF18A7">
              <w:rPr>
                <w:rFonts w:hAnsi="標楷體" w:hint="eastAsia"/>
                <w:sz w:val="24"/>
              </w:rPr>
              <w:t>0.17</w:t>
            </w:r>
          </w:p>
        </w:tc>
        <w:tc>
          <w:tcPr>
            <w:tcW w:w="1352" w:type="dxa"/>
            <w:tcBorders>
              <w:left w:val="single" w:sz="4" w:space="0" w:color="auto"/>
            </w:tcBorders>
            <w:shd w:val="clear" w:color="auto" w:fill="auto"/>
            <w:vAlign w:val="center"/>
          </w:tcPr>
          <w:p w:rsidR="00900C65" w:rsidRPr="00EF18A7" w:rsidRDefault="00EC3363" w:rsidP="00900C65">
            <w:pPr>
              <w:spacing w:line="280" w:lineRule="exact"/>
              <w:ind w:leftChars="-25" w:left="-71" w:rightChars="-25" w:right="-71" w:firstLineChars="0" w:firstLine="0"/>
              <w:jc w:val="right"/>
              <w:rPr>
                <w:rFonts w:hAnsi="標楷體"/>
                <w:sz w:val="24"/>
              </w:rPr>
            </w:pPr>
            <w:r>
              <w:rPr>
                <w:rFonts w:hAnsi="標楷體" w:hint="eastAsia"/>
                <w:sz w:val="24"/>
              </w:rPr>
              <w:t>-</w:t>
            </w:r>
          </w:p>
        </w:tc>
        <w:tc>
          <w:tcPr>
            <w:tcW w:w="905" w:type="dxa"/>
            <w:shd w:val="clear" w:color="auto" w:fill="auto"/>
            <w:vAlign w:val="center"/>
          </w:tcPr>
          <w:p w:rsidR="00900C65" w:rsidRPr="00EF18A7" w:rsidRDefault="00EC3363" w:rsidP="00900C65">
            <w:pPr>
              <w:spacing w:line="280" w:lineRule="exact"/>
              <w:ind w:leftChars="-25" w:left="-71" w:rightChars="-25" w:right="-71" w:firstLineChars="0" w:firstLine="0"/>
              <w:jc w:val="right"/>
              <w:rPr>
                <w:rFonts w:hAnsi="標楷體"/>
                <w:sz w:val="24"/>
              </w:rPr>
            </w:pPr>
            <w:r>
              <w:rPr>
                <w:rFonts w:hAnsi="標楷體" w:hint="eastAsia"/>
                <w:sz w:val="24"/>
              </w:rPr>
              <w:t>-</w:t>
            </w:r>
          </w:p>
        </w:tc>
      </w:tr>
      <w:tr w:rsidR="00900C65" w:rsidRPr="00EF18A7" w:rsidTr="00BC32DC">
        <w:tc>
          <w:tcPr>
            <w:tcW w:w="1901" w:type="dxa"/>
            <w:tcBorders>
              <w:top w:val="single" w:sz="4" w:space="0" w:color="auto"/>
              <w:left w:val="single" w:sz="12" w:space="0" w:color="auto"/>
              <w:bottom w:val="single" w:sz="4" w:space="0" w:color="auto"/>
              <w:right w:val="single" w:sz="4" w:space="0" w:color="auto"/>
            </w:tcBorders>
            <w:shd w:val="clear" w:color="auto" w:fill="auto"/>
            <w:vAlign w:val="center"/>
          </w:tcPr>
          <w:p w:rsidR="00900C65" w:rsidRPr="00EF18A7" w:rsidRDefault="00900C65" w:rsidP="00900C65">
            <w:pPr>
              <w:spacing w:line="280" w:lineRule="exact"/>
              <w:ind w:leftChars="-25" w:left="-71" w:rightChars="-25" w:right="-71" w:firstLineChars="0" w:firstLine="0"/>
              <w:jc w:val="left"/>
              <w:rPr>
                <w:rFonts w:hAnsi="標楷體"/>
                <w:sz w:val="24"/>
              </w:rPr>
            </w:pPr>
            <w:r w:rsidRPr="00EF18A7">
              <w:rPr>
                <w:rFonts w:hAnsi="標楷體" w:hint="eastAsia"/>
                <w:sz w:val="24"/>
              </w:rPr>
              <w:t>受贈收入</w:t>
            </w:r>
            <w:r w:rsidR="00EC3363">
              <w:rPr>
                <w:rFonts w:hAnsi="標楷體" w:hint="eastAsia"/>
                <w:sz w:val="24"/>
              </w:rPr>
              <w:t>(G)</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900C65" w:rsidRPr="00EF18A7" w:rsidRDefault="00900C65" w:rsidP="00900C65">
            <w:pPr>
              <w:spacing w:line="280" w:lineRule="exact"/>
              <w:ind w:leftChars="-25" w:left="-71" w:rightChars="-25" w:right="-71" w:firstLineChars="0" w:firstLine="0"/>
              <w:jc w:val="right"/>
              <w:rPr>
                <w:rFonts w:hAnsi="標楷體"/>
                <w:sz w:val="24"/>
              </w:rPr>
            </w:pPr>
            <w:r w:rsidRPr="00EF18A7">
              <w:rPr>
                <w:rFonts w:hAnsi="標楷體" w:hint="eastAsia"/>
                <w:sz w:val="24"/>
              </w:rPr>
              <w:t>29,271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00C65" w:rsidRPr="00EF18A7" w:rsidRDefault="00900C65" w:rsidP="00900C65">
            <w:pPr>
              <w:spacing w:line="280" w:lineRule="exact"/>
              <w:ind w:leftChars="-25" w:left="-71" w:rightChars="-25" w:right="-71" w:firstLineChars="0" w:firstLine="0"/>
              <w:jc w:val="right"/>
              <w:rPr>
                <w:rFonts w:hAnsi="標楷體"/>
                <w:sz w:val="24"/>
              </w:rPr>
            </w:pPr>
            <w:r w:rsidRPr="00EF18A7">
              <w:rPr>
                <w:rFonts w:hAnsi="標楷體" w:hint="eastAsia"/>
                <w:sz w:val="24"/>
              </w:rPr>
              <w:t>0.85</w:t>
            </w:r>
          </w:p>
        </w:tc>
        <w:tc>
          <w:tcPr>
            <w:tcW w:w="1285" w:type="dxa"/>
            <w:tcBorders>
              <w:top w:val="single" w:sz="4" w:space="0" w:color="auto"/>
              <w:left w:val="single" w:sz="4" w:space="0" w:color="auto"/>
              <w:bottom w:val="single" w:sz="4" w:space="0" w:color="auto"/>
              <w:right w:val="single" w:sz="4" w:space="0" w:color="auto"/>
            </w:tcBorders>
            <w:shd w:val="clear" w:color="auto" w:fill="auto"/>
            <w:vAlign w:val="center"/>
          </w:tcPr>
          <w:p w:rsidR="00900C65" w:rsidRPr="00EF18A7" w:rsidRDefault="00900C65" w:rsidP="00900C65">
            <w:pPr>
              <w:spacing w:line="280" w:lineRule="exact"/>
              <w:ind w:leftChars="-25" w:left="-71" w:rightChars="-25" w:right="-71" w:firstLineChars="0" w:firstLine="0"/>
              <w:jc w:val="right"/>
              <w:rPr>
                <w:rFonts w:hAnsi="標楷體"/>
                <w:sz w:val="24"/>
              </w:rPr>
            </w:pPr>
            <w:r w:rsidRPr="00EF18A7">
              <w:rPr>
                <w:rFonts w:hAnsi="標楷體" w:hint="eastAsia"/>
                <w:sz w:val="24"/>
              </w:rPr>
              <w:t>34,450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00C65" w:rsidRPr="00EF18A7" w:rsidRDefault="00900C65" w:rsidP="00900C65">
            <w:pPr>
              <w:spacing w:line="280" w:lineRule="exact"/>
              <w:ind w:leftChars="-25" w:left="-71" w:rightChars="-25" w:right="-71" w:firstLineChars="0" w:firstLine="0"/>
              <w:jc w:val="right"/>
              <w:rPr>
                <w:rFonts w:hAnsi="標楷體"/>
                <w:sz w:val="24"/>
              </w:rPr>
            </w:pPr>
            <w:r w:rsidRPr="00EF18A7">
              <w:rPr>
                <w:rFonts w:hAnsi="標楷體" w:hint="eastAsia"/>
                <w:sz w:val="24"/>
              </w:rPr>
              <w:t>0.72</w:t>
            </w:r>
          </w:p>
        </w:tc>
        <w:tc>
          <w:tcPr>
            <w:tcW w:w="1352" w:type="dxa"/>
            <w:tcBorders>
              <w:left w:val="single" w:sz="4" w:space="0" w:color="auto"/>
              <w:bottom w:val="single" w:sz="4" w:space="0" w:color="auto"/>
            </w:tcBorders>
            <w:shd w:val="clear" w:color="auto" w:fill="auto"/>
            <w:vAlign w:val="center"/>
          </w:tcPr>
          <w:p w:rsidR="00900C65" w:rsidRPr="00EF18A7" w:rsidRDefault="00EC3363" w:rsidP="00900C65">
            <w:pPr>
              <w:spacing w:line="280" w:lineRule="exact"/>
              <w:ind w:leftChars="-25" w:left="-71" w:rightChars="-25" w:right="-71" w:firstLineChars="0" w:firstLine="0"/>
              <w:jc w:val="right"/>
              <w:rPr>
                <w:rFonts w:hAnsi="標楷體"/>
                <w:sz w:val="24"/>
              </w:rPr>
            </w:pPr>
            <w:r>
              <w:rPr>
                <w:rFonts w:hAnsi="標楷體" w:hint="eastAsia"/>
                <w:sz w:val="24"/>
              </w:rPr>
              <w:t>-</w:t>
            </w:r>
          </w:p>
        </w:tc>
        <w:tc>
          <w:tcPr>
            <w:tcW w:w="905" w:type="dxa"/>
            <w:tcBorders>
              <w:bottom w:val="single" w:sz="4" w:space="0" w:color="auto"/>
            </w:tcBorders>
            <w:shd w:val="clear" w:color="auto" w:fill="auto"/>
            <w:vAlign w:val="center"/>
          </w:tcPr>
          <w:p w:rsidR="00900C65" w:rsidRPr="00EF18A7" w:rsidRDefault="00EC3363" w:rsidP="00900C65">
            <w:pPr>
              <w:spacing w:line="280" w:lineRule="exact"/>
              <w:ind w:leftChars="-25" w:left="-71" w:rightChars="-25" w:right="-71" w:firstLineChars="0" w:firstLine="0"/>
              <w:jc w:val="right"/>
              <w:rPr>
                <w:rFonts w:hAnsi="標楷體"/>
                <w:sz w:val="24"/>
              </w:rPr>
            </w:pPr>
            <w:r>
              <w:rPr>
                <w:rFonts w:hAnsi="標楷體" w:hint="eastAsia"/>
                <w:sz w:val="24"/>
              </w:rPr>
              <w:t>-</w:t>
            </w:r>
          </w:p>
        </w:tc>
      </w:tr>
      <w:tr w:rsidR="00900C65" w:rsidRPr="00EF18A7" w:rsidTr="00BC32DC">
        <w:tc>
          <w:tcPr>
            <w:tcW w:w="1901" w:type="dxa"/>
            <w:tcBorders>
              <w:top w:val="single" w:sz="4" w:space="0" w:color="auto"/>
              <w:bottom w:val="single" w:sz="6" w:space="0" w:color="auto"/>
            </w:tcBorders>
            <w:shd w:val="clear" w:color="auto" w:fill="auto"/>
            <w:vAlign w:val="center"/>
          </w:tcPr>
          <w:p w:rsidR="00900C65" w:rsidRPr="00EF18A7" w:rsidRDefault="00900C65" w:rsidP="00900C65">
            <w:pPr>
              <w:spacing w:line="280" w:lineRule="exact"/>
              <w:ind w:leftChars="-25" w:left="-71" w:rightChars="-25" w:right="-71" w:firstLineChars="0" w:firstLine="0"/>
              <w:jc w:val="left"/>
              <w:rPr>
                <w:rFonts w:hAnsi="標楷體"/>
                <w:sz w:val="24"/>
              </w:rPr>
            </w:pPr>
            <w:r w:rsidRPr="00EF18A7">
              <w:rPr>
                <w:rFonts w:hAnsi="標楷體" w:hint="eastAsia"/>
                <w:sz w:val="24"/>
              </w:rPr>
              <w:t>政府補助基本營運收入</w:t>
            </w:r>
            <w:r w:rsidR="00EC3363">
              <w:rPr>
                <w:rFonts w:hAnsi="標楷體" w:hint="eastAsia"/>
                <w:sz w:val="24"/>
              </w:rPr>
              <w:t>(H)</w:t>
            </w:r>
          </w:p>
        </w:tc>
        <w:tc>
          <w:tcPr>
            <w:tcW w:w="1360" w:type="dxa"/>
            <w:tcBorders>
              <w:top w:val="single" w:sz="4" w:space="0" w:color="auto"/>
              <w:bottom w:val="single" w:sz="4" w:space="0" w:color="auto"/>
            </w:tcBorders>
            <w:shd w:val="clear" w:color="auto" w:fill="auto"/>
            <w:vAlign w:val="center"/>
          </w:tcPr>
          <w:p w:rsidR="00900C65" w:rsidRPr="00EF18A7" w:rsidRDefault="00900C65" w:rsidP="00900C65">
            <w:pPr>
              <w:spacing w:line="280" w:lineRule="exact"/>
              <w:ind w:leftChars="-25" w:left="-71" w:rightChars="-25" w:right="-71" w:firstLineChars="0" w:firstLine="0"/>
              <w:jc w:val="right"/>
              <w:rPr>
                <w:rFonts w:hAnsi="標楷體" w:cs="新細明體"/>
                <w:sz w:val="24"/>
                <w:szCs w:val="24"/>
              </w:rPr>
            </w:pPr>
            <w:r w:rsidRPr="00EF18A7">
              <w:rPr>
                <w:rFonts w:hAnsi="標楷體"/>
                <w:sz w:val="24"/>
              </w:rPr>
              <w:t>988,496</w:t>
            </w:r>
            <w:r w:rsidRPr="00EF18A7">
              <w:rPr>
                <w:rFonts w:hAnsi="標楷體" w:hint="eastAsia"/>
                <w:sz w:val="24"/>
              </w:rPr>
              <w:t xml:space="preserve"> </w:t>
            </w:r>
          </w:p>
        </w:tc>
        <w:tc>
          <w:tcPr>
            <w:tcW w:w="851" w:type="dxa"/>
            <w:tcBorders>
              <w:top w:val="single" w:sz="4" w:space="0" w:color="auto"/>
              <w:bottom w:val="single" w:sz="4" w:space="0" w:color="auto"/>
            </w:tcBorders>
            <w:shd w:val="clear" w:color="auto" w:fill="auto"/>
            <w:vAlign w:val="center"/>
          </w:tcPr>
          <w:p w:rsidR="00900C65" w:rsidRPr="00EF18A7" w:rsidRDefault="00900C65" w:rsidP="00900C65">
            <w:pPr>
              <w:spacing w:line="280" w:lineRule="exact"/>
              <w:ind w:leftChars="-25" w:left="-71" w:rightChars="-25" w:right="-71" w:firstLineChars="0" w:firstLine="0"/>
              <w:jc w:val="right"/>
              <w:rPr>
                <w:rFonts w:hAnsi="標楷體"/>
                <w:sz w:val="24"/>
              </w:rPr>
            </w:pPr>
            <w:r w:rsidRPr="00EF18A7">
              <w:rPr>
                <w:rFonts w:hAnsi="標楷體" w:hint="eastAsia"/>
                <w:sz w:val="24"/>
              </w:rPr>
              <w:t>2</w:t>
            </w:r>
            <w:r w:rsidRPr="00EF18A7">
              <w:rPr>
                <w:rFonts w:hAnsi="標楷體"/>
                <w:sz w:val="24"/>
              </w:rPr>
              <w:t>8.57</w:t>
            </w:r>
          </w:p>
        </w:tc>
        <w:tc>
          <w:tcPr>
            <w:tcW w:w="1285" w:type="dxa"/>
            <w:tcBorders>
              <w:top w:val="single" w:sz="4" w:space="0" w:color="auto"/>
              <w:bottom w:val="single" w:sz="4" w:space="0" w:color="auto"/>
            </w:tcBorders>
            <w:shd w:val="clear" w:color="auto" w:fill="auto"/>
            <w:vAlign w:val="center"/>
          </w:tcPr>
          <w:p w:rsidR="00900C65" w:rsidRPr="00EF18A7" w:rsidRDefault="00900C65" w:rsidP="00900C65">
            <w:pPr>
              <w:spacing w:line="280" w:lineRule="exact"/>
              <w:ind w:leftChars="-25" w:left="-71" w:rightChars="-25" w:right="-71" w:firstLineChars="0" w:firstLine="0"/>
              <w:jc w:val="right"/>
              <w:rPr>
                <w:rFonts w:hAnsi="標楷體" w:cs="新細明體"/>
                <w:sz w:val="24"/>
                <w:szCs w:val="24"/>
              </w:rPr>
            </w:pPr>
            <w:r w:rsidRPr="00EF18A7">
              <w:rPr>
                <w:rFonts w:hAnsi="標楷體"/>
                <w:sz w:val="24"/>
              </w:rPr>
              <w:t>2</w:t>
            </w:r>
            <w:r w:rsidRPr="00EF18A7">
              <w:rPr>
                <w:rFonts w:hAnsi="標楷體" w:hint="eastAsia"/>
                <w:sz w:val="24"/>
              </w:rPr>
              <w:t>,</w:t>
            </w:r>
            <w:r w:rsidRPr="00EF18A7">
              <w:rPr>
                <w:rFonts w:hAnsi="標楷體"/>
                <w:sz w:val="24"/>
              </w:rPr>
              <w:t>958</w:t>
            </w:r>
            <w:r w:rsidRPr="00EF18A7">
              <w:rPr>
                <w:rFonts w:hAnsi="標楷體" w:hint="eastAsia"/>
                <w:sz w:val="24"/>
              </w:rPr>
              <w:t>,</w:t>
            </w:r>
            <w:r w:rsidRPr="00EF18A7">
              <w:rPr>
                <w:rFonts w:hAnsi="標楷體"/>
                <w:sz w:val="24"/>
              </w:rPr>
              <w:t>175</w:t>
            </w:r>
            <w:r w:rsidRPr="00EF18A7">
              <w:rPr>
                <w:rFonts w:hAnsi="標楷體" w:hint="eastAsia"/>
                <w:sz w:val="24"/>
              </w:rPr>
              <w:t xml:space="preserve"> </w:t>
            </w:r>
          </w:p>
        </w:tc>
        <w:tc>
          <w:tcPr>
            <w:tcW w:w="851" w:type="dxa"/>
            <w:tcBorders>
              <w:top w:val="single" w:sz="4" w:space="0" w:color="auto"/>
              <w:bottom w:val="single" w:sz="4" w:space="0" w:color="auto"/>
            </w:tcBorders>
            <w:shd w:val="clear" w:color="auto" w:fill="auto"/>
            <w:vAlign w:val="center"/>
          </w:tcPr>
          <w:p w:rsidR="00900C65" w:rsidRPr="00EF18A7" w:rsidRDefault="00900C65" w:rsidP="00900C65">
            <w:pPr>
              <w:spacing w:line="280" w:lineRule="exact"/>
              <w:ind w:leftChars="-25" w:left="-71" w:rightChars="-25" w:right="-71" w:firstLineChars="0" w:firstLine="0"/>
              <w:jc w:val="right"/>
              <w:rPr>
                <w:rFonts w:hAnsi="標楷體"/>
                <w:sz w:val="24"/>
              </w:rPr>
            </w:pPr>
            <w:r w:rsidRPr="00EF18A7">
              <w:rPr>
                <w:rFonts w:hAnsi="標楷體" w:hint="eastAsia"/>
                <w:sz w:val="24"/>
              </w:rPr>
              <w:t>6</w:t>
            </w:r>
            <w:r w:rsidRPr="00EF18A7">
              <w:rPr>
                <w:rFonts w:hAnsi="標楷體"/>
                <w:sz w:val="24"/>
              </w:rPr>
              <w:t>2.24</w:t>
            </w:r>
          </w:p>
        </w:tc>
        <w:tc>
          <w:tcPr>
            <w:tcW w:w="1352" w:type="dxa"/>
            <w:tcBorders>
              <w:top w:val="single" w:sz="4" w:space="0" w:color="auto"/>
              <w:bottom w:val="single" w:sz="6" w:space="0" w:color="auto"/>
            </w:tcBorders>
            <w:shd w:val="clear" w:color="auto" w:fill="auto"/>
            <w:vAlign w:val="center"/>
          </w:tcPr>
          <w:p w:rsidR="00900C65" w:rsidRPr="00EF18A7" w:rsidRDefault="00900C65" w:rsidP="00900C65">
            <w:pPr>
              <w:spacing w:line="280" w:lineRule="exact"/>
              <w:ind w:leftChars="-25" w:left="-71" w:rightChars="-25" w:right="-71" w:firstLineChars="0" w:firstLine="0"/>
              <w:jc w:val="right"/>
              <w:rPr>
                <w:rFonts w:hAnsi="標楷體" w:cs="新細明體"/>
                <w:sz w:val="24"/>
                <w:szCs w:val="24"/>
              </w:rPr>
            </w:pPr>
            <w:r w:rsidRPr="00EF18A7">
              <w:rPr>
                <w:rFonts w:hAnsi="標楷體" w:hint="eastAsia"/>
                <w:sz w:val="24"/>
              </w:rPr>
              <w:t>2,</w:t>
            </w:r>
            <w:r w:rsidRPr="00EF18A7">
              <w:rPr>
                <w:rFonts w:hAnsi="標楷體"/>
                <w:sz w:val="24"/>
              </w:rPr>
              <w:t>964</w:t>
            </w:r>
            <w:r w:rsidRPr="00EF18A7">
              <w:rPr>
                <w:rFonts w:hAnsi="標楷體" w:hint="eastAsia"/>
                <w:sz w:val="24"/>
              </w:rPr>
              <w:t>,</w:t>
            </w:r>
            <w:r w:rsidRPr="00EF18A7">
              <w:rPr>
                <w:rFonts w:hAnsi="標楷體"/>
                <w:sz w:val="24"/>
              </w:rPr>
              <w:t>692</w:t>
            </w:r>
            <w:r w:rsidRPr="00EF18A7">
              <w:rPr>
                <w:rFonts w:hAnsi="標楷體" w:hint="eastAsia"/>
                <w:sz w:val="24"/>
              </w:rPr>
              <w:t xml:space="preserve"> </w:t>
            </w:r>
          </w:p>
        </w:tc>
        <w:tc>
          <w:tcPr>
            <w:tcW w:w="905" w:type="dxa"/>
            <w:tcBorders>
              <w:top w:val="single" w:sz="4" w:space="0" w:color="auto"/>
              <w:bottom w:val="single" w:sz="6" w:space="0" w:color="auto"/>
            </w:tcBorders>
            <w:shd w:val="clear" w:color="auto" w:fill="auto"/>
            <w:vAlign w:val="center"/>
          </w:tcPr>
          <w:p w:rsidR="00900C65" w:rsidRPr="00EF18A7" w:rsidRDefault="00900C65" w:rsidP="00900C65">
            <w:pPr>
              <w:spacing w:line="280" w:lineRule="exact"/>
              <w:ind w:leftChars="-25" w:left="-71" w:rightChars="-25" w:right="-71" w:firstLineChars="0" w:firstLine="0"/>
              <w:jc w:val="right"/>
              <w:rPr>
                <w:rFonts w:hAnsi="標楷體"/>
                <w:sz w:val="24"/>
              </w:rPr>
            </w:pPr>
            <w:r w:rsidRPr="00EF18A7">
              <w:rPr>
                <w:rFonts w:hAnsi="標楷體" w:hint="eastAsia"/>
                <w:sz w:val="24"/>
              </w:rPr>
              <w:t>6</w:t>
            </w:r>
            <w:r w:rsidRPr="00EF18A7">
              <w:rPr>
                <w:rFonts w:hAnsi="標楷體"/>
                <w:sz w:val="24"/>
              </w:rPr>
              <w:t>9.69</w:t>
            </w:r>
          </w:p>
        </w:tc>
      </w:tr>
      <w:tr w:rsidR="00900C65" w:rsidRPr="00EF18A7" w:rsidTr="00BC32DC">
        <w:tc>
          <w:tcPr>
            <w:tcW w:w="1901" w:type="dxa"/>
            <w:tcBorders>
              <w:top w:val="single" w:sz="6" w:space="0" w:color="auto"/>
              <w:bottom w:val="double" w:sz="4" w:space="0" w:color="auto"/>
              <w:right w:val="single" w:sz="4" w:space="0" w:color="auto"/>
            </w:tcBorders>
            <w:shd w:val="clear" w:color="auto" w:fill="auto"/>
          </w:tcPr>
          <w:p w:rsidR="00900C65" w:rsidRPr="00EF18A7" w:rsidRDefault="008E7D73" w:rsidP="00EC3363">
            <w:pPr>
              <w:spacing w:line="280" w:lineRule="exact"/>
              <w:ind w:leftChars="-36" w:left="-102" w:rightChars="-25" w:right="-71" w:firstLineChars="0" w:firstLine="0"/>
              <w:jc w:val="left"/>
              <w:rPr>
                <w:rFonts w:hAnsi="標楷體"/>
                <w:sz w:val="24"/>
              </w:rPr>
            </w:pPr>
            <w:r>
              <w:rPr>
                <w:rFonts w:hAnsi="標楷體" w:hint="eastAsia"/>
                <w:sz w:val="24"/>
              </w:rPr>
              <w:t>來自政府機關收</w:t>
            </w:r>
            <w:r w:rsidR="00900C65" w:rsidRPr="00EF18A7">
              <w:rPr>
                <w:rFonts w:hAnsi="標楷體" w:hint="eastAsia"/>
                <w:sz w:val="24"/>
              </w:rPr>
              <w:t>入合計數</w:t>
            </w:r>
            <w:r w:rsidR="00EC3363">
              <w:rPr>
                <w:rFonts w:hAnsi="標楷體" w:hint="eastAsia"/>
                <w:sz w:val="24"/>
              </w:rPr>
              <w:t>(I=A+B+</w:t>
            </w:r>
            <w:r w:rsidR="00EC3363">
              <w:rPr>
                <w:rFonts w:hAnsi="標楷體"/>
                <w:sz w:val="24"/>
              </w:rPr>
              <w:t xml:space="preserve"> </w:t>
            </w:r>
            <w:r w:rsidR="00EC3363">
              <w:rPr>
                <w:rFonts w:hAnsi="標楷體" w:hint="eastAsia"/>
                <w:sz w:val="24"/>
              </w:rPr>
              <w:t>C+D+E+F+G+H)</w:t>
            </w:r>
          </w:p>
        </w:tc>
        <w:tc>
          <w:tcPr>
            <w:tcW w:w="1360" w:type="dxa"/>
            <w:tcBorders>
              <w:top w:val="single" w:sz="4" w:space="0" w:color="auto"/>
              <w:left w:val="single" w:sz="4" w:space="0" w:color="auto"/>
              <w:bottom w:val="double" w:sz="4" w:space="0" w:color="auto"/>
              <w:right w:val="single" w:sz="4" w:space="0" w:color="auto"/>
            </w:tcBorders>
            <w:shd w:val="clear" w:color="auto" w:fill="auto"/>
            <w:vAlign w:val="center"/>
          </w:tcPr>
          <w:p w:rsidR="00900C65" w:rsidRPr="00EF18A7" w:rsidRDefault="00900C65" w:rsidP="00900C65">
            <w:pPr>
              <w:spacing w:line="280" w:lineRule="exact"/>
              <w:ind w:leftChars="-25" w:left="-71" w:rightChars="-25" w:right="-71" w:firstLineChars="0" w:firstLine="0"/>
              <w:jc w:val="right"/>
              <w:rPr>
                <w:rFonts w:hAnsi="標楷體"/>
                <w:sz w:val="24"/>
              </w:rPr>
            </w:pPr>
            <w:r w:rsidRPr="00EF18A7">
              <w:rPr>
                <w:rFonts w:hAnsi="標楷體" w:hint="eastAsia"/>
                <w:sz w:val="24"/>
              </w:rPr>
              <w:t>3,163,907</w:t>
            </w:r>
          </w:p>
        </w:tc>
        <w:tc>
          <w:tcPr>
            <w:tcW w:w="851" w:type="dxa"/>
            <w:tcBorders>
              <w:top w:val="single" w:sz="4" w:space="0" w:color="auto"/>
              <w:left w:val="single" w:sz="4" w:space="0" w:color="auto"/>
              <w:bottom w:val="double" w:sz="4" w:space="0" w:color="auto"/>
              <w:right w:val="single" w:sz="4" w:space="0" w:color="auto"/>
            </w:tcBorders>
            <w:shd w:val="clear" w:color="auto" w:fill="auto"/>
            <w:vAlign w:val="center"/>
          </w:tcPr>
          <w:p w:rsidR="00900C65" w:rsidRPr="00EF18A7" w:rsidRDefault="00900C65" w:rsidP="00900C65">
            <w:pPr>
              <w:spacing w:line="280" w:lineRule="exact"/>
              <w:ind w:leftChars="-25" w:left="-71" w:rightChars="-25" w:right="-71" w:firstLineChars="0" w:firstLine="0"/>
              <w:jc w:val="right"/>
              <w:rPr>
                <w:rFonts w:hAnsi="標楷體"/>
                <w:sz w:val="24"/>
              </w:rPr>
            </w:pPr>
            <w:r w:rsidRPr="00EF18A7">
              <w:rPr>
                <w:rFonts w:hAnsi="標楷體" w:hint="eastAsia"/>
                <w:sz w:val="24"/>
              </w:rPr>
              <w:t>91.44</w:t>
            </w:r>
          </w:p>
        </w:tc>
        <w:tc>
          <w:tcPr>
            <w:tcW w:w="1285" w:type="dxa"/>
            <w:tcBorders>
              <w:top w:val="single" w:sz="4" w:space="0" w:color="auto"/>
              <w:left w:val="single" w:sz="4" w:space="0" w:color="auto"/>
              <w:bottom w:val="double" w:sz="4" w:space="0" w:color="auto"/>
              <w:right w:val="single" w:sz="4" w:space="0" w:color="auto"/>
            </w:tcBorders>
            <w:shd w:val="clear" w:color="auto" w:fill="auto"/>
            <w:vAlign w:val="center"/>
          </w:tcPr>
          <w:p w:rsidR="00900C65" w:rsidRPr="00EF18A7" w:rsidRDefault="00900C65" w:rsidP="00900C65">
            <w:pPr>
              <w:spacing w:line="280" w:lineRule="exact"/>
              <w:ind w:leftChars="-25" w:left="-71" w:rightChars="-25" w:right="-71" w:firstLineChars="0" w:firstLine="0"/>
              <w:jc w:val="right"/>
              <w:rPr>
                <w:rFonts w:hAnsi="標楷體"/>
                <w:sz w:val="24"/>
              </w:rPr>
            </w:pPr>
            <w:r w:rsidRPr="00EF18A7">
              <w:rPr>
                <w:rFonts w:hAnsi="標楷體" w:hint="eastAsia"/>
                <w:sz w:val="24"/>
              </w:rPr>
              <w:t>4,358,117</w:t>
            </w:r>
          </w:p>
        </w:tc>
        <w:tc>
          <w:tcPr>
            <w:tcW w:w="851" w:type="dxa"/>
            <w:tcBorders>
              <w:top w:val="single" w:sz="4" w:space="0" w:color="auto"/>
              <w:left w:val="single" w:sz="4" w:space="0" w:color="auto"/>
              <w:bottom w:val="double" w:sz="4" w:space="0" w:color="auto"/>
              <w:right w:val="single" w:sz="4" w:space="0" w:color="auto"/>
            </w:tcBorders>
            <w:shd w:val="clear" w:color="auto" w:fill="auto"/>
            <w:vAlign w:val="center"/>
          </w:tcPr>
          <w:p w:rsidR="00900C65" w:rsidRPr="00EF18A7" w:rsidRDefault="00900C65" w:rsidP="00900C65">
            <w:pPr>
              <w:spacing w:line="280" w:lineRule="exact"/>
              <w:ind w:leftChars="-25" w:left="-71" w:rightChars="-25" w:right="-71" w:firstLineChars="0" w:firstLine="0"/>
              <w:jc w:val="right"/>
              <w:rPr>
                <w:rFonts w:hAnsi="標楷體"/>
                <w:sz w:val="24"/>
              </w:rPr>
            </w:pPr>
            <w:r w:rsidRPr="00EF18A7">
              <w:rPr>
                <w:rFonts w:hAnsi="標楷體" w:hint="eastAsia"/>
                <w:sz w:val="24"/>
              </w:rPr>
              <w:t>91.70</w:t>
            </w:r>
          </w:p>
        </w:tc>
        <w:tc>
          <w:tcPr>
            <w:tcW w:w="1352" w:type="dxa"/>
            <w:tcBorders>
              <w:top w:val="single" w:sz="6" w:space="0" w:color="auto"/>
              <w:left w:val="single" w:sz="4" w:space="0" w:color="auto"/>
              <w:bottom w:val="double" w:sz="4" w:space="0" w:color="auto"/>
            </w:tcBorders>
            <w:shd w:val="clear" w:color="auto" w:fill="auto"/>
            <w:vAlign w:val="center"/>
          </w:tcPr>
          <w:p w:rsidR="00900C65" w:rsidRPr="00EF18A7" w:rsidRDefault="00900C65" w:rsidP="00900C65">
            <w:pPr>
              <w:spacing w:line="280" w:lineRule="exact"/>
              <w:ind w:leftChars="-25" w:left="-71" w:rightChars="-25" w:right="-71" w:firstLineChars="0" w:firstLine="0"/>
              <w:jc w:val="right"/>
              <w:rPr>
                <w:rFonts w:hAnsi="標楷體"/>
                <w:sz w:val="24"/>
              </w:rPr>
            </w:pPr>
            <w:r w:rsidRPr="00EF18A7">
              <w:rPr>
                <w:rFonts w:hAnsi="標楷體"/>
                <w:sz w:val="24"/>
              </w:rPr>
              <w:t>3</w:t>
            </w:r>
            <w:r w:rsidRPr="00EF18A7">
              <w:rPr>
                <w:rFonts w:hAnsi="標楷體" w:hint="eastAsia"/>
                <w:sz w:val="24"/>
              </w:rPr>
              <w:t>,</w:t>
            </w:r>
            <w:r w:rsidRPr="00EF18A7">
              <w:rPr>
                <w:rFonts w:hAnsi="標楷體"/>
                <w:sz w:val="24"/>
              </w:rPr>
              <w:t>951</w:t>
            </w:r>
            <w:r w:rsidRPr="00EF18A7">
              <w:rPr>
                <w:rFonts w:hAnsi="標楷體" w:hint="eastAsia"/>
                <w:sz w:val="24"/>
              </w:rPr>
              <w:t>,</w:t>
            </w:r>
            <w:r w:rsidRPr="00EF18A7">
              <w:rPr>
                <w:rFonts w:hAnsi="標楷體"/>
                <w:sz w:val="24"/>
              </w:rPr>
              <w:t>133</w:t>
            </w:r>
            <w:r w:rsidRPr="00EF18A7">
              <w:rPr>
                <w:rFonts w:hAnsi="標楷體" w:hint="eastAsia"/>
                <w:sz w:val="24"/>
              </w:rPr>
              <w:t xml:space="preserve"> </w:t>
            </w:r>
          </w:p>
        </w:tc>
        <w:tc>
          <w:tcPr>
            <w:tcW w:w="905" w:type="dxa"/>
            <w:tcBorders>
              <w:top w:val="single" w:sz="6" w:space="0" w:color="auto"/>
              <w:bottom w:val="double" w:sz="4" w:space="0" w:color="auto"/>
            </w:tcBorders>
            <w:shd w:val="clear" w:color="auto" w:fill="auto"/>
            <w:vAlign w:val="center"/>
          </w:tcPr>
          <w:p w:rsidR="00900C65" w:rsidRPr="00EF18A7" w:rsidRDefault="00900C65" w:rsidP="00900C65">
            <w:pPr>
              <w:spacing w:line="280" w:lineRule="exact"/>
              <w:ind w:leftChars="-25" w:left="-71" w:rightChars="-25" w:right="-71" w:firstLineChars="0" w:firstLine="0"/>
              <w:jc w:val="right"/>
              <w:rPr>
                <w:rFonts w:hAnsi="標楷體"/>
                <w:sz w:val="24"/>
              </w:rPr>
            </w:pPr>
            <w:r w:rsidRPr="00EF18A7">
              <w:rPr>
                <w:rFonts w:hAnsi="標楷體" w:hint="eastAsia"/>
                <w:sz w:val="24"/>
              </w:rPr>
              <w:t>9</w:t>
            </w:r>
            <w:r w:rsidRPr="00EF18A7">
              <w:rPr>
                <w:rFonts w:hAnsi="標楷體"/>
                <w:sz w:val="24"/>
              </w:rPr>
              <w:t>2.88</w:t>
            </w:r>
          </w:p>
        </w:tc>
      </w:tr>
      <w:tr w:rsidR="00900C65" w:rsidRPr="00EF18A7" w:rsidTr="00EC3363">
        <w:tc>
          <w:tcPr>
            <w:tcW w:w="1901" w:type="dxa"/>
            <w:tcBorders>
              <w:top w:val="double" w:sz="4" w:space="0" w:color="auto"/>
              <w:bottom w:val="single" w:sz="12" w:space="0" w:color="auto"/>
            </w:tcBorders>
            <w:shd w:val="clear" w:color="auto" w:fill="auto"/>
          </w:tcPr>
          <w:p w:rsidR="00900C65" w:rsidRPr="00EF18A7" w:rsidRDefault="00900C65" w:rsidP="00900C65">
            <w:pPr>
              <w:spacing w:line="280" w:lineRule="exact"/>
              <w:ind w:leftChars="-25" w:left="-71" w:rightChars="-25" w:right="-71" w:firstLineChars="0" w:firstLine="0"/>
              <w:jc w:val="left"/>
              <w:rPr>
                <w:rFonts w:hAnsi="標楷體"/>
                <w:sz w:val="24"/>
              </w:rPr>
            </w:pPr>
            <w:r w:rsidRPr="00EF18A7">
              <w:rPr>
                <w:rFonts w:hAnsi="標楷體" w:hint="eastAsia"/>
                <w:sz w:val="24"/>
              </w:rPr>
              <w:t>收入總計</w:t>
            </w:r>
          </w:p>
        </w:tc>
        <w:tc>
          <w:tcPr>
            <w:tcW w:w="1360" w:type="dxa"/>
            <w:tcBorders>
              <w:top w:val="double" w:sz="4" w:space="0" w:color="auto"/>
              <w:bottom w:val="single" w:sz="12" w:space="0" w:color="auto"/>
            </w:tcBorders>
            <w:shd w:val="clear" w:color="auto" w:fill="auto"/>
            <w:vAlign w:val="center"/>
          </w:tcPr>
          <w:p w:rsidR="00900C65" w:rsidRPr="00EF18A7" w:rsidRDefault="00900C65" w:rsidP="00900C65">
            <w:pPr>
              <w:spacing w:line="280" w:lineRule="exact"/>
              <w:ind w:leftChars="-25" w:left="-71" w:rightChars="-25" w:right="-71" w:firstLineChars="0" w:firstLine="0"/>
              <w:jc w:val="right"/>
              <w:rPr>
                <w:rFonts w:hAnsi="標楷體" w:cs="新細明體"/>
                <w:sz w:val="24"/>
                <w:szCs w:val="24"/>
              </w:rPr>
            </w:pPr>
            <w:r w:rsidRPr="00EF18A7">
              <w:rPr>
                <w:rFonts w:hAnsi="標楷體"/>
                <w:sz w:val="24"/>
              </w:rPr>
              <w:t>3</w:t>
            </w:r>
            <w:r w:rsidRPr="00EF18A7">
              <w:rPr>
                <w:rFonts w:hAnsi="標楷體" w:hint="eastAsia"/>
                <w:sz w:val="24"/>
              </w:rPr>
              <w:t>,</w:t>
            </w:r>
            <w:r w:rsidRPr="00EF18A7">
              <w:rPr>
                <w:rFonts w:hAnsi="標楷體"/>
                <w:sz w:val="24"/>
              </w:rPr>
              <w:t>460</w:t>
            </w:r>
            <w:r w:rsidRPr="00EF18A7">
              <w:rPr>
                <w:rFonts w:hAnsi="標楷體" w:hint="eastAsia"/>
                <w:sz w:val="24"/>
              </w:rPr>
              <w:t>,</w:t>
            </w:r>
            <w:r w:rsidRPr="00EF18A7">
              <w:rPr>
                <w:rFonts w:hAnsi="標楷體"/>
                <w:sz w:val="24"/>
              </w:rPr>
              <w:t>267</w:t>
            </w:r>
            <w:r w:rsidRPr="00EF18A7">
              <w:rPr>
                <w:rFonts w:hAnsi="標楷體" w:hint="eastAsia"/>
                <w:sz w:val="24"/>
              </w:rPr>
              <w:t xml:space="preserve"> </w:t>
            </w:r>
          </w:p>
        </w:tc>
        <w:tc>
          <w:tcPr>
            <w:tcW w:w="851" w:type="dxa"/>
            <w:tcBorders>
              <w:top w:val="double" w:sz="4" w:space="0" w:color="auto"/>
              <w:bottom w:val="single" w:sz="12" w:space="0" w:color="auto"/>
            </w:tcBorders>
            <w:shd w:val="clear" w:color="auto" w:fill="auto"/>
            <w:vAlign w:val="center"/>
          </w:tcPr>
          <w:p w:rsidR="00900C65" w:rsidRPr="00EF18A7" w:rsidRDefault="00900C65" w:rsidP="00900C65">
            <w:pPr>
              <w:spacing w:line="280" w:lineRule="exact"/>
              <w:ind w:leftChars="-25" w:left="-71" w:rightChars="-25" w:right="-71" w:firstLineChars="0" w:firstLine="0"/>
              <w:jc w:val="right"/>
              <w:rPr>
                <w:rFonts w:hAnsi="標楷體" w:cs="新細明體"/>
                <w:sz w:val="24"/>
                <w:szCs w:val="24"/>
              </w:rPr>
            </w:pPr>
            <w:r w:rsidRPr="00EF18A7">
              <w:rPr>
                <w:rFonts w:hAnsi="標楷體" w:hint="eastAsia"/>
                <w:sz w:val="24"/>
              </w:rPr>
              <w:t xml:space="preserve">100.00 </w:t>
            </w:r>
          </w:p>
        </w:tc>
        <w:tc>
          <w:tcPr>
            <w:tcW w:w="1285" w:type="dxa"/>
            <w:tcBorders>
              <w:top w:val="double" w:sz="4" w:space="0" w:color="auto"/>
              <w:bottom w:val="single" w:sz="12" w:space="0" w:color="auto"/>
            </w:tcBorders>
            <w:shd w:val="clear" w:color="auto" w:fill="auto"/>
            <w:vAlign w:val="center"/>
          </w:tcPr>
          <w:p w:rsidR="00900C65" w:rsidRPr="00EF18A7" w:rsidRDefault="00900C65" w:rsidP="00900C65">
            <w:pPr>
              <w:spacing w:line="280" w:lineRule="exact"/>
              <w:ind w:leftChars="-25" w:left="-71" w:rightChars="-25" w:right="-71" w:firstLineChars="0" w:firstLine="0"/>
              <w:jc w:val="right"/>
              <w:rPr>
                <w:rFonts w:hAnsi="標楷體" w:cs="新細明體"/>
                <w:sz w:val="24"/>
                <w:szCs w:val="24"/>
              </w:rPr>
            </w:pPr>
            <w:r w:rsidRPr="00EF18A7">
              <w:rPr>
                <w:rFonts w:hAnsi="標楷體"/>
                <w:sz w:val="24"/>
              </w:rPr>
              <w:t>4</w:t>
            </w:r>
            <w:r w:rsidRPr="00EF18A7">
              <w:rPr>
                <w:rFonts w:hAnsi="標楷體" w:hint="eastAsia"/>
                <w:sz w:val="24"/>
              </w:rPr>
              <w:t>,</w:t>
            </w:r>
            <w:r w:rsidRPr="00EF18A7">
              <w:rPr>
                <w:rFonts w:hAnsi="標楷體"/>
                <w:sz w:val="24"/>
              </w:rPr>
              <w:t>752</w:t>
            </w:r>
            <w:r w:rsidRPr="00EF18A7">
              <w:rPr>
                <w:rFonts w:hAnsi="標楷體" w:hint="eastAsia"/>
                <w:sz w:val="24"/>
              </w:rPr>
              <w:t>,</w:t>
            </w:r>
            <w:r w:rsidRPr="00EF18A7">
              <w:rPr>
                <w:rFonts w:hAnsi="標楷體"/>
                <w:sz w:val="24"/>
              </w:rPr>
              <w:t>833</w:t>
            </w:r>
            <w:r w:rsidRPr="00EF18A7">
              <w:rPr>
                <w:rFonts w:hAnsi="標楷體" w:hint="eastAsia"/>
                <w:sz w:val="24"/>
              </w:rPr>
              <w:t xml:space="preserve"> </w:t>
            </w:r>
          </w:p>
        </w:tc>
        <w:tc>
          <w:tcPr>
            <w:tcW w:w="851" w:type="dxa"/>
            <w:tcBorders>
              <w:top w:val="double" w:sz="4" w:space="0" w:color="auto"/>
              <w:bottom w:val="single" w:sz="12" w:space="0" w:color="auto"/>
            </w:tcBorders>
            <w:shd w:val="clear" w:color="auto" w:fill="auto"/>
            <w:vAlign w:val="center"/>
          </w:tcPr>
          <w:p w:rsidR="00900C65" w:rsidRPr="00EF18A7" w:rsidRDefault="00900C65" w:rsidP="00900C65">
            <w:pPr>
              <w:spacing w:line="280" w:lineRule="exact"/>
              <w:ind w:leftChars="-25" w:left="-71" w:rightChars="-25" w:right="-71" w:firstLineChars="0" w:firstLine="0"/>
              <w:jc w:val="right"/>
              <w:rPr>
                <w:rFonts w:hAnsi="標楷體" w:cs="新細明體"/>
                <w:sz w:val="24"/>
                <w:szCs w:val="24"/>
              </w:rPr>
            </w:pPr>
            <w:r w:rsidRPr="00EF18A7">
              <w:rPr>
                <w:rFonts w:hAnsi="標楷體" w:hint="eastAsia"/>
                <w:sz w:val="24"/>
              </w:rPr>
              <w:t xml:space="preserve">100.00 </w:t>
            </w:r>
          </w:p>
        </w:tc>
        <w:tc>
          <w:tcPr>
            <w:tcW w:w="1352" w:type="dxa"/>
            <w:tcBorders>
              <w:top w:val="double" w:sz="4" w:space="0" w:color="auto"/>
              <w:bottom w:val="single" w:sz="12" w:space="0" w:color="auto"/>
            </w:tcBorders>
            <w:shd w:val="clear" w:color="auto" w:fill="auto"/>
            <w:vAlign w:val="center"/>
          </w:tcPr>
          <w:p w:rsidR="00900C65" w:rsidRPr="00EF18A7" w:rsidRDefault="00900C65" w:rsidP="00900C65">
            <w:pPr>
              <w:spacing w:line="280" w:lineRule="exact"/>
              <w:ind w:leftChars="-25" w:left="-71" w:rightChars="-25" w:right="-71" w:firstLineChars="0" w:firstLine="0"/>
              <w:jc w:val="right"/>
              <w:rPr>
                <w:rFonts w:hAnsi="標楷體" w:cs="新細明體"/>
                <w:sz w:val="24"/>
                <w:szCs w:val="24"/>
              </w:rPr>
            </w:pPr>
            <w:r w:rsidRPr="00EF18A7">
              <w:rPr>
                <w:rFonts w:hAnsi="標楷體"/>
                <w:sz w:val="24"/>
              </w:rPr>
              <w:t>4</w:t>
            </w:r>
            <w:r w:rsidRPr="00EF18A7">
              <w:rPr>
                <w:rFonts w:hAnsi="標楷體" w:hint="eastAsia"/>
                <w:sz w:val="24"/>
              </w:rPr>
              <w:t>,</w:t>
            </w:r>
            <w:r w:rsidRPr="00EF18A7">
              <w:rPr>
                <w:rFonts w:hAnsi="標楷體"/>
                <w:sz w:val="24"/>
              </w:rPr>
              <w:t>254</w:t>
            </w:r>
            <w:r w:rsidRPr="00EF18A7">
              <w:rPr>
                <w:rFonts w:hAnsi="標楷體" w:hint="eastAsia"/>
                <w:sz w:val="24"/>
              </w:rPr>
              <w:t>,</w:t>
            </w:r>
            <w:r w:rsidRPr="00EF18A7">
              <w:rPr>
                <w:rFonts w:hAnsi="標楷體"/>
                <w:sz w:val="24"/>
              </w:rPr>
              <w:t>111</w:t>
            </w:r>
            <w:r w:rsidRPr="00EF18A7">
              <w:rPr>
                <w:rFonts w:hAnsi="標楷體" w:hint="eastAsia"/>
                <w:sz w:val="24"/>
              </w:rPr>
              <w:t xml:space="preserve"> </w:t>
            </w:r>
          </w:p>
        </w:tc>
        <w:tc>
          <w:tcPr>
            <w:tcW w:w="905" w:type="dxa"/>
            <w:tcBorders>
              <w:top w:val="double" w:sz="4" w:space="0" w:color="auto"/>
              <w:bottom w:val="single" w:sz="12" w:space="0" w:color="auto"/>
            </w:tcBorders>
            <w:shd w:val="clear" w:color="auto" w:fill="auto"/>
            <w:vAlign w:val="center"/>
          </w:tcPr>
          <w:p w:rsidR="00900C65" w:rsidRPr="00EF18A7" w:rsidRDefault="00900C65" w:rsidP="00900C65">
            <w:pPr>
              <w:spacing w:line="280" w:lineRule="exact"/>
              <w:ind w:leftChars="-25" w:left="-71" w:rightChars="-25" w:right="-71" w:firstLineChars="0" w:firstLine="0"/>
              <w:jc w:val="right"/>
              <w:rPr>
                <w:rFonts w:hAnsi="標楷體" w:cs="新細明體"/>
                <w:sz w:val="24"/>
                <w:szCs w:val="24"/>
              </w:rPr>
            </w:pPr>
            <w:r w:rsidRPr="00EF18A7">
              <w:rPr>
                <w:rFonts w:hAnsi="標楷體" w:hint="eastAsia"/>
                <w:sz w:val="24"/>
              </w:rPr>
              <w:t xml:space="preserve">100.00 </w:t>
            </w:r>
          </w:p>
        </w:tc>
      </w:tr>
    </w:tbl>
    <w:p w:rsidR="0056504F" w:rsidRPr="00EF18A7" w:rsidRDefault="0056504F" w:rsidP="0056504F">
      <w:pPr>
        <w:spacing w:line="280" w:lineRule="exact"/>
        <w:ind w:leftChars="0" w:left="0" w:firstLineChars="0" w:firstLine="0"/>
        <w:jc w:val="left"/>
        <w:rPr>
          <w:rFonts w:hAnsi="標楷體"/>
          <w:sz w:val="24"/>
        </w:rPr>
      </w:pPr>
      <w:r w:rsidRPr="00EF18A7">
        <w:rPr>
          <w:rFonts w:hAnsi="標楷體" w:hint="eastAsia"/>
          <w:sz w:val="24"/>
        </w:rPr>
        <w:t>資料來源：公視基金會</w:t>
      </w:r>
      <w:r w:rsidR="00900C65" w:rsidRPr="00EF18A7">
        <w:rPr>
          <w:rFonts w:hAnsi="標楷體" w:hint="eastAsia"/>
          <w:sz w:val="24"/>
        </w:rPr>
        <w:t>提供</w:t>
      </w:r>
      <w:r w:rsidRPr="00EF18A7">
        <w:rPr>
          <w:rFonts w:hAnsi="標楷體" w:hint="eastAsia"/>
          <w:sz w:val="24"/>
        </w:rPr>
        <w:t>。</w:t>
      </w:r>
    </w:p>
    <w:bookmarkEnd w:id="2"/>
    <w:bookmarkEnd w:id="1"/>
    <w:sectPr w:rsidR="0056504F" w:rsidRPr="00EF18A7" w:rsidSect="0057198D">
      <w:headerReference w:type="even" r:id="rId8"/>
      <w:headerReference w:type="default" r:id="rId9"/>
      <w:footerReference w:type="even" r:id="rId10"/>
      <w:footerReference w:type="default" r:id="rId11"/>
      <w:headerReference w:type="first" r:id="rId12"/>
      <w:footerReference w:type="first" r:id="rId13"/>
      <w:pgSz w:w="11906" w:h="16838" w:code="9"/>
      <w:pgMar w:top="1701" w:right="1700"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C0D1C" w:rsidRDefault="00AC0D1C" w:rsidP="00A6169B">
      <w:pPr>
        <w:ind w:left="560" w:firstLine="560"/>
      </w:pPr>
    </w:p>
    <w:p w:rsidR="00AC0D1C" w:rsidRDefault="00AC0D1C">
      <w:pPr>
        <w:ind w:left="560" w:firstLine="560"/>
      </w:pPr>
      <w:r>
        <w:separator/>
      </w:r>
    </w:p>
  </w:endnote>
  <w:endnote w:type="continuationSeparator" w:id="0">
    <w:p w:rsidR="00AC0D1C" w:rsidRDefault="00AC0D1C" w:rsidP="00A6169B">
      <w:pPr>
        <w:ind w:left="560" w:firstLine="560"/>
      </w:pPr>
    </w:p>
    <w:p w:rsidR="00AC0D1C" w:rsidRDefault="00AC0D1C">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sөũ">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華康楷書體W5">
    <w:panose1 w:val="03000509000000000000"/>
    <w:charset w:val="88"/>
    <w:family w:val="script"/>
    <w:pitch w:val="fixed"/>
    <w:sig w:usb0="80000001" w:usb1="28091800" w:usb2="00000016" w:usb3="00000000" w:csb0="00100000" w:csb1="00000000"/>
  </w:font>
  <w:font w:name="Calibri">
    <w:panose1 w:val="020F0502020204030204"/>
    <w:charset w:val="00"/>
    <w:family w:val="swiss"/>
    <w:pitch w:val="variable"/>
    <w:sig w:usb0="E4002EFF" w:usb1="C200247B" w:usb2="00000009" w:usb3="00000000" w:csb0="000001FF" w:csb1="00000000"/>
  </w:font>
  <w:font w:name="華康仿宋體W4">
    <w:panose1 w:val="02020409000000000000"/>
    <w:charset w:val="88"/>
    <w:family w:val="modern"/>
    <w:pitch w:val="fixed"/>
    <w:sig w:usb0="80000001" w:usb1="28091800" w:usb2="00000016" w:usb3="00000000" w:csb0="00100000" w:csb1="00000000"/>
  </w:font>
  <w:font w:name="華康中明體">
    <w:panose1 w:val="02020509000000000000"/>
    <w:charset w:val="88"/>
    <w:family w:val="modern"/>
    <w:pitch w:val="fixed"/>
    <w:sig w:usb0="80000001" w:usb1="28091800" w:usb2="00000016" w:usb3="00000000" w:csb0="00100000" w:csb1="00000000"/>
  </w:font>
  <w:font w:name="華康粗圓體">
    <w:panose1 w:val="020F0709000000000000"/>
    <w:charset w:val="88"/>
    <w:family w:val="modern"/>
    <w:pitch w:val="fixed"/>
    <w:sig w:usb0="80000001" w:usb1="28091800" w:usb2="00000016" w:usb3="00000000" w:csb0="00100000" w:csb1="00000000"/>
  </w:font>
  <w:font w:name="Helvetica">
    <w:panose1 w:val="020B0604020202020204"/>
    <w:charset w:val="00"/>
    <w:family w:val="swiss"/>
    <w:pitch w:val="variable"/>
    <w:sig w:usb0="E0002EFF" w:usb1="C000785B" w:usb2="00000009" w:usb3="00000000" w:csb0="000001FF" w:csb1="00000000"/>
  </w:font>
  <w:font w:name="華康儷粗黑">
    <w:altName w:val="微軟正黑體"/>
    <w:charset w:val="88"/>
    <w:family w:val="modern"/>
    <w:pitch w:val="fixed"/>
    <w:sig w:usb0="80000001" w:usb1="28091800" w:usb2="00000016" w:usb3="00000000" w:csb0="00100000" w:csb1="00000000"/>
  </w:font>
  <w:font w:name="全真楷書">
    <w:altName w:val="微軟正黑體"/>
    <w:charset w:val="88"/>
    <w:family w:val="modern"/>
    <w:pitch w:val="fixed"/>
    <w:sig w:usb0="00000001" w:usb1="08080000" w:usb2="00000010" w:usb3="00000000" w:csb0="00100000" w:csb1="00000000"/>
  </w:font>
  <w:font w:name="Arial Unicode MS">
    <w:panose1 w:val="020B0604020202020204"/>
    <w:charset w:val="00"/>
    <w:family w:val="roman"/>
    <w:pitch w:val="variable"/>
    <w:sig w:usb0="00000003" w:usb1="00000000" w:usb2="00000000" w:usb3="00000000" w:csb0="00000001" w:csb1="00000000"/>
  </w:font>
  <w:font w:name="華康粗黑體">
    <w:panose1 w:val="020B0709000000000000"/>
    <w:charset w:val="88"/>
    <w:family w:val="modern"/>
    <w:pitch w:val="fixed"/>
    <w:sig w:usb0="80000001" w:usb1="28091800" w:usb2="00000016" w:usb3="00000000" w:csb0="00100000" w:csb1="00000000"/>
  </w:font>
  <w:font w:name="CG Times">
    <w:panose1 w:val="00000000000000000000"/>
    <w:charset w:val="00"/>
    <w:family w:val="roman"/>
    <w:notTrueType/>
    <w:pitch w:val="variable"/>
    <w:sig w:usb0="00000003" w:usb1="00000000" w:usb2="00000000" w:usb3="00000000" w:csb0="00000001" w:csb1="00000000"/>
  </w:font>
  <w:font w:name="華康中黑體">
    <w:panose1 w:val="020B0509000000000000"/>
    <w:charset w:val="88"/>
    <w:family w:val="modern"/>
    <w:pitch w:val="fixed"/>
    <w:sig w:usb0="80000001" w:usb1="28091800" w:usb2="00000016" w:usb3="00000000" w:csb0="00100000" w:csb1="00000000"/>
  </w:font>
  <w:font w:name="文鼎中楷">
    <w:altName w:val="細明體"/>
    <w:charset w:val="88"/>
    <w:family w:val="modern"/>
    <w:pitch w:val="fixed"/>
    <w:sig w:usb0="800002A3" w:usb1="38CF7C7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Courier">
    <w:panose1 w:val="02070409020205020404"/>
    <w:charset w:val="00"/>
    <w:family w:val="modern"/>
    <w:pitch w:val="fixed"/>
    <w:sig w:usb0="00000003" w:usb1="00000000" w:usb2="00000000" w:usb3="00000000" w:csb0="00000001" w:csb1="00000000"/>
  </w:font>
  <w:font w:name="華康儷中黑">
    <w:altName w:val="新細明體"/>
    <w:charset w:val="88"/>
    <w:family w:val="modern"/>
    <w:pitch w:val="fixed"/>
    <w:sig w:usb0="80000001" w:usb1="28091800" w:usb2="00000016" w:usb3="00000000" w:csb0="00100000" w:csb1="00000000"/>
  </w:font>
  <w:font w:name="微軟正黑體">
    <w:panose1 w:val="020B0604030504040204"/>
    <w:charset w:val="88"/>
    <w:family w:val="swiss"/>
    <w:pitch w:val="variable"/>
    <w:sig w:usb0="000002A7" w:usb1="28CF4400" w:usb2="00000016" w:usb3="00000000" w:csb0="00100009" w:csb1="00000000"/>
  </w:font>
  <w:font w:name="зũ">
    <w:altName w:val="Times New Roman"/>
    <w:panose1 w:val="00000000000000000000"/>
    <w:charset w:val="00"/>
    <w:family w:val="roman"/>
    <w:notTrueType/>
    <w:pitch w:val="default"/>
  </w:font>
  <w:font w:name="F1">
    <w:altName w:val="Times New Roman"/>
    <w:charset w:val="00"/>
    <w:family w:val="auto"/>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0B73" w:rsidRDefault="00490B73" w:rsidP="00D00C8E">
    <w:pPr>
      <w:ind w:leftChars="71" w:left="199" w:firstLineChars="71" w:firstLine="199"/>
    </w:pPr>
  </w:p>
  <w:p w:rsidR="00490B73" w:rsidRDefault="00490B73" w:rsidP="00D00C8E">
    <w:pPr>
      <w:ind w:leftChars="71" w:left="199" w:firstLineChars="71" w:firstLine="199"/>
    </w:pPr>
  </w:p>
  <w:p w:rsidR="00490B73" w:rsidRDefault="00490B73" w:rsidP="00D00C8E">
    <w:pPr>
      <w:ind w:leftChars="71" w:left="199" w:firstLineChars="71" w:firstLine="199"/>
    </w:pPr>
    <w:r>
      <w:continuationSeparator/>
    </w:r>
  </w:p>
  <w:p w:rsidR="00490B73" w:rsidRDefault="00490B73" w:rsidP="00D00C8E">
    <w:pPr>
      <w:ind w:leftChars="71" w:left="199" w:firstLineChars="71" w:firstLine="199"/>
    </w:pPr>
  </w:p>
  <w:p w:rsidR="00490B73" w:rsidRDefault="00490B73" w:rsidP="00D00C8E">
    <w:pPr>
      <w:ind w:leftChars="71" w:left="199" w:firstLineChars="71" w:firstLine="199"/>
    </w:pPr>
    <w:r>
      <w:separator/>
    </w:r>
  </w:p>
  <w:p w:rsidR="00490B73" w:rsidRDefault="00490B73" w:rsidP="00D00C8E">
    <w:pPr>
      <w:ind w:leftChars="71" w:left="199" w:firstLineChars="71" w:firstLine="199"/>
    </w:pPr>
  </w:p>
  <w:p w:rsidR="00490B73" w:rsidRDefault="00490B73" w:rsidP="00A6169B">
    <w:pPr>
      <w:ind w:left="560" w:firstLine="560"/>
    </w:pPr>
    <w:r>
      <w:continuationSeparator/>
    </w:r>
  </w:p>
  <w:p w:rsidR="00490B73" w:rsidRDefault="00490B73" w:rsidP="00C93F46">
    <w:pPr>
      <w:pStyle w:val="aff0"/>
      <w:ind w:left="560" w:firstLine="400"/>
      <w:jc w:val="center"/>
    </w:pPr>
    <w:r>
      <w:separator/>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0B73" w:rsidRDefault="00490B73" w:rsidP="00C93F46">
    <w:pPr>
      <w:pStyle w:val="aff0"/>
      <w:ind w:left="560" w:firstLine="400"/>
      <w:jc w:val="center"/>
    </w:pPr>
    <w:r>
      <w:fldChar w:fldCharType="begin"/>
    </w:r>
    <w:r>
      <w:instrText>PAGE   \* MERGEFORMAT</w:instrText>
    </w:r>
    <w:r>
      <w:fldChar w:fldCharType="separate"/>
    </w:r>
    <w:r w:rsidR="004522D2" w:rsidRPr="004522D2">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0B73" w:rsidRDefault="00490B73">
    <w:pPr>
      <w:ind w:left="560" w:firstLine="560"/>
    </w:pPr>
    <w:r>
      <w:rPr>
        <w:rStyle w:val="aff8"/>
      </w:rPr>
      <w:t>P</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C0D1C" w:rsidRDefault="00AC0D1C" w:rsidP="007779E3">
      <w:pPr>
        <w:ind w:leftChars="202" w:left="566" w:firstLine="560"/>
      </w:pPr>
      <w:r>
        <w:separator/>
      </w:r>
    </w:p>
  </w:footnote>
  <w:footnote w:type="continuationSeparator" w:id="0">
    <w:p w:rsidR="00AC0D1C" w:rsidRDefault="00AC0D1C" w:rsidP="00A6169B">
      <w:pPr>
        <w:ind w:left="560" w:firstLine="560"/>
      </w:pPr>
    </w:p>
    <w:p w:rsidR="00AC0D1C" w:rsidRDefault="00AC0D1C" w:rsidP="00A6169B">
      <w:pPr>
        <w:ind w:left="560" w:firstLine="560"/>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0B73" w:rsidRDefault="00490B73" w:rsidP="00A6169B">
    <w:pPr>
      <w:ind w:left="560" w:firstLine="560"/>
    </w:pPr>
  </w:p>
  <w:p w:rsidR="00490B73" w:rsidRDefault="00490B73" w:rsidP="007779E3">
    <w:pPr>
      <w:ind w:left="560" w:firstLine="560"/>
    </w:pPr>
    <w:r>
      <w:separator/>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0B73" w:rsidRDefault="00490B73" w:rsidP="007779E3">
    <w:pPr>
      <w:ind w:leftChars="202" w:left="566"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0B73" w:rsidRDefault="00490B73" w:rsidP="00A6169B">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488EFC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1EB4E7E"/>
    <w:multiLevelType w:val="hybridMultilevel"/>
    <w:tmpl w:val="C68A1AE0"/>
    <w:lvl w:ilvl="0" w:tplc="7FCC2C88">
      <w:start w:val="1"/>
      <w:numFmt w:val="bullet"/>
      <w:pStyle w:val="1"/>
      <w:lvlText w:val="—"/>
      <w:lvlJc w:val="left"/>
      <w:pPr>
        <w:ind w:left="762" w:hanging="480"/>
      </w:pPr>
      <w:rPr>
        <w:rFonts w:ascii="Times New Roman" w:hAnsi="Times New Roman" w:cs="Times New Roman" w:hint="default"/>
      </w:rPr>
    </w:lvl>
    <w:lvl w:ilvl="1" w:tplc="04090003" w:tentative="1">
      <w:start w:val="1"/>
      <w:numFmt w:val="bullet"/>
      <w:lvlText w:val=""/>
      <w:lvlJc w:val="left"/>
      <w:pPr>
        <w:ind w:left="1242" w:hanging="480"/>
      </w:pPr>
      <w:rPr>
        <w:rFonts w:ascii="Wingdings" w:hAnsi="Wingdings" w:hint="default"/>
      </w:rPr>
    </w:lvl>
    <w:lvl w:ilvl="2" w:tplc="04090005" w:tentative="1">
      <w:start w:val="1"/>
      <w:numFmt w:val="bullet"/>
      <w:lvlText w:val=""/>
      <w:lvlJc w:val="left"/>
      <w:pPr>
        <w:ind w:left="1722" w:hanging="480"/>
      </w:pPr>
      <w:rPr>
        <w:rFonts w:ascii="Wingdings" w:hAnsi="Wingdings" w:hint="default"/>
      </w:rPr>
    </w:lvl>
    <w:lvl w:ilvl="3" w:tplc="04090001" w:tentative="1">
      <w:start w:val="1"/>
      <w:numFmt w:val="bullet"/>
      <w:lvlText w:val=""/>
      <w:lvlJc w:val="left"/>
      <w:pPr>
        <w:ind w:left="2202" w:hanging="480"/>
      </w:pPr>
      <w:rPr>
        <w:rFonts w:ascii="Wingdings" w:hAnsi="Wingdings" w:hint="default"/>
      </w:rPr>
    </w:lvl>
    <w:lvl w:ilvl="4" w:tplc="04090003" w:tentative="1">
      <w:start w:val="1"/>
      <w:numFmt w:val="bullet"/>
      <w:lvlText w:val=""/>
      <w:lvlJc w:val="left"/>
      <w:pPr>
        <w:ind w:left="2682" w:hanging="480"/>
      </w:pPr>
      <w:rPr>
        <w:rFonts w:ascii="Wingdings" w:hAnsi="Wingdings" w:hint="default"/>
      </w:rPr>
    </w:lvl>
    <w:lvl w:ilvl="5" w:tplc="04090005" w:tentative="1">
      <w:start w:val="1"/>
      <w:numFmt w:val="bullet"/>
      <w:lvlText w:val=""/>
      <w:lvlJc w:val="left"/>
      <w:pPr>
        <w:ind w:left="3162" w:hanging="480"/>
      </w:pPr>
      <w:rPr>
        <w:rFonts w:ascii="Wingdings" w:hAnsi="Wingdings" w:hint="default"/>
      </w:rPr>
    </w:lvl>
    <w:lvl w:ilvl="6" w:tplc="04090001" w:tentative="1">
      <w:start w:val="1"/>
      <w:numFmt w:val="bullet"/>
      <w:lvlText w:val=""/>
      <w:lvlJc w:val="left"/>
      <w:pPr>
        <w:ind w:left="3642" w:hanging="480"/>
      </w:pPr>
      <w:rPr>
        <w:rFonts w:ascii="Wingdings" w:hAnsi="Wingdings" w:hint="default"/>
      </w:rPr>
    </w:lvl>
    <w:lvl w:ilvl="7" w:tplc="04090003" w:tentative="1">
      <w:start w:val="1"/>
      <w:numFmt w:val="bullet"/>
      <w:lvlText w:val=""/>
      <w:lvlJc w:val="left"/>
      <w:pPr>
        <w:ind w:left="4122" w:hanging="480"/>
      </w:pPr>
      <w:rPr>
        <w:rFonts w:ascii="Wingdings" w:hAnsi="Wingdings" w:hint="default"/>
      </w:rPr>
    </w:lvl>
    <w:lvl w:ilvl="8" w:tplc="04090005" w:tentative="1">
      <w:start w:val="1"/>
      <w:numFmt w:val="bullet"/>
      <w:lvlText w:val=""/>
      <w:lvlJc w:val="left"/>
      <w:pPr>
        <w:ind w:left="4602" w:hanging="480"/>
      </w:pPr>
      <w:rPr>
        <w:rFonts w:ascii="Wingdings" w:hAnsi="Wingdings" w:hint="default"/>
      </w:rPr>
    </w:lvl>
  </w:abstractNum>
  <w:abstractNum w:abstractNumId="2" w15:restartNumberingAfterBreak="0">
    <w:nsid w:val="0A1E46EF"/>
    <w:multiLevelType w:val="hybridMultilevel"/>
    <w:tmpl w:val="61B030F2"/>
    <w:lvl w:ilvl="0" w:tplc="2690E7F8">
      <w:start w:val="1"/>
      <w:numFmt w:val="taiwaneseCountingThousand"/>
      <w:pStyle w:val="a0"/>
      <w:lvlText w:val="%1、"/>
      <w:lvlJc w:val="left"/>
      <w:pPr>
        <w:tabs>
          <w:tab w:val="num" w:pos="660"/>
        </w:tabs>
        <w:ind w:left="660" w:hanging="48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17611030"/>
    <w:multiLevelType w:val="hybridMultilevel"/>
    <w:tmpl w:val="FBAEE4EA"/>
    <w:lvl w:ilvl="0" w:tplc="208E531C">
      <w:start w:val="1"/>
      <w:numFmt w:val="decimal"/>
      <w:lvlText w:val="%1."/>
      <w:lvlJc w:val="left"/>
      <w:pPr>
        <w:ind w:left="360" w:hanging="360"/>
      </w:pPr>
      <w:rPr>
        <w:rFonts w:ascii="標楷體" w:eastAsia="標楷體" w:hAnsi="標楷體"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9532EFC"/>
    <w:multiLevelType w:val="hybridMultilevel"/>
    <w:tmpl w:val="7CBA69F8"/>
    <w:lvl w:ilvl="0" w:tplc="AFAA79CE">
      <w:start w:val="1"/>
      <w:numFmt w:val="taiwaneseCountingThousand"/>
      <w:pStyle w:val="a1"/>
      <w:lvlText w:val="附表%1、"/>
      <w:lvlJc w:val="left"/>
      <w:pPr>
        <w:tabs>
          <w:tab w:val="num" w:pos="1440"/>
        </w:tabs>
        <w:ind w:left="695" w:hanging="695"/>
      </w:pPr>
      <w:rPr>
        <w:rFonts w:ascii="標楷體" w:eastAsia="標楷體" w:hint="eastAsia"/>
        <w:b w:val="0"/>
        <w:i w:val="0"/>
        <w:sz w:val="32"/>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44414233"/>
    <w:multiLevelType w:val="hybridMultilevel"/>
    <w:tmpl w:val="59AC9044"/>
    <w:lvl w:ilvl="0" w:tplc="130612BE">
      <w:start w:val="1"/>
      <w:numFmt w:val="taiwaneseCountingThousand"/>
      <w:pStyle w:val="a2"/>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54DA6E4F"/>
    <w:multiLevelType w:val="hybridMultilevel"/>
    <w:tmpl w:val="4C2E18A2"/>
    <w:lvl w:ilvl="0" w:tplc="208E531C">
      <w:start w:val="1"/>
      <w:numFmt w:val="decimal"/>
      <w:lvlText w:val="%1."/>
      <w:lvlJc w:val="left"/>
      <w:pPr>
        <w:ind w:left="360" w:hanging="360"/>
      </w:pPr>
      <w:rPr>
        <w:rFonts w:ascii="標楷體" w:eastAsia="標楷體" w:hAnsi="標楷體"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5847606D"/>
    <w:multiLevelType w:val="multilevel"/>
    <w:tmpl w:val="4824D95E"/>
    <w:lvl w:ilvl="0">
      <w:start w:val="1"/>
      <w:numFmt w:val="taiwaneseCountingThousand"/>
      <w:pStyle w:val="a3"/>
      <w:suff w:val="nothing"/>
      <w:lvlText w:val="%1、"/>
      <w:lvlJc w:val="left"/>
      <w:pPr>
        <w:ind w:left="953" w:hanging="641"/>
      </w:pPr>
      <w:rPr>
        <w:rFonts w:ascii="標楷體" w:eastAsia="標楷體" w:hint="eastAsia"/>
        <w:b w:val="0"/>
        <w:i w:val="0"/>
        <w:sz w:val="32"/>
      </w:rPr>
    </w:lvl>
    <w:lvl w:ilvl="1">
      <w:start w:val="1"/>
      <w:numFmt w:val="taiwaneseCountingThousand"/>
      <w:suff w:val="nothing"/>
      <w:lvlText w:val="（%2）"/>
      <w:lvlJc w:val="left"/>
      <w:pPr>
        <w:ind w:left="1605" w:hanging="959"/>
      </w:pPr>
      <w:rPr>
        <w:rFonts w:eastAsia="標楷體" w:hint="eastAsia"/>
        <w:b w:val="0"/>
        <w:i w:val="0"/>
        <w:sz w:val="32"/>
      </w:rPr>
    </w:lvl>
    <w:lvl w:ilvl="2">
      <w:start w:val="1"/>
      <w:numFmt w:val="decimalFullWidth"/>
      <w:suff w:val="nothing"/>
      <w:lvlText w:val="%3、"/>
      <w:lvlJc w:val="left"/>
      <w:pPr>
        <w:ind w:left="1605" w:hanging="641"/>
      </w:pPr>
      <w:rPr>
        <w:rFonts w:eastAsia="標楷體" w:hint="eastAsia"/>
        <w:b w:val="0"/>
        <w:i w:val="0"/>
        <w:sz w:val="32"/>
      </w:rPr>
    </w:lvl>
    <w:lvl w:ilvl="3">
      <w:start w:val="1"/>
      <w:numFmt w:val="decimalFullWidth"/>
      <w:suff w:val="nothing"/>
      <w:lvlText w:val="（%4）"/>
      <w:lvlJc w:val="left"/>
      <w:pPr>
        <w:ind w:left="2240" w:hanging="970"/>
      </w:pPr>
      <w:rPr>
        <w:rFonts w:eastAsia="標楷體" w:hint="eastAsia"/>
        <w:b w:val="0"/>
        <w:i w:val="0"/>
        <w:sz w:val="32"/>
      </w:rPr>
    </w:lvl>
    <w:lvl w:ilvl="4">
      <w:start w:val="1"/>
      <w:numFmt w:val="none"/>
      <w:suff w:val="nothing"/>
      <w:lvlText w:val=""/>
      <w:lvlJc w:val="left"/>
      <w:pPr>
        <w:ind w:left="3280" w:hanging="640"/>
      </w:pPr>
      <w:rPr>
        <w:rFonts w:hint="eastAsia"/>
      </w:rPr>
    </w:lvl>
    <w:lvl w:ilvl="5">
      <w:start w:val="1"/>
      <w:numFmt w:val="none"/>
      <w:lvlText w:val=""/>
      <w:lvlJc w:val="left"/>
      <w:pPr>
        <w:tabs>
          <w:tab w:val="num" w:pos="3260"/>
        </w:tabs>
        <w:ind w:left="3260" w:hanging="1134"/>
      </w:pPr>
      <w:rPr>
        <w:rFonts w:hint="eastAsia"/>
      </w:rPr>
    </w:lvl>
    <w:lvl w:ilvl="6">
      <w:start w:val="1"/>
      <w:numFmt w:val="none"/>
      <w:lvlText w:val=""/>
      <w:lvlJc w:val="left"/>
      <w:pPr>
        <w:tabs>
          <w:tab w:val="num" w:pos="3827"/>
        </w:tabs>
        <w:ind w:left="3827" w:hanging="1276"/>
      </w:pPr>
      <w:rPr>
        <w:rFonts w:hint="eastAsia"/>
      </w:rPr>
    </w:lvl>
    <w:lvl w:ilvl="7">
      <w:start w:val="1"/>
      <w:numFmt w:val="none"/>
      <w:lvlText w:val=""/>
      <w:lvlJc w:val="left"/>
      <w:pPr>
        <w:tabs>
          <w:tab w:val="num" w:pos="4394"/>
        </w:tabs>
        <w:ind w:left="4394" w:hanging="1418"/>
      </w:pPr>
      <w:rPr>
        <w:rFonts w:hint="eastAsia"/>
      </w:rPr>
    </w:lvl>
    <w:lvl w:ilvl="8">
      <w:start w:val="1"/>
      <w:numFmt w:val="none"/>
      <w:lvlText w:val=""/>
      <w:lvlJc w:val="left"/>
      <w:pPr>
        <w:tabs>
          <w:tab w:val="num" w:pos="5102"/>
        </w:tabs>
        <w:ind w:left="5102" w:hanging="1700"/>
      </w:pPr>
      <w:rPr>
        <w:rFonts w:hint="eastAsia"/>
      </w:rPr>
    </w:lvl>
  </w:abstractNum>
  <w:abstractNum w:abstractNumId="8" w15:restartNumberingAfterBreak="0">
    <w:nsid w:val="6AA501C8"/>
    <w:multiLevelType w:val="hybridMultilevel"/>
    <w:tmpl w:val="FD82FE4A"/>
    <w:lvl w:ilvl="0" w:tplc="04090015">
      <w:start w:val="1"/>
      <w:numFmt w:val="taiwaneseCountingThousand"/>
      <w:pStyle w:val="4"/>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6E2256AB"/>
    <w:multiLevelType w:val="hybridMultilevel"/>
    <w:tmpl w:val="ABFC8598"/>
    <w:lvl w:ilvl="0" w:tplc="69A68EEE">
      <w:start w:val="1"/>
      <w:numFmt w:val="decimal"/>
      <w:lvlText w:val="%1."/>
      <w:lvlJc w:val="left"/>
      <w:pPr>
        <w:ind w:left="1270" w:hanging="42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0" w15:restartNumberingAfterBreak="0">
    <w:nsid w:val="710934A7"/>
    <w:multiLevelType w:val="hybridMultilevel"/>
    <w:tmpl w:val="5DB44962"/>
    <w:lvl w:ilvl="0" w:tplc="C10A11BA">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77BC47B8"/>
    <w:multiLevelType w:val="singleLevel"/>
    <w:tmpl w:val="A936E824"/>
    <w:lvl w:ilvl="0">
      <w:start w:val="1"/>
      <w:numFmt w:val="decimal"/>
      <w:pStyle w:val="a4"/>
      <w:lvlText w:val="%1."/>
      <w:lvlJc w:val="left"/>
      <w:pPr>
        <w:tabs>
          <w:tab w:val="num" w:pos="618"/>
        </w:tabs>
        <w:ind w:left="618" w:hanging="240"/>
      </w:pPr>
      <w:rPr>
        <w:rFonts w:hint="eastAsia"/>
      </w:rPr>
    </w:lvl>
  </w:abstractNum>
  <w:num w:numId="1">
    <w:abstractNumId w:val="5"/>
  </w:num>
  <w:num w:numId="2">
    <w:abstractNumId w:val="8"/>
  </w:num>
  <w:num w:numId="3">
    <w:abstractNumId w:val="1"/>
  </w:num>
  <w:num w:numId="4">
    <w:abstractNumId w:val="0"/>
  </w:num>
  <w:num w:numId="5">
    <w:abstractNumId w:val="7"/>
  </w:num>
  <w:num w:numId="6">
    <w:abstractNumId w:val="4"/>
  </w:num>
  <w:num w:numId="7">
    <w:abstractNumId w:val="11"/>
  </w:num>
  <w:num w:numId="8">
    <w:abstractNumId w:val="2"/>
  </w:num>
  <w:num w:numId="9">
    <w:abstractNumId w:val="9"/>
  </w:num>
  <w:num w:numId="10">
    <w:abstractNumId w:val="6"/>
  </w:num>
  <w:num w:numId="11">
    <w:abstractNumId w:val="10"/>
  </w:num>
  <w:num w:numId="12">
    <w:abstractNumId w:val="3"/>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A01" w:allStyles="1" w:customStyles="0" w:latentStyles="0" w:stylesInUse="0" w:headingStyles="0" w:numberingStyles="0" w:tableStyles="0" w:directFormattingOnRuns="0" w:directFormattingOnParagraphs="1" w:directFormattingOnNumbering="0" w:directFormattingOnTables="1" w:clearFormatting="1" w:top3HeadingStyles="1" w:visibleStyles="0" w:alternateStyleNames="0"/>
  <w:stylePaneSortMethod w:val="0003"/>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2348FD"/>
    <w:rsid w:val="00000062"/>
    <w:rsid w:val="0000032E"/>
    <w:rsid w:val="00000DC8"/>
    <w:rsid w:val="00000E1D"/>
    <w:rsid w:val="0000101D"/>
    <w:rsid w:val="000010F6"/>
    <w:rsid w:val="00001636"/>
    <w:rsid w:val="000026E6"/>
    <w:rsid w:val="000027CA"/>
    <w:rsid w:val="00002AEC"/>
    <w:rsid w:val="00002B47"/>
    <w:rsid w:val="00002C67"/>
    <w:rsid w:val="00003357"/>
    <w:rsid w:val="00003367"/>
    <w:rsid w:val="00003740"/>
    <w:rsid w:val="000038D5"/>
    <w:rsid w:val="00003F1F"/>
    <w:rsid w:val="000048A7"/>
    <w:rsid w:val="00004A69"/>
    <w:rsid w:val="00004A83"/>
    <w:rsid w:val="000053D4"/>
    <w:rsid w:val="000055D6"/>
    <w:rsid w:val="00005996"/>
    <w:rsid w:val="000059C6"/>
    <w:rsid w:val="00005EAF"/>
    <w:rsid w:val="000062F9"/>
    <w:rsid w:val="00006866"/>
    <w:rsid w:val="000068D5"/>
    <w:rsid w:val="00006B28"/>
    <w:rsid w:val="00006C61"/>
    <w:rsid w:val="00006D32"/>
    <w:rsid w:val="00007872"/>
    <w:rsid w:val="0000789D"/>
    <w:rsid w:val="00007B1C"/>
    <w:rsid w:val="000102CF"/>
    <w:rsid w:val="00010EEF"/>
    <w:rsid w:val="00011014"/>
    <w:rsid w:val="00011B3D"/>
    <w:rsid w:val="00011BF3"/>
    <w:rsid w:val="00011C54"/>
    <w:rsid w:val="00011C89"/>
    <w:rsid w:val="00012108"/>
    <w:rsid w:val="00012233"/>
    <w:rsid w:val="000127F6"/>
    <w:rsid w:val="00012D08"/>
    <w:rsid w:val="00012E91"/>
    <w:rsid w:val="00012FA4"/>
    <w:rsid w:val="00012FC6"/>
    <w:rsid w:val="00013071"/>
    <w:rsid w:val="000130BC"/>
    <w:rsid w:val="0001314D"/>
    <w:rsid w:val="00013218"/>
    <w:rsid w:val="0001327A"/>
    <w:rsid w:val="000132F6"/>
    <w:rsid w:val="00013646"/>
    <w:rsid w:val="0001365D"/>
    <w:rsid w:val="00013A06"/>
    <w:rsid w:val="00013C68"/>
    <w:rsid w:val="00013FBF"/>
    <w:rsid w:val="00013FDA"/>
    <w:rsid w:val="00014196"/>
    <w:rsid w:val="000141CB"/>
    <w:rsid w:val="0001443D"/>
    <w:rsid w:val="000147F2"/>
    <w:rsid w:val="00014D42"/>
    <w:rsid w:val="00014D88"/>
    <w:rsid w:val="00014F6D"/>
    <w:rsid w:val="00014F73"/>
    <w:rsid w:val="0001519D"/>
    <w:rsid w:val="00015411"/>
    <w:rsid w:val="0001543F"/>
    <w:rsid w:val="00015731"/>
    <w:rsid w:val="00015760"/>
    <w:rsid w:val="00015A1B"/>
    <w:rsid w:val="00015B96"/>
    <w:rsid w:val="0001636E"/>
    <w:rsid w:val="000165E5"/>
    <w:rsid w:val="00016AF0"/>
    <w:rsid w:val="00016C03"/>
    <w:rsid w:val="00016F83"/>
    <w:rsid w:val="00017095"/>
    <w:rsid w:val="0001725D"/>
    <w:rsid w:val="000172C4"/>
    <w:rsid w:val="0001752A"/>
    <w:rsid w:val="000175BB"/>
    <w:rsid w:val="0001793B"/>
    <w:rsid w:val="00017E43"/>
    <w:rsid w:val="00017EA5"/>
    <w:rsid w:val="0002026E"/>
    <w:rsid w:val="00020374"/>
    <w:rsid w:val="0002085D"/>
    <w:rsid w:val="000209BC"/>
    <w:rsid w:val="00020BD4"/>
    <w:rsid w:val="00020D4D"/>
    <w:rsid w:val="00020E9B"/>
    <w:rsid w:val="00020FE1"/>
    <w:rsid w:val="00021071"/>
    <w:rsid w:val="000211FA"/>
    <w:rsid w:val="0002125B"/>
    <w:rsid w:val="000215BA"/>
    <w:rsid w:val="000220C0"/>
    <w:rsid w:val="0002221B"/>
    <w:rsid w:val="0002274B"/>
    <w:rsid w:val="00022E6B"/>
    <w:rsid w:val="00022FC0"/>
    <w:rsid w:val="00023195"/>
    <w:rsid w:val="0002327A"/>
    <w:rsid w:val="000236DD"/>
    <w:rsid w:val="000238C4"/>
    <w:rsid w:val="00023A6D"/>
    <w:rsid w:val="00023C0C"/>
    <w:rsid w:val="00023E72"/>
    <w:rsid w:val="00024073"/>
    <w:rsid w:val="00024336"/>
    <w:rsid w:val="000243A6"/>
    <w:rsid w:val="000243A9"/>
    <w:rsid w:val="00024406"/>
    <w:rsid w:val="00024DBC"/>
    <w:rsid w:val="00024DFE"/>
    <w:rsid w:val="000259C3"/>
    <w:rsid w:val="00025F1E"/>
    <w:rsid w:val="000266EE"/>
    <w:rsid w:val="00026A34"/>
    <w:rsid w:val="00026C8F"/>
    <w:rsid w:val="000270D6"/>
    <w:rsid w:val="0002716A"/>
    <w:rsid w:val="00027200"/>
    <w:rsid w:val="0002734E"/>
    <w:rsid w:val="00027702"/>
    <w:rsid w:val="00027C30"/>
    <w:rsid w:val="0003000D"/>
    <w:rsid w:val="00030065"/>
    <w:rsid w:val="0003011F"/>
    <w:rsid w:val="00030289"/>
    <w:rsid w:val="00030313"/>
    <w:rsid w:val="0003032C"/>
    <w:rsid w:val="0003069C"/>
    <w:rsid w:val="00030794"/>
    <w:rsid w:val="000308B1"/>
    <w:rsid w:val="00030A20"/>
    <w:rsid w:val="00030A63"/>
    <w:rsid w:val="00030E29"/>
    <w:rsid w:val="0003139F"/>
    <w:rsid w:val="000314B5"/>
    <w:rsid w:val="000315B4"/>
    <w:rsid w:val="00031810"/>
    <w:rsid w:val="0003189F"/>
    <w:rsid w:val="00031D09"/>
    <w:rsid w:val="000320C4"/>
    <w:rsid w:val="0003214F"/>
    <w:rsid w:val="00032EE6"/>
    <w:rsid w:val="00032FA3"/>
    <w:rsid w:val="0003333D"/>
    <w:rsid w:val="0003344A"/>
    <w:rsid w:val="0003348F"/>
    <w:rsid w:val="00033DCE"/>
    <w:rsid w:val="0003469A"/>
    <w:rsid w:val="00034B16"/>
    <w:rsid w:val="00034EDE"/>
    <w:rsid w:val="0003519D"/>
    <w:rsid w:val="00035312"/>
    <w:rsid w:val="00035374"/>
    <w:rsid w:val="00035AF2"/>
    <w:rsid w:val="00035B39"/>
    <w:rsid w:val="00035DB1"/>
    <w:rsid w:val="00035FAE"/>
    <w:rsid w:val="000360EB"/>
    <w:rsid w:val="00036300"/>
    <w:rsid w:val="000364A5"/>
    <w:rsid w:val="00036770"/>
    <w:rsid w:val="00036842"/>
    <w:rsid w:val="00037C4D"/>
    <w:rsid w:val="00037C78"/>
    <w:rsid w:val="00037FCC"/>
    <w:rsid w:val="00040137"/>
    <w:rsid w:val="00040267"/>
    <w:rsid w:val="00040361"/>
    <w:rsid w:val="00040648"/>
    <w:rsid w:val="0004079D"/>
    <w:rsid w:val="00040AF2"/>
    <w:rsid w:val="00041151"/>
    <w:rsid w:val="00041163"/>
    <w:rsid w:val="00041482"/>
    <w:rsid w:val="00041626"/>
    <w:rsid w:val="00041B64"/>
    <w:rsid w:val="00041FD8"/>
    <w:rsid w:val="00042027"/>
    <w:rsid w:val="000420B1"/>
    <w:rsid w:val="00042197"/>
    <w:rsid w:val="000422C3"/>
    <w:rsid w:val="0004235C"/>
    <w:rsid w:val="000428FA"/>
    <w:rsid w:val="00042CD7"/>
    <w:rsid w:val="0004316F"/>
    <w:rsid w:val="00043239"/>
    <w:rsid w:val="0004369B"/>
    <w:rsid w:val="0004372D"/>
    <w:rsid w:val="000446C0"/>
    <w:rsid w:val="0004476F"/>
    <w:rsid w:val="00044D26"/>
    <w:rsid w:val="00044E23"/>
    <w:rsid w:val="000450E0"/>
    <w:rsid w:val="00045416"/>
    <w:rsid w:val="000455A3"/>
    <w:rsid w:val="00045F8D"/>
    <w:rsid w:val="00046B00"/>
    <w:rsid w:val="000473D1"/>
    <w:rsid w:val="00047693"/>
    <w:rsid w:val="0004771D"/>
    <w:rsid w:val="000478E9"/>
    <w:rsid w:val="00047D50"/>
    <w:rsid w:val="00050708"/>
    <w:rsid w:val="00050883"/>
    <w:rsid w:val="00050984"/>
    <w:rsid w:val="000511D6"/>
    <w:rsid w:val="000511EB"/>
    <w:rsid w:val="0005185B"/>
    <w:rsid w:val="00051A28"/>
    <w:rsid w:val="00051D91"/>
    <w:rsid w:val="00052286"/>
    <w:rsid w:val="0005231F"/>
    <w:rsid w:val="00052424"/>
    <w:rsid w:val="00052460"/>
    <w:rsid w:val="00052E7F"/>
    <w:rsid w:val="00052F36"/>
    <w:rsid w:val="00052F59"/>
    <w:rsid w:val="00052FD9"/>
    <w:rsid w:val="000533A9"/>
    <w:rsid w:val="000533F5"/>
    <w:rsid w:val="0005372B"/>
    <w:rsid w:val="00053D5C"/>
    <w:rsid w:val="00053F2D"/>
    <w:rsid w:val="00053F72"/>
    <w:rsid w:val="00054094"/>
    <w:rsid w:val="0005469A"/>
    <w:rsid w:val="00054C82"/>
    <w:rsid w:val="00054E5C"/>
    <w:rsid w:val="00054FFC"/>
    <w:rsid w:val="00055255"/>
    <w:rsid w:val="000556BA"/>
    <w:rsid w:val="0005581E"/>
    <w:rsid w:val="00055A6C"/>
    <w:rsid w:val="00055EEC"/>
    <w:rsid w:val="00055F10"/>
    <w:rsid w:val="000561C7"/>
    <w:rsid w:val="00056369"/>
    <w:rsid w:val="000564F7"/>
    <w:rsid w:val="00056DCF"/>
    <w:rsid w:val="00057849"/>
    <w:rsid w:val="000579D1"/>
    <w:rsid w:val="00057AD7"/>
    <w:rsid w:val="00057BF1"/>
    <w:rsid w:val="000600F3"/>
    <w:rsid w:val="000601C7"/>
    <w:rsid w:val="00060236"/>
    <w:rsid w:val="00060414"/>
    <w:rsid w:val="000604F8"/>
    <w:rsid w:val="00060682"/>
    <w:rsid w:val="00060BD3"/>
    <w:rsid w:val="00060F38"/>
    <w:rsid w:val="0006100B"/>
    <w:rsid w:val="00061571"/>
    <w:rsid w:val="00061667"/>
    <w:rsid w:val="000618F1"/>
    <w:rsid w:val="00061A60"/>
    <w:rsid w:val="00061BCF"/>
    <w:rsid w:val="00061DCB"/>
    <w:rsid w:val="00061EBF"/>
    <w:rsid w:val="000621B6"/>
    <w:rsid w:val="0006291B"/>
    <w:rsid w:val="0006291D"/>
    <w:rsid w:val="00062CC3"/>
    <w:rsid w:val="00062F6F"/>
    <w:rsid w:val="0006312A"/>
    <w:rsid w:val="00063188"/>
    <w:rsid w:val="00063209"/>
    <w:rsid w:val="00063734"/>
    <w:rsid w:val="000639AD"/>
    <w:rsid w:val="00063D78"/>
    <w:rsid w:val="00063D80"/>
    <w:rsid w:val="00063F30"/>
    <w:rsid w:val="000642C1"/>
    <w:rsid w:val="000642C5"/>
    <w:rsid w:val="00064482"/>
    <w:rsid w:val="00064775"/>
    <w:rsid w:val="00064F38"/>
    <w:rsid w:val="00065119"/>
    <w:rsid w:val="00065166"/>
    <w:rsid w:val="000651F4"/>
    <w:rsid w:val="0006525A"/>
    <w:rsid w:val="00065289"/>
    <w:rsid w:val="00065557"/>
    <w:rsid w:val="0006560D"/>
    <w:rsid w:val="0006567E"/>
    <w:rsid w:val="0006575F"/>
    <w:rsid w:val="0006598D"/>
    <w:rsid w:val="00066349"/>
    <w:rsid w:val="000669BA"/>
    <w:rsid w:val="00066C70"/>
    <w:rsid w:val="00066CE6"/>
    <w:rsid w:val="00066D80"/>
    <w:rsid w:val="00067041"/>
    <w:rsid w:val="000671E4"/>
    <w:rsid w:val="0006756C"/>
    <w:rsid w:val="00067603"/>
    <w:rsid w:val="000677A3"/>
    <w:rsid w:val="000679ED"/>
    <w:rsid w:val="00067BD4"/>
    <w:rsid w:val="00067CB5"/>
    <w:rsid w:val="000705D4"/>
    <w:rsid w:val="0007079A"/>
    <w:rsid w:val="00070908"/>
    <w:rsid w:val="000709FA"/>
    <w:rsid w:val="00070D8C"/>
    <w:rsid w:val="00070F91"/>
    <w:rsid w:val="00070FEF"/>
    <w:rsid w:val="000711DA"/>
    <w:rsid w:val="00071277"/>
    <w:rsid w:val="00071E38"/>
    <w:rsid w:val="0007200F"/>
    <w:rsid w:val="0007205B"/>
    <w:rsid w:val="0007214B"/>
    <w:rsid w:val="000722DA"/>
    <w:rsid w:val="0007233C"/>
    <w:rsid w:val="000727AC"/>
    <w:rsid w:val="00073027"/>
    <w:rsid w:val="000730A3"/>
    <w:rsid w:val="000732F0"/>
    <w:rsid w:val="0007340B"/>
    <w:rsid w:val="0007358A"/>
    <w:rsid w:val="00073604"/>
    <w:rsid w:val="00073CF4"/>
    <w:rsid w:val="00073DE6"/>
    <w:rsid w:val="000744B4"/>
    <w:rsid w:val="000749EA"/>
    <w:rsid w:val="00074ADA"/>
    <w:rsid w:val="00074F39"/>
    <w:rsid w:val="00074FDF"/>
    <w:rsid w:val="0007501E"/>
    <w:rsid w:val="000750A3"/>
    <w:rsid w:val="00075177"/>
    <w:rsid w:val="00075528"/>
    <w:rsid w:val="000755A1"/>
    <w:rsid w:val="000757E6"/>
    <w:rsid w:val="0007597B"/>
    <w:rsid w:val="00075A85"/>
    <w:rsid w:val="00075F3F"/>
    <w:rsid w:val="00075FE5"/>
    <w:rsid w:val="00076157"/>
    <w:rsid w:val="00076174"/>
    <w:rsid w:val="00076358"/>
    <w:rsid w:val="00076753"/>
    <w:rsid w:val="000771D8"/>
    <w:rsid w:val="0007752D"/>
    <w:rsid w:val="00077726"/>
    <w:rsid w:val="000800A8"/>
    <w:rsid w:val="00080199"/>
    <w:rsid w:val="00080242"/>
    <w:rsid w:val="0008045F"/>
    <w:rsid w:val="00080B7B"/>
    <w:rsid w:val="00080C23"/>
    <w:rsid w:val="00080F3C"/>
    <w:rsid w:val="00080F82"/>
    <w:rsid w:val="00081057"/>
    <w:rsid w:val="00081342"/>
    <w:rsid w:val="000815C0"/>
    <w:rsid w:val="000815F1"/>
    <w:rsid w:val="000818D7"/>
    <w:rsid w:val="0008190E"/>
    <w:rsid w:val="00081A8C"/>
    <w:rsid w:val="00081D82"/>
    <w:rsid w:val="0008215E"/>
    <w:rsid w:val="000823C6"/>
    <w:rsid w:val="00082465"/>
    <w:rsid w:val="000824DD"/>
    <w:rsid w:val="000826ED"/>
    <w:rsid w:val="0008295A"/>
    <w:rsid w:val="000829A0"/>
    <w:rsid w:val="000829C0"/>
    <w:rsid w:val="00082DA9"/>
    <w:rsid w:val="00082FB5"/>
    <w:rsid w:val="0008323E"/>
    <w:rsid w:val="00083999"/>
    <w:rsid w:val="00083A6E"/>
    <w:rsid w:val="00083AE8"/>
    <w:rsid w:val="00083BA4"/>
    <w:rsid w:val="00083BB6"/>
    <w:rsid w:val="00083BBB"/>
    <w:rsid w:val="00083DA5"/>
    <w:rsid w:val="000841E5"/>
    <w:rsid w:val="000842C0"/>
    <w:rsid w:val="000843DE"/>
    <w:rsid w:val="000843DF"/>
    <w:rsid w:val="00084577"/>
    <w:rsid w:val="000847D9"/>
    <w:rsid w:val="000849A1"/>
    <w:rsid w:val="00084AFB"/>
    <w:rsid w:val="0008506F"/>
    <w:rsid w:val="00085122"/>
    <w:rsid w:val="000851DF"/>
    <w:rsid w:val="0008522B"/>
    <w:rsid w:val="0008540B"/>
    <w:rsid w:val="0008591B"/>
    <w:rsid w:val="00085BF0"/>
    <w:rsid w:val="00085EB3"/>
    <w:rsid w:val="00085EF0"/>
    <w:rsid w:val="000860CB"/>
    <w:rsid w:val="0008641B"/>
    <w:rsid w:val="00086555"/>
    <w:rsid w:val="000868E6"/>
    <w:rsid w:val="00086A6F"/>
    <w:rsid w:val="00086B7D"/>
    <w:rsid w:val="00086F6D"/>
    <w:rsid w:val="00087069"/>
    <w:rsid w:val="00087091"/>
    <w:rsid w:val="00087092"/>
    <w:rsid w:val="000871CB"/>
    <w:rsid w:val="000873CE"/>
    <w:rsid w:val="000873D9"/>
    <w:rsid w:val="00087422"/>
    <w:rsid w:val="00087478"/>
    <w:rsid w:val="000875C9"/>
    <w:rsid w:val="00087645"/>
    <w:rsid w:val="00087845"/>
    <w:rsid w:val="000878AC"/>
    <w:rsid w:val="00087A3A"/>
    <w:rsid w:val="00090052"/>
    <w:rsid w:val="00090132"/>
    <w:rsid w:val="000905B0"/>
    <w:rsid w:val="000905F0"/>
    <w:rsid w:val="000906D4"/>
    <w:rsid w:val="00090E77"/>
    <w:rsid w:val="00091822"/>
    <w:rsid w:val="0009188B"/>
    <w:rsid w:val="00091A50"/>
    <w:rsid w:val="00091BB2"/>
    <w:rsid w:val="00091CD4"/>
    <w:rsid w:val="00092233"/>
    <w:rsid w:val="0009228B"/>
    <w:rsid w:val="000924AE"/>
    <w:rsid w:val="000925AE"/>
    <w:rsid w:val="000926D7"/>
    <w:rsid w:val="000927AD"/>
    <w:rsid w:val="00092CAF"/>
    <w:rsid w:val="00092EA6"/>
    <w:rsid w:val="00092EDD"/>
    <w:rsid w:val="00093256"/>
    <w:rsid w:val="0009355E"/>
    <w:rsid w:val="00093676"/>
    <w:rsid w:val="00093825"/>
    <w:rsid w:val="00093C31"/>
    <w:rsid w:val="00094512"/>
    <w:rsid w:val="000946A7"/>
    <w:rsid w:val="0009479F"/>
    <w:rsid w:val="000947F1"/>
    <w:rsid w:val="000949CD"/>
    <w:rsid w:val="00094CA2"/>
    <w:rsid w:val="00094D40"/>
    <w:rsid w:val="00094E9D"/>
    <w:rsid w:val="00094ED2"/>
    <w:rsid w:val="00095168"/>
    <w:rsid w:val="0009523E"/>
    <w:rsid w:val="000958CD"/>
    <w:rsid w:val="0009591E"/>
    <w:rsid w:val="00095B45"/>
    <w:rsid w:val="00095B59"/>
    <w:rsid w:val="00096198"/>
    <w:rsid w:val="000963F9"/>
    <w:rsid w:val="00096462"/>
    <w:rsid w:val="00096682"/>
    <w:rsid w:val="00096AAF"/>
    <w:rsid w:val="00096B89"/>
    <w:rsid w:val="00097297"/>
    <w:rsid w:val="00097368"/>
    <w:rsid w:val="000974DC"/>
    <w:rsid w:val="00097843"/>
    <w:rsid w:val="00097859"/>
    <w:rsid w:val="0009790D"/>
    <w:rsid w:val="000A00C9"/>
    <w:rsid w:val="000A019C"/>
    <w:rsid w:val="000A02AD"/>
    <w:rsid w:val="000A03C8"/>
    <w:rsid w:val="000A0533"/>
    <w:rsid w:val="000A05F6"/>
    <w:rsid w:val="000A06B5"/>
    <w:rsid w:val="000A09FF"/>
    <w:rsid w:val="000A0AA3"/>
    <w:rsid w:val="000A1068"/>
    <w:rsid w:val="000A1614"/>
    <w:rsid w:val="000A1D48"/>
    <w:rsid w:val="000A1D81"/>
    <w:rsid w:val="000A2540"/>
    <w:rsid w:val="000A291D"/>
    <w:rsid w:val="000A2D7A"/>
    <w:rsid w:val="000A3281"/>
    <w:rsid w:val="000A354B"/>
    <w:rsid w:val="000A369B"/>
    <w:rsid w:val="000A3827"/>
    <w:rsid w:val="000A3A88"/>
    <w:rsid w:val="000A3FA7"/>
    <w:rsid w:val="000A3FB5"/>
    <w:rsid w:val="000A40E6"/>
    <w:rsid w:val="000A43D4"/>
    <w:rsid w:val="000A4B5E"/>
    <w:rsid w:val="000A4BB8"/>
    <w:rsid w:val="000A5273"/>
    <w:rsid w:val="000A5BC6"/>
    <w:rsid w:val="000A5EFC"/>
    <w:rsid w:val="000A608B"/>
    <w:rsid w:val="000A60E6"/>
    <w:rsid w:val="000A67D8"/>
    <w:rsid w:val="000A6C1C"/>
    <w:rsid w:val="000A7A5C"/>
    <w:rsid w:val="000A7C56"/>
    <w:rsid w:val="000A7E14"/>
    <w:rsid w:val="000B00BC"/>
    <w:rsid w:val="000B0569"/>
    <w:rsid w:val="000B06CA"/>
    <w:rsid w:val="000B09B7"/>
    <w:rsid w:val="000B0F16"/>
    <w:rsid w:val="000B1103"/>
    <w:rsid w:val="000B12AE"/>
    <w:rsid w:val="000B1964"/>
    <w:rsid w:val="000B22C4"/>
    <w:rsid w:val="000B22D2"/>
    <w:rsid w:val="000B2568"/>
    <w:rsid w:val="000B2792"/>
    <w:rsid w:val="000B309B"/>
    <w:rsid w:val="000B3279"/>
    <w:rsid w:val="000B3578"/>
    <w:rsid w:val="000B38A2"/>
    <w:rsid w:val="000B41DE"/>
    <w:rsid w:val="000B452F"/>
    <w:rsid w:val="000B47E1"/>
    <w:rsid w:val="000B4867"/>
    <w:rsid w:val="000B48C4"/>
    <w:rsid w:val="000B4A6C"/>
    <w:rsid w:val="000B4AE6"/>
    <w:rsid w:val="000B4E14"/>
    <w:rsid w:val="000B4EB4"/>
    <w:rsid w:val="000B4F1F"/>
    <w:rsid w:val="000B4F4C"/>
    <w:rsid w:val="000B5658"/>
    <w:rsid w:val="000B5CE0"/>
    <w:rsid w:val="000B5EA8"/>
    <w:rsid w:val="000B6248"/>
    <w:rsid w:val="000B6257"/>
    <w:rsid w:val="000B626D"/>
    <w:rsid w:val="000B64EA"/>
    <w:rsid w:val="000B690D"/>
    <w:rsid w:val="000B69A0"/>
    <w:rsid w:val="000B7302"/>
    <w:rsid w:val="000B7358"/>
    <w:rsid w:val="000B7CF2"/>
    <w:rsid w:val="000C0129"/>
    <w:rsid w:val="000C023D"/>
    <w:rsid w:val="000C03A2"/>
    <w:rsid w:val="000C06D0"/>
    <w:rsid w:val="000C0777"/>
    <w:rsid w:val="000C0799"/>
    <w:rsid w:val="000C08F5"/>
    <w:rsid w:val="000C0AEC"/>
    <w:rsid w:val="000C0CBD"/>
    <w:rsid w:val="000C1033"/>
    <w:rsid w:val="000C168B"/>
    <w:rsid w:val="000C17CA"/>
    <w:rsid w:val="000C1FA3"/>
    <w:rsid w:val="000C22A7"/>
    <w:rsid w:val="000C2588"/>
    <w:rsid w:val="000C2590"/>
    <w:rsid w:val="000C27B4"/>
    <w:rsid w:val="000C2B92"/>
    <w:rsid w:val="000C2E20"/>
    <w:rsid w:val="000C315D"/>
    <w:rsid w:val="000C3445"/>
    <w:rsid w:val="000C37EF"/>
    <w:rsid w:val="000C3E59"/>
    <w:rsid w:val="000C4127"/>
    <w:rsid w:val="000C46D2"/>
    <w:rsid w:val="000C5221"/>
    <w:rsid w:val="000C53CE"/>
    <w:rsid w:val="000C55F5"/>
    <w:rsid w:val="000C57AE"/>
    <w:rsid w:val="000C58F5"/>
    <w:rsid w:val="000C5F39"/>
    <w:rsid w:val="000C602F"/>
    <w:rsid w:val="000C6152"/>
    <w:rsid w:val="000C6516"/>
    <w:rsid w:val="000C6590"/>
    <w:rsid w:val="000C69DF"/>
    <w:rsid w:val="000C6A45"/>
    <w:rsid w:val="000C6C8D"/>
    <w:rsid w:val="000C6F65"/>
    <w:rsid w:val="000C7583"/>
    <w:rsid w:val="000C7862"/>
    <w:rsid w:val="000C7A4A"/>
    <w:rsid w:val="000C7B8C"/>
    <w:rsid w:val="000C7D40"/>
    <w:rsid w:val="000D06C4"/>
    <w:rsid w:val="000D0867"/>
    <w:rsid w:val="000D088D"/>
    <w:rsid w:val="000D099A"/>
    <w:rsid w:val="000D0E8E"/>
    <w:rsid w:val="000D0F4D"/>
    <w:rsid w:val="000D10D2"/>
    <w:rsid w:val="000D1115"/>
    <w:rsid w:val="000D13E6"/>
    <w:rsid w:val="000D166E"/>
    <w:rsid w:val="000D1B11"/>
    <w:rsid w:val="000D1CCB"/>
    <w:rsid w:val="000D1D35"/>
    <w:rsid w:val="000D20B5"/>
    <w:rsid w:val="000D20D3"/>
    <w:rsid w:val="000D244D"/>
    <w:rsid w:val="000D2795"/>
    <w:rsid w:val="000D2D89"/>
    <w:rsid w:val="000D3427"/>
    <w:rsid w:val="000D385F"/>
    <w:rsid w:val="000D3919"/>
    <w:rsid w:val="000D3961"/>
    <w:rsid w:val="000D3971"/>
    <w:rsid w:val="000D3A62"/>
    <w:rsid w:val="000D3C09"/>
    <w:rsid w:val="000D4004"/>
    <w:rsid w:val="000D4024"/>
    <w:rsid w:val="000D467B"/>
    <w:rsid w:val="000D4752"/>
    <w:rsid w:val="000D4A52"/>
    <w:rsid w:val="000D5131"/>
    <w:rsid w:val="000D595A"/>
    <w:rsid w:val="000D6674"/>
    <w:rsid w:val="000D6756"/>
    <w:rsid w:val="000D6AE4"/>
    <w:rsid w:val="000D6E80"/>
    <w:rsid w:val="000D6FCB"/>
    <w:rsid w:val="000D7853"/>
    <w:rsid w:val="000D7C27"/>
    <w:rsid w:val="000E0156"/>
    <w:rsid w:val="000E01E2"/>
    <w:rsid w:val="000E05E6"/>
    <w:rsid w:val="000E0C63"/>
    <w:rsid w:val="000E0F15"/>
    <w:rsid w:val="000E1063"/>
    <w:rsid w:val="000E15A3"/>
    <w:rsid w:val="000E176E"/>
    <w:rsid w:val="000E17A9"/>
    <w:rsid w:val="000E181A"/>
    <w:rsid w:val="000E1A5D"/>
    <w:rsid w:val="000E2075"/>
    <w:rsid w:val="000E20A8"/>
    <w:rsid w:val="000E26ED"/>
    <w:rsid w:val="000E28BB"/>
    <w:rsid w:val="000E28D3"/>
    <w:rsid w:val="000E2A07"/>
    <w:rsid w:val="000E2C12"/>
    <w:rsid w:val="000E3041"/>
    <w:rsid w:val="000E3103"/>
    <w:rsid w:val="000E33AD"/>
    <w:rsid w:val="000E3506"/>
    <w:rsid w:val="000E353D"/>
    <w:rsid w:val="000E3708"/>
    <w:rsid w:val="000E37EA"/>
    <w:rsid w:val="000E3CCC"/>
    <w:rsid w:val="000E3F2A"/>
    <w:rsid w:val="000E440A"/>
    <w:rsid w:val="000E46EE"/>
    <w:rsid w:val="000E4B8D"/>
    <w:rsid w:val="000E4C01"/>
    <w:rsid w:val="000E4C56"/>
    <w:rsid w:val="000E5032"/>
    <w:rsid w:val="000E5353"/>
    <w:rsid w:val="000E591F"/>
    <w:rsid w:val="000E5BA8"/>
    <w:rsid w:val="000E5D38"/>
    <w:rsid w:val="000E5EDC"/>
    <w:rsid w:val="000E6284"/>
    <w:rsid w:val="000E6408"/>
    <w:rsid w:val="000E6AA6"/>
    <w:rsid w:val="000E6B68"/>
    <w:rsid w:val="000E6CEF"/>
    <w:rsid w:val="000E737D"/>
    <w:rsid w:val="000E75CB"/>
    <w:rsid w:val="000E779E"/>
    <w:rsid w:val="000E79FA"/>
    <w:rsid w:val="000E7DE3"/>
    <w:rsid w:val="000E7EBB"/>
    <w:rsid w:val="000F00D5"/>
    <w:rsid w:val="000F101D"/>
    <w:rsid w:val="000F1277"/>
    <w:rsid w:val="000F1301"/>
    <w:rsid w:val="000F13FB"/>
    <w:rsid w:val="000F17E4"/>
    <w:rsid w:val="000F18C3"/>
    <w:rsid w:val="000F1934"/>
    <w:rsid w:val="000F26B6"/>
    <w:rsid w:val="000F28BE"/>
    <w:rsid w:val="000F29CB"/>
    <w:rsid w:val="000F2A97"/>
    <w:rsid w:val="000F2B05"/>
    <w:rsid w:val="000F2C09"/>
    <w:rsid w:val="000F2E8B"/>
    <w:rsid w:val="000F307E"/>
    <w:rsid w:val="000F31C1"/>
    <w:rsid w:val="000F39C1"/>
    <w:rsid w:val="000F3C7B"/>
    <w:rsid w:val="000F3D75"/>
    <w:rsid w:val="000F3E05"/>
    <w:rsid w:val="000F400B"/>
    <w:rsid w:val="000F4153"/>
    <w:rsid w:val="000F4288"/>
    <w:rsid w:val="000F432A"/>
    <w:rsid w:val="000F4349"/>
    <w:rsid w:val="000F43D6"/>
    <w:rsid w:val="000F4547"/>
    <w:rsid w:val="000F461C"/>
    <w:rsid w:val="000F4D2D"/>
    <w:rsid w:val="000F4DE9"/>
    <w:rsid w:val="000F5339"/>
    <w:rsid w:val="000F5686"/>
    <w:rsid w:val="000F59D3"/>
    <w:rsid w:val="000F5FFC"/>
    <w:rsid w:val="000F6293"/>
    <w:rsid w:val="000F6325"/>
    <w:rsid w:val="000F63DB"/>
    <w:rsid w:val="000F66A6"/>
    <w:rsid w:val="000F6795"/>
    <w:rsid w:val="000F67CE"/>
    <w:rsid w:val="000F68C1"/>
    <w:rsid w:val="000F694D"/>
    <w:rsid w:val="000F6A3D"/>
    <w:rsid w:val="000F6B50"/>
    <w:rsid w:val="000F6BDC"/>
    <w:rsid w:val="000F6CD7"/>
    <w:rsid w:val="000F6D49"/>
    <w:rsid w:val="000F6FC3"/>
    <w:rsid w:val="000F75EB"/>
    <w:rsid w:val="000F76F2"/>
    <w:rsid w:val="0010018C"/>
    <w:rsid w:val="001003B4"/>
    <w:rsid w:val="00100811"/>
    <w:rsid w:val="00100CFF"/>
    <w:rsid w:val="00100E57"/>
    <w:rsid w:val="00100F64"/>
    <w:rsid w:val="0010117C"/>
    <w:rsid w:val="00101284"/>
    <w:rsid w:val="0010130C"/>
    <w:rsid w:val="00101624"/>
    <w:rsid w:val="00101715"/>
    <w:rsid w:val="00101BE3"/>
    <w:rsid w:val="00101C00"/>
    <w:rsid w:val="00101FEE"/>
    <w:rsid w:val="001025DB"/>
    <w:rsid w:val="00102B92"/>
    <w:rsid w:val="00102CB5"/>
    <w:rsid w:val="00102D17"/>
    <w:rsid w:val="00102EA4"/>
    <w:rsid w:val="00102F37"/>
    <w:rsid w:val="00103415"/>
    <w:rsid w:val="00103947"/>
    <w:rsid w:val="00103A52"/>
    <w:rsid w:val="0010413B"/>
    <w:rsid w:val="00104349"/>
    <w:rsid w:val="001044C9"/>
    <w:rsid w:val="0010486F"/>
    <w:rsid w:val="001049AF"/>
    <w:rsid w:val="00104AB6"/>
    <w:rsid w:val="001051F1"/>
    <w:rsid w:val="0010527A"/>
    <w:rsid w:val="001054A8"/>
    <w:rsid w:val="00105B46"/>
    <w:rsid w:val="00105FC8"/>
    <w:rsid w:val="0010618B"/>
    <w:rsid w:val="001063F4"/>
    <w:rsid w:val="0010650F"/>
    <w:rsid w:val="0010660C"/>
    <w:rsid w:val="00106CBC"/>
    <w:rsid w:val="00106EDA"/>
    <w:rsid w:val="00107207"/>
    <w:rsid w:val="00107762"/>
    <w:rsid w:val="001077D8"/>
    <w:rsid w:val="001077DB"/>
    <w:rsid w:val="00107999"/>
    <w:rsid w:val="00107A35"/>
    <w:rsid w:val="00107CD8"/>
    <w:rsid w:val="00107ECC"/>
    <w:rsid w:val="00110006"/>
    <w:rsid w:val="0011049E"/>
    <w:rsid w:val="001106FB"/>
    <w:rsid w:val="00110C2E"/>
    <w:rsid w:val="00110C36"/>
    <w:rsid w:val="00110C6B"/>
    <w:rsid w:val="00110D27"/>
    <w:rsid w:val="00110D35"/>
    <w:rsid w:val="00110EB9"/>
    <w:rsid w:val="001112E8"/>
    <w:rsid w:val="00111618"/>
    <w:rsid w:val="00111A88"/>
    <w:rsid w:val="00111A8B"/>
    <w:rsid w:val="00111E98"/>
    <w:rsid w:val="00111F90"/>
    <w:rsid w:val="001120B8"/>
    <w:rsid w:val="001120E3"/>
    <w:rsid w:val="0011226D"/>
    <w:rsid w:val="00112E4B"/>
    <w:rsid w:val="00113087"/>
    <w:rsid w:val="001130B9"/>
    <w:rsid w:val="0011323B"/>
    <w:rsid w:val="001134B6"/>
    <w:rsid w:val="00113840"/>
    <w:rsid w:val="0011385D"/>
    <w:rsid w:val="001139B0"/>
    <w:rsid w:val="00113A1A"/>
    <w:rsid w:val="00113BE1"/>
    <w:rsid w:val="00113FFF"/>
    <w:rsid w:val="0011469D"/>
    <w:rsid w:val="001148C9"/>
    <w:rsid w:val="00114A12"/>
    <w:rsid w:val="00114B70"/>
    <w:rsid w:val="0011599B"/>
    <w:rsid w:val="00115B48"/>
    <w:rsid w:val="00115F69"/>
    <w:rsid w:val="00115F83"/>
    <w:rsid w:val="00116166"/>
    <w:rsid w:val="001163E8"/>
    <w:rsid w:val="00116530"/>
    <w:rsid w:val="00116911"/>
    <w:rsid w:val="00116FB7"/>
    <w:rsid w:val="00117220"/>
    <w:rsid w:val="00117458"/>
    <w:rsid w:val="001174C1"/>
    <w:rsid w:val="001176FA"/>
    <w:rsid w:val="00117DB3"/>
    <w:rsid w:val="00117DF6"/>
    <w:rsid w:val="00117E87"/>
    <w:rsid w:val="00117F7D"/>
    <w:rsid w:val="00120122"/>
    <w:rsid w:val="00120171"/>
    <w:rsid w:val="001201D2"/>
    <w:rsid w:val="00120584"/>
    <w:rsid w:val="001209E6"/>
    <w:rsid w:val="00120C96"/>
    <w:rsid w:val="0012123F"/>
    <w:rsid w:val="00121704"/>
    <w:rsid w:val="001218C2"/>
    <w:rsid w:val="001219CC"/>
    <w:rsid w:val="00121A2D"/>
    <w:rsid w:val="00121AB5"/>
    <w:rsid w:val="00121E48"/>
    <w:rsid w:val="00122579"/>
    <w:rsid w:val="001225F5"/>
    <w:rsid w:val="0012266A"/>
    <w:rsid w:val="0012298C"/>
    <w:rsid w:val="00122A18"/>
    <w:rsid w:val="00122F98"/>
    <w:rsid w:val="001234F0"/>
    <w:rsid w:val="0012356F"/>
    <w:rsid w:val="00123BEE"/>
    <w:rsid w:val="00123C54"/>
    <w:rsid w:val="00123F39"/>
    <w:rsid w:val="0012428A"/>
    <w:rsid w:val="001242E3"/>
    <w:rsid w:val="0012494D"/>
    <w:rsid w:val="00124A66"/>
    <w:rsid w:val="00124DBD"/>
    <w:rsid w:val="00124F94"/>
    <w:rsid w:val="001252A1"/>
    <w:rsid w:val="00125346"/>
    <w:rsid w:val="0012551A"/>
    <w:rsid w:val="00125586"/>
    <w:rsid w:val="001256C2"/>
    <w:rsid w:val="00125E38"/>
    <w:rsid w:val="00126323"/>
    <w:rsid w:val="00126482"/>
    <w:rsid w:val="0012654F"/>
    <w:rsid w:val="00126705"/>
    <w:rsid w:val="00126A37"/>
    <w:rsid w:val="00126A4E"/>
    <w:rsid w:val="00126FD8"/>
    <w:rsid w:val="00127439"/>
    <w:rsid w:val="00127807"/>
    <w:rsid w:val="0012799D"/>
    <w:rsid w:val="00127DB2"/>
    <w:rsid w:val="00130097"/>
    <w:rsid w:val="0013012E"/>
    <w:rsid w:val="001302B1"/>
    <w:rsid w:val="00130380"/>
    <w:rsid w:val="00130E2B"/>
    <w:rsid w:val="001319B9"/>
    <w:rsid w:val="00131BF0"/>
    <w:rsid w:val="00131CAA"/>
    <w:rsid w:val="00131F23"/>
    <w:rsid w:val="001320BF"/>
    <w:rsid w:val="0013286B"/>
    <w:rsid w:val="00132B73"/>
    <w:rsid w:val="00132F3A"/>
    <w:rsid w:val="00132F5E"/>
    <w:rsid w:val="00133056"/>
    <w:rsid w:val="001334C0"/>
    <w:rsid w:val="00133605"/>
    <w:rsid w:val="001336F8"/>
    <w:rsid w:val="00133B13"/>
    <w:rsid w:val="00133FF0"/>
    <w:rsid w:val="0013440D"/>
    <w:rsid w:val="00134654"/>
    <w:rsid w:val="001347AF"/>
    <w:rsid w:val="00134826"/>
    <w:rsid w:val="001348E9"/>
    <w:rsid w:val="00135344"/>
    <w:rsid w:val="00135494"/>
    <w:rsid w:val="0013575D"/>
    <w:rsid w:val="00135BAF"/>
    <w:rsid w:val="00135D92"/>
    <w:rsid w:val="00135F1E"/>
    <w:rsid w:val="00135FB2"/>
    <w:rsid w:val="00135FD4"/>
    <w:rsid w:val="0013606C"/>
    <w:rsid w:val="0013621D"/>
    <w:rsid w:val="00136235"/>
    <w:rsid w:val="00136260"/>
    <w:rsid w:val="001363C4"/>
    <w:rsid w:val="00136643"/>
    <w:rsid w:val="00136A99"/>
    <w:rsid w:val="0013753D"/>
    <w:rsid w:val="0013754D"/>
    <w:rsid w:val="0013779A"/>
    <w:rsid w:val="00137803"/>
    <w:rsid w:val="001401CE"/>
    <w:rsid w:val="0014075C"/>
    <w:rsid w:val="00140791"/>
    <w:rsid w:val="00140963"/>
    <w:rsid w:val="00140EB7"/>
    <w:rsid w:val="00140FCF"/>
    <w:rsid w:val="00141395"/>
    <w:rsid w:val="001416D2"/>
    <w:rsid w:val="00141836"/>
    <w:rsid w:val="00141A85"/>
    <w:rsid w:val="00141DE6"/>
    <w:rsid w:val="00141EB3"/>
    <w:rsid w:val="00141F9E"/>
    <w:rsid w:val="001421A6"/>
    <w:rsid w:val="0014234F"/>
    <w:rsid w:val="001423AE"/>
    <w:rsid w:val="001424DF"/>
    <w:rsid w:val="00142726"/>
    <w:rsid w:val="00142796"/>
    <w:rsid w:val="00142818"/>
    <w:rsid w:val="00142A81"/>
    <w:rsid w:val="00142B27"/>
    <w:rsid w:val="00142FD3"/>
    <w:rsid w:val="00143103"/>
    <w:rsid w:val="00143234"/>
    <w:rsid w:val="001434B0"/>
    <w:rsid w:val="001434BB"/>
    <w:rsid w:val="001435CE"/>
    <w:rsid w:val="00143758"/>
    <w:rsid w:val="001438DD"/>
    <w:rsid w:val="001439BE"/>
    <w:rsid w:val="00143AC6"/>
    <w:rsid w:val="0014443C"/>
    <w:rsid w:val="00144653"/>
    <w:rsid w:val="00144961"/>
    <w:rsid w:val="00144ACE"/>
    <w:rsid w:val="00144E4A"/>
    <w:rsid w:val="001452BF"/>
    <w:rsid w:val="00145D78"/>
    <w:rsid w:val="0014631A"/>
    <w:rsid w:val="0014636B"/>
    <w:rsid w:val="001467E5"/>
    <w:rsid w:val="00146895"/>
    <w:rsid w:val="0014754A"/>
    <w:rsid w:val="00147908"/>
    <w:rsid w:val="00147A34"/>
    <w:rsid w:val="00147B03"/>
    <w:rsid w:val="00147C38"/>
    <w:rsid w:val="00147C67"/>
    <w:rsid w:val="00150171"/>
    <w:rsid w:val="00150520"/>
    <w:rsid w:val="001508C1"/>
    <w:rsid w:val="00150BD5"/>
    <w:rsid w:val="00150C74"/>
    <w:rsid w:val="00150D76"/>
    <w:rsid w:val="001515AB"/>
    <w:rsid w:val="00151784"/>
    <w:rsid w:val="00151B90"/>
    <w:rsid w:val="00151E63"/>
    <w:rsid w:val="00152080"/>
    <w:rsid w:val="00152A6E"/>
    <w:rsid w:val="00152BBE"/>
    <w:rsid w:val="00152BD1"/>
    <w:rsid w:val="00152FD5"/>
    <w:rsid w:val="0015339E"/>
    <w:rsid w:val="001537E3"/>
    <w:rsid w:val="0015387A"/>
    <w:rsid w:val="00153A94"/>
    <w:rsid w:val="00153DAF"/>
    <w:rsid w:val="00153F64"/>
    <w:rsid w:val="001540BA"/>
    <w:rsid w:val="0015439E"/>
    <w:rsid w:val="00154509"/>
    <w:rsid w:val="0015464B"/>
    <w:rsid w:val="001548E1"/>
    <w:rsid w:val="00154C39"/>
    <w:rsid w:val="00154E55"/>
    <w:rsid w:val="00154EAF"/>
    <w:rsid w:val="00154FF5"/>
    <w:rsid w:val="00155191"/>
    <w:rsid w:val="00155295"/>
    <w:rsid w:val="00155331"/>
    <w:rsid w:val="00155636"/>
    <w:rsid w:val="00155A6F"/>
    <w:rsid w:val="00155A96"/>
    <w:rsid w:val="0015613D"/>
    <w:rsid w:val="0015653F"/>
    <w:rsid w:val="0015675C"/>
    <w:rsid w:val="001568CC"/>
    <w:rsid w:val="00156A4A"/>
    <w:rsid w:val="00156ACA"/>
    <w:rsid w:val="00156C33"/>
    <w:rsid w:val="00157501"/>
    <w:rsid w:val="00157595"/>
    <w:rsid w:val="00157A94"/>
    <w:rsid w:val="00157F10"/>
    <w:rsid w:val="00157F25"/>
    <w:rsid w:val="001604FF"/>
    <w:rsid w:val="001607D2"/>
    <w:rsid w:val="00160961"/>
    <w:rsid w:val="00160ACF"/>
    <w:rsid w:val="00160BED"/>
    <w:rsid w:val="00160DFC"/>
    <w:rsid w:val="00161148"/>
    <w:rsid w:val="0016116E"/>
    <w:rsid w:val="00161671"/>
    <w:rsid w:val="001617AD"/>
    <w:rsid w:val="001618E2"/>
    <w:rsid w:val="001618E6"/>
    <w:rsid w:val="00161A62"/>
    <w:rsid w:val="00161BFA"/>
    <w:rsid w:val="00161C3E"/>
    <w:rsid w:val="00161E06"/>
    <w:rsid w:val="001620D6"/>
    <w:rsid w:val="00162325"/>
    <w:rsid w:val="0016285A"/>
    <w:rsid w:val="00162BFF"/>
    <w:rsid w:val="00162CD7"/>
    <w:rsid w:val="0016308F"/>
    <w:rsid w:val="001630A8"/>
    <w:rsid w:val="00164020"/>
    <w:rsid w:val="0016402E"/>
    <w:rsid w:val="00164187"/>
    <w:rsid w:val="00164244"/>
    <w:rsid w:val="00164532"/>
    <w:rsid w:val="00164824"/>
    <w:rsid w:val="00164974"/>
    <w:rsid w:val="00164ABC"/>
    <w:rsid w:val="00164D07"/>
    <w:rsid w:val="00164F04"/>
    <w:rsid w:val="001651B0"/>
    <w:rsid w:val="0016553A"/>
    <w:rsid w:val="00165654"/>
    <w:rsid w:val="0016591B"/>
    <w:rsid w:val="00165EEF"/>
    <w:rsid w:val="00166197"/>
    <w:rsid w:val="00166234"/>
    <w:rsid w:val="0016626A"/>
    <w:rsid w:val="00166327"/>
    <w:rsid w:val="00166443"/>
    <w:rsid w:val="00166694"/>
    <w:rsid w:val="00166899"/>
    <w:rsid w:val="001671AC"/>
    <w:rsid w:val="00167270"/>
    <w:rsid w:val="00167822"/>
    <w:rsid w:val="00167C29"/>
    <w:rsid w:val="00170323"/>
    <w:rsid w:val="00170813"/>
    <w:rsid w:val="00170C3D"/>
    <w:rsid w:val="00170C44"/>
    <w:rsid w:val="00170C89"/>
    <w:rsid w:val="00170D20"/>
    <w:rsid w:val="00170E43"/>
    <w:rsid w:val="001712AC"/>
    <w:rsid w:val="00171461"/>
    <w:rsid w:val="001714AB"/>
    <w:rsid w:val="0017156E"/>
    <w:rsid w:val="0017182C"/>
    <w:rsid w:val="00171A4D"/>
    <w:rsid w:val="00171F77"/>
    <w:rsid w:val="00172493"/>
    <w:rsid w:val="00172BA1"/>
    <w:rsid w:val="00172C40"/>
    <w:rsid w:val="00172CB9"/>
    <w:rsid w:val="001731C0"/>
    <w:rsid w:val="001732F9"/>
    <w:rsid w:val="00173765"/>
    <w:rsid w:val="00173940"/>
    <w:rsid w:val="0017399C"/>
    <w:rsid w:val="00173A57"/>
    <w:rsid w:val="00173B77"/>
    <w:rsid w:val="00173C74"/>
    <w:rsid w:val="00174389"/>
    <w:rsid w:val="0017446D"/>
    <w:rsid w:val="00174D4E"/>
    <w:rsid w:val="00174DDA"/>
    <w:rsid w:val="00175233"/>
    <w:rsid w:val="001754C4"/>
    <w:rsid w:val="00175884"/>
    <w:rsid w:val="001763C0"/>
    <w:rsid w:val="001767C5"/>
    <w:rsid w:val="00176992"/>
    <w:rsid w:val="001770A5"/>
    <w:rsid w:val="0017727E"/>
    <w:rsid w:val="00177594"/>
    <w:rsid w:val="00177679"/>
    <w:rsid w:val="00177CB1"/>
    <w:rsid w:val="00177D49"/>
    <w:rsid w:val="00177E2F"/>
    <w:rsid w:val="001802F7"/>
    <w:rsid w:val="00180473"/>
    <w:rsid w:val="00180981"/>
    <w:rsid w:val="00180A21"/>
    <w:rsid w:val="00180A33"/>
    <w:rsid w:val="00180B37"/>
    <w:rsid w:val="00181404"/>
    <w:rsid w:val="00181705"/>
    <w:rsid w:val="0018186B"/>
    <w:rsid w:val="00181CC6"/>
    <w:rsid w:val="00181ED7"/>
    <w:rsid w:val="001820E1"/>
    <w:rsid w:val="00182741"/>
    <w:rsid w:val="00182BD9"/>
    <w:rsid w:val="00182CB7"/>
    <w:rsid w:val="001832E0"/>
    <w:rsid w:val="00183561"/>
    <w:rsid w:val="0018362F"/>
    <w:rsid w:val="00183671"/>
    <w:rsid w:val="001837C2"/>
    <w:rsid w:val="00183821"/>
    <w:rsid w:val="001839AA"/>
    <w:rsid w:val="00183C14"/>
    <w:rsid w:val="001840B7"/>
    <w:rsid w:val="00184395"/>
    <w:rsid w:val="00184732"/>
    <w:rsid w:val="00184B23"/>
    <w:rsid w:val="00184CC2"/>
    <w:rsid w:val="0018539A"/>
    <w:rsid w:val="001857F7"/>
    <w:rsid w:val="00186282"/>
    <w:rsid w:val="001865A6"/>
    <w:rsid w:val="001868D4"/>
    <w:rsid w:val="00186B8E"/>
    <w:rsid w:val="00186C33"/>
    <w:rsid w:val="00186C5A"/>
    <w:rsid w:val="00187415"/>
    <w:rsid w:val="0018761B"/>
    <w:rsid w:val="00187D1C"/>
    <w:rsid w:val="00187D76"/>
    <w:rsid w:val="0019056A"/>
    <w:rsid w:val="00190806"/>
    <w:rsid w:val="0019093E"/>
    <w:rsid w:val="00190959"/>
    <w:rsid w:val="00190CDC"/>
    <w:rsid w:val="00190D7F"/>
    <w:rsid w:val="0019163F"/>
    <w:rsid w:val="001917E4"/>
    <w:rsid w:val="001918D9"/>
    <w:rsid w:val="00191A01"/>
    <w:rsid w:val="00191FCF"/>
    <w:rsid w:val="0019211D"/>
    <w:rsid w:val="00192358"/>
    <w:rsid w:val="00192545"/>
    <w:rsid w:val="001926EA"/>
    <w:rsid w:val="0019283B"/>
    <w:rsid w:val="001929EB"/>
    <w:rsid w:val="00192B08"/>
    <w:rsid w:val="00192DEC"/>
    <w:rsid w:val="001938B0"/>
    <w:rsid w:val="001939CD"/>
    <w:rsid w:val="00193B64"/>
    <w:rsid w:val="00193D0D"/>
    <w:rsid w:val="00193E6D"/>
    <w:rsid w:val="0019418E"/>
    <w:rsid w:val="0019433F"/>
    <w:rsid w:val="00194726"/>
    <w:rsid w:val="001947E2"/>
    <w:rsid w:val="001948BC"/>
    <w:rsid w:val="00194A94"/>
    <w:rsid w:val="00195A97"/>
    <w:rsid w:val="00195CA2"/>
    <w:rsid w:val="00195D80"/>
    <w:rsid w:val="001963CA"/>
    <w:rsid w:val="00196759"/>
    <w:rsid w:val="00196879"/>
    <w:rsid w:val="00196A8A"/>
    <w:rsid w:val="00196C3C"/>
    <w:rsid w:val="00196CE2"/>
    <w:rsid w:val="00196E01"/>
    <w:rsid w:val="001971C4"/>
    <w:rsid w:val="00197288"/>
    <w:rsid w:val="00197421"/>
    <w:rsid w:val="00197455"/>
    <w:rsid w:val="0019746D"/>
    <w:rsid w:val="001975FE"/>
    <w:rsid w:val="0019780E"/>
    <w:rsid w:val="00197ED0"/>
    <w:rsid w:val="001A0065"/>
    <w:rsid w:val="001A0249"/>
    <w:rsid w:val="001A0270"/>
    <w:rsid w:val="001A0348"/>
    <w:rsid w:val="001A04A7"/>
    <w:rsid w:val="001A05BC"/>
    <w:rsid w:val="001A08B3"/>
    <w:rsid w:val="001A15AC"/>
    <w:rsid w:val="001A1B9A"/>
    <w:rsid w:val="001A1E5A"/>
    <w:rsid w:val="001A1E6F"/>
    <w:rsid w:val="001A2128"/>
    <w:rsid w:val="001A23C0"/>
    <w:rsid w:val="001A277B"/>
    <w:rsid w:val="001A2BA6"/>
    <w:rsid w:val="001A2BD0"/>
    <w:rsid w:val="001A2C0B"/>
    <w:rsid w:val="001A2DDB"/>
    <w:rsid w:val="001A302E"/>
    <w:rsid w:val="001A30E8"/>
    <w:rsid w:val="001A3469"/>
    <w:rsid w:val="001A37DD"/>
    <w:rsid w:val="001A3CFF"/>
    <w:rsid w:val="001A3E7F"/>
    <w:rsid w:val="001A42CE"/>
    <w:rsid w:val="001A488E"/>
    <w:rsid w:val="001A49F9"/>
    <w:rsid w:val="001A4A29"/>
    <w:rsid w:val="001A4C80"/>
    <w:rsid w:val="001A4CAC"/>
    <w:rsid w:val="001A4D3F"/>
    <w:rsid w:val="001A4E82"/>
    <w:rsid w:val="001A56B1"/>
    <w:rsid w:val="001A5BF8"/>
    <w:rsid w:val="001A614D"/>
    <w:rsid w:val="001A64D0"/>
    <w:rsid w:val="001A6616"/>
    <w:rsid w:val="001A6BC2"/>
    <w:rsid w:val="001A6D9C"/>
    <w:rsid w:val="001A6E37"/>
    <w:rsid w:val="001A6ED8"/>
    <w:rsid w:val="001A6F96"/>
    <w:rsid w:val="001A711F"/>
    <w:rsid w:val="001A7156"/>
    <w:rsid w:val="001A7C7B"/>
    <w:rsid w:val="001A7E0E"/>
    <w:rsid w:val="001B02EC"/>
    <w:rsid w:val="001B0935"/>
    <w:rsid w:val="001B0A29"/>
    <w:rsid w:val="001B0A80"/>
    <w:rsid w:val="001B0CAA"/>
    <w:rsid w:val="001B1023"/>
    <w:rsid w:val="001B1110"/>
    <w:rsid w:val="001B144F"/>
    <w:rsid w:val="001B151E"/>
    <w:rsid w:val="001B16B3"/>
    <w:rsid w:val="001B17E5"/>
    <w:rsid w:val="001B1AAD"/>
    <w:rsid w:val="001B1CB1"/>
    <w:rsid w:val="001B2322"/>
    <w:rsid w:val="001B27D8"/>
    <w:rsid w:val="001B27DE"/>
    <w:rsid w:val="001B2890"/>
    <w:rsid w:val="001B2983"/>
    <w:rsid w:val="001B2F11"/>
    <w:rsid w:val="001B352C"/>
    <w:rsid w:val="001B389F"/>
    <w:rsid w:val="001B3B9D"/>
    <w:rsid w:val="001B4377"/>
    <w:rsid w:val="001B44F7"/>
    <w:rsid w:val="001B469B"/>
    <w:rsid w:val="001B46C1"/>
    <w:rsid w:val="001B4AE8"/>
    <w:rsid w:val="001B4F10"/>
    <w:rsid w:val="001B5283"/>
    <w:rsid w:val="001B55F4"/>
    <w:rsid w:val="001B5603"/>
    <w:rsid w:val="001B5641"/>
    <w:rsid w:val="001B57A4"/>
    <w:rsid w:val="001B5A11"/>
    <w:rsid w:val="001B5CDE"/>
    <w:rsid w:val="001B5FE4"/>
    <w:rsid w:val="001B6053"/>
    <w:rsid w:val="001B669A"/>
    <w:rsid w:val="001B6BBA"/>
    <w:rsid w:val="001B6D05"/>
    <w:rsid w:val="001B6EFE"/>
    <w:rsid w:val="001B7256"/>
    <w:rsid w:val="001B738D"/>
    <w:rsid w:val="001B76E9"/>
    <w:rsid w:val="001B7E72"/>
    <w:rsid w:val="001B7EE5"/>
    <w:rsid w:val="001C012B"/>
    <w:rsid w:val="001C0329"/>
    <w:rsid w:val="001C05E8"/>
    <w:rsid w:val="001C064F"/>
    <w:rsid w:val="001C08B0"/>
    <w:rsid w:val="001C0EA9"/>
    <w:rsid w:val="001C121F"/>
    <w:rsid w:val="001C1A88"/>
    <w:rsid w:val="001C1C32"/>
    <w:rsid w:val="001C2521"/>
    <w:rsid w:val="001C25E5"/>
    <w:rsid w:val="001C2AA3"/>
    <w:rsid w:val="001C2B17"/>
    <w:rsid w:val="001C2BE4"/>
    <w:rsid w:val="001C30EB"/>
    <w:rsid w:val="001C3C68"/>
    <w:rsid w:val="001C3D0B"/>
    <w:rsid w:val="001C3E00"/>
    <w:rsid w:val="001C42FB"/>
    <w:rsid w:val="001C463E"/>
    <w:rsid w:val="001C4809"/>
    <w:rsid w:val="001C48DC"/>
    <w:rsid w:val="001C493F"/>
    <w:rsid w:val="001C4BF5"/>
    <w:rsid w:val="001C4D0C"/>
    <w:rsid w:val="001C4DC4"/>
    <w:rsid w:val="001C5627"/>
    <w:rsid w:val="001C5818"/>
    <w:rsid w:val="001C5C19"/>
    <w:rsid w:val="001C5D08"/>
    <w:rsid w:val="001C5DB3"/>
    <w:rsid w:val="001C6016"/>
    <w:rsid w:val="001C6265"/>
    <w:rsid w:val="001C65F3"/>
    <w:rsid w:val="001C66E9"/>
    <w:rsid w:val="001C67A8"/>
    <w:rsid w:val="001C6CF8"/>
    <w:rsid w:val="001C6D24"/>
    <w:rsid w:val="001C6D2A"/>
    <w:rsid w:val="001C6E4E"/>
    <w:rsid w:val="001C6F01"/>
    <w:rsid w:val="001C701B"/>
    <w:rsid w:val="001C78EE"/>
    <w:rsid w:val="001C79BE"/>
    <w:rsid w:val="001C7D61"/>
    <w:rsid w:val="001C7D8D"/>
    <w:rsid w:val="001D0006"/>
    <w:rsid w:val="001D0114"/>
    <w:rsid w:val="001D052C"/>
    <w:rsid w:val="001D0C54"/>
    <w:rsid w:val="001D0DC5"/>
    <w:rsid w:val="001D0DDC"/>
    <w:rsid w:val="001D1108"/>
    <w:rsid w:val="001D123F"/>
    <w:rsid w:val="001D1761"/>
    <w:rsid w:val="001D1B56"/>
    <w:rsid w:val="001D1BC4"/>
    <w:rsid w:val="001D1D33"/>
    <w:rsid w:val="001D22E6"/>
    <w:rsid w:val="001D26AB"/>
    <w:rsid w:val="001D2A90"/>
    <w:rsid w:val="001D2F60"/>
    <w:rsid w:val="001D2FA5"/>
    <w:rsid w:val="001D31D1"/>
    <w:rsid w:val="001D358B"/>
    <w:rsid w:val="001D3705"/>
    <w:rsid w:val="001D3804"/>
    <w:rsid w:val="001D3DE4"/>
    <w:rsid w:val="001D3E6B"/>
    <w:rsid w:val="001D418B"/>
    <w:rsid w:val="001D44D3"/>
    <w:rsid w:val="001D45B9"/>
    <w:rsid w:val="001D47A5"/>
    <w:rsid w:val="001D4B4E"/>
    <w:rsid w:val="001D4CDD"/>
    <w:rsid w:val="001D4D3E"/>
    <w:rsid w:val="001D510C"/>
    <w:rsid w:val="001D5165"/>
    <w:rsid w:val="001D5B68"/>
    <w:rsid w:val="001D5C23"/>
    <w:rsid w:val="001D5D70"/>
    <w:rsid w:val="001D5E0B"/>
    <w:rsid w:val="001D600A"/>
    <w:rsid w:val="001D61EC"/>
    <w:rsid w:val="001D62D1"/>
    <w:rsid w:val="001D66A5"/>
    <w:rsid w:val="001D6736"/>
    <w:rsid w:val="001D67AA"/>
    <w:rsid w:val="001D6C7F"/>
    <w:rsid w:val="001D6DD3"/>
    <w:rsid w:val="001D77CB"/>
    <w:rsid w:val="001D7A02"/>
    <w:rsid w:val="001D7A70"/>
    <w:rsid w:val="001D7F96"/>
    <w:rsid w:val="001E0093"/>
    <w:rsid w:val="001E06C5"/>
    <w:rsid w:val="001E0773"/>
    <w:rsid w:val="001E09AB"/>
    <w:rsid w:val="001E0FD9"/>
    <w:rsid w:val="001E10F2"/>
    <w:rsid w:val="001E12B2"/>
    <w:rsid w:val="001E139E"/>
    <w:rsid w:val="001E13D3"/>
    <w:rsid w:val="001E1514"/>
    <w:rsid w:val="001E1580"/>
    <w:rsid w:val="001E169B"/>
    <w:rsid w:val="001E1862"/>
    <w:rsid w:val="001E1D02"/>
    <w:rsid w:val="001E2315"/>
    <w:rsid w:val="001E2C7F"/>
    <w:rsid w:val="001E2D0E"/>
    <w:rsid w:val="001E2E9F"/>
    <w:rsid w:val="001E3AF1"/>
    <w:rsid w:val="001E3B41"/>
    <w:rsid w:val="001E3FC8"/>
    <w:rsid w:val="001E40D1"/>
    <w:rsid w:val="001E40DA"/>
    <w:rsid w:val="001E482F"/>
    <w:rsid w:val="001E488D"/>
    <w:rsid w:val="001E492C"/>
    <w:rsid w:val="001E4947"/>
    <w:rsid w:val="001E4962"/>
    <w:rsid w:val="001E4ECD"/>
    <w:rsid w:val="001E56D9"/>
    <w:rsid w:val="001E58EE"/>
    <w:rsid w:val="001E5BB4"/>
    <w:rsid w:val="001E627A"/>
    <w:rsid w:val="001E6358"/>
    <w:rsid w:val="001E66D1"/>
    <w:rsid w:val="001E6914"/>
    <w:rsid w:val="001E6957"/>
    <w:rsid w:val="001E7388"/>
    <w:rsid w:val="001E7869"/>
    <w:rsid w:val="001E7F07"/>
    <w:rsid w:val="001F002C"/>
    <w:rsid w:val="001F009F"/>
    <w:rsid w:val="001F0223"/>
    <w:rsid w:val="001F04A5"/>
    <w:rsid w:val="001F0AC5"/>
    <w:rsid w:val="001F0BFE"/>
    <w:rsid w:val="001F127C"/>
    <w:rsid w:val="001F1619"/>
    <w:rsid w:val="001F18F2"/>
    <w:rsid w:val="001F1985"/>
    <w:rsid w:val="001F1C43"/>
    <w:rsid w:val="001F1E54"/>
    <w:rsid w:val="001F1F2C"/>
    <w:rsid w:val="001F2130"/>
    <w:rsid w:val="001F2628"/>
    <w:rsid w:val="001F2E25"/>
    <w:rsid w:val="001F2F83"/>
    <w:rsid w:val="001F3286"/>
    <w:rsid w:val="001F3882"/>
    <w:rsid w:val="001F393B"/>
    <w:rsid w:val="001F39C3"/>
    <w:rsid w:val="001F3A05"/>
    <w:rsid w:val="001F3ED9"/>
    <w:rsid w:val="001F4404"/>
    <w:rsid w:val="001F4447"/>
    <w:rsid w:val="001F4624"/>
    <w:rsid w:val="001F4707"/>
    <w:rsid w:val="001F47B5"/>
    <w:rsid w:val="001F5350"/>
    <w:rsid w:val="001F54DE"/>
    <w:rsid w:val="001F5835"/>
    <w:rsid w:val="001F5BB7"/>
    <w:rsid w:val="001F5C28"/>
    <w:rsid w:val="001F66F9"/>
    <w:rsid w:val="001F68EE"/>
    <w:rsid w:val="001F6989"/>
    <w:rsid w:val="001F6B23"/>
    <w:rsid w:val="001F6CDA"/>
    <w:rsid w:val="001F6E3B"/>
    <w:rsid w:val="001F7360"/>
    <w:rsid w:val="001F750E"/>
    <w:rsid w:val="001F7EE3"/>
    <w:rsid w:val="00200052"/>
    <w:rsid w:val="0020037A"/>
    <w:rsid w:val="002006A0"/>
    <w:rsid w:val="002007B7"/>
    <w:rsid w:val="002007BA"/>
    <w:rsid w:val="0020084C"/>
    <w:rsid w:val="00200A3D"/>
    <w:rsid w:val="00200B26"/>
    <w:rsid w:val="00200C22"/>
    <w:rsid w:val="00200FED"/>
    <w:rsid w:val="00201649"/>
    <w:rsid w:val="00201BAF"/>
    <w:rsid w:val="00201CA3"/>
    <w:rsid w:val="00201E06"/>
    <w:rsid w:val="00201E4E"/>
    <w:rsid w:val="00202303"/>
    <w:rsid w:val="002026A8"/>
    <w:rsid w:val="002028A7"/>
    <w:rsid w:val="00202B62"/>
    <w:rsid w:val="00202BA6"/>
    <w:rsid w:val="00202E81"/>
    <w:rsid w:val="0020313D"/>
    <w:rsid w:val="00203551"/>
    <w:rsid w:val="00203AA0"/>
    <w:rsid w:val="00204233"/>
    <w:rsid w:val="00204391"/>
    <w:rsid w:val="002048AE"/>
    <w:rsid w:val="002048F7"/>
    <w:rsid w:val="002049BA"/>
    <w:rsid w:val="00204C72"/>
    <w:rsid w:val="00204E77"/>
    <w:rsid w:val="00204EB1"/>
    <w:rsid w:val="00205083"/>
    <w:rsid w:val="002054C4"/>
    <w:rsid w:val="002058CF"/>
    <w:rsid w:val="002058E9"/>
    <w:rsid w:val="00205C39"/>
    <w:rsid w:val="00205D46"/>
    <w:rsid w:val="00205D7E"/>
    <w:rsid w:val="00206022"/>
    <w:rsid w:val="0020638A"/>
    <w:rsid w:val="00206947"/>
    <w:rsid w:val="00206D6F"/>
    <w:rsid w:val="00207150"/>
    <w:rsid w:val="002072E6"/>
    <w:rsid w:val="00207976"/>
    <w:rsid w:val="00207BFF"/>
    <w:rsid w:val="00207DD7"/>
    <w:rsid w:val="00207E24"/>
    <w:rsid w:val="002103BA"/>
    <w:rsid w:val="002105CB"/>
    <w:rsid w:val="002106ED"/>
    <w:rsid w:val="0021083B"/>
    <w:rsid w:val="002108DC"/>
    <w:rsid w:val="00210AF2"/>
    <w:rsid w:val="00210BC9"/>
    <w:rsid w:val="00210E7A"/>
    <w:rsid w:val="00211263"/>
    <w:rsid w:val="002116C9"/>
    <w:rsid w:val="002118F4"/>
    <w:rsid w:val="00211AA6"/>
    <w:rsid w:val="00211AB1"/>
    <w:rsid w:val="00211B62"/>
    <w:rsid w:val="00212081"/>
    <w:rsid w:val="00212157"/>
    <w:rsid w:val="0021219F"/>
    <w:rsid w:val="0021279C"/>
    <w:rsid w:val="00212DD7"/>
    <w:rsid w:val="00212F2D"/>
    <w:rsid w:val="002130E9"/>
    <w:rsid w:val="002131AA"/>
    <w:rsid w:val="002132CB"/>
    <w:rsid w:val="002133A1"/>
    <w:rsid w:val="002134DE"/>
    <w:rsid w:val="00213A85"/>
    <w:rsid w:val="00213CEE"/>
    <w:rsid w:val="00213DE9"/>
    <w:rsid w:val="002141E8"/>
    <w:rsid w:val="002141F7"/>
    <w:rsid w:val="002142D1"/>
    <w:rsid w:val="00214987"/>
    <w:rsid w:val="00214AB1"/>
    <w:rsid w:val="00214CF1"/>
    <w:rsid w:val="00214DB0"/>
    <w:rsid w:val="00214F3B"/>
    <w:rsid w:val="0021508F"/>
    <w:rsid w:val="00215603"/>
    <w:rsid w:val="00215647"/>
    <w:rsid w:val="00215DFB"/>
    <w:rsid w:val="00216508"/>
    <w:rsid w:val="0021651D"/>
    <w:rsid w:val="00216525"/>
    <w:rsid w:val="00216A98"/>
    <w:rsid w:val="00216CE7"/>
    <w:rsid w:val="00216F59"/>
    <w:rsid w:val="0021706A"/>
    <w:rsid w:val="0021718E"/>
    <w:rsid w:val="00217B38"/>
    <w:rsid w:val="00217E1E"/>
    <w:rsid w:val="00217EF3"/>
    <w:rsid w:val="0022018D"/>
    <w:rsid w:val="002203A7"/>
    <w:rsid w:val="00220690"/>
    <w:rsid w:val="0022070C"/>
    <w:rsid w:val="00220B64"/>
    <w:rsid w:val="00220E09"/>
    <w:rsid w:val="002210BA"/>
    <w:rsid w:val="002216C5"/>
    <w:rsid w:val="00221709"/>
    <w:rsid w:val="00221760"/>
    <w:rsid w:val="00221EBC"/>
    <w:rsid w:val="0022238B"/>
    <w:rsid w:val="0022246A"/>
    <w:rsid w:val="002224D1"/>
    <w:rsid w:val="00222523"/>
    <w:rsid w:val="00222714"/>
    <w:rsid w:val="002227CA"/>
    <w:rsid w:val="00222B1B"/>
    <w:rsid w:val="00222B65"/>
    <w:rsid w:val="002233E0"/>
    <w:rsid w:val="0022340C"/>
    <w:rsid w:val="0022350F"/>
    <w:rsid w:val="0022367A"/>
    <w:rsid w:val="0022373D"/>
    <w:rsid w:val="00224549"/>
    <w:rsid w:val="0022469B"/>
    <w:rsid w:val="00224899"/>
    <w:rsid w:val="00224C16"/>
    <w:rsid w:val="00224E8C"/>
    <w:rsid w:val="0022524D"/>
    <w:rsid w:val="002259E5"/>
    <w:rsid w:val="00225B29"/>
    <w:rsid w:val="00225BDF"/>
    <w:rsid w:val="00225ECA"/>
    <w:rsid w:val="002262F5"/>
    <w:rsid w:val="002264B8"/>
    <w:rsid w:val="00226514"/>
    <w:rsid w:val="0022683A"/>
    <w:rsid w:val="002269FF"/>
    <w:rsid w:val="00226B4E"/>
    <w:rsid w:val="00226E14"/>
    <w:rsid w:val="002270E7"/>
    <w:rsid w:val="00227602"/>
    <w:rsid w:val="00227B5F"/>
    <w:rsid w:val="00227D1B"/>
    <w:rsid w:val="002300DA"/>
    <w:rsid w:val="00230640"/>
    <w:rsid w:val="00230AFC"/>
    <w:rsid w:val="00230CD4"/>
    <w:rsid w:val="00230F88"/>
    <w:rsid w:val="00231474"/>
    <w:rsid w:val="00231475"/>
    <w:rsid w:val="00231753"/>
    <w:rsid w:val="002318B5"/>
    <w:rsid w:val="00231998"/>
    <w:rsid w:val="00231CC0"/>
    <w:rsid w:val="00232377"/>
    <w:rsid w:val="0023262C"/>
    <w:rsid w:val="002328DF"/>
    <w:rsid w:val="002329DE"/>
    <w:rsid w:val="00232A1D"/>
    <w:rsid w:val="00232E9A"/>
    <w:rsid w:val="00232F25"/>
    <w:rsid w:val="002330CB"/>
    <w:rsid w:val="002331A8"/>
    <w:rsid w:val="002331E2"/>
    <w:rsid w:val="002333C9"/>
    <w:rsid w:val="00233D67"/>
    <w:rsid w:val="00233DB4"/>
    <w:rsid w:val="0023411E"/>
    <w:rsid w:val="00234310"/>
    <w:rsid w:val="0023448A"/>
    <w:rsid w:val="002348FD"/>
    <w:rsid w:val="00234B65"/>
    <w:rsid w:val="00234B7B"/>
    <w:rsid w:val="00234DB5"/>
    <w:rsid w:val="00234F60"/>
    <w:rsid w:val="00235216"/>
    <w:rsid w:val="002355AA"/>
    <w:rsid w:val="0023572F"/>
    <w:rsid w:val="00235783"/>
    <w:rsid w:val="00235B53"/>
    <w:rsid w:val="00236029"/>
    <w:rsid w:val="0023603C"/>
    <w:rsid w:val="002361C0"/>
    <w:rsid w:val="0023674A"/>
    <w:rsid w:val="00236777"/>
    <w:rsid w:val="00236B87"/>
    <w:rsid w:val="00236FB6"/>
    <w:rsid w:val="00237024"/>
    <w:rsid w:val="0023705F"/>
    <w:rsid w:val="002373FA"/>
    <w:rsid w:val="00237531"/>
    <w:rsid w:val="00237577"/>
    <w:rsid w:val="0023764C"/>
    <w:rsid w:val="0023778F"/>
    <w:rsid w:val="00237802"/>
    <w:rsid w:val="00237A01"/>
    <w:rsid w:val="00240148"/>
    <w:rsid w:val="00240163"/>
    <w:rsid w:val="002403E7"/>
    <w:rsid w:val="00240976"/>
    <w:rsid w:val="00240D1B"/>
    <w:rsid w:val="00240DDF"/>
    <w:rsid w:val="00240EBE"/>
    <w:rsid w:val="002411FD"/>
    <w:rsid w:val="00241274"/>
    <w:rsid w:val="0024145E"/>
    <w:rsid w:val="002426F0"/>
    <w:rsid w:val="00242E59"/>
    <w:rsid w:val="0024310C"/>
    <w:rsid w:val="0024347D"/>
    <w:rsid w:val="00243654"/>
    <w:rsid w:val="0024374C"/>
    <w:rsid w:val="002437C9"/>
    <w:rsid w:val="00243B4E"/>
    <w:rsid w:val="00243E19"/>
    <w:rsid w:val="00243EEE"/>
    <w:rsid w:val="00243FD7"/>
    <w:rsid w:val="0024421B"/>
    <w:rsid w:val="00244254"/>
    <w:rsid w:val="002443FB"/>
    <w:rsid w:val="002444C4"/>
    <w:rsid w:val="00245995"/>
    <w:rsid w:val="00245D9B"/>
    <w:rsid w:val="00245E18"/>
    <w:rsid w:val="0024600A"/>
    <w:rsid w:val="00246120"/>
    <w:rsid w:val="00246931"/>
    <w:rsid w:val="00247258"/>
    <w:rsid w:val="00247466"/>
    <w:rsid w:val="002474B5"/>
    <w:rsid w:val="002474C6"/>
    <w:rsid w:val="0024765F"/>
    <w:rsid w:val="00247DF8"/>
    <w:rsid w:val="00247E8B"/>
    <w:rsid w:val="00250172"/>
    <w:rsid w:val="002505D5"/>
    <w:rsid w:val="00250975"/>
    <w:rsid w:val="00250BF2"/>
    <w:rsid w:val="00250D2F"/>
    <w:rsid w:val="00250E63"/>
    <w:rsid w:val="002512B0"/>
    <w:rsid w:val="0025132B"/>
    <w:rsid w:val="00251820"/>
    <w:rsid w:val="0025193D"/>
    <w:rsid w:val="00251A4F"/>
    <w:rsid w:val="00251A61"/>
    <w:rsid w:val="00251ABC"/>
    <w:rsid w:val="00251B91"/>
    <w:rsid w:val="00251C58"/>
    <w:rsid w:val="002521AA"/>
    <w:rsid w:val="002522B5"/>
    <w:rsid w:val="002522C2"/>
    <w:rsid w:val="002523AC"/>
    <w:rsid w:val="00252EBB"/>
    <w:rsid w:val="002531E5"/>
    <w:rsid w:val="00253519"/>
    <w:rsid w:val="0025363C"/>
    <w:rsid w:val="002537DF"/>
    <w:rsid w:val="002538FA"/>
    <w:rsid w:val="0025394D"/>
    <w:rsid w:val="00253BAD"/>
    <w:rsid w:val="00253F08"/>
    <w:rsid w:val="00253FEA"/>
    <w:rsid w:val="00254338"/>
    <w:rsid w:val="00254DA6"/>
    <w:rsid w:val="00254DDF"/>
    <w:rsid w:val="00255168"/>
    <w:rsid w:val="002553B5"/>
    <w:rsid w:val="00255601"/>
    <w:rsid w:val="002558F8"/>
    <w:rsid w:val="00255C3D"/>
    <w:rsid w:val="00255F16"/>
    <w:rsid w:val="00255FE7"/>
    <w:rsid w:val="00256028"/>
    <w:rsid w:val="00256071"/>
    <w:rsid w:val="002568C2"/>
    <w:rsid w:val="00256D87"/>
    <w:rsid w:val="002574E2"/>
    <w:rsid w:val="00257637"/>
    <w:rsid w:val="0025797C"/>
    <w:rsid w:val="00257A2F"/>
    <w:rsid w:val="00257AB4"/>
    <w:rsid w:val="00257C97"/>
    <w:rsid w:val="00257CAA"/>
    <w:rsid w:val="00257E32"/>
    <w:rsid w:val="00260281"/>
    <w:rsid w:val="0026066B"/>
    <w:rsid w:val="00260A76"/>
    <w:rsid w:val="00260D72"/>
    <w:rsid w:val="00260DD2"/>
    <w:rsid w:val="00260F78"/>
    <w:rsid w:val="00260F92"/>
    <w:rsid w:val="0026127E"/>
    <w:rsid w:val="00261BBC"/>
    <w:rsid w:val="00261E4C"/>
    <w:rsid w:val="00261EF9"/>
    <w:rsid w:val="00261F2A"/>
    <w:rsid w:val="00261FD4"/>
    <w:rsid w:val="00262068"/>
    <w:rsid w:val="002623A5"/>
    <w:rsid w:val="0026240D"/>
    <w:rsid w:val="00262663"/>
    <w:rsid w:val="002628B6"/>
    <w:rsid w:val="0026295B"/>
    <w:rsid w:val="00262A5F"/>
    <w:rsid w:val="00262D6C"/>
    <w:rsid w:val="00263362"/>
    <w:rsid w:val="002633C9"/>
    <w:rsid w:val="002635AA"/>
    <w:rsid w:val="00263626"/>
    <w:rsid w:val="00263B17"/>
    <w:rsid w:val="00263C48"/>
    <w:rsid w:val="00263D48"/>
    <w:rsid w:val="00263F19"/>
    <w:rsid w:val="002644D0"/>
    <w:rsid w:val="00264C46"/>
    <w:rsid w:val="00264CC3"/>
    <w:rsid w:val="00264DF8"/>
    <w:rsid w:val="00264F04"/>
    <w:rsid w:val="00265CEC"/>
    <w:rsid w:val="00265DE0"/>
    <w:rsid w:val="00265ED0"/>
    <w:rsid w:val="00266889"/>
    <w:rsid w:val="00266D12"/>
    <w:rsid w:val="00266D80"/>
    <w:rsid w:val="00266DFB"/>
    <w:rsid w:val="00267BEF"/>
    <w:rsid w:val="00267C38"/>
    <w:rsid w:val="00267FA3"/>
    <w:rsid w:val="0027008F"/>
    <w:rsid w:val="002706E5"/>
    <w:rsid w:val="0027094B"/>
    <w:rsid w:val="00270BE1"/>
    <w:rsid w:val="002712C1"/>
    <w:rsid w:val="00271758"/>
    <w:rsid w:val="00271777"/>
    <w:rsid w:val="0027179A"/>
    <w:rsid w:val="00271A8E"/>
    <w:rsid w:val="00271B6A"/>
    <w:rsid w:val="00271CFE"/>
    <w:rsid w:val="00271D98"/>
    <w:rsid w:val="00271F28"/>
    <w:rsid w:val="002721A2"/>
    <w:rsid w:val="0027220B"/>
    <w:rsid w:val="002725DA"/>
    <w:rsid w:val="00272CF5"/>
    <w:rsid w:val="002730DE"/>
    <w:rsid w:val="00273180"/>
    <w:rsid w:val="00273276"/>
    <w:rsid w:val="002732C7"/>
    <w:rsid w:val="00273E81"/>
    <w:rsid w:val="0027417A"/>
    <w:rsid w:val="00274357"/>
    <w:rsid w:val="00274528"/>
    <w:rsid w:val="002746F1"/>
    <w:rsid w:val="00274778"/>
    <w:rsid w:val="00274827"/>
    <w:rsid w:val="00274A38"/>
    <w:rsid w:val="00274B0C"/>
    <w:rsid w:val="00274B9B"/>
    <w:rsid w:val="002750C7"/>
    <w:rsid w:val="002757BA"/>
    <w:rsid w:val="00275A21"/>
    <w:rsid w:val="00275AB2"/>
    <w:rsid w:val="00275B40"/>
    <w:rsid w:val="00275C27"/>
    <w:rsid w:val="00275DC7"/>
    <w:rsid w:val="00275F58"/>
    <w:rsid w:val="00275F62"/>
    <w:rsid w:val="00276033"/>
    <w:rsid w:val="00276422"/>
    <w:rsid w:val="00276775"/>
    <w:rsid w:val="002768A8"/>
    <w:rsid w:val="00276E34"/>
    <w:rsid w:val="002771CB"/>
    <w:rsid w:val="00277672"/>
    <w:rsid w:val="002776A8"/>
    <w:rsid w:val="002778D9"/>
    <w:rsid w:val="002779F1"/>
    <w:rsid w:val="00277CB4"/>
    <w:rsid w:val="00280042"/>
    <w:rsid w:val="0028052C"/>
    <w:rsid w:val="00280B05"/>
    <w:rsid w:val="00280BDB"/>
    <w:rsid w:val="00280D66"/>
    <w:rsid w:val="00280DFE"/>
    <w:rsid w:val="00280E00"/>
    <w:rsid w:val="00280E8D"/>
    <w:rsid w:val="00280F79"/>
    <w:rsid w:val="00281682"/>
    <w:rsid w:val="0028173F"/>
    <w:rsid w:val="00281900"/>
    <w:rsid w:val="00281B00"/>
    <w:rsid w:val="00281B39"/>
    <w:rsid w:val="00281F65"/>
    <w:rsid w:val="002823C4"/>
    <w:rsid w:val="00282447"/>
    <w:rsid w:val="0028273A"/>
    <w:rsid w:val="00282841"/>
    <w:rsid w:val="00282D00"/>
    <w:rsid w:val="00282D1D"/>
    <w:rsid w:val="00283D3A"/>
    <w:rsid w:val="00283F87"/>
    <w:rsid w:val="00284136"/>
    <w:rsid w:val="002843BB"/>
    <w:rsid w:val="00284405"/>
    <w:rsid w:val="00284D64"/>
    <w:rsid w:val="002851ED"/>
    <w:rsid w:val="00285218"/>
    <w:rsid w:val="00285250"/>
    <w:rsid w:val="0028546B"/>
    <w:rsid w:val="00285519"/>
    <w:rsid w:val="00285553"/>
    <w:rsid w:val="00285605"/>
    <w:rsid w:val="002859A9"/>
    <w:rsid w:val="00285A17"/>
    <w:rsid w:val="00285B3F"/>
    <w:rsid w:val="00286235"/>
    <w:rsid w:val="0028631F"/>
    <w:rsid w:val="002865FA"/>
    <w:rsid w:val="00286672"/>
    <w:rsid w:val="00286D9B"/>
    <w:rsid w:val="002877C4"/>
    <w:rsid w:val="00287AD8"/>
    <w:rsid w:val="00290075"/>
    <w:rsid w:val="0029017C"/>
    <w:rsid w:val="00290460"/>
    <w:rsid w:val="002907FB"/>
    <w:rsid w:val="00290A68"/>
    <w:rsid w:val="00290B6D"/>
    <w:rsid w:val="00290C73"/>
    <w:rsid w:val="00290D4D"/>
    <w:rsid w:val="00290FE6"/>
    <w:rsid w:val="00291178"/>
    <w:rsid w:val="002912F5"/>
    <w:rsid w:val="00291372"/>
    <w:rsid w:val="002913B3"/>
    <w:rsid w:val="002918F1"/>
    <w:rsid w:val="00291A4E"/>
    <w:rsid w:val="0029221A"/>
    <w:rsid w:val="00292419"/>
    <w:rsid w:val="002926A2"/>
    <w:rsid w:val="00292A0C"/>
    <w:rsid w:val="00292C4D"/>
    <w:rsid w:val="00292C76"/>
    <w:rsid w:val="00292DCE"/>
    <w:rsid w:val="00292F29"/>
    <w:rsid w:val="0029307D"/>
    <w:rsid w:val="002936D5"/>
    <w:rsid w:val="002937B7"/>
    <w:rsid w:val="00294816"/>
    <w:rsid w:val="00294B91"/>
    <w:rsid w:val="00294CB3"/>
    <w:rsid w:val="00294D51"/>
    <w:rsid w:val="0029502F"/>
    <w:rsid w:val="00295319"/>
    <w:rsid w:val="0029539C"/>
    <w:rsid w:val="00295441"/>
    <w:rsid w:val="002954B5"/>
    <w:rsid w:val="00295742"/>
    <w:rsid w:val="002958C7"/>
    <w:rsid w:val="00295D29"/>
    <w:rsid w:val="002961D9"/>
    <w:rsid w:val="0029626A"/>
    <w:rsid w:val="00296BF2"/>
    <w:rsid w:val="00296C1D"/>
    <w:rsid w:val="00296D1B"/>
    <w:rsid w:val="00296E30"/>
    <w:rsid w:val="00297097"/>
    <w:rsid w:val="0029734B"/>
    <w:rsid w:val="002973E2"/>
    <w:rsid w:val="00297807"/>
    <w:rsid w:val="00297D7D"/>
    <w:rsid w:val="002A0894"/>
    <w:rsid w:val="002A0A0E"/>
    <w:rsid w:val="002A0F09"/>
    <w:rsid w:val="002A1135"/>
    <w:rsid w:val="002A15A8"/>
    <w:rsid w:val="002A185F"/>
    <w:rsid w:val="002A1B14"/>
    <w:rsid w:val="002A1B1A"/>
    <w:rsid w:val="002A1C1F"/>
    <w:rsid w:val="002A1CAA"/>
    <w:rsid w:val="002A1E4C"/>
    <w:rsid w:val="002A1F34"/>
    <w:rsid w:val="002A1FB1"/>
    <w:rsid w:val="002A205E"/>
    <w:rsid w:val="002A2328"/>
    <w:rsid w:val="002A2741"/>
    <w:rsid w:val="002A284B"/>
    <w:rsid w:val="002A2A3C"/>
    <w:rsid w:val="002A30DA"/>
    <w:rsid w:val="002A3110"/>
    <w:rsid w:val="002A31C1"/>
    <w:rsid w:val="002A34A9"/>
    <w:rsid w:val="002A358D"/>
    <w:rsid w:val="002A379D"/>
    <w:rsid w:val="002A4292"/>
    <w:rsid w:val="002A45CC"/>
    <w:rsid w:val="002A4BEC"/>
    <w:rsid w:val="002A4D67"/>
    <w:rsid w:val="002A53E6"/>
    <w:rsid w:val="002A5A36"/>
    <w:rsid w:val="002A5FCE"/>
    <w:rsid w:val="002A5FDC"/>
    <w:rsid w:val="002A63B3"/>
    <w:rsid w:val="002A67EE"/>
    <w:rsid w:val="002A6A48"/>
    <w:rsid w:val="002A7444"/>
    <w:rsid w:val="002A7917"/>
    <w:rsid w:val="002A7F3E"/>
    <w:rsid w:val="002B0154"/>
    <w:rsid w:val="002B0568"/>
    <w:rsid w:val="002B0E4C"/>
    <w:rsid w:val="002B0EBD"/>
    <w:rsid w:val="002B0ED4"/>
    <w:rsid w:val="002B0F1A"/>
    <w:rsid w:val="002B0F45"/>
    <w:rsid w:val="002B0F6A"/>
    <w:rsid w:val="002B1068"/>
    <w:rsid w:val="002B1183"/>
    <w:rsid w:val="002B23D4"/>
    <w:rsid w:val="002B242D"/>
    <w:rsid w:val="002B252B"/>
    <w:rsid w:val="002B25A9"/>
    <w:rsid w:val="002B2866"/>
    <w:rsid w:val="002B2C32"/>
    <w:rsid w:val="002B2CC6"/>
    <w:rsid w:val="002B33E5"/>
    <w:rsid w:val="002B3ADF"/>
    <w:rsid w:val="002B3B56"/>
    <w:rsid w:val="002B3B85"/>
    <w:rsid w:val="002B3E4D"/>
    <w:rsid w:val="002B42C3"/>
    <w:rsid w:val="002B4619"/>
    <w:rsid w:val="002B4652"/>
    <w:rsid w:val="002B4861"/>
    <w:rsid w:val="002B4D2C"/>
    <w:rsid w:val="002B4D50"/>
    <w:rsid w:val="002B511B"/>
    <w:rsid w:val="002B5529"/>
    <w:rsid w:val="002B5D6C"/>
    <w:rsid w:val="002B60DE"/>
    <w:rsid w:val="002B62D0"/>
    <w:rsid w:val="002B66C8"/>
    <w:rsid w:val="002B6EA0"/>
    <w:rsid w:val="002B6EDC"/>
    <w:rsid w:val="002B6F7A"/>
    <w:rsid w:val="002B70A4"/>
    <w:rsid w:val="002B769A"/>
    <w:rsid w:val="002B79CD"/>
    <w:rsid w:val="002B7AD8"/>
    <w:rsid w:val="002B7CCA"/>
    <w:rsid w:val="002B7E2E"/>
    <w:rsid w:val="002B7F7A"/>
    <w:rsid w:val="002B7FCD"/>
    <w:rsid w:val="002C032C"/>
    <w:rsid w:val="002C068C"/>
    <w:rsid w:val="002C0A9B"/>
    <w:rsid w:val="002C0D81"/>
    <w:rsid w:val="002C115C"/>
    <w:rsid w:val="002C1361"/>
    <w:rsid w:val="002C17DD"/>
    <w:rsid w:val="002C1887"/>
    <w:rsid w:val="002C1B18"/>
    <w:rsid w:val="002C1B24"/>
    <w:rsid w:val="002C1B5E"/>
    <w:rsid w:val="002C1CB3"/>
    <w:rsid w:val="002C1FC7"/>
    <w:rsid w:val="002C20F5"/>
    <w:rsid w:val="002C2788"/>
    <w:rsid w:val="002C2AB1"/>
    <w:rsid w:val="002C309C"/>
    <w:rsid w:val="002C30EA"/>
    <w:rsid w:val="002C325A"/>
    <w:rsid w:val="002C327B"/>
    <w:rsid w:val="002C3800"/>
    <w:rsid w:val="002C4018"/>
    <w:rsid w:val="002C40E2"/>
    <w:rsid w:val="002C4101"/>
    <w:rsid w:val="002C43EB"/>
    <w:rsid w:val="002C45E5"/>
    <w:rsid w:val="002C48ED"/>
    <w:rsid w:val="002C49C4"/>
    <w:rsid w:val="002C4C44"/>
    <w:rsid w:val="002C4C48"/>
    <w:rsid w:val="002C4CE9"/>
    <w:rsid w:val="002C4DC7"/>
    <w:rsid w:val="002C5618"/>
    <w:rsid w:val="002C5A45"/>
    <w:rsid w:val="002C5AE1"/>
    <w:rsid w:val="002C5E79"/>
    <w:rsid w:val="002C674D"/>
    <w:rsid w:val="002C72F7"/>
    <w:rsid w:val="002C739F"/>
    <w:rsid w:val="002C76BC"/>
    <w:rsid w:val="002C79B8"/>
    <w:rsid w:val="002D0016"/>
    <w:rsid w:val="002D02FB"/>
    <w:rsid w:val="002D0666"/>
    <w:rsid w:val="002D06CC"/>
    <w:rsid w:val="002D06E2"/>
    <w:rsid w:val="002D077C"/>
    <w:rsid w:val="002D0A0A"/>
    <w:rsid w:val="002D0C1F"/>
    <w:rsid w:val="002D1589"/>
    <w:rsid w:val="002D1719"/>
    <w:rsid w:val="002D18FA"/>
    <w:rsid w:val="002D2575"/>
    <w:rsid w:val="002D2859"/>
    <w:rsid w:val="002D2B45"/>
    <w:rsid w:val="002D2C54"/>
    <w:rsid w:val="002D2D09"/>
    <w:rsid w:val="002D2DB4"/>
    <w:rsid w:val="002D2E77"/>
    <w:rsid w:val="002D382E"/>
    <w:rsid w:val="002D3B6A"/>
    <w:rsid w:val="002D3F52"/>
    <w:rsid w:val="002D4096"/>
    <w:rsid w:val="002D4151"/>
    <w:rsid w:val="002D45B4"/>
    <w:rsid w:val="002D4B15"/>
    <w:rsid w:val="002D4CBF"/>
    <w:rsid w:val="002D4F6E"/>
    <w:rsid w:val="002D506F"/>
    <w:rsid w:val="002D53F3"/>
    <w:rsid w:val="002D549B"/>
    <w:rsid w:val="002D5989"/>
    <w:rsid w:val="002D639B"/>
    <w:rsid w:val="002D63B4"/>
    <w:rsid w:val="002D643A"/>
    <w:rsid w:val="002D65A0"/>
    <w:rsid w:val="002D6E40"/>
    <w:rsid w:val="002D7233"/>
    <w:rsid w:val="002D7477"/>
    <w:rsid w:val="002D766C"/>
    <w:rsid w:val="002D7838"/>
    <w:rsid w:val="002D7909"/>
    <w:rsid w:val="002D7F2F"/>
    <w:rsid w:val="002E07CB"/>
    <w:rsid w:val="002E0C97"/>
    <w:rsid w:val="002E130E"/>
    <w:rsid w:val="002E1E21"/>
    <w:rsid w:val="002E2A2C"/>
    <w:rsid w:val="002E2B2B"/>
    <w:rsid w:val="002E2B8E"/>
    <w:rsid w:val="002E2E8B"/>
    <w:rsid w:val="002E3095"/>
    <w:rsid w:val="002E3170"/>
    <w:rsid w:val="002E34EA"/>
    <w:rsid w:val="002E3629"/>
    <w:rsid w:val="002E38EC"/>
    <w:rsid w:val="002E39E1"/>
    <w:rsid w:val="002E3BB3"/>
    <w:rsid w:val="002E3BBC"/>
    <w:rsid w:val="002E3D4C"/>
    <w:rsid w:val="002E3DAE"/>
    <w:rsid w:val="002E3F88"/>
    <w:rsid w:val="002E4089"/>
    <w:rsid w:val="002E4106"/>
    <w:rsid w:val="002E47AD"/>
    <w:rsid w:val="002E4853"/>
    <w:rsid w:val="002E49EF"/>
    <w:rsid w:val="002E5041"/>
    <w:rsid w:val="002E59B4"/>
    <w:rsid w:val="002E5D4E"/>
    <w:rsid w:val="002E5D77"/>
    <w:rsid w:val="002E6E4D"/>
    <w:rsid w:val="002E7255"/>
    <w:rsid w:val="002E737D"/>
    <w:rsid w:val="002E7530"/>
    <w:rsid w:val="002E7883"/>
    <w:rsid w:val="002E7AAD"/>
    <w:rsid w:val="002E7B55"/>
    <w:rsid w:val="002E7B82"/>
    <w:rsid w:val="002E7C93"/>
    <w:rsid w:val="002F05D1"/>
    <w:rsid w:val="002F0829"/>
    <w:rsid w:val="002F09E4"/>
    <w:rsid w:val="002F0F7B"/>
    <w:rsid w:val="002F102B"/>
    <w:rsid w:val="002F1642"/>
    <w:rsid w:val="002F1B58"/>
    <w:rsid w:val="002F1C20"/>
    <w:rsid w:val="002F1EE0"/>
    <w:rsid w:val="002F1F6B"/>
    <w:rsid w:val="002F1F86"/>
    <w:rsid w:val="002F21B9"/>
    <w:rsid w:val="002F2480"/>
    <w:rsid w:val="002F252E"/>
    <w:rsid w:val="002F2566"/>
    <w:rsid w:val="002F25BF"/>
    <w:rsid w:val="002F2643"/>
    <w:rsid w:val="002F2778"/>
    <w:rsid w:val="002F2D42"/>
    <w:rsid w:val="002F317E"/>
    <w:rsid w:val="002F31F9"/>
    <w:rsid w:val="002F3298"/>
    <w:rsid w:val="002F45BE"/>
    <w:rsid w:val="002F4B71"/>
    <w:rsid w:val="002F4FF7"/>
    <w:rsid w:val="002F5241"/>
    <w:rsid w:val="002F5437"/>
    <w:rsid w:val="002F548A"/>
    <w:rsid w:val="002F5B0D"/>
    <w:rsid w:val="002F5D39"/>
    <w:rsid w:val="002F5D80"/>
    <w:rsid w:val="002F5EAA"/>
    <w:rsid w:val="002F5EB0"/>
    <w:rsid w:val="002F614E"/>
    <w:rsid w:val="002F66BD"/>
    <w:rsid w:val="002F691B"/>
    <w:rsid w:val="002F69F4"/>
    <w:rsid w:val="002F6A05"/>
    <w:rsid w:val="002F7302"/>
    <w:rsid w:val="002F7C29"/>
    <w:rsid w:val="00300214"/>
    <w:rsid w:val="00300A84"/>
    <w:rsid w:val="00300B18"/>
    <w:rsid w:val="00300C32"/>
    <w:rsid w:val="00300F8B"/>
    <w:rsid w:val="003010B9"/>
    <w:rsid w:val="003012FA"/>
    <w:rsid w:val="003016AB"/>
    <w:rsid w:val="0030178B"/>
    <w:rsid w:val="00301806"/>
    <w:rsid w:val="00301AA2"/>
    <w:rsid w:val="00301AB5"/>
    <w:rsid w:val="0030244E"/>
    <w:rsid w:val="003025B8"/>
    <w:rsid w:val="003029BB"/>
    <w:rsid w:val="003029F2"/>
    <w:rsid w:val="00302D11"/>
    <w:rsid w:val="00303064"/>
    <w:rsid w:val="0030334C"/>
    <w:rsid w:val="00303465"/>
    <w:rsid w:val="00303C7F"/>
    <w:rsid w:val="00303DB4"/>
    <w:rsid w:val="00303EBF"/>
    <w:rsid w:val="00304493"/>
    <w:rsid w:val="003045FF"/>
    <w:rsid w:val="0030461F"/>
    <w:rsid w:val="00304B2F"/>
    <w:rsid w:val="00304CC9"/>
    <w:rsid w:val="00305007"/>
    <w:rsid w:val="003052D4"/>
    <w:rsid w:val="003054FA"/>
    <w:rsid w:val="003055F0"/>
    <w:rsid w:val="003056ED"/>
    <w:rsid w:val="003057D6"/>
    <w:rsid w:val="00305A40"/>
    <w:rsid w:val="00305A45"/>
    <w:rsid w:val="00305A9C"/>
    <w:rsid w:val="00305D7E"/>
    <w:rsid w:val="00305F7B"/>
    <w:rsid w:val="00305F91"/>
    <w:rsid w:val="00306E0E"/>
    <w:rsid w:val="00306E5C"/>
    <w:rsid w:val="00306F49"/>
    <w:rsid w:val="003071B7"/>
    <w:rsid w:val="00307A11"/>
    <w:rsid w:val="00307A98"/>
    <w:rsid w:val="00307CEF"/>
    <w:rsid w:val="00307EF4"/>
    <w:rsid w:val="00310640"/>
    <w:rsid w:val="00310D4A"/>
    <w:rsid w:val="00310E3C"/>
    <w:rsid w:val="003110F8"/>
    <w:rsid w:val="00311B30"/>
    <w:rsid w:val="00312226"/>
    <w:rsid w:val="003122B1"/>
    <w:rsid w:val="003131B0"/>
    <w:rsid w:val="00313463"/>
    <w:rsid w:val="003135E8"/>
    <w:rsid w:val="003137C2"/>
    <w:rsid w:val="003137F5"/>
    <w:rsid w:val="00313C2B"/>
    <w:rsid w:val="0031420C"/>
    <w:rsid w:val="00314537"/>
    <w:rsid w:val="003146E2"/>
    <w:rsid w:val="00314A53"/>
    <w:rsid w:val="00314F16"/>
    <w:rsid w:val="00315804"/>
    <w:rsid w:val="003158E5"/>
    <w:rsid w:val="0031601B"/>
    <w:rsid w:val="00316297"/>
    <w:rsid w:val="00316BF1"/>
    <w:rsid w:val="00317479"/>
    <w:rsid w:val="00317543"/>
    <w:rsid w:val="0031763D"/>
    <w:rsid w:val="003176DF"/>
    <w:rsid w:val="00317962"/>
    <w:rsid w:val="00317AE1"/>
    <w:rsid w:val="00317CB9"/>
    <w:rsid w:val="0032036C"/>
    <w:rsid w:val="00320845"/>
    <w:rsid w:val="0032095F"/>
    <w:rsid w:val="00320A85"/>
    <w:rsid w:val="00320E5D"/>
    <w:rsid w:val="003212D6"/>
    <w:rsid w:val="003217D2"/>
    <w:rsid w:val="0032192D"/>
    <w:rsid w:val="00321B3C"/>
    <w:rsid w:val="00321C9B"/>
    <w:rsid w:val="00321D8A"/>
    <w:rsid w:val="00321DA4"/>
    <w:rsid w:val="00321DB1"/>
    <w:rsid w:val="0032238F"/>
    <w:rsid w:val="003223E0"/>
    <w:rsid w:val="00322407"/>
    <w:rsid w:val="003224D6"/>
    <w:rsid w:val="003224FA"/>
    <w:rsid w:val="00322502"/>
    <w:rsid w:val="003225B1"/>
    <w:rsid w:val="0032291F"/>
    <w:rsid w:val="00322A0F"/>
    <w:rsid w:val="00322B9E"/>
    <w:rsid w:val="0032307C"/>
    <w:rsid w:val="00323851"/>
    <w:rsid w:val="00323DBD"/>
    <w:rsid w:val="00323F58"/>
    <w:rsid w:val="00324067"/>
    <w:rsid w:val="003242CC"/>
    <w:rsid w:val="00324B70"/>
    <w:rsid w:val="00324FD6"/>
    <w:rsid w:val="00325396"/>
    <w:rsid w:val="003253C0"/>
    <w:rsid w:val="003254E5"/>
    <w:rsid w:val="003255FB"/>
    <w:rsid w:val="00325A43"/>
    <w:rsid w:val="00325ADF"/>
    <w:rsid w:val="00325C73"/>
    <w:rsid w:val="00326352"/>
    <w:rsid w:val="0032639F"/>
    <w:rsid w:val="0032642F"/>
    <w:rsid w:val="00326516"/>
    <w:rsid w:val="003267DB"/>
    <w:rsid w:val="00326866"/>
    <w:rsid w:val="00326989"/>
    <w:rsid w:val="00326A8E"/>
    <w:rsid w:val="00326CC7"/>
    <w:rsid w:val="00326D0F"/>
    <w:rsid w:val="00326E3B"/>
    <w:rsid w:val="00326EBE"/>
    <w:rsid w:val="00326F9C"/>
    <w:rsid w:val="00327789"/>
    <w:rsid w:val="003278AE"/>
    <w:rsid w:val="003278EE"/>
    <w:rsid w:val="00327AE8"/>
    <w:rsid w:val="00327CC2"/>
    <w:rsid w:val="00327F70"/>
    <w:rsid w:val="00327FDF"/>
    <w:rsid w:val="0033031F"/>
    <w:rsid w:val="00330387"/>
    <w:rsid w:val="0033068B"/>
    <w:rsid w:val="003307F3"/>
    <w:rsid w:val="0033089F"/>
    <w:rsid w:val="00330B2A"/>
    <w:rsid w:val="003313DD"/>
    <w:rsid w:val="00331A7D"/>
    <w:rsid w:val="00331A86"/>
    <w:rsid w:val="00331C75"/>
    <w:rsid w:val="00331D4D"/>
    <w:rsid w:val="00331FDD"/>
    <w:rsid w:val="003321C1"/>
    <w:rsid w:val="00332220"/>
    <w:rsid w:val="003325B5"/>
    <w:rsid w:val="003326DC"/>
    <w:rsid w:val="00332AD3"/>
    <w:rsid w:val="00332AF2"/>
    <w:rsid w:val="00332B33"/>
    <w:rsid w:val="00332B6B"/>
    <w:rsid w:val="00332BE4"/>
    <w:rsid w:val="00333008"/>
    <w:rsid w:val="00333434"/>
    <w:rsid w:val="00333532"/>
    <w:rsid w:val="003335D8"/>
    <w:rsid w:val="00333616"/>
    <w:rsid w:val="003337EF"/>
    <w:rsid w:val="00333C3E"/>
    <w:rsid w:val="00333CD9"/>
    <w:rsid w:val="00333EEB"/>
    <w:rsid w:val="00333EF8"/>
    <w:rsid w:val="0033430F"/>
    <w:rsid w:val="0033456C"/>
    <w:rsid w:val="00334767"/>
    <w:rsid w:val="00334B28"/>
    <w:rsid w:val="00334C98"/>
    <w:rsid w:val="003352ED"/>
    <w:rsid w:val="003356D9"/>
    <w:rsid w:val="00335AE6"/>
    <w:rsid w:val="00335B08"/>
    <w:rsid w:val="00336322"/>
    <w:rsid w:val="00336347"/>
    <w:rsid w:val="003363B4"/>
    <w:rsid w:val="003363F6"/>
    <w:rsid w:val="003365C0"/>
    <w:rsid w:val="003365D1"/>
    <w:rsid w:val="00336B70"/>
    <w:rsid w:val="00336F61"/>
    <w:rsid w:val="003370E2"/>
    <w:rsid w:val="003372BB"/>
    <w:rsid w:val="0033737D"/>
    <w:rsid w:val="003374D0"/>
    <w:rsid w:val="003375A3"/>
    <w:rsid w:val="00337670"/>
    <w:rsid w:val="0033781E"/>
    <w:rsid w:val="00337967"/>
    <w:rsid w:val="00337ABB"/>
    <w:rsid w:val="00337C39"/>
    <w:rsid w:val="00337DA2"/>
    <w:rsid w:val="00340128"/>
    <w:rsid w:val="00340152"/>
    <w:rsid w:val="0034034F"/>
    <w:rsid w:val="00340443"/>
    <w:rsid w:val="003404E1"/>
    <w:rsid w:val="003408A6"/>
    <w:rsid w:val="00340D89"/>
    <w:rsid w:val="00341026"/>
    <w:rsid w:val="00341479"/>
    <w:rsid w:val="00341512"/>
    <w:rsid w:val="003420B7"/>
    <w:rsid w:val="003421DC"/>
    <w:rsid w:val="00342314"/>
    <w:rsid w:val="00342392"/>
    <w:rsid w:val="00342530"/>
    <w:rsid w:val="00342889"/>
    <w:rsid w:val="00342A28"/>
    <w:rsid w:val="00342C47"/>
    <w:rsid w:val="00342DD9"/>
    <w:rsid w:val="00342E88"/>
    <w:rsid w:val="00342FA8"/>
    <w:rsid w:val="00342FF2"/>
    <w:rsid w:val="0034309B"/>
    <w:rsid w:val="00343158"/>
    <w:rsid w:val="0034320C"/>
    <w:rsid w:val="0034353E"/>
    <w:rsid w:val="0034382B"/>
    <w:rsid w:val="00343B33"/>
    <w:rsid w:val="00343C76"/>
    <w:rsid w:val="00343EE2"/>
    <w:rsid w:val="003443E4"/>
    <w:rsid w:val="003444EA"/>
    <w:rsid w:val="0034460D"/>
    <w:rsid w:val="003446AB"/>
    <w:rsid w:val="003447E1"/>
    <w:rsid w:val="003449BB"/>
    <w:rsid w:val="00344C14"/>
    <w:rsid w:val="00344CC3"/>
    <w:rsid w:val="00344F50"/>
    <w:rsid w:val="003451E5"/>
    <w:rsid w:val="0034535C"/>
    <w:rsid w:val="00345377"/>
    <w:rsid w:val="0034547F"/>
    <w:rsid w:val="003457DC"/>
    <w:rsid w:val="00345856"/>
    <w:rsid w:val="00345978"/>
    <w:rsid w:val="00345B86"/>
    <w:rsid w:val="00345DDC"/>
    <w:rsid w:val="0034611B"/>
    <w:rsid w:val="00346657"/>
    <w:rsid w:val="00346BCA"/>
    <w:rsid w:val="00346F13"/>
    <w:rsid w:val="003470D6"/>
    <w:rsid w:val="00347201"/>
    <w:rsid w:val="0034727E"/>
    <w:rsid w:val="003472CA"/>
    <w:rsid w:val="00347919"/>
    <w:rsid w:val="00347C65"/>
    <w:rsid w:val="0035039A"/>
    <w:rsid w:val="00350634"/>
    <w:rsid w:val="00350642"/>
    <w:rsid w:val="00350746"/>
    <w:rsid w:val="0035086E"/>
    <w:rsid w:val="003509A8"/>
    <w:rsid w:val="00350BFF"/>
    <w:rsid w:val="00350C60"/>
    <w:rsid w:val="00350D8B"/>
    <w:rsid w:val="00350DA0"/>
    <w:rsid w:val="00351238"/>
    <w:rsid w:val="003515C5"/>
    <w:rsid w:val="003520D1"/>
    <w:rsid w:val="003522BB"/>
    <w:rsid w:val="003522C7"/>
    <w:rsid w:val="00352312"/>
    <w:rsid w:val="0035239A"/>
    <w:rsid w:val="003526EF"/>
    <w:rsid w:val="00352895"/>
    <w:rsid w:val="003529CB"/>
    <w:rsid w:val="00352C1E"/>
    <w:rsid w:val="00353462"/>
    <w:rsid w:val="003539B1"/>
    <w:rsid w:val="00353A7D"/>
    <w:rsid w:val="00353AF9"/>
    <w:rsid w:val="00354B2E"/>
    <w:rsid w:val="00354B61"/>
    <w:rsid w:val="00354D61"/>
    <w:rsid w:val="00354FC4"/>
    <w:rsid w:val="0035549B"/>
    <w:rsid w:val="0035578E"/>
    <w:rsid w:val="003557F0"/>
    <w:rsid w:val="00355961"/>
    <w:rsid w:val="00355AC3"/>
    <w:rsid w:val="00355C16"/>
    <w:rsid w:val="00355ECD"/>
    <w:rsid w:val="003562C7"/>
    <w:rsid w:val="003563B6"/>
    <w:rsid w:val="0035684D"/>
    <w:rsid w:val="0035685D"/>
    <w:rsid w:val="003568CB"/>
    <w:rsid w:val="003569FF"/>
    <w:rsid w:val="00356DCD"/>
    <w:rsid w:val="00356F47"/>
    <w:rsid w:val="00357152"/>
    <w:rsid w:val="00357730"/>
    <w:rsid w:val="0035783F"/>
    <w:rsid w:val="003579DF"/>
    <w:rsid w:val="00357DFB"/>
    <w:rsid w:val="00357F6F"/>
    <w:rsid w:val="0036044D"/>
    <w:rsid w:val="003604F9"/>
    <w:rsid w:val="003609FA"/>
    <w:rsid w:val="00360B49"/>
    <w:rsid w:val="00360BCF"/>
    <w:rsid w:val="00360D65"/>
    <w:rsid w:val="00360E16"/>
    <w:rsid w:val="00360EA6"/>
    <w:rsid w:val="00361D54"/>
    <w:rsid w:val="00361E83"/>
    <w:rsid w:val="003628ED"/>
    <w:rsid w:val="0036340B"/>
    <w:rsid w:val="0036370D"/>
    <w:rsid w:val="00363903"/>
    <w:rsid w:val="00363948"/>
    <w:rsid w:val="00363CCA"/>
    <w:rsid w:val="0036426B"/>
    <w:rsid w:val="003642BD"/>
    <w:rsid w:val="003643A7"/>
    <w:rsid w:val="00364C5D"/>
    <w:rsid w:val="0036539A"/>
    <w:rsid w:val="0036580D"/>
    <w:rsid w:val="003659DA"/>
    <w:rsid w:val="00365DC0"/>
    <w:rsid w:val="00365EBA"/>
    <w:rsid w:val="00365F45"/>
    <w:rsid w:val="0036602E"/>
    <w:rsid w:val="0036684B"/>
    <w:rsid w:val="00366915"/>
    <w:rsid w:val="00366C8F"/>
    <w:rsid w:val="00366CCF"/>
    <w:rsid w:val="00366CE3"/>
    <w:rsid w:val="00366D5D"/>
    <w:rsid w:val="00366E82"/>
    <w:rsid w:val="00367113"/>
    <w:rsid w:val="003671B0"/>
    <w:rsid w:val="00367585"/>
    <w:rsid w:val="00367A4F"/>
    <w:rsid w:val="00367AAD"/>
    <w:rsid w:val="00367C7D"/>
    <w:rsid w:val="00370015"/>
    <w:rsid w:val="00370036"/>
    <w:rsid w:val="003700D0"/>
    <w:rsid w:val="003702F7"/>
    <w:rsid w:val="00370430"/>
    <w:rsid w:val="00370786"/>
    <w:rsid w:val="003707E9"/>
    <w:rsid w:val="0037093E"/>
    <w:rsid w:val="00370D99"/>
    <w:rsid w:val="00370FE4"/>
    <w:rsid w:val="003711BF"/>
    <w:rsid w:val="0037132A"/>
    <w:rsid w:val="00371438"/>
    <w:rsid w:val="00371BDC"/>
    <w:rsid w:val="00371DFA"/>
    <w:rsid w:val="00371EC3"/>
    <w:rsid w:val="003723CA"/>
    <w:rsid w:val="003726F9"/>
    <w:rsid w:val="00372B53"/>
    <w:rsid w:val="00372C30"/>
    <w:rsid w:val="00372FB3"/>
    <w:rsid w:val="0037322A"/>
    <w:rsid w:val="003736B0"/>
    <w:rsid w:val="003739BC"/>
    <w:rsid w:val="00373D25"/>
    <w:rsid w:val="00374265"/>
    <w:rsid w:val="0037428F"/>
    <w:rsid w:val="0037460B"/>
    <w:rsid w:val="00374974"/>
    <w:rsid w:val="00374FED"/>
    <w:rsid w:val="0037523A"/>
    <w:rsid w:val="00375375"/>
    <w:rsid w:val="0037564A"/>
    <w:rsid w:val="0037574F"/>
    <w:rsid w:val="003757DB"/>
    <w:rsid w:val="00375E02"/>
    <w:rsid w:val="00376689"/>
    <w:rsid w:val="003766C7"/>
    <w:rsid w:val="00376EC1"/>
    <w:rsid w:val="00377994"/>
    <w:rsid w:val="003779DC"/>
    <w:rsid w:val="00377DEA"/>
    <w:rsid w:val="00377F48"/>
    <w:rsid w:val="0038003B"/>
    <w:rsid w:val="00380083"/>
    <w:rsid w:val="0038013F"/>
    <w:rsid w:val="00380340"/>
    <w:rsid w:val="00380C0F"/>
    <w:rsid w:val="00380E9C"/>
    <w:rsid w:val="00381094"/>
    <w:rsid w:val="00381808"/>
    <w:rsid w:val="0038183D"/>
    <w:rsid w:val="0038193C"/>
    <w:rsid w:val="00381B49"/>
    <w:rsid w:val="00381CF2"/>
    <w:rsid w:val="00381D39"/>
    <w:rsid w:val="00381E1D"/>
    <w:rsid w:val="003826C1"/>
    <w:rsid w:val="00382746"/>
    <w:rsid w:val="0038283D"/>
    <w:rsid w:val="00382ABF"/>
    <w:rsid w:val="00382C34"/>
    <w:rsid w:val="00382D3D"/>
    <w:rsid w:val="00383418"/>
    <w:rsid w:val="00383560"/>
    <w:rsid w:val="0038381B"/>
    <w:rsid w:val="003839F2"/>
    <w:rsid w:val="00383A56"/>
    <w:rsid w:val="00383CE7"/>
    <w:rsid w:val="0038449A"/>
    <w:rsid w:val="003844A9"/>
    <w:rsid w:val="00384548"/>
    <w:rsid w:val="003845E3"/>
    <w:rsid w:val="00384DEA"/>
    <w:rsid w:val="0038507A"/>
    <w:rsid w:val="003852F6"/>
    <w:rsid w:val="0038546E"/>
    <w:rsid w:val="00385626"/>
    <w:rsid w:val="00385720"/>
    <w:rsid w:val="00386154"/>
    <w:rsid w:val="003866CC"/>
    <w:rsid w:val="003869F3"/>
    <w:rsid w:val="00386C83"/>
    <w:rsid w:val="00386C84"/>
    <w:rsid w:val="00386F68"/>
    <w:rsid w:val="0038701B"/>
    <w:rsid w:val="003871FB"/>
    <w:rsid w:val="00387455"/>
    <w:rsid w:val="00387A0C"/>
    <w:rsid w:val="00387B03"/>
    <w:rsid w:val="00387E9F"/>
    <w:rsid w:val="00390152"/>
    <w:rsid w:val="003901C8"/>
    <w:rsid w:val="00390B6A"/>
    <w:rsid w:val="0039177D"/>
    <w:rsid w:val="003919F1"/>
    <w:rsid w:val="00391CFB"/>
    <w:rsid w:val="00391DC9"/>
    <w:rsid w:val="00391F0A"/>
    <w:rsid w:val="003923E5"/>
    <w:rsid w:val="00392447"/>
    <w:rsid w:val="003928E3"/>
    <w:rsid w:val="00392938"/>
    <w:rsid w:val="00392C47"/>
    <w:rsid w:val="00392DB7"/>
    <w:rsid w:val="003932F1"/>
    <w:rsid w:val="003934FF"/>
    <w:rsid w:val="0039366A"/>
    <w:rsid w:val="00393888"/>
    <w:rsid w:val="003941FE"/>
    <w:rsid w:val="003942F4"/>
    <w:rsid w:val="003943F0"/>
    <w:rsid w:val="00394589"/>
    <w:rsid w:val="003947E0"/>
    <w:rsid w:val="00394825"/>
    <w:rsid w:val="00394DB0"/>
    <w:rsid w:val="00394FAC"/>
    <w:rsid w:val="00395129"/>
    <w:rsid w:val="00395735"/>
    <w:rsid w:val="00395863"/>
    <w:rsid w:val="00395A42"/>
    <w:rsid w:val="00395A91"/>
    <w:rsid w:val="00395BC1"/>
    <w:rsid w:val="0039622B"/>
    <w:rsid w:val="00396241"/>
    <w:rsid w:val="00396496"/>
    <w:rsid w:val="003964D5"/>
    <w:rsid w:val="00396814"/>
    <w:rsid w:val="0039688E"/>
    <w:rsid w:val="00396980"/>
    <w:rsid w:val="00396AB1"/>
    <w:rsid w:val="0039727A"/>
    <w:rsid w:val="0039742E"/>
    <w:rsid w:val="003979FA"/>
    <w:rsid w:val="003A09DC"/>
    <w:rsid w:val="003A0F81"/>
    <w:rsid w:val="003A1021"/>
    <w:rsid w:val="003A1329"/>
    <w:rsid w:val="003A147D"/>
    <w:rsid w:val="003A14B1"/>
    <w:rsid w:val="003A1708"/>
    <w:rsid w:val="003A18B7"/>
    <w:rsid w:val="003A1958"/>
    <w:rsid w:val="003A1BF9"/>
    <w:rsid w:val="003A1CA0"/>
    <w:rsid w:val="003A22B1"/>
    <w:rsid w:val="003A25DA"/>
    <w:rsid w:val="003A2872"/>
    <w:rsid w:val="003A28D3"/>
    <w:rsid w:val="003A2A12"/>
    <w:rsid w:val="003A2BF8"/>
    <w:rsid w:val="003A2C4C"/>
    <w:rsid w:val="003A2CCC"/>
    <w:rsid w:val="003A30A1"/>
    <w:rsid w:val="003A37EF"/>
    <w:rsid w:val="003A3B5C"/>
    <w:rsid w:val="003A3D16"/>
    <w:rsid w:val="003A3F36"/>
    <w:rsid w:val="003A4203"/>
    <w:rsid w:val="003A45F1"/>
    <w:rsid w:val="003A46C8"/>
    <w:rsid w:val="003A4B0C"/>
    <w:rsid w:val="003A4F4A"/>
    <w:rsid w:val="003A4FBB"/>
    <w:rsid w:val="003A516C"/>
    <w:rsid w:val="003A5263"/>
    <w:rsid w:val="003A541F"/>
    <w:rsid w:val="003A5B23"/>
    <w:rsid w:val="003A5B2C"/>
    <w:rsid w:val="003A5D23"/>
    <w:rsid w:val="003A6073"/>
    <w:rsid w:val="003A6291"/>
    <w:rsid w:val="003A6349"/>
    <w:rsid w:val="003A688B"/>
    <w:rsid w:val="003A688E"/>
    <w:rsid w:val="003A6B34"/>
    <w:rsid w:val="003A6DEF"/>
    <w:rsid w:val="003A6DF0"/>
    <w:rsid w:val="003A7DF2"/>
    <w:rsid w:val="003B0137"/>
    <w:rsid w:val="003B0225"/>
    <w:rsid w:val="003B0706"/>
    <w:rsid w:val="003B0A31"/>
    <w:rsid w:val="003B0DC1"/>
    <w:rsid w:val="003B111B"/>
    <w:rsid w:val="003B1546"/>
    <w:rsid w:val="003B1614"/>
    <w:rsid w:val="003B1903"/>
    <w:rsid w:val="003B1CD8"/>
    <w:rsid w:val="003B1D9E"/>
    <w:rsid w:val="003B2358"/>
    <w:rsid w:val="003B2B4D"/>
    <w:rsid w:val="003B3448"/>
    <w:rsid w:val="003B387C"/>
    <w:rsid w:val="003B39BA"/>
    <w:rsid w:val="003B39C7"/>
    <w:rsid w:val="003B39DF"/>
    <w:rsid w:val="003B3A87"/>
    <w:rsid w:val="003B3C89"/>
    <w:rsid w:val="003B3F64"/>
    <w:rsid w:val="003B411E"/>
    <w:rsid w:val="003B42EC"/>
    <w:rsid w:val="003B4626"/>
    <w:rsid w:val="003B4F34"/>
    <w:rsid w:val="003B52C4"/>
    <w:rsid w:val="003B532E"/>
    <w:rsid w:val="003B543C"/>
    <w:rsid w:val="003B554C"/>
    <w:rsid w:val="003B56C8"/>
    <w:rsid w:val="003B5742"/>
    <w:rsid w:val="003B58B5"/>
    <w:rsid w:val="003B5A80"/>
    <w:rsid w:val="003B5B12"/>
    <w:rsid w:val="003B5FE1"/>
    <w:rsid w:val="003B61AB"/>
    <w:rsid w:val="003B6485"/>
    <w:rsid w:val="003B6486"/>
    <w:rsid w:val="003B6536"/>
    <w:rsid w:val="003B6ADF"/>
    <w:rsid w:val="003B6BC4"/>
    <w:rsid w:val="003B729A"/>
    <w:rsid w:val="003B770B"/>
    <w:rsid w:val="003B7EC3"/>
    <w:rsid w:val="003C04DD"/>
    <w:rsid w:val="003C0606"/>
    <w:rsid w:val="003C063D"/>
    <w:rsid w:val="003C07CC"/>
    <w:rsid w:val="003C0BE8"/>
    <w:rsid w:val="003C10CF"/>
    <w:rsid w:val="003C12D7"/>
    <w:rsid w:val="003C15D3"/>
    <w:rsid w:val="003C170E"/>
    <w:rsid w:val="003C181A"/>
    <w:rsid w:val="003C1D46"/>
    <w:rsid w:val="003C1F26"/>
    <w:rsid w:val="003C2268"/>
    <w:rsid w:val="003C228C"/>
    <w:rsid w:val="003C2377"/>
    <w:rsid w:val="003C25A8"/>
    <w:rsid w:val="003C354C"/>
    <w:rsid w:val="003C3973"/>
    <w:rsid w:val="003C3A3B"/>
    <w:rsid w:val="003C3D1F"/>
    <w:rsid w:val="003C3EA1"/>
    <w:rsid w:val="003C3F55"/>
    <w:rsid w:val="003C4233"/>
    <w:rsid w:val="003C42A1"/>
    <w:rsid w:val="003C4418"/>
    <w:rsid w:val="003C447D"/>
    <w:rsid w:val="003C4566"/>
    <w:rsid w:val="003C45B6"/>
    <w:rsid w:val="003C4B42"/>
    <w:rsid w:val="003C5038"/>
    <w:rsid w:val="003C503F"/>
    <w:rsid w:val="003C52B2"/>
    <w:rsid w:val="003C59B6"/>
    <w:rsid w:val="003C5AF9"/>
    <w:rsid w:val="003C5E16"/>
    <w:rsid w:val="003C5ECF"/>
    <w:rsid w:val="003C6656"/>
    <w:rsid w:val="003C69B6"/>
    <w:rsid w:val="003C6B44"/>
    <w:rsid w:val="003C6BA7"/>
    <w:rsid w:val="003C6C10"/>
    <w:rsid w:val="003C6E06"/>
    <w:rsid w:val="003C6EB3"/>
    <w:rsid w:val="003C7052"/>
    <w:rsid w:val="003C747D"/>
    <w:rsid w:val="003C74A7"/>
    <w:rsid w:val="003C754A"/>
    <w:rsid w:val="003C7C3D"/>
    <w:rsid w:val="003C7CA8"/>
    <w:rsid w:val="003D0056"/>
    <w:rsid w:val="003D04FC"/>
    <w:rsid w:val="003D0661"/>
    <w:rsid w:val="003D06FE"/>
    <w:rsid w:val="003D1057"/>
    <w:rsid w:val="003D1089"/>
    <w:rsid w:val="003D177B"/>
    <w:rsid w:val="003D1B2F"/>
    <w:rsid w:val="003D1D0F"/>
    <w:rsid w:val="003D1D2E"/>
    <w:rsid w:val="003D1ED0"/>
    <w:rsid w:val="003D2091"/>
    <w:rsid w:val="003D2260"/>
    <w:rsid w:val="003D23BC"/>
    <w:rsid w:val="003D2549"/>
    <w:rsid w:val="003D2860"/>
    <w:rsid w:val="003D297E"/>
    <w:rsid w:val="003D2CF7"/>
    <w:rsid w:val="003D2E66"/>
    <w:rsid w:val="003D3109"/>
    <w:rsid w:val="003D313C"/>
    <w:rsid w:val="003D32DE"/>
    <w:rsid w:val="003D3461"/>
    <w:rsid w:val="003D39CC"/>
    <w:rsid w:val="003D3C84"/>
    <w:rsid w:val="003D43E8"/>
    <w:rsid w:val="003D46B8"/>
    <w:rsid w:val="003D46DE"/>
    <w:rsid w:val="003D4956"/>
    <w:rsid w:val="003D4A53"/>
    <w:rsid w:val="003D50E0"/>
    <w:rsid w:val="003D568C"/>
    <w:rsid w:val="003D57DE"/>
    <w:rsid w:val="003D5AE1"/>
    <w:rsid w:val="003D5BED"/>
    <w:rsid w:val="003D5C68"/>
    <w:rsid w:val="003D61A8"/>
    <w:rsid w:val="003D6324"/>
    <w:rsid w:val="003D6AC7"/>
    <w:rsid w:val="003D6BFC"/>
    <w:rsid w:val="003D6E9E"/>
    <w:rsid w:val="003D731C"/>
    <w:rsid w:val="003D741A"/>
    <w:rsid w:val="003D75D0"/>
    <w:rsid w:val="003D7717"/>
    <w:rsid w:val="003D7A26"/>
    <w:rsid w:val="003E03CE"/>
    <w:rsid w:val="003E041E"/>
    <w:rsid w:val="003E048D"/>
    <w:rsid w:val="003E0C9A"/>
    <w:rsid w:val="003E0CB5"/>
    <w:rsid w:val="003E0DC9"/>
    <w:rsid w:val="003E0E1F"/>
    <w:rsid w:val="003E0F37"/>
    <w:rsid w:val="003E14FC"/>
    <w:rsid w:val="003E1954"/>
    <w:rsid w:val="003E2043"/>
    <w:rsid w:val="003E215D"/>
    <w:rsid w:val="003E22F9"/>
    <w:rsid w:val="003E2385"/>
    <w:rsid w:val="003E241F"/>
    <w:rsid w:val="003E279C"/>
    <w:rsid w:val="003E29B1"/>
    <w:rsid w:val="003E2B00"/>
    <w:rsid w:val="003E3BDE"/>
    <w:rsid w:val="003E3CC0"/>
    <w:rsid w:val="003E3E5E"/>
    <w:rsid w:val="003E45ED"/>
    <w:rsid w:val="003E4658"/>
    <w:rsid w:val="003E46EC"/>
    <w:rsid w:val="003E49CB"/>
    <w:rsid w:val="003E4B3A"/>
    <w:rsid w:val="003E4C0C"/>
    <w:rsid w:val="003E4EFA"/>
    <w:rsid w:val="003E4F3F"/>
    <w:rsid w:val="003E4F6A"/>
    <w:rsid w:val="003E5037"/>
    <w:rsid w:val="003E5F85"/>
    <w:rsid w:val="003E72DD"/>
    <w:rsid w:val="003E73CD"/>
    <w:rsid w:val="003E7436"/>
    <w:rsid w:val="003E7B49"/>
    <w:rsid w:val="003E7B90"/>
    <w:rsid w:val="003F00CB"/>
    <w:rsid w:val="003F031D"/>
    <w:rsid w:val="003F08D4"/>
    <w:rsid w:val="003F092B"/>
    <w:rsid w:val="003F0CEF"/>
    <w:rsid w:val="003F0E24"/>
    <w:rsid w:val="003F0F34"/>
    <w:rsid w:val="003F1329"/>
    <w:rsid w:val="003F13E6"/>
    <w:rsid w:val="003F14F5"/>
    <w:rsid w:val="003F186B"/>
    <w:rsid w:val="003F186F"/>
    <w:rsid w:val="003F1B08"/>
    <w:rsid w:val="003F1C0A"/>
    <w:rsid w:val="003F1D46"/>
    <w:rsid w:val="003F2357"/>
    <w:rsid w:val="003F261E"/>
    <w:rsid w:val="003F2D06"/>
    <w:rsid w:val="003F2E1C"/>
    <w:rsid w:val="003F2EA1"/>
    <w:rsid w:val="003F30B8"/>
    <w:rsid w:val="003F31C9"/>
    <w:rsid w:val="003F371A"/>
    <w:rsid w:val="003F3821"/>
    <w:rsid w:val="003F38ED"/>
    <w:rsid w:val="003F3931"/>
    <w:rsid w:val="003F3A65"/>
    <w:rsid w:val="003F4834"/>
    <w:rsid w:val="003F48FF"/>
    <w:rsid w:val="003F4A41"/>
    <w:rsid w:val="003F5092"/>
    <w:rsid w:val="003F51B4"/>
    <w:rsid w:val="003F562C"/>
    <w:rsid w:val="003F57E0"/>
    <w:rsid w:val="003F5C1E"/>
    <w:rsid w:val="003F5C6C"/>
    <w:rsid w:val="003F5CA4"/>
    <w:rsid w:val="003F5D5B"/>
    <w:rsid w:val="003F5E0B"/>
    <w:rsid w:val="003F5ED8"/>
    <w:rsid w:val="003F5F8F"/>
    <w:rsid w:val="003F6166"/>
    <w:rsid w:val="003F636C"/>
    <w:rsid w:val="003F6626"/>
    <w:rsid w:val="003F66A3"/>
    <w:rsid w:val="003F6735"/>
    <w:rsid w:val="003F690B"/>
    <w:rsid w:val="003F6924"/>
    <w:rsid w:val="003F697C"/>
    <w:rsid w:val="003F6C17"/>
    <w:rsid w:val="003F6D9A"/>
    <w:rsid w:val="003F6FA2"/>
    <w:rsid w:val="003F7235"/>
    <w:rsid w:val="003F753F"/>
    <w:rsid w:val="003F7641"/>
    <w:rsid w:val="003F7E15"/>
    <w:rsid w:val="003F7E56"/>
    <w:rsid w:val="004003AA"/>
    <w:rsid w:val="004008F3"/>
    <w:rsid w:val="00401082"/>
    <w:rsid w:val="004011AA"/>
    <w:rsid w:val="0040126C"/>
    <w:rsid w:val="00401524"/>
    <w:rsid w:val="004015D2"/>
    <w:rsid w:val="00401784"/>
    <w:rsid w:val="004019CA"/>
    <w:rsid w:val="00401FE9"/>
    <w:rsid w:val="0040277C"/>
    <w:rsid w:val="00402828"/>
    <w:rsid w:val="00402862"/>
    <w:rsid w:val="0040305E"/>
    <w:rsid w:val="00403222"/>
    <w:rsid w:val="004033A6"/>
    <w:rsid w:val="00403634"/>
    <w:rsid w:val="004036F4"/>
    <w:rsid w:val="00403730"/>
    <w:rsid w:val="00403E87"/>
    <w:rsid w:val="0040485D"/>
    <w:rsid w:val="00404872"/>
    <w:rsid w:val="0040532A"/>
    <w:rsid w:val="00405363"/>
    <w:rsid w:val="004054DC"/>
    <w:rsid w:val="00405AB8"/>
    <w:rsid w:val="00405B38"/>
    <w:rsid w:val="00405D3A"/>
    <w:rsid w:val="0040614B"/>
    <w:rsid w:val="0040617F"/>
    <w:rsid w:val="00406353"/>
    <w:rsid w:val="00406A08"/>
    <w:rsid w:val="00406CDF"/>
    <w:rsid w:val="00406E53"/>
    <w:rsid w:val="00406F58"/>
    <w:rsid w:val="004070EA"/>
    <w:rsid w:val="0040752E"/>
    <w:rsid w:val="00407593"/>
    <w:rsid w:val="004078FB"/>
    <w:rsid w:val="00407F12"/>
    <w:rsid w:val="00407F6E"/>
    <w:rsid w:val="00410063"/>
    <w:rsid w:val="0041102C"/>
    <w:rsid w:val="004110A5"/>
    <w:rsid w:val="00411111"/>
    <w:rsid w:val="004111FC"/>
    <w:rsid w:val="0041128D"/>
    <w:rsid w:val="0041176B"/>
    <w:rsid w:val="00411D67"/>
    <w:rsid w:val="00412052"/>
    <w:rsid w:val="004121A9"/>
    <w:rsid w:val="004123AD"/>
    <w:rsid w:val="0041263E"/>
    <w:rsid w:val="004128E2"/>
    <w:rsid w:val="00412D2B"/>
    <w:rsid w:val="00412D7B"/>
    <w:rsid w:val="00412E10"/>
    <w:rsid w:val="00413203"/>
    <w:rsid w:val="00413289"/>
    <w:rsid w:val="00413383"/>
    <w:rsid w:val="00413496"/>
    <w:rsid w:val="00413CE2"/>
    <w:rsid w:val="00413E25"/>
    <w:rsid w:val="00414125"/>
    <w:rsid w:val="0041422F"/>
    <w:rsid w:val="004142AD"/>
    <w:rsid w:val="004142BA"/>
    <w:rsid w:val="00414477"/>
    <w:rsid w:val="00414643"/>
    <w:rsid w:val="00414821"/>
    <w:rsid w:val="00414A3F"/>
    <w:rsid w:val="00414AD0"/>
    <w:rsid w:val="00414EF8"/>
    <w:rsid w:val="004151E0"/>
    <w:rsid w:val="0041529E"/>
    <w:rsid w:val="004154BD"/>
    <w:rsid w:val="004156DC"/>
    <w:rsid w:val="00415A2F"/>
    <w:rsid w:val="0041683E"/>
    <w:rsid w:val="00417265"/>
    <w:rsid w:val="00417380"/>
    <w:rsid w:val="00417441"/>
    <w:rsid w:val="00417458"/>
    <w:rsid w:val="004204E3"/>
    <w:rsid w:val="00420532"/>
    <w:rsid w:val="00420AF8"/>
    <w:rsid w:val="00420AFB"/>
    <w:rsid w:val="00420F3E"/>
    <w:rsid w:val="004213A2"/>
    <w:rsid w:val="0042146F"/>
    <w:rsid w:val="00421BDE"/>
    <w:rsid w:val="00421EE2"/>
    <w:rsid w:val="00421F62"/>
    <w:rsid w:val="004222A9"/>
    <w:rsid w:val="00422441"/>
    <w:rsid w:val="004224A7"/>
    <w:rsid w:val="0042254A"/>
    <w:rsid w:val="0042262A"/>
    <w:rsid w:val="0042283C"/>
    <w:rsid w:val="00422CC5"/>
    <w:rsid w:val="00423233"/>
    <w:rsid w:val="0042327C"/>
    <w:rsid w:val="00423344"/>
    <w:rsid w:val="0042345B"/>
    <w:rsid w:val="004234D2"/>
    <w:rsid w:val="00423B23"/>
    <w:rsid w:val="00423E18"/>
    <w:rsid w:val="00423E98"/>
    <w:rsid w:val="00424082"/>
    <w:rsid w:val="00424214"/>
    <w:rsid w:val="0042425F"/>
    <w:rsid w:val="00424743"/>
    <w:rsid w:val="00424A5B"/>
    <w:rsid w:val="00424BF1"/>
    <w:rsid w:val="00424E02"/>
    <w:rsid w:val="00424E1B"/>
    <w:rsid w:val="004250AD"/>
    <w:rsid w:val="00425432"/>
    <w:rsid w:val="00425750"/>
    <w:rsid w:val="0042597B"/>
    <w:rsid w:val="00425A8C"/>
    <w:rsid w:val="00425B05"/>
    <w:rsid w:val="00425EE2"/>
    <w:rsid w:val="0042647F"/>
    <w:rsid w:val="00426739"/>
    <w:rsid w:val="004267BC"/>
    <w:rsid w:val="00426CA8"/>
    <w:rsid w:val="0042770A"/>
    <w:rsid w:val="00427AED"/>
    <w:rsid w:val="00427D34"/>
    <w:rsid w:val="004300CC"/>
    <w:rsid w:val="004300DF"/>
    <w:rsid w:val="004306B4"/>
    <w:rsid w:val="00430E96"/>
    <w:rsid w:val="00431104"/>
    <w:rsid w:val="004311E7"/>
    <w:rsid w:val="0043146E"/>
    <w:rsid w:val="004314C7"/>
    <w:rsid w:val="00431533"/>
    <w:rsid w:val="004319CD"/>
    <w:rsid w:val="00431CB6"/>
    <w:rsid w:val="00431ECA"/>
    <w:rsid w:val="00431F54"/>
    <w:rsid w:val="00431FDA"/>
    <w:rsid w:val="0043227E"/>
    <w:rsid w:val="0043241E"/>
    <w:rsid w:val="004328B7"/>
    <w:rsid w:val="0043291E"/>
    <w:rsid w:val="00432A11"/>
    <w:rsid w:val="00432B73"/>
    <w:rsid w:val="00432D89"/>
    <w:rsid w:val="00432E8B"/>
    <w:rsid w:val="00434003"/>
    <w:rsid w:val="004344C4"/>
    <w:rsid w:val="004346F6"/>
    <w:rsid w:val="00434A50"/>
    <w:rsid w:val="00434FD1"/>
    <w:rsid w:val="0043516D"/>
    <w:rsid w:val="004357D0"/>
    <w:rsid w:val="00435AC7"/>
    <w:rsid w:val="00435DEC"/>
    <w:rsid w:val="00436E15"/>
    <w:rsid w:val="0043707B"/>
    <w:rsid w:val="004372EA"/>
    <w:rsid w:val="00437359"/>
    <w:rsid w:val="00437451"/>
    <w:rsid w:val="00437574"/>
    <w:rsid w:val="0043765F"/>
    <w:rsid w:val="00437F5D"/>
    <w:rsid w:val="0044020F"/>
    <w:rsid w:val="004403EA"/>
    <w:rsid w:val="0044041F"/>
    <w:rsid w:val="00440827"/>
    <w:rsid w:val="00440968"/>
    <w:rsid w:val="00440A53"/>
    <w:rsid w:val="00440B1C"/>
    <w:rsid w:val="00440D74"/>
    <w:rsid w:val="004417AF"/>
    <w:rsid w:val="00441829"/>
    <w:rsid w:val="00441A28"/>
    <w:rsid w:val="00441CEC"/>
    <w:rsid w:val="004421F4"/>
    <w:rsid w:val="004421F7"/>
    <w:rsid w:val="004422AF"/>
    <w:rsid w:val="00442A94"/>
    <w:rsid w:val="00442E83"/>
    <w:rsid w:val="00442F30"/>
    <w:rsid w:val="00442F6C"/>
    <w:rsid w:val="00442F72"/>
    <w:rsid w:val="00442F95"/>
    <w:rsid w:val="0044361C"/>
    <w:rsid w:val="00443871"/>
    <w:rsid w:val="004438CB"/>
    <w:rsid w:val="004439BE"/>
    <w:rsid w:val="00443B9A"/>
    <w:rsid w:val="00443E55"/>
    <w:rsid w:val="00443FBB"/>
    <w:rsid w:val="00444024"/>
    <w:rsid w:val="00444A1D"/>
    <w:rsid w:val="00444D10"/>
    <w:rsid w:val="00444EEF"/>
    <w:rsid w:val="00444F52"/>
    <w:rsid w:val="00444FAC"/>
    <w:rsid w:val="00445001"/>
    <w:rsid w:val="00445208"/>
    <w:rsid w:val="0044581B"/>
    <w:rsid w:val="00445BEC"/>
    <w:rsid w:val="00445C12"/>
    <w:rsid w:val="00445CDF"/>
    <w:rsid w:val="00445CEE"/>
    <w:rsid w:val="00445D1C"/>
    <w:rsid w:val="00447104"/>
    <w:rsid w:val="0044747E"/>
    <w:rsid w:val="00447523"/>
    <w:rsid w:val="00447567"/>
    <w:rsid w:val="004478F2"/>
    <w:rsid w:val="00447A5A"/>
    <w:rsid w:val="004501FE"/>
    <w:rsid w:val="00450289"/>
    <w:rsid w:val="00450606"/>
    <w:rsid w:val="00450883"/>
    <w:rsid w:val="00450A99"/>
    <w:rsid w:val="00450CE3"/>
    <w:rsid w:val="00450D18"/>
    <w:rsid w:val="00450E99"/>
    <w:rsid w:val="0045163C"/>
    <w:rsid w:val="004516DF"/>
    <w:rsid w:val="00451770"/>
    <w:rsid w:val="00451852"/>
    <w:rsid w:val="0045189B"/>
    <w:rsid w:val="004522D2"/>
    <w:rsid w:val="00452464"/>
    <w:rsid w:val="0045290A"/>
    <w:rsid w:val="00452938"/>
    <w:rsid w:val="00452A7D"/>
    <w:rsid w:val="00452E3F"/>
    <w:rsid w:val="0045335B"/>
    <w:rsid w:val="004534AE"/>
    <w:rsid w:val="00453511"/>
    <w:rsid w:val="00453803"/>
    <w:rsid w:val="0045381E"/>
    <w:rsid w:val="00453C88"/>
    <w:rsid w:val="00453EDC"/>
    <w:rsid w:val="00453FE5"/>
    <w:rsid w:val="004545F3"/>
    <w:rsid w:val="00454C8D"/>
    <w:rsid w:val="00454DA9"/>
    <w:rsid w:val="00454EA3"/>
    <w:rsid w:val="004554B1"/>
    <w:rsid w:val="004555F2"/>
    <w:rsid w:val="00455711"/>
    <w:rsid w:val="0045654F"/>
    <w:rsid w:val="00456681"/>
    <w:rsid w:val="00456E4D"/>
    <w:rsid w:val="0045703F"/>
    <w:rsid w:val="004576AF"/>
    <w:rsid w:val="00457E66"/>
    <w:rsid w:val="00460205"/>
    <w:rsid w:val="00460822"/>
    <w:rsid w:val="00460A52"/>
    <w:rsid w:val="00460B02"/>
    <w:rsid w:val="00460C6B"/>
    <w:rsid w:val="00460F40"/>
    <w:rsid w:val="00461133"/>
    <w:rsid w:val="0046113A"/>
    <w:rsid w:val="0046202D"/>
    <w:rsid w:val="00462120"/>
    <w:rsid w:val="004622BC"/>
    <w:rsid w:val="004622E7"/>
    <w:rsid w:val="00463589"/>
    <w:rsid w:val="00463697"/>
    <w:rsid w:val="00463888"/>
    <w:rsid w:val="0046390B"/>
    <w:rsid w:val="00463960"/>
    <w:rsid w:val="004639D0"/>
    <w:rsid w:val="00463C5F"/>
    <w:rsid w:val="00463E5B"/>
    <w:rsid w:val="00463E90"/>
    <w:rsid w:val="00463F75"/>
    <w:rsid w:val="00464020"/>
    <w:rsid w:val="0046454C"/>
    <w:rsid w:val="00464A8A"/>
    <w:rsid w:val="00464B07"/>
    <w:rsid w:val="00464B10"/>
    <w:rsid w:val="00464C05"/>
    <w:rsid w:val="004654B1"/>
    <w:rsid w:val="00465799"/>
    <w:rsid w:val="004657F4"/>
    <w:rsid w:val="00465FFF"/>
    <w:rsid w:val="00466382"/>
    <w:rsid w:val="004668EB"/>
    <w:rsid w:val="00466A92"/>
    <w:rsid w:val="00466C3C"/>
    <w:rsid w:val="00466D1A"/>
    <w:rsid w:val="00467529"/>
    <w:rsid w:val="004675DA"/>
    <w:rsid w:val="00467797"/>
    <w:rsid w:val="00467AC0"/>
    <w:rsid w:val="00467B5C"/>
    <w:rsid w:val="00467C8D"/>
    <w:rsid w:val="00467E22"/>
    <w:rsid w:val="00467E39"/>
    <w:rsid w:val="0047054D"/>
    <w:rsid w:val="00470BAC"/>
    <w:rsid w:val="00470CC2"/>
    <w:rsid w:val="00470E13"/>
    <w:rsid w:val="004711B7"/>
    <w:rsid w:val="004713CD"/>
    <w:rsid w:val="004715D7"/>
    <w:rsid w:val="0047170A"/>
    <w:rsid w:val="00471821"/>
    <w:rsid w:val="004718AE"/>
    <w:rsid w:val="00471AC5"/>
    <w:rsid w:val="00471D3E"/>
    <w:rsid w:val="00472182"/>
    <w:rsid w:val="0047285C"/>
    <w:rsid w:val="004728AE"/>
    <w:rsid w:val="00473168"/>
    <w:rsid w:val="004733B0"/>
    <w:rsid w:val="0047359A"/>
    <w:rsid w:val="004737F5"/>
    <w:rsid w:val="00473BEF"/>
    <w:rsid w:val="00473CFE"/>
    <w:rsid w:val="00474068"/>
    <w:rsid w:val="004740BC"/>
    <w:rsid w:val="0047429F"/>
    <w:rsid w:val="0047457D"/>
    <w:rsid w:val="004748F1"/>
    <w:rsid w:val="00474CA9"/>
    <w:rsid w:val="00474CDC"/>
    <w:rsid w:val="00474D1D"/>
    <w:rsid w:val="004750E4"/>
    <w:rsid w:val="004751B0"/>
    <w:rsid w:val="004754DF"/>
    <w:rsid w:val="00475B24"/>
    <w:rsid w:val="00475DC5"/>
    <w:rsid w:val="00475E08"/>
    <w:rsid w:val="00475F55"/>
    <w:rsid w:val="004762CB"/>
    <w:rsid w:val="00476B82"/>
    <w:rsid w:val="00476D19"/>
    <w:rsid w:val="00476EE1"/>
    <w:rsid w:val="00477020"/>
    <w:rsid w:val="00477372"/>
    <w:rsid w:val="004774E2"/>
    <w:rsid w:val="00477727"/>
    <w:rsid w:val="00477750"/>
    <w:rsid w:val="00477B8E"/>
    <w:rsid w:val="00477E54"/>
    <w:rsid w:val="00477EFC"/>
    <w:rsid w:val="00480441"/>
    <w:rsid w:val="00480676"/>
    <w:rsid w:val="0048083A"/>
    <w:rsid w:val="00480A76"/>
    <w:rsid w:val="00480AC3"/>
    <w:rsid w:val="00480D67"/>
    <w:rsid w:val="00481531"/>
    <w:rsid w:val="00481EBC"/>
    <w:rsid w:val="00482224"/>
    <w:rsid w:val="00482272"/>
    <w:rsid w:val="004823E1"/>
    <w:rsid w:val="00482D67"/>
    <w:rsid w:val="00483763"/>
    <w:rsid w:val="00483B01"/>
    <w:rsid w:val="00483D87"/>
    <w:rsid w:val="00483FA5"/>
    <w:rsid w:val="00484067"/>
    <w:rsid w:val="00484B25"/>
    <w:rsid w:val="00484B83"/>
    <w:rsid w:val="00484F88"/>
    <w:rsid w:val="0048502A"/>
    <w:rsid w:val="00485248"/>
    <w:rsid w:val="00485AFD"/>
    <w:rsid w:val="00485FEB"/>
    <w:rsid w:val="00486330"/>
    <w:rsid w:val="0048647E"/>
    <w:rsid w:val="004864DB"/>
    <w:rsid w:val="0048670A"/>
    <w:rsid w:val="004867C9"/>
    <w:rsid w:val="004868D2"/>
    <w:rsid w:val="00486A47"/>
    <w:rsid w:val="00486E6C"/>
    <w:rsid w:val="0048714A"/>
    <w:rsid w:val="004871E7"/>
    <w:rsid w:val="004874BD"/>
    <w:rsid w:val="00487615"/>
    <w:rsid w:val="00487BCB"/>
    <w:rsid w:val="00487C3F"/>
    <w:rsid w:val="00487DAC"/>
    <w:rsid w:val="004908DB"/>
    <w:rsid w:val="00490A8A"/>
    <w:rsid w:val="00490B73"/>
    <w:rsid w:val="0049112D"/>
    <w:rsid w:val="00491393"/>
    <w:rsid w:val="00491F2B"/>
    <w:rsid w:val="00492284"/>
    <w:rsid w:val="004924C1"/>
    <w:rsid w:val="0049250D"/>
    <w:rsid w:val="00492AE2"/>
    <w:rsid w:val="00492E20"/>
    <w:rsid w:val="00492E21"/>
    <w:rsid w:val="004931D4"/>
    <w:rsid w:val="00493442"/>
    <w:rsid w:val="004935C3"/>
    <w:rsid w:val="00493A0E"/>
    <w:rsid w:val="00494249"/>
    <w:rsid w:val="004944E4"/>
    <w:rsid w:val="0049460C"/>
    <w:rsid w:val="004948D8"/>
    <w:rsid w:val="0049497A"/>
    <w:rsid w:val="00494A05"/>
    <w:rsid w:val="00494B3F"/>
    <w:rsid w:val="00494E60"/>
    <w:rsid w:val="004951B8"/>
    <w:rsid w:val="004953DA"/>
    <w:rsid w:val="00495A4A"/>
    <w:rsid w:val="00495FF6"/>
    <w:rsid w:val="00496036"/>
    <w:rsid w:val="0049647D"/>
    <w:rsid w:val="0049652D"/>
    <w:rsid w:val="00496810"/>
    <w:rsid w:val="00496CCD"/>
    <w:rsid w:val="00496D37"/>
    <w:rsid w:val="004971BE"/>
    <w:rsid w:val="00497849"/>
    <w:rsid w:val="0049789C"/>
    <w:rsid w:val="00497B38"/>
    <w:rsid w:val="00497DFC"/>
    <w:rsid w:val="00497E8D"/>
    <w:rsid w:val="004A00C7"/>
    <w:rsid w:val="004A0273"/>
    <w:rsid w:val="004A0384"/>
    <w:rsid w:val="004A0605"/>
    <w:rsid w:val="004A09E7"/>
    <w:rsid w:val="004A0CB5"/>
    <w:rsid w:val="004A0EED"/>
    <w:rsid w:val="004A117C"/>
    <w:rsid w:val="004A1365"/>
    <w:rsid w:val="004A178A"/>
    <w:rsid w:val="004A18E6"/>
    <w:rsid w:val="004A1A1C"/>
    <w:rsid w:val="004A2000"/>
    <w:rsid w:val="004A220E"/>
    <w:rsid w:val="004A22B1"/>
    <w:rsid w:val="004A244A"/>
    <w:rsid w:val="004A2AD0"/>
    <w:rsid w:val="004A2DEA"/>
    <w:rsid w:val="004A323F"/>
    <w:rsid w:val="004A32B4"/>
    <w:rsid w:val="004A3A8C"/>
    <w:rsid w:val="004A3C82"/>
    <w:rsid w:val="004A3D87"/>
    <w:rsid w:val="004A4318"/>
    <w:rsid w:val="004A44C5"/>
    <w:rsid w:val="004A475B"/>
    <w:rsid w:val="004A4A9E"/>
    <w:rsid w:val="004A4F8B"/>
    <w:rsid w:val="004A502A"/>
    <w:rsid w:val="004A51D1"/>
    <w:rsid w:val="004A5D31"/>
    <w:rsid w:val="004A60D9"/>
    <w:rsid w:val="004A6141"/>
    <w:rsid w:val="004A6190"/>
    <w:rsid w:val="004A63FF"/>
    <w:rsid w:val="004A64FB"/>
    <w:rsid w:val="004A65EE"/>
    <w:rsid w:val="004A6650"/>
    <w:rsid w:val="004A669F"/>
    <w:rsid w:val="004A6992"/>
    <w:rsid w:val="004A69DF"/>
    <w:rsid w:val="004A6B81"/>
    <w:rsid w:val="004A6B97"/>
    <w:rsid w:val="004A6D31"/>
    <w:rsid w:val="004A7016"/>
    <w:rsid w:val="004A732F"/>
    <w:rsid w:val="004A7447"/>
    <w:rsid w:val="004A7836"/>
    <w:rsid w:val="004A79E7"/>
    <w:rsid w:val="004A7EAD"/>
    <w:rsid w:val="004A7EE3"/>
    <w:rsid w:val="004B013F"/>
    <w:rsid w:val="004B015E"/>
    <w:rsid w:val="004B07F9"/>
    <w:rsid w:val="004B0BFD"/>
    <w:rsid w:val="004B132C"/>
    <w:rsid w:val="004B177E"/>
    <w:rsid w:val="004B19FC"/>
    <w:rsid w:val="004B1B50"/>
    <w:rsid w:val="004B209D"/>
    <w:rsid w:val="004B216F"/>
    <w:rsid w:val="004B219A"/>
    <w:rsid w:val="004B25D2"/>
    <w:rsid w:val="004B283F"/>
    <w:rsid w:val="004B2A5C"/>
    <w:rsid w:val="004B2E1B"/>
    <w:rsid w:val="004B32C2"/>
    <w:rsid w:val="004B3308"/>
    <w:rsid w:val="004B34AC"/>
    <w:rsid w:val="004B3631"/>
    <w:rsid w:val="004B3930"/>
    <w:rsid w:val="004B3C00"/>
    <w:rsid w:val="004B3E86"/>
    <w:rsid w:val="004B3FA3"/>
    <w:rsid w:val="004B408D"/>
    <w:rsid w:val="004B4154"/>
    <w:rsid w:val="004B427E"/>
    <w:rsid w:val="004B4296"/>
    <w:rsid w:val="004B446A"/>
    <w:rsid w:val="004B4610"/>
    <w:rsid w:val="004B4943"/>
    <w:rsid w:val="004B4B54"/>
    <w:rsid w:val="004B4CE9"/>
    <w:rsid w:val="004B5179"/>
    <w:rsid w:val="004B537A"/>
    <w:rsid w:val="004B55E7"/>
    <w:rsid w:val="004B5689"/>
    <w:rsid w:val="004B5E53"/>
    <w:rsid w:val="004B5F56"/>
    <w:rsid w:val="004B650E"/>
    <w:rsid w:val="004B68BA"/>
    <w:rsid w:val="004B6A3B"/>
    <w:rsid w:val="004B6FDD"/>
    <w:rsid w:val="004B705B"/>
    <w:rsid w:val="004B726B"/>
    <w:rsid w:val="004B7414"/>
    <w:rsid w:val="004B7B72"/>
    <w:rsid w:val="004B7D09"/>
    <w:rsid w:val="004B7F7D"/>
    <w:rsid w:val="004C023B"/>
    <w:rsid w:val="004C0259"/>
    <w:rsid w:val="004C0311"/>
    <w:rsid w:val="004C0778"/>
    <w:rsid w:val="004C0972"/>
    <w:rsid w:val="004C0A0F"/>
    <w:rsid w:val="004C1091"/>
    <w:rsid w:val="004C146A"/>
    <w:rsid w:val="004C14C3"/>
    <w:rsid w:val="004C1618"/>
    <w:rsid w:val="004C18B7"/>
    <w:rsid w:val="004C1C02"/>
    <w:rsid w:val="004C1C6F"/>
    <w:rsid w:val="004C1E6E"/>
    <w:rsid w:val="004C1FC3"/>
    <w:rsid w:val="004C1FD7"/>
    <w:rsid w:val="004C2273"/>
    <w:rsid w:val="004C2742"/>
    <w:rsid w:val="004C27C8"/>
    <w:rsid w:val="004C2AA3"/>
    <w:rsid w:val="004C2B5F"/>
    <w:rsid w:val="004C3153"/>
    <w:rsid w:val="004C31E7"/>
    <w:rsid w:val="004C344D"/>
    <w:rsid w:val="004C3673"/>
    <w:rsid w:val="004C36B8"/>
    <w:rsid w:val="004C4815"/>
    <w:rsid w:val="004C49C0"/>
    <w:rsid w:val="004C49FE"/>
    <w:rsid w:val="004C4D18"/>
    <w:rsid w:val="004C4D46"/>
    <w:rsid w:val="004C4EE5"/>
    <w:rsid w:val="004C506A"/>
    <w:rsid w:val="004C50DB"/>
    <w:rsid w:val="004C5410"/>
    <w:rsid w:val="004C58DC"/>
    <w:rsid w:val="004C5AEE"/>
    <w:rsid w:val="004C5E1B"/>
    <w:rsid w:val="004C6328"/>
    <w:rsid w:val="004C65A2"/>
    <w:rsid w:val="004C69D7"/>
    <w:rsid w:val="004C6A93"/>
    <w:rsid w:val="004C6BB3"/>
    <w:rsid w:val="004C6CD9"/>
    <w:rsid w:val="004C6DF5"/>
    <w:rsid w:val="004C6EDE"/>
    <w:rsid w:val="004C7192"/>
    <w:rsid w:val="004C7BC2"/>
    <w:rsid w:val="004D0001"/>
    <w:rsid w:val="004D032A"/>
    <w:rsid w:val="004D049E"/>
    <w:rsid w:val="004D09B6"/>
    <w:rsid w:val="004D0FA2"/>
    <w:rsid w:val="004D100B"/>
    <w:rsid w:val="004D1141"/>
    <w:rsid w:val="004D13C3"/>
    <w:rsid w:val="004D14D1"/>
    <w:rsid w:val="004D1762"/>
    <w:rsid w:val="004D1B82"/>
    <w:rsid w:val="004D1C1B"/>
    <w:rsid w:val="004D259C"/>
    <w:rsid w:val="004D25CF"/>
    <w:rsid w:val="004D27F9"/>
    <w:rsid w:val="004D285F"/>
    <w:rsid w:val="004D2A26"/>
    <w:rsid w:val="004D2B6C"/>
    <w:rsid w:val="004D2BC1"/>
    <w:rsid w:val="004D2D00"/>
    <w:rsid w:val="004D2D26"/>
    <w:rsid w:val="004D30FB"/>
    <w:rsid w:val="004D36BE"/>
    <w:rsid w:val="004D3B3D"/>
    <w:rsid w:val="004D4168"/>
    <w:rsid w:val="004D4259"/>
    <w:rsid w:val="004D42C4"/>
    <w:rsid w:val="004D4382"/>
    <w:rsid w:val="004D43DF"/>
    <w:rsid w:val="004D4400"/>
    <w:rsid w:val="004D45F1"/>
    <w:rsid w:val="004D46FA"/>
    <w:rsid w:val="004D495F"/>
    <w:rsid w:val="004D51C6"/>
    <w:rsid w:val="004D5423"/>
    <w:rsid w:val="004D54F8"/>
    <w:rsid w:val="004D5545"/>
    <w:rsid w:val="004D5557"/>
    <w:rsid w:val="004D5697"/>
    <w:rsid w:val="004D5D5B"/>
    <w:rsid w:val="004D60FB"/>
    <w:rsid w:val="004D6252"/>
    <w:rsid w:val="004D66CE"/>
    <w:rsid w:val="004D6950"/>
    <w:rsid w:val="004D6E67"/>
    <w:rsid w:val="004D6F5F"/>
    <w:rsid w:val="004D7166"/>
    <w:rsid w:val="004D72CE"/>
    <w:rsid w:val="004D7360"/>
    <w:rsid w:val="004D73CD"/>
    <w:rsid w:val="004D7729"/>
    <w:rsid w:val="004D77E1"/>
    <w:rsid w:val="004D7857"/>
    <w:rsid w:val="004D7EF3"/>
    <w:rsid w:val="004D7F43"/>
    <w:rsid w:val="004E03DA"/>
    <w:rsid w:val="004E0C43"/>
    <w:rsid w:val="004E0E17"/>
    <w:rsid w:val="004E1316"/>
    <w:rsid w:val="004E1356"/>
    <w:rsid w:val="004E148F"/>
    <w:rsid w:val="004E16DE"/>
    <w:rsid w:val="004E1ADF"/>
    <w:rsid w:val="004E1AF8"/>
    <w:rsid w:val="004E1BFE"/>
    <w:rsid w:val="004E1CA7"/>
    <w:rsid w:val="004E1D90"/>
    <w:rsid w:val="004E21D2"/>
    <w:rsid w:val="004E2F21"/>
    <w:rsid w:val="004E2F3D"/>
    <w:rsid w:val="004E317B"/>
    <w:rsid w:val="004E342D"/>
    <w:rsid w:val="004E370C"/>
    <w:rsid w:val="004E3F15"/>
    <w:rsid w:val="004E3F65"/>
    <w:rsid w:val="004E3F94"/>
    <w:rsid w:val="004E410E"/>
    <w:rsid w:val="004E4563"/>
    <w:rsid w:val="004E4752"/>
    <w:rsid w:val="004E47CD"/>
    <w:rsid w:val="004E495C"/>
    <w:rsid w:val="004E4B03"/>
    <w:rsid w:val="004E4B12"/>
    <w:rsid w:val="004E4C79"/>
    <w:rsid w:val="004E560B"/>
    <w:rsid w:val="004E5796"/>
    <w:rsid w:val="004E5860"/>
    <w:rsid w:val="004E594A"/>
    <w:rsid w:val="004E5CA8"/>
    <w:rsid w:val="004E6080"/>
    <w:rsid w:val="004E640A"/>
    <w:rsid w:val="004E6671"/>
    <w:rsid w:val="004E67D1"/>
    <w:rsid w:val="004E7193"/>
    <w:rsid w:val="004E73F1"/>
    <w:rsid w:val="004E74DB"/>
    <w:rsid w:val="004E7650"/>
    <w:rsid w:val="004E77B1"/>
    <w:rsid w:val="004F01EB"/>
    <w:rsid w:val="004F0252"/>
    <w:rsid w:val="004F06D3"/>
    <w:rsid w:val="004F085E"/>
    <w:rsid w:val="004F0E47"/>
    <w:rsid w:val="004F0E8A"/>
    <w:rsid w:val="004F0FD7"/>
    <w:rsid w:val="004F10E8"/>
    <w:rsid w:val="004F1241"/>
    <w:rsid w:val="004F1500"/>
    <w:rsid w:val="004F1506"/>
    <w:rsid w:val="004F179C"/>
    <w:rsid w:val="004F1B33"/>
    <w:rsid w:val="004F1BF2"/>
    <w:rsid w:val="004F1C1D"/>
    <w:rsid w:val="004F1C5D"/>
    <w:rsid w:val="004F1F37"/>
    <w:rsid w:val="004F23E1"/>
    <w:rsid w:val="004F27E7"/>
    <w:rsid w:val="004F2B96"/>
    <w:rsid w:val="004F2DA3"/>
    <w:rsid w:val="004F2EA6"/>
    <w:rsid w:val="004F2F22"/>
    <w:rsid w:val="004F333E"/>
    <w:rsid w:val="004F3383"/>
    <w:rsid w:val="004F33CC"/>
    <w:rsid w:val="004F34E7"/>
    <w:rsid w:val="004F3611"/>
    <w:rsid w:val="004F3774"/>
    <w:rsid w:val="004F37DE"/>
    <w:rsid w:val="004F3827"/>
    <w:rsid w:val="004F3C11"/>
    <w:rsid w:val="004F3C23"/>
    <w:rsid w:val="004F4449"/>
    <w:rsid w:val="004F4555"/>
    <w:rsid w:val="004F45D6"/>
    <w:rsid w:val="004F4851"/>
    <w:rsid w:val="004F4AEB"/>
    <w:rsid w:val="004F5241"/>
    <w:rsid w:val="004F57DB"/>
    <w:rsid w:val="004F582B"/>
    <w:rsid w:val="004F5883"/>
    <w:rsid w:val="004F58BC"/>
    <w:rsid w:val="004F5969"/>
    <w:rsid w:val="004F5AF6"/>
    <w:rsid w:val="004F61A7"/>
    <w:rsid w:val="004F68DA"/>
    <w:rsid w:val="004F6D83"/>
    <w:rsid w:val="004F6E1A"/>
    <w:rsid w:val="004F6EB5"/>
    <w:rsid w:val="004F709D"/>
    <w:rsid w:val="004F72E3"/>
    <w:rsid w:val="004F7466"/>
    <w:rsid w:val="004F7A86"/>
    <w:rsid w:val="004F7AA0"/>
    <w:rsid w:val="004F7C28"/>
    <w:rsid w:val="004F7FDA"/>
    <w:rsid w:val="00500044"/>
    <w:rsid w:val="00500266"/>
    <w:rsid w:val="00500C01"/>
    <w:rsid w:val="00500CD3"/>
    <w:rsid w:val="00500F22"/>
    <w:rsid w:val="00501004"/>
    <w:rsid w:val="005017FA"/>
    <w:rsid w:val="0050209F"/>
    <w:rsid w:val="0050229E"/>
    <w:rsid w:val="0050278F"/>
    <w:rsid w:val="005027CE"/>
    <w:rsid w:val="00502904"/>
    <w:rsid w:val="00502B17"/>
    <w:rsid w:val="00502D45"/>
    <w:rsid w:val="005035C2"/>
    <w:rsid w:val="0050391C"/>
    <w:rsid w:val="0050439F"/>
    <w:rsid w:val="005045A3"/>
    <w:rsid w:val="005049C4"/>
    <w:rsid w:val="005049FF"/>
    <w:rsid w:val="00504ADE"/>
    <w:rsid w:val="00504B48"/>
    <w:rsid w:val="00504C25"/>
    <w:rsid w:val="00505066"/>
    <w:rsid w:val="00505DFD"/>
    <w:rsid w:val="00505EC0"/>
    <w:rsid w:val="00506020"/>
    <w:rsid w:val="0050616B"/>
    <w:rsid w:val="0050624F"/>
    <w:rsid w:val="0050639B"/>
    <w:rsid w:val="00506514"/>
    <w:rsid w:val="00506550"/>
    <w:rsid w:val="00506577"/>
    <w:rsid w:val="0050664E"/>
    <w:rsid w:val="00506839"/>
    <w:rsid w:val="00507553"/>
    <w:rsid w:val="005077B4"/>
    <w:rsid w:val="0050784A"/>
    <w:rsid w:val="0050786C"/>
    <w:rsid w:val="005079CC"/>
    <w:rsid w:val="00507B11"/>
    <w:rsid w:val="005100D7"/>
    <w:rsid w:val="00510381"/>
    <w:rsid w:val="0051087B"/>
    <w:rsid w:val="005108A6"/>
    <w:rsid w:val="005109F4"/>
    <w:rsid w:val="00510BC2"/>
    <w:rsid w:val="00510BF3"/>
    <w:rsid w:val="0051151B"/>
    <w:rsid w:val="005115AC"/>
    <w:rsid w:val="00511761"/>
    <w:rsid w:val="00511835"/>
    <w:rsid w:val="005119AE"/>
    <w:rsid w:val="00511A99"/>
    <w:rsid w:val="00511B3E"/>
    <w:rsid w:val="00511C00"/>
    <w:rsid w:val="00511D83"/>
    <w:rsid w:val="00511D9B"/>
    <w:rsid w:val="00511E2F"/>
    <w:rsid w:val="00511F95"/>
    <w:rsid w:val="00512CAC"/>
    <w:rsid w:val="0051332B"/>
    <w:rsid w:val="005137DA"/>
    <w:rsid w:val="005138D7"/>
    <w:rsid w:val="00513F27"/>
    <w:rsid w:val="00513F64"/>
    <w:rsid w:val="00514696"/>
    <w:rsid w:val="00514EAF"/>
    <w:rsid w:val="00514EB1"/>
    <w:rsid w:val="00514F8C"/>
    <w:rsid w:val="005151C7"/>
    <w:rsid w:val="00515494"/>
    <w:rsid w:val="005154D3"/>
    <w:rsid w:val="005154D9"/>
    <w:rsid w:val="00515974"/>
    <w:rsid w:val="00515C13"/>
    <w:rsid w:val="00515C7F"/>
    <w:rsid w:val="00516065"/>
    <w:rsid w:val="0051644E"/>
    <w:rsid w:val="005165B5"/>
    <w:rsid w:val="00516898"/>
    <w:rsid w:val="00516B12"/>
    <w:rsid w:val="00517136"/>
    <w:rsid w:val="0051787E"/>
    <w:rsid w:val="00517C32"/>
    <w:rsid w:val="00517F38"/>
    <w:rsid w:val="00520126"/>
    <w:rsid w:val="00520239"/>
    <w:rsid w:val="005203D7"/>
    <w:rsid w:val="00520468"/>
    <w:rsid w:val="00520850"/>
    <w:rsid w:val="00520954"/>
    <w:rsid w:val="005209D7"/>
    <w:rsid w:val="00520D29"/>
    <w:rsid w:val="00520DCC"/>
    <w:rsid w:val="005212EA"/>
    <w:rsid w:val="0052144B"/>
    <w:rsid w:val="005216C3"/>
    <w:rsid w:val="00521B6A"/>
    <w:rsid w:val="00521EF9"/>
    <w:rsid w:val="00522252"/>
    <w:rsid w:val="0052232B"/>
    <w:rsid w:val="005225D1"/>
    <w:rsid w:val="005234C2"/>
    <w:rsid w:val="0052354B"/>
    <w:rsid w:val="005237A4"/>
    <w:rsid w:val="0052397B"/>
    <w:rsid w:val="00523A20"/>
    <w:rsid w:val="00523BA0"/>
    <w:rsid w:val="00523EB8"/>
    <w:rsid w:val="00523EF8"/>
    <w:rsid w:val="00523F61"/>
    <w:rsid w:val="0052408A"/>
    <w:rsid w:val="005240EA"/>
    <w:rsid w:val="00524810"/>
    <w:rsid w:val="00524D32"/>
    <w:rsid w:val="00524DB9"/>
    <w:rsid w:val="00524E37"/>
    <w:rsid w:val="00525016"/>
    <w:rsid w:val="00525497"/>
    <w:rsid w:val="00525933"/>
    <w:rsid w:val="00525B27"/>
    <w:rsid w:val="00525B6D"/>
    <w:rsid w:val="00525BD6"/>
    <w:rsid w:val="00526415"/>
    <w:rsid w:val="00526688"/>
    <w:rsid w:val="0052683D"/>
    <w:rsid w:val="00526880"/>
    <w:rsid w:val="0052697E"/>
    <w:rsid w:val="00526ADB"/>
    <w:rsid w:val="00526D1F"/>
    <w:rsid w:val="00526F26"/>
    <w:rsid w:val="00526F27"/>
    <w:rsid w:val="0052737D"/>
    <w:rsid w:val="00527480"/>
    <w:rsid w:val="0052785A"/>
    <w:rsid w:val="00527A09"/>
    <w:rsid w:val="00530562"/>
    <w:rsid w:val="00530B5B"/>
    <w:rsid w:val="00530F7E"/>
    <w:rsid w:val="00530FE4"/>
    <w:rsid w:val="005312F0"/>
    <w:rsid w:val="005313FE"/>
    <w:rsid w:val="0053148F"/>
    <w:rsid w:val="005315DE"/>
    <w:rsid w:val="00531BBD"/>
    <w:rsid w:val="00531C01"/>
    <w:rsid w:val="00531EE8"/>
    <w:rsid w:val="00532824"/>
    <w:rsid w:val="00532A01"/>
    <w:rsid w:val="00532ED2"/>
    <w:rsid w:val="00532F82"/>
    <w:rsid w:val="005332E4"/>
    <w:rsid w:val="00533351"/>
    <w:rsid w:val="005333F7"/>
    <w:rsid w:val="0053361C"/>
    <w:rsid w:val="0053380A"/>
    <w:rsid w:val="00533BE4"/>
    <w:rsid w:val="0053408B"/>
    <w:rsid w:val="00534155"/>
    <w:rsid w:val="005347E9"/>
    <w:rsid w:val="00534890"/>
    <w:rsid w:val="00534CE9"/>
    <w:rsid w:val="00534D17"/>
    <w:rsid w:val="00534E4D"/>
    <w:rsid w:val="00535018"/>
    <w:rsid w:val="00535029"/>
    <w:rsid w:val="0053510B"/>
    <w:rsid w:val="00535569"/>
    <w:rsid w:val="00535D6A"/>
    <w:rsid w:val="00535E6A"/>
    <w:rsid w:val="00535FC3"/>
    <w:rsid w:val="0053623C"/>
    <w:rsid w:val="0053627E"/>
    <w:rsid w:val="005366FD"/>
    <w:rsid w:val="00536B26"/>
    <w:rsid w:val="00536BFE"/>
    <w:rsid w:val="00536DD8"/>
    <w:rsid w:val="00536FEB"/>
    <w:rsid w:val="0053719C"/>
    <w:rsid w:val="00537231"/>
    <w:rsid w:val="00537949"/>
    <w:rsid w:val="00537A23"/>
    <w:rsid w:val="00537C04"/>
    <w:rsid w:val="00537CC4"/>
    <w:rsid w:val="00537CE1"/>
    <w:rsid w:val="005407D4"/>
    <w:rsid w:val="00540888"/>
    <w:rsid w:val="00540D22"/>
    <w:rsid w:val="00540E1F"/>
    <w:rsid w:val="00541090"/>
    <w:rsid w:val="005411BA"/>
    <w:rsid w:val="00541299"/>
    <w:rsid w:val="00541870"/>
    <w:rsid w:val="00541A32"/>
    <w:rsid w:val="00541AD8"/>
    <w:rsid w:val="00541F07"/>
    <w:rsid w:val="005421E9"/>
    <w:rsid w:val="005423BC"/>
    <w:rsid w:val="005429D0"/>
    <w:rsid w:val="00542A02"/>
    <w:rsid w:val="00542C5A"/>
    <w:rsid w:val="0054367C"/>
    <w:rsid w:val="005437F2"/>
    <w:rsid w:val="00543BAF"/>
    <w:rsid w:val="00543BD5"/>
    <w:rsid w:val="00543CDE"/>
    <w:rsid w:val="00543D67"/>
    <w:rsid w:val="00543F53"/>
    <w:rsid w:val="00544071"/>
    <w:rsid w:val="005440FB"/>
    <w:rsid w:val="005441A1"/>
    <w:rsid w:val="00544373"/>
    <w:rsid w:val="00544701"/>
    <w:rsid w:val="00544741"/>
    <w:rsid w:val="005449E2"/>
    <w:rsid w:val="0054505F"/>
    <w:rsid w:val="0054544C"/>
    <w:rsid w:val="00545906"/>
    <w:rsid w:val="0054599C"/>
    <w:rsid w:val="00545A6D"/>
    <w:rsid w:val="00545B4B"/>
    <w:rsid w:val="00545CFC"/>
    <w:rsid w:val="0054605D"/>
    <w:rsid w:val="005460DF"/>
    <w:rsid w:val="0054622C"/>
    <w:rsid w:val="00546414"/>
    <w:rsid w:val="00546F3A"/>
    <w:rsid w:val="00547074"/>
    <w:rsid w:val="005475A3"/>
    <w:rsid w:val="0055049B"/>
    <w:rsid w:val="005504B7"/>
    <w:rsid w:val="0055062D"/>
    <w:rsid w:val="00550844"/>
    <w:rsid w:val="00550D38"/>
    <w:rsid w:val="00550D6B"/>
    <w:rsid w:val="005513A3"/>
    <w:rsid w:val="0055171D"/>
    <w:rsid w:val="00551767"/>
    <w:rsid w:val="005519EC"/>
    <w:rsid w:val="00551B49"/>
    <w:rsid w:val="00551D17"/>
    <w:rsid w:val="00551F8F"/>
    <w:rsid w:val="00552658"/>
    <w:rsid w:val="005526F3"/>
    <w:rsid w:val="00552CEA"/>
    <w:rsid w:val="005530DC"/>
    <w:rsid w:val="0055374C"/>
    <w:rsid w:val="00553816"/>
    <w:rsid w:val="00553A16"/>
    <w:rsid w:val="00554198"/>
    <w:rsid w:val="00554702"/>
    <w:rsid w:val="00554AF5"/>
    <w:rsid w:val="00554BAE"/>
    <w:rsid w:val="00554D57"/>
    <w:rsid w:val="00554F95"/>
    <w:rsid w:val="0055514C"/>
    <w:rsid w:val="00555416"/>
    <w:rsid w:val="00555536"/>
    <w:rsid w:val="0055569A"/>
    <w:rsid w:val="00555902"/>
    <w:rsid w:val="00555BB0"/>
    <w:rsid w:val="00556253"/>
    <w:rsid w:val="0055630E"/>
    <w:rsid w:val="00556B18"/>
    <w:rsid w:val="00556CA6"/>
    <w:rsid w:val="00557090"/>
    <w:rsid w:val="005575D0"/>
    <w:rsid w:val="0055779D"/>
    <w:rsid w:val="00557884"/>
    <w:rsid w:val="00557DF4"/>
    <w:rsid w:val="00560390"/>
    <w:rsid w:val="00560993"/>
    <w:rsid w:val="00560C37"/>
    <w:rsid w:val="0056109D"/>
    <w:rsid w:val="00561214"/>
    <w:rsid w:val="0056158A"/>
    <w:rsid w:val="00561C01"/>
    <w:rsid w:val="00562369"/>
    <w:rsid w:val="0056262F"/>
    <w:rsid w:val="00563004"/>
    <w:rsid w:val="005630DD"/>
    <w:rsid w:val="005637D1"/>
    <w:rsid w:val="005639D9"/>
    <w:rsid w:val="00563AFA"/>
    <w:rsid w:val="00563B9F"/>
    <w:rsid w:val="00563E27"/>
    <w:rsid w:val="00563E31"/>
    <w:rsid w:val="00563ECD"/>
    <w:rsid w:val="00564275"/>
    <w:rsid w:val="00564372"/>
    <w:rsid w:val="005645BE"/>
    <w:rsid w:val="00564624"/>
    <w:rsid w:val="00564657"/>
    <w:rsid w:val="00564A6F"/>
    <w:rsid w:val="00564DB4"/>
    <w:rsid w:val="0056504F"/>
    <w:rsid w:val="005651E6"/>
    <w:rsid w:val="005656A8"/>
    <w:rsid w:val="0056581B"/>
    <w:rsid w:val="005658B4"/>
    <w:rsid w:val="005663F6"/>
    <w:rsid w:val="0056656D"/>
    <w:rsid w:val="005667F1"/>
    <w:rsid w:val="00566912"/>
    <w:rsid w:val="00566A98"/>
    <w:rsid w:val="00566CE5"/>
    <w:rsid w:val="00566D11"/>
    <w:rsid w:val="00566E00"/>
    <w:rsid w:val="00566ED0"/>
    <w:rsid w:val="0056759D"/>
    <w:rsid w:val="005675E1"/>
    <w:rsid w:val="005679AC"/>
    <w:rsid w:val="005679B0"/>
    <w:rsid w:val="00567A58"/>
    <w:rsid w:val="00567C08"/>
    <w:rsid w:val="005713DB"/>
    <w:rsid w:val="00571798"/>
    <w:rsid w:val="005718DD"/>
    <w:rsid w:val="0057198D"/>
    <w:rsid w:val="00571A63"/>
    <w:rsid w:val="00571C71"/>
    <w:rsid w:val="00571FC6"/>
    <w:rsid w:val="005720A7"/>
    <w:rsid w:val="0057258A"/>
    <w:rsid w:val="00572D74"/>
    <w:rsid w:val="00573145"/>
    <w:rsid w:val="00573450"/>
    <w:rsid w:val="005734E3"/>
    <w:rsid w:val="0057362D"/>
    <w:rsid w:val="00573F02"/>
    <w:rsid w:val="00573FB4"/>
    <w:rsid w:val="00574B8A"/>
    <w:rsid w:val="00574CA1"/>
    <w:rsid w:val="00574DA5"/>
    <w:rsid w:val="00575407"/>
    <w:rsid w:val="00575447"/>
    <w:rsid w:val="005756FE"/>
    <w:rsid w:val="00575FD0"/>
    <w:rsid w:val="00576173"/>
    <w:rsid w:val="0057645A"/>
    <w:rsid w:val="005768F9"/>
    <w:rsid w:val="00576CDB"/>
    <w:rsid w:val="00577079"/>
    <w:rsid w:val="00577945"/>
    <w:rsid w:val="00577BB0"/>
    <w:rsid w:val="00577EB2"/>
    <w:rsid w:val="00577F23"/>
    <w:rsid w:val="00580065"/>
    <w:rsid w:val="005801B3"/>
    <w:rsid w:val="0058052B"/>
    <w:rsid w:val="0058081E"/>
    <w:rsid w:val="005809D0"/>
    <w:rsid w:val="00580E58"/>
    <w:rsid w:val="00580E9C"/>
    <w:rsid w:val="00580F86"/>
    <w:rsid w:val="00581165"/>
    <w:rsid w:val="0058122D"/>
    <w:rsid w:val="0058154C"/>
    <w:rsid w:val="005816D8"/>
    <w:rsid w:val="005818F6"/>
    <w:rsid w:val="00581ABF"/>
    <w:rsid w:val="00581FBE"/>
    <w:rsid w:val="00582215"/>
    <w:rsid w:val="005825E1"/>
    <w:rsid w:val="00582C09"/>
    <w:rsid w:val="00582E6C"/>
    <w:rsid w:val="00583389"/>
    <w:rsid w:val="005835D4"/>
    <w:rsid w:val="00583631"/>
    <w:rsid w:val="005837F8"/>
    <w:rsid w:val="00583D36"/>
    <w:rsid w:val="0058415E"/>
    <w:rsid w:val="00584226"/>
    <w:rsid w:val="00584470"/>
    <w:rsid w:val="005845A4"/>
    <w:rsid w:val="00584842"/>
    <w:rsid w:val="00584864"/>
    <w:rsid w:val="00584B72"/>
    <w:rsid w:val="00584B89"/>
    <w:rsid w:val="00584CDA"/>
    <w:rsid w:val="00584DF1"/>
    <w:rsid w:val="00584F11"/>
    <w:rsid w:val="00585015"/>
    <w:rsid w:val="00585239"/>
    <w:rsid w:val="0058534A"/>
    <w:rsid w:val="00585364"/>
    <w:rsid w:val="005855E6"/>
    <w:rsid w:val="00585A93"/>
    <w:rsid w:val="00585C81"/>
    <w:rsid w:val="00585F8B"/>
    <w:rsid w:val="0058618F"/>
    <w:rsid w:val="005863CE"/>
    <w:rsid w:val="00586F53"/>
    <w:rsid w:val="005870A3"/>
    <w:rsid w:val="005871B6"/>
    <w:rsid w:val="005876F7"/>
    <w:rsid w:val="00587832"/>
    <w:rsid w:val="00587BE4"/>
    <w:rsid w:val="00587FE8"/>
    <w:rsid w:val="00590205"/>
    <w:rsid w:val="005906F9"/>
    <w:rsid w:val="005911D0"/>
    <w:rsid w:val="0059157B"/>
    <w:rsid w:val="00591932"/>
    <w:rsid w:val="00591B8F"/>
    <w:rsid w:val="0059201C"/>
    <w:rsid w:val="005921E5"/>
    <w:rsid w:val="00592495"/>
    <w:rsid w:val="00592872"/>
    <w:rsid w:val="00592CB3"/>
    <w:rsid w:val="0059390B"/>
    <w:rsid w:val="00593931"/>
    <w:rsid w:val="00593D22"/>
    <w:rsid w:val="00593D81"/>
    <w:rsid w:val="00593DEE"/>
    <w:rsid w:val="00593DFB"/>
    <w:rsid w:val="00594456"/>
    <w:rsid w:val="005949B7"/>
    <w:rsid w:val="00594CF3"/>
    <w:rsid w:val="00594FCF"/>
    <w:rsid w:val="00594FF6"/>
    <w:rsid w:val="00595016"/>
    <w:rsid w:val="005951AE"/>
    <w:rsid w:val="00595A20"/>
    <w:rsid w:val="00595BE0"/>
    <w:rsid w:val="00595C17"/>
    <w:rsid w:val="00595E98"/>
    <w:rsid w:val="00595FBE"/>
    <w:rsid w:val="005962B8"/>
    <w:rsid w:val="0059636B"/>
    <w:rsid w:val="005964AA"/>
    <w:rsid w:val="0059656F"/>
    <w:rsid w:val="00596585"/>
    <w:rsid w:val="005965A5"/>
    <w:rsid w:val="005969FD"/>
    <w:rsid w:val="00596B17"/>
    <w:rsid w:val="00596D11"/>
    <w:rsid w:val="0059711C"/>
    <w:rsid w:val="0059755C"/>
    <w:rsid w:val="0059756D"/>
    <w:rsid w:val="00597666"/>
    <w:rsid w:val="005976F9"/>
    <w:rsid w:val="0059779D"/>
    <w:rsid w:val="005A0642"/>
    <w:rsid w:val="005A0748"/>
    <w:rsid w:val="005A0CAD"/>
    <w:rsid w:val="005A1137"/>
    <w:rsid w:val="005A12D6"/>
    <w:rsid w:val="005A148A"/>
    <w:rsid w:val="005A18EE"/>
    <w:rsid w:val="005A198E"/>
    <w:rsid w:val="005A1AA3"/>
    <w:rsid w:val="005A1AB6"/>
    <w:rsid w:val="005A1AF0"/>
    <w:rsid w:val="005A1B2A"/>
    <w:rsid w:val="005A1E24"/>
    <w:rsid w:val="005A2061"/>
    <w:rsid w:val="005A2083"/>
    <w:rsid w:val="005A2167"/>
    <w:rsid w:val="005A22B6"/>
    <w:rsid w:val="005A2370"/>
    <w:rsid w:val="005A282B"/>
    <w:rsid w:val="005A2A3A"/>
    <w:rsid w:val="005A2EA0"/>
    <w:rsid w:val="005A314E"/>
    <w:rsid w:val="005A3345"/>
    <w:rsid w:val="005A36CB"/>
    <w:rsid w:val="005A37D4"/>
    <w:rsid w:val="005A39A1"/>
    <w:rsid w:val="005A3D4E"/>
    <w:rsid w:val="005A3FCC"/>
    <w:rsid w:val="005A432F"/>
    <w:rsid w:val="005A46FF"/>
    <w:rsid w:val="005A4D7D"/>
    <w:rsid w:val="005A5CD6"/>
    <w:rsid w:val="005A64FE"/>
    <w:rsid w:val="005A659F"/>
    <w:rsid w:val="005A6704"/>
    <w:rsid w:val="005A6B0A"/>
    <w:rsid w:val="005A6F0D"/>
    <w:rsid w:val="005A7600"/>
    <w:rsid w:val="005A76EA"/>
    <w:rsid w:val="005A7875"/>
    <w:rsid w:val="005A7930"/>
    <w:rsid w:val="005A7F6C"/>
    <w:rsid w:val="005B0040"/>
    <w:rsid w:val="005B01A0"/>
    <w:rsid w:val="005B08E2"/>
    <w:rsid w:val="005B09BF"/>
    <w:rsid w:val="005B0A49"/>
    <w:rsid w:val="005B0F14"/>
    <w:rsid w:val="005B1184"/>
    <w:rsid w:val="005B1320"/>
    <w:rsid w:val="005B1340"/>
    <w:rsid w:val="005B161C"/>
    <w:rsid w:val="005B1797"/>
    <w:rsid w:val="005B18BD"/>
    <w:rsid w:val="005B1B3A"/>
    <w:rsid w:val="005B1C3D"/>
    <w:rsid w:val="005B1D91"/>
    <w:rsid w:val="005B2021"/>
    <w:rsid w:val="005B2378"/>
    <w:rsid w:val="005B23AD"/>
    <w:rsid w:val="005B2939"/>
    <w:rsid w:val="005B2B65"/>
    <w:rsid w:val="005B312D"/>
    <w:rsid w:val="005B3358"/>
    <w:rsid w:val="005B34EA"/>
    <w:rsid w:val="005B361E"/>
    <w:rsid w:val="005B367E"/>
    <w:rsid w:val="005B392B"/>
    <w:rsid w:val="005B3E3E"/>
    <w:rsid w:val="005B402C"/>
    <w:rsid w:val="005B403C"/>
    <w:rsid w:val="005B4252"/>
    <w:rsid w:val="005B4542"/>
    <w:rsid w:val="005B4A26"/>
    <w:rsid w:val="005B4CCE"/>
    <w:rsid w:val="005B4DB2"/>
    <w:rsid w:val="005B5201"/>
    <w:rsid w:val="005B53D9"/>
    <w:rsid w:val="005B54E5"/>
    <w:rsid w:val="005B57BB"/>
    <w:rsid w:val="005B586C"/>
    <w:rsid w:val="005B5B4C"/>
    <w:rsid w:val="005B5CF9"/>
    <w:rsid w:val="005B5DD3"/>
    <w:rsid w:val="005B5E3C"/>
    <w:rsid w:val="005B5F11"/>
    <w:rsid w:val="005B62F2"/>
    <w:rsid w:val="005B665E"/>
    <w:rsid w:val="005B680A"/>
    <w:rsid w:val="005B692F"/>
    <w:rsid w:val="005B6FDA"/>
    <w:rsid w:val="005B7082"/>
    <w:rsid w:val="005B7128"/>
    <w:rsid w:val="005B739D"/>
    <w:rsid w:val="005B766F"/>
    <w:rsid w:val="005B789E"/>
    <w:rsid w:val="005B78E1"/>
    <w:rsid w:val="005B7A6C"/>
    <w:rsid w:val="005B7EDF"/>
    <w:rsid w:val="005C00D0"/>
    <w:rsid w:val="005C00DE"/>
    <w:rsid w:val="005C044F"/>
    <w:rsid w:val="005C17E1"/>
    <w:rsid w:val="005C2705"/>
    <w:rsid w:val="005C281D"/>
    <w:rsid w:val="005C2A02"/>
    <w:rsid w:val="005C3543"/>
    <w:rsid w:val="005C36A2"/>
    <w:rsid w:val="005C3AC8"/>
    <w:rsid w:val="005C401D"/>
    <w:rsid w:val="005C4AE5"/>
    <w:rsid w:val="005C4EA4"/>
    <w:rsid w:val="005C508B"/>
    <w:rsid w:val="005C569F"/>
    <w:rsid w:val="005C57B4"/>
    <w:rsid w:val="005C59A9"/>
    <w:rsid w:val="005C5A59"/>
    <w:rsid w:val="005C5B2A"/>
    <w:rsid w:val="005C5B7B"/>
    <w:rsid w:val="005C5BE5"/>
    <w:rsid w:val="005C5F08"/>
    <w:rsid w:val="005C605A"/>
    <w:rsid w:val="005C61A7"/>
    <w:rsid w:val="005C61B6"/>
    <w:rsid w:val="005C623E"/>
    <w:rsid w:val="005C6661"/>
    <w:rsid w:val="005C6AF6"/>
    <w:rsid w:val="005C6B08"/>
    <w:rsid w:val="005C6BFA"/>
    <w:rsid w:val="005C6E1F"/>
    <w:rsid w:val="005C7423"/>
    <w:rsid w:val="005C74D2"/>
    <w:rsid w:val="005C74EB"/>
    <w:rsid w:val="005C7711"/>
    <w:rsid w:val="005C78E5"/>
    <w:rsid w:val="005C79F9"/>
    <w:rsid w:val="005D08C9"/>
    <w:rsid w:val="005D0AE7"/>
    <w:rsid w:val="005D0CD2"/>
    <w:rsid w:val="005D0D66"/>
    <w:rsid w:val="005D0E0D"/>
    <w:rsid w:val="005D159B"/>
    <w:rsid w:val="005D15BF"/>
    <w:rsid w:val="005D17CD"/>
    <w:rsid w:val="005D185E"/>
    <w:rsid w:val="005D195B"/>
    <w:rsid w:val="005D1B6B"/>
    <w:rsid w:val="005D1DC9"/>
    <w:rsid w:val="005D24CA"/>
    <w:rsid w:val="005D267F"/>
    <w:rsid w:val="005D2833"/>
    <w:rsid w:val="005D299C"/>
    <w:rsid w:val="005D2A6F"/>
    <w:rsid w:val="005D2B73"/>
    <w:rsid w:val="005D2E7A"/>
    <w:rsid w:val="005D304E"/>
    <w:rsid w:val="005D3076"/>
    <w:rsid w:val="005D393A"/>
    <w:rsid w:val="005D3A43"/>
    <w:rsid w:val="005D3C78"/>
    <w:rsid w:val="005D3D32"/>
    <w:rsid w:val="005D3D49"/>
    <w:rsid w:val="005D4066"/>
    <w:rsid w:val="005D4595"/>
    <w:rsid w:val="005D46DC"/>
    <w:rsid w:val="005D4872"/>
    <w:rsid w:val="005D48AD"/>
    <w:rsid w:val="005D493B"/>
    <w:rsid w:val="005D49FE"/>
    <w:rsid w:val="005D4B9F"/>
    <w:rsid w:val="005D4D06"/>
    <w:rsid w:val="005D5111"/>
    <w:rsid w:val="005D54B6"/>
    <w:rsid w:val="005D5845"/>
    <w:rsid w:val="005D5A12"/>
    <w:rsid w:val="005D5BDC"/>
    <w:rsid w:val="005D61D6"/>
    <w:rsid w:val="005D631A"/>
    <w:rsid w:val="005D6561"/>
    <w:rsid w:val="005D65F2"/>
    <w:rsid w:val="005D6972"/>
    <w:rsid w:val="005D6E32"/>
    <w:rsid w:val="005D6E38"/>
    <w:rsid w:val="005D6F94"/>
    <w:rsid w:val="005D787A"/>
    <w:rsid w:val="005D7A01"/>
    <w:rsid w:val="005D7B4A"/>
    <w:rsid w:val="005D7F28"/>
    <w:rsid w:val="005D7F89"/>
    <w:rsid w:val="005E0069"/>
    <w:rsid w:val="005E0176"/>
    <w:rsid w:val="005E0EE8"/>
    <w:rsid w:val="005E0FAB"/>
    <w:rsid w:val="005E1375"/>
    <w:rsid w:val="005E1A61"/>
    <w:rsid w:val="005E1CE0"/>
    <w:rsid w:val="005E1D45"/>
    <w:rsid w:val="005E2A2C"/>
    <w:rsid w:val="005E2B0C"/>
    <w:rsid w:val="005E2CE8"/>
    <w:rsid w:val="005E2F8C"/>
    <w:rsid w:val="005E3284"/>
    <w:rsid w:val="005E38D7"/>
    <w:rsid w:val="005E41BC"/>
    <w:rsid w:val="005E43CD"/>
    <w:rsid w:val="005E4495"/>
    <w:rsid w:val="005E48A9"/>
    <w:rsid w:val="005E4DDD"/>
    <w:rsid w:val="005E5236"/>
    <w:rsid w:val="005E59D5"/>
    <w:rsid w:val="005E5B7F"/>
    <w:rsid w:val="005E602B"/>
    <w:rsid w:val="005E6392"/>
    <w:rsid w:val="005E6424"/>
    <w:rsid w:val="005E6AD2"/>
    <w:rsid w:val="005E6D02"/>
    <w:rsid w:val="005E71A7"/>
    <w:rsid w:val="005E7238"/>
    <w:rsid w:val="005E782B"/>
    <w:rsid w:val="005E7A3E"/>
    <w:rsid w:val="005E7B28"/>
    <w:rsid w:val="005E7C4E"/>
    <w:rsid w:val="005F0005"/>
    <w:rsid w:val="005F01DC"/>
    <w:rsid w:val="005F03BE"/>
    <w:rsid w:val="005F04E4"/>
    <w:rsid w:val="005F05A7"/>
    <w:rsid w:val="005F0868"/>
    <w:rsid w:val="005F0D08"/>
    <w:rsid w:val="005F0F8E"/>
    <w:rsid w:val="005F114C"/>
    <w:rsid w:val="005F158E"/>
    <w:rsid w:val="005F1796"/>
    <w:rsid w:val="005F1A2E"/>
    <w:rsid w:val="005F1B09"/>
    <w:rsid w:val="005F1DE5"/>
    <w:rsid w:val="005F2219"/>
    <w:rsid w:val="005F2319"/>
    <w:rsid w:val="005F243D"/>
    <w:rsid w:val="005F25D8"/>
    <w:rsid w:val="005F2C6B"/>
    <w:rsid w:val="005F3087"/>
    <w:rsid w:val="005F38E3"/>
    <w:rsid w:val="005F3FAF"/>
    <w:rsid w:val="005F4694"/>
    <w:rsid w:val="005F4A56"/>
    <w:rsid w:val="005F4F30"/>
    <w:rsid w:val="005F50F1"/>
    <w:rsid w:val="005F5177"/>
    <w:rsid w:val="005F53C3"/>
    <w:rsid w:val="005F555C"/>
    <w:rsid w:val="005F5841"/>
    <w:rsid w:val="005F5F11"/>
    <w:rsid w:val="005F643F"/>
    <w:rsid w:val="005F6A6D"/>
    <w:rsid w:val="005F6CF1"/>
    <w:rsid w:val="005F6E42"/>
    <w:rsid w:val="005F6F13"/>
    <w:rsid w:val="005F7158"/>
    <w:rsid w:val="005F7EFC"/>
    <w:rsid w:val="00600401"/>
    <w:rsid w:val="006007B7"/>
    <w:rsid w:val="006008FE"/>
    <w:rsid w:val="00600DAE"/>
    <w:rsid w:val="00600DFA"/>
    <w:rsid w:val="00601547"/>
    <w:rsid w:val="006017F6"/>
    <w:rsid w:val="0060207B"/>
    <w:rsid w:val="00602571"/>
    <w:rsid w:val="00602BB7"/>
    <w:rsid w:val="00602C36"/>
    <w:rsid w:val="00603A23"/>
    <w:rsid w:val="00603C27"/>
    <w:rsid w:val="00603EA7"/>
    <w:rsid w:val="00603EED"/>
    <w:rsid w:val="00603F78"/>
    <w:rsid w:val="006041F4"/>
    <w:rsid w:val="00604634"/>
    <w:rsid w:val="00604F83"/>
    <w:rsid w:val="00605090"/>
    <w:rsid w:val="0060515E"/>
    <w:rsid w:val="00605406"/>
    <w:rsid w:val="00605434"/>
    <w:rsid w:val="00605ACF"/>
    <w:rsid w:val="00605E1C"/>
    <w:rsid w:val="00606ACB"/>
    <w:rsid w:val="00606E12"/>
    <w:rsid w:val="00607076"/>
    <w:rsid w:val="006072CC"/>
    <w:rsid w:val="006072DA"/>
    <w:rsid w:val="00607C7C"/>
    <w:rsid w:val="0061028C"/>
    <w:rsid w:val="0061041B"/>
    <w:rsid w:val="0061063E"/>
    <w:rsid w:val="0061068E"/>
    <w:rsid w:val="0061111E"/>
    <w:rsid w:val="00611381"/>
    <w:rsid w:val="006115B7"/>
    <w:rsid w:val="00611641"/>
    <w:rsid w:val="0061188D"/>
    <w:rsid w:val="00611AD2"/>
    <w:rsid w:val="00611B27"/>
    <w:rsid w:val="00611C0F"/>
    <w:rsid w:val="006124C6"/>
    <w:rsid w:val="00612CEB"/>
    <w:rsid w:val="00612EDF"/>
    <w:rsid w:val="00612FEC"/>
    <w:rsid w:val="006130F5"/>
    <w:rsid w:val="00613603"/>
    <w:rsid w:val="006138CB"/>
    <w:rsid w:val="00613991"/>
    <w:rsid w:val="00614708"/>
    <w:rsid w:val="00614761"/>
    <w:rsid w:val="00614847"/>
    <w:rsid w:val="00614956"/>
    <w:rsid w:val="00614B6F"/>
    <w:rsid w:val="00614BD5"/>
    <w:rsid w:val="00614D06"/>
    <w:rsid w:val="00614DE1"/>
    <w:rsid w:val="00614FCB"/>
    <w:rsid w:val="0061546D"/>
    <w:rsid w:val="006159A7"/>
    <w:rsid w:val="006162F1"/>
    <w:rsid w:val="006166C2"/>
    <w:rsid w:val="006166E6"/>
    <w:rsid w:val="00616B16"/>
    <w:rsid w:val="00616B20"/>
    <w:rsid w:val="00616CC6"/>
    <w:rsid w:val="0061711E"/>
    <w:rsid w:val="0061718A"/>
    <w:rsid w:val="00617291"/>
    <w:rsid w:val="006175EC"/>
    <w:rsid w:val="006178A7"/>
    <w:rsid w:val="00617EB4"/>
    <w:rsid w:val="006200D0"/>
    <w:rsid w:val="00620231"/>
    <w:rsid w:val="00620527"/>
    <w:rsid w:val="00620669"/>
    <w:rsid w:val="00620B4D"/>
    <w:rsid w:val="00620D82"/>
    <w:rsid w:val="00620E8D"/>
    <w:rsid w:val="00621415"/>
    <w:rsid w:val="0062163A"/>
    <w:rsid w:val="00621676"/>
    <w:rsid w:val="006218CF"/>
    <w:rsid w:val="00621EF2"/>
    <w:rsid w:val="00622103"/>
    <w:rsid w:val="00622142"/>
    <w:rsid w:val="006227F1"/>
    <w:rsid w:val="006228BB"/>
    <w:rsid w:val="00623068"/>
    <w:rsid w:val="00623372"/>
    <w:rsid w:val="00623450"/>
    <w:rsid w:val="006236EC"/>
    <w:rsid w:val="006236F7"/>
    <w:rsid w:val="00623753"/>
    <w:rsid w:val="00623D17"/>
    <w:rsid w:val="00623E5B"/>
    <w:rsid w:val="00624580"/>
    <w:rsid w:val="00624B32"/>
    <w:rsid w:val="00624DCA"/>
    <w:rsid w:val="00625278"/>
    <w:rsid w:val="0062565D"/>
    <w:rsid w:val="0062590D"/>
    <w:rsid w:val="0062617B"/>
    <w:rsid w:val="0062654A"/>
    <w:rsid w:val="00626588"/>
    <w:rsid w:val="00626676"/>
    <w:rsid w:val="0062685D"/>
    <w:rsid w:val="0062687A"/>
    <w:rsid w:val="00626BB9"/>
    <w:rsid w:val="00626C2D"/>
    <w:rsid w:val="006272F1"/>
    <w:rsid w:val="00627763"/>
    <w:rsid w:val="00627878"/>
    <w:rsid w:val="006279FE"/>
    <w:rsid w:val="00627B89"/>
    <w:rsid w:val="00627BB6"/>
    <w:rsid w:val="00627E26"/>
    <w:rsid w:val="006300FD"/>
    <w:rsid w:val="00630277"/>
    <w:rsid w:val="00630446"/>
    <w:rsid w:val="0063054F"/>
    <w:rsid w:val="006306D1"/>
    <w:rsid w:val="00630E4F"/>
    <w:rsid w:val="00630F65"/>
    <w:rsid w:val="00630F89"/>
    <w:rsid w:val="00630FE7"/>
    <w:rsid w:val="0063155F"/>
    <w:rsid w:val="00631B33"/>
    <w:rsid w:val="00631BDB"/>
    <w:rsid w:val="00631CB2"/>
    <w:rsid w:val="00632193"/>
    <w:rsid w:val="00632301"/>
    <w:rsid w:val="00632428"/>
    <w:rsid w:val="006324B5"/>
    <w:rsid w:val="00632D95"/>
    <w:rsid w:val="00632E48"/>
    <w:rsid w:val="006332FD"/>
    <w:rsid w:val="00633388"/>
    <w:rsid w:val="00633AE9"/>
    <w:rsid w:val="00633BBF"/>
    <w:rsid w:val="00633BFE"/>
    <w:rsid w:val="00633FD4"/>
    <w:rsid w:val="006348C9"/>
    <w:rsid w:val="00634B99"/>
    <w:rsid w:val="00634D59"/>
    <w:rsid w:val="00634F0C"/>
    <w:rsid w:val="006355B4"/>
    <w:rsid w:val="00635772"/>
    <w:rsid w:val="00635B1F"/>
    <w:rsid w:val="00635D88"/>
    <w:rsid w:val="006362F3"/>
    <w:rsid w:val="00636424"/>
    <w:rsid w:val="0063686E"/>
    <w:rsid w:val="00636D87"/>
    <w:rsid w:val="00636E66"/>
    <w:rsid w:val="0063721A"/>
    <w:rsid w:val="00637690"/>
    <w:rsid w:val="00637865"/>
    <w:rsid w:val="00640028"/>
    <w:rsid w:val="00641115"/>
    <w:rsid w:val="006415C1"/>
    <w:rsid w:val="00641D46"/>
    <w:rsid w:val="00641DEE"/>
    <w:rsid w:val="00641E96"/>
    <w:rsid w:val="00641F50"/>
    <w:rsid w:val="006424D8"/>
    <w:rsid w:val="006427B2"/>
    <w:rsid w:val="00642D42"/>
    <w:rsid w:val="00643012"/>
    <w:rsid w:val="00643013"/>
    <w:rsid w:val="0064317D"/>
    <w:rsid w:val="0064321E"/>
    <w:rsid w:val="00643454"/>
    <w:rsid w:val="006434C9"/>
    <w:rsid w:val="00643671"/>
    <w:rsid w:val="006437B0"/>
    <w:rsid w:val="006437B7"/>
    <w:rsid w:val="006437F0"/>
    <w:rsid w:val="006439DA"/>
    <w:rsid w:val="00643AD8"/>
    <w:rsid w:val="00643B6D"/>
    <w:rsid w:val="00643EC2"/>
    <w:rsid w:val="00644071"/>
    <w:rsid w:val="006448ED"/>
    <w:rsid w:val="00644B66"/>
    <w:rsid w:val="00644D32"/>
    <w:rsid w:val="00645521"/>
    <w:rsid w:val="0064560A"/>
    <w:rsid w:val="006456D1"/>
    <w:rsid w:val="0064584B"/>
    <w:rsid w:val="00645B7D"/>
    <w:rsid w:val="00645F41"/>
    <w:rsid w:val="006461C5"/>
    <w:rsid w:val="00646973"/>
    <w:rsid w:val="006471F5"/>
    <w:rsid w:val="006475FA"/>
    <w:rsid w:val="0064772D"/>
    <w:rsid w:val="00647929"/>
    <w:rsid w:val="00647977"/>
    <w:rsid w:val="006479F5"/>
    <w:rsid w:val="00647A1D"/>
    <w:rsid w:val="00647C49"/>
    <w:rsid w:val="00647F31"/>
    <w:rsid w:val="00650011"/>
    <w:rsid w:val="0065016B"/>
    <w:rsid w:val="00650849"/>
    <w:rsid w:val="00650A30"/>
    <w:rsid w:val="00650B53"/>
    <w:rsid w:val="00650B63"/>
    <w:rsid w:val="00650C42"/>
    <w:rsid w:val="006516CE"/>
    <w:rsid w:val="006516DB"/>
    <w:rsid w:val="00651787"/>
    <w:rsid w:val="006518CC"/>
    <w:rsid w:val="00651B2C"/>
    <w:rsid w:val="00651E7F"/>
    <w:rsid w:val="00651EBA"/>
    <w:rsid w:val="00651F6F"/>
    <w:rsid w:val="00652603"/>
    <w:rsid w:val="00652DD7"/>
    <w:rsid w:val="00652F6F"/>
    <w:rsid w:val="006530B9"/>
    <w:rsid w:val="006531FC"/>
    <w:rsid w:val="00653986"/>
    <w:rsid w:val="00653BB5"/>
    <w:rsid w:val="00653D58"/>
    <w:rsid w:val="006542CB"/>
    <w:rsid w:val="0065436C"/>
    <w:rsid w:val="006543FE"/>
    <w:rsid w:val="00654494"/>
    <w:rsid w:val="00654C7E"/>
    <w:rsid w:val="00654DD8"/>
    <w:rsid w:val="006553ED"/>
    <w:rsid w:val="00655611"/>
    <w:rsid w:val="0065571C"/>
    <w:rsid w:val="006558EB"/>
    <w:rsid w:val="00655925"/>
    <w:rsid w:val="0065595F"/>
    <w:rsid w:val="00655B04"/>
    <w:rsid w:val="00655C0F"/>
    <w:rsid w:val="00656192"/>
    <w:rsid w:val="006561F4"/>
    <w:rsid w:val="006563AC"/>
    <w:rsid w:val="006565E1"/>
    <w:rsid w:val="00656885"/>
    <w:rsid w:val="00657181"/>
    <w:rsid w:val="00657193"/>
    <w:rsid w:val="00657269"/>
    <w:rsid w:val="00657465"/>
    <w:rsid w:val="006574E4"/>
    <w:rsid w:val="00657720"/>
    <w:rsid w:val="006578BC"/>
    <w:rsid w:val="00657A53"/>
    <w:rsid w:val="00657BDE"/>
    <w:rsid w:val="00657D75"/>
    <w:rsid w:val="00657EBE"/>
    <w:rsid w:val="006609AA"/>
    <w:rsid w:val="00660C4A"/>
    <w:rsid w:val="00660EC6"/>
    <w:rsid w:val="00661340"/>
    <w:rsid w:val="00661780"/>
    <w:rsid w:val="00661DDA"/>
    <w:rsid w:val="00661FC5"/>
    <w:rsid w:val="006629B9"/>
    <w:rsid w:val="00662A5F"/>
    <w:rsid w:val="00662AF1"/>
    <w:rsid w:val="00662AFE"/>
    <w:rsid w:val="00662C3F"/>
    <w:rsid w:val="00662DA5"/>
    <w:rsid w:val="00663384"/>
    <w:rsid w:val="0066349C"/>
    <w:rsid w:val="0066396E"/>
    <w:rsid w:val="00663AE3"/>
    <w:rsid w:val="00663D6D"/>
    <w:rsid w:val="00663D94"/>
    <w:rsid w:val="00663F73"/>
    <w:rsid w:val="006641C0"/>
    <w:rsid w:val="006643D9"/>
    <w:rsid w:val="006647E4"/>
    <w:rsid w:val="00664CE7"/>
    <w:rsid w:val="00664D9C"/>
    <w:rsid w:val="00665938"/>
    <w:rsid w:val="00665CC9"/>
    <w:rsid w:val="00665DA0"/>
    <w:rsid w:val="00665E24"/>
    <w:rsid w:val="006663EB"/>
    <w:rsid w:val="00666459"/>
    <w:rsid w:val="006668B5"/>
    <w:rsid w:val="00666C33"/>
    <w:rsid w:val="00666F88"/>
    <w:rsid w:val="006670C5"/>
    <w:rsid w:val="00667352"/>
    <w:rsid w:val="00667591"/>
    <w:rsid w:val="00667D92"/>
    <w:rsid w:val="00667DFA"/>
    <w:rsid w:val="00670126"/>
    <w:rsid w:val="00670272"/>
    <w:rsid w:val="00670441"/>
    <w:rsid w:val="006704A3"/>
    <w:rsid w:val="00670740"/>
    <w:rsid w:val="00670AD0"/>
    <w:rsid w:val="00670E3B"/>
    <w:rsid w:val="0067119F"/>
    <w:rsid w:val="00671723"/>
    <w:rsid w:val="00671BD4"/>
    <w:rsid w:val="00671D03"/>
    <w:rsid w:val="00671DCF"/>
    <w:rsid w:val="00671F0A"/>
    <w:rsid w:val="00672303"/>
    <w:rsid w:val="00672517"/>
    <w:rsid w:val="00672EF0"/>
    <w:rsid w:val="00672F30"/>
    <w:rsid w:val="00673108"/>
    <w:rsid w:val="006733D4"/>
    <w:rsid w:val="0067363A"/>
    <w:rsid w:val="006738F5"/>
    <w:rsid w:val="00673904"/>
    <w:rsid w:val="00673B8C"/>
    <w:rsid w:val="006742D4"/>
    <w:rsid w:val="006743E7"/>
    <w:rsid w:val="0067463A"/>
    <w:rsid w:val="00674F4A"/>
    <w:rsid w:val="0067506E"/>
    <w:rsid w:val="00675378"/>
    <w:rsid w:val="00676143"/>
    <w:rsid w:val="00676702"/>
    <w:rsid w:val="006768BC"/>
    <w:rsid w:val="006769AA"/>
    <w:rsid w:val="00676A5F"/>
    <w:rsid w:val="00676BA8"/>
    <w:rsid w:val="006770E0"/>
    <w:rsid w:val="006776BD"/>
    <w:rsid w:val="006776C3"/>
    <w:rsid w:val="006777D6"/>
    <w:rsid w:val="00680269"/>
    <w:rsid w:val="00680528"/>
    <w:rsid w:val="006806F5"/>
    <w:rsid w:val="0068082C"/>
    <w:rsid w:val="006808B9"/>
    <w:rsid w:val="00680929"/>
    <w:rsid w:val="00680B50"/>
    <w:rsid w:val="006811BD"/>
    <w:rsid w:val="006812B6"/>
    <w:rsid w:val="00681483"/>
    <w:rsid w:val="00681587"/>
    <w:rsid w:val="006816D1"/>
    <w:rsid w:val="006816E8"/>
    <w:rsid w:val="00681D38"/>
    <w:rsid w:val="00681DFF"/>
    <w:rsid w:val="00681FA5"/>
    <w:rsid w:val="00682AFA"/>
    <w:rsid w:val="00682B4B"/>
    <w:rsid w:val="00682C48"/>
    <w:rsid w:val="00682EC0"/>
    <w:rsid w:val="00682F7D"/>
    <w:rsid w:val="006830E3"/>
    <w:rsid w:val="00683140"/>
    <w:rsid w:val="0068316B"/>
    <w:rsid w:val="0068323C"/>
    <w:rsid w:val="00683DAF"/>
    <w:rsid w:val="00683E2B"/>
    <w:rsid w:val="00684008"/>
    <w:rsid w:val="00684010"/>
    <w:rsid w:val="006840A6"/>
    <w:rsid w:val="006840C2"/>
    <w:rsid w:val="0068446F"/>
    <w:rsid w:val="006847E9"/>
    <w:rsid w:val="00684DF0"/>
    <w:rsid w:val="00684E10"/>
    <w:rsid w:val="006850DB"/>
    <w:rsid w:val="0068511C"/>
    <w:rsid w:val="0068544A"/>
    <w:rsid w:val="00685504"/>
    <w:rsid w:val="00685BA3"/>
    <w:rsid w:val="00685DA8"/>
    <w:rsid w:val="00685EA5"/>
    <w:rsid w:val="006867AB"/>
    <w:rsid w:val="0068689B"/>
    <w:rsid w:val="006873A7"/>
    <w:rsid w:val="00687415"/>
    <w:rsid w:val="006876AC"/>
    <w:rsid w:val="00687EED"/>
    <w:rsid w:val="00687F01"/>
    <w:rsid w:val="00687F94"/>
    <w:rsid w:val="0069005F"/>
    <w:rsid w:val="00690427"/>
    <w:rsid w:val="006906F4"/>
    <w:rsid w:val="006908AD"/>
    <w:rsid w:val="00690E33"/>
    <w:rsid w:val="00690E89"/>
    <w:rsid w:val="00690F38"/>
    <w:rsid w:val="0069118D"/>
    <w:rsid w:val="00691218"/>
    <w:rsid w:val="0069158B"/>
    <w:rsid w:val="006915DA"/>
    <w:rsid w:val="006916CD"/>
    <w:rsid w:val="0069188E"/>
    <w:rsid w:val="00691DEB"/>
    <w:rsid w:val="00692112"/>
    <w:rsid w:val="00692F57"/>
    <w:rsid w:val="0069328C"/>
    <w:rsid w:val="00693510"/>
    <w:rsid w:val="0069370E"/>
    <w:rsid w:val="0069391B"/>
    <w:rsid w:val="00693B5A"/>
    <w:rsid w:val="006946C3"/>
    <w:rsid w:val="0069493E"/>
    <w:rsid w:val="0069497F"/>
    <w:rsid w:val="00694BB0"/>
    <w:rsid w:val="00694C0F"/>
    <w:rsid w:val="00694C41"/>
    <w:rsid w:val="0069511A"/>
    <w:rsid w:val="00695299"/>
    <w:rsid w:val="00695437"/>
    <w:rsid w:val="00695808"/>
    <w:rsid w:val="00695AE7"/>
    <w:rsid w:val="00695CA2"/>
    <w:rsid w:val="00695F4B"/>
    <w:rsid w:val="00695F7F"/>
    <w:rsid w:val="00696976"/>
    <w:rsid w:val="00697057"/>
    <w:rsid w:val="0069725E"/>
    <w:rsid w:val="006974F1"/>
    <w:rsid w:val="006977F1"/>
    <w:rsid w:val="006979E6"/>
    <w:rsid w:val="00697A4C"/>
    <w:rsid w:val="00697A71"/>
    <w:rsid w:val="00697A99"/>
    <w:rsid w:val="006A03BD"/>
    <w:rsid w:val="006A0528"/>
    <w:rsid w:val="006A08DB"/>
    <w:rsid w:val="006A0A04"/>
    <w:rsid w:val="006A0C12"/>
    <w:rsid w:val="006A0DCF"/>
    <w:rsid w:val="006A1018"/>
    <w:rsid w:val="006A143B"/>
    <w:rsid w:val="006A1678"/>
    <w:rsid w:val="006A17FD"/>
    <w:rsid w:val="006A19F7"/>
    <w:rsid w:val="006A1BB0"/>
    <w:rsid w:val="006A200D"/>
    <w:rsid w:val="006A2238"/>
    <w:rsid w:val="006A2887"/>
    <w:rsid w:val="006A2A27"/>
    <w:rsid w:val="006A2C9F"/>
    <w:rsid w:val="006A36B0"/>
    <w:rsid w:val="006A3D4B"/>
    <w:rsid w:val="006A3F6F"/>
    <w:rsid w:val="006A3FB6"/>
    <w:rsid w:val="006A421F"/>
    <w:rsid w:val="006A4257"/>
    <w:rsid w:val="006A4496"/>
    <w:rsid w:val="006A450E"/>
    <w:rsid w:val="006A460A"/>
    <w:rsid w:val="006A4ABC"/>
    <w:rsid w:val="006A4DD4"/>
    <w:rsid w:val="006A5259"/>
    <w:rsid w:val="006A5365"/>
    <w:rsid w:val="006A538C"/>
    <w:rsid w:val="006A53D6"/>
    <w:rsid w:val="006A5456"/>
    <w:rsid w:val="006A567C"/>
    <w:rsid w:val="006A590A"/>
    <w:rsid w:val="006A5D90"/>
    <w:rsid w:val="006A5E61"/>
    <w:rsid w:val="006A609E"/>
    <w:rsid w:val="006A6337"/>
    <w:rsid w:val="006A6355"/>
    <w:rsid w:val="006A665F"/>
    <w:rsid w:val="006A6B9C"/>
    <w:rsid w:val="006A6D68"/>
    <w:rsid w:val="006A6F77"/>
    <w:rsid w:val="006A71E9"/>
    <w:rsid w:val="006A7802"/>
    <w:rsid w:val="006A7B79"/>
    <w:rsid w:val="006A7DFE"/>
    <w:rsid w:val="006B04F6"/>
    <w:rsid w:val="006B0C44"/>
    <w:rsid w:val="006B1594"/>
    <w:rsid w:val="006B1E6F"/>
    <w:rsid w:val="006B2091"/>
    <w:rsid w:val="006B24C3"/>
    <w:rsid w:val="006B25AA"/>
    <w:rsid w:val="006B285F"/>
    <w:rsid w:val="006B2ABE"/>
    <w:rsid w:val="006B2C51"/>
    <w:rsid w:val="006B2EC3"/>
    <w:rsid w:val="006B3210"/>
    <w:rsid w:val="006B3993"/>
    <w:rsid w:val="006B3FB5"/>
    <w:rsid w:val="006B4098"/>
    <w:rsid w:val="006B464F"/>
    <w:rsid w:val="006B4683"/>
    <w:rsid w:val="006B469F"/>
    <w:rsid w:val="006B4B73"/>
    <w:rsid w:val="006B4E8A"/>
    <w:rsid w:val="006B4EFD"/>
    <w:rsid w:val="006B4FA5"/>
    <w:rsid w:val="006B5421"/>
    <w:rsid w:val="006B54D1"/>
    <w:rsid w:val="006B570A"/>
    <w:rsid w:val="006B597A"/>
    <w:rsid w:val="006B59CB"/>
    <w:rsid w:val="006B5B63"/>
    <w:rsid w:val="006B5B6A"/>
    <w:rsid w:val="006B5D5F"/>
    <w:rsid w:val="006B6171"/>
    <w:rsid w:val="006B6A1D"/>
    <w:rsid w:val="006B6BAF"/>
    <w:rsid w:val="006B6CD5"/>
    <w:rsid w:val="006B6F01"/>
    <w:rsid w:val="006B7147"/>
    <w:rsid w:val="006B73B3"/>
    <w:rsid w:val="006B7400"/>
    <w:rsid w:val="006B74D0"/>
    <w:rsid w:val="006B7E7F"/>
    <w:rsid w:val="006C0524"/>
    <w:rsid w:val="006C05C2"/>
    <w:rsid w:val="006C0737"/>
    <w:rsid w:val="006C075F"/>
    <w:rsid w:val="006C0B5B"/>
    <w:rsid w:val="006C0EAF"/>
    <w:rsid w:val="006C0ED4"/>
    <w:rsid w:val="006C1331"/>
    <w:rsid w:val="006C170E"/>
    <w:rsid w:val="006C1769"/>
    <w:rsid w:val="006C1C32"/>
    <w:rsid w:val="006C1C70"/>
    <w:rsid w:val="006C1F2D"/>
    <w:rsid w:val="006C1F46"/>
    <w:rsid w:val="006C1F56"/>
    <w:rsid w:val="006C210D"/>
    <w:rsid w:val="006C2200"/>
    <w:rsid w:val="006C245F"/>
    <w:rsid w:val="006C2558"/>
    <w:rsid w:val="006C28F1"/>
    <w:rsid w:val="006C2B0E"/>
    <w:rsid w:val="006C2BAC"/>
    <w:rsid w:val="006C2C30"/>
    <w:rsid w:val="006C2E19"/>
    <w:rsid w:val="006C2E4D"/>
    <w:rsid w:val="006C4631"/>
    <w:rsid w:val="006C4947"/>
    <w:rsid w:val="006C4BBF"/>
    <w:rsid w:val="006C500D"/>
    <w:rsid w:val="006C5432"/>
    <w:rsid w:val="006C581E"/>
    <w:rsid w:val="006C58DF"/>
    <w:rsid w:val="006C5C38"/>
    <w:rsid w:val="006C62F0"/>
    <w:rsid w:val="006C65AB"/>
    <w:rsid w:val="006C6B7D"/>
    <w:rsid w:val="006C6B8C"/>
    <w:rsid w:val="006C6E35"/>
    <w:rsid w:val="006C6E62"/>
    <w:rsid w:val="006C735C"/>
    <w:rsid w:val="006C740D"/>
    <w:rsid w:val="006C7419"/>
    <w:rsid w:val="006C75CA"/>
    <w:rsid w:val="006C78AC"/>
    <w:rsid w:val="006C7B42"/>
    <w:rsid w:val="006C7D14"/>
    <w:rsid w:val="006C7D26"/>
    <w:rsid w:val="006C7F02"/>
    <w:rsid w:val="006D001F"/>
    <w:rsid w:val="006D0401"/>
    <w:rsid w:val="006D04CE"/>
    <w:rsid w:val="006D08D6"/>
    <w:rsid w:val="006D0B67"/>
    <w:rsid w:val="006D1021"/>
    <w:rsid w:val="006D1184"/>
    <w:rsid w:val="006D1509"/>
    <w:rsid w:val="006D15BE"/>
    <w:rsid w:val="006D163C"/>
    <w:rsid w:val="006D1BBB"/>
    <w:rsid w:val="006D1E18"/>
    <w:rsid w:val="006D1F4F"/>
    <w:rsid w:val="006D1F53"/>
    <w:rsid w:val="006D2031"/>
    <w:rsid w:val="006D2439"/>
    <w:rsid w:val="006D2798"/>
    <w:rsid w:val="006D299C"/>
    <w:rsid w:val="006D29E5"/>
    <w:rsid w:val="006D306B"/>
    <w:rsid w:val="006D318B"/>
    <w:rsid w:val="006D3533"/>
    <w:rsid w:val="006D369B"/>
    <w:rsid w:val="006D380F"/>
    <w:rsid w:val="006D3D94"/>
    <w:rsid w:val="006D3DA7"/>
    <w:rsid w:val="006D4358"/>
    <w:rsid w:val="006D4564"/>
    <w:rsid w:val="006D465E"/>
    <w:rsid w:val="006D4AED"/>
    <w:rsid w:val="006D4FAA"/>
    <w:rsid w:val="006D4FCA"/>
    <w:rsid w:val="006D5664"/>
    <w:rsid w:val="006D579D"/>
    <w:rsid w:val="006D5F62"/>
    <w:rsid w:val="006D664A"/>
    <w:rsid w:val="006D6815"/>
    <w:rsid w:val="006D683B"/>
    <w:rsid w:val="006D6864"/>
    <w:rsid w:val="006D6C5D"/>
    <w:rsid w:val="006D6CDC"/>
    <w:rsid w:val="006D6D1C"/>
    <w:rsid w:val="006D720A"/>
    <w:rsid w:val="006D740B"/>
    <w:rsid w:val="006D7BF8"/>
    <w:rsid w:val="006D7D57"/>
    <w:rsid w:val="006D7E08"/>
    <w:rsid w:val="006E0973"/>
    <w:rsid w:val="006E0D39"/>
    <w:rsid w:val="006E0EF7"/>
    <w:rsid w:val="006E173A"/>
    <w:rsid w:val="006E18A0"/>
    <w:rsid w:val="006E1A5B"/>
    <w:rsid w:val="006E1FB2"/>
    <w:rsid w:val="006E211F"/>
    <w:rsid w:val="006E21E8"/>
    <w:rsid w:val="006E27D2"/>
    <w:rsid w:val="006E3376"/>
    <w:rsid w:val="006E38C3"/>
    <w:rsid w:val="006E3923"/>
    <w:rsid w:val="006E3E7E"/>
    <w:rsid w:val="006E42D7"/>
    <w:rsid w:val="006E44E4"/>
    <w:rsid w:val="006E4530"/>
    <w:rsid w:val="006E4683"/>
    <w:rsid w:val="006E47A3"/>
    <w:rsid w:val="006E4929"/>
    <w:rsid w:val="006E49A7"/>
    <w:rsid w:val="006E4CA2"/>
    <w:rsid w:val="006E4CD6"/>
    <w:rsid w:val="006E508A"/>
    <w:rsid w:val="006E52A3"/>
    <w:rsid w:val="006E52A4"/>
    <w:rsid w:val="006E5415"/>
    <w:rsid w:val="006E54CC"/>
    <w:rsid w:val="006E5513"/>
    <w:rsid w:val="006E5DC3"/>
    <w:rsid w:val="006E5F02"/>
    <w:rsid w:val="006E5F32"/>
    <w:rsid w:val="006E672A"/>
    <w:rsid w:val="006E674E"/>
    <w:rsid w:val="006E6A04"/>
    <w:rsid w:val="006E6B33"/>
    <w:rsid w:val="006E6B50"/>
    <w:rsid w:val="006E6B5A"/>
    <w:rsid w:val="006E6DA7"/>
    <w:rsid w:val="006E7596"/>
    <w:rsid w:val="006E7792"/>
    <w:rsid w:val="006E7F2C"/>
    <w:rsid w:val="006F06DC"/>
    <w:rsid w:val="006F13B2"/>
    <w:rsid w:val="006F17A9"/>
    <w:rsid w:val="006F17B1"/>
    <w:rsid w:val="006F17DE"/>
    <w:rsid w:val="006F1B55"/>
    <w:rsid w:val="006F1C94"/>
    <w:rsid w:val="006F1EEE"/>
    <w:rsid w:val="006F1EF3"/>
    <w:rsid w:val="006F2123"/>
    <w:rsid w:val="006F281A"/>
    <w:rsid w:val="006F2D29"/>
    <w:rsid w:val="006F2EA3"/>
    <w:rsid w:val="006F2F6D"/>
    <w:rsid w:val="006F32B4"/>
    <w:rsid w:val="006F38DB"/>
    <w:rsid w:val="006F3911"/>
    <w:rsid w:val="006F3CDD"/>
    <w:rsid w:val="006F45DB"/>
    <w:rsid w:val="006F4741"/>
    <w:rsid w:val="006F4993"/>
    <w:rsid w:val="006F4EAB"/>
    <w:rsid w:val="006F4EC3"/>
    <w:rsid w:val="006F5017"/>
    <w:rsid w:val="006F54B1"/>
    <w:rsid w:val="006F5677"/>
    <w:rsid w:val="006F589C"/>
    <w:rsid w:val="006F605A"/>
    <w:rsid w:val="006F6211"/>
    <w:rsid w:val="006F62A5"/>
    <w:rsid w:val="006F63B6"/>
    <w:rsid w:val="006F63BB"/>
    <w:rsid w:val="006F663B"/>
    <w:rsid w:val="006F6692"/>
    <w:rsid w:val="006F66BF"/>
    <w:rsid w:val="006F68BA"/>
    <w:rsid w:val="006F6EF0"/>
    <w:rsid w:val="006F6F1A"/>
    <w:rsid w:val="006F74A2"/>
    <w:rsid w:val="006F7D0F"/>
    <w:rsid w:val="00700EC1"/>
    <w:rsid w:val="007015A1"/>
    <w:rsid w:val="00701878"/>
    <w:rsid w:val="00701922"/>
    <w:rsid w:val="007019ED"/>
    <w:rsid w:val="00701B3C"/>
    <w:rsid w:val="00701E09"/>
    <w:rsid w:val="00701E8B"/>
    <w:rsid w:val="00702CCD"/>
    <w:rsid w:val="00702D03"/>
    <w:rsid w:val="00702E15"/>
    <w:rsid w:val="00702FAC"/>
    <w:rsid w:val="00703453"/>
    <w:rsid w:val="00703939"/>
    <w:rsid w:val="00703B21"/>
    <w:rsid w:val="00703F5E"/>
    <w:rsid w:val="007041AF"/>
    <w:rsid w:val="00704425"/>
    <w:rsid w:val="00704473"/>
    <w:rsid w:val="00704692"/>
    <w:rsid w:val="00704B5C"/>
    <w:rsid w:val="00704C0F"/>
    <w:rsid w:val="00704E79"/>
    <w:rsid w:val="00704EF6"/>
    <w:rsid w:val="00704FE1"/>
    <w:rsid w:val="007051ED"/>
    <w:rsid w:val="0070524E"/>
    <w:rsid w:val="007058EE"/>
    <w:rsid w:val="00705ED3"/>
    <w:rsid w:val="007061F9"/>
    <w:rsid w:val="00706727"/>
    <w:rsid w:val="00706E69"/>
    <w:rsid w:val="00707291"/>
    <w:rsid w:val="007074AA"/>
    <w:rsid w:val="00707788"/>
    <w:rsid w:val="00707938"/>
    <w:rsid w:val="00707B57"/>
    <w:rsid w:val="00707F73"/>
    <w:rsid w:val="0071060A"/>
    <w:rsid w:val="00710691"/>
    <w:rsid w:val="00710823"/>
    <w:rsid w:val="00710A76"/>
    <w:rsid w:val="00710C47"/>
    <w:rsid w:val="00711227"/>
    <w:rsid w:val="00711272"/>
    <w:rsid w:val="00711AFE"/>
    <w:rsid w:val="00711D08"/>
    <w:rsid w:val="00711D3B"/>
    <w:rsid w:val="00711D8D"/>
    <w:rsid w:val="007125D2"/>
    <w:rsid w:val="0071273E"/>
    <w:rsid w:val="0071276F"/>
    <w:rsid w:val="007127CA"/>
    <w:rsid w:val="00712EE3"/>
    <w:rsid w:val="00712F73"/>
    <w:rsid w:val="00713575"/>
    <w:rsid w:val="0071385B"/>
    <w:rsid w:val="007138B0"/>
    <w:rsid w:val="007142A5"/>
    <w:rsid w:val="00714878"/>
    <w:rsid w:val="00714B53"/>
    <w:rsid w:val="00714DA4"/>
    <w:rsid w:val="007151C8"/>
    <w:rsid w:val="007152AE"/>
    <w:rsid w:val="0071568F"/>
    <w:rsid w:val="007156A2"/>
    <w:rsid w:val="00715720"/>
    <w:rsid w:val="00715BDA"/>
    <w:rsid w:val="00715C69"/>
    <w:rsid w:val="00715F2A"/>
    <w:rsid w:val="00715F61"/>
    <w:rsid w:val="00716CA7"/>
    <w:rsid w:val="00716DFD"/>
    <w:rsid w:val="0071709B"/>
    <w:rsid w:val="00717100"/>
    <w:rsid w:val="00717636"/>
    <w:rsid w:val="007177F3"/>
    <w:rsid w:val="00717917"/>
    <w:rsid w:val="00720161"/>
    <w:rsid w:val="00720351"/>
    <w:rsid w:val="007205C2"/>
    <w:rsid w:val="00720750"/>
    <w:rsid w:val="0072083A"/>
    <w:rsid w:val="007209B8"/>
    <w:rsid w:val="00720C15"/>
    <w:rsid w:val="00720ECF"/>
    <w:rsid w:val="007210F5"/>
    <w:rsid w:val="0072137E"/>
    <w:rsid w:val="00721497"/>
    <w:rsid w:val="007214E1"/>
    <w:rsid w:val="00721765"/>
    <w:rsid w:val="00721793"/>
    <w:rsid w:val="00721981"/>
    <w:rsid w:val="00721C68"/>
    <w:rsid w:val="00722016"/>
    <w:rsid w:val="007220E2"/>
    <w:rsid w:val="007221F1"/>
    <w:rsid w:val="0072244B"/>
    <w:rsid w:val="007224C8"/>
    <w:rsid w:val="00722669"/>
    <w:rsid w:val="007230BB"/>
    <w:rsid w:val="007231E2"/>
    <w:rsid w:val="007234A0"/>
    <w:rsid w:val="00723B80"/>
    <w:rsid w:val="00724476"/>
    <w:rsid w:val="007246FA"/>
    <w:rsid w:val="007248C8"/>
    <w:rsid w:val="00724AF1"/>
    <w:rsid w:val="00724EA2"/>
    <w:rsid w:val="00724FB2"/>
    <w:rsid w:val="007253A0"/>
    <w:rsid w:val="0072551E"/>
    <w:rsid w:val="007255DE"/>
    <w:rsid w:val="0072569E"/>
    <w:rsid w:val="0072589D"/>
    <w:rsid w:val="00725BB2"/>
    <w:rsid w:val="00725CAC"/>
    <w:rsid w:val="00725EF5"/>
    <w:rsid w:val="00725F0A"/>
    <w:rsid w:val="00725F2E"/>
    <w:rsid w:val="00725F31"/>
    <w:rsid w:val="007262A3"/>
    <w:rsid w:val="00726391"/>
    <w:rsid w:val="007265BF"/>
    <w:rsid w:val="00726AD8"/>
    <w:rsid w:val="00726B4E"/>
    <w:rsid w:val="00726CB3"/>
    <w:rsid w:val="00727171"/>
    <w:rsid w:val="00727492"/>
    <w:rsid w:val="00727515"/>
    <w:rsid w:val="007275B7"/>
    <w:rsid w:val="007275F3"/>
    <w:rsid w:val="00727694"/>
    <w:rsid w:val="007276E3"/>
    <w:rsid w:val="00727EBB"/>
    <w:rsid w:val="007301DE"/>
    <w:rsid w:val="0073030D"/>
    <w:rsid w:val="0073099D"/>
    <w:rsid w:val="00730C0F"/>
    <w:rsid w:val="00730D01"/>
    <w:rsid w:val="00730EA1"/>
    <w:rsid w:val="00730F6F"/>
    <w:rsid w:val="007313AA"/>
    <w:rsid w:val="0073173F"/>
    <w:rsid w:val="007318D2"/>
    <w:rsid w:val="00731DCC"/>
    <w:rsid w:val="0073204A"/>
    <w:rsid w:val="00732212"/>
    <w:rsid w:val="00732429"/>
    <w:rsid w:val="0073256F"/>
    <w:rsid w:val="00732962"/>
    <w:rsid w:val="00732D90"/>
    <w:rsid w:val="00733092"/>
    <w:rsid w:val="00733618"/>
    <w:rsid w:val="007336AB"/>
    <w:rsid w:val="00733AC4"/>
    <w:rsid w:val="00733E71"/>
    <w:rsid w:val="00734284"/>
    <w:rsid w:val="00734517"/>
    <w:rsid w:val="007351A3"/>
    <w:rsid w:val="007353B1"/>
    <w:rsid w:val="00735803"/>
    <w:rsid w:val="00735858"/>
    <w:rsid w:val="00735E06"/>
    <w:rsid w:val="00736070"/>
    <w:rsid w:val="007362ED"/>
    <w:rsid w:val="00736591"/>
    <w:rsid w:val="00736780"/>
    <w:rsid w:val="007368D9"/>
    <w:rsid w:val="00736A01"/>
    <w:rsid w:val="00737544"/>
    <w:rsid w:val="00737901"/>
    <w:rsid w:val="00737994"/>
    <w:rsid w:val="007379D8"/>
    <w:rsid w:val="00737AE1"/>
    <w:rsid w:val="00737E43"/>
    <w:rsid w:val="00737F52"/>
    <w:rsid w:val="00740018"/>
    <w:rsid w:val="00740058"/>
    <w:rsid w:val="007403F4"/>
    <w:rsid w:val="0074047A"/>
    <w:rsid w:val="007406CA"/>
    <w:rsid w:val="00740BF9"/>
    <w:rsid w:val="00740DB8"/>
    <w:rsid w:val="00741718"/>
    <w:rsid w:val="00741BAA"/>
    <w:rsid w:val="00741E8E"/>
    <w:rsid w:val="00741EDF"/>
    <w:rsid w:val="00741F28"/>
    <w:rsid w:val="0074229F"/>
    <w:rsid w:val="007423CB"/>
    <w:rsid w:val="0074257B"/>
    <w:rsid w:val="007425E1"/>
    <w:rsid w:val="00742AC5"/>
    <w:rsid w:val="00742BE3"/>
    <w:rsid w:val="00742C05"/>
    <w:rsid w:val="00742C8A"/>
    <w:rsid w:val="00742D7C"/>
    <w:rsid w:val="0074314F"/>
    <w:rsid w:val="00743403"/>
    <w:rsid w:val="00743560"/>
    <w:rsid w:val="007438BD"/>
    <w:rsid w:val="00743D3C"/>
    <w:rsid w:val="00743F37"/>
    <w:rsid w:val="00744360"/>
    <w:rsid w:val="00744408"/>
    <w:rsid w:val="00744457"/>
    <w:rsid w:val="007447D4"/>
    <w:rsid w:val="007450CF"/>
    <w:rsid w:val="00745464"/>
    <w:rsid w:val="0074579A"/>
    <w:rsid w:val="007458EF"/>
    <w:rsid w:val="007459E2"/>
    <w:rsid w:val="00745ECE"/>
    <w:rsid w:val="0074609C"/>
    <w:rsid w:val="007461D3"/>
    <w:rsid w:val="007462A5"/>
    <w:rsid w:val="00746B45"/>
    <w:rsid w:val="00746C13"/>
    <w:rsid w:val="00746F81"/>
    <w:rsid w:val="00747881"/>
    <w:rsid w:val="007478CB"/>
    <w:rsid w:val="00747B4C"/>
    <w:rsid w:val="00747CDB"/>
    <w:rsid w:val="00747D78"/>
    <w:rsid w:val="007500C6"/>
    <w:rsid w:val="00750138"/>
    <w:rsid w:val="00750189"/>
    <w:rsid w:val="00750547"/>
    <w:rsid w:val="00750BA7"/>
    <w:rsid w:val="007511C3"/>
    <w:rsid w:val="0075127D"/>
    <w:rsid w:val="00751622"/>
    <w:rsid w:val="007516AB"/>
    <w:rsid w:val="007517E1"/>
    <w:rsid w:val="00751B1C"/>
    <w:rsid w:val="00751B40"/>
    <w:rsid w:val="00751D81"/>
    <w:rsid w:val="00751E89"/>
    <w:rsid w:val="00751F9C"/>
    <w:rsid w:val="00752700"/>
    <w:rsid w:val="00752891"/>
    <w:rsid w:val="007529BB"/>
    <w:rsid w:val="00752CEF"/>
    <w:rsid w:val="00753061"/>
    <w:rsid w:val="00753143"/>
    <w:rsid w:val="0075340D"/>
    <w:rsid w:val="00753762"/>
    <w:rsid w:val="00753BCC"/>
    <w:rsid w:val="00754566"/>
    <w:rsid w:val="00754612"/>
    <w:rsid w:val="0075465F"/>
    <w:rsid w:val="0075467C"/>
    <w:rsid w:val="0075484B"/>
    <w:rsid w:val="0075492A"/>
    <w:rsid w:val="00754AAB"/>
    <w:rsid w:val="00754B01"/>
    <w:rsid w:val="00754E7B"/>
    <w:rsid w:val="00754EFF"/>
    <w:rsid w:val="00755148"/>
    <w:rsid w:val="007555C1"/>
    <w:rsid w:val="0075563A"/>
    <w:rsid w:val="007557D1"/>
    <w:rsid w:val="00755EB7"/>
    <w:rsid w:val="007561B8"/>
    <w:rsid w:val="00756599"/>
    <w:rsid w:val="00756F08"/>
    <w:rsid w:val="0075723B"/>
    <w:rsid w:val="00757953"/>
    <w:rsid w:val="00757B6C"/>
    <w:rsid w:val="00757B8C"/>
    <w:rsid w:val="007600DD"/>
    <w:rsid w:val="00760158"/>
    <w:rsid w:val="007604C0"/>
    <w:rsid w:val="0076059A"/>
    <w:rsid w:val="00760846"/>
    <w:rsid w:val="00760995"/>
    <w:rsid w:val="00760B02"/>
    <w:rsid w:val="00760D4D"/>
    <w:rsid w:val="0076161C"/>
    <w:rsid w:val="007616BB"/>
    <w:rsid w:val="00761817"/>
    <w:rsid w:val="0076193E"/>
    <w:rsid w:val="00761B82"/>
    <w:rsid w:val="00761E88"/>
    <w:rsid w:val="007629C7"/>
    <w:rsid w:val="00762BCB"/>
    <w:rsid w:val="00762C39"/>
    <w:rsid w:val="00762C8B"/>
    <w:rsid w:val="00762DED"/>
    <w:rsid w:val="00762EDD"/>
    <w:rsid w:val="0076315F"/>
    <w:rsid w:val="0076317E"/>
    <w:rsid w:val="00763397"/>
    <w:rsid w:val="00763563"/>
    <w:rsid w:val="00763623"/>
    <w:rsid w:val="007637AD"/>
    <w:rsid w:val="007637C0"/>
    <w:rsid w:val="00763842"/>
    <w:rsid w:val="0076387F"/>
    <w:rsid w:val="00763A3C"/>
    <w:rsid w:val="00764123"/>
    <w:rsid w:val="007646F8"/>
    <w:rsid w:val="007649AE"/>
    <w:rsid w:val="00764A43"/>
    <w:rsid w:val="00764CF9"/>
    <w:rsid w:val="00764D12"/>
    <w:rsid w:val="00764F06"/>
    <w:rsid w:val="007650A7"/>
    <w:rsid w:val="00765155"/>
    <w:rsid w:val="0076542C"/>
    <w:rsid w:val="0076560C"/>
    <w:rsid w:val="007657C3"/>
    <w:rsid w:val="0076590C"/>
    <w:rsid w:val="00765965"/>
    <w:rsid w:val="00765A28"/>
    <w:rsid w:val="00765DC0"/>
    <w:rsid w:val="00765E80"/>
    <w:rsid w:val="00765FE0"/>
    <w:rsid w:val="007665C4"/>
    <w:rsid w:val="00766814"/>
    <w:rsid w:val="00766B26"/>
    <w:rsid w:val="00766C11"/>
    <w:rsid w:val="00766DC5"/>
    <w:rsid w:val="007673C5"/>
    <w:rsid w:val="00767529"/>
    <w:rsid w:val="007677C0"/>
    <w:rsid w:val="00767C54"/>
    <w:rsid w:val="0077031A"/>
    <w:rsid w:val="0077036B"/>
    <w:rsid w:val="00770416"/>
    <w:rsid w:val="00770916"/>
    <w:rsid w:val="00770A0A"/>
    <w:rsid w:val="00770DC5"/>
    <w:rsid w:val="00770E0E"/>
    <w:rsid w:val="00771198"/>
    <w:rsid w:val="00771660"/>
    <w:rsid w:val="00771790"/>
    <w:rsid w:val="0077197F"/>
    <w:rsid w:val="00771C15"/>
    <w:rsid w:val="007720EF"/>
    <w:rsid w:val="007722F1"/>
    <w:rsid w:val="007723A0"/>
    <w:rsid w:val="007727C8"/>
    <w:rsid w:val="00772C12"/>
    <w:rsid w:val="00772CB5"/>
    <w:rsid w:val="0077329E"/>
    <w:rsid w:val="007732AE"/>
    <w:rsid w:val="00773A2F"/>
    <w:rsid w:val="00773AC9"/>
    <w:rsid w:val="00773B49"/>
    <w:rsid w:val="00773C2C"/>
    <w:rsid w:val="00773C88"/>
    <w:rsid w:val="007741EF"/>
    <w:rsid w:val="00774257"/>
    <w:rsid w:val="0077442D"/>
    <w:rsid w:val="00774B70"/>
    <w:rsid w:val="00774C8D"/>
    <w:rsid w:val="007750D1"/>
    <w:rsid w:val="007751A7"/>
    <w:rsid w:val="007751B3"/>
    <w:rsid w:val="007751E3"/>
    <w:rsid w:val="00775E78"/>
    <w:rsid w:val="00776493"/>
    <w:rsid w:val="007765E8"/>
    <w:rsid w:val="00776826"/>
    <w:rsid w:val="0077696E"/>
    <w:rsid w:val="00776BF5"/>
    <w:rsid w:val="00776D46"/>
    <w:rsid w:val="00776F07"/>
    <w:rsid w:val="007773B8"/>
    <w:rsid w:val="0077740A"/>
    <w:rsid w:val="0077752E"/>
    <w:rsid w:val="007779E3"/>
    <w:rsid w:val="007779F3"/>
    <w:rsid w:val="00777A7B"/>
    <w:rsid w:val="00777DD8"/>
    <w:rsid w:val="0078006B"/>
    <w:rsid w:val="007800D1"/>
    <w:rsid w:val="00780219"/>
    <w:rsid w:val="007803FA"/>
    <w:rsid w:val="007809F1"/>
    <w:rsid w:val="00780A88"/>
    <w:rsid w:val="00780E79"/>
    <w:rsid w:val="00781737"/>
    <w:rsid w:val="007817B4"/>
    <w:rsid w:val="00781CEF"/>
    <w:rsid w:val="0078235C"/>
    <w:rsid w:val="00782F40"/>
    <w:rsid w:val="00782F77"/>
    <w:rsid w:val="007831CB"/>
    <w:rsid w:val="007832A5"/>
    <w:rsid w:val="00783439"/>
    <w:rsid w:val="00783950"/>
    <w:rsid w:val="00783AA9"/>
    <w:rsid w:val="00783B12"/>
    <w:rsid w:val="007848DF"/>
    <w:rsid w:val="00784A0A"/>
    <w:rsid w:val="00784A7A"/>
    <w:rsid w:val="0078549E"/>
    <w:rsid w:val="00785775"/>
    <w:rsid w:val="007858C6"/>
    <w:rsid w:val="00785A34"/>
    <w:rsid w:val="00785A4E"/>
    <w:rsid w:val="00785BD3"/>
    <w:rsid w:val="00785EA6"/>
    <w:rsid w:val="0078658F"/>
    <w:rsid w:val="00786648"/>
    <w:rsid w:val="0078673D"/>
    <w:rsid w:val="00786E00"/>
    <w:rsid w:val="00786E9E"/>
    <w:rsid w:val="00786EE3"/>
    <w:rsid w:val="0078720A"/>
    <w:rsid w:val="0078732B"/>
    <w:rsid w:val="007877CD"/>
    <w:rsid w:val="007877DE"/>
    <w:rsid w:val="00787AD0"/>
    <w:rsid w:val="00787DDC"/>
    <w:rsid w:val="00790969"/>
    <w:rsid w:val="00790A13"/>
    <w:rsid w:val="00790C4F"/>
    <w:rsid w:val="00790D51"/>
    <w:rsid w:val="00790E05"/>
    <w:rsid w:val="007910D1"/>
    <w:rsid w:val="007912A0"/>
    <w:rsid w:val="0079130D"/>
    <w:rsid w:val="00791407"/>
    <w:rsid w:val="00791A04"/>
    <w:rsid w:val="00791B45"/>
    <w:rsid w:val="00791FD7"/>
    <w:rsid w:val="007920BC"/>
    <w:rsid w:val="0079210A"/>
    <w:rsid w:val="00792298"/>
    <w:rsid w:val="00792492"/>
    <w:rsid w:val="007925A0"/>
    <w:rsid w:val="0079269B"/>
    <w:rsid w:val="0079273F"/>
    <w:rsid w:val="007927B9"/>
    <w:rsid w:val="00792ED8"/>
    <w:rsid w:val="007934A1"/>
    <w:rsid w:val="0079398E"/>
    <w:rsid w:val="0079402B"/>
    <w:rsid w:val="007940A2"/>
    <w:rsid w:val="0079429A"/>
    <w:rsid w:val="00794638"/>
    <w:rsid w:val="00794BC0"/>
    <w:rsid w:val="00794C5F"/>
    <w:rsid w:val="00795000"/>
    <w:rsid w:val="007952F3"/>
    <w:rsid w:val="007953BF"/>
    <w:rsid w:val="00795557"/>
    <w:rsid w:val="00795594"/>
    <w:rsid w:val="007959F7"/>
    <w:rsid w:val="00795C7D"/>
    <w:rsid w:val="00795F85"/>
    <w:rsid w:val="00796028"/>
    <w:rsid w:val="00796072"/>
    <w:rsid w:val="00796765"/>
    <w:rsid w:val="00796867"/>
    <w:rsid w:val="007968DF"/>
    <w:rsid w:val="00796CCE"/>
    <w:rsid w:val="00796D8E"/>
    <w:rsid w:val="00796F47"/>
    <w:rsid w:val="0079716C"/>
    <w:rsid w:val="00797199"/>
    <w:rsid w:val="00797256"/>
    <w:rsid w:val="0079777D"/>
    <w:rsid w:val="007979D9"/>
    <w:rsid w:val="00797BE5"/>
    <w:rsid w:val="00797C3B"/>
    <w:rsid w:val="00797FC3"/>
    <w:rsid w:val="007A0069"/>
    <w:rsid w:val="007A00A2"/>
    <w:rsid w:val="007A01C2"/>
    <w:rsid w:val="007A024C"/>
    <w:rsid w:val="007A0ADF"/>
    <w:rsid w:val="007A0D1A"/>
    <w:rsid w:val="007A1195"/>
    <w:rsid w:val="007A12E4"/>
    <w:rsid w:val="007A14E8"/>
    <w:rsid w:val="007A1AEA"/>
    <w:rsid w:val="007A2513"/>
    <w:rsid w:val="007A3043"/>
    <w:rsid w:val="007A3594"/>
    <w:rsid w:val="007A3DBA"/>
    <w:rsid w:val="007A4508"/>
    <w:rsid w:val="007A450D"/>
    <w:rsid w:val="007A485F"/>
    <w:rsid w:val="007A4911"/>
    <w:rsid w:val="007A4918"/>
    <w:rsid w:val="007A4ABE"/>
    <w:rsid w:val="007A4CF1"/>
    <w:rsid w:val="007A52E1"/>
    <w:rsid w:val="007A573E"/>
    <w:rsid w:val="007A57F3"/>
    <w:rsid w:val="007A58FD"/>
    <w:rsid w:val="007A5A7F"/>
    <w:rsid w:val="007A5CC7"/>
    <w:rsid w:val="007A5D8F"/>
    <w:rsid w:val="007A5F78"/>
    <w:rsid w:val="007A6151"/>
    <w:rsid w:val="007A66E8"/>
    <w:rsid w:val="007A68B7"/>
    <w:rsid w:val="007A6992"/>
    <w:rsid w:val="007A6C1E"/>
    <w:rsid w:val="007A6D67"/>
    <w:rsid w:val="007A7100"/>
    <w:rsid w:val="007A7474"/>
    <w:rsid w:val="007A75D0"/>
    <w:rsid w:val="007A7DED"/>
    <w:rsid w:val="007B0119"/>
    <w:rsid w:val="007B0123"/>
    <w:rsid w:val="007B0B7B"/>
    <w:rsid w:val="007B1175"/>
    <w:rsid w:val="007B1869"/>
    <w:rsid w:val="007B186B"/>
    <w:rsid w:val="007B19E3"/>
    <w:rsid w:val="007B1CB2"/>
    <w:rsid w:val="007B1E85"/>
    <w:rsid w:val="007B253E"/>
    <w:rsid w:val="007B26EE"/>
    <w:rsid w:val="007B2AFC"/>
    <w:rsid w:val="007B2FAF"/>
    <w:rsid w:val="007B341A"/>
    <w:rsid w:val="007B370D"/>
    <w:rsid w:val="007B3737"/>
    <w:rsid w:val="007B37EC"/>
    <w:rsid w:val="007B3AB1"/>
    <w:rsid w:val="007B3E67"/>
    <w:rsid w:val="007B4028"/>
    <w:rsid w:val="007B42FF"/>
    <w:rsid w:val="007B447B"/>
    <w:rsid w:val="007B472F"/>
    <w:rsid w:val="007B48C8"/>
    <w:rsid w:val="007B49F9"/>
    <w:rsid w:val="007B4AEC"/>
    <w:rsid w:val="007B4B10"/>
    <w:rsid w:val="007B4B8B"/>
    <w:rsid w:val="007B4DAA"/>
    <w:rsid w:val="007B502A"/>
    <w:rsid w:val="007B521E"/>
    <w:rsid w:val="007B52F5"/>
    <w:rsid w:val="007B5416"/>
    <w:rsid w:val="007B5C3E"/>
    <w:rsid w:val="007B5D9F"/>
    <w:rsid w:val="007B629E"/>
    <w:rsid w:val="007B6490"/>
    <w:rsid w:val="007B64DE"/>
    <w:rsid w:val="007B6734"/>
    <w:rsid w:val="007B6A84"/>
    <w:rsid w:val="007B6AAE"/>
    <w:rsid w:val="007B6E48"/>
    <w:rsid w:val="007B7025"/>
    <w:rsid w:val="007B71F6"/>
    <w:rsid w:val="007B73F8"/>
    <w:rsid w:val="007B7598"/>
    <w:rsid w:val="007B7618"/>
    <w:rsid w:val="007B77B6"/>
    <w:rsid w:val="007B7EFA"/>
    <w:rsid w:val="007C014F"/>
    <w:rsid w:val="007C0747"/>
    <w:rsid w:val="007C0ABD"/>
    <w:rsid w:val="007C0BBB"/>
    <w:rsid w:val="007C0C90"/>
    <w:rsid w:val="007C10C3"/>
    <w:rsid w:val="007C17F9"/>
    <w:rsid w:val="007C186B"/>
    <w:rsid w:val="007C1B9A"/>
    <w:rsid w:val="007C1ED5"/>
    <w:rsid w:val="007C2056"/>
    <w:rsid w:val="007C21AC"/>
    <w:rsid w:val="007C2831"/>
    <w:rsid w:val="007C2975"/>
    <w:rsid w:val="007C2B0F"/>
    <w:rsid w:val="007C2CF1"/>
    <w:rsid w:val="007C3101"/>
    <w:rsid w:val="007C34B3"/>
    <w:rsid w:val="007C34FA"/>
    <w:rsid w:val="007C3B15"/>
    <w:rsid w:val="007C3DC3"/>
    <w:rsid w:val="007C3E6F"/>
    <w:rsid w:val="007C4B7C"/>
    <w:rsid w:val="007C4D9B"/>
    <w:rsid w:val="007C5002"/>
    <w:rsid w:val="007C5272"/>
    <w:rsid w:val="007C558A"/>
    <w:rsid w:val="007C575C"/>
    <w:rsid w:val="007C5823"/>
    <w:rsid w:val="007C58D6"/>
    <w:rsid w:val="007C5D2B"/>
    <w:rsid w:val="007C62FC"/>
    <w:rsid w:val="007C63D6"/>
    <w:rsid w:val="007C6D06"/>
    <w:rsid w:val="007C6D35"/>
    <w:rsid w:val="007C705B"/>
    <w:rsid w:val="007C7531"/>
    <w:rsid w:val="007C7A97"/>
    <w:rsid w:val="007C7BE7"/>
    <w:rsid w:val="007C7C25"/>
    <w:rsid w:val="007C7CE2"/>
    <w:rsid w:val="007D0437"/>
    <w:rsid w:val="007D047F"/>
    <w:rsid w:val="007D072F"/>
    <w:rsid w:val="007D0870"/>
    <w:rsid w:val="007D0A55"/>
    <w:rsid w:val="007D0BC9"/>
    <w:rsid w:val="007D0CE1"/>
    <w:rsid w:val="007D0D86"/>
    <w:rsid w:val="007D0E55"/>
    <w:rsid w:val="007D1063"/>
    <w:rsid w:val="007D11B5"/>
    <w:rsid w:val="007D11C6"/>
    <w:rsid w:val="007D13A5"/>
    <w:rsid w:val="007D14C1"/>
    <w:rsid w:val="007D1512"/>
    <w:rsid w:val="007D160A"/>
    <w:rsid w:val="007D160F"/>
    <w:rsid w:val="007D1D57"/>
    <w:rsid w:val="007D1D96"/>
    <w:rsid w:val="007D1E84"/>
    <w:rsid w:val="007D20E2"/>
    <w:rsid w:val="007D215F"/>
    <w:rsid w:val="007D2A6F"/>
    <w:rsid w:val="007D2C82"/>
    <w:rsid w:val="007D312F"/>
    <w:rsid w:val="007D32E1"/>
    <w:rsid w:val="007D371D"/>
    <w:rsid w:val="007D3861"/>
    <w:rsid w:val="007D3D5A"/>
    <w:rsid w:val="007D3E6E"/>
    <w:rsid w:val="007D47BB"/>
    <w:rsid w:val="007D4A23"/>
    <w:rsid w:val="007D4DBD"/>
    <w:rsid w:val="007D4DEB"/>
    <w:rsid w:val="007D4F90"/>
    <w:rsid w:val="007D51F8"/>
    <w:rsid w:val="007D5382"/>
    <w:rsid w:val="007D5494"/>
    <w:rsid w:val="007D54DC"/>
    <w:rsid w:val="007D5AB9"/>
    <w:rsid w:val="007D5AD7"/>
    <w:rsid w:val="007D5F28"/>
    <w:rsid w:val="007D61C1"/>
    <w:rsid w:val="007D67D4"/>
    <w:rsid w:val="007D6A65"/>
    <w:rsid w:val="007D6A6D"/>
    <w:rsid w:val="007D6CA4"/>
    <w:rsid w:val="007D6D8D"/>
    <w:rsid w:val="007D7016"/>
    <w:rsid w:val="007D75D5"/>
    <w:rsid w:val="007D7627"/>
    <w:rsid w:val="007D76CA"/>
    <w:rsid w:val="007E000F"/>
    <w:rsid w:val="007E07C6"/>
    <w:rsid w:val="007E0F7F"/>
    <w:rsid w:val="007E0FFE"/>
    <w:rsid w:val="007E1A7F"/>
    <w:rsid w:val="007E1BC4"/>
    <w:rsid w:val="007E1FF5"/>
    <w:rsid w:val="007E2018"/>
    <w:rsid w:val="007E2239"/>
    <w:rsid w:val="007E23C3"/>
    <w:rsid w:val="007E2422"/>
    <w:rsid w:val="007E26A8"/>
    <w:rsid w:val="007E283B"/>
    <w:rsid w:val="007E2B19"/>
    <w:rsid w:val="007E2C64"/>
    <w:rsid w:val="007E2D81"/>
    <w:rsid w:val="007E2E46"/>
    <w:rsid w:val="007E2E93"/>
    <w:rsid w:val="007E3331"/>
    <w:rsid w:val="007E34E5"/>
    <w:rsid w:val="007E3844"/>
    <w:rsid w:val="007E38B9"/>
    <w:rsid w:val="007E3BDE"/>
    <w:rsid w:val="007E4A3C"/>
    <w:rsid w:val="007E4B18"/>
    <w:rsid w:val="007E4C6A"/>
    <w:rsid w:val="007E4FED"/>
    <w:rsid w:val="007E5163"/>
    <w:rsid w:val="007E52D9"/>
    <w:rsid w:val="007E5960"/>
    <w:rsid w:val="007E5C6D"/>
    <w:rsid w:val="007E62CD"/>
    <w:rsid w:val="007E64F4"/>
    <w:rsid w:val="007E69A7"/>
    <w:rsid w:val="007E69B7"/>
    <w:rsid w:val="007E6C0E"/>
    <w:rsid w:val="007E6D23"/>
    <w:rsid w:val="007E72BC"/>
    <w:rsid w:val="007E788D"/>
    <w:rsid w:val="007E796C"/>
    <w:rsid w:val="007E79F1"/>
    <w:rsid w:val="007E7B0D"/>
    <w:rsid w:val="007E7BFA"/>
    <w:rsid w:val="007E7E17"/>
    <w:rsid w:val="007E7EE0"/>
    <w:rsid w:val="007F001B"/>
    <w:rsid w:val="007F0120"/>
    <w:rsid w:val="007F04CB"/>
    <w:rsid w:val="007F050E"/>
    <w:rsid w:val="007F06FD"/>
    <w:rsid w:val="007F0937"/>
    <w:rsid w:val="007F0B14"/>
    <w:rsid w:val="007F1046"/>
    <w:rsid w:val="007F14AD"/>
    <w:rsid w:val="007F1978"/>
    <w:rsid w:val="007F2466"/>
    <w:rsid w:val="007F294E"/>
    <w:rsid w:val="007F29B5"/>
    <w:rsid w:val="007F2B88"/>
    <w:rsid w:val="007F35FC"/>
    <w:rsid w:val="007F36A6"/>
    <w:rsid w:val="007F3880"/>
    <w:rsid w:val="007F3B22"/>
    <w:rsid w:val="007F3C11"/>
    <w:rsid w:val="007F3C43"/>
    <w:rsid w:val="007F3F64"/>
    <w:rsid w:val="007F40BD"/>
    <w:rsid w:val="007F420B"/>
    <w:rsid w:val="007F426B"/>
    <w:rsid w:val="007F42C8"/>
    <w:rsid w:val="007F45A9"/>
    <w:rsid w:val="007F4721"/>
    <w:rsid w:val="007F4DF7"/>
    <w:rsid w:val="007F4F0D"/>
    <w:rsid w:val="007F504F"/>
    <w:rsid w:val="007F53DD"/>
    <w:rsid w:val="007F542B"/>
    <w:rsid w:val="007F5497"/>
    <w:rsid w:val="007F5642"/>
    <w:rsid w:val="007F5B12"/>
    <w:rsid w:val="007F5CE9"/>
    <w:rsid w:val="007F5F94"/>
    <w:rsid w:val="007F60B8"/>
    <w:rsid w:val="007F62AB"/>
    <w:rsid w:val="007F67E5"/>
    <w:rsid w:val="007F72F7"/>
    <w:rsid w:val="007F7591"/>
    <w:rsid w:val="007F76E0"/>
    <w:rsid w:val="007F7770"/>
    <w:rsid w:val="007F7A71"/>
    <w:rsid w:val="007F7BDA"/>
    <w:rsid w:val="0080026E"/>
    <w:rsid w:val="0080054F"/>
    <w:rsid w:val="00800579"/>
    <w:rsid w:val="008008B4"/>
    <w:rsid w:val="008009F3"/>
    <w:rsid w:val="00800F03"/>
    <w:rsid w:val="00801015"/>
    <w:rsid w:val="00801072"/>
    <w:rsid w:val="00801317"/>
    <w:rsid w:val="00801324"/>
    <w:rsid w:val="00801584"/>
    <w:rsid w:val="00801920"/>
    <w:rsid w:val="008019F4"/>
    <w:rsid w:val="00801C9D"/>
    <w:rsid w:val="00801DA3"/>
    <w:rsid w:val="0080247F"/>
    <w:rsid w:val="00802717"/>
    <w:rsid w:val="008030B1"/>
    <w:rsid w:val="008030EF"/>
    <w:rsid w:val="00803202"/>
    <w:rsid w:val="00803AE4"/>
    <w:rsid w:val="00803B15"/>
    <w:rsid w:val="00803D7C"/>
    <w:rsid w:val="00804103"/>
    <w:rsid w:val="00804693"/>
    <w:rsid w:val="008048FB"/>
    <w:rsid w:val="00804C63"/>
    <w:rsid w:val="00804CAC"/>
    <w:rsid w:val="00804E2A"/>
    <w:rsid w:val="00804E73"/>
    <w:rsid w:val="00804EE0"/>
    <w:rsid w:val="00804EF3"/>
    <w:rsid w:val="00805065"/>
    <w:rsid w:val="00805218"/>
    <w:rsid w:val="00805CDC"/>
    <w:rsid w:val="0080634A"/>
    <w:rsid w:val="0080652E"/>
    <w:rsid w:val="00806744"/>
    <w:rsid w:val="00806B63"/>
    <w:rsid w:val="00806C36"/>
    <w:rsid w:val="00806D07"/>
    <w:rsid w:val="00806F0B"/>
    <w:rsid w:val="0080703F"/>
    <w:rsid w:val="0080739A"/>
    <w:rsid w:val="0080746C"/>
    <w:rsid w:val="00807A15"/>
    <w:rsid w:val="00807BE5"/>
    <w:rsid w:val="00810160"/>
    <w:rsid w:val="008103E5"/>
    <w:rsid w:val="00810742"/>
    <w:rsid w:val="00810879"/>
    <w:rsid w:val="00810913"/>
    <w:rsid w:val="00810EAC"/>
    <w:rsid w:val="00810F20"/>
    <w:rsid w:val="00811348"/>
    <w:rsid w:val="008118A6"/>
    <w:rsid w:val="00811AE3"/>
    <w:rsid w:val="00811C45"/>
    <w:rsid w:val="00811F8D"/>
    <w:rsid w:val="0081219F"/>
    <w:rsid w:val="00812223"/>
    <w:rsid w:val="00812472"/>
    <w:rsid w:val="00812DDB"/>
    <w:rsid w:val="00812FCA"/>
    <w:rsid w:val="00813076"/>
    <w:rsid w:val="008130BB"/>
    <w:rsid w:val="0081336E"/>
    <w:rsid w:val="00813455"/>
    <w:rsid w:val="00813E69"/>
    <w:rsid w:val="00814895"/>
    <w:rsid w:val="00814E0F"/>
    <w:rsid w:val="00814E64"/>
    <w:rsid w:val="00815248"/>
    <w:rsid w:val="008159AA"/>
    <w:rsid w:val="00815C3E"/>
    <w:rsid w:val="00815D11"/>
    <w:rsid w:val="00815D52"/>
    <w:rsid w:val="00815F4A"/>
    <w:rsid w:val="008160A9"/>
    <w:rsid w:val="00816840"/>
    <w:rsid w:val="00816B43"/>
    <w:rsid w:val="00816F28"/>
    <w:rsid w:val="0081732F"/>
    <w:rsid w:val="00817336"/>
    <w:rsid w:val="0081797F"/>
    <w:rsid w:val="00817A2C"/>
    <w:rsid w:val="00817EB8"/>
    <w:rsid w:val="00820215"/>
    <w:rsid w:val="008202B3"/>
    <w:rsid w:val="008203AE"/>
    <w:rsid w:val="00820594"/>
    <w:rsid w:val="00820D42"/>
    <w:rsid w:val="0082148E"/>
    <w:rsid w:val="00821552"/>
    <w:rsid w:val="00821673"/>
    <w:rsid w:val="00821784"/>
    <w:rsid w:val="00821BC7"/>
    <w:rsid w:val="00821D1E"/>
    <w:rsid w:val="00821D58"/>
    <w:rsid w:val="00821DDF"/>
    <w:rsid w:val="00822193"/>
    <w:rsid w:val="008221B4"/>
    <w:rsid w:val="0082242A"/>
    <w:rsid w:val="008224CF"/>
    <w:rsid w:val="00822C2E"/>
    <w:rsid w:val="00822EF1"/>
    <w:rsid w:val="008232DA"/>
    <w:rsid w:val="0082334D"/>
    <w:rsid w:val="008236DD"/>
    <w:rsid w:val="00823738"/>
    <w:rsid w:val="00823963"/>
    <w:rsid w:val="00823CE0"/>
    <w:rsid w:val="0082417F"/>
    <w:rsid w:val="0082455D"/>
    <w:rsid w:val="0082498B"/>
    <w:rsid w:val="008249E8"/>
    <w:rsid w:val="00824E5A"/>
    <w:rsid w:val="0082522A"/>
    <w:rsid w:val="0082533D"/>
    <w:rsid w:val="008254CA"/>
    <w:rsid w:val="008256D0"/>
    <w:rsid w:val="0082590A"/>
    <w:rsid w:val="0082596D"/>
    <w:rsid w:val="00826333"/>
    <w:rsid w:val="00826525"/>
    <w:rsid w:val="00826577"/>
    <w:rsid w:val="008265E7"/>
    <w:rsid w:val="008269AF"/>
    <w:rsid w:val="008269C3"/>
    <w:rsid w:val="00826A2E"/>
    <w:rsid w:val="00826D1C"/>
    <w:rsid w:val="00826F17"/>
    <w:rsid w:val="0082713D"/>
    <w:rsid w:val="008271DC"/>
    <w:rsid w:val="008275D3"/>
    <w:rsid w:val="008275EA"/>
    <w:rsid w:val="00827B24"/>
    <w:rsid w:val="00827B7A"/>
    <w:rsid w:val="00827E78"/>
    <w:rsid w:val="00827F3B"/>
    <w:rsid w:val="0083017E"/>
    <w:rsid w:val="008303D8"/>
    <w:rsid w:val="00830670"/>
    <w:rsid w:val="008309E3"/>
    <w:rsid w:val="0083110C"/>
    <w:rsid w:val="008315C9"/>
    <w:rsid w:val="008317D0"/>
    <w:rsid w:val="00831AA5"/>
    <w:rsid w:val="00831CE1"/>
    <w:rsid w:val="00831E79"/>
    <w:rsid w:val="00832465"/>
    <w:rsid w:val="00832470"/>
    <w:rsid w:val="00832BA6"/>
    <w:rsid w:val="00832F10"/>
    <w:rsid w:val="00832FFA"/>
    <w:rsid w:val="008332A8"/>
    <w:rsid w:val="0083330B"/>
    <w:rsid w:val="0083358D"/>
    <w:rsid w:val="008338D5"/>
    <w:rsid w:val="00833B41"/>
    <w:rsid w:val="00833CCA"/>
    <w:rsid w:val="00833FE3"/>
    <w:rsid w:val="0083403A"/>
    <w:rsid w:val="0083418B"/>
    <w:rsid w:val="008341D3"/>
    <w:rsid w:val="00834ABC"/>
    <w:rsid w:val="00834CC8"/>
    <w:rsid w:val="00834FD9"/>
    <w:rsid w:val="008351FD"/>
    <w:rsid w:val="0083541E"/>
    <w:rsid w:val="00835635"/>
    <w:rsid w:val="00836359"/>
    <w:rsid w:val="008365C7"/>
    <w:rsid w:val="008365CE"/>
    <w:rsid w:val="008365F4"/>
    <w:rsid w:val="0083681B"/>
    <w:rsid w:val="00836854"/>
    <w:rsid w:val="00836A24"/>
    <w:rsid w:val="00837057"/>
    <w:rsid w:val="0083786D"/>
    <w:rsid w:val="00837985"/>
    <w:rsid w:val="00840051"/>
    <w:rsid w:val="0084060C"/>
    <w:rsid w:val="00840BE4"/>
    <w:rsid w:val="008413A1"/>
    <w:rsid w:val="00841635"/>
    <w:rsid w:val="00841D4F"/>
    <w:rsid w:val="00841DF8"/>
    <w:rsid w:val="0084235D"/>
    <w:rsid w:val="008423CB"/>
    <w:rsid w:val="00842976"/>
    <w:rsid w:val="00842B19"/>
    <w:rsid w:val="00842C93"/>
    <w:rsid w:val="00842FD1"/>
    <w:rsid w:val="008430F1"/>
    <w:rsid w:val="00843517"/>
    <w:rsid w:val="008436B7"/>
    <w:rsid w:val="008438E7"/>
    <w:rsid w:val="008439C2"/>
    <w:rsid w:val="00843ABB"/>
    <w:rsid w:val="00843D55"/>
    <w:rsid w:val="00844476"/>
    <w:rsid w:val="008445E1"/>
    <w:rsid w:val="008447A6"/>
    <w:rsid w:val="00844C5F"/>
    <w:rsid w:val="00844D3B"/>
    <w:rsid w:val="0084504D"/>
    <w:rsid w:val="00845587"/>
    <w:rsid w:val="0084558D"/>
    <w:rsid w:val="008455A0"/>
    <w:rsid w:val="00845969"/>
    <w:rsid w:val="00845B07"/>
    <w:rsid w:val="00845CD3"/>
    <w:rsid w:val="0084609F"/>
    <w:rsid w:val="008460BD"/>
    <w:rsid w:val="0084657E"/>
    <w:rsid w:val="008466C8"/>
    <w:rsid w:val="008467E8"/>
    <w:rsid w:val="00846D13"/>
    <w:rsid w:val="00846F9C"/>
    <w:rsid w:val="0084703E"/>
    <w:rsid w:val="00847056"/>
    <w:rsid w:val="00847203"/>
    <w:rsid w:val="00847508"/>
    <w:rsid w:val="00847D47"/>
    <w:rsid w:val="00847D4C"/>
    <w:rsid w:val="00847E30"/>
    <w:rsid w:val="00850052"/>
    <w:rsid w:val="008500D4"/>
    <w:rsid w:val="008503D5"/>
    <w:rsid w:val="00850545"/>
    <w:rsid w:val="0085083E"/>
    <w:rsid w:val="00851505"/>
    <w:rsid w:val="008515E5"/>
    <w:rsid w:val="00851A46"/>
    <w:rsid w:val="00851B2F"/>
    <w:rsid w:val="00851FC9"/>
    <w:rsid w:val="00851FED"/>
    <w:rsid w:val="00852A8D"/>
    <w:rsid w:val="00852CDC"/>
    <w:rsid w:val="00852D3C"/>
    <w:rsid w:val="00852E9B"/>
    <w:rsid w:val="00853643"/>
    <w:rsid w:val="0085373E"/>
    <w:rsid w:val="008537C3"/>
    <w:rsid w:val="00853AC9"/>
    <w:rsid w:val="00853ADA"/>
    <w:rsid w:val="00853D1D"/>
    <w:rsid w:val="00853FD5"/>
    <w:rsid w:val="00854108"/>
    <w:rsid w:val="008541DE"/>
    <w:rsid w:val="008544EA"/>
    <w:rsid w:val="008545CA"/>
    <w:rsid w:val="00854F98"/>
    <w:rsid w:val="008552E5"/>
    <w:rsid w:val="008557A2"/>
    <w:rsid w:val="00855B5E"/>
    <w:rsid w:val="0085607F"/>
    <w:rsid w:val="008563D3"/>
    <w:rsid w:val="008565A5"/>
    <w:rsid w:val="008566D3"/>
    <w:rsid w:val="00856742"/>
    <w:rsid w:val="0085682B"/>
    <w:rsid w:val="00856A95"/>
    <w:rsid w:val="00856DDE"/>
    <w:rsid w:val="00856F5D"/>
    <w:rsid w:val="00857193"/>
    <w:rsid w:val="008571AB"/>
    <w:rsid w:val="008571E9"/>
    <w:rsid w:val="0085735A"/>
    <w:rsid w:val="008575EA"/>
    <w:rsid w:val="00857629"/>
    <w:rsid w:val="00857765"/>
    <w:rsid w:val="00857F4A"/>
    <w:rsid w:val="0086048D"/>
    <w:rsid w:val="008606DA"/>
    <w:rsid w:val="00860707"/>
    <w:rsid w:val="0086105D"/>
    <w:rsid w:val="008610B3"/>
    <w:rsid w:val="008611E1"/>
    <w:rsid w:val="008612D8"/>
    <w:rsid w:val="008613AA"/>
    <w:rsid w:val="008613E9"/>
    <w:rsid w:val="0086141A"/>
    <w:rsid w:val="0086180E"/>
    <w:rsid w:val="00861826"/>
    <w:rsid w:val="008618C1"/>
    <w:rsid w:val="00861C1A"/>
    <w:rsid w:val="00861F9B"/>
    <w:rsid w:val="00861FAE"/>
    <w:rsid w:val="00862088"/>
    <w:rsid w:val="00862344"/>
    <w:rsid w:val="0086257F"/>
    <w:rsid w:val="00862CAB"/>
    <w:rsid w:val="0086308E"/>
    <w:rsid w:val="008637AE"/>
    <w:rsid w:val="00863A91"/>
    <w:rsid w:val="00863B4C"/>
    <w:rsid w:val="00863EDE"/>
    <w:rsid w:val="00864296"/>
    <w:rsid w:val="00864410"/>
    <w:rsid w:val="00864983"/>
    <w:rsid w:val="00864EBF"/>
    <w:rsid w:val="00865062"/>
    <w:rsid w:val="00865072"/>
    <w:rsid w:val="008651CA"/>
    <w:rsid w:val="00865299"/>
    <w:rsid w:val="0086564E"/>
    <w:rsid w:val="008658ED"/>
    <w:rsid w:val="00865D21"/>
    <w:rsid w:val="008662BB"/>
    <w:rsid w:val="00866BC0"/>
    <w:rsid w:val="00866D28"/>
    <w:rsid w:val="00866D39"/>
    <w:rsid w:val="00866E2E"/>
    <w:rsid w:val="00866EE3"/>
    <w:rsid w:val="008670C8"/>
    <w:rsid w:val="00867638"/>
    <w:rsid w:val="00867646"/>
    <w:rsid w:val="0086777F"/>
    <w:rsid w:val="008678FB"/>
    <w:rsid w:val="0086795D"/>
    <w:rsid w:val="00867B9A"/>
    <w:rsid w:val="00867C8F"/>
    <w:rsid w:val="00867D7E"/>
    <w:rsid w:val="00867EF3"/>
    <w:rsid w:val="00867F39"/>
    <w:rsid w:val="008701BF"/>
    <w:rsid w:val="008705EC"/>
    <w:rsid w:val="00870689"/>
    <w:rsid w:val="00870A1C"/>
    <w:rsid w:val="00871748"/>
    <w:rsid w:val="00871772"/>
    <w:rsid w:val="0087179B"/>
    <w:rsid w:val="00871B80"/>
    <w:rsid w:val="00871EB9"/>
    <w:rsid w:val="008723D8"/>
    <w:rsid w:val="0087244A"/>
    <w:rsid w:val="0087268D"/>
    <w:rsid w:val="00873210"/>
    <w:rsid w:val="008732F5"/>
    <w:rsid w:val="00873406"/>
    <w:rsid w:val="008735A3"/>
    <w:rsid w:val="008735AE"/>
    <w:rsid w:val="008736E9"/>
    <w:rsid w:val="008738F4"/>
    <w:rsid w:val="00873ACB"/>
    <w:rsid w:val="00873AFF"/>
    <w:rsid w:val="00873EB3"/>
    <w:rsid w:val="00873EF3"/>
    <w:rsid w:val="00873FCE"/>
    <w:rsid w:val="00874468"/>
    <w:rsid w:val="008746B9"/>
    <w:rsid w:val="00874AB9"/>
    <w:rsid w:val="00874D96"/>
    <w:rsid w:val="00874DC0"/>
    <w:rsid w:val="00874E41"/>
    <w:rsid w:val="00874EDC"/>
    <w:rsid w:val="008759FF"/>
    <w:rsid w:val="00875F39"/>
    <w:rsid w:val="0087663A"/>
    <w:rsid w:val="00876916"/>
    <w:rsid w:val="0087696B"/>
    <w:rsid w:val="00876B92"/>
    <w:rsid w:val="00876D59"/>
    <w:rsid w:val="00876D8A"/>
    <w:rsid w:val="00876D8B"/>
    <w:rsid w:val="00876DC4"/>
    <w:rsid w:val="00876EEB"/>
    <w:rsid w:val="0087702B"/>
    <w:rsid w:val="008772E0"/>
    <w:rsid w:val="0087769F"/>
    <w:rsid w:val="00877D88"/>
    <w:rsid w:val="00877EC1"/>
    <w:rsid w:val="008805B9"/>
    <w:rsid w:val="00880905"/>
    <w:rsid w:val="0088094F"/>
    <w:rsid w:val="00880B4D"/>
    <w:rsid w:val="00881286"/>
    <w:rsid w:val="0088134F"/>
    <w:rsid w:val="00881A11"/>
    <w:rsid w:val="00881BCB"/>
    <w:rsid w:val="00881E1A"/>
    <w:rsid w:val="00881E3B"/>
    <w:rsid w:val="00881EC0"/>
    <w:rsid w:val="008821B8"/>
    <w:rsid w:val="00882334"/>
    <w:rsid w:val="008823F5"/>
    <w:rsid w:val="0088279E"/>
    <w:rsid w:val="00882B36"/>
    <w:rsid w:val="00882C08"/>
    <w:rsid w:val="00882F44"/>
    <w:rsid w:val="00883742"/>
    <w:rsid w:val="008844F4"/>
    <w:rsid w:val="00884665"/>
    <w:rsid w:val="008846AD"/>
    <w:rsid w:val="00884AFC"/>
    <w:rsid w:val="00884C90"/>
    <w:rsid w:val="0088574C"/>
    <w:rsid w:val="00885767"/>
    <w:rsid w:val="008858D5"/>
    <w:rsid w:val="00885B1E"/>
    <w:rsid w:val="00885F1C"/>
    <w:rsid w:val="00886268"/>
    <w:rsid w:val="00886527"/>
    <w:rsid w:val="00886783"/>
    <w:rsid w:val="0088710E"/>
    <w:rsid w:val="0088712E"/>
    <w:rsid w:val="008871E8"/>
    <w:rsid w:val="0088762E"/>
    <w:rsid w:val="008878D1"/>
    <w:rsid w:val="00887C5D"/>
    <w:rsid w:val="00887FC9"/>
    <w:rsid w:val="0089008A"/>
    <w:rsid w:val="0089015B"/>
    <w:rsid w:val="008901AF"/>
    <w:rsid w:val="00890346"/>
    <w:rsid w:val="008904EA"/>
    <w:rsid w:val="00890568"/>
    <w:rsid w:val="0089059B"/>
    <w:rsid w:val="0089074B"/>
    <w:rsid w:val="00890ADC"/>
    <w:rsid w:val="00891000"/>
    <w:rsid w:val="00891194"/>
    <w:rsid w:val="00891666"/>
    <w:rsid w:val="00892768"/>
    <w:rsid w:val="008927C6"/>
    <w:rsid w:val="008928EA"/>
    <w:rsid w:val="008929B0"/>
    <w:rsid w:val="00892A29"/>
    <w:rsid w:val="00892E97"/>
    <w:rsid w:val="00893192"/>
    <w:rsid w:val="008931A9"/>
    <w:rsid w:val="0089384D"/>
    <w:rsid w:val="008939DE"/>
    <w:rsid w:val="00893B73"/>
    <w:rsid w:val="00893E1B"/>
    <w:rsid w:val="0089416D"/>
    <w:rsid w:val="00894194"/>
    <w:rsid w:val="0089435D"/>
    <w:rsid w:val="008948D1"/>
    <w:rsid w:val="008949AD"/>
    <w:rsid w:val="00894B40"/>
    <w:rsid w:val="00894F6F"/>
    <w:rsid w:val="008952FA"/>
    <w:rsid w:val="00895373"/>
    <w:rsid w:val="00895447"/>
    <w:rsid w:val="008954AB"/>
    <w:rsid w:val="0089556E"/>
    <w:rsid w:val="00895623"/>
    <w:rsid w:val="00895949"/>
    <w:rsid w:val="00895999"/>
    <w:rsid w:val="00895FE6"/>
    <w:rsid w:val="0089663E"/>
    <w:rsid w:val="008966DE"/>
    <w:rsid w:val="00896FE4"/>
    <w:rsid w:val="00897077"/>
    <w:rsid w:val="00897560"/>
    <w:rsid w:val="00897774"/>
    <w:rsid w:val="00897951"/>
    <w:rsid w:val="00897A9D"/>
    <w:rsid w:val="00897ADC"/>
    <w:rsid w:val="00897CD9"/>
    <w:rsid w:val="00897D2F"/>
    <w:rsid w:val="008A009A"/>
    <w:rsid w:val="008A0737"/>
    <w:rsid w:val="008A07B8"/>
    <w:rsid w:val="008A0C73"/>
    <w:rsid w:val="008A1705"/>
    <w:rsid w:val="008A1983"/>
    <w:rsid w:val="008A1D15"/>
    <w:rsid w:val="008A1F40"/>
    <w:rsid w:val="008A2182"/>
    <w:rsid w:val="008A2427"/>
    <w:rsid w:val="008A2616"/>
    <w:rsid w:val="008A265C"/>
    <w:rsid w:val="008A27F9"/>
    <w:rsid w:val="008A2874"/>
    <w:rsid w:val="008A2B03"/>
    <w:rsid w:val="008A2BB9"/>
    <w:rsid w:val="008A2E03"/>
    <w:rsid w:val="008A2F64"/>
    <w:rsid w:val="008A302D"/>
    <w:rsid w:val="008A33D6"/>
    <w:rsid w:val="008A3AA4"/>
    <w:rsid w:val="008A3AF4"/>
    <w:rsid w:val="008A3CAE"/>
    <w:rsid w:val="008A4625"/>
    <w:rsid w:val="008A467F"/>
    <w:rsid w:val="008A484D"/>
    <w:rsid w:val="008A48AB"/>
    <w:rsid w:val="008A492E"/>
    <w:rsid w:val="008A4AAB"/>
    <w:rsid w:val="008A4DA7"/>
    <w:rsid w:val="008A4E93"/>
    <w:rsid w:val="008A5175"/>
    <w:rsid w:val="008A5486"/>
    <w:rsid w:val="008A5916"/>
    <w:rsid w:val="008A5F38"/>
    <w:rsid w:val="008A62D7"/>
    <w:rsid w:val="008A64AA"/>
    <w:rsid w:val="008A66A5"/>
    <w:rsid w:val="008A684B"/>
    <w:rsid w:val="008A6A49"/>
    <w:rsid w:val="008A6B26"/>
    <w:rsid w:val="008A6DB5"/>
    <w:rsid w:val="008A7291"/>
    <w:rsid w:val="008A786C"/>
    <w:rsid w:val="008A790A"/>
    <w:rsid w:val="008A7955"/>
    <w:rsid w:val="008A7AC4"/>
    <w:rsid w:val="008A7BA5"/>
    <w:rsid w:val="008A7F35"/>
    <w:rsid w:val="008B0147"/>
    <w:rsid w:val="008B0165"/>
    <w:rsid w:val="008B031C"/>
    <w:rsid w:val="008B03D1"/>
    <w:rsid w:val="008B07A9"/>
    <w:rsid w:val="008B07CE"/>
    <w:rsid w:val="008B0941"/>
    <w:rsid w:val="008B0C09"/>
    <w:rsid w:val="008B0D67"/>
    <w:rsid w:val="008B101B"/>
    <w:rsid w:val="008B1620"/>
    <w:rsid w:val="008B1A47"/>
    <w:rsid w:val="008B1B35"/>
    <w:rsid w:val="008B1D12"/>
    <w:rsid w:val="008B1F49"/>
    <w:rsid w:val="008B21F9"/>
    <w:rsid w:val="008B2797"/>
    <w:rsid w:val="008B29C2"/>
    <w:rsid w:val="008B2BE0"/>
    <w:rsid w:val="008B2C2C"/>
    <w:rsid w:val="008B2DD1"/>
    <w:rsid w:val="008B2EE3"/>
    <w:rsid w:val="008B2F50"/>
    <w:rsid w:val="008B301D"/>
    <w:rsid w:val="008B3083"/>
    <w:rsid w:val="008B3614"/>
    <w:rsid w:val="008B3BDA"/>
    <w:rsid w:val="008B4021"/>
    <w:rsid w:val="008B4063"/>
    <w:rsid w:val="008B410F"/>
    <w:rsid w:val="008B42A2"/>
    <w:rsid w:val="008B43D4"/>
    <w:rsid w:val="008B4403"/>
    <w:rsid w:val="008B4899"/>
    <w:rsid w:val="008B4B98"/>
    <w:rsid w:val="008B5061"/>
    <w:rsid w:val="008B5284"/>
    <w:rsid w:val="008B5559"/>
    <w:rsid w:val="008B5B76"/>
    <w:rsid w:val="008B5EB4"/>
    <w:rsid w:val="008B613D"/>
    <w:rsid w:val="008B6212"/>
    <w:rsid w:val="008B67FC"/>
    <w:rsid w:val="008B6DFE"/>
    <w:rsid w:val="008B7085"/>
    <w:rsid w:val="008B720A"/>
    <w:rsid w:val="008B7239"/>
    <w:rsid w:val="008B7409"/>
    <w:rsid w:val="008B74D9"/>
    <w:rsid w:val="008B75F3"/>
    <w:rsid w:val="008B7B51"/>
    <w:rsid w:val="008B7CBA"/>
    <w:rsid w:val="008B7CC7"/>
    <w:rsid w:val="008C0096"/>
    <w:rsid w:val="008C020A"/>
    <w:rsid w:val="008C056B"/>
    <w:rsid w:val="008C0A32"/>
    <w:rsid w:val="008C0E35"/>
    <w:rsid w:val="008C100E"/>
    <w:rsid w:val="008C168A"/>
    <w:rsid w:val="008C198A"/>
    <w:rsid w:val="008C1C2C"/>
    <w:rsid w:val="008C1C6B"/>
    <w:rsid w:val="008C2176"/>
    <w:rsid w:val="008C2B89"/>
    <w:rsid w:val="008C2BF4"/>
    <w:rsid w:val="008C2C70"/>
    <w:rsid w:val="008C2F61"/>
    <w:rsid w:val="008C3027"/>
    <w:rsid w:val="008C3120"/>
    <w:rsid w:val="008C3411"/>
    <w:rsid w:val="008C343A"/>
    <w:rsid w:val="008C3563"/>
    <w:rsid w:val="008C35BA"/>
    <w:rsid w:val="008C367C"/>
    <w:rsid w:val="008C3E33"/>
    <w:rsid w:val="008C4027"/>
    <w:rsid w:val="008C455E"/>
    <w:rsid w:val="008C460A"/>
    <w:rsid w:val="008C46B0"/>
    <w:rsid w:val="008C4AB8"/>
    <w:rsid w:val="008C4B2F"/>
    <w:rsid w:val="008C4F08"/>
    <w:rsid w:val="008C501E"/>
    <w:rsid w:val="008C51D8"/>
    <w:rsid w:val="008C523F"/>
    <w:rsid w:val="008C55BA"/>
    <w:rsid w:val="008C560A"/>
    <w:rsid w:val="008C59C6"/>
    <w:rsid w:val="008C5E17"/>
    <w:rsid w:val="008C643F"/>
    <w:rsid w:val="008C6E74"/>
    <w:rsid w:val="008C7480"/>
    <w:rsid w:val="008C750F"/>
    <w:rsid w:val="008C7628"/>
    <w:rsid w:val="008C7951"/>
    <w:rsid w:val="008C7B46"/>
    <w:rsid w:val="008C7E66"/>
    <w:rsid w:val="008D010F"/>
    <w:rsid w:val="008D0151"/>
    <w:rsid w:val="008D03DA"/>
    <w:rsid w:val="008D0767"/>
    <w:rsid w:val="008D0896"/>
    <w:rsid w:val="008D0A20"/>
    <w:rsid w:val="008D0AE3"/>
    <w:rsid w:val="008D0C4D"/>
    <w:rsid w:val="008D0D9F"/>
    <w:rsid w:val="008D0E3A"/>
    <w:rsid w:val="008D1053"/>
    <w:rsid w:val="008D1251"/>
    <w:rsid w:val="008D1D57"/>
    <w:rsid w:val="008D1ED3"/>
    <w:rsid w:val="008D20B2"/>
    <w:rsid w:val="008D20EB"/>
    <w:rsid w:val="008D21BA"/>
    <w:rsid w:val="008D23C6"/>
    <w:rsid w:val="008D2550"/>
    <w:rsid w:val="008D2673"/>
    <w:rsid w:val="008D26BD"/>
    <w:rsid w:val="008D2937"/>
    <w:rsid w:val="008D2D85"/>
    <w:rsid w:val="008D2E2A"/>
    <w:rsid w:val="008D2FF3"/>
    <w:rsid w:val="008D31B5"/>
    <w:rsid w:val="008D31E9"/>
    <w:rsid w:val="008D3390"/>
    <w:rsid w:val="008D35D5"/>
    <w:rsid w:val="008D4099"/>
    <w:rsid w:val="008D410F"/>
    <w:rsid w:val="008D4152"/>
    <w:rsid w:val="008D416F"/>
    <w:rsid w:val="008D4D7F"/>
    <w:rsid w:val="008D5103"/>
    <w:rsid w:val="008D51DB"/>
    <w:rsid w:val="008D577F"/>
    <w:rsid w:val="008D57BD"/>
    <w:rsid w:val="008D586A"/>
    <w:rsid w:val="008D5B8F"/>
    <w:rsid w:val="008D5C8F"/>
    <w:rsid w:val="008D5EA8"/>
    <w:rsid w:val="008D5F9D"/>
    <w:rsid w:val="008D5FE9"/>
    <w:rsid w:val="008D6429"/>
    <w:rsid w:val="008D65DA"/>
    <w:rsid w:val="008D6E6E"/>
    <w:rsid w:val="008D6EBB"/>
    <w:rsid w:val="008D7181"/>
    <w:rsid w:val="008D7503"/>
    <w:rsid w:val="008D76CB"/>
    <w:rsid w:val="008D7B26"/>
    <w:rsid w:val="008D7B77"/>
    <w:rsid w:val="008D7E85"/>
    <w:rsid w:val="008E0201"/>
    <w:rsid w:val="008E057D"/>
    <w:rsid w:val="008E086F"/>
    <w:rsid w:val="008E1329"/>
    <w:rsid w:val="008E2056"/>
    <w:rsid w:val="008E20B5"/>
    <w:rsid w:val="008E2258"/>
    <w:rsid w:val="008E2300"/>
    <w:rsid w:val="008E2307"/>
    <w:rsid w:val="008E2398"/>
    <w:rsid w:val="008E2B01"/>
    <w:rsid w:val="008E30BB"/>
    <w:rsid w:val="008E3350"/>
    <w:rsid w:val="008E35C7"/>
    <w:rsid w:val="008E372F"/>
    <w:rsid w:val="008E3921"/>
    <w:rsid w:val="008E3952"/>
    <w:rsid w:val="008E3A29"/>
    <w:rsid w:val="008E4003"/>
    <w:rsid w:val="008E40BB"/>
    <w:rsid w:val="008E43B5"/>
    <w:rsid w:val="008E448C"/>
    <w:rsid w:val="008E4722"/>
    <w:rsid w:val="008E4C2C"/>
    <w:rsid w:val="008E4CFF"/>
    <w:rsid w:val="008E57CA"/>
    <w:rsid w:val="008E585F"/>
    <w:rsid w:val="008E58A1"/>
    <w:rsid w:val="008E5C0B"/>
    <w:rsid w:val="008E5CFA"/>
    <w:rsid w:val="008E5ECE"/>
    <w:rsid w:val="008E62C5"/>
    <w:rsid w:val="008E62E3"/>
    <w:rsid w:val="008E6CF3"/>
    <w:rsid w:val="008E78CE"/>
    <w:rsid w:val="008E7915"/>
    <w:rsid w:val="008E7B29"/>
    <w:rsid w:val="008E7D73"/>
    <w:rsid w:val="008F0398"/>
    <w:rsid w:val="008F079F"/>
    <w:rsid w:val="008F09DF"/>
    <w:rsid w:val="008F0A95"/>
    <w:rsid w:val="008F0D4F"/>
    <w:rsid w:val="008F12AD"/>
    <w:rsid w:val="008F14DE"/>
    <w:rsid w:val="008F1881"/>
    <w:rsid w:val="008F1A50"/>
    <w:rsid w:val="008F1F84"/>
    <w:rsid w:val="008F26CC"/>
    <w:rsid w:val="008F28D8"/>
    <w:rsid w:val="008F2B1F"/>
    <w:rsid w:val="008F2F98"/>
    <w:rsid w:val="008F3002"/>
    <w:rsid w:val="008F30E7"/>
    <w:rsid w:val="008F326C"/>
    <w:rsid w:val="008F3340"/>
    <w:rsid w:val="008F3351"/>
    <w:rsid w:val="008F36B9"/>
    <w:rsid w:val="008F3ABF"/>
    <w:rsid w:val="008F3D78"/>
    <w:rsid w:val="008F41BA"/>
    <w:rsid w:val="008F44C0"/>
    <w:rsid w:val="008F4E7C"/>
    <w:rsid w:val="008F4F2F"/>
    <w:rsid w:val="008F54AD"/>
    <w:rsid w:val="008F5943"/>
    <w:rsid w:val="008F5AE7"/>
    <w:rsid w:val="008F5D87"/>
    <w:rsid w:val="008F5E5C"/>
    <w:rsid w:val="008F63C2"/>
    <w:rsid w:val="008F6573"/>
    <w:rsid w:val="008F674E"/>
    <w:rsid w:val="008F6B13"/>
    <w:rsid w:val="008F6F62"/>
    <w:rsid w:val="008F6FC9"/>
    <w:rsid w:val="008F74B2"/>
    <w:rsid w:val="008F75F7"/>
    <w:rsid w:val="008F7D44"/>
    <w:rsid w:val="008F7D4D"/>
    <w:rsid w:val="009001F5"/>
    <w:rsid w:val="009002A0"/>
    <w:rsid w:val="009006C9"/>
    <w:rsid w:val="00900C65"/>
    <w:rsid w:val="00900E24"/>
    <w:rsid w:val="00900E2A"/>
    <w:rsid w:val="0090114B"/>
    <w:rsid w:val="0090155B"/>
    <w:rsid w:val="00901606"/>
    <w:rsid w:val="00902393"/>
    <w:rsid w:val="00902A2B"/>
    <w:rsid w:val="00902BDC"/>
    <w:rsid w:val="00902C12"/>
    <w:rsid w:val="00902E36"/>
    <w:rsid w:val="009033FE"/>
    <w:rsid w:val="00903974"/>
    <w:rsid w:val="00903ADE"/>
    <w:rsid w:val="00903C1A"/>
    <w:rsid w:val="00904041"/>
    <w:rsid w:val="00904EFB"/>
    <w:rsid w:val="00904F13"/>
    <w:rsid w:val="009052E9"/>
    <w:rsid w:val="009052F3"/>
    <w:rsid w:val="009054B7"/>
    <w:rsid w:val="0090556E"/>
    <w:rsid w:val="00905685"/>
    <w:rsid w:val="00905953"/>
    <w:rsid w:val="00905A2F"/>
    <w:rsid w:val="00905ABE"/>
    <w:rsid w:val="00905BA0"/>
    <w:rsid w:val="00905CD8"/>
    <w:rsid w:val="00905E32"/>
    <w:rsid w:val="009060A8"/>
    <w:rsid w:val="00906634"/>
    <w:rsid w:val="0090693A"/>
    <w:rsid w:val="00906B38"/>
    <w:rsid w:val="00906F3E"/>
    <w:rsid w:val="0090785B"/>
    <w:rsid w:val="00907C93"/>
    <w:rsid w:val="00907D35"/>
    <w:rsid w:val="00907EB7"/>
    <w:rsid w:val="00907F55"/>
    <w:rsid w:val="0091028E"/>
    <w:rsid w:val="00910296"/>
    <w:rsid w:val="00910761"/>
    <w:rsid w:val="009108D6"/>
    <w:rsid w:val="00910AA0"/>
    <w:rsid w:val="00910ABE"/>
    <w:rsid w:val="00910EDD"/>
    <w:rsid w:val="00911000"/>
    <w:rsid w:val="00911469"/>
    <w:rsid w:val="00911644"/>
    <w:rsid w:val="00911A88"/>
    <w:rsid w:val="00911D7B"/>
    <w:rsid w:val="00911DE7"/>
    <w:rsid w:val="00911E79"/>
    <w:rsid w:val="00911ED8"/>
    <w:rsid w:val="009120DF"/>
    <w:rsid w:val="009122E5"/>
    <w:rsid w:val="00912342"/>
    <w:rsid w:val="00912777"/>
    <w:rsid w:val="00912C4E"/>
    <w:rsid w:val="009138D8"/>
    <w:rsid w:val="00913D6B"/>
    <w:rsid w:val="00913E46"/>
    <w:rsid w:val="00913FC9"/>
    <w:rsid w:val="00914F64"/>
    <w:rsid w:val="0091520E"/>
    <w:rsid w:val="009155AB"/>
    <w:rsid w:val="00916466"/>
    <w:rsid w:val="00916F9E"/>
    <w:rsid w:val="009178CF"/>
    <w:rsid w:val="0091793F"/>
    <w:rsid w:val="00917A7B"/>
    <w:rsid w:val="00917F70"/>
    <w:rsid w:val="009201FA"/>
    <w:rsid w:val="00920AC6"/>
    <w:rsid w:val="00920C4C"/>
    <w:rsid w:val="009210BC"/>
    <w:rsid w:val="00921284"/>
    <w:rsid w:val="009214EE"/>
    <w:rsid w:val="00921615"/>
    <w:rsid w:val="009216C5"/>
    <w:rsid w:val="00921EFD"/>
    <w:rsid w:val="009221BA"/>
    <w:rsid w:val="0092235E"/>
    <w:rsid w:val="00922784"/>
    <w:rsid w:val="009228A1"/>
    <w:rsid w:val="00922BB9"/>
    <w:rsid w:val="00922F50"/>
    <w:rsid w:val="00923074"/>
    <w:rsid w:val="009230A8"/>
    <w:rsid w:val="0092312C"/>
    <w:rsid w:val="009233E1"/>
    <w:rsid w:val="0092341C"/>
    <w:rsid w:val="00923952"/>
    <w:rsid w:val="0092424A"/>
    <w:rsid w:val="00924494"/>
    <w:rsid w:val="00924826"/>
    <w:rsid w:val="009248EA"/>
    <w:rsid w:val="00924E1A"/>
    <w:rsid w:val="00924FD8"/>
    <w:rsid w:val="0092586F"/>
    <w:rsid w:val="00925924"/>
    <w:rsid w:val="00925CBF"/>
    <w:rsid w:val="00925ECC"/>
    <w:rsid w:val="00926604"/>
    <w:rsid w:val="0092679A"/>
    <w:rsid w:val="009267B9"/>
    <w:rsid w:val="00926889"/>
    <w:rsid w:val="00926A1D"/>
    <w:rsid w:val="00926A84"/>
    <w:rsid w:val="00926B34"/>
    <w:rsid w:val="00926B82"/>
    <w:rsid w:val="00926D88"/>
    <w:rsid w:val="00926DCA"/>
    <w:rsid w:val="00926E68"/>
    <w:rsid w:val="009275B0"/>
    <w:rsid w:val="0092798F"/>
    <w:rsid w:val="00927A8E"/>
    <w:rsid w:val="00927AB9"/>
    <w:rsid w:val="0093011B"/>
    <w:rsid w:val="0093032F"/>
    <w:rsid w:val="009304C7"/>
    <w:rsid w:val="00930674"/>
    <w:rsid w:val="009309A1"/>
    <w:rsid w:val="00930C81"/>
    <w:rsid w:val="00930D6B"/>
    <w:rsid w:val="0093101B"/>
    <w:rsid w:val="00931079"/>
    <w:rsid w:val="00931750"/>
    <w:rsid w:val="0093186C"/>
    <w:rsid w:val="0093189E"/>
    <w:rsid w:val="00931C32"/>
    <w:rsid w:val="009320AC"/>
    <w:rsid w:val="009320EF"/>
    <w:rsid w:val="00932D60"/>
    <w:rsid w:val="00932F82"/>
    <w:rsid w:val="009330FD"/>
    <w:rsid w:val="00933749"/>
    <w:rsid w:val="00933AFD"/>
    <w:rsid w:val="00933BA0"/>
    <w:rsid w:val="00933F30"/>
    <w:rsid w:val="00934699"/>
    <w:rsid w:val="00934914"/>
    <w:rsid w:val="00934D2B"/>
    <w:rsid w:val="00934DCF"/>
    <w:rsid w:val="00935CEC"/>
    <w:rsid w:val="00935F3B"/>
    <w:rsid w:val="00935F67"/>
    <w:rsid w:val="009360A8"/>
    <w:rsid w:val="009361CC"/>
    <w:rsid w:val="009363E4"/>
    <w:rsid w:val="00936435"/>
    <w:rsid w:val="00936DE7"/>
    <w:rsid w:val="00937543"/>
    <w:rsid w:val="00937EDE"/>
    <w:rsid w:val="00940331"/>
    <w:rsid w:val="00940AFB"/>
    <w:rsid w:val="00940BAC"/>
    <w:rsid w:val="00940C30"/>
    <w:rsid w:val="00941319"/>
    <w:rsid w:val="009415AF"/>
    <w:rsid w:val="00941776"/>
    <w:rsid w:val="0094178B"/>
    <w:rsid w:val="00941A87"/>
    <w:rsid w:val="00941BD5"/>
    <w:rsid w:val="00941E1B"/>
    <w:rsid w:val="00942340"/>
    <w:rsid w:val="0094257D"/>
    <w:rsid w:val="00942C05"/>
    <w:rsid w:val="00942F21"/>
    <w:rsid w:val="00943311"/>
    <w:rsid w:val="00943706"/>
    <w:rsid w:val="00943851"/>
    <w:rsid w:val="00943908"/>
    <w:rsid w:val="00943A1E"/>
    <w:rsid w:val="00943F41"/>
    <w:rsid w:val="009441A7"/>
    <w:rsid w:val="00944256"/>
    <w:rsid w:val="00944261"/>
    <w:rsid w:val="009444E3"/>
    <w:rsid w:val="009446E7"/>
    <w:rsid w:val="00944939"/>
    <w:rsid w:val="00944AEF"/>
    <w:rsid w:val="00944E11"/>
    <w:rsid w:val="009452A5"/>
    <w:rsid w:val="009453BE"/>
    <w:rsid w:val="00945701"/>
    <w:rsid w:val="00945DBE"/>
    <w:rsid w:val="00946063"/>
    <w:rsid w:val="009461CB"/>
    <w:rsid w:val="00946608"/>
    <w:rsid w:val="00946805"/>
    <w:rsid w:val="00946964"/>
    <w:rsid w:val="00946C38"/>
    <w:rsid w:val="00947850"/>
    <w:rsid w:val="00947893"/>
    <w:rsid w:val="009503A3"/>
    <w:rsid w:val="009503F9"/>
    <w:rsid w:val="0095065D"/>
    <w:rsid w:val="0095076F"/>
    <w:rsid w:val="009507CD"/>
    <w:rsid w:val="00950807"/>
    <w:rsid w:val="0095089E"/>
    <w:rsid w:val="00950D35"/>
    <w:rsid w:val="009517E5"/>
    <w:rsid w:val="00952426"/>
    <w:rsid w:val="00952628"/>
    <w:rsid w:val="009530B8"/>
    <w:rsid w:val="00953286"/>
    <w:rsid w:val="00953372"/>
    <w:rsid w:val="00953505"/>
    <w:rsid w:val="0095371D"/>
    <w:rsid w:val="0095392A"/>
    <w:rsid w:val="00953C6E"/>
    <w:rsid w:val="00953E05"/>
    <w:rsid w:val="00953E17"/>
    <w:rsid w:val="0095417F"/>
    <w:rsid w:val="009544BC"/>
    <w:rsid w:val="009545EB"/>
    <w:rsid w:val="00954612"/>
    <w:rsid w:val="009547F5"/>
    <w:rsid w:val="0095483C"/>
    <w:rsid w:val="009552A5"/>
    <w:rsid w:val="009555BD"/>
    <w:rsid w:val="00955846"/>
    <w:rsid w:val="00955910"/>
    <w:rsid w:val="00955A07"/>
    <w:rsid w:val="00955E38"/>
    <w:rsid w:val="00955EB4"/>
    <w:rsid w:val="00955F64"/>
    <w:rsid w:val="0095619A"/>
    <w:rsid w:val="009562E1"/>
    <w:rsid w:val="009564A8"/>
    <w:rsid w:val="009564FF"/>
    <w:rsid w:val="00956653"/>
    <w:rsid w:val="00956CC6"/>
    <w:rsid w:val="0095715D"/>
    <w:rsid w:val="00957355"/>
    <w:rsid w:val="00957A71"/>
    <w:rsid w:val="00957F44"/>
    <w:rsid w:val="00960088"/>
    <w:rsid w:val="009604BE"/>
    <w:rsid w:val="009604FA"/>
    <w:rsid w:val="00960B75"/>
    <w:rsid w:val="00960C40"/>
    <w:rsid w:val="00960CE9"/>
    <w:rsid w:val="00960E47"/>
    <w:rsid w:val="009614A0"/>
    <w:rsid w:val="00961553"/>
    <w:rsid w:val="00961CD1"/>
    <w:rsid w:val="00961CF9"/>
    <w:rsid w:val="0096231B"/>
    <w:rsid w:val="00962681"/>
    <w:rsid w:val="0096294A"/>
    <w:rsid w:val="00962FAF"/>
    <w:rsid w:val="0096308A"/>
    <w:rsid w:val="009632FC"/>
    <w:rsid w:val="009634EC"/>
    <w:rsid w:val="00963AF2"/>
    <w:rsid w:val="00963B13"/>
    <w:rsid w:val="00963D67"/>
    <w:rsid w:val="00963EA8"/>
    <w:rsid w:val="0096427A"/>
    <w:rsid w:val="00964A52"/>
    <w:rsid w:val="00964B02"/>
    <w:rsid w:val="00964B5A"/>
    <w:rsid w:val="00965528"/>
    <w:rsid w:val="009656E7"/>
    <w:rsid w:val="009657A1"/>
    <w:rsid w:val="009659E7"/>
    <w:rsid w:val="00965A90"/>
    <w:rsid w:val="00965A99"/>
    <w:rsid w:val="00965FAE"/>
    <w:rsid w:val="0096647E"/>
    <w:rsid w:val="009664B6"/>
    <w:rsid w:val="00966540"/>
    <w:rsid w:val="0096670D"/>
    <w:rsid w:val="00966A37"/>
    <w:rsid w:val="00966BD3"/>
    <w:rsid w:val="00966BF0"/>
    <w:rsid w:val="00966C23"/>
    <w:rsid w:val="00967453"/>
    <w:rsid w:val="009675A1"/>
    <w:rsid w:val="00967E81"/>
    <w:rsid w:val="00970097"/>
    <w:rsid w:val="0097024D"/>
    <w:rsid w:val="00970DB1"/>
    <w:rsid w:val="00971045"/>
    <w:rsid w:val="009710EB"/>
    <w:rsid w:val="00971355"/>
    <w:rsid w:val="00971545"/>
    <w:rsid w:val="009715FF"/>
    <w:rsid w:val="00971ED8"/>
    <w:rsid w:val="00971F56"/>
    <w:rsid w:val="009721DD"/>
    <w:rsid w:val="009723CE"/>
    <w:rsid w:val="00972414"/>
    <w:rsid w:val="00972561"/>
    <w:rsid w:val="00972614"/>
    <w:rsid w:val="009728D4"/>
    <w:rsid w:val="009728F1"/>
    <w:rsid w:val="009729C6"/>
    <w:rsid w:val="00972BA0"/>
    <w:rsid w:val="00972E41"/>
    <w:rsid w:val="00972FA5"/>
    <w:rsid w:val="0097336F"/>
    <w:rsid w:val="009734B1"/>
    <w:rsid w:val="009735C1"/>
    <w:rsid w:val="00973A8B"/>
    <w:rsid w:val="0097403E"/>
    <w:rsid w:val="00974BFC"/>
    <w:rsid w:val="009750CC"/>
    <w:rsid w:val="00975319"/>
    <w:rsid w:val="009753B3"/>
    <w:rsid w:val="009756D3"/>
    <w:rsid w:val="0097596A"/>
    <w:rsid w:val="009759AD"/>
    <w:rsid w:val="00975A9C"/>
    <w:rsid w:val="009766E2"/>
    <w:rsid w:val="009767C5"/>
    <w:rsid w:val="00976F65"/>
    <w:rsid w:val="00976F8F"/>
    <w:rsid w:val="009775C1"/>
    <w:rsid w:val="009775D8"/>
    <w:rsid w:val="00977807"/>
    <w:rsid w:val="0098021B"/>
    <w:rsid w:val="0098050C"/>
    <w:rsid w:val="009805F4"/>
    <w:rsid w:val="009806C2"/>
    <w:rsid w:val="00980964"/>
    <w:rsid w:val="00980AC7"/>
    <w:rsid w:val="00980B3A"/>
    <w:rsid w:val="00980DF9"/>
    <w:rsid w:val="00981043"/>
    <w:rsid w:val="00981901"/>
    <w:rsid w:val="00981B54"/>
    <w:rsid w:val="00981D59"/>
    <w:rsid w:val="00981E70"/>
    <w:rsid w:val="00982007"/>
    <w:rsid w:val="0098233A"/>
    <w:rsid w:val="009823A9"/>
    <w:rsid w:val="009824C6"/>
    <w:rsid w:val="0098293F"/>
    <w:rsid w:val="00982BF5"/>
    <w:rsid w:val="00982CCE"/>
    <w:rsid w:val="00982D4C"/>
    <w:rsid w:val="00982E99"/>
    <w:rsid w:val="00982F10"/>
    <w:rsid w:val="00982F85"/>
    <w:rsid w:val="00982FA1"/>
    <w:rsid w:val="009831C9"/>
    <w:rsid w:val="00983437"/>
    <w:rsid w:val="00983687"/>
    <w:rsid w:val="00983C45"/>
    <w:rsid w:val="00983E4F"/>
    <w:rsid w:val="00983E70"/>
    <w:rsid w:val="00983E93"/>
    <w:rsid w:val="009840ED"/>
    <w:rsid w:val="009848E7"/>
    <w:rsid w:val="00984B8F"/>
    <w:rsid w:val="00984D3A"/>
    <w:rsid w:val="00984F67"/>
    <w:rsid w:val="00985959"/>
    <w:rsid w:val="00985ABE"/>
    <w:rsid w:val="00985B5E"/>
    <w:rsid w:val="00985B85"/>
    <w:rsid w:val="00985BFC"/>
    <w:rsid w:val="00985F2E"/>
    <w:rsid w:val="0098617E"/>
    <w:rsid w:val="009862C6"/>
    <w:rsid w:val="0098641B"/>
    <w:rsid w:val="00986513"/>
    <w:rsid w:val="009866B0"/>
    <w:rsid w:val="00986818"/>
    <w:rsid w:val="0098699C"/>
    <w:rsid w:val="0098713F"/>
    <w:rsid w:val="00987485"/>
    <w:rsid w:val="009876BB"/>
    <w:rsid w:val="009879BB"/>
    <w:rsid w:val="00987AC8"/>
    <w:rsid w:val="00990638"/>
    <w:rsid w:val="009906EE"/>
    <w:rsid w:val="009908BB"/>
    <w:rsid w:val="00990AEB"/>
    <w:rsid w:val="009917DE"/>
    <w:rsid w:val="00991843"/>
    <w:rsid w:val="009918D9"/>
    <w:rsid w:val="00991A34"/>
    <w:rsid w:val="00992372"/>
    <w:rsid w:val="009927AF"/>
    <w:rsid w:val="00992803"/>
    <w:rsid w:val="00992D6F"/>
    <w:rsid w:val="00993635"/>
    <w:rsid w:val="0099393D"/>
    <w:rsid w:val="009939BA"/>
    <w:rsid w:val="00993D99"/>
    <w:rsid w:val="009940C0"/>
    <w:rsid w:val="009944B3"/>
    <w:rsid w:val="0099462F"/>
    <w:rsid w:val="00994790"/>
    <w:rsid w:val="00994990"/>
    <w:rsid w:val="009949D5"/>
    <w:rsid w:val="00994A68"/>
    <w:rsid w:val="00994F47"/>
    <w:rsid w:val="00995092"/>
    <w:rsid w:val="009951B7"/>
    <w:rsid w:val="009956C4"/>
    <w:rsid w:val="0099587A"/>
    <w:rsid w:val="00995BE1"/>
    <w:rsid w:val="00995C07"/>
    <w:rsid w:val="00995D18"/>
    <w:rsid w:val="00996112"/>
    <w:rsid w:val="009963AB"/>
    <w:rsid w:val="0099650A"/>
    <w:rsid w:val="00996874"/>
    <w:rsid w:val="00996A0F"/>
    <w:rsid w:val="00996C05"/>
    <w:rsid w:val="00997200"/>
    <w:rsid w:val="0099720C"/>
    <w:rsid w:val="009972A4"/>
    <w:rsid w:val="00997751"/>
    <w:rsid w:val="00997800"/>
    <w:rsid w:val="00997FBE"/>
    <w:rsid w:val="009A00C2"/>
    <w:rsid w:val="009A04B2"/>
    <w:rsid w:val="009A0995"/>
    <w:rsid w:val="009A0A8A"/>
    <w:rsid w:val="009A0CD6"/>
    <w:rsid w:val="009A0DF9"/>
    <w:rsid w:val="009A0FD4"/>
    <w:rsid w:val="009A1011"/>
    <w:rsid w:val="009A1143"/>
    <w:rsid w:val="009A136D"/>
    <w:rsid w:val="009A1422"/>
    <w:rsid w:val="009A1461"/>
    <w:rsid w:val="009A17CE"/>
    <w:rsid w:val="009A1822"/>
    <w:rsid w:val="009A1D5A"/>
    <w:rsid w:val="009A1E81"/>
    <w:rsid w:val="009A20EF"/>
    <w:rsid w:val="009A2527"/>
    <w:rsid w:val="009A2616"/>
    <w:rsid w:val="009A2656"/>
    <w:rsid w:val="009A2A24"/>
    <w:rsid w:val="009A2C16"/>
    <w:rsid w:val="009A3291"/>
    <w:rsid w:val="009A33F1"/>
    <w:rsid w:val="009A3F94"/>
    <w:rsid w:val="009A3FAE"/>
    <w:rsid w:val="009A49BC"/>
    <w:rsid w:val="009A4AD9"/>
    <w:rsid w:val="009A4B42"/>
    <w:rsid w:val="009A50CE"/>
    <w:rsid w:val="009A541E"/>
    <w:rsid w:val="009A54EB"/>
    <w:rsid w:val="009A577C"/>
    <w:rsid w:val="009A5978"/>
    <w:rsid w:val="009A6332"/>
    <w:rsid w:val="009A634D"/>
    <w:rsid w:val="009A6369"/>
    <w:rsid w:val="009A66ED"/>
    <w:rsid w:val="009A6B08"/>
    <w:rsid w:val="009A6BB2"/>
    <w:rsid w:val="009A7381"/>
    <w:rsid w:val="009A77C3"/>
    <w:rsid w:val="009A7A56"/>
    <w:rsid w:val="009A7AA0"/>
    <w:rsid w:val="009A7BC9"/>
    <w:rsid w:val="009B04EA"/>
    <w:rsid w:val="009B0566"/>
    <w:rsid w:val="009B0741"/>
    <w:rsid w:val="009B0865"/>
    <w:rsid w:val="009B0C00"/>
    <w:rsid w:val="009B107D"/>
    <w:rsid w:val="009B13FA"/>
    <w:rsid w:val="009B1429"/>
    <w:rsid w:val="009B15C7"/>
    <w:rsid w:val="009B1780"/>
    <w:rsid w:val="009B20F3"/>
    <w:rsid w:val="009B2328"/>
    <w:rsid w:val="009B26BC"/>
    <w:rsid w:val="009B2879"/>
    <w:rsid w:val="009B299F"/>
    <w:rsid w:val="009B2D74"/>
    <w:rsid w:val="009B2DC3"/>
    <w:rsid w:val="009B306A"/>
    <w:rsid w:val="009B343B"/>
    <w:rsid w:val="009B3633"/>
    <w:rsid w:val="009B3EE7"/>
    <w:rsid w:val="009B40F3"/>
    <w:rsid w:val="009B4147"/>
    <w:rsid w:val="009B4365"/>
    <w:rsid w:val="009B453F"/>
    <w:rsid w:val="009B4804"/>
    <w:rsid w:val="009B4914"/>
    <w:rsid w:val="009B4A6E"/>
    <w:rsid w:val="009B4B8F"/>
    <w:rsid w:val="009B4C41"/>
    <w:rsid w:val="009B4D3A"/>
    <w:rsid w:val="009B55BA"/>
    <w:rsid w:val="009B56E4"/>
    <w:rsid w:val="009B57C8"/>
    <w:rsid w:val="009B5807"/>
    <w:rsid w:val="009B58A3"/>
    <w:rsid w:val="009B5C45"/>
    <w:rsid w:val="009B5CF5"/>
    <w:rsid w:val="009B5F73"/>
    <w:rsid w:val="009B62AF"/>
    <w:rsid w:val="009B62C9"/>
    <w:rsid w:val="009B63E2"/>
    <w:rsid w:val="009B6F91"/>
    <w:rsid w:val="009B6FD5"/>
    <w:rsid w:val="009B7238"/>
    <w:rsid w:val="009B74CF"/>
    <w:rsid w:val="009B75AC"/>
    <w:rsid w:val="009B7608"/>
    <w:rsid w:val="009B7816"/>
    <w:rsid w:val="009B7852"/>
    <w:rsid w:val="009B785E"/>
    <w:rsid w:val="009B7E0A"/>
    <w:rsid w:val="009B7F51"/>
    <w:rsid w:val="009B7FAA"/>
    <w:rsid w:val="009C003C"/>
    <w:rsid w:val="009C08CB"/>
    <w:rsid w:val="009C0AE8"/>
    <w:rsid w:val="009C0FDF"/>
    <w:rsid w:val="009C112C"/>
    <w:rsid w:val="009C1191"/>
    <w:rsid w:val="009C1514"/>
    <w:rsid w:val="009C174F"/>
    <w:rsid w:val="009C1DF0"/>
    <w:rsid w:val="009C1E35"/>
    <w:rsid w:val="009C1F4E"/>
    <w:rsid w:val="009C2050"/>
    <w:rsid w:val="009C21A4"/>
    <w:rsid w:val="009C236B"/>
    <w:rsid w:val="009C24ED"/>
    <w:rsid w:val="009C26CA"/>
    <w:rsid w:val="009C2729"/>
    <w:rsid w:val="009C2B2A"/>
    <w:rsid w:val="009C30DB"/>
    <w:rsid w:val="009C369F"/>
    <w:rsid w:val="009C386B"/>
    <w:rsid w:val="009C3B20"/>
    <w:rsid w:val="009C3C8D"/>
    <w:rsid w:val="009C4200"/>
    <w:rsid w:val="009C42B3"/>
    <w:rsid w:val="009C4646"/>
    <w:rsid w:val="009C4945"/>
    <w:rsid w:val="009C4A22"/>
    <w:rsid w:val="009C4F88"/>
    <w:rsid w:val="009C5191"/>
    <w:rsid w:val="009C551D"/>
    <w:rsid w:val="009C6593"/>
    <w:rsid w:val="009C6654"/>
    <w:rsid w:val="009C6A15"/>
    <w:rsid w:val="009C6B01"/>
    <w:rsid w:val="009C6BCB"/>
    <w:rsid w:val="009C6F7A"/>
    <w:rsid w:val="009C74F4"/>
    <w:rsid w:val="009C75A3"/>
    <w:rsid w:val="009C79BE"/>
    <w:rsid w:val="009C7E5D"/>
    <w:rsid w:val="009C7F14"/>
    <w:rsid w:val="009D00C6"/>
    <w:rsid w:val="009D01C6"/>
    <w:rsid w:val="009D0217"/>
    <w:rsid w:val="009D02BA"/>
    <w:rsid w:val="009D02EF"/>
    <w:rsid w:val="009D068E"/>
    <w:rsid w:val="009D092F"/>
    <w:rsid w:val="009D0B2C"/>
    <w:rsid w:val="009D1357"/>
    <w:rsid w:val="009D1B71"/>
    <w:rsid w:val="009D1FE0"/>
    <w:rsid w:val="009D20F3"/>
    <w:rsid w:val="009D211B"/>
    <w:rsid w:val="009D2283"/>
    <w:rsid w:val="009D228F"/>
    <w:rsid w:val="009D231A"/>
    <w:rsid w:val="009D2676"/>
    <w:rsid w:val="009D2F88"/>
    <w:rsid w:val="009D3348"/>
    <w:rsid w:val="009D35B6"/>
    <w:rsid w:val="009D35EC"/>
    <w:rsid w:val="009D386D"/>
    <w:rsid w:val="009D3DF0"/>
    <w:rsid w:val="009D3E84"/>
    <w:rsid w:val="009D44F0"/>
    <w:rsid w:val="009D4A66"/>
    <w:rsid w:val="009D5221"/>
    <w:rsid w:val="009D55A9"/>
    <w:rsid w:val="009D594A"/>
    <w:rsid w:val="009D5B55"/>
    <w:rsid w:val="009D5D99"/>
    <w:rsid w:val="009D5FC7"/>
    <w:rsid w:val="009D65BE"/>
    <w:rsid w:val="009D6BDE"/>
    <w:rsid w:val="009D6D7A"/>
    <w:rsid w:val="009D6DC2"/>
    <w:rsid w:val="009D6EF6"/>
    <w:rsid w:val="009D6F33"/>
    <w:rsid w:val="009D6F55"/>
    <w:rsid w:val="009D710B"/>
    <w:rsid w:val="009D7684"/>
    <w:rsid w:val="009D7708"/>
    <w:rsid w:val="009D7B1D"/>
    <w:rsid w:val="009D7B51"/>
    <w:rsid w:val="009E0298"/>
    <w:rsid w:val="009E0468"/>
    <w:rsid w:val="009E079A"/>
    <w:rsid w:val="009E07C0"/>
    <w:rsid w:val="009E097A"/>
    <w:rsid w:val="009E09D0"/>
    <w:rsid w:val="009E0B20"/>
    <w:rsid w:val="009E0CAE"/>
    <w:rsid w:val="009E1112"/>
    <w:rsid w:val="009E1285"/>
    <w:rsid w:val="009E1514"/>
    <w:rsid w:val="009E15A1"/>
    <w:rsid w:val="009E1A96"/>
    <w:rsid w:val="009E1D42"/>
    <w:rsid w:val="009E1EBA"/>
    <w:rsid w:val="009E22E7"/>
    <w:rsid w:val="009E2376"/>
    <w:rsid w:val="009E23A6"/>
    <w:rsid w:val="009E2D3D"/>
    <w:rsid w:val="009E2D94"/>
    <w:rsid w:val="009E2F26"/>
    <w:rsid w:val="009E30E0"/>
    <w:rsid w:val="009E3132"/>
    <w:rsid w:val="009E31CC"/>
    <w:rsid w:val="009E328C"/>
    <w:rsid w:val="009E3324"/>
    <w:rsid w:val="009E33B1"/>
    <w:rsid w:val="009E349A"/>
    <w:rsid w:val="009E3721"/>
    <w:rsid w:val="009E3A28"/>
    <w:rsid w:val="009E3D18"/>
    <w:rsid w:val="009E47F7"/>
    <w:rsid w:val="009E4988"/>
    <w:rsid w:val="009E4C96"/>
    <w:rsid w:val="009E4F9C"/>
    <w:rsid w:val="009E5114"/>
    <w:rsid w:val="009E55E9"/>
    <w:rsid w:val="009E5A9F"/>
    <w:rsid w:val="009E5E42"/>
    <w:rsid w:val="009E65D9"/>
    <w:rsid w:val="009E68DF"/>
    <w:rsid w:val="009E6BE3"/>
    <w:rsid w:val="009E7066"/>
    <w:rsid w:val="009E708B"/>
    <w:rsid w:val="009E768C"/>
    <w:rsid w:val="009E76A9"/>
    <w:rsid w:val="009E76B3"/>
    <w:rsid w:val="009E773A"/>
    <w:rsid w:val="009F0454"/>
    <w:rsid w:val="009F080F"/>
    <w:rsid w:val="009F083A"/>
    <w:rsid w:val="009F0C2F"/>
    <w:rsid w:val="009F0F8B"/>
    <w:rsid w:val="009F100E"/>
    <w:rsid w:val="009F1583"/>
    <w:rsid w:val="009F178D"/>
    <w:rsid w:val="009F1A87"/>
    <w:rsid w:val="009F1A8D"/>
    <w:rsid w:val="009F1B05"/>
    <w:rsid w:val="009F1BE9"/>
    <w:rsid w:val="009F1FFF"/>
    <w:rsid w:val="009F2175"/>
    <w:rsid w:val="009F2212"/>
    <w:rsid w:val="009F2256"/>
    <w:rsid w:val="009F22B7"/>
    <w:rsid w:val="009F26F2"/>
    <w:rsid w:val="009F29E1"/>
    <w:rsid w:val="009F2C15"/>
    <w:rsid w:val="009F2CAA"/>
    <w:rsid w:val="009F2E61"/>
    <w:rsid w:val="009F3184"/>
    <w:rsid w:val="009F32E1"/>
    <w:rsid w:val="009F33DE"/>
    <w:rsid w:val="009F3642"/>
    <w:rsid w:val="009F3B3E"/>
    <w:rsid w:val="009F3B69"/>
    <w:rsid w:val="009F3C26"/>
    <w:rsid w:val="009F3C35"/>
    <w:rsid w:val="009F3C5C"/>
    <w:rsid w:val="009F3E4F"/>
    <w:rsid w:val="009F4279"/>
    <w:rsid w:val="009F44E4"/>
    <w:rsid w:val="009F44F1"/>
    <w:rsid w:val="009F45B1"/>
    <w:rsid w:val="009F45C8"/>
    <w:rsid w:val="009F485F"/>
    <w:rsid w:val="009F491D"/>
    <w:rsid w:val="009F4AD5"/>
    <w:rsid w:val="009F4CB0"/>
    <w:rsid w:val="009F4D9B"/>
    <w:rsid w:val="009F4ED1"/>
    <w:rsid w:val="009F538E"/>
    <w:rsid w:val="009F5526"/>
    <w:rsid w:val="009F58FE"/>
    <w:rsid w:val="009F6011"/>
    <w:rsid w:val="009F65E7"/>
    <w:rsid w:val="009F66CC"/>
    <w:rsid w:val="009F6A4E"/>
    <w:rsid w:val="009F6CAA"/>
    <w:rsid w:val="009F6F06"/>
    <w:rsid w:val="009F70B4"/>
    <w:rsid w:val="009F766C"/>
    <w:rsid w:val="009F771A"/>
    <w:rsid w:val="009F775D"/>
    <w:rsid w:val="009F792D"/>
    <w:rsid w:val="009F7CA9"/>
    <w:rsid w:val="00A00398"/>
    <w:rsid w:val="00A00654"/>
    <w:rsid w:val="00A00776"/>
    <w:rsid w:val="00A007A2"/>
    <w:rsid w:val="00A00C8C"/>
    <w:rsid w:val="00A00CC1"/>
    <w:rsid w:val="00A00DFB"/>
    <w:rsid w:val="00A00F19"/>
    <w:rsid w:val="00A00F1F"/>
    <w:rsid w:val="00A01623"/>
    <w:rsid w:val="00A01AC5"/>
    <w:rsid w:val="00A01F5B"/>
    <w:rsid w:val="00A024FE"/>
    <w:rsid w:val="00A026DC"/>
    <w:rsid w:val="00A0291B"/>
    <w:rsid w:val="00A02C92"/>
    <w:rsid w:val="00A02CEE"/>
    <w:rsid w:val="00A02CFC"/>
    <w:rsid w:val="00A02D2E"/>
    <w:rsid w:val="00A03335"/>
    <w:rsid w:val="00A03CB9"/>
    <w:rsid w:val="00A03D7C"/>
    <w:rsid w:val="00A04244"/>
    <w:rsid w:val="00A0475F"/>
    <w:rsid w:val="00A04A30"/>
    <w:rsid w:val="00A04ADE"/>
    <w:rsid w:val="00A04BBF"/>
    <w:rsid w:val="00A04E15"/>
    <w:rsid w:val="00A052DD"/>
    <w:rsid w:val="00A0542C"/>
    <w:rsid w:val="00A0552E"/>
    <w:rsid w:val="00A05F49"/>
    <w:rsid w:val="00A063C8"/>
    <w:rsid w:val="00A0664E"/>
    <w:rsid w:val="00A06A39"/>
    <w:rsid w:val="00A06D83"/>
    <w:rsid w:val="00A06DD4"/>
    <w:rsid w:val="00A06EFC"/>
    <w:rsid w:val="00A06F5B"/>
    <w:rsid w:val="00A07120"/>
    <w:rsid w:val="00A071A2"/>
    <w:rsid w:val="00A075F7"/>
    <w:rsid w:val="00A076C7"/>
    <w:rsid w:val="00A07B10"/>
    <w:rsid w:val="00A07B99"/>
    <w:rsid w:val="00A07D56"/>
    <w:rsid w:val="00A07F2A"/>
    <w:rsid w:val="00A10AFC"/>
    <w:rsid w:val="00A10D20"/>
    <w:rsid w:val="00A111EB"/>
    <w:rsid w:val="00A112CC"/>
    <w:rsid w:val="00A11878"/>
    <w:rsid w:val="00A119AB"/>
    <w:rsid w:val="00A11FD9"/>
    <w:rsid w:val="00A1281F"/>
    <w:rsid w:val="00A12CDE"/>
    <w:rsid w:val="00A13618"/>
    <w:rsid w:val="00A136FE"/>
    <w:rsid w:val="00A1380E"/>
    <w:rsid w:val="00A13CA0"/>
    <w:rsid w:val="00A13E53"/>
    <w:rsid w:val="00A143AA"/>
    <w:rsid w:val="00A143B4"/>
    <w:rsid w:val="00A1467A"/>
    <w:rsid w:val="00A147B9"/>
    <w:rsid w:val="00A1488B"/>
    <w:rsid w:val="00A149E9"/>
    <w:rsid w:val="00A14C98"/>
    <w:rsid w:val="00A1545D"/>
    <w:rsid w:val="00A154B3"/>
    <w:rsid w:val="00A154E9"/>
    <w:rsid w:val="00A1557F"/>
    <w:rsid w:val="00A158BF"/>
    <w:rsid w:val="00A159C7"/>
    <w:rsid w:val="00A15A32"/>
    <w:rsid w:val="00A15A4D"/>
    <w:rsid w:val="00A15DB1"/>
    <w:rsid w:val="00A15E2B"/>
    <w:rsid w:val="00A15E2D"/>
    <w:rsid w:val="00A15EBE"/>
    <w:rsid w:val="00A16786"/>
    <w:rsid w:val="00A16A2B"/>
    <w:rsid w:val="00A16BA2"/>
    <w:rsid w:val="00A16D65"/>
    <w:rsid w:val="00A1728F"/>
    <w:rsid w:val="00A1757D"/>
    <w:rsid w:val="00A1784E"/>
    <w:rsid w:val="00A17DDC"/>
    <w:rsid w:val="00A17F86"/>
    <w:rsid w:val="00A20015"/>
    <w:rsid w:val="00A20431"/>
    <w:rsid w:val="00A205A6"/>
    <w:rsid w:val="00A20758"/>
    <w:rsid w:val="00A20CE7"/>
    <w:rsid w:val="00A20DE9"/>
    <w:rsid w:val="00A20FC5"/>
    <w:rsid w:val="00A2152F"/>
    <w:rsid w:val="00A227E9"/>
    <w:rsid w:val="00A229AE"/>
    <w:rsid w:val="00A22A38"/>
    <w:rsid w:val="00A22A74"/>
    <w:rsid w:val="00A22B17"/>
    <w:rsid w:val="00A22B1C"/>
    <w:rsid w:val="00A22EE8"/>
    <w:rsid w:val="00A22FF7"/>
    <w:rsid w:val="00A23039"/>
    <w:rsid w:val="00A23452"/>
    <w:rsid w:val="00A23988"/>
    <w:rsid w:val="00A23C22"/>
    <w:rsid w:val="00A23DCA"/>
    <w:rsid w:val="00A23F64"/>
    <w:rsid w:val="00A23FC4"/>
    <w:rsid w:val="00A240FF"/>
    <w:rsid w:val="00A24332"/>
    <w:rsid w:val="00A24344"/>
    <w:rsid w:val="00A24ABA"/>
    <w:rsid w:val="00A24E9D"/>
    <w:rsid w:val="00A25672"/>
    <w:rsid w:val="00A25726"/>
    <w:rsid w:val="00A259A1"/>
    <w:rsid w:val="00A25A88"/>
    <w:rsid w:val="00A25B43"/>
    <w:rsid w:val="00A25B45"/>
    <w:rsid w:val="00A25CF8"/>
    <w:rsid w:val="00A2631C"/>
    <w:rsid w:val="00A26791"/>
    <w:rsid w:val="00A269A9"/>
    <w:rsid w:val="00A26A9A"/>
    <w:rsid w:val="00A26D8F"/>
    <w:rsid w:val="00A26FD8"/>
    <w:rsid w:val="00A276BC"/>
    <w:rsid w:val="00A27AFC"/>
    <w:rsid w:val="00A27CC1"/>
    <w:rsid w:val="00A27D30"/>
    <w:rsid w:val="00A27FB0"/>
    <w:rsid w:val="00A301B2"/>
    <w:rsid w:val="00A301FE"/>
    <w:rsid w:val="00A308D3"/>
    <w:rsid w:val="00A30A44"/>
    <w:rsid w:val="00A310E3"/>
    <w:rsid w:val="00A3118A"/>
    <w:rsid w:val="00A314D7"/>
    <w:rsid w:val="00A3157B"/>
    <w:rsid w:val="00A31892"/>
    <w:rsid w:val="00A31A4F"/>
    <w:rsid w:val="00A31ACB"/>
    <w:rsid w:val="00A31DF7"/>
    <w:rsid w:val="00A31E01"/>
    <w:rsid w:val="00A32156"/>
    <w:rsid w:val="00A324B0"/>
    <w:rsid w:val="00A32596"/>
    <w:rsid w:val="00A3267D"/>
    <w:rsid w:val="00A33176"/>
    <w:rsid w:val="00A33797"/>
    <w:rsid w:val="00A3396A"/>
    <w:rsid w:val="00A339E7"/>
    <w:rsid w:val="00A33B87"/>
    <w:rsid w:val="00A33F0C"/>
    <w:rsid w:val="00A34953"/>
    <w:rsid w:val="00A34B16"/>
    <w:rsid w:val="00A34B38"/>
    <w:rsid w:val="00A34DC1"/>
    <w:rsid w:val="00A35101"/>
    <w:rsid w:val="00A3576A"/>
    <w:rsid w:val="00A35890"/>
    <w:rsid w:val="00A35BD5"/>
    <w:rsid w:val="00A35CA0"/>
    <w:rsid w:val="00A365F3"/>
    <w:rsid w:val="00A3666A"/>
    <w:rsid w:val="00A367B2"/>
    <w:rsid w:val="00A367CC"/>
    <w:rsid w:val="00A36968"/>
    <w:rsid w:val="00A36B6F"/>
    <w:rsid w:val="00A36F59"/>
    <w:rsid w:val="00A37031"/>
    <w:rsid w:val="00A372DE"/>
    <w:rsid w:val="00A37520"/>
    <w:rsid w:val="00A37B72"/>
    <w:rsid w:val="00A37FD4"/>
    <w:rsid w:val="00A401F5"/>
    <w:rsid w:val="00A401F8"/>
    <w:rsid w:val="00A406CE"/>
    <w:rsid w:val="00A409B6"/>
    <w:rsid w:val="00A40D4B"/>
    <w:rsid w:val="00A41229"/>
    <w:rsid w:val="00A4199F"/>
    <w:rsid w:val="00A41C59"/>
    <w:rsid w:val="00A41FD8"/>
    <w:rsid w:val="00A423B8"/>
    <w:rsid w:val="00A4243B"/>
    <w:rsid w:val="00A42B2B"/>
    <w:rsid w:val="00A42DC3"/>
    <w:rsid w:val="00A42EBA"/>
    <w:rsid w:val="00A43239"/>
    <w:rsid w:val="00A435B8"/>
    <w:rsid w:val="00A43723"/>
    <w:rsid w:val="00A43D58"/>
    <w:rsid w:val="00A43E52"/>
    <w:rsid w:val="00A43EE2"/>
    <w:rsid w:val="00A443BA"/>
    <w:rsid w:val="00A4452F"/>
    <w:rsid w:val="00A44723"/>
    <w:rsid w:val="00A44739"/>
    <w:rsid w:val="00A45229"/>
    <w:rsid w:val="00A4590A"/>
    <w:rsid w:val="00A45927"/>
    <w:rsid w:val="00A4605F"/>
    <w:rsid w:val="00A46610"/>
    <w:rsid w:val="00A467DC"/>
    <w:rsid w:val="00A4694C"/>
    <w:rsid w:val="00A471A2"/>
    <w:rsid w:val="00A4749F"/>
    <w:rsid w:val="00A476C3"/>
    <w:rsid w:val="00A47890"/>
    <w:rsid w:val="00A47AEA"/>
    <w:rsid w:val="00A47E9D"/>
    <w:rsid w:val="00A50050"/>
    <w:rsid w:val="00A50400"/>
    <w:rsid w:val="00A50518"/>
    <w:rsid w:val="00A50BDB"/>
    <w:rsid w:val="00A50C59"/>
    <w:rsid w:val="00A512A5"/>
    <w:rsid w:val="00A51353"/>
    <w:rsid w:val="00A51D4D"/>
    <w:rsid w:val="00A51D51"/>
    <w:rsid w:val="00A5247F"/>
    <w:rsid w:val="00A52CF3"/>
    <w:rsid w:val="00A530A4"/>
    <w:rsid w:val="00A53354"/>
    <w:rsid w:val="00A53421"/>
    <w:rsid w:val="00A535D9"/>
    <w:rsid w:val="00A53711"/>
    <w:rsid w:val="00A53A4F"/>
    <w:rsid w:val="00A53CED"/>
    <w:rsid w:val="00A53EFD"/>
    <w:rsid w:val="00A542CF"/>
    <w:rsid w:val="00A54321"/>
    <w:rsid w:val="00A54816"/>
    <w:rsid w:val="00A54A28"/>
    <w:rsid w:val="00A54B6E"/>
    <w:rsid w:val="00A54CC7"/>
    <w:rsid w:val="00A54CE5"/>
    <w:rsid w:val="00A54E1A"/>
    <w:rsid w:val="00A554DB"/>
    <w:rsid w:val="00A55696"/>
    <w:rsid w:val="00A558AF"/>
    <w:rsid w:val="00A55C5C"/>
    <w:rsid w:val="00A56464"/>
    <w:rsid w:val="00A567D9"/>
    <w:rsid w:val="00A567DF"/>
    <w:rsid w:val="00A5683B"/>
    <w:rsid w:val="00A5690B"/>
    <w:rsid w:val="00A56969"/>
    <w:rsid w:val="00A57104"/>
    <w:rsid w:val="00A571A1"/>
    <w:rsid w:val="00A5742F"/>
    <w:rsid w:val="00A5773B"/>
    <w:rsid w:val="00A57A8E"/>
    <w:rsid w:val="00A57AAA"/>
    <w:rsid w:val="00A57EC3"/>
    <w:rsid w:val="00A60450"/>
    <w:rsid w:val="00A61419"/>
    <w:rsid w:val="00A6142A"/>
    <w:rsid w:val="00A614B3"/>
    <w:rsid w:val="00A614F4"/>
    <w:rsid w:val="00A6169B"/>
    <w:rsid w:val="00A61A66"/>
    <w:rsid w:val="00A61BB8"/>
    <w:rsid w:val="00A61E5F"/>
    <w:rsid w:val="00A61E82"/>
    <w:rsid w:val="00A6228A"/>
    <w:rsid w:val="00A62410"/>
    <w:rsid w:val="00A62739"/>
    <w:rsid w:val="00A63146"/>
    <w:rsid w:val="00A632F3"/>
    <w:rsid w:val="00A63CA5"/>
    <w:rsid w:val="00A63D90"/>
    <w:rsid w:val="00A64217"/>
    <w:rsid w:val="00A643F1"/>
    <w:rsid w:val="00A644B4"/>
    <w:rsid w:val="00A64C4B"/>
    <w:rsid w:val="00A651AF"/>
    <w:rsid w:val="00A652DA"/>
    <w:rsid w:val="00A65377"/>
    <w:rsid w:val="00A65391"/>
    <w:rsid w:val="00A65785"/>
    <w:rsid w:val="00A65A81"/>
    <w:rsid w:val="00A65F03"/>
    <w:rsid w:val="00A663E7"/>
    <w:rsid w:val="00A66412"/>
    <w:rsid w:val="00A66B83"/>
    <w:rsid w:val="00A66CD2"/>
    <w:rsid w:val="00A6761E"/>
    <w:rsid w:val="00A6797F"/>
    <w:rsid w:val="00A67F8D"/>
    <w:rsid w:val="00A7051D"/>
    <w:rsid w:val="00A71080"/>
    <w:rsid w:val="00A71402"/>
    <w:rsid w:val="00A7170C"/>
    <w:rsid w:val="00A7174A"/>
    <w:rsid w:val="00A71924"/>
    <w:rsid w:val="00A71C7E"/>
    <w:rsid w:val="00A71D99"/>
    <w:rsid w:val="00A71E3B"/>
    <w:rsid w:val="00A72170"/>
    <w:rsid w:val="00A726D7"/>
    <w:rsid w:val="00A729E9"/>
    <w:rsid w:val="00A72C5D"/>
    <w:rsid w:val="00A72F50"/>
    <w:rsid w:val="00A732F9"/>
    <w:rsid w:val="00A736C1"/>
    <w:rsid w:val="00A739BD"/>
    <w:rsid w:val="00A73A6E"/>
    <w:rsid w:val="00A73B07"/>
    <w:rsid w:val="00A73C1E"/>
    <w:rsid w:val="00A7424B"/>
    <w:rsid w:val="00A74612"/>
    <w:rsid w:val="00A746B6"/>
    <w:rsid w:val="00A749CE"/>
    <w:rsid w:val="00A74B0F"/>
    <w:rsid w:val="00A74CC5"/>
    <w:rsid w:val="00A7510A"/>
    <w:rsid w:val="00A75254"/>
    <w:rsid w:val="00A757A9"/>
    <w:rsid w:val="00A75A54"/>
    <w:rsid w:val="00A75ABF"/>
    <w:rsid w:val="00A7647C"/>
    <w:rsid w:val="00A764DC"/>
    <w:rsid w:val="00A7657C"/>
    <w:rsid w:val="00A76A54"/>
    <w:rsid w:val="00A76C1C"/>
    <w:rsid w:val="00A76E5C"/>
    <w:rsid w:val="00A7715F"/>
    <w:rsid w:val="00A7748E"/>
    <w:rsid w:val="00A77530"/>
    <w:rsid w:val="00A7757F"/>
    <w:rsid w:val="00A775C0"/>
    <w:rsid w:val="00A776B6"/>
    <w:rsid w:val="00A7771D"/>
    <w:rsid w:val="00A777ED"/>
    <w:rsid w:val="00A779B9"/>
    <w:rsid w:val="00A77CE8"/>
    <w:rsid w:val="00A77E18"/>
    <w:rsid w:val="00A80162"/>
    <w:rsid w:val="00A80692"/>
    <w:rsid w:val="00A806B9"/>
    <w:rsid w:val="00A807B7"/>
    <w:rsid w:val="00A80E1F"/>
    <w:rsid w:val="00A80F85"/>
    <w:rsid w:val="00A81122"/>
    <w:rsid w:val="00A8124F"/>
    <w:rsid w:val="00A8154E"/>
    <w:rsid w:val="00A815BF"/>
    <w:rsid w:val="00A81AC2"/>
    <w:rsid w:val="00A81CA5"/>
    <w:rsid w:val="00A81F1F"/>
    <w:rsid w:val="00A81FA6"/>
    <w:rsid w:val="00A81FB7"/>
    <w:rsid w:val="00A827E1"/>
    <w:rsid w:val="00A82E84"/>
    <w:rsid w:val="00A835C8"/>
    <w:rsid w:val="00A837C7"/>
    <w:rsid w:val="00A83ACA"/>
    <w:rsid w:val="00A83DAA"/>
    <w:rsid w:val="00A83DC1"/>
    <w:rsid w:val="00A83FCF"/>
    <w:rsid w:val="00A83FE0"/>
    <w:rsid w:val="00A840D3"/>
    <w:rsid w:val="00A8493B"/>
    <w:rsid w:val="00A8493C"/>
    <w:rsid w:val="00A84D83"/>
    <w:rsid w:val="00A85253"/>
    <w:rsid w:val="00A855D9"/>
    <w:rsid w:val="00A857FB"/>
    <w:rsid w:val="00A85931"/>
    <w:rsid w:val="00A85A12"/>
    <w:rsid w:val="00A85EA0"/>
    <w:rsid w:val="00A85FC2"/>
    <w:rsid w:val="00A86C74"/>
    <w:rsid w:val="00A86DA1"/>
    <w:rsid w:val="00A86E6B"/>
    <w:rsid w:val="00A86FAA"/>
    <w:rsid w:val="00A8732B"/>
    <w:rsid w:val="00A873C0"/>
    <w:rsid w:val="00A8762C"/>
    <w:rsid w:val="00A8772C"/>
    <w:rsid w:val="00A87742"/>
    <w:rsid w:val="00A87CE4"/>
    <w:rsid w:val="00A87CEC"/>
    <w:rsid w:val="00A87EB1"/>
    <w:rsid w:val="00A87F10"/>
    <w:rsid w:val="00A87F13"/>
    <w:rsid w:val="00A90760"/>
    <w:rsid w:val="00A9077E"/>
    <w:rsid w:val="00A9087A"/>
    <w:rsid w:val="00A90959"/>
    <w:rsid w:val="00A90A71"/>
    <w:rsid w:val="00A90A77"/>
    <w:rsid w:val="00A90AA2"/>
    <w:rsid w:val="00A9131E"/>
    <w:rsid w:val="00A913E9"/>
    <w:rsid w:val="00A91510"/>
    <w:rsid w:val="00A91644"/>
    <w:rsid w:val="00A9164F"/>
    <w:rsid w:val="00A91B2F"/>
    <w:rsid w:val="00A91DBD"/>
    <w:rsid w:val="00A92EEA"/>
    <w:rsid w:val="00A9385F"/>
    <w:rsid w:val="00A93C19"/>
    <w:rsid w:val="00A93CAE"/>
    <w:rsid w:val="00A93FA5"/>
    <w:rsid w:val="00A94196"/>
    <w:rsid w:val="00A941AF"/>
    <w:rsid w:val="00A943F6"/>
    <w:rsid w:val="00A94516"/>
    <w:rsid w:val="00A94959"/>
    <w:rsid w:val="00A949E1"/>
    <w:rsid w:val="00A94AC6"/>
    <w:rsid w:val="00A94C23"/>
    <w:rsid w:val="00A94DAB"/>
    <w:rsid w:val="00A94FBA"/>
    <w:rsid w:val="00A9514A"/>
    <w:rsid w:val="00A954DF"/>
    <w:rsid w:val="00A954F8"/>
    <w:rsid w:val="00A95536"/>
    <w:rsid w:val="00A955A6"/>
    <w:rsid w:val="00A95605"/>
    <w:rsid w:val="00A9563D"/>
    <w:rsid w:val="00A9569E"/>
    <w:rsid w:val="00A95736"/>
    <w:rsid w:val="00A95A07"/>
    <w:rsid w:val="00A95CC1"/>
    <w:rsid w:val="00A96289"/>
    <w:rsid w:val="00A962DA"/>
    <w:rsid w:val="00A9647D"/>
    <w:rsid w:val="00A96683"/>
    <w:rsid w:val="00A96A95"/>
    <w:rsid w:val="00A9701E"/>
    <w:rsid w:val="00A972D5"/>
    <w:rsid w:val="00A973D3"/>
    <w:rsid w:val="00A97913"/>
    <w:rsid w:val="00A97B90"/>
    <w:rsid w:val="00A97D4E"/>
    <w:rsid w:val="00A97DA4"/>
    <w:rsid w:val="00A97FEC"/>
    <w:rsid w:val="00AA0015"/>
    <w:rsid w:val="00AA0020"/>
    <w:rsid w:val="00AA015A"/>
    <w:rsid w:val="00AA022D"/>
    <w:rsid w:val="00AA0546"/>
    <w:rsid w:val="00AA05EC"/>
    <w:rsid w:val="00AA07B9"/>
    <w:rsid w:val="00AA0AD4"/>
    <w:rsid w:val="00AA0C9E"/>
    <w:rsid w:val="00AA0CDC"/>
    <w:rsid w:val="00AA0F05"/>
    <w:rsid w:val="00AA1211"/>
    <w:rsid w:val="00AA1379"/>
    <w:rsid w:val="00AA1415"/>
    <w:rsid w:val="00AA1420"/>
    <w:rsid w:val="00AA1520"/>
    <w:rsid w:val="00AA18B7"/>
    <w:rsid w:val="00AA1A28"/>
    <w:rsid w:val="00AA1CDC"/>
    <w:rsid w:val="00AA1FB1"/>
    <w:rsid w:val="00AA289F"/>
    <w:rsid w:val="00AA313B"/>
    <w:rsid w:val="00AA32A9"/>
    <w:rsid w:val="00AA33D7"/>
    <w:rsid w:val="00AA34A8"/>
    <w:rsid w:val="00AA3713"/>
    <w:rsid w:val="00AA3957"/>
    <w:rsid w:val="00AA3DF9"/>
    <w:rsid w:val="00AA3E86"/>
    <w:rsid w:val="00AA462D"/>
    <w:rsid w:val="00AA4A69"/>
    <w:rsid w:val="00AA4CDD"/>
    <w:rsid w:val="00AA4E3F"/>
    <w:rsid w:val="00AA4FB1"/>
    <w:rsid w:val="00AA5275"/>
    <w:rsid w:val="00AA52DF"/>
    <w:rsid w:val="00AA535B"/>
    <w:rsid w:val="00AA5609"/>
    <w:rsid w:val="00AA5791"/>
    <w:rsid w:val="00AA5794"/>
    <w:rsid w:val="00AA57D6"/>
    <w:rsid w:val="00AA5B06"/>
    <w:rsid w:val="00AA5E35"/>
    <w:rsid w:val="00AA60F7"/>
    <w:rsid w:val="00AA61A7"/>
    <w:rsid w:val="00AA64D5"/>
    <w:rsid w:val="00AA6790"/>
    <w:rsid w:val="00AA6AFD"/>
    <w:rsid w:val="00AA6BC6"/>
    <w:rsid w:val="00AA6EA3"/>
    <w:rsid w:val="00AA6F68"/>
    <w:rsid w:val="00AA717D"/>
    <w:rsid w:val="00AA7650"/>
    <w:rsid w:val="00AA7950"/>
    <w:rsid w:val="00AA79DA"/>
    <w:rsid w:val="00AA7D47"/>
    <w:rsid w:val="00AB0750"/>
    <w:rsid w:val="00AB08F7"/>
    <w:rsid w:val="00AB0CEF"/>
    <w:rsid w:val="00AB0DC8"/>
    <w:rsid w:val="00AB0F47"/>
    <w:rsid w:val="00AB1063"/>
    <w:rsid w:val="00AB116E"/>
    <w:rsid w:val="00AB144F"/>
    <w:rsid w:val="00AB18DB"/>
    <w:rsid w:val="00AB1C83"/>
    <w:rsid w:val="00AB1D3E"/>
    <w:rsid w:val="00AB24F3"/>
    <w:rsid w:val="00AB2856"/>
    <w:rsid w:val="00AB28CD"/>
    <w:rsid w:val="00AB2905"/>
    <w:rsid w:val="00AB29A5"/>
    <w:rsid w:val="00AB31A7"/>
    <w:rsid w:val="00AB3262"/>
    <w:rsid w:val="00AB34FB"/>
    <w:rsid w:val="00AB3DD7"/>
    <w:rsid w:val="00AB4001"/>
    <w:rsid w:val="00AB4176"/>
    <w:rsid w:val="00AB43E8"/>
    <w:rsid w:val="00AB44E6"/>
    <w:rsid w:val="00AB4A22"/>
    <w:rsid w:val="00AB4B49"/>
    <w:rsid w:val="00AB4C6F"/>
    <w:rsid w:val="00AB4DCE"/>
    <w:rsid w:val="00AB54B3"/>
    <w:rsid w:val="00AB5607"/>
    <w:rsid w:val="00AB5699"/>
    <w:rsid w:val="00AB5943"/>
    <w:rsid w:val="00AB5AAF"/>
    <w:rsid w:val="00AB5EB2"/>
    <w:rsid w:val="00AB60E2"/>
    <w:rsid w:val="00AB6322"/>
    <w:rsid w:val="00AB639A"/>
    <w:rsid w:val="00AB6E62"/>
    <w:rsid w:val="00AB6F4C"/>
    <w:rsid w:val="00AB6F83"/>
    <w:rsid w:val="00AB7046"/>
    <w:rsid w:val="00AB74C2"/>
    <w:rsid w:val="00AB771A"/>
    <w:rsid w:val="00AB7A29"/>
    <w:rsid w:val="00AB7CF7"/>
    <w:rsid w:val="00AB7F6C"/>
    <w:rsid w:val="00AC0086"/>
    <w:rsid w:val="00AC0109"/>
    <w:rsid w:val="00AC0650"/>
    <w:rsid w:val="00AC07BF"/>
    <w:rsid w:val="00AC08DF"/>
    <w:rsid w:val="00AC0A2F"/>
    <w:rsid w:val="00AC0D1C"/>
    <w:rsid w:val="00AC1084"/>
    <w:rsid w:val="00AC128B"/>
    <w:rsid w:val="00AC12EF"/>
    <w:rsid w:val="00AC1F0B"/>
    <w:rsid w:val="00AC1F76"/>
    <w:rsid w:val="00AC21B9"/>
    <w:rsid w:val="00AC220B"/>
    <w:rsid w:val="00AC229B"/>
    <w:rsid w:val="00AC2330"/>
    <w:rsid w:val="00AC2A52"/>
    <w:rsid w:val="00AC2A60"/>
    <w:rsid w:val="00AC2F41"/>
    <w:rsid w:val="00AC32F6"/>
    <w:rsid w:val="00AC34A0"/>
    <w:rsid w:val="00AC3754"/>
    <w:rsid w:val="00AC38E5"/>
    <w:rsid w:val="00AC3A38"/>
    <w:rsid w:val="00AC3DA4"/>
    <w:rsid w:val="00AC3DC0"/>
    <w:rsid w:val="00AC4147"/>
    <w:rsid w:val="00AC4263"/>
    <w:rsid w:val="00AC45B9"/>
    <w:rsid w:val="00AC49B5"/>
    <w:rsid w:val="00AC4CDA"/>
    <w:rsid w:val="00AC4E79"/>
    <w:rsid w:val="00AC50C9"/>
    <w:rsid w:val="00AC53AF"/>
    <w:rsid w:val="00AC5430"/>
    <w:rsid w:val="00AC585A"/>
    <w:rsid w:val="00AC5A85"/>
    <w:rsid w:val="00AC5AC7"/>
    <w:rsid w:val="00AC5BB3"/>
    <w:rsid w:val="00AC6051"/>
    <w:rsid w:val="00AC66B9"/>
    <w:rsid w:val="00AC6A3E"/>
    <w:rsid w:val="00AC6B50"/>
    <w:rsid w:val="00AC6BFF"/>
    <w:rsid w:val="00AC6C16"/>
    <w:rsid w:val="00AC6CEE"/>
    <w:rsid w:val="00AC6E41"/>
    <w:rsid w:val="00AC76EF"/>
    <w:rsid w:val="00AC783E"/>
    <w:rsid w:val="00AC7A98"/>
    <w:rsid w:val="00AC7BCF"/>
    <w:rsid w:val="00AC7C01"/>
    <w:rsid w:val="00AC7FB0"/>
    <w:rsid w:val="00AD031A"/>
    <w:rsid w:val="00AD036C"/>
    <w:rsid w:val="00AD04B9"/>
    <w:rsid w:val="00AD0B0F"/>
    <w:rsid w:val="00AD11C6"/>
    <w:rsid w:val="00AD131A"/>
    <w:rsid w:val="00AD1A38"/>
    <w:rsid w:val="00AD1E61"/>
    <w:rsid w:val="00AD26B6"/>
    <w:rsid w:val="00AD2C92"/>
    <w:rsid w:val="00AD3050"/>
    <w:rsid w:val="00AD33F7"/>
    <w:rsid w:val="00AD3501"/>
    <w:rsid w:val="00AD3605"/>
    <w:rsid w:val="00AD39C2"/>
    <w:rsid w:val="00AD3BE5"/>
    <w:rsid w:val="00AD3BE8"/>
    <w:rsid w:val="00AD3F8C"/>
    <w:rsid w:val="00AD40D5"/>
    <w:rsid w:val="00AD4381"/>
    <w:rsid w:val="00AD4606"/>
    <w:rsid w:val="00AD475B"/>
    <w:rsid w:val="00AD4A31"/>
    <w:rsid w:val="00AD4A42"/>
    <w:rsid w:val="00AD4D0B"/>
    <w:rsid w:val="00AD4FED"/>
    <w:rsid w:val="00AD52A3"/>
    <w:rsid w:val="00AD588E"/>
    <w:rsid w:val="00AD5C95"/>
    <w:rsid w:val="00AD5EE2"/>
    <w:rsid w:val="00AD6061"/>
    <w:rsid w:val="00AD6086"/>
    <w:rsid w:val="00AD6639"/>
    <w:rsid w:val="00AD6642"/>
    <w:rsid w:val="00AD6C5A"/>
    <w:rsid w:val="00AD6F0F"/>
    <w:rsid w:val="00AD6FD0"/>
    <w:rsid w:val="00AD725A"/>
    <w:rsid w:val="00AD734F"/>
    <w:rsid w:val="00AD795E"/>
    <w:rsid w:val="00AD797C"/>
    <w:rsid w:val="00AD7F67"/>
    <w:rsid w:val="00AE0B2F"/>
    <w:rsid w:val="00AE0D4F"/>
    <w:rsid w:val="00AE1031"/>
    <w:rsid w:val="00AE1252"/>
    <w:rsid w:val="00AE1321"/>
    <w:rsid w:val="00AE1A42"/>
    <w:rsid w:val="00AE1DE3"/>
    <w:rsid w:val="00AE1E65"/>
    <w:rsid w:val="00AE2115"/>
    <w:rsid w:val="00AE26FC"/>
    <w:rsid w:val="00AE27D6"/>
    <w:rsid w:val="00AE280B"/>
    <w:rsid w:val="00AE2BD3"/>
    <w:rsid w:val="00AE3228"/>
    <w:rsid w:val="00AE3E4D"/>
    <w:rsid w:val="00AE4129"/>
    <w:rsid w:val="00AE43F1"/>
    <w:rsid w:val="00AE44DB"/>
    <w:rsid w:val="00AE4778"/>
    <w:rsid w:val="00AE4947"/>
    <w:rsid w:val="00AE4A02"/>
    <w:rsid w:val="00AE4A8C"/>
    <w:rsid w:val="00AE4D49"/>
    <w:rsid w:val="00AE4DE0"/>
    <w:rsid w:val="00AE5138"/>
    <w:rsid w:val="00AE51D3"/>
    <w:rsid w:val="00AE5317"/>
    <w:rsid w:val="00AE5931"/>
    <w:rsid w:val="00AE599B"/>
    <w:rsid w:val="00AE5E11"/>
    <w:rsid w:val="00AE6445"/>
    <w:rsid w:val="00AE6849"/>
    <w:rsid w:val="00AE68A3"/>
    <w:rsid w:val="00AE6B74"/>
    <w:rsid w:val="00AE6BDC"/>
    <w:rsid w:val="00AE6DB0"/>
    <w:rsid w:val="00AE6DFE"/>
    <w:rsid w:val="00AE759C"/>
    <w:rsid w:val="00AE76A7"/>
    <w:rsid w:val="00AE7C07"/>
    <w:rsid w:val="00AE7DF0"/>
    <w:rsid w:val="00AE7F58"/>
    <w:rsid w:val="00AF022F"/>
    <w:rsid w:val="00AF02F5"/>
    <w:rsid w:val="00AF09F4"/>
    <w:rsid w:val="00AF0D88"/>
    <w:rsid w:val="00AF0E66"/>
    <w:rsid w:val="00AF0F1C"/>
    <w:rsid w:val="00AF1506"/>
    <w:rsid w:val="00AF1579"/>
    <w:rsid w:val="00AF164C"/>
    <w:rsid w:val="00AF18C4"/>
    <w:rsid w:val="00AF198A"/>
    <w:rsid w:val="00AF19D4"/>
    <w:rsid w:val="00AF19E3"/>
    <w:rsid w:val="00AF20CB"/>
    <w:rsid w:val="00AF2189"/>
    <w:rsid w:val="00AF21ED"/>
    <w:rsid w:val="00AF23B4"/>
    <w:rsid w:val="00AF26C2"/>
    <w:rsid w:val="00AF2C91"/>
    <w:rsid w:val="00AF2E29"/>
    <w:rsid w:val="00AF2FCB"/>
    <w:rsid w:val="00AF3128"/>
    <w:rsid w:val="00AF323E"/>
    <w:rsid w:val="00AF38EE"/>
    <w:rsid w:val="00AF3A2A"/>
    <w:rsid w:val="00AF3A95"/>
    <w:rsid w:val="00AF3B1A"/>
    <w:rsid w:val="00AF3E06"/>
    <w:rsid w:val="00AF402A"/>
    <w:rsid w:val="00AF4275"/>
    <w:rsid w:val="00AF454C"/>
    <w:rsid w:val="00AF4616"/>
    <w:rsid w:val="00AF4A30"/>
    <w:rsid w:val="00AF4E7E"/>
    <w:rsid w:val="00AF4EA8"/>
    <w:rsid w:val="00AF51C1"/>
    <w:rsid w:val="00AF6344"/>
    <w:rsid w:val="00AF644A"/>
    <w:rsid w:val="00AF6554"/>
    <w:rsid w:val="00AF6AE8"/>
    <w:rsid w:val="00AF6C7D"/>
    <w:rsid w:val="00AF78B0"/>
    <w:rsid w:val="00AF7A72"/>
    <w:rsid w:val="00AF7CD7"/>
    <w:rsid w:val="00AF7E50"/>
    <w:rsid w:val="00B0003D"/>
    <w:rsid w:val="00B00196"/>
    <w:rsid w:val="00B00254"/>
    <w:rsid w:val="00B0025A"/>
    <w:rsid w:val="00B00274"/>
    <w:rsid w:val="00B006E8"/>
    <w:rsid w:val="00B006FD"/>
    <w:rsid w:val="00B009AC"/>
    <w:rsid w:val="00B00EFD"/>
    <w:rsid w:val="00B0122C"/>
    <w:rsid w:val="00B014CC"/>
    <w:rsid w:val="00B015C0"/>
    <w:rsid w:val="00B015F0"/>
    <w:rsid w:val="00B01637"/>
    <w:rsid w:val="00B017E7"/>
    <w:rsid w:val="00B0188E"/>
    <w:rsid w:val="00B01E9C"/>
    <w:rsid w:val="00B02179"/>
    <w:rsid w:val="00B02182"/>
    <w:rsid w:val="00B029BA"/>
    <w:rsid w:val="00B02A92"/>
    <w:rsid w:val="00B02BF7"/>
    <w:rsid w:val="00B02F9D"/>
    <w:rsid w:val="00B035E2"/>
    <w:rsid w:val="00B03916"/>
    <w:rsid w:val="00B03DD7"/>
    <w:rsid w:val="00B03DF6"/>
    <w:rsid w:val="00B04198"/>
    <w:rsid w:val="00B04BD1"/>
    <w:rsid w:val="00B04F99"/>
    <w:rsid w:val="00B050BF"/>
    <w:rsid w:val="00B051DE"/>
    <w:rsid w:val="00B05254"/>
    <w:rsid w:val="00B0588F"/>
    <w:rsid w:val="00B05A8A"/>
    <w:rsid w:val="00B05AD6"/>
    <w:rsid w:val="00B05E82"/>
    <w:rsid w:val="00B06008"/>
    <w:rsid w:val="00B06779"/>
    <w:rsid w:val="00B06B82"/>
    <w:rsid w:val="00B06C1D"/>
    <w:rsid w:val="00B07562"/>
    <w:rsid w:val="00B07996"/>
    <w:rsid w:val="00B07C16"/>
    <w:rsid w:val="00B07C59"/>
    <w:rsid w:val="00B103FE"/>
    <w:rsid w:val="00B1045F"/>
    <w:rsid w:val="00B107CA"/>
    <w:rsid w:val="00B10A40"/>
    <w:rsid w:val="00B10C20"/>
    <w:rsid w:val="00B1190C"/>
    <w:rsid w:val="00B11B78"/>
    <w:rsid w:val="00B11C1D"/>
    <w:rsid w:val="00B11D66"/>
    <w:rsid w:val="00B1243F"/>
    <w:rsid w:val="00B12ECE"/>
    <w:rsid w:val="00B135CA"/>
    <w:rsid w:val="00B138A9"/>
    <w:rsid w:val="00B138CC"/>
    <w:rsid w:val="00B13C9F"/>
    <w:rsid w:val="00B14149"/>
    <w:rsid w:val="00B141EF"/>
    <w:rsid w:val="00B1492C"/>
    <w:rsid w:val="00B1530A"/>
    <w:rsid w:val="00B15ECA"/>
    <w:rsid w:val="00B15F41"/>
    <w:rsid w:val="00B16884"/>
    <w:rsid w:val="00B16C5B"/>
    <w:rsid w:val="00B16DA1"/>
    <w:rsid w:val="00B17343"/>
    <w:rsid w:val="00B17534"/>
    <w:rsid w:val="00B17830"/>
    <w:rsid w:val="00B17935"/>
    <w:rsid w:val="00B2003A"/>
    <w:rsid w:val="00B20083"/>
    <w:rsid w:val="00B205FB"/>
    <w:rsid w:val="00B20908"/>
    <w:rsid w:val="00B20A74"/>
    <w:rsid w:val="00B20D3F"/>
    <w:rsid w:val="00B211D7"/>
    <w:rsid w:val="00B21675"/>
    <w:rsid w:val="00B217BA"/>
    <w:rsid w:val="00B21AAD"/>
    <w:rsid w:val="00B21C5B"/>
    <w:rsid w:val="00B21D23"/>
    <w:rsid w:val="00B22361"/>
    <w:rsid w:val="00B22473"/>
    <w:rsid w:val="00B226EB"/>
    <w:rsid w:val="00B227D5"/>
    <w:rsid w:val="00B22E18"/>
    <w:rsid w:val="00B23BD2"/>
    <w:rsid w:val="00B23E26"/>
    <w:rsid w:val="00B23E5E"/>
    <w:rsid w:val="00B23E9A"/>
    <w:rsid w:val="00B242C7"/>
    <w:rsid w:val="00B24549"/>
    <w:rsid w:val="00B24560"/>
    <w:rsid w:val="00B24688"/>
    <w:rsid w:val="00B24DFF"/>
    <w:rsid w:val="00B2597E"/>
    <w:rsid w:val="00B259BC"/>
    <w:rsid w:val="00B25CDC"/>
    <w:rsid w:val="00B260AF"/>
    <w:rsid w:val="00B26128"/>
    <w:rsid w:val="00B26309"/>
    <w:rsid w:val="00B2630E"/>
    <w:rsid w:val="00B2632A"/>
    <w:rsid w:val="00B26383"/>
    <w:rsid w:val="00B271F3"/>
    <w:rsid w:val="00B277DD"/>
    <w:rsid w:val="00B27B85"/>
    <w:rsid w:val="00B301B0"/>
    <w:rsid w:val="00B3044D"/>
    <w:rsid w:val="00B304C9"/>
    <w:rsid w:val="00B3060B"/>
    <w:rsid w:val="00B30771"/>
    <w:rsid w:val="00B30C26"/>
    <w:rsid w:val="00B30D6B"/>
    <w:rsid w:val="00B30DA0"/>
    <w:rsid w:val="00B31018"/>
    <w:rsid w:val="00B311CD"/>
    <w:rsid w:val="00B31235"/>
    <w:rsid w:val="00B3142F"/>
    <w:rsid w:val="00B31949"/>
    <w:rsid w:val="00B31BA8"/>
    <w:rsid w:val="00B31EDD"/>
    <w:rsid w:val="00B32109"/>
    <w:rsid w:val="00B325B6"/>
    <w:rsid w:val="00B336D2"/>
    <w:rsid w:val="00B33C95"/>
    <w:rsid w:val="00B33EF9"/>
    <w:rsid w:val="00B34327"/>
    <w:rsid w:val="00B34C0A"/>
    <w:rsid w:val="00B35158"/>
    <w:rsid w:val="00B3518B"/>
    <w:rsid w:val="00B353F2"/>
    <w:rsid w:val="00B3549E"/>
    <w:rsid w:val="00B356AA"/>
    <w:rsid w:val="00B35CC0"/>
    <w:rsid w:val="00B35CCB"/>
    <w:rsid w:val="00B35D2C"/>
    <w:rsid w:val="00B36808"/>
    <w:rsid w:val="00B3692C"/>
    <w:rsid w:val="00B36B7D"/>
    <w:rsid w:val="00B36C5B"/>
    <w:rsid w:val="00B36F3B"/>
    <w:rsid w:val="00B36FA1"/>
    <w:rsid w:val="00B3721D"/>
    <w:rsid w:val="00B3741B"/>
    <w:rsid w:val="00B3742F"/>
    <w:rsid w:val="00B37572"/>
    <w:rsid w:val="00B3761B"/>
    <w:rsid w:val="00B379BB"/>
    <w:rsid w:val="00B37CE0"/>
    <w:rsid w:val="00B37F54"/>
    <w:rsid w:val="00B400A5"/>
    <w:rsid w:val="00B402CB"/>
    <w:rsid w:val="00B40361"/>
    <w:rsid w:val="00B40598"/>
    <w:rsid w:val="00B40A37"/>
    <w:rsid w:val="00B40D38"/>
    <w:rsid w:val="00B4115E"/>
    <w:rsid w:val="00B411CD"/>
    <w:rsid w:val="00B413A1"/>
    <w:rsid w:val="00B41680"/>
    <w:rsid w:val="00B416F3"/>
    <w:rsid w:val="00B41F85"/>
    <w:rsid w:val="00B4217C"/>
    <w:rsid w:val="00B4222B"/>
    <w:rsid w:val="00B42308"/>
    <w:rsid w:val="00B424A6"/>
    <w:rsid w:val="00B42762"/>
    <w:rsid w:val="00B42808"/>
    <w:rsid w:val="00B42869"/>
    <w:rsid w:val="00B42AC6"/>
    <w:rsid w:val="00B42DE0"/>
    <w:rsid w:val="00B4307A"/>
    <w:rsid w:val="00B430C0"/>
    <w:rsid w:val="00B43A01"/>
    <w:rsid w:val="00B43B1E"/>
    <w:rsid w:val="00B44859"/>
    <w:rsid w:val="00B44A98"/>
    <w:rsid w:val="00B44C45"/>
    <w:rsid w:val="00B44ED5"/>
    <w:rsid w:val="00B44ED8"/>
    <w:rsid w:val="00B44F8B"/>
    <w:rsid w:val="00B45E64"/>
    <w:rsid w:val="00B4605E"/>
    <w:rsid w:val="00B4615B"/>
    <w:rsid w:val="00B46190"/>
    <w:rsid w:val="00B470AF"/>
    <w:rsid w:val="00B4717A"/>
    <w:rsid w:val="00B471E2"/>
    <w:rsid w:val="00B4731E"/>
    <w:rsid w:val="00B47394"/>
    <w:rsid w:val="00B4746E"/>
    <w:rsid w:val="00B479B3"/>
    <w:rsid w:val="00B47AE3"/>
    <w:rsid w:val="00B47C8F"/>
    <w:rsid w:val="00B47E52"/>
    <w:rsid w:val="00B50009"/>
    <w:rsid w:val="00B5052F"/>
    <w:rsid w:val="00B50847"/>
    <w:rsid w:val="00B509BB"/>
    <w:rsid w:val="00B50B67"/>
    <w:rsid w:val="00B50F61"/>
    <w:rsid w:val="00B51129"/>
    <w:rsid w:val="00B518A2"/>
    <w:rsid w:val="00B51F5B"/>
    <w:rsid w:val="00B524AA"/>
    <w:rsid w:val="00B5253D"/>
    <w:rsid w:val="00B52937"/>
    <w:rsid w:val="00B52FCD"/>
    <w:rsid w:val="00B534D4"/>
    <w:rsid w:val="00B539A1"/>
    <w:rsid w:val="00B53BB8"/>
    <w:rsid w:val="00B53F25"/>
    <w:rsid w:val="00B540F4"/>
    <w:rsid w:val="00B54181"/>
    <w:rsid w:val="00B54988"/>
    <w:rsid w:val="00B54A0A"/>
    <w:rsid w:val="00B55851"/>
    <w:rsid w:val="00B5587F"/>
    <w:rsid w:val="00B55ADE"/>
    <w:rsid w:val="00B55AEB"/>
    <w:rsid w:val="00B55B49"/>
    <w:rsid w:val="00B55F7D"/>
    <w:rsid w:val="00B56367"/>
    <w:rsid w:val="00B564CC"/>
    <w:rsid w:val="00B56566"/>
    <w:rsid w:val="00B56D96"/>
    <w:rsid w:val="00B570E8"/>
    <w:rsid w:val="00B57327"/>
    <w:rsid w:val="00B5734D"/>
    <w:rsid w:val="00B5780A"/>
    <w:rsid w:val="00B57AF6"/>
    <w:rsid w:val="00B57BCD"/>
    <w:rsid w:val="00B57F47"/>
    <w:rsid w:val="00B601C1"/>
    <w:rsid w:val="00B603CA"/>
    <w:rsid w:val="00B604B1"/>
    <w:rsid w:val="00B60656"/>
    <w:rsid w:val="00B609E7"/>
    <w:rsid w:val="00B60C4A"/>
    <w:rsid w:val="00B60CE3"/>
    <w:rsid w:val="00B60EA2"/>
    <w:rsid w:val="00B61297"/>
    <w:rsid w:val="00B6164A"/>
    <w:rsid w:val="00B61687"/>
    <w:rsid w:val="00B61790"/>
    <w:rsid w:val="00B61D78"/>
    <w:rsid w:val="00B61EC7"/>
    <w:rsid w:val="00B62151"/>
    <w:rsid w:val="00B62199"/>
    <w:rsid w:val="00B62939"/>
    <w:rsid w:val="00B631FC"/>
    <w:rsid w:val="00B6363F"/>
    <w:rsid w:val="00B63936"/>
    <w:rsid w:val="00B63CBC"/>
    <w:rsid w:val="00B63CEE"/>
    <w:rsid w:val="00B63F8F"/>
    <w:rsid w:val="00B64083"/>
    <w:rsid w:val="00B64345"/>
    <w:rsid w:val="00B64367"/>
    <w:rsid w:val="00B6443E"/>
    <w:rsid w:val="00B645A2"/>
    <w:rsid w:val="00B64637"/>
    <w:rsid w:val="00B653D0"/>
    <w:rsid w:val="00B65446"/>
    <w:rsid w:val="00B65EB1"/>
    <w:rsid w:val="00B65FA7"/>
    <w:rsid w:val="00B662C9"/>
    <w:rsid w:val="00B664BC"/>
    <w:rsid w:val="00B667C6"/>
    <w:rsid w:val="00B66A57"/>
    <w:rsid w:val="00B66C83"/>
    <w:rsid w:val="00B67693"/>
    <w:rsid w:val="00B6780B"/>
    <w:rsid w:val="00B67A5F"/>
    <w:rsid w:val="00B67BF2"/>
    <w:rsid w:val="00B67C8E"/>
    <w:rsid w:val="00B67E3A"/>
    <w:rsid w:val="00B70666"/>
    <w:rsid w:val="00B7070A"/>
    <w:rsid w:val="00B70856"/>
    <w:rsid w:val="00B70B5A"/>
    <w:rsid w:val="00B70DD9"/>
    <w:rsid w:val="00B70E4A"/>
    <w:rsid w:val="00B70F8B"/>
    <w:rsid w:val="00B70FDE"/>
    <w:rsid w:val="00B71068"/>
    <w:rsid w:val="00B71549"/>
    <w:rsid w:val="00B71693"/>
    <w:rsid w:val="00B717D5"/>
    <w:rsid w:val="00B71B60"/>
    <w:rsid w:val="00B71E22"/>
    <w:rsid w:val="00B71F23"/>
    <w:rsid w:val="00B723B8"/>
    <w:rsid w:val="00B7267F"/>
    <w:rsid w:val="00B72927"/>
    <w:rsid w:val="00B72B75"/>
    <w:rsid w:val="00B72D1A"/>
    <w:rsid w:val="00B72D61"/>
    <w:rsid w:val="00B72E0A"/>
    <w:rsid w:val="00B72F10"/>
    <w:rsid w:val="00B734E3"/>
    <w:rsid w:val="00B73548"/>
    <w:rsid w:val="00B73A1B"/>
    <w:rsid w:val="00B73C46"/>
    <w:rsid w:val="00B73D3C"/>
    <w:rsid w:val="00B73D5C"/>
    <w:rsid w:val="00B73D87"/>
    <w:rsid w:val="00B73FEE"/>
    <w:rsid w:val="00B74032"/>
    <w:rsid w:val="00B74170"/>
    <w:rsid w:val="00B745E8"/>
    <w:rsid w:val="00B74FCC"/>
    <w:rsid w:val="00B7505B"/>
    <w:rsid w:val="00B75246"/>
    <w:rsid w:val="00B7571C"/>
    <w:rsid w:val="00B7574C"/>
    <w:rsid w:val="00B75A1B"/>
    <w:rsid w:val="00B75AAF"/>
    <w:rsid w:val="00B7644B"/>
    <w:rsid w:val="00B76C07"/>
    <w:rsid w:val="00B7728B"/>
    <w:rsid w:val="00B77C6D"/>
    <w:rsid w:val="00B77C74"/>
    <w:rsid w:val="00B802B1"/>
    <w:rsid w:val="00B80382"/>
    <w:rsid w:val="00B804FE"/>
    <w:rsid w:val="00B807E7"/>
    <w:rsid w:val="00B80D39"/>
    <w:rsid w:val="00B80F36"/>
    <w:rsid w:val="00B81753"/>
    <w:rsid w:val="00B81774"/>
    <w:rsid w:val="00B81A63"/>
    <w:rsid w:val="00B81EB5"/>
    <w:rsid w:val="00B8205A"/>
    <w:rsid w:val="00B821A7"/>
    <w:rsid w:val="00B821BD"/>
    <w:rsid w:val="00B821CE"/>
    <w:rsid w:val="00B82389"/>
    <w:rsid w:val="00B82A94"/>
    <w:rsid w:val="00B82B07"/>
    <w:rsid w:val="00B82C46"/>
    <w:rsid w:val="00B82D0B"/>
    <w:rsid w:val="00B82DFF"/>
    <w:rsid w:val="00B830E8"/>
    <w:rsid w:val="00B832BC"/>
    <w:rsid w:val="00B8332D"/>
    <w:rsid w:val="00B83638"/>
    <w:rsid w:val="00B83833"/>
    <w:rsid w:val="00B83D4C"/>
    <w:rsid w:val="00B842CD"/>
    <w:rsid w:val="00B84551"/>
    <w:rsid w:val="00B84554"/>
    <w:rsid w:val="00B848EA"/>
    <w:rsid w:val="00B84903"/>
    <w:rsid w:val="00B84B21"/>
    <w:rsid w:val="00B85004"/>
    <w:rsid w:val="00B85A75"/>
    <w:rsid w:val="00B85AD4"/>
    <w:rsid w:val="00B86303"/>
    <w:rsid w:val="00B8642C"/>
    <w:rsid w:val="00B86499"/>
    <w:rsid w:val="00B865AF"/>
    <w:rsid w:val="00B86706"/>
    <w:rsid w:val="00B8676F"/>
    <w:rsid w:val="00B868C4"/>
    <w:rsid w:val="00B86B6E"/>
    <w:rsid w:val="00B87242"/>
    <w:rsid w:val="00B872ED"/>
    <w:rsid w:val="00B87CB4"/>
    <w:rsid w:val="00B901A5"/>
    <w:rsid w:val="00B9032D"/>
    <w:rsid w:val="00B90431"/>
    <w:rsid w:val="00B90746"/>
    <w:rsid w:val="00B909C3"/>
    <w:rsid w:val="00B90AC7"/>
    <w:rsid w:val="00B90E12"/>
    <w:rsid w:val="00B9127F"/>
    <w:rsid w:val="00B9153E"/>
    <w:rsid w:val="00B91615"/>
    <w:rsid w:val="00B91B74"/>
    <w:rsid w:val="00B91BDF"/>
    <w:rsid w:val="00B91DED"/>
    <w:rsid w:val="00B92096"/>
    <w:rsid w:val="00B92356"/>
    <w:rsid w:val="00B925A6"/>
    <w:rsid w:val="00B92910"/>
    <w:rsid w:val="00B92AEB"/>
    <w:rsid w:val="00B92B77"/>
    <w:rsid w:val="00B92D76"/>
    <w:rsid w:val="00B92F12"/>
    <w:rsid w:val="00B9302D"/>
    <w:rsid w:val="00B93161"/>
    <w:rsid w:val="00B935C4"/>
    <w:rsid w:val="00B93750"/>
    <w:rsid w:val="00B9393E"/>
    <w:rsid w:val="00B93C07"/>
    <w:rsid w:val="00B93DA5"/>
    <w:rsid w:val="00B941EC"/>
    <w:rsid w:val="00B942AA"/>
    <w:rsid w:val="00B94572"/>
    <w:rsid w:val="00B94767"/>
    <w:rsid w:val="00B9478C"/>
    <w:rsid w:val="00B949F9"/>
    <w:rsid w:val="00B94AB0"/>
    <w:rsid w:val="00B94AD0"/>
    <w:rsid w:val="00B95251"/>
    <w:rsid w:val="00B954DC"/>
    <w:rsid w:val="00B95624"/>
    <w:rsid w:val="00B9565C"/>
    <w:rsid w:val="00B95760"/>
    <w:rsid w:val="00B95803"/>
    <w:rsid w:val="00B95D22"/>
    <w:rsid w:val="00B95DAC"/>
    <w:rsid w:val="00B95FF9"/>
    <w:rsid w:val="00B967C8"/>
    <w:rsid w:val="00B9692F"/>
    <w:rsid w:val="00B96978"/>
    <w:rsid w:val="00B96AB8"/>
    <w:rsid w:val="00B96E97"/>
    <w:rsid w:val="00B971F6"/>
    <w:rsid w:val="00B97404"/>
    <w:rsid w:val="00B975F8"/>
    <w:rsid w:val="00BA0174"/>
    <w:rsid w:val="00BA01B8"/>
    <w:rsid w:val="00BA0470"/>
    <w:rsid w:val="00BA047A"/>
    <w:rsid w:val="00BA04ED"/>
    <w:rsid w:val="00BA083D"/>
    <w:rsid w:val="00BA089D"/>
    <w:rsid w:val="00BA0FAA"/>
    <w:rsid w:val="00BA1594"/>
    <w:rsid w:val="00BA1682"/>
    <w:rsid w:val="00BA1805"/>
    <w:rsid w:val="00BA2041"/>
    <w:rsid w:val="00BA261C"/>
    <w:rsid w:val="00BA26D7"/>
    <w:rsid w:val="00BA26F3"/>
    <w:rsid w:val="00BA27A3"/>
    <w:rsid w:val="00BA2856"/>
    <w:rsid w:val="00BA288F"/>
    <w:rsid w:val="00BA28C9"/>
    <w:rsid w:val="00BA2946"/>
    <w:rsid w:val="00BA2ED6"/>
    <w:rsid w:val="00BA2FFF"/>
    <w:rsid w:val="00BA3B15"/>
    <w:rsid w:val="00BA3F4A"/>
    <w:rsid w:val="00BA3F53"/>
    <w:rsid w:val="00BA4635"/>
    <w:rsid w:val="00BA474B"/>
    <w:rsid w:val="00BA4CB5"/>
    <w:rsid w:val="00BA4CFC"/>
    <w:rsid w:val="00BA5045"/>
    <w:rsid w:val="00BA5060"/>
    <w:rsid w:val="00BA50C2"/>
    <w:rsid w:val="00BA58FB"/>
    <w:rsid w:val="00BA6624"/>
    <w:rsid w:val="00BA66F8"/>
    <w:rsid w:val="00BA6989"/>
    <w:rsid w:val="00BA6C92"/>
    <w:rsid w:val="00BA6CE5"/>
    <w:rsid w:val="00BA6E82"/>
    <w:rsid w:val="00BA6F00"/>
    <w:rsid w:val="00BA7661"/>
    <w:rsid w:val="00BA7737"/>
    <w:rsid w:val="00BA7A08"/>
    <w:rsid w:val="00BA7F2A"/>
    <w:rsid w:val="00BB01A8"/>
    <w:rsid w:val="00BB05E1"/>
    <w:rsid w:val="00BB07BF"/>
    <w:rsid w:val="00BB093F"/>
    <w:rsid w:val="00BB12C0"/>
    <w:rsid w:val="00BB1750"/>
    <w:rsid w:val="00BB18CD"/>
    <w:rsid w:val="00BB18D8"/>
    <w:rsid w:val="00BB1A08"/>
    <w:rsid w:val="00BB1C44"/>
    <w:rsid w:val="00BB1D53"/>
    <w:rsid w:val="00BB1F65"/>
    <w:rsid w:val="00BB253E"/>
    <w:rsid w:val="00BB291D"/>
    <w:rsid w:val="00BB2945"/>
    <w:rsid w:val="00BB29DD"/>
    <w:rsid w:val="00BB2A2B"/>
    <w:rsid w:val="00BB2DBA"/>
    <w:rsid w:val="00BB3203"/>
    <w:rsid w:val="00BB38C8"/>
    <w:rsid w:val="00BB38EA"/>
    <w:rsid w:val="00BB3C27"/>
    <w:rsid w:val="00BB3E8E"/>
    <w:rsid w:val="00BB40E5"/>
    <w:rsid w:val="00BB4120"/>
    <w:rsid w:val="00BB4438"/>
    <w:rsid w:val="00BB447D"/>
    <w:rsid w:val="00BB4482"/>
    <w:rsid w:val="00BB45CD"/>
    <w:rsid w:val="00BB4784"/>
    <w:rsid w:val="00BB4932"/>
    <w:rsid w:val="00BB4C6B"/>
    <w:rsid w:val="00BB4F61"/>
    <w:rsid w:val="00BB5021"/>
    <w:rsid w:val="00BB5623"/>
    <w:rsid w:val="00BB5926"/>
    <w:rsid w:val="00BB5948"/>
    <w:rsid w:val="00BB5A9A"/>
    <w:rsid w:val="00BB5FF1"/>
    <w:rsid w:val="00BB6024"/>
    <w:rsid w:val="00BB610A"/>
    <w:rsid w:val="00BB61C8"/>
    <w:rsid w:val="00BB6282"/>
    <w:rsid w:val="00BB64A7"/>
    <w:rsid w:val="00BB680D"/>
    <w:rsid w:val="00BB6895"/>
    <w:rsid w:val="00BB6A05"/>
    <w:rsid w:val="00BB6C01"/>
    <w:rsid w:val="00BB6E66"/>
    <w:rsid w:val="00BB7247"/>
    <w:rsid w:val="00BB7A3D"/>
    <w:rsid w:val="00BB7FB8"/>
    <w:rsid w:val="00BC01A3"/>
    <w:rsid w:val="00BC03EF"/>
    <w:rsid w:val="00BC055E"/>
    <w:rsid w:val="00BC0610"/>
    <w:rsid w:val="00BC0779"/>
    <w:rsid w:val="00BC0AA9"/>
    <w:rsid w:val="00BC0D8E"/>
    <w:rsid w:val="00BC0E9E"/>
    <w:rsid w:val="00BC125A"/>
    <w:rsid w:val="00BC16A4"/>
    <w:rsid w:val="00BC1BA1"/>
    <w:rsid w:val="00BC1C42"/>
    <w:rsid w:val="00BC1D10"/>
    <w:rsid w:val="00BC1DB9"/>
    <w:rsid w:val="00BC2158"/>
    <w:rsid w:val="00BC23F3"/>
    <w:rsid w:val="00BC24FC"/>
    <w:rsid w:val="00BC26AC"/>
    <w:rsid w:val="00BC27D7"/>
    <w:rsid w:val="00BC28B4"/>
    <w:rsid w:val="00BC32DC"/>
    <w:rsid w:val="00BC32FC"/>
    <w:rsid w:val="00BC3404"/>
    <w:rsid w:val="00BC3547"/>
    <w:rsid w:val="00BC377E"/>
    <w:rsid w:val="00BC3AB4"/>
    <w:rsid w:val="00BC41AC"/>
    <w:rsid w:val="00BC47C9"/>
    <w:rsid w:val="00BC5103"/>
    <w:rsid w:val="00BC5298"/>
    <w:rsid w:val="00BC530E"/>
    <w:rsid w:val="00BC542B"/>
    <w:rsid w:val="00BC545E"/>
    <w:rsid w:val="00BC5654"/>
    <w:rsid w:val="00BC57DC"/>
    <w:rsid w:val="00BC5B78"/>
    <w:rsid w:val="00BC5DE3"/>
    <w:rsid w:val="00BC5E2F"/>
    <w:rsid w:val="00BC6089"/>
    <w:rsid w:val="00BC6200"/>
    <w:rsid w:val="00BC67F0"/>
    <w:rsid w:val="00BC6C5A"/>
    <w:rsid w:val="00BC7034"/>
    <w:rsid w:val="00BC7107"/>
    <w:rsid w:val="00BC74C8"/>
    <w:rsid w:val="00BC7847"/>
    <w:rsid w:val="00BC78FD"/>
    <w:rsid w:val="00BC7930"/>
    <w:rsid w:val="00BC7FCD"/>
    <w:rsid w:val="00BD03E4"/>
    <w:rsid w:val="00BD06E5"/>
    <w:rsid w:val="00BD0DED"/>
    <w:rsid w:val="00BD11AC"/>
    <w:rsid w:val="00BD14D4"/>
    <w:rsid w:val="00BD1747"/>
    <w:rsid w:val="00BD2072"/>
    <w:rsid w:val="00BD2634"/>
    <w:rsid w:val="00BD26BF"/>
    <w:rsid w:val="00BD2874"/>
    <w:rsid w:val="00BD2A7F"/>
    <w:rsid w:val="00BD2B46"/>
    <w:rsid w:val="00BD2FE0"/>
    <w:rsid w:val="00BD311B"/>
    <w:rsid w:val="00BD359A"/>
    <w:rsid w:val="00BD3637"/>
    <w:rsid w:val="00BD3AAD"/>
    <w:rsid w:val="00BD3E69"/>
    <w:rsid w:val="00BD3FDF"/>
    <w:rsid w:val="00BD412F"/>
    <w:rsid w:val="00BD4539"/>
    <w:rsid w:val="00BD456A"/>
    <w:rsid w:val="00BD4629"/>
    <w:rsid w:val="00BD4643"/>
    <w:rsid w:val="00BD4679"/>
    <w:rsid w:val="00BD4854"/>
    <w:rsid w:val="00BD4D1D"/>
    <w:rsid w:val="00BD4E30"/>
    <w:rsid w:val="00BD4F3F"/>
    <w:rsid w:val="00BD56C0"/>
    <w:rsid w:val="00BD56E1"/>
    <w:rsid w:val="00BD5EB2"/>
    <w:rsid w:val="00BD5EEC"/>
    <w:rsid w:val="00BD681E"/>
    <w:rsid w:val="00BD6BFC"/>
    <w:rsid w:val="00BD6D58"/>
    <w:rsid w:val="00BD71A3"/>
    <w:rsid w:val="00BD75F9"/>
    <w:rsid w:val="00BD77EF"/>
    <w:rsid w:val="00BD7885"/>
    <w:rsid w:val="00BD78CD"/>
    <w:rsid w:val="00BD78DA"/>
    <w:rsid w:val="00BD7CF6"/>
    <w:rsid w:val="00BE0134"/>
    <w:rsid w:val="00BE027A"/>
    <w:rsid w:val="00BE0599"/>
    <w:rsid w:val="00BE062B"/>
    <w:rsid w:val="00BE09AF"/>
    <w:rsid w:val="00BE0B94"/>
    <w:rsid w:val="00BE0F99"/>
    <w:rsid w:val="00BE1117"/>
    <w:rsid w:val="00BE1139"/>
    <w:rsid w:val="00BE1144"/>
    <w:rsid w:val="00BE1579"/>
    <w:rsid w:val="00BE166A"/>
    <w:rsid w:val="00BE16E6"/>
    <w:rsid w:val="00BE17B3"/>
    <w:rsid w:val="00BE1853"/>
    <w:rsid w:val="00BE1A36"/>
    <w:rsid w:val="00BE1E33"/>
    <w:rsid w:val="00BE1E91"/>
    <w:rsid w:val="00BE252D"/>
    <w:rsid w:val="00BE25BD"/>
    <w:rsid w:val="00BE29D5"/>
    <w:rsid w:val="00BE2ADA"/>
    <w:rsid w:val="00BE2FB4"/>
    <w:rsid w:val="00BE324A"/>
    <w:rsid w:val="00BE35A6"/>
    <w:rsid w:val="00BE3F6C"/>
    <w:rsid w:val="00BE497C"/>
    <w:rsid w:val="00BE4B2A"/>
    <w:rsid w:val="00BE5078"/>
    <w:rsid w:val="00BE53BA"/>
    <w:rsid w:val="00BE5528"/>
    <w:rsid w:val="00BE56C3"/>
    <w:rsid w:val="00BE5748"/>
    <w:rsid w:val="00BE57E3"/>
    <w:rsid w:val="00BE5980"/>
    <w:rsid w:val="00BE5E24"/>
    <w:rsid w:val="00BE640C"/>
    <w:rsid w:val="00BE64C9"/>
    <w:rsid w:val="00BE679D"/>
    <w:rsid w:val="00BE6950"/>
    <w:rsid w:val="00BE6997"/>
    <w:rsid w:val="00BE69C8"/>
    <w:rsid w:val="00BE6A59"/>
    <w:rsid w:val="00BE7295"/>
    <w:rsid w:val="00BE749E"/>
    <w:rsid w:val="00BE780C"/>
    <w:rsid w:val="00BE796A"/>
    <w:rsid w:val="00BE7A34"/>
    <w:rsid w:val="00BE7D10"/>
    <w:rsid w:val="00BE7FBC"/>
    <w:rsid w:val="00BF04C2"/>
    <w:rsid w:val="00BF056A"/>
    <w:rsid w:val="00BF07CC"/>
    <w:rsid w:val="00BF0C00"/>
    <w:rsid w:val="00BF0CE9"/>
    <w:rsid w:val="00BF0ED3"/>
    <w:rsid w:val="00BF11BF"/>
    <w:rsid w:val="00BF131F"/>
    <w:rsid w:val="00BF244A"/>
    <w:rsid w:val="00BF271F"/>
    <w:rsid w:val="00BF2D17"/>
    <w:rsid w:val="00BF2DA5"/>
    <w:rsid w:val="00BF30AD"/>
    <w:rsid w:val="00BF39F5"/>
    <w:rsid w:val="00BF3B56"/>
    <w:rsid w:val="00BF3C40"/>
    <w:rsid w:val="00BF3C4C"/>
    <w:rsid w:val="00BF3CB5"/>
    <w:rsid w:val="00BF3F48"/>
    <w:rsid w:val="00BF4192"/>
    <w:rsid w:val="00BF41B6"/>
    <w:rsid w:val="00BF4260"/>
    <w:rsid w:val="00BF4433"/>
    <w:rsid w:val="00BF44C1"/>
    <w:rsid w:val="00BF45BD"/>
    <w:rsid w:val="00BF465D"/>
    <w:rsid w:val="00BF4726"/>
    <w:rsid w:val="00BF4C5E"/>
    <w:rsid w:val="00BF4CF1"/>
    <w:rsid w:val="00BF4E24"/>
    <w:rsid w:val="00BF4EF8"/>
    <w:rsid w:val="00BF5014"/>
    <w:rsid w:val="00BF506C"/>
    <w:rsid w:val="00BF5286"/>
    <w:rsid w:val="00BF52D5"/>
    <w:rsid w:val="00BF5320"/>
    <w:rsid w:val="00BF53E9"/>
    <w:rsid w:val="00BF55D0"/>
    <w:rsid w:val="00BF5AA8"/>
    <w:rsid w:val="00BF5E03"/>
    <w:rsid w:val="00BF64F0"/>
    <w:rsid w:val="00BF6786"/>
    <w:rsid w:val="00BF6811"/>
    <w:rsid w:val="00BF69CC"/>
    <w:rsid w:val="00BF6B09"/>
    <w:rsid w:val="00BF6E40"/>
    <w:rsid w:val="00BF7633"/>
    <w:rsid w:val="00BF7D19"/>
    <w:rsid w:val="00BF7DB5"/>
    <w:rsid w:val="00BF7FDD"/>
    <w:rsid w:val="00C000A8"/>
    <w:rsid w:val="00C00260"/>
    <w:rsid w:val="00C007F7"/>
    <w:rsid w:val="00C00A1B"/>
    <w:rsid w:val="00C00B6B"/>
    <w:rsid w:val="00C00BD0"/>
    <w:rsid w:val="00C00CB3"/>
    <w:rsid w:val="00C00D3F"/>
    <w:rsid w:val="00C00F8C"/>
    <w:rsid w:val="00C010E2"/>
    <w:rsid w:val="00C01E49"/>
    <w:rsid w:val="00C01F24"/>
    <w:rsid w:val="00C026E8"/>
    <w:rsid w:val="00C02A79"/>
    <w:rsid w:val="00C02CBA"/>
    <w:rsid w:val="00C02DE0"/>
    <w:rsid w:val="00C02E8B"/>
    <w:rsid w:val="00C03FF0"/>
    <w:rsid w:val="00C04B03"/>
    <w:rsid w:val="00C04BE5"/>
    <w:rsid w:val="00C04E47"/>
    <w:rsid w:val="00C04E5D"/>
    <w:rsid w:val="00C04E72"/>
    <w:rsid w:val="00C0526B"/>
    <w:rsid w:val="00C053E6"/>
    <w:rsid w:val="00C056B1"/>
    <w:rsid w:val="00C05B46"/>
    <w:rsid w:val="00C05B51"/>
    <w:rsid w:val="00C06105"/>
    <w:rsid w:val="00C0694B"/>
    <w:rsid w:val="00C06954"/>
    <w:rsid w:val="00C06DED"/>
    <w:rsid w:val="00C06F18"/>
    <w:rsid w:val="00C070A8"/>
    <w:rsid w:val="00C0732C"/>
    <w:rsid w:val="00C073C1"/>
    <w:rsid w:val="00C07C34"/>
    <w:rsid w:val="00C07E45"/>
    <w:rsid w:val="00C10000"/>
    <w:rsid w:val="00C10098"/>
    <w:rsid w:val="00C10626"/>
    <w:rsid w:val="00C106FC"/>
    <w:rsid w:val="00C1072E"/>
    <w:rsid w:val="00C10916"/>
    <w:rsid w:val="00C109D4"/>
    <w:rsid w:val="00C109E7"/>
    <w:rsid w:val="00C10C61"/>
    <w:rsid w:val="00C10CD3"/>
    <w:rsid w:val="00C10F5C"/>
    <w:rsid w:val="00C11465"/>
    <w:rsid w:val="00C11718"/>
    <w:rsid w:val="00C11C2E"/>
    <w:rsid w:val="00C12091"/>
    <w:rsid w:val="00C1272C"/>
    <w:rsid w:val="00C12833"/>
    <w:rsid w:val="00C1292A"/>
    <w:rsid w:val="00C12A2B"/>
    <w:rsid w:val="00C12A6B"/>
    <w:rsid w:val="00C1326F"/>
    <w:rsid w:val="00C13314"/>
    <w:rsid w:val="00C13752"/>
    <w:rsid w:val="00C13B82"/>
    <w:rsid w:val="00C140D3"/>
    <w:rsid w:val="00C1421E"/>
    <w:rsid w:val="00C14461"/>
    <w:rsid w:val="00C146E1"/>
    <w:rsid w:val="00C146EC"/>
    <w:rsid w:val="00C14AC4"/>
    <w:rsid w:val="00C14D8C"/>
    <w:rsid w:val="00C150CC"/>
    <w:rsid w:val="00C153CC"/>
    <w:rsid w:val="00C15400"/>
    <w:rsid w:val="00C15556"/>
    <w:rsid w:val="00C156A7"/>
    <w:rsid w:val="00C15849"/>
    <w:rsid w:val="00C15A1E"/>
    <w:rsid w:val="00C15D6D"/>
    <w:rsid w:val="00C15ED6"/>
    <w:rsid w:val="00C16417"/>
    <w:rsid w:val="00C16434"/>
    <w:rsid w:val="00C16BF9"/>
    <w:rsid w:val="00C1720F"/>
    <w:rsid w:val="00C17D5C"/>
    <w:rsid w:val="00C17EA4"/>
    <w:rsid w:val="00C17F06"/>
    <w:rsid w:val="00C20333"/>
    <w:rsid w:val="00C20485"/>
    <w:rsid w:val="00C20692"/>
    <w:rsid w:val="00C20A2F"/>
    <w:rsid w:val="00C20D8B"/>
    <w:rsid w:val="00C2137A"/>
    <w:rsid w:val="00C21671"/>
    <w:rsid w:val="00C216EC"/>
    <w:rsid w:val="00C217C5"/>
    <w:rsid w:val="00C21996"/>
    <w:rsid w:val="00C21D2B"/>
    <w:rsid w:val="00C21D6D"/>
    <w:rsid w:val="00C21EDC"/>
    <w:rsid w:val="00C224D1"/>
    <w:rsid w:val="00C2261B"/>
    <w:rsid w:val="00C22A7D"/>
    <w:rsid w:val="00C23336"/>
    <w:rsid w:val="00C23459"/>
    <w:rsid w:val="00C235E0"/>
    <w:rsid w:val="00C23747"/>
    <w:rsid w:val="00C238C4"/>
    <w:rsid w:val="00C23BE3"/>
    <w:rsid w:val="00C23CA6"/>
    <w:rsid w:val="00C23EB5"/>
    <w:rsid w:val="00C23F09"/>
    <w:rsid w:val="00C243CB"/>
    <w:rsid w:val="00C24498"/>
    <w:rsid w:val="00C24728"/>
    <w:rsid w:val="00C24B24"/>
    <w:rsid w:val="00C24BCE"/>
    <w:rsid w:val="00C24BFE"/>
    <w:rsid w:val="00C24DF1"/>
    <w:rsid w:val="00C25074"/>
    <w:rsid w:val="00C25674"/>
    <w:rsid w:val="00C2569F"/>
    <w:rsid w:val="00C257FD"/>
    <w:rsid w:val="00C25D42"/>
    <w:rsid w:val="00C265E2"/>
    <w:rsid w:val="00C2677A"/>
    <w:rsid w:val="00C267DF"/>
    <w:rsid w:val="00C269D9"/>
    <w:rsid w:val="00C26B71"/>
    <w:rsid w:val="00C26CEE"/>
    <w:rsid w:val="00C26DC7"/>
    <w:rsid w:val="00C27542"/>
    <w:rsid w:val="00C2776A"/>
    <w:rsid w:val="00C278B9"/>
    <w:rsid w:val="00C27977"/>
    <w:rsid w:val="00C27A4A"/>
    <w:rsid w:val="00C27ABE"/>
    <w:rsid w:val="00C27CA6"/>
    <w:rsid w:val="00C303AE"/>
    <w:rsid w:val="00C304F0"/>
    <w:rsid w:val="00C3086C"/>
    <w:rsid w:val="00C309E9"/>
    <w:rsid w:val="00C30AD3"/>
    <w:rsid w:val="00C30F1F"/>
    <w:rsid w:val="00C311D5"/>
    <w:rsid w:val="00C315F0"/>
    <w:rsid w:val="00C318A8"/>
    <w:rsid w:val="00C31BAB"/>
    <w:rsid w:val="00C31DAF"/>
    <w:rsid w:val="00C31DB4"/>
    <w:rsid w:val="00C31F34"/>
    <w:rsid w:val="00C321B4"/>
    <w:rsid w:val="00C324DD"/>
    <w:rsid w:val="00C32A26"/>
    <w:rsid w:val="00C32AC4"/>
    <w:rsid w:val="00C32B23"/>
    <w:rsid w:val="00C32D19"/>
    <w:rsid w:val="00C32EBD"/>
    <w:rsid w:val="00C33296"/>
    <w:rsid w:val="00C33308"/>
    <w:rsid w:val="00C33389"/>
    <w:rsid w:val="00C3351F"/>
    <w:rsid w:val="00C33577"/>
    <w:rsid w:val="00C3376B"/>
    <w:rsid w:val="00C33A61"/>
    <w:rsid w:val="00C33BC6"/>
    <w:rsid w:val="00C33EB0"/>
    <w:rsid w:val="00C34317"/>
    <w:rsid w:val="00C34449"/>
    <w:rsid w:val="00C3454D"/>
    <w:rsid w:val="00C349FF"/>
    <w:rsid w:val="00C34D5A"/>
    <w:rsid w:val="00C34D72"/>
    <w:rsid w:val="00C35385"/>
    <w:rsid w:val="00C359DA"/>
    <w:rsid w:val="00C35B4D"/>
    <w:rsid w:val="00C367F5"/>
    <w:rsid w:val="00C36C50"/>
    <w:rsid w:val="00C36D3C"/>
    <w:rsid w:val="00C36EA3"/>
    <w:rsid w:val="00C36FBD"/>
    <w:rsid w:val="00C37804"/>
    <w:rsid w:val="00C378EA"/>
    <w:rsid w:val="00C37926"/>
    <w:rsid w:val="00C37B2B"/>
    <w:rsid w:val="00C37B9E"/>
    <w:rsid w:val="00C40425"/>
    <w:rsid w:val="00C40975"/>
    <w:rsid w:val="00C411E7"/>
    <w:rsid w:val="00C412EC"/>
    <w:rsid w:val="00C4174D"/>
    <w:rsid w:val="00C417EF"/>
    <w:rsid w:val="00C4192C"/>
    <w:rsid w:val="00C41CEF"/>
    <w:rsid w:val="00C41D9F"/>
    <w:rsid w:val="00C42202"/>
    <w:rsid w:val="00C422F3"/>
    <w:rsid w:val="00C42574"/>
    <w:rsid w:val="00C42A68"/>
    <w:rsid w:val="00C42BFC"/>
    <w:rsid w:val="00C4318A"/>
    <w:rsid w:val="00C43214"/>
    <w:rsid w:val="00C4339D"/>
    <w:rsid w:val="00C43759"/>
    <w:rsid w:val="00C439B0"/>
    <w:rsid w:val="00C43FBF"/>
    <w:rsid w:val="00C447FD"/>
    <w:rsid w:val="00C44EAC"/>
    <w:rsid w:val="00C45273"/>
    <w:rsid w:val="00C455C6"/>
    <w:rsid w:val="00C45779"/>
    <w:rsid w:val="00C45A36"/>
    <w:rsid w:val="00C462E0"/>
    <w:rsid w:val="00C4633D"/>
    <w:rsid w:val="00C463A1"/>
    <w:rsid w:val="00C46452"/>
    <w:rsid w:val="00C465A7"/>
    <w:rsid w:val="00C46767"/>
    <w:rsid w:val="00C46913"/>
    <w:rsid w:val="00C46AD0"/>
    <w:rsid w:val="00C4745B"/>
    <w:rsid w:val="00C476CF"/>
    <w:rsid w:val="00C479D8"/>
    <w:rsid w:val="00C47BB6"/>
    <w:rsid w:val="00C47FBD"/>
    <w:rsid w:val="00C50134"/>
    <w:rsid w:val="00C501C1"/>
    <w:rsid w:val="00C5088B"/>
    <w:rsid w:val="00C50D06"/>
    <w:rsid w:val="00C50F54"/>
    <w:rsid w:val="00C50FA5"/>
    <w:rsid w:val="00C513BF"/>
    <w:rsid w:val="00C5168F"/>
    <w:rsid w:val="00C51ADC"/>
    <w:rsid w:val="00C51BB0"/>
    <w:rsid w:val="00C51EC4"/>
    <w:rsid w:val="00C51F40"/>
    <w:rsid w:val="00C51FED"/>
    <w:rsid w:val="00C5200E"/>
    <w:rsid w:val="00C5231E"/>
    <w:rsid w:val="00C524AA"/>
    <w:rsid w:val="00C52E20"/>
    <w:rsid w:val="00C52EB7"/>
    <w:rsid w:val="00C5338B"/>
    <w:rsid w:val="00C533AF"/>
    <w:rsid w:val="00C53608"/>
    <w:rsid w:val="00C53B11"/>
    <w:rsid w:val="00C53F47"/>
    <w:rsid w:val="00C53FBB"/>
    <w:rsid w:val="00C54533"/>
    <w:rsid w:val="00C54B58"/>
    <w:rsid w:val="00C54BB2"/>
    <w:rsid w:val="00C54C1B"/>
    <w:rsid w:val="00C54E67"/>
    <w:rsid w:val="00C55018"/>
    <w:rsid w:val="00C5504B"/>
    <w:rsid w:val="00C55283"/>
    <w:rsid w:val="00C55C00"/>
    <w:rsid w:val="00C567B3"/>
    <w:rsid w:val="00C56A48"/>
    <w:rsid w:val="00C56C87"/>
    <w:rsid w:val="00C56EB5"/>
    <w:rsid w:val="00C57087"/>
    <w:rsid w:val="00C57247"/>
    <w:rsid w:val="00C57445"/>
    <w:rsid w:val="00C578CE"/>
    <w:rsid w:val="00C57ED0"/>
    <w:rsid w:val="00C601FE"/>
    <w:rsid w:val="00C60623"/>
    <w:rsid w:val="00C607F7"/>
    <w:rsid w:val="00C61107"/>
    <w:rsid w:val="00C61171"/>
    <w:rsid w:val="00C6126E"/>
    <w:rsid w:val="00C61376"/>
    <w:rsid w:val="00C613D3"/>
    <w:rsid w:val="00C61597"/>
    <w:rsid w:val="00C615A1"/>
    <w:rsid w:val="00C615DD"/>
    <w:rsid w:val="00C61707"/>
    <w:rsid w:val="00C6189E"/>
    <w:rsid w:val="00C61AE9"/>
    <w:rsid w:val="00C61B61"/>
    <w:rsid w:val="00C61B8C"/>
    <w:rsid w:val="00C61DC7"/>
    <w:rsid w:val="00C627A6"/>
    <w:rsid w:val="00C627D2"/>
    <w:rsid w:val="00C62857"/>
    <w:rsid w:val="00C62885"/>
    <w:rsid w:val="00C62A14"/>
    <w:rsid w:val="00C62F3F"/>
    <w:rsid w:val="00C633A7"/>
    <w:rsid w:val="00C6384E"/>
    <w:rsid w:val="00C638FA"/>
    <w:rsid w:val="00C63986"/>
    <w:rsid w:val="00C63E14"/>
    <w:rsid w:val="00C6400D"/>
    <w:rsid w:val="00C64406"/>
    <w:rsid w:val="00C64473"/>
    <w:rsid w:val="00C6476F"/>
    <w:rsid w:val="00C64942"/>
    <w:rsid w:val="00C64DC2"/>
    <w:rsid w:val="00C64DEC"/>
    <w:rsid w:val="00C64E8B"/>
    <w:rsid w:val="00C65109"/>
    <w:rsid w:val="00C66564"/>
    <w:rsid w:val="00C6679F"/>
    <w:rsid w:val="00C668D1"/>
    <w:rsid w:val="00C66CAF"/>
    <w:rsid w:val="00C67345"/>
    <w:rsid w:val="00C673A6"/>
    <w:rsid w:val="00C673AD"/>
    <w:rsid w:val="00C67494"/>
    <w:rsid w:val="00C67AA1"/>
    <w:rsid w:val="00C67AB8"/>
    <w:rsid w:val="00C67DF3"/>
    <w:rsid w:val="00C705A2"/>
    <w:rsid w:val="00C70A32"/>
    <w:rsid w:val="00C70A7A"/>
    <w:rsid w:val="00C70DAD"/>
    <w:rsid w:val="00C71774"/>
    <w:rsid w:val="00C71FE9"/>
    <w:rsid w:val="00C7218B"/>
    <w:rsid w:val="00C724BF"/>
    <w:rsid w:val="00C724D1"/>
    <w:rsid w:val="00C7267B"/>
    <w:rsid w:val="00C72A94"/>
    <w:rsid w:val="00C72C07"/>
    <w:rsid w:val="00C72D82"/>
    <w:rsid w:val="00C72DAE"/>
    <w:rsid w:val="00C72E20"/>
    <w:rsid w:val="00C73293"/>
    <w:rsid w:val="00C7343F"/>
    <w:rsid w:val="00C73B14"/>
    <w:rsid w:val="00C73BBC"/>
    <w:rsid w:val="00C73DB6"/>
    <w:rsid w:val="00C73EC7"/>
    <w:rsid w:val="00C7487C"/>
    <w:rsid w:val="00C74A1E"/>
    <w:rsid w:val="00C75CE7"/>
    <w:rsid w:val="00C75DCE"/>
    <w:rsid w:val="00C763C1"/>
    <w:rsid w:val="00C76673"/>
    <w:rsid w:val="00C766D2"/>
    <w:rsid w:val="00C76A01"/>
    <w:rsid w:val="00C76DA7"/>
    <w:rsid w:val="00C76DBB"/>
    <w:rsid w:val="00C771BD"/>
    <w:rsid w:val="00C7739A"/>
    <w:rsid w:val="00C773DE"/>
    <w:rsid w:val="00C77508"/>
    <w:rsid w:val="00C77754"/>
    <w:rsid w:val="00C77908"/>
    <w:rsid w:val="00C77E60"/>
    <w:rsid w:val="00C80187"/>
    <w:rsid w:val="00C80255"/>
    <w:rsid w:val="00C80787"/>
    <w:rsid w:val="00C80B9D"/>
    <w:rsid w:val="00C80C2F"/>
    <w:rsid w:val="00C80C34"/>
    <w:rsid w:val="00C811F8"/>
    <w:rsid w:val="00C8124B"/>
    <w:rsid w:val="00C81540"/>
    <w:rsid w:val="00C817D5"/>
    <w:rsid w:val="00C81962"/>
    <w:rsid w:val="00C81A1B"/>
    <w:rsid w:val="00C81FF5"/>
    <w:rsid w:val="00C82144"/>
    <w:rsid w:val="00C823F6"/>
    <w:rsid w:val="00C82564"/>
    <w:rsid w:val="00C8271B"/>
    <w:rsid w:val="00C82935"/>
    <w:rsid w:val="00C8296D"/>
    <w:rsid w:val="00C82B4A"/>
    <w:rsid w:val="00C82DAE"/>
    <w:rsid w:val="00C82E36"/>
    <w:rsid w:val="00C82F34"/>
    <w:rsid w:val="00C83127"/>
    <w:rsid w:val="00C8337C"/>
    <w:rsid w:val="00C833F2"/>
    <w:rsid w:val="00C8370C"/>
    <w:rsid w:val="00C83998"/>
    <w:rsid w:val="00C839CC"/>
    <w:rsid w:val="00C83D41"/>
    <w:rsid w:val="00C84031"/>
    <w:rsid w:val="00C8408C"/>
    <w:rsid w:val="00C85032"/>
    <w:rsid w:val="00C8551C"/>
    <w:rsid w:val="00C856A0"/>
    <w:rsid w:val="00C85A81"/>
    <w:rsid w:val="00C85C3F"/>
    <w:rsid w:val="00C8612D"/>
    <w:rsid w:val="00C863CC"/>
    <w:rsid w:val="00C867D2"/>
    <w:rsid w:val="00C86FB1"/>
    <w:rsid w:val="00C87151"/>
    <w:rsid w:val="00C873E3"/>
    <w:rsid w:val="00C87596"/>
    <w:rsid w:val="00C875C2"/>
    <w:rsid w:val="00C87813"/>
    <w:rsid w:val="00C8791A"/>
    <w:rsid w:val="00C87CAE"/>
    <w:rsid w:val="00C87D72"/>
    <w:rsid w:val="00C90038"/>
    <w:rsid w:val="00C9035C"/>
    <w:rsid w:val="00C90554"/>
    <w:rsid w:val="00C9089A"/>
    <w:rsid w:val="00C90A88"/>
    <w:rsid w:val="00C90E25"/>
    <w:rsid w:val="00C9112E"/>
    <w:rsid w:val="00C9129B"/>
    <w:rsid w:val="00C914F7"/>
    <w:rsid w:val="00C91952"/>
    <w:rsid w:val="00C91A64"/>
    <w:rsid w:val="00C92035"/>
    <w:rsid w:val="00C92527"/>
    <w:rsid w:val="00C9260E"/>
    <w:rsid w:val="00C92999"/>
    <w:rsid w:val="00C92ADA"/>
    <w:rsid w:val="00C92CA4"/>
    <w:rsid w:val="00C93259"/>
    <w:rsid w:val="00C93594"/>
    <w:rsid w:val="00C93951"/>
    <w:rsid w:val="00C93B6E"/>
    <w:rsid w:val="00C93F46"/>
    <w:rsid w:val="00C94001"/>
    <w:rsid w:val="00C940AC"/>
    <w:rsid w:val="00C944C4"/>
    <w:rsid w:val="00C94547"/>
    <w:rsid w:val="00C94F0C"/>
    <w:rsid w:val="00C95189"/>
    <w:rsid w:val="00C95343"/>
    <w:rsid w:val="00C953A1"/>
    <w:rsid w:val="00C9619D"/>
    <w:rsid w:val="00C96300"/>
    <w:rsid w:val="00C9637A"/>
    <w:rsid w:val="00C963D8"/>
    <w:rsid w:val="00C965EF"/>
    <w:rsid w:val="00C96722"/>
    <w:rsid w:val="00C96BB7"/>
    <w:rsid w:val="00C96BFD"/>
    <w:rsid w:val="00C97094"/>
    <w:rsid w:val="00C97260"/>
    <w:rsid w:val="00C97392"/>
    <w:rsid w:val="00C9744C"/>
    <w:rsid w:val="00C97459"/>
    <w:rsid w:val="00C97E58"/>
    <w:rsid w:val="00C97F90"/>
    <w:rsid w:val="00CA0128"/>
    <w:rsid w:val="00CA0456"/>
    <w:rsid w:val="00CA048E"/>
    <w:rsid w:val="00CA0569"/>
    <w:rsid w:val="00CA0597"/>
    <w:rsid w:val="00CA0A65"/>
    <w:rsid w:val="00CA0C11"/>
    <w:rsid w:val="00CA1689"/>
    <w:rsid w:val="00CA1A5E"/>
    <w:rsid w:val="00CA1ABB"/>
    <w:rsid w:val="00CA1C79"/>
    <w:rsid w:val="00CA1D10"/>
    <w:rsid w:val="00CA2145"/>
    <w:rsid w:val="00CA23C2"/>
    <w:rsid w:val="00CA2947"/>
    <w:rsid w:val="00CA2AE0"/>
    <w:rsid w:val="00CA323F"/>
    <w:rsid w:val="00CA342D"/>
    <w:rsid w:val="00CA36A4"/>
    <w:rsid w:val="00CA4129"/>
    <w:rsid w:val="00CA4408"/>
    <w:rsid w:val="00CA48C4"/>
    <w:rsid w:val="00CA49A6"/>
    <w:rsid w:val="00CA4E41"/>
    <w:rsid w:val="00CA560B"/>
    <w:rsid w:val="00CA5EA2"/>
    <w:rsid w:val="00CA5FC6"/>
    <w:rsid w:val="00CA607A"/>
    <w:rsid w:val="00CA62B1"/>
    <w:rsid w:val="00CA63AE"/>
    <w:rsid w:val="00CA6452"/>
    <w:rsid w:val="00CA6453"/>
    <w:rsid w:val="00CA648F"/>
    <w:rsid w:val="00CA64A3"/>
    <w:rsid w:val="00CA687E"/>
    <w:rsid w:val="00CA6DD7"/>
    <w:rsid w:val="00CA70EA"/>
    <w:rsid w:val="00CA71CF"/>
    <w:rsid w:val="00CA749A"/>
    <w:rsid w:val="00CA7612"/>
    <w:rsid w:val="00CA76A5"/>
    <w:rsid w:val="00CA7B49"/>
    <w:rsid w:val="00CA7E41"/>
    <w:rsid w:val="00CB0863"/>
    <w:rsid w:val="00CB0D64"/>
    <w:rsid w:val="00CB0DE3"/>
    <w:rsid w:val="00CB0ECC"/>
    <w:rsid w:val="00CB17E4"/>
    <w:rsid w:val="00CB1A57"/>
    <w:rsid w:val="00CB1B4B"/>
    <w:rsid w:val="00CB1B93"/>
    <w:rsid w:val="00CB1C73"/>
    <w:rsid w:val="00CB1DA7"/>
    <w:rsid w:val="00CB1DD2"/>
    <w:rsid w:val="00CB1EDF"/>
    <w:rsid w:val="00CB1F75"/>
    <w:rsid w:val="00CB26C3"/>
    <w:rsid w:val="00CB286E"/>
    <w:rsid w:val="00CB2BDB"/>
    <w:rsid w:val="00CB2C23"/>
    <w:rsid w:val="00CB2EE9"/>
    <w:rsid w:val="00CB2F5B"/>
    <w:rsid w:val="00CB32DA"/>
    <w:rsid w:val="00CB33CA"/>
    <w:rsid w:val="00CB3607"/>
    <w:rsid w:val="00CB3640"/>
    <w:rsid w:val="00CB3676"/>
    <w:rsid w:val="00CB3705"/>
    <w:rsid w:val="00CB3BCE"/>
    <w:rsid w:val="00CB404D"/>
    <w:rsid w:val="00CB4532"/>
    <w:rsid w:val="00CB4900"/>
    <w:rsid w:val="00CB4BD5"/>
    <w:rsid w:val="00CB4FC8"/>
    <w:rsid w:val="00CB508B"/>
    <w:rsid w:val="00CB535C"/>
    <w:rsid w:val="00CB57FE"/>
    <w:rsid w:val="00CB5917"/>
    <w:rsid w:val="00CB5B91"/>
    <w:rsid w:val="00CB5EF8"/>
    <w:rsid w:val="00CB60F9"/>
    <w:rsid w:val="00CB6223"/>
    <w:rsid w:val="00CB63FB"/>
    <w:rsid w:val="00CB65F2"/>
    <w:rsid w:val="00CB6A39"/>
    <w:rsid w:val="00CB6C82"/>
    <w:rsid w:val="00CB6FA3"/>
    <w:rsid w:val="00CB72AB"/>
    <w:rsid w:val="00CB767C"/>
    <w:rsid w:val="00CB7821"/>
    <w:rsid w:val="00CC097E"/>
    <w:rsid w:val="00CC0C81"/>
    <w:rsid w:val="00CC12FE"/>
    <w:rsid w:val="00CC16B7"/>
    <w:rsid w:val="00CC16E8"/>
    <w:rsid w:val="00CC1812"/>
    <w:rsid w:val="00CC1815"/>
    <w:rsid w:val="00CC1956"/>
    <w:rsid w:val="00CC4028"/>
    <w:rsid w:val="00CC42A6"/>
    <w:rsid w:val="00CC4545"/>
    <w:rsid w:val="00CC4987"/>
    <w:rsid w:val="00CC4BCF"/>
    <w:rsid w:val="00CC5B00"/>
    <w:rsid w:val="00CC5FD5"/>
    <w:rsid w:val="00CC6254"/>
    <w:rsid w:val="00CC6458"/>
    <w:rsid w:val="00CC65D5"/>
    <w:rsid w:val="00CC74F2"/>
    <w:rsid w:val="00CC79FC"/>
    <w:rsid w:val="00CC7AD6"/>
    <w:rsid w:val="00CC7F24"/>
    <w:rsid w:val="00CC7FA3"/>
    <w:rsid w:val="00CD0690"/>
    <w:rsid w:val="00CD08E8"/>
    <w:rsid w:val="00CD1004"/>
    <w:rsid w:val="00CD1093"/>
    <w:rsid w:val="00CD13CF"/>
    <w:rsid w:val="00CD14F2"/>
    <w:rsid w:val="00CD183D"/>
    <w:rsid w:val="00CD1883"/>
    <w:rsid w:val="00CD1B27"/>
    <w:rsid w:val="00CD1D15"/>
    <w:rsid w:val="00CD1E85"/>
    <w:rsid w:val="00CD2125"/>
    <w:rsid w:val="00CD2156"/>
    <w:rsid w:val="00CD25DB"/>
    <w:rsid w:val="00CD2858"/>
    <w:rsid w:val="00CD28A2"/>
    <w:rsid w:val="00CD2BC0"/>
    <w:rsid w:val="00CD2BC6"/>
    <w:rsid w:val="00CD2ED4"/>
    <w:rsid w:val="00CD2F56"/>
    <w:rsid w:val="00CD3110"/>
    <w:rsid w:val="00CD319B"/>
    <w:rsid w:val="00CD332A"/>
    <w:rsid w:val="00CD372D"/>
    <w:rsid w:val="00CD37D9"/>
    <w:rsid w:val="00CD3AC4"/>
    <w:rsid w:val="00CD3C49"/>
    <w:rsid w:val="00CD4192"/>
    <w:rsid w:val="00CD441F"/>
    <w:rsid w:val="00CD44D6"/>
    <w:rsid w:val="00CD4BA8"/>
    <w:rsid w:val="00CD4C6F"/>
    <w:rsid w:val="00CD4EF6"/>
    <w:rsid w:val="00CD50B3"/>
    <w:rsid w:val="00CD5373"/>
    <w:rsid w:val="00CD543A"/>
    <w:rsid w:val="00CD55FD"/>
    <w:rsid w:val="00CD5698"/>
    <w:rsid w:val="00CD57B6"/>
    <w:rsid w:val="00CD62EF"/>
    <w:rsid w:val="00CD63BF"/>
    <w:rsid w:val="00CD6A14"/>
    <w:rsid w:val="00CD6D53"/>
    <w:rsid w:val="00CD6E1C"/>
    <w:rsid w:val="00CD7C1F"/>
    <w:rsid w:val="00CE00DE"/>
    <w:rsid w:val="00CE041B"/>
    <w:rsid w:val="00CE0828"/>
    <w:rsid w:val="00CE0A08"/>
    <w:rsid w:val="00CE0BF6"/>
    <w:rsid w:val="00CE13E1"/>
    <w:rsid w:val="00CE1A43"/>
    <w:rsid w:val="00CE21CE"/>
    <w:rsid w:val="00CE2226"/>
    <w:rsid w:val="00CE290D"/>
    <w:rsid w:val="00CE2D52"/>
    <w:rsid w:val="00CE2DBB"/>
    <w:rsid w:val="00CE35C0"/>
    <w:rsid w:val="00CE35D1"/>
    <w:rsid w:val="00CE3754"/>
    <w:rsid w:val="00CE3A9F"/>
    <w:rsid w:val="00CE3D24"/>
    <w:rsid w:val="00CE3DF7"/>
    <w:rsid w:val="00CE3F21"/>
    <w:rsid w:val="00CE403E"/>
    <w:rsid w:val="00CE4E90"/>
    <w:rsid w:val="00CE50E8"/>
    <w:rsid w:val="00CE51B9"/>
    <w:rsid w:val="00CE5283"/>
    <w:rsid w:val="00CE5906"/>
    <w:rsid w:val="00CE5D12"/>
    <w:rsid w:val="00CE5ECF"/>
    <w:rsid w:val="00CE6047"/>
    <w:rsid w:val="00CE6187"/>
    <w:rsid w:val="00CE64AC"/>
    <w:rsid w:val="00CE676C"/>
    <w:rsid w:val="00CE6912"/>
    <w:rsid w:val="00CE6E66"/>
    <w:rsid w:val="00CE6F0C"/>
    <w:rsid w:val="00CE7247"/>
    <w:rsid w:val="00CE73D9"/>
    <w:rsid w:val="00CE75CA"/>
    <w:rsid w:val="00CE7F2F"/>
    <w:rsid w:val="00CE7F8F"/>
    <w:rsid w:val="00CF0363"/>
    <w:rsid w:val="00CF03EE"/>
    <w:rsid w:val="00CF071F"/>
    <w:rsid w:val="00CF0D25"/>
    <w:rsid w:val="00CF0E43"/>
    <w:rsid w:val="00CF0F9A"/>
    <w:rsid w:val="00CF0FB0"/>
    <w:rsid w:val="00CF11F9"/>
    <w:rsid w:val="00CF1485"/>
    <w:rsid w:val="00CF14AF"/>
    <w:rsid w:val="00CF1A65"/>
    <w:rsid w:val="00CF1C18"/>
    <w:rsid w:val="00CF1E10"/>
    <w:rsid w:val="00CF1E66"/>
    <w:rsid w:val="00CF1E7C"/>
    <w:rsid w:val="00CF20EF"/>
    <w:rsid w:val="00CF23D6"/>
    <w:rsid w:val="00CF252C"/>
    <w:rsid w:val="00CF29E4"/>
    <w:rsid w:val="00CF2CCD"/>
    <w:rsid w:val="00CF2D29"/>
    <w:rsid w:val="00CF2F79"/>
    <w:rsid w:val="00CF3668"/>
    <w:rsid w:val="00CF3A39"/>
    <w:rsid w:val="00CF44D9"/>
    <w:rsid w:val="00CF49B4"/>
    <w:rsid w:val="00CF4F8D"/>
    <w:rsid w:val="00CF52C3"/>
    <w:rsid w:val="00CF5537"/>
    <w:rsid w:val="00CF57CD"/>
    <w:rsid w:val="00CF5BE6"/>
    <w:rsid w:val="00CF5D6D"/>
    <w:rsid w:val="00CF5E11"/>
    <w:rsid w:val="00CF62E6"/>
    <w:rsid w:val="00CF63A4"/>
    <w:rsid w:val="00CF64EA"/>
    <w:rsid w:val="00CF6755"/>
    <w:rsid w:val="00CF67C0"/>
    <w:rsid w:val="00CF69C1"/>
    <w:rsid w:val="00CF6BEA"/>
    <w:rsid w:val="00CF6C5B"/>
    <w:rsid w:val="00CF6E2F"/>
    <w:rsid w:val="00CF7400"/>
    <w:rsid w:val="00CF7428"/>
    <w:rsid w:val="00CF747E"/>
    <w:rsid w:val="00CF7857"/>
    <w:rsid w:val="00CF7865"/>
    <w:rsid w:val="00CF7B7E"/>
    <w:rsid w:val="00CF7FE8"/>
    <w:rsid w:val="00D00055"/>
    <w:rsid w:val="00D001D2"/>
    <w:rsid w:val="00D005D3"/>
    <w:rsid w:val="00D0081E"/>
    <w:rsid w:val="00D00869"/>
    <w:rsid w:val="00D00C0B"/>
    <w:rsid w:val="00D00C8E"/>
    <w:rsid w:val="00D01069"/>
    <w:rsid w:val="00D012C1"/>
    <w:rsid w:val="00D019D6"/>
    <w:rsid w:val="00D01A25"/>
    <w:rsid w:val="00D01C77"/>
    <w:rsid w:val="00D02198"/>
    <w:rsid w:val="00D0226A"/>
    <w:rsid w:val="00D02CC1"/>
    <w:rsid w:val="00D02D91"/>
    <w:rsid w:val="00D036E8"/>
    <w:rsid w:val="00D037AC"/>
    <w:rsid w:val="00D037B9"/>
    <w:rsid w:val="00D03DC5"/>
    <w:rsid w:val="00D03FCB"/>
    <w:rsid w:val="00D03FFC"/>
    <w:rsid w:val="00D0401B"/>
    <w:rsid w:val="00D0457C"/>
    <w:rsid w:val="00D046C8"/>
    <w:rsid w:val="00D05094"/>
    <w:rsid w:val="00D05359"/>
    <w:rsid w:val="00D055A4"/>
    <w:rsid w:val="00D057E7"/>
    <w:rsid w:val="00D0590E"/>
    <w:rsid w:val="00D05CFD"/>
    <w:rsid w:val="00D060A3"/>
    <w:rsid w:val="00D062E5"/>
    <w:rsid w:val="00D06ABC"/>
    <w:rsid w:val="00D06B65"/>
    <w:rsid w:val="00D06F58"/>
    <w:rsid w:val="00D07114"/>
    <w:rsid w:val="00D07730"/>
    <w:rsid w:val="00D07811"/>
    <w:rsid w:val="00D07B67"/>
    <w:rsid w:val="00D07F05"/>
    <w:rsid w:val="00D1032C"/>
    <w:rsid w:val="00D11180"/>
    <w:rsid w:val="00D11299"/>
    <w:rsid w:val="00D114EF"/>
    <w:rsid w:val="00D11755"/>
    <w:rsid w:val="00D11849"/>
    <w:rsid w:val="00D118EB"/>
    <w:rsid w:val="00D11F43"/>
    <w:rsid w:val="00D12170"/>
    <w:rsid w:val="00D1238A"/>
    <w:rsid w:val="00D125A3"/>
    <w:rsid w:val="00D1318E"/>
    <w:rsid w:val="00D133A2"/>
    <w:rsid w:val="00D13504"/>
    <w:rsid w:val="00D1375F"/>
    <w:rsid w:val="00D1398E"/>
    <w:rsid w:val="00D13CD2"/>
    <w:rsid w:val="00D13D86"/>
    <w:rsid w:val="00D13DA3"/>
    <w:rsid w:val="00D13E8B"/>
    <w:rsid w:val="00D13F32"/>
    <w:rsid w:val="00D13F77"/>
    <w:rsid w:val="00D13FB4"/>
    <w:rsid w:val="00D144FB"/>
    <w:rsid w:val="00D148A6"/>
    <w:rsid w:val="00D14C6F"/>
    <w:rsid w:val="00D158C7"/>
    <w:rsid w:val="00D159F1"/>
    <w:rsid w:val="00D15F97"/>
    <w:rsid w:val="00D1607F"/>
    <w:rsid w:val="00D160E8"/>
    <w:rsid w:val="00D162E9"/>
    <w:rsid w:val="00D16624"/>
    <w:rsid w:val="00D16651"/>
    <w:rsid w:val="00D166CB"/>
    <w:rsid w:val="00D16C51"/>
    <w:rsid w:val="00D17118"/>
    <w:rsid w:val="00D172A8"/>
    <w:rsid w:val="00D17A22"/>
    <w:rsid w:val="00D17B1B"/>
    <w:rsid w:val="00D17B85"/>
    <w:rsid w:val="00D17C9D"/>
    <w:rsid w:val="00D17EBC"/>
    <w:rsid w:val="00D20265"/>
    <w:rsid w:val="00D20329"/>
    <w:rsid w:val="00D20398"/>
    <w:rsid w:val="00D2060A"/>
    <w:rsid w:val="00D20638"/>
    <w:rsid w:val="00D20D17"/>
    <w:rsid w:val="00D20F18"/>
    <w:rsid w:val="00D213BF"/>
    <w:rsid w:val="00D214A2"/>
    <w:rsid w:val="00D2164D"/>
    <w:rsid w:val="00D21C74"/>
    <w:rsid w:val="00D223C1"/>
    <w:rsid w:val="00D228A1"/>
    <w:rsid w:val="00D22904"/>
    <w:rsid w:val="00D2295E"/>
    <w:rsid w:val="00D229AC"/>
    <w:rsid w:val="00D2317E"/>
    <w:rsid w:val="00D23750"/>
    <w:rsid w:val="00D237E0"/>
    <w:rsid w:val="00D238F9"/>
    <w:rsid w:val="00D2391F"/>
    <w:rsid w:val="00D23937"/>
    <w:rsid w:val="00D23951"/>
    <w:rsid w:val="00D23C44"/>
    <w:rsid w:val="00D23C4E"/>
    <w:rsid w:val="00D23D03"/>
    <w:rsid w:val="00D246E7"/>
    <w:rsid w:val="00D24E5D"/>
    <w:rsid w:val="00D24EDA"/>
    <w:rsid w:val="00D25140"/>
    <w:rsid w:val="00D25A8F"/>
    <w:rsid w:val="00D25B2C"/>
    <w:rsid w:val="00D25BAC"/>
    <w:rsid w:val="00D25DB7"/>
    <w:rsid w:val="00D260B8"/>
    <w:rsid w:val="00D2616E"/>
    <w:rsid w:val="00D26238"/>
    <w:rsid w:val="00D26756"/>
    <w:rsid w:val="00D267CA"/>
    <w:rsid w:val="00D26A01"/>
    <w:rsid w:val="00D26F50"/>
    <w:rsid w:val="00D26F79"/>
    <w:rsid w:val="00D27040"/>
    <w:rsid w:val="00D2716D"/>
    <w:rsid w:val="00D27F26"/>
    <w:rsid w:val="00D3019A"/>
    <w:rsid w:val="00D304A5"/>
    <w:rsid w:val="00D30D5A"/>
    <w:rsid w:val="00D30EE2"/>
    <w:rsid w:val="00D310C5"/>
    <w:rsid w:val="00D310E9"/>
    <w:rsid w:val="00D3117D"/>
    <w:rsid w:val="00D314DD"/>
    <w:rsid w:val="00D31641"/>
    <w:rsid w:val="00D3168E"/>
    <w:rsid w:val="00D3178F"/>
    <w:rsid w:val="00D31B57"/>
    <w:rsid w:val="00D31E58"/>
    <w:rsid w:val="00D31F87"/>
    <w:rsid w:val="00D31FB6"/>
    <w:rsid w:val="00D32170"/>
    <w:rsid w:val="00D32233"/>
    <w:rsid w:val="00D32398"/>
    <w:rsid w:val="00D32519"/>
    <w:rsid w:val="00D3256A"/>
    <w:rsid w:val="00D32605"/>
    <w:rsid w:val="00D32A3B"/>
    <w:rsid w:val="00D32C56"/>
    <w:rsid w:val="00D32DA3"/>
    <w:rsid w:val="00D32F48"/>
    <w:rsid w:val="00D330DF"/>
    <w:rsid w:val="00D33865"/>
    <w:rsid w:val="00D3393E"/>
    <w:rsid w:val="00D33B4D"/>
    <w:rsid w:val="00D33CAD"/>
    <w:rsid w:val="00D34406"/>
    <w:rsid w:val="00D348F3"/>
    <w:rsid w:val="00D35112"/>
    <w:rsid w:val="00D35371"/>
    <w:rsid w:val="00D354A3"/>
    <w:rsid w:val="00D36421"/>
    <w:rsid w:val="00D3656D"/>
    <w:rsid w:val="00D3656E"/>
    <w:rsid w:val="00D365C0"/>
    <w:rsid w:val="00D366D3"/>
    <w:rsid w:val="00D36A43"/>
    <w:rsid w:val="00D36B3A"/>
    <w:rsid w:val="00D36B78"/>
    <w:rsid w:val="00D36CAE"/>
    <w:rsid w:val="00D36FD7"/>
    <w:rsid w:val="00D374FF"/>
    <w:rsid w:val="00D375A2"/>
    <w:rsid w:val="00D37AA6"/>
    <w:rsid w:val="00D37B2C"/>
    <w:rsid w:val="00D37B4E"/>
    <w:rsid w:val="00D37B7F"/>
    <w:rsid w:val="00D37FF5"/>
    <w:rsid w:val="00D401A0"/>
    <w:rsid w:val="00D405A8"/>
    <w:rsid w:val="00D40E06"/>
    <w:rsid w:val="00D4122C"/>
    <w:rsid w:val="00D41772"/>
    <w:rsid w:val="00D4179F"/>
    <w:rsid w:val="00D4184F"/>
    <w:rsid w:val="00D419C9"/>
    <w:rsid w:val="00D41A31"/>
    <w:rsid w:val="00D41FED"/>
    <w:rsid w:val="00D42119"/>
    <w:rsid w:val="00D427EC"/>
    <w:rsid w:val="00D428F7"/>
    <w:rsid w:val="00D42906"/>
    <w:rsid w:val="00D437C0"/>
    <w:rsid w:val="00D43A58"/>
    <w:rsid w:val="00D4416F"/>
    <w:rsid w:val="00D44273"/>
    <w:rsid w:val="00D447A0"/>
    <w:rsid w:val="00D44A4B"/>
    <w:rsid w:val="00D44DF4"/>
    <w:rsid w:val="00D454FD"/>
    <w:rsid w:val="00D459F1"/>
    <w:rsid w:val="00D45AF4"/>
    <w:rsid w:val="00D466A5"/>
    <w:rsid w:val="00D469A4"/>
    <w:rsid w:val="00D469F2"/>
    <w:rsid w:val="00D46BF8"/>
    <w:rsid w:val="00D46EAC"/>
    <w:rsid w:val="00D473E1"/>
    <w:rsid w:val="00D47667"/>
    <w:rsid w:val="00D47774"/>
    <w:rsid w:val="00D47914"/>
    <w:rsid w:val="00D47CCC"/>
    <w:rsid w:val="00D504BE"/>
    <w:rsid w:val="00D505AA"/>
    <w:rsid w:val="00D507C1"/>
    <w:rsid w:val="00D50959"/>
    <w:rsid w:val="00D50976"/>
    <w:rsid w:val="00D51090"/>
    <w:rsid w:val="00D51214"/>
    <w:rsid w:val="00D5126E"/>
    <w:rsid w:val="00D517F2"/>
    <w:rsid w:val="00D51843"/>
    <w:rsid w:val="00D51892"/>
    <w:rsid w:val="00D518EF"/>
    <w:rsid w:val="00D519E5"/>
    <w:rsid w:val="00D51B72"/>
    <w:rsid w:val="00D51CF6"/>
    <w:rsid w:val="00D52AB3"/>
    <w:rsid w:val="00D52B4B"/>
    <w:rsid w:val="00D5301F"/>
    <w:rsid w:val="00D53419"/>
    <w:rsid w:val="00D53547"/>
    <w:rsid w:val="00D535E0"/>
    <w:rsid w:val="00D5381C"/>
    <w:rsid w:val="00D543AE"/>
    <w:rsid w:val="00D54430"/>
    <w:rsid w:val="00D546A3"/>
    <w:rsid w:val="00D54B37"/>
    <w:rsid w:val="00D54FFC"/>
    <w:rsid w:val="00D55079"/>
    <w:rsid w:val="00D55C3F"/>
    <w:rsid w:val="00D5614D"/>
    <w:rsid w:val="00D5646E"/>
    <w:rsid w:val="00D56602"/>
    <w:rsid w:val="00D56665"/>
    <w:rsid w:val="00D56767"/>
    <w:rsid w:val="00D56960"/>
    <w:rsid w:val="00D56CD5"/>
    <w:rsid w:val="00D56FA8"/>
    <w:rsid w:val="00D572D5"/>
    <w:rsid w:val="00D57E05"/>
    <w:rsid w:val="00D57F98"/>
    <w:rsid w:val="00D601DF"/>
    <w:rsid w:val="00D605BD"/>
    <w:rsid w:val="00D6073E"/>
    <w:rsid w:val="00D60F1A"/>
    <w:rsid w:val="00D611E9"/>
    <w:rsid w:val="00D6120B"/>
    <w:rsid w:val="00D61895"/>
    <w:rsid w:val="00D618F2"/>
    <w:rsid w:val="00D61A01"/>
    <w:rsid w:val="00D61EB4"/>
    <w:rsid w:val="00D62429"/>
    <w:rsid w:val="00D624C0"/>
    <w:rsid w:val="00D63473"/>
    <w:rsid w:val="00D639B8"/>
    <w:rsid w:val="00D63E4D"/>
    <w:rsid w:val="00D64018"/>
    <w:rsid w:val="00D6411C"/>
    <w:rsid w:val="00D641B6"/>
    <w:rsid w:val="00D64201"/>
    <w:rsid w:val="00D64349"/>
    <w:rsid w:val="00D646D9"/>
    <w:rsid w:val="00D64A75"/>
    <w:rsid w:val="00D64C57"/>
    <w:rsid w:val="00D64C79"/>
    <w:rsid w:val="00D64DDD"/>
    <w:rsid w:val="00D6501C"/>
    <w:rsid w:val="00D65893"/>
    <w:rsid w:val="00D658DB"/>
    <w:rsid w:val="00D65966"/>
    <w:rsid w:val="00D659AA"/>
    <w:rsid w:val="00D65B56"/>
    <w:rsid w:val="00D66057"/>
    <w:rsid w:val="00D66135"/>
    <w:rsid w:val="00D66166"/>
    <w:rsid w:val="00D663FC"/>
    <w:rsid w:val="00D665B5"/>
    <w:rsid w:val="00D667E9"/>
    <w:rsid w:val="00D66C62"/>
    <w:rsid w:val="00D66D51"/>
    <w:rsid w:val="00D66DDA"/>
    <w:rsid w:val="00D678B5"/>
    <w:rsid w:val="00D678B6"/>
    <w:rsid w:val="00D67AEE"/>
    <w:rsid w:val="00D67C98"/>
    <w:rsid w:val="00D67DA5"/>
    <w:rsid w:val="00D702FA"/>
    <w:rsid w:val="00D70638"/>
    <w:rsid w:val="00D70D32"/>
    <w:rsid w:val="00D70ECA"/>
    <w:rsid w:val="00D7108E"/>
    <w:rsid w:val="00D7176F"/>
    <w:rsid w:val="00D71803"/>
    <w:rsid w:val="00D71CBE"/>
    <w:rsid w:val="00D71D29"/>
    <w:rsid w:val="00D71D5C"/>
    <w:rsid w:val="00D71F36"/>
    <w:rsid w:val="00D71F88"/>
    <w:rsid w:val="00D723E5"/>
    <w:rsid w:val="00D72DDE"/>
    <w:rsid w:val="00D72ED0"/>
    <w:rsid w:val="00D738E9"/>
    <w:rsid w:val="00D73A22"/>
    <w:rsid w:val="00D73B63"/>
    <w:rsid w:val="00D73F7F"/>
    <w:rsid w:val="00D742FD"/>
    <w:rsid w:val="00D743CA"/>
    <w:rsid w:val="00D74435"/>
    <w:rsid w:val="00D74F15"/>
    <w:rsid w:val="00D751B2"/>
    <w:rsid w:val="00D753C6"/>
    <w:rsid w:val="00D754D6"/>
    <w:rsid w:val="00D75822"/>
    <w:rsid w:val="00D7587D"/>
    <w:rsid w:val="00D758B3"/>
    <w:rsid w:val="00D75E71"/>
    <w:rsid w:val="00D7605D"/>
    <w:rsid w:val="00D761A2"/>
    <w:rsid w:val="00D764BF"/>
    <w:rsid w:val="00D76985"/>
    <w:rsid w:val="00D76AF6"/>
    <w:rsid w:val="00D76B1F"/>
    <w:rsid w:val="00D76B65"/>
    <w:rsid w:val="00D76C00"/>
    <w:rsid w:val="00D76C28"/>
    <w:rsid w:val="00D770B5"/>
    <w:rsid w:val="00D771A8"/>
    <w:rsid w:val="00D77458"/>
    <w:rsid w:val="00D77BF0"/>
    <w:rsid w:val="00D77F20"/>
    <w:rsid w:val="00D80776"/>
    <w:rsid w:val="00D809B7"/>
    <w:rsid w:val="00D80ACB"/>
    <w:rsid w:val="00D80B37"/>
    <w:rsid w:val="00D80F28"/>
    <w:rsid w:val="00D8107A"/>
    <w:rsid w:val="00D815E6"/>
    <w:rsid w:val="00D81600"/>
    <w:rsid w:val="00D8193B"/>
    <w:rsid w:val="00D81C9C"/>
    <w:rsid w:val="00D821A0"/>
    <w:rsid w:val="00D823A7"/>
    <w:rsid w:val="00D8278A"/>
    <w:rsid w:val="00D828BE"/>
    <w:rsid w:val="00D82CF9"/>
    <w:rsid w:val="00D83112"/>
    <w:rsid w:val="00D83316"/>
    <w:rsid w:val="00D83AC6"/>
    <w:rsid w:val="00D83BF0"/>
    <w:rsid w:val="00D83C98"/>
    <w:rsid w:val="00D83D34"/>
    <w:rsid w:val="00D84256"/>
    <w:rsid w:val="00D845BE"/>
    <w:rsid w:val="00D8493F"/>
    <w:rsid w:val="00D84A1E"/>
    <w:rsid w:val="00D84A5B"/>
    <w:rsid w:val="00D84ACB"/>
    <w:rsid w:val="00D84F1F"/>
    <w:rsid w:val="00D85067"/>
    <w:rsid w:val="00D85155"/>
    <w:rsid w:val="00D8534D"/>
    <w:rsid w:val="00D856B2"/>
    <w:rsid w:val="00D85A98"/>
    <w:rsid w:val="00D86983"/>
    <w:rsid w:val="00D86B04"/>
    <w:rsid w:val="00D86CE6"/>
    <w:rsid w:val="00D86D17"/>
    <w:rsid w:val="00D86FDC"/>
    <w:rsid w:val="00D8735C"/>
    <w:rsid w:val="00D876C4"/>
    <w:rsid w:val="00D877A3"/>
    <w:rsid w:val="00D878B8"/>
    <w:rsid w:val="00D87A76"/>
    <w:rsid w:val="00D87BAE"/>
    <w:rsid w:val="00D87E66"/>
    <w:rsid w:val="00D90038"/>
    <w:rsid w:val="00D902D8"/>
    <w:rsid w:val="00D905D3"/>
    <w:rsid w:val="00D90B6F"/>
    <w:rsid w:val="00D90E89"/>
    <w:rsid w:val="00D90EFC"/>
    <w:rsid w:val="00D90F5C"/>
    <w:rsid w:val="00D91855"/>
    <w:rsid w:val="00D91A58"/>
    <w:rsid w:val="00D91B4F"/>
    <w:rsid w:val="00D91CF2"/>
    <w:rsid w:val="00D9231E"/>
    <w:rsid w:val="00D924DF"/>
    <w:rsid w:val="00D92700"/>
    <w:rsid w:val="00D92711"/>
    <w:rsid w:val="00D92791"/>
    <w:rsid w:val="00D92ABC"/>
    <w:rsid w:val="00D92B47"/>
    <w:rsid w:val="00D92BC7"/>
    <w:rsid w:val="00D92D78"/>
    <w:rsid w:val="00D92EA1"/>
    <w:rsid w:val="00D93268"/>
    <w:rsid w:val="00D933EB"/>
    <w:rsid w:val="00D937B1"/>
    <w:rsid w:val="00D93BBE"/>
    <w:rsid w:val="00D93CB9"/>
    <w:rsid w:val="00D9421C"/>
    <w:rsid w:val="00D9429E"/>
    <w:rsid w:val="00D9433D"/>
    <w:rsid w:val="00D944EB"/>
    <w:rsid w:val="00D944F1"/>
    <w:rsid w:val="00D946F7"/>
    <w:rsid w:val="00D947E5"/>
    <w:rsid w:val="00D94A24"/>
    <w:rsid w:val="00D94CDF"/>
    <w:rsid w:val="00D94DA0"/>
    <w:rsid w:val="00D94EA2"/>
    <w:rsid w:val="00D94EA7"/>
    <w:rsid w:val="00D950DA"/>
    <w:rsid w:val="00D95260"/>
    <w:rsid w:val="00D959E0"/>
    <w:rsid w:val="00D95CC3"/>
    <w:rsid w:val="00D96668"/>
    <w:rsid w:val="00D96B84"/>
    <w:rsid w:val="00D970DA"/>
    <w:rsid w:val="00D971CA"/>
    <w:rsid w:val="00D978B7"/>
    <w:rsid w:val="00D97ABF"/>
    <w:rsid w:val="00D97DE8"/>
    <w:rsid w:val="00DA0162"/>
    <w:rsid w:val="00DA049D"/>
    <w:rsid w:val="00DA072A"/>
    <w:rsid w:val="00DA0A22"/>
    <w:rsid w:val="00DA0CE0"/>
    <w:rsid w:val="00DA1E8F"/>
    <w:rsid w:val="00DA210C"/>
    <w:rsid w:val="00DA2391"/>
    <w:rsid w:val="00DA2410"/>
    <w:rsid w:val="00DA28E2"/>
    <w:rsid w:val="00DA2C6B"/>
    <w:rsid w:val="00DA2E9C"/>
    <w:rsid w:val="00DA2EE0"/>
    <w:rsid w:val="00DA2F42"/>
    <w:rsid w:val="00DA2F5F"/>
    <w:rsid w:val="00DA3711"/>
    <w:rsid w:val="00DA3743"/>
    <w:rsid w:val="00DA385D"/>
    <w:rsid w:val="00DA3A9B"/>
    <w:rsid w:val="00DA4124"/>
    <w:rsid w:val="00DA4917"/>
    <w:rsid w:val="00DA498C"/>
    <w:rsid w:val="00DA4AAD"/>
    <w:rsid w:val="00DA4ACA"/>
    <w:rsid w:val="00DA4D69"/>
    <w:rsid w:val="00DA4DBA"/>
    <w:rsid w:val="00DA4FF3"/>
    <w:rsid w:val="00DA5111"/>
    <w:rsid w:val="00DA5977"/>
    <w:rsid w:val="00DA5A5F"/>
    <w:rsid w:val="00DA5B9B"/>
    <w:rsid w:val="00DA5C41"/>
    <w:rsid w:val="00DA5C7D"/>
    <w:rsid w:val="00DA62B8"/>
    <w:rsid w:val="00DA6D64"/>
    <w:rsid w:val="00DA6E8B"/>
    <w:rsid w:val="00DA76BD"/>
    <w:rsid w:val="00DA76C2"/>
    <w:rsid w:val="00DA7A69"/>
    <w:rsid w:val="00DA7A8F"/>
    <w:rsid w:val="00DA7B79"/>
    <w:rsid w:val="00DA7BA8"/>
    <w:rsid w:val="00DA7C1B"/>
    <w:rsid w:val="00DA7C25"/>
    <w:rsid w:val="00DA7F6D"/>
    <w:rsid w:val="00DB006C"/>
    <w:rsid w:val="00DB0423"/>
    <w:rsid w:val="00DB0439"/>
    <w:rsid w:val="00DB06E1"/>
    <w:rsid w:val="00DB0EE3"/>
    <w:rsid w:val="00DB11A0"/>
    <w:rsid w:val="00DB11AE"/>
    <w:rsid w:val="00DB13DF"/>
    <w:rsid w:val="00DB15E1"/>
    <w:rsid w:val="00DB1886"/>
    <w:rsid w:val="00DB1CE9"/>
    <w:rsid w:val="00DB1D64"/>
    <w:rsid w:val="00DB2338"/>
    <w:rsid w:val="00DB2420"/>
    <w:rsid w:val="00DB2568"/>
    <w:rsid w:val="00DB2652"/>
    <w:rsid w:val="00DB2CE2"/>
    <w:rsid w:val="00DB2D31"/>
    <w:rsid w:val="00DB3398"/>
    <w:rsid w:val="00DB3A31"/>
    <w:rsid w:val="00DB4167"/>
    <w:rsid w:val="00DB447D"/>
    <w:rsid w:val="00DB5206"/>
    <w:rsid w:val="00DB52FC"/>
    <w:rsid w:val="00DB5334"/>
    <w:rsid w:val="00DB534D"/>
    <w:rsid w:val="00DB5379"/>
    <w:rsid w:val="00DB5405"/>
    <w:rsid w:val="00DB570B"/>
    <w:rsid w:val="00DB5C2E"/>
    <w:rsid w:val="00DB5D4D"/>
    <w:rsid w:val="00DB5E5C"/>
    <w:rsid w:val="00DB61EF"/>
    <w:rsid w:val="00DB6269"/>
    <w:rsid w:val="00DB62ED"/>
    <w:rsid w:val="00DB62F9"/>
    <w:rsid w:val="00DB6CE2"/>
    <w:rsid w:val="00DB6F9C"/>
    <w:rsid w:val="00DB7664"/>
    <w:rsid w:val="00DB7DBD"/>
    <w:rsid w:val="00DB7E51"/>
    <w:rsid w:val="00DC04FC"/>
    <w:rsid w:val="00DC09B1"/>
    <w:rsid w:val="00DC0A2E"/>
    <w:rsid w:val="00DC0EAE"/>
    <w:rsid w:val="00DC11A0"/>
    <w:rsid w:val="00DC1292"/>
    <w:rsid w:val="00DC12AC"/>
    <w:rsid w:val="00DC13C5"/>
    <w:rsid w:val="00DC1484"/>
    <w:rsid w:val="00DC14AB"/>
    <w:rsid w:val="00DC1783"/>
    <w:rsid w:val="00DC1908"/>
    <w:rsid w:val="00DC1987"/>
    <w:rsid w:val="00DC1A4F"/>
    <w:rsid w:val="00DC1BB0"/>
    <w:rsid w:val="00DC1FC5"/>
    <w:rsid w:val="00DC2150"/>
    <w:rsid w:val="00DC223F"/>
    <w:rsid w:val="00DC22DE"/>
    <w:rsid w:val="00DC233F"/>
    <w:rsid w:val="00DC2416"/>
    <w:rsid w:val="00DC26C4"/>
    <w:rsid w:val="00DC284B"/>
    <w:rsid w:val="00DC28C5"/>
    <w:rsid w:val="00DC29E0"/>
    <w:rsid w:val="00DC2B1A"/>
    <w:rsid w:val="00DC3363"/>
    <w:rsid w:val="00DC3786"/>
    <w:rsid w:val="00DC3C31"/>
    <w:rsid w:val="00DC3EA4"/>
    <w:rsid w:val="00DC4D7E"/>
    <w:rsid w:val="00DC4D9B"/>
    <w:rsid w:val="00DC4EDA"/>
    <w:rsid w:val="00DC4F7B"/>
    <w:rsid w:val="00DC501C"/>
    <w:rsid w:val="00DC51BC"/>
    <w:rsid w:val="00DC5313"/>
    <w:rsid w:val="00DC5450"/>
    <w:rsid w:val="00DC5A19"/>
    <w:rsid w:val="00DC5B2E"/>
    <w:rsid w:val="00DC639C"/>
    <w:rsid w:val="00DC6528"/>
    <w:rsid w:val="00DC6928"/>
    <w:rsid w:val="00DC69AD"/>
    <w:rsid w:val="00DC69FE"/>
    <w:rsid w:val="00DC6ADF"/>
    <w:rsid w:val="00DC6CAA"/>
    <w:rsid w:val="00DC6CB0"/>
    <w:rsid w:val="00DC6D79"/>
    <w:rsid w:val="00DC6E04"/>
    <w:rsid w:val="00DC6FAC"/>
    <w:rsid w:val="00DC734F"/>
    <w:rsid w:val="00DC74CE"/>
    <w:rsid w:val="00DC76BA"/>
    <w:rsid w:val="00DC7A78"/>
    <w:rsid w:val="00DD0BD5"/>
    <w:rsid w:val="00DD0C77"/>
    <w:rsid w:val="00DD0F46"/>
    <w:rsid w:val="00DD11DD"/>
    <w:rsid w:val="00DD14FC"/>
    <w:rsid w:val="00DD17C8"/>
    <w:rsid w:val="00DD1808"/>
    <w:rsid w:val="00DD1DA3"/>
    <w:rsid w:val="00DD1F1A"/>
    <w:rsid w:val="00DD1FC6"/>
    <w:rsid w:val="00DD1FF4"/>
    <w:rsid w:val="00DD24F8"/>
    <w:rsid w:val="00DD28D9"/>
    <w:rsid w:val="00DD2A3B"/>
    <w:rsid w:val="00DD2B14"/>
    <w:rsid w:val="00DD2EA0"/>
    <w:rsid w:val="00DD2F23"/>
    <w:rsid w:val="00DD2F4A"/>
    <w:rsid w:val="00DD310B"/>
    <w:rsid w:val="00DD3123"/>
    <w:rsid w:val="00DD3197"/>
    <w:rsid w:val="00DD31C4"/>
    <w:rsid w:val="00DD32D0"/>
    <w:rsid w:val="00DD365A"/>
    <w:rsid w:val="00DD38D1"/>
    <w:rsid w:val="00DD3926"/>
    <w:rsid w:val="00DD39FB"/>
    <w:rsid w:val="00DD3BD4"/>
    <w:rsid w:val="00DD3CC3"/>
    <w:rsid w:val="00DD3D8B"/>
    <w:rsid w:val="00DD3F92"/>
    <w:rsid w:val="00DD451E"/>
    <w:rsid w:val="00DD46CE"/>
    <w:rsid w:val="00DD4927"/>
    <w:rsid w:val="00DD4B10"/>
    <w:rsid w:val="00DD4C92"/>
    <w:rsid w:val="00DD548C"/>
    <w:rsid w:val="00DD54FD"/>
    <w:rsid w:val="00DD5C2B"/>
    <w:rsid w:val="00DD5C4C"/>
    <w:rsid w:val="00DD5D4F"/>
    <w:rsid w:val="00DD5F28"/>
    <w:rsid w:val="00DD6122"/>
    <w:rsid w:val="00DD62DD"/>
    <w:rsid w:val="00DD6789"/>
    <w:rsid w:val="00DD6834"/>
    <w:rsid w:val="00DD68FE"/>
    <w:rsid w:val="00DD6D93"/>
    <w:rsid w:val="00DD6E0A"/>
    <w:rsid w:val="00DD6E31"/>
    <w:rsid w:val="00DD74C3"/>
    <w:rsid w:val="00DD78BC"/>
    <w:rsid w:val="00DD7938"/>
    <w:rsid w:val="00DD7B6F"/>
    <w:rsid w:val="00DD7D55"/>
    <w:rsid w:val="00DE0103"/>
    <w:rsid w:val="00DE026E"/>
    <w:rsid w:val="00DE0492"/>
    <w:rsid w:val="00DE0761"/>
    <w:rsid w:val="00DE097B"/>
    <w:rsid w:val="00DE0C92"/>
    <w:rsid w:val="00DE0EAD"/>
    <w:rsid w:val="00DE1148"/>
    <w:rsid w:val="00DE2271"/>
    <w:rsid w:val="00DE24E3"/>
    <w:rsid w:val="00DE262D"/>
    <w:rsid w:val="00DE2824"/>
    <w:rsid w:val="00DE2BAB"/>
    <w:rsid w:val="00DE3E5C"/>
    <w:rsid w:val="00DE3EC2"/>
    <w:rsid w:val="00DE3F1A"/>
    <w:rsid w:val="00DE4182"/>
    <w:rsid w:val="00DE4242"/>
    <w:rsid w:val="00DE4420"/>
    <w:rsid w:val="00DE494D"/>
    <w:rsid w:val="00DE4A51"/>
    <w:rsid w:val="00DE50A4"/>
    <w:rsid w:val="00DE5194"/>
    <w:rsid w:val="00DE53B8"/>
    <w:rsid w:val="00DE5ACA"/>
    <w:rsid w:val="00DE5D75"/>
    <w:rsid w:val="00DE5EC7"/>
    <w:rsid w:val="00DE62D3"/>
    <w:rsid w:val="00DE6BCA"/>
    <w:rsid w:val="00DE70DA"/>
    <w:rsid w:val="00DE7551"/>
    <w:rsid w:val="00DE7CDB"/>
    <w:rsid w:val="00DF012C"/>
    <w:rsid w:val="00DF01B9"/>
    <w:rsid w:val="00DF072C"/>
    <w:rsid w:val="00DF0E55"/>
    <w:rsid w:val="00DF0E59"/>
    <w:rsid w:val="00DF130A"/>
    <w:rsid w:val="00DF1374"/>
    <w:rsid w:val="00DF1750"/>
    <w:rsid w:val="00DF1CB7"/>
    <w:rsid w:val="00DF1E1C"/>
    <w:rsid w:val="00DF2459"/>
    <w:rsid w:val="00DF2522"/>
    <w:rsid w:val="00DF2DBE"/>
    <w:rsid w:val="00DF309D"/>
    <w:rsid w:val="00DF30E7"/>
    <w:rsid w:val="00DF3243"/>
    <w:rsid w:val="00DF34F8"/>
    <w:rsid w:val="00DF3517"/>
    <w:rsid w:val="00DF3524"/>
    <w:rsid w:val="00DF3A75"/>
    <w:rsid w:val="00DF3C9B"/>
    <w:rsid w:val="00DF3F9C"/>
    <w:rsid w:val="00DF3FFF"/>
    <w:rsid w:val="00DF4A6B"/>
    <w:rsid w:val="00DF4AD6"/>
    <w:rsid w:val="00DF5191"/>
    <w:rsid w:val="00DF51BB"/>
    <w:rsid w:val="00DF58B7"/>
    <w:rsid w:val="00DF59C7"/>
    <w:rsid w:val="00DF5D5A"/>
    <w:rsid w:val="00DF613C"/>
    <w:rsid w:val="00DF61B6"/>
    <w:rsid w:val="00DF6513"/>
    <w:rsid w:val="00DF69B0"/>
    <w:rsid w:val="00DF6A83"/>
    <w:rsid w:val="00DF6B78"/>
    <w:rsid w:val="00DF6BE6"/>
    <w:rsid w:val="00DF6D82"/>
    <w:rsid w:val="00DF7087"/>
    <w:rsid w:val="00DF7628"/>
    <w:rsid w:val="00DF776C"/>
    <w:rsid w:val="00DF776F"/>
    <w:rsid w:val="00DF79BF"/>
    <w:rsid w:val="00DF7CEB"/>
    <w:rsid w:val="00DF7F15"/>
    <w:rsid w:val="00E00141"/>
    <w:rsid w:val="00E002CB"/>
    <w:rsid w:val="00E00532"/>
    <w:rsid w:val="00E0060B"/>
    <w:rsid w:val="00E0079D"/>
    <w:rsid w:val="00E008D7"/>
    <w:rsid w:val="00E00D35"/>
    <w:rsid w:val="00E0145C"/>
    <w:rsid w:val="00E0171D"/>
    <w:rsid w:val="00E01983"/>
    <w:rsid w:val="00E01B64"/>
    <w:rsid w:val="00E01CAF"/>
    <w:rsid w:val="00E01E1A"/>
    <w:rsid w:val="00E02174"/>
    <w:rsid w:val="00E0239C"/>
    <w:rsid w:val="00E027BB"/>
    <w:rsid w:val="00E028D3"/>
    <w:rsid w:val="00E0292C"/>
    <w:rsid w:val="00E02D45"/>
    <w:rsid w:val="00E03263"/>
    <w:rsid w:val="00E035FC"/>
    <w:rsid w:val="00E03795"/>
    <w:rsid w:val="00E037BF"/>
    <w:rsid w:val="00E037F7"/>
    <w:rsid w:val="00E038B1"/>
    <w:rsid w:val="00E03A76"/>
    <w:rsid w:val="00E03BE1"/>
    <w:rsid w:val="00E03F9F"/>
    <w:rsid w:val="00E04308"/>
    <w:rsid w:val="00E046AD"/>
    <w:rsid w:val="00E049C7"/>
    <w:rsid w:val="00E04AD6"/>
    <w:rsid w:val="00E053C2"/>
    <w:rsid w:val="00E053EA"/>
    <w:rsid w:val="00E053EC"/>
    <w:rsid w:val="00E053F9"/>
    <w:rsid w:val="00E05428"/>
    <w:rsid w:val="00E054A2"/>
    <w:rsid w:val="00E05559"/>
    <w:rsid w:val="00E05779"/>
    <w:rsid w:val="00E057F2"/>
    <w:rsid w:val="00E05AC7"/>
    <w:rsid w:val="00E05B9D"/>
    <w:rsid w:val="00E05E17"/>
    <w:rsid w:val="00E06348"/>
    <w:rsid w:val="00E06560"/>
    <w:rsid w:val="00E065D8"/>
    <w:rsid w:val="00E069C0"/>
    <w:rsid w:val="00E06A3F"/>
    <w:rsid w:val="00E06ACF"/>
    <w:rsid w:val="00E06D7D"/>
    <w:rsid w:val="00E06EBA"/>
    <w:rsid w:val="00E072E0"/>
    <w:rsid w:val="00E07AFB"/>
    <w:rsid w:val="00E07B66"/>
    <w:rsid w:val="00E07B69"/>
    <w:rsid w:val="00E07C97"/>
    <w:rsid w:val="00E1070E"/>
    <w:rsid w:val="00E10724"/>
    <w:rsid w:val="00E1086C"/>
    <w:rsid w:val="00E10B10"/>
    <w:rsid w:val="00E11280"/>
    <w:rsid w:val="00E11467"/>
    <w:rsid w:val="00E119CF"/>
    <w:rsid w:val="00E11AFB"/>
    <w:rsid w:val="00E11FCF"/>
    <w:rsid w:val="00E12292"/>
    <w:rsid w:val="00E12594"/>
    <w:rsid w:val="00E1280F"/>
    <w:rsid w:val="00E128A3"/>
    <w:rsid w:val="00E128E2"/>
    <w:rsid w:val="00E1290B"/>
    <w:rsid w:val="00E12D75"/>
    <w:rsid w:val="00E12F9E"/>
    <w:rsid w:val="00E1328A"/>
    <w:rsid w:val="00E13889"/>
    <w:rsid w:val="00E13D07"/>
    <w:rsid w:val="00E13E5F"/>
    <w:rsid w:val="00E13EB0"/>
    <w:rsid w:val="00E1415B"/>
    <w:rsid w:val="00E14181"/>
    <w:rsid w:val="00E144AB"/>
    <w:rsid w:val="00E14705"/>
    <w:rsid w:val="00E151D4"/>
    <w:rsid w:val="00E154CF"/>
    <w:rsid w:val="00E157AC"/>
    <w:rsid w:val="00E157EE"/>
    <w:rsid w:val="00E15C24"/>
    <w:rsid w:val="00E15C86"/>
    <w:rsid w:val="00E15DB7"/>
    <w:rsid w:val="00E16076"/>
    <w:rsid w:val="00E161CD"/>
    <w:rsid w:val="00E163E4"/>
    <w:rsid w:val="00E166A0"/>
    <w:rsid w:val="00E16C55"/>
    <w:rsid w:val="00E16C9C"/>
    <w:rsid w:val="00E17226"/>
    <w:rsid w:val="00E17246"/>
    <w:rsid w:val="00E17A90"/>
    <w:rsid w:val="00E17BCD"/>
    <w:rsid w:val="00E17FF3"/>
    <w:rsid w:val="00E20122"/>
    <w:rsid w:val="00E2018B"/>
    <w:rsid w:val="00E20451"/>
    <w:rsid w:val="00E2074F"/>
    <w:rsid w:val="00E2094B"/>
    <w:rsid w:val="00E20950"/>
    <w:rsid w:val="00E20EEF"/>
    <w:rsid w:val="00E20F1E"/>
    <w:rsid w:val="00E21192"/>
    <w:rsid w:val="00E211DE"/>
    <w:rsid w:val="00E21257"/>
    <w:rsid w:val="00E21BD0"/>
    <w:rsid w:val="00E22321"/>
    <w:rsid w:val="00E22344"/>
    <w:rsid w:val="00E225B0"/>
    <w:rsid w:val="00E22CEE"/>
    <w:rsid w:val="00E22D4A"/>
    <w:rsid w:val="00E233BB"/>
    <w:rsid w:val="00E233D4"/>
    <w:rsid w:val="00E23670"/>
    <w:rsid w:val="00E23791"/>
    <w:rsid w:val="00E23869"/>
    <w:rsid w:val="00E238B5"/>
    <w:rsid w:val="00E23B86"/>
    <w:rsid w:val="00E23BB1"/>
    <w:rsid w:val="00E2425F"/>
    <w:rsid w:val="00E24F21"/>
    <w:rsid w:val="00E250A1"/>
    <w:rsid w:val="00E2521E"/>
    <w:rsid w:val="00E2548E"/>
    <w:rsid w:val="00E255C6"/>
    <w:rsid w:val="00E256C5"/>
    <w:rsid w:val="00E256FD"/>
    <w:rsid w:val="00E2570F"/>
    <w:rsid w:val="00E25841"/>
    <w:rsid w:val="00E2676D"/>
    <w:rsid w:val="00E26815"/>
    <w:rsid w:val="00E2746E"/>
    <w:rsid w:val="00E277B5"/>
    <w:rsid w:val="00E300A3"/>
    <w:rsid w:val="00E30381"/>
    <w:rsid w:val="00E303B4"/>
    <w:rsid w:val="00E308EE"/>
    <w:rsid w:val="00E30A03"/>
    <w:rsid w:val="00E31004"/>
    <w:rsid w:val="00E31019"/>
    <w:rsid w:val="00E31317"/>
    <w:rsid w:val="00E3131B"/>
    <w:rsid w:val="00E316BF"/>
    <w:rsid w:val="00E31841"/>
    <w:rsid w:val="00E31C33"/>
    <w:rsid w:val="00E31C5E"/>
    <w:rsid w:val="00E320C1"/>
    <w:rsid w:val="00E321C0"/>
    <w:rsid w:val="00E3232E"/>
    <w:rsid w:val="00E3252A"/>
    <w:rsid w:val="00E32D96"/>
    <w:rsid w:val="00E32F70"/>
    <w:rsid w:val="00E33047"/>
    <w:rsid w:val="00E3328A"/>
    <w:rsid w:val="00E337DF"/>
    <w:rsid w:val="00E33AEA"/>
    <w:rsid w:val="00E33E7F"/>
    <w:rsid w:val="00E34195"/>
    <w:rsid w:val="00E34260"/>
    <w:rsid w:val="00E3438B"/>
    <w:rsid w:val="00E3447A"/>
    <w:rsid w:val="00E34CA2"/>
    <w:rsid w:val="00E34CE7"/>
    <w:rsid w:val="00E34D1B"/>
    <w:rsid w:val="00E34DCB"/>
    <w:rsid w:val="00E34DDF"/>
    <w:rsid w:val="00E351FC"/>
    <w:rsid w:val="00E35543"/>
    <w:rsid w:val="00E355A8"/>
    <w:rsid w:val="00E35644"/>
    <w:rsid w:val="00E35C52"/>
    <w:rsid w:val="00E35FC5"/>
    <w:rsid w:val="00E36076"/>
    <w:rsid w:val="00E3609A"/>
    <w:rsid w:val="00E360FE"/>
    <w:rsid w:val="00E36431"/>
    <w:rsid w:val="00E36435"/>
    <w:rsid w:val="00E3659C"/>
    <w:rsid w:val="00E36654"/>
    <w:rsid w:val="00E36E4C"/>
    <w:rsid w:val="00E36F30"/>
    <w:rsid w:val="00E37103"/>
    <w:rsid w:val="00E37127"/>
    <w:rsid w:val="00E37216"/>
    <w:rsid w:val="00E37743"/>
    <w:rsid w:val="00E377B5"/>
    <w:rsid w:val="00E378E5"/>
    <w:rsid w:val="00E37B59"/>
    <w:rsid w:val="00E37BAE"/>
    <w:rsid w:val="00E37E68"/>
    <w:rsid w:val="00E40271"/>
    <w:rsid w:val="00E40352"/>
    <w:rsid w:val="00E40407"/>
    <w:rsid w:val="00E40637"/>
    <w:rsid w:val="00E407C3"/>
    <w:rsid w:val="00E40AC5"/>
    <w:rsid w:val="00E40B18"/>
    <w:rsid w:val="00E40CDE"/>
    <w:rsid w:val="00E40CF6"/>
    <w:rsid w:val="00E41067"/>
    <w:rsid w:val="00E41949"/>
    <w:rsid w:val="00E4197D"/>
    <w:rsid w:val="00E419CA"/>
    <w:rsid w:val="00E41E2D"/>
    <w:rsid w:val="00E42122"/>
    <w:rsid w:val="00E4217A"/>
    <w:rsid w:val="00E42275"/>
    <w:rsid w:val="00E4227E"/>
    <w:rsid w:val="00E424B6"/>
    <w:rsid w:val="00E42546"/>
    <w:rsid w:val="00E42675"/>
    <w:rsid w:val="00E42A75"/>
    <w:rsid w:val="00E42A9C"/>
    <w:rsid w:val="00E42AFB"/>
    <w:rsid w:val="00E42B8C"/>
    <w:rsid w:val="00E42C1D"/>
    <w:rsid w:val="00E42F8A"/>
    <w:rsid w:val="00E433ED"/>
    <w:rsid w:val="00E43724"/>
    <w:rsid w:val="00E439C7"/>
    <w:rsid w:val="00E43B6F"/>
    <w:rsid w:val="00E43DC9"/>
    <w:rsid w:val="00E444B4"/>
    <w:rsid w:val="00E44562"/>
    <w:rsid w:val="00E448F9"/>
    <w:rsid w:val="00E44BDC"/>
    <w:rsid w:val="00E44C1C"/>
    <w:rsid w:val="00E44C56"/>
    <w:rsid w:val="00E44C8D"/>
    <w:rsid w:val="00E44E5B"/>
    <w:rsid w:val="00E44FFD"/>
    <w:rsid w:val="00E45234"/>
    <w:rsid w:val="00E4524D"/>
    <w:rsid w:val="00E459E2"/>
    <w:rsid w:val="00E45D19"/>
    <w:rsid w:val="00E46015"/>
    <w:rsid w:val="00E4691C"/>
    <w:rsid w:val="00E46A1F"/>
    <w:rsid w:val="00E46BD0"/>
    <w:rsid w:val="00E47172"/>
    <w:rsid w:val="00E47406"/>
    <w:rsid w:val="00E47B7A"/>
    <w:rsid w:val="00E47B85"/>
    <w:rsid w:val="00E47CFD"/>
    <w:rsid w:val="00E47E2D"/>
    <w:rsid w:val="00E501EC"/>
    <w:rsid w:val="00E50549"/>
    <w:rsid w:val="00E50551"/>
    <w:rsid w:val="00E50A75"/>
    <w:rsid w:val="00E50E26"/>
    <w:rsid w:val="00E5114A"/>
    <w:rsid w:val="00E51428"/>
    <w:rsid w:val="00E51835"/>
    <w:rsid w:val="00E51D91"/>
    <w:rsid w:val="00E525D6"/>
    <w:rsid w:val="00E52883"/>
    <w:rsid w:val="00E52ADE"/>
    <w:rsid w:val="00E52B20"/>
    <w:rsid w:val="00E52B84"/>
    <w:rsid w:val="00E52CC3"/>
    <w:rsid w:val="00E52E93"/>
    <w:rsid w:val="00E52EB1"/>
    <w:rsid w:val="00E5312E"/>
    <w:rsid w:val="00E53CAD"/>
    <w:rsid w:val="00E53EAC"/>
    <w:rsid w:val="00E541E9"/>
    <w:rsid w:val="00E54233"/>
    <w:rsid w:val="00E5435E"/>
    <w:rsid w:val="00E5477C"/>
    <w:rsid w:val="00E54986"/>
    <w:rsid w:val="00E54BA6"/>
    <w:rsid w:val="00E54CB3"/>
    <w:rsid w:val="00E54DE8"/>
    <w:rsid w:val="00E5535B"/>
    <w:rsid w:val="00E553BB"/>
    <w:rsid w:val="00E553D6"/>
    <w:rsid w:val="00E55592"/>
    <w:rsid w:val="00E55957"/>
    <w:rsid w:val="00E5604D"/>
    <w:rsid w:val="00E5644F"/>
    <w:rsid w:val="00E56515"/>
    <w:rsid w:val="00E56716"/>
    <w:rsid w:val="00E5685D"/>
    <w:rsid w:val="00E56E7A"/>
    <w:rsid w:val="00E56EDD"/>
    <w:rsid w:val="00E5758E"/>
    <w:rsid w:val="00E577BB"/>
    <w:rsid w:val="00E57873"/>
    <w:rsid w:val="00E579EE"/>
    <w:rsid w:val="00E57AD3"/>
    <w:rsid w:val="00E57BDF"/>
    <w:rsid w:val="00E60C09"/>
    <w:rsid w:val="00E60C8B"/>
    <w:rsid w:val="00E60E23"/>
    <w:rsid w:val="00E61045"/>
    <w:rsid w:val="00E6126A"/>
    <w:rsid w:val="00E61611"/>
    <w:rsid w:val="00E61669"/>
    <w:rsid w:val="00E61AB3"/>
    <w:rsid w:val="00E61F49"/>
    <w:rsid w:val="00E623B8"/>
    <w:rsid w:val="00E623C4"/>
    <w:rsid w:val="00E62565"/>
    <w:rsid w:val="00E62EF7"/>
    <w:rsid w:val="00E63319"/>
    <w:rsid w:val="00E6388B"/>
    <w:rsid w:val="00E63E4F"/>
    <w:rsid w:val="00E63FCD"/>
    <w:rsid w:val="00E6425B"/>
    <w:rsid w:val="00E64791"/>
    <w:rsid w:val="00E657A5"/>
    <w:rsid w:val="00E657EE"/>
    <w:rsid w:val="00E65A76"/>
    <w:rsid w:val="00E65A91"/>
    <w:rsid w:val="00E65C91"/>
    <w:rsid w:val="00E66059"/>
    <w:rsid w:val="00E664C2"/>
    <w:rsid w:val="00E6677F"/>
    <w:rsid w:val="00E66B03"/>
    <w:rsid w:val="00E66D55"/>
    <w:rsid w:val="00E66E07"/>
    <w:rsid w:val="00E67266"/>
    <w:rsid w:val="00E6732A"/>
    <w:rsid w:val="00E67534"/>
    <w:rsid w:val="00E6769A"/>
    <w:rsid w:val="00E676D1"/>
    <w:rsid w:val="00E67717"/>
    <w:rsid w:val="00E679BB"/>
    <w:rsid w:val="00E67B9B"/>
    <w:rsid w:val="00E67CD6"/>
    <w:rsid w:val="00E700FC"/>
    <w:rsid w:val="00E7017A"/>
    <w:rsid w:val="00E7017E"/>
    <w:rsid w:val="00E7022D"/>
    <w:rsid w:val="00E7071A"/>
    <w:rsid w:val="00E70731"/>
    <w:rsid w:val="00E70982"/>
    <w:rsid w:val="00E70E7E"/>
    <w:rsid w:val="00E7105C"/>
    <w:rsid w:val="00E712E9"/>
    <w:rsid w:val="00E719DD"/>
    <w:rsid w:val="00E71A94"/>
    <w:rsid w:val="00E71DE8"/>
    <w:rsid w:val="00E71FC1"/>
    <w:rsid w:val="00E720C8"/>
    <w:rsid w:val="00E726E3"/>
    <w:rsid w:val="00E72934"/>
    <w:rsid w:val="00E72991"/>
    <w:rsid w:val="00E731A5"/>
    <w:rsid w:val="00E73281"/>
    <w:rsid w:val="00E732A0"/>
    <w:rsid w:val="00E732C7"/>
    <w:rsid w:val="00E7377F"/>
    <w:rsid w:val="00E737AD"/>
    <w:rsid w:val="00E739C8"/>
    <w:rsid w:val="00E73D02"/>
    <w:rsid w:val="00E73E31"/>
    <w:rsid w:val="00E73ED4"/>
    <w:rsid w:val="00E7428D"/>
    <w:rsid w:val="00E7474B"/>
    <w:rsid w:val="00E7497C"/>
    <w:rsid w:val="00E752DA"/>
    <w:rsid w:val="00E753F3"/>
    <w:rsid w:val="00E75512"/>
    <w:rsid w:val="00E756E1"/>
    <w:rsid w:val="00E75868"/>
    <w:rsid w:val="00E75954"/>
    <w:rsid w:val="00E75A8F"/>
    <w:rsid w:val="00E75DA7"/>
    <w:rsid w:val="00E75E0A"/>
    <w:rsid w:val="00E75FDB"/>
    <w:rsid w:val="00E76C6C"/>
    <w:rsid w:val="00E770BA"/>
    <w:rsid w:val="00E7766E"/>
    <w:rsid w:val="00E77FD6"/>
    <w:rsid w:val="00E80013"/>
    <w:rsid w:val="00E80268"/>
    <w:rsid w:val="00E80397"/>
    <w:rsid w:val="00E80D9F"/>
    <w:rsid w:val="00E813E9"/>
    <w:rsid w:val="00E81AC0"/>
    <w:rsid w:val="00E81DC2"/>
    <w:rsid w:val="00E8216E"/>
    <w:rsid w:val="00E82360"/>
    <w:rsid w:val="00E823AB"/>
    <w:rsid w:val="00E82482"/>
    <w:rsid w:val="00E8248A"/>
    <w:rsid w:val="00E827E2"/>
    <w:rsid w:val="00E82D4E"/>
    <w:rsid w:val="00E82D7B"/>
    <w:rsid w:val="00E830AB"/>
    <w:rsid w:val="00E837E1"/>
    <w:rsid w:val="00E83971"/>
    <w:rsid w:val="00E83C22"/>
    <w:rsid w:val="00E8406C"/>
    <w:rsid w:val="00E840F1"/>
    <w:rsid w:val="00E8429A"/>
    <w:rsid w:val="00E8457B"/>
    <w:rsid w:val="00E848B9"/>
    <w:rsid w:val="00E84EF4"/>
    <w:rsid w:val="00E8537F"/>
    <w:rsid w:val="00E854CA"/>
    <w:rsid w:val="00E85C3D"/>
    <w:rsid w:val="00E86441"/>
    <w:rsid w:val="00E86516"/>
    <w:rsid w:val="00E866B6"/>
    <w:rsid w:val="00E8670B"/>
    <w:rsid w:val="00E8690D"/>
    <w:rsid w:val="00E8691B"/>
    <w:rsid w:val="00E869F6"/>
    <w:rsid w:val="00E86F89"/>
    <w:rsid w:val="00E873CC"/>
    <w:rsid w:val="00E87564"/>
    <w:rsid w:val="00E87738"/>
    <w:rsid w:val="00E87764"/>
    <w:rsid w:val="00E877AF"/>
    <w:rsid w:val="00E87871"/>
    <w:rsid w:val="00E87E4A"/>
    <w:rsid w:val="00E90097"/>
    <w:rsid w:val="00E902F5"/>
    <w:rsid w:val="00E9073E"/>
    <w:rsid w:val="00E90849"/>
    <w:rsid w:val="00E9088A"/>
    <w:rsid w:val="00E90B60"/>
    <w:rsid w:val="00E90DE1"/>
    <w:rsid w:val="00E91549"/>
    <w:rsid w:val="00E91766"/>
    <w:rsid w:val="00E91BC0"/>
    <w:rsid w:val="00E91E21"/>
    <w:rsid w:val="00E920B4"/>
    <w:rsid w:val="00E92191"/>
    <w:rsid w:val="00E925ED"/>
    <w:rsid w:val="00E92805"/>
    <w:rsid w:val="00E92A20"/>
    <w:rsid w:val="00E92EAD"/>
    <w:rsid w:val="00E93031"/>
    <w:rsid w:val="00E93124"/>
    <w:rsid w:val="00E9314F"/>
    <w:rsid w:val="00E9329C"/>
    <w:rsid w:val="00E93501"/>
    <w:rsid w:val="00E939BC"/>
    <w:rsid w:val="00E93AE5"/>
    <w:rsid w:val="00E93D5F"/>
    <w:rsid w:val="00E93EC4"/>
    <w:rsid w:val="00E93F2E"/>
    <w:rsid w:val="00E93F48"/>
    <w:rsid w:val="00E93FE0"/>
    <w:rsid w:val="00E9400C"/>
    <w:rsid w:val="00E94BAD"/>
    <w:rsid w:val="00E94F5E"/>
    <w:rsid w:val="00E957BB"/>
    <w:rsid w:val="00E9599D"/>
    <w:rsid w:val="00E95A1F"/>
    <w:rsid w:val="00E95A8C"/>
    <w:rsid w:val="00E95BA9"/>
    <w:rsid w:val="00E95F25"/>
    <w:rsid w:val="00E9621F"/>
    <w:rsid w:val="00E9656F"/>
    <w:rsid w:val="00E96639"/>
    <w:rsid w:val="00E96719"/>
    <w:rsid w:val="00E96888"/>
    <w:rsid w:val="00E968DD"/>
    <w:rsid w:val="00E97238"/>
    <w:rsid w:val="00E97371"/>
    <w:rsid w:val="00E97503"/>
    <w:rsid w:val="00E97642"/>
    <w:rsid w:val="00E977C2"/>
    <w:rsid w:val="00E97D3C"/>
    <w:rsid w:val="00EA060F"/>
    <w:rsid w:val="00EA10EA"/>
    <w:rsid w:val="00EA1234"/>
    <w:rsid w:val="00EA130B"/>
    <w:rsid w:val="00EA1515"/>
    <w:rsid w:val="00EA16D6"/>
    <w:rsid w:val="00EA1857"/>
    <w:rsid w:val="00EA209E"/>
    <w:rsid w:val="00EA278D"/>
    <w:rsid w:val="00EA2848"/>
    <w:rsid w:val="00EA2863"/>
    <w:rsid w:val="00EA28BD"/>
    <w:rsid w:val="00EA2AF3"/>
    <w:rsid w:val="00EA2E0E"/>
    <w:rsid w:val="00EA3148"/>
    <w:rsid w:val="00EA3FB7"/>
    <w:rsid w:val="00EA43A4"/>
    <w:rsid w:val="00EA4506"/>
    <w:rsid w:val="00EA4743"/>
    <w:rsid w:val="00EA4C62"/>
    <w:rsid w:val="00EA520F"/>
    <w:rsid w:val="00EA57AE"/>
    <w:rsid w:val="00EA5CA4"/>
    <w:rsid w:val="00EA5DE0"/>
    <w:rsid w:val="00EA61A3"/>
    <w:rsid w:val="00EA664F"/>
    <w:rsid w:val="00EA6D0D"/>
    <w:rsid w:val="00EA7479"/>
    <w:rsid w:val="00EA761C"/>
    <w:rsid w:val="00EA780A"/>
    <w:rsid w:val="00EA7AA2"/>
    <w:rsid w:val="00EA7BD8"/>
    <w:rsid w:val="00EA7CE9"/>
    <w:rsid w:val="00EB063D"/>
    <w:rsid w:val="00EB0814"/>
    <w:rsid w:val="00EB0959"/>
    <w:rsid w:val="00EB09C8"/>
    <w:rsid w:val="00EB0BB3"/>
    <w:rsid w:val="00EB100D"/>
    <w:rsid w:val="00EB1274"/>
    <w:rsid w:val="00EB18F2"/>
    <w:rsid w:val="00EB1B84"/>
    <w:rsid w:val="00EB1C7E"/>
    <w:rsid w:val="00EB1F97"/>
    <w:rsid w:val="00EB21D3"/>
    <w:rsid w:val="00EB27B9"/>
    <w:rsid w:val="00EB2A89"/>
    <w:rsid w:val="00EB3736"/>
    <w:rsid w:val="00EB38C8"/>
    <w:rsid w:val="00EB3CAA"/>
    <w:rsid w:val="00EB4330"/>
    <w:rsid w:val="00EB437B"/>
    <w:rsid w:val="00EB46ED"/>
    <w:rsid w:val="00EB4AE0"/>
    <w:rsid w:val="00EB4C33"/>
    <w:rsid w:val="00EB4CFB"/>
    <w:rsid w:val="00EB4DD4"/>
    <w:rsid w:val="00EB4F3D"/>
    <w:rsid w:val="00EB51D6"/>
    <w:rsid w:val="00EB54C9"/>
    <w:rsid w:val="00EB585A"/>
    <w:rsid w:val="00EB5C48"/>
    <w:rsid w:val="00EB5CDB"/>
    <w:rsid w:val="00EB61C6"/>
    <w:rsid w:val="00EB657E"/>
    <w:rsid w:val="00EB6929"/>
    <w:rsid w:val="00EB6B48"/>
    <w:rsid w:val="00EB6C74"/>
    <w:rsid w:val="00EB6D4D"/>
    <w:rsid w:val="00EB6EA5"/>
    <w:rsid w:val="00EB7119"/>
    <w:rsid w:val="00EB72C4"/>
    <w:rsid w:val="00EB73E9"/>
    <w:rsid w:val="00EB7474"/>
    <w:rsid w:val="00EB76CF"/>
    <w:rsid w:val="00EB78B6"/>
    <w:rsid w:val="00EB790E"/>
    <w:rsid w:val="00EC0450"/>
    <w:rsid w:val="00EC0B62"/>
    <w:rsid w:val="00EC0BCA"/>
    <w:rsid w:val="00EC107F"/>
    <w:rsid w:val="00EC114D"/>
    <w:rsid w:val="00EC1574"/>
    <w:rsid w:val="00EC18E7"/>
    <w:rsid w:val="00EC22C6"/>
    <w:rsid w:val="00EC259E"/>
    <w:rsid w:val="00EC2C50"/>
    <w:rsid w:val="00EC30F6"/>
    <w:rsid w:val="00EC3297"/>
    <w:rsid w:val="00EC3363"/>
    <w:rsid w:val="00EC3394"/>
    <w:rsid w:val="00EC39B7"/>
    <w:rsid w:val="00EC3CC4"/>
    <w:rsid w:val="00EC3F20"/>
    <w:rsid w:val="00EC400A"/>
    <w:rsid w:val="00EC412F"/>
    <w:rsid w:val="00EC455A"/>
    <w:rsid w:val="00EC48D4"/>
    <w:rsid w:val="00EC4956"/>
    <w:rsid w:val="00EC4FE0"/>
    <w:rsid w:val="00EC505A"/>
    <w:rsid w:val="00EC567A"/>
    <w:rsid w:val="00EC5876"/>
    <w:rsid w:val="00EC5E15"/>
    <w:rsid w:val="00EC6030"/>
    <w:rsid w:val="00EC6695"/>
    <w:rsid w:val="00EC688D"/>
    <w:rsid w:val="00EC690B"/>
    <w:rsid w:val="00EC6F00"/>
    <w:rsid w:val="00EC6F0D"/>
    <w:rsid w:val="00EC71E9"/>
    <w:rsid w:val="00EC778D"/>
    <w:rsid w:val="00EC7EDD"/>
    <w:rsid w:val="00EC7F24"/>
    <w:rsid w:val="00ED0430"/>
    <w:rsid w:val="00ED070A"/>
    <w:rsid w:val="00ED0753"/>
    <w:rsid w:val="00ED0810"/>
    <w:rsid w:val="00ED0C8D"/>
    <w:rsid w:val="00ED0DA5"/>
    <w:rsid w:val="00ED11D4"/>
    <w:rsid w:val="00ED121B"/>
    <w:rsid w:val="00ED1395"/>
    <w:rsid w:val="00ED13E3"/>
    <w:rsid w:val="00ED187E"/>
    <w:rsid w:val="00ED1D16"/>
    <w:rsid w:val="00ED1E27"/>
    <w:rsid w:val="00ED23BD"/>
    <w:rsid w:val="00ED257E"/>
    <w:rsid w:val="00ED277B"/>
    <w:rsid w:val="00ED3103"/>
    <w:rsid w:val="00ED4483"/>
    <w:rsid w:val="00ED44FB"/>
    <w:rsid w:val="00ED4534"/>
    <w:rsid w:val="00ED46B1"/>
    <w:rsid w:val="00ED4B62"/>
    <w:rsid w:val="00ED4D49"/>
    <w:rsid w:val="00ED4FC9"/>
    <w:rsid w:val="00ED4FEE"/>
    <w:rsid w:val="00ED5253"/>
    <w:rsid w:val="00ED52B6"/>
    <w:rsid w:val="00ED551A"/>
    <w:rsid w:val="00ED5716"/>
    <w:rsid w:val="00ED5A25"/>
    <w:rsid w:val="00ED5ADB"/>
    <w:rsid w:val="00ED5CC2"/>
    <w:rsid w:val="00ED5D54"/>
    <w:rsid w:val="00ED5E0D"/>
    <w:rsid w:val="00ED5E89"/>
    <w:rsid w:val="00ED5F5C"/>
    <w:rsid w:val="00ED61CD"/>
    <w:rsid w:val="00ED6CB3"/>
    <w:rsid w:val="00ED6DD2"/>
    <w:rsid w:val="00ED7117"/>
    <w:rsid w:val="00ED7170"/>
    <w:rsid w:val="00ED71DA"/>
    <w:rsid w:val="00ED72F1"/>
    <w:rsid w:val="00ED7389"/>
    <w:rsid w:val="00ED7942"/>
    <w:rsid w:val="00EE0096"/>
    <w:rsid w:val="00EE05A4"/>
    <w:rsid w:val="00EE06CD"/>
    <w:rsid w:val="00EE0A37"/>
    <w:rsid w:val="00EE0C67"/>
    <w:rsid w:val="00EE0DC3"/>
    <w:rsid w:val="00EE0E9C"/>
    <w:rsid w:val="00EE151B"/>
    <w:rsid w:val="00EE1AEF"/>
    <w:rsid w:val="00EE1BD5"/>
    <w:rsid w:val="00EE1BF3"/>
    <w:rsid w:val="00EE22C0"/>
    <w:rsid w:val="00EE2300"/>
    <w:rsid w:val="00EE2A6B"/>
    <w:rsid w:val="00EE2A80"/>
    <w:rsid w:val="00EE2C5A"/>
    <w:rsid w:val="00EE2DFD"/>
    <w:rsid w:val="00EE2FAE"/>
    <w:rsid w:val="00EE32D4"/>
    <w:rsid w:val="00EE3758"/>
    <w:rsid w:val="00EE392D"/>
    <w:rsid w:val="00EE3CDC"/>
    <w:rsid w:val="00EE3F97"/>
    <w:rsid w:val="00EE3FA2"/>
    <w:rsid w:val="00EE4EBD"/>
    <w:rsid w:val="00EE5078"/>
    <w:rsid w:val="00EE507E"/>
    <w:rsid w:val="00EE51D7"/>
    <w:rsid w:val="00EE53C5"/>
    <w:rsid w:val="00EE5477"/>
    <w:rsid w:val="00EE56A1"/>
    <w:rsid w:val="00EE5927"/>
    <w:rsid w:val="00EE5C4E"/>
    <w:rsid w:val="00EE5D0E"/>
    <w:rsid w:val="00EE5E2A"/>
    <w:rsid w:val="00EE60A3"/>
    <w:rsid w:val="00EE678C"/>
    <w:rsid w:val="00EE69DB"/>
    <w:rsid w:val="00EE6DF8"/>
    <w:rsid w:val="00EE6EB3"/>
    <w:rsid w:val="00EE6F03"/>
    <w:rsid w:val="00EE7158"/>
    <w:rsid w:val="00EE72D8"/>
    <w:rsid w:val="00EE740F"/>
    <w:rsid w:val="00EE74B4"/>
    <w:rsid w:val="00EE769F"/>
    <w:rsid w:val="00EE77D9"/>
    <w:rsid w:val="00EE79ED"/>
    <w:rsid w:val="00EE7AAF"/>
    <w:rsid w:val="00EE7C12"/>
    <w:rsid w:val="00EE7C71"/>
    <w:rsid w:val="00EE7F1C"/>
    <w:rsid w:val="00EF0044"/>
    <w:rsid w:val="00EF018C"/>
    <w:rsid w:val="00EF02BC"/>
    <w:rsid w:val="00EF02D6"/>
    <w:rsid w:val="00EF045F"/>
    <w:rsid w:val="00EF04F1"/>
    <w:rsid w:val="00EF08A3"/>
    <w:rsid w:val="00EF0B09"/>
    <w:rsid w:val="00EF0D24"/>
    <w:rsid w:val="00EF1064"/>
    <w:rsid w:val="00EF10A5"/>
    <w:rsid w:val="00EF1160"/>
    <w:rsid w:val="00EF1263"/>
    <w:rsid w:val="00EF14D2"/>
    <w:rsid w:val="00EF18A7"/>
    <w:rsid w:val="00EF19DA"/>
    <w:rsid w:val="00EF1C64"/>
    <w:rsid w:val="00EF2340"/>
    <w:rsid w:val="00EF29EE"/>
    <w:rsid w:val="00EF2BF6"/>
    <w:rsid w:val="00EF2C03"/>
    <w:rsid w:val="00EF2F76"/>
    <w:rsid w:val="00EF334A"/>
    <w:rsid w:val="00EF33A9"/>
    <w:rsid w:val="00EF346A"/>
    <w:rsid w:val="00EF3E4B"/>
    <w:rsid w:val="00EF3E66"/>
    <w:rsid w:val="00EF4012"/>
    <w:rsid w:val="00EF406F"/>
    <w:rsid w:val="00EF4283"/>
    <w:rsid w:val="00EF45E5"/>
    <w:rsid w:val="00EF4605"/>
    <w:rsid w:val="00EF4661"/>
    <w:rsid w:val="00EF477D"/>
    <w:rsid w:val="00EF4934"/>
    <w:rsid w:val="00EF4971"/>
    <w:rsid w:val="00EF49B2"/>
    <w:rsid w:val="00EF54BC"/>
    <w:rsid w:val="00EF59F6"/>
    <w:rsid w:val="00EF5DFE"/>
    <w:rsid w:val="00EF5FD1"/>
    <w:rsid w:val="00EF5FE5"/>
    <w:rsid w:val="00EF600C"/>
    <w:rsid w:val="00EF6207"/>
    <w:rsid w:val="00EF622A"/>
    <w:rsid w:val="00EF6AC4"/>
    <w:rsid w:val="00EF6C7D"/>
    <w:rsid w:val="00EF6D74"/>
    <w:rsid w:val="00EF7164"/>
    <w:rsid w:val="00EF7173"/>
    <w:rsid w:val="00EF744D"/>
    <w:rsid w:val="00EF7864"/>
    <w:rsid w:val="00EF7DD3"/>
    <w:rsid w:val="00EF7E6A"/>
    <w:rsid w:val="00F0011B"/>
    <w:rsid w:val="00F003D7"/>
    <w:rsid w:val="00F00490"/>
    <w:rsid w:val="00F0054A"/>
    <w:rsid w:val="00F00589"/>
    <w:rsid w:val="00F006B8"/>
    <w:rsid w:val="00F0089F"/>
    <w:rsid w:val="00F00D3D"/>
    <w:rsid w:val="00F00F0C"/>
    <w:rsid w:val="00F010E9"/>
    <w:rsid w:val="00F011E3"/>
    <w:rsid w:val="00F01371"/>
    <w:rsid w:val="00F01C00"/>
    <w:rsid w:val="00F0208A"/>
    <w:rsid w:val="00F02199"/>
    <w:rsid w:val="00F02AC1"/>
    <w:rsid w:val="00F02C7F"/>
    <w:rsid w:val="00F03204"/>
    <w:rsid w:val="00F035F2"/>
    <w:rsid w:val="00F0394B"/>
    <w:rsid w:val="00F04245"/>
    <w:rsid w:val="00F04360"/>
    <w:rsid w:val="00F052F7"/>
    <w:rsid w:val="00F058BB"/>
    <w:rsid w:val="00F05A2C"/>
    <w:rsid w:val="00F05B1B"/>
    <w:rsid w:val="00F05CF9"/>
    <w:rsid w:val="00F05F0C"/>
    <w:rsid w:val="00F06018"/>
    <w:rsid w:val="00F064A5"/>
    <w:rsid w:val="00F06523"/>
    <w:rsid w:val="00F065D5"/>
    <w:rsid w:val="00F06818"/>
    <w:rsid w:val="00F0688C"/>
    <w:rsid w:val="00F06ACD"/>
    <w:rsid w:val="00F06C64"/>
    <w:rsid w:val="00F06E6C"/>
    <w:rsid w:val="00F07405"/>
    <w:rsid w:val="00F0745A"/>
    <w:rsid w:val="00F07463"/>
    <w:rsid w:val="00F07805"/>
    <w:rsid w:val="00F07D42"/>
    <w:rsid w:val="00F07FA4"/>
    <w:rsid w:val="00F07FA7"/>
    <w:rsid w:val="00F10026"/>
    <w:rsid w:val="00F1027B"/>
    <w:rsid w:val="00F10340"/>
    <w:rsid w:val="00F1035C"/>
    <w:rsid w:val="00F103F7"/>
    <w:rsid w:val="00F104AA"/>
    <w:rsid w:val="00F10AA6"/>
    <w:rsid w:val="00F1122F"/>
    <w:rsid w:val="00F11694"/>
    <w:rsid w:val="00F11D64"/>
    <w:rsid w:val="00F11E34"/>
    <w:rsid w:val="00F12460"/>
    <w:rsid w:val="00F125D8"/>
    <w:rsid w:val="00F1277A"/>
    <w:rsid w:val="00F128EB"/>
    <w:rsid w:val="00F12C1C"/>
    <w:rsid w:val="00F13081"/>
    <w:rsid w:val="00F13238"/>
    <w:rsid w:val="00F13581"/>
    <w:rsid w:val="00F13584"/>
    <w:rsid w:val="00F137DF"/>
    <w:rsid w:val="00F13802"/>
    <w:rsid w:val="00F138E5"/>
    <w:rsid w:val="00F13D3F"/>
    <w:rsid w:val="00F13DAA"/>
    <w:rsid w:val="00F14EEB"/>
    <w:rsid w:val="00F150C1"/>
    <w:rsid w:val="00F15326"/>
    <w:rsid w:val="00F156B6"/>
    <w:rsid w:val="00F156E6"/>
    <w:rsid w:val="00F15A48"/>
    <w:rsid w:val="00F15B48"/>
    <w:rsid w:val="00F15CB6"/>
    <w:rsid w:val="00F15D2D"/>
    <w:rsid w:val="00F163C1"/>
    <w:rsid w:val="00F165BF"/>
    <w:rsid w:val="00F1676E"/>
    <w:rsid w:val="00F1682C"/>
    <w:rsid w:val="00F169AA"/>
    <w:rsid w:val="00F169E2"/>
    <w:rsid w:val="00F16AFE"/>
    <w:rsid w:val="00F173E3"/>
    <w:rsid w:val="00F1746E"/>
    <w:rsid w:val="00F17597"/>
    <w:rsid w:val="00F176F8"/>
    <w:rsid w:val="00F17FB6"/>
    <w:rsid w:val="00F2000E"/>
    <w:rsid w:val="00F2034A"/>
    <w:rsid w:val="00F204F2"/>
    <w:rsid w:val="00F207DA"/>
    <w:rsid w:val="00F20826"/>
    <w:rsid w:val="00F20943"/>
    <w:rsid w:val="00F20B22"/>
    <w:rsid w:val="00F20B2A"/>
    <w:rsid w:val="00F21132"/>
    <w:rsid w:val="00F21284"/>
    <w:rsid w:val="00F21449"/>
    <w:rsid w:val="00F21801"/>
    <w:rsid w:val="00F21B49"/>
    <w:rsid w:val="00F21C36"/>
    <w:rsid w:val="00F21F49"/>
    <w:rsid w:val="00F2265E"/>
    <w:rsid w:val="00F22A4C"/>
    <w:rsid w:val="00F22CE7"/>
    <w:rsid w:val="00F235AB"/>
    <w:rsid w:val="00F23920"/>
    <w:rsid w:val="00F239EA"/>
    <w:rsid w:val="00F23FC0"/>
    <w:rsid w:val="00F249DB"/>
    <w:rsid w:val="00F24F4F"/>
    <w:rsid w:val="00F24F99"/>
    <w:rsid w:val="00F2506D"/>
    <w:rsid w:val="00F25204"/>
    <w:rsid w:val="00F25980"/>
    <w:rsid w:val="00F25C25"/>
    <w:rsid w:val="00F260DA"/>
    <w:rsid w:val="00F26271"/>
    <w:rsid w:val="00F2647B"/>
    <w:rsid w:val="00F264AE"/>
    <w:rsid w:val="00F269C5"/>
    <w:rsid w:val="00F26AAC"/>
    <w:rsid w:val="00F26AD5"/>
    <w:rsid w:val="00F26C4D"/>
    <w:rsid w:val="00F26F3F"/>
    <w:rsid w:val="00F2708F"/>
    <w:rsid w:val="00F2769D"/>
    <w:rsid w:val="00F276F8"/>
    <w:rsid w:val="00F27BF4"/>
    <w:rsid w:val="00F27CB1"/>
    <w:rsid w:val="00F300CB"/>
    <w:rsid w:val="00F30872"/>
    <w:rsid w:val="00F30927"/>
    <w:rsid w:val="00F30940"/>
    <w:rsid w:val="00F30E1B"/>
    <w:rsid w:val="00F30FB8"/>
    <w:rsid w:val="00F317B5"/>
    <w:rsid w:val="00F31857"/>
    <w:rsid w:val="00F31B53"/>
    <w:rsid w:val="00F31DD5"/>
    <w:rsid w:val="00F32847"/>
    <w:rsid w:val="00F32E5B"/>
    <w:rsid w:val="00F32F77"/>
    <w:rsid w:val="00F33160"/>
    <w:rsid w:val="00F335AB"/>
    <w:rsid w:val="00F337CA"/>
    <w:rsid w:val="00F33A76"/>
    <w:rsid w:val="00F33EF8"/>
    <w:rsid w:val="00F340BA"/>
    <w:rsid w:val="00F346AB"/>
    <w:rsid w:val="00F34794"/>
    <w:rsid w:val="00F347B0"/>
    <w:rsid w:val="00F348CD"/>
    <w:rsid w:val="00F34E0D"/>
    <w:rsid w:val="00F35357"/>
    <w:rsid w:val="00F35607"/>
    <w:rsid w:val="00F359FF"/>
    <w:rsid w:val="00F35BFC"/>
    <w:rsid w:val="00F36100"/>
    <w:rsid w:val="00F3682F"/>
    <w:rsid w:val="00F36A5E"/>
    <w:rsid w:val="00F36D8B"/>
    <w:rsid w:val="00F36E3D"/>
    <w:rsid w:val="00F37160"/>
    <w:rsid w:val="00F377EF"/>
    <w:rsid w:val="00F37B54"/>
    <w:rsid w:val="00F37C9B"/>
    <w:rsid w:val="00F37D52"/>
    <w:rsid w:val="00F37EA1"/>
    <w:rsid w:val="00F37F9F"/>
    <w:rsid w:val="00F4006A"/>
    <w:rsid w:val="00F40264"/>
    <w:rsid w:val="00F40539"/>
    <w:rsid w:val="00F4088E"/>
    <w:rsid w:val="00F40A37"/>
    <w:rsid w:val="00F40CDB"/>
    <w:rsid w:val="00F41416"/>
    <w:rsid w:val="00F419CD"/>
    <w:rsid w:val="00F41B83"/>
    <w:rsid w:val="00F41E41"/>
    <w:rsid w:val="00F41F2C"/>
    <w:rsid w:val="00F420F2"/>
    <w:rsid w:val="00F424ED"/>
    <w:rsid w:val="00F4262B"/>
    <w:rsid w:val="00F42671"/>
    <w:rsid w:val="00F42F5A"/>
    <w:rsid w:val="00F432B1"/>
    <w:rsid w:val="00F4330C"/>
    <w:rsid w:val="00F43421"/>
    <w:rsid w:val="00F4345A"/>
    <w:rsid w:val="00F43BE6"/>
    <w:rsid w:val="00F445D4"/>
    <w:rsid w:val="00F44645"/>
    <w:rsid w:val="00F44AF4"/>
    <w:rsid w:val="00F4511D"/>
    <w:rsid w:val="00F45196"/>
    <w:rsid w:val="00F451BD"/>
    <w:rsid w:val="00F455F4"/>
    <w:rsid w:val="00F45658"/>
    <w:rsid w:val="00F45D3E"/>
    <w:rsid w:val="00F462E1"/>
    <w:rsid w:val="00F46A09"/>
    <w:rsid w:val="00F471A2"/>
    <w:rsid w:val="00F4759B"/>
    <w:rsid w:val="00F47683"/>
    <w:rsid w:val="00F47687"/>
    <w:rsid w:val="00F476A3"/>
    <w:rsid w:val="00F47722"/>
    <w:rsid w:val="00F47959"/>
    <w:rsid w:val="00F47A0A"/>
    <w:rsid w:val="00F47F48"/>
    <w:rsid w:val="00F47FEB"/>
    <w:rsid w:val="00F500AE"/>
    <w:rsid w:val="00F502A6"/>
    <w:rsid w:val="00F5048B"/>
    <w:rsid w:val="00F50A28"/>
    <w:rsid w:val="00F50B0B"/>
    <w:rsid w:val="00F50F0D"/>
    <w:rsid w:val="00F5119E"/>
    <w:rsid w:val="00F51465"/>
    <w:rsid w:val="00F514FC"/>
    <w:rsid w:val="00F516D5"/>
    <w:rsid w:val="00F519C3"/>
    <w:rsid w:val="00F51D97"/>
    <w:rsid w:val="00F52090"/>
    <w:rsid w:val="00F5218F"/>
    <w:rsid w:val="00F521E7"/>
    <w:rsid w:val="00F52296"/>
    <w:rsid w:val="00F5235A"/>
    <w:rsid w:val="00F5244B"/>
    <w:rsid w:val="00F5264E"/>
    <w:rsid w:val="00F52AB1"/>
    <w:rsid w:val="00F52FC9"/>
    <w:rsid w:val="00F5324A"/>
    <w:rsid w:val="00F53263"/>
    <w:rsid w:val="00F53514"/>
    <w:rsid w:val="00F53CDD"/>
    <w:rsid w:val="00F54226"/>
    <w:rsid w:val="00F54491"/>
    <w:rsid w:val="00F547BD"/>
    <w:rsid w:val="00F54A9D"/>
    <w:rsid w:val="00F54F35"/>
    <w:rsid w:val="00F551D4"/>
    <w:rsid w:val="00F5566B"/>
    <w:rsid w:val="00F556CF"/>
    <w:rsid w:val="00F55CFE"/>
    <w:rsid w:val="00F55D02"/>
    <w:rsid w:val="00F55DEB"/>
    <w:rsid w:val="00F55E06"/>
    <w:rsid w:val="00F56150"/>
    <w:rsid w:val="00F563FE"/>
    <w:rsid w:val="00F5715F"/>
    <w:rsid w:val="00F573CD"/>
    <w:rsid w:val="00F573F5"/>
    <w:rsid w:val="00F57736"/>
    <w:rsid w:val="00F57868"/>
    <w:rsid w:val="00F57C22"/>
    <w:rsid w:val="00F601EB"/>
    <w:rsid w:val="00F6033F"/>
    <w:rsid w:val="00F6058C"/>
    <w:rsid w:val="00F60696"/>
    <w:rsid w:val="00F606CB"/>
    <w:rsid w:val="00F607AC"/>
    <w:rsid w:val="00F60A90"/>
    <w:rsid w:val="00F60CAB"/>
    <w:rsid w:val="00F616B4"/>
    <w:rsid w:val="00F616F8"/>
    <w:rsid w:val="00F61981"/>
    <w:rsid w:val="00F61EB0"/>
    <w:rsid w:val="00F61F07"/>
    <w:rsid w:val="00F6251C"/>
    <w:rsid w:val="00F6284C"/>
    <w:rsid w:val="00F62889"/>
    <w:rsid w:val="00F62AFA"/>
    <w:rsid w:val="00F63101"/>
    <w:rsid w:val="00F63304"/>
    <w:rsid w:val="00F63336"/>
    <w:rsid w:val="00F6379E"/>
    <w:rsid w:val="00F639EA"/>
    <w:rsid w:val="00F63FEE"/>
    <w:rsid w:val="00F64036"/>
    <w:rsid w:val="00F644D7"/>
    <w:rsid w:val="00F645D9"/>
    <w:rsid w:val="00F646F5"/>
    <w:rsid w:val="00F64DF3"/>
    <w:rsid w:val="00F64E8A"/>
    <w:rsid w:val="00F64EA4"/>
    <w:rsid w:val="00F64F20"/>
    <w:rsid w:val="00F6511E"/>
    <w:rsid w:val="00F65381"/>
    <w:rsid w:val="00F65627"/>
    <w:rsid w:val="00F6563A"/>
    <w:rsid w:val="00F66513"/>
    <w:rsid w:val="00F66A8F"/>
    <w:rsid w:val="00F66BC2"/>
    <w:rsid w:val="00F66FDE"/>
    <w:rsid w:val="00F67008"/>
    <w:rsid w:val="00F67B00"/>
    <w:rsid w:val="00F700AB"/>
    <w:rsid w:val="00F70483"/>
    <w:rsid w:val="00F706AE"/>
    <w:rsid w:val="00F70722"/>
    <w:rsid w:val="00F707C3"/>
    <w:rsid w:val="00F707C8"/>
    <w:rsid w:val="00F7080E"/>
    <w:rsid w:val="00F70914"/>
    <w:rsid w:val="00F70B66"/>
    <w:rsid w:val="00F70E74"/>
    <w:rsid w:val="00F71413"/>
    <w:rsid w:val="00F71B85"/>
    <w:rsid w:val="00F71D8A"/>
    <w:rsid w:val="00F71DEE"/>
    <w:rsid w:val="00F71F92"/>
    <w:rsid w:val="00F7220D"/>
    <w:rsid w:val="00F7279F"/>
    <w:rsid w:val="00F729B9"/>
    <w:rsid w:val="00F72D88"/>
    <w:rsid w:val="00F730F7"/>
    <w:rsid w:val="00F738FC"/>
    <w:rsid w:val="00F73B15"/>
    <w:rsid w:val="00F73D47"/>
    <w:rsid w:val="00F73D97"/>
    <w:rsid w:val="00F74132"/>
    <w:rsid w:val="00F741AE"/>
    <w:rsid w:val="00F74C3C"/>
    <w:rsid w:val="00F75054"/>
    <w:rsid w:val="00F753C1"/>
    <w:rsid w:val="00F75673"/>
    <w:rsid w:val="00F7569A"/>
    <w:rsid w:val="00F7572B"/>
    <w:rsid w:val="00F757EE"/>
    <w:rsid w:val="00F75956"/>
    <w:rsid w:val="00F75C8F"/>
    <w:rsid w:val="00F75D72"/>
    <w:rsid w:val="00F75D80"/>
    <w:rsid w:val="00F75E35"/>
    <w:rsid w:val="00F765C6"/>
    <w:rsid w:val="00F76692"/>
    <w:rsid w:val="00F76998"/>
    <w:rsid w:val="00F769D1"/>
    <w:rsid w:val="00F76D83"/>
    <w:rsid w:val="00F77166"/>
    <w:rsid w:val="00F7739E"/>
    <w:rsid w:val="00F774C4"/>
    <w:rsid w:val="00F7777B"/>
    <w:rsid w:val="00F7787A"/>
    <w:rsid w:val="00F77AD4"/>
    <w:rsid w:val="00F77C72"/>
    <w:rsid w:val="00F77DB0"/>
    <w:rsid w:val="00F77E68"/>
    <w:rsid w:val="00F77ECF"/>
    <w:rsid w:val="00F800BE"/>
    <w:rsid w:val="00F8012F"/>
    <w:rsid w:val="00F80526"/>
    <w:rsid w:val="00F809C8"/>
    <w:rsid w:val="00F80AED"/>
    <w:rsid w:val="00F80C56"/>
    <w:rsid w:val="00F81239"/>
    <w:rsid w:val="00F8144B"/>
    <w:rsid w:val="00F8183F"/>
    <w:rsid w:val="00F819F6"/>
    <w:rsid w:val="00F81A74"/>
    <w:rsid w:val="00F81DEB"/>
    <w:rsid w:val="00F8206B"/>
    <w:rsid w:val="00F82293"/>
    <w:rsid w:val="00F823BE"/>
    <w:rsid w:val="00F82773"/>
    <w:rsid w:val="00F82A49"/>
    <w:rsid w:val="00F83390"/>
    <w:rsid w:val="00F833F4"/>
    <w:rsid w:val="00F8353B"/>
    <w:rsid w:val="00F83584"/>
    <w:rsid w:val="00F83941"/>
    <w:rsid w:val="00F83A1C"/>
    <w:rsid w:val="00F84982"/>
    <w:rsid w:val="00F84A8C"/>
    <w:rsid w:val="00F84D10"/>
    <w:rsid w:val="00F84E5C"/>
    <w:rsid w:val="00F84F32"/>
    <w:rsid w:val="00F85166"/>
    <w:rsid w:val="00F854CD"/>
    <w:rsid w:val="00F85E47"/>
    <w:rsid w:val="00F85FF8"/>
    <w:rsid w:val="00F86037"/>
    <w:rsid w:val="00F86312"/>
    <w:rsid w:val="00F86816"/>
    <w:rsid w:val="00F86AF4"/>
    <w:rsid w:val="00F86ED1"/>
    <w:rsid w:val="00F86FCC"/>
    <w:rsid w:val="00F872E9"/>
    <w:rsid w:val="00F87437"/>
    <w:rsid w:val="00F875DD"/>
    <w:rsid w:val="00F87C6B"/>
    <w:rsid w:val="00F87CC9"/>
    <w:rsid w:val="00F90199"/>
    <w:rsid w:val="00F902ED"/>
    <w:rsid w:val="00F903BC"/>
    <w:rsid w:val="00F907A8"/>
    <w:rsid w:val="00F90ADA"/>
    <w:rsid w:val="00F90B18"/>
    <w:rsid w:val="00F90F5E"/>
    <w:rsid w:val="00F90FAA"/>
    <w:rsid w:val="00F915B9"/>
    <w:rsid w:val="00F9166B"/>
    <w:rsid w:val="00F916AD"/>
    <w:rsid w:val="00F9176A"/>
    <w:rsid w:val="00F919A9"/>
    <w:rsid w:val="00F91A2E"/>
    <w:rsid w:val="00F91B68"/>
    <w:rsid w:val="00F91BE2"/>
    <w:rsid w:val="00F91DF4"/>
    <w:rsid w:val="00F91FC3"/>
    <w:rsid w:val="00F922E1"/>
    <w:rsid w:val="00F92500"/>
    <w:rsid w:val="00F928F4"/>
    <w:rsid w:val="00F928FC"/>
    <w:rsid w:val="00F92DDA"/>
    <w:rsid w:val="00F92E12"/>
    <w:rsid w:val="00F92F54"/>
    <w:rsid w:val="00F933AB"/>
    <w:rsid w:val="00F9347A"/>
    <w:rsid w:val="00F938DA"/>
    <w:rsid w:val="00F939FE"/>
    <w:rsid w:val="00F93A11"/>
    <w:rsid w:val="00F940D2"/>
    <w:rsid w:val="00F9420B"/>
    <w:rsid w:val="00F949CF"/>
    <w:rsid w:val="00F94A60"/>
    <w:rsid w:val="00F950B9"/>
    <w:rsid w:val="00F9541C"/>
    <w:rsid w:val="00F95504"/>
    <w:rsid w:val="00F955B2"/>
    <w:rsid w:val="00F95677"/>
    <w:rsid w:val="00F95BE5"/>
    <w:rsid w:val="00F96131"/>
    <w:rsid w:val="00F963CE"/>
    <w:rsid w:val="00F96505"/>
    <w:rsid w:val="00F9651F"/>
    <w:rsid w:val="00F969A7"/>
    <w:rsid w:val="00F97152"/>
    <w:rsid w:val="00F9721E"/>
    <w:rsid w:val="00F97709"/>
    <w:rsid w:val="00F979EE"/>
    <w:rsid w:val="00F97AD0"/>
    <w:rsid w:val="00F97B4C"/>
    <w:rsid w:val="00F97B83"/>
    <w:rsid w:val="00F97D47"/>
    <w:rsid w:val="00F97E3F"/>
    <w:rsid w:val="00FA0161"/>
    <w:rsid w:val="00FA0575"/>
    <w:rsid w:val="00FA08D8"/>
    <w:rsid w:val="00FA0BB9"/>
    <w:rsid w:val="00FA0ECC"/>
    <w:rsid w:val="00FA10E8"/>
    <w:rsid w:val="00FA11E5"/>
    <w:rsid w:val="00FA1349"/>
    <w:rsid w:val="00FA1534"/>
    <w:rsid w:val="00FA19C3"/>
    <w:rsid w:val="00FA1DE8"/>
    <w:rsid w:val="00FA2109"/>
    <w:rsid w:val="00FA29DC"/>
    <w:rsid w:val="00FA2C13"/>
    <w:rsid w:val="00FA2C36"/>
    <w:rsid w:val="00FA2C6F"/>
    <w:rsid w:val="00FA315E"/>
    <w:rsid w:val="00FA3167"/>
    <w:rsid w:val="00FA3C96"/>
    <w:rsid w:val="00FA3E98"/>
    <w:rsid w:val="00FA4239"/>
    <w:rsid w:val="00FA4386"/>
    <w:rsid w:val="00FA47C7"/>
    <w:rsid w:val="00FA4A73"/>
    <w:rsid w:val="00FA4C6D"/>
    <w:rsid w:val="00FA54E1"/>
    <w:rsid w:val="00FA55C7"/>
    <w:rsid w:val="00FA5647"/>
    <w:rsid w:val="00FA592B"/>
    <w:rsid w:val="00FA5ACB"/>
    <w:rsid w:val="00FA5B24"/>
    <w:rsid w:val="00FA5DCF"/>
    <w:rsid w:val="00FA5F7C"/>
    <w:rsid w:val="00FA62AE"/>
    <w:rsid w:val="00FA6500"/>
    <w:rsid w:val="00FA69EE"/>
    <w:rsid w:val="00FA6AE2"/>
    <w:rsid w:val="00FA6C2A"/>
    <w:rsid w:val="00FA72CC"/>
    <w:rsid w:val="00FA7AE0"/>
    <w:rsid w:val="00FA7F50"/>
    <w:rsid w:val="00FB0597"/>
    <w:rsid w:val="00FB0853"/>
    <w:rsid w:val="00FB09C5"/>
    <w:rsid w:val="00FB0C40"/>
    <w:rsid w:val="00FB16D1"/>
    <w:rsid w:val="00FB17BF"/>
    <w:rsid w:val="00FB186D"/>
    <w:rsid w:val="00FB191A"/>
    <w:rsid w:val="00FB1C4F"/>
    <w:rsid w:val="00FB1E81"/>
    <w:rsid w:val="00FB1F27"/>
    <w:rsid w:val="00FB21BD"/>
    <w:rsid w:val="00FB238F"/>
    <w:rsid w:val="00FB24E0"/>
    <w:rsid w:val="00FB25C9"/>
    <w:rsid w:val="00FB2625"/>
    <w:rsid w:val="00FB2D29"/>
    <w:rsid w:val="00FB2DF8"/>
    <w:rsid w:val="00FB2F8C"/>
    <w:rsid w:val="00FB30B7"/>
    <w:rsid w:val="00FB333E"/>
    <w:rsid w:val="00FB36EF"/>
    <w:rsid w:val="00FB37AE"/>
    <w:rsid w:val="00FB3938"/>
    <w:rsid w:val="00FB3E1E"/>
    <w:rsid w:val="00FB3E2E"/>
    <w:rsid w:val="00FB417F"/>
    <w:rsid w:val="00FB42BC"/>
    <w:rsid w:val="00FB42E3"/>
    <w:rsid w:val="00FB4600"/>
    <w:rsid w:val="00FB4690"/>
    <w:rsid w:val="00FB47CC"/>
    <w:rsid w:val="00FB5735"/>
    <w:rsid w:val="00FB591B"/>
    <w:rsid w:val="00FB6F07"/>
    <w:rsid w:val="00FB6F2C"/>
    <w:rsid w:val="00FB7099"/>
    <w:rsid w:val="00FB70D0"/>
    <w:rsid w:val="00FB781B"/>
    <w:rsid w:val="00FB794B"/>
    <w:rsid w:val="00FB7BF1"/>
    <w:rsid w:val="00FB7F57"/>
    <w:rsid w:val="00FB7F7F"/>
    <w:rsid w:val="00FC00C0"/>
    <w:rsid w:val="00FC0176"/>
    <w:rsid w:val="00FC01EB"/>
    <w:rsid w:val="00FC023B"/>
    <w:rsid w:val="00FC0663"/>
    <w:rsid w:val="00FC0850"/>
    <w:rsid w:val="00FC0993"/>
    <w:rsid w:val="00FC1834"/>
    <w:rsid w:val="00FC1D56"/>
    <w:rsid w:val="00FC231F"/>
    <w:rsid w:val="00FC2523"/>
    <w:rsid w:val="00FC27F7"/>
    <w:rsid w:val="00FC2F72"/>
    <w:rsid w:val="00FC321E"/>
    <w:rsid w:val="00FC3D29"/>
    <w:rsid w:val="00FC40CB"/>
    <w:rsid w:val="00FC453A"/>
    <w:rsid w:val="00FC455C"/>
    <w:rsid w:val="00FC489C"/>
    <w:rsid w:val="00FC4C63"/>
    <w:rsid w:val="00FC4FF4"/>
    <w:rsid w:val="00FC547F"/>
    <w:rsid w:val="00FC54FD"/>
    <w:rsid w:val="00FC58F0"/>
    <w:rsid w:val="00FC5A9E"/>
    <w:rsid w:val="00FC5D69"/>
    <w:rsid w:val="00FC5E27"/>
    <w:rsid w:val="00FC6154"/>
    <w:rsid w:val="00FC61A4"/>
    <w:rsid w:val="00FC672C"/>
    <w:rsid w:val="00FC68C1"/>
    <w:rsid w:val="00FC69AF"/>
    <w:rsid w:val="00FC6B5A"/>
    <w:rsid w:val="00FC6E85"/>
    <w:rsid w:val="00FC71B7"/>
    <w:rsid w:val="00FC735D"/>
    <w:rsid w:val="00FC797F"/>
    <w:rsid w:val="00FD0017"/>
    <w:rsid w:val="00FD0380"/>
    <w:rsid w:val="00FD0581"/>
    <w:rsid w:val="00FD067F"/>
    <w:rsid w:val="00FD06D2"/>
    <w:rsid w:val="00FD0773"/>
    <w:rsid w:val="00FD08D9"/>
    <w:rsid w:val="00FD08FE"/>
    <w:rsid w:val="00FD0914"/>
    <w:rsid w:val="00FD0BB8"/>
    <w:rsid w:val="00FD1403"/>
    <w:rsid w:val="00FD1407"/>
    <w:rsid w:val="00FD1639"/>
    <w:rsid w:val="00FD16C6"/>
    <w:rsid w:val="00FD1727"/>
    <w:rsid w:val="00FD24AC"/>
    <w:rsid w:val="00FD255D"/>
    <w:rsid w:val="00FD25D0"/>
    <w:rsid w:val="00FD25F3"/>
    <w:rsid w:val="00FD2946"/>
    <w:rsid w:val="00FD2C63"/>
    <w:rsid w:val="00FD2D0A"/>
    <w:rsid w:val="00FD33FA"/>
    <w:rsid w:val="00FD3490"/>
    <w:rsid w:val="00FD3900"/>
    <w:rsid w:val="00FD3949"/>
    <w:rsid w:val="00FD3A5E"/>
    <w:rsid w:val="00FD3BF7"/>
    <w:rsid w:val="00FD3DBB"/>
    <w:rsid w:val="00FD43A2"/>
    <w:rsid w:val="00FD43ED"/>
    <w:rsid w:val="00FD4468"/>
    <w:rsid w:val="00FD45B7"/>
    <w:rsid w:val="00FD46A6"/>
    <w:rsid w:val="00FD4964"/>
    <w:rsid w:val="00FD4CD8"/>
    <w:rsid w:val="00FD4DE0"/>
    <w:rsid w:val="00FD4F67"/>
    <w:rsid w:val="00FD513A"/>
    <w:rsid w:val="00FD518A"/>
    <w:rsid w:val="00FD5355"/>
    <w:rsid w:val="00FD5ABF"/>
    <w:rsid w:val="00FD5B0D"/>
    <w:rsid w:val="00FD5E20"/>
    <w:rsid w:val="00FD5F19"/>
    <w:rsid w:val="00FD5F3B"/>
    <w:rsid w:val="00FD6423"/>
    <w:rsid w:val="00FD6501"/>
    <w:rsid w:val="00FD6518"/>
    <w:rsid w:val="00FD66CA"/>
    <w:rsid w:val="00FD6AA0"/>
    <w:rsid w:val="00FD6FCA"/>
    <w:rsid w:val="00FD7039"/>
    <w:rsid w:val="00FD7BF7"/>
    <w:rsid w:val="00FD7BF8"/>
    <w:rsid w:val="00FE02DE"/>
    <w:rsid w:val="00FE06F6"/>
    <w:rsid w:val="00FE0922"/>
    <w:rsid w:val="00FE1100"/>
    <w:rsid w:val="00FE13DB"/>
    <w:rsid w:val="00FE19C0"/>
    <w:rsid w:val="00FE1C18"/>
    <w:rsid w:val="00FE2157"/>
    <w:rsid w:val="00FE24D6"/>
    <w:rsid w:val="00FE2A60"/>
    <w:rsid w:val="00FE2A8F"/>
    <w:rsid w:val="00FE2F63"/>
    <w:rsid w:val="00FE3101"/>
    <w:rsid w:val="00FE3239"/>
    <w:rsid w:val="00FE333F"/>
    <w:rsid w:val="00FE39DE"/>
    <w:rsid w:val="00FE3E5E"/>
    <w:rsid w:val="00FE4063"/>
    <w:rsid w:val="00FE4508"/>
    <w:rsid w:val="00FE4A60"/>
    <w:rsid w:val="00FE4AB4"/>
    <w:rsid w:val="00FE4B83"/>
    <w:rsid w:val="00FE4CA4"/>
    <w:rsid w:val="00FE51A1"/>
    <w:rsid w:val="00FE5218"/>
    <w:rsid w:val="00FE57CB"/>
    <w:rsid w:val="00FE582E"/>
    <w:rsid w:val="00FE58B3"/>
    <w:rsid w:val="00FE58F3"/>
    <w:rsid w:val="00FE5AAF"/>
    <w:rsid w:val="00FE5AF1"/>
    <w:rsid w:val="00FE5DD1"/>
    <w:rsid w:val="00FE602C"/>
    <w:rsid w:val="00FE628C"/>
    <w:rsid w:val="00FE63CC"/>
    <w:rsid w:val="00FE66E8"/>
    <w:rsid w:val="00FE6970"/>
    <w:rsid w:val="00FE6AA1"/>
    <w:rsid w:val="00FE6AB7"/>
    <w:rsid w:val="00FE6C28"/>
    <w:rsid w:val="00FE6C3D"/>
    <w:rsid w:val="00FE6F15"/>
    <w:rsid w:val="00FE7092"/>
    <w:rsid w:val="00FE71BF"/>
    <w:rsid w:val="00FE7601"/>
    <w:rsid w:val="00FE7A29"/>
    <w:rsid w:val="00FE7C3F"/>
    <w:rsid w:val="00FF0321"/>
    <w:rsid w:val="00FF0429"/>
    <w:rsid w:val="00FF06AC"/>
    <w:rsid w:val="00FF0774"/>
    <w:rsid w:val="00FF0784"/>
    <w:rsid w:val="00FF0AFF"/>
    <w:rsid w:val="00FF10D5"/>
    <w:rsid w:val="00FF1259"/>
    <w:rsid w:val="00FF13A7"/>
    <w:rsid w:val="00FF15D7"/>
    <w:rsid w:val="00FF16E1"/>
    <w:rsid w:val="00FF1E19"/>
    <w:rsid w:val="00FF1E67"/>
    <w:rsid w:val="00FF1FE1"/>
    <w:rsid w:val="00FF2185"/>
    <w:rsid w:val="00FF225D"/>
    <w:rsid w:val="00FF250A"/>
    <w:rsid w:val="00FF293C"/>
    <w:rsid w:val="00FF297F"/>
    <w:rsid w:val="00FF2A1A"/>
    <w:rsid w:val="00FF2F33"/>
    <w:rsid w:val="00FF2F6B"/>
    <w:rsid w:val="00FF300F"/>
    <w:rsid w:val="00FF348B"/>
    <w:rsid w:val="00FF3BA3"/>
    <w:rsid w:val="00FF4179"/>
    <w:rsid w:val="00FF4824"/>
    <w:rsid w:val="00FF496A"/>
    <w:rsid w:val="00FF49F7"/>
    <w:rsid w:val="00FF561C"/>
    <w:rsid w:val="00FF5867"/>
    <w:rsid w:val="00FF5C9F"/>
    <w:rsid w:val="00FF62B6"/>
    <w:rsid w:val="00FF64C9"/>
    <w:rsid w:val="00FF67C0"/>
    <w:rsid w:val="00FF6AEA"/>
    <w:rsid w:val="00FF6B12"/>
    <w:rsid w:val="00FF6E45"/>
    <w:rsid w:val="00FF71C8"/>
    <w:rsid w:val="00FF7231"/>
    <w:rsid w:val="00FF72C5"/>
    <w:rsid w:val="00FF79BC"/>
    <w:rsid w:val="00FF7CC7"/>
    <w:rsid w:val="00FF7D6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40BAED8E-75A9-4B0E-B25E-83B0748479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uiPriority="9"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toc 3" w:uiPriority="39" w:qFormat="1"/>
    <w:lsdException w:name="toc 6" w:uiPriority="39"/>
    <w:lsdException w:name="toc 7" w:uiPriority="39"/>
    <w:lsdException w:name="toc 8" w:uiPriority="39"/>
    <w:lsdException w:name="toc 9" w:uiPriority="39"/>
    <w:lsdException w:name="footnote text" w:uiPriority="99"/>
    <w:lsdException w:name="header" w:uiPriority="99"/>
    <w:lsdException w:name="footer" w:uiPriority="99"/>
    <w:lsdException w:name="caption" w:semiHidden="1" w:unhideWhenUsed="1" w:qFormat="1"/>
    <w:lsdException w:name="footnote reference" w:uiPriority="99" w:qFormat="1"/>
    <w:lsdException w:name="endnote reference" w:uiPriority="99"/>
    <w:lsdException w:name="endnote text" w:uiPriority="99"/>
    <w:lsdException w:name="List Bullet" w:uiPriority="99"/>
    <w:lsdException w:name="Title" w:uiPriority="10" w:qFormat="1"/>
    <w:lsdException w:name="Body Text Indent" w:uiPriority="99"/>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lsdException w:name="HTML Preformatted"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5">
    <w:name w:val="Normal"/>
    <w:aliases w:val="報告內文"/>
    <w:qFormat/>
    <w:rsid w:val="005B57BB"/>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0">
    <w:name w:val="heading 1"/>
    <w:basedOn w:val="a5"/>
    <w:next w:val="a5"/>
    <w:link w:val="11"/>
    <w:uiPriority w:val="9"/>
    <w:qFormat/>
    <w:rsid w:val="009C369F"/>
    <w:pPr>
      <w:keepNext/>
      <w:spacing w:before="180" w:after="180" w:line="720" w:lineRule="atLeast"/>
      <w:outlineLvl w:val="0"/>
    </w:pPr>
    <w:rPr>
      <w:rFonts w:ascii="Arial" w:eastAsia="新細明體" w:hAnsi="Arial"/>
      <w:b/>
      <w:bCs/>
      <w:kern w:val="52"/>
      <w:sz w:val="52"/>
      <w:szCs w:val="52"/>
    </w:rPr>
  </w:style>
  <w:style w:type="paragraph" w:styleId="2">
    <w:name w:val="heading 2"/>
    <w:basedOn w:val="a5"/>
    <w:next w:val="a5"/>
    <w:link w:val="20"/>
    <w:uiPriority w:val="9"/>
    <w:qFormat/>
    <w:rsid w:val="009C369F"/>
    <w:pPr>
      <w:keepNext/>
      <w:spacing w:line="720" w:lineRule="atLeast"/>
      <w:outlineLvl w:val="1"/>
    </w:pPr>
    <w:rPr>
      <w:rFonts w:ascii="Arial" w:eastAsia="新細明體" w:hAnsi="Arial"/>
      <w:b/>
      <w:bCs/>
      <w:sz w:val="48"/>
      <w:szCs w:val="48"/>
    </w:rPr>
  </w:style>
  <w:style w:type="paragraph" w:styleId="3">
    <w:name w:val="heading 3"/>
    <w:basedOn w:val="a5"/>
    <w:next w:val="a5"/>
    <w:link w:val="30"/>
    <w:uiPriority w:val="9"/>
    <w:qFormat/>
    <w:rsid w:val="009C369F"/>
    <w:pPr>
      <w:keepNext/>
      <w:spacing w:line="720" w:lineRule="atLeast"/>
      <w:outlineLvl w:val="2"/>
    </w:pPr>
    <w:rPr>
      <w:rFonts w:ascii="Arial" w:eastAsia="新細明體" w:hAnsi="Arial"/>
      <w:b/>
      <w:bCs/>
      <w:sz w:val="36"/>
      <w:szCs w:val="36"/>
    </w:rPr>
  </w:style>
  <w:style w:type="paragraph" w:styleId="40">
    <w:name w:val="heading 4"/>
    <w:basedOn w:val="a5"/>
    <w:next w:val="a6"/>
    <w:link w:val="41"/>
    <w:qFormat/>
    <w:rsid w:val="00BB7FB8"/>
    <w:pPr>
      <w:keepNext/>
      <w:keepLines/>
      <w:widowControl/>
      <w:spacing w:line="180" w:lineRule="atLeast"/>
      <w:ind w:leftChars="0" w:left="720" w:firstLineChars="0" w:firstLine="0"/>
      <w:jc w:val="left"/>
      <w:outlineLvl w:val="3"/>
    </w:pPr>
    <w:rPr>
      <w:rFonts w:ascii="Arial Black" w:eastAsia="新細明體" w:hAnsi="Arial Black"/>
      <w:snapToGrid/>
      <w:spacing w:val="-2"/>
      <w:kern w:val="28"/>
      <w:sz w:val="18"/>
      <w:szCs w:val="20"/>
    </w:rPr>
  </w:style>
  <w:style w:type="paragraph" w:styleId="5">
    <w:name w:val="heading 5"/>
    <w:basedOn w:val="a5"/>
    <w:next w:val="a6"/>
    <w:link w:val="50"/>
    <w:qFormat/>
    <w:rsid w:val="00BB7FB8"/>
    <w:pPr>
      <w:keepNext/>
      <w:keepLines/>
      <w:widowControl/>
      <w:spacing w:line="180" w:lineRule="atLeast"/>
      <w:ind w:leftChars="0" w:left="1080" w:firstLineChars="0" w:firstLine="0"/>
      <w:jc w:val="left"/>
      <w:outlineLvl w:val="4"/>
    </w:pPr>
    <w:rPr>
      <w:rFonts w:ascii="Arial Black" w:eastAsia="新細明體" w:hAnsi="Arial Black"/>
      <w:snapToGrid/>
      <w:spacing w:val="-2"/>
      <w:kern w:val="28"/>
      <w:sz w:val="18"/>
      <w:szCs w:val="20"/>
    </w:rPr>
  </w:style>
  <w:style w:type="paragraph" w:styleId="6">
    <w:name w:val="heading 6"/>
    <w:basedOn w:val="a5"/>
    <w:link w:val="60"/>
    <w:qFormat/>
    <w:rsid w:val="00BB7FB8"/>
    <w:pPr>
      <w:tabs>
        <w:tab w:val="left" w:pos="2094"/>
      </w:tabs>
      <w:kinsoku w:val="0"/>
      <w:spacing w:line="240" w:lineRule="auto"/>
      <w:ind w:leftChars="0" w:left="2444" w:firstLineChars="0" w:hanging="715"/>
      <w:outlineLvl w:val="5"/>
    </w:pPr>
    <w:rPr>
      <w:rFonts w:hAnsi="Arial"/>
      <w:snapToGrid/>
      <w:sz w:val="32"/>
      <w:szCs w:val="36"/>
      <w:lang w:val="x-none" w:eastAsia="x-none"/>
    </w:rPr>
  </w:style>
  <w:style w:type="paragraph" w:styleId="7">
    <w:name w:val="heading 7"/>
    <w:basedOn w:val="a5"/>
    <w:link w:val="70"/>
    <w:qFormat/>
    <w:rsid w:val="00BB7FB8"/>
    <w:pPr>
      <w:kinsoku w:val="0"/>
      <w:spacing w:line="240" w:lineRule="auto"/>
      <w:ind w:leftChars="0" w:left="2444" w:firstLineChars="0" w:hanging="352"/>
      <w:outlineLvl w:val="6"/>
    </w:pPr>
    <w:rPr>
      <w:rFonts w:hAnsi="Arial"/>
      <w:bCs/>
      <w:snapToGrid/>
      <w:sz w:val="32"/>
      <w:szCs w:val="36"/>
      <w:lang w:val="x-none" w:eastAsia="x-none"/>
    </w:rPr>
  </w:style>
  <w:style w:type="paragraph" w:styleId="8">
    <w:name w:val="heading 8"/>
    <w:basedOn w:val="a5"/>
    <w:link w:val="80"/>
    <w:qFormat/>
    <w:rsid w:val="00BB7FB8"/>
    <w:pPr>
      <w:kinsoku w:val="0"/>
      <w:spacing w:line="240" w:lineRule="auto"/>
      <w:ind w:leftChars="0" w:left="2790" w:firstLineChars="0" w:hanging="349"/>
      <w:outlineLvl w:val="7"/>
    </w:pPr>
    <w:rPr>
      <w:rFonts w:hAnsi="Arial"/>
      <w:snapToGrid/>
      <w:sz w:val="32"/>
      <w:szCs w:val="36"/>
      <w:lang w:val="x-none" w:eastAsia="x-none"/>
    </w:rPr>
  </w:style>
  <w:style w:type="character" w:default="1" w:styleId="a7">
    <w:name w:val="Default Paragraph Font"/>
    <w:uiPriority w:val="1"/>
    <w:semiHidden/>
    <w:unhideWhenUsed/>
  </w:style>
  <w:style w:type="table" w:default="1" w:styleId="a8">
    <w:name w:val="Normal Table"/>
    <w:uiPriority w:val="99"/>
    <w:semiHidden/>
    <w:unhideWhenUsed/>
    <w:tblPr>
      <w:tblInd w:w="0" w:type="dxa"/>
      <w:tblCellMar>
        <w:top w:w="0" w:type="dxa"/>
        <w:left w:w="108" w:type="dxa"/>
        <w:bottom w:w="0" w:type="dxa"/>
        <w:right w:w="108" w:type="dxa"/>
      </w:tblCellMar>
    </w:tblPr>
  </w:style>
  <w:style w:type="numbering" w:default="1" w:styleId="a9">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a">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b">
    <w:name w:val="(一)(二)(三)"/>
    <w:basedOn w:val="a5"/>
    <w:link w:val="12"/>
    <w:qFormat/>
    <w:pPr>
      <w:ind w:left="300" w:hangingChars="100" w:hanging="100"/>
    </w:pPr>
  </w:style>
  <w:style w:type="paragraph" w:customStyle="1" w:styleId="ac">
    <w:name w:val="(一)下內文"/>
    <w:basedOn w:val="ab"/>
    <w:link w:val="ad"/>
    <w:pPr>
      <w:adjustRightInd w:val="0"/>
      <w:ind w:leftChars="300" w:firstLineChars="0" w:firstLine="0"/>
    </w:pPr>
  </w:style>
  <w:style w:type="paragraph" w:customStyle="1" w:styleId="123">
    <w:name w:val="1.2.3."/>
    <w:basedOn w:val="ac"/>
    <w:link w:val="1230"/>
    <w:qFormat/>
    <w:pPr>
      <w:adjustRightInd/>
      <w:ind w:left="400" w:hangingChars="100" w:hanging="100"/>
    </w:pPr>
  </w:style>
  <w:style w:type="paragraph" w:customStyle="1" w:styleId="ae">
    <w:name w:val="結論"/>
    <w:basedOn w:val="ac"/>
    <w:link w:val="af"/>
    <w:pPr>
      <w:adjustRightInd/>
      <w:ind w:leftChars="200" w:left="200"/>
    </w:pPr>
  </w:style>
  <w:style w:type="paragraph" w:customStyle="1" w:styleId="af0">
    <w:name w:val="前言內文"/>
    <w:basedOn w:val="a5"/>
    <w:pPr>
      <w:adjustRightInd w:val="0"/>
      <w:ind w:leftChars="0" w:left="0"/>
    </w:pPr>
  </w:style>
  <w:style w:type="paragraph" w:customStyle="1" w:styleId="142">
    <w:name w:val="表格內文(14行高)"/>
    <w:basedOn w:val="af1"/>
    <w:link w:val="143"/>
    <w:qFormat/>
    <w:pPr>
      <w:spacing w:line="280" w:lineRule="exact"/>
      <w:ind w:leftChars="0" w:left="0" w:firstLineChars="0" w:firstLine="0"/>
      <w:jc w:val="left"/>
    </w:pPr>
    <w:rPr>
      <w:sz w:val="24"/>
    </w:rPr>
  </w:style>
  <w:style w:type="paragraph" w:customStyle="1" w:styleId="af2">
    <w:name w:val="報告名稱"/>
    <w:basedOn w:val="a5"/>
    <w:pPr>
      <w:adjustRightInd w:val="0"/>
      <w:ind w:leftChars="0" w:left="0" w:firstLineChars="0" w:firstLine="0"/>
    </w:pPr>
    <w:rPr>
      <w:b/>
      <w:sz w:val="36"/>
    </w:rPr>
  </w:style>
  <w:style w:type="paragraph" w:customStyle="1" w:styleId="144">
    <w:name w:val="第一層(14號字)"/>
    <w:basedOn w:val="16"/>
    <w:link w:val="145"/>
    <w:rsid w:val="0025132B"/>
    <w:rPr>
      <w:sz w:val="28"/>
    </w:rPr>
  </w:style>
  <w:style w:type="paragraph" w:customStyle="1" w:styleId="af3">
    <w:name w:val="姓名及分機"/>
    <w:basedOn w:val="a5"/>
    <w:link w:val="af4"/>
    <w:pPr>
      <w:ind w:leftChars="0" w:left="0" w:firstLineChars="0" w:firstLine="0"/>
      <w:jc w:val="right"/>
    </w:pPr>
    <w:rPr>
      <w:sz w:val="24"/>
    </w:rPr>
  </w:style>
  <w:style w:type="paragraph" w:customStyle="1" w:styleId="af5">
    <w:name w:val="前言(一)(二)(三)"/>
    <w:basedOn w:val="a5"/>
    <w:link w:val="af6"/>
    <w:pPr>
      <w:ind w:leftChars="0" w:left="100" w:hangingChars="100" w:hanging="100"/>
    </w:pPr>
  </w:style>
  <w:style w:type="paragraph" w:customStyle="1" w:styleId="1231">
    <w:name w:val="(1)(2)(3)"/>
    <w:basedOn w:val="a5"/>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Web">
    <w:name w:val="Normal (Web)"/>
    <w:basedOn w:val="a5"/>
    <w:uiPriority w:val="99"/>
    <w:rsid w:val="00CA6453"/>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af1">
    <w:name w:val="table of figures"/>
    <w:basedOn w:val="a5"/>
    <w:next w:val="a5"/>
    <w:link w:val="af7"/>
    <w:semiHidden/>
    <w:pPr>
      <w:ind w:leftChars="400" w:left="960" w:hangingChars="200" w:hanging="480"/>
    </w:pPr>
  </w:style>
  <w:style w:type="paragraph" w:customStyle="1" w:styleId="21">
    <w:name w:val="(一)下內文縮2"/>
    <w:basedOn w:val="a5"/>
    <w:link w:val="22"/>
    <w:qFormat/>
    <w:pPr>
      <w:adjustRightInd w:val="0"/>
      <w:ind w:leftChars="300" w:left="300"/>
    </w:pPr>
  </w:style>
  <w:style w:type="paragraph" w:styleId="13">
    <w:name w:val="toc 1"/>
    <w:basedOn w:val="a5"/>
    <w:next w:val="a5"/>
    <w:autoRedefine/>
    <w:uiPriority w:val="39"/>
    <w:qFormat/>
    <w:rsid w:val="001467E5"/>
    <w:pPr>
      <w:tabs>
        <w:tab w:val="right" w:leader="hyphen" w:pos="8490"/>
      </w:tabs>
      <w:ind w:leftChars="0" w:left="487" w:hangingChars="200" w:hanging="487"/>
    </w:pPr>
    <w:rPr>
      <w:b/>
      <w:noProof/>
      <w:sz w:val="24"/>
    </w:rPr>
  </w:style>
  <w:style w:type="paragraph" w:styleId="23">
    <w:name w:val="toc 2"/>
    <w:basedOn w:val="a5"/>
    <w:next w:val="a5"/>
    <w:autoRedefine/>
    <w:uiPriority w:val="39"/>
    <w:qFormat/>
    <w:rsid w:val="001467E5"/>
    <w:pPr>
      <w:tabs>
        <w:tab w:val="right" w:leader="hyphen" w:pos="8490"/>
      </w:tabs>
      <w:ind w:leftChars="0" w:left="486" w:rightChars="150" w:right="425" w:hangingChars="200" w:hanging="486"/>
    </w:pPr>
    <w:rPr>
      <w:rFonts w:hAnsi="標楷體" w:cs="細明體"/>
      <w:noProof/>
      <w:sz w:val="24"/>
      <w:szCs w:val="24"/>
    </w:rPr>
  </w:style>
  <w:style w:type="character" w:styleId="af8">
    <w:name w:val="Strong"/>
    <w:uiPriority w:val="22"/>
    <w:qFormat/>
    <w:rsid w:val="00CA6453"/>
    <w:rPr>
      <w:b/>
      <w:bCs/>
    </w:rPr>
  </w:style>
  <w:style w:type="paragraph" w:styleId="af9">
    <w:name w:val="footnote text"/>
    <w:aliases w:val="ftx,註100以後字元,註腳文字 字元 字元 字元 字元 字元 字元,註腳文字 字元 字元 字元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w:basedOn w:val="a5"/>
    <w:link w:val="afa"/>
    <w:uiPriority w:val="99"/>
    <w:rsid w:val="004E77B1"/>
    <w:pPr>
      <w:snapToGrid w:val="0"/>
      <w:jc w:val="left"/>
    </w:pPr>
    <w:rPr>
      <w:sz w:val="20"/>
      <w:szCs w:val="20"/>
    </w:rPr>
  </w:style>
  <w:style w:type="character" w:styleId="afb">
    <w:name w:val="footnote reference"/>
    <w:aliases w:val="FR,Ref,de nota al pie,註腳內容,Error-Fußnotenzeichen5,Error-Fußnotenzeichen6,Error-Fußnotenzeichen3,Error-Fusnotßnotenzeichen5,Error-Fußnotenzeic"/>
    <w:uiPriority w:val="99"/>
    <w:qFormat/>
    <w:rsid w:val="004E77B1"/>
    <w:rPr>
      <w:vertAlign w:val="superscript"/>
    </w:rPr>
  </w:style>
  <w:style w:type="character" w:styleId="afc">
    <w:name w:val="Hyperlink"/>
    <w:uiPriority w:val="99"/>
    <w:rsid w:val="009C369F"/>
    <w:rPr>
      <w:color w:val="0000FF"/>
      <w:u w:val="single"/>
    </w:rPr>
  </w:style>
  <w:style w:type="paragraph" w:customStyle="1" w:styleId="15">
    <w:name w:val="純文字1"/>
    <w:basedOn w:val="a5"/>
    <w:rsid w:val="00A75A54"/>
    <w:pPr>
      <w:adjustRightInd w:val="0"/>
      <w:spacing w:line="360" w:lineRule="atLeast"/>
      <w:ind w:leftChars="0" w:left="0" w:firstLineChars="0" w:firstLine="0"/>
      <w:jc w:val="left"/>
      <w:textAlignment w:val="baseline"/>
    </w:pPr>
    <w:rPr>
      <w:rFonts w:ascii="細明體" w:eastAsia="細明體" w:hAnsi="Courier New"/>
      <w:snapToGrid/>
      <w:kern w:val="0"/>
      <w:sz w:val="24"/>
      <w:szCs w:val="20"/>
    </w:rPr>
  </w:style>
  <w:style w:type="character" w:styleId="afd">
    <w:name w:val="FollowedHyperlink"/>
    <w:uiPriority w:val="99"/>
    <w:rsid w:val="00A75A54"/>
    <w:rPr>
      <w:color w:val="800080"/>
      <w:u w:val="single"/>
    </w:rPr>
  </w:style>
  <w:style w:type="paragraph" w:customStyle="1" w:styleId="wordline">
    <w:name w:val="word_line"/>
    <w:basedOn w:val="a5"/>
    <w:rsid w:val="00592872"/>
    <w:pPr>
      <w:widowControl/>
      <w:spacing w:before="100" w:beforeAutospacing="1" w:after="100" w:afterAutospacing="1" w:line="312" w:lineRule="auto"/>
      <w:ind w:leftChars="0" w:left="0" w:firstLineChars="0" w:firstLine="0"/>
      <w:jc w:val="left"/>
    </w:pPr>
    <w:rPr>
      <w:rFonts w:ascii="新細明體" w:eastAsia="新細明體" w:hAnsi="新細明體" w:cs="新細明體"/>
      <w:snapToGrid/>
      <w:kern w:val="0"/>
      <w:sz w:val="24"/>
      <w:szCs w:val="24"/>
    </w:rPr>
  </w:style>
  <w:style w:type="paragraph" w:styleId="afe">
    <w:name w:val="header"/>
    <w:basedOn w:val="a5"/>
    <w:link w:val="aff"/>
    <w:uiPriority w:val="99"/>
    <w:rsid w:val="00C41CEF"/>
    <w:pPr>
      <w:tabs>
        <w:tab w:val="center" w:pos="4153"/>
        <w:tab w:val="right" w:pos="8306"/>
      </w:tabs>
      <w:snapToGrid w:val="0"/>
    </w:pPr>
    <w:rPr>
      <w:sz w:val="20"/>
      <w:szCs w:val="20"/>
    </w:rPr>
  </w:style>
  <w:style w:type="character" w:customStyle="1" w:styleId="aff">
    <w:name w:val="頁首 字元"/>
    <w:link w:val="afe"/>
    <w:uiPriority w:val="99"/>
    <w:rsid w:val="00C41CEF"/>
    <w:rPr>
      <w:rFonts w:ascii="標楷體" w:eastAsia="標楷體"/>
      <w:snapToGrid w:val="0"/>
      <w:kern w:val="2"/>
    </w:rPr>
  </w:style>
  <w:style w:type="paragraph" w:styleId="aff0">
    <w:name w:val="footer"/>
    <w:basedOn w:val="a5"/>
    <w:link w:val="aff1"/>
    <w:uiPriority w:val="99"/>
    <w:rsid w:val="00C41CEF"/>
    <w:pPr>
      <w:tabs>
        <w:tab w:val="center" w:pos="4153"/>
        <w:tab w:val="right" w:pos="8306"/>
      </w:tabs>
      <w:snapToGrid w:val="0"/>
    </w:pPr>
    <w:rPr>
      <w:sz w:val="20"/>
      <w:szCs w:val="20"/>
    </w:rPr>
  </w:style>
  <w:style w:type="character" w:customStyle="1" w:styleId="aff1">
    <w:name w:val="頁尾 字元"/>
    <w:link w:val="aff0"/>
    <w:uiPriority w:val="99"/>
    <w:rsid w:val="00C41CEF"/>
    <w:rPr>
      <w:rFonts w:ascii="標楷體" w:eastAsia="標楷體"/>
      <w:snapToGrid w:val="0"/>
      <w:kern w:val="2"/>
    </w:rPr>
  </w:style>
  <w:style w:type="table" w:styleId="aff2">
    <w:name w:val="Table Grid"/>
    <w:basedOn w:val="a8"/>
    <w:uiPriority w:val="59"/>
    <w:rsid w:val="000511D6"/>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2">
    <w:name w:val="(一)(二)(三) 字元1"/>
    <w:link w:val="ab"/>
    <w:rsid w:val="00AA57D6"/>
    <w:rPr>
      <w:rFonts w:ascii="標楷體" w:eastAsia="標楷體"/>
      <w:snapToGrid w:val="0"/>
      <w:kern w:val="2"/>
      <w:sz w:val="28"/>
      <w:szCs w:val="28"/>
      <w:lang w:val="en-US" w:eastAsia="zh-TW" w:bidi="ar-SA"/>
    </w:rPr>
  </w:style>
  <w:style w:type="paragraph" w:customStyle="1" w:styleId="aff3">
    <w:name w:val="字元 字元 字元 字元 字元 字元 字元 字元 字元 字元 字元 字元 字元 字元 字元"/>
    <w:basedOn w:val="a5"/>
    <w:rsid w:val="00AA57D6"/>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991">
    <w:name w:val="字元 字元9 字元 字元9 字元 字元1 字元 字元 字元"/>
    <w:basedOn w:val="a5"/>
    <w:rsid w:val="000E26ED"/>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styleId="aff4">
    <w:name w:val="Balloon Text"/>
    <w:basedOn w:val="a5"/>
    <w:link w:val="aff5"/>
    <w:uiPriority w:val="99"/>
    <w:rsid w:val="008C1C2C"/>
    <w:pPr>
      <w:spacing w:line="240" w:lineRule="auto"/>
      <w:ind w:leftChars="0" w:left="0" w:firstLineChars="0" w:firstLine="0"/>
      <w:jc w:val="left"/>
    </w:pPr>
    <w:rPr>
      <w:rFonts w:ascii="Arial" w:eastAsia="新細明體" w:hAnsi="Arial"/>
      <w:snapToGrid/>
      <w:sz w:val="18"/>
      <w:szCs w:val="18"/>
    </w:rPr>
  </w:style>
  <w:style w:type="paragraph" w:customStyle="1" w:styleId="aff6">
    <w:name w:val="一凸排"/>
    <w:autoRedefine/>
    <w:rsid w:val="008C1C2C"/>
    <w:pPr>
      <w:spacing w:line="480" w:lineRule="exact"/>
      <w:outlineLvl w:val="0"/>
    </w:pPr>
    <w:rPr>
      <w:rFonts w:ascii="標楷體" w:eastAsia="標楷體" w:hAnsi="標楷體"/>
      <w:b/>
      <w:kern w:val="2"/>
      <w:sz w:val="28"/>
      <w:szCs w:val="28"/>
    </w:rPr>
  </w:style>
  <w:style w:type="paragraph" w:styleId="aff7">
    <w:name w:val="Normal Indent"/>
    <w:basedOn w:val="a5"/>
    <w:rsid w:val="00257637"/>
    <w:pPr>
      <w:spacing w:line="240" w:lineRule="auto"/>
      <w:ind w:leftChars="0" w:left="480" w:firstLineChars="0" w:firstLine="0"/>
      <w:jc w:val="left"/>
    </w:pPr>
    <w:rPr>
      <w:rFonts w:ascii="Times New Roman" w:eastAsia="新細明體"/>
      <w:snapToGrid/>
      <w:sz w:val="24"/>
      <w:szCs w:val="20"/>
    </w:rPr>
  </w:style>
  <w:style w:type="character" w:customStyle="1" w:styleId="h11">
    <w:name w:val="h11"/>
    <w:rsid w:val="00981043"/>
    <w:rPr>
      <w:b/>
      <w:bCs/>
      <w:color w:val="433230"/>
      <w:sz w:val="24"/>
      <w:szCs w:val="24"/>
    </w:rPr>
  </w:style>
  <w:style w:type="paragraph" w:customStyle="1" w:styleId="71">
    <w:name w:val="字元 字元7 字元"/>
    <w:basedOn w:val="a5"/>
    <w:semiHidden/>
    <w:rsid w:val="007F246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fa">
    <w:name w:val="註腳文字 字元"/>
    <w:aliases w:val="ftx 字元,註100以後字元 字元,註腳文字 字元 字元 字元 字元 字元 字元 字元,註腳文字 字元 字元 字元 字元 字元 字元1,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footnote text 字元"/>
    <w:link w:val="af9"/>
    <w:uiPriority w:val="99"/>
    <w:rsid w:val="007F2466"/>
    <w:rPr>
      <w:rFonts w:ascii="標楷體" w:eastAsia="標楷體"/>
      <w:snapToGrid w:val="0"/>
      <w:kern w:val="2"/>
      <w:lang w:val="en-US" w:eastAsia="zh-TW" w:bidi="ar-SA"/>
    </w:rPr>
  </w:style>
  <w:style w:type="character" w:customStyle="1" w:styleId="af7">
    <w:name w:val="圖表目錄 字元"/>
    <w:link w:val="af1"/>
    <w:rsid w:val="00FE6AB7"/>
    <w:rPr>
      <w:rFonts w:ascii="標楷體" w:eastAsia="標楷體"/>
      <w:snapToGrid w:val="0"/>
      <w:kern w:val="2"/>
      <w:sz w:val="28"/>
      <w:szCs w:val="28"/>
      <w:lang w:val="en-US" w:eastAsia="zh-TW" w:bidi="ar-SA"/>
    </w:rPr>
  </w:style>
  <w:style w:type="character" w:customStyle="1" w:styleId="143">
    <w:name w:val="表格內文(14行高) 字元"/>
    <w:link w:val="142"/>
    <w:qFormat/>
    <w:rsid w:val="00FE6AB7"/>
    <w:rPr>
      <w:rFonts w:ascii="標楷體" w:eastAsia="標楷體"/>
      <w:snapToGrid w:val="0"/>
      <w:kern w:val="2"/>
      <w:sz w:val="24"/>
      <w:szCs w:val="28"/>
      <w:lang w:val="en-US" w:eastAsia="zh-TW" w:bidi="ar-SA"/>
    </w:rPr>
  </w:style>
  <w:style w:type="character" w:customStyle="1" w:styleId="af6">
    <w:name w:val="前言(一)(二)(三) 字元"/>
    <w:link w:val="af5"/>
    <w:rsid w:val="00181705"/>
    <w:rPr>
      <w:rFonts w:ascii="標楷體" w:eastAsia="標楷體"/>
      <w:snapToGrid w:val="0"/>
      <w:kern w:val="2"/>
      <w:sz w:val="28"/>
      <w:szCs w:val="28"/>
      <w:lang w:val="en-US" w:eastAsia="zh-TW" w:bidi="ar-SA"/>
    </w:rPr>
  </w:style>
  <w:style w:type="character" w:styleId="aff8">
    <w:name w:val="page number"/>
    <w:basedOn w:val="a7"/>
    <w:rsid w:val="000A0AA3"/>
  </w:style>
  <w:style w:type="character" w:customStyle="1" w:styleId="141">
    <w:name w:val="第二層(14號字) 字元1"/>
    <w:link w:val="14"/>
    <w:rsid w:val="009F2C15"/>
    <w:rPr>
      <w:rFonts w:ascii="標楷體" w:eastAsia="標楷體"/>
      <w:b/>
      <w:snapToGrid w:val="0"/>
      <w:kern w:val="2"/>
      <w:sz w:val="28"/>
      <w:lang w:val="en-US" w:eastAsia="zh-TW" w:bidi="ar-SA"/>
    </w:rPr>
  </w:style>
  <w:style w:type="paragraph" w:styleId="aff9">
    <w:name w:val="Date"/>
    <w:basedOn w:val="a5"/>
    <w:next w:val="a5"/>
    <w:link w:val="affa"/>
    <w:rsid w:val="007318D2"/>
    <w:pPr>
      <w:jc w:val="right"/>
    </w:pPr>
  </w:style>
  <w:style w:type="paragraph" w:styleId="a">
    <w:name w:val="List Bullet"/>
    <w:basedOn w:val="a5"/>
    <w:uiPriority w:val="99"/>
    <w:rsid w:val="00973A8B"/>
    <w:pPr>
      <w:numPr>
        <w:numId w:val="4"/>
      </w:numPr>
      <w:contextualSpacing/>
    </w:pPr>
  </w:style>
  <w:style w:type="paragraph" w:customStyle="1" w:styleId="146">
    <w:name w:val="14"/>
    <w:basedOn w:val="a5"/>
    <w:rsid w:val="00847056"/>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HTML">
    <w:name w:val="HTML Preformatted"/>
    <w:basedOn w:val="a5"/>
    <w:link w:val="HTML0"/>
    <w:uiPriority w:val="99"/>
    <w:rsid w:val="00BC2158"/>
    <w:rPr>
      <w:rFonts w:ascii="Courier New" w:hAnsi="Courier New" w:cs="Courier New"/>
      <w:sz w:val="20"/>
      <w:szCs w:val="20"/>
    </w:rPr>
  </w:style>
  <w:style w:type="character" w:customStyle="1" w:styleId="HTML0">
    <w:name w:val="HTML 預設格式 字元"/>
    <w:link w:val="HTML"/>
    <w:uiPriority w:val="99"/>
    <w:rsid w:val="00BC2158"/>
    <w:rPr>
      <w:rFonts w:ascii="Courier New" w:eastAsia="標楷體" w:hAnsi="Courier New" w:cs="Courier New"/>
      <w:snapToGrid w:val="0"/>
      <w:kern w:val="2"/>
    </w:rPr>
  </w:style>
  <w:style w:type="character" w:customStyle="1" w:styleId="160">
    <w:name w:val="第一層(16號字) 字元"/>
    <w:link w:val="16"/>
    <w:rsid w:val="00564DB4"/>
    <w:rPr>
      <w:rFonts w:ascii="標楷體" w:eastAsia="標楷體"/>
      <w:b/>
      <w:snapToGrid w:val="0"/>
      <w:kern w:val="2"/>
      <w:sz w:val="32"/>
    </w:rPr>
  </w:style>
  <w:style w:type="paragraph" w:styleId="affb">
    <w:name w:val="List Paragraph"/>
    <w:basedOn w:val="a5"/>
    <w:uiPriority w:val="34"/>
    <w:qFormat/>
    <w:rsid w:val="00797FC3"/>
    <w:pPr>
      <w:widowControl/>
      <w:spacing w:line="240" w:lineRule="auto"/>
      <w:ind w:left="480" w:firstLineChars="0" w:firstLine="0"/>
      <w:jc w:val="left"/>
    </w:pPr>
    <w:rPr>
      <w:rFonts w:ascii="新細明體" w:eastAsia="新細明體" w:hAnsi="新細明體" w:cs="新細明體"/>
      <w:snapToGrid/>
      <w:kern w:val="0"/>
      <w:sz w:val="24"/>
      <w:szCs w:val="24"/>
    </w:rPr>
  </w:style>
  <w:style w:type="character" w:customStyle="1" w:styleId="1410">
    <w:name w:val="表格內文(14行高) 字元1"/>
    <w:rsid w:val="00D605BD"/>
    <w:rPr>
      <w:rFonts w:ascii="標楷體" w:eastAsia="標楷體"/>
      <w:snapToGrid w:val="0"/>
      <w:kern w:val="2"/>
      <w:sz w:val="24"/>
      <w:szCs w:val="28"/>
    </w:rPr>
  </w:style>
  <w:style w:type="paragraph" w:customStyle="1" w:styleId="17">
    <w:name w:val="表格字1"/>
    <w:basedOn w:val="a5"/>
    <w:rsid w:val="002D549B"/>
    <w:pPr>
      <w:spacing w:line="200" w:lineRule="exact"/>
      <w:ind w:leftChars="100" w:left="227" w:rightChars="10" w:right="23" w:firstLineChars="0" w:firstLine="0"/>
      <w:jc w:val="distribute"/>
    </w:pPr>
    <w:rPr>
      <w:rFonts w:ascii="Arial Narrow" w:eastAsia="新細明體" w:hAnsi="Arial Narrow"/>
      <w:snapToGrid/>
      <w:spacing w:val="-10"/>
      <w:w w:val="125"/>
      <w:sz w:val="16"/>
      <w:szCs w:val="24"/>
    </w:rPr>
  </w:style>
  <w:style w:type="character" w:customStyle="1" w:styleId="aff5">
    <w:name w:val="註解方塊文字 字元"/>
    <w:link w:val="aff4"/>
    <w:uiPriority w:val="99"/>
    <w:rsid w:val="00D6120B"/>
    <w:rPr>
      <w:rFonts w:ascii="Arial" w:hAnsi="Arial"/>
      <w:kern w:val="2"/>
      <w:sz w:val="18"/>
      <w:szCs w:val="18"/>
    </w:rPr>
  </w:style>
  <w:style w:type="paragraph" w:styleId="affc">
    <w:name w:val="TOC Heading"/>
    <w:basedOn w:val="10"/>
    <w:next w:val="a5"/>
    <w:uiPriority w:val="39"/>
    <w:unhideWhenUsed/>
    <w:qFormat/>
    <w:rsid w:val="006C2B0E"/>
    <w:pPr>
      <w:keepLines/>
      <w:widowControl/>
      <w:spacing w:before="480" w:after="0" w:line="276" w:lineRule="auto"/>
      <w:ind w:leftChars="0" w:left="0" w:firstLineChars="0" w:firstLine="0"/>
      <w:jc w:val="left"/>
      <w:outlineLvl w:val="9"/>
    </w:pPr>
    <w:rPr>
      <w:rFonts w:ascii="Cambria" w:hAnsi="Cambria"/>
      <w:snapToGrid/>
      <w:color w:val="365F91"/>
      <w:kern w:val="0"/>
      <w:sz w:val="28"/>
      <w:szCs w:val="28"/>
    </w:rPr>
  </w:style>
  <w:style w:type="paragraph" w:styleId="31">
    <w:name w:val="toc 3"/>
    <w:basedOn w:val="a5"/>
    <w:next w:val="a5"/>
    <w:autoRedefine/>
    <w:uiPriority w:val="39"/>
    <w:qFormat/>
    <w:rsid w:val="003522C7"/>
    <w:pPr>
      <w:tabs>
        <w:tab w:val="right" w:leader="hyphen" w:pos="8494"/>
      </w:tabs>
      <w:ind w:leftChars="103" w:left="598" w:rightChars="150" w:right="425" w:hangingChars="126" w:hanging="306"/>
    </w:pPr>
    <w:rPr>
      <w:rFonts w:hAnsi="標楷體"/>
      <w:noProof/>
      <w:sz w:val="24"/>
      <w:szCs w:val="24"/>
    </w:rPr>
  </w:style>
  <w:style w:type="character" w:customStyle="1" w:styleId="1230">
    <w:name w:val="1.2.3. 字元"/>
    <w:link w:val="123"/>
    <w:rsid w:val="00E17246"/>
    <w:rPr>
      <w:rFonts w:ascii="標楷體" w:eastAsia="標楷體"/>
      <w:snapToGrid w:val="0"/>
      <w:kern w:val="2"/>
      <w:sz w:val="28"/>
      <w:szCs w:val="28"/>
    </w:rPr>
  </w:style>
  <w:style w:type="character" w:customStyle="1" w:styleId="af4">
    <w:name w:val="姓名及分機 字元"/>
    <w:link w:val="af3"/>
    <w:rsid w:val="00D71803"/>
    <w:rPr>
      <w:rFonts w:ascii="標楷體" w:eastAsia="標楷體"/>
      <w:snapToGrid w:val="0"/>
      <w:kern w:val="2"/>
      <w:sz w:val="24"/>
      <w:szCs w:val="28"/>
    </w:rPr>
  </w:style>
  <w:style w:type="character" w:customStyle="1" w:styleId="22">
    <w:name w:val="(一)下內文縮2 字元"/>
    <w:link w:val="21"/>
    <w:qFormat/>
    <w:rsid w:val="00536B26"/>
    <w:rPr>
      <w:rFonts w:ascii="標楷體" w:eastAsia="標楷體"/>
      <w:snapToGrid w:val="0"/>
      <w:kern w:val="2"/>
      <w:sz w:val="28"/>
      <w:szCs w:val="28"/>
    </w:rPr>
  </w:style>
  <w:style w:type="character" w:customStyle="1" w:styleId="41">
    <w:name w:val="標題 4 字元"/>
    <w:link w:val="40"/>
    <w:rsid w:val="00BB7FB8"/>
    <w:rPr>
      <w:rFonts w:ascii="Arial Black" w:hAnsi="Arial Black"/>
      <w:spacing w:val="-2"/>
      <w:kern w:val="28"/>
      <w:sz w:val="18"/>
    </w:rPr>
  </w:style>
  <w:style w:type="character" w:customStyle="1" w:styleId="50">
    <w:name w:val="標題 5 字元"/>
    <w:link w:val="5"/>
    <w:rsid w:val="00BB7FB8"/>
    <w:rPr>
      <w:rFonts w:ascii="Arial Black" w:hAnsi="Arial Black"/>
      <w:spacing w:val="-2"/>
      <w:kern w:val="28"/>
      <w:sz w:val="18"/>
    </w:rPr>
  </w:style>
  <w:style w:type="character" w:customStyle="1" w:styleId="60">
    <w:name w:val="標題 6 字元"/>
    <w:link w:val="6"/>
    <w:rsid w:val="00BB7FB8"/>
    <w:rPr>
      <w:rFonts w:ascii="標楷體" w:eastAsia="標楷體" w:hAnsi="Arial"/>
      <w:kern w:val="2"/>
      <w:sz w:val="32"/>
      <w:szCs w:val="36"/>
      <w:lang w:val="x-none" w:eastAsia="x-none"/>
    </w:rPr>
  </w:style>
  <w:style w:type="character" w:customStyle="1" w:styleId="70">
    <w:name w:val="標題 7 字元"/>
    <w:link w:val="7"/>
    <w:rsid w:val="00BB7FB8"/>
    <w:rPr>
      <w:rFonts w:ascii="標楷體" w:eastAsia="標楷體" w:hAnsi="Arial"/>
      <w:bCs/>
      <w:kern w:val="2"/>
      <w:sz w:val="32"/>
      <w:szCs w:val="36"/>
      <w:lang w:val="x-none" w:eastAsia="x-none"/>
    </w:rPr>
  </w:style>
  <w:style w:type="character" w:customStyle="1" w:styleId="80">
    <w:name w:val="標題 8 字元"/>
    <w:link w:val="8"/>
    <w:rsid w:val="00BB7FB8"/>
    <w:rPr>
      <w:rFonts w:ascii="標楷體" w:eastAsia="標楷體" w:hAnsi="Arial"/>
      <w:kern w:val="2"/>
      <w:sz w:val="32"/>
      <w:szCs w:val="36"/>
      <w:lang w:val="x-none" w:eastAsia="x-none"/>
    </w:rPr>
  </w:style>
  <w:style w:type="character" w:customStyle="1" w:styleId="201">
    <w:name w:val="表格內文(20行高) 字元"/>
    <w:link w:val="200"/>
    <w:rsid w:val="00BB7FB8"/>
    <w:rPr>
      <w:rFonts w:ascii="標楷體" w:eastAsia="標楷體"/>
      <w:snapToGrid w:val="0"/>
      <w:kern w:val="2"/>
      <w:sz w:val="24"/>
      <w:szCs w:val="28"/>
    </w:rPr>
  </w:style>
  <w:style w:type="character" w:customStyle="1" w:styleId="24">
    <w:name w:val="(一)(二)(三) 字元2"/>
    <w:rsid w:val="00BB7FB8"/>
    <w:rPr>
      <w:rFonts w:ascii="標楷體" w:eastAsia="標楷體"/>
      <w:snapToGrid w:val="0"/>
      <w:kern w:val="2"/>
      <w:sz w:val="28"/>
      <w:szCs w:val="28"/>
    </w:rPr>
  </w:style>
  <w:style w:type="character" w:styleId="affd">
    <w:name w:val="Emphasis"/>
    <w:uiPriority w:val="20"/>
    <w:qFormat/>
    <w:rsid w:val="00BB7FB8"/>
    <w:rPr>
      <w:b w:val="0"/>
      <w:bCs w:val="0"/>
      <w:i w:val="0"/>
      <w:iCs w:val="0"/>
      <w:color w:val="DD4B39"/>
    </w:rPr>
  </w:style>
  <w:style w:type="character" w:customStyle="1" w:styleId="st1">
    <w:name w:val="st1"/>
    <w:rsid w:val="00BB7FB8"/>
  </w:style>
  <w:style w:type="character" w:customStyle="1" w:styleId="affe">
    <w:name w:val="(一)(二)(三) 字元"/>
    <w:rsid w:val="00BB7FB8"/>
    <w:rPr>
      <w:rFonts w:ascii="標楷體" w:eastAsia="標楷體"/>
      <w:snapToGrid w:val="0"/>
      <w:kern w:val="2"/>
      <w:sz w:val="28"/>
      <w:szCs w:val="28"/>
    </w:rPr>
  </w:style>
  <w:style w:type="character" w:customStyle="1" w:styleId="11">
    <w:name w:val="標題 1 字元"/>
    <w:link w:val="10"/>
    <w:uiPriority w:val="9"/>
    <w:rsid w:val="00BB7FB8"/>
    <w:rPr>
      <w:rFonts w:ascii="Arial" w:hAnsi="Arial"/>
      <w:b/>
      <w:bCs/>
      <w:snapToGrid w:val="0"/>
      <w:kern w:val="52"/>
      <w:sz w:val="52"/>
      <w:szCs w:val="52"/>
    </w:rPr>
  </w:style>
  <w:style w:type="paragraph" w:customStyle="1" w:styleId="afff">
    <w:name w:val="字元 字元 字元 字元"/>
    <w:basedOn w:val="a5"/>
    <w:semiHidden/>
    <w:rsid w:val="00BB7FB8"/>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d">
    <w:name w:val="(一)下內文 字元"/>
    <w:link w:val="ac"/>
    <w:rsid w:val="00BB7FB8"/>
    <w:rPr>
      <w:rFonts w:ascii="標楷體" w:eastAsia="標楷體"/>
      <w:snapToGrid w:val="0"/>
      <w:kern w:val="2"/>
      <w:sz w:val="28"/>
      <w:szCs w:val="28"/>
    </w:rPr>
  </w:style>
  <w:style w:type="character" w:customStyle="1" w:styleId="1232">
    <w:name w:val="(1)(2)(3) 字元"/>
    <w:link w:val="1231"/>
    <w:locked/>
    <w:rsid w:val="00BB7FB8"/>
    <w:rPr>
      <w:rFonts w:ascii="標楷體" w:eastAsia="標楷體"/>
      <w:snapToGrid w:val="0"/>
      <w:kern w:val="2"/>
      <w:sz w:val="28"/>
      <w:szCs w:val="28"/>
    </w:rPr>
  </w:style>
  <w:style w:type="paragraph" w:customStyle="1" w:styleId="18">
    <w:name w:val="字元 字元1 字元 字元 字元 字元 字元 字元"/>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0">
    <w:name w:val="字元 字元 字元 字元 字元"/>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1">
    <w:name w:val="字元 字元"/>
    <w:basedOn w:val="a5"/>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7">
    <w:name w:val="表格內文(14行高) 字元 字元"/>
    <w:rsid w:val="00BB7FB8"/>
    <w:rPr>
      <w:rFonts w:ascii="標楷體" w:eastAsia="標楷體"/>
      <w:snapToGrid w:val="0"/>
      <w:kern w:val="2"/>
      <w:sz w:val="24"/>
      <w:szCs w:val="28"/>
      <w:lang w:val="en-US" w:eastAsia="zh-TW" w:bidi="ar-SA"/>
    </w:rPr>
  </w:style>
  <w:style w:type="character" w:customStyle="1" w:styleId="148">
    <w:name w:val="第二層(14號字) 字元"/>
    <w:rsid w:val="00BB7FB8"/>
    <w:rPr>
      <w:rFonts w:ascii="標楷體" w:eastAsia="標楷體"/>
      <w:b/>
      <w:snapToGrid w:val="0"/>
      <w:kern w:val="2"/>
      <w:sz w:val="28"/>
      <w:lang w:val="en-US" w:eastAsia="zh-TW" w:bidi="ar-SA"/>
    </w:rPr>
  </w:style>
  <w:style w:type="character" w:customStyle="1" w:styleId="2010">
    <w:name w:val="表格內文(20行高) 字元1"/>
    <w:rsid w:val="00BB7FB8"/>
    <w:rPr>
      <w:rFonts w:ascii="標楷體" w:eastAsia="標楷體"/>
      <w:snapToGrid w:val="0"/>
      <w:kern w:val="2"/>
      <w:sz w:val="24"/>
      <w:szCs w:val="28"/>
      <w:lang w:val="en-US" w:eastAsia="zh-TW" w:bidi="ar-SA"/>
    </w:rPr>
  </w:style>
  <w:style w:type="character" w:customStyle="1" w:styleId="32">
    <w:name w:val="字元3"/>
    <w:rsid w:val="00BB7FB8"/>
    <w:rPr>
      <w:rFonts w:eastAsia="標楷體"/>
      <w:snapToGrid w:val="0"/>
      <w:kern w:val="2"/>
    </w:rPr>
  </w:style>
  <w:style w:type="character" w:customStyle="1" w:styleId="42">
    <w:name w:val="字元4"/>
    <w:semiHidden/>
    <w:rsid w:val="00BB7FB8"/>
    <w:rPr>
      <w:rFonts w:ascii="標楷體" w:eastAsia="標楷體"/>
      <w:snapToGrid w:val="0"/>
      <w:kern w:val="2"/>
    </w:rPr>
  </w:style>
  <w:style w:type="paragraph" w:customStyle="1" w:styleId="DocumentLabel">
    <w:name w:val="Document Label"/>
    <w:basedOn w:val="a5"/>
    <w:rsid w:val="00BB7FB8"/>
    <w:pPr>
      <w:keepNext/>
      <w:keepLines/>
      <w:widowControl/>
      <w:spacing w:before="400" w:after="120" w:line="240" w:lineRule="atLeast"/>
      <w:ind w:leftChars="0" w:left="-840" w:firstLineChars="0" w:firstLine="0"/>
      <w:jc w:val="left"/>
    </w:pPr>
    <w:rPr>
      <w:rFonts w:ascii="Arial Black" w:hAnsi="Arial Black"/>
      <w:snapToGrid/>
      <w:kern w:val="28"/>
      <w:szCs w:val="20"/>
    </w:rPr>
  </w:style>
  <w:style w:type="paragraph" w:customStyle="1" w:styleId="25">
    <w:name w:val="字元 字元2 字元 字元 字元"/>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9">
    <w:name w:val="字元 字元1 字元 字元 字元"/>
    <w:basedOn w:val="a5"/>
    <w:semiHidden/>
    <w:rsid w:val="00BB7FB8"/>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a">
    <w:name w:val="註腳樣式1"/>
    <w:basedOn w:val="af9"/>
    <w:rsid w:val="00BB7FB8"/>
    <w:pPr>
      <w:spacing w:line="400" w:lineRule="exact"/>
      <w:ind w:leftChars="10" w:left="673" w:hangingChars="265" w:hanging="645"/>
      <w:jc w:val="both"/>
    </w:pPr>
    <w:rPr>
      <w:sz w:val="24"/>
      <w:szCs w:val="24"/>
    </w:rPr>
  </w:style>
  <w:style w:type="paragraph" w:customStyle="1" w:styleId="1b">
    <w:name w:val="註腳樣式樣式1"/>
    <w:basedOn w:val="af9"/>
    <w:rsid w:val="00BB7FB8"/>
    <w:pPr>
      <w:spacing w:line="400" w:lineRule="exact"/>
      <w:ind w:leftChars="10" w:left="673" w:hangingChars="265" w:hanging="645"/>
      <w:jc w:val="both"/>
    </w:pPr>
    <w:rPr>
      <w:sz w:val="24"/>
      <w:szCs w:val="24"/>
    </w:rPr>
  </w:style>
  <w:style w:type="character" w:customStyle="1" w:styleId="af">
    <w:name w:val="結論 字元"/>
    <w:link w:val="ae"/>
    <w:rsid w:val="00BB7FB8"/>
    <w:rPr>
      <w:rFonts w:ascii="標楷體" w:eastAsia="標楷體"/>
      <w:snapToGrid w:val="0"/>
      <w:kern w:val="2"/>
      <w:sz w:val="28"/>
      <w:szCs w:val="28"/>
    </w:rPr>
  </w:style>
  <w:style w:type="character" w:customStyle="1" w:styleId="20">
    <w:name w:val="標題 2 字元"/>
    <w:link w:val="2"/>
    <w:uiPriority w:val="9"/>
    <w:rsid w:val="00BB7FB8"/>
    <w:rPr>
      <w:rFonts w:ascii="Arial" w:hAnsi="Arial"/>
      <w:b/>
      <w:bCs/>
      <w:snapToGrid w:val="0"/>
      <w:kern w:val="2"/>
      <w:sz w:val="48"/>
      <w:szCs w:val="48"/>
    </w:rPr>
  </w:style>
  <w:style w:type="character" w:customStyle="1" w:styleId="30">
    <w:name w:val="標題 3 字元"/>
    <w:link w:val="3"/>
    <w:uiPriority w:val="9"/>
    <w:rsid w:val="00BB7FB8"/>
    <w:rPr>
      <w:rFonts w:ascii="Arial" w:hAnsi="Arial"/>
      <w:b/>
      <w:bCs/>
      <w:snapToGrid w:val="0"/>
      <w:kern w:val="2"/>
      <w:sz w:val="36"/>
      <w:szCs w:val="36"/>
    </w:rPr>
  </w:style>
  <w:style w:type="paragraph" w:customStyle="1" w:styleId="bigf">
    <w:name w:val="bigf"/>
    <w:basedOn w:val="a5"/>
    <w:rsid w:val="00BB7FB8"/>
    <w:pPr>
      <w:widowControl/>
      <w:spacing w:before="100" w:beforeAutospacing="1" w:after="100" w:afterAutospacing="1" w:line="230" w:lineRule="atLeast"/>
      <w:ind w:leftChars="0" w:left="0" w:firstLineChars="0" w:firstLine="0"/>
      <w:jc w:val="left"/>
    </w:pPr>
    <w:rPr>
      <w:rFonts w:ascii="Arial" w:eastAsia="新細明體" w:hAnsi="Arial" w:cs="Arial"/>
      <w:snapToGrid/>
      <w:kern w:val="0"/>
      <w:sz w:val="16"/>
      <w:szCs w:val="16"/>
    </w:rPr>
  </w:style>
  <w:style w:type="character" w:customStyle="1" w:styleId="bigf1">
    <w:name w:val="bigf1"/>
    <w:rsid w:val="00BB7FB8"/>
    <w:rPr>
      <w:rFonts w:ascii="Arial" w:hAnsi="Arial" w:cs="Arial" w:hint="default"/>
      <w:sz w:val="16"/>
      <w:szCs w:val="16"/>
    </w:rPr>
  </w:style>
  <w:style w:type="character" w:customStyle="1" w:styleId="txt24rb1">
    <w:name w:val="txt24rb1"/>
    <w:rsid w:val="00BB7FB8"/>
    <w:rPr>
      <w:b/>
      <w:bCs/>
      <w:color w:val="E5180D"/>
      <w:sz w:val="24"/>
      <w:szCs w:val="24"/>
    </w:rPr>
  </w:style>
  <w:style w:type="character" w:customStyle="1" w:styleId="txt131">
    <w:name w:val="txt131"/>
    <w:rsid w:val="00BB7FB8"/>
    <w:rPr>
      <w:rFonts w:ascii="sөũ" w:hAnsi="sөũ" w:hint="default"/>
      <w:sz w:val="13"/>
      <w:szCs w:val="13"/>
    </w:rPr>
  </w:style>
  <w:style w:type="character" w:customStyle="1" w:styleId="txt151">
    <w:name w:val="txt151"/>
    <w:rsid w:val="00BB7FB8"/>
    <w:rPr>
      <w:rFonts w:ascii="sөũ" w:hAnsi="sөũ" w:hint="default"/>
      <w:sz w:val="15"/>
      <w:szCs w:val="15"/>
    </w:rPr>
  </w:style>
  <w:style w:type="character" w:customStyle="1" w:styleId="15pxtext081">
    <w:name w:val="15px_text_081"/>
    <w:rsid w:val="00BB7FB8"/>
    <w:rPr>
      <w:color w:val="272727"/>
      <w:spacing w:val="15"/>
      <w:sz w:val="23"/>
      <w:szCs w:val="23"/>
    </w:rPr>
  </w:style>
  <w:style w:type="paragraph" w:styleId="afff2">
    <w:name w:val="Body Text Indent"/>
    <w:basedOn w:val="a5"/>
    <w:link w:val="afff3"/>
    <w:uiPriority w:val="99"/>
    <w:rsid w:val="00BB7FB8"/>
    <w:pPr>
      <w:spacing w:line="240" w:lineRule="auto"/>
      <w:ind w:leftChars="0" w:left="703" w:firstLineChars="0" w:firstLine="851"/>
    </w:pPr>
    <w:rPr>
      <w:rFonts w:hAnsi="Courier New"/>
      <w:snapToGrid/>
      <w:spacing w:val="32"/>
      <w:sz w:val="32"/>
      <w:szCs w:val="20"/>
    </w:rPr>
  </w:style>
  <w:style w:type="character" w:customStyle="1" w:styleId="afff3">
    <w:name w:val="本文縮排 字元"/>
    <w:link w:val="afff2"/>
    <w:uiPriority w:val="99"/>
    <w:rsid w:val="00BB7FB8"/>
    <w:rPr>
      <w:rFonts w:ascii="標楷體" w:eastAsia="標楷體" w:hAnsi="Courier New"/>
      <w:spacing w:val="32"/>
      <w:kern w:val="2"/>
      <w:sz w:val="32"/>
    </w:rPr>
  </w:style>
  <w:style w:type="paragraph" w:customStyle="1" w:styleId="a3">
    <w:name w:val="分項段落"/>
    <w:basedOn w:val="a5"/>
    <w:rsid w:val="00BB7FB8"/>
    <w:pPr>
      <w:widowControl/>
      <w:numPr>
        <w:numId w:val="5"/>
      </w:numPr>
      <w:wordWrap w:val="0"/>
      <w:snapToGrid w:val="0"/>
      <w:spacing w:line="240" w:lineRule="auto"/>
      <w:ind w:leftChars="0" w:left="0" w:firstLineChars="0" w:firstLine="0"/>
      <w:textAlignment w:val="baseline"/>
    </w:pPr>
    <w:rPr>
      <w:rFonts w:ascii="Times New Roman"/>
      <w:noProof/>
      <w:snapToGrid/>
      <w:kern w:val="0"/>
      <w:sz w:val="32"/>
      <w:szCs w:val="20"/>
    </w:rPr>
  </w:style>
  <w:style w:type="character" w:customStyle="1" w:styleId="affa">
    <w:name w:val="日期 字元"/>
    <w:link w:val="aff9"/>
    <w:rsid w:val="00BB7FB8"/>
    <w:rPr>
      <w:rFonts w:ascii="標楷體" w:eastAsia="標楷體"/>
      <w:snapToGrid w:val="0"/>
      <w:kern w:val="2"/>
      <w:sz w:val="28"/>
      <w:szCs w:val="28"/>
    </w:rPr>
  </w:style>
  <w:style w:type="paragraph" w:customStyle="1" w:styleId="afff4">
    <w:name w:val="公文(後續會稿單位)"/>
    <w:basedOn w:val="a5"/>
    <w:rsid w:val="00BB7FB8"/>
    <w:pPr>
      <w:spacing w:line="240" w:lineRule="auto"/>
      <w:ind w:leftChars="500" w:left="1200" w:firstLineChars="0" w:firstLine="0"/>
    </w:pPr>
    <w:rPr>
      <w:rFonts w:hAnsi="標楷體"/>
      <w:snapToGrid/>
      <w:sz w:val="24"/>
      <w:szCs w:val="24"/>
    </w:rPr>
  </w:style>
  <w:style w:type="character" w:customStyle="1" w:styleId="1c">
    <w:name w:val="結論 字元1"/>
    <w:rsid w:val="00BB7FB8"/>
    <w:rPr>
      <w:rFonts w:ascii="標楷體" w:eastAsia="標楷體"/>
      <w:snapToGrid w:val="0"/>
      <w:kern w:val="2"/>
      <w:sz w:val="28"/>
      <w:szCs w:val="28"/>
      <w:lang w:val="en-US" w:eastAsia="zh-TW" w:bidi="ar-SA"/>
    </w:rPr>
  </w:style>
  <w:style w:type="paragraph" w:customStyle="1" w:styleId="51">
    <w:name w:val="字元 字元5"/>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5">
    <w:name w:val="公文(後續段落_主旨)"/>
    <w:basedOn w:val="a5"/>
    <w:rsid w:val="00BB7FB8"/>
    <w:pPr>
      <w:widowControl/>
      <w:ind w:leftChars="0" w:left="0" w:firstLineChars="0" w:firstLine="0"/>
      <w:textAlignment w:val="baseline"/>
    </w:pPr>
    <w:rPr>
      <w:rFonts w:ascii="Times New Roman"/>
      <w:noProof/>
      <w:snapToGrid/>
      <w:kern w:val="0"/>
      <w:sz w:val="32"/>
      <w:szCs w:val="20"/>
      <w:lang w:bidi="he-IL"/>
    </w:rPr>
  </w:style>
  <w:style w:type="paragraph" w:customStyle="1" w:styleId="afff6">
    <w:name w:val="公文(後續段落)"/>
    <w:basedOn w:val="a5"/>
    <w:rsid w:val="00BB7FB8"/>
    <w:pPr>
      <w:ind w:leftChars="0" w:left="317" w:firstLineChars="0" w:firstLine="0"/>
      <w:jc w:val="left"/>
    </w:pPr>
    <w:rPr>
      <w:rFonts w:ascii="Times New Roman"/>
      <w:snapToGrid/>
      <w:sz w:val="32"/>
      <w:szCs w:val="24"/>
    </w:rPr>
  </w:style>
  <w:style w:type="paragraph" w:customStyle="1" w:styleId="6-0">
    <w:name w:val="6-0"/>
    <w:basedOn w:val="a5"/>
    <w:rsid w:val="00BB7FB8"/>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210">
    <w:name w:val="字元 字元2 字元 字元 字元1 字元 字元 字元 字元 字元 字元"/>
    <w:basedOn w:val="a5"/>
    <w:semiHidden/>
    <w:rsid w:val="00BB7FB8"/>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ff7">
    <w:name w:val="文_(一)"/>
    <w:basedOn w:val="a5"/>
    <w:autoRedefine/>
    <w:rsid w:val="00BB7FB8"/>
    <w:pPr>
      <w:topLinePunct/>
      <w:snapToGrid w:val="0"/>
      <w:spacing w:line="300" w:lineRule="auto"/>
      <w:ind w:leftChars="75" w:left="180" w:firstLineChars="192" w:firstLine="538"/>
    </w:pPr>
    <w:rPr>
      <w:rFonts w:hAnsi="標楷體" w:cs="Arial"/>
      <w:kern w:val="0"/>
    </w:rPr>
  </w:style>
  <w:style w:type="paragraph" w:customStyle="1" w:styleId="1d">
    <w:name w:val="1"/>
    <w:basedOn w:val="a5"/>
    <w:rsid w:val="00BB7FB8"/>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numbering" w:customStyle="1" w:styleId="1e">
    <w:name w:val="無清單1"/>
    <w:next w:val="a9"/>
    <w:semiHidden/>
    <w:unhideWhenUsed/>
    <w:rsid w:val="00BB7FB8"/>
  </w:style>
  <w:style w:type="numbering" w:customStyle="1" w:styleId="26">
    <w:name w:val="無清單2"/>
    <w:next w:val="a9"/>
    <w:semiHidden/>
    <w:rsid w:val="00BB7FB8"/>
  </w:style>
  <w:style w:type="character" w:customStyle="1" w:styleId="Slogan">
    <w:name w:val="Slogan"/>
    <w:rsid w:val="00BB7FB8"/>
    <w:rPr>
      <w:rFonts w:ascii="Arial Black" w:hAnsi="Arial Black"/>
      <w:spacing w:val="-10"/>
      <w:position w:val="2"/>
      <w:sz w:val="19"/>
    </w:rPr>
  </w:style>
  <w:style w:type="paragraph" w:customStyle="1" w:styleId="Logo">
    <w:name w:val="Logo"/>
    <w:basedOn w:val="a5"/>
    <w:rsid w:val="00BB7FB8"/>
    <w:pPr>
      <w:widowControl/>
      <w:spacing w:line="240" w:lineRule="auto"/>
      <w:ind w:leftChars="0" w:left="0" w:firstLineChars="0" w:firstLine="0"/>
      <w:jc w:val="left"/>
    </w:pPr>
    <w:rPr>
      <w:rFonts w:ascii="Times New Roman" w:eastAsia="Times New Roman"/>
      <w:snapToGrid/>
      <w:spacing w:val="-5"/>
      <w:kern w:val="0"/>
      <w:sz w:val="18"/>
      <w:szCs w:val="20"/>
    </w:rPr>
  </w:style>
  <w:style w:type="paragraph" w:styleId="afff8">
    <w:name w:val="envelope return"/>
    <w:basedOn w:val="a5"/>
    <w:rsid w:val="00BB7FB8"/>
    <w:pPr>
      <w:widowControl/>
      <w:snapToGrid w:val="0"/>
      <w:spacing w:line="240" w:lineRule="auto"/>
      <w:ind w:leftChars="0" w:left="0" w:firstLineChars="0" w:firstLine="0"/>
      <w:jc w:val="left"/>
    </w:pPr>
    <w:rPr>
      <w:rFonts w:ascii="Arial" w:eastAsia="新細明體" w:hAnsi="Arial"/>
      <w:snapToGrid/>
      <w:spacing w:val="-5"/>
      <w:kern w:val="0"/>
      <w:sz w:val="18"/>
      <w:szCs w:val="20"/>
    </w:rPr>
  </w:style>
  <w:style w:type="paragraph" w:styleId="afff9">
    <w:name w:val="Title"/>
    <w:basedOn w:val="a5"/>
    <w:link w:val="afffa"/>
    <w:uiPriority w:val="10"/>
    <w:qFormat/>
    <w:rsid w:val="00BB7FB8"/>
    <w:pPr>
      <w:widowControl/>
      <w:spacing w:before="240" w:after="60" w:line="240" w:lineRule="auto"/>
      <w:ind w:leftChars="0" w:left="0" w:firstLineChars="0" w:firstLine="0"/>
      <w:jc w:val="center"/>
      <w:outlineLvl w:val="0"/>
    </w:pPr>
    <w:rPr>
      <w:rFonts w:ascii="Arial" w:eastAsia="新細明體" w:hAnsi="Arial"/>
      <w:b/>
      <w:snapToGrid/>
      <w:spacing w:val="-5"/>
      <w:kern w:val="0"/>
      <w:sz w:val="32"/>
      <w:szCs w:val="20"/>
    </w:rPr>
  </w:style>
  <w:style w:type="character" w:customStyle="1" w:styleId="afffa">
    <w:name w:val="標題 字元"/>
    <w:link w:val="afff9"/>
    <w:uiPriority w:val="10"/>
    <w:rsid w:val="00BB7FB8"/>
    <w:rPr>
      <w:rFonts w:ascii="Arial" w:hAnsi="Arial"/>
      <w:b/>
      <w:spacing w:val="-5"/>
      <w:sz w:val="32"/>
    </w:rPr>
  </w:style>
  <w:style w:type="paragraph" w:styleId="afffb">
    <w:name w:val="Signature"/>
    <w:basedOn w:val="a5"/>
    <w:link w:val="afffc"/>
    <w:rsid w:val="00BB7FB8"/>
    <w:pPr>
      <w:widowControl/>
      <w:spacing w:line="240" w:lineRule="auto"/>
      <w:ind w:leftChars="0" w:left="4320" w:firstLineChars="0" w:firstLine="0"/>
      <w:jc w:val="left"/>
    </w:pPr>
    <w:rPr>
      <w:rFonts w:ascii="Times New Roman" w:eastAsia="新細明體"/>
      <w:snapToGrid/>
      <w:spacing w:val="-5"/>
      <w:kern w:val="0"/>
      <w:sz w:val="18"/>
      <w:szCs w:val="20"/>
    </w:rPr>
  </w:style>
  <w:style w:type="character" w:customStyle="1" w:styleId="afffc">
    <w:name w:val="簽名 字元"/>
    <w:link w:val="afffb"/>
    <w:rsid w:val="00BB7FB8"/>
    <w:rPr>
      <w:spacing w:val="-5"/>
      <w:sz w:val="18"/>
    </w:rPr>
  </w:style>
  <w:style w:type="paragraph" w:styleId="afffd">
    <w:name w:val="Message Header"/>
    <w:basedOn w:val="a6"/>
    <w:link w:val="afffe"/>
    <w:rsid w:val="00BB7FB8"/>
    <w:pPr>
      <w:keepLines/>
      <w:tabs>
        <w:tab w:val="left" w:pos="720"/>
        <w:tab w:val="left" w:pos="4320"/>
        <w:tab w:val="left" w:pos="5040"/>
        <w:tab w:val="right" w:pos="8640"/>
      </w:tabs>
      <w:spacing w:after="40" w:line="440" w:lineRule="atLeast"/>
      <w:ind w:left="720" w:hanging="720"/>
      <w:jc w:val="left"/>
    </w:pPr>
  </w:style>
  <w:style w:type="character" w:customStyle="1" w:styleId="afffe">
    <w:name w:val="訊息欄位名稱 字元"/>
    <w:link w:val="afffd"/>
    <w:rsid w:val="00BB7FB8"/>
    <w:rPr>
      <w:rFonts w:ascii="Arial" w:hAnsi="Arial"/>
      <w:spacing w:val="-5"/>
      <w:sz w:val="18"/>
      <w:lang w:val="x-none" w:eastAsia="x-none"/>
    </w:rPr>
  </w:style>
  <w:style w:type="paragraph" w:styleId="a6">
    <w:name w:val="Body Text"/>
    <w:aliases w:val="本文 字元 字元 字元,本文 字元 字元"/>
    <w:basedOn w:val="a5"/>
    <w:link w:val="affff"/>
    <w:rsid w:val="00BB7FB8"/>
    <w:pPr>
      <w:widowControl/>
      <w:spacing w:after="220" w:line="180" w:lineRule="atLeast"/>
      <w:ind w:leftChars="0" w:left="0" w:firstLineChars="0" w:firstLine="0"/>
    </w:pPr>
    <w:rPr>
      <w:rFonts w:ascii="Arial" w:eastAsia="新細明體" w:hAnsi="Arial"/>
      <w:snapToGrid/>
      <w:spacing w:val="-5"/>
      <w:kern w:val="0"/>
      <w:sz w:val="18"/>
      <w:szCs w:val="20"/>
      <w:lang w:val="x-none" w:eastAsia="x-none"/>
    </w:rPr>
  </w:style>
  <w:style w:type="character" w:customStyle="1" w:styleId="affff">
    <w:name w:val="本文 字元"/>
    <w:aliases w:val="本文 字元 字元 字元 字元1,本文 字元 字元 字元2"/>
    <w:link w:val="a6"/>
    <w:rsid w:val="00BB7FB8"/>
    <w:rPr>
      <w:rFonts w:ascii="Arial" w:hAnsi="Arial"/>
      <w:spacing w:val="-5"/>
      <w:sz w:val="18"/>
      <w:lang w:val="x-none" w:eastAsia="x-none"/>
    </w:rPr>
  </w:style>
  <w:style w:type="character" w:customStyle="1" w:styleId="Checkbox">
    <w:name w:val="Checkbox"/>
    <w:rsid w:val="00BB7FB8"/>
    <w:rPr>
      <w:rFonts w:ascii="Times New Roman" w:hAnsi="Times New Roman"/>
      <w:sz w:val="22"/>
    </w:rPr>
  </w:style>
  <w:style w:type="paragraph" w:customStyle="1" w:styleId="CompanyName">
    <w:name w:val="Company Name"/>
    <w:basedOn w:val="a5"/>
    <w:rsid w:val="00BB7FB8"/>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paragraph" w:customStyle="1" w:styleId="HeaderBase">
    <w:name w:val="Header Base"/>
    <w:basedOn w:val="a6"/>
    <w:rsid w:val="00BB7FB8"/>
    <w:pPr>
      <w:keepLines/>
      <w:tabs>
        <w:tab w:val="center" w:pos="0"/>
        <w:tab w:val="right" w:pos="4320"/>
      </w:tabs>
      <w:spacing w:after="0"/>
    </w:pPr>
  </w:style>
  <w:style w:type="paragraph" w:customStyle="1" w:styleId="HeadingBase">
    <w:name w:val="Heading Base"/>
    <w:basedOn w:val="a6"/>
    <w:next w:val="a6"/>
    <w:rsid w:val="00BB7FB8"/>
    <w:pPr>
      <w:keepNext/>
      <w:keepLines/>
      <w:spacing w:after="0"/>
      <w:jc w:val="left"/>
    </w:pPr>
    <w:rPr>
      <w:rFonts w:ascii="Arial Black" w:hAnsi="Arial Black"/>
      <w:spacing w:val="-10"/>
      <w:kern w:val="28"/>
    </w:rPr>
  </w:style>
  <w:style w:type="paragraph" w:customStyle="1" w:styleId="MessageHeaderFirst">
    <w:name w:val="Message Header First"/>
    <w:basedOn w:val="afffd"/>
    <w:next w:val="afffd"/>
    <w:rsid w:val="00BB7FB8"/>
  </w:style>
  <w:style w:type="character" w:customStyle="1" w:styleId="MessageHeaderLabel">
    <w:name w:val="Message Header Label"/>
    <w:rsid w:val="00BB7FB8"/>
    <w:rPr>
      <w:rFonts w:ascii="Arial Black" w:hAnsi="Arial Black"/>
      <w:sz w:val="18"/>
    </w:rPr>
  </w:style>
  <w:style w:type="paragraph" w:customStyle="1" w:styleId="MessageHeaderLast">
    <w:name w:val="Message Header Last"/>
    <w:basedOn w:val="afffd"/>
    <w:next w:val="a6"/>
    <w:rsid w:val="00BB7FB8"/>
    <w:pPr>
      <w:pBdr>
        <w:bottom w:val="single" w:sz="6" w:space="19" w:color="auto"/>
        <w:between w:val="single" w:sz="6" w:space="19" w:color="auto"/>
      </w:pBdr>
      <w:tabs>
        <w:tab w:val="left" w:pos="1267"/>
        <w:tab w:val="left" w:pos="2938"/>
      </w:tabs>
      <w:spacing w:before="120" w:after="120"/>
      <w:ind w:left="0" w:firstLine="0"/>
    </w:pPr>
  </w:style>
  <w:style w:type="paragraph" w:customStyle="1" w:styleId="ReturnAddress">
    <w:name w:val="Return Address"/>
    <w:basedOn w:val="a5"/>
    <w:rsid w:val="00BB7FB8"/>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Times New Roman" w:eastAsia="新細明體"/>
      <w:snapToGrid/>
      <w:spacing w:val="-2"/>
      <w:kern w:val="0"/>
      <w:sz w:val="16"/>
      <w:szCs w:val="20"/>
    </w:rPr>
  </w:style>
  <w:style w:type="paragraph" w:customStyle="1" w:styleId="SignatureName">
    <w:name w:val="Signature Name"/>
    <w:basedOn w:val="a5"/>
    <w:next w:val="a5"/>
    <w:rsid w:val="00BB7FB8"/>
    <w:pPr>
      <w:keepNext/>
      <w:keepLines/>
      <w:widowControl/>
      <w:spacing w:before="660" w:line="180" w:lineRule="atLeast"/>
      <w:ind w:leftChars="0" w:left="0" w:firstLineChars="0" w:firstLine="0"/>
    </w:pPr>
    <w:rPr>
      <w:rFonts w:ascii="Times New Roman" w:eastAsia="新細明體"/>
      <w:snapToGrid/>
      <w:spacing w:val="-5"/>
      <w:kern w:val="0"/>
      <w:sz w:val="18"/>
      <w:szCs w:val="20"/>
    </w:rPr>
  </w:style>
  <w:style w:type="paragraph" w:customStyle="1" w:styleId="affff0">
    <w:name w:val="章戳"/>
    <w:basedOn w:val="a5"/>
    <w:rsid w:val="00BB7FB8"/>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paragraph" w:styleId="27">
    <w:name w:val="Body Text Indent 2"/>
    <w:basedOn w:val="a5"/>
    <w:link w:val="28"/>
    <w:rsid w:val="00BB7FB8"/>
    <w:pPr>
      <w:adjustRightInd w:val="0"/>
      <w:spacing w:line="360" w:lineRule="auto"/>
      <w:ind w:leftChars="0" w:left="1134" w:firstLineChars="0" w:hanging="1134"/>
      <w:jc w:val="left"/>
      <w:textAlignment w:val="baseline"/>
    </w:pPr>
    <w:rPr>
      <w:b/>
      <w:snapToGrid/>
      <w:spacing w:val="30"/>
      <w:kern w:val="0"/>
      <w:sz w:val="32"/>
      <w:szCs w:val="20"/>
    </w:rPr>
  </w:style>
  <w:style w:type="character" w:customStyle="1" w:styleId="28">
    <w:name w:val="本文縮排 2 字元"/>
    <w:link w:val="27"/>
    <w:rsid w:val="00BB7FB8"/>
    <w:rPr>
      <w:rFonts w:ascii="標楷體" w:eastAsia="標楷體"/>
      <w:b/>
      <w:spacing w:val="30"/>
      <w:sz w:val="32"/>
    </w:rPr>
  </w:style>
  <w:style w:type="table" w:customStyle="1" w:styleId="1f">
    <w:name w:val="表格格線1"/>
    <w:basedOn w:val="a8"/>
    <w:next w:val="aff2"/>
    <w:rsid w:val="00BB7FB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1">
    <w:name w:val="字元"/>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2">
    <w:name w:val="第二層"/>
    <w:basedOn w:val="a5"/>
    <w:rsid w:val="00BB7FB8"/>
    <w:pPr>
      <w:spacing w:line="240" w:lineRule="auto"/>
      <w:ind w:leftChars="0" w:left="0" w:firstLineChars="0" w:firstLine="0"/>
      <w:jc w:val="left"/>
    </w:pPr>
    <w:rPr>
      <w:rFonts w:ascii="Times New Roman" w:eastAsia="新細明體"/>
      <w:snapToGrid/>
      <w:szCs w:val="24"/>
    </w:rPr>
  </w:style>
  <w:style w:type="paragraph" w:customStyle="1" w:styleId="1f0">
    <w:name w:val="字元 字元1 字元"/>
    <w:basedOn w:val="a5"/>
    <w:rsid w:val="00BB7FB8"/>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43">
    <w:name w:val="字元 字元4 字元"/>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f1">
    <w:name w:val="1 字元 字元 字元 字元 字元 字元 字元"/>
    <w:basedOn w:val="a5"/>
    <w:rsid w:val="00BB7FB8"/>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table" w:customStyle="1" w:styleId="110">
    <w:name w:val="表格格線11"/>
    <w:basedOn w:val="a8"/>
    <w:next w:val="aff2"/>
    <w:uiPriority w:val="59"/>
    <w:rsid w:val="00BB7FB8"/>
    <w:rPr>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9">
    <w:name w:val="字元 字元2"/>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3">
    <w:name w:val="表頭"/>
    <w:basedOn w:val="a5"/>
    <w:rsid w:val="00BB7FB8"/>
    <w:pPr>
      <w:spacing w:line="240" w:lineRule="auto"/>
      <w:ind w:leftChars="0" w:left="0" w:firstLineChars="0" w:firstLine="0"/>
      <w:jc w:val="center"/>
    </w:pPr>
    <w:rPr>
      <w:rFonts w:ascii="Times New Roman"/>
      <w:snapToGrid/>
      <w:sz w:val="24"/>
      <w:szCs w:val="24"/>
    </w:rPr>
  </w:style>
  <w:style w:type="paragraph" w:customStyle="1" w:styleId="a1">
    <w:name w:val="表樣式"/>
    <w:basedOn w:val="a5"/>
    <w:next w:val="a5"/>
    <w:rsid w:val="00BB7FB8"/>
    <w:pPr>
      <w:numPr>
        <w:numId w:val="6"/>
      </w:numPr>
      <w:spacing w:line="240" w:lineRule="auto"/>
      <w:ind w:leftChars="0" w:left="0" w:firstLineChars="0" w:firstLine="0"/>
    </w:pPr>
    <w:rPr>
      <w:snapToGrid/>
      <w:kern w:val="0"/>
      <w:sz w:val="32"/>
      <w:szCs w:val="20"/>
    </w:rPr>
  </w:style>
  <w:style w:type="paragraph" w:styleId="52">
    <w:name w:val="toc 5"/>
    <w:basedOn w:val="a5"/>
    <w:next w:val="a5"/>
    <w:autoRedefine/>
    <w:rsid w:val="00BB7FB8"/>
    <w:pPr>
      <w:spacing w:line="240" w:lineRule="auto"/>
      <w:ind w:leftChars="400" w:left="600" w:rightChars="200" w:right="200" w:hangingChars="200" w:hanging="200"/>
      <w:jc w:val="left"/>
    </w:pPr>
    <w:rPr>
      <w:snapToGrid/>
      <w:sz w:val="32"/>
      <w:szCs w:val="20"/>
    </w:rPr>
  </w:style>
  <w:style w:type="paragraph" w:customStyle="1" w:styleId="affff4">
    <w:name w:val="a"/>
    <w:basedOn w:val="a5"/>
    <w:rsid w:val="00BB7FB8"/>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2a">
    <w:name w:val="2"/>
    <w:basedOn w:val="a5"/>
    <w:rsid w:val="00BB7FB8"/>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400">
    <w:name w:val="140"/>
    <w:basedOn w:val="a5"/>
    <w:rsid w:val="00BB7FB8"/>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1f2">
    <w:name w:val="註腳文字 字元1"/>
    <w:aliases w:val="註腳文字 字元 字元"/>
    <w:semiHidden/>
    <w:locked/>
    <w:rsid w:val="00BB7FB8"/>
    <w:rPr>
      <w:kern w:val="2"/>
      <w:lang w:val="x-none" w:eastAsia="x-none"/>
    </w:rPr>
  </w:style>
  <w:style w:type="character" w:customStyle="1" w:styleId="legend">
    <w:name w:val="legend"/>
    <w:rsid w:val="00BB7FB8"/>
  </w:style>
  <w:style w:type="character" w:customStyle="1" w:styleId="st">
    <w:name w:val="st"/>
    <w:rsid w:val="00BB7FB8"/>
  </w:style>
  <w:style w:type="paragraph" w:styleId="affff5">
    <w:name w:val="Plain Text"/>
    <w:basedOn w:val="a5"/>
    <w:link w:val="affff6"/>
    <w:rsid w:val="00BB7FB8"/>
    <w:pPr>
      <w:spacing w:line="240" w:lineRule="auto"/>
      <w:ind w:leftChars="0" w:left="0" w:firstLineChars="0" w:firstLine="0"/>
      <w:jc w:val="left"/>
    </w:pPr>
    <w:rPr>
      <w:rFonts w:ascii="細明體" w:eastAsia="細明體" w:hAnsi="Courier New" w:cs="Courier New"/>
      <w:snapToGrid/>
      <w:sz w:val="24"/>
      <w:szCs w:val="24"/>
    </w:rPr>
  </w:style>
  <w:style w:type="character" w:customStyle="1" w:styleId="affff6">
    <w:name w:val="純文字 字元"/>
    <w:link w:val="affff5"/>
    <w:rsid w:val="00BB7FB8"/>
    <w:rPr>
      <w:rFonts w:ascii="細明體" w:eastAsia="細明體" w:hAnsi="Courier New" w:cs="Courier New"/>
      <w:kern w:val="2"/>
      <w:sz w:val="24"/>
      <w:szCs w:val="24"/>
    </w:rPr>
  </w:style>
  <w:style w:type="paragraph" w:styleId="44">
    <w:name w:val="toc 4"/>
    <w:basedOn w:val="a5"/>
    <w:next w:val="a5"/>
    <w:autoRedefine/>
    <w:unhideWhenUsed/>
    <w:rsid w:val="00BB7FB8"/>
    <w:pPr>
      <w:spacing w:line="240" w:lineRule="auto"/>
      <w:ind w:leftChars="600" w:left="1440" w:firstLineChars="0" w:firstLine="0"/>
      <w:jc w:val="left"/>
    </w:pPr>
    <w:rPr>
      <w:rFonts w:ascii="Calibri" w:eastAsia="新細明體" w:hAnsi="Calibri"/>
      <w:snapToGrid/>
      <w:sz w:val="24"/>
      <w:szCs w:val="22"/>
    </w:rPr>
  </w:style>
  <w:style w:type="paragraph" w:styleId="61">
    <w:name w:val="toc 6"/>
    <w:basedOn w:val="a5"/>
    <w:next w:val="a5"/>
    <w:autoRedefine/>
    <w:uiPriority w:val="39"/>
    <w:unhideWhenUsed/>
    <w:rsid w:val="00BB7FB8"/>
    <w:pPr>
      <w:spacing w:line="240" w:lineRule="auto"/>
      <w:ind w:leftChars="1000" w:left="2400" w:firstLineChars="0" w:firstLine="0"/>
      <w:jc w:val="left"/>
    </w:pPr>
    <w:rPr>
      <w:rFonts w:ascii="Calibri" w:eastAsia="新細明體" w:hAnsi="Calibri"/>
      <w:snapToGrid/>
      <w:sz w:val="24"/>
      <w:szCs w:val="22"/>
    </w:rPr>
  </w:style>
  <w:style w:type="paragraph" w:styleId="72">
    <w:name w:val="toc 7"/>
    <w:basedOn w:val="a5"/>
    <w:next w:val="a5"/>
    <w:autoRedefine/>
    <w:uiPriority w:val="39"/>
    <w:unhideWhenUsed/>
    <w:rsid w:val="00BB7FB8"/>
    <w:pPr>
      <w:spacing w:line="240" w:lineRule="auto"/>
      <w:ind w:leftChars="1200" w:left="2880" w:firstLineChars="0" w:firstLine="0"/>
      <w:jc w:val="left"/>
    </w:pPr>
    <w:rPr>
      <w:rFonts w:ascii="Calibri" w:eastAsia="新細明體" w:hAnsi="Calibri"/>
      <w:snapToGrid/>
      <w:sz w:val="24"/>
      <w:szCs w:val="22"/>
    </w:rPr>
  </w:style>
  <w:style w:type="paragraph" w:styleId="81">
    <w:name w:val="toc 8"/>
    <w:basedOn w:val="a5"/>
    <w:next w:val="a5"/>
    <w:autoRedefine/>
    <w:uiPriority w:val="39"/>
    <w:unhideWhenUsed/>
    <w:rsid w:val="00BB7FB8"/>
    <w:pPr>
      <w:spacing w:line="240" w:lineRule="auto"/>
      <w:ind w:leftChars="1400" w:left="3360" w:firstLineChars="0" w:firstLine="0"/>
      <w:jc w:val="left"/>
    </w:pPr>
    <w:rPr>
      <w:rFonts w:ascii="Calibri" w:eastAsia="新細明體" w:hAnsi="Calibri"/>
      <w:snapToGrid/>
      <w:sz w:val="24"/>
      <w:szCs w:val="22"/>
    </w:rPr>
  </w:style>
  <w:style w:type="paragraph" w:styleId="9">
    <w:name w:val="toc 9"/>
    <w:basedOn w:val="a5"/>
    <w:next w:val="a5"/>
    <w:autoRedefine/>
    <w:uiPriority w:val="39"/>
    <w:unhideWhenUsed/>
    <w:rsid w:val="00BB7FB8"/>
    <w:pPr>
      <w:spacing w:line="240" w:lineRule="auto"/>
      <w:ind w:leftChars="1600" w:left="3840" w:firstLineChars="0" w:firstLine="0"/>
      <w:jc w:val="left"/>
    </w:pPr>
    <w:rPr>
      <w:rFonts w:ascii="Calibri" w:eastAsia="新細明體" w:hAnsi="Calibri"/>
      <w:snapToGrid/>
      <w:sz w:val="24"/>
      <w:szCs w:val="22"/>
    </w:rPr>
  </w:style>
  <w:style w:type="paragraph" w:customStyle="1" w:styleId="211">
    <w:name w:val="樣式 (一)(二)(三) + 粗體 左:  2 字元 凸出:  1 字元"/>
    <w:basedOn w:val="ab"/>
    <w:rsid w:val="00BB7FB8"/>
    <w:pPr>
      <w:ind w:left="849" w:hanging="283"/>
    </w:pPr>
    <w:rPr>
      <w:rFonts w:cs="新細明體"/>
      <w:bCs/>
      <w:szCs w:val="20"/>
    </w:rPr>
  </w:style>
  <w:style w:type="paragraph" w:customStyle="1" w:styleId="212">
    <w:name w:val="樣式 (一)(二)(三) + 左:  2 字元 凸出:  1 字元"/>
    <w:basedOn w:val="ab"/>
    <w:rsid w:val="00BB7FB8"/>
    <w:pPr>
      <w:ind w:left="849" w:hanging="283"/>
    </w:pPr>
    <w:rPr>
      <w:rFonts w:cs="新細明體"/>
      <w:szCs w:val="20"/>
    </w:rPr>
  </w:style>
  <w:style w:type="paragraph" w:customStyle="1" w:styleId="45">
    <w:name w:val="字元4 字元 字元 字元 字元 字元 字元 字元 字元"/>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233">
    <w:name w:val="1.2.3. 字元 字元"/>
    <w:basedOn w:val="a5"/>
    <w:rsid w:val="00BB7FB8"/>
    <w:pPr>
      <w:ind w:leftChars="300" w:left="400" w:hangingChars="100" w:hanging="100"/>
    </w:pPr>
  </w:style>
  <w:style w:type="paragraph" w:customStyle="1" w:styleId="Default">
    <w:name w:val="Default"/>
    <w:rsid w:val="00BB7FB8"/>
    <w:pPr>
      <w:widowControl w:val="0"/>
      <w:autoSpaceDE w:val="0"/>
      <w:autoSpaceDN w:val="0"/>
      <w:adjustRightInd w:val="0"/>
    </w:pPr>
    <w:rPr>
      <w:rFonts w:ascii="標楷體" w:eastAsia="標楷體" w:cs="標楷體"/>
      <w:color w:val="000000"/>
      <w:sz w:val="24"/>
      <w:szCs w:val="24"/>
    </w:rPr>
  </w:style>
  <w:style w:type="paragraph" w:customStyle="1" w:styleId="53">
    <w:name w:val="字元 字元5 字元"/>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black">
    <w:name w:val="black"/>
    <w:rsid w:val="00BB7FB8"/>
  </w:style>
  <w:style w:type="paragraph" w:customStyle="1" w:styleId="affff7">
    <w:name w:val="註腳"/>
    <w:basedOn w:val="a5"/>
    <w:qFormat/>
    <w:rsid w:val="00BB7FB8"/>
    <w:pPr>
      <w:snapToGrid w:val="0"/>
      <w:spacing w:line="280" w:lineRule="exact"/>
      <w:ind w:leftChars="0" w:left="180" w:hangingChars="74" w:hanging="180"/>
    </w:pPr>
    <w:rPr>
      <w:snapToGrid/>
      <w:sz w:val="24"/>
    </w:rPr>
  </w:style>
  <w:style w:type="character" w:customStyle="1" w:styleId="affff8">
    <w:name w:val="(一)(二)(三) 字元 字元 字元 字元"/>
    <w:link w:val="affff9"/>
    <w:locked/>
    <w:rsid w:val="00BB7FB8"/>
    <w:rPr>
      <w:rFonts w:ascii="標楷體" w:eastAsia="標楷體" w:hAnsi="標楷體"/>
      <w:kern w:val="2"/>
      <w:sz w:val="28"/>
      <w:szCs w:val="28"/>
    </w:rPr>
  </w:style>
  <w:style w:type="paragraph" w:customStyle="1" w:styleId="affff9">
    <w:name w:val="(一)(二)(三) 字元 字元 字元"/>
    <w:basedOn w:val="a5"/>
    <w:link w:val="affff8"/>
    <w:rsid w:val="00BB7FB8"/>
    <w:pPr>
      <w:snapToGrid w:val="0"/>
      <w:ind w:left="300" w:hangingChars="100" w:hanging="100"/>
    </w:pPr>
    <w:rPr>
      <w:rFonts w:hAnsi="標楷體"/>
      <w:snapToGrid/>
    </w:rPr>
  </w:style>
  <w:style w:type="character" w:customStyle="1" w:styleId="149">
    <w:name w:val="表格內文(14行高) 字元 字元 字元"/>
    <w:locked/>
    <w:rsid w:val="00BB7FB8"/>
    <w:rPr>
      <w:rFonts w:ascii="標楷體" w:eastAsia="標楷體" w:hAnsi="標楷體"/>
      <w:kern w:val="2"/>
      <w:sz w:val="24"/>
      <w:szCs w:val="28"/>
    </w:rPr>
  </w:style>
  <w:style w:type="paragraph" w:styleId="affffa">
    <w:name w:val="endnote text"/>
    <w:basedOn w:val="a5"/>
    <w:link w:val="affffb"/>
    <w:uiPriority w:val="99"/>
    <w:unhideWhenUsed/>
    <w:rsid w:val="00BB7FB8"/>
    <w:pPr>
      <w:snapToGrid w:val="0"/>
      <w:jc w:val="left"/>
    </w:pPr>
    <w:rPr>
      <w:snapToGrid/>
      <w:lang w:val="x-none" w:eastAsia="x-none"/>
    </w:rPr>
  </w:style>
  <w:style w:type="character" w:customStyle="1" w:styleId="affffb">
    <w:name w:val="章節附註文字 字元"/>
    <w:link w:val="affffa"/>
    <w:uiPriority w:val="99"/>
    <w:rsid w:val="00BB7FB8"/>
    <w:rPr>
      <w:rFonts w:ascii="標楷體" w:eastAsia="標楷體"/>
      <w:kern w:val="2"/>
      <w:sz w:val="28"/>
      <w:szCs w:val="28"/>
      <w:lang w:val="x-none" w:eastAsia="x-none"/>
    </w:rPr>
  </w:style>
  <w:style w:type="character" w:customStyle="1" w:styleId="affffc">
    <w:name w:val="無間距 字元"/>
    <w:link w:val="affffd"/>
    <w:uiPriority w:val="1"/>
    <w:locked/>
    <w:rsid w:val="00BB7FB8"/>
    <w:rPr>
      <w:rFonts w:ascii="Calibri" w:hAnsi="Calibri" w:cs="Calibri"/>
      <w:sz w:val="22"/>
      <w:szCs w:val="22"/>
    </w:rPr>
  </w:style>
  <w:style w:type="paragraph" w:styleId="affffd">
    <w:name w:val="No Spacing"/>
    <w:link w:val="affffc"/>
    <w:uiPriority w:val="1"/>
    <w:qFormat/>
    <w:rsid w:val="00BB7FB8"/>
    <w:rPr>
      <w:rFonts w:ascii="Calibri" w:hAnsi="Calibri" w:cs="Calibri"/>
      <w:sz w:val="22"/>
      <w:szCs w:val="22"/>
    </w:rPr>
  </w:style>
  <w:style w:type="paragraph" w:customStyle="1" w:styleId="213">
    <w:name w:val="字元 字元2 字元 字元 字元1"/>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46">
    <w:name w:val="字元 字元4"/>
    <w:basedOn w:val="a5"/>
    <w:rsid w:val="00BB7FB8"/>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11">
    <w:name w:val="1.1內文"/>
    <w:basedOn w:val="a5"/>
    <w:uiPriority w:val="99"/>
    <w:rsid w:val="00BB7FB8"/>
    <w:pPr>
      <w:snapToGrid w:val="0"/>
      <w:spacing w:beforeLines="50" w:line="480" w:lineRule="atLeast"/>
      <w:ind w:leftChars="249" w:left="697" w:firstLine="480"/>
    </w:pPr>
    <w:rPr>
      <w:rFonts w:ascii="Times New Roman" w:eastAsia="華康仿宋體W4"/>
      <w:snapToGrid/>
      <w:sz w:val="24"/>
      <w:szCs w:val="20"/>
    </w:rPr>
  </w:style>
  <w:style w:type="paragraph" w:customStyle="1" w:styleId="112">
    <w:name w:val="字元 字元1 字元 字元 字元1"/>
    <w:basedOn w:val="a5"/>
    <w:uiPriority w:val="99"/>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14">
    <w:name w:val="字元 字元2 字元 字元 字元 字元 字元 字元1 字元 字元 字元 字元"/>
    <w:basedOn w:val="a5"/>
    <w:uiPriority w:val="99"/>
    <w:semiHidden/>
    <w:rsid w:val="00BB7FB8"/>
    <w:pPr>
      <w:widowControl/>
      <w:snapToGrid w:val="0"/>
      <w:spacing w:after="160" w:line="240" w:lineRule="exact"/>
      <w:ind w:leftChars="0" w:left="0" w:rightChars="80" w:right="80" w:firstLineChars="0" w:firstLine="0"/>
      <w:jc w:val="left"/>
    </w:pPr>
    <w:rPr>
      <w:rFonts w:ascii="Verdana" w:hAnsi="Verdana"/>
      <w:snapToGrid/>
      <w:kern w:val="0"/>
      <w:sz w:val="24"/>
      <w:szCs w:val="20"/>
      <w:lang w:eastAsia="en-US"/>
    </w:rPr>
  </w:style>
  <w:style w:type="paragraph" w:customStyle="1" w:styleId="1f3">
    <w:name w:val="字元 字元 字元 字元1"/>
    <w:basedOn w:val="a5"/>
    <w:semiHidden/>
    <w:rsid w:val="00BB7FB8"/>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styleId="affffe">
    <w:name w:val="endnote reference"/>
    <w:uiPriority w:val="99"/>
    <w:unhideWhenUsed/>
    <w:rsid w:val="00BB7FB8"/>
    <w:rPr>
      <w:vertAlign w:val="superscript"/>
    </w:rPr>
  </w:style>
  <w:style w:type="character" w:customStyle="1" w:styleId="CharacterStyle2">
    <w:name w:val="Character Style 2"/>
    <w:rsid w:val="00BB7FB8"/>
    <w:rPr>
      <w:sz w:val="20"/>
      <w:szCs w:val="20"/>
    </w:rPr>
  </w:style>
  <w:style w:type="character" w:customStyle="1" w:styleId="CharacterStyle3">
    <w:name w:val="Character Style 3"/>
    <w:rsid w:val="00BB7FB8"/>
    <w:rPr>
      <w:sz w:val="25"/>
      <w:szCs w:val="25"/>
    </w:rPr>
  </w:style>
  <w:style w:type="paragraph" w:customStyle="1" w:styleId="190">
    <w:name w:val="字元 字元19"/>
    <w:basedOn w:val="a5"/>
    <w:semiHidden/>
    <w:rsid w:val="00BB7FB8"/>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610">
    <w:name w:val="標題 6 字元1"/>
    <w:rsid w:val="00BB7FB8"/>
    <w:rPr>
      <w:rFonts w:ascii="標楷體" w:eastAsia="標楷體" w:hAnsi="Arial"/>
      <w:kern w:val="2"/>
      <w:sz w:val="32"/>
      <w:szCs w:val="36"/>
      <w:lang w:val="en-US" w:eastAsia="zh-TW" w:bidi="ar-SA"/>
    </w:rPr>
  </w:style>
  <w:style w:type="character" w:customStyle="1" w:styleId="2b">
    <w:name w:val="字元2"/>
    <w:semiHidden/>
    <w:rsid w:val="00BB7FB8"/>
    <w:rPr>
      <w:rFonts w:ascii="標楷體" w:eastAsia="標楷體"/>
      <w:snapToGrid w:val="0"/>
      <w:kern w:val="2"/>
    </w:rPr>
  </w:style>
  <w:style w:type="character" w:customStyle="1" w:styleId="14a">
    <w:name w:val="第二層(14號字) 字元 字元"/>
    <w:rsid w:val="00BB7FB8"/>
    <w:rPr>
      <w:rFonts w:ascii="標楷體" w:eastAsia="標楷體"/>
      <w:b/>
      <w:snapToGrid w:val="0"/>
      <w:kern w:val="2"/>
      <w:sz w:val="28"/>
      <w:lang w:val="en-US" w:eastAsia="zh-TW" w:bidi="ar-SA"/>
    </w:rPr>
  </w:style>
  <w:style w:type="character" w:customStyle="1" w:styleId="180">
    <w:name w:val="字元18"/>
    <w:rsid w:val="00BB7FB8"/>
    <w:rPr>
      <w:rFonts w:ascii="標楷體" w:eastAsia="標楷體"/>
      <w:snapToGrid w:val="0"/>
      <w:kern w:val="2"/>
      <w:lang w:val="en-US" w:eastAsia="zh-TW" w:bidi="ar-SA"/>
    </w:rPr>
  </w:style>
  <w:style w:type="character" w:customStyle="1" w:styleId="170">
    <w:name w:val="字元17"/>
    <w:rsid w:val="00BB7FB8"/>
    <w:rPr>
      <w:rFonts w:ascii="標楷體" w:eastAsia="標楷體"/>
      <w:snapToGrid w:val="0"/>
      <w:kern w:val="2"/>
      <w:lang w:val="en-US" w:eastAsia="zh-TW" w:bidi="ar-SA"/>
    </w:rPr>
  </w:style>
  <w:style w:type="character" w:styleId="afffff">
    <w:name w:val="line number"/>
    <w:rsid w:val="00BB7FB8"/>
  </w:style>
  <w:style w:type="paragraph" w:customStyle="1" w:styleId="2c">
    <w:name w:val="內文2"/>
    <w:basedOn w:val="a5"/>
    <w:rsid w:val="00BB7FB8"/>
    <w:pPr>
      <w:adjustRightInd w:val="0"/>
      <w:spacing w:line="240" w:lineRule="auto"/>
      <w:ind w:firstLineChars="0" w:firstLine="0"/>
    </w:pPr>
    <w:rPr>
      <w:rFonts w:ascii="Times New Roman" w:eastAsia="華康中明體"/>
      <w:snapToGrid/>
      <w:sz w:val="22"/>
      <w:szCs w:val="24"/>
    </w:rPr>
  </w:style>
  <w:style w:type="paragraph" w:customStyle="1" w:styleId="1f4">
    <w:name w:val="1."/>
    <w:basedOn w:val="a5"/>
    <w:rsid w:val="00BB7FB8"/>
    <w:pPr>
      <w:adjustRightInd w:val="0"/>
      <w:spacing w:line="240" w:lineRule="auto"/>
      <w:ind w:left="300" w:hangingChars="100" w:hanging="100"/>
    </w:pPr>
    <w:rPr>
      <w:rFonts w:ascii="Times New Roman" w:eastAsia="華康中明體"/>
      <w:iCs/>
      <w:snapToGrid/>
      <w:sz w:val="22"/>
      <w:szCs w:val="24"/>
    </w:rPr>
  </w:style>
  <w:style w:type="paragraph" w:customStyle="1" w:styleId="1f5">
    <w:name w:val="(1)"/>
    <w:basedOn w:val="a5"/>
    <w:rsid w:val="00BB7FB8"/>
    <w:pPr>
      <w:adjustRightInd w:val="0"/>
      <w:spacing w:line="240" w:lineRule="auto"/>
      <w:ind w:leftChars="300" w:left="880" w:hangingChars="100" w:hanging="220"/>
    </w:pPr>
    <w:rPr>
      <w:rFonts w:ascii="Times New Roman" w:eastAsia="華康中明體"/>
      <w:snapToGrid/>
      <w:sz w:val="22"/>
      <w:szCs w:val="24"/>
    </w:rPr>
  </w:style>
  <w:style w:type="paragraph" w:customStyle="1" w:styleId="1f6">
    <w:name w:val="段落樣式1"/>
    <w:basedOn w:val="a5"/>
    <w:rsid w:val="00BB7FB8"/>
    <w:pPr>
      <w:tabs>
        <w:tab w:val="left" w:pos="567"/>
      </w:tabs>
      <w:kinsoku w:val="0"/>
      <w:spacing w:line="240" w:lineRule="auto"/>
    </w:pPr>
    <w:rPr>
      <w:snapToGrid/>
      <w:kern w:val="0"/>
      <w:sz w:val="32"/>
      <w:szCs w:val="20"/>
    </w:rPr>
  </w:style>
  <w:style w:type="paragraph" w:styleId="afffff0">
    <w:name w:val="annotation text"/>
    <w:basedOn w:val="a5"/>
    <w:link w:val="afffff1"/>
    <w:rsid w:val="00BB7FB8"/>
    <w:pPr>
      <w:spacing w:line="240" w:lineRule="auto"/>
      <w:ind w:leftChars="0" w:left="0" w:firstLineChars="0" w:firstLine="0"/>
      <w:jc w:val="left"/>
    </w:pPr>
    <w:rPr>
      <w:rFonts w:ascii="Times New Roman" w:eastAsia="新細明體"/>
      <w:snapToGrid/>
      <w:sz w:val="24"/>
      <w:szCs w:val="24"/>
    </w:rPr>
  </w:style>
  <w:style w:type="character" w:customStyle="1" w:styleId="afffff1">
    <w:name w:val="註解文字 字元"/>
    <w:link w:val="afffff0"/>
    <w:rsid w:val="00BB7FB8"/>
    <w:rPr>
      <w:kern w:val="2"/>
      <w:sz w:val="24"/>
      <w:szCs w:val="24"/>
    </w:rPr>
  </w:style>
  <w:style w:type="character" w:customStyle="1" w:styleId="1f7">
    <w:name w:val="本文 字元1"/>
    <w:aliases w:val="本文 字元 字元 字元 字元,本文 字元 字元 字元1"/>
    <w:rsid w:val="00BB7FB8"/>
    <w:rPr>
      <w:rFonts w:eastAsia="標楷體"/>
      <w:kern w:val="2"/>
      <w:sz w:val="28"/>
      <w:lang w:val="en-US" w:eastAsia="zh-TW" w:bidi="ar-SA"/>
    </w:rPr>
  </w:style>
  <w:style w:type="paragraph" w:styleId="33">
    <w:name w:val="Body Text Indent 3"/>
    <w:basedOn w:val="a5"/>
    <w:link w:val="34"/>
    <w:rsid w:val="00BB7FB8"/>
    <w:pPr>
      <w:spacing w:after="120"/>
      <w:ind w:left="480"/>
    </w:pPr>
    <w:rPr>
      <w:sz w:val="16"/>
      <w:szCs w:val="16"/>
    </w:rPr>
  </w:style>
  <w:style w:type="character" w:customStyle="1" w:styleId="34">
    <w:name w:val="本文縮排 3 字元"/>
    <w:link w:val="33"/>
    <w:rsid w:val="00BB7FB8"/>
    <w:rPr>
      <w:rFonts w:ascii="標楷體" w:eastAsia="標楷體"/>
      <w:snapToGrid w:val="0"/>
      <w:kern w:val="2"/>
      <w:sz w:val="16"/>
      <w:szCs w:val="16"/>
    </w:rPr>
  </w:style>
  <w:style w:type="character" w:customStyle="1" w:styleId="215">
    <w:name w:val="本文縮排 2 字元1"/>
    <w:rsid w:val="00BB7FB8"/>
    <w:rPr>
      <w:rFonts w:ascii="標楷體" w:eastAsia="標楷體"/>
      <w:snapToGrid w:val="0"/>
      <w:kern w:val="2"/>
      <w:sz w:val="28"/>
      <w:szCs w:val="28"/>
      <w:lang w:val="en-US" w:eastAsia="zh-TW" w:bidi="ar-SA"/>
    </w:rPr>
  </w:style>
  <w:style w:type="paragraph" w:customStyle="1" w:styleId="k3a">
    <w:name w:val="k3a"/>
    <w:basedOn w:val="a5"/>
    <w:rsid w:val="00BB7FB8"/>
    <w:pPr>
      <w:widowControl/>
      <w:snapToGrid w:val="0"/>
      <w:spacing w:beforeLines="50" w:before="50" w:line="240" w:lineRule="auto"/>
      <w:ind w:leftChars="178" w:left="278" w:right="-142" w:hangingChars="100" w:hanging="100"/>
    </w:pPr>
    <w:rPr>
      <w:rFonts w:ascii="Times New Roman"/>
      <w:snapToGrid/>
      <w:kern w:val="0"/>
      <w:szCs w:val="20"/>
    </w:rPr>
  </w:style>
  <w:style w:type="paragraph" w:customStyle="1" w:styleId="k32">
    <w:name w:val="k32"/>
    <w:basedOn w:val="k3a"/>
    <w:rsid w:val="00BB7FB8"/>
    <w:pPr>
      <w:spacing w:beforeLines="0" w:before="0"/>
      <w:ind w:leftChars="0" w:left="567" w:firstLineChars="200" w:firstLine="200"/>
    </w:pPr>
  </w:style>
  <w:style w:type="paragraph" w:customStyle="1" w:styleId="d00">
    <w:name w:val="d00"/>
    <w:basedOn w:val="k3a"/>
    <w:rsid w:val="00BB7FB8"/>
    <w:pPr>
      <w:widowControl w:val="0"/>
      <w:tabs>
        <w:tab w:val="left" w:pos="1320"/>
        <w:tab w:val="left" w:pos="1920"/>
        <w:tab w:val="left" w:pos="2880"/>
        <w:tab w:val="left" w:pos="3840"/>
        <w:tab w:val="left" w:pos="4800"/>
        <w:tab w:val="left" w:pos="5760"/>
      </w:tabs>
      <w:autoSpaceDE w:val="0"/>
      <w:autoSpaceDN w:val="0"/>
      <w:adjustRightInd w:val="0"/>
      <w:snapToGrid/>
      <w:spacing w:beforeLines="0" w:before="120" w:after="120" w:line="480" w:lineRule="atLeast"/>
      <w:ind w:leftChars="0" w:left="0" w:right="0" w:firstLineChars="0" w:firstLine="0"/>
      <w:jc w:val="center"/>
      <w:textAlignment w:val="baseline"/>
    </w:pPr>
    <w:rPr>
      <w:rFonts w:eastAsia="華康粗圓體"/>
      <w:spacing w:val="4"/>
      <w:sz w:val="24"/>
      <w:szCs w:val="27"/>
    </w:rPr>
  </w:style>
  <w:style w:type="paragraph" w:customStyle="1" w:styleId="k02">
    <w:name w:val="k02"/>
    <w:basedOn w:val="a5"/>
    <w:rsid w:val="00BB7FB8"/>
    <w:pPr>
      <w:widowControl/>
      <w:spacing w:before="100" w:beforeAutospacing="1" w:after="100" w:afterAutospacing="1" w:line="240" w:lineRule="auto"/>
      <w:ind w:leftChars="0" w:left="0" w:firstLineChars="0" w:firstLine="0"/>
      <w:jc w:val="left"/>
    </w:pPr>
    <w:rPr>
      <w:rFonts w:ascii="新細明體" w:eastAsia="新細明體"/>
      <w:snapToGrid/>
      <w:kern w:val="0"/>
      <w:sz w:val="24"/>
      <w:szCs w:val="24"/>
    </w:rPr>
  </w:style>
  <w:style w:type="paragraph" w:customStyle="1" w:styleId="3pt">
    <w:name w:val="表格文字（3 pt）"/>
    <w:basedOn w:val="a5"/>
    <w:next w:val="a5"/>
    <w:rsid w:val="00BB7FB8"/>
    <w:pPr>
      <w:adjustRightInd w:val="0"/>
      <w:snapToGrid w:val="0"/>
      <w:spacing w:before="60" w:after="60" w:line="240" w:lineRule="auto"/>
      <w:ind w:leftChars="0" w:left="0" w:firstLineChars="0" w:firstLine="0"/>
      <w:textAlignment w:val="baseline"/>
    </w:pPr>
    <w:rPr>
      <w:rFonts w:ascii="Times New Roman" w:cs="Courier New"/>
      <w:snapToGrid/>
      <w:spacing w:val="12"/>
      <w:kern w:val="0"/>
      <w:sz w:val="20"/>
      <w:szCs w:val="20"/>
    </w:rPr>
  </w:style>
  <w:style w:type="character" w:customStyle="1" w:styleId="postbody">
    <w:name w:val="postbody"/>
    <w:rsid w:val="00BB7FB8"/>
  </w:style>
  <w:style w:type="character" w:customStyle="1" w:styleId="newstext1">
    <w:name w:val="newstext1"/>
    <w:rsid w:val="00BB7FB8"/>
    <w:rPr>
      <w:rFonts w:ascii="Verdana" w:hAnsi="Verdana" w:hint="default"/>
      <w:color w:val="333333"/>
      <w:spacing w:val="20"/>
      <w:sz w:val="22"/>
      <w:szCs w:val="22"/>
      <w:bdr w:val="single" w:sz="6" w:space="4" w:color="4D6B89" w:frame="1"/>
      <w:shd w:val="clear" w:color="auto" w:fill="FFFFFF"/>
    </w:rPr>
  </w:style>
  <w:style w:type="paragraph" w:customStyle="1" w:styleId="afffff2">
    <w:name w:val="文_１"/>
    <w:basedOn w:val="a5"/>
    <w:rsid w:val="00BB7FB8"/>
    <w:pPr>
      <w:topLinePunct/>
      <w:snapToGrid w:val="0"/>
      <w:spacing w:line="300" w:lineRule="auto"/>
      <w:ind w:leftChars="400" w:left="400" w:firstLineChars="192" w:firstLine="538"/>
    </w:pPr>
    <w:rPr>
      <w:rFonts w:hAnsi="標楷體" w:cs="Arial"/>
      <w:kern w:val="0"/>
    </w:rPr>
  </w:style>
  <w:style w:type="paragraph" w:customStyle="1" w:styleId="afffff3">
    <w:name w:val="作者"/>
    <w:basedOn w:val="a5"/>
    <w:rsid w:val="00BB7FB8"/>
    <w:pPr>
      <w:spacing w:line="240" w:lineRule="auto"/>
      <w:ind w:leftChars="0" w:left="0" w:firstLineChars="0" w:firstLine="0"/>
      <w:jc w:val="right"/>
    </w:pPr>
    <w:rPr>
      <w:rFonts w:ascii="Times New Roman"/>
      <w:snapToGrid/>
    </w:rPr>
  </w:style>
  <w:style w:type="paragraph" w:customStyle="1" w:styleId="afffff4">
    <w:name w:val="圖表"/>
    <w:basedOn w:val="a5"/>
    <w:rsid w:val="00BB7FB8"/>
    <w:pPr>
      <w:spacing w:beforeLines="100" w:before="100" w:line="240" w:lineRule="auto"/>
      <w:ind w:leftChars="0" w:left="0" w:firstLineChars="0" w:firstLine="0"/>
      <w:jc w:val="center"/>
    </w:pPr>
    <w:rPr>
      <w:rFonts w:ascii="Times New Roman"/>
      <w:snapToGrid/>
      <w:sz w:val="24"/>
      <w:szCs w:val="24"/>
    </w:rPr>
  </w:style>
  <w:style w:type="paragraph" w:customStyle="1" w:styleId="afffff5">
    <w:name w:val="重點"/>
    <w:basedOn w:val="a5"/>
    <w:rsid w:val="00BB7FB8"/>
    <w:pPr>
      <w:spacing w:line="240" w:lineRule="auto"/>
      <w:ind w:leftChars="0" w:left="0" w:firstLineChars="0" w:firstLine="0"/>
    </w:pPr>
    <w:rPr>
      <w:rFonts w:ascii="Helvetica" w:eastAsia="華康儷粗黑" w:hAnsi="Helvetica"/>
      <w:snapToGrid/>
      <w:sz w:val="24"/>
      <w:szCs w:val="24"/>
    </w:rPr>
  </w:style>
  <w:style w:type="paragraph" w:customStyle="1" w:styleId="1-1">
    <w:name w:val="表_頭_大字1-1"/>
    <w:basedOn w:val="a5"/>
    <w:rsid w:val="00BB7FB8"/>
    <w:pPr>
      <w:snapToGrid w:val="0"/>
      <w:spacing w:line="240" w:lineRule="auto"/>
      <w:ind w:leftChars="0" w:left="350" w:hangingChars="350" w:hanging="350"/>
    </w:pPr>
    <w:rPr>
      <w:rFonts w:ascii="Times New Roman"/>
      <w:b/>
      <w:snapToGrid/>
      <w:szCs w:val="20"/>
    </w:rPr>
  </w:style>
  <w:style w:type="paragraph" w:customStyle="1" w:styleId="afffff6">
    <w:name w:val="文_一"/>
    <w:basedOn w:val="a5"/>
    <w:autoRedefine/>
    <w:rsid w:val="00BB7FB8"/>
    <w:pPr>
      <w:snapToGrid w:val="0"/>
      <w:spacing w:line="300" w:lineRule="auto"/>
      <w:ind w:leftChars="0" w:left="0" w:firstLineChars="100" w:firstLine="280"/>
    </w:pPr>
    <w:rPr>
      <w:rFonts w:hAnsi="標楷體" w:cs="Arial"/>
    </w:rPr>
  </w:style>
  <w:style w:type="paragraph" w:customStyle="1" w:styleId="xl30">
    <w:name w:val="xl30"/>
    <w:basedOn w:val="a5"/>
    <w:rsid w:val="00BB7FB8"/>
    <w:pPr>
      <w:widowControl/>
      <w:spacing w:before="100" w:beforeAutospacing="1" w:after="100" w:afterAutospacing="1" w:line="240" w:lineRule="auto"/>
      <w:ind w:leftChars="0" w:left="0" w:firstLineChars="0" w:firstLine="0"/>
      <w:jc w:val="center"/>
      <w:textAlignment w:val="center"/>
    </w:pPr>
    <w:rPr>
      <w:rFonts w:ascii="全真楷書" w:eastAsia="全真楷書" w:hAnsi="Arial Unicode MS" w:cs="Arial Unicode MS"/>
      <w:snapToGrid/>
      <w:kern w:val="0"/>
      <w:sz w:val="24"/>
      <w:szCs w:val="24"/>
    </w:rPr>
  </w:style>
  <w:style w:type="character" w:customStyle="1" w:styleId="1f8">
    <w:name w:val="(一)(二)(三) 字元1 字元"/>
    <w:rsid w:val="00BB7FB8"/>
    <w:rPr>
      <w:rFonts w:ascii="標楷體" w:eastAsia="標楷體"/>
      <w:snapToGrid w:val="0"/>
      <w:kern w:val="2"/>
      <w:sz w:val="28"/>
      <w:szCs w:val="28"/>
      <w:lang w:val="en-US" w:eastAsia="zh-TW" w:bidi="ar-SA"/>
    </w:rPr>
  </w:style>
  <w:style w:type="paragraph" w:customStyle="1" w:styleId="afffff7">
    <w:name w:val="單元"/>
    <w:basedOn w:val="a5"/>
    <w:rsid w:val="00BB7FB8"/>
    <w:pPr>
      <w:snapToGrid w:val="0"/>
      <w:spacing w:line="240" w:lineRule="auto"/>
      <w:ind w:leftChars="0" w:left="0" w:rightChars="100" w:right="100" w:firstLineChars="0" w:firstLine="0"/>
      <w:jc w:val="right"/>
    </w:pPr>
    <w:rPr>
      <w:rFonts w:hAnsi="Arial Narrow"/>
      <w:snapToGrid/>
      <w:w w:val="95"/>
      <w:sz w:val="20"/>
      <w:szCs w:val="20"/>
    </w:rPr>
  </w:style>
  <w:style w:type="paragraph" w:customStyle="1" w:styleId="35">
    <w:name w:val="表格欄3數字"/>
    <w:basedOn w:val="a5"/>
    <w:rsid w:val="00BB7FB8"/>
    <w:pPr>
      <w:spacing w:line="240" w:lineRule="auto"/>
      <w:ind w:leftChars="0" w:left="0" w:firstLineChars="0" w:firstLine="0"/>
      <w:jc w:val="right"/>
    </w:pPr>
    <w:rPr>
      <w:rFonts w:ascii="細明體" w:eastAsia="細明體" w:hAnsi="Arial"/>
      <w:bCs/>
      <w:snapToGrid/>
      <w:w w:val="90"/>
      <w:sz w:val="20"/>
      <w:szCs w:val="20"/>
    </w:rPr>
  </w:style>
  <w:style w:type="paragraph" w:customStyle="1" w:styleId="1-31">
    <w:name w:val="表格欄1-3退1"/>
    <w:basedOn w:val="a5"/>
    <w:rsid w:val="00BB7FB8"/>
    <w:pPr>
      <w:spacing w:line="240" w:lineRule="auto"/>
      <w:ind w:leftChars="0" w:left="0" w:firstLineChars="100" w:firstLine="100"/>
      <w:jc w:val="distribute"/>
    </w:pPr>
    <w:rPr>
      <w:rFonts w:ascii="Times New Roman" w:cs="新細明體"/>
      <w:snapToGrid/>
      <w:sz w:val="18"/>
      <w:szCs w:val="18"/>
    </w:rPr>
  </w:style>
  <w:style w:type="paragraph" w:customStyle="1" w:styleId="afffff8">
    <w:name w:val="小計"/>
    <w:basedOn w:val="a5"/>
    <w:rsid w:val="00BB7FB8"/>
    <w:pPr>
      <w:spacing w:line="240" w:lineRule="auto"/>
      <w:ind w:leftChars="250" w:left="250" w:rightChars="100" w:right="100" w:firstLineChars="0" w:firstLine="0"/>
      <w:jc w:val="distribute"/>
    </w:pPr>
    <w:rPr>
      <w:rFonts w:ascii="Times New Roman" w:cs="新細明體"/>
      <w:b/>
      <w:snapToGrid/>
      <w:sz w:val="20"/>
      <w:szCs w:val="18"/>
    </w:rPr>
  </w:style>
  <w:style w:type="character" w:customStyle="1" w:styleId="afffff9">
    <w:name w:val="(一)下內文 字元 字元"/>
    <w:rsid w:val="00BB7FB8"/>
    <w:rPr>
      <w:rFonts w:ascii="標楷體" w:eastAsia="標楷體"/>
      <w:snapToGrid w:val="0"/>
      <w:kern w:val="2"/>
      <w:sz w:val="28"/>
      <w:szCs w:val="28"/>
      <w:lang w:val="en-US" w:eastAsia="zh-TW" w:bidi="ar-SA"/>
    </w:rPr>
  </w:style>
  <w:style w:type="character" w:customStyle="1" w:styleId="2d">
    <w:name w:val="(一)下內文縮2 字元 字元"/>
    <w:rsid w:val="00BB7FB8"/>
    <w:rPr>
      <w:rFonts w:ascii="標楷體" w:eastAsia="標楷體"/>
      <w:snapToGrid w:val="0"/>
      <w:kern w:val="2"/>
      <w:sz w:val="28"/>
      <w:szCs w:val="24"/>
      <w:lang w:val="en-US" w:eastAsia="zh-TW" w:bidi="ar-SA"/>
    </w:rPr>
  </w:style>
  <w:style w:type="character" w:customStyle="1" w:styleId="style121">
    <w:name w:val="style121"/>
    <w:rsid w:val="00BB7FB8"/>
    <w:rPr>
      <w:rFonts w:ascii="Arial" w:hAnsi="Arial" w:cs="Arial" w:hint="default"/>
      <w:b/>
      <w:bCs/>
      <w:color w:val="FF0000"/>
      <w:sz w:val="18"/>
      <w:szCs w:val="18"/>
      <w:bdr w:val="single" w:sz="6" w:space="0" w:color="C2CAC3" w:frame="1"/>
    </w:rPr>
  </w:style>
  <w:style w:type="paragraph" w:customStyle="1" w:styleId="afffffa">
    <w:name w:val="數字表格"/>
    <w:basedOn w:val="a5"/>
    <w:rsid w:val="00BB7FB8"/>
    <w:pPr>
      <w:spacing w:line="480" w:lineRule="exact"/>
      <w:ind w:leftChars="0" w:left="0" w:firstLineChars="0" w:firstLine="0"/>
      <w:jc w:val="distribute"/>
    </w:pPr>
    <w:rPr>
      <w:sz w:val="20"/>
    </w:rPr>
  </w:style>
  <w:style w:type="paragraph" w:customStyle="1" w:styleId="1-10">
    <w:name w:val="表格欄1-1主管"/>
    <w:basedOn w:val="a5"/>
    <w:rsid w:val="00BB7FB8"/>
    <w:pPr>
      <w:spacing w:line="240" w:lineRule="auto"/>
      <w:ind w:leftChars="0" w:left="0" w:firstLineChars="0" w:firstLine="0"/>
      <w:jc w:val="distribute"/>
    </w:pPr>
    <w:rPr>
      <w:rFonts w:ascii="Times New Roman" w:cs="新細明體"/>
      <w:b/>
      <w:snapToGrid/>
      <w:sz w:val="20"/>
      <w:szCs w:val="20"/>
    </w:rPr>
  </w:style>
  <w:style w:type="paragraph" w:customStyle="1" w:styleId="afffffb">
    <w:name w:val="表格文字"/>
    <w:rsid w:val="00BB7FB8"/>
    <w:pPr>
      <w:keepLines/>
      <w:suppressAutoHyphens/>
      <w:adjustRightInd w:val="0"/>
      <w:snapToGrid w:val="0"/>
      <w:jc w:val="center"/>
    </w:pPr>
    <w:rPr>
      <w:rFonts w:eastAsia="標楷體" w:cs="新細明體"/>
      <w:kern w:val="2"/>
      <w:sz w:val="24"/>
      <w:szCs w:val="24"/>
    </w:rPr>
  </w:style>
  <w:style w:type="paragraph" w:customStyle="1" w:styleId="afffffc">
    <w:name w:val="（一）內文"/>
    <w:basedOn w:val="a5"/>
    <w:rsid w:val="00BB7FB8"/>
    <w:pPr>
      <w:snapToGrid w:val="0"/>
      <w:spacing w:afterLines="50" w:after="180" w:line="240" w:lineRule="auto"/>
      <w:ind w:leftChars="300" w:left="840" w:firstLineChars="0" w:firstLine="0"/>
    </w:pPr>
    <w:rPr>
      <w:rFonts w:ascii="Times New Roman"/>
      <w:bCs/>
      <w:noProof/>
      <w:kern w:val="0"/>
      <w:szCs w:val="40"/>
    </w:rPr>
  </w:style>
  <w:style w:type="paragraph" w:customStyle="1" w:styleId="afffffd">
    <w:name w:val="表標題"/>
    <w:basedOn w:val="a5"/>
    <w:rsid w:val="00BB7FB8"/>
    <w:pPr>
      <w:kinsoku w:val="0"/>
      <w:overflowPunct w:val="0"/>
      <w:autoSpaceDE w:val="0"/>
      <w:autoSpaceDN w:val="0"/>
      <w:snapToGrid w:val="0"/>
      <w:spacing w:beforeLines="10" w:before="36" w:afterLines="10" w:after="36" w:line="240" w:lineRule="auto"/>
      <w:ind w:leftChars="0" w:left="0" w:firstLineChars="0" w:firstLine="0"/>
      <w:jc w:val="center"/>
    </w:pPr>
    <w:rPr>
      <w:rFonts w:ascii="Times New Roman"/>
      <w:noProof/>
      <w:kern w:val="0"/>
      <w:sz w:val="24"/>
      <w:szCs w:val="20"/>
      <w:lang w:val="en-GB"/>
    </w:rPr>
  </w:style>
  <w:style w:type="paragraph" w:customStyle="1" w:styleId="4">
    <w:name w:val="樣式4"/>
    <w:basedOn w:val="a5"/>
    <w:rsid w:val="00BB7FB8"/>
    <w:pPr>
      <w:numPr>
        <w:numId w:val="2"/>
      </w:numPr>
      <w:spacing w:line="240" w:lineRule="auto"/>
      <w:ind w:leftChars="0" w:left="0" w:firstLineChars="0" w:firstLine="0"/>
      <w:jc w:val="left"/>
    </w:pPr>
    <w:rPr>
      <w:rFonts w:ascii="Times New Roman"/>
      <w:snapToGrid/>
      <w:sz w:val="32"/>
      <w:szCs w:val="20"/>
    </w:rPr>
  </w:style>
  <w:style w:type="character" w:customStyle="1" w:styleId="text1">
    <w:name w:val="text1"/>
    <w:rsid w:val="00BB7FB8"/>
    <w:rPr>
      <w:rFonts w:ascii="sөũ" w:hAnsi="sөũ" w:hint="default"/>
      <w:color w:val="333333"/>
      <w:sz w:val="24"/>
      <w:szCs w:val="24"/>
    </w:rPr>
  </w:style>
  <w:style w:type="character" w:styleId="afffffe">
    <w:name w:val="annotation reference"/>
    <w:rsid w:val="00BB7FB8"/>
    <w:rPr>
      <w:sz w:val="18"/>
      <w:szCs w:val="18"/>
    </w:rPr>
  </w:style>
  <w:style w:type="paragraph" w:styleId="affffff">
    <w:name w:val="annotation subject"/>
    <w:basedOn w:val="afffff0"/>
    <w:next w:val="afffff0"/>
    <w:link w:val="affffff0"/>
    <w:rsid w:val="00BB7FB8"/>
    <w:pPr>
      <w:spacing w:line="500" w:lineRule="exact"/>
      <w:ind w:leftChars="200" w:left="200" w:firstLineChars="200" w:firstLine="200"/>
    </w:pPr>
    <w:rPr>
      <w:rFonts w:ascii="標楷體" w:eastAsia="標楷體"/>
      <w:b/>
      <w:bCs/>
      <w:snapToGrid w:val="0"/>
      <w:sz w:val="28"/>
      <w:szCs w:val="28"/>
    </w:rPr>
  </w:style>
  <w:style w:type="character" w:customStyle="1" w:styleId="affffff0">
    <w:name w:val="註解主旨 字元"/>
    <w:link w:val="affffff"/>
    <w:rsid w:val="00BB7FB8"/>
    <w:rPr>
      <w:rFonts w:ascii="標楷體" w:eastAsia="標楷體"/>
      <w:b/>
      <w:bCs/>
      <w:snapToGrid w:val="0"/>
      <w:kern w:val="2"/>
      <w:sz w:val="28"/>
      <w:szCs w:val="28"/>
    </w:rPr>
  </w:style>
  <w:style w:type="paragraph" w:customStyle="1" w:styleId="aa0">
    <w:name w:val="aa"/>
    <w:basedOn w:val="a5"/>
    <w:rsid w:val="00BB7FB8"/>
    <w:pPr>
      <w:adjustRightInd w:val="0"/>
      <w:spacing w:after="120" w:line="240" w:lineRule="atLeast"/>
      <w:ind w:leftChars="0" w:left="0" w:firstLineChars="0" w:firstLine="0"/>
      <w:textAlignment w:val="baseline"/>
    </w:pPr>
    <w:rPr>
      <w:rFonts w:ascii="Arial Narrow" w:eastAsia="華康粗圓體" w:hAnsi="Arial Narrow"/>
      <w:snapToGrid/>
      <w:kern w:val="0"/>
      <w:sz w:val="22"/>
      <w:szCs w:val="20"/>
    </w:rPr>
  </w:style>
  <w:style w:type="paragraph" w:customStyle="1" w:styleId="affffff1">
    <w:name w:val="圖表名稱"/>
    <w:rsid w:val="00BB7FB8"/>
    <w:pPr>
      <w:widowControl w:val="0"/>
      <w:overflowPunct w:val="0"/>
      <w:autoSpaceDE w:val="0"/>
      <w:autoSpaceDN w:val="0"/>
      <w:adjustRightInd w:val="0"/>
      <w:snapToGrid w:val="0"/>
      <w:spacing w:beforeLines="100" w:before="100" w:afterLines="100" w:after="100" w:line="280" w:lineRule="exact"/>
      <w:jc w:val="center"/>
      <w:textAlignment w:val="center"/>
    </w:pPr>
    <w:rPr>
      <w:rFonts w:eastAsia="華康楷書體W5"/>
      <w:b/>
      <w:sz w:val="26"/>
    </w:rPr>
  </w:style>
  <w:style w:type="paragraph" w:customStyle="1" w:styleId="affffff2">
    <w:name w:val="表格資料來源"/>
    <w:rsid w:val="00BB7FB8"/>
    <w:pPr>
      <w:widowControl w:val="0"/>
      <w:overflowPunct w:val="0"/>
      <w:autoSpaceDE w:val="0"/>
      <w:autoSpaceDN w:val="0"/>
      <w:spacing w:line="280" w:lineRule="exact"/>
      <w:ind w:leftChars="20" w:left="520" w:hangingChars="500" w:hanging="500"/>
      <w:jc w:val="both"/>
      <w:textAlignment w:val="center"/>
    </w:pPr>
    <w:rPr>
      <w:rFonts w:eastAsia="華康楷書體W5"/>
      <w:spacing w:val="-2"/>
      <w:sz w:val="22"/>
      <w:szCs w:val="22"/>
    </w:rPr>
  </w:style>
  <w:style w:type="paragraph" w:customStyle="1" w:styleId="affffff3">
    <w:name w:val="大標"/>
    <w:basedOn w:val="a5"/>
    <w:rsid w:val="00BB7FB8"/>
    <w:pPr>
      <w:spacing w:before="48" w:afterLines="50" w:after="180" w:line="440" w:lineRule="exact"/>
      <w:ind w:leftChars="0" w:left="784" w:hangingChars="200" w:hanging="784"/>
      <w:jc w:val="left"/>
    </w:pPr>
    <w:rPr>
      <w:rFonts w:hAnsi="Courier New"/>
      <w:snapToGrid/>
      <w:spacing w:val="-4"/>
      <w:sz w:val="40"/>
      <w:szCs w:val="24"/>
    </w:rPr>
  </w:style>
  <w:style w:type="paragraph" w:customStyle="1" w:styleId="a4">
    <w:name w:val="文號"/>
    <w:basedOn w:val="a5"/>
    <w:rsid w:val="00BB7FB8"/>
    <w:pPr>
      <w:numPr>
        <w:numId w:val="7"/>
      </w:numPr>
      <w:tabs>
        <w:tab w:val="clear" w:pos="618"/>
      </w:tabs>
      <w:spacing w:line="220" w:lineRule="exact"/>
      <w:ind w:leftChars="900" w:left="2160" w:firstLineChars="0" w:firstLine="0"/>
      <w:jc w:val="distribute"/>
    </w:pPr>
    <w:rPr>
      <w:rFonts w:ascii="新細明體" w:eastAsia="新細明體" w:hAnsi="Courier New"/>
      <w:snapToGrid/>
      <w:sz w:val="18"/>
      <w:szCs w:val="24"/>
    </w:rPr>
  </w:style>
  <w:style w:type="paragraph" w:customStyle="1" w:styleId="2e">
    <w:name w:val="距2平頭"/>
    <w:basedOn w:val="a5"/>
    <w:rsid w:val="00BB7FB8"/>
    <w:pPr>
      <w:spacing w:line="310" w:lineRule="exact"/>
      <w:ind w:leftChars="175" w:left="420" w:firstLineChars="0" w:firstLine="0"/>
    </w:pPr>
    <w:rPr>
      <w:rFonts w:ascii="新細明體" w:eastAsia="新細明體" w:hAnsi="Courier New"/>
      <w:snapToGrid/>
      <w:spacing w:val="4"/>
      <w:sz w:val="20"/>
      <w:szCs w:val="24"/>
    </w:rPr>
  </w:style>
  <w:style w:type="paragraph" w:customStyle="1" w:styleId="02">
    <w:name w:val="距0縮體2"/>
    <w:basedOn w:val="a5"/>
    <w:rsid w:val="00BB7FB8"/>
    <w:pPr>
      <w:tabs>
        <w:tab w:val="left" w:pos="420"/>
      </w:tabs>
      <w:spacing w:line="310" w:lineRule="exact"/>
      <w:ind w:leftChars="0" w:left="416" w:hangingChars="200" w:hanging="416"/>
    </w:pPr>
    <w:rPr>
      <w:rFonts w:ascii="新細明體" w:eastAsia="新細明體" w:hAnsi="Courier New"/>
      <w:snapToGrid/>
      <w:spacing w:val="4"/>
      <w:sz w:val="20"/>
      <w:szCs w:val="20"/>
    </w:rPr>
  </w:style>
  <w:style w:type="paragraph" w:customStyle="1" w:styleId="36">
    <w:name w:val="距3平頭"/>
    <w:basedOn w:val="2e"/>
    <w:rsid w:val="00BB7FB8"/>
    <w:pPr>
      <w:ind w:leftChars="250" w:left="600"/>
    </w:pPr>
    <w:rPr>
      <w:rFonts w:hAnsi="Times New Roman"/>
      <w:spacing w:val="2"/>
      <w:kern w:val="0"/>
    </w:rPr>
  </w:style>
  <w:style w:type="paragraph" w:customStyle="1" w:styleId="03">
    <w:name w:val="距0縮體3"/>
    <w:basedOn w:val="02"/>
    <w:rsid w:val="00BB7FB8"/>
    <w:pPr>
      <w:tabs>
        <w:tab w:val="left" w:pos="616"/>
      </w:tabs>
      <w:ind w:left="614" w:hangingChars="301" w:hanging="614"/>
    </w:pPr>
    <w:rPr>
      <w:rFonts w:ascii="標楷體" w:hAnsi="Times New Roman"/>
      <w:spacing w:val="2"/>
      <w:kern w:val="0"/>
      <w:szCs w:val="32"/>
    </w:rPr>
  </w:style>
  <w:style w:type="paragraph" w:customStyle="1" w:styleId="04">
    <w:name w:val="距0縮體4"/>
    <w:basedOn w:val="03"/>
    <w:rsid w:val="00BB7FB8"/>
    <w:pPr>
      <w:tabs>
        <w:tab w:val="clear" w:pos="420"/>
        <w:tab w:val="clear" w:pos="616"/>
        <w:tab w:val="left" w:pos="826"/>
      </w:tabs>
      <w:ind w:left="816" w:hangingChars="400" w:hanging="816"/>
    </w:pPr>
  </w:style>
  <w:style w:type="paragraph" w:customStyle="1" w:styleId="510">
    <w:name w:val="距5縮體1"/>
    <w:basedOn w:val="a5"/>
    <w:rsid w:val="00BB7FB8"/>
    <w:pPr>
      <w:spacing w:line="310" w:lineRule="exact"/>
      <w:ind w:leftChars="451" w:left="1357" w:hangingChars="135" w:hanging="275"/>
    </w:pPr>
    <w:rPr>
      <w:rFonts w:ascii="新細明體" w:eastAsia="新細明體"/>
      <w:snapToGrid/>
      <w:spacing w:val="2"/>
      <w:kern w:val="0"/>
      <w:sz w:val="20"/>
      <w:szCs w:val="24"/>
    </w:rPr>
  </w:style>
  <w:style w:type="paragraph" w:customStyle="1" w:styleId="affffff4">
    <w:name w:val="黑體大一級"/>
    <w:basedOn w:val="02"/>
    <w:rsid w:val="00BB7FB8"/>
    <w:pPr>
      <w:spacing w:line="340" w:lineRule="exact"/>
      <w:ind w:left="488" w:hanging="488"/>
    </w:pPr>
    <w:rPr>
      <w:rFonts w:ascii="標楷體" w:eastAsia="華康粗黑體" w:hAnsi="Times New Roman"/>
      <w:spacing w:val="2"/>
      <w:kern w:val="0"/>
      <w:sz w:val="24"/>
      <w:szCs w:val="24"/>
    </w:rPr>
  </w:style>
  <w:style w:type="paragraph" w:customStyle="1" w:styleId="611">
    <w:name w:val="距6縮體1"/>
    <w:basedOn w:val="510"/>
    <w:rsid w:val="00BB7FB8"/>
    <w:pPr>
      <w:ind w:leftChars="515" w:left="1440"/>
    </w:pPr>
  </w:style>
  <w:style w:type="paragraph" w:customStyle="1" w:styleId="230">
    <w:name w:val="距2縮體3"/>
    <w:basedOn w:val="a5"/>
    <w:rsid w:val="00BB7FB8"/>
    <w:pPr>
      <w:tabs>
        <w:tab w:val="left" w:pos="1064"/>
      </w:tabs>
      <w:spacing w:line="310" w:lineRule="exact"/>
      <w:ind w:leftChars="180" w:left="1056" w:hangingChars="300" w:hanging="624"/>
    </w:pPr>
    <w:rPr>
      <w:rFonts w:ascii="新細明體" w:eastAsia="新細明體" w:hAnsi="Courier New"/>
      <w:snapToGrid/>
      <w:spacing w:val="4"/>
      <w:sz w:val="20"/>
      <w:szCs w:val="24"/>
    </w:rPr>
  </w:style>
  <w:style w:type="paragraph" w:customStyle="1" w:styleId="330">
    <w:name w:val="距3縮體3"/>
    <w:basedOn w:val="230"/>
    <w:rsid w:val="00BB7FB8"/>
    <w:pPr>
      <w:ind w:leftChars="255" w:left="1236"/>
    </w:pPr>
  </w:style>
  <w:style w:type="paragraph" w:customStyle="1" w:styleId="2f">
    <w:name w:val="段落樣式2"/>
    <w:basedOn w:val="a5"/>
    <w:rsid w:val="00BB7FB8"/>
    <w:pPr>
      <w:tabs>
        <w:tab w:val="left" w:pos="567"/>
      </w:tabs>
      <w:spacing w:line="240" w:lineRule="auto"/>
      <w:ind w:leftChars="300" w:left="300"/>
    </w:pPr>
    <w:rPr>
      <w:snapToGrid/>
      <w:kern w:val="0"/>
      <w:sz w:val="32"/>
      <w:szCs w:val="20"/>
    </w:rPr>
  </w:style>
  <w:style w:type="paragraph" w:customStyle="1" w:styleId="73">
    <w:name w:val="樣式7"/>
    <w:basedOn w:val="a5"/>
    <w:rsid w:val="00BB7FB8"/>
    <w:pPr>
      <w:snapToGrid w:val="0"/>
      <w:spacing w:line="600" w:lineRule="exact"/>
      <w:ind w:leftChars="300" w:left="720" w:firstLine="640"/>
    </w:pPr>
    <w:rPr>
      <w:snapToGrid/>
      <w:color w:val="000000"/>
      <w:sz w:val="32"/>
      <w:szCs w:val="20"/>
    </w:rPr>
  </w:style>
  <w:style w:type="paragraph" w:customStyle="1" w:styleId="unnamed2">
    <w:name w:val="unnamed2"/>
    <w:basedOn w:val="a5"/>
    <w:rsid w:val="00BB7FB8"/>
    <w:pPr>
      <w:widowControl/>
      <w:spacing w:before="100" w:beforeAutospacing="1" w:after="100" w:afterAutospacing="1" w:line="240" w:lineRule="auto"/>
      <w:ind w:leftChars="0" w:left="0" w:firstLineChars="0" w:firstLine="0"/>
      <w:jc w:val="left"/>
    </w:pPr>
    <w:rPr>
      <w:rFonts w:ascii="Arial" w:eastAsia="新細明體" w:hAnsi="Arial" w:cs="Arial"/>
      <w:b/>
      <w:bCs/>
      <w:snapToGrid/>
      <w:color w:val="175C6B"/>
      <w:kern w:val="0"/>
      <w:sz w:val="21"/>
      <w:szCs w:val="21"/>
    </w:rPr>
  </w:style>
  <w:style w:type="paragraph" w:customStyle="1" w:styleId="affffff5">
    <w:name w:val="(一)文"/>
    <w:basedOn w:val="afff2"/>
    <w:rsid w:val="00BB7FB8"/>
    <w:pPr>
      <w:adjustRightInd w:val="0"/>
      <w:spacing w:before="120" w:after="120"/>
      <w:ind w:left="600" w:firstLine="646"/>
      <w:textAlignment w:val="baseline"/>
    </w:pPr>
    <w:rPr>
      <w:rFonts w:hAnsi="CG Times"/>
      <w:spacing w:val="0"/>
      <w:kern w:val="0"/>
    </w:rPr>
  </w:style>
  <w:style w:type="character" w:customStyle="1" w:styleId="small1">
    <w:name w:val="small1"/>
    <w:rsid w:val="00BB7FB8"/>
    <w:rPr>
      <w:rFonts w:ascii="sөũ" w:hAnsi="sөũ" w:hint="default"/>
      <w:i w:val="0"/>
      <w:iCs w:val="0"/>
      <w:color w:val="000033"/>
      <w:sz w:val="18"/>
      <w:szCs w:val="18"/>
    </w:rPr>
  </w:style>
  <w:style w:type="paragraph" w:customStyle="1" w:styleId="affffff6">
    <w:name w:val="手冊表名 + (中文) 華康中明體"/>
    <w:aliases w:val="13 點,套用前:  1 列,套用後:  0.5 列"/>
    <w:basedOn w:val="a5"/>
    <w:rsid w:val="00BB7FB8"/>
    <w:pPr>
      <w:keepNext/>
      <w:widowControl/>
      <w:overflowPunct w:val="0"/>
      <w:autoSpaceDE w:val="0"/>
      <w:autoSpaceDN w:val="0"/>
      <w:adjustRightInd w:val="0"/>
      <w:snapToGrid w:val="0"/>
      <w:spacing w:beforeLines="100" w:before="360" w:afterLines="50" w:after="180" w:line="240" w:lineRule="auto"/>
      <w:ind w:leftChars="0" w:left="0" w:firstLineChars="0" w:firstLine="0"/>
      <w:jc w:val="center"/>
      <w:textAlignment w:val="baseline"/>
      <w:outlineLvl w:val="2"/>
    </w:pPr>
    <w:rPr>
      <w:rFonts w:ascii="Times New Roman" w:eastAsia="華康中明體"/>
      <w:b/>
      <w:snapToGrid/>
      <w:color w:val="008000"/>
      <w:sz w:val="26"/>
      <w:szCs w:val="26"/>
    </w:rPr>
  </w:style>
  <w:style w:type="paragraph" w:customStyle="1" w:styleId="affffff7">
    <w:name w:val="資料來源 字元"/>
    <w:basedOn w:val="a5"/>
    <w:rsid w:val="00BB7FB8"/>
    <w:pPr>
      <w:spacing w:line="240" w:lineRule="auto"/>
      <w:ind w:leftChars="0" w:left="0" w:firstLineChars="0" w:firstLine="0"/>
      <w:jc w:val="center"/>
    </w:pPr>
    <w:rPr>
      <w:rFonts w:ascii="華康中黑體" w:eastAsia="華康中黑體"/>
      <w:snapToGrid/>
      <w:sz w:val="20"/>
      <w:szCs w:val="20"/>
    </w:rPr>
  </w:style>
  <w:style w:type="paragraph" w:customStyle="1" w:styleId="affffff8">
    <w:name w:val="資料來源"/>
    <w:autoRedefine/>
    <w:rsid w:val="00BB7FB8"/>
    <w:pPr>
      <w:tabs>
        <w:tab w:val="left" w:pos="784"/>
      </w:tabs>
      <w:jc w:val="both"/>
    </w:pPr>
    <w:rPr>
      <w:rFonts w:ascii="Arial Narrow" w:eastAsia="細明體" w:hAnsi="細明體"/>
      <w:snapToGrid w:val="0"/>
      <w:kern w:val="2"/>
      <w:sz w:val="16"/>
      <w:szCs w:val="16"/>
    </w:rPr>
  </w:style>
  <w:style w:type="paragraph" w:customStyle="1" w:styleId="1">
    <w:name w:val="本文內容1."/>
    <w:basedOn w:val="a5"/>
    <w:autoRedefine/>
    <w:rsid w:val="00BB7FB8"/>
    <w:pPr>
      <w:numPr>
        <w:numId w:val="3"/>
      </w:numPr>
      <w:tabs>
        <w:tab w:val="num" w:pos="2202"/>
      </w:tabs>
      <w:adjustRightInd w:val="0"/>
      <w:snapToGrid w:val="0"/>
      <w:spacing w:line="480" w:lineRule="atLeast"/>
      <w:ind w:leftChars="0" w:left="2202" w:firstLineChars="0" w:hanging="360"/>
      <w:jc w:val="left"/>
      <w:textAlignment w:val="baseline"/>
    </w:pPr>
    <w:rPr>
      <w:rFonts w:ascii="Arial" w:hAnsi="Arial" w:cs="Arial"/>
      <w:snapToGrid/>
      <w:szCs w:val="20"/>
    </w:rPr>
  </w:style>
  <w:style w:type="paragraph" w:customStyle="1" w:styleId="affffff9">
    <w:name w:val="表格內容"/>
    <w:basedOn w:val="a5"/>
    <w:rsid w:val="00BB7FB8"/>
    <w:pPr>
      <w:snapToGrid w:val="0"/>
      <w:spacing w:beforeLines="50" w:before="50" w:afterLines="50" w:after="50" w:line="240" w:lineRule="auto"/>
      <w:ind w:leftChars="0" w:left="0" w:firstLineChars="0" w:firstLine="0"/>
      <w:jc w:val="center"/>
    </w:pPr>
    <w:rPr>
      <w:rFonts w:ascii="Times New Roman"/>
      <w:bCs/>
      <w:snapToGrid/>
      <w:sz w:val="24"/>
      <w:szCs w:val="24"/>
    </w:rPr>
  </w:style>
  <w:style w:type="paragraph" w:customStyle="1" w:styleId="affffffa">
    <w:name w:val="(二)."/>
    <w:basedOn w:val="afff2"/>
    <w:rsid w:val="00BB7FB8"/>
    <w:pPr>
      <w:spacing w:line="560" w:lineRule="exact"/>
      <w:ind w:left="960" w:hanging="722"/>
      <w:jc w:val="left"/>
    </w:pPr>
    <w:rPr>
      <w:rFonts w:hAnsi="Arial"/>
      <w:spacing w:val="0"/>
      <w:sz w:val="36"/>
    </w:rPr>
  </w:style>
  <w:style w:type="paragraph" w:customStyle="1" w:styleId="k00t18">
    <w:name w:val="k00t18"/>
    <w:basedOn w:val="a5"/>
    <w:rsid w:val="00BB7FB8"/>
    <w:pPr>
      <w:tabs>
        <w:tab w:val="left" w:pos="960"/>
        <w:tab w:val="left" w:pos="1920"/>
        <w:tab w:val="left" w:pos="2880"/>
        <w:tab w:val="left" w:pos="3840"/>
        <w:tab w:val="left" w:pos="4800"/>
        <w:tab w:val="left" w:pos="5760"/>
      </w:tabs>
      <w:autoSpaceDE w:val="0"/>
      <w:autoSpaceDN w:val="0"/>
      <w:adjustRightInd w:val="0"/>
      <w:spacing w:line="240" w:lineRule="auto"/>
      <w:ind w:leftChars="0" w:left="0" w:firstLineChars="0" w:firstLine="0"/>
      <w:jc w:val="center"/>
      <w:textAlignment w:val="baseline"/>
    </w:pPr>
    <w:rPr>
      <w:rFonts w:ascii="Times New Roman" w:eastAsia="文鼎中楷"/>
      <w:snapToGrid/>
      <w:kern w:val="0"/>
      <w:sz w:val="36"/>
      <w:szCs w:val="36"/>
    </w:rPr>
  </w:style>
  <w:style w:type="character" w:customStyle="1" w:styleId="affffffb">
    <w:name w:val="姓名及分機 字元 字元"/>
    <w:rsid w:val="00BB7FB8"/>
    <w:rPr>
      <w:rFonts w:ascii="標楷體" w:eastAsia="標楷體"/>
      <w:snapToGrid w:val="0"/>
      <w:kern w:val="2"/>
      <w:sz w:val="24"/>
      <w:szCs w:val="28"/>
      <w:lang w:val="en-US" w:eastAsia="zh-TW" w:bidi="ar-SA"/>
    </w:rPr>
  </w:style>
  <w:style w:type="character" w:customStyle="1" w:styleId="affffffc">
    <w:name w:val="(一)(二)(三) 字元 字元"/>
    <w:rsid w:val="00BB7FB8"/>
    <w:rPr>
      <w:rFonts w:ascii="標楷體" w:eastAsia="標楷體"/>
      <w:snapToGrid w:val="0"/>
      <w:kern w:val="2"/>
      <w:sz w:val="28"/>
      <w:szCs w:val="28"/>
      <w:lang w:val="en-US" w:eastAsia="zh-TW" w:bidi="ar-SA"/>
    </w:rPr>
  </w:style>
  <w:style w:type="character" w:customStyle="1" w:styleId="202">
    <w:name w:val="表格內文(20行高) 字元 字元"/>
    <w:rsid w:val="00BB7FB8"/>
    <w:rPr>
      <w:rFonts w:ascii="標楷體" w:eastAsia="標楷體"/>
      <w:snapToGrid w:val="0"/>
      <w:kern w:val="2"/>
      <w:sz w:val="24"/>
      <w:szCs w:val="28"/>
      <w:lang w:val="en-US" w:eastAsia="zh-TW" w:bidi="ar-SA"/>
    </w:rPr>
  </w:style>
  <w:style w:type="character" w:customStyle="1" w:styleId="affffffd">
    <w:name w:val="結論 字元 字元"/>
    <w:rsid w:val="00BB7FB8"/>
    <w:rPr>
      <w:rFonts w:eastAsia="標楷體"/>
      <w:snapToGrid w:val="0"/>
      <w:kern w:val="2"/>
      <w:sz w:val="28"/>
      <w:szCs w:val="28"/>
      <w:lang w:val="en-US" w:eastAsia="zh-TW" w:bidi="ar-SA"/>
    </w:rPr>
  </w:style>
  <w:style w:type="paragraph" w:customStyle="1" w:styleId="affffffe">
    <w:name w:val="前言內文 字元"/>
    <w:basedOn w:val="a5"/>
    <w:rsid w:val="00BB7FB8"/>
    <w:pPr>
      <w:adjustRightInd w:val="0"/>
      <w:spacing w:line="480" w:lineRule="exact"/>
      <w:ind w:leftChars="0" w:left="0"/>
    </w:pPr>
    <w:rPr>
      <w:rFonts w:ascii="Times New Roman"/>
    </w:rPr>
  </w:style>
  <w:style w:type="character" w:customStyle="1" w:styleId="afffffff">
    <w:name w:val="前言內文 字元 字元"/>
    <w:rsid w:val="00BB7FB8"/>
    <w:rPr>
      <w:rFonts w:eastAsia="標楷體"/>
      <w:snapToGrid w:val="0"/>
      <w:kern w:val="2"/>
      <w:sz w:val="28"/>
      <w:szCs w:val="28"/>
      <w:lang w:val="en-US" w:eastAsia="zh-TW" w:bidi="ar-SA"/>
    </w:rPr>
  </w:style>
  <w:style w:type="paragraph" w:customStyle="1" w:styleId="afffffff0">
    <w:name w:val="(一)下內文 字元 字元 字元 字元 字元 字元"/>
    <w:basedOn w:val="a5"/>
    <w:rsid w:val="00BB7FB8"/>
    <w:pPr>
      <w:adjustRightInd w:val="0"/>
      <w:spacing w:line="480" w:lineRule="exact"/>
      <w:ind w:leftChars="300" w:left="300" w:firstLineChars="0" w:firstLine="0"/>
    </w:pPr>
    <w:rPr>
      <w:rFonts w:ascii="Times New Roman"/>
    </w:rPr>
  </w:style>
  <w:style w:type="character" w:customStyle="1" w:styleId="afffffff1">
    <w:name w:val="(一)下內文 字元 字元 字元 字元 字元 字元 字元"/>
    <w:rsid w:val="00BB7FB8"/>
    <w:rPr>
      <w:rFonts w:eastAsia="標楷體"/>
      <w:snapToGrid w:val="0"/>
      <w:kern w:val="2"/>
      <w:sz w:val="28"/>
      <w:szCs w:val="28"/>
      <w:lang w:val="en-US" w:eastAsia="zh-TW" w:bidi="ar-SA"/>
    </w:rPr>
  </w:style>
  <w:style w:type="paragraph" w:customStyle="1" w:styleId="afffffff2">
    <w:name w:val="(一)下內文 字元 字元 字元 字元 字元"/>
    <w:basedOn w:val="a5"/>
    <w:rsid w:val="00BB7FB8"/>
    <w:pPr>
      <w:adjustRightInd w:val="0"/>
      <w:spacing w:line="480" w:lineRule="exact"/>
      <w:ind w:leftChars="300" w:left="300" w:firstLineChars="0" w:firstLine="0"/>
    </w:pPr>
    <w:rPr>
      <w:rFonts w:ascii="Times New Roman"/>
    </w:rPr>
  </w:style>
  <w:style w:type="character" w:customStyle="1" w:styleId="1f9">
    <w:name w:val="(一)下內文 字元 字元 字元 字元 字元 字元1"/>
    <w:rsid w:val="00BB7FB8"/>
    <w:rPr>
      <w:rFonts w:eastAsia="標楷體"/>
      <w:snapToGrid w:val="0"/>
      <w:kern w:val="2"/>
      <w:sz w:val="28"/>
      <w:szCs w:val="28"/>
      <w:lang w:val="en-US" w:eastAsia="zh-TW" w:bidi="ar-SA"/>
    </w:rPr>
  </w:style>
  <w:style w:type="paragraph" w:customStyle="1" w:styleId="1234">
    <w:name w:val="1.2.3. 字元 字元 字元 字元 字元 字元 字元"/>
    <w:basedOn w:val="ac"/>
    <w:rsid w:val="00BB7FB8"/>
    <w:pPr>
      <w:adjustRightInd/>
      <w:spacing w:line="480" w:lineRule="exact"/>
      <w:ind w:left="400" w:hangingChars="100" w:hanging="100"/>
    </w:pPr>
    <w:rPr>
      <w:rFonts w:ascii="Times New Roman"/>
    </w:rPr>
  </w:style>
  <w:style w:type="character" w:customStyle="1" w:styleId="1235">
    <w:name w:val="1.2.3. 字元 字元 字元 字元 字元 字元 字元 字元"/>
    <w:rsid w:val="00BB7FB8"/>
    <w:rPr>
      <w:rFonts w:eastAsia="標楷體"/>
      <w:snapToGrid w:val="0"/>
      <w:kern w:val="2"/>
      <w:sz w:val="28"/>
      <w:szCs w:val="28"/>
      <w:lang w:val="en-US" w:eastAsia="zh-TW" w:bidi="ar-SA"/>
    </w:rPr>
  </w:style>
  <w:style w:type="paragraph" w:customStyle="1" w:styleId="14b">
    <w:name w:val="第二層(14號字) 字元 字元 字元"/>
    <w:rsid w:val="00BB7FB8"/>
    <w:pPr>
      <w:spacing w:line="480" w:lineRule="exact"/>
      <w:ind w:left="200" w:hangingChars="200" w:hanging="200"/>
      <w:jc w:val="both"/>
    </w:pPr>
    <w:rPr>
      <w:rFonts w:eastAsia="標楷體"/>
      <w:b/>
      <w:snapToGrid w:val="0"/>
      <w:kern w:val="2"/>
      <w:sz w:val="28"/>
      <w:szCs w:val="28"/>
    </w:rPr>
  </w:style>
  <w:style w:type="character" w:customStyle="1" w:styleId="14c">
    <w:name w:val="第二層(14號字) 字元 字元 字元 字元"/>
    <w:rsid w:val="00BB7FB8"/>
    <w:rPr>
      <w:rFonts w:eastAsia="標楷體"/>
      <w:b/>
      <w:snapToGrid w:val="0"/>
      <w:kern w:val="2"/>
      <w:sz w:val="28"/>
      <w:szCs w:val="28"/>
      <w:lang w:val="en-US" w:eastAsia="zh-TW" w:bidi="ar-SA"/>
    </w:rPr>
  </w:style>
  <w:style w:type="character" w:customStyle="1" w:styleId="1236">
    <w:name w:val="(1)(2)(3) 字元 字元 字元 字元"/>
    <w:rsid w:val="00BB7FB8"/>
    <w:rPr>
      <w:rFonts w:eastAsia="標楷體"/>
      <w:snapToGrid w:val="0"/>
      <w:kern w:val="2"/>
      <w:sz w:val="28"/>
      <w:szCs w:val="28"/>
      <w:lang w:val="en-US" w:eastAsia="zh-TW" w:bidi="ar-SA"/>
    </w:rPr>
  </w:style>
  <w:style w:type="character" w:customStyle="1" w:styleId="afffffff3">
    <w:name w:val="(一)下內文 字元 字元 字元 字元 字元 字元 字元 字元 字元 字元"/>
    <w:rsid w:val="00BB7FB8"/>
  </w:style>
  <w:style w:type="character" w:customStyle="1" w:styleId="afffffff4">
    <w:name w:val="(一)(二)(三) 字元 字元 字元 字元 字元 字元"/>
    <w:link w:val="afffffff5"/>
    <w:rsid w:val="00BB7FB8"/>
    <w:rPr>
      <w:rFonts w:ascii="標楷體" w:eastAsia="標楷體"/>
      <w:snapToGrid w:val="0"/>
      <w:kern w:val="2"/>
      <w:sz w:val="28"/>
      <w:szCs w:val="28"/>
    </w:rPr>
  </w:style>
  <w:style w:type="paragraph" w:customStyle="1" w:styleId="afffffff5">
    <w:name w:val="(一)(二)(三) 字元 字元 字元 字元 字元"/>
    <w:basedOn w:val="a5"/>
    <w:link w:val="afffffff4"/>
    <w:rsid w:val="00BB7FB8"/>
    <w:pPr>
      <w:ind w:left="300" w:hangingChars="100" w:hanging="100"/>
    </w:pPr>
  </w:style>
  <w:style w:type="character" w:customStyle="1" w:styleId="1237">
    <w:name w:val="(1)(2)(3) 字元 字元"/>
    <w:rsid w:val="00BB7FB8"/>
    <w:rPr>
      <w:rFonts w:ascii="標楷體" w:eastAsia="標楷體"/>
      <w:snapToGrid w:val="0"/>
      <w:kern w:val="2"/>
      <w:sz w:val="28"/>
      <w:szCs w:val="28"/>
      <w:lang w:val="en-US" w:eastAsia="zh-TW" w:bidi="ar-SA"/>
    </w:rPr>
  </w:style>
  <w:style w:type="character" w:customStyle="1" w:styleId="203">
    <w:name w:val="表格內文(20行高) 字元 字元 字元"/>
    <w:rsid w:val="00BB7FB8"/>
    <w:rPr>
      <w:rFonts w:ascii="標楷體" w:eastAsia="標楷體"/>
      <w:snapToGrid w:val="0"/>
      <w:kern w:val="2"/>
      <w:sz w:val="24"/>
      <w:szCs w:val="28"/>
      <w:lang w:val="en-US" w:eastAsia="zh-TW" w:bidi="ar-SA"/>
    </w:rPr>
  </w:style>
  <w:style w:type="paragraph" w:customStyle="1" w:styleId="afffffff6">
    <w:name w:val="段一"/>
    <w:basedOn w:val="a5"/>
    <w:rsid w:val="00BB7FB8"/>
    <w:pPr>
      <w:adjustRightInd w:val="0"/>
      <w:spacing w:line="400" w:lineRule="atLeast"/>
      <w:ind w:leftChars="0" w:left="600" w:right="-490" w:firstLineChars="0" w:hanging="316"/>
      <w:textAlignment w:val="baseline"/>
    </w:pPr>
    <w:rPr>
      <w:rFonts w:ascii="新細明體" w:eastAsia="新細明體"/>
      <w:snapToGrid/>
      <w:kern w:val="0"/>
      <w:szCs w:val="20"/>
    </w:rPr>
  </w:style>
  <w:style w:type="table" w:styleId="1fa">
    <w:name w:val="Table Grid 1"/>
    <w:basedOn w:val="a8"/>
    <w:rsid w:val="00BB7FB8"/>
    <w:pPr>
      <w:widowControl w:val="0"/>
      <w:spacing w:line="480" w:lineRule="exact"/>
      <w:ind w:leftChars="200" w:left="200" w:firstLineChars="200" w:firstLine="200"/>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character" w:customStyle="1" w:styleId="1fb">
    <w:name w:val="標題1"/>
    <w:rsid w:val="00BB7FB8"/>
  </w:style>
  <w:style w:type="paragraph" w:customStyle="1" w:styleId="1fc">
    <w:name w:val="(一)下內文 字元1 字元 字元"/>
    <w:basedOn w:val="a5"/>
    <w:rsid w:val="00BB7FB8"/>
    <w:pPr>
      <w:adjustRightInd w:val="0"/>
      <w:ind w:leftChars="300" w:left="300" w:firstLineChars="0" w:firstLine="0"/>
    </w:pPr>
  </w:style>
  <w:style w:type="character" w:customStyle="1" w:styleId="afffffff7">
    <w:name w:val="(一)下內文 字元 字元 字元 字元 字元 字元 字元 字元 字元 字元 字元 字元"/>
    <w:rsid w:val="00BB7FB8"/>
  </w:style>
  <w:style w:type="paragraph" w:customStyle="1" w:styleId="afffffff8">
    <w:name w:val="(一)下內文 字元 字元 字元 字元 字元 字元 字元 字元 字元 字元 字元"/>
    <w:basedOn w:val="a5"/>
    <w:rsid w:val="00BB7FB8"/>
    <w:pPr>
      <w:adjustRightInd w:val="0"/>
      <w:spacing w:line="480" w:lineRule="exact"/>
      <w:ind w:leftChars="300" w:left="300" w:firstLineChars="0" w:firstLine="0"/>
    </w:pPr>
  </w:style>
  <w:style w:type="character" w:customStyle="1" w:styleId="afffffff9">
    <w:name w:val="前言(一)(二)(三) 字元 字元"/>
    <w:rsid w:val="00BB7FB8"/>
    <w:rPr>
      <w:rFonts w:ascii="標楷體" w:eastAsia="標楷體"/>
      <w:snapToGrid w:val="0"/>
      <w:kern w:val="2"/>
      <w:sz w:val="28"/>
      <w:szCs w:val="28"/>
      <w:lang w:val="en-US" w:eastAsia="zh-TW" w:bidi="ar-SA"/>
    </w:rPr>
  </w:style>
  <w:style w:type="paragraph" w:customStyle="1" w:styleId="37">
    <w:name w:val="樣式3"/>
    <w:basedOn w:val="a5"/>
    <w:qFormat/>
    <w:rsid w:val="00BB7FB8"/>
    <w:pPr>
      <w:spacing w:line="240" w:lineRule="auto"/>
      <w:ind w:left="838" w:hangingChars="100" w:hanging="279"/>
    </w:pPr>
    <w:rPr>
      <w:rFonts w:ascii="Times New Roman"/>
      <w:snapToGrid/>
      <w:szCs w:val="24"/>
    </w:rPr>
  </w:style>
  <w:style w:type="character" w:customStyle="1" w:styleId="1fd">
    <w:name w:val="(一)下內文 字元1 字元 字元 字元"/>
    <w:rsid w:val="00BB7FB8"/>
  </w:style>
  <w:style w:type="character" w:customStyle="1" w:styleId="black10size1">
    <w:name w:val="black10size1"/>
    <w:rsid w:val="00BB7FB8"/>
    <w:rPr>
      <w:b w:val="0"/>
      <w:bCs w:val="0"/>
      <w:color w:val="000000"/>
      <w:sz w:val="20"/>
      <w:szCs w:val="20"/>
    </w:rPr>
  </w:style>
  <w:style w:type="character" w:customStyle="1" w:styleId="1fe">
    <w:name w:val="內文1"/>
    <w:rsid w:val="00BB7FB8"/>
    <w:rPr>
      <w:strike w:val="0"/>
      <w:dstrike w:val="0"/>
      <w:color w:val="666666"/>
      <w:sz w:val="24"/>
      <w:szCs w:val="24"/>
      <w:u w:val="none"/>
      <w:effect w:val="none"/>
    </w:rPr>
  </w:style>
  <w:style w:type="character" w:customStyle="1" w:styleId="afffffffa">
    <w:name w:val="(一)下內文 字元 字元 字元"/>
    <w:rsid w:val="00BB7FB8"/>
    <w:rPr>
      <w:rFonts w:ascii="標楷體" w:eastAsia="標楷體"/>
      <w:snapToGrid w:val="0"/>
      <w:kern w:val="2"/>
      <w:sz w:val="28"/>
      <w:szCs w:val="28"/>
      <w:lang w:val="en-US" w:eastAsia="zh-TW" w:bidi="ar-SA"/>
    </w:rPr>
  </w:style>
  <w:style w:type="paragraph" w:customStyle="1" w:styleId="afffffffb">
    <w:name w:val="(一)下內文 字元 字元 字元 字元"/>
    <w:basedOn w:val="a5"/>
    <w:rsid w:val="00BB7FB8"/>
    <w:pPr>
      <w:adjustRightInd w:val="0"/>
      <w:spacing w:line="480" w:lineRule="exact"/>
      <w:ind w:leftChars="300" w:left="300" w:firstLineChars="0" w:firstLine="0"/>
    </w:pPr>
    <w:rPr>
      <w:rFonts w:ascii="Times New Roman"/>
    </w:rPr>
  </w:style>
  <w:style w:type="character" w:customStyle="1" w:styleId="afffffffc">
    <w:name w:val="結論 字元 字元 字元"/>
    <w:rsid w:val="00BB7FB8"/>
    <w:rPr>
      <w:rFonts w:ascii="標楷體" w:eastAsia="標楷體"/>
      <w:snapToGrid w:val="0"/>
      <w:kern w:val="2"/>
      <w:sz w:val="28"/>
      <w:szCs w:val="28"/>
      <w:lang w:val="en-US" w:eastAsia="zh-TW" w:bidi="ar-SA"/>
    </w:rPr>
  </w:style>
  <w:style w:type="paragraph" w:customStyle="1" w:styleId="newsdate">
    <w:name w:val="newsdate"/>
    <w:basedOn w:val="a5"/>
    <w:rsid w:val="00BB7FB8"/>
    <w:pPr>
      <w:widowControl/>
      <w:spacing w:before="360" w:after="360" w:line="240" w:lineRule="auto"/>
      <w:ind w:leftChars="0" w:left="360" w:right="360" w:firstLineChars="0" w:firstLine="0"/>
      <w:jc w:val="left"/>
    </w:pPr>
    <w:rPr>
      <w:rFonts w:ascii="新細明體" w:eastAsia="新細明體" w:hAnsi="新細明體"/>
      <w:snapToGrid/>
      <w:kern w:val="0"/>
      <w:sz w:val="24"/>
      <w:szCs w:val="24"/>
    </w:rPr>
  </w:style>
  <w:style w:type="paragraph" w:customStyle="1" w:styleId="afffffffd">
    <w:name w:val="第一層"/>
    <w:basedOn w:val="affff5"/>
    <w:rsid w:val="00BB7FB8"/>
    <w:pPr>
      <w:overflowPunct w:val="0"/>
      <w:snapToGrid w:val="0"/>
      <w:spacing w:line="480" w:lineRule="exact"/>
      <w:jc w:val="both"/>
    </w:pPr>
    <w:rPr>
      <w:rFonts w:ascii="標楷體" w:eastAsia="標楷體" w:cs="Times New Roman"/>
      <w:b/>
      <w:snapToGrid w:val="0"/>
      <w:sz w:val="28"/>
      <w:szCs w:val="20"/>
    </w:rPr>
  </w:style>
  <w:style w:type="paragraph" w:customStyle="1" w:styleId="afffffffe">
    <w:name w:val="案由"/>
    <w:basedOn w:val="a5"/>
    <w:rsid w:val="00BB7FB8"/>
    <w:pPr>
      <w:snapToGrid w:val="0"/>
      <w:ind w:leftChars="0" w:left="0" w:firstLineChars="0" w:firstLine="0"/>
    </w:pPr>
    <w:rPr>
      <w:rFonts w:ascii="Times New Roman"/>
      <w:snapToGrid/>
      <w:sz w:val="30"/>
      <w:szCs w:val="24"/>
    </w:rPr>
  </w:style>
  <w:style w:type="character" w:customStyle="1" w:styleId="text">
    <w:name w:val="text"/>
    <w:rsid w:val="00BB7FB8"/>
  </w:style>
  <w:style w:type="paragraph" w:customStyle="1" w:styleId="Web8">
    <w:name w:val="內文 (Web)8"/>
    <w:basedOn w:val="a5"/>
    <w:rsid w:val="00BB7FB8"/>
    <w:pPr>
      <w:widowControl/>
      <w:spacing w:before="100" w:beforeAutospacing="1" w:after="100" w:afterAutospacing="1" w:line="360" w:lineRule="atLeast"/>
      <w:ind w:leftChars="0" w:left="0" w:firstLineChars="0" w:firstLine="0"/>
      <w:jc w:val="left"/>
    </w:pPr>
    <w:rPr>
      <w:rFonts w:ascii="新細明體" w:eastAsia="新細明體" w:hAnsi="新細明體"/>
      <w:snapToGrid/>
      <w:kern w:val="0"/>
      <w:sz w:val="24"/>
      <w:szCs w:val="24"/>
    </w:rPr>
  </w:style>
  <w:style w:type="character" w:customStyle="1" w:styleId="t12000000181">
    <w:name w:val="t12000000181"/>
    <w:rsid w:val="00BB7FB8"/>
    <w:rPr>
      <w:sz w:val="24"/>
      <w:szCs w:val="24"/>
    </w:rPr>
  </w:style>
  <w:style w:type="paragraph" w:customStyle="1" w:styleId="1ff">
    <w:name w:val="條文內文1"/>
    <w:basedOn w:val="a5"/>
    <w:next w:val="a5"/>
    <w:rsid w:val="00BB7FB8"/>
    <w:pPr>
      <w:kinsoku w:val="0"/>
      <w:overflowPunct w:val="0"/>
      <w:spacing w:line="420" w:lineRule="exact"/>
      <w:ind w:leftChars="500" w:left="500"/>
      <w:textAlignment w:val="center"/>
    </w:pPr>
    <w:rPr>
      <w:rFonts w:ascii="Times New Roman" w:eastAsia="華康細明體"/>
      <w:snapToGrid/>
      <w:sz w:val="21"/>
      <w:szCs w:val="24"/>
    </w:rPr>
  </w:style>
  <w:style w:type="paragraph" w:customStyle="1" w:styleId="affffffff">
    <w:name w:val="第  一  條"/>
    <w:basedOn w:val="a5"/>
    <w:link w:val="affffffff0"/>
    <w:rsid w:val="00BB7FB8"/>
    <w:pPr>
      <w:spacing w:line="240" w:lineRule="auto"/>
      <w:ind w:leftChars="0" w:left="500" w:hangingChars="500" w:hanging="500"/>
    </w:pPr>
    <w:rPr>
      <w:rFonts w:hAnsi="標楷體"/>
      <w:sz w:val="24"/>
      <w:szCs w:val="24"/>
    </w:rPr>
  </w:style>
  <w:style w:type="character" w:customStyle="1" w:styleId="affffffff0">
    <w:name w:val="第  一  條 字元"/>
    <w:link w:val="affffffff"/>
    <w:rsid w:val="00BB7FB8"/>
    <w:rPr>
      <w:rFonts w:ascii="標楷體" w:eastAsia="標楷體" w:hAnsi="標楷體"/>
      <w:snapToGrid w:val="0"/>
      <w:kern w:val="2"/>
      <w:sz w:val="24"/>
      <w:szCs w:val="24"/>
    </w:rPr>
  </w:style>
  <w:style w:type="paragraph" w:customStyle="1" w:styleId="affffffff1">
    <w:name w:val="第  一  條之款"/>
    <w:basedOn w:val="a5"/>
    <w:link w:val="affffffff2"/>
    <w:rsid w:val="00BB7FB8"/>
    <w:pPr>
      <w:spacing w:line="240" w:lineRule="auto"/>
      <w:ind w:leftChars="700" w:left="900" w:hangingChars="200" w:hanging="200"/>
    </w:pPr>
    <w:rPr>
      <w:rFonts w:hAnsi="標楷體"/>
      <w:sz w:val="24"/>
      <w:szCs w:val="24"/>
    </w:rPr>
  </w:style>
  <w:style w:type="character" w:customStyle="1" w:styleId="affffffff2">
    <w:name w:val="第  一  條之款 字元"/>
    <w:link w:val="affffffff1"/>
    <w:rsid w:val="00BB7FB8"/>
    <w:rPr>
      <w:rFonts w:ascii="標楷體" w:eastAsia="標楷體" w:hAnsi="標楷體"/>
      <w:snapToGrid w:val="0"/>
      <w:kern w:val="2"/>
      <w:sz w:val="24"/>
      <w:szCs w:val="24"/>
    </w:rPr>
  </w:style>
  <w:style w:type="paragraph" w:customStyle="1" w:styleId="affffffff3">
    <w:name w:val="條次"/>
    <w:basedOn w:val="a5"/>
    <w:rsid w:val="00BB7FB8"/>
    <w:pPr>
      <w:spacing w:before="120" w:line="0" w:lineRule="atLeast"/>
      <w:ind w:leftChars="0" w:left="0" w:firstLineChars="0" w:firstLine="0"/>
      <w:jc w:val="center"/>
    </w:pPr>
    <w:rPr>
      <w:rFonts w:ascii="Times New Roman"/>
      <w:snapToGrid/>
      <w:sz w:val="20"/>
      <w:szCs w:val="24"/>
    </w:rPr>
  </w:style>
  <w:style w:type="paragraph" w:customStyle="1" w:styleId="affffffff4">
    <w:name w:val="(一)"/>
    <w:basedOn w:val="a5"/>
    <w:link w:val="affffffff5"/>
    <w:rsid w:val="00BB7FB8"/>
    <w:pPr>
      <w:spacing w:line="340" w:lineRule="exact"/>
      <w:ind w:leftChars="0" w:left="100" w:hangingChars="100" w:hanging="100"/>
    </w:pPr>
    <w:rPr>
      <w:rFonts w:hAnsi="標楷體"/>
      <w:snapToGrid/>
      <w:sz w:val="22"/>
      <w:szCs w:val="22"/>
    </w:rPr>
  </w:style>
  <w:style w:type="character" w:customStyle="1" w:styleId="affffffff5">
    <w:name w:val="(一) 字元"/>
    <w:link w:val="affffffff4"/>
    <w:rsid w:val="00BB7FB8"/>
    <w:rPr>
      <w:rFonts w:ascii="標楷體" w:eastAsia="標楷體" w:hAnsi="標楷體"/>
      <w:kern w:val="2"/>
      <w:sz w:val="22"/>
      <w:szCs w:val="22"/>
    </w:rPr>
  </w:style>
  <w:style w:type="paragraph" w:customStyle="1" w:styleId="affffffff6">
    <w:name w:val="標題二(政府提案)"/>
    <w:basedOn w:val="a5"/>
    <w:rsid w:val="00BB7FB8"/>
    <w:pPr>
      <w:kinsoku w:val="0"/>
      <w:overflowPunct w:val="0"/>
      <w:autoSpaceDE w:val="0"/>
      <w:autoSpaceDN w:val="0"/>
      <w:spacing w:beforeLines="50" w:before="50" w:afterLines="50" w:after="50" w:line="304" w:lineRule="exact"/>
      <w:ind w:leftChars="0" w:left="213" w:firstLineChars="0" w:hanging="213"/>
      <w:textAlignment w:val="center"/>
    </w:pPr>
    <w:rPr>
      <w:rFonts w:ascii="Times New Roman" w:eastAsia="華康楷書體W5"/>
      <w:szCs w:val="24"/>
    </w:rPr>
  </w:style>
  <w:style w:type="character" w:customStyle="1" w:styleId="google-src-text1">
    <w:name w:val="google-src-text1"/>
    <w:rsid w:val="00BB7FB8"/>
    <w:rPr>
      <w:vanish/>
      <w:webHidden w:val="0"/>
      <w:specVanish w:val="0"/>
    </w:rPr>
  </w:style>
  <w:style w:type="character" w:customStyle="1" w:styleId="w011">
    <w:name w:val="w011"/>
    <w:rsid w:val="00BB7FB8"/>
    <w:rPr>
      <w:rFonts w:ascii="Verdana" w:hAnsi="Verdana" w:hint="default"/>
      <w:strike w:val="0"/>
      <w:dstrike w:val="0"/>
      <w:color w:val="4D2600"/>
      <w:sz w:val="24"/>
      <w:szCs w:val="24"/>
      <w:u w:val="none"/>
      <w:effect w:val="none"/>
    </w:rPr>
  </w:style>
  <w:style w:type="character" w:customStyle="1" w:styleId="text021">
    <w:name w:val="text021"/>
    <w:rsid w:val="00BB7FB8"/>
    <w:rPr>
      <w:rFonts w:ascii="Verdana" w:eastAsia="標楷體" w:hAnsi="Verdana" w:cs="Mangal"/>
      <w:color w:val="666666"/>
      <w:kern w:val="2"/>
      <w:sz w:val="20"/>
      <w:szCs w:val="20"/>
      <w:lang w:val="en-US" w:eastAsia="en-US" w:bidi="hi-IN"/>
    </w:rPr>
  </w:style>
  <w:style w:type="paragraph" w:customStyle="1" w:styleId="1ff0">
    <w:name w:val="目錄1"/>
    <w:basedOn w:val="13"/>
    <w:rsid w:val="00BB7FB8"/>
    <w:pPr>
      <w:ind w:rightChars="100" w:right="100"/>
      <w:jc w:val="right"/>
    </w:pPr>
    <w:rPr>
      <w:rFonts w:hAnsi="標楷體"/>
      <w:snapToGrid/>
      <w:kern w:val="0"/>
      <w:szCs w:val="24"/>
    </w:rPr>
  </w:style>
  <w:style w:type="character" w:customStyle="1" w:styleId="161">
    <w:name w:val="字元16"/>
    <w:rsid w:val="00BB7FB8"/>
    <w:rPr>
      <w:rFonts w:ascii="標楷體" w:eastAsia="標楷體"/>
      <w:snapToGrid w:val="0"/>
      <w:kern w:val="2"/>
      <w:lang w:val="en-US" w:eastAsia="zh-TW" w:bidi="ar-SA"/>
    </w:rPr>
  </w:style>
  <w:style w:type="paragraph" w:customStyle="1" w:styleId="affffffff7">
    <w:name w:val="字元 字元 字元"/>
    <w:basedOn w:val="a5"/>
    <w:rsid w:val="00BB7FB8"/>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styleId="z-">
    <w:name w:val="HTML Top of Form"/>
    <w:basedOn w:val="a5"/>
    <w:next w:val="a5"/>
    <w:link w:val="z-0"/>
    <w:hidden/>
    <w:rsid w:val="00BB7FB8"/>
    <w:pPr>
      <w:widowControl/>
      <w:pBdr>
        <w:bottom w:val="single" w:sz="6" w:space="1" w:color="auto"/>
      </w:pBdr>
      <w:spacing w:line="240" w:lineRule="auto"/>
      <w:ind w:leftChars="0" w:left="0" w:firstLineChars="0" w:firstLine="0"/>
      <w:jc w:val="center"/>
    </w:pPr>
    <w:rPr>
      <w:rFonts w:ascii="Arial" w:eastAsia="新細明體" w:hAnsi="Arial" w:cs="Arial"/>
      <w:vanish/>
      <w:sz w:val="16"/>
      <w:szCs w:val="16"/>
    </w:rPr>
  </w:style>
  <w:style w:type="character" w:customStyle="1" w:styleId="z-0">
    <w:name w:val="z-表單的頂端 字元"/>
    <w:link w:val="z-"/>
    <w:rsid w:val="00BB7FB8"/>
    <w:rPr>
      <w:rFonts w:ascii="Arial" w:hAnsi="Arial" w:cs="Arial"/>
      <w:snapToGrid w:val="0"/>
      <w:vanish/>
      <w:kern w:val="2"/>
      <w:sz w:val="16"/>
      <w:szCs w:val="16"/>
    </w:rPr>
  </w:style>
  <w:style w:type="paragraph" w:styleId="z-1">
    <w:name w:val="HTML Bottom of Form"/>
    <w:basedOn w:val="a5"/>
    <w:next w:val="a5"/>
    <w:link w:val="z-2"/>
    <w:hidden/>
    <w:rsid w:val="00BB7FB8"/>
    <w:pPr>
      <w:widowControl/>
      <w:pBdr>
        <w:top w:val="single" w:sz="6" w:space="1" w:color="auto"/>
      </w:pBdr>
      <w:spacing w:line="240" w:lineRule="auto"/>
      <w:ind w:leftChars="0" w:left="0" w:firstLineChars="0" w:firstLine="0"/>
      <w:jc w:val="center"/>
    </w:pPr>
    <w:rPr>
      <w:rFonts w:ascii="Arial" w:eastAsia="新細明體" w:hAnsi="Arial" w:cs="Arial"/>
      <w:vanish/>
      <w:sz w:val="16"/>
      <w:szCs w:val="16"/>
    </w:rPr>
  </w:style>
  <w:style w:type="character" w:customStyle="1" w:styleId="z-2">
    <w:name w:val="z-表單的底部 字元"/>
    <w:link w:val="z-1"/>
    <w:rsid w:val="00BB7FB8"/>
    <w:rPr>
      <w:rFonts w:ascii="Arial" w:hAnsi="Arial" w:cs="Arial"/>
      <w:snapToGrid w:val="0"/>
      <w:vanish/>
      <w:kern w:val="2"/>
      <w:sz w:val="16"/>
      <w:szCs w:val="16"/>
    </w:rPr>
  </w:style>
  <w:style w:type="character" w:customStyle="1" w:styleId="listsubtitlespan1">
    <w:name w:val="listsubtitlespan1"/>
    <w:rsid w:val="00BB7FB8"/>
    <w:rPr>
      <w:i/>
      <w:iCs/>
      <w:color w:val="666666"/>
    </w:rPr>
  </w:style>
  <w:style w:type="paragraph" w:customStyle="1" w:styleId="-">
    <w:name w:val="欄-項目符號"/>
    <w:basedOn w:val="afe"/>
    <w:rsid w:val="00BB7FB8"/>
    <w:pPr>
      <w:tabs>
        <w:tab w:val="clear" w:pos="4153"/>
        <w:tab w:val="clear" w:pos="8306"/>
        <w:tab w:val="num" w:pos="341"/>
      </w:tabs>
      <w:snapToGrid/>
      <w:spacing w:line="240" w:lineRule="auto"/>
      <w:ind w:leftChars="0" w:left="340" w:rightChars="50" w:right="120" w:firstLineChars="0" w:hanging="221"/>
    </w:pPr>
    <w:rPr>
      <w:rFonts w:ascii="Times New Roman" w:eastAsia="華康楷書體W5"/>
      <w:snapToGrid/>
      <w:spacing w:val="10"/>
      <w:sz w:val="19"/>
    </w:rPr>
  </w:style>
  <w:style w:type="paragraph" w:customStyle="1" w:styleId="affffffff8">
    <w:name w:val="標題壹、"/>
    <w:basedOn w:val="affffffff9"/>
    <w:rsid w:val="00BB7FB8"/>
    <w:pPr>
      <w:spacing w:beforeLines="0" w:before="0" w:line="360" w:lineRule="auto"/>
      <w:jc w:val="both"/>
    </w:pPr>
    <w:rPr>
      <w:sz w:val="36"/>
      <w:szCs w:val="36"/>
    </w:rPr>
  </w:style>
  <w:style w:type="paragraph" w:customStyle="1" w:styleId="affffffff9">
    <w:name w:val="標題甲、"/>
    <w:basedOn w:val="a5"/>
    <w:rsid w:val="00BB7FB8"/>
    <w:pPr>
      <w:spacing w:beforeLines="50" w:before="50" w:line="240" w:lineRule="auto"/>
      <w:ind w:leftChars="0" w:left="0" w:firstLineChars="0" w:firstLine="0"/>
      <w:jc w:val="center"/>
    </w:pPr>
    <w:rPr>
      <w:rFonts w:ascii="Times New Roman" w:cs="新細明體"/>
      <w:b/>
      <w:bCs/>
      <w:snapToGrid/>
      <w:sz w:val="40"/>
      <w:szCs w:val="20"/>
    </w:rPr>
  </w:style>
  <w:style w:type="paragraph" w:customStyle="1" w:styleId="affffffffa">
    <w:name w:val="標題一、"/>
    <w:basedOn w:val="affffffff9"/>
    <w:rsid w:val="00BB7FB8"/>
    <w:pPr>
      <w:spacing w:beforeLines="20" w:before="20" w:afterLines="20" w:after="20" w:line="400" w:lineRule="exact"/>
      <w:ind w:leftChars="100" w:left="310" w:hangingChars="210" w:hanging="210"/>
      <w:jc w:val="both"/>
    </w:pPr>
    <w:rPr>
      <w:sz w:val="32"/>
      <w:szCs w:val="32"/>
    </w:rPr>
  </w:style>
  <w:style w:type="paragraph" w:customStyle="1" w:styleId="affffffffb">
    <w:name w:val="標題（一）"/>
    <w:basedOn w:val="affffffff9"/>
    <w:rsid w:val="00BB7FB8"/>
    <w:pPr>
      <w:spacing w:beforeLines="20" w:before="20" w:afterLines="20" w:after="20" w:line="400" w:lineRule="exact"/>
      <w:ind w:firstLineChars="200" w:firstLine="200"/>
      <w:jc w:val="both"/>
    </w:pPr>
    <w:rPr>
      <w:sz w:val="28"/>
      <w:szCs w:val="28"/>
    </w:rPr>
  </w:style>
  <w:style w:type="paragraph" w:customStyle="1" w:styleId="affffffffc">
    <w:name w:val="跨頁標頭"/>
    <w:basedOn w:val="a5"/>
    <w:rsid w:val="00BB7FB8"/>
    <w:pPr>
      <w:spacing w:afterLines="50" w:after="180" w:line="240" w:lineRule="auto"/>
      <w:ind w:leftChars="0" w:left="0" w:firstLineChars="0" w:firstLine="0"/>
      <w:jc w:val="right"/>
    </w:pPr>
    <w:rPr>
      <w:rFonts w:ascii="華康楷書體W5" w:eastAsia="華康楷書體W5"/>
      <w:b/>
      <w:snapToGrid/>
      <w:spacing w:val="60"/>
      <w:sz w:val="30"/>
      <w:szCs w:val="20"/>
      <w:u w:val="single"/>
    </w:rPr>
  </w:style>
  <w:style w:type="paragraph" w:customStyle="1" w:styleId="1-">
    <w:name w:val="表格欄1-數字主管"/>
    <w:basedOn w:val="a5"/>
    <w:rsid w:val="00BB7FB8"/>
    <w:pPr>
      <w:spacing w:line="240" w:lineRule="auto"/>
      <w:ind w:leftChars="0" w:left="0" w:firstLineChars="0" w:firstLine="0"/>
      <w:jc w:val="right"/>
    </w:pPr>
    <w:rPr>
      <w:rFonts w:ascii="細明體" w:eastAsia="細明體" w:hAnsi="Arial"/>
      <w:b/>
      <w:bCs/>
      <w:snapToGrid/>
      <w:w w:val="90"/>
      <w:sz w:val="20"/>
      <w:szCs w:val="20"/>
    </w:rPr>
  </w:style>
  <w:style w:type="paragraph" w:customStyle="1" w:styleId="1ff1">
    <w:name w:val="標題1."/>
    <w:basedOn w:val="affffffff9"/>
    <w:link w:val="1ff2"/>
    <w:rsid w:val="00BB7FB8"/>
    <w:pPr>
      <w:spacing w:beforeLines="0" w:before="0" w:line="400" w:lineRule="exact"/>
      <w:ind w:firstLineChars="450" w:firstLine="450"/>
      <w:jc w:val="both"/>
    </w:pPr>
    <w:rPr>
      <w:rFonts w:ascii="標楷體"/>
      <w:b w:val="0"/>
      <w:snapToGrid w:val="0"/>
      <w:sz w:val="24"/>
      <w:szCs w:val="24"/>
    </w:rPr>
  </w:style>
  <w:style w:type="character" w:customStyle="1" w:styleId="1ff2">
    <w:name w:val="標題1. 字元"/>
    <w:link w:val="1ff1"/>
    <w:rsid w:val="00BB7FB8"/>
    <w:rPr>
      <w:rFonts w:ascii="標楷體" w:eastAsia="標楷體" w:cs="新細明體"/>
      <w:bCs/>
      <w:snapToGrid w:val="0"/>
      <w:kern w:val="2"/>
      <w:sz w:val="24"/>
      <w:szCs w:val="24"/>
    </w:rPr>
  </w:style>
  <w:style w:type="paragraph" w:customStyle="1" w:styleId="1ff3">
    <w:name w:val="標題(1)"/>
    <w:basedOn w:val="1ff1"/>
    <w:rsid w:val="00BB7FB8"/>
    <w:pPr>
      <w:ind w:firstLineChars="550" w:firstLine="550"/>
    </w:pPr>
  </w:style>
  <w:style w:type="paragraph" w:customStyle="1" w:styleId="affffffffd">
    <w:name w:val="乙篇主文 字元 字元 字元 字元"/>
    <w:basedOn w:val="a5"/>
    <w:link w:val="affffffffe"/>
    <w:rsid w:val="00BB7FB8"/>
    <w:pPr>
      <w:spacing w:line="400" w:lineRule="exact"/>
      <w:ind w:leftChars="0" w:left="0"/>
    </w:pPr>
    <w:rPr>
      <w:sz w:val="24"/>
      <w:szCs w:val="24"/>
    </w:rPr>
  </w:style>
  <w:style w:type="character" w:customStyle="1" w:styleId="affffffffe">
    <w:name w:val="乙篇主文 字元 字元 字元 字元 字元"/>
    <w:link w:val="affffffffd"/>
    <w:rsid w:val="00BB7FB8"/>
    <w:rPr>
      <w:rFonts w:ascii="標楷體" w:eastAsia="標楷體"/>
      <w:snapToGrid w:val="0"/>
      <w:kern w:val="2"/>
      <w:sz w:val="24"/>
      <w:szCs w:val="24"/>
    </w:rPr>
  </w:style>
  <w:style w:type="paragraph" w:customStyle="1" w:styleId="afffffffff">
    <w:name w:val="註"/>
    <w:basedOn w:val="a5"/>
    <w:link w:val="afffffffff0"/>
    <w:rsid w:val="00BB7FB8"/>
    <w:pPr>
      <w:spacing w:line="320" w:lineRule="exact"/>
      <w:ind w:leftChars="0" w:left="0" w:firstLineChars="0" w:firstLine="0"/>
    </w:pPr>
  </w:style>
  <w:style w:type="character" w:customStyle="1" w:styleId="afffffffff0">
    <w:name w:val="註 字元"/>
    <w:link w:val="afffffffff"/>
    <w:rsid w:val="00BB7FB8"/>
    <w:rPr>
      <w:rFonts w:ascii="標楷體" w:eastAsia="標楷體"/>
      <w:snapToGrid w:val="0"/>
      <w:kern w:val="2"/>
      <w:sz w:val="28"/>
      <w:szCs w:val="28"/>
    </w:rPr>
  </w:style>
  <w:style w:type="paragraph" w:customStyle="1" w:styleId="2f0">
    <w:name w:val="表格欄2數字"/>
    <w:basedOn w:val="1-"/>
    <w:rsid w:val="00BB7FB8"/>
    <w:rPr>
      <w:sz w:val="18"/>
    </w:rPr>
  </w:style>
  <w:style w:type="paragraph" w:styleId="2f1">
    <w:name w:val="Body Text 2"/>
    <w:basedOn w:val="a5"/>
    <w:link w:val="2f2"/>
    <w:rsid w:val="00BB7FB8"/>
    <w:pPr>
      <w:spacing w:after="120" w:line="480" w:lineRule="auto"/>
      <w:ind w:leftChars="0" w:left="0" w:firstLineChars="0" w:firstLine="0"/>
      <w:jc w:val="left"/>
    </w:pPr>
    <w:rPr>
      <w:rFonts w:eastAsia="新細明體"/>
      <w:sz w:val="24"/>
    </w:rPr>
  </w:style>
  <w:style w:type="character" w:customStyle="1" w:styleId="2f2">
    <w:name w:val="本文 2 字元"/>
    <w:link w:val="2f1"/>
    <w:rsid w:val="00BB7FB8"/>
    <w:rPr>
      <w:rFonts w:ascii="標楷體"/>
      <w:snapToGrid w:val="0"/>
      <w:kern w:val="2"/>
      <w:sz w:val="24"/>
      <w:szCs w:val="28"/>
    </w:rPr>
  </w:style>
  <w:style w:type="paragraph" w:customStyle="1" w:styleId="47">
    <w:name w:val="欄4（原因分析）"/>
    <w:basedOn w:val="a5"/>
    <w:rsid w:val="00BB7FB8"/>
    <w:pPr>
      <w:spacing w:line="240" w:lineRule="auto"/>
      <w:ind w:leftChars="0" w:left="0" w:firstLineChars="0" w:firstLine="0"/>
    </w:pPr>
    <w:rPr>
      <w:rFonts w:cs="新細明體"/>
      <w:snapToGrid/>
      <w:w w:val="90"/>
      <w:sz w:val="18"/>
      <w:szCs w:val="18"/>
    </w:rPr>
  </w:style>
  <w:style w:type="paragraph" w:customStyle="1" w:styleId="afffffffff1">
    <w:name w:val="甲篇內文"/>
    <w:basedOn w:val="affffffffd"/>
    <w:link w:val="afffffffff2"/>
    <w:rsid w:val="00BB7FB8"/>
    <w:pPr>
      <w:spacing w:line="460" w:lineRule="exact"/>
    </w:pPr>
    <w:rPr>
      <w:sz w:val="28"/>
      <w:szCs w:val="28"/>
    </w:rPr>
  </w:style>
  <w:style w:type="character" w:customStyle="1" w:styleId="afffffffff2">
    <w:name w:val="甲篇內文 字元"/>
    <w:link w:val="afffffffff1"/>
    <w:rsid w:val="00BB7FB8"/>
    <w:rPr>
      <w:rFonts w:ascii="標楷體" w:eastAsia="標楷體"/>
      <w:snapToGrid w:val="0"/>
      <w:kern w:val="2"/>
      <w:sz w:val="28"/>
      <w:szCs w:val="28"/>
    </w:rPr>
  </w:style>
  <w:style w:type="paragraph" w:customStyle="1" w:styleId="1ff4">
    <w:name w:val="表說1."/>
    <w:basedOn w:val="afffffffff"/>
    <w:rsid w:val="00BB7FB8"/>
    <w:pPr>
      <w:spacing w:line="400" w:lineRule="exact"/>
    </w:pPr>
    <w:rPr>
      <w:rFonts w:cs="新細明體"/>
      <w:sz w:val="24"/>
      <w:szCs w:val="24"/>
    </w:rPr>
  </w:style>
  <w:style w:type="paragraph" w:customStyle="1" w:styleId="1-11">
    <w:name w:val="表格欄1-1主管 字元 字元 字元"/>
    <w:basedOn w:val="a5"/>
    <w:link w:val="1-12"/>
    <w:rsid w:val="00BB7FB8"/>
    <w:pPr>
      <w:spacing w:line="240" w:lineRule="auto"/>
      <w:ind w:leftChars="0" w:left="0" w:firstLineChars="0" w:firstLine="0"/>
      <w:jc w:val="distribute"/>
    </w:pPr>
    <w:rPr>
      <w:rFonts w:cs="新細明體"/>
      <w:b/>
    </w:rPr>
  </w:style>
  <w:style w:type="character" w:customStyle="1" w:styleId="1-12">
    <w:name w:val="表格欄1-1主管 字元 字元 字元 字元"/>
    <w:link w:val="1-11"/>
    <w:rsid w:val="00BB7FB8"/>
    <w:rPr>
      <w:rFonts w:ascii="標楷體" w:eastAsia="標楷體" w:cs="新細明體"/>
      <w:b/>
      <w:snapToGrid w:val="0"/>
      <w:kern w:val="2"/>
      <w:sz w:val="28"/>
      <w:szCs w:val="28"/>
    </w:rPr>
  </w:style>
  <w:style w:type="paragraph" w:customStyle="1" w:styleId="1-2">
    <w:name w:val="表格欄1-2"/>
    <w:basedOn w:val="a5"/>
    <w:rsid w:val="00BB7FB8"/>
    <w:pPr>
      <w:spacing w:line="240" w:lineRule="auto"/>
      <w:ind w:leftChars="0" w:left="0" w:firstLineChars="100" w:firstLine="100"/>
      <w:jc w:val="distribute"/>
    </w:pPr>
    <w:rPr>
      <w:rFonts w:ascii="Times New Roman" w:cs="新細明體"/>
      <w:b/>
      <w:snapToGrid/>
      <w:sz w:val="20"/>
      <w:szCs w:val="18"/>
    </w:rPr>
  </w:style>
  <w:style w:type="paragraph" w:customStyle="1" w:styleId="1-310">
    <w:name w:val="表格欄1-3退1 字元 字元 字元"/>
    <w:basedOn w:val="a5"/>
    <w:link w:val="1-311"/>
    <w:rsid w:val="00BB7FB8"/>
    <w:pPr>
      <w:spacing w:line="240" w:lineRule="auto"/>
      <w:ind w:leftChars="0" w:left="0" w:firstLineChars="100" w:firstLine="100"/>
      <w:jc w:val="distribute"/>
    </w:pPr>
    <w:rPr>
      <w:rFonts w:cs="新細明體"/>
      <w:sz w:val="18"/>
      <w:szCs w:val="18"/>
    </w:rPr>
  </w:style>
  <w:style w:type="character" w:customStyle="1" w:styleId="1-311">
    <w:name w:val="表格欄1-3退1 字元 字元 字元 字元"/>
    <w:link w:val="1-310"/>
    <w:rsid w:val="00BB7FB8"/>
    <w:rPr>
      <w:rFonts w:ascii="標楷體" w:eastAsia="標楷體" w:cs="新細明體"/>
      <w:snapToGrid w:val="0"/>
      <w:kern w:val="2"/>
      <w:sz w:val="18"/>
      <w:szCs w:val="18"/>
    </w:rPr>
  </w:style>
  <w:style w:type="paragraph" w:customStyle="1" w:styleId="1-32">
    <w:name w:val="表格欄1-3退2 字元"/>
    <w:basedOn w:val="1-310"/>
    <w:link w:val="1-320"/>
    <w:rsid w:val="00BB7FB8"/>
    <w:pPr>
      <w:ind w:firstLineChars="200" w:firstLine="200"/>
    </w:pPr>
  </w:style>
  <w:style w:type="character" w:customStyle="1" w:styleId="1-320">
    <w:name w:val="表格欄1-3退2 字元 字元"/>
    <w:link w:val="1-32"/>
    <w:rsid w:val="00BB7FB8"/>
    <w:rPr>
      <w:rFonts w:ascii="標楷體" w:eastAsia="標楷體" w:cs="新細明體"/>
      <w:snapToGrid w:val="0"/>
      <w:kern w:val="2"/>
      <w:sz w:val="18"/>
      <w:szCs w:val="18"/>
    </w:rPr>
  </w:style>
  <w:style w:type="paragraph" w:customStyle="1" w:styleId="1238">
    <w:name w:val="內文123"/>
    <w:rsid w:val="00BB7FB8"/>
    <w:pPr>
      <w:overflowPunct w:val="0"/>
      <w:spacing w:line="400" w:lineRule="exact"/>
      <w:ind w:firstLineChars="450" w:firstLine="450"/>
      <w:jc w:val="both"/>
    </w:pPr>
    <w:rPr>
      <w:rFonts w:ascii="標楷體" w:eastAsia="標楷體"/>
      <w:kern w:val="2"/>
      <w:sz w:val="24"/>
    </w:rPr>
  </w:style>
  <w:style w:type="paragraph" w:customStyle="1" w:styleId="1ff5">
    <w:name w:val="標題1.加粗 字元"/>
    <w:basedOn w:val="1ff1"/>
    <w:link w:val="1ff6"/>
    <w:rsid w:val="00BB7FB8"/>
    <w:pPr>
      <w:ind w:firstLine="1080"/>
    </w:pPr>
    <w:rPr>
      <w:b/>
      <w:sz w:val="28"/>
      <w:szCs w:val="28"/>
    </w:rPr>
  </w:style>
  <w:style w:type="character" w:customStyle="1" w:styleId="1ff6">
    <w:name w:val="標題1.加粗 字元 字元"/>
    <w:link w:val="1ff5"/>
    <w:rsid w:val="00BB7FB8"/>
    <w:rPr>
      <w:rFonts w:ascii="標楷體" w:eastAsia="標楷體" w:cs="新細明體"/>
      <w:b/>
      <w:bCs/>
      <w:snapToGrid w:val="0"/>
      <w:kern w:val="2"/>
      <w:sz w:val="28"/>
      <w:szCs w:val="28"/>
    </w:rPr>
  </w:style>
  <w:style w:type="paragraph" w:customStyle="1" w:styleId="48">
    <w:name w:val="標題4"/>
    <w:basedOn w:val="3"/>
    <w:rsid w:val="00BB7FB8"/>
    <w:pPr>
      <w:spacing w:line="500" w:lineRule="exact"/>
      <w:ind w:leftChars="0" w:left="624" w:firstLineChars="0" w:firstLine="0"/>
    </w:pPr>
    <w:rPr>
      <w:rFonts w:ascii="標楷體" w:eastAsia="標楷體"/>
      <w:snapToGrid/>
      <w:sz w:val="28"/>
    </w:rPr>
  </w:style>
  <w:style w:type="paragraph" w:customStyle="1" w:styleId="1239">
    <w:name w:val="123"/>
    <w:basedOn w:val="a5"/>
    <w:rsid w:val="00BB7FB8"/>
    <w:pPr>
      <w:spacing w:line="360" w:lineRule="auto"/>
      <w:ind w:leftChars="0" w:left="0" w:firstLineChars="0" w:firstLine="425"/>
    </w:pPr>
    <w:rPr>
      <w:snapToGrid/>
      <w:sz w:val="24"/>
      <w:szCs w:val="20"/>
    </w:rPr>
  </w:style>
  <w:style w:type="paragraph" w:customStyle="1" w:styleId="afffffffff3">
    <w:name w:val="括號一二三"/>
    <w:basedOn w:val="afffffffff4"/>
    <w:rsid w:val="00BB7FB8"/>
    <w:pPr>
      <w:spacing w:after="0"/>
      <w:ind w:firstLine="624"/>
      <w:jc w:val="both"/>
    </w:pPr>
    <w:rPr>
      <w:b/>
      <w:sz w:val="28"/>
    </w:rPr>
  </w:style>
  <w:style w:type="paragraph" w:customStyle="1" w:styleId="afffffffff4">
    <w:name w:val="一二三"/>
    <w:basedOn w:val="afffffffff5"/>
    <w:rsid w:val="00BB7FB8"/>
    <w:pPr>
      <w:spacing w:after="120"/>
      <w:ind w:left="0"/>
    </w:pPr>
    <w:rPr>
      <w:b w:val="0"/>
      <w:sz w:val="32"/>
    </w:rPr>
  </w:style>
  <w:style w:type="paragraph" w:customStyle="1" w:styleId="afffffffff5">
    <w:name w:val="壹貳參"/>
    <w:basedOn w:val="a5"/>
    <w:rsid w:val="00BB7FB8"/>
    <w:pPr>
      <w:spacing w:after="240" w:line="360" w:lineRule="auto"/>
      <w:ind w:leftChars="0" w:left="624" w:firstLineChars="0" w:firstLine="0"/>
      <w:jc w:val="left"/>
    </w:pPr>
    <w:rPr>
      <w:b/>
      <w:snapToGrid/>
      <w:sz w:val="36"/>
      <w:szCs w:val="20"/>
    </w:rPr>
  </w:style>
  <w:style w:type="paragraph" w:styleId="38">
    <w:name w:val="Body Text 3"/>
    <w:basedOn w:val="a5"/>
    <w:link w:val="39"/>
    <w:rsid w:val="00BB7FB8"/>
    <w:pPr>
      <w:spacing w:line="240" w:lineRule="auto"/>
      <w:ind w:leftChars="0" w:left="0" w:right="-80" w:firstLineChars="0" w:firstLine="0"/>
    </w:pPr>
    <w:rPr>
      <w:rFonts w:eastAsia="華康楷書體W5"/>
      <w:sz w:val="26"/>
    </w:rPr>
  </w:style>
  <w:style w:type="character" w:customStyle="1" w:styleId="39">
    <w:name w:val="本文 3 字元"/>
    <w:link w:val="38"/>
    <w:rsid w:val="00BB7FB8"/>
    <w:rPr>
      <w:rFonts w:ascii="標楷體" w:eastAsia="華康楷書體W5"/>
      <w:snapToGrid w:val="0"/>
      <w:kern w:val="2"/>
      <w:sz w:val="26"/>
      <w:szCs w:val="28"/>
    </w:rPr>
  </w:style>
  <w:style w:type="paragraph" w:styleId="afffffffff6">
    <w:name w:val="Block Text"/>
    <w:basedOn w:val="a5"/>
    <w:rsid w:val="00BB7FB8"/>
    <w:pPr>
      <w:spacing w:line="240" w:lineRule="auto"/>
      <w:ind w:leftChars="0" w:left="113" w:right="113" w:firstLineChars="0" w:firstLine="0"/>
      <w:jc w:val="distribute"/>
    </w:pPr>
    <w:rPr>
      <w:snapToGrid/>
      <w:sz w:val="32"/>
      <w:szCs w:val="20"/>
    </w:rPr>
  </w:style>
  <w:style w:type="paragraph" w:customStyle="1" w:styleId="afffffffff7">
    <w:name w:val="主文"/>
    <w:basedOn w:val="a5"/>
    <w:rsid w:val="00BB7FB8"/>
    <w:pPr>
      <w:spacing w:line="312" w:lineRule="auto"/>
      <w:ind w:leftChars="0" w:left="0" w:firstLine="434"/>
    </w:pPr>
    <w:rPr>
      <w:rFonts w:ascii="Times New Roman" w:eastAsia="華康楷書體W5"/>
      <w:snapToGrid/>
      <w:spacing w:val="4"/>
      <w:sz w:val="21"/>
      <w:szCs w:val="20"/>
    </w:rPr>
  </w:style>
  <w:style w:type="paragraph" w:customStyle="1" w:styleId="afffffffff8">
    <w:name w:val="總述文"/>
    <w:rsid w:val="00BB7FB8"/>
    <w:pPr>
      <w:overflowPunct w:val="0"/>
      <w:spacing w:line="460" w:lineRule="exact"/>
      <w:ind w:firstLineChars="200" w:firstLine="200"/>
      <w:jc w:val="both"/>
    </w:pPr>
    <w:rPr>
      <w:rFonts w:ascii="標楷體" w:eastAsia="標楷體"/>
      <w:kern w:val="2"/>
      <w:sz w:val="28"/>
    </w:rPr>
  </w:style>
  <w:style w:type="paragraph" w:customStyle="1" w:styleId="afffffffff9">
    <w:name w:val="總述文一二三"/>
    <w:rsid w:val="00BB7FB8"/>
    <w:pPr>
      <w:overflowPunct w:val="0"/>
      <w:spacing w:line="460" w:lineRule="exact"/>
      <w:ind w:left="200" w:hangingChars="200" w:hanging="200"/>
      <w:jc w:val="both"/>
    </w:pPr>
    <w:rPr>
      <w:rFonts w:ascii="標楷體" w:eastAsia="標楷體"/>
      <w:sz w:val="28"/>
    </w:rPr>
  </w:style>
  <w:style w:type="paragraph" w:customStyle="1" w:styleId="afffffffffa">
    <w:name w:val="表說"/>
    <w:basedOn w:val="a5"/>
    <w:rsid w:val="00BB7FB8"/>
    <w:pPr>
      <w:spacing w:line="312" w:lineRule="auto"/>
      <w:ind w:leftChars="0" w:left="0" w:firstLineChars="0" w:firstLine="0"/>
    </w:pPr>
    <w:rPr>
      <w:rFonts w:ascii="Courier" w:eastAsia="華康楷書體W5" w:hAnsi="Courier"/>
      <w:snapToGrid/>
      <w:spacing w:val="4"/>
      <w:sz w:val="21"/>
      <w:szCs w:val="20"/>
    </w:rPr>
  </w:style>
  <w:style w:type="paragraph" w:customStyle="1" w:styleId="afffffffffb">
    <w:name w:val="一內文"/>
    <w:basedOn w:val="a5"/>
    <w:rsid w:val="00BB7FB8"/>
    <w:pPr>
      <w:snapToGrid w:val="0"/>
      <w:spacing w:line="600" w:lineRule="exact"/>
      <w:ind w:leftChars="0" w:left="364" w:firstLine="560"/>
    </w:pPr>
    <w:rPr>
      <w:snapToGrid/>
      <w:szCs w:val="20"/>
    </w:rPr>
  </w:style>
  <w:style w:type="character" w:customStyle="1" w:styleId="emailstyle15">
    <w:name w:val="emailstyle15"/>
    <w:rsid w:val="00BB7FB8"/>
    <w:rPr>
      <w:rFonts w:ascii="Arial" w:eastAsia="新細明體" w:hAnsi="Arial" w:cs="Arial"/>
      <w:color w:val="000000"/>
      <w:sz w:val="18"/>
    </w:rPr>
  </w:style>
  <w:style w:type="paragraph" w:customStyle="1" w:styleId="afffffffffc">
    <w:name w:val="乙篇主文 字元 字元"/>
    <w:basedOn w:val="a5"/>
    <w:link w:val="afffffffffd"/>
    <w:rsid w:val="00BB7FB8"/>
    <w:pPr>
      <w:spacing w:line="400" w:lineRule="exact"/>
      <w:ind w:leftChars="0" w:left="0"/>
    </w:pPr>
    <w:rPr>
      <w:sz w:val="24"/>
      <w:szCs w:val="24"/>
    </w:rPr>
  </w:style>
  <w:style w:type="character" w:customStyle="1" w:styleId="afffffffffd">
    <w:name w:val="乙篇主文 字元 字元 字元"/>
    <w:link w:val="afffffffffc"/>
    <w:rsid w:val="00BB7FB8"/>
    <w:rPr>
      <w:rFonts w:ascii="標楷體" w:eastAsia="標楷體"/>
      <w:snapToGrid w:val="0"/>
      <w:kern w:val="2"/>
      <w:sz w:val="24"/>
      <w:szCs w:val="24"/>
    </w:rPr>
  </w:style>
  <w:style w:type="character" w:customStyle="1" w:styleId="afffffffffe">
    <w:name w:val="甲篇內文 字元 字元"/>
    <w:rsid w:val="00BB7FB8"/>
    <w:rPr>
      <w:rFonts w:ascii="標楷體" w:eastAsia="標楷體"/>
      <w:kern w:val="2"/>
      <w:sz w:val="28"/>
      <w:szCs w:val="28"/>
      <w:lang w:val="en-US" w:eastAsia="zh-TW" w:bidi="ar-SA"/>
    </w:rPr>
  </w:style>
  <w:style w:type="paragraph" w:customStyle="1" w:styleId="1ff7">
    <w:name w:val="標題1.加粗"/>
    <w:basedOn w:val="a5"/>
    <w:link w:val="113"/>
    <w:rsid w:val="00BB7FB8"/>
    <w:pPr>
      <w:spacing w:line="400" w:lineRule="exact"/>
      <w:ind w:leftChars="0" w:left="0" w:firstLineChars="450" w:firstLine="1080"/>
    </w:pPr>
    <w:rPr>
      <w:rFonts w:cs="新細明體"/>
      <w:b/>
      <w:bCs/>
    </w:rPr>
  </w:style>
  <w:style w:type="character" w:customStyle="1" w:styleId="113">
    <w:name w:val="標題1.加粗 字元1"/>
    <w:link w:val="1ff7"/>
    <w:rsid w:val="00BB7FB8"/>
    <w:rPr>
      <w:rFonts w:ascii="標楷體" w:eastAsia="標楷體" w:cs="新細明體"/>
      <w:b/>
      <w:bCs/>
      <w:snapToGrid w:val="0"/>
      <w:kern w:val="2"/>
      <w:sz w:val="28"/>
      <w:szCs w:val="28"/>
    </w:rPr>
  </w:style>
  <w:style w:type="character" w:customStyle="1" w:styleId="1-321">
    <w:name w:val="表格欄1-3退2 字元 字元1"/>
    <w:rsid w:val="00BB7FB8"/>
    <w:rPr>
      <w:rFonts w:eastAsia="標楷體" w:cs="新細明體"/>
      <w:kern w:val="2"/>
      <w:sz w:val="18"/>
      <w:szCs w:val="18"/>
      <w:lang w:val="en-US" w:eastAsia="zh-TW" w:bidi="ar-SA"/>
    </w:rPr>
  </w:style>
  <w:style w:type="character" w:customStyle="1" w:styleId="1ff8">
    <w:name w:val="標題1. 字元 字元"/>
    <w:rsid w:val="00BB7FB8"/>
    <w:rPr>
      <w:rFonts w:ascii="標楷體" w:eastAsia="標楷體" w:cs="新細明體"/>
      <w:bCs/>
      <w:kern w:val="2"/>
      <w:sz w:val="24"/>
      <w:szCs w:val="24"/>
      <w:lang w:val="en-US" w:eastAsia="zh-TW" w:bidi="ar-SA"/>
    </w:rPr>
  </w:style>
  <w:style w:type="paragraph" w:customStyle="1" w:styleId="font7">
    <w:name w:val="font7"/>
    <w:basedOn w:val="a5"/>
    <w:rsid w:val="00BB7FB8"/>
    <w:pPr>
      <w:widowControl/>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32">
    <w:name w:val="xl32"/>
    <w:basedOn w:val="a5"/>
    <w:rsid w:val="00BB7FB8"/>
    <w:pPr>
      <w:widowControl/>
      <w:pBdr>
        <w:left w:val="single" w:sz="4" w:space="0" w:color="auto"/>
        <w:right w:val="single" w:sz="4"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38">
    <w:name w:val="xl38"/>
    <w:basedOn w:val="a5"/>
    <w:rsid w:val="00BB7FB8"/>
    <w:pPr>
      <w:widowControl/>
      <w:pBdr>
        <w:left w:val="single" w:sz="8"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40">
    <w:name w:val="xl40"/>
    <w:basedOn w:val="a5"/>
    <w:rsid w:val="00BB7FB8"/>
    <w:pPr>
      <w:widowControl/>
      <w:pBdr>
        <w:left w:val="single" w:sz="8" w:space="0" w:color="auto"/>
      </w:pBdr>
      <w:spacing w:before="100" w:beforeAutospacing="1" w:after="100" w:afterAutospacing="1" w:line="240" w:lineRule="auto"/>
      <w:ind w:leftChars="0" w:left="0" w:firstLineChars="0" w:firstLine="0"/>
      <w:jc w:val="left"/>
    </w:pPr>
    <w:rPr>
      <w:rFonts w:hint="eastAsia"/>
      <w:b/>
      <w:bCs/>
      <w:snapToGrid/>
      <w:kern w:val="0"/>
      <w:sz w:val="24"/>
      <w:szCs w:val="20"/>
    </w:rPr>
  </w:style>
  <w:style w:type="paragraph" w:customStyle="1" w:styleId="1-0">
    <w:name w:val="欄1-數字"/>
    <w:basedOn w:val="a5"/>
    <w:rsid w:val="00BB7FB8"/>
    <w:pPr>
      <w:spacing w:before="72" w:after="72" w:line="240" w:lineRule="auto"/>
      <w:ind w:leftChars="0" w:left="24" w:right="24" w:firstLineChars="0" w:firstLine="0"/>
      <w:jc w:val="right"/>
    </w:pPr>
    <w:rPr>
      <w:rFonts w:ascii="Times New Roman" w:eastAsia="華康儷中黑"/>
      <w:b/>
      <w:snapToGrid/>
      <w:spacing w:val="-6"/>
      <w:w w:val="85"/>
      <w:sz w:val="20"/>
      <w:szCs w:val="20"/>
    </w:rPr>
  </w:style>
  <w:style w:type="paragraph" w:customStyle="1" w:styleId="2-">
    <w:name w:val="欄2-數字"/>
    <w:basedOn w:val="a5"/>
    <w:rsid w:val="00BB7FB8"/>
    <w:pPr>
      <w:spacing w:before="72" w:after="72" w:line="240" w:lineRule="auto"/>
      <w:ind w:leftChars="0" w:left="24" w:right="24" w:firstLineChars="0" w:firstLine="0"/>
      <w:jc w:val="right"/>
    </w:pPr>
    <w:rPr>
      <w:rFonts w:ascii="Times New Roman" w:eastAsia="華康楷書體W5"/>
      <w:b/>
      <w:snapToGrid/>
      <w:spacing w:val="-6"/>
      <w:w w:val="85"/>
      <w:sz w:val="20"/>
      <w:szCs w:val="20"/>
    </w:rPr>
  </w:style>
  <w:style w:type="paragraph" w:customStyle="1" w:styleId="1-3">
    <w:name w:val="欄1-3"/>
    <w:basedOn w:val="a5"/>
    <w:rsid w:val="00BB7FB8"/>
    <w:pPr>
      <w:spacing w:before="20" w:after="20" w:line="240" w:lineRule="auto"/>
      <w:ind w:leftChars="0" w:left="150" w:firstLineChars="0" w:firstLine="0"/>
      <w:jc w:val="right"/>
    </w:pPr>
    <w:rPr>
      <w:rFonts w:ascii="Times New Roman" w:eastAsia="華康楷書體W5"/>
      <w:snapToGrid/>
      <w:spacing w:val="10"/>
      <w:sz w:val="19"/>
      <w:szCs w:val="20"/>
    </w:rPr>
  </w:style>
  <w:style w:type="paragraph" w:customStyle="1" w:styleId="1-13">
    <w:name w:val="欄1-1"/>
    <w:basedOn w:val="a5"/>
    <w:rsid w:val="00BB7FB8"/>
    <w:pPr>
      <w:spacing w:before="20" w:after="20" w:line="240" w:lineRule="auto"/>
      <w:ind w:leftChars="0" w:left="0" w:firstLineChars="0" w:firstLine="0"/>
      <w:jc w:val="distribute"/>
    </w:pPr>
    <w:rPr>
      <w:rFonts w:ascii="Times New Roman" w:eastAsia="華康儷中黑"/>
      <w:snapToGrid/>
      <w:spacing w:val="6"/>
      <w:sz w:val="21"/>
      <w:szCs w:val="20"/>
    </w:rPr>
  </w:style>
  <w:style w:type="paragraph" w:customStyle="1" w:styleId="xl41">
    <w:name w:val="xl41"/>
    <w:basedOn w:val="a5"/>
    <w:rsid w:val="00BB7FB8"/>
    <w:pPr>
      <w:widowControl/>
      <w:pBdr>
        <w:left w:val="single" w:sz="8" w:space="0" w:color="auto"/>
        <w:bottom w:val="single" w:sz="8" w:space="0" w:color="auto"/>
      </w:pBdr>
      <w:spacing w:before="100" w:beforeAutospacing="1" w:after="100" w:afterAutospacing="1" w:line="240" w:lineRule="auto"/>
      <w:ind w:leftChars="0" w:left="0" w:firstLineChars="0" w:firstLine="0"/>
      <w:jc w:val="center"/>
    </w:pPr>
    <w:rPr>
      <w:rFonts w:hint="eastAsia"/>
      <w:b/>
      <w:bCs/>
      <w:snapToGrid/>
      <w:kern w:val="0"/>
      <w:sz w:val="24"/>
      <w:szCs w:val="20"/>
    </w:rPr>
  </w:style>
  <w:style w:type="paragraph" w:customStyle="1" w:styleId="1-20">
    <w:name w:val="欄1-2"/>
    <w:basedOn w:val="1-3"/>
    <w:rsid w:val="00BB7FB8"/>
    <w:pPr>
      <w:ind w:left="75"/>
      <w:jc w:val="distribute"/>
    </w:pPr>
    <w:rPr>
      <w:rFonts w:eastAsia="華康儷中黑"/>
      <w:spacing w:val="6"/>
    </w:rPr>
  </w:style>
  <w:style w:type="paragraph" w:customStyle="1" w:styleId="affffffffff">
    <w:name w:val="小標"/>
    <w:basedOn w:val="a5"/>
    <w:rsid w:val="00BB7FB8"/>
    <w:pPr>
      <w:spacing w:line="360" w:lineRule="auto"/>
      <w:ind w:leftChars="0" w:left="420" w:firstLineChars="0" w:firstLine="0"/>
    </w:pPr>
    <w:rPr>
      <w:b/>
      <w:snapToGrid/>
      <w:sz w:val="32"/>
      <w:szCs w:val="20"/>
    </w:rPr>
  </w:style>
  <w:style w:type="paragraph" w:customStyle="1" w:styleId="affffffffff0">
    <w:name w:val="單元 字元 字元"/>
    <w:basedOn w:val="a5"/>
    <w:rsid w:val="00BB7FB8"/>
    <w:pPr>
      <w:snapToGrid w:val="0"/>
      <w:spacing w:line="240" w:lineRule="auto"/>
      <w:ind w:leftChars="0" w:left="0" w:rightChars="100" w:right="100" w:firstLineChars="0" w:firstLine="0"/>
      <w:jc w:val="right"/>
    </w:pPr>
    <w:rPr>
      <w:rFonts w:hAnsi="Arial Narrow"/>
      <w:snapToGrid/>
      <w:w w:val="95"/>
      <w:sz w:val="20"/>
      <w:szCs w:val="20"/>
    </w:rPr>
  </w:style>
  <w:style w:type="paragraph" w:customStyle="1" w:styleId="affffffffff1">
    <w:name w:val="甲乙丙"/>
    <w:basedOn w:val="a5"/>
    <w:rsid w:val="00BB7FB8"/>
    <w:pPr>
      <w:spacing w:after="360" w:line="360" w:lineRule="auto"/>
      <w:ind w:leftChars="0" w:left="0" w:firstLineChars="0" w:firstLine="0"/>
      <w:jc w:val="center"/>
    </w:pPr>
    <w:rPr>
      <w:b/>
      <w:snapToGrid/>
      <w:sz w:val="40"/>
      <w:szCs w:val="20"/>
    </w:rPr>
  </w:style>
  <w:style w:type="paragraph" w:customStyle="1" w:styleId="123a">
    <w:name w:val="括號123"/>
    <w:basedOn w:val="1239"/>
    <w:rsid w:val="00BB7FB8"/>
    <w:pPr>
      <w:ind w:firstLine="624"/>
    </w:pPr>
  </w:style>
  <w:style w:type="paragraph" w:customStyle="1" w:styleId="123b">
    <w:name w:val="圓圈123"/>
    <w:basedOn w:val="123a"/>
    <w:rsid w:val="00BB7FB8"/>
    <w:pPr>
      <w:ind w:firstLine="1008"/>
    </w:pPr>
  </w:style>
  <w:style w:type="paragraph" w:customStyle="1" w:styleId="-0">
    <w:name w:val="樣式-壹"/>
    <w:basedOn w:val="a5"/>
    <w:rsid w:val="00BB7FB8"/>
    <w:pPr>
      <w:spacing w:line="240" w:lineRule="auto"/>
      <w:ind w:leftChars="0" w:left="0" w:firstLineChars="0" w:firstLine="0"/>
      <w:jc w:val="left"/>
    </w:pPr>
    <w:rPr>
      <w:rFonts w:ascii="Times New Roman" w:eastAsia="華康楷書體W5"/>
      <w:snapToGrid/>
      <w:szCs w:val="24"/>
    </w:rPr>
  </w:style>
  <w:style w:type="paragraph" w:customStyle="1" w:styleId="1-322">
    <w:name w:val="表格欄1-3退2"/>
    <w:basedOn w:val="1-310"/>
    <w:rsid w:val="00BB7FB8"/>
    <w:pPr>
      <w:ind w:firstLineChars="200" w:firstLine="200"/>
    </w:pPr>
  </w:style>
  <w:style w:type="character" w:customStyle="1" w:styleId="1ff9">
    <w:name w:val="標題1.加粗 字元 字元 字元"/>
    <w:rsid w:val="00BB7FB8"/>
    <w:rPr>
      <w:rFonts w:ascii="標楷體" w:eastAsia="標楷體" w:cs="新細明體"/>
      <w:b/>
      <w:bCs/>
      <w:snapToGrid w:val="0"/>
      <w:kern w:val="2"/>
      <w:sz w:val="28"/>
      <w:szCs w:val="28"/>
      <w:lang w:val="en-US" w:eastAsia="zh-TW" w:bidi="ar-SA"/>
    </w:rPr>
  </w:style>
  <w:style w:type="paragraph" w:customStyle="1" w:styleId="affffffffff2">
    <w:name w:val="乙篇主文 字元"/>
    <w:basedOn w:val="a5"/>
    <w:link w:val="1ffa"/>
    <w:rsid w:val="00BB7FB8"/>
    <w:pPr>
      <w:spacing w:line="400" w:lineRule="exact"/>
      <w:ind w:leftChars="0" w:left="0"/>
    </w:pPr>
    <w:rPr>
      <w:sz w:val="24"/>
      <w:szCs w:val="24"/>
    </w:rPr>
  </w:style>
  <w:style w:type="character" w:customStyle="1" w:styleId="1ffa">
    <w:name w:val="乙篇主文 字元 字元1"/>
    <w:link w:val="affffffffff2"/>
    <w:rsid w:val="00BB7FB8"/>
    <w:rPr>
      <w:rFonts w:ascii="標楷體" w:eastAsia="標楷體"/>
      <w:snapToGrid w:val="0"/>
      <w:kern w:val="2"/>
      <w:sz w:val="24"/>
      <w:szCs w:val="24"/>
    </w:rPr>
  </w:style>
  <w:style w:type="paragraph" w:customStyle="1" w:styleId="bb">
    <w:name w:val="標題bb"/>
    <w:basedOn w:val="a5"/>
    <w:rsid w:val="00BB7FB8"/>
    <w:pPr>
      <w:spacing w:line="240" w:lineRule="auto"/>
      <w:ind w:leftChars="0" w:left="0" w:firstLineChars="0" w:firstLine="0"/>
    </w:pPr>
    <w:rPr>
      <w:rFonts w:ascii="Times New Roman"/>
      <w:snapToGrid/>
      <w:szCs w:val="20"/>
    </w:rPr>
  </w:style>
  <w:style w:type="paragraph" w:customStyle="1" w:styleId="1-14">
    <w:name w:val="表格欄1-1主管 字元 字元"/>
    <w:basedOn w:val="a5"/>
    <w:rsid w:val="00BB7FB8"/>
    <w:pPr>
      <w:spacing w:line="240" w:lineRule="auto"/>
      <w:ind w:leftChars="0" w:left="0" w:firstLineChars="0" w:firstLine="0"/>
      <w:jc w:val="distribute"/>
    </w:pPr>
    <w:rPr>
      <w:rFonts w:ascii="Times New Roman" w:cs="新細明體"/>
      <w:b/>
      <w:snapToGrid/>
      <w:sz w:val="20"/>
      <w:szCs w:val="20"/>
    </w:rPr>
  </w:style>
  <w:style w:type="paragraph" w:customStyle="1" w:styleId="1-312">
    <w:name w:val="表格欄1-3退1 字元 字元"/>
    <w:basedOn w:val="a5"/>
    <w:rsid w:val="00BB7FB8"/>
    <w:pPr>
      <w:spacing w:line="240" w:lineRule="auto"/>
      <w:ind w:leftChars="0" w:left="0" w:firstLineChars="100" w:firstLine="100"/>
      <w:jc w:val="distribute"/>
    </w:pPr>
    <w:rPr>
      <w:rFonts w:ascii="Times New Roman" w:cs="新細明體"/>
      <w:snapToGrid/>
      <w:sz w:val="18"/>
      <w:szCs w:val="18"/>
    </w:rPr>
  </w:style>
  <w:style w:type="paragraph" w:customStyle="1" w:styleId="xl42">
    <w:name w:val="xl42"/>
    <w:basedOn w:val="a5"/>
    <w:rsid w:val="00BB7FB8"/>
    <w:pPr>
      <w:widowControl/>
      <w:pBdr>
        <w:left w:val="single" w:sz="4" w:space="0" w:color="auto"/>
        <w:bottom w:val="single" w:sz="8" w:space="0" w:color="auto"/>
        <w:right w:val="single" w:sz="4"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affffffffff3">
    <w:name w:val="名詞解釋"/>
    <w:basedOn w:val="a5"/>
    <w:autoRedefine/>
    <w:rsid w:val="00BB7FB8"/>
    <w:pPr>
      <w:snapToGrid w:val="0"/>
      <w:spacing w:beforeLines="50" w:before="180" w:line="240" w:lineRule="auto"/>
      <w:ind w:leftChars="0" w:left="901" w:hangingChars="500" w:hanging="901"/>
    </w:pPr>
    <w:rPr>
      <w:rFonts w:ascii="Times New Roman" w:eastAsia="新細明體"/>
      <w:b/>
      <w:snapToGrid/>
      <w:sz w:val="18"/>
      <w:szCs w:val="24"/>
    </w:rPr>
  </w:style>
  <w:style w:type="paragraph" w:customStyle="1" w:styleId="affffffffff4">
    <w:name w:val="議題內文"/>
    <w:autoRedefine/>
    <w:rsid w:val="00BB7FB8"/>
    <w:pPr>
      <w:widowControl w:val="0"/>
      <w:spacing w:line="360" w:lineRule="exact"/>
      <w:ind w:firstLineChars="203" w:firstLine="406"/>
      <w:jc w:val="both"/>
    </w:pPr>
    <w:rPr>
      <w:rFonts w:ascii="Arial Narrow" w:eastAsia="細明體" w:hAnsi="細明體"/>
    </w:rPr>
  </w:style>
  <w:style w:type="paragraph" w:customStyle="1" w:styleId="a2">
    <w:name w:val="議題一"/>
    <w:basedOn w:val="affffffffff4"/>
    <w:autoRedefine/>
    <w:rsid w:val="00BB7FB8"/>
    <w:pPr>
      <w:numPr>
        <w:numId w:val="1"/>
      </w:numPr>
      <w:spacing w:afterLines="50" w:after="180" w:line="240" w:lineRule="exact"/>
      <w:ind w:firstLineChars="180" w:firstLine="180"/>
    </w:pPr>
  </w:style>
  <w:style w:type="paragraph" w:customStyle="1" w:styleId="1-15">
    <w:name w:val="表1-1"/>
    <w:autoRedefine/>
    <w:rsid w:val="00BB7FB8"/>
    <w:pPr>
      <w:tabs>
        <w:tab w:val="num" w:pos="361"/>
      </w:tabs>
      <w:ind w:leftChars="200" w:left="200" w:hangingChars="200" w:hanging="200"/>
      <w:jc w:val="center"/>
    </w:pPr>
    <w:rPr>
      <w:rFonts w:ascii="Arial Narrow" w:eastAsia="細明體" w:hAnsi="細明體"/>
      <w:b/>
      <w:sz w:val="22"/>
      <w:szCs w:val="22"/>
    </w:rPr>
  </w:style>
  <w:style w:type="paragraph" w:customStyle="1" w:styleId="a0">
    <w:name w:val="名詞解釋內文"/>
    <w:autoRedefine/>
    <w:rsid w:val="00BB7FB8"/>
    <w:pPr>
      <w:numPr>
        <w:numId w:val="8"/>
      </w:numPr>
      <w:tabs>
        <w:tab w:val="clear" w:pos="660"/>
      </w:tabs>
      <w:spacing w:line="240" w:lineRule="exact"/>
      <w:ind w:left="302" w:hangingChars="168" w:hanging="302"/>
      <w:jc w:val="both"/>
    </w:pPr>
    <w:rPr>
      <w:sz w:val="18"/>
      <w:szCs w:val="18"/>
    </w:rPr>
  </w:style>
  <w:style w:type="paragraph" w:customStyle="1" w:styleId="affffffffff5">
    <w:name w:val="標題圖文框"/>
    <w:autoRedefine/>
    <w:rsid w:val="00BB7FB8"/>
    <w:pPr>
      <w:framePr w:w="4536" w:h="851" w:hRule="exact" w:hSpace="170" w:wrap="around" w:vAnchor="page" w:hAnchor="page" w:x="1135" w:y="1419"/>
      <w:shd w:val="solid" w:color="FF0000" w:fill="FF0000"/>
      <w:snapToGrid w:val="0"/>
      <w:spacing w:after="72"/>
      <w:ind w:left="300" w:hanging="300"/>
      <w:jc w:val="center"/>
      <w:textAlignment w:val="center"/>
    </w:pPr>
    <w:rPr>
      <w:rFonts w:eastAsia="細明體"/>
      <w:b/>
      <w:color w:val="FFFFFF"/>
      <w:kern w:val="2"/>
      <w:sz w:val="40"/>
      <w:szCs w:val="40"/>
    </w:rPr>
  </w:style>
  <w:style w:type="paragraph" w:customStyle="1" w:styleId="1ffb">
    <w:name w:val="樣式1"/>
    <w:basedOn w:val="affffffffff5"/>
    <w:qFormat/>
    <w:rsid w:val="00BB7FB8"/>
    <w:pPr>
      <w:framePr w:wrap="around"/>
      <w:spacing w:after="0"/>
      <w:ind w:left="301" w:hanging="301"/>
    </w:pPr>
    <w:rPr>
      <w:sz w:val="12"/>
    </w:rPr>
  </w:style>
  <w:style w:type="paragraph" w:customStyle="1" w:styleId="affffffffff6">
    <w:name w:val="議題(一)"/>
    <w:basedOn w:val="a2"/>
    <w:autoRedefine/>
    <w:rsid w:val="00BB7FB8"/>
    <w:pPr>
      <w:numPr>
        <w:numId w:val="0"/>
      </w:numPr>
      <w:spacing w:beforeLines="70" w:before="252" w:afterLines="20" w:after="72"/>
    </w:pPr>
    <w:rPr>
      <w:b/>
      <w:bCs/>
      <w:color w:val="000000"/>
      <w:sz w:val="24"/>
    </w:rPr>
  </w:style>
  <w:style w:type="character" w:customStyle="1" w:styleId="style2">
    <w:name w:val="style2"/>
    <w:rsid w:val="00BB7FB8"/>
  </w:style>
  <w:style w:type="character" w:customStyle="1" w:styleId="cleartxt1">
    <w:name w:val="cleartxt1"/>
    <w:rsid w:val="00BB7FB8"/>
    <w:rPr>
      <w:b/>
      <w:bCs/>
      <w:color w:val="00CC00"/>
    </w:rPr>
  </w:style>
  <w:style w:type="character" w:customStyle="1" w:styleId="style31">
    <w:name w:val="style31"/>
    <w:rsid w:val="00BB7FB8"/>
    <w:rPr>
      <w:color w:val="000033"/>
      <w:sz w:val="20"/>
      <w:szCs w:val="20"/>
    </w:rPr>
  </w:style>
  <w:style w:type="character" w:customStyle="1" w:styleId="story1">
    <w:name w:val="story1"/>
    <w:rsid w:val="00BB7FB8"/>
    <w:rPr>
      <w:rFonts w:ascii="Verdana" w:hAnsi="Verdana" w:hint="default"/>
      <w:color w:val="414141"/>
      <w:sz w:val="22"/>
      <w:szCs w:val="22"/>
    </w:rPr>
  </w:style>
  <w:style w:type="character" w:customStyle="1" w:styleId="49">
    <w:name w:val="強調粗體4"/>
    <w:rsid w:val="00BB7FB8"/>
    <w:rPr>
      <w:b/>
      <w:bCs/>
    </w:rPr>
  </w:style>
  <w:style w:type="character" w:customStyle="1" w:styleId="style211">
    <w:name w:val="style211"/>
    <w:rsid w:val="00BB7FB8"/>
    <w:rPr>
      <w:rFonts w:ascii="微軟正黑體" w:eastAsia="微軟正黑體" w:hint="eastAsia"/>
      <w:b/>
      <w:bCs/>
      <w:sz w:val="21"/>
      <w:szCs w:val="21"/>
    </w:rPr>
  </w:style>
  <w:style w:type="paragraph" w:customStyle="1" w:styleId="affffffffff7">
    <w:name w:val="速別"/>
    <w:basedOn w:val="a5"/>
    <w:rsid w:val="00BB7FB8"/>
    <w:pPr>
      <w:snapToGrid w:val="0"/>
      <w:spacing w:line="240" w:lineRule="auto"/>
      <w:ind w:leftChars="0" w:left="0" w:firstLineChars="0" w:firstLine="0"/>
      <w:jc w:val="left"/>
    </w:pPr>
    <w:rPr>
      <w:rFonts w:ascii="Times New Roman"/>
      <w:snapToGrid/>
      <w:sz w:val="24"/>
      <w:szCs w:val="20"/>
    </w:rPr>
  </w:style>
  <w:style w:type="paragraph" w:customStyle="1" w:styleId="affffffffff8">
    <w:name w:val="字元 字元 字元 字元 字元 字元"/>
    <w:basedOn w:val="a5"/>
    <w:rsid w:val="00BB7FB8"/>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paragraph" w:customStyle="1" w:styleId="3a">
    <w:name w:val="字元3 字元 字元"/>
    <w:basedOn w:val="a5"/>
    <w:rsid w:val="00BB7FB8"/>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character" w:customStyle="1" w:styleId="dash51676587char1">
    <w:name w:val="dash5167_6587__char1"/>
    <w:rsid w:val="00BB7FB8"/>
    <w:rPr>
      <w:rFonts w:ascii="Times New Roman" w:hAnsi="Times New Roman" w:cs="Times New Roman" w:hint="default"/>
      <w:strike w:val="0"/>
      <w:dstrike w:val="0"/>
      <w:sz w:val="24"/>
      <w:szCs w:val="24"/>
      <w:u w:val="none"/>
      <w:effect w:val="none"/>
    </w:rPr>
  </w:style>
  <w:style w:type="character" w:customStyle="1" w:styleId="1ffc">
    <w:name w:val="字元 字元1"/>
    <w:rsid w:val="00BB7FB8"/>
    <w:rPr>
      <w:rFonts w:ascii="標楷體" w:eastAsia="標楷體" w:hAnsi="標楷體"/>
      <w:snapToGrid w:val="0"/>
      <w:kern w:val="2"/>
      <w:lang w:val="en-US" w:eastAsia="zh-TW" w:bidi="ar-SA"/>
    </w:rPr>
  </w:style>
  <w:style w:type="character" w:customStyle="1" w:styleId="ft1">
    <w:name w:val="ft1"/>
    <w:rsid w:val="00BB7FB8"/>
  </w:style>
  <w:style w:type="paragraph" w:customStyle="1" w:styleId="affffffffff9">
    <w:name w:val="註腳樣式"/>
    <w:basedOn w:val="af9"/>
    <w:rsid w:val="00BB7FB8"/>
    <w:pPr>
      <w:ind w:left="566" w:firstLine="406"/>
    </w:pPr>
  </w:style>
  <w:style w:type="character" w:customStyle="1" w:styleId="style11">
    <w:name w:val="style11"/>
    <w:rsid w:val="00BB7FB8"/>
    <w:rPr>
      <w:sz w:val="24"/>
      <w:szCs w:val="24"/>
    </w:rPr>
  </w:style>
  <w:style w:type="character" w:customStyle="1" w:styleId="w121">
    <w:name w:val="w121"/>
    <w:rsid w:val="00BB7FB8"/>
    <w:rPr>
      <w:b/>
      <w:bCs/>
      <w:color w:val="FF0000"/>
      <w:sz w:val="30"/>
      <w:szCs w:val="30"/>
    </w:rPr>
  </w:style>
  <w:style w:type="paragraph" w:customStyle="1" w:styleId="54">
    <w:name w:val="字元 字元5 字元 字元 字元"/>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key4">
    <w:name w:val="key4"/>
    <w:rsid w:val="00BB7FB8"/>
    <w:rPr>
      <w:rFonts w:ascii="зũ" w:hAnsi="зũ" w:hint="default"/>
      <w:b/>
      <w:bCs/>
      <w:color w:val="FF0000"/>
    </w:rPr>
  </w:style>
  <w:style w:type="paragraph" w:customStyle="1" w:styleId="Web4">
    <w:name w:val="內文 (Web)4"/>
    <w:basedOn w:val="a5"/>
    <w:rsid w:val="00BB7FB8"/>
    <w:pPr>
      <w:widowControl/>
      <w:spacing w:before="240" w:after="360"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2f3">
    <w:name w:val="字元 字元2 字元 字元 字元 字元 字元 字元"/>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ffd">
    <w:name w:val="字元1 字元 字元"/>
    <w:basedOn w:val="a5"/>
    <w:rsid w:val="00BB7FB8"/>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affffffffffa">
    <w:name w:val="文_壹"/>
    <w:basedOn w:val="a5"/>
    <w:autoRedefine/>
    <w:rsid w:val="00BB7FB8"/>
    <w:pPr>
      <w:snapToGrid w:val="0"/>
      <w:spacing w:line="300" w:lineRule="auto"/>
      <w:ind w:leftChars="100" w:left="240" w:firstLine="560"/>
    </w:pPr>
    <w:rPr>
      <w:rFonts w:hAnsi="標楷體" w:cs="Arial"/>
      <w:snapToGrid/>
    </w:rPr>
  </w:style>
  <w:style w:type="character" w:customStyle="1" w:styleId="word42">
    <w:name w:val="word42"/>
    <w:rsid w:val="00BB7FB8"/>
    <w:rPr>
      <w:rFonts w:ascii="新細明體" w:eastAsia="新細明體" w:hAnsi="新細明體" w:hint="eastAsia"/>
      <w:color w:val="000000"/>
      <w:sz w:val="19"/>
      <w:szCs w:val="19"/>
    </w:rPr>
  </w:style>
  <w:style w:type="character" w:customStyle="1" w:styleId="style41">
    <w:name w:val="style41"/>
    <w:rsid w:val="00BB7FB8"/>
    <w:rPr>
      <w:color w:val="999999"/>
      <w:sz w:val="24"/>
      <w:szCs w:val="24"/>
    </w:rPr>
  </w:style>
  <w:style w:type="character" w:customStyle="1" w:styleId="style14">
    <w:name w:val="style14"/>
    <w:rsid w:val="00BB7FB8"/>
    <w:rPr>
      <w:sz w:val="18"/>
      <w:szCs w:val="18"/>
    </w:rPr>
  </w:style>
  <w:style w:type="character" w:customStyle="1" w:styleId="1ffe">
    <w:name w:val="姓名及分機 字元1"/>
    <w:rsid w:val="00BB7FB8"/>
    <w:rPr>
      <w:rFonts w:ascii="標楷體" w:eastAsia="標楷體"/>
      <w:snapToGrid w:val="0"/>
      <w:kern w:val="2"/>
      <w:sz w:val="24"/>
      <w:szCs w:val="28"/>
      <w:lang w:val="en-US" w:eastAsia="zh-TW" w:bidi="ar-SA"/>
    </w:rPr>
  </w:style>
  <w:style w:type="character" w:customStyle="1" w:styleId="word1">
    <w:name w:val="word1"/>
    <w:rsid w:val="00BB7FB8"/>
    <w:rPr>
      <w:rFonts w:ascii="sөũ" w:hAnsi="sөũ" w:hint="default"/>
      <w:color w:val="555555"/>
      <w:sz w:val="24"/>
      <w:szCs w:val="24"/>
    </w:rPr>
  </w:style>
  <w:style w:type="character" w:customStyle="1" w:styleId="line-height-18pt1">
    <w:name w:val="line-height-18pt1"/>
    <w:rsid w:val="00BB7FB8"/>
  </w:style>
  <w:style w:type="character" w:customStyle="1" w:styleId="url2">
    <w:name w:val="url2"/>
    <w:rsid w:val="00BB7FB8"/>
    <w:rPr>
      <w:color w:val="008000"/>
      <w:sz w:val="22"/>
      <w:szCs w:val="22"/>
    </w:rPr>
  </w:style>
  <w:style w:type="character" w:customStyle="1" w:styleId="1fff">
    <w:name w:val="(一)下內文 字元1"/>
    <w:rsid w:val="00BB7FB8"/>
    <w:rPr>
      <w:rFonts w:ascii="標楷體" w:eastAsia="標楷體"/>
      <w:snapToGrid w:val="0"/>
      <w:kern w:val="2"/>
      <w:sz w:val="28"/>
      <w:szCs w:val="28"/>
      <w:lang w:val="en-US" w:eastAsia="zh-TW" w:bidi="ar-SA"/>
    </w:rPr>
  </w:style>
  <w:style w:type="paragraph" w:customStyle="1" w:styleId="affffffffffb">
    <w:name w:val="標題目錄"/>
    <w:basedOn w:val="a5"/>
    <w:rsid w:val="00BB7FB8"/>
    <w:pPr>
      <w:spacing w:line="240" w:lineRule="auto"/>
      <w:ind w:leftChars="1" w:left="608" w:hangingChars="210" w:hanging="605"/>
    </w:pPr>
    <w:rPr>
      <w:rFonts w:ascii="新細明體" w:eastAsia="新細明體"/>
      <w:b/>
      <w:bCs/>
      <w:snapToGrid/>
    </w:rPr>
  </w:style>
  <w:style w:type="paragraph" w:customStyle="1" w:styleId="114">
    <w:name w:val="字元 字元11"/>
    <w:basedOn w:val="a5"/>
    <w:semiHidden/>
    <w:rsid w:val="00BB7FB8"/>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16">
    <w:name w:val="字元 字元2 字元 字元 字元 字元 字元 字元1"/>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511">
    <w:name w:val="字元 字元51"/>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1fff0">
    <w:name w:val="字元 字元 字元1"/>
    <w:basedOn w:val="a5"/>
    <w:semiHidden/>
    <w:rsid w:val="00BB7FB8"/>
    <w:pPr>
      <w:widowControl/>
      <w:spacing w:after="160" w:line="240" w:lineRule="exact"/>
      <w:ind w:leftChars="0" w:left="0" w:firstLineChars="0" w:firstLine="0"/>
      <w:jc w:val="left"/>
    </w:pPr>
    <w:rPr>
      <w:rFonts w:ascii="Tahoma" w:eastAsia="新細明體" w:hAnsi="Tahoma" w:cs="Tahoma"/>
      <w:snapToGrid/>
      <w:kern w:val="0"/>
      <w:sz w:val="20"/>
      <w:lang w:eastAsia="en-US"/>
    </w:rPr>
  </w:style>
  <w:style w:type="paragraph" w:customStyle="1" w:styleId="1fff1">
    <w:name w:val="字元 字元 字元 字元 字元1"/>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1fff2">
    <w:name w:val="字元 字元 字元 字元 字元1 字元 字元 字元"/>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217">
    <w:name w:val="字元 字元21"/>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3b">
    <w:name w:val="字元 字元3"/>
    <w:basedOn w:val="a5"/>
    <w:semiHidden/>
    <w:rsid w:val="00BB7FB8"/>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Affffffffffc">
    <w:name w:val="A"/>
    <w:basedOn w:val="123"/>
    <w:qFormat/>
    <w:rsid w:val="00BB7FB8"/>
    <w:pPr>
      <w:spacing w:line="480" w:lineRule="exact"/>
      <w:ind w:leftChars="400" w:firstLineChars="200" w:firstLine="200"/>
    </w:pPr>
  </w:style>
  <w:style w:type="paragraph" w:customStyle="1" w:styleId="2f4">
    <w:name w:val="樣式2"/>
    <w:basedOn w:val="Affffffffffc"/>
    <w:qFormat/>
    <w:rsid w:val="00BB7FB8"/>
    <w:pPr>
      <w:ind w:leftChars="300" w:left="300"/>
    </w:pPr>
  </w:style>
  <w:style w:type="paragraph" w:customStyle="1" w:styleId="B">
    <w:name w:val="B"/>
    <w:basedOn w:val="1231"/>
    <w:qFormat/>
    <w:rsid w:val="00BB7FB8"/>
    <w:pPr>
      <w:spacing w:line="480" w:lineRule="exact"/>
      <w:ind w:leftChars="500" w:firstLineChars="200" w:firstLine="200"/>
    </w:pPr>
    <w:rPr>
      <w:snapToGrid/>
      <w:color w:val="4F81BD"/>
      <w:szCs w:val="20"/>
    </w:rPr>
  </w:style>
  <w:style w:type="paragraph" w:customStyle="1" w:styleId="font5">
    <w:name w:val="font5"/>
    <w:basedOn w:val="a5"/>
    <w:rsid w:val="002771CB"/>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18"/>
      <w:szCs w:val="18"/>
    </w:rPr>
  </w:style>
  <w:style w:type="paragraph" w:customStyle="1" w:styleId="font6">
    <w:name w:val="font6"/>
    <w:basedOn w:val="a5"/>
    <w:rsid w:val="002771CB"/>
    <w:pPr>
      <w:widowControl/>
      <w:spacing w:before="100" w:beforeAutospacing="1" w:after="100" w:afterAutospacing="1" w:line="240" w:lineRule="auto"/>
      <w:ind w:leftChars="0" w:left="0" w:firstLineChars="0" w:firstLine="0"/>
      <w:jc w:val="left"/>
    </w:pPr>
    <w:rPr>
      <w:rFonts w:hAnsi="標楷體" w:cs="新細明體"/>
      <w:snapToGrid/>
      <w:color w:val="000000"/>
      <w:kern w:val="0"/>
      <w:sz w:val="20"/>
      <w:szCs w:val="20"/>
    </w:rPr>
  </w:style>
  <w:style w:type="paragraph" w:customStyle="1" w:styleId="font8">
    <w:name w:val="font8"/>
    <w:basedOn w:val="a5"/>
    <w:rsid w:val="002771CB"/>
    <w:pPr>
      <w:widowControl/>
      <w:spacing w:before="100" w:beforeAutospacing="1" w:after="100" w:afterAutospacing="1" w:line="240" w:lineRule="auto"/>
      <w:ind w:leftChars="0" w:left="0" w:firstLineChars="0" w:firstLine="0"/>
      <w:jc w:val="left"/>
    </w:pPr>
    <w:rPr>
      <w:rFonts w:ascii="Times New Roman" w:eastAsia="新細明體"/>
      <w:snapToGrid/>
      <w:color w:val="000000"/>
      <w:kern w:val="0"/>
      <w:sz w:val="20"/>
      <w:szCs w:val="20"/>
    </w:rPr>
  </w:style>
  <w:style w:type="paragraph" w:customStyle="1" w:styleId="font9">
    <w:name w:val="font9"/>
    <w:basedOn w:val="a5"/>
    <w:rsid w:val="002771CB"/>
    <w:pPr>
      <w:widowControl/>
      <w:spacing w:before="100" w:beforeAutospacing="1" w:after="100" w:afterAutospacing="1" w:line="240" w:lineRule="auto"/>
      <w:ind w:leftChars="0" w:left="0" w:firstLineChars="0" w:firstLine="0"/>
      <w:jc w:val="left"/>
    </w:pPr>
    <w:rPr>
      <w:rFonts w:ascii="Times New Roman" w:eastAsia="新細明體"/>
      <w:snapToGrid/>
      <w:color w:val="000000"/>
      <w:kern w:val="0"/>
      <w:sz w:val="20"/>
      <w:szCs w:val="20"/>
    </w:rPr>
  </w:style>
  <w:style w:type="paragraph" w:customStyle="1" w:styleId="font10">
    <w:name w:val="font10"/>
    <w:basedOn w:val="a5"/>
    <w:rsid w:val="002771CB"/>
    <w:pPr>
      <w:widowControl/>
      <w:spacing w:before="100" w:beforeAutospacing="1" w:after="100" w:afterAutospacing="1" w:line="240" w:lineRule="auto"/>
      <w:ind w:leftChars="0" w:left="0" w:firstLineChars="0" w:firstLine="0"/>
      <w:jc w:val="left"/>
    </w:pPr>
    <w:rPr>
      <w:rFonts w:ascii="Arial" w:eastAsia="新細明體" w:hAnsi="Arial" w:cs="Arial"/>
      <w:snapToGrid/>
      <w:color w:val="000000"/>
      <w:kern w:val="0"/>
      <w:sz w:val="20"/>
      <w:szCs w:val="20"/>
    </w:rPr>
  </w:style>
  <w:style w:type="paragraph" w:customStyle="1" w:styleId="font11">
    <w:name w:val="font11"/>
    <w:basedOn w:val="a5"/>
    <w:rsid w:val="002771CB"/>
    <w:pPr>
      <w:widowControl/>
      <w:spacing w:before="100" w:beforeAutospacing="1" w:after="100" w:afterAutospacing="1" w:line="240" w:lineRule="auto"/>
      <w:ind w:leftChars="0" w:left="0" w:firstLineChars="0" w:firstLine="0"/>
      <w:jc w:val="left"/>
    </w:pPr>
    <w:rPr>
      <w:rFonts w:ascii="Arial" w:eastAsia="新細明體" w:hAnsi="Arial" w:cs="Arial"/>
      <w:snapToGrid/>
      <w:color w:val="000000"/>
      <w:kern w:val="0"/>
      <w:sz w:val="20"/>
      <w:szCs w:val="20"/>
    </w:rPr>
  </w:style>
  <w:style w:type="paragraph" w:customStyle="1" w:styleId="xl63">
    <w:name w:val="xl63"/>
    <w:basedOn w:val="a5"/>
    <w:rsid w:val="002771CB"/>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新細明體" w:eastAsia="新細明體" w:hAnsi="新細明體" w:cs="新細明體"/>
      <w:snapToGrid/>
      <w:kern w:val="0"/>
      <w:sz w:val="24"/>
      <w:szCs w:val="24"/>
    </w:rPr>
  </w:style>
  <w:style w:type="paragraph" w:customStyle="1" w:styleId="xl64">
    <w:name w:val="xl64"/>
    <w:basedOn w:val="a5"/>
    <w:rsid w:val="002771CB"/>
    <w:pPr>
      <w:widowControl/>
      <w:pBdr>
        <w:top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65">
    <w:name w:val="xl65"/>
    <w:basedOn w:val="a5"/>
    <w:rsid w:val="002771CB"/>
    <w:pPr>
      <w:widowControl/>
      <w:pBdr>
        <w:top w:val="single" w:sz="8" w:space="0" w:color="000000"/>
        <w:left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66">
    <w:name w:val="xl66"/>
    <w:basedOn w:val="a5"/>
    <w:rsid w:val="002771CB"/>
    <w:pPr>
      <w:widowControl/>
      <w:pBdr>
        <w:bottom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67">
    <w:name w:val="xl67"/>
    <w:basedOn w:val="a5"/>
    <w:rsid w:val="002771CB"/>
    <w:pPr>
      <w:widowControl/>
      <w:pBdr>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68">
    <w:name w:val="xl68"/>
    <w:basedOn w:val="a5"/>
    <w:rsid w:val="002771CB"/>
    <w:pPr>
      <w:widowControl/>
      <w:pBdr>
        <w:top w:val="single" w:sz="8" w:space="0" w:color="000000"/>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pPr>
    <w:rPr>
      <w:rFonts w:hAnsi="標楷體" w:cs="新細明體"/>
      <w:snapToGrid/>
      <w:kern w:val="0"/>
      <w:sz w:val="20"/>
      <w:szCs w:val="20"/>
    </w:rPr>
  </w:style>
  <w:style w:type="paragraph" w:customStyle="1" w:styleId="xl69">
    <w:name w:val="xl69"/>
    <w:basedOn w:val="a5"/>
    <w:rsid w:val="002771CB"/>
    <w:pPr>
      <w:widowControl/>
      <w:pBdr>
        <w:top w:val="single" w:sz="8" w:space="0" w:color="000000"/>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kern w:val="0"/>
      <w:sz w:val="20"/>
      <w:szCs w:val="20"/>
    </w:rPr>
  </w:style>
  <w:style w:type="paragraph" w:customStyle="1" w:styleId="xl70">
    <w:name w:val="xl70"/>
    <w:basedOn w:val="a5"/>
    <w:rsid w:val="002771CB"/>
    <w:pPr>
      <w:widowControl/>
      <w:pBdr>
        <w:top w:val="single" w:sz="8" w:space="0" w:color="000000"/>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ascii="Times New Roman" w:eastAsia="新細明體"/>
      <w:snapToGrid/>
      <w:color w:val="000000"/>
      <w:kern w:val="0"/>
      <w:sz w:val="20"/>
      <w:szCs w:val="20"/>
    </w:rPr>
  </w:style>
  <w:style w:type="paragraph" w:customStyle="1" w:styleId="xl71">
    <w:name w:val="xl71"/>
    <w:basedOn w:val="a5"/>
    <w:rsid w:val="002771CB"/>
    <w:pPr>
      <w:widowControl/>
      <w:pBdr>
        <w:top w:val="single" w:sz="8" w:space="0" w:color="000000"/>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ascii="Times New Roman" w:eastAsia="新細明體"/>
      <w:snapToGrid/>
      <w:color w:val="000000"/>
      <w:kern w:val="0"/>
      <w:sz w:val="20"/>
      <w:szCs w:val="20"/>
    </w:rPr>
  </w:style>
  <w:style w:type="paragraph" w:customStyle="1" w:styleId="xl72">
    <w:name w:val="xl72"/>
    <w:basedOn w:val="a5"/>
    <w:rsid w:val="002771CB"/>
    <w:pPr>
      <w:widowControl/>
      <w:pBdr>
        <w:top w:val="single" w:sz="8" w:space="0" w:color="000000"/>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pPr>
    <w:rPr>
      <w:rFonts w:hAnsi="標楷體" w:cs="新細明體"/>
      <w:snapToGrid/>
      <w:color w:val="000000"/>
      <w:kern w:val="0"/>
      <w:sz w:val="20"/>
      <w:szCs w:val="20"/>
    </w:rPr>
  </w:style>
  <w:style w:type="paragraph" w:customStyle="1" w:styleId="xl73">
    <w:name w:val="xl73"/>
    <w:basedOn w:val="a5"/>
    <w:rsid w:val="002771CB"/>
    <w:pPr>
      <w:widowControl/>
      <w:pBdr>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pPr>
    <w:rPr>
      <w:rFonts w:hAnsi="標楷體" w:cs="新細明體"/>
      <w:snapToGrid/>
      <w:color w:val="000000"/>
      <w:kern w:val="0"/>
      <w:sz w:val="20"/>
      <w:szCs w:val="20"/>
    </w:rPr>
  </w:style>
  <w:style w:type="paragraph" w:customStyle="1" w:styleId="xl74">
    <w:name w:val="xl74"/>
    <w:basedOn w:val="a5"/>
    <w:rsid w:val="002771CB"/>
    <w:pPr>
      <w:widowControl/>
      <w:pBdr>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kern w:val="0"/>
      <w:sz w:val="20"/>
      <w:szCs w:val="20"/>
    </w:rPr>
  </w:style>
  <w:style w:type="paragraph" w:customStyle="1" w:styleId="xl75">
    <w:name w:val="xl75"/>
    <w:basedOn w:val="a5"/>
    <w:rsid w:val="002771CB"/>
    <w:pPr>
      <w:widowControl/>
      <w:pBdr>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ascii="Times New Roman" w:eastAsia="新細明體"/>
      <w:snapToGrid/>
      <w:color w:val="000000"/>
      <w:kern w:val="0"/>
      <w:sz w:val="20"/>
      <w:szCs w:val="20"/>
    </w:rPr>
  </w:style>
  <w:style w:type="paragraph" w:customStyle="1" w:styleId="xl76">
    <w:name w:val="xl76"/>
    <w:basedOn w:val="a5"/>
    <w:rsid w:val="002771CB"/>
    <w:pPr>
      <w:widowControl/>
      <w:pBdr>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ascii="Times New Roman" w:eastAsia="新細明體"/>
      <w:snapToGrid/>
      <w:color w:val="000000"/>
      <w:kern w:val="0"/>
      <w:sz w:val="20"/>
      <w:szCs w:val="20"/>
    </w:rPr>
  </w:style>
  <w:style w:type="paragraph" w:customStyle="1" w:styleId="xl77">
    <w:name w:val="xl77"/>
    <w:basedOn w:val="a5"/>
    <w:rsid w:val="002771CB"/>
    <w:pPr>
      <w:widowControl/>
      <w:pBdr>
        <w:top w:val="single" w:sz="8" w:space="0" w:color="000000"/>
        <w:right w:val="single" w:sz="8" w:space="0" w:color="000000"/>
      </w:pBdr>
      <w:spacing w:before="100" w:beforeAutospacing="1" w:after="100" w:afterAutospacing="1" w:line="240" w:lineRule="auto"/>
      <w:ind w:leftChars="0" w:left="0" w:firstLineChars="0" w:firstLine="0"/>
      <w:jc w:val="center"/>
    </w:pPr>
    <w:rPr>
      <w:rFonts w:ascii="Times New Roman" w:eastAsia="新細明體"/>
      <w:snapToGrid/>
      <w:kern w:val="0"/>
      <w:sz w:val="20"/>
      <w:szCs w:val="20"/>
    </w:rPr>
  </w:style>
  <w:style w:type="paragraph" w:customStyle="1" w:styleId="xl78">
    <w:name w:val="xl78"/>
    <w:basedOn w:val="a5"/>
    <w:rsid w:val="002771CB"/>
    <w:pPr>
      <w:widowControl/>
      <w:pBdr>
        <w:top w:val="single" w:sz="8" w:space="0" w:color="000000"/>
        <w:left w:val="single" w:sz="8" w:space="0" w:color="000000"/>
        <w:right w:val="single" w:sz="8" w:space="0" w:color="000000"/>
      </w:pBdr>
      <w:spacing w:before="100" w:beforeAutospacing="1" w:after="100" w:afterAutospacing="1" w:line="240" w:lineRule="auto"/>
      <w:ind w:leftChars="0" w:left="0" w:firstLineChars="0" w:firstLine="0"/>
      <w:jc w:val="left"/>
    </w:pPr>
    <w:rPr>
      <w:rFonts w:hAnsi="標楷體" w:cs="新細明體"/>
      <w:snapToGrid/>
      <w:kern w:val="0"/>
      <w:sz w:val="20"/>
      <w:szCs w:val="20"/>
    </w:rPr>
  </w:style>
  <w:style w:type="paragraph" w:customStyle="1" w:styleId="xl79">
    <w:name w:val="xl79"/>
    <w:basedOn w:val="a5"/>
    <w:rsid w:val="002771CB"/>
    <w:pPr>
      <w:widowControl/>
      <w:pBdr>
        <w:top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kern w:val="0"/>
      <w:sz w:val="20"/>
      <w:szCs w:val="20"/>
    </w:rPr>
  </w:style>
  <w:style w:type="paragraph" w:customStyle="1" w:styleId="xl80">
    <w:name w:val="xl80"/>
    <w:basedOn w:val="a5"/>
    <w:rsid w:val="002771CB"/>
    <w:pPr>
      <w:widowControl/>
      <w:pBdr>
        <w:top w:val="single" w:sz="8" w:space="0" w:color="000000"/>
        <w:left w:val="single" w:sz="8" w:space="0" w:color="000000"/>
        <w:right w:val="single" w:sz="8" w:space="0" w:color="000000"/>
      </w:pBdr>
      <w:spacing w:before="100" w:beforeAutospacing="1" w:after="100" w:afterAutospacing="1" w:line="240" w:lineRule="auto"/>
      <w:ind w:leftChars="0" w:left="0" w:firstLineChars="0" w:firstLine="0"/>
      <w:jc w:val="left"/>
    </w:pPr>
    <w:rPr>
      <w:rFonts w:ascii="Times New Roman" w:eastAsia="新細明體"/>
      <w:snapToGrid/>
      <w:kern w:val="0"/>
      <w:sz w:val="20"/>
      <w:szCs w:val="20"/>
    </w:rPr>
  </w:style>
  <w:style w:type="paragraph" w:customStyle="1" w:styleId="xl81">
    <w:name w:val="xl81"/>
    <w:basedOn w:val="a5"/>
    <w:rsid w:val="002771CB"/>
    <w:pPr>
      <w:widowControl/>
      <w:pBdr>
        <w:right w:val="single" w:sz="8" w:space="0" w:color="000000"/>
      </w:pBdr>
      <w:spacing w:before="100" w:beforeAutospacing="1" w:after="100" w:afterAutospacing="1" w:line="240" w:lineRule="auto"/>
      <w:ind w:leftChars="0" w:left="0" w:firstLineChars="0" w:firstLine="0"/>
      <w:jc w:val="center"/>
    </w:pPr>
    <w:rPr>
      <w:rFonts w:ascii="Times New Roman" w:eastAsia="新細明體"/>
      <w:snapToGrid/>
      <w:kern w:val="0"/>
      <w:sz w:val="20"/>
      <w:szCs w:val="20"/>
    </w:rPr>
  </w:style>
  <w:style w:type="paragraph" w:customStyle="1" w:styleId="xl82">
    <w:name w:val="xl82"/>
    <w:basedOn w:val="a5"/>
    <w:rsid w:val="002771CB"/>
    <w:pPr>
      <w:widowControl/>
      <w:pBdr>
        <w:left w:val="single" w:sz="8" w:space="0" w:color="000000"/>
        <w:right w:val="single" w:sz="8" w:space="0" w:color="000000"/>
      </w:pBdr>
      <w:spacing w:before="100" w:beforeAutospacing="1" w:after="100" w:afterAutospacing="1" w:line="240" w:lineRule="auto"/>
      <w:ind w:leftChars="0" w:left="0" w:firstLineChars="0" w:firstLine="0"/>
      <w:jc w:val="left"/>
    </w:pPr>
    <w:rPr>
      <w:rFonts w:hAnsi="標楷體" w:cs="新細明體"/>
      <w:snapToGrid/>
      <w:kern w:val="0"/>
      <w:sz w:val="20"/>
      <w:szCs w:val="20"/>
    </w:rPr>
  </w:style>
  <w:style w:type="paragraph" w:customStyle="1" w:styleId="xl83">
    <w:name w:val="xl83"/>
    <w:basedOn w:val="a5"/>
    <w:rsid w:val="002771CB"/>
    <w:pPr>
      <w:widowControl/>
      <w:pBdr>
        <w:right w:val="single" w:sz="8" w:space="0" w:color="000000"/>
      </w:pBdr>
      <w:spacing w:before="100" w:beforeAutospacing="1" w:after="100" w:afterAutospacing="1" w:line="240" w:lineRule="auto"/>
      <w:ind w:leftChars="0" w:left="0" w:firstLineChars="0" w:firstLine="0"/>
      <w:jc w:val="center"/>
    </w:pPr>
    <w:rPr>
      <w:rFonts w:hAnsi="標楷體" w:cs="新細明體"/>
      <w:snapToGrid/>
      <w:kern w:val="0"/>
      <w:sz w:val="20"/>
      <w:szCs w:val="20"/>
    </w:rPr>
  </w:style>
  <w:style w:type="paragraph" w:customStyle="1" w:styleId="xl84">
    <w:name w:val="xl84"/>
    <w:basedOn w:val="a5"/>
    <w:rsid w:val="002771CB"/>
    <w:pPr>
      <w:widowControl/>
      <w:pBdr>
        <w:left w:val="single" w:sz="8" w:space="0" w:color="000000"/>
        <w:right w:val="single" w:sz="8" w:space="0" w:color="000000"/>
      </w:pBdr>
      <w:spacing w:before="100" w:beforeAutospacing="1" w:after="100" w:afterAutospacing="1" w:line="240" w:lineRule="auto"/>
      <w:ind w:leftChars="0" w:left="0" w:firstLineChars="0" w:firstLine="0"/>
      <w:jc w:val="left"/>
    </w:pPr>
    <w:rPr>
      <w:rFonts w:ascii="Times New Roman" w:eastAsia="新細明體"/>
      <w:snapToGrid/>
      <w:kern w:val="0"/>
      <w:sz w:val="20"/>
      <w:szCs w:val="20"/>
    </w:rPr>
  </w:style>
  <w:style w:type="paragraph" w:customStyle="1" w:styleId="xl85">
    <w:name w:val="xl85"/>
    <w:basedOn w:val="a5"/>
    <w:rsid w:val="002771CB"/>
    <w:pPr>
      <w:widowControl/>
      <w:pBdr>
        <w:right w:val="single" w:sz="8" w:space="0" w:color="000000"/>
      </w:pBdr>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xl86">
    <w:name w:val="xl86"/>
    <w:basedOn w:val="a5"/>
    <w:rsid w:val="002771CB"/>
    <w:pPr>
      <w:widowControl/>
      <w:pBdr>
        <w:bottom w:val="single" w:sz="8" w:space="0" w:color="000000"/>
        <w:right w:val="single" w:sz="8" w:space="0" w:color="000000"/>
      </w:pBdr>
      <w:spacing w:before="100" w:beforeAutospacing="1" w:after="100" w:afterAutospacing="1" w:line="240" w:lineRule="auto"/>
      <w:ind w:leftChars="0" w:left="0" w:firstLineChars="0" w:firstLine="0"/>
      <w:jc w:val="center"/>
    </w:pPr>
    <w:rPr>
      <w:rFonts w:ascii="Times New Roman" w:eastAsia="新細明體"/>
      <w:snapToGrid/>
      <w:kern w:val="0"/>
      <w:sz w:val="20"/>
      <w:szCs w:val="20"/>
    </w:rPr>
  </w:style>
  <w:style w:type="paragraph" w:customStyle="1" w:styleId="xl87">
    <w:name w:val="xl87"/>
    <w:basedOn w:val="a5"/>
    <w:rsid w:val="002771CB"/>
    <w:pPr>
      <w:widowControl/>
      <w:pBdr>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left"/>
    </w:pPr>
    <w:rPr>
      <w:rFonts w:hAnsi="標楷體" w:cs="新細明體"/>
      <w:snapToGrid/>
      <w:kern w:val="0"/>
      <w:sz w:val="20"/>
      <w:szCs w:val="20"/>
    </w:rPr>
  </w:style>
  <w:style w:type="paragraph" w:customStyle="1" w:styleId="xl88">
    <w:name w:val="xl88"/>
    <w:basedOn w:val="a5"/>
    <w:rsid w:val="002771CB"/>
    <w:pPr>
      <w:widowControl/>
      <w:pBdr>
        <w:bottom w:val="single" w:sz="8" w:space="0" w:color="000000"/>
        <w:right w:val="single" w:sz="8" w:space="0" w:color="000000"/>
      </w:pBdr>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xl89">
    <w:name w:val="xl89"/>
    <w:basedOn w:val="a5"/>
    <w:rsid w:val="002771CB"/>
    <w:pPr>
      <w:widowControl/>
      <w:pBdr>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left"/>
    </w:pPr>
    <w:rPr>
      <w:rFonts w:ascii="Times New Roman" w:eastAsia="新細明體"/>
      <w:snapToGrid/>
      <w:kern w:val="0"/>
      <w:sz w:val="20"/>
      <w:szCs w:val="20"/>
    </w:rPr>
  </w:style>
  <w:style w:type="paragraph" w:customStyle="1" w:styleId="xl90">
    <w:name w:val="xl90"/>
    <w:basedOn w:val="a5"/>
    <w:rsid w:val="002771CB"/>
    <w:pPr>
      <w:widowControl/>
      <w:pBdr>
        <w:top w:val="single" w:sz="8" w:space="0" w:color="000000"/>
        <w:left w:val="single" w:sz="8" w:space="0" w:color="000000"/>
        <w:right w:val="single" w:sz="8" w:space="0" w:color="000000"/>
      </w:pBdr>
      <w:spacing w:before="100" w:beforeAutospacing="1" w:after="100" w:afterAutospacing="1" w:line="240" w:lineRule="auto"/>
      <w:ind w:leftChars="0" w:left="0" w:firstLineChars="0" w:firstLine="0"/>
    </w:pPr>
    <w:rPr>
      <w:rFonts w:hAnsi="標楷體" w:cs="新細明體"/>
      <w:snapToGrid/>
      <w:color w:val="000000"/>
      <w:kern w:val="0"/>
      <w:sz w:val="20"/>
      <w:szCs w:val="20"/>
    </w:rPr>
  </w:style>
  <w:style w:type="paragraph" w:customStyle="1" w:styleId="xl91">
    <w:name w:val="xl91"/>
    <w:basedOn w:val="a5"/>
    <w:rsid w:val="002771CB"/>
    <w:pPr>
      <w:widowControl/>
      <w:pBdr>
        <w:top w:val="single" w:sz="8" w:space="0" w:color="000000"/>
        <w:left w:val="single" w:sz="8" w:space="0" w:color="000000"/>
        <w:right w:val="single" w:sz="8" w:space="0" w:color="000000"/>
      </w:pBdr>
      <w:spacing w:before="100" w:beforeAutospacing="1" w:after="100" w:afterAutospacing="1" w:line="240" w:lineRule="auto"/>
      <w:ind w:leftChars="0" w:left="0" w:firstLineChars="0" w:firstLine="0"/>
      <w:jc w:val="left"/>
    </w:pPr>
    <w:rPr>
      <w:rFonts w:hAnsi="標楷體" w:cs="新細明體"/>
      <w:snapToGrid/>
      <w:color w:val="000000"/>
      <w:kern w:val="0"/>
      <w:sz w:val="20"/>
      <w:szCs w:val="20"/>
    </w:rPr>
  </w:style>
  <w:style w:type="paragraph" w:customStyle="1" w:styleId="xl92">
    <w:name w:val="xl92"/>
    <w:basedOn w:val="a5"/>
    <w:rsid w:val="002771CB"/>
    <w:pPr>
      <w:widowControl/>
      <w:pBdr>
        <w:left w:val="single" w:sz="8" w:space="0" w:color="000000"/>
        <w:right w:val="single" w:sz="8" w:space="0" w:color="000000"/>
      </w:pBdr>
      <w:spacing w:before="100" w:beforeAutospacing="1" w:after="100" w:afterAutospacing="1" w:line="240" w:lineRule="auto"/>
      <w:ind w:leftChars="0" w:left="0" w:firstLineChars="0" w:firstLine="0"/>
    </w:pPr>
    <w:rPr>
      <w:rFonts w:hAnsi="標楷體" w:cs="新細明體"/>
      <w:snapToGrid/>
      <w:color w:val="000000"/>
      <w:kern w:val="0"/>
      <w:sz w:val="20"/>
      <w:szCs w:val="20"/>
    </w:rPr>
  </w:style>
  <w:style w:type="paragraph" w:customStyle="1" w:styleId="xl93">
    <w:name w:val="xl93"/>
    <w:basedOn w:val="a5"/>
    <w:rsid w:val="002771CB"/>
    <w:pPr>
      <w:widowControl/>
      <w:pBdr>
        <w:left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94">
    <w:name w:val="xl94"/>
    <w:basedOn w:val="a5"/>
    <w:rsid w:val="002771CB"/>
    <w:pPr>
      <w:widowControl/>
      <w:pBdr>
        <w:left w:val="single" w:sz="8" w:space="0" w:color="000000"/>
        <w:right w:val="single" w:sz="8" w:space="0" w:color="000000"/>
      </w:pBdr>
      <w:spacing w:before="100" w:beforeAutospacing="1" w:after="100" w:afterAutospacing="1" w:line="240" w:lineRule="auto"/>
      <w:ind w:leftChars="0" w:left="0" w:firstLineChars="0" w:firstLine="0"/>
      <w:jc w:val="left"/>
    </w:pPr>
    <w:rPr>
      <w:rFonts w:hAnsi="標楷體" w:cs="新細明體"/>
      <w:snapToGrid/>
      <w:color w:val="000000"/>
      <w:kern w:val="0"/>
      <w:sz w:val="20"/>
      <w:szCs w:val="20"/>
    </w:rPr>
  </w:style>
  <w:style w:type="paragraph" w:customStyle="1" w:styleId="xl95">
    <w:name w:val="xl95"/>
    <w:basedOn w:val="a5"/>
    <w:rsid w:val="002771CB"/>
    <w:pPr>
      <w:widowControl/>
      <w:pBdr>
        <w:bottom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kern w:val="0"/>
      <w:sz w:val="20"/>
      <w:szCs w:val="20"/>
    </w:rPr>
  </w:style>
  <w:style w:type="paragraph" w:customStyle="1" w:styleId="xl96">
    <w:name w:val="xl96"/>
    <w:basedOn w:val="a5"/>
    <w:rsid w:val="002771CB"/>
    <w:pPr>
      <w:widowControl/>
      <w:pBdr>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left"/>
    </w:pPr>
    <w:rPr>
      <w:rFonts w:hAnsi="標楷體" w:cs="新細明體"/>
      <w:snapToGrid/>
      <w:color w:val="000000"/>
      <w:kern w:val="0"/>
      <w:sz w:val="20"/>
      <w:szCs w:val="20"/>
    </w:rPr>
  </w:style>
  <w:style w:type="paragraph" w:customStyle="1" w:styleId="xl97">
    <w:name w:val="xl97"/>
    <w:basedOn w:val="a5"/>
    <w:rsid w:val="002771CB"/>
    <w:pPr>
      <w:widowControl/>
      <w:pBdr>
        <w:bottom w:val="single" w:sz="8" w:space="0" w:color="000000"/>
        <w:right w:val="single" w:sz="8" w:space="0" w:color="000000"/>
      </w:pBdr>
      <w:spacing w:before="100" w:beforeAutospacing="1" w:after="100" w:afterAutospacing="1" w:line="240" w:lineRule="auto"/>
      <w:ind w:leftChars="0" w:left="0" w:firstLineChars="0" w:firstLine="0"/>
    </w:pPr>
    <w:rPr>
      <w:rFonts w:hAnsi="標楷體" w:cs="新細明體"/>
      <w:snapToGrid/>
      <w:color w:val="000000"/>
      <w:kern w:val="0"/>
      <w:sz w:val="20"/>
      <w:szCs w:val="20"/>
    </w:rPr>
  </w:style>
  <w:style w:type="paragraph" w:customStyle="1" w:styleId="xl98">
    <w:name w:val="xl98"/>
    <w:basedOn w:val="a5"/>
    <w:rsid w:val="002771CB"/>
    <w:pPr>
      <w:widowControl/>
      <w:pBdr>
        <w:top w:val="single" w:sz="8" w:space="0" w:color="000000"/>
        <w:left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99">
    <w:name w:val="xl99"/>
    <w:basedOn w:val="a5"/>
    <w:rsid w:val="002771CB"/>
    <w:pPr>
      <w:widowControl/>
      <w:pBdr>
        <w:left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00">
    <w:name w:val="xl100"/>
    <w:basedOn w:val="a5"/>
    <w:rsid w:val="002771CB"/>
    <w:pPr>
      <w:widowControl/>
      <w:pBdr>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01">
    <w:name w:val="xl101"/>
    <w:basedOn w:val="a5"/>
    <w:rsid w:val="002771CB"/>
    <w:pPr>
      <w:widowControl/>
      <w:pBdr>
        <w:bottom w:val="single" w:sz="8" w:space="0" w:color="000000"/>
        <w:right w:val="single" w:sz="8" w:space="0" w:color="000000"/>
      </w:pBdr>
      <w:spacing w:before="100" w:beforeAutospacing="1" w:after="100" w:afterAutospacing="1" w:line="240" w:lineRule="auto"/>
      <w:ind w:leftChars="0" w:left="0" w:firstLineChars="0" w:firstLine="0"/>
      <w:jc w:val="left"/>
    </w:pPr>
    <w:rPr>
      <w:rFonts w:hAnsi="標楷體" w:cs="新細明體"/>
      <w:snapToGrid/>
      <w:color w:val="000000"/>
      <w:kern w:val="0"/>
      <w:sz w:val="20"/>
      <w:szCs w:val="20"/>
    </w:rPr>
  </w:style>
  <w:style w:type="paragraph" w:customStyle="1" w:styleId="xl102">
    <w:name w:val="xl102"/>
    <w:basedOn w:val="a5"/>
    <w:rsid w:val="002771CB"/>
    <w:pPr>
      <w:widowControl/>
      <w:pBdr>
        <w:bottom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03">
    <w:name w:val="xl103"/>
    <w:basedOn w:val="a5"/>
    <w:rsid w:val="002771CB"/>
    <w:pPr>
      <w:widowControl/>
      <w:pBdr>
        <w:right w:val="single" w:sz="8" w:space="0" w:color="000000"/>
      </w:pBdr>
      <w:spacing w:before="100" w:beforeAutospacing="1" w:after="100" w:afterAutospacing="1" w:line="240" w:lineRule="auto"/>
      <w:ind w:leftChars="0" w:left="0" w:firstLineChars="0" w:firstLine="0"/>
      <w:jc w:val="left"/>
    </w:pPr>
    <w:rPr>
      <w:rFonts w:hAnsi="標楷體" w:cs="新細明體"/>
      <w:snapToGrid/>
      <w:color w:val="000000"/>
      <w:kern w:val="0"/>
      <w:sz w:val="20"/>
      <w:szCs w:val="20"/>
    </w:rPr>
  </w:style>
  <w:style w:type="paragraph" w:customStyle="1" w:styleId="xl104">
    <w:name w:val="xl104"/>
    <w:basedOn w:val="a5"/>
    <w:rsid w:val="002771CB"/>
    <w:pPr>
      <w:widowControl/>
      <w:pBdr>
        <w:top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05">
    <w:name w:val="xl105"/>
    <w:basedOn w:val="a5"/>
    <w:rsid w:val="002771CB"/>
    <w:pPr>
      <w:widowControl/>
      <w:pBdr>
        <w:top w:val="single" w:sz="8" w:space="0" w:color="000000"/>
        <w:bottom w:val="single" w:sz="8" w:space="0" w:color="000000"/>
        <w:right w:val="single" w:sz="8" w:space="0" w:color="000000"/>
      </w:pBdr>
      <w:spacing w:before="100" w:beforeAutospacing="1" w:after="100" w:afterAutospacing="1" w:line="240" w:lineRule="auto"/>
      <w:ind w:leftChars="0" w:left="0" w:firstLineChars="0" w:firstLine="0"/>
    </w:pPr>
    <w:rPr>
      <w:rFonts w:hAnsi="標楷體" w:cs="新細明體"/>
      <w:snapToGrid/>
      <w:color w:val="000000"/>
      <w:kern w:val="0"/>
      <w:sz w:val="20"/>
      <w:szCs w:val="20"/>
    </w:rPr>
  </w:style>
  <w:style w:type="paragraph" w:customStyle="1" w:styleId="xl106">
    <w:name w:val="xl106"/>
    <w:basedOn w:val="a5"/>
    <w:rsid w:val="002771CB"/>
    <w:pPr>
      <w:widowControl/>
      <w:pBdr>
        <w:top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07">
    <w:name w:val="xl107"/>
    <w:basedOn w:val="a5"/>
    <w:rsid w:val="002771CB"/>
    <w:pPr>
      <w:widowControl/>
      <w:pBdr>
        <w:top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08">
    <w:name w:val="xl108"/>
    <w:basedOn w:val="a5"/>
    <w:rsid w:val="002771CB"/>
    <w:pPr>
      <w:widowControl/>
      <w:pBdr>
        <w:top w:val="single" w:sz="8" w:space="0" w:color="000000"/>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09">
    <w:name w:val="xl109"/>
    <w:basedOn w:val="a5"/>
    <w:rsid w:val="002771CB"/>
    <w:pPr>
      <w:widowControl/>
      <w:pBdr>
        <w:top w:val="single" w:sz="8" w:space="0" w:color="000000"/>
        <w:left w:val="single" w:sz="8" w:space="0" w:color="000000"/>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10">
    <w:name w:val="xl110"/>
    <w:basedOn w:val="a5"/>
    <w:rsid w:val="002771CB"/>
    <w:pPr>
      <w:widowControl/>
      <w:pBdr>
        <w:top w:val="single" w:sz="8" w:space="0" w:color="000000"/>
        <w:left w:val="single" w:sz="8" w:space="0" w:color="000000"/>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11">
    <w:name w:val="xl111"/>
    <w:basedOn w:val="a5"/>
    <w:rsid w:val="002771CB"/>
    <w:pPr>
      <w:widowControl/>
      <w:pBdr>
        <w:bottom w:val="single" w:sz="8" w:space="0" w:color="000000"/>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12">
    <w:name w:val="xl112"/>
    <w:basedOn w:val="a5"/>
    <w:rsid w:val="002771CB"/>
    <w:pPr>
      <w:widowControl/>
      <w:pBdr>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13">
    <w:name w:val="xl113"/>
    <w:basedOn w:val="a5"/>
    <w:rsid w:val="002771CB"/>
    <w:pPr>
      <w:widowControl/>
      <w:pBdr>
        <w:left w:val="single" w:sz="8" w:space="0" w:color="000000"/>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14">
    <w:name w:val="xl114"/>
    <w:basedOn w:val="a5"/>
    <w:rsid w:val="002771CB"/>
    <w:pPr>
      <w:widowControl/>
      <w:pBdr>
        <w:left w:val="single" w:sz="8" w:space="0" w:color="000000"/>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15">
    <w:name w:val="xl115"/>
    <w:basedOn w:val="a5"/>
    <w:rsid w:val="002771CB"/>
    <w:pPr>
      <w:widowControl/>
      <w:pBdr>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16">
    <w:name w:val="xl116"/>
    <w:basedOn w:val="a5"/>
    <w:rsid w:val="002771CB"/>
    <w:pPr>
      <w:widowControl/>
      <w:pBdr>
        <w:left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17">
    <w:name w:val="xl117"/>
    <w:basedOn w:val="a5"/>
    <w:rsid w:val="002771CB"/>
    <w:pPr>
      <w:widowControl/>
      <w:pBdr>
        <w:right w:val="single" w:sz="8" w:space="0" w:color="000000"/>
      </w:pBdr>
      <w:spacing w:before="100" w:beforeAutospacing="1" w:after="100" w:afterAutospacing="1" w:line="240" w:lineRule="auto"/>
      <w:ind w:leftChars="0" w:left="0" w:firstLineChars="0" w:firstLine="0"/>
    </w:pPr>
    <w:rPr>
      <w:rFonts w:ascii="Arial" w:eastAsia="新細明體" w:hAnsi="Arial" w:cs="Arial"/>
      <w:snapToGrid/>
      <w:color w:val="000000"/>
      <w:kern w:val="0"/>
      <w:sz w:val="20"/>
      <w:szCs w:val="20"/>
    </w:rPr>
  </w:style>
  <w:style w:type="paragraph" w:customStyle="1" w:styleId="xl118">
    <w:name w:val="xl118"/>
    <w:basedOn w:val="a5"/>
    <w:rsid w:val="002771CB"/>
    <w:pPr>
      <w:widowControl/>
      <w:pBdr>
        <w:bottom w:val="single" w:sz="8" w:space="0" w:color="000000"/>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19">
    <w:name w:val="xl119"/>
    <w:basedOn w:val="a5"/>
    <w:rsid w:val="002771CB"/>
    <w:pPr>
      <w:widowControl/>
      <w:pBdr>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20">
    <w:name w:val="xl120"/>
    <w:basedOn w:val="a5"/>
    <w:rsid w:val="002771CB"/>
    <w:pPr>
      <w:widowControl/>
      <w:pBdr>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21">
    <w:name w:val="xl121"/>
    <w:basedOn w:val="a5"/>
    <w:rsid w:val="002771CB"/>
    <w:pPr>
      <w:widowControl/>
      <w:pBdr>
        <w:bottom w:val="single" w:sz="8" w:space="0" w:color="auto"/>
        <w:right w:val="single" w:sz="8" w:space="0" w:color="000000"/>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22">
    <w:name w:val="xl122"/>
    <w:basedOn w:val="a5"/>
    <w:rsid w:val="002771CB"/>
    <w:pPr>
      <w:widowControl/>
      <w:pBdr>
        <w:bottom w:val="single" w:sz="8" w:space="0" w:color="auto"/>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23">
    <w:name w:val="xl123"/>
    <w:basedOn w:val="a5"/>
    <w:rsid w:val="002771CB"/>
    <w:pPr>
      <w:widowControl/>
      <w:pBdr>
        <w:top w:val="single" w:sz="8" w:space="0" w:color="auto"/>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24">
    <w:name w:val="xl124"/>
    <w:basedOn w:val="a5"/>
    <w:rsid w:val="002771CB"/>
    <w:pPr>
      <w:widowControl/>
      <w:pBdr>
        <w:top w:val="single" w:sz="8" w:space="0" w:color="auto"/>
        <w:left w:val="single" w:sz="8" w:space="0" w:color="auto"/>
        <w:right w:val="single" w:sz="8" w:space="0" w:color="auto"/>
      </w:pBdr>
      <w:spacing w:before="100" w:beforeAutospacing="1" w:after="100" w:afterAutospacing="1" w:line="240" w:lineRule="auto"/>
      <w:ind w:leftChars="0" w:left="0" w:firstLineChars="0" w:firstLine="0"/>
    </w:pPr>
    <w:rPr>
      <w:rFonts w:hAnsi="標楷體" w:cs="新細明體"/>
      <w:snapToGrid/>
      <w:color w:val="000000"/>
      <w:kern w:val="0"/>
      <w:sz w:val="20"/>
      <w:szCs w:val="20"/>
    </w:rPr>
  </w:style>
  <w:style w:type="paragraph" w:customStyle="1" w:styleId="xl125">
    <w:name w:val="xl125"/>
    <w:basedOn w:val="a5"/>
    <w:rsid w:val="002771CB"/>
    <w:pPr>
      <w:widowControl/>
      <w:pBdr>
        <w:top w:val="single" w:sz="8" w:space="0" w:color="auto"/>
        <w:left w:val="single" w:sz="8" w:space="0" w:color="auto"/>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26">
    <w:name w:val="xl126"/>
    <w:basedOn w:val="a5"/>
    <w:rsid w:val="002771CB"/>
    <w:pPr>
      <w:widowControl/>
      <w:pBdr>
        <w:top w:val="single" w:sz="8" w:space="0" w:color="auto"/>
        <w:left w:val="single" w:sz="8" w:space="0" w:color="auto"/>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27">
    <w:name w:val="xl127"/>
    <w:basedOn w:val="a5"/>
    <w:rsid w:val="002771CB"/>
    <w:pPr>
      <w:widowControl/>
      <w:pBdr>
        <w:top w:val="single" w:sz="8" w:space="0" w:color="auto"/>
        <w:left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28">
    <w:name w:val="xl128"/>
    <w:basedOn w:val="a5"/>
    <w:rsid w:val="002771CB"/>
    <w:pPr>
      <w:widowControl/>
      <w:pBdr>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29">
    <w:name w:val="xl129"/>
    <w:basedOn w:val="a5"/>
    <w:rsid w:val="002771CB"/>
    <w:pPr>
      <w:widowControl/>
      <w:pBdr>
        <w:left w:val="single" w:sz="8" w:space="0" w:color="auto"/>
        <w:right w:val="single" w:sz="8" w:space="0" w:color="auto"/>
      </w:pBdr>
      <w:spacing w:before="100" w:beforeAutospacing="1" w:after="100" w:afterAutospacing="1" w:line="240" w:lineRule="auto"/>
      <w:ind w:leftChars="0" w:left="0" w:firstLineChars="0" w:firstLine="0"/>
    </w:pPr>
    <w:rPr>
      <w:rFonts w:hAnsi="標楷體" w:cs="新細明體"/>
      <w:snapToGrid/>
      <w:color w:val="000000"/>
      <w:kern w:val="0"/>
      <w:sz w:val="20"/>
      <w:szCs w:val="20"/>
    </w:rPr>
  </w:style>
  <w:style w:type="paragraph" w:customStyle="1" w:styleId="xl130">
    <w:name w:val="xl130"/>
    <w:basedOn w:val="a5"/>
    <w:rsid w:val="002771CB"/>
    <w:pPr>
      <w:widowControl/>
      <w:pBdr>
        <w:left w:val="single" w:sz="8" w:space="0" w:color="auto"/>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31">
    <w:name w:val="xl131"/>
    <w:basedOn w:val="a5"/>
    <w:rsid w:val="002771CB"/>
    <w:pPr>
      <w:widowControl/>
      <w:pBdr>
        <w:left w:val="single" w:sz="8" w:space="0" w:color="auto"/>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32">
    <w:name w:val="xl132"/>
    <w:basedOn w:val="a5"/>
    <w:rsid w:val="002771CB"/>
    <w:pPr>
      <w:widowControl/>
      <w:pBdr>
        <w:left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33">
    <w:name w:val="xl133"/>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34">
    <w:name w:val="xl134"/>
    <w:basedOn w:val="a5"/>
    <w:rsid w:val="002771CB"/>
    <w:pPr>
      <w:widowControl/>
      <w:pBdr>
        <w:left w:val="single" w:sz="8" w:space="0" w:color="auto"/>
        <w:bottom w:val="single" w:sz="8" w:space="0" w:color="auto"/>
        <w:right w:val="single" w:sz="8" w:space="0" w:color="auto"/>
      </w:pBdr>
      <w:spacing w:before="100" w:beforeAutospacing="1" w:after="100" w:afterAutospacing="1" w:line="240" w:lineRule="auto"/>
      <w:ind w:leftChars="0" w:left="0" w:firstLineChars="0" w:firstLine="0"/>
    </w:pPr>
    <w:rPr>
      <w:rFonts w:hAnsi="標楷體" w:cs="新細明體"/>
      <w:snapToGrid/>
      <w:color w:val="000000"/>
      <w:kern w:val="0"/>
      <w:sz w:val="20"/>
      <w:szCs w:val="20"/>
    </w:rPr>
  </w:style>
  <w:style w:type="paragraph" w:customStyle="1" w:styleId="xl135">
    <w:name w:val="xl135"/>
    <w:basedOn w:val="a5"/>
    <w:rsid w:val="002771CB"/>
    <w:pPr>
      <w:widowControl/>
      <w:pBdr>
        <w:left w:val="single" w:sz="8" w:space="0" w:color="auto"/>
        <w:bottom w:val="single" w:sz="8" w:space="0" w:color="auto"/>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36">
    <w:name w:val="xl136"/>
    <w:basedOn w:val="a5"/>
    <w:rsid w:val="002771CB"/>
    <w:pPr>
      <w:widowControl/>
      <w:pBdr>
        <w:left w:val="single" w:sz="8" w:space="0" w:color="auto"/>
        <w:bottom w:val="single" w:sz="8" w:space="0" w:color="auto"/>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37">
    <w:name w:val="xl137"/>
    <w:basedOn w:val="a5"/>
    <w:rsid w:val="002771CB"/>
    <w:pPr>
      <w:widowControl/>
      <w:pBdr>
        <w:left w:val="single" w:sz="8" w:space="0" w:color="auto"/>
        <w:bottom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38">
    <w:name w:val="xl138"/>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pPr>
    <w:rPr>
      <w:rFonts w:ascii="Arial" w:eastAsia="新細明體" w:hAnsi="Arial" w:cs="Arial"/>
      <w:snapToGrid/>
      <w:color w:val="000000"/>
      <w:kern w:val="0"/>
      <w:sz w:val="20"/>
      <w:szCs w:val="20"/>
    </w:rPr>
  </w:style>
  <w:style w:type="paragraph" w:customStyle="1" w:styleId="xl139">
    <w:name w:val="xl139"/>
    <w:basedOn w:val="a5"/>
    <w:rsid w:val="002771CB"/>
    <w:pPr>
      <w:widowControl/>
      <w:pBdr>
        <w:top w:val="single" w:sz="8" w:space="0" w:color="auto"/>
        <w:left w:val="single" w:sz="8" w:space="0" w:color="auto"/>
        <w:right w:val="single" w:sz="8" w:space="0" w:color="auto"/>
      </w:pBdr>
      <w:spacing w:before="100" w:beforeAutospacing="1" w:after="100" w:afterAutospacing="1" w:line="240" w:lineRule="auto"/>
      <w:ind w:leftChars="0" w:left="0" w:firstLineChars="0" w:firstLine="0"/>
      <w:jc w:val="right"/>
    </w:pPr>
    <w:rPr>
      <w:rFonts w:ascii="Arial" w:eastAsia="新細明體" w:hAnsi="Arial" w:cs="Arial"/>
      <w:snapToGrid/>
      <w:color w:val="000000"/>
      <w:kern w:val="0"/>
      <w:sz w:val="20"/>
      <w:szCs w:val="20"/>
    </w:rPr>
  </w:style>
  <w:style w:type="paragraph" w:customStyle="1" w:styleId="xl140">
    <w:name w:val="xl140"/>
    <w:basedOn w:val="a5"/>
    <w:rsid w:val="002771CB"/>
    <w:pPr>
      <w:widowControl/>
      <w:pBdr>
        <w:left w:val="single" w:sz="8" w:space="0" w:color="auto"/>
        <w:right w:val="single" w:sz="8" w:space="0" w:color="auto"/>
      </w:pBdr>
      <w:spacing w:before="100" w:beforeAutospacing="1" w:after="100" w:afterAutospacing="1" w:line="240" w:lineRule="auto"/>
      <w:ind w:leftChars="0" w:left="0" w:firstLineChars="0" w:firstLine="0"/>
      <w:jc w:val="right"/>
    </w:pPr>
    <w:rPr>
      <w:rFonts w:ascii="Arial" w:eastAsia="新細明體" w:hAnsi="Arial" w:cs="Arial"/>
      <w:snapToGrid/>
      <w:color w:val="000000"/>
      <w:kern w:val="0"/>
      <w:sz w:val="20"/>
      <w:szCs w:val="20"/>
    </w:rPr>
  </w:style>
  <w:style w:type="paragraph" w:customStyle="1" w:styleId="xl141">
    <w:name w:val="xl141"/>
    <w:basedOn w:val="a5"/>
    <w:rsid w:val="002771CB"/>
    <w:pPr>
      <w:widowControl/>
      <w:pBdr>
        <w:left w:val="single" w:sz="8" w:space="0" w:color="auto"/>
        <w:bottom w:val="single" w:sz="8" w:space="0" w:color="auto"/>
        <w:right w:val="single" w:sz="8" w:space="0" w:color="auto"/>
      </w:pBdr>
      <w:spacing w:before="100" w:beforeAutospacing="1" w:after="100" w:afterAutospacing="1" w:line="240" w:lineRule="auto"/>
      <w:ind w:leftChars="0" w:left="0" w:firstLineChars="0" w:firstLine="0"/>
      <w:jc w:val="right"/>
    </w:pPr>
    <w:rPr>
      <w:rFonts w:ascii="Arial" w:eastAsia="新細明體" w:hAnsi="Arial" w:cs="Arial"/>
      <w:snapToGrid/>
      <w:color w:val="000000"/>
      <w:kern w:val="0"/>
      <w:sz w:val="20"/>
      <w:szCs w:val="20"/>
    </w:rPr>
  </w:style>
  <w:style w:type="paragraph" w:customStyle="1" w:styleId="xl142">
    <w:name w:val="xl142"/>
    <w:basedOn w:val="a5"/>
    <w:rsid w:val="002771CB"/>
    <w:pPr>
      <w:widowControl/>
      <w:pBdr>
        <w:top w:val="single" w:sz="8" w:space="0" w:color="auto"/>
        <w:right w:val="single" w:sz="8" w:space="0" w:color="auto"/>
      </w:pBdr>
      <w:spacing w:before="100" w:beforeAutospacing="1" w:after="100" w:afterAutospacing="1" w:line="240" w:lineRule="auto"/>
      <w:ind w:leftChars="0" w:left="0" w:firstLineChars="0" w:firstLine="0"/>
      <w:jc w:val="left"/>
    </w:pPr>
    <w:rPr>
      <w:rFonts w:ascii="Arial" w:eastAsia="新細明體" w:hAnsi="Arial" w:cs="Arial"/>
      <w:snapToGrid/>
      <w:color w:val="000000"/>
      <w:kern w:val="0"/>
      <w:sz w:val="20"/>
      <w:szCs w:val="20"/>
    </w:rPr>
  </w:style>
  <w:style w:type="paragraph" w:customStyle="1" w:styleId="xl143">
    <w:name w:val="xl143"/>
    <w:basedOn w:val="a5"/>
    <w:rsid w:val="002771CB"/>
    <w:pPr>
      <w:widowControl/>
      <w:pBdr>
        <w:top w:val="single" w:sz="8" w:space="0" w:color="auto"/>
        <w:left w:val="single" w:sz="8" w:space="0" w:color="auto"/>
        <w:right w:val="single" w:sz="8" w:space="0" w:color="auto"/>
      </w:pBdr>
      <w:spacing w:before="100" w:beforeAutospacing="1" w:after="100" w:afterAutospacing="1" w:line="240" w:lineRule="auto"/>
      <w:ind w:leftChars="0" w:left="0" w:firstLineChars="0" w:firstLine="0"/>
      <w:jc w:val="left"/>
    </w:pPr>
    <w:rPr>
      <w:rFonts w:hAnsi="標楷體" w:cs="新細明體"/>
      <w:snapToGrid/>
      <w:color w:val="000000"/>
      <w:kern w:val="0"/>
      <w:sz w:val="20"/>
      <w:szCs w:val="20"/>
    </w:rPr>
  </w:style>
  <w:style w:type="paragraph" w:customStyle="1" w:styleId="xl144">
    <w:name w:val="xl144"/>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jc w:val="left"/>
    </w:pPr>
    <w:rPr>
      <w:rFonts w:ascii="Arial" w:eastAsia="新細明體" w:hAnsi="Arial" w:cs="Arial"/>
      <w:snapToGrid/>
      <w:color w:val="000000"/>
      <w:kern w:val="0"/>
      <w:sz w:val="20"/>
      <w:szCs w:val="20"/>
    </w:rPr>
  </w:style>
  <w:style w:type="paragraph" w:customStyle="1" w:styleId="xl145">
    <w:name w:val="xl145"/>
    <w:basedOn w:val="a5"/>
    <w:rsid w:val="002771CB"/>
    <w:pPr>
      <w:widowControl/>
      <w:pBdr>
        <w:left w:val="single" w:sz="8" w:space="0" w:color="auto"/>
        <w:bottom w:val="single" w:sz="8" w:space="0" w:color="auto"/>
        <w:right w:val="single" w:sz="8" w:space="0" w:color="auto"/>
      </w:pBdr>
      <w:spacing w:before="100" w:beforeAutospacing="1" w:after="100" w:afterAutospacing="1" w:line="240" w:lineRule="auto"/>
      <w:ind w:leftChars="0" w:left="0" w:firstLineChars="0" w:firstLine="0"/>
      <w:jc w:val="left"/>
    </w:pPr>
    <w:rPr>
      <w:rFonts w:hAnsi="標楷體" w:cs="新細明體"/>
      <w:snapToGrid/>
      <w:color w:val="000000"/>
      <w:kern w:val="0"/>
      <w:sz w:val="20"/>
      <w:szCs w:val="20"/>
    </w:rPr>
  </w:style>
  <w:style w:type="paragraph" w:customStyle="1" w:styleId="xl146">
    <w:name w:val="xl146"/>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pPr>
    <w:rPr>
      <w:rFonts w:hAnsi="標楷體" w:cs="新細明體"/>
      <w:snapToGrid/>
      <w:color w:val="000000"/>
      <w:kern w:val="0"/>
      <w:sz w:val="20"/>
      <w:szCs w:val="20"/>
    </w:rPr>
  </w:style>
  <w:style w:type="paragraph" w:customStyle="1" w:styleId="xl147">
    <w:name w:val="xl147"/>
    <w:basedOn w:val="a5"/>
    <w:rsid w:val="002771CB"/>
    <w:pPr>
      <w:widowControl/>
      <w:pBdr>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48">
    <w:name w:val="xl148"/>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49">
    <w:name w:val="xl149"/>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50">
    <w:name w:val="xl150"/>
    <w:basedOn w:val="a5"/>
    <w:rsid w:val="002771CB"/>
    <w:pPr>
      <w:widowControl/>
      <w:pBdr>
        <w:right w:val="single" w:sz="8" w:space="0" w:color="auto"/>
      </w:pBdr>
      <w:spacing w:before="100" w:beforeAutospacing="1" w:after="100" w:afterAutospacing="1" w:line="240" w:lineRule="auto"/>
      <w:ind w:leftChars="0" w:left="0" w:firstLineChars="0" w:firstLine="0"/>
      <w:jc w:val="left"/>
    </w:pPr>
    <w:rPr>
      <w:rFonts w:ascii="Arial" w:eastAsia="新細明體" w:hAnsi="Arial" w:cs="Arial"/>
      <w:snapToGrid/>
      <w:color w:val="000000"/>
      <w:kern w:val="0"/>
      <w:sz w:val="20"/>
      <w:szCs w:val="20"/>
    </w:rPr>
  </w:style>
  <w:style w:type="paragraph" w:customStyle="1" w:styleId="xl151">
    <w:name w:val="xl151"/>
    <w:basedOn w:val="a5"/>
    <w:rsid w:val="002771CB"/>
    <w:pPr>
      <w:widowControl/>
      <w:pBdr>
        <w:right w:val="single" w:sz="8" w:space="0" w:color="auto"/>
      </w:pBdr>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xl152">
    <w:name w:val="xl152"/>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xl153">
    <w:name w:val="xl153"/>
    <w:basedOn w:val="a5"/>
    <w:rsid w:val="002771CB"/>
    <w:pPr>
      <w:widowControl/>
      <w:pBdr>
        <w:bottom w:val="single" w:sz="8" w:space="0" w:color="000000"/>
        <w:right w:val="single" w:sz="8" w:space="0" w:color="auto"/>
      </w:pBdr>
      <w:spacing w:before="100" w:beforeAutospacing="1" w:after="100" w:afterAutospacing="1" w:line="240" w:lineRule="auto"/>
      <w:ind w:leftChars="0" w:left="0" w:firstLineChars="0" w:firstLine="0"/>
      <w:jc w:val="left"/>
    </w:pPr>
    <w:rPr>
      <w:rFonts w:ascii="Arial" w:eastAsia="新細明體" w:hAnsi="Arial" w:cs="Arial"/>
      <w:snapToGrid/>
      <w:color w:val="000000"/>
      <w:kern w:val="0"/>
      <w:sz w:val="20"/>
      <w:szCs w:val="20"/>
    </w:rPr>
  </w:style>
  <w:style w:type="paragraph" w:customStyle="1" w:styleId="xl154">
    <w:name w:val="xl154"/>
    <w:basedOn w:val="a5"/>
    <w:rsid w:val="002771CB"/>
    <w:pPr>
      <w:widowControl/>
      <w:pBdr>
        <w:left w:val="single" w:sz="8" w:space="0" w:color="auto"/>
        <w:bottom w:val="single" w:sz="8" w:space="0" w:color="000000"/>
        <w:right w:val="single" w:sz="8" w:space="0" w:color="auto"/>
      </w:pBdr>
      <w:spacing w:before="100" w:beforeAutospacing="1" w:after="100" w:afterAutospacing="1" w:line="240" w:lineRule="auto"/>
      <w:ind w:leftChars="0" w:left="0" w:firstLineChars="0" w:firstLine="0"/>
    </w:pPr>
    <w:rPr>
      <w:rFonts w:hAnsi="標楷體" w:cs="新細明體"/>
      <w:snapToGrid/>
      <w:color w:val="000000"/>
      <w:kern w:val="0"/>
      <w:sz w:val="20"/>
      <w:szCs w:val="20"/>
    </w:rPr>
  </w:style>
  <w:style w:type="paragraph" w:customStyle="1" w:styleId="xl155">
    <w:name w:val="xl155"/>
    <w:basedOn w:val="a5"/>
    <w:rsid w:val="002771CB"/>
    <w:pPr>
      <w:widowControl/>
      <w:pBdr>
        <w:left w:val="single" w:sz="8" w:space="0" w:color="auto"/>
        <w:bottom w:val="single" w:sz="8" w:space="0" w:color="000000"/>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56">
    <w:name w:val="xl156"/>
    <w:basedOn w:val="a5"/>
    <w:rsid w:val="002771CB"/>
    <w:pPr>
      <w:widowControl/>
      <w:pBdr>
        <w:left w:val="single" w:sz="8" w:space="0" w:color="auto"/>
        <w:bottom w:val="single" w:sz="8" w:space="0" w:color="000000"/>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57">
    <w:name w:val="xl157"/>
    <w:basedOn w:val="a5"/>
    <w:rsid w:val="002771CB"/>
    <w:pPr>
      <w:widowControl/>
      <w:pBdr>
        <w:left w:val="single" w:sz="8" w:space="0" w:color="auto"/>
        <w:bottom w:val="single" w:sz="8" w:space="0" w:color="000000"/>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color w:val="000000"/>
      <w:kern w:val="0"/>
      <w:sz w:val="20"/>
      <w:szCs w:val="20"/>
    </w:rPr>
  </w:style>
  <w:style w:type="paragraph" w:customStyle="1" w:styleId="xl158">
    <w:name w:val="xl158"/>
    <w:basedOn w:val="a5"/>
    <w:rsid w:val="002771CB"/>
    <w:pPr>
      <w:widowControl/>
      <w:pBdr>
        <w:top w:val="single" w:sz="8" w:space="0" w:color="000000"/>
        <w:right w:val="single" w:sz="8" w:space="0" w:color="000000"/>
      </w:pBdr>
      <w:spacing w:before="100" w:beforeAutospacing="1" w:after="100" w:afterAutospacing="1" w:line="240" w:lineRule="auto"/>
      <w:ind w:leftChars="0" w:left="0" w:firstLineChars="0" w:firstLine="0"/>
      <w:jc w:val="left"/>
    </w:pPr>
    <w:rPr>
      <w:rFonts w:ascii="Arial" w:eastAsia="新細明體" w:hAnsi="Arial" w:cs="Arial"/>
      <w:snapToGrid/>
      <w:color w:val="000000"/>
      <w:kern w:val="0"/>
      <w:sz w:val="20"/>
      <w:szCs w:val="20"/>
    </w:rPr>
  </w:style>
  <w:style w:type="paragraph" w:customStyle="1" w:styleId="xl159">
    <w:name w:val="xl159"/>
    <w:basedOn w:val="a5"/>
    <w:rsid w:val="002771CB"/>
    <w:pPr>
      <w:widowControl/>
      <w:pBdr>
        <w:bottom w:val="single" w:sz="8" w:space="0" w:color="000000"/>
        <w:right w:val="single" w:sz="8" w:space="0" w:color="000000"/>
      </w:pBdr>
      <w:spacing w:before="100" w:beforeAutospacing="1" w:after="100" w:afterAutospacing="1" w:line="240" w:lineRule="auto"/>
      <w:ind w:leftChars="0" w:left="0" w:firstLineChars="0" w:firstLine="0"/>
      <w:jc w:val="left"/>
    </w:pPr>
    <w:rPr>
      <w:rFonts w:hAnsi="標楷體" w:cs="新細明體"/>
      <w:snapToGrid/>
      <w:kern w:val="0"/>
      <w:sz w:val="20"/>
      <w:szCs w:val="20"/>
    </w:rPr>
  </w:style>
  <w:style w:type="paragraph" w:customStyle="1" w:styleId="xl160">
    <w:name w:val="xl160"/>
    <w:basedOn w:val="a5"/>
    <w:rsid w:val="002771CB"/>
    <w:pPr>
      <w:widowControl/>
      <w:pBdr>
        <w:bottom w:val="single" w:sz="8" w:space="0" w:color="000000"/>
        <w:right w:val="single" w:sz="8" w:space="0" w:color="000000"/>
      </w:pBdr>
      <w:spacing w:before="100" w:beforeAutospacing="1" w:after="100" w:afterAutospacing="1" w:line="240" w:lineRule="auto"/>
      <w:ind w:leftChars="0" w:left="0" w:firstLineChars="0" w:firstLine="0"/>
      <w:jc w:val="left"/>
    </w:pPr>
    <w:rPr>
      <w:rFonts w:ascii="Arial" w:eastAsia="新細明體" w:hAnsi="Arial" w:cs="Arial"/>
      <w:snapToGrid/>
      <w:kern w:val="0"/>
      <w:sz w:val="20"/>
      <w:szCs w:val="20"/>
    </w:rPr>
  </w:style>
  <w:style w:type="paragraph" w:customStyle="1" w:styleId="xl161">
    <w:name w:val="xl161"/>
    <w:basedOn w:val="a5"/>
    <w:rsid w:val="002771CB"/>
    <w:pPr>
      <w:widowControl/>
      <w:pBdr>
        <w:bottom w:val="single" w:sz="8" w:space="0" w:color="auto"/>
        <w:right w:val="single" w:sz="8" w:space="0" w:color="000000"/>
      </w:pBdr>
      <w:spacing w:before="100" w:beforeAutospacing="1" w:after="100" w:afterAutospacing="1" w:line="240" w:lineRule="auto"/>
      <w:ind w:leftChars="0" w:left="0" w:firstLineChars="0" w:firstLine="0"/>
      <w:jc w:val="left"/>
    </w:pPr>
    <w:rPr>
      <w:rFonts w:ascii="Arial" w:eastAsia="新細明體" w:hAnsi="Arial" w:cs="Arial"/>
      <w:snapToGrid/>
      <w:color w:val="000000"/>
      <w:kern w:val="0"/>
      <w:sz w:val="20"/>
      <w:szCs w:val="20"/>
    </w:rPr>
  </w:style>
  <w:style w:type="paragraph" w:customStyle="1" w:styleId="xl162">
    <w:name w:val="xl162"/>
    <w:basedOn w:val="a5"/>
    <w:rsid w:val="002771CB"/>
    <w:pPr>
      <w:widowControl/>
      <w:pBdr>
        <w:bottom w:val="single" w:sz="8" w:space="0" w:color="auto"/>
        <w:right w:val="single" w:sz="8" w:space="0" w:color="000000"/>
      </w:pBdr>
      <w:spacing w:before="100" w:beforeAutospacing="1" w:after="100" w:afterAutospacing="1" w:line="240" w:lineRule="auto"/>
      <w:ind w:leftChars="0" w:left="0" w:firstLineChars="0" w:firstLine="0"/>
      <w:jc w:val="left"/>
    </w:pPr>
    <w:rPr>
      <w:rFonts w:hAnsi="標楷體" w:cs="新細明體"/>
      <w:snapToGrid/>
      <w:kern w:val="0"/>
      <w:sz w:val="20"/>
      <w:szCs w:val="20"/>
    </w:rPr>
  </w:style>
  <w:style w:type="paragraph" w:customStyle="1" w:styleId="xl163">
    <w:name w:val="xl163"/>
    <w:basedOn w:val="a5"/>
    <w:rsid w:val="002771CB"/>
    <w:pPr>
      <w:widowControl/>
      <w:pBdr>
        <w:left w:val="single" w:sz="8" w:space="0" w:color="000000"/>
        <w:bottom w:val="single" w:sz="8" w:space="0" w:color="auto"/>
        <w:right w:val="single" w:sz="8" w:space="0" w:color="000000"/>
      </w:pBdr>
      <w:spacing w:before="100" w:beforeAutospacing="1" w:after="100" w:afterAutospacing="1" w:line="240" w:lineRule="auto"/>
      <w:ind w:leftChars="0" w:left="0" w:firstLineChars="0" w:firstLine="0"/>
      <w:jc w:val="left"/>
    </w:pPr>
    <w:rPr>
      <w:rFonts w:hAnsi="標楷體" w:cs="新細明體"/>
      <w:snapToGrid/>
      <w:kern w:val="0"/>
      <w:sz w:val="20"/>
      <w:szCs w:val="20"/>
    </w:rPr>
  </w:style>
  <w:style w:type="paragraph" w:customStyle="1" w:styleId="xl164">
    <w:name w:val="xl164"/>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jc w:val="center"/>
    </w:pPr>
    <w:rPr>
      <w:rFonts w:ascii="Arial" w:eastAsia="新細明體" w:hAnsi="Arial" w:cs="Arial"/>
      <w:snapToGrid/>
      <w:kern w:val="0"/>
      <w:sz w:val="20"/>
      <w:szCs w:val="20"/>
    </w:rPr>
  </w:style>
  <w:style w:type="paragraph" w:customStyle="1" w:styleId="xl165">
    <w:name w:val="xl165"/>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kern w:val="0"/>
      <w:sz w:val="20"/>
      <w:szCs w:val="20"/>
    </w:rPr>
  </w:style>
  <w:style w:type="paragraph" w:customStyle="1" w:styleId="xl166">
    <w:name w:val="xl166"/>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jc w:val="right"/>
    </w:pPr>
    <w:rPr>
      <w:rFonts w:ascii="Arial" w:eastAsia="新細明體" w:hAnsi="Arial" w:cs="Arial"/>
      <w:snapToGrid/>
      <w:color w:val="000000"/>
      <w:kern w:val="0"/>
      <w:sz w:val="20"/>
      <w:szCs w:val="20"/>
    </w:rPr>
  </w:style>
  <w:style w:type="paragraph" w:customStyle="1" w:styleId="xl167">
    <w:name w:val="xl167"/>
    <w:basedOn w:val="a5"/>
    <w:rsid w:val="002771CB"/>
    <w:pPr>
      <w:widowControl/>
      <w:pBdr>
        <w:right w:val="single" w:sz="8" w:space="0" w:color="auto"/>
      </w:pBdr>
      <w:spacing w:before="100" w:beforeAutospacing="1" w:after="100" w:afterAutospacing="1" w:line="240" w:lineRule="auto"/>
      <w:ind w:leftChars="0" w:left="0" w:firstLineChars="0" w:firstLine="0"/>
      <w:jc w:val="left"/>
    </w:pPr>
    <w:rPr>
      <w:rFonts w:ascii="Arial" w:eastAsia="新細明體" w:hAnsi="Arial" w:cs="Arial"/>
      <w:snapToGrid/>
      <w:kern w:val="0"/>
      <w:sz w:val="20"/>
      <w:szCs w:val="20"/>
    </w:rPr>
  </w:style>
  <w:style w:type="paragraph" w:customStyle="1" w:styleId="xl168">
    <w:name w:val="xl168"/>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pPr>
    <w:rPr>
      <w:rFonts w:hAnsi="標楷體" w:cs="新細明體"/>
      <w:snapToGrid/>
      <w:kern w:val="0"/>
      <w:sz w:val="20"/>
      <w:szCs w:val="20"/>
    </w:rPr>
  </w:style>
  <w:style w:type="paragraph" w:customStyle="1" w:styleId="xl169">
    <w:name w:val="xl169"/>
    <w:basedOn w:val="a5"/>
    <w:rsid w:val="002771CB"/>
    <w:pPr>
      <w:widowControl/>
      <w:pBdr>
        <w:top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left"/>
    </w:pPr>
    <w:rPr>
      <w:rFonts w:hAnsi="標楷體" w:cs="新細明體"/>
      <w:snapToGrid/>
      <w:color w:val="000000"/>
      <w:kern w:val="0"/>
      <w:sz w:val="20"/>
      <w:szCs w:val="20"/>
    </w:rPr>
  </w:style>
  <w:style w:type="paragraph" w:customStyle="1" w:styleId="xl170">
    <w:name w:val="xl170"/>
    <w:basedOn w:val="a5"/>
    <w:rsid w:val="002771CB"/>
    <w:pPr>
      <w:widowControl/>
      <w:pBdr>
        <w:top w:val="single" w:sz="8" w:space="0" w:color="000000"/>
        <w:bottom w:val="single" w:sz="8" w:space="0" w:color="000000"/>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71">
    <w:name w:val="xl171"/>
    <w:basedOn w:val="a5"/>
    <w:rsid w:val="002771CB"/>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center"/>
    </w:pPr>
    <w:rPr>
      <w:rFonts w:ascii="新細明體" w:eastAsia="新細明體" w:hAnsi="新細明體" w:cs="新細明體"/>
      <w:snapToGrid/>
      <w:kern w:val="0"/>
      <w:sz w:val="24"/>
      <w:szCs w:val="24"/>
    </w:rPr>
  </w:style>
  <w:style w:type="paragraph" w:customStyle="1" w:styleId="xl172">
    <w:name w:val="xl172"/>
    <w:basedOn w:val="a5"/>
    <w:rsid w:val="002771CB"/>
    <w:pPr>
      <w:widowControl/>
      <w:pBdr>
        <w:right w:val="single" w:sz="8" w:space="0" w:color="000000"/>
      </w:pBdr>
      <w:spacing w:before="100" w:beforeAutospacing="1" w:after="100" w:afterAutospacing="1" w:line="240" w:lineRule="auto"/>
      <w:ind w:leftChars="0" w:left="0" w:firstLineChars="0" w:firstLine="0"/>
      <w:jc w:val="center"/>
    </w:pPr>
    <w:rPr>
      <w:rFonts w:hAnsi="標楷體" w:cs="新細明體"/>
      <w:snapToGrid/>
      <w:color w:val="000000"/>
      <w:kern w:val="0"/>
      <w:sz w:val="20"/>
      <w:szCs w:val="20"/>
    </w:rPr>
  </w:style>
  <w:style w:type="paragraph" w:customStyle="1" w:styleId="xl173">
    <w:name w:val="xl173"/>
    <w:basedOn w:val="a5"/>
    <w:rsid w:val="002771CB"/>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xl174">
    <w:name w:val="xl174"/>
    <w:basedOn w:val="a5"/>
    <w:rsid w:val="002771CB"/>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新細明體" w:eastAsia="新細明體" w:hAnsi="新細明體" w:cs="新細明體"/>
      <w:snapToGrid/>
      <w:kern w:val="0"/>
      <w:sz w:val="24"/>
      <w:szCs w:val="24"/>
    </w:rPr>
  </w:style>
  <w:style w:type="paragraph" w:customStyle="1" w:styleId="xl175">
    <w:name w:val="xl175"/>
    <w:basedOn w:val="a5"/>
    <w:rsid w:val="002771CB"/>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xl176">
    <w:name w:val="xl176"/>
    <w:basedOn w:val="a5"/>
    <w:rsid w:val="002771CB"/>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新細明體" w:eastAsia="新細明體" w:hAnsi="新細明體" w:cs="新細明體"/>
      <w:snapToGrid/>
      <w:kern w:val="0"/>
      <w:sz w:val="24"/>
      <w:szCs w:val="24"/>
    </w:rPr>
  </w:style>
  <w:style w:type="paragraph" w:customStyle="1" w:styleId="xl177">
    <w:name w:val="xl177"/>
    <w:basedOn w:val="a5"/>
    <w:rsid w:val="002771CB"/>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xl178">
    <w:name w:val="xl178"/>
    <w:basedOn w:val="a5"/>
    <w:rsid w:val="002771CB"/>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xl179">
    <w:name w:val="xl179"/>
    <w:basedOn w:val="a5"/>
    <w:rsid w:val="002771CB"/>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xl180">
    <w:name w:val="xl180"/>
    <w:basedOn w:val="a5"/>
    <w:rsid w:val="002771CB"/>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新細明體" w:eastAsia="新細明體" w:hAnsi="新細明體" w:cs="新細明體"/>
      <w:snapToGrid/>
      <w:kern w:val="0"/>
      <w:sz w:val="24"/>
      <w:szCs w:val="24"/>
    </w:rPr>
  </w:style>
  <w:style w:type="paragraph" w:customStyle="1" w:styleId="xl181">
    <w:name w:val="xl181"/>
    <w:basedOn w:val="a5"/>
    <w:rsid w:val="002771CB"/>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xl182">
    <w:name w:val="xl182"/>
    <w:basedOn w:val="a5"/>
    <w:rsid w:val="002771CB"/>
    <w:pPr>
      <w:widowControl/>
      <w:pBdr>
        <w:top w:val="single" w:sz="4"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FF0000"/>
      <w:kern w:val="0"/>
      <w:sz w:val="18"/>
      <w:szCs w:val="18"/>
    </w:rPr>
  </w:style>
  <w:style w:type="paragraph" w:customStyle="1" w:styleId="xl183">
    <w:name w:val="xl183"/>
    <w:basedOn w:val="a5"/>
    <w:rsid w:val="002771CB"/>
    <w:pPr>
      <w:widowControl/>
      <w:pBdr>
        <w:top w:val="single" w:sz="4" w:space="0" w:color="auto"/>
        <w:left w:val="single" w:sz="8" w:space="0" w:color="auto"/>
        <w:right w:val="single" w:sz="8" w:space="0" w:color="auto"/>
      </w:pBdr>
      <w:spacing w:before="100" w:beforeAutospacing="1" w:after="100" w:afterAutospacing="1" w:line="240" w:lineRule="auto"/>
      <w:ind w:leftChars="0" w:left="0" w:firstLineChars="0" w:firstLine="0"/>
      <w:jc w:val="left"/>
    </w:pPr>
    <w:rPr>
      <w:rFonts w:hAnsi="標楷體" w:cs="新細明體"/>
      <w:snapToGrid/>
      <w:color w:val="FF0000"/>
      <w:kern w:val="0"/>
      <w:sz w:val="18"/>
      <w:szCs w:val="18"/>
    </w:rPr>
  </w:style>
  <w:style w:type="paragraph" w:customStyle="1" w:styleId="xl184">
    <w:name w:val="xl184"/>
    <w:basedOn w:val="a5"/>
    <w:rsid w:val="002771CB"/>
    <w:pPr>
      <w:widowControl/>
      <w:pBdr>
        <w:top w:val="single" w:sz="4" w:space="0" w:color="auto"/>
        <w:left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FF0000"/>
      <w:kern w:val="0"/>
      <w:sz w:val="18"/>
      <w:szCs w:val="18"/>
    </w:rPr>
  </w:style>
  <w:style w:type="paragraph" w:customStyle="1" w:styleId="xl185">
    <w:name w:val="xl185"/>
    <w:basedOn w:val="a5"/>
    <w:rsid w:val="002771CB"/>
    <w:pPr>
      <w:widowControl/>
      <w:pBdr>
        <w:top w:val="single" w:sz="4" w:space="0" w:color="auto"/>
        <w:left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FF0000"/>
      <w:kern w:val="0"/>
      <w:sz w:val="18"/>
      <w:szCs w:val="18"/>
    </w:rPr>
  </w:style>
  <w:style w:type="paragraph" w:customStyle="1" w:styleId="xl186">
    <w:name w:val="xl186"/>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FF0000"/>
      <w:kern w:val="0"/>
      <w:sz w:val="18"/>
      <w:szCs w:val="18"/>
    </w:rPr>
  </w:style>
  <w:style w:type="paragraph" w:customStyle="1" w:styleId="xl187">
    <w:name w:val="xl187"/>
    <w:basedOn w:val="a5"/>
    <w:rsid w:val="002771CB"/>
    <w:pPr>
      <w:widowControl/>
      <w:pBdr>
        <w:left w:val="single" w:sz="8" w:space="0" w:color="auto"/>
        <w:bottom w:val="single" w:sz="8" w:space="0" w:color="auto"/>
        <w:right w:val="single" w:sz="8" w:space="0" w:color="auto"/>
      </w:pBdr>
      <w:spacing w:before="100" w:beforeAutospacing="1" w:after="100" w:afterAutospacing="1" w:line="240" w:lineRule="auto"/>
      <w:ind w:leftChars="0" w:left="0" w:firstLineChars="0" w:firstLine="0"/>
      <w:jc w:val="left"/>
    </w:pPr>
    <w:rPr>
      <w:rFonts w:hAnsi="標楷體" w:cs="新細明體"/>
      <w:snapToGrid/>
      <w:color w:val="FF0000"/>
      <w:kern w:val="0"/>
      <w:sz w:val="18"/>
      <w:szCs w:val="18"/>
    </w:rPr>
  </w:style>
  <w:style w:type="paragraph" w:customStyle="1" w:styleId="xl188">
    <w:name w:val="xl188"/>
    <w:basedOn w:val="a5"/>
    <w:rsid w:val="002771CB"/>
    <w:pPr>
      <w:widowControl/>
      <w:pBdr>
        <w:left w:val="single" w:sz="8" w:space="0" w:color="auto"/>
        <w:bottom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FF0000"/>
      <w:kern w:val="0"/>
      <w:sz w:val="18"/>
      <w:szCs w:val="18"/>
    </w:rPr>
  </w:style>
  <w:style w:type="paragraph" w:customStyle="1" w:styleId="xl189">
    <w:name w:val="xl189"/>
    <w:basedOn w:val="a5"/>
    <w:rsid w:val="002771CB"/>
    <w:pPr>
      <w:widowControl/>
      <w:pBdr>
        <w:left w:val="single" w:sz="8" w:space="0" w:color="auto"/>
        <w:bottom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FF0000"/>
      <w:kern w:val="0"/>
      <w:sz w:val="18"/>
      <w:szCs w:val="18"/>
    </w:rPr>
  </w:style>
  <w:style w:type="paragraph" w:customStyle="1" w:styleId="xl190">
    <w:name w:val="xl190"/>
    <w:basedOn w:val="a5"/>
    <w:rsid w:val="002771CB"/>
    <w:pPr>
      <w:widowControl/>
      <w:pBdr>
        <w:top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FF0000"/>
      <w:kern w:val="0"/>
      <w:sz w:val="18"/>
      <w:szCs w:val="18"/>
    </w:rPr>
  </w:style>
  <w:style w:type="paragraph" w:customStyle="1" w:styleId="xl191">
    <w:name w:val="xl191"/>
    <w:basedOn w:val="a5"/>
    <w:rsid w:val="002771CB"/>
    <w:pPr>
      <w:widowControl/>
      <w:pBdr>
        <w:top w:val="single" w:sz="8" w:space="0" w:color="auto"/>
        <w:left w:val="single" w:sz="8" w:space="0" w:color="auto"/>
        <w:right w:val="single" w:sz="8" w:space="0" w:color="auto"/>
      </w:pBdr>
      <w:spacing w:before="100" w:beforeAutospacing="1" w:after="100" w:afterAutospacing="1" w:line="240" w:lineRule="auto"/>
      <w:ind w:leftChars="0" w:left="0" w:firstLineChars="0" w:firstLine="0"/>
      <w:jc w:val="left"/>
    </w:pPr>
    <w:rPr>
      <w:rFonts w:hAnsi="標楷體" w:cs="新細明體"/>
      <w:snapToGrid/>
      <w:color w:val="FF0000"/>
      <w:kern w:val="0"/>
      <w:sz w:val="18"/>
      <w:szCs w:val="18"/>
    </w:rPr>
  </w:style>
  <w:style w:type="paragraph" w:customStyle="1" w:styleId="xl192">
    <w:name w:val="xl192"/>
    <w:basedOn w:val="a5"/>
    <w:rsid w:val="002771CB"/>
    <w:pPr>
      <w:widowControl/>
      <w:pBdr>
        <w:top w:val="single" w:sz="8" w:space="0" w:color="auto"/>
        <w:left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FF0000"/>
      <w:kern w:val="0"/>
      <w:sz w:val="18"/>
      <w:szCs w:val="18"/>
    </w:rPr>
  </w:style>
  <w:style w:type="paragraph" w:customStyle="1" w:styleId="xl193">
    <w:name w:val="xl193"/>
    <w:basedOn w:val="a5"/>
    <w:rsid w:val="002771CB"/>
    <w:pPr>
      <w:widowControl/>
      <w:pBdr>
        <w:top w:val="single" w:sz="8" w:space="0" w:color="auto"/>
        <w:left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FF0000"/>
      <w:kern w:val="0"/>
      <w:sz w:val="18"/>
      <w:szCs w:val="18"/>
    </w:rPr>
  </w:style>
  <w:style w:type="paragraph" w:customStyle="1" w:styleId="xl194">
    <w:name w:val="xl194"/>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jc w:val="left"/>
    </w:pPr>
    <w:rPr>
      <w:rFonts w:hAnsi="標楷體" w:cs="新細明體"/>
      <w:snapToGrid/>
      <w:color w:val="FF0000"/>
      <w:kern w:val="0"/>
      <w:sz w:val="18"/>
      <w:szCs w:val="18"/>
    </w:rPr>
  </w:style>
  <w:style w:type="paragraph" w:customStyle="1" w:styleId="xl195">
    <w:name w:val="xl195"/>
    <w:basedOn w:val="a5"/>
    <w:rsid w:val="002771CB"/>
    <w:pPr>
      <w:widowControl/>
      <w:pBdr>
        <w:bottom w:val="single" w:sz="8" w:space="0" w:color="auto"/>
        <w:right w:val="single" w:sz="8" w:space="0" w:color="auto"/>
      </w:pBdr>
      <w:spacing w:before="100" w:beforeAutospacing="1" w:after="100" w:afterAutospacing="1" w:line="240" w:lineRule="auto"/>
      <w:ind w:leftChars="0" w:left="0" w:firstLineChars="0" w:firstLine="0"/>
      <w:jc w:val="center"/>
    </w:pPr>
    <w:rPr>
      <w:rFonts w:hAnsi="標楷體" w:cs="新細明體"/>
      <w:snapToGrid/>
      <w:color w:val="FF0000"/>
      <w:kern w:val="0"/>
      <w:sz w:val="18"/>
      <w:szCs w:val="18"/>
    </w:rPr>
  </w:style>
  <w:style w:type="table" w:customStyle="1" w:styleId="TableNormal">
    <w:name w:val="Table Normal"/>
    <w:uiPriority w:val="2"/>
    <w:semiHidden/>
    <w:unhideWhenUsed/>
    <w:qFormat/>
    <w:rsid w:val="00BF41B6"/>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customStyle="1" w:styleId="Standard">
    <w:name w:val="Standard"/>
    <w:rsid w:val="000F432A"/>
    <w:pPr>
      <w:widowControl w:val="0"/>
      <w:suppressAutoHyphens/>
      <w:autoSpaceDN w:val="0"/>
    </w:pPr>
    <w:rPr>
      <w:rFonts w:ascii="Calibri" w:hAnsi="Calibri" w:cs="F1"/>
      <w:kern w:val="3"/>
      <w:sz w:val="24"/>
      <w:szCs w:val="22"/>
    </w:rPr>
  </w:style>
  <w:style w:type="character" w:customStyle="1" w:styleId="hzn33d">
    <w:name w:val="hzn33d"/>
    <w:basedOn w:val="a7"/>
    <w:rsid w:val="004F3827"/>
  </w:style>
  <w:style w:type="table" w:customStyle="1" w:styleId="2f5">
    <w:name w:val="表格格線2"/>
    <w:basedOn w:val="a8"/>
    <w:next w:val="aff2"/>
    <w:uiPriority w:val="59"/>
    <w:rsid w:val="000655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
    <w:name w:val="表格格線12"/>
    <w:basedOn w:val="a8"/>
    <w:next w:val="aff2"/>
    <w:rsid w:val="00065557"/>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5">
    <w:name w:val="第一層(14號字) 字元"/>
    <w:link w:val="144"/>
    <w:rsid w:val="00065557"/>
    <w:rPr>
      <w:rFonts w:ascii="標楷體" w:eastAsia="標楷體"/>
      <w:b/>
      <w:snapToGrid w:val="0"/>
      <w:kern w:val="2"/>
      <w:sz w:val="28"/>
    </w:rPr>
  </w:style>
  <w:style w:type="paragraph" w:customStyle="1" w:styleId="affffffffffd">
    <w:name w:val="(一)內文"/>
    <w:autoRedefine/>
    <w:rsid w:val="00065557"/>
    <w:pPr>
      <w:autoSpaceDN w:val="0"/>
      <w:snapToGrid w:val="0"/>
      <w:spacing w:line="360" w:lineRule="auto"/>
      <w:ind w:leftChars="200" w:left="850" w:hangingChars="100" w:hanging="283"/>
      <w:jc w:val="both"/>
    </w:pPr>
    <w:rPr>
      <w:rFonts w:ascii="標楷體" w:eastAsia="標楷體" w:hAnsi="標楷體" w:cs="新細明體"/>
      <w:sz w:val="28"/>
      <w:szCs w:val="28"/>
    </w:rPr>
  </w:style>
  <w:style w:type="character" w:customStyle="1" w:styleId="NDL">
    <w:name w:val="NDL"/>
    <w:semiHidden/>
    <w:rsid w:val="00065557"/>
    <w:rPr>
      <w:rFonts w:ascii="Arial" w:eastAsia="新細明體" w:hAnsi="Arial" w:cs="Arial"/>
      <w:color w:val="auto"/>
      <w:sz w:val="18"/>
      <w:szCs w:val="20"/>
    </w:rPr>
  </w:style>
  <w:style w:type="paragraph" w:customStyle="1" w:styleId="affffffffffe">
    <w:name w:val="字元 字元 字元 字元 字元 字元 字元 字元 字元 字元 字元 字元 字元 字元 字元 字元 字元 字元 字元 字元 字元 字元 字元"/>
    <w:basedOn w:val="a5"/>
    <w:semiHidden/>
    <w:rsid w:val="0006555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fffffffff">
    <w:name w:val="表格標題"/>
    <w:basedOn w:val="a5"/>
    <w:rsid w:val="00065557"/>
    <w:pPr>
      <w:widowControl/>
      <w:spacing w:line="340" w:lineRule="exact"/>
      <w:ind w:leftChars="0" w:left="601" w:firstLineChars="0" w:hanging="601"/>
      <w:jc w:val="distribute"/>
    </w:pPr>
    <w:rPr>
      <w:rFonts w:hAnsi="標楷體" w:cs="新細明體"/>
      <w:b/>
      <w:bCs/>
      <w:snapToGrid/>
      <w:kern w:val="0"/>
      <w:sz w:val="22"/>
      <w:szCs w:val="22"/>
    </w:rPr>
  </w:style>
  <w:style w:type="table" w:customStyle="1" w:styleId="218">
    <w:name w:val="表格格線21"/>
    <w:basedOn w:val="a8"/>
    <w:next w:val="aff2"/>
    <w:uiPriority w:val="99"/>
    <w:rsid w:val="00065557"/>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6">
    <w:name w:val="字元 字元2 字元 字元 字元 字元"/>
    <w:basedOn w:val="a5"/>
    <w:semiHidden/>
    <w:rsid w:val="0006555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ffffff0">
    <w:name w:val="一"/>
    <w:basedOn w:val="a5"/>
    <w:rsid w:val="00065557"/>
    <w:pPr>
      <w:spacing w:line="240" w:lineRule="auto"/>
      <w:ind w:leftChars="0" w:left="0" w:firstLineChars="0" w:firstLine="0"/>
      <w:jc w:val="left"/>
    </w:pPr>
    <w:rPr>
      <w:rFonts w:hAnsi="標楷體"/>
      <w:snapToGrid/>
      <w:sz w:val="32"/>
      <w:szCs w:val="32"/>
    </w:rPr>
  </w:style>
  <w:style w:type="character" w:customStyle="1" w:styleId="min-w-1rem">
    <w:name w:val="min-w-[1rem]"/>
    <w:basedOn w:val="a7"/>
    <w:rsid w:val="00520468"/>
  </w:style>
  <w:style w:type="table" w:customStyle="1" w:styleId="3c">
    <w:name w:val="表格格線3"/>
    <w:basedOn w:val="a8"/>
    <w:next w:val="aff2"/>
    <w:uiPriority w:val="39"/>
    <w:rsid w:val="00187D76"/>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a">
    <w:name w:val="表格格線4"/>
    <w:basedOn w:val="a8"/>
    <w:next w:val="aff2"/>
    <w:uiPriority w:val="39"/>
    <w:rsid w:val="0010618B"/>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5">
    <w:name w:val="表格格線5"/>
    <w:basedOn w:val="a8"/>
    <w:next w:val="aff2"/>
    <w:uiPriority w:val="39"/>
    <w:rsid w:val="00054C82"/>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
    <w:name w:val="表格格線31"/>
    <w:basedOn w:val="a8"/>
    <w:next w:val="aff2"/>
    <w:uiPriority w:val="59"/>
    <w:rsid w:val="00613603"/>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67960">
      <w:bodyDiv w:val="1"/>
      <w:marLeft w:val="0"/>
      <w:marRight w:val="0"/>
      <w:marTop w:val="0"/>
      <w:marBottom w:val="0"/>
      <w:divBdr>
        <w:top w:val="none" w:sz="0" w:space="0" w:color="auto"/>
        <w:left w:val="none" w:sz="0" w:space="0" w:color="auto"/>
        <w:bottom w:val="none" w:sz="0" w:space="0" w:color="auto"/>
        <w:right w:val="none" w:sz="0" w:space="0" w:color="auto"/>
      </w:divBdr>
      <w:divsChild>
        <w:div w:id="2129809990">
          <w:marLeft w:val="0"/>
          <w:marRight w:val="0"/>
          <w:marTop w:val="0"/>
          <w:marBottom w:val="0"/>
          <w:divBdr>
            <w:top w:val="none" w:sz="0" w:space="0" w:color="auto"/>
            <w:left w:val="none" w:sz="0" w:space="0" w:color="auto"/>
            <w:bottom w:val="none" w:sz="0" w:space="0" w:color="auto"/>
            <w:right w:val="none" w:sz="0" w:space="0" w:color="auto"/>
          </w:divBdr>
          <w:divsChild>
            <w:div w:id="1884440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795583">
      <w:bodyDiv w:val="1"/>
      <w:marLeft w:val="0"/>
      <w:marRight w:val="0"/>
      <w:marTop w:val="0"/>
      <w:marBottom w:val="0"/>
      <w:divBdr>
        <w:top w:val="none" w:sz="0" w:space="0" w:color="auto"/>
        <w:left w:val="none" w:sz="0" w:space="0" w:color="auto"/>
        <w:bottom w:val="none" w:sz="0" w:space="0" w:color="auto"/>
        <w:right w:val="none" w:sz="0" w:space="0" w:color="auto"/>
      </w:divBdr>
    </w:div>
    <w:div w:id="50472108">
      <w:bodyDiv w:val="1"/>
      <w:marLeft w:val="0"/>
      <w:marRight w:val="0"/>
      <w:marTop w:val="0"/>
      <w:marBottom w:val="0"/>
      <w:divBdr>
        <w:top w:val="none" w:sz="0" w:space="0" w:color="auto"/>
        <w:left w:val="none" w:sz="0" w:space="0" w:color="auto"/>
        <w:bottom w:val="none" w:sz="0" w:space="0" w:color="auto"/>
        <w:right w:val="none" w:sz="0" w:space="0" w:color="auto"/>
      </w:divBdr>
    </w:div>
    <w:div w:id="56366306">
      <w:bodyDiv w:val="1"/>
      <w:marLeft w:val="0"/>
      <w:marRight w:val="0"/>
      <w:marTop w:val="0"/>
      <w:marBottom w:val="0"/>
      <w:divBdr>
        <w:top w:val="none" w:sz="0" w:space="0" w:color="auto"/>
        <w:left w:val="none" w:sz="0" w:space="0" w:color="auto"/>
        <w:bottom w:val="none" w:sz="0" w:space="0" w:color="auto"/>
        <w:right w:val="none" w:sz="0" w:space="0" w:color="auto"/>
      </w:divBdr>
      <w:divsChild>
        <w:div w:id="1276983653">
          <w:marLeft w:val="0"/>
          <w:marRight w:val="0"/>
          <w:marTop w:val="0"/>
          <w:marBottom w:val="0"/>
          <w:divBdr>
            <w:top w:val="none" w:sz="0" w:space="0" w:color="auto"/>
            <w:left w:val="none" w:sz="0" w:space="0" w:color="auto"/>
            <w:bottom w:val="none" w:sz="0" w:space="0" w:color="auto"/>
            <w:right w:val="none" w:sz="0" w:space="0" w:color="auto"/>
          </w:divBdr>
          <w:divsChild>
            <w:div w:id="1856655401">
              <w:marLeft w:val="0"/>
              <w:marRight w:val="0"/>
              <w:marTop w:val="0"/>
              <w:marBottom w:val="0"/>
              <w:divBdr>
                <w:top w:val="none" w:sz="0" w:space="0" w:color="auto"/>
                <w:left w:val="none" w:sz="0" w:space="0" w:color="auto"/>
                <w:bottom w:val="none" w:sz="0" w:space="0" w:color="auto"/>
                <w:right w:val="none" w:sz="0" w:space="0" w:color="auto"/>
              </w:divBdr>
              <w:divsChild>
                <w:div w:id="2140880062">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56637995">
      <w:bodyDiv w:val="1"/>
      <w:marLeft w:val="0"/>
      <w:marRight w:val="0"/>
      <w:marTop w:val="0"/>
      <w:marBottom w:val="0"/>
      <w:divBdr>
        <w:top w:val="none" w:sz="0" w:space="0" w:color="auto"/>
        <w:left w:val="none" w:sz="0" w:space="0" w:color="auto"/>
        <w:bottom w:val="none" w:sz="0" w:space="0" w:color="auto"/>
        <w:right w:val="none" w:sz="0" w:space="0" w:color="auto"/>
      </w:divBdr>
    </w:div>
    <w:div w:id="58865526">
      <w:bodyDiv w:val="1"/>
      <w:marLeft w:val="0"/>
      <w:marRight w:val="0"/>
      <w:marTop w:val="0"/>
      <w:marBottom w:val="0"/>
      <w:divBdr>
        <w:top w:val="none" w:sz="0" w:space="0" w:color="auto"/>
        <w:left w:val="none" w:sz="0" w:space="0" w:color="auto"/>
        <w:bottom w:val="none" w:sz="0" w:space="0" w:color="auto"/>
        <w:right w:val="none" w:sz="0" w:space="0" w:color="auto"/>
      </w:divBdr>
      <w:divsChild>
        <w:div w:id="597710932">
          <w:marLeft w:val="240"/>
          <w:marRight w:val="0"/>
          <w:marTop w:val="0"/>
          <w:marBottom w:val="120"/>
          <w:divBdr>
            <w:top w:val="none" w:sz="0" w:space="0" w:color="auto"/>
            <w:left w:val="none" w:sz="0" w:space="0" w:color="auto"/>
            <w:bottom w:val="none" w:sz="0" w:space="0" w:color="auto"/>
            <w:right w:val="none" w:sz="0" w:space="0" w:color="auto"/>
          </w:divBdr>
        </w:div>
        <w:div w:id="885684883">
          <w:marLeft w:val="240"/>
          <w:marRight w:val="0"/>
          <w:marTop w:val="0"/>
          <w:marBottom w:val="120"/>
          <w:divBdr>
            <w:top w:val="none" w:sz="0" w:space="0" w:color="auto"/>
            <w:left w:val="none" w:sz="0" w:space="0" w:color="auto"/>
            <w:bottom w:val="none" w:sz="0" w:space="0" w:color="auto"/>
            <w:right w:val="none" w:sz="0" w:space="0" w:color="auto"/>
          </w:divBdr>
        </w:div>
      </w:divsChild>
    </w:div>
    <w:div w:id="70007502">
      <w:bodyDiv w:val="1"/>
      <w:marLeft w:val="0"/>
      <w:marRight w:val="0"/>
      <w:marTop w:val="0"/>
      <w:marBottom w:val="0"/>
      <w:divBdr>
        <w:top w:val="none" w:sz="0" w:space="0" w:color="auto"/>
        <w:left w:val="none" w:sz="0" w:space="0" w:color="auto"/>
        <w:bottom w:val="none" w:sz="0" w:space="0" w:color="auto"/>
        <w:right w:val="none" w:sz="0" w:space="0" w:color="auto"/>
      </w:divBdr>
    </w:div>
    <w:div w:id="71322386">
      <w:bodyDiv w:val="1"/>
      <w:marLeft w:val="0"/>
      <w:marRight w:val="0"/>
      <w:marTop w:val="0"/>
      <w:marBottom w:val="0"/>
      <w:divBdr>
        <w:top w:val="none" w:sz="0" w:space="0" w:color="auto"/>
        <w:left w:val="none" w:sz="0" w:space="0" w:color="auto"/>
        <w:bottom w:val="none" w:sz="0" w:space="0" w:color="auto"/>
        <w:right w:val="none" w:sz="0" w:space="0" w:color="auto"/>
      </w:divBdr>
    </w:div>
    <w:div w:id="91895985">
      <w:bodyDiv w:val="1"/>
      <w:marLeft w:val="0"/>
      <w:marRight w:val="0"/>
      <w:marTop w:val="0"/>
      <w:marBottom w:val="0"/>
      <w:divBdr>
        <w:top w:val="none" w:sz="0" w:space="0" w:color="auto"/>
        <w:left w:val="none" w:sz="0" w:space="0" w:color="auto"/>
        <w:bottom w:val="none" w:sz="0" w:space="0" w:color="auto"/>
        <w:right w:val="none" w:sz="0" w:space="0" w:color="auto"/>
      </w:divBdr>
    </w:div>
    <w:div w:id="97220199">
      <w:bodyDiv w:val="1"/>
      <w:marLeft w:val="0"/>
      <w:marRight w:val="0"/>
      <w:marTop w:val="0"/>
      <w:marBottom w:val="0"/>
      <w:divBdr>
        <w:top w:val="none" w:sz="0" w:space="0" w:color="auto"/>
        <w:left w:val="none" w:sz="0" w:space="0" w:color="auto"/>
        <w:bottom w:val="none" w:sz="0" w:space="0" w:color="auto"/>
        <w:right w:val="none" w:sz="0" w:space="0" w:color="auto"/>
      </w:divBdr>
    </w:div>
    <w:div w:id="166209429">
      <w:bodyDiv w:val="1"/>
      <w:marLeft w:val="0"/>
      <w:marRight w:val="0"/>
      <w:marTop w:val="0"/>
      <w:marBottom w:val="0"/>
      <w:divBdr>
        <w:top w:val="none" w:sz="0" w:space="0" w:color="auto"/>
        <w:left w:val="none" w:sz="0" w:space="0" w:color="auto"/>
        <w:bottom w:val="none" w:sz="0" w:space="0" w:color="auto"/>
        <w:right w:val="none" w:sz="0" w:space="0" w:color="auto"/>
      </w:divBdr>
    </w:div>
    <w:div w:id="171527964">
      <w:bodyDiv w:val="1"/>
      <w:marLeft w:val="0"/>
      <w:marRight w:val="0"/>
      <w:marTop w:val="0"/>
      <w:marBottom w:val="0"/>
      <w:divBdr>
        <w:top w:val="none" w:sz="0" w:space="0" w:color="auto"/>
        <w:left w:val="none" w:sz="0" w:space="0" w:color="auto"/>
        <w:bottom w:val="none" w:sz="0" w:space="0" w:color="auto"/>
        <w:right w:val="none" w:sz="0" w:space="0" w:color="auto"/>
      </w:divBdr>
    </w:div>
    <w:div w:id="173500083">
      <w:bodyDiv w:val="1"/>
      <w:marLeft w:val="0"/>
      <w:marRight w:val="0"/>
      <w:marTop w:val="0"/>
      <w:marBottom w:val="0"/>
      <w:divBdr>
        <w:top w:val="none" w:sz="0" w:space="0" w:color="auto"/>
        <w:left w:val="none" w:sz="0" w:space="0" w:color="auto"/>
        <w:bottom w:val="none" w:sz="0" w:space="0" w:color="auto"/>
        <w:right w:val="none" w:sz="0" w:space="0" w:color="auto"/>
      </w:divBdr>
    </w:div>
    <w:div w:id="175925378">
      <w:bodyDiv w:val="1"/>
      <w:marLeft w:val="0"/>
      <w:marRight w:val="0"/>
      <w:marTop w:val="0"/>
      <w:marBottom w:val="0"/>
      <w:divBdr>
        <w:top w:val="none" w:sz="0" w:space="0" w:color="auto"/>
        <w:left w:val="none" w:sz="0" w:space="0" w:color="auto"/>
        <w:bottom w:val="none" w:sz="0" w:space="0" w:color="auto"/>
        <w:right w:val="none" w:sz="0" w:space="0" w:color="auto"/>
      </w:divBdr>
    </w:div>
    <w:div w:id="185603267">
      <w:bodyDiv w:val="1"/>
      <w:marLeft w:val="0"/>
      <w:marRight w:val="0"/>
      <w:marTop w:val="0"/>
      <w:marBottom w:val="0"/>
      <w:divBdr>
        <w:top w:val="none" w:sz="0" w:space="0" w:color="auto"/>
        <w:left w:val="none" w:sz="0" w:space="0" w:color="auto"/>
        <w:bottom w:val="none" w:sz="0" w:space="0" w:color="auto"/>
        <w:right w:val="none" w:sz="0" w:space="0" w:color="auto"/>
      </w:divBdr>
    </w:div>
    <w:div w:id="187957889">
      <w:bodyDiv w:val="1"/>
      <w:marLeft w:val="0"/>
      <w:marRight w:val="0"/>
      <w:marTop w:val="0"/>
      <w:marBottom w:val="0"/>
      <w:divBdr>
        <w:top w:val="none" w:sz="0" w:space="0" w:color="auto"/>
        <w:left w:val="none" w:sz="0" w:space="0" w:color="auto"/>
        <w:bottom w:val="none" w:sz="0" w:space="0" w:color="auto"/>
        <w:right w:val="none" w:sz="0" w:space="0" w:color="auto"/>
      </w:divBdr>
    </w:div>
    <w:div w:id="202712054">
      <w:bodyDiv w:val="1"/>
      <w:marLeft w:val="0"/>
      <w:marRight w:val="0"/>
      <w:marTop w:val="0"/>
      <w:marBottom w:val="0"/>
      <w:divBdr>
        <w:top w:val="none" w:sz="0" w:space="0" w:color="auto"/>
        <w:left w:val="none" w:sz="0" w:space="0" w:color="auto"/>
        <w:bottom w:val="none" w:sz="0" w:space="0" w:color="auto"/>
        <w:right w:val="none" w:sz="0" w:space="0" w:color="auto"/>
      </w:divBdr>
    </w:div>
    <w:div w:id="215046230">
      <w:bodyDiv w:val="1"/>
      <w:marLeft w:val="0"/>
      <w:marRight w:val="0"/>
      <w:marTop w:val="0"/>
      <w:marBottom w:val="0"/>
      <w:divBdr>
        <w:top w:val="none" w:sz="0" w:space="0" w:color="auto"/>
        <w:left w:val="none" w:sz="0" w:space="0" w:color="auto"/>
        <w:bottom w:val="none" w:sz="0" w:space="0" w:color="auto"/>
        <w:right w:val="none" w:sz="0" w:space="0" w:color="auto"/>
      </w:divBdr>
    </w:div>
    <w:div w:id="221407006">
      <w:bodyDiv w:val="1"/>
      <w:marLeft w:val="0"/>
      <w:marRight w:val="0"/>
      <w:marTop w:val="0"/>
      <w:marBottom w:val="0"/>
      <w:divBdr>
        <w:top w:val="none" w:sz="0" w:space="0" w:color="auto"/>
        <w:left w:val="none" w:sz="0" w:space="0" w:color="auto"/>
        <w:bottom w:val="none" w:sz="0" w:space="0" w:color="auto"/>
        <w:right w:val="none" w:sz="0" w:space="0" w:color="auto"/>
      </w:divBdr>
    </w:div>
    <w:div w:id="236669674">
      <w:bodyDiv w:val="1"/>
      <w:marLeft w:val="0"/>
      <w:marRight w:val="0"/>
      <w:marTop w:val="0"/>
      <w:marBottom w:val="0"/>
      <w:divBdr>
        <w:top w:val="none" w:sz="0" w:space="0" w:color="auto"/>
        <w:left w:val="none" w:sz="0" w:space="0" w:color="auto"/>
        <w:bottom w:val="none" w:sz="0" w:space="0" w:color="auto"/>
        <w:right w:val="none" w:sz="0" w:space="0" w:color="auto"/>
      </w:divBdr>
    </w:div>
    <w:div w:id="245505353">
      <w:bodyDiv w:val="1"/>
      <w:marLeft w:val="0"/>
      <w:marRight w:val="0"/>
      <w:marTop w:val="0"/>
      <w:marBottom w:val="0"/>
      <w:divBdr>
        <w:top w:val="none" w:sz="0" w:space="0" w:color="auto"/>
        <w:left w:val="none" w:sz="0" w:space="0" w:color="auto"/>
        <w:bottom w:val="none" w:sz="0" w:space="0" w:color="auto"/>
        <w:right w:val="none" w:sz="0" w:space="0" w:color="auto"/>
      </w:divBdr>
      <w:divsChild>
        <w:div w:id="864949711">
          <w:marLeft w:val="331"/>
          <w:marRight w:val="0"/>
          <w:marTop w:val="0"/>
          <w:marBottom w:val="0"/>
          <w:divBdr>
            <w:top w:val="none" w:sz="0" w:space="0" w:color="auto"/>
            <w:left w:val="none" w:sz="0" w:space="0" w:color="auto"/>
            <w:bottom w:val="none" w:sz="0" w:space="0" w:color="auto"/>
            <w:right w:val="none" w:sz="0" w:space="0" w:color="auto"/>
          </w:divBdr>
        </w:div>
        <w:div w:id="1185096456">
          <w:marLeft w:val="331"/>
          <w:marRight w:val="0"/>
          <w:marTop w:val="0"/>
          <w:marBottom w:val="0"/>
          <w:divBdr>
            <w:top w:val="none" w:sz="0" w:space="0" w:color="auto"/>
            <w:left w:val="none" w:sz="0" w:space="0" w:color="auto"/>
            <w:bottom w:val="none" w:sz="0" w:space="0" w:color="auto"/>
            <w:right w:val="none" w:sz="0" w:space="0" w:color="auto"/>
          </w:divBdr>
        </w:div>
        <w:div w:id="1629629669">
          <w:marLeft w:val="331"/>
          <w:marRight w:val="0"/>
          <w:marTop w:val="0"/>
          <w:marBottom w:val="0"/>
          <w:divBdr>
            <w:top w:val="none" w:sz="0" w:space="0" w:color="auto"/>
            <w:left w:val="none" w:sz="0" w:space="0" w:color="auto"/>
            <w:bottom w:val="none" w:sz="0" w:space="0" w:color="auto"/>
            <w:right w:val="none" w:sz="0" w:space="0" w:color="auto"/>
          </w:divBdr>
        </w:div>
        <w:div w:id="1713967675">
          <w:marLeft w:val="331"/>
          <w:marRight w:val="0"/>
          <w:marTop w:val="0"/>
          <w:marBottom w:val="0"/>
          <w:divBdr>
            <w:top w:val="none" w:sz="0" w:space="0" w:color="auto"/>
            <w:left w:val="none" w:sz="0" w:space="0" w:color="auto"/>
            <w:bottom w:val="none" w:sz="0" w:space="0" w:color="auto"/>
            <w:right w:val="none" w:sz="0" w:space="0" w:color="auto"/>
          </w:divBdr>
        </w:div>
        <w:div w:id="1823616746">
          <w:marLeft w:val="331"/>
          <w:marRight w:val="0"/>
          <w:marTop w:val="0"/>
          <w:marBottom w:val="0"/>
          <w:divBdr>
            <w:top w:val="none" w:sz="0" w:space="0" w:color="auto"/>
            <w:left w:val="none" w:sz="0" w:space="0" w:color="auto"/>
            <w:bottom w:val="none" w:sz="0" w:space="0" w:color="auto"/>
            <w:right w:val="none" w:sz="0" w:space="0" w:color="auto"/>
          </w:divBdr>
        </w:div>
        <w:div w:id="1952933660">
          <w:marLeft w:val="331"/>
          <w:marRight w:val="0"/>
          <w:marTop w:val="0"/>
          <w:marBottom w:val="0"/>
          <w:divBdr>
            <w:top w:val="none" w:sz="0" w:space="0" w:color="auto"/>
            <w:left w:val="none" w:sz="0" w:space="0" w:color="auto"/>
            <w:bottom w:val="none" w:sz="0" w:space="0" w:color="auto"/>
            <w:right w:val="none" w:sz="0" w:space="0" w:color="auto"/>
          </w:divBdr>
        </w:div>
      </w:divsChild>
    </w:div>
    <w:div w:id="256518621">
      <w:bodyDiv w:val="1"/>
      <w:marLeft w:val="0"/>
      <w:marRight w:val="0"/>
      <w:marTop w:val="0"/>
      <w:marBottom w:val="0"/>
      <w:divBdr>
        <w:top w:val="none" w:sz="0" w:space="0" w:color="auto"/>
        <w:left w:val="none" w:sz="0" w:space="0" w:color="auto"/>
        <w:bottom w:val="none" w:sz="0" w:space="0" w:color="auto"/>
        <w:right w:val="none" w:sz="0" w:space="0" w:color="auto"/>
      </w:divBdr>
    </w:div>
    <w:div w:id="258291304">
      <w:bodyDiv w:val="1"/>
      <w:marLeft w:val="0"/>
      <w:marRight w:val="0"/>
      <w:marTop w:val="0"/>
      <w:marBottom w:val="0"/>
      <w:divBdr>
        <w:top w:val="none" w:sz="0" w:space="0" w:color="auto"/>
        <w:left w:val="none" w:sz="0" w:space="0" w:color="auto"/>
        <w:bottom w:val="none" w:sz="0" w:space="0" w:color="auto"/>
        <w:right w:val="none" w:sz="0" w:space="0" w:color="auto"/>
      </w:divBdr>
    </w:div>
    <w:div w:id="259994394">
      <w:bodyDiv w:val="1"/>
      <w:marLeft w:val="0"/>
      <w:marRight w:val="0"/>
      <w:marTop w:val="0"/>
      <w:marBottom w:val="0"/>
      <w:divBdr>
        <w:top w:val="none" w:sz="0" w:space="0" w:color="auto"/>
        <w:left w:val="none" w:sz="0" w:space="0" w:color="auto"/>
        <w:bottom w:val="none" w:sz="0" w:space="0" w:color="auto"/>
        <w:right w:val="none" w:sz="0" w:space="0" w:color="auto"/>
      </w:divBdr>
    </w:div>
    <w:div w:id="287667586">
      <w:bodyDiv w:val="1"/>
      <w:marLeft w:val="0"/>
      <w:marRight w:val="0"/>
      <w:marTop w:val="0"/>
      <w:marBottom w:val="0"/>
      <w:divBdr>
        <w:top w:val="none" w:sz="0" w:space="0" w:color="auto"/>
        <w:left w:val="none" w:sz="0" w:space="0" w:color="auto"/>
        <w:bottom w:val="none" w:sz="0" w:space="0" w:color="auto"/>
        <w:right w:val="none" w:sz="0" w:space="0" w:color="auto"/>
      </w:divBdr>
    </w:div>
    <w:div w:id="291785164">
      <w:bodyDiv w:val="1"/>
      <w:marLeft w:val="0"/>
      <w:marRight w:val="0"/>
      <w:marTop w:val="0"/>
      <w:marBottom w:val="0"/>
      <w:divBdr>
        <w:top w:val="none" w:sz="0" w:space="0" w:color="auto"/>
        <w:left w:val="none" w:sz="0" w:space="0" w:color="auto"/>
        <w:bottom w:val="none" w:sz="0" w:space="0" w:color="auto"/>
        <w:right w:val="none" w:sz="0" w:space="0" w:color="auto"/>
      </w:divBdr>
      <w:divsChild>
        <w:div w:id="447890884">
          <w:marLeft w:val="0"/>
          <w:marRight w:val="0"/>
          <w:marTop w:val="0"/>
          <w:marBottom w:val="0"/>
          <w:divBdr>
            <w:top w:val="none" w:sz="0" w:space="0" w:color="auto"/>
            <w:left w:val="none" w:sz="0" w:space="0" w:color="auto"/>
            <w:bottom w:val="none" w:sz="0" w:space="0" w:color="auto"/>
            <w:right w:val="none" w:sz="0" w:space="0" w:color="auto"/>
          </w:divBdr>
          <w:divsChild>
            <w:div w:id="604381253">
              <w:marLeft w:val="0"/>
              <w:marRight w:val="0"/>
              <w:marTop w:val="0"/>
              <w:marBottom w:val="0"/>
              <w:divBdr>
                <w:top w:val="none" w:sz="0" w:space="0" w:color="auto"/>
                <w:left w:val="none" w:sz="0" w:space="0" w:color="auto"/>
                <w:bottom w:val="none" w:sz="0" w:space="0" w:color="auto"/>
                <w:right w:val="none" w:sz="0" w:space="0" w:color="auto"/>
              </w:divBdr>
              <w:divsChild>
                <w:div w:id="738019304">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297221708">
      <w:bodyDiv w:val="1"/>
      <w:marLeft w:val="0"/>
      <w:marRight w:val="0"/>
      <w:marTop w:val="0"/>
      <w:marBottom w:val="0"/>
      <w:divBdr>
        <w:top w:val="none" w:sz="0" w:space="0" w:color="auto"/>
        <w:left w:val="none" w:sz="0" w:space="0" w:color="auto"/>
        <w:bottom w:val="none" w:sz="0" w:space="0" w:color="auto"/>
        <w:right w:val="none" w:sz="0" w:space="0" w:color="auto"/>
      </w:divBdr>
    </w:div>
    <w:div w:id="297881624">
      <w:bodyDiv w:val="1"/>
      <w:marLeft w:val="0"/>
      <w:marRight w:val="0"/>
      <w:marTop w:val="0"/>
      <w:marBottom w:val="0"/>
      <w:divBdr>
        <w:top w:val="none" w:sz="0" w:space="0" w:color="auto"/>
        <w:left w:val="none" w:sz="0" w:space="0" w:color="auto"/>
        <w:bottom w:val="none" w:sz="0" w:space="0" w:color="auto"/>
        <w:right w:val="none" w:sz="0" w:space="0" w:color="auto"/>
      </w:divBdr>
    </w:div>
    <w:div w:id="298339085">
      <w:bodyDiv w:val="1"/>
      <w:marLeft w:val="0"/>
      <w:marRight w:val="0"/>
      <w:marTop w:val="0"/>
      <w:marBottom w:val="0"/>
      <w:divBdr>
        <w:top w:val="none" w:sz="0" w:space="0" w:color="auto"/>
        <w:left w:val="none" w:sz="0" w:space="0" w:color="auto"/>
        <w:bottom w:val="none" w:sz="0" w:space="0" w:color="auto"/>
        <w:right w:val="none" w:sz="0" w:space="0" w:color="auto"/>
      </w:divBdr>
    </w:div>
    <w:div w:id="309559013">
      <w:bodyDiv w:val="1"/>
      <w:marLeft w:val="0"/>
      <w:marRight w:val="0"/>
      <w:marTop w:val="0"/>
      <w:marBottom w:val="0"/>
      <w:divBdr>
        <w:top w:val="none" w:sz="0" w:space="0" w:color="auto"/>
        <w:left w:val="none" w:sz="0" w:space="0" w:color="auto"/>
        <w:bottom w:val="none" w:sz="0" w:space="0" w:color="auto"/>
        <w:right w:val="none" w:sz="0" w:space="0" w:color="auto"/>
      </w:divBdr>
    </w:div>
    <w:div w:id="324817592">
      <w:bodyDiv w:val="1"/>
      <w:marLeft w:val="0"/>
      <w:marRight w:val="0"/>
      <w:marTop w:val="0"/>
      <w:marBottom w:val="0"/>
      <w:divBdr>
        <w:top w:val="none" w:sz="0" w:space="0" w:color="auto"/>
        <w:left w:val="none" w:sz="0" w:space="0" w:color="auto"/>
        <w:bottom w:val="none" w:sz="0" w:space="0" w:color="auto"/>
        <w:right w:val="none" w:sz="0" w:space="0" w:color="auto"/>
      </w:divBdr>
    </w:div>
    <w:div w:id="361593253">
      <w:bodyDiv w:val="1"/>
      <w:marLeft w:val="0"/>
      <w:marRight w:val="0"/>
      <w:marTop w:val="0"/>
      <w:marBottom w:val="0"/>
      <w:divBdr>
        <w:top w:val="none" w:sz="0" w:space="0" w:color="auto"/>
        <w:left w:val="none" w:sz="0" w:space="0" w:color="auto"/>
        <w:bottom w:val="none" w:sz="0" w:space="0" w:color="auto"/>
        <w:right w:val="none" w:sz="0" w:space="0" w:color="auto"/>
      </w:divBdr>
    </w:div>
    <w:div w:id="361974395">
      <w:bodyDiv w:val="1"/>
      <w:marLeft w:val="0"/>
      <w:marRight w:val="0"/>
      <w:marTop w:val="0"/>
      <w:marBottom w:val="0"/>
      <w:divBdr>
        <w:top w:val="none" w:sz="0" w:space="0" w:color="auto"/>
        <w:left w:val="none" w:sz="0" w:space="0" w:color="auto"/>
        <w:bottom w:val="none" w:sz="0" w:space="0" w:color="auto"/>
        <w:right w:val="none" w:sz="0" w:space="0" w:color="auto"/>
      </w:divBdr>
    </w:div>
    <w:div w:id="365720976">
      <w:bodyDiv w:val="1"/>
      <w:marLeft w:val="0"/>
      <w:marRight w:val="0"/>
      <w:marTop w:val="0"/>
      <w:marBottom w:val="0"/>
      <w:divBdr>
        <w:top w:val="none" w:sz="0" w:space="0" w:color="auto"/>
        <w:left w:val="none" w:sz="0" w:space="0" w:color="auto"/>
        <w:bottom w:val="none" w:sz="0" w:space="0" w:color="auto"/>
        <w:right w:val="none" w:sz="0" w:space="0" w:color="auto"/>
      </w:divBdr>
      <w:divsChild>
        <w:div w:id="429814979">
          <w:marLeft w:val="0"/>
          <w:marRight w:val="0"/>
          <w:marTop w:val="0"/>
          <w:marBottom w:val="0"/>
          <w:divBdr>
            <w:top w:val="none" w:sz="0" w:space="0" w:color="auto"/>
            <w:left w:val="none" w:sz="0" w:space="0" w:color="auto"/>
            <w:bottom w:val="none" w:sz="0" w:space="0" w:color="auto"/>
            <w:right w:val="none" w:sz="0" w:space="0" w:color="auto"/>
          </w:divBdr>
          <w:divsChild>
            <w:div w:id="279411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8380694">
      <w:bodyDiv w:val="1"/>
      <w:marLeft w:val="0"/>
      <w:marRight w:val="0"/>
      <w:marTop w:val="0"/>
      <w:marBottom w:val="0"/>
      <w:divBdr>
        <w:top w:val="none" w:sz="0" w:space="0" w:color="auto"/>
        <w:left w:val="none" w:sz="0" w:space="0" w:color="auto"/>
        <w:bottom w:val="none" w:sz="0" w:space="0" w:color="auto"/>
        <w:right w:val="none" w:sz="0" w:space="0" w:color="auto"/>
      </w:divBdr>
    </w:div>
    <w:div w:id="381558037">
      <w:bodyDiv w:val="1"/>
      <w:marLeft w:val="0"/>
      <w:marRight w:val="0"/>
      <w:marTop w:val="0"/>
      <w:marBottom w:val="0"/>
      <w:divBdr>
        <w:top w:val="none" w:sz="0" w:space="0" w:color="auto"/>
        <w:left w:val="none" w:sz="0" w:space="0" w:color="auto"/>
        <w:bottom w:val="none" w:sz="0" w:space="0" w:color="auto"/>
        <w:right w:val="none" w:sz="0" w:space="0" w:color="auto"/>
      </w:divBdr>
      <w:divsChild>
        <w:div w:id="60761651">
          <w:marLeft w:val="331"/>
          <w:marRight w:val="0"/>
          <w:marTop w:val="0"/>
          <w:marBottom w:val="0"/>
          <w:divBdr>
            <w:top w:val="none" w:sz="0" w:space="0" w:color="auto"/>
            <w:left w:val="none" w:sz="0" w:space="0" w:color="auto"/>
            <w:bottom w:val="none" w:sz="0" w:space="0" w:color="auto"/>
            <w:right w:val="none" w:sz="0" w:space="0" w:color="auto"/>
          </w:divBdr>
        </w:div>
        <w:div w:id="513350065">
          <w:marLeft w:val="331"/>
          <w:marRight w:val="0"/>
          <w:marTop w:val="0"/>
          <w:marBottom w:val="0"/>
          <w:divBdr>
            <w:top w:val="none" w:sz="0" w:space="0" w:color="auto"/>
            <w:left w:val="none" w:sz="0" w:space="0" w:color="auto"/>
            <w:bottom w:val="none" w:sz="0" w:space="0" w:color="auto"/>
            <w:right w:val="none" w:sz="0" w:space="0" w:color="auto"/>
          </w:divBdr>
        </w:div>
        <w:div w:id="874544531">
          <w:marLeft w:val="331"/>
          <w:marRight w:val="0"/>
          <w:marTop w:val="0"/>
          <w:marBottom w:val="0"/>
          <w:divBdr>
            <w:top w:val="none" w:sz="0" w:space="0" w:color="auto"/>
            <w:left w:val="none" w:sz="0" w:space="0" w:color="auto"/>
            <w:bottom w:val="none" w:sz="0" w:space="0" w:color="auto"/>
            <w:right w:val="none" w:sz="0" w:space="0" w:color="auto"/>
          </w:divBdr>
        </w:div>
        <w:div w:id="1683509974">
          <w:marLeft w:val="331"/>
          <w:marRight w:val="0"/>
          <w:marTop w:val="0"/>
          <w:marBottom w:val="0"/>
          <w:divBdr>
            <w:top w:val="none" w:sz="0" w:space="0" w:color="auto"/>
            <w:left w:val="none" w:sz="0" w:space="0" w:color="auto"/>
            <w:bottom w:val="none" w:sz="0" w:space="0" w:color="auto"/>
            <w:right w:val="none" w:sz="0" w:space="0" w:color="auto"/>
          </w:divBdr>
        </w:div>
        <w:div w:id="1761415278">
          <w:marLeft w:val="331"/>
          <w:marRight w:val="0"/>
          <w:marTop w:val="0"/>
          <w:marBottom w:val="0"/>
          <w:divBdr>
            <w:top w:val="none" w:sz="0" w:space="0" w:color="auto"/>
            <w:left w:val="none" w:sz="0" w:space="0" w:color="auto"/>
            <w:bottom w:val="none" w:sz="0" w:space="0" w:color="auto"/>
            <w:right w:val="none" w:sz="0" w:space="0" w:color="auto"/>
          </w:divBdr>
        </w:div>
        <w:div w:id="2119711559">
          <w:marLeft w:val="331"/>
          <w:marRight w:val="0"/>
          <w:marTop w:val="0"/>
          <w:marBottom w:val="0"/>
          <w:divBdr>
            <w:top w:val="none" w:sz="0" w:space="0" w:color="auto"/>
            <w:left w:val="none" w:sz="0" w:space="0" w:color="auto"/>
            <w:bottom w:val="none" w:sz="0" w:space="0" w:color="auto"/>
            <w:right w:val="none" w:sz="0" w:space="0" w:color="auto"/>
          </w:divBdr>
        </w:div>
      </w:divsChild>
    </w:div>
    <w:div w:id="394864582">
      <w:bodyDiv w:val="1"/>
      <w:marLeft w:val="0"/>
      <w:marRight w:val="0"/>
      <w:marTop w:val="0"/>
      <w:marBottom w:val="0"/>
      <w:divBdr>
        <w:top w:val="none" w:sz="0" w:space="0" w:color="auto"/>
        <w:left w:val="none" w:sz="0" w:space="0" w:color="auto"/>
        <w:bottom w:val="none" w:sz="0" w:space="0" w:color="auto"/>
        <w:right w:val="none" w:sz="0" w:space="0" w:color="auto"/>
      </w:divBdr>
    </w:div>
    <w:div w:id="427893426">
      <w:bodyDiv w:val="1"/>
      <w:marLeft w:val="0"/>
      <w:marRight w:val="0"/>
      <w:marTop w:val="0"/>
      <w:marBottom w:val="0"/>
      <w:divBdr>
        <w:top w:val="none" w:sz="0" w:space="0" w:color="auto"/>
        <w:left w:val="none" w:sz="0" w:space="0" w:color="auto"/>
        <w:bottom w:val="none" w:sz="0" w:space="0" w:color="auto"/>
        <w:right w:val="none" w:sz="0" w:space="0" w:color="auto"/>
      </w:divBdr>
    </w:div>
    <w:div w:id="445197638">
      <w:bodyDiv w:val="1"/>
      <w:marLeft w:val="0"/>
      <w:marRight w:val="0"/>
      <w:marTop w:val="0"/>
      <w:marBottom w:val="0"/>
      <w:divBdr>
        <w:top w:val="none" w:sz="0" w:space="0" w:color="auto"/>
        <w:left w:val="none" w:sz="0" w:space="0" w:color="auto"/>
        <w:bottom w:val="none" w:sz="0" w:space="0" w:color="auto"/>
        <w:right w:val="none" w:sz="0" w:space="0" w:color="auto"/>
      </w:divBdr>
    </w:div>
    <w:div w:id="448088684">
      <w:bodyDiv w:val="1"/>
      <w:marLeft w:val="0"/>
      <w:marRight w:val="0"/>
      <w:marTop w:val="0"/>
      <w:marBottom w:val="0"/>
      <w:divBdr>
        <w:top w:val="none" w:sz="0" w:space="0" w:color="auto"/>
        <w:left w:val="none" w:sz="0" w:space="0" w:color="auto"/>
        <w:bottom w:val="none" w:sz="0" w:space="0" w:color="auto"/>
        <w:right w:val="none" w:sz="0" w:space="0" w:color="auto"/>
      </w:divBdr>
    </w:div>
    <w:div w:id="448208302">
      <w:bodyDiv w:val="1"/>
      <w:marLeft w:val="0"/>
      <w:marRight w:val="0"/>
      <w:marTop w:val="0"/>
      <w:marBottom w:val="0"/>
      <w:divBdr>
        <w:top w:val="none" w:sz="0" w:space="0" w:color="auto"/>
        <w:left w:val="none" w:sz="0" w:space="0" w:color="auto"/>
        <w:bottom w:val="none" w:sz="0" w:space="0" w:color="auto"/>
        <w:right w:val="none" w:sz="0" w:space="0" w:color="auto"/>
      </w:divBdr>
      <w:divsChild>
        <w:div w:id="1530294484">
          <w:marLeft w:val="0"/>
          <w:marRight w:val="0"/>
          <w:marTop w:val="0"/>
          <w:marBottom w:val="0"/>
          <w:divBdr>
            <w:top w:val="none" w:sz="0" w:space="0" w:color="auto"/>
            <w:left w:val="none" w:sz="0" w:space="0" w:color="auto"/>
            <w:bottom w:val="none" w:sz="0" w:space="0" w:color="auto"/>
            <w:right w:val="none" w:sz="0" w:space="0" w:color="auto"/>
          </w:divBdr>
          <w:divsChild>
            <w:div w:id="663823421">
              <w:marLeft w:val="0"/>
              <w:marRight w:val="0"/>
              <w:marTop w:val="0"/>
              <w:marBottom w:val="0"/>
              <w:divBdr>
                <w:top w:val="none" w:sz="0" w:space="0" w:color="auto"/>
                <w:left w:val="none" w:sz="0" w:space="0" w:color="auto"/>
                <w:bottom w:val="none" w:sz="0" w:space="0" w:color="auto"/>
                <w:right w:val="none" w:sz="0" w:space="0" w:color="auto"/>
              </w:divBdr>
              <w:divsChild>
                <w:div w:id="382366539">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453671602">
      <w:bodyDiv w:val="1"/>
      <w:marLeft w:val="0"/>
      <w:marRight w:val="0"/>
      <w:marTop w:val="0"/>
      <w:marBottom w:val="0"/>
      <w:divBdr>
        <w:top w:val="none" w:sz="0" w:space="0" w:color="auto"/>
        <w:left w:val="none" w:sz="0" w:space="0" w:color="auto"/>
        <w:bottom w:val="none" w:sz="0" w:space="0" w:color="auto"/>
        <w:right w:val="none" w:sz="0" w:space="0" w:color="auto"/>
      </w:divBdr>
    </w:div>
    <w:div w:id="461772047">
      <w:bodyDiv w:val="1"/>
      <w:marLeft w:val="0"/>
      <w:marRight w:val="0"/>
      <w:marTop w:val="0"/>
      <w:marBottom w:val="0"/>
      <w:divBdr>
        <w:top w:val="none" w:sz="0" w:space="0" w:color="auto"/>
        <w:left w:val="none" w:sz="0" w:space="0" w:color="auto"/>
        <w:bottom w:val="none" w:sz="0" w:space="0" w:color="auto"/>
        <w:right w:val="none" w:sz="0" w:space="0" w:color="auto"/>
      </w:divBdr>
    </w:div>
    <w:div w:id="494496383">
      <w:bodyDiv w:val="1"/>
      <w:marLeft w:val="0"/>
      <w:marRight w:val="0"/>
      <w:marTop w:val="0"/>
      <w:marBottom w:val="0"/>
      <w:divBdr>
        <w:top w:val="none" w:sz="0" w:space="0" w:color="auto"/>
        <w:left w:val="none" w:sz="0" w:space="0" w:color="auto"/>
        <w:bottom w:val="none" w:sz="0" w:space="0" w:color="auto"/>
        <w:right w:val="none" w:sz="0" w:space="0" w:color="auto"/>
      </w:divBdr>
    </w:div>
    <w:div w:id="540170087">
      <w:bodyDiv w:val="1"/>
      <w:marLeft w:val="0"/>
      <w:marRight w:val="0"/>
      <w:marTop w:val="0"/>
      <w:marBottom w:val="0"/>
      <w:divBdr>
        <w:top w:val="none" w:sz="0" w:space="0" w:color="auto"/>
        <w:left w:val="none" w:sz="0" w:space="0" w:color="auto"/>
        <w:bottom w:val="none" w:sz="0" w:space="0" w:color="auto"/>
        <w:right w:val="none" w:sz="0" w:space="0" w:color="auto"/>
      </w:divBdr>
    </w:div>
    <w:div w:id="564612332">
      <w:bodyDiv w:val="1"/>
      <w:marLeft w:val="0"/>
      <w:marRight w:val="0"/>
      <w:marTop w:val="0"/>
      <w:marBottom w:val="0"/>
      <w:divBdr>
        <w:top w:val="none" w:sz="0" w:space="0" w:color="auto"/>
        <w:left w:val="none" w:sz="0" w:space="0" w:color="auto"/>
        <w:bottom w:val="none" w:sz="0" w:space="0" w:color="auto"/>
        <w:right w:val="none" w:sz="0" w:space="0" w:color="auto"/>
      </w:divBdr>
      <w:divsChild>
        <w:div w:id="77290974">
          <w:marLeft w:val="0"/>
          <w:marRight w:val="0"/>
          <w:marTop w:val="225"/>
          <w:marBottom w:val="225"/>
          <w:divBdr>
            <w:top w:val="single" w:sz="2" w:space="8" w:color="auto"/>
            <w:left w:val="single" w:sz="36" w:space="8" w:color="ECE0D0"/>
            <w:bottom w:val="single" w:sz="2" w:space="8" w:color="auto"/>
            <w:right w:val="single" w:sz="2" w:space="8" w:color="auto"/>
          </w:divBdr>
        </w:div>
      </w:divsChild>
    </w:div>
    <w:div w:id="568610638">
      <w:bodyDiv w:val="1"/>
      <w:marLeft w:val="0"/>
      <w:marRight w:val="0"/>
      <w:marTop w:val="0"/>
      <w:marBottom w:val="0"/>
      <w:divBdr>
        <w:top w:val="none" w:sz="0" w:space="0" w:color="auto"/>
        <w:left w:val="none" w:sz="0" w:space="0" w:color="auto"/>
        <w:bottom w:val="none" w:sz="0" w:space="0" w:color="auto"/>
        <w:right w:val="none" w:sz="0" w:space="0" w:color="auto"/>
      </w:divBdr>
      <w:divsChild>
        <w:div w:id="288048867">
          <w:marLeft w:val="0"/>
          <w:marRight w:val="0"/>
          <w:marTop w:val="0"/>
          <w:marBottom w:val="0"/>
          <w:divBdr>
            <w:top w:val="none" w:sz="0" w:space="0" w:color="auto"/>
            <w:left w:val="none" w:sz="0" w:space="0" w:color="auto"/>
            <w:bottom w:val="none" w:sz="0" w:space="0" w:color="auto"/>
            <w:right w:val="none" w:sz="0" w:space="0" w:color="auto"/>
          </w:divBdr>
          <w:divsChild>
            <w:div w:id="1653408125">
              <w:marLeft w:val="0"/>
              <w:marRight w:val="0"/>
              <w:marTop w:val="0"/>
              <w:marBottom w:val="0"/>
              <w:divBdr>
                <w:top w:val="none" w:sz="0" w:space="0" w:color="auto"/>
                <w:left w:val="none" w:sz="0" w:space="0" w:color="auto"/>
                <w:bottom w:val="none" w:sz="0" w:space="0" w:color="auto"/>
                <w:right w:val="none" w:sz="0" w:space="0" w:color="auto"/>
              </w:divBdr>
              <w:divsChild>
                <w:div w:id="1115561652">
                  <w:marLeft w:val="240"/>
                  <w:marRight w:val="0"/>
                  <w:marTop w:val="0"/>
                  <w:marBottom w:val="120"/>
                  <w:divBdr>
                    <w:top w:val="none" w:sz="0" w:space="0" w:color="auto"/>
                    <w:left w:val="none" w:sz="0" w:space="0" w:color="auto"/>
                    <w:bottom w:val="none" w:sz="0" w:space="0" w:color="auto"/>
                    <w:right w:val="none" w:sz="0" w:space="0" w:color="auto"/>
                  </w:divBdr>
                </w:div>
              </w:divsChild>
            </w:div>
          </w:divsChild>
        </w:div>
        <w:div w:id="1051735095">
          <w:marLeft w:val="0"/>
          <w:marRight w:val="240"/>
          <w:marTop w:val="0"/>
          <w:marBottom w:val="0"/>
          <w:divBdr>
            <w:top w:val="none" w:sz="0" w:space="0" w:color="auto"/>
            <w:left w:val="none" w:sz="0" w:space="0" w:color="auto"/>
            <w:bottom w:val="none" w:sz="0" w:space="0" w:color="auto"/>
            <w:right w:val="none" w:sz="0" w:space="0" w:color="auto"/>
          </w:divBdr>
        </w:div>
      </w:divsChild>
    </w:div>
    <w:div w:id="586618085">
      <w:bodyDiv w:val="1"/>
      <w:marLeft w:val="0"/>
      <w:marRight w:val="0"/>
      <w:marTop w:val="0"/>
      <w:marBottom w:val="0"/>
      <w:divBdr>
        <w:top w:val="none" w:sz="0" w:space="0" w:color="auto"/>
        <w:left w:val="none" w:sz="0" w:space="0" w:color="auto"/>
        <w:bottom w:val="none" w:sz="0" w:space="0" w:color="auto"/>
        <w:right w:val="none" w:sz="0" w:space="0" w:color="auto"/>
      </w:divBdr>
      <w:divsChild>
        <w:div w:id="671567214">
          <w:marLeft w:val="0"/>
          <w:marRight w:val="0"/>
          <w:marTop w:val="0"/>
          <w:marBottom w:val="0"/>
          <w:divBdr>
            <w:top w:val="none" w:sz="0" w:space="0" w:color="auto"/>
            <w:left w:val="none" w:sz="0" w:space="0" w:color="auto"/>
            <w:bottom w:val="none" w:sz="0" w:space="0" w:color="auto"/>
            <w:right w:val="none" w:sz="0" w:space="0" w:color="auto"/>
          </w:divBdr>
          <w:divsChild>
            <w:div w:id="2013876177">
              <w:marLeft w:val="0"/>
              <w:marRight w:val="0"/>
              <w:marTop w:val="0"/>
              <w:marBottom w:val="0"/>
              <w:divBdr>
                <w:top w:val="none" w:sz="0" w:space="0" w:color="auto"/>
                <w:left w:val="none" w:sz="0" w:space="0" w:color="auto"/>
                <w:bottom w:val="none" w:sz="0" w:space="0" w:color="auto"/>
                <w:right w:val="none" w:sz="0" w:space="0" w:color="auto"/>
              </w:divBdr>
              <w:divsChild>
                <w:div w:id="1136951131">
                  <w:marLeft w:val="150"/>
                  <w:marRight w:val="150"/>
                  <w:marTop w:val="0"/>
                  <w:marBottom w:val="300"/>
                  <w:divBdr>
                    <w:top w:val="none" w:sz="0" w:space="0" w:color="auto"/>
                    <w:left w:val="none" w:sz="0" w:space="0" w:color="auto"/>
                    <w:bottom w:val="none" w:sz="0" w:space="0" w:color="auto"/>
                    <w:right w:val="none" w:sz="0" w:space="0" w:color="auto"/>
                  </w:divBdr>
                  <w:divsChild>
                    <w:div w:id="788939245">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1849714339">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587734983">
      <w:bodyDiv w:val="1"/>
      <w:marLeft w:val="0"/>
      <w:marRight w:val="0"/>
      <w:marTop w:val="0"/>
      <w:marBottom w:val="0"/>
      <w:divBdr>
        <w:top w:val="none" w:sz="0" w:space="0" w:color="auto"/>
        <w:left w:val="none" w:sz="0" w:space="0" w:color="auto"/>
        <w:bottom w:val="none" w:sz="0" w:space="0" w:color="auto"/>
        <w:right w:val="none" w:sz="0" w:space="0" w:color="auto"/>
      </w:divBdr>
    </w:div>
    <w:div w:id="591201651">
      <w:bodyDiv w:val="1"/>
      <w:marLeft w:val="0"/>
      <w:marRight w:val="0"/>
      <w:marTop w:val="0"/>
      <w:marBottom w:val="0"/>
      <w:divBdr>
        <w:top w:val="none" w:sz="0" w:space="0" w:color="auto"/>
        <w:left w:val="none" w:sz="0" w:space="0" w:color="auto"/>
        <w:bottom w:val="none" w:sz="0" w:space="0" w:color="auto"/>
        <w:right w:val="none" w:sz="0" w:space="0" w:color="auto"/>
      </w:divBdr>
      <w:divsChild>
        <w:div w:id="455955066">
          <w:marLeft w:val="0"/>
          <w:marRight w:val="0"/>
          <w:marTop w:val="0"/>
          <w:marBottom w:val="0"/>
          <w:divBdr>
            <w:top w:val="none" w:sz="0" w:space="0" w:color="auto"/>
            <w:left w:val="none" w:sz="0" w:space="0" w:color="auto"/>
            <w:bottom w:val="none" w:sz="0" w:space="0" w:color="auto"/>
            <w:right w:val="none" w:sz="0" w:space="0" w:color="auto"/>
          </w:divBdr>
          <w:divsChild>
            <w:div w:id="421608433">
              <w:marLeft w:val="0"/>
              <w:marRight w:val="0"/>
              <w:marTop w:val="0"/>
              <w:marBottom w:val="0"/>
              <w:divBdr>
                <w:top w:val="none" w:sz="0" w:space="0" w:color="auto"/>
                <w:left w:val="none" w:sz="0" w:space="0" w:color="auto"/>
                <w:bottom w:val="none" w:sz="0" w:space="0" w:color="auto"/>
                <w:right w:val="none" w:sz="0" w:space="0" w:color="auto"/>
              </w:divBdr>
              <w:divsChild>
                <w:div w:id="1581673924">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608200715">
      <w:bodyDiv w:val="1"/>
      <w:marLeft w:val="0"/>
      <w:marRight w:val="0"/>
      <w:marTop w:val="0"/>
      <w:marBottom w:val="0"/>
      <w:divBdr>
        <w:top w:val="none" w:sz="0" w:space="0" w:color="auto"/>
        <w:left w:val="none" w:sz="0" w:space="0" w:color="auto"/>
        <w:bottom w:val="none" w:sz="0" w:space="0" w:color="auto"/>
        <w:right w:val="none" w:sz="0" w:space="0" w:color="auto"/>
      </w:divBdr>
    </w:div>
    <w:div w:id="608633067">
      <w:bodyDiv w:val="1"/>
      <w:marLeft w:val="0"/>
      <w:marRight w:val="0"/>
      <w:marTop w:val="0"/>
      <w:marBottom w:val="0"/>
      <w:divBdr>
        <w:top w:val="none" w:sz="0" w:space="0" w:color="auto"/>
        <w:left w:val="none" w:sz="0" w:space="0" w:color="auto"/>
        <w:bottom w:val="none" w:sz="0" w:space="0" w:color="auto"/>
        <w:right w:val="none" w:sz="0" w:space="0" w:color="auto"/>
      </w:divBdr>
    </w:div>
    <w:div w:id="610547617">
      <w:bodyDiv w:val="1"/>
      <w:marLeft w:val="0"/>
      <w:marRight w:val="0"/>
      <w:marTop w:val="0"/>
      <w:marBottom w:val="0"/>
      <w:divBdr>
        <w:top w:val="none" w:sz="0" w:space="0" w:color="auto"/>
        <w:left w:val="none" w:sz="0" w:space="0" w:color="auto"/>
        <w:bottom w:val="none" w:sz="0" w:space="0" w:color="auto"/>
        <w:right w:val="none" w:sz="0" w:space="0" w:color="auto"/>
      </w:divBdr>
    </w:div>
    <w:div w:id="615723213">
      <w:bodyDiv w:val="1"/>
      <w:marLeft w:val="0"/>
      <w:marRight w:val="0"/>
      <w:marTop w:val="0"/>
      <w:marBottom w:val="0"/>
      <w:divBdr>
        <w:top w:val="none" w:sz="0" w:space="0" w:color="auto"/>
        <w:left w:val="none" w:sz="0" w:space="0" w:color="auto"/>
        <w:bottom w:val="none" w:sz="0" w:space="0" w:color="auto"/>
        <w:right w:val="none" w:sz="0" w:space="0" w:color="auto"/>
      </w:divBdr>
    </w:div>
    <w:div w:id="647831828">
      <w:bodyDiv w:val="1"/>
      <w:marLeft w:val="0"/>
      <w:marRight w:val="0"/>
      <w:marTop w:val="0"/>
      <w:marBottom w:val="0"/>
      <w:divBdr>
        <w:top w:val="none" w:sz="0" w:space="0" w:color="auto"/>
        <w:left w:val="none" w:sz="0" w:space="0" w:color="auto"/>
        <w:bottom w:val="none" w:sz="0" w:space="0" w:color="auto"/>
        <w:right w:val="none" w:sz="0" w:space="0" w:color="auto"/>
      </w:divBdr>
    </w:div>
    <w:div w:id="664741299">
      <w:bodyDiv w:val="1"/>
      <w:marLeft w:val="0"/>
      <w:marRight w:val="0"/>
      <w:marTop w:val="0"/>
      <w:marBottom w:val="0"/>
      <w:divBdr>
        <w:top w:val="none" w:sz="0" w:space="0" w:color="auto"/>
        <w:left w:val="none" w:sz="0" w:space="0" w:color="auto"/>
        <w:bottom w:val="none" w:sz="0" w:space="0" w:color="auto"/>
        <w:right w:val="none" w:sz="0" w:space="0" w:color="auto"/>
      </w:divBdr>
    </w:div>
    <w:div w:id="683675776">
      <w:bodyDiv w:val="1"/>
      <w:marLeft w:val="0"/>
      <w:marRight w:val="0"/>
      <w:marTop w:val="0"/>
      <w:marBottom w:val="0"/>
      <w:divBdr>
        <w:top w:val="none" w:sz="0" w:space="0" w:color="auto"/>
        <w:left w:val="none" w:sz="0" w:space="0" w:color="auto"/>
        <w:bottom w:val="none" w:sz="0" w:space="0" w:color="auto"/>
        <w:right w:val="none" w:sz="0" w:space="0" w:color="auto"/>
      </w:divBdr>
    </w:div>
    <w:div w:id="696394571">
      <w:bodyDiv w:val="1"/>
      <w:marLeft w:val="0"/>
      <w:marRight w:val="0"/>
      <w:marTop w:val="0"/>
      <w:marBottom w:val="0"/>
      <w:divBdr>
        <w:top w:val="none" w:sz="0" w:space="0" w:color="auto"/>
        <w:left w:val="none" w:sz="0" w:space="0" w:color="auto"/>
        <w:bottom w:val="none" w:sz="0" w:space="0" w:color="auto"/>
        <w:right w:val="none" w:sz="0" w:space="0" w:color="auto"/>
      </w:divBdr>
    </w:div>
    <w:div w:id="715937147">
      <w:bodyDiv w:val="1"/>
      <w:marLeft w:val="0"/>
      <w:marRight w:val="0"/>
      <w:marTop w:val="0"/>
      <w:marBottom w:val="0"/>
      <w:divBdr>
        <w:top w:val="none" w:sz="0" w:space="0" w:color="auto"/>
        <w:left w:val="none" w:sz="0" w:space="0" w:color="auto"/>
        <w:bottom w:val="none" w:sz="0" w:space="0" w:color="auto"/>
        <w:right w:val="none" w:sz="0" w:space="0" w:color="auto"/>
      </w:divBdr>
    </w:div>
    <w:div w:id="716205986">
      <w:bodyDiv w:val="1"/>
      <w:marLeft w:val="0"/>
      <w:marRight w:val="0"/>
      <w:marTop w:val="0"/>
      <w:marBottom w:val="0"/>
      <w:divBdr>
        <w:top w:val="none" w:sz="0" w:space="0" w:color="auto"/>
        <w:left w:val="none" w:sz="0" w:space="0" w:color="auto"/>
        <w:bottom w:val="none" w:sz="0" w:space="0" w:color="auto"/>
        <w:right w:val="none" w:sz="0" w:space="0" w:color="auto"/>
      </w:divBdr>
    </w:div>
    <w:div w:id="717317046">
      <w:bodyDiv w:val="1"/>
      <w:marLeft w:val="0"/>
      <w:marRight w:val="0"/>
      <w:marTop w:val="0"/>
      <w:marBottom w:val="0"/>
      <w:divBdr>
        <w:top w:val="none" w:sz="0" w:space="0" w:color="auto"/>
        <w:left w:val="none" w:sz="0" w:space="0" w:color="auto"/>
        <w:bottom w:val="none" w:sz="0" w:space="0" w:color="auto"/>
        <w:right w:val="none" w:sz="0" w:space="0" w:color="auto"/>
      </w:divBdr>
    </w:div>
    <w:div w:id="744566935">
      <w:bodyDiv w:val="1"/>
      <w:marLeft w:val="0"/>
      <w:marRight w:val="0"/>
      <w:marTop w:val="0"/>
      <w:marBottom w:val="0"/>
      <w:divBdr>
        <w:top w:val="none" w:sz="0" w:space="0" w:color="auto"/>
        <w:left w:val="none" w:sz="0" w:space="0" w:color="auto"/>
        <w:bottom w:val="none" w:sz="0" w:space="0" w:color="auto"/>
        <w:right w:val="none" w:sz="0" w:space="0" w:color="auto"/>
      </w:divBdr>
    </w:div>
    <w:div w:id="786003401">
      <w:bodyDiv w:val="1"/>
      <w:marLeft w:val="0"/>
      <w:marRight w:val="0"/>
      <w:marTop w:val="0"/>
      <w:marBottom w:val="0"/>
      <w:divBdr>
        <w:top w:val="none" w:sz="0" w:space="0" w:color="auto"/>
        <w:left w:val="none" w:sz="0" w:space="0" w:color="auto"/>
        <w:bottom w:val="none" w:sz="0" w:space="0" w:color="auto"/>
        <w:right w:val="none" w:sz="0" w:space="0" w:color="auto"/>
      </w:divBdr>
    </w:div>
    <w:div w:id="786193565">
      <w:bodyDiv w:val="1"/>
      <w:marLeft w:val="0"/>
      <w:marRight w:val="0"/>
      <w:marTop w:val="0"/>
      <w:marBottom w:val="0"/>
      <w:divBdr>
        <w:top w:val="none" w:sz="0" w:space="0" w:color="auto"/>
        <w:left w:val="none" w:sz="0" w:space="0" w:color="auto"/>
        <w:bottom w:val="none" w:sz="0" w:space="0" w:color="auto"/>
        <w:right w:val="none" w:sz="0" w:space="0" w:color="auto"/>
      </w:divBdr>
    </w:div>
    <w:div w:id="796802782">
      <w:bodyDiv w:val="1"/>
      <w:marLeft w:val="0"/>
      <w:marRight w:val="0"/>
      <w:marTop w:val="0"/>
      <w:marBottom w:val="0"/>
      <w:divBdr>
        <w:top w:val="none" w:sz="0" w:space="0" w:color="auto"/>
        <w:left w:val="none" w:sz="0" w:space="0" w:color="auto"/>
        <w:bottom w:val="none" w:sz="0" w:space="0" w:color="auto"/>
        <w:right w:val="none" w:sz="0" w:space="0" w:color="auto"/>
      </w:divBdr>
      <w:divsChild>
        <w:div w:id="1650206350">
          <w:marLeft w:val="0"/>
          <w:marRight w:val="0"/>
          <w:marTop w:val="0"/>
          <w:marBottom w:val="0"/>
          <w:divBdr>
            <w:top w:val="none" w:sz="0" w:space="0" w:color="auto"/>
            <w:left w:val="none" w:sz="0" w:space="0" w:color="auto"/>
            <w:bottom w:val="none" w:sz="0" w:space="0" w:color="auto"/>
            <w:right w:val="none" w:sz="0" w:space="0" w:color="auto"/>
          </w:divBdr>
          <w:divsChild>
            <w:div w:id="1133982616">
              <w:marLeft w:val="0"/>
              <w:marRight w:val="0"/>
              <w:marTop w:val="0"/>
              <w:marBottom w:val="0"/>
              <w:divBdr>
                <w:top w:val="none" w:sz="0" w:space="0" w:color="auto"/>
                <w:left w:val="none" w:sz="0" w:space="0" w:color="auto"/>
                <w:bottom w:val="none" w:sz="0" w:space="0" w:color="auto"/>
                <w:right w:val="none" w:sz="0" w:space="0" w:color="auto"/>
              </w:divBdr>
              <w:divsChild>
                <w:div w:id="1015350828">
                  <w:marLeft w:val="0"/>
                  <w:marRight w:val="0"/>
                  <w:marTop w:val="0"/>
                  <w:marBottom w:val="0"/>
                  <w:divBdr>
                    <w:top w:val="none" w:sz="0" w:space="0" w:color="auto"/>
                    <w:left w:val="none" w:sz="0" w:space="0" w:color="auto"/>
                    <w:bottom w:val="none" w:sz="0" w:space="0" w:color="auto"/>
                    <w:right w:val="none" w:sz="0" w:space="0" w:color="auto"/>
                  </w:divBdr>
                  <w:divsChild>
                    <w:div w:id="973683664">
                      <w:marLeft w:val="0"/>
                      <w:marRight w:val="0"/>
                      <w:marTop w:val="0"/>
                      <w:marBottom w:val="0"/>
                      <w:divBdr>
                        <w:top w:val="none" w:sz="0" w:space="0" w:color="auto"/>
                        <w:left w:val="none" w:sz="0" w:space="0" w:color="auto"/>
                        <w:bottom w:val="none" w:sz="0" w:space="0" w:color="auto"/>
                        <w:right w:val="none" w:sz="0" w:space="0" w:color="auto"/>
                      </w:divBdr>
                      <w:divsChild>
                        <w:div w:id="912349235">
                          <w:marLeft w:val="600"/>
                          <w:marRight w:val="4050"/>
                          <w:marTop w:val="150"/>
                          <w:marBottom w:val="150"/>
                          <w:divBdr>
                            <w:top w:val="single" w:sz="36" w:space="0" w:color="663300"/>
                            <w:left w:val="single" w:sz="36" w:space="0" w:color="663300"/>
                            <w:bottom w:val="single" w:sz="36" w:space="0" w:color="663300"/>
                            <w:right w:val="single" w:sz="36" w:space="0" w:color="663300"/>
                          </w:divBdr>
                          <w:divsChild>
                            <w:div w:id="1628663630">
                              <w:marLeft w:val="0"/>
                              <w:marRight w:val="0"/>
                              <w:marTop w:val="0"/>
                              <w:marBottom w:val="0"/>
                              <w:divBdr>
                                <w:top w:val="none" w:sz="0" w:space="0" w:color="auto"/>
                                <w:left w:val="none" w:sz="0" w:space="0" w:color="auto"/>
                                <w:bottom w:val="none" w:sz="0" w:space="0" w:color="auto"/>
                                <w:right w:val="none" w:sz="0" w:space="0" w:color="auto"/>
                              </w:divBdr>
                              <w:divsChild>
                                <w:div w:id="1633248059">
                                  <w:marLeft w:val="0"/>
                                  <w:marRight w:val="0"/>
                                  <w:marTop w:val="0"/>
                                  <w:marBottom w:val="0"/>
                                  <w:divBdr>
                                    <w:top w:val="none" w:sz="0" w:space="0" w:color="auto"/>
                                    <w:left w:val="none" w:sz="0" w:space="0" w:color="auto"/>
                                    <w:bottom w:val="single" w:sz="12" w:space="8" w:color="B26935"/>
                                    <w:right w:val="single" w:sz="12" w:space="8" w:color="B26935"/>
                                  </w:divBdr>
                                  <w:divsChild>
                                    <w:div w:id="1829975159">
                                      <w:marLeft w:val="0"/>
                                      <w:marRight w:val="0"/>
                                      <w:marTop w:val="0"/>
                                      <w:marBottom w:val="0"/>
                                      <w:divBdr>
                                        <w:top w:val="none" w:sz="0" w:space="0" w:color="auto"/>
                                        <w:left w:val="none" w:sz="0" w:space="0" w:color="auto"/>
                                        <w:bottom w:val="none" w:sz="0" w:space="0" w:color="auto"/>
                                        <w:right w:val="none" w:sz="0" w:space="0" w:color="auto"/>
                                      </w:divBdr>
                                      <w:divsChild>
                                        <w:div w:id="655688066">
                                          <w:marLeft w:val="0"/>
                                          <w:marRight w:val="0"/>
                                          <w:marTop w:val="0"/>
                                          <w:marBottom w:val="0"/>
                                          <w:divBdr>
                                            <w:top w:val="none" w:sz="0" w:space="0" w:color="auto"/>
                                            <w:left w:val="none" w:sz="0" w:space="0" w:color="auto"/>
                                            <w:bottom w:val="none" w:sz="0" w:space="0" w:color="auto"/>
                                            <w:right w:val="none" w:sz="0" w:space="0" w:color="auto"/>
                                          </w:divBdr>
                                          <w:divsChild>
                                            <w:div w:id="751201902">
                                              <w:marLeft w:val="0"/>
                                              <w:marRight w:val="0"/>
                                              <w:marTop w:val="0"/>
                                              <w:marBottom w:val="0"/>
                                              <w:divBdr>
                                                <w:top w:val="none" w:sz="0" w:space="0" w:color="auto"/>
                                                <w:left w:val="none" w:sz="0" w:space="0" w:color="auto"/>
                                                <w:bottom w:val="none" w:sz="0" w:space="0" w:color="auto"/>
                                                <w:right w:val="none" w:sz="0" w:space="0" w:color="auto"/>
                                              </w:divBdr>
                                              <w:divsChild>
                                                <w:div w:id="182475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99111268">
      <w:bodyDiv w:val="1"/>
      <w:marLeft w:val="0"/>
      <w:marRight w:val="0"/>
      <w:marTop w:val="0"/>
      <w:marBottom w:val="0"/>
      <w:divBdr>
        <w:top w:val="none" w:sz="0" w:space="0" w:color="auto"/>
        <w:left w:val="none" w:sz="0" w:space="0" w:color="auto"/>
        <w:bottom w:val="none" w:sz="0" w:space="0" w:color="auto"/>
        <w:right w:val="none" w:sz="0" w:space="0" w:color="auto"/>
      </w:divBdr>
    </w:div>
    <w:div w:id="805317017">
      <w:bodyDiv w:val="1"/>
      <w:marLeft w:val="0"/>
      <w:marRight w:val="0"/>
      <w:marTop w:val="0"/>
      <w:marBottom w:val="0"/>
      <w:divBdr>
        <w:top w:val="none" w:sz="0" w:space="0" w:color="auto"/>
        <w:left w:val="none" w:sz="0" w:space="0" w:color="auto"/>
        <w:bottom w:val="none" w:sz="0" w:space="0" w:color="auto"/>
        <w:right w:val="none" w:sz="0" w:space="0" w:color="auto"/>
      </w:divBdr>
    </w:div>
    <w:div w:id="807892174">
      <w:bodyDiv w:val="1"/>
      <w:marLeft w:val="0"/>
      <w:marRight w:val="0"/>
      <w:marTop w:val="0"/>
      <w:marBottom w:val="0"/>
      <w:divBdr>
        <w:top w:val="none" w:sz="0" w:space="0" w:color="auto"/>
        <w:left w:val="none" w:sz="0" w:space="0" w:color="auto"/>
        <w:bottom w:val="none" w:sz="0" w:space="0" w:color="auto"/>
        <w:right w:val="none" w:sz="0" w:space="0" w:color="auto"/>
      </w:divBdr>
    </w:div>
    <w:div w:id="830830924">
      <w:bodyDiv w:val="1"/>
      <w:marLeft w:val="0"/>
      <w:marRight w:val="0"/>
      <w:marTop w:val="0"/>
      <w:marBottom w:val="0"/>
      <w:divBdr>
        <w:top w:val="none" w:sz="0" w:space="0" w:color="auto"/>
        <w:left w:val="none" w:sz="0" w:space="0" w:color="auto"/>
        <w:bottom w:val="none" w:sz="0" w:space="0" w:color="auto"/>
        <w:right w:val="none" w:sz="0" w:space="0" w:color="auto"/>
      </w:divBdr>
      <w:divsChild>
        <w:div w:id="235828297">
          <w:marLeft w:val="0"/>
          <w:marRight w:val="0"/>
          <w:marTop w:val="0"/>
          <w:marBottom w:val="0"/>
          <w:divBdr>
            <w:top w:val="none" w:sz="0" w:space="0" w:color="auto"/>
            <w:left w:val="none" w:sz="0" w:space="0" w:color="auto"/>
            <w:bottom w:val="none" w:sz="0" w:space="0" w:color="auto"/>
            <w:right w:val="none" w:sz="0" w:space="0" w:color="auto"/>
          </w:divBdr>
          <w:divsChild>
            <w:div w:id="1199121177">
              <w:marLeft w:val="0"/>
              <w:marRight w:val="0"/>
              <w:marTop w:val="0"/>
              <w:marBottom w:val="0"/>
              <w:divBdr>
                <w:top w:val="none" w:sz="0" w:space="0" w:color="auto"/>
                <w:left w:val="none" w:sz="0" w:space="0" w:color="auto"/>
                <w:bottom w:val="none" w:sz="0" w:space="0" w:color="auto"/>
                <w:right w:val="none" w:sz="0" w:space="0" w:color="auto"/>
              </w:divBdr>
              <w:divsChild>
                <w:div w:id="1147865054">
                  <w:marLeft w:val="0"/>
                  <w:marRight w:val="0"/>
                  <w:marTop w:val="100"/>
                  <w:marBottom w:val="100"/>
                  <w:divBdr>
                    <w:top w:val="none" w:sz="0" w:space="0" w:color="auto"/>
                    <w:left w:val="none" w:sz="0" w:space="0" w:color="auto"/>
                    <w:bottom w:val="none" w:sz="0" w:space="0" w:color="auto"/>
                    <w:right w:val="none" w:sz="0" w:space="0" w:color="auto"/>
                  </w:divBdr>
                  <w:divsChild>
                    <w:div w:id="1091970676">
                      <w:marLeft w:val="0"/>
                      <w:marRight w:val="0"/>
                      <w:marTop w:val="0"/>
                      <w:marBottom w:val="0"/>
                      <w:divBdr>
                        <w:top w:val="none" w:sz="0" w:space="0" w:color="auto"/>
                        <w:left w:val="none" w:sz="0" w:space="0" w:color="auto"/>
                        <w:bottom w:val="none" w:sz="0" w:space="0" w:color="auto"/>
                        <w:right w:val="none" w:sz="0" w:space="0" w:color="auto"/>
                      </w:divBdr>
                      <w:divsChild>
                        <w:div w:id="667561652">
                          <w:marLeft w:val="0"/>
                          <w:marRight w:val="0"/>
                          <w:marTop w:val="0"/>
                          <w:marBottom w:val="0"/>
                          <w:divBdr>
                            <w:top w:val="none" w:sz="0" w:space="0" w:color="auto"/>
                            <w:left w:val="none" w:sz="0" w:space="0" w:color="auto"/>
                            <w:bottom w:val="none" w:sz="0" w:space="0" w:color="auto"/>
                            <w:right w:val="none" w:sz="0" w:space="0" w:color="auto"/>
                          </w:divBdr>
                          <w:divsChild>
                            <w:div w:id="1708145252">
                              <w:marLeft w:val="0"/>
                              <w:marRight w:val="0"/>
                              <w:marTop w:val="0"/>
                              <w:marBottom w:val="0"/>
                              <w:divBdr>
                                <w:top w:val="none" w:sz="0" w:space="0" w:color="auto"/>
                                <w:left w:val="none" w:sz="0" w:space="0" w:color="auto"/>
                                <w:bottom w:val="none" w:sz="0" w:space="0" w:color="auto"/>
                                <w:right w:val="none" w:sz="0" w:space="0" w:color="auto"/>
                              </w:divBdr>
                              <w:divsChild>
                                <w:div w:id="680817855">
                                  <w:marLeft w:val="0"/>
                                  <w:marRight w:val="0"/>
                                  <w:marTop w:val="0"/>
                                  <w:marBottom w:val="0"/>
                                  <w:divBdr>
                                    <w:top w:val="none" w:sz="0" w:space="0" w:color="auto"/>
                                    <w:left w:val="none" w:sz="0" w:space="0" w:color="auto"/>
                                    <w:bottom w:val="none" w:sz="0" w:space="0" w:color="auto"/>
                                    <w:right w:val="none" w:sz="0" w:space="0" w:color="auto"/>
                                  </w:divBdr>
                                  <w:divsChild>
                                    <w:div w:id="53624434">
                                      <w:marLeft w:val="0"/>
                                      <w:marRight w:val="0"/>
                                      <w:marTop w:val="0"/>
                                      <w:marBottom w:val="0"/>
                                      <w:divBdr>
                                        <w:top w:val="none" w:sz="0" w:space="0" w:color="auto"/>
                                        <w:left w:val="none" w:sz="0" w:space="0" w:color="auto"/>
                                        <w:bottom w:val="none" w:sz="0" w:space="0" w:color="auto"/>
                                        <w:right w:val="none" w:sz="0" w:space="0" w:color="auto"/>
                                      </w:divBdr>
                                      <w:divsChild>
                                        <w:div w:id="391121781">
                                          <w:marLeft w:val="0"/>
                                          <w:marRight w:val="0"/>
                                          <w:marTop w:val="0"/>
                                          <w:marBottom w:val="0"/>
                                          <w:divBdr>
                                            <w:top w:val="none" w:sz="0" w:space="0" w:color="auto"/>
                                            <w:left w:val="none" w:sz="0" w:space="0" w:color="auto"/>
                                            <w:bottom w:val="none" w:sz="0" w:space="0" w:color="auto"/>
                                            <w:right w:val="none" w:sz="0" w:space="0" w:color="auto"/>
                                          </w:divBdr>
                                          <w:divsChild>
                                            <w:div w:id="666982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36655689">
      <w:bodyDiv w:val="1"/>
      <w:marLeft w:val="0"/>
      <w:marRight w:val="0"/>
      <w:marTop w:val="0"/>
      <w:marBottom w:val="0"/>
      <w:divBdr>
        <w:top w:val="none" w:sz="0" w:space="0" w:color="auto"/>
        <w:left w:val="none" w:sz="0" w:space="0" w:color="auto"/>
        <w:bottom w:val="none" w:sz="0" w:space="0" w:color="auto"/>
        <w:right w:val="none" w:sz="0" w:space="0" w:color="auto"/>
      </w:divBdr>
    </w:div>
    <w:div w:id="839856041">
      <w:bodyDiv w:val="1"/>
      <w:marLeft w:val="0"/>
      <w:marRight w:val="0"/>
      <w:marTop w:val="0"/>
      <w:marBottom w:val="0"/>
      <w:divBdr>
        <w:top w:val="none" w:sz="0" w:space="0" w:color="auto"/>
        <w:left w:val="none" w:sz="0" w:space="0" w:color="auto"/>
        <w:bottom w:val="none" w:sz="0" w:space="0" w:color="auto"/>
        <w:right w:val="none" w:sz="0" w:space="0" w:color="auto"/>
      </w:divBdr>
    </w:div>
    <w:div w:id="866067237">
      <w:bodyDiv w:val="1"/>
      <w:marLeft w:val="0"/>
      <w:marRight w:val="0"/>
      <w:marTop w:val="0"/>
      <w:marBottom w:val="0"/>
      <w:divBdr>
        <w:top w:val="none" w:sz="0" w:space="0" w:color="auto"/>
        <w:left w:val="none" w:sz="0" w:space="0" w:color="auto"/>
        <w:bottom w:val="none" w:sz="0" w:space="0" w:color="auto"/>
        <w:right w:val="none" w:sz="0" w:space="0" w:color="auto"/>
      </w:divBdr>
    </w:div>
    <w:div w:id="879518298">
      <w:bodyDiv w:val="1"/>
      <w:marLeft w:val="0"/>
      <w:marRight w:val="0"/>
      <w:marTop w:val="0"/>
      <w:marBottom w:val="0"/>
      <w:divBdr>
        <w:top w:val="none" w:sz="0" w:space="0" w:color="auto"/>
        <w:left w:val="none" w:sz="0" w:space="0" w:color="auto"/>
        <w:bottom w:val="none" w:sz="0" w:space="0" w:color="auto"/>
        <w:right w:val="none" w:sz="0" w:space="0" w:color="auto"/>
      </w:divBdr>
    </w:div>
    <w:div w:id="881946003">
      <w:bodyDiv w:val="1"/>
      <w:marLeft w:val="0"/>
      <w:marRight w:val="0"/>
      <w:marTop w:val="0"/>
      <w:marBottom w:val="0"/>
      <w:divBdr>
        <w:top w:val="none" w:sz="0" w:space="0" w:color="auto"/>
        <w:left w:val="none" w:sz="0" w:space="0" w:color="auto"/>
        <w:bottom w:val="none" w:sz="0" w:space="0" w:color="auto"/>
        <w:right w:val="none" w:sz="0" w:space="0" w:color="auto"/>
      </w:divBdr>
    </w:div>
    <w:div w:id="895239844">
      <w:bodyDiv w:val="1"/>
      <w:marLeft w:val="0"/>
      <w:marRight w:val="0"/>
      <w:marTop w:val="0"/>
      <w:marBottom w:val="0"/>
      <w:divBdr>
        <w:top w:val="none" w:sz="0" w:space="0" w:color="auto"/>
        <w:left w:val="none" w:sz="0" w:space="0" w:color="auto"/>
        <w:bottom w:val="none" w:sz="0" w:space="0" w:color="auto"/>
        <w:right w:val="none" w:sz="0" w:space="0" w:color="auto"/>
      </w:divBdr>
    </w:div>
    <w:div w:id="898050902">
      <w:bodyDiv w:val="1"/>
      <w:marLeft w:val="0"/>
      <w:marRight w:val="0"/>
      <w:marTop w:val="0"/>
      <w:marBottom w:val="0"/>
      <w:divBdr>
        <w:top w:val="none" w:sz="0" w:space="0" w:color="auto"/>
        <w:left w:val="none" w:sz="0" w:space="0" w:color="auto"/>
        <w:bottom w:val="none" w:sz="0" w:space="0" w:color="auto"/>
        <w:right w:val="none" w:sz="0" w:space="0" w:color="auto"/>
      </w:divBdr>
    </w:div>
    <w:div w:id="921179104">
      <w:bodyDiv w:val="1"/>
      <w:marLeft w:val="0"/>
      <w:marRight w:val="0"/>
      <w:marTop w:val="0"/>
      <w:marBottom w:val="0"/>
      <w:divBdr>
        <w:top w:val="none" w:sz="0" w:space="0" w:color="auto"/>
        <w:left w:val="none" w:sz="0" w:space="0" w:color="auto"/>
        <w:bottom w:val="none" w:sz="0" w:space="0" w:color="auto"/>
        <w:right w:val="none" w:sz="0" w:space="0" w:color="auto"/>
      </w:divBdr>
    </w:div>
    <w:div w:id="926042796">
      <w:bodyDiv w:val="1"/>
      <w:marLeft w:val="0"/>
      <w:marRight w:val="0"/>
      <w:marTop w:val="0"/>
      <w:marBottom w:val="0"/>
      <w:divBdr>
        <w:top w:val="none" w:sz="0" w:space="0" w:color="auto"/>
        <w:left w:val="none" w:sz="0" w:space="0" w:color="auto"/>
        <w:bottom w:val="none" w:sz="0" w:space="0" w:color="auto"/>
        <w:right w:val="none" w:sz="0" w:space="0" w:color="auto"/>
      </w:divBdr>
    </w:div>
    <w:div w:id="946229571">
      <w:bodyDiv w:val="1"/>
      <w:marLeft w:val="0"/>
      <w:marRight w:val="0"/>
      <w:marTop w:val="0"/>
      <w:marBottom w:val="0"/>
      <w:divBdr>
        <w:top w:val="none" w:sz="0" w:space="0" w:color="auto"/>
        <w:left w:val="none" w:sz="0" w:space="0" w:color="auto"/>
        <w:bottom w:val="none" w:sz="0" w:space="0" w:color="auto"/>
        <w:right w:val="none" w:sz="0" w:space="0" w:color="auto"/>
      </w:divBdr>
      <w:divsChild>
        <w:div w:id="326248146">
          <w:marLeft w:val="0"/>
          <w:marRight w:val="0"/>
          <w:marTop w:val="0"/>
          <w:marBottom w:val="0"/>
          <w:divBdr>
            <w:top w:val="none" w:sz="0" w:space="0" w:color="auto"/>
            <w:left w:val="none" w:sz="0" w:space="0" w:color="auto"/>
            <w:bottom w:val="none" w:sz="0" w:space="0" w:color="auto"/>
            <w:right w:val="none" w:sz="0" w:space="0" w:color="auto"/>
          </w:divBdr>
          <w:divsChild>
            <w:div w:id="673605229">
              <w:marLeft w:val="0"/>
              <w:marRight w:val="0"/>
              <w:marTop w:val="0"/>
              <w:marBottom w:val="300"/>
              <w:divBdr>
                <w:top w:val="none" w:sz="0" w:space="0" w:color="auto"/>
                <w:left w:val="none" w:sz="0" w:space="0" w:color="auto"/>
                <w:bottom w:val="none" w:sz="0" w:space="0" w:color="auto"/>
                <w:right w:val="none" w:sz="0" w:space="0" w:color="auto"/>
              </w:divBdr>
            </w:div>
          </w:divsChild>
        </w:div>
        <w:div w:id="909458441">
          <w:marLeft w:val="0"/>
          <w:marRight w:val="0"/>
          <w:marTop w:val="0"/>
          <w:marBottom w:val="0"/>
          <w:divBdr>
            <w:top w:val="none" w:sz="0" w:space="0" w:color="auto"/>
            <w:left w:val="none" w:sz="0" w:space="0" w:color="auto"/>
            <w:bottom w:val="none" w:sz="0" w:space="0" w:color="auto"/>
            <w:right w:val="none" w:sz="0" w:space="0" w:color="auto"/>
          </w:divBdr>
          <w:divsChild>
            <w:div w:id="975573712">
              <w:marLeft w:val="-420"/>
              <w:marRight w:val="0"/>
              <w:marTop w:val="0"/>
              <w:marBottom w:val="0"/>
              <w:divBdr>
                <w:top w:val="none" w:sz="0" w:space="0" w:color="auto"/>
                <w:left w:val="none" w:sz="0" w:space="0" w:color="auto"/>
                <w:bottom w:val="none" w:sz="0" w:space="0" w:color="auto"/>
                <w:right w:val="none" w:sz="0" w:space="0" w:color="auto"/>
              </w:divBdr>
              <w:divsChild>
                <w:div w:id="1265309669">
                  <w:marLeft w:val="0"/>
                  <w:marRight w:val="0"/>
                  <w:marTop w:val="0"/>
                  <w:marBottom w:val="0"/>
                  <w:divBdr>
                    <w:top w:val="none" w:sz="0" w:space="0" w:color="auto"/>
                    <w:left w:val="none" w:sz="0" w:space="0" w:color="auto"/>
                    <w:bottom w:val="none" w:sz="0" w:space="0" w:color="auto"/>
                    <w:right w:val="none" w:sz="0" w:space="0" w:color="auto"/>
                  </w:divBdr>
                  <w:divsChild>
                    <w:div w:id="338234204">
                      <w:marLeft w:val="0"/>
                      <w:marRight w:val="0"/>
                      <w:marTop w:val="0"/>
                      <w:marBottom w:val="0"/>
                      <w:divBdr>
                        <w:top w:val="none" w:sz="0" w:space="0" w:color="auto"/>
                        <w:left w:val="none" w:sz="0" w:space="0" w:color="auto"/>
                        <w:bottom w:val="none" w:sz="0" w:space="0" w:color="auto"/>
                        <w:right w:val="none" w:sz="0" w:space="0" w:color="auto"/>
                      </w:divBdr>
                      <w:divsChild>
                        <w:div w:id="1668897588">
                          <w:marLeft w:val="0"/>
                          <w:marRight w:val="0"/>
                          <w:marTop w:val="0"/>
                          <w:marBottom w:val="0"/>
                          <w:divBdr>
                            <w:top w:val="none" w:sz="0" w:space="0" w:color="auto"/>
                            <w:left w:val="none" w:sz="0" w:space="0" w:color="auto"/>
                            <w:bottom w:val="none" w:sz="0" w:space="0" w:color="auto"/>
                            <w:right w:val="none" w:sz="0" w:space="0" w:color="auto"/>
                          </w:divBdr>
                        </w:div>
                        <w:div w:id="1795516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1469159">
              <w:marLeft w:val="-420"/>
              <w:marRight w:val="0"/>
              <w:marTop w:val="0"/>
              <w:marBottom w:val="0"/>
              <w:divBdr>
                <w:top w:val="none" w:sz="0" w:space="0" w:color="auto"/>
                <w:left w:val="none" w:sz="0" w:space="0" w:color="auto"/>
                <w:bottom w:val="none" w:sz="0" w:space="0" w:color="auto"/>
                <w:right w:val="none" w:sz="0" w:space="0" w:color="auto"/>
              </w:divBdr>
              <w:divsChild>
                <w:div w:id="689836019">
                  <w:marLeft w:val="0"/>
                  <w:marRight w:val="0"/>
                  <w:marTop w:val="0"/>
                  <w:marBottom w:val="0"/>
                  <w:divBdr>
                    <w:top w:val="none" w:sz="0" w:space="0" w:color="auto"/>
                    <w:left w:val="none" w:sz="0" w:space="0" w:color="auto"/>
                    <w:bottom w:val="none" w:sz="0" w:space="0" w:color="auto"/>
                    <w:right w:val="none" w:sz="0" w:space="0" w:color="auto"/>
                  </w:divBdr>
                  <w:divsChild>
                    <w:div w:id="1246768666">
                      <w:marLeft w:val="0"/>
                      <w:marRight w:val="0"/>
                      <w:marTop w:val="0"/>
                      <w:marBottom w:val="0"/>
                      <w:divBdr>
                        <w:top w:val="none" w:sz="0" w:space="0" w:color="auto"/>
                        <w:left w:val="none" w:sz="0" w:space="0" w:color="auto"/>
                        <w:bottom w:val="none" w:sz="0" w:space="0" w:color="auto"/>
                        <w:right w:val="none" w:sz="0" w:space="0" w:color="auto"/>
                      </w:divBdr>
                      <w:divsChild>
                        <w:div w:id="254439937">
                          <w:marLeft w:val="0"/>
                          <w:marRight w:val="0"/>
                          <w:marTop w:val="0"/>
                          <w:marBottom w:val="0"/>
                          <w:divBdr>
                            <w:top w:val="none" w:sz="0" w:space="0" w:color="auto"/>
                            <w:left w:val="none" w:sz="0" w:space="0" w:color="auto"/>
                            <w:bottom w:val="none" w:sz="0" w:space="0" w:color="auto"/>
                            <w:right w:val="none" w:sz="0" w:space="0" w:color="auto"/>
                          </w:divBdr>
                        </w:div>
                        <w:div w:id="1687242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4801102">
          <w:marLeft w:val="0"/>
          <w:marRight w:val="0"/>
          <w:marTop w:val="0"/>
          <w:marBottom w:val="0"/>
          <w:divBdr>
            <w:top w:val="none" w:sz="0" w:space="0" w:color="auto"/>
            <w:left w:val="none" w:sz="0" w:space="0" w:color="auto"/>
            <w:bottom w:val="none" w:sz="0" w:space="0" w:color="auto"/>
            <w:right w:val="none" w:sz="0" w:space="0" w:color="auto"/>
          </w:divBdr>
          <w:divsChild>
            <w:div w:id="1374310272">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947616327">
      <w:bodyDiv w:val="1"/>
      <w:marLeft w:val="0"/>
      <w:marRight w:val="0"/>
      <w:marTop w:val="0"/>
      <w:marBottom w:val="0"/>
      <w:divBdr>
        <w:top w:val="none" w:sz="0" w:space="0" w:color="auto"/>
        <w:left w:val="none" w:sz="0" w:space="0" w:color="auto"/>
        <w:bottom w:val="none" w:sz="0" w:space="0" w:color="auto"/>
        <w:right w:val="none" w:sz="0" w:space="0" w:color="auto"/>
      </w:divBdr>
    </w:div>
    <w:div w:id="953945740">
      <w:bodyDiv w:val="1"/>
      <w:marLeft w:val="0"/>
      <w:marRight w:val="0"/>
      <w:marTop w:val="0"/>
      <w:marBottom w:val="0"/>
      <w:divBdr>
        <w:top w:val="none" w:sz="0" w:space="0" w:color="auto"/>
        <w:left w:val="none" w:sz="0" w:space="0" w:color="auto"/>
        <w:bottom w:val="none" w:sz="0" w:space="0" w:color="auto"/>
        <w:right w:val="none" w:sz="0" w:space="0" w:color="auto"/>
      </w:divBdr>
    </w:div>
    <w:div w:id="953949061">
      <w:bodyDiv w:val="1"/>
      <w:marLeft w:val="0"/>
      <w:marRight w:val="0"/>
      <w:marTop w:val="0"/>
      <w:marBottom w:val="0"/>
      <w:divBdr>
        <w:top w:val="none" w:sz="0" w:space="0" w:color="auto"/>
        <w:left w:val="none" w:sz="0" w:space="0" w:color="auto"/>
        <w:bottom w:val="none" w:sz="0" w:space="0" w:color="auto"/>
        <w:right w:val="none" w:sz="0" w:space="0" w:color="auto"/>
      </w:divBdr>
    </w:div>
    <w:div w:id="954677350">
      <w:bodyDiv w:val="1"/>
      <w:marLeft w:val="0"/>
      <w:marRight w:val="0"/>
      <w:marTop w:val="0"/>
      <w:marBottom w:val="0"/>
      <w:divBdr>
        <w:top w:val="none" w:sz="0" w:space="0" w:color="auto"/>
        <w:left w:val="none" w:sz="0" w:space="0" w:color="auto"/>
        <w:bottom w:val="none" w:sz="0" w:space="0" w:color="auto"/>
        <w:right w:val="none" w:sz="0" w:space="0" w:color="auto"/>
      </w:divBdr>
      <w:divsChild>
        <w:div w:id="1404068078">
          <w:marLeft w:val="0"/>
          <w:marRight w:val="0"/>
          <w:marTop w:val="0"/>
          <w:marBottom w:val="0"/>
          <w:divBdr>
            <w:top w:val="none" w:sz="0" w:space="0" w:color="auto"/>
            <w:left w:val="none" w:sz="0" w:space="0" w:color="auto"/>
            <w:bottom w:val="none" w:sz="0" w:space="0" w:color="auto"/>
            <w:right w:val="none" w:sz="0" w:space="0" w:color="auto"/>
          </w:divBdr>
          <w:divsChild>
            <w:div w:id="1997831049">
              <w:marLeft w:val="0"/>
              <w:marRight w:val="0"/>
              <w:marTop w:val="0"/>
              <w:marBottom w:val="0"/>
              <w:divBdr>
                <w:top w:val="none" w:sz="0" w:space="0" w:color="auto"/>
                <w:left w:val="none" w:sz="0" w:space="0" w:color="auto"/>
                <w:bottom w:val="none" w:sz="0" w:space="0" w:color="auto"/>
                <w:right w:val="none" w:sz="0" w:space="0" w:color="auto"/>
              </w:divBdr>
              <w:divsChild>
                <w:div w:id="108475559">
                  <w:marLeft w:val="0"/>
                  <w:marRight w:val="0"/>
                  <w:marTop w:val="100"/>
                  <w:marBottom w:val="100"/>
                  <w:divBdr>
                    <w:top w:val="none" w:sz="0" w:space="0" w:color="auto"/>
                    <w:left w:val="none" w:sz="0" w:space="0" w:color="auto"/>
                    <w:bottom w:val="none" w:sz="0" w:space="0" w:color="auto"/>
                    <w:right w:val="none" w:sz="0" w:space="0" w:color="auto"/>
                  </w:divBdr>
                  <w:divsChild>
                    <w:div w:id="385641113">
                      <w:marLeft w:val="0"/>
                      <w:marRight w:val="0"/>
                      <w:marTop w:val="0"/>
                      <w:marBottom w:val="0"/>
                      <w:divBdr>
                        <w:top w:val="none" w:sz="0" w:space="0" w:color="auto"/>
                        <w:left w:val="none" w:sz="0" w:space="0" w:color="auto"/>
                        <w:bottom w:val="none" w:sz="0" w:space="0" w:color="auto"/>
                        <w:right w:val="none" w:sz="0" w:space="0" w:color="auto"/>
                      </w:divBdr>
                      <w:divsChild>
                        <w:div w:id="1420561479">
                          <w:marLeft w:val="0"/>
                          <w:marRight w:val="0"/>
                          <w:marTop w:val="0"/>
                          <w:marBottom w:val="0"/>
                          <w:divBdr>
                            <w:top w:val="none" w:sz="0" w:space="0" w:color="auto"/>
                            <w:left w:val="none" w:sz="0" w:space="0" w:color="auto"/>
                            <w:bottom w:val="none" w:sz="0" w:space="0" w:color="auto"/>
                            <w:right w:val="none" w:sz="0" w:space="0" w:color="auto"/>
                          </w:divBdr>
                          <w:divsChild>
                            <w:div w:id="49505476">
                              <w:marLeft w:val="0"/>
                              <w:marRight w:val="0"/>
                              <w:marTop w:val="0"/>
                              <w:marBottom w:val="0"/>
                              <w:divBdr>
                                <w:top w:val="none" w:sz="0" w:space="0" w:color="auto"/>
                                <w:left w:val="none" w:sz="0" w:space="0" w:color="auto"/>
                                <w:bottom w:val="none" w:sz="0" w:space="0" w:color="auto"/>
                                <w:right w:val="none" w:sz="0" w:space="0" w:color="auto"/>
                              </w:divBdr>
                              <w:divsChild>
                                <w:div w:id="687213757">
                                  <w:marLeft w:val="0"/>
                                  <w:marRight w:val="0"/>
                                  <w:marTop w:val="0"/>
                                  <w:marBottom w:val="0"/>
                                  <w:divBdr>
                                    <w:top w:val="none" w:sz="0" w:space="0" w:color="auto"/>
                                    <w:left w:val="none" w:sz="0" w:space="0" w:color="auto"/>
                                    <w:bottom w:val="none" w:sz="0" w:space="0" w:color="auto"/>
                                    <w:right w:val="none" w:sz="0" w:space="0" w:color="auto"/>
                                  </w:divBdr>
                                  <w:divsChild>
                                    <w:div w:id="570429202">
                                      <w:marLeft w:val="0"/>
                                      <w:marRight w:val="0"/>
                                      <w:marTop w:val="0"/>
                                      <w:marBottom w:val="0"/>
                                      <w:divBdr>
                                        <w:top w:val="none" w:sz="0" w:space="0" w:color="auto"/>
                                        <w:left w:val="none" w:sz="0" w:space="0" w:color="auto"/>
                                        <w:bottom w:val="none" w:sz="0" w:space="0" w:color="auto"/>
                                        <w:right w:val="none" w:sz="0" w:space="0" w:color="auto"/>
                                      </w:divBdr>
                                      <w:divsChild>
                                        <w:div w:id="1607498331">
                                          <w:marLeft w:val="0"/>
                                          <w:marRight w:val="0"/>
                                          <w:marTop w:val="0"/>
                                          <w:marBottom w:val="0"/>
                                          <w:divBdr>
                                            <w:top w:val="none" w:sz="0" w:space="0" w:color="auto"/>
                                            <w:left w:val="none" w:sz="0" w:space="0" w:color="auto"/>
                                            <w:bottom w:val="none" w:sz="0" w:space="0" w:color="auto"/>
                                            <w:right w:val="none" w:sz="0" w:space="0" w:color="auto"/>
                                          </w:divBdr>
                                          <w:divsChild>
                                            <w:div w:id="770469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56132979">
      <w:bodyDiv w:val="1"/>
      <w:marLeft w:val="0"/>
      <w:marRight w:val="0"/>
      <w:marTop w:val="0"/>
      <w:marBottom w:val="0"/>
      <w:divBdr>
        <w:top w:val="none" w:sz="0" w:space="0" w:color="auto"/>
        <w:left w:val="none" w:sz="0" w:space="0" w:color="auto"/>
        <w:bottom w:val="none" w:sz="0" w:space="0" w:color="auto"/>
        <w:right w:val="none" w:sz="0" w:space="0" w:color="auto"/>
      </w:divBdr>
    </w:div>
    <w:div w:id="1000081192">
      <w:bodyDiv w:val="1"/>
      <w:marLeft w:val="0"/>
      <w:marRight w:val="0"/>
      <w:marTop w:val="0"/>
      <w:marBottom w:val="0"/>
      <w:divBdr>
        <w:top w:val="none" w:sz="0" w:space="0" w:color="auto"/>
        <w:left w:val="none" w:sz="0" w:space="0" w:color="auto"/>
        <w:bottom w:val="none" w:sz="0" w:space="0" w:color="auto"/>
        <w:right w:val="none" w:sz="0" w:space="0" w:color="auto"/>
      </w:divBdr>
    </w:div>
    <w:div w:id="1009255554">
      <w:bodyDiv w:val="1"/>
      <w:marLeft w:val="0"/>
      <w:marRight w:val="0"/>
      <w:marTop w:val="0"/>
      <w:marBottom w:val="0"/>
      <w:divBdr>
        <w:top w:val="none" w:sz="0" w:space="0" w:color="auto"/>
        <w:left w:val="none" w:sz="0" w:space="0" w:color="auto"/>
        <w:bottom w:val="none" w:sz="0" w:space="0" w:color="auto"/>
        <w:right w:val="none" w:sz="0" w:space="0" w:color="auto"/>
      </w:divBdr>
    </w:div>
    <w:div w:id="1012758109">
      <w:bodyDiv w:val="1"/>
      <w:marLeft w:val="0"/>
      <w:marRight w:val="0"/>
      <w:marTop w:val="0"/>
      <w:marBottom w:val="0"/>
      <w:divBdr>
        <w:top w:val="none" w:sz="0" w:space="0" w:color="auto"/>
        <w:left w:val="none" w:sz="0" w:space="0" w:color="auto"/>
        <w:bottom w:val="none" w:sz="0" w:space="0" w:color="auto"/>
        <w:right w:val="none" w:sz="0" w:space="0" w:color="auto"/>
      </w:divBdr>
    </w:div>
    <w:div w:id="1029842266">
      <w:bodyDiv w:val="1"/>
      <w:marLeft w:val="0"/>
      <w:marRight w:val="0"/>
      <w:marTop w:val="0"/>
      <w:marBottom w:val="0"/>
      <w:divBdr>
        <w:top w:val="none" w:sz="0" w:space="0" w:color="auto"/>
        <w:left w:val="none" w:sz="0" w:space="0" w:color="auto"/>
        <w:bottom w:val="none" w:sz="0" w:space="0" w:color="auto"/>
        <w:right w:val="none" w:sz="0" w:space="0" w:color="auto"/>
      </w:divBdr>
      <w:divsChild>
        <w:div w:id="1001003522">
          <w:blockQuote w:val="1"/>
          <w:marLeft w:val="0"/>
          <w:marRight w:val="0"/>
          <w:marTop w:val="384"/>
          <w:marBottom w:val="384"/>
          <w:divBdr>
            <w:top w:val="single" w:sz="2" w:space="0" w:color="E5E7EB"/>
            <w:left w:val="single" w:sz="2" w:space="0" w:color="E5E7EB"/>
            <w:bottom w:val="single" w:sz="2" w:space="0" w:color="E5E7EB"/>
            <w:right w:val="single" w:sz="2" w:space="0" w:color="E5E7EB"/>
          </w:divBdr>
        </w:div>
      </w:divsChild>
    </w:div>
    <w:div w:id="1037395373">
      <w:bodyDiv w:val="1"/>
      <w:marLeft w:val="0"/>
      <w:marRight w:val="0"/>
      <w:marTop w:val="0"/>
      <w:marBottom w:val="0"/>
      <w:divBdr>
        <w:top w:val="none" w:sz="0" w:space="0" w:color="auto"/>
        <w:left w:val="none" w:sz="0" w:space="0" w:color="auto"/>
        <w:bottom w:val="none" w:sz="0" w:space="0" w:color="auto"/>
        <w:right w:val="none" w:sz="0" w:space="0" w:color="auto"/>
      </w:divBdr>
    </w:div>
    <w:div w:id="1049457102">
      <w:bodyDiv w:val="1"/>
      <w:marLeft w:val="0"/>
      <w:marRight w:val="0"/>
      <w:marTop w:val="0"/>
      <w:marBottom w:val="0"/>
      <w:divBdr>
        <w:top w:val="none" w:sz="0" w:space="0" w:color="auto"/>
        <w:left w:val="none" w:sz="0" w:space="0" w:color="auto"/>
        <w:bottom w:val="none" w:sz="0" w:space="0" w:color="auto"/>
        <w:right w:val="none" w:sz="0" w:space="0" w:color="auto"/>
      </w:divBdr>
    </w:div>
    <w:div w:id="1058670026">
      <w:bodyDiv w:val="1"/>
      <w:marLeft w:val="0"/>
      <w:marRight w:val="0"/>
      <w:marTop w:val="0"/>
      <w:marBottom w:val="0"/>
      <w:divBdr>
        <w:top w:val="none" w:sz="0" w:space="0" w:color="auto"/>
        <w:left w:val="none" w:sz="0" w:space="0" w:color="auto"/>
        <w:bottom w:val="none" w:sz="0" w:space="0" w:color="auto"/>
        <w:right w:val="none" w:sz="0" w:space="0" w:color="auto"/>
      </w:divBdr>
      <w:divsChild>
        <w:div w:id="1520124487">
          <w:marLeft w:val="0"/>
          <w:marRight w:val="0"/>
          <w:marTop w:val="0"/>
          <w:marBottom w:val="0"/>
          <w:divBdr>
            <w:top w:val="none" w:sz="0" w:space="0" w:color="auto"/>
            <w:left w:val="none" w:sz="0" w:space="0" w:color="auto"/>
            <w:bottom w:val="none" w:sz="0" w:space="0" w:color="auto"/>
            <w:right w:val="none" w:sz="0" w:space="0" w:color="auto"/>
          </w:divBdr>
          <w:divsChild>
            <w:div w:id="57678318">
              <w:marLeft w:val="0"/>
              <w:marRight w:val="0"/>
              <w:marTop w:val="0"/>
              <w:marBottom w:val="0"/>
              <w:divBdr>
                <w:top w:val="none" w:sz="0" w:space="0" w:color="auto"/>
                <w:left w:val="none" w:sz="0" w:space="0" w:color="auto"/>
                <w:bottom w:val="none" w:sz="0" w:space="0" w:color="auto"/>
                <w:right w:val="none" w:sz="0" w:space="0" w:color="auto"/>
              </w:divBdr>
              <w:divsChild>
                <w:div w:id="1413697949">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1103652016">
      <w:bodyDiv w:val="1"/>
      <w:marLeft w:val="0"/>
      <w:marRight w:val="0"/>
      <w:marTop w:val="0"/>
      <w:marBottom w:val="0"/>
      <w:divBdr>
        <w:top w:val="none" w:sz="0" w:space="0" w:color="auto"/>
        <w:left w:val="none" w:sz="0" w:space="0" w:color="auto"/>
        <w:bottom w:val="none" w:sz="0" w:space="0" w:color="auto"/>
        <w:right w:val="none" w:sz="0" w:space="0" w:color="auto"/>
      </w:divBdr>
    </w:div>
    <w:div w:id="1104573281">
      <w:bodyDiv w:val="1"/>
      <w:marLeft w:val="0"/>
      <w:marRight w:val="0"/>
      <w:marTop w:val="0"/>
      <w:marBottom w:val="0"/>
      <w:divBdr>
        <w:top w:val="none" w:sz="0" w:space="0" w:color="auto"/>
        <w:left w:val="none" w:sz="0" w:space="0" w:color="auto"/>
        <w:bottom w:val="none" w:sz="0" w:space="0" w:color="auto"/>
        <w:right w:val="none" w:sz="0" w:space="0" w:color="auto"/>
      </w:divBdr>
    </w:div>
    <w:div w:id="1106314289">
      <w:bodyDiv w:val="1"/>
      <w:marLeft w:val="0"/>
      <w:marRight w:val="0"/>
      <w:marTop w:val="0"/>
      <w:marBottom w:val="0"/>
      <w:divBdr>
        <w:top w:val="none" w:sz="0" w:space="0" w:color="auto"/>
        <w:left w:val="none" w:sz="0" w:space="0" w:color="auto"/>
        <w:bottom w:val="none" w:sz="0" w:space="0" w:color="auto"/>
        <w:right w:val="none" w:sz="0" w:space="0" w:color="auto"/>
      </w:divBdr>
      <w:divsChild>
        <w:div w:id="228031642">
          <w:marLeft w:val="0"/>
          <w:marRight w:val="0"/>
          <w:marTop w:val="0"/>
          <w:marBottom w:val="0"/>
          <w:divBdr>
            <w:top w:val="none" w:sz="0" w:space="0" w:color="auto"/>
            <w:left w:val="none" w:sz="0" w:space="0" w:color="auto"/>
            <w:bottom w:val="none" w:sz="0" w:space="0" w:color="auto"/>
            <w:right w:val="none" w:sz="0" w:space="0" w:color="auto"/>
          </w:divBdr>
        </w:div>
      </w:divsChild>
    </w:div>
    <w:div w:id="1108962467">
      <w:bodyDiv w:val="1"/>
      <w:marLeft w:val="0"/>
      <w:marRight w:val="0"/>
      <w:marTop w:val="0"/>
      <w:marBottom w:val="0"/>
      <w:divBdr>
        <w:top w:val="none" w:sz="0" w:space="0" w:color="auto"/>
        <w:left w:val="none" w:sz="0" w:space="0" w:color="auto"/>
        <w:bottom w:val="none" w:sz="0" w:space="0" w:color="auto"/>
        <w:right w:val="none" w:sz="0" w:space="0" w:color="auto"/>
      </w:divBdr>
      <w:divsChild>
        <w:div w:id="267589255">
          <w:marLeft w:val="0"/>
          <w:marRight w:val="240"/>
          <w:marTop w:val="0"/>
          <w:marBottom w:val="0"/>
          <w:divBdr>
            <w:top w:val="none" w:sz="0" w:space="0" w:color="auto"/>
            <w:left w:val="none" w:sz="0" w:space="0" w:color="auto"/>
            <w:bottom w:val="none" w:sz="0" w:space="0" w:color="auto"/>
            <w:right w:val="none" w:sz="0" w:space="0" w:color="auto"/>
          </w:divBdr>
        </w:div>
        <w:div w:id="861163687">
          <w:marLeft w:val="0"/>
          <w:marRight w:val="0"/>
          <w:marTop w:val="0"/>
          <w:marBottom w:val="0"/>
          <w:divBdr>
            <w:top w:val="none" w:sz="0" w:space="0" w:color="auto"/>
            <w:left w:val="none" w:sz="0" w:space="0" w:color="auto"/>
            <w:bottom w:val="none" w:sz="0" w:space="0" w:color="auto"/>
            <w:right w:val="none" w:sz="0" w:space="0" w:color="auto"/>
          </w:divBdr>
          <w:divsChild>
            <w:div w:id="300234794">
              <w:marLeft w:val="0"/>
              <w:marRight w:val="0"/>
              <w:marTop w:val="0"/>
              <w:marBottom w:val="0"/>
              <w:divBdr>
                <w:top w:val="none" w:sz="0" w:space="0" w:color="auto"/>
                <w:left w:val="none" w:sz="0" w:space="0" w:color="auto"/>
                <w:bottom w:val="none" w:sz="0" w:space="0" w:color="auto"/>
                <w:right w:val="none" w:sz="0" w:space="0" w:color="auto"/>
              </w:divBdr>
              <w:divsChild>
                <w:div w:id="1239249962">
                  <w:marLeft w:val="24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 w:id="1114204577">
      <w:bodyDiv w:val="1"/>
      <w:marLeft w:val="0"/>
      <w:marRight w:val="0"/>
      <w:marTop w:val="0"/>
      <w:marBottom w:val="0"/>
      <w:divBdr>
        <w:top w:val="none" w:sz="0" w:space="0" w:color="auto"/>
        <w:left w:val="none" w:sz="0" w:space="0" w:color="auto"/>
        <w:bottom w:val="none" w:sz="0" w:space="0" w:color="auto"/>
        <w:right w:val="none" w:sz="0" w:space="0" w:color="auto"/>
      </w:divBdr>
    </w:div>
    <w:div w:id="1117798369">
      <w:bodyDiv w:val="1"/>
      <w:marLeft w:val="0"/>
      <w:marRight w:val="0"/>
      <w:marTop w:val="0"/>
      <w:marBottom w:val="0"/>
      <w:divBdr>
        <w:top w:val="none" w:sz="0" w:space="0" w:color="auto"/>
        <w:left w:val="none" w:sz="0" w:space="0" w:color="auto"/>
        <w:bottom w:val="none" w:sz="0" w:space="0" w:color="auto"/>
        <w:right w:val="none" w:sz="0" w:space="0" w:color="auto"/>
      </w:divBdr>
    </w:div>
    <w:div w:id="1152257445">
      <w:bodyDiv w:val="1"/>
      <w:marLeft w:val="0"/>
      <w:marRight w:val="0"/>
      <w:marTop w:val="0"/>
      <w:marBottom w:val="0"/>
      <w:divBdr>
        <w:top w:val="none" w:sz="0" w:space="0" w:color="auto"/>
        <w:left w:val="none" w:sz="0" w:space="0" w:color="auto"/>
        <w:bottom w:val="none" w:sz="0" w:space="0" w:color="auto"/>
        <w:right w:val="none" w:sz="0" w:space="0" w:color="auto"/>
      </w:divBdr>
      <w:divsChild>
        <w:div w:id="410542062">
          <w:marLeft w:val="0"/>
          <w:marRight w:val="0"/>
          <w:marTop w:val="0"/>
          <w:marBottom w:val="0"/>
          <w:divBdr>
            <w:top w:val="none" w:sz="0" w:space="0" w:color="auto"/>
            <w:left w:val="none" w:sz="0" w:space="0" w:color="auto"/>
            <w:bottom w:val="none" w:sz="0" w:space="0" w:color="auto"/>
            <w:right w:val="none" w:sz="0" w:space="0" w:color="auto"/>
          </w:divBdr>
          <w:divsChild>
            <w:div w:id="348607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2257927">
      <w:bodyDiv w:val="1"/>
      <w:marLeft w:val="0"/>
      <w:marRight w:val="0"/>
      <w:marTop w:val="0"/>
      <w:marBottom w:val="0"/>
      <w:divBdr>
        <w:top w:val="none" w:sz="0" w:space="0" w:color="auto"/>
        <w:left w:val="none" w:sz="0" w:space="0" w:color="auto"/>
        <w:bottom w:val="none" w:sz="0" w:space="0" w:color="auto"/>
        <w:right w:val="none" w:sz="0" w:space="0" w:color="auto"/>
      </w:divBdr>
    </w:div>
    <w:div w:id="1155147456">
      <w:bodyDiv w:val="1"/>
      <w:marLeft w:val="0"/>
      <w:marRight w:val="0"/>
      <w:marTop w:val="0"/>
      <w:marBottom w:val="0"/>
      <w:divBdr>
        <w:top w:val="none" w:sz="0" w:space="0" w:color="auto"/>
        <w:left w:val="none" w:sz="0" w:space="0" w:color="auto"/>
        <w:bottom w:val="none" w:sz="0" w:space="0" w:color="auto"/>
        <w:right w:val="none" w:sz="0" w:space="0" w:color="auto"/>
      </w:divBdr>
    </w:div>
    <w:div w:id="1170295721">
      <w:bodyDiv w:val="1"/>
      <w:marLeft w:val="0"/>
      <w:marRight w:val="0"/>
      <w:marTop w:val="0"/>
      <w:marBottom w:val="0"/>
      <w:divBdr>
        <w:top w:val="none" w:sz="0" w:space="0" w:color="auto"/>
        <w:left w:val="none" w:sz="0" w:space="0" w:color="auto"/>
        <w:bottom w:val="none" w:sz="0" w:space="0" w:color="auto"/>
        <w:right w:val="none" w:sz="0" w:space="0" w:color="auto"/>
      </w:divBdr>
      <w:divsChild>
        <w:div w:id="1037508252">
          <w:marLeft w:val="0"/>
          <w:marRight w:val="0"/>
          <w:marTop w:val="0"/>
          <w:marBottom w:val="0"/>
          <w:divBdr>
            <w:top w:val="none" w:sz="0" w:space="0" w:color="auto"/>
            <w:left w:val="none" w:sz="0" w:space="0" w:color="auto"/>
            <w:bottom w:val="none" w:sz="0" w:space="0" w:color="auto"/>
            <w:right w:val="none" w:sz="0" w:space="0" w:color="auto"/>
          </w:divBdr>
        </w:div>
      </w:divsChild>
    </w:div>
    <w:div w:id="1174149749">
      <w:bodyDiv w:val="1"/>
      <w:marLeft w:val="0"/>
      <w:marRight w:val="0"/>
      <w:marTop w:val="0"/>
      <w:marBottom w:val="0"/>
      <w:divBdr>
        <w:top w:val="none" w:sz="0" w:space="0" w:color="auto"/>
        <w:left w:val="none" w:sz="0" w:space="0" w:color="auto"/>
        <w:bottom w:val="none" w:sz="0" w:space="0" w:color="auto"/>
        <w:right w:val="none" w:sz="0" w:space="0" w:color="auto"/>
      </w:divBdr>
      <w:divsChild>
        <w:div w:id="1095631340">
          <w:marLeft w:val="0"/>
          <w:marRight w:val="0"/>
          <w:marTop w:val="0"/>
          <w:marBottom w:val="0"/>
          <w:divBdr>
            <w:top w:val="none" w:sz="0" w:space="0" w:color="auto"/>
            <w:left w:val="none" w:sz="0" w:space="0" w:color="auto"/>
            <w:bottom w:val="none" w:sz="0" w:space="0" w:color="auto"/>
            <w:right w:val="none" w:sz="0" w:space="0" w:color="auto"/>
          </w:divBdr>
        </w:div>
      </w:divsChild>
    </w:div>
    <w:div w:id="1220674264">
      <w:bodyDiv w:val="1"/>
      <w:marLeft w:val="0"/>
      <w:marRight w:val="0"/>
      <w:marTop w:val="0"/>
      <w:marBottom w:val="0"/>
      <w:divBdr>
        <w:top w:val="none" w:sz="0" w:space="0" w:color="auto"/>
        <w:left w:val="none" w:sz="0" w:space="0" w:color="auto"/>
        <w:bottom w:val="none" w:sz="0" w:space="0" w:color="auto"/>
        <w:right w:val="none" w:sz="0" w:space="0" w:color="auto"/>
      </w:divBdr>
      <w:divsChild>
        <w:div w:id="839662031">
          <w:marLeft w:val="0"/>
          <w:marRight w:val="0"/>
          <w:marTop w:val="0"/>
          <w:marBottom w:val="0"/>
          <w:divBdr>
            <w:top w:val="none" w:sz="0" w:space="0" w:color="auto"/>
            <w:left w:val="none" w:sz="0" w:space="0" w:color="auto"/>
            <w:bottom w:val="none" w:sz="0" w:space="0" w:color="auto"/>
            <w:right w:val="none" w:sz="0" w:space="0" w:color="auto"/>
          </w:divBdr>
        </w:div>
      </w:divsChild>
    </w:div>
    <w:div w:id="1227182161">
      <w:bodyDiv w:val="1"/>
      <w:marLeft w:val="0"/>
      <w:marRight w:val="0"/>
      <w:marTop w:val="0"/>
      <w:marBottom w:val="0"/>
      <w:divBdr>
        <w:top w:val="none" w:sz="0" w:space="0" w:color="auto"/>
        <w:left w:val="none" w:sz="0" w:space="0" w:color="auto"/>
        <w:bottom w:val="none" w:sz="0" w:space="0" w:color="auto"/>
        <w:right w:val="none" w:sz="0" w:space="0" w:color="auto"/>
      </w:divBdr>
    </w:div>
    <w:div w:id="1240480058">
      <w:bodyDiv w:val="1"/>
      <w:marLeft w:val="0"/>
      <w:marRight w:val="0"/>
      <w:marTop w:val="0"/>
      <w:marBottom w:val="0"/>
      <w:divBdr>
        <w:top w:val="none" w:sz="0" w:space="0" w:color="auto"/>
        <w:left w:val="none" w:sz="0" w:space="0" w:color="auto"/>
        <w:bottom w:val="none" w:sz="0" w:space="0" w:color="auto"/>
        <w:right w:val="none" w:sz="0" w:space="0" w:color="auto"/>
      </w:divBdr>
    </w:div>
    <w:div w:id="1242183093">
      <w:bodyDiv w:val="1"/>
      <w:marLeft w:val="0"/>
      <w:marRight w:val="0"/>
      <w:marTop w:val="0"/>
      <w:marBottom w:val="0"/>
      <w:divBdr>
        <w:top w:val="none" w:sz="0" w:space="0" w:color="auto"/>
        <w:left w:val="none" w:sz="0" w:space="0" w:color="auto"/>
        <w:bottom w:val="none" w:sz="0" w:space="0" w:color="auto"/>
        <w:right w:val="none" w:sz="0" w:space="0" w:color="auto"/>
      </w:divBdr>
    </w:div>
    <w:div w:id="1267007784">
      <w:bodyDiv w:val="1"/>
      <w:marLeft w:val="0"/>
      <w:marRight w:val="0"/>
      <w:marTop w:val="0"/>
      <w:marBottom w:val="0"/>
      <w:divBdr>
        <w:top w:val="none" w:sz="0" w:space="0" w:color="auto"/>
        <w:left w:val="none" w:sz="0" w:space="0" w:color="auto"/>
        <w:bottom w:val="none" w:sz="0" w:space="0" w:color="auto"/>
        <w:right w:val="none" w:sz="0" w:space="0" w:color="auto"/>
      </w:divBdr>
    </w:div>
    <w:div w:id="1276600219">
      <w:bodyDiv w:val="1"/>
      <w:marLeft w:val="0"/>
      <w:marRight w:val="0"/>
      <w:marTop w:val="0"/>
      <w:marBottom w:val="0"/>
      <w:divBdr>
        <w:top w:val="none" w:sz="0" w:space="0" w:color="auto"/>
        <w:left w:val="none" w:sz="0" w:space="0" w:color="auto"/>
        <w:bottom w:val="none" w:sz="0" w:space="0" w:color="auto"/>
        <w:right w:val="none" w:sz="0" w:space="0" w:color="auto"/>
      </w:divBdr>
    </w:div>
    <w:div w:id="1276670402">
      <w:bodyDiv w:val="1"/>
      <w:marLeft w:val="0"/>
      <w:marRight w:val="0"/>
      <w:marTop w:val="0"/>
      <w:marBottom w:val="0"/>
      <w:divBdr>
        <w:top w:val="none" w:sz="0" w:space="0" w:color="auto"/>
        <w:left w:val="none" w:sz="0" w:space="0" w:color="auto"/>
        <w:bottom w:val="none" w:sz="0" w:space="0" w:color="auto"/>
        <w:right w:val="none" w:sz="0" w:space="0" w:color="auto"/>
      </w:divBdr>
    </w:div>
    <w:div w:id="1284386598">
      <w:bodyDiv w:val="1"/>
      <w:marLeft w:val="0"/>
      <w:marRight w:val="0"/>
      <w:marTop w:val="0"/>
      <w:marBottom w:val="0"/>
      <w:divBdr>
        <w:top w:val="none" w:sz="0" w:space="0" w:color="auto"/>
        <w:left w:val="none" w:sz="0" w:space="0" w:color="auto"/>
        <w:bottom w:val="none" w:sz="0" w:space="0" w:color="auto"/>
        <w:right w:val="none" w:sz="0" w:space="0" w:color="auto"/>
      </w:divBdr>
      <w:divsChild>
        <w:div w:id="1406493551">
          <w:marLeft w:val="0"/>
          <w:marRight w:val="0"/>
          <w:marTop w:val="0"/>
          <w:marBottom w:val="0"/>
          <w:divBdr>
            <w:top w:val="none" w:sz="0" w:space="0" w:color="auto"/>
            <w:left w:val="none" w:sz="0" w:space="0" w:color="auto"/>
            <w:bottom w:val="none" w:sz="0" w:space="0" w:color="auto"/>
            <w:right w:val="none" w:sz="0" w:space="0" w:color="auto"/>
          </w:divBdr>
        </w:div>
      </w:divsChild>
    </w:div>
    <w:div w:id="1306397460">
      <w:bodyDiv w:val="1"/>
      <w:marLeft w:val="0"/>
      <w:marRight w:val="0"/>
      <w:marTop w:val="0"/>
      <w:marBottom w:val="0"/>
      <w:divBdr>
        <w:top w:val="none" w:sz="0" w:space="0" w:color="auto"/>
        <w:left w:val="none" w:sz="0" w:space="0" w:color="auto"/>
        <w:bottom w:val="none" w:sz="0" w:space="0" w:color="auto"/>
        <w:right w:val="none" w:sz="0" w:space="0" w:color="auto"/>
      </w:divBdr>
    </w:div>
    <w:div w:id="1312367829">
      <w:bodyDiv w:val="1"/>
      <w:marLeft w:val="0"/>
      <w:marRight w:val="0"/>
      <w:marTop w:val="0"/>
      <w:marBottom w:val="0"/>
      <w:divBdr>
        <w:top w:val="none" w:sz="0" w:space="0" w:color="auto"/>
        <w:left w:val="none" w:sz="0" w:space="0" w:color="auto"/>
        <w:bottom w:val="none" w:sz="0" w:space="0" w:color="auto"/>
        <w:right w:val="none" w:sz="0" w:space="0" w:color="auto"/>
      </w:divBdr>
      <w:divsChild>
        <w:div w:id="922761999">
          <w:marLeft w:val="0"/>
          <w:marRight w:val="0"/>
          <w:marTop w:val="0"/>
          <w:marBottom w:val="0"/>
          <w:divBdr>
            <w:top w:val="none" w:sz="0" w:space="0" w:color="auto"/>
            <w:left w:val="none" w:sz="0" w:space="0" w:color="auto"/>
            <w:bottom w:val="none" w:sz="0" w:space="0" w:color="auto"/>
            <w:right w:val="none" w:sz="0" w:space="0" w:color="auto"/>
          </w:divBdr>
          <w:divsChild>
            <w:div w:id="1852337488">
              <w:marLeft w:val="0"/>
              <w:marRight w:val="0"/>
              <w:marTop w:val="100"/>
              <w:marBottom w:val="100"/>
              <w:divBdr>
                <w:top w:val="none" w:sz="0" w:space="0" w:color="auto"/>
                <w:left w:val="none" w:sz="0" w:space="0" w:color="auto"/>
                <w:bottom w:val="none" w:sz="0" w:space="0" w:color="auto"/>
                <w:right w:val="none" w:sz="0" w:space="0" w:color="auto"/>
              </w:divBdr>
              <w:divsChild>
                <w:div w:id="392391453">
                  <w:marLeft w:val="150"/>
                  <w:marRight w:val="150"/>
                  <w:marTop w:val="0"/>
                  <w:marBottom w:val="0"/>
                  <w:divBdr>
                    <w:top w:val="none" w:sz="0" w:space="0" w:color="auto"/>
                    <w:left w:val="none" w:sz="0" w:space="0" w:color="auto"/>
                    <w:bottom w:val="none" w:sz="0" w:space="0" w:color="auto"/>
                    <w:right w:val="none" w:sz="0" w:space="0" w:color="auto"/>
                  </w:divBdr>
                  <w:divsChild>
                    <w:div w:id="2079207354">
                      <w:marLeft w:val="0"/>
                      <w:marRight w:val="-6000"/>
                      <w:marTop w:val="0"/>
                      <w:marBottom w:val="0"/>
                      <w:divBdr>
                        <w:top w:val="none" w:sz="0" w:space="0" w:color="auto"/>
                        <w:left w:val="none" w:sz="0" w:space="0" w:color="auto"/>
                        <w:bottom w:val="none" w:sz="0" w:space="0" w:color="auto"/>
                        <w:right w:val="none" w:sz="0" w:space="0" w:color="auto"/>
                      </w:divBdr>
                      <w:divsChild>
                        <w:div w:id="1101485972">
                          <w:marLeft w:val="0"/>
                          <w:marRight w:val="5778"/>
                          <w:marTop w:val="0"/>
                          <w:marBottom w:val="0"/>
                          <w:divBdr>
                            <w:top w:val="none" w:sz="0" w:space="0" w:color="auto"/>
                            <w:left w:val="none" w:sz="0" w:space="0" w:color="auto"/>
                            <w:bottom w:val="none" w:sz="0" w:space="0" w:color="auto"/>
                            <w:right w:val="none" w:sz="0" w:space="0" w:color="auto"/>
                          </w:divBdr>
                          <w:divsChild>
                            <w:div w:id="1165827099">
                              <w:marLeft w:val="0"/>
                              <w:marRight w:val="0"/>
                              <w:marTop w:val="0"/>
                              <w:marBottom w:val="0"/>
                              <w:divBdr>
                                <w:top w:val="none" w:sz="0" w:space="0" w:color="auto"/>
                                <w:left w:val="none" w:sz="0" w:space="0" w:color="auto"/>
                                <w:bottom w:val="none" w:sz="0" w:space="0" w:color="auto"/>
                                <w:right w:val="none" w:sz="0" w:space="0" w:color="auto"/>
                              </w:divBdr>
                              <w:divsChild>
                                <w:div w:id="52310832">
                                  <w:marLeft w:val="0"/>
                                  <w:marRight w:val="0"/>
                                  <w:marTop w:val="0"/>
                                  <w:marBottom w:val="0"/>
                                  <w:divBdr>
                                    <w:top w:val="none" w:sz="0" w:space="0" w:color="auto"/>
                                    <w:left w:val="none" w:sz="0" w:space="0" w:color="auto"/>
                                    <w:bottom w:val="none" w:sz="0" w:space="0" w:color="auto"/>
                                    <w:right w:val="none" w:sz="0" w:space="0" w:color="auto"/>
                                  </w:divBdr>
                                  <w:divsChild>
                                    <w:div w:id="444615055">
                                      <w:marLeft w:val="0"/>
                                      <w:marRight w:val="0"/>
                                      <w:marTop w:val="0"/>
                                      <w:marBottom w:val="0"/>
                                      <w:divBdr>
                                        <w:top w:val="none" w:sz="0" w:space="0" w:color="auto"/>
                                        <w:left w:val="none" w:sz="0" w:space="0" w:color="auto"/>
                                        <w:bottom w:val="none" w:sz="0" w:space="0" w:color="auto"/>
                                        <w:right w:val="none" w:sz="0" w:space="0" w:color="auto"/>
                                      </w:divBdr>
                                      <w:divsChild>
                                        <w:div w:id="783764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21500231">
      <w:bodyDiv w:val="1"/>
      <w:marLeft w:val="0"/>
      <w:marRight w:val="0"/>
      <w:marTop w:val="0"/>
      <w:marBottom w:val="0"/>
      <w:divBdr>
        <w:top w:val="none" w:sz="0" w:space="0" w:color="auto"/>
        <w:left w:val="none" w:sz="0" w:space="0" w:color="auto"/>
        <w:bottom w:val="none" w:sz="0" w:space="0" w:color="auto"/>
        <w:right w:val="none" w:sz="0" w:space="0" w:color="auto"/>
      </w:divBdr>
      <w:divsChild>
        <w:div w:id="1670906035">
          <w:marLeft w:val="0"/>
          <w:marRight w:val="0"/>
          <w:marTop w:val="0"/>
          <w:marBottom w:val="0"/>
          <w:divBdr>
            <w:top w:val="none" w:sz="0" w:space="0" w:color="auto"/>
            <w:left w:val="none" w:sz="0" w:space="0" w:color="auto"/>
            <w:bottom w:val="none" w:sz="0" w:space="0" w:color="auto"/>
            <w:right w:val="none" w:sz="0" w:space="0" w:color="auto"/>
          </w:divBdr>
        </w:div>
      </w:divsChild>
    </w:div>
    <w:div w:id="1328627506">
      <w:bodyDiv w:val="1"/>
      <w:marLeft w:val="0"/>
      <w:marRight w:val="0"/>
      <w:marTop w:val="0"/>
      <w:marBottom w:val="0"/>
      <w:divBdr>
        <w:top w:val="none" w:sz="0" w:space="0" w:color="auto"/>
        <w:left w:val="none" w:sz="0" w:space="0" w:color="auto"/>
        <w:bottom w:val="none" w:sz="0" w:space="0" w:color="auto"/>
        <w:right w:val="none" w:sz="0" w:space="0" w:color="auto"/>
      </w:divBdr>
      <w:divsChild>
        <w:div w:id="1654024205">
          <w:marLeft w:val="0"/>
          <w:marRight w:val="0"/>
          <w:marTop w:val="0"/>
          <w:marBottom w:val="0"/>
          <w:divBdr>
            <w:top w:val="none" w:sz="0" w:space="0" w:color="auto"/>
            <w:left w:val="none" w:sz="0" w:space="0" w:color="auto"/>
            <w:bottom w:val="none" w:sz="0" w:space="0" w:color="auto"/>
            <w:right w:val="none" w:sz="0" w:space="0" w:color="auto"/>
          </w:divBdr>
        </w:div>
      </w:divsChild>
    </w:div>
    <w:div w:id="1333409653">
      <w:bodyDiv w:val="1"/>
      <w:marLeft w:val="0"/>
      <w:marRight w:val="0"/>
      <w:marTop w:val="0"/>
      <w:marBottom w:val="0"/>
      <w:divBdr>
        <w:top w:val="none" w:sz="0" w:space="0" w:color="auto"/>
        <w:left w:val="none" w:sz="0" w:space="0" w:color="auto"/>
        <w:bottom w:val="none" w:sz="0" w:space="0" w:color="auto"/>
        <w:right w:val="none" w:sz="0" w:space="0" w:color="auto"/>
      </w:divBdr>
      <w:divsChild>
        <w:div w:id="115491370">
          <w:marLeft w:val="0"/>
          <w:marRight w:val="0"/>
          <w:marTop w:val="0"/>
          <w:marBottom w:val="0"/>
          <w:divBdr>
            <w:top w:val="none" w:sz="0" w:space="0" w:color="auto"/>
            <w:left w:val="none" w:sz="0" w:space="0" w:color="auto"/>
            <w:bottom w:val="none" w:sz="0" w:space="0" w:color="auto"/>
            <w:right w:val="none" w:sz="0" w:space="0" w:color="auto"/>
          </w:divBdr>
          <w:divsChild>
            <w:div w:id="1334146683">
              <w:marLeft w:val="0"/>
              <w:marRight w:val="0"/>
              <w:marTop w:val="100"/>
              <w:marBottom w:val="100"/>
              <w:divBdr>
                <w:top w:val="none" w:sz="0" w:space="0" w:color="auto"/>
                <w:left w:val="none" w:sz="0" w:space="0" w:color="auto"/>
                <w:bottom w:val="none" w:sz="0" w:space="0" w:color="auto"/>
                <w:right w:val="none" w:sz="0" w:space="0" w:color="auto"/>
              </w:divBdr>
              <w:divsChild>
                <w:div w:id="1888564590">
                  <w:marLeft w:val="150"/>
                  <w:marRight w:val="150"/>
                  <w:marTop w:val="0"/>
                  <w:marBottom w:val="0"/>
                  <w:divBdr>
                    <w:top w:val="none" w:sz="0" w:space="0" w:color="auto"/>
                    <w:left w:val="none" w:sz="0" w:space="0" w:color="auto"/>
                    <w:bottom w:val="none" w:sz="0" w:space="0" w:color="auto"/>
                    <w:right w:val="none" w:sz="0" w:space="0" w:color="auto"/>
                  </w:divBdr>
                  <w:divsChild>
                    <w:div w:id="1031418473">
                      <w:marLeft w:val="0"/>
                      <w:marRight w:val="-6000"/>
                      <w:marTop w:val="0"/>
                      <w:marBottom w:val="0"/>
                      <w:divBdr>
                        <w:top w:val="none" w:sz="0" w:space="0" w:color="auto"/>
                        <w:left w:val="none" w:sz="0" w:space="0" w:color="auto"/>
                        <w:bottom w:val="none" w:sz="0" w:space="0" w:color="auto"/>
                        <w:right w:val="none" w:sz="0" w:space="0" w:color="auto"/>
                      </w:divBdr>
                      <w:divsChild>
                        <w:div w:id="1803882202">
                          <w:marLeft w:val="0"/>
                          <w:marRight w:val="5778"/>
                          <w:marTop w:val="0"/>
                          <w:marBottom w:val="0"/>
                          <w:divBdr>
                            <w:top w:val="none" w:sz="0" w:space="0" w:color="auto"/>
                            <w:left w:val="none" w:sz="0" w:space="0" w:color="auto"/>
                            <w:bottom w:val="none" w:sz="0" w:space="0" w:color="auto"/>
                            <w:right w:val="none" w:sz="0" w:space="0" w:color="auto"/>
                          </w:divBdr>
                          <w:divsChild>
                            <w:div w:id="216092313">
                              <w:marLeft w:val="0"/>
                              <w:marRight w:val="0"/>
                              <w:marTop w:val="0"/>
                              <w:marBottom w:val="0"/>
                              <w:divBdr>
                                <w:top w:val="none" w:sz="0" w:space="0" w:color="auto"/>
                                <w:left w:val="none" w:sz="0" w:space="0" w:color="auto"/>
                                <w:bottom w:val="none" w:sz="0" w:space="0" w:color="auto"/>
                                <w:right w:val="none" w:sz="0" w:space="0" w:color="auto"/>
                              </w:divBdr>
                              <w:divsChild>
                                <w:div w:id="1719746808">
                                  <w:marLeft w:val="0"/>
                                  <w:marRight w:val="0"/>
                                  <w:marTop w:val="0"/>
                                  <w:marBottom w:val="0"/>
                                  <w:divBdr>
                                    <w:top w:val="none" w:sz="0" w:space="0" w:color="auto"/>
                                    <w:left w:val="none" w:sz="0" w:space="0" w:color="auto"/>
                                    <w:bottom w:val="none" w:sz="0" w:space="0" w:color="auto"/>
                                    <w:right w:val="none" w:sz="0" w:space="0" w:color="auto"/>
                                  </w:divBdr>
                                  <w:divsChild>
                                    <w:div w:id="1057320093">
                                      <w:marLeft w:val="0"/>
                                      <w:marRight w:val="0"/>
                                      <w:marTop w:val="0"/>
                                      <w:marBottom w:val="0"/>
                                      <w:divBdr>
                                        <w:top w:val="none" w:sz="0" w:space="0" w:color="auto"/>
                                        <w:left w:val="none" w:sz="0" w:space="0" w:color="auto"/>
                                        <w:bottom w:val="none" w:sz="0" w:space="0" w:color="auto"/>
                                        <w:right w:val="none" w:sz="0" w:space="0" w:color="auto"/>
                                      </w:divBdr>
                                      <w:divsChild>
                                        <w:div w:id="664556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36154500">
      <w:bodyDiv w:val="1"/>
      <w:marLeft w:val="0"/>
      <w:marRight w:val="0"/>
      <w:marTop w:val="0"/>
      <w:marBottom w:val="0"/>
      <w:divBdr>
        <w:top w:val="none" w:sz="0" w:space="0" w:color="auto"/>
        <w:left w:val="none" w:sz="0" w:space="0" w:color="auto"/>
        <w:bottom w:val="none" w:sz="0" w:space="0" w:color="auto"/>
        <w:right w:val="none" w:sz="0" w:space="0" w:color="auto"/>
      </w:divBdr>
    </w:div>
    <w:div w:id="1346445316">
      <w:bodyDiv w:val="1"/>
      <w:marLeft w:val="0"/>
      <w:marRight w:val="0"/>
      <w:marTop w:val="0"/>
      <w:marBottom w:val="0"/>
      <w:divBdr>
        <w:top w:val="none" w:sz="0" w:space="0" w:color="auto"/>
        <w:left w:val="none" w:sz="0" w:space="0" w:color="auto"/>
        <w:bottom w:val="none" w:sz="0" w:space="0" w:color="auto"/>
        <w:right w:val="none" w:sz="0" w:space="0" w:color="auto"/>
      </w:divBdr>
      <w:divsChild>
        <w:div w:id="260064263">
          <w:marLeft w:val="0"/>
          <w:marRight w:val="0"/>
          <w:marTop w:val="0"/>
          <w:marBottom w:val="0"/>
          <w:divBdr>
            <w:top w:val="none" w:sz="0" w:space="0" w:color="auto"/>
            <w:left w:val="none" w:sz="0" w:space="0" w:color="auto"/>
            <w:bottom w:val="none" w:sz="0" w:space="0" w:color="auto"/>
            <w:right w:val="none" w:sz="0" w:space="0" w:color="auto"/>
          </w:divBdr>
          <w:divsChild>
            <w:div w:id="1625383840">
              <w:marLeft w:val="0"/>
              <w:marRight w:val="0"/>
              <w:marTop w:val="0"/>
              <w:marBottom w:val="0"/>
              <w:divBdr>
                <w:top w:val="none" w:sz="0" w:space="0" w:color="auto"/>
                <w:left w:val="none" w:sz="0" w:space="0" w:color="auto"/>
                <w:bottom w:val="none" w:sz="0" w:space="0" w:color="auto"/>
                <w:right w:val="none" w:sz="0" w:space="0" w:color="auto"/>
              </w:divBdr>
              <w:divsChild>
                <w:div w:id="896741622">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1346861040">
      <w:bodyDiv w:val="1"/>
      <w:marLeft w:val="0"/>
      <w:marRight w:val="0"/>
      <w:marTop w:val="0"/>
      <w:marBottom w:val="0"/>
      <w:divBdr>
        <w:top w:val="none" w:sz="0" w:space="0" w:color="auto"/>
        <w:left w:val="none" w:sz="0" w:space="0" w:color="auto"/>
        <w:bottom w:val="none" w:sz="0" w:space="0" w:color="auto"/>
        <w:right w:val="none" w:sz="0" w:space="0" w:color="auto"/>
      </w:divBdr>
    </w:div>
    <w:div w:id="1358500927">
      <w:bodyDiv w:val="1"/>
      <w:marLeft w:val="0"/>
      <w:marRight w:val="0"/>
      <w:marTop w:val="0"/>
      <w:marBottom w:val="0"/>
      <w:divBdr>
        <w:top w:val="none" w:sz="0" w:space="0" w:color="auto"/>
        <w:left w:val="none" w:sz="0" w:space="0" w:color="auto"/>
        <w:bottom w:val="none" w:sz="0" w:space="0" w:color="auto"/>
        <w:right w:val="none" w:sz="0" w:space="0" w:color="auto"/>
      </w:divBdr>
    </w:div>
    <w:div w:id="1374696378">
      <w:bodyDiv w:val="1"/>
      <w:marLeft w:val="0"/>
      <w:marRight w:val="0"/>
      <w:marTop w:val="0"/>
      <w:marBottom w:val="0"/>
      <w:divBdr>
        <w:top w:val="none" w:sz="0" w:space="0" w:color="auto"/>
        <w:left w:val="none" w:sz="0" w:space="0" w:color="auto"/>
        <w:bottom w:val="none" w:sz="0" w:space="0" w:color="auto"/>
        <w:right w:val="none" w:sz="0" w:space="0" w:color="auto"/>
      </w:divBdr>
    </w:div>
    <w:div w:id="1387601535">
      <w:bodyDiv w:val="1"/>
      <w:marLeft w:val="0"/>
      <w:marRight w:val="0"/>
      <w:marTop w:val="0"/>
      <w:marBottom w:val="0"/>
      <w:divBdr>
        <w:top w:val="none" w:sz="0" w:space="0" w:color="auto"/>
        <w:left w:val="none" w:sz="0" w:space="0" w:color="auto"/>
        <w:bottom w:val="none" w:sz="0" w:space="0" w:color="auto"/>
        <w:right w:val="none" w:sz="0" w:space="0" w:color="auto"/>
      </w:divBdr>
    </w:div>
    <w:div w:id="1396972789">
      <w:bodyDiv w:val="1"/>
      <w:marLeft w:val="0"/>
      <w:marRight w:val="0"/>
      <w:marTop w:val="0"/>
      <w:marBottom w:val="0"/>
      <w:divBdr>
        <w:top w:val="none" w:sz="0" w:space="0" w:color="auto"/>
        <w:left w:val="none" w:sz="0" w:space="0" w:color="auto"/>
        <w:bottom w:val="none" w:sz="0" w:space="0" w:color="auto"/>
        <w:right w:val="none" w:sz="0" w:space="0" w:color="auto"/>
      </w:divBdr>
    </w:div>
    <w:div w:id="1412660161">
      <w:bodyDiv w:val="1"/>
      <w:marLeft w:val="0"/>
      <w:marRight w:val="0"/>
      <w:marTop w:val="0"/>
      <w:marBottom w:val="0"/>
      <w:divBdr>
        <w:top w:val="none" w:sz="0" w:space="0" w:color="auto"/>
        <w:left w:val="none" w:sz="0" w:space="0" w:color="auto"/>
        <w:bottom w:val="none" w:sz="0" w:space="0" w:color="auto"/>
        <w:right w:val="none" w:sz="0" w:space="0" w:color="auto"/>
      </w:divBdr>
      <w:divsChild>
        <w:div w:id="1128399184">
          <w:marLeft w:val="0"/>
          <w:marRight w:val="0"/>
          <w:marTop w:val="0"/>
          <w:marBottom w:val="0"/>
          <w:divBdr>
            <w:top w:val="none" w:sz="0" w:space="0" w:color="auto"/>
            <w:left w:val="none" w:sz="0" w:space="0" w:color="auto"/>
            <w:bottom w:val="none" w:sz="0" w:space="0" w:color="auto"/>
            <w:right w:val="none" w:sz="0" w:space="0" w:color="auto"/>
          </w:divBdr>
          <w:divsChild>
            <w:div w:id="1843084958">
              <w:marLeft w:val="0"/>
              <w:marRight w:val="0"/>
              <w:marTop w:val="0"/>
              <w:marBottom w:val="0"/>
              <w:divBdr>
                <w:top w:val="none" w:sz="0" w:space="0" w:color="auto"/>
                <w:left w:val="none" w:sz="0" w:space="0" w:color="auto"/>
                <w:bottom w:val="none" w:sz="0" w:space="0" w:color="auto"/>
                <w:right w:val="none" w:sz="0" w:space="0" w:color="auto"/>
              </w:divBdr>
              <w:divsChild>
                <w:div w:id="245576470">
                  <w:marLeft w:val="0"/>
                  <w:marRight w:val="0"/>
                  <w:marTop w:val="0"/>
                  <w:marBottom w:val="0"/>
                  <w:divBdr>
                    <w:top w:val="none" w:sz="0" w:space="0" w:color="auto"/>
                    <w:left w:val="none" w:sz="0" w:space="0" w:color="auto"/>
                    <w:bottom w:val="none" w:sz="0" w:space="0" w:color="auto"/>
                    <w:right w:val="none" w:sz="0" w:space="0" w:color="auto"/>
                  </w:divBdr>
                  <w:divsChild>
                    <w:div w:id="587202984">
                      <w:marLeft w:val="0"/>
                      <w:marRight w:val="0"/>
                      <w:marTop w:val="0"/>
                      <w:marBottom w:val="0"/>
                      <w:divBdr>
                        <w:top w:val="none" w:sz="0" w:space="0" w:color="auto"/>
                        <w:left w:val="none" w:sz="0" w:space="0" w:color="auto"/>
                        <w:bottom w:val="none" w:sz="0" w:space="0" w:color="auto"/>
                        <w:right w:val="none" w:sz="0" w:space="0" w:color="auto"/>
                      </w:divBdr>
                      <w:divsChild>
                        <w:div w:id="345837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7118763">
      <w:bodyDiv w:val="1"/>
      <w:marLeft w:val="0"/>
      <w:marRight w:val="0"/>
      <w:marTop w:val="0"/>
      <w:marBottom w:val="0"/>
      <w:divBdr>
        <w:top w:val="none" w:sz="0" w:space="0" w:color="auto"/>
        <w:left w:val="none" w:sz="0" w:space="0" w:color="auto"/>
        <w:bottom w:val="none" w:sz="0" w:space="0" w:color="auto"/>
        <w:right w:val="none" w:sz="0" w:space="0" w:color="auto"/>
      </w:divBdr>
    </w:div>
    <w:div w:id="1427774319">
      <w:bodyDiv w:val="1"/>
      <w:marLeft w:val="0"/>
      <w:marRight w:val="0"/>
      <w:marTop w:val="0"/>
      <w:marBottom w:val="0"/>
      <w:divBdr>
        <w:top w:val="none" w:sz="0" w:space="0" w:color="auto"/>
        <w:left w:val="none" w:sz="0" w:space="0" w:color="auto"/>
        <w:bottom w:val="none" w:sz="0" w:space="0" w:color="auto"/>
        <w:right w:val="none" w:sz="0" w:space="0" w:color="auto"/>
      </w:divBdr>
    </w:div>
    <w:div w:id="1429232949">
      <w:bodyDiv w:val="1"/>
      <w:marLeft w:val="0"/>
      <w:marRight w:val="0"/>
      <w:marTop w:val="0"/>
      <w:marBottom w:val="0"/>
      <w:divBdr>
        <w:top w:val="none" w:sz="0" w:space="0" w:color="auto"/>
        <w:left w:val="none" w:sz="0" w:space="0" w:color="auto"/>
        <w:bottom w:val="none" w:sz="0" w:space="0" w:color="auto"/>
        <w:right w:val="none" w:sz="0" w:space="0" w:color="auto"/>
      </w:divBdr>
    </w:div>
    <w:div w:id="1440225072">
      <w:bodyDiv w:val="1"/>
      <w:marLeft w:val="0"/>
      <w:marRight w:val="0"/>
      <w:marTop w:val="0"/>
      <w:marBottom w:val="0"/>
      <w:divBdr>
        <w:top w:val="none" w:sz="0" w:space="0" w:color="auto"/>
        <w:left w:val="none" w:sz="0" w:space="0" w:color="auto"/>
        <w:bottom w:val="none" w:sz="0" w:space="0" w:color="auto"/>
        <w:right w:val="none" w:sz="0" w:space="0" w:color="auto"/>
      </w:divBdr>
    </w:div>
    <w:div w:id="1454209516">
      <w:bodyDiv w:val="1"/>
      <w:marLeft w:val="0"/>
      <w:marRight w:val="0"/>
      <w:marTop w:val="0"/>
      <w:marBottom w:val="0"/>
      <w:divBdr>
        <w:top w:val="none" w:sz="0" w:space="0" w:color="auto"/>
        <w:left w:val="none" w:sz="0" w:space="0" w:color="auto"/>
        <w:bottom w:val="none" w:sz="0" w:space="0" w:color="auto"/>
        <w:right w:val="none" w:sz="0" w:space="0" w:color="auto"/>
      </w:divBdr>
    </w:div>
    <w:div w:id="1460495059">
      <w:bodyDiv w:val="1"/>
      <w:marLeft w:val="0"/>
      <w:marRight w:val="0"/>
      <w:marTop w:val="0"/>
      <w:marBottom w:val="0"/>
      <w:divBdr>
        <w:top w:val="none" w:sz="0" w:space="0" w:color="auto"/>
        <w:left w:val="none" w:sz="0" w:space="0" w:color="auto"/>
        <w:bottom w:val="none" w:sz="0" w:space="0" w:color="auto"/>
        <w:right w:val="none" w:sz="0" w:space="0" w:color="auto"/>
      </w:divBdr>
    </w:div>
    <w:div w:id="1470200025">
      <w:bodyDiv w:val="1"/>
      <w:marLeft w:val="0"/>
      <w:marRight w:val="0"/>
      <w:marTop w:val="0"/>
      <w:marBottom w:val="0"/>
      <w:divBdr>
        <w:top w:val="none" w:sz="0" w:space="0" w:color="auto"/>
        <w:left w:val="none" w:sz="0" w:space="0" w:color="auto"/>
        <w:bottom w:val="none" w:sz="0" w:space="0" w:color="auto"/>
        <w:right w:val="none" w:sz="0" w:space="0" w:color="auto"/>
      </w:divBdr>
      <w:divsChild>
        <w:div w:id="247662761">
          <w:marLeft w:val="0"/>
          <w:marRight w:val="0"/>
          <w:marTop w:val="0"/>
          <w:marBottom w:val="0"/>
          <w:divBdr>
            <w:top w:val="none" w:sz="0" w:space="0" w:color="auto"/>
            <w:left w:val="none" w:sz="0" w:space="0" w:color="auto"/>
            <w:bottom w:val="none" w:sz="0" w:space="0" w:color="auto"/>
            <w:right w:val="none" w:sz="0" w:space="0" w:color="auto"/>
          </w:divBdr>
          <w:divsChild>
            <w:div w:id="1396128219">
              <w:marLeft w:val="0"/>
              <w:marRight w:val="0"/>
              <w:marTop w:val="100"/>
              <w:marBottom w:val="100"/>
              <w:divBdr>
                <w:top w:val="none" w:sz="0" w:space="0" w:color="auto"/>
                <w:left w:val="none" w:sz="0" w:space="0" w:color="auto"/>
                <w:bottom w:val="none" w:sz="0" w:space="0" w:color="auto"/>
                <w:right w:val="none" w:sz="0" w:space="0" w:color="auto"/>
              </w:divBdr>
              <w:divsChild>
                <w:div w:id="1150516121">
                  <w:marLeft w:val="150"/>
                  <w:marRight w:val="150"/>
                  <w:marTop w:val="0"/>
                  <w:marBottom w:val="0"/>
                  <w:divBdr>
                    <w:top w:val="none" w:sz="0" w:space="0" w:color="auto"/>
                    <w:left w:val="none" w:sz="0" w:space="0" w:color="auto"/>
                    <w:bottom w:val="none" w:sz="0" w:space="0" w:color="auto"/>
                    <w:right w:val="none" w:sz="0" w:space="0" w:color="auto"/>
                  </w:divBdr>
                  <w:divsChild>
                    <w:div w:id="1854414078">
                      <w:marLeft w:val="0"/>
                      <w:marRight w:val="-6000"/>
                      <w:marTop w:val="0"/>
                      <w:marBottom w:val="0"/>
                      <w:divBdr>
                        <w:top w:val="none" w:sz="0" w:space="0" w:color="auto"/>
                        <w:left w:val="none" w:sz="0" w:space="0" w:color="auto"/>
                        <w:bottom w:val="none" w:sz="0" w:space="0" w:color="auto"/>
                        <w:right w:val="none" w:sz="0" w:space="0" w:color="auto"/>
                      </w:divBdr>
                      <w:divsChild>
                        <w:div w:id="1534346021">
                          <w:marLeft w:val="0"/>
                          <w:marRight w:val="5778"/>
                          <w:marTop w:val="0"/>
                          <w:marBottom w:val="0"/>
                          <w:divBdr>
                            <w:top w:val="none" w:sz="0" w:space="0" w:color="auto"/>
                            <w:left w:val="none" w:sz="0" w:space="0" w:color="auto"/>
                            <w:bottom w:val="none" w:sz="0" w:space="0" w:color="auto"/>
                            <w:right w:val="none" w:sz="0" w:space="0" w:color="auto"/>
                          </w:divBdr>
                          <w:divsChild>
                            <w:div w:id="928077115">
                              <w:marLeft w:val="0"/>
                              <w:marRight w:val="0"/>
                              <w:marTop w:val="0"/>
                              <w:marBottom w:val="0"/>
                              <w:divBdr>
                                <w:top w:val="none" w:sz="0" w:space="0" w:color="auto"/>
                                <w:left w:val="none" w:sz="0" w:space="0" w:color="auto"/>
                                <w:bottom w:val="none" w:sz="0" w:space="0" w:color="auto"/>
                                <w:right w:val="none" w:sz="0" w:space="0" w:color="auto"/>
                              </w:divBdr>
                              <w:divsChild>
                                <w:div w:id="1554459232">
                                  <w:marLeft w:val="0"/>
                                  <w:marRight w:val="0"/>
                                  <w:marTop w:val="0"/>
                                  <w:marBottom w:val="0"/>
                                  <w:divBdr>
                                    <w:top w:val="none" w:sz="0" w:space="0" w:color="auto"/>
                                    <w:left w:val="none" w:sz="0" w:space="0" w:color="auto"/>
                                    <w:bottom w:val="none" w:sz="0" w:space="0" w:color="auto"/>
                                    <w:right w:val="none" w:sz="0" w:space="0" w:color="auto"/>
                                  </w:divBdr>
                                  <w:divsChild>
                                    <w:div w:id="1065226784">
                                      <w:marLeft w:val="0"/>
                                      <w:marRight w:val="0"/>
                                      <w:marTop w:val="0"/>
                                      <w:marBottom w:val="0"/>
                                      <w:divBdr>
                                        <w:top w:val="none" w:sz="0" w:space="0" w:color="auto"/>
                                        <w:left w:val="none" w:sz="0" w:space="0" w:color="auto"/>
                                        <w:bottom w:val="none" w:sz="0" w:space="0" w:color="auto"/>
                                        <w:right w:val="none" w:sz="0" w:space="0" w:color="auto"/>
                                      </w:divBdr>
                                      <w:divsChild>
                                        <w:div w:id="813376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90560192">
      <w:bodyDiv w:val="1"/>
      <w:marLeft w:val="0"/>
      <w:marRight w:val="0"/>
      <w:marTop w:val="0"/>
      <w:marBottom w:val="0"/>
      <w:divBdr>
        <w:top w:val="none" w:sz="0" w:space="0" w:color="auto"/>
        <w:left w:val="none" w:sz="0" w:space="0" w:color="auto"/>
        <w:bottom w:val="none" w:sz="0" w:space="0" w:color="auto"/>
        <w:right w:val="none" w:sz="0" w:space="0" w:color="auto"/>
      </w:divBdr>
    </w:div>
    <w:div w:id="1511064202">
      <w:bodyDiv w:val="1"/>
      <w:marLeft w:val="0"/>
      <w:marRight w:val="0"/>
      <w:marTop w:val="0"/>
      <w:marBottom w:val="0"/>
      <w:divBdr>
        <w:top w:val="none" w:sz="0" w:space="0" w:color="auto"/>
        <w:left w:val="none" w:sz="0" w:space="0" w:color="auto"/>
        <w:bottom w:val="none" w:sz="0" w:space="0" w:color="auto"/>
        <w:right w:val="none" w:sz="0" w:space="0" w:color="auto"/>
      </w:divBdr>
    </w:div>
    <w:div w:id="1516580036">
      <w:bodyDiv w:val="1"/>
      <w:marLeft w:val="0"/>
      <w:marRight w:val="0"/>
      <w:marTop w:val="0"/>
      <w:marBottom w:val="0"/>
      <w:divBdr>
        <w:top w:val="none" w:sz="0" w:space="0" w:color="auto"/>
        <w:left w:val="none" w:sz="0" w:space="0" w:color="auto"/>
        <w:bottom w:val="none" w:sz="0" w:space="0" w:color="auto"/>
        <w:right w:val="none" w:sz="0" w:space="0" w:color="auto"/>
      </w:divBdr>
    </w:div>
    <w:div w:id="1532108426">
      <w:bodyDiv w:val="1"/>
      <w:marLeft w:val="0"/>
      <w:marRight w:val="0"/>
      <w:marTop w:val="0"/>
      <w:marBottom w:val="0"/>
      <w:divBdr>
        <w:top w:val="none" w:sz="0" w:space="0" w:color="auto"/>
        <w:left w:val="none" w:sz="0" w:space="0" w:color="auto"/>
        <w:bottom w:val="none" w:sz="0" w:space="0" w:color="auto"/>
        <w:right w:val="none" w:sz="0" w:space="0" w:color="auto"/>
      </w:divBdr>
    </w:div>
    <w:div w:id="1535920031">
      <w:bodyDiv w:val="1"/>
      <w:marLeft w:val="0"/>
      <w:marRight w:val="0"/>
      <w:marTop w:val="0"/>
      <w:marBottom w:val="0"/>
      <w:divBdr>
        <w:top w:val="none" w:sz="0" w:space="0" w:color="auto"/>
        <w:left w:val="none" w:sz="0" w:space="0" w:color="auto"/>
        <w:bottom w:val="none" w:sz="0" w:space="0" w:color="auto"/>
        <w:right w:val="none" w:sz="0" w:space="0" w:color="auto"/>
      </w:divBdr>
    </w:div>
    <w:div w:id="1541819776">
      <w:bodyDiv w:val="1"/>
      <w:marLeft w:val="0"/>
      <w:marRight w:val="0"/>
      <w:marTop w:val="0"/>
      <w:marBottom w:val="0"/>
      <w:divBdr>
        <w:top w:val="none" w:sz="0" w:space="0" w:color="auto"/>
        <w:left w:val="none" w:sz="0" w:space="0" w:color="auto"/>
        <w:bottom w:val="none" w:sz="0" w:space="0" w:color="auto"/>
        <w:right w:val="none" w:sz="0" w:space="0" w:color="auto"/>
      </w:divBdr>
    </w:div>
    <w:div w:id="1543789478">
      <w:bodyDiv w:val="1"/>
      <w:marLeft w:val="0"/>
      <w:marRight w:val="0"/>
      <w:marTop w:val="0"/>
      <w:marBottom w:val="0"/>
      <w:divBdr>
        <w:top w:val="none" w:sz="0" w:space="0" w:color="auto"/>
        <w:left w:val="none" w:sz="0" w:space="0" w:color="auto"/>
        <w:bottom w:val="none" w:sz="0" w:space="0" w:color="auto"/>
        <w:right w:val="none" w:sz="0" w:space="0" w:color="auto"/>
      </w:divBdr>
    </w:div>
    <w:div w:id="1553228111">
      <w:bodyDiv w:val="1"/>
      <w:marLeft w:val="0"/>
      <w:marRight w:val="0"/>
      <w:marTop w:val="0"/>
      <w:marBottom w:val="0"/>
      <w:divBdr>
        <w:top w:val="none" w:sz="0" w:space="0" w:color="auto"/>
        <w:left w:val="none" w:sz="0" w:space="0" w:color="auto"/>
        <w:bottom w:val="none" w:sz="0" w:space="0" w:color="auto"/>
        <w:right w:val="none" w:sz="0" w:space="0" w:color="auto"/>
      </w:divBdr>
      <w:divsChild>
        <w:div w:id="1033073519">
          <w:marLeft w:val="0"/>
          <w:marRight w:val="0"/>
          <w:marTop w:val="0"/>
          <w:marBottom w:val="0"/>
          <w:divBdr>
            <w:top w:val="none" w:sz="0" w:space="0" w:color="auto"/>
            <w:left w:val="none" w:sz="0" w:space="0" w:color="auto"/>
            <w:bottom w:val="none" w:sz="0" w:space="0" w:color="auto"/>
            <w:right w:val="none" w:sz="0" w:space="0" w:color="auto"/>
          </w:divBdr>
        </w:div>
      </w:divsChild>
    </w:div>
    <w:div w:id="1612004997">
      <w:bodyDiv w:val="1"/>
      <w:marLeft w:val="0"/>
      <w:marRight w:val="0"/>
      <w:marTop w:val="0"/>
      <w:marBottom w:val="0"/>
      <w:divBdr>
        <w:top w:val="none" w:sz="0" w:space="0" w:color="auto"/>
        <w:left w:val="none" w:sz="0" w:space="0" w:color="auto"/>
        <w:bottom w:val="none" w:sz="0" w:space="0" w:color="auto"/>
        <w:right w:val="none" w:sz="0" w:space="0" w:color="auto"/>
      </w:divBdr>
    </w:div>
    <w:div w:id="1618025587">
      <w:bodyDiv w:val="1"/>
      <w:marLeft w:val="0"/>
      <w:marRight w:val="0"/>
      <w:marTop w:val="0"/>
      <w:marBottom w:val="0"/>
      <w:divBdr>
        <w:top w:val="none" w:sz="0" w:space="0" w:color="auto"/>
        <w:left w:val="none" w:sz="0" w:space="0" w:color="auto"/>
        <w:bottom w:val="none" w:sz="0" w:space="0" w:color="auto"/>
        <w:right w:val="none" w:sz="0" w:space="0" w:color="auto"/>
      </w:divBdr>
      <w:divsChild>
        <w:div w:id="998270302">
          <w:marLeft w:val="0"/>
          <w:marRight w:val="0"/>
          <w:marTop w:val="0"/>
          <w:marBottom w:val="0"/>
          <w:divBdr>
            <w:top w:val="none" w:sz="0" w:space="0" w:color="auto"/>
            <w:left w:val="none" w:sz="0" w:space="0" w:color="auto"/>
            <w:bottom w:val="none" w:sz="0" w:space="0" w:color="auto"/>
            <w:right w:val="none" w:sz="0" w:space="0" w:color="auto"/>
          </w:divBdr>
          <w:divsChild>
            <w:div w:id="1576207038">
              <w:marLeft w:val="0"/>
              <w:marRight w:val="0"/>
              <w:marTop w:val="0"/>
              <w:marBottom w:val="0"/>
              <w:divBdr>
                <w:top w:val="none" w:sz="0" w:space="0" w:color="auto"/>
                <w:left w:val="none" w:sz="0" w:space="0" w:color="auto"/>
                <w:bottom w:val="none" w:sz="0" w:space="0" w:color="auto"/>
                <w:right w:val="none" w:sz="0" w:space="0" w:color="auto"/>
              </w:divBdr>
              <w:divsChild>
                <w:div w:id="1029062966">
                  <w:marLeft w:val="0"/>
                  <w:marRight w:val="0"/>
                  <w:marTop w:val="100"/>
                  <w:marBottom w:val="100"/>
                  <w:divBdr>
                    <w:top w:val="none" w:sz="0" w:space="0" w:color="auto"/>
                    <w:left w:val="none" w:sz="0" w:space="0" w:color="auto"/>
                    <w:bottom w:val="none" w:sz="0" w:space="0" w:color="auto"/>
                    <w:right w:val="none" w:sz="0" w:space="0" w:color="auto"/>
                  </w:divBdr>
                  <w:divsChild>
                    <w:div w:id="2088306563">
                      <w:marLeft w:val="0"/>
                      <w:marRight w:val="0"/>
                      <w:marTop w:val="0"/>
                      <w:marBottom w:val="0"/>
                      <w:divBdr>
                        <w:top w:val="none" w:sz="0" w:space="0" w:color="auto"/>
                        <w:left w:val="none" w:sz="0" w:space="0" w:color="auto"/>
                        <w:bottom w:val="none" w:sz="0" w:space="0" w:color="auto"/>
                        <w:right w:val="none" w:sz="0" w:space="0" w:color="auto"/>
                      </w:divBdr>
                      <w:divsChild>
                        <w:div w:id="967397044">
                          <w:marLeft w:val="0"/>
                          <w:marRight w:val="0"/>
                          <w:marTop w:val="0"/>
                          <w:marBottom w:val="0"/>
                          <w:divBdr>
                            <w:top w:val="none" w:sz="0" w:space="0" w:color="auto"/>
                            <w:left w:val="none" w:sz="0" w:space="0" w:color="auto"/>
                            <w:bottom w:val="none" w:sz="0" w:space="0" w:color="auto"/>
                            <w:right w:val="none" w:sz="0" w:space="0" w:color="auto"/>
                          </w:divBdr>
                          <w:divsChild>
                            <w:div w:id="840047176">
                              <w:marLeft w:val="0"/>
                              <w:marRight w:val="0"/>
                              <w:marTop w:val="0"/>
                              <w:marBottom w:val="0"/>
                              <w:divBdr>
                                <w:top w:val="none" w:sz="0" w:space="0" w:color="auto"/>
                                <w:left w:val="none" w:sz="0" w:space="0" w:color="auto"/>
                                <w:bottom w:val="none" w:sz="0" w:space="0" w:color="auto"/>
                                <w:right w:val="none" w:sz="0" w:space="0" w:color="auto"/>
                              </w:divBdr>
                              <w:divsChild>
                                <w:div w:id="514613280">
                                  <w:marLeft w:val="0"/>
                                  <w:marRight w:val="0"/>
                                  <w:marTop w:val="0"/>
                                  <w:marBottom w:val="0"/>
                                  <w:divBdr>
                                    <w:top w:val="none" w:sz="0" w:space="0" w:color="auto"/>
                                    <w:left w:val="none" w:sz="0" w:space="0" w:color="auto"/>
                                    <w:bottom w:val="none" w:sz="0" w:space="0" w:color="auto"/>
                                    <w:right w:val="none" w:sz="0" w:space="0" w:color="auto"/>
                                  </w:divBdr>
                                  <w:divsChild>
                                    <w:div w:id="877738042">
                                      <w:marLeft w:val="0"/>
                                      <w:marRight w:val="0"/>
                                      <w:marTop w:val="0"/>
                                      <w:marBottom w:val="0"/>
                                      <w:divBdr>
                                        <w:top w:val="none" w:sz="0" w:space="0" w:color="auto"/>
                                        <w:left w:val="none" w:sz="0" w:space="0" w:color="auto"/>
                                        <w:bottom w:val="none" w:sz="0" w:space="0" w:color="auto"/>
                                        <w:right w:val="none" w:sz="0" w:space="0" w:color="auto"/>
                                      </w:divBdr>
                                      <w:divsChild>
                                        <w:div w:id="1271938300">
                                          <w:marLeft w:val="0"/>
                                          <w:marRight w:val="0"/>
                                          <w:marTop w:val="0"/>
                                          <w:marBottom w:val="0"/>
                                          <w:divBdr>
                                            <w:top w:val="none" w:sz="0" w:space="0" w:color="auto"/>
                                            <w:left w:val="none" w:sz="0" w:space="0" w:color="auto"/>
                                            <w:bottom w:val="none" w:sz="0" w:space="0" w:color="auto"/>
                                            <w:right w:val="none" w:sz="0" w:space="0" w:color="auto"/>
                                          </w:divBdr>
                                          <w:divsChild>
                                            <w:div w:id="1257403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18293234">
      <w:bodyDiv w:val="1"/>
      <w:marLeft w:val="0"/>
      <w:marRight w:val="0"/>
      <w:marTop w:val="0"/>
      <w:marBottom w:val="0"/>
      <w:divBdr>
        <w:top w:val="none" w:sz="0" w:space="0" w:color="auto"/>
        <w:left w:val="none" w:sz="0" w:space="0" w:color="auto"/>
        <w:bottom w:val="none" w:sz="0" w:space="0" w:color="auto"/>
        <w:right w:val="none" w:sz="0" w:space="0" w:color="auto"/>
      </w:divBdr>
    </w:div>
    <w:div w:id="1653100738">
      <w:bodyDiv w:val="1"/>
      <w:marLeft w:val="0"/>
      <w:marRight w:val="0"/>
      <w:marTop w:val="0"/>
      <w:marBottom w:val="0"/>
      <w:divBdr>
        <w:top w:val="none" w:sz="0" w:space="0" w:color="auto"/>
        <w:left w:val="none" w:sz="0" w:space="0" w:color="auto"/>
        <w:bottom w:val="none" w:sz="0" w:space="0" w:color="auto"/>
        <w:right w:val="none" w:sz="0" w:space="0" w:color="auto"/>
      </w:divBdr>
    </w:div>
    <w:div w:id="1655799207">
      <w:bodyDiv w:val="1"/>
      <w:marLeft w:val="0"/>
      <w:marRight w:val="0"/>
      <w:marTop w:val="0"/>
      <w:marBottom w:val="0"/>
      <w:divBdr>
        <w:top w:val="none" w:sz="0" w:space="0" w:color="auto"/>
        <w:left w:val="none" w:sz="0" w:space="0" w:color="auto"/>
        <w:bottom w:val="none" w:sz="0" w:space="0" w:color="auto"/>
        <w:right w:val="none" w:sz="0" w:space="0" w:color="auto"/>
      </w:divBdr>
      <w:divsChild>
        <w:div w:id="1848209744">
          <w:blockQuote w:val="1"/>
          <w:marLeft w:val="0"/>
          <w:marRight w:val="0"/>
          <w:marTop w:val="300"/>
          <w:marBottom w:val="300"/>
          <w:divBdr>
            <w:top w:val="none" w:sz="0" w:space="0" w:color="auto"/>
            <w:left w:val="single" w:sz="36" w:space="15" w:color="CCCCCC"/>
            <w:bottom w:val="none" w:sz="0" w:space="0" w:color="auto"/>
            <w:right w:val="none" w:sz="0" w:space="0" w:color="auto"/>
          </w:divBdr>
        </w:div>
      </w:divsChild>
    </w:div>
    <w:div w:id="1657493934">
      <w:bodyDiv w:val="1"/>
      <w:marLeft w:val="0"/>
      <w:marRight w:val="0"/>
      <w:marTop w:val="0"/>
      <w:marBottom w:val="0"/>
      <w:divBdr>
        <w:top w:val="none" w:sz="0" w:space="0" w:color="auto"/>
        <w:left w:val="none" w:sz="0" w:space="0" w:color="auto"/>
        <w:bottom w:val="none" w:sz="0" w:space="0" w:color="auto"/>
        <w:right w:val="none" w:sz="0" w:space="0" w:color="auto"/>
      </w:divBdr>
    </w:div>
    <w:div w:id="1667513448">
      <w:bodyDiv w:val="1"/>
      <w:marLeft w:val="0"/>
      <w:marRight w:val="0"/>
      <w:marTop w:val="0"/>
      <w:marBottom w:val="0"/>
      <w:divBdr>
        <w:top w:val="none" w:sz="0" w:space="0" w:color="auto"/>
        <w:left w:val="none" w:sz="0" w:space="0" w:color="auto"/>
        <w:bottom w:val="none" w:sz="0" w:space="0" w:color="auto"/>
        <w:right w:val="none" w:sz="0" w:space="0" w:color="auto"/>
      </w:divBdr>
    </w:div>
    <w:div w:id="1670406928">
      <w:bodyDiv w:val="1"/>
      <w:marLeft w:val="0"/>
      <w:marRight w:val="0"/>
      <w:marTop w:val="0"/>
      <w:marBottom w:val="0"/>
      <w:divBdr>
        <w:top w:val="none" w:sz="0" w:space="0" w:color="auto"/>
        <w:left w:val="none" w:sz="0" w:space="0" w:color="auto"/>
        <w:bottom w:val="none" w:sz="0" w:space="0" w:color="auto"/>
        <w:right w:val="none" w:sz="0" w:space="0" w:color="auto"/>
      </w:divBdr>
    </w:div>
    <w:div w:id="1678774075">
      <w:bodyDiv w:val="1"/>
      <w:marLeft w:val="0"/>
      <w:marRight w:val="0"/>
      <w:marTop w:val="0"/>
      <w:marBottom w:val="0"/>
      <w:divBdr>
        <w:top w:val="none" w:sz="0" w:space="0" w:color="auto"/>
        <w:left w:val="none" w:sz="0" w:space="0" w:color="auto"/>
        <w:bottom w:val="none" w:sz="0" w:space="0" w:color="auto"/>
        <w:right w:val="none" w:sz="0" w:space="0" w:color="auto"/>
      </w:divBdr>
    </w:div>
    <w:div w:id="1683431697">
      <w:bodyDiv w:val="1"/>
      <w:marLeft w:val="0"/>
      <w:marRight w:val="0"/>
      <w:marTop w:val="0"/>
      <w:marBottom w:val="0"/>
      <w:divBdr>
        <w:top w:val="none" w:sz="0" w:space="0" w:color="auto"/>
        <w:left w:val="none" w:sz="0" w:space="0" w:color="auto"/>
        <w:bottom w:val="none" w:sz="0" w:space="0" w:color="auto"/>
        <w:right w:val="none" w:sz="0" w:space="0" w:color="auto"/>
      </w:divBdr>
      <w:divsChild>
        <w:div w:id="1370646871">
          <w:marLeft w:val="0"/>
          <w:marRight w:val="0"/>
          <w:marTop w:val="0"/>
          <w:marBottom w:val="0"/>
          <w:divBdr>
            <w:top w:val="none" w:sz="0" w:space="0" w:color="auto"/>
            <w:left w:val="none" w:sz="0" w:space="0" w:color="auto"/>
            <w:bottom w:val="none" w:sz="0" w:space="0" w:color="auto"/>
            <w:right w:val="none" w:sz="0" w:space="0" w:color="auto"/>
          </w:divBdr>
        </w:div>
      </w:divsChild>
    </w:div>
    <w:div w:id="1701587541">
      <w:bodyDiv w:val="1"/>
      <w:marLeft w:val="0"/>
      <w:marRight w:val="0"/>
      <w:marTop w:val="0"/>
      <w:marBottom w:val="0"/>
      <w:divBdr>
        <w:top w:val="none" w:sz="0" w:space="0" w:color="auto"/>
        <w:left w:val="none" w:sz="0" w:space="0" w:color="auto"/>
        <w:bottom w:val="none" w:sz="0" w:space="0" w:color="auto"/>
        <w:right w:val="none" w:sz="0" w:space="0" w:color="auto"/>
      </w:divBdr>
    </w:div>
    <w:div w:id="1709450330">
      <w:bodyDiv w:val="1"/>
      <w:marLeft w:val="0"/>
      <w:marRight w:val="0"/>
      <w:marTop w:val="0"/>
      <w:marBottom w:val="0"/>
      <w:divBdr>
        <w:top w:val="none" w:sz="0" w:space="0" w:color="auto"/>
        <w:left w:val="none" w:sz="0" w:space="0" w:color="auto"/>
        <w:bottom w:val="none" w:sz="0" w:space="0" w:color="auto"/>
        <w:right w:val="none" w:sz="0" w:space="0" w:color="auto"/>
      </w:divBdr>
    </w:div>
    <w:div w:id="1712653329">
      <w:bodyDiv w:val="1"/>
      <w:marLeft w:val="0"/>
      <w:marRight w:val="0"/>
      <w:marTop w:val="0"/>
      <w:marBottom w:val="0"/>
      <w:divBdr>
        <w:top w:val="none" w:sz="0" w:space="0" w:color="auto"/>
        <w:left w:val="none" w:sz="0" w:space="0" w:color="auto"/>
        <w:bottom w:val="none" w:sz="0" w:space="0" w:color="auto"/>
        <w:right w:val="none" w:sz="0" w:space="0" w:color="auto"/>
      </w:divBdr>
    </w:div>
    <w:div w:id="1715888993">
      <w:bodyDiv w:val="1"/>
      <w:marLeft w:val="0"/>
      <w:marRight w:val="0"/>
      <w:marTop w:val="0"/>
      <w:marBottom w:val="0"/>
      <w:divBdr>
        <w:top w:val="none" w:sz="0" w:space="0" w:color="auto"/>
        <w:left w:val="none" w:sz="0" w:space="0" w:color="auto"/>
        <w:bottom w:val="none" w:sz="0" w:space="0" w:color="auto"/>
        <w:right w:val="none" w:sz="0" w:space="0" w:color="auto"/>
      </w:divBdr>
    </w:div>
    <w:div w:id="1726484681">
      <w:bodyDiv w:val="1"/>
      <w:marLeft w:val="0"/>
      <w:marRight w:val="0"/>
      <w:marTop w:val="0"/>
      <w:marBottom w:val="0"/>
      <w:divBdr>
        <w:top w:val="none" w:sz="0" w:space="0" w:color="auto"/>
        <w:left w:val="none" w:sz="0" w:space="0" w:color="auto"/>
        <w:bottom w:val="none" w:sz="0" w:space="0" w:color="auto"/>
        <w:right w:val="none" w:sz="0" w:space="0" w:color="auto"/>
      </w:divBdr>
    </w:div>
    <w:div w:id="1734935200">
      <w:bodyDiv w:val="1"/>
      <w:marLeft w:val="0"/>
      <w:marRight w:val="0"/>
      <w:marTop w:val="0"/>
      <w:marBottom w:val="0"/>
      <w:divBdr>
        <w:top w:val="none" w:sz="0" w:space="0" w:color="auto"/>
        <w:left w:val="none" w:sz="0" w:space="0" w:color="auto"/>
        <w:bottom w:val="none" w:sz="0" w:space="0" w:color="auto"/>
        <w:right w:val="none" w:sz="0" w:space="0" w:color="auto"/>
      </w:divBdr>
    </w:div>
    <w:div w:id="1774860825">
      <w:bodyDiv w:val="1"/>
      <w:marLeft w:val="0"/>
      <w:marRight w:val="0"/>
      <w:marTop w:val="0"/>
      <w:marBottom w:val="0"/>
      <w:divBdr>
        <w:top w:val="none" w:sz="0" w:space="0" w:color="auto"/>
        <w:left w:val="none" w:sz="0" w:space="0" w:color="auto"/>
        <w:bottom w:val="none" w:sz="0" w:space="0" w:color="auto"/>
        <w:right w:val="none" w:sz="0" w:space="0" w:color="auto"/>
      </w:divBdr>
      <w:divsChild>
        <w:div w:id="979729536">
          <w:marLeft w:val="0"/>
          <w:marRight w:val="0"/>
          <w:marTop w:val="0"/>
          <w:marBottom w:val="0"/>
          <w:divBdr>
            <w:top w:val="none" w:sz="0" w:space="0" w:color="auto"/>
            <w:left w:val="none" w:sz="0" w:space="0" w:color="auto"/>
            <w:bottom w:val="none" w:sz="0" w:space="0" w:color="auto"/>
            <w:right w:val="none" w:sz="0" w:space="0" w:color="auto"/>
          </w:divBdr>
          <w:divsChild>
            <w:div w:id="611203991">
              <w:marLeft w:val="0"/>
              <w:marRight w:val="0"/>
              <w:marTop w:val="100"/>
              <w:marBottom w:val="100"/>
              <w:divBdr>
                <w:top w:val="none" w:sz="0" w:space="0" w:color="auto"/>
                <w:left w:val="none" w:sz="0" w:space="0" w:color="auto"/>
                <w:bottom w:val="none" w:sz="0" w:space="0" w:color="auto"/>
                <w:right w:val="none" w:sz="0" w:space="0" w:color="auto"/>
              </w:divBdr>
              <w:divsChild>
                <w:div w:id="497498000">
                  <w:marLeft w:val="125"/>
                  <w:marRight w:val="125"/>
                  <w:marTop w:val="0"/>
                  <w:marBottom w:val="0"/>
                  <w:divBdr>
                    <w:top w:val="none" w:sz="0" w:space="0" w:color="auto"/>
                    <w:left w:val="none" w:sz="0" w:space="0" w:color="auto"/>
                    <w:bottom w:val="none" w:sz="0" w:space="0" w:color="auto"/>
                    <w:right w:val="none" w:sz="0" w:space="0" w:color="auto"/>
                  </w:divBdr>
                  <w:divsChild>
                    <w:div w:id="1997680641">
                      <w:marLeft w:val="0"/>
                      <w:marRight w:val="-6000"/>
                      <w:marTop w:val="0"/>
                      <w:marBottom w:val="0"/>
                      <w:divBdr>
                        <w:top w:val="none" w:sz="0" w:space="0" w:color="auto"/>
                        <w:left w:val="none" w:sz="0" w:space="0" w:color="auto"/>
                        <w:bottom w:val="none" w:sz="0" w:space="0" w:color="auto"/>
                        <w:right w:val="none" w:sz="0" w:space="0" w:color="auto"/>
                      </w:divBdr>
                      <w:divsChild>
                        <w:div w:id="2073236414">
                          <w:marLeft w:val="0"/>
                          <w:marRight w:val="5778"/>
                          <w:marTop w:val="0"/>
                          <w:marBottom w:val="0"/>
                          <w:divBdr>
                            <w:top w:val="none" w:sz="0" w:space="0" w:color="auto"/>
                            <w:left w:val="none" w:sz="0" w:space="0" w:color="auto"/>
                            <w:bottom w:val="none" w:sz="0" w:space="0" w:color="auto"/>
                            <w:right w:val="none" w:sz="0" w:space="0" w:color="auto"/>
                          </w:divBdr>
                          <w:divsChild>
                            <w:div w:id="565382094">
                              <w:marLeft w:val="0"/>
                              <w:marRight w:val="0"/>
                              <w:marTop w:val="0"/>
                              <w:marBottom w:val="0"/>
                              <w:divBdr>
                                <w:top w:val="none" w:sz="0" w:space="0" w:color="auto"/>
                                <w:left w:val="none" w:sz="0" w:space="0" w:color="auto"/>
                                <w:bottom w:val="none" w:sz="0" w:space="0" w:color="auto"/>
                                <w:right w:val="none" w:sz="0" w:space="0" w:color="auto"/>
                              </w:divBdr>
                              <w:divsChild>
                                <w:div w:id="1923101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85542617">
      <w:bodyDiv w:val="1"/>
      <w:marLeft w:val="0"/>
      <w:marRight w:val="0"/>
      <w:marTop w:val="0"/>
      <w:marBottom w:val="0"/>
      <w:divBdr>
        <w:top w:val="none" w:sz="0" w:space="0" w:color="auto"/>
        <w:left w:val="none" w:sz="0" w:space="0" w:color="auto"/>
        <w:bottom w:val="none" w:sz="0" w:space="0" w:color="auto"/>
        <w:right w:val="none" w:sz="0" w:space="0" w:color="auto"/>
      </w:divBdr>
      <w:divsChild>
        <w:div w:id="1914510177">
          <w:marLeft w:val="0"/>
          <w:marRight w:val="0"/>
          <w:marTop w:val="0"/>
          <w:marBottom w:val="0"/>
          <w:divBdr>
            <w:top w:val="none" w:sz="0" w:space="0" w:color="auto"/>
            <w:left w:val="none" w:sz="0" w:space="0" w:color="auto"/>
            <w:bottom w:val="none" w:sz="0" w:space="0" w:color="auto"/>
            <w:right w:val="none" w:sz="0" w:space="0" w:color="auto"/>
          </w:divBdr>
          <w:divsChild>
            <w:div w:id="544216489">
              <w:marLeft w:val="0"/>
              <w:marRight w:val="0"/>
              <w:marTop w:val="0"/>
              <w:marBottom w:val="0"/>
              <w:divBdr>
                <w:top w:val="none" w:sz="0" w:space="0" w:color="auto"/>
                <w:left w:val="none" w:sz="0" w:space="0" w:color="auto"/>
                <w:bottom w:val="none" w:sz="0" w:space="0" w:color="auto"/>
                <w:right w:val="none" w:sz="0" w:space="0" w:color="auto"/>
              </w:divBdr>
              <w:divsChild>
                <w:div w:id="99877048">
                  <w:marLeft w:val="0"/>
                  <w:marRight w:val="0"/>
                  <w:marTop w:val="100"/>
                  <w:marBottom w:val="100"/>
                  <w:divBdr>
                    <w:top w:val="none" w:sz="0" w:space="0" w:color="auto"/>
                    <w:left w:val="none" w:sz="0" w:space="0" w:color="auto"/>
                    <w:bottom w:val="none" w:sz="0" w:space="0" w:color="auto"/>
                    <w:right w:val="none" w:sz="0" w:space="0" w:color="auto"/>
                  </w:divBdr>
                  <w:divsChild>
                    <w:div w:id="413674746">
                      <w:marLeft w:val="0"/>
                      <w:marRight w:val="0"/>
                      <w:marTop w:val="0"/>
                      <w:marBottom w:val="0"/>
                      <w:divBdr>
                        <w:top w:val="none" w:sz="0" w:space="0" w:color="auto"/>
                        <w:left w:val="none" w:sz="0" w:space="0" w:color="auto"/>
                        <w:bottom w:val="none" w:sz="0" w:space="0" w:color="auto"/>
                        <w:right w:val="none" w:sz="0" w:space="0" w:color="auto"/>
                      </w:divBdr>
                      <w:divsChild>
                        <w:div w:id="1696614422">
                          <w:marLeft w:val="0"/>
                          <w:marRight w:val="0"/>
                          <w:marTop w:val="0"/>
                          <w:marBottom w:val="0"/>
                          <w:divBdr>
                            <w:top w:val="none" w:sz="0" w:space="0" w:color="auto"/>
                            <w:left w:val="none" w:sz="0" w:space="0" w:color="auto"/>
                            <w:bottom w:val="none" w:sz="0" w:space="0" w:color="auto"/>
                            <w:right w:val="none" w:sz="0" w:space="0" w:color="auto"/>
                          </w:divBdr>
                          <w:divsChild>
                            <w:div w:id="395931715">
                              <w:marLeft w:val="0"/>
                              <w:marRight w:val="0"/>
                              <w:marTop w:val="0"/>
                              <w:marBottom w:val="0"/>
                              <w:divBdr>
                                <w:top w:val="none" w:sz="0" w:space="0" w:color="auto"/>
                                <w:left w:val="none" w:sz="0" w:space="0" w:color="auto"/>
                                <w:bottom w:val="none" w:sz="0" w:space="0" w:color="auto"/>
                                <w:right w:val="none" w:sz="0" w:space="0" w:color="auto"/>
                              </w:divBdr>
                              <w:divsChild>
                                <w:div w:id="1760103481">
                                  <w:marLeft w:val="0"/>
                                  <w:marRight w:val="0"/>
                                  <w:marTop w:val="0"/>
                                  <w:marBottom w:val="0"/>
                                  <w:divBdr>
                                    <w:top w:val="none" w:sz="0" w:space="0" w:color="auto"/>
                                    <w:left w:val="none" w:sz="0" w:space="0" w:color="auto"/>
                                    <w:bottom w:val="none" w:sz="0" w:space="0" w:color="auto"/>
                                    <w:right w:val="none" w:sz="0" w:space="0" w:color="auto"/>
                                  </w:divBdr>
                                  <w:divsChild>
                                    <w:div w:id="2033458511">
                                      <w:marLeft w:val="0"/>
                                      <w:marRight w:val="0"/>
                                      <w:marTop w:val="0"/>
                                      <w:marBottom w:val="0"/>
                                      <w:divBdr>
                                        <w:top w:val="none" w:sz="0" w:space="0" w:color="auto"/>
                                        <w:left w:val="none" w:sz="0" w:space="0" w:color="auto"/>
                                        <w:bottom w:val="none" w:sz="0" w:space="0" w:color="auto"/>
                                        <w:right w:val="none" w:sz="0" w:space="0" w:color="auto"/>
                                      </w:divBdr>
                                      <w:divsChild>
                                        <w:div w:id="2088110350">
                                          <w:marLeft w:val="0"/>
                                          <w:marRight w:val="0"/>
                                          <w:marTop w:val="0"/>
                                          <w:marBottom w:val="0"/>
                                          <w:divBdr>
                                            <w:top w:val="none" w:sz="0" w:space="0" w:color="auto"/>
                                            <w:left w:val="none" w:sz="0" w:space="0" w:color="auto"/>
                                            <w:bottom w:val="none" w:sz="0" w:space="0" w:color="auto"/>
                                            <w:right w:val="none" w:sz="0" w:space="0" w:color="auto"/>
                                          </w:divBdr>
                                          <w:divsChild>
                                            <w:div w:id="849565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87115603">
      <w:bodyDiv w:val="1"/>
      <w:marLeft w:val="0"/>
      <w:marRight w:val="0"/>
      <w:marTop w:val="0"/>
      <w:marBottom w:val="0"/>
      <w:divBdr>
        <w:top w:val="none" w:sz="0" w:space="0" w:color="auto"/>
        <w:left w:val="none" w:sz="0" w:space="0" w:color="auto"/>
        <w:bottom w:val="none" w:sz="0" w:space="0" w:color="auto"/>
        <w:right w:val="none" w:sz="0" w:space="0" w:color="auto"/>
      </w:divBdr>
    </w:div>
    <w:div w:id="1805732155">
      <w:bodyDiv w:val="1"/>
      <w:marLeft w:val="0"/>
      <w:marRight w:val="0"/>
      <w:marTop w:val="0"/>
      <w:marBottom w:val="0"/>
      <w:divBdr>
        <w:top w:val="none" w:sz="0" w:space="0" w:color="auto"/>
        <w:left w:val="none" w:sz="0" w:space="0" w:color="auto"/>
        <w:bottom w:val="none" w:sz="0" w:space="0" w:color="auto"/>
        <w:right w:val="none" w:sz="0" w:space="0" w:color="auto"/>
      </w:divBdr>
    </w:div>
    <w:div w:id="1819803939">
      <w:bodyDiv w:val="1"/>
      <w:marLeft w:val="0"/>
      <w:marRight w:val="0"/>
      <w:marTop w:val="0"/>
      <w:marBottom w:val="0"/>
      <w:divBdr>
        <w:top w:val="none" w:sz="0" w:space="0" w:color="auto"/>
        <w:left w:val="none" w:sz="0" w:space="0" w:color="auto"/>
        <w:bottom w:val="none" w:sz="0" w:space="0" w:color="auto"/>
        <w:right w:val="none" w:sz="0" w:space="0" w:color="auto"/>
      </w:divBdr>
    </w:div>
    <w:div w:id="1828010995">
      <w:bodyDiv w:val="1"/>
      <w:marLeft w:val="0"/>
      <w:marRight w:val="0"/>
      <w:marTop w:val="0"/>
      <w:marBottom w:val="0"/>
      <w:divBdr>
        <w:top w:val="none" w:sz="0" w:space="0" w:color="auto"/>
        <w:left w:val="none" w:sz="0" w:space="0" w:color="auto"/>
        <w:bottom w:val="none" w:sz="0" w:space="0" w:color="auto"/>
        <w:right w:val="none" w:sz="0" w:space="0" w:color="auto"/>
      </w:divBdr>
    </w:div>
    <w:div w:id="1835367592">
      <w:bodyDiv w:val="1"/>
      <w:marLeft w:val="0"/>
      <w:marRight w:val="0"/>
      <w:marTop w:val="0"/>
      <w:marBottom w:val="0"/>
      <w:divBdr>
        <w:top w:val="none" w:sz="0" w:space="0" w:color="auto"/>
        <w:left w:val="none" w:sz="0" w:space="0" w:color="auto"/>
        <w:bottom w:val="none" w:sz="0" w:space="0" w:color="auto"/>
        <w:right w:val="none" w:sz="0" w:space="0" w:color="auto"/>
      </w:divBdr>
    </w:div>
    <w:div w:id="1867401713">
      <w:bodyDiv w:val="1"/>
      <w:marLeft w:val="0"/>
      <w:marRight w:val="0"/>
      <w:marTop w:val="0"/>
      <w:marBottom w:val="0"/>
      <w:divBdr>
        <w:top w:val="none" w:sz="0" w:space="0" w:color="auto"/>
        <w:left w:val="none" w:sz="0" w:space="0" w:color="auto"/>
        <w:bottom w:val="none" w:sz="0" w:space="0" w:color="auto"/>
        <w:right w:val="none" w:sz="0" w:space="0" w:color="auto"/>
      </w:divBdr>
      <w:divsChild>
        <w:div w:id="1081296720">
          <w:marLeft w:val="0"/>
          <w:marRight w:val="0"/>
          <w:marTop w:val="0"/>
          <w:marBottom w:val="0"/>
          <w:divBdr>
            <w:top w:val="none" w:sz="0" w:space="0" w:color="auto"/>
            <w:left w:val="none" w:sz="0" w:space="0" w:color="auto"/>
            <w:bottom w:val="none" w:sz="0" w:space="0" w:color="auto"/>
            <w:right w:val="none" w:sz="0" w:space="0" w:color="auto"/>
          </w:divBdr>
          <w:divsChild>
            <w:div w:id="1880242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6575681">
      <w:bodyDiv w:val="1"/>
      <w:marLeft w:val="0"/>
      <w:marRight w:val="0"/>
      <w:marTop w:val="0"/>
      <w:marBottom w:val="0"/>
      <w:divBdr>
        <w:top w:val="none" w:sz="0" w:space="0" w:color="auto"/>
        <w:left w:val="none" w:sz="0" w:space="0" w:color="auto"/>
        <w:bottom w:val="none" w:sz="0" w:space="0" w:color="auto"/>
        <w:right w:val="none" w:sz="0" w:space="0" w:color="auto"/>
      </w:divBdr>
    </w:div>
    <w:div w:id="1895042612">
      <w:bodyDiv w:val="1"/>
      <w:marLeft w:val="0"/>
      <w:marRight w:val="0"/>
      <w:marTop w:val="0"/>
      <w:marBottom w:val="0"/>
      <w:divBdr>
        <w:top w:val="none" w:sz="0" w:space="0" w:color="auto"/>
        <w:left w:val="none" w:sz="0" w:space="0" w:color="auto"/>
        <w:bottom w:val="none" w:sz="0" w:space="0" w:color="auto"/>
        <w:right w:val="none" w:sz="0" w:space="0" w:color="auto"/>
      </w:divBdr>
    </w:div>
    <w:div w:id="1910338620">
      <w:bodyDiv w:val="1"/>
      <w:marLeft w:val="0"/>
      <w:marRight w:val="0"/>
      <w:marTop w:val="0"/>
      <w:marBottom w:val="0"/>
      <w:divBdr>
        <w:top w:val="none" w:sz="0" w:space="0" w:color="auto"/>
        <w:left w:val="none" w:sz="0" w:space="0" w:color="auto"/>
        <w:bottom w:val="none" w:sz="0" w:space="0" w:color="auto"/>
        <w:right w:val="none" w:sz="0" w:space="0" w:color="auto"/>
      </w:divBdr>
      <w:divsChild>
        <w:div w:id="1205412485">
          <w:marLeft w:val="0"/>
          <w:marRight w:val="0"/>
          <w:marTop w:val="0"/>
          <w:marBottom w:val="0"/>
          <w:divBdr>
            <w:top w:val="none" w:sz="0" w:space="0" w:color="auto"/>
            <w:left w:val="none" w:sz="0" w:space="0" w:color="auto"/>
            <w:bottom w:val="none" w:sz="0" w:space="0" w:color="auto"/>
            <w:right w:val="none" w:sz="0" w:space="0" w:color="auto"/>
          </w:divBdr>
          <w:divsChild>
            <w:div w:id="1138768823">
              <w:marLeft w:val="0"/>
              <w:marRight w:val="0"/>
              <w:marTop w:val="0"/>
              <w:marBottom w:val="0"/>
              <w:divBdr>
                <w:top w:val="none" w:sz="0" w:space="0" w:color="auto"/>
                <w:left w:val="none" w:sz="0" w:space="0" w:color="auto"/>
                <w:bottom w:val="none" w:sz="0" w:space="0" w:color="auto"/>
                <w:right w:val="none" w:sz="0" w:space="0" w:color="auto"/>
              </w:divBdr>
            </w:div>
            <w:div w:id="1162500851">
              <w:marLeft w:val="0"/>
              <w:marRight w:val="0"/>
              <w:marTop w:val="0"/>
              <w:marBottom w:val="0"/>
              <w:divBdr>
                <w:top w:val="none" w:sz="0" w:space="0" w:color="auto"/>
                <w:left w:val="none" w:sz="0" w:space="0" w:color="auto"/>
                <w:bottom w:val="none" w:sz="0" w:space="0" w:color="auto"/>
                <w:right w:val="none" w:sz="0" w:space="0" w:color="auto"/>
              </w:divBdr>
              <w:divsChild>
                <w:div w:id="547955503">
                  <w:marLeft w:val="0"/>
                  <w:marRight w:val="0"/>
                  <w:marTop w:val="0"/>
                  <w:marBottom w:val="0"/>
                  <w:divBdr>
                    <w:top w:val="none" w:sz="0" w:space="0" w:color="auto"/>
                    <w:left w:val="none" w:sz="0" w:space="0" w:color="auto"/>
                    <w:bottom w:val="none" w:sz="0" w:space="0" w:color="auto"/>
                    <w:right w:val="none" w:sz="0" w:space="0" w:color="auto"/>
                  </w:divBdr>
                  <w:divsChild>
                    <w:div w:id="391007882">
                      <w:marLeft w:val="0"/>
                      <w:marRight w:val="0"/>
                      <w:marTop w:val="0"/>
                      <w:marBottom w:val="0"/>
                      <w:divBdr>
                        <w:top w:val="none" w:sz="0" w:space="0" w:color="auto"/>
                        <w:left w:val="none" w:sz="0" w:space="0" w:color="auto"/>
                        <w:bottom w:val="none" w:sz="0" w:space="0" w:color="auto"/>
                        <w:right w:val="none" w:sz="0" w:space="0" w:color="auto"/>
                      </w:divBdr>
                      <w:divsChild>
                        <w:div w:id="136656617">
                          <w:marLeft w:val="0"/>
                          <w:marRight w:val="0"/>
                          <w:marTop w:val="0"/>
                          <w:marBottom w:val="0"/>
                          <w:divBdr>
                            <w:top w:val="none" w:sz="0" w:space="0" w:color="auto"/>
                            <w:left w:val="none" w:sz="0" w:space="0" w:color="auto"/>
                            <w:bottom w:val="none" w:sz="0" w:space="0" w:color="auto"/>
                            <w:right w:val="none" w:sz="0" w:space="0" w:color="auto"/>
                          </w:divBdr>
                        </w:div>
                      </w:divsChild>
                    </w:div>
                    <w:div w:id="754521703">
                      <w:marLeft w:val="0"/>
                      <w:marRight w:val="0"/>
                      <w:marTop w:val="0"/>
                      <w:marBottom w:val="0"/>
                      <w:divBdr>
                        <w:top w:val="none" w:sz="0" w:space="0" w:color="auto"/>
                        <w:left w:val="none" w:sz="0" w:space="0" w:color="auto"/>
                        <w:bottom w:val="none" w:sz="0" w:space="0" w:color="auto"/>
                        <w:right w:val="none" w:sz="0" w:space="0" w:color="auto"/>
                      </w:divBdr>
                      <w:divsChild>
                        <w:div w:id="2110159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17207804">
      <w:bodyDiv w:val="1"/>
      <w:marLeft w:val="0"/>
      <w:marRight w:val="0"/>
      <w:marTop w:val="0"/>
      <w:marBottom w:val="0"/>
      <w:divBdr>
        <w:top w:val="none" w:sz="0" w:space="0" w:color="auto"/>
        <w:left w:val="none" w:sz="0" w:space="0" w:color="auto"/>
        <w:bottom w:val="none" w:sz="0" w:space="0" w:color="auto"/>
        <w:right w:val="none" w:sz="0" w:space="0" w:color="auto"/>
      </w:divBdr>
      <w:divsChild>
        <w:div w:id="504512833">
          <w:marLeft w:val="0"/>
          <w:marRight w:val="0"/>
          <w:marTop w:val="0"/>
          <w:marBottom w:val="0"/>
          <w:divBdr>
            <w:top w:val="none" w:sz="0" w:space="0" w:color="auto"/>
            <w:left w:val="none" w:sz="0" w:space="0" w:color="auto"/>
            <w:bottom w:val="none" w:sz="0" w:space="0" w:color="auto"/>
            <w:right w:val="none" w:sz="0" w:space="0" w:color="auto"/>
          </w:divBdr>
          <w:divsChild>
            <w:div w:id="1782651186">
              <w:marLeft w:val="0"/>
              <w:marRight w:val="0"/>
              <w:marTop w:val="0"/>
              <w:marBottom w:val="0"/>
              <w:divBdr>
                <w:top w:val="none" w:sz="0" w:space="0" w:color="auto"/>
                <w:left w:val="none" w:sz="0" w:space="0" w:color="auto"/>
                <w:bottom w:val="none" w:sz="0" w:space="0" w:color="auto"/>
                <w:right w:val="none" w:sz="0" w:space="0" w:color="auto"/>
              </w:divBdr>
              <w:divsChild>
                <w:div w:id="1734159396">
                  <w:marLeft w:val="150"/>
                  <w:marRight w:val="150"/>
                  <w:marTop w:val="0"/>
                  <w:marBottom w:val="300"/>
                  <w:divBdr>
                    <w:top w:val="none" w:sz="0" w:space="0" w:color="auto"/>
                    <w:left w:val="none" w:sz="0" w:space="0" w:color="auto"/>
                    <w:bottom w:val="none" w:sz="0" w:space="0" w:color="auto"/>
                    <w:right w:val="none" w:sz="0" w:space="0" w:color="auto"/>
                  </w:divBdr>
                </w:div>
              </w:divsChild>
            </w:div>
          </w:divsChild>
        </w:div>
      </w:divsChild>
    </w:div>
    <w:div w:id="1924728417">
      <w:bodyDiv w:val="1"/>
      <w:marLeft w:val="0"/>
      <w:marRight w:val="0"/>
      <w:marTop w:val="0"/>
      <w:marBottom w:val="0"/>
      <w:divBdr>
        <w:top w:val="none" w:sz="0" w:space="0" w:color="auto"/>
        <w:left w:val="none" w:sz="0" w:space="0" w:color="auto"/>
        <w:bottom w:val="none" w:sz="0" w:space="0" w:color="auto"/>
        <w:right w:val="none" w:sz="0" w:space="0" w:color="auto"/>
      </w:divBdr>
    </w:div>
    <w:div w:id="1950507778">
      <w:bodyDiv w:val="1"/>
      <w:marLeft w:val="0"/>
      <w:marRight w:val="0"/>
      <w:marTop w:val="0"/>
      <w:marBottom w:val="0"/>
      <w:divBdr>
        <w:top w:val="none" w:sz="0" w:space="0" w:color="auto"/>
        <w:left w:val="none" w:sz="0" w:space="0" w:color="auto"/>
        <w:bottom w:val="none" w:sz="0" w:space="0" w:color="auto"/>
        <w:right w:val="none" w:sz="0" w:space="0" w:color="auto"/>
      </w:divBdr>
    </w:div>
    <w:div w:id="1956935682">
      <w:bodyDiv w:val="1"/>
      <w:marLeft w:val="0"/>
      <w:marRight w:val="0"/>
      <w:marTop w:val="0"/>
      <w:marBottom w:val="0"/>
      <w:divBdr>
        <w:top w:val="none" w:sz="0" w:space="0" w:color="auto"/>
        <w:left w:val="none" w:sz="0" w:space="0" w:color="auto"/>
        <w:bottom w:val="none" w:sz="0" w:space="0" w:color="auto"/>
        <w:right w:val="none" w:sz="0" w:space="0" w:color="auto"/>
      </w:divBdr>
    </w:div>
    <w:div w:id="1959993644">
      <w:bodyDiv w:val="1"/>
      <w:marLeft w:val="0"/>
      <w:marRight w:val="0"/>
      <w:marTop w:val="0"/>
      <w:marBottom w:val="0"/>
      <w:divBdr>
        <w:top w:val="none" w:sz="0" w:space="0" w:color="auto"/>
        <w:left w:val="none" w:sz="0" w:space="0" w:color="auto"/>
        <w:bottom w:val="none" w:sz="0" w:space="0" w:color="auto"/>
        <w:right w:val="none" w:sz="0" w:space="0" w:color="auto"/>
      </w:divBdr>
    </w:div>
    <w:div w:id="1964729601">
      <w:bodyDiv w:val="1"/>
      <w:marLeft w:val="0"/>
      <w:marRight w:val="0"/>
      <w:marTop w:val="0"/>
      <w:marBottom w:val="0"/>
      <w:divBdr>
        <w:top w:val="none" w:sz="0" w:space="0" w:color="auto"/>
        <w:left w:val="none" w:sz="0" w:space="0" w:color="auto"/>
        <w:bottom w:val="none" w:sz="0" w:space="0" w:color="auto"/>
        <w:right w:val="none" w:sz="0" w:space="0" w:color="auto"/>
      </w:divBdr>
    </w:div>
    <w:div w:id="1978223550">
      <w:bodyDiv w:val="1"/>
      <w:marLeft w:val="0"/>
      <w:marRight w:val="0"/>
      <w:marTop w:val="0"/>
      <w:marBottom w:val="0"/>
      <w:divBdr>
        <w:top w:val="none" w:sz="0" w:space="0" w:color="auto"/>
        <w:left w:val="none" w:sz="0" w:space="0" w:color="auto"/>
        <w:bottom w:val="none" w:sz="0" w:space="0" w:color="auto"/>
        <w:right w:val="none" w:sz="0" w:space="0" w:color="auto"/>
      </w:divBdr>
    </w:div>
    <w:div w:id="1986741363">
      <w:bodyDiv w:val="1"/>
      <w:marLeft w:val="0"/>
      <w:marRight w:val="0"/>
      <w:marTop w:val="0"/>
      <w:marBottom w:val="0"/>
      <w:divBdr>
        <w:top w:val="none" w:sz="0" w:space="0" w:color="auto"/>
        <w:left w:val="none" w:sz="0" w:space="0" w:color="auto"/>
        <w:bottom w:val="none" w:sz="0" w:space="0" w:color="auto"/>
        <w:right w:val="none" w:sz="0" w:space="0" w:color="auto"/>
      </w:divBdr>
    </w:div>
    <w:div w:id="2035374736">
      <w:bodyDiv w:val="1"/>
      <w:marLeft w:val="0"/>
      <w:marRight w:val="0"/>
      <w:marTop w:val="0"/>
      <w:marBottom w:val="0"/>
      <w:divBdr>
        <w:top w:val="none" w:sz="0" w:space="0" w:color="auto"/>
        <w:left w:val="none" w:sz="0" w:space="0" w:color="auto"/>
        <w:bottom w:val="none" w:sz="0" w:space="0" w:color="auto"/>
        <w:right w:val="none" w:sz="0" w:space="0" w:color="auto"/>
      </w:divBdr>
      <w:divsChild>
        <w:div w:id="1316910495">
          <w:marLeft w:val="0"/>
          <w:marRight w:val="0"/>
          <w:marTop w:val="0"/>
          <w:marBottom w:val="0"/>
          <w:divBdr>
            <w:top w:val="none" w:sz="0" w:space="0" w:color="auto"/>
            <w:left w:val="none" w:sz="0" w:space="0" w:color="auto"/>
            <w:bottom w:val="none" w:sz="0" w:space="0" w:color="auto"/>
            <w:right w:val="none" w:sz="0" w:space="0" w:color="auto"/>
          </w:divBdr>
        </w:div>
      </w:divsChild>
    </w:div>
    <w:div w:id="2043049604">
      <w:bodyDiv w:val="1"/>
      <w:marLeft w:val="0"/>
      <w:marRight w:val="0"/>
      <w:marTop w:val="0"/>
      <w:marBottom w:val="0"/>
      <w:divBdr>
        <w:top w:val="none" w:sz="0" w:space="0" w:color="auto"/>
        <w:left w:val="none" w:sz="0" w:space="0" w:color="auto"/>
        <w:bottom w:val="none" w:sz="0" w:space="0" w:color="auto"/>
        <w:right w:val="none" w:sz="0" w:space="0" w:color="auto"/>
      </w:divBdr>
      <w:divsChild>
        <w:div w:id="53477392">
          <w:marLeft w:val="0"/>
          <w:marRight w:val="0"/>
          <w:marTop w:val="0"/>
          <w:marBottom w:val="0"/>
          <w:divBdr>
            <w:top w:val="none" w:sz="0" w:space="0" w:color="auto"/>
            <w:left w:val="none" w:sz="0" w:space="0" w:color="auto"/>
            <w:bottom w:val="none" w:sz="0" w:space="0" w:color="auto"/>
            <w:right w:val="none" w:sz="0" w:space="0" w:color="auto"/>
          </w:divBdr>
          <w:divsChild>
            <w:div w:id="1100221618">
              <w:marLeft w:val="0"/>
              <w:marRight w:val="0"/>
              <w:marTop w:val="0"/>
              <w:marBottom w:val="0"/>
              <w:divBdr>
                <w:top w:val="none" w:sz="0" w:space="0" w:color="auto"/>
                <w:left w:val="none" w:sz="0" w:space="0" w:color="auto"/>
                <w:bottom w:val="none" w:sz="0" w:space="0" w:color="auto"/>
                <w:right w:val="none" w:sz="0" w:space="0" w:color="auto"/>
              </w:divBdr>
              <w:divsChild>
                <w:div w:id="35862477">
                  <w:marLeft w:val="0"/>
                  <w:marRight w:val="0"/>
                  <w:marTop w:val="100"/>
                  <w:marBottom w:val="100"/>
                  <w:divBdr>
                    <w:top w:val="none" w:sz="0" w:space="0" w:color="auto"/>
                    <w:left w:val="none" w:sz="0" w:space="0" w:color="auto"/>
                    <w:bottom w:val="none" w:sz="0" w:space="0" w:color="auto"/>
                    <w:right w:val="none" w:sz="0" w:space="0" w:color="auto"/>
                  </w:divBdr>
                  <w:divsChild>
                    <w:div w:id="1991009100">
                      <w:marLeft w:val="0"/>
                      <w:marRight w:val="0"/>
                      <w:marTop w:val="0"/>
                      <w:marBottom w:val="0"/>
                      <w:divBdr>
                        <w:top w:val="none" w:sz="0" w:space="0" w:color="auto"/>
                        <w:left w:val="none" w:sz="0" w:space="0" w:color="auto"/>
                        <w:bottom w:val="none" w:sz="0" w:space="0" w:color="auto"/>
                        <w:right w:val="none" w:sz="0" w:space="0" w:color="auto"/>
                      </w:divBdr>
                      <w:divsChild>
                        <w:div w:id="534851020">
                          <w:marLeft w:val="0"/>
                          <w:marRight w:val="0"/>
                          <w:marTop w:val="0"/>
                          <w:marBottom w:val="0"/>
                          <w:divBdr>
                            <w:top w:val="none" w:sz="0" w:space="0" w:color="auto"/>
                            <w:left w:val="none" w:sz="0" w:space="0" w:color="auto"/>
                            <w:bottom w:val="none" w:sz="0" w:space="0" w:color="auto"/>
                            <w:right w:val="none" w:sz="0" w:space="0" w:color="auto"/>
                          </w:divBdr>
                          <w:divsChild>
                            <w:div w:id="270860836">
                              <w:marLeft w:val="0"/>
                              <w:marRight w:val="0"/>
                              <w:marTop w:val="0"/>
                              <w:marBottom w:val="0"/>
                              <w:divBdr>
                                <w:top w:val="none" w:sz="0" w:space="0" w:color="auto"/>
                                <w:left w:val="none" w:sz="0" w:space="0" w:color="auto"/>
                                <w:bottom w:val="none" w:sz="0" w:space="0" w:color="auto"/>
                                <w:right w:val="none" w:sz="0" w:space="0" w:color="auto"/>
                              </w:divBdr>
                              <w:divsChild>
                                <w:div w:id="1969899533">
                                  <w:marLeft w:val="0"/>
                                  <w:marRight w:val="0"/>
                                  <w:marTop w:val="0"/>
                                  <w:marBottom w:val="0"/>
                                  <w:divBdr>
                                    <w:top w:val="none" w:sz="0" w:space="0" w:color="auto"/>
                                    <w:left w:val="none" w:sz="0" w:space="0" w:color="auto"/>
                                    <w:bottom w:val="none" w:sz="0" w:space="0" w:color="auto"/>
                                    <w:right w:val="none" w:sz="0" w:space="0" w:color="auto"/>
                                  </w:divBdr>
                                  <w:divsChild>
                                    <w:div w:id="102309650">
                                      <w:marLeft w:val="0"/>
                                      <w:marRight w:val="0"/>
                                      <w:marTop w:val="0"/>
                                      <w:marBottom w:val="0"/>
                                      <w:divBdr>
                                        <w:top w:val="none" w:sz="0" w:space="0" w:color="auto"/>
                                        <w:left w:val="none" w:sz="0" w:space="0" w:color="auto"/>
                                        <w:bottom w:val="none" w:sz="0" w:space="0" w:color="auto"/>
                                        <w:right w:val="none" w:sz="0" w:space="0" w:color="auto"/>
                                      </w:divBdr>
                                      <w:divsChild>
                                        <w:div w:id="1696077982">
                                          <w:marLeft w:val="0"/>
                                          <w:marRight w:val="0"/>
                                          <w:marTop w:val="0"/>
                                          <w:marBottom w:val="0"/>
                                          <w:divBdr>
                                            <w:top w:val="none" w:sz="0" w:space="0" w:color="auto"/>
                                            <w:left w:val="none" w:sz="0" w:space="0" w:color="auto"/>
                                            <w:bottom w:val="none" w:sz="0" w:space="0" w:color="auto"/>
                                            <w:right w:val="none" w:sz="0" w:space="0" w:color="auto"/>
                                          </w:divBdr>
                                          <w:divsChild>
                                            <w:div w:id="440878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79283536">
      <w:bodyDiv w:val="1"/>
      <w:marLeft w:val="0"/>
      <w:marRight w:val="0"/>
      <w:marTop w:val="0"/>
      <w:marBottom w:val="0"/>
      <w:divBdr>
        <w:top w:val="none" w:sz="0" w:space="0" w:color="auto"/>
        <w:left w:val="none" w:sz="0" w:space="0" w:color="auto"/>
        <w:bottom w:val="none" w:sz="0" w:space="0" w:color="auto"/>
        <w:right w:val="none" w:sz="0" w:space="0" w:color="auto"/>
      </w:divBdr>
    </w:div>
    <w:div w:id="2121214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Application%20Data\Microsoft\Templates\&#38928;&#31639;&#20013;&#24515;&#31684;&#26412;.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508B9F-0B8D-4429-AA61-E20A0D04F7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預算中心範本.dot</Template>
  <TotalTime>0</TotalTime>
  <Pages>2</Pages>
  <Words>189</Words>
  <Characters>1078</Characters>
  <Application>Microsoft Office Word</Application>
  <DocSecurity>0</DocSecurity>
  <Lines>8</Lines>
  <Paragraphs>2</Paragraphs>
  <ScaleCrop>false</ScaleCrop>
  <Company/>
  <LinksUpToDate>false</LinksUpToDate>
  <CharactersWithSpaces>1265</CharactersWithSpaces>
  <SharedDoc>false</SharedDoc>
  <HLinks>
    <vt:vector size="90" baseType="variant">
      <vt:variant>
        <vt:i4>8257592</vt:i4>
      </vt:variant>
      <vt:variant>
        <vt:i4>87</vt:i4>
      </vt:variant>
      <vt:variant>
        <vt:i4>0</vt:i4>
      </vt:variant>
      <vt:variant>
        <vt:i4>5</vt:i4>
      </vt:variant>
      <vt:variant>
        <vt:lpwstr>https://join.gov.tw/acts/detail/91f42f84-d7c8-4884-9895-04e76b3296f3</vt:lpwstr>
      </vt:variant>
      <vt:variant>
        <vt:lpwstr>middle</vt:lpwstr>
      </vt:variant>
      <vt:variant>
        <vt:i4>1441848</vt:i4>
      </vt:variant>
      <vt:variant>
        <vt:i4>80</vt:i4>
      </vt:variant>
      <vt:variant>
        <vt:i4>0</vt:i4>
      </vt:variant>
      <vt:variant>
        <vt:i4>5</vt:i4>
      </vt:variant>
      <vt:variant>
        <vt:lpwstr/>
      </vt:variant>
      <vt:variant>
        <vt:lpwstr>_Toc204695720</vt:lpwstr>
      </vt:variant>
      <vt:variant>
        <vt:i4>1376312</vt:i4>
      </vt:variant>
      <vt:variant>
        <vt:i4>74</vt:i4>
      </vt:variant>
      <vt:variant>
        <vt:i4>0</vt:i4>
      </vt:variant>
      <vt:variant>
        <vt:i4>5</vt:i4>
      </vt:variant>
      <vt:variant>
        <vt:lpwstr/>
      </vt:variant>
      <vt:variant>
        <vt:lpwstr>_Toc204695719</vt:lpwstr>
      </vt:variant>
      <vt:variant>
        <vt:i4>1376312</vt:i4>
      </vt:variant>
      <vt:variant>
        <vt:i4>68</vt:i4>
      </vt:variant>
      <vt:variant>
        <vt:i4>0</vt:i4>
      </vt:variant>
      <vt:variant>
        <vt:i4>5</vt:i4>
      </vt:variant>
      <vt:variant>
        <vt:lpwstr/>
      </vt:variant>
      <vt:variant>
        <vt:lpwstr>_Toc204695718</vt:lpwstr>
      </vt:variant>
      <vt:variant>
        <vt:i4>1376312</vt:i4>
      </vt:variant>
      <vt:variant>
        <vt:i4>62</vt:i4>
      </vt:variant>
      <vt:variant>
        <vt:i4>0</vt:i4>
      </vt:variant>
      <vt:variant>
        <vt:i4>5</vt:i4>
      </vt:variant>
      <vt:variant>
        <vt:lpwstr/>
      </vt:variant>
      <vt:variant>
        <vt:lpwstr>_Toc204695717</vt:lpwstr>
      </vt:variant>
      <vt:variant>
        <vt:i4>1376312</vt:i4>
      </vt:variant>
      <vt:variant>
        <vt:i4>56</vt:i4>
      </vt:variant>
      <vt:variant>
        <vt:i4>0</vt:i4>
      </vt:variant>
      <vt:variant>
        <vt:i4>5</vt:i4>
      </vt:variant>
      <vt:variant>
        <vt:lpwstr/>
      </vt:variant>
      <vt:variant>
        <vt:lpwstr>_Toc204695716</vt:lpwstr>
      </vt:variant>
      <vt:variant>
        <vt:i4>1376312</vt:i4>
      </vt:variant>
      <vt:variant>
        <vt:i4>50</vt:i4>
      </vt:variant>
      <vt:variant>
        <vt:i4>0</vt:i4>
      </vt:variant>
      <vt:variant>
        <vt:i4>5</vt:i4>
      </vt:variant>
      <vt:variant>
        <vt:lpwstr/>
      </vt:variant>
      <vt:variant>
        <vt:lpwstr>_Toc204695715</vt:lpwstr>
      </vt:variant>
      <vt:variant>
        <vt:i4>1376312</vt:i4>
      </vt:variant>
      <vt:variant>
        <vt:i4>44</vt:i4>
      </vt:variant>
      <vt:variant>
        <vt:i4>0</vt:i4>
      </vt:variant>
      <vt:variant>
        <vt:i4>5</vt:i4>
      </vt:variant>
      <vt:variant>
        <vt:lpwstr/>
      </vt:variant>
      <vt:variant>
        <vt:lpwstr>_Toc204695714</vt:lpwstr>
      </vt:variant>
      <vt:variant>
        <vt:i4>1376312</vt:i4>
      </vt:variant>
      <vt:variant>
        <vt:i4>38</vt:i4>
      </vt:variant>
      <vt:variant>
        <vt:i4>0</vt:i4>
      </vt:variant>
      <vt:variant>
        <vt:i4>5</vt:i4>
      </vt:variant>
      <vt:variant>
        <vt:lpwstr/>
      </vt:variant>
      <vt:variant>
        <vt:lpwstr>_Toc204695713</vt:lpwstr>
      </vt:variant>
      <vt:variant>
        <vt:i4>1376312</vt:i4>
      </vt:variant>
      <vt:variant>
        <vt:i4>32</vt:i4>
      </vt:variant>
      <vt:variant>
        <vt:i4>0</vt:i4>
      </vt:variant>
      <vt:variant>
        <vt:i4>5</vt:i4>
      </vt:variant>
      <vt:variant>
        <vt:lpwstr/>
      </vt:variant>
      <vt:variant>
        <vt:lpwstr>_Toc204695712</vt:lpwstr>
      </vt:variant>
      <vt:variant>
        <vt:i4>1376312</vt:i4>
      </vt:variant>
      <vt:variant>
        <vt:i4>26</vt:i4>
      </vt:variant>
      <vt:variant>
        <vt:i4>0</vt:i4>
      </vt:variant>
      <vt:variant>
        <vt:i4>5</vt:i4>
      </vt:variant>
      <vt:variant>
        <vt:lpwstr/>
      </vt:variant>
      <vt:variant>
        <vt:lpwstr>_Toc204695711</vt:lpwstr>
      </vt:variant>
      <vt:variant>
        <vt:i4>1376312</vt:i4>
      </vt:variant>
      <vt:variant>
        <vt:i4>20</vt:i4>
      </vt:variant>
      <vt:variant>
        <vt:i4>0</vt:i4>
      </vt:variant>
      <vt:variant>
        <vt:i4>5</vt:i4>
      </vt:variant>
      <vt:variant>
        <vt:lpwstr/>
      </vt:variant>
      <vt:variant>
        <vt:lpwstr>_Toc204695710</vt:lpwstr>
      </vt:variant>
      <vt:variant>
        <vt:i4>1310776</vt:i4>
      </vt:variant>
      <vt:variant>
        <vt:i4>14</vt:i4>
      </vt:variant>
      <vt:variant>
        <vt:i4>0</vt:i4>
      </vt:variant>
      <vt:variant>
        <vt:i4>5</vt:i4>
      </vt:variant>
      <vt:variant>
        <vt:lpwstr/>
      </vt:variant>
      <vt:variant>
        <vt:lpwstr>_Toc204695709</vt:lpwstr>
      </vt:variant>
      <vt:variant>
        <vt:i4>1310776</vt:i4>
      </vt:variant>
      <vt:variant>
        <vt:i4>8</vt:i4>
      </vt:variant>
      <vt:variant>
        <vt:i4>0</vt:i4>
      </vt:variant>
      <vt:variant>
        <vt:i4>5</vt:i4>
      </vt:variant>
      <vt:variant>
        <vt:lpwstr/>
      </vt:variant>
      <vt:variant>
        <vt:lpwstr>_Toc204695708</vt:lpwstr>
      </vt:variant>
      <vt:variant>
        <vt:i4>1310776</vt:i4>
      </vt:variant>
      <vt:variant>
        <vt:i4>2</vt:i4>
      </vt:variant>
      <vt:variant>
        <vt:i4>0</vt:i4>
      </vt:variant>
      <vt:variant>
        <vt:i4>5</vt:i4>
      </vt:variant>
      <vt:variant>
        <vt:lpwstr/>
      </vt:variant>
      <vt:variant>
        <vt:lpwstr>_Toc204695707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中央政府辦理重大文化計畫預算編列及執行之探討</dc:title>
  <dc:subject/>
  <dc:creator>立法院</dc:creator>
  <cp:keywords/>
  <dc:description/>
  <cp:lastModifiedBy>Administrator</cp:lastModifiedBy>
  <cp:revision>2</cp:revision>
  <cp:lastPrinted>2025-08-06T01:24:00Z</cp:lastPrinted>
  <dcterms:created xsi:type="dcterms:W3CDTF">2025-08-06T02:38:00Z</dcterms:created>
  <dcterms:modified xsi:type="dcterms:W3CDTF">2025-08-06T02:38:00Z</dcterms:modified>
</cp:coreProperties>
</file>