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2B0B3" w14:textId="31E92932" w:rsidR="00375D8C" w:rsidRPr="008D0F7C" w:rsidRDefault="003E0C62">
      <w:pPr>
        <w:pStyle w:val="title"/>
        <w:rPr>
          <w:rStyle w:val="20"/>
          <w:position w:val="20"/>
        </w:rPr>
      </w:pPr>
      <w:r w:rsidRPr="008D0F7C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19180F60" wp14:editId="4C4CCA67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107A88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180F60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63107A88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8D0F7C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B128694" wp14:editId="2CC66CA7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D830F4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876A4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876A46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49DAE15F" w14:textId="77777777" w:rsidR="00876A46" w:rsidRDefault="00876A46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2" w:name="聯絡方式"/>
                            <w:bookmarkEnd w:id="2"/>
                            <w:r>
                              <w:rPr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14:paraId="6D04E674" w14:textId="77777777" w:rsidR="00876A46" w:rsidRDefault="00876A46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14:paraId="7009F463" w14:textId="77777777" w:rsidR="00876A46" w:rsidRDefault="00876A46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14:paraId="48F16ABB" w14:textId="77777777" w:rsidR="00375D8C" w:rsidRDefault="00876A46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ly20850@ly,gov.tw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128694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5DD830F4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876A46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876A46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49DAE15F" w14:textId="77777777" w:rsidR="00876A46" w:rsidRDefault="00876A46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sz w:val="22"/>
                          <w:szCs w:val="22"/>
                        </w:rPr>
                        <w:t xml:space="preserve">  </w:t>
                      </w:r>
                    </w:p>
                    <w:p w14:paraId="6D04E674" w14:textId="77777777" w:rsidR="00876A46" w:rsidRDefault="00876A46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14:paraId="7009F463" w14:textId="77777777" w:rsidR="00876A46" w:rsidRDefault="00876A46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14:paraId="48F16ABB" w14:textId="77777777" w:rsidR="00375D8C" w:rsidRDefault="00876A46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ly20850@</w:t>
                      </w:r>
                      <w:proofErr w:type="gramStart"/>
                      <w:r>
                        <w:rPr>
                          <w:sz w:val="22"/>
                          <w:szCs w:val="22"/>
                        </w:rPr>
                        <w:t>ly,gov.tw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8D0F7C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876A46" w:rsidRPr="008D0F7C">
        <w:rPr>
          <w:rStyle w:val="20"/>
          <w:rFonts w:hint="eastAsia"/>
          <w:position w:val="20"/>
        </w:rPr>
        <w:t>內政委員會</w:t>
      </w:r>
      <w:r w:rsidR="00375D8C" w:rsidRPr="008D0F7C">
        <w:rPr>
          <w:rStyle w:val="20"/>
          <w:rFonts w:hint="eastAsia"/>
          <w:position w:val="20"/>
        </w:rPr>
        <w:t xml:space="preserve">　函</w:t>
      </w:r>
    </w:p>
    <w:p w14:paraId="57619406" w14:textId="77777777" w:rsidR="00375D8C" w:rsidRPr="008D0F7C" w:rsidRDefault="00375D8C">
      <w:pPr>
        <w:pStyle w:val="titlespace"/>
        <w:rPr>
          <w:rStyle w:val="8"/>
        </w:rPr>
      </w:pPr>
    </w:p>
    <w:p w14:paraId="55789194" w14:textId="77777777" w:rsidR="00375D8C" w:rsidRPr="008D0F7C" w:rsidRDefault="00375D8C">
      <w:pPr>
        <w:pStyle w:val="space2"/>
      </w:pPr>
    </w:p>
    <w:p w14:paraId="0D75CE15" w14:textId="77777777" w:rsidR="00375D8C" w:rsidRPr="008D0F7C" w:rsidRDefault="00375D8C">
      <w:pPr>
        <w:pStyle w:val="space2"/>
      </w:pPr>
    </w:p>
    <w:p w14:paraId="7B6FC402" w14:textId="77777777" w:rsidR="00375D8C" w:rsidRPr="008D0F7C" w:rsidRDefault="00375D8C">
      <w:pPr>
        <w:pStyle w:val="11"/>
        <w:spacing w:line="14" w:lineRule="exact"/>
        <w:ind w:leftChars="0" w:left="0"/>
      </w:pPr>
    </w:p>
    <w:p w14:paraId="09BF6C67" w14:textId="3136DEB5" w:rsidR="00375D8C" w:rsidRPr="008D0F7C" w:rsidRDefault="00375D8C">
      <w:pPr>
        <w:pStyle w:val="ad"/>
        <w:spacing w:line="360" w:lineRule="exact"/>
      </w:pPr>
      <w:r w:rsidRPr="008D0F7C">
        <w:rPr>
          <w:rFonts w:hint="eastAsia"/>
        </w:rPr>
        <w:t>受文者：</w:t>
      </w:r>
      <w:bookmarkStart w:id="5" w:name="受文者"/>
      <w:bookmarkEnd w:id="5"/>
      <w:r w:rsidR="00E84CBA" w:rsidRPr="00E84CBA">
        <w:rPr>
          <w:rFonts w:hint="eastAsia"/>
        </w:rPr>
        <w:t>本會委員</w:t>
      </w:r>
    </w:p>
    <w:p w14:paraId="0FAE5FA5" w14:textId="776DF9D0" w:rsidR="00375D8C" w:rsidRPr="008D0F7C" w:rsidRDefault="003E0C62">
      <w:pPr>
        <w:pStyle w:val="space"/>
      </w:pPr>
      <w:r w:rsidRPr="008D0F7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38C789CA" wp14:editId="673C57C2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3C45E1" w14:textId="51159E11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6451A7D2" w14:textId="455DD59B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C789CA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353C45E1" w14:textId="51159E11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8" w:name="分類號"/>
                      <w:bookmarkEnd w:id="8"/>
                    </w:p>
                    <w:p w14:paraId="6451A7D2" w14:textId="455DD59B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保存年限"/>
                      <w:bookmarkEnd w:id="9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2F980792" w14:textId="4190B763" w:rsidR="00375D8C" w:rsidRPr="008D0F7C" w:rsidRDefault="00375D8C">
      <w:pPr>
        <w:pStyle w:val="ae"/>
        <w:spacing w:line="240" w:lineRule="exact"/>
      </w:pPr>
      <w:r w:rsidRPr="008D0F7C">
        <w:fldChar w:fldCharType="begin"/>
      </w:r>
      <w:r w:rsidRPr="008D0F7C">
        <w:instrText xml:space="preserve"> </w:instrText>
      </w:r>
      <w:r w:rsidRPr="008D0F7C">
        <w:rPr>
          <w:rFonts w:hint="eastAsia"/>
        </w:rPr>
        <w:instrText>MACROBUTTON  DocDispatch 發文日期：</w:instrText>
      </w:r>
      <w:r w:rsidRPr="008D0F7C">
        <w:fldChar w:fldCharType="end"/>
      </w:r>
      <w:bookmarkStart w:id="10" w:name="發文日期"/>
      <w:bookmarkEnd w:id="10"/>
      <w:r w:rsidR="007C39A8" w:rsidRPr="008D0F7C">
        <w:rPr>
          <w:rFonts w:hint="eastAsia"/>
        </w:rPr>
        <w:t>中華民國114年8月21日</w:t>
      </w:r>
    </w:p>
    <w:p w14:paraId="76674294" w14:textId="4CBDC1B8" w:rsidR="00375D8C" w:rsidRPr="008D0F7C" w:rsidRDefault="00375D8C">
      <w:pPr>
        <w:pStyle w:val="ae"/>
        <w:spacing w:line="240" w:lineRule="exact"/>
      </w:pPr>
      <w:r w:rsidRPr="008D0F7C">
        <w:rPr>
          <w:rFonts w:hint="eastAsia"/>
        </w:rPr>
        <w:t>發文字號：</w:t>
      </w:r>
      <w:bookmarkStart w:id="11" w:name="發文字號"/>
      <w:bookmarkEnd w:id="11"/>
      <w:r w:rsidR="00A103FD">
        <w:rPr>
          <w:rFonts w:hint="eastAsia"/>
        </w:rPr>
        <w:t>台立內字第</w:t>
      </w:r>
      <w:r w:rsidR="00A103FD">
        <w:t>1144001461號</w:t>
      </w:r>
    </w:p>
    <w:p w14:paraId="72722019" w14:textId="6BBDE932" w:rsidR="00375D8C" w:rsidRPr="008D0F7C" w:rsidRDefault="00375D8C">
      <w:pPr>
        <w:pStyle w:val="ae"/>
        <w:spacing w:line="240" w:lineRule="exact"/>
      </w:pPr>
      <w:r w:rsidRPr="008D0F7C">
        <w:fldChar w:fldCharType="begin"/>
      </w:r>
      <w:r w:rsidRPr="008D0F7C">
        <w:instrText xml:space="preserve"> </w:instrText>
      </w:r>
      <w:r w:rsidRPr="008D0F7C">
        <w:rPr>
          <w:rFonts w:hint="eastAsia"/>
        </w:rPr>
        <w:instrText>MACROBUTTON  DocSpeed 速別：</w:instrText>
      </w:r>
      <w:r w:rsidRPr="008D0F7C">
        <w:fldChar w:fldCharType="end"/>
      </w:r>
      <w:bookmarkStart w:id="12" w:name="速別"/>
      <w:bookmarkEnd w:id="12"/>
      <w:r w:rsidR="007C39A8" w:rsidRPr="008D0F7C">
        <w:rPr>
          <w:rFonts w:hint="eastAsia"/>
        </w:rPr>
        <w:t>最速件</w:t>
      </w:r>
    </w:p>
    <w:p w14:paraId="1F46547F" w14:textId="77777777" w:rsidR="00375D8C" w:rsidRPr="008D0F7C" w:rsidRDefault="00375D8C">
      <w:pPr>
        <w:pStyle w:val="ae"/>
        <w:spacing w:line="240" w:lineRule="exact"/>
      </w:pPr>
      <w:r w:rsidRPr="008D0F7C">
        <w:fldChar w:fldCharType="begin"/>
      </w:r>
      <w:r w:rsidRPr="008D0F7C">
        <w:instrText xml:space="preserve"> </w:instrText>
      </w:r>
      <w:r w:rsidRPr="008D0F7C">
        <w:rPr>
          <w:rFonts w:hint="eastAsia"/>
        </w:rPr>
        <w:instrText>MACROBUTTON  DocSecurity 密等及解密條件或保密期限：</w:instrText>
      </w:r>
      <w:r w:rsidRPr="008D0F7C">
        <w:fldChar w:fldCharType="end"/>
      </w:r>
      <w:bookmarkStart w:id="13" w:name="密等及解密條件或保密期限"/>
      <w:bookmarkEnd w:id="13"/>
    </w:p>
    <w:p w14:paraId="682457E3" w14:textId="77777777" w:rsidR="00375D8C" w:rsidRPr="008D0F7C" w:rsidRDefault="00375D8C">
      <w:pPr>
        <w:pStyle w:val="ae"/>
        <w:spacing w:line="240" w:lineRule="exact"/>
      </w:pPr>
      <w:r w:rsidRPr="008D0F7C">
        <w:rPr>
          <w:rFonts w:hint="eastAsia"/>
        </w:rPr>
        <w:t>附件：</w:t>
      </w:r>
      <w:bookmarkStart w:id="14" w:name="附件"/>
      <w:bookmarkEnd w:id="14"/>
    </w:p>
    <w:p w14:paraId="554C91CE" w14:textId="77777777" w:rsidR="00375D8C" w:rsidRPr="008D0F7C" w:rsidRDefault="00375D8C">
      <w:pPr>
        <w:pStyle w:val="space0"/>
      </w:pPr>
    </w:p>
    <w:p w14:paraId="69D3B60E" w14:textId="0BE614C6" w:rsidR="007C39A8" w:rsidRPr="008D0F7C" w:rsidRDefault="007C39A8" w:rsidP="007C39A8">
      <w:pPr>
        <w:spacing w:line="500" w:lineRule="exact"/>
        <w:ind w:left="992" w:hangingChars="310" w:hanging="992"/>
        <w:jc w:val="both"/>
        <w:rPr>
          <w:rFonts w:cs="新細明體"/>
          <w:sz w:val="32"/>
          <w:szCs w:val="32"/>
        </w:rPr>
      </w:pPr>
      <w:r w:rsidRPr="008D0F7C">
        <w:rPr>
          <w:rFonts w:cs="新細明體" w:hint="eastAsia"/>
          <w:sz w:val="32"/>
          <w:szCs w:val="32"/>
        </w:rPr>
        <w:t>主旨：</w:t>
      </w:r>
      <w:bookmarkStart w:id="15" w:name="主旨"/>
      <w:bookmarkEnd w:id="15"/>
      <w:r w:rsidRPr="008D0F7C">
        <w:rPr>
          <w:rFonts w:cs="新細明體" w:hint="eastAsia"/>
          <w:sz w:val="32"/>
          <w:szCs w:val="32"/>
        </w:rPr>
        <w:t>本會原定於</w:t>
      </w:r>
      <w:r w:rsidRPr="008D0F7C">
        <w:rPr>
          <w:rFonts w:cs="新細明體"/>
          <w:sz w:val="32"/>
          <w:szCs w:val="32"/>
        </w:rPr>
        <w:t>11</w:t>
      </w:r>
      <w:r w:rsidRPr="008D0F7C">
        <w:rPr>
          <w:rFonts w:cs="新細明體" w:hint="eastAsia"/>
          <w:sz w:val="32"/>
          <w:szCs w:val="32"/>
        </w:rPr>
        <w:t>4</w:t>
      </w:r>
      <w:r w:rsidRPr="008D0F7C">
        <w:rPr>
          <w:rFonts w:cs="新細明體"/>
          <w:sz w:val="32"/>
          <w:szCs w:val="32"/>
        </w:rPr>
        <w:t>年</w:t>
      </w:r>
      <w:r w:rsidRPr="008D0F7C">
        <w:rPr>
          <w:rFonts w:cs="新細明體" w:hint="eastAsia"/>
          <w:sz w:val="32"/>
          <w:szCs w:val="32"/>
        </w:rPr>
        <w:t>8</w:t>
      </w:r>
      <w:r w:rsidRPr="008D0F7C">
        <w:rPr>
          <w:rFonts w:cs="新細明體"/>
          <w:sz w:val="32"/>
          <w:szCs w:val="32"/>
        </w:rPr>
        <w:t>月</w:t>
      </w:r>
      <w:r w:rsidRPr="008D0F7C">
        <w:rPr>
          <w:rFonts w:cs="新細明體" w:hint="eastAsia"/>
          <w:sz w:val="32"/>
          <w:szCs w:val="32"/>
        </w:rPr>
        <w:t>28</w:t>
      </w:r>
      <w:r w:rsidRPr="008D0F7C">
        <w:rPr>
          <w:rFonts w:cs="新細明體"/>
          <w:sz w:val="32"/>
          <w:szCs w:val="32"/>
        </w:rPr>
        <w:t>日</w:t>
      </w:r>
      <w:r w:rsidRPr="008D0F7C">
        <w:rPr>
          <w:rFonts w:cs="新細明體" w:hint="eastAsia"/>
          <w:sz w:val="32"/>
          <w:szCs w:val="32"/>
        </w:rPr>
        <w:t>(星期四)</w:t>
      </w:r>
      <w:r w:rsidRPr="008D0F7C">
        <w:rPr>
          <w:rFonts w:cs="新細明體"/>
          <w:sz w:val="32"/>
          <w:szCs w:val="32"/>
        </w:rPr>
        <w:t>考察「</w:t>
      </w:r>
      <w:r w:rsidRPr="008D0F7C">
        <w:rPr>
          <w:rFonts w:cs="新細明體" w:hint="eastAsia"/>
          <w:sz w:val="32"/>
          <w:szCs w:val="32"/>
        </w:rPr>
        <w:t>高雄市原住民政策</w:t>
      </w:r>
      <w:r w:rsidRPr="008D0F7C">
        <w:rPr>
          <w:rFonts w:cs="新細明體"/>
          <w:sz w:val="32"/>
          <w:szCs w:val="32"/>
        </w:rPr>
        <w:t>」</w:t>
      </w:r>
      <w:r w:rsidRPr="008D0F7C">
        <w:rPr>
          <w:rFonts w:cs="新細明體" w:hint="eastAsia"/>
          <w:sz w:val="32"/>
          <w:szCs w:val="32"/>
        </w:rPr>
        <w:t>因故取消，</w:t>
      </w:r>
      <w:r w:rsidRPr="008D0F7C">
        <w:rPr>
          <w:rFonts w:cs="新細明體"/>
          <w:sz w:val="32"/>
          <w:szCs w:val="32"/>
        </w:rPr>
        <w:t>請查照</w:t>
      </w:r>
      <w:r w:rsidRPr="008D0F7C">
        <w:rPr>
          <w:rFonts w:cs="新細明體" w:hint="eastAsia"/>
          <w:sz w:val="32"/>
          <w:szCs w:val="32"/>
        </w:rPr>
        <w:t>。</w:t>
      </w:r>
    </w:p>
    <w:p w14:paraId="79FC2B39" w14:textId="77777777" w:rsidR="007C39A8" w:rsidRPr="008D0F7C" w:rsidRDefault="007C39A8" w:rsidP="007C39A8">
      <w:pPr>
        <w:spacing w:line="560" w:lineRule="exact"/>
        <w:ind w:left="992" w:hanging="992"/>
        <w:rPr>
          <w:rFonts w:cs="新細明體"/>
          <w:sz w:val="32"/>
          <w:szCs w:val="32"/>
        </w:rPr>
      </w:pPr>
      <w:bookmarkStart w:id="16" w:name="段落"/>
      <w:bookmarkEnd w:id="16"/>
      <w:r w:rsidRPr="008D0F7C">
        <w:rPr>
          <w:rFonts w:cs="新細明體" w:hint="eastAsia"/>
          <w:sz w:val="32"/>
          <w:szCs w:val="32"/>
        </w:rPr>
        <w:t>說明：</w:t>
      </w:r>
    </w:p>
    <w:p w14:paraId="5A131860" w14:textId="05BDE8DF" w:rsidR="007C39A8" w:rsidRPr="008D0F7C" w:rsidRDefault="007C39A8" w:rsidP="007C39A8">
      <w:pPr>
        <w:numPr>
          <w:ilvl w:val="0"/>
          <w:numId w:val="1"/>
        </w:numPr>
        <w:spacing w:line="500" w:lineRule="exact"/>
        <w:jc w:val="both"/>
        <w:rPr>
          <w:sz w:val="32"/>
        </w:rPr>
      </w:pPr>
      <w:r w:rsidRPr="008D0F7C">
        <w:rPr>
          <w:rFonts w:hint="eastAsia"/>
          <w:sz w:val="32"/>
        </w:rPr>
        <w:t>依本會牛召集委員煦庭指示辦理。</w:t>
      </w:r>
    </w:p>
    <w:p w14:paraId="299AFFA8" w14:textId="1460C7FE" w:rsidR="007C39A8" w:rsidRPr="008D0F7C" w:rsidRDefault="007C39A8" w:rsidP="007C39A8">
      <w:pPr>
        <w:numPr>
          <w:ilvl w:val="0"/>
          <w:numId w:val="1"/>
        </w:numPr>
        <w:spacing w:line="500" w:lineRule="exact"/>
        <w:jc w:val="both"/>
        <w:rPr>
          <w:sz w:val="32"/>
        </w:rPr>
      </w:pPr>
      <w:r w:rsidRPr="008D0F7C">
        <w:rPr>
          <w:rFonts w:hint="eastAsia"/>
          <w:sz w:val="32"/>
        </w:rPr>
        <w:t>本會11</w:t>
      </w:r>
      <w:r w:rsidR="00EA6175" w:rsidRPr="008D0F7C">
        <w:rPr>
          <w:rFonts w:hint="eastAsia"/>
          <w:sz w:val="32"/>
        </w:rPr>
        <w:t>4</w:t>
      </w:r>
      <w:r w:rsidRPr="008D0F7C">
        <w:rPr>
          <w:rFonts w:hint="eastAsia"/>
          <w:sz w:val="32"/>
        </w:rPr>
        <w:t>年</w:t>
      </w:r>
      <w:r w:rsidR="00EA6175" w:rsidRPr="008D0F7C">
        <w:rPr>
          <w:rFonts w:hint="eastAsia"/>
          <w:sz w:val="32"/>
        </w:rPr>
        <w:t>8</w:t>
      </w:r>
      <w:r w:rsidRPr="008D0F7C">
        <w:rPr>
          <w:rFonts w:hint="eastAsia"/>
          <w:sz w:val="32"/>
        </w:rPr>
        <w:t>月</w:t>
      </w:r>
      <w:r w:rsidR="00EA6175" w:rsidRPr="008D0F7C">
        <w:rPr>
          <w:rFonts w:hint="eastAsia"/>
          <w:sz w:val="32"/>
        </w:rPr>
        <w:t>20</w:t>
      </w:r>
      <w:r w:rsidRPr="008D0F7C">
        <w:rPr>
          <w:rFonts w:hint="eastAsia"/>
          <w:sz w:val="32"/>
        </w:rPr>
        <w:t>日台立內字第11</w:t>
      </w:r>
      <w:r w:rsidR="00EA6175" w:rsidRPr="008D0F7C">
        <w:rPr>
          <w:rFonts w:hint="eastAsia"/>
          <w:sz w:val="32"/>
        </w:rPr>
        <w:t>4</w:t>
      </w:r>
      <w:r w:rsidRPr="008D0F7C">
        <w:rPr>
          <w:rFonts w:hint="eastAsia"/>
          <w:sz w:val="32"/>
        </w:rPr>
        <w:t>40014</w:t>
      </w:r>
      <w:r w:rsidR="00EA6175" w:rsidRPr="008D0F7C">
        <w:rPr>
          <w:rFonts w:hint="eastAsia"/>
          <w:sz w:val="32"/>
        </w:rPr>
        <w:t>57</w:t>
      </w:r>
      <w:r w:rsidRPr="008D0F7C">
        <w:rPr>
          <w:rFonts w:hint="eastAsia"/>
          <w:sz w:val="32"/>
        </w:rPr>
        <w:t>號函諒達。</w:t>
      </w:r>
    </w:p>
    <w:p w14:paraId="3A4E8F45" w14:textId="77777777" w:rsidR="007C39A8" w:rsidRPr="008D0F7C" w:rsidRDefault="007C39A8" w:rsidP="007C39A8">
      <w:pPr>
        <w:spacing w:before="120" w:line="240" w:lineRule="exact"/>
        <w:ind w:left="731" w:hanging="731"/>
        <w:rPr>
          <w:rFonts w:cs="新細明體"/>
        </w:rPr>
      </w:pPr>
    </w:p>
    <w:p w14:paraId="72DB2F97" w14:textId="77777777" w:rsidR="007C39A8" w:rsidRPr="008D0F7C" w:rsidRDefault="007C39A8" w:rsidP="007C39A8">
      <w:pPr>
        <w:spacing w:before="120" w:line="240" w:lineRule="exact"/>
        <w:ind w:left="731" w:hanging="731"/>
        <w:rPr>
          <w:rFonts w:cs="新細明體"/>
        </w:rPr>
      </w:pPr>
      <w:r w:rsidRPr="008D0F7C">
        <w:rPr>
          <w:rFonts w:cs="新細明體" w:hint="eastAsia"/>
        </w:rPr>
        <w:t>正本：</w:t>
      </w:r>
      <w:bookmarkStart w:id="17" w:name="正本"/>
      <w:bookmarkEnd w:id="17"/>
      <w:r w:rsidRPr="008D0F7C">
        <w:rPr>
          <w:rFonts w:cs="新細明體" w:hint="eastAsia"/>
        </w:rPr>
        <w:t>本會委員、本院其他委員會委員</w:t>
      </w:r>
    </w:p>
    <w:p w14:paraId="5DBDB8C7" w14:textId="77777777" w:rsidR="007C39A8" w:rsidRPr="008D0F7C" w:rsidRDefault="007C39A8" w:rsidP="007C39A8">
      <w:pPr>
        <w:kinsoku w:val="0"/>
        <w:snapToGrid w:val="0"/>
        <w:spacing w:line="240" w:lineRule="exact"/>
        <w:ind w:left="731" w:hanging="731"/>
      </w:pPr>
      <w:r w:rsidRPr="008D0F7C">
        <w:rPr>
          <w:rFonts w:hint="eastAsia"/>
        </w:rPr>
        <w:t>副本：</w:t>
      </w:r>
      <w:bookmarkStart w:id="18" w:name="副本"/>
      <w:bookmarkEnd w:id="18"/>
      <w:r w:rsidRPr="008D0F7C">
        <w:rPr>
          <w:rFonts w:hint="eastAsia"/>
        </w:rPr>
        <w:t>本院各黨團、公報處</w:t>
      </w:r>
    </w:p>
    <w:p w14:paraId="78AB14A8" w14:textId="77777777" w:rsidR="00375D8C" w:rsidRPr="008D0F7C" w:rsidRDefault="00375D8C">
      <w:pPr>
        <w:pStyle w:val="space1"/>
      </w:pPr>
    </w:p>
    <w:p w14:paraId="5644665E" w14:textId="25D98C16" w:rsidR="00375D8C" w:rsidRPr="008D0F7C" w:rsidRDefault="00E84CBA" w:rsidP="00E84CBA">
      <w:pPr>
        <w:pStyle w:val="space1"/>
        <w:jc w:val="center"/>
      </w:pPr>
      <w:r>
        <w:rPr>
          <w:noProof/>
        </w:rPr>
        <w:drawing>
          <wp:inline distT="0" distB="0" distL="0" distR="0" wp14:anchorId="25DFF372" wp14:editId="519F5DB8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5D8C" w:rsidRPr="008D0F7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6EB7C" w14:textId="77777777" w:rsidR="00446A88" w:rsidRDefault="00446A88">
      <w:r>
        <w:separator/>
      </w:r>
    </w:p>
  </w:endnote>
  <w:endnote w:type="continuationSeparator" w:id="0">
    <w:p w14:paraId="07E98F49" w14:textId="77777777" w:rsidR="00446A88" w:rsidRDefault="00446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A3846E" w14:textId="58DE38CE" w:rsidR="00375D8C" w:rsidRDefault="003E0C62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80D58B1" wp14:editId="603628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ACD66A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0D58B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5BACD66A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0B738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0B738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58A32" w14:textId="77777777" w:rsidR="00446A88" w:rsidRDefault="00446A88">
      <w:r>
        <w:separator/>
      </w:r>
    </w:p>
  </w:footnote>
  <w:footnote w:type="continuationSeparator" w:id="0">
    <w:p w14:paraId="49E3193D" w14:textId="77777777" w:rsidR="00446A88" w:rsidRDefault="00446A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374E2" w14:textId="760A3A4D" w:rsidR="00375D8C" w:rsidRDefault="003E0C62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5D473BD" wp14:editId="5C8BB0C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E27379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D473B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" o:allowincell="f" filled="f" stroked="f">
              <v:stroke dashstyle="1 1"/>
              <v:textbox inset="0,0,0,0">
                <w:txbxContent>
                  <w:p w14:paraId="10E27379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269039C" wp14:editId="70F45C0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17782A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269039C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Mf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JYiIx/qAQAAvA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4A17782A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1BC4B5E" wp14:editId="4C15619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5D4558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tJMjS8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A46"/>
    <w:rsid w:val="0000627B"/>
    <w:rsid w:val="000217C7"/>
    <w:rsid w:val="00052D33"/>
    <w:rsid w:val="000B7387"/>
    <w:rsid w:val="00191CA9"/>
    <w:rsid w:val="001D42C9"/>
    <w:rsid w:val="0020475D"/>
    <w:rsid w:val="00226896"/>
    <w:rsid w:val="002F1C4B"/>
    <w:rsid w:val="00375D8C"/>
    <w:rsid w:val="003850F6"/>
    <w:rsid w:val="003903AA"/>
    <w:rsid w:val="00391170"/>
    <w:rsid w:val="003942CC"/>
    <w:rsid w:val="003C0504"/>
    <w:rsid w:val="003D4034"/>
    <w:rsid w:val="003E0C62"/>
    <w:rsid w:val="003E20F8"/>
    <w:rsid w:val="00446A88"/>
    <w:rsid w:val="004761F1"/>
    <w:rsid w:val="00512209"/>
    <w:rsid w:val="00587D78"/>
    <w:rsid w:val="006401D8"/>
    <w:rsid w:val="0065725D"/>
    <w:rsid w:val="0067668F"/>
    <w:rsid w:val="0073772B"/>
    <w:rsid w:val="00781447"/>
    <w:rsid w:val="007C39A8"/>
    <w:rsid w:val="007F177C"/>
    <w:rsid w:val="00801EBD"/>
    <w:rsid w:val="0085318A"/>
    <w:rsid w:val="00876A46"/>
    <w:rsid w:val="008A145E"/>
    <w:rsid w:val="008C35A6"/>
    <w:rsid w:val="008C6BBA"/>
    <w:rsid w:val="008D0F7C"/>
    <w:rsid w:val="00966754"/>
    <w:rsid w:val="00991FAC"/>
    <w:rsid w:val="009C6C33"/>
    <w:rsid w:val="009D5DF8"/>
    <w:rsid w:val="00A010E1"/>
    <w:rsid w:val="00A103FD"/>
    <w:rsid w:val="00A14507"/>
    <w:rsid w:val="00A21C40"/>
    <w:rsid w:val="00A2510E"/>
    <w:rsid w:val="00A95D2F"/>
    <w:rsid w:val="00AE42F7"/>
    <w:rsid w:val="00AF14A0"/>
    <w:rsid w:val="00B0672A"/>
    <w:rsid w:val="00B138FD"/>
    <w:rsid w:val="00B3021B"/>
    <w:rsid w:val="00B62B22"/>
    <w:rsid w:val="00B83C18"/>
    <w:rsid w:val="00BE3467"/>
    <w:rsid w:val="00C07B99"/>
    <w:rsid w:val="00C07E2A"/>
    <w:rsid w:val="00C5006D"/>
    <w:rsid w:val="00C57164"/>
    <w:rsid w:val="00C82CB3"/>
    <w:rsid w:val="00C872BE"/>
    <w:rsid w:val="00C926C5"/>
    <w:rsid w:val="00D447C7"/>
    <w:rsid w:val="00E752BC"/>
    <w:rsid w:val="00E84CBA"/>
    <w:rsid w:val="00E87BF6"/>
    <w:rsid w:val="00EA0A34"/>
    <w:rsid w:val="00EA6175"/>
    <w:rsid w:val="00EF0484"/>
    <w:rsid w:val="00F82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9B54BC3"/>
  <w15:chartTrackingRefBased/>
  <w15:docId w15:val="{EF88ED2E-0E3A-40AF-8CE6-B66D1DEDE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>eic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3</cp:revision>
  <cp:lastPrinted>2025-08-21T06:52:00Z</cp:lastPrinted>
  <dcterms:created xsi:type="dcterms:W3CDTF">2025-08-21T08:13:00Z</dcterms:created>
  <dcterms:modified xsi:type="dcterms:W3CDTF">2025-08-21T08:13:00Z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20250821144412-20250821144412-文件2.docx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1144001461</vt:lpwstr>
  </property>
  <property fmtid="{D5CDD505-2E9C-101B-9397-08002B2CF9AE}" pid="7" name="歸檔或續辦">
    <vt:lpwstr>1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1144001461</vt:lpwstr>
  </property>
  <property fmtid="{D5CDD505-2E9C-101B-9397-08002B2CF9AE}" pid="13" name="發文支號">
    <vt:lpwstr>0</vt:lpwstr>
  </property>
  <property fmtid="{D5CDD505-2E9C-101B-9397-08002B2CF9AE}" pid="14" name="TotFileSize">
    <vt:lpwstr>0</vt:lpwstr>
  </property>
</Properties>
</file>