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D3" w:rsidRPr="00461CD9" w:rsidRDefault="00EA1CD3" w:rsidP="00EA1CD3">
      <w:pPr>
        <w:pStyle w:val="ae"/>
      </w:pPr>
      <w:bookmarkStart w:id="0" w:name="_Hlk171655896"/>
      <w:bookmarkStart w:id="1" w:name="_Hlk200113848"/>
      <w:bookmarkStart w:id="2" w:name="_GoBack"/>
      <w:bookmarkEnd w:id="2"/>
      <w:r w:rsidRPr="00461CD9">
        <w:rPr>
          <w:rFonts w:hint="eastAsia"/>
        </w:rPr>
        <w:t>我國對國際旅客</w:t>
      </w:r>
      <w:r w:rsidR="000D747B" w:rsidRPr="00461CD9">
        <w:rPr>
          <w:rFonts w:hint="eastAsia"/>
        </w:rPr>
        <w:t>主要</w:t>
      </w:r>
      <w:r w:rsidRPr="00461CD9">
        <w:rPr>
          <w:rFonts w:hint="eastAsia"/>
        </w:rPr>
        <w:t>行銷推廣及優惠措施之預算執行及相關問題</w:t>
      </w:r>
      <w:bookmarkEnd w:id="1"/>
      <w:r w:rsidRPr="00461CD9">
        <w:rPr>
          <w:rFonts w:hint="eastAsia"/>
        </w:rPr>
        <w:t>探討</w:t>
      </w:r>
      <w:bookmarkEnd w:id="0"/>
    </w:p>
    <w:p w:rsidR="00774AC4" w:rsidRPr="00461CD9" w:rsidRDefault="00774AC4" w:rsidP="00B10480">
      <w:pPr>
        <w:pStyle w:val="144"/>
        <w:ind w:left="567" w:hanging="567"/>
        <w:outlineLvl w:val="0"/>
      </w:pPr>
      <w:bookmarkStart w:id="3" w:name="_Toc533594840"/>
      <w:bookmarkStart w:id="4" w:name="_Toc19959649"/>
      <w:bookmarkStart w:id="5" w:name="_Toc114314722"/>
      <w:bookmarkStart w:id="6" w:name="_Toc114314903"/>
      <w:bookmarkStart w:id="7" w:name="_Toc114314960"/>
      <w:bookmarkStart w:id="8" w:name="_Toc114315163"/>
      <w:bookmarkStart w:id="9" w:name="_Toc117169014"/>
      <w:bookmarkStart w:id="10" w:name="_Toc146125754"/>
      <w:bookmarkStart w:id="11" w:name="_Toc141782230"/>
      <w:bookmarkStart w:id="12" w:name="_Toc85552023"/>
      <w:bookmarkStart w:id="13" w:name="_Toc117253647"/>
      <w:bookmarkStart w:id="14" w:name="_Toc117587468"/>
      <w:bookmarkStart w:id="15" w:name="_Toc146125755"/>
      <w:bookmarkStart w:id="16" w:name="_Toc204602626"/>
      <w:r w:rsidRPr="00461CD9">
        <w:rPr>
          <w:rFonts w:hint="eastAsia"/>
        </w:rPr>
        <w:t>肆、結論</w:t>
      </w:r>
      <w:bookmarkEnd w:id="16"/>
    </w:p>
    <w:p w:rsidR="00C016FB" w:rsidRPr="00461CD9" w:rsidRDefault="00C016FB" w:rsidP="00C016FB">
      <w:pPr>
        <w:pStyle w:val="ac"/>
        <w:ind w:firstLine="566"/>
        <w:rPr>
          <w:snapToGrid/>
        </w:rPr>
      </w:pPr>
      <w:r w:rsidRPr="00461CD9">
        <w:rPr>
          <w:rFonts w:hint="eastAsia"/>
        </w:rPr>
        <w:t>為吸引國際旅客來臺，觀光署自</w:t>
      </w:r>
      <w:r w:rsidRPr="00461CD9">
        <w:t>110</w:t>
      </w:r>
      <w:r w:rsidRPr="00461CD9">
        <w:rPr>
          <w:rFonts w:hint="eastAsia"/>
        </w:rPr>
        <w:t>年度推動「精準客源開拓計畫」，並自</w:t>
      </w:r>
      <w:r w:rsidRPr="00461CD9">
        <w:t>112</w:t>
      </w:r>
      <w:r w:rsidRPr="00461CD9">
        <w:rPr>
          <w:rFonts w:hint="eastAsia"/>
        </w:rPr>
        <w:t>年度辦理「擴大吸引國際觀光客方案」。經調查</w:t>
      </w:r>
      <w:r w:rsidRPr="00461CD9">
        <w:t>111</w:t>
      </w:r>
      <w:r w:rsidRPr="00461CD9">
        <w:rPr>
          <w:rFonts w:hint="eastAsia"/>
        </w:rPr>
        <w:t>至</w:t>
      </w:r>
      <w:r w:rsidRPr="00461CD9">
        <w:t>113</w:t>
      </w:r>
      <w:r w:rsidRPr="00461CD9">
        <w:rPr>
          <w:rFonts w:hint="eastAsia"/>
        </w:rPr>
        <w:t>年度「精準客源開拓計畫」執行情形，其中113年度來臺旅客人數僅達預計目標</w:t>
      </w:r>
      <w:r w:rsidRPr="00461CD9">
        <w:t>78.58%</w:t>
      </w:r>
      <w:r w:rsidRPr="00461CD9">
        <w:rPr>
          <w:rFonts w:hint="eastAsia"/>
        </w:rPr>
        <w:t>，另來臺旅客每次觀光支出較</w:t>
      </w:r>
      <w:r w:rsidRPr="00461CD9">
        <w:t>112</w:t>
      </w:r>
      <w:r w:rsidRPr="00461CD9">
        <w:rPr>
          <w:rFonts w:hint="eastAsia"/>
        </w:rPr>
        <w:t>年度減</w:t>
      </w:r>
      <w:r w:rsidR="008D43E4">
        <w:rPr>
          <w:rFonts w:hint="eastAsia"/>
        </w:rPr>
        <w:t>幅5.55%</w:t>
      </w:r>
      <w:r w:rsidRPr="00461CD9">
        <w:rPr>
          <w:rFonts w:hint="eastAsia"/>
        </w:rPr>
        <w:t>，另</w:t>
      </w:r>
      <w:r w:rsidR="00EA7E46" w:rsidRPr="00EA7E46">
        <w:rPr>
          <w:rFonts w:hint="eastAsia"/>
        </w:rPr>
        <w:t>日本及新加坡為</w:t>
      </w:r>
      <w:r w:rsidR="00B10356">
        <w:rPr>
          <w:rFonts w:hint="eastAsia"/>
        </w:rPr>
        <w:t>113年度</w:t>
      </w:r>
      <w:r w:rsidR="00EA7E46" w:rsidRPr="00EA7E46">
        <w:rPr>
          <w:rFonts w:hint="eastAsia"/>
        </w:rPr>
        <w:t>投入</w:t>
      </w:r>
      <w:r w:rsidR="00EC1E78">
        <w:rPr>
          <w:rFonts w:hint="eastAsia"/>
        </w:rPr>
        <w:t>行銷推廣</w:t>
      </w:r>
      <w:r w:rsidR="008D43E4">
        <w:rPr>
          <w:rFonts w:hint="eastAsia"/>
        </w:rPr>
        <w:t>費用</w:t>
      </w:r>
      <w:r w:rsidR="00EA7E46" w:rsidRPr="00EA7E46">
        <w:rPr>
          <w:rFonts w:hint="eastAsia"/>
        </w:rPr>
        <w:t>前三高之</w:t>
      </w:r>
      <w:r w:rsidR="00EC1E78">
        <w:rPr>
          <w:rFonts w:hint="eastAsia"/>
        </w:rPr>
        <w:t>市場</w:t>
      </w:r>
      <w:r w:rsidR="00EA7E46" w:rsidRPr="00EA7E46">
        <w:rPr>
          <w:rFonts w:hint="eastAsia"/>
        </w:rPr>
        <w:t>，惟</w:t>
      </w:r>
      <w:r w:rsidR="00D04066">
        <w:rPr>
          <w:rFonts w:hint="eastAsia"/>
        </w:rPr>
        <w:t>以</w:t>
      </w:r>
      <w:r w:rsidR="00EC1E78">
        <w:rPr>
          <w:rFonts w:hint="eastAsia"/>
        </w:rPr>
        <w:t>來臺旅客人次及</w:t>
      </w:r>
      <w:r w:rsidR="00D04066">
        <w:rPr>
          <w:rFonts w:hint="eastAsia"/>
        </w:rPr>
        <w:t>來</w:t>
      </w:r>
      <w:r w:rsidR="00EA7E46" w:rsidRPr="00EA7E46">
        <w:rPr>
          <w:rFonts w:hint="eastAsia"/>
        </w:rPr>
        <w:t>臺旅客</w:t>
      </w:r>
      <w:r w:rsidR="00C2477D">
        <w:rPr>
          <w:rFonts w:hint="eastAsia"/>
        </w:rPr>
        <w:t>觀光支出</w:t>
      </w:r>
      <w:r w:rsidR="00D04066">
        <w:rPr>
          <w:rFonts w:hint="eastAsia"/>
        </w:rPr>
        <w:t>衡量</w:t>
      </w:r>
      <w:r w:rsidR="005114BF">
        <w:rPr>
          <w:rFonts w:hint="eastAsia"/>
        </w:rPr>
        <w:t>結果</w:t>
      </w:r>
      <w:r w:rsidR="00EC1E78">
        <w:rPr>
          <w:rFonts w:hint="eastAsia"/>
        </w:rPr>
        <w:t>，經費產出效益</w:t>
      </w:r>
      <w:r w:rsidR="00C2477D">
        <w:rPr>
          <w:rFonts w:hint="eastAsia"/>
        </w:rPr>
        <w:t>與所投入行銷經</w:t>
      </w:r>
      <w:r w:rsidR="008D43E4">
        <w:rPr>
          <w:rFonts w:hint="eastAsia"/>
        </w:rPr>
        <w:t>費</w:t>
      </w:r>
      <w:r w:rsidR="00C2477D">
        <w:rPr>
          <w:rFonts w:hint="eastAsia"/>
        </w:rPr>
        <w:t>規模恐未相稱</w:t>
      </w:r>
      <w:r w:rsidR="00EA7E46" w:rsidRPr="00EC1E78">
        <w:rPr>
          <w:rFonts w:hAnsi="標楷體" w:hint="eastAsia"/>
        </w:rPr>
        <w:t>，</w:t>
      </w:r>
      <w:r w:rsidRPr="00461CD9">
        <w:rPr>
          <w:rFonts w:hint="eastAsia"/>
        </w:rPr>
        <w:t>允宜持續檢討國際行銷策略</w:t>
      </w:r>
      <w:r w:rsidR="00D24DAF" w:rsidRPr="00461CD9">
        <w:rPr>
          <w:rFonts w:hint="eastAsia"/>
        </w:rPr>
        <w:t>之辦理成效</w:t>
      </w:r>
      <w:r w:rsidRPr="00461CD9">
        <w:rPr>
          <w:rFonts w:hint="eastAsia"/>
        </w:rPr>
        <w:t>;另經統計觀光署於四大媒體辦理國際行銷作業，採用限制性招標比重近</w:t>
      </w:r>
      <w:r w:rsidR="00B10356">
        <w:rPr>
          <w:rFonts w:hint="eastAsia"/>
        </w:rPr>
        <w:t>五</w:t>
      </w:r>
      <w:r w:rsidRPr="00461CD9">
        <w:rPr>
          <w:rFonts w:hint="eastAsia"/>
        </w:rPr>
        <w:t>成，</w:t>
      </w:r>
      <w:r w:rsidRPr="00461CD9">
        <w:rPr>
          <w:rFonts w:hint="eastAsia"/>
          <w:snapToGrid/>
        </w:rPr>
        <w:t>考</w:t>
      </w:r>
      <w:r w:rsidRPr="00461CD9">
        <w:rPr>
          <w:rFonts w:hint="eastAsia"/>
        </w:rPr>
        <w:t>量限制性招標就廠商資格條件更為限縮，且決標方式與公開招標有別，允宜審</w:t>
      </w:r>
      <w:r w:rsidR="00B10356">
        <w:rPr>
          <w:rFonts w:hint="eastAsia"/>
        </w:rPr>
        <w:t>慎</w:t>
      </w:r>
      <w:r w:rsidRPr="00461CD9">
        <w:rPr>
          <w:rFonts w:hint="eastAsia"/>
        </w:rPr>
        <w:t>評估使用</w:t>
      </w:r>
      <w:r w:rsidRPr="00461CD9">
        <w:rPr>
          <w:rFonts w:hint="eastAsia"/>
          <w:snapToGrid/>
        </w:rPr>
        <w:t>，</w:t>
      </w:r>
      <w:r w:rsidRPr="00461CD9">
        <w:rPr>
          <w:rFonts w:hint="eastAsia"/>
        </w:rPr>
        <w:t>另</w:t>
      </w:r>
      <w:r w:rsidR="00B10356">
        <w:rPr>
          <w:rFonts w:hint="eastAsia"/>
          <w:snapToGrid/>
        </w:rPr>
        <w:t>該</w:t>
      </w:r>
      <w:r w:rsidRPr="00461CD9">
        <w:rPr>
          <w:rFonts w:hint="eastAsia"/>
          <w:snapToGrid/>
        </w:rPr>
        <w:t>署</w:t>
      </w:r>
      <w:r w:rsidRPr="00461CD9">
        <w:rPr>
          <w:rFonts w:hint="eastAsia"/>
        </w:rPr>
        <w:t>於四大媒體辦理國際行銷</w:t>
      </w:r>
      <w:r w:rsidRPr="00461CD9">
        <w:rPr>
          <w:rFonts w:hint="eastAsia"/>
          <w:snapToGrid/>
        </w:rPr>
        <w:t>，尚未依預算法第</w:t>
      </w:r>
      <w:r w:rsidRPr="00461CD9">
        <w:rPr>
          <w:snapToGrid/>
        </w:rPr>
        <w:t>62</w:t>
      </w:r>
      <w:r w:rsidRPr="00461CD9">
        <w:rPr>
          <w:rFonts w:hint="eastAsia"/>
          <w:snapToGrid/>
        </w:rPr>
        <w:t>條之</w:t>
      </w:r>
      <w:r w:rsidRPr="00461CD9">
        <w:rPr>
          <w:snapToGrid/>
        </w:rPr>
        <w:t>1</w:t>
      </w:r>
      <w:r w:rsidRPr="00461CD9">
        <w:rPr>
          <w:rFonts w:hint="eastAsia"/>
        </w:rPr>
        <w:t>辦理資訊公開，與其他機關作法未盡相同，允宜研謀改善</w:t>
      </w:r>
      <w:r w:rsidR="00C77953" w:rsidRPr="00461CD9">
        <w:rPr>
          <w:rFonts w:hint="eastAsia"/>
          <w:snapToGrid/>
        </w:rPr>
        <w:t>。</w:t>
      </w:r>
    </w:p>
    <w:p w:rsidR="00C016FB" w:rsidRPr="00461CD9" w:rsidRDefault="00C016FB" w:rsidP="00C016FB">
      <w:pPr>
        <w:pStyle w:val="ac"/>
        <w:ind w:firstLine="566"/>
        <w:rPr>
          <w:snapToGrid/>
        </w:rPr>
      </w:pPr>
      <w:r w:rsidRPr="00461CD9">
        <w:rPr>
          <w:rFonts w:hint="eastAsia"/>
          <w:snapToGrid/>
        </w:rPr>
        <w:t>另經調查</w:t>
      </w:r>
      <w:r w:rsidRPr="00461CD9">
        <w:rPr>
          <w:rFonts w:hint="eastAsia"/>
        </w:rPr>
        <w:t>「擴大吸引國際觀光客方案」</w:t>
      </w:r>
      <w:r w:rsidRPr="00461CD9">
        <w:rPr>
          <w:snapToGrid/>
        </w:rPr>
        <w:t>112及113</w:t>
      </w:r>
      <w:r w:rsidRPr="00461CD9">
        <w:rPr>
          <w:rFonts w:hint="eastAsia"/>
          <w:snapToGrid/>
        </w:rPr>
        <w:t>年度執行情形，其中有</w:t>
      </w:r>
      <w:r w:rsidRPr="00461CD9">
        <w:rPr>
          <w:rFonts w:hint="eastAsia"/>
        </w:rPr>
        <w:t>頻繁調整</w:t>
      </w:r>
      <w:r w:rsidRPr="00461CD9">
        <w:rPr>
          <w:rFonts w:hint="eastAsia"/>
          <w:snapToGrid/>
        </w:rPr>
        <w:t>子措施間</w:t>
      </w:r>
      <w:r w:rsidRPr="00461CD9">
        <w:rPr>
          <w:rFonts w:hint="eastAsia"/>
        </w:rPr>
        <w:t>預算</w:t>
      </w:r>
      <w:r w:rsidRPr="00461CD9">
        <w:rPr>
          <w:rFonts w:hint="eastAsia"/>
          <w:snapToGrid/>
        </w:rPr>
        <w:t>之情事</w:t>
      </w:r>
      <w:r w:rsidRPr="00461CD9">
        <w:rPr>
          <w:rFonts w:hint="eastAsia"/>
          <w:b/>
          <w:snapToGrid/>
        </w:rPr>
        <w:t>，</w:t>
      </w:r>
      <w:r w:rsidRPr="00461CD9">
        <w:rPr>
          <w:rFonts w:hint="eastAsia"/>
          <w:bCs/>
          <w:snapToGrid/>
        </w:rPr>
        <w:t>顯示</w:t>
      </w:r>
      <w:r w:rsidRPr="00461CD9">
        <w:rPr>
          <w:rFonts w:hint="eastAsia"/>
        </w:rPr>
        <w:t>預算編列前期規劃恐未盡周妥</w:t>
      </w:r>
      <w:r w:rsidRPr="00461CD9">
        <w:rPr>
          <w:rFonts w:hAnsi="標楷體" w:cs="標楷體" w:hint="eastAsia"/>
        </w:rPr>
        <w:t>;</w:t>
      </w:r>
      <w:r w:rsidRPr="00461CD9">
        <w:rPr>
          <w:rFonts w:hint="eastAsia"/>
        </w:rPr>
        <w:t>申請參加消費金抽獎活動之來臺自由行旅客及受獎勵補助之來臺旅行團</w:t>
      </w:r>
      <w:r w:rsidRPr="00461CD9">
        <w:rPr>
          <w:rFonts w:hint="eastAsia"/>
          <w:snapToGrid/>
        </w:rPr>
        <w:t>，</w:t>
      </w:r>
      <w:r w:rsidR="002B2051">
        <w:rPr>
          <w:rFonts w:hint="eastAsia"/>
          <w:snapToGrid/>
        </w:rPr>
        <w:t>逐漸傾向短天期旅遊</w:t>
      </w:r>
      <w:r w:rsidRPr="00461CD9">
        <w:rPr>
          <w:rFonts w:hint="eastAsia"/>
        </w:rPr>
        <w:t>，</w:t>
      </w:r>
      <w:r w:rsidR="00E90971">
        <w:rPr>
          <w:rFonts w:hint="eastAsia"/>
        </w:rPr>
        <w:t>對臺</w:t>
      </w:r>
      <w:r w:rsidR="00D24DAF" w:rsidRPr="00461CD9">
        <w:rPr>
          <w:rStyle w:val="146"/>
          <w:rFonts w:hAnsi="標楷體" w:hint="eastAsia"/>
          <w:b w:val="0"/>
          <w:snapToGrid w:val="0"/>
        </w:rPr>
        <w:t>觀光效益恐逐漸減弱，</w:t>
      </w:r>
      <w:r w:rsidRPr="00461CD9">
        <w:rPr>
          <w:rFonts w:hint="eastAsia"/>
        </w:rPr>
        <w:t>允宜研謀因應對策</w:t>
      </w:r>
      <w:r w:rsidRPr="00461CD9">
        <w:rPr>
          <w:rFonts w:hint="eastAsia"/>
          <w:snapToGrid/>
        </w:rPr>
        <w:t>;另</w:t>
      </w:r>
      <w:r w:rsidRPr="00461CD9">
        <w:rPr>
          <w:rFonts w:hint="eastAsia"/>
        </w:rPr>
        <w:t>「穩定旅宿接待國際觀光客服務量能」</w:t>
      </w:r>
      <w:r w:rsidR="002B2051">
        <w:rPr>
          <w:rFonts w:hint="eastAsia"/>
        </w:rPr>
        <w:t>措施</w:t>
      </w:r>
      <w:r w:rsidRPr="00461CD9">
        <w:rPr>
          <w:rFonts w:hint="eastAsia"/>
        </w:rPr>
        <w:t>因執行情形不佳調減八成預算，惟旅宿業缺工情形仍</w:t>
      </w:r>
      <w:r w:rsidR="00886B4C" w:rsidRPr="00461CD9">
        <w:rPr>
          <w:rFonts w:hint="eastAsia"/>
        </w:rPr>
        <w:t>將</w:t>
      </w:r>
      <w:r w:rsidRPr="00461CD9">
        <w:rPr>
          <w:rFonts w:hint="eastAsia"/>
        </w:rPr>
        <w:t>持續存在，允宜研謀改進</w:t>
      </w:r>
      <w:r w:rsidRPr="00461CD9">
        <w:rPr>
          <w:rFonts w:hint="eastAsia"/>
          <w:snapToGrid/>
        </w:rPr>
        <w:t>。</w:t>
      </w:r>
    </w:p>
    <w:p w:rsidR="00C016FB" w:rsidRPr="00461CD9" w:rsidRDefault="0051510F" w:rsidP="00C016FB">
      <w:pPr>
        <w:pStyle w:val="ac"/>
        <w:ind w:firstLine="566"/>
      </w:pPr>
      <w:r w:rsidRPr="00461CD9">
        <w:rPr>
          <w:rFonts w:hint="eastAsia"/>
        </w:rPr>
        <w:t>由於</w:t>
      </w:r>
      <w:r w:rsidR="002B2051">
        <w:rPr>
          <w:rFonts w:hint="eastAsia"/>
        </w:rPr>
        <w:t>疫後</w:t>
      </w:r>
      <w:r w:rsidR="00C016FB" w:rsidRPr="00461CD9">
        <w:rPr>
          <w:rFonts w:hint="eastAsia"/>
        </w:rPr>
        <w:t>113年度</w:t>
      </w:r>
      <w:r w:rsidR="002B2051">
        <w:rPr>
          <w:rFonts w:hint="eastAsia"/>
        </w:rPr>
        <w:t>我國</w:t>
      </w:r>
      <w:r w:rsidR="00C016FB" w:rsidRPr="00461CD9">
        <w:rPr>
          <w:rFonts w:hint="eastAsia"/>
        </w:rPr>
        <w:t>國際旅客人數</w:t>
      </w:r>
      <w:r w:rsidR="002B2051">
        <w:rPr>
          <w:rFonts w:hint="eastAsia"/>
        </w:rPr>
        <w:t>之</w:t>
      </w:r>
      <w:r w:rsidR="00C016FB" w:rsidRPr="00461CD9">
        <w:rPr>
          <w:rFonts w:hint="eastAsia"/>
        </w:rPr>
        <w:t>復甦情形，</w:t>
      </w:r>
      <w:r w:rsidR="004203C0" w:rsidRPr="00461CD9">
        <w:rPr>
          <w:rFonts w:hint="eastAsia"/>
        </w:rPr>
        <w:t>幾為鄰近國家之末</w:t>
      </w:r>
      <w:r w:rsidR="00C016FB" w:rsidRPr="00461CD9">
        <w:rPr>
          <w:rFonts w:hint="eastAsia"/>
        </w:rPr>
        <w:t>，</w:t>
      </w:r>
      <w:r w:rsidRPr="00461CD9">
        <w:rPr>
          <w:rFonts w:hint="eastAsia"/>
        </w:rPr>
        <w:t>考量日本及泰國為鄰近國家中較具規模之市場，</w:t>
      </w:r>
      <w:r w:rsidR="00C016FB" w:rsidRPr="00461CD9">
        <w:rPr>
          <w:rFonts w:hint="eastAsia"/>
        </w:rPr>
        <w:t>經分析日本從外國旅客出發前到實際造訪日本之旅途中</w:t>
      </w:r>
      <w:r w:rsidR="000F2321">
        <w:rPr>
          <w:rFonts w:hint="eastAsia"/>
        </w:rPr>
        <w:t>尚</w:t>
      </w:r>
      <w:r w:rsidR="00C016FB" w:rsidRPr="00461CD9">
        <w:rPr>
          <w:rFonts w:hint="eastAsia"/>
        </w:rPr>
        <w:t>有相應之優惠措施，泰國強調文化與軟實力之行銷，並利用國際大型活動吸引國際旅客</w:t>
      </w:r>
      <w:r w:rsidR="009038EE" w:rsidRPr="00461CD9">
        <w:rPr>
          <w:rFonts w:hint="eastAsia"/>
        </w:rPr>
        <w:t>等特色，</w:t>
      </w:r>
      <w:r w:rsidR="00C016FB" w:rsidRPr="00461CD9">
        <w:rPr>
          <w:rFonts w:hint="eastAsia"/>
        </w:rPr>
        <w:t>允宜持續注意國際觀光市場發展動態及其他國家成功經驗，研謀</w:t>
      </w:r>
      <w:r w:rsidR="00C016FB" w:rsidRPr="00461CD9">
        <w:rPr>
          <w:rFonts w:hint="eastAsia"/>
        </w:rPr>
        <w:lastRenderedPageBreak/>
        <w:t>改善我國觀光困境之措施，以提振觀光競爭力。</w:t>
      </w:r>
    </w:p>
    <w:p w:rsidR="004F6D5F" w:rsidRPr="00461CD9" w:rsidRDefault="00651CAB" w:rsidP="00C44D25">
      <w:pPr>
        <w:pStyle w:val="21"/>
        <w:ind w:left="850" w:firstLine="486"/>
        <w:jc w:val="right"/>
        <w:rPr>
          <w:snapToGrid/>
          <w:sz w:val="24"/>
          <w:szCs w:val="24"/>
        </w:rPr>
      </w:pPr>
      <w:r w:rsidRPr="00461CD9">
        <w:rPr>
          <w:rFonts w:hint="eastAsia"/>
          <w:snapToGrid/>
          <w:sz w:val="24"/>
          <w:szCs w:val="24"/>
        </w:rPr>
        <w:t>（分機:</w:t>
      </w:r>
      <w:r w:rsidRPr="00461CD9">
        <w:rPr>
          <w:snapToGrid/>
          <w:sz w:val="24"/>
          <w:szCs w:val="24"/>
        </w:rPr>
        <w:t xml:space="preserve">8669 </w:t>
      </w:r>
      <w:r w:rsidRPr="00461CD9">
        <w:rPr>
          <w:rFonts w:hint="eastAsia"/>
          <w:snapToGrid/>
          <w:sz w:val="24"/>
          <w:szCs w:val="24"/>
        </w:rPr>
        <w:t>馬佳琪</w:t>
      </w:r>
      <w:r w:rsidRPr="00461CD9">
        <w:rPr>
          <w:snapToGrid/>
          <w:sz w:val="24"/>
          <w:szCs w:val="24"/>
        </w:rPr>
        <w:t>）</w:t>
      </w:r>
      <w:bookmarkEnd w:id="3"/>
      <w:bookmarkEnd w:id="4"/>
      <w:bookmarkEnd w:id="5"/>
      <w:bookmarkEnd w:id="6"/>
      <w:bookmarkEnd w:id="7"/>
      <w:bookmarkEnd w:id="8"/>
      <w:bookmarkEnd w:id="9"/>
      <w:bookmarkEnd w:id="10"/>
      <w:bookmarkEnd w:id="11"/>
      <w:bookmarkEnd w:id="12"/>
      <w:bookmarkEnd w:id="13"/>
      <w:bookmarkEnd w:id="14"/>
      <w:bookmarkEnd w:id="15"/>
    </w:p>
    <w:sectPr w:rsidR="004F6D5F" w:rsidRPr="00461CD9" w:rsidSect="00DC2599">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CA" w:rsidRDefault="00A061CA" w:rsidP="00D73184">
      <w:pPr>
        <w:spacing w:line="240" w:lineRule="auto"/>
        <w:ind w:left="560" w:firstLine="560"/>
      </w:pPr>
      <w:r>
        <w:separator/>
      </w:r>
    </w:p>
  </w:endnote>
  <w:endnote w:type="continuationSeparator" w:id="0">
    <w:p w:rsidR="00A061CA" w:rsidRDefault="00A061CA"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DD462C" w:rsidRPr="00DD462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CA" w:rsidRDefault="00A061CA" w:rsidP="005153E3">
      <w:pPr>
        <w:spacing w:line="240" w:lineRule="auto"/>
        <w:ind w:left="560" w:firstLine="560"/>
      </w:pPr>
      <w:r>
        <w:separator/>
      </w:r>
    </w:p>
  </w:footnote>
  <w:footnote w:type="continuationSeparator" w:id="0">
    <w:p w:rsidR="00A061CA" w:rsidRDefault="00A061CA"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B007839"/>
    <w:multiLevelType w:val="hybridMultilevel"/>
    <w:tmpl w:val="56B25732"/>
    <w:lvl w:ilvl="0" w:tplc="09101948">
      <w:start w:val="1"/>
      <w:numFmt w:val="taiwaneseCountingThousand"/>
      <w:lvlText w:val="%1、"/>
      <w:lvlJc w:val="left"/>
      <w:pPr>
        <w:ind w:left="720" w:hanging="72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6E7E07"/>
    <w:multiLevelType w:val="hybridMultilevel"/>
    <w:tmpl w:val="9A08A13A"/>
    <w:lvl w:ilvl="0" w:tplc="1868AD7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44360DE"/>
    <w:multiLevelType w:val="hybridMultilevel"/>
    <w:tmpl w:val="DB0038B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95D09E5"/>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A063B8"/>
    <w:multiLevelType w:val="hybridMultilevel"/>
    <w:tmpl w:val="DC961C3E"/>
    <w:lvl w:ilvl="0" w:tplc="1F9E50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2AF6A2E"/>
    <w:multiLevelType w:val="hybridMultilevel"/>
    <w:tmpl w:val="6F6AB270"/>
    <w:lvl w:ilvl="0" w:tplc="D5BC387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44035709"/>
    <w:multiLevelType w:val="hybridMultilevel"/>
    <w:tmpl w:val="6102223C"/>
    <w:lvl w:ilvl="0" w:tplc="4E069C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49E2B57"/>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4E3D437C"/>
    <w:multiLevelType w:val="hybridMultilevel"/>
    <w:tmpl w:val="9408A2CA"/>
    <w:lvl w:ilvl="0" w:tplc="AC34BADE">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43949F7"/>
    <w:multiLevelType w:val="hybridMultilevel"/>
    <w:tmpl w:val="2974B52A"/>
    <w:lvl w:ilvl="0" w:tplc="53BE20BC">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6554BFE"/>
    <w:multiLevelType w:val="hybridMultilevel"/>
    <w:tmpl w:val="F4701774"/>
    <w:lvl w:ilvl="0" w:tplc="9A46EC2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CC06C0"/>
    <w:multiLevelType w:val="hybridMultilevel"/>
    <w:tmpl w:val="61100036"/>
    <w:lvl w:ilvl="0" w:tplc="7A78B1B2">
      <w:start w:val="1"/>
      <w:numFmt w:val="decimal"/>
      <w:lvlText w:val="%1."/>
      <w:lvlJc w:val="left"/>
      <w:pPr>
        <w:ind w:left="622" w:hanging="480"/>
      </w:pPr>
      <w:rPr>
        <w:rFonts w:hint="eastAsia"/>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4" w15:restartNumberingAfterBreak="0">
    <w:nsid w:val="6C890E6C"/>
    <w:multiLevelType w:val="hybridMultilevel"/>
    <w:tmpl w:val="7E1A2B86"/>
    <w:lvl w:ilvl="0" w:tplc="ED22EAF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15" w15:restartNumberingAfterBreak="0">
    <w:nsid w:val="6FE33136"/>
    <w:multiLevelType w:val="hybridMultilevel"/>
    <w:tmpl w:val="04AC9632"/>
    <w:lvl w:ilvl="0" w:tplc="7DD27B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1162DF6"/>
    <w:multiLevelType w:val="hybridMultilevel"/>
    <w:tmpl w:val="DB003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6"/>
  </w:num>
  <w:num w:numId="5">
    <w:abstractNumId w:val="4"/>
  </w:num>
  <w:num w:numId="6">
    <w:abstractNumId w:val="13"/>
  </w:num>
  <w:num w:numId="7">
    <w:abstractNumId w:val="10"/>
  </w:num>
  <w:num w:numId="8">
    <w:abstractNumId w:val="3"/>
  </w:num>
  <w:num w:numId="9">
    <w:abstractNumId w:val="15"/>
  </w:num>
  <w:num w:numId="10">
    <w:abstractNumId w:val="1"/>
  </w:num>
  <w:num w:numId="11">
    <w:abstractNumId w:val="6"/>
  </w:num>
  <w:num w:numId="12">
    <w:abstractNumId w:val="11"/>
  </w:num>
  <w:num w:numId="13">
    <w:abstractNumId w:val="14"/>
  </w:num>
  <w:num w:numId="14">
    <w:abstractNumId w:val="2"/>
  </w:num>
  <w:num w:numId="15">
    <w:abstractNumId w:val="7"/>
  </w:num>
  <w:num w:numId="16">
    <w:abstractNumId w:val="5"/>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95D"/>
    <w:rsid w:val="00000FDD"/>
    <w:rsid w:val="000016BC"/>
    <w:rsid w:val="0000187A"/>
    <w:rsid w:val="00001E62"/>
    <w:rsid w:val="00001E87"/>
    <w:rsid w:val="00001FDF"/>
    <w:rsid w:val="000036C9"/>
    <w:rsid w:val="000039E6"/>
    <w:rsid w:val="00003B4C"/>
    <w:rsid w:val="00003E5B"/>
    <w:rsid w:val="00004670"/>
    <w:rsid w:val="00004776"/>
    <w:rsid w:val="000049F4"/>
    <w:rsid w:val="00004CF3"/>
    <w:rsid w:val="00005152"/>
    <w:rsid w:val="00005331"/>
    <w:rsid w:val="00005372"/>
    <w:rsid w:val="000056B2"/>
    <w:rsid w:val="00005F55"/>
    <w:rsid w:val="000060C9"/>
    <w:rsid w:val="000061D0"/>
    <w:rsid w:val="00006305"/>
    <w:rsid w:val="000065AC"/>
    <w:rsid w:val="0000693F"/>
    <w:rsid w:val="00006FF0"/>
    <w:rsid w:val="00007146"/>
    <w:rsid w:val="0000778D"/>
    <w:rsid w:val="00007F19"/>
    <w:rsid w:val="000102EF"/>
    <w:rsid w:val="0001033C"/>
    <w:rsid w:val="00010698"/>
    <w:rsid w:val="00010FD1"/>
    <w:rsid w:val="0001237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C7"/>
    <w:rsid w:val="00016CF0"/>
    <w:rsid w:val="0001704E"/>
    <w:rsid w:val="00017347"/>
    <w:rsid w:val="0002019D"/>
    <w:rsid w:val="00021316"/>
    <w:rsid w:val="00021395"/>
    <w:rsid w:val="00021402"/>
    <w:rsid w:val="00021685"/>
    <w:rsid w:val="00021876"/>
    <w:rsid w:val="0002193A"/>
    <w:rsid w:val="00021D83"/>
    <w:rsid w:val="000223A9"/>
    <w:rsid w:val="00022ABB"/>
    <w:rsid w:val="000232B2"/>
    <w:rsid w:val="000238FE"/>
    <w:rsid w:val="00024157"/>
    <w:rsid w:val="00024244"/>
    <w:rsid w:val="00026B94"/>
    <w:rsid w:val="00026B98"/>
    <w:rsid w:val="00026CBC"/>
    <w:rsid w:val="00026D65"/>
    <w:rsid w:val="0002721C"/>
    <w:rsid w:val="000272A3"/>
    <w:rsid w:val="00027648"/>
    <w:rsid w:val="00027C20"/>
    <w:rsid w:val="00027D5D"/>
    <w:rsid w:val="0003020B"/>
    <w:rsid w:val="00030A2C"/>
    <w:rsid w:val="00030AF9"/>
    <w:rsid w:val="0003122A"/>
    <w:rsid w:val="0003139F"/>
    <w:rsid w:val="000317F8"/>
    <w:rsid w:val="00031870"/>
    <w:rsid w:val="00031ACC"/>
    <w:rsid w:val="0003220F"/>
    <w:rsid w:val="00032684"/>
    <w:rsid w:val="000326EF"/>
    <w:rsid w:val="00032BC5"/>
    <w:rsid w:val="00032D0F"/>
    <w:rsid w:val="00032DAF"/>
    <w:rsid w:val="00032E99"/>
    <w:rsid w:val="000330CD"/>
    <w:rsid w:val="0003343B"/>
    <w:rsid w:val="00033440"/>
    <w:rsid w:val="000336ED"/>
    <w:rsid w:val="00033821"/>
    <w:rsid w:val="00033F08"/>
    <w:rsid w:val="00034315"/>
    <w:rsid w:val="00034343"/>
    <w:rsid w:val="000348A8"/>
    <w:rsid w:val="000348BB"/>
    <w:rsid w:val="000352F6"/>
    <w:rsid w:val="00036BD7"/>
    <w:rsid w:val="00036E82"/>
    <w:rsid w:val="0003702B"/>
    <w:rsid w:val="00037368"/>
    <w:rsid w:val="00037394"/>
    <w:rsid w:val="000373A2"/>
    <w:rsid w:val="00037AD0"/>
    <w:rsid w:val="0004076F"/>
    <w:rsid w:val="000407E8"/>
    <w:rsid w:val="00040ADD"/>
    <w:rsid w:val="000411B9"/>
    <w:rsid w:val="00041299"/>
    <w:rsid w:val="00041F74"/>
    <w:rsid w:val="00042AB4"/>
    <w:rsid w:val="000432FF"/>
    <w:rsid w:val="00043456"/>
    <w:rsid w:val="00044293"/>
    <w:rsid w:val="000443BC"/>
    <w:rsid w:val="00044AD4"/>
    <w:rsid w:val="00044E32"/>
    <w:rsid w:val="00045473"/>
    <w:rsid w:val="0004548D"/>
    <w:rsid w:val="00045B74"/>
    <w:rsid w:val="00045E2D"/>
    <w:rsid w:val="000460BE"/>
    <w:rsid w:val="000461E9"/>
    <w:rsid w:val="00046427"/>
    <w:rsid w:val="0004643E"/>
    <w:rsid w:val="0004659F"/>
    <w:rsid w:val="0004678D"/>
    <w:rsid w:val="000469AD"/>
    <w:rsid w:val="00046D34"/>
    <w:rsid w:val="00046EBF"/>
    <w:rsid w:val="000475AB"/>
    <w:rsid w:val="00047935"/>
    <w:rsid w:val="00047A92"/>
    <w:rsid w:val="00047AD6"/>
    <w:rsid w:val="00047B5F"/>
    <w:rsid w:val="00050D94"/>
    <w:rsid w:val="000511CC"/>
    <w:rsid w:val="0005131F"/>
    <w:rsid w:val="00051D1E"/>
    <w:rsid w:val="0005218C"/>
    <w:rsid w:val="00052258"/>
    <w:rsid w:val="00052CF5"/>
    <w:rsid w:val="00052D8F"/>
    <w:rsid w:val="0005349C"/>
    <w:rsid w:val="0005368C"/>
    <w:rsid w:val="0005381B"/>
    <w:rsid w:val="00053B8A"/>
    <w:rsid w:val="00054211"/>
    <w:rsid w:val="00054ED4"/>
    <w:rsid w:val="00055208"/>
    <w:rsid w:val="00055468"/>
    <w:rsid w:val="00055483"/>
    <w:rsid w:val="00055F0E"/>
    <w:rsid w:val="0005658A"/>
    <w:rsid w:val="000567E8"/>
    <w:rsid w:val="00056A29"/>
    <w:rsid w:val="00056D78"/>
    <w:rsid w:val="000570A4"/>
    <w:rsid w:val="0005757A"/>
    <w:rsid w:val="00057786"/>
    <w:rsid w:val="000579DB"/>
    <w:rsid w:val="00057E32"/>
    <w:rsid w:val="000604A2"/>
    <w:rsid w:val="00060D44"/>
    <w:rsid w:val="00061113"/>
    <w:rsid w:val="000617E5"/>
    <w:rsid w:val="00061C25"/>
    <w:rsid w:val="00062198"/>
    <w:rsid w:val="00062361"/>
    <w:rsid w:val="00063703"/>
    <w:rsid w:val="000638D1"/>
    <w:rsid w:val="00063E99"/>
    <w:rsid w:val="00064920"/>
    <w:rsid w:val="00064B80"/>
    <w:rsid w:val="00065397"/>
    <w:rsid w:val="000659F5"/>
    <w:rsid w:val="00065A49"/>
    <w:rsid w:val="00065BEA"/>
    <w:rsid w:val="00065D8B"/>
    <w:rsid w:val="00065F13"/>
    <w:rsid w:val="0006765A"/>
    <w:rsid w:val="000679E0"/>
    <w:rsid w:val="00067E80"/>
    <w:rsid w:val="000707DA"/>
    <w:rsid w:val="0007094A"/>
    <w:rsid w:val="00070B9E"/>
    <w:rsid w:val="000718C5"/>
    <w:rsid w:val="00071D33"/>
    <w:rsid w:val="00072347"/>
    <w:rsid w:val="0007250F"/>
    <w:rsid w:val="00072633"/>
    <w:rsid w:val="00072950"/>
    <w:rsid w:val="000733A9"/>
    <w:rsid w:val="000733AC"/>
    <w:rsid w:val="00073CD3"/>
    <w:rsid w:val="000750C7"/>
    <w:rsid w:val="00075555"/>
    <w:rsid w:val="00075B1C"/>
    <w:rsid w:val="000762AD"/>
    <w:rsid w:val="00076CB0"/>
    <w:rsid w:val="00076E4F"/>
    <w:rsid w:val="00077095"/>
    <w:rsid w:val="00077CF2"/>
    <w:rsid w:val="00080137"/>
    <w:rsid w:val="0008027E"/>
    <w:rsid w:val="00080491"/>
    <w:rsid w:val="00080505"/>
    <w:rsid w:val="0008053B"/>
    <w:rsid w:val="00080723"/>
    <w:rsid w:val="000808D2"/>
    <w:rsid w:val="000809ED"/>
    <w:rsid w:val="00080F0B"/>
    <w:rsid w:val="0008128C"/>
    <w:rsid w:val="000815DD"/>
    <w:rsid w:val="00082357"/>
    <w:rsid w:val="00083379"/>
    <w:rsid w:val="00083E94"/>
    <w:rsid w:val="0008402F"/>
    <w:rsid w:val="00084A6A"/>
    <w:rsid w:val="00084AE7"/>
    <w:rsid w:val="0008554F"/>
    <w:rsid w:val="0008565B"/>
    <w:rsid w:val="00085BE9"/>
    <w:rsid w:val="0008639E"/>
    <w:rsid w:val="00086549"/>
    <w:rsid w:val="00086AA7"/>
    <w:rsid w:val="00090668"/>
    <w:rsid w:val="000906EF"/>
    <w:rsid w:val="00090C30"/>
    <w:rsid w:val="00090E5B"/>
    <w:rsid w:val="00091DFA"/>
    <w:rsid w:val="00091F2B"/>
    <w:rsid w:val="00091F51"/>
    <w:rsid w:val="0009219C"/>
    <w:rsid w:val="0009279B"/>
    <w:rsid w:val="00092BFB"/>
    <w:rsid w:val="00092D8C"/>
    <w:rsid w:val="000930D4"/>
    <w:rsid w:val="000933F0"/>
    <w:rsid w:val="00093B78"/>
    <w:rsid w:val="00093C6E"/>
    <w:rsid w:val="00093CF5"/>
    <w:rsid w:val="00094169"/>
    <w:rsid w:val="000951AD"/>
    <w:rsid w:val="0009597B"/>
    <w:rsid w:val="00095C7B"/>
    <w:rsid w:val="00096431"/>
    <w:rsid w:val="000966C5"/>
    <w:rsid w:val="000967D0"/>
    <w:rsid w:val="00096A74"/>
    <w:rsid w:val="00096F53"/>
    <w:rsid w:val="00097036"/>
    <w:rsid w:val="00097314"/>
    <w:rsid w:val="00097DC3"/>
    <w:rsid w:val="00097F9E"/>
    <w:rsid w:val="000A003E"/>
    <w:rsid w:val="000A066C"/>
    <w:rsid w:val="000A0B03"/>
    <w:rsid w:val="000A1196"/>
    <w:rsid w:val="000A172F"/>
    <w:rsid w:val="000A194C"/>
    <w:rsid w:val="000A1B07"/>
    <w:rsid w:val="000A26A1"/>
    <w:rsid w:val="000A28A2"/>
    <w:rsid w:val="000A299E"/>
    <w:rsid w:val="000A2A3C"/>
    <w:rsid w:val="000A2C6E"/>
    <w:rsid w:val="000A302C"/>
    <w:rsid w:val="000A3428"/>
    <w:rsid w:val="000A345B"/>
    <w:rsid w:val="000A35D8"/>
    <w:rsid w:val="000A3610"/>
    <w:rsid w:val="000A371C"/>
    <w:rsid w:val="000A3D65"/>
    <w:rsid w:val="000A4552"/>
    <w:rsid w:val="000A47D1"/>
    <w:rsid w:val="000A500C"/>
    <w:rsid w:val="000A60A3"/>
    <w:rsid w:val="000A6592"/>
    <w:rsid w:val="000A65F3"/>
    <w:rsid w:val="000A6778"/>
    <w:rsid w:val="000A6867"/>
    <w:rsid w:val="000A6CB6"/>
    <w:rsid w:val="000A71C5"/>
    <w:rsid w:val="000A7F09"/>
    <w:rsid w:val="000B0331"/>
    <w:rsid w:val="000B07B5"/>
    <w:rsid w:val="000B0A72"/>
    <w:rsid w:val="000B0ACB"/>
    <w:rsid w:val="000B0ADC"/>
    <w:rsid w:val="000B0FCD"/>
    <w:rsid w:val="000B10A8"/>
    <w:rsid w:val="000B112C"/>
    <w:rsid w:val="000B1981"/>
    <w:rsid w:val="000B34CF"/>
    <w:rsid w:val="000B3B41"/>
    <w:rsid w:val="000B3D8A"/>
    <w:rsid w:val="000B4327"/>
    <w:rsid w:val="000B4AD1"/>
    <w:rsid w:val="000B4B8F"/>
    <w:rsid w:val="000B4C20"/>
    <w:rsid w:val="000B4EB5"/>
    <w:rsid w:val="000B5358"/>
    <w:rsid w:val="000B539B"/>
    <w:rsid w:val="000B6D40"/>
    <w:rsid w:val="000B6D6E"/>
    <w:rsid w:val="000B6EF7"/>
    <w:rsid w:val="000B7434"/>
    <w:rsid w:val="000C042E"/>
    <w:rsid w:val="000C13C4"/>
    <w:rsid w:val="000C1B24"/>
    <w:rsid w:val="000C1BA4"/>
    <w:rsid w:val="000C1C77"/>
    <w:rsid w:val="000C25E5"/>
    <w:rsid w:val="000C2985"/>
    <w:rsid w:val="000C2DA3"/>
    <w:rsid w:val="000C2FF2"/>
    <w:rsid w:val="000C3115"/>
    <w:rsid w:val="000C3138"/>
    <w:rsid w:val="000C3FDC"/>
    <w:rsid w:val="000C4188"/>
    <w:rsid w:val="000C422C"/>
    <w:rsid w:val="000C43A4"/>
    <w:rsid w:val="000C44AA"/>
    <w:rsid w:val="000C4946"/>
    <w:rsid w:val="000C49A4"/>
    <w:rsid w:val="000C49C5"/>
    <w:rsid w:val="000C4B48"/>
    <w:rsid w:val="000C5C5E"/>
    <w:rsid w:val="000C6775"/>
    <w:rsid w:val="000C711F"/>
    <w:rsid w:val="000C74D8"/>
    <w:rsid w:val="000C77E3"/>
    <w:rsid w:val="000D046B"/>
    <w:rsid w:val="000D04B9"/>
    <w:rsid w:val="000D0A81"/>
    <w:rsid w:val="000D1011"/>
    <w:rsid w:val="000D118A"/>
    <w:rsid w:val="000D118C"/>
    <w:rsid w:val="000D13CF"/>
    <w:rsid w:val="000D19A2"/>
    <w:rsid w:val="000D1F8E"/>
    <w:rsid w:val="000D27EE"/>
    <w:rsid w:val="000D2A8F"/>
    <w:rsid w:val="000D2AE0"/>
    <w:rsid w:val="000D31B2"/>
    <w:rsid w:val="000D37F1"/>
    <w:rsid w:val="000D3A82"/>
    <w:rsid w:val="000D4587"/>
    <w:rsid w:val="000D4E30"/>
    <w:rsid w:val="000D52D1"/>
    <w:rsid w:val="000D594B"/>
    <w:rsid w:val="000D5BA0"/>
    <w:rsid w:val="000D5C63"/>
    <w:rsid w:val="000D6661"/>
    <w:rsid w:val="000D6CDF"/>
    <w:rsid w:val="000D6D31"/>
    <w:rsid w:val="000D6DD5"/>
    <w:rsid w:val="000D6F1D"/>
    <w:rsid w:val="000D714F"/>
    <w:rsid w:val="000D747B"/>
    <w:rsid w:val="000D793D"/>
    <w:rsid w:val="000D7E30"/>
    <w:rsid w:val="000E06E2"/>
    <w:rsid w:val="000E1145"/>
    <w:rsid w:val="000E19F2"/>
    <w:rsid w:val="000E23A4"/>
    <w:rsid w:val="000E2479"/>
    <w:rsid w:val="000E2DC7"/>
    <w:rsid w:val="000E33D6"/>
    <w:rsid w:val="000E39DD"/>
    <w:rsid w:val="000E3AB1"/>
    <w:rsid w:val="000E45BA"/>
    <w:rsid w:val="000E49C9"/>
    <w:rsid w:val="000E4FB1"/>
    <w:rsid w:val="000E5568"/>
    <w:rsid w:val="000E6043"/>
    <w:rsid w:val="000E62C8"/>
    <w:rsid w:val="000E664C"/>
    <w:rsid w:val="000E6BE3"/>
    <w:rsid w:val="000E768D"/>
    <w:rsid w:val="000E795D"/>
    <w:rsid w:val="000F02E7"/>
    <w:rsid w:val="000F05D4"/>
    <w:rsid w:val="000F075A"/>
    <w:rsid w:val="000F1161"/>
    <w:rsid w:val="000F13FD"/>
    <w:rsid w:val="000F14EC"/>
    <w:rsid w:val="000F21FC"/>
    <w:rsid w:val="000F2321"/>
    <w:rsid w:val="000F2967"/>
    <w:rsid w:val="000F35F7"/>
    <w:rsid w:val="000F3C36"/>
    <w:rsid w:val="000F3D28"/>
    <w:rsid w:val="000F3F7F"/>
    <w:rsid w:val="000F4218"/>
    <w:rsid w:val="000F43AD"/>
    <w:rsid w:val="000F43C9"/>
    <w:rsid w:val="000F443D"/>
    <w:rsid w:val="000F4ACE"/>
    <w:rsid w:val="000F516F"/>
    <w:rsid w:val="000F51F3"/>
    <w:rsid w:val="000F529D"/>
    <w:rsid w:val="000F5638"/>
    <w:rsid w:val="000F5C6A"/>
    <w:rsid w:val="000F66D0"/>
    <w:rsid w:val="000F7060"/>
    <w:rsid w:val="000F71D2"/>
    <w:rsid w:val="000F76C6"/>
    <w:rsid w:val="000F7B87"/>
    <w:rsid w:val="000F7DD7"/>
    <w:rsid w:val="000F7F0A"/>
    <w:rsid w:val="000F7FA7"/>
    <w:rsid w:val="001011B9"/>
    <w:rsid w:val="001018FA"/>
    <w:rsid w:val="00101AE3"/>
    <w:rsid w:val="00101D78"/>
    <w:rsid w:val="00102398"/>
    <w:rsid w:val="0010239C"/>
    <w:rsid w:val="001024B1"/>
    <w:rsid w:val="0010392C"/>
    <w:rsid w:val="00103B1B"/>
    <w:rsid w:val="00103B2B"/>
    <w:rsid w:val="00103C36"/>
    <w:rsid w:val="00103D71"/>
    <w:rsid w:val="00103F04"/>
    <w:rsid w:val="00104142"/>
    <w:rsid w:val="00104589"/>
    <w:rsid w:val="001045D4"/>
    <w:rsid w:val="00104957"/>
    <w:rsid w:val="00104A6B"/>
    <w:rsid w:val="00104C84"/>
    <w:rsid w:val="00105A63"/>
    <w:rsid w:val="001063F4"/>
    <w:rsid w:val="00106956"/>
    <w:rsid w:val="00106B7D"/>
    <w:rsid w:val="00107A0F"/>
    <w:rsid w:val="00107E36"/>
    <w:rsid w:val="00107ED7"/>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549"/>
    <w:rsid w:val="00113D96"/>
    <w:rsid w:val="00113F76"/>
    <w:rsid w:val="00114177"/>
    <w:rsid w:val="00115133"/>
    <w:rsid w:val="001152F2"/>
    <w:rsid w:val="001157D5"/>
    <w:rsid w:val="001172BC"/>
    <w:rsid w:val="0012020E"/>
    <w:rsid w:val="0012035F"/>
    <w:rsid w:val="00120B29"/>
    <w:rsid w:val="00121545"/>
    <w:rsid w:val="001215F4"/>
    <w:rsid w:val="00121978"/>
    <w:rsid w:val="00121AA5"/>
    <w:rsid w:val="001223E8"/>
    <w:rsid w:val="0012265B"/>
    <w:rsid w:val="00122BA2"/>
    <w:rsid w:val="00122BED"/>
    <w:rsid w:val="0012338E"/>
    <w:rsid w:val="001234A7"/>
    <w:rsid w:val="00123710"/>
    <w:rsid w:val="00123A8C"/>
    <w:rsid w:val="00124361"/>
    <w:rsid w:val="00124FD7"/>
    <w:rsid w:val="001253F4"/>
    <w:rsid w:val="0012632D"/>
    <w:rsid w:val="0012642A"/>
    <w:rsid w:val="00126533"/>
    <w:rsid w:val="001268D2"/>
    <w:rsid w:val="00126E2C"/>
    <w:rsid w:val="00127055"/>
    <w:rsid w:val="001272F6"/>
    <w:rsid w:val="0012765D"/>
    <w:rsid w:val="00127E02"/>
    <w:rsid w:val="001301A7"/>
    <w:rsid w:val="001302CB"/>
    <w:rsid w:val="00131096"/>
    <w:rsid w:val="0013109C"/>
    <w:rsid w:val="0013258B"/>
    <w:rsid w:val="00132E00"/>
    <w:rsid w:val="00132FF7"/>
    <w:rsid w:val="00133243"/>
    <w:rsid w:val="00133654"/>
    <w:rsid w:val="001339B3"/>
    <w:rsid w:val="00134D45"/>
    <w:rsid w:val="00134F4E"/>
    <w:rsid w:val="00134FD8"/>
    <w:rsid w:val="001350DD"/>
    <w:rsid w:val="001352A0"/>
    <w:rsid w:val="001353DC"/>
    <w:rsid w:val="00135567"/>
    <w:rsid w:val="00135AC4"/>
    <w:rsid w:val="0013692F"/>
    <w:rsid w:val="00136BEA"/>
    <w:rsid w:val="001371EE"/>
    <w:rsid w:val="001379EE"/>
    <w:rsid w:val="00137ABC"/>
    <w:rsid w:val="00137CB0"/>
    <w:rsid w:val="001410FD"/>
    <w:rsid w:val="0014119E"/>
    <w:rsid w:val="00141FAE"/>
    <w:rsid w:val="0014229D"/>
    <w:rsid w:val="0014277E"/>
    <w:rsid w:val="0014283D"/>
    <w:rsid w:val="0014368F"/>
    <w:rsid w:val="00143D00"/>
    <w:rsid w:val="00143DB6"/>
    <w:rsid w:val="0014498D"/>
    <w:rsid w:val="00144BF2"/>
    <w:rsid w:val="00144D35"/>
    <w:rsid w:val="00144F85"/>
    <w:rsid w:val="0014518B"/>
    <w:rsid w:val="001459CB"/>
    <w:rsid w:val="00145A35"/>
    <w:rsid w:val="001460A5"/>
    <w:rsid w:val="00146CEF"/>
    <w:rsid w:val="00146E8C"/>
    <w:rsid w:val="00146EE3"/>
    <w:rsid w:val="00147BAA"/>
    <w:rsid w:val="00147E50"/>
    <w:rsid w:val="001505C6"/>
    <w:rsid w:val="00150B6A"/>
    <w:rsid w:val="00150BB2"/>
    <w:rsid w:val="001512C3"/>
    <w:rsid w:val="0015179C"/>
    <w:rsid w:val="00151E0C"/>
    <w:rsid w:val="00152298"/>
    <w:rsid w:val="00152DA3"/>
    <w:rsid w:val="00153DFC"/>
    <w:rsid w:val="00153E76"/>
    <w:rsid w:val="00154310"/>
    <w:rsid w:val="00154706"/>
    <w:rsid w:val="0015517F"/>
    <w:rsid w:val="00155975"/>
    <w:rsid w:val="00155AA2"/>
    <w:rsid w:val="00155B69"/>
    <w:rsid w:val="00156026"/>
    <w:rsid w:val="0015612D"/>
    <w:rsid w:val="0015657C"/>
    <w:rsid w:val="0015666E"/>
    <w:rsid w:val="00156DAE"/>
    <w:rsid w:val="00157000"/>
    <w:rsid w:val="00157021"/>
    <w:rsid w:val="0015733E"/>
    <w:rsid w:val="00157AB6"/>
    <w:rsid w:val="00157B8B"/>
    <w:rsid w:val="00157F38"/>
    <w:rsid w:val="0016028D"/>
    <w:rsid w:val="0016033F"/>
    <w:rsid w:val="001603AE"/>
    <w:rsid w:val="001622E5"/>
    <w:rsid w:val="00162400"/>
    <w:rsid w:val="001626B1"/>
    <w:rsid w:val="00162967"/>
    <w:rsid w:val="00163307"/>
    <w:rsid w:val="00163886"/>
    <w:rsid w:val="00164CD5"/>
    <w:rsid w:val="00165CFA"/>
    <w:rsid w:val="0016605C"/>
    <w:rsid w:val="00166C28"/>
    <w:rsid w:val="00166CD7"/>
    <w:rsid w:val="00166E69"/>
    <w:rsid w:val="0016738F"/>
    <w:rsid w:val="001673E6"/>
    <w:rsid w:val="0016777A"/>
    <w:rsid w:val="00167BFC"/>
    <w:rsid w:val="00167EAE"/>
    <w:rsid w:val="00167F9B"/>
    <w:rsid w:val="00170245"/>
    <w:rsid w:val="0017112F"/>
    <w:rsid w:val="001712F3"/>
    <w:rsid w:val="00171323"/>
    <w:rsid w:val="001714EA"/>
    <w:rsid w:val="00171520"/>
    <w:rsid w:val="0017199D"/>
    <w:rsid w:val="00172657"/>
    <w:rsid w:val="00172800"/>
    <w:rsid w:val="00172D0F"/>
    <w:rsid w:val="00172E9F"/>
    <w:rsid w:val="001733F7"/>
    <w:rsid w:val="001736B9"/>
    <w:rsid w:val="00173AB2"/>
    <w:rsid w:val="00173D33"/>
    <w:rsid w:val="001742D0"/>
    <w:rsid w:val="00174311"/>
    <w:rsid w:val="001748E6"/>
    <w:rsid w:val="00174D1E"/>
    <w:rsid w:val="0017514B"/>
    <w:rsid w:val="00175618"/>
    <w:rsid w:val="00175862"/>
    <w:rsid w:val="00175E6C"/>
    <w:rsid w:val="00176625"/>
    <w:rsid w:val="00176AD1"/>
    <w:rsid w:val="00176E4F"/>
    <w:rsid w:val="001771AC"/>
    <w:rsid w:val="0017754B"/>
    <w:rsid w:val="00177791"/>
    <w:rsid w:val="0017787E"/>
    <w:rsid w:val="00177B94"/>
    <w:rsid w:val="00177BF9"/>
    <w:rsid w:val="00177CB2"/>
    <w:rsid w:val="00177E06"/>
    <w:rsid w:val="001800DB"/>
    <w:rsid w:val="0018062B"/>
    <w:rsid w:val="00180775"/>
    <w:rsid w:val="00181312"/>
    <w:rsid w:val="001813D6"/>
    <w:rsid w:val="00181537"/>
    <w:rsid w:val="001817BF"/>
    <w:rsid w:val="00181C5A"/>
    <w:rsid w:val="00182E31"/>
    <w:rsid w:val="00183472"/>
    <w:rsid w:val="0018374A"/>
    <w:rsid w:val="001837BD"/>
    <w:rsid w:val="00183A72"/>
    <w:rsid w:val="0018405D"/>
    <w:rsid w:val="001841B2"/>
    <w:rsid w:val="0018471A"/>
    <w:rsid w:val="00184839"/>
    <w:rsid w:val="00184845"/>
    <w:rsid w:val="0018487F"/>
    <w:rsid w:val="00184ABD"/>
    <w:rsid w:val="0018543F"/>
    <w:rsid w:val="0018545A"/>
    <w:rsid w:val="001860E7"/>
    <w:rsid w:val="0018648B"/>
    <w:rsid w:val="00186CFF"/>
    <w:rsid w:val="001875D6"/>
    <w:rsid w:val="00187A31"/>
    <w:rsid w:val="00187F56"/>
    <w:rsid w:val="00190A70"/>
    <w:rsid w:val="00190B29"/>
    <w:rsid w:val="00190C0A"/>
    <w:rsid w:val="00190CF6"/>
    <w:rsid w:val="00191147"/>
    <w:rsid w:val="00191153"/>
    <w:rsid w:val="00191432"/>
    <w:rsid w:val="001917DB"/>
    <w:rsid w:val="001925E2"/>
    <w:rsid w:val="0019296D"/>
    <w:rsid w:val="00192AC0"/>
    <w:rsid w:val="00192B38"/>
    <w:rsid w:val="00192C10"/>
    <w:rsid w:val="00192CE2"/>
    <w:rsid w:val="001941C1"/>
    <w:rsid w:val="001946D7"/>
    <w:rsid w:val="00194E8B"/>
    <w:rsid w:val="0019521D"/>
    <w:rsid w:val="001956A3"/>
    <w:rsid w:val="0019586C"/>
    <w:rsid w:val="00195AAC"/>
    <w:rsid w:val="00195D1E"/>
    <w:rsid w:val="001969E8"/>
    <w:rsid w:val="00197B00"/>
    <w:rsid w:val="001A00CE"/>
    <w:rsid w:val="001A02FE"/>
    <w:rsid w:val="001A0507"/>
    <w:rsid w:val="001A05F3"/>
    <w:rsid w:val="001A0615"/>
    <w:rsid w:val="001A0897"/>
    <w:rsid w:val="001A0EC5"/>
    <w:rsid w:val="001A10C5"/>
    <w:rsid w:val="001A10D4"/>
    <w:rsid w:val="001A111E"/>
    <w:rsid w:val="001A13EE"/>
    <w:rsid w:val="001A1C7C"/>
    <w:rsid w:val="001A2183"/>
    <w:rsid w:val="001A294A"/>
    <w:rsid w:val="001A2A8D"/>
    <w:rsid w:val="001A3CE1"/>
    <w:rsid w:val="001A3E99"/>
    <w:rsid w:val="001A508F"/>
    <w:rsid w:val="001A5230"/>
    <w:rsid w:val="001A5520"/>
    <w:rsid w:val="001A6852"/>
    <w:rsid w:val="001A6BDB"/>
    <w:rsid w:val="001A6E6E"/>
    <w:rsid w:val="001A7845"/>
    <w:rsid w:val="001A78D8"/>
    <w:rsid w:val="001A799E"/>
    <w:rsid w:val="001A7BA6"/>
    <w:rsid w:val="001A7DB8"/>
    <w:rsid w:val="001A7F4C"/>
    <w:rsid w:val="001B0241"/>
    <w:rsid w:val="001B09A8"/>
    <w:rsid w:val="001B0A86"/>
    <w:rsid w:val="001B1709"/>
    <w:rsid w:val="001B171C"/>
    <w:rsid w:val="001B1DFF"/>
    <w:rsid w:val="001B1F30"/>
    <w:rsid w:val="001B235C"/>
    <w:rsid w:val="001B2B0A"/>
    <w:rsid w:val="001B2D62"/>
    <w:rsid w:val="001B3B15"/>
    <w:rsid w:val="001B45FA"/>
    <w:rsid w:val="001B4835"/>
    <w:rsid w:val="001B48CE"/>
    <w:rsid w:val="001B5CEA"/>
    <w:rsid w:val="001B5F91"/>
    <w:rsid w:val="001B627E"/>
    <w:rsid w:val="001B6A43"/>
    <w:rsid w:val="001B6EA0"/>
    <w:rsid w:val="001B6EE1"/>
    <w:rsid w:val="001B6F0A"/>
    <w:rsid w:val="001B7095"/>
    <w:rsid w:val="001B7AC4"/>
    <w:rsid w:val="001C04A5"/>
    <w:rsid w:val="001C0898"/>
    <w:rsid w:val="001C0D7E"/>
    <w:rsid w:val="001C0E53"/>
    <w:rsid w:val="001C1B72"/>
    <w:rsid w:val="001C211C"/>
    <w:rsid w:val="001C25AC"/>
    <w:rsid w:val="001C2681"/>
    <w:rsid w:val="001C3A8B"/>
    <w:rsid w:val="001C4816"/>
    <w:rsid w:val="001C4BD6"/>
    <w:rsid w:val="001C5FA5"/>
    <w:rsid w:val="001C6163"/>
    <w:rsid w:val="001C61ED"/>
    <w:rsid w:val="001C72A4"/>
    <w:rsid w:val="001D0C17"/>
    <w:rsid w:val="001D11CC"/>
    <w:rsid w:val="001D1F7F"/>
    <w:rsid w:val="001D24C0"/>
    <w:rsid w:val="001D2BC9"/>
    <w:rsid w:val="001D2D78"/>
    <w:rsid w:val="001D3162"/>
    <w:rsid w:val="001D372D"/>
    <w:rsid w:val="001D3A16"/>
    <w:rsid w:val="001D3A8E"/>
    <w:rsid w:val="001D3ADE"/>
    <w:rsid w:val="001D3B73"/>
    <w:rsid w:val="001D3D4D"/>
    <w:rsid w:val="001D412F"/>
    <w:rsid w:val="001D4384"/>
    <w:rsid w:val="001D479E"/>
    <w:rsid w:val="001D4E0A"/>
    <w:rsid w:val="001D4E19"/>
    <w:rsid w:val="001D505C"/>
    <w:rsid w:val="001D52EC"/>
    <w:rsid w:val="001D5542"/>
    <w:rsid w:val="001D5A17"/>
    <w:rsid w:val="001D5F2C"/>
    <w:rsid w:val="001D60F1"/>
    <w:rsid w:val="001D62EA"/>
    <w:rsid w:val="001D6DEA"/>
    <w:rsid w:val="001D7653"/>
    <w:rsid w:val="001E03BC"/>
    <w:rsid w:val="001E0552"/>
    <w:rsid w:val="001E05F0"/>
    <w:rsid w:val="001E0825"/>
    <w:rsid w:val="001E0DED"/>
    <w:rsid w:val="001E174E"/>
    <w:rsid w:val="001E1A89"/>
    <w:rsid w:val="001E1FFF"/>
    <w:rsid w:val="001E218C"/>
    <w:rsid w:val="001E2385"/>
    <w:rsid w:val="001E2D31"/>
    <w:rsid w:val="001E3184"/>
    <w:rsid w:val="001E3446"/>
    <w:rsid w:val="001E34A4"/>
    <w:rsid w:val="001E371E"/>
    <w:rsid w:val="001E37C9"/>
    <w:rsid w:val="001E3A9E"/>
    <w:rsid w:val="001E3C24"/>
    <w:rsid w:val="001E3C47"/>
    <w:rsid w:val="001E3F0A"/>
    <w:rsid w:val="001E418E"/>
    <w:rsid w:val="001E42FF"/>
    <w:rsid w:val="001E46FB"/>
    <w:rsid w:val="001E4DF1"/>
    <w:rsid w:val="001E4E0F"/>
    <w:rsid w:val="001E4E8F"/>
    <w:rsid w:val="001E517C"/>
    <w:rsid w:val="001E58FD"/>
    <w:rsid w:val="001E5C38"/>
    <w:rsid w:val="001E5C3D"/>
    <w:rsid w:val="001E5D76"/>
    <w:rsid w:val="001E71EC"/>
    <w:rsid w:val="001E75A5"/>
    <w:rsid w:val="001E75B9"/>
    <w:rsid w:val="001E767D"/>
    <w:rsid w:val="001E76A3"/>
    <w:rsid w:val="001E7720"/>
    <w:rsid w:val="001E7C7E"/>
    <w:rsid w:val="001F0622"/>
    <w:rsid w:val="001F0B0F"/>
    <w:rsid w:val="001F0BA5"/>
    <w:rsid w:val="001F101B"/>
    <w:rsid w:val="001F121D"/>
    <w:rsid w:val="001F1708"/>
    <w:rsid w:val="001F1C2E"/>
    <w:rsid w:val="001F1D9E"/>
    <w:rsid w:val="001F2296"/>
    <w:rsid w:val="001F24CA"/>
    <w:rsid w:val="001F28D8"/>
    <w:rsid w:val="001F2A27"/>
    <w:rsid w:val="001F2CD0"/>
    <w:rsid w:val="001F2DD5"/>
    <w:rsid w:val="001F2E2E"/>
    <w:rsid w:val="001F3689"/>
    <w:rsid w:val="001F36F0"/>
    <w:rsid w:val="001F3991"/>
    <w:rsid w:val="001F44DA"/>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02E"/>
    <w:rsid w:val="00203DFB"/>
    <w:rsid w:val="00203F35"/>
    <w:rsid w:val="00204744"/>
    <w:rsid w:val="00204CE1"/>
    <w:rsid w:val="00204E6E"/>
    <w:rsid w:val="00205548"/>
    <w:rsid w:val="00205DF6"/>
    <w:rsid w:val="00206028"/>
    <w:rsid w:val="002065DD"/>
    <w:rsid w:val="0020673F"/>
    <w:rsid w:val="00206ACD"/>
    <w:rsid w:val="00207795"/>
    <w:rsid w:val="002077E4"/>
    <w:rsid w:val="00207CE7"/>
    <w:rsid w:val="0021040C"/>
    <w:rsid w:val="00210EB0"/>
    <w:rsid w:val="002110D2"/>
    <w:rsid w:val="00211290"/>
    <w:rsid w:val="002112DE"/>
    <w:rsid w:val="00211333"/>
    <w:rsid w:val="002114D8"/>
    <w:rsid w:val="00211C1E"/>
    <w:rsid w:val="00212189"/>
    <w:rsid w:val="00212307"/>
    <w:rsid w:val="0021249B"/>
    <w:rsid w:val="002124CA"/>
    <w:rsid w:val="002126DB"/>
    <w:rsid w:val="00212F1C"/>
    <w:rsid w:val="00213002"/>
    <w:rsid w:val="002137BF"/>
    <w:rsid w:val="00214038"/>
    <w:rsid w:val="002143FC"/>
    <w:rsid w:val="002148A3"/>
    <w:rsid w:val="002148DA"/>
    <w:rsid w:val="00214E79"/>
    <w:rsid w:val="002156B7"/>
    <w:rsid w:val="00215C53"/>
    <w:rsid w:val="00215D9D"/>
    <w:rsid w:val="00215FFB"/>
    <w:rsid w:val="00216435"/>
    <w:rsid w:val="00216743"/>
    <w:rsid w:val="00216817"/>
    <w:rsid w:val="00216A7E"/>
    <w:rsid w:val="00216EA4"/>
    <w:rsid w:val="00216EF9"/>
    <w:rsid w:val="002171E3"/>
    <w:rsid w:val="002176E9"/>
    <w:rsid w:val="0022085F"/>
    <w:rsid w:val="0022120F"/>
    <w:rsid w:val="00221C25"/>
    <w:rsid w:val="00221D07"/>
    <w:rsid w:val="002231B5"/>
    <w:rsid w:val="00223D24"/>
    <w:rsid w:val="002241E7"/>
    <w:rsid w:val="00224641"/>
    <w:rsid w:val="00224665"/>
    <w:rsid w:val="00224817"/>
    <w:rsid w:val="00224DD2"/>
    <w:rsid w:val="002262B5"/>
    <w:rsid w:val="0022645C"/>
    <w:rsid w:val="002274DD"/>
    <w:rsid w:val="002276E7"/>
    <w:rsid w:val="00227998"/>
    <w:rsid w:val="00227A35"/>
    <w:rsid w:val="0023027C"/>
    <w:rsid w:val="00230818"/>
    <w:rsid w:val="002308D5"/>
    <w:rsid w:val="00231BE0"/>
    <w:rsid w:val="00231EC7"/>
    <w:rsid w:val="00231FAF"/>
    <w:rsid w:val="00232264"/>
    <w:rsid w:val="002322FA"/>
    <w:rsid w:val="00232A74"/>
    <w:rsid w:val="00232BED"/>
    <w:rsid w:val="00233138"/>
    <w:rsid w:val="002337BD"/>
    <w:rsid w:val="00233DE8"/>
    <w:rsid w:val="0023451C"/>
    <w:rsid w:val="002349C5"/>
    <w:rsid w:val="00234C5C"/>
    <w:rsid w:val="002351D3"/>
    <w:rsid w:val="00236078"/>
    <w:rsid w:val="002360E4"/>
    <w:rsid w:val="0023671A"/>
    <w:rsid w:val="00236816"/>
    <w:rsid w:val="00236F20"/>
    <w:rsid w:val="0023734C"/>
    <w:rsid w:val="00237460"/>
    <w:rsid w:val="0023789B"/>
    <w:rsid w:val="00237B4A"/>
    <w:rsid w:val="00237B6D"/>
    <w:rsid w:val="00240565"/>
    <w:rsid w:val="0024075A"/>
    <w:rsid w:val="0024085B"/>
    <w:rsid w:val="00240ADB"/>
    <w:rsid w:val="0024124C"/>
    <w:rsid w:val="00241965"/>
    <w:rsid w:val="00241BBE"/>
    <w:rsid w:val="00241E58"/>
    <w:rsid w:val="00242182"/>
    <w:rsid w:val="002422AB"/>
    <w:rsid w:val="00242515"/>
    <w:rsid w:val="00242683"/>
    <w:rsid w:val="002426BC"/>
    <w:rsid w:val="00242703"/>
    <w:rsid w:val="00242D27"/>
    <w:rsid w:val="00242F16"/>
    <w:rsid w:val="00242F62"/>
    <w:rsid w:val="0024345A"/>
    <w:rsid w:val="00243499"/>
    <w:rsid w:val="002437FD"/>
    <w:rsid w:val="00243974"/>
    <w:rsid w:val="00243C89"/>
    <w:rsid w:val="00243CF1"/>
    <w:rsid w:val="00243EBA"/>
    <w:rsid w:val="00244008"/>
    <w:rsid w:val="00244CE9"/>
    <w:rsid w:val="00244F30"/>
    <w:rsid w:val="00245719"/>
    <w:rsid w:val="00245A44"/>
    <w:rsid w:val="00245A9B"/>
    <w:rsid w:val="002463DB"/>
    <w:rsid w:val="00246ED6"/>
    <w:rsid w:val="00247618"/>
    <w:rsid w:val="002479C4"/>
    <w:rsid w:val="002500E0"/>
    <w:rsid w:val="00250471"/>
    <w:rsid w:val="0025077E"/>
    <w:rsid w:val="002509F1"/>
    <w:rsid w:val="00250E1F"/>
    <w:rsid w:val="002516CC"/>
    <w:rsid w:val="00251B2E"/>
    <w:rsid w:val="00251BA1"/>
    <w:rsid w:val="00251E76"/>
    <w:rsid w:val="00253651"/>
    <w:rsid w:val="00253B05"/>
    <w:rsid w:val="00254276"/>
    <w:rsid w:val="0025447E"/>
    <w:rsid w:val="00254515"/>
    <w:rsid w:val="002546A9"/>
    <w:rsid w:val="0025481B"/>
    <w:rsid w:val="00254867"/>
    <w:rsid w:val="00254D9F"/>
    <w:rsid w:val="00254FD2"/>
    <w:rsid w:val="002555A7"/>
    <w:rsid w:val="00255B60"/>
    <w:rsid w:val="00256579"/>
    <w:rsid w:val="0025666F"/>
    <w:rsid w:val="00256D73"/>
    <w:rsid w:val="002570B4"/>
    <w:rsid w:val="00257AE5"/>
    <w:rsid w:val="00257D9F"/>
    <w:rsid w:val="00257F2F"/>
    <w:rsid w:val="0026054D"/>
    <w:rsid w:val="00260747"/>
    <w:rsid w:val="00260A2D"/>
    <w:rsid w:val="00260BA7"/>
    <w:rsid w:val="00260CE7"/>
    <w:rsid w:val="002611D7"/>
    <w:rsid w:val="00261599"/>
    <w:rsid w:val="00261AE1"/>
    <w:rsid w:val="0026277B"/>
    <w:rsid w:val="00262A2C"/>
    <w:rsid w:val="00262E02"/>
    <w:rsid w:val="00263150"/>
    <w:rsid w:val="002635E1"/>
    <w:rsid w:val="00263A83"/>
    <w:rsid w:val="00263E8B"/>
    <w:rsid w:val="00263EF5"/>
    <w:rsid w:val="00263F88"/>
    <w:rsid w:val="0026454C"/>
    <w:rsid w:val="00264B9E"/>
    <w:rsid w:val="00264CBB"/>
    <w:rsid w:val="00265279"/>
    <w:rsid w:val="00265966"/>
    <w:rsid w:val="00265EE2"/>
    <w:rsid w:val="00266698"/>
    <w:rsid w:val="00266883"/>
    <w:rsid w:val="00266AAD"/>
    <w:rsid w:val="00266AF0"/>
    <w:rsid w:val="00266B8B"/>
    <w:rsid w:val="00266D85"/>
    <w:rsid w:val="00267562"/>
    <w:rsid w:val="0027000B"/>
    <w:rsid w:val="0027006D"/>
    <w:rsid w:val="00270086"/>
    <w:rsid w:val="00270390"/>
    <w:rsid w:val="0027132C"/>
    <w:rsid w:val="00271F6A"/>
    <w:rsid w:val="00272690"/>
    <w:rsid w:val="00272744"/>
    <w:rsid w:val="0027278B"/>
    <w:rsid w:val="00272F18"/>
    <w:rsid w:val="0027355F"/>
    <w:rsid w:val="00273E23"/>
    <w:rsid w:val="0027477D"/>
    <w:rsid w:val="00274ACE"/>
    <w:rsid w:val="00274D80"/>
    <w:rsid w:val="00275218"/>
    <w:rsid w:val="00275A69"/>
    <w:rsid w:val="002760A8"/>
    <w:rsid w:val="00277404"/>
    <w:rsid w:val="00277819"/>
    <w:rsid w:val="0027788B"/>
    <w:rsid w:val="00277ECE"/>
    <w:rsid w:val="00277FDB"/>
    <w:rsid w:val="00280CF2"/>
    <w:rsid w:val="00280F60"/>
    <w:rsid w:val="00280F9C"/>
    <w:rsid w:val="002812B7"/>
    <w:rsid w:val="00281610"/>
    <w:rsid w:val="00281C94"/>
    <w:rsid w:val="00282211"/>
    <w:rsid w:val="0028268B"/>
    <w:rsid w:val="00282D46"/>
    <w:rsid w:val="0028313F"/>
    <w:rsid w:val="0028330F"/>
    <w:rsid w:val="002837F9"/>
    <w:rsid w:val="00283F3B"/>
    <w:rsid w:val="00284FE4"/>
    <w:rsid w:val="002853BD"/>
    <w:rsid w:val="00285BD0"/>
    <w:rsid w:val="00285DEE"/>
    <w:rsid w:val="002860E8"/>
    <w:rsid w:val="00286519"/>
    <w:rsid w:val="002865BF"/>
    <w:rsid w:val="002866AC"/>
    <w:rsid w:val="00287185"/>
    <w:rsid w:val="00287E76"/>
    <w:rsid w:val="00287FCB"/>
    <w:rsid w:val="00290747"/>
    <w:rsid w:val="00290C65"/>
    <w:rsid w:val="00290C72"/>
    <w:rsid w:val="00291253"/>
    <w:rsid w:val="00291B5E"/>
    <w:rsid w:val="00291CD9"/>
    <w:rsid w:val="00291DC7"/>
    <w:rsid w:val="00292165"/>
    <w:rsid w:val="00292CA0"/>
    <w:rsid w:val="002932A6"/>
    <w:rsid w:val="002939DC"/>
    <w:rsid w:val="00294FA7"/>
    <w:rsid w:val="00295AE8"/>
    <w:rsid w:val="00295FA4"/>
    <w:rsid w:val="002961B3"/>
    <w:rsid w:val="0029626D"/>
    <w:rsid w:val="0029638A"/>
    <w:rsid w:val="0029676B"/>
    <w:rsid w:val="00296986"/>
    <w:rsid w:val="0029744A"/>
    <w:rsid w:val="0029784F"/>
    <w:rsid w:val="002A0329"/>
    <w:rsid w:val="002A06BB"/>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10F"/>
    <w:rsid w:val="002A54CA"/>
    <w:rsid w:val="002A56EB"/>
    <w:rsid w:val="002A5847"/>
    <w:rsid w:val="002A58EA"/>
    <w:rsid w:val="002A59B8"/>
    <w:rsid w:val="002A5B5A"/>
    <w:rsid w:val="002A5C7F"/>
    <w:rsid w:val="002A604B"/>
    <w:rsid w:val="002A6549"/>
    <w:rsid w:val="002A68B7"/>
    <w:rsid w:val="002A69BB"/>
    <w:rsid w:val="002A6CEF"/>
    <w:rsid w:val="002A6E77"/>
    <w:rsid w:val="002A7358"/>
    <w:rsid w:val="002A78AB"/>
    <w:rsid w:val="002B07FD"/>
    <w:rsid w:val="002B09FD"/>
    <w:rsid w:val="002B0FFA"/>
    <w:rsid w:val="002B141C"/>
    <w:rsid w:val="002B14D0"/>
    <w:rsid w:val="002B16B1"/>
    <w:rsid w:val="002B18FC"/>
    <w:rsid w:val="002B2051"/>
    <w:rsid w:val="002B21AC"/>
    <w:rsid w:val="002B235B"/>
    <w:rsid w:val="002B26BD"/>
    <w:rsid w:val="002B3018"/>
    <w:rsid w:val="002B3877"/>
    <w:rsid w:val="002B41A0"/>
    <w:rsid w:val="002B4430"/>
    <w:rsid w:val="002B444E"/>
    <w:rsid w:val="002B4738"/>
    <w:rsid w:val="002B4B10"/>
    <w:rsid w:val="002B4B29"/>
    <w:rsid w:val="002B4BDE"/>
    <w:rsid w:val="002B4D4E"/>
    <w:rsid w:val="002B4D5C"/>
    <w:rsid w:val="002B551D"/>
    <w:rsid w:val="002B630A"/>
    <w:rsid w:val="002B68D1"/>
    <w:rsid w:val="002B70A7"/>
    <w:rsid w:val="002B72A3"/>
    <w:rsid w:val="002C248D"/>
    <w:rsid w:val="002C257D"/>
    <w:rsid w:val="002C2763"/>
    <w:rsid w:val="002C2F97"/>
    <w:rsid w:val="002C3753"/>
    <w:rsid w:val="002C3CE1"/>
    <w:rsid w:val="002C47D2"/>
    <w:rsid w:val="002C5334"/>
    <w:rsid w:val="002C5686"/>
    <w:rsid w:val="002C593C"/>
    <w:rsid w:val="002C5B2D"/>
    <w:rsid w:val="002C63BC"/>
    <w:rsid w:val="002C7702"/>
    <w:rsid w:val="002D002C"/>
    <w:rsid w:val="002D023F"/>
    <w:rsid w:val="002D0FE4"/>
    <w:rsid w:val="002D12D7"/>
    <w:rsid w:val="002D1953"/>
    <w:rsid w:val="002D2AC5"/>
    <w:rsid w:val="002D2CA2"/>
    <w:rsid w:val="002D3425"/>
    <w:rsid w:val="002D3461"/>
    <w:rsid w:val="002D3A62"/>
    <w:rsid w:val="002D3CDA"/>
    <w:rsid w:val="002D4F77"/>
    <w:rsid w:val="002D5389"/>
    <w:rsid w:val="002D5BE9"/>
    <w:rsid w:val="002D6004"/>
    <w:rsid w:val="002D6092"/>
    <w:rsid w:val="002D63A7"/>
    <w:rsid w:val="002D7849"/>
    <w:rsid w:val="002E0292"/>
    <w:rsid w:val="002E0C24"/>
    <w:rsid w:val="002E0D5F"/>
    <w:rsid w:val="002E114F"/>
    <w:rsid w:val="002E14A8"/>
    <w:rsid w:val="002E1E9D"/>
    <w:rsid w:val="002E215F"/>
    <w:rsid w:val="002E3307"/>
    <w:rsid w:val="002E38A0"/>
    <w:rsid w:val="002E46C8"/>
    <w:rsid w:val="002E46ED"/>
    <w:rsid w:val="002E4B66"/>
    <w:rsid w:val="002E52E9"/>
    <w:rsid w:val="002E5306"/>
    <w:rsid w:val="002E5566"/>
    <w:rsid w:val="002E56F7"/>
    <w:rsid w:val="002E574B"/>
    <w:rsid w:val="002E5966"/>
    <w:rsid w:val="002E5FBE"/>
    <w:rsid w:val="002E6059"/>
    <w:rsid w:val="002E6123"/>
    <w:rsid w:val="002E6B26"/>
    <w:rsid w:val="002E6DD4"/>
    <w:rsid w:val="002E6E5B"/>
    <w:rsid w:val="002E7311"/>
    <w:rsid w:val="002E7704"/>
    <w:rsid w:val="002E7A5C"/>
    <w:rsid w:val="002F00A0"/>
    <w:rsid w:val="002F025D"/>
    <w:rsid w:val="002F036E"/>
    <w:rsid w:val="002F0426"/>
    <w:rsid w:val="002F04DD"/>
    <w:rsid w:val="002F0B4C"/>
    <w:rsid w:val="002F16B0"/>
    <w:rsid w:val="002F198D"/>
    <w:rsid w:val="002F1B9E"/>
    <w:rsid w:val="002F2079"/>
    <w:rsid w:val="002F21C8"/>
    <w:rsid w:val="002F23F0"/>
    <w:rsid w:val="002F2807"/>
    <w:rsid w:val="002F2DAB"/>
    <w:rsid w:val="002F30AC"/>
    <w:rsid w:val="002F3487"/>
    <w:rsid w:val="002F3DFF"/>
    <w:rsid w:val="002F3FD8"/>
    <w:rsid w:val="002F411D"/>
    <w:rsid w:val="002F423E"/>
    <w:rsid w:val="002F439E"/>
    <w:rsid w:val="002F43C0"/>
    <w:rsid w:val="002F4568"/>
    <w:rsid w:val="002F45C7"/>
    <w:rsid w:val="002F5163"/>
    <w:rsid w:val="002F6248"/>
    <w:rsid w:val="002F640B"/>
    <w:rsid w:val="002F640F"/>
    <w:rsid w:val="002F68B8"/>
    <w:rsid w:val="002F6EF3"/>
    <w:rsid w:val="002F7120"/>
    <w:rsid w:val="002F7295"/>
    <w:rsid w:val="002F7A9F"/>
    <w:rsid w:val="002F7C13"/>
    <w:rsid w:val="003000D5"/>
    <w:rsid w:val="00301459"/>
    <w:rsid w:val="00301640"/>
    <w:rsid w:val="0030165D"/>
    <w:rsid w:val="00301833"/>
    <w:rsid w:val="003020BD"/>
    <w:rsid w:val="0030289F"/>
    <w:rsid w:val="00302AB7"/>
    <w:rsid w:val="00303254"/>
    <w:rsid w:val="00303A3B"/>
    <w:rsid w:val="00303BA1"/>
    <w:rsid w:val="00304228"/>
    <w:rsid w:val="0030438A"/>
    <w:rsid w:val="003048B7"/>
    <w:rsid w:val="003056F3"/>
    <w:rsid w:val="003057E2"/>
    <w:rsid w:val="00305808"/>
    <w:rsid w:val="0030594B"/>
    <w:rsid w:val="00306B38"/>
    <w:rsid w:val="003076C2"/>
    <w:rsid w:val="0030792C"/>
    <w:rsid w:val="00307AD9"/>
    <w:rsid w:val="00307C8C"/>
    <w:rsid w:val="00307EDF"/>
    <w:rsid w:val="00310469"/>
    <w:rsid w:val="003107CE"/>
    <w:rsid w:val="00310AC1"/>
    <w:rsid w:val="00310ADC"/>
    <w:rsid w:val="00310B8B"/>
    <w:rsid w:val="00310EF2"/>
    <w:rsid w:val="003111D8"/>
    <w:rsid w:val="00311561"/>
    <w:rsid w:val="0031156F"/>
    <w:rsid w:val="00311647"/>
    <w:rsid w:val="0031177E"/>
    <w:rsid w:val="003122D0"/>
    <w:rsid w:val="0031250C"/>
    <w:rsid w:val="00312852"/>
    <w:rsid w:val="00313056"/>
    <w:rsid w:val="00313202"/>
    <w:rsid w:val="003132F1"/>
    <w:rsid w:val="00313379"/>
    <w:rsid w:val="00313E0F"/>
    <w:rsid w:val="00314D36"/>
    <w:rsid w:val="0031570E"/>
    <w:rsid w:val="00315A31"/>
    <w:rsid w:val="00315E13"/>
    <w:rsid w:val="0031615E"/>
    <w:rsid w:val="00316868"/>
    <w:rsid w:val="00316AD4"/>
    <w:rsid w:val="003174B9"/>
    <w:rsid w:val="00317A06"/>
    <w:rsid w:val="003201BF"/>
    <w:rsid w:val="003208FA"/>
    <w:rsid w:val="00320D7E"/>
    <w:rsid w:val="003212D2"/>
    <w:rsid w:val="0032273F"/>
    <w:rsid w:val="00322E6A"/>
    <w:rsid w:val="0032344C"/>
    <w:rsid w:val="003234A0"/>
    <w:rsid w:val="00323516"/>
    <w:rsid w:val="00323626"/>
    <w:rsid w:val="0032366D"/>
    <w:rsid w:val="003239ED"/>
    <w:rsid w:val="00323FDA"/>
    <w:rsid w:val="003247EF"/>
    <w:rsid w:val="00324A3C"/>
    <w:rsid w:val="00324E01"/>
    <w:rsid w:val="00324F94"/>
    <w:rsid w:val="00325E59"/>
    <w:rsid w:val="00326266"/>
    <w:rsid w:val="00326307"/>
    <w:rsid w:val="003266D9"/>
    <w:rsid w:val="00326BDC"/>
    <w:rsid w:val="00326C9A"/>
    <w:rsid w:val="0032710E"/>
    <w:rsid w:val="003271B7"/>
    <w:rsid w:val="00327CC3"/>
    <w:rsid w:val="00327D4D"/>
    <w:rsid w:val="00331360"/>
    <w:rsid w:val="0033187D"/>
    <w:rsid w:val="00331B01"/>
    <w:rsid w:val="00331BA9"/>
    <w:rsid w:val="00331C15"/>
    <w:rsid w:val="00331D61"/>
    <w:rsid w:val="003323BA"/>
    <w:rsid w:val="00332421"/>
    <w:rsid w:val="0033254C"/>
    <w:rsid w:val="0033272E"/>
    <w:rsid w:val="003329D1"/>
    <w:rsid w:val="00332E11"/>
    <w:rsid w:val="00333BED"/>
    <w:rsid w:val="00333C39"/>
    <w:rsid w:val="00333FD0"/>
    <w:rsid w:val="0033420B"/>
    <w:rsid w:val="00334636"/>
    <w:rsid w:val="00334AE6"/>
    <w:rsid w:val="00335582"/>
    <w:rsid w:val="00335FB5"/>
    <w:rsid w:val="003363A2"/>
    <w:rsid w:val="003366F6"/>
    <w:rsid w:val="00336AC2"/>
    <w:rsid w:val="00337BA4"/>
    <w:rsid w:val="0034047C"/>
    <w:rsid w:val="00340601"/>
    <w:rsid w:val="00340A3F"/>
    <w:rsid w:val="00340B45"/>
    <w:rsid w:val="00340B55"/>
    <w:rsid w:val="00340B9D"/>
    <w:rsid w:val="0034129E"/>
    <w:rsid w:val="00341614"/>
    <w:rsid w:val="00341B11"/>
    <w:rsid w:val="00342F53"/>
    <w:rsid w:val="00343E58"/>
    <w:rsid w:val="00343FDC"/>
    <w:rsid w:val="003446CA"/>
    <w:rsid w:val="0034473D"/>
    <w:rsid w:val="00344997"/>
    <w:rsid w:val="003449C3"/>
    <w:rsid w:val="00344B86"/>
    <w:rsid w:val="00344EC7"/>
    <w:rsid w:val="0034505E"/>
    <w:rsid w:val="00345121"/>
    <w:rsid w:val="0034531D"/>
    <w:rsid w:val="00345431"/>
    <w:rsid w:val="00345D13"/>
    <w:rsid w:val="00346152"/>
    <w:rsid w:val="00346D8D"/>
    <w:rsid w:val="00347344"/>
    <w:rsid w:val="00347801"/>
    <w:rsid w:val="00347961"/>
    <w:rsid w:val="003502C7"/>
    <w:rsid w:val="0035042F"/>
    <w:rsid w:val="00351544"/>
    <w:rsid w:val="00352D0C"/>
    <w:rsid w:val="003530B2"/>
    <w:rsid w:val="00353B68"/>
    <w:rsid w:val="0035418B"/>
    <w:rsid w:val="0035432A"/>
    <w:rsid w:val="003545AB"/>
    <w:rsid w:val="00354AAE"/>
    <w:rsid w:val="00354CF5"/>
    <w:rsid w:val="00354F8F"/>
    <w:rsid w:val="0035572F"/>
    <w:rsid w:val="00355730"/>
    <w:rsid w:val="00355DCF"/>
    <w:rsid w:val="003563B5"/>
    <w:rsid w:val="003569D9"/>
    <w:rsid w:val="00356A8C"/>
    <w:rsid w:val="0035730A"/>
    <w:rsid w:val="00357477"/>
    <w:rsid w:val="00357782"/>
    <w:rsid w:val="00357CEB"/>
    <w:rsid w:val="00360860"/>
    <w:rsid w:val="00360B4C"/>
    <w:rsid w:val="00360F5C"/>
    <w:rsid w:val="00360FC4"/>
    <w:rsid w:val="003615B3"/>
    <w:rsid w:val="003615DE"/>
    <w:rsid w:val="0036172E"/>
    <w:rsid w:val="0036178E"/>
    <w:rsid w:val="00362030"/>
    <w:rsid w:val="0036271B"/>
    <w:rsid w:val="00362966"/>
    <w:rsid w:val="00362B30"/>
    <w:rsid w:val="00362C1D"/>
    <w:rsid w:val="00362D55"/>
    <w:rsid w:val="00362DB8"/>
    <w:rsid w:val="003640E5"/>
    <w:rsid w:val="003642C9"/>
    <w:rsid w:val="0036453C"/>
    <w:rsid w:val="0036461F"/>
    <w:rsid w:val="00364E39"/>
    <w:rsid w:val="0036512C"/>
    <w:rsid w:val="00365179"/>
    <w:rsid w:val="00365243"/>
    <w:rsid w:val="003653F4"/>
    <w:rsid w:val="00365AD2"/>
    <w:rsid w:val="0036627B"/>
    <w:rsid w:val="0036758D"/>
    <w:rsid w:val="003678E7"/>
    <w:rsid w:val="00367B17"/>
    <w:rsid w:val="00367DDB"/>
    <w:rsid w:val="00367E88"/>
    <w:rsid w:val="0037013E"/>
    <w:rsid w:val="003701E3"/>
    <w:rsid w:val="00370331"/>
    <w:rsid w:val="00370721"/>
    <w:rsid w:val="00370AA9"/>
    <w:rsid w:val="0037136D"/>
    <w:rsid w:val="0037246A"/>
    <w:rsid w:val="003727EA"/>
    <w:rsid w:val="00373A84"/>
    <w:rsid w:val="00373F2B"/>
    <w:rsid w:val="003744D2"/>
    <w:rsid w:val="00375492"/>
    <w:rsid w:val="00375C37"/>
    <w:rsid w:val="0037613A"/>
    <w:rsid w:val="0037622F"/>
    <w:rsid w:val="003769DD"/>
    <w:rsid w:val="00376BB3"/>
    <w:rsid w:val="00376E55"/>
    <w:rsid w:val="00376E64"/>
    <w:rsid w:val="0037723F"/>
    <w:rsid w:val="00377D10"/>
    <w:rsid w:val="00377E16"/>
    <w:rsid w:val="00380429"/>
    <w:rsid w:val="00380567"/>
    <w:rsid w:val="003811B3"/>
    <w:rsid w:val="00381B7D"/>
    <w:rsid w:val="00382724"/>
    <w:rsid w:val="00382B14"/>
    <w:rsid w:val="0038376A"/>
    <w:rsid w:val="00383B15"/>
    <w:rsid w:val="00383D86"/>
    <w:rsid w:val="00383E6F"/>
    <w:rsid w:val="003846E6"/>
    <w:rsid w:val="003850F0"/>
    <w:rsid w:val="00385D70"/>
    <w:rsid w:val="00385DB7"/>
    <w:rsid w:val="00386692"/>
    <w:rsid w:val="00386A55"/>
    <w:rsid w:val="00386C55"/>
    <w:rsid w:val="00387496"/>
    <w:rsid w:val="003875BD"/>
    <w:rsid w:val="00387654"/>
    <w:rsid w:val="00390839"/>
    <w:rsid w:val="00390D34"/>
    <w:rsid w:val="0039105D"/>
    <w:rsid w:val="0039106E"/>
    <w:rsid w:val="0039126E"/>
    <w:rsid w:val="003914E5"/>
    <w:rsid w:val="00391DCB"/>
    <w:rsid w:val="00391F59"/>
    <w:rsid w:val="00392026"/>
    <w:rsid w:val="00392417"/>
    <w:rsid w:val="0039281B"/>
    <w:rsid w:val="00392895"/>
    <w:rsid w:val="00392AF5"/>
    <w:rsid w:val="003930E6"/>
    <w:rsid w:val="00393223"/>
    <w:rsid w:val="003942F4"/>
    <w:rsid w:val="00394C24"/>
    <w:rsid w:val="00394D1B"/>
    <w:rsid w:val="00394FF1"/>
    <w:rsid w:val="003950BE"/>
    <w:rsid w:val="00395106"/>
    <w:rsid w:val="00395E6B"/>
    <w:rsid w:val="003968B9"/>
    <w:rsid w:val="00396A42"/>
    <w:rsid w:val="00397243"/>
    <w:rsid w:val="00397DC5"/>
    <w:rsid w:val="003A0895"/>
    <w:rsid w:val="003A1860"/>
    <w:rsid w:val="003A25BF"/>
    <w:rsid w:val="003A27FF"/>
    <w:rsid w:val="003A2885"/>
    <w:rsid w:val="003A2B01"/>
    <w:rsid w:val="003A2E77"/>
    <w:rsid w:val="003A3230"/>
    <w:rsid w:val="003A3DA7"/>
    <w:rsid w:val="003A402C"/>
    <w:rsid w:val="003A4710"/>
    <w:rsid w:val="003A4C1D"/>
    <w:rsid w:val="003A4EE5"/>
    <w:rsid w:val="003A5470"/>
    <w:rsid w:val="003A58C3"/>
    <w:rsid w:val="003A5D7E"/>
    <w:rsid w:val="003A621C"/>
    <w:rsid w:val="003A626C"/>
    <w:rsid w:val="003A6537"/>
    <w:rsid w:val="003A7743"/>
    <w:rsid w:val="003A790D"/>
    <w:rsid w:val="003B0340"/>
    <w:rsid w:val="003B0485"/>
    <w:rsid w:val="003B0640"/>
    <w:rsid w:val="003B0CD8"/>
    <w:rsid w:val="003B0D51"/>
    <w:rsid w:val="003B124C"/>
    <w:rsid w:val="003B141D"/>
    <w:rsid w:val="003B15FE"/>
    <w:rsid w:val="003B1928"/>
    <w:rsid w:val="003B1A3B"/>
    <w:rsid w:val="003B21E5"/>
    <w:rsid w:val="003B2B49"/>
    <w:rsid w:val="003B2E39"/>
    <w:rsid w:val="003B31D0"/>
    <w:rsid w:val="003B3F12"/>
    <w:rsid w:val="003B480E"/>
    <w:rsid w:val="003B49BF"/>
    <w:rsid w:val="003B4AA0"/>
    <w:rsid w:val="003B5087"/>
    <w:rsid w:val="003B5563"/>
    <w:rsid w:val="003B623C"/>
    <w:rsid w:val="003B669D"/>
    <w:rsid w:val="003B694C"/>
    <w:rsid w:val="003B7758"/>
    <w:rsid w:val="003B7ED4"/>
    <w:rsid w:val="003C01AB"/>
    <w:rsid w:val="003C0246"/>
    <w:rsid w:val="003C05AB"/>
    <w:rsid w:val="003C09BB"/>
    <w:rsid w:val="003C15BB"/>
    <w:rsid w:val="003C16D1"/>
    <w:rsid w:val="003C17DE"/>
    <w:rsid w:val="003C1C1B"/>
    <w:rsid w:val="003C1C4D"/>
    <w:rsid w:val="003C1E51"/>
    <w:rsid w:val="003C23B3"/>
    <w:rsid w:val="003C2C74"/>
    <w:rsid w:val="003C2E49"/>
    <w:rsid w:val="003C30C7"/>
    <w:rsid w:val="003C38A0"/>
    <w:rsid w:val="003C4CF7"/>
    <w:rsid w:val="003C4DC5"/>
    <w:rsid w:val="003C4E00"/>
    <w:rsid w:val="003C5862"/>
    <w:rsid w:val="003C58CA"/>
    <w:rsid w:val="003C5D39"/>
    <w:rsid w:val="003C65BB"/>
    <w:rsid w:val="003C6768"/>
    <w:rsid w:val="003C69D6"/>
    <w:rsid w:val="003C6B77"/>
    <w:rsid w:val="003C769B"/>
    <w:rsid w:val="003D004A"/>
    <w:rsid w:val="003D04D7"/>
    <w:rsid w:val="003D1222"/>
    <w:rsid w:val="003D17D9"/>
    <w:rsid w:val="003D2265"/>
    <w:rsid w:val="003D274C"/>
    <w:rsid w:val="003D2B5B"/>
    <w:rsid w:val="003D2CA5"/>
    <w:rsid w:val="003D3D67"/>
    <w:rsid w:val="003D3E86"/>
    <w:rsid w:val="003D41A6"/>
    <w:rsid w:val="003D4262"/>
    <w:rsid w:val="003D50C9"/>
    <w:rsid w:val="003D5354"/>
    <w:rsid w:val="003D6226"/>
    <w:rsid w:val="003D66C8"/>
    <w:rsid w:val="003D684F"/>
    <w:rsid w:val="003D6864"/>
    <w:rsid w:val="003D749B"/>
    <w:rsid w:val="003D76C9"/>
    <w:rsid w:val="003D78E0"/>
    <w:rsid w:val="003D7C1A"/>
    <w:rsid w:val="003D7F1A"/>
    <w:rsid w:val="003E0487"/>
    <w:rsid w:val="003E071E"/>
    <w:rsid w:val="003E0861"/>
    <w:rsid w:val="003E0A40"/>
    <w:rsid w:val="003E103B"/>
    <w:rsid w:val="003E10F4"/>
    <w:rsid w:val="003E2672"/>
    <w:rsid w:val="003E2740"/>
    <w:rsid w:val="003E2AA1"/>
    <w:rsid w:val="003E2C0F"/>
    <w:rsid w:val="003E3057"/>
    <w:rsid w:val="003E3230"/>
    <w:rsid w:val="003E3C82"/>
    <w:rsid w:val="003E3FAA"/>
    <w:rsid w:val="003E4460"/>
    <w:rsid w:val="003E44AA"/>
    <w:rsid w:val="003E4B18"/>
    <w:rsid w:val="003E4B6B"/>
    <w:rsid w:val="003E4C37"/>
    <w:rsid w:val="003E4C87"/>
    <w:rsid w:val="003E508F"/>
    <w:rsid w:val="003E54FC"/>
    <w:rsid w:val="003E6228"/>
    <w:rsid w:val="003E632B"/>
    <w:rsid w:val="003E63C6"/>
    <w:rsid w:val="003E6F2D"/>
    <w:rsid w:val="003E71FB"/>
    <w:rsid w:val="003E73EC"/>
    <w:rsid w:val="003E752F"/>
    <w:rsid w:val="003E7B87"/>
    <w:rsid w:val="003F001E"/>
    <w:rsid w:val="003F2328"/>
    <w:rsid w:val="003F24A1"/>
    <w:rsid w:val="003F2567"/>
    <w:rsid w:val="003F2662"/>
    <w:rsid w:val="003F2A8B"/>
    <w:rsid w:val="003F33E3"/>
    <w:rsid w:val="003F3EA3"/>
    <w:rsid w:val="003F4122"/>
    <w:rsid w:val="003F4B77"/>
    <w:rsid w:val="003F55BC"/>
    <w:rsid w:val="003F560F"/>
    <w:rsid w:val="003F570C"/>
    <w:rsid w:val="003F6295"/>
    <w:rsid w:val="003F69B3"/>
    <w:rsid w:val="003F6A15"/>
    <w:rsid w:val="003F73A8"/>
    <w:rsid w:val="003F74B5"/>
    <w:rsid w:val="003F75D7"/>
    <w:rsid w:val="003F7B3C"/>
    <w:rsid w:val="003F7F46"/>
    <w:rsid w:val="00400273"/>
    <w:rsid w:val="00400BCF"/>
    <w:rsid w:val="00400BEC"/>
    <w:rsid w:val="004018B2"/>
    <w:rsid w:val="00402000"/>
    <w:rsid w:val="004020CD"/>
    <w:rsid w:val="004025FA"/>
    <w:rsid w:val="00402730"/>
    <w:rsid w:val="00402849"/>
    <w:rsid w:val="004030C4"/>
    <w:rsid w:val="004032A4"/>
    <w:rsid w:val="004035E1"/>
    <w:rsid w:val="00404308"/>
    <w:rsid w:val="00404561"/>
    <w:rsid w:val="00404707"/>
    <w:rsid w:val="00404877"/>
    <w:rsid w:val="00404897"/>
    <w:rsid w:val="0040538F"/>
    <w:rsid w:val="00405976"/>
    <w:rsid w:val="00406B55"/>
    <w:rsid w:val="00406F7F"/>
    <w:rsid w:val="0040711E"/>
    <w:rsid w:val="004076FE"/>
    <w:rsid w:val="00407C27"/>
    <w:rsid w:val="00407E7D"/>
    <w:rsid w:val="004105A6"/>
    <w:rsid w:val="004108D1"/>
    <w:rsid w:val="00410AEF"/>
    <w:rsid w:val="00411222"/>
    <w:rsid w:val="00411BCC"/>
    <w:rsid w:val="004121D0"/>
    <w:rsid w:val="004122F9"/>
    <w:rsid w:val="0041286E"/>
    <w:rsid w:val="004128E3"/>
    <w:rsid w:val="00412B6C"/>
    <w:rsid w:val="00412E08"/>
    <w:rsid w:val="00412EC3"/>
    <w:rsid w:val="00413220"/>
    <w:rsid w:val="0041396C"/>
    <w:rsid w:val="00413AA3"/>
    <w:rsid w:val="00413B22"/>
    <w:rsid w:val="00413C83"/>
    <w:rsid w:val="00413CA7"/>
    <w:rsid w:val="00414578"/>
    <w:rsid w:val="00414B85"/>
    <w:rsid w:val="0041518A"/>
    <w:rsid w:val="004153F4"/>
    <w:rsid w:val="00416324"/>
    <w:rsid w:val="00416601"/>
    <w:rsid w:val="00416B42"/>
    <w:rsid w:val="00416BB1"/>
    <w:rsid w:val="00417510"/>
    <w:rsid w:val="0041790B"/>
    <w:rsid w:val="00417A71"/>
    <w:rsid w:val="00417E5B"/>
    <w:rsid w:val="00420142"/>
    <w:rsid w:val="004203C0"/>
    <w:rsid w:val="00420524"/>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497"/>
    <w:rsid w:val="00427809"/>
    <w:rsid w:val="00427903"/>
    <w:rsid w:val="00427AC3"/>
    <w:rsid w:val="00430A33"/>
    <w:rsid w:val="00430FA0"/>
    <w:rsid w:val="00431121"/>
    <w:rsid w:val="0043123A"/>
    <w:rsid w:val="00431C82"/>
    <w:rsid w:val="00432014"/>
    <w:rsid w:val="004322B4"/>
    <w:rsid w:val="00432972"/>
    <w:rsid w:val="00432B7E"/>
    <w:rsid w:val="00432FE9"/>
    <w:rsid w:val="004334F9"/>
    <w:rsid w:val="0043389C"/>
    <w:rsid w:val="00433C92"/>
    <w:rsid w:val="004340F8"/>
    <w:rsid w:val="00434613"/>
    <w:rsid w:val="004347B1"/>
    <w:rsid w:val="004349F8"/>
    <w:rsid w:val="00434A4B"/>
    <w:rsid w:val="00434D6F"/>
    <w:rsid w:val="00435205"/>
    <w:rsid w:val="00435C17"/>
    <w:rsid w:val="00435DC6"/>
    <w:rsid w:val="004363BE"/>
    <w:rsid w:val="00436D7A"/>
    <w:rsid w:val="00437610"/>
    <w:rsid w:val="00440161"/>
    <w:rsid w:val="004404A4"/>
    <w:rsid w:val="00440556"/>
    <w:rsid w:val="00440757"/>
    <w:rsid w:val="00440AB0"/>
    <w:rsid w:val="004410FD"/>
    <w:rsid w:val="004414EF"/>
    <w:rsid w:val="00441A2C"/>
    <w:rsid w:val="00441B23"/>
    <w:rsid w:val="004423FD"/>
    <w:rsid w:val="00442468"/>
    <w:rsid w:val="00442B2D"/>
    <w:rsid w:val="00442DA7"/>
    <w:rsid w:val="00443238"/>
    <w:rsid w:val="00443749"/>
    <w:rsid w:val="0044380F"/>
    <w:rsid w:val="004438BF"/>
    <w:rsid w:val="00443963"/>
    <w:rsid w:val="00443A71"/>
    <w:rsid w:val="00443CF5"/>
    <w:rsid w:val="0044452B"/>
    <w:rsid w:val="00445334"/>
    <w:rsid w:val="00445968"/>
    <w:rsid w:val="00445D8A"/>
    <w:rsid w:val="00445D8F"/>
    <w:rsid w:val="00445E10"/>
    <w:rsid w:val="00446469"/>
    <w:rsid w:val="00446AAB"/>
    <w:rsid w:val="004471C2"/>
    <w:rsid w:val="004479B6"/>
    <w:rsid w:val="00447A37"/>
    <w:rsid w:val="00447F2D"/>
    <w:rsid w:val="0045002C"/>
    <w:rsid w:val="0045094B"/>
    <w:rsid w:val="00450BC7"/>
    <w:rsid w:val="004518FB"/>
    <w:rsid w:val="00451C2C"/>
    <w:rsid w:val="004520EB"/>
    <w:rsid w:val="00452578"/>
    <w:rsid w:val="00452CE5"/>
    <w:rsid w:val="004533B0"/>
    <w:rsid w:val="004534A4"/>
    <w:rsid w:val="00453712"/>
    <w:rsid w:val="00453C0C"/>
    <w:rsid w:val="00453F1D"/>
    <w:rsid w:val="0045409C"/>
    <w:rsid w:val="0045413E"/>
    <w:rsid w:val="0045431D"/>
    <w:rsid w:val="00454646"/>
    <w:rsid w:val="004548D7"/>
    <w:rsid w:val="00454A07"/>
    <w:rsid w:val="00454B32"/>
    <w:rsid w:val="004565F7"/>
    <w:rsid w:val="0045677A"/>
    <w:rsid w:val="004569DF"/>
    <w:rsid w:val="0045702D"/>
    <w:rsid w:val="0045704C"/>
    <w:rsid w:val="004573D3"/>
    <w:rsid w:val="004576B4"/>
    <w:rsid w:val="00457DB2"/>
    <w:rsid w:val="00457E19"/>
    <w:rsid w:val="004608B5"/>
    <w:rsid w:val="00460A72"/>
    <w:rsid w:val="00461903"/>
    <w:rsid w:val="00461B4A"/>
    <w:rsid w:val="00461C31"/>
    <w:rsid w:val="00461CD9"/>
    <w:rsid w:val="00462220"/>
    <w:rsid w:val="0046227A"/>
    <w:rsid w:val="004624F7"/>
    <w:rsid w:val="0046288D"/>
    <w:rsid w:val="00462917"/>
    <w:rsid w:val="00463221"/>
    <w:rsid w:val="00463419"/>
    <w:rsid w:val="0046383E"/>
    <w:rsid w:val="0046395A"/>
    <w:rsid w:val="00463FDB"/>
    <w:rsid w:val="004648AF"/>
    <w:rsid w:val="00464D31"/>
    <w:rsid w:val="00464EA4"/>
    <w:rsid w:val="0046647A"/>
    <w:rsid w:val="004669AB"/>
    <w:rsid w:val="00466EFA"/>
    <w:rsid w:val="004672EA"/>
    <w:rsid w:val="00467D2A"/>
    <w:rsid w:val="00470E23"/>
    <w:rsid w:val="00471073"/>
    <w:rsid w:val="0047112C"/>
    <w:rsid w:val="0047118F"/>
    <w:rsid w:val="0047123D"/>
    <w:rsid w:val="0047163D"/>
    <w:rsid w:val="004719CC"/>
    <w:rsid w:val="00471F42"/>
    <w:rsid w:val="0047211E"/>
    <w:rsid w:val="00472126"/>
    <w:rsid w:val="004726CD"/>
    <w:rsid w:val="00472B86"/>
    <w:rsid w:val="0047369E"/>
    <w:rsid w:val="004738D1"/>
    <w:rsid w:val="00473B11"/>
    <w:rsid w:val="00473B16"/>
    <w:rsid w:val="004740FA"/>
    <w:rsid w:val="00474D4F"/>
    <w:rsid w:val="00475B61"/>
    <w:rsid w:val="00475E34"/>
    <w:rsid w:val="004762C0"/>
    <w:rsid w:val="0047637B"/>
    <w:rsid w:val="0047650B"/>
    <w:rsid w:val="00476679"/>
    <w:rsid w:val="00476910"/>
    <w:rsid w:val="00476D23"/>
    <w:rsid w:val="004771C6"/>
    <w:rsid w:val="004771E8"/>
    <w:rsid w:val="004773FF"/>
    <w:rsid w:val="0047785C"/>
    <w:rsid w:val="004804F0"/>
    <w:rsid w:val="0048062C"/>
    <w:rsid w:val="00481447"/>
    <w:rsid w:val="00481523"/>
    <w:rsid w:val="004817E8"/>
    <w:rsid w:val="00481E40"/>
    <w:rsid w:val="004823F9"/>
    <w:rsid w:val="00483189"/>
    <w:rsid w:val="00483C19"/>
    <w:rsid w:val="00483DE0"/>
    <w:rsid w:val="004840FB"/>
    <w:rsid w:val="00484494"/>
    <w:rsid w:val="004846BC"/>
    <w:rsid w:val="004847BE"/>
    <w:rsid w:val="00484913"/>
    <w:rsid w:val="0048493A"/>
    <w:rsid w:val="004849A6"/>
    <w:rsid w:val="00484B5D"/>
    <w:rsid w:val="00484CDA"/>
    <w:rsid w:val="00484F22"/>
    <w:rsid w:val="004850B5"/>
    <w:rsid w:val="004850C6"/>
    <w:rsid w:val="004851BC"/>
    <w:rsid w:val="004859D1"/>
    <w:rsid w:val="00485E5B"/>
    <w:rsid w:val="004868E2"/>
    <w:rsid w:val="0048694D"/>
    <w:rsid w:val="00486988"/>
    <w:rsid w:val="00486A85"/>
    <w:rsid w:val="00486C7E"/>
    <w:rsid w:val="00487165"/>
    <w:rsid w:val="00487922"/>
    <w:rsid w:val="00487CC8"/>
    <w:rsid w:val="00490758"/>
    <w:rsid w:val="00490996"/>
    <w:rsid w:val="00490FE6"/>
    <w:rsid w:val="0049145D"/>
    <w:rsid w:val="00492151"/>
    <w:rsid w:val="00492661"/>
    <w:rsid w:val="004927C9"/>
    <w:rsid w:val="00492C26"/>
    <w:rsid w:val="00492D44"/>
    <w:rsid w:val="004932CC"/>
    <w:rsid w:val="00493E66"/>
    <w:rsid w:val="00493E8F"/>
    <w:rsid w:val="00493FED"/>
    <w:rsid w:val="0049402A"/>
    <w:rsid w:val="0049448C"/>
    <w:rsid w:val="004947BF"/>
    <w:rsid w:val="00494C41"/>
    <w:rsid w:val="00494F02"/>
    <w:rsid w:val="004956B1"/>
    <w:rsid w:val="004958E8"/>
    <w:rsid w:val="00495A92"/>
    <w:rsid w:val="00495B66"/>
    <w:rsid w:val="00495FE6"/>
    <w:rsid w:val="00496BC3"/>
    <w:rsid w:val="00496EDA"/>
    <w:rsid w:val="00497931"/>
    <w:rsid w:val="00497A41"/>
    <w:rsid w:val="00497CAE"/>
    <w:rsid w:val="00497F79"/>
    <w:rsid w:val="004A0083"/>
    <w:rsid w:val="004A0849"/>
    <w:rsid w:val="004A0D91"/>
    <w:rsid w:val="004A0F9F"/>
    <w:rsid w:val="004A0FD8"/>
    <w:rsid w:val="004A1C4A"/>
    <w:rsid w:val="004A1D69"/>
    <w:rsid w:val="004A1EE9"/>
    <w:rsid w:val="004A20E1"/>
    <w:rsid w:val="004A23F2"/>
    <w:rsid w:val="004A2EDC"/>
    <w:rsid w:val="004A2F1D"/>
    <w:rsid w:val="004A31F8"/>
    <w:rsid w:val="004A3315"/>
    <w:rsid w:val="004A3C5E"/>
    <w:rsid w:val="004A44B7"/>
    <w:rsid w:val="004A4560"/>
    <w:rsid w:val="004A4E28"/>
    <w:rsid w:val="004A4E8B"/>
    <w:rsid w:val="004A4E9E"/>
    <w:rsid w:val="004A5C99"/>
    <w:rsid w:val="004A6B91"/>
    <w:rsid w:val="004A6DF4"/>
    <w:rsid w:val="004A7476"/>
    <w:rsid w:val="004A7C77"/>
    <w:rsid w:val="004A7F7D"/>
    <w:rsid w:val="004B0EC8"/>
    <w:rsid w:val="004B1055"/>
    <w:rsid w:val="004B1112"/>
    <w:rsid w:val="004B1276"/>
    <w:rsid w:val="004B1425"/>
    <w:rsid w:val="004B1628"/>
    <w:rsid w:val="004B196E"/>
    <w:rsid w:val="004B1EA1"/>
    <w:rsid w:val="004B2346"/>
    <w:rsid w:val="004B2C1B"/>
    <w:rsid w:val="004B3035"/>
    <w:rsid w:val="004B467E"/>
    <w:rsid w:val="004B477C"/>
    <w:rsid w:val="004B4819"/>
    <w:rsid w:val="004B490C"/>
    <w:rsid w:val="004B49BD"/>
    <w:rsid w:val="004B4EB1"/>
    <w:rsid w:val="004B510E"/>
    <w:rsid w:val="004B5371"/>
    <w:rsid w:val="004B56EF"/>
    <w:rsid w:val="004B583D"/>
    <w:rsid w:val="004B5E24"/>
    <w:rsid w:val="004B601F"/>
    <w:rsid w:val="004B612B"/>
    <w:rsid w:val="004B6366"/>
    <w:rsid w:val="004B67E8"/>
    <w:rsid w:val="004B71F6"/>
    <w:rsid w:val="004B7779"/>
    <w:rsid w:val="004B7D26"/>
    <w:rsid w:val="004B7D4B"/>
    <w:rsid w:val="004B7F86"/>
    <w:rsid w:val="004C07BC"/>
    <w:rsid w:val="004C0F35"/>
    <w:rsid w:val="004C11E6"/>
    <w:rsid w:val="004C1E1D"/>
    <w:rsid w:val="004C1F7E"/>
    <w:rsid w:val="004C2635"/>
    <w:rsid w:val="004C2709"/>
    <w:rsid w:val="004C291D"/>
    <w:rsid w:val="004C2ECE"/>
    <w:rsid w:val="004C30AF"/>
    <w:rsid w:val="004C319A"/>
    <w:rsid w:val="004C32B5"/>
    <w:rsid w:val="004C330B"/>
    <w:rsid w:val="004C4352"/>
    <w:rsid w:val="004C4D8C"/>
    <w:rsid w:val="004C5F60"/>
    <w:rsid w:val="004C68EB"/>
    <w:rsid w:val="004C6CC3"/>
    <w:rsid w:val="004C70B8"/>
    <w:rsid w:val="004C7393"/>
    <w:rsid w:val="004D0738"/>
    <w:rsid w:val="004D079F"/>
    <w:rsid w:val="004D14FF"/>
    <w:rsid w:val="004D1B23"/>
    <w:rsid w:val="004D1B5C"/>
    <w:rsid w:val="004D1CFA"/>
    <w:rsid w:val="004D201E"/>
    <w:rsid w:val="004D21A3"/>
    <w:rsid w:val="004D21B6"/>
    <w:rsid w:val="004D220D"/>
    <w:rsid w:val="004D2B5F"/>
    <w:rsid w:val="004D2BC6"/>
    <w:rsid w:val="004D3400"/>
    <w:rsid w:val="004D3580"/>
    <w:rsid w:val="004D390E"/>
    <w:rsid w:val="004D403D"/>
    <w:rsid w:val="004D414D"/>
    <w:rsid w:val="004D41F6"/>
    <w:rsid w:val="004D42C3"/>
    <w:rsid w:val="004D44CD"/>
    <w:rsid w:val="004D4D14"/>
    <w:rsid w:val="004D4FA0"/>
    <w:rsid w:val="004D5034"/>
    <w:rsid w:val="004D5389"/>
    <w:rsid w:val="004D53D9"/>
    <w:rsid w:val="004D54EE"/>
    <w:rsid w:val="004D5EEB"/>
    <w:rsid w:val="004D6310"/>
    <w:rsid w:val="004D645F"/>
    <w:rsid w:val="004D6868"/>
    <w:rsid w:val="004D6DD2"/>
    <w:rsid w:val="004D7A29"/>
    <w:rsid w:val="004E09A9"/>
    <w:rsid w:val="004E23AF"/>
    <w:rsid w:val="004E2A46"/>
    <w:rsid w:val="004E3C1D"/>
    <w:rsid w:val="004E3D6E"/>
    <w:rsid w:val="004E4001"/>
    <w:rsid w:val="004E4041"/>
    <w:rsid w:val="004E507D"/>
    <w:rsid w:val="004E645D"/>
    <w:rsid w:val="004E6659"/>
    <w:rsid w:val="004E6D75"/>
    <w:rsid w:val="004E7072"/>
    <w:rsid w:val="004E718C"/>
    <w:rsid w:val="004E71B7"/>
    <w:rsid w:val="004E759F"/>
    <w:rsid w:val="004E7670"/>
    <w:rsid w:val="004F01D9"/>
    <w:rsid w:val="004F1095"/>
    <w:rsid w:val="004F16F9"/>
    <w:rsid w:val="004F1B51"/>
    <w:rsid w:val="004F202A"/>
    <w:rsid w:val="004F259A"/>
    <w:rsid w:val="004F264C"/>
    <w:rsid w:val="004F28D3"/>
    <w:rsid w:val="004F2BED"/>
    <w:rsid w:val="004F2FFB"/>
    <w:rsid w:val="004F3056"/>
    <w:rsid w:val="004F31DE"/>
    <w:rsid w:val="004F3686"/>
    <w:rsid w:val="004F3912"/>
    <w:rsid w:val="004F39EA"/>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16E"/>
    <w:rsid w:val="00502B03"/>
    <w:rsid w:val="00502B3C"/>
    <w:rsid w:val="00502E23"/>
    <w:rsid w:val="005035A0"/>
    <w:rsid w:val="00503613"/>
    <w:rsid w:val="0050370B"/>
    <w:rsid w:val="00503E74"/>
    <w:rsid w:val="00504741"/>
    <w:rsid w:val="00504AA3"/>
    <w:rsid w:val="00504C64"/>
    <w:rsid w:val="00505356"/>
    <w:rsid w:val="005057F8"/>
    <w:rsid w:val="00505C9B"/>
    <w:rsid w:val="00505FA8"/>
    <w:rsid w:val="0050610F"/>
    <w:rsid w:val="005062A9"/>
    <w:rsid w:val="00506417"/>
    <w:rsid w:val="005069ED"/>
    <w:rsid w:val="00506C23"/>
    <w:rsid w:val="005071D2"/>
    <w:rsid w:val="00507392"/>
    <w:rsid w:val="0050794A"/>
    <w:rsid w:val="005079A2"/>
    <w:rsid w:val="00507A59"/>
    <w:rsid w:val="00507AA5"/>
    <w:rsid w:val="00507D50"/>
    <w:rsid w:val="00507D9D"/>
    <w:rsid w:val="005100BE"/>
    <w:rsid w:val="00510515"/>
    <w:rsid w:val="0051051A"/>
    <w:rsid w:val="00510CC2"/>
    <w:rsid w:val="005114BF"/>
    <w:rsid w:val="00511545"/>
    <w:rsid w:val="005116AB"/>
    <w:rsid w:val="00512114"/>
    <w:rsid w:val="005125B9"/>
    <w:rsid w:val="00512AC9"/>
    <w:rsid w:val="00512E71"/>
    <w:rsid w:val="0051332F"/>
    <w:rsid w:val="00513E7A"/>
    <w:rsid w:val="00514920"/>
    <w:rsid w:val="00515076"/>
    <w:rsid w:val="005150C3"/>
    <w:rsid w:val="005150DC"/>
    <w:rsid w:val="0051510F"/>
    <w:rsid w:val="005153D7"/>
    <w:rsid w:val="005153E3"/>
    <w:rsid w:val="005154D6"/>
    <w:rsid w:val="0051551D"/>
    <w:rsid w:val="00515599"/>
    <w:rsid w:val="005155A5"/>
    <w:rsid w:val="005157F0"/>
    <w:rsid w:val="0051594C"/>
    <w:rsid w:val="005159FE"/>
    <w:rsid w:val="00515B4E"/>
    <w:rsid w:val="00515D09"/>
    <w:rsid w:val="00516D37"/>
    <w:rsid w:val="0051728E"/>
    <w:rsid w:val="005172BC"/>
    <w:rsid w:val="0051746B"/>
    <w:rsid w:val="00517E8F"/>
    <w:rsid w:val="00517FD3"/>
    <w:rsid w:val="0052079E"/>
    <w:rsid w:val="00520A3A"/>
    <w:rsid w:val="005210AC"/>
    <w:rsid w:val="005210B2"/>
    <w:rsid w:val="0052136E"/>
    <w:rsid w:val="005218F3"/>
    <w:rsid w:val="00521F32"/>
    <w:rsid w:val="005220C9"/>
    <w:rsid w:val="0052221A"/>
    <w:rsid w:val="005222E3"/>
    <w:rsid w:val="005223BB"/>
    <w:rsid w:val="005223BF"/>
    <w:rsid w:val="00523089"/>
    <w:rsid w:val="0052329A"/>
    <w:rsid w:val="00523BB7"/>
    <w:rsid w:val="005242BC"/>
    <w:rsid w:val="00524543"/>
    <w:rsid w:val="0052541B"/>
    <w:rsid w:val="00525484"/>
    <w:rsid w:val="005254B3"/>
    <w:rsid w:val="00525535"/>
    <w:rsid w:val="00525939"/>
    <w:rsid w:val="00525EC2"/>
    <w:rsid w:val="005264E0"/>
    <w:rsid w:val="00526653"/>
    <w:rsid w:val="00526DEB"/>
    <w:rsid w:val="005272C8"/>
    <w:rsid w:val="005272F3"/>
    <w:rsid w:val="00527653"/>
    <w:rsid w:val="005276B5"/>
    <w:rsid w:val="005276E2"/>
    <w:rsid w:val="0053003A"/>
    <w:rsid w:val="00530146"/>
    <w:rsid w:val="00530DBC"/>
    <w:rsid w:val="00531645"/>
    <w:rsid w:val="00531BA8"/>
    <w:rsid w:val="005329B8"/>
    <w:rsid w:val="00532A16"/>
    <w:rsid w:val="00532A52"/>
    <w:rsid w:val="00532B13"/>
    <w:rsid w:val="00532CA1"/>
    <w:rsid w:val="00533228"/>
    <w:rsid w:val="005334E9"/>
    <w:rsid w:val="0053472C"/>
    <w:rsid w:val="0053473C"/>
    <w:rsid w:val="0053487B"/>
    <w:rsid w:val="00534919"/>
    <w:rsid w:val="00535082"/>
    <w:rsid w:val="00535954"/>
    <w:rsid w:val="00535A60"/>
    <w:rsid w:val="00535EEF"/>
    <w:rsid w:val="005361CB"/>
    <w:rsid w:val="005367F9"/>
    <w:rsid w:val="00536906"/>
    <w:rsid w:val="00536C6B"/>
    <w:rsid w:val="00536F8A"/>
    <w:rsid w:val="005379E2"/>
    <w:rsid w:val="00537A91"/>
    <w:rsid w:val="0054022F"/>
    <w:rsid w:val="00540434"/>
    <w:rsid w:val="005405BF"/>
    <w:rsid w:val="00540A48"/>
    <w:rsid w:val="0054143A"/>
    <w:rsid w:val="00541564"/>
    <w:rsid w:val="00541750"/>
    <w:rsid w:val="005417B8"/>
    <w:rsid w:val="00541C59"/>
    <w:rsid w:val="00541CBF"/>
    <w:rsid w:val="00541D57"/>
    <w:rsid w:val="00541F38"/>
    <w:rsid w:val="00541F3F"/>
    <w:rsid w:val="00542806"/>
    <w:rsid w:val="00542C8E"/>
    <w:rsid w:val="0054316D"/>
    <w:rsid w:val="00543958"/>
    <w:rsid w:val="00543E28"/>
    <w:rsid w:val="00544109"/>
    <w:rsid w:val="005449BC"/>
    <w:rsid w:val="00545A92"/>
    <w:rsid w:val="00545E51"/>
    <w:rsid w:val="00545EB8"/>
    <w:rsid w:val="00546501"/>
    <w:rsid w:val="0054654F"/>
    <w:rsid w:val="00546934"/>
    <w:rsid w:val="00546C3D"/>
    <w:rsid w:val="00546ECC"/>
    <w:rsid w:val="00546F40"/>
    <w:rsid w:val="0054707A"/>
    <w:rsid w:val="0055027C"/>
    <w:rsid w:val="00550776"/>
    <w:rsid w:val="005508EC"/>
    <w:rsid w:val="00550CBD"/>
    <w:rsid w:val="00550D8D"/>
    <w:rsid w:val="00550E79"/>
    <w:rsid w:val="00551353"/>
    <w:rsid w:val="00551604"/>
    <w:rsid w:val="005517F3"/>
    <w:rsid w:val="00552735"/>
    <w:rsid w:val="00552AF4"/>
    <w:rsid w:val="00552BAD"/>
    <w:rsid w:val="00552E8C"/>
    <w:rsid w:val="005531AB"/>
    <w:rsid w:val="00553639"/>
    <w:rsid w:val="005536FD"/>
    <w:rsid w:val="00553ADD"/>
    <w:rsid w:val="00553F62"/>
    <w:rsid w:val="005541F5"/>
    <w:rsid w:val="00554359"/>
    <w:rsid w:val="00554523"/>
    <w:rsid w:val="00554543"/>
    <w:rsid w:val="005548BF"/>
    <w:rsid w:val="00554C56"/>
    <w:rsid w:val="00554E51"/>
    <w:rsid w:val="00554F04"/>
    <w:rsid w:val="005550B6"/>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84A"/>
    <w:rsid w:val="00560964"/>
    <w:rsid w:val="00560982"/>
    <w:rsid w:val="00560A3C"/>
    <w:rsid w:val="00560BDD"/>
    <w:rsid w:val="00560EA2"/>
    <w:rsid w:val="00562E04"/>
    <w:rsid w:val="00563A61"/>
    <w:rsid w:val="00563E5A"/>
    <w:rsid w:val="00563FD8"/>
    <w:rsid w:val="00563FF2"/>
    <w:rsid w:val="005654F1"/>
    <w:rsid w:val="00565673"/>
    <w:rsid w:val="00565B5C"/>
    <w:rsid w:val="0056631A"/>
    <w:rsid w:val="00566A7A"/>
    <w:rsid w:val="00566A95"/>
    <w:rsid w:val="00566B5C"/>
    <w:rsid w:val="00566BA6"/>
    <w:rsid w:val="00567317"/>
    <w:rsid w:val="005674E9"/>
    <w:rsid w:val="005679D9"/>
    <w:rsid w:val="00567FE1"/>
    <w:rsid w:val="00570279"/>
    <w:rsid w:val="0057052D"/>
    <w:rsid w:val="00570D00"/>
    <w:rsid w:val="00571C0B"/>
    <w:rsid w:val="00572606"/>
    <w:rsid w:val="00572B00"/>
    <w:rsid w:val="0057329C"/>
    <w:rsid w:val="005739D6"/>
    <w:rsid w:val="005739D8"/>
    <w:rsid w:val="00573DF0"/>
    <w:rsid w:val="005743E7"/>
    <w:rsid w:val="00574E70"/>
    <w:rsid w:val="00574F39"/>
    <w:rsid w:val="0057533D"/>
    <w:rsid w:val="005755AE"/>
    <w:rsid w:val="00575CED"/>
    <w:rsid w:val="005769F5"/>
    <w:rsid w:val="00576CBF"/>
    <w:rsid w:val="00577434"/>
    <w:rsid w:val="00577673"/>
    <w:rsid w:val="005777D7"/>
    <w:rsid w:val="00577C88"/>
    <w:rsid w:val="00581D92"/>
    <w:rsid w:val="00581F77"/>
    <w:rsid w:val="0058283D"/>
    <w:rsid w:val="0058297A"/>
    <w:rsid w:val="00582AC0"/>
    <w:rsid w:val="00582CEA"/>
    <w:rsid w:val="00582F7F"/>
    <w:rsid w:val="005831E0"/>
    <w:rsid w:val="005837C7"/>
    <w:rsid w:val="00584054"/>
    <w:rsid w:val="00584065"/>
    <w:rsid w:val="005843DF"/>
    <w:rsid w:val="00584563"/>
    <w:rsid w:val="005846A7"/>
    <w:rsid w:val="00584B09"/>
    <w:rsid w:val="00584DFD"/>
    <w:rsid w:val="00584EB1"/>
    <w:rsid w:val="0058564E"/>
    <w:rsid w:val="0058574D"/>
    <w:rsid w:val="0058650D"/>
    <w:rsid w:val="005865CF"/>
    <w:rsid w:val="0058730D"/>
    <w:rsid w:val="00587381"/>
    <w:rsid w:val="005875F2"/>
    <w:rsid w:val="00587945"/>
    <w:rsid w:val="00587F75"/>
    <w:rsid w:val="00590016"/>
    <w:rsid w:val="00590817"/>
    <w:rsid w:val="00590BB7"/>
    <w:rsid w:val="00590C65"/>
    <w:rsid w:val="00590E5D"/>
    <w:rsid w:val="005914EF"/>
    <w:rsid w:val="005919C1"/>
    <w:rsid w:val="00592141"/>
    <w:rsid w:val="005924EB"/>
    <w:rsid w:val="00592683"/>
    <w:rsid w:val="005939ED"/>
    <w:rsid w:val="00593A6A"/>
    <w:rsid w:val="00593B42"/>
    <w:rsid w:val="00594185"/>
    <w:rsid w:val="005945B4"/>
    <w:rsid w:val="005954F8"/>
    <w:rsid w:val="0059589F"/>
    <w:rsid w:val="005958DD"/>
    <w:rsid w:val="00595B24"/>
    <w:rsid w:val="00596851"/>
    <w:rsid w:val="005968C1"/>
    <w:rsid w:val="005969AB"/>
    <w:rsid w:val="005975DF"/>
    <w:rsid w:val="00597B52"/>
    <w:rsid w:val="005A00FC"/>
    <w:rsid w:val="005A0B07"/>
    <w:rsid w:val="005A0DD5"/>
    <w:rsid w:val="005A126A"/>
    <w:rsid w:val="005A12AC"/>
    <w:rsid w:val="005A1A0C"/>
    <w:rsid w:val="005A1C11"/>
    <w:rsid w:val="005A1D49"/>
    <w:rsid w:val="005A2A96"/>
    <w:rsid w:val="005A2B80"/>
    <w:rsid w:val="005A2BEB"/>
    <w:rsid w:val="005A2FB2"/>
    <w:rsid w:val="005A3306"/>
    <w:rsid w:val="005A3825"/>
    <w:rsid w:val="005A3C29"/>
    <w:rsid w:val="005A3CD9"/>
    <w:rsid w:val="005A3CF9"/>
    <w:rsid w:val="005A3EA1"/>
    <w:rsid w:val="005A4BB1"/>
    <w:rsid w:val="005A4E53"/>
    <w:rsid w:val="005A4EA6"/>
    <w:rsid w:val="005A53A9"/>
    <w:rsid w:val="005A54A6"/>
    <w:rsid w:val="005A55CB"/>
    <w:rsid w:val="005A6802"/>
    <w:rsid w:val="005A6C54"/>
    <w:rsid w:val="005A74A6"/>
    <w:rsid w:val="005B18C5"/>
    <w:rsid w:val="005B1941"/>
    <w:rsid w:val="005B294E"/>
    <w:rsid w:val="005B2E9C"/>
    <w:rsid w:val="005B2F96"/>
    <w:rsid w:val="005B3F14"/>
    <w:rsid w:val="005B4A93"/>
    <w:rsid w:val="005B4DFD"/>
    <w:rsid w:val="005B5259"/>
    <w:rsid w:val="005B5320"/>
    <w:rsid w:val="005B5396"/>
    <w:rsid w:val="005B57D0"/>
    <w:rsid w:val="005B58E0"/>
    <w:rsid w:val="005B5933"/>
    <w:rsid w:val="005B5B26"/>
    <w:rsid w:val="005B5E33"/>
    <w:rsid w:val="005B6187"/>
    <w:rsid w:val="005B68AD"/>
    <w:rsid w:val="005B73F1"/>
    <w:rsid w:val="005B7441"/>
    <w:rsid w:val="005B7B9F"/>
    <w:rsid w:val="005B7C85"/>
    <w:rsid w:val="005C0947"/>
    <w:rsid w:val="005C0D63"/>
    <w:rsid w:val="005C0FF6"/>
    <w:rsid w:val="005C1308"/>
    <w:rsid w:val="005C14BF"/>
    <w:rsid w:val="005C153E"/>
    <w:rsid w:val="005C15A2"/>
    <w:rsid w:val="005C1BA5"/>
    <w:rsid w:val="005C229D"/>
    <w:rsid w:val="005C22A3"/>
    <w:rsid w:val="005C2898"/>
    <w:rsid w:val="005C2930"/>
    <w:rsid w:val="005C2E48"/>
    <w:rsid w:val="005C3043"/>
    <w:rsid w:val="005C31BA"/>
    <w:rsid w:val="005C35E1"/>
    <w:rsid w:val="005C3935"/>
    <w:rsid w:val="005C4092"/>
    <w:rsid w:val="005C4B15"/>
    <w:rsid w:val="005C507B"/>
    <w:rsid w:val="005C57DB"/>
    <w:rsid w:val="005C6161"/>
    <w:rsid w:val="005C646A"/>
    <w:rsid w:val="005C683F"/>
    <w:rsid w:val="005C6A71"/>
    <w:rsid w:val="005C7007"/>
    <w:rsid w:val="005C706F"/>
    <w:rsid w:val="005C721F"/>
    <w:rsid w:val="005C73E3"/>
    <w:rsid w:val="005C783C"/>
    <w:rsid w:val="005C7909"/>
    <w:rsid w:val="005C7B13"/>
    <w:rsid w:val="005C7CB1"/>
    <w:rsid w:val="005C7DE2"/>
    <w:rsid w:val="005C7DF5"/>
    <w:rsid w:val="005D01B4"/>
    <w:rsid w:val="005D0437"/>
    <w:rsid w:val="005D07D9"/>
    <w:rsid w:val="005D0A2B"/>
    <w:rsid w:val="005D0A96"/>
    <w:rsid w:val="005D0AE0"/>
    <w:rsid w:val="005D0B0C"/>
    <w:rsid w:val="005D13E2"/>
    <w:rsid w:val="005D1422"/>
    <w:rsid w:val="005D176D"/>
    <w:rsid w:val="005D1E00"/>
    <w:rsid w:val="005D2070"/>
    <w:rsid w:val="005D2B9B"/>
    <w:rsid w:val="005D2CAC"/>
    <w:rsid w:val="005D2D33"/>
    <w:rsid w:val="005D36D6"/>
    <w:rsid w:val="005D4447"/>
    <w:rsid w:val="005D4492"/>
    <w:rsid w:val="005D5793"/>
    <w:rsid w:val="005D5E10"/>
    <w:rsid w:val="005D5F87"/>
    <w:rsid w:val="005D64EA"/>
    <w:rsid w:val="005D7139"/>
    <w:rsid w:val="005D7922"/>
    <w:rsid w:val="005D7A8B"/>
    <w:rsid w:val="005D7D69"/>
    <w:rsid w:val="005D7F70"/>
    <w:rsid w:val="005E01F4"/>
    <w:rsid w:val="005E03DB"/>
    <w:rsid w:val="005E0E26"/>
    <w:rsid w:val="005E10F7"/>
    <w:rsid w:val="005E12B4"/>
    <w:rsid w:val="005E1FC3"/>
    <w:rsid w:val="005E217C"/>
    <w:rsid w:val="005E2C0B"/>
    <w:rsid w:val="005E2C17"/>
    <w:rsid w:val="005E2D0F"/>
    <w:rsid w:val="005E2F5B"/>
    <w:rsid w:val="005E3260"/>
    <w:rsid w:val="005E348B"/>
    <w:rsid w:val="005E34CC"/>
    <w:rsid w:val="005E3B14"/>
    <w:rsid w:val="005E44D3"/>
    <w:rsid w:val="005E5510"/>
    <w:rsid w:val="005E624E"/>
    <w:rsid w:val="005E6534"/>
    <w:rsid w:val="005E6815"/>
    <w:rsid w:val="005E7610"/>
    <w:rsid w:val="005F060E"/>
    <w:rsid w:val="005F0657"/>
    <w:rsid w:val="005F126E"/>
    <w:rsid w:val="005F19C1"/>
    <w:rsid w:val="005F1B91"/>
    <w:rsid w:val="005F304A"/>
    <w:rsid w:val="005F3429"/>
    <w:rsid w:val="005F3A5D"/>
    <w:rsid w:val="005F47C5"/>
    <w:rsid w:val="005F4C47"/>
    <w:rsid w:val="005F545A"/>
    <w:rsid w:val="005F5566"/>
    <w:rsid w:val="005F5926"/>
    <w:rsid w:val="005F59D5"/>
    <w:rsid w:val="005F5AFB"/>
    <w:rsid w:val="005F667E"/>
    <w:rsid w:val="005F684F"/>
    <w:rsid w:val="005F6A15"/>
    <w:rsid w:val="005F7373"/>
    <w:rsid w:val="005F783A"/>
    <w:rsid w:val="005F7B04"/>
    <w:rsid w:val="0060093B"/>
    <w:rsid w:val="00600BF4"/>
    <w:rsid w:val="0060130D"/>
    <w:rsid w:val="00601618"/>
    <w:rsid w:val="00601887"/>
    <w:rsid w:val="00601931"/>
    <w:rsid w:val="0060324A"/>
    <w:rsid w:val="00604036"/>
    <w:rsid w:val="006043D3"/>
    <w:rsid w:val="00605192"/>
    <w:rsid w:val="00605324"/>
    <w:rsid w:val="00605DA9"/>
    <w:rsid w:val="00605E2D"/>
    <w:rsid w:val="00606372"/>
    <w:rsid w:val="0060640E"/>
    <w:rsid w:val="0060641C"/>
    <w:rsid w:val="00606B3A"/>
    <w:rsid w:val="00606CE6"/>
    <w:rsid w:val="00606DBD"/>
    <w:rsid w:val="00607D03"/>
    <w:rsid w:val="00607EFE"/>
    <w:rsid w:val="00610065"/>
    <w:rsid w:val="00610AF4"/>
    <w:rsid w:val="0061176E"/>
    <w:rsid w:val="00611E4D"/>
    <w:rsid w:val="006124E4"/>
    <w:rsid w:val="0061293C"/>
    <w:rsid w:val="00612CD7"/>
    <w:rsid w:val="006134C8"/>
    <w:rsid w:val="0061360E"/>
    <w:rsid w:val="0061362D"/>
    <w:rsid w:val="00613838"/>
    <w:rsid w:val="0061388D"/>
    <w:rsid w:val="00613AB0"/>
    <w:rsid w:val="0061410E"/>
    <w:rsid w:val="00614854"/>
    <w:rsid w:val="00614A2A"/>
    <w:rsid w:val="00614C83"/>
    <w:rsid w:val="00614F28"/>
    <w:rsid w:val="00616E4F"/>
    <w:rsid w:val="0061749F"/>
    <w:rsid w:val="00617882"/>
    <w:rsid w:val="00620057"/>
    <w:rsid w:val="006212A3"/>
    <w:rsid w:val="00621B89"/>
    <w:rsid w:val="00621D1C"/>
    <w:rsid w:val="006220DE"/>
    <w:rsid w:val="00622D30"/>
    <w:rsid w:val="00623ACC"/>
    <w:rsid w:val="00623B7B"/>
    <w:rsid w:val="00623C70"/>
    <w:rsid w:val="00623EF1"/>
    <w:rsid w:val="00624465"/>
    <w:rsid w:val="0062460C"/>
    <w:rsid w:val="00624650"/>
    <w:rsid w:val="00624BAE"/>
    <w:rsid w:val="006251A3"/>
    <w:rsid w:val="006259C4"/>
    <w:rsid w:val="00625AB9"/>
    <w:rsid w:val="00625BE9"/>
    <w:rsid w:val="006260B5"/>
    <w:rsid w:val="00626157"/>
    <w:rsid w:val="00626871"/>
    <w:rsid w:val="00627B32"/>
    <w:rsid w:val="00627DAE"/>
    <w:rsid w:val="0063014F"/>
    <w:rsid w:val="00630A81"/>
    <w:rsid w:val="00630F9E"/>
    <w:rsid w:val="00631B79"/>
    <w:rsid w:val="00631F9A"/>
    <w:rsid w:val="00632285"/>
    <w:rsid w:val="00632318"/>
    <w:rsid w:val="006326B5"/>
    <w:rsid w:val="00632862"/>
    <w:rsid w:val="00632912"/>
    <w:rsid w:val="00632F26"/>
    <w:rsid w:val="00633634"/>
    <w:rsid w:val="0063376C"/>
    <w:rsid w:val="00633BE6"/>
    <w:rsid w:val="00633FD2"/>
    <w:rsid w:val="00634514"/>
    <w:rsid w:val="00634717"/>
    <w:rsid w:val="006348B6"/>
    <w:rsid w:val="00634BAE"/>
    <w:rsid w:val="006356E8"/>
    <w:rsid w:val="0063587C"/>
    <w:rsid w:val="00635943"/>
    <w:rsid w:val="00635A19"/>
    <w:rsid w:val="00636ED6"/>
    <w:rsid w:val="00636F53"/>
    <w:rsid w:val="0063799A"/>
    <w:rsid w:val="00637C0D"/>
    <w:rsid w:val="00637C56"/>
    <w:rsid w:val="006401E7"/>
    <w:rsid w:val="006404E1"/>
    <w:rsid w:val="00640636"/>
    <w:rsid w:val="00640793"/>
    <w:rsid w:val="00640C35"/>
    <w:rsid w:val="00640E46"/>
    <w:rsid w:val="0064184D"/>
    <w:rsid w:val="006419DB"/>
    <w:rsid w:val="00641A04"/>
    <w:rsid w:val="00641A38"/>
    <w:rsid w:val="00641E31"/>
    <w:rsid w:val="006427A5"/>
    <w:rsid w:val="00642985"/>
    <w:rsid w:val="00642EDC"/>
    <w:rsid w:val="00642FF6"/>
    <w:rsid w:val="00644A71"/>
    <w:rsid w:val="00644E9B"/>
    <w:rsid w:val="00645317"/>
    <w:rsid w:val="00645330"/>
    <w:rsid w:val="006457A8"/>
    <w:rsid w:val="00645958"/>
    <w:rsid w:val="00646551"/>
    <w:rsid w:val="00646CC7"/>
    <w:rsid w:val="00646FD2"/>
    <w:rsid w:val="00646FE7"/>
    <w:rsid w:val="006470C3"/>
    <w:rsid w:val="00647343"/>
    <w:rsid w:val="006500A3"/>
    <w:rsid w:val="006500F1"/>
    <w:rsid w:val="00650403"/>
    <w:rsid w:val="006504A6"/>
    <w:rsid w:val="00650914"/>
    <w:rsid w:val="006514F6"/>
    <w:rsid w:val="006516D9"/>
    <w:rsid w:val="00651A47"/>
    <w:rsid w:val="00651CAB"/>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4F6F"/>
    <w:rsid w:val="006559BE"/>
    <w:rsid w:val="00655C4C"/>
    <w:rsid w:val="00657474"/>
    <w:rsid w:val="00657629"/>
    <w:rsid w:val="00657A5E"/>
    <w:rsid w:val="00657B49"/>
    <w:rsid w:val="006606E9"/>
    <w:rsid w:val="00660857"/>
    <w:rsid w:val="00660C37"/>
    <w:rsid w:val="00660E6E"/>
    <w:rsid w:val="006611B8"/>
    <w:rsid w:val="00661AAE"/>
    <w:rsid w:val="0066208C"/>
    <w:rsid w:val="006620E2"/>
    <w:rsid w:val="00662204"/>
    <w:rsid w:val="00662686"/>
    <w:rsid w:val="006630C2"/>
    <w:rsid w:val="006635D5"/>
    <w:rsid w:val="00663717"/>
    <w:rsid w:val="0066380A"/>
    <w:rsid w:val="00663DF6"/>
    <w:rsid w:val="00665185"/>
    <w:rsid w:val="006654DC"/>
    <w:rsid w:val="00665BC6"/>
    <w:rsid w:val="00665D43"/>
    <w:rsid w:val="00666137"/>
    <w:rsid w:val="006661F7"/>
    <w:rsid w:val="00666596"/>
    <w:rsid w:val="00666CA5"/>
    <w:rsid w:val="00666F91"/>
    <w:rsid w:val="0066732B"/>
    <w:rsid w:val="00667C6D"/>
    <w:rsid w:val="00670738"/>
    <w:rsid w:val="00670777"/>
    <w:rsid w:val="00670A75"/>
    <w:rsid w:val="00671459"/>
    <w:rsid w:val="0067196B"/>
    <w:rsid w:val="00671E93"/>
    <w:rsid w:val="00672132"/>
    <w:rsid w:val="006727A0"/>
    <w:rsid w:val="00672B9E"/>
    <w:rsid w:val="00673450"/>
    <w:rsid w:val="0067380B"/>
    <w:rsid w:val="00673E30"/>
    <w:rsid w:val="006740BB"/>
    <w:rsid w:val="0067436E"/>
    <w:rsid w:val="00675340"/>
    <w:rsid w:val="006753ED"/>
    <w:rsid w:val="00675642"/>
    <w:rsid w:val="006762C3"/>
    <w:rsid w:val="0067665D"/>
    <w:rsid w:val="006767D9"/>
    <w:rsid w:val="00676817"/>
    <w:rsid w:val="00676A86"/>
    <w:rsid w:val="00677C2C"/>
    <w:rsid w:val="006802C0"/>
    <w:rsid w:val="006802F1"/>
    <w:rsid w:val="00680336"/>
    <w:rsid w:val="006810CC"/>
    <w:rsid w:val="006814FF"/>
    <w:rsid w:val="006817B1"/>
    <w:rsid w:val="006819D8"/>
    <w:rsid w:val="006822FA"/>
    <w:rsid w:val="0068232C"/>
    <w:rsid w:val="006823E9"/>
    <w:rsid w:val="0068265E"/>
    <w:rsid w:val="00682667"/>
    <w:rsid w:val="00682A98"/>
    <w:rsid w:val="00682D1E"/>
    <w:rsid w:val="00683A17"/>
    <w:rsid w:val="00683F96"/>
    <w:rsid w:val="00684416"/>
    <w:rsid w:val="0068554C"/>
    <w:rsid w:val="006855E6"/>
    <w:rsid w:val="00685E8A"/>
    <w:rsid w:val="0068618D"/>
    <w:rsid w:val="00686627"/>
    <w:rsid w:val="00686A6A"/>
    <w:rsid w:val="00686EAB"/>
    <w:rsid w:val="0068750C"/>
    <w:rsid w:val="006875B0"/>
    <w:rsid w:val="00687DCA"/>
    <w:rsid w:val="006907B5"/>
    <w:rsid w:val="00690F04"/>
    <w:rsid w:val="00690F9D"/>
    <w:rsid w:val="006911F7"/>
    <w:rsid w:val="00691755"/>
    <w:rsid w:val="00691904"/>
    <w:rsid w:val="00691915"/>
    <w:rsid w:val="00691A83"/>
    <w:rsid w:val="00691AEC"/>
    <w:rsid w:val="0069254F"/>
    <w:rsid w:val="00692566"/>
    <w:rsid w:val="00692B94"/>
    <w:rsid w:val="00692C33"/>
    <w:rsid w:val="00693110"/>
    <w:rsid w:val="00693454"/>
    <w:rsid w:val="0069391A"/>
    <w:rsid w:val="00693CAC"/>
    <w:rsid w:val="00694516"/>
    <w:rsid w:val="00694842"/>
    <w:rsid w:val="00694843"/>
    <w:rsid w:val="006963B3"/>
    <w:rsid w:val="0069697C"/>
    <w:rsid w:val="00696A56"/>
    <w:rsid w:val="00696BC5"/>
    <w:rsid w:val="00696E66"/>
    <w:rsid w:val="00696EB3"/>
    <w:rsid w:val="00696F45"/>
    <w:rsid w:val="0069721B"/>
    <w:rsid w:val="0069786D"/>
    <w:rsid w:val="00697A65"/>
    <w:rsid w:val="00697B8D"/>
    <w:rsid w:val="00697D44"/>
    <w:rsid w:val="00697FD0"/>
    <w:rsid w:val="006A0112"/>
    <w:rsid w:val="006A043B"/>
    <w:rsid w:val="006A0563"/>
    <w:rsid w:val="006A1D5A"/>
    <w:rsid w:val="006A1E6E"/>
    <w:rsid w:val="006A3293"/>
    <w:rsid w:val="006A3963"/>
    <w:rsid w:val="006A3A19"/>
    <w:rsid w:val="006A4729"/>
    <w:rsid w:val="006A4C42"/>
    <w:rsid w:val="006A5AF1"/>
    <w:rsid w:val="006A5FC7"/>
    <w:rsid w:val="006A6350"/>
    <w:rsid w:val="006A6543"/>
    <w:rsid w:val="006A67E9"/>
    <w:rsid w:val="006A6A64"/>
    <w:rsid w:val="006A7ED6"/>
    <w:rsid w:val="006B0105"/>
    <w:rsid w:val="006B051D"/>
    <w:rsid w:val="006B0670"/>
    <w:rsid w:val="006B0FE2"/>
    <w:rsid w:val="006B17B2"/>
    <w:rsid w:val="006B206E"/>
    <w:rsid w:val="006B2264"/>
    <w:rsid w:val="006B23A1"/>
    <w:rsid w:val="006B2F37"/>
    <w:rsid w:val="006B3548"/>
    <w:rsid w:val="006B3732"/>
    <w:rsid w:val="006B37FD"/>
    <w:rsid w:val="006B3E42"/>
    <w:rsid w:val="006B3F44"/>
    <w:rsid w:val="006B4D1D"/>
    <w:rsid w:val="006B503C"/>
    <w:rsid w:val="006B508E"/>
    <w:rsid w:val="006B5E9A"/>
    <w:rsid w:val="006B634A"/>
    <w:rsid w:val="006B6396"/>
    <w:rsid w:val="006B6605"/>
    <w:rsid w:val="006B6CDF"/>
    <w:rsid w:val="006B6E3A"/>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3D7B"/>
    <w:rsid w:val="006C41D4"/>
    <w:rsid w:val="006C4653"/>
    <w:rsid w:val="006C487E"/>
    <w:rsid w:val="006C4D7D"/>
    <w:rsid w:val="006C5B0E"/>
    <w:rsid w:val="006C6316"/>
    <w:rsid w:val="006C6382"/>
    <w:rsid w:val="006C6645"/>
    <w:rsid w:val="006C679E"/>
    <w:rsid w:val="006C6C92"/>
    <w:rsid w:val="006C6CD2"/>
    <w:rsid w:val="006C7234"/>
    <w:rsid w:val="006C75E9"/>
    <w:rsid w:val="006C76F5"/>
    <w:rsid w:val="006C7956"/>
    <w:rsid w:val="006C7CC0"/>
    <w:rsid w:val="006C7F29"/>
    <w:rsid w:val="006D0109"/>
    <w:rsid w:val="006D092F"/>
    <w:rsid w:val="006D0C96"/>
    <w:rsid w:val="006D0F3E"/>
    <w:rsid w:val="006D116E"/>
    <w:rsid w:val="006D1247"/>
    <w:rsid w:val="006D1D3A"/>
    <w:rsid w:val="006D24BF"/>
    <w:rsid w:val="006D2DF6"/>
    <w:rsid w:val="006D350A"/>
    <w:rsid w:val="006D389E"/>
    <w:rsid w:val="006D3AD2"/>
    <w:rsid w:val="006D4416"/>
    <w:rsid w:val="006D49EF"/>
    <w:rsid w:val="006D4A4F"/>
    <w:rsid w:val="006D5CA8"/>
    <w:rsid w:val="006D61C3"/>
    <w:rsid w:val="006D6379"/>
    <w:rsid w:val="006D77CA"/>
    <w:rsid w:val="006D7E5F"/>
    <w:rsid w:val="006E0082"/>
    <w:rsid w:val="006E08FB"/>
    <w:rsid w:val="006E0DFF"/>
    <w:rsid w:val="006E0E03"/>
    <w:rsid w:val="006E1537"/>
    <w:rsid w:val="006E17D0"/>
    <w:rsid w:val="006E1C9A"/>
    <w:rsid w:val="006E223E"/>
    <w:rsid w:val="006E259E"/>
    <w:rsid w:val="006E2831"/>
    <w:rsid w:val="006E3209"/>
    <w:rsid w:val="006E3320"/>
    <w:rsid w:val="006E35FD"/>
    <w:rsid w:val="006E4091"/>
    <w:rsid w:val="006E45FC"/>
    <w:rsid w:val="006E4731"/>
    <w:rsid w:val="006E4D08"/>
    <w:rsid w:val="006E5136"/>
    <w:rsid w:val="006E5453"/>
    <w:rsid w:val="006E578E"/>
    <w:rsid w:val="006E5A03"/>
    <w:rsid w:val="006E5D68"/>
    <w:rsid w:val="006E5DD5"/>
    <w:rsid w:val="006E6328"/>
    <w:rsid w:val="006E65F6"/>
    <w:rsid w:val="006E6837"/>
    <w:rsid w:val="006E6FB3"/>
    <w:rsid w:val="006E727E"/>
    <w:rsid w:val="006E754C"/>
    <w:rsid w:val="006E7880"/>
    <w:rsid w:val="006E7A3E"/>
    <w:rsid w:val="006E7C0E"/>
    <w:rsid w:val="006E7C7F"/>
    <w:rsid w:val="006E7FF0"/>
    <w:rsid w:val="006F0333"/>
    <w:rsid w:val="006F09A1"/>
    <w:rsid w:val="006F15E1"/>
    <w:rsid w:val="006F198E"/>
    <w:rsid w:val="006F1C64"/>
    <w:rsid w:val="006F24C2"/>
    <w:rsid w:val="006F27F4"/>
    <w:rsid w:val="006F2A4D"/>
    <w:rsid w:val="006F2BDE"/>
    <w:rsid w:val="006F35BE"/>
    <w:rsid w:val="006F395F"/>
    <w:rsid w:val="006F3C0C"/>
    <w:rsid w:val="006F3CB8"/>
    <w:rsid w:val="006F4DCF"/>
    <w:rsid w:val="006F4EF3"/>
    <w:rsid w:val="006F5470"/>
    <w:rsid w:val="006F587B"/>
    <w:rsid w:val="006F634F"/>
    <w:rsid w:val="006F6A87"/>
    <w:rsid w:val="006F73E9"/>
    <w:rsid w:val="006F75C2"/>
    <w:rsid w:val="006F7B96"/>
    <w:rsid w:val="00700372"/>
    <w:rsid w:val="00700D86"/>
    <w:rsid w:val="00701341"/>
    <w:rsid w:val="007015A1"/>
    <w:rsid w:val="00702070"/>
    <w:rsid w:val="0070220C"/>
    <w:rsid w:val="00702787"/>
    <w:rsid w:val="00702A0B"/>
    <w:rsid w:val="00703372"/>
    <w:rsid w:val="007034BC"/>
    <w:rsid w:val="00703D6B"/>
    <w:rsid w:val="00704843"/>
    <w:rsid w:val="00704B21"/>
    <w:rsid w:val="00704D28"/>
    <w:rsid w:val="00704EB2"/>
    <w:rsid w:val="00705053"/>
    <w:rsid w:val="007052E9"/>
    <w:rsid w:val="00705556"/>
    <w:rsid w:val="007058FF"/>
    <w:rsid w:val="0070618E"/>
    <w:rsid w:val="0070689E"/>
    <w:rsid w:val="0070689F"/>
    <w:rsid w:val="007069E0"/>
    <w:rsid w:val="007072C0"/>
    <w:rsid w:val="00707854"/>
    <w:rsid w:val="007104E4"/>
    <w:rsid w:val="00710FB1"/>
    <w:rsid w:val="00711B2E"/>
    <w:rsid w:val="007124E7"/>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C10"/>
    <w:rsid w:val="00717380"/>
    <w:rsid w:val="0072029D"/>
    <w:rsid w:val="0072043A"/>
    <w:rsid w:val="00720898"/>
    <w:rsid w:val="00720C5E"/>
    <w:rsid w:val="0072287D"/>
    <w:rsid w:val="007228F5"/>
    <w:rsid w:val="00722EDB"/>
    <w:rsid w:val="007231A9"/>
    <w:rsid w:val="00723559"/>
    <w:rsid w:val="0072396D"/>
    <w:rsid w:val="00723E15"/>
    <w:rsid w:val="00723E36"/>
    <w:rsid w:val="00724359"/>
    <w:rsid w:val="00724713"/>
    <w:rsid w:val="00724A27"/>
    <w:rsid w:val="00724BA7"/>
    <w:rsid w:val="00724EB9"/>
    <w:rsid w:val="00724F6E"/>
    <w:rsid w:val="007256AC"/>
    <w:rsid w:val="007256E2"/>
    <w:rsid w:val="00726170"/>
    <w:rsid w:val="0072624D"/>
    <w:rsid w:val="007266CC"/>
    <w:rsid w:val="0072696B"/>
    <w:rsid w:val="00726B1B"/>
    <w:rsid w:val="00726E2A"/>
    <w:rsid w:val="00727168"/>
    <w:rsid w:val="00727D64"/>
    <w:rsid w:val="00730C1C"/>
    <w:rsid w:val="00731ABA"/>
    <w:rsid w:val="00731E83"/>
    <w:rsid w:val="00731F3B"/>
    <w:rsid w:val="0073238E"/>
    <w:rsid w:val="00732BB9"/>
    <w:rsid w:val="00732CA0"/>
    <w:rsid w:val="00733115"/>
    <w:rsid w:val="00733287"/>
    <w:rsid w:val="007335D0"/>
    <w:rsid w:val="00733607"/>
    <w:rsid w:val="007336D4"/>
    <w:rsid w:val="0073384C"/>
    <w:rsid w:val="0073386C"/>
    <w:rsid w:val="007339F2"/>
    <w:rsid w:val="00733BF3"/>
    <w:rsid w:val="00733C9F"/>
    <w:rsid w:val="00733E87"/>
    <w:rsid w:val="00733FB3"/>
    <w:rsid w:val="0073406F"/>
    <w:rsid w:val="007341C2"/>
    <w:rsid w:val="0073542E"/>
    <w:rsid w:val="007354A2"/>
    <w:rsid w:val="00735627"/>
    <w:rsid w:val="00735C61"/>
    <w:rsid w:val="00735DDC"/>
    <w:rsid w:val="00735E69"/>
    <w:rsid w:val="00735F45"/>
    <w:rsid w:val="00736240"/>
    <w:rsid w:val="0073641F"/>
    <w:rsid w:val="0073643B"/>
    <w:rsid w:val="00736C49"/>
    <w:rsid w:val="00737040"/>
    <w:rsid w:val="00737B6A"/>
    <w:rsid w:val="00737DCD"/>
    <w:rsid w:val="00740006"/>
    <w:rsid w:val="00740196"/>
    <w:rsid w:val="00740537"/>
    <w:rsid w:val="00740ACB"/>
    <w:rsid w:val="00740C44"/>
    <w:rsid w:val="00740DB4"/>
    <w:rsid w:val="007413E6"/>
    <w:rsid w:val="00741943"/>
    <w:rsid w:val="007427DE"/>
    <w:rsid w:val="00742E25"/>
    <w:rsid w:val="00742F91"/>
    <w:rsid w:val="00743343"/>
    <w:rsid w:val="00743C82"/>
    <w:rsid w:val="007440EF"/>
    <w:rsid w:val="007441D3"/>
    <w:rsid w:val="0074423D"/>
    <w:rsid w:val="00744264"/>
    <w:rsid w:val="00744408"/>
    <w:rsid w:val="007453B5"/>
    <w:rsid w:val="007458C4"/>
    <w:rsid w:val="00745ADC"/>
    <w:rsid w:val="00745FA6"/>
    <w:rsid w:val="007467BD"/>
    <w:rsid w:val="00746E7E"/>
    <w:rsid w:val="00746E9B"/>
    <w:rsid w:val="00746F17"/>
    <w:rsid w:val="007471B6"/>
    <w:rsid w:val="00747507"/>
    <w:rsid w:val="0075013C"/>
    <w:rsid w:val="00750450"/>
    <w:rsid w:val="0075098F"/>
    <w:rsid w:val="00750CE6"/>
    <w:rsid w:val="007511B3"/>
    <w:rsid w:val="007513FE"/>
    <w:rsid w:val="007514BF"/>
    <w:rsid w:val="00751BC4"/>
    <w:rsid w:val="00752103"/>
    <w:rsid w:val="00752727"/>
    <w:rsid w:val="007530C5"/>
    <w:rsid w:val="007536B0"/>
    <w:rsid w:val="00753F09"/>
    <w:rsid w:val="00754162"/>
    <w:rsid w:val="0075432B"/>
    <w:rsid w:val="00754681"/>
    <w:rsid w:val="00754E5D"/>
    <w:rsid w:val="007553BF"/>
    <w:rsid w:val="007556E9"/>
    <w:rsid w:val="0075597E"/>
    <w:rsid w:val="00755B28"/>
    <w:rsid w:val="00755BC1"/>
    <w:rsid w:val="00755EAB"/>
    <w:rsid w:val="007567E1"/>
    <w:rsid w:val="00756AA3"/>
    <w:rsid w:val="007576ED"/>
    <w:rsid w:val="00757D60"/>
    <w:rsid w:val="00757D97"/>
    <w:rsid w:val="00757E55"/>
    <w:rsid w:val="00757F29"/>
    <w:rsid w:val="007604A4"/>
    <w:rsid w:val="00760BDC"/>
    <w:rsid w:val="00760D6E"/>
    <w:rsid w:val="00761049"/>
    <w:rsid w:val="007616C7"/>
    <w:rsid w:val="00761E06"/>
    <w:rsid w:val="00761F77"/>
    <w:rsid w:val="00762A14"/>
    <w:rsid w:val="00762ECC"/>
    <w:rsid w:val="00763EE2"/>
    <w:rsid w:val="00764547"/>
    <w:rsid w:val="00764B1F"/>
    <w:rsid w:val="00764BCE"/>
    <w:rsid w:val="00765786"/>
    <w:rsid w:val="00765C30"/>
    <w:rsid w:val="00766817"/>
    <w:rsid w:val="00767398"/>
    <w:rsid w:val="0077154A"/>
    <w:rsid w:val="00771571"/>
    <w:rsid w:val="0077198B"/>
    <w:rsid w:val="00771E13"/>
    <w:rsid w:val="00772092"/>
    <w:rsid w:val="00772312"/>
    <w:rsid w:val="00772405"/>
    <w:rsid w:val="00772C15"/>
    <w:rsid w:val="00772FAB"/>
    <w:rsid w:val="00773251"/>
    <w:rsid w:val="0077340B"/>
    <w:rsid w:val="007739C0"/>
    <w:rsid w:val="00773D47"/>
    <w:rsid w:val="007743CF"/>
    <w:rsid w:val="007745F9"/>
    <w:rsid w:val="00774AC4"/>
    <w:rsid w:val="00775383"/>
    <w:rsid w:val="0077570B"/>
    <w:rsid w:val="007763ED"/>
    <w:rsid w:val="0077660F"/>
    <w:rsid w:val="00776927"/>
    <w:rsid w:val="00776A84"/>
    <w:rsid w:val="00776CB9"/>
    <w:rsid w:val="00776DE2"/>
    <w:rsid w:val="00780B57"/>
    <w:rsid w:val="00780FFA"/>
    <w:rsid w:val="0078163D"/>
    <w:rsid w:val="0078211B"/>
    <w:rsid w:val="00782839"/>
    <w:rsid w:val="0078288B"/>
    <w:rsid w:val="00782999"/>
    <w:rsid w:val="00782F88"/>
    <w:rsid w:val="00783202"/>
    <w:rsid w:val="0078337B"/>
    <w:rsid w:val="007839CF"/>
    <w:rsid w:val="00783E2F"/>
    <w:rsid w:val="00784718"/>
    <w:rsid w:val="00784A9B"/>
    <w:rsid w:val="00784C37"/>
    <w:rsid w:val="00785042"/>
    <w:rsid w:val="0078609D"/>
    <w:rsid w:val="00786392"/>
    <w:rsid w:val="007863E5"/>
    <w:rsid w:val="00786E14"/>
    <w:rsid w:val="00786EFC"/>
    <w:rsid w:val="00786FB2"/>
    <w:rsid w:val="007871B3"/>
    <w:rsid w:val="0078722A"/>
    <w:rsid w:val="00787280"/>
    <w:rsid w:val="00787653"/>
    <w:rsid w:val="007904FC"/>
    <w:rsid w:val="0079051C"/>
    <w:rsid w:val="00790D8C"/>
    <w:rsid w:val="007918A1"/>
    <w:rsid w:val="00791B6E"/>
    <w:rsid w:val="00791FEC"/>
    <w:rsid w:val="007920AD"/>
    <w:rsid w:val="00792200"/>
    <w:rsid w:val="0079239F"/>
    <w:rsid w:val="00792712"/>
    <w:rsid w:val="00792940"/>
    <w:rsid w:val="00792B1B"/>
    <w:rsid w:val="00793970"/>
    <w:rsid w:val="00793BDE"/>
    <w:rsid w:val="0079458C"/>
    <w:rsid w:val="00794CC8"/>
    <w:rsid w:val="00794EEC"/>
    <w:rsid w:val="007952F8"/>
    <w:rsid w:val="0079598C"/>
    <w:rsid w:val="00796C1E"/>
    <w:rsid w:val="00796F33"/>
    <w:rsid w:val="0079743F"/>
    <w:rsid w:val="0079776E"/>
    <w:rsid w:val="00797941"/>
    <w:rsid w:val="00797976"/>
    <w:rsid w:val="00797A5B"/>
    <w:rsid w:val="00797D3D"/>
    <w:rsid w:val="007A0193"/>
    <w:rsid w:val="007A06EC"/>
    <w:rsid w:val="007A10EC"/>
    <w:rsid w:val="007A1467"/>
    <w:rsid w:val="007A29D0"/>
    <w:rsid w:val="007A2C37"/>
    <w:rsid w:val="007A35DF"/>
    <w:rsid w:val="007A3D94"/>
    <w:rsid w:val="007A4D4B"/>
    <w:rsid w:val="007A59B3"/>
    <w:rsid w:val="007A59D4"/>
    <w:rsid w:val="007A5BC4"/>
    <w:rsid w:val="007A632A"/>
    <w:rsid w:val="007A6433"/>
    <w:rsid w:val="007B0E9D"/>
    <w:rsid w:val="007B1841"/>
    <w:rsid w:val="007B18C8"/>
    <w:rsid w:val="007B2CBB"/>
    <w:rsid w:val="007B2FBD"/>
    <w:rsid w:val="007B415F"/>
    <w:rsid w:val="007B425D"/>
    <w:rsid w:val="007B4E03"/>
    <w:rsid w:val="007B4F3A"/>
    <w:rsid w:val="007B6450"/>
    <w:rsid w:val="007B65F0"/>
    <w:rsid w:val="007B672F"/>
    <w:rsid w:val="007B70CA"/>
    <w:rsid w:val="007B70D8"/>
    <w:rsid w:val="007B7F60"/>
    <w:rsid w:val="007C0574"/>
    <w:rsid w:val="007C075A"/>
    <w:rsid w:val="007C09AD"/>
    <w:rsid w:val="007C1238"/>
    <w:rsid w:val="007C16AF"/>
    <w:rsid w:val="007C17C2"/>
    <w:rsid w:val="007C1BFE"/>
    <w:rsid w:val="007C21B4"/>
    <w:rsid w:val="007C2229"/>
    <w:rsid w:val="007C2230"/>
    <w:rsid w:val="007C24F2"/>
    <w:rsid w:val="007C25E6"/>
    <w:rsid w:val="007C26CF"/>
    <w:rsid w:val="007C3760"/>
    <w:rsid w:val="007C3A30"/>
    <w:rsid w:val="007C4191"/>
    <w:rsid w:val="007C4FC6"/>
    <w:rsid w:val="007C57E0"/>
    <w:rsid w:val="007C63BD"/>
    <w:rsid w:val="007C6440"/>
    <w:rsid w:val="007C6ECE"/>
    <w:rsid w:val="007C7DAE"/>
    <w:rsid w:val="007D0B4D"/>
    <w:rsid w:val="007D109D"/>
    <w:rsid w:val="007D16E2"/>
    <w:rsid w:val="007D2320"/>
    <w:rsid w:val="007D24B2"/>
    <w:rsid w:val="007D24C7"/>
    <w:rsid w:val="007D27F1"/>
    <w:rsid w:val="007D2DCA"/>
    <w:rsid w:val="007D3969"/>
    <w:rsid w:val="007D3C6F"/>
    <w:rsid w:val="007D3F9C"/>
    <w:rsid w:val="007D4E07"/>
    <w:rsid w:val="007D54A1"/>
    <w:rsid w:val="007D5694"/>
    <w:rsid w:val="007D64B4"/>
    <w:rsid w:val="007D6CC8"/>
    <w:rsid w:val="007D6E83"/>
    <w:rsid w:val="007D7D3D"/>
    <w:rsid w:val="007D7F97"/>
    <w:rsid w:val="007E0209"/>
    <w:rsid w:val="007E06D0"/>
    <w:rsid w:val="007E09AB"/>
    <w:rsid w:val="007E0B79"/>
    <w:rsid w:val="007E0FE8"/>
    <w:rsid w:val="007E15E3"/>
    <w:rsid w:val="007E1A96"/>
    <w:rsid w:val="007E1A97"/>
    <w:rsid w:val="007E1BD2"/>
    <w:rsid w:val="007E1C72"/>
    <w:rsid w:val="007E1DE9"/>
    <w:rsid w:val="007E243F"/>
    <w:rsid w:val="007E252F"/>
    <w:rsid w:val="007E3016"/>
    <w:rsid w:val="007E3F37"/>
    <w:rsid w:val="007E41C8"/>
    <w:rsid w:val="007E4F6F"/>
    <w:rsid w:val="007E511E"/>
    <w:rsid w:val="007E55AC"/>
    <w:rsid w:val="007E6DB4"/>
    <w:rsid w:val="007E7167"/>
    <w:rsid w:val="007E751D"/>
    <w:rsid w:val="007E7538"/>
    <w:rsid w:val="007E789E"/>
    <w:rsid w:val="007E7ED9"/>
    <w:rsid w:val="007F03F0"/>
    <w:rsid w:val="007F0CBF"/>
    <w:rsid w:val="007F0CD8"/>
    <w:rsid w:val="007F0E93"/>
    <w:rsid w:val="007F0F31"/>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323"/>
    <w:rsid w:val="007F4D36"/>
    <w:rsid w:val="007F53E5"/>
    <w:rsid w:val="007F5D7D"/>
    <w:rsid w:val="007F630C"/>
    <w:rsid w:val="007F6F12"/>
    <w:rsid w:val="007F75A8"/>
    <w:rsid w:val="007F7752"/>
    <w:rsid w:val="007F78A0"/>
    <w:rsid w:val="007F7980"/>
    <w:rsid w:val="007F7AF0"/>
    <w:rsid w:val="008000BA"/>
    <w:rsid w:val="0080075C"/>
    <w:rsid w:val="008010C7"/>
    <w:rsid w:val="00801EBE"/>
    <w:rsid w:val="00802F3D"/>
    <w:rsid w:val="00803468"/>
    <w:rsid w:val="00803A7C"/>
    <w:rsid w:val="0080403F"/>
    <w:rsid w:val="00804165"/>
    <w:rsid w:val="00804450"/>
    <w:rsid w:val="0080467F"/>
    <w:rsid w:val="00804CF4"/>
    <w:rsid w:val="00804E37"/>
    <w:rsid w:val="00804EF4"/>
    <w:rsid w:val="00804F85"/>
    <w:rsid w:val="008051B2"/>
    <w:rsid w:val="0080565A"/>
    <w:rsid w:val="008058D1"/>
    <w:rsid w:val="00805943"/>
    <w:rsid w:val="00805E17"/>
    <w:rsid w:val="00805FFF"/>
    <w:rsid w:val="00806796"/>
    <w:rsid w:val="00807708"/>
    <w:rsid w:val="008079C4"/>
    <w:rsid w:val="00810E90"/>
    <w:rsid w:val="008112CC"/>
    <w:rsid w:val="00811F24"/>
    <w:rsid w:val="00812024"/>
    <w:rsid w:val="008121B1"/>
    <w:rsid w:val="008122CB"/>
    <w:rsid w:val="00812519"/>
    <w:rsid w:val="008126EB"/>
    <w:rsid w:val="00812DE0"/>
    <w:rsid w:val="00812EA7"/>
    <w:rsid w:val="0081372B"/>
    <w:rsid w:val="00813B08"/>
    <w:rsid w:val="00814187"/>
    <w:rsid w:val="00814370"/>
    <w:rsid w:val="0081478F"/>
    <w:rsid w:val="008147E9"/>
    <w:rsid w:val="00814933"/>
    <w:rsid w:val="00815459"/>
    <w:rsid w:val="00815754"/>
    <w:rsid w:val="00816102"/>
    <w:rsid w:val="008161A0"/>
    <w:rsid w:val="008163BB"/>
    <w:rsid w:val="00816899"/>
    <w:rsid w:val="00816B14"/>
    <w:rsid w:val="00816F1B"/>
    <w:rsid w:val="00816FCF"/>
    <w:rsid w:val="0081785E"/>
    <w:rsid w:val="008179AE"/>
    <w:rsid w:val="00817BFE"/>
    <w:rsid w:val="00817D1B"/>
    <w:rsid w:val="00817D1C"/>
    <w:rsid w:val="00817DC5"/>
    <w:rsid w:val="008205E5"/>
    <w:rsid w:val="008206EB"/>
    <w:rsid w:val="00822791"/>
    <w:rsid w:val="00822B66"/>
    <w:rsid w:val="00822CE2"/>
    <w:rsid w:val="00823346"/>
    <w:rsid w:val="008237B8"/>
    <w:rsid w:val="00824742"/>
    <w:rsid w:val="008248FE"/>
    <w:rsid w:val="00824D07"/>
    <w:rsid w:val="008250D2"/>
    <w:rsid w:val="00825471"/>
    <w:rsid w:val="00825666"/>
    <w:rsid w:val="0082594F"/>
    <w:rsid w:val="00825D0E"/>
    <w:rsid w:val="008265CC"/>
    <w:rsid w:val="00826A23"/>
    <w:rsid w:val="00826BA6"/>
    <w:rsid w:val="00826CBF"/>
    <w:rsid w:val="00826E09"/>
    <w:rsid w:val="008271E4"/>
    <w:rsid w:val="00830118"/>
    <w:rsid w:val="00830394"/>
    <w:rsid w:val="00830BEC"/>
    <w:rsid w:val="00830D1B"/>
    <w:rsid w:val="00830D71"/>
    <w:rsid w:val="00830F1E"/>
    <w:rsid w:val="00831208"/>
    <w:rsid w:val="008314DB"/>
    <w:rsid w:val="00831E2C"/>
    <w:rsid w:val="00831F9A"/>
    <w:rsid w:val="0083247E"/>
    <w:rsid w:val="008328B4"/>
    <w:rsid w:val="00832BF5"/>
    <w:rsid w:val="00834F2E"/>
    <w:rsid w:val="0083577E"/>
    <w:rsid w:val="00835C88"/>
    <w:rsid w:val="00836CB5"/>
    <w:rsid w:val="0083791D"/>
    <w:rsid w:val="008408D0"/>
    <w:rsid w:val="008408D3"/>
    <w:rsid w:val="00840C85"/>
    <w:rsid w:val="00840CE9"/>
    <w:rsid w:val="00841273"/>
    <w:rsid w:val="008413C6"/>
    <w:rsid w:val="00841561"/>
    <w:rsid w:val="00841AF9"/>
    <w:rsid w:val="00841D2C"/>
    <w:rsid w:val="00841F0C"/>
    <w:rsid w:val="008422F2"/>
    <w:rsid w:val="00842638"/>
    <w:rsid w:val="00842EE7"/>
    <w:rsid w:val="0084319C"/>
    <w:rsid w:val="008434DC"/>
    <w:rsid w:val="00843871"/>
    <w:rsid w:val="008439B1"/>
    <w:rsid w:val="00843EE6"/>
    <w:rsid w:val="0084416B"/>
    <w:rsid w:val="00844992"/>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17F"/>
    <w:rsid w:val="00853487"/>
    <w:rsid w:val="0085369D"/>
    <w:rsid w:val="00853C5F"/>
    <w:rsid w:val="00853D67"/>
    <w:rsid w:val="008541CE"/>
    <w:rsid w:val="0085485B"/>
    <w:rsid w:val="0085488D"/>
    <w:rsid w:val="00854D0B"/>
    <w:rsid w:val="00855FD2"/>
    <w:rsid w:val="00856260"/>
    <w:rsid w:val="008572D2"/>
    <w:rsid w:val="00857605"/>
    <w:rsid w:val="00857E2B"/>
    <w:rsid w:val="008600F4"/>
    <w:rsid w:val="00860105"/>
    <w:rsid w:val="008602E8"/>
    <w:rsid w:val="00860FD3"/>
    <w:rsid w:val="008614B8"/>
    <w:rsid w:val="00861AA2"/>
    <w:rsid w:val="0086205C"/>
    <w:rsid w:val="00862080"/>
    <w:rsid w:val="00862145"/>
    <w:rsid w:val="0086348D"/>
    <w:rsid w:val="0086352B"/>
    <w:rsid w:val="00863532"/>
    <w:rsid w:val="00863ACD"/>
    <w:rsid w:val="00864B1E"/>
    <w:rsid w:val="00864F33"/>
    <w:rsid w:val="00865B02"/>
    <w:rsid w:val="00865B9E"/>
    <w:rsid w:val="00865E5F"/>
    <w:rsid w:val="008660E2"/>
    <w:rsid w:val="00866488"/>
    <w:rsid w:val="008667BF"/>
    <w:rsid w:val="008668F7"/>
    <w:rsid w:val="0086693C"/>
    <w:rsid w:val="00867FF3"/>
    <w:rsid w:val="00870105"/>
    <w:rsid w:val="00870604"/>
    <w:rsid w:val="008709B2"/>
    <w:rsid w:val="00870B37"/>
    <w:rsid w:val="00870E9B"/>
    <w:rsid w:val="00871143"/>
    <w:rsid w:val="00871231"/>
    <w:rsid w:val="008712DF"/>
    <w:rsid w:val="00871473"/>
    <w:rsid w:val="00872271"/>
    <w:rsid w:val="00873767"/>
    <w:rsid w:val="008737F4"/>
    <w:rsid w:val="00873AAF"/>
    <w:rsid w:val="00873DAC"/>
    <w:rsid w:val="00874052"/>
    <w:rsid w:val="008746BF"/>
    <w:rsid w:val="0087489A"/>
    <w:rsid w:val="00874B8A"/>
    <w:rsid w:val="00874D8A"/>
    <w:rsid w:val="008751A8"/>
    <w:rsid w:val="00875A13"/>
    <w:rsid w:val="00875B9B"/>
    <w:rsid w:val="00875C85"/>
    <w:rsid w:val="00876031"/>
    <w:rsid w:val="00876525"/>
    <w:rsid w:val="00876A60"/>
    <w:rsid w:val="00876D79"/>
    <w:rsid w:val="008773A1"/>
    <w:rsid w:val="008774AA"/>
    <w:rsid w:val="0087751F"/>
    <w:rsid w:val="0087753B"/>
    <w:rsid w:val="008779BA"/>
    <w:rsid w:val="00877E53"/>
    <w:rsid w:val="00880076"/>
    <w:rsid w:val="00881B2F"/>
    <w:rsid w:val="008831F8"/>
    <w:rsid w:val="008833B4"/>
    <w:rsid w:val="008834F3"/>
    <w:rsid w:val="00883562"/>
    <w:rsid w:val="00883AD7"/>
    <w:rsid w:val="00884742"/>
    <w:rsid w:val="008851A0"/>
    <w:rsid w:val="008852E9"/>
    <w:rsid w:val="008853C7"/>
    <w:rsid w:val="008858F9"/>
    <w:rsid w:val="00885C6C"/>
    <w:rsid w:val="00885EAB"/>
    <w:rsid w:val="00885F2F"/>
    <w:rsid w:val="0088695A"/>
    <w:rsid w:val="00886B4C"/>
    <w:rsid w:val="00887390"/>
    <w:rsid w:val="00887B10"/>
    <w:rsid w:val="00890035"/>
    <w:rsid w:val="00890D08"/>
    <w:rsid w:val="00890F24"/>
    <w:rsid w:val="00890F4A"/>
    <w:rsid w:val="00890F9A"/>
    <w:rsid w:val="008910E4"/>
    <w:rsid w:val="00891122"/>
    <w:rsid w:val="00891770"/>
    <w:rsid w:val="00892491"/>
    <w:rsid w:val="008927FF"/>
    <w:rsid w:val="00892F08"/>
    <w:rsid w:val="008932A9"/>
    <w:rsid w:val="008934C9"/>
    <w:rsid w:val="0089354A"/>
    <w:rsid w:val="008936C6"/>
    <w:rsid w:val="00893B90"/>
    <w:rsid w:val="00893FBC"/>
    <w:rsid w:val="00894408"/>
    <w:rsid w:val="0089441A"/>
    <w:rsid w:val="00894C8B"/>
    <w:rsid w:val="00895018"/>
    <w:rsid w:val="008955B8"/>
    <w:rsid w:val="008955EA"/>
    <w:rsid w:val="00895699"/>
    <w:rsid w:val="00896162"/>
    <w:rsid w:val="008964D7"/>
    <w:rsid w:val="00897583"/>
    <w:rsid w:val="008976A1"/>
    <w:rsid w:val="008A0A2E"/>
    <w:rsid w:val="008A0C58"/>
    <w:rsid w:val="008A1171"/>
    <w:rsid w:val="008A1967"/>
    <w:rsid w:val="008A202D"/>
    <w:rsid w:val="008A20B7"/>
    <w:rsid w:val="008A22F6"/>
    <w:rsid w:val="008A2BB7"/>
    <w:rsid w:val="008A302C"/>
    <w:rsid w:val="008A3046"/>
    <w:rsid w:val="008A32CB"/>
    <w:rsid w:val="008A35C2"/>
    <w:rsid w:val="008A3922"/>
    <w:rsid w:val="008A40B1"/>
    <w:rsid w:val="008A4429"/>
    <w:rsid w:val="008A4CED"/>
    <w:rsid w:val="008A519A"/>
    <w:rsid w:val="008A5638"/>
    <w:rsid w:val="008A5905"/>
    <w:rsid w:val="008A5C52"/>
    <w:rsid w:val="008A65B0"/>
    <w:rsid w:val="008A74EF"/>
    <w:rsid w:val="008A784F"/>
    <w:rsid w:val="008A78ED"/>
    <w:rsid w:val="008A7D5B"/>
    <w:rsid w:val="008B0ABE"/>
    <w:rsid w:val="008B0F0C"/>
    <w:rsid w:val="008B0FB3"/>
    <w:rsid w:val="008B10D5"/>
    <w:rsid w:val="008B1260"/>
    <w:rsid w:val="008B17ED"/>
    <w:rsid w:val="008B1E5B"/>
    <w:rsid w:val="008B216F"/>
    <w:rsid w:val="008B21F8"/>
    <w:rsid w:val="008B2971"/>
    <w:rsid w:val="008B3075"/>
    <w:rsid w:val="008B3D0F"/>
    <w:rsid w:val="008B3F0F"/>
    <w:rsid w:val="008B4B4A"/>
    <w:rsid w:val="008B4FBA"/>
    <w:rsid w:val="008B5351"/>
    <w:rsid w:val="008B615F"/>
    <w:rsid w:val="008B67F6"/>
    <w:rsid w:val="008B6A28"/>
    <w:rsid w:val="008B70CA"/>
    <w:rsid w:val="008B725E"/>
    <w:rsid w:val="008B798C"/>
    <w:rsid w:val="008B7DF9"/>
    <w:rsid w:val="008C0DB6"/>
    <w:rsid w:val="008C0EED"/>
    <w:rsid w:val="008C10DB"/>
    <w:rsid w:val="008C13DD"/>
    <w:rsid w:val="008C159A"/>
    <w:rsid w:val="008C1A6C"/>
    <w:rsid w:val="008C1F78"/>
    <w:rsid w:val="008C2156"/>
    <w:rsid w:val="008C23E7"/>
    <w:rsid w:val="008C2828"/>
    <w:rsid w:val="008C2E7C"/>
    <w:rsid w:val="008C2FAD"/>
    <w:rsid w:val="008C3377"/>
    <w:rsid w:val="008C397C"/>
    <w:rsid w:val="008C3A19"/>
    <w:rsid w:val="008C5302"/>
    <w:rsid w:val="008C5D60"/>
    <w:rsid w:val="008C64F0"/>
    <w:rsid w:val="008C6BE5"/>
    <w:rsid w:val="008C76CE"/>
    <w:rsid w:val="008C76FA"/>
    <w:rsid w:val="008C7C6F"/>
    <w:rsid w:val="008C7F4E"/>
    <w:rsid w:val="008D05C3"/>
    <w:rsid w:val="008D078C"/>
    <w:rsid w:val="008D0B56"/>
    <w:rsid w:val="008D0BCB"/>
    <w:rsid w:val="008D0C19"/>
    <w:rsid w:val="008D0D66"/>
    <w:rsid w:val="008D0E55"/>
    <w:rsid w:val="008D0E67"/>
    <w:rsid w:val="008D128B"/>
    <w:rsid w:val="008D1B15"/>
    <w:rsid w:val="008D1D98"/>
    <w:rsid w:val="008D22F3"/>
    <w:rsid w:val="008D250D"/>
    <w:rsid w:val="008D29EC"/>
    <w:rsid w:val="008D2A84"/>
    <w:rsid w:val="008D38DF"/>
    <w:rsid w:val="008D3A41"/>
    <w:rsid w:val="008D3C23"/>
    <w:rsid w:val="008D3F0A"/>
    <w:rsid w:val="008D40CE"/>
    <w:rsid w:val="008D43E4"/>
    <w:rsid w:val="008D46B1"/>
    <w:rsid w:val="008D4CA8"/>
    <w:rsid w:val="008D5619"/>
    <w:rsid w:val="008D5679"/>
    <w:rsid w:val="008D5A47"/>
    <w:rsid w:val="008D61C9"/>
    <w:rsid w:val="008D6677"/>
    <w:rsid w:val="008D681C"/>
    <w:rsid w:val="008D6FC5"/>
    <w:rsid w:val="008D7C9E"/>
    <w:rsid w:val="008D7EEA"/>
    <w:rsid w:val="008E04A5"/>
    <w:rsid w:val="008E16B9"/>
    <w:rsid w:val="008E24F9"/>
    <w:rsid w:val="008E268F"/>
    <w:rsid w:val="008E2A2B"/>
    <w:rsid w:val="008E2CE6"/>
    <w:rsid w:val="008E2E76"/>
    <w:rsid w:val="008E3447"/>
    <w:rsid w:val="008E3486"/>
    <w:rsid w:val="008E3DC0"/>
    <w:rsid w:val="008E3F14"/>
    <w:rsid w:val="008E3F38"/>
    <w:rsid w:val="008E40A2"/>
    <w:rsid w:val="008E419E"/>
    <w:rsid w:val="008E4751"/>
    <w:rsid w:val="008E53E1"/>
    <w:rsid w:val="008E657F"/>
    <w:rsid w:val="008E7110"/>
    <w:rsid w:val="008E7301"/>
    <w:rsid w:val="008E7312"/>
    <w:rsid w:val="008E77F0"/>
    <w:rsid w:val="008E7913"/>
    <w:rsid w:val="008E7CC5"/>
    <w:rsid w:val="008E7EB7"/>
    <w:rsid w:val="008F01F9"/>
    <w:rsid w:val="008F0278"/>
    <w:rsid w:val="008F0943"/>
    <w:rsid w:val="008F0DE3"/>
    <w:rsid w:val="008F0F72"/>
    <w:rsid w:val="008F1316"/>
    <w:rsid w:val="008F1641"/>
    <w:rsid w:val="008F23D4"/>
    <w:rsid w:val="008F274B"/>
    <w:rsid w:val="008F27D7"/>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879"/>
    <w:rsid w:val="008F6F62"/>
    <w:rsid w:val="008F7A56"/>
    <w:rsid w:val="008F7DE7"/>
    <w:rsid w:val="00900347"/>
    <w:rsid w:val="009009F9"/>
    <w:rsid w:val="00900D05"/>
    <w:rsid w:val="009013CF"/>
    <w:rsid w:val="00901CCE"/>
    <w:rsid w:val="00901CE4"/>
    <w:rsid w:val="009024BE"/>
    <w:rsid w:val="00902C02"/>
    <w:rsid w:val="00902E49"/>
    <w:rsid w:val="00903039"/>
    <w:rsid w:val="00903207"/>
    <w:rsid w:val="0090363E"/>
    <w:rsid w:val="009038EE"/>
    <w:rsid w:val="0090396B"/>
    <w:rsid w:val="009039E8"/>
    <w:rsid w:val="00903FC2"/>
    <w:rsid w:val="0090455B"/>
    <w:rsid w:val="009047D5"/>
    <w:rsid w:val="00904D6D"/>
    <w:rsid w:val="00905E4D"/>
    <w:rsid w:val="0090642A"/>
    <w:rsid w:val="00906674"/>
    <w:rsid w:val="00906775"/>
    <w:rsid w:val="0090698F"/>
    <w:rsid w:val="00907090"/>
    <w:rsid w:val="00907846"/>
    <w:rsid w:val="00907DFB"/>
    <w:rsid w:val="0091000F"/>
    <w:rsid w:val="0091001F"/>
    <w:rsid w:val="00910440"/>
    <w:rsid w:val="00910B5D"/>
    <w:rsid w:val="00910E31"/>
    <w:rsid w:val="0091142C"/>
    <w:rsid w:val="009114C6"/>
    <w:rsid w:val="00911627"/>
    <w:rsid w:val="0091171B"/>
    <w:rsid w:val="009118B8"/>
    <w:rsid w:val="009127C7"/>
    <w:rsid w:val="00912A95"/>
    <w:rsid w:val="00912BBC"/>
    <w:rsid w:val="009131B9"/>
    <w:rsid w:val="009140E4"/>
    <w:rsid w:val="009143D5"/>
    <w:rsid w:val="0091490B"/>
    <w:rsid w:val="00914F1D"/>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1A59"/>
    <w:rsid w:val="00922C8E"/>
    <w:rsid w:val="00922DEA"/>
    <w:rsid w:val="00923452"/>
    <w:rsid w:val="0092367B"/>
    <w:rsid w:val="009238EA"/>
    <w:rsid w:val="00923D64"/>
    <w:rsid w:val="0092402E"/>
    <w:rsid w:val="009240F1"/>
    <w:rsid w:val="0092431B"/>
    <w:rsid w:val="00924539"/>
    <w:rsid w:val="009248C3"/>
    <w:rsid w:val="00924AEE"/>
    <w:rsid w:val="0092533B"/>
    <w:rsid w:val="00925B64"/>
    <w:rsid w:val="00925CA4"/>
    <w:rsid w:val="0092636B"/>
    <w:rsid w:val="009265AB"/>
    <w:rsid w:val="009267F9"/>
    <w:rsid w:val="00926A5B"/>
    <w:rsid w:val="00926B37"/>
    <w:rsid w:val="00926E52"/>
    <w:rsid w:val="009275DF"/>
    <w:rsid w:val="00927A90"/>
    <w:rsid w:val="00927E62"/>
    <w:rsid w:val="0093069A"/>
    <w:rsid w:val="00930A8E"/>
    <w:rsid w:val="00930F3A"/>
    <w:rsid w:val="00931456"/>
    <w:rsid w:val="00931679"/>
    <w:rsid w:val="00932C1D"/>
    <w:rsid w:val="00932F50"/>
    <w:rsid w:val="009330B6"/>
    <w:rsid w:val="00933507"/>
    <w:rsid w:val="00933B30"/>
    <w:rsid w:val="0093429B"/>
    <w:rsid w:val="009346DB"/>
    <w:rsid w:val="00934A24"/>
    <w:rsid w:val="00934EAD"/>
    <w:rsid w:val="00934EE7"/>
    <w:rsid w:val="009351D3"/>
    <w:rsid w:val="00935609"/>
    <w:rsid w:val="00935838"/>
    <w:rsid w:val="009359D8"/>
    <w:rsid w:val="00935DA4"/>
    <w:rsid w:val="00935ED8"/>
    <w:rsid w:val="00936672"/>
    <w:rsid w:val="00936A74"/>
    <w:rsid w:val="00936D0A"/>
    <w:rsid w:val="009375BC"/>
    <w:rsid w:val="009377A8"/>
    <w:rsid w:val="009377AC"/>
    <w:rsid w:val="009402CB"/>
    <w:rsid w:val="00940544"/>
    <w:rsid w:val="00940870"/>
    <w:rsid w:val="009408AC"/>
    <w:rsid w:val="00941924"/>
    <w:rsid w:val="009420F2"/>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6FD"/>
    <w:rsid w:val="00946C6E"/>
    <w:rsid w:val="00946FB0"/>
    <w:rsid w:val="0094737A"/>
    <w:rsid w:val="009474B5"/>
    <w:rsid w:val="00947644"/>
    <w:rsid w:val="0094781A"/>
    <w:rsid w:val="00950101"/>
    <w:rsid w:val="009501EF"/>
    <w:rsid w:val="00950642"/>
    <w:rsid w:val="009508A7"/>
    <w:rsid w:val="00950A0A"/>
    <w:rsid w:val="009521B3"/>
    <w:rsid w:val="0095267A"/>
    <w:rsid w:val="00952AF7"/>
    <w:rsid w:val="00952FA7"/>
    <w:rsid w:val="00953ED5"/>
    <w:rsid w:val="009548E6"/>
    <w:rsid w:val="00954B9B"/>
    <w:rsid w:val="00954DFE"/>
    <w:rsid w:val="0095510D"/>
    <w:rsid w:val="00955354"/>
    <w:rsid w:val="00955986"/>
    <w:rsid w:val="00955B95"/>
    <w:rsid w:val="00956411"/>
    <w:rsid w:val="009565C6"/>
    <w:rsid w:val="00956826"/>
    <w:rsid w:val="0095686C"/>
    <w:rsid w:val="009573BC"/>
    <w:rsid w:val="00957453"/>
    <w:rsid w:val="00957B56"/>
    <w:rsid w:val="00957E52"/>
    <w:rsid w:val="009604B2"/>
    <w:rsid w:val="0096078F"/>
    <w:rsid w:val="00960C72"/>
    <w:rsid w:val="00960CA6"/>
    <w:rsid w:val="00960DDB"/>
    <w:rsid w:val="00961042"/>
    <w:rsid w:val="00961187"/>
    <w:rsid w:val="009629EB"/>
    <w:rsid w:val="00962F3C"/>
    <w:rsid w:val="009638A6"/>
    <w:rsid w:val="00963B6E"/>
    <w:rsid w:val="00963C63"/>
    <w:rsid w:val="00964564"/>
    <w:rsid w:val="009647AA"/>
    <w:rsid w:val="00964F58"/>
    <w:rsid w:val="00964FF1"/>
    <w:rsid w:val="009657C4"/>
    <w:rsid w:val="009658E8"/>
    <w:rsid w:val="00967450"/>
    <w:rsid w:val="00967518"/>
    <w:rsid w:val="009678FC"/>
    <w:rsid w:val="009679A7"/>
    <w:rsid w:val="00967CE4"/>
    <w:rsid w:val="009702F1"/>
    <w:rsid w:val="009705AD"/>
    <w:rsid w:val="0097090C"/>
    <w:rsid w:val="009709CC"/>
    <w:rsid w:val="00970A69"/>
    <w:rsid w:val="009719AE"/>
    <w:rsid w:val="00971F4A"/>
    <w:rsid w:val="00972445"/>
    <w:rsid w:val="00972B0C"/>
    <w:rsid w:val="00972EAF"/>
    <w:rsid w:val="0097388C"/>
    <w:rsid w:val="00973D17"/>
    <w:rsid w:val="00973E4B"/>
    <w:rsid w:val="00973FC5"/>
    <w:rsid w:val="0097507C"/>
    <w:rsid w:val="009751C1"/>
    <w:rsid w:val="0097532C"/>
    <w:rsid w:val="0097578E"/>
    <w:rsid w:val="00975791"/>
    <w:rsid w:val="00976212"/>
    <w:rsid w:val="00976220"/>
    <w:rsid w:val="009766FD"/>
    <w:rsid w:val="00976BCF"/>
    <w:rsid w:val="00976C8E"/>
    <w:rsid w:val="00977341"/>
    <w:rsid w:val="00977F46"/>
    <w:rsid w:val="009800B1"/>
    <w:rsid w:val="009800DB"/>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862D9"/>
    <w:rsid w:val="0099092E"/>
    <w:rsid w:val="00990E13"/>
    <w:rsid w:val="0099186B"/>
    <w:rsid w:val="009922B2"/>
    <w:rsid w:val="009926B0"/>
    <w:rsid w:val="009929D6"/>
    <w:rsid w:val="009929E5"/>
    <w:rsid w:val="00992DFE"/>
    <w:rsid w:val="00992EBF"/>
    <w:rsid w:val="0099355A"/>
    <w:rsid w:val="0099382F"/>
    <w:rsid w:val="00994E30"/>
    <w:rsid w:val="00994FE0"/>
    <w:rsid w:val="00995B7E"/>
    <w:rsid w:val="00995C63"/>
    <w:rsid w:val="009968E5"/>
    <w:rsid w:val="00996BA7"/>
    <w:rsid w:val="00997393"/>
    <w:rsid w:val="00997B5C"/>
    <w:rsid w:val="009A03C9"/>
    <w:rsid w:val="009A0AFA"/>
    <w:rsid w:val="009A0D56"/>
    <w:rsid w:val="009A1257"/>
    <w:rsid w:val="009A1C60"/>
    <w:rsid w:val="009A27CD"/>
    <w:rsid w:val="009A28D6"/>
    <w:rsid w:val="009A294A"/>
    <w:rsid w:val="009A2ED6"/>
    <w:rsid w:val="009A35CE"/>
    <w:rsid w:val="009A37DB"/>
    <w:rsid w:val="009A3898"/>
    <w:rsid w:val="009A39E9"/>
    <w:rsid w:val="009A3F4D"/>
    <w:rsid w:val="009A4380"/>
    <w:rsid w:val="009A48E2"/>
    <w:rsid w:val="009A5034"/>
    <w:rsid w:val="009A51FC"/>
    <w:rsid w:val="009A578D"/>
    <w:rsid w:val="009A597E"/>
    <w:rsid w:val="009A5FE1"/>
    <w:rsid w:val="009A6234"/>
    <w:rsid w:val="009A6586"/>
    <w:rsid w:val="009A68D8"/>
    <w:rsid w:val="009A6B42"/>
    <w:rsid w:val="009A78ED"/>
    <w:rsid w:val="009A7BFA"/>
    <w:rsid w:val="009B0950"/>
    <w:rsid w:val="009B0C19"/>
    <w:rsid w:val="009B1B3A"/>
    <w:rsid w:val="009B1B6D"/>
    <w:rsid w:val="009B1DAA"/>
    <w:rsid w:val="009B287D"/>
    <w:rsid w:val="009B2CB7"/>
    <w:rsid w:val="009B2D3B"/>
    <w:rsid w:val="009B2E4E"/>
    <w:rsid w:val="009B2EF4"/>
    <w:rsid w:val="009B2F6B"/>
    <w:rsid w:val="009B321E"/>
    <w:rsid w:val="009B3478"/>
    <w:rsid w:val="009B34B1"/>
    <w:rsid w:val="009B3588"/>
    <w:rsid w:val="009B35B2"/>
    <w:rsid w:val="009B38AC"/>
    <w:rsid w:val="009B3958"/>
    <w:rsid w:val="009B3B0D"/>
    <w:rsid w:val="009B3D69"/>
    <w:rsid w:val="009B3F1A"/>
    <w:rsid w:val="009B423B"/>
    <w:rsid w:val="009B4419"/>
    <w:rsid w:val="009B4E5D"/>
    <w:rsid w:val="009B4EA7"/>
    <w:rsid w:val="009B4EED"/>
    <w:rsid w:val="009B543F"/>
    <w:rsid w:val="009B576E"/>
    <w:rsid w:val="009B5A76"/>
    <w:rsid w:val="009B60EB"/>
    <w:rsid w:val="009B60F0"/>
    <w:rsid w:val="009B6325"/>
    <w:rsid w:val="009B6673"/>
    <w:rsid w:val="009B6867"/>
    <w:rsid w:val="009B6A8D"/>
    <w:rsid w:val="009B6EE6"/>
    <w:rsid w:val="009B716F"/>
    <w:rsid w:val="009B732E"/>
    <w:rsid w:val="009B73D0"/>
    <w:rsid w:val="009B794E"/>
    <w:rsid w:val="009C0141"/>
    <w:rsid w:val="009C0875"/>
    <w:rsid w:val="009C1048"/>
    <w:rsid w:val="009C1126"/>
    <w:rsid w:val="009C16F9"/>
    <w:rsid w:val="009C1788"/>
    <w:rsid w:val="009C18BB"/>
    <w:rsid w:val="009C1FB4"/>
    <w:rsid w:val="009C2034"/>
    <w:rsid w:val="009C2087"/>
    <w:rsid w:val="009C2197"/>
    <w:rsid w:val="009C240B"/>
    <w:rsid w:val="009C2858"/>
    <w:rsid w:val="009C3058"/>
    <w:rsid w:val="009C30AE"/>
    <w:rsid w:val="009C3954"/>
    <w:rsid w:val="009C3AE2"/>
    <w:rsid w:val="009C4880"/>
    <w:rsid w:val="009C4ACC"/>
    <w:rsid w:val="009C4B2C"/>
    <w:rsid w:val="009C5378"/>
    <w:rsid w:val="009C57F7"/>
    <w:rsid w:val="009C5E08"/>
    <w:rsid w:val="009C6427"/>
    <w:rsid w:val="009C65AF"/>
    <w:rsid w:val="009C669A"/>
    <w:rsid w:val="009C70C1"/>
    <w:rsid w:val="009C7867"/>
    <w:rsid w:val="009C7B32"/>
    <w:rsid w:val="009C7D47"/>
    <w:rsid w:val="009D0109"/>
    <w:rsid w:val="009D0BAA"/>
    <w:rsid w:val="009D0F2F"/>
    <w:rsid w:val="009D1AAA"/>
    <w:rsid w:val="009D1E0F"/>
    <w:rsid w:val="009D20EA"/>
    <w:rsid w:val="009D272B"/>
    <w:rsid w:val="009D294B"/>
    <w:rsid w:val="009D3079"/>
    <w:rsid w:val="009D3765"/>
    <w:rsid w:val="009D3A1C"/>
    <w:rsid w:val="009D475B"/>
    <w:rsid w:val="009D4F94"/>
    <w:rsid w:val="009D4FE3"/>
    <w:rsid w:val="009D53EF"/>
    <w:rsid w:val="009D5578"/>
    <w:rsid w:val="009D5946"/>
    <w:rsid w:val="009D5F1B"/>
    <w:rsid w:val="009D63FC"/>
    <w:rsid w:val="009D644D"/>
    <w:rsid w:val="009D7019"/>
    <w:rsid w:val="009D743D"/>
    <w:rsid w:val="009D7780"/>
    <w:rsid w:val="009E0148"/>
    <w:rsid w:val="009E0162"/>
    <w:rsid w:val="009E0444"/>
    <w:rsid w:val="009E05D8"/>
    <w:rsid w:val="009E0A32"/>
    <w:rsid w:val="009E2142"/>
    <w:rsid w:val="009E259D"/>
    <w:rsid w:val="009E2935"/>
    <w:rsid w:val="009E39F2"/>
    <w:rsid w:val="009E3C2C"/>
    <w:rsid w:val="009E4453"/>
    <w:rsid w:val="009E460B"/>
    <w:rsid w:val="009E5B89"/>
    <w:rsid w:val="009E5BF5"/>
    <w:rsid w:val="009E5E5E"/>
    <w:rsid w:val="009E5ECC"/>
    <w:rsid w:val="009E62DC"/>
    <w:rsid w:val="009E63D9"/>
    <w:rsid w:val="009E6EAA"/>
    <w:rsid w:val="009E7BC7"/>
    <w:rsid w:val="009E7E6C"/>
    <w:rsid w:val="009F000F"/>
    <w:rsid w:val="009F090D"/>
    <w:rsid w:val="009F09ED"/>
    <w:rsid w:val="009F0A1D"/>
    <w:rsid w:val="009F0DBA"/>
    <w:rsid w:val="009F12CF"/>
    <w:rsid w:val="009F144F"/>
    <w:rsid w:val="009F1FA1"/>
    <w:rsid w:val="009F2B37"/>
    <w:rsid w:val="009F323E"/>
    <w:rsid w:val="009F371B"/>
    <w:rsid w:val="009F4A6F"/>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0EF"/>
    <w:rsid w:val="00A00CB1"/>
    <w:rsid w:val="00A00DD1"/>
    <w:rsid w:val="00A011BF"/>
    <w:rsid w:val="00A0154D"/>
    <w:rsid w:val="00A015B5"/>
    <w:rsid w:val="00A01924"/>
    <w:rsid w:val="00A0198A"/>
    <w:rsid w:val="00A01B70"/>
    <w:rsid w:val="00A02389"/>
    <w:rsid w:val="00A028D7"/>
    <w:rsid w:val="00A029C5"/>
    <w:rsid w:val="00A03217"/>
    <w:rsid w:val="00A0336A"/>
    <w:rsid w:val="00A0373B"/>
    <w:rsid w:val="00A03CAC"/>
    <w:rsid w:val="00A03E6F"/>
    <w:rsid w:val="00A040CD"/>
    <w:rsid w:val="00A045CE"/>
    <w:rsid w:val="00A04B52"/>
    <w:rsid w:val="00A04C14"/>
    <w:rsid w:val="00A05076"/>
    <w:rsid w:val="00A055E9"/>
    <w:rsid w:val="00A05917"/>
    <w:rsid w:val="00A05E3A"/>
    <w:rsid w:val="00A061CA"/>
    <w:rsid w:val="00A06467"/>
    <w:rsid w:val="00A06E31"/>
    <w:rsid w:val="00A07033"/>
    <w:rsid w:val="00A07056"/>
    <w:rsid w:val="00A0740B"/>
    <w:rsid w:val="00A07653"/>
    <w:rsid w:val="00A0770F"/>
    <w:rsid w:val="00A07728"/>
    <w:rsid w:val="00A077F9"/>
    <w:rsid w:val="00A10B92"/>
    <w:rsid w:val="00A10FDE"/>
    <w:rsid w:val="00A111CB"/>
    <w:rsid w:val="00A117E5"/>
    <w:rsid w:val="00A13FAF"/>
    <w:rsid w:val="00A1470E"/>
    <w:rsid w:val="00A14808"/>
    <w:rsid w:val="00A14A46"/>
    <w:rsid w:val="00A14DFF"/>
    <w:rsid w:val="00A1505C"/>
    <w:rsid w:val="00A154B0"/>
    <w:rsid w:val="00A157EF"/>
    <w:rsid w:val="00A15CEA"/>
    <w:rsid w:val="00A1701B"/>
    <w:rsid w:val="00A170B5"/>
    <w:rsid w:val="00A170E0"/>
    <w:rsid w:val="00A170EF"/>
    <w:rsid w:val="00A172D1"/>
    <w:rsid w:val="00A17DC4"/>
    <w:rsid w:val="00A20293"/>
    <w:rsid w:val="00A20A29"/>
    <w:rsid w:val="00A20D24"/>
    <w:rsid w:val="00A20E9B"/>
    <w:rsid w:val="00A21547"/>
    <w:rsid w:val="00A2174C"/>
    <w:rsid w:val="00A21766"/>
    <w:rsid w:val="00A2205D"/>
    <w:rsid w:val="00A22502"/>
    <w:rsid w:val="00A2254D"/>
    <w:rsid w:val="00A22654"/>
    <w:rsid w:val="00A23321"/>
    <w:rsid w:val="00A23E61"/>
    <w:rsid w:val="00A23F5B"/>
    <w:rsid w:val="00A23F9C"/>
    <w:rsid w:val="00A2457F"/>
    <w:rsid w:val="00A245DC"/>
    <w:rsid w:val="00A247F1"/>
    <w:rsid w:val="00A24BBB"/>
    <w:rsid w:val="00A250AC"/>
    <w:rsid w:val="00A25901"/>
    <w:rsid w:val="00A25DC0"/>
    <w:rsid w:val="00A25F61"/>
    <w:rsid w:val="00A2611E"/>
    <w:rsid w:val="00A26657"/>
    <w:rsid w:val="00A26FAB"/>
    <w:rsid w:val="00A27204"/>
    <w:rsid w:val="00A272D8"/>
    <w:rsid w:val="00A27686"/>
    <w:rsid w:val="00A276DB"/>
    <w:rsid w:val="00A27DD5"/>
    <w:rsid w:val="00A27EF3"/>
    <w:rsid w:val="00A301A2"/>
    <w:rsid w:val="00A308F4"/>
    <w:rsid w:val="00A30983"/>
    <w:rsid w:val="00A30C5F"/>
    <w:rsid w:val="00A313F5"/>
    <w:rsid w:val="00A314CE"/>
    <w:rsid w:val="00A31DFE"/>
    <w:rsid w:val="00A31FE3"/>
    <w:rsid w:val="00A327DF"/>
    <w:rsid w:val="00A32A28"/>
    <w:rsid w:val="00A32C2C"/>
    <w:rsid w:val="00A3343A"/>
    <w:rsid w:val="00A33674"/>
    <w:rsid w:val="00A33993"/>
    <w:rsid w:val="00A33A5B"/>
    <w:rsid w:val="00A33B2A"/>
    <w:rsid w:val="00A3405B"/>
    <w:rsid w:val="00A34199"/>
    <w:rsid w:val="00A34200"/>
    <w:rsid w:val="00A34B95"/>
    <w:rsid w:val="00A351A2"/>
    <w:rsid w:val="00A35546"/>
    <w:rsid w:val="00A357C1"/>
    <w:rsid w:val="00A358BA"/>
    <w:rsid w:val="00A35992"/>
    <w:rsid w:val="00A35A2C"/>
    <w:rsid w:val="00A35B44"/>
    <w:rsid w:val="00A362D9"/>
    <w:rsid w:val="00A36D2E"/>
    <w:rsid w:val="00A36F96"/>
    <w:rsid w:val="00A370B3"/>
    <w:rsid w:val="00A405E9"/>
    <w:rsid w:val="00A407FA"/>
    <w:rsid w:val="00A409C6"/>
    <w:rsid w:val="00A40E55"/>
    <w:rsid w:val="00A40F41"/>
    <w:rsid w:val="00A41034"/>
    <w:rsid w:val="00A416AB"/>
    <w:rsid w:val="00A419CC"/>
    <w:rsid w:val="00A4203E"/>
    <w:rsid w:val="00A427B5"/>
    <w:rsid w:val="00A427D4"/>
    <w:rsid w:val="00A42A3E"/>
    <w:rsid w:val="00A42B88"/>
    <w:rsid w:val="00A432A5"/>
    <w:rsid w:val="00A43872"/>
    <w:rsid w:val="00A44F92"/>
    <w:rsid w:val="00A45316"/>
    <w:rsid w:val="00A457E8"/>
    <w:rsid w:val="00A458F1"/>
    <w:rsid w:val="00A45DCE"/>
    <w:rsid w:val="00A461CE"/>
    <w:rsid w:val="00A467AF"/>
    <w:rsid w:val="00A46AC5"/>
    <w:rsid w:val="00A46B7D"/>
    <w:rsid w:val="00A471E2"/>
    <w:rsid w:val="00A472E9"/>
    <w:rsid w:val="00A47551"/>
    <w:rsid w:val="00A47AD2"/>
    <w:rsid w:val="00A47E25"/>
    <w:rsid w:val="00A50A2A"/>
    <w:rsid w:val="00A51258"/>
    <w:rsid w:val="00A51434"/>
    <w:rsid w:val="00A51692"/>
    <w:rsid w:val="00A5169C"/>
    <w:rsid w:val="00A5191D"/>
    <w:rsid w:val="00A519B0"/>
    <w:rsid w:val="00A521C6"/>
    <w:rsid w:val="00A522D7"/>
    <w:rsid w:val="00A52F64"/>
    <w:rsid w:val="00A53303"/>
    <w:rsid w:val="00A53895"/>
    <w:rsid w:val="00A53B88"/>
    <w:rsid w:val="00A53FA7"/>
    <w:rsid w:val="00A5410F"/>
    <w:rsid w:val="00A542BF"/>
    <w:rsid w:val="00A54CB0"/>
    <w:rsid w:val="00A5510E"/>
    <w:rsid w:val="00A5519C"/>
    <w:rsid w:val="00A5528A"/>
    <w:rsid w:val="00A552A9"/>
    <w:rsid w:val="00A553FA"/>
    <w:rsid w:val="00A55F26"/>
    <w:rsid w:val="00A5665A"/>
    <w:rsid w:val="00A56756"/>
    <w:rsid w:val="00A56B47"/>
    <w:rsid w:val="00A56C50"/>
    <w:rsid w:val="00A56E4B"/>
    <w:rsid w:val="00A571F2"/>
    <w:rsid w:val="00A57F34"/>
    <w:rsid w:val="00A60110"/>
    <w:rsid w:val="00A603F0"/>
    <w:rsid w:val="00A60B2A"/>
    <w:rsid w:val="00A6126E"/>
    <w:rsid w:val="00A61F85"/>
    <w:rsid w:val="00A62919"/>
    <w:rsid w:val="00A62FA6"/>
    <w:rsid w:val="00A63617"/>
    <w:rsid w:val="00A63FEE"/>
    <w:rsid w:val="00A64043"/>
    <w:rsid w:val="00A6428D"/>
    <w:rsid w:val="00A64F26"/>
    <w:rsid w:val="00A65A86"/>
    <w:rsid w:val="00A65B7B"/>
    <w:rsid w:val="00A667DF"/>
    <w:rsid w:val="00A67BD5"/>
    <w:rsid w:val="00A67FB5"/>
    <w:rsid w:val="00A7073E"/>
    <w:rsid w:val="00A70829"/>
    <w:rsid w:val="00A7109A"/>
    <w:rsid w:val="00A7160E"/>
    <w:rsid w:val="00A71D2C"/>
    <w:rsid w:val="00A729E5"/>
    <w:rsid w:val="00A73127"/>
    <w:rsid w:val="00A73158"/>
    <w:rsid w:val="00A7384C"/>
    <w:rsid w:val="00A73ACF"/>
    <w:rsid w:val="00A7415F"/>
    <w:rsid w:val="00A747A6"/>
    <w:rsid w:val="00A7556B"/>
    <w:rsid w:val="00A75CA1"/>
    <w:rsid w:val="00A75D3D"/>
    <w:rsid w:val="00A75F07"/>
    <w:rsid w:val="00A75F5C"/>
    <w:rsid w:val="00A76265"/>
    <w:rsid w:val="00A7661C"/>
    <w:rsid w:val="00A766D3"/>
    <w:rsid w:val="00A76C89"/>
    <w:rsid w:val="00A76DFB"/>
    <w:rsid w:val="00A805F1"/>
    <w:rsid w:val="00A80674"/>
    <w:rsid w:val="00A8076E"/>
    <w:rsid w:val="00A807BC"/>
    <w:rsid w:val="00A808FF"/>
    <w:rsid w:val="00A81A31"/>
    <w:rsid w:val="00A82466"/>
    <w:rsid w:val="00A825F4"/>
    <w:rsid w:val="00A82A8A"/>
    <w:rsid w:val="00A8317B"/>
    <w:rsid w:val="00A83255"/>
    <w:rsid w:val="00A8358D"/>
    <w:rsid w:val="00A838F9"/>
    <w:rsid w:val="00A83952"/>
    <w:rsid w:val="00A83F5C"/>
    <w:rsid w:val="00A8427F"/>
    <w:rsid w:val="00A8542D"/>
    <w:rsid w:val="00A85633"/>
    <w:rsid w:val="00A857DA"/>
    <w:rsid w:val="00A8588C"/>
    <w:rsid w:val="00A85BD0"/>
    <w:rsid w:val="00A86038"/>
    <w:rsid w:val="00A862C6"/>
    <w:rsid w:val="00A864D4"/>
    <w:rsid w:val="00A86B7A"/>
    <w:rsid w:val="00A86CCE"/>
    <w:rsid w:val="00A86CDC"/>
    <w:rsid w:val="00A87086"/>
    <w:rsid w:val="00A870B3"/>
    <w:rsid w:val="00A8715B"/>
    <w:rsid w:val="00A877AB"/>
    <w:rsid w:val="00A87948"/>
    <w:rsid w:val="00A87B9D"/>
    <w:rsid w:val="00A90245"/>
    <w:rsid w:val="00A905A2"/>
    <w:rsid w:val="00A90D8E"/>
    <w:rsid w:val="00A90F69"/>
    <w:rsid w:val="00A90FDD"/>
    <w:rsid w:val="00A91219"/>
    <w:rsid w:val="00A91BF3"/>
    <w:rsid w:val="00A921BE"/>
    <w:rsid w:val="00A9263C"/>
    <w:rsid w:val="00A92667"/>
    <w:rsid w:val="00A92921"/>
    <w:rsid w:val="00A92BDD"/>
    <w:rsid w:val="00A92D8A"/>
    <w:rsid w:val="00A93237"/>
    <w:rsid w:val="00A93A96"/>
    <w:rsid w:val="00A9403D"/>
    <w:rsid w:val="00A940BB"/>
    <w:rsid w:val="00A9439D"/>
    <w:rsid w:val="00A94750"/>
    <w:rsid w:val="00A94D2A"/>
    <w:rsid w:val="00A94F05"/>
    <w:rsid w:val="00A959E3"/>
    <w:rsid w:val="00A95CD2"/>
    <w:rsid w:val="00A96137"/>
    <w:rsid w:val="00A96379"/>
    <w:rsid w:val="00A96446"/>
    <w:rsid w:val="00A966F4"/>
    <w:rsid w:val="00A975B0"/>
    <w:rsid w:val="00A97761"/>
    <w:rsid w:val="00A97F6A"/>
    <w:rsid w:val="00AA0171"/>
    <w:rsid w:val="00AA01D5"/>
    <w:rsid w:val="00AA182C"/>
    <w:rsid w:val="00AA1C16"/>
    <w:rsid w:val="00AA1D6E"/>
    <w:rsid w:val="00AA2265"/>
    <w:rsid w:val="00AA2F94"/>
    <w:rsid w:val="00AA3959"/>
    <w:rsid w:val="00AA3C1D"/>
    <w:rsid w:val="00AA419C"/>
    <w:rsid w:val="00AA43CC"/>
    <w:rsid w:val="00AA48F5"/>
    <w:rsid w:val="00AA4B1B"/>
    <w:rsid w:val="00AA5148"/>
    <w:rsid w:val="00AA5354"/>
    <w:rsid w:val="00AA5A51"/>
    <w:rsid w:val="00AA5BCD"/>
    <w:rsid w:val="00AA5E2F"/>
    <w:rsid w:val="00AA619C"/>
    <w:rsid w:val="00AA6C3D"/>
    <w:rsid w:val="00AA6E9D"/>
    <w:rsid w:val="00AA7112"/>
    <w:rsid w:val="00AA7AC0"/>
    <w:rsid w:val="00AB013E"/>
    <w:rsid w:val="00AB0295"/>
    <w:rsid w:val="00AB02FB"/>
    <w:rsid w:val="00AB046D"/>
    <w:rsid w:val="00AB0B91"/>
    <w:rsid w:val="00AB2552"/>
    <w:rsid w:val="00AB25A0"/>
    <w:rsid w:val="00AB2B35"/>
    <w:rsid w:val="00AB2E41"/>
    <w:rsid w:val="00AB2F2F"/>
    <w:rsid w:val="00AB329B"/>
    <w:rsid w:val="00AB3525"/>
    <w:rsid w:val="00AB3615"/>
    <w:rsid w:val="00AB36D7"/>
    <w:rsid w:val="00AB46FA"/>
    <w:rsid w:val="00AB4794"/>
    <w:rsid w:val="00AB4C4E"/>
    <w:rsid w:val="00AB4D09"/>
    <w:rsid w:val="00AB4F7C"/>
    <w:rsid w:val="00AB575F"/>
    <w:rsid w:val="00AB6BBF"/>
    <w:rsid w:val="00AB6D03"/>
    <w:rsid w:val="00AB6F72"/>
    <w:rsid w:val="00AC0481"/>
    <w:rsid w:val="00AC0D14"/>
    <w:rsid w:val="00AC16E0"/>
    <w:rsid w:val="00AC1F54"/>
    <w:rsid w:val="00AC279B"/>
    <w:rsid w:val="00AC2879"/>
    <w:rsid w:val="00AC2AD4"/>
    <w:rsid w:val="00AC2D9F"/>
    <w:rsid w:val="00AC2DBC"/>
    <w:rsid w:val="00AC2E76"/>
    <w:rsid w:val="00AC3679"/>
    <w:rsid w:val="00AC4915"/>
    <w:rsid w:val="00AC49EC"/>
    <w:rsid w:val="00AC4EED"/>
    <w:rsid w:val="00AC5060"/>
    <w:rsid w:val="00AC58F4"/>
    <w:rsid w:val="00AC5A6B"/>
    <w:rsid w:val="00AC612C"/>
    <w:rsid w:val="00AC6193"/>
    <w:rsid w:val="00AC6C10"/>
    <w:rsid w:val="00AC6EE7"/>
    <w:rsid w:val="00AC71C2"/>
    <w:rsid w:val="00AC7334"/>
    <w:rsid w:val="00AC7396"/>
    <w:rsid w:val="00AC7708"/>
    <w:rsid w:val="00AD0893"/>
    <w:rsid w:val="00AD089A"/>
    <w:rsid w:val="00AD0F9D"/>
    <w:rsid w:val="00AD0FFF"/>
    <w:rsid w:val="00AD13AC"/>
    <w:rsid w:val="00AD18BD"/>
    <w:rsid w:val="00AD1CDB"/>
    <w:rsid w:val="00AD2415"/>
    <w:rsid w:val="00AD2A5D"/>
    <w:rsid w:val="00AD2B79"/>
    <w:rsid w:val="00AD3017"/>
    <w:rsid w:val="00AD43FB"/>
    <w:rsid w:val="00AD492F"/>
    <w:rsid w:val="00AD4FD8"/>
    <w:rsid w:val="00AD5944"/>
    <w:rsid w:val="00AD5FBD"/>
    <w:rsid w:val="00AD72A8"/>
    <w:rsid w:val="00AD756D"/>
    <w:rsid w:val="00AD784E"/>
    <w:rsid w:val="00AD7B47"/>
    <w:rsid w:val="00AD7BCB"/>
    <w:rsid w:val="00AD7DDF"/>
    <w:rsid w:val="00AD7E90"/>
    <w:rsid w:val="00AD7F72"/>
    <w:rsid w:val="00AE035A"/>
    <w:rsid w:val="00AE04F3"/>
    <w:rsid w:val="00AE0929"/>
    <w:rsid w:val="00AE09AC"/>
    <w:rsid w:val="00AE0BCB"/>
    <w:rsid w:val="00AE0D5C"/>
    <w:rsid w:val="00AE18D8"/>
    <w:rsid w:val="00AE1FCC"/>
    <w:rsid w:val="00AE25EA"/>
    <w:rsid w:val="00AE2DAD"/>
    <w:rsid w:val="00AE2E4C"/>
    <w:rsid w:val="00AE2EE4"/>
    <w:rsid w:val="00AE30A5"/>
    <w:rsid w:val="00AE3C80"/>
    <w:rsid w:val="00AE417F"/>
    <w:rsid w:val="00AE500A"/>
    <w:rsid w:val="00AE5288"/>
    <w:rsid w:val="00AE5DD8"/>
    <w:rsid w:val="00AE5F89"/>
    <w:rsid w:val="00AE5FAB"/>
    <w:rsid w:val="00AE617B"/>
    <w:rsid w:val="00AE663B"/>
    <w:rsid w:val="00AE7626"/>
    <w:rsid w:val="00AE7A18"/>
    <w:rsid w:val="00AE7AF8"/>
    <w:rsid w:val="00AE7C8E"/>
    <w:rsid w:val="00AF079E"/>
    <w:rsid w:val="00AF1A55"/>
    <w:rsid w:val="00AF1C00"/>
    <w:rsid w:val="00AF1FE5"/>
    <w:rsid w:val="00AF226E"/>
    <w:rsid w:val="00AF235B"/>
    <w:rsid w:val="00AF25D6"/>
    <w:rsid w:val="00AF276B"/>
    <w:rsid w:val="00AF27B3"/>
    <w:rsid w:val="00AF28DE"/>
    <w:rsid w:val="00AF2EF9"/>
    <w:rsid w:val="00AF3877"/>
    <w:rsid w:val="00AF43DD"/>
    <w:rsid w:val="00AF45D6"/>
    <w:rsid w:val="00AF48D4"/>
    <w:rsid w:val="00AF51AD"/>
    <w:rsid w:val="00AF580C"/>
    <w:rsid w:val="00AF5B9B"/>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2DB2"/>
    <w:rsid w:val="00B03336"/>
    <w:rsid w:val="00B03909"/>
    <w:rsid w:val="00B03E23"/>
    <w:rsid w:val="00B041FE"/>
    <w:rsid w:val="00B0430F"/>
    <w:rsid w:val="00B044B8"/>
    <w:rsid w:val="00B04973"/>
    <w:rsid w:val="00B04EA1"/>
    <w:rsid w:val="00B04FDD"/>
    <w:rsid w:val="00B0503F"/>
    <w:rsid w:val="00B050A7"/>
    <w:rsid w:val="00B0515F"/>
    <w:rsid w:val="00B0539A"/>
    <w:rsid w:val="00B05D9A"/>
    <w:rsid w:val="00B06199"/>
    <w:rsid w:val="00B067E9"/>
    <w:rsid w:val="00B0707F"/>
    <w:rsid w:val="00B072C4"/>
    <w:rsid w:val="00B07662"/>
    <w:rsid w:val="00B0771D"/>
    <w:rsid w:val="00B07920"/>
    <w:rsid w:val="00B07D11"/>
    <w:rsid w:val="00B1008A"/>
    <w:rsid w:val="00B100CF"/>
    <w:rsid w:val="00B10228"/>
    <w:rsid w:val="00B10356"/>
    <w:rsid w:val="00B10480"/>
    <w:rsid w:val="00B106B9"/>
    <w:rsid w:val="00B10BE1"/>
    <w:rsid w:val="00B10E36"/>
    <w:rsid w:val="00B110DD"/>
    <w:rsid w:val="00B111F2"/>
    <w:rsid w:val="00B118D9"/>
    <w:rsid w:val="00B121AE"/>
    <w:rsid w:val="00B12A95"/>
    <w:rsid w:val="00B12B9F"/>
    <w:rsid w:val="00B12C94"/>
    <w:rsid w:val="00B12E5F"/>
    <w:rsid w:val="00B13023"/>
    <w:rsid w:val="00B134DE"/>
    <w:rsid w:val="00B1355E"/>
    <w:rsid w:val="00B13A35"/>
    <w:rsid w:val="00B13C30"/>
    <w:rsid w:val="00B1403F"/>
    <w:rsid w:val="00B143BD"/>
    <w:rsid w:val="00B14500"/>
    <w:rsid w:val="00B14CFB"/>
    <w:rsid w:val="00B14FD2"/>
    <w:rsid w:val="00B16730"/>
    <w:rsid w:val="00B16C49"/>
    <w:rsid w:val="00B16E0A"/>
    <w:rsid w:val="00B171B8"/>
    <w:rsid w:val="00B17473"/>
    <w:rsid w:val="00B17B56"/>
    <w:rsid w:val="00B17E8B"/>
    <w:rsid w:val="00B2003E"/>
    <w:rsid w:val="00B2016F"/>
    <w:rsid w:val="00B204A4"/>
    <w:rsid w:val="00B207C5"/>
    <w:rsid w:val="00B20A96"/>
    <w:rsid w:val="00B20B9B"/>
    <w:rsid w:val="00B2120A"/>
    <w:rsid w:val="00B21400"/>
    <w:rsid w:val="00B214D4"/>
    <w:rsid w:val="00B21601"/>
    <w:rsid w:val="00B216AB"/>
    <w:rsid w:val="00B2177F"/>
    <w:rsid w:val="00B2186F"/>
    <w:rsid w:val="00B21C9F"/>
    <w:rsid w:val="00B2223B"/>
    <w:rsid w:val="00B22357"/>
    <w:rsid w:val="00B225D2"/>
    <w:rsid w:val="00B22682"/>
    <w:rsid w:val="00B22DC2"/>
    <w:rsid w:val="00B23932"/>
    <w:rsid w:val="00B23E9A"/>
    <w:rsid w:val="00B23FDC"/>
    <w:rsid w:val="00B24DDB"/>
    <w:rsid w:val="00B25C64"/>
    <w:rsid w:val="00B26301"/>
    <w:rsid w:val="00B2636A"/>
    <w:rsid w:val="00B27342"/>
    <w:rsid w:val="00B27CB0"/>
    <w:rsid w:val="00B302C0"/>
    <w:rsid w:val="00B303C2"/>
    <w:rsid w:val="00B30E1F"/>
    <w:rsid w:val="00B31530"/>
    <w:rsid w:val="00B31BC5"/>
    <w:rsid w:val="00B32807"/>
    <w:rsid w:val="00B32C1B"/>
    <w:rsid w:val="00B32D14"/>
    <w:rsid w:val="00B32D4C"/>
    <w:rsid w:val="00B32ED6"/>
    <w:rsid w:val="00B33221"/>
    <w:rsid w:val="00B33542"/>
    <w:rsid w:val="00B33A94"/>
    <w:rsid w:val="00B33C66"/>
    <w:rsid w:val="00B33C97"/>
    <w:rsid w:val="00B34138"/>
    <w:rsid w:val="00B346F7"/>
    <w:rsid w:val="00B34E42"/>
    <w:rsid w:val="00B35517"/>
    <w:rsid w:val="00B359AC"/>
    <w:rsid w:val="00B363DA"/>
    <w:rsid w:val="00B3716A"/>
    <w:rsid w:val="00B37196"/>
    <w:rsid w:val="00B373E5"/>
    <w:rsid w:val="00B3780B"/>
    <w:rsid w:val="00B37A08"/>
    <w:rsid w:val="00B37E8E"/>
    <w:rsid w:val="00B405E2"/>
    <w:rsid w:val="00B40943"/>
    <w:rsid w:val="00B40F46"/>
    <w:rsid w:val="00B41467"/>
    <w:rsid w:val="00B41644"/>
    <w:rsid w:val="00B41B39"/>
    <w:rsid w:val="00B41FAE"/>
    <w:rsid w:val="00B420FC"/>
    <w:rsid w:val="00B42579"/>
    <w:rsid w:val="00B42959"/>
    <w:rsid w:val="00B42B6C"/>
    <w:rsid w:val="00B42C50"/>
    <w:rsid w:val="00B43A72"/>
    <w:rsid w:val="00B43DC9"/>
    <w:rsid w:val="00B43FC4"/>
    <w:rsid w:val="00B4434B"/>
    <w:rsid w:val="00B44935"/>
    <w:rsid w:val="00B449AF"/>
    <w:rsid w:val="00B45054"/>
    <w:rsid w:val="00B453E9"/>
    <w:rsid w:val="00B454A2"/>
    <w:rsid w:val="00B456CD"/>
    <w:rsid w:val="00B457EF"/>
    <w:rsid w:val="00B458B6"/>
    <w:rsid w:val="00B466E7"/>
    <w:rsid w:val="00B46A9D"/>
    <w:rsid w:val="00B46C2A"/>
    <w:rsid w:val="00B473CF"/>
    <w:rsid w:val="00B47FBD"/>
    <w:rsid w:val="00B50062"/>
    <w:rsid w:val="00B50444"/>
    <w:rsid w:val="00B50DA2"/>
    <w:rsid w:val="00B51077"/>
    <w:rsid w:val="00B518E8"/>
    <w:rsid w:val="00B51DE3"/>
    <w:rsid w:val="00B52049"/>
    <w:rsid w:val="00B5220F"/>
    <w:rsid w:val="00B525C0"/>
    <w:rsid w:val="00B53217"/>
    <w:rsid w:val="00B5369A"/>
    <w:rsid w:val="00B5369F"/>
    <w:rsid w:val="00B53C11"/>
    <w:rsid w:val="00B53D1F"/>
    <w:rsid w:val="00B53F76"/>
    <w:rsid w:val="00B540DE"/>
    <w:rsid w:val="00B545FA"/>
    <w:rsid w:val="00B56871"/>
    <w:rsid w:val="00B569F3"/>
    <w:rsid w:val="00B56A65"/>
    <w:rsid w:val="00B56D0B"/>
    <w:rsid w:val="00B57088"/>
    <w:rsid w:val="00B571DB"/>
    <w:rsid w:val="00B572B3"/>
    <w:rsid w:val="00B57796"/>
    <w:rsid w:val="00B60578"/>
    <w:rsid w:val="00B62C34"/>
    <w:rsid w:val="00B638FE"/>
    <w:rsid w:val="00B64586"/>
    <w:rsid w:val="00B64A90"/>
    <w:rsid w:val="00B64D28"/>
    <w:rsid w:val="00B65256"/>
    <w:rsid w:val="00B6583B"/>
    <w:rsid w:val="00B661C9"/>
    <w:rsid w:val="00B665DD"/>
    <w:rsid w:val="00B6662A"/>
    <w:rsid w:val="00B66B3C"/>
    <w:rsid w:val="00B6706A"/>
    <w:rsid w:val="00B67076"/>
    <w:rsid w:val="00B672A4"/>
    <w:rsid w:val="00B67F19"/>
    <w:rsid w:val="00B701FC"/>
    <w:rsid w:val="00B703BA"/>
    <w:rsid w:val="00B70528"/>
    <w:rsid w:val="00B70901"/>
    <w:rsid w:val="00B70BD9"/>
    <w:rsid w:val="00B7161A"/>
    <w:rsid w:val="00B72016"/>
    <w:rsid w:val="00B72315"/>
    <w:rsid w:val="00B727D5"/>
    <w:rsid w:val="00B72AC8"/>
    <w:rsid w:val="00B72CAF"/>
    <w:rsid w:val="00B72EA4"/>
    <w:rsid w:val="00B732EB"/>
    <w:rsid w:val="00B73716"/>
    <w:rsid w:val="00B7372D"/>
    <w:rsid w:val="00B737B5"/>
    <w:rsid w:val="00B7425B"/>
    <w:rsid w:val="00B7442F"/>
    <w:rsid w:val="00B745A9"/>
    <w:rsid w:val="00B7515A"/>
    <w:rsid w:val="00B75631"/>
    <w:rsid w:val="00B759CA"/>
    <w:rsid w:val="00B7635D"/>
    <w:rsid w:val="00B766EA"/>
    <w:rsid w:val="00B76883"/>
    <w:rsid w:val="00B7694D"/>
    <w:rsid w:val="00B801A7"/>
    <w:rsid w:val="00B805E2"/>
    <w:rsid w:val="00B809E2"/>
    <w:rsid w:val="00B81151"/>
    <w:rsid w:val="00B81204"/>
    <w:rsid w:val="00B81C9E"/>
    <w:rsid w:val="00B81F59"/>
    <w:rsid w:val="00B82CD9"/>
    <w:rsid w:val="00B83EF8"/>
    <w:rsid w:val="00B841EB"/>
    <w:rsid w:val="00B84820"/>
    <w:rsid w:val="00B84A34"/>
    <w:rsid w:val="00B84A9E"/>
    <w:rsid w:val="00B84B36"/>
    <w:rsid w:val="00B85055"/>
    <w:rsid w:val="00B85254"/>
    <w:rsid w:val="00B857B3"/>
    <w:rsid w:val="00B859C4"/>
    <w:rsid w:val="00B85DB9"/>
    <w:rsid w:val="00B85EDC"/>
    <w:rsid w:val="00B86349"/>
    <w:rsid w:val="00B86B28"/>
    <w:rsid w:val="00B86C6B"/>
    <w:rsid w:val="00B87004"/>
    <w:rsid w:val="00B87490"/>
    <w:rsid w:val="00B87776"/>
    <w:rsid w:val="00B878D9"/>
    <w:rsid w:val="00B87D91"/>
    <w:rsid w:val="00B90030"/>
    <w:rsid w:val="00B90560"/>
    <w:rsid w:val="00B90821"/>
    <w:rsid w:val="00B9083F"/>
    <w:rsid w:val="00B90BBD"/>
    <w:rsid w:val="00B913E4"/>
    <w:rsid w:val="00B91508"/>
    <w:rsid w:val="00B9181B"/>
    <w:rsid w:val="00B9205A"/>
    <w:rsid w:val="00B924D7"/>
    <w:rsid w:val="00B92BB6"/>
    <w:rsid w:val="00B92EE1"/>
    <w:rsid w:val="00B931CA"/>
    <w:rsid w:val="00B93B22"/>
    <w:rsid w:val="00B94226"/>
    <w:rsid w:val="00B945BA"/>
    <w:rsid w:val="00B94A41"/>
    <w:rsid w:val="00B94E4D"/>
    <w:rsid w:val="00B9501F"/>
    <w:rsid w:val="00B96079"/>
    <w:rsid w:val="00B96419"/>
    <w:rsid w:val="00B967F0"/>
    <w:rsid w:val="00B9772F"/>
    <w:rsid w:val="00B97860"/>
    <w:rsid w:val="00BA0B2E"/>
    <w:rsid w:val="00BA0D59"/>
    <w:rsid w:val="00BA1230"/>
    <w:rsid w:val="00BA19D7"/>
    <w:rsid w:val="00BA2D73"/>
    <w:rsid w:val="00BA2FBC"/>
    <w:rsid w:val="00BA3855"/>
    <w:rsid w:val="00BA3879"/>
    <w:rsid w:val="00BA4002"/>
    <w:rsid w:val="00BA4AEB"/>
    <w:rsid w:val="00BA4BB9"/>
    <w:rsid w:val="00BA4D9F"/>
    <w:rsid w:val="00BA4E95"/>
    <w:rsid w:val="00BA5B1F"/>
    <w:rsid w:val="00BA5B4A"/>
    <w:rsid w:val="00BA5C28"/>
    <w:rsid w:val="00BA5D90"/>
    <w:rsid w:val="00BA5DE9"/>
    <w:rsid w:val="00BA6C61"/>
    <w:rsid w:val="00BA6F6B"/>
    <w:rsid w:val="00BA73E6"/>
    <w:rsid w:val="00BA74D4"/>
    <w:rsid w:val="00BB03D7"/>
    <w:rsid w:val="00BB173B"/>
    <w:rsid w:val="00BB1D6D"/>
    <w:rsid w:val="00BB1F78"/>
    <w:rsid w:val="00BB22CC"/>
    <w:rsid w:val="00BB2C7C"/>
    <w:rsid w:val="00BB3224"/>
    <w:rsid w:val="00BB3238"/>
    <w:rsid w:val="00BB3B6C"/>
    <w:rsid w:val="00BB4108"/>
    <w:rsid w:val="00BB4157"/>
    <w:rsid w:val="00BB4578"/>
    <w:rsid w:val="00BB4BAA"/>
    <w:rsid w:val="00BB4CD4"/>
    <w:rsid w:val="00BB4E99"/>
    <w:rsid w:val="00BB4FB1"/>
    <w:rsid w:val="00BB51A7"/>
    <w:rsid w:val="00BB5684"/>
    <w:rsid w:val="00BB5B21"/>
    <w:rsid w:val="00BB5C7C"/>
    <w:rsid w:val="00BB5E1C"/>
    <w:rsid w:val="00BB5FE9"/>
    <w:rsid w:val="00BB6EE4"/>
    <w:rsid w:val="00BB6F08"/>
    <w:rsid w:val="00BB7794"/>
    <w:rsid w:val="00BC0017"/>
    <w:rsid w:val="00BC0894"/>
    <w:rsid w:val="00BC0E45"/>
    <w:rsid w:val="00BC2071"/>
    <w:rsid w:val="00BC208C"/>
    <w:rsid w:val="00BC2449"/>
    <w:rsid w:val="00BC29B0"/>
    <w:rsid w:val="00BC30F8"/>
    <w:rsid w:val="00BC32D9"/>
    <w:rsid w:val="00BC3521"/>
    <w:rsid w:val="00BC36B6"/>
    <w:rsid w:val="00BC37F9"/>
    <w:rsid w:val="00BC37FF"/>
    <w:rsid w:val="00BC3BB2"/>
    <w:rsid w:val="00BC40BF"/>
    <w:rsid w:val="00BC466B"/>
    <w:rsid w:val="00BC4980"/>
    <w:rsid w:val="00BC4EED"/>
    <w:rsid w:val="00BC4FF7"/>
    <w:rsid w:val="00BC5847"/>
    <w:rsid w:val="00BC5855"/>
    <w:rsid w:val="00BC5921"/>
    <w:rsid w:val="00BC5D45"/>
    <w:rsid w:val="00BC6494"/>
    <w:rsid w:val="00BC64E7"/>
    <w:rsid w:val="00BC6877"/>
    <w:rsid w:val="00BC69FB"/>
    <w:rsid w:val="00BC6A80"/>
    <w:rsid w:val="00BC6D2E"/>
    <w:rsid w:val="00BC7355"/>
    <w:rsid w:val="00BC75FA"/>
    <w:rsid w:val="00BC7B0A"/>
    <w:rsid w:val="00BC7C4A"/>
    <w:rsid w:val="00BD01B0"/>
    <w:rsid w:val="00BD0A1E"/>
    <w:rsid w:val="00BD19FC"/>
    <w:rsid w:val="00BD208C"/>
    <w:rsid w:val="00BD29ED"/>
    <w:rsid w:val="00BD2EE5"/>
    <w:rsid w:val="00BD3243"/>
    <w:rsid w:val="00BD32D3"/>
    <w:rsid w:val="00BD3C28"/>
    <w:rsid w:val="00BD44F3"/>
    <w:rsid w:val="00BD52A2"/>
    <w:rsid w:val="00BD5662"/>
    <w:rsid w:val="00BD6361"/>
    <w:rsid w:val="00BD65A7"/>
    <w:rsid w:val="00BD6669"/>
    <w:rsid w:val="00BD6EFD"/>
    <w:rsid w:val="00BD7532"/>
    <w:rsid w:val="00BD7EA7"/>
    <w:rsid w:val="00BE06C3"/>
    <w:rsid w:val="00BE06CA"/>
    <w:rsid w:val="00BE08D6"/>
    <w:rsid w:val="00BE0C9F"/>
    <w:rsid w:val="00BE0E01"/>
    <w:rsid w:val="00BE1183"/>
    <w:rsid w:val="00BE1830"/>
    <w:rsid w:val="00BE2194"/>
    <w:rsid w:val="00BE2834"/>
    <w:rsid w:val="00BE2BCA"/>
    <w:rsid w:val="00BE2DFF"/>
    <w:rsid w:val="00BE2ED5"/>
    <w:rsid w:val="00BE2F54"/>
    <w:rsid w:val="00BE358D"/>
    <w:rsid w:val="00BE373E"/>
    <w:rsid w:val="00BE3B94"/>
    <w:rsid w:val="00BE3E40"/>
    <w:rsid w:val="00BE42C2"/>
    <w:rsid w:val="00BE46DC"/>
    <w:rsid w:val="00BE4A5A"/>
    <w:rsid w:val="00BE4B97"/>
    <w:rsid w:val="00BE4EF0"/>
    <w:rsid w:val="00BE54C0"/>
    <w:rsid w:val="00BE55F8"/>
    <w:rsid w:val="00BE64DD"/>
    <w:rsid w:val="00BE7170"/>
    <w:rsid w:val="00BE7526"/>
    <w:rsid w:val="00BE7C73"/>
    <w:rsid w:val="00BE7D9F"/>
    <w:rsid w:val="00BE7DC0"/>
    <w:rsid w:val="00BE7E44"/>
    <w:rsid w:val="00BF02A9"/>
    <w:rsid w:val="00BF035F"/>
    <w:rsid w:val="00BF06F6"/>
    <w:rsid w:val="00BF1919"/>
    <w:rsid w:val="00BF24A4"/>
    <w:rsid w:val="00BF2756"/>
    <w:rsid w:val="00BF2B81"/>
    <w:rsid w:val="00BF2CE3"/>
    <w:rsid w:val="00BF3450"/>
    <w:rsid w:val="00BF3867"/>
    <w:rsid w:val="00BF3E76"/>
    <w:rsid w:val="00BF408A"/>
    <w:rsid w:val="00BF4137"/>
    <w:rsid w:val="00BF41A8"/>
    <w:rsid w:val="00BF425F"/>
    <w:rsid w:val="00BF42C7"/>
    <w:rsid w:val="00BF4621"/>
    <w:rsid w:val="00BF48FF"/>
    <w:rsid w:val="00BF502F"/>
    <w:rsid w:val="00BF5399"/>
    <w:rsid w:val="00BF5B0F"/>
    <w:rsid w:val="00BF5B60"/>
    <w:rsid w:val="00BF5CE5"/>
    <w:rsid w:val="00BF6644"/>
    <w:rsid w:val="00BF6EAF"/>
    <w:rsid w:val="00BF71CF"/>
    <w:rsid w:val="00BF7266"/>
    <w:rsid w:val="00BF7748"/>
    <w:rsid w:val="00BF7FD9"/>
    <w:rsid w:val="00C003AA"/>
    <w:rsid w:val="00C00E21"/>
    <w:rsid w:val="00C016FB"/>
    <w:rsid w:val="00C022C8"/>
    <w:rsid w:val="00C02350"/>
    <w:rsid w:val="00C0270D"/>
    <w:rsid w:val="00C033C1"/>
    <w:rsid w:val="00C03690"/>
    <w:rsid w:val="00C03B8C"/>
    <w:rsid w:val="00C04053"/>
    <w:rsid w:val="00C0432C"/>
    <w:rsid w:val="00C04354"/>
    <w:rsid w:val="00C048CD"/>
    <w:rsid w:val="00C04D33"/>
    <w:rsid w:val="00C04EEF"/>
    <w:rsid w:val="00C0590B"/>
    <w:rsid w:val="00C05EB5"/>
    <w:rsid w:val="00C06B24"/>
    <w:rsid w:val="00C06EA6"/>
    <w:rsid w:val="00C0742E"/>
    <w:rsid w:val="00C0757D"/>
    <w:rsid w:val="00C079B8"/>
    <w:rsid w:val="00C07D3C"/>
    <w:rsid w:val="00C07DB5"/>
    <w:rsid w:val="00C10757"/>
    <w:rsid w:val="00C10B7E"/>
    <w:rsid w:val="00C10BA1"/>
    <w:rsid w:val="00C10C82"/>
    <w:rsid w:val="00C110F2"/>
    <w:rsid w:val="00C11653"/>
    <w:rsid w:val="00C12082"/>
    <w:rsid w:val="00C120DC"/>
    <w:rsid w:val="00C121F6"/>
    <w:rsid w:val="00C12567"/>
    <w:rsid w:val="00C129F4"/>
    <w:rsid w:val="00C12C63"/>
    <w:rsid w:val="00C12D95"/>
    <w:rsid w:val="00C142C0"/>
    <w:rsid w:val="00C145DC"/>
    <w:rsid w:val="00C1490E"/>
    <w:rsid w:val="00C14DBB"/>
    <w:rsid w:val="00C15B32"/>
    <w:rsid w:val="00C15DAC"/>
    <w:rsid w:val="00C16247"/>
    <w:rsid w:val="00C16995"/>
    <w:rsid w:val="00C16B94"/>
    <w:rsid w:val="00C173F5"/>
    <w:rsid w:val="00C219AA"/>
    <w:rsid w:val="00C2208C"/>
    <w:rsid w:val="00C22B5F"/>
    <w:rsid w:val="00C22B7C"/>
    <w:rsid w:val="00C22EDD"/>
    <w:rsid w:val="00C236EA"/>
    <w:rsid w:val="00C2380B"/>
    <w:rsid w:val="00C2391E"/>
    <w:rsid w:val="00C23AE7"/>
    <w:rsid w:val="00C23D9D"/>
    <w:rsid w:val="00C23E4A"/>
    <w:rsid w:val="00C23EF3"/>
    <w:rsid w:val="00C2403D"/>
    <w:rsid w:val="00C240B4"/>
    <w:rsid w:val="00C24300"/>
    <w:rsid w:val="00C2477D"/>
    <w:rsid w:val="00C24F16"/>
    <w:rsid w:val="00C2554C"/>
    <w:rsid w:val="00C2566F"/>
    <w:rsid w:val="00C25BFB"/>
    <w:rsid w:val="00C26232"/>
    <w:rsid w:val="00C27C47"/>
    <w:rsid w:val="00C27C5C"/>
    <w:rsid w:val="00C27EC9"/>
    <w:rsid w:val="00C30834"/>
    <w:rsid w:val="00C3086B"/>
    <w:rsid w:val="00C30A3D"/>
    <w:rsid w:val="00C30AB1"/>
    <w:rsid w:val="00C30DCA"/>
    <w:rsid w:val="00C32802"/>
    <w:rsid w:val="00C329AE"/>
    <w:rsid w:val="00C32B7B"/>
    <w:rsid w:val="00C32F12"/>
    <w:rsid w:val="00C3384C"/>
    <w:rsid w:val="00C33F0D"/>
    <w:rsid w:val="00C3445E"/>
    <w:rsid w:val="00C34B58"/>
    <w:rsid w:val="00C35039"/>
    <w:rsid w:val="00C35431"/>
    <w:rsid w:val="00C3546D"/>
    <w:rsid w:val="00C356FA"/>
    <w:rsid w:val="00C35F85"/>
    <w:rsid w:val="00C3648E"/>
    <w:rsid w:val="00C36B65"/>
    <w:rsid w:val="00C36B83"/>
    <w:rsid w:val="00C37146"/>
    <w:rsid w:val="00C3777C"/>
    <w:rsid w:val="00C377E6"/>
    <w:rsid w:val="00C40FAA"/>
    <w:rsid w:val="00C41155"/>
    <w:rsid w:val="00C4171D"/>
    <w:rsid w:val="00C417D8"/>
    <w:rsid w:val="00C41A27"/>
    <w:rsid w:val="00C41C4C"/>
    <w:rsid w:val="00C41E62"/>
    <w:rsid w:val="00C41F2C"/>
    <w:rsid w:val="00C41F41"/>
    <w:rsid w:val="00C42006"/>
    <w:rsid w:val="00C4221B"/>
    <w:rsid w:val="00C425BB"/>
    <w:rsid w:val="00C42622"/>
    <w:rsid w:val="00C428F0"/>
    <w:rsid w:val="00C4328C"/>
    <w:rsid w:val="00C4354B"/>
    <w:rsid w:val="00C437E4"/>
    <w:rsid w:val="00C43B62"/>
    <w:rsid w:val="00C445E9"/>
    <w:rsid w:val="00C44D25"/>
    <w:rsid w:val="00C44DC9"/>
    <w:rsid w:val="00C45051"/>
    <w:rsid w:val="00C45AF4"/>
    <w:rsid w:val="00C45C08"/>
    <w:rsid w:val="00C45F9C"/>
    <w:rsid w:val="00C46268"/>
    <w:rsid w:val="00C46F6A"/>
    <w:rsid w:val="00C4758D"/>
    <w:rsid w:val="00C5064C"/>
    <w:rsid w:val="00C506AB"/>
    <w:rsid w:val="00C515AA"/>
    <w:rsid w:val="00C52101"/>
    <w:rsid w:val="00C523E5"/>
    <w:rsid w:val="00C5270C"/>
    <w:rsid w:val="00C52FAD"/>
    <w:rsid w:val="00C5387E"/>
    <w:rsid w:val="00C538BC"/>
    <w:rsid w:val="00C54477"/>
    <w:rsid w:val="00C54E15"/>
    <w:rsid w:val="00C54F3E"/>
    <w:rsid w:val="00C55387"/>
    <w:rsid w:val="00C553D8"/>
    <w:rsid w:val="00C55684"/>
    <w:rsid w:val="00C557FD"/>
    <w:rsid w:val="00C55A80"/>
    <w:rsid w:val="00C56BA6"/>
    <w:rsid w:val="00C5712F"/>
    <w:rsid w:val="00C5753F"/>
    <w:rsid w:val="00C57917"/>
    <w:rsid w:val="00C57BE9"/>
    <w:rsid w:val="00C57E00"/>
    <w:rsid w:val="00C6073E"/>
    <w:rsid w:val="00C60A59"/>
    <w:rsid w:val="00C60D7D"/>
    <w:rsid w:val="00C611A4"/>
    <w:rsid w:val="00C61266"/>
    <w:rsid w:val="00C620DC"/>
    <w:rsid w:val="00C62ACA"/>
    <w:rsid w:val="00C63DF5"/>
    <w:rsid w:val="00C64194"/>
    <w:rsid w:val="00C64D12"/>
    <w:rsid w:val="00C65275"/>
    <w:rsid w:val="00C6546F"/>
    <w:rsid w:val="00C65642"/>
    <w:rsid w:val="00C6572F"/>
    <w:rsid w:val="00C65AD7"/>
    <w:rsid w:val="00C65CDB"/>
    <w:rsid w:val="00C65D55"/>
    <w:rsid w:val="00C65DBF"/>
    <w:rsid w:val="00C66143"/>
    <w:rsid w:val="00C665BF"/>
    <w:rsid w:val="00C6669A"/>
    <w:rsid w:val="00C668B9"/>
    <w:rsid w:val="00C6722E"/>
    <w:rsid w:val="00C676E2"/>
    <w:rsid w:val="00C67737"/>
    <w:rsid w:val="00C67DFD"/>
    <w:rsid w:val="00C7017E"/>
    <w:rsid w:val="00C7064C"/>
    <w:rsid w:val="00C70B05"/>
    <w:rsid w:val="00C70FB7"/>
    <w:rsid w:val="00C716B9"/>
    <w:rsid w:val="00C71730"/>
    <w:rsid w:val="00C723F2"/>
    <w:rsid w:val="00C72683"/>
    <w:rsid w:val="00C72D55"/>
    <w:rsid w:val="00C72E19"/>
    <w:rsid w:val="00C7350D"/>
    <w:rsid w:val="00C739F6"/>
    <w:rsid w:val="00C73C27"/>
    <w:rsid w:val="00C73C6C"/>
    <w:rsid w:val="00C747E9"/>
    <w:rsid w:val="00C74AFE"/>
    <w:rsid w:val="00C74C5C"/>
    <w:rsid w:val="00C74D53"/>
    <w:rsid w:val="00C75057"/>
    <w:rsid w:val="00C751AC"/>
    <w:rsid w:val="00C75979"/>
    <w:rsid w:val="00C76121"/>
    <w:rsid w:val="00C7623F"/>
    <w:rsid w:val="00C76640"/>
    <w:rsid w:val="00C77219"/>
    <w:rsid w:val="00C7722D"/>
    <w:rsid w:val="00C77321"/>
    <w:rsid w:val="00C77953"/>
    <w:rsid w:val="00C77CCD"/>
    <w:rsid w:val="00C77E98"/>
    <w:rsid w:val="00C8037B"/>
    <w:rsid w:val="00C811FD"/>
    <w:rsid w:val="00C81840"/>
    <w:rsid w:val="00C81B50"/>
    <w:rsid w:val="00C82936"/>
    <w:rsid w:val="00C8297C"/>
    <w:rsid w:val="00C82CED"/>
    <w:rsid w:val="00C83AE4"/>
    <w:rsid w:val="00C83F7A"/>
    <w:rsid w:val="00C8499D"/>
    <w:rsid w:val="00C84B71"/>
    <w:rsid w:val="00C84C3B"/>
    <w:rsid w:val="00C84C52"/>
    <w:rsid w:val="00C84EC9"/>
    <w:rsid w:val="00C84F1E"/>
    <w:rsid w:val="00C85391"/>
    <w:rsid w:val="00C85428"/>
    <w:rsid w:val="00C862FA"/>
    <w:rsid w:val="00C8656F"/>
    <w:rsid w:val="00C86619"/>
    <w:rsid w:val="00C8701A"/>
    <w:rsid w:val="00C871BD"/>
    <w:rsid w:val="00C873F2"/>
    <w:rsid w:val="00C87437"/>
    <w:rsid w:val="00C87502"/>
    <w:rsid w:val="00C87CC2"/>
    <w:rsid w:val="00C87FC5"/>
    <w:rsid w:val="00C90687"/>
    <w:rsid w:val="00C9103A"/>
    <w:rsid w:val="00C91206"/>
    <w:rsid w:val="00C91311"/>
    <w:rsid w:val="00C916E8"/>
    <w:rsid w:val="00C92038"/>
    <w:rsid w:val="00C92267"/>
    <w:rsid w:val="00C92660"/>
    <w:rsid w:val="00C92AB9"/>
    <w:rsid w:val="00C9312B"/>
    <w:rsid w:val="00C93268"/>
    <w:rsid w:val="00C933CD"/>
    <w:rsid w:val="00C935CD"/>
    <w:rsid w:val="00C937D4"/>
    <w:rsid w:val="00C9380E"/>
    <w:rsid w:val="00C9406E"/>
    <w:rsid w:val="00C948C9"/>
    <w:rsid w:val="00C94ADF"/>
    <w:rsid w:val="00C94F51"/>
    <w:rsid w:val="00C95361"/>
    <w:rsid w:val="00C95584"/>
    <w:rsid w:val="00C95F4C"/>
    <w:rsid w:val="00C95F60"/>
    <w:rsid w:val="00C96891"/>
    <w:rsid w:val="00C96DE6"/>
    <w:rsid w:val="00C970B1"/>
    <w:rsid w:val="00C9719D"/>
    <w:rsid w:val="00C9778E"/>
    <w:rsid w:val="00CA0359"/>
    <w:rsid w:val="00CA097F"/>
    <w:rsid w:val="00CA1E2C"/>
    <w:rsid w:val="00CA2074"/>
    <w:rsid w:val="00CA2352"/>
    <w:rsid w:val="00CA2AB5"/>
    <w:rsid w:val="00CA2CCD"/>
    <w:rsid w:val="00CA2CFE"/>
    <w:rsid w:val="00CA2DE7"/>
    <w:rsid w:val="00CA3081"/>
    <w:rsid w:val="00CA34B0"/>
    <w:rsid w:val="00CA34EF"/>
    <w:rsid w:val="00CA36A8"/>
    <w:rsid w:val="00CA4188"/>
    <w:rsid w:val="00CA444B"/>
    <w:rsid w:val="00CA489A"/>
    <w:rsid w:val="00CA4C08"/>
    <w:rsid w:val="00CA6022"/>
    <w:rsid w:val="00CA6555"/>
    <w:rsid w:val="00CA69D2"/>
    <w:rsid w:val="00CA6BE7"/>
    <w:rsid w:val="00CA6CAF"/>
    <w:rsid w:val="00CA7BB0"/>
    <w:rsid w:val="00CA7C92"/>
    <w:rsid w:val="00CB003A"/>
    <w:rsid w:val="00CB1177"/>
    <w:rsid w:val="00CB2471"/>
    <w:rsid w:val="00CB24A7"/>
    <w:rsid w:val="00CB258F"/>
    <w:rsid w:val="00CB279F"/>
    <w:rsid w:val="00CB2900"/>
    <w:rsid w:val="00CB2BCF"/>
    <w:rsid w:val="00CB3461"/>
    <w:rsid w:val="00CB3727"/>
    <w:rsid w:val="00CB3B40"/>
    <w:rsid w:val="00CB3F19"/>
    <w:rsid w:val="00CB3F6C"/>
    <w:rsid w:val="00CB4158"/>
    <w:rsid w:val="00CB4308"/>
    <w:rsid w:val="00CB4AB9"/>
    <w:rsid w:val="00CB63CD"/>
    <w:rsid w:val="00CB74CF"/>
    <w:rsid w:val="00CB7C23"/>
    <w:rsid w:val="00CB7E95"/>
    <w:rsid w:val="00CC0102"/>
    <w:rsid w:val="00CC0A0C"/>
    <w:rsid w:val="00CC1101"/>
    <w:rsid w:val="00CC1558"/>
    <w:rsid w:val="00CC1967"/>
    <w:rsid w:val="00CC1E1B"/>
    <w:rsid w:val="00CC202A"/>
    <w:rsid w:val="00CC2405"/>
    <w:rsid w:val="00CC2754"/>
    <w:rsid w:val="00CC2AC1"/>
    <w:rsid w:val="00CC2F8A"/>
    <w:rsid w:val="00CC3601"/>
    <w:rsid w:val="00CC3E37"/>
    <w:rsid w:val="00CC4AFB"/>
    <w:rsid w:val="00CC548E"/>
    <w:rsid w:val="00CC6285"/>
    <w:rsid w:val="00CC67CF"/>
    <w:rsid w:val="00CC7102"/>
    <w:rsid w:val="00CC725B"/>
    <w:rsid w:val="00CC79D0"/>
    <w:rsid w:val="00CC7E2C"/>
    <w:rsid w:val="00CD0173"/>
    <w:rsid w:val="00CD0288"/>
    <w:rsid w:val="00CD0E83"/>
    <w:rsid w:val="00CD1A8D"/>
    <w:rsid w:val="00CD1CB1"/>
    <w:rsid w:val="00CD1F56"/>
    <w:rsid w:val="00CD28A3"/>
    <w:rsid w:val="00CD2BEA"/>
    <w:rsid w:val="00CD2F6B"/>
    <w:rsid w:val="00CD32CB"/>
    <w:rsid w:val="00CD33E0"/>
    <w:rsid w:val="00CD360F"/>
    <w:rsid w:val="00CD407D"/>
    <w:rsid w:val="00CD4FCB"/>
    <w:rsid w:val="00CD57E5"/>
    <w:rsid w:val="00CD5DDE"/>
    <w:rsid w:val="00CD5DFE"/>
    <w:rsid w:val="00CD64C0"/>
    <w:rsid w:val="00CD68A8"/>
    <w:rsid w:val="00CD6BF4"/>
    <w:rsid w:val="00CD6C37"/>
    <w:rsid w:val="00CD7344"/>
    <w:rsid w:val="00CE0B16"/>
    <w:rsid w:val="00CE0BA3"/>
    <w:rsid w:val="00CE11B6"/>
    <w:rsid w:val="00CE12F1"/>
    <w:rsid w:val="00CE1BA8"/>
    <w:rsid w:val="00CE1D01"/>
    <w:rsid w:val="00CE201D"/>
    <w:rsid w:val="00CE20BF"/>
    <w:rsid w:val="00CE23A3"/>
    <w:rsid w:val="00CE2448"/>
    <w:rsid w:val="00CE2A6B"/>
    <w:rsid w:val="00CE2CBB"/>
    <w:rsid w:val="00CE40A5"/>
    <w:rsid w:val="00CE40DA"/>
    <w:rsid w:val="00CE43CD"/>
    <w:rsid w:val="00CE45D2"/>
    <w:rsid w:val="00CE4858"/>
    <w:rsid w:val="00CE4E87"/>
    <w:rsid w:val="00CE52AE"/>
    <w:rsid w:val="00CE5723"/>
    <w:rsid w:val="00CE597D"/>
    <w:rsid w:val="00CE5CC2"/>
    <w:rsid w:val="00CE5F8E"/>
    <w:rsid w:val="00CE7177"/>
    <w:rsid w:val="00CE7632"/>
    <w:rsid w:val="00CE7662"/>
    <w:rsid w:val="00CE77F0"/>
    <w:rsid w:val="00CE7C2A"/>
    <w:rsid w:val="00CE7CF5"/>
    <w:rsid w:val="00CF027D"/>
    <w:rsid w:val="00CF04E6"/>
    <w:rsid w:val="00CF07C4"/>
    <w:rsid w:val="00CF07C9"/>
    <w:rsid w:val="00CF163F"/>
    <w:rsid w:val="00CF282C"/>
    <w:rsid w:val="00CF29D4"/>
    <w:rsid w:val="00CF2BA3"/>
    <w:rsid w:val="00CF34DE"/>
    <w:rsid w:val="00CF36BE"/>
    <w:rsid w:val="00CF3873"/>
    <w:rsid w:val="00CF4031"/>
    <w:rsid w:val="00CF40C3"/>
    <w:rsid w:val="00CF45C8"/>
    <w:rsid w:val="00CF488B"/>
    <w:rsid w:val="00CF4EA3"/>
    <w:rsid w:val="00CF5567"/>
    <w:rsid w:val="00CF556E"/>
    <w:rsid w:val="00CF55AA"/>
    <w:rsid w:val="00CF5929"/>
    <w:rsid w:val="00CF59B6"/>
    <w:rsid w:val="00CF5EE4"/>
    <w:rsid w:val="00CF6147"/>
    <w:rsid w:val="00CF6616"/>
    <w:rsid w:val="00CF77D0"/>
    <w:rsid w:val="00CF7D8A"/>
    <w:rsid w:val="00CF7EEE"/>
    <w:rsid w:val="00CF7F05"/>
    <w:rsid w:val="00D0056B"/>
    <w:rsid w:val="00D00C48"/>
    <w:rsid w:val="00D00F51"/>
    <w:rsid w:val="00D00F65"/>
    <w:rsid w:val="00D0124C"/>
    <w:rsid w:val="00D0277F"/>
    <w:rsid w:val="00D02FD2"/>
    <w:rsid w:val="00D03852"/>
    <w:rsid w:val="00D03B50"/>
    <w:rsid w:val="00D04027"/>
    <w:rsid w:val="00D04066"/>
    <w:rsid w:val="00D043BE"/>
    <w:rsid w:val="00D04672"/>
    <w:rsid w:val="00D05822"/>
    <w:rsid w:val="00D058C2"/>
    <w:rsid w:val="00D06318"/>
    <w:rsid w:val="00D06DB6"/>
    <w:rsid w:val="00D06F83"/>
    <w:rsid w:val="00D0705A"/>
    <w:rsid w:val="00D0707B"/>
    <w:rsid w:val="00D0717A"/>
    <w:rsid w:val="00D07D99"/>
    <w:rsid w:val="00D1053B"/>
    <w:rsid w:val="00D105BF"/>
    <w:rsid w:val="00D10714"/>
    <w:rsid w:val="00D111C7"/>
    <w:rsid w:val="00D111FA"/>
    <w:rsid w:val="00D11360"/>
    <w:rsid w:val="00D11E5C"/>
    <w:rsid w:val="00D11E7A"/>
    <w:rsid w:val="00D12408"/>
    <w:rsid w:val="00D1240C"/>
    <w:rsid w:val="00D12A8F"/>
    <w:rsid w:val="00D12BD1"/>
    <w:rsid w:val="00D12CA0"/>
    <w:rsid w:val="00D131D0"/>
    <w:rsid w:val="00D134C3"/>
    <w:rsid w:val="00D13BA2"/>
    <w:rsid w:val="00D1409A"/>
    <w:rsid w:val="00D1463D"/>
    <w:rsid w:val="00D14ACA"/>
    <w:rsid w:val="00D1518D"/>
    <w:rsid w:val="00D154B8"/>
    <w:rsid w:val="00D15C6A"/>
    <w:rsid w:val="00D15F51"/>
    <w:rsid w:val="00D16DE8"/>
    <w:rsid w:val="00D16E08"/>
    <w:rsid w:val="00D16EEE"/>
    <w:rsid w:val="00D17571"/>
    <w:rsid w:val="00D17604"/>
    <w:rsid w:val="00D1782C"/>
    <w:rsid w:val="00D17D56"/>
    <w:rsid w:val="00D17ED6"/>
    <w:rsid w:val="00D204FF"/>
    <w:rsid w:val="00D20568"/>
    <w:rsid w:val="00D20569"/>
    <w:rsid w:val="00D20622"/>
    <w:rsid w:val="00D20ACE"/>
    <w:rsid w:val="00D20BA3"/>
    <w:rsid w:val="00D20E59"/>
    <w:rsid w:val="00D2104A"/>
    <w:rsid w:val="00D213C9"/>
    <w:rsid w:val="00D2143A"/>
    <w:rsid w:val="00D214CC"/>
    <w:rsid w:val="00D21661"/>
    <w:rsid w:val="00D22BD1"/>
    <w:rsid w:val="00D22C53"/>
    <w:rsid w:val="00D22D9B"/>
    <w:rsid w:val="00D23B3D"/>
    <w:rsid w:val="00D240E1"/>
    <w:rsid w:val="00D24146"/>
    <w:rsid w:val="00D248D3"/>
    <w:rsid w:val="00D24B97"/>
    <w:rsid w:val="00D24D35"/>
    <w:rsid w:val="00D24D94"/>
    <w:rsid w:val="00D24DAF"/>
    <w:rsid w:val="00D25230"/>
    <w:rsid w:val="00D255AD"/>
    <w:rsid w:val="00D256EC"/>
    <w:rsid w:val="00D25716"/>
    <w:rsid w:val="00D25E60"/>
    <w:rsid w:val="00D264D4"/>
    <w:rsid w:val="00D26691"/>
    <w:rsid w:val="00D26CB0"/>
    <w:rsid w:val="00D26D02"/>
    <w:rsid w:val="00D26E94"/>
    <w:rsid w:val="00D27AFF"/>
    <w:rsid w:val="00D27C41"/>
    <w:rsid w:val="00D27D3A"/>
    <w:rsid w:val="00D310CD"/>
    <w:rsid w:val="00D31487"/>
    <w:rsid w:val="00D316A2"/>
    <w:rsid w:val="00D3174A"/>
    <w:rsid w:val="00D31B3F"/>
    <w:rsid w:val="00D326CE"/>
    <w:rsid w:val="00D32759"/>
    <w:rsid w:val="00D327D7"/>
    <w:rsid w:val="00D32948"/>
    <w:rsid w:val="00D32F8C"/>
    <w:rsid w:val="00D33A8E"/>
    <w:rsid w:val="00D33B6A"/>
    <w:rsid w:val="00D3450D"/>
    <w:rsid w:val="00D3457F"/>
    <w:rsid w:val="00D345EA"/>
    <w:rsid w:val="00D34CB1"/>
    <w:rsid w:val="00D352CA"/>
    <w:rsid w:val="00D35382"/>
    <w:rsid w:val="00D35831"/>
    <w:rsid w:val="00D35AB7"/>
    <w:rsid w:val="00D35C15"/>
    <w:rsid w:val="00D35CBF"/>
    <w:rsid w:val="00D35DB6"/>
    <w:rsid w:val="00D36546"/>
    <w:rsid w:val="00D36785"/>
    <w:rsid w:val="00D36BC0"/>
    <w:rsid w:val="00D36D2E"/>
    <w:rsid w:val="00D36EEB"/>
    <w:rsid w:val="00D372E2"/>
    <w:rsid w:val="00D3795F"/>
    <w:rsid w:val="00D37960"/>
    <w:rsid w:val="00D37DBF"/>
    <w:rsid w:val="00D40004"/>
    <w:rsid w:val="00D40019"/>
    <w:rsid w:val="00D40359"/>
    <w:rsid w:val="00D4064F"/>
    <w:rsid w:val="00D414C0"/>
    <w:rsid w:val="00D41A0F"/>
    <w:rsid w:val="00D41C27"/>
    <w:rsid w:val="00D41EC7"/>
    <w:rsid w:val="00D423DA"/>
    <w:rsid w:val="00D426B8"/>
    <w:rsid w:val="00D42C5E"/>
    <w:rsid w:val="00D42FA4"/>
    <w:rsid w:val="00D43EFA"/>
    <w:rsid w:val="00D440C1"/>
    <w:rsid w:val="00D44417"/>
    <w:rsid w:val="00D447D7"/>
    <w:rsid w:val="00D449A9"/>
    <w:rsid w:val="00D44BC2"/>
    <w:rsid w:val="00D44E76"/>
    <w:rsid w:val="00D45065"/>
    <w:rsid w:val="00D454ED"/>
    <w:rsid w:val="00D45EA8"/>
    <w:rsid w:val="00D46149"/>
    <w:rsid w:val="00D4615F"/>
    <w:rsid w:val="00D46239"/>
    <w:rsid w:val="00D4716A"/>
    <w:rsid w:val="00D4777A"/>
    <w:rsid w:val="00D47A70"/>
    <w:rsid w:val="00D47E47"/>
    <w:rsid w:val="00D505AD"/>
    <w:rsid w:val="00D50787"/>
    <w:rsid w:val="00D5096C"/>
    <w:rsid w:val="00D50F4B"/>
    <w:rsid w:val="00D51106"/>
    <w:rsid w:val="00D51559"/>
    <w:rsid w:val="00D515FE"/>
    <w:rsid w:val="00D51A89"/>
    <w:rsid w:val="00D52577"/>
    <w:rsid w:val="00D526DE"/>
    <w:rsid w:val="00D5282E"/>
    <w:rsid w:val="00D531F1"/>
    <w:rsid w:val="00D53BC0"/>
    <w:rsid w:val="00D53C76"/>
    <w:rsid w:val="00D53E33"/>
    <w:rsid w:val="00D53F5C"/>
    <w:rsid w:val="00D543F6"/>
    <w:rsid w:val="00D54404"/>
    <w:rsid w:val="00D54C39"/>
    <w:rsid w:val="00D54F36"/>
    <w:rsid w:val="00D55765"/>
    <w:rsid w:val="00D56072"/>
    <w:rsid w:val="00D561D6"/>
    <w:rsid w:val="00D56470"/>
    <w:rsid w:val="00D56674"/>
    <w:rsid w:val="00D56994"/>
    <w:rsid w:val="00D56D59"/>
    <w:rsid w:val="00D56E3E"/>
    <w:rsid w:val="00D56FD9"/>
    <w:rsid w:val="00D574D8"/>
    <w:rsid w:val="00D5766A"/>
    <w:rsid w:val="00D57B98"/>
    <w:rsid w:val="00D57E30"/>
    <w:rsid w:val="00D57E76"/>
    <w:rsid w:val="00D6029A"/>
    <w:rsid w:val="00D60FAE"/>
    <w:rsid w:val="00D60FEE"/>
    <w:rsid w:val="00D61216"/>
    <w:rsid w:val="00D61873"/>
    <w:rsid w:val="00D61D1F"/>
    <w:rsid w:val="00D623AC"/>
    <w:rsid w:val="00D623FA"/>
    <w:rsid w:val="00D6255B"/>
    <w:rsid w:val="00D62744"/>
    <w:rsid w:val="00D628BF"/>
    <w:rsid w:val="00D62946"/>
    <w:rsid w:val="00D63C20"/>
    <w:rsid w:val="00D63C63"/>
    <w:rsid w:val="00D64413"/>
    <w:rsid w:val="00D6496A"/>
    <w:rsid w:val="00D64994"/>
    <w:rsid w:val="00D64BF0"/>
    <w:rsid w:val="00D64EAC"/>
    <w:rsid w:val="00D650C4"/>
    <w:rsid w:val="00D65442"/>
    <w:rsid w:val="00D65C40"/>
    <w:rsid w:val="00D6613D"/>
    <w:rsid w:val="00D66C62"/>
    <w:rsid w:val="00D6783A"/>
    <w:rsid w:val="00D7007E"/>
    <w:rsid w:val="00D7042E"/>
    <w:rsid w:val="00D70C1E"/>
    <w:rsid w:val="00D70E5B"/>
    <w:rsid w:val="00D71087"/>
    <w:rsid w:val="00D71098"/>
    <w:rsid w:val="00D711B8"/>
    <w:rsid w:val="00D71410"/>
    <w:rsid w:val="00D71CAE"/>
    <w:rsid w:val="00D73184"/>
    <w:rsid w:val="00D736DB"/>
    <w:rsid w:val="00D73774"/>
    <w:rsid w:val="00D74474"/>
    <w:rsid w:val="00D74931"/>
    <w:rsid w:val="00D74C69"/>
    <w:rsid w:val="00D74E2F"/>
    <w:rsid w:val="00D74F16"/>
    <w:rsid w:val="00D75017"/>
    <w:rsid w:val="00D7507A"/>
    <w:rsid w:val="00D756F8"/>
    <w:rsid w:val="00D75780"/>
    <w:rsid w:val="00D757DC"/>
    <w:rsid w:val="00D75A89"/>
    <w:rsid w:val="00D75DDB"/>
    <w:rsid w:val="00D75E95"/>
    <w:rsid w:val="00D7635C"/>
    <w:rsid w:val="00D76760"/>
    <w:rsid w:val="00D767AA"/>
    <w:rsid w:val="00D76C44"/>
    <w:rsid w:val="00D77308"/>
    <w:rsid w:val="00D77502"/>
    <w:rsid w:val="00D77C0D"/>
    <w:rsid w:val="00D80BBA"/>
    <w:rsid w:val="00D80FCE"/>
    <w:rsid w:val="00D81646"/>
    <w:rsid w:val="00D819D5"/>
    <w:rsid w:val="00D826F0"/>
    <w:rsid w:val="00D82899"/>
    <w:rsid w:val="00D83E2E"/>
    <w:rsid w:val="00D83E51"/>
    <w:rsid w:val="00D84539"/>
    <w:rsid w:val="00D84C82"/>
    <w:rsid w:val="00D84E3A"/>
    <w:rsid w:val="00D85068"/>
    <w:rsid w:val="00D85558"/>
    <w:rsid w:val="00D869AC"/>
    <w:rsid w:val="00D869EF"/>
    <w:rsid w:val="00D8726D"/>
    <w:rsid w:val="00D8747F"/>
    <w:rsid w:val="00D87799"/>
    <w:rsid w:val="00D877C6"/>
    <w:rsid w:val="00D87FA6"/>
    <w:rsid w:val="00D90277"/>
    <w:rsid w:val="00D9030A"/>
    <w:rsid w:val="00D90439"/>
    <w:rsid w:val="00D908F7"/>
    <w:rsid w:val="00D909A8"/>
    <w:rsid w:val="00D909DE"/>
    <w:rsid w:val="00D9151E"/>
    <w:rsid w:val="00D91840"/>
    <w:rsid w:val="00D91B5C"/>
    <w:rsid w:val="00D91DA1"/>
    <w:rsid w:val="00D92210"/>
    <w:rsid w:val="00D93206"/>
    <w:rsid w:val="00D93930"/>
    <w:rsid w:val="00D94173"/>
    <w:rsid w:val="00D945AC"/>
    <w:rsid w:val="00D948EA"/>
    <w:rsid w:val="00D94D5B"/>
    <w:rsid w:val="00D94DCD"/>
    <w:rsid w:val="00D955A2"/>
    <w:rsid w:val="00D958D3"/>
    <w:rsid w:val="00D958DD"/>
    <w:rsid w:val="00D95B0B"/>
    <w:rsid w:val="00D95E97"/>
    <w:rsid w:val="00D95F37"/>
    <w:rsid w:val="00D962D2"/>
    <w:rsid w:val="00D96B67"/>
    <w:rsid w:val="00D96BCE"/>
    <w:rsid w:val="00D96C82"/>
    <w:rsid w:val="00D9718A"/>
    <w:rsid w:val="00D97195"/>
    <w:rsid w:val="00D972F6"/>
    <w:rsid w:val="00D9759F"/>
    <w:rsid w:val="00D97CC7"/>
    <w:rsid w:val="00D97EED"/>
    <w:rsid w:val="00DA02A0"/>
    <w:rsid w:val="00DA0888"/>
    <w:rsid w:val="00DA11CE"/>
    <w:rsid w:val="00DA1275"/>
    <w:rsid w:val="00DA1278"/>
    <w:rsid w:val="00DA15B4"/>
    <w:rsid w:val="00DA176C"/>
    <w:rsid w:val="00DA191A"/>
    <w:rsid w:val="00DA24AC"/>
    <w:rsid w:val="00DA26D4"/>
    <w:rsid w:val="00DA337B"/>
    <w:rsid w:val="00DA3842"/>
    <w:rsid w:val="00DA3DAB"/>
    <w:rsid w:val="00DA4037"/>
    <w:rsid w:val="00DA46D0"/>
    <w:rsid w:val="00DA4AA1"/>
    <w:rsid w:val="00DA5686"/>
    <w:rsid w:val="00DA5740"/>
    <w:rsid w:val="00DA57F4"/>
    <w:rsid w:val="00DA599A"/>
    <w:rsid w:val="00DA665B"/>
    <w:rsid w:val="00DA6DEA"/>
    <w:rsid w:val="00DA722D"/>
    <w:rsid w:val="00DA7BF4"/>
    <w:rsid w:val="00DA7FF8"/>
    <w:rsid w:val="00DB0005"/>
    <w:rsid w:val="00DB0750"/>
    <w:rsid w:val="00DB0AAF"/>
    <w:rsid w:val="00DB189C"/>
    <w:rsid w:val="00DB1C0E"/>
    <w:rsid w:val="00DB29AD"/>
    <w:rsid w:val="00DB2E38"/>
    <w:rsid w:val="00DB36B2"/>
    <w:rsid w:val="00DB4F3E"/>
    <w:rsid w:val="00DB4FCD"/>
    <w:rsid w:val="00DB502B"/>
    <w:rsid w:val="00DB5B0A"/>
    <w:rsid w:val="00DB6414"/>
    <w:rsid w:val="00DB68B1"/>
    <w:rsid w:val="00DB703D"/>
    <w:rsid w:val="00DB7732"/>
    <w:rsid w:val="00DB78FA"/>
    <w:rsid w:val="00DB792F"/>
    <w:rsid w:val="00DB7C2B"/>
    <w:rsid w:val="00DB7DD1"/>
    <w:rsid w:val="00DC0124"/>
    <w:rsid w:val="00DC0167"/>
    <w:rsid w:val="00DC01B5"/>
    <w:rsid w:val="00DC0651"/>
    <w:rsid w:val="00DC111C"/>
    <w:rsid w:val="00DC12BC"/>
    <w:rsid w:val="00DC1A79"/>
    <w:rsid w:val="00DC21E9"/>
    <w:rsid w:val="00DC2599"/>
    <w:rsid w:val="00DC26EB"/>
    <w:rsid w:val="00DC27B5"/>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C78FA"/>
    <w:rsid w:val="00DD065E"/>
    <w:rsid w:val="00DD1311"/>
    <w:rsid w:val="00DD1493"/>
    <w:rsid w:val="00DD16B1"/>
    <w:rsid w:val="00DD1BAE"/>
    <w:rsid w:val="00DD1EFB"/>
    <w:rsid w:val="00DD2266"/>
    <w:rsid w:val="00DD2496"/>
    <w:rsid w:val="00DD25B4"/>
    <w:rsid w:val="00DD25E0"/>
    <w:rsid w:val="00DD2BDE"/>
    <w:rsid w:val="00DD30B3"/>
    <w:rsid w:val="00DD374E"/>
    <w:rsid w:val="00DD3BAB"/>
    <w:rsid w:val="00DD400C"/>
    <w:rsid w:val="00DD42A4"/>
    <w:rsid w:val="00DD462C"/>
    <w:rsid w:val="00DD4875"/>
    <w:rsid w:val="00DD5369"/>
    <w:rsid w:val="00DD5699"/>
    <w:rsid w:val="00DD57B0"/>
    <w:rsid w:val="00DD5960"/>
    <w:rsid w:val="00DD6030"/>
    <w:rsid w:val="00DD65CF"/>
    <w:rsid w:val="00DD661A"/>
    <w:rsid w:val="00DD6AC9"/>
    <w:rsid w:val="00DD6C4D"/>
    <w:rsid w:val="00DD779C"/>
    <w:rsid w:val="00DD7818"/>
    <w:rsid w:val="00DD7E66"/>
    <w:rsid w:val="00DE0043"/>
    <w:rsid w:val="00DE0D80"/>
    <w:rsid w:val="00DE0D88"/>
    <w:rsid w:val="00DE0E4B"/>
    <w:rsid w:val="00DE19A3"/>
    <w:rsid w:val="00DE2429"/>
    <w:rsid w:val="00DE2A72"/>
    <w:rsid w:val="00DE3CB8"/>
    <w:rsid w:val="00DE4242"/>
    <w:rsid w:val="00DE43E3"/>
    <w:rsid w:val="00DE4C7C"/>
    <w:rsid w:val="00DE4D09"/>
    <w:rsid w:val="00DE5562"/>
    <w:rsid w:val="00DE64EE"/>
    <w:rsid w:val="00DE6524"/>
    <w:rsid w:val="00DE6628"/>
    <w:rsid w:val="00DE6AAC"/>
    <w:rsid w:val="00DE6EE1"/>
    <w:rsid w:val="00DE6F82"/>
    <w:rsid w:val="00DE7C88"/>
    <w:rsid w:val="00DE7FD4"/>
    <w:rsid w:val="00DF07D8"/>
    <w:rsid w:val="00DF08A5"/>
    <w:rsid w:val="00DF0B2E"/>
    <w:rsid w:val="00DF16B4"/>
    <w:rsid w:val="00DF189A"/>
    <w:rsid w:val="00DF1A97"/>
    <w:rsid w:val="00DF1BAF"/>
    <w:rsid w:val="00DF1DCB"/>
    <w:rsid w:val="00DF20A8"/>
    <w:rsid w:val="00DF22F9"/>
    <w:rsid w:val="00DF2B00"/>
    <w:rsid w:val="00DF2BA7"/>
    <w:rsid w:val="00DF3526"/>
    <w:rsid w:val="00DF3718"/>
    <w:rsid w:val="00DF4333"/>
    <w:rsid w:val="00DF4B1B"/>
    <w:rsid w:val="00DF4F45"/>
    <w:rsid w:val="00DF5A42"/>
    <w:rsid w:val="00DF5A50"/>
    <w:rsid w:val="00DF6052"/>
    <w:rsid w:val="00DF606B"/>
    <w:rsid w:val="00DF6115"/>
    <w:rsid w:val="00DF64E8"/>
    <w:rsid w:val="00DF6A17"/>
    <w:rsid w:val="00DF6DF1"/>
    <w:rsid w:val="00DF78B1"/>
    <w:rsid w:val="00DF7906"/>
    <w:rsid w:val="00E0017D"/>
    <w:rsid w:val="00E00B74"/>
    <w:rsid w:val="00E0144E"/>
    <w:rsid w:val="00E018DA"/>
    <w:rsid w:val="00E01A10"/>
    <w:rsid w:val="00E025DD"/>
    <w:rsid w:val="00E032C1"/>
    <w:rsid w:val="00E03301"/>
    <w:rsid w:val="00E036B1"/>
    <w:rsid w:val="00E047DE"/>
    <w:rsid w:val="00E04B89"/>
    <w:rsid w:val="00E06011"/>
    <w:rsid w:val="00E06568"/>
    <w:rsid w:val="00E07436"/>
    <w:rsid w:val="00E07791"/>
    <w:rsid w:val="00E07864"/>
    <w:rsid w:val="00E07BA0"/>
    <w:rsid w:val="00E101BD"/>
    <w:rsid w:val="00E104B6"/>
    <w:rsid w:val="00E10550"/>
    <w:rsid w:val="00E1058D"/>
    <w:rsid w:val="00E10C85"/>
    <w:rsid w:val="00E1108D"/>
    <w:rsid w:val="00E11337"/>
    <w:rsid w:val="00E114EE"/>
    <w:rsid w:val="00E11B58"/>
    <w:rsid w:val="00E1203E"/>
    <w:rsid w:val="00E1212D"/>
    <w:rsid w:val="00E124D0"/>
    <w:rsid w:val="00E12AFD"/>
    <w:rsid w:val="00E12D8A"/>
    <w:rsid w:val="00E132FC"/>
    <w:rsid w:val="00E135FB"/>
    <w:rsid w:val="00E135FF"/>
    <w:rsid w:val="00E1376F"/>
    <w:rsid w:val="00E139F4"/>
    <w:rsid w:val="00E13AAD"/>
    <w:rsid w:val="00E13B39"/>
    <w:rsid w:val="00E13B4F"/>
    <w:rsid w:val="00E14064"/>
    <w:rsid w:val="00E142A6"/>
    <w:rsid w:val="00E142BD"/>
    <w:rsid w:val="00E14353"/>
    <w:rsid w:val="00E14745"/>
    <w:rsid w:val="00E1480B"/>
    <w:rsid w:val="00E14C8C"/>
    <w:rsid w:val="00E1514A"/>
    <w:rsid w:val="00E15FE6"/>
    <w:rsid w:val="00E16146"/>
    <w:rsid w:val="00E16378"/>
    <w:rsid w:val="00E1670A"/>
    <w:rsid w:val="00E17EB3"/>
    <w:rsid w:val="00E20330"/>
    <w:rsid w:val="00E204A4"/>
    <w:rsid w:val="00E206B4"/>
    <w:rsid w:val="00E20A79"/>
    <w:rsid w:val="00E21C6C"/>
    <w:rsid w:val="00E22BF9"/>
    <w:rsid w:val="00E2305A"/>
    <w:rsid w:val="00E2346F"/>
    <w:rsid w:val="00E2363D"/>
    <w:rsid w:val="00E23E0B"/>
    <w:rsid w:val="00E23ED7"/>
    <w:rsid w:val="00E23F80"/>
    <w:rsid w:val="00E248A6"/>
    <w:rsid w:val="00E248EE"/>
    <w:rsid w:val="00E249B0"/>
    <w:rsid w:val="00E25151"/>
    <w:rsid w:val="00E2582A"/>
    <w:rsid w:val="00E25AB4"/>
    <w:rsid w:val="00E2616A"/>
    <w:rsid w:val="00E262DA"/>
    <w:rsid w:val="00E26370"/>
    <w:rsid w:val="00E26567"/>
    <w:rsid w:val="00E26968"/>
    <w:rsid w:val="00E26B9F"/>
    <w:rsid w:val="00E2713B"/>
    <w:rsid w:val="00E27144"/>
    <w:rsid w:val="00E27245"/>
    <w:rsid w:val="00E273B2"/>
    <w:rsid w:val="00E27434"/>
    <w:rsid w:val="00E307F0"/>
    <w:rsid w:val="00E3092B"/>
    <w:rsid w:val="00E30BDA"/>
    <w:rsid w:val="00E30DA8"/>
    <w:rsid w:val="00E319B9"/>
    <w:rsid w:val="00E31A59"/>
    <w:rsid w:val="00E32003"/>
    <w:rsid w:val="00E322AD"/>
    <w:rsid w:val="00E32731"/>
    <w:rsid w:val="00E32772"/>
    <w:rsid w:val="00E32937"/>
    <w:rsid w:val="00E33013"/>
    <w:rsid w:val="00E330D3"/>
    <w:rsid w:val="00E33954"/>
    <w:rsid w:val="00E33B62"/>
    <w:rsid w:val="00E34438"/>
    <w:rsid w:val="00E35966"/>
    <w:rsid w:val="00E35D77"/>
    <w:rsid w:val="00E3603D"/>
    <w:rsid w:val="00E3687C"/>
    <w:rsid w:val="00E36CDF"/>
    <w:rsid w:val="00E37110"/>
    <w:rsid w:val="00E37A2D"/>
    <w:rsid w:val="00E4007E"/>
    <w:rsid w:val="00E40BA4"/>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653"/>
    <w:rsid w:val="00E51A7C"/>
    <w:rsid w:val="00E5264F"/>
    <w:rsid w:val="00E5268E"/>
    <w:rsid w:val="00E526BA"/>
    <w:rsid w:val="00E52FA6"/>
    <w:rsid w:val="00E53132"/>
    <w:rsid w:val="00E533D8"/>
    <w:rsid w:val="00E537F6"/>
    <w:rsid w:val="00E53CC0"/>
    <w:rsid w:val="00E53D7D"/>
    <w:rsid w:val="00E54C98"/>
    <w:rsid w:val="00E55A10"/>
    <w:rsid w:val="00E568D3"/>
    <w:rsid w:val="00E56B15"/>
    <w:rsid w:val="00E56C00"/>
    <w:rsid w:val="00E570B1"/>
    <w:rsid w:val="00E5711E"/>
    <w:rsid w:val="00E57334"/>
    <w:rsid w:val="00E578DC"/>
    <w:rsid w:val="00E603ED"/>
    <w:rsid w:val="00E60A4F"/>
    <w:rsid w:val="00E60AF5"/>
    <w:rsid w:val="00E60BCC"/>
    <w:rsid w:val="00E60C10"/>
    <w:rsid w:val="00E610D7"/>
    <w:rsid w:val="00E61171"/>
    <w:rsid w:val="00E626FF"/>
    <w:rsid w:val="00E62838"/>
    <w:rsid w:val="00E6330A"/>
    <w:rsid w:val="00E638E3"/>
    <w:rsid w:val="00E642B5"/>
    <w:rsid w:val="00E649AA"/>
    <w:rsid w:val="00E64F4D"/>
    <w:rsid w:val="00E650EF"/>
    <w:rsid w:val="00E6542C"/>
    <w:rsid w:val="00E65CBB"/>
    <w:rsid w:val="00E66765"/>
    <w:rsid w:val="00E671C5"/>
    <w:rsid w:val="00E67568"/>
    <w:rsid w:val="00E6780A"/>
    <w:rsid w:val="00E6790E"/>
    <w:rsid w:val="00E67D38"/>
    <w:rsid w:val="00E67D98"/>
    <w:rsid w:val="00E70370"/>
    <w:rsid w:val="00E70746"/>
    <w:rsid w:val="00E70831"/>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B90"/>
    <w:rsid w:val="00E77DD6"/>
    <w:rsid w:val="00E80C52"/>
    <w:rsid w:val="00E80C6C"/>
    <w:rsid w:val="00E80FCA"/>
    <w:rsid w:val="00E81DB9"/>
    <w:rsid w:val="00E81F9E"/>
    <w:rsid w:val="00E82529"/>
    <w:rsid w:val="00E827E3"/>
    <w:rsid w:val="00E82991"/>
    <w:rsid w:val="00E82BBE"/>
    <w:rsid w:val="00E8331B"/>
    <w:rsid w:val="00E84B52"/>
    <w:rsid w:val="00E84D4B"/>
    <w:rsid w:val="00E854C0"/>
    <w:rsid w:val="00E8597E"/>
    <w:rsid w:val="00E85D9E"/>
    <w:rsid w:val="00E8653B"/>
    <w:rsid w:val="00E86A93"/>
    <w:rsid w:val="00E86C85"/>
    <w:rsid w:val="00E86F84"/>
    <w:rsid w:val="00E8787B"/>
    <w:rsid w:val="00E87FB2"/>
    <w:rsid w:val="00E900B7"/>
    <w:rsid w:val="00E902D9"/>
    <w:rsid w:val="00E90971"/>
    <w:rsid w:val="00E909FA"/>
    <w:rsid w:val="00E910BD"/>
    <w:rsid w:val="00E91399"/>
    <w:rsid w:val="00E91440"/>
    <w:rsid w:val="00E91451"/>
    <w:rsid w:val="00E9151C"/>
    <w:rsid w:val="00E9189D"/>
    <w:rsid w:val="00E91A0E"/>
    <w:rsid w:val="00E92402"/>
    <w:rsid w:val="00E928DC"/>
    <w:rsid w:val="00E92B09"/>
    <w:rsid w:val="00E942A6"/>
    <w:rsid w:val="00E94337"/>
    <w:rsid w:val="00E943C6"/>
    <w:rsid w:val="00E948AF"/>
    <w:rsid w:val="00E94A02"/>
    <w:rsid w:val="00E9539E"/>
    <w:rsid w:val="00E95453"/>
    <w:rsid w:val="00E956F0"/>
    <w:rsid w:val="00E959E5"/>
    <w:rsid w:val="00E962AC"/>
    <w:rsid w:val="00E96880"/>
    <w:rsid w:val="00E96961"/>
    <w:rsid w:val="00E96ACC"/>
    <w:rsid w:val="00E96BF3"/>
    <w:rsid w:val="00E97172"/>
    <w:rsid w:val="00E97552"/>
    <w:rsid w:val="00EA0335"/>
    <w:rsid w:val="00EA1CD3"/>
    <w:rsid w:val="00EA209A"/>
    <w:rsid w:val="00EA257B"/>
    <w:rsid w:val="00EA2749"/>
    <w:rsid w:val="00EA29D9"/>
    <w:rsid w:val="00EA29F0"/>
    <w:rsid w:val="00EA31E9"/>
    <w:rsid w:val="00EA359D"/>
    <w:rsid w:val="00EA35F4"/>
    <w:rsid w:val="00EA3845"/>
    <w:rsid w:val="00EA3F66"/>
    <w:rsid w:val="00EA4812"/>
    <w:rsid w:val="00EA48A1"/>
    <w:rsid w:val="00EA5A60"/>
    <w:rsid w:val="00EA67E9"/>
    <w:rsid w:val="00EA68E6"/>
    <w:rsid w:val="00EA6F91"/>
    <w:rsid w:val="00EA7740"/>
    <w:rsid w:val="00EA7E46"/>
    <w:rsid w:val="00EB08CD"/>
    <w:rsid w:val="00EB09E3"/>
    <w:rsid w:val="00EB1CEC"/>
    <w:rsid w:val="00EB2291"/>
    <w:rsid w:val="00EB24BF"/>
    <w:rsid w:val="00EB30D9"/>
    <w:rsid w:val="00EB314D"/>
    <w:rsid w:val="00EB3840"/>
    <w:rsid w:val="00EB4837"/>
    <w:rsid w:val="00EB48DA"/>
    <w:rsid w:val="00EB4A0E"/>
    <w:rsid w:val="00EB5024"/>
    <w:rsid w:val="00EB581C"/>
    <w:rsid w:val="00EB5B30"/>
    <w:rsid w:val="00EB5B42"/>
    <w:rsid w:val="00EB606A"/>
    <w:rsid w:val="00EB62BC"/>
    <w:rsid w:val="00EB63A2"/>
    <w:rsid w:val="00EB65F3"/>
    <w:rsid w:val="00EB682D"/>
    <w:rsid w:val="00EB6C26"/>
    <w:rsid w:val="00EB7AA7"/>
    <w:rsid w:val="00EB7CCD"/>
    <w:rsid w:val="00EB7F4C"/>
    <w:rsid w:val="00EC04C8"/>
    <w:rsid w:val="00EC04DB"/>
    <w:rsid w:val="00EC08AB"/>
    <w:rsid w:val="00EC0DEB"/>
    <w:rsid w:val="00EC0EE8"/>
    <w:rsid w:val="00EC1DA8"/>
    <w:rsid w:val="00EC1E78"/>
    <w:rsid w:val="00EC2715"/>
    <w:rsid w:val="00EC2A05"/>
    <w:rsid w:val="00EC2BA3"/>
    <w:rsid w:val="00EC2BF9"/>
    <w:rsid w:val="00EC34E7"/>
    <w:rsid w:val="00EC35DF"/>
    <w:rsid w:val="00EC3E8D"/>
    <w:rsid w:val="00EC409B"/>
    <w:rsid w:val="00EC4203"/>
    <w:rsid w:val="00EC5674"/>
    <w:rsid w:val="00EC57E2"/>
    <w:rsid w:val="00EC5A4E"/>
    <w:rsid w:val="00EC5EBF"/>
    <w:rsid w:val="00EC5F24"/>
    <w:rsid w:val="00EC5F76"/>
    <w:rsid w:val="00EC62D2"/>
    <w:rsid w:val="00EC6AFC"/>
    <w:rsid w:val="00EC6BD1"/>
    <w:rsid w:val="00EC6F19"/>
    <w:rsid w:val="00EC7BAE"/>
    <w:rsid w:val="00EC7CC0"/>
    <w:rsid w:val="00EC7CD7"/>
    <w:rsid w:val="00ED0133"/>
    <w:rsid w:val="00ED0152"/>
    <w:rsid w:val="00ED048F"/>
    <w:rsid w:val="00ED104B"/>
    <w:rsid w:val="00ED1624"/>
    <w:rsid w:val="00ED1CC5"/>
    <w:rsid w:val="00ED1E53"/>
    <w:rsid w:val="00ED1ED3"/>
    <w:rsid w:val="00ED1F49"/>
    <w:rsid w:val="00ED23C4"/>
    <w:rsid w:val="00ED2606"/>
    <w:rsid w:val="00ED28A1"/>
    <w:rsid w:val="00ED2B2B"/>
    <w:rsid w:val="00ED2C62"/>
    <w:rsid w:val="00ED2E47"/>
    <w:rsid w:val="00ED3241"/>
    <w:rsid w:val="00ED4431"/>
    <w:rsid w:val="00ED4721"/>
    <w:rsid w:val="00ED4AED"/>
    <w:rsid w:val="00ED4E42"/>
    <w:rsid w:val="00ED52D8"/>
    <w:rsid w:val="00ED53B3"/>
    <w:rsid w:val="00ED562B"/>
    <w:rsid w:val="00ED5695"/>
    <w:rsid w:val="00ED5A7A"/>
    <w:rsid w:val="00ED5DF6"/>
    <w:rsid w:val="00ED65B3"/>
    <w:rsid w:val="00ED6BC5"/>
    <w:rsid w:val="00ED6ECF"/>
    <w:rsid w:val="00ED6EF4"/>
    <w:rsid w:val="00ED729E"/>
    <w:rsid w:val="00ED7661"/>
    <w:rsid w:val="00ED7990"/>
    <w:rsid w:val="00ED7B71"/>
    <w:rsid w:val="00ED7E97"/>
    <w:rsid w:val="00EE06C3"/>
    <w:rsid w:val="00EE0DC2"/>
    <w:rsid w:val="00EE14B5"/>
    <w:rsid w:val="00EE17A3"/>
    <w:rsid w:val="00EE17CF"/>
    <w:rsid w:val="00EE1AC2"/>
    <w:rsid w:val="00EE254D"/>
    <w:rsid w:val="00EE2643"/>
    <w:rsid w:val="00EE2875"/>
    <w:rsid w:val="00EE297F"/>
    <w:rsid w:val="00EE2F8A"/>
    <w:rsid w:val="00EE366A"/>
    <w:rsid w:val="00EE38D0"/>
    <w:rsid w:val="00EE3AE9"/>
    <w:rsid w:val="00EE3D20"/>
    <w:rsid w:val="00EE41A8"/>
    <w:rsid w:val="00EE4B5A"/>
    <w:rsid w:val="00EE54EE"/>
    <w:rsid w:val="00EE555A"/>
    <w:rsid w:val="00EE6B93"/>
    <w:rsid w:val="00EE71D1"/>
    <w:rsid w:val="00EE7551"/>
    <w:rsid w:val="00EF04F3"/>
    <w:rsid w:val="00EF0C42"/>
    <w:rsid w:val="00EF0D28"/>
    <w:rsid w:val="00EF124C"/>
    <w:rsid w:val="00EF1B3A"/>
    <w:rsid w:val="00EF1F5D"/>
    <w:rsid w:val="00EF1FAD"/>
    <w:rsid w:val="00EF27D3"/>
    <w:rsid w:val="00EF29A7"/>
    <w:rsid w:val="00EF30B7"/>
    <w:rsid w:val="00EF372D"/>
    <w:rsid w:val="00EF3890"/>
    <w:rsid w:val="00EF3A24"/>
    <w:rsid w:val="00EF3E5A"/>
    <w:rsid w:val="00EF3EB3"/>
    <w:rsid w:val="00EF423A"/>
    <w:rsid w:val="00EF440D"/>
    <w:rsid w:val="00EF4534"/>
    <w:rsid w:val="00EF52B2"/>
    <w:rsid w:val="00EF53EA"/>
    <w:rsid w:val="00EF587F"/>
    <w:rsid w:val="00EF5DEB"/>
    <w:rsid w:val="00EF65DA"/>
    <w:rsid w:val="00EF728C"/>
    <w:rsid w:val="00EF72BC"/>
    <w:rsid w:val="00EF73C2"/>
    <w:rsid w:val="00EF7BCF"/>
    <w:rsid w:val="00F00366"/>
    <w:rsid w:val="00F00A99"/>
    <w:rsid w:val="00F00CA9"/>
    <w:rsid w:val="00F00EBC"/>
    <w:rsid w:val="00F0174E"/>
    <w:rsid w:val="00F01F87"/>
    <w:rsid w:val="00F029EE"/>
    <w:rsid w:val="00F02CD6"/>
    <w:rsid w:val="00F02F56"/>
    <w:rsid w:val="00F03105"/>
    <w:rsid w:val="00F032E4"/>
    <w:rsid w:val="00F034B4"/>
    <w:rsid w:val="00F036DF"/>
    <w:rsid w:val="00F0374B"/>
    <w:rsid w:val="00F03AC7"/>
    <w:rsid w:val="00F04644"/>
    <w:rsid w:val="00F04B8C"/>
    <w:rsid w:val="00F04BDC"/>
    <w:rsid w:val="00F051CB"/>
    <w:rsid w:val="00F05A87"/>
    <w:rsid w:val="00F05D9F"/>
    <w:rsid w:val="00F05EFA"/>
    <w:rsid w:val="00F05F13"/>
    <w:rsid w:val="00F06613"/>
    <w:rsid w:val="00F06807"/>
    <w:rsid w:val="00F06A20"/>
    <w:rsid w:val="00F06D89"/>
    <w:rsid w:val="00F07A0C"/>
    <w:rsid w:val="00F07A44"/>
    <w:rsid w:val="00F102BC"/>
    <w:rsid w:val="00F10665"/>
    <w:rsid w:val="00F107F6"/>
    <w:rsid w:val="00F10C7F"/>
    <w:rsid w:val="00F114A0"/>
    <w:rsid w:val="00F11992"/>
    <w:rsid w:val="00F11BCA"/>
    <w:rsid w:val="00F12709"/>
    <w:rsid w:val="00F1334E"/>
    <w:rsid w:val="00F1359D"/>
    <w:rsid w:val="00F1402C"/>
    <w:rsid w:val="00F140DB"/>
    <w:rsid w:val="00F141B2"/>
    <w:rsid w:val="00F141ED"/>
    <w:rsid w:val="00F144E6"/>
    <w:rsid w:val="00F149BA"/>
    <w:rsid w:val="00F15793"/>
    <w:rsid w:val="00F16DFF"/>
    <w:rsid w:val="00F170A6"/>
    <w:rsid w:val="00F17540"/>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85C"/>
    <w:rsid w:val="00F24D5D"/>
    <w:rsid w:val="00F25380"/>
    <w:rsid w:val="00F255A6"/>
    <w:rsid w:val="00F25696"/>
    <w:rsid w:val="00F257E9"/>
    <w:rsid w:val="00F25A37"/>
    <w:rsid w:val="00F25BE9"/>
    <w:rsid w:val="00F262D1"/>
    <w:rsid w:val="00F262FB"/>
    <w:rsid w:val="00F2644D"/>
    <w:rsid w:val="00F266A3"/>
    <w:rsid w:val="00F26729"/>
    <w:rsid w:val="00F26BAB"/>
    <w:rsid w:val="00F26C96"/>
    <w:rsid w:val="00F26ECD"/>
    <w:rsid w:val="00F26F10"/>
    <w:rsid w:val="00F27644"/>
    <w:rsid w:val="00F276B9"/>
    <w:rsid w:val="00F27D12"/>
    <w:rsid w:val="00F30509"/>
    <w:rsid w:val="00F30DA7"/>
    <w:rsid w:val="00F31021"/>
    <w:rsid w:val="00F31354"/>
    <w:rsid w:val="00F31A23"/>
    <w:rsid w:val="00F3275A"/>
    <w:rsid w:val="00F330E7"/>
    <w:rsid w:val="00F3440E"/>
    <w:rsid w:val="00F34897"/>
    <w:rsid w:val="00F34F4B"/>
    <w:rsid w:val="00F35134"/>
    <w:rsid w:val="00F35DA5"/>
    <w:rsid w:val="00F36478"/>
    <w:rsid w:val="00F368EE"/>
    <w:rsid w:val="00F36D6B"/>
    <w:rsid w:val="00F374F4"/>
    <w:rsid w:val="00F379B2"/>
    <w:rsid w:val="00F41896"/>
    <w:rsid w:val="00F41A0D"/>
    <w:rsid w:val="00F4217E"/>
    <w:rsid w:val="00F42932"/>
    <w:rsid w:val="00F42C58"/>
    <w:rsid w:val="00F42FB6"/>
    <w:rsid w:val="00F4315E"/>
    <w:rsid w:val="00F43629"/>
    <w:rsid w:val="00F43749"/>
    <w:rsid w:val="00F43B00"/>
    <w:rsid w:val="00F43E0A"/>
    <w:rsid w:val="00F447BD"/>
    <w:rsid w:val="00F45788"/>
    <w:rsid w:val="00F45A7E"/>
    <w:rsid w:val="00F45BF6"/>
    <w:rsid w:val="00F45D8A"/>
    <w:rsid w:val="00F4634D"/>
    <w:rsid w:val="00F466A3"/>
    <w:rsid w:val="00F467F6"/>
    <w:rsid w:val="00F46A7E"/>
    <w:rsid w:val="00F4748A"/>
    <w:rsid w:val="00F475AE"/>
    <w:rsid w:val="00F47D54"/>
    <w:rsid w:val="00F50059"/>
    <w:rsid w:val="00F50369"/>
    <w:rsid w:val="00F50525"/>
    <w:rsid w:val="00F507AC"/>
    <w:rsid w:val="00F50BE5"/>
    <w:rsid w:val="00F51EF5"/>
    <w:rsid w:val="00F52C9A"/>
    <w:rsid w:val="00F531D3"/>
    <w:rsid w:val="00F53792"/>
    <w:rsid w:val="00F53DB5"/>
    <w:rsid w:val="00F54868"/>
    <w:rsid w:val="00F5498C"/>
    <w:rsid w:val="00F5501D"/>
    <w:rsid w:val="00F551CC"/>
    <w:rsid w:val="00F552C6"/>
    <w:rsid w:val="00F5624E"/>
    <w:rsid w:val="00F562C1"/>
    <w:rsid w:val="00F564CE"/>
    <w:rsid w:val="00F568B1"/>
    <w:rsid w:val="00F57134"/>
    <w:rsid w:val="00F572B8"/>
    <w:rsid w:val="00F5791F"/>
    <w:rsid w:val="00F57C27"/>
    <w:rsid w:val="00F57F8B"/>
    <w:rsid w:val="00F603F9"/>
    <w:rsid w:val="00F60547"/>
    <w:rsid w:val="00F6055B"/>
    <w:rsid w:val="00F60E27"/>
    <w:rsid w:val="00F61B1E"/>
    <w:rsid w:val="00F61CBC"/>
    <w:rsid w:val="00F62497"/>
    <w:rsid w:val="00F62754"/>
    <w:rsid w:val="00F63193"/>
    <w:rsid w:val="00F63404"/>
    <w:rsid w:val="00F63EE8"/>
    <w:rsid w:val="00F6413A"/>
    <w:rsid w:val="00F64365"/>
    <w:rsid w:val="00F644D6"/>
    <w:rsid w:val="00F651C8"/>
    <w:rsid w:val="00F652F5"/>
    <w:rsid w:val="00F66632"/>
    <w:rsid w:val="00F66CD5"/>
    <w:rsid w:val="00F66D25"/>
    <w:rsid w:val="00F67039"/>
    <w:rsid w:val="00F6726C"/>
    <w:rsid w:val="00F6759F"/>
    <w:rsid w:val="00F70110"/>
    <w:rsid w:val="00F70324"/>
    <w:rsid w:val="00F703B5"/>
    <w:rsid w:val="00F703E7"/>
    <w:rsid w:val="00F70928"/>
    <w:rsid w:val="00F70EB6"/>
    <w:rsid w:val="00F719AE"/>
    <w:rsid w:val="00F71A5E"/>
    <w:rsid w:val="00F72848"/>
    <w:rsid w:val="00F72BE3"/>
    <w:rsid w:val="00F73291"/>
    <w:rsid w:val="00F73CD1"/>
    <w:rsid w:val="00F7400B"/>
    <w:rsid w:val="00F7423F"/>
    <w:rsid w:val="00F748F9"/>
    <w:rsid w:val="00F74A96"/>
    <w:rsid w:val="00F74ED7"/>
    <w:rsid w:val="00F74FE2"/>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A10"/>
    <w:rsid w:val="00F82B36"/>
    <w:rsid w:val="00F82B88"/>
    <w:rsid w:val="00F82C3A"/>
    <w:rsid w:val="00F8390F"/>
    <w:rsid w:val="00F84846"/>
    <w:rsid w:val="00F852EA"/>
    <w:rsid w:val="00F856D9"/>
    <w:rsid w:val="00F85756"/>
    <w:rsid w:val="00F866CB"/>
    <w:rsid w:val="00F86AC0"/>
    <w:rsid w:val="00F87414"/>
    <w:rsid w:val="00F874E0"/>
    <w:rsid w:val="00F901AD"/>
    <w:rsid w:val="00F902FB"/>
    <w:rsid w:val="00F90867"/>
    <w:rsid w:val="00F90C28"/>
    <w:rsid w:val="00F91641"/>
    <w:rsid w:val="00F916A8"/>
    <w:rsid w:val="00F91A02"/>
    <w:rsid w:val="00F91A98"/>
    <w:rsid w:val="00F929E1"/>
    <w:rsid w:val="00F92E92"/>
    <w:rsid w:val="00F930B2"/>
    <w:rsid w:val="00F935CF"/>
    <w:rsid w:val="00F93A8D"/>
    <w:rsid w:val="00F93C46"/>
    <w:rsid w:val="00F9502D"/>
    <w:rsid w:val="00F9590A"/>
    <w:rsid w:val="00F95DF5"/>
    <w:rsid w:val="00F96022"/>
    <w:rsid w:val="00F96936"/>
    <w:rsid w:val="00F9781E"/>
    <w:rsid w:val="00F97CED"/>
    <w:rsid w:val="00FA0015"/>
    <w:rsid w:val="00FA04C1"/>
    <w:rsid w:val="00FA0B2B"/>
    <w:rsid w:val="00FA13AA"/>
    <w:rsid w:val="00FA1447"/>
    <w:rsid w:val="00FA1743"/>
    <w:rsid w:val="00FA17B6"/>
    <w:rsid w:val="00FA196A"/>
    <w:rsid w:val="00FA1A79"/>
    <w:rsid w:val="00FA1D8C"/>
    <w:rsid w:val="00FA1E48"/>
    <w:rsid w:val="00FA1E9E"/>
    <w:rsid w:val="00FA20BE"/>
    <w:rsid w:val="00FA280A"/>
    <w:rsid w:val="00FA2E10"/>
    <w:rsid w:val="00FA3240"/>
    <w:rsid w:val="00FA350E"/>
    <w:rsid w:val="00FA37FC"/>
    <w:rsid w:val="00FA3B20"/>
    <w:rsid w:val="00FA3C22"/>
    <w:rsid w:val="00FA3F17"/>
    <w:rsid w:val="00FA4085"/>
    <w:rsid w:val="00FA431F"/>
    <w:rsid w:val="00FA4BFB"/>
    <w:rsid w:val="00FA5ECD"/>
    <w:rsid w:val="00FA6075"/>
    <w:rsid w:val="00FA6289"/>
    <w:rsid w:val="00FA6C11"/>
    <w:rsid w:val="00FA6FAC"/>
    <w:rsid w:val="00FA7575"/>
    <w:rsid w:val="00FA79F4"/>
    <w:rsid w:val="00FB059C"/>
    <w:rsid w:val="00FB08A7"/>
    <w:rsid w:val="00FB0C3D"/>
    <w:rsid w:val="00FB16D7"/>
    <w:rsid w:val="00FB1B0F"/>
    <w:rsid w:val="00FB231B"/>
    <w:rsid w:val="00FB242C"/>
    <w:rsid w:val="00FB2B46"/>
    <w:rsid w:val="00FB3215"/>
    <w:rsid w:val="00FB36B8"/>
    <w:rsid w:val="00FB3F9A"/>
    <w:rsid w:val="00FB4076"/>
    <w:rsid w:val="00FB44F7"/>
    <w:rsid w:val="00FB4708"/>
    <w:rsid w:val="00FB4C3E"/>
    <w:rsid w:val="00FB5458"/>
    <w:rsid w:val="00FB5773"/>
    <w:rsid w:val="00FB5857"/>
    <w:rsid w:val="00FB59A3"/>
    <w:rsid w:val="00FB6306"/>
    <w:rsid w:val="00FB632C"/>
    <w:rsid w:val="00FB6876"/>
    <w:rsid w:val="00FB68F2"/>
    <w:rsid w:val="00FB6F5C"/>
    <w:rsid w:val="00FB7486"/>
    <w:rsid w:val="00FB7654"/>
    <w:rsid w:val="00FB7F41"/>
    <w:rsid w:val="00FC0077"/>
    <w:rsid w:val="00FC0175"/>
    <w:rsid w:val="00FC060B"/>
    <w:rsid w:val="00FC0821"/>
    <w:rsid w:val="00FC0A3E"/>
    <w:rsid w:val="00FC16DD"/>
    <w:rsid w:val="00FC19F7"/>
    <w:rsid w:val="00FC25A9"/>
    <w:rsid w:val="00FC26A6"/>
    <w:rsid w:val="00FC301B"/>
    <w:rsid w:val="00FC3326"/>
    <w:rsid w:val="00FC5628"/>
    <w:rsid w:val="00FC57E9"/>
    <w:rsid w:val="00FC5ACE"/>
    <w:rsid w:val="00FC5B62"/>
    <w:rsid w:val="00FC5C46"/>
    <w:rsid w:val="00FC5D89"/>
    <w:rsid w:val="00FC6C7C"/>
    <w:rsid w:val="00FC6E19"/>
    <w:rsid w:val="00FC6E34"/>
    <w:rsid w:val="00FC6FD7"/>
    <w:rsid w:val="00FC7064"/>
    <w:rsid w:val="00FC7308"/>
    <w:rsid w:val="00FD09D3"/>
    <w:rsid w:val="00FD0D90"/>
    <w:rsid w:val="00FD0E22"/>
    <w:rsid w:val="00FD1215"/>
    <w:rsid w:val="00FD1501"/>
    <w:rsid w:val="00FD157F"/>
    <w:rsid w:val="00FD16FB"/>
    <w:rsid w:val="00FD1DD6"/>
    <w:rsid w:val="00FD1F70"/>
    <w:rsid w:val="00FD20A4"/>
    <w:rsid w:val="00FD211C"/>
    <w:rsid w:val="00FD2BBF"/>
    <w:rsid w:val="00FD3454"/>
    <w:rsid w:val="00FD3493"/>
    <w:rsid w:val="00FD3673"/>
    <w:rsid w:val="00FD3CC3"/>
    <w:rsid w:val="00FD3F69"/>
    <w:rsid w:val="00FD4AE2"/>
    <w:rsid w:val="00FD5073"/>
    <w:rsid w:val="00FD5711"/>
    <w:rsid w:val="00FD5D08"/>
    <w:rsid w:val="00FD6C7A"/>
    <w:rsid w:val="00FD70D1"/>
    <w:rsid w:val="00FD710F"/>
    <w:rsid w:val="00FD751C"/>
    <w:rsid w:val="00FE0FAA"/>
    <w:rsid w:val="00FE11D1"/>
    <w:rsid w:val="00FE1C31"/>
    <w:rsid w:val="00FE2292"/>
    <w:rsid w:val="00FE3214"/>
    <w:rsid w:val="00FE36DF"/>
    <w:rsid w:val="00FE3B14"/>
    <w:rsid w:val="00FE4097"/>
    <w:rsid w:val="00FE445F"/>
    <w:rsid w:val="00FE478F"/>
    <w:rsid w:val="00FE49E6"/>
    <w:rsid w:val="00FE4F1E"/>
    <w:rsid w:val="00FE4F69"/>
    <w:rsid w:val="00FE4FF3"/>
    <w:rsid w:val="00FE51D2"/>
    <w:rsid w:val="00FE53C4"/>
    <w:rsid w:val="00FE5ADF"/>
    <w:rsid w:val="00FE5DAF"/>
    <w:rsid w:val="00FE5DE8"/>
    <w:rsid w:val="00FE64FC"/>
    <w:rsid w:val="00FE652F"/>
    <w:rsid w:val="00FE721D"/>
    <w:rsid w:val="00FE7412"/>
    <w:rsid w:val="00FE751A"/>
    <w:rsid w:val="00FE7738"/>
    <w:rsid w:val="00FF0187"/>
    <w:rsid w:val="00FF0743"/>
    <w:rsid w:val="00FF077A"/>
    <w:rsid w:val="00FF11B7"/>
    <w:rsid w:val="00FF1A82"/>
    <w:rsid w:val="00FF1B37"/>
    <w:rsid w:val="00FF23A5"/>
    <w:rsid w:val="00FF2525"/>
    <w:rsid w:val="00FF3212"/>
    <w:rsid w:val="00FF338A"/>
    <w:rsid w:val="00FF386B"/>
    <w:rsid w:val="00FF3DD9"/>
    <w:rsid w:val="00FF40E6"/>
    <w:rsid w:val="00FF4B51"/>
    <w:rsid w:val="00FF5236"/>
    <w:rsid w:val="00FF53DA"/>
    <w:rsid w:val="00FF5BBA"/>
    <w:rsid w:val="00FF5FE4"/>
    <w:rsid w:val="00FF60D7"/>
    <w:rsid w:val="00FF632E"/>
    <w:rsid w:val="00FF65A5"/>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3038BC-D6EE-48B9-9D46-0E0B2928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 w:type="paragraph" w:styleId="affff3">
    <w:name w:val="No Spacing"/>
    <w:uiPriority w:val="1"/>
    <w:qFormat/>
    <w:rsid w:val="00EF0C42"/>
    <w:pPr>
      <w:widowControl w:val="0"/>
    </w:pPr>
    <w:rPr>
      <w:rFonts w:ascii="Calibri" w:hAnsi="Calibri"/>
      <w:kern w:val="2"/>
      <w:sz w:val="24"/>
      <w:szCs w:val="22"/>
    </w:rPr>
  </w:style>
  <w:style w:type="paragraph" w:customStyle="1" w:styleId="Standard">
    <w:name w:val="Standard"/>
    <w:rsid w:val="009C4880"/>
    <w:pPr>
      <w:widowControl w:val="0"/>
      <w:suppressAutoHyphens/>
      <w:overflowPunct w:val="0"/>
      <w:autoSpaceDN w:val="0"/>
      <w:spacing w:line="276" w:lineRule="auto"/>
      <w:textAlignment w:val="baseline"/>
    </w:pPr>
    <w:rPr>
      <w:rFonts w:ascii="Liberation Serif" w:hAnsi="Liberation Serif" w:cs="Lucida Sans"/>
      <w:kern w:val="3"/>
      <w:sz w:val="22"/>
      <w:szCs w:val="22"/>
      <w:lang w:val="zh-TW"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82087850">
      <w:bodyDiv w:val="1"/>
      <w:marLeft w:val="0"/>
      <w:marRight w:val="0"/>
      <w:marTop w:val="0"/>
      <w:marBottom w:val="0"/>
      <w:divBdr>
        <w:top w:val="none" w:sz="0" w:space="0" w:color="auto"/>
        <w:left w:val="none" w:sz="0" w:space="0" w:color="auto"/>
        <w:bottom w:val="none" w:sz="0" w:space="0" w:color="auto"/>
        <w:right w:val="none" w:sz="0" w:space="0" w:color="auto"/>
      </w:divBdr>
    </w:div>
    <w:div w:id="230501863">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2007232">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04567952">
      <w:bodyDiv w:val="1"/>
      <w:marLeft w:val="0"/>
      <w:marRight w:val="0"/>
      <w:marTop w:val="0"/>
      <w:marBottom w:val="0"/>
      <w:divBdr>
        <w:top w:val="none" w:sz="0" w:space="0" w:color="auto"/>
        <w:left w:val="none" w:sz="0" w:space="0" w:color="auto"/>
        <w:bottom w:val="none" w:sz="0" w:space="0" w:color="auto"/>
        <w:right w:val="none" w:sz="0" w:space="0" w:color="auto"/>
      </w:divBdr>
    </w:div>
    <w:div w:id="443430481">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573858430">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57736042">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799804182">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863830045">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77109968">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15318526">
      <w:bodyDiv w:val="1"/>
      <w:marLeft w:val="0"/>
      <w:marRight w:val="0"/>
      <w:marTop w:val="0"/>
      <w:marBottom w:val="0"/>
      <w:divBdr>
        <w:top w:val="none" w:sz="0" w:space="0" w:color="auto"/>
        <w:left w:val="none" w:sz="0" w:space="0" w:color="auto"/>
        <w:bottom w:val="none" w:sz="0" w:space="0" w:color="auto"/>
        <w:right w:val="none" w:sz="0" w:space="0" w:color="auto"/>
      </w:divBdr>
    </w:div>
    <w:div w:id="1515531762">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30284675">
      <w:bodyDiv w:val="1"/>
      <w:marLeft w:val="0"/>
      <w:marRight w:val="0"/>
      <w:marTop w:val="0"/>
      <w:marBottom w:val="0"/>
      <w:divBdr>
        <w:top w:val="none" w:sz="0" w:space="0" w:color="auto"/>
        <w:left w:val="none" w:sz="0" w:space="0" w:color="auto"/>
        <w:bottom w:val="none" w:sz="0" w:space="0" w:color="auto"/>
        <w:right w:val="none" w:sz="0" w:space="0" w:color="auto"/>
      </w:divBdr>
    </w:div>
    <w:div w:id="1644694757">
      <w:bodyDiv w:val="1"/>
      <w:marLeft w:val="0"/>
      <w:marRight w:val="0"/>
      <w:marTop w:val="0"/>
      <w:marBottom w:val="0"/>
      <w:divBdr>
        <w:top w:val="none" w:sz="0" w:space="0" w:color="auto"/>
        <w:left w:val="none" w:sz="0" w:space="0" w:color="auto"/>
        <w:bottom w:val="none" w:sz="0" w:space="0" w:color="auto"/>
        <w:right w:val="none" w:sz="0" w:space="0" w:color="auto"/>
      </w:divBdr>
    </w:div>
    <w:div w:id="1689870562">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0991790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28310296">
      <w:bodyDiv w:val="1"/>
      <w:marLeft w:val="0"/>
      <w:marRight w:val="0"/>
      <w:marTop w:val="0"/>
      <w:marBottom w:val="0"/>
      <w:divBdr>
        <w:top w:val="none" w:sz="0" w:space="0" w:color="auto"/>
        <w:left w:val="none" w:sz="0" w:space="0" w:color="auto"/>
        <w:bottom w:val="none" w:sz="0" w:space="0" w:color="auto"/>
        <w:right w:val="none" w:sz="0" w:space="0" w:color="auto"/>
      </w:divBdr>
    </w:div>
    <w:div w:id="21359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8FAFA-D70B-4F2E-AF26-071A16DD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112</Words>
  <Characters>643</Characters>
  <Application>Microsoft Office Word</Application>
  <DocSecurity>0</DocSecurity>
  <Lines>5</Lines>
  <Paragraphs>1</Paragraphs>
  <ScaleCrop>false</ScaleCrop>
  <Company/>
  <LinksUpToDate>false</LinksUpToDate>
  <CharactersWithSpaces>754</CharactersWithSpaces>
  <SharedDoc>false</SharedDoc>
  <HLinks>
    <vt:vector size="72" baseType="variant">
      <vt:variant>
        <vt:i4>1114160</vt:i4>
      </vt:variant>
      <vt:variant>
        <vt:i4>62</vt:i4>
      </vt:variant>
      <vt:variant>
        <vt:i4>0</vt:i4>
      </vt:variant>
      <vt:variant>
        <vt:i4>5</vt:i4>
      </vt:variant>
      <vt:variant>
        <vt:lpwstr/>
      </vt:variant>
      <vt:variant>
        <vt:lpwstr>_Toc204602626</vt:lpwstr>
      </vt:variant>
      <vt:variant>
        <vt:i4>1114160</vt:i4>
      </vt:variant>
      <vt:variant>
        <vt:i4>56</vt:i4>
      </vt:variant>
      <vt:variant>
        <vt:i4>0</vt:i4>
      </vt:variant>
      <vt:variant>
        <vt:i4>5</vt:i4>
      </vt:variant>
      <vt:variant>
        <vt:lpwstr/>
      </vt:variant>
      <vt:variant>
        <vt:lpwstr>_Toc204602625</vt:lpwstr>
      </vt:variant>
      <vt:variant>
        <vt:i4>1114160</vt:i4>
      </vt:variant>
      <vt:variant>
        <vt:i4>50</vt:i4>
      </vt:variant>
      <vt:variant>
        <vt:i4>0</vt:i4>
      </vt:variant>
      <vt:variant>
        <vt:i4>5</vt:i4>
      </vt:variant>
      <vt:variant>
        <vt:lpwstr/>
      </vt:variant>
      <vt:variant>
        <vt:lpwstr>_Toc204602624</vt:lpwstr>
      </vt:variant>
      <vt:variant>
        <vt:i4>1114160</vt:i4>
      </vt:variant>
      <vt:variant>
        <vt:i4>44</vt:i4>
      </vt:variant>
      <vt:variant>
        <vt:i4>0</vt:i4>
      </vt:variant>
      <vt:variant>
        <vt:i4>5</vt:i4>
      </vt:variant>
      <vt:variant>
        <vt:lpwstr/>
      </vt:variant>
      <vt:variant>
        <vt:lpwstr>_Toc204602623</vt:lpwstr>
      </vt:variant>
      <vt:variant>
        <vt:i4>1114160</vt:i4>
      </vt:variant>
      <vt:variant>
        <vt:i4>38</vt:i4>
      </vt:variant>
      <vt:variant>
        <vt:i4>0</vt:i4>
      </vt:variant>
      <vt:variant>
        <vt:i4>5</vt:i4>
      </vt:variant>
      <vt:variant>
        <vt:lpwstr/>
      </vt:variant>
      <vt:variant>
        <vt:lpwstr>_Toc204602622</vt:lpwstr>
      </vt:variant>
      <vt:variant>
        <vt:i4>1114160</vt:i4>
      </vt:variant>
      <vt:variant>
        <vt:i4>32</vt:i4>
      </vt:variant>
      <vt:variant>
        <vt:i4>0</vt:i4>
      </vt:variant>
      <vt:variant>
        <vt:i4>5</vt:i4>
      </vt:variant>
      <vt:variant>
        <vt:lpwstr/>
      </vt:variant>
      <vt:variant>
        <vt:lpwstr>_Toc204602621</vt:lpwstr>
      </vt:variant>
      <vt:variant>
        <vt:i4>1114160</vt:i4>
      </vt:variant>
      <vt:variant>
        <vt:i4>26</vt:i4>
      </vt:variant>
      <vt:variant>
        <vt:i4>0</vt:i4>
      </vt:variant>
      <vt:variant>
        <vt:i4>5</vt:i4>
      </vt:variant>
      <vt:variant>
        <vt:lpwstr/>
      </vt:variant>
      <vt:variant>
        <vt:lpwstr>_Toc204602620</vt:lpwstr>
      </vt:variant>
      <vt:variant>
        <vt:i4>1179696</vt:i4>
      </vt:variant>
      <vt:variant>
        <vt:i4>20</vt:i4>
      </vt:variant>
      <vt:variant>
        <vt:i4>0</vt:i4>
      </vt:variant>
      <vt:variant>
        <vt:i4>5</vt:i4>
      </vt:variant>
      <vt:variant>
        <vt:lpwstr/>
      </vt:variant>
      <vt:variant>
        <vt:lpwstr>_Toc204602619</vt:lpwstr>
      </vt:variant>
      <vt:variant>
        <vt:i4>1179696</vt:i4>
      </vt:variant>
      <vt:variant>
        <vt:i4>14</vt:i4>
      </vt:variant>
      <vt:variant>
        <vt:i4>0</vt:i4>
      </vt:variant>
      <vt:variant>
        <vt:i4>5</vt:i4>
      </vt:variant>
      <vt:variant>
        <vt:lpwstr/>
      </vt:variant>
      <vt:variant>
        <vt:lpwstr>_Toc204602618</vt:lpwstr>
      </vt:variant>
      <vt:variant>
        <vt:i4>1179696</vt:i4>
      </vt:variant>
      <vt:variant>
        <vt:i4>8</vt:i4>
      </vt:variant>
      <vt:variant>
        <vt:i4>0</vt:i4>
      </vt:variant>
      <vt:variant>
        <vt:i4>5</vt:i4>
      </vt:variant>
      <vt:variant>
        <vt:lpwstr/>
      </vt:variant>
      <vt:variant>
        <vt:lpwstr>_Toc204602617</vt:lpwstr>
      </vt:variant>
      <vt:variant>
        <vt:i4>1179696</vt:i4>
      </vt:variant>
      <vt:variant>
        <vt:i4>2</vt:i4>
      </vt:variant>
      <vt:variant>
        <vt:i4>0</vt:i4>
      </vt:variant>
      <vt:variant>
        <vt:i4>5</vt:i4>
      </vt:variant>
      <vt:variant>
        <vt:lpwstr/>
      </vt:variant>
      <vt:variant>
        <vt:lpwstr>_Toc204602616</vt:lpwstr>
      </vt:variant>
      <vt:variant>
        <vt:i4>4915272</vt:i4>
      </vt:variant>
      <vt:variant>
        <vt:i4>0</vt:i4>
      </vt:variant>
      <vt:variant>
        <vt:i4>0</vt:i4>
      </vt:variant>
      <vt:variant>
        <vt:i4>5</vt:i4>
      </vt:variant>
      <vt:variant>
        <vt:lpwstr>https://www.unwto.org/tourism-statistics/tourism-statistics-database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2025-07-29T02:35:00Z</cp:lastPrinted>
  <dcterms:created xsi:type="dcterms:W3CDTF">2025-09-02T02:39:00Z</dcterms:created>
  <dcterms:modified xsi:type="dcterms:W3CDTF">2025-09-02T02:39:00Z</dcterms:modified>
</cp:coreProperties>
</file>