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8E518" w14:textId="48E47555" w:rsidR="00064D29" w:rsidRPr="009C08B8" w:rsidRDefault="00064D29">
      <w:pPr>
        <w:pStyle w:val="title"/>
        <w:rPr>
          <w:position w:val="20"/>
        </w:rPr>
      </w:pPr>
      <w:bookmarkStart w:id="0" w:name="發文機關"/>
      <w:bookmarkEnd w:id="0"/>
      <w:r w:rsidRPr="009C08B8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9C08B8">
        <w:rPr>
          <w:rFonts w:hint="eastAsia"/>
          <w:position w:val="20"/>
        </w:rPr>
        <w:t>財政委員會</w:t>
      </w:r>
      <w:r w:rsidRPr="009C08B8">
        <w:rPr>
          <w:rFonts w:hint="eastAsia"/>
          <w:position w:val="20"/>
        </w:rPr>
        <w:t xml:space="preserve">　開會通知單</w:t>
      </w:r>
    </w:p>
    <w:p w14:paraId="3649D3D0" w14:textId="77777777" w:rsidR="00064D29" w:rsidRPr="009C08B8" w:rsidRDefault="00F032BB">
      <w:pPr>
        <w:pStyle w:val="titlespace"/>
      </w:pPr>
      <w:r w:rsidRPr="009C08B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F357DCC" wp14:editId="2227E0F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ACA22F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357DCC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" filled="f" stroked="f">
                <v:stroke dashstyle="1 1"/>
                <v:textbox inset="2.5mm,1.3mm,2.5mm,1.3mm">
                  <w:txbxContent>
                    <w:p w14:paraId="55ACA22F" w14:textId="77777777"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4FA369" w14:textId="77777777" w:rsidR="00064D29" w:rsidRPr="009C08B8" w:rsidRDefault="00064D29">
      <w:pPr>
        <w:pStyle w:val="space2"/>
      </w:pPr>
    </w:p>
    <w:p w14:paraId="0F3CCC9D" w14:textId="77777777" w:rsidR="00064D29" w:rsidRPr="009C08B8" w:rsidRDefault="00064D29">
      <w:pPr>
        <w:pStyle w:val="space2"/>
      </w:pPr>
    </w:p>
    <w:p w14:paraId="2A8251DE" w14:textId="6FEB5FED" w:rsidR="00064D29" w:rsidRPr="009C08B8" w:rsidRDefault="00064D29" w:rsidP="00BC49BA">
      <w:pPr>
        <w:pStyle w:val="af"/>
        <w:spacing w:line="360" w:lineRule="exact"/>
        <w:ind w:left="1288" w:hanging="1288"/>
      </w:pPr>
      <w:r w:rsidRPr="009C08B8">
        <w:rPr>
          <w:rFonts w:hint="eastAsia"/>
        </w:rPr>
        <w:t>受文者：</w:t>
      </w:r>
      <w:bookmarkStart w:id="3" w:name="受文者"/>
      <w:bookmarkEnd w:id="3"/>
      <w:r w:rsidR="00F30667" w:rsidRPr="009C08B8">
        <w:rPr>
          <w:rFonts w:hint="eastAsia"/>
          <w:kern w:val="0"/>
        </w:rPr>
        <w:t>本會委員</w:t>
      </w:r>
    </w:p>
    <w:p w14:paraId="648B7947" w14:textId="77777777" w:rsidR="00064D29" w:rsidRPr="009C08B8" w:rsidRDefault="00064D29" w:rsidP="00F6771F">
      <w:pPr>
        <w:pStyle w:val="space"/>
        <w:ind w:left="0" w:firstLine="0"/>
      </w:pPr>
    </w:p>
    <w:p w14:paraId="55B88B82" w14:textId="3C69517F" w:rsidR="00064D29" w:rsidRPr="009C08B8" w:rsidRDefault="00064D29">
      <w:pPr>
        <w:pStyle w:val="af0"/>
        <w:spacing w:line="240" w:lineRule="exact"/>
      </w:pPr>
      <w:r w:rsidRPr="009C08B8">
        <w:fldChar w:fldCharType="begin"/>
      </w:r>
      <w:r w:rsidRPr="009C08B8">
        <w:instrText xml:space="preserve"> </w:instrText>
      </w:r>
      <w:r w:rsidRPr="009C08B8">
        <w:rPr>
          <w:rFonts w:hint="eastAsia"/>
        </w:rPr>
        <w:instrText>MACROBUTTON  DocDispatch 發文日期：</w:instrText>
      </w:r>
      <w:r w:rsidRPr="009C08B8">
        <w:fldChar w:fldCharType="end"/>
      </w:r>
      <w:bookmarkStart w:id="4" w:name="發文日期"/>
      <w:bookmarkEnd w:id="4"/>
      <w:r w:rsidR="005740F7" w:rsidRPr="009C08B8">
        <w:t>中華民國</w:t>
      </w:r>
      <w:r w:rsidR="00F6771F" w:rsidRPr="009C08B8">
        <w:t>1</w:t>
      </w:r>
      <w:r w:rsidR="00F37FCF" w:rsidRPr="009C08B8">
        <w:rPr>
          <w:rFonts w:hint="eastAsia"/>
        </w:rPr>
        <w:t>1</w:t>
      </w:r>
      <w:r w:rsidR="00F30667" w:rsidRPr="009C08B8">
        <w:rPr>
          <w:rFonts w:hint="eastAsia"/>
        </w:rPr>
        <w:t>4</w:t>
      </w:r>
      <w:r w:rsidR="005740F7" w:rsidRPr="009C08B8">
        <w:t>年</w:t>
      </w:r>
      <w:r w:rsidR="00F30667" w:rsidRPr="009C08B8">
        <w:rPr>
          <w:rFonts w:hint="eastAsia"/>
        </w:rPr>
        <w:t>10</w:t>
      </w:r>
      <w:r w:rsidR="005740F7" w:rsidRPr="009C08B8">
        <w:t>月</w:t>
      </w:r>
      <w:r w:rsidR="00F30667" w:rsidRPr="009C08B8">
        <w:rPr>
          <w:rFonts w:hint="eastAsia"/>
        </w:rPr>
        <w:t>8</w:t>
      </w:r>
      <w:r w:rsidR="005740F7" w:rsidRPr="009C08B8">
        <w:t>日</w:t>
      </w:r>
    </w:p>
    <w:p w14:paraId="23CCD797" w14:textId="49BDD9B2" w:rsidR="00064D29" w:rsidRPr="009C08B8" w:rsidRDefault="00064D29">
      <w:pPr>
        <w:pStyle w:val="af0"/>
        <w:spacing w:line="240" w:lineRule="exact"/>
      </w:pPr>
      <w:r w:rsidRPr="009C08B8">
        <w:rPr>
          <w:rFonts w:hint="eastAsia"/>
        </w:rPr>
        <w:t>發文字號：</w:t>
      </w:r>
      <w:bookmarkStart w:id="5" w:name="發文字號"/>
      <w:bookmarkEnd w:id="5"/>
      <w:r w:rsidR="001F3CB1">
        <w:rPr>
          <w:rFonts w:hint="eastAsia"/>
        </w:rPr>
        <w:t>台</w:t>
      </w:r>
      <w:proofErr w:type="gramStart"/>
      <w:r w:rsidR="001F3CB1">
        <w:rPr>
          <w:rFonts w:hint="eastAsia"/>
        </w:rPr>
        <w:t>立財字</w:t>
      </w:r>
      <w:proofErr w:type="gramEnd"/>
      <w:r w:rsidR="001F3CB1">
        <w:rPr>
          <w:rFonts w:hint="eastAsia"/>
        </w:rPr>
        <w:t>第</w:t>
      </w:r>
      <w:r w:rsidR="001F3CB1">
        <w:t>1142101453號</w:t>
      </w:r>
    </w:p>
    <w:p w14:paraId="04777BC6" w14:textId="77777777" w:rsidR="00064D29" w:rsidRPr="009C08B8" w:rsidRDefault="00064D29">
      <w:pPr>
        <w:pStyle w:val="af0"/>
        <w:spacing w:line="240" w:lineRule="exact"/>
      </w:pPr>
      <w:r w:rsidRPr="009C08B8">
        <w:fldChar w:fldCharType="begin"/>
      </w:r>
      <w:r w:rsidRPr="009C08B8">
        <w:instrText xml:space="preserve"> </w:instrText>
      </w:r>
      <w:r w:rsidRPr="009C08B8">
        <w:rPr>
          <w:rFonts w:hint="eastAsia"/>
        </w:rPr>
        <w:instrText>MACROBUTTON  DocSpeed 速別：</w:instrText>
      </w:r>
      <w:r w:rsidRPr="009C08B8">
        <w:fldChar w:fldCharType="end"/>
      </w:r>
      <w:bookmarkStart w:id="6" w:name="速別"/>
      <w:bookmarkEnd w:id="6"/>
      <w:r w:rsidR="002C5D7C" w:rsidRPr="009C08B8">
        <w:rPr>
          <w:rFonts w:hint="eastAsia"/>
        </w:rPr>
        <w:t>最速</w:t>
      </w:r>
      <w:r w:rsidR="007D05DA" w:rsidRPr="009C08B8">
        <w:rPr>
          <w:rFonts w:hint="eastAsia"/>
        </w:rPr>
        <w:t>件</w:t>
      </w:r>
    </w:p>
    <w:p w14:paraId="76D40C14" w14:textId="77777777" w:rsidR="00064D29" w:rsidRPr="009C08B8" w:rsidRDefault="00064D29">
      <w:pPr>
        <w:pStyle w:val="af0"/>
        <w:spacing w:line="240" w:lineRule="exact"/>
      </w:pPr>
      <w:r w:rsidRPr="009C08B8">
        <w:fldChar w:fldCharType="begin"/>
      </w:r>
      <w:r w:rsidRPr="009C08B8">
        <w:instrText xml:space="preserve"> </w:instrText>
      </w:r>
      <w:r w:rsidRPr="009C08B8">
        <w:rPr>
          <w:rFonts w:hint="eastAsia"/>
        </w:rPr>
        <w:instrText>MACROBUTTON  DocSecurity 密等及解密條件或保密期限：</w:instrText>
      </w:r>
      <w:r w:rsidRPr="009C08B8">
        <w:fldChar w:fldCharType="end"/>
      </w:r>
      <w:bookmarkStart w:id="7" w:name="密等及解密條件或保密期限"/>
      <w:bookmarkEnd w:id="7"/>
    </w:p>
    <w:p w14:paraId="3FE06176" w14:textId="46F9B9C0" w:rsidR="00486276" w:rsidRPr="009C08B8" w:rsidRDefault="00064D29">
      <w:pPr>
        <w:pStyle w:val="af0"/>
        <w:spacing w:line="240" w:lineRule="exact"/>
      </w:pPr>
      <w:r w:rsidRPr="009C08B8">
        <w:rPr>
          <w:rFonts w:hint="eastAsia"/>
        </w:rPr>
        <w:t>附件：</w:t>
      </w:r>
      <w:bookmarkStart w:id="8" w:name="附件"/>
      <w:bookmarkEnd w:id="8"/>
      <w:r w:rsidR="00486276" w:rsidRPr="009C08B8">
        <w:rPr>
          <w:rFonts w:hint="eastAsia"/>
        </w:rPr>
        <w:t>議事日程</w:t>
      </w:r>
      <w:r w:rsidR="00E020E7" w:rsidRPr="009C08B8">
        <w:rPr>
          <w:rFonts w:hint="eastAsia"/>
        </w:rPr>
        <w:t>1份</w:t>
      </w:r>
    </w:p>
    <w:p w14:paraId="1E07D1FF" w14:textId="77777777" w:rsidR="00064D29" w:rsidRPr="009C08B8" w:rsidRDefault="00064D29">
      <w:pPr>
        <w:pStyle w:val="af0"/>
        <w:spacing w:line="240" w:lineRule="exact"/>
      </w:pPr>
    </w:p>
    <w:p w14:paraId="2D0FED38" w14:textId="3C0C88FD" w:rsidR="009819EB" w:rsidRPr="009C08B8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9C08B8">
        <w:rPr>
          <w:rFonts w:hAnsi="標楷體" w:hint="eastAsia"/>
        </w:rPr>
        <w:t>開會事由：</w:t>
      </w:r>
      <w:bookmarkStart w:id="9" w:name="開會事由"/>
      <w:bookmarkEnd w:id="9"/>
      <w:r w:rsidR="00F30667" w:rsidRPr="009C08B8">
        <w:rPr>
          <w:rFonts w:hAnsi="標楷體" w:hint="eastAsia"/>
          <w:spacing w:val="-14"/>
        </w:rPr>
        <w:t>立法院第11屆第4會期</w:t>
      </w:r>
      <w:bookmarkStart w:id="10" w:name="委員會"/>
      <w:r w:rsidR="00F30667" w:rsidRPr="009C08B8">
        <w:rPr>
          <w:rFonts w:hAnsi="標楷體" w:hint="eastAsia"/>
          <w:spacing w:val="-14"/>
        </w:rPr>
        <w:t>財政委員會</w:t>
      </w:r>
      <w:bookmarkEnd w:id="10"/>
      <w:r w:rsidR="00F30667" w:rsidRPr="009C08B8">
        <w:rPr>
          <w:rFonts w:hAnsi="標楷體" w:hint="eastAsia"/>
          <w:spacing w:val="-14"/>
        </w:rPr>
        <w:t>第2次全體委員會議</w:t>
      </w:r>
    </w:p>
    <w:p w14:paraId="3EAA071F" w14:textId="36CD102D" w:rsidR="00F30667" w:rsidRPr="009C08B8" w:rsidRDefault="00F30667" w:rsidP="00F30667">
      <w:pPr>
        <w:pStyle w:val="af1"/>
        <w:spacing w:line="400" w:lineRule="exact"/>
        <w:ind w:leftChars="675" w:left="3234" w:hangingChars="504" w:hanging="1614"/>
        <w:rPr>
          <w:rFonts w:hAnsi="標楷體"/>
          <w:w w:val="95"/>
        </w:rPr>
      </w:pPr>
      <w:r w:rsidRPr="009C08B8">
        <w:rPr>
          <w:rFonts w:hAnsi="標楷體"/>
          <w:b/>
        </w:rPr>
        <w:t>11</w:t>
      </w:r>
      <w:r w:rsidRPr="009C08B8">
        <w:rPr>
          <w:rFonts w:hAnsi="標楷體" w:hint="eastAsia"/>
          <w:b/>
        </w:rPr>
        <w:t>4年10月13日(星期一)</w:t>
      </w:r>
    </w:p>
    <w:p w14:paraId="5F302A18" w14:textId="6CFA7909" w:rsidR="00F30667" w:rsidRPr="009C08B8" w:rsidRDefault="00F30667" w:rsidP="00E11480">
      <w:pPr>
        <w:pStyle w:val="af1"/>
        <w:spacing w:line="400" w:lineRule="exact"/>
        <w:ind w:left="1596" w:firstLine="0"/>
        <w:jc w:val="both"/>
        <w:rPr>
          <w:rFonts w:hAnsi="標楷體"/>
          <w:b/>
        </w:rPr>
      </w:pPr>
      <w:r w:rsidRPr="009C08B8">
        <w:rPr>
          <w:rFonts w:hAnsi="標楷體" w:hint="eastAsia"/>
        </w:rPr>
        <w:t>邀請金融監督管理委員會</w:t>
      </w:r>
      <w:proofErr w:type="gramStart"/>
      <w:r w:rsidRPr="009C08B8">
        <w:rPr>
          <w:rFonts w:hAnsi="標楷體" w:hint="eastAsia"/>
        </w:rPr>
        <w:t>彭</w:t>
      </w:r>
      <w:proofErr w:type="gramEnd"/>
      <w:r w:rsidRPr="009C08B8">
        <w:rPr>
          <w:rFonts w:hAnsi="標楷體" w:hint="eastAsia"/>
        </w:rPr>
        <w:t>主任委員金隆率所屬機關首長暨中央存款保險股份有限公司、監管相關機構有關之財團法人、臺灣證券交易所股份有限公司、臺灣期貨交易所股份有限公司、臺灣集中保管結算所股份有限公司等董事長、總經理列席業務報告，並備質詢。</w:t>
      </w:r>
    </w:p>
    <w:p w14:paraId="0C30836A" w14:textId="57B1E878" w:rsidR="00F30667" w:rsidRPr="009C08B8" w:rsidRDefault="00F30667" w:rsidP="00F30667">
      <w:pPr>
        <w:pStyle w:val="af1"/>
        <w:spacing w:line="400" w:lineRule="exact"/>
        <w:ind w:left="1596" w:firstLine="0"/>
        <w:rPr>
          <w:rFonts w:hAnsi="標楷體"/>
          <w:b/>
        </w:rPr>
      </w:pPr>
      <w:r w:rsidRPr="009C08B8">
        <w:rPr>
          <w:rFonts w:hAnsi="標楷體"/>
          <w:b/>
        </w:rPr>
        <w:t>11</w:t>
      </w:r>
      <w:r w:rsidRPr="009C08B8">
        <w:rPr>
          <w:rFonts w:hAnsi="標楷體" w:hint="eastAsia"/>
          <w:b/>
        </w:rPr>
        <w:t>4年10月15日(星期三)</w:t>
      </w:r>
    </w:p>
    <w:p w14:paraId="3C2E32D4" w14:textId="683EF613" w:rsidR="00F30667" w:rsidRPr="009C08B8" w:rsidRDefault="00DF219C" w:rsidP="00F30667">
      <w:pPr>
        <w:pStyle w:val="af1"/>
        <w:spacing w:line="400" w:lineRule="exact"/>
        <w:ind w:left="1596" w:firstLine="0"/>
        <w:rPr>
          <w:rFonts w:hAnsi="標楷體"/>
          <w:bCs/>
        </w:rPr>
      </w:pPr>
      <w:r w:rsidRPr="009C08B8">
        <w:rPr>
          <w:rFonts w:hAnsi="標楷體" w:hint="eastAsia"/>
        </w:rPr>
        <w:t>邀請行政院主計總處陳</w:t>
      </w:r>
      <w:proofErr w:type="gramStart"/>
      <w:r w:rsidRPr="009C08B8">
        <w:rPr>
          <w:rFonts w:hAnsi="標楷體" w:hint="eastAsia"/>
        </w:rPr>
        <w:t>主計長淑姿</w:t>
      </w:r>
      <w:proofErr w:type="gramEnd"/>
      <w:r w:rsidRPr="009C08B8">
        <w:rPr>
          <w:rFonts w:hAnsi="標楷體" w:hint="eastAsia"/>
        </w:rPr>
        <w:t>、審計</w:t>
      </w:r>
      <w:proofErr w:type="gramStart"/>
      <w:r w:rsidRPr="009C08B8">
        <w:rPr>
          <w:rFonts w:hAnsi="標楷體" w:hint="eastAsia"/>
        </w:rPr>
        <w:t>部陳審計長瑞</w:t>
      </w:r>
      <w:proofErr w:type="gramEnd"/>
      <w:r w:rsidRPr="009C08B8">
        <w:rPr>
          <w:rFonts w:hAnsi="標楷體" w:hint="eastAsia"/>
        </w:rPr>
        <w:t>敏率所屬單位主管列席業務報告，並備質詢。</w:t>
      </w:r>
    </w:p>
    <w:p w14:paraId="3EA5BD4D" w14:textId="3A5C6B32" w:rsidR="00F30667" w:rsidRPr="009C08B8" w:rsidRDefault="00F30667" w:rsidP="00F30667">
      <w:pPr>
        <w:pStyle w:val="af1"/>
        <w:spacing w:line="400" w:lineRule="exact"/>
        <w:ind w:left="1596" w:firstLine="0"/>
        <w:rPr>
          <w:rFonts w:hAnsi="標楷體"/>
          <w:b/>
        </w:rPr>
      </w:pPr>
      <w:r w:rsidRPr="009C08B8">
        <w:rPr>
          <w:rFonts w:hAnsi="標楷體"/>
          <w:b/>
        </w:rPr>
        <w:t>11</w:t>
      </w:r>
      <w:r w:rsidRPr="009C08B8">
        <w:rPr>
          <w:rFonts w:hAnsi="標楷體" w:hint="eastAsia"/>
          <w:b/>
        </w:rPr>
        <w:t>4年10月16日(星期四)</w:t>
      </w:r>
    </w:p>
    <w:p w14:paraId="570C3F0E" w14:textId="585D479C" w:rsidR="004F02F5" w:rsidRPr="009C08B8" w:rsidRDefault="00F30667" w:rsidP="00F30667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9C08B8">
        <w:rPr>
          <w:rFonts w:hAnsi="標楷體" w:hint="eastAsia"/>
        </w:rPr>
        <w:t>邀請財政部莊部長</w:t>
      </w:r>
      <w:proofErr w:type="gramStart"/>
      <w:r w:rsidRPr="009C08B8">
        <w:rPr>
          <w:rFonts w:hAnsi="標楷體" w:hint="eastAsia"/>
        </w:rPr>
        <w:t>翠雲率</w:t>
      </w:r>
      <w:proofErr w:type="gramEnd"/>
      <w:r w:rsidRPr="009C08B8">
        <w:rPr>
          <w:rFonts w:hAnsi="標楷體" w:hint="eastAsia"/>
        </w:rPr>
        <w:t>所屬機關首長暨國營事業董事長、總經理(含各轉投資事業機構公股代表之董、監事)列席業務報告，並備質詢。</w:t>
      </w:r>
    </w:p>
    <w:p w14:paraId="0BDBE164" w14:textId="60215C27" w:rsidR="00064D29" w:rsidRPr="009C08B8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9C08B8">
        <w:rPr>
          <w:rFonts w:hAnsi="標楷體"/>
        </w:rPr>
        <w:fldChar w:fldCharType="begin"/>
      </w:r>
      <w:r w:rsidRPr="009C08B8">
        <w:rPr>
          <w:rFonts w:hAnsi="標楷體"/>
        </w:rPr>
        <w:instrText xml:space="preserve"> MACROBUTTON  DocMeetingTime 開會時間：</w:instrText>
      </w:r>
      <w:r w:rsidRPr="009C08B8">
        <w:rPr>
          <w:rFonts w:hAnsi="標楷體"/>
        </w:rPr>
        <w:fldChar w:fldCharType="end"/>
      </w:r>
      <w:bookmarkStart w:id="11" w:name="開會時間"/>
      <w:bookmarkEnd w:id="11"/>
      <w:r w:rsidR="00E32B7A" w:rsidRPr="009C08B8">
        <w:rPr>
          <w:rFonts w:hAnsi="標楷體" w:hint="eastAsia"/>
        </w:rPr>
        <w:t>11</w:t>
      </w:r>
      <w:r w:rsidR="00F30667" w:rsidRPr="009C08B8">
        <w:rPr>
          <w:rFonts w:hAnsi="標楷體" w:hint="eastAsia"/>
        </w:rPr>
        <w:t>4</w:t>
      </w:r>
      <w:r w:rsidR="00E32B7A" w:rsidRPr="009C08B8">
        <w:rPr>
          <w:rFonts w:hAnsi="標楷體" w:hint="eastAsia"/>
        </w:rPr>
        <w:t>年</w:t>
      </w:r>
      <w:r w:rsidR="00F30667" w:rsidRPr="009C08B8">
        <w:rPr>
          <w:rFonts w:hAnsi="標楷體" w:hint="eastAsia"/>
        </w:rPr>
        <w:t>10</w:t>
      </w:r>
      <w:r w:rsidR="00E32B7A" w:rsidRPr="009C08B8">
        <w:rPr>
          <w:rFonts w:hAnsi="標楷體" w:hint="eastAsia"/>
        </w:rPr>
        <w:t>月</w:t>
      </w:r>
      <w:r w:rsidR="00F30667" w:rsidRPr="009C08B8">
        <w:rPr>
          <w:rFonts w:hAnsi="標楷體" w:hint="eastAsia"/>
        </w:rPr>
        <w:t>13</w:t>
      </w:r>
      <w:r w:rsidR="00E32B7A" w:rsidRPr="009C08B8">
        <w:rPr>
          <w:rFonts w:hAnsi="標楷體" w:hint="eastAsia"/>
        </w:rPr>
        <w:t>日(星期一)、</w:t>
      </w:r>
      <w:r w:rsidR="00F30667" w:rsidRPr="009C08B8">
        <w:rPr>
          <w:rFonts w:hAnsi="標楷體" w:hint="eastAsia"/>
        </w:rPr>
        <w:t>10</w:t>
      </w:r>
      <w:r w:rsidR="00E32B7A" w:rsidRPr="009C08B8">
        <w:rPr>
          <w:rFonts w:hAnsi="標楷體" w:hint="eastAsia"/>
        </w:rPr>
        <w:t>月</w:t>
      </w:r>
      <w:r w:rsidR="00F30667" w:rsidRPr="009C08B8">
        <w:rPr>
          <w:rFonts w:hAnsi="標楷體" w:hint="eastAsia"/>
        </w:rPr>
        <w:t>15</w:t>
      </w:r>
      <w:r w:rsidR="00E32B7A" w:rsidRPr="009C08B8">
        <w:rPr>
          <w:rFonts w:hAnsi="標楷體" w:hint="eastAsia"/>
        </w:rPr>
        <w:t>日(星期三)、</w:t>
      </w:r>
      <w:r w:rsidR="00F30667" w:rsidRPr="009C08B8">
        <w:rPr>
          <w:rFonts w:hAnsi="標楷體" w:hint="eastAsia"/>
        </w:rPr>
        <w:t>10</w:t>
      </w:r>
      <w:r w:rsidR="00E32B7A" w:rsidRPr="009C08B8">
        <w:rPr>
          <w:rFonts w:hAnsi="標楷體" w:hint="eastAsia"/>
        </w:rPr>
        <w:t>月</w:t>
      </w:r>
      <w:r w:rsidR="00F30667" w:rsidRPr="009C08B8">
        <w:rPr>
          <w:rFonts w:hAnsi="標楷體" w:hint="eastAsia"/>
        </w:rPr>
        <w:t>16</w:t>
      </w:r>
      <w:r w:rsidR="00E32B7A" w:rsidRPr="009C08B8">
        <w:rPr>
          <w:rFonts w:hAnsi="標楷體" w:hint="eastAsia"/>
        </w:rPr>
        <w:t>日(星期四)</w:t>
      </w:r>
      <w:r w:rsidR="004709EF" w:rsidRPr="009C08B8">
        <w:rPr>
          <w:rFonts w:hAnsi="標楷體" w:hint="eastAsia"/>
        </w:rPr>
        <w:t>上午9時至下午5時30分</w:t>
      </w:r>
      <w:r w:rsidR="00E32B7A" w:rsidRPr="009C08B8">
        <w:rPr>
          <w:rFonts w:hAnsi="標楷體" w:hint="eastAsia"/>
          <w:b/>
        </w:rPr>
        <w:t>【三天一次會】</w:t>
      </w:r>
    </w:p>
    <w:p w14:paraId="0D6282FC" w14:textId="77777777" w:rsidR="00064D29" w:rsidRPr="009C08B8" w:rsidRDefault="00064D29" w:rsidP="00850B9F">
      <w:pPr>
        <w:pStyle w:val="af1"/>
        <w:spacing w:line="420" w:lineRule="exact"/>
        <w:rPr>
          <w:rFonts w:hAnsi="標楷體"/>
        </w:rPr>
      </w:pPr>
      <w:r w:rsidRPr="009C08B8">
        <w:rPr>
          <w:rFonts w:hAnsi="標楷體" w:hint="eastAsia"/>
        </w:rPr>
        <w:t>開會地點：</w:t>
      </w:r>
      <w:bookmarkStart w:id="12" w:name="開會地點"/>
      <w:bookmarkEnd w:id="12"/>
      <w:r w:rsidR="00D00A50" w:rsidRPr="009C08B8">
        <w:rPr>
          <w:rFonts w:hAnsi="標楷體" w:hint="eastAsia"/>
        </w:rPr>
        <w:t>群賢樓</w:t>
      </w:r>
      <w:r w:rsidR="00D00A50" w:rsidRPr="009C08B8">
        <w:rPr>
          <w:rFonts w:hAnsi="標楷體"/>
        </w:rPr>
        <w:t>9樓大禮堂</w:t>
      </w:r>
    </w:p>
    <w:p w14:paraId="1747C63B" w14:textId="5B81D8FB" w:rsidR="00064D29" w:rsidRPr="009C08B8" w:rsidRDefault="00064D29" w:rsidP="00850B9F">
      <w:pPr>
        <w:pStyle w:val="af2"/>
        <w:spacing w:line="420" w:lineRule="exact"/>
      </w:pPr>
      <w:r w:rsidRPr="009C08B8">
        <w:rPr>
          <w:rFonts w:hint="eastAsia"/>
        </w:rPr>
        <w:t>主持人：</w:t>
      </w:r>
      <w:bookmarkStart w:id="13" w:name="主席"/>
      <w:bookmarkEnd w:id="13"/>
      <w:r w:rsidR="00F30667" w:rsidRPr="009C08B8">
        <w:rPr>
          <w:rFonts w:hint="eastAsia"/>
        </w:rPr>
        <w:t>李</w:t>
      </w:r>
      <w:r w:rsidR="004709EF" w:rsidRPr="009C08B8">
        <w:rPr>
          <w:rFonts w:hint="eastAsia"/>
        </w:rPr>
        <w:t>召集委</w:t>
      </w:r>
      <w:r w:rsidR="00D26847" w:rsidRPr="009C08B8">
        <w:rPr>
          <w:rFonts w:hint="eastAsia"/>
        </w:rPr>
        <w:t>員</w:t>
      </w:r>
      <w:r w:rsidR="00F30667" w:rsidRPr="009C08B8">
        <w:rPr>
          <w:rFonts w:hint="eastAsia"/>
        </w:rPr>
        <w:t>坤城</w:t>
      </w:r>
    </w:p>
    <w:p w14:paraId="378C8041" w14:textId="50DA11DA" w:rsidR="00064D29" w:rsidRPr="009C08B8" w:rsidRDefault="00064D29" w:rsidP="00850B9F">
      <w:pPr>
        <w:pStyle w:val="af2"/>
        <w:spacing w:line="420" w:lineRule="exact"/>
        <w:rPr>
          <w:sz w:val="24"/>
        </w:rPr>
      </w:pPr>
      <w:r w:rsidRPr="009C08B8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F30667" w:rsidRPr="009C08B8">
        <w:rPr>
          <w:rFonts w:hint="eastAsia"/>
        </w:rPr>
        <w:t>于翊</w:t>
      </w:r>
      <w:proofErr w:type="gramEnd"/>
      <w:r w:rsidR="00F30667" w:rsidRPr="009C08B8">
        <w:rPr>
          <w:rFonts w:hint="eastAsia"/>
        </w:rPr>
        <w:t>庭  23585567  傳真：23585578</w:t>
      </w:r>
    </w:p>
    <w:p w14:paraId="242107A5" w14:textId="4FDE6F32" w:rsidR="00496E69" w:rsidRPr="009C08B8" w:rsidRDefault="00064D29" w:rsidP="00850B9F">
      <w:pPr>
        <w:pStyle w:val="af3"/>
        <w:spacing w:line="420" w:lineRule="exact"/>
        <w:ind w:left="1274" w:hangingChars="398" w:hanging="1274"/>
      </w:pPr>
      <w:r w:rsidRPr="009C08B8">
        <w:rPr>
          <w:rFonts w:hint="eastAsia"/>
        </w:rPr>
        <w:t>出席者：</w:t>
      </w:r>
      <w:bookmarkStart w:id="15" w:name="出席者"/>
      <w:bookmarkEnd w:id="15"/>
      <w:r w:rsidR="00F30667" w:rsidRPr="009C08B8">
        <w:rPr>
          <w:rFonts w:hint="eastAsia"/>
        </w:rPr>
        <w:t>本會委員</w:t>
      </w:r>
    </w:p>
    <w:p w14:paraId="222F0A1A" w14:textId="77777777" w:rsidR="000C60C2" w:rsidRPr="009C08B8" w:rsidRDefault="00064D29" w:rsidP="0002208E">
      <w:pPr>
        <w:pStyle w:val="af4"/>
        <w:spacing w:line="400" w:lineRule="exact"/>
        <w:ind w:left="1312" w:hangingChars="410" w:hanging="1312"/>
      </w:pPr>
      <w:r w:rsidRPr="009C08B8">
        <w:rPr>
          <w:rFonts w:hint="eastAsia"/>
        </w:rPr>
        <w:t>列席者：</w:t>
      </w:r>
      <w:bookmarkStart w:id="16" w:name="列席者"/>
      <w:bookmarkEnd w:id="16"/>
      <w:r w:rsidR="00A4608C" w:rsidRPr="009C08B8">
        <w:rPr>
          <w:rFonts w:hint="eastAsia"/>
        </w:rPr>
        <w:t>本院其他委員會委員</w:t>
      </w:r>
    </w:p>
    <w:p w14:paraId="2137F75D" w14:textId="257BCDBD" w:rsidR="00F30667" w:rsidRPr="009C08B8" w:rsidRDefault="00F30667" w:rsidP="00F30667">
      <w:pPr>
        <w:pStyle w:val="af4"/>
        <w:spacing w:before="0" w:line="380" w:lineRule="exact"/>
        <w:ind w:leftChars="531" w:left="1274" w:firstLine="0"/>
        <w:rPr>
          <w:color w:val="000000" w:themeColor="text1"/>
        </w:rPr>
      </w:pPr>
      <w:r w:rsidRPr="009C08B8">
        <w:rPr>
          <w:rFonts w:hint="eastAsia"/>
          <w:w w:val="96"/>
        </w:rPr>
        <w:t>10月13日</w:t>
      </w:r>
    </w:p>
    <w:p w14:paraId="7B196873" w14:textId="1FE5B253" w:rsidR="00F30667" w:rsidRPr="009C08B8" w:rsidRDefault="00C363DE" w:rsidP="00F30667">
      <w:pPr>
        <w:pStyle w:val="af4"/>
        <w:spacing w:before="0" w:line="380" w:lineRule="exact"/>
        <w:ind w:leftChars="531" w:left="1274" w:firstLine="0"/>
        <w:rPr>
          <w:color w:val="000000" w:themeColor="text1"/>
        </w:rPr>
      </w:pPr>
      <w:r w:rsidRPr="009C08B8">
        <w:rPr>
          <w:rFonts w:hint="eastAsia"/>
          <w:color w:val="000000" w:themeColor="text1"/>
        </w:rPr>
        <w:t>金融</w:t>
      </w:r>
      <w:r w:rsidRPr="009C08B8">
        <w:rPr>
          <w:rFonts w:hint="eastAsia"/>
        </w:rPr>
        <w:t>監督管理委員會</w:t>
      </w:r>
      <w:proofErr w:type="gramStart"/>
      <w:r w:rsidRPr="009C08B8">
        <w:rPr>
          <w:rFonts w:hint="eastAsia"/>
        </w:rPr>
        <w:t>彭</w:t>
      </w:r>
      <w:proofErr w:type="gramEnd"/>
      <w:r w:rsidRPr="009C08B8">
        <w:rPr>
          <w:rFonts w:hint="eastAsia"/>
        </w:rPr>
        <w:t>主任委員金隆</w:t>
      </w:r>
    </w:p>
    <w:p w14:paraId="18C8F06D" w14:textId="34D26927" w:rsidR="00F30667" w:rsidRPr="009C08B8" w:rsidRDefault="00F30667" w:rsidP="00F30667">
      <w:pPr>
        <w:pStyle w:val="af4"/>
        <w:spacing w:before="0" w:line="380" w:lineRule="exact"/>
        <w:ind w:leftChars="531" w:left="1274" w:firstLine="0"/>
        <w:rPr>
          <w:color w:val="000000" w:themeColor="text1"/>
        </w:rPr>
      </w:pPr>
      <w:r w:rsidRPr="009C08B8">
        <w:rPr>
          <w:rFonts w:hint="eastAsia"/>
          <w:w w:val="96"/>
        </w:rPr>
        <w:t>10月15日</w:t>
      </w:r>
    </w:p>
    <w:p w14:paraId="01A35407" w14:textId="56731AB9" w:rsidR="00064D29" w:rsidRPr="009C08B8" w:rsidRDefault="00C363DE" w:rsidP="00F30667">
      <w:pPr>
        <w:pStyle w:val="af4"/>
        <w:spacing w:before="0" w:line="380" w:lineRule="exact"/>
        <w:ind w:leftChars="531" w:left="1274" w:firstLine="0"/>
      </w:pPr>
      <w:r w:rsidRPr="009C08B8">
        <w:rPr>
          <w:rFonts w:hint="eastAsia"/>
          <w:color w:val="000000" w:themeColor="text1"/>
        </w:rPr>
        <w:t>行政院主計總處陳</w:t>
      </w:r>
      <w:proofErr w:type="gramStart"/>
      <w:r w:rsidRPr="009C08B8">
        <w:rPr>
          <w:rFonts w:hint="eastAsia"/>
          <w:color w:val="000000" w:themeColor="text1"/>
        </w:rPr>
        <w:t>主計長淑姿</w:t>
      </w:r>
      <w:proofErr w:type="gramEnd"/>
      <w:r w:rsidR="00DF219C" w:rsidRPr="009C08B8">
        <w:rPr>
          <w:rFonts w:hint="eastAsia"/>
          <w:color w:val="000000" w:themeColor="text1"/>
        </w:rPr>
        <w:t>、</w:t>
      </w:r>
      <w:r w:rsidR="00DF219C" w:rsidRPr="009C08B8">
        <w:rPr>
          <w:rFonts w:hint="eastAsia"/>
        </w:rPr>
        <w:t>審計</w:t>
      </w:r>
      <w:proofErr w:type="gramStart"/>
      <w:r w:rsidR="00DF219C" w:rsidRPr="009C08B8">
        <w:rPr>
          <w:rFonts w:hint="eastAsia"/>
        </w:rPr>
        <w:t>部陳審計長瑞</w:t>
      </w:r>
      <w:proofErr w:type="gramEnd"/>
      <w:r w:rsidR="00DF219C" w:rsidRPr="009C08B8">
        <w:rPr>
          <w:rFonts w:hint="eastAsia"/>
        </w:rPr>
        <w:t>敏</w:t>
      </w:r>
    </w:p>
    <w:p w14:paraId="6EDB070C" w14:textId="3F17694D" w:rsidR="00C363DE" w:rsidRPr="009C08B8" w:rsidRDefault="00C363DE" w:rsidP="00C363DE">
      <w:pPr>
        <w:pStyle w:val="af4"/>
        <w:spacing w:before="0" w:line="380" w:lineRule="exact"/>
        <w:ind w:leftChars="531" w:left="1274" w:firstLine="0"/>
        <w:rPr>
          <w:color w:val="000000" w:themeColor="text1"/>
        </w:rPr>
      </w:pPr>
      <w:r w:rsidRPr="009C08B8">
        <w:rPr>
          <w:rFonts w:hint="eastAsia"/>
          <w:w w:val="96"/>
        </w:rPr>
        <w:lastRenderedPageBreak/>
        <w:t>10月16日</w:t>
      </w:r>
    </w:p>
    <w:p w14:paraId="284233CC" w14:textId="039986D8" w:rsidR="00F30667" w:rsidRPr="009C08B8" w:rsidRDefault="00C363DE" w:rsidP="00C363DE">
      <w:pPr>
        <w:pStyle w:val="af4"/>
        <w:spacing w:before="0" w:line="380" w:lineRule="exact"/>
        <w:ind w:leftChars="531" w:left="1274" w:firstLine="0"/>
        <w:rPr>
          <w:kern w:val="0"/>
        </w:rPr>
      </w:pPr>
      <w:r w:rsidRPr="009C08B8">
        <w:rPr>
          <w:rFonts w:hint="eastAsia"/>
        </w:rPr>
        <w:t>財政部莊部長翠雲</w:t>
      </w:r>
    </w:p>
    <w:p w14:paraId="71DB3614" w14:textId="77777777" w:rsidR="00064D29" w:rsidRPr="009C08B8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9C08B8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9C08B8">
        <w:rPr>
          <w:rFonts w:hAnsi="標楷體" w:hint="eastAsia"/>
          <w:sz w:val="32"/>
          <w:szCs w:val="32"/>
        </w:rPr>
        <w:t>本院各相關單位、本院各黨團</w:t>
      </w:r>
    </w:p>
    <w:p w14:paraId="01B69D8C" w14:textId="77777777" w:rsidR="00064D29" w:rsidRPr="009C08B8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9C08B8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14:paraId="05C54B46" w14:textId="3379FB17" w:rsidR="00C363DE" w:rsidRPr="009C08B8" w:rsidRDefault="00C363D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9C08B8">
        <w:rPr>
          <w:rFonts w:hint="eastAsia"/>
          <w:sz w:val="32"/>
          <w:szCs w:val="32"/>
        </w:rPr>
        <w:t>10月13日、15日、16日委員登記發言時間及方式，依本院議事規則第60條規定辦理：</w:t>
      </w:r>
    </w:p>
    <w:p w14:paraId="7CE5761F" w14:textId="77777777" w:rsidR="00C363DE" w:rsidRPr="009C08B8" w:rsidRDefault="00C363D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09F17E39" w14:textId="77777777" w:rsidR="00C363DE" w:rsidRPr="009C08B8" w:rsidRDefault="00C363DE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14:paraId="30C1B48F" w14:textId="3E26E42B" w:rsidR="0002208E" w:rsidRPr="009C08B8" w:rsidRDefault="00C363DE" w:rsidP="002D30BA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9C08B8">
        <w:rPr>
          <w:rFonts w:hint="eastAsia"/>
          <w:sz w:val="32"/>
          <w:szCs w:val="32"/>
        </w:rPr>
        <w:t>文</w:t>
      </w:r>
      <w:proofErr w:type="gramEnd"/>
      <w:r w:rsidRPr="009C08B8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9C08B8">
        <w:rPr>
          <w:rFonts w:hint="eastAsia"/>
          <w:sz w:val="32"/>
          <w:szCs w:val="32"/>
        </w:rPr>
        <w:t>（</w:t>
      </w:r>
      <w:proofErr w:type="gramEnd"/>
      <w:r w:rsidRPr="009C08B8">
        <w:rPr>
          <w:rFonts w:hint="eastAsia"/>
          <w:sz w:val="32"/>
          <w:szCs w:val="32"/>
        </w:rPr>
        <w:t>聯絡電話：2358-5858分機1733</w:t>
      </w:r>
      <w:proofErr w:type="gramStart"/>
      <w:r w:rsidRPr="009C08B8">
        <w:rPr>
          <w:rFonts w:hint="eastAsia"/>
          <w:sz w:val="32"/>
          <w:szCs w:val="32"/>
        </w:rPr>
        <w:t>）</w:t>
      </w:r>
      <w:proofErr w:type="gramEnd"/>
      <w:r w:rsidRPr="009C08B8">
        <w:rPr>
          <w:sz w:val="32"/>
          <w:szCs w:val="32"/>
        </w:rPr>
        <w:t>。</w:t>
      </w:r>
    </w:p>
    <w:p w14:paraId="230F16F6" w14:textId="77777777" w:rsidR="0002208E" w:rsidRPr="009C08B8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4F0AB3E" w14:textId="0541875D" w:rsidR="0002208E" w:rsidRPr="009C08B8" w:rsidRDefault="00C363D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書面資料</w:t>
      </w:r>
      <w:r w:rsidR="0080074E" w:rsidRPr="009C08B8">
        <w:rPr>
          <w:rFonts w:hint="eastAsia"/>
          <w:sz w:val="32"/>
          <w:szCs w:val="32"/>
        </w:rPr>
        <w:t>（10月13日及15日</w:t>
      </w:r>
      <w:r w:rsidRPr="009C08B8">
        <w:rPr>
          <w:rFonts w:hint="eastAsia"/>
          <w:sz w:val="32"/>
          <w:szCs w:val="32"/>
        </w:rPr>
        <w:t>180份</w:t>
      </w:r>
      <w:r w:rsidR="0080074E" w:rsidRPr="009C08B8">
        <w:rPr>
          <w:rFonts w:hint="eastAsia"/>
          <w:sz w:val="32"/>
          <w:szCs w:val="32"/>
        </w:rPr>
        <w:t>、10月16日250份）</w:t>
      </w:r>
      <w:r w:rsidRPr="009C08B8">
        <w:rPr>
          <w:rFonts w:hint="eastAsia"/>
          <w:sz w:val="32"/>
          <w:szCs w:val="32"/>
        </w:rPr>
        <w:t>於開會前</w:t>
      </w:r>
      <w:r w:rsidRPr="009C08B8">
        <w:rPr>
          <w:sz w:val="32"/>
          <w:szCs w:val="32"/>
        </w:rPr>
        <w:t>1</w:t>
      </w:r>
      <w:r w:rsidRPr="009C08B8">
        <w:rPr>
          <w:rFonts w:hint="eastAsia"/>
          <w:sz w:val="32"/>
          <w:szCs w:val="32"/>
        </w:rPr>
        <w:t>日送至本會，並將電子檔傳至本會各委員研究室及dtp@ly.gov.tw。</w:t>
      </w:r>
    </w:p>
    <w:p w14:paraId="6FE63520" w14:textId="40C2E41D" w:rsidR="0002208E" w:rsidRPr="009C08B8" w:rsidRDefault="00C363DE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各單位列席名單電子檔應於開會前</w:t>
      </w:r>
      <w:r w:rsidRPr="009C08B8">
        <w:rPr>
          <w:sz w:val="32"/>
          <w:szCs w:val="32"/>
        </w:rPr>
        <w:t>1</w:t>
      </w:r>
      <w:r w:rsidRPr="009C08B8">
        <w:rPr>
          <w:rFonts w:hint="eastAsia"/>
          <w:sz w:val="32"/>
          <w:szCs w:val="32"/>
        </w:rPr>
        <w:t>日傳至ly20988@ly.gov.tw(經辦人：</w:t>
      </w:r>
      <w:proofErr w:type="gramStart"/>
      <w:r w:rsidRPr="009C08B8">
        <w:rPr>
          <w:rFonts w:hint="eastAsia"/>
          <w:sz w:val="32"/>
          <w:szCs w:val="32"/>
        </w:rPr>
        <w:t>林薦任科員采陵</w:t>
      </w:r>
      <w:proofErr w:type="gramEnd"/>
      <w:r w:rsidRPr="009C08B8">
        <w:rPr>
          <w:rFonts w:hint="eastAsia"/>
          <w:sz w:val="32"/>
          <w:szCs w:val="32"/>
        </w:rPr>
        <w:t>，聯絡電話:2358-5586)。</w:t>
      </w:r>
    </w:p>
    <w:p w14:paraId="6D90F107" w14:textId="77777777" w:rsidR="0002208E" w:rsidRPr="009C08B8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各列席機關單位(機構)</w:t>
      </w:r>
      <w:proofErr w:type="gramStart"/>
      <w:r w:rsidRPr="009C08B8">
        <w:rPr>
          <w:rFonts w:hint="eastAsia"/>
          <w:sz w:val="32"/>
          <w:szCs w:val="32"/>
        </w:rPr>
        <w:t>均應經</w:t>
      </w:r>
      <w:proofErr w:type="gramEnd"/>
      <w:r w:rsidRPr="009C08B8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6C7B82AA" w14:textId="77777777" w:rsidR="0002208E" w:rsidRPr="009C08B8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C08B8">
        <w:rPr>
          <w:rFonts w:hint="eastAsia"/>
          <w:sz w:val="32"/>
          <w:szCs w:val="32"/>
        </w:rPr>
        <w:t>為符合政府</w:t>
      </w:r>
      <w:proofErr w:type="gramStart"/>
      <w:r w:rsidRPr="009C08B8">
        <w:rPr>
          <w:rFonts w:hint="eastAsia"/>
          <w:sz w:val="32"/>
          <w:szCs w:val="32"/>
        </w:rPr>
        <w:t>節能減碳及</w:t>
      </w:r>
      <w:proofErr w:type="gramEnd"/>
      <w:r w:rsidRPr="009C08B8">
        <w:rPr>
          <w:rFonts w:hint="eastAsia"/>
          <w:sz w:val="32"/>
          <w:szCs w:val="32"/>
        </w:rPr>
        <w:t>環境保護政策，請各單位與會人員自備環保杯。</w:t>
      </w:r>
    </w:p>
    <w:p w14:paraId="5950ADF7" w14:textId="77777777" w:rsidR="00064D29" w:rsidRPr="009C08B8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072EC077" w14:textId="0D58A22E" w:rsidR="00064D29" w:rsidRPr="009C08B8" w:rsidRDefault="00064D29" w:rsidP="0002208E">
      <w:pPr>
        <w:pStyle w:val="space1"/>
        <w:spacing w:line="400" w:lineRule="exact"/>
      </w:pPr>
    </w:p>
    <w:sectPr w:rsidR="00064D29" w:rsidRPr="009C08B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309C5" w14:textId="77777777" w:rsidR="008D3767" w:rsidRDefault="008D3767">
      <w:r>
        <w:separator/>
      </w:r>
    </w:p>
  </w:endnote>
  <w:endnote w:type="continuationSeparator" w:id="0">
    <w:p w14:paraId="6753DC6A" w14:textId="77777777" w:rsidR="008D3767" w:rsidRDefault="008D3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D737B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0F77CED" wp14:editId="51804E9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D32739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F77CE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" o:allowincell="f" filled="f" stroked="f">
              <v:stroke dashstyle="1 1"/>
              <v:textbox inset="0,0,0,0">
                <w:txbxContent>
                  <w:p w14:paraId="6D32739D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45FA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45FA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C33E1" w14:textId="77777777" w:rsidR="008D3767" w:rsidRDefault="008D3767">
      <w:r>
        <w:separator/>
      </w:r>
    </w:p>
  </w:footnote>
  <w:footnote w:type="continuationSeparator" w:id="0">
    <w:p w14:paraId="28F969AD" w14:textId="77777777" w:rsidR="008D3767" w:rsidRDefault="008D37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C0BE7" w14:textId="24DECB7D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B18D572" wp14:editId="32C15E7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70B4F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B18D572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" o:allowincell="f" filled="f" stroked="f">
              <v:stroke dashstyle="1 1"/>
              <v:textbox inset="0,0,0,0">
                <w:txbxContent>
                  <w:p w14:paraId="770B4F5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F52C6CA" wp14:editId="65A1040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3815F1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52C6CA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" o:allowincell="f" filled="f" stroked="f">
              <v:stroke dashstyle="1 1"/>
              <v:textbox inset="0,0,0,0">
                <w:txbxContent>
                  <w:p w14:paraId="13815F1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D238549" wp14:editId="06BD231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C00683B"/>
    <w:multiLevelType w:val="hybridMultilevel"/>
    <w:tmpl w:val="5B24EBE6"/>
    <w:lvl w:ilvl="0" w:tplc="02247C48">
      <w:start w:val="1"/>
      <w:numFmt w:val="taiwaneseCountingThousand"/>
      <w:lvlText w:val="%1、"/>
      <w:lvlJc w:val="left"/>
      <w:pPr>
        <w:ind w:left="235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44CAF"/>
    <w:rsid w:val="00053815"/>
    <w:rsid w:val="00056F19"/>
    <w:rsid w:val="00061AC6"/>
    <w:rsid w:val="000641B4"/>
    <w:rsid w:val="00064D29"/>
    <w:rsid w:val="00066CA1"/>
    <w:rsid w:val="00070772"/>
    <w:rsid w:val="000815FB"/>
    <w:rsid w:val="00081977"/>
    <w:rsid w:val="000834C2"/>
    <w:rsid w:val="000849CB"/>
    <w:rsid w:val="00091019"/>
    <w:rsid w:val="00092AD5"/>
    <w:rsid w:val="0009396D"/>
    <w:rsid w:val="00095E46"/>
    <w:rsid w:val="000A0DE8"/>
    <w:rsid w:val="000A426B"/>
    <w:rsid w:val="000A50AA"/>
    <w:rsid w:val="000A67FF"/>
    <w:rsid w:val="000A7052"/>
    <w:rsid w:val="000B16AC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1C1D"/>
    <w:rsid w:val="000D3989"/>
    <w:rsid w:val="000E25E5"/>
    <w:rsid w:val="000E2EE4"/>
    <w:rsid w:val="000E6950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36876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B2C"/>
    <w:rsid w:val="001B5E51"/>
    <w:rsid w:val="001B6AEF"/>
    <w:rsid w:val="001C307E"/>
    <w:rsid w:val="001C496D"/>
    <w:rsid w:val="001D234A"/>
    <w:rsid w:val="001D24CE"/>
    <w:rsid w:val="001D3A70"/>
    <w:rsid w:val="001D48F8"/>
    <w:rsid w:val="001D546E"/>
    <w:rsid w:val="001D687C"/>
    <w:rsid w:val="001F3CB1"/>
    <w:rsid w:val="001F5599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5D7C"/>
    <w:rsid w:val="002D221B"/>
    <w:rsid w:val="002D30BA"/>
    <w:rsid w:val="002D6552"/>
    <w:rsid w:val="002E5627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26A61"/>
    <w:rsid w:val="003300CE"/>
    <w:rsid w:val="00330CD7"/>
    <w:rsid w:val="00333218"/>
    <w:rsid w:val="003370DF"/>
    <w:rsid w:val="003377D8"/>
    <w:rsid w:val="00340904"/>
    <w:rsid w:val="0034136D"/>
    <w:rsid w:val="003437E0"/>
    <w:rsid w:val="00344983"/>
    <w:rsid w:val="0034628A"/>
    <w:rsid w:val="00354BFA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3426"/>
    <w:rsid w:val="003A5E44"/>
    <w:rsid w:val="003A7AAF"/>
    <w:rsid w:val="003B2D40"/>
    <w:rsid w:val="003C04C9"/>
    <w:rsid w:val="003C42A6"/>
    <w:rsid w:val="003C4A65"/>
    <w:rsid w:val="003C5502"/>
    <w:rsid w:val="003D1CF2"/>
    <w:rsid w:val="003D2041"/>
    <w:rsid w:val="003E0569"/>
    <w:rsid w:val="003E09B9"/>
    <w:rsid w:val="003E2BC1"/>
    <w:rsid w:val="003E32BF"/>
    <w:rsid w:val="003E599D"/>
    <w:rsid w:val="003F1E3C"/>
    <w:rsid w:val="003F2DD9"/>
    <w:rsid w:val="004044AC"/>
    <w:rsid w:val="004136CE"/>
    <w:rsid w:val="00414A02"/>
    <w:rsid w:val="004151BA"/>
    <w:rsid w:val="004206F6"/>
    <w:rsid w:val="00424D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D0CFB"/>
    <w:rsid w:val="004D2444"/>
    <w:rsid w:val="004E5159"/>
    <w:rsid w:val="004E5986"/>
    <w:rsid w:val="004F023E"/>
    <w:rsid w:val="004F02F5"/>
    <w:rsid w:val="004F1ED8"/>
    <w:rsid w:val="00501A84"/>
    <w:rsid w:val="00502C07"/>
    <w:rsid w:val="005153DA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52BC"/>
    <w:rsid w:val="005C63C8"/>
    <w:rsid w:val="005C6D7A"/>
    <w:rsid w:val="005D30A6"/>
    <w:rsid w:val="005D5499"/>
    <w:rsid w:val="005E0837"/>
    <w:rsid w:val="006000EE"/>
    <w:rsid w:val="0060384E"/>
    <w:rsid w:val="00603EDE"/>
    <w:rsid w:val="0060694C"/>
    <w:rsid w:val="00615016"/>
    <w:rsid w:val="00616C84"/>
    <w:rsid w:val="0061703F"/>
    <w:rsid w:val="006329FF"/>
    <w:rsid w:val="00634AC3"/>
    <w:rsid w:val="00636113"/>
    <w:rsid w:val="0063785C"/>
    <w:rsid w:val="00637FF3"/>
    <w:rsid w:val="00640E1C"/>
    <w:rsid w:val="00642129"/>
    <w:rsid w:val="00645FAA"/>
    <w:rsid w:val="006474D5"/>
    <w:rsid w:val="0065353E"/>
    <w:rsid w:val="0065436B"/>
    <w:rsid w:val="00666B50"/>
    <w:rsid w:val="00667CA9"/>
    <w:rsid w:val="00671FA8"/>
    <w:rsid w:val="00675211"/>
    <w:rsid w:val="006754A5"/>
    <w:rsid w:val="00676A6C"/>
    <w:rsid w:val="0067741C"/>
    <w:rsid w:val="00680868"/>
    <w:rsid w:val="006825FE"/>
    <w:rsid w:val="006846B7"/>
    <w:rsid w:val="0068590B"/>
    <w:rsid w:val="0068719C"/>
    <w:rsid w:val="00687A07"/>
    <w:rsid w:val="0069072C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350D"/>
    <w:rsid w:val="00724101"/>
    <w:rsid w:val="007307D4"/>
    <w:rsid w:val="007370D9"/>
    <w:rsid w:val="00741B1E"/>
    <w:rsid w:val="00742A63"/>
    <w:rsid w:val="00746FD3"/>
    <w:rsid w:val="007473AC"/>
    <w:rsid w:val="007539CE"/>
    <w:rsid w:val="00754797"/>
    <w:rsid w:val="007559D0"/>
    <w:rsid w:val="007624E2"/>
    <w:rsid w:val="007655F0"/>
    <w:rsid w:val="00780032"/>
    <w:rsid w:val="007824B7"/>
    <w:rsid w:val="00784ACA"/>
    <w:rsid w:val="0078748A"/>
    <w:rsid w:val="007876BF"/>
    <w:rsid w:val="00787BE5"/>
    <w:rsid w:val="007917F2"/>
    <w:rsid w:val="00793030"/>
    <w:rsid w:val="00795CD5"/>
    <w:rsid w:val="007962A7"/>
    <w:rsid w:val="007A4E18"/>
    <w:rsid w:val="007A7123"/>
    <w:rsid w:val="007C1496"/>
    <w:rsid w:val="007D05DA"/>
    <w:rsid w:val="007D1766"/>
    <w:rsid w:val="007E4B01"/>
    <w:rsid w:val="007F341C"/>
    <w:rsid w:val="007F5F44"/>
    <w:rsid w:val="007F6480"/>
    <w:rsid w:val="0080074E"/>
    <w:rsid w:val="00801B22"/>
    <w:rsid w:val="00803378"/>
    <w:rsid w:val="00806AAD"/>
    <w:rsid w:val="00807C72"/>
    <w:rsid w:val="008101EC"/>
    <w:rsid w:val="008129DE"/>
    <w:rsid w:val="008174E1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39F1"/>
    <w:rsid w:val="00884C0D"/>
    <w:rsid w:val="00886350"/>
    <w:rsid w:val="008953CB"/>
    <w:rsid w:val="00896674"/>
    <w:rsid w:val="00897FA6"/>
    <w:rsid w:val="008D2377"/>
    <w:rsid w:val="008D25D5"/>
    <w:rsid w:val="008D3767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367B5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7F"/>
    <w:rsid w:val="009819EB"/>
    <w:rsid w:val="00983CE7"/>
    <w:rsid w:val="00991EEA"/>
    <w:rsid w:val="009B056F"/>
    <w:rsid w:val="009B2F96"/>
    <w:rsid w:val="009C08B8"/>
    <w:rsid w:val="009C3296"/>
    <w:rsid w:val="009D099B"/>
    <w:rsid w:val="009D2876"/>
    <w:rsid w:val="009D6321"/>
    <w:rsid w:val="009D6CFE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30F0"/>
    <w:rsid w:val="00A25D60"/>
    <w:rsid w:val="00A30A4C"/>
    <w:rsid w:val="00A3449F"/>
    <w:rsid w:val="00A35460"/>
    <w:rsid w:val="00A40AD4"/>
    <w:rsid w:val="00A4608C"/>
    <w:rsid w:val="00A47DA9"/>
    <w:rsid w:val="00A5175C"/>
    <w:rsid w:val="00A54D8C"/>
    <w:rsid w:val="00A72543"/>
    <w:rsid w:val="00A822BB"/>
    <w:rsid w:val="00A909FD"/>
    <w:rsid w:val="00A97FFE"/>
    <w:rsid w:val="00AA1F4B"/>
    <w:rsid w:val="00AB0178"/>
    <w:rsid w:val="00AB0731"/>
    <w:rsid w:val="00AB1A37"/>
    <w:rsid w:val="00AB3AD6"/>
    <w:rsid w:val="00AB53E9"/>
    <w:rsid w:val="00AB5C94"/>
    <w:rsid w:val="00AC2747"/>
    <w:rsid w:val="00AC29A5"/>
    <w:rsid w:val="00AC4592"/>
    <w:rsid w:val="00AC6E97"/>
    <w:rsid w:val="00AD12F1"/>
    <w:rsid w:val="00AD38E3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57296"/>
    <w:rsid w:val="00B578AB"/>
    <w:rsid w:val="00B623DE"/>
    <w:rsid w:val="00B62BCC"/>
    <w:rsid w:val="00B643D2"/>
    <w:rsid w:val="00B67809"/>
    <w:rsid w:val="00B75188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0C44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63DE"/>
    <w:rsid w:val="00C372F4"/>
    <w:rsid w:val="00C41DFA"/>
    <w:rsid w:val="00C45307"/>
    <w:rsid w:val="00C53610"/>
    <w:rsid w:val="00C54A02"/>
    <w:rsid w:val="00C55B84"/>
    <w:rsid w:val="00C60C2D"/>
    <w:rsid w:val="00C7174C"/>
    <w:rsid w:val="00C75731"/>
    <w:rsid w:val="00C809BF"/>
    <w:rsid w:val="00C92188"/>
    <w:rsid w:val="00C9581C"/>
    <w:rsid w:val="00CA05C8"/>
    <w:rsid w:val="00CA0B05"/>
    <w:rsid w:val="00CA167A"/>
    <w:rsid w:val="00CA3EF5"/>
    <w:rsid w:val="00CA659D"/>
    <w:rsid w:val="00CA6CCE"/>
    <w:rsid w:val="00CB02E3"/>
    <w:rsid w:val="00CB5928"/>
    <w:rsid w:val="00CB72B4"/>
    <w:rsid w:val="00CC1A77"/>
    <w:rsid w:val="00CC2179"/>
    <w:rsid w:val="00CC46C4"/>
    <w:rsid w:val="00CC65D6"/>
    <w:rsid w:val="00CD0542"/>
    <w:rsid w:val="00CD0906"/>
    <w:rsid w:val="00CD48C4"/>
    <w:rsid w:val="00CD7991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4680"/>
    <w:rsid w:val="00D26847"/>
    <w:rsid w:val="00D300B8"/>
    <w:rsid w:val="00D31AD1"/>
    <w:rsid w:val="00D33825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C7B17"/>
    <w:rsid w:val="00DD13C1"/>
    <w:rsid w:val="00DD1C43"/>
    <w:rsid w:val="00DD4500"/>
    <w:rsid w:val="00DD5C65"/>
    <w:rsid w:val="00DE32A4"/>
    <w:rsid w:val="00DE4588"/>
    <w:rsid w:val="00DE5812"/>
    <w:rsid w:val="00DF1CED"/>
    <w:rsid w:val="00DF219C"/>
    <w:rsid w:val="00DF7A5B"/>
    <w:rsid w:val="00E020E7"/>
    <w:rsid w:val="00E03DA3"/>
    <w:rsid w:val="00E06945"/>
    <w:rsid w:val="00E11480"/>
    <w:rsid w:val="00E2314F"/>
    <w:rsid w:val="00E25D3C"/>
    <w:rsid w:val="00E27A04"/>
    <w:rsid w:val="00E32B7A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77B2C"/>
    <w:rsid w:val="00E80C62"/>
    <w:rsid w:val="00EA450C"/>
    <w:rsid w:val="00EA5A14"/>
    <w:rsid w:val="00EA6CB7"/>
    <w:rsid w:val="00EB351C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5ADC"/>
    <w:rsid w:val="00F2603F"/>
    <w:rsid w:val="00F30359"/>
    <w:rsid w:val="00F30667"/>
    <w:rsid w:val="00F31F59"/>
    <w:rsid w:val="00F3397A"/>
    <w:rsid w:val="00F33D2A"/>
    <w:rsid w:val="00F37FCF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2E9C"/>
    <w:rsid w:val="00F74F06"/>
    <w:rsid w:val="00F75A1E"/>
    <w:rsid w:val="00F76833"/>
    <w:rsid w:val="00F8011E"/>
    <w:rsid w:val="00F82AD8"/>
    <w:rsid w:val="00F8433C"/>
    <w:rsid w:val="00F84464"/>
    <w:rsid w:val="00F87666"/>
    <w:rsid w:val="00F87B93"/>
    <w:rsid w:val="00F90760"/>
    <w:rsid w:val="00F91558"/>
    <w:rsid w:val="00F9420E"/>
    <w:rsid w:val="00F97948"/>
    <w:rsid w:val="00FA3C8D"/>
    <w:rsid w:val="00FB0372"/>
    <w:rsid w:val="00FB14C4"/>
    <w:rsid w:val="00FB7104"/>
    <w:rsid w:val="00FC6A22"/>
    <w:rsid w:val="00FC7340"/>
    <w:rsid w:val="00FD1EC5"/>
    <w:rsid w:val="00FD22B7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DD66304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0D062-3CA3-46E7-ADFA-82A7441DC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199</Words>
  <Characters>1139</Characters>
  <Application>Microsoft Office Word</Application>
  <DocSecurity>0</DocSecurity>
  <Lines>9</Lines>
  <Paragraphs>2</Paragraphs>
  <ScaleCrop>false</ScaleCrop>
  <Company>eic</Company>
  <LinksUpToDate>false</LinksUpToDate>
  <CharactersWithSpaces>1336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2025-10-08T04:08:00Z</cp:lastPrinted>
  <dcterms:created xsi:type="dcterms:W3CDTF">2025-10-08T08:30:00Z</dcterms:created>
  <dcterms:modified xsi:type="dcterms:W3CDTF">2025-10-08T08:30:00Z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1142101453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1142101453</vt:lpwstr>
  </property>
  <property fmtid="{D5CDD505-2E9C-101B-9397-08002B2CF9AE}" pid="12" name="發文支號">
    <vt:lpwstr>0</vt:lpwstr>
  </property>
  <property fmtid="{D5CDD505-2E9C-101B-9397-08002B2CF9AE}" pid="13" name="TotFileSize">
    <vt:lpwstr>62</vt:lpwstr>
  </property>
</Properties>
</file>