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1ED49C" w14:textId="1AE8D51F" w:rsidR="00064D29" w:rsidRPr="00397073" w:rsidRDefault="00064D29">
      <w:pPr>
        <w:pStyle w:val="title"/>
        <w:rPr>
          <w:position w:val="20"/>
        </w:rPr>
      </w:pPr>
      <w:bookmarkStart w:id="0" w:name="發文機關"/>
      <w:bookmarkEnd w:id="0"/>
      <w:r w:rsidRPr="00397073">
        <w:rPr>
          <w:position w:val="20"/>
        </w:rPr>
        <w:t>立法院</w:t>
      </w:r>
      <w:bookmarkStart w:id="1" w:name="單位名稱"/>
      <w:bookmarkEnd w:id="1"/>
      <w:r w:rsidR="00C4744A" w:rsidRPr="00397073">
        <w:rPr>
          <w:rFonts w:hint="eastAsia"/>
          <w:position w:val="20"/>
        </w:rPr>
        <w:t>財政委員會</w:t>
      </w:r>
      <w:r w:rsidRPr="00397073">
        <w:rPr>
          <w:position w:val="20"/>
        </w:rPr>
        <w:t xml:space="preserve">　開會通知單</w:t>
      </w:r>
    </w:p>
    <w:p w14:paraId="41CF294E" w14:textId="77777777" w:rsidR="00064D29" w:rsidRPr="00397073" w:rsidRDefault="00673E50">
      <w:pPr>
        <w:pStyle w:val="titlespace"/>
      </w:pPr>
      <w:r w:rsidRPr="00397073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5351F1EA" wp14:editId="09BA7B4C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F96153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4" w:name="發文地址"/>
                      <w:bookmarkEnd w:id="14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43707DDC" w14:textId="77777777" w:rsidR="00064D29" w:rsidRPr="00397073" w:rsidRDefault="00064D29">
      <w:pPr>
        <w:pStyle w:val="space2"/>
      </w:pPr>
    </w:p>
    <w:p w14:paraId="4D9949AC" w14:textId="77777777" w:rsidR="00064D29" w:rsidRPr="00397073" w:rsidRDefault="00064D29">
      <w:pPr>
        <w:pStyle w:val="space2"/>
      </w:pPr>
    </w:p>
    <w:p w14:paraId="0CAC22C7" w14:textId="77777777" w:rsidR="00C4744A" w:rsidRPr="00397073" w:rsidRDefault="00064D29">
      <w:pPr>
        <w:pStyle w:val="ae"/>
        <w:spacing w:line="360" w:lineRule="exact"/>
      </w:pPr>
      <w:r w:rsidRPr="00397073">
        <w:t>受文者：</w:t>
      </w:r>
      <w:bookmarkStart w:id="3" w:name="受文者"/>
      <w:bookmarkEnd w:id="3"/>
      <w:r w:rsidR="000F5DA1" w:rsidRPr="00397073">
        <w:rPr>
          <w:rFonts w:hint="eastAsia"/>
        </w:rPr>
        <w:t>本會</w:t>
      </w:r>
      <w:r w:rsidR="00C4744A" w:rsidRPr="00397073">
        <w:rPr>
          <w:rFonts w:hint="eastAsia"/>
        </w:rPr>
        <w:t>委員</w:t>
      </w:r>
    </w:p>
    <w:p w14:paraId="42BEF739" w14:textId="77777777" w:rsidR="00064D29" w:rsidRPr="00397073" w:rsidRDefault="00064D29">
      <w:pPr>
        <w:pStyle w:val="space"/>
      </w:pPr>
    </w:p>
    <w:p w14:paraId="331F11C3" w14:textId="7E061BB0" w:rsidR="00064D29" w:rsidRPr="00397073" w:rsidRDefault="00064D29">
      <w:pPr>
        <w:pStyle w:val="af"/>
        <w:spacing w:line="240" w:lineRule="exact"/>
      </w:pPr>
      <w:r w:rsidRPr="00397073">
        <w:fldChar w:fldCharType="begin"/>
      </w:r>
      <w:r w:rsidRPr="00397073">
        <w:instrText xml:space="preserve"> MACROBUTTON  DocDispatch 發文日期：</w:instrText>
      </w:r>
      <w:r w:rsidRPr="00397073">
        <w:fldChar w:fldCharType="end"/>
      </w:r>
      <w:bookmarkStart w:id="4" w:name="發文日期"/>
      <w:bookmarkEnd w:id="4"/>
      <w:r w:rsidR="0019738D" w:rsidRPr="00397073">
        <w:t>中華民國</w:t>
      </w:r>
      <w:r w:rsidR="00397D61" w:rsidRPr="00397073">
        <w:t>11</w:t>
      </w:r>
      <w:r w:rsidR="00636753" w:rsidRPr="00397073">
        <w:rPr>
          <w:rFonts w:hint="eastAsia"/>
        </w:rPr>
        <w:t>4</w:t>
      </w:r>
      <w:r w:rsidR="0019738D" w:rsidRPr="00397073">
        <w:t>年</w:t>
      </w:r>
      <w:r w:rsidR="00432FE1" w:rsidRPr="00397073">
        <w:rPr>
          <w:rFonts w:hint="eastAsia"/>
        </w:rPr>
        <w:t>10</w:t>
      </w:r>
      <w:r w:rsidR="0019738D" w:rsidRPr="00397073">
        <w:t>月</w:t>
      </w:r>
      <w:r w:rsidR="00F123E5" w:rsidRPr="00397073">
        <w:rPr>
          <w:rFonts w:hint="eastAsia"/>
        </w:rPr>
        <w:t>30</w:t>
      </w:r>
      <w:r w:rsidR="0019738D" w:rsidRPr="00397073">
        <w:t>日</w:t>
      </w:r>
    </w:p>
    <w:p w14:paraId="49F92754" w14:textId="205A62B3" w:rsidR="00064D29" w:rsidRPr="00397073" w:rsidRDefault="00064D29">
      <w:pPr>
        <w:pStyle w:val="af"/>
        <w:spacing w:line="240" w:lineRule="exact"/>
      </w:pPr>
      <w:r w:rsidRPr="00397073">
        <w:t>發文字號：</w:t>
      </w:r>
      <w:bookmarkStart w:id="5" w:name="發文字號"/>
      <w:bookmarkEnd w:id="5"/>
      <w:r w:rsidR="006D16C1">
        <w:rPr>
          <w:rFonts w:hint="eastAsia"/>
        </w:rPr>
        <w:t>台</w:t>
      </w:r>
      <w:proofErr w:type="gramStart"/>
      <w:r w:rsidR="006D16C1">
        <w:rPr>
          <w:rFonts w:hint="eastAsia"/>
        </w:rPr>
        <w:t>立財字</w:t>
      </w:r>
      <w:proofErr w:type="gramEnd"/>
      <w:r w:rsidR="006D16C1">
        <w:rPr>
          <w:rFonts w:hint="eastAsia"/>
        </w:rPr>
        <w:t>第</w:t>
      </w:r>
      <w:r w:rsidR="006D16C1">
        <w:t>1142101612號</w:t>
      </w:r>
    </w:p>
    <w:p w14:paraId="766691E9" w14:textId="77777777" w:rsidR="00064D29" w:rsidRPr="00397073" w:rsidRDefault="00064D29">
      <w:pPr>
        <w:pStyle w:val="af"/>
        <w:spacing w:line="240" w:lineRule="exact"/>
      </w:pPr>
      <w:r w:rsidRPr="00397073">
        <w:fldChar w:fldCharType="begin"/>
      </w:r>
      <w:r w:rsidRPr="00397073">
        <w:instrText xml:space="preserve"> MACROBUTTON  DocSpeed 速別：</w:instrText>
      </w:r>
      <w:r w:rsidRPr="00397073">
        <w:fldChar w:fldCharType="end"/>
      </w:r>
      <w:bookmarkStart w:id="6" w:name="速別"/>
      <w:bookmarkEnd w:id="6"/>
      <w:r w:rsidR="00C4744A" w:rsidRPr="00397073">
        <w:rPr>
          <w:rFonts w:hint="eastAsia"/>
        </w:rPr>
        <w:t>最速件</w:t>
      </w:r>
    </w:p>
    <w:p w14:paraId="57F89406" w14:textId="77777777" w:rsidR="00064D29" w:rsidRPr="00397073" w:rsidRDefault="00064D29">
      <w:pPr>
        <w:pStyle w:val="af"/>
        <w:spacing w:line="240" w:lineRule="exact"/>
      </w:pPr>
      <w:r w:rsidRPr="00397073">
        <w:fldChar w:fldCharType="begin"/>
      </w:r>
      <w:r w:rsidRPr="00397073">
        <w:instrText xml:space="preserve"> MACROBUTTON  DocSecurity 密等及解密條件或保密期限：</w:instrText>
      </w:r>
      <w:r w:rsidRPr="00397073">
        <w:fldChar w:fldCharType="end"/>
      </w:r>
      <w:bookmarkStart w:id="7" w:name="密等及解密條件或保密期限"/>
      <w:bookmarkEnd w:id="7"/>
    </w:p>
    <w:p w14:paraId="76539819" w14:textId="32AA8DB5" w:rsidR="00C4744A" w:rsidRPr="00397073" w:rsidRDefault="00064D29">
      <w:pPr>
        <w:pStyle w:val="af"/>
        <w:spacing w:line="240" w:lineRule="exact"/>
      </w:pPr>
      <w:r w:rsidRPr="00397073">
        <w:t>附件：</w:t>
      </w:r>
      <w:bookmarkStart w:id="8" w:name="附件"/>
      <w:bookmarkEnd w:id="8"/>
      <w:r w:rsidR="00397D61" w:rsidRPr="00397073">
        <w:rPr>
          <w:rFonts w:hint="eastAsia"/>
        </w:rPr>
        <w:t>議事日程</w:t>
      </w:r>
      <w:r w:rsidR="0066228F" w:rsidRPr="00397073">
        <w:rPr>
          <w:rFonts w:hint="eastAsia"/>
        </w:rPr>
        <w:t>及關係文書</w:t>
      </w:r>
      <w:r w:rsidR="00B67290" w:rsidRPr="00397073">
        <w:rPr>
          <w:rFonts w:hint="eastAsia"/>
        </w:rPr>
        <w:t>各</w:t>
      </w:r>
      <w:r w:rsidR="00B67290" w:rsidRPr="00397073">
        <w:t>1</w:t>
      </w:r>
      <w:r w:rsidR="002F5113" w:rsidRPr="00397073">
        <w:rPr>
          <w:rFonts w:hint="eastAsia"/>
        </w:rPr>
        <w:t>份</w:t>
      </w:r>
    </w:p>
    <w:p w14:paraId="7FFEE2D3" w14:textId="77777777" w:rsidR="00064D29" w:rsidRPr="00397073" w:rsidRDefault="00064D29">
      <w:pPr>
        <w:pStyle w:val="af"/>
        <w:spacing w:line="240" w:lineRule="exact"/>
      </w:pPr>
    </w:p>
    <w:p w14:paraId="7050C0A5" w14:textId="105E5652" w:rsidR="002F5113" w:rsidRPr="00397073" w:rsidRDefault="00064D29" w:rsidP="002F5113">
      <w:pPr>
        <w:pStyle w:val="af0"/>
        <w:spacing w:line="400" w:lineRule="exact"/>
        <w:ind w:left="1610" w:hangingChars="503" w:hanging="1610"/>
        <w:rPr>
          <w:rFonts w:hAnsi="標楷體"/>
        </w:rPr>
      </w:pPr>
      <w:r w:rsidRPr="00397073">
        <w:rPr>
          <w:rFonts w:hAnsi="標楷體"/>
        </w:rPr>
        <w:t>開會事由：</w:t>
      </w:r>
      <w:bookmarkStart w:id="9" w:name="開會事由"/>
      <w:bookmarkEnd w:id="9"/>
      <w:r w:rsidR="00302A62" w:rsidRPr="00397073">
        <w:rPr>
          <w:rFonts w:hAnsi="標楷體" w:hint="eastAsia"/>
          <w:spacing w:val="-6"/>
          <w:w w:val="95"/>
        </w:rPr>
        <w:t>立法院第</w:t>
      </w:r>
      <w:r w:rsidR="00E97B06" w:rsidRPr="00397073">
        <w:rPr>
          <w:rFonts w:hAnsi="標楷體" w:hint="eastAsia"/>
          <w:spacing w:val="-6"/>
          <w:w w:val="95"/>
        </w:rPr>
        <w:t>11</w:t>
      </w:r>
      <w:r w:rsidR="00302A62" w:rsidRPr="00397073">
        <w:rPr>
          <w:rFonts w:hAnsi="標楷體"/>
          <w:spacing w:val="-6"/>
          <w:w w:val="95"/>
        </w:rPr>
        <w:t>屆第</w:t>
      </w:r>
      <w:r w:rsidR="00432FE1" w:rsidRPr="00397073">
        <w:rPr>
          <w:rFonts w:hAnsi="標楷體" w:hint="eastAsia"/>
          <w:spacing w:val="-6"/>
          <w:w w:val="95"/>
        </w:rPr>
        <w:t>4</w:t>
      </w:r>
      <w:r w:rsidR="00302A62" w:rsidRPr="00397073">
        <w:rPr>
          <w:rFonts w:hAnsi="標楷體"/>
          <w:spacing w:val="-6"/>
          <w:w w:val="95"/>
        </w:rPr>
        <w:t>會期財政委員會第</w:t>
      </w:r>
      <w:r w:rsidR="00432FE1" w:rsidRPr="00397073">
        <w:rPr>
          <w:rFonts w:hAnsi="標楷體" w:hint="eastAsia"/>
          <w:spacing w:val="-6"/>
          <w:w w:val="95"/>
        </w:rPr>
        <w:t>6</w:t>
      </w:r>
      <w:r w:rsidR="00302A62" w:rsidRPr="00397073">
        <w:rPr>
          <w:rFonts w:hAnsi="標楷體"/>
          <w:spacing w:val="-6"/>
          <w:w w:val="95"/>
        </w:rPr>
        <w:t>次全體委員會議</w:t>
      </w:r>
    </w:p>
    <w:p w14:paraId="64FB6DDB" w14:textId="3535D0F5" w:rsidR="002F5113" w:rsidRPr="00397073" w:rsidRDefault="00636753" w:rsidP="00636753">
      <w:pPr>
        <w:pStyle w:val="af0"/>
        <w:spacing w:line="400" w:lineRule="exact"/>
        <w:ind w:leftChars="675" w:firstLine="0"/>
        <w:rPr>
          <w:rFonts w:hAnsi="標楷體"/>
          <w:b/>
        </w:rPr>
      </w:pPr>
      <w:r w:rsidRPr="00397073">
        <w:rPr>
          <w:rFonts w:hAnsi="標楷體"/>
          <w:b/>
        </w:rPr>
        <w:t>11</w:t>
      </w:r>
      <w:r w:rsidRPr="00397073">
        <w:rPr>
          <w:rFonts w:hAnsi="標楷體" w:hint="eastAsia"/>
          <w:b/>
        </w:rPr>
        <w:t>4年</w:t>
      </w:r>
      <w:r w:rsidR="00432FE1" w:rsidRPr="00397073">
        <w:rPr>
          <w:rFonts w:hAnsi="標楷體" w:hint="eastAsia"/>
          <w:b/>
        </w:rPr>
        <w:t>11</w:t>
      </w:r>
      <w:r w:rsidRPr="00397073">
        <w:rPr>
          <w:rFonts w:hAnsi="標楷體" w:hint="eastAsia"/>
          <w:b/>
        </w:rPr>
        <w:t>月</w:t>
      </w:r>
      <w:r w:rsidR="00432FE1" w:rsidRPr="00397073">
        <w:rPr>
          <w:rFonts w:hAnsi="標楷體" w:hint="eastAsia"/>
          <w:b/>
        </w:rPr>
        <w:t>5</w:t>
      </w:r>
      <w:r w:rsidRPr="00397073">
        <w:rPr>
          <w:rFonts w:hAnsi="標楷體" w:hint="eastAsia"/>
          <w:b/>
        </w:rPr>
        <w:t>日(星期三)、</w:t>
      </w:r>
      <w:r w:rsidR="00432FE1" w:rsidRPr="00397073">
        <w:rPr>
          <w:rFonts w:hAnsi="標楷體" w:hint="eastAsia"/>
          <w:b/>
        </w:rPr>
        <w:t>11</w:t>
      </w:r>
      <w:r w:rsidRPr="00397073">
        <w:rPr>
          <w:rFonts w:hAnsi="標楷體" w:hint="eastAsia"/>
          <w:b/>
        </w:rPr>
        <w:t>月</w:t>
      </w:r>
      <w:r w:rsidR="00432FE1" w:rsidRPr="00397073">
        <w:rPr>
          <w:rFonts w:hAnsi="標楷體" w:hint="eastAsia"/>
          <w:b/>
        </w:rPr>
        <w:t>6</w:t>
      </w:r>
      <w:r w:rsidRPr="00397073">
        <w:rPr>
          <w:rFonts w:hAnsi="標楷體" w:hint="eastAsia"/>
          <w:b/>
        </w:rPr>
        <w:t>日(星期四)</w:t>
      </w:r>
    </w:p>
    <w:p w14:paraId="7DF6CEB9" w14:textId="592575F5" w:rsidR="00346E67" w:rsidRPr="00397073" w:rsidRDefault="00346E67" w:rsidP="00636753">
      <w:pPr>
        <w:pStyle w:val="af0"/>
        <w:spacing w:line="400" w:lineRule="exact"/>
        <w:ind w:firstLine="0"/>
        <w:rPr>
          <w:rFonts w:hAnsi="標楷體"/>
          <w:b/>
        </w:rPr>
      </w:pPr>
      <w:r w:rsidRPr="00397073">
        <w:rPr>
          <w:rFonts w:hAnsi="標楷體" w:hint="eastAsia"/>
          <w:bCs/>
        </w:rPr>
        <w:t>審查</w:t>
      </w:r>
      <w:r w:rsidR="00636753" w:rsidRPr="00397073">
        <w:rPr>
          <w:rFonts w:hAnsi="標楷體" w:hint="eastAsia"/>
          <w:bCs/>
        </w:rPr>
        <w:t>「</w:t>
      </w:r>
      <w:r w:rsidR="00432FE1" w:rsidRPr="00397073">
        <w:rPr>
          <w:rFonts w:hAnsi="標楷體" w:hint="eastAsia"/>
          <w:bCs/>
        </w:rPr>
        <w:t>使用牌照稅法</w:t>
      </w:r>
      <w:r w:rsidR="00636753" w:rsidRPr="00397073">
        <w:rPr>
          <w:rFonts w:hAnsi="標楷體" w:hint="eastAsia"/>
          <w:bCs/>
        </w:rPr>
        <w:t>」</w:t>
      </w:r>
      <w:r w:rsidR="00432FE1" w:rsidRPr="00397073">
        <w:rPr>
          <w:rFonts w:hAnsi="標楷體" w:hint="eastAsia"/>
          <w:bCs/>
        </w:rPr>
        <w:t>29</w:t>
      </w:r>
      <w:r w:rsidR="00636753" w:rsidRPr="00397073">
        <w:rPr>
          <w:rFonts w:hAnsi="標楷體" w:hint="eastAsia"/>
          <w:bCs/>
        </w:rPr>
        <w:t>案：</w:t>
      </w:r>
      <w:r w:rsidR="00432FE1" w:rsidRPr="00397073">
        <w:rPr>
          <w:rFonts w:hAnsi="標楷體" w:hint="eastAsia"/>
          <w:b/>
        </w:rPr>
        <w:t>（僅</w:t>
      </w:r>
      <w:proofErr w:type="gramStart"/>
      <w:r w:rsidR="00432FE1" w:rsidRPr="00397073">
        <w:rPr>
          <w:rFonts w:hAnsi="標楷體" w:hint="eastAsia"/>
          <w:b/>
        </w:rPr>
        <w:t>詢</w:t>
      </w:r>
      <w:proofErr w:type="gramEnd"/>
      <w:r w:rsidR="00432FE1" w:rsidRPr="00397073">
        <w:rPr>
          <w:rFonts w:hAnsi="標楷體" w:hint="eastAsia"/>
          <w:b/>
        </w:rPr>
        <w:t>答）</w:t>
      </w:r>
    </w:p>
    <w:p w14:paraId="00658EF7" w14:textId="62F93800" w:rsidR="00346E67" w:rsidRPr="00397073" w:rsidRDefault="00432FE1" w:rsidP="00432FE1">
      <w:pPr>
        <w:pStyle w:val="af0"/>
        <w:numPr>
          <w:ilvl w:val="0"/>
          <w:numId w:val="15"/>
        </w:numPr>
        <w:spacing w:line="400" w:lineRule="exact"/>
        <w:jc w:val="both"/>
        <w:rPr>
          <w:rFonts w:hAnsi="標楷體"/>
          <w:b/>
          <w:bCs/>
        </w:rPr>
      </w:pPr>
      <w:r w:rsidRPr="00397073">
        <w:rPr>
          <w:rFonts w:hAnsi="標楷體" w:hint="eastAsia"/>
          <w:bCs/>
        </w:rPr>
        <w:t>行政院函請審議、本院委員邱鎮軍等19人、委員陳超明等18人、委員羅明才等20人、委員廖偉翔等19人、委員楊瓊瓔等27人、委員許宇</w:t>
      </w:r>
      <w:proofErr w:type="gramStart"/>
      <w:r w:rsidRPr="00397073">
        <w:rPr>
          <w:rFonts w:hAnsi="標楷體" w:hint="eastAsia"/>
          <w:bCs/>
        </w:rPr>
        <w:t>甄</w:t>
      </w:r>
      <w:proofErr w:type="gramEnd"/>
      <w:r w:rsidRPr="00397073">
        <w:rPr>
          <w:rFonts w:hAnsi="標楷體" w:hint="eastAsia"/>
          <w:bCs/>
        </w:rPr>
        <w:t>等22人、委員邱若華等17人、委員林俊憲等26人、委員王鴻薇等19人、委員李彥秀等16人、委員蘇清泉等18人、委員徐欣瑩等24人、委員郭昱晴等19人、委員王美惠等19人、委員李坤城等18人、委員羅廷</w:t>
      </w:r>
      <w:proofErr w:type="gramStart"/>
      <w:r w:rsidRPr="00397073">
        <w:rPr>
          <w:rFonts w:hAnsi="標楷體" w:hint="eastAsia"/>
          <w:bCs/>
        </w:rPr>
        <w:t>瑋</w:t>
      </w:r>
      <w:proofErr w:type="gramEnd"/>
      <w:r w:rsidRPr="00397073">
        <w:rPr>
          <w:rFonts w:hAnsi="標楷體" w:hint="eastAsia"/>
          <w:bCs/>
        </w:rPr>
        <w:t>等17人、委員郭國文等18人、委員吳沛憶等17人、委員葛如鈞等16人、委員沈發惠等17人、委員林思銘等22人、委員賴士葆等25人、委員黃健豪等20人分別擬具「使用牌照稅法第五</w:t>
      </w:r>
      <w:proofErr w:type="gramStart"/>
      <w:r w:rsidRPr="00397073">
        <w:rPr>
          <w:rFonts w:hAnsi="標楷體" w:hint="eastAsia"/>
          <w:bCs/>
        </w:rPr>
        <w:t>條</w:t>
      </w:r>
      <w:proofErr w:type="gramEnd"/>
      <w:r w:rsidRPr="00397073">
        <w:rPr>
          <w:rFonts w:hAnsi="標楷體" w:hint="eastAsia"/>
          <w:bCs/>
        </w:rPr>
        <w:t>條文修正草案」等24案</w:t>
      </w:r>
      <w:r w:rsidR="00636753" w:rsidRPr="00397073">
        <w:rPr>
          <w:rFonts w:hAnsi="標楷體" w:hint="eastAsia"/>
          <w:bCs/>
        </w:rPr>
        <w:t>。</w:t>
      </w:r>
      <w:r w:rsidR="00636753" w:rsidRPr="00397073">
        <w:rPr>
          <w:rFonts w:hAnsi="標楷體" w:hint="eastAsia"/>
          <w:b/>
          <w:bCs/>
        </w:rPr>
        <w:t>【後</w:t>
      </w:r>
      <w:r w:rsidRPr="00397073">
        <w:rPr>
          <w:rFonts w:hAnsi="標楷體" w:hint="eastAsia"/>
          <w:b/>
          <w:bCs/>
        </w:rPr>
        <w:t>2</w:t>
      </w:r>
      <w:r w:rsidR="00636753" w:rsidRPr="00397073">
        <w:rPr>
          <w:rFonts w:hAnsi="標楷體" w:hint="eastAsia"/>
          <w:b/>
          <w:bCs/>
        </w:rPr>
        <w:t>案如經院會復議，本次會議不予審查】</w:t>
      </w:r>
    </w:p>
    <w:p w14:paraId="5D02BA0E" w14:textId="7AB58713" w:rsidR="00636753" w:rsidRPr="00397073" w:rsidRDefault="00432FE1" w:rsidP="00432FE1">
      <w:pPr>
        <w:pStyle w:val="af0"/>
        <w:numPr>
          <w:ilvl w:val="0"/>
          <w:numId w:val="15"/>
        </w:numPr>
        <w:spacing w:line="400" w:lineRule="exact"/>
        <w:jc w:val="both"/>
        <w:rPr>
          <w:rFonts w:hAnsi="標楷體"/>
          <w:bCs/>
        </w:rPr>
      </w:pPr>
      <w:r w:rsidRPr="00397073">
        <w:rPr>
          <w:rFonts w:hAnsi="標楷體" w:hint="eastAsia"/>
          <w:bCs/>
        </w:rPr>
        <w:t>本院台灣民眾黨黨團擬具「使用牌照稅法第五條及第七</w:t>
      </w:r>
      <w:proofErr w:type="gramStart"/>
      <w:r w:rsidRPr="00397073">
        <w:rPr>
          <w:rFonts w:hAnsi="標楷體" w:hint="eastAsia"/>
          <w:bCs/>
        </w:rPr>
        <w:t>條</w:t>
      </w:r>
      <w:proofErr w:type="gramEnd"/>
      <w:r w:rsidRPr="00397073">
        <w:rPr>
          <w:rFonts w:hAnsi="標楷體" w:hint="eastAsia"/>
          <w:bCs/>
        </w:rPr>
        <w:t>條文修正草案」案。</w:t>
      </w:r>
    </w:p>
    <w:p w14:paraId="7FE13987" w14:textId="1BC33119" w:rsidR="00636753" w:rsidRPr="00397073" w:rsidRDefault="00432FE1" w:rsidP="00432FE1">
      <w:pPr>
        <w:pStyle w:val="af0"/>
        <w:numPr>
          <w:ilvl w:val="0"/>
          <w:numId w:val="15"/>
        </w:numPr>
        <w:spacing w:line="400" w:lineRule="exact"/>
        <w:jc w:val="both"/>
        <w:rPr>
          <w:rFonts w:hAnsi="標楷體"/>
          <w:bCs/>
        </w:rPr>
      </w:pPr>
      <w:r w:rsidRPr="00397073">
        <w:rPr>
          <w:rFonts w:hAnsi="標楷體" w:hint="eastAsia"/>
          <w:bCs/>
        </w:rPr>
        <w:t>本院委員廖先翔等17人擬具「使用牌照稅法第五條及第三十八</w:t>
      </w:r>
      <w:proofErr w:type="gramStart"/>
      <w:r w:rsidRPr="00397073">
        <w:rPr>
          <w:rFonts w:hAnsi="標楷體" w:hint="eastAsia"/>
          <w:bCs/>
        </w:rPr>
        <w:t>條</w:t>
      </w:r>
      <w:proofErr w:type="gramEnd"/>
      <w:r w:rsidRPr="00397073">
        <w:rPr>
          <w:rFonts w:hAnsi="標楷體" w:hint="eastAsia"/>
          <w:bCs/>
        </w:rPr>
        <w:t>條文修正草案」案</w:t>
      </w:r>
      <w:r w:rsidR="00636753" w:rsidRPr="00397073">
        <w:rPr>
          <w:rFonts w:hAnsi="標楷體" w:hint="eastAsia"/>
          <w:bCs/>
        </w:rPr>
        <w:t>。</w:t>
      </w:r>
    </w:p>
    <w:p w14:paraId="608B2DEF" w14:textId="192DF37A" w:rsidR="00432FE1" w:rsidRPr="00397073" w:rsidRDefault="00432FE1" w:rsidP="00432FE1">
      <w:pPr>
        <w:pStyle w:val="af0"/>
        <w:numPr>
          <w:ilvl w:val="0"/>
          <w:numId w:val="15"/>
        </w:numPr>
        <w:spacing w:line="400" w:lineRule="exact"/>
        <w:jc w:val="both"/>
        <w:rPr>
          <w:rFonts w:hAnsi="標楷體"/>
          <w:bCs/>
        </w:rPr>
      </w:pPr>
      <w:r w:rsidRPr="00397073">
        <w:rPr>
          <w:rFonts w:hAnsi="標楷體" w:hint="eastAsia"/>
          <w:bCs/>
        </w:rPr>
        <w:t>本院委員牛煦庭等17人、委員鍾佳濱等16人分別擬具「使用牌照稅法第七</w:t>
      </w:r>
      <w:proofErr w:type="gramStart"/>
      <w:r w:rsidRPr="00397073">
        <w:rPr>
          <w:rFonts w:hAnsi="標楷體" w:hint="eastAsia"/>
          <w:bCs/>
        </w:rPr>
        <w:t>條</w:t>
      </w:r>
      <w:proofErr w:type="gramEnd"/>
      <w:r w:rsidRPr="00397073">
        <w:rPr>
          <w:rFonts w:hAnsi="標楷體" w:hint="eastAsia"/>
          <w:bCs/>
        </w:rPr>
        <w:t>條文修正草案」等2案。</w:t>
      </w:r>
      <w:r w:rsidRPr="00397073">
        <w:rPr>
          <w:rFonts w:hAnsi="標楷體" w:hint="eastAsia"/>
          <w:b/>
          <w:bCs/>
        </w:rPr>
        <w:t>【後1案如經院會復議，本次會議不予審查】</w:t>
      </w:r>
    </w:p>
    <w:p w14:paraId="12E26079" w14:textId="6F496781" w:rsidR="00432FE1" w:rsidRPr="00397073" w:rsidRDefault="00432FE1" w:rsidP="00432FE1">
      <w:pPr>
        <w:pStyle w:val="af0"/>
        <w:numPr>
          <w:ilvl w:val="0"/>
          <w:numId w:val="15"/>
        </w:numPr>
        <w:spacing w:line="400" w:lineRule="exact"/>
        <w:jc w:val="both"/>
        <w:rPr>
          <w:rFonts w:hAnsi="標楷體"/>
          <w:bCs/>
        </w:rPr>
      </w:pPr>
      <w:r w:rsidRPr="00397073">
        <w:rPr>
          <w:rFonts w:hAnsi="標楷體" w:hint="eastAsia"/>
          <w:bCs/>
        </w:rPr>
        <w:t>本院委員廖偉翔等17人擬具「使用牌照稅法第七條及第三十八</w:t>
      </w:r>
      <w:proofErr w:type="gramStart"/>
      <w:r w:rsidRPr="00397073">
        <w:rPr>
          <w:rFonts w:hAnsi="標楷體" w:hint="eastAsia"/>
          <w:bCs/>
        </w:rPr>
        <w:t>條</w:t>
      </w:r>
      <w:proofErr w:type="gramEnd"/>
      <w:r w:rsidRPr="00397073">
        <w:rPr>
          <w:rFonts w:hAnsi="標楷體" w:hint="eastAsia"/>
          <w:bCs/>
        </w:rPr>
        <w:t>條文修正草案」案。</w:t>
      </w:r>
    </w:p>
    <w:p w14:paraId="770005A1" w14:textId="3718777B" w:rsidR="00064D29" w:rsidRPr="00397073" w:rsidRDefault="00064D29" w:rsidP="0026174F">
      <w:pPr>
        <w:pStyle w:val="af0"/>
        <w:spacing w:line="400" w:lineRule="exact"/>
        <w:rPr>
          <w:rFonts w:hAnsi="標楷體"/>
        </w:rPr>
      </w:pPr>
      <w:r w:rsidRPr="00397073">
        <w:rPr>
          <w:rFonts w:hAnsi="標楷體"/>
        </w:rPr>
        <w:fldChar w:fldCharType="begin"/>
      </w:r>
      <w:r w:rsidRPr="00397073">
        <w:rPr>
          <w:rFonts w:hAnsi="標楷體"/>
        </w:rPr>
        <w:instrText xml:space="preserve"> MACROBUTTON  DocMeetingTime 開會時間：</w:instrText>
      </w:r>
      <w:r w:rsidRPr="00397073">
        <w:rPr>
          <w:rFonts w:hAnsi="標楷體"/>
        </w:rPr>
        <w:fldChar w:fldCharType="end"/>
      </w:r>
      <w:bookmarkStart w:id="10" w:name="開會時間"/>
      <w:r w:rsidR="00DE4110" w:rsidRPr="00397073">
        <w:rPr>
          <w:rFonts w:hAnsi="標楷體"/>
        </w:rPr>
        <w:t>11</w:t>
      </w:r>
      <w:r w:rsidR="00636753" w:rsidRPr="00397073">
        <w:rPr>
          <w:rFonts w:hAnsi="標楷體" w:hint="eastAsia"/>
        </w:rPr>
        <w:t>4</w:t>
      </w:r>
      <w:r w:rsidR="00DE4110" w:rsidRPr="00397073">
        <w:rPr>
          <w:rFonts w:hAnsi="標楷體" w:hint="eastAsia"/>
        </w:rPr>
        <w:t>年</w:t>
      </w:r>
      <w:r w:rsidR="00432FE1" w:rsidRPr="00397073">
        <w:rPr>
          <w:rFonts w:hAnsi="標楷體" w:hint="eastAsia"/>
          <w:w w:val="96"/>
        </w:rPr>
        <w:t>11</w:t>
      </w:r>
      <w:r w:rsidR="00DE4110" w:rsidRPr="00397073">
        <w:rPr>
          <w:rFonts w:hAnsi="標楷體" w:hint="eastAsia"/>
          <w:w w:val="96"/>
        </w:rPr>
        <w:t>月</w:t>
      </w:r>
      <w:r w:rsidR="00432FE1" w:rsidRPr="00397073">
        <w:rPr>
          <w:rFonts w:hAnsi="標楷體" w:hint="eastAsia"/>
          <w:w w:val="96"/>
        </w:rPr>
        <w:t>5</w:t>
      </w:r>
      <w:r w:rsidR="00DE4110" w:rsidRPr="00397073">
        <w:rPr>
          <w:rFonts w:hAnsi="標楷體" w:hint="eastAsia"/>
          <w:w w:val="96"/>
        </w:rPr>
        <w:t>日（星期三）及</w:t>
      </w:r>
      <w:r w:rsidR="00432FE1" w:rsidRPr="00397073">
        <w:rPr>
          <w:rFonts w:hAnsi="標楷體" w:hint="eastAsia"/>
        </w:rPr>
        <w:t>11</w:t>
      </w:r>
      <w:r w:rsidR="00DE4110" w:rsidRPr="00397073">
        <w:rPr>
          <w:rFonts w:hAnsi="標楷體" w:hint="eastAsia"/>
        </w:rPr>
        <w:t>月</w:t>
      </w:r>
      <w:r w:rsidR="00432FE1" w:rsidRPr="00397073">
        <w:rPr>
          <w:rFonts w:hAnsi="標楷體" w:hint="eastAsia"/>
        </w:rPr>
        <w:t>6</w:t>
      </w:r>
      <w:r w:rsidR="00DE4110" w:rsidRPr="00397073">
        <w:rPr>
          <w:rFonts w:hAnsi="標楷體" w:hint="eastAsia"/>
        </w:rPr>
        <w:t>日（星期四）上</w:t>
      </w:r>
      <w:r w:rsidR="00DE4110" w:rsidRPr="00397073">
        <w:rPr>
          <w:rFonts w:hAnsi="標楷體" w:hint="eastAsia"/>
        </w:rPr>
        <w:lastRenderedPageBreak/>
        <w:t>午9時至下午5時30分</w:t>
      </w:r>
      <w:r w:rsidR="00DE4110" w:rsidRPr="00397073">
        <w:rPr>
          <w:rFonts w:hAnsi="標楷體" w:hint="eastAsia"/>
          <w:b/>
        </w:rPr>
        <w:t>【兩天一次會】</w:t>
      </w:r>
      <w:bookmarkEnd w:id="10"/>
    </w:p>
    <w:p w14:paraId="56E4EBB2" w14:textId="77777777" w:rsidR="00800FD1" w:rsidRPr="00397073" w:rsidRDefault="00064D29" w:rsidP="0036356A">
      <w:pPr>
        <w:pStyle w:val="af0"/>
        <w:spacing w:line="400" w:lineRule="exact"/>
        <w:rPr>
          <w:rFonts w:hAnsi="標楷體"/>
          <w:b/>
        </w:rPr>
      </w:pPr>
      <w:r w:rsidRPr="00397073">
        <w:rPr>
          <w:rFonts w:hAnsi="標楷體"/>
        </w:rPr>
        <w:t>開會地點：</w:t>
      </w:r>
      <w:bookmarkStart w:id="11" w:name="開會地點"/>
      <w:r w:rsidR="00C4744A" w:rsidRPr="00397073">
        <w:rPr>
          <w:rFonts w:hAnsi="標楷體" w:hint="eastAsia"/>
        </w:rPr>
        <w:t>群賢樓9樓大禮堂</w:t>
      </w:r>
      <w:bookmarkEnd w:id="11"/>
    </w:p>
    <w:p w14:paraId="2732EF65" w14:textId="526F06C8" w:rsidR="00064D29" w:rsidRPr="00397073" w:rsidRDefault="00064D29" w:rsidP="00B3193F">
      <w:pPr>
        <w:pStyle w:val="af1"/>
        <w:spacing w:line="400" w:lineRule="exact"/>
      </w:pPr>
      <w:r w:rsidRPr="00397073">
        <w:t>主持人：</w:t>
      </w:r>
      <w:bookmarkStart w:id="12" w:name="主席"/>
      <w:r w:rsidR="00432FE1" w:rsidRPr="00397073">
        <w:rPr>
          <w:rFonts w:hint="eastAsia"/>
        </w:rPr>
        <w:t>林</w:t>
      </w:r>
      <w:r w:rsidR="00302A62" w:rsidRPr="00397073">
        <w:rPr>
          <w:rFonts w:hint="eastAsia"/>
        </w:rPr>
        <w:t>召集委</w:t>
      </w:r>
      <w:bookmarkEnd w:id="12"/>
      <w:r w:rsidR="00302A62" w:rsidRPr="00397073">
        <w:rPr>
          <w:rFonts w:hint="eastAsia"/>
        </w:rPr>
        <w:t>員</w:t>
      </w:r>
      <w:r w:rsidR="00432FE1" w:rsidRPr="00397073">
        <w:rPr>
          <w:rFonts w:hint="eastAsia"/>
        </w:rPr>
        <w:t>思銘</w:t>
      </w:r>
    </w:p>
    <w:p w14:paraId="6816C676" w14:textId="77777777" w:rsidR="00064D29" w:rsidRPr="00397073" w:rsidRDefault="00064D29" w:rsidP="00B3193F">
      <w:pPr>
        <w:pStyle w:val="af1"/>
        <w:spacing w:line="400" w:lineRule="exact"/>
      </w:pPr>
      <w:r w:rsidRPr="00397073">
        <w:t>聯絡人及電話：</w:t>
      </w:r>
      <w:bookmarkStart w:id="13" w:name="聯絡人及電話"/>
      <w:bookmarkEnd w:id="13"/>
      <w:proofErr w:type="gramStart"/>
      <w:r w:rsidR="00302A62" w:rsidRPr="00397073">
        <w:rPr>
          <w:rFonts w:hint="eastAsia"/>
        </w:rPr>
        <w:t>于</w:t>
      </w:r>
      <w:proofErr w:type="gramEnd"/>
      <w:r w:rsidR="00302A62" w:rsidRPr="00397073">
        <w:rPr>
          <w:rFonts w:hint="eastAsia"/>
        </w:rPr>
        <w:t>翊庭  23585567  傳真：23585578</w:t>
      </w:r>
    </w:p>
    <w:p w14:paraId="4CC895BA" w14:textId="77777777" w:rsidR="00BD7F41" w:rsidRPr="00397073" w:rsidRDefault="00BD7F41" w:rsidP="00BD7F41">
      <w:pPr>
        <w:pStyle w:val="af2"/>
        <w:spacing w:line="400" w:lineRule="exact"/>
        <w:ind w:left="1203" w:hangingChars="376" w:hanging="1203"/>
      </w:pPr>
      <w:r w:rsidRPr="00397073">
        <w:t>出席者：</w:t>
      </w:r>
      <w:bookmarkStart w:id="14" w:name="出席者"/>
      <w:bookmarkEnd w:id="14"/>
      <w:r w:rsidRPr="00397073">
        <w:rPr>
          <w:rFonts w:hint="eastAsia"/>
        </w:rPr>
        <w:t>本會委員</w:t>
      </w:r>
    </w:p>
    <w:p w14:paraId="4624D9E3" w14:textId="7C7F553C" w:rsidR="00BD7F41" w:rsidRPr="00397073" w:rsidRDefault="00BD7F41" w:rsidP="006D0D99">
      <w:pPr>
        <w:pStyle w:val="af3"/>
        <w:spacing w:before="0" w:line="400" w:lineRule="exact"/>
        <w:ind w:leftChars="532" w:left="1325" w:hangingChars="15" w:hanging="48"/>
        <w:jc w:val="both"/>
      </w:pPr>
      <w:r w:rsidRPr="00397073">
        <w:rPr>
          <w:rFonts w:hint="eastAsia"/>
        </w:rPr>
        <w:t>（請</w:t>
      </w:r>
      <w:r w:rsidR="006D0D99" w:rsidRPr="00397073">
        <w:rPr>
          <w:rFonts w:hint="eastAsia"/>
          <w:bCs/>
        </w:rPr>
        <w:t>台灣民眾黨黨團代表、</w:t>
      </w:r>
      <w:r w:rsidR="00432FE1" w:rsidRPr="00397073">
        <w:rPr>
          <w:rFonts w:hint="eastAsia"/>
          <w:bCs/>
        </w:rPr>
        <w:t>羅</w:t>
      </w:r>
      <w:r w:rsidRPr="00397073">
        <w:rPr>
          <w:rFonts w:hint="eastAsia"/>
        </w:rPr>
        <w:t>委員</w:t>
      </w:r>
      <w:r w:rsidR="00432FE1" w:rsidRPr="00397073">
        <w:rPr>
          <w:rFonts w:hint="eastAsia"/>
          <w:bCs/>
        </w:rPr>
        <w:t>明才</w:t>
      </w:r>
      <w:r w:rsidR="00636753" w:rsidRPr="00397073">
        <w:rPr>
          <w:rFonts w:hint="eastAsia"/>
          <w:bCs/>
        </w:rPr>
        <w:t>、</w:t>
      </w:r>
      <w:r w:rsidR="00432FE1" w:rsidRPr="00397073">
        <w:rPr>
          <w:rFonts w:hint="eastAsia"/>
          <w:bCs/>
        </w:rPr>
        <w:t>李</w:t>
      </w:r>
      <w:r w:rsidR="00636753" w:rsidRPr="00397073">
        <w:rPr>
          <w:rFonts w:hint="eastAsia"/>
        </w:rPr>
        <w:t>委員</w:t>
      </w:r>
      <w:proofErr w:type="gramStart"/>
      <w:r w:rsidR="00432FE1" w:rsidRPr="00397073">
        <w:rPr>
          <w:rFonts w:hint="eastAsia"/>
          <w:bCs/>
        </w:rPr>
        <w:t>彥</w:t>
      </w:r>
      <w:proofErr w:type="gramEnd"/>
      <w:r w:rsidR="00432FE1" w:rsidRPr="00397073">
        <w:rPr>
          <w:rFonts w:hint="eastAsia"/>
          <w:bCs/>
        </w:rPr>
        <w:t>秀</w:t>
      </w:r>
      <w:r w:rsidR="00636753" w:rsidRPr="00397073">
        <w:rPr>
          <w:rFonts w:hint="eastAsia"/>
          <w:bCs/>
        </w:rPr>
        <w:t>、</w:t>
      </w:r>
      <w:r w:rsidR="00432FE1" w:rsidRPr="00397073">
        <w:rPr>
          <w:rFonts w:hint="eastAsia"/>
          <w:bCs/>
        </w:rPr>
        <w:t>李</w:t>
      </w:r>
      <w:r w:rsidR="00636753" w:rsidRPr="00397073">
        <w:rPr>
          <w:rFonts w:hint="eastAsia"/>
        </w:rPr>
        <w:t>委員</w:t>
      </w:r>
      <w:r w:rsidR="00432FE1" w:rsidRPr="00397073">
        <w:rPr>
          <w:rFonts w:hint="eastAsia"/>
          <w:bCs/>
        </w:rPr>
        <w:t>坤城</w:t>
      </w:r>
      <w:r w:rsidR="00A23EE0" w:rsidRPr="00397073">
        <w:rPr>
          <w:rFonts w:hint="eastAsia"/>
          <w:bCs/>
        </w:rPr>
        <w:t>、</w:t>
      </w:r>
      <w:r w:rsidR="00432FE1" w:rsidRPr="00397073">
        <w:rPr>
          <w:rFonts w:hint="eastAsia"/>
          <w:bCs/>
        </w:rPr>
        <w:t>郭</w:t>
      </w:r>
      <w:r w:rsidR="00A23EE0" w:rsidRPr="00397073">
        <w:rPr>
          <w:rFonts w:hint="eastAsia"/>
        </w:rPr>
        <w:t>委員</w:t>
      </w:r>
      <w:r w:rsidR="00432FE1" w:rsidRPr="00397073">
        <w:rPr>
          <w:rFonts w:hint="eastAsia"/>
          <w:bCs/>
        </w:rPr>
        <w:t>國文、林委員思銘、賴委員士葆</w:t>
      </w:r>
      <w:r w:rsidR="005D6F6C" w:rsidRPr="00397073">
        <w:rPr>
          <w:rFonts w:hint="eastAsia"/>
          <w:bCs/>
        </w:rPr>
        <w:t>、鍾委員佳濱</w:t>
      </w:r>
      <w:r w:rsidRPr="00397073">
        <w:rPr>
          <w:rFonts w:hint="eastAsia"/>
        </w:rPr>
        <w:t>提案要旨說明）</w:t>
      </w:r>
    </w:p>
    <w:p w14:paraId="0EC7A0BA" w14:textId="77777777" w:rsidR="00BD7F41" w:rsidRPr="00397073" w:rsidRDefault="00BD7F41" w:rsidP="00BD7F41">
      <w:pPr>
        <w:pStyle w:val="af3"/>
        <w:spacing w:before="0" w:line="380" w:lineRule="exact"/>
        <w:ind w:left="1315" w:hangingChars="411" w:hanging="1315"/>
      </w:pPr>
      <w:r w:rsidRPr="00397073">
        <w:t>列席者：</w:t>
      </w:r>
      <w:bookmarkStart w:id="15" w:name="列席者"/>
      <w:bookmarkEnd w:id="15"/>
      <w:r w:rsidRPr="00397073">
        <w:rPr>
          <w:rFonts w:hint="eastAsia"/>
        </w:rPr>
        <w:t>本院其他委員會委員</w:t>
      </w:r>
    </w:p>
    <w:p w14:paraId="1B6DA915" w14:textId="17D6AB21" w:rsidR="00BD7F41" w:rsidRPr="00397073" w:rsidRDefault="00BD7F41" w:rsidP="006D0D99">
      <w:pPr>
        <w:pStyle w:val="af3"/>
        <w:spacing w:before="0" w:line="400" w:lineRule="exact"/>
        <w:ind w:leftChars="532" w:left="1325" w:hangingChars="15" w:hanging="48"/>
        <w:jc w:val="both"/>
      </w:pPr>
      <w:r w:rsidRPr="00397073">
        <w:rPr>
          <w:rFonts w:hint="eastAsia"/>
        </w:rPr>
        <w:t>（請</w:t>
      </w:r>
      <w:r w:rsidR="00432FE1" w:rsidRPr="00397073">
        <w:rPr>
          <w:rFonts w:hint="eastAsia"/>
          <w:bCs/>
        </w:rPr>
        <w:t>邱</w:t>
      </w:r>
      <w:r w:rsidRPr="00397073">
        <w:rPr>
          <w:rFonts w:hint="eastAsia"/>
        </w:rPr>
        <w:t>委員</w:t>
      </w:r>
      <w:r w:rsidR="00432FE1" w:rsidRPr="00397073">
        <w:rPr>
          <w:rFonts w:hint="eastAsia"/>
          <w:bCs/>
        </w:rPr>
        <w:t>鎮軍</w:t>
      </w:r>
      <w:r w:rsidR="00636753" w:rsidRPr="00397073">
        <w:rPr>
          <w:rFonts w:hint="eastAsia"/>
          <w:bCs/>
        </w:rPr>
        <w:t>、</w:t>
      </w:r>
      <w:r w:rsidR="00432FE1" w:rsidRPr="00397073">
        <w:rPr>
          <w:rFonts w:hint="eastAsia"/>
          <w:bCs/>
        </w:rPr>
        <w:t>陳</w:t>
      </w:r>
      <w:r w:rsidR="00636753" w:rsidRPr="00397073">
        <w:rPr>
          <w:rFonts w:hint="eastAsia"/>
        </w:rPr>
        <w:t>委員</w:t>
      </w:r>
      <w:r w:rsidR="00432FE1" w:rsidRPr="00397073">
        <w:rPr>
          <w:rFonts w:hint="eastAsia"/>
          <w:bCs/>
        </w:rPr>
        <w:t>超明</w:t>
      </w:r>
      <w:r w:rsidR="00636753" w:rsidRPr="00397073">
        <w:rPr>
          <w:rFonts w:hint="eastAsia"/>
          <w:bCs/>
        </w:rPr>
        <w:t>、</w:t>
      </w:r>
      <w:r w:rsidR="00432FE1" w:rsidRPr="00397073">
        <w:rPr>
          <w:rFonts w:hint="eastAsia"/>
          <w:bCs/>
        </w:rPr>
        <w:t>廖</w:t>
      </w:r>
      <w:r w:rsidR="00636753" w:rsidRPr="00397073">
        <w:rPr>
          <w:rFonts w:hint="eastAsia"/>
        </w:rPr>
        <w:t>委員</w:t>
      </w:r>
      <w:r w:rsidR="00432FE1" w:rsidRPr="00397073">
        <w:rPr>
          <w:rFonts w:hint="eastAsia"/>
          <w:bCs/>
        </w:rPr>
        <w:t>偉翔</w:t>
      </w:r>
      <w:r w:rsidR="00636753" w:rsidRPr="00397073">
        <w:rPr>
          <w:rFonts w:hint="eastAsia"/>
          <w:bCs/>
        </w:rPr>
        <w:t>、</w:t>
      </w:r>
      <w:r w:rsidR="00432FE1" w:rsidRPr="00397073">
        <w:rPr>
          <w:rFonts w:hint="eastAsia"/>
          <w:bCs/>
        </w:rPr>
        <w:t>楊</w:t>
      </w:r>
      <w:r w:rsidR="00636753" w:rsidRPr="00397073">
        <w:rPr>
          <w:rFonts w:hint="eastAsia"/>
        </w:rPr>
        <w:t>委員</w:t>
      </w:r>
      <w:r w:rsidR="00432FE1" w:rsidRPr="00397073">
        <w:rPr>
          <w:rFonts w:hint="eastAsia"/>
          <w:bCs/>
        </w:rPr>
        <w:t>瓊</w:t>
      </w:r>
      <w:proofErr w:type="gramStart"/>
      <w:r w:rsidR="00432FE1" w:rsidRPr="00397073">
        <w:rPr>
          <w:rFonts w:hint="eastAsia"/>
          <w:bCs/>
        </w:rPr>
        <w:t>瓔</w:t>
      </w:r>
      <w:proofErr w:type="gramEnd"/>
      <w:r w:rsidR="00636753" w:rsidRPr="00397073">
        <w:rPr>
          <w:rFonts w:hint="eastAsia"/>
          <w:bCs/>
        </w:rPr>
        <w:t>、</w:t>
      </w:r>
      <w:r w:rsidR="00432FE1" w:rsidRPr="00397073">
        <w:rPr>
          <w:rFonts w:hint="eastAsia"/>
          <w:bCs/>
        </w:rPr>
        <w:t>許</w:t>
      </w:r>
      <w:r w:rsidR="00636753" w:rsidRPr="00397073">
        <w:rPr>
          <w:rFonts w:hint="eastAsia"/>
        </w:rPr>
        <w:t>委員</w:t>
      </w:r>
      <w:r w:rsidR="00432FE1" w:rsidRPr="00397073">
        <w:rPr>
          <w:rFonts w:hint="eastAsia"/>
          <w:bCs/>
        </w:rPr>
        <w:t>宇甄</w:t>
      </w:r>
      <w:r w:rsidR="00636753" w:rsidRPr="00397073">
        <w:rPr>
          <w:rFonts w:hint="eastAsia"/>
          <w:bCs/>
        </w:rPr>
        <w:t>、</w:t>
      </w:r>
      <w:r w:rsidR="00432FE1" w:rsidRPr="00397073">
        <w:rPr>
          <w:rFonts w:hint="eastAsia"/>
          <w:bCs/>
        </w:rPr>
        <w:t>邱</w:t>
      </w:r>
      <w:r w:rsidR="00636753" w:rsidRPr="00397073">
        <w:rPr>
          <w:rFonts w:hint="eastAsia"/>
        </w:rPr>
        <w:t>委員</w:t>
      </w:r>
      <w:r w:rsidR="00432FE1" w:rsidRPr="00397073">
        <w:rPr>
          <w:rFonts w:hint="eastAsia"/>
          <w:bCs/>
        </w:rPr>
        <w:t>若華</w:t>
      </w:r>
      <w:r w:rsidR="00A23EE0" w:rsidRPr="00397073">
        <w:rPr>
          <w:rFonts w:hint="eastAsia"/>
          <w:bCs/>
        </w:rPr>
        <w:t>、</w:t>
      </w:r>
      <w:r w:rsidR="00432FE1" w:rsidRPr="00397073">
        <w:rPr>
          <w:rFonts w:hint="eastAsia"/>
          <w:bCs/>
        </w:rPr>
        <w:t>林</w:t>
      </w:r>
      <w:r w:rsidR="00A23EE0" w:rsidRPr="00397073">
        <w:rPr>
          <w:rFonts w:hint="eastAsia"/>
        </w:rPr>
        <w:t>委員</w:t>
      </w:r>
      <w:r w:rsidR="00432FE1" w:rsidRPr="00397073">
        <w:rPr>
          <w:rFonts w:hint="eastAsia"/>
          <w:bCs/>
        </w:rPr>
        <w:t>俊憲</w:t>
      </w:r>
      <w:r w:rsidR="00A23EE0" w:rsidRPr="00397073">
        <w:rPr>
          <w:rFonts w:hint="eastAsia"/>
          <w:bCs/>
        </w:rPr>
        <w:t>、</w:t>
      </w:r>
      <w:r w:rsidR="00432FE1" w:rsidRPr="00397073">
        <w:rPr>
          <w:rFonts w:hint="eastAsia"/>
          <w:bCs/>
        </w:rPr>
        <w:t>王</w:t>
      </w:r>
      <w:r w:rsidR="00A23EE0" w:rsidRPr="00397073">
        <w:rPr>
          <w:rFonts w:hint="eastAsia"/>
        </w:rPr>
        <w:t>委員</w:t>
      </w:r>
      <w:r w:rsidR="00432FE1" w:rsidRPr="00397073">
        <w:rPr>
          <w:rFonts w:hint="eastAsia"/>
          <w:bCs/>
        </w:rPr>
        <w:t>鴻薇、蘇</w:t>
      </w:r>
      <w:r w:rsidR="00432FE1" w:rsidRPr="00397073">
        <w:rPr>
          <w:rFonts w:hint="eastAsia"/>
        </w:rPr>
        <w:t>委員</w:t>
      </w:r>
      <w:r w:rsidR="00432FE1" w:rsidRPr="00397073">
        <w:rPr>
          <w:rFonts w:hint="eastAsia"/>
          <w:bCs/>
        </w:rPr>
        <w:t>清泉、徐委員欣瑩、郭委員昱晴、王委員美惠、羅委員廷瑋、吳委員沛憶、葛委員如鈞、沈委員發惠、黃委員健豪</w:t>
      </w:r>
      <w:r w:rsidR="005D6F6C" w:rsidRPr="00397073">
        <w:rPr>
          <w:rFonts w:hint="eastAsia"/>
          <w:bCs/>
        </w:rPr>
        <w:t>、廖委員先翔、牛委員煦庭</w:t>
      </w:r>
      <w:r w:rsidRPr="00397073">
        <w:rPr>
          <w:rFonts w:hint="eastAsia"/>
        </w:rPr>
        <w:t>提案要旨說明）</w:t>
      </w:r>
    </w:p>
    <w:p w14:paraId="6384F9D6" w14:textId="2746497E" w:rsidR="00BD7F41" w:rsidRPr="00397073" w:rsidRDefault="006D0D99" w:rsidP="006D0D99">
      <w:pPr>
        <w:pStyle w:val="af3"/>
        <w:spacing w:before="0" w:line="400" w:lineRule="exact"/>
        <w:ind w:leftChars="532" w:left="1277" w:firstLine="0"/>
        <w:jc w:val="both"/>
        <w:rPr>
          <w:color w:val="FF0000"/>
        </w:rPr>
      </w:pPr>
      <w:r w:rsidRPr="00397073">
        <w:rPr>
          <w:rFonts w:hint="eastAsia"/>
        </w:rPr>
        <w:t>財政部</w:t>
      </w:r>
      <w:proofErr w:type="gramStart"/>
      <w:r w:rsidRPr="00397073">
        <w:rPr>
          <w:rFonts w:hint="eastAsia"/>
        </w:rPr>
        <w:t>莊部長翠雲</w:t>
      </w:r>
      <w:proofErr w:type="gramEnd"/>
      <w:r w:rsidR="00BD7F41" w:rsidRPr="00397073">
        <w:rPr>
          <w:rFonts w:hint="eastAsia"/>
        </w:rPr>
        <w:t>、</w:t>
      </w:r>
      <w:r w:rsidRPr="00397073">
        <w:rPr>
          <w:rFonts w:hint="eastAsia"/>
        </w:rPr>
        <w:t>交通部、經濟部、環境部</w:t>
      </w:r>
      <w:r w:rsidR="000B6616" w:rsidRPr="00397073">
        <w:rPr>
          <w:rFonts w:hint="eastAsia"/>
        </w:rPr>
        <w:t>、</w:t>
      </w:r>
      <w:r w:rsidRPr="00397073">
        <w:rPr>
          <w:rFonts w:hint="eastAsia"/>
        </w:rPr>
        <w:t>衛生福利部、</w:t>
      </w:r>
      <w:r w:rsidR="00BD7F41" w:rsidRPr="00397073">
        <w:rPr>
          <w:rFonts w:hint="eastAsia"/>
        </w:rPr>
        <w:t>法務部</w:t>
      </w:r>
      <w:r w:rsidR="00F071C5" w:rsidRPr="00397073">
        <w:rPr>
          <w:rFonts w:hint="eastAsia"/>
        </w:rPr>
        <w:t>、臺北市政府、新北市政府、桃園市政府、臺中市政府、臺南市政府、高雄市政府、新竹縣政府、苗栗縣政府、南投縣政府、彰化縣政府、雲林縣政府、嘉義縣政府、屏東縣政府、宜蘭縣政府、花蓮縣政府、臺東縣政府、澎湖縣政府、金門縣政府、連江縣政府、基隆市政府、新竹市政府、嘉義市政府</w:t>
      </w:r>
    </w:p>
    <w:p w14:paraId="726EC4B4" w14:textId="77777777" w:rsidR="00C4744A" w:rsidRPr="00397073" w:rsidRDefault="00C4744A" w:rsidP="00B3193F">
      <w:pPr>
        <w:pStyle w:val="af3"/>
        <w:spacing w:before="0" w:line="400" w:lineRule="exact"/>
        <w:ind w:left="1357" w:hangingChars="424" w:hanging="1357"/>
      </w:pPr>
      <w:r w:rsidRPr="00397073">
        <w:rPr>
          <w:rFonts w:hint="eastAsia"/>
        </w:rPr>
        <w:t>副本：</w:t>
      </w:r>
      <w:bookmarkStart w:id="16" w:name="副本"/>
      <w:bookmarkEnd w:id="16"/>
      <w:r w:rsidRPr="00397073">
        <w:rPr>
          <w:rFonts w:hint="eastAsia"/>
        </w:rPr>
        <w:t>本院各相關單位、本院各黨團</w:t>
      </w:r>
    </w:p>
    <w:p w14:paraId="1E7D2F9E" w14:textId="77777777" w:rsidR="00C4744A" w:rsidRPr="00397073" w:rsidRDefault="00C4744A" w:rsidP="001026E4">
      <w:pPr>
        <w:pStyle w:val="af2"/>
        <w:spacing w:line="400" w:lineRule="exact"/>
        <w:ind w:left="1203" w:hangingChars="376" w:hanging="1203"/>
      </w:pPr>
      <w:r w:rsidRPr="00397073">
        <w:rPr>
          <w:rFonts w:hint="eastAsia"/>
        </w:rPr>
        <w:t>備註：</w:t>
      </w:r>
      <w:bookmarkStart w:id="17" w:name="備註"/>
      <w:bookmarkEnd w:id="17"/>
    </w:p>
    <w:p w14:paraId="2171D885" w14:textId="37D110D9" w:rsidR="00F72813" w:rsidRPr="00397073" w:rsidRDefault="00F72813" w:rsidP="00302A62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8" w:name="備註1"/>
      <w:r w:rsidRPr="00397073">
        <w:rPr>
          <w:rFonts w:hint="eastAsia"/>
          <w:sz w:val="32"/>
          <w:szCs w:val="32"/>
        </w:rPr>
        <w:t>11月5日委員登記發言時間及方式，依本院議事規則第60條規定辦理：</w:t>
      </w:r>
    </w:p>
    <w:p w14:paraId="278C3BF6" w14:textId="77777777" w:rsidR="00F72813" w:rsidRPr="00397073" w:rsidRDefault="00F72813" w:rsidP="00302A62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397073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241F28D4" w14:textId="49E51772" w:rsidR="00302A62" w:rsidRPr="00397073" w:rsidRDefault="00F72813" w:rsidP="00302A62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397073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8"/>
    </w:p>
    <w:p w14:paraId="5A6E0729" w14:textId="77777777" w:rsidR="00302A62" w:rsidRPr="00397073" w:rsidRDefault="00302A62" w:rsidP="00302A62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397073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</w:t>
      </w:r>
      <w:r w:rsidRPr="00397073">
        <w:rPr>
          <w:rFonts w:hint="eastAsia"/>
          <w:sz w:val="32"/>
          <w:szCs w:val="32"/>
        </w:rPr>
        <w:lastRenderedPageBreak/>
        <w:t>及本發文</w:t>
      </w:r>
      <w:proofErr w:type="gramStart"/>
      <w:r w:rsidRPr="00397073">
        <w:rPr>
          <w:rFonts w:hint="eastAsia"/>
          <w:sz w:val="32"/>
          <w:szCs w:val="32"/>
        </w:rPr>
        <w:t>文</w:t>
      </w:r>
      <w:proofErr w:type="gramEnd"/>
      <w:r w:rsidRPr="00397073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397073">
        <w:rPr>
          <w:rFonts w:hint="eastAsia"/>
          <w:sz w:val="32"/>
          <w:szCs w:val="32"/>
        </w:rPr>
        <w:t>（</w:t>
      </w:r>
      <w:proofErr w:type="gramEnd"/>
      <w:r w:rsidRPr="00397073">
        <w:rPr>
          <w:rFonts w:hint="eastAsia"/>
          <w:sz w:val="32"/>
          <w:szCs w:val="32"/>
        </w:rPr>
        <w:t>聯絡電話：2358-5858分機1733</w:t>
      </w:r>
      <w:proofErr w:type="gramStart"/>
      <w:r w:rsidRPr="00397073">
        <w:rPr>
          <w:rFonts w:hint="eastAsia"/>
          <w:sz w:val="32"/>
          <w:szCs w:val="32"/>
        </w:rPr>
        <w:t>）</w:t>
      </w:r>
      <w:proofErr w:type="gramEnd"/>
      <w:r w:rsidRPr="00397073">
        <w:rPr>
          <w:sz w:val="32"/>
          <w:szCs w:val="32"/>
        </w:rPr>
        <w:t>。</w:t>
      </w:r>
    </w:p>
    <w:p w14:paraId="4A1587EF" w14:textId="77777777" w:rsidR="00302A62" w:rsidRPr="00397073" w:rsidRDefault="00302A62" w:rsidP="00302A62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397073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370CC613" w14:textId="75133BEF" w:rsidR="00302A62" w:rsidRPr="00397073" w:rsidRDefault="00DE4110" w:rsidP="00302A62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397073">
        <w:rPr>
          <w:rFonts w:hint="eastAsia"/>
          <w:sz w:val="32"/>
          <w:szCs w:val="32"/>
        </w:rPr>
        <w:t>書面資料2</w:t>
      </w:r>
      <w:r w:rsidR="00A23EE0" w:rsidRPr="00397073">
        <w:rPr>
          <w:rFonts w:hint="eastAsia"/>
          <w:sz w:val="32"/>
          <w:szCs w:val="32"/>
        </w:rPr>
        <w:t>0</w:t>
      </w:r>
      <w:r w:rsidRPr="00397073">
        <w:rPr>
          <w:rFonts w:hint="eastAsia"/>
          <w:sz w:val="32"/>
          <w:szCs w:val="32"/>
        </w:rPr>
        <w:t>0份</w:t>
      </w:r>
      <w:r w:rsidR="00E03CFA" w:rsidRPr="00397073">
        <w:rPr>
          <w:rFonts w:hint="eastAsia"/>
          <w:sz w:val="32"/>
          <w:szCs w:val="32"/>
        </w:rPr>
        <w:t>於開會前1日送至本會，並將電子檔傳至本會各委員研究室、</w:t>
      </w:r>
      <w:hyperlink r:id="rId8" w:history="1">
        <w:r w:rsidR="007D073C" w:rsidRPr="00397073">
          <w:rPr>
            <w:rStyle w:val="afa"/>
            <w:rFonts w:hint="eastAsia"/>
            <w:color w:val="auto"/>
            <w:sz w:val="32"/>
            <w:szCs w:val="32"/>
            <w:u w:val="none"/>
          </w:rPr>
          <w:t>蔡研究員ly20649@ly.gov.tw</w:t>
        </w:r>
      </w:hyperlink>
      <w:r w:rsidR="00E03CFA" w:rsidRPr="00397073">
        <w:rPr>
          <w:rFonts w:hint="eastAsia"/>
          <w:sz w:val="32"/>
          <w:szCs w:val="32"/>
        </w:rPr>
        <w:t>、伍編審ly20043@ly.gov.tw及dtp@ly.gov.tw。</w:t>
      </w:r>
    </w:p>
    <w:p w14:paraId="0017901D" w14:textId="77777777" w:rsidR="00302A62" w:rsidRPr="00397073" w:rsidRDefault="00302A62" w:rsidP="00302A62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397073">
        <w:rPr>
          <w:rFonts w:hint="eastAsia"/>
          <w:sz w:val="32"/>
          <w:szCs w:val="32"/>
        </w:rPr>
        <w:t>各單位列席名單電子檔應於開會前</w:t>
      </w:r>
      <w:r w:rsidRPr="00397073">
        <w:rPr>
          <w:sz w:val="32"/>
          <w:szCs w:val="32"/>
        </w:rPr>
        <w:t>1</w:t>
      </w:r>
      <w:r w:rsidRPr="00397073">
        <w:rPr>
          <w:rFonts w:hint="eastAsia"/>
          <w:sz w:val="32"/>
          <w:szCs w:val="32"/>
        </w:rPr>
        <w:t>日傳至ly20988@ly.gov.tw(經辦人：</w:t>
      </w:r>
      <w:proofErr w:type="gramStart"/>
      <w:r w:rsidRPr="00397073">
        <w:rPr>
          <w:rFonts w:hint="eastAsia"/>
          <w:sz w:val="32"/>
          <w:szCs w:val="32"/>
        </w:rPr>
        <w:t>林薦任科員采陵</w:t>
      </w:r>
      <w:proofErr w:type="gramEnd"/>
      <w:r w:rsidRPr="00397073">
        <w:rPr>
          <w:rFonts w:hint="eastAsia"/>
          <w:sz w:val="32"/>
          <w:szCs w:val="32"/>
        </w:rPr>
        <w:t>，聯絡電話:2358-5586)。</w:t>
      </w:r>
    </w:p>
    <w:p w14:paraId="23004768" w14:textId="309665A6" w:rsidR="00302A62" w:rsidRPr="00397073" w:rsidRDefault="00302A62" w:rsidP="00302A62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397073">
        <w:rPr>
          <w:rFonts w:hint="eastAsia"/>
          <w:sz w:val="32"/>
          <w:szCs w:val="32"/>
        </w:rPr>
        <w:t>各列席機關單位(機構)</w:t>
      </w:r>
      <w:proofErr w:type="gramStart"/>
      <w:r w:rsidRPr="00397073">
        <w:rPr>
          <w:rFonts w:hint="eastAsia"/>
          <w:sz w:val="32"/>
          <w:szCs w:val="32"/>
        </w:rPr>
        <w:t>均應經</w:t>
      </w:r>
      <w:proofErr w:type="gramEnd"/>
      <w:r w:rsidRPr="00397073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5CC03454" w14:textId="77777777" w:rsidR="00302A62" w:rsidRPr="00397073" w:rsidRDefault="00302A62" w:rsidP="00302A62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397073">
        <w:rPr>
          <w:rFonts w:hint="eastAsia"/>
          <w:sz w:val="32"/>
          <w:szCs w:val="32"/>
        </w:rPr>
        <w:t>為符合政府</w:t>
      </w:r>
      <w:proofErr w:type="gramStart"/>
      <w:r w:rsidRPr="00397073">
        <w:rPr>
          <w:rFonts w:hint="eastAsia"/>
          <w:sz w:val="32"/>
          <w:szCs w:val="32"/>
        </w:rPr>
        <w:t>節能減碳及</w:t>
      </w:r>
      <w:proofErr w:type="gramEnd"/>
      <w:r w:rsidRPr="00397073">
        <w:rPr>
          <w:rFonts w:hint="eastAsia"/>
          <w:sz w:val="32"/>
          <w:szCs w:val="32"/>
        </w:rPr>
        <w:t>環境保護政策，請各單位與會人員自備環保杯。</w:t>
      </w:r>
    </w:p>
    <w:p w14:paraId="54A44FEF" w14:textId="77777777" w:rsidR="00064D29" w:rsidRPr="00397073" w:rsidRDefault="00064D29">
      <w:pPr>
        <w:pStyle w:val="space1"/>
      </w:pPr>
    </w:p>
    <w:p w14:paraId="3E9B605C" w14:textId="21721710" w:rsidR="00064D29" w:rsidRPr="00397073" w:rsidRDefault="00064D29">
      <w:pPr>
        <w:pStyle w:val="space1"/>
      </w:pPr>
    </w:p>
    <w:sectPr w:rsidR="00064D29" w:rsidRPr="00397073" w:rsidSect="008159CC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5C8EAE" w14:textId="77777777" w:rsidR="00160026" w:rsidRDefault="00160026">
      <w:r>
        <w:separator/>
      </w:r>
    </w:p>
  </w:endnote>
  <w:endnote w:type="continuationSeparator" w:id="0">
    <w:p w14:paraId="12C5C833" w14:textId="77777777" w:rsidR="00160026" w:rsidRDefault="00160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8196D" w14:textId="77777777"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7F265F9" wp14:editId="593EFB5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91B35F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9C035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04654D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04654D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7A8572" w14:textId="77777777" w:rsidR="00160026" w:rsidRDefault="00160026">
      <w:r>
        <w:separator/>
      </w:r>
    </w:p>
  </w:footnote>
  <w:footnote w:type="continuationSeparator" w:id="0">
    <w:p w14:paraId="57A5B43B" w14:textId="77777777" w:rsidR="00160026" w:rsidRDefault="001600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206DCB" w14:textId="77777777"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D48D4D8" wp14:editId="2E1A2C6D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E9CA03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D75A1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3D270FCA" wp14:editId="1E95891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104860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DB1185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9B8B628" wp14:editId="6E30F9F7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8F5E2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02F88"/>
    <w:multiLevelType w:val="hybridMultilevel"/>
    <w:tmpl w:val="EADCB71A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1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2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265E22A2"/>
    <w:multiLevelType w:val="hybridMultilevel"/>
    <w:tmpl w:val="E15E5382"/>
    <w:lvl w:ilvl="0" w:tplc="47F29E00">
      <w:start w:val="1"/>
      <w:numFmt w:val="taiwaneseCountingThousand"/>
      <w:lvlText w:val="%1、"/>
      <w:lvlJc w:val="left"/>
      <w:pPr>
        <w:ind w:left="23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4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43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3ED5284E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6" w15:restartNumberingAfterBreak="0">
    <w:nsid w:val="41713D9D"/>
    <w:multiLevelType w:val="hybridMultilevel"/>
    <w:tmpl w:val="CE145BE8"/>
    <w:lvl w:ilvl="0" w:tplc="E4D086CC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7" w15:restartNumberingAfterBreak="0">
    <w:nsid w:val="41994B6C"/>
    <w:multiLevelType w:val="hybridMultilevel"/>
    <w:tmpl w:val="5DC47BE4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8" w15:restartNumberingAfterBreak="0">
    <w:nsid w:val="4BE25648"/>
    <w:multiLevelType w:val="hybridMultilevel"/>
    <w:tmpl w:val="3E62B36A"/>
    <w:lvl w:ilvl="0" w:tplc="9BBCFAD4">
      <w:start w:val="1"/>
      <w:numFmt w:val="taiwaneseCountingThousand"/>
      <w:lvlText w:val="(%1)"/>
      <w:lvlJc w:val="left"/>
      <w:pPr>
        <w:ind w:left="3081" w:hanging="7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9" w15:restartNumberingAfterBreak="0">
    <w:nsid w:val="4D4B7269"/>
    <w:multiLevelType w:val="hybridMultilevel"/>
    <w:tmpl w:val="93EC3394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0" w15:restartNumberingAfterBreak="0">
    <w:nsid w:val="5DE72DFC"/>
    <w:multiLevelType w:val="hybridMultilevel"/>
    <w:tmpl w:val="F006A62A"/>
    <w:lvl w:ilvl="0" w:tplc="45CE4426">
      <w:start w:val="1"/>
      <w:numFmt w:val="taiwaneseCountingThousand"/>
      <w:lvlText w:val="（%1）"/>
      <w:lvlJc w:val="left"/>
      <w:pPr>
        <w:ind w:left="3066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946" w:hanging="480"/>
      </w:pPr>
    </w:lvl>
    <w:lvl w:ilvl="2" w:tplc="0409001B" w:tentative="1">
      <w:start w:val="1"/>
      <w:numFmt w:val="lowerRoman"/>
      <w:lvlText w:val="%3."/>
      <w:lvlJc w:val="right"/>
      <w:pPr>
        <w:ind w:left="3426" w:hanging="480"/>
      </w:pPr>
    </w:lvl>
    <w:lvl w:ilvl="3" w:tplc="0409000F" w:tentative="1">
      <w:start w:val="1"/>
      <w:numFmt w:val="decimal"/>
      <w:lvlText w:val="%4."/>
      <w:lvlJc w:val="left"/>
      <w:pPr>
        <w:ind w:left="3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86" w:hanging="480"/>
      </w:pPr>
    </w:lvl>
    <w:lvl w:ilvl="5" w:tplc="0409001B" w:tentative="1">
      <w:start w:val="1"/>
      <w:numFmt w:val="lowerRoman"/>
      <w:lvlText w:val="%6."/>
      <w:lvlJc w:val="right"/>
      <w:pPr>
        <w:ind w:left="4866" w:hanging="480"/>
      </w:pPr>
    </w:lvl>
    <w:lvl w:ilvl="6" w:tplc="0409000F" w:tentative="1">
      <w:start w:val="1"/>
      <w:numFmt w:val="decimal"/>
      <w:lvlText w:val="%7."/>
      <w:lvlJc w:val="left"/>
      <w:pPr>
        <w:ind w:left="5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26" w:hanging="480"/>
      </w:pPr>
    </w:lvl>
    <w:lvl w:ilvl="8" w:tplc="0409001B" w:tentative="1">
      <w:start w:val="1"/>
      <w:numFmt w:val="lowerRoman"/>
      <w:lvlText w:val="%9."/>
      <w:lvlJc w:val="right"/>
      <w:pPr>
        <w:ind w:left="6306" w:hanging="480"/>
      </w:pPr>
    </w:lvl>
  </w:abstractNum>
  <w:abstractNum w:abstractNumId="1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3" w15:restartNumberingAfterBreak="0">
    <w:nsid w:val="68490244"/>
    <w:multiLevelType w:val="hybridMultilevel"/>
    <w:tmpl w:val="D4846356"/>
    <w:lvl w:ilvl="0" w:tplc="49722F3A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4" w15:restartNumberingAfterBreak="0">
    <w:nsid w:val="788F47DB"/>
    <w:multiLevelType w:val="hybridMultilevel"/>
    <w:tmpl w:val="7FF0903A"/>
    <w:lvl w:ilvl="0" w:tplc="5EA41986">
      <w:start w:val="1"/>
      <w:numFmt w:val="taiwaneseCountingThousand"/>
      <w:lvlText w:val="%1、"/>
      <w:lvlJc w:val="left"/>
      <w:pPr>
        <w:ind w:left="2342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2" w:hanging="480"/>
      </w:pPr>
    </w:lvl>
    <w:lvl w:ilvl="2" w:tplc="0409001B" w:tentative="1">
      <w:start w:val="1"/>
      <w:numFmt w:val="lowerRoman"/>
      <w:lvlText w:val="%3."/>
      <w:lvlJc w:val="right"/>
      <w:pPr>
        <w:ind w:left="3062" w:hanging="480"/>
      </w:pPr>
    </w:lvl>
    <w:lvl w:ilvl="3" w:tplc="0409000F" w:tentative="1">
      <w:start w:val="1"/>
      <w:numFmt w:val="decimal"/>
      <w:lvlText w:val="%4."/>
      <w:lvlJc w:val="left"/>
      <w:pPr>
        <w:ind w:left="354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2" w:hanging="480"/>
      </w:pPr>
    </w:lvl>
    <w:lvl w:ilvl="5" w:tplc="0409001B" w:tentative="1">
      <w:start w:val="1"/>
      <w:numFmt w:val="lowerRoman"/>
      <w:lvlText w:val="%6."/>
      <w:lvlJc w:val="right"/>
      <w:pPr>
        <w:ind w:left="4502" w:hanging="480"/>
      </w:pPr>
    </w:lvl>
    <w:lvl w:ilvl="6" w:tplc="0409000F" w:tentative="1">
      <w:start w:val="1"/>
      <w:numFmt w:val="decimal"/>
      <w:lvlText w:val="%7."/>
      <w:lvlJc w:val="left"/>
      <w:pPr>
        <w:ind w:left="498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2" w:hanging="480"/>
      </w:pPr>
    </w:lvl>
    <w:lvl w:ilvl="8" w:tplc="0409001B" w:tentative="1">
      <w:start w:val="1"/>
      <w:numFmt w:val="lowerRoman"/>
      <w:lvlText w:val="%9."/>
      <w:lvlJc w:val="right"/>
      <w:pPr>
        <w:ind w:left="5942" w:hanging="480"/>
      </w:pPr>
    </w:lvl>
  </w:abstractNum>
  <w:num w:numId="1">
    <w:abstractNumId w:val="11"/>
  </w:num>
  <w:num w:numId="2">
    <w:abstractNumId w:val="12"/>
  </w:num>
  <w:num w:numId="3">
    <w:abstractNumId w:val="4"/>
  </w:num>
  <w:num w:numId="4">
    <w:abstractNumId w:val="1"/>
  </w:num>
  <w:num w:numId="5">
    <w:abstractNumId w:val="3"/>
  </w:num>
  <w:num w:numId="6">
    <w:abstractNumId w:val="6"/>
  </w:num>
  <w:num w:numId="7">
    <w:abstractNumId w:val="10"/>
  </w:num>
  <w:num w:numId="8">
    <w:abstractNumId w:val="7"/>
  </w:num>
  <w:num w:numId="9">
    <w:abstractNumId w:val="0"/>
  </w:num>
  <w:num w:numId="10">
    <w:abstractNumId w:val="5"/>
  </w:num>
  <w:num w:numId="11">
    <w:abstractNumId w:val="9"/>
  </w:num>
  <w:num w:numId="12">
    <w:abstractNumId w:val="2"/>
  </w:num>
  <w:num w:numId="13">
    <w:abstractNumId w:val="13"/>
  </w:num>
  <w:num w:numId="14">
    <w:abstractNumId w:val="8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D72"/>
    <w:rsid w:val="000143DF"/>
    <w:rsid w:val="00015AB5"/>
    <w:rsid w:val="000209B0"/>
    <w:rsid w:val="00037559"/>
    <w:rsid w:val="0004547C"/>
    <w:rsid w:val="00045F2F"/>
    <w:rsid w:val="0004654D"/>
    <w:rsid w:val="0004773F"/>
    <w:rsid w:val="00054237"/>
    <w:rsid w:val="0005504E"/>
    <w:rsid w:val="000559D2"/>
    <w:rsid w:val="0005638F"/>
    <w:rsid w:val="0006006F"/>
    <w:rsid w:val="00061E68"/>
    <w:rsid w:val="00062D99"/>
    <w:rsid w:val="00064D29"/>
    <w:rsid w:val="00066CA1"/>
    <w:rsid w:val="00066D51"/>
    <w:rsid w:val="00072ACC"/>
    <w:rsid w:val="0007708A"/>
    <w:rsid w:val="00082A68"/>
    <w:rsid w:val="0008499F"/>
    <w:rsid w:val="00085487"/>
    <w:rsid w:val="00090122"/>
    <w:rsid w:val="000A4548"/>
    <w:rsid w:val="000A4C9E"/>
    <w:rsid w:val="000B6616"/>
    <w:rsid w:val="000C5761"/>
    <w:rsid w:val="000C57B5"/>
    <w:rsid w:val="000C5829"/>
    <w:rsid w:val="000D2C85"/>
    <w:rsid w:val="000D6EF8"/>
    <w:rsid w:val="000E177C"/>
    <w:rsid w:val="000F3476"/>
    <w:rsid w:val="000F4459"/>
    <w:rsid w:val="000F5DA1"/>
    <w:rsid w:val="001026E4"/>
    <w:rsid w:val="00103C1B"/>
    <w:rsid w:val="00112219"/>
    <w:rsid w:val="001126E3"/>
    <w:rsid w:val="00112F65"/>
    <w:rsid w:val="00115195"/>
    <w:rsid w:val="00123E6A"/>
    <w:rsid w:val="001336ED"/>
    <w:rsid w:val="00134DDA"/>
    <w:rsid w:val="0014332A"/>
    <w:rsid w:val="00145350"/>
    <w:rsid w:val="00147E81"/>
    <w:rsid w:val="0015209F"/>
    <w:rsid w:val="00152E40"/>
    <w:rsid w:val="00160026"/>
    <w:rsid w:val="00165950"/>
    <w:rsid w:val="001677D7"/>
    <w:rsid w:val="001702E1"/>
    <w:rsid w:val="00171319"/>
    <w:rsid w:val="00176914"/>
    <w:rsid w:val="00180CAA"/>
    <w:rsid w:val="00184EF3"/>
    <w:rsid w:val="00196D42"/>
    <w:rsid w:val="00196E6A"/>
    <w:rsid w:val="0019738D"/>
    <w:rsid w:val="001A0D27"/>
    <w:rsid w:val="001C0007"/>
    <w:rsid w:val="001C4AFC"/>
    <w:rsid w:val="001D0D72"/>
    <w:rsid w:val="001E5765"/>
    <w:rsid w:val="001E5E9B"/>
    <w:rsid w:val="001E5F4B"/>
    <w:rsid w:val="001F479A"/>
    <w:rsid w:val="001F5938"/>
    <w:rsid w:val="00207E3F"/>
    <w:rsid w:val="00210E0C"/>
    <w:rsid w:val="002171F4"/>
    <w:rsid w:val="0023266D"/>
    <w:rsid w:val="002427A6"/>
    <w:rsid w:val="00242BAC"/>
    <w:rsid w:val="00257E0C"/>
    <w:rsid w:val="0026174F"/>
    <w:rsid w:val="00262304"/>
    <w:rsid w:val="0026587C"/>
    <w:rsid w:val="002700DF"/>
    <w:rsid w:val="00273F71"/>
    <w:rsid w:val="00274F2F"/>
    <w:rsid w:val="002827E3"/>
    <w:rsid w:val="002852A3"/>
    <w:rsid w:val="00285C66"/>
    <w:rsid w:val="00285EB3"/>
    <w:rsid w:val="00292BBB"/>
    <w:rsid w:val="002A0FCA"/>
    <w:rsid w:val="002A5D47"/>
    <w:rsid w:val="002C6BC2"/>
    <w:rsid w:val="002C6C87"/>
    <w:rsid w:val="002D27D2"/>
    <w:rsid w:val="002D4153"/>
    <w:rsid w:val="002D4ACA"/>
    <w:rsid w:val="002E1E2F"/>
    <w:rsid w:val="002E2433"/>
    <w:rsid w:val="002E3797"/>
    <w:rsid w:val="002E47EF"/>
    <w:rsid w:val="002E6D34"/>
    <w:rsid w:val="002F09B4"/>
    <w:rsid w:val="002F26EA"/>
    <w:rsid w:val="002F5113"/>
    <w:rsid w:val="002F687D"/>
    <w:rsid w:val="002F78A5"/>
    <w:rsid w:val="00302A62"/>
    <w:rsid w:val="00315A6D"/>
    <w:rsid w:val="00322547"/>
    <w:rsid w:val="00327B01"/>
    <w:rsid w:val="003312B2"/>
    <w:rsid w:val="00334780"/>
    <w:rsid w:val="00346E67"/>
    <w:rsid w:val="00352082"/>
    <w:rsid w:val="003525A8"/>
    <w:rsid w:val="00355DEF"/>
    <w:rsid w:val="0036356A"/>
    <w:rsid w:val="00392087"/>
    <w:rsid w:val="003944F5"/>
    <w:rsid w:val="0039669B"/>
    <w:rsid w:val="00397073"/>
    <w:rsid w:val="00397D61"/>
    <w:rsid w:val="003A4AEB"/>
    <w:rsid w:val="003A7B93"/>
    <w:rsid w:val="003B689C"/>
    <w:rsid w:val="003E2310"/>
    <w:rsid w:val="003E276A"/>
    <w:rsid w:val="003E3ABB"/>
    <w:rsid w:val="003E3CC4"/>
    <w:rsid w:val="003E5D04"/>
    <w:rsid w:val="003E7E15"/>
    <w:rsid w:val="003F3D35"/>
    <w:rsid w:val="003F610C"/>
    <w:rsid w:val="00406EC9"/>
    <w:rsid w:val="004079D7"/>
    <w:rsid w:val="004117F3"/>
    <w:rsid w:val="00413B22"/>
    <w:rsid w:val="0041697B"/>
    <w:rsid w:val="00420633"/>
    <w:rsid w:val="00423FDE"/>
    <w:rsid w:val="00432FE1"/>
    <w:rsid w:val="00453CBE"/>
    <w:rsid w:val="0045616E"/>
    <w:rsid w:val="00463411"/>
    <w:rsid w:val="004754F2"/>
    <w:rsid w:val="00475ACD"/>
    <w:rsid w:val="00476F28"/>
    <w:rsid w:val="004829C2"/>
    <w:rsid w:val="004862B9"/>
    <w:rsid w:val="00486D73"/>
    <w:rsid w:val="004A2717"/>
    <w:rsid w:val="004B0DA9"/>
    <w:rsid w:val="004B5CF3"/>
    <w:rsid w:val="004C03F3"/>
    <w:rsid w:val="004C6924"/>
    <w:rsid w:val="004C7F25"/>
    <w:rsid w:val="004E125A"/>
    <w:rsid w:val="004F31E9"/>
    <w:rsid w:val="004F5DD8"/>
    <w:rsid w:val="00501D78"/>
    <w:rsid w:val="00503CC9"/>
    <w:rsid w:val="00511B8F"/>
    <w:rsid w:val="0052595C"/>
    <w:rsid w:val="00542A08"/>
    <w:rsid w:val="0054424B"/>
    <w:rsid w:val="00544498"/>
    <w:rsid w:val="00544E0B"/>
    <w:rsid w:val="00554EF1"/>
    <w:rsid w:val="0056524A"/>
    <w:rsid w:val="005731B3"/>
    <w:rsid w:val="00574388"/>
    <w:rsid w:val="00574ADC"/>
    <w:rsid w:val="005821F6"/>
    <w:rsid w:val="005872ED"/>
    <w:rsid w:val="00591798"/>
    <w:rsid w:val="005B72F0"/>
    <w:rsid w:val="005C2790"/>
    <w:rsid w:val="005D19C1"/>
    <w:rsid w:val="005D5885"/>
    <w:rsid w:val="005D6F6C"/>
    <w:rsid w:val="006066D2"/>
    <w:rsid w:val="00613191"/>
    <w:rsid w:val="00613E81"/>
    <w:rsid w:val="00615637"/>
    <w:rsid w:val="00625BD6"/>
    <w:rsid w:val="0063227D"/>
    <w:rsid w:val="006345F3"/>
    <w:rsid w:val="00636753"/>
    <w:rsid w:val="006427EE"/>
    <w:rsid w:val="00654B01"/>
    <w:rsid w:val="006565C4"/>
    <w:rsid w:val="0066228F"/>
    <w:rsid w:val="00663B2A"/>
    <w:rsid w:val="0066770D"/>
    <w:rsid w:val="00670DFA"/>
    <w:rsid w:val="006736F4"/>
    <w:rsid w:val="00673E50"/>
    <w:rsid w:val="006754A5"/>
    <w:rsid w:val="00680DA4"/>
    <w:rsid w:val="006A241A"/>
    <w:rsid w:val="006A277D"/>
    <w:rsid w:val="006A447B"/>
    <w:rsid w:val="006A5193"/>
    <w:rsid w:val="006A5412"/>
    <w:rsid w:val="006A62DA"/>
    <w:rsid w:val="006A785F"/>
    <w:rsid w:val="006A7ACD"/>
    <w:rsid w:val="006A7C24"/>
    <w:rsid w:val="006B566D"/>
    <w:rsid w:val="006B5D00"/>
    <w:rsid w:val="006B7360"/>
    <w:rsid w:val="006D0D99"/>
    <w:rsid w:val="006D16C1"/>
    <w:rsid w:val="006D4584"/>
    <w:rsid w:val="006D5F89"/>
    <w:rsid w:val="006D76B7"/>
    <w:rsid w:val="007026A5"/>
    <w:rsid w:val="00720F43"/>
    <w:rsid w:val="00726793"/>
    <w:rsid w:val="007304B5"/>
    <w:rsid w:val="00733274"/>
    <w:rsid w:val="00747514"/>
    <w:rsid w:val="00754797"/>
    <w:rsid w:val="00764D69"/>
    <w:rsid w:val="00777A7E"/>
    <w:rsid w:val="00784EA4"/>
    <w:rsid w:val="007968A9"/>
    <w:rsid w:val="007A126C"/>
    <w:rsid w:val="007B7BE5"/>
    <w:rsid w:val="007C4BC0"/>
    <w:rsid w:val="007C7389"/>
    <w:rsid w:val="007D05DA"/>
    <w:rsid w:val="007D073C"/>
    <w:rsid w:val="007D454B"/>
    <w:rsid w:val="007D6633"/>
    <w:rsid w:val="007E1E78"/>
    <w:rsid w:val="007E3618"/>
    <w:rsid w:val="007E717D"/>
    <w:rsid w:val="007F3708"/>
    <w:rsid w:val="00800FD1"/>
    <w:rsid w:val="00807161"/>
    <w:rsid w:val="008159CC"/>
    <w:rsid w:val="00837D7F"/>
    <w:rsid w:val="00853FD4"/>
    <w:rsid w:val="00855347"/>
    <w:rsid w:val="00856D42"/>
    <w:rsid w:val="00881C25"/>
    <w:rsid w:val="008863C4"/>
    <w:rsid w:val="008919B0"/>
    <w:rsid w:val="008A4091"/>
    <w:rsid w:val="008B73C3"/>
    <w:rsid w:val="008C3C96"/>
    <w:rsid w:val="008C672A"/>
    <w:rsid w:val="008D25D5"/>
    <w:rsid w:val="008D7768"/>
    <w:rsid w:val="008E1774"/>
    <w:rsid w:val="008E61F5"/>
    <w:rsid w:val="009022AC"/>
    <w:rsid w:val="00904034"/>
    <w:rsid w:val="009064B9"/>
    <w:rsid w:val="00906645"/>
    <w:rsid w:val="0091491D"/>
    <w:rsid w:val="00914E49"/>
    <w:rsid w:val="00921749"/>
    <w:rsid w:val="00923077"/>
    <w:rsid w:val="009305FE"/>
    <w:rsid w:val="00931F3D"/>
    <w:rsid w:val="00934BA3"/>
    <w:rsid w:val="00935D9D"/>
    <w:rsid w:val="009407C9"/>
    <w:rsid w:val="00947F31"/>
    <w:rsid w:val="0095187A"/>
    <w:rsid w:val="009723EF"/>
    <w:rsid w:val="00976E1A"/>
    <w:rsid w:val="009773C1"/>
    <w:rsid w:val="00984E8C"/>
    <w:rsid w:val="00991B41"/>
    <w:rsid w:val="00992253"/>
    <w:rsid w:val="00993B09"/>
    <w:rsid w:val="009A45F1"/>
    <w:rsid w:val="009B5696"/>
    <w:rsid w:val="009B7731"/>
    <w:rsid w:val="009C0981"/>
    <w:rsid w:val="009C1519"/>
    <w:rsid w:val="009D5D03"/>
    <w:rsid w:val="009E59A2"/>
    <w:rsid w:val="00A0476F"/>
    <w:rsid w:val="00A136EC"/>
    <w:rsid w:val="00A137B8"/>
    <w:rsid w:val="00A23EE0"/>
    <w:rsid w:val="00A24F8E"/>
    <w:rsid w:val="00A30B63"/>
    <w:rsid w:val="00A349E9"/>
    <w:rsid w:val="00A40341"/>
    <w:rsid w:val="00A41240"/>
    <w:rsid w:val="00A52D9D"/>
    <w:rsid w:val="00A5402A"/>
    <w:rsid w:val="00A54D42"/>
    <w:rsid w:val="00A57A75"/>
    <w:rsid w:val="00A65BE0"/>
    <w:rsid w:val="00A75D4D"/>
    <w:rsid w:val="00A85652"/>
    <w:rsid w:val="00A90985"/>
    <w:rsid w:val="00AA6065"/>
    <w:rsid w:val="00AB3AD6"/>
    <w:rsid w:val="00AC05DB"/>
    <w:rsid w:val="00AC093A"/>
    <w:rsid w:val="00AC5057"/>
    <w:rsid w:val="00AC6D0C"/>
    <w:rsid w:val="00AD252A"/>
    <w:rsid w:val="00AD26F5"/>
    <w:rsid w:val="00AE03F1"/>
    <w:rsid w:val="00AE2716"/>
    <w:rsid w:val="00AF09DE"/>
    <w:rsid w:val="00AF7033"/>
    <w:rsid w:val="00B10397"/>
    <w:rsid w:val="00B12120"/>
    <w:rsid w:val="00B16DD2"/>
    <w:rsid w:val="00B21D33"/>
    <w:rsid w:val="00B26A19"/>
    <w:rsid w:val="00B3193F"/>
    <w:rsid w:val="00B4288C"/>
    <w:rsid w:val="00B4360A"/>
    <w:rsid w:val="00B4695D"/>
    <w:rsid w:val="00B46B85"/>
    <w:rsid w:val="00B54402"/>
    <w:rsid w:val="00B57D54"/>
    <w:rsid w:val="00B67290"/>
    <w:rsid w:val="00B758D5"/>
    <w:rsid w:val="00B765A5"/>
    <w:rsid w:val="00B82730"/>
    <w:rsid w:val="00B8356D"/>
    <w:rsid w:val="00B93DAE"/>
    <w:rsid w:val="00B96A75"/>
    <w:rsid w:val="00BA1AAC"/>
    <w:rsid w:val="00BA2ED7"/>
    <w:rsid w:val="00BA4543"/>
    <w:rsid w:val="00BC026E"/>
    <w:rsid w:val="00BC0936"/>
    <w:rsid w:val="00BD3B8E"/>
    <w:rsid w:val="00BD7F41"/>
    <w:rsid w:val="00BE6E92"/>
    <w:rsid w:val="00BF0ED0"/>
    <w:rsid w:val="00BF19EC"/>
    <w:rsid w:val="00C04499"/>
    <w:rsid w:val="00C05383"/>
    <w:rsid w:val="00C110E5"/>
    <w:rsid w:val="00C2617B"/>
    <w:rsid w:val="00C27ABD"/>
    <w:rsid w:val="00C36C08"/>
    <w:rsid w:val="00C473FC"/>
    <w:rsid w:val="00C4744A"/>
    <w:rsid w:val="00C561D0"/>
    <w:rsid w:val="00C573E4"/>
    <w:rsid w:val="00C60C2D"/>
    <w:rsid w:val="00C67B9C"/>
    <w:rsid w:val="00C809BF"/>
    <w:rsid w:val="00C80EB1"/>
    <w:rsid w:val="00C82A7C"/>
    <w:rsid w:val="00C904F2"/>
    <w:rsid w:val="00C93A1D"/>
    <w:rsid w:val="00CA05C8"/>
    <w:rsid w:val="00CA167A"/>
    <w:rsid w:val="00CA2D45"/>
    <w:rsid w:val="00CB3640"/>
    <w:rsid w:val="00CB745E"/>
    <w:rsid w:val="00CD423F"/>
    <w:rsid w:val="00CF0BC7"/>
    <w:rsid w:val="00D068BE"/>
    <w:rsid w:val="00D164CB"/>
    <w:rsid w:val="00D1737A"/>
    <w:rsid w:val="00D17EC2"/>
    <w:rsid w:val="00D201A1"/>
    <w:rsid w:val="00D27398"/>
    <w:rsid w:val="00D308E2"/>
    <w:rsid w:val="00D41CF6"/>
    <w:rsid w:val="00D46086"/>
    <w:rsid w:val="00D47130"/>
    <w:rsid w:val="00D539F3"/>
    <w:rsid w:val="00D60012"/>
    <w:rsid w:val="00D6265B"/>
    <w:rsid w:val="00D6527F"/>
    <w:rsid w:val="00D67547"/>
    <w:rsid w:val="00D747E4"/>
    <w:rsid w:val="00D77259"/>
    <w:rsid w:val="00D86BE7"/>
    <w:rsid w:val="00D87A1F"/>
    <w:rsid w:val="00D903CC"/>
    <w:rsid w:val="00D9389E"/>
    <w:rsid w:val="00DB17EC"/>
    <w:rsid w:val="00DB550B"/>
    <w:rsid w:val="00DC279B"/>
    <w:rsid w:val="00DD0C07"/>
    <w:rsid w:val="00DD16BF"/>
    <w:rsid w:val="00DD193E"/>
    <w:rsid w:val="00DD28D5"/>
    <w:rsid w:val="00DE32A4"/>
    <w:rsid w:val="00DE4090"/>
    <w:rsid w:val="00DE4110"/>
    <w:rsid w:val="00DE53B4"/>
    <w:rsid w:val="00DF33B8"/>
    <w:rsid w:val="00DF3C8C"/>
    <w:rsid w:val="00E03CFA"/>
    <w:rsid w:val="00E03DA3"/>
    <w:rsid w:val="00E208DE"/>
    <w:rsid w:val="00E21FCB"/>
    <w:rsid w:val="00E25155"/>
    <w:rsid w:val="00E25DF8"/>
    <w:rsid w:val="00E30EC8"/>
    <w:rsid w:val="00E35858"/>
    <w:rsid w:val="00E611F6"/>
    <w:rsid w:val="00E638D9"/>
    <w:rsid w:val="00E653BF"/>
    <w:rsid w:val="00E7436B"/>
    <w:rsid w:val="00E7480B"/>
    <w:rsid w:val="00E7513D"/>
    <w:rsid w:val="00E76A41"/>
    <w:rsid w:val="00E77DFD"/>
    <w:rsid w:val="00E871B9"/>
    <w:rsid w:val="00E97B06"/>
    <w:rsid w:val="00EB072F"/>
    <w:rsid w:val="00EC1059"/>
    <w:rsid w:val="00EC3FDF"/>
    <w:rsid w:val="00EC65A1"/>
    <w:rsid w:val="00ED43FF"/>
    <w:rsid w:val="00ED594A"/>
    <w:rsid w:val="00ED6845"/>
    <w:rsid w:val="00EE6C5B"/>
    <w:rsid w:val="00EF087D"/>
    <w:rsid w:val="00EF34C3"/>
    <w:rsid w:val="00EF377B"/>
    <w:rsid w:val="00EF709B"/>
    <w:rsid w:val="00F071C5"/>
    <w:rsid w:val="00F123E5"/>
    <w:rsid w:val="00F1412A"/>
    <w:rsid w:val="00F21E0C"/>
    <w:rsid w:val="00F22843"/>
    <w:rsid w:val="00F3088B"/>
    <w:rsid w:val="00F4365F"/>
    <w:rsid w:val="00F53293"/>
    <w:rsid w:val="00F56783"/>
    <w:rsid w:val="00F72813"/>
    <w:rsid w:val="00F87291"/>
    <w:rsid w:val="00F91209"/>
    <w:rsid w:val="00FA0446"/>
    <w:rsid w:val="00FA3864"/>
    <w:rsid w:val="00FA4AED"/>
    <w:rsid w:val="00FB212F"/>
    <w:rsid w:val="00FB2E09"/>
    <w:rsid w:val="00FB4164"/>
    <w:rsid w:val="00FB7104"/>
    <w:rsid w:val="00FC050C"/>
    <w:rsid w:val="00FC0694"/>
    <w:rsid w:val="00FC0AAB"/>
    <w:rsid w:val="00FC0C06"/>
    <w:rsid w:val="00FC2B2A"/>
    <w:rsid w:val="00FC2F4C"/>
    <w:rsid w:val="00FD0D6B"/>
    <w:rsid w:val="00FF008F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2DFB340C"/>
  <w15:docId w15:val="{5690DDA5-EF0C-497E-906F-DD940CC92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80DA4"/>
    <w:pPr>
      <w:ind w:leftChars="200" w:left="480"/>
    </w:pPr>
  </w:style>
  <w:style w:type="character" w:styleId="afa">
    <w:name w:val="Hyperlink"/>
    <w:rsid w:val="00B3193F"/>
    <w:rPr>
      <w:color w:val="0000FF"/>
      <w:u w:val="single"/>
    </w:rPr>
  </w:style>
  <w:style w:type="paragraph" w:styleId="afb">
    <w:name w:val="Date"/>
    <w:basedOn w:val="a"/>
    <w:next w:val="a"/>
    <w:link w:val="afc"/>
    <w:rsid w:val="00800FD1"/>
    <w:pPr>
      <w:jc w:val="right"/>
    </w:pPr>
  </w:style>
  <w:style w:type="character" w:customStyle="1" w:styleId="afc">
    <w:name w:val="日期 字元"/>
    <w:basedOn w:val="a0"/>
    <w:link w:val="afb"/>
    <w:rsid w:val="00800FD1"/>
    <w:rPr>
      <w:rFonts w:ascii="標楷體" w:eastAsia="標楷體"/>
      <w:kern w:val="2"/>
      <w:sz w:val="24"/>
      <w:szCs w:val="24"/>
    </w:rPr>
  </w:style>
  <w:style w:type="character" w:styleId="afd">
    <w:name w:val="Emphasis"/>
    <w:basedOn w:val="a0"/>
    <w:uiPriority w:val="20"/>
    <w:qFormat/>
    <w:rsid w:val="004829C2"/>
    <w:rPr>
      <w:i/>
      <w:iCs/>
    </w:rPr>
  </w:style>
  <w:style w:type="character" w:styleId="afe">
    <w:name w:val="Unresolved Mention"/>
    <w:basedOn w:val="a0"/>
    <w:uiPriority w:val="99"/>
    <w:semiHidden/>
    <w:unhideWhenUsed/>
    <w:rsid w:val="00A23E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34081;&#30740;&#31350;&#21729;ly20649@ly.gov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B2FB01-583C-4215-A8A6-ADD1A7B5BF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0</TotalTime>
  <Pages>3</Pages>
  <Words>876</Words>
  <Characters>1027</Characters>
  <Application>Microsoft Office Word</Application>
  <DocSecurity>0</DocSecurity>
  <Lines>51</Lines>
  <Paragraphs>35</Paragraphs>
  <ScaleCrop>false</ScaleCrop>
  <Company>eic</Company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Administrator</cp:lastModifiedBy>
  <cp:revision>2</cp:revision>
  <cp:lastPrinted>2024-09-26T05:49:00Z</cp:lastPrinted>
  <dcterms:created xsi:type="dcterms:W3CDTF">2025-10-30T08:09:00Z</dcterms:created>
  <dcterms:modified xsi:type="dcterms:W3CDTF">2025-10-30T08:09:00Z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GrammarlyDocumentId">
    <vt:lpwstr>8d580b3f-e374-4683-b92e-48ba7323c779</vt:lpwstr>
  </property>
  <property fmtid="{D5CDD505-2E9C-101B-9397-08002B2CF9AE}" pid="6" name="公文性質">
    <vt:lpwstr>08,一般公文</vt:lpwstr>
  </property>
  <property fmtid="{D5CDD505-2E9C-101B-9397-08002B2CF9AE}" pid="7" name="文號">
    <vt:lpwstr>1142101612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1142101612</vt:lpwstr>
  </property>
  <property fmtid="{D5CDD505-2E9C-101B-9397-08002B2CF9AE}" pid="13" name="發文支號">
    <vt:lpwstr>0</vt:lpwstr>
  </property>
  <property fmtid="{D5CDD505-2E9C-101B-9397-08002B2CF9AE}" pid="14" name="TotFileSize">
    <vt:lpwstr>11917</vt:lpwstr>
  </property>
</Properties>
</file>