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60FBAA" w14:textId="71614ECB" w:rsidR="00AA0637" w:rsidRPr="00CD15C1" w:rsidRDefault="00BC1F38" w:rsidP="00CD15C1">
      <w:pPr>
        <w:pStyle w:val="ae"/>
      </w:pPr>
      <w:bookmarkStart w:id="0" w:name="_GoBack"/>
      <w:bookmarkEnd w:id="0"/>
      <w:r w:rsidRPr="00BC1F38">
        <w:rPr>
          <w:rFonts w:hint="eastAsia"/>
        </w:rPr>
        <w:t>經濟部所屬(</w:t>
      </w:r>
      <w:r w:rsidR="00737574" w:rsidRPr="00737574">
        <w:rPr>
          <w:rFonts w:hint="eastAsia"/>
        </w:rPr>
        <w:t>產業發展署、國際貿易署</w:t>
      </w:r>
      <w:r w:rsidRPr="00BC1F38">
        <w:rPr>
          <w:rFonts w:hint="eastAsia"/>
        </w:rPr>
        <w:t>)</w:t>
      </w:r>
      <w:r w:rsidR="00DF3DC9" w:rsidRPr="003355A2">
        <w:rPr>
          <w:rFonts w:hint="eastAsia"/>
          <w:spacing w:val="-8"/>
        </w:rPr>
        <w:t>11</w:t>
      </w:r>
      <w:r w:rsidR="00461624">
        <w:rPr>
          <w:rFonts w:hint="eastAsia"/>
          <w:spacing w:val="-8"/>
        </w:rPr>
        <w:t>5</w:t>
      </w:r>
      <w:r w:rsidR="00DF3DC9" w:rsidRPr="003355A2">
        <w:rPr>
          <w:rFonts w:hint="eastAsia"/>
          <w:spacing w:val="-8"/>
        </w:rPr>
        <w:t>年度單位預算評估報告</w:t>
      </w:r>
    </w:p>
    <w:p w14:paraId="74A35F4D" w14:textId="53D47F9D" w:rsidR="00EF6C64" w:rsidRPr="00EF6C64" w:rsidRDefault="00EF6C64" w:rsidP="00EF6C64">
      <w:pPr>
        <w:pStyle w:val="144"/>
        <w:ind w:left="567" w:hanging="567"/>
        <w:rPr>
          <w:snapToGrid/>
          <w:color w:val="000000"/>
        </w:rPr>
      </w:pPr>
      <w:bookmarkStart w:id="1" w:name="_Toc147478830"/>
      <w:bookmarkStart w:id="2" w:name="_Toc148090710"/>
      <w:bookmarkStart w:id="3" w:name="_Toc212712460"/>
      <w:bookmarkStart w:id="4" w:name="_Toc277096892"/>
      <w:bookmarkStart w:id="5" w:name="_Toc269805666"/>
      <w:bookmarkStart w:id="6" w:name="_Toc366850089"/>
      <w:bookmarkStart w:id="7" w:name="_Toc19808166"/>
      <w:r>
        <w:rPr>
          <w:rFonts w:hint="eastAsia"/>
          <w:snapToGrid/>
          <w:color w:val="000000"/>
        </w:rPr>
        <w:t>壹</w:t>
      </w:r>
      <w:r w:rsidRPr="00EF6C64">
        <w:rPr>
          <w:rFonts w:hint="eastAsia"/>
          <w:snapToGrid/>
          <w:color w:val="000000"/>
        </w:rPr>
        <w:t>、</w:t>
      </w:r>
      <w:bookmarkEnd w:id="1"/>
      <w:bookmarkEnd w:id="2"/>
      <w:r w:rsidR="00737574" w:rsidRPr="00737574">
        <w:rPr>
          <w:rFonts w:hint="eastAsia"/>
          <w:snapToGrid/>
          <w:color w:val="000000"/>
        </w:rPr>
        <w:t>產業發展署</w:t>
      </w:r>
      <w:bookmarkEnd w:id="3"/>
    </w:p>
    <w:p w14:paraId="60062F44" w14:textId="583DD56C" w:rsidR="005735C4" w:rsidRDefault="00737574" w:rsidP="00F83655">
      <w:pPr>
        <w:pStyle w:val="ab"/>
        <w:ind w:firstLine="566"/>
        <w:rPr>
          <w:color w:val="000000"/>
        </w:rPr>
      </w:pPr>
      <w:r w:rsidRPr="009E22F9">
        <w:rPr>
          <w:rFonts w:hAnsi="標楷體" w:hint="eastAsia"/>
        </w:rPr>
        <w:t>產業發展署11</w:t>
      </w:r>
      <w:r w:rsidR="00461624" w:rsidRPr="009E22F9">
        <w:rPr>
          <w:rFonts w:hAnsi="標楷體" w:hint="eastAsia"/>
        </w:rPr>
        <w:t>5</w:t>
      </w:r>
      <w:r w:rsidRPr="009E22F9">
        <w:rPr>
          <w:rFonts w:hAnsi="標楷體" w:hint="eastAsia"/>
        </w:rPr>
        <w:t>年度預算案歲入</w:t>
      </w:r>
      <w:r w:rsidR="00D706A6">
        <w:rPr>
          <w:rFonts w:hAnsi="標楷體" w:hint="eastAsia"/>
        </w:rPr>
        <w:t>編列</w:t>
      </w:r>
      <w:r w:rsidRPr="009E22F9">
        <w:rPr>
          <w:rFonts w:hAnsi="標楷體" w:hint="eastAsia"/>
        </w:rPr>
        <w:t>1億1,</w:t>
      </w:r>
      <w:r w:rsidR="00461624" w:rsidRPr="009E22F9">
        <w:rPr>
          <w:rFonts w:hAnsi="標楷體" w:hint="eastAsia"/>
        </w:rPr>
        <w:t>788</w:t>
      </w:r>
      <w:r w:rsidRPr="009E22F9">
        <w:rPr>
          <w:rFonts w:hAnsi="標楷體" w:hint="eastAsia"/>
        </w:rPr>
        <w:t>萬</w:t>
      </w:r>
      <w:r w:rsidR="00461624" w:rsidRPr="009E22F9">
        <w:rPr>
          <w:rFonts w:hAnsi="標楷體" w:hint="eastAsia"/>
        </w:rPr>
        <w:t>9</w:t>
      </w:r>
      <w:r w:rsidRPr="009E22F9">
        <w:rPr>
          <w:rFonts w:hAnsi="標楷體" w:hint="eastAsia"/>
        </w:rPr>
        <w:t>千元，較11</w:t>
      </w:r>
      <w:r w:rsidR="00461624" w:rsidRPr="009E22F9">
        <w:rPr>
          <w:rFonts w:hAnsi="標楷體" w:hint="eastAsia"/>
        </w:rPr>
        <w:t>4</w:t>
      </w:r>
      <w:r w:rsidRPr="009E22F9">
        <w:rPr>
          <w:rFonts w:hAnsi="標楷體" w:hint="eastAsia"/>
        </w:rPr>
        <w:t>年度預算1億</w:t>
      </w:r>
      <w:r w:rsidR="00461624" w:rsidRPr="009E22F9">
        <w:rPr>
          <w:rFonts w:hAnsi="標楷體" w:hint="eastAsia"/>
        </w:rPr>
        <w:t>1,063</w:t>
      </w:r>
      <w:r w:rsidRPr="009E22F9">
        <w:rPr>
          <w:rFonts w:hAnsi="標楷體" w:hint="eastAsia"/>
        </w:rPr>
        <w:t>萬</w:t>
      </w:r>
      <w:r w:rsidR="00B74723">
        <w:rPr>
          <w:rFonts w:hAnsi="標楷體" w:hint="eastAsia"/>
        </w:rPr>
        <w:t>6</w:t>
      </w:r>
      <w:r w:rsidRPr="009E22F9">
        <w:rPr>
          <w:rFonts w:hAnsi="標楷體" w:hint="eastAsia"/>
        </w:rPr>
        <w:t>千元，增加</w:t>
      </w:r>
      <w:r w:rsidR="00461624" w:rsidRPr="009E22F9">
        <w:rPr>
          <w:rFonts w:hAnsi="標楷體" w:hint="eastAsia"/>
        </w:rPr>
        <w:t>725</w:t>
      </w:r>
      <w:r w:rsidRPr="009E22F9">
        <w:rPr>
          <w:rFonts w:hAnsi="標楷體" w:hint="eastAsia"/>
        </w:rPr>
        <w:t>萬</w:t>
      </w:r>
      <w:r w:rsidR="00461624" w:rsidRPr="009E22F9">
        <w:rPr>
          <w:rFonts w:hAnsi="標楷體" w:hint="eastAsia"/>
        </w:rPr>
        <w:t>3</w:t>
      </w:r>
      <w:r w:rsidRPr="009E22F9">
        <w:rPr>
          <w:rFonts w:hAnsi="標楷體" w:hint="eastAsia"/>
        </w:rPr>
        <w:t>千元(增幅6.5</w:t>
      </w:r>
      <w:r w:rsidR="00461624" w:rsidRPr="009E22F9">
        <w:rPr>
          <w:rFonts w:hAnsi="標楷體" w:hint="eastAsia"/>
        </w:rPr>
        <w:t>6</w:t>
      </w:r>
      <w:r w:rsidRPr="009E22F9">
        <w:rPr>
          <w:rFonts w:hAnsi="標楷體" w:hint="eastAsia"/>
        </w:rPr>
        <w:t>%)；歲出</w:t>
      </w:r>
      <w:r w:rsidR="00D706A6">
        <w:rPr>
          <w:rFonts w:hAnsi="標楷體" w:hint="eastAsia"/>
        </w:rPr>
        <w:t>編列</w:t>
      </w:r>
      <w:r w:rsidRPr="009E22F9">
        <w:rPr>
          <w:rFonts w:hAnsi="標楷體" w:hint="eastAsia"/>
        </w:rPr>
        <w:t>1</w:t>
      </w:r>
      <w:r w:rsidR="00461624" w:rsidRPr="009E22F9">
        <w:rPr>
          <w:rFonts w:hAnsi="標楷體" w:hint="eastAsia"/>
        </w:rPr>
        <w:t>54</w:t>
      </w:r>
      <w:r w:rsidRPr="009E22F9">
        <w:rPr>
          <w:rFonts w:hAnsi="標楷體" w:hint="eastAsia"/>
        </w:rPr>
        <w:t>億</w:t>
      </w:r>
      <w:r w:rsidR="00461624" w:rsidRPr="009E22F9">
        <w:rPr>
          <w:rFonts w:hAnsi="標楷體" w:hint="eastAsia"/>
        </w:rPr>
        <w:t>1</w:t>
      </w:r>
      <w:r w:rsidRPr="009E22F9">
        <w:rPr>
          <w:rFonts w:hAnsi="標楷體" w:hint="eastAsia"/>
        </w:rPr>
        <w:t>,</w:t>
      </w:r>
      <w:r w:rsidR="00461624" w:rsidRPr="009E22F9">
        <w:rPr>
          <w:rFonts w:hAnsi="標楷體" w:hint="eastAsia"/>
        </w:rPr>
        <w:t>882</w:t>
      </w:r>
      <w:r w:rsidRPr="009E22F9">
        <w:rPr>
          <w:rFonts w:hAnsi="標楷體" w:hint="eastAsia"/>
        </w:rPr>
        <w:t>萬</w:t>
      </w:r>
      <w:r w:rsidR="00461624" w:rsidRPr="009E22F9">
        <w:rPr>
          <w:rFonts w:hAnsi="標楷體" w:hint="eastAsia"/>
        </w:rPr>
        <w:t>6</w:t>
      </w:r>
      <w:r w:rsidRPr="009E22F9">
        <w:rPr>
          <w:rFonts w:hAnsi="標楷體" w:hint="eastAsia"/>
        </w:rPr>
        <w:t>千元，較11</w:t>
      </w:r>
      <w:r w:rsidR="00461624" w:rsidRPr="009E22F9">
        <w:rPr>
          <w:rFonts w:hAnsi="標楷體" w:hint="eastAsia"/>
        </w:rPr>
        <w:t>4</w:t>
      </w:r>
      <w:r w:rsidRPr="009E22F9">
        <w:rPr>
          <w:rFonts w:hAnsi="標楷體" w:hint="eastAsia"/>
        </w:rPr>
        <w:t>年度預算</w:t>
      </w:r>
      <w:r w:rsidR="00461624" w:rsidRPr="009E22F9">
        <w:rPr>
          <w:rFonts w:hAnsi="標楷體" w:hint="eastAsia"/>
        </w:rPr>
        <w:t>134</w:t>
      </w:r>
      <w:r w:rsidRPr="009E22F9">
        <w:rPr>
          <w:rFonts w:hAnsi="標楷體" w:hint="eastAsia"/>
        </w:rPr>
        <w:t>億8,1</w:t>
      </w:r>
      <w:r w:rsidR="00461624" w:rsidRPr="009E22F9">
        <w:rPr>
          <w:rFonts w:hAnsi="標楷體" w:hint="eastAsia"/>
        </w:rPr>
        <w:t>9</w:t>
      </w:r>
      <w:r w:rsidRPr="009E22F9">
        <w:rPr>
          <w:rFonts w:hAnsi="標楷體" w:hint="eastAsia"/>
        </w:rPr>
        <w:t>7萬</w:t>
      </w:r>
      <w:r w:rsidR="00461624" w:rsidRPr="009E22F9">
        <w:rPr>
          <w:rFonts w:hAnsi="標楷體" w:hint="eastAsia"/>
        </w:rPr>
        <w:t>1</w:t>
      </w:r>
      <w:r w:rsidRPr="009E22F9">
        <w:rPr>
          <w:rFonts w:hAnsi="標楷體" w:hint="eastAsia"/>
        </w:rPr>
        <w:t>千元</w:t>
      </w:r>
      <w:r w:rsidR="00461624" w:rsidRPr="009E22F9">
        <w:rPr>
          <w:rFonts w:hAnsi="標楷體" w:hint="eastAsia"/>
        </w:rPr>
        <w:t>(含追加預算6億2,472萬9千元)</w:t>
      </w:r>
      <w:r w:rsidRPr="009E22F9">
        <w:rPr>
          <w:rFonts w:hAnsi="標楷體" w:hint="eastAsia"/>
        </w:rPr>
        <w:t>，增加1</w:t>
      </w:r>
      <w:r w:rsidR="00461624" w:rsidRPr="009E22F9">
        <w:rPr>
          <w:rFonts w:hAnsi="標楷體" w:hint="eastAsia"/>
        </w:rPr>
        <w:t>9</w:t>
      </w:r>
      <w:r w:rsidRPr="009E22F9">
        <w:rPr>
          <w:rFonts w:hAnsi="標楷體" w:hint="eastAsia"/>
        </w:rPr>
        <w:t>億</w:t>
      </w:r>
      <w:r w:rsidR="00461624" w:rsidRPr="009E22F9">
        <w:rPr>
          <w:rFonts w:hAnsi="標楷體" w:hint="eastAsia"/>
        </w:rPr>
        <w:t>3</w:t>
      </w:r>
      <w:r w:rsidRPr="009E22F9">
        <w:rPr>
          <w:rFonts w:hAnsi="標楷體" w:hint="eastAsia"/>
        </w:rPr>
        <w:t>,</w:t>
      </w:r>
      <w:r w:rsidR="00461624" w:rsidRPr="009E22F9">
        <w:rPr>
          <w:rFonts w:hAnsi="標楷體" w:hint="eastAsia"/>
        </w:rPr>
        <w:t>685</w:t>
      </w:r>
      <w:r w:rsidRPr="009E22F9">
        <w:rPr>
          <w:rFonts w:hAnsi="標楷體" w:hint="eastAsia"/>
        </w:rPr>
        <w:t>萬</w:t>
      </w:r>
      <w:r w:rsidR="00461624" w:rsidRPr="009E22F9">
        <w:rPr>
          <w:rFonts w:hAnsi="標楷體" w:hint="eastAsia"/>
        </w:rPr>
        <w:t>5</w:t>
      </w:r>
      <w:r w:rsidRPr="009E22F9">
        <w:rPr>
          <w:rFonts w:hAnsi="標楷體" w:hint="eastAsia"/>
        </w:rPr>
        <w:t>千元(增幅1</w:t>
      </w:r>
      <w:r w:rsidR="00461624" w:rsidRPr="009E22F9">
        <w:rPr>
          <w:rFonts w:hAnsi="標楷體" w:hint="eastAsia"/>
        </w:rPr>
        <w:t>4.37</w:t>
      </w:r>
      <w:r w:rsidRPr="009E22F9">
        <w:rPr>
          <w:rFonts w:hAnsi="標楷體" w:hint="eastAsia"/>
        </w:rPr>
        <w:t>%)</w:t>
      </w:r>
      <w:r w:rsidR="00507847" w:rsidRPr="009E22F9">
        <w:rPr>
          <w:rFonts w:hAnsi="標楷體" w:hint="eastAsia"/>
        </w:rPr>
        <w:t>；另於</w:t>
      </w:r>
      <w:r w:rsidR="001713D9">
        <w:rPr>
          <w:rFonts w:hAnsi="標楷體" w:hint="eastAsia"/>
        </w:rPr>
        <w:t>「</w:t>
      </w:r>
      <w:r w:rsidR="00D706A6">
        <w:rPr>
          <w:rFonts w:hAnsi="標楷體" w:hint="eastAsia"/>
        </w:rPr>
        <w:t>直轄市及縣市政府-</w:t>
      </w:r>
      <w:r w:rsidR="00D706A6" w:rsidRPr="009E22F9">
        <w:rPr>
          <w:rFonts w:hAnsi="標楷體" w:hint="eastAsia"/>
        </w:rPr>
        <w:t>一般性補助款</w:t>
      </w:r>
      <w:r w:rsidR="001713D9">
        <w:rPr>
          <w:rFonts w:hAnsi="標楷體" w:hint="eastAsia"/>
        </w:rPr>
        <w:t>」項下</w:t>
      </w:r>
      <w:r w:rsidR="00507847" w:rsidRPr="009E22F9">
        <w:rPr>
          <w:rFonts w:hAnsi="標楷體" w:hint="eastAsia"/>
        </w:rPr>
        <w:t>編列</w:t>
      </w:r>
      <w:r w:rsidR="00461624" w:rsidRPr="009E22F9">
        <w:rPr>
          <w:rFonts w:hAnsi="標楷體" w:hint="eastAsia"/>
        </w:rPr>
        <w:t>「無人載具產業發展統籌型計畫-無人機應用發展暨場域建設整合發展計畫」經費560萬元，補助直轄市及各縣市政府購置無人機用於工廠管理及未登記工廠</w:t>
      </w:r>
      <w:r w:rsidR="00CE2E49" w:rsidRPr="009E22F9">
        <w:rPr>
          <w:rFonts w:hAnsi="標楷體" w:hint="eastAsia"/>
        </w:rPr>
        <w:t>管理</w:t>
      </w:r>
      <w:r w:rsidR="00461624" w:rsidRPr="009E22F9">
        <w:rPr>
          <w:rFonts w:hAnsi="標楷體" w:hint="eastAsia"/>
        </w:rPr>
        <w:t>輔導</w:t>
      </w:r>
      <w:r w:rsidR="00CE2E49" w:rsidRPr="009E22F9">
        <w:rPr>
          <w:rFonts w:hAnsi="標楷體" w:hint="eastAsia"/>
        </w:rPr>
        <w:t>作業。</w:t>
      </w:r>
      <w:r w:rsidRPr="009E22F9">
        <w:rPr>
          <w:rFonts w:hAnsi="標楷體" w:hint="eastAsia"/>
        </w:rPr>
        <w:t>謹就產業發展署11</w:t>
      </w:r>
      <w:r w:rsidR="00CE2E49" w:rsidRPr="009E22F9">
        <w:rPr>
          <w:rFonts w:hAnsi="標楷體" w:hint="eastAsia"/>
        </w:rPr>
        <w:t>5</w:t>
      </w:r>
      <w:r w:rsidRPr="009E22F9">
        <w:rPr>
          <w:rFonts w:hAnsi="標楷體" w:hint="eastAsia"/>
        </w:rPr>
        <w:t>年度預算案評估如下</w:t>
      </w:r>
      <w:r w:rsidR="00EF6C64" w:rsidRPr="009E22F9">
        <w:rPr>
          <w:rFonts w:hAnsi="標楷體" w:hint="eastAsia"/>
        </w:rPr>
        <w:t>：</w:t>
      </w:r>
      <w:bookmarkEnd w:id="4"/>
      <w:bookmarkEnd w:id="5"/>
      <w:bookmarkEnd w:id="6"/>
      <w:bookmarkEnd w:id="7"/>
    </w:p>
    <w:sectPr w:rsidR="005735C4" w:rsidSect="00D640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E58E6D" w14:textId="77777777" w:rsidR="00C0550B" w:rsidRDefault="00C0550B" w:rsidP="00441D17">
      <w:pPr>
        <w:spacing w:line="240" w:lineRule="auto"/>
        <w:ind w:left="560" w:firstLine="560"/>
      </w:pPr>
    </w:p>
    <w:p w14:paraId="6695B6F9" w14:textId="77777777" w:rsidR="00C0550B" w:rsidRDefault="00C0550B" w:rsidP="00441D17">
      <w:pPr>
        <w:ind w:left="560" w:firstLine="560"/>
      </w:pPr>
    </w:p>
  </w:endnote>
  <w:endnote w:type="continuationSeparator" w:id="0">
    <w:p w14:paraId="4FAA6CEA" w14:textId="77777777" w:rsidR="00C0550B" w:rsidRDefault="00C0550B" w:rsidP="00441D17">
      <w:pPr>
        <w:spacing w:line="240" w:lineRule="auto"/>
        <w:ind w:left="560" w:firstLine="560"/>
      </w:pPr>
    </w:p>
    <w:p w14:paraId="58211FA7" w14:textId="77777777" w:rsidR="00C0550B" w:rsidRDefault="00C0550B" w:rsidP="00441D17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黑體">
    <w:altName w:val="Malgun Gothic Semilight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5E11D7" w14:textId="77777777" w:rsidR="00560FCD" w:rsidRDefault="00560FCD" w:rsidP="0071584B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674599" w14:textId="0279F7EA" w:rsidR="00560FCD" w:rsidRDefault="00560FCD" w:rsidP="0068315F">
    <w:pPr>
      <w:pStyle w:val="af4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F83655" w:rsidRPr="00F83655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A76136" w14:textId="77777777" w:rsidR="00560FCD" w:rsidRDefault="00560FCD" w:rsidP="0071584B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20FF55" w14:textId="77777777" w:rsidR="00C0550B" w:rsidRDefault="00C0550B" w:rsidP="00F44F4B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0E02B819" w14:textId="77777777" w:rsidR="00C0550B" w:rsidRDefault="00C0550B" w:rsidP="00441D17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3C8AB0" w14:textId="77777777" w:rsidR="00560FCD" w:rsidRDefault="00560FCD" w:rsidP="0071584B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0C23DA" w14:textId="77777777" w:rsidR="00560FCD" w:rsidRDefault="00560FCD" w:rsidP="00EB1547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D9C8CB" w14:textId="77777777" w:rsidR="00560FCD" w:rsidRDefault="00560FCD" w:rsidP="0071584B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DB641E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3D41F1"/>
    <w:multiLevelType w:val="hybridMultilevel"/>
    <w:tmpl w:val="4F36336E"/>
    <w:lvl w:ilvl="0" w:tplc="A0C8B208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" w15:restartNumberingAfterBreak="0">
    <w:nsid w:val="04137213"/>
    <w:multiLevelType w:val="hybridMultilevel"/>
    <w:tmpl w:val="71D0B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340B52"/>
    <w:multiLevelType w:val="hybridMultilevel"/>
    <w:tmpl w:val="AE1A8F38"/>
    <w:lvl w:ilvl="0" w:tplc="B4D019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800B4E"/>
    <w:multiLevelType w:val="hybridMultilevel"/>
    <w:tmpl w:val="3C062F68"/>
    <w:lvl w:ilvl="0" w:tplc="F2C280BC">
      <w:start w:val="1"/>
      <w:numFmt w:val="decimal"/>
      <w:lvlText w:val="%1."/>
      <w:lvlJc w:val="left"/>
      <w:pPr>
        <w:ind w:left="1130" w:hanging="2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0D814B8D"/>
    <w:multiLevelType w:val="hybridMultilevel"/>
    <w:tmpl w:val="501A825A"/>
    <w:lvl w:ilvl="0" w:tplc="456488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FC81350"/>
    <w:multiLevelType w:val="hybridMultilevel"/>
    <w:tmpl w:val="F6B8BD4A"/>
    <w:lvl w:ilvl="0" w:tplc="4F0C04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0646CDB"/>
    <w:multiLevelType w:val="hybridMultilevel"/>
    <w:tmpl w:val="067C37E4"/>
    <w:lvl w:ilvl="0" w:tplc="506EDAD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868000D"/>
    <w:multiLevelType w:val="hybridMultilevel"/>
    <w:tmpl w:val="D47E9492"/>
    <w:lvl w:ilvl="0" w:tplc="03D8EFD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195A405E"/>
    <w:multiLevelType w:val="hybridMultilevel"/>
    <w:tmpl w:val="71D0B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A86F9D"/>
    <w:multiLevelType w:val="hybridMultilevel"/>
    <w:tmpl w:val="5A70F13A"/>
    <w:lvl w:ilvl="0" w:tplc="BC66495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1" w15:restartNumberingAfterBreak="0">
    <w:nsid w:val="1C8F408D"/>
    <w:multiLevelType w:val="hybridMultilevel"/>
    <w:tmpl w:val="9E70D8E6"/>
    <w:lvl w:ilvl="0" w:tplc="6EC0212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1CA6344C"/>
    <w:multiLevelType w:val="hybridMultilevel"/>
    <w:tmpl w:val="4274C7F4"/>
    <w:lvl w:ilvl="0" w:tplc="5D7CB16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267165B8"/>
    <w:multiLevelType w:val="hybridMultilevel"/>
    <w:tmpl w:val="92543622"/>
    <w:lvl w:ilvl="0" w:tplc="F244CED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27C9054D"/>
    <w:multiLevelType w:val="hybridMultilevel"/>
    <w:tmpl w:val="2250CBBE"/>
    <w:lvl w:ilvl="0" w:tplc="87AC7BDC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28190A85"/>
    <w:multiLevelType w:val="hybridMultilevel"/>
    <w:tmpl w:val="386A8748"/>
    <w:lvl w:ilvl="0" w:tplc="E0C44118">
      <w:start w:val="1"/>
      <w:numFmt w:val="bullet"/>
      <w:suff w:val="nothing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283943A1"/>
    <w:multiLevelType w:val="hybridMultilevel"/>
    <w:tmpl w:val="71D0B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0118C5"/>
    <w:multiLevelType w:val="hybridMultilevel"/>
    <w:tmpl w:val="695C519E"/>
    <w:lvl w:ilvl="0" w:tplc="B6B83AA6">
      <w:start w:val="1"/>
      <w:numFmt w:val="taiwaneseCountingThousand"/>
      <w:lvlText w:val="%1、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8" w15:restartNumberingAfterBreak="0">
    <w:nsid w:val="33004400"/>
    <w:multiLevelType w:val="hybridMultilevel"/>
    <w:tmpl w:val="7660BBA0"/>
    <w:lvl w:ilvl="0" w:tplc="D83AE88A">
      <w:start w:val="1"/>
      <w:numFmt w:val="taiwaneseCountingThousand"/>
      <w:lvlText w:val="(%1)"/>
      <w:lvlJc w:val="left"/>
      <w:pPr>
        <w:ind w:left="11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0" w:hanging="480"/>
      </w:pPr>
    </w:lvl>
    <w:lvl w:ilvl="2" w:tplc="0409001B" w:tentative="1">
      <w:start w:val="1"/>
      <w:numFmt w:val="lowerRoman"/>
      <w:lvlText w:val="%3."/>
      <w:lvlJc w:val="right"/>
      <w:pPr>
        <w:ind w:left="1840" w:hanging="480"/>
      </w:pPr>
    </w:lvl>
    <w:lvl w:ilvl="3" w:tplc="0409000F" w:tentative="1">
      <w:start w:val="1"/>
      <w:numFmt w:val="decimal"/>
      <w:lvlText w:val="%4."/>
      <w:lvlJc w:val="left"/>
      <w:pPr>
        <w:ind w:left="2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0" w:hanging="480"/>
      </w:pPr>
    </w:lvl>
    <w:lvl w:ilvl="5" w:tplc="0409001B" w:tentative="1">
      <w:start w:val="1"/>
      <w:numFmt w:val="lowerRoman"/>
      <w:lvlText w:val="%6."/>
      <w:lvlJc w:val="right"/>
      <w:pPr>
        <w:ind w:left="3280" w:hanging="480"/>
      </w:pPr>
    </w:lvl>
    <w:lvl w:ilvl="6" w:tplc="0409000F" w:tentative="1">
      <w:start w:val="1"/>
      <w:numFmt w:val="decimal"/>
      <w:lvlText w:val="%7."/>
      <w:lvlJc w:val="left"/>
      <w:pPr>
        <w:ind w:left="3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0" w:hanging="480"/>
      </w:pPr>
    </w:lvl>
    <w:lvl w:ilvl="8" w:tplc="0409001B" w:tentative="1">
      <w:start w:val="1"/>
      <w:numFmt w:val="lowerRoman"/>
      <w:lvlText w:val="%9."/>
      <w:lvlJc w:val="right"/>
      <w:pPr>
        <w:ind w:left="4720" w:hanging="480"/>
      </w:pPr>
    </w:lvl>
  </w:abstractNum>
  <w:abstractNum w:abstractNumId="19" w15:restartNumberingAfterBreak="0">
    <w:nsid w:val="394724CF"/>
    <w:multiLevelType w:val="hybridMultilevel"/>
    <w:tmpl w:val="C1CC4250"/>
    <w:lvl w:ilvl="0" w:tplc="AC420B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E0331D6"/>
    <w:multiLevelType w:val="hybridMultilevel"/>
    <w:tmpl w:val="1F36C35A"/>
    <w:lvl w:ilvl="0" w:tplc="6F6E71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E0F0342"/>
    <w:multiLevelType w:val="hybridMultilevel"/>
    <w:tmpl w:val="70EA1D0C"/>
    <w:lvl w:ilvl="0" w:tplc="8702F6B0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4332412"/>
    <w:multiLevelType w:val="hybridMultilevel"/>
    <w:tmpl w:val="AE44DAD8"/>
    <w:lvl w:ilvl="0" w:tplc="44E0CD2C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3" w15:restartNumberingAfterBreak="0">
    <w:nsid w:val="4561544D"/>
    <w:multiLevelType w:val="hybridMultilevel"/>
    <w:tmpl w:val="30CC5852"/>
    <w:lvl w:ilvl="0" w:tplc="12A2448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5994DAF"/>
    <w:multiLevelType w:val="hybridMultilevel"/>
    <w:tmpl w:val="B0D8DCB8"/>
    <w:lvl w:ilvl="0" w:tplc="43B4DD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6F61E16"/>
    <w:multiLevelType w:val="hybridMultilevel"/>
    <w:tmpl w:val="76E6C8AA"/>
    <w:lvl w:ilvl="0" w:tplc="E5E2B4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8DF5602"/>
    <w:multiLevelType w:val="hybridMultilevel"/>
    <w:tmpl w:val="4CBC2CA2"/>
    <w:lvl w:ilvl="0" w:tplc="717056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F413C22"/>
    <w:multiLevelType w:val="hybridMultilevel"/>
    <w:tmpl w:val="71D0B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767ADA"/>
    <w:multiLevelType w:val="hybridMultilevel"/>
    <w:tmpl w:val="9E9EB202"/>
    <w:lvl w:ilvl="0" w:tplc="89C0F924">
      <w:start w:val="1"/>
      <w:numFmt w:val="taiwaneseCountingThousand"/>
      <w:lvlText w:val="%1、"/>
      <w:lvlJc w:val="left"/>
      <w:pPr>
        <w:ind w:left="9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60" w:hanging="480"/>
      </w:pPr>
    </w:lvl>
    <w:lvl w:ilvl="2" w:tplc="0409001B" w:tentative="1">
      <w:start w:val="1"/>
      <w:numFmt w:val="lowerRoman"/>
      <w:lvlText w:val="%3."/>
      <w:lvlJc w:val="right"/>
      <w:pPr>
        <w:ind w:left="1640" w:hanging="480"/>
      </w:pPr>
    </w:lvl>
    <w:lvl w:ilvl="3" w:tplc="0409000F" w:tentative="1">
      <w:start w:val="1"/>
      <w:numFmt w:val="decimal"/>
      <w:lvlText w:val="%4."/>
      <w:lvlJc w:val="left"/>
      <w:pPr>
        <w:ind w:left="2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0" w:hanging="480"/>
      </w:pPr>
    </w:lvl>
    <w:lvl w:ilvl="5" w:tplc="0409001B" w:tentative="1">
      <w:start w:val="1"/>
      <w:numFmt w:val="lowerRoman"/>
      <w:lvlText w:val="%6."/>
      <w:lvlJc w:val="right"/>
      <w:pPr>
        <w:ind w:left="3080" w:hanging="480"/>
      </w:pPr>
    </w:lvl>
    <w:lvl w:ilvl="6" w:tplc="0409000F" w:tentative="1">
      <w:start w:val="1"/>
      <w:numFmt w:val="decimal"/>
      <w:lvlText w:val="%7."/>
      <w:lvlJc w:val="left"/>
      <w:pPr>
        <w:ind w:left="3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0" w:hanging="480"/>
      </w:pPr>
    </w:lvl>
    <w:lvl w:ilvl="8" w:tplc="0409001B" w:tentative="1">
      <w:start w:val="1"/>
      <w:numFmt w:val="lowerRoman"/>
      <w:lvlText w:val="%9."/>
      <w:lvlJc w:val="right"/>
      <w:pPr>
        <w:ind w:left="4520" w:hanging="480"/>
      </w:pPr>
    </w:lvl>
  </w:abstractNum>
  <w:abstractNum w:abstractNumId="29" w15:restartNumberingAfterBreak="0">
    <w:nsid w:val="522E7092"/>
    <w:multiLevelType w:val="hybridMultilevel"/>
    <w:tmpl w:val="276CD790"/>
    <w:lvl w:ilvl="0" w:tplc="71D685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7662F2E"/>
    <w:multiLevelType w:val="hybridMultilevel"/>
    <w:tmpl w:val="885CA4EA"/>
    <w:lvl w:ilvl="0" w:tplc="D7DC9C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8A0459A"/>
    <w:multiLevelType w:val="hybridMultilevel"/>
    <w:tmpl w:val="4F54A3D2"/>
    <w:lvl w:ilvl="0" w:tplc="1FCA041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2" w15:restartNumberingAfterBreak="0">
    <w:nsid w:val="5AA12235"/>
    <w:multiLevelType w:val="hybridMultilevel"/>
    <w:tmpl w:val="B010EF80"/>
    <w:lvl w:ilvl="0" w:tplc="FFFFFFFF">
      <w:start w:val="1"/>
      <w:numFmt w:val="decimal"/>
      <w:lvlText w:val="(%1)"/>
      <w:lvlJc w:val="left"/>
      <w:pPr>
        <w:ind w:left="2138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378" w:hanging="480"/>
      </w:pPr>
    </w:lvl>
    <w:lvl w:ilvl="2" w:tplc="FFFFFFFF" w:tentative="1">
      <w:start w:val="1"/>
      <w:numFmt w:val="lowerRoman"/>
      <w:lvlText w:val="%3."/>
      <w:lvlJc w:val="right"/>
      <w:pPr>
        <w:ind w:left="2858" w:hanging="480"/>
      </w:pPr>
    </w:lvl>
    <w:lvl w:ilvl="3" w:tplc="FFFFFFFF" w:tentative="1">
      <w:start w:val="1"/>
      <w:numFmt w:val="decimal"/>
      <w:lvlText w:val="%4."/>
      <w:lvlJc w:val="left"/>
      <w:pPr>
        <w:ind w:left="3338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818" w:hanging="480"/>
      </w:pPr>
    </w:lvl>
    <w:lvl w:ilvl="5" w:tplc="FFFFFFFF" w:tentative="1">
      <w:start w:val="1"/>
      <w:numFmt w:val="lowerRoman"/>
      <w:lvlText w:val="%6."/>
      <w:lvlJc w:val="right"/>
      <w:pPr>
        <w:ind w:left="4298" w:hanging="480"/>
      </w:pPr>
    </w:lvl>
    <w:lvl w:ilvl="6" w:tplc="FFFFFFFF" w:tentative="1">
      <w:start w:val="1"/>
      <w:numFmt w:val="decimal"/>
      <w:lvlText w:val="%7."/>
      <w:lvlJc w:val="left"/>
      <w:pPr>
        <w:ind w:left="4778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258" w:hanging="480"/>
      </w:pPr>
    </w:lvl>
    <w:lvl w:ilvl="8" w:tplc="FFFFFFFF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33" w15:restartNumberingAfterBreak="0">
    <w:nsid w:val="5CAC7D1B"/>
    <w:multiLevelType w:val="hybridMultilevel"/>
    <w:tmpl w:val="9A0676C8"/>
    <w:lvl w:ilvl="0" w:tplc="C9264E0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626D3D60"/>
    <w:multiLevelType w:val="hybridMultilevel"/>
    <w:tmpl w:val="4B300534"/>
    <w:lvl w:ilvl="0" w:tplc="2E08658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5" w15:restartNumberingAfterBreak="0">
    <w:nsid w:val="64E43C6E"/>
    <w:multiLevelType w:val="hybridMultilevel"/>
    <w:tmpl w:val="42B462AA"/>
    <w:lvl w:ilvl="0" w:tplc="888492F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6" w15:restartNumberingAfterBreak="0">
    <w:nsid w:val="68556029"/>
    <w:multiLevelType w:val="hybridMultilevel"/>
    <w:tmpl w:val="C70A44D8"/>
    <w:lvl w:ilvl="0" w:tplc="5BC4D9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A6F7378"/>
    <w:multiLevelType w:val="hybridMultilevel"/>
    <w:tmpl w:val="A5320950"/>
    <w:lvl w:ilvl="0" w:tplc="DF4AACF4">
      <w:start w:val="1"/>
      <w:numFmt w:val="decimal"/>
      <w:lvlText w:val="%1."/>
      <w:lvlJc w:val="left"/>
      <w:pPr>
        <w:ind w:left="2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44" w:hanging="480"/>
      </w:pPr>
    </w:lvl>
    <w:lvl w:ilvl="2" w:tplc="0409001B" w:tentative="1">
      <w:start w:val="1"/>
      <w:numFmt w:val="lowerRoman"/>
      <w:lvlText w:val="%3."/>
      <w:lvlJc w:val="right"/>
      <w:pPr>
        <w:ind w:left="1324" w:hanging="480"/>
      </w:pPr>
    </w:lvl>
    <w:lvl w:ilvl="3" w:tplc="0409000F" w:tentative="1">
      <w:start w:val="1"/>
      <w:numFmt w:val="decimal"/>
      <w:lvlText w:val="%4."/>
      <w:lvlJc w:val="left"/>
      <w:pPr>
        <w:ind w:left="18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84" w:hanging="480"/>
      </w:pPr>
    </w:lvl>
    <w:lvl w:ilvl="5" w:tplc="0409001B" w:tentative="1">
      <w:start w:val="1"/>
      <w:numFmt w:val="lowerRoman"/>
      <w:lvlText w:val="%6."/>
      <w:lvlJc w:val="right"/>
      <w:pPr>
        <w:ind w:left="2764" w:hanging="480"/>
      </w:pPr>
    </w:lvl>
    <w:lvl w:ilvl="6" w:tplc="0409000F" w:tentative="1">
      <w:start w:val="1"/>
      <w:numFmt w:val="decimal"/>
      <w:lvlText w:val="%7."/>
      <w:lvlJc w:val="left"/>
      <w:pPr>
        <w:ind w:left="32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24" w:hanging="480"/>
      </w:pPr>
    </w:lvl>
    <w:lvl w:ilvl="8" w:tplc="0409001B" w:tentative="1">
      <w:start w:val="1"/>
      <w:numFmt w:val="lowerRoman"/>
      <w:lvlText w:val="%9."/>
      <w:lvlJc w:val="right"/>
      <w:pPr>
        <w:ind w:left="4204" w:hanging="480"/>
      </w:pPr>
    </w:lvl>
  </w:abstractNum>
  <w:abstractNum w:abstractNumId="38" w15:restartNumberingAfterBreak="0">
    <w:nsid w:val="6F782405"/>
    <w:multiLevelType w:val="hybridMultilevel"/>
    <w:tmpl w:val="5A8048EC"/>
    <w:lvl w:ilvl="0" w:tplc="D88046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2131DD1"/>
    <w:multiLevelType w:val="hybridMultilevel"/>
    <w:tmpl w:val="C4208C46"/>
    <w:lvl w:ilvl="0" w:tplc="DC94C30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0" w15:restartNumberingAfterBreak="0">
    <w:nsid w:val="72207C90"/>
    <w:multiLevelType w:val="hybridMultilevel"/>
    <w:tmpl w:val="3FB212F2"/>
    <w:lvl w:ilvl="0" w:tplc="38E4F8A4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41" w15:restartNumberingAfterBreak="0">
    <w:nsid w:val="788E2AF1"/>
    <w:multiLevelType w:val="hybridMultilevel"/>
    <w:tmpl w:val="5FFA8A7A"/>
    <w:lvl w:ilvl="0" w:tplc="929A9CE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2" w15:restartNumberingAfterBreak="0">
    <w:nsid w:val="7BE26562"/>
    <w:multiLevelType w:val="hybridMultilevel"/>
    <w:tmpl w:val="C8F4D454"/>
    <w:lvl w:ilvl="0" w:tplc="9DD441F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10"/>
  </w:num>
  <w:num w:numId="2">
    <w:abstractNumId w:val="22"/>
  </w:num>
  <w:num w:numId="3">
    <w:abstractNumId w:val="12"/>
  </w:num>
  <w:num w:numId="4">
    <w:abstractNumId w:val="41"/>
  </w:num>
  <w:num w:numId="5">
    <w:abstractNumId w:val="16"/>
  </w:num>
  <w:num w:numId="6">
    <w:abstractNumId w:val="27"/>
  </w:num>
  <w:num w:numId="7">
    <w:abstractNumId w:val="2"/>
  </w:num>
  <w:num w:numId="8">
    <w:abstractNumId w:val="9"/>
  </w:num>
  <w:num w:numId="9">
    <w:abstractNumId w:val="30"/>
  </w:num>
  <w:num w:numId="10">
    <w:abstractNumId w:val="13"/>
  </w:num>
  <w:num w:numId="11">
    <w:abstractNumId w:val="21"/>
  </w:num>
  <w:num w:numId="12">
    <w:abstractNumId w:val="23"/>
  </w:num>
  <w:num w:numId="13">
    <w:abstractNumId w:val="1"/>
  </w:num>
  <w:num w:numId="14">
    <w:abstractNumId w:val="17"/>
  </w:num>
  <w:num w:numId="15">
    <w:abstractNumId w:val="28"/>
  </w:num>
  <w:num w:numId="16">
    <w:abstractNumId w:val="19"/>
  </w:num>
  <w:num w:numId="17">
    <w:abstractNumId w:val="25"/>
  </w:num>
  <w:num w:numId="18">
    <w:abstractNumId w:val="26"/>
  </w:num>
  <w:num w:numId="19">
    <w:abstractNumId w:val="40"/>
  </w:num>
  <w:num w:numId="20">
    <w:abstractNumId w:val="18"/>
  </w:num>
  <w:num w:numId="21">
    <w:abstractNumId w:val="24"/>
  </w:num>
  <w:num w:numId="22">
    <w:abstractNumId w:val="29"/>
  </w:num>
  <w:num w:numId="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</w:num>
  <w:num w:numId="25">
    <w:abstractNumId w:val="5"/>
  </w:num>
  <w:num w:numId="26">
    <w:abstractNumId w:val="20"/>
  </w:num>
  <w:num w:numId="27">
    <w:abstractNumId w:val="38"/>
  </w:num>
  <w:num w:numId="28">
    <w:abstractNumId w:val="0"/>
  </w:num>
  <w:num w:numId="29">
    <w:abstractNumId w:val="34"/>
  </w:num>
  <w:num w:numId="30">
    <w:abstractNumId w:val="3"/>
  </w:num>
  <w:num w:numId="31">
    <w:abstractNumId w:val="37"/>
  </w:num>
  <w:num w:numId="32">
    <w:abstractNumId w:val="31"/>
  </w:num>
  <w:num w:numId="33">
    <w:abstractNumId w:val="4"/>
  </w:num>
  <w:num w:numId="34">
    <w:abstractNumId w:val="14"/>
  </w:num>
  <w:num w:numId="35">
    <w:abstractNumId w:val="39"/>
  </w:num>
  <w:num w:numId="36">
    <w:abstractNumId w:val="36"/>
  </w:num>
  <w:num w:numId="37">
    <w:abstractNumId w:val="8"/>
  </w:num>
  <w:num w:numId="38">
    <w:abstractNumId w:val="11"/>
  </w:num>
  <w:num w:numId="39">
    <w:abstractNumId w:val="33"/>
  </w:num>
  <w:num w:numId="40">
    <w:abstractNumId w:val="35"/>
  </w:num>
  <w:num w:numId="41">
    <w:abstractNumId w:val="42"/>
  </w:num>
  <w:num w:numId="42">
    <w:abstractNumId w:val="32"/>
  </w:num>
  <w:num w:numId="43">
    <w:abstractNumId w:val="1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A0637"/>
    <w:rsid w:val="00000313"/>
    <w:rsid w:val="00000509"/>
    <w:rsid w:val="00000A1D"/>
    <w:rsid w:val="00001C0D"/>
    <w:rsid w:val="00002489"/>
    <w:rsid w:val="00002531"/>
    <w:rsid w:val="00003465"/>
    <w:rsid w:val="00003B58"/>
    <w:rsid w:val="000049B9"/>
    <w:rsid w:val="00004D77"/>
    <w:rsid w:val="00005118"/>
    <w:rsid w:val="000055B4"/>
    <w:rsid w:val="00005DA7"/>
    <w:rsid w:val="000068D3"/>
    <w:rsid w:val="00006D6D"/>
    <w:rsid w:val="0001032D"/>
    <w:rsid w:val="00010508"/>
    <w:rsid w:val="00010754"/>
    <w:rsid w:val="000108CC"/>
    <w:rsid w:val="000109DB"/>
    <w:rsid w:val="00010C15"/>
    <w:rsid w:val="0001126B"/>
    <w:rsid w:val="000115C8"/>
    <w:rsid w:val="0001190E"/>
    <w:rsid w:val="00012147"/>
    <w:rsid w:val="000123B8"/>
    <w:rsid w:val="00012455"/>
    <w:rsid w:val="00013128"/>
    <w:rsid w:val="000131ED"/>
    <w:rsid w:val="00013264"/>
    <w:rsid w:val="00013710"/>
    <w:rsid w:val="000139D2"/>
    <w:rsid w:val="00014854"/>
    <w:rsid w:val="00014B92"/>
    <w:rsid w:val="00014DB7"/>
    <w:rsid w:val="00014F7C"/>
    <w:rsid w:val="000151E0"/>
    <w:rsid w:val="00015E0F"/>
    <w:rsid w:val="00015FC7"/>
    <w:rsid w:val="000166CD"/>
    <w:rsid w:val="00016808"/>
    <w:rsid w:val="00016A79"/>
    <w:rsid w:val="00016B09"/>
    <w:rsid w:val="00017441"/>
    <w:rsid w:val="00017862"/>
    <w:rsid w:val="00017FF9"/>
    <w:rsid w:val="00020041"/>
    <w:rsid w:val="000208F1"/>
    <w:rsid w:val="00020C0B"/>
    <w:rsid w:val="00021487"/>
    <w:rsid w:val="00021739"/>
    <w:rsid w:val="00021767"/>
    <w:rsid w:val="00021A80"/>
    <w:rsid w:val="0002275E"/>
    <w:rsid w:val="00022D5A"/>
    <w:rsid w:val="00022DD5"/>
    <w:rsid w:val="00022F96"/>
    <w:rsid w:val="0002352B"/>
    <w:rsid w:val="000247E1"/>
    <w:rsid w:val="00024AF9"/>
    <w:rsid w:val="00024B02"/>
    <w:rsid w:val="00024BD6"/>
    <w:rsid w:val="0002556D"/>
    <w:rsid w:val="00025FC1"/>
    <w:rsid w:val="000260F5"/>
    <w:rsid w:val="0002637E"/>
    <w:rsid w:val="00026B85"/>
    <w:rsid w:val="00026F86"/>
    <w:rsid w:val="00027F5D"/>
    <w:rsid w:val="000301AF"/>
    <w:rsid w:val="000302AA"/>
    <w:rsid w:val="000307EF"/>
    <w:rsid w:val="00030A7E"/>
    <w:rsid w:val="0003109E"/>
    <w:rsid w:val="000312FC"/>
    <w:rsid w:val="000317A7"/>
    <w:rsid w:val="0003196F"/>
    <w:rsid w:val="00031AFE"/>
    <w:rsid w:val="00033867"/>
    <w:rsid w:val="00033AD3"/>
    <w:rsid w:val="0003432C"/>
    <w:rsid w:val="00034820"/>
    <w:rsid w:val="00034CBB"/>
    <w:rsid w:val="000352F3"/>
    <w:rsid w:val="000352FD"/>
    <w:rsid w:val="00035C86"/>
    <w:rsid w:val="000364F3"/>
    <w:rsid w:val="000369E7"/>
    <w:rsid w:val="00036C14"/>
    <w:rsid w:val="00036D9A"/>
    <w:rsid w:val="00036DCD"/>
    <w:rsid w:val="0003768A"/>
    <w:rsid w:val="00040D98"/>
    <w:rsid w:val="0004127E"/>
    <w:rsid w:val="000412B1"/>
    <w:rsid w:val="000413A4"/>
    <w:rsid w:val="00041662"/>
    <w:rsid w:val="00042902"/>
    <w:rsid w:val="00042ABB"/>
    <w:rsid w:val="00042BD0"/>
    <w:rsid w:val="00043A94"/>
    <w:rsid w:val="0004440B"/>
    <w:rsid w:val="00044A8F"/>
    <w:rsid w:val="00044ED3"/>
    <w:rsid w:val="00044FB7"/>
    <w:rsid w:val="000451A5"/>
    <w:rsid w:val="00046A22"/>
    <w:rsid w:val="00047637"/>
    <w:rsid w:val="0005019B"/>
    <w:rsid w:val="0005083A"/>
    <w:rsid w:val="00050AD3"/>
    <w:rsid w:val="00050BCE"/>
    <w:rsid w:val="00050EB1"/>
    <w:rsid w:val="00051596"/>
    <w:rsid w:val="00051748"/>
    <w:rsid w:val="00051814"/>
    <w:rsid w:val="00051B17"/>
    <w:rsid w:val="00052460"/>
    <w:rsid w:val="00052C2D"/>
    <w:rsid w:val="0005307F"/>
    <w:rsid w:val="00053719"/>
    <w:rsid w:val="00053FE3"/>
    <w:rsid w:val="0005413C"/>
    <w:rsid w:val="00054747"/>
    <w:rsid w:val="000548B8"/>
    <w:rsid w:val="00054BB0"/>
    <w:rsid w:val="0005513D"/>
    <w:rsid w:val="000551DD"/>
    <w:rsid w:val="000558A4"/>
    <w:rsid w:val="00055AB9"/>
    <w:rsid w:val="00055E91"/>
    <w:rsid w:val="00056A27"/>
    <w:rsid w:val="00056F11"/>
    <w:rsid w:val="00056F43"/>
    <w:rsid w:val="00057075"/>
    <w:rsid w:val="000576CA"/>
    <w:rsid w:val="00057CD7"/>
    <w:rsid w:val="00057DA5"/>
    <w:rsid w:val="000605D7"/>
    <w:rsid w:val="00060A62"/>
    <w:rsid w:val="000610C2"/>
    <w:rsid w:val="00061247"/>
    <w:rsid w:val="000612F7"/>
    <w:rsid w:val="0006149F"/>
    <w:rsid w:val="0006151A"/>
    <w:rsid w:val="0006177E"/>
    <w:rsid w:val="00061A45"/>
    <w:rsid w:val="000621CF"/>
    <w:rsid w:val="00062D43"/>
    <w:rsid w:val="000634A4"/>
    <w:rsid w:val="0006367A"/>
    <w:rsid w:val="00063742"/>
    <w:rsid w:val="00063CD1"/>
    <w:rsid w:val="00063F2C"/>
    <w:rsid w:val="00064744"/>
    <w:rsid w:val="00064875"/>
    <w:rsid w:val="000659CD"/>
    <w:rsid w:val="00065B81"/>
    <w:rsid w:val="00065C04"/>
    <w:rsid w:val="000662EA"/>
    <w:rsid w:val="00067B12"/>
    <w:rsid w:val="00067FAF"/>
    <w:rsid w:val="00070056"/>
    <w:rsid w:val="000706B0"/>
    <w:rsid w:val="00070CAA"/>
    <w:rsid w:val="00070D6A"/>
    <w:rsid w:val="00070F6F"/>
    <w:rsid w:val="000710C4"/>
    <w:rsid w:val="00071600"/>
    <w:rsid w:val="0007219A"/>
    <w:rsid w:val="00072307"/>
    <w:rsid w:val="000723D5"/>
    <w:rsid w:val="00072D0A"/>
    <w:rsid w:val="00073397"/>
    <w:rsid w:val="0007432F"/>
    <w:rsid w:val="00075EFE"/>
    <w:rsid w:val="00076A45"/>
    <w:rsid w:val="00076EB4"/>
    <w:rsid w:val="00077421"/>
    <w:rsid w:val="00077824"/>
    <w:rsid w:val="00077A82"/>
    <w:rsid w:val="00077D99"/>
    <w:rsid w:val="00077DCA"/>
    <w:rsid w:val="0008076C"/>
    <w:rsid w:val="0008157A"/>
    <w:rsid w:val="000816FA"/>
    <w:rsid w:val="000824BB"/>
    <w:rsid w:val="00082890"/>
    <w:rsid w:val="000829AC"/>
    <w:rsid w:val="0008410A"/>
    <w:rsid w:val="00084374"/>
    <w:rsid w:val="000846A8"/>
    <w:rsid w:val="0008482C"/>
    <w:rsid w:val="00084AEB"/>
    <w:rsid w:val="00084B73"/>
    <w:rsid w:val="00085FFE"/>
    <w:rsid w:val="0008610B"/>
    <w:rsid w:val="00086198"/>
    <w:rsid w:val="0008628C"/>
    <w:rsid w:val="00086DB0"/>
    <w:rsid w:val="0008741E"/>
    <w:rsid w:val="000878FA"/>
    <w:rsid w:val="00087B7B"/>
    <w:rsid w:val="000905A0"/>
    <w:rsid w:val="00090625"/>
    <w:rsid w:val="00090D6B"/>
    <w:rsid w:val="000912CF"/>
    <w:rsid w:val="0009174A"/>
    <w:rsid w:val="00091CA7"/>
    <w:rsid w:val="00092FCB"/>
    <w:rsid w:val="00093055"/>
    <w:rsid w:val="0009426E"/>
    <w:rsid w:val="00094B20"/>
    <w:rsid w:val="00094CE7"/>
    <w:rsid w:val="000958C4"/>
    <w:rsid w:val="00095A96"/>
    <w:rsid w:val="00095CE7"/>
    <w:rsid w:val="0009655E"/>
    <w:rsid w:val="00096C6C"/>
    <w:rsid w:val="00097055"/>
    <w:rsid w:val="00097614"/>
    <w:rsid w:val="0009789C"/>
    <w:rsid w:val="00097F6F"/>
    <w:rsid w:val="000A0400"/>
    <w:rsid w:val="000A0741"/>
    <w:rsid w:val="000A0CCF"/>
    <w:rsid w:val="000A0E6E"/>
    <w:rsid w:val="000A1050"/>
    <w:rsid w:val="000A1AE5"/>
    <w:rsid w:val="000A1E0B"/>
    <w:rsid w:val="000A224B"/>
    <w:rsid w:val="000A26BC"/>
    <w:rsid w:val="000A26F3"/>
    <w:rsid w:val="000A2723"/>
    <w:rsid w:val="000A28F7"/>
    <w:rsid w:val="000A2EE8"/>
    <w:rsid w:val="000A3C80"/>
    <w:rsid w:val="000A4560"/>
    <w:rsid w:val="000A5FBB"/>
    <w:rsid w:val="000A735F"/>
    <w:rsid w:val="000A7665"/>
    <w:rsid w:val="000A7BD0"/>
    <w:rsid w:val="000A7CB4"/>
    <w:rsid w:val="000B0009"/>
    <w:rsid w:val="000B03F1"/>
    <w:rsid w:val="000B05A3"/>
    <w:rsid w:val="000B0F82"/>
    <w:rsid w:val="000B162F"/>
    <w:rsid w:val="000B1748"/>
    <w:rsid w:val="000B1CE9"/>
    <w:rsid w:val="000B1E52"/>
    <w:rsid w:val="000B1E98"/>
    <w:rsid w:val="000B22FC"/>
    <w:rsid w:val="000B2407"/>
    <w:rsid w:val="000B2EB0"/>
    <w:rsid w:val="000B38A1"/>
    <w:rsid w:val="000B3909"/>
    <w:rsid w:val="000B436C"/>
    <w:rsid w:val="000B4442"/>
    <w:rsid w:val="000B4535"/>
    <w:rsid w:val="000B526B"/>
    <w:rsid w:val="000B6517"/>
    <w:rsid w:val="000B6D64"/>
    <w:rsid w:val="000B6F16"/>
    <w:rsid w:val="000B7689"/>
    <w:rsid w:val="000C006D"/>
    <w:rsid w:val="000C04A3"/>
    <w:rsid w:val="000C0706"/>
    <w:rsid w:val="000C0DC7"/>
    <w:rsid w:val="000C120E"/>
    <w:rsid w:val="000C1E90"/>
    <w:rsid w:val="000C1FEB"/>
    <w:rsid w:val="000C2AA2"/>
    <w:rsid w:val="000C2CE0"/>
    <w:rsid w:val="000C330A"/>
    <w:rsid w:val="000C3387"/>
    <w:rsid w:val="000C3A91"/>
    <w:rsid w:val="000C436D"/>
    <w:rsid w:val="000C4BB6"/>
    <w:rsid w:val="000C4EFF"/>
    <w:rsid w:val="000C54B6"/>
    <w:rsid w:val="000C582F"/>
    <w:rsid w:val="000C65E2"/>
    <w:rsid w:val="000C747F"/>
    <w:rsid w:val="000C76FC"/>
    <w:rsid w:val="000C789B"/>
    <w:rsid w:val="000D038F"/>
    <w:rsid w:val="000D1D9C"/>
    <w:rsid w:val="000D1DBF"/>
    <w:rsid w:val="000D2E9A"/>
    <w:rsid w:val="000D32C7"/>
    <w:rsid w:val="000D3C7D"/>
    <w:rsid w:val="000D40C3"/>
    <w:rsid w:val="000D461D"/>
    <w:rsid w:val="000D4D68"/>
    <w:rsid w:val="000D598D"/>
    <w:rsid w:val="000D5C46"/>
    <w:rsid w:val="000D5DAC"/>
    <w:rsid w:val="000D5FD4"/>
    <w:rsid w:val="000D60D3"/>
    <w:rsid w:val="000D66E7"/>
    <w:rsid w:val="000D6783"/>
    <w:rsid w:val="000D70FA"/>
    <w:rsid w:val="000D7CCC"/>
    <w:rsid w:val="000D7CFC"/>
    <w:rsid w:val="000E0545"/>
    <w:rsid w:val="000E0762"/>
    <w:rsid w:val="000E1AB7"/>
    <w:rsid w:val="000E1DC1"/>
    <w:rsid w:val="000E2A4C"/>
    <w:rsid w:val="000E395F"/>
    <w:rsid w:val="000E40A1"/>
    <w:rsid w:val="000E422C"/>
    <w:rsid w:val="000E431E"/>
    <w:rsid w:val="000E4561"/>
    <w:rsid w:val="000E4D40"/>
    <w:rsid w:val="000E58CF"/>
    <w:rsid w:val="000E591C"/>
    <w:rsid w:val="000E654B"/>
    <w:rsid w:val="000E733C"/>
    <w:rsid w:val="000E75A0"/>
    <w:rsid w:val="000E7ECF"/>
    <w:rsid w:val="000E7F79"/>
    <w:rsid w:val="000F00F5"/>
    <w:rsid w:val="000F0216"/>
    <w:rsid w:val="000F07A7"/>
    <w:rsid w:val="000F0801"/>
    <w:rsid w:val="000F0E43"/>
    <w:rsid w:val="000F1328"/>
    <w:rsid w:val="000F1D0A"/>
    <w:rsid w:val="000F2257"/>
    <w:rsid w:val="000F2316"/>
    <w:rsid w:val="000F3169"/>
    <w:rsid w:val="000F3BF8"/>
    <w:rsid w:val="000F3FB5"/>
    <w:rsid w:val="000F4387"/>
    <w:rsid w:val="000F4F2D"/>
    <w:rsid w:val="000F505F"/>
    <w:rsid w:val="000F51E9"/>
    <w:rsid w:val="000F5B87"/>
    <w:rsid w:val="000F623D"/>
    <w:rsid w:val="000F6443"/>
    <w:rsid w:val="000F6955"/>
    <w:rsid w:val="000F6C0C"/>
    <w:rsid w:val="000F6C91"/>
    <w:rsid w:val="000F726A"/>
    <w:rsid w:val="000F7539"/>
    <w:rsid w:val="000F7A24"/>
    <w:rsid w:val="000F7C63"/>
    <w:rsid w:val="00100136"/>
    <w:rsid w:val="0010098B"/>
    <w:rsid w:val="001014D7"/>
    <w:rsid w:val="001016AC"/>
    <w:rsid w:val="00101C3A"/>
    <w:rsid w:val="00101F4B"/>
    <w:rsid w:val="001026E3"/>
    <w:rsid w:val="00102BB8"/>
    <w:rsid w:val="001032C5"/>
    <w:rsid w:val="00103510"/>
    <w:rsid w:val="00103713"/>
    <w:rsid w:val="0010394A"/>
    <w:rsid w:val="001039AB"/>
    <w:rsid w:val="00104BC0"/>
    <w:rsid w:val="0010578A"/>
    <w:rsid w:val="00105A90"/>
    <w:rsid w:val="00105D63"/>
    <w:rsid w:val="0010753A"/>
    <w:rsid w:val="00107682"/>
    <w:rsid w:val="00107699"/>
    <w:rsid w:val="00110A3A"/>
    <w:rsid w:val="0011113D"/>
    <w:rsid w:val="0011127B"/>
    <w:rsid w:val="001113E3"/>
    <w:rsid w:val="00111D87"/>
    <w:rsid w:val="0011200B"/>
    <w:rsid w:val="0011292C"/>
    <w:rsid w:val="00112975"/>
    <w:rsid w:val="001133DD"/>
    <w:rsid w:val="00113525"/>
    <w:rsid w:val="0011393F"/>
    <w:rsid w:val="00113DE7"/>
    <w:rsid w:val="00113E04"/>
    <w:rsid w:val="0011421D"/>
    <w:rsid w:val="0011429A"/>
    <w:rsid w:val="00114ACA"/>
    <w:rsid w:val="00115F89"/>
    <w:rsid w:val="00117529"/>
    <w:rsid w:val="00117620"/>
    <w:rsid w:val="001207FF"/>
    <w:rsid w:val="0012117E"/>
    <w:rsid w:val="00121BE0"/>
    <w:rsid w:val="00121BFA"/>
    <w:rsid w:val="00122CEF"/>
    <w:rsid w:val="00123342"/>
    <w:rsid w:val="00123879"/>
    <w:rsid w:val="001238C2"/>
    <w:rsid w:val="00123AB2"/>
    <w:rsid w:val="00123DAD"/>
    <w:rsid w:val="0012450C"/>
    <w:rsid w:val="0012455C"/>
    <w:rsid w:val="001248EF"/>
    <w:rsid w:val="001249B3"/>
    <w:rsid w:val="00124BAA"/>
    <w:rsid w:val="00125397"/>
    <w:rsid w:val="001263EF"/>
    <w:rsid w:val="00126400"/>
    <w:rsid w:val="001270C0"/>
    <w:rsid w:val="00127211"/>
    <w:rsid w:val="00127818"/>
    <w:rsid w:val="00127A62"/>
    <w:rsid w:val="00127D40"/>
    <w:rsid w:val="00130700"/>
    <w:rsid w:val="00130E4E"/>
    <w:rsid w:val="001311B2"/>
    <w:rsid w:val="0013180F"/>
    <w:rsid w:val="001318A7"/>
    <w:rsid w:val="001330B2"/>
    <w:rsid w:val="001338A7"/>
    <w:rsid w:val="00133A81"/>
    <w:rsid w:val="00133E5F"/>
    <w:rsid w:val="00134648"/>
    <w:rsid w:val="00134BB1"/>
    <w:rsid w:val="00134D91"/>
    <w:rsid w:val="00134DE5"/>
    <w:rsid w:val="00134FFD"/>
    <w:rsid w:val="001350C5"/>
    <w:rsid w:val="00135BB7"/>
    <w:rsid w:val="00135FEA"/>
    <w:rsid w:val="0013612B"/>
    <w:rsid w:val="0013709C"/>
    <w:rsid w:val="0013765C"/>
    <w:rsid w:val="00137A7F"/>
    <w:rsid w:val="00140230"/>
    <w:rsid w:val="0014051C"/>
    <w:rsid w:val="001410AD"/>
    <w:rsid w:val="001412A1"/>
    <w:rsid w:val="00142148"/>
    <w:rsid w:val="00142377"/>
    <w:rsid w:val="00142C46"/>
    <w:rsid w:val="001435C5"/>
    <w:rsid w:val="0014361C"/>
    <w:rsid w:val="001442EF"/>
    <w:rsid w:val="00144442"/>
    <w:rsid w:val="00145B2D"/>
    <w:rsid w:val="00145E73"/>
    <w:rsid w:val="001467B3"/>
    <w:rsid w:val="001468D2"/>
    <w:rsid w:val="00146ABC"/>
    <w:rsid w:val="001471BF"/>
    <w:rsid w:val="00147350"/>
    <w:rsid w:val="0015094B"/>
    <w:rsid w:val="00150B14"/>
    <w:rsid w:val="00150FF0"/>
    <w:rsid w:val="001519B2"/>
    <w:rsid w:val="00151E95"/>
    <w:rsid w:val="00151EBF"/>
    <w:rsid w:val="00151F88"/>
    <w:rsid w:val="001528DC"/>
    <w:rsid w:val="001529B1"/>
    <w:rsid w:val="00152AE2"/>
    <w:rsid w:val="0015533D"/>
    <w:rsid w:val="00155421"/>
    <w:rsid w:val="0015547C"/>
    <w:rsid w:val="00155B00"/>
    <w:rsid w:val="00155FEF"/>
    <w:rsid w:val="00156076"/>
    <w:rsid w:val="001562FC"/>
    <w:rsid w:val="001568D5"/>
    <w:rsid w:val="00156CC9"/>
    <w:rsid w:val="00156EE0"/>
    <w:rsid w:val="00157E93"/>
    <w:rsid w:val="00157F70"/>
    <w:rsid w:val="00160430"/>
    <w:rsid w:val="0016161F"/>
    <w:rsid w:val="00161CD3"/>
    <w:rsid w:val="00161E73"/>
    <w:rsid w:val="00162841"/>
    <w:rsid w:val="00162DD6"/>
    <w:rsid w:val="001634BD"/>
    <w:rsid w:val="001636DF"/>
    <w:rsid w:val="0016418E"/>
    <w:rsid w:val="0016423D"/>
    <w:rsid w:val="00164296"/>
    <w:rsid w:val="00164B2F"/>
    <w:rsid w:val="0016570B"/>
    <w:rsid w:val="00165A42"/>
    <w:rsid w:val="00165F7C"/>
    <w:rsid w:val="00166C98"/>
    <w:rsid w:val="00166F99"/>
    <w:rsid w:val="00166FDF"/>
    <w:rsid w:val="0016771A"/>
    <w:rsid w:val="0017076E"/>
    <w:rsid w:val="00170A90"/>
    <w:rsid w:val="001712D0"/>
    <w:rsid w:val="001713D9"/>
    <w:rsid w:val="001715C8"/>
    <w:rsid w:val="00171AC0"/>
    <w:rsid w:val="00172461"/>
    <w:rsid w:val="00172678"/>
    <w:rsid w:val="0017276F"/>
    <w:rsid w:val="001728DF"/>
    <w:rsid w:val="00172BE9"/>
    <w:rsid w:val="00172DA4"/>
    <w:rsid w:val="0017415C"/>
    <w:rsid w:val="00174867"/>
    <w:rsid w:val="00174E08"/>
    <w:rsid w:val="001751BB"/>
    <w:rsid w:val="00175945"/>
    <w:rsid w:val="001759F8"/>
    <w:rsid w:val="00175BBE"/>
    <w:rsid w:val="00176665"/>
    <w:rsid w:val="00176C10"/>
    <w:rsid w:val="001773E5"/>
    <w:rsid w:val="00177847"/>
    <w:rsid w:val="001778F7"/>
    <w:rsid w:val="00177C6E"/>
    <w:rsid w:val="0018066A"/>
    <w:rsid w:val="00180A85"/>
    <w:rsid w:val="001821D9"/>
    <w:rsid w:val="0018230B"/>
    <w:rsid w:val="001823FE"/>
    <w:rsid w:val="00182FCF"/>
    <w:rsid w:val="0018394C"/>
    <w:rsid w:val="00183AAF"/>
    <w:rsid w:val="00183C38"/>
    <w:rsid w:val="00183C59"/>
    <w:rsid w:val="00184C0E"/>
    <w:rsid w:val="0018592B"/>
    <w:rsid w:val="00185ADD"/>
    <w:rsid w:val="00186547"/>
    <w:rsid w:val="001866C7"/>
    <w:rsid w:val="001867BF"/>
    <w:rsid w:val="00186819"/>
    <w:rsid w:val="00186962"/>
    <w:rsid w:val="001869C5"/>
    <w:rsid w:val="00190D91"/>
    <w:rsid w:val="001913E5"/>
    <w:rsid w:val="00192D28"/>
    <w:rsid w:val="00192F39"/>
    <w:rsid w:val="00193774"/>
    <w:rsid w:val="00194A73"/>
    <w:rsid w:val="0019510F"/>
    <w:rsid w:val="0019531C"/>
    <w:rsid w:val="0019559C"/>
    <w:rsid w:val="00196888"/>
    <w:rsid w:val="00196C8A"/>
    <w:rsid w:val="0019708F"/>
    <w:rsid w:val="0019740E"/>
    <w:rsid w:val="0019796A"/>
    <w:rsid w:val="001979E1"/>
    <w:rsid w:val="00197BDB"/>
    <w:rsid w:val="00197C14"/>
    <w:rsid w:val="001A0E28"/>
    <w:rsid w:val="001A11BF"/>
    <w:rsid w:val="001A11D4"/>
    <w:rsid w:val="001A1385"/>
    <w:rsid w:val="001A169E"/>
    <w:rsid w:val="001A2B66"/>
    <w:rsid w:val="001A3180"/>
    <w:rsid w:val="001A3275"/>
    <w:rsid w:val="001A3C35"/>
    <w:rsid w:val="001A3C6E"/>
    <w:rsid w:val="001A429F"/>
    <w:rsid w:val="001A42CA"/>
    <w:rsid w:val="001A4DE8"/>
    <w:rsid w:val="001A7023"/>
    <w:rsid w:val="001A72D7"/>
    <w:rsid w:val="001A753E"/>
    <w:rsid w:val="001B0512"/>
    <w:rsid w:val="001B12D6"/>
    <w:rsid w:val="001B1CE2"/>
    <w:rsid w:val="001B25BE"/>
    <w:rsid w:val="001B3A20"/>
    <w:rsid w:val="001B4C53"/>
    <w:rsid w:val="001B4EA1"/>
    <w:rsid w:val="001B5014"/>
    <w:rsid w:val="001B5364"/>
    <w:rsid w:val="001B539B"/>
    <w:rsid w:val="001B540B"/>
    <w:rsid w:val="001B59E3"/>
    <w:rsid w:val="001B5EED"/>
    <w:rsid w:val="001B6AFD"/>
    <w:rsid w:val="001B71E5"/>
    <w:rsid w:val="001B7539"/>
    <w:rsid w:val="001B78AC"/>
    <w:rsid w:val="001B79C5"/>
    <w:rsid w:val="001B7D94"/>
    <w:rsid w:val="001B7DF0"/>
    <w:rsid w:val="001C044D"/>
    <w:rsid w:val="001C113D"/>
    <w:rsid w:val="001C2992"/>
    <w:rsid w:val="001C4AFD"/>
    <w:rsid w:val="001C551E"/>
    <w:rsid w:val="001C5541"/>
    <w:rsid w:val="001C58B5"/>
    <w:rsid w:val="001C59C3"/>
    <w:rsid w:val="001C60A2"/>
    <w:rsid w:val="001C659C"/>
    <w:rsid w:val="001C70D7"/>
    <w:rsid w:val="001C796B"/>
    <w:rsid w:val="001C7A96"/>
    <w:rsid w:val="001D086C"/>
    <w:rsid w:val="001D0BB0"/>
    <w:rsid w:val="001D18AB"/>
    <w:rsid w:val="001D2223"/>
    <w:rsid w:val="001D23D4"/>
    <w:rsid w:val="001D23F0"/>
    <w:rsid w:val="001D2B55"/>
    <w:rsid w:val="001D374A"/>
    <w:rsid w:val="001D3F79"/>
    <w:rsid w:val="001D4A6C"/>
    <w:rsid w:val="001D4FD4"/>
    <w:rsid w:val="001D5303"/>
    <w:rsid w:val="001D53E1"/>
    <w:rsid w:val="001D5677"/>
    <w:rsid w:val="001D5D63"/>
    <w:rsid w:val="001D6C89"/>
    <w:rsid w:val="001D6D88"/>
    <w:rsid w:val="001D6E8F"/>
    <w:rsid w:val="001D7149"/>
    <w:rsid w:val="001D7292"/>
    <w:rsid w:val="001D7FB8"/>
    <w:rsid w:val="001D7FF5"/>
    <w:rsid w:val="001E010F"/>
    <w:rsid w:val="001E0128"/>
    <w:rsid w:val="001E057F"/>
    <w:rsid w:val="001E0F1A"/>
    <w:rsid w:val="001E0F3C"/>
    <w:rsid w:val="001E1EAD"/>
    <w:rsid w:val="001E20B0"/>
    <w:rsid w:val="001E20E2"/>
    <w:rsid w:val="001E241D"/>
    <w:rsid w:val="001E2B75"/>
    <w:rsid w:val="001E2E31"/>
    <w:rsid w:val="001E3418"/>
    <w:rsid w:val="001E34A0"/>
    <w:rsid w:val="001E35C3"/>
    <w:rsid w:val="001E3CC0"/>
    <w:rsid w:val="001E3DDF"/>
    <w:rsid w:val="001E4576"/>
    <w:rsid w:val="001E45C6"/>
    <w:rsid w:val="001E493C"/>
    <w:rsid w:val="001E4BE0"/>
    <w:rsid w:val="001E50AB"/>
    <w:rsid w:val="001E52A3"/>
    <w:rsid w:val="001E54E4"/>
    <w:rsid w:val="001E56F6"/>
    <w:rsid w:val="001E5C34"/>
    <w:rsid w:val="001E665E"/>
    <w:rsid w:val="001E674C"/>
    <w:rsid w:val="001E6D2E"/>
    <w:rsid w:val="001E6FE8"/>
    <w:rsid w:val="001E7142"/>
    <w:rsid w:val="001E738C"/>
    <w:rsid w:val="001F0CE0"/>
    <w:rsid w:val="001F1834"/>
    <w:rsid w:val="001F234B"/>
    <w:rsid w:val="001F2592"/>
    <w:rsid w:val="001F29E2"/>
    <w:rsid w:val="001F3CA0"/>
    <w:rsid w:val="001F4400"/>
    <w:rsid w:val="001F4C35"/>
    <w:rsid w:val="001F5432"/>
    <w:rsid w:val="001F5852"/>
    <w:rsid w:val="001F5B8C"/>
    <w:rsid w:val="001F682C"/>
    <w:rsid w:val="001F6D1C"/>
    <w:rsid w:val="001F7281"/>
    <w:rsid w:val="001F7590"/>
    <w:rsid w:val="001F7E45"/>
    <w:rsid w:val="0020006F"/>
    <w:rsid w:val="00200816"/>
    <w:rsid w:val="002009D9"/>
    <w:rsid w:val="00200A0C"/>
    <w:rsid w:val="00200F59"/>
    <w:rsid w:val="00201519"/>
    <w:rsid w:val="00201F5E"/>
    <w:rsid w:val="00202122"/>
    <w:rsid w:val="00202BCE"/>
    <w:rsid w:val="00202F53"/>
    <w:rsid w:val="0020313E"/>
    <w:rsid w:val="0020315D"/>
    <w:rsid w:val="002036C1"/>
    <w:rsid w:val="00203715"/>
    <w:rsid w:val="00203A22"/>
    <w:rsid w:val="00204187"/>
    <w:rsid w:val="00204375"/>
    <w:rsid w:val="002044E1"/>
    <w:rsid w:val="0020484F"/>
    <w:rsid w:val="002059C5"/>
    <w:rsid w:val="00205EBE"/>
    <w:rsid w:val="002061CB"/>
    <w:rsid w:val="002065B4"/>
    <w:rsid w:val="00206B59"/>
    <w:rsid w:val="00206EE5"/>
    <w:rsid w:val="00207823"/>
    <w:rsid w:val="00207D90"/>
    <w:rsid w:val="00207F40"/>
    <w:rsid w:val="002106AB"/>
    <w:rsid w:val="00210AE5"/>
    <w:rsid w:val="00210E5F"/>
    <w:rsid w:val="00211289"/>
    <w:rsid w:val="002113EB"/>
    <w:rsid w:val="0021163D"/>
    <w:rsid w:val="0021270B"/>
    <w:rsid w:val="00212780"/>
    <w:rsid w:val="00212EF8"/>
    <w:rsid w:val="00213913"/>
    <w:rsid w:val="00214892"/>
    <w:rsid w:val="00214BBF"/>
    <w:rsid w:val="002150E2"/>
    <w:rsid w:val="002153E1"/>
    <w:rsid w:val="0021597F"/>
    <w:rsid w:val="00215B93"/>
    <w:rsid w:val="002161F7"/>
    <w:rsid w:val="002172D7"/>
    <w:rsid w:val="002175AA"/>
    <w:rsid w:val="00217B4F"/>
    <w:rsid w:val="00220B7D"/>
    <w:rsid w:val="00220CB9"/>
    <w:rsid w:val="00220FDD"/>
    <w:rsid w:val="002211FF"/>
    <w:rsid w:val="0022160E"/>
    <w:rsid w:val="00221D21"/>
    <w:rsid w:val="00221EB5"/>
    <w:rsid w:val="002229EC"/>
    <w:rsid w:val="00222DDA"/>
    <w:rsid w:val="002230D3"/>
    <w:rsid w:val="002231F4"/>
    <w:rsid w:val="00223CCA"/>
    <w:rsid w:val="00224303"/>
    <w:rsid w:val="00224ED9"/>
    <w:rsid w:val="002256BD"/>
    <w:rsid w:val="0022591B"/>
    <w:rsid w:val="00225C04"/>
    <w:rsid w:val="00226262"/>
    <w:rsid w:val="002264B4"/>
    <w:rsid w:val="00226931"/>
    <w:rsid w:val="00226CD6"/>
    <w:rsid w:val="00226D0C"/>
    <w:rsid w:val="00227264"/>
    <w:rsid w:val="00227A20"/>
    <w:rsid w:val="00227D2B"/>
    <w:rsid w:val="002304AC"/>
    <w:rsid w:val="002309FA"/>
    <w:rsid w:val="00230FC9"/>
    <w:rsid w:val="0023124A"/>
    <w:rsid w:val="0023143A"/>
    <w:rsid w:val="002314FD"/>
    <w:rsid w:val="0023179D"/>
    <w:rsid w:val="00231EF4"/>
    <w:rsid w:val="00233305"/>
    <w:rsid w:val="002339CC"/>
    <w:rsid w:val="00233D47"/>
    <w:rsid w:val="00234543"/>
    <w:rsid w:val="002345BA"/>
    <w:rsid w:val="002346A9"/>
    <w:rsid w:val="002346C7"/>
    <w:rsid w:val="0023564D"/>
    <w:rsid w:val="0023659C"/>
    <w:rsid w:val="00237AD4"/>
    <w:rsid w:val="0024039D"/>
    <w:rsid w:val="002406E0"/>
    <w:rsid w:val="00240BC6"/>
    <w:rsid w:val="00240FAB"/>
    <w:rsid w:val="002413BD"/>
    <w:rsid w:val="0024157E"/>
    <w:rsid w:val="00241627"/>
    <w:rsid w:val="00241C7E"/>
    <w:rsid w:val="00241D3C"/>
    <w:rsid w:val="0024263E"/>
    <w:rsid w:val="0024270A"/>
    <w:rsid w:val="00242B4F"/>
    <w:rsid w:val="00242BE5"/>
    <w:rsid w:val="002435DF"/>
    <w:rsid w:val="002440BD"/>
    <w:rsid w:val="00244229"/>
    <w:rsid w:val="002449C1"/>
    <w:rsid w:val="002451AC"/>
    <w:rsid w:val="00245795"/>
    <w:rsid w:val="00245AE1"/>
    <w:rsid w:val="00245D16"/>
    <w:rsid w:val="0024632B"/>
    <w:rsid w:val="00246479"/>
    <w:rsid w:val="002464E3"/>
    <w:rsid w:val="0024677F"/>
    <w:rsid w:val="00247683"/>
    <w:rsid w:val="00247764"/>
    <w:rsid w:val="0024795C"/>
    <w:rsid w:val="00247CF8"/>
    <w:rsid w:val="00250808"/>
    <w:rsid w:val="00250BD9"/>
    <w:rsid w:val="00251415"/>
    <w:rsid w:val="002515AC"/>
    <w:rsid w:val="00251801"/>
    <w:rsid w:val="00252870"/>
    <w:rsid w:val="00252D21"/>
    <w:rsid w:val="00253365"/>
    <w:rsid w:val="00253A45"/>
    <w:rsid w:val="00253BB5"/>
    <w:rsid w:val="00253C2D"/>
    <w:rsid w:val="0025441F"/>
    <w:rsid w:val="00254CB2"/>
    <w:rsid w:val="00254D03"/>
    <w:rsid w:val="00254FFF"/>
    <w:rsid w:val="00255ACB"/>
    <w:rsid w:val="00255B2D"/>
    <w:rsid w:val="00255D53"/>
    <w:rsid w:val="002566D0"/>
    <w:rsid w:val="002569BB"/>
    <w:rsid w:val="002570EA"/>
    <w:rsid w:val="00257177"/>
    <w:rsid w:val="00261751"/>
    <w:rsid w:val="002617C7"/>
    <w:rsid w:val="002618D3"/>
    <w:rsid w:val="00261AC6"/>
    <w:rsid w:val="002621E5"/>
    <w:rsid w:val="0026275F"/>
    <w:rsid w:val="002629B1"/>
    <w:rsid w:val="00262EB5"/>
    <w:rsid w:val="002634D7"/>
    <w:rsid w:val="0026379D"/>
    <w:rsid w:val="0026418D"/>
    <w:rsid w:val="00264488"/>
    <w:rsid w:val="00264BE6"/>
    <w:rsid w:val="00264C8E"/>
    <w:rsid w:val="00264EBE"/>
    <w:rsid w:val="00264EE8"/>
    <w:rsid w:val="00265990"/>
    <w:rsid w:val="00265D03"/>
    <w:rsid w:val="00265D9D"/>
    <w:rsid w:val="00265DDC"/>
    <w:rsid w:val="00265E90"/>
    <w:rsid w:val="0026606F"/>
    <w:rsid w:val="00266AFF"/>
    <w:rsid w:val="00266F1A"/>
    <w:rsid w:val="00267468"/>
    <w:rsid w:val="00270173"/>
    <w:rsid w:val="0027089B"/>
    <w:rsid w:val="00271014"/>
    <w:rsid w:val="002711EB"/>
    <w:rsid w:val="00272263"/>
    <w:rsid w:val="002723FD"/>
    <w:rsid w:val="00272A42"/>
    <w:rsid w:val="00273660"/>
    <w:rsid w:val="0027378C"/>
    <w:rsid w:val="00273798"/>
    <w:rsid w:val="00273F23"/>
    <w:rsid w:val="00274415"/>
    <w:rsid w:val="00274540"/>
    <w:rsid w:val="0027491E"/>
    <w:rsid w:val="0027498C"/>
    <w:rsid w:val="00275BB4"/>
    <w:rsid w:val="00275E20"/>
    <w:rsid w:val="0027647E"/>
    <w:rsid w:val="002769EB"/>
    <w:rsid w:val="00276A78"/>
    <w:rsid w:val="00276DC7"/>
    <w:rsid w:val="00276FE1"/>
    <w:rsid w:val="002771C6"/>
    <w:rsid w:val="0027752C"/>
    <w:rsid w:val="002775DD"/>
    <w:rsid w:val="00277ED7"/>
    <w:rsid w:val="00277EE6"/>
    <w:rsid w:val="0028019C"/>
    <w:rsid w:val="00280468"/>
    <w:rsid w:val="002806DC"/>
    <w:rsid w:val="0028081C"/>
    <w:rsid w:val="0028088E"/>
    <w:rsid w:val="00280D9A"/>
    <w:rsid w:val="00281F8A"/>
    <w:rsid w:val="00282477"/>
    <w:rsid w:val="0028266F"/>
    <w:rsid w:val="00283428"/>
    <w:rsid w:val="0028386D"/>
    <w:rsid w:val="00283A89"/>
    <w:rsid w:val="00283D6F"/>
    <w:rsid w:val="0028446A"/>
    <w:rsid w:val="00284770"/>
    <w:rsid w:val="00284884"/>
    <w:rsid w:val="00284B62"/>
    <w:rsid w:val="002863C8"/>
    <w:rsid w:val="0028676B"/>
    <w:rsid w:val="002874CC"/>
    <w:rsid w:val="0028778D"/>
    <w:rsid w:val="00290132"/>
    <w:rsid w:val="00290ADB"/>
    <w:rsid w:val="00291FC2"/>
    <w:rsid w:val="002924C7"/>
    <w:rsid w:val="0029253B"/>
    <w:rsid w:val="0029339D"/>
    <w:rsid w:val="00293E1D"/>
    <w:rsid w:val="00293FA4"/>
    <w:rsid w:val="00294EFC"/>
    <w:rsid w:val="002955FC"/>
    <w:rsid w:val="00295AF4"/>
    <w:rsid w:val="002961E9"/>
    <w:rsid w:val="0029729D"/>
    <w:rsid w:val="002978D9"/>
    <w:rsid w:val="002A0186"/>
    <w:rsid w:val="002A06AE"/>
    <w:rsid w:val="002A0D0B"/>
    <w:rsid w:val="002A0E53"/>
    <w:rsid w:val="002A1C9F"/>
    <w:rsid w:val="002A1CCD"/>
    <w:rsid w:val="002A23C4"/>
    <w:rsid w:val="002A299B"/>
    <w:rsid w:val="002A2D27"/>
    <w:rsid w:val="002A3018"/>
    <w:rsid w:val="002A320C"/>
    <w:rsid w:val="002A350D"/>
    <w:rsid w:val="002A3714"/>
    <w:rsid w:val="002A42FF"/>
    <w:rsid w:val="002A436B"/>
    <w:rsid w:val="002A4574"/>
    <w:rsid w:val="002A4955"/>
    <w:rsid w:val="002A4D52"/>
    <w:rsid w:val="002A54EC"/>
    <w:rsid w:val="002A578D"/>
    <w:rsid w:val="002A590E"/>
    <w:rsid w:val="002A5F10"/>
    <w:rsid w:val="002A61C0"/>
    <w:rsid w:val="002A68A5"/>
    <w:rsid w:val="002A6C1F"/>
    <w:rsid w:val="002A7B8F"/>
    <w:rsid w:val="002A7E6F"/>
    <w:rsid w:val="002B017E"/>
    <w:rsid w:val="002B0487"/>
    <w:rsid w:val="002B0B46"/>
    <w:rsid w:val="002B0C50"/>
    <w:rsid w:val="002B0C57"/>
    <w:rsid w:val="002B147A"/>
    <w:rsid w:val="002B1C02"/>
    <w:rsid w:val="002B1D50"/>
    <w:rsid w:val="002B216F"/>
    <w:rsid w:val="002B2A5A"/>
    <w:rsid w:val="002B35FA"/>
    <w:rsid w:val="002B392F"/>
    <w:rsid w:val="002B421C"/>
    <w:rsid w:val="002B4BFB"/>
    <w:rsid w:val="002B4D8E"/>
    <w:rsid w:val="002B56C1"/>
    <w:rsid w:val="002B57C2"/>
    <w:rsid w:val="002B59D6"/>
    <w:rsid w:val="002B5C90"/>
    <w:rsid w:val="002B62F0"/>
    <w:rsid w:val="002B6F4B"/>
    <w:rsid w:val="002B73F9"/>
    <w:rsid w:val="002B7620"/>
    <w:rsid w:val="002B76E7"/>
    <w:rsid w:val="002B7A7C"/>
    <w:rsid w:val="002C0374"/>
    <w:rsid w:val="002C19FC"/>
    <w:rsid w:val="002C20D2"/>
    <w:rsid w:val="002C2263"/>
    <w:rsid w:val="002C2353"/>
    <w:rsid w:val="002C3076"/>
    <w:rsid w:val="002C3AE3"/>
    <w:rsid w:val="002C3DA8"/>
    <w:rsid w:val="002C3E3A"/>
    <w:rsid w:val="002C4439"/>
    <w:rsid w:val="002C44E6"/>
    <w:rsid w:val="002C4517"/>
    <w:rsid w:val="002C4A02"/>
    <w:rsid w:val="002C5663"/>
    <w:rsid w:val="002C579B"/>
    <w:rsid w:val="002C5B03"/>
    <w:rsid w:val="002C5EBA"/>
    <w:rsid w:val="002C6850"/>
    <w:rsid w:val="002C72E9"/>
    <w:rsid w:val="002C742E"/>
    <w:rsid w:val="002C7628"/>
    <w:rsid w:val="002D01F9"/>
    <w:rsid w:val="002D0374"/>
    <w:rsid w:val="002D05AC"/>
    <w:rsid w:val="002D0B70"/>
    <w:rsid w:val="002D0CC6"/>
    <w:rsid w:val="002D1EF8"/>
    <w:rsid w:val="002D26A9"/>
    <w:rsid w:val="002D2D4D"/>
    <w:rsid w:val="002D362E"/>
    <w:rsid w:val="002D3B84"/>
    <w:rsid w:val="002D43F4"/>
    <w:rsid w:val="002D499F"/>
    <w:rsid w:val="002D4AFF"/>
    <w:rsid w:val="002D4D0C"/>
    <w:rsid w:val="002D4D30"/>
    <w:rsid w:val="002D54CB"/>
    <w:rsid w:val="002D5623"/>
    <w:rsid w:val="002D5865"/>
    <w:rsid w:val="002D5995"/>
    <w:rsid w:val="002D5ED2"/>
    <w:rsid w:val="002D5F15"/>
    <w:rsid w:val="002D67EB"/>
    <w:rsid w:val="002D7AEB"/>
    <w:rsid w:val="002E0EEA"/>
    <w:rsid w:val="002E15CC"/>
    <w:rsid w:val="002E2435"/>
    <w:rsid w:val="002E3F42"/>
    <w:rsid w:val="002E4AD7"/>
    <w:rsid w:val="002E513B"/>
    <w:rsid w:val="002E5FA6"/>
    <w:rsid w:val="002E65E5"/>
    <w:rsid w:val="002E6B2B"/>
    <w:rsid w:val="002E6F96"/>
    <w:rsid w:val="002E7A77"/>
    <w:rsid w:val="002E7A83"/>
    <w:rsid w:val="002E7BD6"/>
    <w:rsid w:val="002F023C"/>
    <w:rsid w:val="002F0720"/>
    <w:rsid w:val="002F208F"/>
    <w:rsid w:val="002F2A18"/>
    <w:rsid w:val="002F37A6"/>
    <w:rsid w:val="002F3B94"/>
    <w:rsid w:val="002F3DF1"/>
    <w:rsid w:val="002F4283"/>
    <w:rsid w:val="002F43C0"/>
    <w:rsid w:val="002F5080"/>
    <w:rsid w:val="002F53AE"/>
    <w:rsid w:val="002F54DF"/>
    <w:rsid w:val="002F5E94"/>
    <w:rsid w:val="002F61CA"/>
    <w:rsid w:val="002F6511"/>
    <w:rsid w:val="002F65FE"/>
    <w:rsid w:val="002F7C93"/>
    <w:rsid w:val="00301104"/>
    <w:rsid w:val="00301F26"/>
    <w:rsid w:val="003025C0"/>
    <w:rsid w:val="003031BE"/>
    <w:rsid w:val="0030334D"/>
    <w:rsid w:val="00303368"/>
    <w:rsid w:val="00303395"/>
    <w:rsid w:val="0030358F"/>
    <w:rsid w:val="00304494"/>
    <w:rsid w:val="00304543"/>
    <w:rsid w:val="0030459F"/>
    <w:rsid w:val="00304832"/>
    <w:rsid w:val="003051DB"/>
    <w:rsid w:val="003055AA"/>
    <w:rsid w:val="00305D4E"/>
    <w:rsid w:val="00305D9C"/>
    <w:rsid w:val="00305E56"/>
    <w:rsid w:val="00305F85"/>
    <w:rsid w:val="00307124"/>
    <w:rsid w:val="0030724E"/>
    <w:rsid w:val="00307327"/>
    <w:rsid w:val="003075FA"/>
    <w:rsid w:val="00307798"/>
    <w:rsid w:val="003101B2"/>
    <w:rsid w:val="003101C8"/>
    <w:rsid w:val="00310486"/>
    <w:rsid w:val="00310B55"/>
    <w:rsid w:val="0031111A"/>
    <w:rsid w:val="00311BC8"/>
    <w:rsid w:val="00311F65"/>
    <w:rsid w:val="00312122"/>
    <w:rsid w:val="00312406"/>
    <w:rsid w:val="003129C1"/>
    <w:rsid w:val="003130C8"/>
    <w:rsid w:val="0031342D"/>
    <w:rsid w:val="003138F5"/>
    <w:rsid w:val="00313CE2"/>
    <w:rsid w:val="003143A8"/>
    <w:rsid w:val="0031452E"/>
    <w:rsid w:val="0031480C"/>
    <w:rsid w:val="00314FBA"/>
    <w:rsid w:val="0031593F"/>
    <w:rsid w:val="0031648E"/>
    <w:rsid w:val="0031672F"/>
    <w:rsid w:val="00317A0E"/>
    <w:rsid w:val="003209A5"/>
    <w:rsid w:val="00320DBC"/>
    <w:rsid w:val="003211CA"/>
    <w:rsid w:val="00321A63"/>
    <w:rsid w:val="00321CBE"/>
    <w:rsid w:val="003220D7"/>
    <w:rsid w:val="00322333"/>
    <w:rsid w:val="0032307A"/>
    <w:rsid w:val="0032359C"/>
    <w:rsid w:val="00323874"/>
    <w:rsid w:val="00323DDE"/>
    <w:rsid w:val="003245B3"/>
    <w:rsid w:val="003246DC"/>
    <w:rsid w:val="00324A09"/>
    <w:rsid w:val="00324BE2"/>
    <w:rsid w:val="00324E30"/>
    <w:rsid w:val="00324E7E"/>
    <w:rsid w:val="00324F3F"/>
    <w:rsid w:val="0032546B"/>
    <w:rsid w:val="003257AE"/>
    <w:rsid w:val="00325852"/>
    <w:rsid w:val="00326182"/>
    <w:rsid w:val="003261BD"/>
    <w:rsid w:val="00326A8C"/>
    <w:rsid w:val="00326C14"/>
    <w:rsid w:val="00326E00"/>
    <w:rsid w:val="00326EE6"/>
    <w:rsid w:val="00326F88"/>
    <w:rsid w:val="0032705B"/>
    <w:rsid w:val="003270FA"/>
    <w:rsid w:val="003271DA"/>
    <w:rsid w:val="00327FCC"/>
    <w:rsid w:val="00330767"/>
    <w:rsid w:val="00331509"/>
    <w:rsid w:val="0033182F"/>
    <w:rsid w:val="00331A59"/>
    <w:rsid w:val="00332B2A"/>
    <w:rsid w:val="00332CC6"/>
    <w:rsid w:val="00332D67"/>
    <w:rsid w:val="003332B1"/>
    <w:rsid w:val="00333719"/>
    <w:rsid w:val="00333C78"/>
    <w:rsid w:val="00334BD6"/>
    <w:rsid w:val="00334D07"/>
    <w:rsid w:val="00334FB8"/>
    <w:rsid w:val="003355A2"/>
    <w:rsid w:val="003363D6"/>
    <w:rsid w:val="00336E3E"/>
    <w:rsid w:val="00337428"/>
    <w:rsid w:val="00337576"/>
    <w:rsid w:val="003375B9"/>
    <w:rsid w:val="00337858"/>
    <w:rsid w:val="00337B91"/>
    <w:rsid w:val="0034068A"/>
    <w:rsid w:val="003407EB"/>
    <w:rsid w:val="0034091D"/>
    <w:rsid w:val="00340A29"/>
    <w:rsid w:val="003417B1"/>
    <w:rsid w:val="00341908"/>
    <w:rsid w:val="00342028"/>
    <w:rsid w:val="003421AA"/>
    <w:rsid w:val="00342AF9"/>
    <w:rsid w:val="00342BB8"/>
    <w:rsid w:val="00342C58"/>
    <w:rsid w:val="0034382E"/>
    <w:rsid w:val="003440F0"/>
    <w:rsid w:val="003443A8"/>
    <w:rsid w:val="00344614"/>
    <w:rsid w:val="00345163"/>
    <w:rsid w:val="00345679"/>
    <w:rsid w:val="00345B49"/>
    <w:rsid w:val="00345D1F"/>
    <w:rsid w:val="00345DA6"/>
    <w:rsid w:val="00345DA8"/>
    <w:rsid w:val="003464CC"/>
    <w:rsid w:val="003466A4"/>
    <w:rsid w:val="003473D1"/>
    <w:rsid w:val="00347B75"/>
    <w:rsid w:val="00347D6E"/>
    <w:rsid w:val="00347EBB"/>
    <w:rsid w:val="00350192"/>
    <w:rsid w:val="003501DD"/>
    <w:rsid w:val="00350A06"/>
    <w:rsid w:val="00350C66"/>
    <w:rsid w:val="00350EDD"/>
    <w:rsid w:val="00350FF1"/>
    <w:rsid w:val="003512F6"/>
    <w:rsid w:val="00351D43"/>
    <w:rsid w:val="0035236B"/>
    <w:rsid w:val="00352528"/>
    <w:rsid w:val="003525B5"/>
    <w:rsid w:val="00353277"/>
    <w:rsid w:val="0035355C"/>
    <w:rsid w:val="00353B17"/>
    <w:rsid w:val="00353BDA"/>
    <w:rsid w:val="00353EB0"/>
    <w:rsid w:val="0035456C"/>
    <w:rsid w:val="00354604"/>
    <w:rsid w:val="0035463A"/>
    <w:rsid w:val="00354D97"/>
    <w:rsid w:val="003555F4"/>
    <w:rsid w:val="00355CFA"/>
    <w:rsid w:val="00356508"/>
    <w:rsid w:val="003567D4"/>
    <w:rsid w:val="00357194"/>
    <w:rsid w:val="003572F3"/>
    <w:rsid w:val="003602B5"/>
    <w:rsid w:val="00360BE8"/>
    <w:rsid w:val="00360CF6"/>
    <w:rsid w:val="00360E3C"/>
    <w:rsid w:val="0036106F"/>
    <w:rsid w:val="00361814"/>
    <w:rsid w:val="0036207A"/>
    <w:rsid w:val="0036258C"/>
    <w:rsid w:val="003628D0"/>
    <w:rsid w:val="00362ABF"/>
    <w:rsid w:val="00362E47"/>
    <w:rsid w:val="00363160"/>
    <w:rsid w:val="003631CD"/>
    <w:rsid w:val="00363AAF"/>
    <w:rsid w:val="00363E3F"/>
    <w:rsid w:val="00364A7A"/>
    <w:rsid w:val="0036500C"/>
    <w:rsid w:val="0036576E"/>
    <w:rsid w:val="0036591E"/>
    <w:rsid w:val="00365C8D"/>
    <w:rsid w:val="00365EFC"/>
    <w:rsid w:val="0036606E"/>
    <w:rsid w:val="00366864"/>
    <w:rsid w:val="003668A2"/>
    <w:rsid w:val="003672E4"/>
    <w:rsid w:val="0036746E"/>
    <w:rsid w:val="00367B4D"/>
    <w:rsid w:val="00370497"/>
    <w:rsid w:val="00370B49"/>
    <w:rsid w:val="00370EEB"/>
    <w:rsid w:val="00370F91"/>
    <w:rsid w:val="003717F1"/>
    <w:rsid w:val="00371A3D"/>
    <w:rsid w:val="00371AFA"/>
    <w:rsid w:val="00371CDF"/>
    <w:rsid w:val="0037262D"/>
    <w:rsid w:val="00372893"/>
    <w:rsid w:val="00373C63"/>
    <w:rsid w:val="00373E32"/>
    <w:rsid w:val="00373ED1"/>
    <w:rsid w:val="00374FCC"/>
    <w:rsid w:val="0037522D"/>
    <w:rsid w:val="003752B5"/>
    <w:rsid w:val="00375438"/>
    <w:rsid w:val="00375B09"/>
    <w:rsid w:val="00375CAA"/>
    <w:rsid w:val="00375D7A"/>
    <w:rsid w:val="00375DB4"/>
    <w:rsid w:val="003761E5"/>
    <w:rsid w:val="00376385"/>
    <w:rsid w:val="00376653"/>
    <w:rsid w:val="003768AE"/>
    <w:rsid w:val="003768D7"/>
    <w:rsid w:val="00377A06"/>
    <w:rsid w:val="0038076E"/>
    <w:rsid w:val="00380B7D"/>
    <w:rsid w:val="00380E4E"/>
    <w:rsid w:val="00381208"/>
    <w:rsid w:val="00381BE1"/>
    <w:rsid w:val="0038237B"/>
    <w:rsid w:val="003824CD"/>
    <w:rsid w:val="003826FB"/>
    <w:rsid w:val="003837F4"/>
    <w:rsid w:val="0038385A"/>
    <w:rsid w:val="003839B9"/>
    <w:rsid w:val="00383B26"/>
    <w:rsid w:val="0038400E"/>
    <w:rsid w:val="003840D1"/>
    <w:rsid w:val="0038509F"/>
    <w:rsid w:val="00385298"/>
    <w:rsid w:val="00385333"/>
    <w:rsid w:val="00385EFC"/>
    <w:rsid w:val="003863FB"/>
    <w:rsid w:val="0038673C"/>
    <w:rsid w:val="003868BE"/>
    <w:rsid w:val="00386F98"/>
    <w:rsid w:val="003871C5"/>
    <w:rsid w:val="00387D90"/>
    <w:rsid w:val="00387DBA"/>
    <w:rsid w:val="00387F41"/>
    <w:rsid w:val="003900C9"/>
    <w:rsid w:val="003902B2"/>
    <w:rsid w:val="00390871"/>
    <w:rsid w:val="00391396"/>
    <w:rsid w:val="0039201A"/>
    <w:rsid w:val="00392F24"/>
    <w:rsid w:val="00393021"/>
    <w:rsid w:val="00393FF3"/>
    <w:rsid w:val="00394529"/>
    <w:rsid w:val="00394A81"/>
    <w:rsid w:val="00394C37"/>
    <w:rsid w:val="00394C43"/>
    <w:rsid w:val="00394DB0"/>
    <w:rsid w:val="0039504C"/>
    <w:rsid w:val="00395DC3"/>
    <w:rsid w:val="0039624A"/>
    <w:rsid w:val="0039654B"/>
    <w:rsid w:val="00396780"/>
    <w:rsid w:val="00396F62"/>
    <w:rsid w:val="00397107"/>
    <w:rsid w:val="0039732E"/>
    <w:rsid w:val="00397526"/>
    <w:rsid w:val="003976C1"/>
    <w:rsid w:val="0039774A"/>
    <w:rsid w:val="00397A3A"/>
    <w:rsid w:val="00397ABF"/>
    <w:rsid w:val="003A00F7"/>
    <w:rsid w:val="003A02CB"/>
    <w:rsid w:val="003A0846"/>
    <w:rsid w:val="003A0C35"/>
    <w:rsid w:val="003A1141"/>
    <w:rsid w:val="003A129F"/>
    <w:rsid w:val="003A1B5D"/>
    <w:rsid w:val="003A1C42"/>
    <w:rsid w:val="003A1DA2"/>
    <w:rsid w:val="003A1F39"/>
    <w:rsid w:val="003A201C"/>
    <w:rsid w:val="003A2257"/>
    <w:rsid w:val="003A2317"/>
    <w:rsid w:val="003A25A7"/>
    <w:rsid w:val="003A3100"/>
    <w:rsid w:val="003A3113"/>
    <w:rsid w:val="003A3486"/>
    <w:rsid w:val="003A3968"/>
    <w:rsid w:val="003A3E6F"/>
    <w:rsid w:val="003A3EA7"/>
    <w:rsid w:val="003A40EA"/>
    <w:rsid w:val="003A45F7"/>
    <w:rsid w:val="003A464A"/>
    <w:rsid w:val="003A4968"/>
    <w:rsid w:val="003A4C66"/>
    <w:rsid w:val="003A5123"/>
    <w:rsid w:val="003A554A"/>
    <w:rsid w:val="003A5EB7"/>
    <w:rsid w:val="003A6258"/>
    <w:rsid w:val="003A7633"/>
    <w:rsid w:val="003A79E0"/>
    <w:rsid w:val="003B033C"/>
    <w:rsid w:val="003B0757"/>
    <w:rsid w:val="003B0DBD"/>
    <w:rsid w:val="003B10D6"/>
    <w:rsid w:val="003B10DF"/>
    <w:rsid w:val="003B2443"/>
    <w:rsid w:val="003B2577"/>
    <w:rsid w:val="003B262F"/>
    <w:rsid w:val="003B3080"/>
    <w:rsid w:val="003B3321"/>
    <w:rsid w:val="003B3833"/>
    <w:rsid w:val="003B3FA3"/>
    <w:rsid w:val="003B4544"/>
    <w:rsid w:val="003B475B"/>
    <w:rsid w:val="003B49BB"/>
    <w:rsid w:val="003B4BBB"/>
    <w:rsid w:val="003B4CA8"/>
    <w:rsid w:val="003B5564"/>
    <w:rsid w:val="003B5619"/>
    <w:rsid w:val="003B5C5F"/>
    <w:rsid w:val="003B5D76"/>
    <w:rsid w:val="003B5E81"/>
    <w:rsid w:val="003B64E0"/>
    <w:rsid w:val="003B73A3"/>
    <w:rsid w:val="003B75C7"/>
    <w:rsid w:val="003C0308"/>
    <w:rsid w:val="003C06C5"/>
    <w:rsid w:val="003C06FA"/>
    <w:rsid w:val="003C0B26"/>
    <w:rsid w:val="003C10C1"/>
    <w:rsid w:val="003C1262"/>
    <w:rsid w:val="003C1E71"/>
    <w:rsid w:val="003C1EE2"/>
    <w:rsid w:val="003C2143"/>
    <w:rsid w:val="003C2A2E"/>
    <w:rsid w:val="003C3E55"/>
    <w:rsid w:val="003C4B0B"/>
    <w:rsid w:val="003C4CF0"/>
    <w:rsid w:val="003C4F89"/>
    <w:rsid w:val="003C50A6"/>
    <w:rsid w:val="003C566A"/>
    <w:rsid w:val="003C6CE4"/>
    <w:rsid w:val="003C719F"/>
    <w:rsid w:val="003C7316"/>
    <w:rsid w:val="003C738E"/>
    <w:rsid w:val="003C7574"/>
    <w:rsid w:val="003C7714"/>
    <w:rsid w:val="003C7F95"/>
    <w:rsid w:val="003D0055"/>
    <w:rsid w:val="003D08D2"/>
    <w:rsid w:val="003D19C3"/>
    <w:rsid w:val="003D1F06"/>
    <w:rsid w:val="003D2993"/>
    <w:rsid w:val="003D3495"/>
    <w:rsid w:val="003D34D4"/>
    <w:rsid w:val="003D3689"/>
    <w:rsid w:val="003D3806"/>
    <w:rsid w:val="003D39B3"/>
    <w:rsid w:val="003D3C7B"/>
    <w:rsid w:val="003D3FCA"/>
    <w:rsid w:val="003D478C"/>
    <w:rsid w:val="003D515D"/>
    <w:rsid w:val="003D566B"/>
    <w:rsid w:val="003D5E42"/>
    <w:rsid w:val="003D60A6"/>
    <w:rsid w:val="003D62BD"/>
    <w:rsid w:val="003D658D"/>
    <w:rsid w:val="003D73EF"/>
    <w:rsid w:val="003D77FD"/>
    <w:rsid w:val="003D7E5A"/>
    <w:rsid w:val="003D7FFA"/>
    <w:rsid w:val="003E027D"/>
    <w:rsid w:val="003E03F5"/>
    <w:rsid w:val="003E0CFD"/>
    <w:rsid w:val="003E224F"/>
    <w:rsid w:val="003E2711"/>
    <w:rsid w:val="003E3172"/>
    <w:rsid w:val="003E3BEF"/>
    <w:rsid w:val="003E4011"/>
    <w:rsid w:val="003E4386"/>
    <w:rsid w:val="003E4544"/>
    <w:rsid w:val="003E4DCC"/>
    <w:rsid w:val="003E5096"/>
    <w:rsid w:val="003E6331"/>
    <w:rsid w:val="003E646B"/>
    <w:rsid w:val="003E65E7"/>
    <w:rsid w:val="003E69A4"/>
    <w:rsid w:val="003E7CA4"/>
    <w:rsid w:val="003F06FB"/>
    <w:rsid w:val="003F0E1A"/>
    <w:rsid w:val="003F1E19"/>
    <w:rsid w:val="003F264D"/>
    <w:rsid w:val="003F2D27"/>
    <w:rsid w:val="003F2D49"/>
    <w:rsid w:val="003F348D"/>
    <w:rsid w:val="003F3541"/>
    <w:rsid w:val="003F3F03"/>
    <w:rsid w:val="003F4063"/>
    <w:rsid w:val="003F4191"/>
    <w:rsid w:val="003F4347"/>
    <w:rsid w:val="003F4BA3"/>
    <w:rsid w:val="003F515C"/>
    <w:rsid w:val="003F54D9"/>
    <w:rsid w:val="003F5E39"/>
    <w:rsid w:val="003F5E8C"/>
    <w:rsid w:val="003F6ABF"/>
    <w:rsid w:val="003F725D"/>
    <w:rsid w:val="003F7732"/>
    <w:rsid w:val="003F7D7D"/>
    <w:rsid w:val="00400E0A"/>
    <w:rsid w:val="004011BB"/>
    <w:rsid w:val="00401923"/>
    <w:rsid w:val="004024B5"/>
    <w:rsid w:val="004029C2"/>
    <w:rsid w:val="00402CBF"/>
    <w:rsid w:val="00403610"/>
    <w:rsid w:val="00403620"/>
    <w:rsid w:val="00403A3E"/>
    <w:rsid w:val="00403E56"/>
    <w:rsid w:val="004040F2"/>
    <w:rsid w:val="00404231"/>
    <w:rsid w:val="004045B9"/>
    <w:rsid w:val="00404606"/>
    <w:rsid w:val="00404B30"/>
    <w:rsid w:val="00404D08"/>
    <w:rsid w:val="00406446"/>
    <w:rsid w:val="00406589"/>
    <w:rsid w:val="004065F6"/>
    <w:rsid w:val="0040677D"/>
    <w:rsid w:val="0040711F"/>
    <w:rsid w:val="00407EAB"/>
    <w:rsid w:val="004100D9"/>
    <w:rsid w:val="00410451"/>
    <w:rsid w:val="00410E02"/>
    <w:rsid w:val="00411AF9"/>
    <w:rsid w:val="00411DC2"/>
    <w:rsid w:val="004123F3"/>
    <w:rsid w:val="004127AE"/>
    <w:rsid w:val="004136A0"/>
    <w:rsid w:val="00413A4E"/>
    <w:rsid w:val="004143BF"/>
    <w:rsid w:val="00414434"/>
    <w:rsid w:val="00414BAF"/>
    <w:rsid w:val="004153AC"/>
    <w:rsid w:val="004155D9"/>
    <w:rsid w:val="00415A47"/>
    <w:rsid w:val="00415CB9"/>
    <w:rsid w:val="00416945"/>
    <w:rsid w:val="00416D34"/>
    <w:rsid w:val="00416DEC"/>
    <w:rsid w:val="00417B4C"/>
    <w:rsid w:val="00417BEB"/>
    <w:rsid w:val="00420556"/>
    <w:rsid w:val="00420848"/>
    <w:rsid w:val="00420A4E"/>
    <w:rsid w:val="00420E32"/>
    <w:rsid w:val="00420E7C"/>
    <w:rsid w:val="00421003"/>
    <w:rsid w:val="004211E5"/>
    <w:rsid w:val="004212A5"/>
    <w:rsid w:val="00421A0F"/>
    <w:rsid w:val="00421DC4"/>
    <w:rsid w:val="004225E7"/>
    <w:rsid w:val="00422B87"/>
    <w:rsid w:val="004241E4"/>
    <w:rsid w:val="004247DE"/>
    <w:rsid w:val="00424CF3"/>
    <w:rsid w:val="00424F8F"/>
    <w:rsid w:val="0042500D"/>
    <w:rsid w:val="004252CC"/>
    <w:rsid w:val="00425C55"/>
    <w:rsid w:val="004264D2"/>
    <w:rsid w:val="0042664C"/>
    <w:rsid w:val="00426680"/>
    <w:rsid w:val="00426751"/>
    <w:rsid w:val="004268FB"/>
    <w:rsid w:val="00426C3E"/>
    <w:rsid w:val="00426FF3"/>
    <w:rsid w:val="00427753"/>
    <w:rsid w:val="0042779B"/>
    <w:rsid w:val="00430535"/>
    <w:rsid w:val="00430BD8"/>
    <w:rsid w:val="00431275"/>
    <w:rsid w:val="004312F5"/>
    <w:rsid w:val="00431724"/>
    <w:rsid w:val="00431EAA"/>
    <w:rsid w:val="00432867"/>
    <w:rsid w:val="00434052"/>
    <w:rsid w:val="0043456E"/>
    <w:rsid w:val="00434663"/>
    <w:rsid w:val="00434739"/>
    <w:rsid w:val="00434910"/>
    <w:rsid w:val="00434934"/>
    <w:rsid w:val="00434ECB"/>
    <w:rsid w:val="004355D3"/>
    <w:rsid w:val="00435A71"/>
    <w:rsid w:val="00435D90"/>
    <w:rsid w:val="004361F7"/>
    <w:rsid w:val="004361F9"/>
    <w:rsid w:val="004369AF"/>
    <w:rsid w:val="004370D8"/>
    <w:rsid w:val="00437140"/>
    <w:rsid w:val="00437CC5"/>
    <w:rsid w:val="00437D1E"/>
    <w:rsid w:val="00440C83"/>
    <w:rsid w:val="00440FD2"/>
    <w:rsid w:val="00441D17"/>
    <w:rsid w:val="0044221F"/>
    <w:rsid w:val="00442340"/>
    <w:rsid w:val="00442443"/>
    <w:rsid w:val="00442516"/>
    <w:rsid w:val="004427A6"/>
    <w:rsid w:val="0044287F"/>
    <w:rsid w:val="00442D38"/>
    <w:rsid w:val="004435D6"/>
    <w:rsid w:val="00445152"/>
    <w:rsid w:val="004454AF"/>
    <w:rsid w:val="00445BE1"/>
    <w:rsid w:val="00445FFD"/>
    <w:rsid w:val="004470A3"/>
    <w:rsid w:val="0044747D"/>
    <w:rsid w:val="00447753"/>
    <w:rsid w:val="00450564"/>
    <w:rsid w:val="004505AD"/>
    <w:rsid w:val="004509D0"/>
    <w:rsid w:val="00450EE7"/>
    <w:rsid w:val="0045127E"/>
    <w:rsid w:val="004513F0"/>
    <w:rsid w:val="0045194C"/>
    <w:rsid w:val="0045218E"/>
    <w:rsid w:val="0045277F"/>
    <w:rsid w:val="004527A0"/>
    <w:rsid w:val="00452F0C"/>
    <w:rsid w:val="004530AD"/>
    <w:rsid w:val="00453213"/>
    <w:rsid w:val="004537FD"/>
    <w:rsid w:val="00454569"/>
    <w:rsid w:val="004547C9"/>
    <w:rsid w:val="004553DA"/>
    <w:rsid w:val="0045580C"/>
    <w:rsid w:val="00455DDB"/>
    <w:rsid w:val="00456D22"/>
    <w:rsid w:val="0045731B"/>
    <w:rsid w:val="00457963"/>
    <w:rsid w:val="00457988"/>
    <w:rsid w:val="00457F64"/>
    <w:rsid w:val="00460925"/>
    <w:rsid w:val="00460E2D"/>
    <w:rsid w:val="00460F54"/>
    <w:rsid w:val="00461058"/>
    <w:rsid w:val="00461624"/>
    <w:rsid w:val="004619C3"/>
    <w:rsid w:val="00461D82"/>
    <w:rsid w:val="00463123"/>
    <w:rsid w:val="00463426"/>
    <w:rsid w:val="004634C4"/>
    <w:rsid w:val="004635AD"/>
    <w:rsid w:val="00463C0F"/>
    <w:rsid w:val="00463DDC"/>
    <w:rsid w:val="0046577C"/>
    <w:rsid w:val="00465A25"/>
    <w:rsid w:val="00465D99"/>
    <w:rsid w:val="00466698"/>
    <w:rsid w:val="0046687B"/>
    <w:rsid w:val="00466CC5"/>
    <w:rsid w:val="004675B2"/>
    <w:rsid w:val="0047095A"/>
    <w:rsid w:val="00471164"/>
    <w:rsid w:val="0047129E"/>
    <w:rsid w:val="004713AB"/>
    <w:rsid w:val="0047165D"/>
    <w:rsid w:val="0047175E"/>
    <w:rsid w:val="00471BBE"/>
    <w:rsid w:val="00472774"/>
    <w:rsid w:val="00472E69"/>
    <w:rsid w:val="00473E59"/>
    <w:rsid w:val="00474CA2"/>
    <w:rsid w:val="00475886"/>
    <w:rsid w:val="00475C37"/>
    <w:rsid w:val="00475FF9"/>
    <w:rsid w:val="004760DB"/>
    <w:rsid w:val="004760F1"/>
    <w:rsid w:val="004770A5"/>
    <w:rsid w:val="00477B0F"/>
    <w:rsid w:val="00480067"/>
    <w:rsid w:val="004802FF"/>
    <w:rsid w:val="004806A1"/>
    <w:rsid w:val="004809B6"/>
    <w:rsid w:val="00480CE3"/>
    <w:rsid w:val="00481AA8"/>
    <w:rsid w:val="004821BC"/>
    <w:rsid w:val="00482DB6"/>
    <w:rsid w:val="00483361"/>
    <w:rsid w:val="0048368A"/>
    <w:rsid w:val="00483AE4"/>
    <w:rsid w:val="00483C47"/>
    <w:rsid w:val="00485354"/>
    <w:rsid w:val="004853E0"/>
    <w:rsid w:val="00485ADA"/>
    <w:rsid w:val="00485F73"/>
    <w:rsid w:val="0048622C"/>
    <w:rsid w:val="004868B7"/>
    <w:rsid w:val="00486E7E"/>
    <w:rsid w:val="004870B3"/>
    <w:rsid w:val="00487B5E"/>
    <w:rsid w:val="00487BBD"/>
    <w:rsid w:val="00487DB2"/>
    <w:rsid w:val="0049059C"/>
    <w:rsid w:val="00490C81"/>
    <w:rsid w:val="00490C9A"/>
    <w:rsid w:val="00490CD4"/>
    <w:rsid w:val="004913E2"/>
    <w:rsid w:val="00491607"/>
    <w:rsid w:val="0049220A"/>
    <w:rsid w:val="00492320"/>
    <w:rsid w:val="00492EB0"/>
    <w:rsid w:val="00493064"/>
    <w:rsid w:val="00493896"/>
    <w:rsid w:val="00493A99"/>
    <w:rsid w:val="00494D9C"/>
    <w:rsid w:val="00494E3C"/>
    <w:rsid w:val="00494EAD"/>
    <w:rsid w:val="004950B6"/>
    <w:rsid w:val="0049526F"/>
    <w:rsid w:val="00495547"/>
    <w:rsid w:val="0049561A"/>
    <w:rsid w:val="00495696"/>
    <w:rsid w:val="0049570E"/>
    <w:rsid w:val="00495BBF"/>
    <w:rsid w:val="00495C81"/>
    <w:rsid w:val="00495E39"/>
    <w:rsid w:val="00495F27"/>
    <w:rsid w:val="00496094"/>
    <w:rsid w:val="0049630D"/>
    <w:rsid w:val="00496637"/>
    <w:rsid w:val="004967A8"/>
    <w:rsid w:val="004969BB"/>
    <w:rsid w:val="00496A86"/>
    <w:rsid w:val="00496C2C"/>
    <w:rsid w:val="0049705F"/>
    <w:rsid w:val="00497816"/>
    <w:rsid w:val="00497B3E"/>
    <w:rsid w:val="00497E04"/>
    <w:rsid w:val="00497EFB"/>
    <w:rsid w:val="004A0C56"/>
    <w:rsid w:val="004A1426"/>
    <w:rsid w:val="004A1B8B"/>
    <w:rsid w:val="004A1C33"/>
    <w:rsid w:val="004A20BE"/>
    <w:rsid w:val="004A29B5"/>
    <w:rsid w:val="004A2A7F"/>
    <w:rsid w:val="004A4DD7"/>
    <w:rsid w:val="004A53AB"/>
    <w:rsid w:val="004A53BC"/>
    <w:rsid w:val="004A6550"/>
    <w:rsid w:val="004A6A11"/>
    <w:rsid w:val="004A6FB8"/>
    <w:rsid w:val="004A7930"/>
    <w:rsid w:val="004A7A66"/>
    <w:rsid w:val="004B0120"/>
    <w:rsid w:val="004B0CD5"/>
    <w:rsid w:val="004B0EF3"/>
    <w:rsid w:val="004B110C"/>
    <w:rsid w:val="004B12A6"/>
    <w:rsid w:val="004B1F0A"/>
    <w:rsid w:val="004B1F4A"/>
    <w:rsid w:val="004B20F4"/>
    <w:rsid w:val="004B2603"/>
    <w:rsid w:val="004B2DD6"/>
    <w:rsid w:val="004B304A"/>
    <w:rsid w:val="004B3368"/>
    <w:rsid w:val="004B3497"/>
    <w:rsid w:val="004B3E57"/>
    <w:rsid w:val="004B3F46"/>
    <w:rsid w:val="004B3FB3"/>
    <w:rsid w:val="004B4CA2"/>
    <w:rsid w:val="004B5142"/>
    <w:rsid w:val="004B5B27"/>
    <w:rsid w:val="004B5D20"/>
    <w:rsid w:val="004B640D"/>
    <w:rsid w:val="004B640F"/>
    <w:rsid w:val="004B7463"/>
    <w:rsid w:val="004B7665"/>
    <w:rsid w:val="004C0292"/>
    <w:rsid w:val="004C0D43"/>
    <w:rsid w:val="004C123E"/>
    <w:rsid w:val="004C2067"/>
    <w:rsid w:val="004C2545"/>
    <w:rsid w:val="004C2790"/>
    <w:rsid w:val="004C3401"/>
    <w:rsid w:val="004C35D1"/>
    <w:rsid w:val="004C365B"/>
    <w:rsid w:val="004C3DF9"/>
    <w:rsid w:val="004C4024"/>
    <w:rsid w:val="004C4BD3"/>
    <w:rsid w:val="004C5733"/>
    <w:rsid w:val="004C64E3"/>
    <w:rsid w:val="004C6578"/>
    <w:rsid w:val="004C6611"/>
    <w:rsid w:val="004C7562"/>
    <w:rsid w:val="004D0A36"/>
    <w:rsid w:val="004D0ACB"/>
    <w:rsid w:val="004D112F"/>
    <w:rsid w:val="004D1812"/>
    <w:rsid w:val="004D1D57"/>
    <w:rsid w:val="004D1F55"/>
    <w:rsid w:val="004D3480"/>
    <w:rsid w:val="004D36AB"/>
    <w:rsid w:val="004D3F1F"/>
    <w:rsid w:val="004D4430"/>
    <w:rsid w:val="004D4810"/>
    <w:rsid w:val="004D493E"/>
    <w:rsid w:val="004D4DA0"/>
    <w:rsid w:val="004D5546"/>
    <w:rsid w:val="004D56C5"/>
    <w:rsid w:val="004D576D"/>
    <w:rsid w:val="004D6436"/>
    <w:rsid w:val="004D64D7"/>
    <w:rsid w:val="004D6A84"/>
    <w:rsid w:val="004D6AD3"/>
    <w:rsid w:val="004D7121"/>
    <w:rsid w:val="004D7689"/>
    <w:rsid w:val="004D77EB"/>
    <w:rsid w:val="004D7F44"/>
    <w:rsid w:val="004E0CA4"/>
    <w:rsid w:val="004E0E25"/>
    <w:rsid w:val="004E12A7"/>
    <w:rsid w:val="004E1AFA"/>
    <w:rsid w:val="004E1D66"/>
    <w:rsid w:val="004E2CAE"/>
    <w:rsid w:val="004E31E2"/>
    <w:rsid w:val="004E34E4"/>
    <w:rsid w:val="004E38BE"/>
    <w:rsid w:val="004E3EDB"/>
    <w:rsid w:val="004E41BC"/>
    <w:rsid w:val="004E476B"/>
    <w:rsid w:val="004E5822"/>
    <w:rsid w:val="004E5F59"/>
    <w:rsid w:val="004E6528"/>
    <w:rsid w:val="004E6B4E"/>
    <w:rsid w:val="004E6F2D"/>
    <w:rsid w:val="004E753A"/>
    <w:rsid w:val="004E79DC"/>
    <w:rsid w:val="004F14A3"/>
    <w:rsid w:val="004F1562"/>
    <w:rsid w:val="004F16D3"/>
    <w:rsid w:val="004F17C1"/>
    <w:rsid w:val="004F19E8"/>
    <w:rsid w:val="004F2420"/>
    <w:rsid w:val="004F2A55"/>
    <w:rsid w:val="004F2D25"/>
    <w:rsid w:val="004F3585"/>
    <w:rsid w:val="004F4B8F"/>
    <w:rsid w:val="004F5320"/>
    <w:rsid w:val="004F5A26"/>
    <w:rsid w:val="004F5B78"/>
    <w:rsid w:val="004F5E71"/>
    <w:rsid w:val="004F5E9F"/>
    <w:rsid w:val="004F60A1"/>
    <w:rsid w:val="004F6D87"/>
    <w:rsid w:val="004F73D5"/>
    <w:rsid w:val="004F7DB8"/>
    <w:rsid w:val="00500F5D"/>
    <w:rsid w:val="00501BBC"/>
    <w:rsid w:val="00501C22"/>
    <w:rsid w:val="00501C6D"/>
    <w:rsid w:val="00502730"/>
    <w:rsid w:val="00502768"/>
    <w:rsid w:val="005029C4"/>
    <w:rsid w:val="00502CD4"/>
    <w:rsid w:val="00503A6A"/>
    <w:rsid w:val="0050403C"/>
    <w:rsid w:val="005044E3"/>
    <w:rsid w:val="00505214"/>
    <w:rsid w:val="0050543E"/>
    <w:rsid w:val="00505972"/>
    <w:rsid w:val="005059B7"/>
    <w:rsid w:val="00505E8C"/>
    <w:rsid w:val="00506246"/>
    <w:rsid w:val="00506599"/>
    <w:rsid w:val="00506D33"/>
    <w:rsid w:val="00507341"/>
    <w:rsid w:val="00507847"/>
    <w:rsid w:val="00507A42"/>
    <w:rsid w:val="00507A79"/>
    <w:rsid w:val="00510500"/>
    <w:rsid w:val="00510A2F"/>
    <w:rsid w:val="00510CBC"/>
    <w:rsid w:val="00511D23"/>
    <w:rsid w:val="00511FDC"/>
    <w:rsid w:val="00512006"/>
    <w:rsid w:val="0051400C"/>
    <w:rsid w:val="00514130"/>
    <w:rsid w:val="00514C1F"/>
    <w:rsid w:val="00514F15"/>
    <w:rsid w:val="005156F9"/>
    <w:rsid w:val="00515E2B"/>
    <w:rsid w:val="00515E4B"/>
    <w:rsid w:val="005164B8"/>
    <w:rsid w:val="00516557"/>
    <w:rsid w:val="00516CF1"/>
    <w:rsid w:val="00516D1E"/>
    <w:rsid w:val="00517010"/>
    <w:rsid w:val="0051711F"/>
    <w:rsid w:val="005175A0"/>
    <w:rsid w:val="005178F1"/>
    <w:rsid w:val="00520467"/>
    <w:rsid w:val="00520C6A"/>
    <w:rsid w:val="00520D1D"/>
    <w:rsid w:val="005215D0"/>
    <w:rsid w:val="005220CC"/>
    <w:rsid w:val="00522AF1"/>
    <w:rsid w:val="00523734"/>
    <w:rsid w:val="005240AA"/>
    <w:rsid w:val="0052433C"/>
    <w:rsid w:val="00524405"/>
    <w:rsid w:val="0052475E"/>
    <w:rsid w:val="00524A85"/>
    <w:rsid w:val="005254CD"/>
    <w:rsid w:val="005257DC"/>
    <w:rsid w:val="00525AB5"/>
    <w:rsid w:val="00525B1F"/>
    <w:rsid w:val="00525C37"/>
    <w:rsid w:val="005261F7"/>
    <w:rsid w:val="0052620F"/>
    <w:rsid w:val="0052661F"/>
    <w:rsid w:val="005269A4"/>
    <w:rsid w:val="00526F3F"/>
    <w:rsid w:val="00526FF9"/>
    <w:rsid w:val="0052703E"/>
    <w:rsid w:val="005270B9"/>
    <w:rsid w:val="00527236"/>
    <w:rsid w:val="0052755D"/>
    <w:rsid w:val="00527B60"/>
    <w:rsid w:val="00527C7C"/>
    <w:rsid w:val="00530986"/>
    <w:rsid w:val="005309F7"/>
    <w:rsid w:val="00530B4E"/>
    <w:rsid w:val="00531DB6"/>
    <w:rsid w:val="0053364D"/>
    <w:rsid w:val="00534B78"/>
    <w:rsid w:val="00534CF4"/>
    <w:rsid w:val="00535016"/>
    <w:rsid w:val="0053520B"/>
    <w:rsid w:val="0053529C"/>
    <w:rsid w:val="00535559"/>
    <w:rsid w:val="00535BFD"/>
    <w:rsid w:val="005363B0"/>
    <w:rsid w:val="00536C39"/>
    <w:rsid w:val="00536D98"/>
    <w:rsid w:val="005374EE"/>
    <w:rsid w:val="005376AA"/>
    <w:rsid w:val="005400FF"/>
    <w:rsid w:val="005405AC"/>
    <w:rsid w:val="00541931"/>
    <w:rsid w:val="00541DAA"/>
    <w:rsid w:val="005420E1"/>
    <w:rsid w:val="00542990"/>
    <w:rsid w:val="00542991"/>
    <w:rsid w:val="00542B87"/>
    <w:rsid w:val="005436B2"/>
    <w:rsid w:val="0054370B"/>
    <w:rsid w:val="00543DFF"/>
    <w:rsid w:val="0054439D"/>
    <w:rsid w:val="00544BE1"/>
    <w:rsid w:val="005450E4"/>
    <w:rsid w:val="00545966"/>
    <w:rsid w:val="00546106"/>
    <w:rsid w:val="0054648F"/>
    <w:rsid w:val="005464AF"/>
    <w:rsid w:val="005464BB"/>
    <w:rsid w:val="00546A1F"/>
    <w:rsid w:val="0054751E"/>
    <w:rsid w:val="00551167"/>
    <w:rsid w:val="00552E5A"/>
    <w:rsid w:val="00552EB7"/>
    <w:rsid w:val="00553343"/>
    <w:rsid w:val="00553965"/>
    <w:rsid w:val="0055397C"/>
    <w:rsid w:val="0055405B"/>
    <w:rsid w:val="00554D19"/>
    <w:rsid w:val="00554F09"/>
    <w:rsid w:val="0055547E"/>
    <w:rsid w:val="005558B9"/>
    <w:rsid w:val="005572B7"/>
    <w:rsid w:val="00557CEE"/>
    <w:rsid w:val="005604A6"/>
    <w:rsid w:val="00560FCD"/>
    <w:rsid w:val="005617E0"/>
    <w:rsid w:val="005620CE"/>
    <w:rsid w:val="005624E7"/>
    <w:rsid w:val="0056268A"/>
    <w:rsid w:val="005628DD"/>
    <w:rsid w:val="00562B57"/>
    <w:rsid w:val="00562F9A"/>
    <w:rsid w:val="0056376A"/>
    <w:rsid w:val="00563A1C"/>
    <w:rsid w:val="005648C2"/>
    <w:rsid w:val="005649CC"/>
    <w:rsid w:val="00564F37"/>
    <w:rsid w:val="005651C7"/>
    <w:rsid w:val="00565C51"/>
    <w:rsid w:val="00565D5D"/>
    <w:rsid w:val="00565E54"/>
    <w:rsid w:val="005661BA"/>
    <w:rsid w:val="00566D00"/>
    <w:rsid w:val="00566DC7"/>
    <w:rsid w:val="005672B3"/>
    <w:rsid w:val="0056764C"/>
    <w:rsid w:val="00571322"/>
    <w:rsid w:val="00571405"/>
    <w:rsid w:val="005717DC"/>
    <w:rsid w:val="00571C8F"/>
    <w:rsid w:val="00571E62"/>
    <w:rsid w:val="00571F8D"/>
    <w:rsid w:val="00572A3A"/>
    <w:rsid w:val="00572B50"/>
    <w:rsid w:val="005730C2"/>
    <w:rsid w:val="00573292"/>
    <w:rsid w:val="005732AB"/>
    <w:rsid w:val="0057332C"/>
    <w:rsid w:val="005735C4"/>
    <w:rsid w:val="005737D9"/>
    <w:rsid w:val="0057380E"/>
    <w:rsid w:val="005741BD"/>
    <w:rsid w:val="00575566"/>
    <w:rsid w:val="0057673D"/>
    <w:rsid w:val="00576985"/>
    <w:rsid w:val="00576D33"/>
    <w:rsid w:val="00576F72"/>
    <w:rsid w:val="00577749"/>
    <w:rsid w:val="00577A3C"/>
    <w:rsid w:val="00577F8C"/>
    <w:rsid w:val="00580FE6"/>
    <w:rsid w:val="0058160C"/>
    <w:rsid w:val="00581629"/>
    <w:rsid w:val="00581A4D"/>
    <w:rsid w:val="00581CA7"/>
    <w:rsid w:val="00581E12"/>
    <w:rsid w:val="0058219F"/>
    <w:rsid w:val="0058244D"/>
    <w:rsid w:val="0058302A"/>
    <w:rsid w:val="005837D8"/>
    <w:rsid w:val="00583A5A"/>
    <w:rsid w:val="00583DAC"/>
    <w:rsid w:val="00584A02"/>
    <w:rsid w:val="005850FE"/>
    <w:rsid w:val="00585BEE"/>
    <w:rsid w:val="00585D1A"/>
    <w:rsid w:val="005869A4"/>
    <w:rsid w:val="00587AC1"/>
    <w:rsid w:val="005908C7"/>
    <w:rsid w:val="00590AB7"/>
    <w:rsid w:val="005915AD"/>
    <w:rsid w:val="00591C9D"/>
    <w:rsid w:val="005936BF"/>
    <w:rsid w:val="0059405C"/>
    <w:rsid w:val="00594A13"/>
    <w:rsid w:val="00594A73"/>
    <w:rsid w:val="00594F1F"/>
    <w:rsid w:val="005958A8"/>
    <w:rsid w:val="00595989"/>
    <w:rsid w:val="005960F3"/>
    <w:rsid w:val="005962A1"/>
    <w:rsid w:val="00596D6D"/>
    <w:rsid w:val="005978A8"/>
    <w:rsid w:val="005A102F"/>
    <w:rsid w:val="005A1EA5"/>
    <w:rsid w:val="005A2102"/>
    <w:rsid w:val="005A267C"/>
    <w:rsid w:val="005A2993"/>
    <w:rsid w:val="005A3446"/>
    <w:rsid w:val="005A37E1"/>
    <w:rsid w:val="005A38BC"/>
    <w:rsid w:val="005A390D"/>
    <w:rsid w:val="005A3D7E"/>
    <w:rsid w:val="005A3FA4"/>
    <w:rsid w:val="005A4143"/>
    <w:rsid w:val="005A4ADF"/>
    <w:rsid w:val="005A54B2"/>
    <w:rsid w:val="005A54B8"/>
    <w:rsid w:val="005A5530"/>
    <w:rsid w:val="005A5608"/>
    <w:rsid w:val="005A56F2"/>
    <w:rsid w:val="005A5AC0"/>
    <w:rsid w:val="005A6203"/>
    <w:rsid w:val="005A6335"/>
    <w:rsid w:val="005A636D"/>
    <w:rsid w:val="005A6450"/>
    <w:rsid w:val="005A6CB3"/>
    <w:rsid w:val="005A7040"/>
    <w:rsid w:val="005A7D8C"/>
    <w:rsid w:val="005B002A"/>
    <w:rsid w:val="005B051F"/>
    <w:rsid w:val="005B235A"/>
    <w:rsid w:val="005B2898"/>
    <w:rsid w:val="005B394F"/>
    <w:rsid w:val="005B3C16"/>
    <w:rsid w:val="005B403C"/>
    <w:rsid w:val="005B4081"/>
    <w:rsid w:val="005B4702"/>
    <w:rsid w:val="005B4881"/>
    <w:rsid w:val="005B4EB9"/>
    <w:rsid w:val="005B55DB"/>
    <w:rsid w:val="005B6122"/>
    <w:rsid w:val="005B68C8"/>
    <w:rsid w:val="005B7256"/>
    <w:rsid w:val="005B7868"/>
    <w:rsid w:val="005C0734"/>
    <w:rsid w:val="005C09D3"/>
    <w:rsid w:val="005C2078"/>
    <w:rsid w:val="005C2304"/>
    <w:rsid w:val="005C24CF"/>
    <w:rsid w:val="005C2676"/>
    <w:rsid w:val="005C39AA"/>
    <w:rsid w:val="005C3D8E"/>
    <w:rsid w:val="005C3DF7"/>
    <w:rsid w:val="005C405B"/>
    <w:rsid w:val="005C43AC"/>
    <w:rsid w:val="005C5156"/>
    <w:rsid w:val="005C62C0"/>
    <w:rsid w:val="005C6456"/>
    <w:rsid w:val="005C6D8B"/>
    <w:rsid w:val="005C6ED4"/>
    <w:rsid w:val="005C739D"/>
    <w:rsid w:val="005C7BF1"/>
    <w:rsid w:val="005C7CEF"/>
    <w:rsid w:val="005D00D1"/>
    <w:rsid w:val="005D01A3"/>
    <w:rsid w:val="005D03B2"/>
    <w:rsid w:val="005D0924"/>
    <w:rsid w:val="005D0AC1"/>
    <w:rsid w:val="005D1138"/>
    <w:rsid w:val="005D183F"/>
    <w:rsid w:val="005D1D17"/>
    <w:rsid w:val="005D1DE3"/>
    <w:rsid w:val="005D1EA3"/>
    <w:rsid w:val="005D1EF8"/>
    <w:rsid w:val="005D2B44"/>
    <w:rsid w:val="005D3568"/>
    <w:rsid w:val="005D419E"/>
    <w:rsid w:val="005D468B"/>
    <w:rsid w:val="005D479A"/>
    <w:rsid w:val="005D4A7E"/>
    <w:rsid w:val="005D54A1"/>
    <w:rsid w:val="005D54CD"/>
    <w:rsid w:val="005D5918"/>
    <w:rsid w:val="005D6842"/>
    <w:rsid w:val="005D6996"/>
    <w:rsid w:val="005D6BEA"/>
    <w:rsid w:val="005D6F92"/>
    <w:rsid w:val="005D786D"/>
    <w:rsid w:val="005D7EF2"/>
    <w:rsid w:val="005E04B2"/>
    <w:rsid w:val="005E0A59"/>
    <w:rsid w:val="005E0B83"/>
    <w:rsid w:val="005E10C5"/>
    <w:rsid w:val="005E241C"/>
    <w:rsid w:val="005E2F98"/>
    <w:rsid w:val="005E35CB"/>
    <w:rsid w:val="005E35F3"/>
    <w:rsid w:val="005E3CE3"/>
    <w:rsid w:val="005E5030"/>
    <w:rsid w:val="005E58E9"/>
    <w:rsid w:val="005E5DCB"/>
    <w:rsid w:val="005E5F77"/>
    <w:rsid w:val="005E6461"/>
    <w:rsid w:val="005E6605"/>
    <w:rsid w:val="005E7271"/>
    <w:rsid w:val="005E75DF"/>
    <w:rsid w:val="005E7AE2"/>
    <w:rsid w:val="005E7CE3"/>
    <w:rsid w:val="005F01CB"/>
    <w:rsid w:val="005F03E6"/>
    <w:rsid w:val="005F0C04"/>
    <w:rsid w:val="005F1048"/>
    <w:rsid w:val="005F1162"/>
    <w:rsid w:val="005F1178"/>
    <w:rsid w:val="005F14A5"/>
    <w:rsid w:val="005F15E9"/>
    <w:rsid w:val="005F2151"/>
    <w:rsid w:val="005F29B9"/>
    <w:rsid w:val="005F3E13"/>
    <w:rsid w:val="005F4478"/>
    <w:rsid w:val="005F4EC6"/>
    <w:rsid w:val="005F5144"/>
    <w:rsid w:val="005F5728"/>
    <w:rsid w:val="005F587E"/>
    <w:rsid w:val="005F5CD3"/>
    <w:rsid w:val="005F60D5"/>
    <w:rsid w:val="005F61FF"/>
    <w:rsid w:val="005F6228"/>
    <w:rsid w:val="005F6A3E"/>
    <w:rsid w:val="005F6C3F"/>
    <w:rsid w:val="005F7283"/>
    <w:rsid w:val="005F74BA"/>
    <w:rsid w:val="005F7AF2"/>
    <w:rsid w:val="005F7B8D"/>
    <w:rsid w:val="006002BF"/>
    <w:rsid w:val="00600334"/>
    <w:rsid w:val="006005AF"/>
    <w:rsid w:val="00600F4E"/>
    <w:rsid w:val="00601772"/>
    <w:rsid w:val="00602740"/>
    <w:rsid w:val="0060330F"/>
    <w:rsid w:val="006035AB"/>
    <w:rsid w:val="00603DE5"/>
    <w:rsid w:val="006040C8"/>
    <w:rsid w:val="0060426F"/>
    <w:rsid w:val="006042C1"/>
    <w:rsid w:val="006045E3"/>
    <w:rsid w:val="00604AA8"/>
    <w:rsid w:val="006060D0"/>
    <w:rsid w:val="006063F0"/>
    <w:rsid w:val="0060666C"/>
    <w:rsid w:val="00606819"/>
    <w:rsid w:val="00606D56"/>
    <w:rsid w:val="00607C37"/>
    <w:rsid w:val="00610568"/>
    <w:rsid w:val="00610599"/>
    <w:rsid w:val="00610A5C"/>
    <w:rsid w:val="00610B16"/>
    <w:rsid w:val="006114A2"/>
    <w:rsid w:val="006119CE"/>
    <w:rsid w:val="006121A3"/>
    <w:rsid w:val="00612B95"/>
    <w:rsid w:val="00613853"/>
    <w:rsid w:val="0061412F"/>
    <w:rsid w:val="00614912"/>
    <w:rsid w:val="006149D3"/>
    <w:rsid w:val="00615113"/>
    <w:rsid w:val="00615331"/>
    <w:rsid w:val="00615F44"/>
    <w:rsid w:val="006160F9"/>
    <w:rsid w:val="0061678A"/>
    <w:rsid w:val="006167D1"/>
    <w:rsid w:val="006167D8"/>
    <w:rsid w:val="00616B5E"/>
    <w:rsid w:val="00616E86"/>
    <w:rsid w:val="00617235"/>
    <w:rsid w:val="00617CC4"/>
    <w:rsid w:val="006211C6"/>
    <w:rsid w:val="00622190"/>
    <w:rsid w:val="006227DF"/>
    <w:rsid w:val="00624139"/>
    <w:rsid w:val="00625C43"/>
    <w:rsid w:val="00626205"/>
    <w:rsid w:val="00626488"/>
    <w:rsid w:val="006276B4"/>
    <w:rsid w:val="00627721"/>
    <w:rsid w:val="00631030"/>
    <w:rsid w:val="0063114B"/>
    <w:rsid w:val="00631327"/>
    <w:rsid w:val="006315B0"/>
    <w:rsid w:val="00631D12"/>
    <w:rsid w:val="00633401"/>
    <w:rsid w:val="0063341C"/>
    <w:rsid w:val="00633BFB"/>
    <w:rsid w:val="00634CA9"/>
    <w:rsid w:val="0063521E"/>
    <w:rsid w:val="006352B1"/>
    <w:rsid w:val="006354E4"/>
    <w:rsid w:val="0063587B"/>
    <w:rsid w:val="00635AE2"/>
    <w:rsid w:val="00636629"/>
    <w:rsid w:val="00637606"/>
    <w:rsid w:val="00637DD7"/>
    <w:rsid w:val="00637F49"/>
    <w:rsid w:val="00637FC4"/>
    <w:rsid w:val="0064011B"/>
    <w:rsid w:val="006401A6"/>
    <w:rsid w:val="00640418"/>
    <w:rsid w:val="006404CE"/>
    <w:rsid w:val="0064069D"/>
    <w:rsid w:val="00640B61"/>
    <w:rsid w:val="00641A8D"/>
    <w:rsid w:val="00641CAA"/>
    <w:rsid w:val="00642404"/>
    <w:rsid w:val="006428E6"/>
    <w:rsid w:val="00642CCB"/>
    <w:rsid w:val="00643319"/>
    <w:rsid w:val="0064331D"/>
    <w:rsid w:val="00643410"/>
    <w:rsid w:val="00644DDF"/>
    <w:rsid w:val="00644F0C"/>
    <w:rsid w:val="00645C53"/>
    <w:rsid w:val="006463A0"/>
    <w:rsid w:val="00646ADD"/>
    <w:rsid w:val="0064732E"/>
    <w:rsid w:val="00647370"/>
    <w:rsid w:val="00647780"/>
    <w:rsid w:val="006503AF"/>
    <w:rsid w:val="00650443"/>
    <w:rsid w:val="0065056D"/>
    <w:rsid w:val="00650A3B"/>
    <w:rsid w:val="00651723"/>
    <w:rsid w:val="00651B56"/>
    <w:rsid w:val="00651BD3"/>
    <w:rsid w:val="006526F2"/>
    <w:rsid w:val="00652B9E"/>
    <w:rsid w:val="00652BDA"/>
    <w:rsid w:val="00654E5A"/>
    <w:rsid w:val="00654F13"/>
    <w:rsid w:val="006550A4"/>
    <w:rsid w:val="00655181"/>
    <w:rsid w:val="006552B4"/>
    <w:rsid w:val="0065549B"/>
    <w:rsid w:val="00655589"/>
    <w:rsid w:val="006558D0"/>
    <w:rsid w:val="00655AF8"/>
    <w:rsid w:val="00655EDE"/>
    <w:rsid w:val="00655FE4"/>
    <w:rsid w:val="0065630C"/>
    <w:rsid w:val="0065639B"/>
    <w:rsid w:val="006565F1"/>
    <w:rsid w:val="00656AE4"/>
    <w:rsid w:val="00656D9E"/>
    <w:rsid w:val="00656EC3"/>
    <w:rsid w:val="0065751A"/>
    <w:rsid w:val="006612FF"/>
    <w:rsid w:val="00661508"/>
    <w:rsid w:val="00661800"/>
    <w:rsid w:val="00661E16"/>
    <w:rsid w:val="006622B6"/>
    <w:rsid w:val="00662A12"/>
    <w:rsid w:val="00662E00"/>
    <w:rsid w:val="006635AA"/>
    <w:rsid w:val="0066365A"/>
    <w:rsid w:val="0066374C"/>
    <w:rsid w:val="00663840"/>
    <w:rsid w:val="00663F55"/>
    <w:rsid w:val="0066458A"/>
    <w:rsid w:val="0066477A"/>
    <w:rsid w:val="0066488C"/>
    <w:rsid w:val="00664A8C"/>
    <w:rsid w:val="00664FE4"/>
    <w:rsid w:val="00665C5C"/>
    <w:rsid w:val="00665DE4"/>
    <w:rsid w:val="00667272"/>
    <w:rsid w:val="00667B93"/>
    <w:rsid w:val="00670330"/>
    <w:rsid w:val="00670610"/>
    <w:rsid w:val="0067064B"/>
    <w:rsid w:val="006708A0"/>
    <w:rsid w:val="00670A15"/>
    <w:rsid w:val="00670E50"/>
    <w:rsid w:val="00671103"/>
    <w:rsid w:val="00671187"/>
    <w:rsid w:val="00672DDC"/>
    <w:rsid w:val="00672ED6"/>
    <w:rsid w:val="00673860"/>
    <w:rsid w:val="006738AE"/>
    <w:rsid w:val="00673B62"/>
    <w:rsid w:val="00673C8B"/>
    <w:rsid w:val="00673EBE"/>
    <w:rsid w:val="00674576"/>
    <w:rsid w:val="00674FC0"/>
    <w:rsid w:val="00675371"/>
    <w:rsid w:val="00675478"/>
    <w:rsid w:val="00675D8B"/>
    <w:rsid w:val="00676704"/>
    <w:rsid w:val="00677B2C"/>
    <w:rsid w:val="00677D5B"/>
    <w:rsid w:val="00680318"/>
    <w:rsid w:val="006805C6"/>
    <w:rsid w:val="0068120F"/>
    <w:rsid w:val="006825D6"/>
    <w:rsid w:val="0068270D"/>
    <w:rsid w:val="00682CFC"/>
    <w:rsid w:val="0068315F"/>
    <w:rsid w:val="00683217"/>
    <w:rsid w:val="00683588"/>
    <w:rsid w:val="00683E84"/>
    <w:rsid w:val="006841DC"/>
    <w:rsid w:val="00684E32"/>
    <w:rsid w:val="00685283"/>
    <w:rsid w:val="006855A3"/>
    <w:rsid w:val="00685D47"/>
    <w:rsid w:val="00685EF9"/>
    <w:rsid w:val="00685F0F"/>
    <w:rsid w:val="006860BB"/>
    <w:rsid w:val="00686A6A"/>
    <w:rsid w:val="00686DE0"/>
    <w:rsid w:val="00686FCD"/>
    <w:rsid w:val="006874A9"/>
    <w:rsid w:val="00687874"/>
    <w:rsid w:val="00687CE8"/>
    <w:rsid w:val="00690107"/>
    <w:rsid w:val="00690AF0"/>
    <w:rsid w:val="00691507"/>
    <w:rsid w:val="0069163C"/>
    <w:rsid w:val="006916D3"/>
    <w:rsid w:val="00692546"/>
    <w:rsid w:val="00692D2E"/>
    <w:rsid w:val="00693A07"/>
    <w:rsid w:val="00693DA8"/>
    <w:rsid w:val="00693E0D"/>
    <w:rsid w:val="0069441A"/>
    <w:rsid w:val="0069500D"/>
    <w:rsid w:val="006953B7"/>
    <w:rsid w:val="00695A3E"/>
    <w:rsid w:val="0069635E"/>
    <w:rsid w:val="00696380"/>
    <w:rsid w:val="006964FB"/>
    <w:rsid w:val="00696558"/>
    <w:rsid w:val="00696984"/>
    <w:rsid w:val="006969C1"/>
    <w:rsid w:val="00696BA9"/>
    <w:rsid w:val="00696D26"/>
    <w:rsid w:val="006973A7"/>
    <w:rsid w:val="00697BDE"/>
    <w:rsid w:val="00697DA7"/>
    <w:rsid w:val="006A0864"/>
    <w:rsid w:val="006A099D"/>
    <w:rsid w:val="006A0A7B"/>
    <w:rsid w:val="006A2AE0"/>
    <w:rsid w:val="006A33C9"/>
    <w:rsid w:val="006A3ED1"/>
    <w:rsid w:val="006A4353"/>
    <w:rsid w:val="006A4B37"/>
    <w:rsid w:val="006A4F8D"/>
    <w:rsid w:val="006A50FA"/>
    <w:rsid w:val="006A5798"/>
    <w:rsid w:val="006A6254"/>
    <w:rsid w:val="006A630C"/>
    <w:rsid w:val="006A6990"/>
    <w:rsid w:val="006A6EE6"/>
    <w:rsid w:val="006A7786"/>
    <w:rsid w:val="006B0624"/>
    <w:rsid w:val="006B0C90"/>
    <w:rsid w:val="006B13A4"/>
    <w:rsid w:val="006B14C0"/>
    <w:rsid w:val="006B1FC2"/>
    <w:rsid w:val="006B214C"/>
    <w:rsid w:val="006B278D"/>
    <w:rsid w:val="006B288B"/>
    <w:rsid w:val="006B2D2F"/>
    <w:rsid w:val="006B2F8D"/>
    <w:rsid w:val="006B302F"/>
    <w:rsid w:val="006B32EF"/>
    <w:rsid w:val="006B3600"/>
    <w:rsid w:val="006B3AB2"/>
    <w:rsid w:val="006B3AD8"/>
    <w:rsid w:val="006B3D1D"/>
    <w:rsid w:val="006B404A"/>
    <w:rsid w:val="006B4151"/>
    <w:rsid w:val="006B421F"/>
    <w:rsid w:val="006B453A"/>
    <w:rsid w:val="006B4D7B"/>
    <w:rsid w:val="006B575F"/>
    <w:rsid w:val="006B59C3"/>
    <w:rsid w:val="006B5E51"/>
    <w:rsid w:val="006B63F6"/>
    <w:rsid w:val="006B64CD"/>
    <w:rsid w:val="006B67C8"/>
    <w:rsid w:val="006B6934"/>
    <w:rsid w:val="006B6EE4"/>
    <w:rsid w:val="006B7528"/>
    <w:rsid w:val="006C0E74"/>
    <w:rsid w:val="006C1695"/>
    <w:rsid w:val="006C1BCC"/>
    <w:rsid w:val="006C1E9E"/>
    <w:rsid w:val="006C1F56"/>
    <w:rsid w:val="006C1F5E"/>
    <w:rsid w:val="006C237A"/>
    <w:rsid w:val="006C263E"/>
    <w:rsid w:val="006C2C01"/>
    <w:rsid w:val="006C2E07"/>
    <w:rsid w:val="006C3781"/>
    <w:rsid w:val="006C3AEC"/>
    <w:rsid w:val="006C4214"/>
    <w:rsid w:val="006C443A"/>
    <w:rsid w:val="006C44A2"/>
    <w:rsid w:val="006C4A54"/>
    <w:rsid w:val="006C4C32"/>
    <w:rsid w:val="006C4F3D"/>
    <w:rsid w:val="006C4F6D"/>
    <w:rsid w:val="006C65CF"/>
    <w:rsid w:val="006C6B3F"/>
    <w:rsid w:val="006C6FE2"/>
    <w:rsid w:val="006C7139"/>
    <w:rsid w:val="006C75A6"/>
    <w:rsid w:val="006C76E5"/>
    <w:rsid w:val="006C79BB"/>
    <w:rsid w:val="006C7B86"/>
    <w:rsid w:val="006D01F2"/>
    <w:rsid w:val="006D028C"/>
    <w:rsid w:val="006D0B06"/>
    <w:rsid w:val="006D0EA2"/>
    <w:rsid w:val="006D1157"/>
    <w:rsid w:val="006D14F9"/>
    <w:rsid w:val="006D1552"/>
    <w:rsid w:val="006D1EC5"/>
    <w:rsid w:val="006D271D"/>
    <w:rsid w:val="006D2760"/>
    <w:rsid w:val="006D32F2"/>
    <w:rsid w:val="006D48C1"/>
    <w:rsid w:val="006D4EE9"/>
    <w:rsid w:val="006D5457"/>
    <w:rsid w:val="006D7CE2"/>
    <w:rsid w:val="006E001E"/>
    <w:rsid w:val="006E028F"/>
    <w:rsid w:val="006E0591"/>
    <w:rsid w:val="006E13A3"/>
    <w:rsid w:val="006E14E2"/>
    <w:rsid w:val="006E169B"/>
    <w:rsid w:val="006E1A45"/>
    <w:rsid w:val="006E1B38"/>
    <w:rsid w:val="006E20CE"/>
    <w:rsid w:val="006E3316"/>
    <w:rsid w:val="006E39BD"/>
    <w:rsid w:val="006E3F29"/>
    <w:rsid w:val="006E4B43"/>
    <w:rsid w:val="006E520F"/>
    <w:rsid w:val="006E5DB3"/>
    <w:rsid w:val="006E5F42"/>
    <w:rsid w:val="006E65D8"/>
    <w:rsid w:val="006E7531"/>
    <w:rsid w:val="006E76BD"/>
    <w:rsid w:val="006E7E4F"/>
    <w:rsid w:val="006F02A9"/>
    <w:rsid w:val="006F04AA"/>
    <w:rsid w:val="006F0AD6"/>
    <w:rsid w:val="006F0C55"/>
    <w:rsid w:val="006F0C66"/>
    <w:rsid w:val="006F0DBA"/>
    <w:rsid w:val="006F0F3A"/>
    <w:rsid w:val="006F1A27"/>
    <w:rsid w:val="006F336A"/>
    <w:rsid w:val="006F363D"/>
    <w:rsid w:val="006F39C7"/>
    <w:rsid w:val="006F49DC"/>
    <w:rsid w:val="006F4AAB"/>
    <w:rsid w:val="006F4B65"/>
    <w:rsid w:val="006F4CFA"/>
    <w:rsid w:val="006F55AA"/>
    <w:rsid w:val="006F5697"/>
    <w:rsid w:val="006F5C98"/>
    <w:rsid w:val="006F5E25"/>
    <w:rsid w:val="006F5F7C"/>
    <w:rsid w:val="006F601B"/>
    <w:rsid w:val="006F6492"/>
    <w:rsid w:val="006F64DB"/>
    <w:rsid w:val="006F6719"/>
    <w:rsid w:val="006F688E"/>
    <w:rsid w:val="006F6A49"/>
    <w:rsid w:val="006F6AB2"/>
    <w:rsid w:val="006F6C7B"/>
    <w:rsid w:val="006F6ECE"/>
    <w:rsid w:val="006F702F"/>
    <w:rsid w:val="006F74C3"/>
    <w:rsid w:val="006F7FF9"/>
    <w:rsid w:val="007000C7"/>
    <w:rsid w:val="00700788"/>
    <w:rsid w:val="007009ED"/>
    <w:rsid w:val="00701250"/>
    <w:rsid w:val="007015A1"/>
    <w:rsid w:val="00701A82"/>
    <w:rsid w:val="00702159"/>
    <w:rsid w:val="007034A9"/>
    <w:rsid w:val="007035B0"/>
    <w:rsid w:val="007035D9"/>
    <w:rsid w:val="007037D8"/>
    <w:rsid w:val="00704047"/>
    <w:rsid w:val="007046A4"/>
    <w:rsid w:val="00704E21"/>
    <w:rsid w:val="007053C6"/>
    <w:rsid w:val="00705408"/>
    <w:rsid w:val="00705608"/>
    <w:rsid w:val="00705D61"/>
    <w:rsid w:val="007066B2"/>
    <w:rsid w:val="0070756F"/>
    <w:rsid w:val="00710896"/>
    <w:rsid w:val="00710960"/>
    <w:rsid w:val="007117BF"/>
    <w:rsid w:val="00711F90"/>
    <w:rsid w:val="00712182"/>
    <w:rsid w:val="007124FF"/>
    <w:rsid w:val="007147EE"/>
    <w:rsid w:val="00714A84"/>
    <w:rsid w:val="00714C09"/>
    <w:rsid w:val="00714C83"/>
    <w:rsid w:val="00714D4B"/>
    <w:rsid w:val="00714EED"/>
    <w:rsid w:val="0071575A"/>
    <w:rsid w:val="0071584B"/>
    <w:rsid w:val="00715AC3"/>
    <w:rsid w:val="00715B71"/>
    <w:rsid w:val="007163D1"/>
    <w:rsid w:val="007169A8"/>
    <w:rsid w:val="00716DA0"/>
    <w:rsid w:val="00716F1B"/>
    <w:rsid w:val="0072062E"/>
    <w:rsid w:val="007206C9"/>
    <w:rsid w:val="00720B7F"/>
    <w:rsid w:val="007210C8"/>
    <w:rsid w:val="0072138B"/>
    <w:rsid w:val="007218AF"/>
    <w:rsid w:val="0072205A"/>
    <w:rsid w:val="00722526"/>
    <w:rsid w:val="0072308A"/>
    <w:rsid w:val="007231EB"/>
    <w:rsid w:val="0072358C"/>
    <w:rsid w:val="007239F5"/>
    <w:rsid w:val="00723D4B"/>
    <w:rsid w:val="007246DE"/>
    <w:rsid w:val="00724C83"/>
    <w:rsid w:val="00724F89"/>
    <w:rsid w:val="00725F1F"/>
    <w:rsid w:val="0072627A"/>
    <w:rsid w:val="00726957"/>
    <w:rsid w:val="0072701B"/>
    <w:rsid w:val="0072734D"/>
    <w:rsid w:val="00727781"/>
    <w:rsid w:val="00727BB5"/>
    <w:rsid w:val="00727CF0"/>
    <w:rsid w:val="007302A0"/>
    <w:rsid w:val="007305BF"/>
    <w:rsid w:val="0073098B"/>
    <w:rsid w:val="00730B7C"/>
    <w:rsid w:val="00730EA4"/>
    <w:rsid w:val="007311D4"/>
    <w:rsid w:val="00731AC4"/>
    <w:rsid w:val="00731C21"/>
    <w:rsid w:val="0073242A"/>
    <w:rsid w:val="00732A02"/>
    <w:rsid w:val="00732AA2"/>
    <w:rsid w:val="00732C15"/>
    <w:rsid w:val="00733E0F"/>
    <w:rsid w:val="0073435A"/>
    <w:rsid w:val="00734B05"/>
    <w:rsid w:val="00734BBF"/>
    <w:rsid w:val="00734E4F"/>
    <w:rsid w:val="00735B72"/>
    <w:rsid w:val="00736357"/>
    <w:rsid w:val="00736653"/>
    <w:rsid w:val="00736AC7"/>
    <w:rsid w:val="00736D41"/>
    <w:rsid w:val="00736F8E"/>
    <w:rsid w:val="00737574"/>
    <w:rsid w:val="00737ADF"/>
    <w:rsid w:val="00737E08"/>
    <w:rsid w:val="00740239"/>
    <w:rsid w:val="00740AC7"/>
    <w:rsid w:val="00740C90"/>
    <w:rsid w:val="0074158F"/>
    <w:rsid w:val="00741796"/>
    <w:rsid w:val="00742763"/>
    <w:rsid w:val="0074279E"/>
    <w:rsid w:val="00742A9C"/>
    <w:rsid w:val="007439A0"/>
    <w:rsid w:val="00743A9A"/>
    <w:rsid w:val="00743B2E"/>
    <w:rsid w:val="007441DF"/>
    <w:rsid w:val="00744408"/>
    <w:rsid w:val="00744EC7"/>
    <w:rsid w:val="00745240"/>
    <w:rsid w:val="007458B2"/>
    <w:rsid w:val="00745E04"/>
    <w:rsid w:val="00746539"/>
    <w:rsid w:val="00746B19"/>
    <w:rsid w:val="007472C4"/>
    <w:rsid w:val="00750074"/>
    <w:rsid w:val="00750326"/>
    <w:rsid w:val="0075070A"/>
    <w:rsid w:val="0075071D"/>
    <w:rsid w:val="0075072C"/>
    <w:rsid w:val="00750CEB"/>
    <w:rsid w:val="0075267E"/>
    <w:rsid w:val="007528B1"/>
    <w:rsid w:val="00752C2E"/>
    <w:rsid w:val="00753520"/>
    <w:rsid w:val="007536CE"/>
    <w:rsid w:val="0075387D"/>
    <w:rsid w:val="00753A32"/>
    <w:rsid w:val="00753B73"/>
    <w:rsid w:val="00754342"/>
    <w:rsid w:val="007554CC"/>
    <w:rsid w:val="00755A6C"/>
    <w:rsid w:val="007561D1"/>
    <w:rsid w:val="007566A4"/>
    <w:rsid w:val="0075696D"/>
    <w:rsid w:val="00756D16"/>
    <w:rsid w:val="00757367"/>
    <w:rsid w:val="007575D2"/>
    <w:rsid w:val="00757E6A"/>
    <w:rsid w:val="00760031"/>
    <w:rsid w:val="00760555"/>
    <w:rsid w:val="00760578"/>
    <w:rsid w:val="00760B41"/>
    <w:rsid w:val="00760E29"/>
    <w:rsid w:val="00760F3F"/>
    <w:rsid w:val="007616F3"/>
    <w:rsid w:val="00761BEA"/>
    <w:rsid w:val="00762FE4"/>
    <w:rsid w:val="00763157"/>
    <w:rsid w:val="00763467"/>
    <w:rsid w:val="0076357A"/>
    <w:rsid w:val="007635BA"/>
    <w:rsid w:val="00764024"/>
    <w:rsid w:val="007645BD"/>
    <w:rsid w:val="0076472E"/>
    <w:rsid w:val="007647BE"/>
    <w:rsid w:val="00765DD7"/>
    <w:rsid w:val="00765F89"/>
    <w:rsid w:val="00766612"/>
    <w:rsid w:val="00766AD6"/>
    <w:rsid w:val="00767895"/>
    <w:rsid w:val="00767E60"/>
    <w:rsid w:val="00767E7B"/>
    <w:rsid w:val="00770C6F"/>
    <w:rsid w:val="0077143C"/>
    <w:rsid w:val="00771558"/>
    <w:rsid w:val="00771B08"/>
    <w:rsid w:val="00771B5E"/>
    <w:rsid w:val="007721CC"/>
    <w:rsid w:val="00772351"/>
    <w:rsid w:val="0077238D"/>
    <w:rsid w:val="0077260A"/>
    <w:rsid w:val="00772726"/>
    <w:rsid w:val="00772C29"/>
    <w:rsid w:val="007731ED"/>
    <w:rsid w:val="007735AB"/>
    <w:rsid w:val="007745D8"/>
    <w:rsid w:val="007747F1"/>
    <w:rsid w:val="00774EA0"/>
    <w:rsid w:val="00776253"/>
    <w:rsid w:val="00776366"/>
    <w:rsid w:val="0077654E"/>
    <w:rsid w:val="0077711E"/>
    <w:rsid w:val="007776E1"/>
    <w:rsid w:val="007804ED"/>
    <w:rsid w:val="00780CD7"/>
    <w:rsid w:val="00780FFD"/>
    <w:rsid w:val="00781445"/>
    <w:rsid w:val="007815CC"/>
    <w:rsid w:val="00781A8C"/>
    <w:rsid w:val="00781CB2"/>
    <w:rsid w:val="007821F5"/>
    <w:rsid w:val="007823E3"/>
    <w:rsid w:val="0078279D"/>
    <w:rsid w:val="007827F8"/>
    <w:rsid w:val="007828AF"/>
    <w:rsid w:val="0078334C"/>
    <w:rsid w:val="00783353"/>
    <w:rsid w:val="00783589"/>
    <w:rsid w:val="00783A89"/>
    <w:rsid w:val="00784A5F"/>
    <w:rsid w:val="0078555C"/>
    <w:rsid w:val="00785B18"/>
    <w:rsid w:val="00785B25"/>
    <w:rsid w:val="007870F8"/>
    <w:rsid w:val="0078725D"/>
    <w:rsid w:val="007874AA"/>
    <w:rsid w:val="0078770B"/>
    <w:rsid w:val="007877CD"/>
    <w:rsid w:val="0078786D"/>
    <w:rsid w:val="00787A7B"/>
    <w:rsid w:val="00790020"/>
    <w:rsid w:val="0079032E"/>
    <w:rsid w:val="007915DC"/>
    <w:rsid w:val="007926F0"/>
    <w:rsid w:val="0079276E"/>
    <w:rsid w:val="00792CC5"/>
    <w:rsid w:val="00793566"/>
    <w:rsid w:val="00793B45"/>
    <w:rsid w:val="00793C0C"/>
    <w:rsid w:val="00793DAC"/>
    <w:rsid w:val="0079428D"/>
    <w:rsid w:val="007950FC"/>
    <w:rsid w:val="007951AB"/>
    <w:rsid w:val="00795E13"/>
    <w:rsid w:val="00796BD8"/>
    <w:rsid w:val="00796C94"/>
    <w:rsid w:val="0079705E"/>
    <w:rsid w:val="007970C5"/>
    <w:rsid w:val="007A0042"/>
    <w:rsid w:val="007A051E"/>
    <w:rsid w:val="007A0A1F"/>
    <w:rsid w:val="007A0F0A"/>
    <w:rsid w:val="007A1A33"/>
    <w:rsid w:val="007A2181"/>
    <w:rsid w:val="007A227D"/>
    <w:rsid w:val="007A26C6"/>
    <w:rsid w:val="007A2CAF"/>
    <w:rsid w:val="007A366D"/>
    <w:rsid w:val="007A4917"/>
    <w:rsid w:val="007A507D"/>
    <w:rsid w:val="007A5B00"/>
    <w:rsid w:val="007A657A"/>
    <w:rsid w:val="007A68EB"/>
    <w:rsid w:val="007A69A8"/>
    <w:rsid w:val="007A714F"/>
    <w:rsid w:val="007A79C0"/>
    <w:rsid w:val="007B080C"/>
    <w:rsid w:val="007B0991"/>
    <w:rsid w:val="007B0C90"/>
    <w:rsid w:val="007B0D38"/>
    <w:rsid w:val="007B0FAC"/>
    <w:rsid w:val="007B168D"/>
    <w:rsid w:val="007B1F93"/>
    <w:rsid w:val="007B2BB7"/>
    <w:rsid w:val="007B2BE3"/>
    <w:rsid w:val="007B4219"/>
    <w:rsid w:val="007B44AA"/>
    <w:rsid w:val="007B4635"/>
    <w:rsid w:val="007B488B"/>
    <w:rsid w:val="007B54D4"/>
    <w:rsid w:val="007B5CA9"/>
    <w:rsid w:val="007C0233"/>
    <w:rsid w:val="007C02C2"/>
    <w:rsid w:val="007C0929"/>
    <w:rsid w:val="007C1095"/>
    <w:rsid w:val="007C14AD"/>
    <w:rsid w:val="007C1729"/>
    <w:rsid w:val="007C180F"/>
    <w:rsid w:val="007C1903"/>
    <w:rsid w:val="007C1988"/>
    <w:rsid w:val="007C1E65"/>
    <w:rsid w:val="007C243D"/>
    <w:rsid w:val="007C268B"/>
    <w:rsid w:val="007C2CE8"/>
    <w:rsid w:val="007C2DBC"/>
    <w:rsid w:val="007C33DA"/>
    <w:rsid w:val="007C3BBB"/>
    <w:rsid w:val="007C41BA"/>
    <w:rsid w:val="007C4322"/>
    <w:rsid w:val="007C450F"/>
    <w:rsid w:val="007C4E8B"/>
    <w:rsid w:val="007C4EE7"/>
    <w:rsid w:val="007C5424"/>
    <w:rsid w:val="007C54C6"/>
    <w:rsid w:val="007C57AC"/>
    <w:rsid w:val="007C5A34"/>
    <w:rsid w:val="007C5D7A"/>
    <w:rsid w:val="007C5E42"/>
    <w:rsid w:val="007C66B7"/>
    <w:rsid w:val="007C6B6E"/>
    <w:rsid w:val="007C6E84"/>
    <w:rsid w:val="007C6EE5"/>
    <w:rsid w:val="007C7268"/>
    <w:rsid w:val="007C74D2"/>
    <w:rsid w:val="007C7B44"/>
    <w:rsid w:val="007C7CF0"/>
    <w:rsid w:val="007C7FDE"/>
    <w:rsid w:val="007D0CFE"/>
    <w:rsid w:val="007D1DBD"/>
    <w:rsid w:val="007D27F7"/>
    <w:rsid w:val="007D31D0"/>
    <w:rsid w:val="007D33F6"/>
    <w:rsid w:val="007D3587"/>
    <w:rsid w:val="007D3F11"/>
    <w:rsid w:val="007D490D"/>
    <w:rsid w:val="007D4D1A"/>
    <w:rsid w:val="007D4F28"/>
    <w:rsid w:val="007D5019"/>
    <w:rsid w:val="007D5996"/>
    <w:rsid w:val="007D6F9B"/>
    <w:rsid w:val="007D725D"/>
    <w:rsid w:val="007D73A9"/>
    <w:rsid w:val="007D778B"/>
    <w:rsid w:val="007D7941"/>
    <w:rsid w:val="007E03DC"/>
    <w:rsid w:val="007E07E5"/>
    <w:rsid w:val="007E0B5B"/>
    <w:rsid w:val="007E0D9A"/>
    <w:rsid w:val="007E1022"/>
    <w:rsid w:val="007E21AC"/>
    <w:rsid w:val="007E2E1A"/>
    <w:rsid w:val="007E38AF"/>
    <w:rsid w:val="007E3E89"/>
    <w:rsid w:val="007E407C"/>
    <w:rsid w:val="007E42D9"/>
    <w:rsid w:val="007E50B0"/>
    <w:rsid w:val="007E5447"/>
    <w:rsid w:val="007E5985"/>
    <w:rsid w:val="007E5A95"/>
    <w:rsid w:val="007E69ED"/>
    <w:rsid w:val="007E6CDE"/>
    <w:rsid w:val="007E6EDA"/>
    <w:rsid w:val="007E7172"/>
    <w:rsid w:val="007E73AF"/>
    <w:rsid w:val="007F026A"/>
    <w:rsid w:val="007F02EA"/>
    <w:rsid w:val="007F039E"/>
    <w:rsid w:val="007F1B5D"/>
    <w:rsid w:val="007F239F"/>
    <w:rsid w:val="007F2D99"/>
    <w:rsid w:val="007F30A5"/>
    <w:rsid w:val="007F3510"/>
    <w:rsid w:val="007F3F9A"/>
    <w:rsid w:val="007F446A"/>
    <w:rsid w:val="007F4526"/>
    <w:rsid w:val="007F45FC"/>
    <w:rsid w:val="007F467E"/>
    <w:rsid w:val="007F468E"/>
    <w:rsid w:val="007F4D4E"/>
    <w:rsid w:val="007F4DC3"/>
    <w:rsid w:val="007F5D9C"/>
    <w:rsid w:val="007F7F1D"/>
    <w:rsid w:val="00800147"/>
    <w:rsid w:val="00800205"/>
    <w:rsid w:val="00800384"/>
    <w:rsid w:val="00800465"/>
    <w:rsid w:val="008005D1"/>
    <w:rsid w:val="00800D10"/>
    <w:rsid w:val="00800E22"/>
    <w:rsid w:val="00801B88"/>
    <w:rsid w:val="00801C00"/>
    <w:rsid w:val="00801DC4"/>
    <w:rsid w:val="00802C25"/>
    <w:rsid w:val="00802FE6"/>
    <w:rsid w:val="00803AFE"/>
    <w:rsid w:val="00803F4A"/>
    <w:rsid w:val="00804195"/>
    <w:rsid w:val="00804B89"/>
    <w:rsid w:val="00805006"/>
    <w:rsid w:val="008050A6"/>
    <w:rsid w:val="0080510C"/>
    <w:rsid w:val="008054B1"/>
    <w:rsid w:val="008058C9"/>
    <w:rsid w:val="00805B4B"/>
    <w:rsid w:val="0080601A"/>
    <w:rsid w:val="00806852"/>
    <w:rsid w:val="0080685C"/>
    <w:rsid w:val="00807068"/>
    <w:rsid w:val="00807867"/>
    <w:rsid w:val="00810BBA"/>
    <w:rsid w:val="00811251"/>
    <w:rsid w:val="00811262"/>
    <w:rsid w:val="0081151F"/>
    <w:rsid w:val="008125E6"/>
    <w:rsid w:val="00812823"/>
    <w:rsid w:val="008128AD"/>
    <w:rsid w:val="00812959"/>
    <w:rsid w:val="00812C74"/>
    <w:rsid w:val="00813326"/>
    <w:rsid w:val="00813710"/>
    <w:rsid w:val="00813779"/>
    <w:rsid w:val="00813E77"/>
    <w:rsid w:val="00813ED0"/>
    <w:rsid w:val="008147EF"/>
    <w:rsid w:val="00815738"/>
    <w:rsid w:val="0081641F"/>
    <w:rsid w:val="008168A2"/>
    <w:rsid w:val="00816F0A"/>
    <w:rsid w:val="00816F28"/>
    <w:rsid w:val="008170D5"/>
    <w:rsid w:val="00817166"/>
    <w:rsid w:val="008171D1"/>
    <w:rsid w:val="008173CD"/>
    <w:rsid w:val="00817421"/>
    <w:rsid w:val="00817749"/>
    <w:rsid w:val="00820CC2"/>
    <w:rsid w:val="00821384"/>
    <w:rsid w:val="00821606"/>
    <w:rsid w:val="0082226C"/>
    <w:rsid w:val="008229D2"/>
    <w:rsid w:val="00822B12"/>
    <w:rsid w:val="00822BCD"/>
    <w:rsid w:val="00822E00"/>
    <w:rsid w:val="00823DB6"/>
    <w:rsid w:val="008241D1"/>
    <w:rsid w:val="00825785"/>
    <w:rsid w:val="00825940"/>
    <w:rsid w:val="00825E0B"/>
    <w:rsid w:val="00825FFC"/>
    <w:rsid w:val="00827C78"/>
    <w:rsid w:val="008305EA"/>
    <w:rsid w:val="00831091"/>
    <w:rsid w:val="008310FB"/>
    <w:rsid w:val="008315A7"/>
    <w:rsid w:val="00831C73"/>
    <w:rsid w:val="00832188"/>
    <w:rsid w:val="00832575"/>
    <w:rsid w:val="008337EA"/>
    <w:rsid w:val="00833877"/>
    <w:rsid w:val="00834083"/>
    <w:rsid w:val="00834BE3"/>
    <w:rsid w:val="00834BF0"/>
    <w:rsid w:val="00834CE1"/>
    <w:rsid w:val="00834DBF"/>
    <w:rsid w:val="00835D0E"/>
    <w:rsid w:val="00836152"/>
    <w:rsid w:val="008364B2"/>
    <w:rsid w:val="00836E30"/>
    <w:rsid w:val="008370C8"/>
    <w:rsid w:val="008371B9"/>
    <w:rsid w:val="008372AC"/>
    <w:rsid w:val="008376F5"/>
    <w:rsid w:val="008377B6"/>
    <w:rsid w:val="00837B38"/>
    <w:rsid w:val="00837DF7"/>
    <w:rsid w:val="0084027B"/>
    <w:rsid w:val="00841C84"/>
    <w:rsid w:val="00841D83"/>
    <w:rsid w:val="00843356"/>
    <w:rsid w:val="0084394D"/>
    <w:rsid w:val="00843E3C"/>
    <w:rsid w:val="00844142"/>
    <w:rsid w:val="00844814"/>
    <w:rsid w:val="00845510"/>
    <w:rsid w:val="008459D2"/>
    <w:rsid w:val="00845F50"/>
    <w:rsid w:val="00846287"/>
    <w:rsid w:val="008464E0"/>
    <w:rsid w:val="00846BC7"/>
    <w:rsid w:val="0084776A"/>
    <w:rsid w:val="00847D21"/>
    <w:rsid w:val="00847F6F"/>
    <w:rsid w:val="008505CF"/>
    <w:rsid w:val="00850FA3"/>
    <w:rsid w:val="00850FF8"/>
    <w:rsid w:val="00851079"/>
    <w:rsid w:val="008510B9"/>
    <w:rsid w:val="008512E8"/>
    <w:rsid w:val="008514D2"/>
    <w:rsid w:val="00852D79"/>
    <w:rsid w:val="008530BB"/>
    <w:rsid w:val="008530E7"/>
    <w:rsid w:val="0085327E"/>
    <w:rsid w:val="00853E57"/>
    <w:rsid w:val="008551F5"/>
    <w:rsid w:val="008554CD"/>
    <w:rsid w:val="0085604B"/>
    <w:rsid w:val="00856116"/>
    <w:rsid w:val="00856124"/>
    <w:rsid w:val="0085651C"/>
    <w:rsid w:val="00857354"/>
    <w:rsid w:val="008577A0"/>
    <w:rsid w:val="0086001B"/>
    <w:rsid w:val="00860090"/>
    <w:rsid w:val="00860353"/>
    <w:rsid w:val="008606A5"/>
    <w:rsid w:val="008609C3"/>
    <w:rsid w:val="00860D3F"/>
    <w:rsid w:val="00860E63"/>
    <w:rsid w:val="00861651"/>
    <w:rsid w:val="0086182B"/>
    <w:rsid w:val="00861B7B"/>
    <w:rsid w:val="00861BB2"/>
    <w:rsid w:val="00862016"/>
    <w:rsid w:val="0086219B"/>
    <w:rsid w:val="008623B5"/>
    <w:rsid w:val="00862489"/>
    <w:rsid w:val="008624B5"/>
    <w:rsid w:val="00862B56"/>
    <w:rsid w:val="00862DB4"/>
    <w:rsid w:val="008636C9"/>
    <w:rsid w:val="00863821"/>
    <w:rsid w:val="00863934"/>
    <w:rsid w:val="00864457"/>
    <w:rsid w:val="008646AB"/>
    <w:rsid w:val="00864840"/>
    <w:rsid w:val="00864D9B"/>
    <w:rsid w:val="00864DB3"/>
    <w:rsid w:val="00865815"/>
    <w:rsid w:val="00865A1F"/>
    <w:rsid w:val="00865BEA"/>
    <w:rsid w:val="00865DE7"/>
    <w:rsid w:val="008663FF"/>
    <w:rsid w:val="00866EC7"/>
    <w:rsid w:val="00866EE7"/>
    <w:rsid w:val="00866F13"/>
    <w:rsid w:val="00867118"/>
    <w:rsid w:val="008671D2"/>
    <w:rsid w:val="008673DC"/>
    <w:rsid w:val="00867A0A"/>
    <w:rsid w:val="00867B8C"/>
    <w:rsid w:val="00867E19"/>
    <w:rsid w:val="008702DA"/>
    <w:rsid w:val="00870D9F"/>
    <w:rsid w:val="0087137B"/>
    <w:rsid w:val="00871799"/>
    <w:rsid w:val="008719CE"/>
    <w:rsid w:val="00871A45"/>
    <w:rsid w:val="00872244"/>
    <w:rsid w:val="00872A66"/>
    <w:rsid w:val="00872CB0"/>
    <w:rsid w:val="00873D28"/>
    <w:rsid w:val="00873FC6"/>
    <w:rsid w:val="008741F4"/>
    <w:rsid w:val="00874BE5"/>
    <w:rsid w:val="00874D4E"/>
    <w:rsid w:val="00874F9B"/>
    <w:rsid w:val="00875117"/>
    <w:rsid w:val="00875148"/>
    <w:rsid w:val="00875489"/>
    <w:rsid w:val="008755E1"/>
    <w:rsid w:val="00875B4A"/>
    <w:rsid w:val="00876148"/>
    <w:rsid w:val="00876A26"/>
    <w:rsid w:val="00876B68"/>
    <w:rsid w:val="00876FFB"/>
    <w:rsid w:val="00877063"/>
    <w:rsid w:val="008773F6"/>
    <w:rsid w:val="00877C67"/>
    <w:rsid w:val="00877E86"/>
    <w:rsid w:val="00877EA4"/>
    <w:rsid w:val="0088028A"/>
    <w:rsid w:val="00880A05"/>
    <w:rsid w:val="0088180B"/>
    <w:rsid w:val="00881A1F"/>
    <w:rsid w:val="00881BEC"/>
    <w:rsid w:val="00881DBB"/>
    <w:rsid w:val="00882688"/>
    <w:rsid w:val="00882CAC"/>
    <w:rsid w:val="00883691"/>
    <w:rsid w:val="00884626"/>
    <w:rsid w:val="0088463F"/>
    <w:rsid w:val="00884B1F"/>
    <w:rsid w:val="00884F5B"/>
    <w:rsid w:val="00885806"/>
    <w:rsid w:val="008858A4"/>
    <w:rsid w:val="008858DE"/>
    <w:rsid w:val="00885DF8"/>
    <w:rsid w:val="00886133"/>
    <w:rsid w:val="008862E7"/>
    <w:rsid w:val="0088730D"/>
    <w:rsid w:val="0089015F"/>
    <w:rsid w:val="00891842"/>
    <w:rsid w:val="00891BEF"/>
    <w:rsid w:val="00891D5C"/>
    <w:rsid w:val="00892C1D"/>
    <w:rsid w:val="00892C4C"/>
    <w:rsid w:val="008936A4"/>
    <w:rsid w:val="008936D9"/>
    <w:rsid w:val="00893790"/>
    <w:rsid w:val="00893CDD"/>
    <w:rsid w:val="00894C47"/>
    <w:rsid w:val="00894F62"/>
    <w:rsid w:val="00895044"/>
    <w:rsid w:val="00895C07"/>
    <w:rsid w:val="008966A1"/>
    <w:rsid w:val="00896834"/>
    <w:rsid w:val="00896F6C"/>
    <w:rsid w:val="00897190"/>
    <w:rsid w:val="008972D0"/>
    <w:rsid w:val="0089764F"/>
    <w:rsid w:val="00897A4E"/>
    <w:rsid w:val="00897E01"/>
    <w:rsid w:val="008A0076"/>
    <w:rsid w:val="008A0DE3"/>
    <w:rsid w:val="008A1574"/>
    <w:rsid w:val="008A1FCD"/>
    <w:rsid w:val="008A2E2E"/>
    <w:rsid w:val="008A356B"/>
    <w:rsid w:val="008A43CA"/>
    <w:rsid w:val="008A445F"/>
    <w:rsid w:val="008A4B45"/>
    <w:rsid w:val="008A4FF9"/>
    <w:rsid w:val="008A53EC"/>
    <w:rsid w:val="008A55C4"/>
    <w:rsid w:val="008A641C"/>
    <w:rsid w:val="008A6968"/>
    <w:rsid w:val="008A728F"/>
    <w:rsid w:val="008A7F28"/>
    <w:rsid w:val="008B0A8E"/>
    <w:rsid w:val="008B115C"/>
    <w:rsid w:val="008B1516"/>
    <w:rsid w:val="008B2082"/>
    <w:rsid w:val="008B246E"/>
    <w:rsid w:val="008B3C1E"/>
    <w:rsid w:val="008B40A5"/>
    <w:rsid w:val="008B4636"/>
    <w:rsid w:val="008B4CF2"/>
    <w:rsid w:val="008B4E21"/>
    <w:rsid w:val="008B558C"/>
    <w:rsid w:val="008B5907"/>
    <w:rsid w:val="008B6158"/>
    <w:rsid w:val="008B6281"/>
    <w:rsid w:val="008B65E3"/>
    <w:rsid w:val="008B6D49"/>
    <w:rsid w:val="008B6E60"/>
    <w:rsid w:val="008B757C"/>
    <w:rsid w:val="008B7612"/>
    <w:rsid w:val="008B7ACC"/>
    <w:rsid w:val="008B7E32"/>
    <w:rsid w:val="008C0448"/>
    <w:rsid w:val="008C0515"/>
    <w:rsid w:val="008C05D4"/>
    <w:rsid w:val="008C0633"/>
    <w:rsid w:val="008C0932"/>
    <w:rsid w:val="008C0985"/>
    <w:rsid w:val="008C0D48"/>
    <w:rsid w:val="008C1326"/>
    <w:rsid w:val="008C152A"/>
    <w:rsid w:val="008C208F"/>
    <w:rsid w:val="008C267F"/>
    <w:rsid w:val="008C40B7"/>
    <w:rsid w:val="008C5B4B"/>
    <w:rsid w:val="008C5C67"/>
    <w:rsid w:val="008C7009"/>
    <w:rsid w:val="008C7281"/>
    <w:rsid w:val="008C72D0"/>
    <w:rsid w:val="008C752C"/>
    <w:rsid w:val="008D066E"/>
    <w:rsid w:val="008D07D4"/>
    <w:rsid w:val="008D0BD8"/>
    <w:rsid w:val="008D1228"/>
    <w:rsid w:val="008D1275"/>
    <w:rsid w:val="008D1441"/>
    <w:rsid w:val="008D15B3"/>
    <w:rsid w:val="008D172E"/>
    <w:rsid w:val="008D1879"/>
    <w:rsid w:val="008D279A"/>
    <w:rsid w:val="008D2902"/>
    <w:rsid w:val="008D2D7A"/>
    <w:rsid w:val="008D2EDB"/>
    <w:rsid w:val="008D3175"/>
    <w:rsid w:val="008D497F"/>
    <w:rsid w:val="008D59DF"/>
    <w:rsid w:val="008D5D2E"/>
    <w:rsid w:val="008D66E6"/>
    <w:rsid w:val="008D6B86"/>
    <w:rsid w:val="008E0A20"/>
    <w:rsid w:val="008E14B2"/>
    <w:rsid w:val="008E1505"/>
    <w:rsid w:val="008E18B5"/>
    <w:rsid w:val="008E21A6"/>
    <w:rsid w:val="008E2EA2"/>
    <w:rsid w:val="008E36F1"/>
    <w:rsid w:val="008E3860"/>
    <w:rsid w:val="008E4607"/>
    <w:rsid w:val="008E4691"/>
    <w:rsid w:val="008E5576"/>
    <w:rsid w:val="008E5624"/>
    <w:rsid w:val="008E57D7"/>
    <w:rsid w:val="008E583E"/>
    <w:rsid w:val="008E58A7"/>
    <w:rsid w:val="008E5E07"/>
    <w:rsid w:val="008E6492"/>
    <w:rsid w:val="008E678F"/>
    <w:rsid w:val="008E691F"/>
    <w:rsid w:val="008E78DE"/>
    <w:rsid w:val="008E79B1"/>
    <w:rsid w:val="008F018D"/>
    <w:rsid w:val="008F03E3"/>
    <w:rsid w:val="008F0460"/>
    <w:rsid w:val="008F0899"/>
    <w:rsid w:val="008F0D0F"/>
    <w:rsid w:val="008F107F"/>
    <w:rsid w:val="008F19C0"/>
    <w:rsid w:val="008F1D8C"/>
    <w:rsid w:val="008F1FD8"/>
    <w:rsid w:val="008F2446"/>
    <w:rsid w:val="008F2BFB"/>
    <w:rsid w:val="008F2CCC"/>
    <w:rsid w:val="008F2FC6"/>
    <w:rsid w:val="008F390C"/>
    <w:rsid w:val="008F3C4C"/>
    <w:rsid w:val="008F3CCF"/>
    <w:rsid w:val="008F3DFF"/>
    <w:rsid w:val="008F3E1D"/>
    <w:rsid w:val="008F4A70"/>
    <w:rsid w:val="008F4F43"/>
    <w:rsid w:val="008F57CA"/>
    <w:rsid w:val="008F5CE4"/>
    <w:rsid w:val="008F615D"/>
    <w:rsid w:val="008F6506"/>
    <w:rsid w:val="008F6B95"/>
    <w:rsid w:val="008F79A3"/>
    <w:rsid w:val="008F7BB7"/>
    <w:rsid w:val="008F7DDB"/>
    <w:rsid w:val="0090007C"/>
    <w:rsid w:val="00900A65"/>
    <w:rsid w:val="00900C7D"/>
    <w:rsid w:val="009010A1"/>
    <w:rsid w:val="009011EA"/>
    <w:rsid w:val="009037E2"/>
    <w:rsid w:val="00904738"/>
    <w:rsid w:val="00904D4D"/>
    <w:rsid w:val="0090507A"/>
    <w:rsid w:val="009052CD"/>
    <w:rsid w:val="009058E8"/>
    <w:rsid w:val="009066B8"/>
    <w:rsid w:val="00906BC2"/>
    <w:rsid w:val="00906F61"/>
    <w:rsid w:val="0090768D"/>
    <w:rsid w:val="00907E21"/>
    <w:rsid w:val="009104FD"/>
    <w:rsid w:val="00911882"/>
    <w:rsid w:val="00911A77"/>
    <w:rsid w:val="00912491"/>
    <w:rsid w:val="009128B3"/>
    <w:rsid w:val="00913183"/>
    <w:rsid w:val="00913AE7"/>
    <w:rsid w:val="00913B83"/>
    <w:rsid w:val="00913C5E"/>
    <w:rsid w:val="00913CC0"/>
    <w:rsid w:val="00913D63"/>
    <w:rsid w:val="00913D87"/>
    <w:rsid w:val="00913FFA"/>
    <w:rsid w:val="0091428E"/>
    <w:rsid w:val="00914555"/>
    <w:rsid w:val="0091479F"/>
    <w:rsid w:val="00914ABB"/>
    <w:rsid w:val="0091503C"/>
    <w:rsid w:val="0091579B"/>
    <w:rsid w:val="0091596E"/>
    <w:rsid w:val="00916022"/>
    <w:rsid w:val="009160D0"/>
    <w:rsid w:val="00916350"/>
    <w:rsid w:val="0091643C"/>
    <w:rsid w:val="0091731D"/>
    <w:rsid w:val="0091741F"/>
    <w:rsid w:val="009201D2"/>
    <w:rsid w:val="00920C92"/>
    <w:rsid w:val="00920E56"/>
    <w:rsid w:val="009215AD"/>
    <w:rsid w:val="0092170F"/>
    <w:rsid w:val="00921BB0"/>
    <w:rsid w:val="009220F3"/>
    <w:rsid w:val="00922236"/>
    <w:rsid w:val="0092250B"/>
    <w:rsid w:val="00922CBC"/>
    <w:rsid w:val="00922CCD"/>
    <w:rsid w:val="009231B5"/>
    <w:rsid w:val="0092322A"/>
    <w:rsid w:val="009234D0"/>
    <w:rsid w:val="0092436C"/>
    <w:rsid w:val="0092439E"/>
    <w:rsid w:val="0092440A"/>
    <w:rsid w:val="009248B6"/>
    <w:rsid w:val="00925522"/>
    <w:rsid w:val="00926ABE"/>
    <w:rsid w:val="00930A62"/>
    <w:rsid w:val="0093108A"/>
    <w:rsid w:val="009319DF"/>
    <w:rsid w:val="0093259B"/>
    <w:rsid w:val="009328ED"/>
    <w:rsid w:val="00933482"/>
    <w:rsid w:val="00933705"/>
    <w:rsid w:val="00933715"/>
    <w:rsid w:val="009338E1"/>
    <w:rsid w:val="009338E7"/>
    <w:rsid w:val="00933DF1"/>
    <w:rsid w:val="0093410A"/>
    <w:rsid w:val="009342C5"/>
    <w:rsid w:val="00934D7D"/>
    <w:rsid w:val="00935417"/>
    <w:rsid w:val="00936009"/>
    <w:rsid w:val="00936E28"/>
    <w:rsid w:val="00937129"/>
    <w:rsid w:val="009372E8"/>
    <w:rsid w:val="00937498"/>
    <w:rsid w:val="0093755C"/>
    <w:rsid w:val="00937784"/>
    <w:rsid w:val="00937815"/>
    <w:rsid w:val="00937925"/>
    <w:rsid w:val="009401FE"/>
    <w:rsid w:val="009413CE"/>
    <w:rsid w:val="00941B84"/>
    <w:rsid w:val="00941C8D"/>
    <w:rsid w:val="00942038"/>
    <w:rsid w:val="0094207D"/>
    <w:rsid w:val="00942F5F"/>
    <w:rsid w:val="00943789"/>
    <w:rsid w:val="00944254"/>
    <w:rsid w:val="009447D2"/>
    <w:rsid w:val="009447F1"/>
    <w:rsid w:val="00944862"/>
    <w:rsid w:val="00945B62"/>
    <w:rsid w:val="00947148"/>
    <w:rsid w:val="0094772B"/>
    <w:rsid w:val="009478B2"/>
    <w:rsid w:val="00947AC0"/>
    <w:rsid w:val="00950A49"/>
    <w:rsid w:val="00950D5B"/>
    <w:rsid w:val="00950DA4"/>
    <w:rsid w:val="00951085"/>
    <w:rsid w:val="009518DB"/>
    <w:rsid w:val="00951B09"/>
    <w:rsid w:val="0095217B"/>
    <w:rsid w:val="00952953"/>
    <w:rsid w:val="00952A7C"/>
    <w:rsid w:val="00952BD3"/>
    <w:rsid w:val="00952F77"/>
    <w:rsid w:val="00953265"/>
    <w:rsid w:val="00953482"/>
    <w:rsid w:val="009540F3"/>
    <w:rsid w:val="00954B7D"/>
    <w:rsid w:val="00954D95"/>
    <w:rsid w:val="00955C93"/>
    <w:rsid w:val="00955F21"/>
    <w:rsid w:val="009564E9"/>
    <w:rsid w:val="00956DF3"/>
    <w:rsid w:val="00956F33"/>
    <w:rsid w:val="00957069"/>
    <w:rsid w:val="009572CA"/>
    <w:rsid w:val="00957563"/>
    <w:rsid w:val="00957806"/>
    <w:rsid w:val="00960A17"/>
    <w:rsid w:val="00961150"/>
    <w:rsid w:val="0096186D"/>
    <w:rsid w:val="0096200E"/>
    <w:rsid w:val="009621C9"/>
    <w:rsid w:val="00962343"/>
    <w:rsid w:val="00962B6C"/>
    <w:rsid w:val="00963752"/>
    <w:rsid w:val="0096444F"/>
    <w:rsid w:val="009648F0"/>
    <w:rsid w:val="00964BD7"/>
    <w:rsid w:val="00965148"/>
    <w:rsid w:val="009653F4"/>
    <w:rsid w:val="00965704"/>
    <w:rsid w:val="00965A68"/>
    <w:rsid w:val="00965E46"/>
    <w:rsid w:val="009667A0"/>
    <w:rsid w:val="009667A3"/>
    <w:rsid w:val="00966C76"/>
    <w:rsid w:val="00966CF1"/>
    <w:rsid w:val="0096717C"/>
    <w:rsid w:val="00967928"/>
    <w:rsid w:val="00971192"/>
    <w:rsid w:val="0097164C"/>
    <w:rsid w:val="00971ADD"/>
    <w:rsid w:val="00971BAA"/>
    <w:rsid w:val="00972B1F"/>
    <w:rsid w:val="009737E3"/>
    <w:rsid w:val="00973C50"/>
    <w:rsid w:val="009745A8"/>
    <w:rsid w:val="009747C1"/>
    <w:rsid w:val="009755DF"/>
    <w:rsid w:val="009758AD"/>
    <w:rsid w:val="00976083"/>
    <w:rsid w:val="009761FC"/>
    <w:rsid w:val="0097639D"/>
    <w:rsid w:val="009765E7"/>
    <w:rsid w:val="00977183"/>
    <w:rsid w:val="009775E5"/>
    <w:rsid w:val="00977DF3"/>
    <w:rsid w:val="009804BB"/>
    <w:rsid w:val="00980C75"/>
    <w:rsid w:val="00981068"/>
    <w:rsid w:val="009815D4"/>
    <w:rsid w:val="00981CB4"/>
    <w:rsid w:val="00981F73"/>
    <w:rsid w:val="0098386F"/>
    <w:rsid w:val="009838DD"/>
    <w:rsid w:val="009841F1"/>
    <w:rsid w:val="00984AD4"/>
    <w:rsid w:val="00984DF1"/>
    <w:rsid w:val="00986548"/>
    <w:rsid w:val="0098679F"/>
    <w:rsid w:val="00986D0D"/>
    <w:rsid w:val="0098749C"/>
    <w:rsid w:val="009876A8"/>
    <w:rsid w:val="00987CDA"/>
    <w:rsid w:val="00990C41"/>
    <w:rsid w:val="0099107E"/>
    <w:rsid w:val="009913E1"/>
    <w:rsid w:val="00991795"/>
    <w:rsid w:val="00991861"/>
    <w:rsid w:val="00991B1A"/>
    <w:rsid w:val="00991C75"/>
    <w:rsid w:val="0099219C"/>
    <w:rsid w:val="00992258"/>
    <w:rsid w:val="00992270"/>
    <w:rsid w:val="009928A2"/>
    <w:rsid w:val="009928D7"/>
    <w:rsid w:val="00992958"/>
    <w:rsid w:val="00992B50"/>
    <w:rsid w:val="00993C00"/>
    <w:rsid w:val="00993F8B"/>
    <w:rsid w:val="00995A16"/>
    <w:rsid w:val="00995B00"/>
    <w:rsid w:val="00995C72"/>
    <w:rsid w:val="00995F52"/>
    <w:rsid w:val="009960FE"/>
    <w:rsid w:val="009964A5"/>
    <w:rsid w:val="00996CED"/>
    <w:rsid w:val="00996F4A"/>
    <w:rsid w:val="00996FA3"/>
    <w:rsid w:val="00997426"/>
    <w:rsid w:val="00997F9C"/>
    <w:rsid w:val="009A045E"/>
    <w:rsid w:val="009A060D"/>
    <w:rsid w:val="009A1B47"/>
    <w:rsid w:val="009A28EF"/>
    <w:rsid w:val="009A29A7"/>
    <w:rsid w:val="009A2B0C"/>
    <w:rsid w:val="009A2ECA"/>
    <w:rsid w:val="009A2F8E"/>
    <w:rsid w:val="009A3A57"/>
    <w:rsid w:val="009A47FD"/>
    <w:rsid w:val="009A48CD"/>
    <w:rsid w:val="009A492B"/>
    <w:rsid w:val="009A4F8C"/>
    <w:rsid w:val="009A5566"/>
    <w:rsid w:val="009A5E29"/>
    <w:rsid w:val="009A610C"/>
    <w:rsid w:val="009A62C4"/>
    <w:rsid w:val="009A6527"/>
    <w:rsid w:val="009A6BC8"/>
    <w:rsid w:val="009A6C53"/>
    <w:rsid w:val="009A7617"/>
    <w:rsid w:val="009B08C8"/>
    <w:rsid w:val="009B160D"/>
    <w:rsid w:val="009B19B8"/>
    <w:rsid w:val="009B1E04"/>
    <w:rsid w:val="009B23F1"/>
    <w:rsid w:val="009B2410"/>
    <w:rsid w:val="009B2824"/>
    <w:rsid w:val="009B2907"/>
    <w:rsid w:val="009B2C88"/>
    <w:rsid w:val="009B3207"/>
    <w:rsid w:val="009B3570"/>
    <w:rsid w:val="009B3613"/>
    <w:rsid w:val="009B3B55"/>
    <w:rsid w:val="009B3BA6"/>
    <w:rsid w:val="009B45BC"/>
    <w:rsid w:val="009B4A07"/>
    <w:rsid w:val="009B4B05"/>
    <w:rsid w:val="009B5264"/>
    <w:rsid w:val="009B5AC2"/>
    <w:rsid w:val="009B5B63"/>
    <w:rsid w:val="009B5FCB"/>
    <w:rsid w:val="009B6476"/>
    <w:rsid w:val="009B69DD"/>
    <w:rsid w:val="009B7555"/>
    <w:rsid w:val="009C0C2F"/>
    <w:rsid w:val="009C0E94"/>
    <w:rsid w:val="009C1D35"/>
    <w:rsid w:val="009C201B"/>
    <w:rsid w:val="009C27EF"/>
    <w:rsid w:val="009C295F"/>
    <w:rsid w:val="009C32E0"/>
    <w:rsid w:val="009C34A9"/>
    <w:rsid w:val="009C3D62"/>
    <w:rsid w:val="009C3F6B"/>
    <w:rsid w:val="009C42E9"/>
    <w:rsid w:val="009C43CC"/>
    <w:rsid w:val="009C4C08"/>
    <w:rsid w:val="009C4EEC"/>
    <w:rsid w:val="009C5291"/>
    <w:rsid w:val="009C57E2"/>
    <w:rsid w:val="009C606D"/>
    <w:rsid w:val="009C6744"/>
    <w:rsid w:val="009C6806"/>
    <w:rsid w:val="009C6B37"/>
    <w:rsid w:val="009C6F1D"/>
    <w:rsid w:val="009C6FCE"/>
    <w:rsid w:val="009C759B"/>
    <w:rsid w:val="009C75C9"/>
    <w:rsid w:val="009C79A9"/>
    <w:rsid w:val="009C7A23"/>
    <w:rsid w:val="009C7A58"/>
    <w:rsid w:val="009C7AA3"/>
    <w:rsid w:val="009C7FD9"/>
    <w:rsid w:val="009D00E1"/>
    <w:rsid w:val="009D0125"/>
    <w:rsid w:val="009D0DB1"/>
    <w:rsid w:val="009D16A8"/>
    <w:rsid w:val="009D1C80"/>
    <w:rsid w:val="009D2572"/>
    <w:rsid w:val="009D2919"/>
    <w:rsid w:val="009D2C2F"/>
    <w:rsid w:val="009D2DA3"/>
    <w:rsid w:val="009D2F2E"/>
    <w:rsid w:val="009D3554"/>
    <w:rsid w:val="009D3A86"/>
    <w:rsid w:val="009D3D29"/>
    <w:rsid w:val="009D4801"/>
    <w:rsid w:val="009D4F42"/>
    <w:rsid w:val="009D5312"/>
    <w:rsid w:val="009D53BB"/>
    <w:rsid w:val="009D5E17"/>
    <w:rsid w:val="009D61D5"/>
    <w:rsid w:val="009D6471"/>
    <w:rsid w:val="009D6921"/>
    <w:rsid w:val="009D72E1"/>
    <w:rsid w:val="009D76D0"/>
    <w:rsid w:val="009D78BA"/>
    <w:rsid w:val="009E07B3"/>
    <w:rsid w:val="009E07C0"/>
    <w:rsid w:val="009E0A23"/>
    <w:rsid w:val="009E0B6B"/>
    <w:rsid w:val="009E11EF"/>
    <w:rsid w:val="009E125B"/>
    <w:rsid w:val="009E13A7"/>
    <w:rsid w:val="009E1900"/>
    <w:rsid w:val="009E22F9"/>
    <w:rsid w:val="009E23F7"/>
    <w:rsid w:val="009E2A1C"/>
    <w:rsid w:val="009E4203"/>
    <w:rsid w:val="009E487B"/>
    <w:rsid w:val="009E4C40"/>
    <w:rsid w:val="009E515E"/>
    <w:rsid w:val="009E53DF"/>
    <w:rsid w:val="009E5807"/>
    <w:rsid w:val="009E6C90"/>
    <w:rsid w:val="009E712A"/>
    <w:rsid w:val="009E77BA"/>
    <w:rsid w:val="009E7E6D"/>
    <w:rsid w:val="009F001F"/>
    <w:rsid w:val="009F021C"/>
    <w:rsid w:val="009F0B19"/>
    <w:rsid w:val="009F0C83"/>
    <w:rsid w:val="009F0E76"/>
    <w:rsid w:val="009F13DE"/>
    <w:rsid w:val="009F19B7"/>
    <w:rsid w:val="009F1EEF"/>
    <w:rsid w:val="009F2154"/>
    <w:rsid w:val="009F216D"/>
    <w:rsid w:val="009F2996"/>
    <w:rsid w:val="009F3971"/>
    <w:rsid w:val="009F3DC4"/>
    <w:rsid w:val="009F3FBB"/>
    <w:rsid w:val="009F462C"/>
    <w:rsid w:val="009F5779"/>
    <w:rsid w:val="009F5F78"/>
    <w:rsid w:val="009F6489"/>
    <w:rsid w:val="009F65F5"/>
    <w:rsid w:val="009F66B4"/>
    <w:rsid w:val="009F694A"/>
    <w:rsid w:val="009F70B5"/>
    <w:rsid w:val="009F7463"/>
    <w:rsid w:val="009F773D"/>
    <w:rsid w:val="00A004E3"/>
    <w:rsid w:val="00A008E3"/>
    <w:rsid w:val="00A00D60"/>
    <w:rsid w:val="00A01421"/>
    <w:rsid w:val="00A01CA3"/>
    <w:rsid w:val="00A01D33"/>
    <w:rsid w:val="00A025B3"/>
    <w:rsid w:val="00A02C7C"/>
    <w:rsid w:val="00A02CED"/>
    <w:rsid w:val="00A038E0"/>
    <w:rsid w:val="00A05066"/>
    <w:rsid w:val="00A05186"/>
    <w:rsid w:val="00A0538A"/>
    <w:rsid w:val="00A054AB"/>
    <w:rsid w:val="00A055CC"/>
    <w:rsid w:val="00A06916"/>
    <w:rsid w:val="00A069F8"/>
    <w:rsid w:val="00A06BA1"/>
    <w:rsid w:val="00A06D94"/>
    <w:rsid w:val="00A07579"/>
    <w:rsid w:val="00A10194"/>
    <w:rsid w:val="00A10AB2"/>
    <w:rsid w:val="00A10B61"/>
    <w:rsid w:val="00A10D26"/>
    <w:rsid w:val="00A10F01"/>
    <w:rsid w:val="00A10F8E"/>
    <w:rsid w:val="00A1109F"/>
    <w:rsid w:val="00A11149"/>
    <w:rsid w:val="00A111F3"/>
    <w:rsid w:val="00A12134"/>
    <w:rsid w:val="00A12357"/>
    <w:rsid w:val="00A12436"/>
    <w:rsid w:val="00A1283F"/>
    <w:rsid w:val="00A12B54"/>
    <w:rsid w:val="00A12B64"/>
    <w:rsid w:val="00A12C35"/>
    <w:rsid w:val="00A13042"/>
    <w:rsid w:val="00A135E3"/>
    <w:rsid w:val="00A13706"/>
    <w:rsid w:val="00A15212"/>
    <w:rsid w:val="00A15F73"/>
    <w:rsid w:val="00A166FD"/>
    <w:rsid w:val="00A179B5"/>
    <w:rsid w:val="00A17AFD"/>
    <w:rsid w:val="00A17D2A"/>
    <w:rsid w:val="00A17FD2"/>
    <w:rsid w:val="00A20197"/>
    <w:rsid w:val="00A2075A"/>
    <w:rsid w:val="00A20B54"/>
    <w:rsid w:val="00A20D43"/>
    <w:rsid w:val="00A2152E"/>
    <w:rsid w:val="00A21A09"/>
    <w:rsid w:val="00A21FD6"/>
    <w:rsid w:val="00A22196"/>
    <w:rsid w:val="00A22895"/>
    <w:rsid w:val="00A230B2"/>
    <w:rsid w:val="00A236F5"/>
    <w:rsid w:val="00A23CF3"/>
    <w:rsid w:val="00A23DF9"/>
    <w:rsid w:val="00A253E0"/>
    <w:rsid w:val="00A264E7"/>
    <w:rsid w:val="00A26FB7"/>
    <w:rsid w:val="00A27814"/>
    <w:rsid w:val="00A27C8E"/>
    <w:rsid w:val="00A27DE3"/>
    <w:rsid w:val="00A302DB"/>
    <w:rsid w:val="00A30585"/>
    <w:rsid w:val="00A31863"/>
    <w:rsid w:val="00A31AB7"/>
    <w:rsid w:val="00A31C42"/>
    <w:rsid w:val="00A31FD6"/>
    <w:rsid w:val="00A323F6"/>
    <w:rsid w:val="00A326A2"/>
    <w:rsid w:val="00A3275E"/>
    <w:rsid w:val="00A330F9"/>
    <w:rsid w:val="00A331D7"/>
    <w:rsid w:val="00A3380E"/>
    <w:rsid w:val="00A33CD7"/>
    <w:rsid w:val="00A34B4C"/>
    <w:rsid w:val="00A353FC"/>
    <w:rsid w:val="00A35568"/>
    <w:rsid w:val="00A35CCB"/>
    <w:rsid w:val="00A35D47"/>
    <w:rsid w:val="00A35DAA"/>
    <w:rsid w:val="00A35F4F"/>
    <w:rsid w:val="00A36296"/>
    <w:rsid w:val="00A36454"/>
    <w:rsid w:val="00A3664A"/>
    <w:rsid w:val="00A37CC6"/>
    <w:rsid w:val="00A37D4D"/>
    <w:rsid w:val="00A4071C"/>
    <w:rsid w:val="00A40D38"/>
    <w:rsid w:val="00A410DE"/>
    <w:rsid w:val="00A41A5E"/>
    <w:rsid w:val="00A42C17"/>
    <w:rsid w:val="00A43352"/>
    <w:rsid w:val="00A4350E"/>
    <w:rsid w:val="00A43A5A"/>
    <w:rsid w:val="00A43C93"/>
    <w:rsid w:val="00A43F0F"/>
    <w:rsid w:val="00A44051"/>
    <w:rsid w:val="00A445BA"/>
    <w:rsid w:val="00A4570C"/>
    <w:rsid w:val="00A45A4B"/>
    <w:rsid w:val="00A45D1E"/>
    <w:rsid w:val="00A45EEE"/>
    <w:rsid w:val="00A46852"/>
    <w:rsid w:val="00A46C25"/>
    <w:rsid w:val="00A46C80"/>
    <w:rsid w:val="00A46E84"/>
    <w:rsid w:val="00A4736B"/>
    <w:rsid w:val="00A474F5"/>
    <w:rsid w:val="00A4756E"/>
    <w:rsid w:val="00A47BBF"/>
    <w:rsid w:val="00A5068D"/>
    <w:rsid w:val="00A50743"/>
    <w:rsid w:val="00A51AD5"/>
    <w:rsid w:val="00A52EF7"/>
    <w:rsid w:val="00A53506"/>
    <w:rsid w:val="00A53608"/>
    <w:rsid w:val="00A53888"/>
    <w:rsid w:val="00A53DF2"/>
    <w:rsid w:val="00A53F0F"/>
    <w:rsid w:val="00A53F56"/>
    <w:rsid w:val="00A54C9C"/>
    <w:rsid w:val="00A5561E"/>
    <w:rsid w:val="00A55A4A"/>
    <w:rsid w:val="00A55D1B"/>
    <w:rsid w:val="00A55FD4"/>
    <w:rsid w:val="00A5639A"/>
    <w:rsid w:val="00A568FF"/>
    <w:rsid w:val="00A56EB2"/>
    <w:rsid w:val="00A57582"/>
    <w:rsid w:val="00A57844"/>
    <w:rsid w:val="00A57CD4"/>
    <w:rsid w:val="00A60E6B"/>
    <w:rsid w:val="00A60F06"/>
    <w:rsid w:val="00A60FA6"/>
    <w:rsid w:val="00A616B6"/>
    <w:rsid w:val="00A623FE"/>
    <w:rsid w:val="00A64363"/>
    <w:rsid w:val="00A645DD"/>
    <w:rsid w:val="00A6550C"/>
    <w:rsid w:val="00A659E8"/>
    <w:rsid w:val="00A65D21"/>
    <w:rsid w:val="00A66058"/>
    <w:rsid w:val="00A6618B"/>
    <w:rsid w:val="00A6632E"/>
    <w:rsid w:val="00A667C3"/>
    <w:rsid w:val="00A6717E"/>
    <w:rsid w:val="00A6770B"/>
    <w:rsid w:val="00A67F3E"/>
    <w:rsid w:val="00A70039"/>
    <w:rsid w:val="00A706BD"/>
    <w:rsid w:val="00A7155B"/>
    <w:rsid w:val="00A728BA"/>
    <w:rsid w:val="00A72D9B"/>
    <w:rsid w:val="00A73445"/>
    <w:rsid w:val="00A7384A"/>
    <w:rsid w:val="00A7389C"/>
    <w:rsid w:val="00A73CBD"/>
    <w:rsid w:val="00A73F20"/>
    <w:rsid w:val="00A740F3"/>
    <w:rsid w:val="00A7411F"/>
    <w:rsid w:val="00A74998"/>
    <w:rsid w:val="00A74A86"/>
    <w:rsid w:val="00A75210"/>
    <w:rsid w:val="00A7628B"/>
    <w:rsid w:val="00A76C1D"/>
    <w:rsid w:val="00A76D6A"/>
    <w:rsid w:val="00A800B2"/>
    <w:rsid w:val="00A80AE8"/>
    <w:rsid w:val="00A80F40"/>
    <w:rsid w:val="00A8100C"/>
    <w:rsid w:val="00A814DD"/>
    <w:rsid w:val="00A81978"/>
    <w:rsid w:val="00A81B31"/>
    <w:rsid w:val="00A82592"/>
    <w:rsid w:val="00A82774"/>
    <w:rsid w:val="00A84009"/>
    <w:rsid w:val="00A84480"/>
    <w:rsid w:val="00A84FE1"/>
    <w:rsid w:val="00A84FE8"/>
    <w:rsid w:val="00A8520A"/>
    <w:rsid w:val="00A85ECF"/>
    <w:rsid w:val="00A860DB"/>
    <w:rsid w:val="00A8668A"/>
    <w:rsid w:val="00A86BAC"/>
    <w:rsid w:val="00A876A3"/>
    <w:rsid w:val="00A87D0C"/>
    <w:rsid w:val="00A90D2A"/>
    <w:rsid w:val="00A910A6"/>
    <w:rsid w:val="00A91737"/>
    <w:rsid w:val="00A9235C"/>
    <w:rsid w:val="00A928BC"/>
    <w:rsid w:val="00A92A26"/>
    <w:rsid w:val="00A9323A"/>
    <w:rsid w:val="00A94AF5"/>
    <w:rsid w:val="00A94C3B"/>
    <w:rsid w:val="00A9547A"/>
    <w:rsid w:val="00A95B2C"/>
    <w:rsid w:val="00A95CB1"/>
    <w:rsid w:val="00A96015"/>
    <w:rsid w:val="00A964B8"/>
    <w:rsid w:val="00A964F5"/>
    <w:rsid w:val="00A96F8B"/>
    <w:rsid w:val="00A973FB"/>
    <w:rsid w:val="00A97968"/>
    <w:rsid w:val="00AA00E5"/>
    <w:rsid w:val="00AA0242"/>
    <w:rsid w:val="00AA0637"/>
    <w:rsid w:val="00AA16C2"/>
    <w:rsid w:val="00AA197C"/>
    <w:rsid w:val="00AA1AD0"/>
    <w:rsid w:val="00AA1CBB"/>
    <w:rsid w:val="00AA22AE"/>
    <w:rsid w:val="00AA31AA"/>
    <w:rsid w:val="00AA3389"/>
    <w:rsid w:val="00AA37D3"/>
    <w:rsid w:val="00AA38E4"/>
    <w:rsid w:val="00AA39CF"/>
    <w:rsid w:val="00AA3D63"/>
    <w:rsid w:val="00AA4988"/>
    <w:rsid w:val="00AA4DC2"/>
    <w:rsid w:val="00AA4DE5"/>
    <w:rsid w:val="00AA52A6"/>
    <w:rsid w:val="00AA5A54"/>
    <w:rsid w:val="00AA6637"/>
    <w:rsid w:val="00AA68FD"/>
    <w:rsid w:val="00AA6996"/>
    <w:rsid w:val="00AA6ED9"/>
    <w:rsid w:val="00AA70A0"/>
    <w:rsid w:val="00AA7630"/>
    <w:rsid w:val="00AA7643"/>
    <w:rsid w:val="00AA7D62"/>
    <w:rsid w:val="00AA7EC1"/>
    <w:rsid w:val="00AB1167"/>
    <w:rsid w:val="00AB134A"/>
    <w:rsid w:val="00AB1470"/>
    <w:rsid w:val="00AB147A"/>
    <w:rsid w:val="00AB169A"/>
    <w:rsid w:val="00AB1A57"/>
    <w:rsid w:val="00AB1B7E"/>
    <w:rsid w:val="00AB22E9"/>
    <w:rsid w:val="00AB232E"/>
    <w:rsid w:val="00AB2A7B"/>
    <w:rsid w:val="00AB2AE7"/>
    <w:rsid w:val="00AB2FC5"/>
    <w:rsid w:val="00AB33D3"/>
    <w:rsid w:val="00AB37BD"/>
    <w:rsid w:val="00AB37F8"/>
    <w:rsid w:val="00AB3BA2"/>
    <w:rsid w:val="00AB42D2"/>
    <w:rsid w:val="00AB4549"/>
    <w:rsid w:val="00AB45E1"/>
    <w:rsid w:val="00AB4DB6"/>
    <w:rsid w:val="00AB51BF"/>
    <w:rsid w:val="00AB5317"/>
    <w:rsid w:val="00AB5631"/>
    <w:rsid w:val="00AB59BC"/>
    <w:rsid w:val="00AB5BCA"/>
    <w:rsid w:val="00AB5E0F"/>
    <w:rsid w:val="00AB60F4"/>
    <w:rsid w:val="00AB6247"/>
    <w:rsid w:val="00AB6450"/>
    <w:rsid w:val="00AC120E"/>
    <w:rsid w:val="00AC13E9"/>
    <w:rsid w:val="00AC159A"/>
    <w:rsid w:val="00AC20AC"/>
    <w:rsid w:val="00AC295D"/>
    <w:rsid w:val="00AC3100"/>
    <w:rsid w:val="00AC356C"/>
    <w:rsid w:val="00AC35BD"/>
    <w:rsid w:val="00AC3981"/>
    <w:rsid w:val="00AC4409"/>
    <w:rsid w:val="00AC44C6"/>
    <w:rsid w:val="00AC4979"/>
    <w:rsid w:val="00AC4E4C"/>
    <w:rsid w:val="00AC4FC2"/>
    <w:rsid w:val="00AC7B4F"/>
    <w:rsid w:val="00AC7D72"/>
    <w:rsid w:val="00AD01DE"/>
    <w:rsid w:val="00AD0A81"/>
    <w:rsid w:val="00AD0FF4"/>
    <w:rsid w:val="00AD1177"/>
    <w:rsid w:val="00AD19F4"/>
    <w:rsid w:val="00AD1C6E"/>
    <w:rsid w:val="00AD23D7"/>
    <w:rsid w:val="00AD23FC"/>
    <w:rsid w:val="00AD25E5"/>
    <w:rsid w:val="00AD27A8"/>
    <w:rsid w:val="00AD2C49"/>
    <w:rsid w:val="00AD311A"/>
    <w:rsid w:val="00AD347F"/>
    <w:rsid w:val="00AD426B"/>
    <w:rsid w:val="00AD4399"/>
    <w:rsid w:val="00AD4D52"/>
    <w:rsid w:val="00AD52A6"/>
    <w:rsid w:val="00AD540A"/>
    <w:rsid w:val="00AD547B"/>
    <w:rsid w:val="00AD5F47"/>
    <w:rsid w:val="00AD62A7"/>
    <w:rsid w:val="00AD6D4E"/>
    <w:rsid w:val="00AD6E95"/>
    <w:rsid w:val="00AD73DC"/>
    <w:rsid w:val="00AD79AF"/>
    <w:rsid w:val="00AD7CA6"/>
    <w:rsid w:val="00AE07EB"/>
    <w:rsid w:val="00AE0D7E"/>
    <w:rsid w:val="00AE0E5C"/>
    <w:rsid w:val="00AE0FC8"/>
    <w:rsid w:val="00AE1393"/>
    <w:rsid w:val="00AE18F5"/>
    <w:rsid w:val="00AE1F9C"/>
    <w:rsid w:val="00AE243C"/>
    <w:rsid w:val="00AE2467"/>
    <w:rsid w:val="00AE2601"/>
    <w:rsid w:val="00AE26F8"/>
    <w:rsid w:val="00AE2855"/>
    <w:rsid w:val="00AE2D6C"/>
    <w:rsid w:val="00AE37AA"/>
    <w:rsid w:val="00AE3D63"/>
    <w:rsid w:val="00AE4AAD"/>
    <w:rsid w:val="00AE4EA2"/>
    <w:rsid w:val="00AE6D7E"/>
    <w:rsid w:val="00AE6FB5"/>
    <w:rsid w:val="00AE6FC3"/>
    <w:rsid w:val="00AE70AC"/>
    <w:rsid w:val="00AE720F"/>
    <w:rsid w:val="00AE77B0"/>
    <w:rsid w:val="00AE79AE"/>
    <w:rsid w:val="00AF1759"/>
    <w:rsid w:val="00AF1844"/>
    <w:rsid w:val="00AF1994"/>
    <w:rsid w:val="00AF1E1D"/>
    <w:rsid w:val="00AF1EEF"/>
    <w:rsid w:val="00AF27C6"/>
    <w:rsid w:val="00AF28AE"/>
    <w:rsid w:val="00AF28CB"/>
    <w:rsid w:val="00AF36D7"/>
    <w:rsid w:val="00AF3D98"/>
    <w:rsid w:val="00AF461A"/>
    <w:rsid w:val="00AF4BEA"/>
    <w:rsid w:val="00AF5885"/>
    <w:rsid w:val="00AF62B3"/>
    <w:rsid w:val="00AF7647"/>
    <w:rsid w:val="00AF7841"/>
    <w:rsid w:val="00B00115"/>
    <w:rsid w:val="00B00141"/>
    <w:rsid w:val="00B001F4"/>
    <w:rsid w:val="00B00243"/>
    <w:rsid w:val="00B002F0"/>
    <w:rsid w:val="00B00395"/>
    <w:rsid w:val="00B003A3"/>
    <w:rsid w:val="00B0147B"/>
    <w:rsid w:val="00B01997"/>
    <w:rsid w:val="00B022CB"/>
    <w:rsid w:val="00B028C9"/>
    <w:rsid w:val="00B02A3E"/>
    <w:rsid w:val="00B02EF2"/>
    <w:rsid w:val="00B03076"/>
    <w:rsid w:val="00B03481"/>
    <w:rsid w:val="00B034D5"/>
    <w:rsid w:val="00B048BE"/>
    <w:rsid w:val="00B062A4"/>
    <w:rsid w:val="00B06573"/>
    <w:rsid w:val="00B06579"/>
    <w:rsid w:val="00B065E3"/>
    <w:rsid w:val="00B071AE"/>
    <w:rsid w:val="00B079C9"/>
    <w:rsid w:val="00B07AC3"/>
    <w:rsid w:val="00B07F06"/>
    <w:rsid w:val="00B10515"/>
    <w:rsid w:val="00B105CC"/>
    <w:rsid w:val="00B11021"/>
    <w:rsid w:val="00B115CF"/>
    <w:rsid w:val="00B11A6A"/>
    <w:rsid w:val="00B11ABE"/>
    <w:rsid w:val="00B11AD8"/>
    <w:rsid w:val="00B1201A"/>
    <w:rsid w:val="00B125C1"/>
    <w:rsid w:val="00B125FD"/>
    <w:rsid w:val="00B126E7"/>
    <w:rsid w:val="00B129B2"/>
    <w:rsid w:val="00B12B2D"/>
    <w:rsid w:val="00B12C3D"/>
    <w:rsid w:val="00B1366B"/>
    <w:rsid w:val="00B13A98"/>
    <w:rsid w:val="00B13D90"/>
    <w:rsid w:val="00B13E4F"/>
    <w:rsid w:val="00B14218"/>
    <w:rsid w:val="00B15D64"/>
    <w:rsid w:val="00B15DD7"/>
    <w:rsid w:val="00B15DF4"/>
    <w:rsid w:val="00B16300"/>
    <w:rsid w:val="00B164ED"/>
    <w:rsid w:val="00B16F13"/>
    <w:rsid w:val="00B17195"/>
    <w:rsid w:val="00B1728D"/>
    <w:rsid w:val="00B173A4"/>
    <w:rsid w:val="00B1744D"/>
    <w:rsid w:val="00B177E1"/>
    <w:rsid w:val="00B17B0C"/>
    <w:rsid w:val="00B20B24"/>
    <w:rsid w:val="00B20D86"/>
    <w:rsid w:val="00B21173"/>
    <w:rsid w:val="00B21CE8"/>
    <w:rsid w:val="00B23307"/>
    <w:rsid w:val="00B2390E"/>
    <w:rsid w:val="00B23F9C"/>
    <w:rsid w:val="00B24693"/>
    <w:rsid w:val="00B256CA"/>
    <w:rsid w:val="00B25879"/>
    <w:rsid w:val="00B25E61"/>
    <w:rsid w:val="00B26391"/>
    <w:rsid w:val="00B265FD"/>
    <w:rsid w:val="00B2675B"/>
    <w:rsid w:val="00B26831"/>
    <w:rsid w:val="00B26E96"/>
    <w:rsid w:val="00B2731E"/>
    <w:rsid w:val="00B276BF"/>
    <w:rsid w:val="00B27880"/>
    <w:rsid w:val="00B278E9"/>
    <w:rsid w:val="00B30461"/>
    <w:rsid w:val="00B304D8"/>
    <w:rsid w:val="00B3085F"/>
    <w:rsid w:val="00B30AF8"/>
    <w:rsid w:val="00B318DD"/>
    <w:rsid w:val="00B31BC7"/>
    <w:rsid w:val="00B31BDB"/>
    <w:rsid w:val="00B31F25"/>
    <w:rsid w:val="00B32A3B"/>
    <w:rsid w:val="00B32A76"/>
    <w:rsid w:val="00B332D1"/>
    <w:rsid w:val="00B33EB5"/>
    <w:rsid w:val="00B343AA"/>
    <w:rsid w:val="00B34559"/>
    <w:rsid w:val="00B3515A"/>
    <w:rsid w:val="00B3525E"/>
    <w:rsid w:val="00B3555E"/>
    <w:rsid w:val="00B355DA"/>
    <w:rsid w:val="00B35CCC"/>
    <w:rsid w:val="00B35E6B"/>
    <w:rsid w:val="00B35FA8"/>
    <w:rsid w:val="00B361F0"/>
    <w:rsid w:val="00B363E0"/>
    <w:rsid w:val="00B37697"/>
    <w:rsid w:val="00B37710"/>
    <w:rsid w:val="00B378BC"/>
    <w:rsid w:val="00B37EC4"/>
    <w:rsid w:val="00B4069E"/>
    <w:rsid w:val="00B407E3"/>
    <w:rsid w:val="00B40973"/>
    <w:rsid w:val="00B414F2"/>
    <w:rsid w:val="00B41B6D"/>
    <w:rsid w:val="00B41E23"/>
    <w:rsid w:val="00B4282F"/>
    <w:rsid w:val="00B4296E"/>
    <w:rsid w:val="00B42D03"/>
    <w:rsid w:val="00B432BE"/>
    <w:rsid w:val="00B43656"/>
    <w:rsid w:val="00B44424"/>
    <w:rsid w:val="00B44453"/>
    <w:rsid w:val="00B44982"/>
    <w:rsid w:val="00B44C40"/>
    <w:rsid w:val="00B45381"/>
    <w:rsid w:val="00B45508"/>
    <w:rsid w:val="00B46146"/>
    <w:rsid w:val="00B46737"/>
    <w:rsid w:val="00B46941"/>
    <w:rsid w:val="00B478F2"/>
    <w:rsid w:val="00B47CBE"/>
    <w:rsid w:val="00B504CB"/>
    <w:rsid w:val="00B50B26"/>
    <w:rsid w:val="00B50B7B"/>
    <w:rsid w:val="00B512B2"/>
    <w:rsid w:val="00B518E4"/>
    <w:rsid w:val="00B51EE8"/>
    <w:rsid w:val="00B526AE"/>
    <w:rsid w:val="00B5280B"/>
    <w:rsid w:val="00B530F7"/>
    <w:rsid w:val="00B534DA"/>
    <w:rsid w:val="00B536E5"/>
    <w:rsid w:val="00B53B1C"/>
    <w:rsid w:val="00B5425C"/>
    <w:rsid w:val="00B54F0C"/>
    <w:rsid w:val="00B55B4A"/>
    <w:rsid w:val="00B55F11"/>
    <w:rsid w:val="00B564C3"/>
    <w:rsid w:val="00B573E5"/>
    <w:rsid w:val="00B57750"/>
    <w:rsid w:val="00B57FD3"/>
    <w:rsid w:val="00B60001"/>
    <w:rsid w:val="00B60675"/>
    <w:rsid w:val="00B6072B"/>
    <w:rsid w:val="00B61054"/>
    <w:rsid w:val="00B6143C"/>
    <w:rsid w:val="00B616E8"/>
    <w:rsid w:val="00B61749"/>
    <w:rsid w:val="00B6191A"/>
    <w:rsid w:val="00B61E9D"/>
    <w:rsid w:val="00B62038"/>
    <w:rsid w:val="00B6225C"/>
    <w:rsid w:val="00B62303"/>
    <w:rsid w:val="00B62A9D"/>
    <w:rsid w:val="00B62AEB"/>
    <w:rsid w:val="00B62B25"/>
    <w:rsid w:val="00B62BA1"/>
    <w:rsid w:val="00B62C88"/>
    <w:rsid w:val="00B6309F"/>
    <w:rsid w:val="00B63303"/>
    <w:rsid w:val="00B63D1D"/>
    <w:rsid w:val="00B647AF"/>
    <w:rsid w:val="00B64CDD"/>
    <w:rsid w:val="00B6504F"/>
    <w:rsid w:val="00B6521F"/>
    <w:rsid w:val="00B65291"/>
    <w:rsid w:val="00B65401"/>
    <w:rsid w:val="00B658E9"/>
    <w:rsid w:val="00B6591C"/>
    <w:rsid w:val="00B65A3F"/>
    <w:rsid w:val="00B6623B"/>
    <w:rsid w:val="00B66914"/>
    <w:rsid w:val="00B67FC0"/>
    <w:rsid w:val="00B701A7"/>
    <w:rsid w:val="00B70E6E"/>
    <w:rsid w:val="00B711C3"/>
    <w:rsid w:val="00B72756"/>
    <w:rsid w:val="00B72FA2"/>
    <w:rsid w:val="00B73140"/>
    <w:rsid w:val="00B7327E"/>
    <w:rsid w:val="00B73497"/>
    <w:rsid w:val="00B736CE"/>
    <w:rsid w:val="00B738DA"/>
    <w:rsid w:val="00B73C18"/>
    <w:rsid w:val="00B73D1A"/>
    <w:rsid w:val="00B73D81"/>
    <w:rsid w:val="00B74723"/>
    <w:rsid w:val="00B7499A"/>
    <w:rsid w:val="00B75797"/>
    <w:rsid w:val="00B758E7"/>
    <w:rsid w:val="00B75C02"/>
    <w:rsid w:val="00B75CC4"/>
    <w:rsid w:val="00B75D6B"/>
    <w:rsid w:val="00B76169"/>
    <w:rsid w:val="00B7627A"/>
    <w:rsid w:val="00B7715C"/>
    <w:rsid w:val="00B77720"/>
    <w:rsid w:val="00B77F45"/>
    <w:rsid w:val="00B8086A"/>
    <w:rsid w:val="00B80DE8"/>
    <w:rsid w:val="00B816DC"/>
    <w:rsid w:val="00B826F6"/>
    <w:rsid w:val="00B82C04"/>
    <w:rsid w:val="00B82EDD"/>
    <w:rsid w:val="00B82F60"/>
    <w:rsid w:val="00B83390"/>
    <w:rsid w:val="00B83555"/>
    <w:rsid w:val="00B835C6"/>
    <w:rsid w:val="00B836D9"/>
    <w:rsid w:val="00B84863"/>
    <w:rsid w:val="00B852EE"/>
    <w:rsid w:val="00B85505"/>
    <w:rsid w:val="00B8555F"/>
    <w:rsid w:val="00B859FB"/>
    <w:rsid w:val="00B86552"/>
    <w:rsid w:val="00B8669C"/>
    <w:rsid w:val="00B87BC2"/>
    <w:rsid w:val="00B87F30"/>
    <w:rsid w:val="00B90433"/>
    <w:rsid w:val="00B90C38"/>
    <w:rsid w:val="00B9221A"/>
    <w:rsid w:val="00B9237A"/>
    <w:rsid w:val="00B924FA"/>
    <w:rsid w:val="00B933C4"/>
    <w:rsid w:val="00B93830"/>
    <w:rsid w:val="00B93C81"/>
    <w:rsid w:val="00B93E25"/>
    <w:rsid w:val="00B95422"/>
    <w:rsid w:val="00B9600C"/>
    <w:rsid w:val="00B96F99"/>
    <w:rsid w:val="00B978C3"/>
    <w:rsid w:val="00B97B5A"/>
    <w:rsid w:val="00B97C07"/>
    <w:rsid w:val="00BA034B"/>
    <w:rsid w:val="00BA0A60"/>
    <w:rsid w:val="00BA0A8A"/>
    <w:rsid w:val="00BA1331"/>
    <w:rsid w:val="00BA1573"/>
    <w:rsid w:val="00BA2924"/>
    <w:rsid w:val="00BA2B2D"/>
    <w:rsid w:val="00BA31B0"/>
    <w:rsid w:val="00BA353B"/>
    <w:rsid w:val="00BA4FE3"/>
    <w:rsid w:val="00BA5019"/>
    <w:rsid w:val="00BA509B"/>
    <w:rsid w:val="00BA56A0"/>
    <w:rsid w:val="00BA59CB"/>
    <w:rsid w:val="00BA5C13"/>
    <w:rsid w:val="00BA62CB"/>
    <w:rsid w:val="00BA6B21"/>
    <w:rsid w:val="00BA6CA0"/>
    <w:rsid w:val="00BA6CAF"/>
    <w:rsid w:val="00BA6D93"/>
    <w:rsid w:val="00BA6E75"/>
    <w:rsid w:val="00BA7A73"/>
    <w:rsid w:val="00BA7C94"/>
    <w:rsid w:val="00BA7CF3"/>
    <w:rsid w:val="00BB031E"/>
    <w:rsid w:val="00BB0990"/>
    <w:rsid w:val="00BB09F1"/>
    <w:rsid w:val="00BB0FC5"/>
    <w:rsid w:val="00BB10BD"/>
    <w:rsid w:val="00BB11E8"/>
    <w:rsid w:val="00BB1E0A"/>
    <w:rsid w:val="00BB2F5C"/>
    <w:rsid w:val="00BB3053"/>
    <w:rsid w:val="00BB30E9"/>
    <w:rsid w:val="00BB3FFB"/>
    <w:rsid w:val="00BB44A3"/>
    <w:rsid w:val="00BB46D6"/>
    <w:rsid w:val="00BB4729"/>
    <w:rsid w:val="00BB4AA5"/>
    <w:rsid w:val="00BB55B3"/>
    <w:rsid w:val="00BB63E3"/>
    <w:rsid w:val="00BB6CC2"/>
    <w:rsid w:val="00BB705E"/>
    <w:rsid w:val="00BB706D"/>
    <w:rsid w:val="00BB7DEA"/>
    <w:rsid w:val="00BC08A6"/>
    <w:rsid w:val="00BC1132"/>
    <w:rsid w:val="00BC17EE"/>
    <w:rsid w:val="00BC1982"/>
    <w:rsid w:val="00BC1CBF"/>
    <w:rsid w:val="00BC1F38"/>
    <w:rsid w:val="00BC2C73"/>
    <w:rsid w:val="00BC2E7B"/>
    <w:rsid w:val="00BC340C"/>
    <w:rsid w:val="00BC3977"/>
    <w:rsid w:val="00BC3D8A"/>
    <w:rsid w:val="00BC4915"/>
    <w:rsid w:val="00BC5076"/>
    <w:rsid w:val="00BC5101"/>
    <w:rsid w:val="00BC5645"/>
    <w:rsid w:val="00BC5710"/>
    <w:rsid w:val="00BC57BB"/>
    <w:rsid w:val="00BC5CBE"/>
    <w:rsid w:val="00BC60F8"/>
    <w:rsid w:val="00BC6215"/>
    <w:rsid w:val="00BC65A2"/>
    <w:rsid w:val="00BC74D7"/>
    <w:rsid w:val="00BC7983"/>
    <w:rsid w:val="00BD05DC"/>
    <w:rsid w:val="00BD2213"/>
    <w:rsid w:val="00BD224B"/>
    <w:rsid w:val="00BD2301"/>
    <w:rsid w:val="00BD2C3A"/>
    <w:rsid w:val="00BD2CD6"/>
    <w:rsid w:val="00BD3B45"/>
    <w:rsid w:val="00BD3CFC"/>
    <w:rsid w:val="00BD457E"/>
    <w:rsid w:val="00BD48CD"/>
    <w:rsid w:val="00BD5065"/>
    <w:rsid w:val="00BD5498"/>
    <w:rsid w:val="00BD5BCD"/>
    <w:rsid w:val="00BD5CB6"/>
    <w:rsid w:val="00BD60EE"/>
    <w:rsid w:val="00BD637B"/>
    <w:rsid w:val="00BD6E48"/>
    <w:rsid w:val="00BD6E81"/>
    <w:rsid w:val="00BD7271"/>
    <w:rsid w:val="00BD7769"/>
    <w:rsid w:val="00BD7C50"/>
    <w:rsid w:val="00BD7EDB"/>
    <w:rsid w:val="00BE026B"/>
    <w:rsid w:val="00BE117A"/>
    <w:rsid w:val="00BE12F4"/>
    <w:rsid w:val="00BE1CA5"/>
    <w:rsid w:val="00BE2A86"/>
    <w:rsid w:val="00BE2DBC"/>
    <w:rsid w:val="00BE2E77"/>
    <w:rsid w:val="00BE2E87"/>
    <w:rsid w:val="00BE2EFD"/>
    <w:rsid w:val="00BE306E"/>
    <w:rsid w:val="00BE3243"/>
    <w:rsid w:val="00BE33BA"/>
    <w:rsid w:val="00BE3CE8"/>
    <w:rsid w:val="00BE414B"/>
    <w:rsid w:val="00BE52FA"/>
    <w:rsid w:val="00BE5826"/>
    <w:rsid w:val="00BE5C15"/>
    <w:rsid w:val="00BE5D4A"/>
    <w:rsid w:val="00BE6418"/>
    <w:rsid w:val="00BE68F8"/>
    <w:rsid w:val="00BE6BF5"/>
    <w:rsid w:val="00BE7325"/>
    <w:rsid w:val="00BE73E9"/>
    <w:rsid w:val="00BE77A3"/>
    <w:rsid w:val="00BE784B"/>
    <w:rsid w:val="00BE7C62"/>
    <w:rsid w:val="00BF0287"/>
    <w:rsid w:val="00BF0524"/>
    <w:rsid w:val="00BF08EE"/>
    <w:rsid w:val="00BF1858"/>
    <w:rsid w:val="00BF1A4C"/>
    <w:rsid w:val="00BF1D10"/>
    <w:rsid w:val="00BF1FC1"/>
    <w:rsid w:val="00BF2915"/>
    <w:rsid w:val="00BF2EE4"/>
    <w:rsid w:val="00BF38D7"/>
    <w:rsid w:val="00BF4171"/>
    <w:rsid w:val="00BF47C2"/>
    <w:rsid w:val="00BF4932"/>
    <w:rsid w:val="00BF4FBE"/>
    <w:rsid w:val="00BF53B4"/>
    <w:rsid w:val="00BF5C63"/>
    <w:rsid w:val="00BF6196"/>
    <w:rsid w:val="00BF63D8"/>
    <w:rsid w:val="00C0087F"/>
    <w:rsid w:val="00C00A84"/>
    <w:rsid w:val="00C01D36"/>
    <w:rsid w:val="00C02B95"/>
    <w:rsid w:val="00C02F01"/>
    <w:rsid w:val="00C02FF4"/>
    <w:rsid w:val="00C03433"/>
    <w:rsid w:val="00C03610"/>
    <w:rsid w:val="00C038A6"/>
    <w:rsid w:val="00C049CE"/>
    <w:rsid w:val="00C050E0"/>
    <w:rsid w:val="00C0550B"/>
    <w:rsid w:val="00C06128"/>
    <w:rsid w:val="00C064DA"/>
    <w:rsid w:val="00C070B1"/>
    <w:rsid w:val="00C070F5"/>
    <w:rsid w:val="00C07134"/>
    <w:rsid w:val="00C071B2"/>
    <w:rsid w:val="00C075E4"/>
    <w:rsid w:val="00C077A0"/>
    <w:rsid w:val="00C07BE3"/>
    <w:rsid w:val="00C10016"/>
    <w:rsid w:val="00C114E7"/>
    <w:rsid w:val="00C120C1"/>
    <w:rsid w:val="00C1218C"/>
    <w:rsid w:val="00C123E1"/>
    <w:rsid w:val="00C12882"/>
    <w:rsid w:val="00C12E8C"/>
    <w:rsid w:val="00C12EA4"/>
    <w:rsid w:val="00C1308F"/>
    <w:rsid w:val="00C130B2"/>
    <w:rsid w:val="00C1313E"/>
    <w:rsid w:val="00C13334"/>
    <w:rsid w:val="00C134E6"/>
    <w:rsid w:val="00C13874"/>
    <w:rsid w:val="00C14664"/>
    <w:rsid w:val="00C15042"/>
    <w:rsid w:val="00C158CF"/>
    <w:rsid w:val="00C16155"/>
    <w:rsid w:val="00C16763"/>
    <w:rsid w:val="00C16765"/>
    <w:rsid w:val="00C203EE"/>
    <w:rsid w:val="00C20657"/>
    <w:rsid w:val="00C20A7F"/>
    <w:rsid w:val="00C20AA5"/>
    <w:rsid w:val="00C20EA6"/>
    <w:rsid w:val="00C21E43"/>
    <w:rsid w:val="00C224BF"/>
    <w:rsid w:val="00C22736"/>
    <w:rsid w:val="00C22F25"/>
    <w:rsid w:val="00C2329C"/>
    <w:rsid w:val="00C238CB"/>
    <w:rsid w:val="00C238D5"/>
    <w:rsid w:val="00C23CFA"/>
    <w:rsid w:val="00C243FC"/>
    <w:rsid w:val="00C24555"/>
    <w:rsid w:val="00C24C9D"/>
    <w:rsid w:val="00C24CFB"/>
    <w:rsid w:val="00C25B3C"/>
    <w:rsid w:val="00C25FA6"/>
    <w:rsid w:val="00C265B0"/>
    <w:rsid w:val="00C268C6"/>
    <w:rsid w:val="00C26F93"/>
    <w:rsid w:val="00C27212"/>
    <w:rsid w:val="00C278A0"/>
    <w:rsid w:val="00C27C27"/>
    <w:rsid w:val="00C27C66"/>
    <w:rsid w:val="00C27E14"/>
    <w:rsid w:val="00C27EF5"/>
    <w:rsid w:val="00C30011"/>
    <w:rsid w:val="00C30A44"/>
    <w:rsid w:val="00C3194B"/>
    <w:rsid w:val="00C31F22"/>
    <w:rsid w:val="00C329BA"/>
    <w:rsid w:val="00C32C55"/>
    <w:rsid w:val="00C332EF"/>
    <w:rsid w:val="00C3411D"/>
    <w:rsid w:val="00C34E0B"/>
    <w:rsid w:val="00C35E9A"/>
    <w:rsid w:val="00C3647D"/>
    <w:rsid w:val="00C366DB"/>
    <w:rsid w:val="00C367E9"/>
    <w:rsid w:val="00C36C14"/>
    <w:rsid w:val="00C371A9"/>
    <w:rsid w:val="00C374E2"/>
    <w:rsid w:val="00C37D9F"/>
    <w:rsid w:val="00C4032C"/>
    <w:rsid w:val="00C411D4"/>
    <w:rsid w:val="00C41CBF"/>
    <w:rsid w:val="00C42174"/>
    <w:rsid w:val="00C42261"/>
    <w:rsid w:val="00C427D8"/>
    <w:rsid w:val="00C4397C"/>
    <w:rsid w:val="00C44B64"/>
    <w:rsid w:val="00C44BE2"/>
    <w:rsid w:val="00C455B6"/>
    <w:rsid w:val="00C46455"/>
    <w:rsid w:val="00C4670F"/>
    <w:rsid w:val="00C46D43"/>
    <w:rsid w:val="00C475CC"/>
    <w:rsid w:val="00C47BA6"/>
    <w:rsid w:val="00C47F2C"/>
    <w:rsid w:val="00C5210B"/>
    <w:rsid w:val="00C52113"/>
    <w:rsid w:val="00C527D1"/>
    <w:rsid w:val="00C52908"/>
    <w:rsid w:val="00C53574"/>
    <w:rsid w:val="00C53A7D"/>
    <w:rsid w:val="00C53DA7"/>
    <w:rsid w:val="00C54576"/>
    <w:rsid w:val="00C54BB4"/>
    <w:rsid w:val="00C550EB"/>
    <w:rsid w:val="00C5562C"/>
    <w:rsid w:val="00C55FAA"/>
    <w:rsid w:val="00C570F4"/>
    <w:rsid w:val="00C5721B"/>
    <w:rsid w:val="00C5727C"/>
    <w:rsid w:val="00C57E09"/>
    <w:rsid w:val="00C60BD0"/>
    <w:rsid w:val="00C613A9"/>
    <w:rsid w:val="00C61E70"/>
    <w:rsid w:val="00C629FE"/>
    <w:rsid w:val="00C62A7E"/>
    <w:rsid w:val="00C634D7"/>
    <w:rsid w:val="00C634F7"/>
    <w:rsid w:val="00C6356C"/>
    <w:rsid w:val="00C63570"/>
    <w:rsid w:val="00C64255"/>
    <w:rsid w:val="00C646D5"/>
    <w:rsid w:val="00C647B5"/>
    <w:rsid w:val="00C64CDE"/>
    <w:rsid w:val="00C64CFB"/>
    <w:rsid w:val="00C65016"/>
    <w:rsid w:val="00C65571"/>
    <w:rsid w:val="00C65836"/>
    <w:rsid w:val="00C65A4F"/>
    <w:rsid w:val="00C65CCA"/>
    <w:rsid w:val="00C65F69"/>
    <w:rsid w:val="00C6600C"/>
    <w:rsid w:val="00C660F1"/>
    <w:rsid w:val="00C66141"/>
    <w:rsid w:val="00C66A59"/>
    <w:rsid w:val="00C67A35"/>
    <w:rsid w:val="00C67C9C"/>
    <w:rsid w:val="00C701D0"/>
    <w:rsid w:val="00C70FA1"/>
    <w:rsid w:val="00C71134"/>
    <w:rsid w:val="00C7136A"/>
    <w:rsid w:val="00C713BD"/>
    <w:rsid w:val="00C71A42"/>
    <w:rsid w:val="00C71C99"/>
    <w:rsid w:val="00C72AE6"/>
    <w:rsid w:val="00C73430"/>
    <w:rsid w:val="00C741CB"/>
    <w:rsid w:val="00C743A3"/>
    <w:rsid w:val="00C74434"/>
    <w:rsid w:val="00C748EE"/>
    <w:rsid w:val="00C74909"/>
    <w:rsid w:val="00C74DF8"/>
    <w:rsid w:val="00C75278"/>
    <w:rsid w:val="00C754C1"/>
    <w:rsid w:val="00C75F0C"/>
    <w:rsid w:val="00C760F8"/>
    <w:rsid w:val="00C765FB"/>
    <w:rsid w:val="00C773BE"/>
    <w:rsid w:val="00C809C4"/>
    <w:rsid w:val="00C81000"/>
    <w:rsid w:val="00C8107A"/>
    <w:rsid w:val="00C810AB"/>
    <w:rsid w:val="00C81AE4"/>
    <w:rsid w:val="00C82792"/>
    <w:rsid w:val="00C8312A"/>
    <w:rsid w:val="00C832D0"/>
    <w:rsid w:val="00C833B1"/>
    <w:rsid w:val="00C8379B"/>
    <w:rsid w:val="00C83800"/>
    <w:rsid w:val="00C83AC8"/>
    <w:rsid w:val="00C83F81"/>
    <w:rsid w:val="00C84B55"/>
    <w:rsid w:val="00C84F65"/>
    <w:rsid w:val="00C85468"/>
    <w:rsid w:val="00C85A50"/>
    <w:rsid w:val="00C85F6B"/>
    <w:rsid w:val="00C8670B"/>
    <w:rsid w:val="00C8684A"/>
    <w:rsid w:val="00C86A78"/>
    <w:rsid w:val="00C86BA4"/>
    <w:rsid w:val="00C8733A"/>
    <w:rsid w:val="00C87CC1"/>
    <w:rsid w:val="00C87F3E"/>
    <w:rsid w:val="00C904DC"/>
    <w:rsid w:val="00C90A4C"/>
    <w:rsid w:val="00C919FD"/>
    <w:rsid w:val="00C91F4D"/>
    <w:rsid w:val="00C9255B"/>
    <w:rsid w:val="00C9292F"/>
    <w:rsid w:val="00C92E3D"/>
    <w:rsid w:val="00C93AD8"/>
    <w:rsid w:val="00C93F42"/>
    <w:rsid w:val="00C9444E"/>
    <w:rsid w:val="00C945DD"/>
    <w:rsid w:val="00C957E8"/>
    <w:rsid w:val="00C96173"/>
    <w:rsid w:val="00C96524"/>
    <w:rsid w:val="00C96722"/>
    <w:rsid w:val="00C96B6F"/>
    <w:rsid w:val="00C96BCF"/>
    <w:rsid w:val="00C96D5B"/>
    <w:rsid w:val="00C97D6F"/>
    <w:rsid w:val="00CA07F2"/>
    <w:rsid w:val="00CA1601"/>
    <w:rsid w:val="00CA1BF8"/>
    <w:rsid w:val="00CA1EA0"/>
    <w:rsid w:val="00CA2347"/>
    <w:rsid w:val="00CA2B6C"/>
    <w:rsid w:val="00CA2C44"/>
    <w:rsid w:val="00CA3038"/>
    <w:rsid w:val="00CA3656"/>
    <w:rsid w:val="00CA38F9"/>
    <w:rsid w:val="00CA3943"/>
    <w:rsid w:val="00CA3C96"/>
    <w:rsid w:val="00CA3EDC"/>
    <w:rsid w:val="00CA4E70"/>
    <w:rsid w:val="00CA555B"/>
    <w:rsid w:val="00CA6262"/>
    <w:rsid w:val="00CA7630"/>
    <w:rsid w:val="00CB0147"/>
    <w:rsid w:val="00CB08C6"/>
    <w:rsid w:val="00CB1089"/>
    <w:rsid w:val="00CB10BD"/>
    <w:rsid w:val="00CB130A"/>
    <w:rsid w:val="00CB1386"/>
    <w:rsid w:val="00CB1A76"/>
    <w:rsid w:val="00CB1A95"/>
    <w:rsid w:val="00CB206A"/>
    <w:rsid w:val="00CB3687"/>
    <w:rsid w:val="00CB38A9"/>
    <w:rsid w:val="00CB38BE"/>
    <w:rsid w:val="00CB48E9"/>
    <w:rsid w:val="00CB4D43"/>
    <w:rsid w:val="00CB580F"/>
    <w:rsid w:val="00CB599C"/>
    <w:rsid w:val="00CB5B88"/>
    <w:rsid w:val="00CB6138"/>
    <w:rsid w:val="00CB66C3"/>
    <w:rsid w:val="00CB6A5A"/>
    <w:rsid w:val="00CB7BC8"/>
    <w:rsid w:val="00CC00A7"/>
    <w:rsid w:val="00CC021E"/>
    <w:rsid w:val="00CC079B"/>
    <w:rsid w:val="00CC0B34"/>
    <w:rsid w:val="00CC18E2"/>
    <w:rsid w:val="00CC1A86"/>
    <w:rsid w:val="00CC26DC"/>
    <w:rsid w:val="00CC2940"/>
    <w:rsid w:val="00CC2B07"/>
    <w:rsid w:val="00CC2D54"/>
    <w:rsid w:val="00CC3087"/>
    <w:rsid w:val="00CC5114"/>
    <w:rsid w:val="00CC5593"/>
    <w:rsid w:val="00CC5E4B"/>
    <w:rsid w:val="00CC600A"/>
    <w:rsid w:val="00CC6A14"/>
    <w:rsid w:val="00CC76A6"/>
    <w:rsid w:val="00CC79A5"/>
    <w:rsid w:val="00CD08A3"/>
    <w:rsid w:val="00CD1314"/>
    <w:rsid w:val="00CD15C1"/>
    <w:rsid w:val="00CD1D67"/>
    <w:rsid w:val="00CD1F9B"/>
    <w:rsid w:val="00CD2078"/>
    <w:rsid w:val="00CD246D"/>
    <w:rsid w:val="00CD31F9"/>
    <w:rsid w:val="00CD35DA"/>
    <w:rsid w:val="00CD3BC9"/>
    <w:rsid w:val="00CD46CD"/>
    <w:rsid w:val="00CD4C7E"/>
    <w:rsid w:val="00CD53AE"/>
    <w:rsid w:val="00CD5803"/>
    <w:rsid w:val="00CD65EC"/>
    <w:rsid w:val="00CD6A0D"/>
    <w:rsid w:val="00CD6AA3"/>
    <w:rsid w:val="00CD6E1D"/>
    <w:rsid w:val="00CD75E9"/>
    <w:rsid w:val="00CE0106"/>
    <w:rsid w:val="00CE08C6"/>
    <w:rsid w:val="00CE0D09"/>
    <w:rsid w:val="00CE0DBF"/>
    <w:rsid w:val="00CE0E60"/>
    <w:rsid w:val="00CE1448"/>
    <w:rsid w:val="00CE19B1"/>
    <w:rsid w:val="00CE1BC2"/>
    <w:rsid w:val="00CE1CEC"/>
    <w:rsid w:val="00CE2512"/>
    <w:rsid w:val="00CE2E49"/>
    <w:rsid w:val="00CE2F0B"/>
    <w:rsid w:val="00CE3264"/>
    <w:rsid w:val="00CE331B"/>
    <w:rsid w:val="00CE368A"/>
    <w:rsid w:val="00CE3BDE"/>
    <w:rsid w:val="00CE4153"/>
    <w:rsid w:val="00CE41F0"/>
    <w:rsid w:val="00CE4374"/>
    <w:rsid w:val="00CE49B3"/>
    <w:rsid w:val="00CE58B3"/>
    <w:rsid w:val="00CE59A6"/>
    <w:rsid w:val="00CE5BBA"/>
    <w:rsid w:val="00CE6B97"/>
    <w:rsid w:val="00CE6BF8"/>
    <w:rsid w:val="00CE707A"/>
    <w:rsid w:val="00CE7497"/>
    <w:rsid w:val="00CE7B15"/>
    <w:rsid w:val="00CF0138"/>
    <w:rsid w:val="00CF026D"/>
    <w:rsid w:val="00CF0449"/>
    <w:rsid w:val="00CF0726"/>
    <w:rsid w:val="00CF0737"/>
    <w:rsid w:val="00CF13ED"/>
    <w:rsid w:val="00CF184B"/>
    <w:rsid w:val="00CF18E8"/>
    <w:rsid w:val="00CF2051"/>
    <w:rsid w:val="00CF2189"/>
    <w:rsid w:val="00CF2772"/>
    <w:rsid w:val="00CF309B"/>
    <w:rsid w:val="00CF3A4C"/>
    <w:rsid w:val="00CF3CD9"/>
    <w:rsid w:val="00CF3CF3"/>
    <w:rsid w:val="00CF4319"/>
    <w:rsid w:val="00CF492E"/>
    <w:rsid w:val="00CF4C0E"/>
    <w:rsid w:val="00CF4EE5"/>
    <w:rsid w:val="00CF5483"/>
    <w:rsid w:val="00CF5488"/>
    <w:rsid w:val="00CF5993"/>
    <w:rsid w:val="00CF5B8F"/>
    <w:rsid w:val="00CF5CF7"/>
    <w:rsid w:val="00CF5E4B"/>
    <w:rsid w:val="00CF6212"/>
    <w:rsid w:val="00CF6CE7"/>
    <w:rsid w:val="00CF6FD4"/>
    <w:rsid w:val="00CF7090"/>
    <w:rsid w:val="00CF7BF5"/>
    <w:rsid w:val="00CF7FD4"/>
    <w:rsid w:val="00D00CE5"/>
    <w:rsid w:val="00D01382"/>
    <w:rsid w:val="00D015F0"/>
    <w:rsid w:val="00D01737"/>
    <w:rsid w:val="00D01997"/>
    <w:rsid w:val="00D01C29"/>
    <w:rsid w:val="00D01E45"/>
    <w:rsid w:val="00D02782"/>
    <w:rsid w:val="00D02F1F"/>
    <w:rsid w:val="00D03430"/>
    <w:rsid w:val="00D0349E"/>
    <w:rsid w:val="00D0391E"/>
    <w:rsid w:val="00D03B2E"/>
    <w:rsid w:val="00D045F9"/>
    <w:rsid w:val="00D04B9E"/>
    <w:rsid w:val="00D04C41"/>
    <w:rsid w:val="00D04F6A"/>
    <w:rsid w:val="00D04F84"/>
    <w:rsid w:val="00D0524E"/>
    <w:rsid w:val="00D05434"/>
    <w:rsid w:val="00D058D5"/>
    <w:rsid w:val="00D05FB0"/>
    <w:rsid w:val="00D062E0"/>
    <w:rsid w:val="00D06355"/>
    <w:rsid w:val="00D06ADA"/>
    <w:rsid w:val="00D06D94"/>
    <w:rsid w:val="00D06E69"/>
    <w:rsid w:val="00D071B0"/>
    <w:rsid w:val="00D1027A"/>
    <w:rsid w:val="00D10811"/>
    <w:rsid w:val="00D1088B"/>
    <w:rsid w:val="00D119C6"/>
    <w:rsid w:val="00D12923"/>
    <w:rsid w:val="00D12AFA"/>
    <w:rsid w:val="00D12E54"/>
    <w:rsid w:val="00D131F6"/>
    <w:rsid w:val="00D13D2B"/>
    <w:rsid w:val="00D14676"/>
    <w:rsid w:val="00D1490C"/>
    <w:rsid w:val="00D14A64"/>
    <w:rsid w:val="00D14E11"/>
    <w:rsid w:val="00D14F4D"/>
    <w:rsid w:val="00D1517F"/>
    <w:rsid w:val="00D156B4"/>
    <w:rsid w:val="00D158AA"/>
    <w:rsid w:val="00D15DC1"/>
    <w:rsid w:val="00D15F2B"/>
    <w:rsid w:val="00D15F55"/>
    <w:rsid w:val="00D160CE"/>
    <w:rsid w:val="00D16D12"/>
    <w:rsid w:val="00D17196"/>
    <w:rsid w:val="00D17308"/>
    <w:rsid w:val="00D173D4"/>
    <w:rsid w:val="00D1743B"/>
    <w:rsid w:val="00D1747F"/>
    <w:rsid w:val="00D17A93"/>
    <w:rsid w:val="00D17A9E"/>
    <w:rsid w:val="00D17DF2"/>
    <w:rsid w:val="00D20026"/>
    <w:rsid w:val="00D21539"/>
    <w:rsid w:val="00D21811"/>
    <w:rsid w:val="00D21B13"/>
    <w:rsid w:val="00D22120"/>
    <w:rsid w:val="00D22224"/>
    <w:rsid w:val="00D22428"/>
    <w:rsid w:val="00D224E2"/>
    <w:rsid w:val="00D225B0"/>
    <w:rsid w:val="00D22639"/>
    <w:rsid w:val="00D2299B"/>
    <w:rsid w:val="00D22CBA"/>
    <w:rsid w:val="00D22DFA"/>
    <w:rsid w:val="00D22E72"/>
    <w:rsid w:val="00D232C5"/>
    <w:rsid w:val="00D24954"/>
    <w:rsid w:val="00D249DD"/>
    <w:rsid w:val="00D26D19"/>
    <w:rsid w:val="00D27EFB"/>
    <w:rsid w:val="00D3002E"/>
    <w:rsid w:val="00D3083C"/>
    <w:rsid w:val="00D30DC3"/>
    <w:rsid w:val="00D31467"/>
    <w:rsid w:val="00D3155A"/>
    <w:rsid w:val="00D315CB"/>
    <w:rsid w:val="00D31AC6"/>
    <w:rsid w:val="00D31F86"/>
    <w:rsid w:val="00D320E1"/>
    <w:rsid w:val="00D3252B"/>
    <w:rsid w:val="00D32762"/>
    <w:rsid w:val="00D329E5"/>
    <w:rsid w:val="00D3323C"/>
    <w:rsid w:val="00D3344B"/>
    <w:rsid w:val="00D3355A"/>
    <w:rsid w:val="00D335CC"/>
    <w:rsid w:val="00D3367B"/>
    <w:rsid w:val="00D34464"/>
    <w:rsid w:val="00D357CF"/>
    <w:rsid w:val="00D35A5F"/>
    <w:rsid w:val="00D35C54"/>
    <w:rsid w:val="00D36227"/>
    <w:rsid w:val="00D366EF"/>
    <w:rsid w:val="00D36A07"/>
    <w:rsid w:val="00D3745E"/>
    <w:rsid w:val="00D379C3"/>
    <w:rsid w:val="00D37DC9"/>
    <w:rsid w:val="00D37F7D"/>
    <w:rsid w:val="00D406E9"/>
    <w:rsid w:val="00D40972"/>
    <w:rsid w:val="00D40A37"/>
    <w:rsid w:val="00D41BFB"/>
    <w:rsid w:val="00D42350"/>
    <w:rsid w:val="00D42552"/>
    <w:rsid w:val="00D426C2"/>
    <w:rsid w:val="00D4382B"/>
    <w:rsid w:val="00D43DBA"/>
    <w:rsid w:val="00D44516"/>
    <w:rsid w:val="00D44813"/>
    <w:rsid w:val="00D44E71"/>
    <w:rsid w:val="00D45067"/>
    <w:rsid w:val="00D45D7F"/>
    <w:rsid w:val="00D468A9"/>
    <w:rsid w:val="00D46A08"/>
    <w:rsid w:val="00D46B77"/>
    <w:rsid w:val="00D4701F"/>
    <w:rsid w:val="00D47720"/>
    <w:rsid w:val="00D50C29"/>
    <w:rsid w:val="00D50DFF"/>
    <w:rsid w:val="00D51451"/>
    <w:rsid w:val="00D518B2"/>
    <w:rsid w:val="00D51B91"/>
    <w:rsid w:val="00D51E3E"/>
    <w:rsid w:val="00D53792"/>
    <w:rsid w:val="00D53A0E"/>
    <w:rsid w:val="00D54760"/>
    <w:rsid w:val="00D54D3C"/>
    <w:rsid w:val="00D54F1C"/>
    <w:rsid w:val="00D55338"/>
    <w:rsid w:val="00D5556E"/>
    <w:rsid w:val="00D55C54"/>
    <w:rsid w:val="00D56312"/>
    <w:rsid w:val="00D56624"/>
    <w:rsid w:val="00D56BA2"/>
    <w:rsid w:val="00D56C17"/>
    <w:rsid w:val="00D56D33"/>
    <w:rsid w:val="00D56FC9"/>
    <w:rsid w:val="00D603E4"/>
    <w:rsid w:val="00D606C6"/>
    <w:rsid w:val="00D606F8"/>
    <w:rsid w:val="00D6098A"/>
    <w:rsid w:val="00D60E6F"/>
    <w:rsid w:val="00D60F7D"/>
    <w:rsid w:val="00D6106E"/>
    <w:rsid w:val="00D61F06"/>
    <w:rsid w:val="00D61FF8"/>
    <w:rsid w:val="00D620A4"/>
    <w:rsid w:val="00D627DB"/>
    <w:rsid w:val="00D62946"/>
    <w:rsid w:val="00D63546"/>
    <w:rsid w:val="00D63819"/>
    <w:rsid w:val="00D63EEB"/>
    <w:rsid w:val="00D640A5"/>
    <w:rsid w:val="00D651A6"/>
    <w:rsid w:val="00D65790"/>
    <w:rsid w:val="00D65CFC"/>
    <w:rsid w:val="00D66570"/>
    <w:rsid w:val="00D66ADE"/>
    <w:rsid w:val="00D66BEA"/>
    <w:rsid w:val="00D66CD6"/>
    <w:rsid w:val="00D67157"/>
    <w:rsid w:val="00D67815"/>
    <w:rsid w:val="00D67848"/>
    <w:rsid w:val="00D67EC8"/>
    <w:rsid w:val="00D706A6"/>
    <w:rsid w:val="00D70C04"/>
    <w:rsid w:val="00D71944"/>
    <w:rsid w:val="00D71B9F"/>
    <w:rsid w:val="00D71C8A"/>
    <w:rsid w:val="00D7252E"/>
    <w:rsid w:val="00D7311A"/>
    <w:rsid w:val="00D733A7"/>
    <w:rsid w:val="00D73D76"/>
    <w:rsid w:val="00D74552"/>
    <w:rsid w:val="00D76234"/>
    <w:rsid w:val="00D765A7"/>
    <w:rsid w:val="00D76877"/>
    <w:rsid w:val="00D76976"/>
    <w:rsid w:val="00D77070"/>
    <w:rsid w:val="00D779F0"/>
    <w:rsid w:val="00D77B02"/>
    <w:rsid w:val="00D80C3B"/>
    <w:rsid w:val="00D80CFA"/>
    <w:rsid w:val="00D814D8"/>
    <w:rsid w:val="00D81940"/>
    <w:rsid w:val="00D81EB7"/>
    <w:rsid w:val="00D82532"/>
    <w:rsid w:val="00D82FCC"/>
    <w:rsid w:val="00D83099"/>
    <w:rsid w:val="00D8346C"/>
    <w:rsid w:val="00D83BFE"/>
    <w:rsid w:val="00D8416D"/>
    <w:rsid w:val="00D843F4"/>
    <w:rsid w:val="00D8451A"/>
    <w:rsid w:val="00D84624"/>
    <w:rsid w:val="00D85092"/>
    <w:rsid w:val="00D854F8"/>
    <w:rsid w:val="00D8558F"/>
    <w:rsid w:val="00D85E2D"/>
    <w:rsid w:val="00D865EB"/>
    <w:rsid w:val="00D86745"/>
    <w:rsid w:val="00D868B0"/>
    <w:rsid w:val="00D86A31"/>
    <w:rsid w:val="00D86B45"/>
    <w:rsid w:val="00D86D2A"/>
    <w:rsid w:val="00D87315"/>
    <w:rsid w:val="00D874F8"/>
    <w:rsid w:val="00D879B3"/>
    <w:rsid w:val="00D87CF5"/>
    <w:rsid w:val="00D9071E"/>
    <w:rsid w:val="00D9086F"/>
    <w:rsid w:val="00D90CDD"/>
    <w:rsid w:val="00D90E15"/>
    <w:rsid w:val="00D90F22"/>
    <w:rsid w:val="00D90FBD"/>
    <w:rsid w:val="00D91040"/>
    <w:rsid w:val="00D9389E"/>
    <w:rsid w:val="00D93945"/>
    <w:rsid w:val="00D93F39"/>
    <w:rsid w:val="00D9455B"/>
    <w:rsid w:val="00D94C4B"/>
    <w:rsid w:val="00D95414"/>
    <w:rsid w:val="00D95895"/>
    <w:rsid w:val="00D95986"/>
    <w:rsid w:val="00D95D75"/>
    <w:rsid w:val="00D97585"/>
    <w:rsid w:val="00DA009F"/>
    <w:rsid w:val="00DA0546"/>
    <w:rsid w:val="00DA0629"/>
    <w:rsid w:val="00DA1342"/>
    <w:rsid w:val="00DA1CF4"/>
    <w:rsid w:val="00DA31B2"/>
    <w:rsid w:val="00DA326C"/>
    <w:rsid w:val="00DA3287"/>
    <w:rsid w:val="00DA352B"/>
    <w:rsid w:val="00DA3AA9"/>
    <w:rsid w:val="00DA3FE1"/>
    <w:rsid w:val="00DA4132"/>
    <w:rsid w:val="00DA51C0"/>
    <w:rsid w:val="00DA78AA"/>
    <w:rsid w:val="00DA7A3F"/>
    <w:rsid w:val="00DA7EA0"/>
    <w:rsid w:val="00DB057B"/>
    <w:rsid w:val="00DB07B9"/>
    <w:rsid w:val="00DB0E19"/>
    <w:rsid w:val="00DB13B2"/>
    <w:rsid w:val="00DB1506"/>
    <w:rsid w:val="00DB164B"/>
    <w:rsid w:val="00DB17D2"/>
    <w:rsid w:val="00DB1832"/>
    <w:rsid w:val="00DB1A34"/>
    <w:rsid w:val="00DB20AA"/>
    <w:rsid w:val="00DB2833"/>
    <w:rsid w:val="00DB28B1"/>
    <w:rsid w:val="00DB2D8E"/>
    <w:rsid w:val="00DB2D95"/>
    <w:rsid w:val="00DB3A79"/>
    <w:rsid w:val="00DB3A82"/>
    <w:rsid w:val="00DB3F12"/>
    <w:rsid w:val="00DB4245"/>
    <w:rsid w:val="00DB4294"/>
    <w:rsid w:val="00DB4CD1"/>
    <w:rsid w:val="00DB501F"/>
    <w:rsid w:val="00DB56C3"/>
    <w:rsid w:val="00DB5954"/>
    <w:rsid w:val="00DB5DA4"/>
    <w:rsid w:val="00DB630B"/>
    <w:rsid w:val="00DB6FDF"/>
    <w:rsid w:val="00DB7011"/>
    <w:rsid w:val="00DB78B7"/>
    <w:rsid w:val="00DB7BC7"/>
    <w:rsid w:val="00DC04BF"/>
    <w:rsid w:val="00DC0612"/>
    <w:rsid w:val="00DC0B92"/>
    <w:rsid w:val="00DC341E"/>
    <w:rsid w:val="00DC404A"/>
    <w:rsid w:val="00DC45A0"/>
    <w:rsid w:val="00DC45D4"/>
    <w:rsid w:val="00DC5613"/>
    <w:rsid w:val="00DC563A"/>
    <w:rsid w:val="00DC6053"/>
    <w:rsid w:val="00DC62AE"/>
    <w:rsid w:val="00DC64C6"/>
    <w:rsid w:val="00DC6509"/>
    <w:rsid w:val="00DC6FAD"/>
    <w:rsid w:val="00DC714E"/>
    <w:rsid w:val="00DC71E2"/>
    <w:rsid w:val="00DC7D29"/>
    <w:rsid w:val="00DD0413"/>
    <w:rsid w:val="00DD0CB6"/>
    <w:rsid w:val="00DD0DF8"/>
    <w:rsid w:val="00DD1031"/>
    <w:rsid w:val="00DD1143"/>
    <w:rsid w:val="00DD18EF"/>
    <w:rsid w:val="00DD24D3"/>
    <w:rsid w:val="00DD339B"/>
    <w:rsid w:val="00DD5120"/>
    <w:rsid w:val="00DD525E"/>
    <w:rsid w:val="00DD569D"/>
    <w:rsid w:val="00DD59CE"/>
    <w:rsid w:val="00DD62B2"/>
    <w:rsid w:val="00DD6658"/>
    <w:rsid w:val="00DD6749"/>
    <w:rsid w:val="00DD7547"/>
    <w:rsid w:val="00DD77F4"/>
    <w:rsid w:val="00DD7B87"/>
    <w:rsid w:val="00DD7E9A"/>
    <w:rsid w:val="00DE0153"/>
    <w:rsid w:val="00DE07F2"/>
    <w:rsid w:val="00DE0CB0"/>
    <w:rsid w:val="00DE13A2"/>
    <w:rsid w:val="00DE3A9C"/>
    <w:rsid w:val="00DE3CC0"/>
    <w:rsid w:val="00DE5D15"/>
    <w:rsid w:val="00DE7519"/>
    <w:rsid w:val="00DF074B"/>
    <w:rsid w:val="00DF0C09"/>
    <w:rsid w:val="00DF10CD"/>
    <w:rsid w:val="00DF1365"/>
    <w:rsid w:val="00DF1A70"/>
    <w:rsid w:val="00DF1D84"/>
    <w:rsid w:val="00DF209D"/>
    <w:rsid w:val="00DF213B"/>
    <w:rsid w:val="00DF237E"/>
    <w:rsid w:val="00DF2BA1"/>
    <w:rsid w:val="00DF2D42"/>
    <w:rsid w:val="00DF3074"/>
    <w:rsid w:val="00DF3DC9"/>
    <w:rsid w:val="00DF3F9A"/>
    <w:rsid w:val="00DF4B48"/>
    <w:rsid w:val="00DF62F5"/>
    <w:rsid w:val="00DF705D"/>
    <w:rsid w:val="00E0061F"/>
    <w:rsid w:val="00E006B6"/>
    <w:rsid w:val="00E0124E"/>
    <w:rsid w:val="00E029FF"/>
    <w:rsid w:val="00E02AAB"/>
    <w:rsid w:val="00E02AF3"/>
    <w:rsid w:val="00E02D07"/>
    <w:rsid w:val="00E0311B"/>
    <w:rsid w:val="00E03270"/>
    <w:rsid w:val="00E032BA"/>
    <w:rsid w:val="00E037DC"/>
    <w:rsid w:val="00E04A13"/>
    <w:rsid w:val="00E04D82"/>
    <w:rsid w:val="00E05A2E"/>
    <w:rsid w:val="00E05C3D"/>
    <w:rsid w:val="00E05CD9"/>
    <w:rsid w:val="00E063A7"/>
    <w:rsid w:val="00E06958"/>
    <w:rsid w:val="00E06D41"/>
    <w:rsid w:val="00E06E71"/>
    <w:rsid w:val="00E07C41"/>
    <w:rsid w:val="00E07E21"/>
    <w:rsid w:val="00E100F1"/>
    <w:rsid w:val="00E10C3D"/>
    <w:rsid w:val="00E10F4E"/>
    <w:rsid w:val="00E121F6"/>
    <w:rsid w:val="00E127BD"/>
    <w:rsid w:val="00E13B3A"/>
    <w:rsid w:val="00E13BB8"/>
    <w:rsid w:val="00E13F59"/>
    <w:rsid w:val="00E16219"/>
    <w:rsid w:val="00E1648A"/>
    <w:rsid w:val="00E1709F"/>
    <w:rsid w:val="00E170B8"/>
    <w:rsid w:val="00E174FD"/>
    <w:rsid w:val="00E17EFD"/>
    <w:rsid w:val="00E204EA"/>
    <w:rsid w:val="00E20731"/>
    <w:rsid w:val="00E207E9"/>
    <w:rsid w:val="00E2088B"/>
    <w:rsid w:val="00E212E6"/>
    <w:rsid w:val="00E217BB"/>
    <w:rsid w:val="00E21C38"/>
    <w:rsid w:val="00E21EC2"/>
    <w:rsid w:val="00E21FBA"/>
    <w:rsid w:val="00E21FF4"/>
    <w:rsid w:val="00E221D1"/>
    <w:rsid w:val="00E22784"/>
    <w:rsid w:val="00E22819"/>
    <w:rsid w:val="00E22C77"/>
    <w:rsid w:val="00E233AD"/>
    <w:rsid w:val="00E2368F"/>
    <w:rsid w:val="00E24BF5"/>
    <w:rsid w:val="00E25A34"/>
    <w:rsid w:val="00E26AFB"/>
    <w:rsid w:val="00E26C00"/>
    <w:rsid w:val="00E27018"/>
    <w:rsid w:val="00E270F8"/>
    <w:rsid w:val="00E27206"/>
    <w:rsid w:val="00E2741C"/>
    <w:rsid w:val="00E27481"/>
    <w:rsid w:val="00E276F5"/>
    <w:rsid w:val="00E27921"/>
    <w:rsid w:val="00E27A24"/>
    <w:rsid w:val="00E30FC0"/>
    <w:rsid w:val="00E3198D"/>
    <w:rsid w:val="00E3201B"/>
    <w:rsid w:val="00E32977"/>
    <w:rsid w:val="00E32A25"/>
    <w:rsid w:val="00E32AFC"/>
    <w:rsid w:val="00E32CB1"/>
    <w:rsid w:val="00E32FC1"/>
    <w:rsid w:val="00E33514"/>
    <w:rsid w:val="00E339D8"/>
    <w:rsid w:val="00E34337"/>
    <w:rsid w:val="00E34898"/>
    <w:rsid w:val="00E34910"/>
    <w:rsid w:val="00E34B41"/>
    <w:rsid w:val="00E3620E"/>
    <w:rsid w:val="00E36289"/>
    <w:rsid w:val="00E365AC"/>
    <w:rsid w:val="00E366D5"/>
    <w:rsid w:val="00E371B3"/>
    <w:rsid w:val="00E3786C"/>
    <w:rsid w:val="00E37C56"/>
    <w:rsid w:val="00E37C8F"/>
    <w:rsid w:val="00E40523"/>
    <w:rsid w:val="00E40AF0"/>
    <w:rsid w:val="00E416F3"/>
    <w:rsid w:val="00E41BF9"/>
    <w:rsid w:val="00E41FFE"/>
    <w:rsid w:val="00E42204"/>
    <w:rsid w:val="00E42864"/>
    <w:rsid w:val="00E434D8"/>
    <w:rsid w:val="00E442D9"/>
    <w:rsid w:val="00E44510"/>
    <w:rsid w:val="00E445AE"/>
    <w:rsid w:val="00E458FF"/>
    <w:rsid w:val="00E45BEB"/>
    <w:rsid w:val="00E46036"/>
    <w:rsid w:val="00E4627A"/>
    <w:rsid w:val="00E462DE"/>
    <w:rsid w:val="00E46CE6"/>
    <w:rsid w:val="00E46F60"/>
    <w:rsid w:val="00E473B5"/>
    <w:rsid w:val="00E47643"/>
    <w:rsid w:val="00E477C7"/>
    <w:rsid w:val="00E47821"/>
    <w:rsid w:val="00E47B0F"/>
    <w:rsid w:val="00E47CC6"/>
    <w:rsid w:val="00E47EA1"/>
    <w:rsid w:val="00E50217"/>
    <w:rsid w:val="00E502BB"/>
    <w:rsid w:val="00E51121"/>
    <w:rsid w:val="00E51977"/>
    <w:rsid w:val="00E52611"/>
    <w:rsid w:val="00E52B9E"/>
    <w:rsid w:val="00E53D90"/>
    <w:rsid w:val="00E541E4"/>
    <w:rsid w:val="00E54240"/>
    <w:rsid w:val="00E54736"/>
    <w:rsid w:val="00E54A13"/>
    <w:rsid w:val="00E55D20"/>
    <w:rsid w:val="00E568D9"/>
    <w:rsid w:val="00E56ABB"/>
    <w:rsid w:val="00E57188"/>
    <w:rsid w:val="00E57245"/>
    <w:rsid w:val="00E57287"/>
    <w:rsid w:val="00E57470"/>
    <w:rsid w:val="00E60474"/>
    <w:rsid w:val="00E61525"/>
    <w:rsid w:val="00E61774"/>
    <w:rsid w:val="00E61DD5"/>
    <w:rsid w:val="00E61DFA"/>
    <w:rsid w:val="00E6217A"/>
    <w:rsid w:val="00E638FB"/>
    <w:rsid w:val="00E6393C"/>
    <w:rsid w:val="00E63DC9"/>
    <w:rsid w:val="00E64438"/>
    <w:rsid w:val="00E65178"/>
    <w:rsid w:val="00E65399"/>
    <w:rsid w:val="00E65885"/>
    <w:rsid w:val="00E667B7"/>
    <w:rsid w:val="00E672DC"/>
    <w:rsid w:val="00E67860"/>
    <w:rsid w:val="00E67BE1"/>
    <w:rsid w:val="00E70771"/>
    <w:rsid w:val="00E71A5F"/>
    <w:rsid w:val="00E726A4"/>
    <w:rsid w:val="00E730EA"/>
    <w:rsid w:val="00E731C4"/>
    <w:rsid w:val="00E732E1"/>
    <w:rsid w:val="00E74286"/>
    <w:rsid w:val="00E744E7"/>
    <w:rsid w:val="00E7480F"/>
    <w:rsid w:val="00E7586C"/>
    <w:rsid w:val="00E76F21"/>
    <w:rsid w:val="00E774D9"/>
    <w:rsid w:val="00E77AF3"/>
    <w:rsid w:val="00E8147F"/>
    <w:rsid w:val="00E81646"/>
    <w:rsid w:val="00E819C1"/>
    <w:rsid w:val="00E821E8"/>
    <w:rsid w:val="00E822C1"/>
    <w:rsid w:val="00E83725"/>
    <w:rsid w:val="00E83E48"/>
    <w:rsid w:val="00E83F13"/>
    <w:rsid w:val="00E84442"/>
    <w:rsid w:val="00E849D0"/>
    <w:rsid w:val="00E85B46"/>
    <w:rsid w:val="00E85C0C"/>
    <w:rsid w:val="00E86639"/>
    <w:rsid w:val="00E866A2"/>
    <w:rsid w:val="00E86BD3"/>
    <w:rsid w:val="00E86EB5"/>
    <w:rsid w:val="00E87B7E"/>
    <w:rsid w:val="00E902F9"/>
    <w:rsid w:val="00E9083A"/>
    <w:rsid w:val="00E915E7"/>
    <w:rsid w:val="00E9187E"/>
    <w:rsid w:val="00E92726"/>
    <w:rsid w:val="00E927AC"/>
    <w:rsid w:val="00E930E1"/>
    <w:rsid w:val="00E93317"/>
    <w:rsid w:val="00E9343F"/>
    <w:rsid w:val="00E95225"/>
    <w:rsid w:val="00E956FE"/>
    <w:rsid w:val="00E96DCC"/>
    <w:rsid w:val="00E97926"/>
    <w:rsid w:val="00EA01C0"/>
    <w:rsid w:val="00EA02CB"/>
    <w:rsid w:val="00EA0330"/>
    <w:rsid w:val="00EA1627"/>
    <w:rsid w:val="00EA1AF7"/>
    <w:rsid w:val="00EA1BD7"/>
    <w:rsid w:val="00EA1C9E"/>
    <w:rsid w:val="00EA21C5"/>
    <w:rsid w:val="00EA26B4"/>
    <w:rsid w:val="00EA274B"/>
    <w:rsid w:val="00EA3138"/>
    <w:rsid w:val="00EA41CC"/>
    <w:rsid w:val="00EA508A"/>
    <w:rsid w:val="00EA5AB9"/>
    <w:rsid w:val="00EA5BCD"/>
    <w:rsid w:val="00EA5F21"/>
    <w:rsid w:val="00EA6268"/>
    <w:rsid w:val="00EA65FB"/>
    <w:rsid w:val="00EA6694"/>
    <w:rsid w:val="00EA69D4"/>
    <w:rsid w:val="00EA6AA7"/>
    <w:rsid w:val="00EA72E7"/>
    <w:rsid w:val="00EA731A"/>
    <w:rsid w:val="00EB0F5B"/>
    <w:rsid w:val="00EB1111"/>
    <w:rsid w:val="00EB1547"/>
    <w:rsid w:val="00EB2089"/>
    <w:rsid w:val="00EB2730"/>
    <w:rsid w:val="00EB3507"/>
    <w:rsid w:val="00EB3755"/>
    <w:rsid w:val="00EB3B71"/>
    <w:rsid w:val="00EB4016"/>
    <w:rsid w:val="00EB4430"/>
    <w:rsid w:val="00EB4E3D"/>
    <w:rsid w:val="00EB4FB6"/>
    <w:rsid w:val="00EB5547"/>
    <w:rsid w:val="00EB6C4C"/>
    <w:rsid w:val="00EB6F9D"/>
    <w:rsid w:val="00EB715F"/>
    <w:rsid w:val="00EB7650"/>
    <w:rsid w:val="00EB766A"/>
    <w:rsid w:val="00EB7823"/>
    <w:rsid w:val="00EC0B3D"/>
    <w:rsid w:val="00EC0EF3"/>
    <w:rsid w:val="00EC0FF1"/>
    <w:rsid w:val="00EC136B"/>
    <w:rsid w:val="00EC1844"/>
    <w:rsid w:val="00EC1F87"/>
    <w:rsid w:val="00EC2313"/>
    <w:rsid w:val="00EC2391"/>
    <w:rsid w:val="00EC246E"/>
    <w:rsid w:val="00EC24D4"/>
    <w:rsid w:val="00EC3060"/>
    <w:rsid w:val="00EC3074"/>
    <w:rsid w:val="00EC3432"/>
    <w:rsid w:val="00EC424D"/>
    <w:rsid w:val="00EC48B5"/>
    <w:rsid w:val="00EC5279"/>
    <w:rsid w:val="00EC5293"/>
    <w:rsid w:val="00EC552B"/>
    <w:rsid w:val="00EC5BB5"/>
    <w:rsid w:val="00EC5CD7"/>
    <w:rsid w:val="00EC5F09"/>
    <w:rsid w:val="00EC6943"/>
    <w:rsid w:val="00EC6C95"/>
    <w:rsid w:val="00EC73FC"/>
    <w:rsid w:val="00EC7428"/>
    <w:rsid w:val="00EC75E0"/>
    <w:rsid w:val="00EC77B4"/>
    <w:rsid w:val="00EC7C3C"/>
    <w:rsid w:val="00ED013B"/>
    <w:rsid w:val="00ED063A"/>
    <w:rsid w:val="00ED0B63"/>
    <w:rsid w:val="00ED1708"/>
    <w:rsid w:val="00ED19BB"/>
    <w:rsid w:val="00ED25B4"/>
    <w:rsid w:val="00ED2A10"/>
    <w:rsid w:val="00ED34E1"/>
    <w:rsid w:val="00ED3775"/>
    <w:rsid w:val="00ED4255"/>
    <w:rsid w:val="00ED42CC"/>
    <w:rsid w:val="00ED4529"/>
    <w:rsid w:val="00ED49D5"/>
    <w:rsid w:val="00ED5B59"/>
    <w:rsid w:val="00ED60C4"/>
    <w:rsid w:val="00ED6595"/>
    <w:rsid w:val="00ED682A"/>
    <w:rsid w:val="00ED74FB"/>
    <w:rsid w:val="00EE0443"/>
    <w:rsid w:val="00EE0474"/>
    <w:rsid w:val="00EE1908"/>
    <w:rsid w:val="00EE1A28"/>
    <w:rsid w:val="00EE1CEE"/>
    <w:rsid w:val="00EE2215"/>
    <w:rsid w:val="00EE266A"/>
    <w:rsid w:val="00EE284E"/>
    <w:rsid w:val="00EE29C4"/>
    <w:rsid w:val="00EE2AA7"/>
    <w:rsid w:val="00EE3527"/>
    <w:rsid w:val="00EE37A0"/>
    <w:rsid w:val="00EE51D0"/>
    <w:rsid w:val="00EE7A97"/>
    <w:rsid w:val="00EE7ACA"/>
    <w:rsid w:val="00EE7C15"/>
    <w:rsid w:val="00EE7C57"/>
    <w:rsid w:val="00EE7CF5"/>
    <w:rsid w:val="00EE7DBC"/>
    <w:rsid w:val="00EF0BCD"/>
    <w:rsid w:val="00EF1559"/>
    <w:rsid w:val="00EF1696"/>
    <w:rsid w:val="00EF1B3A"/>
    <w:rsid w:val="00EF1DA2"/>
    <w:rsid w:val="00EF1DFE"/>
    <w:rsid w:val="00EF22F5"/>
    <w:rsid w:val="00EF248B"/>
    <w:rsid w:val="00EF2809"/>
    <w:rsid w:val="00EF2D63"/>
    <w:rsid w:val="00EF2FE2"/>
    <w:rsid w:val="00EF3137"/>
    <w:rsid w:val="00EF3489"/>
    <w:rsid w:val="00EF38E0"/>
    <w:rsid w:val="00EF3ED7"/>
    <w:rsid w:val="00EF41DC"/>
    <w:rsid w:val="00EF47E7"/>
    <w:rsid w:val="00EF4A0C"/>
    <w:rsid w:val="00EF5281"/>
    <w:rsid w:val="00EF58F8"/>
    <w:rsid w:val="00EF5E2F"/>
    <w:rsid w:val="00EF6A82"/>
    <w:rsid w:val="00EF6B41"/>
    <w:rsid w:val="00EF6C64"/>
    <w:rsid w:val="00EF703D"/>
    <w:rsid w:val="00EF7D3A"/>
    <w:rsid w:val="00EF7FA2"/>
    <w:rsid w:val="00F00346"/>
    <w:rsid w:val="00F0121E"/>
    <w:rsid w:val="00F02141"/>
    <w:rsid w:val="00F028CB"/>
    <w:rsid w:val="00F037D8"/>
    <w:rsid w:val="00F03A73"/>
    <w:rsid w:val="00F03DFF"/>
    <w:rsid w:val="00F03FC7"/>
    <w:rsid w:val="00F0420C"/>
    <w:rsid w:val="00F04295"/>
    <w:rsid w:val="00F0460A"/>
    <w:rsid w:val="00F04ED8"/>
    <w:rsid w:val="00F05223"/>
    <w:rsid w:val="00F05597"/>
    <w:rsid w:val="00F05BF8"/>
    <w:rsid w:val="00F05CA7"/>
    <w:rsid w:val="00F06C45"/>
    <w:rsid w:val="00F06ECB"/>
    <w:rsid w:val="00F07D43"/>
    <w:rsid w:val="00F07E82"/>
    <w:rsid w:val="00F10063"/>
    <w:rsid w:val="00F102D6"/>
    <w:rsid w:val="00F107F7"/>
    <w:rsid w:val="00F10A7E"/>
    <w:rsid w:val="00F10C7B"/>
    <w:rsid w:val="00F11D94"/>
    <w:rsid w:val="00F120F3"/>
    <w:rsid w:val="00F121FE"/>
    <w:rsid w:val="00F124E8"/>
    <w:rsid w:val="00F12980"/>
    <w:rsid w:val="00F12E34"/>
    <w:rsid w:val="00F146B7"/>
    <w:rsid w:val="00F149F9"/>
    <w:rsid w:val="00F14D13"/>
    <w:rsid w:val="00F151A9"/>
    <w:rsid w:val="00F152CA"/>
    <w:rsid w:val="00F1563B"/>
    <w:rsid w:val="00F15A9A"/>
    <w:rsid w:val="00F160AA"/>
    <w:rsid w:val="00F1677B"/>
    <w:rsid w:val="00F16A7D"/>
    <w:rsid w:val="00F16A8E"/>
    <w:rsid w:val="00F2018C"/>
    <w:rsid w:val="00F201E8"/>
    <w:rsid w:val="00F207E1"/>
    <w:rsid w:val="00F20BF3"/>
    <w:rsid w:val="00F20EB7"/>
    <w:rsid w:val="00F21E8A"/>
    <w:rsid w:val="00F221C3"/>
    <w:rsid w:val="00F232C8"/>
    <w:rsid w:val="00F23B36"/>
    <w:rsid w:val="00F23C30"/>
    <w:rsid w:val="00F23DDF"/>
    <w:rsid w:val="00F23EF9"/>
    <w:rsid w:val="00F24F1F"/>
    <w:rsid w:val="00F24F2B"/>
    <w:rsid w:val="00F2505E"/>
    <w:rsid w:val="00F2584F"/>
    <w:rsid w:val="00F25E7E"/>
    <w:rsid w:val="00F2688D"/>
    <w:rsid w:val="00F26CBE"/>
    <w:rsid w:val="00F27C82"/>
    <w:rsid w:val="00F30F76"/>
    <w:rsid w:val="00F3189D"/>
    <w:rsid w:val="00F3196C"/>
    <w:rsid w:val="00F31ACF"/>
    <w:rsid w:val="00F3278C"/>
    <w:rsid w:val="00F328E7"/>
    <w:rsid w:val="00F32ACA"/>
    <w:rsid w:val="00F32B8D"/>
    <w:rsid w:val="00F33092"/>
    <w:rsid w:val="00F34369"/>
    <w:rsid w:val="00F3461C"/>
    <w:rsid w:val="00F34955"/>
    <w:rsid w:val="00F34A82"/>
    <w:rsid w:val="00F34C4D"/>
    <w:rsid w:val="00F34DE6"/>
    <w:rsid w:val="00F35877"/>
    <w:rsid w:val="00F35AEF"/>
    <w:rsid w:val="00F3603F"/>
    <w:rsid w:val="00F36E12"/>
    <w:rsid w:val="00F37143"/>
    <w:rsid w:val="00F3716F"/>
    <w:rsid w:val="00F37882"/>
    <w:rsid w:val="00F37BC1"/>
    <w:rsid w:val="00F402F9"/>
    <w:rsid w:val="00F422A4"/>
    <w:rsid w:val="00F424CF"/>
    <w:rsid w:val="00F42B01"/>
    <w:rsid w:val="00F42E90"/>
    <w:rsid w:val="00F4332F"/>
    <w:rsid w:val="00F4440A"/>
    <w:rsid w:val="00F44AF6"/>
    <w:rsid w:val="00F44F4B"/>
    <w:rsid w:val="00F45266"/>
    <w:rsid w:val="00F45954"/>
    <w:rsid w:val="00F45C1D"/>
    <w:rsid w:val="00F45F31"/>
    <w:rsid w:val="00F46589"/>
    <w:rsid w:val="00F4688E"/>
    <w:rsid w:val="00F46DDE"/>
    <w:rsid w:val="00F474E1"/>
    <w:rsid w:val="00F50040"/>
    <w:rsid w:val="00F5073C"/>
    <w:rsid w:val="00F51690"/>
    <w:rsid w:val="00F5195D"/>
    <w:rsid w:val="00F52B6A"/>
    <w:rsid w:val="00F53633"/>
    <w:rsid w:val="00F53D9A"/>
    <w:rsid w:val="00F55087"/>
    <w:rsid w:val="00F55436"/>
    <w:rsid w:val="00F555A6"/>
    <w:rsid w:val="00F555B9"/>
    <w:rsid w:val="00F55CB7"/>
    <w:rsid w:val="00F563D0"/>
    <w:rsid w:val="00F56ED1"/>
    <w:rsid w:val="00F574A0"/>
    <w:rsid w:val="00F57AE7"/>
    <w:rsid w:val="00F606D6"/>
    <w:rsid w:val="00F60C38"/>
    <w:rsid w:val="00F60DEE"/>
    <w:rsid w:val="00F60ED2"/>
    <w:rsid w:val="00F616DB"/>
    <w:rsid w:val="00F62883"/>
    <w:rsid w:val="00F62B1A"/>
    <w:rsid w:val="00F62DDC"/>
    <w:rsid w:val="00F62DFC"/>
    <w:rsid w:val="00F63016"/>
    <w:rsid w:val="00F63159"/>
    <w:rsid w:val="00F6494A"/>
    <w:rsid w:val="00F64967"/>
    <w:rsid w:val="00F649B9"/>
    <w:rsid w:val="00F664A2"/>
    <w:rsid w:val="00F6667C"/>
    <w:rsid w:val="00F66ADF"/>
    <w:rsid w:val="00F66B03"/>
    <w:rsid w:val="00F66D4B"/>
    <w:rsid w:val="00F674CD"/>
    <w:rsid w:val="00F67C26"/>
    <w:rsid w:val="00F67F19"/>
    <w:rsid w:val="00F703A6"/>
    <w:rsid w:val="00F710A0"/>
    <w:rsid w:val="00F71C0F"/>
    <w:rsid w:val="00F724C4"/>
    <w:rsid w:val="00F724DF"/>
    <w:rsid w:val="00F72A4E"/>
    <w:rsid w:val="00F73752"/>
    <w:rsid w:val="00F73A34"/>
    <w:rsid w:val="00F73B2B"/>
    <w:rsid w:val="00F73FD4"/>
    <w:rsid w:val="00F7448F"/>
    <w:rsid w:val="00F745FD"/>
    <w:rsid w:val="00F7476C"/>
    <w:rsid w:val="00F74A26"/>
    <w:rsid w:val="00F74AE0"/>
    <w:rsid w:val="00F74CFE"/>
    <w:rsid w:val="00F74D59"/>
    <w:rsid w:val="00F75071"/>
    <w:rsid w:val="00F75A83"/>
    <w:rsid w:val="00F76410"/>
    <w:rsid w:val="00F76E72"/>
    <w:rsid w:val="00F7742C"/>
    <w:rsid w:val="00F8015F"/>
    <w:rsid w:val="00F801E3"/>
    <w:rsid w:val="00F80AC6"/>
    <w:rsid w:val="00F81094"/>
    <w:rsid w:val="00F81A51"/>
    <w:rsid w:val="00F81C08"/>
    <w:rsid w:val="00F8241D"/>
    <w:rsid w:val="00F82CFE"/>
    <w:rsid w:val="00F82D87"/>
    <w:rsid w:val="00F82DCB"/>
    <w:rsid w:val="00F8347A"/>
    <w:rsid w:val="00F83655"/>
    <w:rsid w:val="00F8432C"/>
    <w:rsid w:val="00F845AB"/>
    <w:rsid w:val="00F85158"/>
    <w:rsid w:val="00F85B5E"/>
    <w:rsid w:val="00F8674E"/>
    <w:rsid w:val="00F86DB5"/>
    <w:rsid w:val="00F86E6F"/>
    <w:rsid w:val="00F87184"/>
    <w:rsid w:val="00F8776D"/>
    <w:rsid w:val="00F87D0B"/>
    <w:rsid w:val="00F87E5E"/>
    <w:rsid w:val="00F901C9"/>
    <w:rsid w:val="00F90284"/>
    <w:rsid w:val="00F9061D"/>
    <w:rsid w:val="00F912EF"/>
    <w:rsid w:val="00F91FA5"/>
    <w:rsid w:val="00F92A1D"/>
    <w:rsid w:val="00F94D4E"/>
    <w:rsid w:val="00F952D1"/>
    <w:rsid w:val="00F95ECA"/>
    <w:rsid w:val="00F961D1"/>
    <w:rsid w:val="00F96392"/>
    <w:rsid w:val="00F96C49"/>
    <w:rsid w:val="00F96C97"/>
    <w:rsid w:val="00F97029"/>
    <w:rsid w:val="00F97C40"/>
    <w:rsid w:val="00FA092D"/>
    <w:rsid w:val="00FA1557"/>
    <w:rsid w:val="00FA1829"/>
    <w:rsid w:val="00FA1A12"/>
    <w:rsid w:val="00FA1D39"/>
    <w:rsid w:val="00FA1D5F"/>
    <w:rsid w:val="00FA1EBC"/>
    <w:rsid w:val="00FA29AB"/>
    <w:rsid w:val="00FA29F5"/>
    <w:rsid w:val="00FA2D45"/>
    <w:rsid w:val="00FA3355"/>
    <w:rsid w:val="00FA363D"/>
    <w:rsid w:val="00FA3C13"/>
    <w:rsid w:val="00FA401D"/>
    <w:rsid w:val="00FA435F"/>
    <w:rsid w:val="00FA4979"/>
    <w:rsid w:val="00FA4A8D"/>
    <w:rsid w:val="00FA586D"/>
    <w:rsid w:val="00FA66C2"/>
    <w:rsid w:val="00FA68C2"/>
    <w:rsid w:val="00FA69E8"/>
    <w:rsid w:val="00FA6A4C"/>
    <w:rsid w:val="00FA6C45"/>
    <w:rsid w:val="00FA6F5B"/>
    <w:rsid w:val="00FA6FC0"/>
    <w:rsid w:val="00FA73F0"/>
    <w:rsid w:val="00FA749D"/>
    <w:rsid w:val="00FA7654"/>
    <w:rsid w:val="00FA7A24"/>
    <w:rsid w:val="00FA7ACA"/>
    <w:rsid w:val="00FA7D1D"/>
    <w:rsid w:val="00FB0414"/>
    <w:rsid w:val="00FB0628"/>
    <w:rsid w:val="00FB0DF6"/>
    <w:rsid w:val="00FB19AF"/>
    <w:rsid w:val="00FB252C"/>
    <w:rsid w:val="00FB26F1"/>
    <w:rsid w:val="00FB2E6C"/>
    <w:rsid w:val="00FB310F"/>
    <w:rsid w:val="00FB31B2"/>
    <w:rsid w:val="00FB35FA"/>
    <w:rsid w:val="00FB3E09"/>
    <w:rsid w:val="00FB3EE3"/>
    <w:rsid w:val="00FB3F0F"/>
    <w:rsid w:val="00FB41F8"/>
    <w:rsid w:val="00FB4239"/>
    <w:rsid w:val="00FB4770"/>
    <w:rsid w:val="00FB49B7"/>
    <w:rsid w:val="00FB4A6C"/>
    <w:rsid w:val="00FB4DF5"/>
    <w:rsid w:val="00FB51FF"/>
    <w:rsid w:val="00FB5ABE"/>
    <w:rsid w:val="00FB64FF"/>
    <w:rsid w:val="00FB6ED2"/>
    <w:rsid w:val="00FB740F"/>
    <w:rsid w:val="00FB7579"/>
    <w:rsid w:val="00FB7D0D"/>
    <w:rsid w:val="00FB7DAD"/>
    <w:rsid w:val="00FC08C4"/>
    <w:rsid w:val="00FC0E70"/>
    <w:rsid w:val="00FC166F"/>
    <w:rsid w:val="00FC1D39"/>
    <w:rsid w:val="00FC1DF9"/>
    <w:rsid w:val="00FC1F6B"/>
    <w:rsid w:val="00FC2569"/>
    <w:rsid w:val="00FC26A2"/>
    <w:rsid w:val="00FC2BBB"/>
    <w:rsid w:val="00FC408E"/>
    <w:rsid w:val="00FC445F"/>
    <w:rsid w:val="00FC447E"/>
    <w:rsid w:val="00FC4909"/>
    <w:rsid w:val="00FC56C3"/>
    <w:rsid w:val="00FC58F0"/>
    <w:rsid w:val="00FC59EC"/>
    <w:rsid w:val="00FC6A10"/>
    <w:rsid w:val="00FC718B"/>
    <w:rsid w:val="00FC7238"/>
    <w:rsid w:val="00FC7C38"/>
    <w:rsid w:val="00FD0D6F"/>
    <w:rsid w:val="00FD11F0"/>
    <w:rsid w:val="00FD1626"/>
    <w:rsid w:val="00FD1B4E"/>
    <w:rsid w:val="00FD32B4"/>
    <w:rsid w:val="00FD338F"/>
    <w:rsid w:val="00FD35D5"/>
    <w:rsid w:val="00FD3AEE"/>
    <w:rsid w:val="00FD3CAC"/>
    <w:rsid w:val="00FD4AFD"/>
    <w:rsid w:val="00FD4BD9"/>
    <w:rsid w:val="00FD51F7"/>
    <w:rsid w:val="00FD5461"/>
    <w:rsid w:val="00FD5550"/>
    <w:rsid w:val="00FD5CE3"/>
    <w:rsid w:val="00FD690C"/>
    <w:rsid w:val="00FD6B5F"/>
    <w:rsid w:val="00FD7274"/>
    <w:rsid w:val="00FD7508"/>
    <w:rsid w:val="00FD7C0E"/>
    <w:rsid w:val="00FD7CDB"/>
    <w:rsid w:val="00FE1B37"/>
    <w:rsid w:val="00FE1EBE"/>
    <w:rsid w:val="00FE21ED"/>
    <w:rsid w:val="00FE2B54"/>
    <w:rsid w:val="00FE372D"/>
    <w:rsid w:val="00FE3A7D"/>
    <w:rsid w:val="00FE3FD0"/>
    <w:rsid w:val="00FE435C"/>
    <w:rsid w:val="00FE4EDF"/>
    <w:rsid w:val="00FE5110"/>
    <w:rsid w:val="00FE5281"/>
    <w:rsid w:val="00FE624E"/>
    <w:rsid w:val="00FE6523"/>
    <w:rsid w:val="00FE694F"/>
    <w:rsid w:val="00FE69BC"/>
    <w:rsid w:val="00FE752F"/>
    <w:rsid w:val="00FF1AA1"/>
    <w:rsid w:val="00FF213D"/>
    <w:rsid w:val="00FF23C2"/>
    <w:rsid w:val="00FF2750"/>
    <w:rsid w:val="00FF3414"/>
    <w:rsid w:val="00FF43FD"/>
    <w:rsid w:val="00FF4C22"/>
    <w:rsid w:val="00FF5D48"/>
    <w:rsid w:val="00FF6181"/>
    <w:rsid w:val="00FF6ABF"/>
    <w:rsid w:val="00FF6FD4"/>
    <w:rsid w:val="00FF7A16"/>
    <w:rsid w:val="00FF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DCF6C26"/>
  <w15:docId w15:val="{B4F22411-80DC-4B81-95A8-2363390F3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0108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題號1"/>
    <w:basedOn w:val="a0"/>
    <w:next w:val="a0"/>
    <w:link w:val="10"/>
    <w:qFormat/>
    <w:rsid w:val="00AA0637"/>
    <w:pPr>
      <w:keepNext/>
      <w:spacing w:before="180" w:after="180" w:line="720" w:lineRule="atLeast"/>
      <w:ind w:left="566" w:firstLine="566"/>
      <w:outlineLvl w:val="0"/>
    </w:pPr>
    <w:rPr>
      <w:rFonts w:ascii="Cambria" w:eastAsia="新細明體" w:hAnsi="Cambria"/>
      <w:b/>
      <w:bCs/>
      <w:snapToGrid/>
      <w:kern w:val="52"/>
      <w:sz w:val="52"/>
      <w:szCs w:val="52"/>
    </w:rPr>
  </w:style>
  <w:style w:type="paragraph" w:styleId="2">
    <w:name w:val="heading 2"/>
    <w:aliases w:val="標題110/111,節,節1"/>
    <w:basedOn w:val="a0"/>
    <w:next w:val="a0"/>
    <w:link w:val="20"/>
    <w:qFormat/>
    <w:rsid w:val="00AA0637"/>
    <w:pPr>
      <w:keepNext/>
      <w:spacing w:line="720" w:lineRule="atLeast"/>
      <w:ind w:left="566" w:firstLine="566"/>
      <w:outlineLvl w:val="1"/>
    </w:pPr>
    <w:rPr>
      <w:rFonts w:ascii="Cambria" w:eastAsia="新細明體" w:hAnsi="Cambria"/>
      <w:b/>
      <w:bCs/>
      <w:snapToGrid/>
      <w:sz w:val="48"/>
      <w:szCs w:val="48"/>
    </w:rPr>
  </w:style>
  <w:style w:type="paragraph" w:styleId="3">
    <w:name w:val="heading 3"/>
    <w:basedOn w:val="a0"/>
    <w:next w:val="a0"/>
    <w:link w:val="30"/>
    <w:unhideWhenUsed/>
    <w:qFormat/>
    <w:rsid w:val="00AA0637"/>
    <w:pPr>
      <w:keepNext/>
      <w:spacing w:line="720" w:lineRule="atLeast"/>
      <w:ind w:left="566" w:firstLine="566"/>
      <w:outlineLvl w:val="2"/>
    </w:pPr>
    <w:rPr>
      <w:rFonts w:ascii="Cambria" w:eastAsia="新細明體" w:hAnsi="Cambria"/>
      <w:b/>
      <w:bCs/>
      <w:snapToGrid/>
      <w:sz w:val="36"/>
      <w:szCs w:val="36"/>
    </w:rPr>
  </w:style>
  <w:style w:type="paragraph" w:styleId="4">
    <w:name w:val="heading 4"/>
    <w:aliases w:val="表格,一"/>
    <w:basedOn w:val="a0"/>
    <w:link w:val="40"/>
    <w:qFormat/>
    <w:rsid w:val="003A1B5D"/>
    <w:pPr>
      <w:spacing w:line="240" w:lineRule="auto"/>
      <w:ind w:leftChars="0" w:left="4188" w:firstLineChars="0" w:hanging="698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0"/>
    <w:link w:val="50"/>
    <w:qFormat/>
    <w:rsid w:val="003A1B5D"/>
    <w:pPr>
      <w:spacing w:line="240" w:lineRule="auto"/>
      <w:ind w:leftChars="0" w:left="5237" w:firstLineChars="0" w:hanging="70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link w:val="60"/>
    <w:qFormat/>
    <w:rsid w:val="003A1B5D"/>
    <w:pPr>
      <w:tabs>
        <w:tab w:val="left" w:pos="2094"/>
      </w:tabs>
      <w:spacing w:line="240" w:lineRule="auto"/>
      <w:ind w:leftChars="0" w:left="2441" w:firstLineChars="0" w:hanging="697"/>
      <w:outlineLvl w:val="5"/>
    </w:pPr>
    <w:rPr>
      <w:rFonts w:hAnsi="Arial"/>
      <w:snapToGrid/>
      <w:sz w:val="32"/>
      <w:szCs w:val="36"/>
    </w:rPr>
  </w:style>
  <w:style w:type="paragraph" w:styleId="7">
    <w:name w:val="heading 7"/>
    <w:aliases w:val="(1)"/>
    <w:basedOn w:val="a0"/>
    <w:link w:val="70"/>
    <w:qFormat/>
    <w:rsid w:val="003A1B5D"/>
    <w:pPr>
      <w:spacing w:line="240" w:lineRule="auto"/>
      <w:ind w:leftChars="0" w:left="2444" w:firstLineChars="0" w:hanging="352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link w:val="80"/>
    <w:qFormat/>
    <w:rsid w:val="003A1B5D"/>
    <w:pPr>
      <w:spacing w:line="240" w:lineRule="auto"/>
      <w:ind w:leftChars="0" w:left="2790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pPr>
      <w:ind w:left="300" w:hangingChars="100" w:hanging="100"/>
    </w:p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paragraph" w:customStyle="1" w:styleId="a9">
    <w:name w:val="結論"/>
    <w:basedOn w:val="a7"/>
    <w:link w:val="aa"/>
    <w:pPr>
      <w:adjustRightInd/>
      <w:ind w:leftChars="200" w:left="200"/>
    </w:pPr>
  </w:style>
  <w:style w:type="paragraph" w:customStyle="1" w:styleId="ab">
    <w:name w:val="前言內文"/>
    <w:basedOn w:val="a0"/>
    <w:link w:val="ac"/>
    <w:pPr>
      <w:adjustRightInd w:val="0"/>
      <w:ind w:leftChars="0" w:left="0"/>
    </w:pPr>
  </w:style>
  <w:style w:type="paragraph" w:customStyle="1" w:styleId="142">
    <w:name w:val="表格內文(14行高)"/>
    <w:basedOn w:val="ad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e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f">
    <w:name w:val="姓名及分機"/>
    <w:basedOn w:val="a0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1231">
    <w:name w:val="(1)(2)(3)"/>
    <w:basedOn w:val="a0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aliases w:val="題號1 字元"/>
    <w:link w:val="1"/>
    <w:rsid w:val="00AA0637"/>
    <w:rPr>
      <w:rFonts w:ascii="Cambria" w:hAnsi="Cambria"/>
      <w:b/>
      <w:bCs/>
      <w:kern w:val="52"/>
      <w:sz w:val="52"/>
      <w:szCs w:val="52"/>
    </w:rPr>
  </w:style>
  <w:style w:type="paragraph" w:styleId="ad">
    <w:name w:val="table of figures"/>
    <w:basedOn w:val="a0"/>
    <w:next w:val="a0"/>
    <w:link w:val="af1"/>
    <w:uiPriority w:val="99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paragraph" w:styleId="11">
    <w:name w:val="toc 1"/>
    <w:basedOn w:val="a0"/>
    <w:next w:val="a0"/>
    <w:autoRedefine/>
    <w:uiPriority w:val="39"/>
    <w:qFormat/>
    <w:rsid w:val="00D640A5"/>
    <w:pPr>
      <w:tabs>
        <w:tab w:val="right" w:leader="hyphen" w:pos="8490"/>
      </w:tabs>
      <w:ind w:leftChars="0" w:left="0" w:rightChars="80" w:right="80" w:hangingChars="200" w:hanging="198"/>
    </w:pPr>
    <w:rPr>
      <w:b/>
      <w:sz w:val="24"/>
    </w:rPr>
  </w:style>
  <w:style w:type="paragraph" w:styleId="23">
    <w:name w:val="toc 2"/>
    <w:basedOn w:val="a0"/>
    <w:next w:val="a0"/>
    <w:autoRedefine/>
    <w:uiPriority w:val="39"/>
    <w:qFormat/>
    <w:rsid w:val="006D1552"/>
    <w:pPr>
      <w:tabs>
        <w:tab w:val="right" w:leader="hyphen" w:pos="8490"/>
      </w:tabs>
      <w:ind w:leftChars="0" w:left="486" w:rightChars="80" w:right="227" w:hangingChars="200" w:hanging="486"/>
    </w:pPr>
    <w:rPr>
      <w:sz w:val="24"/>
    </w:rPr>
  </w:style>
  <w:style w:type="character" w:customStyle="1" w:styleId="20">
    <w:name w:val="標題 2 字元"/>
    <w:aliases w:val="標題110/111 字元,節 字元,節1 字元"/>
    <w:link w:val="2"/>
    <w:rsid w:val="00AA0637"/>
    <w:rPr>
      <w:rFonts w:ascii="Cambria" w:hAnsi="Cambria"/>
      <w:b/>
      <w:bCs/>
      <w:kern w:val="2"/>
      <w:sz w:val="48"/>
      <w:szCs w:val="48"/>
    </w:rPr>
  </w:style>
  <w:style w:type="character" w:customStyle="1" w:styleId="30">
    <w:name w:val="標題 3 字元"/>
    <w:link w:val="3"/>
    <w:rsid w:val="00AA0637"/>
    <w:rPr>
      <w:rFonts w:ascii="Cambria" w:hAnsi="Cambria"/>
      <w:b/>
      <w:bCs/>
      <w:kern w:val="2"/>
      <w:sz w:val="36"/>
      <w:szCs w:val="36"/>
    </w:rPr>
  </w:style>
  <w:style w:type="numbering" w:customStyle="1" w:styleId="12">
    <w:name w:val="無清單1"/>
    <w:next w:val="a3"/>
    <w:uiPriority w:val="99"/>
    <w:semiHidden/>
    <w:rsid w:val="00AA0637"/>
  </w:style>
  <w:style w:type="paragraph" w:styleId="af2">
    <w:name w:val="header"/>
    <w:basedOn w:val="a0"/>
    <w:link w:val="af3"/>
    <w:uiPriority w:val="99"/>
    <w:unhideWhenUsed/>
    <w:rsid w:val="00AA0637"/>
    <w:pPr>
      <w:tabs>
        <w:tab w:val="center" w:pos="4153"/>
        <w:tab w:val="right" w:pos="8306"/>
      </w:tabs>
      <w:snapToGrid w:val="0"/>
      <w:ind w:left="566" w:firstLine="566"/>
    </w:pPr>
    <w:rPr>
      <w:snapToGrid/>
      <w:sz w:val="20"/>
      <w:szCs w:val="20"/>
    </w:rPr>
  </w:style>
  <w:style w:type="character" w:customStyle="1" w:styleId="af3">
    <w:name w:val="頁首 字元"/>
    <w:link w:val="af2"/>
    <w:uiPriority w:val="99"/>
    <w:rsid w:val="00AA0637"/>
    <w:rPr>
      <w:rFonts w:ascii="標楷體" w:eastAsia="標楷體"/>
      <w:kern w:val="2"/>
    </w:rPr>
  </w:style>
  <w:style w:type="paragraph" w:styleId="af4">
    <w:name w:val="footer"/>
    <w:basedOn w:val="a0"/>
    <w:link w:val="af5"/>
    <w:uiPriority w:val="99"/>
    <w:unhideWhenUsed/>
    <w:rsid w:val="00AA0637"/>
    <w:pPr>
      <w:tabs>
        <w:tab w:val="center" w:pos="4153"/>
        <w:tab w:val="right" w:pos="8306"/>
      </w:tabs>
      <w:snapToGrid w:val="0"/>
      <w:ind w:left="566" w:firstLine="566"/>
    </w:pPr>
    <w:rPr>
      <w:snapToGrid/>
      <w:sz w:val="20"/>
      <w:szCs w:val="20"/>
    </w:rPr>
  </w:style>
  <w:style w:type="character" w:customStyle="1" w:styleId="af5">
    <w:name w:val="頁尾 字元"/>
    <w:link w:val="af4"/>
    <w:uiPriority w:val="99"/>
    <w:rsid w:val="00AA0637"/>
    <w:rPr>
      <w:rFonts w:ascii="標楷體" w:eastAsia="標楷體"/>
      <w:kern w:val="2"/>
    </w:rPr>
  </w:style>
  <w:style w:type="paragraph" w:styleId="af6">
    <w:name w:val="Balloon Text"/>
    <w:basedOn w:val="a0"/>
    <w:link w:val="af7"/>
    <w:uiPriority w:val="99"/>
    <w:unhideWhenUsed/>
    <w:rsid w:val="00AA0637"/>
    <w:pPr>
      <w:spacing w:line="240" w:lineRule="auto"/>
      <w:ind w:left="566" w:firstLine="566"/>
    </w:pPr>
    <w:rPr>
      <w:rFonts w:ascii="Cambria" w:eastAsia="新細明體" w:hAnsi="Cambria"/>
      <w:snapToGrid/>
      <w:sz w:val="18"/>
      <w:szCs w:val="18"/>
    </w:rPr>
  </w:style>
  <w:style w:type="character" w:customStyle="1" w:styleId="af7">
    <w:name w:val="註解方塊文字 字元"/>
    <w:link w:val="af6"/>
    <w:uiPriority w:val="99"/>
    <w:rsid w:val="00AA0637"/>
    <w:rPr>
      <w:rFonts w:ascii="Cambria" w:hAnsi="Cambria"/>
      <w:kern w:val="2"/>
      <w:sz w:val="18"/>
      <w:szCs w:val="18"/>
    </w:rPr>
  </w:style>
  <w:style w:type="paragraph" w:styleId="HTML">
    <w:name w:val="HTML Preformatted"/>
    <w:basedOn w:val="a0"/>
    <w:link w:val="HTML0"/>
    <w:unhideWhenUsed/>
    <w:rsid w:val="00AA0637"/>
    <w:pPr>
      <w:ind w:left="566" w:firstLine="566"/>
    </w:pPr>
    <w:rPr>
      <w:rFonts w:ascii="Courier New" w:hAnsi="Courier New" w:cs="Courier New"/>
      <w:snapToGrid/>
      <w:sz w:val="20"/>
      <w:szCs w:val="20"/>
    </w:rPr>
  </w:style>
  <w:style w:type="character" w:customStyle="1" w:styleId="HTML0">
    <w:name w:val="HTML 預設格式 字元"/>
    <w:link w:val="HTML"/>
    <w:rsid w:val="00AA0637"/>
    <w:rPr>
      <w:rFonts w:ascii="Courier New" w:eastAsia="標楷體" w:hAnsi="Courier New" w:cs="Courier New"/>
      <w:kern w:val="2"/>
    </w:rPr>
  </w:style>
  <w:style w:type="paragraph" w:styleId="af8">
    <w:name w:val="footnote text"/>
    <w:basedOn w:val="a0"/>
    <w:link w:val="af9"/>
    <w:unhideWhenUsed/>
    <w:rsid w:val="00807068"/>
    <w:pPr>
      <w:snapToGrid w:val="0"/>
      <w:spacing w:line="280" w:lineRule="exact"/>
      <w:ind w:leftChars="0" w:left="40" w:hangingChars="40" w:hanging="40"/>
      <w:jc w:val="left"/>
    </w:pPr>
    <w:rPr>
      <w:snapToGrid/>
      <w:sz w:val="24"/>
      <w:szCs w:val="20"/>
    </w:rPr>
  </w:style>
  <w:style w:type="character" w:customStyle="1" w:styleId="af9">
    <w:name w:val="註腳文字 字元"/>
    <w:link w:val="af8"/>
    <w:rsid w:val="00807068"/>
    <w:rPr>
      <w:rFonts w:ascii="標楷體" w:eastAsia="標楷體"/>
      <w:kern w:val="2"/>
      <w:sz w:val="24"/>
    </w:rPr>
  </w:style>
  <w:style w:type="character" w:styleId="afa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AA0637"/>
    <w:rPr>
      <w:vertAlign w:val="superscript"/>
    </w:rPr>
  </w:style>
  <w:style w:type="paragraph" w:customStyle="1" w:styleId="41">
    <w:name w:val="字元 字元4"/>
    <w:basedOn w:val="a0"/>
    <w:semiHidden/>
    <w:rsid w:val="00AA063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6">
    <w:name w:val="(一)(二)(三) 字元"/>
    <w:link w:val="a5"/>
    <w:rsid w:val="00AA0637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AA0637"/>
    <w:rPr>
      <w:rFonts w:ascii="標楷體" w:eastAsia="標楷體"/>
      <w:snapToGrid w:val="0"/>
      <w:kern w:val="2"/>
      <w:sz w:val="28"/>
      <w:szCs w:val="28"/>
    </w:rPr>
  </w:style>
  <w:style w:type="paragraph" w:customStyle="1" w:styleId="24">
    <w:name w:val="字元 字元2 字元 字元 字元"/>
    <w:basedOn w:val="a0"/>
    <w:semiHidden/>
    <w:rsid w:val="00AA063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styleId="afb">
    <w:name w:val="Table Grid"/>
    <w:basedOn w:val="a2"/>
    <w:uiPriority w:val="59"/>
    <w:rsid w:val="00AA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c">
    <w:name w:val="Hyperlink"/>
    <w:uiPriority w:val="99"/>
    <w:unhideWhenUsed/>
    <w:rsid w:val="00AA0637"/>
    <w:rPr>
      <w:color w:val="0000FF"/>
      <w:u w:val="single"/>
    </w:rPr>
  </w:style>
  <w:style w:type="paragraph" w:styleId="afd">
    <w:name w:val="Closing"/>
    <w:basedOn w:val="a0"/>
    <w:link w:val="afe"/>
    <w:uiPriority w:val="99"/>
    <w:unhideWhenUsed/>
    <w:rsid w:val="00AA0637"/>
    <w:pPr>
      <w:ind w:leftChars="1800" w:left="100" w:firstLine="566"/>
    </w:pPr>
    <w:rPr>
      <w:snapToGrid/>
    </w:rPr>
  </w:style>
  <w:style w:type="character" w:customStyle="1" w:styleId="afe">
    <w:name w:val="結語 字元"/>
    <w:link w:val="afd"/>
    <w:uiPriority w:val="99"/>
    <w:rsid w:val="00AA0637"/>
    <w:rPr>
      <w:rFonts w:ascii="標楷體" w:eastAsia="標楷體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AA0637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qFormat/>
    <w:rsid w:val="00AA0637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AA0637"/>
    <w:rPr>
      <w:rFonts w:ascii="標楷體" w:eastAsia="標楷體"/>
      <w:b/>
      <w:snapToGrid w:val="0"/>
      <w:kern w:val="2"/>
      <w:sz w:val="28"/>
    </w:rPr>
  </w:style>
  <w:style w:type="paragraph" w:styleId="Web">
    <w:name w:val="Normal (Web)"/>
    <w:basedOn w:val="a0"/>
    <w:uiPriority w:val="99"/>
    <w:unhideWhenUsed/>
    <w:rsid w:val="00AA063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aff">
    <w:name w:val="字元 字元"/>
    <w:basedOn w:val="a0"/>
    <w:semiHidden/>
    <w:rsid w:val="00AA063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8">
    <w:name w:val="(一)下內文 字元"/>
    <w:link w:val="a7"/>
    <w:rsid w:val="00AA0637"/>
    <w:rPr>
      <w:rFonts w:ascii="標楷體" w:eastAsia="標楷體"/>
      <w:snapToGrid w:val="0"/>
      <w:kern w:val="2"/>
      <w:sz w:val="28"/>
      <w:szCs w:val="28"/>
    </w:rPr>
  </w:style>
  <w:style w:type="character" w:customStyle="1" w:styleId="201">
    <w:name w:val="表格內文(20行高) 字元"/>
    <w:link w:val="200"/>
    <w:rsid w:val="00AA0637"/>
    <w:rPr>
      <w:rFonts w:ascii="標楷體" w:eastAsia="標楷體"/>
      <w:snapToGrid w:val="0"/>
      <w:kern w:val="2"/>
      <w:sz w:val="24"/>
      <w:szCs w:val="28"/>
    </w:rPr>
  </w:style>
  <w:style w:type="character" w:customStyle="1" w:styleId="aff0">
    <w:name w:val="樣式"/>
    <w:rsid w:val="00AA0637"/>
    <w:rPr>
      <w:rFonts w:ascii="華康楷書體W5外字集" w:hAnsi="華康楷書體W5外字集"/>
      <w:vertAlign w:val="superscript"/>
    </w:rPr>
  </w:style>
  <w:style w:type="paragraph" w:customStyle="1" w:styleId="aff1">
    <w:name w:val="表標題"/>
    <w:basedOn w:val="a0"/>
    <w:rsid w:val="00AA0637"/>
    <w:pPr>
      <w:overflowPunct w:val="0"/>
      <w:autoSpaceDE w:val="0"/>
      <w:autoSpaceDN w:val="0"/>
      <w:adjustRightInd w:val="0"/>
      <w:snapToGrid w:val="0"/>
      <w:spacing w:before="120" w:after="120" w:line="431" w:lineRule="atLeast"/>
      <w:ind w:leftChars="0" w:left="0" w:firstLineChars="0" w:firstLine="0"/>
    </w:pPr>
    <w:rPr>
      <w:rFonts w:ascii="Times New Roman" w:eastAsia="新細明體"/>
      <w:snapToGrid/>
      <w:kern w:val="0"/>
      <w:sz w:val="24"/>
      <w:szCs w:val="20"/>
    </w:rPr>
  </w:style>
  <w:style w:type="paragraph" w:styleId="aff2">
    <w:name w:val="Body Text Indent"/>
    <w:basedOn w:val="a0"/>
    <w:link w:val="aff3"/>
    <w:uiPriority w:val="99"/>
    <w:rsid w:val="00AA0637"/>
    <w:pPr>
      <w:widowControl/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3">
    <w:name w:val="本文縮排 字元"/>
    <w:link w:val="aff2"/>
    <w:uiPriority w:val="99"/>
    <w:rsid w:val="00AA0637"/>
    <w:rPr>
      <w:spacing w:val="-5"/>
      <w:sz w:val="18"/>
    </w:rPr>
  </w:style>
  <w:style w:type="paragraph" w:customStyle="1" w:styleId="110">
    <w:name w:val="字元1 字元 字元1"/>
    <w:basedOn w:val="a0"/>
    <w:semiHidden/>
    <w:rsid w:val="00AA063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0">
    <w:name w:val="姓名及分機 字元"/>
    <w:link w:val="af"/>
    <w:rsid w:val="00AA0637"/>
    <w:rPr>
      <w:rFonts w:ascii="標楷體" w:eastAsia="標楷體"/>
      <w:snapToGrid w:val="0"/>
      <w:kern w:val="2"/>
      <w:sz w:val="24"/>
      <w:szCs w:val="28"/>
    </w:rPr>
  </w:style>
  <w:style w:type="table" w:customStyle="1" w:styleId="31">
    <w:name w:val="表格格線3"/>
    <w:basedOn w:val="a2"/>
    <w:next w:val="afb"/>
    <w:uiPriority w:val="59"/>
    <w:rsid w:val="00921B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表格格線11"/>
    <w:basedOn w:val="a2"/>
    <w:next w:val="afb"/>
    <w:uiPriority w:val="59"/>
    <w:rsid w:val="002D67EB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1"/>
    <w:basedOn w:val="a0"/>
    <w:semiHidden/>
    <w:rsid w:val="00AA1AD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12">
    <w:name w:val="字元1 字元 字元1 字元 字元 字元"/>
    <w:basedOn w:val="a0"/>
    <w:semiHidden/>
    <w:rsid w:val="00AA063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第二層(14號字) 字元"/>
    <w:rsid w:val="00B536E5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5">
    <w:name w:val="(一)(二)(三) 字元1"/>
    <w:rsid w:val="00B536E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4">
    <w:name w:val="endnote text"/>
    <w:basedOn w:val="a0"/>
    <w:link w:val="aff5"/>
    <w:uiPriority w:val="99"/>
    <w:semiHidden/>
    <w:unhideWhenUsed/>
    <w:rsid w:val="00D83BFE"/>
    <w:pPr>
      <w:snapToGrid w:val="0"/>
      <w:jc w:val="left"/>
    </w:pPr>
  </w:style>
  <w:style w:type="table" w:customStyle="1" w:styleId="17">
    <w:name w:val="表格格線1"/>
    <w:basedOn w:val="a2"/>
    <w:next w:val="afb"/>
    <w:rsid w:val="002570E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5">
    <w:name w:val="章節附註文字 字元"/>
    <w:link w:val="aff4"/>
    <w:uiPriority w:val="99"/>
    <w:semiHidden/>
    <w:rsid w:val="00D83BFE"/>
    <w:rPr>
      <w:rFonts w:ascii="標楷體" w:eastAsia="標楷體"/>
      <w:snapToGrid w:val="0"/>
      <w:kern w:val="2"/>
      <w:sz w:val="28"/>
      <w:szCs w:val="28"/>
    </w:rPr>
  </w:style>
  <w:style w:type="character" w:styleId="aff6">
    <w:name w:val="endnote reference"/>
    <w:uiPriority w:val="99"/>
    <w:semiHidden/>
    <w:unhideWhenUsed/>
    <w:rsid w:val="00D83BFE"/>
    <w:rPr>
      <w:vertAlign w:val="superscript"/>
    </w:rPr>
  </w:style>
  <w:style w:type="character" w:customStyle="1" w:styleId="40">
    <w:name w:val="標題 4 字元"/>
    <w:aliases w:val="表格 字元,一 字元"/>
    <w:link w:val="4"/>
    <w:rsid w:val="003A1B5D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3A1B5D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3A1B5D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aliases w:val="(1) 字元"/>
    <w:link w:val="7"/>
    <w:rsid w:val="003A1B5D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rsid w:val="003A1B5D"/>
    <w:rPr>
      <w:rFonts w:ascii="標楷體" w:eastAsia="標楷體" w:hAnsi="Arial"/>
      <w:kern w:val="2"/>
      <w:sz w:val="32"/>
      <w:szCs w:val="36"/>
    </w:rPr>
  </w:style>
  <w:style w:type="character" w:customStyle="1" w:styleId="25">
    <w:name w:val="(一)(二)(三) 字元2"/>
    <w:rsid w:val="003A1B5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7">
    <w:name w:val="第二層"/>
    <w:basedOn w:val="a0"/>
    <w:rsid w:val="003A1B5D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Cs w:val="24"/>
    </w:rPr>
  </w:style>
  <w:style w:type="character" w:customStyle="1" w:styleId="147">
    <w:name w:val="表格內文(14行高) 字元 字元 字元 字元"/>
    <w:rsid w:val="003A1B5D"/>
    <w:rPr>
      <w:sz w:val="24"/>
      <w:szCs w:val="24"/>
    </w:rPr>
  </w:style>
  <w:style w:type="character" w:styleId="aff8">
    <w:name w:val="FollowedHyperlink"/>
    <w:uiPriority w:val="99"/>
    <w:unhideWhenUsed/>
    <w:rsid w:val="00AA1AD0"/>
    <w:rPr>
      <w:color w:val="954F72"/>
      <w:u w:val="single"/>
    </w:rPr>
  </w:style>
  <w:style w:type="paragraph" w:styleId="aff9">
    <w:name w:val="Salutation"/>
    <w:basedOn w:val="a0"/>
    <w:next w:val="a0"/>
    <w:link w:val="affa"/>
    <w:uiPriority w:val="99"/>
    <w:unhideWhenUsed/>
    <w:rsid w:val="003A1B5D"/>
    <w:pPr>
      <w:ind w:left="566" w:firstLine="566"/>
    </w:pPr>
    <w:rPr>
      <w:snapToGrid/>
    </w:rPr>
  </w:style>
  <w:style w:type="character" w:customStyle="1" w:styleId="affa">
    <w:name w:val="問候 字元"/>
    <w:link w:val="aff9"/>
    <w:uiPriority w:val="99"/>
    <w:rsid w:val="003A1B5D"/>
    <w:rPr>
      <w:rFonts w:ascii="標楷體" w:eastAsia="標楷體"/>
      <w:kern w:val="2"/>
      <w:sz w:val="28"/>
      <w:szCs w:val="28"/>
    </w:rPr>
  </w:style>
  <w:style w:type="character" w:customStyle="1" w:styleId="ac">
    <w:name w:val="前言內文 字元"/>
    <w:link w:val="ab"/>
    <w:rsid w:val="00EF6C64"/>
    <w:rPr>
      <w:rFonts w:ascii="標楷體" w:eastAsia="標楷體"/>
      <w:snapToGrid w:val="0"/>
      <w:kern w:val="2"/>
      <w:sz w:val="28"/>
      <w:szCs w:val="28"/>
    </w:rPr>
  </w:style>
  <w:style w:type="paragraph" w:customStyle="1" w:styleId="affb">
    <w:name w:val="字元 字元"/>
    <w:basedOn w:val="a0"/>
    <w:semiHidden/>
    <w:rsid w:val="00984AD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fc">
    <w:name w:val="annotation reference"/>
    <w:uiPriority w:val="99"/>
    <w:semiHidden/>
    <w:unhideWhenUsed/>
    <w:rsid w:val="003A1B5D"/>
    <w:rPr>
      <w:sz w:val="18"/>
      <w:szCs w:val="18"/>
    </w:rPr>
  </w:style>
  <w:style w:type="paragraph" w:styleId="affd">
    <w:name w:val="annotation text"/>
    <w:basedOn w:val="a0"/>
    <w:link w:val="affe"/>
    <w:uiPriority w:val="99"/>
    <w:semiHidden/>
    <w:unhideWhenUsed/>
    <w:rsid w:val="003A1B5D"/>
    <w:pPr>
      <w:ind w:left="566" w:firstLine="566"/>
      <w:jc w:val="left"/>
    </w:pPr>
    <w:rPr>
      <w:snapToGrid/>
    </w:rPr>
  </w:style>
  <w:style w:type="character" w:customStyle="1" w:styleId="affe">
    <w:name w:val="註解文字 字元"/>
    <w:link w:val="affd"/>
    <w:uiPriority w:val="99"/>
    <w:semiHidden/>
    <w:rsid w:val="003A1B5D"/>
    <w:rPr>
      <w:rFonts w:ascii="標楷體" w:eastAsia="標楷體"/>
      <w:kern w:val="2"/>
      <w:sz w:val="28"/>
      <w:szCs w:val="28"/>
    </w:rPr>
  </w:style>
  <w:style w:type="paragraph" w:styleId="afff">
    <w:name w:val="annotation subject"/>
    <w:basedOn w:val="affd"/>
    <w:next w:val="affd"/>
    <w:link w:val="afff0"/>
    <w:uiPriority w:val="99"/>
    <w:semiHidden/>
    <w:unhideWhenUsed/>
    <w:rsid w:val="003A1B5D"/>
    <w:rPr>
      <w:b/>
      <w:bCs/>
    </w:rPr>
  </w:style>
  <w:style w:type="character" w:customStyle="1" w:styleId="afff0">
    <w:name w:val="註解主旨 字元"/>
    <w:link w:val="afff"/>
    <w:uiPriority w:val="99"/>
    <w:semiHidden/>
    <w:rsid w:val="003A1B5D"/>
    <w:rPr>
      <w:rFonts w:ascii="標楷體" w:eastAsia="標楷體"/>
      <w:b/>
      <w:bCs/>
      <w:kern w:val="2"/>
      <w:sz w:val="28"/>
      <w:szCs w:val="28"/>
    </w:rPr>
  </w:style>
  <w:style w:type="paragraph" w:styleId="32">
    <w:name w:val="toc 3"/>
    <w:basedOn w:val="a0"/>
    <w:next w:val="a0"/>
    <w:autoRedefine/>
    <w:uiPriority w:val="39"/>
    <w:unhideWhenUsed/>
    <w:qFormat/>
    <w:rsid w:val="003A1B5D"/>
    <w:pPr>
      <w:spacing w:line="240" w:lineRule="auto"/>
      <w:ind w:leftChars="400" w:left="9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42">
    <w:name w:val="toc 4"/>
    <w:basedOn w:val="a0"/>
    <w:next w:val="a0"/>
    <w:autoRedefine/>
    <w:unhideWhenUsed/>
    <w:rsid w:val="003A1B5D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1">
    <w:name w:val="toc 5"/>
    <w:basedOn w:val="a0"/>
    <w:next w:val="a0"/>
    <w:autoRedefine/>
    <w:unhideWhenUsed/>
    <w:rsid w:val="003A1B5D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61">
    <w:name w:val="toc 6"/>
    <w:basedOn w:val="a0"/>
    <w:next w:val="a0"/>
    <w:autoRedefine/>
    <w:unhideWhenUsed/>
    <w:rsid w:val="003A1B5D"/>
    <w:pPr>
      <w:spacing w:line="240" w:lineRule="auto"/>
      <w:ind w:leftChars="1000" w:left="240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71">
    <w:name w:val="toc 7"/>
    <w:basedOn w:val="a0"/>
    <w:next w:val="a0"/>
    <w:autoRedefine/>
    <w:uiPriority w:val="39"/>
    <w:unhideWhenUsed/>
    <w:rsid w:val="003A1B5D"/>
    <w:pPr>
      <w:spacing w:line="240" w:lineRule="auto"/>
      <w:ind w:leftChars="1200" w:left="28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81">
    <w:name w:val="toc 8"/>
    <w:basedOn w:val="a0"/>
    <w:next w:val="a0"/>
    <w:autoRedefine/>
    <w:uiPriority w:val="39"/>
    <w:unhideWhenUsed/>
    <w:rsid w:val="003A1B5D"/>
    <w:pPr>
      <w:spacing w:line="240" w:lineRule="auto"/>
      <w:ind w:leftChars="1400" w:left="33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9">
    <w:name w:val="toc 9"/>
    <w:basedOn w:val="a0"/>
    <w:next w:val="a0"/>
    <w:autoRedefine/>
    <w:uiPriority w:val="39"/>
    <w:unhideWhenUsed/>
    <w:rsid w:val="003A1B5D"/>
    <w:pPr>
      <w:spacing w:line="240" w:lineRule="auto"/>
      <w:ind w:leftChars="1600" w:left="38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ff1">
    <w:name w:val="List Paragraph"/>
    <w:aliases w:val="(二),標題一,北一,北壹,103人口圖"/>
    <w:basedOn w:val="a0"/>
    <w:link w:val="afff2"/>
    <w:uiPriority w:val="34"/>
    <w:qFormat/>
    <w:rsid w:val="003A1B5D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ff2">
    <w:name w:val="清單段落 字元"/>
    <w:aliases w:val="(二) 字元,標題一 字元,北一 字元,北壹 字元,103人口圖 字元"/>
    <w:link w:val="afff1"/>
    <w:uiPriority w:val="34"/>
    <w:rsid w:val="003A1B5D"/>
    <w:rPr>
      <w:rFonts w:ascii="新細明體" w:hAnsi="新細明體" w:cs="新細明體"/>
      <w:sz w:val="24"/>
      <w:szCs w:val="24"/>
    </w:rPr>
  </w:style>
  <w:style w:type="character" w:customStyle="1" w:styleId="160">
    <w:name w:val="第一層(16號字) 字元"/>
    <w:link w:val="16"/>
    <w:rsid w:val="003A1B5D"/>
    <w:rPr>
      <w:rFonts w:ascii="標楷體" w:eastAsia="標楷體"/>
      <w:b/>
      <w:snapToGrid w:val="0"/>
      <w:kern w:val="2"/>
      <w:sz w:val="32"/>
    </w:rPr>
  </w:style>
  <w:style w:type="paragraph" w:customStyle="1" w:styleId="52">
    <w:name w:val="字元 字元5 字元"/>
    <w:basedOn w:val="a0"/>
    <w:semiHidden/>
    <w:rsid w:val="003A1B5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3">
    <w:name w:val="Plain Text"/>
    <w:basedOn w:val="a0"/>
    <w:link w:val="afff4"/>
    <w:uiPriority w:val="99"/>
    <w:rsid w:val="003A1B5D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0"/>
      <w:szCs w:val="20"/>
    </w:rPr>
  </w:style>
  <w:style w:type="character" w:customStyle="1" w:styleId="afff4">
    <w:name w:val="純文字 字元"/>
    <w:link w:val="afff3"/>
    <w:uiPriority w:val="99"/>
    <w:rsid w:val="003A1B5D"/>
    <w:rPr>
      <w:rFonts w:ascii="細明體" w:eastAsia="細明體" w:hAnsi="Courier New"/>
      <w:kern w:val="2"/>
    </w:rPr>
  </w:style>
  <w:style w:type="character" w:styleId="afff5">
    <w:name w:val="Emphasis"/>
    <w:uiPriority w:val="20"/>
    <w:qFormat/>
    <w:rsid w:val="003A1B5D"/>
    <w:rPr>
      <w:i/>
      <w:iCs/>
    </w:rPr>
  </w:style>
  <w:style w:type="paragraph" w:styleId="afff6">
    <w:name w:val="Body Text"/>
    <w:basedOn w:val="a0"/>
    <w:link w:val="afff7"/>
    <w:uiPriority w:val="99"/>
    <w:unhideWhenUsed/>
    <w:rsid w:val="003A1B5D"/>
    <w:pPr>
      <w:spacing w:after="120"/>
    </w:pPr>
  </w:style>
  <w:style w:type="character" w:customStyle="1" w:styleId="afff7">
    <w:name w:val="本文 字元"/>
    <w:link w:val="afff6"/>
    <w:uiPriority w:val="99"/>
    <w:rsid w:val="003A1B5D"/>
    <w:rPr>
      <w:rFonts w:ascii="標楷體" w:eastAsia="標楷體"/>
      <w:snapToGrid w:val="0"/>
      <w:kern w:val="2"/>
      <w:sz w:val="28"/>
      <w:szCs w:val="28"/>
    </w:rPr>
  </w:style>
  <w:style w:type="character" w:customStyle="1" w:styleId="aa">
    <w:name w:val="結論 字元"/>
    <w:link w:val="a9"/>
    <w:rsid w:val="005735C4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一層(14號字) 字元"/>
    <w:link w:val="144"/>
    <w:rsid w:val="005735C4"/>
    <w:rPr>
      <w:rFonts w:ascii="標楷體" w:eastAsia="標楷體"/>
      <w:b/>
      <w:snapToGrid w:val="0"/>
      <w:kern w:val="2"/>
      <w:sz w:val="28"/>
    </w:rPr>
  </w:style>
  <w:style w:type="character" w:styleId="afff8">
    <w:name w:val="page number"/>
    <w:rsid w:val="005735C4"/>
  </w:style>
  <w:style w:type="paragraph" w:customStyle="1" w:styleId="18">
    <w:name w:val="字元 字元1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styleId="afff9">
    <w:name w:val="Strong"/>
    <w:uiPriority w:val="22"/>
    <w:qFormat/>
    <w:rsid w:val="005735C4"/>
    <w:rPr>
      <w:b/>
      <w:bCs/>
    </w:rPr>
  </w:style>
  <w:style w:type="paragraph" w:styleId="afffa">
    <w:name w:val="Signature"/>
    <w:basedOn w:val="a0"/>
    <w:link w:val="afffb"/>
    <w:rsid w:val="005735C4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fb">
    <w:name w:val="簽名 字元"/>
    <w:link w:val="afffa"/>
    <w:rsid w:val="005735C4"/>
    <w:rPr>
      <w:spacing w:val="-5"/>
      <w:sz w:val="18"/>
    </w:rPr>
  </w:style>
  <w:style w:type="paragraph" w:customStyle="1" w:styleId="afffc">
    <w:name w:val="(一)內文"/>
    <w:autoRedefine/>
    <w:rsid w:val="005735C4"/>
    <w:pPr>
      <w:autoSpaceDN w:val="0"/>
      <w:snapToGrid w:val="0"/>
      <w:spacing w:line="360" w:lineRule="auto"/>
      <w:ind w:leftChars="200" w:left="850" w:hangingChars="100" w:hanging="283"/>
      <w:jc w:val="both"/>
    </w:pPr>
    <w:rPr>
      <w:rFonts w:ascii="標楷體" w:eastAsia="標楷體" w:hAnsi="標楷體"/>
      <w:sz w:val="28"/>
      <w:szCs w:val="28"/>
    </w:rPr>
  </w:style>
  <w:style w:type="character" w:customStyle="1" w:styleId="NDL">
    <w:name w:val="NDL"/>
    <w:semiHidden/>
    <w:rsid w:val="005735C4"/>
    <w:rPr>
      <w:rFonts w:ascii="Arial" w:eastAsia="新細明體" w:hAnsi="Arial" w:cs="Arial"/>
      <w:color w:val="auto"/>
      <w:sz w:val="18"/>
      <w:szCs w:val="20"/>
    </w:rPr>
  </w:style>
  <w:style w:type="character" w:styleId="afffd">
    <w:name w:val="line number"/>
    <w:rsid w:val="005735C4"/>
  </w:style>
  <w:style w:type="paragraph" w:customStyle="1" w:styleId="53">
    <w:name w:val="字元 字元5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43">
    <w:name w:val="表格格線4"/>
    <w:basedOn w:val="a2"/>
    <w:next w:val="afb"/>
    <w:uiPriority w:val="59"/>
    <w:rsid w:val="005735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e">
    <w:name w:val="字元 字元 字元 字元 字元 字元 字元 字元 字元 字元 字元 字元 字元 字元 字元 字元 字元 字元 字元 字元 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232">
    <w:name w:val="(1)(2)(3) 字元"/>
    <w:link w:val="1231"/>
    <w:rsid w:val="005735C4"/>
    <w:rPr>
      <w:rFonts w:ascii="標楷體" w:eastAsia="標楷體"/>
      <w:snapToGrid w:val="0"/>
      <w:kern w:val="2"/>
      <w:sz w:val="28"/>
      <w:szCs w:val="28"/>
    </w:rPr>
  </w:style>
  <w:style w:type="paragraph" w:customStyle="1" w:styleId="affff">
    <w:name w:val="(一)"/>
    <w:basedOn w:val="a0"/>
    <w:link w:val="affff0"/>
    <w:rsid w:val="005735C4"/>
    <w:pPr>
      <w:spacing w:line="340" w:lineRule="exact"/>
      <w:ind w:leftChars="0" w:left="100" w:hangingChars="100" w:hanging="100"/>
    </w:pPr>
    <w:rPr>
      <w:rFonts w:hAnsi="標楷體"/>
      <w:snapToGrid/>
      <w:sz w:val="22"/>
      <w:szCs w:val="22"/>
      <w:lang w:val="x-none" w:eastAsia="x-none"/>
    </w:rPr>
  </w:style>
  <w:style w:type="character" w:customStyle="1" w:styleId="affff0">
    <w:name w:val="(一) 字元"/>
    <w:link w:val="affff"/>
    <w:rsid w:val="005735C4"/>
    <w:rPr>
      <w:rFonts w:ascii="標楷體" w:eastAsia="標楷體" w:hAnsi="標楷體"/>
      <w:kern w:val="2"/>
      <w:sz w:val="22"/>
      <w:szCs w:val="22"/>
      <w:lang w:val="x-none" w:eastAsia="x-none"/>
    </w:rPr>
  </w:style>
  <w:style w:type="character" w:customStyle="1" w:styleId="19">
    <w:name w:val="(一)下內文 字元1"/>
    <w:rsid w:val="005735C4"/>
    <w:rPr>
      <w:rFonts w:ascii="標楷體" w:eastAsia="標楷體"/>
      <w:snapToGrid w:val="0"/>
      <w:kern w:val="2"/>
      <w:sz w:val="28"/>
      <w:szCs w:val="28"/>
    </w:rPr>
  </w:style>
  <w:style w:type="table" w:customStyle="1" w:styleId="54">
    <w:name w:val="表格格線5"/>
    <w:basedOn w:val="a2"/>
    <w:next w:val="afb"/>
    <w:uiPriority w:val="59"/>
    <w:rsid w:val="005735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6">
    <w:name w:val="字元 字元2 字元 字元 字元 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f1">
    <w:name w:val="TOC Heading"/>
    <w:basedOn w:val="1"/>
    <w:next w:val="a0"/>
    <w:uiPriority w:val="39"/>
    <w:unhideWhenUsed/>
    <w:qFormat/>
    <w:rsid w:val="005735C4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color w:val="365F91"/>
      <w:kern w:val="0"/>
      <w:sz w:val="28"/>
      <w:szCs w:val="28"/>
    </w:rPr>
  </w:style>
  <w:style w:type="paragraph" w:customStyle="1" w:styleId="210">
    <w:name w:val="字元 字元2 字元 字元 字元1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f2">
    <w:name w:val="標題目錄"/>
    <w:basedOn w:val="a0"/>
    <w:rsid w:val="005735C4"/>
    <w:pPr>
      <w:spacing w:line="240" w:lineRule="auto"/>
      <w:ind w:leftChars="1" w:left="608" w:hangingChars="210" w:hanging="605"/>
    </w:pPr>
    <w:rPr>
      <w:rFonts w:ascii="新細明體" w:eastAsia="新細明體"/>
      <w:b/>
      <w:bCs/>
      <w:snapToGrid/>
    </w:rPr>
  </w:style>
  <w:style w:type="paragraph" w:customStyle="1" w:styleId="113">
    <w:name w:val="字元 字元11"/>
    <w:basedOn w:val="a0"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11">
    <w:name w:val="字元 字元2 字元 字元 字元 字元 字元 字元1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510">
    <w:name w:val="字元 字元51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f3">
    <w:name w:val="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lang w:eastAsia="en-US"/>
    </w:rPr>
  </w:style>
  <w:style w:type="paragraph" w:customStyle="1" w:styleId="1a">
    <w:name w:val="字元 字元 字元 字元 字元1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1b">
    <w:name w:val="字元 字元 字元 字元 字元1 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f4">
    <w:name w:val="字元 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7">
    <w:name w:val="字元 字元2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33">
    <w:name w:val="字元 字元3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character" w:customStyle="1" w:styleId="1410">
    <w:name w:val="表格內文(14行高) 字元1"/>
    <w:rsid w:val="005735C4"/>
    <w:rPr>
      <w:rFonts w:ascii="標楷體" w:eastAsia="標楷體"/>
      <w:snapToGrid w:val="0"/>
      <w:kern w:val="2"/>
      <w:sz w:val="24"/>
      <w:szCs w:val="28"/>
    </w:rPr>
  </w:style>
  <w:style w:type="character" w:customStyle="1" w:styleId="148">
    <w:name w:val="表格內文(14行高) 字元 字元"/>
    <w:rsid w:val="005735C4"/>
    <w:rPr>
      <w:rFonts w:ascii="標楷體" w:eastAsia="標楷體" w:hAnsi="標楷體" w:hint="eastAsia"/>
      <w:snapToGrid w:val="0"/>
      <w:kern w:val="2"/>
      <w:sz w:val="24"/>
      <w:szCs w:val="28"/>
      <w:lang w:val="en-US" w:eastAsia="zh-TW" w:bidi="ar-SA"/>
    </w:rPr>
  </w:style>
  <w:style w:type="paragraph" w:customStyle="1" w:styleId="1c">
    <w:name w:val="樣式1"/>
    <w:basedOn w:val="a0"/>
    <w:qFormat/>
    <w:rsid w:val="005735C4"/>
    <w:pPr>
      <w:spacing w:line="480" w:lineRule="exact"/>
      <w:ind w:leftChars="400" w:left="400"/>
    </w:pPr>
    <w:rPr>
      <w:snapToGrid/>
    </w:rPr>
  </w:style>
  <w:style w:type="paragraph" w:customStyle="1" w:styleId="28">
    <w:name w:val="樣式2"/>
    <w:basedOn w:val="a0"/>
    <w:qFormat/>
    <w:rsid w:val="005735C4"/>
    <w:pPr>
      <w:spacing w:line="480" w:lineRule="exact"/>
      <w:ind w:leftChars="300" w:left="300"/>
    </w:pPr>
    <w:rPr>
      <w:snapToGrid/>
    </w:rPr>
  </w:style>
  <w:style w:type="paragraph" w:customStyle="1" w:styleId="34">
    <w:name w:val="樣式3"/>
    <w:basedOn w:val="a0"/>
    <w:qFormat/>
    <w:rsid w:val="005735C4"/>
    <w:pPr>
      <w:spacing w:line="480" w:lineRule="exact"/>
      <w:ind w:leftChars="400" w:left="400"/>
    </w:pPr>
    <w:rPr>
      <w:snapToGrid/>
    </w:rPr>
  </w:style>
  <w:style w:type="paragraph" w:styleId="affff5">
    <w:name w:val="Title"/>
    <w:basedOn w:val="a0"/>
    <w:next w:val="a0"/>
    <w:link w:val="affff6"/>
    <w:uiPriority w:val="10"/>
    <w:qFormat/>
    <w:rsid w:val="005735C4"/>
    <w:pPr>
      <w:spacing w:before="240" w:after="60"/>
      <w:jc w:val="center"/>
      <w:outlineLvl w:val="0"/>
    </w:pPr>
    <w:rPr>
      <w:rFonts w:ascii="Cambria" w:eastAsia="新細明體" w:hAnsi="Cambria"/>
      <w:b/>
      <w:bCs/>
      <w:sz w:val="32"/>
      <w:szCs w:val="32"/>
    </w:rPr>
  </w:style>
  <w:style w:type="character" w:customStyle="1" w:styleId="affff6">
    <w:name w:val="標題 字元"/>
    <w:link w:val="affff5"/>
    <w:uiPriority w:val="10"/>
    <w:rsid w:val="005735C4"/>
    <w:rPr>
      <w:rFonts w:ascii="Cambria" w:hAnsi="Cambria"/>
      <w:b/>
      <w:bCs/>
      <w:snapToGrid w:val="0"/>
      <w:kern w:val="2"/>
      <w:sz w:val="32"/>
      <w:szCs w:val="32"/>
    </w:rPr>
  </w:style>
  <w:style w:type="table" w:customStyle="1" w:styleId="62">
    <w:name w:val="表格格線6"/>
    <w:basedOn w:val="a2"/>
    <w:next w:val="afb"/>
    <w:uiPriority w:val="59"/>
    <w:rsid w:val="005735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5735C4"/>
    <w:pPr>
      <w:numPr>
        <w:numId w:val="28"/>
      </w:numPr>
      <w:contextualSpacing/>
    </w:pPr>
    <w:rPr>
      <w:rFonts w:ascii="Times New Roman"/>
    </w:rPr>
  </w:style>
  <w:style w:type="numbering" w:customStyle="1" w:styleId="114">
    <w:name w:val="無清單11"/>
    <w:next w:val="a3"/>
    <w:uiPriority w:val="99"/>
    <w:semiHidden/>
    <w:rsid w:val="005735C4"/>
  </w:style>
  <w:style w:type="character" w:customStyle="1" w:styleId="af1">
    <w:name w:val="圖表目錄 字元"/>
    <w:link w:val="ad"/>
    <w:uiPriority w:val="99"/>
    <w:semiHidden/>
    <w:rsid w:val="005735C4"/>
    <w:rPr>
      <w:rFonts w:ascii="標楷體" w:eastAsia="標楷體"/>
      <w:snapToGrid w:val="0"/>
      <w:kern w:val="2"/>
      <w:sz w:val="28"/>
      <w:szCs w:val="28"/>
    </w:rPr>
  </w:style>
  <w:style w:type="paragraph" w:customStyle="1" w:styleId="55">
    <w:name w:val="樣式5"/>
    <w:basedOn w:val="a0"/>
    <w:rsid w:val="005735C4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4">
    <w:name w:val="樣式4"/>
    <w:basedOn w:val="a0"/>
    <w:rsid w:val="005735C4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table" w:customStyle="1" w:styleId="29">
    <w:name w:val="表格格線2"/>
    <w:basedOn w:val="a2"/>
    <w:next w:val="afb"/>
    <w:rsid w:val="005735C4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7">
    <w:name w:val="特殊項目符號"/>
    <w:basedOn w:val="a0"/>
    <w:next w:val="a0"/>
    <w:rsid w:val="005735C4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customStyle="1" w:styleId="affff8">
    <w:name w:val="第一層"/>
    <w:basedOn w:val="a0"/>
    <w:rsid w:val="005735C4"/>
    <w:pPr>
      <w:spacing w:line="240" w:lineRule="auto"/>
      <w:ind w:leftChars="550" w:left="1537" w:firstLineChars="0" w:firstLine="0"/>
    </w:pPr>
    <w:rPr>
      <w:rFonts w:ascii="新細明體" w:eastAsia="新細明體" w:hAnsi="Courier New"/>
      <w:b/>
      <w:bCs/>
      <w:snapToGrid/>
      <w:sz w:val="32"/>
      <w:szCs w:val="24"/>
    </w:rPr>
  </w:style>
  <w:style w:type="table" w:customStyle="1" w:styleId="72">
    <w:name w:val="表格格線7"/>
    <w:basedOn w:val="a2"/>
    <w:next w:val="afb"/>
    <w:uiPriority w:val="59"/>
    <w:rsid w:val="005735C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20">
    <w:name w:val="(一)下內文縮2 字元2"/>
    <w:rsid w:val="005735C4"/>
    <w:rPr>
      <w:rFonts w:ascii="標楷體" w:eastAsia="標楷體"/>
      <w:snapToGrid w:val="0"/>
      <w:kern w:val="2"/>
      <w:sz w:val="28"/>
      <w:szCs w:val="28"/>
    </w:rPr>
  </w:style>
  <w:style w:type="paragraph" w:customStyle="1" w:styleId="affff9">
    <w:name w:val="註"/>
    <w:basedOn w:val="a0"/>
    <w:link w:val="affffa"/>
    <w:rsid w:val="005735C4"/>
    <w:pPr>
      <w:spacing w:line="320" w:lineRule="exact"/>
      <w:ind w:leftChars="0" w:left="0" w:firstLineChars="0" w:firstLine="0"/>
    </w:pPr>
    <w:rPr>
      <w:lang w:val="x-none" w:eastAsia="x-none"/>
    </w:rPr>
  </w:style>
  <w:style w:type="character" w:customStyle="1" w:styleId="affffa">
    <w:name w:val="註 字元"/>
    <w:link w:val="affff9"/>
    <w:rsid w:val="005735C4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2a">
    <w:name w:val="段落樣式2"/>
    <w:basedOn w:val="a0"/>
    <w:rsid w:val="005735C4"/>
    <w:pPr>
      <w:tabs>
        <w:tab w:val="left" w:pos="567"/>
      </w:tabs>
      <w:spacing w:line="240" w:lineRule="auto"/>
      <w:ind w:leftChars="300" w:left="300"/>
    </w:pPr>
    <w:rPr>
      <w:snapToGrid/>
      <w:kern w:val="0"/>
      <w:sz w:val="32"/>
      <w:szCs w:val="20"/>
    </w:rPr>
  </w:style>
  <w:style w:type="paragraph" w:customStyle="1" w:styleId="affffb">
    <w:name w:val="字元 字元 字元 字元 字元 字元 字元 字元 字元 字元 字元 字元 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affffc">
    <w:name w:val="答"/>
    <w:basedOn w:val="a0"/>
    <w:rsid w:val="005735C4"/>
    <w:pPr>
      <w:adjustRightInd w:val="0"/>
      <w:spacing w:line="560" w:lineRule="exact"/>
      <w:ind w:leftChars="0" w:left="1134" w:firstLineChars="0" w:hanging="1134"/>
    </w:pPr>
    <w:rPr>
      <w:rFonts w:ascii="Times New Roman" w:eastAsia="華康楷書體W5"/>
      <w:snapToGrid/>
      <w:spacing w:val="30"/>
      <w:kern w:val="0"/>
      <w:sz w:val="32"/>
      <w:szCs w:val="20"/>
    </w:rPr>
  </w:style>
  <w:style w:type="table" w:customStyle="1" w:styleId="212">
    <w:name w:val="表格格線21"/>
    <w:basedOn w:val="a2"/>
    <w:next w:val="afb"/>
    <w:uiPriority w:val="59"/>
    <w:rsid w:val="005735C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0">
    <w:name w:val="無清單111"/>
    <w:next w:val="a3"/>
    <w:uiPriority w:val="99"/>
    <w:semiHidden/>
    <w:unhideWhenUsed/>
    <w:rsid w:val="005735C4"/>
  </w:style>
  <w:style w:type="paragraph" w:customStyle="1" w:styleId="Pa7">
    <w:name w:val="Pa7"/>
    <w:basedOn w:val="a0"/>
    <w:next w:val="a0"/>
    <w:uiPriority w:val="99"/>
    <w:rsid w:val="005735C4"/>
    <w:pPr>
      <w:autoSpaceDE w:val="0"/>
      <w:autoSpaceDN w:val="0"/>
      <w:adjustRightInd w:val="0"/>
      <w:spacing w:line="201" w:lineRule="atLeast"/>
      <w:ind w:leftChars="0" w:left="0" w:firstLineChars="0" w:firstLine="0"/>
      <w:jc w:val="left"/>
    </w:pPr>
    <w:rPr>
      <w:rFonts w:ascii="華康黑體" w:eastAsia="華康黑體" w:hAnsi="Calibri"/>
      <w:snapToGrid/>
      <w:kern w:val="0"/>
      <w:sz w:val="24"/>
      <w:szCs w:val="24"/>
    </w:rPr>
  </w:style>
  <w:style w:type="character" w:customStyle="1" w:styleId="A20">
    <w:name w:val="A2"/>
    <w:uiPriority w:val="99"/>
    <w:rsid w:val="005735C4"/>
    <w:rPr>
      <w:rFonts w:cs="華康黑體"/>
      <w:color w:val="000000"/>
    </w:rPr>
  </w:style>
  <w:style w:type="paragraph" w:styleId="affffd">
    <w:name w:val="Note Heading"/>
    <w:basedOn w:val="a0"/>
    <w:next w:val="a0"/>
    <w:link w:val="affffe"/>
    <w:uiPriority w:val="99"/>
    <w:unhideWhenUsed/>
    <w:rsid w:val="005735C4"/>
    <w:pPr>
      <w:spacing w:line="240" w:lineRule="auto"/>
      <w:ind w:leftChars="0" w:left="0" w:firstLineChars="0" w:firstLine="0"/>
      <w:jc w:val="center"/>
    </w:pPr>
    <w:rPr>
      <w:sz w:val="16"/>
      <w:szCs w:val="16"/>
    </w:rPr>
  </w:style>
  <w:style w:type="character" w:customStyle="1" w:styleId="affffe">
    <w:name w:val="註釋標題 字元"/>
    <w:link w:val="affffd"/>
    <w:uiPriority w:val="99"/>
    <w:rsid w:val="005735C4"/>
    <w:rPr>
      <w:rFonts w:ascii="標楷體" w:eastAsia="標楷體"/>
      <w:snapToGrid w:val="0"/>
      <w:kern w:val="2"/>
      <w:sz w:val="16"/>
      <w:szCs w:val="16"/>
    </w:rPr>
  </w:style>
  <w:style w:type="paragraph" w:customStyle="1" w:styleId="afffff">
    <w:name w:val="新內文"/>
    <w:basedOn w:val="a0"/>
    <w:next w:val="a0"/>
    <w:rsid w:val="005735C4"/>
    <w:pPr>
      <w:spacing w:before="240" w:after="240" w:line="300" w:lineRule="auto"/>
      <w:ind w:leftChars="0" w:left="0" w:firstLine="560"/>
    </w:pPr>
    <w:rPr>
      <w:rFonts w:ascii="Times New Roman"/>
      <w:snapToGrid/>
      <w:szCs w:val="20"/>
    </w:rPr>
  </w:style>
  <w:style w:type="paragraph" w:customStyle="1" w:styleId="2b">
    <w:name w:val="字元 字元2 字元 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1">
    <w:name w:val="表格內文(16行高)"/>
    <w:basedOn w:val="ad"/>
    <w:link w:val="162"/>
    <w:qFormat/>
    <w:rsid w:val="005735C4"/>
    <w:pPr>
      <w:spacing w:line="320" w:lineRule="exact"/>
      <w:ind w:leftChars="0" w:left="0" w:firstLineChars="0" w:firstLine="0"/>
      <w:jc w:val="left"/>
    </w:pPr>
  </w:style>
  <w:style w:type="character" w:customStyle="1" w:styleId="162">
    <w:name w:val="表格內文(16行高) 字元"/>
    <w:link w:val="161"/>
    <w:rsid w:val="005735C4"/>
    <w:rPr>
      <w:rFonts w:ascii="標楷體" w:eastAsia="標楷體"/>
      <w:snapToGrid w:val="0"/>
      <w:kern w:val="2"/>
      <w:sz w:val="28"/>
      <w:szCs w:val="28"/>
    </w:rPr>
  </w:style>
  <w:style w:type="character" w:customStyle="1" w:styleId="UnresolvedMention">
    <w:name w:val="Unresolved Mention"/>
    <w:basedOn w:val="a1"/>
    <w:uiPriority w:val="99"/>
    <w:semiHidden/>
    <w:unhideWhenUsed/>
    <w:rsid w:val="008A53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9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0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2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5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5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ECD140-D404-4697-B8D9-BFA01A848D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Links>
    <vt:vector size="120" baseType="variant">
      <vt:variant>
        <vt:i4>1966135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_Toc180417722</vt:lpwstr>
      </vt:variant>
      <vt:variant>
        <vt:i4>1966135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_Toc180417721</vt:lpwstr>
      </vt:variant>
      <vt:variant>
        <vt:i4>1966135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_Toc180417720</vt:lpwstr>
      </vt:variant>
      <vt:variant>
        <vt:i4>1900599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_Toc180417719</vt:lpwstr>
      </vt:variant>
      <vt:variant>
        <vt:i4>1900599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_Toc180417718</vt:lpwstr>
      </vt:variant>
      <vt:variant>
        <vt:i4>1900599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_Toc180417717</vt:lpwstr>
      </vt:variant>
      <vt:variant>
        <vt:i4>1900599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_Toc180417716</vt:lpwstr>
      </vt:variant>
      <vt:variant>
        <vt:i4>1900599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_Toc180417715</vt:lpwstr>
      </vt:variant>
      <vt:variant>
        <vt:i4>1900599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_Toc180417714</vt:lpwstr>
      </vt:variant>
      <vt:variant>
        <vt:i4>1900599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_Toc180417713</vt:lpwstr>
      </vt:variant>
      <vt:variant>
        <vt:i4>1900599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_Toc180417712</vt:lpwstr>
      </vt:variant>
      <vt:variant>
        <vt:i4>1900599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_Toc180417711</vt:lpwstr>
      </vt:variant>
      <vt:variant>
        <vt:i4>1900599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_Toc180417710</vt:lpwstr>
      </vt:variant>
      <vt:variant>
        <vt:i4>1835063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_Toc180417709</vt:lpwstr>
      </vt:variant>
      <vt:variant>
        <vt:i4>1835063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_Toc180417708</vt:lpwstr>
      </vt:variant>
      <vt:variant>
        <vt:i4>1835063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_Toc180417707</vt:lpwstr>
      </vt:variant>
      <vt:variant>
        <vt:i4>1835063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_Toc180417706</vt:lpwstr>
      </vt:variant>
      <vt:variant>
        <vt:i4>1835063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_Toc180417705</vt:lpwstr>
      </vt:variant>
      <vt:variant>
        <vt:i4>1835063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_Toc180417704</vt:lpwstr>
      </vt:variant>
      <vt:variant>
        <vt:i4>1835063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_Toc180417703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2025-10-30T06:12:00Z</cp:lastPrinted>
  <dcterms:created xsi:type="dcterms:W3CDTF">2025-11-05T03:45:00Z</dcterms:created>
  <dcterms:modified xsi:type="dcterms:W3CDTF">2025-11-05T03:45:00Z</dcterms:modified>
</cp:coreProperties>
</file>