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9F5366" w:rsidRPr="009D23A0" w:rsidRDefault="00C033AC" w:rsidP="009F5366">
      <w:pPr>
        <w:pStyle w:val="14"/>
        <w:ind w:left="567" w:hanging="567"/>
      </w:pPr>
      <w:bookmarkStart w:id="4" w:name="_Toc213140405"/>
      <w:r>
        <w:rPr>
          <w:rFonts w:hint="eastAsia"/>
        </w:rPr>
        <w:t>四</w:t>
      </w:r>
      <w:r w:rsidR="00016724" w:rsidRPr="00B34CB9">
        <w:rPr>
          <w:rFonts w:hint="eastAsia"/>
        </w:rPr>
        <w:t>、</w:t>
      </w:r>
      <w:r w:rsidR="009F5366" w:rsidRPr="009D23A0">
        <w:rPr>
          <w:rFonts w:hint="eastAsia"/>
        </w:rPr>
        <w:t>近年藝文活動網路購票，屢發生黃牛票情事，允宜妥為籌謀與精進，以遏止類此事件再度發生</w:t>
      </w:r>
      <w:bookmarkEnd w:id="4"/>
    </w:p>
    <w:p w:rsidR="009F5366" w:rsidRPr="009D23A0" w:rsidRDefault="009F5366" w:rsidP="009F5366">
      <w:pPr>
        <w:ind w:left="567" w:firstLine="567"/>
        <w:rPr>
          <w:rFonts w:hAnsi="標楷體"/>
        </w:rPr>
      </w:pPr>
      <w:r w:rsidRPr="009D23A0">
        <w:rPr>
          <w:rFonts w:hAnsi="標楷體" w:hint="eastAsia"/>
        </w:rPr>
        <w:t>為推動流行音樂現場演出實施票券實名制及藝文表演票券黃牛防制相關業務，文化部115年度預算</w:t>
      </w:r>
      <w:r w:rsidR="00B335FE">
        <w:rPr>
          <w:rFonts w:hAnsi="標楷體" w:hint="eastAsia"/>
        </w:rPr>
        <w:t>案</w:t>
      </w:r>
      <w:r w:rsidRPr="009D23A0">
        <w:rPr>
          <w:rFonts w:hAnsi="標楷體" w:hint="eastAsia"/>
        </w:rPr>
        <w:t>於「</w:t>
      </w:r>
      <w:r w:rsidR="00B335FE">
        <w:rPr>
          <w:rFonts w:hAnsi="標楷體" w:hint="eastAsia"/>
        </w:rPr>
        <w:t>影視及流行音樂策劃與發展-</w:t>
      </w:r>
      <w:r w:rsidRPr="009D23A0">
        <w:rPr>
          <w:rFonts w:hAnsi="標楷體" w:hint="eastAsia"/>
        </w:rPr>
        <w:t>影視音政策規劃補助與跨域整合-獎補助費」</w:t>
      </w:r>
      <w:r w:rsidR="00B335FE">
        <w:rPr>
          <w:rFonts w:hAnsi="標楷體" w:hint="eastAsia"/>
        </w:rPr>
        <w:t>項</w:t>
      </w:r>
      <w:r w:rsidRPr="009D23A0">
        <w:rPr>
          <w:rFonts w:hAnsi="標楷體" w:hint="eastAsia"/>
        </w:rPr>
        <w:t>下編列2,200萬元，用於辦理藝文表演票券黃牛防制業務，含專業人力與法律諮詢協助、補助推動藝文表演票券正常流通及維護市場秩序，與維護檢舉黃牛專區網站等。經查:</w:t>
      </w:r>
    </w:p>
    <w:p w:rsidR="009F5366" w:rsidRPr="009D23A0" w:rsidRDefault="009F5366" w:rsidP="009F5366">
      <w:pPr>
        <w:ind w:left="851" w:hangingChars="100" w:hanging="284"/>
        <w:rPr>
          <w:rFonts w:hAnsi="標楷體"/>
          <w:b/>
        </w:rPr>
      </w:pPr>
      <w:r w:rsidRPr="009D23A0">
        <w:rPr>
          <w:rFonts w:hAnsi="標楷體" w:hint="eastAsia"/>
          <w:b/>
        </w:rPr>
        <w:t>(一)為防制黃牛票，政府已修法，並建置黃牛票檢舉及實名制補助機制，期落實表演現場票券實名制</w:t>
      </w:r>
    </w:p>
    <w:p w:rsidR="009F5366" w:rsidRPr="009D23A0" w:rsidRDefault="009F5366" w:rsidP="009F5366">
      <w:pPr>
        <w:pStyle w:val="22"/>
        <w:ind w:left="850" w:firstLine="567"/>
      </w:pPr>
      <w:r w:rsidRPr="009D23A0">
        <w:rPr>
          <w:rFonts w:hint="eastAsia"/>
        </w:rPr>
        <w:t>文化部為防制黃牛票問題所修正之</w:t>
      </w:r>
      <w:r w:rsidR="00B335FE">
        <w:rPr>
          <w:rFonts w:hint="eastAsia"/>
        </w:rPr>
        <w:t>文化創意產業發展法(下稱</w:t>
      </w:r>
      <w:r w:rsidRPr="009D23A0">
        <w:rPr>
          <w:rFonts w:hint="eastAsia"/>
        </w:rPr>
        <w:t>文創法</w:t>
      </w:r>
      <w:r w:rsidR="00B335FE">
        <w:rPr>
          <w:rFonts w:hint="eastAsia"/>
        </w:rPr>
        <w:t>)</w:t>
      </w:r>
      <w:r w:rsidRPr="009D23A0">
        <w:rPr>
          <w:rFonts w:hint="eastAsia"/>
        </w:rPr>
        <w:t>第10條之1</w:t>
      </w:r>
      <w:r w:rsidRPr="009D23A0">
        <w:rPr>
          <w:vertAlign w:val="superscript"/>
        </w:rPr>
        <w:footnoteReference w:id="1"/>
      </w:r>
      <w:r w:rsidRPr="009D23A0">
        <w:rPr>
          <w:rFonts w:hint="eastAsia"/>
        </w:rPr>
        <w:t xml:space="preserve"> ，業於112年5月31日開始施行，除加重對黃牛票罰則及賦予地方政府更大裁罰權限外，並強化檢舉與調查機制。倘民眾發現有疑似演唱會、展覽等藝文活動之黃牛票券，可逕向文化部或活動所在地文化局提出檢舉。目前市縣文化局網站亦多設有「線上檢舉表單」或聯絡電話提供民眾檢舉，文化部並成立黃牛檢舉專區，以因應民眾及地方政</w:t>
      </w:r>
      <w:r w:rsidRPr="009D23A0">
        <w:rPr>
          <w:rFonts w:hint="eastAsia"/>
        </w:rPr>
        <w:lastRenderedPageBreak/>
        <w:t>府諮詢需求，俾地方政府於規劃檢舉、調查流程及裁罰標準等法令遵循流程需有專業法律諮詢服務及人力協助時，提供相關協助。</w:t>
      </w:r>
    </w:p>
    <w:p w:rsidR="009F5366" w:rsidRPr="009D23A0" w:rsidRDefault="009F5366" w:rsidP="009F5366">
      <w:pPr>
        <w:adjustRightInd w:val="0"/>
        <w:ind w:leftChars="300" w:left="850" w:firstLine="567"/>
        <w:rPr>
          <w:rFonts w:hAnsi="標楷體"/>
        </w:rPr>
      </w:pPr>
      <w:r w:rsidRPr="009D23A0">
        <w:rPr>
          <w:rFonts w:hAnsi="標楷體" w:hint="eastAsia"/>
        </w:rPr>
        <w:t>據該部所陳，持續與內政部警政署刑事警察局及地方政府、售票平台等保持資訊合作交換，藉由售票平台過濾異常帳號及訂單，主動送請具調查權之內政部警政署刑事警察局偵查第九大隊偵辦，藉由隨時蒐集相關檢舉資料並適時提供警察單位調查，強化查察效力。</w:t>
      </w:r>
    </w:p>
    <w:p w:rsidR="009F5366" w:rsidRPr="009D23A0" w:rsidRDefault="009F5366" w:rsidP="009F5366">
      <w:pPr>
        <w:adjustRightInd w:val="0"/>
        <w:ind w:leftChars="300" w:left="850" w:firstLine="567"/>
        <w:rPr>
          <w:rFonts w:hAnsi="標楷體"/>
        </w:rPr>
      </w:pPr>
      <w:r w:rsidRPr="009D23A0">
        <w:rPr>
          <w:rFonts w:hAnsi="標楷體" w:hint="eastAsia"/>
        </w:rPr>
        <w:t>114年1至7月</w:t>
      </w:r>
      <w:r w:rsidR="00BB27CA">
        <w:rPr>
          <w:rFonts w:hAnsi="標楷體" w:hint="eastAsia"/>
        </w:rPr>
        <w:t>底</w:t>
      </w:r>
      <w:r w:rsidRPr="009D23A0">
        <w:rPr>
          <w:rFonts w:hAnsi="標楷體" w:hint="eastAsia"/>
        </w:rPr>
        <w:t>止，各級政府接獲檢舉案件數即達2,093件，已超越112年之1</w:t>
      </w:r>
      <w:r w:rsidRPr="009D23A0">
        <w:rPr>
          <w:rFonts w:hAnsi="標楷體"/>
        </w:rPr>
        <w:t>,</w:t>
      </w:r>
      <w:r w:rsidRPr="009D23A0">
        <w:rPr>
          <w:rFonts w:hAnsi="標楷體" w:hint="eastAsia"/>
        </w:rPr>
        <w:t>593件，另113年亦達7,236件(詳表1)，據文化部陳稱，係因當年度周杰倫演唱會等大型活動，帶動民眾檢舉數量激增，導致案件數暴增。另據該部查處數據觀之，接獲檢舉案件數逐年增加，地方政府實際裁處案件數亦隨之增加，已由112年之13件，逐步增加至114年1至7月</w:t>
      </w:r>
      <w:r w:rsidR="00BB27CA">
        <w:rPr>
          <w:rFonts w:hAnsi="標楷體" w:hint="eastAsia"/>
        </w:rPr>
        <w:t>底止</w:t>
      </w:r>
      <w:r w:rsidRPr="009D23A0">
        <w:rPr>
          <w:rFonts w:hAnsi="標楷體" w:hint="eastAsia"/>
        </w:rPr>
        <w:t>之裁處201件。此外，</w:t>
      </w:r>
      <w:r w:rsidR="00BB27CA">
        <w:rPr>
          <w:rFonts w:hAnsi="標楷體" w:hint="eastAsia"/>
        </w:rPr>
        <w:t>該部陳復</w:t>
      </w:r>
      <w:r w:rsidRPr="009D23A0">
        <w:rPr>
          <w:rFonts w:hAnsi="標楷體" w:hint="eastAsia"/>
        </w:rPr>
        <w:t>警方亦破獲AI黃牛、Ma</w:t>
      </w:r>
      <w:r w:rsidRPr="009D23A0">
        <w:rPr>
          <w:rFonts w:hAnsi="標楷體"/>
        </w:rPr>
        <w:t>x</w:t>
      </w:r>
      <w:r w:rsidRPr="009D23A0">
        <w:rPr>
          <w:rFonts w:hAnsi="標楷體" w:hint="eastAsia"/>
        </w:rPr>
        <w:t>搶票機器人、全臺最大黃牛夫妻檔等，顯示執法技術與能量已逐漸提升。</w:t>
      </w:r>
    </w:p>
    <w:p w:rsidR="009F5366" w:rsidRPr="009D23A0" w:rsidRDefault="009F5366" w:rsidP="009F5366">
      <w:pPr>
        <w:ind w:leftChars="290" w:left="1246" w:rightChars="-301" w:right="-853" w:firstLineChars="0" w:hanging="424"/>
        <w:jc w:val="left"/>
        <w:rPr>
          <w:rFonts w:hAnsi="標楷體"/>
          <w:b/>
        </w:rPr>
      </w:pPr>
      <w:r w:rsidRPr="009D23A0">
        <w:rPr>
          <w:rFonts w:hAnsi="標楷體" w:hint="eastAsia"/>
          <w:b/>
        </w:rPr>
        <w:t xml:space="preserve">表1  </w:t>
      </w:r>
      <w:r w:rsidRPr="009D23A0">
        <w:rPr>
          <w:rFonts w:hAnsi="標楷體"/>
          <w:b/>
        </w:rPr>
        <w:t>112</w:t>
      </w:r>
      <w:r w:rsidRPr="009D23A0">
        <w:rPr>
          <w:rFonts w:hAnsi="標楷體" w:hint="eastAsia"/>
          <w:b/>
        </w:rPr>
        <w:t xml:space="preserve">至114年7月底止黃牛票查處情形表        </w:t>
      </w:r>
      <w:r w:rsidRPr="009D23A0">
        <w:rPr>
          <w:rFonts w:hAnsi="標楷體" w:hint="eastAsia"/>
          <w:sz w:val="24"/>
          <w:szCs w:val="24"/>
        </w:rPr>
        <w:t>單位:件</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984"/>
        <w:gridCol w:w="993"/>
        <w:gridCol w:w="992"/>
        <w:gridCol w:w="1294"/>
        <w:gridCol w:w="2391"/>
      </w:tblGrid>
      <w:tr w:rsidR="009F5366" w:rsidRPr="009D23A0" w:rsidTr="00E4435D">
        <w:trPr>
          <w:trHeight w:val="329"/>
        </w:trPr>
        <w:tc>
          <w:tcPr>
            <w:tcW w:w="1984" w:type="dxa"/>
            <w:shd w:val="clear" w:color="auto" w:fill="auto"/>
            <w:vAlign w:val="center"/>
          </w:tcPr>
          <w:p w:rsidR="009F5366" w:rsidRPr="009D23A0" w:rsidRDefault="009F5366" w:rsidP="00B335FE">
            <w:pPr>
              <w:spacing w:line="280" w:lineRule="exact"/>
              <w:ind w:leftChars="0" w:left="560" w:firstLineChars="0" w:hanging="560"/>
              <w:jc w:val="center"/>
              <w:rPr>
                <w:rFonts w:hAnsi="標楷體"/>
                <w:sz w:val="24"/>
              </w:rPr>
            </w:pPr>
            <w:r w:rsidRPr="009D23A0">
              <w:rPr>
                <w:rFonts w:hAnsi="標楷體" w:hint="eastAsia"/>
                <w:sz w:val="24"/>
              </w:rPr>
              <w:t>項目</w:t>
            </w:r>
          </w:p>
        </w:tc>
        <w:tc>
          <w:tcPr>
            <w:tcW w:w="993"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112年</w:t>
            </w:r>
          </w:p>
        </w:tc>
        <w:tc>
          <w:tcPr>
            <w:tcW w:w="992"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113年</w:t>
            </w:r>
          </w:p>
        </w:tc>
        <w:tc>
          <w:tcPr>
            <w:tcW w:w="129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114年7月底</w:t>
            </w:r>
          </w:p>
        </w:tc>
        <w:tc>
          <w:tcPr>
            <w:tcW w:w="2391" w:type="dxa"/>
            <w:shd w:val="clear" w:color="auto" w:fill="auto"/>
            <w:vAlign w:val="center"/>
          </w:tcPr>
          <w:p w:rsidR="009F5366" w:rsidRPr="009D23A0" w:rsidRDefault="009F5366" w:rsidP="00B335FE">
            <w:pPr>
              <w:spacing w:line="280" w:lineRule="exact"/>
              <w:ind w:leftChars="0" w:left="560" w:firstLineChars="0" w:hanging="560"/>
              <w:jc w:val="center"/>
              <w:rPr>
                <w:rFonts w:hAnsi="標楷體"/>
                <w:sz w:val="24"/>
              </w:rPr>
            </w:pPr>
            <w:r w:rsidRPr="009D23A0">
              <w:rPr>
                <w:rFonts w:hAnsi="標楷體" w:hint="eastAsia"/>
                <w:sz w:val="24"/>
              </w:rPr>
              <w:t>備註</w:t>
            </w: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接獲檢舉案件數</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1,593</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7,236</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w:t>
            </w:r>
            <w:r w:rsidRPr="009D23A0">
              <w:rPr>
                <w:rFonts w:hAnsi="標楷體" w:hint="eastAsia"/>
                <w:sz w:val="24"/>
              </w:rPr>
              <w:t>093</w:t>
            </w:r>
          </w:p>
        </w:tc>
        <w:tc>
          <w:tcPr>
            <w:tcW w:w="2391" w:type="dxa"/>
            <w:shd w:val="clear" w:color="auto" w:fill="auto"/>
            <w:vAlign w:val="center"/>
          </w:tcPr>
          <w:p w:rsidR="009F5366" w:rsidRPr="009D23A0" w:rsidRDefault="009F5366" w:rsidP="00E4435D">
            <w:pPr>
              <w:spacing w:line="280" w:lineRule="exact"/>
              <w:ind w:leftChars="0" w:left="0" w:firstLineChars="0" w:firstLine="0"/>
              <w:jc w:val="left"/>
              <w:rPr>
                <w:rFonts w:hAnsi="標楷體"/>
                <w:sz w:val="24"/>
              </w:rPr>
            </w:pPr>
            <w:r w:rsidRPr="009D23A0">
              <w:rPr>
                <w:rFonts w:hAnsi="標楷體"/>
                <w:sz w:val="24"/>
              </w:rPr>
              <w:t>113</w:t>
            </w:r>
            <w:r w:rsidRPr="009D23A0">
              <w:rPr>
                <w:rFonts w:hAnsi="標楷體" w:hint="eastAsia"/>
                <w:sz w:val="24"/>
              </w:rPr>
              <w:t>年10 月因周杰倫演唱會開賣湧入大量檢舉案件</w:t>
            </w: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調查案件數</w:t>
            </w:r>
            <w:r w:rsidRPr="009D23A0">
              <w:rPr>
                <w:rFonts w:hAnsi="標楷體" w:hint="eastAsia"/>
                <w:sz w:val="24"/>
                <w:vertAlign w:val="superscript"/>
              </w:rPr>
              <w:t>1</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411</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1,817</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698</w:t>
            </w:r>
          </w:p>
        </w:tc>
        <w:tc>
          <w:tcPr>
            <w:tcW w:w="2391"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36" w:firstLineChars="0" w:firstLine="36"/>
              <w:jc w:val="left"/>
              <w:rPr>
                <w:rFonts w:hAnsi="標楷體"/>
                <w:sz w:val="24"/>
              </w:rPr>
            </w:pPr>
            <w:r w:rsidRPr="009D23A0">
              <w:rPr>
                <w:rFonts w:hAnsi="標楷體" w:hint="eastAsia"/>
                <w:sz w:val="24"/>
              </w:rPr>
              <w:t>地方政府裁處案件數</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134</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201</w:t>
            </w:r>
          </w:p>
        </w:tc>
        <w:tc>
          <w:tcPr>
            <w:tcW w:w="2391"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p>
        </w:tc>
      </w:tr>
    </w:tbl>
    <w:p w:rsidR="009F5366" w:rsidRPr="009D23A0" w:rsidRDefault="009F5366" w:rsidP="009F5366">
      <w:pPr>
        <w:spacing w:line="280" w:lineRule="exact"/>
        <w:ind w:leftChars="286" w:left="811" w:firstLineChars="0" w:firstLine="0"/>
        <w:jc w:val="left"/>
        <w:rPr>
          <w:rFonts w:hAnsi="標楷體"/>
          <w:sz w:val="24"/>
          <w:szCs w:val="24"/>
        </w:rPr>
      </w:pPr>
      <w:r w:rsidRPr="009D23A0">
        <w:rPr>
          <w:rFonts w:hAnsi="標楷體" w:hint="eastAsia"/>
          <w:sz w:val="24"/>
          <w:szCs w:val="24"/>
        </w:rPr>
        <w:t>說    明:1.含地方政府提供之自行調查案件數。</w:t>
      </w:r>
    </w:p>
    <w:p w:rsidR="009F5366" w:rsidRPr="009D23A0" w:rsidRDefault="009F5366" w:rsidP="009F5366">
      <w:pPr>
        <w:spacing w:line="280" w:lineRule="exact"/>
        <w:ind w:leftChars="658" w:left="2101" w:hangingChars="97" w:hanging="236"/>
        <w:jc w:val="left"/>
        <w:rPr>
          <w:rFonts w:hAnsi="標楷體"/>
          <w:sz w:val="24"/>
          <w:szCs w:val="24"/>
        </w:rPr>
      </w:pPr>
      <w:r w:rsidRPr="009D23A0">
        <w:rPr>
          <w:rFonts w:hAnsi="標楷體" w:hint="eastAsia"/>
          <w:sz w:val="24"/>
          <w:szCs w:val="24"/>
        </w:rPr>
        <w:t>2.不正方式係由警方調查，並非地方政府裁處，目前文化部送請警方調查之不正方式案件共</w:t>
      </w:r>
      <w:r w:rsidRPr="009D23A0">
        <w:rPr>
          <w:rFonts w:hAnsi="標楷體"/>
          <w:sz w:val="24"/>
          <w:szCs w:val="24"/>
        </w:rPr>
        <w:t>3</w:t>
      </w:r>
      <w:r w:rsidRPr="009D23A0">
        <w:rPr>
          <w:rFonts w:hAnsi="標楷體" w:hint="eastAsia"/>
          <w:sz w:val="24"/>
          <w:szCs w:val="24"/>
        </w:rPr>
        <w:t>件，</w:t>
      </w:r>
      <w:r w:rsidRPr="009D23A0">
        <w:rPr>
          <w:rFonts w:hAnsi="標楷體"/>
          <w:sz w:val="24"/>
          <w:szCs w:val="24"/>
        </w:rPr>
        <w:t>2</w:t>
      </w:r>
      <w:r w:rsidRPr="009D23A0">
        <w:rPr>
          <w:rFonts w:hAnsi="標楷體" w:hint="eastAsia"/>
          <w:color w:val="000000"/>
          <w:sz w:val="24"/>
        </w:rPr>
        <w:t>件緩起訴</w:t>
      </w:r>
      <w:r w:rsidRPr="009D23A0">
        <w:rPr>
          <w:rFonts w:hAnsi="標楷體" w:hint="eastAsia"/>
          <w:sz w:val="24"/>
          <w:szCs w:val="24"/>
        </w:rPr>
        <w:t>、</w:t>
      </w:r>
      <w:r w:rsidRPr="009D23A0">
        <w:rPr>
          <w:rFonts w:hAnsi="標楷體"/>
          <w:sz w:val="24"/>
          <w:szCs w:val="24"/>
        </w:rPr>
        <w:t>1</w:t>
      </w:r>
      <w:r w:rsidRPr="009D23A0">
        <w:rPr>
          <w:rFonts w:hAnsi="標楷體" w:hint="eastAsia"/>
          <w:sz w:val="24"/>
          <w:szCs w:val="24"/>
        </w:rPr>
        <w:t>件不起訴。</w:t>
      </w:r>
    </w:p>
    <w:p w:rsidR="009F5366" w:rsidRPr="009D23A0" w:rsidRDefault="009F5366" w:rsidP="009F5366">
      <w:pPr>
        <w:spacing w:line="280" w:lineRule="exact"/>
        <w:ind w:leftChars="285" w:left="2269" w:hangingChars="600" w:hanging="1461"/>
        <w:jc w:val="left"/>
        <w:rPr>
          <w:rFonts w:hAnsi="標楷體"/>
          <w:sz w:val="24"/>
        </w:rPr>
      </w:pPr>
      <w:r w:rsidRPr="009D23A0">
        <w:rPr>
          <w:rFonts w:hAnsi="標楷體" w:hint="eastAsia"/>
          <w:sz w:val="24"/>
          <w:szCs w:val="24"/>
        </w:rPr>
        <w:t>資料來源:文化部提供。</w:t>
      </w:r>
    </w:p>
    <w:p w:rsidR="009F5366" w:rsidRPr="009D23A0" w:rsidRDefault="009F5366" w:rsidP="009F5366">
      <w:pPr>
        <w:ind w:left="851" w:hangingChars="100" w:hanging="284"/>
        <w:rPr>
          <w:rFonts w:hAnsi="標楷體"/>
          <w:b/>
        </w:rPr>
      </w:pPr>
      <w:r w:rsidRPr="009D23A0">
        <w:rPr>
          <w:rFonts w:hAnsi="標楷體" w:hint="eastAsia"/>
          <w:b/>
        </w:rPr>
        <w:t xml:space="preserve"> (二)補助演唱會實施票券實名制對遏止黃牛歪風雖有短期之效，惟</w:t>
      </w:r>
      <w:r>
        <w:rPr>
          <w:rFonts w:hAnsi="標楷體" w:hint="eastAsia"/>
          <w:b/>
        </w:rPr>
        <w:t>黃牛票集團持續變換手法，</w:t>
      </w:r>
      <w:r w:rsidRPr="009D23A0">
        <w:rPr>
          <w:rFonts w:hAnsi="標楷體" w:hint="eastAsia"/>
          <w:b/>
        </w:rPr>
        <w:t>為提升修法成效，仍宜研謀長期精進作法</w:t>
      </w:r>
    </w:p>
    <w:p w:rsidR="009F5366" w:rsidRPr="009D23A0" w:rsidRDefault="009F5366" w:rsidP="009F5366">
      <w:pPr>
        <w:pStyle w:val="22"/>
        <w:ind w:left="850" w:firstLine="567"/>
      </w:pPr>
      <w:r w:rsidRPr="009D23A0">
        <w:rPr>
          <w:rFonts w:hint="eastAsia"/>
        </w:rPr>
        <w:lastRenderedPageBreak/>
        <w:t>為鼓勵業者辦理現場演唱會採用實名制，文化</w:t>
      </w:r>
      <w:r w:rsidRPr="009D23A0">
        <w:t>部</w:t>
      </w:r>
      <w:r w:rsidRPr="009D23A0">
        <w:rPr>
          <w:rFonts w:hint="eastAsia"/>
        </w:rPr>
        <w:t>分別於113</w:t>
      </w:r>
      <w:r w:rsidR="00BB27CA">
        <w:rPr>
          <w:rFonts w:hint="eastAsia"/>
        </w:rPr>
        <w:t>至</w:t>
      </w:r>
      <w:r w:rsidR="00BB27CA">
        <w:t>11</w:t>
      </w:r>
      <w:r w:rsidR="00BB27CA">
        <w:rPr>
          <w:rFonts w:hint="eastAsia"/>
        </w:rPr>
        <w:t>5</w:t>
      </w:r>
      <w:r w:rsidRPr="009D23A0">
        <w:t>年</w:t>
      </w:r>
      <w:r w:rsidRPr="009D23A0">
        <w:rPr>
          <w:rFonts w:hint="eastAsia"/>
        </w:rPr>
        <w:t>度各</w:t>
      </w:r>
      <w:r w:rsidRPr="009D23A0">
        <w:t>編列2,925</w:t>
      </w:r>
      <w:r w:rsidRPr="009D23A0">
        <w:rPr>
          <w:rFonts w:hint="eastAsia"/>
        </w:rPr>
        <w:t>萬元</w:t>
      </w:r>
      <w:r w:rsidR="00BB27CA">
        <w:rPr>
          <w:rFonts w:hint="eastAsia"/>
        </w:rPr>
        <w:t>、2</w:t>
      </w:r>
      <w:r w:rsidR="00BB27CA">
        <w:t>,</w:t>
      </w:r>
      <w:r w:rsidR="00BB27CA">
        <w:rPr>
          <w:rFonts w:hint="eastAsia"/>
        </w:rPr>
        <w:t>127萬元</w:t>
      </w:r>
      <w:r w:rsidRPr="009D23A0">
        <w:rPr>
          <w:rFonts w:hint="eastAsia"/>
        </w:rPr>
        <w:t>及</w:t>
      </w:r>
      <w:r w:rsidRPr="009D23A0">
        <w:t>2,</w:t>
      </w:r>
      <w:r w:rsidR="00BB27CA">
        <w:rPr>
          <w:rFonts w:hint="eastAsia"/>
        </w:rPr>
        <w:t>200</w:t>
      </w:r>
      <w:r w:rsidRPr="009D23A0">
        <w:t>萬</w:t>
      </w:r>
      <w:r w:rsidRPr="009D23A0">
        <w:rPr>
          <w:rFonts w:hint="eastAsia"/>
        </w:rPr>
        <w:t>元預算</w:t>
      </w:r>
      <w:r w:rsidR="00BB27CA" w:rsidRPr="009D23A0">
        <w:rPr>
          <w:vertAlign w:val="superscript"/>
        </w:rPr>
        <w:footnoteReference w:id="2"/>
      </w:r>
      <w:r w:rsidR="00BB27CA" w:rsidRPr="009D23A0">
        <w:rPr>
          <w:rFonts w:hint="eastAsia"/>
        </w:rPr>
        <w:t>(詳表2)</w:t>
      </w:r>
      <w:r w:rsidRPr="009D23A0">
        <w:t>推動流行音樂現場演出實施票券實名制</w:t>
      </w:r>
      <w:r w:rsidRPr="009D23A0">
        <w:rPr>
          <w:rFonts w:hint="eastAsia"/>
        </w:rPr>
        <w:t>之</w:t>
      </w:r>
      <w:r w:rsidRPr="009D23A0">
        <w:t>補助</w:t>
      </w:r>
      <w:r w:rsidRPr="009D23A0">
        <w:rPr>
          <w:rFonts w:hint="eastAsia"/>
        </w:rPr>
        <w:t>及辦理藝文表演票券黃牛防制相關業務，主要係</w:t>
      </w:r>
      <w:r w:rsidRPr="009D23A0">
        <w:t>輔導國內場館結合流行音樂演唱會主辦單位</w:t>
      </w:r>
      <w:r w:rsidRPr="009D23A0">
        <w:rPr>
          <w:rFonts w:hint="eastAsia"/>
        </w:rPr>
        <w:t>實施票券實名制。據文化部統計，</w:t>
      </w:r>
      <w:r w:rsidRPr="009D23A0">
        <w:t>112</w:t>
      </w:r>
      <w:r w:rsidRPr="009D23A0">
        <w:rPr>
          <w:rFonts w:hint="eastAsia"/>
        </w:rPr>
        <w:t>及</w:t>
      </w:r>
      <w:r w:rsidRPr="009D23A0">
        <w:t>113年</w:t>
      </w:r>
      <w:r w:rsidRPr="009D23A0">
        <w:rPr>
          <w:rFonts w:hint="eastAsia"/>
        </w:rPr>
        <w:t>度各</w:t>
      </w:r>
      <w:r w:rsidRPr="009D23A0">
        <w:t>補助</w:t>
      </w:r>
      <w:r w:rsidRPr="009D23A0">
        <w:rPr>
          <w:rFonts w:hint="eastAsia"/>
        </w:rPr>
        <w:t>4案、314萬7千元及</w:t>
      </w:r>
      <w:r w:rsidRPr="009D23A0">
        <w:t>5</w:t>
      </w:r>
      <w:r w:rsidRPr="009D23A0">
        <w:rPr>
          <w:rFonts w:hint="eastAsia"/>
        </w:rPr>
        <w:t>3</w:t>
      </w:r>
      <w:r w:rsidRPr="009D23A0">
        <w:t>案</w:t>
      </w:r>
      <w:r w:rsidRPr="009D23A0">
        <w:rPr>
          <w:rFonts w:hint="eastAsia"/>
        </w:rPr>
        <w:t>、2,295萬元</w:t>
      </w:r>
      <w:r w:rsidRPr="009D23A0">
        <w:t>，114年</w:t>
      </w:r>
      <w:r w:rsidRPr="009D23A0">
        <w:rPr>
          <w:rFonts w:hint="eastAsia"/>
        </w:rPr>
        <w:t>截至7</w:t>
      </w:r>
      <w:r w:rsidRPr="009D23A0">
        <w:t>月</w:t>
      </w:r>
      <w:r w:rsidRPr="009D23A0">
        <w:rPr>
          <w:rFonts w:hint="eastAsia"/>
        </w:rPr>
        <w:t>底止已有134場演唱會公布實施實名制，包含張學友、陳奕迅、蘇打綠、米津玄師、戴佩妮、Y</w:t>
      </w:r>
      <w:r w:rsidRPr="009D23A0">
        <w:t>OASOBI</w:t>
      </w:r>
      <w:r w:rsidRPr="009D23A0">
        <w:rPr>
          <w:rFonts w:hint="eastAsia"/>
        </w:rPr>
        <w:t>、G</w:t>
      </w:r>
      <w:r w:rsidRPr="009D23A0">
        <w:t>-DRAGON</w:t>
      </w:r>
      <w:r w:rsidRPr="009D23A0">
        <w:rPr>
          <w:rFonts w:hint="eastAsia"/>
        </w:rPr>
        <w:t>等熱門演唱會，目前</w:t>
      </w:r>
      <w:r w:rsidR="00061FD5">
        <w:rPr>
          <w:rFonts w:hint="eastAsia"/>
        </w:rPr>
        <w:t>亦正</w:t>
      </w:r>
      <w:r w:rsidRPr="009D23A0">
        <w:rPr>
          <w:rFonts w:hint="eastAsia"/>
        </w:rPr>
        <w:t>陸續收案審查中</w:t>
      </w:r>
      <w:r w:rsidRPr="009D23A0">
        <w:t>。</w:t>
      </w:r>
    </w:p>
    <w:p w:rsidR="009F5366" w:rsidRPr="009D23A0" w:rsidRDefault="009F5366" w:rsidP="009F5366">
      <w:pPr>
        <w:widowControl/>
        <w:adjustRightInd w:val="0"/>
        <w:snapToGrid w:val="0"/>
        <w:spacing w:line="240" w:lineRule="auto"/>
        <w:ind w:leftChars="292" w:left="851" w:hangingChars="8" w:hanging="23"/>
        <w:jc w:val="left"/>
        <w:rPr>
          <w:rFonts w:hAnsi="標楷體"/>
        </w:rPr>
      </w:pPr>
      <w:r w:rsidRPr="009D23A0">
        <w:rPr>
          <w:rFonts w:hAnsi="標楷體" w:hint="eastAsia"/>
          <w:b/>
        </w:rPr>
        <w:t>表2  文化部</w:t>
      </w:r>
      <w:r w:rsidRPr="009D23A0">
        <w:rPr>
          <w:rFonts w:hAnsi="標楷體"/>
          <w:b/>
        </w:rPr>
        <w:t>補助</w:t>
      </w:r>
      <w:r w:rsidRPr="009D23A0">
        <w:rPr>
          <w:rFonts w:hAnsi="標楷體" w:hint="eastAsia"/>
          <w:b/>
        </w:rPr>
        <w:t>演唱會</w:t>
      </w:r>
      <w:r w:rsidRPr="009D23A0">
        <w:rPr>
          <w:rFonts w:hAnsi="標楷體"/>
          <w:b/>
        </w:rPr>
        <w:t>實名制</w:t>
      </w:r>
      <w:r w:rsidRPr="009D23A0">
        <w:rPr>
          <w:rFonts w:hAnsi="標楷體" w:hint="eastAsia"/>
          <w:b/>
        </w:rPr>
        <w:t xml:space="preserve">概況表  </w:t>
      </w:r>
      <w:r w:rsidRPr="009D23A0">
        <w:rPr>
          <w:rFonts w:hAnsi="標楷體" w:hint="eastAsia"/>
          <w:sz w:val="24"/>
          <w:szCs w:val="24"/>
        </w:rPr>
        <w:t>單位:場、件、新臺幣千元</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679"/>
        <w:gridCol w:w="1381"/>
        <w:gridCol w:w="1572"/>
        <w:gridCol w:w="1572"/>
        <w:gridCol w:w="1442"/>
      </w:tblGrid>
      <w:tr w:rsidR="009F5366" w:rsidRPr="009D23A0" w:rsidTr="00260996">
        <w:trPr>
          <w:trHeight w:val="329"/>
        </w:trPr>
        <w:tc>
          <w:tcPr>
            <w:tcW w:w="1679"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項目</w:t>
            </w:r>
          </w:p>
        </w:tc>
        <w:tc>
          <w:tcPr>
            <w:tcW w:w="1381"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112年度</w:t>
            </w:r>
          </w:p>
        </w:tc>
        <w:tc>
          <w:tcPr>
            <w:tcW w:w="1572"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113年度</w:t>
            </w:r>
          </w:p>
        </w:tc>
        <w:tc>
          <w:tcPr>
            <w:tcW w:w="1572"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114年度</w:t>
            </w:r>
            <w:r w:rsidRPr="009D23A0">
              <w:rPr>
                <w:rFonts w:hAnsi="標楷體" w:hint="eastAsia"/>
                <w:sz w:val="24"/>
                <w:vertAlign w:val="superscript"/>
              </w:rPr>
              <w:t>*</w:t>
            </w:r>
          </w:p>
        </w:tc>
        <w:tc>
          <w:tcPr>
            <w:tcW w:w="1442" w:type="dxa"/>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115年度</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0" w:firstLineChars="0" w:firstLine="0"/>
              <w:jc w:val="left"/>
              <w:rPr>
                <w:rFonts w:hAnsi="標楷體"/>
                <w:sz w:val="24"/>
              </w:rPr>
            </w:pPr>
            <w:r w:rsidRPr="009D23A0">
              <w:rPr>
                <w:rFonts w:hAnsi="標楷體" w:hint="eastAsia"/>
                <w:sz w:val="24"/>
              </w:rPr>
              <w:t>公布實施實名制之演唱會場次數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13</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77</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134</w:t>
            </w:r>
          </w:p>
        </w:tc>
        <w:tc>
          <w:tcPr>
            <w:tcW w:w="1442" w:type="dxa"/>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sz w:val="24"/>
              </w:rPr>
              <w:t>補助件數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4</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53</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35</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補助預算數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9,250</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1</w:t>
            </w:r>
            <w:r w:rsidRPr="009D23A0">
              <w:rPr>
                <w:rFonts w:hAnsi="標楷體" w:hint="eastAsia"/>
                <w:sz w:val="24"/>
              </w:rPr>
              <w:t>,</w:t>
            </w:r>
            <w:r w:rsidRPr="009D23A0">
              <w:rPr>
                <w:rFonts w:hAnsi="標楷體"/>
                <w:sz w:val="24"/>
              </w:rPr>
              <w:t>270</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22</w:t>
            </w:r>
            <w:r w:rsidRPr="009D23A0">
              <w:rPr>
                <w:rFonts w:hAnsi="標楷體"/>
                <w:sz w:val="24"/>
              </w:rPr>
              <w:t>,</w:t>
            </w:r>
            <w:r w:rsidRPr="009D23A0">
              <w:rPr>
                <w:rFonts w:hAnsi="標楷體" w:hint="eastAsia"/>
                <w:sz w:val="24"/>
              </w:rPr>
              <w:t>000</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補助決算數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3</w:t>
            </w:r>
            <w:r w:rsidRPr="009D23A0">
              <w:rPr>
                <w:rFonts w:hAnsi="標楷體"/>
                <w:sz w:val="24"/>
              </w:rPr>
              <w:t>,</w:t>
            </w:r>
            <w:r w:rsidRPr="009D23A0">
              <w:rPr>
                <w:rFonts w:hAnsi="標楷體" w:hint="eastAsia"/>
                <w:sz w:val="24"/>
              </w:rPr>
              <w:t>1</w:t>
            </w:r>
            <w:r w:rsidRPr="009D23A0">
              <w:rPr>
                <w:rFonts w:hAnsi="標楷體"/>
                <w:sz w:val="24"/>
              </w:rPr>
              <w:t>4</w:t>
            </w:r>
            <w:r w:rsidRPr="009D23A0">
              <w:rPr>
                <w:rFonts w:hAnsi="標楷體" w:hint="eastAsia"/>
                <w:sz w:val="24"/>
              </w:rPr>
              <w:t>7</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2,950</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5</w:t>
            </w:r>
            <w:r w:rsidRPr="009D23A0">
              <w:rPr>
                <w:rFonts w:hAnsi="標楷體" w:hint="eastAsia"/>
                <w:sz w:val="24"/>
              </w:rPr>
              <w:t>,</w:t>
            </w:r>
            <w:r w:rsidRPr="009D23A0">
              <w:rPr>
                <w:rFonts w:hAnsi="標楷體"/>
                <w:sz w:val="24"/>
              </w:rPr>
              <w:t>640</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bl>
    <w:p w:rsidR="009F5366" w:rsidRPr="009D23A0" w:rsidRDefault="009F5366" w:rsidP="009F5366">
      <w:pPr>
        <w:widowControl/>
        <w:adjustRightInd w:val="0"/>
        <w:snapToGrid w:val="0"/>
        <w:spacing w:line="240" w:lineRule="auto"/>
        <w:ind w:leftChars="286" w:left="2143" w:hangingChars="547" w:hanging="1332"/>
        <w:jc w:val="left"/>
        <w:rPr>
          <w:rFonts w:hAnsi="標楷體"/>
          <w:sz w:val="24"/>
          <w:szCs w:val="24"/>
        </w:rPr>
      </w:pPr>
      <w:r w:rsidRPr="009D23A0">
        <w:rPr>
          <w:rFonts w:hAnsi="標楷體" w:hint="eastAsia"/>
          <w:sz w:val="24"/>
          <w:szCs w:val="24"/>
        </w:rPr>
        <w:t>說    明:1.114年度除預算數外，均為截至7月底資料，且決算數為核定補助金額。</w:t>
      </w:r>
    </w:p>
    <w:p w:rsidR="009F5366" w:rsidRPr="009D23A0" w:rsidRDefault="009F5366" w:rsidP="009F5366">
      <w:pPr>
        <w:widowControl/>
        <w:adjustRightInd w:val="0"/>
        <w:snapToGrid w:val="0"/>
        <w:spacing w:line="240" w:lineRule="auto"/>
        <w:ind w:leftChars="667" w:left="2117" w:hangingChars="93" w:hanging="226"/>
        <w:jc w:val="left"/>
        <w:rPr>
          <w:rFonts w:hAnsi="標楷體"/>
          <w:sz w:val="24"/>
          <w:szCs w:val="24"/>
        </w:rPr>
      </w:pPr>
      <w:r w:rsidRPr="009D23A0">
        <w:rPr>
          <w:rFonts w:hint="eastAsia"/>
          <w:bCs/>
          <w:sz w:val="24"/>
        </w:rPr>
        <w:t>2.係該部以人工至國內各大購票平台統計規模1萬人以上實施實名制之場次。</w:t>
      </w:r>
    </w:p>
    <w:p w:rsidR="009F5366" w:rsidRPr="009D23A0" w:rsidRDefault="009F5366" w:rsidP="009F5366">
      <w:pPr>
        <w:widowControl/>
        <w:adjustRightInd w:val="0"/>
        <w:snapToGrid w:val="0"/>
        <w:spacing w:line="240" w:lineRule="auto"/>
        <w:ind w:leftChars="291" w:left="825" w:firstLineChars="0" w:firstLine="0"/>
        <w:jc w:val="left"/>
        <w:rPr>
          <w:rFonts w:hAnsi="標楷體"/>
        </w:rPr>
      </w:pPr>
      <w:r w:rsidRPr="009D23A0">
        <w:rPr>
          <w:rFonts w:hAnsi="標楷體" w:hint="eastAsia"/>
          <w:sz w:val="24"/>
          <w:szCs w:val="24"/>
        </w:rPr>
        <w:t>資料來源:文化部提供，本中心整理。</w:t>
      </w:r>
    </w:p>
    <w:p w:rsidR="009F5366" w:rsidRPr="009D23A0" w:rsidRDefault="009F5366" w:rsidP="009F5366">
      <w:pPr>
        <w:pStyle w:val="22"/>
        <w:ind w:left="850" w:firstLine="567"/>
      </w:pPr>
      <w:r w:rsidRPr="009D23A0">
        <w:rPr>
          <w:rFonts w:hint="eastAsia"/>
        </w:rPr>
        <w:t>演唱會票券實名制之落實，需有大量人力配合查驗，</w:t>
      </w:r>
      <w:r>
        <w:rPr>
          <w:rFonts w:hint="eastAsia"/>
        </w:rPr>
        <w:t>惟鑒於黃牛票集團持續變化手法</w:t>
      </w:r>
      <w:r>
        <w:rPr>
          <w:rStyle w:val="af7"/>
          <w:rFonts w:hAnsi="標楷體"/>
        </w:rPr>
        <w:footnoteReference w:id="3"/>
      </w:r>
      <w:r>
        <w:rPr>
          <w:rFonts w:hint="eastAsia"/>
        </w:rPr>
        <w:t>，實名制之導入除</w:t>
      </w:r>
      <w:r w:rsidRPr="009D23A0">
        <w:rPr>
          <w:rFonts w:hint="eastAsia"/>
        </w:rPr>
        <w:t>額外增加之人力成本，且增加民眾入場等待時間，故實名制</w:t>
      </w:r>
      <w:r w:rsidR="00170058">
        <w:rPr>
          <w:rFonts w:hint="eastAsia"/>
        </w:rPr>
        <w:t>僅</w:t>
      </w:r>
      <w:r>
        <w:rPr>
          <w:rFonts w:hint="eastAsia"/>
        </w:rPr>
        <w:t>為</w:t>
      </w:r>
      <w:r w:rsidRPr="009D23A0">
        <w:rPr>
          <w:rFonts w:hint="eastAsia"/>
        </w:rPr>
        <w:t>推動初期為鼓勵業者導入，並減少民眾不便，由政府補助建置或擴充相關查驗系統及增加相關現場查驗人力。</w:t>
      </w:r>
      <w:r>
        <w:rPr>
          <w:rFonts w:hint="eastAsia"/>
        </w:rPr>
        <w:t>惟後續</w:t>
      </w:r>
      <w:r w:rsidRPr="009D23A0">
        <w:rPr>
          <w:rFonts w:hint="eastAsia"/>
        </w:rPr>
        <w:t>允宜檢討補助制度，鼓勵業者強化</w:t>
      </w:r>
      <w:r w:rsidRPr="009D23A0">
        <w:t>系統</w:t>
      </w:r>
      <w:r w:rsidRPr="009D23A0">
        <w:rPr>
          <w:rFonts w:hint="eastAsia"/>
        </w:rPr>
        <w:t>及</w:t>
      </w:r>
      <w:r w:rsidRPr="009D23A0">
        <w:t>長期</w:t>
      </w:r>
      <w:r w:rsidRPr="009D23A0">
        <w:rPr>
          <w:rFonts w:hint="eastAsia"/>
        </w:rPr>
        <w:t>之能量</w:t>
      </w:r>
      <w:r>
        <w:rPr>
          <w:rFonts w:hint="eastAsia"/>
        </w:rPr>
        <w:t>建置</w:t>
      </w:r>
      <w:r w:rsidRPr="009D23A0">
        <w:rPr>
          <w:rFonts w:hint="eastAsia"/>
        </w:rPr>
        <w:t>，同時</w:t>
      </w:r>
      <w:r w:rsidR="00B335FE">
        <w:rPr>
          <w:rFonts w:hint="eastAsia"/>
        </w:rPr>
        <w:t>提升</w:t>
      </w:r>
      <w:r w:rsidRPr="009D23A0">
        <w:t>地方政府調查</w:t>
      </w:r>
      <w:r w:rsidRPr="009D23A0">
        <w:lastRenderedPageBreak/>
        <w:t>與裁罰</w:t>
      </w:r>
      <w:r w:rsidRPr="009D23A0">
        <w:rPr>
          <w:rFonts w:hint="eastAsia"/>
        </w:rPr>
        <w:t>之執法能力</w:t>
      </w:r>
      <w:r w:rsidRPr="009D23A0">
        <w:t>與技術</w:t>
      </w:r>
      <w:r w:rsidR="00B335FE">
        <w:rPr>
          <w:rFonts w:hint="eastAsia"/>
        </w:rPr>
        <w:t>，以遏止黃牛歪風</w:t>
      </w:r>
      <w:r w:rsidRPr="009D23A0">
        <w:rPr>
          <w:rFonts w:hint="eastAsia"/>
        </w:rPr>
        <w:t>。</w:t>
      </w:r>
    </w:p>
    <w:p w:rsidR="009F5366" w:rsidRDefault="009F5366" w:rsidP="009F5366">
      <w:pPr>
        <w:ind w:left="567" w:firstLine="567"/>
      </w:pPr>
      <w:r w:rsidRPr="009D23A0">
        <w:rPr>
          <w:rFonts w:hint="eastAsia"/>
        </w:rPr>
        <w:t>綜上，近年藝文活動網路購票，屢發生黃牛票情事，為防制黃牛票，中央政府已修法並建置黃牛票檢舉及實名制補助機制，期落實表演現場票券實名制；然補助演唱會實施實名制雖有短期之效，為政府經費之合理運用，允宜</w:t>
      </w:r>
      <w:r w:rsidR="00170058">
        <w:rPr>
          <w:rFonts w:hint="eastAsia"/>
        </w:rPr>
        <w:t>強化地方政府調查與裁罰之執法能力</w:t>
      </w:r>
      <w:r w:rsidRPr="009D23A0">
        <w:rPr>
          <w:rFonts w:hint="eastAsia"/>
        </w:rPr>
        <w:t>，以提升修法成效並杜絕黃牛歪風。</w:t>
      </w:r>
    </w:p>
    <w:bookmarkEnd w:id="0"/>
    <w:bookmarkEnd w:id="1"/>
    <w:bookmarkEnd w:id="2"/>
    <w:sectPr w:rsidR="009F536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2D0D58" w:rsidRDefault="009A4458" w:rsidP="00260996">
      <w:pPr>
        <w:pStyle w:val="afffe"/>
        <w:ind w:left="168" w:hanging="168"/>
      </w:pPr>
      <w:r>
        <w:rPr>
          <w:rStyle w:val="af7"/>
        </w:rPr>
        <w:footnoteRef/>
      </w:r>
      <w:r>
        <w:t xml:space="preserve"> </w:t>
      </w:r>
      <w:r w:rsidRPr="00CD197A">
        <w:rPr>
          <w:rFonts w:hint="eastAsia"/>
        </w:rPr>
        <w:t>文創法第10條之1規定略以，</w:t>
      </w:r>
      <w:r w:rsidRPr="002D0D58">
        <w:rPr>
          <w:rFonts w:hint="eastAsia"/>
        </w:rPr>
        <w:t>凡將藝文表演票券以超過票面金額或定價販售者，按票券張數，由主管機關處票面金額或定價之10倍至50倍罰鍰，且以虛偽資料或其他不正方式，利用電腦或其他相關設備購買藝文表演票券，取得訂票或取票憑證者，處3年以下有期徒刑，或科或併科新臺幣300萬元以下罰金，期有效遏阻黃牛票之情形。</w:t>
      </w:r>
    </w:p>
  </w:footnote>
  <w:footnote w:id="2">
    <w:p w:rsidR="009A4458" w:rsidRDefault="009A4458" w:rsidP="00260996">
      <w:pPr>
        <w:pStyle w:val="afffe"/>
        <w:ind w:left="168" w:hanging="168"/>
      </w:pPr>
      <w:r>
        <w:rPr>
          <w:rStyle w:val="af7"/>
        </w:rPr>
        <w:footnoteRef/>
      </w:r>
      <w:r>
        <w:t xml:space="preserve"> </w:t>
      </w:r>
      <w:r w:rsidRPr="00EF4036">
        <w:rPr>
          <w:rFonts w:hint="eastAsia"/>
        </w:rPr>
        <w:t>112年度由提升影視音智慧發展分支計畫之獎補助費支應，113年度起由影視音政策規劃補助</w:t>
      </w:r>
      <w:r>
        <w:rPr>
          <w:rFonts w:hint="eastAsia"/>
        </w:rPr>
        <w:t>與</w:t>
      </w:r>
      <w:r w:rsidRPr="00EF4036">
        <w:rPr>
          <w:rFonts w:hint="eastAsia"/>
        </w:rPr>
        <w:t>跨域整合分支計畫之獎補助費支應。</w:t>
      </w:r>
    </w:p>
  </w:footnote>
  <w:footnote w:id="3">
    <w:p w:rsidR="009A4458" w:rsidRPr="009D23A0" w:rsidRDefault="009A4458" w:rsidP="009F5366">
      <w:pPr>
        <w:pStyle w:val="afffe"/>
        <w:ind w:left="168" w:hanging="168"/>
        <w:rPr>
          <w:rFonts w:hint="eastAsia"/>
        </w:rPr>
      </w:pPr>
      <w:r>
        <w:rPr>
          <w:rStyle w:val="af7"/>
        </w:rPr>
        <w:footnoteRef/>
      </w:r>
      <w:r>
        <w:t xml:space="preserve"> </w:t>
      </w:r>
      <w:r>
        <w:rPr>
          <w:rFonts w:hint="eastAsia"/>
        </w:rPr>
        <w:t>刑事警察局破案快訊，</w:t>
      </w:r>
      <w:r w:rsidRPr="009D23A0">
        <w:rPr>
          <w:rFonts w:hint="eastAsia"/>
        </w:rPr>
        <w:t>黃牛集團認栽!刑事局查扣大量GD演唱會序號及偽造身分證工具</w:t>
      </w:r>
      <w:r>
        <w:rPr>
          <w:rFonts w:hint="eastAsia"/>
        </w:rPr>
        <w:t>，網址:</w:t>
      </w:r>
      <w:r w:rsidRPr="009D23A0">
        <w:t xml:space="preserve"> </w:t>
      </w:r>
      <w:hyperlink r:id="rId1" w:history="1">
        <w:r w:rsidRPr="00130D80">
          <w:rPr>
            <w:rStyle w:val="af4"/>
            <w:sz w:val="20"/>
          </w:rPr>
          <w:t>https://www.cib.npa.gov.tw/ch/app/news/view?module=news&amp;id</w:t>
        </w:r>
      </w:hyperlink>
      <w:r>
        <w:rPr>
          <w:rFonts w:hint="eastAsia"/>
        </w:rPr>
        <w:t xml:space="preserve"> </w:t>
      </w:r>
      <w:r w:rsidRPr="009D23A0">
        <w:t>=1885&amp;serno=e0a7d7fa-69c5-4d4e-a86a-87bdcd53c6f1</w:t>
      </w:r>
      <w:r>
        <w:rPr>
          <w:rFonts w:hint="eastAsia"/>
        </w:rPr>
        <w:t>(最後瀏覽日:114年9月29日)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25F"/>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6EEC71C-D829-46CD-88C6-3DC1FF48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ib.npa.gov.tw/ch/app/news/view?module=news&amp;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6C74E-39EE-4EF8-8693-7172C568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324</Words>
  <Characters>1853</Characters>
  <Application>Microsoft Office Word</Application>
  <DocSecurity>0</DocSecurity>
  <Lines>15</Lines>
  <Paragraphs>4</Paragraphs>
  <ScaleCrop>false</ScaleCrop>
  <Company/>
  <LinksUpToDate>false</LinksUpToDate>
  <CharactersWithSpaces>2173</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