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75F" w:rsidRDefault="00E4273A" w:rsidP="00E4273A">
      <w:pPr>
        <w:pStyle w:val="ac"/>
      </w:pPr>
      <w:bookmarkStart w:id="0" w:name="_Hlk209019399"/>
      <w:bookmarkStart w:id="1" w:name="_GoBack"/>
      <w:bookmarkEnd w:id="1"/>
      <w:r w:rsidRPr="00E4273A">
        <w:rPr>
          <w:rFonts w:hint="eastAsia"/>
        </w:rPr>
        <w:t>經濟部所屬(標準檢驗局及所屬、智慧財產局、</w:t>
      </w:r>
      <w:bookmarkStart w:id="2" w:name="_Hlk209019322"/>
      <w:r w:rsidRPr="00E4273A">
        <w:rPr>
          <w:rFonts w:hint="eastAsia"/>
        </w:rPr>
        <w:t>水利署及所屬</w:t>
      </w:r>
      <w:bookmarkEnd w:id="2"/>
      <w:r w:rsidRPr="00E4273A">
        <w:rPr>
          <w:rFonts w:hint="eastAsia"/>
        </w:rPr>
        <w:t>、商業發展署)11</w:t>
      </w:r>
      <w:r>
        <w:rPr>
          <w:rFonts w:hint="eastAsia"/>
        </w:rPr>
        <w:t>5</w:t>
      </w:r>
      <w:r w:rsidRPr="00E4273A">
        <w:rPr>
          <w:rFonts w:hint="eastAsia"/>
        </w:rPr>
        <w:t>年度單位預算評估報告</w:t>
      </w:r>
      <w:bookmarkEnd w:id="0"/>
    </w:p>
    <w:p w:rsidR="004F3103" w:rsidRPr="00B965DF" w:rsidRDefault="004F3103" w:rsidP="004F3103">
      <w:pPr>
        <w:pStyle w:val="144"/>
        <w:ind w:left="198" w:hangingChars="70" w:hanging="198"/>
        <w:rPr>
          <w:color w:val="000000"/>
        </w:rPr>
      </w:pPr>
      <w:bookmarkStart w:id="3" w:name="_Toc208997594"/>
      <w:bookmarkStart w:id="4" w:name="_Toc276483812"/>
      <w:bookmarkStart w:id="5" w:name="_Toc495221727"/>
      <w:bookmarkStart w:id="6" w:name="_Toc464543013"/>
      <w:bookmarkStart w:id="7" w:name="_Toc211349997"/>
      <w:bookmarkStart w:id="8" w:name="_Toc212709827"/>
      <w:r w:rsidRPr="00B965DF">
        <w:rPr>
          <w:rFonts w:hint="eastAsia"/>
          <w:color w:val="000000"/>
        </w:rPr>
        <w:t>肆</w:t>
      </w:r>
      <w:r w:rsidRPr="00B965DF">
        <w:rPr>
          <w:rFonts w:hAnsi="標楷體" w:hint="eastAsia"/>
          <w:color w:val="000000"/>
        </w:rPr>
        <w:t>、</w:t>
      </w:r>
      <w:r w:rsidRPr="00B965DF">
        <w:rPr>
          <w:rFonts w:hint="eastAsia"/>
          <w:color w:val="000000"/>
        </w:rPr>
        <w:t>商業發展署</w:t>
      </w:r>
      <w:bookmarkEnd w:id="7"/>
      <w:bookmarkEnd w:id="8"/>
    </w:p>
    <w:p w:rsidR="004F3103" w:rsidRDefault="004F3103" w:rsidP="006A67B8">
      <w:pPr>
        <w:pStyle w:val="aa"/>
        <w:ind w:firstLine="566"/>
        <w:rPr>
          <w:rFonts w:hint="eastAsia"/>
        </w:rPr>
      </w:pPr>
      <w:r w:rsidRPr="00B965DF">
        <w:rPr>
          <w:rFonts w:hint="eastAsia"/>
          <w:color w:val="000000"/>
        </w:rPr>
        <w:t>商業發展署(以下簡稱商業署)115年度單位預算案分別編列歲入6億3,568萬2千元，同114年度預算數；歲出36億4</w:t>
      </w:r>
      <w:r w:rsidRPr="00B965DF">
        <w:rPr>
          <w:color w:val="000000"/>
        </w:rPr>
        <w:t>,</w:t>
      </w:r>
      <w:r w:rsidRPr="00B965DF">
        <w:rPr>
          <w:rFonts w:hint="eastAsia"/>
          <w:color w:val="000000"/>
        </w:rPr>
        <w:t>519萬1千元，較114年度預算26</w:t>
      </w:r>
      <w:r w:rsidRPr="00B965DF">
        <w:rPr>
          <w:color w:val="000000"/>
        </w:rPr>
        <w:t>億</w:t>
      </w:r>
      <w:r w:rsidRPr="00B965DF">
        <w:rPr>
          <w:rFonts w:hint="eastAsia"/>
          <w:color w:val="000000"/>
        </w:rPr>
        <w:t>9</w:t>
      </w:r>
      <w:r w:rsidRPr="00B965DF">
        <w:rPr>
          <w:color w:val="000000"/>
        </w:rPr>
        <w:t>,</w:t>
      </w:r>
      <w:r w:rsidRPr="00B965DF">
        <w:rPr>
          <w:rFonts w:hint="eastAsia"/>
          <w:color w:val="000000"/>
        </w:rPr>
        <w:t>447萬8千元(含追加預算1億3萬1千元)</w:t>
      </w:r>
      <w:r w:rsidRPr="00B965DF">
        <w:rPr>
          <w:rFonts w:hAnsi="標楷體" w:hint="eastAsia"/>
          <w:color w:val="000000"/>
        </w:rPr>
        <w:t>，</w:t>
      </w:r>
      <w:bookmarkStart w:id="9" w:name="_Hlk178085179"/>
      <w:r w:rsidRPr="00B965DF">
        <w:rPr>
          <w:rFonts w:hint="eastAsia"/>
          <w:color w:val="000000"/>
        </w:rPr>
        <w:t>增加9億5</w:t>
      </w:r>
      <w:r w:rsidRPr="00B965DF">
        <w:rPr>
          <w:color w:val="000000"/>
        </w:rPr>
        <w:t>,</w:t>
      </w:r>
      <w:r w:rsidRPr="00B965DF">
        <w:rPr>
          <w:rFonts w:hint="eastAsia"/>
          <w:color w:val="000000"/>
        </w:rPr>
        <w:t>071萬3千元(增幅35.28%)</w:t>
      </w:r>
      <w:bookmarkEnd w:id="9"/>
      <w:r w:rsidRPr="00B965DF">
        <w:rPr>
          <w:rFonts w:hint="eastAsia"/>
          <w:color w:val="000000"/>
        </w:rPr>
        <w:t>。謹就商業署115年度預算案評估如下：</w:t>
      </w:r>
      <w:bookmarkEnd w:id="6"/>
      <w:bookmarkEnd w:id="3"/>
      <w:bookmarkEnd w:id="4"/>
      <w:bookmarkEnd w:id="5"/>
    </w:p>
    <w:sectPr w:rsidR="004F3103" w:rsidSect="00097D9D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628" w:rsidRDefault="00BA4628" w:rsidP="000E296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A4628" w:rsidRDefault="00BA4628" w:rsidP="000E296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華康黑體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D9D" w:rsidRDefault="00097D9D" w:rsidP="00097D9D">
    <w:pPr>
      <w:pStyle w:val="af3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6A67B8" w:rsidRPr="006A67B8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628" w:rsidRDefault="00BA4628" w:rsidP="000E296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A4628" w:rsidRDefault="00BA4628" w:rsidP="000E296B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898675A"/>
    <w:multiLevelType w:val="hybridMultilevel"/>
    <w:tmpl w:val="36505F6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89"/>
    <w:multiLevelType w:val="singleLevel"/>
    <w:tmpl w:val="6DB641E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2" w15:restartNumberingAfterBreak="0">
    <w:nsid w:val="07340B52"/>
    <w:multiLevelType w:val="hybridMultilevel"/>
    <w:tmpl w:val="AE1A8F38"/>
    <w:lvl w:ilvl="0" w:tplc="B4D01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6378DC"/>
    <w:multiLevelType w:val="hybridMultilevel"/>
    <w:tmpl w:val="7D882A56"/>
    <w:lvl w:ilvl="0" w:tplc="EE7814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D800B4E"/>
    <w:multiLevelType w:val="hybridMultilevel"/>
    <w:tmpl w:val="3C062F68"/>
    <w:lvl w:ilvl="0" w:tplc="F2C280BC">
      <w:start w:val="1"/>
      <w:numFmt w:val="decimal"/>
      <w:lvlText w:val="%1."/>
      <w:lvlJc w:val="left"/>
      <w:pPr>
        <w:ind w:left="113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0F2404B7"/>
    <w:multiLevelType w:val="hybridMultilevel"/>
    <w:tmpl w:val="FFE463D8"/>
    <w:lvl w:ilvl="0" w:tplc="A4A26B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868000D"/>
    <w:multiLevelType w:val="hybridMultilevel"/>
    <w:tmpl w:val="D47E9492"/>
    <w:lvl w:ilvl="0" w:tplc="03D8EF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1C8F408D"/>
    <w:multiLevelType w:val="hybridMultilevel"/>
    <w:tmpl w:val="9E70D8E6"/>
    <w:lvl w:ilvl="0" w:tplc="6EC0212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1F75757F"/>
    <w:multiLevelType w:val="hybridMultilevel"/>
    <w:tmpl w:val="7DD6216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9E4BAF"/>
    <w:multiLevelType w:val="hybridMultilevel"/>
    <w:tmpl w:val="41D890AE"/>
    <w:lvl w:ilvl="0" w:tplc="D520AB5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27C9054D"/>
    <w:multiLevelType w:val="hybridMultilevel"/>
    <w:tmpl w:val="2250CBBE"/>
    <w:lvl w:ilvl="0" w:tplc="87AC7BD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2E59525B"/>
    <w:multiLevelType w:val="hybridMultilevel"/>
    <w:tmpl w:val="775A1872"/>
    <w:lvl w:ilvl="0" w:tplc="F4527D5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214580D"/>
    <w:multiLevelType w:val="hybridMultilevel"/>
    <w:tmpl w:val="E7D2EC60"/>
    <w:lvl w:ilvl="0" w:tplc="5208830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58A0459A"/>
    <w:multiLevelType w:val="hybridMultilevel"/>
    <w:tmpl w:val="4F54A3D2"/>
    <w:lvl w:ilvl="0" w:tplc="1FCA04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5AA12235"/>
    <w:multiLevelType w:val="hybridMultilevel"/>
    <w:tmpl w:val="B010EF80"/>
    <w:lvl w:ilvl="0" w:tplc="FFFFFFFF">
      <w:start w:val="1"/>
      <w:numFmt w:val="decimal"/>
      <w:lvlText w:val="(%1)"/>
      <w:lvlJc w:val="left"/>
      <w:pPr>
        <w:ind w:left="2138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378" w:hanging="480"/>
      </w:pPr>
    </w:lvl>
    <w:lvl w:ilvl="2" w:tplc="FFFFFFFF" w:tentative="1">
      <w:start w:val="1"/>
      <w:numFmt w:val="lowerRoman"/>
      <w:lvlText w:val="%3."/>
      <w:lvlJc w:val="right"/>
      <w:pPr>
        <w:ind w:left="2858" w:hanging="480"/>
      </w:pPr>
    </w:lvl>
    <w:lvl w:ilvl="3" w:tplc="FFFFFFFF" w:tentative="1">
      <w:start w:val="1"/>
      <w:numFmt w:val="decimal"/>
      <w:lvlText w:val="%4."/>
      <w:lvlJc w:val="left"/>
      <w:pPr>
        <w:ind w:left="333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18" w:hanging="480"/>
      </w:pPr>
    </w:lvl>
    <w:lvl w:ilvl="5" w:tplc="FFFFFFFF" w:tentative="1">
      <w:start w:val="1"/>
      <w:numFmt w:val="lowerRoman"/>
      <w:lvlText w:val="%6."/>
      <w:lvlJc w:val="right"/>
      <w:pPr>
        <w:ind w:left="4298" w:hanging="480"/>
      </w:pPr>
    </w:lvl>
    <w:lvl w:ilvl="6" w:tplc="FFFFFFFF" w:tentative="1">
      <w:start w:val="1"/>
      <w:numFmt w:val="decimal"/>
      <w:lvlText w:val="%7."/>
      <w:lvlJc w:val="left"/>
      <w:pPr>
        <w:ind w:left="477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58" w:hanging="480"/>
      </w:pPr>
    </w:lvl>
    <w:lvl w:ilvl="8" w:tplc="FFFFFFFF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5" w15:restartNumberingAfterBreak="0">
    <w:nsid w:val="5CAC7D1B"/>
    <w:multiLevelType w:val="hybridMultilevel"/>
    <w:tmpl w:val="9A0676C8"/>
    <w:lvl w:ilvl="0" w:tplc="C9264E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624E16BF"/>
    <w:multiLevelType w:val="hybridMultilevel"/>
    <w:tmpl w:val="292E0C7C"/>
    <w:lvl w:ilvl="0" w:tplc="280EEC4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626D3D60"/>
    <w:multiLevelType w:val="hybridMultilevel"/>
    <w:tmpl w:val="4B300534"/>
    <w:lvl w:ilvl="0" w:tplc="2E08658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64E43C6E"/>
    <w:multiLevelType w:val="hybridMultilevel"/>
    <w:tmpl w:val="42B462AA"/>
    <w:lvl w:ilvl="0" w:tplc="888492F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671303F0"/>
    <w:multiLevelType w:val="hybridMultilevel"/>
    <w:tmpl w:val="84E6E526"/>
    <w:lvl w:ilvl="0" w:tplc="81529A2A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8556029"/>
    <w:multiLevelType w:val="hybridMultilevel"/>
    <w:tmpl w:val="C70A44D8"/>
    <w:lvl w:ilvl="0" w:tplc="5BC4D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A6F7378"/>
    <w:multiLevelType w:val="hybridMultilevel"/>
    <w:tmpl w:val="A5320950"/>
    <w:lvl w:ilvl="0" w:tplc="DF4AACF4">
      <w:start w:val="1"/>
      <w:numFmt w:val="decimal"/>
      <w:lvlText w:val="%1."/>
      <w:lvlJc w:val="left"/>
      <w:pPr>
        <w:ind w:left="2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4" w:hanging="480"/>
      </w:pPr>
    </w:lvl>
    <w:lvl w:ilvl="2" w:tplc="0409001B" w:tentative="1">
      <w:start w:val="1"/>
      <w:numFmt w:val="lowerRoman"/>
      <w:lvlText w:val="%3."/>
      <w:lvlJc w:val="right"/>
      <w:pPr>
        <w:ind w:left="1324" w:hanging="480"/>
      </w:pPr>
    </w:lvl>
    <w:lvl w:ilvl="3" w:tplc="0409000F" w:tentative="1">
      <w:start w:val="1"/>
      <w:numFmt w:val="decimal"/>
      <w:lvlText w:val="%4."/>
      <w:lvlJc w:val="left"/>
      <w:pPr>
        <w:ind w:left="18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4" w:hanging="480"/>
      </w:pPr>
    </w:lvl>
    <w:lvl w:ilvl="5" w:tplc="0409001B" w:tentative="1">
      <w:start w:val="1"/>
      <w:numFmt w:val="lowerRoman"/>
      <w:lvlText w:val="%6."/>
      <w:lvlJc w:val="right"/>
      <w:pPr>
        <w:ind w:left="2764" w:hanging="480"/>
      </w:pPr>
    </w:lvl>
    <w:lvl w:ilvl="6" w:tplc="0409000F" w:tentative="1">
      <w:start w:val="1"/>
      <w:numFmt w:val="decimal"/>
      <w:lvlText w:val="%7."/>
      <w:lvlJc w:val="left"/>
      <w:pPr>
        <w:ind w:left="32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4" w:hanging="480"/>
      </w:pPr>
    </w:lvl>
    <w:lvl w:ilvl="8" w:tplc="0409001B" w:tentative="1">
      <w:start w:val="1"/>
      <w:numFmt w:val="lowerRoman"/>
      <w:lvlText w:val="%9."/>
      <w:lvlJc w:val="right"/>
      <w:pPr>
        <w:ind w:left="4204" w:hanging="480"/>
      </w:pPr>
    </w:lvl>
  </w:abstractNum>
  <w:abstractNum w:abstractNumId="22" w15:restartNumberingAfterBreak="0">
    <w:nsid w:val="6E3943EC"/>
    <w:multiLevelType w:val="hybridMultilevel"/>
    <w:tmpl w:val="E3E0AE38"/>
    <w:lvl w:ilvl="0" w:tplc="415A6B18">
      <w:start w:val="1"/>
      <w:numFmt w:val="decimal"/>
      <w:lvlText w:val="%1."/>
      <w:lvlJc w:val="left"/>
      <w:pPr>
        <w:ind w:left="1210" w:hanging="360"/>
      </w:pPr>
      <w:rPr>
        <w:rFonts w:ascii="標楷體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6EC8300E"/>
    <w:multiLevelType w:val="hybridMultilevel"/>
    <w:tmpl w:val="1382C2D0"/>
    <w:lvl w:ilvl="0" w:tplc="CF06C7B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2131DD1"/>
    <w:multiLevelType w:val="hybridMultilevel"/>
    <w:tmpl w:val="C4208C46"/>
    <w:lvl w:ilvl="0" w:tplc="DC94C3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5" w15:restartNumberingAfterBreak="0">
    <w:nsid w:val="7AEC7276"/>
    <w:multiLevelType w:val="hybridMultilevel"/>
    <w:tmpl w:val="5CD27F6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BE26562"/>
    <w:multiLevelType w:val="hybridMultilevel"/>
    <w:tmpl w:val="C8F4D454"/>
    <w:lvl w:ilvl="0" w:tplc="9DD441F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7" w15:restartNumberingAfterBreak="0">
    <w:nsid w:val="7BEE2E85"/>
    <w:multiLevelType w:val="hybridMultilevel"/>
    <w:tmpl w:val="AB30EA6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1"/>
  </w:num>
  <w:num w:numId="3">
    <w:abstractNumId w:val="17"/>
  </w:num>
  <w:num w:numId="4">
    <w:abstractNumId w:val="2"/>
  </w:num>
  <w:num w:numId="5">
    <w:abstractNumId w:val="21"/>
  </w:num>
  <w:num w:numId="6">
    <w:abstractNumId w:val="13"/>
  </w:num>
  <w:num w:numId="7">
    <w:abstractNumId w:val="4"/>
  </w:num>
  <w:num w:numId="8">
    <w:abstractNumId w:val="10"/>
  </w:num>
  <w:num w:numId="9">
    <w:abstractNumId w:val="24"/>
  </w:num>
  <w:num w:numId="10">
    <w:abstractNumId w:val="20"/>
  </w:num>
  <w:num w:numId="11">
    <w:abstractNumId w:val="6"/>
  </w:num>
  <w:num w:numId="12">
    <w:abstractNumId w:val="7"/>
  </w:num>
  <w:num w:numId="13">
    <w:abstractNumId w:val="15"/>
  </w:num>
  <w:num w:numId="14">
    <w:abstractNumId w:val="18"/>
  </w:num>
  <w:num w:numId="15">
    <w:abstractNumId w:val="26"/>
  </w:num>
  <w:num w:numId="16">
    <w:abstractNumId w:val="14"/>
  </w:num>
  <w:num w:numId="17">
    <w:abstractNumId w:val="12"/>
  </w:num>
  <w:num w:numId="18">
    <w:abstractNumId w:val="16"/>
  </w:num>
  <w:num w:numId="19">
    <w:abstractNumId w:val="22"/>
  </w:num>
  <w:num w:numId="20">
    <w:abstractNumId w:val="3"/>
  </w:num>
  <w:num w:numId="21">
    <w:abstractNumId w:val="0"/>
  </w:num>
  <w:num w:numId="22">
    <w:abstractNumId w:val="27"/>
  </w:num>
  <w:num w:numId="23">
    <w:abstractNumId w:val="25"/>
  </w:num>
  <w:num w:numId="24">
    <w:abstractNumId w:val="11"/>
  </w:num>
  <w:num w:numId="25">
    <w:abstractNumId w:val="23"/>
  </w:num>
  <w:num w:numId="26">
    <w:abstractNumId w:val="8"/>
  </w:num>
  <w:num w:numId="27">
    <w:abstractNumId w:val="9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E296B"/>
    <w:rsid w:val="00000FB7"/>
    <w:rsid w:val="000013A7"/>
    <w:rsid w:val="00003B2B"/>
    <w:rsid w:val="00004B8E"/>
    <w:rsid w:val="00006E96"/>
    <w:rsid w:val="00007A9B"/>
    <w:rsid w:val="00010AA1"/>
    <w:rsid w:val="000125A2"/>
    <w:rsid w:val="0001445C"/>
    <w:rsid w:val="00014EA7"/>
    <w:rsid w:val="00015CD9"/>
    <w:rsid w:val="00020DB1"/>
    <w:rsid w:val="00021290"/>
    <w:rsid w:val="000228AD"/>
    <w:rsid w:val="000232B7"/>
    <w:rsid w:val="00025509"/>
    <w:rsid w:val="0003261B"/>
    <w:rsid w:val="00032668"/>
    <w:rsid w:val="0003425C"/>
    <w:rsid w:val="00034263"/>
    <w:rsid w:val="000342BC"/>
    <w:rsid w:val="00034E62"/>
    <w:rsid w:val="0003610D"/>
    <w:rsid w:val="00043BA4"/>
    <w:rsid w:val="000469B5"/>
    <w:rsid w:val="00051C6B"/>
    <w:rsid w:val="000541DE"/>
    <w:rsid w:val="000605F5"/>
    <w:rsid w:val="00060A14"/>
    <w:rsid w:val="000624F4"/>
    <w:rsid w:val="00063847"/>
    <w:rsid w:val="0006446D"/>
    <w:rsid w:val="0006516F"/>
    <w:rsid w:val="00065287"/>
    <w:rsid w:val="00067D22"/>
    <w:rsid w:val="0007036F"/>
    <w:rsid w:val="0007177E"/>
    <w:rsid w:val="0007211F"/>
    <w:rsid w:val="00081F20"/>
    <w:rsid w:val="00083A63"/>
    <w:rsid w:val="0008561E"/>
    <w:rsid w:val="000878AC"/>
    <w:rsid w:val="00087DD9"/>
    <w:rsid w:val="00087F2A"/>
    <w:rsid w:val="00090658"/>
    <w:rsid w:val="00092D30"/>
    <w:rsid w:val="0009620A"/>
    <w:rsid w:val="00096D4C"/>
    <w:rsid w:val="000978B9"/>
    <w:rsid w:val="00097D9D"/>
    <w:rsid w:val="000A1882"/>
    <w:rsid w:val="000A29D0"/>
    <w:rsid w:val="000A2DF8"/>
    <w:rsid w:val="000A3C2C"/>
    <w:rsid w:val="000A4AC9"/>
    <w:rsid w:val="000A629E"/>
    <w:rsid w:val="000B0E67"/>
    <w:rsid w:val="000B42F0"/>
    <w:rsid w:val="000B4858"/>
    <w:rsid w:val="000B4CB5"/>
    <w:rsid w:val="000B5C3E"/>
    <w:rsid w:val="000C2C5B"/>
    <w:rsid w:val="000C337A"/>
    <w:rsid w:val="000C48FC"/>
    <w:rsid w:val="000C6944"/>
    <w:rsid w:val="000D1DD4"/>
    <w:rsid w:val="000D2D8F"/>
    <w:rsid w:val="000D3519"/>
    <w:rsid w:val="000D3E88"/>
    <w:rsid w:val="000D4FB2"/>
    <w:rsid w:val="000D57D3"/>
    <w:rsid w:val="000D5AAB"/>
    <w:rsid w:val="000E0763"/>
    <w:rsid w:val="000E296B"/>
    <w:rsid w:val="000E45D0"/>
    <w:rsid w:val="000E5FCC"/>
    <w:rsid w:val="000E6060"/>
    <w:rsid w:val="000F3E6F"/>
    <w:rsid w:val="000F47E8"/>
    <w:rsid w:val="000F4F7A"/>
    <w:rsid w:val="00101709"/>
    <w:rsid w:val="001020B4"/>
    <w:rsid w:val="00105268"/>
    <w:rsid w:val="00105CEA"/>
    <w:rsid w:val="00105EE5"/>
    <w:rsid w:val="00106B5A"/>
    <w:rsid w:val="00107350"/>
    <w:rsid w:val="00107CE4"/>
    <w:rsid w:val="001103F3"/>
    <w:rsid w:val="00111BF8"/>
    <w:rsid w:val="0011249B"/>
    <w:rsid w:val="00113080"/>
    <w:rsid w:val="00113337"/>
    <w:rsid w:val="00121CB9"/>
    <w:rsid w:val="0012383C"/>
    <w:rsid w:val="00123EE8"/>
    <w:rsid w:val="00127ED1"/>
    <w:rsid w:val="0013306A"/>
    <w:rsid w:val="00136F82"/>
    <w:rsid w:val="00137DF1"/>
    <w:rsid w:val="001416E2"/>
    <w:rsid w:val="00141C00"/>
    <w:rsid w:val="00142187"/>
    <w:rsid w:val="00147EF5"/>
    <w:rsid w:val="0016035B"/>
    <w:rsid w:val="0016182E"/>
    <w:rsid w:val="001618B4"/>
    <w:rsid w:val="00161BE9"/>
    <w:rsid w:val="00162DCB"/>
    <w:rsid w:val="001635F8"/>
    <w:rsid w:val="001642D1"/>
    <w:rsid w:val="00165E08"/>
    <w:rsid w:val="00165FC5"/>
    <w:rsid w:val="001707F1"/>
    <w:rsid w:val="00171FEB"/>
    <w:rsid w:val="001752AA"/>
    <w:rsid w:val="001825D7"/>
    <w:rsid w:val="0018627F"/>
    <w:rsid w:val="00186C0C"/>
    <w:rsid w:val="0019119F"/>
    <w:rsid w:val="00194961"/>
    <w:rsid w:val="001967CD"/>
    <w:rsid w:val="00196E40"/>
    <w:rsid w:val="001A2CE8"/>
    <w:rsid w:val="001A49CA"/>
    <w:rsid w:val="001A54AF"/>
    <w:rsid w:val="001A582A"/>
    <w:rsid w:val="001B03DF"/>
    <w:rsid w:val="001B7840"/>
    <w:rsid w:val="001C2DA0"/>
    <w:rsid w:val="001C445E"/>
    <w:rsid w:val="001D1ACA"/>
    <w:rsid w:val="001D3520"/>
    <w:rsid w:val="001D6DB8"/>
    <w:rsid w:val="001E1802"/>
    <w:rsid w:val="001E2B40"/>
    <w:rsid w:val="001E4A88"/>
    <w:rsid w:val="001E4DD9"/>
    <w:rsid w:val="001E738D"/>
    <w:rsid w:val="001F2E23"/>
    <w:rsid w:val="001F30CC"/>
    <w:rsid w:val="001F4A38"/>
    <w:rsid w:val="001F6155"/>
    <w:rsid w:val="001F6687"/>
    <w:rsid w:val="001F6C59"/>
    <w:rsid w:val="00200E2F"/>
    <w:rsid w:val="00202B62"/>
    <w:rsid w:val="00202DED"/>
    <w:rsid w:val="0020770C"/>
    <w:rsid w:val="00207AF3"/>
    <w:rsid w:val="00215E41"/>
    <w:rsid w:val="002249DE"/>
    <w:rsid w:val="00225F47"/>
    <w:rsid w:val="00226435"/>
    <w:rsid w:val="002275F0"/>
    <w:rsid w:val="0023116C"/>
    <w:rsid w:val="00234A60"/>
    <w:rsid w:val="00235E82"/>
    <w:rsid w:val="00236A09"/>
    <w:rsid w:val="002377DD"/>
    <w:rsid w:val="00242D06"/>
    <w:rsid w:val="00242D4D"/>
    <w:rsid w:val="00245F20"/>
    <w:rsid w:val="00247F82"/>
    <w:rsid w:val="00250233"/>
    <w:rsid w:val="002503AA"/>
    <w:rsid w:val="00251201"/>
    <w:rsid w:val="00252333"/>
    <w:rsid w:val="002529B6"/>
    <w:rsid w:val="0025521B"/>
    <w:rsid w:val="002613B6"/>
    <w:rsid w:val="00267C5D"/>
    <w:rsid w:val="00271A8F"/>
    <w:rsid w:val="0027441B"/>
    <w:rsid w:val="002767A2"/>
    <w:rsid w:val="00280282"/>
    <w:rsid w:val="00281AD1"/>
    <w:rsid w:val="00281B1F"/>
    <w:rsid w:val="00285AB2"/>
    <w:rsid w:val="00286BF7"/>
    <w:rsid w:val="002922CD"/>
    <w:rsid w:val="002924F2"/>
    <w:rsid w:val="00292ABF"/>
    <w:rsid w:val="00293DEA"/>
    <w:rsid w:val="00295686"/>
    <w:rsid w:val="002A03D3"/>
    <w:rsid w:val="002A08C9"/>
    <w:rsid w:val="002A22B4"/>
    <w:rsid w:val="002A397E"/>
    <w:rsid w:val="002A3E49"/>
    <w:rsid w:val="002A5E41"/>
    <w:rsid w:val="002A78CF"/>
    <w:rsid w:val="002B1037"/>
    <w:rsid w:val="002B240A"/>
    <w:rsid w:val="002B4BCC"/>
    <w:rsid w:val="002B5F81"/>
    <w:rsid w:val="002C456C"/>
    <w:rsid w:val="002C5D91"/>
    <w:rsid w:val="002D100E"/>
    <w:rsid w:val="002D1D5F"/>
    <w:rsid w:val="002E02F5"/>
    <w:rsid w:val="002E1245"/>
    <w:rsid w:val="002E156B"/>
    <w:rsid w:val="002E2DD2"/>
    <w:rsid w:val="002E2E5F"/>
    <w:rsid w:val="002E2FCD"/>
    <w:rsid w:val="002E40C6"/>
    <w:rsid w:val="002E608D"/>
    <w:rsid w:val="002F1EAD"/>
    <w:rsid w:val="002F3B24"/>
    <w:rsid w:val="002F40E8"/>
    <w:rsid w:val="002F4450"/>
    <w:rsid w:val="002F4F98"/>
    <w:rsid w:val="002F6160"/>
    <w:rsid w:val="002F717A"/>
    <w:rsid w:val="00300CA0"/>
    <w:rsid w:val="00302128"/>
    <w:rsid w:val="003021EB"/>
    <w:rsid w:val="00305F5D"/>
    <w:rsid w:val="003105C0"/>
    <w:rsid w:val="00310F0D"/>
    <w:rsid w:val="003225EA"/>
    <w:rsid w:val="0032465C"/>
    <w:rsid w:val="0032648B"/>
    <w:rsid w:val="0032688E"/>
    <w:rsid w:val="003325E5"/>
    <w:rsid w:val="0033339D"/>
    <w:rsid w:val="00333471"/>
    <w:rsid w:val="00340DF1"/>
    <w:rsid w:val="00341D49"/>
    <w:rsid w:val="00342F20"/>
    <w:rsid w:val="003447BC"/>
    <w:rsid w:val="00356388"/>
    <w:rsid w:val="00357B35"/>
    <w:rsid w:val="00357EA8"/>
    <w:rsid w:val="0036026A"/>
    <w:rsid w:val="003635AA"/>
    <w:rsid w:val="0037174F"/>
    <w:rsid w:val="00372B9C"/>
    <w:rsid w:val="0037303C"/>
    <w:rsid w:val="0037665C"/>
    <w:rsid w:val="003833B4"/>
    <w:rsid w:val="003833DB"/>
    <w:rsid w:val="003861E4"/>
    <w:rsid w:val="00386577"/>
    <w:rsid w:val="00387BCF"/>
    <w:rsid w:val="00390F09"/>
    <w:rsid w:val="0039237D"/>
    <w:rsid w:val="0039420C"/>
    <w:rsid w:val="003A11A7"/>
    <w:rsid w:val="003A15BB"/>
    <w:rsid w:val="003A2A6E"/>
    <w:rsid w:val="003A2B3E"/>
    <w:rsid w:val="003A7670"/>
    <w:rsid w:val="003A7917"/>
    <w:rsid w:val="003A7A0E"/>
    <w:rsid w:val="003B219A"/>
    <w:rsid w:val="003B624F"/>
    <w:rsid w:val="003C10BB"/>
    <w:rsid w:val="003C12F3"/>
    <w:rsid w:val="003C16BD"/>
    <w:rsid w:val="003C3413"/>
    <w:rsid w:val="003C3591"/>
    <w:rsid w:val="003C388B"/>
    <w:rsid w:val="003C439F"/>
    <w:rsid w:val="003C45EE"/>
    <w:rsid w:val="003C4FF1"/>
    <w:rsid w:val="003C6790"/>
    <w:rsid w:val="003D10B0"/>
    <w:rsid w:val="003D3627"/>
    <w:rsid w:val="003D4381"/>
    <w:rsid w:val="003D4F24"/>
    <w:rsid w:val="003D6DFE"/>
    <w:rsid w:val="003E00AF"/>
    <w:rsid w:val="003E104C"/>
    <w:rsid w:val="003E3544"/>
    <w:rsid w:val="003E428A"/>
    <w:rsid w:val="003E65EA"/>
    <w:rsid w:val="003F6C5B"/>
    <w:rsid w:val="003F7B80"/>
    <w:rsid w:val="00403841"/>
    <w:rsid w:val="00406BDE"/>
    <w:rsid w:val="00406F5B"/>
    <w:rsid w:val="004144C5"/>
    <w:rsid w:val="00420C5E"/>
    <w:rsid w:val="00420FBE"/>
    <w:rsid w:val="0042177C"/>
    <w:rsid w:val="0042207F"/>
    <w:rsid w:val="00426FDE"/>
    <w:rsid w:val="00427C02"/>
    <w:rsid w:val="00430D2E"/>
    <w:rsid w:val="00431BFB"/>
    <w:rsid w:val="00435CF5"/>
    <w:rsid w:val="00436DBE"/>
    <w:rsid w:val="00437043"/>
    <w:rsid w:val="004379A7"/>
    <w:rsid w:val="00437C76"/>
    <w:rsid w:val="00440EA1"/>
    <w:rsid w:val="00441EA4"/>
    <w:rsid w:val="0044399E"/>
    <w:rsid w:val="00444A12"/>
    <w:rsid w:val="00450821"/>
    <w:rsid w:val="004513F0"/>
    <w:rsid w:val="00453BAA"/>
    <w:rsid w:val="0045775F"/>
    <w:rsid w:val="00460ACF"/>
    <w:rsid w:val="00462CEB"/>
    <w:rsid w:val="00463643"/>
    <w:rsid w:val="0046435E"/>
    <w:rsid w:val="00471F04"/>
    <w:rsid w:val="00477763"/>
    <w:rsid w:val="00484A4D"/>
    <w:rsid w:val="00487B91"/>
    <w:rsid w:val="004910C5"/>
    <w:rsid w:val="0049123F"/>
    <w:rsid w:val="004A1B2F"/>
    <w:rsid w:val="004A2112"/>
    <w:rsid w:val="004A475E"/>
    <w:rsid w:val="004A5211"/>
    <w:rsid w:val="004B3ED3"/>
    <w:rsid w:val="004B44E3"/>
    <w:rsid w:val="004B5173"/>
    <w:rsid w:val="004C003C"/>
    <w:rsid w:val="004C1B78"/>
    <w:rsid w:val="004C4385"/>
    <w:rsid w:val="004D2164"/>
    <w:rsid w:val="004D2316"/>
    <w:rsid w:val="004D2A6A"/>
    <w:rsid w:val="004D2EF0"/>
    <w:rsid w:val="004D5AC6"/>
    <w:rsid w:val="004D7222"/>
    <w:rsid w:val="004E01A6"/>
    <w:rsid w:val="004E0476"/>
    <w:rsid w:val="004E0C82"/>
    <w:rsid w:val="004E12C0"/>
    <w:rsid w:val="004E4C4E"/>
    <w:rsid w:val="004E688B"/>
    <w:rsid w:val="004F3103"/>
    <w:rsid w:val="004F7492"/>
    <w:rsid w:val="004F773A"/>
    <w:rsid w:val="005003F8"/>
    <w:rsid w:val="00502E49"/>
    <w:rsid w:val="00505862"/>
    <w:rsid w:val="005070AD"/>
    <w:rsid w:val="00507AE0"/>
    <w:rsid w:val="0051592A"/>
    <w:rsid w:val="0052012D"/>
    <w:rsid w:val="005263B7"/>
    <w:rsid w:val="00527DA4"/>
    <w:rsid w:val="00533141"/>
    <w:rsid w:val="00534336"/>
    <w:rsid w:val="00536398"/>
    <w:rsid w:val="00537B6D"/>
    <w:rsid w:val="00537BF6"/>
    <w:rsid w:val="005412F6"/>
    <w:rsid w:val="00543132"/>
    <w:rsid w:val="00544B07"/>
    <w:rsid w:val="00545120"/>
    <w:rsid w:val="00545517"/>
    <w:rsid w:val="00546078"/>
    <w:rsid w:val="00556A68"/>
    <w:rsid w:val="00557245"/>
    <w:rsid w:val="005574DE"/>
    <w:rsid w:val="0056032F"/>
    <w:rsid w:val="0056215B"/>
    <w:rsid w:val="00564ED6"/>
    <w:rsid w:val="00565078"/>
    <w:rsid w:val="005662BA"/>
    <w:rsid w:val="00566341"/>
    <w:rsid w:val="00571CD8"/>
    <w:rsid w:val="00572608"/>
    <w:rsid w:val="005738E2"/>
    <w:rsid w:val="0057410F"/>
    <w:rsid w:val="00575C7F"/>
    <w:rsid w:val="0058056A"/>
    <w:rsid w:val="005850AA"/>
    <w:rsid w:val="0058696C"/>
    <w:rsid w:val="005872DD"/>
    <w:rsid w:val="005940A4"/>
    <w:rsid w:val="00595931"/>
    <w:rsid w:val="00596B6A"/>
    <w:rsid w:val="00597C62"/>
    <w:rsid w:val="005A0541"/>
    <w:rsid w:val="005A3123"/>
    <w:rsid w:val="005A5711"/>
    <w:rsid w:val="005A62EF"/>
    <w:rsid w:val="005B00CA"/>
    <w:rsid w:val="005B4688"/>
    <w:rsid w:val="005B49EA"/>
    <w:rsid w:val="005C0E05"/>
    <w:rsid w:val="005C22F5"/>
    <w:rsid w:val="005C3434"/>
    <w:rsid w:val="005C3436"/>
    <w:rsid w:val="005C50F4"/>
    <w:rsid w:val="005C53B6"/>
    <w:rsid w:val="005C5482"/>
    <w:rsid w:val="005C563D"/>
    <w:rsid w:val="005C65C2"/>
    <w:rsid w:val="005D0631"/>
    <w:rsid w:val="005D2B1A"/>
    <w:rsid w:val="005D2F10"/>
    <w:rsid w:val="005D34A0"/>
    <w:rsid w:val="005D3CD9"/>
    <w:rsid w:val="005D4613"/>
    <w:rsid w:val="005D7103"/>
    <w:rsid w:val="005E13FD"/>
    <w:rsid w:val="005E27EB"/>
    <w:rsid w:val="005E4D46"/>
    <w:rsid w:val="005E6E82"/>
    <w:rsid w:val="005E7772"/>
    <w:rsid w:val="005F231C"/>
    <w:rsid w:val="005F6887"/>
    <w:rsid w:val="00601BAF"/>
    <w:rsid w:val="00602794"/>
    <w:rsid w:val="006045C6"/>
    <w:rsid w:val="006066D8"/>
    <w:rsid w:val="00607AE9"/>
    <w:rsid w:val="00607C16"/>
    <w:rsid w:val="00610164"/>
    <w:rsid w:val="00610647"/>
    <w:rsid w:val="006146EA"/>
    <w:rsid w:val="006148B5"/>
    <w:rsid w:val="00615C19"/>
    <w:rsid w:val="00616AD7"/>
    <w:rsid w:val="006206B8"/>
    <w:rsid w:val="00621BD2"/>
    <w:rsid w:val="00622078"/>
    <w:rsid w:val="006227AA"/>
    <w:rsid w:val="00624B08"/>
    <w:rsid w:val="00624E17"/>
    <w:rsid w:val="00625369"/>
    <w:rsid w:val="00625FFA"/>
    <w:rsid w:val="0062649C"/>
    <w:rsid w:val="006305C5"/>
    <w:rsid w:val="00632421"/>
    <w:rsid w:val="00633434"/>
    <w:rsid w:val="00635C71"/>
    <w:rsid w:val="00643978"/>
    <w:rsid w:val="00645087"/>
    <w:rsid w:val="006516A4"/>
    <w:rsid w:val="00662192"/>
    <w:rsid w:val="0067075F"/>
    <w:rsid w:val="00670D86"/>
    <w:rsid w:val="0067221A"/>
    <w:rsid w:val="006727D4"/>
    <w:rsid w:val="00676277"/>
    <w:rsid w:val="00676D15"/>
    <w:rsid w:val="0068015A"/>
    <w:rsid w:val="006840EE"/>
    <w:rsid w:val="0068516F"/>
    <w:rsid w:val="006869E7"/>
    <w:rsid w:val="00686ED7"/>
    <w:rsid w:val="00691499"/>
    <w:rsid w:val="00691C9F"/>
    <w:rsid w:val="00694482"/>
    <w:rsid w:val="006A1240"/>
    <w:rsid w:val="006A2315"/>
    <w:rsid w:val="006A5170"/>
    <w:rsid w:val="006A66EA"/>
    <w:rsid w:val="006A67B8"/>
    <w:rsid w:val="006A7C56"/>
    <w:rsid w:val="006A7F03"/>
    <w:rsid w:val="006B2E0D"/>
    <w:rsid w:val="006B2E48"/>
    <w:rsid w:val="006B4430"/>
    <w:rsid w:val="006B5238"/>
    <w:rsid w:val="006B62DF"/>
    <w:rsid w:val="006C2D1C"/>
    <w:rsid w:val="006C371D"/>
    <w:rsid w:val="006C43CD"/>
    <w:rsid w:val="006C4CC8"/>
    <w:rsid w:val="006C5312"/>
    <w:rsid w:val="006C7129"/>
    <w:rsid w:val="006D2270"/>
    <w:rsid w:val="006D242A"/>
    <w:rsid w:val="006D470B"/>
    <w:rsid w:val="006D6158"/>
    <w:rsid w:val="006D6776"/>
    <w:rsid w:val="006D6FEA"/>
    <w:rsid w:val="006D7B20"/>
    <w:rsid w:val="006E014D"/>
    <w:rsid w:val="006E151E"/>
    <w:rsid w:val="006E1B22"/>
    <w:rsid w:val="006E2957"/>
    <w:rsid w:val="006E2DFB"/>
    <w:rsid w:val="006E3F68"/>
    <w:rsid w:val="006E5AB9"/>
    <w:rsid w:val="006F05C9"/>
    <w:rsid w:val="006F19FA"/>
    <w:rsid w:val="006F3879"/>
    <w:rsid w:val="006F43D9"/>
    <w:rsid w:val="006F4A1C"/>
    <w:rsid w:val="006F54DB"/>
    <w:rsid w:val="006F7A12"/>
    <w:rsid w:val="007015A1"/>
    <w:rsid w:val="0070229A"/>
    <w:rsid w:val="00702595"/>
    <w:rsid w:val="007046C0"/>
    <w:rsid w:val="00704802"/>
    <w:rsid w:val="0070516E"/>
    <w:rsid w:val="00706574"/>
    <w:rsid w:val="0070691C"/>
    <w:rsid w:val="0071110D"/>
    <w:rsid w:val="007113A3"/>
    <w:rsid w:val="007117BC"/>
    <w:rsid w:val="00711F19"/>
    <w:rsid w:val="007120A9"/>
    <w:rsid w:val="00715A2E"/>
    <w:rsid w:val="0072540B"/>
    <w:rsid w:val="00733A9A"/>
    <w:rsid w:val="007369D9"/>
    <w:rsid w:val="0074038C"/>
    <w:rsid w:val="007427B1"/>
    <w:rsid w:val="00744408"/>
    <w:rsid w:val="0074500A"/>
    <w:rsid w:val="00746356"/>
    <w:rsid w:val="007474E1"/>
    <w:rsid w:val="00747B2C"/>
    <w:rsid w:val="00750B37"/>
    <w:rsid w:val="007516DD"/>
    <w:rsid w:val="00751CA6"/>
    <w:rsid w:val="00752CCD"/>
    <w:rsid w:val="00754547"/>
    <w:rsid w:val="007564D2"/>
    <w:rsid w:val="00756BD3"/>
    <w:rsid w:val="00756CA0"/>
    <w:rsid w:val="00756DD0"/>
    <w:rsid w:val="00764726"/>
    <w:rsid w:val="00765227"/>
    <w:rsid w:val="007731BD"/>
    <w:rsid w:val="00773A3A"/>
    <w:rsid w:val="007745AA"/>
    <w:rsid w:val="00775B65"/>
    <w:rsid w:val="00775F6A"/>
    <w:rsid w:val="007824F3"/>
    <w:rsid w:val="00782992"/>
    <w:rsid w:val="00784246"/>
    <w:rsid w:val="0079430E"/>
    <w:rsid w:val="00795A11"/>
    <w:rsid w:val="007A0A55"/>
    <w:rsid w:val="007B1A4C"/>
    <w:rsid w:val="007B3BFC"/>
    <w:rsid w:val="007B4638"/>
    <w:rsid w:val="007B50AB"/>
    <w:rsid w:val="007B74F6"/>
    <w:rsid w:val="007C0F75"/>
    <w:rsid w:val="007C1EA6"/>
    <w:rsid w:val="007C240A"/>
    <w:rsid w:val="007C63BA"/>
    <w:rsid w:val="007C677D"/>
    <w:rsid w:val="007D19B0"/>
    <w:rsid w:val="007D564C"/>
    <w:rsid w:val="007D6D94"/>
    <w:rsid w:val="007D7282"/>
    <w:rsid w:val="007D7AC0"/>
    <w:rsid w:val="007E19FF"/>
    <w:rsid w:val="007F1F8F"/>
    <w:rsid w:val="007F5657"/>
    <w:rsid w:val="008026FE"/>
    <w:rsid w:val="00803E49"/>
    <w:rsid w:val="00804253"/>
    <w:rsid w:val="008044BE"/>
    <w:rsid w:val="008051A3"/>
    <w:rsid w:val="0080780D"/>
    <w:rsid w:val="00812CEB"/>
    <w:rsid w:val="00813357"/>
    <w:rsid w:val="00813D65"/>
    <w:rsid w:val="0081561B"/>
    <w:rsid w:val="00815DD7"/>
    <w:rsid w:val="00817CEF"/>
    <w:rsid w:val="00822140"/>
    <w:rsid w:val="00823C1F"/>
    <w:rsid w:val="0082537B"/>
    <w:rsid w:val="00825410"/>
    <w:rsid w:val="00831007"/>
    <w:rsid w:val="008323CE"/>
    <w:rsid w:val="008324CB"/>
    <w:rsid w:val="00836CF1"/>
    <w:rsid w:val="00840216"/>
    <w:rsid w:val="00840501"/>
    <w:rsid w:val="00842702"/>
    <w:rsid w:val="008455C3"/>
    <w:rsid w:val="008462B0"/>
    <w:rsid w:val="00846C1C"/>
    <w:rsid w:val="00852768"/>
    <w:rsid w:val="0085317D"/>
    <w:rsid w:val="0085439F"/>
    <w:rsid w:val="0085484D"/>
    <w:rsid w:val="008572B8"/>
    <w:rsid w:val="0086047C"/>
    <w:rsid w:val="00861D64"/>
    <w:rsid w:val="00863053"/>
    <w:rsid w:val="00863F2A"/>
    <w:rsid w:val="0086578C"/>
    <w:rsid w:val="0086690D"/>
    <w:rsid w:val="008672A5"/>
    <w:rsid w:val="008701D3"/>
    <w:rsid w:val="008701EB"/>
    <w:rsid w:val="00870657"/>
    <w:rsid w:val="00871352"/>
    <w:rsid w:val="00872021"/>
    <w:rsid w:val="00872DAA"/>
    <w:rsid w:val="00875037"/>
    <w:rsid w:val="00876AA7"/>
    <w:rsid w:val="00882E5F"/>
    <w:rsid w:val="0088386B"/>
    <w:rsid w:val="00885545"/>
    <w:rsid w:val="00891F29"/>
    <w:rsid w:val="008935CE"/>
    <w:rsid w:val="008A1870"/>
    <w:rsid w:val="008A4624"/>
    <w:rsid w:val="008B0882"/>
    <w:rsid w:val="008B2926"/>
    <w:rsid w:val="008B4B46"/>
    <w:rsid w:val="008B624C"/>
    <w:rsid w:val="008C1106"/>
    <w:rsid w:val="008C21E7"/>
    <w:rsid w:val="008C3116"/>
    <w:rsid w:val="008C39E8"/>
    <w:rsid w:val="008C6274"/>
    <w:rsid w:val="008C676A"/>
    <w:rsid w:val="008D4464"/>
    <w:rsid w:val="008E02DF"/>
    <w:rsid w:val="008E0470"/>
    <w:rsid w:val="008E1D87"/>
    <w:rsid w:val="008E45AD"/>
    <w:rsid w:val="008E588A"/>
    <w:rsid w:val="008E5C1C"/>
    <w:rsid w:val="008E744E"/>
    <w:rsid w:val="008E7E7A"/>
    <w:rsid w:val="008F5EE1"/>
    <w:rsid w:val="008F65E6"/>
    <w:rsid w:val="009003ED"/>
    <w:rsid w:val="009007C1"/>
    <w:rsid w:val="00904DED"/>
    <w:rsid w:val="00911A07"/>
    <w:rsid w:val="00912B85"/>
    <w:rsid w:val="00912B8F"/>
    <w:rsid w:val="009150DB"/>
    <w:rsid w:val="00915394"/>
    <w:rsid w:val="00923CF1"/>
    <w:rsid w:val="00926209"/>
    <w:rsid w:val="00926B3F"/>
    <w:rsid w:val="009325C6"/>
    <w:rsid w:val="009329C3"/>
    <w:rsid w:val="00933648"/>
    <w:rsid w:val="00933DB8"/>
    <w:rsid w:val="009346B8"/>
    <w:rsid w:val="00940187"/>
    <w:rsid w:val="009424E1"/>
    <w:rsid w:val="00943B70"/>
    <w:rsid w:val="00945A70"/>
    <w:rsid w:val="00946F59"/>
    <w:rsid w:val="009511BC"/>
    <w:rsid w:val="0095143B"/>
    <w:rsid w:val="0095198C"/>
    <w:rsid w:val="00953A8B"/>
    <w:rsid w:val="00960C7B"/>
    <w:rsid w:val="00962C12"/>
    <w:rsid w:val="00966691"/>
    <w:rsid w:val="00966D22"/>
    <w:rsid w:val="00971A73"/>
    <w:rsid w:val="009750D9"/>
    <w:rsid w:val="00982566"/>
    <w:rsid w:val="00983049"/>
    <w:rsid w:val="00985463"/>
    <w:rsid w:val="00985D98"/>
    <w:rsid w:val="00986CE6"/>
    <w:rsid w:val="009879F2"/>
    <w:rsid w:val="00987C01"/>
    <w:rsid w:val="0099024B"/>
    <w:rsid w:val="00990526"/>
    <w:rsid w:val="009908F8"/>
    <w:rsid w:val="00991FB0"/>
    <w:rsid w:val="00992AA7"/>
    <w:rsid w:val="0099587B"/>
    <w:rsid w:val="00996281"/>
    <w:rsid w:val="00997E11"/>
    <w:rsid w:val="009A0AF3"/>
    <w:rsid w:val="009A1690"/>
    <w:rsid w:val="009A18D8"/>
    <w:rsid w:val="009A1AA2"/>
    <w:rsid w:val="009A2164"/>
    <w:rsid w:val="009A3071"/>
    <w:rsid w:val="009A44FC"/>
    <w:rsid w:val="009B20EA"/>
    <w:rsid w:val="009B4091"/>
    <w:rsid w:val="009B4714"/>
    <w:rsid w:val="009B4D10"/>
    <w:rsid w:val="009B6961"/>
    <w:rsid w:val="009C2175"/>
    <w:rsid w:val="009C4127"/>
    <w:rsid w:val="009D09D8"/>
    <w:rsid w:val="009D3818"/>
    <w:rsid w:val="009D623D"/>
    <w:rsid w:val="009E1983"/>
    <w:rsid w:val="009E211A"/>
    <w:rsid w:val="009E2A5B"/>
    <w:rsid w:val="009E4AB5"/>
    <w:rsid w:val="009E525F"/>
    <w:rsid w:val="009F1AD0"/>
    <w:rsid w:val="009F3295"/>
    <w:rsid w:val="009F5452"/>
    <w:rsid w:val="00A011BF"/>
    <w:rsid w:val="00A01282"/>
    <w:rsid w:val="00A13F4F"/>
    <w:rsid w:val="00A14029"/>
    <w:rsid w:val="00A2220B"/>
    <w:rsid w:val="00A232E9"/>
    <w:rsid w:val="00A23CA1"/>
    <w:rsid w:val="00A26671"/>
    <w:rsid w:val="00A30C0C"/>
    <w:rsid w:val="00A3173A"/>
    <w:rsid w:val="00A345A2"/>
    <w:rsid w:val="00A35D80"/>
    <w:rsid w:val="00A42984"/>
    <w:rsid w:val="00A450A2"/>
    <w:rsid w:val="00A453CF"/>
    <w:rsid w:val="00A46172"/>
    <w:rsid w:val="00A46316"/>
    <w:rsid w:val="00A46E22"/>
    <w:rsid w:val="00A4709F"/>
    <w:rsid w:val="00A47C93"/>
    <w:rsid w:val="00A5070E"/>
    <w:rsid w:val="00A50FD5"/>
    <w:rsid w:val="00A50FE2"/>
    <w:rsid w:val="00A53DD3"/>
    <w:rsid w:val="00A5402A"/>
    <w:rsid w:val="00A54306"/>
    <w:rsid w:val="00A543BF"/>
    <w:rsid w:val="00A5504B"/>
    <w:rsid w:val="00A55CF4"/>
    <w:rsid w:val="00A56138"/>
    <w:rsid w:val="00A60EF8"/>
    <w:rsid w:val="00A614A2"/>
    <w:rsid w:val="00A62DCE"/>
    <w:rsid w:val="00A64411"/>
    <w:rsid w:val="00A66C76"/>
    <w:rsid w:val="00A7420E"/>
    <w:rsid w:val="00A74C08"/>
    <w:rsid w:val="00A80840"/>
    <w:rsid w:val="00A81E0C"/>
    <w:rsid w:val="00A82764"/>
    <w:rsid w:val="00A86D5C"/>
    <w:rsid w:val="00A910D8"/>
    <w:rsid w:val="00A9148D"/>
    <w:rsid w:val="00AA1808"/>
    <w:rsid w:val="00AA1D1C"/>
    <w:rsid w:val="00AA2A47"/>
    <w:rsid w:val="00AA2B3D"/>
    <w:rsid w:val="00AA2DF2"/>
    <w:rsid w:val="00AA48BD"/>
    <w:rsid w:val="00AA7AF8"/>
    <w:rsid w:val="00AB050B"/>
    <w:rsid w:val="00AB1C4C"/>
    <w:rsid w:val="00AC2B42"/>
    <w:rsid w:val="00AC48CF"/>
    <w:rsid w:val="00AC6E71"/>
    <w:rsid w:val="00AD12EE"/>
    <w:rsid w:val="00AD2C4B"/>
    <w:rsid w:val="00AD4A1E"/>
    <w:rsid w:val="00AD5327"/>
    <w:rsid w:val="00AE0B90"/>
    <w:rsid w:val="00AE0C32"/>
    <w:rsid w:val="00AE1553"/>
    <w:rsid w:val="00AE1D1A"/>
    <w:rsid w:val="00AE275A"/>
    <w:rsid w:val="00AE3374"/>
    <w:rsid w:val="00AE346F"/>
    <w:rsid w:val="00AE6646"/>
    <w:rsid w:val="00AE7554"/>
    <w:rsid w:val="00AE756B"/>
    <w:rsid w:val="00AE7679"/>
    <w:rsid w:val="00AF32B2"/>
    <w:rsid w:val="00AF392A"/>
    <w:rsid w:val="00AF4600"/>
    <w:rsid w:val="00AF56BB"/>
    <w:rsid w:val="00B01242"/>
    <w:rsid w:val="00B030E4"/>
    <w:rsid w:val="00B05A90"/>
    <w:rsid w:val="00B06879"/>
    <w:rsid w:val="00B10079"/>
    <w:rsid w:val="00B113CF"/>
    <w:rsid w:val="00B127F8"/>
    <w:rsid w:val="00B13275"/>
    <w:rsid w:val="00B17D08"/>
    <w:rsid w:val="00B20F81"/>
    <w:rsid w:val="00B22EE9"/>
    <w:rsid w:val="00B23659"/>
    <w:rsid w:val="00B30869"/>
    <w:rsid w:val="00B32816"/>
    <w:rsid w:val="00B34BEC"/>
    <w:rsid w:val="00B35A62"/>
    <w:rsid w:val="00B42695"/>
    <w:rsid w:val="00B435B2"/>
    <w:rsid w:val="00B43F92"/>
    <w:rsid w:val="00B45944"/>
    <w:rsid w:val="00B46393"/>
    <w:rsid w:val="00B46B93"/>
    <w:rsid w:val="00B508BC"/>
    <w:rsid w:val="00B51096"/>
    <w:rsid w:val="00B52FB9"/>
    <w:rsid w:val="00B56DE3"/>
    <w:rsid w:val="00B617CE"/>
    <w:rsid w:val="00B63F72"/>
    <w:rsid w:val="00B668B9"/>
    <w:rsid w:val="00B671FA"/>
    <w:rsid w:val="00B67BC1"/>
    <w:rsid w:val="00B67D3D"/>
    <w:rsid w:val="00B7021F"/>
    <w:rsid w:val="00B71F9C"/>
    <w:rsid w:val="00B769C6"/>
    <w:rsid w:val="00B770BC"/>
    <w:rsid w:val="00B813EE"/>
    <w:rsid w:val="00B819AA"/>
    <w:rsid w:val="00B8257F"/>
    <w:rsid w:val="00B86E37"/>
    <w:rsid w:val="00BA00B5"/>
    <w:rsid w:val="00BA1A58"/>
    <w:rsid w:val="00BA2C82"/>
    <w:rsid w:val="00BA3DE5"/>
    <w:rsid w:val="00BA4628"/>
    <w:rsid w:val="00BB5194"/>
    <w:rsid w:val="00BB6763"/>
    <w:rsid w:val="00BC1435"/>
    <w:rsid w:val="00BC5488"/>
    <w:rsid w:val="00BD1304"/>
    <w:rsid w:val="00BD7F7D"/>
    <w:rsid w:val="00BE18B7"/>
    <w:rsid w:val="00BE311F"/>
    <w:rsid w:val="00BE3618"/>
    <w:rsid w:val="00BE3C6F"/>
    <w:rsid w:val="00BE7897"/>
    <w:rsid w:val="00BF06E7"/>
    <w:rsid w:val="00BF31EB"/>
    <w:rsid w:val="00BF70F1"/>
    <w:rsid w:val="00C043C1"/>
    <w:rsid w:val="00C0767D"/>
    <w:rsid w:val="00C07CAA"/>
    <w:rsid w:val="00C07F3B"/>
    <w:rsid w:val="00C136F9"/>
    <w:rsid w:val="00C147BB"/>
    <w:rsid w:val="00C16A08"/>
    <w:rsid w:val="00C205D1"/>
    <w:rsid w:val="00C21155"/>
    <w:rsid w:val="00C32C7F"/>
    <w:rsid w:val="00C354F6"/>
    <w:rsid w:val="00C35EEE"/>
    <w:rsid w:val="00C4169C"/>
    <w:rsid w:val="00C430A3"/>
    <w:rsid w:val="00C50453"/>
    <w:rsid w:val="00C50A5B"/>
    <w:rsid w:val="00C51C20"/>
    <w:rsid w:val="00C53158"/>
    <w:rsid w:val="00C53481"/>
    <w:rsid w:val="00C61A14"/>
    <w:rsid w:val="00C6239F"/>
    <w:rsid w:val="00C6332E"/>
    <w:rsid w:val="00C638CB"/>
    <w:rsid w:val="00C64B3F"/>
    <w:rsid w:val="00C67A8C"/>
    <w:rsid w:val="00C713EB"/>
    <w:rsid w:val="00C765B7"/>
    <w:rsid w:val="00C805A5"/>
    <w:rsid w:val="00C8127A"/>
    <w:rsid w:val="00C81511"/>
    <w:rsid w:val="00C815FD"/>
    <w:rsid w:val="00C84659"/>
    <w:rsid w:val="00C847B3"/>
    <w:rsid w:val="00C866B8"/>
    <w:rsid w:val="00C90BA4"/>
    <w:rsid w:val="00C91E8A"/>
    <w:rsid w:val="00C9337A"/>
    <w:rsid w:val="00C93F89"/>
    <w:rsid w:val="00C940C2"/>
    <w:rsid w:val="00C942FA"/>
    <w:rsid w:val="00CA034E"/>
    <w:rsid w:val="00CA0BAB"/>
    <w:rsid w:val="00CA1982"/>
    <w:rsid w:val="00CA3F41"/>
    <w:rsid w:val="00CA46E6"/>
    <w:rsid w:val="00CA7570"/>
    <w:rsid w:val="00CB1356"/>
    <w:rsid w:val="00CB7E6B"/>
    <w:rsid w:val="00CC1630"/>
    <w:rsid w:val="00CC3165"/>
    <w:rsid w:val="00CC33C6"/>
    <w:rsid w:val="00CC5D68"/>
    <w:rsid w:val="00CD1B64"/>
    <w:rsid w:val="00CD1E34"/>
    <w:rsid w:val="00CD1E61"/>
    <w:rsid w:val="00CE297C"/>
    <w:rsid w:val="00CE37E7"/>
    <w:rsid w:val="00CE4B99"/>
    <w:rsid w:val="00CE6128"/>
    <w:rsid w:val="00CF5247"/>
    <w:rsid w:val="00CF63D3"/>
    <w:rsid w:val="00D017CF"/>
    <w:rsid w:val="00D04E29"/>
    <w:rsid w:val="00D06986"/>
    <w:rsid w:val="00D06DAD"/>
    <w:rsid w:val="00D13CC2"/>
    <w:rsid w:val="00D1477C"/>
    <w:rsid w:val="00D17F13"/>
    <w:rsid w:val="00D208AB"/>
    <w:rsid w:val="00D20A31"/>
    <w:rsid w:val="00D27A4D"/>
    <w:rsid w:val="00D31603"/>
    <w:rsid w:val="00D333D1"/>
    <w:rsid w:val="00D3377B"/>
    <w:rsid w:val="00D3516B"/>
    <w:rsid w:val="00D35F91"/>
    <w:rsid w:val="00D379B8"/>
    <w:rsid w:val="00D4093A"/>
    <w:rsid w:val="00D40F22"/>
    <w:rsid w:val="00D41140"/>
    <w:rsid w:val="00D41981"/>
    <w:rsid w:val="00D45286"/>
    <w:rsid w:val="00D5141B"/>
    <w:rsid w:val="00D53C0D"/>
    <w:rsid w:val="00D54841"/>
    <w:rsid w:val="00D60CA8"/>
    <w:rsid w:val="00D6174B"/>
    <w:rsid w:val="00D61794"/>
    <w:rsid w:val="00D637DC"/>
    <w:rsid w:val="00D6526C"/>
    <w:rsid w:val="00D71247"/>
    <w:rsid w:val="00D72D97"/>
    <w:rsid w:val="00D73305"/>
    <w:rsid w:val="00D828C0"/>
    <w:rsid w:val="00D839EA"/>
    <w:rsid w:val="00D849B7"/>
    <w:rsid w:val="00D8636B"/>
    <w:rsid w:val="00D8667D"/>
    <w:rsid w:val="00D91B87"/>
    <w:rsid w:val="00D97597"/>
    <w:rsid w:val="00DA1140"/>
    <w:rsid w:val="00DA16B4"/>
    <w:rsid w:val="00DA191B"/>
    <w:rsid w:val="00DA56F9"/>
    <w:rsid w:val="00DA64C8"/>
    <w:rsid w:val="00DB3155"/>
    <w:rsid w:val="00DB3572"/>
    <w:rsid w:val="00DB4748"/>
    <w:rsid w:val="00DB5D78"/>
    <w:rsid w:val="00DC4C2E"/>
    <w:rsid w:val="00DD5029"/>
    <w:rsid w:val="00DD6C30"/>
    <w:rsid w:val="00DD6DF9"/>
    <w:rsid w:val="00DE0580"/>
    <w:rsid w:val="00DE1057"/>
    <w:rsid w:val="00DE34B7"/>
    <w:rsid w:val="00DE37DD"/>
    <w:rsid w:val="00DF0574"/>
    <w:rsid w:val="00DF2D8C"/>
    <w:rsid w:val="00DF78F4"/>
    <w:rsid w:val="00DF7C40"/>
    <w:rsid w:val="00E01186"/>
    <w:rsid w:val="00E0192B"/>
    <w:rsid w:val="00E035B1"/>
    <w:rsid w:val="00E050C7"/>
    <w:rsid w:val="00E11330"/>
    <w:rsid w:val="00E20C72"/>
    <w:rsid w:val="00E21DD4"/>
    <w:rsid w:val="00E24389"/>
    <w:rsid w:val="00E25340"/>
    <w:rsid w:val="00E26F5D"/>
    <w:rsid w:val="00E33232"/>
    <w:rsid w:val="00E3398D"/>
    <w:rsid w:val="00E36099"/>
    <w:rsid w:val="00E4062E"/>
    <w:rsid w:val="00E4273A"/>
    <w:rsid w:val="00E44B3D"/>
    <w:rsid w:val="00E51019"/>
    <w:rsid w:val="00E553E1"/>
    <w:rsid w:val="00E611B6"/>
    <w:rsid w:val="00E6201A"/>
    <w:rsid w:val="00E65FBE"/>
    <w:rsid w:val="00E70ED0"/>
    <w:rsid w:val="00E724F5"/>
    <w:rsid w:val="00E72E68"/>
    <w:rsid w:val="00E73720"/>
    <w:rsid w:val="00E747EA"/>
    <w:rsid w:val="00E75E68"/>
    <w:rsid w:val="00E77909"/>
    <w:rsid w:val="00E823EF"/>
    <w:rsid w:val="00E82F41"/>
    <w:rsid w:val="00E852E1"/>
    <w:rsid w:val="00E86266"/>
    <w:rsid w:val="00E90D4E"/>
    <w:rsid w:val="00E91162"/>
    <w:rsid w:val="00E91170"/>
    <w:rsid w:val="00E9501C"/>
    <w:rsid w:val="00E96C70"/>
    <w:rsid w:val="00E973F3"/>
    <w:rsid w:val="00E9782B"/>
    <w:rsid w:val="00EA1E50"/>
    <w:rsid w:val="00EA3615"/>
    <w:rsid w:val="00EA4333"/>
    <w:rsid w:val="00EB2EDC"/>
    <w:rsid w:val="00EB55A3"/>
    <w:rsid w:val="00EB7FB8"/>
    <w:rsid w:val="00EC08AA"/>
    <w:rsid w:val="00EC1653"/>
    <w:rsid w:val="00EC305A"/>
    <w:rsid w:val="00EC6901"/>
    <w:rsid w:val="00EC70E7"/>
    <w:rsid w:val="00EC71C6"/>
    <w:rsid w:val="00EC7385"/>
    <w:rsid w:val="00ED095D"/>
    <w:rsid w:val="00ED26FA"/>
    <w:rsid w:val="00ED2A22"/>
    <w:rsid w:val="00ED6CA7"/>
    <w:rsid w:val="00EE6F41"/>
    <w:rsid w:val="00EE7167"/>
    <w:rsid w:val="00EE77AD"/>
    <w:rsid w:val="00EE7A6D"/>
    <w:rsid w:val="00EF11A8"/>
    <w:rsid w:val="00EF1246"/>
    <w:rsid w:val="00EF3A90"/>
    <w:rsid w:val="00EF5895"/>
    <w:rsid w:val="00EF6741"/>
    <w:rsid w:val="00F03E98"/>
    <w:rsid w:val="00F0403E"/>
    <w:rsid w:val="00F0477B"/>
    <w:rsid w:val="00F05A3F"/>
    <w:rsid w:val="00F06041"/>
    <w:rsid w:val="00F07143"/>
    <w:rsid w:val="00F13F10"/>
    <w:rsid w:val="00F148B9"/>
    <w:rsid w:val="00F15A71"/>
    <w:rsid w:val="00F2262B"/>
    <w:rsid w:val="00F22DC2"/>
    <w:rsid w:val="00F2594C"/>
    <w:rsid w:val="00F25EB6"/>
    <w:rsid w:val="00F26E4C"/>
    <w:rsid w:val="00F31582"/>
    <w:rsid w:val="00F33FF1"/>
    <w:rsid w:val="00F40678"/>
    <w:rsid w:val="00F47890"/>
    <w:rsid w:val="00F520AF"/>
    <w:rsid w:val="00F53C35"/>
    <w:rsid w:val="00F56A46"/>
    <w:rsid w:val="00F56BF8"/>
    <w:rsid w:val="00F56C7C"/>
    <w:rsid w:val="00F6053B"/>
    <w:rsid w:val="00F6296E"/>
    <w:rsid w:val="00F644C7"/>
    <w:rsid w:val="00F6759D"/>
    <w:rsid w:val="00F72258"/>
    <w:rsid w:val="00F73122"/>
    <w:rsid w:val="00F73CED"/>
    <w:rsid w:val="00F75E9E"/>
    <w:rsid w:val="00F774C6"/>
    <w:rsid w:val="00F77FB2"/>
    <w:rsid w:val="00F82DF2"/>
    <w:rsid w:val="00F834F0"/>
    <w:rsid w:val="00F83F95"/>
    <w:rsid w:val="00F84015"/>
    <w:rsid w:val="00F863F3"/>
    <w:rsid w:val="00F90456"/>
    <w:rsid w:val="00F922E6"/>
    <w:rsid w:val="00F9343C"/>
    <w:rsid w:val="00F961D8"/>
    <w:rsid w:val="00FA07A1"/>
    <w:rsid w:val="00FA4474"/>
    <w:rsid w:val="00FA75B1"/>
    <w:rsid w:val="00FB19E3"/>
    <w:rsid w:val="00FB2B8E"/>
    <w:rsid w:val="00FB310F"/>
    <w:rsid w:val="00FB329E"/>
    <w:rsid w:val="00FB37AD"/>
    <w:rsid w:val="00FB5D6E"/>
    <w:rsid w:val="00FB5DDA"/>
    <w:rsid w:val="00FC2C25"/>
    <w:rsid w:val="00FC5491"/>
    <w:rsid w:val="00FC795D"/>
    <w:rsid w:val="00FD20E3"/>
    <w:rsid w:val="00FD2343"/>
    <w:rsid w:val="00FD3ECF"/>
    <w:rsid w:val="00FD6C88"/>
    <w:rsid w:val="00FE1519"/>
    <w:rsid w:val="00FE7E86"/>
    <w:rsid w:val="00FF0206"/>
    <w:rsid w:val="00FF3857"/>
    <w:rsid w:val="00FF4322"/>
    <w:rsid w:val="00FF4B5F"/>
    <w:rsid w:val="00FF587D"/>
    <w:rsid w:val="00FF6424"/>
    <w:rsid w:val="00FF7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D79BAB6F-03AD-4B50-B15B-CDA4BC07D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1F30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0"/>
    <w:next w:val="a0"/>
    <w:link w:val="10"/>
    <w:qFormat/>
    <w:rsid w:val="000C337A"/>
    <w:pPr>
      <w:keepNext/>
      <w:spacing w:before="180" w:after="180" w:line="720" w:lineRule="atLeast"/>
      <w:outlineLvl w:val="0"/>
    </w:pPr>
    <w:rPr>
      <w:rFonts w:ascii="Aptos Display" w:eastAsia="新細明體" w:hAnsi="Aptos Display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0"/>
    <w:next w:val="a0"/>
    <w:link w:val="20"/>
    <w:qFormat/>
    <w:rsid w:val="004F3103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unhideWhenUsed/>
    <w:qFormat/>
    <w:rsid w:val="004F3103"/>
    <w:pPr>
      <w:keepNext/>
      <w:spacing w:line="720" w:lineRule="atLeast"/>
      <w:outlineLvl w:val="2"/>
    </w:pPr>
    <w:rPr>
      <w:rFonts w:ascii="Cambria" w:eastAsia="新細明體" w:hAnsi="Cambria"/>
      <w:b/>
      <w:bCs/>
      <w:snapToGrid/>
      <w:sz w:val="36"/>
      <w:szCs w:val="36"/>
    </w:rPr>
  </w:style>
  <w:style w:type="paragraph" w:styleId="4">
    <w:name w:val="heading 4"/>
    <w:aliases w:val="表格,一"/>
    <w:basedOn w:val="a0"/>
    <w:next w:val="a0"/>
    <w:link w:val="40"/>
    <w:qFormat/>
    <w:rsid w:val="004F3103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paragraph" w:styleId="5">
    <w:name w:val="heading 5"/>
    <w:basedOn w:val="a0"/>
    <w:link w:val="50"/>
    <w:qFormat/>
    <w:rsid w:val="004F3103"/>
    <w:pPr>
      <w:spacing w:line="240" w:lineRule="auto"/>
      <w:ind w:leftChars="0" w:left="2094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4F3103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aliases w:val="(1)"/>
    <w:basedOn w:val="a0"/>
    <w:link w:val="70"/>
    <w:qFormat/>
    <w:rsid w:val="004F3103"/>
    <w:pPr>
      <w:spacing w:line="240" w:lineRule="auto"/>
      <w:ind w:leftChars="0" w:left="2445" w:firstLineChars="0" w:hanging="353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4F3103"/>
    <w:pPr>
      <w:spacing w:line="240" w:lineRule="auto"/>
      <w:ind w:leftChars="0" w:left="2787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link w:val="11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d">
    <w:name w:val="姓名及分機"/>
    <w:basedOn w:val="a0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b">
    <w:name w:val="table of figures"/>
    <w:basedOn w:val="a0"/>
    <w:next w:val="a0"/>
    <w:link w:val="af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2">
    <w:name w:val="toc 1"/>
    <w:basedOn w:val="a0"/>
    <w:next w:val="a0"/>
    <w:autoRedefine/>
    <w:uiPriority w:val="39"/>
    <w:qFormat/>
    <w:rsid w:val="00C90BA4"/>
    <w:pPr>
      <w:tabs>
        <w:tab w:val="right" w:leader="hyphen" w:pos="8494"/>
      </w:tabs>
      <w:ind w:leftChars="0" w:left="487" w:hangingChars="200" w:hanging="487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qFormat/>
    <w:rsid w:val="003D4381"/>
    <w:pPr>
      <w:tabs>
        <w:tab w:val="right" w:leader="hyphen" w:pos="8490"/>
      </w:tabs>
      <w:ind w:leftChars="0" w:hangingChars="200" w:hanging="200"/>
    </w:pPr>
    <w:rPr>
      <w:sz w:val="24"/>
    </w:rPr>
  </w:style>
  <w:style w:type="paragraph" w:styleId="af1">
    <w:name w:val="header"/>
    <w:basedOn w:val="a0"/>
    <w:link w:val="af2"/>
    <w:uiPriority w:val="99"/>
    <w:unhideWhenUsed/>
    <w:rsid w:val="00932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link w:val="af1"/>
    <w:uiPriority w:val="99"/>
    <w:rsid w:val="009325C6"/>
    <w:rPr>
      <w:rFonts w:ascii="標楷體" w:eastAsia="標楷體"/>
      <w:snapToGrid w:val="0"/>
      <w:kern w:val="2"/>
    </w:rPr>
  </w:style>
  <w:style w:type="paragraph" w:styleId="af3">
    <w:name w:val="footer"/>
    <w:basedOn w:val="a0"/>
    <w:link w:val="af4"/>
    <w:uiPriority w:val="99"/>
    <w:unhideWhenUsed/>
    <w:rsid w:val="00932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9325C6"/>
    <w:rPr>
      <w:rFonts w:ascii="標楷體" w:eastAsia="標楷體"/>
      <w:snapToGrid w:val="0"/>
      <w:kern w:val="2"/>
    </w:rPr>
  </w:style>
  <w:style w:type="paragraph" w:customStyle="1" w:styleId="24">
    <w:name w:val=" 字元 字元2 字元 字元 字元"/>
    <w:basedOn w:val="a0"/>
    <w:semiHidden/>
    <w:rsid w:val="006D242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1">
    <w:name w:val=" 字元 字元5"/>
    <w:basedOn w:val="a0"/>
    <w:semiHidden/>
    <w:rsid w:val="006D242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5">
    <w:name w:val="Table Grid"/>
    <w:basedOn w:val="a2"/>
    <w:uiPriority w:val="59"/>
    <w:rsid w:val="00953A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Balloon Text"/>
    <w:basedOn w:val="a0"/>
    <w:link w:val="af7"/>
    <w:uiPriority w:val="99"/>
    <w:unhideWhenUsed/>
    <w:rsid w:val="00EE7167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7">
    <w:name w:val="註解方塊文字 字元"/>
    <w:link w:val="af6"/>
    <w:uiPriority w:val="99"/>
    <w:rsid w:val="00EE7167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8">
    <w:name w:val="footnote text"/>
    <w:basedOn w:val="a0"/>
    <w:link w:val="af9"/>
    <w:uiPriority w:val="99"/>
    <w:unhideWhenUsed/>
    <w:rsid w:val="0067221A"/>
    <w:pPr>
      <w:snapToGrid w:val="0"/>
      <w:jc w:val="left"/>
    </w:pPr>
    <w:rPr>
      <w:sz w:val="20"/>
      <w:szCs w:val="20"/>
    </w:rPr>
  </w:style>
  <w:style w:type="character" w:customStyle="1" w:styleId="af9">
    <w:name w:val="註腳文字 字元"/>
    <w:link w:val="af8"/>
    <w:uiPriority w:val="99"/>
    <w:rsid w:val="0067221A"/>
    <w:rPr>
      <w:rFonts w:ascii="標楷體" w:eastAsia="標楷體"/>
      <w:snapToGrid w:val="0"/>
      <w:kern w:val="2"/>
    </w:rPr>
  </w:style>
  <w:style w:type="character" w:styleId="afa">
    <w:name w:val="footnote reference"/>
    <w:aliases w:val="FR,Ref,de nota al pie,註腳內容,Error-Fußnotenzeichen5,Error-Fußnotenzeichen6,Error-Fußnotenzeichen3"/>
    <w:uiPriority w:val="99"/>
    <w:unhideWhenUsed/>
    <w:rsid w:val="0067221A"/>
    <w:rPr>
      <w:vertAlign w:val="superscript"/>
    </w:rPr>
  </w:style>
  <w:style w:type="character" w:customStyle="1" w:styleId="143">
    <w:name w:val="表格內文(14行高) 字元"/>
    <w:link w:val="142"/>
    <w:qFormat/>
    <w:rsid w:val="005850AA"/>
    <w:rPr>
      <w:rFonts w:ascii="標楷體" w:eastAsia="標楷體"/>
      <w:snapToGrid w:val="0"/>
      <w:kern w:val="2"/>
      <w:sz w:val="24"/>
      <w:szCs w:val="28"/>
    </w:rPr>
  </w:style>
  <w:style w:type="character" w:styleId="afb">
    <w:name w:val="Hyperlink"/>
    <w:uiPriority w:val="99"/>
    <w:unhideWhenUsed/>
    <w:rsid w:val="003D4381"/>
    <w:rPr>
      <w:color w:val="467886"/>
      <w:u w:val="single"/>
    </w:rPr>
  </w:style>
  <w:style w:type="paragraph" w:styleId="afc">
    <w:name w:val="Title"/>
    <w:basedOn w:val="a0"/>
    <w:next w:val="a0"/>
    <w:link w:val="afd"/>
    <w:uiPriority w:val="10"/>
    <w:qFormat/>
    <w:rsid w:val="007D564C"/>
    <w:pPr>
      <w:spacing w:after="80" w:line="240" w:lineRule="auto"/>
      <w:ind w:leftChars="0" w:left="0" w:firstLineChars="0" w:firstLine="0"/>
      <w:contextualSpacing/>
      <w:jc w:val="center"/>
    </w:pPr>
    <w:rPr>
      <w:rFonts w:ascii="Aptos Display" w:eastAsia="新細明體" w:hAnsi="Aptos Display"/>
      <w:snapToGrid/>
      <w:spacing w:val="-10"/>
      <w:kern w:val="28"/>
      <w:sz w:val="56"/>
      <w:szCs w:val="56"/>
    </w:rPr>
  </w:style>
  <w:style w:type="character" w:customStyle="1" w:styleId="afd">
    <w:name w:val="標題 字元"/>
    <w:link w:val="afc"/>
    <w:uiPriority w:val="10"/>
    <w:rsid w:val="007D564C"/>
    <w:rPr>
      <w:rFonts w:ascii="Aptos Display" w:hAnsi="Aptos Display"/>
      <w:spacing w:val="-10"/>
      <w:kern w:val="28"/>
      <w:sz w:val="56"/>
      <w:szCs w:val="56"/>
    </w:rPr>
  </w:style>
  <w:style w:type="character" w:styleId="afe">
    <w:name w:val="annotation reference"/>
    <w:uiPriority w:val="99"/>
    <w:semiHidden/>
    <w:unhideWhenUsed/>
    <w:rsid w:val="004E01A6"/>
    <w:rPr>
      <w:sz w:val="18"/>
      <w:szCs w:val="18"/>
    </w:rPr>
  </w:style>
  <w:style w:type="paragraph" w:styleId="aff">
    <w:name w:val="annotation text"/>
    <w:basedOn w:val="a0"/>
    <w:link w:val="aff0"/>
    <w:uiPriority w:val="99"/>
    <w:semiHidden/>
    <w:unhideWhenUsed/>
    <w:rsid w:val="004E01A6"/>
    <w:pPr>
      <w:jc w:val="left"/>
    </w:pPr>
  </w:style>
  <w:style w:type="character" w:customStyle="1" w:styleId="aff0">
    <w:name w:val="註解文字 字元"/>
    <w:link w:val="aff"/>
    <w:uiPriority w:val="99"/>
    <w:semiHidden/>
    <w:rsid w:val="004E01A6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4E01A6"/>
    <w:rPr>
      <w:b/>
      <w:bCs/>
    </w:rPr>
  </w:style>
  <w:style w:type="character" w:customStyle="1" w:styleId="aff2">
    <w:name w:val="註解主旨 字元"/>
    <w:link w:val="aff1"/>
    <w:uiPriority w:val="99"/>
    <w:semiHidden/>
    <w:rsid w:val="004E01A6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56215B"/>
    <w:rPr>
      <w:rFonts w:ascii="標楷體" w:eastAsia="標楷體"/>
      <w:b/>
      <w:snapToGrid w:val="0"/>
      <w:kern w:val="2"/>
      <w:sz w:val="28"/>
    </w:rPr>
  </w:style>
  <w:style w:type="character" w:customStyle="1" w:styleId="10">
    <w:name w:val="標題 1 字元"/>
    <w:aliases w:val="題號1 字元"/>
    <w:link w:val="1"/>
    <w:rsid w:val="000C337A"/>
    <w:rPr>
      <w:rFonts w:ascii="Aptos Display" w:eastAsia="新細明體" w:hAnsi="Aptos Display" w:cs="Times New Roman"/>
      <w:b/>
      <w:bCs/>
      <w:snapToGrid w:val="0"/>
      <w:kern w:val="52"/>
      <w:sz w:val="52"/>
      <w:szCs w:val="52"/>
    </w:rPr>
  </w:style>
  <w:style w:type="paragraph" w:styleId="aff3">
    <w:name w:val="TOC Heading"/>
    <w:basedOn w:val="1"/>
    <w:next w:val="a0"/>
    <w:uiPriority w:val="39"/>
    <w:unhideWhenUsed/>
    <w:qFormat/>
    <w:rsid w:val="000C337A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0F4761"/>
      <w:kern w:val="0"/>
      <w:sz w:val="32"/>
      <w:szCs w:val="32"/>
    </w:rPr>
  </w:style>
  <w:style w:type="paragraph" w:styleId="31">
    <w:name w:val="toc 3"/>
    <w:basedOn w:val="a0"/>
    <w:next w:val="a0"/>
    <w:autoRedefine/>
    <w:uiPriority w:val="39"/>
    <w:unhideWhenUsed/>
    <w:qFormat/>
    <w:rsid w:val="000C337A"/>
    <w:pPr>
      <w:widowControl/>
      <w:spacing w:after="100" w:line="259" w:lineRule="auto"/>
      <w:ind w:leftChars="0" w:left="440" w:firstLineChars="0" w:firstLine="0"/>
      <w:jc w:val="left"/>
    </w:pPr>
    <w:rPr>
      <w:rFonts w:ascii="Aptos" w:eastAsia="新細明體" w:hAnsi="Aptos"/>
      <w:snapToGrid/>
      <w:kern w:val="0"/>
      <w:sz w:val="22"/>
      <w:szCs w:val="22"/>
    </w:rPr>
  </w:style>
  <w:style w:type="character" w:customStyle="1" w:styleId="20">
    <w:name w:val="標題 2 字元"/>
    <w:aliases w:val="標題110/111 字元,節 字元,節1 字元"/>
    <w:link w:val="2"/>
    <w:rsid w:val="004F3103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4F3103"/>
    <w:rPr>
      <w:rFonts w:ascii="Cambria" w:hAnsi="Cambria"/>
      <w:b/>
      <w:bCs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4F3103"/>
    <w:rPr>
      <w:rFonts w:ascii="Arial" w:hAnsi="Arial"/>
      <w:kern w:val="2"/>
      <w:sz w:val="36"/>
      <w:szCs w:val="36"/>
    </w:rPr>
  </w:style>
  <w:style w:type="character" w:customStyle="1" w:styleId="50">
    <w:name w:val="標題 5 字元"/>
    <w:link w:val="5"/>
    <w:rsid w:val="004F3103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4F3103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aliases w:val="(1) 字元"/>
    <w:link w:val="7"/>
    <w:rsid w:val="004F3103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4F3103"/>
    <w:rPr>
      <w:rFonts w:ascii="標楷體" w:eastAsia="標楷體" w:hAnsi="Arial"/>
      <w:kern w:val="2"/>
      <w:sz w:val="32"/>
      <w:szCs w:val="36"/>
    </w:rPr>
  </w:style>
  <w:style w:type="numbering" w:customStyle="1" w:styleId="13">
    <w:name w:val="無清單1"/>
    <w:next w:val="a3"/>
    <w:uiPriority w:val="99"/>
    <w:semiHidden/>
    <w:rsid w:val="004F3103"/>
  </w:style>
  <w:style w:type="paragraph" w:customStyle="1" w:styleId="25">
    <w:name w:val="字元 字元2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4F3103"/>
    <w:rPr>
      <w:rFonts w:ascii="標楷體" w:eastAsia="標楷體"/>
      <w:b/>
      <w:snapToGrid w:val="0"/>
      <w:kern w:val="2"/>
      <w:sz w:val="32"/>
    </w:rPr>
  </w:style>
  <w:style w:type="character" w:customStyle="1" w:styleId="a6">
    <w:name w:val="(一)(二)(三) 字元"/>
    <w:link w:val="a5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4F3103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4F3103"/>
    <w:rPr>
      <w:rFonts w:ascii="標楷體" w:eastAsia="標楷體"/>
      <w:snapToGrid w:val="0"/>
      <w:kern w:val="2"/>
      <w:sz w:val="24"/>
      <w:szCs w:val="28"/>
    </w:rPr>
  </w:style>
  <w:style w:type="character" w:styleId="aff4">
    <w:name w:val="page number"/>
    <w:basedOn w:val="a1"/>
    <w:rsid w:val="004F3103"/>
  </w:style>
  <w:style w:type="character" w:styleId="aff5">
    <w:name w:val="FollowedHyperlink"/>
    <w:uiPriority w:val="99"/>
    <w:rsid w:val="004F3103"/>
    <w:rPr>
      <w:color w:val="800080"/>
      <w:u w:val="single"/>
    </w:rPr>
  </w:style>
  <w:style w:type="paragraph" w:customStyle="1" w:styleId="15">
    <w:name w:val="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f6">
    <w:name w:val="Strong"/>
    <w:uiPriority w:val="22"/>
    <w:qFormat/>
    <w:rsid w:val="004F3103"/>
    <w:rPr>
      <w:b/>
      <w:bCs/>
    </w:rPr>
  </w:style>
  <w:style w:type="paragraph" w:styleId="aff7">
    <w:name w:val="Signature"/>
    <w:basedOn w:val="a0"/>
    <w:link w:val="aff8"/>
    <w:rsid w:val="004F3103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8">
    <w:name w:val="簽名 字元"/>
    <w:link w:val="aff7"/>
    <w:rsid w:val="004F3103"/>
    <w:rPr>
      <w:spacing w:val="-5"/>
      <w:sz w:val="18"/>
    </w:rPr>
  </w:style>
  <w:style w:type="paragraph" w:customStyle="1" w:styleId="aff9">
    <w:name w:val="(一)內文"/>
    <w:autoRedefine/>
    <w:rsid w:val="004F3103"/>
    <w:pPr>
      <w:autoSpaceDN w:val="0"/>
      <w:snapToGrid w:val="0"/>
      <w:spacing w:line="360" w:lineRule="auto"/>
      <w:ind w:leftChars="200" w:left="850" w:hangingChars="100" w:hanging="283"/>
      <w:jc w:val="both"/>
    </w:pPr>
    <w:rPr>
      <w:rFonts w:ascii="標楷體" w:eastAsia="標楷體" w:hAnsi="標楷體"/>
      <w:sz w:val="28"/>
      <w:szCs w:val="28"/>
    </w:rPr>
  </w:style>
  <w:style w:type="character" w:customStyle="1" w:styleId="NDL">
    <w:name w:val="NDL"/>
    <w:semiHidden/>
    <w:rsid w:val="004F3103"/>
    <w:rPr>
      <w:rFonts w:ascii="Arial" w:eastAsia="新細明體" w:hAnsi="Arial" w:cs="Arial"/>
      <w:color w:val="auto"/>
      <w:sz w:val="18"/>
      <w:szCs w:val="20"/>
    </w:rPr>
  </w:style>
  <w:style w:type="character" w:styleId="affa">
    <w:name w:val="line number"/>
    <w:basedOn w:val="a1"/>
    <w:rsid w:val="004F3103"/>
  </w:style>
  <w:style w:type="paragraph" w:styleId="affb">
    <w:name w:val="Body Text"/>
    <w:basedOn w:val="a0"/>
    <w:link w:val="affc"/>
    <w:uiPriority w:val="99"/>
    <w:rsid w:val="004F3103"/>
    <w:pPr>
      <w:spacing w:after="120"/>
    </w:pPr>
    <w:rPr>
      <w:rFonts w:ascii="Times New Roman"/>
    </w:rPr>
  </w:style>
  <w:style w:type="character" w:customStyle="1" w:styleId="affc">
    <w:name w:val="本文 字元"/>
    <w:link w:val="affb"/>
    <w:uiPriority w:val="99"/>
    <w:rsid w:val="004F3103"/>
    <w:rPr>
      <w:rFonts w:eastAsia="標楷體"/>
      <w:snapToGrid w:val="0"/>
      <w:kern w:val="2"/>
      <w:sz w:val="28"/>
      <w:szCs w:val="28"/>
    </w:rPr>
  </w:style>
  <w:style w:type="paragraph" w:customStyle="1" w:styleId="52">
    <w:name w:val="字元 字元5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41">
    <w:name w:val="表格格線4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d">
    <w:name w:val="字元 字元 字元 字元 字元 字元 字元 字元 字元 字元 字元 字元 字元 字元 字元 字元 字元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7">
    <w:name w:val="(一)(二)(三) 字元1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4F3103"/>
    <w:rPr>
      <w:rFonts w:ascii="標楷體" w:eastAsia="標楷體"/>
      <w:snapToGrid w:val="0"/>
      <w:kern w:val="2"/>
      <w:sz w:val="28"/>
      <w:szCs w:val="28"/>
    </w:rPr>
  </w:style>
  <w:style w:type="paragraph" w:styleId="affe">
    <w:name w:val="Body Text Indent"/>
    <w:basedOn w:val="a0"/>
    <w:link w:val="afff"/>
    <w:uiPriority w:val="99"/>
    <w:semiHidden/>
    <w:unhideWhenUsed/>
    <w:rsid w:val="004F3103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">
    <w:name w:val="本文縮排 字元"/>
    <w:link w:val="affe"/>
    <w:uiPriority w:val="99"/>
    <w:semiHidden/>
    <w:rsid w:val="004F3103"/>
    <w:rPr>
      <w:spacing w:val="-5"/>
      <w:sz w:val="18"/>
    </w:rPr>
  </w:style>
  <w:style w:type="paragraph" w:styleId="Web">
    <w:name w:val="Normal (Web)"/>
    <w:basedOn w:val="a0"/>
    <w:uiPriority w:val="99"/>
    <w:unhideWhenUsed/>
    <w:rsid w:val="004F3103"/>
    <w:rPr>
      <w:rFonts w:ascii="Times New Roman"/>
      <w:sz w:val="24"/>
      <w:szCs w:val="24"/>
    </w:rPr>
  </w:style>
  <w:style w:type="paragraph" w:styleId="53">
    <w:name w:val="toc 5"/>
    <w:rsid w:val="004F310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character" w:customStyle="1" w:styleId="1232">
    <w:name w:val="(1)(2)(3) 字元"/>
    <w:link w:val="1231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afff0">
    <w:name w:val="(一)"/>
    <w:basedOn w:val="a0"/>
    <w:link w:val="afff1"/>
    <w:rsid w:val="004F3103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  <w:lang w:val="x-none" w:eastAsia="x-none"/>
    </w:rPr>
  </w:style>
  <w:style w:type="character" w:customStyle="1" w:styleId="afff1">
    <w:name w:val="(一) 字元"/>
    <w:link w:val="afff0"/>
    <w:rsid w:val="004F3103"/>
    <w:rPr>
      <w:rFonts w:ascii="標楷體" w:eastAsia="標楷體" w:hAnsi="標楷體"/>
      <w:kern w:val="2"/>
      <w:sz w:val="22"/>
      <w:szCs w:val="22"/>
      <w:lang w:val="x-none" w:eastAsia="x-none"/>
    </w:rPr>
  </w:style>
  <w:style w:type="character" w:customStyle="1" w:styleId="11">
    <w:name w:val="(一)下內文 字元1"/>
    <w:link w:val="a7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afff2">
    <w:name w:val="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54">
    <w:name w:val="表格格線5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結論 字元1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3">
    <w:name w:val="標題目錄"/>
    <w:basedOn w:val="a0"/>
    <w:rsid w:val="004F3103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10">
    <w:name w:val="字元 字元11"/>
    <w:basedOn w:val="a0"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42">
    <w:name w:val="toc 4"/>
    <w:basedOn w:val="a0"/>
    <w:next w:val="a0"/>
    <w:autoRedefine/>
    <w:rsid w:val="004F3103"/>
    <w:pPr>
      <w:spacing w:line="480" w:lineRule="exact"/>
      <w:ind w:leftChars="600" w:left="1440"/>
    </w:pPr>
    <w:rPr>
      <w:snapToGrid/>
    </w:rPr>
  </w:style>
  <w:style w:type="paragraph" w:customStyle="1" w:styleId="43">
    <w:name w:val="字元 字元4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10">
    <w:name w:val="字元 字元5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4">
    <w:name w:val="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9">
    <w:name w:val="字元 字元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a">
    <w:name w:val="字元 字元 字元 字元 字元1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5">
    <w:name w:val="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2">
    <w:name w:val="字元 字元3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table" w:customStyle="1" w:styleId="1b">
    <w:name w:val="表格格線1"/>
    <w:basedOn w:val="a2"/>
    <w:next w:val="af5"/>
    <w:rsid w:val="004F310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0">
    <w:name w:val="表格內文(14行高) 字元1"/>
    <w:rsid w:val="004F3103"/>
    <w:rPr>
      <w:rFonts w:ascii="標楷體" w:eastAsia="標楷體"/>
      <w:snapToGrid w:val="0"/>
      <w:kern w:val="2"/>
      <w:sz w:val="24"/>
      <w:szCs w:val="28"/>
    </w:rPr>
  </w:style>
  <w:style w:type="character" w:customStyle="1" w:styleId="ae">
    <w:name w:val="姓名及分機 字元"/>
    <w:link w:val="ad"/>
    <w:rsid w:val="004F3103"/>
    <w:rPr>
      <w:rFonts w:ascii="標楷體" w:eastAsia="標楷體"/>
      <w:snapToGrid w:val="0"/>
      <w:kern w:val="2"/>
      <w:sz w:val="24"/>
      <w:szCs w:val="28"/>
    </w:rPr>
  </w:style>
  <w:style w:type="character" w:styleId="afff6">
    <w:name w:val="Emphasis"/>
    <w:uiPriority w:val="20"/>
    <w:qFormat/>
    <w:rsid w:val="004F3103"/>
    <w:rPr>
      <w:i/>
      <w:iCs/>
    </w:rPr>
  </w:style>
  <w:style w:type="character" w:customStyle="1" w:styleId="146">
    <w:name w:val="表格內文(14行高) 字元 字元"/>
    <w:rsid w:val="004F3103"/>
    <w:rPr>
      <w:rFonts w:ascii="標楷體" w:eastAsia="標楷體" w:hAnsi="標楷體" w:hint="eastAsia"/>
      <w:snapToGrid w:val="0"/>
      <w:kern w:val="2"/>
      <w:sz w:val="24"/>
      <w:szCs w:val="28"/>
      <w:lang w:val="en-US" w:eastAsia="zh-TW" w:bidi="ar-SA"/>
    </w:rPr>
  </w:style>
  <w:style w:type="paragraph" w:customStyle="1" w:styleId="1c">
    <w:name w:val="樣式1"/>
    <w:basedOn w:val="a0"/>
    <w:qFormat/>
    <w:rsid w:val="004F3103"/>
    <w:pPr>
      <w:spacing w:line="480" w:lineRule="exact"/>
      <w:ind w:leftChars="400" w:left="400"/>
    </w:pPr>
    <w:rPr>
      <w:snapToGrid/>
    </w:rPr>
  </w:style>
  <w:style w:type="paragraph" w:customStyle="1" w:styleId="28">
    <w:name w:val="樣式2"/>
    <w:basedOn w:val="a0"/>
    <w:qFormat/>
    <w:rsid w:val="004F3103"/>
    <w:pPr>
      <w:spacing w:line="480" w:lineRule="exact"/>
      <w:ind w:leftChars="300" w:left="300"/>
    </w:pPr>
    <w:rPr>
      <w:snapToGrid/>
    </w:rPr>
  </w:style>
  <w:style w:type="paragraph" w:customStyle="1" w:styleId="33">
    <w:name w:val="樣式3"/>
    <w:basedOn w:val="a0"/>
    <w:qFormat/>
    <w:rsid w:val="004F3103"/>
    <w:pPr>
      <w:spacing w:line="480" w:lineRule="exact"/>
      <w:ind w:leftChars="400" w:left="400"/>
    </w:pPr>
    <w:rPr>
      <w:snapToGrid/>
    </w:rPr>
  </w:style>
  <w:style w:type="paragraph" w:styleId="HTML">
    <w:name w:val="HTML Preformatted"/>
    <w:basedOn w:val="a0"/>
    <w:link w:val="HTML0"/>
    <w:uiPriority w:val="99"/>
    <w:unhideWhenUsed/>
    <w:rsid w:val="004F310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420" w:lineRule="atLeast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7"/>
      <w:szCs w:val="27"/>
    </w:rPr>
  </w:style>
  <w:style w:type="character" w:customStyle="1" w:styleId="HTML0">
    <w:name w:val="HTML 預設格式 字元"/>
    <w:link w:val="HTML"/>
    <w:uiPriority w:val="99"/>
    <w:rsid w:val="004F3103"/>
    <w:rPr>
      <w:rFonts w:ascii="細明體" w:eastAsia="細明體" w:hAnsi="細明體" w:cs="細明體"/>
      <w:sz w:val="27"/>
      <w:szCs w:val="27"/>
    </w:rPr>
  </w:style>
  <w:style w:type="paragraph" w:styleId="afff7">
    <w:name w:val="List Paragraph"/>
    <w:aliases w:val="(二),標題一,北一,北壹,103人口圖"/>
    <w:basedOn w:val="a0"/>
    <w:link w:val="afff8"/>
    <w:uiPriority w:val="34"/>
    <w:qFormat/>
    <w:rsid w:val="004F3103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55">
    <w:name w:val="字元 字元5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9">
    <w:name w:val="(一)(二)(三) 字元2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47">
    <w:name w:val="第二層(14號字) 字元"/>
    <w:rsid w:val="004F3103"/>
    <w:rPr>
      <w:rFonts w:ascii="標楷體" w:eastAsia="標楷體"/>
      <w:b/>
      <w:snapToGrid w:val="0"/>
      <w:kern w:val="2"/>
      <w:sz w:val="28"/>
    </w:rPr>
  </w:style>
  <w:style w:type="paragraph" w:customStyle="1" w:styleId="Default">
    <w:name w:val="Default"/>
    <w:rsid w:val="004F3103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customStyle="1" w:styleId="61">
    <w:name w:val="表格格線6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4F3103"/>
    <w:pPr>
      <w:numPr>
        <w:numId w:val="2"/>
      </w:numPr>
      <w:contextualSpacing/>
    </w:pPr>
    <w:rPr>
      <w:rFonts w:ascii="Times New Roman"/>
    </w:rPr>
  </w:style>
  <w:style w:type="numbering" w:customStyle="1" w:styleId="111">
    <w:name w:val="無清單11"/>
    <w:next w:val="a3"/>
    <w:uiPriority w:val="99"/>
    <w:semiHidden/>
    <w:rsid w:val="004F3103"/>
  </w:style>
  <w:style w:type="character" w:customStyle="1" w:styleId="af0">
    <w:name w:val="圖表目錄 字元"/>
    <w:link w:val="ab"/>
    <w:semiHidden/>
    <w:rsid w:val="004F3103"/>
    <w:rPr>
      <w:rFonts w:ascii="標楷體" w:eastAsia="標楷體"/>
      <w:snapToGrid w:val="0"/>
      <w:kern w:val="2"/>
      <w:sz w:val="28"/>
      <w:szCs w:val="28"/>
    </w:rPr>
  </w:style>
  <w:style w:type="paragraph" w:styleId="afff9">
    <w:name w:val="Closing"/>
    <w:basedOn w:val="a0"/>
    <w:link w:val="afffa"/>
    <w:uiPriority w:val="99"/>
    <w:rsid w:val="004F3103"/>
    <w:pPr>
      <w:ind w:leftChars="1800" w:left="100"/>
    </w:pPr>
    <w:rPr>
      <w:rFonts w:hAnsi="標楷體"/>
    </w:rPr>
  </w:style>
  <w:style w:type="character" w:customStyle="1" w:styleId="afffa">
    <w:name w:val="結語 字元"/>
    <w:link w:val="afff9"/>
    <w:uiPriority w:val="99"/>
    <w:rsid w:val="004F3103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56">
    <w:name w:val="樣式5"/>
    <w:basedOn w:val="a0"/>
    <w:rsid w:val="004F3103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4">
    <w:name w:val="樣式4"/>
    <w:basedOn w:val="a0"/>
    <w:rsid w:val="004F3103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table" w:customStyle="1" w:styleId="2a">
    <w:name w:val="表格格線2"/>
    <w:basedOn w:val="a2"/>
    <w:next w:val="af5"/>
    <w:rsid w:val="004F3103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b">
    <w:name w:val="特殊項目符號"/>
    <w:basedOn w:val="a0"/>
    <w:next w:val="a0"/>
    <w:rsid w:val="004F3103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2">
    <w:name w:val="toc 6"/>
    <w:basedOn w:val="a0"/>
    <w:next w:val="a0"/>
    <w:autoRedefine/>
    <w:semiHidden/>
    <w:rsid w:val="004F3103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customStyle="1" w:styleId="afffc">
    <w:name w:val="第一層"/>
    <w:basedOn w:val="a0"/>
    <w:rsid w:val="004F3103"/>
    <w:pPr>
      <w:spacing w:line="240" w:lineRule="auto"/>
      <w:ind w:leftChars="550" w:left="1537" w:firstLineChars="0" w:firstLine="0"/>
    </w:pPr>
    <w:rPr>
      <w:rFonts w:ascii="新細明體" w:eastAsia="新細明體" w:hAnsi="Courier New"/>
      <w:b/>
      <w:bCs/>
      <w:snapToGrid/>
      <w:sz w:val="32"/>
      <w:szCs w:val="24"/>
    </w:rPr>
  </w:style>
  <w:style w:type="table" w:customStyle="1" w:styleId="71">
    <w:name w:val="表格格線7"/>
    <w:basedOn w:val="a2"/>
    <w:next w:val="af5"/>
    <w:uiPriority w:val="59"/>
    <w:rsid w:val="004F310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d">
    <w:name w:val="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d">
    <w:name w:val="一、"/>
    <w:basedOn w:val="a0"/>
    <w:rsid w:val="004F3103"/>
    <w:pPr>
      <w:spacing w:line="400" w:lineRule="exact"/>
      <w:ind w:leftChars="0" w:left="0" w:firstLineChars="0" w:firstLine="0"/>
      <w:jc w:val="left"/>
    </w:pPr>
    <w:rPr>
      <w:rFonts w:hAnsi="標楷體"/>
      <w:snapToGrid/>
      <w:sz w:val="22"/>
      <w:szCs w:val="22"/>
    </w:rPr>
  </w:style>
  <w:style w:type="character" w:customStyle="1" w:styleId="220">
    <w:name w:val="(一)下內文縮2 字元2"/>
    <w:rsid w:val="004F3103"/>
    <w:rPr>
      <w:rFonts w:ascii="標楷體" w:eastAsia="標楷體"/>
      <w:snapToGrid w:val="0"/>
      <w:kern w:val="2"/>
      <w:sz w:val="28"/>
      <w:szCs w:val="28"/>
    </w:rPr>
  </w:style>
  <w:style w:type="table" w:customStyle="1" w:styleId="112">
    <w:name w:val="表格格線11"/>
    <w:basedOn w:val="a2"/>
    <w:next w:val="af5"/>
    <w:uiPriority w:val="59"/>
    <w:rsid w:val="004F3103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註"/>
    <w:basedOn w:val="a0"/>
    <w:link w:val="affff"/>
    <w:rsid w:val="004F3103"/>
    <w:pPr>
      <w:spacing w:line="320" w:lineRule="exact"/>
      <w:ind w:leftChars="0" w:left="0" w:firstLineChars="0" w:firstLine="0"/>
    </w:pPr>
    <w:rPr>
      <w:lang w:val="x-none" w:eastAsia="x-none"/>
    </w:rPr>
  </w:style>
  <w:style w:type="character" w:customStyle="1" w:styleId="affff">
    <w:name w:val="註 字元"/>
    <w:link w:val="afffe"/>
    <w:rsid w:val="004F3103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2b">
    <w:name w:val="段落樣式2"/>
    <w:basedOn w:val="a0"/>
    <w:rsid w:val="004F3103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affff0">
    <w:name w:val="字元 字元 字元 字元 字元 字元 字元 字元 字元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f1">
    <w:name w:val="答"/>
    <w:basedOn w:val="a0"/>
    <w:rsid w:val="004F3103"/>
    <w:pPr>
      <w:adjustRightInd w:val="0"/>
      <w:spacing w:line="560" w:lineRule="exact"/>
      <w:ind w:leftChars="0" w:left="1134" w:firstLineChars="0" w:hanging="1134"/>
    </w:pPr>
    <w:rPr>
      <w:rFonts w:ascii="Times New Roman" w:eastAsia="華康楷書體W5"/>
      <w:snapToGrid/>
      <w:spacing w:val="30"/>
      <w:kern w:val="0"/>
      <w:sz w:val="32"/>
      <w:szCs w:val="20"/>
    </w:rPr>
  </w:style>
  <w:style w:type="table" w:customStyle="1" w:styleId="212">
    <w:name w:val="表格格線21"/>
    <w:basedOn w:val="a2"/>
    <w:next w:val="af5"/>
    <w:uiPriority w:val="59"/>
    <w:rsid w:val="004F310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3"/>
    <w:uiPriority w:val="99"/>
    <w:semiHidden/>
    <w:unhideWhenUsed/>
    <w:rsid w:val="004F3103"/>
  </w:style>
  <w:style w:type="table" w:customStyle="1" w:styleId="34">
    <w:name w:val="表格格線3"/>
    <w:basedOn w:val="a2"/>
    <w:next w:val="af5"/>
    <w:uiPriority w:val="59"/>
    <w:rsid w:val="004F3103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Label">
    <w:name w:val="Document Label"/>
    <w:basedOn w:val="a0"/>
    <w:rsid w:val="004F3103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styleId="affff2">
    <w:name w:val="Plain Text"/>
    <w:basedOn w:val="a0"/>
    <w:link w:val="affff3"/>
    <w:uiPriority w:val="99"/>
    <w:unhideWhenUsed/>
    <w:rsid w:val="004F3103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f3">
    <w:name w:val="純文字 字元"/>
    <w:link w:val="affff2"/>
    <w:uiPriority w:val="99"/>
    <w:rsid w:val="004F3103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Pa7">
    <w:name w:val="Pa7"/>
    <w:basedOn w:val="a0"/>
    <w:next w:val="a0"/>
    <w:uiPriority w:val="99"/>
    <w:rsid w:val="004F3103"/>
    <w:pPr>
      <w:autoSpaceDE w:val="0"/>
      <w:autoSpaceDN w:val="0"/>
      <w:adjustRightInd w:val="0"/>
      <w:spacing w:line="201" w:lineRule="atLeast"/>
      <w:ind w:leftChars="0" w:left="0" w:firstLineChars="0" w:firstLine="0"/>
      <w:jc w:val="left"/>
    </w:pPr>
    <w:rPr>
      <w:rFonts w:ascii="華康黑體" w:eastAsia="華康黑體" w:hAnsi="Calibri"/>
      <w:snapToGrid/>
      <w:kern w:val="0"/>
      <w:sz w:val="24"/>
      <w:szCs w:val="24"/>
    </w:rPr>
  </w:style>
  <w:style w:type="character" w:customStyle="1" w:styleId="A20">
    <w:name w:val="A2"/>
    <w:uiPriority w:val="99"/>
    <w:rsid w:val="004F3103"/>
    <w:rPr>
      <w:rFonts w:cs="華康黑體"/>
      <w:color w:val="000000"/>
    </w:rPr>
  </w:style>
  <w:style w:type="paragraph" w:styleId="affff4">
    <w:name w:val="Note Heading"/>
    <w:basedOn w:val="a0"/>
    <w:next w:val="a0"/>
    <w:link w:val="affff5"/>
    <w:uiPriority w:val="99"/>
    <w:unhideWhenUsed/>
    <w:rsid w:val="004F3103"/>
    <w:pPr>
      <w:spacing w:line="240" w:lineRule="auto"/>
      <w:ind w:leftChars="0" w:left="0" w:firstLineChars="0" w:firstLine="0"/>
      <w:jc w:val="center"/>
    </w:pPr>
    <w:rPr>
      <w:sz w:val="16"/>
      <w:szCs w:val="16"/>
    </w:rPr>
  </w:style>
  <w:style w:type="character" w:customStyle="1" w:styleId="affff5">
    <w:name w:val="註釋標題 字元"/>
    <w:link w:val="affff4"/>
    <w:uiPriority w:val="99"/>
    <w:rsid w:val="004F3103"/>
    <w:rPr>
      <w:rFonts w:ascii="標楷體" w:eastAsia="標楷體"/>
      <w:snapToGrid w:val="0"/>
      <w:kern w:val="2"/>
      <w:sz w:val="16"/>
      <w:szCs w:val="16"/>
    </w:rPr>
  </w:style>
  <w:style w:type="paragraph" w:customStyle="1" w:styleId="affff6">
    <w:name w:val="新內文"/>
    <w:basedOn w:val="a0"/>
    <w:next w:val="a0"/>
    <w:rsid w:val="004F3103"/>
    <w:pPr>
      <w:spacing w:before="240" w:after="240" w:line="300" w:lineRule="auto"/>
      <w:ind w:leftChars="0" w:left="0" w:firstLine="560"/>
    </w:pPr>
    <w:rPr>
      <w:rFonts w:ascii="Times New Roman"/>
      <w:snapToGrid/>
      <w:szCs w:val="20"/>
    </w:rPr>
  </w:style>
  <w:style w:type="paragraph" w:customStyle="1" w:styleId="2c">
    <w:name w:val="字元 字元2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f8">
    <w:name w:val="清單段落 字元"/>
    <w:aliases w:val="List Paragraph 字元,(二) 字元,標題一 字元,北一 字元,北壹 字元,103人口圖 字元"/>
    <w:link w:val="afff7"/>
    <w:uiPriority w:val="34"/>
    <w:rsid w:val="004F3103"/>
    <w:rPr>
      <w:rFonts w:ascii="新細明體" w:hAnsi="新細明體" w:cs="新細明體"/>
      <w:sz w:val="24"/>
      <w:szCs w:val="24"/>
    </w:rPr>
  </w:style>
  <w:style w:type="paragraph" w:customStyle="1" w:styleId="affff7">
    <w:name w:val="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1">
    <w:name w:val="表格內文(16行高)"/>
    <w:basedOn w:val="ab"/>
    <w:link w:val="162"/>
    <w:qFormat/>
    <w:rsid w:val="004F3103"/>
    <w:pPr>
      <w:spacing w:line="320" w:lineRule="exact"/>
      <w:ind w:leftChars="0" w:left="0" w:firstLineChars="0" w:firstLine="0"/>
      <w:jc w:val="left"/>
    </w:pPr>
  </w:style>
  <w:style w:type="character" w:customStyle="1" w:styleId="162">
    <w:name w:val="表格內文(16行高) 字元"/>
    <w:link w:val="161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wixui-rich-texttext">
    <w:name w:val="wixui-rich-text__text"/>
    <w:basedOn w:val="a1"/>
    <w:rsid w:val="004F31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295E1-A97A-49AC-B30F-16B63A1DC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30</Words>
  <Characters>171</Characters>
  <Application>Microsoft Office Word</Application>
  <DocSecurity>0</DocSecurity>
  <Lines>1</Lines>
  <Paragraphs>1</Paragraphs>
  <ScaleCrop>false</ScaleCrop>
  <Company>HOME</Company>
  <LinksUpToDate>false</LinksUpToDate>
  <CharactersWithSpaces>200</CharactersWithSpaces>
  <SharedDoc>false</SharedDoc>
  <HLinks>
    <vt:vector size="120" baseType="variant">
      <vt:variant>
        <vt:i4>1769528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_Toc212709831</vt:lpwstr>
      </vt:variant>
      <vt:variant>
        <vt:i4>1769528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_Toc212709830</vt:lpwstr>
      </vt:variant>
      <vt:variant>
        <vt:i4>1703992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_Toc212709829</vt:lpwstr>
      </vt:variant>
      <vt:variant>
        <vt:i4>1703992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_Toc212709828</vt:lpwstr>
      </vt:variant>
      <vt:variant>
        <vt:i4>1703992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_Toc212709827</vt:lpwstr>
      </vt:variant>
      <vt:variant>
        <vt:i4>1703992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_Toc212709826</vt:lpwstr>
      </vt:variant>
      <vt:variant>
        <vt:i4>1703992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_Toc212709825</vt:lpwstr>
      </vt:variant>
      <vt:variant>
        <vt:i4>1703992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_Toc212709824</vt:lpwstr>
      </vt:variant>
      <vt:variant>
        <vt:i4>1703992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_Toc212709823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_Toc212709822</vt:lpwstr>
      </vt:variant>
      <vt:variant>
        <vt:i4>1703992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_Toc212709821</vt:lpwstr>
      </vt:variant>
      <vt:variant>
        <vt:i4>1703992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_Toc212709820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_Toc212709819</vt:lpwstr>
      </vt:variant>
      <vt:variant>
        <vt:i4>1638456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_Toc212709818</vt:lpwstr>
      </vt:variant>
      <vt:variant>
        <vt:i4>1638456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_Toc212709817</vt:lpwstr>
      </vt:variant>
      <vt:variant>
        <vt:i4>1638456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_Toc212709816</vt:lpwstr>
      </vt:variant>
      <vt:variant>
        <vt:i4>1638456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_Toc212709815</vt:lpwstr>
      </vt:variant>
      <vt:variant>
        <vt:i4>1638456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_Toc212709814</vt:lpwstr>
      </vt:variant>
      <vt:variant>
        <vt:i4>1638456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_Toc212709813</vt:lpwstr>
      </vt:variant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_Toc212709812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2025-10-30T01:44:00Z</cp:lastPrinted>
  <dcterms:created xsi:type="dcterms:W3CDTF">2025-11-10T06:04:00Z</dcterms:created>
  <dcterms:modified xsi:type="dcterms:W3CDTF">2025-11-10T06:04:00Z</dcterms:modified>
</cp:coreProperties>
</file>