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4F7A8C" w:rsidRPr="005F3D13" w:rsidRDefault="001772BE" w:rsidP="00B67F07">
      <w:pPr>
        <w:pStyle w:val="14"/>
        <w:ind w:left="567" w:hanging="567"/>
      </w:pPr>
      <w:bookmarkStart w:id="1" w:name="_Toc22543342"/>
      <w:bookmarkStart w:id="2" w:name="_Toc213170894"/>
      <w:r w:rsidRPr="005F3D13">
        <w:rPr>
          <w:rFonts w:hint="eastAsia"/>
        </w:rPr>
        <w:t>一、</w:t>
      </w:r>
      <w:r w:rsidR="001F198B">
        <w:rPr>
          <w:rFonts w:hint="eastAsia"/>
        </w:rPr>
        <w:t>新增辦理</w:t>
      </w:r>
      <w:r w:rsidR="002674A2" w:rsidRPr="005F3D13">
        <w:rPr>
          <w:rFonts w:hint="eastAsia"/>
        </w:rPr>
        <w:t>KEMASI MAZA計畫</w:t>
      </w:r>
      <w:bookmarkEnd w:id="1"/>
      <w:r w:rsidR="001F198B">
        <w:rPr>
          <w:rFonts w:hint="eastAsia"/>
        </w:rPr>
        <w:t>，允宜建立</w:t>
      </w:r>
      <w:r w:rsidR="005F3D13" w:rsidRPr="005F3D13">
        <w:rPr>
          <w:rFonts w:hint="eastAsia"/>
        </w:rPr>
        <w:t>交流計畫成果</w:t>
      </w:r>
      <w:r w:rsidR="001F198B">
        <w:rPr>
          <w:rFonts w:hint="eastAsia"/>
        </w:rPr>
        <w:t>之</w:t>
      </w:r>
      <w:r w:rsidR="005F3D13" w:rsidRPr="005F3D13">
        <w:rPr>
          <w:rFonts w:hint="eastAsia"/>
        </w:rPr>
        <w:t>追蹤與知識管理機制，俾</w:t>
      </w:r>
      <w:r w:rsidR="005F3D13" w:rsidRPr="005F3D13">
        <w:t>強化計畫推動之延續性與整體效益</w:t>
      </w:r>
      <w:bookmarkEnd w:id="2"/>
    </w:p>
    <w:p w:rsidR="004F7A8C" w:rsidRPr="005F3D13" w:rsidRDefault="00D74606" w:rsidP="004F7A8C">
      <w:pPr>
        <w:ind w:left="566" w:firstLine="566"/>
      </w:pPr>
      <w:r w:rsidRPr="005F3D13">
        <w:rPr>
          <w:rFonts w:hint="eastAsia"/>
        </w:rPr>
        <w:t>為落實總統原住民族政策及行政院國家希望工程</w:t>
      </w:r>
      <w:r w:rsidRPr="005F3D13">
        <w:rPr>
          <w:rStyle w:val="af5"/>
        </w:rPr>
        <w:footnoteReference w:id="1"/>
      </w:r>
      <w:r w:rsidR="00F21E1B" w:rsidRPr="005F3D13">
        <w:rPr>
          <w:rFonts w:hint="eastAsia"/>
        </w:rPr>
        <w:t>，原住民族委員會(以下簡稱原民會)</w:t>
      </w:r>
      <w:r w:rsidR="004F7A8C" w:rsidRPr="005F3D13">
        <w:rPr>
          <w:rFonts w:hint="eastAsia"/>
        </w:rPr>
        <w:t>及所屬1</w:t>
      </w:r>
      <w:r w:rsidR="00243E9B" w:rsidRPr="005F3D13">
        <w:t>1</w:t>
      </w:r>
      <w:r w:rsidRPr="005F3D13">
        <w:rPr>
          <w:rFonts w:hint="eastAsia"/>
        </w:rPr>
        <w:t>5</w:t>
      </w:r>
      <w:r w:rsidR="004F7A8C" w:rsidRPr="005F3D13">
        <w:rPr>
          <w:rFonts w:hint="eastAsia"/>
        </w:rPr>
        <w:t>度預算案編列</w:t>
      </w:r>
      <w:r w:rsidR="00864A7D" w:rsidRPr="005F3D13">
        <w:rPr>
          <w:rFonts w:hAnsi="標楷體" w:hint="eastAsia"/>
        </w:rPr>
        <w:t>「</w:t>
      </w:r>
      <w:bookmarkStart w:id="3" w:name="_Hlk212135703"/>
      <w:r w:rsidRPr="005F3D13">
        <w:rPr>
          <w:rFonts w:hAnsi="標楷體" w:hint="eastAsia"/>
        </w:rPr>
        <w:t>KEMASI MAZA原住民族國際交流中長程</w:t>
      </w:r>
      <w:r w:rsidR="00851347" w:rsidRPr="005F3D13">
        <w:rPr>
          <w:rFonts w:hint="eastAsia"/>
        </w:rPr>
        <w:t>計畫</w:t>
      </w:r>
      <w:r w:rsidR="001F2A5F" w:rsidRPr="005F3D13">
        <w:rPr>
          <w:rFonts w:hint="eastAsia"/>
        </w:rPr>
        <w:t>(1</w:t>
      </w:r>
      <w:r w:rsidRPr="005F3D13">
        <w:rPr>
          <w:rFonts w:hint="eastAsia"/>
        </w:rPr>
        <w:t>15</w:t>
      </w:r>
      <w:r w:rsidR="001F2A5F" w:rsidRPr="005F3D13">
        <w:rPr>
          <w:rFonts w:hint="eastAsia"/>
        </w:rPr>
        <w:t>年至1</w:t>
      </w:r>
      <w:r w:rsidRPr="005F3D13">
        <w:rPr>
          <w:rFonts w:hint="eastAsia"/>
        </w:rPr>
        <w:t>20</w:t>
      </w:r>
      <w:r w:rsidR="001F2A5F" w:rsidRPr="005F3D13">
        <w:rPr>
          <w:rFonts w:hint="eastAsia"/>
        </w:rPr>
        <w:t>年)</w:t>
      </w:r>
      <w:bookmarkEnd w:id="3"/>
      <w:r w:rsidR="00864A7D" w:rsidRPr="005F3D13">
        <w:rPr>
          <w:rFonts w:hAnsi="標楷體" w:hint="eastAsia"/>
        </w:rPr>
        <w:t>」</w:t>
      </w:r>
      <w:r w:rsidR="007F3FD3" w:rsidRPr="005F3D13">
        <w:rPr>
          <w:rFonts w:hAnsi="標楷體" w:hint="eastAsia"/>
        </w:rPr>
        <w:t>(以下簡稱</w:t>
      </w:r>
      <w:r w:rsidRPr="005F3D13">
        <w:rPr>
          <w:rFonts w:hAnsi="標楷體" w:hint="eastAsia"/>
        </w:rPr>
        <w:t>KEMASI MAZA</w:t>
      </w:r>
      <w:r w:rsidR="007F3FD3" w:rsidRPr="005F3D13">
        <w:rPr>
          <w:rFonts w:hAnsi="標楷體" w:hint="eastAsia"/>
        </w:rPr>
        <w:t>計畫)</w:t>
      </w:r>
      <w:r w:rsidR="001F2A5F" w:rsidRPr="005F3D13">
        <w:rPr>
          <w:rFonts w:hAnsi="標楷體" w:hint="eastAsia"/>
        </w:rPr>
        <w:t>第</w:t>
      </w:r>
      <w:r w:rsidRPr="005F3D13">
        <w:rPr>
          <w:rFonts w:hAnsi="標楷體" w:hint="eastAsia"/>
        </w:rPr>
        <w:t>1</w:t>
      </w:r>
      <w:r w:rsidR="001F2A5F" w:rsidRPr="005F3D13">
        <w:rPr>
          <w:rFonts w:hAnsi="標楷體" w:hint="eastAsia"/>
        </w:rPr>
        <w:t>年</w:t>
      </w:r>
      <w:r w:rsidR="004F7A8C" w:rsidRPr="005F3D13">
        <w:rPr>
          <w:rFonts w:hint="eastAsia"/>
        </w:rPr>
        <w:t>經費合計</w:t>
      </w:r>
      <w:r w:rsidR="001F2A5F" w:rsidRPr="005F3D13">
        <w:rPr>
          <w:rFonts w:hint="eastAsia"/>
        </w:rPr>
        <w:t>6</w:t>
      </w:r>
      <w:r w:rsidR="00243E9B" w:rsidRPr="005F3D13">
        <w:rPr>
          <w:rFonts w:hint="eastAsia"/>
        </w:rPr>
        <w:t>,</w:t>
      </w:r>
      <w:r w:rsidR="007100A6" w:rsidRPr="005F3D13">
        <w:rPr>
          <w:rFonts w:hint="eastAsia"/>
        </w:rPr>
        <w:t>449</w:t>
      </w:r>
      <w:r w:rsidR="00243E9B" w:rsidRPr="005F3D13">
        <w:rPr>
          <w:rFonts w:hint="eastAsia"/>
        </w:rPr>
        <w:t>萬</w:t>
      </w:r>
      <w:r w:rsidR="001F2A5F" w:rsidRPr="005F3D13">
        <w:rPr>
          <w:rFonts w:hint="eastAsia"/>
        </w:rPr>
        <w:t>3</w:t>
      </w:r>
      <w:r w:rsidR="00243E9B" w:rsidRPr="005F3D13">
        <w:rPr>
          <w:rFonts w:hint="eastAsia"/>
        </w:rPr>
        <w:t>千元</w:t>
      </w:r>
      <w:r w:rsidR="002005D2" w:rsidRPr="005F3D13">
        <w:rPr>
          <w:rFonts w:hint="eastAsia"/>
        </w:rPr>
        <w:t>(含公務預算</w:t>
      </w:r>
      <w:r w:rsidR="007100A6" w:rsidRPr="005F3D13">
        <w:rPr>
          <w:rFonts w:hint="eastAsia"/>
        </w:rPr>
        <w:t>3</w:t>
      </w:r>
      <w:r w:rsidR="002005D2" w:rsidRPr="005F3D13">
        <w:rPr>
          <w:rFonts w:hint="eastAsia"/>
        </w:rPr>
        <w:t>,</w:t>
      </w:r>
      <w:r w:rsidR="007100A6" w:rsidRPr="005F3D13">
        <w:rPr>
          <w:rFonts w:hint="eastAsia"/>
        </w:rPr>
        <w:t>059</w:t>
      </w:r>
      <w:r w:rsidR="002005D2" w:rsidRPr="005F3D13">
        <w:rPr>
          <w:rFonts w:hint="eastAsia"/>
        </w:rPr>
        <w:t>萬</w:t>
      </w:r>
      <w:r w:rsidR="007F2F0E" w:rsidRPr="005F3D13">
        <w:rPr>
          <w:rFonts w:hint="eastAsia"/>
        </w:rPr>
        <w:t>3</w:t>
      </w:r>
      <w:r w:rsidR="002005D2" w:rsidRPr="005F3D13">
        <w:rPr>
          <w:rFonts w:hint="eastAsia"/>
        </w:rPr>
        <w:t>千元</w:t>
      </w:r>
      <w:r w:rsidR="002005D2" w:rsidRPr="005F3D13">
        <w:t>及基金預算</w:t>
      </w:r>
      <w:r w:rsidR="007100A6" w:rsidRPr="005F3D13">
        <w:rPr>
          <w:rFonts w:hint="eastAsia"/>
        </w:rPr>
        <w:t>3</w:t>
      </w:r>
      <w:r w:rsidR="002005D2" w:rsidRPr="005F3D13">
        <w:rPr>
          <w:rFonts w:hint="eastAsia"/>
        </w:rPr>
        <w:t>,</w:t>
      </w:r>
      <w:r w:rsidR="007100A6" w:rsidRPr="005F3D13">
        <w:rPr>
          <w:rFonts w:hint="eastAsia"/>
        </w:rPr>
        <w:t>3</w:t>
      </w:r>
      <w:r w:rsidR="007F2F0E" w:rsidRPr="005F3D13">
        <w:rPr>
          <w:rFonts w:hint="eastAsia"/>
        </w:rPr>
        <w:t>90</w:t>
      </w:r>
      <w:r w:rsidR="002005D2" w:rsidRPr="005F3D13">
        <w:rPr>
          <w:rFonts w:hint="eastAsia"/>
        </w:rPr>
        <w:t>萬元</w:t>
      </w:r>
      <w:r w:rsidR="001F198B">
        <w:rPr>
          <w:rFonts w:hint="eastAsia"/>
        </w:rPr>
        <w:t>，詳表1</w:t>
      </w:r>
      <w:r w:rsidR="002005D2" w:rsidRPr="005F3D13">
        <w:rPr>
          <w:rFonts w:hint="eastAsia"/>
        </w:rPr>
        <w:t>)</w:t>
      </w:r>
      <w:r w:rsidR="004F7A8C" w:rsidRPr="005F3D13">
        <w:rPr>
          <w:rFonts w:hint="eastAsia"/>
        </w:rPr>
        <w:t>。經查：</w:t>
      </w:r>
    </w:p>
    <w:p w:rsidR="004F7A8C" w:rsidRPr="005F3D13" w:rsidRDefault="004F7A8C" w:rsidP="004F7A8C">
      <w:pPr>
        <w:pStyle w:val="a5"/>
        <w:ind w:left="849" w:hanging="283"/>
        <w:rPr>
          <w:b/>
        </w:rPr>
      </w:pPr>
      <w:r w:rsidRPr="005F3D13">
        <w:rPr>
          <w:rFonts w:hint="eastAsia"/>
          <w:b/>
        </w:rPr>
        <w:t>(一)</w:t>
      </w:r>
      <w:r w:rsidR="009B3038" w:rsidRPr="005F3D13">
        <w:rPr>
          <w:rFonts w:hint="eastAsia"/>
          <w:b/>
        </w:rPr>
        <w:t>KEMASI MAZA計畫115年度預算</w:t>
      </w:r>
      <w:r w:rsidR="00F61FC4" w:rsidRPr="005F3D13">
        <w:rPr>
          <w:rFonts w:hint="eastAsia"/>
          <w:b/>
        </w:rPr>
        <w:t>案</w:t>
      </w:r>
      <w:r w:rsidR="009B3038" w:rsidRPr="005F3D13">
        <w:rPr>
          <w:rFonts w:hint="eastAsia"/>
          <w:b/>
        </w:rPr>
        <w:t>編列</w:t>
      </w:r>
      <w:r w:rsidR="001F198B">
        <w:rPr>
          <w:rFonts w:hint="eastAsia"/>
          <w:b/>
        </w:rPr>
        <w:t>情形</w:t>
      </w:r>
    </w:p>
    <w:p w:rsidR="00AA53EF" w:rsidRPr="005F3D13" w:rsidRDefault="00AA53EF" w:rsidP="002E79AB">
      <w:pPr>
        <w:pStyle w:val="21"/>
        <w:ind w:left="850" w:firstLine="566"/>
        <w:rPr>
          <w:rFonts w:hAnsi="標楷體"/>
        </w:rPr>
      </w:pPr>
      <w:r w:rsidRPr="005F3D13">
        <w:rPr>
          <w:rFonts w:hAnsi="標楷體" w:hint="eastAsia"/>
        </w:rPr>
        <w:t>為積極推動臺灣原住民族國際交流，將原住民族故事推向國際，原民會提出KEMASI MAZA</w:t>
      </w:r>
      <w:r w:rsidR="004F7A8C" w:rsidRPr="005F3D13">
        <w:rPr>
          <w:rFonts w:hint="eastAsia"/>
        </w:rPr>
        <w:t>計畫</w:t>
      </w:r>
      <w:r w:rsidRPr="005F3D13">
        <w:rPr>
          <w:rFonts w:hint="eastAsia"/>
        </w:rPr>
        <w:t>，</w:t>
      </w:r>
      <w:r w:rsidRPr="005F3D13">
        <w:rPr>
          <w:rFonts w:hAnsi="標楷體" w:hint="eastAsia"/>
        </w:rPr>
        <w:t>在該會歷年推動南島文化交流成果之基礎上，調整以原住民族為主體性推動原住民族文化外交及國際交流，期發揮臺灣原住民族文化軟實力，展現其國際影響力，</w:t>
      </w:r>
      <w:r w:rsidR="008839DA">
        <w:rPr>
          <w:rFonts w:hAnsi="標楷體" w:hint="eastAsia"/>
        </w:rPr>
        <w:t>經行政院114年8月27日核定，</w:t>
      </w:r>
      <w:r w:rsidRPr="005F3D13">
        <w:rPr>
          <w:rFonts w:hAnsi="標楷體" w:hint="eastAsia"/>
        </w:rPr>
        <w:t>計畫</w:t>
      </w:r>
      <w:r w:rsidRPr="005F3D13">
        <w:rPr>
          <w:rFonts w:hint="eastAsia"/>
        </w:rPr>
        <w:t>期程為115至1</w:t>
      </w:r>
      <w:r w:rsidR="00440C32">
        <w:rPr>
          <w:rFonts w:hint="eastAsia"/>
        </w:rPr>
        <w:t>20</w:t>
      </w:r>
      <w:r w:rsidRPr="005F3D13">
        <w:rPr>
          <w:rFonts w:hint="eastAsia"/>
        </w:rPr>
        <w:t>年，總經費</w:t>
      </w:r>
      <w:r w:rsidR="008A3CCF" w:rsidRPr="005F3D13">
        <w:t>5</w:t>
      </w:r>
      <w:r w:rsidR="008A3CCF" w:rsidRPr="005F3D13">
        <w:rPr>
          <w:rFonts w:hint="eastAsia"/>
        </w:rPr>
        <w:t>億</w:t>
      </w:r>
      <w:r w:rsidR="008A3CCF" w:rsidRPr="005F3D13">
        <w:t>2,300</w:t>
      </w:r>
      <w:r w:rsidRPr="005F3D13">
        <w:rPr>
          <w:rFonts w:hint="eastAsia"/>
        </w:rPr>
        <w:t>萬元，</w:t>
      </w:r>
      <w:r w:rsidR="000B7065" w:rsidRPr="005F3D13">
        <w:rPr>
          <w:rFonts w:hint="eastAsia"/>
        </w:rPr>
        <w:t>並於</w:t>
      </w:r>
      <w:r w:rsidR="006A7D3C" w:rsidRPr="005F3D13">
        <w:rPr>
          <w:rFonts w:hint="eastAsia"/>
        </w:rPr>
        <w:t>該會</w:t>
      </w:r>
      <w:r w:rsidR="008839DA">
        <w:rPr>
          <w:rFonts w:hint="eastAsia"/>
        </w:rPr>
        <w:t>主管</w:t>
      </w:r>
      <w:r w:rsidR="000B7065" w:rsidRPr="005F3D13">
        <w:rPr>
          <w:rFonts w:hint="eastAsia"/>
        </w:rPr>
        <w:t>115年度預算案配合編列相關預算</w:t>
      </w:r>
      <w:r w:rsidR="000B7065" w:rsidRPr="005F3D13">
        <w:t>(</w:t>
      </w:r>
      <w:r w:rsidR="000B7065" w:rsidRPr="005F3D13">
        <w:rPr>
          <w:rFonts w:hint="eastAsia"/>
        </w:rPr>
        <w:t>詳表1</w:t>
      </w:r>
      <w:r w:rsidR="000B7065" w:rsidRPr="005F3D13">
        <w:t>)</w:t>
      </w:r>
      <w:r w:rsidRPr="005F3D13">
        <w:rPr>
          <w:rFonts w:hAnsi="標楷體" w:hint="eastAsia"/>
        </w:rPr>
        <w:t>。</w:t>
      </w:r>
    </w:p>
    <w:p w:rsidR="008839DA" w:rsidRDefault="00481DAB" w:rsidP="00481DAB">
      <w:pPr>
        <w:ind w:leftChars="0" w:left="553" w:rightChars="-56" w:right="-159" w:hangingChars="227" w:hanging="553"/>
        <w:jc w:val="left"/>
        <w:rPr>
          <w:b/>
          <w:spacing w:val="-20"/>
        </w:rPr>
      </w:pPr>
      <w:bookmarkStart w:id="4" w:name="_Hlk145518940"/>
      <w:r w:rsidRPr="008839DA">
        <w:rPr>
          <w:rFonts w:hint="eastAsia"/>
          <w:b/>
          <w:spacing w:val="-20"/>
        </w:rPr>
        <w:t xml:space="preserve">表1 </w:t>
      </w:r>
      <w:r w:rsidR="008839DA">
        <w:rPr>
          <w:rFonts w:hint="eastAsia"/>
          <w:b/>
          <w:spacing w:val="-20"/>
        </w:rPr>
        <w:t>原民會主管</w:t>
      </w:r>
      <w:r w:rsidRPr="008839DA">
        <w:rPr>
          <w:rFonts w:hint="eastAsia"/>
          <w:b/>
          <w:spacing w:val="-20"/>
        </w:rPr>
        <w:t>115年度</w:t>
      </w:r>
      <w:r w:rsidR="008839DA">
        <w:rPr>
          <w:rFonts w:hint="eastAsia"/>
          <w:b/>
          <w:spacing w:val="-20"/>
        </w:rPr>
        <w:t>預算案</w:t>
      </w:r>
      <w:r w:rsidRPr="008839DA">
        <w:rPr>
          <w:rFonts w:hint="eastAsia"/>
          <w:b/>
          <w:spacing w:val="-20"/>
        </w:rPr>
        <w:t>KEMASI MAZA計畫相關業務預算編列明細表</w:t>
      </w:r>
    </w:p>
    <w:p w:rsidR="00481DAB" w:rsidRPr="008839DA" w:rsidRDefault="008839DA" w:rsidP="008839DA">
      <w:pPr>
        <w:spacing w:line="340" w:lineRule="exact"/>
        <w:ind w:leftChars="0" w:left="552" w:rightChars="-56" w:right="-159" w:hangingChars="227" w:hanging="552"/>
        <w:jc w:val="right"/>
        <w:rPr>
          <w:b/>
          <w:spacing w:val="-20"/>
        </w:rPr>
      </w:pPr>
      <w:r w:rsidRPr="005F3D13">
        <w:rPr>
          <w:rFonts w:hint="eastAsia"/>
          <w:sz w:val="24"/>
          <w:szCs w:val="24"/>
        </w:rPr>
        <w:t>單位：新臺幣千元</w:t>
      </w:r>
    </w:p>
    <w:tbl>
      <w:tblPr>
        <w:tblW w:w="8609"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90"/>
        <w:gridCol w:w="1176"/>
        <w:gridCol w:w="5133"/>
        <w:gridCol w:w="1110"/>
      </w:tblGrid>
      <w:tr w:rsidR="0093200B" w:rsidRPr="005F3D13" w:rsidTr="0093200B">
        <w:trPr>
          <w:trHeight w:val="547"/>
          <w:tblHeader/>
        </w:trPr>
        <w:tc>
          <w:tcPr>
            <w:tcW w:w="1190" w:type="dxa"/>
            <w:vAlign w:val="center"/>
          </w:tcPr>
          <w:p w:rsidR="0093200B" w:rsidRPr="005F3D13" w:rsidRDefault="0093200B" w:rsidP="00FB3430">
            <w:pPr>
              <w:pStyle w:val="142"/>
              <w:jc w:val="center"/>
              <w:rPr>
                <w:rFonts w:hint="eastAsia"/>
              </w:rPr>
            </w:pPr>
            <w:r>
              <w:rPr>
                <w:rFonts w:hint="eastAsia"/>
              </w:rPr>
              <w:t>編列單位</w:t>
            </w:r>
          </w:p>
        </w:tc>
        <w:tc>
          <w:tcPr>
            <w:tcW w:w="1176" w:type="dxa"/>
            <w:shd w:val="clear" w:color="auto" w:fill="auto"/>
            <w:vAlign w:val="center"/>
          </w:tcPr>
          <w:p w:rsidR="0093200B" w:rsidRPr="005F3D13" w:rsidRDefault="0093200B" w:rsidP="00FB3430">
            <w:pPr>
              <w:pStyle w:val="142"/>
              <w:jc w:val="center"/>
              <w:rPr>
                <w:rFonts w:hint="eastAsia"/>
              </w:rPr>
            </w:pPr>
            <w:r w:rsidRPr="005F3D13">
              <w:rPr>
                <w:rFonts w:hint="eastAsia"/>
              </w:rPr>
              <w:t>工作計畫/</w:t>
            </w:r>
            <w:r>
              <w:rPr>
                <w:rFonts w:hint="eastAsia"/>
              </w:rPr>
              <w:t>科目</w:t>
            </w:r>
          </w:p>
        </w:tc>
        <w:tc>
          <w:tcPr>
            <w:tcW w:w="5133" w:type="dxa"/>
            <w:shd w:val="clear" w:color="auto" w:fill="auto"/>
            <w:vAlign w:val="center"/>
          </w:tcPr>
          <w:p w:rsidR="0093200B" w:rsidRPr="005F3D13" w:rsidRDefault="0093200B" w:rsidP="00FB3430">
            <w:pPr>
              <w:pStyle w:val="142"/>
              <w:jc w:val="center"/>
              <w:rPr>
                <w:rFonts w:hint="eastAsia"/>
              </w:rPr>
            </w:pPr>
            <w:r w:rsidRPr="005F3D13">
              <w:rPr>
                <w:rFonts w:hint="eastAsia"/>
              </w:rPr>
              <w:t>項目</w:t>
            </w:r>
          </w:p>
        </w:tc>
        <w:tc>
          <w:tcPr>
            <w:tcW w:w="1110" w:type="dxa"/>
            <w:shd w:val="clear" w:color="auto" w:fill="auto"/>
          </w:tcPr>
          <w:p w:rsidR="0093200B" w:rsidRPr="005F3D13" w:rsidRDefault="0093200B" w:rsidP="00FB3430">
            <w:pPr>
              <w:pStyle w:val="142"/>
              <w:jc w:val="center"/>
            </w:pPr>
            <w:r w:rsidRPr="005F3D13">
              <w:rPr>
                <w:rFonts w:hint="eastAsia"/>
              </w:rPr>
              <w:t>115年度</w:t>
            </w:r>
            <w:r w:rsidRPr="005F3D13">
              <w:rPr>
                <w:rFonts w:hint="eastAsia"/>
                <w:spacing w:val="-20"/>
              </w:rPr>
              <w:t>預算案數</w:t>
            </w:r>
          </w:p>
        </w:tc>
      </w:tr>
      <w:tr w:rsidR="0093200B" w:rsidRPr="005F3D13" w:rsidTr="0093200B">
        <w:tc>
          <w:tcPr>
            <w:tcW w:w="1190" w:type="dxa"/>
            <w:vMerge w:val="restart"/>
            <w:vAlign w:val="center"/>
          </w:tcPr>
          <w:p w:rsidR="0093200B" w:rsidRPr="005F3D13" w:rsidRDefault="0093200B" w:rsidP="00FB3430">
            <w:pPr>
              <w:pStyle w:val="142"/>
              <w:jc w:val="center"/>
              <w:rPr>
                <w:rFonts w:hint="eastAsia"/>
              </w:rPr>
            </w:pPr>
            <w:r>
              <w:rPr>
                <w:rFonts w:hint="eastAsia"/>
              </w:rPr>
              <w:t>原民會</w:t>
            </w:r>
          </w:p>
        </w:tc>
        <w:tc>
          <w:tcPr>
            <w:tcW w:w="1176" w:type="dxa"/>
            <w:vMerge w:val="restart"/>
            <w:shd w:val="clear" w:color="auto" w:fill="auto"/>
            <w:vAlign w:val="center"/>
          </w:tcPr>
          <w:p w:rsidR="0093200B" w:rsidRPr="005F3D13" w:rsidRDefault="0093200B" w:rsidP="00FB3430">
            <w:pPr>
              <w:pStyle w:val="142"/>
              <w:jc w:val="center"/>
              <w:rPr>
                <w:rFonts w:hint="eastAsia"/>
              </w:rPr>
            </w:pPr>
            <w:r w:rsidRPr="005F3D13">
              <w:rPr>
                <w:rFonts w:hint="eastAsia"/>
              </w:rPr>
              <w:t>綜合規劃發展</w:t>
            </w:r>
          </w:p>
        </w:tc>
        <w:tc>
          <w:tcPr>
            <w:tcW w:w="5133" w:type="dxa"/>
            <w:shd w:val="clear" w:color="auto" w:fill="auto"/>
          </w:tcPr>
          <w:p w:rsidR="0093200B" w:rsidRPr="005F3D13" w:rsidRDefault="0093200B" w:rsidP="0093200B">
            <w:pPr>
              <w:pStyle w:val="142"/>
              <w:ind w:left="251" w:hangingChars="103" w:hanging="251"/>
              <w:jc w:val="both"/>
              <w:rPr>
                <w:rFonts w:hAnsi="標楷體"/>
                <w:szCs w:val="24"/>
              </w:rPr>
            </w:pPr>
            <w:r w:rsidRPr="005F3D13">
              <w:rPr>
                <w:rFonts w:hAnsi="標楷體" w:cs="細明體" w:hint="eastAsia"/>
                <w:szCs w:val="24"/>
              </w:rPr>
              <w:t>1.</w:t>
            </w:r>
            <w:r w:rsidRPr="00D93066">
              <w:rPr>
                <w:rFonts w:hAnsi="標楷體" w:cs="細明體" w:hint="eastAsia"/>
                <w:szCs w:val="24"/>
              </w:rPr>
              <w:t>在臺翻譯出版國際原住民族歷史文化相關</w:t>
            </w:r>
            <w:r w:rsidRPr="005F3D13">
              <w:rPr>
                <w:rFonts w:hAnsi="標楷體" w:cs="細明體" w:hint="eastAsia"/>
                <w:szCs w:val="24"/>
              </w:rPr>
              <w:t>書籍或繪本</w:t>
            </w:r>
          </w:p>
        </w:tc>
        <w:tc>
          <w:tcPr>
            <w:tcW w:w="1110" w:type="dxa"/>
            <w:shd w:val="clear" w:color="auto" w:fill="auto"/>
            <w:vAlign w:val="center"/>
          </w:tcPr>
          <w:p w:rsidR="0093200B" w:rsidRPr="005F3D13" w:rsidRDefault="0093200B" w:rsidP="00FB3430">
            <w:pPr>
              <w:pStyle w:val="142"/>
              <w:jc w:val="right"/>
              <w:rPr>
                <w:rFonts w:hint="eastAsia"/>
              </w:rPr>
            </w:pPr>
            <w:r w:rsidRPr="005F3D13">
              <w:t>1</w:t>
            </w:r>
            <w:r w:rsidRPr="005F3D13">
              <w:rPr>
                <w:rFonts w:hint="eastAsia"/>
              </w:rPr>
              <w:t>,400</w:t>
            </w:r>
          </w:p>
        </w:tc>
      </w:tr>
      <w:tr w:rsidR="0093200B" w:rsidRPr="005F3D13" w:rsidTr="0093200B">
        <w:tc>
          <w:tcPr>
            <w:tcW w:w="1190" w:type="dxa"/>
            <w:vMerge/>
          </w:tcPr>
          <w:p w:rsidR="0093200B" w:rsidRPr="005F3D13" w:rsidRDefault="0093200B" w:rsidP="00FB3430">
            <w:pPr>
              <w:pStyle w:val="142"/>
              <w:jc w:val="center"/>
              <w:rPr>
                <w:rFonts w:hint="eastAsia"/>
              </w:rPr>
            </w:pPr>
          </w:p>
        </w:tc>
        <w:tc>
          <w:tcPr>
            <w:tcW w:w="1176" w:type="dxa"/>
            <w:vMerge/>
            <w:shd w:val="clear" w:color="auto" w:fill="auto"/>
          </w:tcPr>
          <w:p w:rsidR="0093200B" w:rsidRPr="005F3D13" w:rsidRDefault="0093200B" w:rsidP="00FB3430">
            <w:pPr>
              <w:pStyle w:val="142"/>
              <w:jc w:val="center"/>
              <w:rPr>
                <w:rFonts w:hint="eastAsia"/>
              </w:rPr>
            </w:pPr>
          </w:p>
        </w:tc>
        <w:tc>
          <w:tcPr>
            <w:tcW w:w="5133" w:type="dxa"/>
            <w:shd w:val="clear" w:color="auto" w:fill="auto"/>
          </w:tcPr>
          <w:p w:rsidR="0093200B" w:rsidRPr="005F3D13" w:rsidRDefault="0093200B" w:rsidP="003F3DE2">
            <w:pPr>
              <w:pStyle w:val="142"/>
              <w:jc w:val="both"/>
              <w:rPr>
                <w:rFonts w:hAnsi="標楷體" w:cs="細明體"/>
                <w:snapToGrid/>
                <w:kern w:val="0"/>
                <w:szCs w:val="24"/>
              </w:rPr>
            </w:pPr>
            <w:r w:rsidRPr="005F3D13">
              <w:rPr>
                <w:rFonts w:hAnsi="標楷體" w:cs="細明體" w:hint="eastAsia"/>
                <w:snapToGrid/>
                <w:kern w:val="0"/>
                <w:szCs w:val="24"/>
              </w:rPr>
              <w:t>2.青年及女性人才培力所需經費千元</w:t>
            </w:r>
          </w:p>
        </w:tc>
        <w:tc>
          <w:tcPr>
            <w:tcW w:w="1110" w:type="dxa"/>
            <w:shd w:val="clear" w:color="auto" w:fill="auto"/>
            <w:vAlign w:val="center"/>
          </w:tcPr>
          <w:p w:rsidR="0093200B" w:rsidRPr="005F3D13" w:rsidRDefault="0093200B" w:rsidP="00FB3430">
            <w:pPr>
              <w:pStyle w:val="142"/>
              <w:jc w:val="right"/>
              <w:rPr>
                <w:rFonts w:hint="eastAsia"/>
              </w:rPr>
            </w:pPr>
            <w:r w:rsidRPr="005F3D13">
              <w:rPr>
                <w:rFonts w:hAnsi="標楷體" w:cs="細明體"/>
                <w:snapToGrid/>
                <w:kern w:val="0"/>
                <w:szCs w:val="24"/>
              </w:rPr>
              <w:t>3,150</w:t>
            </w:r>
          </w:p>
        </w:tc>
      </w:tr>
      <w:tr w:rsidR="0093200B" w:rsidRPr="005F3D13" w:rsidTr="0093200B">
        <w:tc>
          <w:tcPr>
            <w:tcW w:w="1190" w:type="dxa"/>
            <w:vMerge w:val="restart"/>
          </w:tcPr>
          <w:p w:rsidR="0093200B" w:rsidRPr="005F3D13" w:rsidRDefault="0093200B" w:rsidP="00FB3430">
            <w:pPr>
              <w:pStyle w:val="142"/>
              <w:jc w:val="center"/>
              <w:rPr>
                <w:rFonts w:hint="eastAsia"/>
              </w:rPr>
            </w:pPr>
          </w:p>
        </w:tc>
        <w:tc>
          <w:tcPr>
            <w:tcW w:w="1176" w:type="dxa"/>
            <w:shd w:val="clear" w:color="auto" w:fill="auto"/>
          </w:tcPr>
          <w:p w:rsidR="0093200B" w:rsidRPr="005F3D13" w:rsidRDefault="0093200B" w:rsidP="00FB3430">
            <w:pPr>
              <w:pStyle w:val="142"/>
              <w:jc w:val="center"/>
              <w:rPr>
                <w:rFonts w:hint="eastAsia"/>
              </w:rPr>
            </w:pPr>
          </w:p>
        </w:tc>
        <w:tc>
          <w:tcPr>
            <w:tcW w:w="5133" w:type="dxa"/>
            <w:shd w:val="clear" w:color="auto" w:fill="auto"/>
          </w:tcPr>
          <w:p w:rsidR="0093200B" w:rsidRPr="005F3D13" w:rsidRDefault="0093200B" w:rsidP="003F3DE2">
            <w:pPr>
              <w:pStyle w:val="142"/>
              <w:jc w:val="both"/>
              <w:rPr>
                <w:rFonts w:hAnsi="標楷體"/>
                <w:szCs w:val="24"/>
              </w:rPr>
            </w:pPr>
            <w:r w:rsidRPr="005F3D13">
              <w:rPr>
                <w:rFonts w:hAnsi="標楷體" w:cs="細明體" w:hint="eastAsia"/>
                <w:szCs w:val="24"/>
              </w:rPr>
              <w:t>3.「南島民族論壇」會務維運所需經費</w:t>
            </w:r>
          </w:p>
        </w:tc>
        <w:tc>
          <w:tcPr>
            <w:tcW w:w="1110" w:type="dxa"/>
            <w:shd w:val="clear" w:color="auto" w:fill="auto"/>
            <w:vAlign w:val="center"/>
          </w:tcPr>
          <w:p w:rsidR="0093200B" w:rsidRPr="005F3D13" w:rsidRDefault="0093200B" w:rsidP="00FB3430">
            <w:pPr>
              <w:pStyle w:val="142"/>
              <w:jc w:val="right"/>
              <w:rPr>
                <w:rFonts w:hint="eastAsia"/>
              </w:rPr>
            </w:pPr>
            <w:r w:rsidRPr="005F3D13">
              <w:rPr>
                <w:rFonts w:hAnsi="標楷體" w:cs="細明體"/>
                <w:szCs w:val="24"/>
              </w:rPr>
              <w:t>9,050</w:t>
            </w:r>
          </w:p>
        </w:tc>
      </w:tr>
      <w:tr w:rsidR="0093200B" w:rsidRPr="005F3D13" w:rsidTr="0093200B">
        <w:tc>
          <w:tcPr>
            <w:tcW w:w="1190" w:type="dxa"/>
            <w:vMerge/>
          </w:tcPr>
          <w:p w:rsidR="0093200B" w:rsidRPr="005F3D13" w:rsidRDefault="0093200B" w:rsidP="00FB3430">
            <w:pPr>
              <w:pStyle w:val="142"/>
              <w:jc w:val="center"/>
              <w:rPr>
                <w:rFonts w:hint="eastAsia"/>
              </w:rPr>
            </w:pPr>
          </w:p>
        </w:tc>
        <w:tc>
          <w:tcPr>
            <w:tcW w:w="1176" w:type="dxa"/>
            <w:shd w:val="clear" w:color="auto" w:fill="auto"/>
            <w:vAlign w:val="center"/>
          </w:tcPr>
          <w:p w:rsidR="0093200B" w:rsidRPr="005F3D13" w:rsidRDefault="0093200B" w:rsidP="00FB3430">
            <w:pPr>
              <w:pStyle w:val="142"/>
              <w:jc w:val="center"/>
              <w:rPr>
                <w:rFonts w:hint="eastAsia"/>
              </w:rPr>
            </w:pPr>
            <w:r w:rsidRPr="005F3D13">
              <w:rPr>
                <w:rFonts w:hint="eastAsia"/>
              </w:rPr>
              <w:t>經濟發展</w:t>
            </w:r>
            <w:r w:rsidRPr="005F3D13">
              <w:rPr>
                <w:rFonts w:hint="eastAsia"/>
              </w:rPr>
              <w:lastRenderedPageBreak/>
              <w:t>業務</w:t>
            </w:r>
          </w:p>
        </w:tc>
        <w:tc>
          <w:tcPr>
            <w:tcW w:w="5133" w:type="dxa"/>
            <w:shd w:val="clear" w:color="auto" w:fill="auto"/>
            <w:vAlign w:val="center"/>
          </w:tcPr>
          <w:p w:rsidR="0093200B" w:rsidRPr="005F3D13" w:rsidRDefault="0093200B" w:rsidP="003F3DE2">
            <w:pPr>
              <w:pStyle w:val="142"/>
              <w:jc w:val="both"/>
              <w:rPr>
                <w:rFonts w:hAnsi="標楷體" w:cs="細明體"/>
                <w:szCs w:val="24"/>
              </w:rPr>
            </w:pPr>
            <w:r w:rsidRPr="005F3D13">
              <w:rPr>
                <w:rFonts w:hAnsi="標楷體" w:cs="細明體" w:hint="eastAsia"/>
                <w:szCs w:val="24"/>
              </w:rPr>
              <w:lastRenderedPageBreak/>
              <w:t>4.</w:t>
            </w:r>
            <w:r w:rsidRPr="005F3D13">
              <w:rPr>
                <w:rFonts w:hAnsi="標楷體" w:cs="細明體"/>
                <w:szCs w:val="24"/>
              </w:rPr>
              <w:t>KEMASI MAZA</w:t>
            </w:r>
            <w:r w:rsidRPr="005F3D13">
              <w:rPr>
                <w:rFonts w:hAnsi="標楷體" w:cs="細明體" w:hint="eastAsia"/>
                <w:szCs w:val="24"/>
              </w:rPr>
              <w:t>原住民族國際交流經費</w:t>
            </w:r>
          </w:p>
        </w:tc>
        <w:tc>
          <w:tcPr>
            <w:tcW w:w="1110" w:type="dxa"/>
            <w:shd w:val="clear" w:color="auto" w:fill="auto"/>
            <w:vAlign w:val="center"/>
          </w:tcPr>
          <w:p w:rsidR="0093200B" w:rsidRPr="005F3D13" w:rsidRDefault="0093200B" w:rsidP="00FB3430">
            <w:pPr>
              <w:pStyle w:val="142"/>
              <w:jc w:val="right"/>
              <w:rPr>
                <w:rFonts w:hint="eastAsia"/>
              </w:rPr>
            </w:pPr>
            <w:r w:rsidRPr="005F3D13">
              <w:t>6,500</w:t>
            </w:r>
          </w:p>
        </w:tc>
      </w:tr>
      <w:tr w:rsidR="0093200B" w:rsidRPr="005F3D13" w:rsidTr="0093200B">
        <w:tc>
          <w:tcPr>
            <w:tcW w:w="1190" w:type="dxa"/>
            <w:vMerge/>
          </w:tcPr>
          <w:p w:rsidR="0093200B" w:rsidRPr="005F3D13" w:rsidRDefault="0093200B" w:rsidP="00FB3430">
            <w:pPr>
              <w:pStyle w:val="142"/>
              <w:jc w:val="center"/>
              <w:rPr>
                <w:rFonts w:hint="eastAsia"/>
              </w:rPr>
            </w:pPr>
          </w:p>
        </w:tc>
        <w:tc>
          <w:tcPr>
            <w:tcW w:w="1176" w:type="dxa"/>
            <w:vMerge w:val="restart"/>
            <w:shd w:val="clear" w:color="auto" w:fill="auto"/>
            <w:vAlign w:val="center"/>
          </w:tcPr>
          <w:p w:rsidR="0093200B" w:rsidRPr="005F3D13" w:rsidRDefault="0093200B" w:rsidP="00FB3430">
            <w:pPr>
              <w:pStyle w:val="142"/>
              <w:jc w:val="center"/>
              <w:rPr>
                <w:rFonts w:hint="eastAsia"/>
              </w:rPr>
            </w:pPr>
            <w:r w:rsidRPr="005F3D13">
              <w:rPr>
                <w:rFonts w:hint="eastAsia"/>
              </w:rPr>
              <w:t>原住民族教育推展</w:t>
            </w:r>
          </w:p>
        </w:tc>
        <w:tc>
          <w:tcPr>
            <w:tcW w:w="5133" w:type="dxa"/>
            <w:shd w:val="clear" w:color="auto" w:fill="auto"/>
            <w:vAlign w:val="center"/>
          </w:tcPr>
          <w:p w:rsidR="0093200B" w:rsidRPr="005F3D13" w:rsidRDefault="0093200B" w:rsidP="003F3DE2">
            <w:pPr>
              <w:pStyle w:val="142"/>
              <w:ind w:left="224" w:hangingChars="92" w:hanging="224"/>
              <w:jc w:val="both"/>
              <w:rPr>
                <w:rFonts w:hAnsi="標楷體" w:cs="細明體"/>
                <w:szCs w:val="24"/>
              </w:rPr>
            </w:pPr>
            <w:r w:rsidRPr="005F3D13">
              <w:rPr>
                <w:rFonts w:hAnsi="標楷體" w:cs="細明體" w:hint="eastAsia"/>
                <w:szCs w:val="24"/>
              </w:rPr>
              <w:t>5.</w:t>
            </w:r>
            <w:r w:rsidRPr="00D93066">
              <w:rPr>
                <w:rFonts w:hAnsi="標楷體" w:cs="細明體" w:hint="eastAsia"/>
                <w:szCs w:val="24"/>
              </w:rPr>
              <w:t>參與或邀請其他國家地區辦理之傳統文化</w:t>
            </w:r>
            <w:r w:rsidRPr="005F3D13">
              <w:rPr>
                <w:rFonts w:hAnsi="標楷體" w:cs="細明體" w:hint="eastAsia"/>
                <w:szCs w:val="24"/>
              </w:rPr>
              <w:t>或樂舞交流活動</w:t>
            </w:r>
          </w:p>
        </w:tc>
        <w:tc>
          <w:tcPr>
            <w:tcW w:w="1110" w:type="dxa"/>
            <w:shd w:val="clear" w:color="auto" w:fill="auto"/>
            <w:vAlign w:val="center"/>
          </w:tcPr>
          <w:p w:rsidR="0093200B" w:rsidRPr="005F3D13" w:rsidRDefault="0093200B" w:rsidP="00FB3430">
            <w:pPr>
              <w:pStyle w:val="142"/>
              <w:jc w:val="right"/>
              <w:rPr>
                <w:rFonts w:hint="eastAsia"/>
              </w:rPr>
            </w:pPr>
            <w:r w:rsidRPr="005F3D13">
              <w:rPr>
                <w:rFonts w:hAnsi="標楷體" w:cs="細明體"/>
                <w:szCs w:val="24"/>
              </w:rPr>
              <w:t>2,500</w:t>
            </w:r>
          </w:p>
        </w:tc>
      </w:tr>
      <w:tr w:rsidR="0093200B" w:rsidRPr="005F3D13" w:rsidTr="0093200B">
        <w:tc>
          <w:tcPr>
            <w:tcW w:w="1190" w:type="dxa"/>
            <w:vMerge/>
          </w:tcPr>
          <w:p w:rsidR="0093200B" w:rsidRPr="005F3D13" w:rsidRDefault="0093200B" w:rsidP="00FB3430">
            <w:pPr>
              <w:pStyle w:val="142"/>
              <w:jc w:val="center"/>
              <w:rPr>
                <w:rFonts w:hint="eastAsia"/>
              </w:rPr>
            </w:pPr>
          </w:p>
        </w:tc>
        <w:tc>
          <w:tcPr>
            <w:tcW w:w="1176" w:type="dxa"/>
            <w:vMerge/>
            <w:shd w:val="clear" w:color="auto" w:fill="auto"/>
          </w:tcPr>
          <w:p w:rsidR="0093200B" w:rsidRPr="005F3D13" w:rsidRDefault="0093200B" w:rsidP="00FB3430">
            <w:pPr>
              <w:pStyle w:val="142"/>
              <w:jc w:val="center"/>
              <w:rPr>
                <w:rFonts w:hint="eastAsia"/>
              </w:rPr>
            </w:pPr>
          </w:p>
        </w:tc>
        <w:tc>
          <w:tcPr>
            <w:tcW w:w="5133" w:type="dxa"/>
            <w:shd w:val="clear" w:color="auto" w:fill="auto"/>
            <w:vAlign w:val="center"/>
          </w:tcPr>
          <w:p w:rsidR="0093200B" w:rsidRPr="005F3D13" w:rsidRDefault="0093200B" w:rsidP="003F3DE2">
            <w:pPr>
              <w:pStyle w:val="142"/>
              <w:jc w:val="both"/>
              <w:rPr>
                <w:rFonts w:hAnsi="標楷體" w:cs="細明體"/>
                <w:szCs w:val="24"/>
              </w:rPr>
            </w:pPr>
            <w:r w:rsidRPr="005F3D13">
              <w:rPr>
                <w:rFonts w:hAnsi="標楷體" w:cs="細明體" w:hint="eastAsia"/>
                <w:szCs w:val="24"/>
              </w:rPr>
              <w:t>6.</w:t>
            </w:r>
            <w:r w:rsidRPr="00D93066">
              <w:rPr>
                <w:rFonts w:hAnsi="標楷體" w:cs="細明體" w:hint="eastAsia"/>
                <w:szCs w:val="24"/>
              </w:rPr>
              <w:t>參與或辦理太平洋區域航海文化交流組織</w:t>
            </w:r>
            <w:r w:rsidRPr="005F3D13">
              <w:rPr>
                <w:rFonts w:hAnsi="標楷體" w:cs="細明體" w:hint="eastAsia"/>
                <w:szCs w:val="24"/>
              </w:rPr>
              <w:t>或活動</w:t>
            </w:r>
          </w:p>
        </w:tc>
        <w:tc>
          <w:tcPr>
            <w:tcW w:w="1110" w:type="dxa"/>
            <w:shd w:val="clear" w:color="auto" w:fill="auto"/>
            <w:vAlign w:val="center"/>
          </w:tcPr>
          <w:p w:rsidR="0093200B" w:rsidRPr="005F3D13" w:rsidRDefault="0093200B" w:rsidP="00FB3430">
            <w:pPr>
              <w:pStyle w:val="142"/>
              <w:jc w:val="right"/>
              <w:rPr>
                <w:rFonts w:hint="eastAsia"/>
              </w:rPr>
            </w:pPr>
            <w:r w:rsidRPr="005F3D13">
              <w:rPr>
                <w:rFonts w:hAnsi="標楷體" w:cs="細明體"/>
                <w:szCs w:val="24"/>
              </w:rPr>
              <w:t>2,800</w:t>
            </w:r>
          </w:p>
        </w:tc>
      </w:tr>
      <w:tr w:rsidR="008839DA" w:rsidRPr="005F3D13" w:rsidTr="0093200B">
        <w:tc>
          <w:tcPr>
            <w:tcW w:w="1190" w:type="dxa"/>
            <w:vMerge w:val="restart"/>
            <w:vAlign w:val="center"/>
          </w:tcPr>
          <w:p w:rsidR="008839DA" w:rsidRPr="005F3D13" w:rsidRDefault="008839DA" w:rsidP="00FB3430">
            <w:pPr>
              <w:pStyle w:val="142"/>
              <w:jc w:val="both"/>
              <w:rPr>
                <w:rFonts w:hint="eastAsia"/>
              </w:rPr>
            </w:pPr>
            <w:r>
              <w:rPr>
                <w:rFonts w:hint="eastAsia"/>
              </w:rPr>
              <w:t>原住民族文化發展中心</w:t>
            </w:r>
          </w:p>
        </w:tc>
        <w:tc>
          <w:tcPr>
            <w:tcW w:w="1176" w:type="dxa"/>
            <w:vMerge w:val="restart"/>
            <w:shd w:val="clear" w:color="auto" w:fill="auto"/>
            <w:vAlign w:val="center"/>
          </w:tcPr>
          <w:p w:rsidR="008839DA" w:rsidRPr="005F3D13" w:rsidRDefault="008839DA" w:rsidP="00FB3430">
            <w:pPr>
              <w:pStyle w:val="142"/>
              <w:jc w:val="both"/>
              <w:rPr>
                <w:rFonts w:hint="eastAsia"/>
              </w:rPr>
            </w:pPr>
            <w:r>
              <w:rPr>
                <w:rFonts w:hint="eastAsia"/>
              </w:rPr>
              <w:t>藝術展演及文化推展業務</w:t>
            </w:r>
          </w:p>
        </w:tc>
        <w:tc>
          <w:tcPr>
            <w:tcW w:w="5133" w:type="dxa"/>
            <w:shd w:val="clear" w:color="auto" w:fill="auto"/>
            <w:vAlign w:val="center"/>
          </w:tcPr>
          <w:p w:rsidR="008839DA" w:rsidRPr="005F3D13" w:rsidRDefault="008839DA" w:rsidP="003F3DE2">
            <w:pPr>
              <w:pStyle w:val="142"/>
              <w:jc w:val="both"/>
              <w:rPr>
                <w:rFonts w:hint="eastAsia"/>
              </w:rPr>
            </w:pPr>
            <w:r w:rsidRPr="005F3D13">
              <w:rPr>
                <w:rFonts w:hint="eastAsia"/>
              </w:rPr>
              <w:t>7.辦理南島藝術三年展計畫</w:t>
            </w:r>
          </w:p>
        </w:tc>
        <w:tc>
          <w:tcPr>
            <w:tcW w:w="1110" w:type="dxa"/>
            <w:shd w:val="clear" w:color="auto" w:fill="auto"/>
            <w:vAlign w:val="center"/>
          </w:tcPr>
          <w:p w:rsidR="008839DA" w:rsidRPr="005F3D13" w:rsidRDefault="008839DA" w:rsidP="00FB3430">
            <w:pPr>
              <w:pStyle w:val="142"/>
              <w:jc w:val="right"/>
              <w:rPr>
                <w:rFonts w:hint="eastAsia"/>
              </w:rPr>
            </w:pPr>
            <w:r w:rsidRPr="005F3D13">
              <w:rPr>
                <w:rFonts w:hint="eastAsia"/>
              </w:rPr>
              <w:t>3,777</w:t>
            </w:r>
          </w:p>
        </w:tc>
      </w:tr>
      <w:tr w:rsidR="008839DA" w:rsidRPr="005F3D13" w:rsidTr="0093200B">
        <w:tc>
          <w:tcPr>
            <w:tcW w:w="1190" w:type="dxa"/>
            <w:vMerge/>
          </w:tcPr>
          <w:p w:rsidR="008839DA" w:rsidRPr="005F3D13" w:rsidRDefault="008839DA" w:rsidP="00FB3430">
            <w:pPr>
              <w:pStyle w:val="142"/>
              <w:jc w:val="both"/>
              <w:rPr>
                <w:rFonts w:hint="eastAsia"/>
              </w:rPr>
            </w:pPr>
          </w:p>
        </w:tc>
        <w:tc>
          <w:tcPr>
            <w:tcW w:w="1176" w:type="dxa"/>
            <w:vMerge/>
            <w:shd w:val="clear" w:color="auto" w:fill="auto"/>
            <w:vAlign w:val="center"/>
          </w:tcPr>
          <w:p w:rsidR="008839DA" w:rsidRPr="005F3D13" w:rsidRDefault="008839DA" w:rsidP="00FB3430">
            <w:pPr>
              <w:pStyle w:val="142"/>
              <w:jc w:val="both"/>
              <w:rPr>
                <w:rFonts w:hint="eastAsia"/>
              </w:rPr>
            </w:pPr>
          </w:p>
        </w:tc>
        <w:tc>
          <w:tcPr>
            <w:tcW w:w="5133" w:type="dxa"/>
            <w:shd w:val="clear" w:color="auto" w:fill="auto"/>
            <w:vAlign w:val="center"/>
          </w:tcPr>
          <w:p w:rsidR="008839DA" w:rsidRPr="005F3D13" w:rsidRDefault="008839DA" w:rsidP="003F3DE2">
            <w:pPr>
              <w:pStyle w:val="142"/>
              <w:jc w:val="both"/>
            </w:pPr>
            <w:r w:rsidRPr="005F3D13">
              <w:rPr>
                <w:rFonts w:hint="eastAsia"/>
              </w:rPr>
              <w:t>8.辦理島嶼文化連結與共舞計畫</w:t>
            </w:r>
          </w:p>
        </w:tc>
        <w:tc>
          <w:tcPr>
            <w:tcW w:w="1110" w:type="dxa"/>
            <w:shd w:val="clear" w:color="auto" w:fill="auto"/>
            <w:vAlign w:val="center"/>
          </w:tcPr>
          <w:p w:rsidR="008839DA" w:rsidRPr="005F3D13" w:rsidRDefault="008839DA" w:rsidP="00FB3430">
            <w:pPr>
              <w:pStyle w:val="142"/>
              <w:jc w:val="right"/>
              <w:rPr>
                <w:rFonts w:hint="eastAsia"/>
              </w:rPr>
            </w:pPr>
            <w:r w:rsidRPr="005F3D13">
              <w:rPr>
                <w:rFonts w:hint="eastAsia"/>
              </w:rPr>
              <w:t>578</w:t>
            </w:r>
          </w:p>
        </w:tc>
      </w:tr>
      <w:tr w:rsidR="008839DA" w:rsidRPr="005F3D13" w:rsidTr="0093200B">
        <w:tc>
          <w:tcPr>
            <w:tcW w:w="1190" w:type="dxa"/>
            <w:vMerge/>
          </w:tcPr>
          <w:p w:rsidR="008839DA" w:rsidRPr="005F3D13" w:rsidRDefault="008839DA" w:rsidP="00FB3430">
            <w:pPr>
              <w:pStyle w:val="142"/>
              <w:jc w:val="both"/>
              <w:rPr>
                <w:rFonts w:hint="eastAsia"/>
              </w:rPr>
            </w:pPr>
          </w:p>
        </w:tc>
        <w:tc>
          <w:tcPr>
            <w:tcW w:w="1176" w:type="dxa"/>
            <w:vMerge/>
            <w:shd w:val="clear" w:color="auto" w:fill="auto"/>
            <w:vAlign w:val="center"/>
          </w:tcPr>
          <w:p w:rsidR="008839DA" w:rsidRPr="005F3D13" w:rsidRDefault="008839DA" w:rsidP="00FB3430">
            <w:pPr>
              <w:pStyle w:val="142"/>
              <w:jc w:val="both"/>
              <w:rPr>
                <w:rFonts w:hint="eastAsia"/>
              </w:rPr>
            </w:pPr>
          </w:p>
        </w:tc>
        <w:tc>
          <w:tcPr>
            <w:tcW w:w="5133" w:type="dxa"/>
            <w:shd w:val="clear" w:color="auto" w:fill="auto"/>
            <w:vAlign w:val="center"/>
          </w:tcPr>
          <w:p w:rsidR="008839DA" w:rsidRPr="005F3D13" w:rsidRDefault="008839DA" w:rsidP="003F3DE2">
            <w:pPr>
              <w:pStyle w:val="142"/>
              <w:jc w:val="both"/>
            </w:pPr>
            <w:r w:rsidRPr="005F3D13">
              <w:rPr>
                <w:rFonts w:hint="eastAsia"/>
              </w:rPr>
              <w:t>9.辦理南島藝術三年展計畫國外差旅費</w:t>
            </w:r>
          </w:p>
        </w:tc>
        <w:tc>
          <w:tcPr>
            <w:tcW w:w="1110" w:type="dxa"/>
            <w:shd w:val="clear" w:color="auto" w:fill="auto"/>
            <w:vAlign w:val="center"/>
          </w:tcPr>
          <w:p w:rsidR="008839DA" w:rsidRPr="005F3D13" w:rsidRDefault="008839DA" w:rsidP="00FB3430">
            <w:pPr>
              <w:pStyle w:val="142"/>
              <w:jc w:val="right"/>
              <w:rPr>
                <w:rFonts w:hint="eastAsia"/>
              </w:rPr>
            </w:pPr>
            <w:r w:rsidRPr="005F3D13">
              <w:rPr>
                <w:rFonts w:hint="eastAsia"/>
              </w:rPr>
              <w:t>193</w:t>
            </w:r>
          </w:p>
        </w:tc>
      </w:tr>
      <w:tr w:rsidR="008839DA" w:rsidRPr="005F3D13" w:rsidTr="0093200B">
        <w:tc>
          <w:tcPr>
            <w:tcW w:w="1190" w:type="dxa"/>
            <w:vMerge/>
          </w:tcPr>
          <w:p w:rsidR="008839DA" w:rsidRPr="005F3D13" w:rsidRDefault="008839DA" w:rsidP="00FB3430">
            <w:pPr>
              <w:pStyle w:val="142"/>
              <w:jc w:val="both"/>
              <w:rPr>
                <w:rFonts w:hint="eastAsia"/>
              </w:rPr>
            </w:pPr>
          </w:p>
        </w:tc>
        <w:tc>
          <w:tcPr>
            <w:tcW w:w="1176" w:type="dxa"/>
            <w:vMerge/>
            <w:shd w:val="clear" w:color="auto" w:fill="auto"/>
            <w:vAlign w:val="center"/>
          </w:tcPr>
          <w:p w:rsidR="008839DA" w:rsidRPr="005F3D13" w:rsidRDefault="008839DA" w:rsidP="00FB3430">
            <w:pPr>
              <w:pStyle w:val="142"/>
              <w:jc w:val="both"/>
              <w:rPr>
                <w:rFonts w:hint="eastAsia"/>
              </w:rPr>
            </w:pPr>
          </w:p>
        </w:tc>
        <w:tc>
          <w:tcPr>
            <w:tcW w:w="5133" w:type="dxa"/>
            <w:shd w:val="clear" w:color="auto" w:fill="auto"/>
            <w:vAlign w:val="center"/>
          </w:tcPr>
          <w:p w:rsidR="008839DA" w:rsidRPr="005F3D13" w:rsidRDefault="008839DA" w:rsidP="003F3DE2">
            <w:pPr>
              <w:pStyle w:val="142"/>
              <w:jc w:val="both"/>
              <w:rPr>
                <w:rFonts w:hint="eastAsia"/>
              </w:rPr>
            </w:pPr>
            <w:r w:rsidRPr="005F3D13">
              <w:rPr>
                <w:rFonts w:hint="eastAsia"/>
              </w:rPr>
              <w:t>10.辦理島嶼文化連結與共舞計畫國外差旅費</w:t>
            </w:r>
          </w:p>
        </w:tc>
        <w:tc>
          <w:tcPr>
            <w:tcW w:w="1110" w:type="dxa"/>
            <w:shd w:val="clear" w:color="auto" w:fill="auto"/>
            <w:vAlign w:val="center"/>
          </w:tcPr>
          <w:p w:rsidR="008839DA" w:rsidRPr="005F3D13" w:rsidRDefault="008839DA" w:rsidP="00FB3430">
            <w:pPr>
              <w:pStyle w:val="142"/>
              <w:jc w:val="right"/>
              <w:rPr>
                <w:rFonts w:hint="eastAsia"/>
              </w:rPr>
            </w:pPr>
            <w:r w:rsidRPr="005F3D13">
              <w:rPr>
                <w:rFonts w:hint="eastAsia"/>
              </w:rPr>
              <w:t>150</w:t>
            </w:r>
          </w:p>
        </w:tc>
      </w:tr>
      <w:tr w:rsidR="008839DA" w:rsidRPr="005F3D13" w:rsidTr="0093200B">
        <w:tc>
          <w:tcPr>
            <w:tcW w:w="1190" w:type="dxa"/>
            <w:vMerge/>
          </w:tcPr>
          <w:p w:rsidR="008839DA" w:rsidRPr="005F3D13" w:rsidRDefault="008839DA" w:rsidP="00FB3430">
            <w:pPr>
              <w:pStyle w:val="142"/>
              <w:jc w:val="both"/>
              <w:rPr>
                <w:rFonts w:hint="eastAsia"/>
              </w:rPr>
            </w:pPr>
          </w:p>
        </w:tc>
        <w:tc>
          <w:tcPr>
            <w:tcW w:w="1176" w:type="dxa"/>
            <w:vMerge/>
            <w:shd w:val="clear" w:color="auto" w:fill="auto"/>
            <w:vAlign w:val="center"/>
          </w:tcPr>
          <w:p w:rsidR="008839DA" w:rsidRPr="005F3D13" w:rsidRDefault="008839DA" w:rsidP="00FB3430">
            <w:pPr>
              <w:pStyle w:val="142"/>
              <w:jc w:val="both"/>
              <w:rPr>
                <w:rFonts w:hint="eastAsia"/>
              </w:rPr>
            </w:pPr>
          </w:p>
        </w:tc>
        <w:tc>
          <w:tcPr>
            <w:tcW w:w="5133" w:type="dxa"/>
            <w:shd w:val="clear" w:color="auto" w:fill="auto"/>
            <w:vAlign w:val="center"/>
          </w:tcPr>
          <w:p w:rsidR="008839DA" w:rsidRPr="005F3D13" w:rsidRDefault="008839DA" w:rsidP="003F3DE2">
            <w:pPr>
              <w:pStyle w:val="142"/>
              <w:ind w:left="365" w:hangingChars="150" w:hanging="365"/>
              <w:jc w:val="both"/>
              <w:rPr>
                <w:rFonts w:hAnsi="標楷體" w:cs="細明體" w:hint="eastAsia"/>
                <w:szCs w:val="24"/>
              </w:rPr>
            </w:pPr>
            <w:r w:rsidRPr="005F3D13">
              <w:rPr>
                <w:rFonts w:hAnsi="標楷體" w:cs="細明體" w:hint="eastAsia"/>
                <w:szCs w:val="24"/>
              </w:rPr>
              <w:t>11.國際博物館或文化保存據點業務交流計畫國外旅費</w:t>
            </w:r>
          </w:p>
        </w:tc>
        <w:tc>
          <w:tcPr>
            <w:tcW w:w="1110" w:type="dxa"/>
            <w:shd w:val="clear" w:color="auto" w:fill="auto"/>
            <w:vAlign w:val="center"/>
          </w:tcPr>
          <w:p w:rsidR="008839DA" w:rsidRPr="005F3D13" w:rsidRDefault="008839DA" w:rsidP="00FB3430">
            <w:pPr>
              <w:pStyle w:val="142"/>
              <w:jc w:val="right"/>
              <w:rPr>
                <w:rFonts w:hint="eastAsia"/>
              </w:rPr>
            </w:pPr>
            <w:r w:rsidRPr="005F3D13">
              <w:rPr>
                <w:rFonts w:hint="eastAsia"/>
              </w:rPr>
              <w:t>61</w:t>
            </w:r>
          </w:p>
        </w:tc>
      </w:tr>
      <w:tr w:rsidR="008839DA" w:rsidRPr="005F3D13" w:rsidTr="0093200B">
        <w:tc>
          <w:tcPr>
            <w:tcW w:w="1190" w:type="dxa"/>
            <w:vMerge/>
          </w:tcPr>
          <w:p w:rsidR="008839DA" w:rsidRPr="005F3D13" w:rsidRDefault="008839DA" w:rsidP="00FB3430">
            <w:pPr>
              <w:pStyle w:val="142"/>
              <w:jc w:val="both"/>
              <w:rPr>
                <w:rFonts w:hint="eastAsia"/>
              </w:rPr>
            </w:pPr>
          </w:p>
        </w:tc>
        <w:tc>
          <w:tcPr>
            <w:tcW w:w="1176" w:type="dxa"/>
            <w:vMerge/>
            <w:shd w:val="clear" w:color="auto" w:fill="auto"/>
            <w:vAlign w:val="center"/>
          </w:tcPr>
          <w:p w:rsidR="008839DA" w:rsidRPr="005F3D13" w:rsidRDefault="008839DA" w:rsidP="00FB3430">
            <w:pPr>
              <w:pStyle w:val="142"/>
              <w:jc w:val="both"/>
              <w:rPr>
                <w:rFonts w:hint="eastAsia"/>
              </w:rPr>
            </w:pPr>
          </w:p>
        </w:tc>
        <w:tc>
          <w:tcPr>
            <w:tcW w:w="5133" w:type="dxa"/>
            <w:shd w:val="clear" w:color="auto" w:fill="auto"/>
            <w:vAlign w:val="center"/>
          </w:tcPr>
          <w:p w:rsidR="008839DA" w:rsidRPr="005F3D13" w:rsidRDefault="008839DA" w:rsidP="003F3DE2">
            <w:pPr>
              <w:pStyle w:val="142"/>
              <w:ind w:left="365" w:hangingChars="150" w:hanging="365"/>
              <w:jc w:val="both"/>
              <w:rPr>
                <w:rFonts w:hAnsi="標楷體" w:cs="細明體" w:hint="eastAsia"/>
                <w:szCs w:val="24"/>
              </w:rPr>
            </w:pPr>
            <w:r w:rsidRPr="005F3D13">
              <w:rPr>
                <w:rFonts w:hAnsi="標楷體" w:cs="細明體" w:hint="eastAsia"/>
                <w:szCs w:val="24"/>
              </w:rPr>
              <w:t>12.國際博物館或文化保存據點業務交流計畫各項活動</w:t>
            </w:r>
          </w:p>
        </w:tc>
        <w:tc>
          <w:tcPr>
            <w:tcW w:w="1110" w:type="dxa"/>
            <w:shd w:val="clear" w:color="auto" w:fill="auto"/>
            <w:vAlign w:val="center"/>
          </w:tcPr>
          <w:p w:rsidR="008839DA" w:rsidRPr="005F3D13" w:rsidRDefault="008839DA" w:rsidP="00FB3430">
            <w:pPr>
              <w:pStyle w:val="142"/>
              <w:jc w:val="right"/>
              <w:rPr>
                <w:rFonts w:hint="eastAsia"/>
              </w:rPr>
            </w:pPr>
            <w:r w:rsidRPr="005F3D13">
              <w:rPr>
                <w:rFonts w:hint="eastAsia"/>
              </w:rPr>
              <w:t>434</w:t>
            </w:r>
          </w:p>
        </w:tc>
      </w:tr>
      <w:tr w:rsidR="008839DA" w:rsidRPr="005F3D13" w:rsidTr="0093200B">
        <w:tc>
          <w:tcPr>
            <w:tcW w:w="2366" w:type="dxa"/>
            <w:gridSpan w:val="2"/>
          </w:tcPr>
          <w:p w:rsidR="008839DA" w:rsidRPr="005F3D13" w:rsidRDefault="008839DA" w:rsidP="008839DA">
            <w:pPr>
              <w:pStyle w:val="142"/>
              <w:jc w:val="center"/>
              <w:rPr>
                <w:b/>
              </w:rPr>
            </w:pPr>
            <w:r w:rsidRPr="005F3D13">
              <w:rPr>
                <w:b/>
              </w:rPr>
              <w:t>公務預算</w:t>
            </w:r>
          </w:p>
        </w:tc>
        <w:tc>
          <w:tcPr>
            <w:tcW w:w="5133" w:type="dxa"/>
            <w:shd w:val="clear" w:color="auto" w:fill="auto"/>
            <w:vAlign w:val="center"/>
          </w:tcPr>
          <w:p w:rsidR="008839DA" w:rsidRPr="005F3D13" w:rsidRDefault="008839DA" w:rsidP="003B6406">
            <w:pPr>
              <w:pStyle w:val="142"/>
              <w:jc w:val="center"/>
              <w:rPr>
                <w:rFonts w:hAnsi="標楷體" w:cs="細明體"/>
                <w:b/>
                <w:szCs w:val="24"/>
              </w:rPr>
            </w:pPr>
            <w:r w:rsidRPr="005F3D13">
              <w:rPr>
                <w:rFonts w:hAnsi="標楷體" w:cs="細明體"/>
                <w:b/>
                <w:szCs w:val="24"/>
              </w:rPr>
              <w:t>小計</w:t>
            </w:r>
          </w:p>
        </w:tc>
        <w:tc>
          <w:tcPr>
            <w:tcW w:w="1110" w:type="dxa"/>
            <w:shd w:val="clear" w:color="auto" w:fill="auto"/>
            <w:vAlign w:val="center"/>
          </w:tcPr>
          <w:p w:rsidR="008839DA" w:rsidRPr="005F3D13" w:rsidRDefault="008839DA" w:rsidP="00FB3430">
            <w:pPr>
              <w:pStyle w:val="142"/>
              <w:jc w:val="right"/>
              <w:rPr>
                <w:b/>
              </w:rPr>
            </w:pPr>
            <w:r w:rsidRPr="005F3D13">
              <w:rPr>
                <w:rFonts w:hint="eastAsia"/>
                <w:b/>
              </w:rPr>
              <w:t>30</w:t>
            </w:r>
            <w:r w:rsidRPr="005F3D13">
              <w:rPr>
                <w:b/>
              </w:rPr>
              <w:t>,</w:t>
            </w:r>
            <w:r w:rsidRPr="005F3D13">
              <w:rPr>
                <w:rFonts w:hint="eastAsia"/>
                <w:b/>
              </w:rPr>
              <w:t>593</w:t>
            </w:r>
          </w:p>
        </w:tc>
      </w:tr>
      <w:tr w:rsidR="008839DA" w:rsidRPr="005F3D13" w:rsidTr="0093200B">
        <w:tc>
          <w:tcPr>
            <w:tcW w:w="1190" w:type="dxa"/>
            <w:vMerge w:val="restart"/>
          </w:tcPr>
          <w:p w:rsidR="008839DA" w:rsidRPr="005F3D13" w:rsidRDefault="008839DA" w:rsidP="00FB3430">
            <w:pPr>
              <w:pStyle w:val="142"/>
              <w:jc w:val="both"/>
              <w:rPr>
                <w:rFonts w:hint="eastAsia"/>
              </w:rPr>
            </w:pPr>
            <w:r w:rsidRPr="005F3D13">
              <w:rPr>
                <w:rFonts w:hint="eastAsia"/>
              </w:rPr>
              <w:t>原住民族綜合發展基金</w:t>
            </w:r>
          </w:p>
        </w:tc>
        <w:tc>
          <w:tcPr>
            <w:tcW w:w="1176" w:type="dxa"/>
            <w:vMerge w:val="restart"/>
            <w:shd w:val="clear" w:color="auto" w:fill="auto"/>
            <w:vAlign w:val="center"/>
          </w:tcPr>
          <w:p w:rsidR="008839DA" w:rsidRPr="005F3D13" w:rsidRDefault="008839DA" w:rsidP="00FB3430">
            <w:pPr>
              <w:pStyle w:val="142"/>
              <w:jc w:val="both"/>
            </w:pPr>
            <w:r>
              <w:rPr>
                <w:rFonts w:hint="eastAsia"/>
              </w:rPr>
              <w:t>業務費用</w:t>
            </w:r>
          </w:p>
        </w:tc>
        <w:tc>
          <w:tcPr>
            <w:tcW w:w="5133" w:type="dxa"/>
            <w:shd w:val="clear" w:color="auto" w:fill="auto"/>
            <w:vAlign w:val="center"/>
          </w:tcPr>
          <w:p w:rsidR="008839DA" w:rsidRPr="005F3D13" w:rsidRDefault="008839DA" w:rsidP="008839DA">
            <w:pPr>
              <w:pStyle w:val="142"/>
              <w:ind w:left="365" w:hangingChars="150" w:hanging="365"/>
              <w:jc w:val="both"/>
              <w:rPr>
                <w:rFonts w:hAnsi="標楷體" w:cs="細明體"/>
                <w:szCs w:val="24"/>
              </w:rPr>
            </w:pPr>
            <w:r w:rsidRPr="005F3D13">
              <w:rPr>
                <w:rFonts w:hAnsi="標楷體" w:cs="細明體" w:hint="eastAsia"/>
                <w:szCs w:val="24"/>
              </w:rPr>
              <w:t>13.辦理原住民族音樂人才培育暨國際音樂節</w:t>
            </w:r>
          </w:p>
        </w:tc>
        <w:tc>
          <w:tcPr>
            <w:tcW w:w="1110" w:type="dxa"/>
            <w:shd w:val="clear" w:color="auto" w:fill="auto"/>
            <w:vAlign w:val="center"/>
          </w:tcPr>
          <w:p w:rsidR="008839DA" w:rsidRPr="005F3D13" w:rsidRDefault="008839DA" w:rsidP="00FB3430">
            <w:pPr>
              <w:pStyle w:val="142"/>
              <w:jc w:val="right"/>
              <w:rPr>
                <w:rFonts w:hAnsi="標楷體" w:hint="eastAsia"/>
              </w:rPr>
            </w:pPr>
            <w:r w:rsidRPr="005F3D13">
              <w:rPr>
                <w:rFonts w:hAnsi="標楷體" w:hint="eastAsia"/>
              </w:rPr>
              <w:t>32,000</w:t>
            </w:r>
          </w:p>
        </w:tc>
      </w:tr>
      <w:tr w:rsidR="008839DA" w:rsidRPr="005F3D13" w:rsidTr="0093200B">
        <w:tc>
          <w:tcPr>
            <w:tcW w:w="1190" w:type="dxa"/>
            <w:vMerge/>
          </w:tcPr>
          <w:p w:rsidR="008839DA" w:rsidRPr="005F3D13" w:rsidRDefault="008839DA" w:rsidP="00FB3430">
            <w:pPr>
              <w:pStyle w:val="142"/>
              <w:jc w:val="both"/>
            </w:pPr>
          </w:p>
        </w:tc>
        <w:tc>
          <w:tcPr>
            <w:tcW w:w="1176" w:type="dxa"/>
            <w:vMerge/>
            <w:shd w:val="clear" w:color="auto" w:fill="auto"/>
            <w:vAlign w:val="center"/>
          </w:tcPr>
          <w:p w:rsidR="008839DA" w:rsidRPr="005F3D13" w:rsidRDefault="008839DA" w:rsidP="00FB3430">
            <w:pPr>
              <w:pStyle w:val="142"/>
              <w:jc w:val="both"/>
            </w:pPr>
          </w:p>
        </w:tc>
        <w:tc>
          <w:tcPr>
            <w:tcW w:w="5133" w:type="dxa"/>
            <w:shd w:val="clear" w:color="auto" w:fill="auto"/>
            <w:vAlign w:val="center"/>
          </w:tcPr>
          <w:p w:rsidR="008839DA" w:rsidRPr="005F3D13" w:rsidRDefault="008839DA" w:rsidP="003F3DE2">
            <w:pPr>
              <w:pStyle w:val="142"/>
              <w:ind w:left="365" w:hangingChars="150" w:hanging="365"/>
              <w:jc w:val="both"/>
              <w:rPr>
                <w:rFonts w:hAnsi="標楷體" w:cs="細明體"/>
                <w:szCs w:val="24"/>
              </w:rPr>
            </w:pPr>
            <w:r w:rsidRPr="005F3D13">
              <w:rPr>
                <w:rFonts w:hAnsi="標楷體" w:cs="細明體" w:hint="eastAsia"/>
                <w:szCs w:val="24"/>
              </w:rPr>
              <w:t>14.辦理南島論壇計畫-南島民族青年及婦女就業與職能培力</w:t>
            </w:r>
          </w:p>
        </w:tc>
        <w:tc>
          <w:tcPr>
            <w:tcW w:w="1110" w:type="dxa"/>
            <w:shd w:val="clear" w:color="auto" w:fill="auto"/>
            <w:vAlign w:val="center"/>
          </w:tcPr>
          <w:p w:rsidR="008839DA" w:rsidRPr="005F3D13" w:rsidRDefault="008839DA" w:rsidP="00FB3430">
            <w:pPr>
              <w:pStyle w:val="142"/>
              <w:jc w:val="right"/>
              <w:rPr>
                <w:rFonts w:hAnsi="標楷體" w:hint="eastAsia"/>
              </w:rPr>
            </w:pPr>
            <w:r w:rsidRPr="005F3D13">
              <w:rPr>
                <w:rFonts w:hAnsi="標楷體" w:hint="eastAsia"/>
              </w:rPr>
              <w:t>1,900</w:t>
            </w:r>
          </w:p>
        </w:tc>
      </w:tr>
      <w:tr w:rsidR="008839DA" w:rsidRPr="005F3D13" w:rsidTr="0093200B">
        <w:tc>
          <w:tcPr>
            <w:tcW w:w="2366" w:type="dxa"/>
            <w:gridSpan w:val="2"/>
          </w:tcPr>
          <w:p w:rsidR="008839DA" w:rsidRPr="005F3D13" w:rsidRDefault="008839DA" w:rsidP="008839DA">
            <w:pPr>
              <w:pStyle w:val="142"/>
              <w:jc w:val="center"/>
              <w:rPr>
                <w:b/>
              </w:rPr>
            </w:pPr>
            <w:r w:rsidRPr="005F3D13">
              <w:rPr>
                <w:b/>
              </w:rPr>
              <w:t>基金預算</w:t>
            </w:r>
          </w:p>
        </w:tc>
        <w:tc>
          <w:tcPr>
            <w:tcW w:w="5133" w:type="dxa"/>
            <w:shd w:val="clear" w:color="auto" w:fill="auto"/>
            <w:vAlign w:val="center"/>
          </w:tcPr>
          <w:p w:rsidR="008839DA" w:rsidRPr="005F3D13" w:rsidRDefault="008839DA" w:rsidP="00FB3430">
            <w:pPr>
              <w:pStyle w:val="142"/>
              <w:jc w:val="center"/>
              <w:rPr>
                <w:rFonts w:hAnsi="標楷體" w:cs="細明體"/>
                <w:b/>
                <w:szCs w:val="24"/>
              </w:rPr>
            </w:pPr>
            <w:r w:rsidRPr="005F3D13">
              <w:rPr>
                <w:rFonts w:hAnsi="標楷體" w:cs="細明體" w:hint="eastAsia"/>
                <w:b/>
                <w:szCs w:val="24"/>
              </w:rPr>
              <w:t>小計</w:t>
            </w:r>
          </w:p>
        </w:tc>
        <w:tc>
          <w:tcPr>
            <w:tcW w:w="1110" w:type="dxa"/>
            <w:shd w:val="clear" w:color="auto" w:fill="auto"/>
          </w:tcPr>
          <w:p w:rsidR="008839DA" w:rsidRPr="005F3D13" w:rsidRDefault="008839DA" w:rsidP="00FB3430">
            <w:pPr>
              <w:pStyle w:val="142"/>
              <w:jc w:val="right"/>
              <w:rPr>
                <w:b/>
              </w:rPr>
            </w:pPr>
            <w:r w:rsidRPr="005F3D13">
              <w:rPr>
                <w:rFonts w:hint="eastAsia"/>
                <w:b/>
              </w:rPr>
              <w:t>33</w:t>
            </w:r>
            <w:r w:rsidRPr="005F3D13">
              <w:rPr>
                <w:b/>
              </w:rPr>
              <w:t>,</w:t>
            </w:r>
            <w:r w:rsidRPr="005F3D13">
              <w:rPr>
                <w:rFonts w:hint="eastAsia"/>
                <w:b/>
              </w:rPr>
              <w:t>900</w:t>
            </w:r>
          </w:p>
        </w:tc>
      </w:tr>
      <w:tr w:rsidR="008839DA" w:rsidRPr="005F3D13" w:rsidTr="0093200B">
        <w:tc>
          <w:tcPr>
            <w:tcW w:w="7499" w:type="dxa"/>
            <w:gridSpan w:val="3"/>
          </w:tcPr>
          <w:p w:rsidR="008839DA" w:rsidRPr="005F3D13" w:rsidRDefault="008839DA" w:rsidP="00FB3430">
            <w:pPr>
              <w:pStyle w:val="142"/>
              <w:jc w:val="center"/>
              <w:rPr>
                <w:rFonts w:hAnsi="標楷體" w:cs="細明體" w:hint="eastAsia"/>
                <w:b/>
                <w:szCs w:val="24"/>
              </w:rPr>
            </w:pPr>
            <w:r w:rsidRPr="005F3D13">
              <w:rPr>
                <w:rFonts w:hAnsi="標楷體" w:cs="細明體"/>
                <w:b/>
                <w:szCs w:val="24"/>
              </w:rPr>
              <w:t>合計</w:t>
            </w:r>
          </w:p>
        </w:tc>
        <w:tc>
          <w:tcPr>
            <w:tcW w:w="1110" w:type="dxa"/>
            <w:shd w:val="clear" w:color="auto" w:fill="auto"/>
            <w:vAlign w:val="center"/>
          </w:tcPr>
          <w:p w:rsidR="008839DA" w:rsidRPr="005F3D13" w:rsidRDefault="008839DA" w:rsidP="00FB3430">
            <w:pPr>
              <w:pStyle w:val="142"/>
              <w:jc w:val="right"/>
              <w:rPr>
                <w:b/>
              </w:rPr>
            </w:pPr>
            <w:r w:rsidRPr="005F3D13">
              <w:rPr>
                <w:rFonts w:hint="eastAsia"/>
                <w:b/>
              </w:rPr>
              <w:t>64,493</w:t>
            </w:r>
          </w:p>
        </w:tc>
      </w:tr>
    </w:tbl>
    <w:bookmarkEnd w:id="4"/>
    <w:p w:rsidR="00481DAB" w:rsidRPr="005F3D13" w:rsidRDefault="00481DAB" w:rsidP="00481DAB">
      <w:pPr>
        <w:pStyle w:val="142"/>
        <w:ind w:left="1107" w:hangingChars="455" w:hanging="1107"/>
      </w:pPr>
      <w:r w:rsidRPr="005F3D13">
        <w:rPr>
          <w:rFonts w:hint="eastAsia"/>
        </w:rPr>
        <w:t>資料來源：115年度原民會單位預算案及115年度原住民族綜合發展基金附屬單位預算案，本中心整理。</w:t>
      </w:r>
    </w:p>
    <w:p w:rsidR="004F7A8C" w:rsidRPr="005F3D13" w:rsidRDefault="004F7A8C" w:rsidP="00C9631C">
      <w:pPr>
        <w:pStyle w:val="a5"/>
        <w:ind w:left="849" w:hanging="283"/>
        <w:rPr>
          <w:b/>
        </w:rPr>
      </w:pPr>
      <w:r w:rsidRPr="005F3D13">
        <w:rPr>
          <w:rFonts w:hint="eastAsia"/>
          <w:b/>
        </w:rPr>
        <w:t>(</w:t>
      </w:r>
      <w:r w:rsidR="00735AFE" w:rsidRPr="005F3D13">
        <w:rPr>
          <w:rFonts w:hint="eastAsia"/>
          <w:b/>
        </w:rPr>
        <w:t>二</w:t>
      </w:r>
      <w:r w:rsidRPr="005F3D13">
        <w:rPr>
          <w:rFonts w:hint="eastAsia"/>
          <w:b/>
        </w:rPr>
        <w:t>)</w:t>
      </w:r>
      <w:r w:rsidR="00747612" w:rsidRPr="005F3D13">
        <w:rPr>
          <w:b/>
        </w:rPr>
        <w:t>KEMASI MAZA</w:t>
      </w:r>
      <w:r w:rsidR="0077381B" w:rsidRPr="005F3D13">
        <w:rPr>
          <w:rFonts w:hint="eastAsia"/>
          <w:b/>
        </w:rPr>
        <w:t>計畫</w:t>
      </w:r>
      <w:r w:rsidR="00E966D8" w:rsidRPr="005F3D13">
        <w:rPr>
          <w:rFonts w:hint="eastAsia"/>
          <w:b/>
        </w:rPr>
        <w:t>中之交流計畫成果多以活動紀錄或報告形式呈現</w:t>
      </w:r>
      <w:r w:rsidR="0077381B" w:rsidRPr="005F3D13">
        <w:rPr>
          <w:rFonts w:hint="eastAsia"/>
          <w:b/>
        </w:rPr>
        <w:t>，</w:t>
      </w:r>
      <w:r w:rsidR="00E966D8" w:rsidRPr="005F3D13">
        <w:rPr>
          <w:rFonts w:hint="eastAsia"/>
          <w:b/>
        </w:rPr>
        <w:t>允宜建立成果追蹤與知識管理機制以累積長期效益</w:t>
      </w:r>
    </w:p>
    <w:p w:rsidR="002E79AB" w:rsidRPr="005F3D13" w:rsidRDefault="00E966D8" w:rsidP="0024421B">
      <w:pPr>
        <w:pStyle w:val="21"/>
        <w:ind w:left="850" w:firstLine="566"/>
        <w:rPr>
          <w:rFonts w:hAnsi="標楷體"/>
        </w:rPr>
      </w:pPr>
      <w:r w:rsidRPr="005F3D13">
        <w:rPr>
          <w:rFonts w:hint="eastAsia"/>
        </w:rPr>
        <w:t>KEMASI MAZA 計畫涵蓋文化、教育、青年、產業及外交等多元領域之交流，並訂有投入型及成果型績效指標(詳表2)，</w:t>
      </w:r>
      <w:r w:rsidR="0093200B">
        <w:rPr>
          <w:rFonts w:hint="eastAsia"/>
        </w:rPr>
        <w:t>惟績效指標所列</w:t>
      </w:r>
      <w:r w:rsidRPr="005F3D13">
        <w:rPr>
          <w:rFonts w:hint="eastAsia"/>
        </w:rPr>
        <w:t>各項交流成果</w:t>
      </w:r>
      <w:r w:rsidR="0093200B">
        <w:rPr>
          <w:rFonts w:hint="eastAsia"/>
        </w:rPr>
        <w:t>之檢視</w:t>
      </w:r>
      <w:r w:rsidRPr="005F3D13">
        <w:rPr>
          <w:rFonts w:hint="eastAsia"/>
        </w:rPr>
        <w:t>，多以活動紀錄或報告形式呈現及保存，缺乏統一之資料庫整理與知識傳承機制，恐導致成果無法有效累積及再利用。為確保每次交流計畫之經驗、資料及合作網絡能形成長期資產，允宜建立系統化之成果追蹤與知識管理架構，俾成為後續政策研擬及人才培訓之依據</w:t>
      </w:r>
      <w:r w:rsidR="0024421B" w:rsidRPr="005F3D13">
        <w:rPr>
          <w:rFonts w:hint="eastAsia"/>
        </w:rPr>
        <w:t>。</w:t>
      </w:r>
    </w:p>
    <w:p w:rsidR="002E79AB" w:rsidRPr="005F3D13" w:rsidRDefault="002E79AB" w:rsidP="002E79AB">
      <w:pPr>
        <w:pStyle w:val="123"/>
        <w:ind w:leftChars="-5" w:left="601" w:hangingChars="217" w:hanging="615"/>
      </w:pPr>
      <w:r w:rsidRPr="005F3D13">
        <w:rPr>
          <w:rFonts w:hint="eastAsia"/>
          <w:b/>
        </w:rPr>
        <w:t>表</w:t>
      </w:r>
      <w:r w:rsidR="00747612" w:rsidRPr="005F3D13">
        <w:rPr>
          <w:rFonts w:hint="eastAsia"/>
          <w:b/>
        </w:rPr>
        <w:t>2</w:t>
      </w:r>
      <w:r w:rsidR="00454F28" w:rsidRPr="005F3D13">
        <w:rPr>
          <w:rFonts w:hint="eastAsia"/>
          <w:b/>
        </w:rPr>
        <w:t xml:space="preserve"> </w:t>
      </w:r>
      <w:r w:rsidR="00F21E1B" w:rsidRPr="005F3D13">
        <w:rPr>
          <w:rFonts w:hint="eastAsia"/>
          <w:b/>
        </w:rPr>
        <w:t xml:space="preserve"> </w:t>
      </w:r>
      <w:r w:rsidR="00454F28" w:rsidRPr="005F3D13">
        <w:rPr>
          <w:rFonts w:hint="eastAsia"/>
          <w:b/>
        </w:rPr>
        <w:t>11</w:t>
      </w:r>
      <w:r w:rsidR="00747612" w:rsidRPr="005F3D13">
        <w:rPr>
          <w:rFonts w:hint="eastAsia"/>
          <w:b/>
        </w:rPr>
        <w:t>5</w:t>
      </w:r>
      <w:r w:rsidR="00454F28" w:rsidRPr="005F3D13">
        <w:rPr>
          <w:rFonts w:hint="eastAsia"/>
          <w:b/>
        </w:rPr>
        <w:t>至</w:t>
      </w:r>
      <w:r w:rsidR="00985939" w:rsidRPr="005F3D13">
        <w:rPr>
          <w:rFonts w:hint="eastAsia"/>
          <w:b/>
        </w:rPr>
        <w:t>1</w:t>
      </w:r>
      <w:r w:rsidR="00747612" w:rsidRPr="005F3D13">
        <w:rPr>
          <w:rFonts w:hint="eastAsia"/>
          <w:b/>
        </w:rPr>
        <w:t>20</w:t>
      </w:r>
      <w:r w:rsidR="00454F28" w:rsidRPr="005F3D13">
        <w:rPr>
          <w:rFonts w:hint="eastAsia"/>
          <w:b/>
        </w:rPr>
        <w:t>年度</w:t>
      </w:r>
      <w:r w:rsidR="00747612" w:rsidRPr="005F3D13">
        <w:rPr>
          <w:b/>
        </w:rPr>
        <w:t>KEMASI MAZA</w:t>
      </w:r>
      <w:r w:rsidRPr="005F3D13">
        <w:rPr>
          <w:rFonts w:hint="eastAsia"/>
          <w:b/>
        </w:rPr>
        <w:t>計畫</w:t>
      </w:r>
      <w:r w:rsidR="00E966D8" w:rsidRPr="005F3D13">
        <w:rPr>
          <w:rFonts w:hint="eastAsia"/>
          <w:b/>
        </w:rPr>
        <w:t>有關交流計畫</w:t>
      </w:r>
      <w:r w:rsidR="00F21E1B" w:rsidRPr="005F3D13">
        <w:rPr>
          <w:rFonts w:hint="eastAsia"/>
          <w:b/>
        </w:rPr>
        <w:t>之</w:t>
      </w:r>
      <w:r w:rsidR="00985939" w:rsidRPr="005F3D13">
        <w:rPr>
          <w:rFonts w:hAnsi="標楷體" w:hint="eastAsia"/>
          <w:b/>
        </w:rPr>
        <w:t>績效指標</w:t>
      </w:r>
      <w:r w:rsidR="0093200B">
        <w:rPr>
          <w:rFonts w:hAnsi="標楷體" w:hint="eastAsia"/>
          <w:b/>
        </w:rPr>
        <w:t>表</w:t>
      </w:r>
    </w:p>
    <w:tbl>
      <w:tblPr>
        <w:tblW w:w="85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62"/>
        <w:gridCol w:w="3702"/>
        <w:gridCol w:w="3703"/>
      </w:tblGrid>
      <w:tr w:rsidR="005F3D13" w:rsidRPr="005F3D13" w:rsidTr="000568CC">
        <w:trPr>
          <w:trHeight w:val="294"/>
          <w:tblHeader/>
        </w:trPr>
        <w:tc>
          <w:tcPr>
            <w:tcW w:w="1162" w:type="dxa"/>
            <w:tcBorders>
              <w:top w:val="single" w:sz="12" w:space="0" w:color="auto"/>
              <w:left w:val="single" w:sz="12" w:space="0" w:color="auto"/>
              <w:bottom w:val="single" w:sz="2" w:space="0" w:color="auto"/>
            </w:tcBorders>
            <w:shd w:val="clear" w:color="auto" w:fill="auto"/>
          </w:tcPr>
          <w:p w:rsidR="008A3CCF" w:rsidRPr="005F3D13" w:rsidRDefault="008A3CCF" w:rsidP="008A3CCF">
            <w:pPr>
              <w:pStyle w:val="142"/>
              <w:jc w:val="center"/>
            </w:pPr>
            <w:r w:rsidRPr="005F3D13">
              <w:rPr>
                <w:rFonts w:hint="eastAsia"/>
              </w:rPr>
              <w:t>工作項目</w:t>
            </w:r>
          </w:p>
        </w:tc>
        <w:tc>
          <w:tcPr>
            <w:tcW w:w="3702" w:type="dxa"/>
            <w:tcBorders>
              <w:top w:val="single" w:sz="12" w:space="0" w:color="auto"/>
              <w:bottom w:val="single" w:sz="2" w:space="0" w:color="auto"/>
            </w:tcBorders>
            <w:shd w:val="clear" w:color="auto" w:fill="auto"/>
          </w:tcPr>
          <w:p w:rsidR="008A3CCF" w:rsidRPr="005F3D13" w:rsidRDefault="008A3CCF" w:rsidP="008A3CCF">
            <w:pPr>
              <w:pStyle w:val="142"/>
              <w:jc w:val="center"/>
            </w:pPr>
            <w:r w:rsidRPr="005F3D13">
              <w:rPr>
                <w:rFonts w:hint="eastAsia"/>
              </w:rPr>
              <w:t>投入型指標</w:t>
            </w:r>
          </w:p>
        </w:tc>
        <w:tc>
          <w:tcPr>
            <w:tcW w:w="3703" w:type="dxa"/>
            <w:tcBorders>
              <w:top w:val="single" w:sz="12" w:space="0" w:color="auto"/>
              <w:bottom w:val="single" w:sz="2" w:space="0" w:color="auto"/>
            </w:tcBorders>
            <w:shd w:val="clear" w:color="auto" w:fill="auto"/>
          </w:tcPr>
          <w:p w:rsidR="008A3CCF" w:rsidRPr="005F3D13" w:rsidRDefault="008A3CCF" w:rsidP="008A3CCF">
            <w:pPr>
              <w:pStyle w:val="142"/>
              <w:jc w:val="center"/>
            </w:pPr>
            <w:r w:rsidRPr="005F3D13">
              <w:rPr>
                <w:rFonts w:hint="eastAsia"/>
              </w:rPr>
              <w:t>成果型指標</w:t>
            </w:r>
          </w:p>
        </w:tc>
      </w:tr>
      <w:tr w:rsidR="005F3D13" w:rsidRPr="005F3D13" w:rsidTr="000568CC">
        <w:trPr>
          <w:trHeight w:val="194"/>
        </w:trPr>
        <w:tc>
          <w:tcPr>
            <w:tcW w:w="1162" w:type="dxa"/>
            <w:tcBorders>
              <w:top w:val="single" w:sz="2" w:space="0" w:color="auto"/>
              <w:left w:val="single" w:sz="12" w:space="0" w:color="auto"/>
              <w:bottom w:val="single" w:sz="2" w:space="0" w:color="auto"/>
              <w:right w:val="single" w:sz="2" w:space="0" w:color="auto"/>
            </w:tcBorders>
            <w:shd w:val="clear" w:color="auto" w:fill="auto"/>
            <w:vAlign w:val="center"/>
          </w:tcPr>
          <w:p w:rsidR="008A3CCF" w:rsidRPr="005F3D13" w:rsidRDefault="008A3CCF" w:rsidP="008A3CCF">
            <w:pPr>
              <w:pStyle w:val="142"/>
              <w:jc w:val="both"/>
            </w:pPr>
            <w:r w:rsidRPr="005F3D13">
              <w:rPr>
                <w:rFonts w:hint="eastAsia"/>
              </w:rPr>
              <w:t>辦理地方原住民族行政單位國際交流</w:t>
            </w:r>
            <w:r w:rsidRPr="005F3D13">
              <w:rPr>
                <w:rFonts w:hint="eastAsia"/>
              </w:rPr>
              <w:lastRenderedPageBreak/>
              <w:t>計畫</w:t>
            </w: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8A3CCF" w:rsidRPr="005F3D13" w:rsidRDefault="008A3CCF" w:rsidP="008A3CCF">
            <w:pPr>
              <w:pStyle w:val="142"/>
              <w:jc w:val="both"/>
            </w:pPr>
            <w:r w:rsidRPr="005F3D13">
              <w:rPr>
                <w:rFonts w:hint="eastAsia"/>
              </w:rPr>
              <w:lastRenderedPageBreak/>
              <w:t>1.參與人數與組織涵蓋</w:t>
            </w:r>
          </w:p>
          <w:p w:rsidR="008A3CCF" w:rsidRPr="005F3D13" w:rsidRDefault="008A3CCF" w:rsidP="008A3CCF">
            <w:pPr>
              <w:pStyle w:val="142"/>
              <w:ind w:leftChars="39" w:left="477" w:hangingChars="151" w:hanging="367"/>
              <w:jc w:val="both"/>
            </w:pPr>
            <w:r w:rsidRPr="005F3D13">
              <w:rPr>
                <w:rFonts w:hint="eastAsia"/>
              </w:rPr>
              <w:t>(1)涵蓋55個鄉（鎮、市、區）原住民族公所及直轄市、縣（市）政府原住民族事務人員，每2</w:t>
            </w:r>
            <w:r w:rsidRPr="005F3D13">
              <w:rPr>
                <w:rFonts w:hint="eastAsia"/>
              </w:rPr>
              <w:lastRenderedPageBreak/>
              <w:t>年參與人員至少20名。</w:t>
            </w:r>
          </w:p>
          <w:p w:rsidR="008A3CCF" w:rsidRPr="005F3D13" w:rsidRDefault="008A3CCF" w:rsidP="008A3CCF">
            <w:pPr>
              <w:pStyle w:val="142"/>
              <w:ind w:leftChars="39" w:left="477" w:hangingChars="151" w:hanging="367"/>
              <w:jc w:val="both"/>
            </w:pPr>
            <w:r w:rsidRPr="005F3D13">
              <w:rPr>
                <w:rFonts w:hint="eastAsia"/>
              </w:rPr>
              <w:t>(2)每2年邀請至少1名邦交國或友好國家相關組織代表參與行前會議。</w:t>
            </w:r>
          </w:p>
          <w:p w:rsidR="008A3CCF" w:rsidRPr="005F3D13" w:rsidRDefault="008A3CCF" w:rsidP="008A3CCF">
            <w:pPr>
              <w:pStyle w:val="142"/>
              <w:jc w:val="both"/>
            </w:pPr>
            <w:r w:rsidRPr="005F3D13">
              <w:rPr>
                <w:rFonts w:hint="eastAsia"/>
              </w:rPr>
              <w:t>2.活動內容與規劃</w:t>
            </w:r>
          </w:p>
          <w:p w:rsidR="008A3CCF" w:rsidRPr="005F3D13" w:rsidRDefault="008A3CCF" w:rsidP="008A3CCF">
            <w:pPr>
              <w:pStyle w:val="142"/>
              <w:ind w:leftChars="39" w:left="477" w:hangingChars="151" w:hanging="367"/>
              <w:jc w:val="both"/>
            </w:pPr>
            <w:r w:rsidRPr="005F3D13">
              <w:rPr>
                <w:rFonts w:hint="eastAsia"/>
              </w:rPr>
              <w:t>(1)每2年於行前安排至少1場次訪問國家之政策分享會；並邀請2名專家學者參與。</w:t>
            </w:r>
          </w:p>
          <w:p w:rsidR="008A3CCF" w:rsidRPr="005F3D13" w:rsidRDefault="008A3CCF" w:rsidP="008A3CCF">
            <w:pPr>
              <w:pStyle w:val="142"/>
              <w:ind w:leftChars="39" w:left="477" w:hangingChars="151" w:hanging="367"/>
              <w:jc w:val="both"/>
              <w:rPr>
                <w:rFonts w:hint="eastAsia"/>
              </w:rPr>
            </w:pPr>
            <w:r w:rsidRPr="005F3D13">
              <w:rPr>
                <w:rFonts w:hint="eastAsia"/>
              </w:rPr>
              <w:t>(2)製作參與人員之雙語活動手冊，介紹參與國的原住民族政策及文化特色。</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8A3CCF" w:rsidRPr="005F3D13" w:rsidRDefault="008A3CCF" w:rsidP="008A3CCF">
            <w:pPr>
              <w:pStyle w:val="142"/>
              <w:jc w:val="both"/>
            </w:pPr>
            <w:r w:rsidRPr="005F3D13">
              <w:rPr>
                <w:rFonts w:hint="eastAsia"/>
              </w:rPr>
              <w:lastRenderedPageBreak/>
              <w:t>1.能力與知識提升</w:t>
            </w:r>
          </w:p>
          <w:p w:rsidR="008A3CCF" w:rsidRPr="005F3D13" w:rsidRDefault="008A3CCF" w:rsidP="008A3CCF">
            <w:pPr>
              <w:pStyle w:val="142"/>
              <w:ind w:leftChars="39" w:left="477" w:hangingChars="151" w:hanging="367"/>
              <w:jc w:val="both"/>
            </w:pPr>
            <w:r w:rsidRPr="005F3D13">
              <w:rPr>
                <w:rFonts w:hint="eastAsia"/>
              </w:rPr>
              <w:t>(1)80%以上參與地方政府原住民族事務人員表示對友邦或友好國家的原住民族政策瞭解度提</w:t>
            </w:r>
            <w:r w:rsidRPr="005F3D13">
              <w:rPr>
                <w:rFonts w:hint="eastAsia"/>
              </w:rPr>
              <w:lastRenderedPageBreak/>
              <w:t>升。</w:t>
            </w:r>
          </w:p>
          <w:p w:rsidR="008A3CCF" w:rsidRPr="005F3D13" w:rsidRDefault="008A3CCF" w:rsidP="008A3CCF">
            <w:pPr>
              <w:pStyle w:val="142"/>
              <w:ind w:leftChars="39" w:left="477" w:hangingChars="151" w:hanging="367"/>
              <w:jc w:val="both"/>
            </w:pPr>
            <w:r w:rsidRPr="005F3D13">
              <w:rPr>
                <w:rFonts w:hint="eastAsia"/>
              </w:rPr>
              <w:t>(2)每2年至少完成1項具體合作提案或備忘錄（如文化交流合作案或政策經驗分享等）。</w:t>
            </w:r>
          </w:p>
          <w:p w:rsidR="008A3CCF" w:rsidRPr="005F3D13" w:rsidRDefault="008A3CCF" w:rsidP="008A3CCF">
            <w:pPr>
              <w:pStyle w:val="142"/>
              <w:ind w:left="258" w:hangingChars="106" w:hanging="258"/>
              <w:jc w:val="both"/>
            </w:pPr>
            <w:r w:rsidRPr="005F3D13">
              <w:rPr>
                <w:rFonts w:hint="eastAsia"/>
              </w:rPr>
              <w:t>2.合作與影響：與友邦及友好國家建立長期合作機制（如成立雙邊政策工作小組）。</w:t>
            </w:r>
          </w:p>
          <w:p w:rsidR="008A3CCF" w:rsidRPr="005F3D13" w:rsidRDefault="008A3CCF" w:rsidP="008A3CCF">
            <w:pPr>
              <w:pStyle w:val="142"/>
              <w:jc w:val="both"/>
            </w:pPr>
            <w:r w:rsidRPr="005F3D13">
              <w:rPr>
                <w:rFonts w:hint="eastAsia"/>
              </w:rPr>
              <w:t>3.跨文化理解與深化邦誼</w:t>
            </w:r>
          </w:p>
          <w:p w:rsidR="008A3CCF" w:rsidRPr="005F3D13" w:rsidRDefault="008A3CCF" w:rsidP="008A3CCF">
            <w:pPr>
              <w:pStyle w:val="142"/>
              <w:ind w:leftChars="39" w:left="477" w:hangingChars="151" w:hanging="367"/>
              <w:jc w:val="both"/>
            </w:pPr>
            <w:r w:rsidRPr="005F3D13">
              <w:rPr>
                <w:rFonts w:hint="eastAsia"/>
              </w:rPr>
              <w:t>(1)參與人員活動滿意度達90%以上，並表示對跨國文化理解與視野拓展效果顯著。</w:t>
            </w:r>
          </w:p>
          <w:p w:rsidR="008A3CCF" w:rsidRPr="005F3D13" w:rsidRDefault="008A3CCF" w:rsidP="008A3CCF">
            <w:pPr>
              <w:pStyle w:val="142"/>
              <w:ind w:leftChars="39" w:left="477" w:hangingChars="151" w:hanging="367"/>
              <w:jc w:val="both"/>
            </w:pPr>
            <w:r w:rsidRPr="005F3D13">
              <w:rPr>
                <w:rFonts w:hint="eastAsia"/>
              </w:rPr>
              <w:t>(2)每場活動均促成至少1次地方政府與友邦或友好國家社區進行互訪或其他雙邊合作交流計畫。</w:t>
            </w:r>
          </w:p>
        </w:tc>
      </w:tr>
      <w:tr w:rsidR="005F3D13" w:rsidRPr="005F3D13" w:rsidTr="000568CC">
        <w:trPr>
          <w:trHeight w:val="194"/>
        </w:trPr>
        <w:tc>
          <w:tcPr>
            <w:tcW w:w="1162" w:type="dxa"/>
            <w:vMerge w:val="restart"/>
            <w:tcBorders>
              <w:top w:val="single" w:sz="2" w:space="0" w:color="auto"/>
              <w:left w:val="single" w:sz="12" w:space="0" w:color="auto"/>
              <w:right w:val="single" w:sz="2" w:space="0" w:color="auto"/>
            </w:tcBorders>
            <w:shd w:val="clear" w:color="auto" w:fill="auto"/>
            <w:vAlign w:val="center"/>
          </w:tcPr>
          <w:p w:rsidR="008A3CCF" w:rsidRPr="005F3D13" w:rsidRDefault="008A3CCF" w:rsidP="008A3CCF">
            <w:pPr>
              <w:pStyle w:val="148"/>
              <w:jc w:val="both"/>
            </w:pPr>
            <w:r w:rsidRPr="005F3D13">
              <w:rPr>
                <w:rFonts w:hint="eastAsia"/>
              </w:rPr>
              <w:lastRenderedPageBreak/>
              <w:t>辦理國際博物館或文化保存據點業務交流計畫</w:t>
            </w: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8A3CCF" w:rsidRPr="005F3D13" w:rsidRDefault="008A3CCF" w:rsidP="00707389">
            <w:pPr>
              <w:pStyle w:val="142"/>
              <w:jc w:val="both"/>
              <w:rPr>
                <w:rFonts w:hint="eastAsia"/>
              </w:rPr>
            </w:pPr>
            <w:r w:rsidRPr="005F3D13">
              <w:t>文化保存機構交流：辦理文物典藏維護、展示推廣教育（含族語推廣）、傳統技藝等主題，以分享會或座談會形式，進行雙邊文化實務交流及辦理行動博物館（微型策展）1場次。</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8A3CCF" w:rsidRPr="005F3D13" w:rsidRDefault="008A3CCF" w:rsidP="008A3CCF">
            <w:pPr>
              <w:pStyle w:val="142"/>
              <w:ind w:left="258" w:hangingChars="106" w:hanging="258"/>
              <w:jc w:val="both"/>
            </w:pPr>
            <w:r w:rsidRPr="005F3D13">
              <w:rPr>
                <w:rFonts w:hint="eastAsia"/>
              </w:rPr>
              <w:t>1.</w:t>
            </w:r>
            <w:r w:rsidRPr="005F3D13">
              <w:t>辦理國內外博物館人員互訪交流及文物保存之專業培訓，並強化原住民族博物館人員專業知能。</w:t>
            </w:r>
          </w:p>
          <w:p w:rsidR="008A3CCF" w:rsidRPr="005F3D13" w:rsidRDefault="008A3CCF" w:rsidP="00E966D8">
            <w:pPr>
              <w:pStyle w:val="142"/>
              <w:ind w:left="258" w:hangingChars="106" w:hanging="258"/>
              <w:jc w:val="both"/>
              <w:rPr>
                <w:rFonts w:hint="eastAsia"/>
              </w:rPr>
            </w:pPr>
            <w:r w:rsidRPr="005F3D13">
              <w:rPr>
                <w:rFonts w:hint="eastAsia"/>
              </w:rPr>
              <w:t>2.</w:t>
            </w:r>
            <w:r w:rsidRPr="005F3D13">
              <w:t>完成1項具體合作提案（行動博物館），並與當地文化保存機構、重要聚落等建立長期合作夥伴關係，促進雙邊人才交流（媒合簽署合作備忘錄之可能性）</w:t>
            </w:r>
            <w:r w:rsidRPr="005F3D13">
              <w:rPr>
                <w:rFonts w:hint="eastAsia"/>
              </w:rPr>
              <w:t>。</w:t>
            </w:r>
          </w:p>
        </w:tc>
      </w:tr>
      <w:tr w:rsidR="005F3D13" w:rsidRPr="005F3D13" w:rsidTr="000568CC">
        <w:trPr>
          <w:trHeight w:val="194"/>
        </w:trPr>
        <w:tc>
          <w:tcPr>
            <w:tcW w:w="1162" w:type="dxa"/>
            <w:vMerge/>
            <w:tcBorders>
              <w:left w:val="single" w:sz="12" w:space="0" w:color="auto"/>
              <w:bottom w:val="single" w:sz="2" w:space="0" w:color="auto"/>
              <w:right w:val="single" w:sz="2" w:space="0" w:color="auto"/>
            </w:tcBorders>
            <w:shd w:val="clear" w:color="auto" w:fill="auto"/>
            <w:vAlign w:val="center"/>
          </w:tcPr>
          <w:p w:rsidR="008A3CCF" w:rsidRPr="005F3D13" w:rsidRDefault="008A3CCF" w:rsidP="008A3CCF">
            <w:pPr>
              <w:pStyle w:val="148"/>
              <w:jc w:val="both"/>
              <w:rPr>
                <w:rFonts w:hint="eastAsia"/>
              </w:rPr>
            </w:pP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8A3CCF" w:rsidRPr="005F3D13" w:rsidRDefault="008A3CCF" w:rsidP="00707389">
            <w:pPr>
              <w:pStyle w:val="142"/>
              <w:jc w:val="both"/>
              <w:rPr>
                <w:rFonts w:hint="eastAsia"/>
              </w:rPr>
            </w:pPr>
            <w:r w:rsidRPr="005F3D13">
              <w:rPr>
                <w:rFonts w:hint="eastAsia"/>
              </w:rPr>
              <w:t>原住民族主題工作坊：邀集當地文化保存機構、重要聚落及文化傳承者代表與當地民眾共同參與，促進參與者對雙邊文化理解和尊重，辦理原住民族文化資產主題工作坊1場次。</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8A3CCF" w:rsidRPr="005F3D13" w:rsidRDefault="008A3CCF" w:rsidP="008A3CCF">
            <w:pPr>
              <w:pStyle w:val="142"/>
              <w:ind w:left="258" w:hangingChars="106" w:hanging="258"/>
              <w:jc w:val="both"/>
            </w:pPr>
            <w:r w:rsidRPr="005F3D13">
              <w:rPr>
                <w:rFonts w:hint="eastAsia"/>
              </w:rPr>
              <w:t>1.參與人員中有90%以上對跨國文化理解與拓展國際視野具顯著成效，並對整體活動表達滿意及支持。</w:t>
            </w:r>
          </w:p>
          <w:p w:rsidR="008A3CCF" w:rsidRPr="005F3D13" w:rsidRDefault="008A3CCF" w:rsidP="008A3CCF">
            <w:pPr>
              <w:pStyle w:val="142"/>
              <w:ind w:left="258" w:hangingChars="106" w:hanging="258"/>
              <w:jc w:val="both"/>
              <w:rPr>
                <w:rFonts w:hint="eastAsia"/>
              </w:rPr>
            </w:pPr>
            <w:r w:rsidRPr="005F3D13">
              <w:rPr>
                <w:rFonts w:hint="eastAsia"/>
              </w:rPr>
              <w:t>2.每場活動均促成至少1次友好國家、文化保存機構及重要聚落及文化傳承者進行文化交流互訪計畫</w:t>
            </w:r>
            <w:r w:rsidR="00707389" w:rsidRPr="005F3D13">
              <w:rPr>
                <w:rFonts w:hint="eastAsia"/>
              </w:rPr>
              <w:t>。</w:t>
            </w:r>
          </w:p>
        </w:tc>
      </w:tr>
      <w:tr w:rsidR="005F3D13" w:rsidRPr="005F3D13" w:rsidTr="000568CC">
        <w:trPr>
          <w:trHeight w:val="194"/>
        </w:trPr>
        <w:tc>
          <w:tcPr>
            <w:tcW w:w="1162" w:type="dxa"/>
            <w:vMerge w:val="restart"/>
            <w:tcBorders>
              <w:top w:val="single" w:sz="2" w:space="0" w:color="auto"/>
              <w:left w:val="single" w:sz="12" w:space="0" w:color="auto"/>
              <w:right w:val="single" w:sz="2" w:space="0" w:color="auto"/>
            </w:tcBorders>
            <w:shd w:val="clear" w:color="auto" w:fill="auto"/>
            <w:vAlign w:val="center"/>
          </w:tcPr>
          <w:p w:rsidR="008A3CCF" w:rsidRPr="005F3D13" w:rsidRDefault="008A3CCF" w:rsidP="008A3CCF">
            <w:pPr>
              <w:pStyle w:val="148"/>
              <w:jc w:val="both"/>
            </w:pPr>
            <w:r w:rsidRPr="005F3D13">
              <w:rPr>
                <w:rFonts w:hint="eastAsia"/>
              </w:rPr>
              <w:t>辦理原住民教育交流計畫</w:t>
            </w: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8A3CCF" w:rsidRPr="005F3D13" w:rsidRDefault="008A3CCF" w:rsidP="00707389">
            <w:pPr>
              <w:pStyle w:val="142"/>
              <w:ind w:left="258" w:hangingChars="106" w:hanging="258"/>
              <w:jc w:val="both"/>
            </w:pPr>
            <w:r w:rsidRPr="005F3D13">
              <w:rPr>
                <w:rFonts w:hint="eastAsia"/>
              </w:rPr>
              <w:t>1.每年補助教育領域專業人士或教育工作者的名額（最多20名）。</w:t>
            </w:r>
          </w:p>
          <w:p w:rsidR="008A3CCF" w:rsidRPr="005F3D13" w:rsidRDefault="008A3CCF" w:rsidP="00707389">
            <w:pPr>
              <w:pStyle w:val="142"/>
              <w:ind w:left="258" w:hangingChars="106" w:hanging="258"/>
              <w:jc w:val="both"/>
            </w:pPr>
            <w:r w:rsidRPr="005F3D13">
              <w:rPr>
                <w:rFonts w:hint="eastAsia"/>
              </w:rPr>
              <w:t>2.每年參與論壇或研討會至少1場次。</w:t>
            </w:r>
          </w:p>
          <w:p w:rsidR="008A3CCF" w:rsidRPr="005F3D13" w:rsidRDefault="008A3CCF" w:rsidP="00707389">
            <w:pPr>
              <w:pStyle w:val="142"/>
              <w:ind w:left="258" w:hangingChars="106" w:hanging="258"/>
              <w:jc w:val="both"/>
              <w:rPr>
                <w:rFonts w:hint="eastAsia"/>
              </w:rPr>
            </w:pPr>
            <w:r w:rsidRPr="005F3D13">
              <w:rPr>
                <w:rFonts w:hint="eastAsia"/>
              </w:rPr>
              <w:t>3.教學觀摩交流活動至少1場次。</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8A3CCF" w:rsidRPr="005F3D13" w:rsidRDefault="00707389" w:rsidP="00707389">
            <w:pPr>
              <w:pStyle w:val="142"/>
              <w:ind w:left="258" w:hangingChars="106" w:hanging="258"/>
              <w:jc w:val="both"/>
            </w:pPr>
            <w:r w:rsidRPr="005F3D13">
              <w:rPr>
                <w:rFonts w:hint="eastAsia"/>
              </w:rPr>
              <w:t>1.</w:t>
            </w:r>
            <w:r w:rsidR="008A3CCF" w:rsidRPr="005F3D13">
              <w:rPr>
                <w:rFonts w:hint="eastAsia"/>
              </w:rPr>
              <w:t>70%以上的參與人原能在交流後提供對我國教育政策及措施的改進建議。</w:t>
            </w:r>
          </w:p>
          <w:p w:rsidR="008A3CCF" w:rsidRPr="005F3D13" w:rsidRDefault="00707389" w:rsidP="00707389">
            <w:pPr>
              <w:pStyle w:val="142"/>
              <w:ind w:left="258" w:hangingChars="106" w:hanging="258"/>
              <w:jc w:val="both"/>
            </w:pPr>
            <w:r w:rsidRPr="005F3D13">
              <w:rPr>
                <w:rFonts w:hint="eastAsia"/>
              </w:rPr>
              <w:t>2.</w:t>
            </w:r>
            <w:r w:rsidR="008A3CCF" w:rsidRPr="005F3D13">
              <w:rPr>
                <w:rFonts w:hint="eastAsia"/>
              </w:rPr>
              <w:t>問卷評估顯示70%以上的參與人員在參與計畫後提升對教育相關議題的瞭解。</w:t>
            </w:r>
          </w:p>
        </w:tc>
      </w:tr>
      <w:tr w:rsidR="005F3D13" w:rsidRPr="005F3D13" w:rsidTr="000568CC">
        <w:trPr>
          <w:trHeight w:val="194"/>
        </w:trPr>
        <w:tc>
          <w:tcPr>
            <w:tcW w:w="1162" w:type="dxa"/>
            <w:vMerge/>
            <w:tcBorders>
              <w:left w:val="single" w:sz="12" w:space="0" w:color="auto"/>
              <w:bottom w:val="single" w:sz="2" w:space="0" w:color="auto"/>
              <w:right w:val="single" w:sz="2" w:space="0" w:color="auto"/>
            </w:tcBorders>
            <w:shd w:val="clear" w:color="auto" w:fill="auto"/>
            <w:vAlign w:val="center"/>
          </w:tcPr>
          <w:p w:rsidR="008A3CCF" w:rsidRPr="005F3D13" w:rsidRDefault="008A3CCF" w:rsidP="008A3CCF">
            <w:pPr>
              <w:pStyle w:val="148"/>
              <w:jc w:val="both"/>
            </w:pP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8A3CCF" w:rsidRPr="005F3D13" w:rsidRDefault="00707389" w:rsidP="00707389">
            <w:pPr>
              <w:pStyle w:val="142"/>
              <w:ind w:left="258" w:hangingChars="106" w:hanging="258"/>
              <w:jc w:val="both"/>
            </w:pPr>
            <w:r w:rsidRPr="005F3D13">
              <w:rPr>
                <w:rFonts w:hint="eastAsia"/>
              </w:rPr>
              <w:t>1.</w:t>
            </w:r>
            <w:r w:rsidR="008A3CCF" w:rsidRPr="005F3D13">
              <w:rPr>
                <w:rFonts w:hint="eastAsia"/>
              </w:rPr>
              <w:t>每年公開遴選原住民青年學生團的數量（至少1團）。</w:t>
            </w:r>
          </w:p>
          <w:p w:rsidR="008A3CCF" w:rsidRPr="005F3D13" w:rsidRDefault="00707389" w:rsidP="00707389">
            <w:pPr>
              <w:pStyle w:val="142"/>
              <w:ind w:left="258" w:hangingChars="106" w:hanging="258"/>
              <w:jc w:val="both"/>
            </w:pPr>
            <w:r w:rsidRPr="005F3D13">
              <w:rPr>
                <w:rFonts w:hint="eastAsia"/>
              </w:rPr>
              <w:t>2.</w:t>
            </w:r>
            <w:r w:rsidR="008A3CCF" w:rsidRPr="005F3D13">
              <w:rPr>
                <w:rFonts w:hint="eastAsia"/>
              </w:rPr>
              <w:t>每年至少參訪1國或地區。</w:t>
            </w:r>
          </w:p>
          <w:p w:rsidR="008A3CCF" w:rsidRPr="005F3D13" w:rsidRDefault="00707389" w:rsidP="00707389">
            <w:pPr>
              <w:pStyle w:val="142"/>
              <w:ind w:left="258" w:hangingChars="106" w:hanging="258"/>
              <w:jc w:val="both"/>
              <w:rPr>
                <w:rFonts w:hint="eastAsia"/>
              </w:rPr>
            </w:pPr>
            <w:r w:rsidRPr="005F3D13">
              <w:rPr>
                <w:rFonts w:hint="eastAsia"/>
              </w:rPr>
              <w:t>3.</w:t>
            </w:r>
            <w:r w:rsidR="008A3CCF" w:rsidRPr="005F3D13">
              <w:rPr>
                <w:rFonts w:hint="eastAsia"/>
              </w:rPr>
              <w:t>至少安排教育、文化及語言事務相關活動1場次。</w:t>
            </w:r>
          </w:p>
        </w:tc>
        <w:tc>
          <w:tcPr>
            <w:tcW w:w="3703" w:type="dxa"/>
            <w:tcBorders>
              <w:top w:val="single" w:sz="2" w:space="0" w:color="auto"/>
              <w:left w:val="single" w:sz="2" w:space="0" w:color="auto"/>
              <w:bottom w:val="single" w:sz="2" w:space="0" w:color="auto"/>
              <w:right w:val="single" w:sz="12" w:space="0" w:color="auto"/>
            </w:tcBorders>
            <w:shd w:val="clear" w:color="auto" w:fill="auto"/>
            <w:vAlign w:val="center"/>
          </w:tcPr>
          <w:p w:rsidR="008A3CCF" w:rsidRPr="005F3D13" w:rsidRDefault="00707389" w:rsidP="00707389">
            <w:pPr>
              <w:pStyle w:val="142"/>
              <w:ind w:left="258" w:hangingChars="106" w:hanging="258"/>
              <w:jc w:val="both"/>
            </w:pPr>
            <w:r w:rsidRPr="005F3D13">
              <w:rPr>
                <w:rFonts w:hint="eastAsia"/>
              </w:rPr>
              <w:t>1.</w:t>
            </w:r>
            <w:r w:rsidR="008A3CCF" w:rsidRPr="005F3D13">
              <w:rPr>
                <w:rFonts w:hint="eastAsia"/>
              </w:rPr>
              <w:t>促成1場我國與邦交國及友好國家交流的合作成果。</w:t>
            </w:r>
          </w:p>
          <w:p w:rsidR="008A3CCF" w:rsidRPr="005F3D13" w:rsidRDefault="00707389" w:rsidP="00707389">
            <w:pPr>
              <w:pStyle w:val="142"/>
              <w:ind w:left="258" w:hangingChars="106" w:hanging="258"/>
              <w:jc w:val="both"/>
            </w:pPr>
            <w:r w:rsidRPr="005F3D13">
              <w:rPr>
                <w:rFonts w:hint="eastAsia"/>
              </w:rPr>
              <w:t>2.</w:t>
            </w:r>
            <w:r w:rsidR="008A3CCF" w:rsidRPr="005F3D13">
              <w:rPr>
                <w:rFonts w:hint="eastAsia"/>
              </w:rPr>
              <w:t>問卷評估顯示70%以上的參與者能提升對國際原住民族教育及文化的理解與參與程度。</w:t>
            </w:r>
          </w:p>
        </w:tc>
      </w:tr>
      <w:tr w:rsidR="005F3D13" w:rsidRPr="005F3D13" w:rsidTr="000568CC">
        <w:trPr>
          <w:trHeight w:val="194"/>
        </w:trPr>
        <w:tc>
          <w:tcPr>
            <w:tcW w:w="1162" w:type="dxa"/>
            <w:tcBorders>
              <w:top w:val="single" w:sz="2" w:space="0" w:color="auto"/>
              <w:left w:val="single" w:sz="12" w:space="0" w:color="auto"/>
              <w:bottom w:val="single" w:sz="2" w:space="0" w:color="auto"/>
              <w:right w:val="single" w:sz="2" w:space="0" w:color="auto"/>
            </w:tcBorders>
            <w:shd w:val="clear" w:color="auto" w:fill="auto"/>
            <w:vAlign w:val="center"/>
          </w:tcPr>
          <w:p w:rsidR="00707389" w:rsidRPr="005F3D13" w:rsidRDefault="00707389" w:rsidP="00E966D8">
            <w:pPr>
              <w:pStyle w:val="148"/>
              <w:jc w:val="both"/>
            </w:pPr>
            <w:r w:rsidRPr="005F3D13">
              <w:rPr>
                <w:rFonts w:hint="eastAsia"/>
              </w:rPr>
              <w:t>辦理原住民族女性</w:t>
            </w:r>
            <w:r w:rsidRPr="005F3D13">
              <w:rPr>
                <w:rFonts w:hint="eastAsia"/>
              </w:rPr>
              <w:lastRenderedPageBreak/>
              <w:t>人才出訪暨國際外</w:t>
            </w:r>
            <w:r w:rsidRPr="005F3D13">
              <w:rPr>
                <w:rFonts w:hint="eastAsia"/>
              </w:rPr>
              <w:lastRenderedPageBreak/>
              <w:t>交活動</w:t>
            </w: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707389" w:rsidRPr="005F3D13" w:rsidRDefault="00707389" w:rsidP="00707389">
            <w:pPr>
              <w:pStyle w:val="142"/>
              <w:ind w:left="258" w:hangingChars="106" w:hanging="258"/>
              <w:jc w:val="both"/>
            </w:pPr>
            <w:r w:rsidRPr="005F3D13">
              <w:rPr>
                <w:rFonts w:hint="eastAsia"/>
              </w:rPr>
              <w:lastRenderedPageBreak/>
              <w:t>1.參與人數與組織涵蓋：專業領域涵蓋原住民族文化與創意產業、</w:t>
            </w:r>
            <w:r w:rsidRPr="005F3D13">
              <w:rPr>
                <w:rFonts w:hint="eastAsia"/>
              </w:rPr>
              <w:lastRenderedPageBreak/>
              <w:t>醫事專業、教育與文化推廣、社會服務與</w:t>
            </w:r>
            <w:r w:rsidRPr="005F3D13">
              <w:t>NGO</w:t>
            </w:r>
            <w:r w:rsidRPr="005F3D13">
              <w:rPr>
                <w:rFonts w:hint="eastAsia"/>
              </w:rPr>
              <w:t>倡議工作者、青年</w:t>
            </w:r>
            <w:r w:rsidRPr="005F3D13">
              <w:rPr>
                <w:rFonts w:hint="eastAsia"/>
              </w:rPr>
              <w:lastRenderedPageBreak/>
              <w:t>創業或社會企業代表等，且致力於原住民族公共事務與推動人員參與。</w:t>
            </w:r>
          </w:p>
          <w:p w:rsidR="00707389" w:rsidRPr="005F3D13" w:rsidRDefault="00707389" w:rsidP="00707389">
            <w:pPr>
              <w:pStyle w:val="142"/>
              <w:ind w:left="258" w:hangingChars="106" w:hanging="258"/>
              <w:jc w:val="both"/>
            </w:pPr>
            <w:r w:rsidRPr="005F3D13">
              <w:rPr>
                <w:rFonts w:hint="eastAsia"/>
              </w:rPr>
              <w:t>2.經費與資源分配</w:t>
            </w:r>
          </w:p>
          <w:p w:rsidR="00707389" w:rsidRPr="005F3D13" w:rsidRDefault="00707389" w:rsidP="00707389">
            <w:pPr>
              <w:pStyle w:val="142"/>
              <w:ind w:leftChars="39" w:left="477" w:hangingChars="151" w:hanging="367"/>
              <w:jc w:val="both"/>
            </w:pPr>
            <w:r w:rsidRPr="005F3D13">
              <w:rPr>
                <w:rFonts w:hint="eastAsia"/>
              </w:rPr>
              <w:t>(1)每</w:t>
            </w:r>
            <w:r w:rsidRPr="005F3D13">
              <w:t>2</w:t>
            </w:r>
            <w:r w:rsidRPr="005F3D13">
              <w:rPr>
                <w:rFonts w:hint="eastAsia"/>
              </w:rPr>
              <w:t>年計畫投入的總經費為新臺幣</w:t>
            </w:r>
            <w:r w:rsidRPr="005F3D13">
              <w:t>301</w:t>
            </w:r>
            <w:r w:rsidRPr="005F3D13">
              <w:rPr>
                <w:rFonts w:hint="eastAsia"/>
              </w:rPr>
              <w:t>萬元（涵蓋交通、場地租借、翻譯與媒合活動費用）。</w:t>
            </w:r>
          </w:p>
          <w:p w:rsidR="00707389" w:rsidRPr="005F3D13" w:rsidRDefault="00707389" w:rsidP="00707389">
            <w:pPr>
              <w:pStyle w:val="142"/>
              <w:ind w:leftChars="39" w:left="477" w:hangingChars="151" w:hanging="367"/>
              <w:jc w:val="both"/>
            </w:pPr>
            <w:r w:rsidRPr="005F3D13">
              <w:rPr>
                <w:rFonts w:hint="eastAsia"/>
              </w:rPr>
              <w:t>(2)遴選國內</w:t>
            </w:r>
            <w:r w:rsidRPr="005F3D13">
              <w:t>10</w:t>
            </w:r>
            <w:r w:rsidRPr="005F3D13">
              <w:rPr>
                <w:rFonts w:hint="eastAsia"/>
              </w:rPr>
              <w:t>名女性參訪人員，參訪出訪國當地非政府營利組織或團體、政府機關或文化場域設施、原住民族部落等，進行社福、健康、文化等議題交流。</w:t>
            </w:r>
          </w:p>
          <w:p w:rsidR="00707389" w:rsidRPr="005F3D13" w:rsidRDefault="00707389" w:rsidP="00707389">
            <w:pPr>
              <w:pStyle w:val="142"/>
              <w:ind w:left="258" w:hangingChars="106" w:hanging="258"/>
              <w:jc w:val="both"/>
            </w:pPr>
            <w:r w:rsidRPr="005F3D13">
              <w:rPr>
                <w:rFonts w:hint="eastAsia"/>
              </w:rPr>
              <w:t>3.活動內容與規劃</w:t>
            </w:r>
          </w:p>
          <w:p w:rsidR="00707389" w:rsidRPr="005F3D13" w:rsidRDefault="00707389" w:rsidP="00707389">
            <w:pPr>
              <w:pStyle w:val="142"/>
              <w:ind w:leftChars="39" w:left="477" w:hangingChars="151" w:hanging="367"/>
              <w:jc w:val="both"/>
            </w:pPr>
            <w:r w:rsidRPr="005F3D13">
              <w:rPr>
                <w:rFonts w:hint="eastAsia"/>
              </w:rPr>
              <w:t>(1)每</w:t>
            </w:r>
            <w:r w:rsidRPr="005F3D13">
              <w:t>2</w:t>
            </w:r>
            <w:r w:rsidRPr="005F3D13">
              <w:rPr>
                <w:rFonts w:hint="eastAsia"/>
              </w:rPr>
              <w:t>年安排</w:t>
            </w:r>
            <w:r w:rsidRPr="005F3D13">
              <w:t>1</w:t>
            </w:r>
            <w:r w:rsidRPr="005F3D13">
              <w:rPr>
                <w:rFonts w:hint="eastAsia"/>
              </w:rPr>
              <w:t>次涵蓋論壇</w:t>
            </w:r>
            <w:r w:rsidRPr="005F3D13">
              <w:t>(</w:t>
            </w:r>
            <w:r w:rsidRPr="005F3D13">
              <w:rPr>
                <w:rFonts w:hint="eastAsia"/>
              </w:rPr>
              <w:t>會議</w:t>
            </w:r>
            <w:r w:rsidRPr="005F3D13">
              <w:t>)</w:t>
            </w:r>
            <w:r w:rsidRPr="005F3D13">
              <w:rPr>
                <w:rFonts w:hint="eastAsia"/>
              </w:rPr>
              <w:t>及參訪出訪國之政府機關或文化場域設施、原住民族部落等的國際交流。</w:t>
            </w:r>
          </w:p>
          <w:p w:rsidR="00707389" w:rsidRPr="005F3D13" w:rsidRDefault="00707389" w:rsidP="00707389">
            <w:pPr>
              <w:pStyle w:val="142"/>
              <w:ind w:leftChars="39" w:left="477" w:hangingChars="151" w:hanging="367"/>
              <w:jc w:val="both"/>
              <w:rPr>
                <w:rFonts w:hint="eastAsia"/>
              </w:rPr>
            </w:pPr>
            <w:r w:rsidRPr="005F3D13">
              <w:rPr>
                <w:rFonts w:hint="eastAsia"/>
              </w:rPr>
              <w:t>(2)爭取在參與國際論壇或會議中報告我國原住民族相關政策成果。</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707389" w:rsidRPr="005F3D13" w:rsidRDefault="00707389" w:rsidP="00707389">
            <w:pPr>
              <w:pStyle w:val="142"/>
              <w:ind w:left="258" w:hangingChars="106" w:hanging="258"/>
              <w:jc w:val="both"/>
            </w:pPr>
            <w:r w:rsidRPr="005F3D13">
              <w:rPr>
                <w:rFonts w:hint="eastAsia"/>
              </w:rPr>
              <w:lastRenderedPageBreak/>
              <w:t>1.能力與知識提升</w:t>
            </w:r>
          </w:p>
          <w:p w:rsidR="00707389" w:rsidRPr="005F3D13" w:rsidRDefault="00707389" w:rsidP="00707389">
            <w:pPr>
              <w:pStyle w:val="142"/>
              <w:ind w:leftChars="39" w:left="477" w:hangingChars="151" w:hanging="367"/>
              <w:jc w:val="both"/>
            </w:pPr>
            <w:r w:rsidRPr="005F3D13">
              <w:rPr>
                <w:rFonts w:hint="eastAsia"/>
              </w:rPr>
              <w:t>(1)</w:t>
            </w:r>
            <w:r w:rsidRPr="005F3D13">
              <w:t>90%</w:t>
            </w:r>
            <w:r w:rsidRPr="005F3D13">
              <w:rPr>
                <w:rFonts w:hint="eastAsia"/>
              </w:rPr>
              <w:t>以上參與交流女性參訪人</w:t>
            </w:r>
            <w:r w:rsidRPr="005F3D13">
              <w:rPr>
                <w:rFonts w:hint="eastAsia"/>
              </w:rPr>
              <w:lastRenderedPageBreak/>
              <w:t>員表示對出訪國的原住民族政策瞭解度提升。</w:t>
            </w:r>
          </w:p>
          <w:p w:rsidR="00707389" w:rsidRPr="005F3D13" w:rsidRDefault="00707389" w:rsidP="00707389">
            <w:pPr>
              <w:pStyle w:val="142"/>
              <w:ind w:leftChars="39" w:left="477" w:hangingChars="151" w:hanging="367"/>
              <w:jc w:val="both"/>
            </w:pPr>
            <w:r w:rsidRPr="005F3D13">
              <w:rPr>
                <w:rFonts w:hint="eastAsia"/>
              </w:rPr>
              <w:lastRenderedPageBreak/>
              <w:t>(2)交流結束後彙整參訪人員心得報告</w:t>
            </w:r>
            <w:r w:rsidRPr="005F3D13">
              <w:t>(</w:t>
            </w:r>
            <w:r w:rsidRPr="005F3D13">
              <w:rPr>
                <w:rFonts w:hint="eastAsia"/>
              </w:rPr>
              <w:t>內容包含參加目的、會議心得、實地參訪及文</w:t>
            </w:r>
            <w:r w:rsidRPr="005F3D13">
              <w:t xml:space="preserve"> </w:t>
            </w:r>
            <w:r w:rsidRPr="005F3D13">
              <w:rPr>
                <w:rFonts w:hint="eastAsia"/>
              </w:rPr>
              <w:t>化交流心得、政策建議</w:t>
            </w:r>
            <w:r w:rsidRPr="005F3D13">
              <w:t>)</w:t>
            </w:r>
            <w:r w:rsidRPr="005F3D13">
              <w:rPr>
                <w:rFonts w:hint="eastAsia"/>
              </w:rPr>
              <w:t>；並撰寫國家報告，透過交流經驗回饋至各社群，可提升女性參與國際事務之意願，擴大族群影響力，提升文化與政策議題曝光度。</w:t>
            </w:r>
          </w:p>
          <w:p w:rsidR="00707389" w:rsidRPr="005F3D13" w:rsidRDefault="00707389" w:rsidP="00707389">
            <w:pPr>
              <w:pStyle w:val="142"/>
              <w:ind w:left="258" w:hangingChars="106" w:hanging="258"/>
              <w:jc w:val="both"/>
            </w:pPr>
            <w:r w:rsidRPr="005F3D13">
              <w:rPr>
                <w:rFonts w:hint="eastAsia"/>
              </w:rPr>
              <w:t>2.合作與影響：提升臺灣原住民族女性在國際論壇及政策倡議中的參與度，每</w:t>
            </w:r>
            <w:r w:rsidRPr="005F3D13">
              <w:t>2</w:t>
            </w:r>
            <w:r w:rsidRPr="005F3D13">
              <w:rPr>
                <w:rFonts w:hint="eastAsia"/>
              </w:rPr>
              <w:t>年參與</w:t>
            </w:r>
            <w:r w:rsidRPr="005F3D13">
              <w:t>1</w:t>
            </w:r>
            <w:r w:rsidRPr="005F3D13">
              <w:rPr>
                <w:rFonts w:hint="eastAsia"/>
              </w:rPr>
              <w:t>場相關國際會議。</w:t>
            </w:r>
          </w:p>
          <w:p w:rsidR="00707389" w:rsidRPr="005F3D13" w:rsidRDefault="00707389" w:rsidP="00707389">
            <w:pPr>
              <w:pStyle w:val="142"/>
              <w:ind w:left="258" w:hangingChars="106" w:hanging="258"/>
              <w:jc w:val="both"/>
            </w:pPr>
            <w:r w:rsidRPr="005F3D13">
              <w:rPr>
                <w:rFonts w:hint="eastAsia"/>
              </w:rPr>
              <w:t>3.跨文化理解與邦誼深化：參與人員評價活動滿意度達</w:t>
            </w:r>
            <w:r w:rsidRPr="005F3D13">
              <w:t>90%</w:t>
            </w:r>
            <w:r w:rsidRPr="005F3D13">
              <w:rPr>
                <w:rFonts w:hint="eastAsia"/>
              </w:rPr>
              <w:t>以上，並表示對跨國文化理解與視野拓展效果顯著，參訪雙方對彼此文化背景、價值觀、社會處境之理解與尊重程度提升，並深化了對彼此文化脈絡與女性族群處境之理解。</w:t>
            </w:r>
          </w:p>
        </w:tc>
      </w:tr>
      <w:tr w:rsidR="00690C35" w:rsidRPr="005F3D13" w:rsidTr="00B509EE">
        <w:trPr>
          <w:trHeight w:val="1132"/>
        </w:trPr>
        <w:tc>
          <w:tcPr>
            <w:tcW w:w="1162" w:type="dxa"/>
            <w:vMerge w:val="restart"/>
            <w:tcBorders>
              <w:top w:val="single" w:sz="2" w:space="0" w:color="auto"/>
              <w:left w:val="single" w:sz="12" w:space="0" w:color="auto"/>
              <w:right w:val="single" w:sz="2" w:space="0" w:color="auto"/>
            </w:tcBorders>
            <w:shd w:val="clear" w:color="auto" w:fill="auto"/>
            <w:vAlign w:val="center"/>
          </w:tcPr>
          <w:p w:rsidR="00690C35" w:rsidRPr="005F3D13" w:rsidRDefault="00690C35" w:rsidP="00E966D8">
            <w:pPr>
              <w:pStyle w:val="148"/>
              <w:jc w:val="both"/>
            </w:pPr>
            <w:r w:rsidRPr="005F3D13">
              <w:rPr>
                <w:rFonts w:hint="eastAsia"/>
              </w:rPr>
              <w:lastRenderedPageBreak/>
              <w:t>辦理島嶼文化連結與共舞</w:t>
            </w: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690C35" w:rsidRPr="005F3D13" w:rsidRDefault="00690C35" w:rsidP="00E966D8">
            <w:pPr>
              <w:pStyle w:val="142"/>
              <w:ind w:left="258" w:hangingChars="106" w:hanging="258"/>
              <w:jc w:val="both"/>
            </w:pPr>
            <w:r w:rsidRPr="005F3D13">
              <w:rPr>
                <w:rFonts w:hint="eastAsia"/>
              </w:rPr>
              <w:t>1.辦理南島原住民樂舞文化交流訪察計畫：</w:t>
            </w:r>
          </w:p>
          <w:p w:rsidR="00690C35" w:rsidRPr="005F3D13" w:rsidRDefault="00690C35" w:rsidP="00E966D8">
            <w:pPr>
              <w:pStyle w:val="142"/>
              <w:ind w:left="258" w:hangingChars="106" w:hanging="258"/>
              <w:jc w:val="both"/>
              <w:rPr>
                <w:rFonts w:hint="eastAsia"/>
              </w:rPr>
            </w:pPr>
            <w:r w:rsidRPr="005F3D13">
              <w:rPr>
                <w:rFonts w:hint="eastAsia"/>
              </w:rPr>
              <w:t>2.每年辦理</w:t>
            </w:r>
            <w:r w:rsidRPr="005F3D13">
              <w:t>1</w:t>
            </w:r>
            <w:r w:rsidRPr="005F3D13">
              <w:rPr>
                <w:rFonts w:hint="eastAsia"/>
              </w:rPr>
              <w:t>至</w:t>
            </w:r>
            <w:r w:rsidRPr="005F3D13">
              <w:t>2</w:t>
            </w:r>
            <w:r w:rsidRPr="005F3D13">
              <w:rPr>
                <w:rFonts w:hint="eastAsia"/>
              </w:rPr>
              <w:t>個南島語系國家之文化訪察行程。</w:t>
            </w:r>
          </w:p>
        </w:tc>
        <w:tc>
          <w:tcPr>
            <w:tcW w:w="3703" w:type="dxa"/>
            <w:tcBorders>
              <w:top w:val="single" w:sz="2" w:space="0" w:color="auto"/>
              <w:left w:val="single" w:sz="2" w:space="0" w:color="auto"/>
              <w:bottom w:val="single" w:sz="2" w:space="0" w:color="auto"/>
              <w:right w:val="single" w:sz="12" w:space="0" w:color="auto"/>
            </w:tcBorders>
            <w:shd w:val="clear" w:color="auto" w:fill="auto"/>
            <w:vAlign w:val="center"/>
          </w:tcPr>
          <w:p w:rsidR="00690C35" w:rsidRPr="005F3D13" w:rsidRDefault="00690C35" w:rsidP="00E966D8">
            <w:pPr>
              <w:pStyle w:val="148"/>
            </w:pPr>
            <w:r w:rsidRPr="005F3D13">
              <w:rPr>
                <w:rFonts w:hint="eastAsia"/>
              </w:rPr>
              <w:t>辦理南島原住民樂舞文化交流訪察計畫：</w:t>
            </w:r>
          </w:p>
          <w:p w:rsidR="00690C35" w:rsidRPr="005F3D13" w:rsidRDefault="00690C35" w:rsidP="00E966D8">
            <w:pPr>
              <w:pStyle w:val="142"/>
              <w:ind w:left="258" w:hangingChars="106" w:hanging="258"/>
              <w:jc w:val="both"/>
            </w:pPr>
            <w:r w:rsidRPr="005F3D13">
              <w:rPr>
                <w:rFonts w:hint="eastAsia"/>
              </w:rPr>
              <w:t>1.每年完成</w:t>
            </w:r>
            <w:r w:rsidRPr="005F3D13">
              <w:t>1</w:t>
            </w:r>
            <w:r w:rsidRPr="005F3D13">
              <w:rPr>
                <w:rFonts w:hint="eastAsia"/>
              </w:rPr>
              <w:t>份針對訪察國家之文化合作潛力行動計畫報告，內</w:t>
            </w:r>
          </w:p>
        </w:tc>
      </w:tr>
      <w:tr w:rsidR="00690C35" w:rsidRPr="005F3D13" w:rsidTr="00B509EE">
        <w:trPr>
          <w:trHeight w:val="1687"/>
        </w:trPr>
        <w:tc>
          <w:tcPr>
            <w:tcW w:w="1162" w:type="dxa"/>
            <w:vMerge/>
            <w:tcBorders>
              <w:left w:val="single" w:sz="12" w:space="0" w:color="auto"/>
              <w:right w:val="single" w:sz="2" w:space="0" w:color="auto"/>
            </w:tcBorders>
            <w:shd w:val="clear" w:color="auto" w:fill="auto"/>
            <w:vAlign w:val="center"/>
          </w:tcPr>
          <w:p w:rsidR="00690C35" w:rsidRPr="005F3D13" w:rsidRDefault="00690C35" w:rsidP="00E966D8">
            <w:pPr>
              <w:pStyle w:val="148"/>
              <w:jc w:val="both"/>
              <w:rPr>
                <w:rFonts w:hint="eastAsia"/>
              </w:rPr>
            </w:pP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690C35" w:rsidRPr="005F3D13" w:rsidRDefault="00690C35" w:rsidP="00E966D8">
            <w:pPr>
              <w:pStyle w:val="142"/>
              <w:ind w:left="258" w:hangingChars="106" w:hanging="258"/>
              <w:jc w:val="both"/>
            </w:pPr>
            <w:r w:rsidRPr="005F3D13">
              <w:rPr>
                <w:rFonts w:hint="eastAsia"/>
              </w:rPr>
              <w:t>3.組成至少</w:t>
            </w:r>
            <w:r w:rsidRPr="005F3D13">
              <w:t>1</w:t>
            </w:r>
            <w:r w:rsidRPr="005F3D13">
              <w:rPr>
                <w:rFonts w:hint="eastAsia"/>
              </w:rPr>
              <w:t>組由原住民族樂舞團體參與之文化代表團出訪。</w:t>
            </w:r>
          </w:p>
          <w:p w:rsidR="00690C35" w:rsidRPr="005F3D13" w:rsidRDefault="00690C35" w:rsidP="00E966D8">
            <w:pPr>
              <w:pStyle w:val="142"/>
              <w:ind w:left="258" w:hangingChars="106" w:hanging="258"/>
              <w:jc w:val="both"/>
              <w:rPr>
                <w:rFonts w:hint="eastAsia"/>
              </w:rPr>
            </w:pPr>
            <w:r w:rsidRPr="005F3D13">
              <w:rPr>
                <w:rFonts w:hint="eastAsia"/>
              </w:rPr>
              <w:t>4.規劃並執行實地交流活動（如參訪、座談、觀摩演出等）不少於</w:t>
            </w:r>
            <w:r w:rsidRPr="005F3D13">
              <w:t>3</w:t>
            </w:r>
            <w:r w:rsidRPr="005F3D13">
              <w:rPr>
                <w:rFonts w:hint="eastAsia"/>
              </w:rPr>
              <w:t>場次。</w:t>
            </w:r>
          </w:p>
        </w:tc>
        <w:tc>
          <w:tcPr>
            <w:tcW w:w="3703" w:type="dxa"/>
            <w:tcBorders>
              <w:top w:val="single" w:sz="2" w:space="0" w:color="auto"/>
              <w:left w:val="single" w:sz="2" w:space="0" w:color="auto"/>
              <w:bottom w:val="single" w:sz="2" w:space="0" w:color="auto"/>
              <w:right w:val="single" w:sz="12" w:space="0" w:color="auto"/>
            </w:tcBorders>
            <w:shd w:val="clear" w:color="auto" w:fill="auto"/>
            <w:vAlign w:val="center"/>
          </w:tcPr>
          <w:p w:rsidR="00690C35" w:rsidRPr="005F3D13" w:rsidRDefault="00690C35" w:rsidP="00E966D8">
            <w:pPr>
              <w:pStyle w:val="142"/>
              <w:ind w:left="258" w:hangingChars="106" w:hanging="258"/>
              <w:jc w:val="both"/>
            </w:pPr>
            <w:r w:rsidRPr="005F3D13">
              <w:rPr>
                <w:rFonts w:hint="eastAsia"/>
              </w:rPr>
              <w:t>容包括文化盤點、合作主題、交流建議及初步合作意向。</w:t>
            </w:r>
          </w:p>
          <w:p w:rsidR="00690C35" w:rsidRPr="005F3D13" w:rsidRDefault="00690C35" w:rsidP="00E966D8">
            <w:pPr>
              <w:pStyle w:val="142"/>
              <w:ind w:left="258" w:hangingChars="106" w:hanging="258"/>
              <w:jc w:val="both"/>
              <w:rPr>
                <w:rFonts w:hint="eastAsia"/>
              </w:rPr>
            </w:pPr>
            <w:r w:rsidRPr="005F3D13">
              <w:rPr>
                <w:rFonts w:hint="eastAsia"/>
              </w:rPr>
              <w:t>2.至</w:t>
            </w:r>
            <w:r w:rsidRPr="005F3D13">
              <w:t>120</w:t>
            </w:r>
            <w:r w:rsidRPr="005F3D13">
              <w:rPr>
                <w:rFonts w:hint="eastAsia"/>
              </w:rPr>
              <w:t>年，累計至少促成</w:t>
            </w:r>
            <w:r w:rsidRPr="005F3D13">
              <w:t>3</w:t>
            </w:r>
            <w:r w:rsidRPr="005F3D13">
              <w:rPr>
                <w:rFonts w:hint="eastAsia"/>
              </w:rPr>
              <w:t>項與南島語系國家之文化合作協定（如</w:t>
            </w:r>
            <w:r w:rsidRPr="005F3D13">
              <w:t>MOU</w:t>
            </w:r>
            <w:r w:rsidRPr="005F3D13">
              <w:rPr>
                <w:rFonts w:hint="eastAsia"/>
              </w:rPr>
              <w:t>、備忘錄）簽署，並具後續合作實踐基礎。</w:t>
            </w:r>
          </w:p>
        </w:tc>
      </w:tr>
      <w:tr w:rsidR="00690C35" w:rsidRPr="005F3D13" w:rsidTr="000568CC">
        <w:trPr>
          <w:trHeight w:val="194"/>
        </w:trPr>
        <w:tc>
          <w:tcPr>
            <w:tcW w:w="1162" w:type="dxa"/>
            <w:vMerge/>
            <w:tcBorders>
              <w:left w:val="single" w:sz="12" w:space="0" w:color="auto"/>
              <w:bottom w:val="single" w:sz="4" w:space="0" w:color="auto"/>
              <w:right w:val="single" w:sz="2" w:space="0" w:color="auto"/>
            </w:tcBorders>
            <w:shd w:val="clear" w:color="auto" w:fill="auto"/>
            <w:vAlign w:val="center"/>
          </w:tcPr>
          <w:p w:rsidR="00690C35" w:rsidRPr="005F3D13" w:rsidRDefault="00690C35" w:rsidP="00E966D8">
            <w:pPr>
              <w:pStyle w:val="148"/>
            </w:pP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690C35" w:rsidRPr="005F3D13" w:rsidRDefault="00690C35" w:rsidP="00E966D8">
            <w:pPr>
              <w:pStyle w:val="148"/>
            </w:pPr>
            <w:r w:rsidRPr="005F3D13">
              <w:rPr>
                <w:rFonts w:hint="eastAsia"/>
              </w:rPr>
              <w:t>辦理島嶼文化連結與共舞計畫：</w:t>
            </w:r>
          </w:p>
          <w:p w:rsidR="00690C35" w:rsidRPr="005F3D13" w:rsidRDefault="00690C35" w:rsidP="00E966D8">
            <w:pPr>
              <w:pStyle w:val="142"/>
              <w:ind w:left="258" w:hangingChars="106" w:hanging="258"/>
              <w:jc w:val="both"/>
            </w:pPr>
            <w:r w:rsidRPr="005F3D13">
              <w:rPr>
                <w:rFonts w:hint="eastAsia"/>
              </w:rPr>
              <w:t>1.每年邀請</w:t>
            </w:r>
            <w:r w:rsidRPr="005F3D13">
              <w:t>1</w:t>
            </w:r>
            <w:r w:rsidRPr="005F3D13">
              <w:rPr>
                <w:rFonts w:hint="eastAsia"/>
              </w:rPr>
              <w:t>至</w:t>
            </w:r>
            <w:r w:rsidRPr="005F3D13">
              <w:t>2</w:t>
            </w:r>
            <w:r w:rsidRPr="005F3D13">
              <w:rPr>
                <w:rFonts w:hint="eastAsia"/>
              </w:rPr>
              <w:t>組太平洋島嶼國家之原住民族樂舞團體來臺交流。</w:t>
            </w:r>
          </w:p>
          <w:p w:rsidR="00690C35" w:rsidRPr="005F3D13" w:rsidRDefault="00690C35" w:rsidP="00E966D8">
            <w:pPr>
              <w:pStyle w:val="142"/>
              <w:ind w:left="258" w:hangingChars="106" w:hanging="258"/>
              <w:jc w:val="both"/>
            </w:pPr>
            <w:r w:rsidRPr="005F3D13">
              <w:rPr>
                <w:rFonts w:hint="eastAsia"/>
              </w:rPr>
              <w:t>2.每年辦理至少</w:t>
            </w:r>
            <w:r w:rsidRPr="005F3D13">
              <w:t>1</w:t>
            </w:r>
            <w:r w:rsidRPr="005F3D13">
              <w:rPr>
                <w:rFonts w:hint="eastAsia"/>
              </w:rPr>
              <w:t>場公開展演活動及</w:t>
            </w:r>
            <w:r w:rsidRPr="005F3D13">
              <w:t>2</w:t>
            </w:r>
            <w:r w:rsidRPr="005F3D13">
              <w:rPr>
                <w:rFonts w:hint="eastAsia"/>
              </w:rPr>
              <w:t>場次以上文化互動活動（如部落工作坊、共創排練、文化分享座談等）。</w:t>
            </w:r>
          </w:p>
          <w:p w:rsidR="00690C35" w:rsidRPr="005F3D13" w:rsidRDefault="00690C35" w:rsidP="00E966D8">
            <w:pPr>
              <w:pStyle w:val="142"/>
              <w:ind w:left="258" w:hangingChars="106" w:hanging="258"/>
              <w:jc w:val="both"/>
              <w:rPr>
                <w:rFonts w:hint="eastAsia"/>
              </w:rPr>
            </w:pPr>
            <w:r w:rsidRPr="005F3D13">
              <w:rPr>
                <w:rFonts w:hint="eastAsia"/>
              </w:rPr>
              <w:t>3.建立並持續更新文化交流紀錄資料庫。</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690C35" w:rsidRPr="005F3D13" w:rsidRDefault="00690C35" w:rsidP="00E966D8">
            <w:pPr>
              <w:pStyle w:val="148"/>
            </w:pPr>
            <w:r w:rsidRPr="005F3D13">
              <w:rPr>
                <w:rFonts w:hint="eastAsia"/>
              </w:rPr>
              <w:t>辦理島嶼文化連結與共舞計畫：</w:t>
            </w:r>
          </w:p>
          <w:p w:rsidR="00690C35" w:rsidRPr="005F3D13" w:rsidRDefault="00690C35" w:rsidP="00E966D8">
            <w:pPr>
              <w:pStyle w:val="142"/>
              <w:ind w:left="258" w:hangingChars="106" w:hanging="258"/>
              <w:jc w:val="both"/>
            </w:pPr>
            <w:r w:rsidRPr="005F3D13">
              <w:rPr>
                <w:rFonts w:hint="eastAsia"/>
              </w:rPr>
              <w:t>1.每年完成</w:t>
            </w:r>
            <w:r w:rsidRPr="005F3D13">
              <w:t>1</w:t>
            </w:r>
            <w:r w:rsidRPr="005F3D13">
              <w:rPr>
                <w:rFonts w:hint="eastAsia"/>
              </w:rPr>
              <w:t>場次跨國展演與文化互動成果發表，並產出</w:t>
            </w:r>
            <w:r w:rsidRPr="005F3D13">
              <w:t>1</w:t>
            </w:r>
            <w:r w:rsidRPr="005F3D13">
              <w:rPr>
                <w:rFonts w:hint="eastAsia"/>
              </w:rPr>
              <w:t>份活動紀錄與成效評估報告。</w:t>
            </w:r>
          </w:p>
          <w:p w:rsidR="00690C35" w:rsidRPr="005F3D13" w:rsidRDefault="00690C35" w:rsidP="00E966D8">
            <w:pPr>
              <w:pStyle w:val="142"/>
              <w:ind w:left="258" w:hangingChars="106" w:hanging="258"/>
              <w:jc w:val="both"/>
            </w:pPr>
            <w:r w:rsidRPr="005F3D13">
              <w:rPr>
                <w:rFonts w:hint="eastAsia"/>
              </w:rPr>
              <w:t>2.至</w:t>
            </w:r>
            <w:r w:rsidRPr="005F3D13">
              <w:t>120</w:t>
            </w:r>
            <w:r w:rsidRPr="005F3D13">
              <w:rPr>
                <w:rFonts w:hint="eastAsia"/>
              </w:rPr>
              <w:t>年，累計促成</w:t>
            </w:r>
            <w:r w:rsidRPr="005F3D13">
              <w:t>2</w:t>
            </w:r>
            <w:r w:rsidRPr="005F3D13">
              <w:rPr>
                <w:rFonts w:hint="eastAsia"/>
              </w:rPr>
              <w:t>組以上太平洋島國團隊與臺灣本地原住民族團體建立長期合作機制（如互訪計畫、共同創作、駐地交流平臺等）。</w:t>
            </w:r>
          </w:p>
        </w:tc>
      </w:tr>
      <w:tr w:rsidR="005F3D13" w:rsidRPr="005F3D13" w:rsidTr="000568CC">
        <w:trPr>
          <w:trHeight w:val="851"/>
        </w:trPr>
        <w:tc>
          <w:tcPr>
            <w:tcW w:w="1162" w:type="dxa"/>
            <w:tcBorders>
              <w:top w:val="single" w:sz="4" w:space="0" w:color="auto"/>
              <w:left w:val="single" w:sz="12" w:space="0" w:color="auto"/>
              <w:bottom w:val="single" w:sz="4" w:space="0" w:color="auto"/>
              <w:right w:val="single" w:sz="2" w:space="0" w:color="auto"/>
            </w:tcBorders>
            <w:shd w:val="clear" w:color="auto" w:fill="auto"/>
            <w:vAlign w:val="center"/>
          </w:tcPr>
          <w:p w:rsidR="00E966D8" w:rsidRPr="005F3D13" w:rsidRDefault="00E966D8" w:rsidP="00E966D8">
            <w:pPr>
              <w:pStyle w:val="148"/>
              <w:jc w:val="both"/>
            </w:pPr>
          </w:p>
        </w:tc>
        <w:tc>
          <w:tcPr>
            <w:tcW w:w="3702" w:type="dxa"/>
            <w:tcBorders>
              <w:top w:val="single" w:sz="2" w:space="0" w:color="auto"/>
              <w:left w:val="single" w:sz="2" w:space="0" w:color="auto"/>
              <w:bottom w:val="single" w:sz="4" w:space="0" w:color="auto"/>
              <w:right w:val="single" w:sz="2" w:space="0" w:color="auto"/>
            </w:tcBorders>
            <w:shd w:val="clear" w:color="auto" w:fill="auto"/>
          </w:tcPr>
          <w:p w:rsidR="00E966D8" w:rsidRPr="005F3D13" w:rsidRDefault="00E966D8" w:rsidP="00E966D8">
            <w:pPr>
              <w:pStyle w:val="148"/>
              <w:jc w:val="both"/>
              <w:rPr>
                <w:rFonts w:hint="eastAsia"/>
              </w:rPr>
            </w:pPr>
            <w:r w:rsidRPr="005F3D13">
              <w:rPr>
                <w:rFonts w:hint="eastAsia"/>
              </w:rPr>
              <w:t>每2年1次（115年、117年及119年）選派國內原住民航海組織、學術機關單位及專家學者等10名至12名，赴</w:t>
            </w:r>
          </w:p>
        </w:tc>
        <w:tc>
          <w:tcPr>
            <w:tcW w:w="3703" w:type="dxa"/>
            <w:tcBorders>
              <w:top w:val="single" w:sz="2" w:space="0" w:color="auto"/>
              <w:left w:val="single" w:sz="2" w:space="0" w:color="auto"/>
              <w:bottom w:val="single" w:sz="4" w:space="0" w:color="auto"/>
              <w:right w:val="single" w:sz="12" w:space="0" w:color="auto"/>
            </w:tcBorders>
            <w:shd w:val="clear" w:color="auto" w:fill="auto"/>
            <w:vAlign w:val="center"/>
          </w:tcPr>
          <w:p w:rsidR="00E966D8" w:rsidRPr="005F3D13" w:rsidRDefault="00E966D8" w:rsidP="00E966D8">
            <w:pPr>
              <w:pStyle w:val="142"/>
              <w:ind w:left="258" w:hangingChars="106" w:hanging="258"/>
              <w:jc w:val="both"/>
            </w:pPr>
            <w:r w:rsidRPr="005F3D13">
              <w:rPr>
                <w:rFonts w:hint="eastAsia"/>
              </w:rPr>
              <w:t>1.參與人數：每次活動應確保有10至12名代表參與，並力求參與者性別及年齡應平均，促進多</w:t>
            </w:r>
          </w:p>
        </w:tc>
      </w:tr>
      <w:tr w:rsidR="0093200B" w:rsidRPr="005F3D13" w:rsidTr="000568CC">
        <w:trPr>
          <w:trHeight w:val="5598"/>
        </w:trPr>
        <w:tc>
          <w:tcPr>
            <w:tcW w:w="1162" w:type="dxa"/>
            <w:vMerge w:val="restart"/>
            <w:tcBorders>
              <w:top w:val="single" w:sz="4" w:space="0" w:color="auto"/>
              <w:left w:val="single" w:sz="12" w:space="0" w:color="auto"/>
              <w:right w:val="single" w:sz="2" w:space="0" w:color="auto"/>
            </w:tcBorders>
            <w:shd w:val="clear" w:color="auto" w:fill="auto"/>
            <w:vAlign w:val="center"/>
          </w:tcPr>
          <w:p w:rsidR="0093200B" w:rsidRPr="005F3D13" w:rsidRDefault="000568CC" w:rsidP="00E966D8">
            <w:pPr>
              <w:pStyle w:val="148"/>
              <w:jc w:val="both"/>
              <w:rPr>
                <w:rFonts w:hint="eastAsia"/>
              </w:rPr>
            </w:pPr>
            <w:r w:rsidRPr="005F3D13">
              <w:rPr>
                <w:rFonts w:hint="eastAsia"/>
              </w:rPr>
              <w:lastRenderedPageBreak/>
              <w:t>參與或辦理太平洋區域航海</w:t>
            </w:r>
            <w:r w:rsidR="0093200B" w:rsidRPr="005F3D13">
              <w:rPr>
                <w:rFonts w:hint="eastAsia"/>
              </w:rPr>
              <w:t>文化交流組織或活動</w:t>
            </w:r>
          </w:p>
        </w:tc>
        <w:tc>
          <w:tcPr>
            <w:tcW w:w="3702" w:type="dxa"/>
            <w:tcBorders>
              <w:top w:val="single" w:sz="4" w:space="0" w:color="auto"/>
              <w:left w:val="single" w:sz="2" w:space="0" w:color="auto"/>
              <w:bottom w:val="single" w:sz="2" w:space="0" w:color="auto"/>
              <w:right w:val="single" w:sz="2" w:space="0" w:color="auto"/>
            </w:tcBorders>
            <w:shd w:val="clear" w:color="auto" w:fill="auto"/>
          </w:tcPr>
          <w:p w:rsidR="0093200B" w:rsidRPr="005F3D13" w:rsidRDefault="0093200B" w:rsidP="00E966D8">
            <w:pPr>
              <w:pStyle w:val="148"/>
              <w:jc w:val="both"/>
              <w:rPr>
                <w:rFonts w:hint="eastAsia"/>
              </w:rPr>
            </w:pPr>
            <w:r w:rsidRPr="005F3D13">
              <w:rPr>
                <w:rFonts w:hint="eastAsia"/>
              </w:rPr>
              <w:t>太平洋區域國家或當地組織觀摩交流，或學習航海技能及造舟技藝。</w:t>
            </w:r>
          </w:p>
        </w:tc>
        <w:tc>
          <w:tcPr>
            <w:tcW w:w="3703" w:type="dxa"/>
            <w:tcBorders>
              <w:top w:val="single" w:sz="4" w:space="0" w:color="auto"/>
              <w:left w:val="single" w:sz="2" w:space="0" w:color="auto"/>
              <w:bottom w:val="single" w:sz="2" w:space="0" w:color="auto"/>
              <w:right w:val="single" w:sz="12" w:space="0" w:color="auto"/>
            </w:tcBorders>
            <w:shd w:val="clear" w:color="auto" w:fill="auto"/>
            <w:vAlign w:val="center"/>
          </w:tcPr>
          <w:p w:rsidR="0093200B" w:rsidRPr="005F3D13" w:rsidRDefault="0093200B" w:rsidP="0093200B">
            <w:pPr>
              <w:pStyle w:val="142"/>
              <w:ind w:left="258" w:hangingChars="106" w:hanging="258"/>
              <w:jc w:val="both"/>
            </w:pPr>
            <w:r w:rsidRPr="005F3D13">
              <w:rPr>
                <w:rFonts w:hint="eastAsia"/>
              </w:rPr>
              <w:t>元化及技藝知識之傳承與延續。</w:t>
            </w:r>
          </w:p>
          <w:p w:rsidR="0093200B" w:rsidRPr="005F3D13" w:rsidRDefault="0093200B" w:rsidP="0093200B">
            <w:pPr>
              <w:pStyle w:val="142"/>
              <w:ind w:left="258" w:hangingChars="106" w:hanging="258"/>
              <w:jc w:val="both"/>
            </w:pPr>
            <w:r w:rsidRPr="005F3D13">
              <w:rPr>
                <w:rFonts w:hint="eastAsia"/>
              </w:rPr>
              <w:t>2.技能提升：在活動結束後進行技能評估，目標是至少80%的參與者在航海技能及造舟技藝上有明顯提升。</w:t>
            </w:r>
          </w:p>
          <w:p w:rsidR="0093200B" w:rsidRPr="005F3D13" w:rsidRDefault="0093200B" w:rsidP="0093200B">
            <w:pPr>
              <w:pStyle w:val="142"/>
              <w:ind w:left="258" w:hangingChars="106" w:hanging="258"/>
              <w:jc w:val="both"/>
            </w:pPr>
            <w:r w:rsidRPr="005F3D13">
              <w:rPr>
                <w:rFonts w:hint="eastAsia"/>
              </w:rPr>
              <w:t>3.學習成果報告：每次活動後，參與者需提交一份學習觀察報告，記錄所學技能及未來應用計畫。</w:t>
            </w:r>
          </w:p>
          <w:p w:rsidR="0093200B" w:rsidRPr="005F3D13" w:rsidRDefault="0093200B" w:rsidP="0093200B">
            <w:pPr>
              <w:pStyle w:val="142"/>
              <w:ind w:left="258" w:hangingChars="106" w:hanging="258"/>
              <w:jc w:val="both"/>
            </w:pPr>
            <w:r w:rsidRPr="005F3D13">
              <w:rPr>
                <w:rFonts w:hint="eastAsia"/>
              </w:rPr>
              <w:t>4.文化交流成果：於活動中，至少安排1場與當地原住民族的文化交流活動，促進雙方的認識與合作。</w:t>
            </w:r>
          </w:p>
          <w:p w:rsidR="0093200B" w:rsidRPr="005F3D13" w:rsidRDefault="0093200B" w:rsidP="0093200B">
            <w:pPr>
              <w:pStyle w:val="142"/>
              <w:ind w:left="258" w:hangingChars="106" w:hanging="258"/>
              <w:jc w:val="both"/>
            </w:pPr>
            <w:r w:rsidRPr="005F3D13">
              <w:rPr>
                <w:rFonts w:hint="eastAsia"/>
              </w:rPr>
              <w:t>5.合作協議：於活動後，至少達成1項與當地組織的合作協議，促進未來的交流與合作。</w:t>
            </w:r>
          </w:p>
          <w:p w:rsidR="0093200B" w:rsidRPr="005F3D13" w:rsidRDefault="0093200B" w:rsidP="0093200B">
            <w:pPr>
              <w:pStyle w:val="142"/>
              <w:ind w:left="258" w:hangingChars="106" w:hanging="258"/>
              <w:jc w:val="both"/>
              <w:rPr>
                <w:rFonts w:hint="eastAsia"/>
              </w:rPr>
            </w:pPr>
            <w:r w:rsidRPr="005F3D13">
              <w:rPr>
                <w:rFonts w:hint="eastAsia"/>
              </w:rPr>
              <w:t>6.社交媒體互動：透過社交媒體平臺，目標是每次活動後的互動數量增加10%，以推廣活動的該項計畫的永續性。</w:t>
            </w:r>
          </w:p>
        </w:tc>
      </w:tr>
      <w:tr w:rsidR="005F3D13" w:rsidRPr="005F3D13" w:rsidTr="000568CC">
        <w:trPr>
          <w:trHeight w:val="194"/>
        </w:trPr>
        <w:tc>
          <w:tcPr>
            <w:tcW w:w="1162" w:type="dxa"/>
            <w:vMerge/>
            <w:tcBorders>
              <w:left w:val="single" w:sz="12" w:space="0" w:color="auto"/>
              <w:bottom w:val="single" w:sz="2" w:space="0" w:color="auto"/>
              <w:right w:val="single" w:sz="2" w:space="0" w:color="auto"/>
            </w:tcBorders>
            <w:shd w:val="clear" w:color="auto" w:fill="auto"/>
            <w:vAlign w:val="center"/>
          </w:tcPr>
          <w:p w:rsidR="00E966D8" w:rsidRPr="005F3D13" w:rsidRDefault="00E966D8" w:rsidP="00E966D8">
            <w:pPr>
              <w:pStyle w:val="148"/>
              <w:jc w:val="both"/>
            </w:pP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E966D8" w:rsidRPr="005F3D13" w:rsidRDefault="00E966D8" w:rsidP="00E966D8">
            <w:pPr>
              <w:pStyle w:val="148"/>
              <w:jc w:val="both"/>
              <w:rPr>
                <w:rFonts w:hint="eastAsia"/>
              </w:rPr>
            </w:pPr>
            <w:r w:rsidRPr="005F3D13">
              <w:rPr>
                <w:rFonts w:hint="eastAsia"/>
              </w:rPr>
              <w:t>每2年1次（116年、118年及120年）邀訪太平洋區域國家或當地組織來臺，或捐（補）助民間團體、大專院校或政府機構辦理相關活動。</w:t>
            </w:r>
          </w:p>
        </w:tc>
        <w:tc>
          <w:tcPr>
            <w:tcW w:w="3703" w:type="dxa"/>
            <w:tcBorders>
              <w:top w:val="single" w:sz="2" w:space="0" w:color="auto"/>
              <w:left w:val="single" w:sz="2" w:space="0" w:color="auto"/>
              <w:bottom w:val="single" w:sz="2" w:space="0" w:color="auto"/>
              <w:right w:val="single" w:sz="12" w:space="0" w:color="auto"/>
            </w:tcBorders>
            <w:shd w:val="clear" w:color="auto" w:fill="auto"/>
            <w:vAlign w:val="center"/>
          </w:tcPr>
          <w:p w:rsidR="00E966D8" w:rsidRPr="005F3D13" w:rsidRDefault="00E966D8" w:rsidP="00E966D8">
            <w:pPr>
              <w:pStyle w:val="142"/>
              <w:ind w:left="258" w:hangingChars="106" w:hanging="258"/>
              <w:jc w:val="both"/>
            </w:pPr>
            <w:r w:rsidRPr="005F3D13">
              <w:rPr>
                <w:rFonts w:hint="eastAsia"/>
              </w:rPr>
              <w:t>1.每次邀訪活動應至少安排3場主要活動，包括文化交流、專業研討會及技能培訓。</w:t>
            </w:r>
          </w:p>
          <w:p w:rsidR="00E966D8" w:rsidRPr="005F3D13" w:rsidRDefault="00E966D8" w:rsidP="00E966D8">
            <w:pPr>
              <w:pStyle w:val="142"/>
              <w:ind w:left="258" w:hangingChars="106" w:hanging="258"/>
              <w:jc w:val="both"/>
            </w:pPr>
            <w:r w:rsidRPr="005F3D13">
              <w:rPr>
                <w:rFonts w:hint="eastAsia"/>
              </w:rPr>
              <w:t>2.傳統航海知識及技能提升：於活動結束後進行問卷調查，目標是至少80%的參與者在傳統技藝知識與了解，有明顯提升。</w:t>
            </w:r>
          </w:p>
          <w:p w:rsidR="00E966D8" w:rsidRPr="005F3D13" w:rsidRDefault="00E966D8" w:rsidP="00E966D8">
            <w:pPr>
              <w:pStyle w:val="142"/>
              <w:ind w:left="258" w:hangingChars="106" w:hanging="258"/>
              <w:jc w:val="both"/>
            </w:pPr>
            <w:r w:rsidRPr="005F3D13">
              <w:rPr>
                <w:rFonts w:hint="eastAsia"/>
              </w:rPr>
              <w:t>3.學習成果報告：於活動後，主辦方及受邀方需提交一份學習報告。</w:t>
            </w:r>
          </w:p>
          <w:p w:rsidR="00E966D8" w:rsidRPr="005F3D13" w:rsidRDefault="00E966D8" w:rsidP="00E966D8">
            <w:pPr>
              <w:pStyle w:val="142"/>
              <w:ind w:left="258" w:hangingChars="106" w:hanging="258"/>
              <w:jc w:val="both"/>
            </w:pPr>
            <w:r w:rsidRPr="005F3D13">
              <w:rPr>
                <w:rFonts w:hint="eastAsia"/>
              </w:rPr>
              <w:t>4.文化交流成果：於活動後，至少達成1項與當地組織的合作協議，促進未來的交流與合作。</w:t>
            </w:r>
          </w:p>
        </w:tc>
      </w:tr>
      <w:tr w:rsidR="005F3D13" w:rsidRPr="005F3D13" w:rsidTr="000568CC">
        <w:trPr>
          <w:trHeight w:val="2534"/>
        </w:trPr>
        <w:tc>
          <w:tcPr>
            <w:tcW w:w="1162" w:type="dxa"/>
            <w:tcBorders>
              <w:top w:val="single" w:sz="2" w:space="0" w:color="auto"/>
              <w:left w:val="single" w:sz="12" w:space="0" w:color="auto"/>
              <w:bottom w:val="single" w:sz="2" w:space="0" w:color="auto"/>
              <w:right w:val="single" w:sz="2" w:space="0" w:color="auto"/>
            </w:tcBorders>
            <w:shd w:val="clear" w:color="auto" w:fill="auto"/>
            <w:vAlign w:val="center"/>
          </w:tcPr>
          <w:p w:rsidR="00E966D8" w:rsidRPr="005F3D13" w:rsidRDefault="00E966D8" w:rsidP="00E966D8">
            <w:pPr>
              <w:pStyle w:val="148"/>
              <w:jc w:val="both"/>
            </w:pPr>
            <w:r w:rsidRPr="005F3D13">
              <w:rPr>
                <w:rFonts w:hint="eastAsia"/>
              </w:rPr>
              <w:t>推動國際原住民族</w:t>
            </w:r>
            <w:r w:rsidRPr="005F3D13">
              <w:rPr>
                <w:rFonts w:hint="eastAsia"/>
                <w:kern w:val="0"/>
              </w:rPr>
              <w:t>經濟與</w:t>
            </w:r>
            <w:r w:rsidRPr="005F3D13">
              <w:rPr>
                <w:rFonts w:hint="eastAsia"/>
              </w:rPr>
              <w:t>產業交流合作</w:t>
            </w: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E966D8" w:rsidRPr="005F3D13" w:rsidRDefault="00E966D8" w:rsidP="00E966D8">
            <w:pPr>
              <w:pStyle w:val="148"/>
              <w:jc w:val="both"/>
            </w:pPr>
            <w:r w:rsidRPr="005F3D13">
              <w:rPr>
                <w:rFonts w:hint="eastAsia"/>
              </w:rPr>
              <w:t>推動國際原住民族經濟與產業交流合作：</w:t>
            </w:r>
          </w:p>
          <w:p w:rsidR="00E966D8" w:rsidRPr="005F3D13" w:rsidRDefault="00E966D8" w:rsidP="00E966D8">
            <w:pPr>
              <w:pStyle w:val="142"/>
              <w:ind w:left="258" w:hangingChars="106" w:hanging="258"/>
              <w:jc w:val="both"/>
            </w:pPr>
            <w:r w:rsidRPr="005F3D13">
              <w:rPr>
                <w:rFonts w:hint="eastAsia"/>
              </w:rPr>
              <w:t>1.參與規模與國際涵蓋</w:t>
            </w:r>
          </w:p>
          <w:p w:rsidR="00E966D8" w:rsidRPr="005F3D13" w:rsidRDefault="00E966D8" w:rsidP="00E966D8">
            <w:pPr>
              <w:pStyle w:val="142"/>
              <w:ind w:leftChars="39" w:left="477" w:hangingChars="151" w:hanging="367"/>
              <w:jc w:val="both"/>
            </w:pPr>
            <w:r w:rsidRPr="005F3D13">
              <w:rPr>
                <w:rFonts w:hint="eastAsia"/>
              </w:rPr>
              <w:t>(1)每年至少參與或主辦</w:t>
            </w:r>
            <w:r w:rsidRPr="005F3D13">
              <w:t>1</w:t>
            </w:r>
            <w:r w:rsidRPr="005F3D13">
              <w:rPr>
                <w:rFonts w:hint="eastAsia"/>
              </w:rPr>
              <w:t>場與原住民族經濟發展相關之國際合作會議或論壇活動。</w:t>
            </w:r>
          </w:p>
          <w:p w:rsidR="00E966D8" w:rsidRPr="005F3D13" w:rsidRDefault="00E966D8" w:rsidP="00E966D8">
            <w:pPr>
              <w:pStyle w:val="142"/>
              <w:ind w:leftChars="39" w:left="477" w:hangingChars="151" w:hanging="367"/>
              <w:jc w:val="both"/>
              <w:rPr>
                <w:rFonts w:hint="eastAsia"/>
              </w:rPr>
            </w:pPr>
            <w:r w:rsidRPr="005F3D13">
              <w:rPr>
                <w:rFonts w:hint="eastAsia"/>
              </w:rPr>
              <w:t>(2)推動至少</w:t>
            </w:r>
            <w:r w:rsidRPr="005F3D13">
              <w:t>1</w:t>
            </w:r>
            <w:r w:rsidRPr="005F3D13">
              <w:rPr>
                <w:rFonts w:hint="eastAsia"/>
              </w:rPr>
              <w:t>場與</w:t>
            </w:r>
            <w:r w:rsidRPr="005F3D13">
              <w:t>IPETCA</w:t>
            </w:r>
            <w:r w:rsidRPr="005F3D13">
              <w:rPr>
                <w:rFonts w:hint="eastAsia"/>
              </w:rPr>
              <w:t>成員經濟體的官方或民間對話活動，邀請至少</w:t>
            </w:r>
            <w:r w:rsidRPr="005F3D13">
              <w:t xml:space="preserve"> 2</w:t>
            </w:r>
            <w:r w:rsidRPr="005F3D13">
              <w:rPr>
                <w:rFonts w:hint="eastAsia"/>
              </w:rPr>
              <w:t>.位國際原住民族</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E966D8" w:rsidRPr="005F3D13" w:rsidRDefault="00E966D8" w:rsidP="00E966D8">
            <w:pPr>
              <w:pStyle w:val="148"/>
              <w:jc w:val="both"/>
            </w:pPr>
            <w:r w:rsidRPr="005F3D13">
              <w:rPr>
                <w:rFonts w:hint="eastAsia"/>
              </w:rPr>
              <w:t>推動國際原住民族經濟與產業交流合作：</w:t>
            </w:r>
          </w:p>
          <w:p w:rsidR="00E966D8" w:rsidRPr="005F3D13" w:rsidRDefault="00E966D8" w:rsidP="00E966D8">
            <w:pPr>
              <w:pStyle w:val="148"/>
              <w:jc w:val="both"/>
            </w:pPr>
            <w:r w:rsidRPr="005F3D13">
              <w:rPr>
                <w:rFonts w:hint="eastAsia"/>
              </w:rPr>
              <w:t>國際合作成效：每年至少參與</w:t>
            </w:r>
            <w:r w:rsidRPr="005F3D13">
              <w:t xml:space="preserve"> 2</w:t>
            </w:r>
            <w:r w:rsidRPr="005F3D13">
              <w:rPr>
                <w:rFonts w:hint="eastAsia"/>
              </w:rPr>
              <w:t>場以上具政策倡議性質之區域性原住民族經濟合作會議或活動。</w:t>
            </w:r>
          </w:p>
        </w:tc>
      </w:tr>
      <w:tr w:rsidR="000568CC" w:rsidRPr="005F3D13" w:rsidTr="000568CC">
        <w:trPr>
          <w:trHeight w:val="275"/>
        </w:trPr>
        <w:tc>
          <w:tcPr>
            <w:tcW w:w="1162" w:type="dxa"/>
            <w:vMerge w:val="restart"/>
            <w:tcBorders>
              <w:top w:val="single" w:sz="2" w:space="0" w:color="auto"/>
              <w:left w:val="single" w:sz="12" w:space="0" w:color="auto"/>
              <w:bottom w:val="single" w:sz="12" w:space="0" w:color="auto"/>
              <w:right w:val="single" w:sz="2" w:space="0" w:color="auto"/>
            </w:tcBorders>
            <w:shd w:val="clear" w:color="auto" w:fill="auto"/>
            <w:vAlign w:val="center"/>
          </w:tcPr>
          <w:p w:rsidR="000568CC" w:rsidRPr="005F3D13" w:rsidRDefault="000568CC" w:rsidP="00E966D8">
            <w:pPr>
              <w:pStyle w:val="148"/>
              <w:jc w:val="both"/>
              <w:rPr>
                <w:rFonts w:hint="eastAsia"/>
              </w:rPr>
            </w:pP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0568CC" w:rsidRPr="005F3D13" w:rsidRDefault="000568CC" w:rsidP="00E966D8">
            <w:pPr>
              <w:pStyle w:val="142"/>
              <w:ind w:leftChars="39" w:left="477" w:hangingChars="151" w:hanging="367"/>
              <w:jc w:val="both"/>
              <w:rPr>
                <w:rFonts w:hint="eastAsia"/>
              </w:rPr>
            </w:pPr>
            <w:r w:rsidRPr="005F3D13">
              <w:rPr>
                <w:rFonts w:hint="eastAsia"/>
              </w:rPr>
              <w:t>代表或專家學者參與。</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0568CC" w:rsidRPr="005F3D13" w:rsidRDefault="000568CC" w:rsidP="00E966D8">
            <w:pPr>
              <w:pStyle w:val="148"/>
              <w:jc w:val="both"/>
              <w:rPr>
                <w:rFonts w:hint="eastAsia"/>
              </w:rPr>
            </w:pPr>
          </w:p>
        </w:tc>
      </w:tr>
      <w:tr w:rsidR="005F3D13" w:rsidRPr="005F3D13" w:rsidTr="000568CC">
        <w:trPr>
          <w:trHeight w:val="194"/>
        </w:trPr>
        <w:tc>
          <w:tcPr>
            <w:tcW w:w="1162" w:type="dxa"/>
            <w:vMerge/>
            <w:tcBorders>
              <w:top w:val="single" w:sz="6" w:space="0" w:color="auto"/>
              <w:left w:val="single" w:sz="12" w:space="0" w:color="auto"/>
              <w:bottom w:val="single" w:sz="12" w:space="0" w:color="auto"/>
              <w:right w:val="single" w:sz="2" w:space="0" w:color="auto"/>
            </w:tcBorders>
            <w:shd w:val="clear" w:color="auto" w:fill="auto"/>
            <w:vAlign w:val="center"/>
          </w:tcPr>
          <w:p w:rsidR="00E966D8" w:rsidRPr="005F3D13" w:rsidRDefault="00E966D8" w:rsidP="00E966D8">
            <w:pPr>
              <w:pStyle w:val="148"/>
              <w:jc w:val="both"/>
              <w:rPr>
                <w:rFonts w:hint="eastAsia"/>
              </w:rPr>
            </w:pPr>
          </w:p>
        </w:tc>
        <w:tc>
          <w:tcPr>
            <w:tcW w:w="3702" w:type="dxa"/>
            <w:tcBorders>
              <w:top w:val="single" w:sz="2" w:space="0" w:color="auto"/>
              <w:left w:val="single" w:sz="2" w:space="0" w:color="auto"/>
              <w:bottom w:val="single" w:sz="12" w:space="0" w:color="auto"/>
              <w:right w:val="single" w:sz="2" w:space="0" w:color="auto"/>
            </w:tcBorders>
            <w:shd w:val="clear" w:color="auto" w:fill="auto"/>
          </w:tcPr>
          <w:p w:rsidR="00E966D8" w:rsidRPr="005F3D13" w:rsidRDefault="00E966D8" w:rsidP="00E966D8">
            <w:pPr>
              <w:pStyle w:val="148"/>
            </w:pPr>
            <w:r w:rsidRPr="005F3D13">
              <w:rPr>
                <w:rFonts w:hint="eastAsia"/>
              </w:rPr>
              <w:t>補助原住民族組織或民間團體參與經貿交流合作：</w:t>
            </w:r>
          </w:p>
          <w:p w:rsidR="00E966D8" w:rsidRPr="005F3D13" w:rsidRDefault="00E966D8" w:rsidP="00E966D8">
            <w:pPr>
              <w:pStyle w:val="142"/>
              <w:ind w:left="258" w:hangingChars="106" w:hanging="258"/>
              <w:jc w:val="both"/>
            </w:pPr>
            <w:r w:rsidRPr="005F3D13">
              <w:rPr>
                <w:rFonts w:hint="eastAsia"/>
              </w:rPr>
              <w:t>1.推動國際參與行動</w:t>
            </w:r>
          </w:p>
          <w:p w:rsidR="00E966D8" w:rsidRPr="005F3D13" w:rsidRDefault="00E966D8" w:rsidP="00E966D8">
            <w:pPr>
              <w:pStyle w:val="142"/>
              <w:ind w:leftChars="39" w:left="477" w:hangingChars="151" w:hanging="367"/>
              <w:jc w:val="both"/>
            </w:pPr>
            <w:r w:rsidRPr="005F3D13">
              <w:rPr>
                <w:rFonts w:hint="eastAsia"/>
              </w:rPr>
              <w:t>(1)每年補助或推派至少</w:t>
            </w:r>
            <w:r w:rsidRPr="005F3D13">
              <w:t>5</w:t>
            </w:r>
            <w:r w:rsidRPr="005F3D13">
              <w:rPr>
                <w:rFonts w:hint="eastAsia"/>
              </w:rPr>
              <w:t>組原住民族業者、組織或團體參與國際展會、論壇或臺灣日等合作活動，提升其國際參與能量與品牌能見度。</w:t>
            </w:r>
          </w:p>
          <w:p w:rsidR="00E966D8" w:rsidRPr="005F3D13" w:rsidRDefault="00E966D8" w:rsidP="00E966D8">
            <w:pPr>
              <w:pStyle w:val="142"/>
              <w:ind w:leftChars="39" w:left="477" w:hangingChars="151" w:hanging="367"/>
              <w:jc w:val="both"/>
            </w:pPr>
            <w:r w:rsidRPr="005F3D13">
              <w:rPr>
                <w:rFonts w:hint="eastAsia"/>
              </w:rPr>
              <w:t>(2)提供參展團隊展前海外市場諮詢或語言支援等準備資源，並至少完成</w:t>
            </w:r>
            <w:r w:rsidRPr="005F3D13">
              <w:t>2</w:t>
            </w:r>
            <w:r w:rsidRPr="005F3D13">
              <w:rPr>
                <w:rFonts w:hint="eastAsia"/>
              </w:rPr>
              <w:t>件案例之後續商務接軌追蹤或回饋訪談。</w:t>
            </w:r>
          </w:p>
          <w:p w:rsidR="00E966D8" w:rsidRPr="005F3D13" w:rsidRDefault="00E966D8" w:rsidP="00E966D8">
            <w:pPr>
              <w:pStyle w:val="142"/>
              <w:ind w:left="258" w:hangingChars="106" w:hanging="258"/>
              <w:jc w:val="both"/>
              <w:rPr>
                <w:rFonts w:hint="eastAsia"/>
              </w:rPr>
            </w:pPr>
            <w:r w:rsidRPr="005F3D13">
              <w:rPr>
                <w:rFonts w:hint="eastAsia"/>
              </w:rPr>
              <w:t>2.多元平臺曝光與參與：鼓勵受補助團體於展會期間主動推動跨國合作交流活動，並於會後提出具體成果報告。</w:t>
            </w:r>
          </w:p>
        </w:tc>
        <w:tc>
          <w:tcPr>
            <w:tcW w:w="3703" w:type="dxa"/>
            <w:tcBorders>
              <w:top w:val="single" w:sz="2" w:space="0" w:color="auto"/>
              <w:left w:val="single" w:sz="2" w:space="0" w:color="auto"/>
              <w:bottom w:val="single" w:sz="12" w:space="0" w:color="auto"/>
              <w:right w:val="single" w:sz="12" w:space="0" w:color="auto"/>
            </w:tcBorders>
            <w:shd w:val="clear" w:color="auto" w:fill="auto"/>
          </w:tcPr>
          <w:p w:rsidR="00E966D8" w:rsidRPr="005F3D13" w:rsidRDefault="00E966D8" w:rsidP="00E966D8">
            <w:pPr>
              <w:pStyle w:val="148"/>
            </w:pPr>
            <w:r w:rsidRPr="005F3D13">
              <w:rPr>
                <w:rFonts w:hint="eastAsia"/>
              </w:rPr>
              <w:t>補助原住民族組織或民間團體參與經貿交流合作</w:t>
            </w:r>
          </w:p>
          <w:p w:rsidR="00E966D8" w:rsidRPr="005F3D13" w:rsidRDefault="00E966D8" w:rsidP="00E966D8">
            <w:pPr>
              <w:pStyle w:val="142"/>
              <w:ind w:left="258" w:hangingChars="106" w:hanging="258"/>
              <w:jc w:val="both"/>
            </w:pPr>
            <w:r w:rsidRPr="005F3D13">
              <w:rPr>
                <w:rFonts w:hint="eastAsia"/>
              </w:rPr>
              <w:t>1.參展與合作成果：</w:t>
            </w:r>
          </w:p>
          <w:p w:rsidR="00E966D8" w:rsidRPr="005F3D13" w:rsidRDefault="00E966D8" w:rsidP="00E966D8">
            <w:pPr>
              <w:pStyle w:val="142"/>
              <w:ind w:leftChars="39" w:left="477" w:hangingChars="151" w:hanging="367"/>
              <w:jc w:val="both"/>
            </w:pPr>
            <w:r w:rsidRPr="005F3D13">
              <w:rPr>
                <w:rFonts w:hint="eastAsia"/>
              </w:rPr>
              <w:t>(1)至少</w:t>
            </w:r>
            <w:r w:rsidRPr="005F3D13">
              <w:t>2</w:t>
            </w:r>
            <w:r w:rsidRPr="005F3D13">
              <w:rPr>
                <w:rFonts w:hint="eastAsia"/>
              </w:rPr>
              <w:t>件受補助團體之參展成果獲國內外媒體報導。</w:t>
            </w:r>
          </w:p>
          <w:p w:rsidR="00E966D8" w:rsidRPr="005F3D13" w:rsidRDefault="00E966D8" w:rsidP="00E966D8">
            <w:pPr>
              <w:pStyle w:val="142"/>
              <w:ind w:leftChars="39" w:left="477" w:hangingChars="151" w:hanging="367"/>
              <w:jc w:val="both"/>
            </w:pPr>
            <w:r w:rsidRPr="005F3D13">
              <w:rPr>
                <w:rFonts w:hint="eastAsia"/>
              </w:rPr>
              <w:t>(2)透過參展與國外業者促成初步合作洽談至少</w:t>
            </w:r>
            <w:r w:rsidRPr="005F3D13">
              <w:t>1</w:t>
            </w:r>
            <w:r w:rsidRPr="005F3D13">
              <w:rPr>
                <w:rFonts w:hint="eastAsia"/>
              </w:rPr>
              <w:t>案。</w:t>
            </w:r>
          </w:p>
          <w:p w:rsidR="00E966D8" w:rsidRPr="005F3D13" w:rsidRDefault="00E966D8" w:rsidP="00E966D8">
            <w:pPr>
              <w:pStyle w:val="142"/>
              <w:ind w:left="258" w:hangingChars="106" w:hanging="258"/>
              <w:jc w:val="both"/>
              <w:rPr>
                <w:rFonts w:hint="eastAsia"/>
              </w:rPr>
            </w:pPr>
            <w:r w:rsidRPr="005F3D13">
              <w:rPr>
                <w:rFonts w:hint="eastAsia"/>
              </w:rPr>
              <w:t>2.效益回饋與後續應用：至少完成</w:t>
            </w:r>
            <w:r w:rsidRPr="005F3D13">
              <w:t>2</w:t>
            </w:r>
            <w:r w:rsidRPr="005F3D13">
              <w:rPr>
                <w:rFonts w:hint="eastAsia"/>
              </w:rPr>
              <w:t>篇以參展經驗為基礎之案例分享文章或簡報，供後續團隊參考應用。</w:t>
            </w:r>
          </w:p>
        </w:tc>
      </w:tr>
    </w:tbl>
    <w:p w:rsidR="002E79AB" w:rsidRPr="005F3D13" w:rsidRDefault="002E79AB" w:rsidP="002E79AB">
      <w:pPr>
        <w:pStyle w:val="142"/>
        <w:ind w:left="1780" w:hangingChars="732" w:hanging="1780"/>
      </w:pPr>
      <w:r w:rsidRPr="005F3D13">
        <w:rPr>
          <w:rFonts w:hint="eastAsia"/>
        </w:rPr>
        <w:t>資料來源：</w:t>
      </w:r>
      <w:r w:rsidR="00E966D8" w:rsidRPr="005F3D13">
        <w:rPr>
          <w:rFonts w:hint="eastAsia"/>
        </w:rPr>
        <w:t>KEMASI MAZA計畫</w:t>
      </w:r>
      <w:r w:rsidRPr="005F3D13">
        <w:rPr>
          <w:rFonts w:hAnsi="標楷體" w:hint="eastAsia"/>
        </w:rPr>
        <w:t>；</w:t>
      </w:r>
      <w:r w:rsidRPr="005F3D13">
        <w:rPr>
          <w:rFonts w:hint="eastAsia"/>
        </w:rPr>
        <w:t>本中心整理。</w:t>
      </w:r>
    </w:p>
    <w:p w:rsidR="004F7A8C" w:rsidRPr="005F3D13" w:rsidRDefault="004F7A8C" w:rsidP="004F7A8C">
      <w:pPr>
        <w:ind w:left="566" w:firstLine="566"/>
      </w:pPr>
      <w:r w:rsidRPr="005F3D13">
        <w:rPr>
          <w:rFonts w:hint="eastAsia"/>
        </w:rPr>
        <w:t>綜上，</w:t>
      </w:r>
      <w:r w:rsidR="00577E10" w:rsidRPr="005F3D13">
        <w:rPr>
          <w:rFonts w:hint="eastAsia"/>
        </w:rPr>
        <w:t>原民會</w:t>
      </w:r>
      <w:r w:rsidR="00690C35">
        <w:rPr>
          <w:rFonts w:hint="eastAsia"/>
        </w:rPr>
        <w:t>主管</w:t>
      </w:r>
      <w:r w:rsidR="0024421B" w:rsidRPr="005F3D13">
        <w:rPr>
          <w:rFonts w:hint="eastAsia"/>
        </w:rPr>
        <w:t>11</w:t>
      </w:r>
      <w:r w:rsidR="00747612" w:rsidRPr="005F3D13">
        <w:rPr>
          <w:rFonts w:hint="eastAsia"/>
        </w:rPr>
        <w:t>5</w:t>
      </w:r>
      <w:r w:rsidR="0024421B" w:rsidRPr="005F3D13">
        <w:rPr>
          <w:rFonts w:hint="eastAsia"/>
        </w:rPr>
        <w:t>年度</w:t>
      </w:r>
      <w:r w:rsidR="00747612" w:rsidRPr="005F3D13">
        <w:rPr>
          <w:rFonts w:hint="eastAsia"/>
        </w:rPr>
        <w:t>預算案</w:t>
      </w:r>
      <w:r w:rsidR="0024421B" w:rsidRPr="005F3D13">
        <w:rPr>
          <w:rFonts w:hint="eastAsia"/>
        </w:rPr>
        <w:t>編列經費</w:t>
      </w:r>
      <w:r w:rsidR="00577E10" w:rsidRPr="005F3D13">
        <w:rPr>
          <w:rFonts w:hint="eastAsia"/>
        </w:rPr>
        <w:t>辦理</w:t>
      </w:r>
      <w:r w:rsidR="00747612" w:rsidRPr="005F3D13">
        <w:rPr>
          <w:rFonts w:hAnsi="標楷體"/>
        </w:rPr>
        <w:t>KEMASI MAZA</w:t>
      </w:r>
      <w:r w:rsidR="00747612" w:rsidRPr="005F3D13">
        <w:rPr>
          <w:rFonts w:hAnsi="標楷體" w:hint="eastAsia"/>
        </w:rPr>
        <w:t>計畫</w:t>
      </w:r>
      <w:r w:rsidR="0024421B" w:rsidRPr="005F3D13">
        <w:rPr>
          <w:rFonts w:hAnsi="標楷體" w:hint="eastAsia"/>
        </w:rPr>
        <w:t>，</w:t>
      </w:r>
      <w:r w:rsidR="00690C35">
        <w:rPr>
          <w:rFonts w:hAnsi="標楷體" w:hint="eastAsia"/>
        </w:rPr>
        <w:t>惟</w:t>
      </w:r>
      <w:r w:rsidR="002674A2" w:rsidRPr="005F3D13">
        <w:rPr>
          <w:rFonts w:hAnsi="標楷體" w:hint="eastAsia"/>
        </w:rPr>
        <w:t>該計畫</w:t>
      </w:r>
      <w:r w:rsidR="005F3D13" w:rsidRPr="005F3D13">
        <w:rPr>
          <w:rFonts w:hAnsi="標楷體" w:hint="eastAsia"/>
        </w:rPr>
        <w:t>之交流</w:t>
      </w:r>
      <w:r w:rsidR="00690C35">
        <w:rPr>
          <w:rFonts w:hAnsi="標楷體" w:hint="eastAsia"/>
        </w:rPr>
        <w:t>成</w:t>
      </w:r>
      <w:r w:rsidR="005F3D13" w:rsidRPr="005F3D13">
        <w:rPr>
          <w:rFonts w:hAnsi="標楷體" w:hint="eastAsia"/>
        </w:rPr>
        <w:t>果</w:t>
      </w:r>
      <w:r w:rsidR="005F3D13" w:rsidRPr="005F3D13">
        <w:rPr>
          <w:rFonts w:hint="eastAsia"/>
        </w:rPr>
        <w:t>多以活動紀錄或報告形式呈現及保存，</w:t>
      </w:r>
      <w:r w:rsidR="005F3D13" w:rsidRPr="005F3D13">
        <w:t>為確保交流經驗與合作網絡能轉化為長期政策資產，</w:t>
      </w:r>
      <w:r w:rsidR="005F3D13" w:rsidRPr="005F3D13">
        <w:rPr>
          <w:rFonts w:hint="eastAsia"/>
        </w:rPr>
        <w:t>允宜</w:t>
      </w:r>
      <w:r w:rsidR="005F3D13" w:rsidRPr="005F3D13">
        <w:t>建立成果追蹤與知識管理架構，</w:t>
      </w:r>
      <w:r w:rsidR="005F3D13" w:rsidRPr="005F3D13">
        <w:rPr>
          <w:rFonts w:hint="eastAsia"/>
        </w:rPr>
        <w:t>以</w:t>
      </w:r>
      <w:r w:rsidR="005F3D13" w:rsidRPr="005F3D13">
        <w:t>作為後續政策研</w:t>
      </w:r>
      <w:r w:rsidR="005F3D13" w:rsidRPr="005F3D13">
        <w:rPr>
          <w:rFonts w:hint="eastAsia"/>
        </w:rPr>
        <w:t>擬</w:t>
      </w:r>
      <w:r w:rsidR="005F3D13" w:rsidRPr="005F3D13">
        <w:t>及人才培訓之重要</w:t>
      </w:r>
      <w:r w:rsidR="00690C35">
        <w:rPr>
          <w:rFonts w:hint="eastAsia"/>
        </w:rPr>
        <w:t>參</w:t>
      </w:r>
      <w:r w:rsidR="005F3D13" w:rsidRPr="005F3D13">
        <w:t>據，</w:t>
      </w:r>
      <w:r w:rsidR="005F3D13" w:rsidRPr="005F3D13">
        <w:rPr>
          <w:rFonts w:hint="eastAsia"/>
        </w:rPr>
        <w:t>俾</w:t>
      </w:r>
      <w:r w:rsidR="005F3D13" w:rsidRPr="005F3D13">
        <w:t>強化計畫推動之延續性與整體效益</w:t>
      </w:r>
      <w:r w:rsidR="00A86BA8" w:rsidRPr="005F3D13">
        <w:rPr>
          <w:rFonts w:hint="eastAsia"/>
        </w:rPr>
        <w:t>。</w:t>
      </w:r>
    </w:p>
    <w:sectPr w:rsidR="004F7A8C"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013A46" w:rsidRPr="00013A46">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 w:id="1">
    <w:p w:rsidR="00D74606" w:rsidRPr="00440C32" w:rsidRDefault="00D74606" w:rsidP="001F198B">
      <w:pPr>
        <w:pStyle w:val="af3"/>
        <w:spacing w:line="280" w:lineRule="exact"/>
        <w:ind w:leftChars="0" w:left="168" w:hangingChars="69" w:hanging="168"/>
        <w:jc w:val="both"/>
        <w:rPr>
          <w:rFonts w:hint="eastAsia"/>
          <w:sz w:val="24"/>
          <w:szCs w:val="24"/>
        </w:rPr>
      </w:pPr>
      <w:r w:rsidRPr="00440C32">
        <w:rPr>
          <w:rStyle w:val="af5"/>
          <w:sz w:val="24"/>
          <w:szCs w:val="24"/>
        </w:rPr>
        <w:footnoteRef/>
      </w:r>
      <w:r w:rsidRPr="00440C32">
        <w:rPr>
          <w:sz w:val="24"/>
          <w:szCs w:val="24"/>
        </w:rPr>
        <w:t xml:space="preserve"> </w:t>
      </w:r>
      <w:r w:rsidRPr="00440C32">
        <w:rPr>
          <w:rFonts w:hint="eastAsia"/>
          <w:sz w:val="24"/>
          <w:szCs w:val="24"/>
        </w:rPr>
        <w:t>113年5月賴清德總統上任後，提出七大原住民族政策，在國際事務領域中，</w:t>
      </w:r>
      <w:r w:rsidR="001F198B">
        <w:rPr>
          <w:rFonts w:hint="eastAsia"/>
          <w:sz w:val="24"/>
          <w:szCs w:val="24"/>
        </w:rPr>
        <w:t>係</w:t>
      </w:r>
      <w:r w:rsidRPr="00440C32">
        <w:rPr>
          <w:rFonts w:hint="eastAsia"/>
          <w:sz w:val="24"/>
          <w:szCs w:val="24"/>
        </w:rPr>
        <w:t>強調</w:t>
      </w:r>
      <w:r w:rsidRPr="00440C32">
        <w:rPr>
          <w:rFonts w:hAnsi="標楷體" w:hint="eastAsia"/>
          <w:sz w:val="24"/>
          <w:szCs w:val="24"/>
        </w:rPr>
        <w:t>「培育原住民族國際事務、文化、體育、音樂等多面向人才，將原住民族故事推向國際」</w:t>
      </w:r>
      <w:r w:rsidR="001F198B">
        <w:rPr>
          <w:rFonts w:hAnsi="標楷體" w:hint="eastAsia"/>
          <w:sz w:val="24"/>
          <w:szCs w:val="24"/>
        </w:rPr>
        <w:t>之</w:t>
      </w:r>
      <w:r w:rsidRPr="00440C32">
        <w:rPr>
          <w:rFonts w:hAnsi="標楷體" w:hint="eastAsia"/>
          <w:sz w:val="24"/>
          <w:szCs w:val="24"/>
        </w:rPr>
        <w:t>政策目標與願景。行政院旋即推動「國家希望工程」，並納入前開政策目標，</w:t>
      </w:r>
      <w:r w:rsidR="001F198B">
        <w:rPr>
          <w:rFonts w:hAnsi="標楷體" w:hint="eastAsia"/>
          <w:sz w:val="24"/>
          <w:szCs w:val="24"/>
        </w:rPr>
        <w:t>以</w:t>
      </w:r>
      <w:r w:rsidRPr="00440C32">
        <w:rPr>
          <w:rFonts w:hAnsi="標楷體" w:hint="eastAsia"/>
          <w:sz w:val="24"/>
          <w:szCs w:val="24"/>
        </w:rPr>
        <w:t>邁向多元平權之共榮社會。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3A46"/>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D2124D47-E60F-4E92-95AF-BC8915DA5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20ABC-5D44-44C1-92E4-7D949F2CE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1</TotalTime>
  <Pages>8</Pages>
  <Words>759</Words>
  <Characters>4331</Characters>
  <Application>Microsoft Office Word</Application>
  <DocSecurity>0</DocSecurity>
  <Lines>36</Lines>
  <Paragraphs>10</Paragraphs>
  <ScaleCrop>false</ScaleCrop>
  <Company/>
  <LinksUpToDate>false</LinksUpToDate>
  <CharactersWithSpaces>5080</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