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4044" w:rsidRPr="008A7DD8" w:rsidRDefault="00681074" w:rsidP="0016498E">
      <w:pPr>
        <w:pStyle w:val="ac"/>
      </w:pPr>
      <w:bookmarkStart w:id="0" w:name="_GoBack"/>
      <w:bookmarkEnd w:id="0"/>
      <w:r w:rsidRPr="00681074">
        <w:rPr>
          <w:rFonts w:hint="eastAsia"/>
        </w:rPr>
        <w:t>交通部</w:t>
      </w:r>
      <w:r w:rsidR="008F5E7D" w:rsidRPr="008F5E7D">
        <w:rPr>
          <w:rFonts w:hint="eastAsia"/>
        </w:rPr>
        <w:t>、鐵道局及所屬</w:t>
      </w:r>
      <w:r w:rsidR="00CC1AC2">
        <w:rPr>
          <w:rFonts w:hint="eastAsia"/>
        </w:rPr>
        <w:t>115</w:t>
      </w:r>
      <w:r w:rsidRPr="00681074">
        <w:rPr>
          <w:rFonts w:hint="eastAsia"/>
        </w:rPr>
        <w:t>年度單位預算評估報告</w:t>
      </w:r>
    </w:p>
    <w:p w:rsidR="001917CA" w:rsidRDefault="002A1918" w:rsidP="001917CA">
      <w:pPr>
        <w:pStyle w:val="14"/>
        <w:ind w:left="567" w:hanging="567"/>
      </w:pPr>
      <w:bookmarkStart w:id="1" w:name="_Toc309635794"/>
      <w:bookmarkStart w:id="2" w:name="_Toc320518927"/>
      <w:bookmarkStart w:id="3" w:name="_Toc321228937"/>
      <w:bookmarkStart w:id="4" w:name="_Toc110235239"/>
      <w:bookmarkStart w:id="5" w:name="_Toc142407980"/>
      <w:bookmarkStart w:id="6" w:name="_Toc137544343"/>
      <w:bookmarkStart w:id="7" w:name="_Toc213419735"/>
      <w:r>
        <w:rPr>
          <w:rFonts w:hint="eastAsia"/>
          <w:lang w:eastAsia="zh-HK"/>
        </w:rPr>
        <w:t>二</w:t>
      </w:r>
      <w:r w:rsidR="001917CA">
        <w:rPr>
          <w:rFonts w:hint="eastAsia"/>
        </w:rPr>
        <w:t>、</w:t>
      </w:r>
      <w:r w:rsidR="007D2956">
        <w:rPr>
          <w:rFonts w:hint="eastAsia"/>
          <w:lang w:eastAsia="zh-HK"/>
        </w:rPr>
        <w:t>為</w:t>
      </w:r>
      <w:r w:rsidR="005A6408">
        <w:rPr>
          <w:rFonts w:hint="eastAsia"/>
          <w:lang w:eastAsia="zh-HK"/>
        </w:rPr>
        <w:t>因應</w:t>
      </w:r>
      <w:r w:rsidR="007D2956">
        <w:rPr>
          <w:rFonts w:hint="eastAsia"/>
          <w:lang w:eastAsia="zh-HK"/>
        </w:rPr>
        <w:t>政</w:t>
      </w:r>
      <w:r w:rsidR="005A6408" w:rsidRPr="005A6408">
        <w:rPr>
          <w:rFonts w:hint="eastAsia"/>
          <w:lang w:eastAsia="zh-HK"/>
        </w:rPr>
        <w:t>府推動運具電動化及電動車產業發展趨勢，允宜持續檢討汽燃費徵收制度</w:t>
      </w:r>
      <w:r w:rsidR="005A6408">
        <w:rPr>
          <w:rFonts w:hint="eastAsia"/>
        </w:rPr>
        <w:t>，</w:t>
      </w:r>
      <w:r w:rsidR="005A6408" w:rsidRPr="005A6408">
        <w:rPr>
          <w:rFonts w:hint="eastAsia"/>
          <w:lang w:eastAsia="zh-HK"/>
        </w:rPr>
        <w:t>俾確保制度與時俱進，並提供公路系統永續與安全管理之穩定財源</w:t>
      </w:r>
      <w:bookmarkEnd w:id="7"/>
    </w:p>
    <w:p w:rsidR="001917CA" w:rsidRDefault="00631855" w:rsidP="001917CA">
      <w:pPr>
        <w:ind w:left="566" w:firstLine="566"/>
        <w:rPr>
          <w:snapToGrid/>
        </w:rPr>
      </w:pPr>
      <w:r>
        <w:rPr>
          <w:rFonts w:hint="eastAsia"/>
          <w:snapToGrid/>
        </w:rPr>
        <w:t>交通部115年度預算案</w:t>
      </w:r>
      <w:r w:rsidR="001917CA" w:rsidRPr="00FC2D5E">
        <w:rPr>
          <w:rFonts w:hint="eastAsia"/>
          <w:snapToGrid/>
        </w:rPr>
        <w:t>「</w:t>
      </w:r>
      <w:r w:rsidR="001917CA">
        <w:rPr>
          <w:rFonts w:hint="eastAsia"/>
          <w:snapToGrid/>
        </w:rPr>
        <w:t>規費收入-</w:t>
      </w:r>
      <w:r w:rsidR="001917CA" w:rsidRPr="00FC2D5E">
        <w:rPr>
          <w:rFonts w:hint="eastAsia"/>
          <w:snapToGrid/>
        </w:rPr>
        <w:t>使用規費收入-汽車燃料使用費」</w:t>
      </w:r>
      <w:r w:rsidR="001917CA">
        <w:rPr>
          <w:rFonts w:hint="eastAsia"/>
          <w:snapToGrid/>
        </w:rPr>
        <w:t>(以下簡稱汽燃費收入)</w:t>
      </w:r>
      <w:r w:rsidR="001917CA" w:rsidRPr="00FC2D5E">
        <w:rPr>
          <w:rFonts w:hint="eastAsia"/>
          <w:snapToGrid/>
        </w:rPr>
        <w:t>編列</w:t>
      </w:r>
      <w:r w:rsidR="00081A0A">
        <w:rPr>
          <w:rFonts w:hint="eastAsia"/>
          <w:snapToGrid/>
        </w:rPr>
        <w:t>292</w:t>
      </w:r>
      <w:r w:rsidR="001917CA">
        <w:rPr>
          <w:rFonts w:hint="eastAsia"/>
          <w:snapToGrid/>
        </w:rPr>
        <w:t>億</w:t>
      </w:r>
      <w:r w:rsidR="000B4801">
        <w:rPr>
          <w:rFonts w:hint="eastAsia"/>
          <w:snapToGrid/>
        </w:rPr>
        <w:t>2,963</w:t>
      </w:r>
      <w:r w:rsidR="001917CA">
        <w:rPr>
          <w:rFonts w:hint="eastAsia"/>
          <w:snapToGrid/>
        </w:rPr>
        <w:t>萬</w:t>
      </w:r>
      <w:r w:rsidR="00081A0A">
        <w:rPr>
          <w:rFonts w:hint="eastAsia"/>
          <w:snapToGrid/>
        </w:rPr>
        <w:t>6</w:t>
      </w:r>
      <w:r w:rsidR="00220EAD">
        <w:rPr>
          <w:rFonts w:hint="eastAsia"/>
          <w:snapToGrid/>
        </w:rPr>
        <w:t>千元；另於「交通運輸規劃及產業發展」項下編列汽車燃料使用費經徵管理</w:t>
      </w:r>
      <w:r w:rsidR="0007513C">
        <w:rPr>
          <w:rFonts w:hint="eastAsia"/>
          <w:snapToGrid/>
        </w:rPr>
        <w:t>1,291</w:t>
      </w:r>
      <w:r w:rsidR="00220EAD">
        <w:rPr>
          <w:rFonts w:hint="eastAsia"/>
          <w:snapToGrid/>
        </w:rPr>
        <w:t>萬</w:t>
      </w:r>
      <w:r w:rsidR="0007513C">
        <w:rPr>
          <w:rFonts w:hint="eastAsia"/>
          <w:snapToGrid/>
        </w:rPr>
        <w:t>4</w:t>
      </w:r>
      <w:r w:rsidR="00220EAD">
        <w:rPr>
          <w:rFonts w:hint="eastAsia"/>
          <w:snapToGrid/>
        </w:rPr>
        <w:t>千元，</w:t>
      </w:r>
      <w:r w:rsidR="00E65993">
        <w:rPr>
          <w:rFonts w:hint="eastAsia"/>
          <w:snapToGrid/>
        </w:rPr>
        <w:t>主要用於辦理汽車燃料使用費經</w:t>
      </w:r>
      <w:r w:rsidR="0058691A">
        <w:rPr>
          <w:rFonts w:hint="eastAsia"/>
          <w:snapToGrid/>
        </w:rPr>
        <w:t>徵資料</w:t>
      </w:r>
      <w:r w:rsidR="00E65993">
        <w:rPr>
          <w:rFonts w:hint="eastAsia"/>
          <w:snapToGrid/>
        </w:rPr>
        <w:t>之督</w:t>
      </w:r>
      <w:r w:rsidR="00E65993">
        <w:rPr>
          <w:rFonts w:hint="eastAsia"/>
          <w:snapToGrid/>
        </w:rPr>
        <w:lastRenderedPageBreak/>
        <w:t>導</w:t>
      </w:r>
      <w:r w:rsidR="0058691A">
        <w:rPr>
          <w:rFonts w:hint="eastAsia"/>
          <w:snapToGrid/>
        </w:rPr>
        <w:t>管理等</w:t>
      </w:r>
      <w:r w:rsidR="001917CA" w:rsidRPr="009E443B">
        <w:rPr>
          <w:rFonts w:hint="eastAsia"/>
        </w:rPr>
        <w:t>。</w:t>
      </w:r>
      <w:r w:rsidR="001917CA" w:rsidRPr="009E443B">
        <w:rPr>
          <w:rFonts w:hint="eastAsia"/>
          <w:snapToGrid/>
        </w:rPr>
        <w:t>經查：</w:t>
      </w:r>
    </w:p>
    <w:p w:rsidR="002401ED" w:rsidRDefault="002401ED" w:rsidP="001917CA">
      <w:pPr>
        <w:pStyle w:val="a5"/>
        <w:ind w:left="849" w:hanging="283"/>
        <w:rPr>
          <w:b/>
          <w:snapToGrid/>
          <w:lang w:eastAsia="zh-HK"/>
        </w:rPr>
      </w:pPr>
      <w:r>
        <w:rPr>
          <w:rFonts w:hint="eastAsia"/>
          <w:b/>
          <w:snapToGrid/>
        </w:rPr>
        <w:t>(一)</w:t>
      </w:r>
      <w:r w:rsidR="00FD1230" w:rsidRPr="0084222F">
        <w:rPr>
          <w:rFonts w:hint="eastAsia"/>
          <w:b/>
          <w:snapToGrid/>
        </w:rPr>
        <w:t>汽燃費</w:t>
      </w:r>
      <w:r w:rsidR="00613897">
        <w:rPr>
          <w:rFonts w:hint="eastAsia"/>
          <w:b/>
          <w:snapToGrid/>
        </w:rPr>
        <w:t>徵收</w:t>
      </w:r>
      <w:r w:rsidR="00D3496F">
        <w:rPr>
          <w:rFonts w:hint="eastAsia"/>
          <w:b/>
          <w:snapToGrid/>
          <w:lang w:eastAsia="zh-HK"/>
        </w:rPr>
        <w:t>後</w:t>
      </w:r>
      <w:r w:rsidR="00D3496F">
        <w:rPr>
          <w:rFonts w:hint="eastAsia"/>
          <w:b/>
          <w:snapToGrid/>
        </w:rPr>
        <w:t>，</w:t>
      </w:r>
      <w:r w:rsidR="00D3496F">
        <w:rPr>
          <w:rFonts w:hint="eastAsia"/>
          <w:b/>
          <w:snapToGrid/>
          <w:lang w:eastAsia="zh-HK"/>
        </w:rPr>
        <w:t>分配至</w:t>
      </w:r>
      <w:r w:rsidR="003D2501">
        <w:rPr>
          <w:rFonts w:hint="eastAsia"/>
          <w:b/>
          <w:snapToGrid/>
          <w:lang w:eastAsia="zh-HK"/>
        </w:rPr>
        <w:t>各機關用於</w:t>
      </w:r>
      <w:r w:rsidR="003D2501" w:rsidRPr="003D2501">
        <w:rPr>
          <w:rFonts w:hint="eastAsia"/>
          <w:b/>
          <w:snapToGrid/>
          <w:lang w:eastAsia="zh-HK"/>
        </w:rPr>
        <w:t>公路養護、修建及安全管理</w:t>
      </w:r>
    </w:p>
    <w:p w:rsidR="00B868A1" w:rsidRDefault="00E25103" w:rsidP="00B10B79">
      <w:pPr>
        <w:pStyle w:val="22"/>
        <w:ind w:left="850" w:firstLine="566"/>
        <w:rPr>
          <w:snapToGrid/>
        </w:rPr>
      </w:pPr>
      <w:r>
        <w:rPr>
          <w:rFonts w:hint="eastAsia"/>
          <w:snapToGrid/>
        </w:rPr>
        <w:t>依公路法2</w:t>
      </w:r>
      <w:r>
        <w:rPr>
          <w:snapToGrid/>
        </w:rPr>
        <w:t>7</w:t>
      </w:r>
      <w:r>
        <w:rPr>
          <w:rFonts w:hint="eastAsia"/>
          <w:snapToGrid/>
        </w:rPr>
        <w:t>條</w:t>
      </w:r>
      <w:r w:rsidR="00416571">
        <w:rPr>
          <w:rFonts w:hint="eastAsia"/>
          <w:snapToGrid/>
        </w:rPr>
        <w:t>第1項</w:t>
      </w:r>
      <w:r>
        <w:rPr>
          <w:rFonts w:hint="eastAsia"/>
          <w:snapToGrid/>
        </w:rPr>
        <w:t>規定：「</w:t>
      </w:r>
      <w:r w:rsidRPr="00E25103">
        <w:rPr>
          <w:rFonts w:hint="eastAsia"/>
          <w:snapToGrid/>
        </w:rPr>
        <w:t>公路主管機關，為公路養護、修建及安全管理所需經費，得徵收汽車燃料使用費；其徵收費率，不得超過燃料進口或出廠價格</w:t>
      </w:r>
      <w:r w:rsidR="00416571">
        <w:rPr>
          <w:rFonts w:hint="eastAsia"/>
          <w:snapToGrid/>
        </w:rPr>
        <w:t>百分之二十五</w:t>
      </w:r>
      <w:r w:rsidRPr="00E25103">
        <w:rPr>
          <w:rFonts w:hint="eastAsia"/>
          <w:snapToGrid/>
        </w:rPr>
        <w:t>。</w:t>
      </w:r>
      <w:r>
        <w:rPr>
          <w:rFonts w:hint="eastAsia"/>
          <w:snapToGrid/>
        </w:rPr>
        <w:t>」</w:t>
      </w:r>
      <w:r w:rsidR="00416571">
        <w:rPr>
          <w:rFonts w:hint="eastAsia"/>
          <w:snapToGrid/>
        </w:rPr>
        <w:t>同條第2項規定：</w:t>
      </w:r>
      <w:r>
        <w:rPr>
          <w:rFonts w:hint="eastAsia"/>
          <w:snapToGrid/>
        </w:rPr>
        <w:t>「</w:t>
      </w:r>
      <w:r w:rsidRPr="00E25103">
        <w:rPr>
          <w:rFonts w:hint="eastAsia"/>
          <w:snapToGrid/>
        </w:rPr>
        <w:t>汽車燃料使用費之徵收及分配辦法，由交通部會商財政部定之；其有關市區道路部分之分配比例，由交通部會商內政部辦理之。</w:t>
      </w:r>
      <w:r>
        <w:rPr>
          <w:rFonts w:hint="eastAsia"/>
          <w:snapToGrid/>
        </w:rPr>
        <w:t>」</w:t>
      </w:r>
      <w:r w:rsidR="00B868A1" w:rsidRPr="00B868A1">
        <w:rPr>
          <w:rFonts w:hint="eastAsia"/>
          <w:snapToGrid/>
        </w:rPr>
        <w:t>此一制</w:t>
      </w:r>
      <w:r w:rsidR="003D2501">
        <w:rPr>
          <w:rFonts w:hint="eastAsia"/>
          <w:snapToGrid/>
        </w:rPr>
        <w:t>度設計，</w:t>
      </w:r>
      <w:r w:rsidR="001026D8">
        <w:rPr>
          <w:rFonts w:hint="eastAsia"/>
          <w:snapToGrid/>
          <w:lang w:eastAsia="zh-HK"/>
        </w:rPr>
        <w:t>隱</w:t>
      </w:r>
      <w:r w:rsidR="00D3496F">
        <w:rPr>
          <w:rFonts w:hint="eastAsia"/>
          <w:snapToGrid/>
          <w:lang w:eastAsia="zh-HK"/>
        </w:rPr>
        <w:t>含</w:t>
      </w:r>
      <w:r w:rsidR="003D2501">
        <w:rPr>
          <w:rFonts w:hint="eastAsia"/>
          <w:snapToGrid/>
        </w:rPr>
        <w:t>「道路使用者付費」之原則，透過燃料使用費之徵收</w:t>
      </w:r>
      <w:r w:rsidR="001026D8">
        <w:rPr>
          <w:rFonts w:hint="eastAsia"/>
          <w:snapToGrid/>
          <w:lang w:eastAsia="zh-HK"/>
        </w:rPr>
        <w:t>及分配</w:t>
      </w:r>
      <w:r w:rsidR="003D2501">
        <w:rPr>
          <w:rFonts w:hint="eastAsia"/>
          <w:snapToGrid/>
        </w:rPr>
        <w:t>，</w:t>
      </w:r>
      <w:r w:rsidR="00B868A1" w:rsidRPr="00B868A1">
        <w:rPr>
          <w:rFonts w:hint="eastAsia"/>
          <w:snapToGrid/>
        </w:rPr>
        <w:t>使用者對其所享有之道路服務承擔相應成本，以維持公路系統之永續營運與安全品質。</w:t>
      </w:r>
    </w:p>
    <w:p w:rsidR="00B10B79" w:rsidRPr="00B10B79" w:rsidRDefault="00D81FED" w:rsidP="00B868A1">
      <w:pPr>
        <w:pStyle w:val="22"/>
        <w:ind w:left="850" w:firstLine="566"/>
        <w:rPr>
          <w:snapToGrid/>
        </w:rPr>
      </w:pPr>
      <w:r>
        <w:rPr>
          <w:rFonts w:hint="eastAsia"/>
          <w:snapToGrid/>
        </w:rPr>
        <w:t>交通部</w:t>
      </w:r>
      <w:r w:rsidR="0058691A">
        <w:rPr>
          <w:rFonts w:hint="eastAsia"/>
          <w:snapToGrid/>
        </w:rPr>
        <w:t>據</w:t>
      </w:r>
      <w:r w:rsidR="00C44FB4">
        <w:rPr>
          <w:rFonts w:hint="eastAsia"/>
          <w:snapToGrid/>
          <w:lang w:eastAsia="zh-HK"/>
        </w:rPr>
        <w:t>前開法令</w:t>
      </w:r>
      <w:r w:rsidR="0058691A">
        <w:rPr>
          <w:rFonts w:hint="eastAsia"/>
          <w:snapToGrid/>
        </w:rPr>
        <w:t>訂定</w:t>
      </w:r>
      <w:r w:rsidR="0058691A" w:rsidRPr="0058691A">
        <w:rPr>
          <w:rFonts w:hint="eastAsia"/>
          <w:snapToGrid/>
        </w:rPr>
        <w:t>汽車燃料使用費徵收及分配辦法</w:t>
      </w:r>
      <w:r w:rsidR="00C44FB4">
        <w:rPr>
          <w:rFonts w:hint="eastAsia"/>
          <w:snapToGrid/>
        </w:rPr>
        <w:t>，</w:t>
      </w:r>
      <w:r w:rsidR="00C44FB4">
        <w:rPr>
          <w:rFonts w:hint="eastAsia"/>
          <w:snapToGrid/>
          <w:lang w:eastAsia="zh-HK"/>
        </w:rPr>
        <w:t>並</w:t>
      </w:r>
      <w:r w:rsidR="00B10B79" w:rsidRPr="00B10B79">
        <w:rPr>
          <w:rFonts w:hint="eastAsia"/>
          <w:snapToGrid/>
        </w:rPr>
        <w:t>依</w:t>
      </w:r>
      <w:r w:rsidR="00C44FB4">
        <w:rPr>
          <w:rFonts w:hint="eastAsia"/>
          <w:snapToGrid/>
          <w:lang w:eastAsia="zh-HK"/>
        </w:rPr>
        <w:t>該</w:t>
      </w:r>
      <w:r w:rsidR="00B10B79" w:rsidRPr="00B10B79">
        <w:rPr>
          <w:rFonts w:hint="eastAsia"/>
          <w:snapToGrid/>
        </w:rPr>
        <w:t>辦法第8條規定統籌分配</w:t>
      </w:r>
      <w:r w:rsidR="009435B1" w:rsidRPr="009435B1">
        <w:rPr>
          <w:rFonts w:hint="eastAsia"/>
          <w:snapToGrid/>
        </w:rPr>
        <w:t>汽車燃料使用費</w:t>
      </w:r>
      <w:r w:rsidR="009435B1">
        <w:rPr>
          <w:rFonts w:hint="eastAsia"/>
          <w:snapToGrid/>
        </w:rPr>
        <w:t>(以下簡稱</w:t>
      </w:r>
      <w:r w:rsidR="0002366A">
        <w:rPr>
          <w:rFonts w:hint="eastAsia"/>
          <w:snapToGrid/>
          <w:lang w:eastAsia="zh-HK"/>
        </w:rPr>
        <w:t>汽</w:t>
      </w:r>
      <w:r w:rsidR="009435B1">
        <w:rPr>
          <w:rFonts w:hint="eastAsia"/>
          <w:snapToGrid/>
        </w:rPr>
        <w:t>燃費</w:t>
      </w:r>
      <w:r w:rsidR="009435B1">
        <w:rPr>
          <w:snapToGrid/>
        </w:rPr>
        <w:t>)</w:t>
      </w:r>
      <w:r w:rsidR="00B10B79" w:rsidRPr="00B10B79">
        <w:rPr>
          <w:rFonts w:hint="eastAsia"/>
          <w:snapToGrid/>
        </w:rPr>
        <w:t>，並依</w:t>
      </w:r>
      <w:r w:rsidR="00B10B79">
        <w:rPr>
          <w:rFonts w:hint="eastAsia"/>
          <w:snapToGrid/>
        </w:rPr>
        <w:t>該辦法</w:t>
      </w:r>
      <w:r w:rsidR="00B10B79" w:rsidRPr="00B10B79">
        <w:rPr>
          <w:rFonts w:hint="eastAsia"/>
          <w:snapToGrid/>
        </w:rPr>
        <w:t>第9條、第1</w:t>
      </w:r>
      <w:r w:rsidR="00B10B79" w:rsidRPr="00B10B79">
        <w:rPr>
          <w:snapToGrid/>
        </w:rPr>
        <w:t>0</w:t>
      </w:r>
      <w:r w:rsidR="00B10B79" w:rsidRPr="00B10B79">
        <w:rPr>
          <w:rFonts w:hint="eastAsia"/>
          <w:snapToGrid/>
        </w:rPr>
        <w:t>條</w:t>
      </w:r>
      <w:r w:rsidR="00B10B79" w:rsidRPr="00B10B79">
        <w:rPr>
          <w:snapToGrid/>
          <w:vertAlign w:val="superscript"/>
        </w:rPr>
        <w:footnoteReference w:id="1"/>
      </w:r>
      <w:r w:rsidR="004C649C">
        <w:rPr>
          <w:rFonts w:hint="eastAsia"/>
          <w:snapToGrid/>
        </w:rPr>
        <w:t>訂有後續分配、年度使用</w:t>
      </w:r>
      <w:r w:rsidR="004C649C">
        <w:rPr>
          <w:rFonts w:hint="eastAsia"/>
          <w:snapToGrid/>
        </w:rPr>
        <w:lastRenderedPageBreak/>
        <w:t>計畫及執行控管機制。</w:t>
      </w:r>
      <w:r w:rsidR="004C649C" w:rsidRPr="004C649C">
        <w:rPr>
          <w:rFonts w:hint="eastAsia"/>
          <w:snapToGrid/>
        </w:rPr>
        <w:t>據交通部提供資料顯示，</w:t>
      </w:r>
      <w:r w:rsidR="00B10B79" w:rsidRPr="00B10B79">
        <w:rPr>
          <w:rFonts w:hint="eastAsia"/>
          <w:snapToGrid/>
        </w:rPr>
        <w:t>交通部</w:t>
      </w:r>
      <w:r w:rsidR="004C649C" w:rsidRPr="004C649C">
        <w:rPr>
          <w:rFonts w:hint="eastAsia"/>
          <w:snapToGrid/>
        </w:rPr>
        <w:t>108至113年度分配之汽燃費大致介於531至556億餘元間</w:t>
      </w:r>
      <w:r w:rsidR="004C649C">
        <w:rPr>
          <w:rFonts w:hint="eastAsia"/>
          <w:snapToGrid/>
        </w:rPr>
        <w:t>，</w:t>
      </w:r>
      <w:r w:rsidR="004C649C">
        <w:rPr>
          <w:rFonts w:hint="eastAsia"/>
          <w:snapToGrid/>
          <w:lang w:eastAsia="zh-HK"/>
        </w:rPr>
        <w:t>並</w:t>
      </w:r>
      <w:r w:rsidR="00B10B79" w:rsidRPr="00B10B79">
        <w:rPr>
          <w:rFonts w:hint="eastAsia"/>
          <w:snapToGrid/>
        </w:rPr>
        <w:t>分配至中央政府</w:t>
      </w:r>
      <w:r w:rsidR="00B10B79">
        <w:rPr>
          <w:rFonts w:hint="eastAsia"/>
          <w:snapToGrid/>
        </w:rPr>
        <w:t>(列於交通部</w:t>
      </w:r>
      <w:r w:rsidR="00B10B79">
        <w:rPr>
          <w:snapToGrid/>
        </w:rPr>
        <w:t>)</w:t>
      </w:r>
      <w:r w:rsidR="004C649C">
        <w:rPr>
          <w:rFonts w:hint="eastAsia"/>
          <w:snapToGrid/>
        </w:rPr>
        <w:t>、直轄市政府、</w:t>
      </w:r>
      <w:r w:rsidR="00B10B79" w:rsidRPr="00B10B79">
        <w:rPr>
          <w:rFonts w:hint="eastAsia"/>
          <w:snapToGrid/>
        </w:rPr>
        <w:t>國道公路建設管理基金</w:t>
      </w:r>
      <w:r w:rsidR="004C649C">
        <w:rPr>
          <w:rFonts w:hint="eastAsia"/>
          <w:snapToGrid/>
          <w:lang w:eastAsia="zh-HK"/>
        </w:rPr>
        <w:t>及部分繳庫</w:t>
      </w:r>
      <w:bookmarkStart w:id="8" w:name="_Hlk177568860"/>
      <w:r w:rsidR="0013033C">
        <w:rPr>
          <w:rFonts w:hint="eastAsia"/>
          <w:snapToGrid/>
        </w:rPr>
        <w:t>(詳表1</w:t>
      </w:r>
      <w:r w:rsidR="0013033C">
        <w:rPr>
          <w:snapToGrid/>
        </w:rPr>
        <w:t>)</w:t>
      </w:r>
      <w:r w:rsidR="001026D8">
        <w:rPr>
          <w:rFonts w:hint="eastAsia"/>
        </w:rPr>
        <w:t>，</w:t>
      </w:r>
      <w:r w:rsidR="00B868A1" w:rsidRPr="00B868A1">
        <w:rPr>
          <w:rFonts w:hint="eastAsia"/>
          <w:snapToGrid/>
        </w:rPr>
        <w:t>俾前開機關將經費用於公路養護、修建及安全管理等用途。</w:t>
      </w:r>
    </w:p>
    <w:bookmarkEnd w:id="8"/>
    <w:p w:rsidR="00B10B79" w:rsidRPr="00B10B79" w:rsidRDefault="00B34BE2" w:rsidP="004C649C">
      <w:pPr>
        <w:adjustRightInd w:val="0"/>
        <w:ind w:leftChars="-5" w:left="851" w:hangingChars="305" w:hanging="865"/>
        <w:rPr>
          <w:rFonts w:hint="eastAsia"/>
          <w:b/>
          <w:snapToGrid/>
          <w:sz w:val="24"/>
        </w:rPr>
      </w:pPr>
      <w:r>
        <w:rPr>
          <w:b/>
        </w:rPr>
        <w:br w:type="page"/>
      </w:r>
      <w:r w:rsidR="00B10B79" w:rsidRPr="00B10B79">
        <w:rPr>
          <w:rFonts w:hint="eastAsia"/>
          <w:b/>
        </w:rPr>
        <w:lastRenderedPageBreak/>
        <w:t>表</w:t>
      </w:r>
      <w:r w:rsidR="0013033C">
        <w:rPr>
          <w:rFonts w:hint="eastAsia"/>
          <w:b/>
        </w:rPr>
        <w:t>1</w:t>
      </w:r>
      <w:r w:rsidR="00B10B79" w:rsidRPr="00B10B79">
        <w:rPr>
          <w:b/>
        </w:rPr>
        <w:t xml:space="preserve"> 108</w:t>
      </w:r>
      <w:r w:rsidR="00B10B79" w:rsidRPr="00B10B79">
        <w:rPr>
          <w:rFonts w:hint="eastAsia"/>
          <w:b/>
        </w:rPr>
        <w:t>至</w:t>
      </w:r>
      <w:r w:rsidR="00B10B79" w:rsidRPr="00B10B79">
        <w:rPr>
          <w:b/>
        </w:rPr>
        <w:t>11</w:t>
      </w:r>
      <w:r w:rsidR="00C44FB4">
        <w:rPr>
          <w:rFonts w:hint="eastAsia"/>
          <w:b/>
        </w:rPr>
        <w:t>3</w:t>
      </w:r>
      <w:r w:rsidR="00B10B79" w:rsidRPr="00B10B79">
        <w:rPr>
          <w:rFonts w:hint="eastAsia"/>
          <w:b/>
        </w:rPr>
        <w:t>年度汽燃費分配情形表</w:t>
      </w:r>
      <w:r w:rsidR="004C649C">
        <w:rPr>
          <w:rFonts w:hint="eastAsia"/>
          <w:b/>
        </w:rPr>
        <w:t xml:space="preserve">　　　　　　　</w:t>
      </w:r>
      <w:r w:rsidR="00B10B79" w:rsidRPr="00B10B79">
        <w:rPr>
          <w:rFonts w:hint="eastAsia"/>
          <w:sz w:val="24"/>
        </w:rPr>
        <w:t>單位:新臺幣千</w:t>
      </w:r>
      <w:r w:rsidR="00B10B79" w:rsidRPr="00B10B79">
        <w:rPr>
          <w:position w:val="-1"/>
          <w:sz w:val="24"/>
        </w:rPr>
        <w:t>元</w:t>
      </w:r>
    </w:p>
    <w:tbl>
      <w:tblPr>
        <w:tblW w:w="0" w:type="auto"/>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7"/>
        <w:gridCol w:w="1646"/>
        <w:gridCol w:w="1408"/>
        <w:gridCol w:w="1559"/>
        <w:gridCol w:w="1544"/>
        <w:gridCol w:w="1560"/>
      </w:tblGrid>
      <w:tr w:rsidR="00B10B79" w:rsidRPr="00EB1828" w:rsidTr="003D2501">
        <w:trPr>
          <w:trHeight w:val="345"/>
          <w:tblHeader/>
        </w:trPr>
        <w:tc>
          <w:tcPr>
            <w:tcW w:w="857" w:type="dxa"/>
            <w:shd w:val="clear" w:color="auto" w:fill="auto"/>
            <w:vAlign w:val="center"/>
          </w:tcPr>
          <w:p w:rsidR="00B10B79" w:rsidRPr="00EB1828" w:rsidRDefault="00B10B79" w:rsidP="00BE310A">
            <w:pPr>
              <w:spacing w:line="280" w:lineRule="exact"/>
              <w:ind w:leftChars="0" w:left="0" w:firstLineChars="0" w:firstLine="0"/>
              <w:jc w:val="center"/>
              <w:rPr>
                <w:b/>
                <w:sz w:val="24"/>
              </w:rPr>
            </w:pPr>
            <w:r w:rsidRPr="00EB1828">
              <w:rPr>
                <w:rFonts w:hint="eastAsia"/>
                <w:b/>
                <w:sz w:val="24"/>
              </w:rPr>
              <w:t>年度</w:t>
            </w:r>
          </w:p>
        </w:tc>
        <w:tc>
          <w:tcPr>
            <w:tcW w:w="1646" w:type="dxa"/>
            <w:shd w:val="clear" w:color="auto" w:fill="auto"/>
            <w:vAlign w:val="center"/>
          </w:tcPr>
          <w:p w:rsidR="00B10B79" w:rsidRPr="00EB1828" w:rsidRDefault="00B10B79" w:rsidP="00BE310A">
            <w:pPr>
              <w:spacing w:line="280" w:lineRule="exact"/>
              <w:ind w:leftChars="0" w:left="0" w:firstLineChars="0" w:firstLine="0"/>
              <w:jc w:val="center"/>
              <w:rPr>
                <w:b/>
                <w:sz w:val="24"/>
              </w:rPr>
            </w:pPr>
            <w:r w:rsidRPr="00EB1828">
              <w:rPr>
                <w:rFonts w:hint="eastAsia"/>
                <w:b/>
                <w:sz w:val="24"/>
              </w:rPr>
              <w:t>中央政府</w:t>
            </w:r>
          </w:p>
          <w:p w:rsidR="00B10B79" w:rsidRPr="00EB1828" w:rsidRDefault="00B10B79" w:rsidP="00BE310A">
            <w:pPr>
              <w:spacing w:line="280" w:lineRule="exact"/>
              <w:ind w:leftChars="0" w:left="0" w:firstLineChars="0" w:firstLine="0"/>
              <w:jc w:val="center"/>
              <w:rPr>
                <w:rFonts w:hint="eastAsia"/>
                <w:b/>
                <w:sz w:val="24"/>
              </w:rPr>
            </w:pPr>
            <w:r w:rsidRPr="00EB1828">
              <w:rPr>
                <w:rFonts w:hint="eastAsia"/>
                <w:b/>
                <w:sz w:val="24"/>
              </w:rPr>
              <w:t>（列於交通部）</w:t>
            </w:r>
          </w:p>
        </w:tc>
        <w:tc>
          <w:tcPr>
            <w:tcW w:w="1408" w:type="dxa"/>
            <w:shd w:val="clear" w:color="auto" w:fill="auto"/>
            <w:vAlign w:val="center"/>
          </w:tcPr>
          <w:p w:rsidR="00B10B79" w:rsidRPr="00EB1828" w:rsidRDefault="00B10B79" w:rsidP="00B10B79">
            <w:pPr>
              <w:spacing w:line="280" w:lineRule="exact"/>
              <w:ind w:leftChars="0" w:left="0" w:firstLineChars="0" w:firstLine="0"/>
              <w:jc w:val="center"/>
              <w:rPr>
                <w:b/>
                <w:sz w:val="24"/>
              </w:rPr>
            </w:pPr>
            <w:r w:rsidRPr="00EB1828">
              <w:rPr>
                <w:rFonts w:hint="eastAsia"/>
                <w:b/>
                <w:sz w:val="24"/>
              </w:rPr>
              <w:t>直轄市政府</w:t>
            </w:r>
          </w:p>
        </w:tc>
        <w:tc>
          <w:tcPr>
            <w:tcW w:w="1559" w:type="dxa"/>
            <w:shd w:val="clear" w:color="auto" w:fill="auto"/>
            <w:vAlign w:val="center"/>
          </w:tcPr>
          <w:p w:rsidR="00B10B79" w:rsidRPr="00EB1828" w:rsidRDefault="00B10B79" w:rsidP="00B10B79">
            <w:pPr>
              <w:spacing w:line="280" w:lineRule="exact"/>
              <w:ind w:leftChars="0" w:left="0" w:firstLineChars="0" w:firstLine="0"/>
              <w:jc w:val="center"/>
              <w:rPr>
                <w:b/>
                <w:sz w:val="24"/>
              </w:rPr>
            </w:pPr>
            <w:r w:rsidRPr="00EB1828">
              <w:rPr>
                <w:rFonts w:hint="eastAsia"/>
                <w:b/>
                <w:sz w:val="24"/>
              </w:rPr>
              <w:t>國道公路建設管理基金</w:t>
            </w:r>
          </w:p>
        </w:tc>
        <w:tc>
          <w:tcPr>
            <w:tcW w:w="1544" w:type="dxa"/>
            <w:shd w:val="clear" w:color="auto" w:fill="auto"/>
            <w:vAlign w:val="center"/>
          </w:tcPr>
          <w:p w:rsidR="00B10B79" w:rsidRPr="00EB1828" w:rsidRDefault="00B10B79" w:rsidP="00B10B79">
            <w:pPr>
              <w:spacing w:line="280" w:lineRule="exact"/>
              <w:ind w:leftChars="0" w:left="0" w:firstLineChars="0" w:firstLine="0"/>
              <w:jc w:val="center"/>
              <w:rPr>
                <w:rFonts w:hint="eastAsia"/>
                <w:b/>
                <w:sz w:val="24"/>
              </w:rPr>
            </w:pPr>
            <w:r w:rsidRPr="00EB1828">
              <w:rPr>
                <w:rFonts w:hint="eastAsia"/>
                <w:b/>
                <w:sz w:val="24"/>
              </w:rPr>
              <w:t>繳庫數</w:t>
            </w:r>
          </w:p>
        </w:tc>
        <w:tc>
          <w:tcPr>
            <w:tcW w:w="1560" w:type="dxa"/>
            <w:shd w:val="clear" w:color="auto" w:fill="auto"/>
            <w:vAlign w:val="center"/>
          </w:tcPr>
          <w:p w:rsidR="00B10B79" w:rsidRPr="00EB1828" w:rsidRDefault="00B10B79" w:rsidP="00B10B79">
            <w:pPr>
              <w:spacing w:line="280" w:lineRule="exact"/>
              <w:ind w:leftChars="0" w:left="0" w:firstLineChars="0" w:firstLine="0"/>
              <w:jc w:val="center"/>
              <w:rPr>
                <w:b/>
                <w:sz w:val="24"/>
              </w:rPr>
            </w:pPr>
            <w:r w:rsidRPr="00EB1828">
              <w:rPr>
                <w:rFonts w:hint="eastAsia"/>
                <w:b/>
                <w:sz w:val="24"/>
              </w:rPr>
              <w:t>合計數</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108</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24,938,032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15,376,488</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2,719,593</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53,135,354</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109</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24,938,032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15,382,353</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3,337,860</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53,759,486</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110</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25,038,032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15,378,492</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3,122,710</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53,640,475</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111</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25,538,032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15,349,576</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3,784,737</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54,773,586</w:t>
            </w:r>
          </w:p>
        </w:tc>
      </w:tr>
      <w:tr w:rsidR="00B10B79" w:rsidRPr="00B10B79" w:rsidTr="003D2501">
        <w:trPr>
          <w:trHeight w:hRule="exact" w:val="454"/>
        </w:trPr>
        <w:tc>
          <w:tcPr>
            <w:tcW w:w="857" w:type="dxa"/>
            <w:shd w:val="clear" w:color="auto" w:fill="auto"/>
            <w:vAlign w:val="center"/>
          </w:tcPr>
          <w:p w:rsidR="00B10B79" w:rsidRPr="00B10B79" w:rsidRDefault="00B10B79" w:rsidP="00BE310A">
            <w:pPr>
              <w:spacing w:line="280" w:lineRule="exact"/>
              <w:ind w:leftChars="0" w:left="0" w:firstLineChars="0" w:firstLine="0"/>
              <w:jc w:val="center"/>
              <w:rPr>
                <w:sz w:val="24"/>
              </w:rPr>
            </w:pPr>
            <w:r w:rsidRPr="00B10B79">
              <w:rPr>
                <w:sz w:val="24"/>
              </w:rPr>
              <w:t>112</w:t>
            </w:r>
          </w:p>
        </w:tc>
        <w:tc>
          <w:tcPr>
            <w:tcW w:w="1646"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27,588,032</w:t>
            </w:r>
          </w:p>
        </w:tc>
        <w:tc>
          <w:tcPr>
            <w:tcW w:w="1408"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15,382,232</w:t>
            </w:r>
          </w:p>
        </w:tc>
        <w:tc>
          <w:tcPr>
            <w:tcW w:w="1559"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rFonts w:hint="eastAsia"/>
                <w:sz w:val="24"/>
              </w:rPr>
              <w:t>1</w:t>
            </w:r>
            <w:r w:rsidRPr="00B10B79">
              <w:rPr>
                <w:sz w:val="24"/>
              </w:rPr>
              <w:t>0,101,241</w:t>
            </w:r>
          </w:p>
        </w:tc>
        <w:tc>
          <w:tcPr>
            <w:tcW w:w="1544"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rFonts w:hint="eastAsia"/>
                <w:sz w:val="24"/>
              </w:rPr>
              <w:t>2</w:t>
            </w:r>
            <w:r w:rsidRPr="00B10B79">
              <w:rPr>
                <w:sz w:val="24"/>
              </w:rPr>
              <w:t>,198,646</w:t>
            </w:r>
          </w:p>
        </w:tc>
        <w:tc>
          <w:tcPr>
            <w:tcW w:w="1560" w:type="dxa"/>
            <w:shd w:val="clear" w:color="auto" w:fill="auto"/>
            <w:vAlign w:val="center"/>
          </w:tcPr>
          <w:p w:rsidR="00B10B79" w:rsidRPr="00B10B79" w:rsidRDefault="00B10B79" w:rsidP="00B10B79">
            <w:pPr>
              <w:spacing w:line="280" w:lineRule="exact"/>
              <w:ind w:leftChars="0" w:left="0" w:firstLineChars="0" w:firstLine="0"/>
              <w:jc w:val="right"/>
              <w:rPr>
                <w:sz w:val="24"/>
              </w:rPr>
            </w:pPr>
            <w:r w:rsidRPr="00B10B79">
              <w:rPr>
                <w:sz w:val="24"/>
              </w:rPr>
              <w:t>55,270,151</w:t>
            </w:r>
          </w:p>
        </w:tc>
      </w:tr>
      <w:tr w:rsidR="003D2501" w:rsidRPr="00B10B79" w:rsidTr="003D2501">
        <w:trPr>
          <w:trHeight w:hRule="exact" w:val="454"/>
        </w:trPr>
        <w:tc>
          <w:tcPr>
            <w:tcW w:w="857" w:type="dxa"/>
            <w:shd w:val="clear" w:color="auto" w:fill="auto"/>
            <w:vAlign w:val="center"/>
          </w:tcPr>
          <w:p w:rsidR="003D2501" w:rsidRPr="00B10B79" w:rsidRDefault="003D2501" w:rsidP="00BE310A">
            <w:pPr>
              <w:spacing w:line="280" w:lineRule="exact"/>
              <w:ind w:leftChars="0" w:left="0" w:firstLineChars="0" w:firstLine="0"/>
              <w:jc w:val="center"/>
              <w:rPr>
                <w:rFonts w:hint="eastAsia"/>
                <w:sz w:val="24"/>
              </w:rPr>
            </w:pPr>
            <w:r>
              <w:rPr>
                <w:rFonts w:hint="eastAsia"/>
                <w:sz w:val="24"/>
              </w:rPr>
              <w:t>113</w:t>
            </w:r>
          </w:p>
        </w:tc>
        <w:tc>
          <w:tcPr>
            <w:tcW w:w="1646" w:type="dxa"/>
            <w:shd w:val="clear" w:color="auto" w:fill="auto"/>
            <w:vAlign w:val="center"/>
          </w:tcPr>
          <w:p w:rsidR="003D2501" w:rsidRPr="00B10B79" w:rsidRDefault="003D2501" w:rsidP="00B10B79">
            <w:pPr>
              <w:spacing w:line="280" w:lineRule="exact"/>
              <w:ind w:leftChars="0" w:left="0" w:firstLineChars="0" w:firstLine="0"/>
              <w:jc w:val="right"/>
              <w:rPr>
                <w:sz w:val="24"/>
              </w:rPr>
            </w:pPr>
            <w:r>
              <w:rPr>
                <w:rFonts w:hint="eastAsia"/>
                <w:sz w:val="24"/>
              </w:rPr>
              <w:t>27,888,032</w:t>
            </w:r>
          </w:p>
        </w:tc>
        <w:tc>
          <w:tcPr>
            <w:tcW w:w="1408" w:type="dxa"/>
            <w:shd w:val="clear" w:color="auto" w:fill="auto"/>
            <w:vAlign w:val="center"/>
          </w:tcPr>
          <w:p w:rsidR="003D2501" w:rsidRPr="00B10B79" w:rsidRDefault="003D2501" w:rsidP="003D2501">
            <w:pPr>
              <w:spacing w:line="280" w:lineRule="exact"/>
              <w:ind w:leftChars="0" w:left="0" w:firstLineChars="0" w:firstLine="0"/>
              <w:jc w:val="right"/>
              <w:rPr>
                <w:sz w:val="24"/>
              </w:rPr>
            </w:pPr>
            <w:r>
              <w:rPr>
                <w:rFonts w:hint="eastAsia"/>
                <w:sz w:val="24"/>
              </w:rPr>
              <w:t>15,381,788</w:t>
            </w:r>
          </w:p>
        </w:tc>
        <w:tc>
          <w:tcPr>
            <w:tcW w:w="1559" w:type="dxa"/>
            <w:shd w:val="clear" w:color="auto" w:fill="auto"/>
            <w:vAlign w:val="center"/>
          </w:tcPr>
          <w:p w:rsidR="003D2501" w:rsidRPr="00B10B79" w:rsidRDefault="003D2501" w:rsidP="00B10B79">
            <w:pPr>
              <w:spacing w:line="280" w:lineRule="exact"/>
              <w:ind w:leftChars="0" w:left="0" w:firstLineChars="0" w:firstLine="0"/>
              <w:jc w:val="right"/>
              <w:rPr>
                <w:rFonts w:hint="eastAsia"/>
                <w:sz w:val="24"/>
              </w:rPr>
            </w:pPr>
            <w:r>
              <w:rPr>
                <w:rFonts w:hint="eastAsia"/>
                <w:sz w:val="24"/>
              </w:rPr>
              <w:t>10,101,241</w:t>
            </w:r>
          </w:p>
        </w:tc>
        <w:tc>
          <w:tcPr>
            <w:tcW w:w="1544" w:type="dxa"/>
            <w:shd w:val="clear" w:color="auto" w:fill="auto"/>
            <w:vAlign w:val="center"/>
          </w:tcPr>
          <w:p w:rsidR="003D2501" w:rsidRPr="00B10B79" w:rsidRDefault="003D2501" w:rsidP="00B10B79">
            <w:pPr>
              <w:spacing w:line="280" w:lineRule="exact"/>
              <w:ind w:leftChars="0" w:left="0" w:firstLineChars="0" w:firstLine="0"/>
              <w:jc w:val="right"/>
              <w:rPr>
                <w:rFonts w:hint="eastAsia"/>
                <w:sz w:val="24"/>
              </w:rPr>
            </w:pPr>
            <w:r>
              <w:rPr>
                <w:rFonts w:hint="eastAsia"/>
                <w:sz w:val="24"/>
              </w:rPr>
              <w:t>2,262,260</w:t>
            </w:r>
          </w:p>
        </w:tc>
        <w:tc>
          <w:tcPr>
            <w:tcW w:w="1560" w:type="dxa"/>
            <w:shd w:val="clear" w:color="auto" w:fill="auto"/>
            <w:vAlign w:val="center"/>
          </w:tcPr>
          <w:p w:rsidR="003D2501" w:rsidRPr="00B10B79" w:rsidRDefault="003D2501" w:rsidP="00B10B79">
            <w:pPr>
              <w:spacing w:line="280" w:lineRule="exact"/>
              <w:ind w:leftChars="0" w:left="0" w:firstLineChars="0" w:firstLine="0"/>
              <w:jc w:val="right"/>
              <w:rPr>
                <w:sz w:val="24"/>
              </w:rPr>
            </w:pPr>
            <w:r>
              <w:rPr>
                <w:rFonts w:hint="eastAsia"/>
                <w:sz w:val="24"/>
              </w:rPr>
              <w:t>55,633,321</w:t>
            </w:r>
          </w:p>
        </w:tc>
      </w:tr>
    </w:tbl>
    <w:p w:rsidR="0002366A" w:rsidRDefault="0002366A" w:rsidP="00BE310A">
      <w:pPr>
        <w:pStyle w:val="142"/>
        <w:ind w:left="560" w:right="-1" w:hanging="560"/>
        <w:jc w:val="both"/>
        <w:rPr>
          <w:bCs/>
        </w:rPr>
      </w:pPr>
      <w:r>
        <w:rPr>
          <w:rFonts w:hint="eastAsia"/>
          <w:bCs/>
          <w:lang w:eastAsia="zh-HK"/>
        </w:rPr>
        <w:t>說</w:t>
      </w:r>
      <w:r>
        <w:rPr>
          <w:rFonts w:hint="eastAsia"/>
          <w:bCs/>
        </w:rPr>
        <w:t xml:space="preserve"> </w:t>
      </w:r>
      <w:r>
        <w:rPr>
          <w:bCs/>
        </w:rPr>
        <w:t xml:space="preserve">   </w:t>
      </w:r>
      <w:r>
        <w:rPr>
          <w:rFonts w:hint="eastAsia"/>
          <w:bCs/>
          <w:lang w:eastAsia="zh-HK"/>
        </w:rPr>
        <w:t>明</w:t>
      </w:r>
      <w:r>
        <w:rPr>
          <w:rFonts w:hint="eastAsia"/>
          <w:bCs/>
        </w:rPr>
        <w:t>：</w:t>
      </w:r>
      <w:r>
        <w:rPr>
          <w:rFonts w:hint="eastAsia"/>
          <w:bCs/>
          <w:lang w:eastAsia="zh-HK"/>
        </w:rPr>
        <w:t>表列數</w:t>
      </w:r>
      <w:r w:rsidR="002D431D">
        <w:rPr>
          <w:rFonts w:hint="eastAsia"/>
          <w:bCs/>
          <w:lang w:eastAsia="zh-HK"/>
        </w:rPr>
        <w:t>各年度</w:t>
      </w:r>
      <w:r>
        <w:rPr>
          <w:rFonts w:hint="eastAsia"/>
          <w:bCs/>
          <w:lang w:eastAsia="zh-HK"/>
        </w:rPr>
        <w:t>均為決算數</w:t>
      </w:r>
      <w:r>
        <w:rPr>
          <w:rFonts w:hint="eastAsia"/>
          <w:bCs/>
        </w:rPr>
        <w:t>。</w:t>
      </w:r>
    </w:p>
    <w:p w:rsidR="00BE310A" w:rsidRDefault="00BE310A" w:rsidP="00BE310A">
      <w:pPr>
        <w:pStyle w:val="142"/>
        <w:ind w:left="560" w:right="-1" w:hanging="560"/>
        <w:jc w:val="both"/>
        <w:rPr>
          <w:rFonts w:hint="eastAsia"/>
          <w:bCs/>
          <w:color w:val="FF0000"/>
        </w:rPr>
      </w:pPr>
      <w:r w:rsidRPr="005C7EC9">
        <w:rPr>
          <w:rFonts w:hint="eastAsia"/>
          <w:bCs/>
        </w:rPr>
        <w:t>資料來源</w:t>
      </w:r>
      <w:r>
        <w:rPr>
          <w:rFonts w:hint="eastAsia"/>
          <w:bCs/>
        </w:rPr>
        <w:t>：交通部；本中心整理</w:t>
      </w:r>
      <w:r w:rsidRPr="005C7EC9">
        <w:rPr>
          <w:rFonts w:hint="eastAsia"/>
          <w:bCs/>
        </w:rPr>
        <w:t>。</w:t>
      </w:r>
    </w:p>
    <w:p w:rsidR="00613897" w:rsidRDefault="00613897" w:rsidP="00613897">
      <w:pPr>
        <w:pStyle w:val="a5"/>
        <w:ind w:left="849" w:hanging="283"/>
        <w:rPr>
          <w:b/>
          <w:snapToGrid/>
        </w:rPr>
      </w:pPr>
      <w:r w:rsidRPr="00972020">
        <w:rPr>
          <w:rFonts w:hint="eastAsia"/>
          <w:b/>
          <w:snapToGrid/>
        </w:rPr>
        <w:t>(二</w:t>
      </w:r>
      <w:r w:rsidRPr="00972020">
        <w:rPr>
          <w:b/>
          <w:snapToGrid/>
        </w:rPr>
        <w:t>)</w:t>
      </w:r>
      <w:r w:rsidR="007B612A" w:rsidRPr="007B612A">
        <w:rPr>
          <w:rFonts w:hint="eastAsia"/>
          <w:b/>
          <w:snapToGrid/>
        </w:rPr>
        <w:t>因應</w:t>
      </w:r>
      <w:r w:rsidR="007B612A">
        <w:rPr>
          <w:rFonts w:hint="eastAsia"/>
          <w:b/>
          <w:snapToGrid/>
          <w:lang w:eastAsia="zh-HK"/>
        </w:rPr>
        <w:t>政府</w:t>
      </w:r>
      <w:r w:rsidR="007B612A" w:rsidRPr="007B612A">
        <w:rPr>
          <w:rFonts w:hint="eastAsia"/>
          <w:b/>
          <w:snapToGrid/>
        </w:rPr>
        <w:t>推動運具電動化及電動車產業發展趨勢</w:t>
      </w:r>
      <w:r w:rsidR="007B612A">
        <w:rPr>
          <w:rFonts w:hint="eastAsia"/>
          <w:b/>
          <w:snapToGrid/>
        </w:rPr>
        <w:t>，</w:t>
      </w:r>
      <w:r w:rsidR="007B612A">
        <w:rPr>
          <w:rFonts w:hint="eastAsia"/>
          <w:b/>
          <w:snapToGrid/>
          <w:lang w:eastAsia="zh-HK"/>
        </w:rPr>
        <w:t>允宜持續檢討</w:t>
      </w:r>
      <w:r w:rsidR="002A04DF" w:rsidRPr="002A04DF">
        <w:rPr>
          <w:rFonts w:hint="eastAsia"/>
          <w:b/>
          <w:snapToGrid/>
        </w:rPr>
        <w:t>汽燃費徵收制度</w:t>
      </w:r>
    </w:p>
    <w:p w:rsidR="00AE0287" w:rsidRPr="00AE0287" w:rsidRDefault="0002366A" w:rsidP="00C70FC9">
      <w:pPr>
        <w:pStyle w:val="22"/>
        <w:ind w:left="850" w:firstLine="566"/>
        <w:rPr>
          <w:rFonts w:ascii="新細明體" w:eastAsia="新細明體" w:hAnsi="新細明體" w:cs="新細明體"/>
          <w:snapToGrid/>
          <w:kern w:val="0"/>
          <w:sz w:val="24"/>
          <w:szCs w:val="24"/>
        </w:rPr>
      </w:pPr>
      <w:r>
        <w:rPr>
          <w:rFonts w:hAnsi="標楷體" w:hint="eastAsia"/>
          <w:snapToGrid/>
          <w:lang w:eastAsia="zh-HK"/>
        </w:rPr>
        <w:t>前開</w:t>
      </w:r>
      <w:r w:rsidR="00C44FB4">
        <w:rPr>
          <w:rFonts w:hAnsi="標楷體" w:hint="eastAsia"/>
          <w:snapToGrid/>
          <w:lang w:eastAsia="zh-HK"/>
        </w:rPr>
        <w:t>辦法</w:t>
      </w:r>
      <w:r w:rsidR="009C2EDE" w:rsidRPr="009C2EDE">
        <w:rPr>
          <w:rFonts w:hAnsi="標楷體" w:hint="eastAsia"/>
          <w:snapToGrid/>
        </w:rPr>
        <w:t>第3條</w:t>
      </w:r>
      <w:r w:rsidR="009C2EDE" w:rsidRPr="009C2EDE">
        <w:rPr>
          <w:rFonts w:hAnsi="標楷體"/>
          <w:snapToGrid/>
          <w:vertAlign w:val="superscript"/>
        </w:rPr>
        <w:footnoteReference w:id="2"/>
      </w:r>
      <w:r w:rsidR="009C2EDE" w:rsidRPr="009C2EDE">
        <w:rPr>
          <w:rFonts w:hAnsi="標楷體" w:hint="eastAsia"/>
          <w:snapToGrid/>
        </w:rPr>
        <w:t>規定，汽燃費計算方式係依各型汽車之汽缸總排氣量、使用燃料類別(汽、柴油)及耗油量計算表所估計每月平均耗油量徵收，採隨車徵收</w:t>
      </w:r>
      <w:r w:rsidR="007B28ED">
        <w:rPr>
          <w:rFonts w:hAnsi="標楷體" w:hint="eastAsia"/>
          <w:snapToGrid/>
          <w:lang w:eastAsia="zh-HK"/>
        </w:rPr>
        <w:t>之方式</w:t>
      </w:r>
      <w:r w:rsidR="00AE0287">
        <w:rPr>
          <w:rFonts w:hAnsi="標楷體" w:hint="eastAsia"/>
          <w:snapToGrid/>
        </w:rPr>
        <w:t>，</w:t>
      </w:r>
      <w:r w:rsidR="00AE0287">
        <w:rPr>
          <w:rFonts w:hAnsi="標楷體" w:hint="eastAsia"/>
          <w:snapToGrid/>
          <w:lang w:eastAsia="zh-HK"/>
        </w:rPr>
        <w:t>惟</w:t>
      </w:r>
      <w:r w:rsidR="00AE0287" w:rsidRPr="00AE0287">
        <w:rPr>
          <w:rFonts w:hint="eastAsia"/>
        </w:rPr>
        <w:t>截至</w:t>
      </w:r>
      <w:r w:rsidR="00C70FC9">
        <w:rPr>
          <w:rFonts w:hint="eastAsia"/>
        </w:rPr>
        <w:t>114</w:t>
      </w:r>
      <w:r w:rsidR="00AE0287" w:rsidRPr="00AE0287">
        <w:rPr>
          <w:rFonts w:hint="eastAsia"/>
        </w:rPr>
        <w:t>年</w:t>
      </w:r>
      <w:r w:rsidR="00C70FC9">
        <w:rPr>
          <w:rFonts w:hint="eastAsia"/>
        </w:rPr>
        <w:t>7</w:t>
      </w:r>
      <w:r w:rsidR="00AE0287" w:rsidRPr="00AE0287">
        <w:rPr>
          <w:rFonts w:hint="eastAsia"/>
        </w:rPr>
        <w:t>月底，我國機動車輛</w:t>
      </w:r>
      <w:r w:rsidR="00AE0287" w:rsidRPr="00AE0287">
        <w:rPr>
          <w:vertAlign w:val="superscript"/>
        </w:rPr>
        <w:footnoteReference w:id="3"/>
      </w:r>
      <w:r w:rsidR="00AE0287" w:rsidRPr="00AE0287">
        <w:rPr>
          <w:rFonts w:hint="eastAsia"/>
        </w:rPr>
        <w:t>登記2,</w:t>
      </w:r>
      <w:r w:rsidR="00C70FC9">
        <w:rPr>
          <w:rFonts w:hint="eastAsia"/>
        </w:rPr>
        <w:t>336</w:t>
      </w:r>
      <w:r w:rsidR="00AE0287" w:rsidRPr="00AE0287">
        <w:rPr>
          <w:rFonts w:hint="eastAsia"/>
        </w:rPr>
        <w:t>萬</w:t>
      </w:r>
      <w:r w:rsidR="00C70FC9">
        <w:rPr>
          <w:rFonts w:hint="eastAsia"/>
        </w:rPr>
        <w:t>5</w:t>
      </w:r>
      <w:r w:rsidR="00AE0287" w:rsidRPr="00AE0287">
        <w:rPr>
          <w:rFonts w:hint="eastAsia"/>
        </w:rPr>
        <w:t>千輛，其中電能機動車輛共</w:t>
      </w:r>
      <w:r w:rsidR="00C70FC9">
        <w:rPr>
          <w:rFonts w:hint="eastAsia"/>
        </w:rPr>
        <w:t>9</w:t>
      </w:r>
      <w:r>
        <w:rPr>
          <w:rFonts w:hint="eastAsia"/>
        </w:rPr>
        <w:t>0</w:t>
      </w:r>
      <w:r w:rsidR="00AE0287" w:rsidRPr="00AE0287">
        <w:rPr>
          <w:rFonts w:hint="eastAsia"/>
        </w:rPr>
        <w:t>萬</w:t>
      </w:r>
      <w:r w:rsidR="00C70FC9">
        <w:rPr>
          <w:rFonts w:hint="eastAsia"/>
          <w:lang w:eastAsia="zh-HK"/>
        </w:rPr>
        <w:t>餘</w:t>
      </w:r>
      <w:r w:rsidR="00AE0287" w:rsidRPr="00AE0287">
        <w:rPr>
          <w:rFonts w:hint="eastAsia"/>
        </w:rPr>
        <w:t>輛(占</w:t>
      </w:r>
      <w:r w:rsidR="00C70FC9">
        <w:rPr>
          <w:rFonts w:hint="eastAsia"/>
        </w:rPr>
        <w:t>3.87</w:t>
      </w:r>
      <w:r w:rsidR="00AE0287" w:rsidRPr="00AE0287">
        <w:rPr>
          <w:rFonts w:hint="eastAsia"/>
        </w:rPr>
        <w:t>%)免徵汽燃費，而電能汽車及電能機車自</w:t>
      </w:r>
      <w:r w:rsidR="00877882">
        <w:rPr>
          <w:rFonts w:hint="eastAsia"/>
        </w:rPr>
        <w:t>108</w:t>
      </w:r>
      <w:r w:rsidR="00AE0287" w:rsidRPr="00AE0287">
        <w:rPr>
          <w:rFonts w:hint="eastAsia"/>
        </w:rPr>
        <w:t>年起均</w:t>
      </w:r>
      <w:r w:rsidR="00C70FC9">
        <w:rPr>
          <w:rFonts w:hint="eastAsia"/>
          <w:lang w:eastAsia="zh-HK"/>
        </w:rPr>
        <w:t>有成長</w:t>
      </w:r>
      <w:r w:rsidR="00AE0287" w:rsidRPr="00AE0287">
        <w:rPr>
          <w:rFonts w:hint="eastAsia"/>
        </w:rPr>
        <w:t>(詳表2)，預期未來汽燃費之稅基將減少，爰</w:t>
      </w:r>
      <w:r>
        <w:rPr>
          <w:rFonts w:hint="eastAsia"/>
          <w:lang w:eastAsia="zh-HK"/>
        </w:rPr>
        <w:t>本</w:t>
      </w:r>
      <w:r w:rsidR="00AE0287" w:rsidRPr="00AE0287">
        <w:rPr>
          <w:rFonts w:hint="eastAsia"/>
        </w:rPr>
        <w:t>院近年多次決議請交通部檢討汽燃費現行徵收方式是否符合使用者付費及公平原則，並研議相關配套措施</w:t>
      </w:r>
      <w:r w:rsidR="00AE0287" w:rsidRPr="00AE0287">
        <w:rPr>
          <w:vertAlign w:val="superscript"/>
        </w:rPr>
        <w:footnoteReference w:id="4"/>
      </w:r>
      <w:r w:rsidR="00AE0287" w:rsidRPr="00AE0287">
        <w:rPr>
          <w:rFonts w:hint="eastAsia"/>
        </w:rPr>
        <w:t>。</w:t>
      </w:r>
    </w:p>
    <w:p w:rsidR="009C2EDE" w:rsidRDefault="00877882" w:rsidP="009C2EDE">
      <w:pPr>
        <w:adjustRightInd w:val="0"/>
        <w:snapToGrid w:val="0"/>
        <w:ind w:leftChars="300" w:left="850" w:firstLine="566"/>
        <w:rPr>
          <w:rFonts w:hAnsi="標楷體"/>
          <w:snapToGrid/>
        </w:rPr>
      </w:pPr>
      <w:r>
        <w:rPr>
          <w:rFonts w:hAnsi="標楷體" w:hint="eastAsia"/>
          <w:snapToGrid/>
          <w:lang w:eastAsia="zh-HK"/>
        </w:rPr>
        <w:t>詢</w:t>
      </w:r>
      <w:r w:rsidR="00914A87">
        <w:rPr>
          <w:rFonts w:hAnsi="標楷體" w:hint="eastAsia"/>
          <w:snapToGrid/>
          <w:lang w:eastAsia="zh-HK"/>
        </w:rPr>
        <w:t>據</w:t>
      </w:r>
      <w:r w:rsidR="00C70FC9">
        <w:rPr>
          <w:rFonts w:hAnsi="標楷體" w:hint="eastAsia"/>
          <w:snapToGrid/>
          <w:lang w:eastAsia="zh-HK"/>
        </w:rPr>
        <w:t>交通部</w:t>
      </w:r>
      <w:r>
        <w:rPr>
          <w:rFonts w:hAnsi="標楷體" w:hint="eastAsia"/>
          <w:snapToGrid/>
          <w:lang w:eastAsia="zh-HK"/>
        </w:rPr>
        <w:t>說明略以</w:t>
      </w:r>
      <w:r w:rsidR="00C70FC9">
        <w:rPr>
          <w:rFonts w:hAnsi="標楷體" w:hint="eastAsia"/>
          <w:snapToGrid/>
        </w:rPr>
        <w:t>，</w:t>
      </w:r>
      <w:r>
        <w:rPr>
          <w:rFonts w:hAnsi="標楷體" w:hint="eastAsia"/>
          <w:snapToGrid/>
          <w:lang w:eastAsia="zh-HK"/>
        </w:rPr>
        <w:t>考量以</w:t>
      </w:r>
      <w:r w:rsidRPr="00877882">
        <w:rPr>
          <w:rFonts w:hAnsi="標楷體" w:hint="eastAsia"/>
          <w:snapToGrid/>
        </w:rPr>
        <w:t>車輛行駛里程作為徵收汽燃</w:t>
      </w:r>
      <w:r w:rsidRPr="00877882">
        <w:rPr>
          <w:rFonts w:hAnsi="標楷體" w:hint="eastAsia"/>
          <w:snapToGrid/>
        </w:rPr>
        <w:lastRenderedPageBreak/>
        <w:t>費依據之改制行政成本高且執法不易</w:t>
      </w:r>
      <w:r>
        <w:rPr>
          <w:rFonts w:hAnsi="標楷體" w:hint="eastAsia"/>
          <w:snapToGrid/>
        </w:rPr>
        <w:t>，</w:t>
      </w:r>
      <w:r>
        <w:rPr>
          <w:rFonts w:hAnsi="標楷體" w:hint="eastAsia"/>
          <w:snapToGrid/>
          <w:lang w:eastAsia="zh-HK"/>
        </w:rPr>
        <w:t>因而</w:t>
      </w:r>
      <w:r w:rsidRPr="00877882">
        <w:rPr>
          <w:rFonts w:hAnsi="標楷體" w:hint="eastAsia"/>
          <w:snapToGrid/>
        </w:rPr>
        <w:t>現行汽燃費徵收費率，依據車輛排氣量、平均耗油量及行駛里程、使用率等因素推估計算，已適度考量不同車型車輛之使用差異對道路之負荷，共同負擔道路養護基本固定成本，尚屬簡政便民且具公平性之最適選項</w:t>
      </w:r>
      <w:r>
        <w:rPr>
          <w:rFonts w:hAnsi="標楷體" w:hint="eastAsia"/>
          <w:snapToGrid/>
        </w:rPr>
        <w:t>。</w:t>
      </w:r>
      <w:r>
        <w:rPr>
          <w:rFonts w:hAnsi="標楷體" w:hint="eastAsia"/>
          <w:snapToGrid/>
          <w:lang w:eastAsia="zh-HK"/>
        </w:rPr>
        <w:t>惟</w:t>
      </w:r>
      <w:r w:rsidR="007B612A">
        <w:rPr>
          <w:rFonts w:hAnsi="標楷體" w:hint="eastAsia"/>
          <w:snapToGrid/>
          <w:lang w:eastAsia="zh-HK"/>
        </w:rPr>
        <w:t>因應</w:t>
      </w:r>
      <w:r w:rsidR="007B612A" w:rsidRPr="007B612A">
        <w:rPr>
          <w:rFonts w:hAnsi="標楷體" w:hint="eastAsia"/>
          <w:snapToGrid/>
          <w:lang w:eastAsia="zh-HK"/>
        </w:rPr>
        <w:t>國家當前淨零排放政策推動運具電動化及現行電動車產業發展趨勢</w:t>
      </w:r>
      <w:r w:rsidR="007B612A">
        <w:rPr>
          <w:rFonts w:hAnsi="標楷體" w:hint="eastAsia"/>
          <w:snapToGrid/>
        </w:rPr>
        <w:t>，</w:t>
      </w:r>
      <w:r>
        <w:rPr>
          <w:rFonts w:hAnsi="標楷體" w:hint="eastAsia"/>
          <w:snapToGrid/>
          <w:lang w:eastAsia="zh-HK"/>
        </w:rPr>
        <w:t>交通</w:t>
      </w:r>
      <w:r w:rsidRPr="00877882">
        <w:rPr>
          <w:rFonts w:hAnsi="標楷體" w:hint="eastAsia"/>
          <w:snapToGrid/>
        </w:rPr>
        <w:t>部已委託運輸研</w:t>
      </w:r>
      <w:r w:rsidR="0002366A">
        <w:rPr>
          <w:rFonts w:hAnsi="標楷體" w:hint="eastAsia"/>
          <w:snapToGrid/>
          <w:lang w:eastAsia="zh-HK"/>
        </w:rPr>
        <w:t>究</w:t>
      </w:r>
      <w:r w:rsidRPr="00877882">
        <w:rPr>
          <w:rFonts w:hAnsi="標楷體" w:hint="eastAsia"/>
          <w:snapToGrid/>
        </w:rPr>
        <w:t>所</w:t>
      </w:r>
      <w:r w:rsidR="0002366A">
        <w:rPr>
          <w:rFonts w:hAnsi="標楷體" w:hint="eastAsia"/>
          <w:snapToGrid/>
        </w:rPr>
        <w:t>(</w:t>
      </w:r>
      <w:r w:rsidR="0002366A">
        <w:rPr>
          <w:rFonts w:hAnsi="標楷體" w:hint="eastAsia"/>
          <w:snapToGrid/>
          <w:lang w:eastAsia="zh-HK"/>
        </w:rPr>
        <w:t>以下簡稱運研所</w:t>
      </w:r>
      <w:r w:rsidR="0002366A">
        <w:rPr>
          <w:rFonts w:hAnsi="標楷體" w:hint="eastAsia"/>
          <w:snapToGrid/>
        </w:rPr>
        <w:t>)</w:t>
      </w:r>
      <w:r w:rsidRPr="00877882">
        <w:rPr>
          <w:rFonts w:hAnsi="標楷體" w:hint="eastAsia"/>
          <w:snapToGrid/>
        </w:rPr>
        <w:t>通盤檢討汽車燃料使用費徵收及分配辦法之徵收規範(含徵收對象、方式、期間、規定費率及增列電動汽機車收費標準)及配套措施等，研議未來電動車課徵汽燃費之徵收時機、收費標準級距等，預計117年提出改善方案及配套措施，並啟動相關法制作業。</w:t>
      </w:r>
    </w:p>
    <w:p w:rsidR="002C27E2" w:rsidRDefault="00877882" w:rsidP="00877882">
      <w:pPr>
        <w:adjustRightInd w:val="0"/>
        <w:snapToGrid w:val="0"/>
        <w:ind w:leftChars="-10" w:left="757" w:hangingChars="277" w:hanging="785"/>
        <w:rPr>
          <w:rFonts w:hAnsi="標楷體"/>
          <w:b/>
          <w:snapToGrid/>
        </w:rPr>
      </w:pPr>
      <w:r w:rsidRPr="00877882">
        <w:rPr>
          <w:rFonts w:hAnsi="標楷體" w:hint="eastAsia"/>
          <w:b/>
          <w:snapToGrid/>
        </w:rPr>
        <w:t>表2 我國10</w:t>
      </w:r>
      <w:r>
        <w:rPr>
          <w:rFonts w:hAnsi="標楷體" w:hint="eastAsia"/>
          <w:b/>
          <w:snapToGrid/>
        </w:rPr>
        <w:t>8</w:t>
      </w:r>
      <w:r w:rsidR="0002366A">
        <w:rPr>
          <w:rFonts w:hAnsi="標楷體" w:hint="eastAsia"/>
          <w:b/>
          <w:snapToGrid/>
          <w:lang w:eastAsia="zh-HK"/>
        </w:rPr>
        <w:t>年</w:t>
      </w:r>
      <w:r w:rsidRPr="00877882">
        <w:rPr>
          <w:rFonts w:hAnsi="標楷體" w:hint="eastAsia"/>
          <w:b/>
          <w:snapToGrid/>
        </w:rPr>
        <w:t>至</w:t>
      </w:r>
      <w:r>
        <w:rPr>
          <w:rFonts w:hAnsi="標楷體" w:hint="eastAsia"/>
          <w:b/>
          <w:snapToGrid/>
        </w:rPr>
        <w:t>114</w:t>
      </w:r>
      <w:r w:rsidRPr="00877882">
        <w:rPr>
          <w:rFonts w:hAnsi="標楷體" w:hint="eastAsia"/>
          <w:b/>
          <w:snapToGrid/>
        </w:rPr>
        <w:t>年</w:t>
      </w:r>
      <w:r>
        <w:rPr>
          <w:rFonts w:hAnsi="標楷體" w:hint="eastAsia"/>
          <w:b/>
          <w:snapToGrid/>
        </w:rPr>
        <w:t>7</w:t>
      </w:r>
      <w:r w:rsidRPr="00877882">
        <w:rPr>
          <w:rFonts w:hAnsi="標楷體" w:hint="eastAsia"/>
          <w:b/>
          <w:snapToGrid/>
        </w:rPr>
        <w:t>月電能機動車占比及成長情形</w:t>
      </w:r>
      <w:r w:rsidR="002C27E2">
        <w:rPr>
          <w:rFonts w:hAnsi="標楷體" w:hint="eastAsia"/>
          <w:b/>
          <w:snapToGrid/>
          <w:lang w:eastAsia="zh-HK"/>
        </w:rPr>
        <w:t>表</w:t>
      </w:r>
    </w:p>
    <w:p w:rsidR="00877882" w:rsidRPr="00877882" w:rsidRDefault="00877882" w:rsidP="002C27E2">
      <w:pPr>
        <w:pStyle w:val="142"/>
        <w:jc w:val="right"/>
        <w:rPr>
          <w:b/>
          <w:snapToGrid/>
        </w:rPr>
      </w:pPr>
      <w:r w:rsidRPr="00877882">
        <w:rPr>
          <w:rFonts w:hint="eastAsia"/>
          <w:snapToGrid/>
        </w:rPr>
        <w:t>單位</w:t>
      </w:r>
      <w:r w:rsidR="00AF2BEA">
        <w:rPr>
          <w:rFonts w:hint="eastAsia"/>
          <w:snapToGrid/>
        </w:rPr>
        <w:t>：</w:t>
      </w:r>
      <w:r w:rsidRPr="00877882">
        <w:rPr>
          <w:rFonts w:hint="eastAsia"/>
          <w:snapToGrid/>
        </w:rPr>
        <w:t>輛</w:t>
      </w:r>
      <w:r w:rsidR="0002366A">
        <w:rPr>
          <w:rFonts w:hint="eastAsia"/>
          <w:snapToGrid/>
        </w:rPr>
        <w:t>；%</w:t>
      </w:r>
    </w:p>
    <w:tbl>
      <w:tblPr>
        <w:tblW w:w="85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595"/>
        <w:gridCol w:w="1276"/>
        <w:gridCol w:w="951"/>
        <w:gridCol w:w="952"/>
        <w:gridCol w:w="952"/>
        <w:gridCol w:w="951"/>
        <w:gridCol w:w="952"/>
        <w:gridCol w:w="952"/>
        <w:gridCol w:w="952"/>
      </w:tblGrid>
      <w:tr w:rsidR="00877882" w:rsidRPr="00A80F8D" w:rsidTr="00877882">
        <w:trPr>
          <w:trHeight w:val="270"/>
          <w:tblHeader/>
        </w:trPr>
        <w:tc>
          <w:tcPr>
            <w:tcW w:w="1871" w:type="dxa"/>
            <w:gridSpan w:val="2"/>
            <w:tcBorders>
              <w:top w:val="single" w:sz="12" w:space="0" w:color="auto"/>
              <w:left w:val="single" w:sz="12"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b/>
                <w:snapToGrid/>
              </w:rPr>
            </w:pPr>
            <w:r w:rsidRPr="00A80F8D">
              <w:rPr>
                <w:rFonts w:hint="eastAsia"/>
                <w:b/>
                <w:snapToGrid/>
              </w:rPr>
              <w:t>項目</w:t>
            </w:r>
          </w:p>
        </w:tc>
        <w:tc>
          <w:tcPr>
            <w:tcW w:w="951"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108年</w:t>
            </w:r>
          </w:p>
        </w:tc>
        <w:tc>
          <w:tcPr>
            <w:tcW w:w="952"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109年</w:t>
            </w:r>
          </w:p>
        </w:tc>
        <w:tc>
          <w:tcPr>
            <w:tcW w:w="952"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110年</w:t>
            </w:r>
          </w:p>
        </w:tc>
        <w:tc>
          <w:tcPr>
            <w:tcW w:w="951" w:type="dxa"/>
            <w:tcBorders>
              <w:top w:val="single" w:sz="12" w:space="0" w:color="auto"/>
              <w:left w:val="single" w:sz="4" w:space="0" w:color="auto"/>
              <w:bottom w:val="single" w:sz="4" w:space="0" w:color="auto"/>
              <w:right w:val="single" w:sz="4" w:space="0" w:color="auto"/>
            </w:tcBorders>
            <w:shd w:val="clear" w:color="auto" w:fill="FFFFFF"/>
            <w:noWrap/>
            <w:vAlign w:val="center"/>
            <w:hideMark/>
          </w:tcPr>
          <w:p w:rsidR="00877882" w:rsidRPr="00A80F8D" w:rsidRDefault="00877882" w:rsidP="00A80F8D">
            <w:pPr>
              <w:pStyle w:val="142"/>
              <w:jc w:val="center"/>
              <w:rPr>
                <w:rFonts w:hint="eastAsia"/>
                <w:b/>
                <w:snapToGrid/>
              </w:rPr>
            </w:pPr>
            <w:r w:rsidRPr="00A80F8D">
              <w:rPr>
                <w:rFonts w:hint="eastAsia"/>
                <w:b/>
                <w:snapToGrid/>
              </w:rPr>
              <w:t>111年</w:t>
            </w:r>
          </w:p>
        </w:tc>
        <w:tc>
          <w:tcPr>
            <w:tcW w:w="952" w:type="dxa"/>
            <w:tcBorders>
              <w:top w:val="single" w:sz="12" w:space="0" w:color="auto"/>
              <w:left w:val="single" w:sz="4" w:space="0" w:color="auto"/>
              <w:bottom w:val="single" w:sz="4" w:space="0" w:color="auto"/>
              <w:right w:val="single" w:sz="4" w:space="0" w:color="auto"/>
            </w:tcBorders>
            <w:shd w:val="clear" w:color="auto" w:fill="FFFFFF"/>
            <w:vAlign w:val="center"/>
            <w:hideMark/>
          </w:tcPr>
          <w:p w:rsidR="00877882" w:rsidRPr="00A80F8D" w:rsidRDefault="00877882" w:rsidP="00A80F8D">
            <w:pPr>
              <w:pStyle w:val="142"/>
              <w:jc w:val="center"/>
              <w:rPr>
                <w:rFonts w:hint="eastAsia"/>
                <w:b/>
                <w:snapToGrid/>
              </w:rPr>
            </w:pPr>
            <w:r w:rsidRPr="00A80F8D">
              <w:rPr>
                <w:rFonts w:hint="eastAsia"/>
                <w:b/>
                <w:snapToGrid/>
              </w:rPr>
              <w:t>112年</w:t>
            </w:r>
          </w:p>
        </w:tc>
        <w:tc>
          <w:tcPr>
            <w:tcW w:w="952" w:type="dxa"/>
            <w:tcBorders>
              <w:top w:val="single" w:sz="12" w:space="0" w:color="auto"/>
              <w:left w:val="single" w:sz="4" w:space="0" w:color="auto"/>
              <w:bottom w:val="single" w:sz="4" w:space="0" w:color="auto"/>
              <w:right w:val="single" w:sz="4" w:space="0" w:color="auto"/>
            </w:tcBorders>
            <w:shd w:val="clear" w:color="auto" w:fill="FFFFFF"/>
            <w:vAlign w:val="center"/>
            <w:hideMark/>
          </w:tcPr>
          <w:p w:rsidR="00877882" w:rsidRPr="00A80F8D" w:rsidRDefault="00877882" w:rsidP="00A80F8D">
            <w:pPr>
              <w:pStyle w:val="142"/>
              <w:jc w:val="center"/>
              <w:rPr>
                <w:rFonts w:hint="eastAsia"/>
                <w:b/>
                <w:snapToGrid/>
              </w:rPr>
            </w:pPr>
            <w:r w:rsidRPr="00A80F8D">
              <w:rPr>
                <w:rFonts w:hint="eastAsia"/>
                <w:b/>
                <w:snapToGrid/>
              </w:rPr>
              <w:t>113年</w:t>
            </w:r>
          </w:p>
        </w:tc>
        <w:tc>
          <w:tcPr>
            <w:tcW w:w="952" w:type="dxa"/>
            <w:tcBorders>
              <w:top w:val="single" w:sz="12" w:space="0" w:color="auto"/>
              <w:left w:val="single" w:sz="4" w:space="0" w:color="auto"/>
              <w:bottom w:val="single" w:sz="4" w:space="0" w:color="auto"/>
              <w:right w:val="single" w:sz="12" w:space="0" w:color="auto"/>
            </w:tcBorders>
            <w:shd w:val="clear" w:color="auto" w:fill="FFFFFF"/>
            <w:hideMark/>
          </w:tcPr>
          <w:p w:rsidR="00877882" w:rsidRPr="00A80F8D" w:rsidRDefault="00877882" w:rsidP="00A80F8D">
            <w:pPr>
              <w:pStyle w:val="142"/>
              <w:jc w:val="center"/>
              <w:rPr>
                <w:rFonts w:hint="eastAsia"/>
                <w:b/>
                <w:snapToGrid/>
                <w:spacing w:val="-20"/>
                <w:sz w:val="22"/>
                <w:szCs w:val="22"/>
              </w:rPr>
            </w:pPr>
            <w:r w:rsidRPr="00A80F8D">
              <w:rPr>
                <w:rFonts w:hint="eastAsia"/>
                <w:b/>
                <w:snapToGrid/>
                <w:spacing w:val="-20"/>
                <w:sz w:val="22"/>
                <w:szCs w:val="22"/>
              </w:rPr>
              <w:t>114年7月</w:t>
            </w:r>
          </w:p>
        </w:tc>
      </w:tr>
      <w:tr w:rsidR="00877882" w:rsidRPr="007B28ED" w:rsidTr="00A80F8D">
        <w:trPr>
          <w:trHeight w:val="270"/>
        </w:trPr>
        <w:tc>
          <w:tcPr>
            <w:tcW w:w="595" w:type="dxa"/>
            <w:vMerge w:val="restart"/>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汽車</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總計</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8,118,885</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8,193,237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8,330,774</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8,453,420</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8,590,732</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rPr>
            </w:pPr>
            <w:r w:rsidRPr="007B28ED">
              <w:rPr>
                <w:rFonts w:hint="eastAsia"/>
                <w:snapToGrid/>
                <w:spacing w:val="-20"/>
                <w:sz w:val="20"/>
                <w:szCs w:val="20"/>
              </w:rPr>
              <w:t>8,679,866</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8,679,102</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5,672</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11,876</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19,080</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35,532</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60,775</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rPr>
            </w:pPr>
            <w:r w:rsidRPr="007B28ED">
              <w:rPr>
                <w:rFonts w:hint="eastAsia"/>
                <w:snapToGrid/>
                <w:spacing w:val="-20"/>
                <w:sz w:val="20"/>
                <w:szCs w:val="20"/>
              </w:rPr>
              <w:t>98,740</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113,692</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電能占比</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0.07%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0.14%</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0.23%</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0.42%</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0.71%</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1.14%</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1.31</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sz w:val="20"/>
                <w:szCs w:val="20"/>
              </w:rPr>
            </w:pPr>
            <w:r w:rsidRPr="00AF2BEA">
              <w:rPr>
                <w:rFonts w:hint="eastAsia"/>
                <w:snapToGrid/>
              </w:rPr>
              <w:t>電能成長率</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140.03%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109.38%</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60.66%</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86.23%</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71.04%</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62.47%</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15.14</w:t>
            </w:r>
          </w:p>
        </w:tc>
      </w:tr>
      <w:tr w:rsidR="00877882" w:rsidRPr="007B28ED" w:rsidTr="00A80F8D">
        <w:trPr>
          <w:trHeight w:val="270"/>
        </w:trPr>
        <w:tc>
          <w:tcPr>
            <w:tcW w:w="595" w:type="dxa"/>
            <w:vMerge w:val="restart"/>
            <w:tcBorders>
              <w:top w:val="single" w:sz="4" w:space="0" w:color="auto"/>
              <w:left w:val="single" w:sz="12"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機車</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總計</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13,992,922</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14,103,763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14,266,920</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14,390,626</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14,545,338</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14,656,084</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14,668,313</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359,934</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455,764</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546,438</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630,223</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703,879</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774,651</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790,511</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電能占比</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2.57%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3.23%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3.83%</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4.38%</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4.84%</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rPr>
            </w:pPr>
            <w:r w:rsidRPr="007B28ED">
              <w:rPr>
                <w:rFonts w:hint="eastAsia"/>
                <w:snapToGrid/>
                <w:spacing w:val="-20"/>
                <w:sz w:val="20"/>
                <w:szCs w:val="20"/>
              </w:rPr>
              <w:t>5.28%</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5.39</w:t>
            </w:r>
          </w:p>
        </w:tc>
      </w:tr>
      <w:tr w:rsidR="00877882" w:rsidRPr="007B28ED" w:rsidTr="00A80F8D">
        <w:trPr>
          <w:trHeight w:val="270"/>
        </w:trPr>
        <w:tc>
          <w:tcPr>
            <w:tcW w:w="595" w:type="dxa"/>
            <w:vMerge/>
            <w:tcBorders>
              <w:top w:val="single" w:sz="4" w:space="0" w:color="auto"/>
              <w:left w:val="single" w:sz="12"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電能成長率</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84.93%</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26.62%</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19.89%</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15.33%</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11.69%</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10.05%</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2.05</w:t>
            </w:r>
          </w:p>
        </w:tc>
      </w:tr>
      <w:tr w:rsidR="00877882" w:rsidRPr="007B28ED" w:rsidTr="00A80F8D">
        <w:trPr>
          <w:trHeight w:val="270"/>
        </w:trPr>
        <w:tc>
          <w:tcPr>
            <w:tcW w:w="595" w:type="dxa"/>
            <w:vMerge w:val="restart"/>
            <w:tcBorders>
              <w:top w:val="single" w:sz="4" w:space="0" w:color="auto"/>
              <w:left w:val="single" w:sz="12"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機動車輛</w:t>
            </w: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總計</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22,111,807</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22,297,000</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22,597,694</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22,844,046</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23,136,070</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23,335,950</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23,365,415</w:t>
            </w:r>
          </w:p>
        </w:tc>
      </w:tr>
      <w:tr w:rsidR="00877882" w:rsidRPr="007B28ED" w:rsidTr="00A80F8D">
        <w:trPr>
          <w:trHeight w:val="270"/>
        </w:trPr>
        <w:tc>
          <w:tcPr>
            <w:tcW w:w="595" w:type="dxa"/>
            <w:vMerge/>
            <w:tcBorders>
              <w:top w:val="single" w:sz="4" w:space="0" w:color="auto"/>
              <w:left w:val="single" w:sz="12"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365,606</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467,640</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565,518</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665,755</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764,654</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873,121</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904,203</w:t>
            </w:r>
          </w:p>
        </w:tc>
      </w:tr>
      <w:tr w:rsidR="00877882" w:rsidRPr="007B28ED" w:rsidTr="00A80F8D">
        <w:trPr>
          <w:trHeight w:val="270"/>
        </w:trPr>
        <w:tc>
          <w:tcPr>
            <w:tcW w:w="595" w:type="dxa"/>
            <w:vMerge/>
            <w:tcBorders>
              <w:top w:val="single" w:sz="4" w:space="0" w:color="auto"/>
              <w:left w:val="single" w:sz="12"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7B28ED">
              <w:rPr>
                <w:rFonts w:hint="eastAsia"/>
                <w:snapToGrid/>
              </w:rPr>
              <w:t>電能占比</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1.65%</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2.10%</w:t>
            </w:r>
          </w:p>
        </w:tc>
        <w:tc>
          <w:tcPr>
            <w:tcW w:w="95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2.50%</w:t>
            </w:r>
          </w:p>
        </w:tc>
        <w:tc>
          <w:tcPr>
            <w:tcW w:w="951"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2.91%</w:t>
            </w:r>
          </w:p>
        </w:tc>
        <w:tc>
          <w:tcPr>
            <w:tcW w:w="9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3.31%</w:t>
            </w:r>
          </w:p>
        </w:tc>
        <w:tc>
          <w:tcPr>
            <w:tcW w:w="952" w:type="dxa"/>
            <w:tcBorders>
              <w:top w:val="single" w:sz="4" w:space="0" w:color="auto"/>
              <w:left w:val="single" w:sz="4" w:space="0" w:color="auto"/>
              <w:bottom w:val="single" w:sz="4"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3.74%</w:t>
            </w:r>
          </w:p>
        </w:tc>
        <w:tc>
          <w:tcPr>
            <w:tcW w:w="952" w:type="dxa"/>
            <w:tcBorders>
              <w:top w:val="single" w:sz="4" w:space="0" w:color="auto"/>
              <w:left w:val="single" w:sz="4" w:space="0" w:color="auto"/>
              <w:bottom w:val="single" w:sz="4"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3.87</w:t>
            </w:r>
          </w:p>
        </w:tc>
      </w:tr>
      <w:tr w:rsidR="00877882" w:rsidRPr="007B28ED" w:rsidTr="00A80F8D">
        <w:trPr>
          <w:trHeight w:val="270"/>
        </w:trPr>
        <w:tc>
          <w:tcPr>
            <w:tcW w:w="595" w:type="dxa"/>
            <w:vMerge/>
            <w:tcBorders>
              <w:top w:val="single" w:sz="4" w:space="0" w:color="auto"/>
              <w:left w:val="single" w:sz="12"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rPr>
                <w:snapToGrid/>
              </w:rPr>
            </w:pPr>
          </w:p>
        </w:tc>
        <w:tc>
          <w:tcPr>
            <w:tcW w:w="1276"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rPr>
                <w:rFonts w:hint="eastAsia"/>
                <w:snapToGrid/>
              </w:rPr>
            </w:pPr>
            <w:r w:rsidRPr="00AF2BEA">
              <w:rPr>
                <w:rFonts w:hint="eastAsia"/>
                <w:snapToGrid/>
              </w:rPr>
              <w:t>電能成長率</w:t>
            </w:r>
          </w:p>
        </w:tc>
        <w:tc>
          <w:tcPr>
            <w:tcW w:w="951"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85.59%</w:t>
            </w:r>
          </w:p>
        </w:tc>
        <w:tc>
          <w:tcPr>
            <w:tcW w:w="952"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27.91%</w:t>
            </w:r>
          </w:p>
        </w:tc>
        <w:tc>
          <w:tcPr>
            <w:tcW w:w="952"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20.93%</w:t>
            </w:r>
          </w:p>
        </w:tc>
        <w:tc>
          <w:tcPr>
            <w:tcW w:w="951" w:type="dxa"/>
            <w:tcBorders>
              <w:top w:val="single" w:sz="4" w:space="0" w:color="auto"/>
              <w:left w:val="single" w:sz="4" w:space="0" w:color="auto"/>
              <w:bottom w:val="single" w:sz="12" w:space="0" w:color="auto"/>
              <w:right w:val="single" w:sz="4" w:space="0" w:color="auto"/>
            </w:tcBorders>
            <w:shd w:val="clear" w:color="auto" w:fill="FFFFFF"/>
            <w:noWrap/>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17.72%</w:t>
            </w:r>
          </w:p>
        </w:tc>
        <w:tc>
          <w:tcPr>
            <w:tcW w:w="952"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14.86%</w:t>
            </w:r>
          </w:p>
        </w:tc>
        <w:tc>
          <w:tcPr>
            <w:tcW w:w="952" w:type="dxa"/>
            <w:tcBorders>
              <w:top w:val="single" w:sz="4" w:space="0" w:color="auto"/>
              <w:left w:val="single" w:sz="4" w:space="0" w:color="auto"/>
              <w:bottom w:val="single" w:sz="12" w:space="0" w:color="auto"/>
              <w:right w:val="single" w:sz="4"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14.19%</w:t>
            </w:r>
          </w:p>
        </w:tc>
        <w:tc>
          <w:tcPr>
            <w:tcW w:w="952" w:type="dxa"/>
            <w:tcBorders>
              <w:top w:val="single" w:sz="4" w:space="0" w:color="auto"/>
              <w:left w:val="single" w:sz="4" w:space="0" w:color="auto"/>
              <w:bottom w:val="single" w:sz="12" w:space="0" w:color="auto"/>
              <w:right w:val="single" w:sz="12" w:space="0" w:color="auto"/>
            </w:tcBorders>
            <w:shd w:val="clear" w:color="auto" w:fill="FFFFFF"/>
            <w:hideMark/>
          </w:tcPr>
          <w:p w:rsidR="00877882" w:rsidRPr="007B28ED" w:rsidRDefault="00877882" w:rsidP="007B28ED">
            <w:pPr>
              <w:pStyle w:val="142"/>
              <w:jc w:val="right"/>
              <w:rPr>
                <w:rFonts w:hint="eastAsia"/>
                <w:snapToGrid/>
                <w:spacing w:val="-20"/>
                <w:sz w:val="20"/>
                <w:szCs w:val="20"/>
              </w:rPr>
            </w:pPr>
            <w:r w:rsidRPr="007B28ED">
              <w:rPr>
                <w:rFonts w:hint="eastAsia"/>
                <w:snapToGrid/>
                <w:spacing w:val="-20"/>
                <w:sz w:val="20"/>
                <w:szCs w:val="20"/>
              </w:rPr>
              <w:t>3.56</w:t>
            </w:r>
          </w:p>
        </w:tc>
      </w:tr>
    </w:tbl>
    <w:p w:rsidR="00877882" w:rsidRPr="00877882" w:rsidRDefault="00877882" w:rsidP="00877882">
      <w:pPr>
        <w:pStyle w:val="142"/>
        <w:rPr>
          <w:snapToGrid/>
        </w:rPr>
      </w:pPr>
      <w:r w:rsidRPr="00877882">
        <w:rPr>
          <w:rFonts w:hint="eastAsia"/>
          <w:snapToGrid/>
        </w:rPr>
        <w:t>說    明：電能成長率係較上年增減率。</w:t>
      </w:r>
    </w:p>
    <w:p w:rsidR="00877882" w:rsidRPr="00877882" w:rsidRDefault="00877882" w:rsidP="00877882">
      <w:pPr>
        <w:pStyle w:val="142"/>
        <w:rPr>
          <w:rFonts w:hAnsi="標楷體" w:hint="eastAsia"/>
          <w:bCs/>
          <w:snapToGrid/>
          <w:color w:val="FF0000"/>
        </w:rPr>
      </w:pPr>
      <w:r w:rsidRPr="00877882">
        <w:rPr>
          <w:rFonts w:hint="eastAsia"/>
          <w:snapToGrid/>
        </w:rPr>
        <w:t>資料</w:t>
      </w:r>
      <w:r w:rsidRPr="00877882">
        <w:rPr>
          <w:rFonts w:hAnsi="標楷體" w:hint="eastAsia"/>
          <w:bCs/>
          <w:snapToGrid/>
        </w:rPr>
        <w:t>來源：交通部。</w:t>
      </w:r>
    </w:p>
    <w:p w:rsidR="001917CA" w:rsidRDefault="001917CA" w:rsidP="007B612A">
      <w:pPr>
        <w:ind w:left="566" w:firstLine="566"/>
      </w:pPr>
      <w:r>
        <w:rPr>
          <w:rFonts w:hint="eastAsia"/>
        </w:rPr>
        <w:t>綜上，</w:t>
      </w:r>
      <w:r w:rsidR="007B612A">
        <w:rPr>
          <w:rFonts w:hint="eastAsia"/>
          <w:lang w:eastAsia="zh-HK"/>
        </w:rPr>
        <w:t>現行</w:t>
      </w:r>
      <w:r w:rsidR="007B612A">
        <w:rPr>
          <w:rFonts w:hint="eastAsia"/>
        </w:rPr>
        <w:t>汽車燃料使用費</w:t>
      </w:r>
      <w:r w:rsidR="007B612A">
        <w:rPr>
          <w:rFonts w:hint="eastAsia"/>
          <w:lang w:eastAsia="zh-HK"/>
        </w:rPr>
        <w:t>係用於</w:t>
      </w:r>
      <w:r w:rsidR="007B612A">
        <w:rPr>
          <w:rFonts w:hint="eastAsia"/>
        </w:rPr>
        <w:t>公路養護、修建及安全管理</w:t>
      </w:r>
      <w:r w:rsidR="00086D94">
        <w:rPr>
          <w:rFonts w:hint="eastAsia"/>
        </w:rPr>
        <w:t>，</w:t>
      </w:r>
      <w:r w:rsidR="00086D94">
        <w:rPr>
          <w:rFonts w:hint="eastAsia"/>
          <w:lang w:eastAsia="zh-HK"/>
        </w:rPr>
        <w:t>近年依法</w:t>
      </w:r>
      <w:r w:rsidR="00086D94" w:rsidRPr="00086D94">
        <w:rPr>
          <w:rFonts w:hint="eastAsia"/>
        </w:rPr>
        <w:t>分配</w:t>
      </w:r>
      <w:r w:rsidR="0002366A">
        <w:rPr>
          <w:rFonts w:hint="eastAsia"/>
          <w:lang w:eastAsia="zh-HK"/>
        </w:rPr>
        <w:t>汽</w:t>
      </w:r>
      <w:r w:rsidR="00086D94" w:rsidRPr="00086D94">
        <w:rPr>
          <w:rFonts w:hint="eastAsia"/>
        </w:rPr>
        <w:t>燃費予中央、地方及國道建設基金</w:t>
      </w:r>
      <w:r w:rsidR="00AF2BEA">
        <w:rPr>
          <w:rFonts w:hint="eastAsia"/>
          <w:lang w:eastAsia="zh-HK"/>
        </w:rPr>
        <w:t>運用</w:t>
      </w:r>
      <w:r w:rsidR="00086D94" w:rsidRPr="00086D94">
        <w:rPr>
          <w:rFonts w:hint="eastAsia"/>
        </w:rPr>
        <w:t>，</w:t>
      </w:r>
      <w:r w:rsidR="0002366A">
        <w:rPr>
          <w:rFonts w:hint="eastAsia"/>
        </w:rPr>
        <w:t>108</w:t>
      </w:r>
      <w:r w:rsidR="0002366A">
        <w:rPr>
          <w:rFonts w:hint="eastAsia"/>
          <w:lang w:eastAsia="zh-HK"/>
        </w:rPr>
        <w:t>至</w:t>
      </w:r>
      <w:r w:rsidR="0002366A">
        <w:rPr>
          <w:rFonts w:hint="eastAsia"/>
        </w:rPr>
        <w:t>113</w:t>
      </w:r>
      <w:r w:rsidR="0002366A">
        <w:rPr>
          <w:rFonts w:hint="eastAsia"/>
          <w:lang w:eastAsia="zh-HK"/>
        </w:rPr>
        <w:t>年度</w:t>
      </w:r>
      <w:r w:rsidR="00086D94" w:rsidRPr="00086D94">
        <w:rPr>
          <w:rFonts w:hint="eastAsia"/>
        </w:rPr>
        <w:t>分配總額穩定維持在531至556億元間</w:t>
      </w:r>
      <w:r w:rsidR="007B612A">
        <w:rPr>
          <w:rFonts w:hint="eastAsia"/>
        </w:rPr>
        <w:t>。惟隨著政府推動運具電動化政策，</w:t>
      </w:r>
      <w:r w:rsidR="00AD1C1D">
        <w:rPr>
          <w:rFonts w:hint="eastAsia"/>
          <w:lang w:eastAsia="zh-HK"/>
        </w:rPr>
        <w:t>且</w:t>
      </w:r>
      <w:r w:rsidR="007B612A">
        <w:rPr>
          <w:rFonts w:hint="eastAsia"/>
        </w:rPr>
        <w:t>電能車輛逐年成長，</w:t>
      </w:r>
      <w:r w:rsidR="00086D94">
        <w:rPr>
          <w:rFonts w:hint="eastAsia"/>
          <w:lang w:eastAsia="zh-HK"/>
        </w:rPr>
        <w:t>允宜視</w:t>
      </w:r>
      <w:r w:rsidR="00086D94" w:rsidRPr="00086D94">
        <w:rPr>
          <w:rFonts w:hint="eastAsia"/>
          <w:lang w:eastAsia="zh-HK"/>
        </w:rPr>
        <w:t>運研所通盤檢討徵收</w:t>
      </w:r>
      <w:r w:rsidR="00AD1C1D">
        <w:rPr>
          <w:rFonts w:hint="eastAsia"/>
          <w:lang w:eastAsia="zh-HK"/>
        </w:rPr>
        <w:t>制度</w:t>
      </w:r>
      <w:r w:rsidR="00086D94">
        <w:rPr>
          <w:rFonts w:hint="eastAsia"/>
          <w:lang w:eastAsia="zh-HK"/>
        </w:rPr>
        <w:t>之結果</w:t>
      </w:r>
      <w:r w:rsidR="00086D94">
        <w:rPr>
          <w:rFonts w:hint="eastAsia"/>
        </w:rPr>
        <w:t>，</w:t>
      </w:r>
      <w:r w:rsidR="00086D94">
        <w:rPr>
          <w:rFonts w:hint="eastAsia"/>
          <w:lang w:eastAsia="zh-HK"/>
        </w:rPr>
        <w:t>適時啟動相關法制作業及研議具體配套措</w:t>
      </w:r>
      <w:r w:rsidR="00086D94">
        <w:rPr>
          <w:rFonts w:hint="eastAsia"/>
          <w:lang w:eastAsia="zh-HK"/>
        </w:rPr>
        <w:lastRenderedPageBreak/>
        <w:t>施</w:t>
      </w:r>
      <w:r w:rsidR="00086D94">
        <w:rPr>
          <w:rFonts w:hint="eastAsia"/>
        </w:rPr>
        <w:t>，</w:t>
      </w:r>
      <w:r w:rsidR="005A6408" w:rsidRPr="005A6408">
        <w:rPr>
          <w:rFonts w:hint="eastAsia"/>
        </w:rPr>
        <w:t>俾</w:t>
      </w:r>
      <w:r w:rsidR="005A6408">
        <w:rPr>
          <w:rFonts w:hint="eastAsia"/>
          <w:lang w:eastAsia="zh-HK"/>
        </w:rPr>
        <w:t>確保</w:t>
      </w:r>
      <w:r w:rsidR="005A6408" w:rsidRPr="005A6408">
        <w:rPr>
          <w:rFonts w:hint="eastAsia"/>
        </w:rPr>
        <w:t>制度與時俱進，</w:t>
      </w:r>
      <w:r w:rsidR="00AF2BEA">
        <w:rPr>
          <w:rFonts w:hint="eastAsia"/>
          <w:lang w:eastAsia="zh-HK"/>
        </w:rPr>
        <w:t>並</w:t>
      </w:r>
      <w:r w:rsidR="005A6408" w:rsidRPr="005A6408">
        <w:rPr>
          <w:rFonts w:hint="eastAsia"/>
        </w:rPr>
        <w:t>提供公路系統永續與安全管理之穩定財源</w:t>
      </w:r>
      <w:r>
        <w:rPr>
          <w:rFonts w:hint="eastAsia"/>
        </w:rPr>
        <w:t>。</w:t>
      </w:r>
    </w:p>
    <w:bookmarkEnd w:id="6"/>
    <w:bookmarkEnd w:id="4"/>
    <w:bookmarkEnd w:id="5"/>
    <w:bookmarkEnd w:id="1"/>
    <w:bookmarkEnd w:id="2"/>
    <w:bookmarkEnd w:id="3"/>
    <w:sectPr w:rsidR="001917CA" w:rsidSect="003D516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418"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78B" w:rsidRDefault="00D6278B" w:rsidP="000643FC">
      <w:pPr>
        <w:spacing w:line="240" w:lineRule="auto"/>
        <w:ind w:left="560" w:firstLine="560"/>
      </w:pPr>
      <w:r>
        <w:continuationSeparator/>
      </w:r>
    </w:p>
  </w:endnote>
  <w:endnote w:type="continuationSeparator" w:id="0">
    <w:p w:rsidR="00D6278B" w:rsidRDefault="00D6278B" w:rsidP="000643FC">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560" w:firstLine="560"/>
    </w:pPr>
  </w:p>
  <w:p w:rsidR="007D7028" w:rsidRDefault="007D7028" w:rsidP="000643FC">
    <w:pPr>
      <w:spacing w:line="240" w:lineRule="auto"/>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A20617">
    <w:pPr>
      <w:pStyle w:val="aff1"/>
      <w:ind w:leftChars="0" w:left="566" w:firstLineChars="0" w:hanging="566"/>
      <w:jc w:val="center"/>
    </w:pPr>
    <w:r>
      <w:fldChar w:fldCharType="begin"/>
    </w:r>
    <w:r>
      <w:instrText>PAGE   \* MERGEFORMAT</w:instrText>
    </w:r>
    <w:r>
      <w:fldChar w:fldCharType="separate"/>
    </w:r>
    <w:r w:rsidR="008C5036" w:rsidRPr="008C503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78B" w:rsidRDefault="00D6278B" w:rsidP="00032EF9">
      <w:pPr>
        <w:spacing w:line="240" w:lineRule="auto"/>
        <w:ind w:leftChars="202" w:left="566" w:firstLine="560"/>
      </w:pPr>
      <w:r>
        <w:separator/>
      </w:r>
    </w:p>
  </w:footnote>
  <w:footnote w:type="continuationSeparator" w:id="0">
    <w:p w:rsidR="00D6278B" w:rsidRDefault="00D6278B" w:rsidP="005D48A7">
      <w:pPr>
        <w:spacing w:line="240" w:lineRule="auto"/>
        <w:ind w:left="560" w:firstLine="560"/>
      </w:pPr>
      <w:r>
        <w:continuationSeparator/>
      </w:r>
    </w:p>
  </w:footnote>
  <w:footnote w:id="1">
    <w:p w:rsidR="007D7028" w:rsidRDefault="007D7028" w:rsidP="00B10B79">
      <w:pPr>
        <w:pStyle w:val="142"/>
        <w:ind w:left="182" w:hangingChars="75" w:hanging="182"/>
        <w:rPr>
          <w:rFonts w:hint="eastAsia"/>
        </w:rPr>
      </w:pPr>
      <w:r>
        <w:rPr>
          <w:rStyle w:val="af5"/>
        </w:rPr>
        <w:footnoteRef/>
      </w:r>
      <w:r>
        <w:t xml:space="preserve"> </w:t>
      </w:r>
      <w:r w:rsidRPr="009336D0">
        <w:rPr>
          <w:rFonts w:hint="eastAsia"/>
        </w:rPr>
        <w:t>汽車燃料使用費徵收及分配辦法</w:t>
      </w:r>
      <w:r>
        <w:rPr>
          <w:rFonts w:hint="eastAsia"/>
        </w:rPr>
        <w:t>第8條規定：「汽車燃料使用費由交通部統籌分配，其屬市區道路部分應會同內政部辦理。」</w:t>
      </w:r>
    </w:p>
    <w:p w:rsidR="007D7028" w:rsidRDefault="007D7028" w:rsidP="00B10B79">
      <w:pPr>
        <w:pStyle w:val="142"/>
        <w:ind w:leftChars="50" w:left="142"/>
      </w:pPr>
      <w:r>
        <w:rPr>
          <w:rFonts w:hint="eastAsia"/>
        </w:rPr>
        <w:t>同</w:t>
      </w:r>
      <w:r>
        <w:rPr>
          <w:rFonts w:hint="eastAsia"/>
          <w:lang w:eastAsia="zh-HK"/>
        </w:rPr>
        <w:t>辦</w:t>
      </w:r>
      <w:r>
        <w:rPr>
          <w:rFonts w:hint="eastAsia"/>
        </w:rPr>
        <w:t>法第9條規定：「地方公路主管機關應將其所轄公路系統之年度公路養護、安全管理計畫，於年度開始前4個月報由交通部參酌各級公路之長度、面積、交通量等因素，及配合當前國家建設政策之優先次序，予以審核分配。」、「地方市區道路主管機關，應將年度市區道路養護計畫，於年度開始前4個月，報由內政部會同交通部參照前項因素等，予以分配。」</w:t>
      </w:r>
    </w:p>
    <w:p w:rsidR="007D7028" w:rsidRDefault="007D7028" w:rsidP="00B10B79">
      <w:pPr>
        <w:pStyle w:val="142"/>
        <w:ind w:leftChars="50" w:left="142"/>
        <w:rPr>
          <w:rFonts w:hint="eastAsia"/>
        </w:rPr>
      </w:pPr>
      <w:r>
        <w:rPr>
          <w:rFonts w:hint="eastAsia"/>
        </w:rPr>
        <w:t>同</w:t>
      </w:r>
      <w:r>
        <w:rPr>
          <w:rFonts w:hint="eastAsia"/>
          <w:lang w:eastAsia="zh-HK"/>
        </w:rPr>
        <w:t>辦</w:t>
      </w:r>
      <w:r>
        <w:rPr>
          <w:rFonts w:hint="eastAsia"/>
        </w:rPr>
        <w:t>法第1</w:t>
      </w:r>
      <w:r>
        <w:t>0</w:t>
      </w:r>
      <w:r>
        <w:rPr>
          <w:rFonts w:hint="eastAsia"/>
        </w:rPr>
        <w:t>條規定：「</w:t>
      </w:r>
      <w:r w:rsidRPr="000C02BA">
        <w:rPr>
          <w:rFonts w:hint="eastAsia"/>
        </w:rPr>
        <w:t>地方公路主管機關及地方市區道路主管機關，應將前條各項計畫執行情形，包括項目及用款數額等，於年度終了後</w:t>
      </w:r>
      <w:r>
        <w:rPr>
          <w:rFonts w:hint="eastAsia"/>
        </w:rPr>
        <w:t>2</w:t>
      </w:r>
      <w:r w:rsidRPr="000C02BA">
        <w:rPr>
          <w:rFonts w:hint="eastAsia"/>
        </w:rPr>
        <w:t>個月內，分別列表報各該主管機關之交通部或內政部審核。</w:t>
      </w:r>
      <w:r>
        <w:rPr>
          <w:rFonts w:hint="eastAsia"/>
        </w:rPr>
        <w:t>」</w:t>
      </w:r>
    </w:p>
  </w:footnote>
  <w:footnote w:id="2">
    <w:p w:rsidR="007D7028" w:rsidRDefault="007D7028" w:rsidP="009C2EDE">
      <w:pPr>
        <w:pStyle w:val="142"/>
        <w:ind w:leftChars="-1" w:left="179" w:hangingChars="75" w:hanging="182"/>
        <w:jc w:val="both"/>
        <w:rPr>
          <w:rFonts w:hint="eastAsia"/>
        </w:rPr>
      </w:pPr>
      <w:r>
        <w:rPr>
          <w:rStyle w:val="af5"/>
        </w:rPr>
        <w:footnoteRef/>
      </w:r>
      <w:r>
        <w:rPr>
          <w:rFonts w:hint="eastAsia"/>
        </w:rPr>
        <w:t xml:space="preserve"> 汽車燃料使用費徵收及分配辦法第3條第1項：「汽車燃料使用費按附表（一）及附表（二）之各型汽車每月耗油量及費額，由交通部委任公路總局或委託直轄市政府及其他指定之機關分別代徵之，其費率如下：</w:t>
      </w:r>
      <w:r>
        <w:rPr>
          <w:rFonts w:hAnsi="標楷體" w:hint="eastAsia"/>
        </w:rPr>
        <w:t>一、汽油每公升新臺幣2.5元。二、柴油每公升新臺幣1.5元。」、同條</w:t>
      </w:r>
      <w:r>
        <w:rPr>
          <w:rFonts w:hint="eastAsia"/>
        </w:rPr>
        <w:t>第2項：</w:t>
      </w:r>
      <w:r>
        <w:rPr>
          <w:rFonts w:hAnsi="標楷體" w:hint="eastAsia"/>
        </w:rPr>
        <w:t>「前項耗油量，按各型汽車之汽缸總排氣量、行駛里程及使用效率計算之。」</w:t>
      </w:r>
    </w:p>
  </w:footnote>
  <w:footnote w:id="3">
    <w:p w:rsidR="007D7028" w:rsidRDefault="007D7028" w:rsidP="00AE0287">
      <w:pPr>
        <w:pStyle w:val="142"/>
        <w:ind w:leftChars="-1" w:left="179" w:hangingChars="75" w:hanging="182"/>
        <w:jc w:val="both"/>
        <w:rPr>
          <w:rFonts w:hint="eastAsia"/>
        </w:rPr>
      </w:pPr>
      <w:r>
        <w:rPr>
          <w:rStyle w:val="af5"/>
        </w:rPr>
        <w:footnoteRef/>
      </w:r>
      <w:r>
        <w:rPr>
          <w:rFonts w:hint="eastAsia"/>
        </w:rPr>
        <w:t xml:space="preserve"> </w:t>
      </w:r>
      <w:r>
        <w:rPr>
          <w:rFonts w:hAnsi="標楷體" w:hint="eastAsia"/>
        </w:rPr>
        <w:t>公路法第2條：「本法用詞，定義如下：…十、汽車：指非依軌道或電力架設，而以原動機行駛之車輛。…。」</w:t>
      </w:r>
    </w:p>
  </w:footnote>
  <w:footnote w:id="4">
    <w:p w:rsidR="007D7028" w:rsidRDefault="007D7028" w:rsidP="00AE0287">
      <w:pPr>
        <w:pStyle w:val="142"/>
        <w:ind w:leftChars="-1" w:left="179" w:hangingChars="75" w:hanging="182"/>
        <w:jc w:val="both"/>
        <w:rPr>
          <w:rFonts w:hint="eastAsia"/>
        </w:rPr>
      </w:pPr>
      <w:r>
        <w:rPr>
          <w:rStyle w:val="af5"/>
        </w:rPr>
        <w:footnoteRef/>
      </w:r>
      <w:r>
        <w:rPr>
          <w:rFonts w:hint="eastAsia"/>
        </w:rPr>
        <w:t xml:space="preserve"> 例如：</w:t>
      </w:r>
      <w:r w:rsidRPr="0002366A">
        <w:t>11</w:t>
      </w:r>
      <w:r>
        <w:rPr>
          <w:rFonts w:hint="eastAsia"/>
        </w:rPr>
        <w:t>3</w:t>
      </w:r>
      <w:r w:rsidRPr="0002366A">
        <w:rPr>
          <w:rFonts w:hint="eastAsia"/>
        </w:rPr>
        <w:t>年度中央政府總預算案審查交通部決議</w:t>
      </w:r>
      <w:r w:rsidRPr="0002366A">
        <w:t>(</w:t>
      </w:r>
      <w:r>
        <w:rPr>
          <w:rFonts w:hint="eastAsia"/>
          <w:lang w:eastAsia="zh-HK"/>
        </w:rPr>
        <w:t>二十一</w:t>
      </w:r>
      <w:r w:rsidRPr="0002366A">
        <w:t>)</w:t>
      </w:r>
      <w:r>
        <w:rPr>
          <w:rFonts w:hint="eastAsia"/>
        </w:rPr>
        <w:t>、112年度中央政府總預算案審查交通部決議(一三九)、公路總局及所屬決議(十八)、111年度中央政府總預算案審查交通部決議(三十六)、110年度中央政府總預算案審查交通部決議(三十六)、公路總局及所屬決議(二十七)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0643FC">
    <w:pPr>
      <w:ind w:left="560" w:firstLine="560"/>
    </w:pPr>
    <w:r>
      <w:continuation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5D48A7">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7028" w:rsidRDefault="007D7028" w:rsidP="006821FB">
    <w:pPr>
      <w:ind w:left="560" w:firstLine="560"/>
    </w:pPr>
    <w:r>
      <w:t>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35295B"/>
    <w:multiLevelType w:val="hybridMultilevel"/>
    <w:tmpl w:val="3480851A"/>
    <w:lvl w:ilvl="0" w:tplc="7B447D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43F03C2"/>
    <w:multiLevelType w:val="hybridMultilevel"/>
    <w:tmpl w:val="BCE67A26"/>
    <w:lvl w:ilvl="0" w:tplc="0156B5C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EB153F"/>
    <w:multiLevelType w:val="hybridMultilevel"/>
    <w:tmpl w:val="64FA64D8"/>
    <w:lvl w:ilvl="0" w:tplc="A9D24EC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 w15:restartNumberingAfterBreak="0">
    <w:nsid w:val="2DAF3CEE"/>
    <w:multiLevelType w:val="hybridMultilevel"/>
    <w:tmpl w:val="3682A59E"/>
    <w:lvl w:ilvl="0" w:tplc="D68416E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094643"/>
    <w:multiLevelType w:val="hybridMultilevel"/>
    <w:tmpl w:val="F8740FA2"/>
    <w:lvl w:ilvl="0" w:tplc="F5B49C34">
      <w:start w:val="1"/>
      <w:numFmt w:val="taiwaneseCountingThousand"/>
      <w:lvlText w:val="(%1)"/>
      <w:lvlJc w:val="left"/>
      <w:pPr>
        <w:ind w:left="1116" w:hanging="72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7C17DC8"/>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54E8089C"/>
    <w:multiLevelType w:val="hybridMultilevel"/>
    <w:tmpl w:val="71844DB0"/>
    <w:lvl w:ilvl="0" w:tplc="29F029A6">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57AF2016"/>
    <w:multiLevelType w:val="hybridMultilevel"/>
    <w:tmpl w:val="98C2B4EA"/>
    <w:lvl w:ilvl="0" w:tplc="FFFFFFFF">
      <w:start w:val="1"/>
      <w:numFmt w:val="decimal"/>
      <w:lvlText w:val="%1."/>
      <w:lvlJc w:val="left"/>
      <w:pPr>
        <w:ind w:left="907" w:hanging="480"/>
      </w:pPr>
      <w:rPr>
        <w:color w:val="auto"/>
      </w:rPr>
    </w:lvl>
    <w:lvl w:ilvl="1" w:tplc="CA6AF040">
      <w:start w:val="1"/>
      <w:numFmt w:val="decimal"/>
      <w:lvlText w:val="(%2)"/>
      <w:lvlJc w:val="left"/>
      <w:pPr>
        <w:ind w:left="1757" w:hanging="480"/>
      </w:pPr>
      <w:rPr>
        <w:rFonts w:hint="default"/>
      </w:rPr>
    </w:lvl>
    <w:lvl w:ilvl="2" w:tplc="FFFFFFFF" w:tentative="1">
      <w:start w:val="1"/>
      <w:numFmt w:val="lowerRoman"/>
      <w:lvlText w:val="%3."/>
      <w:lvlJc w:val="right"/>
      <w:pPr>
        <w:ind w:left="1867" w:hanging="480"/>
      </w:pPr>
    </w:lvl>
    <w:lvl w:ilvl="3" w:tplc="FFFFFFFF" w:tentative="1">
      <w:start w:val="1"/>
      <w:numFmt w:val="decimal"/>
      <w:lvlText w:val="%4."/>
      <w:lvlJc w:val="left"/>
      <w:pPr>
        <w:ind w:left="2347" w:hanging="480"/>
      </w:pPr>
    </w:lvl>
    <w:lvl w:ilvl="4" w:tplc="FFFFFFFF" w:tentative="1">
      <w:start w:val="1"/>
      <w:numFmt w:val="ideographTraditional"/>
      <w:lvlText w:val="%5、"/>
      <w:lvlJc w:val="left"/>
      <w:pPr>
        <w:ind w:left="2827" w:hanging="480"/>
      </w:pPr>
    </w:lvl>
    <w:lvl w:ilvl="5" w:tplc="FFFFFFFF" w:tentative="1">
      <w:start w:val="1"/>
      <w:numFmt w:val="lowerRoman"/>
      <w:lvlText w:val="%6."/>
      <w:lvlJc w:val="right"/>
      <w:pPr>
        <w:ind w:left="3307" w:hanging="480"/>
      </w:pPr>
    </w:lvl>
    <w:lvl w:ilvl="6" w:tplc="FFFFFFFF" w:tentative="1">
      <w:start w:val="1"/>
      <w:numFmt w:val="decimal"/>
      <w:lvlText w:val="%7."/>
      <w:lvlJc w:val="left"/>
      <w:pPr>
        <w:ind w:left="3787" w:hanging="480"/>
      </w:pPr>
    </w:lvl>
    <w:lvl w:ilvl="7" w:tplc="FFFFFFFF" w:tentative="1">
      <w:start w:val="1"/>
      <w:numFmt w:val="ideographTraditional"/>
      <w:lvlText w:val="%8、"/>
      <w:lvlJc w:val="left"/>
      <w:pPr>
        <w:ind w:left="4267" w:hanging="480"/>
      </w:pPr>
    </w:lvl>
    <w:lvl w:ilvl="8" w:tplc="FFFFFFFF" w:tentative="1">
      <w:start w:val="1"/>
      <w:numFmt w:val="lowerRoman"/>
      <w:lvlText w:val="%9."/>
      <w:lvlJc w:val="right"/>
      <w:pPr>
        <w:ind w:left="4747" w:hanging="480"/>
      </w:pPr>
    </w:lvl>
  </w:abstractNum>
  <w:num w:numId="1">
    <w:abstractNumId w:val="0"/>
  </w:num>
  <w:num w:numId="2">
    <w:abstractNumId w:val="1"/>
  </w:num>
  <w:num w:numId="3">
    <w:abstractNumId w:val="2"/>
  </w:num>
  <w:num w:numId="4">
    <w:abstractNumId w:val="8"/>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9D"/>
    <w:rsid w:val="000000CE"/>
    <w:rsid w:val="00000117"/>
    <w:rsid w:val="0000014E"/>
    <w:rsid w:val="000001CF"/>
    <w:rsid w:val="0000022C"/>
    <w:rsid w:val="0000025B"/>
    <w:rsid w:val="000003D7"/>
    <w:rsid w:val="00000453"/>
    <w:rsid w:val="00000647"/>
    <w:rsid w:val="00000657"/>
    <w:rsid w:val="00000674"/>
    <w:rsid w:val="00000935"/>
    <w:rsid w:val="0000095F"/>
    <w:rsid w:val="00000980"/>
    <w:rsid w:val="00000F70"/>
    <w:rsid w:val="00000F77"/>
    <w:rsid w:val="00001006"/>
    <w:rsid w:val="00001268"/>
    <w:rsid w:val="0000129A"/>
    <w:rsid w:val="00001B48"/>
    <w:rsid w:val="00001B99"/>
    <w:rsid w:val="00001DC5"/>
    <w:rsid w:val="00001E16"/>
    <w:rsid w:val="00001E33"/>
    <w:rsid w:val="000020A5"/>
    <w:rsid w:val="000020AC"/>
    <w:rsid w:val="00002273"/>
    <w:rsid w:val="0000256D"/>
    <w:rsid w:val="0000270B"/>
    <w:rsid w:val="00002C5D"/>
    <w:rsid w:val="00002D1A"/>
    <w:rsid w:val="00002D5D"/>
    <w:rsid w:val="00003231"/>
    <w:rsid w:val="00003274"/>
    <w:rsid w:val="000033A9"/>
    <w:rsid w:val="00003423"/>
    <w:rsid w:val="000034D3"/>
    <w:rsid w:val="000035AE"/>
    <w:rsid w:val="000036DF"/>
    <w:rsid w:val="000039F9"/>
    <w:rsid w:val="00003B28"/>
    <w:rsid w:val="000040C8"/>
    <w:rsid w:val="000040EF"/>
    <w:rsid w:val="000044FC"/>
    <w:rsid w:val="00004582"/>
    <w:rsid w:val="00004679"/>
    <w:rsid w:val="00004848"/>
    <w:rsid w:val="00004B47"/>
    <w:rsid w:val="00004FFC"/>
    <w:rsid w:val="0000503E"/>
    <w:rsid w:val="000050D0"/>
    <w:rsid w:val="00005180"/>
    <w:rsid w:val="000057DC"/>
    <w:rsid w:val="00005818"/>
    <w:rsid w:val="000058D0"/>
    <w:rsid w:val="000059B0"/>
    <w:rsid w:val="000059DF"/>
    <w:rsid w:val="00005A1A"/>
    <w:rsid w:val="00005D2A"/>
    <w:rsid w:val="00005D7D"/>
    <w:rsid w:val="0000607F"/>
    <w:rsid w:val="00006122"/>
    <w:rsid w:val="00006273"/>
    <w:rsid w:val="0000630F"/>
    <w:rsid w:val="000063A4"/>
    <w:rsid w:val="00006427"/>
    <w:rsid w:val="000065B2"/>
    <w:rsid w:val="000065DE"/>
    <w:rsid w:val="000066F5"/>
    <w:rsid w:val="00006772"/>
    <w:rsid w:val="00006995"/>
    <w:rsid w:val="00006A38"/>
    <w:rsid w:val="00006B15"/>
    <w:rsid w:val="00006B9A"/>
    <w:rsid w:val="00006C75"/>
    <w:rsid w:val="00006DBA"/>
    <w:rsid w:val="000070BF"/>
    <w:rsid w:val="00007610"/>
    <w:rsid w:val="00007611"/>
    <w:rsid w:val="00007981"/>
    <w:rsid w:val="00007BFF"/>
    <w:rsid w:val="00007DF2"/>
    <w:rsid w:val="00007E04"/>
    <w:rsid w:val="00010106"/>
    <w:rsid w:val="000101FC"/>
    <w:rsid w:val="00010209"/>
    <w:rsid w:val="000103B2"/>
    <w:rsid w:val="00010477"/>
    <w:rsid w:val="0001055B"/>
    <w:rsid w:val="00010862"/>
    <w:rsid w:val="00010877"/>
    <w:rsid w:val="000108B6"/>
    <w:rsid w:val="000109F7"/>
    <w:rsid w:val="00010A3B"/>
    <w:rsid w:val="00010B38"/>
    <w:rsid w:val="00010B99"/>
    <w:rsid w:val="00010E96"/>
    <w:rsid w:val="00010F61"/>
    <w:rsid w:val="00011111"/>
    <w:rsid w:val="000112A1"/>
    <w:rsid w:val="0001138B"/>
    <w:rsid w:val="000113A3"/>
    <w:rsid w:val="0001152F"/>
    <w:rsid w:val="000115CE"/>
    <w:rsid w:val="00011701"/>
    <w:rsid w:val="00011793"/>
    <w:rsid w:val="000118EF"/>
    <w:rsid w:val="00011913"/>
    <w:rsid w:val="00011944"/>
    <w:rsid w:val="00011B4C"/>
    <w:rsid w:val="00011D37"/>
    <w:rsid w:val="00011DB8"/>
    <w:rsid w:val="00011EEB"/>
    <w:rsid w:val="00011F30"/>
    <w:rsid w:val="00012219"/>
    <w:rsid w:val="00012264"/>
    <w:rsid w:val="000123D9"/>
    <w:rsid w:val="00012406"/>
    <w:rsid w:val="000124E6"/>
    <w:rsid w:val="00012677"/>
    <w:rsid w:val="0001267B"/>
    <w:rsid w:val="00012A16"/>
    <w:rsid w:val="00012D93"/>
    <w:rsid w:val="00012E5E"/>
    <w:rsid w:val="00012F61"/>
    <w:rsid w:val="00013008"/>
    <w:rsid w:val="0001303B"/>
    <w:rsid w:val="00013085"/>
    <w:rsid w:val="00013288"/>
    <w:rsid w:val="0001332F"/>
    <w:rsid w:val="0001348A"/>
    <w:rsid w:val="000134CF"/>
    <w:rsid w:val="00013510"/>
    <w:rsid w:val="00013580"/>
    <w:rsid w:val="000136EA"/>
    <w:rsid w:val="00013779"/>
    <w:rsid w:val="0001384C"/>
    <w:rsid w:val="00013E6B"/>
    <w:rsid w:val="00013F75"/>
    <w:rsid w:val="00013FC2"/>
    <w:rsid w:val="000141B3"/>
    <w:rsid w:val="00014269"/>
    <w:rsid w:val="00014372"/>
    <w:rsid w:val="00014396"/>
    <w:rsid w:val="000145EE"/>
    <w:rsid w:val="000146A9"/>
    <w:rsid w:val="000149E8"/>
    <w:rsid w:val="00014A57"/>
    <w:rsid w:val="00014C19"/>
    <w:rsid w:val="00014C8E"/>
    <w:rsid w:val="00014DBC"/>
    <w:rsid w:val="00014EE0"/>
    <w:rsid w:val="00014FA5"/>
    <w:rsid w:val="000151E5"/>
    <w:rsid w:val="000151FB"/>
    <w:rsid w:val="0001529C"/>
    <w:rsid w:val="000153AB"/>
    <w:rsid w:val="000154CF"/>
    <w:rsid w:val="00015856"/>
    <w:rsid w:val="00015BC8"/>
    <w:rsid w:val="00015C0C"/>
    <w:rsid w:val="00015C7F"/>
    <w:rsid w:val="00015D39"/>
    <w:rsid w:val="00016061"/>
    <w:rsid w:val="0001626C"/>
    <w:rsid w:val="00016276"/>
    <w:rsid w:val="0001629A"/>
    <w:rsid w:val="0001667D"/>
    <w:rsid w:val="000167D9"/>
    <w:rsid w:val="00016A54"/>
    <w:rsid w:val="00016B58"/>
    <w:rsid w:val="00016FF4"/>
    <w:rsid w:val="00017015"/>
    <w:rsid w:val="00017192"/>
    <w:rsid w:val="00017207"/>
    <w:rsid w:val="000174AC"/>
    <w:rsid w:val="00017557"/>
    <w:rsid w:val="00017655"/>
    <w:rsid w:val="0001766F"/>
    <w:rsid w:val="0001768A"/>
    <w:rsid w:val="0001769E"/>
    <w:rsid w:val="0001781C"/>
    <w:rsid w:val="00017A34"/>
    <w:rsid w:val="00017BF2"/>
    <w:rsid w:val="00017C38"/>
    <w:rsid w:val="00017CE6"/>
    <w:rsid w:val="00017D78"/>
    <w:rsid w:val="00017E26"/>
    <w:rsid w:val="00017E3A"/>
    <w:rsid w:val="00017EA4"/>
    <w:rsid w:val="00017ECC"/>
    <w:rsid w:val="0002057E"/>
    <w:rsid w:val="0002063E"/>
    <w:rsid w:val="000206EC"/>
    <w:rsid w:val="000208FF"/>
    <w:rsid w:val="00020FA5"/>
    <w:rsid w:val="00020FAF"/>
    <w:rsid w:val="00021618"/>
    <w:rsid w:val="0002170E"/>
    <w:rsid w:val="000217C9"/>
    <w:rsid w:val="00021828"/>
    <w:rsid w:val="000219FD"/>
    <w:rsid w:val="00021AF7"/>
    <w:rsid w:val="00021FCC"/>
    <w:rsid w:val="000220E0"/>
    <w:rsid w:val="0002211C"/>
    <w:rsid w:val="000223FE"/>
    <w:rsid w:val="00022B40"/>
    <w:rsid w:val="00022CE7"/>
    <w:rsid w:val="00022F6E"/>
    <w:rsid w:val="00023035"/>
    <w:rsid w:val="000230EC"/>
    <w:rsid w:val="000233E1"/>
    <w:rsid w:val="000233F8"/>
    <w:rsid w:val="0002345F"/>
    <w:rsid w:val="0002351D"/>
    <w:rsid w:val="000235DA"/>
    <w:rsid w:val="00023659"/>
    <w:rsid w:val="0002366A"/>
    <w:rsid w:val="00023776"/>
    <w:rsid w:val="00023850"/>
    <w:rsid w:val="0002385F"/>
    <w:rsid w:val="00023931"/>
    <w:rsid w:val="00023976"/>
    <w:rsid w:val="00023A82"/>
    <w:rsid w:val="00023C88"/>
    <w:rsid w:val="00023E08"/>
    <w:rsid w:val="00023E45"/>
    <w:rsid w:val="00023E8F"/>
    <w:rsid w:val="00023EAD"/>
    <w:rsid w:val="00024100"/>
    <w:rsid w:val="00024189"/>
    <w:rsid w:val="00024554"/>
    <w:rsid w:val="000245B1"/>
    <w:rsid w:val="000245D0"/>
    <w:rsid w:val="0002469C"/>
    <w:rsid w:val="000248C1"/>
    <w:rsid w:val="000248C3"/>
    <w:rsid w:val="0002491E"/>
    <w:rsid w:val="00024A1A"/>
    <w:rsid w:val="00024D86"/>
    <w:rsid w:val="00025158"/>
    <w:rsid w:val="000253EB"/>
    <w:rsid w:val="000254B6"/>
    <w:rsid w:val="0002552F"/>
    <w:rsid w:val="00025825"/>
    <w:rsid w:val="00025842"/>
    <w:rsid w:val="00025A33"/>
    <w:rsid w:val="00025C2F"/>
    <w:rsid w:val="00025C92"/>
    <w:rsid w:val="00025CC2"/>
    <w:rsid w:val="00025DD2"/>
    <w:rsid w:val="00025E23"/>
    <w:rsid w:val="00025E3E"/>
    <w:rsid w:val="00025E65"/>
    <w:rsid w:val="00025F46"/>
    <w:rsid w:val="000260AD"/>
    <w:rsid w:val="00026569"/>
    <w:rsid w:val="000269A6"/>
    <w:rsid w:val="00026C3E"/>
    <w:rsid w:val="00026CA0"/>
    <w:rsid w:val="00026CDF"/>
    <w:rsid w:val="00026EE5"/>
    <w:rsid w:val="00026F65"/>
    <w:rsid w:val="00026FC0"/>
    <w:rsid w:val="0002709E"/>
    <w:rsid w:val="0002720B"/>
    <w:rsid w:val="000274EF"/>
    <w:rsid w:val="000275AA"/>
    <w:rsid w:val="00027667"/>
    <w:rsid w:val="000276F4"/>
    <w:rsid w:val="00027BD8"/>
    <w:rsid w:val="00027C95"/>
    <w:rsid w:val="00027C9F"/>
    <w:rsid w:val="00027F51"/>
    <w:rsid w:val="000300F3"/>
    <w:rsid w:val="00030513"/>
    <w:rsid w:val="00030739"/>
    <w:rsid w:val="0003075D"/>
    <w:rsid w:val="0003092C"/>
    <w:rsid w:val="00030A09"/>
    <w:rsid w:val="00030A76"/>
    <w:rsid w:val="00030BBE"/>
    <w:rsid w:val="00030C9B"/>
    <w:rsid w:val="00030D11"/>
    <w:rsid w:val="00030D66"/>
    <w:rsid w:val="00030DDB"/>
    <w:rsid w:val="0003148F"/>
    <w:rsid w:val="000314FB"/>
    <w:rsid w:val="00031511"/>
    <w:rsid w:val="00031694"/>
    <w:rsid w:val="0003188F"/>
    <w:rsid w:val="00031E2C"/>
    <w:rsid w:val="00031E72"/>
    <w:rsid w:val="000323AC"/>
    <w:rsid w:val="0003243B"/>
    <w:rsid w:val="00032BAF"/>
    <w:rsid w:val="00032EF9"/>
    <w:rsid w:val="00033393"/>
    <w:rsid w:val="000335EB"/>
    <w:rsid w:val="000335F3"/>
    <w:rsid w:val="00033764"/>
    <w:rsid w:val="00033786"/>
    <w:rsid w:val="00033D45"/>
    <w:rsid w:val="00033DB1"/>
    <w:rsid w:val="00033E78"/>
    <w:rsid w:val="00034282"/>
    <w:rsid w:val="0003432D"/>
    <w:rsid w:val="0003476A"/>
    <w:rsid w:val="000347B1"/>
    <w:rsid w:val="000347C4"/>
    <w:rsid w:val="0003485D"/>
    <w:rsid w:val="00034A8A"/>
    <w:rsid w:val="00034AF3"/>
    <w:rsid w:val="00034B88"/>
    <w:rsid w:val="00034B8F"/>
    <w:rsid w:val="00034C35"/>
    <w:rsid w:val="00034F1F"/>
    <w:rsid w:val="00034F74"/>
    <w:rsid w:val="00035032"/>
    <w:rsid w:val="0003508B"/>
    <w:rsid w:val="00035281"/>
    <w:rsid w:val="00035594"/>
    <w:rsid w:val="0003583C"/>
    <w:rsid w:val="000358A6"/>
    <w:rsid w:val="00035B69"/>
    <w:rsid w:val="00035CCE"/>
    <w:rsid w:val="00035EA4"/>
    <w:rsid w:val="00035F3C"/>
    <w:rsid w:val="000364DE"/>
    <w:rsid w:val="00036505"/>
    <w:rsid w:val="00036535"/>
    <w:rsid w:val="00036778"/>
    <w:rsid w:val="00036828"/>
    <w:rsid w:val="00036A60"/>
    <w:rsid w:val="00036B8C"/>
    <w:rsid w:val="00036E7D"/>
    <w:rsid w:val="00036F44"/>
    <w:rsid w:val="00036FFE"/>
    <w:rsid w:val="00037005"/>
    <w:rsid w:val="000372E4"/>
    <w:rsid w:val="00037441"/>
    <w:rsid w:val="000376C8"/>
    <w:rsid w:val="0003771A"/>
    <w:rsid w:val="00037816"/>
    <w:rsid w:val="00037AB2"/>
    <w:rsid w:val="00037DDD"/>
    <w:rsid w:val="00037E41"/>
    <w:rsid w:val="00037F94"/>
    <w:rsid w:val="00040012"/>
    <w:rsid w:val="00040049"/>
    <w:rsid w:val="00040050"/>
    <w:rsid w:val="00040079"/>
    <w:rsid w:val="00040142"/>
    <w:rsid w:val="0004031D"/>
    <w:rsid w:val="0004033C"/>
    <w:rsid w:val="000405C6"/>
    <w:rsid w:val="00040707"/>
    <w:rsid w:val="0004075E"/>
    <w:rsid w:val="0004080E"/>
    <w:rsid w:val="0004081F"/>
    <w:rsid w:val="00040884"/>
    <w:rsid w:val="00040A3F"/>
    <w:rsid w:val="00040A55"/>
    <w:rsid w:val="00040AC6"/>
    <w:rsid w:val="00041002"/>
    <w:rsid w:val="00041008"/>
    <w:rsid w:val="000411A7"/>
    <w:rsid w:val="000413AE"/>
    <w:rsid w:val="0004151B"/>
    <w:rsid w:val="00041547"/>
    <w:rsid w:val="00041549"/>
    <w:rsid w:val="0004155F"/>
    <w:rsid w:val="00041826"/>
    <w:rsid w:val="0004183D"/>
    <w:rsid w:val="00041DC6"/>
    <w:rsid w:val="000425C8"/>
    <w:rsid w:val="00042661"/>
    <w:rsid w:val="000427DA"/>
    <w:rsid w:val="000428EC"/>
    <w:rsid w:val="0004298C"/>
    <w:rsid w:val="00042A33"/>
    <w:rsid w:val="00042B02"/>
    <w:rsid w:val="00042B2E"/>
    <w:rsid w:val="00042C13"/>
    <w:rsid w:val="00042DE2"/>
    <w:rsid w:val="00042E25"/>
    <w:rsid w:val="0004303F"/>
    <w:rsid w:val="00043070"/>
    <w:rsid w:val="00043179"/>
    <w:rsid w:val="00043235"/>
    <w:rsid w:val="000432BD"/>
    <w:rsid w:val="0004359B"/>
    <w:rsid w:val="000435E7"/>
    <w:rsid w:val="00043669"/>
    <w:rsid w:val="00043758"/>
    <w:rsid w:val="00043E44"/>
    <w:rsid w:val="000440CC"/>
    <w:rsid w:val="0004433A"/>
    <w:rsid w:val="000445B2"/>
    <w:rsid w:val="00044A2A"/>
    <w:rsid w:val="00044C53"/>
    <w:rsid w:val="00044ECD"/>
    <w:rsid w:val="0004504E"/>
    <w:rsid w:val="000451EA"/>
    <w:rsid w:val="000453F5"/>
    <w:rsid w:val="00045460"/>
    <w:rsid w:val="0004554A"/>
    <w:rsid w:val="00045646"/>
    <w:rsid w:val="000456CC"/>
    <w:rsid w:val="0004587B"/>
    <w:rsid w:val="00045B76"/>
    <w:rsid w:val="00045C53"/>
    <w:rsid w:val="00045C89"/>
    <w:rsid w:val="00045C9B"/>
    <w:rsid w:val="00045E58"/>
    <w:rsid w:val="00045FF7"/>
    <w:rsid w:val="00046119"/>
    <w:rsid w:val="0004654C"/>
    <w:rsid w:val="000467A2"/>
    <w:rsid w:val="00046B6F"/>
    <w:rsid w:val="00046C07"/>
    <w:rsid w:val="00046C51"/>
    <w:rsid w:val="00046D31"/>
    <w:rsid w:val="00046D38"/>
    <w:rsid w:val="00046E41"/>
    <w:rsid w:val="00046E62"/>
    <w:rsid w:val="00047093"/>
    <w:rsid w:val="000470AB"/>
    <w:rsid w:val="00047108"/>
    <w:rsid w:val="00047445"/>
    <w:rsid w:val="0004744B"/>
    <w:rsid w:val="000475B9"/>
    <w:rsid w:val="000476CC"/>
    <w:rsid w:val="000478B6"/>
    <w:rsid w:val="0004795C"/>
    <w:rsid w:val="0004796A"/>
    <w:rsid w:val="00047A8B"/>
    <w:rsid w:val="00047B3D"/>
    <w:rsid w:val="00047BA5"/>
    <w:rsid w:val="00047D91"/>
    <w:rsid w:val="00047DA3"/>
    <w:rsid w:val="0005004C"/>
    <w:rsid w:val="00050199"/>
    <w:rsid w:val="00050236"/>
    <w:rsid w:val="000504E8"/>
    <w:rsid w:val="000504E9"/>
    <w:rsid w:val="000505E4"/>
    <w:rsid w:val="000506DA"/>
    <w:rsid w:val="00050978"/>
    <w:rsid w:val="000509CE"/>
    <w:rsid w:val="00050B4B"/>
    <w:rsid w:val="00050B9A"/>
    <w:rsid w:val="00050BC0"/>
    <w:rsid w:val="00050BFC"/>
    <w:rsid w:val="00050C97"/>
    <w:rsid w:val="00050FBA"/>
    <w:rsid w:val="00051171"/>
    <w:rsid w:val="000513B1"/>
    <w:rsid w:val="0005141A"/>
    <w:rsid w:val="000514AF"/>
    <w:rsid w:val="00051767"/>
    <w:rsid w:val="000518CA"/>
    <w:rsid w:val="00051C13"/>
    <w:rsid w:val="00051CDD"/>
    <w:rsid w:val="00051EC0"/>
    <w:rsid w:val="0005217C"/>
    <w:rsid w:val="000523F0"/>
    <w:rsid w:val="000526D1"/>
    <w:rsid w:val="000527CD"/>
    <w:rsid w:val="00052854"/>
    <w:rsid w:val="00052AF8"/>
    <w:rsid w:val="00052B69"/>
    <w:rsid w:val="00052C3C"/>
    <w:rsid w:val="00053046"/>
    <w:rsid w:val="00053146"/>
    <w:rsid w:val="00053172"/>
    <w:rsid w:val="0005318A"/>
    <w:rsid w:val="00053270"/>
    <w:rsid w:val="00053468"/>
    <w:rsid w:val="00053471"/>
    <w:rsid w:val="00053525"/>
    <w:rsid w:val="00053801"/>
    <w:rsid w:val="0005388F"/>
    <w:rsid w:val="000538CA"/>
    <w:rsid w:val="00053A77"/>
    <w:rsid w:val="00053A95"/>
    <w:rsid w:val="00053D10"/>
    <w:rsid w:val="00053D1C"/>
    <w:rsid w:val="00053D63"/>
    <w:rsid w:val="00053D87"/>
    <w:rsid w:val="00053E6A"/>
    <w:rsid w:val="000541AC"/>
    <w:rsid w:val="00054397"/>
    <w:rsid w:val="000543DD"/>
    <w:rsid w:val="00054604"/>
    <w:rsid w:val="0005476D"/>
    <w:rsid w:val="0005480E"/>
    <w:rsid w:val="00054937"/>
    <w:rsid w:val="00054C70"/>
    <w:rsid w:val="00054F95"/>
    <w:rsid w:val="00054FF0"/>
    <w:rsid w:val="00055076"/>
    <w:rsid w:val="000551B9"/>
    <w:rsid w:val="000551BA"/>
    <w:rsid w:val="0005555F"/>
    <w:rsid w:val="00055561"/>
    <w:rsid w:val="000555ED"/>
    <w:rsid w:val="00055704"/>
    <w:rsid w:val="00055A1B"/>
    <w:rsid w:val="00055B07"/>
    <w:rsid w:val="00055C43"/>
    <w:rsid w:val="00055D9A"/>
    <w:rsid w:val="00055E18"/>
    <w:rsid w:val="00055E21"/>
    <w:rsid w:val="00055EA7"/>
    <w:rsid w:val="00055F2A"/>
    <w:rsid w:val="000564FF"/>
    <w:rsid w:val="00056510"/>
    <w:rsid w:val="000565C8"/>
    <w:rsid w:val="00056A63"/>
    <w:rsid w:val="00056D1F"/>
    <w:rsid w:val="00056FB3"/>
    <w:rsid w:val="000570B8"/>
    <w:rsid w:val="00057269"/>
    <w:rsid w:val="000572EC"/>
    <w:rsid w:val="00057385"/>
    <w:rsid w:val="0005745C"/>
    <w:rsid w:val="00057736"/>
    <w:rsid w:val="00057823"/>
    <w:rsid w:val="00057AD4"/>
    <w:rsid w:val="00057B9E"/>
    <w:rsid w:val="00057BEB"/>
    <w:rsid w:val="00057C04"/>
    <w:rsid w:val="00057D29"/>
    <w:rsid w:val="00057E1F"/>
    <w:rsid w:val="000604C0"/>
    <w:rsid w:val="000607A1"/>
    <w:rsid w:val="000607CE"/>
    <w:rsid w:val="000608C7"/>
    <w:rsid w:val="00060A50"/>
    <w:rsid w:val="00060AE7"/>
    <w:rsid w:val="00060B4E"/>
    <w:rsid w:val="00060DA5"/>
    <w:rsid w:val="000610A5"/>
    <w:rsid w:val="000610AC"/>
    <w:rsid w:val="0006129D"/>
    <w:rsid w:val="000612AA"/>
    <w:rsid w:val="0006139F"/>
    <w:rsid w:val="000613A4"/>
    <w:rsid w:val="000613B6"/>
    <w:rsid w:val="00061430"/>
    <w:rsid w:val="00061714"/>
    <w:rsid w:val="0006172A"/>
    <w:rsid w:val="00061F19"/>
    <w:rsid w:val="000621FC"/>
    <w:rsid w:val="00062244"/>
    <w:rsid w:val="00062246"/>
    <w:rsid w:val="000625C6"/>
    <w:rsid w:val="00062A27"/>
    <w:rsid w:val="00062C10"/>
    <w:rsid w:val="00062C88"/>
    <w:rsid w:val="0006301D"/>
    <w:rsid w:val="00063094"/>
    <w:rsid w:val="000630F5"/>
    <w:rsid w:val="00063109"/>
    <w:rsid w:val="00063478"/>
    <w:rsid w:val="0006381A"/>
    <w:rsid w:val="00063905"/>
    <w:rsid w:val="000639EA"/>
    <w:rsid w:val="00063BA1"/>
    <w:rsid w:val="00063BAC"/>
    <w:rsid w:val="00063DD1"/>
    <w:rsid w:val="00063FF1"/>
    <w:rsid w:val="00064006"/>
    <w:rsid w:val="000642F6"/>
    <w:rsid w:val="000643FC"/>
    <w:rsid w:val="0006461C"/>
    <w:rsid w:val="00064779"/>
    <w:rsid w:val="0006477A"/>
    <w:rsid w:val="000648D3"/>
    <w:rsid w:val="00064B6D"/>
    <w:rsid w:val="00064BAB"/>
    <w:rsid w:val="000651BE"/>
    <w:rsid w:val="0006528C"/>
    <w:rsid w:val="0006533C"/>
    <w:rsid w:val="00065676"/>
    <w:rsid w:val="000658C7"/>
    <w:rsid w:val="00065D58"/>
    <w:rsid w:val="00065E5E"/>
    <w:rsid w:val="00065ED5"/>
    <w:rsid w:val="00065F0C"/>
    <w:rsid w:val="00066095"/>
    <w:rsid w:val="000660B5"/>
    <w:rsid w:val="000661A7"/>
    <w:rsid w:val="000662AC"/>
    <w:rsid w:val="000662DB"/>
    <w:rsid w:val="000663C5"/>
    <w:rsid w:val="00066661"/>
    <w:rsid w:val="0006666F"/>
    <w:rsid w:val="00066D35"/>
    <w:rsid w:val="00066FAE"/>
    <w:rsid w:val="000670EC"/>
    <w:rsid w:val="00067249"/>
    <w:rsid w:val="00067828"/>
    <w:rsid w:val="00067A3C"/>
    <w:rsid w:val="00067DA2"/>
    <w:rsid w:val="00067F2A"/>
    <w:rsid w:val="00070226"/>
    <w:rsid w:val="0007027E"/>
    <w:rsid w:val="0007035F"/>
    <w:rsid w:val="000703B5"/>
    <w:rsid w:val="0007077F"/>
    <w:rsid w:val="000708FE"/>
    <w:rsid w:val="00070993"/>
    <w:rsid w:val="00070A84"/>
    <w:rsid w:val="00070B59"/>
    <w:rsid w:val="00070D26"/>
    <w:rsid w:val="00070DA5"/>
    <w:rsid w:val="00070DBF"/>
    <w:rsid w:val="00070E8A"/>
    <w:rsid w:val="00070F1C"/>
    <w:rsid w:val="00070FB2"/>
    <w:rsid w:val="000710E9"/>
    <w:rsid w:val="000711EF"/>
    <w:rsid w:val="00071207"/>
    <w:rsid w:val="00071660"/>
    <w:rsid w:val="000716C8"/>
    <w:rsid w:val="00071A0E"/>
    <w:rsid w:val="00071AD2"/>
    <w:rsid w:val="00071B79"/>
    <w:rsid w:val="00071F0D"/>
    <w:rsid w:val="000720EA"/>
    <w:rsid w:val="000721AC"/>
    <w:rsid w:val="00072313"/>
    <w:rsid w:val="00072364"/>
    <w:rsid w:val="00072400"/>
    <w:rsid w:val="00072417"/>
    <w:rsid w:val="0007262A"/>
    <w:rsid w:val="00072945"/>
    <w:rsid w:val="00072991"/>
    <w:rsid w:val="00072CCC"/>
    <w:rsid w:val="00072EB4"/>
    <w:rsid w:val="00072F71"/>
    <w:rsid w:val="00072F84"/>
    <w:rsid w:val="0007378F"/>
    <w:rsid w:val="000737CA"/>
    <w:rsid w:val="00073994"/>
    <w:rsid w:val="00073B10"/>
    <w:rsid w:val="00073C99"/>
    <w:rsid w:val="00073DD1"/>
    <w:rsid w:val="00073F1B"/>
    <w:rsid w:val="00073F8D"/>
    <w:rsid w:val="00074070"/>
    <w:rsid w:val="00074149"/>
    <w:rsid w:val="00074345"/>
    <w:rsid w:val="000744D9"/>
    <w:rsid w:val="000745A3"/>
    <w:rsid w:val="000746A4"/>
    <w:rsid w:val="000746E3"/>
    <w:rsid w:val="000746F9"/>
    <w:rsid w:val="00074909"/>
    <w:rsid w:val="0007497C"/>
    <w:rsid w:val="000749CD"/>
    <w:rsid w:val="00074A3D"/>
    <w:rsid w:val="00074B6C"/>
    <w:rsid w:val="00074C4D"/>
    <w:rsid w:val="00074F49"/>
    <w:rsid w:val="0007513C"/>
    <w:rsid w:val="0007538A"/>
    <w:rsid w:val="0007541C"/>
    <w:rsid w:val="00075578"/>
    <w:rsid w:val="00075853"/>
    <w:rsid w:val="00075896"/>
    <w:rsid w:val="00075AC4"/>
    <w:rsid w:val="00075AFF"/>
    <w:rsid w:val="00075C8F"/>
    <w:rsid w:val="00076024"/>
    <w:rsid w:val="000760A8"/>
    <w:rsid w:val="00076187"/>
    <w:rsid w:val="00076518"/>
    <w:rsid w:val="00076871"/>
    <w:rsid w:val="00076E2F"/>
    <w:rsid w:val="00076F43"/>
    <w:rsid w:val="0007726F"/>
    <w:rsid w:val="000772BA"/>
    <w:rsid w:val="0007741B"/>
    <w:rsid w:val="00077519"/>
    <w:rsid w:val="00077532"/>
    <w:rsid w:val="00077A5D"/>
    <w:rsid w:val="00077A9A"/>
    <w:rsid w:val="00077E46"/>
    <w:rsid w:val="00077EAC"/>
    <w:rsid w:val="00077EEB"/>
    <w:rsid w:val="000800A5"/>
    <w:rsid w:val="000801F7"/>
    <w:rsid w:val="00080454"/>
    <w:rsid w:val="0008051E"/>
    <w:rsid w:val="0008062F"/>
    <w:rsid w:val="00080A72"/>
    <w:rsid w:val="00080B57"/>
    <w:rsid w:val="00080C9E"/>
    <w:rsid w:val="00080D58"/>
    <w:rsid w:val="0008106B"/>
    <w:rsid w:val="000810FA"/>
    <w:rsid w:val="00081277"/>
    <w:rsid w:val="0008138F"/>
    <w:rsid w:val="000815D2"/>
    <w:rsid w:val="0008169C"/>
    <w:rsid w:val="00081703"/>
    <w:rsid w:val="00081823"/>
    <w:rsid w:val="00081922"/>
    <w:rsid w:val="00081973"/>
    <w:rsid w:val="00081A0A"/>
    <w:rsid w:val="00081AEE"/>
    <w:rsid w:val="000820C6"/>
    <w:rsid w:val="0008212C"/>
    <w:rsid w:val="0008216A"/>
    <w:rsid w:val="0008216B"/>
    <w:rsid w:val="00082189"/>
    <w:rsid w:val="0008241A"/>
    <w:rsid w:val="0008251F"/>
    <w:rsid w:val="0008253F"/>
    <w:rsid w:val="0008271D"/>
    <w:rsid w:val="00082B25"/>
    <w:rsid w:val="00082C0B"/>
    <w:rsid w:val="00082C57"/>
    <w:rsid w:val="00082E18"/>
    <w:rsid w:val="00082E32"/>
    <w:rsid w:val="0008316D"/>
    <w:rsid w:val="00083555"/>
    <w:rsid w:val="000837C5"/>
    <w:rsid w:val="000838A4"/>
    <w:rsid w:val="00083928"/>
    <w:rsid w:val="00083CC2"/>
    <w:rsid w:val="00083D36"/>
    <w:rsid w:val="00083E47"/>
    <w:rsid w:val="00083E9E"/>
    <w:rsid w:val="0008400A"/>
    <w:rsid w:val="000840CB"/>
    <w:rsid w:val="000841B8"/>
    <w:rsid w:val="000842D8"/>
    <w:rsid w:val="000843A4"/>
    <w:rsid w:val="0008462D"/>
    <w:rsid w:val="0008475D"/>
    <w:rsid w:val="000847D9"/>
    <w:rsid w:val="00084905"/>
    <w:rsid w:val="00084B0A"/>
    <w:rsid w:val="00084B48"/>
    <w:rsid w:val="00084C56"/>
    <w:rsid w:val="00084E9A"/>
    <w:rsid w:val="0008500D"/>
    <w:rsid w:val="00085017"/>
    <w:rsid w:val="00085102"/>
    <w:rsid w:val="00085106"/>
    <w:rsid w:val="00085190"/>
    <w:rsid w:val="000851D4"/>
    <w:rsid w:val="00085448"/>
    <w:rsid w:val="0008550A"/>
    <w:rsid w:val="000857F5"/>
    <w:rsid w:val="00085821"/>
    <w:rsid w:val="00085867"/>
    <w:rsid w:val="00085AAE"/>
    <w:rsid w:val="00085FDB"/>
    <w:rsid w:val="00085FDF"/>
    <w:rsid w:val="00086010"/>
    <w:rsid w:val="000860A5"/>
    <w:rsid w:val="000860C7"/>
    <w:rsid w:val="00086149"/>
    <w:rsid w:val="0008630F"/>
    <w:rsid w:val="000863FE"/>
    <w:rsid w:val="0008644C"/>
    <w:rsid w:val="0008653A"/>
    <w:rsid w:val="000865D6"/>
    <w:rsid w:val="00086704"/>
    <w:rsid w:val="000867DA"/>
    <w:rsid w:val="000867EF"/>
    <w:rsid w:val="00086954"/>
    <w:rsid w:val="0008697D"/>
    <w:rsid w:val="000869D7"/>
    <w:rsid w:val="000869E9"/>
    <w:rsid w:val="00086AB2"/>
    <w:rsid w:val="00086BBC"/>
    <w:rsid w:val="00086C80"/>
    <w:rsid w:val="00086D94"/>
    <w:rsid w:val="0008701B"/>
    <w:rsid w:val="0008704C"/>
    <w:rsid w:val="000870AB"/>
    <w:rsid w:val="00087143"/>
    <w:rsid w:val="00087187"/>
    <w:rsid w:val="000871F5"/>
    <w:rsid w:val="0008754A"/>
    <w:rsid w:val="00087704"/>
    <w:rsid w:val="00087788"/>
    <w:rsid w:val="000877BD"/>
    <w:rsid w:val="00087A8F"/>
    <w:rsid w:val="00087BFE"/>
    <w:rsid w:val="00087D0C"/>
    <w:rsid w:val="00087E51"/>
    <w:rsid w:val="00087F15"/>
    <w:rsid w:val="00087F5A"/>
    <w:rsid w:val="000900D1"/>
    <w:rsid w:val="00090116"/>
    <w:rsid w:val="000903BB"/>
    <w:rsid w:val="00090694"/>
    <w:rsid w:val="000907CF"/>
    <w:rsid w:val="0009085D"/>
    <w:rsid w:val="00090A4B"/>
    <w:rsid w:val="00090A8A"/>
    <w:rsid w:val="00090D9D"/>
    <w:rsid w:val="00090E51"/>
    <w:rsid w:val="00090F59"/>
    <w:rsid w:val="00090F74"/>
    <w:rsid w:val="00090F96"/>
    <w:rsid w:val="0009101E"/>
    <w:rsid w:val="0009106C"/>
    <w:rsid w:val="00091251"/>
    <w:rsid w:val="0009139F"/>
    <w:rsid w:val="00091BAE"/>
    <w:rsid w:val="00091F93"/>
    <w:rsid w:val="000922B5"/>
    <w:rsid w:val="000925F7"/>
    <w:rsid w:val="00092635"/>
    <w:rsid w:val="000927B7"/>
    <w:rsid w:val="000928A2"/>
    <w:rsid w:val="00092908"/>
    <w:rsid w:val="00092B9A"/>
    <w:rsid w:val="00092C27"/>
    <w:rsid w:val="00092C95"/>
    <w:rsid w:val="00092CF1"/>
    <w:rsid w:val="00092EBD"/>
    <w:rsid w:val="0009304E"/>
    <w:rsid w:val="00093053"/>
    <w:rsid w:val="000932BA"/>
    <w:rsid w:val="000936C8"/>
    <w:rsid w:val="000937B8"/>
    <w:rsid w:val="000938EB"/>
    <w:rsid w:val="0009392D"/>
    <w:rsid w:val="00093AD7"/>
    <w:rsid w:val="00093B84"/>
    <w:rsid w:val="00093C31"/>
    <w:rsid w:val="000940A4"/>
    <w:rsid w:val="00094298"/>
    <w:rsid w:val="00094BBD"/>
    <w:rsid w:val="00094D30"/>
    <w:rsid w:val="00094E23"/>
    <w:rsid w:val="00094E91"/>
    <w:rsid w:val="000950BD"/>
    <w:rsid w:val="000951CF"/>
    <w:rsid w:val="000957A0"/>
    <w:rsid w:val="00095B39"/>
    <w:rsid w:val="00095C5B"/>
    <w:rsid w:val="00095EDD"/>
    <w:rsid w:val="00095F63"/>
    <w:rsid w:val="00096046"/>
    <w:rsid w:val="0009614C"/>
    <w:rsid w:val="0009628A"/>
    <w:rsid w:val="000962EF"/>
    <w:rsid w:val="000965DE"/>
    <w:rsid w:val="00096A4E"/>
    <w:rsid w:val="00096A62"/>
    <w:rsid w:val="00096A78"/>
    <w:rsid w:val="00096C1A"/>
    <w:rsid w:val="00096C35"/>
    <w:rsid w:val="00096C9F"/>
    <w:rsid w:val="00096CDD"/>
    <w:rsid w:val="00096DE9"/>
    <w:rsid w:val="00096E33"/>
    <w:rsid w:val="00096F31"/>
    <w:rsid w:val="00096F8F"/>
    <w:rsid w:val="00097425"/>
    <w:rsid w:val="0009765C"/>
    <w:rsid w:val="0009799E"/>
    <w:rsid w:val="00097A7A"/>
    <w:rsid w:val="00097B55"/>
    <w:rsid w:val="00097BEE"/>
    <w:rsid w:val="00097C37"/>
    <w:rsid w:val="00097C6D"/>
    <w:rsid w:val="00097DDB"/>
    <w:rsid w:val="00097F09"/>
    <w:rsid w:val="00097F2E"/>
    <w:rsid w:val="000A0120"/>
    <w:rsid w:val="000A016B"/>
    <w:rsid w:val="000A04F0"/>
    <w:rsid w:val="000A09D6"/>
    <w:rsid w:val="000A0A0B"/>
    <w:rsid w:val="000A0CCD"/>
    <w:rsid w:val="000A0CFB"/>
    <w:rsid w:val="000A11B1"/>
    <w:rsid w:val="000A1374"/>
    <w:rsid w:val="000A1424"/>
    <w:rsid w:val="000A1576"/>
    <w:rsid w:val="000A19FB"/>
    <w:rsid w:val="000A1AB2"/>
    <w:rsid w:val="000A1BC0"/>
    <w:rsid w:val="000A1D03"/>
    <w:rsid w:val="000A1DED"/>
    <w:rsid w:val="000A1EAB"/>
    <w:rsid w:val="000A1EE6"/>
    <w:rsid w:val="000A2022"/>
    <w:rsid w:val="000A2092"/>
    <w:rsid w:val="000A20FA"/>
    <w:rsid w:val="000A24F8"/>
    <w:rsid w:val="000A2652"/>
    <w:rsid w:val="000A26E4"/>
    <w:rsid w:val="000A2AB8"/>
    <w:rsid w:val="000A2BB1"/>
    <w:rsid w:val="000A2BD3"/>
    <w:rsid w:val="000A2C21"/>
    <w:rsid w:val="000A2D54"/>
    <w:rsid w:val="000A2E71"/>
    <w:rsid w:val="000A3091"/>
    <w:rsid w:val="000A3145"/>
    <w:rsid w:val="000A31FD"/>
    <w:rsid w:val="000A357B"/>
    <w:rsid w:val="000A3707"/>
    <w:rsid w:val="000A3829"/>
    <w:rsid w:val="000A38CE"/>
    <w:rsid w:val="000A39C5"/>
    <w:rsid w:val="000A3B06"/>
    <w:rsid w:val="000A3B19"/>
    <w:rsid w:val="000A3C51"/>
    <w:rsid w:val="000A3E35"/>
    <w:rsid w:val="000A3EB4"/>
    <w:rsid w:val="000A4180"/>
    <w:rsid w:val="000A446A"/>
    <w:rsid w:val="000A44D5"/>
    <w:rsid w:val="000A4B9A"/>
    <w:rsid w:val="000A4CD2"/>
    <w:rsid w:val="000A4FEA"/>
    <w:rsid w:val="000A5000"/>
    <w:rsid w:val="000A50B5"/>
    <w:rsid w:val="000A5113"/>
    <w:rsid w:val="000A522E"/>
    <w:rsid w:val="000A540C"/>
    <w:rsid w:val="000A5FEF"/>
    <w:rsid w:val="000A6125"/>
    <w:rsid w:val="000A6129"/>
    <w:rsid w:val="000A6212"/>
    <w:rsid w:val="000A62DD"/>
    <w:rsid w:val="000A6328"/>
    <w:rsid w:val="000A6508"/>
    <w:rsid w:val="000A69C2"/>
    <w:rsid w:val="000A6A90"/>
    <w:rsid w:val="000A6B17"/>
    <w:rsid w:val="000A6B81"/>
    <w:rsid w:val="000A6BBB"/>
    <w:rsid w:val="000A6C15"/>
    <w:rsid w:val="000A6D72"/>
    <w:rsid w:val="000A6DD6"/>
    <w:rsid w:val="000A709D"/>
    <w:rsid w:val="000A717D"/>
    <w:rsid w:val="000A71B6"/>
    <w:rsid w:val="000A7296"/>
    <w:rsid w:val="000A75B1"/>
    <w:rsid w:val="000A7616"/>
    <w:rsid w:val="000A77BD"/>
    <w:rsid w:val="000A79B8"/>
    <w:rsid w:val="000A7C3A"/>
    <w:rsid w:val="000A7D69"/>
    <w:rsid w:val="000A7FF0"/>
    <w:rsid w:val="000B008E"/>
    <w:rsid w:val="000B02AC"/>
    <w:rsid w:val="000B02FB"/>
    <w:rsid w:val="000B05F9"/>
    <w:rsid w:val="000B05FD"/>
    <w:rsid w:val="000B065E"/>
    <w:rsid w:val="000B0C63"/>
    <w:rsid w:val="000B0DFE"/>
    <w:rsid w:val="000B10EB"/>
    <w:rsid w:val="000B12D2"/>
    <w:rsid w:val="000B1342"/>
    <w:rsid w:val="000B149A"/>
    <w:rsid w:val="000B15F5"/>
    <w:rsid w:val="000B15F8"/>
    <w:rsid w:val="000B1634"/>
    <w:rsid w:val="000B1816"/>
    <w:rsid w:val="000B18E0"/>
    <w:rsid w:val="000B1AFF"/>
    <w:rsid w:val="000B1D19"/>
    <w:rsid w:val="000B1F34"/>
    <w:rsid w:val="000B2170"/>
    <w:rsid w:val="000B233F"/>
    <w:rsid w:val="000B255D"/>
    <w:rsid w:val="000B27F3"/>
    <w:rsid w:val="000B27F6"/>
    <w:rsid w:val="000B282B"/>
    <w:rsid w:val="000B293F"/>
    <w:rsid w:val="000B2DED"/>
    <w:rsid w:val="000B2F34"/>
    <w:rsid w:val="000B2F37"/>
    <w:rsid w:val="000B303D"/>
    <w:rsid w:val="000B3668"/>
    <w:rsid w:val="000B3B1A"/>
    <w:rsid w:val="000B40DC"/>
    <w:rsid w:val="000B4177"/>
    <w:rsid w:val="000B42C0"/>
    <w:rsid w:val="000B43AD"/>
    <w:rsid w:val="000B43BD"/>
    <w:rsid w:val="000B459A"/>
    <w:rsid w:val="000B4801"/>
    <w:rsid w:val="000B481E"/>
    <w:rsid w:val="000B4C8E"/>
    <w:rsid w:val="000B4D14"/>
    <w:rsid w:val="000B4D16"/>
    <w:rsid w:val="000B4D61"/>
    <w:rsid w:val="000B4E17"/>
    <w:rsid w:val="000B4F56"/>
    <w:rsid w:val="000B50C0"/>
    <w:rsid w:val="000B518A"/>
    <w:rsid w:val="000B521C"/>
    <w:rsid w:val="000B5294"/>
    <w:rsid w:val="000B5362"/>
    <w:rsid w:val="000B559B"/>
    <w:rsid w:val="000B55D9"/>
    <w:rsid w:val="000B56D3"/>
    <w:rsid w:val="000B571E"/>
    <w:rsid w:val="000B5726"/>
    <w:rsid w:val="000B57CF"/>
    <w:rsid w:val="000B595B"/>
    <w:rsid w:val="000B5A10"/>
    <w:rsid w:val="000B5C34"/>
    <w:rsid w:val="000B5D0A"/>
    <w:rsid w:val="000B602B"/>
    <w:rsid w:val="000B60CD"/>
    <w:rsid w:val="000B61A5"/>
    <w:rsid w:val="000B61C6"/>
    <w:rsid w:val="000B6251"/>
    <w:rsid w:val="000B6764"/>
    <w:rsid w:val="000B67E7"/>
    <w:rsid w:val="000B6859"/>
    <w:rsid w:val="000B68CA"/>
    <w:rsid w:val="000B6C17"/>
    <w:rsid w:val="000B6D07"/>
    <w:rsid w:val="000B6FC1"/>
    <w:rsid w:val="000B71AB"/>
    <w:rsid w:val="000B73B3"/>
    <w:rsid w:val="000B7405"/>
    <w:rsid w:val="000B7672"/>
    <w:rsid w:val="000B7702"/>
    <w:rsid w:val="000B77E8"/>
    <w:rsid w:val="000B77FE"/>
    <w:rsid w:val="000B784B"/>
    <w:rsid w:val="000B789A"/>
    <w:rsid w:val="000B79BA"/>
    <w:rsid w:val="000B7ACA"/>
    <w:rsid w:val="000B7B19"/>
    <w:rsid w:val="000B7C21"/>
    <w:rsid w:val="000B7CFF"/>
    <w:rsid w:val="000B7E48"/>
    <w:rsid w:val="000B7F0B"/>
    <w:rsid w:val="000C02BA"/>
    <w:rsid w:val="000C02F9"/>
    <w:rsid w:val="000C0556"/>
    <w:rsid w:val="000C06AF"/>
    <w:rsid w:val="000C07F8"/>
    <w:rsid w:val="000C0917"/>
    <w:rsid w:val="000C0969"/>
    <w:rsid w:val="000C0A2E"/>
    <w:rsid w:val="000C0D0D"/>
    <w:rsid w:val="000C0D82"/>
    <w:rsid w:val="000C101E"/>
    <w:rsid w:val="000C1277"/>
    <w:rsid w:val="000C12D3"/>
    <w:rsid w:val="000C12F2"/>
    <w:rsid w:val="000C18B0"/>
    <w:rsid w:val="000C1AD1"/>
    <w:rsid w:val="000C24DC"/>
    <w:rsid w:val="000C2670"/>
    <w:rsid w:val="000C28FD"/>
    <w:rsid w:val="000C2A77"/>
    <w:rsid w:val="000C2D64"/>
    <w:rsid w:val="000C2EED"/>
    <w:rsid w:val="000C32FF"/>
    <w:rsid w:val="000C331F"/>
    <w:rsid w:val="000C3510"/>
    <w:rsid w:val="000C3766"/>
    <w:rsid w:val="000C3791"/>
    <w:rsid w:val="000C3989"/>
    <w:rsid w:val="000C3BA9"/>
    <w:rsid w:val="000C409A"/>
    <w:rsid w:val="000C40ED"/>
    <w:rsid w:val="000C4341"/>
    <w:rsid w:val="000C471A"/>
    <w:rsid w:val="000C4A4B"/>
    <w:rsid w:val="000C4B50"/>
    <w:rsid w:val="000C4BBD"/>
    <w:rsid w:val="000C4BE3"/>
    <w:rsid w:val="000C4C63"/>
    <w:rsid w:val="000C4CBA"/>
    <w:rsid w:val="000C4D77"/>
    <w:rsid w:val="000C4DD2"/>
    <w:rsid w:val="000C4EC1"/>
    <w:rsid w:val="000C51CF"/>
    <w:rsid w:val="000C5216"/>
    <w:rsid w:val="000C521C"/>
    <w:rsid w:val="000C5221"/>
    <w:rsid w:val="000C555A"/>
    <w:rsid w:val="000C5697"/>
    <w:rsid w:val="000C5705"/>
    <w:rsid w:val="000C57C6"/>
    <w:rsid w:val="000C596C"/>
    <w:rsid w:val="000C59F7"/>
    <w:rsid w:val="000C5A0D"/>
    <w:rsid w:val="000C5BFD"/>
    <w:rsid w:val="000C5D9F"/>
    <w:rsid w:val="000C5E05"/>
    <w:rsid w:val="000C5F31"/>
    <w:rsid w:val="000C66D5"/>
    <w:rsid w:val="000C689E"/>
    <w:rsid w:val="000C692D"/>
    <w:rsid w:val="000C6961"/>
    <w:rsid w:val="000C6A3A"/>
    <w:rsid w:val="000C6BB4"/>
    <w:rsid w:val="000C6BC6"/>
    <w:rsid w:val="000C6D3A"/>
    <w:rsid w:val="000C6D56"/>
    <w:rsid w:val="000C6E3E"/>
    <w:rsid w:val="000C6F15"/>
    <w:rsid w:val="000C6F7F"/>
    <w:rsid w:val="000C7273"/>
    <w:rsid w:val="000C739D"/>
    <w:rsid w:val="000C756A"/>
    <w:rsid w:val="000C790D"/>
    <w:rsid w:val="000C7ADD"/>
    <w:rsid w:val="000C7C08"/>
    <w:rsid w:val="000C7D0A"/>
    <w:rsid w:val="000C7D39"/>
    <w:rsid w:val="000C7EFC"/>
    <w:rsid w:val="000D0076"/>
    <w:rsid w:val="000D025B"/>
    <w:rsid w:val="000D02C8"/>
    <w:rsid w:val="000D03B4"/>
    <w:rsid w:val="000D03BC"/>
    <w:rsid w:val="000D0631"/>
    <w:rsid w:val="000D068F"/>
    <w:rsid w:val="000D06C4"/>
    <w:rsid w:val="000D06F7"/>
    <w:rsid w:val="000D0703"/>
    <w:rsid w:val="000D0871"/>
    <w:rsid w:val="000D0A3F"/>
    <w:rsid w:val="000D0CBB"/>
    <w:rsid w:val="000D0D9D"/>
    <w:rsid w:val="000D0E21"/>
    <w:rsid w:val="000D0F4E"/>
    <w:rsid w:val="000D10DB"/>
    <w:rsid w:val="000D14C4"/>
    <w:rsid w:val="000D18E2"/>
    <w:rsid w:val="000D19D3"/>
    <w:rsid w:val="000D1D91"/>
    <w:rsid w:val="000D1F47"/>
    <w:rsid w:val="000D1FF3"/>
    <w:rsid w:val="000D2044"/>
    <w:rsid w:val="000D2441"/>
    <w:rsid w:val="000D2467"/>
    <w:rsid w:val="000D258F"/>
    <w:rsid w:val="000D2592"/>
    <w:rsid w:val="000D25B3"/>
    <w:rsid w:val="000D26F7"/>
    <w:rsid w:val="000D275F"/>
    <w:rsid w:val="000D2953"/>
    <w:rsid w:val="000D297A"/>
    <w:rsid w:val="000D29CE"/>
    <w:rsid w:val="000D2A04"/>
    <w:rsid w:val="000D2A79"/>
    <w:rsid w:val="000D2BE1"/>
    <w:rsid w:val="000D302B"/>
    <w:rsid w:val="000D3261"/>
    <w:rsid w:val="000D3333"/>
    <w:rsid w:val="000D38B3"/>
    <w:rsid w:val="000D3B12"/>
    <w:rsid w:val="000D3B3A"/>
    <w:rsid w:val="000D3D74"/>
    <w:rsid w:val="000D3F4C"/>
    <w:rsid w:val="000D40EF"/>
    <w:rsid w:val="000D41C4"/>
    <w:rsid w:val="000D4231"/>
    <w:rsid w:val="000D4239"/>
    <w:rsid w:val="000D447F"/>
    <w:rsid w:val="000D4724"/>
    <w:rsid w:val="000D47BB"/>
    <w:rsid w:val="000D4A19"/>
    <w:rsid w:val="000D4AE6"/>
    <w:rsid w:val="000D4BF8"/>
    <w:rsid w:val="000D4C35"/>
    <w:rsid w:val="000D4ED1"/>
    <w:rsid w:val="000D4F26"/>
    <w:rsid w:val="000D4FE8"/>
    <w:rsid w:val="000D508C"/>
    <w:rsid w:val="000D548C"/>
    <w:rsid w:val="000D5493"/>
    <w:rsid w:val="000D559E"/>
    <w:rsid w:val="000D575E"/>
    <w:rsid w:val="000D579E"/>
    <w:rsid w:val="000D582B"/>
    <w:rsid w:val="000D5A5F"/>
    <w:rsid w:val="000D5C18"/>
    <w:rsid w:val="000D60D8"/>
    <w:rsid w:val="000D610A"/>
    <w:rsid w:val="000D619C"/>
    <w:rsid w:val="000D61E8"/>
    <w:rsid w:val="000D6488"/>
    <w:rsid w:val="000D652E"/>
    <w:rsid w:val="000D658C"/>
    <w:rsid w:val="000D6953"/>
    <w:rsid w:val="000D6D38"/>
    <w:rsid w:val="000D6F4E"/>
    <w:rsid w:val="000D7145"/>
    <w:rsid w:val="000D727F"/>
    <w:rsid w:val="000D729E"/>
    <w:rsid w:val="000D7429"/>
    <w:rsid w:val="000D7516"/>
    <w:rsid w:val="000D789A"/>
    <w:rsid w:val="000D7C36"/>
    <w:rsid w:val="000D7D3D"/>
    <w:rsid w:val="000D7DB2"/>
    <w:rsid w:val="000D7F60"/>
    <w:rsid w:val="000E0053"/>
    <w:rsid w:val="000E01A7"/>
    <w:rsid w:val="000E041A"/>
    <w:rsid w:val="000E0422"/>
    <w:rsid w:val="000E068C"/>
    <w:rsid w:val="000E06C5"/>
    <w:rsid w:val="000E0708"/>
    <w:rsid w:val="000E08E7"/>
    <w:rsid w:val="000E0928"/>
    <w:rsid w:val="000E0967"/>
    <w:rsid w:val="000E0AB6"/>
    <w:rsid w:val="000E0BA6"/>
    <w:rsid w:val="000E0D13"/>
    <w:rsid w:val="000E11E9"/>
    <w:rsid w:val="000E123F"/>
    <w:rsid w:val="000E13A0"/>
    <w:rsid w:val="000E14BE"/>
    <w:rsid w:val="000E15C0"/>
    <w:rsid w:val="000E17B9"/>
    <w:rsid w:val="000E18DD"/>
    <w:rsid w:val="000E1E0B"/>
    <w:rsid w:val="000E1E0C"/>
    <w:rsid w:val="000E212C"/>
    <w:rsid w:val="000E221B"/>
    <w:rsid w:val="000E2475"/>
    <w:rsid w:val="000E24F8"/>
    <w:rsid w:val="000E24FD"/>
    <w:rsid w:val="000E2505"/>
    <w:rsid w:val="000E259F"/>
    <w:rsid w:val="000E261A"/>
    <w:rsid w:val="000E26FA"/>
    <w:rsid w:val="000E28B0"/>
    <w:rsid w:val="000E28D7"/>
    <w:rsid w:val="000E28F1"/>
    <w:rsid w:val="000E28F6"/>
    <w:rsid w:val="000E2EB7"/>
    <w:rsid w:val="000E3064"/>
    <w:rsid w:val="000E3136"/>
    <w:rsid w:val="000E32E5"/>
    <w:rsid w:val="000E335B"/>
    <w:rsid w:val="000E338C"/>
    <w:rsid w:val="000E339B"/>
    <w:rsid w:val="000E343C"/>
    <w:rsid w:val="000E352D"/>
    <w:rsid w:val="000E38DD"/>
    <w:rsid w:val="000E3A1D"/>
    <w:rsid w:val="000E3A85"/>
    <w:rsid w:val="000E3C00"/>
    <w:rsid w:val="000E3C21"/>
    <w:rsid w:val="000E3D88"/>
    <w:rsid w:val="000E3E05"/>
    <w:rsid w:val="000E3E24"/>
    <w:rsid w:val="000E40CE"/>
    <w:rsid w:val="000E40E3"/>
    <w:rsid w:val="000E422B"/>
    <w:rsid w:val="000E42AF"/>
    <w:rsid w:val="000E42D5"/>
    <w:rsid w:val="000E46FD"/>
    <w:rsid w:val="000E471B"/>
    <w:rsid w:val="000E475D"/>
    <w:rsid w:val="000E477B"/>
    <w:rsid w:val="000E4DA3"/>
    <w:rsid w:val="000E4FE4"/>
    <w:rsid w:val="000E4FE7"/>
    <w:rsid w:val="000E5147"/>
    <w:rsid w:val="000E53A3"/>
    <w:rsid w:val="000E58BB"/>
    <w:rsid w:val="000E59DB"/>
    <w:rsid w:val="000E5AC8"/>
    <w:rsid w:val="000E5B83"/>
    <w:rsid w:val="000E6235"/>
    <w:rsid w:val="000E6339"/>
    <w:rsid w:val="000E63A3"/>
    <w:rsid w:val="000E659E"/>
    <w:rsid w:val="000E65A0"/>
    <w:rsid w:val="000E65E7"/>
    <w:rsid w:val="000E667B"/>
    <w:rsid w:val="000E6907"/>
    <w:rsid w:val="000E6A21"/>
    <w:rsid w:val="000E6CFF"/>
    <w:rsid w:val="000E6D81"/>
    <w:rsid w:val="000E6E50"/>
    <w:rsid w:val="000E6F42"/>
    <w:rsid w:val="000E6F62"/>
    <w:rsid w:val="000E6F67"/>
    <w:rsid w:val="000E6F6B"/>
    <w:rsid w:val="000E71D6"/>
    <w:rsid w:val="000E721B"/>
    <w:rsid w:val="000E7377"/>
    <w:rsid w:val="000E7481"/>
    <w:rsid w:val="000E74D8"/>
    <w:rsid w:val="000E760D"/>
    <w:rsid w:val="000E76D8"/>
    <w:rsid w:val="000E7906"/>
    <w:rsid w:val="000E7BF7"/>
    <w:rsid w:val="000E7EEE"/>
    <w:rsid w:val="000F01B6"/>
    <w:rsid w:val="000F02DB"/>
    <w:rsid w:val="000F0342"/>
    <w:rsid w:val="000F0348"/>
    <w:rsid w:val="000F0467"/>
    <w:rsid w:val="000F04CC"/>
    <w:rsid w:val="000F053E"/>
    <w:rsid w:val="000F0A3A"/>
    <w:rsid w:val="000F0ADC"/>
    <w:rsid w:val="000F0B0B"/>
    <w:rsid w:val="000F0B31"/>
    <w:rsid w:val="000F0C18"/>
    <w:rsid w:val="000F0D07"/>
    <w:rsid w:val="000F0D70"/>
    <w:rsid w:val="000F0E40"/>
    <w:rsid w:val="000F0EDD"/>
    <w:rsid w:val="000F107D"/>
    <w:rsid w:val="000F10ED"/>
    <w:rsid w:val="000F124C"/>
    <w:rsid w:val="000F1288"/>
    <w:rsid w:val="000F13D6"/>
    <w:rsid w:val="000F1438"/>
    <w:rsid w:val="000F171A"/>
    <w:rsid w:val="000F1730"/>
    <w:rsid w:val="000F19AE"/>
    <w:rsid w:val="000F19ED"/>
    <w:rsid w:val="000F1CE2"/>
    <w:rsid w:val="000F208C"/>
    <w:rsid w:val="000F20A5"/>
    <w:rsid w:val="000F23F9"/>
    <w:rsid w:val="000F24BD"/>
    <w:rsid w:val="000F25F8"/>
    <w:rsid w:val="000F2842"/>
    <w:rsid w:val="000F29E6"/>
    <w:rsid w:val="000F2A7E"/>
    <w:rsid w:val="000F2C60"/>
    <w:rsid w:val="000F2C68"/>
    <w:rsid w:val="000F2D17"/>
    <w:rsid w:val="000F3035"/>
    <w:rsid w:val="000F3043"/>
    <w:rsid w:val="000F30DD"/>
    <w:rsid w:val="000F33C6"/>
    <w:rsid w:val="000F36A3"/>
    <w:rsid w:val="000F36F0"/>
    <w:rsid w:val="000F3919"/>
    <w:rsid w:val="000F3956"/>
    <w:rsid w:val="000F39A3"/>
    <w:rsid w:val="000F3C31"/>
    <w:rsid w:val="000F3C32"/>
    <w:rsid w:val="000F3CA2"/>
    <w:rsid w:val="000F3E82"/>
    <w:rsid w:val="000F3E87"/>
    <w:rsid w:val="000F3F4C"/>
    <w:rsid w:val="000F4114"/>
    <w:rsid w:val="000F41BC"/>
    <w:rsid w:val="000F44D0"/>
    <w:rsid w:val="000F4718"/>
    <w:rsid w:val="000F4861"/>
    <w:rsid w:val="000F4946"/>
    <w:rsid w:val="000F49D8"/>
    <w:rsid w:val="000F4F6F"/>
    <w:rsid w:val="000F4FC0"/>
    <w:rsid w:val="000F5051"/>
    <w:rsid w:val="000F507F"/>
    <w:rsid w:val="000F5174"/>
    <w:rsid w:val="000F520A"/>
    <w:rsid w:val="000F5264"/>
    <w:rsid w:val="000F5510"/>
    <w:rsid w:val="000F56C2"/>
    <w:rsid w:val="000F57BD"/>
    <w:rsid w:val="000F57D7"/>
    <w:rsid w:val="000F57FD"/>
    <w:rsid w:val="000F5952"/>
    <w:rsid w:val="000F5A00"/>
    <w:rsid w:val="000F5A21"/>
    <w:rsid w:val="000F5BD5"/>
    <w:rsid w:val="000F6183"/>
    <w:rsid w:val="000F6563"/>
    <w:rsid w:val="000F65CD"/>
    <w:rsid w:val="000F67B2"/>
    <w:rsid w:val="000F690C"/>
    <w:rsid w:val="000F6929"/>
    <w:rsid w:val="000F6AC1"/>
    <w:rsid w:val="000F6D4A"/>
    <w:rsid w:val="000F6D6A"/>
    <w:rsid w:val="000F6EED"/>
    <w:rsid w:val="000F6F04"/>
    <w:rsid w:val="000F7047"/>
    <w:rsid w:val="000F7071"/>
    <w:rsid w:val="000F70D9"/>
    <w:rsid w:val="000F719E"/>
    <w:rsid w:val="000F721A"/>
    <w:rsid w:val="000F73D8"/>
    <w:rsid w:val="000F755A"/>
    <w:rsid w:val="000F782D"/>
    <w:rsid w:val="000F78C2"/>
    <w:rsid w:val="000F7B9C"/>
    <w:rsid w:val="000F7BC4"/>
    <w:rsid w:val="000F7CD7"/>
    <w:rsid w:val="000F7FD8"/>
    <w:rsid w:val="00100071"/>
    <w:rsid w:val="00100083"/>
    <w:rsid w:val="00100163"/>
    <w:rsid w:val="001001BC"/>
    <w:rsid w:val="00100251"/>
    <w:rsid w:val="0010033A"/>
    <w:rsid w:val="00100446"/>
    <w:rsid w:val="00100543"/>
    <w:rsid w:val="001005A9"/>
    <w:rsid w:val="0010063F"/>
    <w:rsid w:val="0010065D"/>
    <w:rsid w:val="00100957"/>
    <w:rsid w:val="00100AD7"/>
    <w:rsid w:val="00100F40"/>
    <w:rsid w:val="001010A6"/>
    <w:rsid w:val="00101437"/>
    <w:rsid w:val="00101453"/>
    <w:rsid w:val="00101589"/>
    <w:rsid w:val="001015D3"/>
    <w:rsid w:val="0010183F"/>
    <w:rsid w:val="0010195C"/>
    <w:rsid w:val="001019B8"/>
    <w:rsid w:val="00101A7C"/>
    <w:rsid w:val="00101D26"/>
    <w:rsid w:val="001020A1"/>
    <w:rsid w:val="00102308"/>
    <w:rsid w:val="001025BD"/>
    <w:rsid w:val="001025FC"/>
    <w:rsid w:val="001026D8"/>
    <w:rsid w:val="001028E8"/>
    <w:rsid w:val="001029EE"/>
    <w:rsid w:val="00102AE6"/>
    <w:rsid w:val="00102C5B"/>
    <w:rsid w:val="00102D82"/>
    <w:rsid w:val="00102D87"/>
    <w:rsid w:val="00102F00"/>
    <w:rsid w:val="001031DF"/>
    <w:rsid w:val="00103272"/>
    <w:rsid w:val="001033D8"/>
    <w:rsid w:val="00103420"/>
    <w:rsid w:val="00103611"/>
    <w:rsid w:val="00103639"/>
    <w:rsid w:val="001036FB"/>
    <w:rsid w:val="00103A93"/>
    <w:rsid w:val="00103DB6"/>
    <w:rsid w:val="00103E9D"/>
    <w:rsid w:val="00103EF1"/>
    <w:rsid w:val="00103F1F"/>
    <w:rsid w:val="0010400C"/>
    <w:rsid w:val="00104150"/>
    <w:rsid w:val="001042B9"/>
    <w:rsid w:val="00104301"/>
    <w:rsid w:val="00104479"/>
    <w:rsid w:val="001044F2"/>
    <w:rsid w:val="001048CC"/>
    <w:rsid w:val="00104925"/>
    <w:rsid w:val="00104A45"/>
    <w:rsid w:val="00104B9F"/>
    <w:rsid w:val="00104C8A"/>
    <w:rsid w:val="00104D78"/>
    <w:rsid w:val="00104FBC"/>
    <w:rsid w:val="0010508B"/>
    <w:rsid w:val="001052B8"/>
    <w:rsid w:val="0010548B"/>
    <w:rsid w:val="00105880"/>
    <w:rsid w:val="00105CBF"/>
    <w:rsid w:val="00105D3E"/>
    <w:rsid w:val="00105D62"/>
    <w:rsid w:val="00105E86"/>
    <w:rsid w:val="00105FBC"/>
    <w:rsid w:val="00106442"/>
    <w:rsid w:val="0010660B"/>
    <w:rsid w:val="00106643"/>
    <w:rsid w:val="00107011"/>
    <w:rsid w:val="001070FF"/>
    <w:rsid w:val="001075F7"/>
    <w:rsid w:val="00107733"/>
    <w:rsid w:val="00107777"/>
    <w:rsid w:val="001077B8"/>
    <w:rsid w:val="001077C7"/>
    <w:rsid w:val="00107813"/>
    <w:rsid w:val="001078E3"/>
    <w:rsid w:val="00107A25"/>
    <w:rsid w:val="00107A26"/>
    <w:rsid w:val="00107BCA"/>
    <w:rsid w:val="00107F3A"/>
    <w:rsid w:val="00110004"/>
    <w:rsid w:val="0011001E"/>
    <w:rsid w:val="001102D4"/>
    <w:rsid w:val="00110594"/>
    <w:rsid w:val="001106CD"/>
    <w:rsid w:val="001107D7"/>
    <w:rsid w:val="00110912"/>
    <w:rsid w:val="00110B3A"/>
    <w:rsid w:val="00110B85"/>
    <w:rsid w:val="00110EB7"/>
    <w:rsid w:val="00110FB5"/>
    <w:rsid w:val="00111201"/>
    <w:rsid w:val="00111476"/>
    <w:rsid w:val="00111739"/>
    <w:rsid w:val="001117EE"/>
    <w:rsid w:val="001118B2"/>
    <w:rsid w:val="0011198E"/>
    <w:rsid w:val="001119FA"/>
    <w:rsid w:val="00111AF9"/>
    <w:rsid w:val="00111E0B"/>
    <w:rsid w:val="00111EB1"/>
    <w:rsid w:val="0011232F"/>
    <w:rsid w:val="00112694"/>
    <w:rsid w:val="00112780"/>
    <w:rsid w:val="001129EF"/>
    <w:rsid w:val="00112DD3"/>
    <w:rsid w:val="00113063"/>
    <w:rsid w:val="00113186"/>
    <w:rsid w:val="00113233"/>
    <w:rsid w:val="0011338F"/>
    <w:rsid w:val="0011354E"/>
    <w:rsid w:val="00113862"/>
    <w:rsid w:val="00113871"/>
    <w:rsid w:val="00113B88"/>
    <w:rsid w:val="00113CCE"/>
    <w:rsid w:val="00113DB3"/>
    <w:rsid w:val="00113DFC"/>
    <w:rsid w:val="00113E0E"/>
    <w:rsid w:val="00114137"/>
    <w:rsid w:val="001142C3"/>
    <w:rsid w:val="00114528"/>
    <w:rsid w:val="001145F1"/>
    <w:rsid w:val="001146C8"/>
    <w:rsid w:val="001147C3"/>
    <w:rsid w:val="00114865"/>
    <w:rsid w:val="001148CD"/>
    <w:rsid w:val="00114B49"/>
    <w:rsid w:val="00114BBC"/>
    <w:rsid w:val="00114CA3"/>
    <w:rsid w:val="00114EC6"/>
    <w:rsid w:val="00114F97"/>
    <w:rsid w:val="0011502C"/>
    <w:rsid w:val="001150C2"/>
    <w:rsid w:val="00115190"/>
    <w:rsid w:val="00115384"/>
    <w:rsid w:val="0011561A"/>
    <w:rsid w:val="00115733"/>
    <w:rsid w:val="00115788"/>
    <w:rsid w:val="001159D8"/>
    <w:rsid w:val="00115BBA"/>
    <w:rsid w:val="00115C97"/>
    <w:rsid w:val="00115E5F"/>
    <w:rsid w:val="00115FD3"/>
    <w:rsid w:val="001161B7"/>
    <w:rsid w:val="00116259"/>
    <w:rsid w:val="0011628A"/>
    <w:rsid w:val="0011630C"/>
    <w:rsid w:val="00116320"/>
    <w:rsid w:val="001163F6"/>
    <w:rsid w:val="001164C7"/>
    <w:rsid w:val="00116513"/>
    <w:rsid w:val="0011699F"/>
    <w:rsid w:val="00116A2C"/>
    <w:rsid w:val="00116BEA"/>
    <w:rsid w:val="00116D09"/>
    <w:rsid w:val="00116D98"/>
    <w:rsid w:val="00116DFF"/>
    <w:rsid w:val="001170E0"/>
    <w:rsid w:val="00117133"/>
    <w:rsid w:val="0011717B"/>
    <w:rsid w:val="001171DE"/>
    <w:rsid w:val="0011729F"/>
    <w:rsid w:val="00117343"/>
    <w:rsid w:val="00117413"/>
    <w:rsid w:val="00117429"/>
    <w:rsid w:val="0011742F"/>
    <w:rsid w:val="001175EE"/>
    <w:rsid w:val="0011784E"/>
    <w:rsid w:val="00117DEF"/>
    <w:rsid w:val="00117E80"/>
    <w:rsid w:val="0012009E"/>
    <w:rsid w:val="00120265"/>
    <w:rsid w:val="0012098A"/>
    <w:rsid w:val="00120AC6"/>
    <w:rsid w:val="00120B34"/>
    <w:rsid w:val="00120C7D"/>
    <w:rsid w:val="00120CB1"/>
    <w:rsid w:val="00121044"/>
    <w:rsid w:val="0012104B"/>
    <w:rsid w:val="0012121E"/>
    <w:rsid w:val="00121384"/>
    <w:rsid w:val="001213E2"/>
    <w:rsid w:val="00121455"/>
    <w:rsid w:val="0012187E"/>
    <w:rsid w:val="001219E3"/>
    <w:rsid w:val="00121C46"/>
    <w:rsid w:val="00121D26"/>
    <w:rsid w:val="00121F21"/>
    <w:rsid w:val="001221DD"/>
    <w:rsid w:val="00122297"/>
    <w:rsid w:val="001222D2"/>
    <w:rsid w:val="0012245B"/>
    <w:rsid w:val="00122A36"/>
    <w:rsid w:val="00122E5A"/>
    <w:rsid w:val="001231A2"/>
    <w:rsid w:val="001234E8"/>
    <w:rsid w:val="001239AE"/>
    <w:rsid w:val="00123C4F"/>
    <w:rsid w:val="00123EA1"/>
    <w:rsid w:val="00123FCC"/>
    <w:rsid w:val="001241D0"/>
    <w:rsid w:val="001243F9"/>
    <w:rsid w:val="001245D4"/>
    <w:rsid w:val="00124944"/>
    <w:rsid w:val="001249E4"/>
    <w:rsid w:val="00124BB3"/>
    <w:rsid w:val="00124C95"/>
    <w:rsid w:val="00124E44"/>
    <w:rsid w:val="0012501E"/>
    <w:rsid w:val="0012536C"/>
    <w:rsid w:val="001253B0"/>
    <w:rsid w:val="00125953"/>
    <w:rsid w:val="00125B4A"/>
    <w:rsid w:val="00125B8B"/>
    <w:rsid w:val="00125D3F"/>
    <w:rsid w:val="00125F0A"/>
    <w:rsid w:val="00125F2C"/>
    <w:rsid w:val="00126382"/>
    <w:rsid w:val="0012656C"/>
    <w:rsid w:val="0012668A"/>
    <w:rsid w:val="0012684B"/>
    <w:rsid w:val="00126A4F"/>
    <w:rsid w:val="00126CF2"/>
    <w:rsid w:val="00126CF7"/>
    <w:rsid w:val="00126E24"/>
    <w:rsid w:val="0012721C"/>
    <w:rsid w:val="00127345"/>
    <w:rsid w:val="0012784F"/>
    <w:rsid w:val="0012788D"/>
    <w:rsid w:val="00127A4A"/>
    <w:rsid w:val="00127A54"/>
    <w:rsid w:val="00127AA3"/>
    <w:rsid w:val="00127B9B"/>
    <w:rsid w:val="00127BC2"/>
    <w:rsid w:val="00127C17"/>
    <w:rsid w:val="00127C5D"/>
    <w:rsid w:val="00127C85"/>
    <w:rsid w:val="0013002B"/>
    <w:rsid w:val="00130064"/>
    <w:rsid w:val="0013012D"/>
    <w:rsid w:val="0013033C"/>
    <w:rsid w:val="001306FA"/>
    <w:rsid w:val="00130A32"/>
    <w:rsid w:val="00130BC4"/>
    <w:rsid w:val="00130C26"/>
    <w:rsid w:val="00130FF3"/>
    <w:rsid w:val="00131033"/>
    <w:rsid w:val="0013115A"/>
    <w:rsid w:val="00131344"/>
    <w:rsid w:val="00131611"/>
    <w:rsid w:val="0013168E"/>
    <w:rsid w:val="00131737"/>
    <w:rsid w:val="001319C5"/>
    <w:rsid w:val="00131B29"/>
    <w:rsid w:val="00131D74"/>
    <w:rsid w:val="00131E74"/>
    <w:rsid w:val="00131E77"/>
    <w:rsid w:val="00131FDC"/>
    <w:rsid w:val="00132024"/>
    <w:rsid w:val="0013209E"/>
    <w:rsid w:val="001321C2"/>
    <w:rsid w:val="001327A2"/>
    <w:rsid w:val="0013289E"/>
    <w:rsid w:val="00132A7C"/>
    <w:rsid w:val="00132DF5"/>
    <w:rsid w:val="00132FD3"/>
    <w:rsid w:val="001333DA"/>
    <w:rsid w:val="001334D5"/>
    <w:rsid w:val="0013352D"/>
    <w:rsid w:val="00133587"/>
    <w:rsid w:val="0013363E"/>
    <w:rsid w:val="00133683"/>
    <w:rsid w:val="00133740"/>
    <w:rsid w:val="001337A6"/>
    <w:rsid w:val="00133B26"/>
    <w:rsid w:val="00133C1A"/>
    <w:rsid w:val="00133E2A"/>
    <w:rsid w:val="00133EC9"/>
    <w:rsid w:val="00133EE2"/>
    <w:rsid w:val="00133EE3"/>
    <w:rsid w:val="00133FF4"/>
    <w:rsid w:val="00134017"/>
    <w:rsid w:val="00134050"/>
    <w:rsid w:val="00134181"/>
    <w:rsid w:val="001343CA"/>
    <w:rsid w:val="0013457C"/>
    <w:rsid w:val="00134967"/>
    <w:rsid w:val="001349DF"/>
    <w:rsid w:val="00134C64"/>
    <w:rsid w:val="00134FBE"/>
    <w:rsid w:val="001350C7"/>
    <w:rsid w:val="001351CF"/>
    <w:rsid w:val="001355BF"/>
    <w:rsid w:val="001356D3"/>
    <w:rsid w:val="0013585B"/>
    <w:rsid w:val="0013589C"/>
    <w:rsid w:val="001359EB"/>
    <w:rsid w:val="00135A6D"/>
    <w:rsid w:val="00135AF7"/>
    <w:rsid w:val="00135C19"/>
    <w:rsid w:val="00135C5C"/>
    <w:rsid w:val="00135C72"/>
    <w:rsid w:val="00135C91"/>
    <w:rsid w:val="00135CEF"/>
    <w:rsid w:val="00135E99"/>
    <w:rsid w:val="00135F55"/>
    <w:rsid w:val="0013603D"/>
    <w:rsid w:val="001361FA"/>
    <w:rsid w:val="00136544"/>
    <w:rsid w:val="00136B00"/>
    <w:rsid w:val="00136C0B"/>
    <w:rsid w:val="00136C8B"/>
    <w:rsid w:val="00137299"/>
    <w:rsid w:val="001373D1"/>
    <w:rsid w:val="001375AB"/>
    <w:rsid w:val="001376D4"/>
    <w:rsid w:val="001377F1"/>
    <w:rsid w:val="00137870"/>
    <w:rsid w:val="00137A96"/>
    <w:rsid w:val="001400AC"/>
    <w:rsid w:val="001401E5"/>
    <w:rsid w:val="001405EA"/>
    <w:rsid w:val="001405F8"/>
    <w:rsid w:val="001408E8"/>
    <w:rsid w:val="00140BAB"/>
    <w:rsid w:val="00140C3A"/>
    <w:rsid w:val="00140D19"/>
    <w:rsid w:val="00140E9C"/>
    <w:rsid w:val="00140EFF"/>
    <w:rsid w:val="00141104"/>
    <w:rsid w:val="00141201"/>
    <w:rsid w:val="00141418"/>
    <w:rsid w:val="00141465"/>
    <w:rsid w:val="0014159E"/>
    <w:rsid w:val="0014177A"/>
    <w:rsid w:val="001417A2"/>
    <w:rsid w:val="00141991"/>
    <w:rsid w:val="00141A6B"/>
    <w:rsid w:val="00141AE5"/>
    <w:rsid w:val="00141D89"/>
    <w:rsid w:val="00141FD2"/>
    <w:rsid w:val="00141FE5"/>
    <w:rsid w:val="00142163"/>
    <w:rsid w:val="00142294"/>
    <w:rsid w:val="001424A7"/>
    <w:rsid w:val="00142557"/>
    <w:rsid w:val="0014266C"/>
    <w:rsid w:val="00142873"/>
    <w:rsid w:val="00142880"/>
    <w:rsid w:val="001428A0"/>
    <w:rsid w:val="00142DA0"/>
    <w:rsid w:val="00142EB5"/>
    <w:rsid w:val="0014302F"/>
    <w:rsid w:val="001434D9"/>
    <w:rsid w:val="00143618"/>
    <w:rsid w:val="001437CE"/>
    <w:rsid w:val="00143B1E"/>
    <w:rsid w:val="00143BDD"/>
    <w:rsid w:val="00143FF6"/>
    <w:rsid w:val="0014406F"/>
    <w:rsid w:val="00144257"/>
    <w:rsid w:val="001442F5"/>
    <w:rsid w:val="001446A4"/>
    <w:rsid w:val="00144860"/>
    <w:rsid w:val="00144878"/>
    <w:rsid w:val="00144AA5"/>
    <w:rsid w:val="00144B12"/>
    <w:rsid w:val="00144CED"/>
    <w:rsid w:val="00144D6A"/>
    <w:rsid w:val="00144F65"/>
    <w:rsid w:val="00145163"/>
    <w:rsid w:val="001451B8"/>
    <w:rsid w:val="001451FE"/>
    <w:rsid w:val="001453C8"/>
    <w:rsid w:val="001456ED"/>
    <w:rsid w:val="001457D3"/>
    <w:rsid w:val="00145804"/>
    <w:rsid w:val="00145851"/>
    <w:rsid w:val="00145A65"/>
    <w:rsid w:val="00145AA5"/>
    <w:rsid w:val="00145B85"/>
    <w:rsid w:val="00145BF3"/>
    <w:rsid w:val="00145E31"/>
    <w:rsid w:val="00145E57"/>
    <w:rsid w:val="00145F40"/>
    <w:rsid w:val="0014614E"/>
    <w:rsid w:val="001464F1"/>
    <w:rsid w:val="0014663C"/>
    <w:rsid w:val="00146680"/>
    <w:rsid w:val="001466A5"/>
    <w:rsid w:val="0014671E"/>
    <w:rsid w:val="001467C8"/>
    <w:rsid w:val="00146823"/>
    <w:rsid w:val="00146BD2"/>
    <w:rsid w:val="00146D50"/>
    <w:rsid w:val="00146FBF"/>
    <w:rsid w:val="00147010"/>
    <w:rsid w:val="00147073"/>
    <w:rsid w:val="00147134"/>
    <w:rsid w:val="0014774B"/>
    <w:rsid w:val="001477F8"/>
    <w:rsid w:val="00147907"/>
    <w:rsid w:val="00147917"/>
    <w:rsid w:val="001479BB"/>
    <w:rsid w:val="0015003A"/>
    <w:rsid w:val="001501A6"/>
    <w:rsid w:val="001501D2"/>
    <w:rsid w:val="0015024E"/>
    <w:rsid w:val="00150327"/>
    <w:rsid w:val="00150332"/>
    <w:rsid w:val="00150526"/>
    <w:rsid w:val="001505EB"/>
    <w:rsid w:val="0015063D"/>
    <w:rsid w:val="001506F5"/>
    <w:rsid w:val="00150745"/>
    <w:rsid w:val="001508E0"/>
    <w:rsid w:val="00150B08"/>
    <w:rsid w:val="00150E43"/>
    <w:rsid w:val="00151034"/>
    <w:rsid w:val="00151094"/>
    <w:rsid w:val="001510F8"/>
    <w:rsid w:val="001512A9"/>
    <w:rsid w:val="001517BD"/>
    <w:rsid w:val="00151837"/>
    <w:rsid w:val="00151888"/>
    <w:rsid w:val="00151980"/>
    <w:rsid w:val="00151B45"/>
    <w:rsid w:val="00151C7B"/>
    <w:rsid w:val="00152100"/>
    <w:rsid w:val="0015230D"/>
    <w:rsid w:val="001527C1"/>
    <w:rsid w:val="00152803"/>
    <w:rsid w:val="0015293D"/>
    <w:rsid w:val="00152993"/>
    <w:rsid w:val="00152B4E"/>
    <w:rsid w:val="00152DF9"/>
    <w:rsid w:val="001535D8"/>
    <w:rsid w:val="0015395B"/>
    <w:rsid w:val="00153B47"/>
    <w:rsid w:val="00153D05"/>
    <w:rsid w:val="00153D99"/>
    <w:rsid w:val="00154029"/>
    <w:rsid w:val="0015416A"/>
    <w:rsid w:val="00154311"/>
    <w:rsid w:val="00154525"/>
    <w:rsid w:val="00154982"/>
    <w:rsid w:val="00154BDC"/>
    <w:rsid w:val="00154D47"/>
    <w:rsid w:val="00154D73"/>
    <w:rsid w:val="00154E13"/>
    <w:rsid w:val="00155017"/>
    <w:rsid w:val="0015507C"/>
    <w:rsid w:val="00155291"/>
    <w:rsid w:val="00155293"/>
    <w:rsid w:val="001554C8"/>
    <w:rsid w:val="00155623"/>
    <w:rsid w:val="0015565A"/>
    <w:rsid w:val="001556CF"/>
    <w:rsid w:val="00155774"/>
    <w:rsid w:val="00155D45"/>
    <w:rsid w:val="00155DDE"/>
    <w:rsid w:val="00155F3C"/>
    <w:rsid w:val="00155FDE"/>
    <w:rsid w:val="0015609C"/>
    <w:rsid w:val="001561C5"/>
    <w:rsid w:val="001561D2"/>
    <w:rsid w:val="001564A3"/>
    <w:rsid w:val="001564B9"/>
    <w:rsid w:val="00156563"/>
    <w:rsid w:val="00156775"/>
    <w:rsid w:val="00156780"/>
    <w:rsid w:val="00156B63"/>
    <w:rsid w:val="00156BA6"/>
    <w:rsid w:val="00156C02"/>
    <w:rsid w:val="00156C96"/>
    <w:rsid w:val="00156DC2"/>
    <w:rsid w:val="00157055"/>
    <w:rsid w:val="0015714C"/>
    <w:rsid w:val="001573C0"/>
    <w:rsid w:val="00157592"/>
    <w:rsid w:val="0015785E"/>
    <w:rsid w:val="001578C8"/>
    <w:rsid w:val="0015797D"/>
    <w:rsid w:val="00157C9C"/>
    <w:rsid w:val="00157D10"/>
    <w:rsid w:val="00157DBD"/>
    <w:rsid w:val="001604C6"/>
    <w:rsid w:val="00160599"/>
    <w:rsid w:val="0016061F"/>
    <w:rsid w:val="001606E5"/>
    <w:rsid w:val="001608D1"/>
    <w:rsid w:val="0016097F"/>
    <w:rsid w:val="00160B63"/>
    <w:rsid w:val="00160BFA"/>
    <w:rsid w:val="00160CBD"/>
    <w:rsid w:val="00160E8E"/>
    <w:rsid w:val="00160F2D"/>
    <w:rsid w:val="00160F5A"/>
    <w:rsid w:val="00161278"/>
    <w:rsid w:val="00161367"/>
    <w:rsid w:val="001613A1"/>
    <w:rsid w:val="001616B9"/>
    <w:rsid w:val="001617CE"/>
    <w:rsid w:val="00161A95"/>
    <w:rsid w:val="00161D0D"/>
    <w:rsid w:val="00161D47"/>
    <w:rsid w:val="00161D95"/>
    <w:rsid w:val="00161DB1"/>
    <w:rsid w:val="00161E21"/>
    <w:rsid w:val="00161E62"/>
    <w:rsid w:val="00161FDA"/>
    <w:rsid w:val="00162090"/>
    <w:rsid w:val="0016215A"/>
    <w:rsid w:val="001625C3"/>
    <w:rsid w:val="001627AC"/>
    <w:rsid w:val="00162920"/>
    <w:rsid w:val="00162984"/>
    <w:rsid w:val="00162BC7"/>
    <w:rsid w:val="00162C56"/>
    <w:rsid w:val="00162E70"/>
    <w:rsid w:val="00162EA0"/>
    <w:rsid w:val="00163219"/>
    <w:rsid w:val="0016327C"/>
    <w:rsid w:val="00163321"/>
    <w:rsid w:val="00163360"/>
    <w:rsid w:val="0016361F"/>
    <w:rsid w:val="00163821"/>
    <w:rsid w:val="00163E56"/>
    <w:rsid w:val="00163E9A"/>
    <w:rsid w:val="001641BB"/>
    <w:rsid w:val="001641DD"/>
    <w:rsid w:val="00164575"/>
    <w:rsid w:val="001645A1"/>
    <w:rsid w:val="0016464B"/>
    <w:rsid w:val="00164752"/>
    <w:rsid w:val="00164912"/>
    <w:rsid w:val="0016498E"/>
    <w:rsid w:val="00164B46"/>
    <w:rsid w:val="00164BCD"/>
    <w:rsid w:val="00164D00"/>
    <w:rsid w:val="00164E2A"/>
    <w:rsid w:val="00164EC6"/>
    <w:rsid w:val="0016503C"/>
    <w:rsid w:val="00165109"/>
    <w:rsid w:val="00165144"/>
    <w:rsid w:val="001651A4"/>
    <w:rsid w:val="001651C0"/>
    <w:rsid w:val="001652ED"/>
    <w:rsid w:val="001653CA"/>
    <w:rsid w:val="001653DE"/>
    <w:rsid w:val="00165B7B"/>
    <w:rsid w:val="00165BC0"/>
    <w:rsid w:val="00165BC6"/>
    <w:rsid w:val="00165C4E"/>
    <w:rsid w:val="00165D72"/>
    <w:rsid w:val="00165EF6"/>
    <w:rsid w:val="00166199"/>
    <w:rsid w:val="0016629C"/>
    <w:rsid w:val="001662E6"/>
    <w:rsid w:val="0016634B"/>
    <w:rsid w:val="001663FA"/>
    <w:rsid w:val="001664A6"/>
    <w:rsid w:val="0016674F"/>
    <w:rsid w:val="00166882"/>
    <w:rsid w:val="00166895"/>
    <w:rsid w:val="001669CC"/>
    <w:rsid w:val="00166A81"/>
    <w:rsid w:val="00166C57"/>
    <w:rsid w:val="00166E91"/>
    <w:rsid w:val="00166FAE"/>
    <w:rsid w:val="0016705F"/>
    <w:rsid w:val="001674C6"/>
    <w:rsid w:val="00167603"/>
    <w:rsid w:val="001679B0"/>
    <w:rsid w:val="001679D0"/>
    <w:rsid w:val="00167E4E"/>
    <w:rsid w:val="00167F7A"/>
    <w:rsid w:val="00170054"/>
    <w:rsid w:val="00170169"/>
    <w:rsid w:val="001703A3"/>
    <w:rsid w:val="001704E5"/>
    <w:rsid w:val="00170542"/>
    <w:rsid w:val="00170673"/>
    <w:rsid w:val="00170859"/>
    <w:rsid w:val="0017087C"/>
    <w:rsid w:val="00170996"/>
    <w:rsid w:val="00170A1A"/>
    <w:rsid w:val="00170C75"/>
    <w:rsid w:val="00170C88"/>
    <w:rsid w:val="00170D84"/>
    <w:rsid w:val="00170E67"/>
    <w:rsid w:val="00170ED3"/>
    <w:rsid w:val="001710E6"/>
    <w:rsid w:val="00171120"/>
    <w:rsid w:val="0017119C"/>
    <w:rsid w:val="001711F0"/>
    <w:rsid w:val="001712A9"/>
    <w:rsid w:val="00171495"/>
    <w:rsid w:val="00171675"/>
    <w:rsid w:val="00171705"/>
    <w:rsid w:val="00171C80"/>
    <w:rsid w:val="00171EF9"/>
    <w:rsid w:val="00171F9D"/>
    <w:rsid w:val="00172093"/>
    <w:rsid w:val="001726B2"/>
    <w:rsid w:val="00172702"/>
    <w:rsid w:val="0017289A"/>
    <w:rsid w:val="00172956"/>
    <w:rsid w:val="00172CA7"/>
    <w:rsid w:val="00172EDA"/>
    <w:rsid w:val="00172EE5"/>
    <w:rsid w:val="00173282"/>
    <w:rsid w:val="00173294"/>
    <w:rsid w:val="00173857"/>
    <w:rsid w:val="001739CB"/>
    <w:rsid w:val="00173BFC"/>
    <w:rsid w:val="00173C61"/>
    <w:rsid w:val="00173D9A"/>
    <w:rsid w:val="00173DC1"/>
    <w:rsid w:val="00173DDE"/>
    <w:rsid w:val="00173E13"/>
    <w:rsid w:val="00173F17"/>
    <w:rsid w:val="0017404C"/>
    <w:rsid w:val="0017411B"/>
    <w:rsid w:val="00174459"/>
    <w:rsid w:val="00174506"/>
    <w:rsid w:val="0017459D"/>
    <w:rsid w:val="00174778"/>
    <w:rsid w:val="001747DD"/>
    <w:rsid w:val="00174AAD"/>
    <w:rsid w:val="00174CD2"/>
    <w:rsid w:val="00174CD7"/>
    <w:rsid w:val="00174D12"/>
    <w:rsid w:val="00174ECC"/>
    <w:rsid w:val="00174F82"/>
    <w:rsid w:val="001750C9"/>
    <w:rsid w:val="00175288"/>
    <w:rsid w:val="00175292"/>
    <w:rsid w:val="00175479"/>
    <w:rsid w:val="001754EF"/>
    <w:rsid w:val="0017558C"/>
    <w:rsid w:val="001756FF"/>
    <w:rsid w:val="00175863"/>
    <w:rsid w:val="00175B59"/>
    <w:rsid w:val="00175B87"/>
    <w:rsid w:val="00175D00"/>
    <w:rsid w:val="0017602F"/>
    <w:rsid w:val="00176055"/>
    <w:rsid w:val="0017623F"/>
    <w:rsid w:val="0017690F"/>
    <w:rsid w:val="0017698D"/>
    <w:rsid w:val="00176C2B"/>
    <w:rsid w:val="00176FAD"/>
    <w:rsid w:val="0017714D"/>
    <w:rsid w:val="001773DA"/>
    <w:rsid w:val="00177908"/>
    <w:rsid w:val="0017799F"/>
    <w:rsid w:val="001779FA"/>
    <w:rsid w:val="00177A64"/>
    <w:rsid w:val="00177A6A"/>
    <w:rsid w:val="00177B2F"/>
    <w:rsid w:val="00177B91"/>
    <w:rsid w:val="00177BCA"/>
    <w:rsid w:val="00177CC2"/>
    <w:rsid w:val="00177D02"/>
    <w:rsid w:val="00177DDD"/>
    <w:rsid w:val="001803FE"/>
    <w:rsid w:val="0018042A"/>
    <w:rsid w:val="00180657"/>
    <w:rsid w:val="001806B9"/>
    <w:rsid w:val="001809A0"/>
    <w:rsid w:val="00180AE2"/>
    <w:rsid w:val="00180CB1"/>
    <w:rsid w:val="00180CE7"/>
    <w:rsid w:val="00180F1E"/>
    <w:rsid w:val="001811BD"/>
    <w:rsid w:val="001811E7"/>
    <w:rsid w:val="0018121C"/>
    <w:rsid w:val="0018138D"/>
    <w:rsid w:val="00181483"/>
    <w:rsid w:val="001815C9"/>
    <w:rsid w:val="001817B1"/>
    <w:rsid w:val="00181810"/>
    <w:rsid w:val="00181864"/>
    <w:rsid w:val="0018188A"/>
    <w:rsid w:val="00181A90"/>
    <w:rsid w:val="00181B22"/>
    <w:rsid w:val="00181BD2"/>
    <w:rsid w:val="00181D54"/>
    <w:rsid w:val="00181D5B"/>
    <w:rsid w:val="00181E7B"/>
    <w:rsid w:val="00181ED4"/>
    <w:rsid w:val="0018223F"/>
    <w:rsid w:val="00182328"/>
    <w:rsid w:val="00182497"/>
    <w:rsid w:val="00182912"/>
    <w:rsid w:val="001829F2"/>
    <w:rsid w:val="00182CC2"/>
    <w:rsid w:val="00182D17"/>
    <w:rsid w:val="00182D83"/>
    <w:rsid w:val="00182E84"/>
    <w:rsid w:val="0018312D"/>
    <w:rsid w:val="001831A8"/>
    <w:rsid w:val="00183303"/>
    <w:rsid w:val="001833E8"/>
    <w:rsid w:val="00183536"/>
    <w:rsid w:val="00183572"/>
    <w:rsid w:val="00183889"/>
    <w:rsid w:val="001838FE"/>
    <w:rsid w:val="00183B80"/>
    <w:rsid w:val="00183C5B"/>
    <w:rsid w:val="00183F71"/>
    <w:rsid w:val="00184210"/>
    <w:rsid w:val="001843CE"/>
    <w:rsid w:val="0018452D"/>
    <w:rsid w:val="00184664"/>
    <w:rsid w:val="00184890"/>
    <w:rsid w:val="00184900"/>
    <w:rsid w:val="0018493C"/>
    <w:rsid w:val="001849AE"/>
    <w:rsid w:val="00184AA7"/>
    <w:rsid w:val="00184ABD"/>
    <w:rsid w:val="00184B40"/>
    <w:rsid w:val="00184BF2"/>
    <w:rsid w:val="00184DA1"/>
    <w:rsid w:val="00184DD5"/>
    <w:rsid w:val="0018503C"/>
    <w:rsid w:val="00185267"/>
    <w:rsid w:val="001857D6"/>
    <w:rsid w:val="00185B8A"/>
    <w:rsid w:val="00185C21"/>
    <w:rsid w:val="00185C82"/>
    <w:rsid w:val="001860DA"/>
    <w:rsid w:val="00186276"/>
    <w:rsid w:val="00186432"/>
    <w:rsid w:val="001864D2"/>
    <w:rsid w:val="0018652F"/>
    <w:rsid w:val="001865FF"/>
    <w:rsid w:val="00186610"/>
    <w:rsid w:val="00186948"/>
    <w:rsid w:val="00186A38"/>
    <w:rsid w:val="00186AAC"/>
    <w:rsid w:val="00186ABE"/>
    <w:rsid w:val="001870C5"/>
    <w:rsid w:val="00187394"/>
    <w:rsid w:val="0018792B"/>
    <w:rsid w:val="0018798E"/>
    <w:rsid w:val="00187B5F"/>
    <w:rsid w:val="00187B9C"/>
    <w:rsid w:val="00187C5E"/>
    <w:rsid w:val="00187CBB"/>
    <w:rsid w:val="00187E8F"/>
    <w:rsid w:val="00187F06"/>
    <w:rsid w:val="001900A6"/>
    <w:rsid w:val="00190484"/>
    <w:rsid w:val="001905F7"/>
    <w:rsid w:val="0019071B"/>
    <w:rsid w:val="00190AB1"/>
    <w:rsid w:val="00190AE9"/>
    <w:rsid w:val="00190BD1"/>
    <w:rsid w:val="00190CE2"/>
    <w:rsid w:val="00190F23"/>
    <w:rsid w:val="00191517"/>
    <w:rsid w:val="001917CA"/>
    <w:rsid w:val="001917D1"/>
    <w:rsid w:val="00191A1B"/>
    <w:rsid w:val="00191ACC"/>
    <w:rsid w:val="00191B5C"/>
    <w:rsid w:val="00191CE3"/>
    <w:rsid w:val="00191D55"/>
    <w:rsid w:val="0019238D"/>
    <w:rsid w:val="0019251C"/>
    <w:rsid w:val="00192597"/>
    <w:rsid w:val="00192737"/>
    <w:rsid w:val="00192807"/>
    <w:rsid w:val="00192846"/>
    <w:rsid w:val="001928FF"/>
    <w:rsid w:val="00192B40"/>
    <w:rsid w:val="00192D00"/>
    <w:rsid w:val="00192E3B"/>
    <w:rsid w:val="00192E64"/>
    <w:rsid w:val="0019319D"/>
    <w:rsid w:val="00193599"/>
    <w:rsid w:val="001936F1"/>
    <w:rsid w:val="00193B5D"/>
    <w:rsid w:val="00193E3B"/>
    <w:rsid w:val="00194139"/>
    <w:rsid w:val="0019423F"/>
    <w:rsid w:val="001946FC"/>
    <w:rsid w:val="00194A52"/>
    <w:rsid w:val="00194C06"/>
    <w:rsid w:val="00194DA5"/>
    <w:rsid w:val="00194E4D"/>
    <w:rsid w:val="00195011"/>
    <w:rsid w:val="0019518C"/>
    <w:rsid w:val="00195392"/>
    <w:rsid w:val="00195960"/>
    <w:rsid w:val="001959D1"/>
    <w:rsid w:val="00195AD7"/>
    <w:rsid w:val="00195BE8"/>
    <w:rsid w:val="00195C66"/>
    <w:rsid w:val="00195CDE"/>
    <w:rsid w:val="00195D04"/>
    <w:rsid w:val="0019605C"/>
    <w:rsid w:val="0019644A"/>
    <w:rsid w:val="00196673"/>
    <w:rsid w:val="001967C6"/>
    <w:rsid w:val="001967DC"/>
    <w:rsid w:val="00196846"/>
    <w:rsid w:val="00196C3F"/>
    <w:rsid w:val="00196E2D"/>
    <w:rsid w:val="0019711C"/>
    <w:rsid w:val="00197143"/>
    <w:rsid w:val="00197298"/>
    <w:rsid w:val="001975F6"/>
    <w:rsid w:val="0019771E"/>
    <w:rsid w:val="00197992"/>
    <w:rsid w:val="00197C6E"/>
    <w:rsid w:val="00197F15"/>
    <w:rsid w:val="001A01C1"/>
    <w:rsid w:val="001A0200"/>
    <w:rsid w:val="001A02A1"/>
    <w:rsid w:val="001A060F"/>
    <w:rsid w:val="001A0B85"/>
    <w:rsid w:val="001A0E0E"/>
    <w:rsid w:val="001A0EAE"/>
    <w:rsid w:val="001A0F46"/>
    <w:rsid w:val="001A0FD8"/>
    <w:rsid w:val="001A10E9"/>
    <w:rsid w:val="001A14DD"/>
    <w:rsid w:val="001A160F"/>
    <w:rsid w:val="001A17D3"/>
    <w:rsid w:val="001A1951"/>
    <w:rsid w:val="001A19C4"/>
    <w:rsid w:val="001A1B2C"/>
    <w:rsid w:val="001A1B66"/>
    <w:rsid w:val="001A1B9E"/>
    <w:rsid w:val="001A1C58"/>
    <w:rsid w:val="001A1C61"/>
    <w:rsid w:val="001A202A"/>
    <w:rsid w:val="001A22D1"/>
    <w:rsid w:val="001A2454"/>
    <w:rsid w:val="001A2484"/>
    <w:rsid w:val="001A24C1"/>
    <w:rsid w:val="001A2682"/>
    <w:rsid w:val="001A29D3"/>
    <w:rsid w:val="001A2C27"/>
    <w:rsid w:val="001A2E41"/>
    <w:rsid w:val="001A2FF7"/>
    <w:rsid w:val="001A3028"/>
    <w:rsid w:val="001A3135"/>
    <w:rsid w:val="001A31F7"/>
    <w:rsid w:val="001A332A"/>
    <w:rsid w:val="001A3400"/>
    <w:rsid w:val="001A35E1"/>
    <w:rsid w:val="001A368D"/>
    <w:rsid w:val="001A36BE"/>
    <w:rsid w:val="001A36E1"/>
    <w:rsid w:val="001A38FD"/>
    <w:rsid w:val="001A391D"/>
    <w:rsid w:val="001A392E"/>
    <w:rsid w:val="001A3984"/>
    <w:rsid w:val="001A3B7E"/>
    <w:rsid w:val="001A3CD7"/>
    <w:rsid w:val="001A3CEC"/>
    <w:rsid w:val="001A3E69"/>
    <w:rsid w:val="001A40EE"/>
    <w:rsid w:val="001A4113"/>
    <w:rsid w:val="001A4209"/>
    <w:rsid w:val="001A42AE"/>
    <w:rsid w:val="001A4396"/>
    <w:rsid w:val="001A43A0"/>
    <w:rsid w:val="001A44C1"/>
    <w:rsid w:val="001A47FD"/>
    <w:rsid w:val="001A484A"/>
    <w:rsid w:val="001A491D"/>
    <w:rsid w:val="001A4BDB"/>
    <w:rsid w:val="001A4D40"/>
    <w:rsid w:val="001A4EC1"/>
    <w:rsid w:val="001A504D"/>
    <w:rsid w:val="001A5215"/>
    <w:rsid w:val="001A524A"/>
    <w:rsid w:val="001A5309"/>
    <w:rsid w:val="001A5393"/>
    <w:rsid w:val="001A5490"/>
    <w:rsid w:val="001A552A"/>
    <w:rsid w:val="001A559C"/>
    <w:rsid w:val="001A5608"/>
    <w:rsid w:val="001A564D"/>
    <w:rsid w:val="001A56B4"/>
    <w:rsid w:val="001A57AC"/>
    <w:rsid w:val="001A582E"/>
    <w:rsid w:val="001A58EB"/>
    <w:rsid w:val="001A5A8E"/>
    <w:rsid w:val="001A5B11"/>
    <w:rsid w:val="001A5B46"/>
    <w:rsid w:val="001A5C8D"/>
    <w:rsid w:val="001A5C99"/>
    <w:rsid w:val="001A60AA"/>
    <w:rsid w:val="001A619C"/>
    <w:rsid w:val="001A6377"/>
    <w:rsid w:val="001A63F4"/>
    <w:rsid w:val="001A64A5"/>
    <w:rsid w:val="001A6625"/>
    <w:rsid w:val="001A6666"/>
    <w:rsid w:val="001A67A7"/>
    <w:rsid w:val="001A67E6"/>
    <w:rsid w:val="001A683C"/>
    <w:rsid w:val="001A68E8"/>
    <w:rsid w:val="001A6B2C"/>
    <w:rsid w:val="001A6EDE"/>
    <w:rsid w:val="001A70EC"/>
    <w:rsid w:val="001A750C"/>
    <w:rsid w:val="001A757D"/>
    <w:rsid w:val="001A759A"/>
    <w:rsid w:val="001A7622"/>
    <w:rsid w:val="001A7661"/>
    <w:rsid w:val="001A779F"/>
    <w:rsid w:val="001A77D2"/>
    <w:rsid w:val="001A799A"/>
    <w:rsid w:val="001A7A1D"/>
    <w:rsid w:val="001A7C1B"/>
    <w:rsid w:val="001B04FA"/>
    <w:rsid w:val="001B063E"/>
    <w:rsid w:val="001B074D"/>
    <w:rsid w:val="001B0793"/>
    <w:rsid w:val="001B091F"/>
    <w:rsid w:val="001B0AB8"/>
    <w:rsid w:val="001B11B0"/>
    <w:rsid w:val="001B11F1"/>
    <w:rsid w:val="001B1373"/>
    <w:rsid w:val="001B1386"/>
    <w:rsid w:val="001B14BA"/>
    <w:rsid w:val="001B16A8"/>
    <w:rsid w:val="001B17AB"/>
    <w:rsid w:val="001B17F9"/>
    <w:rsid w:val="001B1858"/>
    <w:rsid w:val="001B1A4F"/>
    <w:rsid w:val="001B1C86"/>
    <w:rsid w:val="001B1D11"/>
    <w:rsid w:val="001B1D59"/>
    <w:rsid w:val="001B1DC8"/>
    <w:rsid w:val="001B1E0D"/>
    <w:rsid w:val="001B1ECA"/>
    <w:rsid w:val="001B1FE1"/>
    <w:rsid w:val="001B2059"/>
    <w:rsid w:val="001B24F9"/>
    <w:rsid w:val="001B2629"/>
    <w:rsid w:val="001B26EA"/>
    <w:rsid w:val="001B278D"/>
    <w:rsid w:val="001B2852"/>
    <w:rsid w:val="001B2DA1"/>
    <w:rsid w:val="001B2E20"/>
    <w:rsid w:val="001B3212"/>
    <w:rsid w:val="001B3213"/>
    <w:rsid w:val="001B345C"/>
    <w:rsid w:val="001B34FB"/>
    <w:rsid w:val="001B3585"/>
    <w:rsid w:val="001B37B1"/>
    <w:rsid w:val="001B384D"/>
    <w:rsid w:val="001B3A4D"/>
    <w:rsid w:val="001B3D45"/>
    <w:rsid w:val="001B3D90"/>
    <w:rsid w:val="001B3FBA"/>
    <w:rsid w:val="001B3FE1"/>
    <w:rsid w:val="001B44DA"/>
    <w:rsid w:val="001B45ED"/>
    <w:rsid w:val="001B47A9"/>
    <w:rsid w:val="001B4881"/>
    <w:rsid w:val="001B4967"/>
    <w:rsid w:val="001B49CB"/>
    <w:rsid w:val="001B4A90"/>
    <w:rsid w:val="001B4C13"/>
    <w:rsid w:val="001B50AB"/>
    <w:rsid w:val="001B5344"/>
    <w:rsid w:val="001B534F"/>
    <w:rsid w:val="001B53F7"/>
    <w:rsid w:val="001B5483"/>
    <w:rsid w:val="001B5587"/>
    <w:rsid w:val="001B589F"/>
    <w:rsid w:val="001B5909"/>
    <w:rsid w:val="001B5EBE"/>
    <w:rsid w:val="001B5FBC"/>
    <w:rsid w:val="001B6092"/>
    <w:rsid w:val="001B60E6"/>
    <w:rsid w:val="001B61A5"/>
    <w:rsid w:val="001B61CB"/>
    <w:rsid w:val="001B6218"/>
    <w:rsid w:val="001B62C1"/>
    <w:rsid w:val="001B64FD"/>
    <w:rsid w:val="001B6809"/>
    <w:rsid w:val="001B6849"/>
    <w:rsid w:val="001B69F2"/>
    <w:rsid w:val="001B69F3"/>
    <w:rsid w:val="001B6A07"/>
    <w:rsid w:val="001B6C42"/>
    <w:rsid w:val="001B6CF1"/>
    <w:rsid w:val="001B6E52"/>
    <w:rsid w:val="001B70A0"/>
    <w:rsid w:val="001B70E3"/>
    <w:rsid w:val="001B70E5"/>
    <w:rsid w:val="001B73B0"/>
    <w:rsid w:val="001B7470"/>
    <w:rsid w:val="001B74AA"/>
    <w:rsid w:val="001B764D"/>
    <w:rsid w:val="001B7766"/>
    <w:rsid w:val="001B79D1"/>
    <w:rsid w:val="001B7A89"/>
    <w:rsid w:val="001B7AE5"/>
    <w:rsid w:val="001B7B9C"/>
    <w:rsid w:val="001B7BD0"/>
    <w:rsid w:val="001B7CAB"/>
    <w:rsid w:val="001B7CB9"/>
    <w:rsid w:val="001B7D8D"/>
    <w:rsid w:val="001B7E1F"/>
    <w:rsid w:val="001B7FA0"/>
    <w:rsid w:val="001C0139"/>
    <w:rsid w:val="001C01EB"/>
    <w:rsid w:val="001C0300"/>
    <w:rsid w:val="001C048B"/>
    <w:rsid w:val="001C0705"/>
    <w:rsid w:val="001C08C7"/>
    <w:rsid w:val="001C091C"/>
    <w:rsid w:val="001C0A63"/>
    <w:rsid w:val="001C0ADF"/>
    <w:rsid w:val="001C0B00"/>
    <w:rsid w:val="001C0F65"/>
    <w:rsid w:val="001C11F9"/>
    <w:rsid w:val="001C1575"/>
    <w:rsid w:val="001C1736"/>
    <w:rsid w:val="001C1848"/>
    <w:rsid w:val="001C1977"/>
    <w:rsid w:val="001C1CC9"/>
    <w:rsid w:val="001C1CE1"/>
    <w:rsid w:val="001C1E79"/>
    <w:rsid w:val="001C1EB6"/>
    <w:rsid w:val="001C1F72"/>
    <w:rsid w:val="001C23FF"/>
    <w:rsid w:val="001C2418"/>
    <w:rsid w:val="001C2807"/>
    <w:rsid w:val="001C282F"/>
    <w:rsid w:val="001C28E9"/>
    <w:rsid w:val="001C29F7"/>
    <w:rsid w:val="001C2BBF"/>
    <w:rsid w:val="001C2C1C"/>
    <w:rsid w:val="001C2CBF"/>
    <w:rsid w:val="001C2CFC"/>
    <w:rsid w:val="001C2E20"/>
    <w:rsid w:val="001C310F"/>
    <w:rsid w:val="001C3179"/>
    <w:rsid w:val="001C323A"/>
    <w:rsid w:val="001C3271"/>
    <w:rsid w:val="001C3291"/>
    <w:rsid w:val="001C32B3"/>
    <w:rsid w:val="001C349D"/>
    <w:rsid w:val="001C3902"/>
    <w:rsid w:val="001C397F"/>
    <w:rsid w:val="001C39B7"/>
    <w:rsid w:val="001C3EE3"/>
    <w:rsid w:val="001C3FC4"/>
    <w:rsid w:val="001C402F"/>
    <w:rsid w:val="001C4255"/>
    <w:rsid w:val="001C435A"/>
    <w:rsid w:val="001C44B1"/>
    <w:rsid w:val="001C44D8"/>
    <w:rsid w:val="001C4596"/>
    <w:rsid w:val="001C46A1"/>
    <w:rsid w:val="001C4820"/>
    <w:rsid w:val="001C4900"/>
    <w:rsid w:val="001C4A48"/>
    <w:rsid w:val="001C4B36"/>
    <w:rsid w:val="001C4B73"/>
    <w:rsid w:val="001C4CA0"/>
    <w:rsid w:val="001C4D89"/>
    <w:rsid w:val="001C4F45"/>
    <w:rsid w:val="001C5089"/>
    <w:rsid w:val="001C52A8"/>
    <w:rsid w:val="001C5326"/>
    <w:rsid w:val="001C5368"/>
    <w:rsid w:val="001C5456"/>
    <w:rsid w:val="001C54E2"/>
    <w:rsid w:val="001C5624"/>
    <w:rsid w:val="001C56E3"/>
    <w:rsid w:val="001C5915"/>
    <w:rsid w:val="001C599E"/>
    <w:rsid w:val="001C5C03"/>
    <w:rsid w:val="001C5C62"/>
    <w:rsid w:val="001C5CF4"/>
    <w:rsid w:val="001C5D81"/>
    <w:rsid w:val="001C5F59"/>
    <w:rsid w:val="001C6028"/>
    <w:rsid w:val="001C6029"/>
    <w:rsid w:val="001C612A"/>
    <w:rsid w:val="001C635C"/>
    <w:rsid w:val="001C691C"/>
    <w:rsid w:val="001C69FE"/>
    <w:rsid w:val="001C6BAC"/>
    <w:rsid w:val="001C6EFA"/>
    <w:rsid w:val="001C6F02"/>
    <w:rsid w:val="001C70BE"/>
    <w:rsid w:val="001C716D"/>
    <w:rsid w:val="001C71D4"/>
    <w:rsid w:val="001C7208"/>
    <w:rsid w:val="001C7569"/>
    <w:rsid w:val="001C76BA"/>
    <w:rsid w:val="001C77EE"/>
    <w:rsid w:val="001C7803"/>
    <w:rsid w:val="001C7AEE"/>
    <w:rsid w:val="001C7BF1"/>
    <w:rsid w:val="001C7DCF"/>
    <w:rsid w:val="001C7ED8"/>
    <w:rsid w:val="001C7F48"/>
    <w:rsid w:val="001D00E5"/>
    <w:rsid w:val="001D02EA"/>
    <w:rsid w:val="001D04C7"/>
    <w:rsid w:val="001D055A"/>
    <w:rsid w:val="001D06C7"/>
    <w:rsid w:val="001D073A"/>
    <w:rsid w:val="001D0748"/>
    <w:rsid w:val="001D07E3"/>
    <w:rsid w:val="001D0960"/>
    <w:rsid w:val="001D0975"/>
    <w:rsid w:val="001D09DA"/>
    <w:rsid w:val="001D0A94"/>
    <w:rsid w:val="001D0AD3"/>
    <w:rsid w:val="001D0AF3"/>
    <w:rsid w:val="001D0B68"/>
    <w:rsid w:val="001D0B89"/>
    <w:rsid w:val="001D0C2F"/>
    <w:rsid w:val="001D0C9C"/>
    <w:rsid w:val="001D0CF8"/>
    <w:rsid w:val="001D0E69"/>
    <w:rsid w:val="001D1028"/>
    <w:rsid w:val="001D119B"/>
    <w:rsid w:val="001D11C1"/>
    <w:rsid w:val="001D133C"/>
    <w:rsid w:val="001D133E"/>
    <w:rsid w:val="001D140A"/>
    <w:rsid w:val="001D141D"/>
    <w:rsid w:val="001D149A"/>
    <w:rsid w:val="001D1533"/>
    <w:rsid w:val="001D1748"/>
    <w:rsid w:val="001D18E1"/>
    <w:rsid w:val="001D1A71"/>
    <w:rsid w:val="001D1ADD"/>
    <w:rsid w:val="001D1B53"/>
    <w:rsid w:val="001D1D2F"/>
    <w:rsid w:val="001D2405"/>
    <w:rsid w:val="001D241B"/>
    <w:rsid w:val="001D2469"/>
    <w:rsid w:val="001D2562"/>
    <w:rsid w:val="001D2673"/>
    <w:rsid w:val="001D29D5"/>
    <w:rsid w:val="001D2B08"/>
    <w:rsid w:val="001D2B78"/>
    <w:rsid w:val="001D2F3B"/>
    <w:rsid w:val="001D3156"/>
    <w:rsid w:val="001D3250"/>
    <w:rsid w:val="001D340D"/>
    <w:rsid w:val="001D34B6"/>
    <w:rsid w:val="001D3555"/>
    <w:rsid w:val="001D396E"/>
    <w:rsid w:val="001D3ABF"/>
    <w:rsid w:val="001D3BEA"/>
    <w:rsid w:val="001D3CAF"/>
    <w:rsid w:val="001D3DB7"/>
    <w:rsid w:val="001D3E16"/>
    <w:rsid w:val="001D44ED"/>
    <w:rsid w:val="001D451D"/>
    <w:rsid w:val="001D4648"/>
    <w:rsid w:val="001D4D03"/>
    <w:rsid w:val="001D4E38"/>
    <w:rsid w:val="001D51B3"/>
    <w:rsid w:val="001D52A7"/>
    <w:rsid w:val="001D54C4"/>
    <w:rsid w:val="001D55AC"/>
    <w:rsid w:val="001D55B7"/>
    <w:rsid w:val="001D5684"/>
    <w:rsid w:val="001D5A3B"/>
    <w:rsid w:val="001D5A8D"/>
    <w:rsid w:val="001D5B3E"/>
    <w:rsid w:val="001D5D5E"/>
    <w:rsid w:val="001D5D73"/>
    <w:rsid w:val="001D5F3A"/>
    <w:rsid w:val="001D5FD1"/>
    <w:rsid w:val="001D617B"/>
    <w:rsid w:val="001D6180"/>
    <w:rsid w:val="001D6240"/>
    <w:rsid w:val="001D645B"/>
    <w:rsid w:val="001D656A"/>
    <w:rsid w:val="001D6687"/>
    <w:rsid w:val="001D6760"/>
    <w:rsid w:val="001D6BF1"/>
    <w:rsid w:val="001D6CBC"/>
    <w:rsid w:val="001D6DEB"/>
    <w:rsid w:val="001D7215"/>
    <w:rsid w:val="001D72FB"/>
    <w:rsid w:val="001D7314"/>
    <w:rsid w:val="001D75F3"/>
    <w:rsid w:val="001D7617"/>
    <w:rsid w:val="001D761D"/>
    <w:rsid w:val="001D76C8"/>
    <w:rsid w:val="001D778D"/>
    <w:rsid w:val="001D781F"/>
    <w:rsid w:val="001D793C"/>
    <w:rsid w:val="001D7D5C"/>
    <w:rsid w:val="001D7D95"/>
    <w:rsid w:val="001D7DA4"/>
    <w:rsid w:val="001E00A1"/>
    <w:rsid w:val="001E0429"/>
    <w:rsid w:val="001E054E"/>
    <w:rsid w:val="001E06C5"/>
    <w:rsid w:val="001E0792"/>
    <w:rsid w:val="001E07BB"/>
    <w:rsid w:val="001E098E"/>
    <w:rsid w:val="001E0B35"/>
    <w:rsid w:val="001E0BA5"/>
    <w:rsid w:val="001E0CF4"/>
    <w:rsid w:val="001E0EE7"/>
    <w:rsid w:val="001E0F7F"/>
    <w:rsid w:val="001E12A9"/>
    <w:rsid w:val="001E150E"/>
    <w:rsid w:val="001E153C"/>
    <w:rsid w:val="001E181F"/>
    <w:rsid w:val="001E1AA5"/>
    <w:rsid w:val="001E217D"/>
    <w:rsid w:val="001E21EB"/>
    <w:rsid w:val="001E243D"/>
    <w:rsid w:val="001E257F"/>
    <w:rsid w:val="001E2670"/>
    <w:rsid w:val="001E268B"/>
    <w:rsid w:val="001E2726"/>
    <w:rsid w:val="001E2AA8"/>
    <w:rsid w:val="001E2B41"/>
    <w:rsid w:val="001E2D44"/>
    <w:rsid w:val="001E2EDA"/>
    <w:rsid w:val="001E2F73"/>
    <w:rsid w:val="001E31E3"/>
    <w:rsid w:val="001E3441"/>
    <w:rsid w:val="001E34B6"/>
    <w:rsid w:val="001E353E"/>
    <w:rsid w:val="001E3947"/>
    <w:rsid w:val="001E3C92"/>
    <w:rsid w:val="001E3D68"/>
    <w:rsid w:val="001E3E97"/>
    <w:rsid w:val="001E3F51"/>
    <w:rsid w:val="001E433A"/>
    <w:rsid w:val="001E4534"/>
    <w:rsid w:val="001E4C73"/>
    <w:rsid w:val="001E4EA6"/>
    <w:rsid w:val="001E4FC7"/>
    <w:rsid w:val="001E51F2"/>
    <w:rsid w:val="001E520D"/>
    <w:rsid w:val="001E53BE"/>
    <w:rsid w:val="001E5422"/>
    <w:rsid w:val="001E5619"/>
    <w:rsid w:val="001E57BD"/>
    <w:rsid w:val="001E5B34"/>
    <w:rsid w:val="001E5C5A"/>
    <w:rsid w:val="001E5C6D"/>
    <w:rsid w:val="001E61D4"/>
    <w:rsid w:val="001E661A"/>
    <w:rsid w:val="001E67E6"/>
    <w:rsid w:val="001E68E0"/>
    <w:rsid w:val="001E6F47"/>
    <w:rsid w:val="001E6F53"/>
    <w:rsid w:val="001E7029"/>
    <w:rsid w:val="001E7196"/>
    <w:rsid w:val="001E7305"/>
    <w:rsid w:val="001E73CB"/>
    <w:rsid w:val="001E73DF"/>
    <w:rsid w:val="001E746F"/>
    <w:rsid w:val="001E7A2F"/>
    <w:rsid w:val="001E7A61"/>
    <w:rsid w:val="001E7ABB"/>
    <w:rsid w:val="001E7AC3"/>
    <w:rsid w:val="001E7B44"/>
    <w:rsid w:val="001E7BD2"/>
    <w:rsid w:val="001E7C8E"/>
    <w:rsid w:val="001E7EF8"/>
    <w:rsid w:val="001F043E"/>
    <w:rsid w:val="001F0916"/>
    <w:rsid w:val="001F09D9"/>
    <w:rsid w:val="001F0D9D"/>
    <w:rsid w:val="001F0F04"/>
    <w:rsid w:val="001F13E6"/>
    <w:rsid w:val="001F1556"/>
    <w:rsid w:val="001F166D"/>
    <w:rsid w:val="001F177D"/>
    <w:rsid w:val="001F1850"/>
    <w:rsid w:val="001F1AC7"/>
    <w:rsid w:val="001F1B55"/>
    <w:rsid w:val="001F1BDB"/>
    <w:rsid w:val="001F1CDF"/>
    <w:rsid w:val="001F1CFB"/>
    <w:rsid w:val="001F213A"/>
    <w:rsid w:val="001F21D4"/>
    <w:rsid w:val="001F235E"/>
    <w:rsid w:val="001F235F"/>
    <w:rsid w:val="001F26DA"/>
    <w:rsid w:val="001F280A"/>
    <w:rsid w:val="001F2833"/>
    <w:rsid w:val="001F29ED"/>
    <w:rsid w:val="001F29FB"/>
    <w:rsid w:val="001F2B8E"/>
    <w:rsid w:val="001F30C2"/>
    <w:rsid w:val="001F331E"/>
    <w:rsid w:val="001F357C"/>
    <w:rsid w:val="001F3605"/>
    <w:rsid w:val="001F362D"/>
    <w:rsid w:val="001F3670"/>
    <w:rsid w:val="001F38A1"/>
    <w:rsid w:val="001F38EB"/>
    <w:rsid w:val="001F3BAC"/>
    <w:rsid w:val="001F3CFC"/>
    <w:rsid w:val="001F3E63"/>
    <w:rsid w:val="001F3EBA"/>
    <w:rsid w:val="001F3FC3"/>
    <w:rsid w:val="001F402D"/>
    <w:rsid w:val="001F4499"/>
    <w:rsid w:val="001F4649"/>
    <w:rsid w:val="001F4A8C"/>
    <w:rsid w:val="001F4ABD"/>
    <w:rsid w:val="001F4CDF"/>
    <w:rsid w:val="001F4FA0"/>
    <w:rsid w:val="001F5140"/>
    <w:rsid w:val="001F53A9"/>
    <w:rsid w:val="001F57AB"/>
    <w:rsid w:val="001F5948"/>
    <w:rsid w:val="001F5AAE"/>
    <w:rsid w:val="001F5B31"/>
    <w:rsid w:val="001F5C62"/>
    <w:rsid w:val="001F5DE4"/>
    <w:rsid w:val="001F5E97"/>
    <w:rsid w:val="001F6176"/>
    <w:rsid w:val="001F61F4"/>
    <w:rsid w:val="001F6292"/>
    <w:rsid w:val="001F63CE"/>
    <w:rsid w:val="001F656C"/>
    <w:rsid w:val="001F65C1"/>
    <w:rsid w:val="001F69D0"/>
    <w:rsid w:val="001F74DE"/>
    <w:rsid w:val="001F7689"/>
    <w:rsid w:val="001F770A"/>
    <w:rsid w:val="001F7EC0"/>
    <w:rsid w:val="001F7EEC"/>
    <w:rsid w:val="001F7F15"/>
    <w:rsid w:val="0020000A"/>
    <w:rsid w:val="00200021"/>
    <w:rsid w:val="0020008A"/>
    <w:rsid w:val="002000FB"/>
    <w:rsid w:val="002001E0"/>
    <w:rsid w:val="002001E2"/>
    <w:rsid w:val="00200998"/>
    <w:rsid w:val="00200C49"/>
    <w:rsid w:val="00200DC7"/>
    <w:rsid w:val="0020125C"/>
    <w:rsid w:val="002014D0"/>
    <w:rsid w:val="0020184F"/>
    <w:rsid w:val="00201894"/>
    <w:rsid w:val="00201B47"/>
    <w:rsid w:val="00201C4B"/>
    <w:rsid w:val="00201CCF"/>
    <w:rsid w:val="00201E22"/>
    <w:rsid w:val="00201EBE"/>
    <w:rsid w:val="00201F66"/>
    <w:rsid w:val="00201FC5"/>
    <w:rsid w:val="00202244"/>
    <w:rsid w:val="002022D2"/>
    <w:rsid w:val="0020244C"/>
    <w:rsid w:val="0020246D"/>
    <w:rsid w:val="0020259B"/>
    <w:rsid w:val="002028F9"/>
    <w:rsid w:val="00202B78"/>
    <w:rsid w:val="00202C29"/>
    <w:rsid w:val="00202CBD"/>
    <w:rsid w:val="00202E46"/>
    <w:rsid w:val="00203163"/>
    <w:rsid w:val="002031E6"/>
    <w:rsid w:val="0020329D"/>
    <w:rsid w:val="002033A7"/>
    <w:rsid w:val="00203459"/>
    <w:rsid w:val="00203535"/>
    <w:rsid w:val="00203BB8"/>
    <w:rsid w:val="00203D0C"/>
    <w:rsid w:val="0020400A"/>
    <w:rsid w:val="0020438F"/>
    <w:rsid w:val="0020473C"/>
    <w:rsid w:val="00204A2C"/>
    <w:rsid w:val="00204B88"/>
    <w:rsid w:val="00204BD6"/>
    <w:rsid w:val="00204C1A"/>
    <w:rsid w:val="00204CC1"/>
    <w:rsid w:val="00204E3A"/>
    <w:rsid w:val="00204FF5"/>
    <w:rsid w:val="00205076"/>
    <w:rsid w:val="00205288"/>
    <w:rsid w:val="002052A0"/>
    <w:rsid w:val="002052B0"/>
    <w:rsid w:val="0020540A"/>
    <w:rsid w:val="002056C5"/>
    <w:rsid w:val="00205748"/>
    <w:rsid w:val="00205AC7"/>
    <w:rsid w:val="00205F3D"/>
    <w:rsid w:val="00205FCA"/>
    <w:rsid w:val="00206018"/>
    <w:rsid w:val="00206459"/>
    <w:rsid w:val="002064B3"/>
    <w:rsid w:val="002066F2"/>
    <w:rsid w:val="002067B4"/>
    <w:rsid w:val="00206977"/>
    <w:rsid w:val="00206C27"/>
    <w:rsid w:val="00206CEE"/>
    <w:rsid w:val="00206ECA"/>
    <w:rsid w:val="00206FCE"/>
    <w:rsid w:val="002070F5"/>
    <w:rsid w:val="00207174"/>
    <w:rsid w:val="002074ED"/>
    <w:rsid w:val="00207554"/>
    <w:rsid w:val="002075E1"/>
    <w:rsid w:val="002076A0"/>
    <w:rsid w:val="002076B3"/>
    <w:rsid w:val="00207B4A"/>
    <w:rsid w:val="00207E27"/>
    <w:rsid w:val="00210024"/>
    <w:rsid w:val="00210093"/>
    <w:rsid w:val="00210394"/>
    <w:rsid w:val="002103BA"/>
    <w:rsid w:val="00210592"/>
    <w:rsid w:val="002107CB"/>
    <w:rsid w:val="00210912"/>
    <w:rsid w:val="0021092B"/>
    <w:rsid w:val="00210B74"/>
    <w:rsid w:val="00210D7B"/>
    <w:rsid w:val="00210E30"/>
    <w:rsid w:val="00210EBD"/>
    <w:rsid w:val="00211231"/>
    <w:rsid w:val="002119F6"/>
    <w:rsid w:val="00211D6B"/>
    <w:rsid w:val="00211DE5"/>
    <w:rsid w:val="002120B6"/>
    <w:rsid w:val="0021231B"/>
    <w:rsid w:val="002123BB"/>
    <w:rsid w:val="002126BC"/>
    <w:rsid w:val="00212734"/>
    <w:rsid w:val="00212879"/>
    <w:rsid w:val="0021293B"/>
    <w:rsid w:val="00212B76"/>
    <w:rsid w:val="00212C0D"/>
    <w:rsid w:val="00212C73"/>
    <w:rsid w:val="00212C9F"/>
    <w:rsid w:val="00212D38"/>
    <w:rsid w:val="00212DEA"/>
    <w:rsid w:val="00212EBC"/>
    <w:rsid w:val="00212F59"/>
    <w:rsid w:val="00213360"/>
    <w:rsid w:val="002134EF"/>
    <w:rsid w:val="0021360D"/>
    <w:rsid w:val="00213671"/>
    <w:rsid w:val="00213674"/>
    <w:rsid w:val="002137B0"/>
    <w:rsid w:val="00213B15"/>
    <w:rsid w:val="00213CD1"/>
    <w:rsid w:val="00213D22"/>
    <w:rsid w:val="00213EE2"/>
    <w:rsid w:val="002140A7"/>
    <w:rsid w:val="00214411"/>
    <w:rsid w:val="00214519"/>
    <w:rsid w:val="00214547"/>
    <w:rsid w:val="0021465D"/>
    <w:rsid w:val="002146A8"/>
    <w:rsid w:val="002147C7"/>
    <w:rsid w:val="00214B76"/>
    <w:rsid w:val="00214BB0"/>
    <w:rsid w:val="00214C55"/>
    <w:rsid w:val="00215079"/>
    <w:rsid w:val="00215709"/>
    <w:rsid w:val="0021571D"/>
    <w:rsid w:val="0021591A"/>
    <w:rsid w:val="00215B36"/>
    <w:rsid w:val="00215C03"/>
    <w:rsid w:val="0021601B"/>
    <w:rsid w:val="00216041"/>
    <w:rsid w:val="002161CF"/>
    <w:rsid w:val="002162E0"/>
    <w:rsid w:val="0021687A"/>
    <w:rsid w:val="00216999"/>
    <w:rsid w:val="00216A65"/>
    <w:rsid w:val="00216A75"/>
    <w:rsid w:val="00216B97"/>
    <w:rsid w:val="00216C1E"/>
    <w:rsid w:val="00216E13"/>
    <w:rsid w:val="00216EE0"/>
    <w:rsid w:val="00217050"/>
    <w:rsid w:val="0021707C"/>
    <w:rsid w:val="0021721B"/>
    <w:rsid w:val="002173C7"/>
    <w:rsid w:val="00217449"/>
    <w:rsid w:val="002175D9"/>
    <w:rsid w:val="0021762E"/>
    <w:rsid w:val="002177E2"/>
    <w:rsid w:val="002177FB"/>
    <w:rsid w:val="00217B3F"/>
    <w:rsid w:val="00217B63"/>
    <w:rsid w:val="00217E4C"/>
    <w:rsid w:val="00217F7A"/>
    <w:rsid w:val="00217FB6"/>
    <w:rsid w:val="002200F1"/>
    <w:rsid w:val="002201A6"/>
    <w:rsid w:val="0022021B"/>
    <w:rsid w:val="002202EA"/>
    <w:rsid w:val="002207B8"/>
    <w:rsid w:val="0022080B"/>
    <w:rsid w:val="0022086B"/>
    <w:rsid w:val="00220AF8"/>
    <w:rsid w:val="00220C87"/>
    <w:rsid w:val="00220CE1"/>
    <w:rsid w:val="00220E6A"/>
    <w:rsid w:val="00220EAB"/>
    <w:rsid w:val="00220EAD"/>
    <w:rsid w:val="00220F51"/>
    <w:rsid w:val="00220F6D"/>
    <w:rsid w:val="00221194"/>
    <w:rsid w:val="002212CA"/>
    <w:rsid w:val="00221ACE"/>
    <w:rsid w:val="00221C08"/>
    <w:rsid w:val="00221E9E"/>
    <w:rsid w:val="0022209C"/>
    <w:rsid w:val="0022218E"/>
    <w:rsid w:val="002223F6"/>
    <w:rsid w:val="00222482"/>
    <w:rsid w:val="00222568"/>
    <w:rsid w:val="00222577"/>
    <w:rsid w:val="00222669"/>
    <w:rsid w:val="002229BB"/>
    <w:rsid w:val="00223122"/>
    <w:rsid w:val="00223303"/>
    <w:rsid w:val="00223343"/>
    <w:rsid w:val="0022344B"/>
    <w:rsid w:val="00223811"/>
    <w:rsid w:val="00223911"/>
    <w:rsid w:val="002239E2"/>
    <w:rsid w:val="00223D85"/>
    <w:rsid w:val="00223E50"/>
    <w:rsid w:val="00223FED"/>
    <w:rsid w:val="00224076"/>
    <w:rsid w:val="0022424C"/>
    <w:rsid w:val="002244FA"/>
    <w:rsid w:val="0022451B"/>
    <w:rsid w:val="00224621"/>
    <w:rsid w:val="002246F9"/>
    <w:rsid w:val="002247CC"/>
    <w:rsid w:val="00224A7B"/>
    <w:rsid w:val="00224A7E"/>
    <w:rsid w:val="00224EEB"/>
    <w:rsid w:val="00225121"/>
    <w:rsid w:val="00225192"/>
    <w:rsid w:val="0022533C"/>
    <w:rsid w:val="00225542"/>
    <w:rsid w:val="0022578A"/>
    <w:rsid w:val="002259F6"/>
    <w:rsid w:val="00225A09"/>
    <w:rsid w:val="00226083"/>
    <w:rsid w:val="002260FA"/>
    <w:rsid w:val="00226224"/>
    <w:rsid w:val="00226350"/>
    <w:rsid w:val="00226552"/>
    <w:rsid w:val="00226644"/>
    <w:rsid w:val="002267EA"/>
    <w:rsid w:val="0022681B"/>
    <w:rsid w:val="00226A34"/>
    <w:rsid w:val="00226BD1"/>
    <w:rsid w:val="00226C0D"/>
    <w:rsid w:val="00226D02"/>
    <w:rsid w:val="00226D6E"/>
    <w:rsid w:val="00226D8C"/>
    <w:rsid w:val="00226E37"/>
    <w:rsid w:val="00226EA5"/>
    <w:rsid w:val="00227114"/>
    <w:rsid w:val="00227139"/>
    <w:rsid w:val="002271CC"/>
    <w:rsid w:val="0022723A"/>
    <w:rsid w:val="00227A7E"/>
    <w:rsid w:val="00227C2E"/>
    <w:rsid w:val="00227C5D"/>
    <w:rsid w:val="00227D53"/>
    <w:rsid w:val="00227D72"/>
    <w:rsid w:val="00230175"/>
    <w:rsid w:val="00230247"/>
    <w:rsid w:val="0023025A"/>
    <w:rsid w:val="00230366"/>
    <w:rsid w:val="002303B1"/>
    <w:rsid w:val="002304C2"/>
    <w:rsid w:val="002304C7"/>
    <w:rsid w:val="002304EE"/>
    <w:rsid w:val="0023071E"/>
    <w:rsid w:val="0023072C"/>
    <w:rsid w:val="00230971"/>
    <w:rsid w:val="00230CAE"/>
    <w:rsid w:val="00230DB6"/>
    <w:rsid w:val="00230E10"/>
    <w:rsid w:val="00231016"/>
    <w:rsid w:val="00231312"/>
    <w:rsid w:val="00231313"/>
    <w:rsid w:val="00231468"/>
    <w:rsid w:val="0023150C"/>
    <w:rsid w:val="0023157B"/>
    <w:rsid w:val="002315E6"/>
    <w:rsid w:val="002316CB"/>
    <w:rsid w:val="002316EF"/>
    <w:rsid w:val="00231712"/>
    <w:rsid w:val="0023172B"/>
    <w:rsid w:val="00231982"/>
    <w:rsid w:val="00231A39"/>
    <w:rsid w:val="00231B4D"/>
    <w:rsid w:val="00231BBB"/>
    <w:rsid w:val="00231C0E"/>
    <w:rsid w:val="00231CEE"/>
    <w:rsid w:val="00231DE2"/>
    <w:rsid w:val="00231E45"/>
    <w:rsid w:val="00232075"/>
    <w:rsid w:val="0023209D"/>
    <w:rsid w:val="0023220A"/>
    <w:rsid w:val="00232719"/>
    <w:rsid w:val="00232930"/>
    <w:rsid w:val="00232A0B"/>
    <w:rsid w:val="00232BE5"/>
    <w:rsid w:val="00232EC2"/>
    <w:rsid w:val="00232FAA"/>
    <w:rsid w:val="002331D1"/>
    <w:rsid w:val="002332D2"/>
    <w:rsid w:val="0023335B"/>
    <w:rsid w:val="0023340A"/>
    <w:rsid w:val="00233673"/>
    <w:rsid w:val="00233691"/>
    <w:rsid w:val="002337A9"/>
    <w:rsid w:val="00233850"/>
    <w:rsid w:val="002339AB"/>
    <w:rsid w:val="00233B1E"/>
    <w:rsid w:val="00233C36"/>
    <w:rsid w:val="00233EA9"/>
    <w:rsid w:val="00233FD1"/>
    <w:rsid w:val="002341C5"/>
    <w:rsid w:val="00234243"/>
    <w:rsid w:val="0023451E"/>
    <w:rsid w:val="00234564"/>
    <w:rsid w:val="002346F3"/>
    <w:rsid w:val="00234815"/>
    <w:rsid w:val="0023490E"/>
    <w:rsid w:val="00234B00"/>
    <w:rsid w:val="00234B1E"/>
    <w:rsid w:val="00234B63"/>
    <w:rsid w:val="00234DC5"/>
    <w:rsid w:val="00234E7C"/>
    <w:rsid w:val="00234F8C"/>
    <w:rsid w:val="0023509E"/>
    <w:rsid w:val="002350F1"/>
    <w:rsid w:val="00235211"/>
    <w:rsid w:val="002352B6"/>
    <w:rsid w:val="00235557"/>
    <w:rsid w:val="00235C00"/>
    <w:rsid w:val="00235C29"/>
    <w:rsid w:val="00235C3F"/>
    <w:rsid w:val="00235E77"/>
    <w:rsid w:val="00235E9E"/>
    <w:rsid w:val="002363A6"/>
    <w:rsid w:val="0023671E"/>
    <w:rsid w:val="0023675F"/>
    <w:rsid w:val="00236766"/>
    <w:rsid w:val="00236962"/>
    <w:rsid w:val="00236A67"/>
    <w:rsid w:val="00236AFD"/>
    <w:rsid w:val="00236C59"/>
    <w:rsid w:val="00236FC9"/>
    <w:rsid w:val="0023718B"/>
    <w:rsid w:val="0023726F"/>
    <w:rsid w:val="0023731C"/>
    <w:rsid w:val="0023739A"/>
    <w:rsid w:val="002373C7"/>
    <w:rsid w:val="00237567"/>
    <w:rsid w:val="00237616"/>
    <w:rsid w:val="0023761F"/>
    <w:rsid w:val="00237650"/>
    <w:rsid w:val="00237855"/>
    <w:rsid w:val="002379B2"/>
    <w:rsid w:val="00237BA3"/>
    <w:rsid w:val="00237BE2"/>
    <w:rsid w:val="00237CC0"/>
    <w:rsid w:val="00237E3A"/>
    <w:rsid w:val="0024009E"/>
    <w:rsid w:val="002401EA"/>
    <w:rsid w:val="002401ED"/>
    <w:rsid w:val="002402CC"/>
    <w:rsid w:val="00240314"/>
    <w:rsid w:val="00240358"/>
    <w:rsid w:val="002403F2"/>
    <w:rsid w:val="002404A3"/>
    <w:rsid w:val="002407A0"/>
    <w:rsid w:val="00240811"/>
    <w:rsid w:val="00240899"/>
    <w:rsid w:val="00240B9B"/>
    <w:rsid w:val="00240D24"/>
    <w:rsid w:val="0024150B"/>
    <w:rsid w:val="002417B6"/>
    <w:rsid w:val="00241ADE"/>
    <w:rsid w:val="00241AFF"/>
    <w:rsid w:val="00241C51"/>
    <w:rsid w:val="00241ED0"/>
    <w:rsid w:val="00241EDD"/>
    <w:rsid w:val="00242423"/>
    <w:rsid w:val="002424E9"/>
    <w:rsid w:val="002424FD"/>
    <w:rsid w:val="002428E8"/>
    <w:rsid w:val="0024291C"/>
    <w:rsid w:val="0024292D"/>
    <w:rsid w:val="00242B61"/>
    <w:rsid w:val="00242D94"/>
    <w:rsid w:val="00242F95"/>
    <w:rsid w:val="00242FDE"/>
    <w:rsid w:val="0024330E"/>
    <w:rsid w:val="00243445"/>
    <w:rsid w:val="00243465"/>
    <w:rsid w:val="002437E6"/>
    <w:rsid w:val="00243821"/>
    <w:rsid w:val="00243849"/>
    <w:rsid w:val="00243A1B"/>
    <w:rsid w:val="00243AC8"/>
    <w:rsid w:val="00243AFD"/>
    <w:rsid w:val="00243CCF"/>
    <w:rsid w:val="002440D5"/>
    <w:rsid w:val="0024419A"/>
    <w:rsid w:val="002444F4"/>
    <w:rsid w:val="002445AA"/>
    <w:rsid w:val="002445F0"/>
    <w:rsid w:val="00244A71"/>
    <w:rsid w:val="00244B68"/>
    <w:rsid w:val="00244F69"/>
    <w:rsid w:val="002451D8"/>
    <w:rsid w:val="00245201"/>
    <w:rsid w:val="00245202"/>
    <w:rsid w:val="00245336"/>
    <w:rsid w:val="00245434"/>
    <w:rsid w:val="0024553C"/>
    <w:rsid w:val="00245664"/>
    <w:rsid w:val="002457E2"/>
    <w:rsid w:val="002458E0"/>
    <w:rsid w:val="002459BF"/>
    <w:rsid w:val="00245D2D"/>
    <w:rsid w:val="00245DE0"/>
    <w:rsid w:val="00245F0B"/>
    <w:rsid w:val="00245FA4"/>
    <w:rsid w:val="00246172"/>
    <w:rsid w:val="002464B1"/>
    <w:rsid w:val="00246753"/>
    <w:rsid w:val="0024682C"/>
    <w:rsid w:val="00246E2B"/>
    <w:rsid w:val="00246FBF"/>
    <w:rsid w:val="00247135"/>
    <w:rsid w:val="002471A7"/>
    <w:rsid w:val="00247558"/>
    <w:rsid w:val="00247807"/>
    <w:rsid w:val="00247C7A"/>
    <w:rsid w:val="00247CCC"/>
    <w:rsid w:val="00247DA8"/>
    <w:rsid w:val="00247FD6"/>
    <w:rsid w:val="00250098"/>
    <w:rsid w:val="00250428"/>
    <w:rsid w:val="002507BD"/>
    <w:rsid w:val="00250AA2"/>
    <w:rsid w:val="00250B49"/>
    <w:rsid w:val="00250D6B"/>
    <w:rsid w:val="00250E77"/>
    <w:rsid w:val="0025101A"/>
    <w:rsid w:val="00251028"/>
    <w:rsid w:val="00251152"/>
    <w:rsid w:val="002511EA"/>
    <w:rsid w:val="00251304"/>
    <w:rsid w:val="00251378"/>
    <w:rsid w:val="002513DA"/>
    <w:rsid w:val="002514AA"/>
    <w:rsid w:val="00251881"/>
    <w:rsid w:val="00251952"/>
    <w:rsid w:val="00251D87"/>
    <w:rsid w:val="00251D8E"/>
    <w:rsid w:val="00251E5F"/>
    <w:rsid w:val="00251EAB"/>
    <w:rsid w:val="00251FB3"/>
    <w:rsid w:val="00251FFB"/>
    <w:rsid w:val="0025207C"/>
    <w:rsid w:val="00252631"/>
    <w:rsid w:val="00252754"/>
    <w:rsid w:val="002529F7"/>
    <w:rsid w:val="00252AE1"/>
    <w:rsid w:val="00252BF8"/>
    <w:rsid w:val="00252F81"/>
    <w:rsid w:val="0025302E"/>
    <w:rsid w:val="0025303C"/>
    <w:rsid w:val="0025316E"/>
    <w:rsid w:val="0025324F"/>
    <w:rsid w:val="002533D5"/>
    <w:rsid w:val="002534A7"/>
    <w:rsid w:val="002534F4"/>
    <w:rsid w:val="002535D9"/>
    <w:rsid w:val="002538EF"/>
    <w:rsid w:val="002538F1"/>
    <w:rsid w:val="0025393E"/>
    <w:rsid w:val="00253B98"/>
    <w:rsid w:val="00253C4C"/>
    <w:rsid w:val="00253E3C"/>
    <w:rsid w:val="00253E79"/>
    <w:rsid w:val="00253FD4"/>
    <w:rsid w:val="0025400C"/>
    <w:rsid w:val="002540D2"/>
    <w:rsid w:val="00254341"/>
    <w:rsid w:val="002543FA"/>
    <w:rsid w:val="00254597"/>
    <w:rsid w:val="00254599"/>
    <w:rsid w:val="002546A2"/>
    <w:rsid w:val="00254770"/>
    <w:rsid w:val="00254775"/>
    <w:rsid w:val="002547D9"/>
    <w:rsid w:val="00254880"/>
    <w:rsid w:val="002548CE"/>
    <w:rsid w:val="00254B6B"/>
    <w:rsid w:val="00254B77"/>
    <w:rsid w:val="00254D10"/>
    <w:rsid w:val="00254E76"/>
    <w:rsid w:val="00254F08"/>
    <w:rsid w:val="0025508B"/>
    <w:rsid w:val="0025510C"/>
    <w:rsid w:val="0025527D"/>
    <w:rsid w:val="0025536F"/>
    <w:rsid w:val="0025551C"/>
    <w:rsid w:val="00255541"/>
    <w:rsid w:val="002556A6"/>
    <w:rsid w:val="00255879"/>
    <w:rsid w:val="00255A44"/>
    <w:rsid w:val="00255A4C"/>
    <w:rsid w:val="00255D70"/>
    <w:rsid w:val="00255E76"/>
    <w:rsid w:val="00255EA5"/>
    <w:rsid w:val="00255FD5"/>
    <w:rsid w:val="00256045"/>
    <w:rsid w:val="00256162"/>
    <w:rsid w:val="002561F7"/>
    <w:rsid w:val="00256609"/>
    <w:rsid w:val="00256647"/>
    <w:rsid w:val="00256741"/>
    <w:rsid w:val="00256752"/>
    <w:rsid w:val="002567A8"/>
    <w:rsid w:val="00256E81"/>
    <w:rsid w:val="00256F0C"/>
    <w:rsid w:val="00257285"/>
    <w:rsid w:val="00257362"/>
    <w:rsid w:val="00257484"/>
    <w:rsid w:val="00257623"/>
    <w:rsid w:val="00257929"/>
    <w:rsid w:val="00257995"/>
    <w:rsid w:val="00257AEA"/>
    <w:rsid w:val="0026000E"/>
    <w:rsid w:val="00260166"/>
    <w:rsid w:val="00260283"/>
    <w:rsid w:val="002602CE"/>
    <w:rsid w:val="0026032F"/>
    <w:rsid w:val="00260447"/>
    <w:rsid w:val="0026084F"/>
    <w:rsid w:val="002608DF"/>
    <w:rsid w:val="00260956"/>
    <w:rsid w:val="00260B51"/>
    <w:rsid w:val="00260B92"/>
    <w:rsid w:val="00260D1A"/>
    <w:rsid w:val="00260D6A"/>
    <w:rsid w:val="00260E8E"/>
    <w:rsid w:val="00261039"/>
    <w:rsid w:val="00261265"/>
    <w:rsid w:val="002613AC"/>
    <w:rsid w:val="00261442"/>
    <w:rsid w:val="002614D9"/>
    <w:rsid w:val="00261537"/>
    <w:rsid w:val="0026162F"/>
    <w:rsid w:val="00261983"/>
    <w:rsid w:val="00261A47"/>
    <w:rsid w:val="00261D4A"/>
    <w:rsid w:val="00261DAE"/>
    <w:rsid w:val="00261EB8"/>
    <w:rsid w:val="0026203E"/>
    <w:rsid w:val="00262159"/>
    <w:rsid w:val="0026218A"/>
    <w:rsid w:val="002622C4"/>
    <w:rsid w:val="002623BF"/>
    <w:rsid w:val="00262510"/>
    <w:rsid w:val="00262659"/>
    <w:rsid w:val="0026277E"/>
    <w:rsid w:val="002627E2"/>
    <w:rsid w:val="00262830"/>
    <w:rsid w:val="00262957"/>
    <w:rsid w:val="0026298F"/>
    <w:rsid w:val="00262A30"/>
    <w:rsid w:val="00262CE3"/>
    <w:rsid w:val="00262D27"/>
    <w:rsid w:val="00262FA7"/>
    <w:rsid w:val="00262FC9"/>
    <w:rsid w:val="00262FD1"/>
    <w:rsid w:val="0026311B"/>
    <w:rsid w:val="002631D3"/>
    <w:rsid w:val="00263336"/>
    <w:rsid w:val="00263417"/>
    <w:rsid w:val="0026355F"/>
    <w:rsid w:val="0026368A"/>
    <w:rsid w:val="002637E0"/>
    <w:rsid w:val="002639B4"/>
    <w:rsid w:val="002639CC"/>
    <w:rsid w:val="00263C1B"/>
    <w:rsid w:val="00263C76"/>
    <w:rsid w:val="00263CDB"/>
    <w:rsid w:val="00263CF5"/>
    <w:rsid w:val="00264337"/>
    <w:rsid w:val="00264374"/>
    <w:rsid w:val="0026487E"/>
    <w:rsid w:val="00264888"/>
    <w:rsid w:val="00264B53"/>
    <w:rsid w:val="00264B63"/>
    <w:rsid w:val="00264D71"/>
    <w:rsid w:val="00264E07"/>
    <w:rsid w:val="00264E8A"/>
    <w:rsid w:val="00264FC3"/>
    <w:rsid w:val="0026529A"/>
    <w:rsid w:val="00265336"/>
    <w:rsid w:val="002654D6"/>
    <w:rsid w:val="00265836"/>
    <w:rsid w:val="00265980"/>
    <w:rsid w:val="002659C8"/>
    <w:rsid w:val="00265A04"/>
    <w:rsid w:val="002664D3"/>
    <w:rsid w:val="002665F5"/>
    <w:rsid w:val="0026670E"/>
    <w:rsid w:val="002667BA"/>
    <w:rsid w:val="002667E8"/>
    <w:rsid w:val="002668A8"/>
    <w:rsid w:val="00266B50"/>
    <w:rsid w:val="00266BDE"/>
    <w:rsid w:val="00266CD5"/>
    <w:rsid w:val="00266E21"/>
    <w:rsid w:val="00266F1C"/>
    <w:rsid w:val="00266F98"/>
    <w:rsid w:val="00267350"/>
    <w:rsid w:val="002676F8"/>
    <w:rsid w:val="00267A69"/>
    <w:rsid w:val="00267C22"/>
    <w:rsid w:val="00267E16"/>
    <w:rsid w:val="00267F8A"/>
    <w:rsid w:val="00267FC2"/>
    <w:rsid w:val="0027014B"/>
    <w:rsid w:val="002702E0"/>
    <w:rsid w:val="002702EF"/>
    <w:rsid w:val="00270350"/>
    <w:rsid w:val="002703F5"/>
    <w:rsid w:val="00270537"/>
    <w:rsid w:val="00270673"/>
    <w:rsid w:val="0027083E"/>
    <w:rsid w:val="002708E2"/>
    <w:rsid w:val="00270ADB"/>
    <w:rsid w:val="00270B40"/>
    <w:rsid w:val="00270CE2"/>
    <w:rsid w:val="00270DCD"/>
    <w:rsid w:val="00270F12"/>
    <w:rsid w:val="00270F1B"/>
    <w:rsid w:val="00270F7E"/>
    <w:rsid w:val="0027101A"/>
    <w:rsid w:val="0027132B"/>
    <w:rsid w:val="002714A6"/>
    <w:rsid w:val="002715C1"/>
    <w:rsid w:val="00271843"/>
    <w:rsid w:val="002718CA"/>
    <w:rsid w:val="002718F1"/>
    <w:rsid w:val="00271AA7"/>
    <w:rsid w:val="00271AD3"/>
    <w:rsid w:val="00271C34"/>
    <w:rsid w:val="00271EE2"/>
    <w:rsid w:val="00271F06"/>
    <w:rsid w:val="00271F34"/>
    <w:rsid w:val="002721B8"/>
    <w:rsid w:val="00272301"/>
    <w:rsid w:val="002724D4"/>
    <w:rsid w:val="002727FF"/>
    <w:rsid w:val="00272BCA"/>
    <w:rsid w:val="00272BF1"/>
    <w:rsid w:val="00272C59"/>
    <w:rsid w:val="00272CAD"/>
    <w:rsid w:val="00272F92"/>
    <w:rsid w:val="00273040"/>
    <w:rsid w:val="002737DF"/>
    <w:rsid w:val="002737F4"/>
    <w:rsid w:val="00273848"/>
    <w:rsid w:val="00274176"/>
    <w:rsid w:val="002742D3"/>
    <w:rsid w:val="00274568"/>
    <w:rsid w:val="0027459F"/>
    <w:rsid w:val="0027472C"/>
    <w:rsid w:val="002749FA"/>
    <w:rsid w:val="00274BB8"/>
    <w:rsid w:val="00274EEB"/>
    <w:rsid w:val="00274F34"/>
    <w:rsid w:val="0027510C"/>
    <w:rsid w:val="00275161"/>
    <w:rsid w:val="0027559F"/>
    <w:rsid w:val="00275765"/>
    <w:rsid w:val="002757D5"/>
    <w:rsid w:val="002758CD"/>
    <w:rsid w:val="00275DFE"/>
    <w:rsid w:val="00275F28"/>
    <w:rsid w:val="00275FF3"/>
    <w:rsid w:val="00276044"/>
    <w:rsid w:val="002760BC"/>
    <w:rsid w:val="00276386"/>
    <w:rsid w:val="002763B6"/>
    <w:rsid w:val="002765C6"/>
    <w:rsid w:val="00276719"/>
    <w:rsid w:val="0027671F"/>
    <w:rsid w:val="00276835"/>
    <w:rsid w:val="002768C8"/>
    <w:rsid w:val="00276919"/>
    <w:rsid w:val="0027698F"/>
    <w:rsid w:val="00276A7E"/>
    <w:rsid w:val="00276B76"/>
    <w:rsid w:val="00276D34"/>
    <w:rsid w:val="00276E39"/>
    <w:rsid w:val="00277190"/>
    <w:rsid w:val="00277235"/>
    <w:rsid w:val="0027723C"/>
    <w:rsid w:val="0027752B"/>
    <w:rsid w:val="002778AA"/>
    <w:rsid w:val="002778B1"/>
    <w:rsid w:val="00277A28"/>
    <w:rsid w:val="00277E83"/>
    <w:rsid w:val="00277EBA"/>
    <w:rsid w:val="00277F58"/>
    <w:rsid w:val="00277FD6"/>
    <w:rsid w:val="00277FF9"/>
    <w:rsid w:val="0028006D"/>
    <w:rsid w:val="00280108"/>
    <w:rsid w:val="0028011D"/>
    <w:rsid w:val="00280155"/>
    <w:rsid w:val="002801A2"/>
    <w:rsid w:val="002805B6"/>
    <w:rsid w:val="00280859"/>
    <w:rsid w:val="00280A91"/>
    <w:rsid w:val="00280C8E"/>
    <w:rsid w:val="00280D37"/>
    <w:rsid w:val="00280ED3"/>
    <w:rsid w:val="00281097"/>
    <w:rsid w:val="00281302"/>
    <w:rsid w:val="00281437"/>
    <w:rsid w:val="002814D0"/>
    <w:rsid w:val="0028166E"/>
    <w:rsid w:val="00281A31"/>
    <w:rsid w:val="00281ADF"/>
    <w:rsid w:val="00281CD3"/>
    <w:rsid w:val="00281DA5"/>
    <w:rsid w:val="00281DEF"/>
    <w:rsid w:val="0028232C"/>
    <w:rsid w:val="0028242F"/>
    <w:rsid w:val="0028245C"/>
    <w:rsid w:val="00282818"/>
    <w:rsid w:val="002828C4"/>
    <w:rsid w:val="002829BD"/>
    <w:rsid w:val="00282C8B"/>
    <w:rsid w:val="00282DBE"/>
    <w:rsid w:val="00282FD6"/>
    <w:rsid w:val="002833AE"/>
    <w:rsid w:val="0028344C"/>
    <w:rsid w:val="002834C7"/>
    <w:rsid w:val="002835A4"/>
    <w:rsid w:val="00283636"/>
    <w:rsid w:val="002836A4"/>
    <w:rsid w:val="002836D0"/>
    <w:rsid w:val="00283734"/>
    <w:rsid w:val="0028381F"/>
    <w:rsid w:val="00283867"/>
    <w:rsid w:val="00283966"/>
    <w:rsid w:val="00283B44"/>
    <w:rsid w:val="00283D68"/>
    <w:rsid w:val="00283D6C"/>
    <w:rsid w:val="00283DF6"/>
    <w:rsid w:val="0028402E"/>
    <w:rsid w:val="00284161"/>
    <w:rsid w:val="002841DC"/>
    <w:rsid w:val="0028468E"/>
    <w:rsid w:val="002848C1"/>
    <w:rsid w:val="00284BB4"/>
    <w:rsid w:val="00284C73"/>
    <w:rsid w:val="00284F56"/>
    <w:rsid w:val="00285099"/>
    <w:rsid w:val="002851C8"/>
    <w:rsid w:val="00285262"/>
    <w:rsid w:val="00285280"/>
    <w:rsid w:val="002852A6"/>
    <w:rsid w:val="002854F8"/>
    <w:rsid w:val="00285565"/>
    <w:rsid w:val="00285588"/>
    <w:rsid w:val="00285B08"/>
    <w:rsid w:val="00285B56"/>
    <w:rsid w:val="00285B6F"/>
    <w:rsid w:val="00285BA9"/>
    <w:rsid w:val="00285C08"/>
    <w:rsid w:val="00285ECB"/>
    <w:rsid w:val="0028634D"/>
    <w:rsid w:val="00286370"/>
    <w:rsid w:val="00286912"/>
    <w:rsid w:val="00286A2A"/>
    <w:rsid w:val="00286C85"/>
    <w:rsid w:val="00286E6E"/>
    <w:rsid w:val="00286F5A"/>
    <w:rsid w:val="00287083"/>
    <w:rsid w:val="0028731B"/>
    <w:rsid w:val="00287A61"/>
    <w:rsid w:val="00287ADA"/>
    <w:rsid w:val="00287C31"/>
    <w:rsid w:val="00287D0B"/>
    <w:rsid w:val="00287E14"/>
    <w:rsid w:val="00287EB6"/>
    <w:rsid w:val="002900E2"/>
    <w:rsid w:val="00290105"/>
    <w:rsid w:val="0029055B"/>
    <w:rsid w:val="00290645"/>
    <w:rsid w:val="0029079C"/>
    <w:rsid w:val="00290946"/>
    <w:rsid w:val="00290B1C"/>
    <w:rsid w:val="00290C02"/>
    <w:rsid w:val="002912CC"/>
    <w:rsid w:val="0029136E"/>
    <w:rsid w:val="00291400"/>
    <w:rsid w:val="002915BE"/>
    <w:rsid w:val="00291634"/>
    <w:rsid w:val="002919B2"/>
    <w:rsid w:val="00291B2E"/>
    <w:rsid w:val="00291E15"/>
    <w:rsid w:val="0029201F"/>
    <w:rsid w:val="002921F5"/>
    <w:rsid w:val="00292412"/>
    <w:rsid w:val="002924AE"/>
    <w:rsid w:val="00292B42"/>
    <w:rsid w:val="00292C3F"/>
    <w:rsid w:val="00292CBD"/>
    <w:rsid w:val="00292F9B"/>
    <w:rsid w:val="00292FA8"/>
    <w:rsid w:val="0029317C"/>
    <w:rsid w:val="002932A3"/>
    <w:rsid w:val="002933A7"/>
    <w:rsid w:val="002935BC"/>
    <w:rsid w:val="00293804"/>
    <w:rsid w:val="00293F5C"/>
    <w:rsid w:val="002942E6"/>
    <w:rsid w:val="00294563"/>
    <w:rsid w:val="0029476F"/>
    <w:rsid w:val="00294986"/>
    <w:rsid w:val="00294DD7"/>
    <w:rsid w:val="00294E20"/>
    <w:rsid w:val="00294E9F"/>
    <w:rsid w:val="00294EF9"/>
    <w:rsid w:val="00294F7A"/>
    <w:rsid w:val="00295068"/>
    <w:rsid w:val="00295308"/>
    <w:rsid w:val="0029533B"/>
    <w:rsid w:val="0029540A"/>
    <w:rsid w:val="0029544A"/>
    <w:rsid w:val="00295A14"/>
    <w:rsid w:val="00295A61"/>
    <w:rsid w:val="00295D8B"/>
    <w:rsid w:val="00295DDE"/>
    <w:rsid w:val="00295DE4"/>
    <w:rsid w:val="00295E1E"/>
    <w:rsid w:val="00295F25"/>
    <w:rsid w:val="00295FE8"/>
    <w:rsid w:val="002960C6"/>
    <w:rsid w:val="00296144"/>
    <w:rsid w:val="0029632C"/>
    <w:rsid w:val="002964A1"/>
    <w:rsid w:val="002965FE"/>
    <w:rsid w:val="0029686A"/>
    <w:rsid w:val="0029687F"/>
    <w:rsid w:val="002968F1"/>
    <w:rsid w:val="00296ADB"/>
    <w:rsid w:val="00296B76"/>
    <w:rsid w:val="00296EA0"/>
    <w:rsid w:val="002970AA"/>
    <w:rsid w:val="002970D6"/>
    <w:rsid w:val="00297202"/>
    <w:rsid w:val="002974E2"/>
    <w:rsid w:val="00297851"/>
    <w:rsid w:val="00297948"/>
    <w:rsid w:val="0029798C"/>
    <w:rsid w:val="00297E2D"/>
    <w:rsid w:val="00297F76"/>
    <w:rsid w:val="002A00BC"/>
    <w:rsid w:val="002A02A9"/>
    <w:rsid w:val="002A04DF"/>
    <w:rsid w:val="002A06E4"/>
    <w:rsid w:val="002A0877"/>
    <w:rsid w:val="002A0C61"/>
    <w:rsid w:val="002A0CF5"/>
    <w:rsid w:val="002A0EA9"/>
    <w:rsid w:val="002A0EE3"/>
    <w:rsid w:val="002A10FF"/>
    <w:rsid w:val="002A11D2"/>
    <w:rsid w:val="002A14CE"/>
    <w:rsid w:val="002A1576"/>
    <w:rsid w:val="002A1617"/>
    <w:rsid w:val="002A17FB"/>
    <w:rsid w:val="002A1918"/>
    <w:rsid w:val="002A1A11"/>
    <w:rsid w:val="002A1BCC"/>
    <w:rsid w:val="002A1CC5"/>
    <w:rsid w:val="002A1F01"/>
    <w:rsid w:val="002A1F58"/>
    <w:rsid w:val="002A20CF"/>
    <w:rsid w:val="002A2306"/>
    <w:rsid w:val="002A23CB"/>
    <w:rsid w:val="002A24D1"/>
    <w:rsid w:val="002A2523"/>
    <w:rsid w:val="002A2748"/>
    <w:rsid w:val="002A27A1"/>
    <w:rsid w:val="002A27A3"/>
    <w:rsid w:val="002A2835"/>
    <w:rsid w:val="002A28F0"/>
    <w:rsid w:val="002A2B81"/>
    <w:rsid w:val="002A2C8B"/>
    <w:rsid w:val="002A2D6A"/>
    <w:rsid w:val="002A2E8E"/>
    <w:rsid w:val="002A2EF1"/>
    <w:rsid w:val="002A311F"/>
    <w:rsid w:val="002A328F"/>
    <w:rsid w:val="002A32EB"/>
    <w:rsid w:val="002A3396"/>
    <w:rsid w:val="002A347A"/>
    <w:rsid w:val="002A3547"/>
    <w:rsid w:val="002A3614"/>
    <w:rsid w:val="002A3A45"/>
    <w:rsid w:val="002A3CB7"/>
    <w:rsid w:val="002A3D3F"/>
    <w:rsid w:val="002A3F27"/>
    <w:rsid w:val="002A3F53"/>
    <w:rsid w:val="002A4082"/>
    <w:rsid w:val="002A40BC"/>
    <w:rsid w:val="002A4187"/>
    <w:rsid w:val="002A4347"/>
    <w:rsid w:val="002A4352"/>
    <w:rsid w:val="002A4835"/>
    <w:rsid w:val="002A4CDB"/>
    <w:rsid w:val="002A5230"/>
    <w:rsid w:val="002A568A"/>
    <w:rsid w:val="002A5761"/>
    <w:rsid w:val="002A5793"/>
    <w:rsid w:val="002A586D"/>
    <w:rsid w:val="002A5A02"/>
    <w:rsid w:val="002A5A12"/>
    <w:rsid w:val="002A5FD6"/>
    <w:rsid w:val="002A609E"/>
    <w:rsid w:val="002A6139"/>
    <w:rsid w:val="002A61EA"/>
    <w:rsid w:val="002A6218"/>
    <w:rsid w:val="002A63F7"/>
    <w:rsid w:val="002A667E"/>
    <w:rsid w:val="002A6787"/>
    <w:rsid w:val="002A682E"/>
    <w:rsid w:val="002A687F"/>
    <w:rsid w:val="002A68E3"/>
    <w:rsid w:val="002A6B9A"/>
    <w:rsid w:val="002A6C92"/>
    <w:rsid w:val="002A6FD0"/>
    <w:rsid w:val="002A70FB"/>
    <w:rsid w:val="002A77AA"/>
    <w:rsid w:val="002A7BF3"/>
    <w:rsid w:val="002A7BF6"/>
    <w:rsid w:val="002A7D19"/>
    <w:rsid w:val="002A7DC1"/>
    <w:rsid w:val="002A7ECB"/>
    <w:rsid w:val="002B021C"/>
    <w:rsid w:val="002B0292"/>
    <w:rsid w:val="002B0304"/>
    <w:rsid w:val="002B0319"/>
    <w:rsid w:val="002B0471"/>
    <w:rsid w:val="002B0699"/>
    <w:rsid w:val="002B0786"/>
    <w:rsid w:val="002B07E7"/>
    <w:rsid w:val="002B0879"/>
    <w:rsid w:val="002B0AEB"/>
    <w:rsid w:val="002B0C5D"/>
    <w:rsid w:val="002B0C8E"/>
    <w:rsid w:val="002B0D3E"/>
    <w:rsid w:val="002B0E74"/>
    <w:rsid w:val="002B0F22"/>
    <w:rsid w:val="002B133C"/>
    <w:rsid w:val="002B1A6F"/>
    <w:rsid w:val="002B1E18"/>
    <w:rsid w:val="002B1F05"/>
    <w:rsid w:val="002B1F91"/>
    <w:rsid w:val="002B2016"/>
    <w:rsid w:val="002B202C"/>
    <w:rsid w:val="002B202D"/>
    <w:rsid w:val="002B204A"/>
    <w:rsid w:val="002B210B"/>
    <w:rsid w:val="002B2148"/>
    <w:rsid w:val="002B2686"/>
    <w:rsid w:val="002B26A1"/>
    <w:rsid w:val="002B28F0"/>
    <w:rsid w:val="002B2E32"/>
    <w:rsid w:val="002B30CB"/>
    <w:rsid w:val="002B332D"/>
    <w:rsid w:val="002B346B"/>
    <w:rsid w:val="002B35D8"/>
    <w:rsid w:val="002B3611"/>
    <w:rsid w:val="002B372A"/>
    <w:rsid w:val="002B3742"/>
    <w:rsid w:val="002B399E"/>
    <w:rsid w:val="002B3CAB"/>
    <w:rsid w:val="002B3DC0"/>
    <w:rsid w:val="002B3FE0"/>
    <w:rsid w:val="002B4088"/>
    <w:rsid w:val="002B4162"/>
    <w:rsid w:val="002B443C"/>
    <w:rsid w:val="002B4597"/>
    <w:rsid w:val="002B4AD4"/>
    <w:rsid w:val="002B4DAD"/>
    <w:rsid w:val="002B4FAD"/>
    <w:rsid w:val="002B4FD7"/>
    <w:rsid w:val="002B4FEA"/>
    <w:rsid w:val="002B51E5"/>
    <w:rsid w:val="002B524C"/>
    <w:rsid w:val="002B531C"/>
    <w:rsid w:val="002B55F6"/>
    <w:rsid w:val="002B5744"/>
    <w:rsid w:val="002B57FC"/>
    <w:rsid w:val="002B5B49"/>
    <w:rsid w:val="002B5CDF"/>
    <w:rsid w:val="002B5D4E"/>
    <w:rsid w:val="002B5EA4"/>
    <w:rsid w:val="002B61FC"/>
    <w:rsid w:val="002B621C"/>
    <w:rsid w:val="002B657C"/>
    <w:rsid w:val="002B658F"/>
    <w:rsid w:val="002B65F1"/>
    <w:rsid w:val="002B6606"/>
    <w:rsid w:val="002B6918"/>
    <w:rsid w:val="002B69A9"/>
    <w:rsid w:val="002B6ACF"/>
    <w:rsid w:val="002B6F73"/>
    <w:rsid w:val="002B7098"/>
    <w:rsid w:val="002B72E8"/>
    <w:rsid w:val="002B7388"/>
    <w:rsid w:val="002B758E"/>
    <w:rsid w:val="002B76F0"/>
    <w:rsid w:val="002B7A76"/>
    <w:rsid w:val="002B7C0D"/>
    <w:rsid w:val="002B7C68"/>
    <w:rsid w:val="002B7E94"/>
    <w:rsid w:val="002B7FB7"/>
    <w:rsid w:val="002C00A4"/>
    <w:rsid w:val="002C013B"/>
    <w:rsid w:val="002C027E"/>
    <w:rsid w:val="002C036B"/>
    <w:rsid w:val="002C06F8"/>
    <w:rsid w:val="002C08EC"/>
    <w:rsid w:val="002C0A13"/>
    <w:rsid w:val="002C0A21"/>
    <w:rsid w:val="002C0CA8"/>
    <w:rsid w:val="002C0CE2"/>
    <w:rsid w:val="002C0D55"/>
    <w:rsid w:val="002C0E27"/>
    <w:rsid w:val="002C0ED9"/>
    <w:rsid w:val="002C10DF"/>
    <w:rsid w:val="002C10E8"/>
    <w:rsid w:val="002C1150"/>
    <w:rsid w:val="002C12DE"/>
    <w:rsid w:val="002C14BD"/>
    <w:rsid w:val="002C179A"/>
    <w:rsid w:val="002C1820"/>
    <w:rsid w:val="002C18AF"/>
    <w:rsid w:val="002C18BC"/>
    <w:rsid w:val="002C19E6"/>
    <w:rsid w:val="002C1A90"/>
    <w:rsid w:val="002C1B13"/>
    <w:rsid w:val="002C1D6E"/>
    <w:rsid w:val="002C1ECE"/>
    <w:rsid w:val="002C1F05"/>
    <w:rsid w:val="002C1F35"/>
    <w:rsid w:val="002C21EF"/>
    <w:rsid w:val="002C2407"/>
    <w:rsid w:val="002C245B"/>
    <w:rsid w:val="002C245C"/>
    <w:rsid w:val="002C2797"/>
    <w:rsid w:val="002C27E2"/>
    <w:rsid w:val="002C28A7"/>
    <w:rsid w:val="002C2A16"/>
    <w:rsid w:val="002C2B9C"/>
    <w:rsid w:val="002C2C70"/>
    <w:rsid w:val="002C2C81"/>
    <w:rsid w:val="002C2D52"/>
    <w:rsid w:val="002C2F45"/>
    <w:rsid w:val="002C3134"/>
    <w:rsid w:val="002C3267"/>
    <w:rsid w:val="002C32C0"/>
    <w:rsid w:val="002C3373"/>
    <w:rsid w:val="002C35C3"/>
    <w:rsid w:val="002C3601"/>
    <w:rsid w:val="002C361C"/>
    <w:rsid w:val="002C3797"/>
    <w:rsid w:val="002C380F"/>
    <w:rsid w:val="002C381A"/>
    <w:rsid w:val="002C3A17"/>
    <w:rsid w:val="002C3A68"/>
    <w:rsid w:val="002C3AEA"/>
    <w:rsid w:val="002C3B87"/>
    <w:rsid w:val="002C3C61"/>
    <w:rsid w:val="002C3ED1"/>
    <w:rsid w:val="002C4224"/>
    <w:rsid w:val="002C4583"/>
    <w:rsid w:val="002C48B6"/>
    <w:rsid w:val="002C4C19"/>
    <w:rsid w:val="002C4DFD"/>
    <w:rsid w:val="002C4FB9"/>
    <w:rsid w:val="002C4FF7"/>
    <w:rsid w:val="002C534E"/>
    <w:rsid w:val="002C59BE"/>
    <w:rsid w:val="002C5A77"/>
    <w:rsid w:val="002C5D37"/>
    <w:rsid w:val="002C5D6A"/>
    <w:rsid w:val="002C5D77"/>
    <w:rsid w:val="002C5FCF"/>
    <w:rsid w:val="002C5FDA"/>
    <w:rsid w:val="002C5FEF"/>
    <w:rsid w:val="002C6052"/>
    <w:rsid w:val="002C60D7"/>
    <w:rsid w:val="002C61EA"/>
    <w:rsid w:val="002C623E"/>
    <w:rsid w:val="002C62D3"/>
    <w:rsid w:val="002C659A"/>
    <w:rsid w:val="002C661D"/>
    <w:rsid w:val="002C66ED"/>
    <w:rsid w:val="002C67A3"/>
    <w:rsid w:val="002C67B7"/>
    <w:rsid w:val="002C6C1B"/>
    <w:rsid w:val="002C6F35"/>
    <w:rsid w:val="002C6FA3"/>
    <w:rsid w:val="002C705D"/>
    <w:rsid w:val="002C7086"/>
    <w:rsid w:val="002C737B"/>
    <w:rsid w:val="002C771F"/>
    <w:rsid w:val="002C7CC6"/>
    <w:rsid w:val="002C7D41"/>
    <w:rsid w:val="002C7DA1"/>
    <w:rsid w:val="002C7E16"/>
    <w:rsid w:val="002C7EE7"/>
    <w:rsid w:val="002D026F"/>
    <w:rsid w:val="002D0354"/>
    <w:rsid w:val="002D0429"/>
    <w:rsid w:val="002D04A3"/>
    <w:rsid w:val="002D04DC"/>
    <w:rsid w:val="002D058D"/>
    <w:rsid w:val="002D07C9"/>
    <w:rsid w:val="002D0826"/>
    <w:rsid w:val="002D0837"/>
    <w:rsid w:val="002D0885"/>
    <w:rsid w:val="002D08BC"/>
    <w:rsid w:val="002D09F4"/>
    <w:rsid w:val="002D0AEC"/>
    <w:rsid w:val="002D0B38"/>
    <w:rsid w:val="002D0C51"/>
    <w:rsid w:val="002D0E4D"/>
    <w:rsid w:val="002D0ED1"/>
    <w:rsid w:val="002D106E"/>
    <w:rsid w:val="002D110F"/>
    <w:rsid w:val="002D11C5"/>
    <w:rsid w:val="002D11F5"/>
    <w:rsid w:val="002D16BD"/>
    <w:rsid w:val="002D18A1"/>
    <w:rsid w:val="002D1A53"/>
    <w:rsid w:val="002D1A87"/>
    <w:rsid w:val="002D1EE6"/>
    <w:rsid w:val="002D2041"/>
    <w:rsid w:val="002D2265"/>
    <w:rsid w:val="002D24AE"/>
    <w:rsid w:val="002D267D"/>
    <w:rsid w:val="002D26AE"/>
    <w:rsid w:val="002D2AE3"/>
    <w:rsid w:val="002D2B8B"/>
    <w:rsid w:val="002D2CD0"/>
    <w:rsid w:val="002D3161"/>
    <w:rsid w:val="002D318F"/>
    <w:rsid w:val="002D31EC"/>
    <w:rsid w:val="002D3331"/>
    <w:rsid w:val="002D35AD"/>
    <w:rsid w:val="002D3689"/>
    <w:rsid w:val="002D3804"/>
    <w:rsid w:val="002D3ECE"/>
    <w:rsid w:val="002D3EF8"/>
    <w:rsid w:val="002D3FA9"/>
    <w:rsid w:val="002D3FC8"/>
    <w:rsid w:val="002D3FFB"/>
    <w:rsid w:val="002D42DE"/>
    <w:rsid w:val="002D431D"/>
    <w:rsid w:val="002D454B"/>
    <w:rsid w:val="002D45A5"/>
    <w:rsid w:val="002D4858"/>
    <w:rsid w:val="002D48DB"/>
    <w:rsid w:val="002D4AA3"/>
    <w:rsid w:val="002D4AF7"/>
    <w:rsid w:val="002D4BEA"/>
    <w:rsid w:val="002D505A"/>
    <w:rsid w:val="002D50F7"/>
    <w:rsid w:val="002D531D"/>
    <w:rsid w:val="002D5376"/>
    <w:rsid w:val="002D54EA"/>
    <w:rsid w:val="002D558E"/>
    <w:rsid w:val="002D55B3"/>
    <w:rsid w:val="002D584B"/>
    <w:rsid w:val="002D5F96"/>
    <w:rsid w:val="002D601A"/>
    <w:rsid w:val="002D609B"/>
    <w:rsid w:val="002D6577"/>
    <w:rsid w:val="002D66C8"/>
    <w:rsid w:val="002D677F"/>
    <w:rsid w:val="002D6862"/>
    <w:rsid w:val="002D6B6E"/>
    <w:rsid w:val="002D6B80"/>
    <w:rsid w:val="002D6BB9"/>
    <w:rsid w:val="002D6C20"/>
    <w:rsid w:val="002D6CF5"/>
    <w:rsid w:val="002D6F56"/>
    <w:rsid w:val="002D6F67"/>
    <w:rsid w:val="002D701E"/>
    <w:rsid w:val="002D70D9"/>
    <w:rsid w:val="002D71E4"/>
    <w:rsid w:val="002D7458"/>
    <w:rsid w:val="002D76A2"/>
    <w:rsid w:val="002D77ED"/>
    <w:rsid w:val="002D7819"/>
    <w:rsid w:val="002D7B04"/>
    <w:rsid w:val="002D7B4C"/>
    <w:rsid w:val="002D7BAB"/>
    <w:rsid w:val="002D7BF9"/>
    <w:rsid w:val="002D7E90"/>
    <w:rsid w:val="002D7FC3"/>
    <w:rsid w:val="002E0224"/>
    <w:rsid w:val="002E0274"/>
    <w:rsid w:val="002E0367"/>
    <w:rsid w:val="002E0472"/>
    <w:rsid w:val="002E05D7"/>
    <w:rsid w:val="002E06F1"/>
    <w:rsid w:val="002E0A6E"/>
    <w:rsid w:val="002E0B65"/>
    <w:rsid w:val="002E0CB2"/>
    <w:rsid w:val="002E0D8C"/>
    <w:rsid w:val="002E0E9F"/>
    <w:rsid w:val="002E0EDE"/>
    <w:rsid w:val="002E0EFE"/>
    <w:rsid w:val="002E0F25"/>
    <w:rsid w:val="002E102B"/>
    <w:rsid w:val="002E1084"/>
    <w:rsid w:val="002E16F1"/>
    <w:rsid w:val="002E17A1"/>
    <w:rsid w:val="002E1881"/>
    <w:rsid w:val="002E1CE2"/>
    <w:rsid w:val="002E1D35"/>
    <w:rsid w:val="002E1D96"/>
    <w:rsid w:val="002E211A"/>
    <w:rsid w:val="002E21BA"/>
    <w:rsid w:val="002E225A"/>
    <w:rsid w:val="002E2351"/>
    <w:rsid w:val="002E2635"/>
    <w:rsid w:val="002E26AA"/>
    <w:rsid w:val="002E2834"/>
    <w:rsid w:val="002E2945"/>
    <w:rsid w:val="002E2DDC"/>
    <w:rsid w:val="002E2E1C"/>
    <w:rsid w:val="002E317C"/>
    <w:rsid w:val="002E32A4"/>
    <w:rsid w:val="002E336C"/>
    <w:rsid w:val="002E3521"/>
    <w:rsid w:val="002E3641"/>
    <w:rsid w:val="002E377B"/>
    <w:rsid w:val="002E3CAB"/>
    <w:rsid w:val="002E3E1C"/>
    <w:rsid w:val="002E3E99"/>
    <w:rsid w:val="002E439D"/>
    <w:rsid w:val="002E4407"/>
    <w:rsid w:val="002E4461"/>
    <w:rsid w:val="002E4532"/>
    <w:rsid w:val="002E47D3"/>
    <w:rsid w:val="002E496B"/>
    <w:rsid w:val="002E4EAA"/>
    <w:rsid w:val="002E500F"/>
    <w:rsid w:val="002E5106"/>
    <w:rsid w:val="002E5214"/>
    <w:rsid w:val="002E5293"/>
    <w:rsid w:val="002E5312"/>
    <w:rsid w:val="002E5427"/>
    <w:rsid w:val="002E5545"/>
    <w:rsid w:val="002E5549"/>
    <w:rsid w:val="002E55EE"/>
    <w:rsid w:val="002E5684"/>
    <w:rsid w:val="002E58A7"/>
    <w:rsid w:val="002E5929"/>
    <w:rsid w:val="002E5A9E"/>
    <w:rsid w:val="002E5D53"/>
    <w:rsid w:val="002E600A"/>
    <w:rsid w:val="002E619F"/>
    <w:rsid w:val="002E61A5"/>
    <w:rsid w:val="002E6296"/>
    <w:rsid w:val="002E637F"/>
    <w:rsid w:val="002E64E5"/>
    <w:rsid w:val="002E65BC"/>
    <w:rsid w:val="002E6787"/>
    <w:rsid w:val="002E69D4"/>
    <w:rsid w:val="002E6B42"/>
    <w:rsid w:val="002E6BE9"/>
    <w:rsid w:val="002E6C3C"/>
    <w:rsid w:val="002E6DD7"/>
    <w:rsid w:val="002E7376"/>
    <w:rsid w:val="002E777C"/>
    <w:rsid w:val="002E780B"/>
    <w:rsid w:val="002E78C4"/>
    <w:rsid w:val="002E7DBC"/>
    <w:rsid w:val="002E7E11"/>
    <w:rsid w:val="002E7E2D"/>
    <w:rsid w:val="002E7EBD"/>
    <w:rsid w:val="002E7F48"/>
    <w:rsid w:val="002E7F6A"/>
    <w:rsid w:val="002E7FC0"/>
    <w:rsid w:val="002F00FB"/>
    <w:rsid w:val="002F016C"/>
    <w:rsid w:val="002F02FE"/>
    <w:rsid w:val="002F064E"/>
    <w:rsid w:val="002F07E1"/>
    <w:rsid w:val="002F0AAB"/>
    <w:rsid w:val="002F0E24"/>
    <w:rsid w:val="002F0EBD"/>
    <w:rsid w:val="002F0FA0"/>
    <w:rsid w:val="002F10E7"/>
    <w:rsid w:val="002F11AC"/>
    <w:rsid w:val="002F1535"/>
    <w:rsid w:val="002F159F"/>
    <w:rsid w:val="002F15E6"/>
    <w:rsid w:val="002F170C"/>
    <w:rsid w:val="002F175E"/>
    <w:rsid w:val="002F185D"/>
    <w:rsid w:val="002F1ADC"/>
    <w:rsid w:val="002F1B6A"/>
    <w:rsid w:val="002F1DCC"/>
    <w:rsid w:val="002F1DDE"/>
    <w:rsid w:val="002F1DED"/>
    <w:rsid w:val="002F1F5E"/>
    <w:rsid w:val="002F208F"/>
    <w:rsid w:val="002F217F"/>
    <w:rsid w:val="002F2462"/>
    <w:rsid w:val="002F2691"/>
    <w:rsid w:val="002F27B6"/>
    <w:rsid w:val="002F28A6"/>
    <w:rsid w:val="002F2955"/>
    <w:rsid w:val="002F295C"/>
    <w:rsid w:val="002F2962"/>
    <w:rsid w:val="002F2A18"/>
    <w:rsid w:val="002F3113"/>
    <w:rsid w:val="002F316B"/>
    <w:rsid w:val="002F3540"/>
    <w:rsid w:val="002F36C7"/>
    <w:rsid w:val="002F3777"/>
    <w:rsid w:val="002F3886"/>
    <w:rsid w:val="002F38CF"/>
    <w:rsid w:val="002F3985"/>
    <w:rsid w:val="002F3BDB"/>
    <w:rsid w:val="002F3CFF"/>
    <w:rsid w:val="002F3D7F"/>
    <w:rsid w:val="002F3DE2"/>
    <w:rsid w:val="002F3E72"/>
    <w:rsid w:val="002F3EFE"/>
    <w:rsid w:val="002F404C"/>
    <w:rsid w:val="002F411D"/>
    <w:rsid w:val="002F414D"/>
    <w:rsid w:val="002F429D"/>
    <w:rsid w:val="002F46C1"/>
    <w:rsid w:val="002F4875"/>
    <w:rsid w:val="002F4A02"/>
    <w:rsid w:val="002F4A48"/>
    <w:rsid w:val="002F4B69"/>
    <w:rsid w:val="002F4C82"/>
    <w:rsid w:val="002F4CA9"/>
    <w:rsid w:val="002F4DF3"/>
    <w:rsid w:val="002F4E40"/>
    <w:rsid w:val="002F5016"/>
    <w:rsid w:val="002F50CC"/>
    <w:rsid w:val="002F52B4"/>
    <w:rsid w:val="002F5328"/>
    <w:rsid w:val="002F5390"/>
    <w:rsid w:val="002F54FD"/>
    <w:rsid w:val="002F5760"/>
    <w:rsid w:val="002F5D2A"/>
    <w:rsid w:val="002F5FAC"/>
    <w:rsid w:val="002F637F"/>
    <w:rsid w:val="002F6408"/>
    <w:rsid w:val="002F64C1"/>
    <w:rsid w:val="002F64F3"/>
    <w:rsid w:val="002F66AC"/>
    <w:rsid w:val="002F6749"/>
    <w:rsid w:val="002F6792"/>
    <w:rsid w:val="002F68D8"/>
    <w:rsid w:val="002F6FD2"/>
    <w:rsid w:val="002F70F0"/>
    <w:rsid w:val="002F7217"/>
    <w:rsid w:val="002F736D"/>
    <w:rsid w:val="002F75CD"/>
    <w:rsid w:val="002F78D9"/>
    <w:rsid w:val="002F7B74"/>
    <w:rsid w:val="00300074"/>
    <w:rsid w:val="003000BF"/>
    <w:rsid w:val="00300375"/>
    <w:rsid w:val="003003CA"/>
    <w:rsid w:val="003004CD"/>
    <w:rsid w:val="0030050E"/>
    <w:rsid w:val="003005B6"/>
    <w:rsid w:val="00300633"/>
    <w:rsid w:val="00300935"/>
    <w:rsid w:val="003009A9"/>
    <w:rsid w:val="00300ACC"/>
    <w:rsid w:val="00300B64"/>
    <w:rsid w:val="00300BDB"/>
    <w:rsid w:val="00300C36"/>
    <w:rsid w:val="00300DE0"/>
    <w:rsid w:val="00300FB4"/>
    <w:rsid w:val="00301065"/>
    <w:rsid w:val="0030116B"/>
    <w:rsid w:val="0030118E"/>
    <w:rsid w:val="00301669"/>
    <w:rsid w:val="0030168E"/>
    <w:rsid w:val="003017B9"/>
    <w:rsid w:val="00301905"/>
    <w:rsid w:val="00301992"/>
    <w:rsid w:val="00301B1B"/>
    <w:rsid w:val="0030232C"/>
    <w:rsid w:val="0030257A"/>
    <w:rsid w:val="0030263F"/>
    <w:rsid w:val="00302953"/>
    <w:rsid w:val="00302A62"/>
    <w:rsid w:val="00302D36"/>
    <w:rsid w:val="00302DA7"/>
    <w:rsid w:val="00303242"/>
    <w:rsid w:val="00303530"/>
    <w:rsid w:val="003037EC"/>
    <w:rsid w:val="003038F9"/>
    <w:rsid w:val="00303936"/>
    <w:rsid w:val="003039FB"/>
    <w:rsid w:val="00303B94"/>
    <w:rsid w:val="00303D91"/>
    <w:rsid w:val="00303F34"/>
    <w:rsid w:val="00304034"/>
    <w:rsid w:val="0030407A"/>
    <w:rsid w:val="00304148"/>
    <w:rsid w:val="00304246"/>
    <w:rsid w:val="00304763"/>
    <w:rsid w:val="00304901"/>
    <w:rsid w:val="00304AE5"/>
    <w:rsid w:val="00304F94"/>
    <w:rsid w:val="00304FE8"/>
    <w:rsid w:val="0030508A"/>
    <w:rsid w:val="003055EA"/>
    <w:rsid w:val="0030564F"/>
    <w:rsid w:val="00305C74"/>
    <w:rsid w:val="00305C79"/>
    <w:rsid w:val="00305D63"/>
    <w:rsid w:val="00305D9E"/>
    <w:rsid w:val="00305EF8"/>
    <w:rsid w:val="00306042"/>
    <w:rsid w:val="00306365"/>
    <w:rsid w:val="0030637B"/>
    <w:rsid w:val="0030656D"/>
    <w:rsid w:val="0030666C"/>
    <w:rsid w:val="003068F1"/>
    <w:rsid w:val="00306933"/>
    <w:rsid w:val="00306976"/>
    <w:rsid w:val="00306977"/>
    <w:rsid w:val="003069A4"/>
    <w:rsid w:val="003070A0"/>
    <w:rsid w:val="00307142"/>
    <w:rsid w:val="003071FD"/>
    <w:rsid w:val="00307335"/>
    <w:rsid w:val="00307408"/>
    <w:rsid w:val="00307560"/>
    <w:rsid w:val="0030777A"/>
    <w:rsid w:val="00307872"/>
    <w:rsid w:val="00307993"/>
    <w:rsid w:val="00307B28"/>
    <w:rsid w:val="00307F73"/>
    <w:rsid w:val="00307F7D"/>
    <w:rsid w:val="00310522"/>
    <w:rsid w:val="003107B0"/>
    <w:rsid w:val="00310C10"/>
    <w:rsid w:val="00310F51"/>
    <w:rsid w:val="00311070"/>
    <w:rsid w:val="0031122F"/>
    <w:rsid w:val="0031127F"/>
    <w:rsid w:val="0031160A"/>
    <w:rsid w:val="0031169B"/>
    <w:rsid w:val="00311EB3"/>
    <w:rsid w:val="003121E6"/>
    <w:rsid w:val="00312261"/>
    <w:rsid w:val="00312332"/>
    <w:rsid w:val="00312494"/>
    <w:rsid w:val="00312A85"/>
    <w:rsid w:val="00312AC8"/>
    <w:rsid w:val="00312C46"/>
    <w:rsid w:val="00313120"/>
    <w:rsid w:val="0031331B"/>
    <w:rsid w:val="0031341E"/>
    <w:rsid w:val="003135E2"/>
    <w:rsid w:val="0031370F"/>
    <w:rsid w:val="00313871"/>
    <w:rsid w:val="00313BFD"/>
    <w:rsid w:val="00313CF5"/>
    <w:rsid w:val="00313DBB"/>
    <w:rsid w:val="00313F01"/>
    <w:rsid w:val="00314083"/>
    <w:rsid w:val="0031437A"/>
    <w:rsid w:val="00314549"/>
    <w:rsid w:val="00314631"/>
    <w:rsid w:val="003147CE"/>
    <w:rsid w:val="00314B36"/>
    <w:rsid w:val="00314CA8"/>
    <w:rsid w:val="00314F6D"/>
    <w:rsid w:val="00314F85"/>
    <w:rsid w:val="00314FF4"/>
    <w:rsid w:val="00315135"/>
    <w:rsid w:val="003151C5"/>
    <w:rsid w:val="00315357"/>
    <w:rsid w:val="00315380"/>
    <w:rsid w:val="003154D6"/>
    <w:rsid w:val="003155B4"/>
    <w:rsid w:val="003155EA"/>
    <w:rsid w:val="0031573B"/>
    <w:rsid w:val="00315910"/>
    <w:rsid w:val="0031594D"/>
    <w:rsid w:val="00315956"/>
    <w:rsid w:val="00315CEF"/>
    <w:rsid w:val="00315E4D"/>
    <w:rsid w:val="0031622E"/>
    <w:rsid w:val="00316262"/>
    <w:rsid w:val="003163AE"/>
    <w:rsid w:val="00316428"/>
    <w:rsid w:val="0031654D"/>
    <w:rsid w:val="003166A8"/>
    <w:rsid w:val="003166BA"/>
    <w:rsid w:val="00316A1C"/>
    <w:rsid w:val="00316A62"/>
    <w:rsid w:val="00316E06"/>
    <w:rsid w:val="00317065"/>
    <w:rsid w:val="0031724A"/>
    <w:rsid w:val="00317798"/>
    <w:rsid w:val="003177CC"/>
    <w:rsid w:val="00317914"/>
    <w:rsid w:val="00317948"/>
    <w:rsid w:val="00317976"/>
    <w:rsid w:val="00317A1E"/>
    <w:rsid w:val="00317E3E"/>
    <w:rsid w:val="00317F24"/>
    <w:rsid w:val="00317F5A"/>
    <w:rsid w:val="00317FA0"/>
    <w:rsid w:val="0032014C"/>
    <w:rsid w:val="003202C9"/>
    <w:rsid w:val="00320596"/>
    <w:rsid w:val="00320748"/>
    <w:rsid w:val="00320A80"/>
    <w:rsid w:val="00320BDD"/>
    <w:rsid w:val="00320D8D"/>
    <w:rsid w:val="00320E4F"/>
    <w:rsid w:val="00320E9E"/>
    <w:rsid w:val="00320FF3"/>
    <w:rsid w:val="00321965"/>
    <w:rsid w:val="003219BC"/>
    <w:rsid w:val="00321C1A"/>
    <w:rsid w:val="00321D2B"/>
    <w:rsid w:val="00321EA3"/>
    <w:rsid w:val="00321ED1"/>
    <w:rsid w:val="0032227D"/>
    <w:rsid w:val="00322290"/>
    <w:rsid w:val="003223DD"/>
    <w:rsid w:val="003225B3"/>
    <w:rsid w:val="00322618"/>
    <w:rsid w:val="00322643"/>
    <w:rsid w:val="00322676"/>
    <w:rsid w:val="00322981"/>
    <w:rsid w:val="003229DE"/>
    <w:rsid w:val="003229E8"/>
    <w:rsid w:val="00322A80"/>
    <w:rsid w:val="00322C27"/>
    <w:rsid w:val="00322CE4"/>
    <w:rsid w:val="00323198"/>
    <w:rsid w:val="0032331D"/>
    <w:rsid w:val="0032335E"/>
    <w:rsid w:val="003234E3"/>
    <w:rsid w:val="0032353B"/>
    <w:rsid w:val="00323600"/>
    <w:rsid w:val="003236C8"/>
    <w:rsid w:val="00323751"/>
    <w:rsid w:val="00323A76"/>
    <w:rsid w:val="00323BF5"/>
    <w:rsid w:val="00323CEF"/>
    <w:rsid w:val="00323DC0"/>
    <w:rsid w:val="00323E18"/>
    <w:rsid w:val="00323EAF"/>
    <w:rsid w:val="00323F4B"/>
    <w:rsid w:val="0032424D"/>
    <w:rsid w:val="00324281"/>
    <w:rsid w:val="003242FC"/>
    <w:rsid w:val="0032438F"/>
    <w:rsid w:val="00324395"/>
    <w:rsid w:val="00324465"/>
    <w:rsid w:val="003244DA"/>
    <w:rsid w:val="00324651"/>
    <w:rsid w:val="0032477F"/>
    <w:rsid w:val="003249D6"/>
    <w:rsid w:val="00324BF7"/>
    <w:rsid w:val="00324E39"/>
    <w:rsid w:val="00324E7E"/>
    <w:rsid w:val="00324F03"/>
    <w:rsid w:val="003250E4"/>
    <w:rsid w:val="003251E6"/>
    <w:rsid w:val="0032523D"/>
    <w:rsid w:val="00325952"/>
    <w:rsid w:val="0032595E"/>
    <w:rsid w:val="00325993"/>
    <w:rsid w:val="003259C4"/>
    <w:rsid w:val="00325B3F"/>
    <w:rsid w:val="00325C7B"/>
    <w:rsid w:val="00325CC4"/>
    <w:rsid w:val="00325CF0"/>
    <w:rsid w:val="00325E67"/>
    <w:rsid w:val="003260C5"/>
    <w:rsid w:val="0032612E"/>
    <w:rsid w:val="0032629D"/>
    <w:rsid w:val="0032664A"/>
    <w:rsid w:val="003266E6"/>
    <w:rsid w:val="00326722"/>
    <w:rsid w:val="00326978"/>
    <w:rsid w:val="00326BC9"/>
    <w:rsid w:val="00326DFC"/>
    <w:rsid w:val="00326EEB"/>
    <w:rsid w:val="0032722F"/>
    <w:rsid w:val="00327379"/>
    <w:rsid w:val="003275A0"/>
    <w:rsid w:val="003275EE"/>
    <w:rsid w:val="00327677"/>
    <w:rsid w:val="003276CB"/>
    <w:rsid w:val="003278FB"/>
    <w:rsid w:val="00327AE4"/>
    <w:rsid w:val="00327C3B"/>
    <w:rsid w:val="00327D2B"/>
    <w:rsid w:val="00327E6A"/>
    <w:rsid w:val="00327E90"/>
    <w:rsid w:val="00327E9B"/>
    <w:rsid w:val="00327FA2"/>
    <w:rsid w:val="003305FC"/>
    <w:rsid w:val="003306FE"/>
    <w:rsid w:val="00330880"/>
    <w:rsid w:val="003309F9"/>
    <w:rsid w:val="00330A11"/>
    <w:rsid w:val="00330B83"/>
    <w:rsid w:val="00330C25"/>
    <w:rsid w:val="00330EF9"/>
    <w:rsid w:val="00330F03"/>
    <w:rsid w:val="003311E6"/>
    <w:rsid w:val="00331408"/>
    <w:rsid w:val="0033165F"/>
    <w:rsid w:val="00331785"/>
    <w:rsid w:val="00331C01"/>
    <w:rsid w:val="00331CC4"/>
    <w:rsid w:val="00331E09"/>
    <w:rsid w:val="00331E89"/>
    <w:rsid w:val="00332339"/>
    <w:rsid w:val="003323B3"/>
    <w:rsid w:val="003326F0"/>
    <w:rsid w:val="00332851"/>
    <w:rsid w:val="00332901"/>
    <w:rsid w:val="00332965"/>
    <w:rsid w:val="00332A6E"/>
    <w:rsid w:val="00332B35"/>
    <w:rsid w:val="00332BE9"/>
    <w:rsid w:val="00332DA9"/>
    <w:rsid w:val="00332E93"/>
    <w:rsid w:val="00332EBC"/>
    <w:rsid w:val="0033311C"/>
    <w:rsid w:val="00333142"/>
    <w:rsid w:val="00333191"/>
    <w:rsid w:val="003332D9"/>
    <w:rsid w:val="003334DE"/>
    <w:rsid w:val="003335B2"/>
    <w:rsid w:val="003336B1"/>
    <w:rsid w:val="00333703"/>
    <w:rsid w:val="00333954"/>
    <w:rsid w:val="00333B10"/>
    <w:rsid w:val="00333C29"/>
    <w:rsid w:val="00333F45"/>
    <w:rsid w:val="00334013"/>
    <w:rsid w:val="0033409B"/>
    <w:rsid w:val="003341CD"/>
    <w:rsid w:val="00334254"/>
    <w:rsid w:val="00334266"/>
    <w:rsid w:val="0033432B"/>
    <w:rsid w:val="00334373"/>
    <w:rsid w:val="0033442B"/>
    <w:rsid w:val="0033449D"/>
    <w:rsid w:val="003344CA"/>
    <w:rsid w:val="003345E7"/>
    <w:rsid w:val="00334629"/>
    <w:rsid w:val="0033482C"/>
    <w:rsid w:val="0033488E"/>
    <w:rsid w:val="00334B52"/>
    <w:rsid w:val="00334B95"/>
    <w:rsid w:val="00334BC5"/>
    <w:rsid w:val="00334D84"/>
    <w:rsid w:val="00334E72"/>
    <w:rsid w:val="00334F4E"/>
    <w:rsid w:val="003350AC"/>
    <w:rsid w:val="0033513A"/>
    <w:rsid w:val="00335387"/>
    <w:rsid w:val="00335642"/>
    <w:rsid w:val="003357B9"/>
    <w:rsid w:val="00335FCC"/>
    <w:rsid w:val="0033605E"/>
    <w:rsid w:val="003360E6"/>
    <w:rsid w:val="003362BF"/>
    <w:rsid w:val="00336341"/>
    <w:rsid w:val="0033646E"/>
    <w:rsid w:val="003369BA"/>
    <w:rsid w:val="00336AE3"/>
    <w:rsid w:val="00337038"/>
    <w:rsid w:val="003370F8"/>
    <w:rsid w:val="00337284"/>
    <w:rsid w:val="003372D7"/>
    <w:rsid w:val="003374C5"/>
    <w:rsid w:val="003374C7"/>
    <w:rsid w:val="00337607"/>
    <w:rsid w:val="00337986"/>
    <w:rsid w:val="00337AA7"/>
    <w:rsid w:val="00337AF4"/>
    <w:rsid w:val="00337D53"/>
    <w:rsid w:val="00337D5C"/>
    <w:rsid w:val="00337EEC"/>
    <w:rsid w:val="00340350"/>
    <w:rsid w:val="00340508"/>
    <w:rsid w:val="00340910"/>
    <w:rsid w:val="003409EC"/>
    <w:rsid w:val="00340C9B"/>
    <w:rsid w:val="00340D88"/>
    <w:rsid w:val="00340DD1"/>
    <w:rsid w:val="003415FD"/>
    <w:rsid w:val="003416EE"/>
    <w:rsid w:val="0034170F"/>
    <w:rsid w:val="00341805"/>
    <w:rsid w:val="003419BE"/>
    <w:rsid w:val="00341BB6"/>
    <w:rsid w:val="00341C37"/>
    <w:rsid w:val="00341C74"/>
    <w:rsid w:val="00341D3D"/>
    <w:rsid w:val="00341D42"/>
    <w:rsid w:val="00341E34"/>
    <w:rsid w:val="00342154"/>
    <w:rsid w:val="003422C2"/>
    <w:rsid w:val="003422FC"/>
    <w:rsid w:val="0034234B"/>
    <w:rsid w:val="0034249A"/>
    <w:rsid w:val="003424A7"/>
    <w:rsid w:val="003425DF"/>
    <w:rsid w:val="00342615"/>
    <w:rsid w:val="00342665"/>
    <w:rsid w:val="00342719"/>
    <w:rsid w:val="003429A0"/>
    <w:rsid w:val="00342C34"/>
    <w:rsid w:val="00342CD6"/>
    <w:rsid w:val="00342D8B"/>
    <w:rsid w:val="00342E22"/>
    <w:rsid w:val="00342E3A"/>
    <w:rsid w:val="00342ED7"/>
    <w:rsid w:val="00342F05"/>
    <w:rsid w:val="00343343"/>
    <w:rsid w:val="003433BE"/>
    <w:rsid w:val="00343482"/>
    <w:rsid w:val="00343717"/>
    <w:rsid w:val="0034390B"/>
    <w:rsid w:val="00343B18"/>
    <w:rsid w:val="00343C0B"/>
    <w:rsid w:val="00343CE8"/>
    <w:rsid w:val="00343F35"/>
    <w:rsid w:val="003440AA"/>
    <w:rsid w:val="003441FA"/>
    <w:rsid w:val="00344997"/>
    <w:rsid w:val="00344B5F"/>
    <w:rsid w:val="00344BB5"/>
    <w:rsid w:val="00344CB0"/>
    <w:rsid w:val="00344EB5"/>
    <w:rsid w:val="00344EB9"/>
    <w:rsid w:val="0034543C"/>
    <w:rsid w:val="00345531"/>
    <w:rsid w:val="00345820"/>
    <w:rsid w:val="0034595E"/>
    <w:rsid w:val="003459C4"/>
    <w:rsid w:val="00345CE4"/>
    <w:rsid w:val="003460E0"/>
    <w:rsid w:val="003464EE"/>
    <w:rsid w:val="0034656A"/>
    <w:rsid w:val="003468A8"/>
    <w:rsid w:val="00346AB5"/>
    <w:rsid w:val="00346B1E"/>
    <w:rsid w:val="00346BA7"/>
    <w:rsid w:val="00346BB4"/>
    <w:rsid w:val="00346C26"/>
    <w:rsid w:val="003472B2"/>
    <w:rsid w:val="003473D1"/>
    <w:rsid w:val="00347590"/>
    <w:rsid w:val="00347660"/>
    <w:rsid w:val="0034768B"/>
    <w:rsid w:val="0034771D"/>
    <w:rsid w:val="003478AB"/>
    <w:rsid w:val="00347AA4"/>
    <w:rsid w:val="00347C7F"/>
    <w:rsid w:val="00347D17"/>
    <w:rsid w:val="00347EB4"/>
    <w:rsid w:val="00347F9E"/>
    <w:rsid w:val="00347FB1"/>
    <w:rsid w:val="00350250"/>
    <w:rsid w:val="00350423"/>
    <w:rsid w:val="00350550"/>
    <w:rsid w:val="00350557"/>
    <w:rsid w:val="00350871"/>
    <w:rsid w:val="00350CA1"/>
    <w:rsid w:val="003510DD"/>
    <w:rsid w:val="003513FA"/>
    <w:rsid w:val="003514C9"/>
    <w:rsid w:val="0035159E"/>
    <w:rsid w:val="003516A3"/>
    <w:rsid w:val="00351759"/>
    <w:rsid w:val="00351979"/>
    <w:rsid w:val="00352090"/>
    <w:rsid w:val="003520FD"/>
    <w:rsid w:val="003521B3"/>
    <w:rsid w:val="003523CC"/>
    <w:rsid w:val="00352A03"/>
    <w:rsid w:val="0035322D"/>
    <w:rsid w:val="003532BB"/>
    <w:rsid w:val="003534A8"/>
    <w:rsid w:val="003534BA"/>
    <w:rsid w:val="00353507"/>
    <w:rsid w:val="00353513"/>
    <w:rsid w:val="00353589"/>
    <w:rsid w:val="0035375E"/>
    <w:rsid w:val="00353B55"/>
    <w:rsid w:val="00353DE7"/>
    <w:rsid w:val="00353F9F"/>
    <w:rsid w:val="0035417B"/>
    <w:rsid w:val="0035435A"/>
    <w:rsid w:val="0035441D"/>
    <w:rsid w:val="00354841"/>
    <w:rsid w:val="00354A36"/>
    <w:rsid w:val="00354A54"/>
    <w:rsid w:val="00354A9F"/>
    <w:rsid w:val="00354AA3"/>
    <w:rsid w:val="00354DB3"/>
    <w:rsid w:val="00355448"/>
    <w:rsid w:val="00355511"/>
    <w:rsid w:val="0035554A"/>
    <w:rsid w:val="00355586"/>
    <w:rsid w:val="00355804"/>
    <w:rsid w:val="00355ABE"/>
    <w:rsid w:val="00355CA7"/>
    <w:rsid w:val="00355D3B"/>
    <w:rsid w:val="00355EAD"/>
    <w:rsid w:val="0035606C"/>
    <w:rsid w:val="0035607A"/>
    <w:rsid w:val="003560FE"/>
    <w:rsid w:val="0035613A"/>
    <w:rsid w:val="0035628D"/>
    <w:rsid w:val="003562F9"/>
    <w:rsid w:val="00356899"/>
    <w:rsid w:val="0035689F"/>
    <w:rsid w:val="0035690C"/>
    <w:rsid w:val="00356B45"/>
    <w:rsid w:val="00356BDF"/>
    <w:rsid w:val="00356DF5"/>
    <w:rsid w:val="00356FCB"/>
    <w:rsid w:val="00356FD3"/>
    <w:rsid w:val="00357222"/>
    <w:rsid w:val="003575E5"/>
    <w:rsid w:val="003575F3"/>
    <w:rsid w:val="00357646"/>
    <w:rsid w:val="00357835"/>
    <w:rsid w:val="0035785F"/>
    <w:rsid w:val="00357A36"/>
    <w:rsid w:val="00357C27"/>
    <w:rsid w:val="00357DDD"/>
    <w:rsid w:val="00357ED2"/>
    <w:rsid w:val="00357F31"/>
    <w:rsid w:val="0036018B"/>
    <w:rsid w:val="00360255"/>
    <w:rsid w:val="00360466"/>
    <w:rsid w:val="003605A4"/>
    <w:rsid w:val="0036067A"/>
    <w:rsid w:val="003608C4"/>
    <w:rsid w:val="0036090D"/>
    <w:rsid w:val="00360A8A"/>
    <w:rsid w:val="00360BDC"/>
    <w:rsid w:val="00360E24"/>
    <w:rsid w:val="00360F9E"/>
    <w:rsid w:val="003610E8"/>
    <w:rsid w:val="00361136"/>
    <w:rsid w:val="00361170"/>
    <w:rsid w:val="00361206"/>
    <w:rsid w:val="00361219"/>
    <w:rsid w:val="00361237"/>
    <w:rsid w:val="00361273"/>
    <w:rsid w:val="003612B7"/>
    <w:rsid w:val="003612C3"/>
    <w:rsid w:val="00361331"/>
    <w:rsid w:val="003613C5"/>
    <w:rsid w:val="003617AD"/>
    <w:rsid w:val="00361865"/>
    <w:rsid w:val="00361EF3"/>
    <w:rsid w:val="00361FBB"/>
    <w:rsid w:val="00362092"/>
    <w:rsid w:val="003620F1"/>
    <w:rsid w:val="00362135"/>
    <w:rsid w:val="0036213B"/>
    <w:rsid w:val="00362557"/>
    <w:rsid w:val="0036269C"/>
    <w:rsid w:val="00362705"/>
    <w:rsid w:val="0036273C"/>
    <w:rsid w:val="00362C46"/>
    <w:rsid w:val="00363074"/>
    <w:rsid w:val="003630F6"/>
    <w:rsid w:val="003632AA"/>
    <w:rsid w:val="00363472"/>
    <w:rsid w:val="003635F7"/>
    <w:rsid w:val="0036363A"/>
    <w:rsid w:val="0036389B"/>
    <w:rsid w:val="003638E4"/>
    <w:rsid w:val="00363963"/>
    <w:rsid w:val="00363DCF"/>
    <w:rsid w:val="00363F92"/>
    <w:rsid w:val="003640E2"/>
    <w:rsid w:val="00364186"/>
    <w:rsid w:val="0036422D"/>
    <w:rsid w:val="0036434A"/>
    <w:rsid w:val="00364512"/>
    <w:rsid w:val="00364644"/>
    <w:rsid w:val="0036474E"/>
    <w:rsid w:val="003648F7"/>
    <w:rsid w:val="00364906"/>
    <w:rsid w:val="00364A73"/>
    <w:rsid w:val="00364AAA"/>
    <w:rsid w:val="00364ADA"/>
    <w:rsid w:val="00364B6F"/>
    <w:rsid w:val="00364C10"/>
    <w:rsid w:val="00364D00"/>
    <w:rsid w:val="00364E0B"/>
    <w:rsid w:val="00364E7C"/>
    <w:rsid w:val="00364F49"/>
    <w:rsid w:val="00364F9A"/>
    <w:rsid w:val="00364FD5"/>
    <w:rsid w:val="0036515B"/>
    <w:rsid w:val="003652DF"/>
    <w:rsid w:val="00365733"/>
    <w:rsid w:val="003659DE"/>
    <w:rsid w:val="00365A3E"/>
    <w:rsid w:val="00365B8A"/>
    <w:rsid w:val="00365BD6"/>
    <w:rsid w:val="00365ED1"/>
    <w:rsid w:val="00365FA5"/>
    <w:rsid w:val="00366145"/>
    <w:rsid w:val="0036631F"/>
    <w:rsid w:val="00366333"/>
    <w:rsid w:val="0036664A"/>
    <w:rsid w:val="003666FC"/>
    <w:rsid w:val="003667A1"/>
    <w:rsid w:val="003667E2"/>
    <w:rsid w:val="00366849"/>
    <w:rsid w:val="00366DB7"/>
    <w:rsid w:val="003671A8"/>
    <w:rsid w:val="003674EA"/>
    <w:rsid w:val="0036752F"/>
    <w:rsid w:val="00367582"/>
    <w:rsid w:val="00367597"/>
    <w:rsid w:val="0036794E"/>
    <w:rsid w:val="00367B15"/>
    <w:rsid w:val="00367E8C"/>
    <w:rsid w:val="00367F8D"/>
    <w:rsid w:val="00370105"/>
    <w:rsid w:val="00370266"/>
    <w:rsid w:val="0037042D"/>
    <w:rsid w:val="003704EB"/>
    <w:rsid w:val="00370604"/>
    <w:rsid w:val="00370611"/>
    <w:rsid w:val="0037095D"/>
    <w:rsid w:val="00370A9B"/>
    <w:rsid w:val="00370AB4"/>
    <w:rsid w:val="00370B47"/>
    <w:rsid w:val="00370B93"/>
    <w:rsid w:val="00370CA6"/>
    <w:rsid w:val="00370F30"/>
    <w:rsid w:val="0037122E"/>
    <w:rsid w:val="0037129E"/>
    <w:rsid w:val="003712F4"/>
    <w:rsid w:val="003712F5"/>
    <w:rsid w:val="00371905"/>
    <w:rsid w:val="00371C71"/>
    <w:rsid w:val="00371E4D"/>
    <w:rsid w:val="00371E85"/>
    <w:rsid w:val="003722B1"/>
    <w:rsid w:val="003722E8"/>
    <w:rsid w:val="00372499"/>
    <w:rsid w:val="00372735"/>
    <w:rsid w:val="0037274B"/>
    <w:rsid w:val="00372796"/>
    <w:rsid w:val="0037281C"/>
    <w:rsid w:val="00372898"/>
    <w:rsid w:val="0037299B"/>
    <w:rsid w:val="003729A6"/>
    <w:rsid w:val="00372A19"/>
    <w:rsid w:val="00372B9F"/>
    <w:rsid w:val="00373087"/>
    <w:rsid w:val="0037321A"/>
    <w:rsid w:val="0037366E"/>
    <w:rsid w:val="003736E7"/>
    <w:rsid w:val="003737AC"/>
    <w:rsid w:val="003738D2"/>
    <w:rsid w:val="003739E4"/>
    <w:rsid w:val="003739E8"/>
    <w:rsid w:val="00373CA9"/>
    <w:rsid w:val="00373EA7"/>
    <w:rsid w:val="00373FDF"/>
    <w:rsid w:val="003740E3"/>
    <w:rsid w:val="00374151"/>
    <w:rsid w:val="00374218"/>
    <w:rsid w:val="00374498"/>
    <w:rsid w:val="003744BD"/>
    <w:rsid w:val="003745E1"/>
    <w:rsid w:val="0037462F"/>
    <w:rsid w:val="003747BE"/>
    <w:rsid w:val="003747DC"/>
    <w:rsid w:val="00374851"/>
    <w:rsid w:val="00374919"/>
    <w:rsid w:val="00374D2C"/>
    <w:rsid w:val="00374F4F"/>
    <w:rsid w:val="00374F9A"/>
    <w:rsid w:val="0037507F"/>
    <w:rsid w:val="00375081"/>
    <w:rsid w:val="00375179"/>
    <w:rsid w:val="00375271"/>
    <w:rsid w:val="00375378"/>
    <w:rsid w:val="00375529"/>
    <w:rsid w:val="003758D8"/>
    <w:rsid w:val="00375AD3"/>
    <w:rsid w:val="00375B39"/>
    <w:rsid w:val="00375BF6"/>
    <w:rsid w:val="00375C91"/>
    <w:rsid w:val="00375D82"/>
    <w:rsid w:val="00375EE3"/>
    <w:rsid w:val="00376038"/>
    <w:rsid w:val="00376109"/>
    <w:rsid w:val="003762B3"/>
    <w:rsid w:val="003767A7"/>
    <w:rsid w:val="003768D7"/>
    <w:rsid w:val="00376C97"/>
    <w:rsid w:val="00376EAA"/>
    <w:rsid w:val="00377039"/>
    <w:rsid w:val="0037717F"/>
    <w:rsid w:val="003771D8"/>
    <w:rsid w:val="003771E3"/>
    <w:rsid w:val="00377492"/>
    <w:rsid w:val="00377917"/>
    <w:rsid w:val="00377B04"/>
    <w:rsid w:val="00377B41"/>
    <w:rsid w:val="00377B66"/>
    <w:rsid w:val="00377EE4"/>
    <w:rsid w:val="003802D5"/>
    <w:rsid w:val="00380462"/>
    <w:rsid w:val="00380504"/>
    <w:rsid w:val="0038051C"/>
    <w:rsid w:val="00380695"/>
    <w:rsid w:val="00380791"/>
    <w:rsid w:val="003809C0"/>
    <w:rsid w:val="00380C10"/>
    <w:rsid w:val="00380C77"/>
    <w:rsid w:val="00380D66"/>
    <w:rsid w:val="00380EC8"/>
    <w:rsid w:val="00380F26"/>
    <w:rsid w:val="00380F29"/>
    <w:rsid w:val="0038155E"/>
    <w:rsid w:val="0038166F"/>
    <w:rsid w:val="003818E8"/>
    <w:rsid w:val="00381A2D"/>
    <w:rsid w:val="00381B34"/>
    <w:rsid w:val="00381BB9"/>
    <w:rsid w:val="00381C2B"/>
    <w:rsid w:val="00381CB8"/>
    <w:rsid w:val="00381CEF"/>
    <w:rsid w:val="00381DB2"/>
    <w:rsid w:val="00381FFD"/>
    <w:rsid w:val="00382280"/>
    <w:rsid w:val="003823FB"/>
    <w:rsid w:val="003826AC"/>
    <w:rsid w:val="0038276E"/>
    <w:rsid w:val="00382889"/>
    <w:rsid w:val="00382BB8"/>
    <w:rsid w:val="00382C12"/>
    <w:rsid w:val="00382DCC"/>
    <w:rsid w:val="00382EA7"/>
    <w:rsid w:val="00382EA9"/>
    <w:rsid w:val="00382F12"/>
    <w:rsid w:val="003830DB"/>
    <w:rsid w:val="0038327F"/>
    <w:rsid w:val="0038346C"/>
    <w:rsid w:val="003835A7"/>
    <w:rsid w:val="003837C9"/>
    <w:rsid w:val="00383867"/>
    <w:rsid w:val="00383B7D"/>
    <w:rsid w:val="00383BF3"/>
    <w:rsid w:val="00383C55"/>
    <w:rsid w:val="00383F32"/>
    <w:rsid w:val="0038404A"/>
    <w:rsid w:val="003843ED"/>
    <w:rsid w:val="0038451E"/>
    <w:rsid w:val="00384598"/>
    <w:rsid w:val="0038478A"/>
    <w:rsid w:val="003847C2"/>
    <w:rsid w:val="00384889"/>
    <w:rsid w:val="00384C14"/>
    <w:rsid w:val="00384C57"/>
    <w:rsid w:val="00384E69"/>
    <w:rsid w:val="00384F4F"/>
    <w:rsid w:val="0038512A"/>
    <w:rsid w:val="003852A0"/>
    <w:rsid w:val="003855E2"/>
    <w:rsid w:val="00385736"/>
    <w:rsid w:val="003858E0"/>
    <w:rsid w:val="00385D8C"/>
    <w:rsid w:val="00385E98"/>
    <w:rsid w:val="00385F5E"/>
    <w:rsid w:val="00386014"/>
    <w:rsid w:val="00386319"/>
    <w:rsid w:val="0038631C"/>
    <w:rsid w:val="0038634B"/>
    <w:rsid w:val="003863BA"/>
    <w:rsid w:val="0038669B"/>
    <w:rsid w:val="00386A55"/>
    <w:rsid w:val="00386A63"/>
    <w:rsid w:val="00386CC5"/>
    <w:rsid w:val="00386E75"/>
    <w:rsid w:val="00386F82"/>
    <w:rsid w:val="00386F98"/>
    <w:rsid w:val="0038716B"/>
    <w:rsid w:val="003871AA"/>
    <w:rsid w:val="003874AB"/>
    <w:rsid w:val="003877FF"/>
    <w:rsid w:val="003878CE"/>
    <w:rsid w:val="00387B5B"/>
    <w:rsid w:val="00387BF0"/>
    <w:rsid w:val="00387C2E"/>
    <w:rsid w:val="00387E08"/>
    <w:rsid w:val="00387E27"/>
    <w:rsid w:val="00387EDE"/>
    <w:rsid w:val="00387FDD"/>
    <w:rsid w:val="00387FE0"/>
    <w:rsid w:val="00390037"/>
    <w:rsid w:val="003901D8"/>
    <w:rsid w:val="00390395"/>
    <w:rsid w:val="003905B6"/>
    <w:rsid w:val="00390AAC"/>
    <w:rsid w:val="00390AB9"/>
    <w:rsid w:val="00390CEE"/>
    <w:rsid w:val="00390D20"/>
    <w:rsid w:val="00390D34"/>
    <w:rsid w:val="00390D7D"/>
    <w:rsid w:val="00390F47"/>
    <w:rsid w:val="00390F8E"/>
    <w:rsid w:val="003910D7"/>
    <w:rsid w:val="0039129A"/>
    <w:rsid w:val="0039149C"/>
    <w:rsid w:val="003914B2"/>
    <w:rsid w:val="00391790"/>
    <w:rsid w:val="003918BD"/>
    <w:rsid w:val="00391919"/>
    <w:rsid w:val="003919D2"/>
    <w:rsid w:val="00391DD1"/>
    <w:rsid w:val="00391E3A"/>
    <w:rsid w:val="0039207E"/>
    <w:rsid w:val="003920CF"/>
    <w:rsid w:val="00392104"/>
    <w:rsid w:val="00392642"/>
    <w:rsid w:val="0039272E"/>
    <w:rsid w:val="00392864"/>
    <w:rsid w:val="0039293E"/>
    <w:rsid w:val="0039296E"/>
    <w:rsid w:val="00392C30"/>
    <w:rsid w:val="00392EF5"/>
    <w:rsid w:val="00392F48"/>
    <w:rsid w:val="003930A3"/>
    <w:rsid w:val="0039323C"/>
    <w:rsid w:val="00393747"/>
    <w:rsid w:val="00393D4C"/>
    <w:rsid w:val="00393E5D"/>
    <w:rsid w:val="003942B4"/>
    <w:rsid w:val="00394341"/>
    <w:rsid w:val="003943DC"/>
    <w:rsid w:val="003943F8"/>
    <w:rsid w:val="00394746"/>
    <w:rsid w:val="0039487B"/>
    <w:rsid w:val="0039495B"/>
    <w:rsid w:val="00395060"/>
    <w:rsid w:val="003951BB"/>
    <w:rsid w:val="0039530B"/>
    <w:rsid w:val="0039532E"/>
    <w:rsid w:val="00395697"/>
    <w:rsid w:val="003957B5"/>
    <w:rsid w:val="003958ED"/>
    <w:rsid w:val="00395E6D"/>
    <w:rsid w:val="00395E84"/>
    <w:rsid w:val="0039601D"/>
    <w:rsid w:val="00396177"/>
    <w:rsid w:val="00396192"/>
    <w:rsid w:val="00396219"/>
    <w:rsid w:val="003962E5"/>
    <w:rsid w:val="00396437"/>
    <w:rsid w:val="00396626"/>
    <w:rsid w:val="00396B1B"/>
    <w:rsid w:val="00396CFC"/>
    <w:rsid w:val="00396F4C"/>
    <w:rsid w:val="00396FAB"/>
    <w:rsid w:val="00397036"/>
    <w:rsid w:val="003972BD"/>
    <w:rsid w:val="003972DA"/>
    <w:rsid w:val="003972DF"/>
    <w:rsid w:val="00397324"/>
    <w:rsid w:val="003974C8"/>
    <w:rsid w:val="003975D1"/>
    <w:rsid w:val="00397623"/>
    <w:rsid w:val="003979B8"/>
    <w:rsid w:val="00397A08"/>
    <w:rsid w:val="00397A47"/>
    <w:rsid w:val="00397C70"/>
    <w:rsid w:val="00397D02"/>
    <w:rsid w:val="00397F3D"/>
    <w:rsid w:val="003A0414"/>
    <w:rsid w:val="003A06E4"/>
    <w:rsid w:val="003A08C1"/>
    <w:rsid w:val="003A093D"/>
    <w:rsid w:val="003A0C45"/>
    <w:rsid w:val="003A0CA4"/>
    <w:rsid w:val="003A0EBF"/>
    <w:rsid w:val="003A102F"/>
    <w:rsid w:val="003A1094"/>
    <w:rsid w:val="003A140E"/>
    <w:rsid w:val="003A17C2"/>
    <w:rsid w:val="003A18CF"/>
    <w:rsid w:val="003A1A3F"/>
    <w:rsid w:val="003A1A4E"/>
    <w:rsid w:val="003A1CDC"/>
    <w:rsid w:val="003A1D76"/>
    <w:rsid w:val="003A1E81"/>
    <w:rsid w:val="003A2061"/>
    <w:rsid w:val="003A23AD"/>
    <w:rsid w:val="003A265E"/>
    <w:rsid w:val="003A27BD"/>
    <w:rsid w:val="003A292C"/>
    <w:rsid w:val="003A2BC7"/>
    <w:rsid w:val="003A2E53"/>
    <w:rsid w:val="003A2E6F"/>
    <w:rsid w:val="003A34F5"/>
    <w:rsid w:val="003A368E"/>
    <w:rsid w:val="003A3799"/>
    <w:rsid w:val="003A37C5"/>
    <w:rsid w:val="003A3817"/>
    <w:rsid w:val="003A381B"/>
    <w:rsid w:val="003A3A91"/>
    <w:rsid w:val="003A3A92"/>
    <w:rsid w:val="003A3C7C"/>
    <w:rsid w:val="003A3C9C"/>
    <w:rsid w:val="003A3D83"/>
    <w:rsid w:val="003A3E99"/>
    <w:rsid w:val="003A4136"/>
    <w:rsid w:val="003A4163"/>
    <w:rsid w:val="003A41B0"/>
    <w:rsid w:val="003A4202"/>
    <w:rsid w:val="003A4266"/>
    <w:rsid w:val="003A44EB"/>
    <w:rsid w:val="003A463F"/>
    <w:rsid w:val="003A4722"/>
    <w:rsid w:val="003A4880"/>
    <w:rsid w:val="003A4972"/>
    <w:rsid w:val="003A4A25"/>
    <w:rsid w:val="003A4B72"/>
    <w:rsid w:val="003A4BA7"/>
    <w:rsid w:val="003A4C6D"/>
    <w:rsid w:val="003A4D0C"/>
    <w:rsid w:val="003A4D77"/>
    <w:rsid w:val="003A4E15"/>
    <w:rsid w:val="003A520C"/>
    <w:rsid w:val="003A5283"/>
    <w:rsid w:val="003A546D"/>
    <w:rsid w:val="003A5677"/>
    <w:rsid w:val="003A576E"/>
    <w:rsid w:val="003A5830"/>
    <w:rsid w:val="003A5936"/>
    <w:rsid w:val="003A59A0"/>
    <w:rsid w:val="003A59D4"/>
    <w:rsid w:val="003A6036"/>
    <w:rsid w:val="003A62B0"/>
    <w:rsid w:val="003A64E2"/>
    <w:rsid w:val="003A654D"/>
    <w:rsid w:val="003A6798"/>
    <w:rsid w:val="003A697B"/>
    <w:rsid w:val="003A6992"/>
    <w:rsid w:val="003A6B17"/>
    <w:rsid w:val="003A6B94"/>
    <w:rsid w:val="003A6E8A"/>
    <w:rsid w:val="003A705F"/>
    <w:rsid w:val="003A70CC"/>
    <w:rsid w:val="003A713B"/>
    <w:rsid w:val="003A720C"/>
    <w:rsid w:val="003A7272"/>
    <w:rsid w:val="003A7273"/>
    <w:rsid w:val="003A75E0"/>
    <w:rsid w:val="003A7652"/>
    <w:rsid w:val="003A7ABD"/>
    <w:rsid w:val="003A7B8F"/>
    <w:rsid w:val="003A7D62"/>
    <w:rsid w:val="003B02D2"/>
    <w:rsid w:val="003B0326"/>
    <w:rsid w:val="003B0940"/>
    <w:rsid w:val="003B09DE"/>
    <w:rsid w:val="003B0E6B"/>
    <w:rsid w:val="003B0EB7"/>
    <w:rsid w:val="003B0FD3"/>
    <w:rsid w:val="003B11DA"/>
    <w:rsid w:val="003B1421"/>
    <w:rsid w:val="003B150B"/>
    <w:rsid w:val="003B1657"/>
    <w:rsid w:val="003B17F2"/>
    <w:rsid w:val="003B1B3C"/>
    <w:rsid w:val="003B1B8B"/>
    <w:rsid w:val="003B1BDE"/>
    <w:rsid w:val="003B1C1E"/>
    <w:rsid w:val="003B1C87"/>
    <w:rsid w:val="003B1FA8"/>
    <w:rsid w:val="003B201F"/>
    <w:rsid w:val="003B20AA"/>
    <w:rsid w:val="003B271F"/>
    <w:rsid w:val="003B2769"/>
    <w:rsid w:val="003B27B2"/>
    <w:rsid w:val="003B27F2"/>
    <w:rsid w:val="003B2962"/>
    <w:rsid w:val="003B2CE2"/>
    <w:rsid w:val="003B2E41"/>
    <w:rsid w:val="003B2EB2"/>
    <w:rsid w:val="003B3009"/>
    <w:rsid w:val="003B3275"/>
    <w:rsid w:val="003B332C"/>
    <w:rsid w:val="003B3569"/>
    <w:rsid w:val="003B3573"/>
    <w:rsid w:val="003B35E7"/>
    <w:rsid w:val="003B36CE"/>
    <w:rsid w:val="003B3840"/>
    <w:rsid w:val="003B3851"/>
    <w:rsid w:val="003B389E"/>
    <w:rsid w:val="003B3C61"/>
    <w:rsid w:val="003B3E1D"/>
    <w:rsid w:val="003B3F23"/>
    <w:rsid w:val="003B3F56"/>
    <w:rsid w:val="003B40DA"/>
    <w:rsid w:val="003B436F"/>
    <w:rsid w:val="003B457A"/>
    <w:rsid w:val="003B464E"/>
    <w:rsid w:val="003B4739"/>
    <w:rsid w:val="003B492D"/>
    <w:rsid w:val="003B4A9F"/>
    <w:rsid w:val="003B4D36"/>
    <w:rsid w:val="003B4DE1"/>
    <w:rsid w:val="003B4F68"/>
    <w:rsid w:val="003B52B9"/>
    <w:rsid w:val="003B530A"/>
    <w:rsid w:val="003B552B"/>
    <w:rsid w:val="003B55FE"/>
    <w:rsid w:val="003B569A"/>
    <w:rsid w:val="003B575C"/>
    <w:rsid w:val="003B5999"/>
    <w:rsid w:val="003B5C3E"/>
    <w:rsid w:val="003B5DA3"/>
    <w:rsid w:val="003B5F3F"/>
    <w:rsid w:val="003B6220"/>
    <w:rsid w:val="003B627A"/>
    <w:rsid w:val="003B65E8"/>
    <w:rsid w:val="003B6688"/>
    <w:rsid w:val="003B6798"/>
    <w:rsid w:val="003B687D"/>
    <w:rsid w:val="003B69ED"/>
    <w:rsid w:val="003B6A0F"/>
    <w:rsid w:val="003B6C5B"/>
    <w:rsid w:val="003B6DF8"/>
    <w:rsid w:val="003B7187"/>
    <w:rsid w:val="003B71B7"/>
    <w:rsid w:val="003B75B2"/>
    <w:rsid w:val="003B7620"/>
    <w:rsid w:val="003B7642"/>
    <w:rsid w:val="003B7763"/>
    <w:rsid w:val="003B77BE"/>
    <w:rsid w:val="003B77E1"/>
    <w:rsid w:val="003B788F"/>
    <w:rsid w:val="003B7AD1"/>
    <w:rsid w:val="003B7BA4"/>
    <w:rsid w:val="003B7EEB"/>
    <w:rsid w:val="003B7FBC"/>
    <w:rsid w:val="003C0318"/>
    <w:rsid w:val="003C0336"/>
    <w:rsid w:val="003C050D"/>
    <w:rsid w:val="003C0514"/>
    <w:rsid w:val="003C0CCB"/>
    <w:rsid w:val="003C1386"/>
    <w:rsid w:val="003C14B6"/>
    <w:rsid w:val="003C154A"/>
    <w:rsid w:val="003C1770"/>
    <w:rsid w:val="003C1797"/>
    <w:rsid w:val="003C1817"/>
    <w:rsid w:val="003C18D3"/>
    <w:rsid w:val="003C197E"/>
    <w:rsid w:val="003C1BF2"/>
    <w:rsid w:val="003C1D74"/>
    <w:rsid w:val="003C1EBF"/>
    <w:rsid w:val="003C217A"/>
    <w:rsid w:val="003C2295"/>
    <w:rsid w:val="003C231D"/>
    <w:rsid w:val="003C2336"/>
    <w:rsid w:val="003C25A1"/>
    <w:rsid w:val="003C26F5"/>
    <w:rsid w:val="003C2738"/>
    <w:rsid w:val="003C278E"/>
    <w:rsid w:val="003C296B"/>
    <w:rsid w:val="003C2A25"/>
    <w:rsid w:val="003C2EC7"/>
    <w:rsid w:val="003C3143"/>
    <w:rsid w:val="003C3258"/>
    <w:rsid w:val="003C32B9"/>
    <w:rsid w:val="003C32E8"/>
    <w:rsid w:val="003C3480"/>
    <w:rsid w:val="003C34B7"/>
    <w:rsid w:val="003C3514"/>
    <w:rsid w:val="003C380A"/>
    <w:rsid w:val="003C3ACF"/>
    <w:rsid w:val="003C3BE9"/>
    <w:rsid w:val="003C3CBB"/>
    <w:rsid w:val="003C3D60"/>
    <w:rsid w:val="003C3E8C"/>
    <w:rsid w:val="003C3FC8"/>
    <w:rsid w:val="003C40A0"/>
    <w:rsid w:val="003C42D5"/>
    <w:rsid w:val="003C45E2"/>
    <w:rsid w:val="003C4610"/>
    <w:rsid w:val="003C48DA"/>
    <w:rsid w:val="003C4998"/>
    <w:rsid w:val="003C4B24"/>
    <w:rsid w:val="003C4D29"/>
    <w:rsid w:val="003C4E71"/>
    <w:rsid w:val="003C4E9B"/>
    <w:rsid w:val="003C4F78"/>
    <w:rsid w:val="003C4FB1"/>
    <w:rsid w:val="003C4FFE"/>
    <w:rsid w:val="003C501D"/>
    <w:rsid w:val="003C5256"/>
    <w:rsid w:val="003C5572"/>
    <w:rsid w:val="003C590B"/>
    <w:rsid w:val="003C5958"/>
    <w:rsid w:val="003C5E67"/>
    <w:rsid w:val="003C5F75"/>
    <w:rsid w:val="003C5FC5"/>
    <w:rsid w:val="003C6082"/>
    <w:rsid w:val="003C62F0"/>
    <w:rsid w:val="003C6488"/>
    <w:rsid w:val="003C6574"/>
    <w:rsid w:val="003C66D3"/>
    <w:rsid w:val="003C67F5"/>
    <w:rsid w:val="003C68E7"/>
    <w:rsid w:val="003C6939"/>
    <w:rsid w:val="003C6949"/>
    <w:rsid w:val="003C6A01"/>
    <w:rsid w:val="003C6A94"/>
    <w:rsid w:val="003C6CC4"/>
    <w:rsid w:val="003C6D1D"/>
    <w:rsid w:val="003C6E56"/>
    <w:rsid w:val="003C74E9"/>
    <w:rsid w:val="003C7537"/>
    <w:rsid w:val="003C75E5"/>
    <w:rsid w:val="003C764A"/>
    <w:rsid w:val="003C7691"/>
    <w:rsid w:val="003C7726"/>
    <w:rsid w:val="003C77B6"/>
    <w:rsid w:val="003C7C39"/>
    <w:rsid w:val="003D0094"/>
    <w:rsid w:val="003D05AF"/>
    <w:rsid w:val="003D068D"/>
    <w:rsid w:val="003D06B2"/>
    <w:rsid w:val="003D06C6"/>
    <w:rsid w:val="003D0CCF"/>
    <w:rsid w:val="003D0D36"/>
    <w:rsid w:val="003D0EC8"/>
    <w:rsid w:val="003D0F44"/>
    <w:rsid w:val="003D0F57"/>
    <w:rsid w:val="003D0F65"/>
    <w:rsid w:val="003D12D5"/>
    <w:rsid w:val="003D15F6"/>
    <w:rsid w:val="003D1683"/>
    <w:rsid w:val="003D1839"/>
    <w:rsid w:val="003D1848"/>
    <w:rsid w:val="003D19BE"/>
    <w:rsid w:val="003D19D7"/>
    <w:rsid w:val="003D1CC8"/>
    <w:rsid w:val="003D1D77"/>
    <w:rsid w:val="003D1E43"/>
    <w:rsid w:val="003D1FE2"/>
    <w:rsid w:val="003D205D"/>
    <w:rsid w:val="003D207F"/>
    <w:rsid w:val="003D20FB"/>
    <w:rsid w:val="003D2194"/>
    <w:rsid w:val="003D24AD"/>
    <w:rsid w:val="003D2501"/>
    <w:rsid w:val="003D2651"/>
    <w:rsid w:val="003D270F"/>
    <w:rsid w:val="003D27C4"/>
    <w:rsid w:val="003D2800"/>
    <w:rsid w:val="003D2D50"/>
    <w:rsid w:val="003D312F"/>
    <w:rsid w:val="003D3192"/>
    <w:rsid w:val="003D31A0"/>
    <w:rsid w:val="003D3475"/>
    <w:rsid w:val="003D34A6"/>
    <w:rsid w:val="003D375D"/>
    <w:rsid w:val="003D381F"/>
    <w:rsid w:val="003D3A60"/>
    <w:rsid w:val="003D3D05"/>
    <w:rsid w:val="003D3D58"/>
    <w:rsid w:val="003D3E85"/>
    <w:rsid w:val="003D3EEE"/>
    <w:rsid w:val="003D3EF6"/>
    <w:rsid w:val="003D3F23"/>
    <w:rsid w:val="003D4045"/>
    <w:rsid w:val="003D492C"/>
    <w:rsid w:val="003D49B9"/>
    <w:rsid w:val="003D4BCE"/>
    <w:rsid w:val="003D4C72"/>
    <w:rsid w:val="003D4CE4"/>
    <w:rsid w:val="003D5161"/>
    <w:rsid w:val="003D5528"/>
    <w:rsid w:val="003D56DD"/>
    <w:rsid w:val="003D58C3"/>
    <w:rsid w:val="003D5B23"/>
    <w:rsid w:val="003D6019"/>
    <w:rsid w:val="003D60AD"/>
    <w:rsid w:val="003D60DD"/>
    <w:rsid w:val="003D6220"/>
    <w:rsid w:val="003D66AA"/>
    <w:rsid w:val="003D66FE"/>
    <w:rsid w:val="003D67BB"/>
    <w:rsid w:val="003D6858"/>
    <w:rsid w:val="003D68F2"/>
    <w:rsid w:val="003D6AF0"/>
    <w:rsid w:val="003D6C85"/>
    <w:rsid w:val="003D6DE0"/>
    <w:rsid w:val="003D7268"/>
    <w:rsid w:val="003D7C3D"/>
    <w:rsid w:val="003D7C6F"/>
    <w:rsid w:val="003D7D1E"/>
    <w:rsid w:val="003D7D6E"/>
    <w:rsid w:val="003D7DFB"/>
    <w:rsid w:val="003D7E2D"/>
    <w:rsid w:val="003E0662"/>
    <w:rsid w:val="003E06D0"/>
    <w:rsid w:val="003E07F1"/>
    <w:rsid w:val="003E07FA"/>
    <w:rsid w:val="003E09D7"/>
    <w:rsid w:val="003E09D9"/>
    <w:rsid w:val="003E0C96"/>
    <w:rsid w:val="003E0CFE"/>
    <w:rsid w:val="003E0D21"/>
    <w:rsid w:val="003E0DB4"/>
    <w:rsid w:val="003E0DDD"/>
    <w:rsid w:val="003E0EFD"/>
    <w:rsid w:val="003E109F"/>
    <w:rsid w:val="003E10DF"/>
    <w:rsid w:val="003E12E0"/>
    <w:rsid w:val="003E16C0"/>
    <w:rsid w:val="003E194E"/>
    <w:rsid w:val="003E19E6"/>
    <w:rsid w:val="003E1D49"/>
    <w:rsid w:val="003E1D5E"/>
    <w:rsid w:val="003E1FD6"/>
    <w:rsid w:val="003E20B3"/>
    <w:rsid w:val="003E21E7"/>
    <w:rsid w:val="003E22FA"/>
    <w:rsid w:val="003E2535"/>
    <w:rsid w:val="003E27EF"/>
    <w:rsid w:val="003E2952"/>
    <w:rsid w:val="003E29AF"/>
    <w:rsid w:val="003E2A23"/>
    <w:rsid w:val="003E2A91"/>
    <w:rsid w:val="003E3068"/>
    <w:rsid w:val="003E3117"/>
    <w:rsid w:val="003E33AA"/>
    <w:rsid w:val="003E3415"/>
    <w:rsid w:val="003E346E"/>
    <w:rsid w:val="003E3552"/>
    <w:rsid w:val="003E3CF9"/>
    <w:rsid w:val="003E3F0A"/>
    <w:rsid w:val="003E3FA7"/>
    <w:rsid w:val="003E42C3"/>
    <w:rsid w:val="003E46B2"/>
    <w:rsid w:val="003E46F0"/>
    <w:rsid w:val="003E4705"/>
    <w:rsid w:val="003E48E3"/>
    <w:rsid w:val="003E4C40"/>
    <w:rsid w:val="003E4CAF"/>
    <w:rsid w:val="003E4E2B"/>
    <w:rsid w:val="003E4E38"/>
    <w:rsid w:val="003E4E71"/>
    <w:rsid w:val="003E4E97"/>
    <w:rsid w:val="003E4EC1"/>
    <w:rsid w:val="003E50B1"/>
    <w:rsid w:val="003E50C4"/>
    <w:rsid w:val="003E519E"/>
    <w:rsid w:val="003E5214"/>
    <w:rsid w:val="003E5639"/>
    <w:rsid w:val="003E56F9"/>
    <w:rsid w:val="003E5A0F"/>
    <w:rsid w:val="003E5D2C"/>
    <w:rsid w:val="003E5D6C"/>
    <w:rsid w:val="003E5E0D"/>
    <w:rsid w:val="003E5FD5"/>
    <w:rsid w:val="003E600E"/>
    <w:rsid w:val="003E6237"/>
    <w:rsid w:val="003E63AE"/>
    <w:rsid w:val="003E6526"/>
    <w:rsid w:val="003E6584"/>
    <w:rsid w:val="003E6748"/>
    <w:rsid w:val="003E67BE"/>
    <w:rsid w:val="003E693B"/>
    <w:rsid w:val="003E6BAF"/>
    <w:rsid w:val="003E6C56"/>
    <w:rsid w:val="003E6DD4"/>
    <w:rsid w:val="003E6F82"/>
    <w:rsid w:val="003E7569"/>
    <w:rsid w:val="003E7587"/>
    <w:rsid w:val="003E784B"/>
    <w:rsid w:val="003E7863"/>
    <w:rsid w:val="003E79E3"/>
    <w:rsid w:val="003E7C71"/>
    <w:rsid w:val="003E7C80"/>
    <w:rsid w:val="003E7F50"/>
    <w:rsid w:val="003F01D4"/>
    <w:rsid w:val="003F036A"/>
    <w:rsid w:val="003F0398"/>
    <w:rsid w:val="003F04C5"/>
    <w:rsid w:val="003F097D"/>
    <w:rsid w:val="003F0A83"/>
    <w:rsid w:val="003F0B33"/>
    <w:rsid w:val="003F0C77"/>
    <w:rsid w:val="003F0FD0"/>
    <w:rsid w:val="003F113A"/>
    <w:rsid w:val="003F11FC"/>
    <w:rsid w:val="003F1225"/>
    <w:rsid w:val="003F12B4"/>
    <w:rsid w:val="003F12E8"/>
    <w:rsid w:val="003F147C"/>
    <w:rsid w:val="003F14F2"/>
    <w:rsid w:val="003F1622"/>
    <w:rsid w:val="003F164F"/>
    <w:rsid w:val="003F17DE"/>
    <w:rsid w:val="003F182E"/>
    <w:rsid w:val="003F1BAB"/>
    <w:rsid w:val="003F1BBF"/>
    <w:rsid w:val="003F1BD5"/>
    <w:rsid w:val="003F1C05"/>
    <w:rsid w:val="003F1C53"/>
    <w:rsid w:val="003F2048"/>
    <w:rsid w:val="003F209E"/>
    <w:rsid w:val="003F2675"/>
    <w:rsid w:val="003F2678"/>
    <w:rsid w:val="003F272E"/>
    <w:rsid w:val="003F2A96"/>
    <w:rsid w:val="003F2F88"/>
    <w:rsid w:val="003F2FCB"/>
    <w:rsid w:val="003F3125"/>
    <w:rsid w:val="003F323A"/>
    <w:rsid w:val="003F33DA"/>
    <w:rsid w:val="003F3572"/>
    <w:rsid w:val="003F359B"/>
    <w:rsid w:val="003F37E3"/>
    <w:rsid w:val="003F384C"/>
    <w:rsid w:val="003F3B4F"/>
    <w:rsid w:val="003F3B89"/>
    <w:rsid w:val="003F3EDD"/>
    <w:rsid w:val="003F3FDA"/>
    <w:rsid w:val="003F3FFF"/>
    <w:rsid w:val="003F4009"/>
    <w:rsid w:val="003F413E"/>
    <w:rsid w:val="003F4279"/>
    <w:rsid w:val="003F462A"/>
    <w:rsid w:val="003F492A"/>
    <w:rsid w:val="003F4A5C"/>
    <w:rsid w:val="003F4B45"/>
    <w:rsid w:val="003F4EE0"/>
    <w:rsid w:val="003F4F5B"/>
    <w:rsid w:val="003F4FA4"/>
    <w:rsid w:val="003F5294"/>
    <w:rsid w:val="003F52C3"/>
    <w:rsid w:val="003F5548"/>
    <w:rsid w:val="003F588C"/>
    <w:rsid w:val="003F5D3B"/>
    <w:rsid w:val="003F5D95"/>
    <w:rsid w:val="003F5DDE"/>
    <w:rsid w:val="003F5E6B"/>
    <w:rsid w:val="003F5E90"/>
    <w:rsid w:val="003F60E7"/>
    <w:rsid w:val="003F626B"/>
    <w:rsid w:val="003F6295"/>
    <w:rsid w:val="003F62BF"/>
    <w:rsid w:val="003F640A"/>
    <w:rsid w:val="003F6555"/>
    <w:rsid w:val="003F6880"/>
    <w:rsid w:val="003F6AA2"/>
    <w:rsid w:val="003F6C5B"/>
    <w:rsid w:val="003F6C8B"/>
    <w:rsid w:val="003F6D1D"/>
    <w:rsid w:val="003F6F68"/>
    <w:rsid w:val="003F736B"/>
    <w:rsid w:val="003F7372"/>
    <w:rsid w:val="003F7625"/>
    <w:rsid w:val="003F76E2"/>
    <w:rsid w:val="003F778E"/>
    <w:rsid w:val="003F78C4"/>
    <w:rsid w:val="003F78CB"/>
    <w:rsid w:val="003F7955"/>
    <w:rsid w:val="003F79D3"/>
    <w:rsid w:val="003F7A0B"/>
    <w:rsid w:val="003F7AB3"/>
    <w:rsid w:val="003F7D30"/>
    <w:rsid w:val="003F7F4A"/>
    <w:rsid w:val="003F7F76"/>
    <w:rsid w:val="004002E8"/>
    <w:rsid w:val="00400537"/>
    <w:rsid w:val="004005A1"/>
    <w:rsid w:val="00400849"/>
    <w:rsid w:val="00400A1B"/>
    <w:rsid w:val="00400A7E"/>
    <w:rsid w:val="00400AD2"/>
    <w:rsid w:val="00400B7C"/>
    <w:rsid w:val="00400C27"/>
    <w:rsid w:val="00400E8A"/>
    <w:rsid w:val="00401171"/>
    <w:rsid w:val="00401258"/>
    <w:rsid w:val="0040130B"/>
    <w:rsid w:val="00401745"/>
    <w:rsid w:val="0040181F"/>
    <w:rsid w:val="00401A71"/>
    <w:rsid w:val="00401B3C"/>
    <w:rsid w:val="00401BD8"/>
    <w:rsid w:val="00401C2F"/>
    <w:rsid w:val="00401E7A"/>
    <w:rsid w:val="00401EC2"/>
    <w:rsid w:val="00401F2C"/>
    <w:rsid w:val="00401F4E"/>
    <w:rsid w:val="00401F85"/>
    <w:rsid w:val="00402181"/>
    <w:rsid w:val="0040222D"/>
    <w:rsid w:val="004025B4"/>
    <w:rsid w:val="004025EA"/>
    <w:rsid w:val="00402C0E"/>
    <w:rsid w:val="00402CF5"/>
    <w:rsid w:val="00402DBD"/>
    <w:rsid w:val="00402E9A"/>
    <w:rsid w:val="00402F2E"/>
    <w:rsid w:val="00403064"/>
    <w:rsid w:val="0040309E"/>
    <w:rsid w:val="004033B2"/>
    <w:rsid w:val="004033C3"/>
    <w:rsid w:val="00403506"/>
    <w:rsid w:val="004036D1"/>
    <w:rsid w:val="00403778"/>
    <w:rsid w:val="0040394F"/>
    <w:rsid w:val="00403F0A"/>
    <w:rsid w:val="00403F6C"/>
    <w:rsid w:val="00404099"/>
    <w:rsid w:val="00404150"/>
    <w:rsid w:val="004041CD"/>
    <w:rsid w:val="0040436E"/>
    <w:rsid w:val="0040458C"/>
    <w:rsid w:val="00404648"/>
    <w:rsid w:val="004048B0"/>
    <w:rsid w:val="004049AF"/>
    <w:rsid w:val="00405435"/>
    <w:rsid w:val="00405453"/>
    <w:rsid w:val="00405660"/>
    <w:rsid w:val="00405805"/>
    <w:rsid w:val="0040591E"/>
    <w:rsid w:val="00405D8E"/>
    <w:rsid w:val="00405F74"/>
    <w:rsid w:val="004061BF"/>
    <w:rsid w:val="004061F5"/>
    <w:rsid w:val="004066D8"/>
    <w:rsid w:val="004067FF"/>
    <w:rsid w:val="004068F3"/>
    <w:rsid w:val="0040692E"/>
    <w:rsid w:val="00406AD9"/>
    <w:rsid w:val="00406B31"/>
    <w:rsid w:val="00406BF6"/>
    <w:rsid w:val="00406C4D"/>
    <w:rsid w:val="004072B9"/>
    <w:rsid w:val="004073FE"/>
    <w:rsid w:val="0040797D"/>
    <w:rsid w:val="00407AE1"/>
    <w:rsid w:val="00407AED"/>
    <w:rsid w:val="00407C67"/>
    <w:rsid w:val="00407FC6"/>
    <w:rsid w:val="004101DD"/>
    <w:rsid w:val="004102F2"/>
    <w:rsid w:val="00410A9B"/>
    <w:rsid w:val="00410B22"/>
    <w:rsid w:val="00410BF9"/>
    <w:rsid w:val="00410CB7"/>
    <w:rsid w:val="00411931"/>
    <w:rsid w:val="00411B26"/>
    <w:rsid w:val="00411D3E"/>
    <w:rsid w:val="00411DDD"/>
    <w:rsid w:val="00412401"/>
    <w:rsid w:val="0041253E"/>
    <w:rsid w:val="00412A76"/>
    <w:rsid w:val="00412BF0"/>
    <w:rsid w:val="00412EEE"/>
    <w:rsid w:val="00413215"/>
    <w:rsid w:val="0041337C"/>
    <w:rsid w:val="004134F9"/>
    <w:rsid w:val="004135BE"/>
    <w:rsid w:val="00413816"/>
    <w:rsid w:val="0041392C"/>
    <w:rsid w:val="00413B42"/>
    <w:rsid w:val="00413DFF"/>
    <w:rsid w:val="00413E72"/>
    <w:rsid w:val="00413EA1"/>
    <w:rsid w:val="00413FB1"/>
    <w:rsid w:val="00414017"/>
    <w:rsid w:val="00414157"/>
    <w:rsid w:val="004142EB"/>
    <w:rsid w:val="004145F9"/>
    <w:rsid w:val="0041467D"/>
    <w:rsid w:val="004146E0"/>
    <w:rsid w:val="00414A46"/>
    <w:rsid w:val="00414AEF"/>
    <w:rsid w:val="00414D96"/>
    <w:rsid w:val="00414E93"/>
    <w:rsid w:val="004150E6"/>
    <w:rsid w:val="004151EC"/>
    <w:rsid w:val="004152D5"/>
    <w:rsid w:val="004155DF"/>
    <w:rsid w:val="00415A8B"/>
    <w:rsid w:val="00415B07"/>
    <w:rsid w:val="00415B4B"/>
    <w:rsid w:val="00415C01"/>
    <w:rsid w:val="00415CCB"/>
    <w:rsid w:val="0041609B"/>
    <w:rsid w:val="0041609E"/>
    <w:rsid w:val="004160EF"/>
    <w:rsid w:val="00416164"/>
    <w:rsid w:val="00416179"/>
    <w:rsid w:val="00416349"/>
    <w:rsid w:val="0041635A"/>
    <w:rsid w:val="004163ED"/>
    <w:rsid w:val="00416433"/>
    <w:rsid w:val="00416571"/>
    <w:rsid w:val="0041678E"/>
    <w:rsid w:val="004168F0"/>
    <w:rsid w:val="00416956"/>
    <w:rsid w:val="00417015"/>
    <w:rsid w:val="00417333"/>
    <w:rsid w:val="00417428"/>
    <w:rsid w:val="00417774"/>
    <w:rsid w:val="00417829"/>
    <w:rsid w:val="00417BF9"/>
    <w:rsid w:val="00417ED1"/>
    <w:rsid w:val="00417FFC"/>
    <w:rsid w:val="00420064"/>
    <w:rsid w:val="0042017C"/>
    <w:rsid w:val="00420204"/>
    <w:rsid w:val="0042025A"/>
    <w:rsid w:val="00420375"/>
    <w:rsid w:val="004203AC"/>
    <w:rsid w:val="00420519"/>
    <w:rsid w:val="004206FC"/>
    <w:rsid w:val="0042077A"/>
    <w:rsid w:val="004208B0"/>
    <w:rsid w:val="00420A75"/>
    <w:rsid w:val="00420B12"/>
    <w:rsid w:val="00420B8F"/>
    <w:rsid w:val="00420BC9"/>
    <w:rsid w:val="00420D1D"/>
    <w:rsid w:val="00420D2A"/>
    <w:rsid w:val="00420EBC"/>
    <w:rsid w:val="00420F5D"/>
    <w:rsid w:val="00420F5E"/>
    <w:rsid w:val="00421163"/>
    <w:rsid w:val="004212F7"/>
    <w:rsid w:val="00421408"/>
    <w:rsid w:val="0042174A"/>
    <w:rsid w:val="0042192C"/>
    <w:rsid w:val="004219F8"/>
    <w:rsid w:val="00421D9E"/>
    <w:rsid w:val="00421DA7"/>
    <w:rsid w:val="00421FD9"/>
    <w:rsid w:val="00421FF7"/>
    <w:rsid w:val="004220CA"/>
    <w:rsid w:val="0042233E"/>
    <w:rsid w:val="004225F8"/>
    <w:rsid w:val="00422617"/>
    <w:rsid w:val="00422721"/>
    <w:rsid w:val="00422B09"/>
    <w:rsid w:val="00422CA8"/>
    <w:rsid w:val="00422DC5"/>
    <w:rsid w:val="00423432"/>
    <w:rsid w:val="00423461"/>
    <w:rsid w:val="0042348C"/>
    <w:rsid w:val="00423667"/>
    <w:rsid w:val="0042378B"/>
    <w:rsid w:val="00423A58"/>
    <w:rsid w:val="00423C34"/>
    <w:rsid w:val="00423D68"/>
    <w:rsid w:val="00423E2B"/>
    <w:rsid w:val="00423F2F"/>
    <w:rsid w:val="0042421B"/>
    <w:rsid w:val="004242D2"/>
    <w:rsid w:val="0042436D"/>
    <w:rsid w:val="0042454E"/>
    <w:rsid w:val="00424678"/>
    <w:rsid w:val="0042470C"/>
    <w:rsid w:val="00424A1C"/>
    <w:rsid w:val="00424C72"/>
    <w:rsid w:val="00424F47"/>
    <w:rsid w:val="00424F77"/>
    <w:rsid w:val="00425238"/>
    <w:rsid w:val="00425271"/>
    <w:rsid w:val="004252D8"/>
    <w:rsid w:val="004252F2"/>
    <w:rsid w:val="004254D8"/>
    <w:rsid w:val="004254DE"/>
    <w:rsid w:val="004255C1"/>
    <w:rsid w:val="004255D3"/>
    <w:rsid w:val="0042564A"/>
    <w:rsid w:val="00425688"/>
    <w:rsid w:val="0042572E"/>
    <w:rsid w:val="00425871"/>
    <w:rsid w:val="00425920"/>
    <w:rsid w:val="004259BF"/>
    <w:rsid w:val="004259E8"/>
    <w:rsid w:val="004259EA"/>
    <w:rsid w:val="00425B5F"/>
    <w:rsid w:val="00425C38"/>
    <w:rsid w:val="00426174"/>
    <w:rsid w:val="004261DF"/>
    <w:rsid w:val="00426237"/>
    <w:rsid w:val="004269A0"/>
    <w:rsid w:val="00426EE8"/>
    <w:rsid w:val="00427217"/>
    <w:rsid w:val="0042754A"/>
    <w:rsid w:val="004275F7"/>
    <w:rsid w:val="004278FA"/>
    <w:rsid w:val="00427921"/>
    <w:rsid w:val="00427AE0"/>
    <w:rsid w:val="00427AFB"/>
    <w:rsid w:val="00427B66"/>
    <w:rsid w:val="00427C13"/>
    <w:rsid w:val="00427C24"/>
    <w:rsid w:val="004300AD"/>
    <w:rsid w:val="004301EC"/>
    <w:rsid w:val="0043025B"/>
    <w:rsid w:val="00430293"/>
    <w:rsid w:val="00430462"/>
    <w:rsid w:val="004305FE"/>
    <w:rsid w:val="00430785"/>
    <w:rsid w:val="004308B9"/>
    <w:rsid w:val="00430935"/>
    <w:rsid w:val="00430A8E"/>
    <w:rsid w:val="00430B52"/>
    <w:rsid w:val="00430BE0"/>
    <w:rsid w:val="00430D53"/>
    <w:rsid w:val="00430D6B"/>
    <w:rsid w:val="00430F66"/>
    <w:rsid w:val="0043101E"/>
    <w:rsid w:val="00431146"/>
    <w:rsid w:val="0043127F"/>
    <w:rsid w:val="004312D9"/>
    <w:rsid w:val="004314AE"/>
    <w:rsid w:val="004314F2"/>
    <w:rsid w:val="00431635"/>
    <w:rsid w:val="00431AB9"/>
    <w:rsid w:val="00431B13"/>
    <w:rsid w:val="00431C69"/>
    <w:rsid w:val="00431EC0"/>
    <w:rsid w:val="00431ED1"/>
    <w:rsid w:val="00431F27"/>
    <w:rsid w:val="00432036"/>
    <w:rsid w:val="00432222"/>
    <w:rsid w:val="0043231C"/>
    <w:rsid w:val="0043231F"/>
    <w:rsid w:val="004323E2"/>
    <w:rsid w:val="00432484"/>
    <w:rsid w:val="004324BE"/>
    <w:rsid w:val="00432705"/>
    <w:rsid w:val="0043280E"/>
    <w:rsid w:val="00432DC3"/>
    <w:rsid w:val="00432E1C"/>
    <w:rsid w:val="00432EB1"/>
    <w:rsid w:val="0043313B"/>
    <w:rsid w:val="004331D4"/>
    <w:rsid w:val="004331FE"/>
    <w:rsid w:val="004333B2"/>
    <w:rsid w:val="004334B1"/>
    <w:rsid w:val="00433758"/>
    <w:rsid w:val="004338C3"/>
    <w:rsid w:val="0043391D"/>
    <w:rsid w:val="00433952"/>
    <w:rsid w:val="00433AF4"/>
    <w:rsid w:val="00433BBF"/>
    <w:rsid w:val="00433C8B"/>
    <w:rsid w:val="00433FF0"/>
    <w:rsid w:val="00434274"/>
    <w:rsid w:val="00434310"/>
    <w:rsid w:val="00434396"/>
    <w:rsid w:val="0043450B"/>
    <w:rsid w:val="004345B0"/>
    <w:rsid w:val="004345EA"/>
    <w:rsid w:val="004347EA"/>
    <w:rsid w:val="004348B4"/>
    <w:rsid w:val="00434921"/>
    <w:rsid w:val="00434AFD"/>
    <w:rsid w:val="00434C4E"/>
    <w:rsid w:val="00434DC5"/>
    <w:rsid w:val="00434DD9"/>
    <w:rsid w:val="004353FF"/>
    <w:rsid w:val="00435516"/>
    <w:rsid w:val="0043570C"/>
    <w:rsid w:val="0043599D"/>
    <w:rsid w:val="00435CF8"/>
    <w:rsid w:val="00436034"/>
    <w:rsid w:val="004361C8"/>
    <w:rsid w:val="0043642D"/>
    <w:rsid w:val="00436530"/>
    <w:rsid w:val="004365FC"/>
    <w:rsid w:val="00436694"/>
    <w:rsid w:val="00436756"/>
    <w:rsid w:val="0043685E"/>
    <w:rsid w:val="0043690E"/>
    <w:rsid w:val="0043692E"/>
    <w:rsid w:val="00436AD1"/>
    <w:rsid w:val="00437085"/>
    <w:rsid w:val="00437178"/>
    <w:rsid w:val="00437304"/>
    <w:rsid w:val="00437352"/>
    <w:rsid w:val="004374A7"/>
    <w:rsid w:val="004374FA"/>
    <w:rsid w:val="00437741"/>
    <w:rsid w:val="00437747"/>
    <w:rsid w:val="004377F3"/>
    <w:rsid w:val="004378CA"/>
    <w:rsid w:val="00437B48"/>
    <w:rsid w:val="00437BE3"/>
    <w:rsid w:val="00437DCB"/>
    <w:rsid w:val="0044013C"/>
    <w:rsid w:val="004404C3"/>
    <w:rsid w:val="00440589"/>
    <w:rsid w:val="00440A84"/>
    <w:rsid w:val="00440A9F"/>
    <w:rsid w:val="00440B1F"/>
    <w:rsid w:val="00440D39"/>
    <w:rsid w:val="00440E62"/>
    <w:rsid w:val="00440F0D"/>
    <w:rsid w:val="00441376"/>
    <w:rsid w:val="00441399"/>
    <w:rsid w:val="00441437"/>
    <w:rsid w:val="0044143A"/>
    <w:rsid w:val="00441680"/>
    <w:rsid w:val="004416E2"/>
    <w:rsid w:val="0044175F"/>
    <w:rsid w:val="004418B2"/>
    <w:rsid w:val="00441A9C"/>
    <w:rsid w:val="00441D31"/>
    <w:rsid w:val="00441E9C"/>
    <w:rsid w:val="004420E4"/>
    <w:rsid w:val="00442121"/>
    <w:rsid w:val="004421BA"/>
    <w:rsid w:val="004425D7"/>
    <w:rsid w:val="0044274B"/>
    <w:rsid w:val="004427BE"/>
    <w:rsid w:val="00442C18"/>
    <w:rsid w:val="00442CCF"/>
    <w:rsid w:val="00442FF8"/>
    <w:rsid w:val="00443018"/>
    <w:rsid w:val="004432B9"/>
    <w:rsid w:val="00443760"/>
    <w:rsid w:val="00443895"/>
    <w:rsid w:val="00443B32"/>
    <w:rsid w:val="00443B95"/>
    <w:rsid w:val="00443C28"/>
    <w:rsid w:val="00443D02"/>
    <w:rsid w:val="00443D4E"/>
    <w:rsid w:val="00444137"/>
    <w:rsid w:val="00444194"/>
    <w:rsid w:val="004443F4"/>
    <w:rsid w:val="004444DE"/>
    <w:rsid w:val="0044453D"/>
    <w:rsid w:val="0044495D"/>
    <w:rsid w:val="00444A20"/>
    <w:rsid w:val="00444B25"/>
    <w:rsid w:val="00444CAC"/>
    <w:rsid w:val="00444E72"/>
    <w:rsid w:val="00444F18"/>
    <w:rsid w:val="00445023"/>
    <w:rsid w:val="00445169"/>
    <w:rsid w:val="004451E3"/>
    <w:rsid w:val="00445227"/>
    <w:rsid w:val="00445266"/>
    <w:rsid w:val="00445412"/>
    <w:rsid w:val="0044568A"/>
    <w:rsid w:val="00445918"/>
    <w:rsid w:val="00445998"/>
    <w:rsid w:val="004459BC"/>
    <w:rsid w:val="00445A71"/>
    <w:rsid w:val="00445B23"/>
    <w:rsid w:val="00445B3B"/>
    <w:rsid w:val="00445C0D"/>
    <w:rsid w:val="00445CAA"/>
    <w:rsid w:val="00445D26"/>
    <w:rsid w:val="00445DC6"/>
    <w:rsid w:val="00445F60"/>
    <w:rsid w:val="00445F66"/>
    <w:rsid w:val="004465E6"/>
    <w:rsid w:val="004466D0"/>
    <w:rsid w:val="00446880"/>
    <w:rsid w:val="00446914"/>
    <w:rsid w:val="00446A13"/>
    <w:rsid w:val="00446A27"/>
    <w:rsid w:val="00446C91"/>
    <w:rsid w:val="00446E82"/>
    <w:rsid w:val="00446F06"/>
    <w:rsid w:val="0044713A"/>
    <w:rsid w:val="0044715A"/>
    <w:rsid w:val="0044718C"/>
    <w:rsid w:val="004474FE"/>
    <w:rsid w:val="004475F1"/>
    <w:rsid w:val="00447633"/>
    <w:rsid w:val="00447676"/>
    <w:rsid w:val="00447794"/>
    <w:rsid w:val="004477E3"/>
    <w:rsid w:val="004478C7"/>
    <w:rsid w:val="004478F6"/>
    <w:rsid w:val="00447920"/>
    <w:rsid w:val="00447976"/>
    <w:rsid w:val="00447DF4"/>
    <w:rsid w:val="00447F5C"/>
    <w:rsid w:val="00447F7E"/>
    <w:rsid w:val="00447F9A"/>
    <w:rsid w:val="00450070"/>
    <w:rsid w:val="00450073"/>
    <w:rsid w:val="004502A0"/>
    <w:rsid w:val="00450748"/>
    <w:rsid w:val="0045083D"/>
    <w:rsid w:val="004508D4"/>
    <w:rsid w:val="00450AA7"/>
    <w:rsid w:val="00450C17"/>
    <w:rsid w:val="00450DC5"/>
    <w:rsid w:val="00450E05"/>
    <w:rsid w:val="00450F4E"/>
    <w:rsid w:val="0045127D"/>
    <w:rsid w:val="0045152C"/>
    <w:rsid w:val="004515CD"/>
    <w:rsid w:val="0045180F"/>
    <w:rsid w:val="00451A3F"/>
    <w:rsid w:val="00451B8B"/>
    <w:rsid w:val="00451C53"/>
    <w:rsid w:val="00451C85"/>
    <w:rsid w:val="00451F16"/>
    <w:rsid w:val="004521A2"/>
    <w:rsid w:val="0045233E"/>
    <w:rsid w:val="00452580"/>
    <w:rsid w:val="00452836"/>
    <w:rsid w:val="0045286D"/>
    <w:rsid w:val="004528D6"/>
    <w:rsid w:val="004528E0"/>
    <w:rsid w:val="004529E4"/>
    <w:rsid w:val="00452CD1"/>
    <w:rsid w:val="00452DD2"/>
    <w:rsid w:val="00452FF1"/>
    <w:rsid w:val="00453115"/>
    <w:rsid w:val="004535C9"/>
    <w:rsid w:val="004536D6"/>
    <w:rsid w:val="004538C6"/>
    <w:rsid w:val="00453C97"/>
    <w:rsid w:val="00453D80"/>
    <w:rsid w:val="004540F6"/>
    <w:rsid w:val="00454159"/>
    <w:rsid w:val="0045441E"/>
    <w:rsid w:val="00454584"/>
    <w:rsid w:val="0045464C"/>
    <w:rsid w:val="004547B0"/>
    <w:rsid w:val="0045489A"/>
    <w:rsid w:val="00454931"/>
    <w:rsid w:val="00454C34"/>
    <w:rsid w:val="00454DDD"/>
    <w:rsid w:val="00455158"/>
    <w:rsid w:val="00455641"/>
    <w:rsid w:val="00455876"/>
    <w:rsid w:val="00455895"/>
    <w:rsid w:val="0045591E"/>
    <w:rsid w:val="0045595B"/>
    <w:rsid w:val="00455A3A"/>
    <w:rsid w:val="00455ABB"/>
    <w:rsid w:val="00455BDE"/>
    <w:rsid w:val="00455C54"/>
    <w:rsid w:val="00455DAB"/>
    <w:rsid w:val="00455EF4"/>
    <w:rsid w:val="00455F1E"/>
    <w:rsid w:val="00455FA7"/>
    <w:rsid w:val="00456037"/>
    <w:rsid w:val="00456062"/>
    <w:rsid w:val="004561FE"/>
    <w:rsid w:val="00456576"/>
    <w:rsid w:val="004565A0"/>
    <w:rsid w:val="00456696"/>
    <w:rsid w:val="004568BA"/>
    <w:rsid w:val="00456959"/>
    <w:rsid w:val="00456972"/>
    <w:rsid w:val="00456A1D"/>
    <w:rsid w:val="00456BA9"/>
    <w:rsid w:val="0045705E"/>
    <w:rsid w:val="0045756D"/>
    <w:rsid w:val="0045792F"/>
    <w:rsid w:val="00457993"/>
    <w:rsid w:val="00457A2C"/>
    <w:rsid w:val="00457B62"/>
    <w:rsid w:val="0046034C"/>
    <w:rsid w:val="004604EA"/>
    <w:rsid w:val="00460511"/>
    <w:rsid w:val="004605CF"/>
    <w:rsid w:val="0046064B"/>
    <w:rsid w:val="0046079F"/>
    <w:rsid w:val="00460A42"/>
    <w:rsid w:val="00460B6C"/>
    <w:rsid w:val="00460E05"/>
    <w:rsid w:val="00460E16"/>
    <w:rsid w:val="004610AB"/>
    <w:rsid w:val="00461326"/>
    <w:rsid w:val="00461623"/>
    <w:rsid w:val="00461677"/>
    <w:rsid w:val="004618C1"/>
    <w:rsid w:val="00461BD3"/>
    <w:rsid w:val="0046202E"/>
    <w:rsid w:val="004620E6"/>
    <w:rsid w:val="00462370"/>
    <w:rsid w:val="0046237B"/>
    <w:rsid w:val="0046247C"/>
    <w:rsid w:val="004625CC"/>
    <w:rsid w:val="0046266A"/>
    <w:rsid w:val="004627DC"/>
    <w:rsid w:val="0046298A"/>
    <w:rsid w:val="00462A22"/>
    <w:rsid w:val="00462BAF"/>
    <w:rsid w:val="00462C1A"/>
    <w:rsid w:val="00462CA3"/>
    <w:rsid w:val="00462CFF"/>
    <w:rsid w:val="00462F1D"/>
    <w:rsid w:val="004630F0"/>
    <w:rsid w:val="004632D2"/>
    <w:rsid w:val="004632D8"/>
    <w:rsid w:val="00463695"/>
    <w:rsid w:val="00463768"/>
    <w:rsid w:val="00463A3B"/>
    <w:rsid w:val="00463AD4"/>
    <w:rsid w:val="00463AD7"/>
    <w:rsid w:val="00463B26"/>
    <w:rsid w:val="00463B73"/>
    <w:rsid w:val="00463EB4"/>
    <w:rsid w:val="00464021"/>
    <w:rsid w:val="0046413B"/>
    <w:rsid w:val="004643AE"/>
    <w:rsid w:val="00464473"/>
    <w:rsid w:val="00464832"/>
    <w:rsid w:val="00464893"/>
    <w:rsid w:val="00464AD2"/>
    <w:rsid w:val="00464AF7"/>
    <w:rsid w:val="00464B0A"/>
    <w:rsid w:val="00464CEF"/>
    <w:rsid w:val="00464E6B"/>
    <w:rsid w:val="00464EE9"/>
    <w:rsid w:val="00464FB9"/>
    <w:rsid w:val="00465153"/>
    <w:rsid w:val="00465539"/>
    <w:rsid w:val="00465837"/>
    <w:rsid w:val="0046584A"/>
    <w:rsid w:val="00465A5B"/>
    <w:rsid w:val="00465BD6"/>
    <w:rsid w:val="00465D02"/>
    <w:rsid w:val="00465F22"/>
    <w:rsid w:val="00465FBD"/>
    <w:rsid w:val="00466051"/>
    <w:rsid w:val="004660E7"/>
    <w:rsid w:val="004661D8"/>
    <w:rsid w:val="00466266"/>
    <w:rsid w:val="004663E1"/>
    <w:rsid w:val="00466691"/>
    <w:rsid w:val="004666C9"/>
    <w:rsid w:val="00466833"/>
    <w:rsid w:val="00466948"/>
    <w:rsid w:val="00466975"/>
    <w:rsid w:val="00467116"/>
    <w:rsid w:val="0046737A"/>
    <w:rsid w:val="004674D1"/>
    <w:rsid w:val="0046767B"/>
    <w:rsid w:val="004679C8"/>
    <w:rsid w:val="00467A95"/>
    <w:rsid w:val="00467AEF"/>
    <w:rsid w:val="00467D77"/>
    <w:rsid w:val="00467F4E"/>
    <w:rsid w:val="00467F72"/>
    <w:rsid w:val="00470363"/>
    <w:rsid w:val="00470415"/>
    <w:rsid w:val="00470630"/>
    <w:rsid w:val="0047068E"/>
    <w:rsid w:val="00470726"/>
    <w:rsid w:val="00470817"/>
    <w:rsid w:val="00470898"/>
    <w:rsid w:val="00470916"/>
    <w:rsid w:val="00470978"/>
    <w:rsid w:val="0047099A"/>
    <w:rsid w:val="00470C56"/>
    <w:rsid w:val="00470E9B"/>
    <w:rsid w:val="00471046"/>
    <w:rsid w:val="004717B8"/>
    <w:rsid w:val="004718DE"/>
    <w:rsid w:val="00471B6F"/>
    <w:rsid w:val="00472076"/>
    <w:rsid w:val="004724B4"/>
    <w:rsid w:val="00472824"/>
    <w:rsid w:val="00472988"/>
    <w:rsid w:val="00472AA3"/>
    <w:rsid w:val="00472AA4"/>
    <w:rsid w:val="00472E14"/>
    <w:rsid w:val="00472E8C"/>
    <w:rsid w:val="00472E93"/>
    <w:rsid w:val="00472F04"/>
    <w:rsid w:val="004732BE"/>
    <w:rsid w:val="00473348"/>
    <w:rsid w:val="00473569"/>
    <w:rsid w:val="00473578"/>
    <w:rsid w:val="004735AF"/>
    <w:rsid w:val="004736D9"/>
    <w:rsid w:val="004739FB"/>
    <w:rsid w:val="00473B78"/>
    <w:rsid w:val="00473DB8"/>
    <w:rsid w:val="004741B3"/>
    <w:rsid w:val="004741DA"/>
    <w:rsid w:val="00474410"/>
    <w:rsid w:val="004744B2"/>
    <w:rsid w:val="0047467D"/>
    <w:rsid w:val="004748D0"/>
    <w:rsid w:val="00474A44"/>
    <w:rsid w:val="00474B8D"/>
    <w:rsid w:val="00474E87"/>
    <w:rsid w:val="00475118"/>
    <w:rsid w:val="004751F5"/>
    <w:rsid w:val="00475257"/>
    <w:rsid w:val="00475287"/>
    <w:rsid w:val="004756B9"/>
    <w:rsid w:val="004758F1"/>
    <w:rsid w:val="0047596D"/>
    <w:rsid w:val="00475A6C"/>
    <w:rsid w:val="00475AC6"/>
    <w:rsid w:val="00475D1D"/>
    <w:rsid w:val="00475D7A"/>
    <w:rsid w:val="00475DCF"/>
    <w:rsid w:val="00475E3C"/>
    <w:rsid w:val="00476015"/>
    <w:rsid w:val="00476122"/>
    <w:rsid w:val="004762DB"/>
    <w:rsid w:val="0047633A"/>
    <w:rsid w:val="00476437"/>
    <w:rsid w:val="00476574"/>
    <w:rsid w:val="00476603"/>
    <w:rsid w:val="00476F21"/>
    <w:rsid w:val="0047701B"/>
    <w:rsid w:val="00477111"/>
    <w:rsid w:val="0047738E"/>
    <w:rsid w:val="004773E3"/>
    <w:rsid w:val="0047744B"/>
    <w:rsid w:val="004775DB"/>
    <w:rsid w:val="00477783"/>
    <w:rsid w:val="00477972"/>
    <w:rsid w:val="00477AAC"/>
    <w:rsid w:val="00477B48"/>
    <w:rsid w:val="00477CC9"/>
    <w:rsid w:val="00477D4A"/>
    <w:rsid w:val="00477DBF"/>
    <w:rsid w:val="00477DC4"/>
    <w:rsid w:val="00477EF5"/>
    <w:rsid w:val="004801E9"/>
    <w:rsid w:val="00480246"/>
    <w:rsid w:val="00480265"/>
    <w:rsid w:val="00480449"/>
    <w:rsid w:val="004806AD"/>
    <w:rsid w:val="004809F2"/>
    <w:rsid w:val="00480A11"/>
    <w:rsid w:val="00480AFF"/>
    <w:rsid w:val="00480D45"/>
    <w:rsid w:val="00480DB0"/>
    <w:rsid w:val="00480DE3"/>
    <w:rsid w:val="004813BC"/>
    <w:rsid w:val="0048182B"/>
    <w:rsid w:val="004819EB"/>
    <w:rsid w:val="00481A29"/>
    <w:rsid w:val="00481B6A"/>
    <w:rsid w:val="00481D9D"/>
    <w:rsid w:val="00481DB9"/>
    <w:rsid w:val="00482102"/>
    <w:rsid w:val="0048225A"/>
    <w:rsid w:val="0048230F"/>
    <w:rsid w:val="00482503"/>
    <w:rsid w:val="00482777"/>
    <w:rsid w:val="004827DF"/>
    <w:rsid w:val="00482AF4"/>
    <w:rsid w:val="00482DD1"/>
    <w:rsid w:val="004830E0"/>
    <w:rsid w:val="00483221"/>
    <w:rsid w:val="00483226"/>
    <w:rsid w:val="004832D4"/>
    <w:rsid w:val="00483342"/>
    <w:rsid w:val="00483377"/>
    <w:rsid w:val="004833A4"/>
    <w:rsid w:val="0048352C"/>
    <w:rsid w:val="0048367A"/>
    <w:rsid w:val="0048372C"/>
    <w:rsid w:val="0048374B"/>
    <w:rsid w:val="004837AE"/>
    <w:rsid w:val="00483A81"/>
    <w:rsid w:val="00483E10"/>
    <w:rsid w:val="00483EE1"/>
    <w:rsid w:val="00483FF5"/>
    <w:rsid w:val="00484015"/>
    <w:rsid w:val="004841B4"/>
    <w:rsid w:val="00484363"/>
    <w:rsid w:val="0048440D"/>
    <w:rsid w:val="00484712"/>
    <w:rsid w:val="00484AD0"/>
    <w:rsid w:val="00484E79"/>
    <w:rsid w:val="00484F3E"/>
    <w:rsid w:val="00485174"/>
    <w:rsid w:val="004858A3"/>
    <w:rsid w:val="00485982"/>
    <w:rsid w:val="00485AA8"/>
    <w:rsid w:val="00485AD1"/>
    <w:rsid w:val="00485DC0"/>
    <w:rsid w:val="00485DE0"/>
    <w:rsid w:val="00485F7E"/>
    <w:rsid w:val="004862F9"/>
    <w:rsid w:val="0048634F"/>
    <w:rsid w:val="004867D8"/>
    <w:rsid w:val="00486D16"/>
    <w:rsid w:val="00486E79"/>
    <w:rsid w:val="0048709E"/>
    <w:rsid w:val="004870F0"/>
    <w:rsid w:val="00487164"/>
    <w:rsid w:val="0048716F"/>
    <w:rsid w:val="00487175"/>
    <w:rsid w:val="0048734B"/>
    <w:rsid w:val="0048743F"/>
    <w:rsid w:val="0048754C"/>
    <w:rsid w:val="004875DF"/>
    <w:rsid w:val="00487847"/>
    <w:rsid w:val="004879D4"/>
    <w:rsid w:val="00487A23"/>
    <w:rsid w:val="00487BB9"/>
    <w:rsid w:val="00487D48"/>
    <w:rsid w:val="00487F14"/>
    <w:rsid w:val="00487F19"/>
    <w:rsid w:val="00490053"/>
    <w:rsid w:val="004901C7"/>
    <w:rsid w:val="004902B9"/>
    <w:rsid w:val="00490535"/>
    <w:rsid w:val="00490554"/>
    <w:rsid w:val="00490841"/>
    <w:rsid w:val="004909F8"/>
    <w:rsid w:val="00490AC8"/>
    <w:rsid w:val="00490ADF"/>
    <w:rsid w:val="00490AF9"/>
    <w:rsid w:val="00490BD9"/>
    <w:rsid w:val="00490DC3"/>
    <w:rsid w:val="00490DFD"/>
    <w:rsid w:val="00490FAA"/>
    <w:rsid w:val="00491280"/>
    <w:rsid w:val="00491445"/>
    <w:rsid w:val="00491883"/>
    <w:rsid w:val="004918D9"/>
    <w:rsid w:val="00491928"/>
    <w:rsid w:val="00491DA4"/>
    <w:rsid w:val="004920A2"/>
    <w:rsid w:val="00492325"/>
    <w:rsid w:val="00492385"/>
    <w:rsid w:val="00492452"/>
    <w:rsid w:val="004924D6"/>
    <w:rsid w:val="004924E3"/>
    <w:rsid w:val="0049264F"/>
    <w:rsid w:val="00492850"/>
    <w:rsid w:val="004928D9"/>
    <w:rsid w:val="00492931"/>
    <w:rsid w:val="00492E0B"/>
    <w:rsid w:val="00492F2E"/>
    <w:rsid w:val="00493046"/>
    <w:rsid w:val="004932BF"/>
    <w:rsid w:val="004933A8"/>
    <w:rsid w:val="00493469"/>
    <w:rsid w:val="00493501"/>
    <w:rsid w:val="004935E3"/>
    <w:rsid w:val="00493622"/>
    <w:rsid w:val="00493845"/>
    <w:rsid w:val="00493A8D"/>
    <w:rsid w:val="00493DCC"/>
    <w:rsid w:val="00493F52"/>
    <w:rsid w:val="00493F74"/>
    <w:rsid w:val="00493FA2"/>
    <w:rsid w:val="00494141"/>
    <w:rsid w:val="00494234"/>
    <w:rsid w:val="00494288"/>
    <w:rsid w:val="004946FB"/>
    <w:rsid w:val="00494A0E"/>
    <w:rsid w:val="00494AA7"/>
    <w:rsid w:val="00494C66"/>
    <w:rsid w:val="00494CE8"/>
    <w:rsid w:val="00494D19"/>
    <w:rsid w:val="00494F43"/>
    <w:rsid w:val="004951EC"/>
    <w:rsid w:val="00495303"/>
    <w:rsid w:val="004954D4"/>
    <w:rsid w:val="0049561C"/>
    <w:rsid w:val="00495797"/>
    <w:rsid w:val="004957CE"/>
    <w:rsid w:val="00495801"/>
    <w:rsid w:val="00495823"/>
    <w:rsid w:val="00495B49"/>
    <w:rsid w:val="00495D79"/>
    <w:rsid w:val="00495DA8"/>
    <w:rsid w:val="00495E2E"/>
    <w:rsid w:val="00495F7E"/>
    <w:rsid w:val="00495FA0"/>
    <w:rsid w:val="004961E7"/>
    <w:rsid w:val="0049622E"/>
    <w:rsid w:val="00496317"/>
    <w:rsid w:val="004963D1"/>
    <w:rsid w:val="00496595"/>
    <w:rsid w:val="00496BB7"/>
    <w:rsid w:val="00497278"/>
    <w:rsid w:val="004973E9"/>
    <w:rsid w:val="00497475"/>
    <w:rsid w:val="0049748C"/>
    <w:rsid w:val="004977A4"/>
    <w:rsid w:val="00497804"/>
    <w:rsid w:val="00497851"/>
    <w:rsid w:val="004979BB"/>
    <w:rsid w:val="00497FA7"/>
    <w:rsid w:val="004A01BB"/>
    <w:rsid w:val="004A026B"/>
    <w:rsid w:val="004A02F1"/>
    <w:rsid w:val="004A0343"/>
    <w:rsid w:val="004A0346"/>
    <w:rsid w:val="004A05B4"/>
    <w:rsid w:val="004A08B4"/>
    <w:rsid w:val="004A0A22"/>
    <w:rsid w:val="004A0B7E"/>
    <w:rsid w:val="004A0ED3"/>
    <w:rsid w:val="004A112A"/>
    <w:rsid w:val="004A11DB"/>
    <w:rsid w:val="004A1245"/>
    <w:rsid w:val="004A12F2"/>
    <w:rsid w:val="004A1417"/>
    <w:rsid w:val="004A14F8"/>
    <w:rsid w:val="004A15C0"/>
    <w:rsid w:val="004A166E"/>
    <w:rsid w:val="004A17DB"/>
    <w:rsid w:val="004A1B95"/>
    <w:rsid w:val="004A2007"/>
    <w:rsid w:val="004A2281"/>
    <w:rsid w:val="004A237A"/>
    <w:rsid w:val="004A2380"/>
    <w:rsid w:val="004A2551"/>
    <w:rsid w:val="004A25A1"/>
    <w:rsid w:val="004A2710"/>
    <w:rsid w:val="004A2975"/>
    <w:rsid w:val="004A2EB2"/>
    <w:rsid w:val="004A3138"/>
    <w:rsid w:val="004A3165"/>
    <w:rsid w:val="004A34AE"/>
    <w:rsid w:val="004A3A78"/>
    <w:rsid w:val="004A3B57"/>
    <w:rsid w:val="004A41BB"/>
    <w:rsid w:val="004A42F2"/>
    <w:rsid w:val="004A4306"/>
    <w:rsid w:val="004A439E"/>
    <w:rsid w:val="004A457A"/>
    <w:rsid w:val="004A4708"/>
    <w:rsid w:val="004A4C47"/>
    <w:rsid w:val="004A4CA5"/>
    <w:rsid w:val="004A4D1F"/>
    <w:rsid w:val="004A4D5D"/>
    <w:rsid w:val="004A4F29"/>
    <w:rsid w:val="004A4F6B"/>
    <w:rsid w:val="004A50C4"/>
    <w:rsid w:val="004A51D4"/>
    <w:rsid w:val="004A5349"/>
    <w:rsid w:val="004A53B9"/>
    <w:rsid w:val="004A5484"/>
    <w:rsid w:val="004A5608"/>
    <w:rsid w:val="004A589B"/>
    <w:rsid w:val="004A5C7A"/>
    <w:rsid w:val="004A5CB4"/>
    <w:rsid w:val="004A61B6"/>
    <w:rsid w:val="004A63EF"/>
    <w:rsid w:val="004A6773"/>
    <w:rsid w:val="004A6A40"/>
    <w:rsid w:val="004A6D03"/>
    <w:rsid w:val="004A6F9D"/>
    <w:rsid w:val="004A704D"/>
    <w:rsid w:val="004A7068"/>
    <w:rsid w:val="004A71AA"/>
    <w:rsid w:val="004A71E6"/>
    <w:rsid w:val="004A73F5"/>
    <w:rsid w:val="004A753A"/>
    <w:rsid w:val="004A77A7"/>
    <w:rsid w:val="004A77FF"/>
    <w:rsid w:val="004A7898"/>
    <w:rsid w:val="004A7BC1"/>
    <w:rsid w:val="004A7D62"/>
    <w:rsid w:val="004A7F2E"/>
    <w:rsid w:val="004A7FD7"/>
    <w:rsid w:val="004B0082"/>
    <w:rsid w:val="004B03A9"/>
    <w:rsid w:val="004B03DE"/>
    <w:rsid w:val="004B05A6"/>
    <w:rsid w:val="004B0724"/>
    <w:rsid w:val="004B0A6E"/>
    <w:rsid w:val="004B0CB5"/>
    <w:rsid w:val="004B0E8F"/>
    <w:rsid w:val="004B10CC"/>
    <w:rsid w:val="004B135D"/>
    <w:rsid w:val="004B14D6"/>
    <w:rsid w:val="004B1796"/>
    <w:rsid w:val="004B1A66"/>
    <w:rsid w:val="004B1D31"/>
    <w:rsid w:val="004B1E0F"/>
    <w:rsid w:val="004B1E13"/>
    <w:rsid w:val="004B1E18"/>
    <w:rsid w:val="004B1E37"/>
    <w:rsid w:val="004B1F14"/>
    <w:rsid w:val="004B1F75"/>
    <w:rsid w:val="004B2114"/>
    <w:rsid w:val="004B220E"/>
    <w:rsid w:val="004B23CF"/>
    <w:rsid w:val="004B261E"/>
    <w:rsid w:val="004B262F"/>
    <w:rsid w:val="004B27B3"/>
    <w:rsid w:val="004B2D60"/>
    <w:rsid w:val="004B2DDF"/>
    <w:rsid w:val="004B2DE0"/>
    <w:rsid w:val="004B2E0E"/>
    <w:rsid w:val="004B3055"/>
    <w:rsid w:val="004B30FF"/>
    <w:rsid w:val="004B3139"/>
    <w:rsid w:val="004B32BE"/>
    <w:rsid w:val="004B335F"/>
    <w:rsid w:val="004B3403"/>
    <w:rsid w:val="004B35BC"/>
    <w:rsid w:val="004B3616"/>
    <w:rsid w:val="004B3AE7"/>
    <w:rsid w:val="004B3D9C"/>
    <w:rsid w:val="004B3FBF"/>
    <w:rsid w:val="004B429B"/>
    <w:rsid w:val="004B42BE"/>
    <w:rsid w:val="004B4341"/>
    <w:rsid w:val="004B434B"/>
    <w:rsid w:val="004B44E6"/>
    <w:rsid w:val="004B45B0"/>
    <w:rsid w:val="004B46D4"/>
    <w:rsid w:val="004B4B19"/>
    <w:rsid w:val="004B4B6D"/>
    <w:rsid w:val="004B4D21"/>
    <w:rsid w:val="004B4EA6"/>
    <w:rsid w:val="004B51E4"/>
    <w:rsid w:val="004B522C"/>
    <w:rsid w:val="004B5338"/>
    <w:rsid w:val="004B53DF"/>
    <w:rsid w:val="004B5533"/>
    <w:rsid w:val="004B565F"/>
    <w:rsid w:val="004B5663"/>
    <w:rsid w:val="004B5776"/>
    <w:rsid w:val="004B59A3"/>
    <w:rsid w:val="004B59CD"/>
    <w:rsid w:val="004B5B65"/>
    <w:rsid w:val="004B5BB4"/>
    <w:rsid w:val="004B5C50"/>
    <w:rsid w:val="004B5F28"/>
    <w:rsid w:val="004B61FA"/>
    <w:rsid w:val="004B64A7"/>
    <w:rsid w:val="004B66FC"/>
    <w:rsid w:val="004B6796"/>
    <w:rsid w:val="004B68CB"/>
    <w:rsid w:val="004B699F"/>
    <w:rsid w:val="004B6F0D"/>
    <w:rsid w:val="004B70D2"/>
    <w:rsid w:val="004B73DB"/>
    <w:rsid w:val="004B7533"/>
    <w:rsid w:val="004B7650"/>
    <w:rsid w:val="004B7A00"/>
    <w:rsid w:val="004B7A20"/>
    <w:rsid w:val="004B7C61"/>
    <w:rsid w:val="004B7E6E"/>
    <w:rsid w:val="004B7F28"/>
    <w:rsid w:val="004C0140"/>
    <w:rsid w:val="004C0193"/>
    <w:rsid w:val="004C0576"/>
    <w:rsid w:val="004C05B1"/>
    <w:rsid w:val="004C05E6"/>
    <w:rsid w:val="004C067B"/>
    <w:rsid w:val="004C080F"/>
    <w:rsid w:val="004C09F9"/>
    <w:rsid w:val="004C0B5A"/>
    <w:rsid w:val="004C0C28"/>
    <w:rsid w:val="004C0C64"/>
    <w:rsid w:val="004C0FD4"/>
    <w:rsid w:val="004C0FFB"/>
    <w:rsid w:val="004C108B"/>
    <w:rsid w:val="004C13BD"/>
    <w:rsid w:val="004C1590"/>
    <w:rsid w:val="004C18B3"/>
    <w:rsid w:val="004C1AC1"/>
    <w:rsid w:val="004C1DAD"/>
    <w:rsid w:val="004C1E55"/>
    <w:rsid w:val="004C1ED1"/>
    <w:rsid w:val="004C1F1D"/>
    <w:rsid w:val="004C1FD4"/>
    <w:rsid w:val="004C216B"/>
    <w:rsid w:val="004C219F"/>
    <w:rsid w:val="004C21BF"/>
    <w:rsid w:val="004C2231"/>
    <w:rsid w:val="004C237C"/>
    <w:rsid w:val="004C25CD"/>
    <w:rsid w:val="004C27E5"/>
    <w:rsid w:val="004C2A73"/>
    <w:rsid w:val="004C2AE6"/>
    <w:rsid w:val="004C2D8D"/>
    <w:rsid w:val="004C2E68"/>
    <w:rsid w:val="004C30AC"/>
    <w:rsid w:val="004C318F"/>
    <w:rsid w:val="004C32C1"/>
    <w:rsid w:val="004C3417"/>
    <w:rsid w:val="004C341F"/>
    <w:rsid w:val="004C3441"/>
    <w:rsid w:val="004C350B"/>
    <w:rsid w:val="004C359E"/>
    <w:rsid w:val="004C3781"/>
    <w:rsid w:val="004C379A"/>
    <w:rsid w:val="004C37AE"/>
    <w:rsid w:val="004C37CF"/>
    <w:rsid w:val="004C3A25"/>
    <w:rsid w:val="004C3A42"/>
    <w:rsid w:val="004C3BD0"/>
    <w:rsid w:val="004C3BDF"/>
    <w:rsid w:val="004C406F"/>
    <w:rsid w:val="004C43E5"/>
    <w:rsid w:val="004C44C2"/>
    <w:rsid w:val="004C44FA"/>
    <w:rsid w:val="004C458C"/>
    <w:rsid w:val="004C45C0"/>
    <w:rsid w:val="004C46E9"/>
    <w:rsid w:val="004C47EB"/>
    <w:rsid w:val="004C491E"/>
    <w:rsid w:val="004C4980"/>
    <w:rsid w:val="004C4AAA"/>
    <w:rsid w:val="004C4BB2"/>
    <w:rsid w:val="004C4DFA"/>
    <w:rsid w:val="004C4F7A"/>
    <w:rsid w:val="004C5070"/>
    <w:rsid w:val="004C50F2"/>
    <w:rsid w:val="004C522A"/>
    <w:rsid w:val="004C5295"/>
    <w:rsid w:val="004C52BF"/>
    <w:rsid w:val="004C552B"/>
    <w:rsid w:val="004C5647"/>
    <w:rsid w:val="004C58ED"/>
    <w:rsid w:val="004C5993"/>
    <w:rsid w:val="004C5B4C"/>
    <w:rsid w:val="004C5DD9"/>
    <w:rsid w:val="004C5E56"/>
    <w:rsid w:val="004C5FEB"/>
    <w:rsid w:val="004C60CC"/>
    <w:rsid w:val="004C61B9"/>
    <w:rsid w:val="004C6254"/>
    <w:rsid w:val="004C635E"/>
    <w:rsid w:val="004C645F"/>
    <w:rsid w:val="004C649C"/>
    <w:rsid w:val="004C6C95"/>
    <w:rsid w:val="004C6CA9"/>
    <w:rsid w:val="004C6CBF"/>
    <w:rsid w:val="004C6D60"/>
    <w:rsid w:val="004C6DAA"/>
    <w:rsid w:val="004C7027"/>
    <w:rsid w:val="004C73BA"/>
    <w:rsid w:val="004C767B"/>
    <w:rsid w:val="004C7924"/>
    <w:rsid w:val="004C7B1B"/>
    <w:rsid w:val="004C7BBD"/>
    <w:rsid w:val="004C7DB3"/>
    <w:rsid w:val="004C7DE3"/>
    <w:rsid w:val="004C7F2E"/>
    <w:rsid w:val="004D011F"/>
    <w:rsid w:val="004D0214"/>
    <w:rsid w:val="004D024C"/>
    <w:rsid w:val="004D0609"/>
    <w:rsid w:val="004D0692"/>
    <w:rsid w:val="004D0823"/>
    <w:rsid w:val="004D089F"/>
    <w:rsid w:val="004D09D9"/>
    <w:rsid w:val="004D0C2C"/>
    <w:rsid w:val="004D0E13"/>
    <w:rsid w:val="004D0EF5"/>
    <w:rsid w:val="004D0F42"/>
    <w:rsid w:val="004D11FD"/>
    <w:rsid w:val="004D125F"/>
    <w:rsid w:val="004D12DF"/>
    <w:rsid w:val="004D1352"/>
    <w:rsid w:val="004D152B"/>
    <w:rsid w:val="004D1666"/>
    <w:rsid w:val="004D175D"/>
    <w:rsid w:val="004D17C2"/>
    <w:rsid w:val="004D1809"/>
    <w:rsid w:val="004D19E6"/>
    <w:rsid w:val="004D1AB4"/>
    <w:rsid w:val="004D1BEB"/>
    <w:rsid w:val="004D1EFC"/>
    <w:rsid w:val="004D20F4"/>
    <w:rsid w:val="004D2435"/>
    <w:rsid w:val="004D2535"/>
    <w:rsid w:val="004D27BA"/>
    <w:rsid w:val="004D292E"/>
    <w:rsid w:val="004D2B7C"/>
    <w:rsid w:val="004D30CD"/>
    <w:rsid w:val="004D311E"/>
    <w:rsid w:val="004D3146"/>
    <w:rsid w:val="004D3191"/>
    <w:rsid w:val="004D31F5"/>
    <w:rsid w:val="004D3421"/>
    <w:rsid w:val="004D3509"/>
    <w:rsid w:val="004D3715"/>
    <w:rsid w:val="004D3720"/>
    <w:rsid w:val="004D3820"/>
    <w:rsid w:val="004D385A"/>
    <w:rsid w:val="004D3A8B"/>
    <w:rsid w:val="004D3B83"/>
    <w:rsid w:val="004D3C7D"/>
    <w:rsid w:val="004D3DF1"/>
    <w:rsid w:val="004D3F4E"/>
    <w:rsid w:val="004D3F79"/>
    <w:rsid w:val="004D42A6"/>
    <w:rsid w:val="004D438B"/>
    <w:rsid w:val="004D452C"/>
    <w:rsid w:val="004D46BC"/>
    <w:rsid w:val="004D4768"/>
    <w:rsid w:val="004D4782"/>
    <w:rsid w:val="004D4837"/>
    <w:rsid w:val="004D493D"/>
    <w:rsid w:val="004D4981"/>
    <w:rsid w:val="004D4E4A"/>
    <w:rsid w:val="004D4E59"/>
    <w:rsid w:val="004D4E7F"/>
    <w:rsid w:val="004D4F23"/>
    <w:rsid w:val="004D4F44"/>
    <w:rsid w:val="004D4FBA"/>
    <w:rsid w:val="004D502F"/>
    <w:rsid w:val="004D51FE"/>
    <w:rsid w:val="004D5440"/>
    <w:rsid w:val="004D54E8"/>
    <w:rsid w:val="004D550C"/>
    <w:rsid w:val="004D572B"/>
    <w:rsid w:val="004D5B85"/>
    <w:rsid w:val="004D5DD6"/>
    <w:rsid w:val="004D5E44"/>
    <w:rsid w:val="004D5ED0"/>
    <w:rsid w:val="004D5F61"/>
    <w:rsid w:val="004D5FBE"/>
    <w:rsid w:val="004D6034"/>
    <w:rsid w:val="004D603A"/>
    <w:rsid w:val="004D63E7"/>
    <w:rsid w:val="004D64E1"/>
    <w:rsid w:val="004D6538"/>
    <w:rsid w:val="004D65C0"/>
    <w:rsid w:val="004D675F"/>
    <w:rsid w:val="004D692E"/>
    <w:rsid w:val="004D6D6F"/>
    <w:rsid w:val="004D6D70"/>
    <w:rsid w:val="004D7105"/>
    <w:rsid w:val="004D71E4"/>
    <w:rsid w:val="004D72B8"/>
    <w:rsid w:val="004D743F"/>
    <w:rsid w:val="004D768C"/>
    <w:rsid w:val="004D770A"/>
    <w:rsid w:val="004D779E"/>
    <w:rsid w:val="004D78BF"/>
    <w:rsid w:val="004D7CB6"/>
    <w:rsid w:val="004D7DA6"/>
    <w:rsid w:val="004E0161"/>
    <w:rsid w:val="004E027F"/>
    <w:rsid w:val="004E030E"/>
    <w:rsid w:val="004E0324"/>
    <w:rsid w:val="004E044F"/>
    <w:rsid w:val="004E048B"/>
    <w:rsid w:val="004E059B"/>
    <w:rsid w:val="004E068A"/>
    <w:rsid w:val="004E0764"/>
    <w:rsid w:val="004E0772"/>
    <w:rsid w:val="004E07E9"/>
    <w:rsid w:val="004E0A5C"/>
    <w:rsid w:val="004E0BAC"/>
    <w:rsid w:val="004E119C"/>
    <w:rsid w:val="004E11EA"/>
    <w:rsid w:val="004E146D"/>
    <w:rsid w:val="004E15A8"/>
    <w:rsid w:val="004E17EA"/>
    <w:rsid w:val="004E1812"/>
    <w:rsid w:val="004E1B3B"/>
    <w:rsid w:val="004E1F14"/>
    <w:rsid w:val="004E1F95"/>
    <w:rsid w:val="004E1F97"/>
    <w:rsid w:val="004E21FC"/>
    <w:rsid w:val="004E24D2"/>
    <w:rsid w:val="004E256A"/>
    <w:rsid w:val="004E2675"/>
    <w:rsid w:val="004E2767"/>
    <w:rsid w:val="004E27A3"/>
    <w:rsid w:val="004E297F"/>
    <w:rsid w:val="004E29C1"/>
    <w:rsid w:val="004E3182"/>
    <w:rsid w:val="004E3233"/>
    <w:rsid w:val="004E3403"/>
    <w:rsid w:val="004E347F"/>
    <w:rsid w:val="004E359F"/>
    <w:rsid w:val="004E365F"/>
    <w:rsid w:val="004E3A81"/>
    <w:rsid w:val="004E3AD8"/>
    <w:rsid w:val="004E3B48"/>
    <w:rsid w:val="004E3CAA"/>
    <w:rsid w:val="004E3D70"/>
    <w:rsid w:val="004E3E65"/>
    <w:rsid w:val="004E3FCF"/>
    <w:rsid w:val="004E4573"/>
    <w:rsid w:val="004E4669"/>
    <w:rsid w:val="004E4B65"/>
    <w:rsid w:val="004E4E6F"/>
    <w:rsid w:val="004E4F17"/>
    <w:rsid w:val="004E4FF8"/>
    <w:rsid w:val="004E5807"/>
    <w:rsid w:val="004E5AC9"/>
    <w:rsid w:val="004E5ACA"/>
    <w:rsid w:val="004E5EE3"/>
    <w:rsid w:val="004E5FD3"/>
    <w:rsid w:val="004E60D3"/>
    <w:rsid w:val="004E63F0"/>
    <w:rsid w:val="004E63F4"/>
    <w:rsid w:val="004E6AED"/>
    <w:rsid w:val="004E6C8A"/>
    <w:rsid w:val="004E6D7C"/>
    <w:rsid w:val="004E6E88"/>
    <w:rsid w:val="004E7159"/>
    <w:rsid w:val="004E7298"/>
    <w:rsid w:val="004E77DC"/>
    <w:rsid w:val="004E79A0"/>
    <w:rsid w:val="004E7C23"/>
    <w:rsid w:val="004E7C53"/>
    <w:rsid w:val="004E7DCE"/>
    <w:rsid w:val="004F0007"/>
    <w:rsid w:val="004F0236"/>
    <w:rsid w:val="004F0256"/>
    <w:rsid w:val="004F054D"/>
    <w:rsid w:val="004F0557"/>
    <w:rsid w:val="004F05BE"/>
    <w:rsid w:val="004F0794"/>
    <w:rsid w:val="004F079D"/>
    <w:rsid w:val="004F0A00"/>
    <w:rsid w:val="004F0AB1"/>
    <w:rsid w:val="004F0C41"/>
    <w:rsid w:val="004F0F86"/>
    <w:rsid w:val="004F0FBB"/>
    <w:rsid w:val="004F0FF0"/>
    <w:rsid w:val="004F10D5"/>
    <w:rsid w:val="004F1103"/>
    <w:rsid w:val="004F1137"/>
    <w:rsid w:val="004F1245"/>
    <w:rsid w:val="004F130A"/>
    <w:rsid w:val="004F13EA"/>
    <w:rsid w:val="004F14F5"/>
    <w:rsid w:val="004F1574"/>
    <w:rsid w:val="004F1761"/>
    <w:rsid w:val="004F17D2"/>
    <w:rsid w:val="004F1893"/>
    <w:rsid w:val="004F1A0D"/>
    <w:rsid w:val="004F1A56"/>
    <w:rsid w:val="004F1B14"/>
    <w:rsid w:val="004F1B1C"/>
    <w:rsid w:val="004F1B90"/>
    <w:rsid w:val="004F1D27"/>
    <w:rsid w:val="004F204E"/>
    <w:rsid w:val="004F22B4"/>
    <w:rsid w:val="004F25DD"/>
    <w:rsid w:val="004F28D1"/>
    <w:rsid w:val="004F294D"/>
    <w:rsid w:val="004F2A42"/>
    <w:rsid w:val="004F2A9D"/>
    <w:rsid w:val="004F2B84"/>
    <w:rsid w:val="004F2C1C"/>
    <w:rsid w:val="004F2EAC"/>
    <w:rsid w:val="004F2FE9"/>
    <w:rsid w:val="004F3152"/>
    <w:rsid w:val="004F3284"/>
    <w:rsid w:val="004F32D1"/>
    <w:rsid w:val="004F399A"/>
    <w:rsid w:val="004F3A73"/>
    <w:rsid w:val="004F3B0F"/>
    <w:rsid w:val="004F3D12"/>
    <w:rsid w:val="004F3E9C"/>
    <w:rsid w:val="004F3EE4"/>
    <w:rsid w:val="004F3F04"/>
    <w:rsid w:val="004F4424"/>
    <w:rsid w:val="004F4442"/>
    <w:rsid w:val="004F491E"/>
    <w:rsid w:val="004F49D3"/>
    <w:rsid w:val="004F4A49"/>
    <w:rsid w:val="004F4A8F"/>
    <w:rsid w:val="004F4CA0"/>
    <w:rsid w:val="004F4D06"/>
    <w:rsid w:val="004F4D42"/>
    <w:rsid w:val="004F4D7E"/>
    <w:rsid w:val="004F4DAA"/>
    <w:rsid w:val="004F4E80"/>
    <w:rsid w:val="004F4F7F"/>
    <w:rsid w:val="004F5003"/>
    <w:rsid w:val="004F5143"/>
    <w:rsid w:val="004F51BC"/>
    <w:rsid w:val="004F5237"/>
    <w:rsid w:val="004F528B"/>
    <w:rsid w:val="004F54E5"/>
    <w:rsid w:val="004F5505"/>
    <w:rsid w:val="004F55A5"/>
    <w:rsid w:val="004F5617"/>
    <w:rsid w:val="004F57E1"/>
    <w:rsid w:val="004F59C1"/>
    <w:rsid w:val="004F59D0"/>
    <w:rsid w:val="004F5A62"/>
    <w:rsid w:val="004F5B83"/>
    <w:rsid w:val="004F5D3E"/>
    <w:rsid w:val="004F5E14"/>
    <w:rsid w:val="004F5ED0"/>
    <w:rsid w:val="004F5FA7"/>
    <w:rsid w:val="004F6264"/>
    <w:rsid w:val="004F62EE"/>
    <w:rsid w:val="004F66C3"/>
    <w:rsid w:val="004F670C"/>
    <w:rsid w:val="004F682D"/>
    <w:rsid w:val="004F6E8C"/>
    <w:rsid w:val="004F7079"/>
    <w:rsid w:val="004F70D5"/>
    <w:rsid w:val="004F73B4"/>
    <w:rsid w:val="004F7402"/>
    <w:rsid w:val="004F7712"/>
    <w:rsid w:val="004F7815"/>
    <w:rsid w:val="004F7943"/>
    <w:rsid w:val="004F7A2A"/>
    <w:rsid w:val="004F7D84"/>
    <w:rsid w:val="0050010A"/>
    <w:rsid w:val="00500373"/>
    <w:rsid w:val="0050043D"/>
    <w:rsid w:val="00500474"/>
    <w:rsid w:val="005004F2"/>
    <w:rsid w:val="00500832"/>
    <w:rsid w:val="00500880"/>
    <w:rsid w:val="00500971"/>
    <w:rsid w:val="005009BE"/>
    <w:rsid w:val="00500C9E"/>
    <w:rsid w:val="00500CAD"/>
    <w:rsid w:val="00500DFB"/>
    <w:rsid w:val="00500E6A"/>
    <w:rsid w:val="00500F4A"/>
    <w:rsid w:val="00500FA6"/>
    <w:rsid w:val="00501354"/>
    <w:rsid w:val="005015EC"/>
    <w:rsid w:val="00501618"/>
    <w:rsid w:val="00501711"/>
    <w:rsid w:val="00501788"/>
    <w:rsid w:val="005019A2"/>
    <w:rsid w:val="00501AE0"/>
    <w:rsid w:val="00501BB2"/>
    <w:rsid w:val="00501C76"/>
    <w:rsid w:val="00501EA8"/>
    <w:rsid w:val="00502030"/>
    <w:rsid w:val="00502235"/>
    <w:rsid w:val="00502261"/>
    <w:rsid w:val="005025F5"/>
    <w:rsid w:val="00502671"/>
    <w:rsid w:val="005027F8"/>
    <w:rsid w:val="005028FE"/>
    <w:rsid w:val="0050292E"/>
    <w:rsid w:val="00502AE5"/>
    <w:rsid w:val="005031D3"/>
    <w:rsid w:val="00503302"/>
    <w:rsid w:val="005034E3"/>
    <w:rsid w:val="005036D7"/>
    <w:rsid w:val="00503940"/>
    <w:rsid w:val="00503A79"/>
    <w:rsid w:val="00503C55"/>
    <w:rsid w:val="00503CBE"/>
    <w:rsid w:val="00503EE3"/>
    <w:rsid w:val="00503F52"/>
    <w:rsid w:val="00504001"/>
    <w:rsid w:val="00504067"/>
    <w:rsid w:val="005040EF"/>
    <w:rsid w:val="00504359"/>
    <w:rsid w:val="00504410"/>
    <w:rsid w:val="00504919"/>
    <w:rsid w:val="00504949"/>
    <w:rsid w:val="005049CF"/>
    <w:rsid w:val="00504B2E"/>
    <w:rsid w:val="00504F6D"/>
    <w:rsid w:val="0050502B"/>
    <w:rsid w:val="005051F3"/>
    <w:rsid w:val="005057AD"/>
    <w:rsid w:val="00505A83"/>
    <w:rsid w:val="00505A96"/>
    <w:rsid w:val="00505D61"/>
    <w:rsid w:val="00506087"/>
    <w:rsid w:val="00506090"/>
    <w:rsid w:val="0050624F"/>
    <w:rsid w:val="0050629B"/>
    <w:rsid w:val="005064A4"/>
    <w:rsid w:val="005064E0"/>
    <w:rsid w:val="00506648"/>
    <w:rsid w:val="00506711"/>
    <w:rsid w:val="0050695A"/>
    <w:rsid w:val="00506AF4"/>
    <w:rsid w:val="00506DD1"/>
    <w:rsid w:val="00506DD4"/>
    <w:rsid w:val="00507079"/>
    <w:rsid w:val="00507082"/>
    <w:rsid w:val="00507257"/>
    <w:rsid w:val="005072BB"/>
    <w:rsid w:val="00507376"/>
    <w:rsid w:val="0050752A"/>
    <w:rsid w:val="005076BA"/>
    <w:rsid w:val="00507A99"/>
    <w:rsid w:val="00507AA9"/>
    <w:rsid w:val="00507BE1"/>
    <w:rsid w:val="00507C43"/>
    <w:rsid w:val="00507CFE"/>
    <w:rsid w:val="00510076"/>
    <w:rsid w:val="00510111"/>
    <w:rsid w:val="005103E9"/>
    <w:rsid w:val="0051042B"/>
    <w:rsid w:val="005105F6"/>
    <w:rsid w:val="00510640"/>
    <w:rsid w:val="0051076C"/>
    <w:rsid w:val="00510866"/>
    <w:rsid w:val="00510908"/>
    <w:rsid w:val="00510A09"/>
    <w:rsid w:val="00510D97"/>
    <w:rsid w:val="00511033"/>
    <w:rsid w:val="005112B6"/>
    <w:rsid w:val="005114CB"/>
    <w:rsid w:val="0051175E"/>
    <w:rsid w:val="005119FA"/>
    <w:rsid w:val="00511AB4"/>
    <w:rsid w:val="00511E9E"/>
    <w:rsid w:val="0051257D"/>
    <w:rsid w:val="0051278C"/>
    <w:rsid w:val="0051292D"/>
    <w:rsid w:val="00512A68"/>
    <w:rsid w:val="00512AF4"/>
    <w:rsid w:val="00512EEF"/>
    <w:rsid w:val="0051343E"/>
    <w:rsid w:val="00513572"/>
    <w:rsid w:val="0051357E"/>
    <w:rsid w:val="005136D2"/>
    <w:rsid w:val="005136DD"/>
    <w:rsid w:val="00513779"/>
    <w:rsid w:val="00513BFE"/>
    <w:rsid w:val="00513CD0"/>
    <w:rsid w:val="00513D8D"/>
    <w:rsid w:val="00513DA7"/>
    <w:rsid w:val="00513E60"/>
    <w:rsid w:val="00513F7E"/>
    <w:rsid w:val="0051400C"/>
    <w:rsid w:val="005140CD"/>
    <w:rsid w:val="005142DE"/>
    <w:rsid w:val="005144DA"/>
    <w:rsid w:val="005144F7"/>
    <w:rsid w:val="00514593"/>
    <w:rsid w:val="00514714"/>
    <w:rsid w:val="00514907"/>
    <w:rsid w:val="00514B60"/>
    <w:rsid w:val="00514D1C"/>
    <w:rsid w:val="00514D89"/>
    <w:rsid w:val="00514DEE"/>
    <w:rsid w:val="00514FB8"/>
    <w:rsid w:val="00515197"/>
    <w:rsid w:val="005157E8"/>
    <w:rsid w:val="00515920"/>
    <w:rsid w:val="00515B3A"/>
    <w:rsid w:val="00515C93"/>
    <w:rsid w:val="005161C8"/>
    <w:rsid w:val="00516247"/>
    <w:rsid w:val="00516659"/>
    <w:rsid w:val="00516685"/>
    <w:rsid w:val="00516ABD"/>
    <w:rsid w:val="00516AC8"/>
    <w:rsid w:val="00516B57"/>
    <w:rsid w:val="00516C54"/>
    <w:rsid w:val="00516D7D"/>
    <w:rsid w:val="00516D80"/>
    <w:rsid w:val="00516F2A"/>
    <w:rsid w:val="00516F2D"/>
    <w:rsid w:val="005170BA"/>
    <w:rsid w:val="0051711F"/>
    <w:rsid w:val="005172A6"/>
    <w:rsid w:val="00517693"/>
    <w:rsid w:val="005176BD"/>
    <w:rsid w:val="00517809"/>
    <w:rsid w:val="005178BA"/>
    <w:rsid w:val="00517B99"/>
    <w:rsid w:val="00517BC5"/>
    <w:rsid w:val="00517BFE"/>
    <w:rsid w:val="00517D8B"/>
    <w:rsid w:val="00517D97"/>
    <w:rsid w:val="00517FB5"/>
    <w:rsid w:val="00517FC3"/>
    <w:rsid w:val="00517FEF"/>
    <w:rsid w:val="00520243"/>
    <w:rsid w:val="00520251"/>
    <w:rsid w:val="00520575"/>
    <w:rsid w:val="00520582"/>
    <w:rsid w:val="00520789"/>
    <w:rsid w:val="00520B01"/>
    <w:rsid w:val="00520DD2"/>
    <w:rsid w:val="00521063"/>
    <w:rsid w:val="005213F6"/>
    <w:rsid w:val="005214E9"/>
    <w:rsid w:val="00521627"/>
    <w:rsid w:val="005217B4"/>
    <w:rsid w:val="00521961"/>
    <w:rsid w:val="00521F43"/>
    <w:rsid w:val="00521F83"/>
    <w:rsid w:val="00521F91"/>
    <w:rsid w:val="00522111"/>
    <w:rsid w:val="005221D9"/>
    <w:rsid w:val="00522243"/>
    <w:rsid w:val="005226DA"/>
    <w:rsid w:val="0052279E"/>
    <w:rsid w:val="0052299A"/>
    <w:rsid w:val="005229DF"/>
    <w:rsid w:val="00522BAB"/>
    <w:rsid w:val="00522CA8"/>
    <w:rsid w:val="00522EF3"/>
    <w:rsid w:val="00522F3B"/>
    <w:rsid w:val="00523216"/>
    <w:rsid w:val="00523434"/>
    <w:rsid w:val="00523488"/>
    <w:rsid w:val="0052385B"/>
    <w:rsid w:val="00523A45"/>
    <w:rsid w:val="00523A76"/>
    <w:rsid w:val="00523C6A"/>
    <w:rsid w:val="00523C6C"/>
    <w:rsid w:val="00523D3C"/>
    <w:rsid w:val="00523D57"/>
    <w:rsid w:val="00523D7D"/>
    <w:rsid w:val="00523E8C"/>
    <w:rsid w:val="00523FFC"/>
    <w:rsid w:val="00524044"/>
    <w:rsid w:val="0052409E"/>
    <w:rsid w:val="005240E8"/>
    <w:rsid w:val="00524178"/>
    <w:rsid w:val="00524192"/>
    <w:rsid w:val="0052443A"/>
    <w:rsid w:val="00524494"/>
    <w:rsid w:val="00524CD1"/>
    <w:rsid w:val="00524EAB"/>
    <w:rsid w:val="00524FCD"/>
    <w:rsid w:val="0052528E"/>
    <w:rsid w:val="005253D6"/>
    <w:rsid w:val="005254FC"/>
    <w:rsid w:val="00525537"/>
    <w:rsid w:val="005256ED"/>
    <w:rsid w:val="00525A61"/>
    <w:rsid w:val="00525AFE"/>
    <w:rsid w:val="00525B5D"/>
    <w:rsid w:val="00525C5B"/>
    <w:rsid w:val="00525E75"/>
    <w:rsid w:val="0052620F"/>
    <w:rsid w:val="0052626F"/>
    <w:rsid w:val="0052629E"/>
    <w:rsid w:val="005262F3"/>
    <w:rsid w:val="005262FA"/>
    <w:rsid w:val="005263DA"/>
    <w:rsid w:val="00526405"/>
    <w:rsid w:val="00526429"/>
    <w:rsid w:val="005268B8"/>
    <w:rsid w:val="00526947"/>
    <w:rsid w:val="005269B9"/>
    <w:rsid w:val="00526C46"/>
    <w:rsid w:val="00526CB8"/>
    <w:rsid w:val="00526D93"/>
    <w:rsid w:val="00526DAB"/>
    <w:rsid w:val="00526E22"/>
    <w:rsid w:val="00527355"/>
    <w:rsid w:val="0052738F"/>
    <w:rsid w:val="00527418"/>
    <w:rsid w:val="005275AD"/>
    <w:rsid w:val="00527680"/>
    <w:rsid w:val="0052787D"/>
    <w:rsid w:val="00527936"/>
    <w:rsid w:val="00527941"/>
    <w:rsid w:val="00527ABF"/>
    <w:rsid w:val="00527BB5"/>
    <w:rsid w:val="00527BD2"/>
    <w:rsid w:val="00527BDB"/>
    <w:rsid w:val="00527C11"/>
    <w:rsid w:val="00527C7C"/>
    <w:rsid w:val="00527CFA"/>
    <w:rsid w:val="00527DA1"/>
    <w:rsid w:val="00527DC1"/>
    <w:rsid w:val="00530012"/>
    <w:rsid w:val="005301E3"/>
    <w:rsid w:val="005306BC"/>
    <w:rsid w:val="0053077F"/>
    <w:rsid w:val="0053087D"/>
    <w:rsid w:val="00530980"/>
    <w:rsid w:val="00530BEF"/>
    <w:rsid w:val="00530E3C"/>
    <w:rsid w:val="00530E40"/>
    <w:rsid w:val="00530E7E"/>
    <w:rsid w:val="00530EE8"/>
    <w:rsid w:val="00530F95"/>
    <w:rsid w:val="00530FA1"/>
    <w:rsid w:val="0053104A"/>
    <w:rsid w:val="005312C9"/>
    <w:rsid w:val="00531468"/>
    <w:rsid w:val="00531789"/>
    <w:rsid w:val="00531845"/>
    <w:rsid w:val="00531CF3"/>
    <w:rsid w:val="00531D70"/>
    <w:rsid w:val="00531DEE"/>
    <w:rsid w:val="005320C6"/>
    <w:rsid w:val="00532320"/>
    <w:rsid w:val="0053239C"/>
    <w:rsid w:val="0053264A"/>
    <w:rsid w:val="005326CC"/>
    <w:rsid w:val="00532790"/>
    <w:rsid w:val="0053288B"/>
    <w:rsid w:val="00532CA8"/>
    <w:rsid w:val="00533132"/>
    <w:rsid w:val="00533176"/>
    <w:rsid w:val="005331EA"/>
    <w:rsid w:val="0053323F"/>
    <w:rsid w:val="005335C7"/>
    <w:rsid w:val="00533636"/>
    <w:rsid w:val="005338D4"/>
    <w:rsid w:val="00533CEF"/>
    <w:rsid w:val="00533D6B"/>
    <w:rsid w:val="00533D95"/>
    <w:rsid w:val="00533E01"/>
    <w:rsid w:val="00533F8C"/>
    <w:rsid w:val="00534050"/>
    <w:rsid w:val="005342B1"/>
    <w:rsid w:val="005342CE"/>
    <w:rsid w:val="00534372"/>
    <w:rsid w:val="0053438E"/>
    <w:rsid w:val="005347CD"/>
    <w:rsid w:val="0053490B"/>
    <w:rsid w:val="0053490D"/>
    <w:rsid w:val="0053499D"/>
    <w:rsid w:val="005349A7"/>
    <w:rsid w:val="00534A30"/>
    <w:rsid w:val="00534C0C"/>
    <w:rsid w:val="00534C14"/>
    <w:rsid w:val="00534D88"/>
    <w:rsid w:val="00534E09"/>
    <w:rsid w:val="00534E9A"/>
    <w:rsid w:val="00535029"/>
    <w:rsid w:val="005353DE"/>
    <w:rsid w:val="005354FB"/>
    <w:rsid w:val="00535979"/>
    <w:rsid w:val="00535BA7"/>
    <w:rsid w:val="00535CA3"/>
    <w:rsid w:val="00535D64"/>
    <w:rsid w:val="00535DFE"/>
    <w:rsid w:val="00536155"/>
    <w:rsid w:val="00536244"/>
    <w:rsid w:val="00536529"/>
    <w:rsid w:val="0053653C"/>
    <w:rsid w:val="005365ED"/>
    <w:rsid w:val="00536944"/>
    <w:rsid w:val="005369E6"/>
    <w:rsid w:val="00536B10"/>
    <w:rsid w:val="00536B68"/>
    <w:rsid w:val="00536C5F"/>
    <w:rsid w:val="00536E8B"/>
    <w:rsid w:val="0053711E"/>
    <w:rsid w:val="00537338"/>
    <w:rsid w:val="00537509"/>
    <w:rsid w:val="005376B4"/>
    <w:rsid w:val="005376BA"/>
    <w:rsid w:val="005376C2"/>
    <w:rsid w:val="005377BF"/>
    <w:rsid w:val="00537822"/>
    <w:rsid w:val="00537B09"/>
    <w:rsid w:val="00537BCE"/>
    <w:rsid w:val="00537BDE"/>
    <w:rsid w:val="00537CD1"/>
    <w:rsid w:val="00537ECC"/>
    <w:rsid w:val="00537F3D"/>
    <w:rsid w:val="00537FB0"/>
    <w:rsid w:val="0054000F"/>
    <w:rsid w:val="005401DD"/>
    <w:rsid w:val="00540273"/>
    <w:rsid w:val="005403C9"/>
    <w:rsid w:val="005403D7"/>
    <w:rsid w:val="005405B3"/>
    <w:rsid w:val="005408F4"/>
    <w:rsid w:val="00540911"/>
    <w:rsid w:val="00540E8C"/>
    <w:rsid w:val="00540F3C"/>
    <w:rsid w:val="0054113B"/>
    <w:rsid w:val="00541284"/>
    <w:rsid w:val="0054156B"/>
    <w:rsid w:val="005416E6"/>
    <w:rsid w:val="0054173B"/>
    <w:rsid w:val="00541A53"/>
    <w:rsid w:val="00541D0C"/>
    <w:rsid w:val="00541D76"/>
    <w:rsid w:val="00541ED9"/>
    <w:rsid w:val="005421EF"/>
    <w:rsid w:val="00542243"/>
    <w:rsid w:val="005422FE"/>
    <w:rsid w:val="0054230E"/>
    <w:rsid w:val="0054235E"/>
    <w:rsid w:val="005423D1"/>
    <w:rsid w:val="00542477"/>
    <w:rsid w:val="005424B4"/>
    <w:rsid w:val="0054251C"/>
    <w:rsid w:val="00542621"/>
    <w:rsid w:val="005426BE"/>
    <w:rsid w:val="005426E9"/>
    <w:rsid w:val="00542893"/>
    <w:rsid w:val="005428D9"/>
    <w:rsid w:val="00542A4D"/>
    <w:rsid w:val="00542A64"/>
    <w:rsid w:val="00542ABD"/>
    <w:rsid w:val="00542C01"/>
    <w:rsid w:val="00542C27"/>
    <w:rsid w:val="00542E2D"/>
    <w:rsid w:val="00542E9F"/>
    <w:rsid w:val="00542EF2"/>
    <w:rsid w:val="00543071"/>
    <w:rsid w:val="00543120"/>
    <w:rsid w:val="0054337F"/>
    <w:rsid w:val="00543483"/>
    <w:rsid w:val="005437BC"/>
    <w:rsid w:val="00543816"/>
    <w:rsid w:val="0054385B"/>
    <w:rsid w:val="00543FD1"/>
    <w:rsid w:val="00543FEF"/>
    <w:rsid w:val="005441BB"/>
    <w:rsid w:val="00544438"/>
    <w:rsid w:val="0054446F"/>
    <w:rsid w:val="0054458B"/>
    <w:rsid w:val="0054463D"/>
    <w:rsid w:val="0054499E"/>
    <w:rsid w:val="00544B59"/>
    <w:rsid w:val="00544BC0"/>
    <w:rsid w:val="00544BCB"/>
    <w:rsid w:val="00544E22"/>
    <w:rsid w:val="00544E3B"/>
    <w:rsid w:val="0054505F"/>
    <w:rsid w:val="00545067"/>
    <w:rsid w:val="00545263"/>
    <w:rsid w:val="00545433"/>
    <w:rsid w:val="00545565"/>
    <w:rsid w:val="0054564A"/>
    <w:rsid w:val="0054577B"/>
    <w:rsid w:val="005459C7"/>
    <w:rsid w:val="00545A8D"/>
    <w:rsid w:val="00545CC4"/>
    <w:rsid w:val="00545DDC"/>
    <w:rsid w:val="00545DE8"/>
    <w:rsid w:val="005461E6"/>
    <w:rsid w:val="005464DA"/>
    <w:rsid w:val="005465AB"/>
    <w:rsid w:val="005467C4"/>
    <w:rsid w:val="005469B6"/>
    <w:rsid w:val="00546AA1"/>
    <w:rsid w:val="00546B72"/>
    <w:rsid w:val="00546B77"/>
    <w:rsid w:val="00546C0A"/>
    <w:rsid w:val="00546E9F"/>
    <w:rsid w:val="005470A2"/>
    <w:rsid w:val="005472FB"/>
    <w:rsid w:val="0054739E"/>
    <w:rsid w:val="0054745D"/>
    <w:rsid w:val="0054774B"/>
    <w:rsid w:val="005477F0"/>
    <w:rsid w:val="00547A6F"/>
    <w:rsid w:val="00547C02"/>
    <w:rsid w:val="00550091"/>
    <w:rsid w:val="0055023E"/>
    <w:rsid w:val="0055036A"/>
    <w:rsid w:val="00550443"/>
    <w:rsid w:val="0055054A"/>
    <w:rsid w:val="00550A17"/>
    <w:rsid w:val="005510F7"/>
    <w:rsid w:val="0055110C"/>
    <w:rsid w:val="005511E8"/>
    <w:rsid w:val="0055165D"/>
    <w:rsid w:val="00551822"/>
    <w:rsid w:val="00551BA2"/>
    <w:rsid w:val="00551C03"/>
    <w:rsid w:val="00551D2E"/>
    <w:rsid w:val="00551EE1"/>
    <w:rsid w:val="0055206E"/>
    <w:rsid w:val="0055220E"/>
    <w:rsid w:val="0055224E"/>
    <w:rsid w:val="00552550"/>
    <w:rsid w:val="0055280D"/>
    <w:rsid w:val="00552833"/>
    <w:rsid w:val="00552907"/>
    <w:rsid w:val="005529DD"/>
    <w:rsid w:val="00552B4C"/>
    <w:rsid w:val="00552C14"/>
    <w:rsid w:val="005530F3"/>
    <w:rsid w:val="0055327B"/>
    <w:rsid w:val="0055343A"/>
    <w:rsid w:val="005534CA"/>
    <w:rsid w:val="0055374B"/>
    <w:rsid w:val="005538B8"/>
    <w:rsid w:val="00553931"/>
    <w:rsid w:val="00553D6D"/>
    <w:rsid w:val="00553EB7"/>
    <w:rsid w:val="0055416A"/>
    <w:rsid w:val="00554187"/>
    <w:rsid w:val="0055423E"/>
    <w:rsid w:val="00554271"/>
    <w:rsid w:val="0055429B"/>
    <w:rsid w:val="005545E7"/>
    <w:rsid w:val="00554719"/>
    <w:rsid w:val="0055476F"/>
    <w:rsid w:val="00554A2B"/>
    <w:rsid w:val="00554D6D"/>
    <w:rsid w:val="00554E1A"/>
    <w:rsid w:val="00554E68"/>
    <w:rsid w:val="00554E76"/>
    <w:rsid w:val="00554F9D"/>
    <w:rsid w:val="0055529A"/>
    <w:rsid w:val="005554F1"/>
    <w:rsid w:val="005556CE"/>
    <w:rsid w:val="0055575F"/>
    <w:rsid w:val="00555A21"/>
    <w:rsid w:val="00555AB4"/>
    <w:rsid w:val="00555C2B"/>
    <w:rsid w:val="00555F2C"/>
    <w:rsid w:val="00555FCB"/>
    <w:rsid w:val="0055607F"/>
    <w:rsid w:val="00556187"/>
    <w:rsid w:val="005562F1"/>
    <w:rsid w:val="005563E8"/>
    <w:rsid w:val="0055697A"/>
    <w:rsid w:val="00556A32"/>
    <w:rsid w:val="00556A93"/>
    <w:rsid w:val="00556B08"/>
    <w:rsid w:val="00556BD8"/>
    <w:rsid w:val="00556C5D"/>
    <w:rsid w:val="0055709C"/>
    <w:rsid w:val="005570BD"/>
    <w:rsid w:val="0055712B"/>
    <w:rsid w:val="00557175"/>
    <w:rsid w:val="005571D4"/>
    <w:rsid w:val="00557202"/>
    <w:rsid w:val="0055735B"/>
    <w:rsid w:val="0055738B"/>
    <w:rsid w:val="00557875"/>
    <w:rsid w:val="00557B55"/>
    <w:rsid w:val="00557B6E"/>
    <w:rsid w:val="00557FA1"/>
    <w:rsid w:val="00557FE4"/>
    <w:rsid w:val="005601C0"/>
    <w:rsid w:val="005603A0"/>
    <w:rsid w:val="0056054C"/>
    <w:rsid w:val="005605A8"/>
    <w:rsid w:val="00560710"/>
    <w:rsid w:val="005609CA"/>
    <w:rsid w:val="00560A41"/>
    <w:rsid w:val="00560C72"/>
    <w:rsid w:val="00560E12"/>
    <w:rsid w:val="005611AE"/>
    <w:rsid w:val="005613DC"/>
    <w:rsid w:val="005613E0"/>
    <w:rsid w:val="00561408"/>
    <w:rsid w:val="00561497"/>
    <w:rsid w:val="005616D1"/>
    <w:rsid w:val="005617CB"/>
    <w:rsid w:val="0056182F"/>
    <w:rsid w:val="00561835"/>
    <w:rsid w:val="00561C85"/>
    <w:rsid w:val="00561D44"/>
    <w:rsid w:val="00562296"/>
    <w:rsid w:val="0056267C"/>
    <w:rsid w:val="00562770"/>
    <w:rsid w:val="005629BC"/>
    <w:rsid w:val="005629F7"/>
    <w:rsid w:val="00562AB9"/>
    <w:rsid w:val="00562C07"/>
    <w:rsid w:val="00562E07"/>
    <w:rsid w:val="005631B8"/>
    <w:rsid w:val="00563668"/>
    <w:rsid w:val="00563A21"/>
    <w:rsid w:val="00563ABE"/>
    <w:rsid w:val="00563B31"/>
    <w:rsid w:val="00563BFD"/>
    <w:rsid w:val="00563DB9"/>
    <w:rsid w:val="00563F36"/>
    <w:rsid w:val="00563F9E"/>
    <w:rsid w:val="005640A1"/>
    <w:rsid w:val="005640E4"/>
    <w:rsid w:val="00564217"/>
    <w:rsid w:val="00564242"/>
    <w:rsid w:val="005643BC"/>
    <w:rsid w:val="005646E6"/>
    <w:rsid w:val="00564B82"/>
    <w:rsid w:val="00564DE4"/>
    <w:rsid w:val="00564E42"/>
    <w:rsid w:val="00564ECB"/>
    <w:rsid w:val="00564ECF"/>
    <w:rsid w:val="0056513D"/>
    <w:rsid w:val="005651C8"/>
    <w:rsid w:val="005653AF"/>
    <w:rsid w:val="00565BA6"/>
    <w:rsid w:val="00565BF6"/>
    <w:rsid w:val="00565C91"/>
    <w:rsid w:val="00565F2B"/>
    <w:rsid w:val="00566070"/>
    <w:rsid w:val="0056620E"/>
    <w:rsid w:val="005664D7"/>
    <w:rsid w:val="005664F6"/>
    <w:rsid w:val="00566516"/>
    <w:rsid w:val="005665AB"/>
    <w:rsid w:val="00566700"/>
    <w:rsid w:val="005667DD"/>
    <w:rsid w:val="005668A9"/>
    <w:rsid w:val="005669D9"/>
    <w:rsid w:val="00566A86"/>
    <w:rsid w:val="00566B54"/>
    <w:rsid w:val="00567296"/>
    <w:rsid w:val="0056732D"/>
    <w:rsid w:val="0056751E"/>
    <w:rsid w:val="00567540"/>
    <w:rsid w:val="005675D2"/>
    <w:rsid w:val="005676C6"/>
    <w:rsid w:val="005676EC"/>
    <w:rsid w:val="005677A9"/>
    <w:rsid w:val="005677DB"/>
    <w:rsid w:val="00567B47"/>
    <w:rsid w:val="00567D28"/>
    <w:rsid w:val="00570057"/>
    <w:rsid w:val="005704C7"/>
    <w:rsid w:val="005709F5"/>
    <w:rsid w:val="00570C00"/>
    <w:rsid w:val="00570D9B"/>
    <w:rsid w:val="00571029"/>
    <w:rsid w:val="0057105F"/>
    <w:rsid w:val="0057139F"/>
    <w:rsid w:val="0057155F"/>
    <w:rsid w:val="00571929"/>
    <w:rsid w:val="00571930"/>
    <w:rsid w:val="00571BE2"/>
    <w:rsid w:val="0057213B"/>
    <w:rsid w:val="005721D9"/>
    <w:rsid w:val="005723FE"/>
    <w:rsid w:val="00572677"/>
    <w:rsid w:val="0057274F"/>
    <w:rsid w:val="00572799"/>
    <w:rsid w:val="00572AA3"/>
    <w:rsid w:val="00572CB8"/>
    <w:rsid w:val="00572FA8"/>
    <w:rsid w:val="005733E9"/>
    <w:rsid w:val="0057341C"/>
    <w:rsid w:val="00573481"/>
    <w:rsid w:val="00573509"/>
    <w:rsid w:val="00573565"/>
    <w:rsid w:val="0057360D"/>
    <w:rsid w:val="00573650"/>
    <w:rsid w:val="0057369A"/>
    <w:rsid w:val="0057385D"/>
    <w:rsid w:val="00573AB4"/>
    <w:rsid w:val="00573B84"/>
    <w:rsid w:val="00573F07"/>
    <w:rsid w:val="0057417A"/>
    <w:rsid w:val="0057420C"/>
    <w:rsid w:val="0057426C"/>
    <w:rsid w:val="0057427B"/>
    <w:rsid w:val="005743AC"/>
    <w:rsid w:val="00574450"/>
    <w:rsid w:val="005744B3"/>
    <w:rsid w:val="0057462B"/>
    <w:rsid w:val="005747CD"/>
    <w:rsid w:val="00574A2A"/>
    <w:rsid w:val="00574A62"/>
    <w:rsid w:val="00574AE0"/>
    <w:rsid w:val="00574CF5"/>
    <w:rsid w:val="00574F01"/>
    <w:rsid w:val="00574FA7"/>
    <w:rsid w:val="00575073"/>
    <w:rsid w:val="00575265"/>
    <w:rsid w:val="00575290"/>
    <w:rsid w:val="00575442"/>
    <w:rsid w:val="00575447"/>
    <w:rsid w:val="00575544"/>
    <w:rsid w:val="00575858"/>
    <w:rsid w:val="00575A90"/>
    <w:rsid w:val="00575B6C"/>
    <w:rsid w:val="00575D8E"/>
    <w:rsid w:val="00575F6F"/>
    <w:rsid w:val="005761F5"/>
    <w:rsid w:val="0057622F"/>
    <w:rsid w:val="005765FE"/>
    <w:rsid w:val="005766D4"/>
    <w:rsid w:val="0057673A"/>
    <w:rsid w:val="005768AA"/>
    <w:rsid w:val="00576C37"/>
    <w:rsid w:val="00576D54"/>
    <w:rsid w:val="00576D55"/>
    <w:rsid w:val="00576FAE"/>
    <w:rsid w:val="00577372"/>
    <w:rsid w:val="005774F5"/>
    <w:rsid w:val="00577589"/>
    <w:rsid w:val="005776F0"/>
    <w:rsid w:val="005778CE"/>
    <w:rsid w:val="0057791C"/>
    <w:rsid w:val="005801A4"/>
    <w:rsid w:val="005804A6"/>
    <w:rsid w:val="005805FF"/>
    <w:rsid w:val="0058065A"/>
    <w:rsid w:val="00580773"/>
    <w:rsid w:val="00580808"/>
    <w:rsid w:val="00580D12"/>
    <w:rsid w:val="00580DE3"/>
    <w:rsid w:val="00580EE2"/>
    <w:rsid w:val="00580FE9"/>
    <w:rsid w:val="00581032"/>
    <w:rsid w:val="005811A2"/>
    <w:rsid w:val="00581245"/>
    <w:rsid w:val="0058197D"/>
    <w:rsid w:val="00581C01"/>
    <w:rsid w:val="00581CE9"/>
    <w:rsid w:val="00581D68"/>
    <w:rsid w:val="00581F2E"/>
    <w:rsid w:val="00582026"/>
    <w:rsid w:val="005820E0"/>
    <w:rsid w:val="0058213A"/>
    <w:rsid w:val="0058236C"/>
    <w:rsid w:val="00582853"/>
    <w:rsid w:val="00582A8D"/>
    <w:rsid w:val="00582E4D"/>
    <w:rsid w:val="00583A60"/>
    <w:rsid w:val="0058403A"/>
    <w:rsid w:val="0058408C"/>
    <w:rsid w:val="00584134"/>
    <w:rsid w:val="0058451E"/>
    <w:rsid w:val="0058464F"/>
    <w:rsid w:val="0058495B"/>
    <w:rsid w:val="00584A90"/>
    <w:rsid w:val="00584B9C"/>
    <w:rsid w:val="00584BD5"/>
    <w:rsid w:val="00584DAB"/>
    <w:rsid w:val="00584F2E"/>
    <w:rsid w:val="00584FAD"/>
    <w:rsid w:val="0058513A"/>
    <w:rsid w:val="005852B6"/>
    <w:rsid w:val="005853DC"/>
    <w:rsid w:val="00585532"/>
    <w:rsid w:val="005856B5"/>
    <w:rsid w:val="0058584D"/>
    <w:rsid w:val="00585CD5"/>
    <w:rsid w:val="00585D31"/>
    <w:rsid w:val="00585F8A"/>
    <w:rsid w:val="00585F8B"/>
    <w:rsid w:val="00586163"/>
    <w:rsid w:val="00586194"/>
    <w:rsid w:val="00586391"/>
    <w:rsid w:val="0058639C"/>
    <w:rsid w:val="00586407"/>
    <w:rsid w:val="005864DC"/>
    <w:rsid w:val="0058668A"/>
    <w:rsid w:val="0058668F"/>
    <w:rsid w:val="005867AE"/>
    <w:rsid w:val="00586839"/>
    <w:rsid w:val="0058691A"/>
    <w:rsid w:val="00586927"/>
    <w:rsid w:val="005869C6"/>
    <w:rsid w:val="005869C7"/>
    <w:rsid w:val="00586B91"/>
    <w:rsid w:val="00586CB7"/>
    <w:rsid w:val="00586D42"/>
    <w:rsid w:val="0058708C"/>
    <w:rsid w:val="0058722A"/>
    <w:rsid w:val="0058727D"/>
    <w:rsid w:val="005873EB"/>
    <w:rsid w:val="00587494"/>
    <w:rsid w:val="00587501"/>
    <w:rsid w:val="0058766F"/>
    <w:rsid w:val="005878C7"/>
    <w:rsid w:val="005878F9"/>
    <w:rsid w:val="00587A08"/>
    <w:rsid w:val="00587BDE"/>
    <w:rsid w:val="00587C77"/>
    <w:rsid w:val="00587DD1"/>
    <w:rsid w:val="00587E87"/>
    <w:rsid w:val="00587EDD"/>
    <w:rsid w:val="00587EDE"/>
    <w:rsid w:val="00587EEA"/>
    <w:rsid w:val="00587F20"/>
    <w:rsid w:val="00587F26"/>
    <w:rsid w:val="00587FA1"/>
    <w:rsid w:val="00587FEF"/>
    <w:rsid w:val="005900B7"/>
    <w:rsid w:val="0059019F"/>
    <w:rsid w:val="005902AE"/>
    <w:rsid w:val="0059058D"/>
    <w:rsid w:val="0059073C"/>
    <w:rsid w:val="005907F9"/>
    <w:rsid w:val="0059093B"/>
    <w:rsid w:val="00590A5B"/>
    <w:rsid w:val="00590B57"/>
    <w:rsid w:val="00590BEF"/>
    <w:rsid w:val="00590F82"/>
    <w:rsid w:val="00590FC8"/>
    <w:rsid w:val="00590FEF"/>
    <w:rsid w:val="00591259"/>
    <w:rsid w:val="005913E1"/>
    <w:rsid w:val="005915C9"/>
    <w:rsid w:val="00591654"/>
    <w:rsid w:val="00591729"/>
    <w:rsid w:val="00591793"/>
    <w:rsid w:val="005918D5"/>
    <w:rsid w:val="00591929"/>
    <w:rsid w:val="00591C78"/>
    <w:rsid w:val="005921AA"/>
    <w:rsid w:val="00592289"/>
    <w:rsid w:val="0059270A"/>
    <w:rsid w:val="00592ABB"/>
    <w:rsid w:val="00592AD7"/>
    <w:rsid w:val="00592BF6"/>
    <w:rsid w:val="00592C07"/>
    <w:rsid w:val="00592F36"/>
    <w:rsid w:val="00593204"/>
    <w:rsid w:val="005935E4"/>
    <w:rsid w:val="00593930"/>
    <w:rsid w:val="00593B70"/>
    <w:rsid w:val="00593D1D"/>
    <w:rsid w:val="00593DFD"/>
    <w:rsid w:val="00593E67"/>
    <w:rsid w:val="00594137"/>
    <w:rsid w:val="005941A9"/>
    <w:rsid w:val="005941AE"/>
    <w:rsid w:val="0059423B"/>
    <w:rsid w:val="005942F6"/>
    <w:rsid w:val="00594B53"/>
    <w:rsid w:val="00594E20"/>
    <w:rsid w:val="00594E4E"/>
    <w:rsid w:val="00594E56"/>
    <w:rsid w:val="00594F00"/>
    <w:rsid w:val="00594F51"/>
    <w:rsid w:val="00594F74"/>
    <w:rsid w:val="00594FE3"/>
    <w:rsid w:val="00595038"/>
    <w:rsid w:val="00595098"/>
    <w:rsid w:val="005951C9"/>
    <w:rsid w:val="005953B4"/>
    <w:rsid w:val="00595558"/>
    <w:rsid w:val="005955E6"/>
    <w:rsid w:val="00595795"/>
    <w:rsid w:val="00595A09"/>
    <w:rsid w:val="00595F80"/>
    <w:rsid w:val="00596018"/>
    <w:rsid w:val="00596030"/>
    <w:rsid w:val="005960A0"/>
    <w:rsid w:val="0059613D"/>
    <w:rsid w:val="0059617A"/>
    <w:rsid w:val="005962CC"/>
    <w:rsid w:val="005964FB"/>
    <w:rsid w:val="005967E1"/>
    <w:rsid w:val="0059693A"/>
    <w:rsid w:val="00596991"/>
    <w:rsid w:val="00596A0B"/>
    <w:rsid w:val="00596A3B"/>
    <w:rsid w:val="00596AA8"/>
    <w:rsid w:val="00596D07"/>
    <w:rsid w:val="005970CE"/>
    <w:rsid w:val="005970EE"/>
    <w:rsid w:val="0059721B"/>
    <w:rsid w:val="00597291"/>
    <w:rsid w:val="00597326"/>
    <w:rsid w:val="00597413"/>
    <w:rsid w:val="00597437"/>
    <w:rsid w:val="00597B99"/>
    <w:rsid w:val="00597BC9"/>
    <w:rsid w:val="00597D5D"/>
    <w:rsid w:val="00597DBC"/>
    <w:rsid w:val="00597DF3"/>
    <w:rsid w:val="00597E63"/>
    <w:rsid w:val="00597F99"/>
    <w:rsid w:val="005A0209"/>
    <w:rsid w:val="005A045A"/>
    <w:rsid w:val="005A0636"/>
    <w:rsid w:val="005A08A4"/>
    <w:rsid w:val="005A09E6"/>
    <w:rsid w:val="005A0B43"/>
    <w:rsid w:val="005A0DAC"/>
    <w:rsid w:val="005A1131"/>
    <w:rsid w:val="005A13FD"/>
    <w:rsid w:val="005A144C"/>
    <w:rsid w:val="005A1461"/>
    <w:rsid w:val="005A14A6"/>
    <w:rsid w:val="005A17CD"/>
    <w:rsid w:val="005A1861"/>
    <w:rsid w:val="005A18CC"/>
    <w:rsid w:val="005A1A3D"/>
    <w:rsid w:val="005A1B67"/>
    <w:rsid w:val="005A1B6C"/>
    <w:rsid w:val="005A1F58"/>
    <w:rsid w:val="005A21F8"/>
    <w:rsid w:val="005A22B2"/>
    <w:rsid w:val="005A241B"/>
    <w:rsid w:val="005A29BE"/>
    <w:rsid w:val="005A2B25"/>
    <w:rsid w:val="005A2E11"/>
    <w:rsid w:val="005A31F1"/>
    <w:rsid w:val="005A32D5"/>
    <w:rsid w:val="005A348E"/>
    <w:rsid w:val="005A3635"/>
    <w:rsid w:val="005A3BBA"/>
    <w:rsid w:val="005A3CCF"/>
    <w:rsid w:val="005A3D4C"/>
    <w:rsid w:val="005A3DCB"/>
    <w:rsid w:val="005A3E5F"/>
    <w:rsid w:val="005A3FCA"/>
    <w:rsid w:val="005A4094"/>
    <w:rsid w:val="005A41BB"/>
    <w:rsid w:val="005A4352"/>
    <w:rsid w:val="005A44F8"/>
    <w:rsid w:val="005A4580"/>
    <w:rsid w:val="005A45A6"/>
    <w:rsid w:val="005A4991"/>
    <w:rsid w:val="005A4AAA"/>
    <w:rsid w:val="005A4ADE"/>
    <w:rsid w:val="005A4D5A"/>
    <w:rsid w:val="005A4F35"/>
    <w:rsid w:val="005A5025"/>
    <w:rsid w:val="005A5072"/>
    <w:rsid w:val="005A5526"/>
    <w:rsid w:val="005A557E"/>
    <w:rsid w:val="005A5790"/>
    <w:rsid w:val="005A5A5E"/>
    <w:rsid w:val="005A5DA7"/>
    <w:rsid w:val="005A5E68"/>
    <w:rsid w:val="005A5F2B"/>
    <w:rsid w:val="005A60C1"/>
    <w:rsid w:val="005A6396"/>
    <w:rsid w:val="005A6408"/>
    <w:rsid w:val="005A666D"/>
    <w:rsid w:val="005A66E4"/>
    <w:rsid w:val="005A67C2"/>
    <w:rsid w:val="005A6C32"/>
    <w:rsid w:val="005A6CE4"/>
    <w:rsid w:val="005A6D5A"/>
    <w:rsid w:val="005A6D6A"/>
    <w:rsid w:val="005A6E45"/>
    <w:rsid w:val="005A6F07"/>
    <w:rsid w:val="005A6FCA"/>
    <w:rsid w:val="005A7029"/>
    <w:rsid w:val="005A728A"/>
    <w:rsid w:val="005A73AE"/>
    <w:rsid w:val="005A76D2"/>
    <w:rsid w:val="005A793A"/>
    <w:rsid w:val="005A79C1"/>
    <w:rsid w:val="005A7AE3"/>
    <w:rsid w:val="005A7BBF"/>
    <w:rsid w:val="005A7E8E"/>
    <w:rsid w:val="005B0252"/>
    <w:rsid w:val="005B02DC"/>
    <w:rsid w:val="005B0549"/>
    <w:rsid w:val="005B0883"/>
    <w:rsid w:val="005B08DF"/>
    <w:rsid w:val="005B0E45"/>
    <w:rsid w:val="005B0E4E"/>
    <w:rsid w:val="005B0E86"/>
    <w:rsid w:val="005B10EC"/>
    <w:rsid w:val="005B115A"/>
    <w:rsid w:val="005B1214"/>
    <w:rsid w:val="005B128E"/>
    <w:rsid w:val="005B1468"/>
    <w:rsid w:val="005B1626"/>
    <w:rsid w:val="005B17CD"/>
    <w:rsid w:val="005B1871"/>
    <w:rsid w:val="005B1BDD"/>
    <w:rsid w:val="005B284F"/>
    <w:rsid w:val="005B2866"/>
    <w:rsid w:val="005B293F"/>
    <w:rsid w:val="005B2995"/>
    <w:rsid w:val="005B2AE0"/>
    <w:rsid w:val="005B2B7C"/>
    <w:rsid w:val="005B2F82"/>
    <w:rsid w:val="005B33D3"/>
    <w:rsid w:val="005B346C"/>
    <w:rsid w:val="005B3544"/>
    <w:rsid w:val="005B35C8"/>
    <w:rsid w:val="005B36E7"/>
    <w:rsid w:val="005B37B0"/>
    <w:rsid w:val="005B3C1F"/>
    <w:rsid w:val="005B3C64"/>
    <w:rsid w:val="005B3DC3"/>
    <w:rsid w:val="005B3E57"/>
    <w:rsid w:val="005B3F7E"/>
    <w:rsid w:val="005B430C"/>
    <w:rsid w:val="005B4381"/>
    <w:rsid w:val="005B43EE"/>
    <w:rsid w:val="005B458B"/>
    <w:rsid w:val="005B45E2"/>
    <w:rsid w:val="005B4721"/>
    <w:rsid w:val="005B4789"/>
    <w:rsid w:val="005B47BD"/>
    <w:rsid w:val="005B49E6"/>
    <w:rsid w:val="005B4A1F"/>
    <w:rsid w:val="005B4AE7"/>
    <w:rsid w:val="005B4D28"/>
    <w:rsid w:val="005B4DEC"/>
    <w:rsid w:val="005B4F5A"/>
    <w:rsid w:val="005B5199"/>
    <w:rsid w:val="005B5224"/>
    <w:rsid w:val="005B532D"/>
    <w:rsid w:val="005B547B"/>
    <w:rsid w:val="005B5596"/>
    <w:rsid w:val="005B564F"/>
    <w:rsid w:val="005B5676"/>
    <w:rsid w:val="005B57AC"/>
    <w:rsid w:val="005B5A6E"/>
    <w:rsid w:val="005B5B80"/>
    <w:rsid w:val="005B5C10"/>
    <w:rsid w:val="005B5D6B"/>
    <w:rsid w:val="005B5D8F"/>
    <w:rsid w:val="005B5E85"/>
    <w:rsid w:val="005B6521"/>
    <w:rsid w:val="005B65B2"/>
    <w:rsid w:val="005B6600"/>
    <w:rsid w:val="005B6627"/>
    <w:rsid w:val="005B66B4"/>
    <w:rsid w:val="005B6CE8"/>
    <w:rsid w:val="005B6D1C"/>
    <w:rsid w:val="005B6F95"/>
    <w:rsid w:val="005B6FAC"/>
    <w:rsid w:val="005B75F8"/>
    <w:rsid w:val="005B76AC"/>
    <w:rsid w:val="005B7814"/>
    <w:rsid w:val="005B7888"/>
    <w:rsid w:val="005B79DB"/>
    <w:rsid w:val="005B7B68"/>
    <w:rsid w:val="005B7C9C"/>
    <w:rsid w:val="005B7D83"/>
    <w:rsid w:val="005B7DE9"/>
    <w:rsid w:val="005B7FB3"/>
    <w:rsid w:val="005B7FF9"/>
    <w:rsid w:val="005C0502"/>
    <w:rsid w:val="005C057B"/>
    <w:rsid w:val="005C0B2A"/>
    <w:rsid w:val="005C0B53"/>
    <w:rsid w:val="005C112B"/>
    <w:rsid w:val="005C1550"/>
    <w:rsid w:val="005C1681"/>
    <w:rsid w:val="005C1718"/>
    <w:rsid w:val="005C1BFA"/>
    <w:rsid w:val="005C1E27"/>
    <w:rsid w:val="005C2089"/>
    <w:rsid w:val="005C2259"/>
    <w:rsid w:val="005C2412"/>
    <w:rsid w:val="005C2437"/>
    <w:rsid w:val="005C24EA"/>
    <w:rsid w:val="005C2501"/>
    <w:rsid w:val="005C27D2"/>
    <w:rsid w:val="005C27FD"/>
    <w:rsid w:val="005C281B"/>
    <w:rsid w:val="005C2A0A"/>
    <w:rsid w:val="005C2BA4"/>
    <w:rsid w:val="005C2C22"/>
    <w:rsid w:val="005C2CE7"/>
    <w:rsid w:val="005C2D0E"/>
    <w:rsid w:val="005C2F69"/>
    <w:rsid w:val="005C3171"/>
    <w:rsid w:val="005C3215"/>
    <w:rsid w:val="005C394D"/>
    <w:rsid w:val="005C3A2B"/>
    <w:rsid w:val="005C3C29"/>
    <w:rsid w:val="005C3C35"/>
    <w:rsid w:val="005C3D40"/>
    <w:rsid w:val="005C41AB"/>
    <w:rsid w:val="005C43BF"/>
    <w:rsid w:val="005C4416"/>
    <w:rsid w:val="005C44A5"/>
    <w:rsid w:val="005C45C0"/>
    <w:rsid w:val="005C46F6"/>
    <w:rsid w:val="005C47B3"/>
    <w:rsid w:val="005C47EA"/>
    <w:rsid w:val="005C4A33"/>
    <w:rsid w:val="005C4AD3"/>
    <w:rsid w:val="005C4D28"/>
    <w:rsid w:val="005C4D39"/>
    <w:rsid w:val="005C4F05"/>
    <w:rsid w:val="005C4F4C"/>
    <w:rsid w:val="005C5183"/>
    <w:rsid w:val="005C52D8"/>
    <w:rsid w:val="005C5337"/>
    <w:rsid w:val="005C5382"/>
    <w:rsid w:val="005C53F7"/>
    <w:rsid w:val="005C5515"/>
    <w:rsid w:val="005C56A7"/>
    <w:rsid w:val="005C5D38"/>
    <w:rsid w:val="005C61F1"/>
    <w:rsid w:val="005C63B2"/>
    <w:rsid w:val="005C63BE"/>
    <w:rsid w:val="005C64A3"/>
    <w:rsid w:val="005C66DA"/>
    <w:rsid w:val="005C6953"/>
    <w:rsid w:val="005C697C"/>
    <w:rsid w:val="005C6A43"/>
    <w:rsid w:val="005C6BD6"/>
    <w:rsid w:val="005C6C60"/>
    <w:rsid w:val="005C6CA6"/>
    <w:rsid w:val="005C6CC1"/>
    <w:rsid w:val="005C70AD"/>
    <w:rsid w:val="005C716A"/>
    <w:rsid w:val="005C7304"/>
    <w:rsid w:val="005C7548"/>
    <w:rsid w:val="005C75A4"/>
    <w:rsid w:val="005C75F9"/>
    <w:rsid w:val="005C76D2"/>
    <w:rsid w:val="005C76EC"/>
    <w:rsid w:val="005C788A"/>
    <w:rsid w:val="005C7E30"/>
    <w:rsid w:val="005C7EC9"/>
    <w:rsid w:val="005C7EE7"/>
    <w:rsid w:val="005D0508"/>
    <w:rsid w:val="005D0673"/>
    <w:rsid w:val="005D071F"/>
    <w:rsid w:val="005D099A"/>
    <w:rsid w:val="005D0C16"/>
    <w:rsid w:val="005D11B3"/>
    <w:rsid w:val="005D13E6"/>
    <w:rsid w:val="005D14E8"/>
    <w:rsid w:val="005D15E9"/>
    <w:rsid w:val="005D1AC7"/>
    <w:rsid w:val="005D1B9E"/>
    <w:rsid w:val="005D1DE0"/>
    <w:rsid w:val="005D201A"/>
    <w:rsid w:val="005D23F1"/>
    <w:rsid w:val="005D272A"/>
    <w:rsid w:val="005D2BA3"/>
    <w:rsid w:val="005D2BA9"/>
    <w:rsid w:val="005D2BEF"/>
    <w:rsid w:val="005D2DD0"/>
    <w:rsid w:val="005D2F4A"/>
    <w:rsid w:val="005D342D"/>
    <w:rsid w:val="005D3430"/>
    <w:rsid w:val="005D35C3"/>
    <w:rsid w:val="005D36FF"/>
    <w:rsid w:val="005D3780"/>
    <w:rsid w:val="005D37E2"/>
    <w:rsid w:val="005D3890"/>
    <w:rsid w:val="005D396A"/>
    <w:rsid w:val="005D3B28"/>
    <w:rsid w:val="005D3E2B"/>
    <w:rsid w:val="005D406C"/>
    <w:rsid w:val="005D4080"/>
    <w:rsid w:val="005D429B"/>
    <w:rsid w:val="005D42E3"/>
    <w:rsid w:val="005D47AA"/>
    <w:rsid w:val="005D48A7"/>
    <w:rsid w:val="005D4924"/>
    <w:rsid w:val="005D4B5D"/>
    <w:rsid w:val="005D4EB3"/>
    <w:rsid w:val="005D4F91"/>
    <w:rsid w:val="005D50BA"/>
    <w:rsid w:val="005D5154"/>
    <w:rsid w:val="005D5186"/>
    <w:rsid w:val="005D535C"/>
    <w:rsid w:val="005D5594"/>
    <w:rsid w:val="005D565B"/>
    <w:rsid w:val="005D57C5"/>
    <w:rsid w:val="005D5810"/>
    <w:rsid w:val="005D58F2"/>
    <w:rsid w:val="005D5946"/>
    <w:rsid w:val="005D5B0B"/>
    <w:rsid w:val="005D5BAD"/>
    <w:rsid w:val="005D5BDB"/>
    <w:rsid w:val="005D5E41"/>
    <w:rsid w:val="005D6665"/>
    <w:rsid w:val="005D6756"/>
    <w:rsid w:val="005D6A2E"/>
    <w:rsid w:val="005D6AAD"/>
    <w:rsid w:val="005D6AD2"/>
    <w:rsid w:val="005D6BED"/>
    <w:rsid w:val="005D6D18"/>
    <w:rsid w:val="005D6EAD"/>
    <w:rsid w:val="005D6EE2"/>
    <w:rsid w:val="005D6F26"/>
    <w:rsid w:val="005D71DF"/>
    <w:rsid w:val="005D7309"/>
    <w:rsid w:val="005D7553"/>
    <w:rsid w:val="005D7591"/>
    <w:rsid w:val="005D7CD9"/>
    <w:rsid w:val="005D7D48"/>
    <w:rsid w:val="005D7D60"/>
    <w:rsid w:val="005D7DBC"/>
    <w:rsid w:val="005D7EA5"/>
    <w:rsid w:val="005E0133"/>
    <w:rsid w:val="005E0147"/>
    <w:rsid w:val="005E0465"/>
    <w:rsid w:val="005E05CE"/>
    <w:rsid w:val="005E07C4"/>
    <w:rsid w:val="005E09E3"/>
    <w:rsid w:val="005E0AD9"/>
    <w:rsid w:val="005E0AF9"/>
    <w:rsid w:val="005E0CD7"/>
    <w:rsid w:val="005E0D1F"/>
    <w:rsid w:val="005E0D88"/>
    <w:rsid w:val="005E10CA"/>
    <w:rsid w:val="005E1332"/>
    <w:rsid w:val="005E14A6"/>
    <w:rsid w:val="005E154D"/>
    <w:rsid w:val="005E175B"/>
    <w:rsid w:val="005E17A9"/>
    <w:rsid w:val="005E17B9"/>
    <w:rsid w:val="005E19C0"/>
    <w:rsid w:val="005E1AB3"/>
    <w:rsid w:val="005E1B0B"/>
    <w:rsid w:val="005E1B2A"/>
    <w:rsid w:val="005E1C40"/>
    <w:rsid w:val="005E1CED"/>
    <w:rsid w:val="005E1EA9"/>
    <w:rsid w:val="005E225B"/>
    <w:rsid w:val="005E2287"/>
    <w:rsid w:val="005E23CB"/>
    <w:rsid w:val="005E26A9"/>
    <w:rsid w:val="005E28A9"/>
    <w:rsid w:val="005E28D2"/>
    <w:rsid w:val="005E2912"/>
    <w:rsid w:val="005E29B0"/>
    <w:rsid w:val="005E2DC0"/>
    <w:rsid w:val="005E2E0C"/>
    <w:rsid w:val="005E31A5"/>
    <w:rsid w:val="005E31B3"/>
    <w:rsid w:val="005E32B9"/>
    <w:rsid w:val="005E3333"/>
    <w:rsid w:val="005E3495"/>
    <w:rsid w:val="005E390C"/>
    <w:rsid w:val="005E396C"/>
    <w:rsid w:val="005E3CB5"/>
    <w:rsid w:val="005E426A"/>
    <w:rsid w:val="005E4293"/>
    <w:rsid w:val="005E44A2"/>
    <w:rsid w:val="005E45C2"/>
    <w:rsid w:val="005E45CA"/>
    <w:rsid w:val="005E4A2F"/>
    <w:rsid w:val="005E4B8F"/>
    <w:rsid w:val="005E4C73"/>
    <w:rsid w:val="005E4C86"/>
    <w:rsid w:val="005E4C92"/>
    <w:rsid w:val="005E4F67"/>
    <w:rsid w:val="005E5313"/>
    <w:rsid w:val="005E538E"/>
    <w:rsid w:val="005E5443"/>
    <w:rsid w:val="005E54BF"/>
    <w:rsid w:val="005E55A3"/>
    <w:rsid w:val="005E564F"/>
    <w:rsid w:val="005E56E7"/>
    <w:rsid w:val="005E5D31"/>
    <w:rsid w:val="005E5DDC"/>
    <w:rsid w:val="005E5EC3"/>
    <w:rsid w:val="005E60ED"/>
    <w:rsid w:val="005E61A0"/>
    <w:rsid w:val="005E63A8"/>
    <w:rsid w:val="005E6546"/>
    <w:rsid w:val="005E6610"/>
    <w:rsid w:val="005E6639"/>
    <w:rsid w:val="005E6666"/>
    <w:rsid w:val="005E6862"/>
    <w:rsid w:val="005E68A1"/>
    <w:rsid w:val="005E6C13"/>
    <w:rsid w:val="005E6EC0"/>
    <w:rsid w:val="005E6EFC"/>
    <w:rsid w:val="005E6F0B"/>
    <w:rsid w:val="005E6F8E"/>
    <w:rsid w:val="005E6FB3"/>
    <w:rsid w:val="005E6FFF"/>
    <w:rsid w:val="005E71A6"/>
    <w:rsid w:val="005E761F"/>
    <w:rsid w:val="005E7774"/>
    <w:rsid w:val="005E7810"/>
    <w:rsid w:val="005E79EF"/>
    <w:rsid w:val="005E7B8F"/>
    <w:rsid w:val="005E7E1D"/>
    <w:rsid w:val="005E7F03"/>
    <w:rsid w:val="005E7F08"/>
    <w:rsid w:val="005E7F74"/>
    <w:rsid w:val="005E7FFC"/>
    <w:rsid w:val="005F054F"/>
    <w:rsid w:val="005F060A"/>
    <w:rsid w:val="005F06F2"/>
    <w:rsid w:val="005F08D6"/>
    <w:rsid w:val="005F0CB3"/>
    <w:rsid w:val="005F1143"/>
    <w:rsid w:val="005F1206"/>
    <w:rsid w:val="005F1359"/>
    <w:rsid w:val="005F15A3"/>
    <w:rsid w:val="005F173D"/>
    <w:rsid w:val="005F1769"/>
    <w:rsid w:val="005F18DB"/>
    <w:rsid w:val="005F19E3"/>
    <w:rsid w:val="005F1A3F"/>
    <w:rsid w:val="005F1AC5"/>
    <w:rsid w:val="005F1BA6"/>
    <w:rsid w:val="005F1BFF"/>
    <w:rsid w:val="005F1CD8"/>
    <w:rsid w:val="005F1F87"/>
    <w:rsid w:val="005F2107"/>
    <w:rsid w:val="005F23DE"/>
    <w:rsid w:val="005F24A8"/>
    <w:rsid w:val="005F26EB"/>
    <w:rsid w:val="005F27F2"/>
    <w:rsid w:val="005F2803"/>
    <w:rsid w:val="005F28A7"/>
    <w:rsid w:val="005F293A"/>
    <w:rsid w:val="005F2A1F"/>
    <w:rsid w:val="005F2AA7"/>
    <w:rsid w:val="005F2FB6"/>
    <w:rsid w:val="005F3082"/>
    <w:rsid w:val="005F33AC"/>
    <w:rsid w:val="005F3751"/>
    <w:rsid w:val="005F3A95"/>
    <w:rsid w:val="005F3BFC"/>
    <w:rsid w:val="005F3E71"/>
    <w:rsid w:val="005F4022"/>
    <w:rsid w:val="005F405F"/>
    <w:rsid w:val="005F40C0"/>
    <w:rsid w:val="005F412E"/>
    <w:rsid w:val="005F4132"/>
    <w:rsid w:val="005F4290"/>
    <w:rsid w:val="005F42BC"/>
    <w:rsid w:val="005F42CA"/>
    <w:rsid w:val="005F4A4D"/>
    <w:rsid w:val="005F4B07"/>
    <w:rsid w:val="005F4D21"/>
    <w:rsid w:val="005F4EAA"/>
    <w:rsid w:val="005F4EC3"/>
    <w:rsid w:val="005F526E"/>
    <w:rsid w:val="005F52D1"/>
    <w:rsid w:val="005F5306"/>
    <w:rsid w:val="005F539C"/>
    <w:rsid w:val="005F56FE"/>
    <w:rsid w:val="005F58C9"/>
    <w:rsid w:val="005F58DB"/>
    <w:rsid w:val="005F5908"/>
    <w:rsid w:val="005F5A1B"/>
    <w:rsid w:val="005F5AB2"/>
    <w:rsid w:val="005F5E38"/>
    <w:rsid w:val="005F5F60"/>
    <w:rsid w:val="005F6190"/>
    <w:rsid w:val="005F627E"/>
    <w:rsid w:val="005F63FA"/>
    <w:rsid w:val="005F6642"/>
    <w:rsid w:val="005F6683"/>
    <w:rsid w:val="005F6855"/>
    <w:rsid w:val="005F6860"/>
    <w:rsid w:val="005F6B52"/>
    <w:rsid w:val="005F6BF5"/>
    <w:rsid w:val="005F6DAC"/>
    <w:rsid w:val="005F6DE3"/>
    <w:rsid w:val="005F6E48"/>
    <w:rsid w:val="005F6F2A"/>
    <w:rsid w:val="005F71CE"/>
    <w:rsid w:val="005F7622"/>
    <w:rsid w:val="005F77DD"/>
    <w:rsid w:val="005F77F8"/>
    <w:rsid w:val="005F783F"/>
    <w:rsid w:val="005F7854"/>
    <w:rsid w:val="005F7C3D"/>
    <w:rsid w:val="005F7D55"/>
    <w:rsid w:val="005F7F55"/>
    <w:rsid w:val="005F7F7A"/>
    <w:rsid w:val="00600015"/>
    <w:rsid w:val="0060021A"/>
    <w:rsid w:val="006002BA"/>
    <w:rsid w:val="0060031F"/>
    <w:rsid w:val="00600BB8"/>
    <w:rsid w:val="00600BEF"/>
    <w:rsid w:val="00600EEE"/>
    <w:rsid w:val="00600EF4"/>
    <w:rsid w:val="00600EFB"/>
    <w:rsid w:val="00600FFC"/>
    <w:rsid w:val="00601001"/>
    <w:rsid w:val="006010CA"/>
    <w:rsid w:val="0060147F"/>
    <w:rsid w:val="006014D8"/>
    <w:rsid w:val="00601857"/>
    <w:rsid w:val="006019CB"/>
    <w:rsid w:val="006019D8"/>
    <w:rsid w:val="00601B46"/>
    <w:rsid w:val="00601BEE"/>
    <w:rsid w:val="00601D04"/>
    <w:rsid w:val="00601E60"/>
    <w:rsid w:val="00601EB7"/>
    <w:rsid w:val="00602785"/>
    <w:rsid w:val="006028EB"/>
    <w:rsid w:val="00602AEB"/>
    <w:rsid w:val="00602E7C"/>
    <w:rsid w:val="00602EE3"/>
    <w:rsid w:val="00602F70"/>
    <w:rsid w:val="00603002"/>
    <w:rsid w:val="0060321A"/>
    <w:rsid w:val="00603252"/>
    <w:rsid w:val="006034AB"/>
    <w:rsid w:val="00603599"/>
    <w:rsid w:val="00603645"/>
    <w:rsid w:val="006036B4"/>
    <w:rsid w:val="00603718"/>
    <w:rsid w:val="006037FF"/>
    <w:rsid w:val="00603840"/>
    <w:rsid w:val="00603869"/>
    <w:rsid w:val="00603A82"/>
    <w:rsid w:val="00603F0C"/>
    <w:rsid w:val="00603F56"/>
    <w:rsid w:val="00604097"/>
    <w:rsid w:val="006040B6"/>
    <w:rsid w:val="00604212"/>
    <w:rsid w:val="00604792"/>
    <w:rsid w:val="00604902"/>
    <w:rsid w:val="00604928"/>
    <w:rsid w:val="00604A61"/>
    <w:rsid w:val="00604B51"/>
    <w:rsid w:val="00604BFF"/>
    <w:rsid w:val="00604C26"/>
    <w:rsid w:val="00604D2E"/>
    <w:rsid w:val="00604D86"/>
    <w:rsid w:val="00604F77"/>
    <w:rsid w:val="0060520B"/>
    <w:rsid w:val="00605272"/>
    <w:rsid w:val="00605294"/>
    <w:rsid w:val="006052E6"/>
    <w:rsid w:val="00605528"/>
    <w:rsid w:val="0060556E"/>
    <w:rsid w:val="00605894"/>
    <w:rsid w:val="00605C6C"/>
    <w:rsid w:val="00605F06"/>
    <w:rsid w:val="0060607C"/>
    <w:rsid w:val="00606097"/>
    <w:rsid w:val="006061B5"/>
    <w:rsid w:val="0060647B"/>
    <w:rsid w:val="00606585"/>
    <w:rsid w:val="0060668F"/>
    <w:rsid w:val="0060671D"/>
    <w:rsid w:val="00606905"/>
    <w:rsid w:val="0060696B"/>
    <w:rsid w:val="0060699B"/>
    <w:rsid w:val="006069FB"/>
    <w:rsid w:val="00606CBE"/>
    <w:rsid w:val="00606DD2"/>
    <w:rsid w:val="00606E7F"/>
    <w:rsid w:val="00606E97"/>
    <w:rsid w:val="00607495"/>
    <w:rsid w:val="0060754B"/>
    <w:rsid w:val="0060766B"/>
    <w:rsid w:val="006076B0"/>
    <w:rsid w:val="006076C6"/>
    <w:rsid w:val="006078E3"/>
    <w:rsid w:val="00607FC9"/>
    <w:rsid w:val="00610049"/>
    <w:rsid w:val="00610057"/>
    <w:rsid w:val="006100E9"/>
    <w:rsid w:val="00610265"/>
    <w:rsid w:val="00610268"/>
    <w:rsid w:val="006104D2"/>
    <w:rsid w:val="00610536"/>
    <w:rsid w:val="006106C4"/>
    <w:rsid w:val="00610E29"/>
    <w:rsid w:val="00610ED7"/>
    <w:rsid w:val="0061107A"/>
    <w:rsid w:val="006111A3"/>
    <w:rsid w:val="006112B9"/>
    <w:rsid w:val="00611403"/>
    <w:rsid w:val="00611524"/>
    <w:rsid w:val="0061177A"/>
    <w:rsid w:val="00611A51"/>
    <w:rsid w:val="00611A9A"/>
    <w:rsid w:val="00611C2E"/>
    <w:rsid w:val="00611C31"/>
    <w:rsid w:val="00611F9A"/>
    <w:rsid w:val="00611FD7"/>
    <w:rsid w:val="00612058"/>
    <w:rsid w:val="006121D1"/>
    <w:rsid w:val="00612419"/>
    <w:rsid w:val="006125FE"/>
    <w:rsid w:val="00612667"/>
    <w:rsid w:val="00612AA0"/>
    <w:rsid w:val="00612BF4"/>
    <w:rsid w:val="00612C26"/>
    <w:rsid w:val="00612CB1"/>
    <w:rsid w:val="00612CBA"/>
    <w:rsid w:val="00613041"/>
    <w:rsid w:val="006130E0"/>
    <w:rsid w:val="00613213"/>
    <w:rsid w:val="00613610"/>
    <w:rsid w:val="0061369C"/>
    <w:rsid w:val="00613764"/>
    <w:rsid w:val="00613776"/>
    <w:rsid w:val="00613897"/>
    <w:rsid w:val="00613927"/>
    <w:rsid w:val="006139E6"/>
    <w:rsid w:val="00613CA2"/>
    <w:rsid w:val="00613D18"/>
    <w:rsid w:val="00614149"/>
    <w:rsid w:val="0061418C"/>
    <w:rsid w:val="00614374"/>
    <w:rsid w:val="00614530"/>
    <w:rsid w:val="00614A3C"/>
    <w:rsid w:val="00614ABA"/>
    <w:rsid w:val="00614C68"/>
    <w:rsid w:val="00614E93"/>
    <w:rsid w:val="00614EBB"/>
    <w:rsid w:val="00615028"/>
    <w:rsid w:val="00615430"/>
    <w:rsid w:val="00615556"/>
    <w:rsid w:val="006155B6"/>
    <w:rsid w:val="006155E4"/>
    <w:rsid w:val="006155F7"/>
    <w:rsid w:val="00615616"/>
    <w:rsid w:val="00615662"/>
    <w:rsid w:val="006158BA"/>
    <w:rsid w:val="00615B1D"/>
    <w:rsid w:val="00615BD3"/>
    <w:rsid w:val="00615BF2"/>
    <w:rsid w:val="00615CA6"/>
    <w:rsid w:val="00615E4C"/>
    <w:rsid w:val="0061602A"/>
    <w:rsid w:val="0061608E"/>
    <w:rsid w:val="006160D9"/>
    <w:rsid w:val="0061619F"/>
    <w:rsid w:val="0061625F"/>
    <w:rsid w:val="006162DA"/>
    <w:rsid w:val="0061633A"/>
    <w:rsid w:val="006164E0"/>
    <w:rsid w:val="00616865"/>
    <w:rsid w:val="006168D2"/>
    <w:rsid w:val="00616CBA"/>
    <w:rsid w:val="00616E44"/>
    <w:rsid w:val="006171D3"/>
    <w:rsid w:val="00617401"/>
    <w:rsid w:val="006174C9"/>
    <w:rsid w:val="00617541"/>
    <w:rsid w:val="00617560"/>
    <w:rsid w:val="006176FB"/>
    <w:rsid w:val="006177DE"/>
    <w:rsid w:val="006178A6"/>
    <w:rsid w:val="006178BD"/>
    <w:rsid w:val="00617A75"/>
    <w:rsid w:val="00617AAC"/>
    <w:rsid w:val="00617B3B"/>
    <w:rsid w:val="00617B3C"/>
    <w:rsid w:val="00617C51"/>
    <w:rsid w:val="00617CF1"/>
    <w:rsid w:val="00617D88"/>
    <w:rsid w:val="00617E51"/>
    <w:rsid w:val="006204CD"/>
    <w:rsid w:val="00620700"/>
    <w:rsid w:val="00620872"/>
    <w:rsid w:val="00620AEE"/>
    <w:rsid w:val="00620B42"/>
    <w:rsid w:val="00620BA6"/>
    <w:rsid w:val="00620FC4"/>
    <w:rsid w:val="0062102A"/>
    <w:rsid w:val="006212F1"/>
    <w:rsid w:val="0062176C"/>
    <w:rsid w:val="00621776"/>
    <w:rsid w:val="006217F8"/>
    <w:rsid w:val="00621AEA"/>
    <w:rsid w:val="00621B71"/>
    <w:rsid w:val="00621C8F"/>
    <w:rsid w:val="00621D20"/>
    <w:rsid w:val="0062222C"/>
    <w:rsid w:val="006222CD"/>
    <w:rsid w:val="006223E8"/>
    <w:rsid w:val="006224F9"/>
    <w:rsid w:val="00622790"/>
    <w:rsid w:val="00622D86"/>
    <w:rsid w:val="00622F4C"/>
    <w:rsid w:val="00623107"/>
    <w:rsid w:val="0062330A"/>
    <w:rsid w:val="00623405"/>
    <w:rsid w:val="0062369A"/>
    <w:rsid w:val="00623724"/>
    <w:rsid w:val="00623870"/>
    <w:rsid w:val="00623B81"/>
    <w:rsid w:val="00623C4E"/>
    <w:rsid w:val="00623DFB"/>
    <w:rsid w:val="006241A8"/>
    <w:rsid w:val="006244C7"/>
    <w:rsid w:val="006244F7"/>
    <w:rsid w:val="00624679"/>
    <w:rsid w:val="00624694"/>
    <w:rsid w:val="0062473B"/>
    <w:rsid w:val="006247D3"/>
    <w:rsid w:val="0062496A"/>
    <w:rsid w:val="006249D4"/>
    <w:rsid w:val="00624AAA"/>
    <w:rsid w:val="00624B74"/>
    <w:rsid w:val="00624D55"/>
    <w:rsid w:val="00624ECB"/>
    <w:rsid w:val="00624F97"/>
    <w:rsid w:val="00625032"/>
    <w:rsid w:val="00625421"/>
    <w:rsid w:val="0062580D"/>
    <w:rsid w:val="00625A27"/>
    <w:rsid w:val="00625AA4"/>
    <w:rsid w:val="00625CCA"/>
    <w:rsid w:val="00625CD3"/>
    <w:rsid w:val="00625E4B"/>
    <w:rsid w:val="00625F58"/>
    <w:rsid w:val="00626144"/>
    <w:rsid w:val="00626344"/>
    <w:rsid w:val="00626361"/>
    <w:rsid w:val="00626432"/>
    <w:rsid w:val="006265CB"/>
    <w:rsid w:val="0062675B"/>
    <w:rsid w:val="006267FF"/>
    <w:rsid w:val="00626864"/>
    <w:rsid w:val="006268C2"/>
    <w:rsid w:val="006269C1"/>
    <w:rsid w:val="00626E07"/>
    <w:rsid w:val="00626E59"/>
    <w:rsid w:val="00626F47"/>
    <w:rsid w:val="00627207"/>
    <w:rsid w:val="00627233"/>
    <w:rsid w:val="00627297"/>
    <w:rsid w:val="0062739A"/>
    <w:rsid w:val="006273D6"/>
    <w:rsid w:val="006275FB"/>
    <w:rsid w:val="0062789C"/>
    <w:rsid w:val="00627A56"/>
    <w:rsid w:val="00627EC1"/>
    <w:rsid w:val="00627F38"/>
    <w:rsid w:val="00630118"/>
    <w:rsid w:val="006301EE"/>
    <w:rsid w:val="0063037F"/>
    <w:rsid w:val="0063044A"/>
    <w:rsid w:val="006304F5"/>
    <w:rsid w:val="0063053D"/>
    <w:rsid w:val="0063056F"/>
    <w:rsid w:val="006305A3"/>
    <w:rsid w:val="0063061F"/>
    <w:rsid w:val="006307E1"/>
    <w:rsid w:val="006309B7"/>
    <w:rsid w:val="00630C35"/>
    <w:rsid w:val="00630F36"/>
    <w:rsid w:val="00631112"/>
    <w:rsid w:val="006311CC"/>
    <w:rsid w:val="006314FB"/>
    <w:rsid w:val="006315A5"/>
    <w:rsid w:val="0063168E"/>
    <w:rsid w:val="006317CB"/>
    <w:rsid w:val="00631855"/>
    <w:rsid w:val="0063194D"/>
    <w:rsid w:val="00631B71"/>
    <w:rsid w:val="00631D73"/>
    <w:rsid w:val="00631E45"/>
    <w:rsid w:val="00631F75"/>
    <w:rsid w:val="00631F7F"/>
    <w:rsid w:val="006320A6"/>
    <w:rsid w:val="0063232A"/>
    <w:rsid w:val="00632330"/>
    <w:rsid w:val="00632438"/>
    <w:rsid w:val="00632477"/>
    <w:rsid w:val="00632480"/>
    <w:rsid w:val="006324B9"/>
    <w:rsid w:val="0063251B"/>
    <w:rsid w:val="006325C1"/>
    <w:rsid w:val="0063268B"/>
    <w:rsid w:val="00632737"/>
    <w:rsid w:val="006327DB"/>
    <w:rsid w:val="00632889"/>
    <w:rsid w:val="006328D6"/>
    <w:rsid w:val="006329CE"/>
    <w:rsid w:val="00632C44"/>
    <w:rsid w:val="00632C5F"/>
    <w:rsid w:val="00632D3D"/>
    <w:rsid w:val="00632DC6"/>
    <w:rsid w:val="00632EA9"/>
    <w:rsid w:val="00632FB7"/>
    <w:rsid w:val="006330FC"/>
    <w:rsid w:val="006331A6"/>
    <w:rsid w:val="00633288"/>
    <w:rsid w:val="00633307"/>
    <w:rsid w:val="00633503"/>
    <w:rsid w:val="00633547"/>
    <w:rsid w:val="006335F6"/>
    <w:rsid w:val="00633BE5"/>
    <w:rsid w:val="00633D38"/>
    <w:rsid w:val="00634320"/>
    <w:rsid w:val="00634358"/>
    <w:rsid w:val="0063457E"/>
    <w:rsid w:val="0063467F"/>
    <w:rsid w:val="006346E3"/>
    <w:rsid w:val="00634A6E"/>
    <w:rsid w:val="00634AB5"/>
    <w:rsid w:val="00634C41"/>
    <w:rsid w:val="00634CD3"/>
    <w:rsid w:val="006356B9"/>
    <w:rsid w:val="006359BC"/>
    <w:rsid w:val="00635EA2"/>
    <w:rsid w:val="00635EAA"/>
    <w:rsid w:val="00635F10"/>
    <w:rsid w:val="00635FD9"/>
    <w:rsid w:val="006363BC"/>
    <w:rsid w:val="00636405"/>
    <w:rsid w:val="00636510"/>
    <w:rsid w:val="0063687E"/>
    <w:rsid w:val="006368B6"/>
    <w:rsid w:val="006368D7"/>
    <w:rsid w:val="00636BF9"/>
    <w:rsid w:val="00636D57"/>
    <w:rsid w:val="00636DD0"/>
    <w:rsid w:val="00636EA2"/>
    <w:rsid w:val="00636EC5"/>
    <w:rsid w:val="00637005"/>
    <w:rsid w:val="006371E7"/>
    <w:rsid w:val="00637520"/>
    <w:rsid w:val="006375FB"/>
    <w:rsid w:val="0063771A"/>
    <w:rsid w:val="00637889"/>
    <w:rsid w:val="00637A4C"/>
    <w:rsid w:val="00637B78"/>
    <w:rsid w:val="00637C1B"/>
    <w:rsid w:val="00637C28"/>
    <w:rsid w:val="00637D45"/>
    <w:rsid w:val="00637E6F"/>
    <w:rsid w:val="006403CA"/>
    <w:rsid w:val="00640475"/>
    <w:rsid w:val="00640A6D"/>
    <w:rsid w:val="00640A8D"/>
    <w:rsid w:val="00640F9D"/>
    <w:rsid w:val="00640FF3"/>
    <w:rsid w:val="00641001"/>
    <w:rsid w:val="00641384"/>
    <w:rsid w:val="00641480"/>
    <w:rsid w:val="006414BD"/>
    <w:rsid w:val="0064150E"/>
    <w:rsid w:val="0064165E"/>
    <w:rsid w:val="00641830"/>
    <w:rsid w:val="00641862"/>
    <w:rsid w:val="00641A1E"/>
    <w:rsid w:val="00641B7D"/>
    <w:rsid w:val="00641DE2"/>
    <w:rsid w:val="00641E28"/>
    <w:rsid w:val="00641EE5"/>
    <w:rsid w:val="006420EC"/>
    <w:rsid w:val="00642197"/>
    <w:rsid w:val="0064254E"/>
    <w:rsid w:val="00642870"/>
    <w:rsid w:val="00642BA9"/>
    <w:rsid w:val="00642BAC"/>
    <w:rsid w:val="00642C87"/>
    <w:rsid w:val="00642E0D"/>
    <w:rsid w:val="00642EB2"/>
    <w:rsid w:val="00642F3F"/>
    <w:rsid w:val="00642F46"/>
    <w:rsid w:val="00643123"/>
    <w:rsid w:val="0064344B"/>
    <w:rsid w:val="0064346F"/>
    <w:rsid w:val="006436A2"/>
    <w:rsid w:val="006437EA"/>
    <w:rsid w:val="00643A72"/>
    <w:rsid w:val="00643ABD"/>
    <w:rsid w:val="00643B17"/>
    <w:rsid w:val="00643D74"/>
    <w:rsid w:val="00643D97"/>
    <w:rsid w:val="00643E23"/>
    <w:rsid w:val="00644135"/>
    <w:rsid w:val="0064422F"/>
    <w:rsid w:val="00644259"/>
    <w:rsid w:val="006442FD"/>
    <w:rsid w:val="0064435E"/>
    <w:rsid w:val="006443E1"/>
    <w:rsid w:val="0064446C"/>
    <w:rsid w:val="00644F52"/>
    <w:rsid w:val="00644F9E"/>
    <w:rsid w:val="00645091"/>
    <w:rsid w:val="00645186"/>
    <w:rsid w:val="006451DE"/>
    <w:rsid w:val="0064569D"/>
    <w:rsid w:val="00645C74"/>
    <w:rsid w:val="00645C92"/>
    <w:rsid w:val="00645CAB"/>
    <w:rsid w:val="00645D61"/>
    <w:rsid w:val="00645DD5"/>
    <w:rsid w:val="006461D2"/>
    <w:rsid w:val="006461FB"/>
    <w:rsid w:val="00646226"/>
    <w:rsid w:val="006462CE"/>
    <w:rsid w:val="00646347"/>
    <w:rsid w:val="00646375"/>
    <w:rsid w:val="006463A4"/>
    <w:rsid w:val="00646431"/>
    <w:rsid w:val="00646A8E"/>
    <w:rsid w:val="00646BE1"/>
    <w:rsid w:val="00646E6E"/>
    <w:rsid w:val="00647202"/>
    <w:rsid w:val="006473F6"/>
    <w:rsid w:val="0064763F"/>
    <w:rsid w:val="006476CB"/>
    <w:rsid w:val="0064779D"/>
    <w:rsid w:val="00647871"/>
    <w:rsid w:val="006478D7"/>
    <w:rsid w:val="006479C0"/>
    <w:rsid w:val="006479D0"/>
    <w:rsid w:val="006479EB"/>
    <w:rsid w:val="00647AED"/>
    <w:rsid w:val="00647BE9"/>
    <w:rsid w:val="00647DA8"/>
    <w:rsid w:val="00647E9C"/>
    <w:rsid w:val="00647EC8"/>
    <w:rsid w:val="00647ED4"/>
    <w:rsid w:val="00647F32"/>
    <w:rsid w:val="006505CD"/>
    <w:rsid w:val="00650628"/>
    <w:rsid w:val="00650968"/>
    <w:rsid w:val="00650B80"/>
    <w:rsid w:val="00650F4A"/>
    <w:rsid w:val="0065116D"/>
    <w:rsid w:val="00651377"/>
    <w:rsid w:val="0065137A"/>
    <w:rsid w:val="006513E7"/>
    <w:rsid w:val="006514AE"/>
    <w:rsid w:val="00651603"/>
    <w:rsid w:val="00651C44"/>
    <w:rsid w:val="00651CEF"/>
    <w:rsid w:val="00651DA0"/>
    <w:rsid w:val="00651F64"/>
    <w:rsid w:val="0065219D"/>
    <w:rsid w:val="006521BF"/>
    <w:rsid w:val="006525AD"/>
    <w:rsid w:val="006526BE"/>
    <w:rsid w:val="00652748"/>
    <w:rsid w:val="00652C21"/>
    <w:rsid w:val="00652C72"/>
    <w:rsid w:val="00652D0A"/>
    <w:rsid w:val="00652DB2"/>
    <w:rsid w:val="00652EFB"/>
    <w:rsid w:val="00653084"/>
    <w:rsid w:val="006531C1"/>
    <w:rsid w:val="00653251"/>
    <w:rsid w:val="00653C84"/>
    <w:rsid w:val="00653D38"/>
    <w:rsid w:val="00653DED"/>
    <w:rsid w:val="006541E8"/>
    <w:rsid w:val="0065440A"/>
    <w:rsid w:val="006544D4"/>
    <w:rsid w:val="00654552"/>
    <w:rsid w:val="00654613"/>
    <w:rsid w:val="00654885"/>
    <w:rsid w:val="00654A84"/>
    <w:rsid w:val="00654B6C"/>
    <w:rsid w:val="00654B79"/>
    <w:rsid w:val="00654BCA"/>
    <w:rsid w:val="00654DF9"/>
    <w:rsid w:val="00654E7C"/>
    <w:rsid w:val="0065510E"/>
    <w:rsid w:val="006551B6"/>
    <w:rsid w:val="006551D2"/>
    <w:rsid w:val="0065534B"/>
    <w:rsid w:val="00655393"/>
    <w:rsid w:val="0065549D"/>
    <w:rsid w:val="0065564C"/>
    <w:rsid w:val="00655969"/>
    <w:rsid w:val="006559D9"/>
    <w:rsid w:val="00655E73"/>
    <w:rsid w:val="006562CD"/>
    <w:rsid w:val="0065665C"/>
    <w:rsid w:val="006567A6"/>
    <w:rsid w:val="00656893"/>
    <w:rsid w:val="00656959"/>
    <w:rsid w:val="00656D4E"/>
    <w:rsid w:val="00656F0A"/>
    <w:rsid w:val="00656FDE"/>
    <w:rsid w:val="0065718F"/>
    <w:rsid w:val="006573A1"/>
    <w:rsid w:val="00657855"/>
    <w:rsid w:val="00657B02"/>
    <w:rsid w:val="00657B2A"/>
    <w:rsid w:val="00657BA9"/>
    <w:rsid w:val="00657E7F"/>
    <w:rsid w:val="00657FC7"/>
    <w:rsid w:val="00660092"/>
    <w:rsid w:val="00660157"/>
    <w:rsid w:val="0066023B"/>
    <w:rsid w:val="0066063A"/>
    <w:rsid w:val="006606C5"/>
    <w:rsid w:val="006607F8"/>
    <w:rsid w:val="00660872"/>
    <w:rsid w:val="006609E3"/>
    <w:rsid w:val="00660BCD"/>
    <w:rsid w:val="00660C33"/>
    <w:rsid w:val="0066121D"/>
    <w:rsid w:val="00661233"/>
    <w:rsid w:val="00661442"/>
    <w:rsid w:val="00661443"/>
    <w:rsid w:val="0066193D"/>
    <w:rsid w:val="0066194B"/>
    <w:rsid w:val="006619E8"/>
    <w:rsid w:val="00661AA2"/>
    <w:rsid w:val="00661AAD"/>
    <w:rsid w:val="00661B64"/>
    <w:rsid w:val="00661C1E"/>
    <w:rsid w:val="00661C35"/>
    <w:rsid w:val="006621FB"/>
    <w:rsid w:val="006625D7"/>
    <w:rsid w:val="00662684"/>
    <w:rsid w:val="006628E6"/>
    <w:rsid w:val="00662A86"/>
    <w:rsid w:val="00662E0D"/>
    <w:rsid w:val="00662E7D"/>
    <w:rsid w:val="00662EC3"/>
    <w:rsid w:val="00662F0C"/>
    <w:rsid w:val="00662F1B"/>
    <w:rsid w:val="0066303E"/>
    <w:rsid w:val="006630EE"/>
    <w:rsid w:val="00663648"/>
    <w:rsid w:val="00663729"/>
    <w:rsid w:val="006639E4"/>
    <w:rsid w:val="00663DFB"/>
    <w:rsid w:val="00663FA8"/>
    <w:rsid w:val="00663FE5"/>
    <w:rsid w:val="00663FFD"/>
    <w:rsid w:val="006642CA"/>
    <w:rsid w:val="006643B8"/>
    <w:rsid w:val="006643CF"/>
    <w:rsid w:val="00664589"/>
    <w:rsid w:val="0066462C"/>
    <w:rsid w:val="006649DA"/>
    <w:rsid w:val="00664B0E"/>
    <w:rsid w:val="00664BCA"/>
    <w:rsid w:val="00664CA3"/>
    <w:rsid w:val="00664E8E"/>
    <w:rsid w:val="00664FEE"/>
    <w:rsid w:val="00665051"/>
    <w:rsid w:val="006654C3"/>
    <w:rsid w:val="006654CB"/>
    <w:rsid w:val="00665585"/>
    <w:rsid w:val="006656F7"/>
    <w:rsid w:val="006657F5"/>
    <w:rsid w:val="00665BB3"/>
    <w:rsid w:val="00665C3F"/>
    <w:rsid w:val="00665C84"/>
    <w:rsid w:val="00665DB4"/>
    <w:rsid w:val="00665DE1"/>
    <w:rsid w:val="00665ED3"/>
    <w:rsid w:val="00665F49"/>
    <w:rsid w:val="0066674D"/>
    <w:rsid w:val="0066677A"/>
    <w:rsid w:val="006667D4"/>
    <w:rsid w:val="00666CB5"/>
    <w:rsid w:val="00666E2B"/>
    <w:rsid w:val="00666E46"/>
    <w:rsid w:val="006670FA"/>
    <w:rsid w:val="006671B6"/>
    <w:rsid w:val="006672F9"/>
    <w:rsid w:val="00667422"/>
    <w:rsid w:val="00667625"/>
    <w:rsid w:val="00667842"/>
    <w:rsid w:val="00667911"/>
    <w:rsid w:val="00667AD0"/>
    <w:rsid w:val="00667C59"/>
    <w:rsid w:val="00667D12"/>
    <w:rsid w:val="006701B6"/>
    <w:rsid w:val="00670325"/>
    <w:rsid w:val="006703D4"/>
    <w:rsid w:val="0067056E"/>
    <w:rsid w:val="006706C2"/>
    <w:rsid w:val="00670745"/>
    <w:rsid w:val="00670752"/>
    <w:rsid w:val="0067081E"/>
    <w:rsid w:val="00670CEB"/>
    <w:rsid w:val="00670E48"/>
    <w:rsid w:val="0067125D"/>
    <w:rsid w:val="00671408"/>
    <w:rsid w:val="0067160B"/>
    <w:rsid w:val="0067164B"/>
    <w:rsid w:val="00671C4A"/>
    <w:rsid w:val="00671D42"/>
    <w:rsid w:val="00671F1D"/>
    <w:rsid w:val="0067234E"/>
    <w:rsid w:val="006725F5"/>
    <w:rsid w:val="006726BA"/>
    <w:rsid w:val="00672ABE"/>
    <w:rsid w:val="00672B1D"/>
    <w:rsid w:val="00672E24"/>
    <w:rsid w:val="00673423"/>
    <w:rsid w:val="00673835"/>
    <w:rsid w:val="00673B59"/>
    <w:rsid w:val="00673CD8"/>
    <w:rsid w:val="00673D5A"/>
    <w:rsid w:val="00673DD2"/>
    <w:rsid w:val="00673E41"/>
    <w:rsid w:val="0067458C"/>
    <w:rsid w:val="00674708"/>
    <w:rsid w:val="00674744"/>
    <w:rsid w:val="006747BD"/>
    <w:rsid w:val="00674881"/>
    <w:rsid w:val="00674A91"/>
    <w:rsid w:val="00674D73"/>
    <w:rsid w:val="00675100"/>
    <w:rsid w:val="006756B8"/>
    <w:rsid w:val="00675A9C"/>
    <w:rsid w:val="00675B05"/>
    <w:rsid w:val="00675C20"/>
    <w:rsid w:val="00675D39"/>
    <w:rsid w:val="006760E7"/>
    <w:rsid w:val="00676490"/>
    <w:rsid w:val="0067675C"/>
    <w:rsid w:val="0067686A"/>
    <w:rsid w:val="006769D6"/>
    <w:rsid w:val="00676A47"/>
    <w:rsid w:val="00676A9B"/>
    <w:rsid w:val="00676AD9"/>
    <w:rsid w:val="00676B28"/>
    <w:rsid w:val="00676D6C"/>
    <w:rsid w:val="0067712D"/>
    <w:rsid w:val="0067736D"/>
    <w:rsid w:val="0067742D"/>
    <w:rsid w:val="00677470"/>
    <w:rsid w:val="006775F0"/>
    <w:rsid w:val="0067760A"/>
    <w:rsid w:val="00677610"/>
    <w:rsid w:val="0067779F"/>
    <w:rsid w:val="00677966"/>
    <w:rsid w:val="00677A52"/>
    <w:rsid w:val="00677C51"/>
    <w:rsid w:val="00677CBE"/>
    <w:rsid w:val="00677DBA"/>
    <w:rsid w:val="00677E5A"/>
    <w:rsid w:val="006802E6"/>
    <w:rsid w:val="0068034A"/>
    <w:rsid w:val="006803D0"/>
    <w:rsid w:val="0068040E"/>
    <w:rsid w:val="0068063A"/>
    <w:rsid w:val="00680712"/>
    <w:rsid w:val="0068081F"/>
    <w:rsid w:val="006808AB"/>
    <w:rsid w:val="00680C2C"/>
    <w:rsid w:val="00680D78"/>
    <w:rsid w:val="00680FC3"/>
    <w:rsid w:val="0068103B"/>
    <w:rsid w:val="00681074"/>
    <w:rsid w:val="006810A1"/>
    <w:rsid w:val="006810C0"/>
    <w:rsid w:val="00681169"/>
    <w:rsid w:val="00681252"/>
    <w:rsid w:val="006817DA"/>
    <w:rsid w:val="00681927"/>
    <w:rsid w:val="00681DCF"/>
    <w:rsid w:val="00681E9D"/>
    <w:rsid w:val="00681EAF"/>
    <w:rsid w:val="00681EEE"/>
    <w:rsid w:val="00682037"/>
    <w:rsid w:val="0068203D"/>
    <w:rsid w:val="0068219F"/>
    <w:rsid w:val="006821E4"/>
    <w:rsid w:val="006821FB"/>
    <w:rsid w:val="0068223A"/>
    <w:rsid w:val="00682267"/>
    <w:rsid w:val="00682308"/>
    <w:rsid w:val="00682A20"/>
    <w:rsid w:val="00682AA4"/>
    <w:rsid w:val="00682B92"/>
    <w:rsid w:val="00682D23"/>
    <w:rsid w:val="00682E40"/>
    <w:rsid w:val="00683014"/>
    <w:rsid w:val="006831AB"/>
    <w:rsid w:val="00683245"/>
    <w:rsid w:val="00683287"/>
    <w:rsid w:val="0068358C"/>
    <w:rsid w:val="006835C5"/>
    <w:rsid w:val="006836BC"/>
    <w:rsid w:val="006838B8"/>
    <w:rsid w:val="00683DA5"/>
    <w:rsid w:val="00683FD3"/>
    <w:rsid w:val="00683FEC"/>
    <w:rsid w:val="0068404C"/>
    <w:rsid w:val="006840D3"/>
    <w:rsid w:val="006842D7"/>
    <w:rsid w:val="006845B4"/>
    <w:rsid w:val="006845C7"/>
    <w:rsid w:val="006846F6"/>
    <w:rsid w:val="0068494B"/>
    <w:rsid w:val="00684999"/>
    <w:rsid w:val="00684A92"/>
    <w:rsid w:val="00684B95"/>
    <w:rsid w:val="00684BFE"/>
    <w:rsid w:val="00684C3D"/>
    <w:rsid w:val="00684DC0"/>
    <w:rsid w:val="00684E36"/>
    <w:rsid w:val="00684E95"/>
    <w:rsid w:val="00684EBA"/>
    <w:rsid w:val="006850FB"/>
    <w:rsid w:val="0068512B"/>
    <w:rsid w:val="00685131"/>
    <w:rsid w:val="00685132"/>
    <w:rsid w:val="006854FB"/>
    <w:rsid w:val="0068594B"/>
    <w:rsid w:val="00685C6F"/>
    <w:rsid w:val="0068630C"/>
    <w:rsid w:val="00686325"/>
    <w:rsid w:val="00686376"/>
    <w:rsid w:val="0068639A"/>
    <w:rsid w:val="00686475"/>
    <w:rsid w:val="006865E5"/>
    <w:rsid w:val="0068696D"/>
    <w:rsid w:val="00686A36"/>
    <w:rsid w:val="00686A49"/>
    <w:rsid w:val="00686E96"/>
    <w:rsid w:val="00686FC8"/>
    <w:rsid w:val="0068706E"/>
    <w:rsid w:val="006871FE"/>
    <w:rsid w:val="00687210"/>
    <w:rsid w:val="00687534"/>
    <w:rsid w:val="00687730"/>
    <w:rsid w:val="00687776"/>
    <w:rsid w:val="00687B49"/>
    <w:rsid w:val="00687CCA"/>
    <w:rsid w:val="00687E07"/>
    <w:rsid w:val="00687E1A"/>
    <w:rsid w:val="00687E54"/>
    <w:rsid w:val="00690005"/>
    <w:rsid w:val="006900B1"/>
    <w:rsid w:val="006901AF"/>
    <w:rsid w:val="00690452"/>
    <w:rsid w:val="006905AF"/>
    <w:rsid w:val="006908A5"/>
    <w:rsid w:val="006908E4"/>
    <w:rsid w:val="0069093B"/>
    <w:rsid w:val="0069093E"/>
    <w:rsid w:val="00690A5B"/>
    <w:rsid w:val="00690D3E"/>
    <w:rsid w:val="00690DD8"/>
    <w:rsid w:val="00690DEA"/>
    <w:rsid w:val="006910D4"/>
    <w:rsid w:val="00691365"/>
    <w:rsid w:val="006913F0"/>
    <w:rsid w:val="006915F9"/>
    <w:rsid w:val="00691D26"/>
    <w:rsid w:val="00691DDD"/>
    <w:rsid w:val="00691E53"/>
    <w:rsid w:val="006920F7"/>
    <w:rsid w:val="00692103"/>
    <w:rsid w:val="00692282"/>
    <w:rsid w:val="006923E6"/>
    <w:rsid w:val="0069254A"/>
    <w:rsid w:val="006925BE"/>
    <w:rsid w:val="00692738"/>
    <w:rsid w:val="00692914"/>
    <w:rsid w:val="00692969"/>
    <w:rsid w:val="00692DF6"/>
    <w:rsid w:val="0069300C"/>
    <w:rsid w:val="00693050"/>
    <w:rsid w:val="00693071"/>
    <w:rsid w:val="00693157"/>
    <w:rsid w:val="006931C3"/>
    <w:rsid w:val="00693436"/>
    <w:rsid w:val="00693515"/>
    <w:rsid w:val="006935B6"/>
    <w:rsid w:val="0069360F"/>
    <w:rsid w:val="006936A8"/>
    <w:rsid w:val="00693882"/>
    <w:rsid w:val="00693A32"/>
    <w:rsid w:val="00693BB1"/>
    <w:rsid w:val="00693D70"/>
    <w:rsid w:val="00693F4B"/>
    <w:rsid w:val="00694227"/>
    <w:rsid w:val="006943F7"/>
    <w:rsid w:val="006946DA"/>
    <w:rsid w:val="00694948"/>
    <w:rsid w:val="00694A6B"/>
    <w:rsid w:val="00694B6E"/>
    <w:rsid w:val="00694C45"/>
    <w:rsid w:val="00694ED7"/>
    <w:rsid w:val="006950D5"/>
    <w:rsid w:val="00695379"/>
    <w:rsid w:val="006955C3"/>
    <w:rsid w:val="00695675"/>
    <w:rsid w:val="0069568F"/>
    <w:rsid w:val="006956A2"/>
    <w:rsid w:val="006958D3"/>
    <w:rsid w:val="006958FF"/>
    <w:rsid w:val="00695A02"/>
    <w:rsid w:val="00695E10"/>
    <w:rsid w:val="006961F2"/>
    <w:rsid w:val="006964E8"/>
    <w:rsid w:val="00696871"/>
    <w:rsid w:val="006968AA"/>
    <w:rsid w:val="00696906"/>
    <w:rsid w:val="00696D7A"/>
    <w:rsid w:val="00696DCE"/>
    <w:rsid w:val="00697056"/>
    <w:rsid w:val="0069732F"/>
    <w:rsid w:val="006974DB"/>
    <w:rsid w:val="006974E1"/>
    <w:rsid w:val="00697740"/>
    <w:rsid w:val="00697840"/>
    <w:rsid w:val="00697A62"/>
    <w:rsid w:val="00697B98"/>
    <w:rsid w:val="00697BA3"/>
    <w:rsid w:val="00697C96"/>
    <w:rsid w:val="00697D54"/>
    <w:rsid w:val="00697DCC"/>
    <w:rsid w:val="006A023B"/>
    <w:rsid w:val="006A08A7"/>
    <w:rsid w:val="006A0923"/>
    <w:rsid w:val="006A0AF1"/>
    <w:rsid w:val="006A0F09"/>
    <w:rsid w:val="006A12BE"/>
    <w:rsid w:val="006A1638"/>
    <w:rsid w:val="006A1750"/>
    <w:rsid w:val="006A1913"/>
    <w:rsid w:val="006A1B00"/>
    <w:rsid w:val="006A1CAA"/>
    <w:rsid w:val="006A1E36"/>
    <w:rsid w:val="006A1F38"/>
    <w:rsid w:val="006A1F3F"/>
    <w:rsid w:val="006A203A"/>
    <w:rsid w:val="006A2168"/>
    <w:rsid w:val="006A234F"/>
    <w:rsid w:val="006A2400"/>
    <w:rsid w:val="006A25F2"/>
    <w:rsid w:val="006A2637"/>
    <w:rsid w:val="006A2BD5"/>
    <w:rsid w:val="006A2C12"/>
    <w:rsid w:val="006A2C5F"/>
    <w:rsid w:val="006A2D25"/>
    <w:rsid w:val="006A2DB7"/>
    <w:rsid w:val="006A31D7"/>
    <w:rsid w:val="006A36B2"/>
    <w:rsid w:val="006A383B"/>
    <w:rsid w:val="006A386F"/>
    <w:rsid w:val="006A389A"/>
    <w:rsid w:val="006A3ABB"/>
    <w:rsid w:val="006A3B9C"/>
    <w:rsid w:val="006A3E22"/>
    <w:rsid w:val="006A405A"/>
    <w:rsid w:val="006A40CB"/>
    <w:rsid w:val="006A416B"/>
    <w:rsid w:val="006A4541"/>
    <w:rsid w:val="006A46B4"/>
    <w:rsid w:val="006A46C0"/>
    <w:rsid w:val="006A487D"/>
    <w:rsid w:val="006A49DF"/>
    <w:rsid w:val="006A4D76"/>
    <w:rsid w:val="006A53B7"/>
    <w:rsid w:val="006A5482"/>
    <w:rsid w:val="006A577E"/>
    <w:rsid w:val="006A5793"/>
    <w:rsid w:val="006A5798"/>
    <w:rsid w:val="006A5BB1"/>
    <w:rsid w:val="006A5C46"/>
    <w:rsid w:val="006A5D8F"/>
    <w:rsid w:val="006A5E51"/>
    <w:rsid w:val="006A6076"/>
    <w:rsid w:val="006A619A"/>
    <w:rsid w:val="006A61E9"/>
    <w:rsid w:val="006A625B"/>
    <w:rsid w:val="006A6326"/>
    <w:rsid w:val="006A6402"/>
    <w:rsid w:val="006A650C"/>
    <w:rsid w:val="006A6A79"/>
    <w:rsid w:val="006A6BB8"/>
    <w:rsid w:val="006A6C67"/>
    <w:rsid w:val="006A6EC9"/>
    <w:rsid w:val="006A6EF2"/>
    <w:rsid w:val="006A7079"/>
    <w:rsid w:val="006A748A"/>
    <w:rsid w:val="006A7598"/>
    <w:rsid w:val="006A75D9"/>
    <w:rsid w:val="006A7927"/>
    <w:rsid w:val="006A7A30"/>
    <w:rsid w:val="006A7A70"/>
    <w:rsid w:val="006A7A73"/>
    <w:rsid w:val="006A7AEC"/>
    <w:rsid w:val="006A7D07"/>
    <w:rsid w:val="006A7E5C"/>
    <w:rsid w:val="006B0047"/>
    <w:rsid w:val="006B0340"/>
    <w:rsid w:val="006B0358"/>
    <w:rsid w:val="006B04C9"/>
    <w:rsid w:val="006B0918"/>
    <w:rsid w:val="006B09E0"/>
    <w:rsid w:val="006B0C37"/>
    <w:rsid w:val="006B1141"/>
    <w:rsid w:val="006B136C"/>
    <w:rsid w:val="006B14CA"/>
    <w:rsid w:val="006B1560"/>
    <w:rsid w:val="006B1813"/>
    <w:rsid w:val="006B18F6"/>
    <w:rsid w:val="006B18FB"/>
    <w:rsid w:val="006B1A6B"/>
    <w:rsid w:val="006B1C03"/>
    <w:rsid w:val="006B1E5B"/>
    <w:rsid w:val="006B20BF"/>
    <w:rsid w:val="006B212C"/>
    <w:rsid w:val="006B215E"/>
    <w:rsid w:val="006B218F"/>
    <w:rsid w:val="006B2191"/>
    <w:rsid w:val="006B22BC"/>
    <w:rsid w:val="006B23F0"/>
    <w:rsid w:val="006B2835"/>
    <w:rsid w:val="006B2B02"/>
    <w:rsid w:val="006B2B22"/>
    <w:rsid w:val="006B2C6E"/>
    <w:rsid w:val="006B3512"/>
    <w:rsid w:val="006B365A"/>
    <w:rsid w:val="006B3A25"/>
    <w:rsid w:val="006B3AA9"/>
    <w:rsid w:val="006B3BB3"/>
    <w:rsid w:val="006B3C17"/>
    <w:rsid w:val="006B3DF6"/>
    <w:rsid w:val="006B3E1B"/>
    <w:rsid w:val="006B3E37"/>
    <w:rsid w:val="006B40CD"/>
    <w:rsid w:val="006B4361"/>
    <w:rsid w:val="006B43B3"/>
    <w:rsid w:val="006B4764"/>
    <w:rsid w:val="006B476E"/>
    <w:rsid w:val="006B4C6F"/>
    <w:rsid w:val="006B4E56"/>
    <w:rsid w:val="006B4E87"/>
    <w:rsid w:val="006B4FE2"/>
    <w:rsid w:val="006B503C"/>
    <w:rsid w:val="006B5160"/>
    <w:rsid w:val="006B5303"/>
    <w:rsid w:val="006B53CE"/>
    <w:rsid w:val="006B567E"/>
    <w:rsid w:val="006B5713"/>
    <w:rsid w:val="006B57AF"/>
    <w:rsid w:val="006B5A51"/>
    <w:rsid w:val="006B5C80"/>
    <w:rsid w:val="006B5DEF"/>
    <w:rsid w:val="006B5F7A"/>
    <w:rsid w:val="006B6096"/>
    <w:rsid w:val="006B6127"/>
    <w:rsid w:val="006B626A"/>
    <w:rsid w:val="006B6488"/>
    <w:rsid w:val="006B6606"/>
    <w:rsid w:val="006B6742"/>
    <w:rsid w:val="006B68EB"/>
    <w:rsid w:val="006B6996"/>
    <w:rsid w:val="006B69C9"/>
    <w:rsid w:val="006B6BCD"/>
    <w:rsid w:val="006B6CB8"/>
    <w:rsid w:val="006B718A"/>
    <w:rsid w:val="006B73F2"/>
    <w:rsid w:val="006B7417"/>
    <w:rsid w:val="006B74AD"/>
    <w:rsid w:val="006B75F9"/>
    <w:rsid w:val="006B7889"/>
    <w:rsid w:val="006B7913"/>
    <w:rsid w:val="006B7D4F"/>
    <w:rsid w:val="006C0128"/>
    <w:rsid w:val="006C015F"/>
    <w:rsid w:val="006C0176"/>
    <w:rsid w:val="006C03BC"/>
    <w:rsid w:val="006C05B2"/>
    <w:rsid w:val="006C0769"/>
    <w:rsid w:val="006C07A3"/>
    <w:rsid w:val="006C08EC"/>
    <w:rsid w:val="006C0971"/>
    <w:rsid w:val="006C0DA3"/>
    <w:rsid w:val="006C1025"/>
    <w:rsid w:val="006C1451"/>
    <w:rsid w:val="006C145D"/>
    <w:rsid w:val="006C1701"/>
    <w:rsid w:val="006C18AB"/>
    <w:rsid w:val="006C1A2C"/>
    <w:rsid w:val="006C1A5B"/>
    <w:rsid w:val="006C1B5D"/>
    <w:rsid w:val="006C1C63"/>
    <w:rsid w:val="006C1C93"/>
    <w:rsid w:val="006C1D50"/>
    <w:rsid w:val="006C1DA2"/>
    <w:rsid w:val="006C1F5D"/>
    <w:rsid w:val="006C1F86"/>
    <w:rsid w:val="006C20DB"/>
    <w:rsid w:val="006C2283"/>
    <w:rsid w:val="006C22FE"/>
    <w:rsid w:val="006C2322"/>
    <w:rsid w:val="006C2328"/>
    <w:rsid w:val="006C2398"/>
    <w:rsid w:val="006C2421"/>
    <w:rsid w:val="006C250B"/>
    <w:rsid w:val="006C265D"/>
    <w:rsid w:val="006C2BE8"/>
    <w:rsid w:val="006C2C46"/>
    <w:rsid w:val="006C2E05"/>
    <w:rsid w:val="006C30D0"/>
    <w:rsid w:val="006C331B"/>
    <w:rsid w:val="006C37D5"/>
    <w:rsid w:val="006C3C49"/>
    <w:rsid w:val="006C4156"/>
    <w:rsid w:val="006C417F"/>
    <w:rsid w:val="006C4449"/>
    <w:rsid w:val="006C44FD"/>
    <w:rsid w:val="006C46EC"/>
    <w:rsid w:val="006C47F0"/>
    <w:rsid w:val="006C4C78"/>
    <w:rsid w:val="006C4E82"/>
    <w:rsid w:val="006C4F2B"/>
    <w:rsid w:val="006C4F76"/>
    <w:rsid w:val="006C512F"/>
    <w:rsid w:val="006C5253"/>
    <w:rsid w:val="006C5272"/>
    <w:rsid w:val="006C5284"/>
    <w:rsid w:val="006C539E"/>
    <w:rsid w:val="006C53D4"/>
    <w:rsid w:val="006C5566"/>
    <w:rsid w:val="006C5678"/>
    <w:rsid w:val="006C5AF2"/>
    <w:rsid w:val="006C5BAA"/>
    <w:rsid w:val="006C5D29"/>
    <w:rsid w:val="006C604B"/>
    <w:rsid w:val="006C646E"/>
    <w:rsid w:val="006C66F4"/>
    <w:rsid w:val="006C676B"/>
    <w:rsid w:val="006C6790"/>
    <w:rsid w:val="006C6954"/>
    <w:rsid w:val="006C6A10"/>
    <w:rsid w:val="006C6ADC"/>
    <w:rsid w:val="006C6AF1"/>
    <w:rsid w:val="006C6EC7"/>
    <w:rsid w:val="006C6F43"/>
    <w:rsid w:val="006C7026"/>
    <w:rsid w:val="006C70CB"/>
    <w:rsid w:val="006C71A6"/>
    <w:rsid w:val="006C71D6"/>
    <w:rsid w:val="006C72EE"/>
    <w:rsid w:val="006C74B9"/>
    <w:rsid w:val="006C74E0"/>
    <w:rsid w:val="006C7565"/>
    <w:rsid w:val="006C75D6"/>
    <w:rsid w:val="006C765E"/>
    <w:rsid w:val="006C7676"/>
    <w:rsid w:val="006C7685"/>
    <w:rsid w:val="006C780A"/>
    <w:rsid w:val="006C79D6"/>
    <w:rsid w:val="006C7ABA"/>
    <w:rsid w:val="006C7B90"/>
    <w:rsid w:val="006C7BEF"/>
    <w:rsid w:val="006C7DF2"/>
    <w:rsid w:val="006C7F8B"/>
    <w:rsid w:val="006D0037"/>
    <w:rsid w:val="006D01E5"/>
    <w:rsid w:val="006D0494"/>
    <w:rsid w:val="006D06ED"/>
    <w:rsid w:val="006D0800"/>
    <w:rsid w:val="006D09E3"/>
    <w:rsid w:val="006D0AB6"/>
    <w:rsid w:val="006D0C26"/>
    <w:rsid w:val="006D0CD3"/>
    <w:rsid w:val="006D0D12"/>
    <w:rsid w:val="006D0D95"/>
    <w:rsid w:val="006D0DDC"/>
    <w:rsid w:val="006D0DE4"/>
    <w:rsid w:val="006D0EA2"/>
    <w:rsid w:val="006D0ED2"/>
    <w:rsid w:val="006D0EF6"/>
    <w:rsid w:val="006D1162"/>
    <w:rsid w:val="006D15EA"/>
    <w:rsid w:val="006D1784"/>
    <w:rsid w:val="006D1A19"/>
    <w:rsid w:val="006D1ABC"/>
    <w:rsid w:val="006D1B69"/>
    <w:rsid w:val="006D1B73"/>
    <w:rsid w:val="006D1BA5"/>
    <w:rsid w:val="006D1BC7"/>
    <w:rsid w:val="006D1C88"/>
    <w:rsid w:val="006D1C90"/>
    <w:rsid w:val="006D1D41"/>
    <w:rsid w:val="006D1E64"/>
    <w:rsid w:val="006D1FE3"/>
    <w:rsid w:val="006D222D"/>
    <w:rsid w:val="006D242A"/>
    <w:rsid w:val="006D27F5"/>
    <w:rsid w:val="006D2938"/>
    <w:rsid w:val="006D29A0"/>
    <w:rsid w:val="006D2A18"/>
    <w:rsid w:val="006D2A21"/>
    <w:rsid w:val="006D2CEB"/>
    <w:rsid w:val="006D2E38"/>
    <w:rsid w:val="006D2EA0"/>
    <w:rsid w:val="006D3071"/>
    <w:rsid w:val="006D326D"/>
    <w:rsid w:val="006D3371"/>
    <w:rsid w:val="006D36F0"/>
    <w:rsid w:val="006D376A"/>
    <w:rsid w:val="006D3A5A"/>
    <w:rsid w:val="006D3B21"/>
    <w:rsid w:val="006D3B22"/>
    <w:rsid w:val="006D3E1F"/>
    <w:rsid w:val="006D3F63"/>
    <w:rsid w:val="006D4124"/>
    <w:rsid w:val="006D418A"/>
    <w:rsid w:val="006D4277"/>
    <w:rsid w:val="006D46D5"/>
    <w:rsid w:val="006D48E2"/>
    <w:rsid w:val="006D491F"/>
    <w:rsid w:val="006D4A3A"/>
    <w:rsid w:val="006D4B0E"/>
    <w:rsid w:val="006D5112"/>
    <w:rsid w:val="006D5123"/>
    <w:rsid w:val="006D5132"/>
    <w:rsid w:val="006D54A0"/>
    <w:rsid w:val="006D54A4"/>
    <w:rsid w:val="006D57BF"/>
    <w:rsid w:val="006D5B91"/>
    <w:rsid w:val="006D5ED3"/>
    <w:rsid w:val="006D5EE8"/>
    <w:rsid w:val="006D5F6C"/>
    <w:rsid w:val="006D619D"/>
    <w:rsid w:val="006D6524"/>
    <w:rsid w:val="006D66C2"/>
    <w:rsid w:val="006D66CE"/>
    <w:rsid w:val="006D6745"/>
    <w:rsid w:val="006D681C"/>
    <w:rsid w:val="006D6AF5"/>
    <w:rsid w:val="006D6BA7"/>
    <w:rsid w:val="006D7065"/>
    <w:rsid w:val="006D7078"/>
    <w:rsid w:val="006D70CE"/>
    <w:rsid w:val="006D71FB"/>
    <w:rsid w:val="006D7450"/>
    <w:rsid w:val="006D7698"/>
    <w:rsid w:val="006D7707"/>
    <w:rsid w:val="006D7749"/>
    <w:rsid w:val="006D7A1F"/>
    <w:rsid w:val="006D7A37"/>
    <w:rsid w:val="006D7C86"/>
    <w:rsid w:val="006D7D48"/>
    <w:rsid w:val="006D7E0C"/>
    <w:rsid w:val="006D7EAD"/>
    <w:rsid w:val="006E03A1"/>
    <w:rsid w:val="006E03FC"/>
    <w:rsid w:val="006E047F"/>
    <w:rsid w:val="006E04EE"/>
    <w:rsid w:val="006E083E"/>
    <w:rsid w:val="006E088F"/>
    <w:rsid w:val="006E09EC"/>
    <w:rsid w:val="006E0AA6"/>
    <w:rsid w:val="006E0E8D"/>
    <w:rsid w:val="006E0FA6"/>
    <w:rsid w:val="006E0FF6"/>
    <w:rsid w:val="006E105C"/>
    <w:rsid w:val="006E1137"/>
    <w:rsid w:val="006E1210"/>
    <w:rsid w:val="006E16FB"/>
    <w:rsid w:val="006E1896"/>
    <w:rsid w:val="006E199F"/>
    <w:rsid w:val="006E19CE"/>
    <w:rsid w:val="006E1A94"/>
    <w:rsid w:val="006E2247"/>
    <w:rsid w:val="006E2329"/>
    <w:rsid w:val="006E24AC"/>
    <w:rsid w:val="006E26B4"/>
    <w:rsid w:val="006E280D"/>
    <w:rsid w:val="006E28E1"/>
    <w:rsid w:val="006E292D"/>
    <w:rsid w:val="006E295A"/>
    <w:rsid w:val="006E2A23"/>
    <w:rsid w:val="006E2D0C"/>
    <w:rsid w:val="006E301A"/>
    <w:rsid w:val="006E347D"/>
    <w:rsid w:val="006E352A"/>
    <w:rsid w:val="006E3829"/>
    <w:rsid w:val="006E3B81"/>
    <w:rsid w:val="006E3E35"/>
    <w:rsid w:val="006E3E4C"/>
    <w:rsid w:val="006E3FCB"/>
    <w:rsid w:val="006E4021"/>
    <w:rsid w:val="006E405E"/>
    <w:rsid w:val="006E4086"/>
    <w:rsid w:val="006E4148"/>
    <w:rsid w:val="006E4181"/>
    <w:rsid w:val="006E4307"/>
    <w:rsid w:val="006E4593"/>
    <w:rsid w:val="006E45D7"/>
    <w:rsid w:val="006E4611"/>
    <w:rsid w:val="006E47B7"/>
    <w:rsid w:val="006E48CD"/>
    <w:rsid w:val="006E4906"/>
    <w:rsid w:val="006E4907"/>
    <w:rsid w:val="006E4ACF"/>
    <w:rsid w:val="006E4B1D"/>
    <w:rsid w:val="006E4C1D"/>
    <w:rsid w:val="006E4CC8"/>
    <w:rsid w:val="006E4D25"/>
    <w:rsid w:val="006E4E47"/>
    <w:rsid w:val="006E510E"/>
    <w:rsid w:val="006E52EE"/>
    <w:rsid w:val="006E54F2"/>
    <w:rsid w:val="006E57B2"/>
    <w:rsid w:val="006E59EA"/>
    <w:rsid w:val="006E5B0B"/>
    <w:rsid w:val="006E5B7A"/>
    <w:rsid w:val="006E5DA0"/>
    <w:rsid w:val="006E5DBC"/>
    <w:rsid w:val="006E6104"/>
    <w:rsid w:val="006E6144"/>
    <w:rsid w:val="006E62CC"/>
    <w:rsid w:val="006E6327"/>
    <w:rsid w:val="006E64CB"/>
    <w:rsid w:val="006E65A3"/>
    <w:rsid w:val="006E68B4"/>
    <w:rsid w:val="006E69CF"/>
    <w:rsid w:val="006E6B49"/>
    <w:rsid w:val="006E6D2B"/>
    <w:rsid w:val="006E6F14"/>
    <w:rsid w:val="006E72CF"/>
    <w:rsid w:val="006E739D"/>
    <w:rsid w:val="006E743F"/>
    <w:rsid w:val="006E7808"/>
    <w:rsid w:val="006E782C"/>
    <w:rsid w:val="006E7B11"/>
    <w:rsid w:val="006E7C69"/>
    <w:rsid w:val="006F0198"/>
    <w:rsid w:val="006F029E"/>
    <w:rsid w:val="006F08FB"/>
    <w:rsid w:val="006F09DF"/>
    <w:rsid w:val="006F09EC"/>
    <w:rsid w:val="006F0BF8"/>
    <w:rsid w:val="006F1147"/>
    <w:rsid w:val="006F1732"/>
    <w:rsid w:val="006F1763"/>
    <w:rsid w:val="006F199E"/>
    <w:rsid w:val="006F1B67"/>
    <w:rsid w:val="006F1C39"/>
    <w:rsid w:val="006F1FDF"/>
    <w:rsid w:val="006F2087"/>
    <w:rsid w:val="006F2106"/>
    <w:rsid w:val="006F2115"/>
    <w:rsid w:val="006F249B"/>
    <w:rsid w:val="006F259E"/>
    <w:rsid w:val="006F2648"/>
    <w:rsid w:val="006F2BF7"/>
    <w:rsid w:val="006F319D"/>
    <w:rsid w:val="006F31B2"/>
    <w:rsid w:val="006F351D"/>
    <w:rsid w:val="006F3662"/>
    <w:rsid w:val="006F36CA"/>
    <w:rsid w:val="006F3775"/>
    <w:rsid w:val="006F39BD"/>
    <w:rsid w:val="006F3BC2"/>
    <w:rsid w:val="006F3DC9"/>
    <w:rsid w:val="006F3E81"/>
    <w:rsid w:val="006F4080"/>
    <w:rsid w:val="006F40A6"/>
    <w:rsid w:val="006F4202"/>
    <w:rsid w:val="006F4899"/>
    <w:rsid w:val="006F493B"/>
    <w:rsid w:val="006F4CDF"/>
    <w:rsid w:val="006F4D24"/>
    <w:rsid w:val="006F4D84"/>
    <w:rsid w:val="006F4D9D"/>
    <w:rsid w:val="006F4F62"/>
    <w:rsid w:val="006F4FE4"/>
    <w:rsid w:val="006F5234"/>
    <w:rsid w:val="006F53C6"/>
    <w:rsid w:val="006F5488"/>
    <w:rsid w:val="006F54A3"/>
    <w:rsid w:val="006F561C"/>
    <w:rsid w:val="006F5728"/>
    <w:rsid w:val="006F5794"/>
    <w:rsid w:val="006F57D3"/>
    <w:rsid w:val="006F58C1"/>
    <w:rsid w:val="006F5B7E"/>
    <w:rsid w:val="006F5C47"/>
    <w:rsid w:val="006F5D0B"/>
    <w:rsid w:val="006F5E99"/>
    <w:rsid w:val="006F62FD"/>
    <w:rsid w:val="006F6394"/>
    <w:rsid w:val="006F6766"/>
    <w:rsid w:val="006F679D"/>
    <w:rsid w:val="006F67F0"/>
    <w:rsid w:val="006F6BCE"/>
    <w:rsid w:val="006F6BD6"/>
    <w:rsid w:val="006F6CE5"/>
    <w:rsid w:val="006F6DFC"/>
    <w:rsid w:val="006F6E93"/>
    <w:rsid w:val="006F725B"/>
    <w:rsid w:val="006F7355"/>
    <w:rsid w:val="006F74A4"/>
    <w:rsid w:val="006F74DF"/>
    <w:rsid w:val="006F7503"/>
    <w:rsid w:val="006F7509"/>
    <w:rsid w:val="006F7604"/>
    <w:rsid w:val="006F787D"/>
    <w:rsid w:val="006F7ADE"/>
    <w:rsid w:val="006F7CD7"/>
    <w:rsid w:val="006F7DC1"/>
    <w:rsid w:val="006F7E81"/>
    <w:rsid w:val="006F7EA3"/>
    <w:rsid w:val="006F7F1B"/>
    <w:rsid w:val="00700075"/>
    <w:rsid w:val="0070007F"/>
    <w:rsid w:val="00700124"/>
    <w:rsid w:val="00700186"/>
    <w:rsid w:val="00700240"/>
    <w:rsid w:val="0070057B"/>
    <w:rsid w:val="007006F8"/>
    <w:rsid w:val="00700A95"/>
    <w:rsid w:val="00700C9D"/>
    <w:rsid w:val="00700E9B"/>
    <w:rsid w:val="00701068"/>
    <w:rsid w:val="0070113A"/>
    <w:rsid w:val="0070119F"/>
    <w:rsid w:val="00701321"/>
    <w:rsid w:val="00701403"/>
    <w:rsid w:val="007014C7"/>
    <w:rsid w:val="007015A1"/>
    <w:rsid w:val="007015E8"/>
    <w:rsid w:val="007016AA"/>
    <w:rsid w:val="007017BC"/>
    <w:rsid w:val="00701C2C"/>
    <w:rsid w:val="00701D29"/>
    <w:rsid w:val="00701FE0"/>
    <w:rsid w:val="0070225C"/>
    <w:rsid w:val="007022D4"/>
    <w:rsid w:val="007025EB"/>
    <w:rsid w:val="007026DD"/>
    <w:rsid w:val="0070285B"/>
    <w:rsid w:val="0070293C"/>
    <w:rsid w:val="00702BA9"/>
    <w:rsid w:val="00702C21"/>
    <w:rsid w:val="00702DFE"/>
    <w:rsid w:val="007032FF"/>
    <w:rsid w:val="0070333A"/>
    <w:rsid w:val="007035A8"/>
    <w:rsid w:val="00703606"/>
    <w:rsid w:val="0070374D"/>
    <w:rsid w:val="007037B1"/>
    <w:rsid w:val="007037E8"/>
    <w:rsid w:val="0070381F"/>
    <w:rsid w:val="00703852"/>
    <w:rsid w:val="0070386D"/>
    <w:rsid w:val="0070387D"/>
    <w:rsid w:val="00703890"/>
    <w:rsid w:val="00703B87"/>
    <w:rsid w:val="007043A3"/>
    <w:rsid w:val="007047FA"/>
    <w:rsid w:val="007049B5"/>
    <w:rsid w:val="007049C7"/>
    <w:rsid w:val="00704C33"/>
    <w:rsid w:val="00704C61"/>
    <w:rsid w:val="00705158"/>
    <w:rsid w:val="0070542B"/>
    <w:rsid w:val="00705721"/>
    <w:rsid w:val="007059AA"/>
    <w:rsid w:val="00705A0E"/>
    <w:rsid w:val="00705B8F"/>
    <w:rsid w:val="00705BA0"/>
    <w:rsid w:val="00705D69"/>
    <w:rsid w:val="00705E3D"/>
    <w:rsid w:val="00705EEC"/>
    <w:rsid w:val="00706548"/>
    <w:rsid w:val="0070668D"/>
    <w:rsid w:val="00706737"/>
    <w:rsid w:val="0070674C"/>
    <w:rsid w:val="00706AF1"/>
    <w:rsid w:val="00706B9E"/>
    <w:rsid w:val="00706E5F"/>
    <w:rsid w:val="00706E94"/>
    <w:rsid w:val="00706EDB"/>
    <w:rsid w:val="00706EEC"/>
    <w:rsid w:val="00706F48"/>
    <w:rsid w:val="0070701C"/>
    <w:rsid w:val="00707160"/>
    <w:rsid w:val="00707167"/>
    <w:rsid w:val="0070725B"/>
    <w:rsid w:val="00707270"/>
    <w:rsid w:val="007072E4"/>
    <w:rsid w:val="00707406"/>
    <w:rsid w:val="00707627"/>
    <w:rsid w:val="007076C3"/>
    <w:rsid w:val="00707719"/>
    <w:rsid w:val="007077C3"/>
    <w:rsid w:val="007078A4"/>
    <w:rsid w:val="007078C9"/>
    <w:rsid w:val="00707C74"/>
    <w:rsid w:val="00707CAC"/>
    <w:rsid w:val="00707E58"/>
    <w:rsid w:val="00707F68"/>
    <w:rsid w:val="00710066"/>
    <w:rsid w:val="00710107"/>
    <w:rsid w:val="007102FD"/>
    <w:rsid w:val="0071047E"/>
    <w:rsid w:val="00710627"/>
    <w:rsid w:val="007108A7"/>
    <w:rsid w:val="00710A6C"/>
    <w:rsid w:val="00710A6F"/>
    <w:rsid w:val="00710CBD"/>
    <w:rsid w:val="007110D9"/>
    <w:rsid w:val="007110FF"/>
    <w:rsid w:val="007111ED"/>
    <w:rsid w:val="0071142D"/>
    <w:rsid w:val="0071143A"/>
    <w:rsid w:val="007114F9"/>
    <w:rsid w:val="007115EB"/>
    <w:rsid w:val="0071172A"/>
    <w:rsid w:val="00711827"/>
    <w:rsid w:val="00711871"/>
    <w:rsid w:val="00711A32"/>
    <w:rsid w:val="00711B5D"/>
    <w:rsid w:val="00711C09"/>
    <w:rsid w:val="00711C59"/>
    <w:rsid w:val="00711E2D"/>
    <w:rsid w:val="007121F1"/>
    <w:rsid w:val="007122B8"/>
    <w:rsid w:val="007122BB"/>
    <w:rsid w:val="00712455"/>
    <w:rsid w:val="00712747"/>
    <w:rsid w:val="007127AA"/>
    <w:rsid w:val="00712C98"/>
    <w:rsid w:val="00712CAB"/>
    <w:rsid w:val="00712D01"/>
    <w:rsid w:val="00712D45"/>
    <w:rsid w:val="00712EFE"/>
    <w:rsid w:val="00712F38"/>
    <w:rsid w:val="007130B2"/>
    <w:rsid w:val="0071320D"/>
    <w:rsid w:val="007132F9"/>
    <w:rsid w:val="007135E6"/>
    <w:rsid w:val="00713676"/>
    <w:rsid w:val="007136D8"/>
    <w:rsid w:val="007137E5"/>
    <w:rsid w:val="00713C9B"/>
    <w:rsid w:val="00713CD0"/>
    <w:rsid w:val="00713D28"/>
    <w:rsid w:val="00713D37"/>
    <w:rsid w:val="00713ED0"/>
    <w:rsid w:val="00713F5D"/>
    <w:rsid w:val="00713FCD"/>
    <w:rsid w:val="00714020"/>
    <w:rsid w:val="00714175"/>
    <w:rsid w:val="007141D3"/>
    <w:rsid w:val="0071420B"/>
    <w:rsid w:val="007145AD"/>
    <w:rsid w:val="00714645"/>
    <w:rsid w:val="00714918"/>
    <w:rsid w:val="00714C2F"/>
    <w:rsid w:val="00714F87"/>
    <w:rsid w:val="00714F93"/>
    <w:rsid w:val="00714F99"/>
    <w:rsid w:val="0071514B"/>
    <w:rsid w:val="007154B9"/>
    <w:rsid w:val="0071566D"/>
    <w:rsid w:val="00715697"/>
    <w:rsid w:val="007157A0"/>
    <w:rsid w:val="007157FE"/>
    <w:rsid w:val="00715849"/>
    <w:rsid w:val="007158D6"/>
    <w:rsid w:val="00715C59"/>
    <w:rsid w:val="00715E75"/>
    <w:rsid w:val="00715E97"/>
    <w:rsid w:val="00715EF6"/>
    <w:rsid w:val="00715F57"/>
    <w:rsid w:val="00715F84"/>
    <w:rsid w:val="007160EE"/>
    <w:rsid w:val="007163AC"/>
    <w:rsid w:val="00716410"/>
    <w:rsid w:val="0071641E"/>
    <w:rsid w:val="007168F4"/>
    <w:rsid w:val="0071697E"/>
    <w:rsid w:val="007169A5"/>
    <w:rsid w:val="00716B93"/>
    <w:rsid w:val="00716CA8"/>
    <w:rsid w:val="00717281"/>
    <w:rsid w:val="007175B4"/>
    <w:rsid w:val="0071762D"/>
    <w:rsid w:val="007179D9"/>
    <w:rsid w:val="00717A6E"/>
    <w:rsid w:val="00717AEA"/>
    <w:rsid w:val="00717B5D"/>
    <w:rsid w:val="00720181"/>
    <w:rsid w:val="00720281"/>
    <w:rsid w:val="007206C6"/>
    <w:rsid w:val="0072081A"/>
    <w:rsid w:val="007208BB"/>
    <w:rsid w:val="007209F3"/>
    <w:rsid w:val="00720A48"/>
    <w:rsid w:val="00720AA7"/>
    <w:rsid w:val="00720AFF"/>
    <w:rsid w:val="00720C1C"/>
    <w:rsid w:val="00720C81"/>
    <w:rsid w:val="00720C8E"/>
    <w:rsid w:val="00720D78"/>
    <w:rsid w:val="00720EBB"/>
    <w:rsid w:val="00720FBE"/>
    <w:rsid w:val="007210E5"/>
    <w:rsid w:val="007211C6"/>
    <w:rsid w:val="0072123C"/>
    <w:rsid w:val="0072152C"/>
    <w:rsid w:val="00721634"/>
    <w:rsid w:val="00721846"/>
    <w:rsid w:val="00721849"/>
    <w:rsid w:val="00721907"/>
    <w:rsid w:val="007219E9"/>
    <w:rsid w:val="00722037"/>
    <w:rsid w:val="007222D2"/>
    <w:rsid w:val="00722394"/>
    <w:rsid w:val="0072239D"/>
    <w:rsid w:val="007224E7"/>
    <w:rsid w:val="0072271A"/>
    <w:rsid w:val="007227D9"/>
    <w:rsid w:val="007228BB"/>
    <w:rsid w:val="00722919"/>
    <w:rsid w:val="00722966"/>
    <w:rsid w:val="00722D6B"/>
    <w:rsid w:val="0072301B"/>
    <w:rsid w:val="0072323B"/>
    <w:rsid w:val="00723334"/>
    <w:rsid w:val="007234D9"/>
    <w:rsid w:val="007234EE"/>
    <w:rsid w:val="0072360B"/>
    <w:rsid w:val="007236B7"/>
    <w:rsid w:val="00723983"/>
    <w:rsid w:val="00723B3F"/>
    <w:rsid w:val="00723BA7"/>
    <w:rsid w:val="00723D75"/>
    <w:rsid w:val="00723F3C"/>
    <w:rsid w:val="00724046"/>
    <w:rsid w:val="00724190"/>
    <w:rsid w:val="0072421A"/>
    <w:rsid w:val="00724381"/>
    <w:rsid w:val="0072467F"/>
    <w:rsid w:val="00724706"/>
    <w:rsid w:val="0072472E"/>
    <w:rsid w:val="007247C7"/>
    <w:rsid w:val="007247F2"/>
    <w:rsid w:val="00724AF5"/>
    <w:rsid w:val="00724BB6"/>
    <w:rsid w:val="00724BBA"/>
    <w:rsid w:val="00724CAA"/>
    <w:rsid w:val="00724CC6"/>
    <w:rsid w:val="00724D40"/>
    <w:rsid w:val="00724DEC"/>
    <w:rsid w:val="00724FDA"/>
    <w:rsid w:val="0072502F"/>
    <w:rsid w:val="007250BF"/>
    <w:rsid w:val="0072517D"/>
    <w:rsid w:val="007254D5"/>
    <w:rsid w:val="00725684"/>
    <w:rsid w:val="00725A89"/>
    <w:rsid w:val="00725C03"/>
    <w:rsid w:val="00725C8B"/>
    <w:rsid w:val="00726049"/>
    <w:rsid w:val="007260AD"/>
    <w:rsid w:val="00726156"/>
    <w:rsid w:val="00726192"/>
    <w:rsid w:val="007261BA"/>
    <w:rsid w:val="00726233"/>
    <w:rsid w:val="007265C4"/>
    <w:rsid w:val="007265EF"/>
    <w:rsid w:val="00726C33"/>
    <w:rsid w:val="00726D56"/>
    <w:rsid w:val="00726E75"/>
    <w:rsid w:val="00726F27"/>
    <w:rsid w:val="0072739B"/>
    <w:rsid w:val="0072757E"/>
    <w:rsid w:val="0072763D"/>
    <w:rsid w:val="0072767A"/>
    <w:rsid w:val="007276A0"/>
    <w:rsid w:val="007276D7"/>
    <w:rsid w:val="007277C1"/>
    <w:rsid w:val="007278C1"/>
    <w:rsid w:val="00727AA5"/>
    <w:rsid w:val="00727AFC"/>
    <w:rsid w:val="00727D21"/>
    <w:rsid w:val="00727E98"/>
    <w:rsid w:val="00727F30"/>
    <w:rsid w:val="007301FC"/>
    <w:rsid w:val="0073022C"/>
    <w:rsid w:val="0073023C"/>
    <w:rsid w:val="0073032F"/>
    <w:rsid w:val="0073038D"/>
    <w:rsid w:val="00730885"/>
    <w:rsid w:val="007309E9"/>
    <w:rsid w:val="00730B4C"/>
    <w:rsid w:val="00730CCA"/>
    <w:rsid w:val="00730D7A"/>
    <w:rsid w:val="00730FB5"/>
    <w:rsid w:val="00731434"/>
    <w:rsid w:val="007315F1"/>
    <w:rsid w:val="00731633"/>
    <w:rsid w:val="0073173B"/>
    <w:rsid w:val="007318DF"/>
    <w:rsid w:val="007318E3"/>
    <w:rsid w:val="00731A3A"/>
    <w:rsid w:val="00731B2B"/>
    <w:rsid w:val="00731B3C"/>
    <w:rsid w:val="00731BD1"/>
    <w:rsid w:val="00731DD6"/>
    <w:rsid w:val="00731EC2"/>
    <w:rsid w:val="0073217D"/>
    <w:rsid w:val="0073236C"/>
    <w:rsid w:val="0073240E"/>
    <w:rsid w:val="00732410"/>
    <w:rsid w:val="00732513"/>
    <w:rsid w:val="007325E0"/>
    <w:rsid w:val="00732721"/>
    <w:rsid w:val="00732786"/>
    <w:rsid w:val="007327A5"/>
    <w:rsid w:val="0073295C"/>
    <w:rsid w:val="007329BF"/>
    <w:rsid w:val="00732BCE"/>
    <w:rsid w:val="00732BEA"/>
    <w:rsid w:val="00732E5E"/>
    <w:rsid w:val="00732E64"/>
    <w:rsid w:val="00732E7C"/>
    <w:rsid w:val="00732F6B"/>
    <w:rsid w:val="007330D2"/>
    <w:rsid w:val="0073312C"/>
    <w:rsid w:val="0073366F"/>
    <w:rsid w:val="0073383A"/>
    <w:rsid w:val="00733851"/>
    <w:rsid w:val="007338DA"/>
    <w:rsid w:val="00733BAD"/>
    <w:rsid w:val="00733CB6"/>
    <w:rsid w:val="00733FD2"/>
    <w:rsid w:val="00734393"/>
    <w:rsid w:val="00734738"/>
    <w:rsid w:val="007347B2"/>
    <w:rsid w:val="007347C2"/>
    <w:rsid w:val="00734822"/>
    <w:rsid w:val="00734B04"/>
    <w:rsid w:val="00734BDB"/>
    <w:rsid w:val="00734CF2"/>
    <w:rsid w:val="00734DF3"/>
    <w:rsid w:val="00734E97"/>
    <w:rsid w:val="00734F6A"/>
    <w:rsid w:val="00734FA2"/>
    <w:rsid w:val="0073500C"/>
    <w:rsid w:val="00735364"/>
    <w:rsid w:val="00735463"/>
    <w:rsid w:val="0073578F"/>
    <w:rsid w:val="00735A00"/>
    <w:rsid w:val="00735C1E"/>
    <w:rsid w:val="00735CA1"/>
    <w:rsid w:val="00735FBD"/>
    <w:rsid w:val="00736011"/>
    <w:rsid w:val="00736078"/>
    <w:rsid w:val="007360F9"/>
    <w:rsid w:val="007362AF"/>
    <w:rsid w:val="0073669B"/>
    <w:rsid w:val="007366F8"/>
    <w:rsid w:val="0073685D"/>
    <w:rsid w:val="0073690B"/>
    <w:rsid w:val="00736A9B"/>
    <w:rsid w:val="00736C55"/>
    <w:rsid w:val="00736E1D"/>
    <w:rsid w:val="00736E2F"/>
    <w:rsid w:val="00736EB7"/>
    <w:rsid w:val="0073706A"/>
    <w:rsid w:val="0073712E"/>
    <w:rsid w:val="007371C8"/>
    <w:rsid w:val="00737307"/>
    <w:rsid w:val="0073735C"/>
    <w:rsid w:val="007374E6"/>
    <w:rsid w:val="00737669"/>
    <w:rsid w:val="007376C7"/>
    <w:rsid w:val="00737A46"/>
    <w:rsid w:val="00737B68"/>
    <w:rsid w:val="00737CE0"/>
    <w:rsid w:val="007402D1"/>
    <w:rsid w:val="0074044E"/>
    <w:rsid w:val="007404F8"/>
    <w:rsid w:val="00740638"/>
    <w:rsid w:val="007407D2"/>
    <w:rsid w:val="007409D7"/>
    <w:rsid w:val="00740E02"/>
    <w:rsid w:val="00741021"/>
    <w:rsid w:val="007412E4"/>
    <w:rsid w:val="00741358"/>
    <w:rsid w:val="007413D8"/>
    <w:rsid w:val="007415B0"/>
    <w:rsid w:val="00741692"/>
    <w:rsid w:val="0074192C"/>
    <w:rsid w:val="0074197A"/>
    <w:rsid w:val="00741B16"/>
    <w:rsid w:val="00741B40"/>
    <w:rsid w:val="00741B8E"/>
    <w:rsid w:val="00741C9D"/>
    <w:rsid w:val="00741CDC"/>
    <w:rsid w:val="00741F2D"/>
    <w:rsid w:val="0074207C"/>
    <w:rsid w:val="00742137"/>
    <w:rsid w:val="0074237A"/>
    <w:rsid w:val="007425AA"/>
    <w:rsid w:val="00742923"/>
    <w:rsid w:val="00742A49"/>
    <w:rsid w:val="00742E8C"/>
    <w:rsid w:val="00742F5B"/>
    <w:rsid w:val="0074302E"/>
    <w:rsid w:val="0074313B"/>
    <w:rsid w:val="00743254"/>
    <w:rsid w:val="007434A7"/>
    <w:rsid w:val="00743727"/>
    <w:rsid w:val="00743970"/>
    <w:rsid w:val="00743DCA"/>
    <w:rsid w:val="00744387"/>
    <w:rsid w:val="00744408"/>
    <w:rsid w:val="00744554"/>
    <w:rsid w:val="0074456B"/>
    <w:rsid w:val="0074463F"/>
    <w:rsid w:val="0074465C"/>
    <w:rsid w:val="00744973"/>
    <w:rsid w:val="00744C27"/>
    <w:rsid w:val="00744F7B"/>
    <w:rsid w:val="00744FB0"/>
    <w:rsid w:val="007451C4"/>
    <w:rsid w:val="007452F3"/>
    <w:rsid w:val="00745308"/>
    <w:rsid w:val="0074553F"/>
    <w:rsid w:val="007455FA"/>
    <w:rsid w:val="0074578E"/>
    <w:rsid w:val="00745B9A"/>
    <w:rsid w:val="00746163"/>
    <w:rsid w:val="0074618B"/>
    <w:rsid w:val="007461E6"/>
    <w:rsid w:val="007461F4"/>
    <w:rsid w:val="007462A4"/>
    <w:rsid w:val="007463F2"/>
    <w:rsid w:val="007468CD"/>
    <w:rsid w:val="00746AE5"/>
    <w:rsid w:val="00746B07"/>
    <w:rsid w:val="00746B8E"/>
    <w:rsid w:val="007472D5"/>
    <w:rsid w:val="00747301"/>
    <w:rsid w:val="00747352"/>
    <w:rsid w:val="007473B2"/>
    <w:rsid w:val="00747413"/>
    <w:rsid w:val="00747504"/>
    <w:rsid w:val="0074758C"/>
    <w:rsid w:val="00747AE4"/>
    <w:rsid w:val="00747C79"/>
    <w:rsid w:val="00747FDB"/>
    <w:rsid w:val="00750269"/>
    <w:rsid w:val="00750390"/>
    <w:rsid w:val="00750524"/>
    <w:rsid w:val="007505AD"/>
    <w:rsid w:val="0075068F"/>
    <w:rsid w:val="007507B1"/>
    <w:rsid w:val="00750940"/>
    <w:rsid w:val="00750B45"/>
    <w:rsid w:val="00750BB1"/>
    <w:rsid w:val="00750D5B"/>
    <w:rsid w:val="00750DED"/>
    <w:rsid w:val="007511C2"/>
    <w:rsid w:val="00751206"/>
    <w:rsid w:val="0075121E"/>
    <w:rsid w:val="00751920"/>
    <w:rsid w:val="00751ABC"/>
    <w:rsid w:val="00751AD3"/>
    <w:rsid w:val="00751B13"/>
    <w:rsid w:val="00751BB3"/>
    <w:rsid w:val="00751BFB"/>
    <w:rsid w:val="00751C1A"/>
    <w:rsid w:val="00751D97"/>
    <w:rsid w:val="00751F50"/>
    <w:rsid w:val="007520BC"/>
    <w:rsid w:val="0075219B"/>
    <w:rsid w:val="00752759"/>
    <w:rsid w:val="00752774"/>
    <w:rsid w:val="00752F52"/>
    <w:rsid w:val="0075315F"/>
    <w:rsid w:val="007532E6"/>
    <w:rsid w:val="007534FB"/>
    <w:rsid w:val="007536F7"/>
    <w:rsid w:val="0075374C"/>
    <w:rsid w:val="0075383C"/>
    <w:rsid w:val="007538CC"/>
    <w:rsid w:val="00753A9C"/>
    <w:rsid w:val="00753D11"/>
    <w:rsid w:val="00753F45"/>
    <w:rsid w:val="00754361"/>
    <w:rsid w:val="007544CF"/>
    <w:rsid w:val="00754A16"/>
    <w:rsid w:val="00754DA6"/>
    <w:rsid w:val="00754EEF"/>
    <w:rsid w:val="00755128"/>
    <w:rsid w:val="0075559B"/>
    <w:rsid w:val="007556A8"/>
    <w:rsid w:val="00755742"/>
    <w:rsid w:val="00755864"/>
    <w:rsid w:val="007559B3"/>
    <w:rsid w:val="00755A7F"/>
    <w:rsid w:val="00755AE6"/>
    <w:rsid w:val="00755BD1"/>
    <w:rsid w:val="00755CA3"/>
    <w:rsid w:val="00755DDC"/>
    <w:rsid w:val="00755E2C"/>
    <w:rsid w:val="00755EE3"/>
    <w:rsid w:val="007562DA"/>
    <w:rsid w:val="00756436"/>
    <w:rsid w:val="00756528"/>
    <w:rsid w:val="007565B3"/>
    <w:rsid w:val="007566E8"/>
    <w:rsid w:val="00756716"/>
    <w:rsid w:val="0075679F"/>
    <w:rsid w:val="00756C84"/>
    <w:rsid w:val="00756DAB"/>
    <w:rsid w:val="007570AA"/>
    <w:rsid w:val="0075724B"/>
    <w:rsid w:val="007573D8"/>
    <w:rsid w:val="007575E2"/>
    <w:rsid w:val="00757606"/>
    <w:rsid w:val="0075760F"/>
    <w:rsid w:val="00757635"/>
    <w:rsid w:val="007577BD"/>
    <w:rsid w:val="00757844"/>
    <w:rsid w:val="0075784C"/>
    <w:rsid w:val="007579F6"/>
    <w:rsid w:val="00757A4F"/>
    <w:rsid w:val="00757A74"/>
    <w:rsid w:val="00757ABD"/>
    <w:rsid w:val="00757AC4"/>
    <w:rsid w:val="00757BBA"/>
    <w:rsid w:val="00760028"/>
    <w:rsid w:val="0076038D"/>
    <w:rsid w:val="007604BF"/>
    <w:rsid w:val="00760579"/>
    <w:rsid w:val="007605B0"/>
    <w:rsid w:val="0076066F"/>
    <w:rsid w:val="00760732"/>
    <w:rsid w:val="007607AE"/>
    <w:rsid w:val="0076091B"/>
    <w:rsid w:val="00760CA7"/>
    <w:rsid w:val="00760CB2"/>
    <w:rsid w:val="0076129F"/>
    <w:rsid w:val="007612DB"/>
    <w:rsid w:val="007614F4"/>
    <w:rsid w:val="007615A8"/>
    <w:rsid w:val="007615D5"/>
    <w:rsid w:val="00761737"/>
    <w:rsid w:val="00761776"/>
    <w:rsid w:val="007618AD"/>
    <w:rsid w:val="00761918"/>
    <w:rsid w:val="007619A3"/>
    <w:rsid w:val="00761A04"/>
    <w:rsid w:val="00761AC8"/>
    <w:rsid w:val="00761B44"/>
    <w:rsid w:val="00761D49"/>
    <w:rsid w:val="00761FB9"/>
    <w:rsid w:val="007620B8"/>
    <w:rsid w:val="007621F0"/>
    <w:rsid w:val="00762372"/>
    <w:rsid w:val="00762626"/>
    <w:rsid w:val="0076298F"/>
    <w:rsid w:val="00762A21"/>
    <w:rsid w:val="00762A86"/>
    <w:rsid w:val="00762DFD"/>
    <w:rsid w:val="00762F48"/>
    <w:rsid w:val="00762F6D"/>
    <w:rsid w:val="0076310F"/>
    <w:rsid w:val="0076328C"/>
    <w:rsid w:val="00763454"/>
    <w:rsid w:val="00763519"/>
    <w:rsid w:val="0076353C"/>
    <w:rsid w:val="00763B52"/>
    <w:rsid w:val="007640B2"/>
    <w:rsid w:val="007644C1"/>
    <w:rsid w:val="007645EC"/>
    <w:rsid w:val="0076477A"/>
    <w:rsid w:val="00764978"/>
    <w:rsid w:val="00764AC6"/>
    <w:rsid w:val="00764BAA"/>
    <w:rsid w:val="00764D7E"/>
    <w:rsid w:val="00764F4E"/>
    <w:rsid w:val="007650D8"/>
    <w:rsid w:val="007650F3"/>
    <w:rsid w:val="00765146"/>
    <w:rsid w:val="007657E4"/>
    <w:rsid w:val="0076587D"/>
    <w:rsid w:val="007658BB"/>
    <w:rsid w:val="00765A1C"/>
    <w:rsid w:val="00765B92"/>
    <w:rsid w:val="00765CBA"/>
    <w:rsid w:val="00765F4F"/>
    <w:rsid w:val="00766306"/>
    <w:rsid w:val="00766362"/>
    <w:rsid w:val="00766566"/>
    <w:rsid w:val="00766690"/>
    <w:rsid w:val="00766852"/>
    <w:rsid w:val="00766CBA"/>
    <w:rsid w:val="00766E01"/>
    <w:rsid w:val="00766E55"/>
    <w:rsid w:val="00766E71"/>
    <w:rsid w:val="00766F96"/>
    <w:rsid w:val="00767278"/>
    <w:rsid w:val="007672AE"/>
    <w:rsid w:val="00767345"/>
    <w:rsid w:val="007675A4"/>
    <w:rsid w:val="0076773B"/>
    <w:rsid w:val="00767997"/>
    <w:rsid w:val="00767ABF"/>
    <w:rsid w:val="00767AD1"/>
    <w:rsid w:val="00767B29"/>
    <w:rsid w:val="00767BF8"/>
    <w:rsid w:val="00767CB4"/>
    <w:rsid w:val="00767E0E"/>
    <w:rsid w:val="00767E20"/>
    <w:rsid w:val="007704CA"/>
    <w:rsid w:val="007705EC"/>
    <w:rsid w:val="00770680"/>
    <w:rsid w:val="00770813"/>
    <w:rsid w:val="00770B8E"/>
    <w:rsid w:val="00770C14"/>
    <w:rsid w:val="00770CD9"/>
    <w:rsid w:val="00770D7E"/>
    <w:rsid w:val="00770E61"/>
    <w:rsid w:val="007710A2"/>
    <w:rsid w:val="007710BF"/>
    <w:rsid w:val="007710DF"/>
    <w:rsid w:val="0077115D"/>
    <w:rsid w:val="007713B5"/>
    <w:rsid w:val="00771493"/>
    <w:rsid w:val="007716A7"/>
    <w:rsid w:val="00771729"/>
    <w:rsid w:val="007717C6"/>
    <w:rsid w:val="00771981"/>
    <w:rsid w:val="00771CA0"/>
    <w:rsid w:val="0077202D"/>
    <w:rsid w:val="007720DB"/>
    <w:rsid w:val="007720E9"/>
    <w:rsid w:val="007721DA"/>
    <w:rsid w:val="00772291"/>
    <w:rsid w:val="0077240C"/>
    <w:rsid w:val="0077253B"/>
    <w:rsid w:val="0077266E"/>
    <w:rsid w:val="007726DD"/>
    <w:rsid w:val="00772786"/>
    <w:rsid w:val="007727C3"/>
    <w:rsid w:val="007727D2"/>
    <w:rsid w:val="007727D6"/>
    <w:rsid w:val="007727EC"/>
    <w:rsid w:val="00772896"/>
    <w:rsid w:val="00772A7F"/>
    <w:rsid w:val="00772B1C"/>
    <w:rsid w:val="0077331D"/>
    <w:rsid w:val="00773898"/>
    <w:rsid w:val="007739C1"/>
    <w:rsid w:val="007739E4"/>
    <w:rsid w:val="00773AB2"/>
    <w:rsid w:val="00773AF6"/>
    <w:rsid w:val="00773B28"/>
    <w:rsid w:val="00773B8B"/>
    <w:rsid w:val="00773D03"/>
    <w:rsid w:val="00773D54"/>
    <w:rsid w:val="00773E9F"/>
    <w:rsid w:val="0077410F"/>
    <w:rsid w:val="00774215"/>
    <w:rsid w:val="0077422C"/>
    <w:rsid w:val="0077427A"/>
    <w:rsid w:val="00774303"/>
    <w:rsid w:val="007745C3"/>
    <w:rsid w:val="007746FC"/>
    <w:rsid w:val="007747A1"/>
    <w:rsid w:val="00774920"/>
    <w:rsid w:val="00774A35"/>
    <w:rsid w:val="00774AB4"/>
    <w:rsid w:val="00774C4A"/>
    <w:rsid w:val="00774DE5"/>
    <w:rsid w:val="00774F1C"/>
    <w:rsid w:val="007755E3"/>
    <w:rsid w:val="0077586F"/>
    <w:rsid w:val="007758CD"/>
    <w:rsid w:val="00775D7A"/>
    <w:rsid w:val="00776254"/>
    <w:rsid w:val="00776439"/>
    <w:rsid w:val="00776487"/>
    <w:rsid w:val="007765DB"/>
    <w:rsid w:val="00776667"/>
    <w:rsid w:val="00776758"/>
    <w:rsid w:val="00776949"/>
    <w:rsid w:val="00776E98"/>
    <w:rsid w:val="00776FAB"/>
    <w:rsid w:val="00777167"/>
    <w:rsid w:val="0077717B"/>
    <w:rsid w:val="007773B8"/>
    <w:rsid w:val="00777644"/>
    <w:rsid w:val="00777805"/>
    <w:rsid w:val="0077781A"/>
    <w:rsid w:val="007779AC"/>
    <w:rsid w:val="007779FB"/>
    <w:rsid w:val="00777B7E"/>
    <w:rsid w:val="00777BCF"/>
    <w:rsid w:val="007803B1"/>
    <w:rsid w:val="007803F1"/>
    <w:rsid w:val="00780428"/>
    <w:rsid w:val="00780466"/>
    <w:rsid w:val="007805B8"/>
    <w:rsid w:val="00780799"/>
    <w:rsid w:val="007808E6"/>
    <w:rsid w:val="0078091B"/>
    <w:rsid w:val="00780AFE"/>
    <w:rsid w:val="00780E16"/>
    <w:rsid w:val="00780EAB"/>
    <w:rsid w:val="00780F49"/>
    <w:rsid w:val="0078136E"/>
    <w:rsid w:val="0078138D"/>
    <w:rsid w:val="0078193F"/>
    <w:rsid w:val="00781A28"/>
    <w:rsid w:val="00781A51"/>
    <w:rsid w:val="00781BDB"/>
    <w:rsid w:val="00781C32"/>
    <w:rsid w:val="00781D8D"/>
    <w:rsid w:val="00781E4C"/>
    <w:rsid w:val="00781EF8"/>
    <w:rsid w:val="00782068"/>
    <w:rsid w:val="007820BB"/>
    <w:rsid w:val="00782139"/>
    <w:rsid w:val="0078227F"/>
    <w:rsid w:val="007825FE"/>
    <w:rsid w:val="007826F9"/>
    <w:rsid w:val="0078270A"/>
    <w:rsid w:val="0078276E"/>
    <w:rsid w:val="0078280F"/>
    <w:rsid w:val="00782AAA"/>
    <w:rsid w:val="00782B8C"/>
    <w:rsid w:val="00782E9B"/>
    <w:rsid w:val="00782F3D"/>
    <w:rsid w:val="00782F79"/>
    <w:rsid w:val="007832DA"/>
    <w:rsid w:val="00783469"/>
    <w:rsid w:val="007836EE"/>
    <w:rsid w:val="00783CEE"/>
    <w:rsid w:val="00784350"/>
    <w:rsid w:val="00784468"/>
    <w:rsid w:val="007844C0"/>
    <w:rsid w:val="007844F7"/>
    <w:rsid w:val="0078472D"/>
    <w:rsid w:val="0078493F"/>
    <w:rsid w:val="00784B1B"/>
    <w:rsid w:val="00784D98"/>
    <w:rsid w:val="00784ED4"/>
    <w:rsid w:val="00784F37"/>
    <w:rsid w:val="0078513F"/>
    <w:rsid w:val="0078567A"/>
    <w:rsid w:val="007858E6"/>
    <w:rsid w:val="00785A9A"/>
    <w:rsid w:val="00785CE1"/>
    <w:rsid w:val="00785D8E"/>
    <w:rsid w:val="00785E18"/>
    <w:rsid w:val="0078631F"/>
    <w:rsid w:val="00786484"/>
    <w:rsid w:val="007865D0"/>
    <w:rsid w:val="007868B3"/>
    <w:rsid w:val="00786C1E"/>
    <w:rsid w:val="007870D6"/>
    <w:rsid w:val="0078715F"/>
    <w:rsid w:val="007875B4"/>
    <w:rsid w:val="007876E6"/>
    <w:rsid w:val="00787761"/>
    <w:rsid w:val="00787B44"/>
    <w:rsid w:val="00787DB9"/>
    <w:rsid w:val="007901C6"/>
    <w:rsid w:val="0079023B"/>
    <w:rsid w:val="007902BF"/>
    <w:rsid w:val="0079048A"/>
    <w:rsid w:val="0079058A"/>
    <w:rsid w:val="00790657"/>
    <w:rsid w:val="00790C40"/>
    <w:rsid w:val="00790CB9"/>
    <w:rsid w:val="00790D63"/>
    <w:rsid w:val="00790ECE"/>
    <w:rsid w:val="00791012"/>
    <w:rsid w:val="00791018"/>
    <w:rsid w:val="0079102B"/>
    <w:rsid w:val="007911AA"/>
    <w:rsid w:val="007915E3"/>
    <w:rsid w:val="00791828"/>
    <w:rsid w:val="007918BA"/>
    <w:rsid w:val="007918F1"/>
    <w:rsid w:val="00791946"/>
    <w:rsid w:val="007919A1"/>
    <w:rsid w:val="00791AE0"/>
    <w:rsid w:val="00791C15"/>
    <w:rsid w:val="00791F7D"/>
    <w:rsid w:val="00792008"/>
    <w:rsid w:val="0079212B"/>
    <w:rsid w:val="00792200"/>
    <w:rsid w:val="007922B1"/>
    <w:rsid w:val="0079231A"/>
    <w:rsid w:val="007923A0"/>
    <w:rsid w:val="0079243D"/>
    <w:rsid w:val="007924BF"/>
    <w:rsid w:val="0079257B"/>
    <w:rsid w:val="007929F8"/>
    <w:rsid w:val="00792A0A"/>
    <w:rsid w:val="00792BFA"/>
    <w:rsid w:val="00792E8B"/>
    <w:rsid w:val="007934CF"/>
    <w:rsid w:val="007934F3"/>
    <w:rsid w:val="007936C2"/>
    <w:rsid w:val="007937BA"/>
    <w:rsid w:val="007937D8"/>
    <w:rsid w:val="0079394A"/>
    <w:rsid w:val="007939A3"/>
    <w:rsid w:val="00793A80"/>
    <w:rsid w:val="00793AE1"/>
    <w:rsid w:val="00793B54"/>
    <w:rsid w:val="00793B7A"/>
    <w:rsid w:val="00793CC3"/>
    <w:rsid w:val="00793D60"/>
    <w:rsid w:val="00793E86"/>
    <w:rsid w:val="00793E8F"/>
    <w:rsid w:val="00793F84"/>
    <w:rsid w:val="00794118"/>
    <w:rsid w:val="007943E3"/>
    <w:rsid w:val="007945CA"/>
    <w:rsid w:val="00794611"/>
    <w:rsid w:val="00794828"/>
    <w:rsid w:val="007949EB"/>
    <w:rsid w:val="00794A06"/>
    <w:rsid w:val="00794AC1"/>
    <w:rsid w:val="00794AFC"/>
    <w:rsid w:val="00794D55"/>
    <w:rsid w:val="00794F06"/>
    <w:rsid w:val="00794F41"/>
    <w:rsid w:val="00794FB7"/>
    <w:rsid w:val="00795180"/>
    <w:rsid w:val="007951E0"/>
    <w:rsid w:val="0079522E"/>
    <w:rsid w:val="00795339"/>
    <w:rsid w:val="0079540D"/>
    <w:rsid w:val="0079544E"/>
    <w:rsid w:val="00795665"/>
    <w:rsid w:val="007957E9"/>
    <w:rsid w:val="00795812"/>
    <w:rsid w:val="007959B9"/>
    <w:rsid w:val="00795BDC"/>
    <w:rsid w:val="00795BE3"/>
    <w:rsid w:val="00795BFC"/>
    <w:rsid w:val="0079624A"/>
    <w:rsid w:val="0079641D"/>
    <w:rsid w:val="00796550"/>
    <w:rsid w:val="00796623"/>
    <w:rsid w:val="0079681B"/>
    <w:rsid w:val="007968FC"/>
    <w:rsid w:val="00796A9F"/>
    <w:rsid w:val="00796D3D"/>
    <w:rsid w:val="00796EE6"/>
    <w:rsid w:val="00796F82"/>
    <w:rsid w:val="00796FDD"/>
    <w:rsid w:val="00797043"/>
    <w:rsid w:val="007970DD"/>
    <w:rsid w:val="00797245"/>
    <w:rsid w:val="007973C4"/>
    <w:rsid w:val="007974D8"/>
    <w:rsid w:val="00797531"/>
    <w:rsid w:val="00797972"/>
    <w:rsid w:val="00797B95"/>
    <w:rsid w:val="00797C7E"/>
    <w:rsid w:val="00797C88"/>
    <w:rsid w:val="007A01F5"/>
    <w:rsid w:val="007A02B2"/>
    <w:rsid w:val="007A0391"/>
    <w:rsid w:val="007A041B"/>
    <w:rsid w:val="007A0458"/>
    <w:rsid w:val="007A068D"/>
    <w:rsid w:val="007A0692"/>
    <w:rsid w:val="007A06D6"/>
    <w:rsid w:val="007A0748"/>
    <w:rsid w:val="007A0889"/>
    <w:rsid w:val="007A0ADE"/>
    <w:rsid w:val="007A0B56"/>
    <w:rsid w:val="007A0B9F"/>
    <w:rsid w:val="007A0F13"/>
    <w:rsid w:val="007A11A2"/>
    <w:rsid w:val="007A129F"/>
    <w:rsid w:val="007A142E"/>
    <w:rsid w:val="007A14FD"/>
    <w:rsid w:val="007A166A"/>
    <w:rsid w:val="007A176E"/>
    <w:rsid w:val="007A1E0B"/>
    <w:rsid w:val="007A1ED0"/>
    <w:rsid w:val="007A1EF7"/>
    <w:rsid w:val="007A2014"/>
    <w:rsid w:val="007A20A5"/>
    <w:rsid w:val="007A2162"/>
    <w:rsid w:val="007A22E0"/>
    <w:rsid w:val="007A2386"/>
    <w:rsid w:val="007A246B"/>
    <w:rsid w:val="007A25DE"/>
    <w:rsid w:val="007A2778"/>
    <w:rsid w:val="007A27A9"/>
    <w:rsid w:val="007A2AF1"/>
    <w:rsid w:val="007A2B3A"/>
    <w:rsid w:val="007A2B79"/>
    <w:rsid w:val="007A2E25"/>
    <w:rsid w:val="007A2E56"/>
    <w:rsid w:val="007A30AC"/>
    <w:rsid w:val="007A362C"/>
    <w:rsid w:val="007A37AB"/>
    <w:rsid w:val="007A389E"/>
    <w:rsid w:val="007A3908"/>
    <w:rsid w:val="007A39A3"/>
    <w:rsid w:val="007A3E8B"/>
    <w:rsid w:val="007A4016"/>
    <w:rsid w:val="007A4020"/>
    <w:rsid w:val="007A40B3"/>
    <w:rsid w:val="007A4137"/>
    <w:rsid w:val="007A4384"/>
    <w:rsid w:val="007A4447"/>
    <w:rsid w:val="007A453E"/>
    <w:rsid w:val="007A4683"/>
    <w:rsid w:val="007A4766"/>
    <w:rsid w:val="007A489F"/>
    <w:rsid w:val="007A4C98"/>
    <w:rsid w:val="007A4D90"/>
    <w:rsid w:val="007A5325"/>
    <w:rsid w:val="007A557A"/>
    <w:rsid w:val="007A55AB"/>
    <w:rsid w:val="007A576B"/>
    <w:rsid w:val="007A57A6"/>
    <w:rsid w:val="007A5882"/>
    <w:rsid w:val="007A5969"/>
    <w:rsid w:val="007A5A24"/>
    <w:rsid w:val="007A5A48"/>
    <w:rsid w:val="007A5CFD"/>
    <w:rsid w:val="007A5D0D"/>
    <w:rsid w:val="007A5D69"/>
    <w:rsid w:val="007A5E04"/>
    <w:rsid w:val="007A6464"/>
    <w:rsid w:val="007A6573"/>
    <w:rsid w:val="007A66F3"/>
    <w:rsid w:val="007A6835"/>
    <w:rsid w:val="007A68A1"/>
    <w:rsid w:val="007A6B85"/>
    <w:rsid w:val="007A7005"/>
    <w:rsid w:val="007A7033"/>
    <w:rsid w:val="007A70B4"/>
    <w:rsid w:val="007A72B6"/>
    <w:rsid w:val="007A73A5"/>
    <w:rsid w:val="007A7470"/>
    <w:rsid w:val="007A75FC"/>
    <w:rsid w:val="007A762C"/>
    <w:rsid w:val="007A76AD"/>
    <w:rsid w:val="007A76D5"/>
    <w:rsid w:val="007A7926"/>
    <w:rsid w:val="007A7AC9"/>
    <w:rsid w:val="007A7B5C"/>
    <w:rsid w:val="007A7BAC"/>
    <w:rsid w:val="007A7C3A"/>
    <w:rsid w:val="007A7CA6"/>
    <w:rsid w:val="007A7D0B"/>
    <w:rsid w:val="007A7D44"/>
    <w:rsid w:val="007B00D3"/>
    <w:rsid w:val="007B02B7"/>
    <w:rsid w:val="007B0691"/>
    <w:rsid w:val="007B06E1"/>
    <w:rsid w:val="007B076D"/>
    <w:rsid w:val="007B0851"/>
    <w:rsid w:val="007B0912"/>
    <w:rsid w:val="007B0A91"/>
    <w:rsid w:val="007B0AFF"/>
    <w:rsid w:val="007B0B6B"/>
    <w:rsid w:val="007B0BD1"/>
    <w:rsid w:val="007B0D6E"/>
    <w:rsid w:val="007B0EA9"/>
    <w:rsid w:val="007B0F8D"/>
    <w:rsid w:val="007B122C"/>
    <w:rsid w:val="007B1381"/>
    <w:rsid w:val="007B1561"/>
    <w:rsid w:val="007B171D"/>
    <w:rsid w:val="007B1B85"/>
    <w:rsid w:val="007B1D30"/>
    <w:rsid w:val="007B1F8F"/>
    <w:rsid w:val="007B2104"/>
    <w:rsid w:val="007B212F"/>
    <w:rsid w:val="007B219E"/>
    <w:rsid w:val="007B21E7"/>
    <w:rsid w:val="007B21F4"/>
    <w:rsid w:val="007B2210"/>
    <w:rsid w:val="007B2214"/>
    <w:rsid w:val="007B23FD"/>
    <w:rsid w:val="007B2565"/>
    <w:rsid w:val="007B266D"/>
    <w:rsid w:val="007B26E0"/>
    <w:rsid w:val="007B27D1"/>
    <w:rsid w:val="007B27E3"/>
    <w:rsid w:val="007B28ED"/>
    <w:rsid w:val="007B2A7F"/>
    <w:rsid w:val="007B2B31"/>
    <w:rsid w:val="007B2BA8"/>
    <w:rsid w:val="007B2CB3"/>
    <w:rsid w:val="007B2D4A"/>
    <w:rsid w:val="007B3023"/>
    <w:rsid w:val="007B30B0"/>
    <w:rsid w:val="007B3211"/>
    <w:rsid w:val="007B3C96"/>
    <w:rsid w:val="007B4017"/>
    <w:rsid w:val="007B40FF"/>
    <w:rsid w:val="007B419C"/>
    <w:rsid w:val="007B41F4"/>
    <w:rsid w:val="007B42A7"/>
    <w:rsid w:val="007B45B9"/>
    <w:rsid w:val="007B48FA"/>
    <w:rsid w:val="007B49D0"/>
    <w:rsid w:val="007B4B21"/>
    <w:rsid w:val="007B4C02"/>
    <w:rsid w:val="007B4C5A"/>
    <w:rsid w:val="007B4D2C"/>
    <w:rsid w:val="007B4D4C"/>
    <w:rsid w:val="007B4F79"/>
    <w:rsid w:val="007B5042"/>
    <w:rsid w:val="007B5259"/>
    <w:rsid w:val="007B53A6"/>
    <w:rsid w:val="007B543E"/>
    <w:rsid w:val="007B5690"/>
    <w:rsid w:val="007B5762"/>
    <w:rsid w:val="007B57E1"/>
    <w:rsid w:val="007B5897"/>
    <w:rsid w:val="007B590A"/>
    <w:rsid w:val="007B5B05"/>
    <w:rsid w:val="007B5B10"/>
    <w:rsid w:val="007B5CB3"/>
    <w:rsid w:val="007B5CE9"/>
    <w:rsid w:val="007B5E9D"/>
    <w:rsid w:val="007B5F0C"/>
    <w:rsid w:val="007B612A"/>
    <w:rsid w:val="007B624F"/>
    <w:rsid w:val="007B63B2"/>
    <w:rsid w:val="007B6528"/>
    <w:rsid w:val="007B6794"/>
    <w:rsid w:val="007B6892"/>
    <w:rsid w:val="007B6B3B"/>
    <w:rsid w:val="007B6B63"/>
    <w:rsid w:val="007B6C29"/>
    <w:rsid w:val="007B6DDE"/>
    <w:rsid w:val="007B6F31"/>
    <w:rsid w:val="007B72D3"/>
    <w:rsid w:val="007B731A"/>
    <w:rsid w:val="007B74E7"/>
    <w:rsid w:val="007B7A26"/>
    <w:rsid w:val="007B7AB8"/>
    <w:rsid w:val="007B7D0C"/>
    <w:rsid w:val="007B7D4A"/>
    <w:rsid w:val="007B7D6D"/>
    <w:rsid w:val="007B7D9C"/>
    <w:rsid w:val="007C00A1"/>
    <w:rsid w:val="007C0100"/>
    <w:rsid w:val="007C022A"/>
    <w:rsid w:val="007C036A"/>
    <w:rsid w:val="007C0563"/>
    <w:rsid w:val="007C0A42"/>
    <w:rsid w:val="007C0A8B"/>
    <w:rsid w:val="007C0CD8"/>
    <w:rsid w:val="007C0D98"/>
    <w:rsid w:val="007C0E20"/>
    <w:rsid w:val="007C0E8E"/>
    <w:rsid w:val="007C0EE3"/>
    <w:rsid w:val="007C0FD2"/>
    <w:rsid w:val="007C100A"/>
    <w:rsid w:val="007C11DC"/>
    <w:rsid w:val="007C1229"/>
    <w:rsid w:val="007C13EC"/>
    <w:rsid w:val="007C1496"/>
    <w:rsid w:val="007C180D"/>
    <w:rsid w:val="007C190B"/>
    <w:rsid w:val="007C1AC3"/>
    <w:rsid w:val="007C1B39"/>
    <w:rsid w:val="007C1D85"/>
    <w:rsid w:val="007C1DFD"/>
    <w:rsid w:val="007C1E98"/>
    <w:rsid w:val="007C2259"/>
    <w:rsid w:val="007C22BF"/>
    <w:rsid w:val="007C2753"/>
    <w:rsid w:val="007C28E5"/>
    <w:rsid w:val="007C2A22"/>
    <w:rsid w:val="007C2B8E"/>
    <w:rsid w:val="007C2BC9"/>
    <w:rsid w:val="007C2C89"/>
    <w:rsid w:val="007C2D17"/>
    <w:rsid w:val="007C2E02"/>
    <w:rsid w:val="007C300C"/>
    <w:rsid w:val="007C3035"/>
    <w:rsid w:val="007C3199"/>
    <w:rsid w:val="007C34D0"/>
    <w:rsid w:val="007C3805"/>
    <w:rsid w:val="007C38A3"/>
    <w:rsid w:val="007C3905"/>
    <w:rsid w:val="007C392A"/>
    <w:rsid w:val="007C39AC"/>
    <w:rsid w:val="007C39D4"/>
    <w:rsid w:val="007C3A67"/>
    <w:rsid w:val="007C3DAE"/>
    <w:rsid w:val="007C3EFB"/>
    <w:rsid w:val="007C4340"/>
    <w:rsid w:val="007C439F"/>
    <w:rsid w:val="007C43A6"/>
    <w:rsid w:val="007C4474"/>
    <w:rsid w:val="007C45AD"/>
    <w:rsid w:val="007C45E8"/>
    <w:rsid w:val="007C4733"/>
    <w:rsid w:val="007C477D"/>
    <w:rsid w:val="007C49DA"/>
    <w:rsid w:val="007C4A3C"/>
    <w:rsid w:val="007C4AAF"/>
    <w:rsid w:val="007C4BB6"/>
    <w:rsid w:val="007C4EEB"/>
    <w:rsid w:val="007C4FD1"/>
    <w:rsid w:val="007C502E"/>
    <w:rsid w:val="007C51C4"/>
    <w:rsid w:val="007C53CF"/>
    <w:rsid w:val="007C549B"/>
    <w:rsid w:val="007C54D2"/>
    <w:rsid w:val="007C555D"/>
    <w:rsid w:val="007C58EE"/>
    <w:rsid w:val="007C59B3"/>
    <w:rsid w:val="007C5A63"/>
    <w:rsid w:val="007C5B86"/>
    <w:rsid w:val="007C5BF1"/>
    <w:rsid w:val="007C5C5A"/>
    <w:rsid w:val="007C5DCC"/>
    <w:rsid w:val="007C6457"/>
    <w:rsid w:val="007C6589"/>
    <w:rsid w:val="007C65C2"/>
    <w:rsid w:val="007C6628"/>
    <w:rsid w:val="007C66DD"/>
    <w:rsid w:val="007C67C6"/>
    <w:rsid w:val="007C69CA"/>
    <w:rsid w:val="007C6ACD"/>
    <w:rsid w:val="007C6CB2"/>
    <w:rsid w:val="007C71DC"/>
    <w:rsid w:val="007C772A"/>
    <w:rsid w:val="007C7770"/>
    <w:rsid w:val="007C7A65"/>
    <w:rsid w:val="007C7B78"/>
    <w:rsid w:val="007C7D1F"/>
    <w:rsid w:val="007C7FB9"/>
    <w:rsid w:val="007C7FED"/>
    <w:rsid w:val="007C7FEE"/>
    <w:rsid w:val="007D00BA"/>
    <w:rsid w:val="007D071E"/>
    <w:rsid w:val="007D077A"/>
    <w:rsid w:val="007D0A28"/>
    <w:rsid w:val="007D0E4E"/>
    <w:rsid w:val="007D1076"/>
    <w:rsid w:val="007D10FB"/>
    <w:rsid w:val="007D112B"/>
    <w:rsid w:val="007D12D3"/>
    <w:rsid w:val="007D12FE"/>
    <w:rsid w:val="007D139E"/>
    <w:rsid w:val="007D1CE6"/>
    <w:rsid w:val="007D1E4F"/>
    <w:rsid w:val="007D1EBA"/>
    <w:rsid w:val="007D201F"/>
    <w:rsid w:val="007D2198"/>
    <w:rsid w:val="007D22A1"/>
    <w:rsid w:val="007D236F"/>
    <w:rsid w:val="007D2372"/>
    <w:rsid w:val="007D243D"/>
    <w:rsid w:val="007D24C3"/>
    <w:rsid w:val="007D282C"/>
    <w:rsid w:val="007D28EA"/>
    <w:rsid w:val="007D292F"/>
    <w:rsid w:val="007D2956"/>
    <w:rsid w:val="007D2B9B"/>
    <w:rsid w:val="007D2BFD"/>
    <w:rsid w:val="007D2C6A"/>
    <w:rsid w:val="007D2F25"/>
    <w:rsid w:val="007D3230"/>
    <w:rsid w:val="007D326A"/>
    <w:rsid w:val="007D3409"/>
    <w:rsid w:val="007D3486"/>
    <w:rsid w:val="007D3592"/>
    <w:rsid w:val="007D3599"/>
    <w:rsid w:val="007D38F6"/>
    <w:rsid w:val="007D3B3A"/>
    <w:rsid w:val="007D3C19"/>
    <w:rsid w:val="007D3C44"/>
    <w:rsid w:val="007D3CB8"/>
    <w:rsid w:val="007D3D5B"/>
    <w:rsid w:val="007D3E5F"/>
    <w:rsid w:val="007D3EC7"/>
    <w:rsid w:val="007D3F97"/>
    <w:rsid w:val="007D3FF0"/>
    <w:rsid w:val="007D43F4"/>
    <w:rsid w:val="007D43F9"/>
    <w:rsid w:val="007D44C6"/>
    <w:rsid w:val="007D479D"/>
    <w:rsid w:val="007D47C7"/>
    <w:rsid w:val="007D485F"/>
    <w:rsid w:val="007D4B4F"/>
    <w:rsid w:val="007D4EAB"/>
    <w:rsid w:val="007D53FE"/>
    <w:rsid w:val="007D547A"/>
    <w:rsid w:val="007D553E"/>
    <w:rsid w:val="007D5574"/>
    <w:rsid w:val="007D55B7"/>
    <w:rsid w:val="007D5660"/>
    <w:rsid w:val="007D5785"/>
    <w:rsid w:val="007D58F6"/>
    <w:rsid w:val="007D590D"/>
    <w:rsid w:val="007D594E"/>
    <w:rsid w:val="007D5ACB"/>
    <w:rsid w:val="007D5B32"/>
    <w:rsid w:val="007D5C84"/>
    <w:rsid w:val="007D5DAB"/>
    <w:rsid w:val="007D5F4E"/>
    <w:rsid w:val="007D6081"/>
    <w:rsid w:val="007D6281"/>
    <w:rsid w:val="007D6365"/>
    <w:rsid w:val="007D68B2"/>
    <w:rsid w:val="007D6B09"/>
    <w:rsid w:val="007D6C0C"/>
    <w:rsid w:val="007D6C23"/>
    <w:rsid w:val="007D6E77"/>
    <w:rsid w:val="007D6E7F"/>
    <w:rsid w:val="007D6ED4"/>
    <w:rsid w:val="007D7028"/>
    <w:rsid w:val="007D707A"/>
    <w:rsid w:val="007D70D0"/>
    <w:rsid w:val="007D7816"/>
    <w:rsid w:val="007D78BE"/>
    <w:rsid w:val="007D79BE"/>
    <w:rsid w:val="007D79D5"/>
    <w:rsid w:val="007D7B10"/>
    <w:rsid w:val="007D7C43"/>
    <w:rsid w:val="007D7D4A"/>
    <w:rsid w:val="007E007A"/>
    <w:rsid w:val="007E00FB"/>
    <w:rsid w:val="007E021B"/>
    <w:rsid w:val="007E05BF"/>
    <w:rsid w:val="007E0796"/>
    <w:rsid w:val="007E07EF"/>
    <w:rsid w:val="007E08BD"/>
    <w:rsid w:val="007E09E8"/>
    <w:rsid w:val="007E0B44"/>
    <w:rsid w:val="007E0EBE"/>
    <w:rsid w:val="007E0FFE"/>
    <w:rsid w:val="007E1329"/>
    <w:rsid w:val="007E133F"/>
    <w:rsid w:val="007E1512"/>
    <w:rsid w:val="007E1524"/>
    <w:rsid w:val="007E1766"/>
    <w:rsid w:val="007E1A95"/>
    <w:rsid w:val="007E2195"/>
    <w:rsid w:val="007E2369"/>
    <w:rsid w:val="007E237E"/>
    <w:rsid w:val="007E23A8"/>
    <w:rsid w:val="007E248F"/>
    <w:rsid w:val="007E24F1"/>
    <w:rsid w:val="007E26C9"/>
    <w:rsid w:val="007E27AB"/>
    <w:rsid w:val="007E27D6"/>
    <w:rsid w:val="007E28BE"/>
    <w:rsid w:val="007E2A09"/>
    <w:rsid w:val="007E2BFC"/>
    <w:rsid w:val="007E2D0D"/>
    <w:rsid w:val="007E2EEB"/>
    <w:rsid w:val="007E3021"/>
    <w:rsid w:val="007E3085"/>
    <w:rsid w:val="007E32BD"/>
    <w:rsid w:val="007E3330"/>
    <w:rsid w:val="007E33A2"/>
    <w:rsid w:val="007E34AE"/>
    <w:rsid w:val="007E3533"/>
    <w:rsid w:val="007E36CA"/>
    <w:rsid w:val="007E39D1"/>
    <w:rsid w:val="007E3AF8"/>
    <w:rsid w:val="007E3C91"/>
    <w:rsid w:val="007E3EDA"/>
    <w:rsid w:val="007E405C"/>
    <w:rsid w:val="007E46A4"/>
    <w:rsid w:val="007E4796"/>
    <w:rsid w:val="007E4889"/>
    <w:rsid w:val="007E4928"/>
    <w:rsid w:val="007E49AB"/>
    <w:rsid w:val="007E4A9A"/>
    <w:rsid w:val="007E4B43"/>
    <w:rsid w:val="007E4D08"/>
    <w:rsid w:val="007E4D4F"/>
    <w:rsid w:val="007E4E84"/>
    <w:rsid w:val="007E506A"/>
    <w:rsid w:val="007E533A"/>
    <w:rsid w:val="007E53C7"/>
    <w:rsid w:val="007E5573"/>
    <w:rsid w:val="007E5778"/>
    <w:rsid w:val="007E58CE"/>
    <w:rsid w:val="007E5B41"/>
    <w:rsid w:val="007E5B61"/>
    <w:rsid w:val="007E5C58"/>
    <w:rsid w:val="007E5D63"/>
    <w:rsid w:val="007E606E"/>
    <w:rsid w:val="007E6726"/>
    <w:rsid w:val="007E6759"/>
    <w:rsid w:val="007E686C"/>
    <w:rsid w:val="007E6871"/>
    <w:rsid w:val="007E68EF"/>
    <w:rsid w:val="007E6953"/>
    <w:rsid w:val="007E69E8"/>
    <w:rsid w:val="007E6B78"/>
    <w:rsid w:val="007E6B9A"/>
    <w:rsid w:val="007E6C38"/>
    <w:rsid w:val="007E713F"/>
    <w:rsid w:val="007E714B"/>
    <w:rsid w:val="007E7240"/>
    <w:rsid w:val="007E7263"/>
    <w:rsid w:val="007E742C"/>
    <w:rsid w:val="007E74DC"/>
    <w:rsid w:val="007E770D"/>
    <w:rsid w:val="007E776C"/>
    <w:rsid w:val="007E78D0"/>
    <w:rsid w:val="007F0002"/>
    <w:rsid w:val="007F0282"/>
    <w:rsid w:val="007F045E"/>
    <w:rsid w:val="007F04F2"/>
    <w:rsid w:val="007F05BF"/>
    <w:rsid w:val="007F078A"/>
    <w:rsid w:val="007F0A7B"/>
    <w:rsid w:val="007F0AAA"/>
    <w:rsid w:val="007F0B1B"/>
    <w:rsid w:val="007F0B55"/>
    <w:rsid w:val="007F0C4A"/>
    <w:rsid w:val="007F0E35"/>
    <w:rsid w:val="007F1013"/>
    <w:rsid w:val="007F102D"/>
    <w:rsid w:val="007F13DF"/>
    <w:rsid w:val="007F158D"/>
    <w:rsid w:val="007F1959"/>
    <w:rsid w:val="007F195E"/>
    <w:rsid w:val="007F1C2C"/>
    <w:rsid w:val="007F1F52"/>
    <w:rsid w:val="007F20E7"/>
    <w:rsid w:val="007F23A9"/>
    <w:rsid w:val="007F23F8"/>
    <w:rsid w:val="007F26E7"/>
    <w:rsid w:val="007F2767"/>
    <w:rsid w:val="007F2959"/>
    <w:rsid w:val="007F2BB6"/>
    <w:rsid w:val="007F30E7"/>
    <w:rsid w:val="007F33DA"/>
    <w:rsid w:val="007F33F0"/>
    <w:rsid w:val="007F3471"/>
    <w:rsid w:val="007F3660"/>
    <w:rsid w:val="007F3793"/>
    <w:rsid w:val="007F385F"/>
    <w:rsid w:val="007F3B59"/>
    <w:rsid w:val="007F3B85"/>
    <w:rsid w:val="007F3EBA"/>
    <w:rsid w:val="007F3F61"/>
    <w:rsid w:val="007F3FE1"/>
    <w:rsid w:val="007F405D"/>
    <w:rsid w:val="007F42CD"/>
    <w:rsid w:val="007F4622"/>
    <w:rsid w:val="007F46EE"/>
    <w:rsid w:val="007F4722"/>
    <w:rsid w:val="007F4769"/>
    <w:rsid w:val="007F476A"/>
    <w:rsid w:val="007F49F9"/>
    <w:rsid w:val="007F5255"/>
    <w:rsid w:val="007F526D"/>
    <w:rsid w:val="007F55AE"/>
    <w:rsid w:val="007F55CB"/>
    <w:rsid w:val="007F568E"/>
    <w:rsid w:val="007F57EA"/>
    <w:rsid w:val="007F593E"/>
    <w:rsid w:val="007F599E"/>
    <w:rsid w:val="007F59DC"/>
    <w:rsid w:val="007F5E34"/>
    <w:rsid w:val="007F5EF4"/>
    <w:rsid w:val="007F5F03"/>
    <w:rsid w:val="007F611A"/>
    <w:rsid w:val="007F615F"/>
    <w:rsid w:val="007F616F"/>
    <w:rsid w:val="007F6268"/>
    <w:rsid w:val="007F6478"/>
    <w:rsid w:val="007F64D3"/>
    <w:rsid w:val="007F679D"/>
    <w:rsid w:val="007F67AB"/>
    <w:rsid w:val="007F67EB"/>
    <w:rsid w:val="007F680C"/>
    <w:rsid w:val="007F69DC"/>
    <w:rsid w:val="007F6A87"/>
    <w:rsid w:val="007F6CC2"/>
    <w:rsid w:val="007F6D60"/>
    <w:rsid w:val="007F7061"/>
    <w:rsid w:val="007F7203"/>
    <w:rsid w:val="007F7224"/>
    <w:rsid w:val="007F7C07"/>
    <w:rsid w:val="007F7DF1"/>
    <w:rsid w:val="007F7E39"/>
    <w:rsid w:val="00800120"/>
    <w:rsid w:val="0080050A"/>
    <w:rsid w:val="008005C2"/>
    <w:rsid w:val="008006F3"/>
    <w:rsid w:val="008007C4"/>
    <w:rsid w:val="00800931"/>
    <w:rsid w:val="00800CD8"/>
    <w:rsid w:val="00800DEE"/>
    <w:rsid w:val="00800FA3"/>
    <w:rsid w:val="008014D9"/>
    <w:rsid w:val="008017F4"/>
    <w:rsid w:val="00801D09"/>
    <w:rsid w:val="008020E2"/>
    <w:rsid w:val="008021FD"/>
    <w:rsid w:val="00802516"/>
    <w:rsid w:val="008026DA"/>
    <w:rsid w:val="008028D2"/>
    <w:rsid w:val="00802959"/>
    <w:rsid w:val="008029A8"/>
    <w:rsid w:val="00802B2F"/>
    <w:rsid w:val="00802DC4"/>
    <w:rsid w:val="00802E39"/>
    <w:rsid w:val="00802E9A"/>
    <w:rsid w:val="00802F37"/>
    <w:rsid w:val="00802FA1"/>
    <w:rsid w:val="008030C5"/>
    <w:rsid w:val="008030CE"/>
    <w:rsid w:val="008031BC"/>
    <w:rsid w:val="0080320C"/>
    <w:rsid w:val="008032F1"/>
    <w:rsid w:val="008033BD"/>
    <w:rsid w:val="00803C2E"/>
    <w:rsid w:val="00804206"/>
    <w:rsid w:val="00804466"/>
    <w:rsid w:val="008044BA"/>
    <w:rsid w:val="00804557"/>
    <w:rsid w:val="008046EF"/>
    <w:rsid w:val="0080477A"/>
    <w:rsid w:val="00804983"/>
    <w:rsid w:val="00804A37"/>
    <w:rsid w:val="00804C0D"/>
    <w:rsid w:val="00804D29"/>
    <w:rsid w:val="00804FC9"/>
    <w:rsid w:val="00805199"/>
    <w:rsid w:val="00805244"/>
    <w:rsid w:val="008052D5"/>
    <w:rsid w:val="00805465"/>
    <w:rsid w:val="00805483"/>
    <w:rsid w:val="00805582"/>
    <w:rsid w:val="008056DD"/>
    <w:rsid w:val="008057DE"/>
    <w:rsid w:val="008058C3"/>
    <w:rsid w:val="008059ED"/>
    <w:rsid w:val="00805BF7"/>
    <w:rsid w:val="00805C9B"/>
    <w:rsid w:val="00805D52"/>
    <w:rsid w:val="008063E4"/>
    <w:rsid w:val="008064B5"/>
    <w:rsid w:val="0080692D"/>
    <w:rsid w:val="008069C4"/>
    <w:rsid w:val="008070B1"/>
    <w:rsid w:val="00807394"/>
    <w:rsid w:val="008073EE"/>
    <w:rsid w:val="008074B2"/>
    <w:rsid w:val="00807514"/>
    <w:rsid w:val="00807790"/>
    <w:rsid w:val="008077BB"/>
    <w:rsid w:val="00807B1A"/>
    <w:rsid w:val="00807BEA"/>
    <w:rsid w:val="00807CB5"/>
    <w:rsid w:val="00807D12"/>
    <w:rsid w:val="00807D72"/>
    <w:rsid w:val="00807FB0"/>
    <w:rsid w:val="008101EF"/>
    <w:rsid w:val="00810454"/>
    <w:rsid w:val="00810488"/>
    <w:rsid w:val="008105D5"/>
    <w:rsid w:val="008109FA"/>
    <w:rsid w:val="00810FFD"/>
    <w:rsid w:val="0081112E"/>
    <w:rsid w:val="008111DF"/>
    <w:rsid w:val="008114EE"/>
    <w:rsid w:val="0081150D"/>
    <w:rsid w:val="0081161D"/>
    <w:rsid w:val="008119F2"/>
    <w:rsid w:val="00811C1F"/>
    <w:rsid w:val="00811C92"/>
    <w:rsid w:val="00812026"/>
    <w:rsid w:val="00812144"/>
    <w:rsid w:val="00812BE4"/>
    <w:rsid w:val="00812C39"/>
    <w:rsid w:val="00812F4D"/>
    <w:rsid w:val="00812FF7"/>
    <w:rsid w:val="0081303A"/>
    <w:rsid w:val="008132A5"/>
    <w:rsid w:val="00813431"/>
    <w:rsid w:val="0081382B"/>
    <w:rsid w:val="00813888"/>
    <w:rsid w:val="00813C57"/>
    <w:rsid w:val="00813D87"/>
    <w:rsid w:val="00813F0B"/>
    <w:rsid w:val="0081412C"/>
    <w:rsid w:val="00814588"/>
    <w:rsid w:val="008145C7"/>
    <w:rsid w:val="0081464B"/>
    <w:rsid w:val="00814681"/>
    <w:rsid w:val="00814697"/>
    <w:rsid w:val="008146CC"/>
    <w:rsid w:val="0081480F"/>
    <w:rsid w:val="00814ACE"/>
    <w:rsid w:val="00814C43"/>
    <w:rsid w:val="00814D26"/>
    <w:rsid w:val="00814D2D"/>
    <w:rsid w:val="00814E06"/>
    <w:rsid w:val="00815136"/>
    <w:rsid w:val="008153E3"/>
    <w:rsid w:val="0081568B"/>
    <w:rsid w:val="0081576C"/>
    <w:rsid w:val="00815878"/>
    <w:rsid w:val="008158AC"/>
    <w:rsid w:val="0081590A"/>
    <w:rsid w:val="00815922"/>
    <w:rsid w:val="0081592F"/>
    <w:rsid w:val="00815AF8"/>
    <w:rsid w:val="00815B15"/>
    <w:rsid w:val="00815C0F"/>
    <w:rsid w:val="00815CF2"/>
    <w:rsid w:val="00815FC8"/>
    <w:rsid w:val="00816012"/>
    <w:rsid w:val="00816181"/>
    <w:rsid w:val="00816329"/>
    <w:rsid w:val="00816360"/>
    <w:rsid w:val="008163A1"/>
    <w:rsid w:val="008163CC"/>
    <w:rsid w:val="008165B2"/>
    <w:rsid w:val="00816624"/>
    <w:rsid w:val="00816E65"/>
    <w:rsid w:val="00816E78"/>
    <w:rsid w:val="00816EA6"/>
    <w:rsid w:val="00816F6E"/>
    <w:rsid w:val="008171F8"/>
    <w:rsid w:val="00817372"/>
    <w:rsid w:val="00817B36"/>
    <w:rsid w:val="00817C5A"/>
    <w:rsid w:val="00817EB7"/>
    <w:rsid w:val="00817FB1"/>
    <w:rsid w:val="008202E7"/>
    <w:rsid w:val="00820800"/>
    <w:rsid w:val="00820A4D"/>
    <w:rsid w:val="00820BF2"/>
    <w:rsid w:val="00820C07"/>
    <w:rsid w:val="00820CD2"/>
    <w:rsid w:val="00820EE2"/>
    <w:rsid w:val="00820EFD"/>
    <w:rsid w:val="00820F73"/>
    <w:rsid w:val="00821286"/>
    <w:rsid w:val="008212E7"/>
    <w:rsid w:val="008214CE"/>
    <w:rsid w:val="00821510"/>
    <w:rsid w:val="008216AB"/>
    <w:rsid w:val="008216B7"/>
    <w:rsid w:val="0082171D"/>
    <w:rsid w:val="00821963"/>
    <w:rsid w:val="00821AA3"/>
    <w:rsid w:val="00821C11"/>
    <w:rsid w:val="00821CFD"/>
    <w:rsid w:val="00821D79"/>
    <w:rsid w:val="00821D9D"/>
    <w:rsid w:val="00821E18"/>
    <w:rsid w:val="00821E46"/>
    <w:rsid w:val="00822006"/>
    <w:rsid w:val="0082201F"/>
    <w:rsid w:val="00822081"/>
    <w:rsid w:val="008220DD"/>
    <w:rsid w:val="00822198"/>
    <w:rsid w:val="008222BF"/>
    <w:rsid w:val="0082245C"/>
    <w:rsid w:val="0082299C"/>
    <w:rsid w:val="00822B92"/>
    <w:rsid w:val="00822FB9"/>
    <w:rsid w:val="00822FFC"/>
    <w:rsid w:val="00823161"/>
    <w:rsid w:val="00823323"/>
    <w:rsid w:val="008239C6"/>
    <w:rsid w:val="00823C3D"/>
    <w:rsid w:val="00823EB6"/>
    <w:rsid w:val="00823ED3"/>
    <w:rsid w:val="0082422E"/>
    <w:rsid w:val="00824474"/>
    <w:rsid w:val="008246CC"/>
    <w:rsid w:val="008247BB"/>
    <w:rsid w:val="008248EC"/>
    <w:rsid w:val="00824A7F"/>
    <w:rsid w:val="00824C03"/>
    <w:rsid w:val="00824C47"/>
    <w:rsid w:val="00824D57"/>
    <w:rsid w:val="00824F04"/>
    <w:rsid w:val="00825030"/>
    <w:rsid w:val="008251E3"/>
    <w:rsid w:val="00825278"/>
    <w:rsid w:val="00825320"/>
    <w:rsid w:val="008253E0"/>
    <w:rsid w:val="008256E1"/>
    <w:rsid w:val="00825843"/>
    <w:rsid w:val="008258A9"/>
    <w:rsid w:val="008258FB"/>
    <w:rsid w:val="00825BDA"/>
    <w:rsid w:val="00825CEC"/>
    <w:rsid w:val="00825D55"/>
    <w:rsid w:val="00825E11"/>
    <w:rsid w:val="0082613E"/>
    <w:rsid w:val="00826258"/>
    <w:rsid w:val="00826522"/>
    <w:rsid w:val="008265C6"/>
    <w:rsid w:val="0082668A"/>
    <w:rsid w:val="00826720"/>
    <w:rsid w:val="00826956"/>
    <w:rsid w:val="008269EB"/>
    <w:rsid w:val="00826A80"/>
    <w:rsid w:val="00826C57"/>
    <w:rsid w:val="00826CC2"/>
    <w:rsid w:val="00826CD9"/>
    <w:rsid w:val="00826E6E"/>
    <w:rsid w:val="008270E3"/>
    <w:rsid w:val="008270F4"/>
    <w:rsid w:val="00827258"/>
    <w:rsid w:val="00827431"/>
    <w:rsid w:val="008275B7"/>
    <w:rsid w:val="0082761B"/>
    <w:rsid w:val="008276A4"/>
    <w:rsid w:val="008278EA"/>
    <w:rsid w:val="008279AE"/>
    <w:rsid w:val="00827A6A"/>
    <w:rsid w:val="00827AB2"/>
    <w:rsid w:val="00827EB5"/>
    <w:rsid w:val="00827EC3"/>
    <w:rsid w:val="00827FFA"/>
    <w:rsid w:val="008301EA"/>
    <w:rsid w:val="00830238"/>
    <w:rsid w:val="00830338"/>
    <w:rsid w:val="00830341"/>
    <w:rsid w:val="0083036E"/>
    <w:rsid w:val="0083043D"/>
    <w:rsid w:val="008304D9"/>
    <w:rsid w:val="008305D3"/>
    <w:rsid w:val="00830668"/>
    <w:rsid w:val="0083079F"/>
    <w:rsid w:val="008308EB"/>
    <w:rsid w:val="00830937"/>
    <w:rsid w:val="00830B25"/>
    <w:rsid w:val="00830C85"/>
    <w:rsid w:val="00830CCC"/>
    <w:rsid w:val="00830D63"/>
    <w:rsid w:val="00830FEF"/>
    <w:rsid w:val="008312F8"/>
    <w:rsid w:val="0083135A"/>
    <w:rsid w:val="00831489"/>
    <w:rsid w:val="008314E8"/>
    <w:rsid w:val="00831562"/>
    <w:rsid w:val="008315A0"/>
    <w:rsid w:val="00831B76"/>
    <w:rsid w:val="00831BA1"/>
    <w:rsid w:val="00831BD5"/>
    <w:rsid w:val="00832015"/>
    <w:rsid w:val="00832087"/>
    <w:rsid w:val="008320E3"/>
    <w:rsid w:val="0083250E"/>
    <w:rsid w:val="008329EF"/>
    <w:rsid w:val="00832B61"/>
    <w:rsid w:val="00832CE5"/>
    <w:rsid w:val="00832EF1"/>
    <w:rsid w:val="00832F66"/>
    <w:rsid w:val="0083311E"/>
    <w:rsid w:val="0083314C"/>
    <w:rsid w:val="008331B9"/>
    <w:rsid w:val="00833492"/>
    <w:rsid w:val="008339A0"/>
    <w:rsid w:val="00833DD6"/>
    <w:rsid w:val="00833E56"/>
    <w:rsid w:val="00834063"/>
    <w:rsid w:val="008343C6"/>
    <w:rsid w:val="008344BF"/>
    <w:rsid w:val="008347AB"/>
    <w:rsid w:val="008347B3"/>
    <w:rsid w:val="00834B72"/>
    <w:rsid w:val="00834BD0"/>
    <w:rsid w:val="00834DB3"/>
    <w:rsid w:val="00834FAF"/>
    <w:rsid w:val="00834FC3"/>
    <w:rsid w:val="008356AD"/>
    <w:rsid w:val="0083605A"/>
    <w:rsid w:val="008363DA"/>
    <w:rsid w:val="00836439"/>
    <w:rsid w:val="0083649F"/>
    <w:rsid w:val="008364FA"/>
    <w:rsid w:val="0083697B"/>
    <w:rsid w:val="008369B1"/>
    <w:rsid w:val="00836B62"/>
    <w:rsid w:val="00836CF1"/>
    <w:rsid w:val="00836FBA"/>
    <w:rsid w:val="00837213"/>
    <w:rsid w:val="0083723E"/>
    <w:rsid w:val="0083765A"/>
    <w:rsid w:val="00837662"/>
    <w:rsid w:val="00837886"/>
    <w:rsid w:val="00837C7A"/>
    <w:rsid w:val="00837DC0"/>
    <w:rsid w:val="00837E58"/>
    <w:rsid w:val="00837FE4"/>
    <w:rsid w:val="0084001D"/>
    <w:rsid w:val="00840084"/>
    <w:rsid w:val="00840193"/>
    <w:rsid w:val="008401FB"/>
    <w:rsid w:val="008403A7"/>
    <w:rsid w:val="0084055E"/>
    <w:rsid w:val="008407BF"/>
    <w:rsid w:val="00840A57"/>
    <w:rsid w:val="00840EA4"/>
    <w:rsid w:val="00840F0B"/>
    <w:rsid w:val="0084101F"/>
    <w:rsid w:val="00841022"/>
    <w:rsid w:val="008411C7"/>
    <w:rsid w:val="00841210"/>
    <w:rsid w:val="00841239"/>
    <w:rsid w:val="008412AC"/>
    <w:rsid w:val="00841520"/>
    <w:rsid w:val="008416A8"/>
    <w:rsid w:val="008416BB"/>
    <w:rsid w:val="00841779"/>
    <w:rsid w:val="0084181D"/>
    <w:rsid w:val="0084199B"/>
    <w:rsid w:val="00841A99"/>
    <w:rsid w:val="00841E4B"/>
    <w:rsid w:val="00841EFF"/>
    <w:rsid w:val="0084201B"/>
    <w:rsid w:val="008421B2"/>
    <w:rsid w:val="00842215"/>
    <w:rsid w:val="008422B3"/>
    <w:rsid w:val="00842476"/>
    <w:rsid w:val="00842517"/>
    <w:rsid w:val="0084251A"/>
    <w:rsid w:val="008426DB"/>
    <w:rsid w:val="00842727"/>
    <w:rsid w:val="00842A1C"/>
    <w:rsid w:val="008431DC"/>
    <w:rsid w:val="00843268"/>
    <w:rsid w:val="008432F7"/>
    <w:rsid w:val="008433A0"/>
    <w:rsid w:val="0084341B"/>
    <w:rsid w:val="0084357E"/>
    <w:rsid w:val="0084360E"/>
    <w:rsid w:val="00843702"/>
    <w:rsid w:val="00843AC4"/>
    <w:rsid w:val="00843B2B"/>
    <w:rsid w:val="00844042"/>
    <w:rsid w:val="00844082"/>
    <w:rsid w:val="00844163"/>
    <w:rsid w:val="008441AF"/>
    <w:rsid w:val="008444D9"/>
    <w:rsid w:val="00844586"/>
    <w:rsid w:val="008446FC"/>
    <w:rsid w:val="00844890"/>
    <w:rsid w:val="00844A6F"/>
    <w:rsid w:val="00844B63"/>
    <w:rsid w:val="00844C9F"/>
    <w:rsid w:val="00844CC1"/>
    <w:rsid w:val="00844CD8"/>
    <w:rsid w:val="00844E59"/>
    <w:rsid w:val="00844F47"/>
    <w:rsid w:val="00844FAA"/>
    <w:rsid w:val="00845056"/>
    <w:rsid w:val="008450E7"/>
    <w:rsid w:val="0084510D"/>
    <w:rsid w:val="0084529D"/>
    <w:rsid w:val="008453A0"/>
    <w:rsid w:val="008455D0"/>
    <w:rsid w:val="00845C8B"/>
    <w:rsid w:val="00845CA0"/>
    <w:rsid w:val="00845E34"/>
    <w:rsid w:val="00846114"/>
    <w:rsid w:val="0084618A"/>
    <w:rsid w:val="008461F4"/>
    <w:rsid w:val="0084652E"/>
    <w:rsid w:val="00846AD2"/>
    <w:rsid w:val="00846CCA"/>
    <w:rsid w:val="00846D70"/>
    <w:rsid w:val="00846D77"/>
    <w:rsid w:val="00846D96"/>
    <w:rsid w:val="00846E00"/>
    <w:rsid w:val="00846E4A"/>
    <w:rsid w:val="00846EB7"/>
    <w:rsid w:val="00846ED4"/>
    <w:rsid w:val="00846F7A"/>
    <w:rsid w:val="00847151"/>
    <w:rsid w:val="0084733A"/>
    <w:rsid w:val="00847A27"/>
    <w:rsid w:val="00847CB0"/>
    <w:rsid w:val="00847D11"/>
    <w:rsid w:val="00847DB2"/>
    <w:rsid w:val="00847E74"/>
    <w:rsid w:val="008500BA"/>
    <w:rsid w:val="008500FB"/>
    <w:rsid w:val="0085021A"/>
    <w:rsid w:val="0085047B"/>
    <w:rsid w:val="0085069C"/>
    <w:rsid w:val="008507DA"/>
    <w:rsid w:val="00850C73"/>
    <w:rsid w:val="00850C9D"/>
    <w:rsid w:val="00850D97"/>
    <w:rsid w:val="00850F17"/>
    <w:rsid w:val="00850F8A"/>
    <w:rsid w:val="008510A6"/>
    <w:rsid w:val="00851150"/>
    <w:rsid w:val="008511E9"/>
    <w:rsid w:val="008512EC"/>
    <w:rsid w:val="008516C7"/>
    <w:rsid w:val="00851733"/>
    <w:rsid w:val="00851770"/>
    <w:rsid w:val="00851AE4"/>
    <w:rsid w:val="00851B32"/>
    <w:rsid w:val="00851EDE"/>
    <w:rsid w:val="00852086"/>
    <w:rsid w:val="008521E1"/>
    <w:rsid w:val="00852744"/>
    <w:rsid w:val="0085286D"/>
    <w:rsid w:val="00852889"/>
    <w:rsid w:val="00852D20"/>
    <w:rsid w:val="00852E6F"/>
    <w:rsid w:val="00853308"/>
    <w:rsid w:val="0085338B"/>
    <w:rsid w:val="008533FF"/>
    <w:rsid w:val="008535FC"/>
    <w:rsid w:val="0085380C"/>
    <w:rsid w:val="0085386E"/>
    <w:rsid w:val="00853959"/>
    <w:rsid w:val="00853B3C"/>
    <w:rsid w:val="00853C72"/>
    <w:rsid w:val="00854089"/>
    <w:rsid w:val="00854181"/>
    <w:rsid w:val="008541DA"/>
    <w:rsid w:val="00854404"/>
    <w:rsid w:val="008545CA"/>
    <w:rsid w:val="0085485A"/>
    <w:rsid w:val="00854955"/>
    <w:rsid w:val="008549C1"/>
    <w:rsid w:val="00854A0F"/>
    <w:rsid w:val="00854A4E"/>
    <w:rsid w:val="00854C40"/>
    <w:rsid w:val="00854EFF"/>
    <w:rsid w:val="008550F4"/>
    <w:rsid w:val="008550F6"/>
    <w:rsid w:val="00855133"/>
    <w:rsid w:val="00855194"/>
    <w:rsid w:val="00855318"/>
    <w:rsid w:val="0085540C"/>
    <w:rsid w:val="008556B2"/>
    <w:rsid w:val="0085585F"/>
    <w:rsid w:val="0085587F"/>
    <w:rsid w:val="00855B22"/>
    <w:rsid w:val="00855B67"/>
    <w:rsid w:val="00855BDC"/>
    <w:rsid w:val="00856168"/>
    <w:rsid w:val="008563C1"/>
    <w:rsid w:val="0085641C"/>
    <w:rsid w:val="0085666A"/>
    <w:rsid w:val="00856A4F"/>
    <w:rsid w:val="00856BC3"/>
    <w:rsid w:val="00856C82"/>
    <w:rsid w:val="00856DB7"/>
    <w:rsid w:val="00856FF6"/>
    <w:rsid w:val="00856FFE"/>
    <w:rsid w:val="0085713B"/>
    <w:rsid w:val="0085747B"/>
    <w:rsid w:val="00857548"/>
    <w:rsid w:val="00857852"/>
    <w:rsid w:val="00857872"/>
    <w:rsid w:val="00857C62"/>
    <w:rsid w:val="00857F29"/>
    <w:rsid w:val="00860335"/>
    <w:rsid w:val="00860419"/>
    <w:rsid w:val="0086060B"/>
    <w:rsid w:val="00860764"/>
    <w:rsid w:val="0086080D"/>
    <w:rsid w:val="008608D6"/>
    <w:rsid w:val="0086091C"/>
    <w:rsid w:val="00860941"/>
    <w:rsid w:val="00860989"/>
    <w:rsid w:val="00860A83"/>
    <w:rsid w:val="0086103E"/>
    <w:rsid w:val="008612E3"/>
    <w:rsid w:val="00861428"/>
    <w:rsid w:val="008616C3"/>
    <w:rsid w:val="00861754"/>
    <w:rsid w:val="0086199A"/>
    <w:rsid w:val="00861B08"/>
    <w:rsid w:val="00861C31"/>
    <w:rsid w:val="00862271"/>
    <w:rsid w:val="0086243A"/>
    <w:rsid w:val="008625C5"/>
    <w:rsid w:val="008625D8"/>
    <w:rsid w:val="00862686"/>
    <w:rsid w:val="00862786"/>
    <w:rsid w:val="008627AE"/>
    <w:rsid w:val="0086287E"/>
    <w:rsid w:val="008628AA"/>
    <w:rsid w:val="00862A65"/>
    <w:rsid w:val="00862B8E"/>
    <w:rsid w:val="00862C4D"/>
    <w:rsid w:val="00862D1F"/>
    <w:rsid w:val="00862D7B"/>
    <w:rsid w:val="008631A7"/>
    <w:rsid w:val="00863365"/>
    <w:rsid w:val="00863518"/>
    <w:rsid w:val="00863689"/>
    <w:rsid w:val="008636EB"/>
    <w:rsid w:val="00863710"/>
    <w:rsid w:val="00863C7D"/>
    <w:rsid w:val="00863DCE"/>
    <w:rsid w:val="008641E9"/>
    <w:rsid w:val="00864329"/>
    <w:rsid w:val="00864444"/>
    <w:rsid w:val="00864649"/>
    <w:rsid w:val="00864A38"/>
    <w:rsid w:val="00864AB5"/>
    <w:rsid w:val="00864AC3"/>
    <w:rsid w:val="00864BE4"/>
    <w:rsid w:val="00864BF0"/>
    <w:rsid w:val="00864EF7"/>
    <w:rsid w:val="00865147"/>
    <w:rsid w:val="00865233"/>
    <w:rsid w:val="008654E7"/>
    <w:rsid w:val="00865636"/>
    <w:rsid w:val="0086584B"/>
    <w:rsid w:val="00865B3E"/>
    <w:rsid w:val="00865CB6"/>
    <w:rsid w:val="00865DE6"/>
    <w:rsid w:val="00865E9E"/>
    <w:rsid w:val="00866169"/>
    <w:rsid w:val="0086626C"/>
    <w:rsid w:val="00866678"/>
    <w:rsid w:val="00866808"/>
    <w:rsid w:val="00866B61"/>
    <w:rsid w:val="00866C0E"/>
    <w:rsid w:val="00866C5B"/>
    <w:rsid w:val="00866CD6"/>
    <w:rsid w:val="00866E7D"/>
    <w:rsid w:val="00867036"/>
    <w:rsid w:val="0086747F"/>
    <w:rsid w:val="008674CB"/>
    <w:rsid w:val="008675CA"/>
    <w:rsid w:val="0086787B"/>
    <w:rsid w:val="00867955"/>
    <w:rsid w:val="008679C4"/>
    <w:rsid w:val="00867C00"/>
    <w:rsid w:val="00867D17"/>
    <w:rsid w:val="008701D7"/>
    <w:rsid w:val="008703D2"/>
    <w:rsid w:val="0087048C"/>
    <w:rsid w:val="008705DB"/>
    <w:rsid w:val="008705EC"/>
    <w:rsid w:val="008707C2"/>
    <w:rsid w:val="00870A70"/>
    <w:rsid w:val="00870BDE"/>
    <w:rsid w:val="00870CA0"/>
    <w:rsid w:val="00870CBC"/>
    <w:rsid w:val="00870FC0"/>
    <w:rsid w:val="00871026"/>
    <w:rsid w:val="00871473"/>
    <w:rsid w:val="00871639"/>
    <w:rsid w:val="0087164E"/>
    <w:rsid w:val="008716F7"/>
    <w:rsid w:val="00871717"/>
    <w:rsid w:val="00871AAC"/>
    <w:rsid w:val="00871BC2"/>
    <w:rsid w:val="00871C5D"/>
    <w:rsid w:val="00871C94"/>
    <w:rsid w:val="00871E3B"/>
    <w:rsid w:val="0087209E"/>
    <w:rsid w:val="008720A0"/>
    <w:rsid w:val="00872259"/>
    <w:rsid w:val="00872279"/>
    <w:rsid w:val="008722F3"/>
    <w:rsid w:val="0087245C"/>
    <w:rsid w:val="008725EC"/>
    <w:rsid w:val="0087269F"/>
    <w:rsid w:val="00872873"/>
    <w:rsid w:val="00872A55"/>
    <w:rsid w:val="00872EEE"/>
    <w:rsid w:val="00872F82"/>
    <w:rsid w:val="00873182"/>
    <w:rsid w:val="008731F8"/>
    <w:rsid w:val="008732C9"/>
    <w:rsid w:val="008732D7"/>
    <w:rsid w:val="008734A3"/>
    <w:rsid w:val="0087352C"/>
    <w:rsid w:val="0087359A"/>
    <w:rsid w:val="008737B6"/>
    <w:rsid w:val="008738C6"/>
    <w:rsid w:val="008738E8"/>
    <w:rsid w:val="00873B41"/>
    <w:rsid w:val="00873C82"/>
    <w:rsid w:val="00873CD4"/>
    <w:rsid w:val="00873D7C"/>
    <w:rsid w:val="00874194"/>
    <w:rsid w:val="008745D3"/>
    <w:rsid w:val="00874776"/>
    <w:rsid w:val="00874944"/>
    <w:rsid w:val="00874A94"/>
    <w:rsid w:val="00874B3D"/>
    <w:rsid w:val="00874E0C"/>
    <w:rsid w:val="00874FE6"/>
    <w:rsid w:val="00875155"/>
    <w:rsid w:val="0087516D"/>
    <w:rsid w:val="008753AD"/>
    <w:rsid w:val="0087542A"/>
    <w:rsid w:val="00875441"/>
    <w:rsid w:val="00875543"/>
    <w:rsid w:val="0087557E"/>
    <w:rsid w:val="008756AE"/>
    <w:rsid w:val="00875741"/>
    <w:rsid w:val="00875948"/>
    <w:rsid w:val="008759F2"/>
    <w:rsid w:val="00875A48"/>
    <w:rsid w:val="00875C89"/>
    <w:rsid w:val="00875D85"/>
    <w:rsid w:val="00875DED"/>
    <w:rsid w:val="008761A9"/>
    <w:rsid w:val="008761EC"/>
    <w:rsid w:val="008764A4"/>
    <w:rsid w:val="00876679"/>
    <w:rsid w:val="0087683D"/>
    <w:rsid w:val="00876CA4"/>
    <w:rsid w:val="00876D20"/>
    <w:rsid w:val="00876EC6"/>
    <w:rsid w:val="0087722A"/>
    <w:rsid w:val="00877276"/>
    <w:rsid w:val="00877279"/>
    <w:rsid w:val="008773CF"/>
    <w:rsid w:val="008774EF"/>
    <w:rsid w:val="00877882"/>
    <w:rsid w:val="00877923"/>
    <w:rsid w:val="00877CCE"/>
    <w:rsid w:val="00877E05"/>
    <w:rsid w:val="00877E6A"/>
    <w:rsid w:val="00877FE7"/>
    <w:rsid w:val="00880127"/>
    <w:rsid w:val="0088017E"/>
    <w:rsid w:val="00880210"/>
    <w:rsid w:val="0088051F"/>
    <w:rsid w:val="008806B7"/>
    <w:rsid w:val="008808B8"/>
    <w:rsid w:val="008809F2"/>
    <w:rsid w:val="00880B24"/>
    <w:rsid w:val="00880B34"/>
    <w:rsid w:val="00880B63"/>
    <w:rsid w:val="00880D24"/>
    <w:rsid w:val="00880D42"/>
    <w:rsid w:val="00880D71"/>
    <w:rsid w:val="00880FA8"/>
    <w:rsid w:val="00880FB4"/>
    <w:rsid w:val="008813D5"/>
    <w:rsid w:val="008814D7"/>
    <w:rsid w:val="0088164E"/>
    <w:rsid w:val="008817EB"/>
    <w:rsid w:val="00881905"/>
    <w:rsid w:val="008819ED"/>
    <w:rsid w:val="00881BB2"/>
    <w:rsid w:val="00881E26"/>
    <w:rsid w:val="00881FCF"/>
    <w:rsid w:val="00881FFD"/>
    <w:rsid w:val="00882023"/>
    <w:rsid w:val="00882083"/>
    <w:rsid w:val="00882333"/>
    <w:rsid w:val="0088234C"/>
    <w:rsid w:val="0088248A"/>
    <w:rsid w:val="0088257A"/>
    <w:rsid w:val="008825CC"/>
    <w:rsid w:val="008825E4"/>
    <w:rsid w:val="0088264D"/>
    <w:rsid w:val="0088267B"/>
    <w:rsid w:val="0088297E"/>
    <w:rsid w:val="00882A4A"/>
    <w:rsid w:val="00882C16"/>
    <w:rsid w:val="00882E88"/>
    <w:rsid w:val="00883111"/>
    <w:rsid w:val="00883567"/>
    <w:rsid w:val="008835D5"/>
    <w:rsid w:val="008836F5"/>
    <w:rsid w:val="0088379B"/>
    <w:rsid w:val="008837BF"/>
    <w:rsid w:val="00883B46"/>
    <w:rsid w:val="00883EEC"/>
    <w:rsid w:val="00884046"/>
    <w:rsid w:val="008840B9"/>
    <w:rsid w:val="00884797"/>
    <w:rsid w:val="00884A30"/>
    <w:rsid w:val="00884EDA"/>
    <w:rsid w:val="00884FC7"/>
    <w:rsid w:val="00885216"/>
    <w:rsid w:val="0088525D"/>
    <w:rsid w:val="00885368"/>
    <w:rsid w:val="00885635"/>
    <w:rsid w:val="0088569B"/>
    <w:rsid w:val="00885822"/>
    <w:rsid w:val="00885ACA"/>
    <w:rsid w:val="00885B73"/>
    <w:rsid w:val="00885CF9"/>
    <w:rsid w:val="00885D04"/>
    <w:rsid w:val="00885DFB"/>
    <w:rsid w:val="00886203"/>
    <w:rsid w:val="00886524"/>
    <w:rsid w:val="008866C2"/>
    <w:rsid w:val="0088682B"/>
    <w:rsid w:val="008868D5"/>
    <w:rsid w:val="00886B9C"/>
    <w:rsid w:val="00886DC5"/>
    <w:rsid w:val="00886EC1"/>
    <w:rsid w:val="00887059"/>
    <w:rsid w:val="00887152"/>
    <w:rsid w:val="008871E3"/>
    <w:rsid w:val="00887215"/>
    <w:rsid w:val="00887221"/>
    <w:rsid w:val="008872F7"/>
    <w:rsid w:val="00887340"/>
    <w:rsid w:val="00887440"/>
    <w:rsid w:val="008874BB"/>
    <w:rsid w:val="008875CA"/>
    <w:rsid w:val="00887640"/>
    <w:rsid w:val="0088764F"/>
    <w:rsid w:val="00887C54"/>
    <w:rsid w:val="00887D98"/>
    <w:rsid w:val="00887E77"/>
    <w:rsid w:val="00887EB6"/>
    <w:rsid w:val="00887F15"/>
    <w:rsid w:val="00887F4F"/>
    <w:rsid w:val="00890021"/>
    <w:rsid w:val="00890154"/>
    <w:rsid w:val="008902AF"/>
    <w:rsid w:val="00890536"/>
    <w:rsid w:val="00890579"/>
    <w:rsid w:val="00890587"/>
    <w:rsid w:val="008906F7"/>
    <w:rsid w:val="00890A56"/>
    <w:rsid w:val="00890AF4"/>
    <w:rsid w:val="00890B7C"/>
    <w:rsid w:val="00890F40"/>
    <w:rsid w:val="00890FA9"/>
    <w:rsid w:val="00891275"/>
    <w:rsid w:val="008912C7"/>
    <w:rsid w:val="00891337"/>
    <w:rsid w:val="00891431"/>
    <w:rsid w:val="00891848"/>
    <w:rsid w:val="008918D1"/>
    <w:rsid w:val="0089190C"/>
    <w:rsid w:val="00891A51"/>
    <w:rsid w:val="00891A53"/>
    <w:rsid w:val="00891CDB"/>
    <w:rsid w:val="00891D29"/>
    <w:rsid w:val="00891E3C"/>
    <w:rsid w:val="00891E5D"/>
    <w:rsid w:val="0089229C"/>
    <w:rsid w:val="008923C8"/>
    <w:rsid w:val="008923ED"/>
    <w:rsid w:val="00892428"/>
    <w:rsid w:val="0089245C"/>
    <w:rsid w:val="008925E2"/>
    <w:rsid w:val="00892965"/>
    <w:rsid w:val="00892A80"/>
    <w:rsid w:val="00892AC9"/>
    <w:rsid w:val="00892B60"/>
    <w:rsid w:val="00892B8E"/>
    <w:rsid w:val="00892C68"/>
    <w:rsid w:val="00892DA9"/>
    <w:rsid w:val="00892F20"/>
    <w:rsid w:val="00892FA0"/>
    <w:rsid w:val="008931FD"/>
    <w:rsid w:val="00893380"/>
    <w:rsid w:val="008937BA"/>
    <w:rsid w:val="00893917"/>
    <w:rsid w:val="00893A0B"/>
    <w:rsid w:val="00893B0D"/>
    <w:rsid w:val="00894046"/>
    <w:rsid w:val="0089406A"/>
    <w:rsid w:val="008941B9"/>
    <w:rsid w:val="00894231"/>
    <w:rsid w:val="00894426"/>
    <w:rsid w:val="0089442F"/>
    <w:rsid w:val="00894504"/>
    <w:rsid w:val="00894CA8"/>
    <w:rsid w:val="00894F67"/>
    <w:rsid w:val="008951E2"/>
    <w:rsid w:val="0089543C"/>
    <w:rsid w:val="00895707"/>
    <w:rsid w:val="00895C1C"/>
    <w:rsid w:val="00895C39"/>
    <w:rsid w:val="00895E00"/>
    <w:rsid w:val="00895EA4"/>
    <w:rsid w:val="00895F2D"/>
    <w:rsid w:val="00895FDC"/>
    <w:rsid w:val="00895FDF"/>
    <w:rsid w:val="00895FE4"/>
    <w:rsid w:val="00896309"/>
    <w:rsid w:val="0089633B"/>
    <w:rsid w:val="008963F0"/>
    <w:rsid w:val="00896503"/>
    <w:rsid w:val="0089653D"/>
    <w:rsid w:val="00896925"/>
    <w:rsid w:val="00896AB3"/>
    <w:rsid w:val="00896DD8"/>
    <w:rsid w:val="00896ED1"/>
    <w:rsid w:val="00896FDD"/>
    <w:rsid w:val="00897112"/>
    <w:rsid w:val="00897189"/>
    <w:rsid w:val="00897258"/>
    <w:rsid w:val="0089760E"/>
    <w:rsid w:val="008976D4"/>
    <w:rsid w:val="00897766"/>
    <w:rsid w:val="008978E9"/>
    <w:rsid w:val="00897A47"/>
    <w:rsid w:val="00897A57"/>
    <w:rsid w:val="00897AB7"/>
    <w:rsid w:val="00897D19"/>
    <w:rsid w:val="00897D80"/>
    <w:rsid w:val="00897FBC"/>
    <w:rsid w:val="008A00B8"/>
    <w:rsid w:val="008A00E3"/>
    <w:rsid w:val="008A0116"/>
    <w:rsid w:val="008A01AF"/>
    <w:rsid w:val="008A02EF"/>
    <w:rsid w:val="008A03C4"/>
    <w:rsid w:val="008A04BA"/>
    <w:rsid w:val="008A06A8"/>
    <w:rsid w:val="008A0718"/>
    <w:rsid w:val="008A0891"/>
    <w:rsid w:val="008A08CB"/>
    <w:rsid w:val="008A0BCF"/>
    <w:rsid w:val="008A0E11"/>
    <w:rsid w:val="008A11AE"/>
    <w:rsid w:val="008A1258"/>
    <w:rsid w:val="008A134B"/>
    <w:rsid w:val="008A154B"/>
    <w:rsid w:val="008A15C0"/>
    <w:rsid w:val="008A1870"/>
    <w:rsid w:val="008A19BF"/>
    <w:rsid w:val="008A1FEE"/>
    <w:rsid w:val="008A2157"/>
    <w:rsid w:val="008A2654"/>
    <w:rsid w:val="008A2A0A"/>
    <w:rsid w:val="008A2CF3"/>
    <w:rsid w:val="008A2D1A"/>
    <w:rsid w:val="008A2D23"/>
    <w:rsid w:val="008A2D83"/>
    <w:rsid w:val="008A2DB9"/>
    <w:rsid w:val="008A2FCD"/>
    <w:rsid w:val="008A3226"/>
    <w:rsid w:val="008A351E"/>
    <w:rsid w:val="008A35FF"/>
    <w:rsid w:val="008A372D"/>
    <w:rsid w:val="008A375A"/>
    <w:rsid w:val="008A385B"/>
    <w:rsid w:val="008A3BC1"/>
    <w:rsid w:val="008A3C6A"/>
    <w:rsid w:val="008A3E53"/>
    <w:rsid w:val="008A3FD9"/>
    <w:rsid w:val="008A4217"/>
    <w:rsid w:val="008A4244"/>
    <w:rsid w:val="008A42D9"/>
    <w:rsid w:val="008A446B"/>
    <w:rsid w:val="008A458A"/>
    <w:rsid w:val="008A45AE"/>
    <w:rsid w:val="008A45BD"/>
    <w:rsid w:val="008A463A"/>
    <w:rsid w:val="008A469F"/>
    <w:rsid w:val="008A4851"/>
    <w:rsid w:val="008A4880"/>
    <w:rsid w:val="008A48FE"/>
    <w:rsid w:val="008A4905"/>
    <w:rsid w:val="008A49F3"/>
    <w:rsid w:val="008A4A23"/>
    <w:rsid w:val="008A4ADF"/>
    <w:rsid w:val="008A4D7D"/>
    <w:rsid w:val="008A4E1B"/>
    <w:rsid w:val="008A4EA7"/>
    <w:rsid w:val="008A51E2"/>
    <w:rsid w:val="008A5283"/>
    <w:rsid w:val="008A5524"/>
    <w:rsid w:val="008A5BF7"/>
    <w:rsid w:val="008A5EE6"/>
    <w:rsid w:val="008A6471"/>
    <w:rsid w:val="008A67DC"/>
    <w:rsid w:val="008A68B0"/>
    <w:rsid w:val="008A69EB"/>
    <w:rsid w:val="008A6A8C"/>
    <w:rsid w:val="008A6CB7"/>
    <w:rsid w:val="008A6DA3"/>
    <w:rsid w:val="008A6F55"/>
    <w:rsid w:val="008A70A3"/>
    <w:rsid w:val="008A70A7"/>
    <w:rsid w:val="008A753D"/>
    <w:rsid w:val="008A756A"/>
    <w:rsid w:val="008A7A1F"/>
    <w:rsid w:val="008A7A4C"/>
    <w:rsid w:val="008A7B5E"/>
    <w:rsid w:val="008A7CA7"/>
    <w:rsid w:val="008A7CD5"/>
    <w:rsid w:val="008A7D96"/>
    <w:rsid w:val="008A7DD8"/>
    <w:rsid w:val="008A7EA5"/>
    <w:rsid w:val="008B02C0"/>
    <w:rsid w:val="008B03DB"/>
    <w:rsid w:val="008B05DD"/>
    <w:rsid w:val="008B0820"/>
    <w:rsid w:val="008B087F"/>
    <w:rsid w:val="008B0946"/>
    <w:rsid w:val="008B0A15"/>
    <w:rsid w:val="008B0B96"/>
    <w:rsid w:val="008B11FD"/>
    <w:rsid w:val="008B1658"/>
    <w:rsid w:val="008B16C8"/>
    <w:rsid w:val="008B191A"/>
    <w:rsid w:val="008B1AAB"/>
    <w:rsid w:val="008B1AB8"/>
    <w:rsid w:val="008B1CD6"/>
    <w:rsid w:val="008B1D1C"/>
    <w:rsid w:val="008B1E20"/>
    <w:rsid w:val="008B1E3A"/>
    <w:rsid w:val="008B1FBA"/>
    <w:rsid w:val="008B1FE7"/>
    <w:rsid w:val="008B20CA"/>
    <w:rsid w:val="008B21F4"/>
    <w:rsid w:val="008B2247"/>
    <w:rsid w:val="008B2269"/>
    <w:rsid w:val="008B245F"/>
    <w:rsid w:val="008B253E"/>
    <w:rsid w:val="008B2660"/>
    <w:rsid w:val="008B2710"/>
    <w:rsid w:val="008B2784"/>
    <w:rsid w:val="008B2844"/>
    <w:rsid w:val="008B28CB"/>
    <w:rsid w:val="008B2A9C"/>
    <w:rsid w:val="008B2BEE"/>
    <w:rsid w:val="008B2F97"/>
    <w:rsid w:val="008B30E3"/>
    <w:rsid w:val="008B3245"/>
    <w:rsid w:val="008B335C"/>
    <w:rsid w:val="008B3459"/>
    <w:rsid w:val="008B3534"/>
    <w:rsid w:val="008B3560"/>
    <w:rsid w:val="008B35F3"/>
    <w:rsid w:val="008B36D4"/>
    <w:rsid w:val="008B3970"/>
    <w:rsid w:val="008B3ABC"/>
    <w:rsid w:val="008B3C7C"/>
    <w:rsid w:val="008B3DA5"/>
    <w:rsid w:val="008B3DE2"/>
    <w:rsid w:val="008B3F1D"/>
    <w:rsid w:val="008B42D8"/>
    <w:rsid w:val="008B4472"/>
    <w:rsid w:val="008B4815"/>
    <w:rsid w:val="008B4836"/>
    <w:rsid w:val="008B4945"/>
    <w:rsid w:val="008B4C30"/>
    <w:rsid w:val="008B4CA1"/>
    <w:rsid w:val="008B4DAF"/>
    <w:rsid w:val="008B4E6A"/>
    <w:rsid w:val="008B4E9F"/>
    <w:rsid w:val="008B5285"/>
    <w:rsid w:val="008B532D"/>
    <w:rsid w:val="008B53F5"/>
    <w:rsid w:val="008B54DB"/>
    <w:rsid w:val="008B567F"/>
    <w:rsid w:val="008B5A00"/>
    <w:rsid w:val="008B5A2A"/>
    <w:rsid w:val="008B5B9D"/>
    <w:rsid w:val="008B5DBA"/>
    <w:rsid w:val="008B5F9C"/>
    <w:rsid w:val="008B6049"/>
    <w:rsid w:val="008B61D9"/>
    <w:rsid w:val="008B6278"/>
    <w:rsid w:val="008B6392"/>
    <w:rsid w:val="008B6466"/>
    <w:rsid w:val="008B6475"/>
    <w:rsid w:val="008B64C9"/>
    <w:rsid w:val="008B6535"/>
    <w:rsid w:val="008B666B"/>
    <w:rsid w:val="008B682C"/>
    <w:rsid w:val="008B6A5B"/>
    <w:rsid w:val="008B6B0F"/>
    <w:rsid w:val="008B6B86"/>
    <w:rsid w:val="008B6C87"/>
    <w:rsid w:val="008B6D4E"/>
    <w:rsid w:val="008B70C2"/>
    <w:rsid w:val="008B71D5"/>
    <w:rsid w:val="008B72ED"/>
    <w:rsid w:val="008B73AC"/>
    <w:rsid w:val="008B77CB"/>
    <w:rsid w:val="008B7859"/>
    <w:rsid w:val="008B79B6"/>
    <w:rsid w:val="008B7A06"/>
    <w:rsid w:val="008B7C31"/>
    <w:rsid w:val="008B7C7A"/>
    <w:rsid w:val="008B7C86"/>
    <w:rsid w:val="008B7CC9"/>
    <w:rsid w:val="008B7CE8"/>
    <w:rsid w:val="008B7F30"/>
    <w:rsid w:val="008B7FC6"/>
    <w:rsid w:val="008C01B5"/>
    <w:rsid w:val="008C031E"/>
    <w:rsid w:val="008C0429"/>
    <w:rsid w:val="008C08A1"/>
    <w:rsid w:val="008C0958"/>
    <w:rsid w:val="008C09D2"/>
    <w:rsid w:val="008C0A8B"/>
    <w:rsid w:val="008C0AE3"/>
    <w:rsid w:val="008C0B16"/>
    <w:rsid w:val="008C0B57"/>
    <w:rsid w:val="008C0C79"/>
    <w:rsid w:val="008C0DF0"/>
    <w:rsid w:val="008C109B"/>
    <w:rsid w:val="008C1220"/>
    <w:rsid w:val="008C1468"/>
    <w:rsid w:val="008C1478"/>
    <w:rsid w:val="008C14A2"/>
    <w:rsid w:val="008C1A1F"/>
    <w:rsid w:val="008C1D0D"/>
    <w:rsid w:val="008C1E05"/>
    <w:rsid w:val="008C1F23"/>
    <w:rsid w:val="008C1F80"/>
    <w:rsid w:val="008C1FAD"/>
    <w:rsid w:val="008C2091"/>
    <w:rsid w:val="008C20BB"/>
    <w:rsid w:val="008C2164"/>
    <w:rsid w:val="008C216D"/>
    <w:rsid w:val="008C2237"/>
    <w:rsid w:val="008C23E0"/>
    <w:rsid w:val="008C263E"/>
    <w:rsid w:val="008C2670"/>
    <w:rsid w:val="008C26C5"/>
    <w:rsid w:val="008C2881"/>
    <w:rsid w:val="008C2B82"/>
    <w:rsid w:val="008C2C51"/>
    <w:rsid w:val="008C2C73"/>
    <w:rsid w:val="008C3006"/>
    <w:rsid w:val="008C33B3"/>
    <w:rsid w:val="008C370A"/>
    <w:rsid w:val="008C3BAD"/>
    <w:rsid w:val="008C3BE4"/>
    <w:rsid w:val="008C3EBB"/>
    <w:rsid w:val="008C406E"/>
    <w:rsid w:val="008C410F"/>
    <w:rsid w:val="008C42CE"/>
    <w:rsid w:val="008C4785"/>
    <w:rsid w:val="008C49AA"/>
    <w:rsid w:val="008C49FC"/>
    <w:rsid w:val="008C4B4E"/>
    <w:rsid w:val="008C4D98"/>
    <w:rsid w:val="008C5036"/>
    <w:rsid w:val="008C51A1"/>
    <w:rsid w:val="008C51D1"/>
    <w:rsid w:val="008C53D4"/>
    <w:rsid w:val="008C559E"/>
    <w:rsid w:val="008C5603"/>
    <w:rsid w:val="008C5637"/>
    <w:rsid w:val="008C58EA"/>
    <w:rsid w:val="008C5945"/>
    <w:rsid w:val="008C597B"/>
    <w:rsid w:val="008C5A77"/>
    <w:rsid w:val="008C5ABD"/>
    <w:rsid w:val="008C5D23"/>
    <w:rsid w:val="008C5D54"/>
    <w:rsid w:val="008C5D57"/>
    <w:rsid w:val="008C5DCE"/>
    <w:rsid w:val="008C5F2E"/>
    <w:rsid w:val="008C61D9"/>
    <w:rsid w:val="008C61F4"/>
    <w:rsid w:val="008C6405"/>
    <w:rsid w:val="008C69F1"/>
    <w:rsid w:val="008C6B98"/>
    <w:rsid w:val="008C6D69"/>
    <w:rsid w:val="008C6F5C"/>
    <w:rsid w:val="008C7038"/>
    <w:rsid w:val="008C7120"/>
    <w:rsid w:val="008C71D7"/>
    <w:rsid w:val="008C71F5"/>
    <w:rsid w:val="008C72F0"/>
    <w:rsid w:val="008C7461"/>
    <w:rsid w:val="008C75D0"/>
    <w:rsid w:val="008C75D2"/>
    <w:rsid w:val="008C778A"/>
    <w:rsid w:val="008C77B0"/>
    <w:rsid w:val="008C7AC8"/>
    <w:rsid w:val="008C7B35"/>
    <w:rsid w:val="008C7C12"/>
    <w:rsid w:val="008C7CA2"/>
    <w:rsid w:val="008D0015"/>
    <w:rsid w:val="008D0042"/>
    <w:rsid w:val="008D0065"/>
    <w:rsid w:val="008D006B"/>
    <w:rsid w:val="008D00D4"/>
    <w:rsid w:val="008D0513"/>
    <w:rsid w:val="008D059C"/>
    <w:rsid w:val="008D07DF"/>
    <w:rsid w:val="008D08B5"/>
    <w:rsid w:val="008D0BB0"/>
    <w:rsid w:val="008D0E7E"/>
    <w:rsid w:val="008D0ECA"/>
    <w:rsid w:val="008D129B"/>
    <w:rsid w:val="008D1391"/>
    <w:rsid w:val="008D1445"/>
    <w:rsid w:val="008D166C"/>
    <w:rsid w:val="008D168D"/>
    <w:rsid w:val="008D1818"/>
    <w:rsid w:val="008D1893"/>
    <w:rsid w:val="008D1905"/>
    <w:rsid w:val="008D1AFF"/>
    <w:rsid w:val="008D1EAF"/>
    <w:rsid w:val="008D1F7D"/>
    <w:rsid w:val="008D2108"/>
    <w:rsid w:val="008D22D0"/>
    <w:rsid w:val="008D244F"/>
    <w:rsid w:val="008D24A3"/>
    <w:rsid w:val="008D268D"/>
    <w:rsid w:val="008D26FF"/>
    <w:rsid w:val="008D283B"/>
    <w:rsid w:val="008D2962"/>
    <w:rsid w:val="008D29DB"/>
    <w:rsid w:val="008D2DA3"/>
    <w:rsid w:val="008D2EFA"/>
    <w:rsid w:val="008D3041"/>
    <w:rsid w:val="008D309B"/>
    <w:rsid w:val="008D317B"/>
    <w:rsid w:val="008D3181"/>
    <w:rsid w:val="008D330D"/>
    <w:rsid w:val="008D332E"/>
    <w:rsid w:val="008D338E"/>
    <w:rsid w:val="008D341D"/>
    <w:rsid w:val="008D343B"/>
    <w:rsid w:val="008D353D"/>
    <w:rsid w:val="008D3733"/>
    <w:rsid w:val="008D388C"/>
    <w:rsid w:val="008D38F8"/>
    <w:rsid w:val="008D3B76"/>
    <w:rsid w:val="008D3D26"/>
    <w:rsid w:val="008D3DAA"/>
    <w:rsid w:val="008D4213"/>
    <w:rsid w:val="008D44D2"/>
    <w:rsid w:val="008D4785"/>
    <w:rsid w:val="008D49C3"/>
    <w:rsid w:val="008D4B25"/>
    <w:rsid w:val="008D4D71"/>
    <w:rsid w:val="008D4E51"/>
    <w:rsid w:val="008D4EF6"/>
    <w:rsid w:val="008D542E"/>
    <w:rsid w:val="008D55AA"/>
    <w:rsid w:val="008D5697"/>
    <w:rsid w:val="008D5A3E"/>
    <w:rsid w:val="008D5A70"/>
    <w:rsid w:val="008D5BFD"/>
    <w:rsid w:val="008D5F0A"/>
    <w:rsid w:val="008D5FC5"/>
    <w:rsid w:val="008D6150"/>
    <w:rsid w:val="008D6431"/>
    <w:rsid w:val="008D6434"/>
    <w:rsid w:val="008D64E3"/>
    <w:rsid w:val="008D6526"/>
    <w:rsid w:val="008D6651"/>
    <w:rsid w:val="008D6B49"/>
    <w:rsid w:val="008D6E65"/>
    <w:rsid w:val="008D7150"/>
    <w:rsid w:val="008D71A2"/>
    <w:rsid w:val="008D7336"/>
    <w:rsid w:val="008D73D9"/>
    <w:rsid w:val="008D73E8"/>
    <w:rsid w:val="008D74CA"/>
    <w:rsid w:val="008D7664"/>
    <w:rsid w:val="008D76FD"/>
    <w:rsid w:val="008D7858"/>
    <w:rsid w:val="008D789C"/>
    <w:rsid w:val="008D78CB"/>
    <w:rsid w:val="008D7B66"/>
    <w:rsid w:val="008D7C41"/>
    <w:rsid w:val="008D7CC0"/>
    <w:rsid w:val="008D7E57"/>
    <w:rsid w:val="008D7F77"/>
    <w:rsid w:val="008D7FE3"/>
    <w:rsid w:val="008E00F4"/>
    <w:rsid w:val="008E078D"/>
    <w:rsid w:val="008E0AD1"/>
    <w:rsid w:val="008E0E09"/>
    <w:rsid w:val="008E0EA3"/>
    <w:rsid w:val="008E0F42"/>
    <w:rsid w:val="008E1270"/>
    <w:rsid w:val="008E1610"/>
    <w:rsid w:val="008E16C8"/>
    <w:rsid w:val="008E16D8"/>
    <w:rsid w:val="008E19BD"/>
    <w:rsid w:val="008E1B14"/>
    <w:rsid w:val="008E1C04"/>
    <w:rsid w:val="008E1C60"/>
    <w:rsid w:val="008E1EA0"/>
    <w:rsid w:val="008E20CC"/>
    <w:rsid w:val="008E212F"/>
    <w:rsid w:val="008E21E3"/>
    <w:rsid w:val="008E28A4"/>
    <w:rsid w:val="008E293C"/>
    <w:rsid w:val="008E2DA3"/>
    <w:rsid w:val="008E3001"/>
    <w:rsid w:val="008E31E6"/>
    <w:rsid w:val="008E3267"/>
    <w:rsid w:val="008E326C"/>
    <w:rsid w:val="008E337B"/>
    <w:rsid w:val="008E351F"/>
    <w:rsid w:val="008E3565"/>
    <w:rsid w:val="008E356F"/>
    <w:rsid w:val="008E36AD"/>
    <w:rsid w:val="008E37E6"/>
    <w:rsid w:val="008E3810"/>
    <w:rsid w:val="008E3C93"/>
    <w:rsid w:val="008E3D09"/>
    <w:rsid w:val="008E3D60"/>
    <w:rsid w:val="008E3F25"/>
    <w:rsid w:val="008E41D0"/>
    <w:rsid w:val="008E4216"/>
    <w:rsid w:val="008E4278"/>
    <w:rsid w:val="008E43C7"/>
    <w:rsid w:val="008E445F"/>
    <w:rsid w:val="008E47C4"/>
    <w:rsid w:val="008E4986"/>
    <w:rsid w:val="008E4A52"/>
    <w:rsid w:val="008E4A66"/>
    <w:rsid w:val="008E4EA8"/>
    <w:rsid w:val="008E5011"/>
    <w:rsid w:val="008E5043"/>
    <w:rsid w:val="008E5321"/>
    <w:rsid w:val="008E540C"/>
    <w:rsid w:val="008E5A2D"/>
    <w:rsid w:val="008E5A7F"/>
    <w:rsid w:val="008E5B0E"/>
    <w:rsid w:val="008E5B68"/>
    <w:rsid w:val="008E5B7F"/>
    <w:rsid w:val="008E5E0A"/>
    <w:rsid w:val="008E5E2A"/>
    <w:rsid w:val="008E5E36"/>
    <w:rsid w:val="008E5EED"/>
    <w:rsid w:val="008E603F"/>
    <w:rsid w:val="008E6083"/>
    <w:rsid w:val="008E6109"/>
    <w:rsid w:val="008E6245"/>
    <w:rsid w:val="008E62E0"/>
    <w:rsid w:val="008E63EE"/>
    <w:rsid w:val="008E658E"/>
    <w:rsid w:val="008E6655"/>
    <w:rsid w:val="008E6830"/>
    <w:rsid w:val="008E6839"/>
    <w:rsid w:val="008E686E"/>
    <w:rsid w:val="008E692A"/>
    <w:rsid w:val="008E6931"/>
    <w:rsid w:val="008E6D7D"/>
    <w:rsid w:val="008E6F50"/>
    <w:rsid w:val="008E7120"/>
    <w:rsid w:val="008E7208"/>
    <w:rsid w:val="008E720D"/>
    <w:rsid w:val="008E73CB"/>
    <w:rsid w:val="008E7903"/>
    <w:rsid w:val="008E798E"/>
    <w:rsid w:val="008E79FB"/>
    <w:rsid w:val="008E7AE9"/>
    <w:rsid w:val="008E7B1A"/>
    <w:rsid w:val="008E7BBF"/>
    <w:rsid w:val="008E7BC0"/>
    <w:rsid w:val="008E7C60"/>
    <w:rsid w:val="008E7DE5"/>
    <w:rsid w:val="008E7E0F"/>
    <w:rsid w:val="008E7EC5"/>
    <w:rsid w:val="008E7F25"/>
    <w:rsid w:val="008F00AE"/>
    <w:rsid w:val="008F010A"/>
    <w:rsid w:val="008F01FD"/>
    <w:rsid w:val="008F04D6"/>
    <w:rsid w:val="008F05E2"/>
    <w:rsid w:val="008F0683"/>
    <w:rsid w:val="008F0B6D"/>
    <w:rsid w:val="008F0EEB"/>
    <w:rsid w:val="008F0FD4"/>
    <w:rsid w:val="008F1019"/>
    <w:rsid w:val="008F1058"/>
    <w:rsid w:val="008F1465"/>
    <w:rsid w:val="008F15DB"/>
    <w:rsid w:val="008F195F"/>
    <w:rsid w:val="008F1AC1"/>
    <w:rsid w:val="008F1B73"/>
    <w:rsid w:val="008F1BD2"/>
    <w:rsid w:val="008F1C19"/>
    <w:rsid w:val="008F1F9B"/>
    <w:rsid w:val="008F21ED"/>
    <w:rsid w:val="008F26F3"/>
    <w:rsid w:val="008F2860"/>
    <w:rsid w:val="008F2B5D"/>
    <w:rsid w:val="008F2DA6"/>
    <w:rsid w:val="008F2FD0"/>
    <w:rsid w:val="008F313F"/>
    <w:rsid w:val="008F31E9"/>
    <w:rsid w:val="008F321C"/>
    <w:rsid w:val="008F3302"/>
    <w:rsid w:val="008F335B"/>
    <w:rsid w:val="008F33A4"/>
    <w:rsid w:val="008F3449"/>
    <w:rsid w:val="008F34EA"/>
    <w:rsid w:val="008F3685"/>
    <w:rsid w:val="008F392A"/>
    <w:rsid w:val="008F3958"/>
    <w:rsid w:val="008F3987"/>
    <w:rsid w:val="008F3A81"/>
    <w:rsid w:val="008F3AC4"/>
    <w:rsid w:val="008F3B83"/>
    <w:rsid w:val="008F3BFF"/>
    <w:rsid w:val="008F3DAB"/>
    <w:rsid w:val="008F3F19"/>
    <w:rsid w:val="008F3FBB"/>
    <w:rsid w:val="008F4262"/>
    <w:rsid w:val="008F4452"/>
    <w:rsid w:val="008F4640"/>
    <w:rsid w:val="008F473F"/>
    <w:rsid w:val="008F4AD2"/>
    <w:rsid w:val="008F4BF1"/>
    <w:rsid w:val="008F4FB2"/>
    <w:rsid w:val="008F5198"/>
    <w:rsid w:val="008F5235"/>
    <w:rsid w:val="008F5400"/>
    <w:rsid w:val="008F54C9"/>
    <w:rsid w:val="008F54DF"/>
    <w:rsid w:val="008F551B"/>
    <w:rsid w:val="008F5663"/>
    <w:rsid w:val="008F57FC"/>
    <w:rsid w:val="008F580E"/>
    <w:rsid w:val="008F586F"/>
    <w:rsid w:val="008F5932"/>
    <w:rsid w:val="008F5A6B"/>
    <w:rsid w:val="008F5AB8"/>
    <w:rsid w:val="008F5E7D"/>
    <w:rsid w:val="008F5F29"/>
    <w:rsid w:val="008F605F"/>
    <w:rsid w:val="008F60A1"/>
    <w:rsid w:val="008F698F"/>
    <w:rsid w:val="008F6B75"/>
    <w:rsid w:val="008F6D58"/>
    <w:rsid w:val="008F72DD"/>
    <w:rsid w:val="008F72E5"/>
    <w:rsid w:val="008F7684"/>
    <w:rsid w:val="008F79C1"/>
    <w:rsid w:val="008F7D3D"/>
    <w:rsid w:val="008F7EB5"/>
    <w:rsid w:val="0090021D"/>
    <w:rsid w:val="00900389"/>
    <w:rsid w:val="00900397"/>
    <w:rsid w:val="0090057E"/>
    <w:rsid w:val="00900702"/>
    <w:rsid w:val="00900858"/>
    <w:rsid w:val="00900A88"/>
    <w:rsid w:val="00900BBF"/>
    <w:rsid w:val="00900C6C"/>
    <w:rsid w:val="009012A2"/>
    <w:rsid w:val="00901703"/>
    <w:rsid w:val="0090178C"/>
    <w:rsid w:val="009017DB"/>
    <w:rsid w:val="00901AB7"/>
    <w:rsid w:val="00901AC3"/>
    <w:rsid w:val="00901AEC"/>
    <w:rsid w:val="00901B17"/>
    <w:rsid w:val="00901D93"/>
    <w:rsid w:val="00901E34"/>
    <w:rsid w:val="00901EB0"/>
    <w:rsid w:val="00901F31"/>
    <w:rsid w:val="00902056"/>
    <w:rsid w:val="00902089"/>
    <w:rsid w:val="009023D0"/>
    <w:rsid w:val="009024EF"/>
    <w:rsid w:val="009025EA"/>
    <w:rsid w:val="00902A15"/>
    <w:rsid w:val="00902B57"/>
    <w:rsid w:val="00902C97"/>
    <w:rsid w:val="00902ED1"/>
    <w:rsid w:val="00903092"/>
    <w:rsid w:val="009031D6"/>
    <w:rsid w:val="009031DA"/>
    <w:rsid w:val="00903372"/>
    <w:rsid w:val="0090349B"/>
    <w:rsid w:val="00903615"/>
    <w:rsid w:val="0090362F"/>
    <w:rsid w:val="0090372B"/>
    <w:rsid w:val="009037A4"/>
    <w:rsid w:val="00903996"/>
    <w:rsid w:val="00903D4B"/>
    <w:rsid w:val="00903D8A"/>
    <w:rsid w:val="00903EFC"/>
    <w:rsid w:val="0090425F"/>
    <w:rsid w:val="0090444D"/>
    <w:rsid w:val="00904579"/>
    <w:rsid w:val="009046FE"/>
    <w:rsid w:val="00904918"/>
    <w:rsid w:val="00904A7E"/>
    <w:rsid w:val="00904B18"/>
    <w:rsid w:val="00904D25"/>
    <w:rsid w:val="00904DBA"/>
    <w:rsid w:val="00904F64"/>
    <w:rsid w:val="0090521D"/>
    <w:rsid w:val="0090533D"/>
    <w:rsid w:val="009055D8"/>
    <w:rsid w:val="00905758"/>
    <w:rsid w:val="00905972"/>
    <w:rsid w:val="0090623C"/>
    <w:rsid w:val="00906267"/>
    <w:rsid w:val="00906488"/>
    <w:rsid w:val="00906972"/>
    <w:rsid w:val="00906D27"/>
    <w:rsid w:val="00906DD4"/>
    <w:rsid w:val="00906DF7"/>
    <w:rsid w:val="00906EB0"/>
    <w:rsid w:val="00906F4A"/>
    <w:rsid w:val="00907309"/>
    <w:rsid w:val="00907485"/>
    <w:rsid w:val="00907565"/>
    <w:rsid w:val="00907AB6"/>
    <w:rsid w:val="00907B7A"/>
    <w:rsid w:val="00907BCA"/>
    <w:rsid w:val="00910062"/>
    <w:rsid w:val="009100E9"/>
    <w:rsid w:val="009101B3"/>
    <w:rsid w:val="009107A5"/>
    <w:rsid w:val="0091086E"/>
    <w:rsid w:val="00910A00"/>
    <w:rsid w:val="00910ABF"/>
    <w:rsid w:val="00910B2F"/>
    <w:rsid w:val="00910DE4"/>
    <w:rsid w:val="00910FE6"/>
    <w:rsid w:val="00911085"/>
    <w:rsid w:val="00911270"/>
    <w:rsid w:val="009116C2"/>
    <w:rsid w:val="00911B3C"/>
    <w:rsid w:val="00911D23"/>
    <w:rsid w:val="00911D5E"/>
    <w:rsid w:val="00911D64"/>
    <w:rsid w:val="00911DC5"/>
    <w:rsid w:val="00911DFA"/>
    <w:rsid w:val="00911FA7"/>
    <w:rsid w:val="009120BB"/>
    <w:rsid w:val="00912175"/>
    <w:rsid w:val="00912293"/>
    <w:rsid w:val="009122AC"/>
    <w:rsid w:val="00912303"/>
    <w:rsid w:val="009124BF"/>
    <w:rsid w:val="009125D8"/>
    <w:rsid w:val="00912855"/>
    <w:rsid w:val="00912BA0"/>
    <w:rsid w:val="00912EE9"/>
    <w:rsid w:val="00912F6F"/>
    <w:rsid w:val="009130D9"/>
    <w:rsid w:val="009130F6"/>
    <w:rsid w:val="00913118"/>
    <w:rsid w:val="009131C0"/>
    <w:rsid w:val="009136F0"/>
    <w:rsid w:val="00913AC6"/>
    <w:rsid w:val="00913D07"/>
    <w:rsid w:val="00913D77"/>
    <w:rsid w:val="00913E2A"/>
    <w:rsid w:val="00913F88"/>
    <w:rsid w:val="00914046"/>
    <w:rsid w:val="0091423A"/>
    <w:rsid w:val="00914260"/>
    <w:rsid w:val="009142F9"/>
    <w:rsid w:val="00914335"/>
    <w:rsid w:val="009144B6"/>
    <w:rsid w:val="009145D8"/>
    <w:rsid w:val="00914655"/>
    <w:rsid w:val="00914922"/>
    <w:rsid w:val="00914A87"/>
    <w:rsid w:val="00914B6F"/>
    <w:rsid w:val="00914D4D"/>
    <w:rsid w:val="00914F41"/>
    <w:rsid w:val="00915000"/>
    <w:rsid w:val="00915027"/>
    <w:rsid w:val="00915033"/>
    <w:rsid w:val="00915406"/>
    <w:rsid w:val="00915487"/>
    <w:rsid w:val="009156EC"/>
    <w:rsid w:val="009158CC"/>
    <w:rsid w:val="0091597B"/>
    <w:rsid w:val="00915A32"/>
    <w:rsid w:val="00915AC6"/>
    <w:rsid w:val="00915CDD"/>
    <w:rsid w:val="00915E97"/>
    <w:rsid w:val="009160EE"/>
    <w:rsid w:val="00916471"/>
    <w:rsid w:val="009164A1"/>
    <w:rsid w:val="00916648"/>
    <w:rsid w:val="00916851"/>
    <w:rsid w:val="009169CB"/>
    <w:rsid w:val="00916AC4"/>
    <w:rsid w:val="00916C1C"/>
    <w:rsid w:val="00916CFA"/>
    <w:rsid w:val="00916D96"/>
    <w:rsid w:val="00916DB5"/>
    <w:rsid w:val="00916DDA"/>
    <w:rsid w:val="00916E88"/>
    <w:rsid w:val="00916FD1"/>
    <w:rsid w:val="00917188"/>
    <w:rsid w:val="00917241"/>
    <w:rsid w:val="0091726F"/>
    <w:rsid w:val="00917435"/>
    <w:rsid w:val="0091753E"/>
    <w:rsid w:val="0091769B"/>
    <w:rsid w:val="009176F3"/>
    <w:rsid w:val="009177B7"/>
    <w:rsid w:val="00917971"/>
    <w:rsid w:val="00917B1C"/>
    <w:rsid w:val="00917C45"/>
    <w:rsid w:val="00917CC6"/>
    <w:rsid w:val="00917E01"/>
    <w:rsid w:val="00917E30"/>
    <w:rsid w:val="00917E4F"/>
    <w:rsid w:val="00920119"/>
    <w:rsid w:val="00920185"/>
    <w:rsid w:val="00920289"/>
    <w:rsid w:val="009202B7"/>
    <w:rsid w:val="009203B5"/>
    <w:rsid w:val="0092040B"/>
    <w:rsid w:val="0092041A"/>
    <w:rsid w:val="0092041B"/>
    <w:rsid w:val="00920533"/>
    <w:rsid w:val="009207BB"/>
    <w:rsid w:val="009207F1"/>
    <w:rsid w:val="009208C8"/>
    <w:rsid w:val="00920A80"/>
    <w:rsid w:val="00920C70"/>
    <w:rsid w:val="00920D80"/>
    <w:rsid w:val="009210E1"/>
    <w:rsid w:val="0092112E"/>
    <w:rsid w:val="009212A5"/>
    <w:rsid w:val="00921552"/>
    <w:rsid w:val="009215DA"/>
    <w:rsid w:val="0092170A"/>
    <w:rsid w:val="00921999"/>
    <w:rsid w:val="00921A36"/>
    <w:rsid w:val="00921A43"/>
    <w:rsid w:val="00921CA9"/>
    <w:rsid w:val="00921E02"/>
    <w:rsid w:val="00921E6E"/>
    <w:rsid w:val="00922054"/>
    <w:rsid w:val="0092246C"/>
    <w:rsid w:val="0092257B"/>
    <w:rsid w:val="009228AC"/>
    <w:rsid w:val="009229FE"/>
    <w:rsid w:val="00922AC5"/>
    <w:rsid w:val="00922C4B"/>
    <w:rsid w:val="00922C4D"/>
    <w:rsid w:val="00922C6A"/>
    <w:rsid w:val="009230B0"/>
    <w:rsid w:val="00923147"/>
    <w:rsid w:val="00923596"/>
    <w:rsid w:val="009237F9"/>
    <w:rsid w:val="009238D6"/>
    <w:rsid w:val="00923940"/>
    <w:rsid w:val="009239DB"/>
    <w:rsid w:val="00923CC3"/>
    <w:rsid w:val="00923CEB"/>
    <w:rsid w:val="00923CF1"/>
    <w:rsid w:val="00924423"/>
    <w:rsid w:val="00924826"/>
    <w:rsid w:val="00924854"/>
    <w:rsid w:val="0092485C"/>
    <w:rsid w:val="00924A86"/>
    <w:rsid w:val="00924B7C"/>
    <w:rsid w:val="00924D00"/>
    <w:rsid w:val="00924F0B"/>
    <w:rsid w:val="00924FF6"/>
    <w:rsid w:val="0092516D"/>
    <w:rsid w:val="00925177"/>
    <w:rsid w:val="0092518A"/>
    <w:rsid w:val="0092533B"/>
    <w:rsid w:val="0092566F"/>
    <w:rsid w:val="0092597A"/>
    <w:rsid w:val="00925E33"/>
    <w:rsid w:val="009260BA"/>
    <w:rsid w:val="009260E3"/>
    <w:rsid w:val="009261A0"/>
    <w:rsid w:val="009266F9"/>
    <w:rsid w:val="009267A6"/>
    <w:rsid w:val="0092683F"/>
    <w:rsid w:val="0092699C"/>
    <w:rsid w:val="00926A9B"/>
    <w:rsid w:val="009274A6"/>
    <w:rsid w:val="00927722"/>
    <w:rsid w:val="009277A4"/>
    <w:rsid w:val="009277A6"/>
    <w:rsid w:val="00927F9A"/>
    <w:rsid w:val="0093029B"/>
    <w:rsid w:val="009302C6"/>
    <w:rsid w:val="00930348"/>
    <w:rsid w:val="00930541"/>
    <w:rsid w:val="0093073B"/>
    <w:rsid w:val="00930754"/>
    <w:rsid w:val="00930944"/>
    <w:rsid w:val="00930B23"/>
    <w:rsid w:val="00930B45"/>
    <w:rsid w:val="00930C02"/>
    <w:rsid w:val="00930CBF"/>
    <w:rsid w:val="00930CCC"/>
    <w:rsid w:val="00930D74"/>
    <w:rsid w:val="00930EA8"/>
    <w:rsid w:val="00930F88"/>
    <w:rsid w:val="00930F98"/>
    <w:rsid w:val="00931199"/>
    <w:rsid w:val="009317A6"/>
    <w:rsid w:val="00931832"/>
    <w:rsid w:val="0093184B"/>
    <w:rsid w:val="00931880"/>
    <w:rsid w:val="00931AE6"/>
    <w:rsid w:val="00931B0B"/>
    <w:rsid w:val="00931B4B"/>
    <w:rsid w:val="00931CF0"/>
    <w:rsid w:val="00931DC7"/>
    <w:rsid w:val="00931E47"/>
    <w:rsid w:val="00931EBE"/>
    <w:rsid w:val="00932012"/>
    <w:rsid w:val="00932189"/>
    <w:rsid w:val="00932251"/>
    <w:rsid w:val="009322BA"/>
    <w:rsid w:val="0093250E"/>
    <w:rsid w:val="00932945"/>
    <w:rsid w:val="00932B25"/>
    <w:rsid w:val="00932C51"/>
    <w:rsid w:val="00932EA9"/>
    <w:rsid w:val="00932F67"/>
    <w:rsid w:val="009330BE"/>
    <w:rsid w:val="00933124"/>
    <w:rsid w:val="00933143"/>
    <w:rsid w:val="0093336B"/>
    <w:rsid w:val="009334C7"/>
    <w:rsid w:val="009336C3"/>
    <w:rsid w:val="009336D0"/>
    <w:rsid w:val="00933776"/>
    <w:rsid w:val="00933841"/>
    <w:rsid w:val="00933AE0"/>
    <w:rsid w:val="00933D36"/>
    <w:rsid w:val="00933FDA"/>
    <w:rsid w:val="00934063"/>
    <w:rsid w:val="00934137"/>
    <w:rsid w:val="0093480E"/>
    <w:rsid w:val="00934D8C"/>
    <w:rsid w:val="00934F8F"/>
    <w:rsid w:val="00935374"/>
    <w:rsid w:val="0093549B"/>
    <w:rsid w:val="00935630"/>
    <w:rsid w:val="00935712"/>
    <w:rsid w:val="009357D1"/>
    <w:rsid w:val="00935958"/>
    <w:rsid w:val="00935A3C"/>
    <w:rsid w:val="00935ABD"/>
    <w:rsid w:val="00935D66"/>
    <w:rsid w:val="00935E24"/>
    <w:rsid w:val="00935E57"/>
    <w:rsid w:val="00935F10"/>
    <w:rsid w:val="0093600D"/>
    <w:rsid w:val="00936049"/>
    <w:rsid w:val="009360A8"/>
    <w:rsid w:val="009360C5"/>
    <w:rsid w:val="009361A2"/>
    <w:rsid w:val="00936287"/>
    <w:rsid w:val="00936426"/>
    <w:rsid w:val="009365FD"/>
    <w:rsid w:val="0093664E"/>
    <w:rsid w:val="009366C6"/>
    <w:rsid w:val="00936782"/>
    <w:rsid w:val="009368D1"/>
    <w:rsid w:val="00936A97"/>
    <w:rsid w:val="00936E4A"/>
    <w:rsid w:val="00936FB7"/>
    <w:rsid w:val="0093714F"/>
    <w:rsid w:val="00937296"/>
    <w:rsid w:val="009372D2"/>
    <w:rsid w:val="0093734A"/>
    <w:rsid w:val="009374D8"/>
    <w:rsid w:val="0093752B"/>
    <w:rsid w:val="0093761D"/>
    <w:rsid w:val="00937702"/>
    <w:rsid w:val="00937781"/>
    <w:rsid w:val="009377FF"/>
    <w:rsid w:val="00937EFE"/>
    <w:rsid w:val="00937F84"/>
    <w:rsid w:val="00937FD3"/>
    <w:rsid w:val="00940320"/>
    <w:rsid w:val="009404F6"/>
    <w:rsid w:val="00940752"/>
    <w:rsid w:val="009407D1"/>
    <w:rsid w:val="00940A8A"/>
    <w:rsid w:val="00940B12"/>
    <w:rsid w:val="00940C10"/>
    <w:rsid w:val="00940E1C"/>
    <w:rsid w:val="00940F19"/>
    <w:rsid w:val="00941134"/>
    <w:rsid w:val="00941231"/>
    <w:rsid w:val="009412D0"/>
    <w:rsid w:val="00941488"/>
    <w:rsid w:val="009416EE"/>
    <w:rsid w:val="0094193D"/>
    <w:rsid w:val="00941BAF"/>
    <w:rsid w:val="00941C12"/>
    <w:rsid w:val="00941C26"/>
    <w:rsid w:val="00941D34"/>
    <w:rsid w:val="00941D79"/>
    <w:rsid w:val="00941E13"/>
    <w:rsid w:val="00941F89"/>
    <w:rsid w:val="00941FD7"/>
    <w:rsid w:val="00942564"/>
    <w:rsid w:val="00942683"/>
    <w:rsid w:val="009427D5"/>
    <w:rsid w:val="009428EE"/>
    <w:rsid w:val="00942AA5"/>
    <w:rsid w:val="00943025"/>
    <w:rsid w:val="009430B3"/>
    <w:rsid w:val="009433FC"/>
    <w:rsid w:val="00943551"/>
    <w:rsid w:val="009435B1"/>
    <w:rsid w:val="00943731"/>
    <w:rsid w:val="00943886"/>
    <w:rsid w:val="0094397A"/>
    <w:rsid w:val="00943F7A"/>
    <w:rsid w:val="00944166"/>
    <w:rsid w:val="00944182"/>
    <w:rsid w:val="00944265"/>
    <w:rsid w:val="009442D1"/>
    <w:rsid w:val="00944647"/>
    <w:rsid w:val="0094468A"/>
    <w:rsid w:val="00944752"/>
    <w:rsid w:val="00944885"/>
    <w:rsid w:val="009449D3"/>
    <w:rsid w:val="00944B4C"/>
    <w:rsid w:val="00944D8E"/>
    <w:rsid w:val="00944D98"/>
    <w:rsid w:val="00944E17"/>
    <w:rsid w:val="00944E35"/>
    <w:rsid w:val="0094537A"/>
    <w:rsid w:val="0094543B"/>
    <w:rsid w:val="0094558D"/>
    <w:rsid w:val="009455D2"/>
    <w:rsid w:val="00945640"/>
    <w:rsid w:val="00945773"/>
    <w:rsid w:val="00945971"/>
    <w:rsid w:val="009459F0"/>
    <w:rsid w:val="00945AB4"/>
    <w:rsid w:val="00945E02"/>
    <w:rsid w:val="00945EAB"/>
    <w:rsid w:val="00945EB9"/>
    <w:rsid w:val="009462A4"/>
    <w:rsid w:val="009464A7"/>
    <w:rsid w:val="009464AB"/>
    <w:rsid w:val="0094650A"/>
    <w:rsid w:val="00946656"/>
    <w:rsid w:val="009466BC"/>
    <w:rsid w:val="0094671F"/>
    <w:rsid w:val="009467C2"/>
    <w:rsid w:val="0094687E"/>
    <w:rsid w:val="00946A83"/>
    <w:rsid w:val="00946D26"/>
    <w:rsid w:val="00946EC5"/>
    <w:rsid w:val="00946F81"/>
    <w:rsid w:val="00947270"/>
    <w:rsid w:val="009472FE"/>
    <w:rsid w:val="009474F7"/>
    <w:rsid w:val="00947594"/>
    <w:rsid w:val="00947773"/>
    <w:rsid w:val="009478CE"/>
    <w:rsid w:val="00947995"/>
    <w:rsid w:val="00947AF1"/>
    <w:rsid w:val="00947CE7"/>
    <w:rsid w:val="00947E42"/>
    <w:rsid w:val="00947E43"/>
    <w:rsid w:val="00947EAC"/>
    <w:rsid w:val="00950155"/>
    <w:rsid w:val="0095017E"/>
    <w:rsid w:val="009501AA"/>
    <w:rsid w:val="009502F3"/>
    <w:rsid w:val="0095061C"/>
    <w:rsid w:val="00950722"/>
    <w:rsid w:val="00950898"/>
    <w:rsid w:val="00950D89"/>
    <w:rsid w:val="00950EEC"/>
    <w:rsid w:val="00950F54"/>
    <w:rsid w:val="009514FD"/>
    <w:rsid w:val="0095161E"/>
    <w:rsid w:val="009516BC"/>
    <w:rsid w:val="009516E2"/>
    <w:rsid w:val="00951951"/>
    <w:rsid w:val="00951A4D"/>
    <w:rsid w:val="00951AA4"/>
    <w:rsid w:val="00951ABC"/>
    <w:rsid w:val="00951E75"/>
    <w:rsid w:val="00951F3D"/>
    <w:rsid w:val="0095205C"/>
    <w:rsid w:val="00952680"/>
    <w:rsid w:val="0095272F"/>
    <w:rsid w:val="00952A6D"/>
    <w:rsid w:val="00952B33"/>
    <w:rsid w:val="00952BE0"/>
    <w:rsid w:val="00952C13"/>
    <w:rsid w:val="00952C1A"/>
    <w:rsid w:val="00952D26"/>
    <w:rsid w:val="00952D3F"/>
    <w:rsid w:val="00952EE8"/>
    <w:rsid w:val="0095322F"/>
    <w:rsid w:val="009533C7"/>
    <w:rsid w:val="009536FB"/>
    <w:rsid w:val="00953714"/>
    <w:rsid w:val="009537F2"/>
    <w:rsid w:val="009539FE"/>
    <w:rsid w:val="0095422E"/>
    <w:rsid w:val="009542A8"/>
    <w:rsid w:val="009543EB"/>
    <w:rsid w:val="00954497"/>
    <w:rsid w:val="009548C5"/>
    <w:rsid w:val="00954A0E"/>
    <w:rsid w:val="00954B7B"/>
    <w:rsid w:val="00954C40"/>
    <w:rsid w:val="00954C4E"/>
    <w:rsid w:val="00954D12"/>
    <w:rsid w:val="00955381"/>
    <w:rsid w:val="0095539F"/>
    <w:rsid w:val="009553F4"/>
    <w:rsid w:val="00955465"/>
    <w:rsid w:val="0095555C"/>
    <w:rsid w:val="00955758"/>
    <w:rsid w:val="009557E9"/>
    <w:rsid w:val="00955A56"/>
    <w:rsid w:val="00955C3D"/>
    <w:rsid w:val="00955D38"/>
    <w:rsid w:val="0095603E"/>
    <w:rsid w:val="009560CF"/>
    <w:rsid w:val="00956447"/>
    <w:rsid w:val="0095652E"/>
    <w:rsid w:val="00956666"/>
    <w:rsid w:val="00956753"/>
    <w:rsid w:val="00956774"/>
    <w:rsid w:val="009567CA"/>
    <w:rsid w:val="009568B3"/>
    <w:rsid w:val="009568FC"/>
    <w:rsid w:val="00956ADD"/>
    <w:rsid w:val="00956BB1"/>
    <w:rsid w:val="00956FB3"/>
    <w:rsid w:val="009573CA"/>
    <w:rsid w:val="009575ED"/>
    <w:rsid w:val="009576F2"/>
    <w:rsid w:val="0095780D"/>
    <w:rsid w:val="00957A9B"/>
    <w:rsid w:val="00957C54"/>
    <w:rsid w:val="00957DA5"/>
    <w:rsid w:val="00957DC9"/>
    <w:rsid w:val="00957E7F"/>
    <w:rsid w:val="00957E8B"/>
    <w:rsid w:val="00957E92"/>
    <w:rsid w:val="00957EC1"/>
    <w:rsid w:val="00957EF9"/>
    <w:rsid w:val="009602AF"/>
    <w:rsid w:val="00960331"/>
    <w:rsid w:val="00960340"/>
    <w:rsid w:val="00960381"/>
    <w:rsid w:val="009603A4"/>
    <w:rsid w:val="00960456"/>
    <w:rsid w:val="00960481"/>
    <w:rsid w:val="00960485"/>
    <w:rsid w:val="00960842"/>
    <w:rsid w:val="009608E2"/>
    <w:rsid w:val="00960958"/>
    <w:rsid w:val="00960972"/>
    <w:rsid w:val="00960A1F"/>
    <w:rsid w:val="00960B00"/>
    <w:rsid w:val="00960B2B"/>
    <w:rsid w:val="00960BDE"/>
    <w:rsid w:val="00960C18"/>
    <w:rsid w:val="00960C96"/>
    <w:rsid w:val="00960C9C"/>
    <w:rsid w:val="00961130"/>
    <w:rsid w:val="00961136"/>
    <w:rsid w:val="00961173"/>
    <w:rsid w:val="00961328"/>
    <w:rsid w:val="00961401"/>
    <w:rsid w:val="0096189C"/>
    <w:rsid w:val="009619E5"/>
    <w:rsid w:val="00961D9E"/>
    <w:rsid w:val="00961E41"/>
    <w:rsid w:val="00961F6E"/>
    <w:rsid w:val="009620CC"/>
    <w:rsid w:val="009620DD"/>
    <w:rsid w:val="00962284"/>
    <w:rsid w:val="009622A0"/>
    <w:rsid w:val="009622BE"/>
    <w:rsid w:val="00962357"/>
    <w:rsid w:val="00962448"/>
    <w:rsid w:val="009625C4"/>
    <w:rsid w:val="009626F1"/>
    <w:rsid w:val="00962912"/>
    <w:rsid w:val="009629E0"/>
    <w:rsid w:val="00962DA4"/>
    <w:rsid w:val="00962F2D"/>
    <w:rsid w:val="009631EF"/>
    <w:rsid w:val="00963400"/>
    <w:rsid w:val="0096355D"/>
    <w:rsid w:val="0096365B"/>
    <w:rsid w:val="00963A2C"/>
    <w:rsid w:val="00963A59"/>
    <w:rsid w:val="00963B86"/>
    <w:rsid w:val="00963E9A"/>
    <w:rsid w:val="00963F4F"/>
    <w:rsid w:val="00963FAC"/>
    <w:rsid w:val="0096405D"/>
    <w:rsid w:val="009643DD"/>
    <w:rsid w:val="00964461"/>
    <w:rsid w:val="00964490"/>
    <w:rsid w:val="00964652"/>
    <w:rsid w:val="0096480E"/>
    <w:rsid w:val="00964837"/>
    <w:rsid w:val="009649AF"/>
    <w:rsid w:val="00964AF8"/>
    <w:rsid w:val="00964BDD"/>
    <w:rsid w:val="00964D20"/>
    <w:rsid w:val="00964D48"/>
    <w:rsid w:val="00964D8F"/>
    <w:rsid w:val="00964DDA"/>
    <w:rsid w:val="00964DFB"/>
    <w:rsid w:val="00964FBF"/>
    <w:rsid w:val="00964FCD"/>
    <w:rsid w:val="009651EA"/>
    <w:rsid w:val="0096537F"/>
    <w:rsid w:val="0096554F"/>
    <w:rsid w:val="0096584B"/>
    <w:rsid w:val="00965E06"/>
    <w:rsid w:val="00966181"/>
    <w:rsid w:val="009664E4"/>
    <w:rsid w:val="009665D6"/>
    <w:rsid w:val="00966896"/>
    <w:rsid w:val="009668EA"/>
    <w:rsid w:val="00966ACE"/>
    <w:rsid w:val="00966B75"/>
    <w:rsid w:val="00966C60"/>
    <w:rsid w:val="00966F5D"/>
    <w:rsid w:val="00967197"/>
    <w:rsid w:val="00967314"/>
    <w:rsid w:val="009673C9"/>
    <w:rsid w:val="009673CA"/>
    <w:rsid w:val="00967432"/>
    <w:rsid w:val="00967470"/>
    <w:rsid w:val="00967521"/>
    <w:rsid w:val="009679B0"/>
    <w:rsid w:val="00967CC2"/>
    <w:rsid w:val="00967D90"/>
    <w:rsid w:val="009700A2"/>
    <w:rsid w:val="00970344"/>
    <w:rsid w:val="00970404"/>
    <w:rsid w:val="00970498"/>
    <w:rsid w:val="009704A6"/>
    <w:rsid w:val="009707FF"/>
    <w:rsid w:val="00970DAC"/>
    <w:rsid w:val="00970E1C"/>
    <w:rsid w:val="00970E2F"/>
    <w:rsid w:val="00970F10"/>
    <w:rsid w:val="00971036"/>
    <w:rsid w:val="0097109B"/>
    <w:rsid w:val="009713DC"/>
    <w:rsid w:val="009713DE"/>
    <w:rsid w:val="00971822"/>
    <w:rsid w:val="009718BE"/>
    <w:rsid w:val="00971B08"/>
    <w:rsid w:val="00971DAB"/>
    <w:rsid w:val="00971F84"/>
    <w:rsid w:val="00972020"/>
    <w:rsid w:val="0097213C"/>
    <w:rsid w:val="0097241E"/>
    <w:rsid w:val="00972708"/>
    <w:rsid w:val="00972CAA"/>
    <w:rsid w:val="00972D86"/>
    <w:rsid w:val="00972DAE"/>
    <w:rsid w:val="00973144"/>
    <w:rsid w:val="00973214"/>
    <w:rsid w:val="00973385"/>
    <w:rsid w:val="00973453"/>
    <w:rsid w:val="00973494"/>
    <w:rsid w:val="009736E6"/>
    <w:rsid w:val="0097386C"/>
    <w:rsid w:val="0097392B"/>
    <w:rsid w:val="00973978"/>
    <w:rsid w:val="00973A4C"/>
    <w:rsid w:val="00973CC6"/>
    <w:rsid w:val="00973FE1"/>
    <w:rsid w:val="0097415D"/>
    <w:rsid w:val="00974266"/>
    <w:rsid w:val="009742E9"/>
    <w:rsid w:val="0097434E"/>
    <w:rsid w:val="00974422"/>
    <w:rsid w:val="009746BC"/>
    <w:rsid w:val="009746F7"/>
    <w:rsid w:val="00974728"/>
    <w:rsid w:val="0097488A"/>
    <w:rsid w:val="009748B5"/>
    <w:rsid w:val="00974EBA"/>
    <w:rsid w:val="00975274"/>
    <w:rsid w:val="00975658"/>
    <w:rsid w:val="00975928"/>
    <w:rsid w:val="009759B1"/>
    <w:rsid w:val="00975CBA"/>
    <w:rsid w:val="00975DC0"/>
    <w:rsid w:val="00975DE4"/>
    <w:rsid w:val="00975E19"/>
    <w:rsid w:val="00975E25"/>
    <w:rsid w:val="00975EB3"/>
    <w:rsid w:val="009760C8"/>
    <w:rsid w:val="009761F9"/>
    <w:rsid w:val="00976899"/>
    <w:rsid w:val="00976979"/>
    <w:rsid w:val="00976A4C"/>
    <w:rsid w:val="00976BE3"/>
    <w:rsid w:val="00976D49"/>
    <w:rsid w:val="00976E9F"/>
    <w:rsid w:val="00976EDD"/>
    <w:rsid w:val="0097709D"/>
    <w:rsid w:val="00977187"/>
    <w:rsid w:val="009773FB"/>
    <w:rsid w:val="0097748A"/>
    <w:rsid w:val="009776D3"/>
    <w:rsid w:val="00977734"/>
    <w:rsid w:val="009778A4"/>
    <w:rsid w:val="009779E4"/>
    <w:rsid w:val="00977A2D"/>
    <w:rsid w:val="00977A88"/>
    <w:rsid w:val="00977C67"/>
    <w:rsid w:val="00977E1D"/>
    <w:rsid w:val="00977F04"/>
    <w:rsid w:val="00977F0F"/>
    <w:rsid w:val="0098008F"/>
    <w:rsid w:val="009802C9"/>
    <w:rsid w:val="0098039C"/>
    <w:rsid w:val="009805BA"/>
    <w:rsid w:val="00980636"/>
    <w:rsid w:val="00980792"/>
    <w:rsid w:val="009809D6"/>
    <w:rsid w:val="00980E1D"/>
    <w:rsid w:val="00980F33"/>
    <w:rsid w:val="00980F92"/>
    <w:rsid w:val="00981062"/>
    <w:rsid w:val="0098116E"/>
    <w:rsid w:val="0098121D"/>
    <w:rsid w:val="009814ED"/>
    <w:rsid w:val="009814FD"/>
    <w:rsid w:val="00981529"/>
    <w:rsid w:val="009816CD"/>
    <w:rsid w:val="009816E1"/>
    <w:rsid w:val="00981B8F"/>
    <w:rsid w:val="00981F21"/>
    <w:rsid w:val="00981FB2"/>
    <w:rsid w:val="009820F1"/>
    <w:rsid w:val="00982343"/>
    <w:rsid w:val="0098242A"/>
    <w:rsid w:val="00982549"/>
    <w:rsid w:val="00982744"/>
    <w:rsid w:val="0098281A"/>
    <w:rsid w:val="00982845"/>
    <w:rsid w:val="0098284F"/>
    <w:rsid w:val="009829EA"/>
    <w:rsid w:val="00982E47"/>
    <w:rsid w:val="00982E53"/>
    <w:rsid w:val="00982E6C"/>
    <w:rsid w:val="00982F55"/>
    <w:rsid w:val="00983160"/>
    <w:rsid w:val="009836BD"/>
    <w:rsid w:val="009836BE"/>
    <w:rsid w:val="009837BC"/>
    <w:rsid w:val="0098380D"/>
    <w:rsid w:val="00983C9B"/>
    <w:rsid w:val="00984249"/>
    <w:rsid w:val="009843C3"/>
    <w:rsid w:val="00984420"/>
    <w:rsid w:val="009847D7"/>
    <w:rsid w:val="0098486D"/>
    <w:rsid w:val="0098493E"/>
    <w:rsid w:val="00984A69"/>
    <w:rsid w:val="00984C77"/>
    <w:rsid w:val="00984D7F"/>
    <w:rsid w:val="00984E31"/>
    <w:rsid w:val="00984F4B"/>
    <w:rsid w:val="00984F71"/>
    <w:rsid w:val="00985143"/>
    <w:rsid w:val="00985185"/>
    <w:rsid w:val="00985311"/>
    <w:rsid w:val="00985591"/>
    <w:rsid w:val="009855B3"/>
    <w:rsid w:val="00985611"/>
    <w:rsid w:val="00985617"/>
    <w:rsid w:val="0098586A"/>
    <w:rsid w:val="009858BE"/>
    <w:rsid w:val="009859A9"/>
    <w:rsid w:val="00985ACB"/>
    <w:rsid w:val="00985BFA"/>
    <w:rsid w:val="00985C09"/>
    <w:rsid w:val="00985C95"/>
    <w:rsid w:val="00985F68"/>
    <w:rsid w:val="00985FF8"/>
    <w:rsid w:val="009860C1"/>
    <w:rsid w:val="009863F3"/>
    <w:rsid w:val="00986408"/>
    <w:rsid w:val="009866FD"/>
    <w:rsid w:val="00986962"/>
    <w:rsid w:val="00986A97"/>
    <w:rsid w:val="00986C65"/>
    <w:rsid w:val="00986C9D"/>
    <w:rsid w:val="00986CF1"/>
    <w:rsid w:val="00986E87"/>
    <w:rsid w:val="00986F11"/>
    <w:rsid w:val="00986FE8"/>
    <w:rsid w:val="0098710C"/>
    <w:rsid w:val="009874D8"/>
    <w:rsid w:val="00987515"/>
    <w:rsid w:val="00987579"/>
    <w:rsid w:val="009877CE"/>
    <w:rsid w:val="009878C1"/>
    <w:rsid w:val="009879CE"/>
    <w:rsid w:val="00987EA2"/>
    <w:rsid w:val="00987F21"/>
    <w:rsid w:val="00987F2E"/>
    <w:rsid w:val="00990142"/>
    <w:rsid w:val="009901D4"/>
    <w:rsid w:val="0099023F"/>
    <w:rsid w:val="0099037B"/>
    <w:rsid w:val="00990B3B"/>
    <w:rsid w:val="00990C0E"/>
    <w:rsid w:val="009911D5"/>
    <w:rsid w:val="009912F8"/>
    <w:rsid w:val="00991554"/>
    <w:rsid w:val="0099158C"/>
    <w:rsid w:val="00991654"/>
    <w:rsid w:val="00991664"/>
    <w:rsid w:val="009917B1"/>
    <w:rsid w:val="00991878"/>
    <w:rsid w:val="009919DC"/>
    <w:rsid w:val="00991ABE"/>
    <w:rsid w:val="00992024"/>
    <w:rsid w:val="00992052"/>
    <w:rsid w:val="009920E8"/>
    <w:rsid w:val="0099213C"/>
    <w:rsid w:val="009924A9"/>
    <w:rsid w:val="0099251B"/>
    <w:rsid w:val="0099251C"/>
    <w:rsid w:val="009927DC"/>
    <w:rsid w:val="009928B5"/>
    <w:rsid w:val="009928F2"/>
    <w:rsid w:val="00992B46"/>
    <w:rsid w:val="00992CBA"/>
    <w:rsid w:val="009930AC"/>
    <w:rsid w:val="00993143"/>
    <w:rsid w:val="009931AD"/>
    <w:rsid w:val="009934A4"/>
    <w:rsid w:val="00993662"/>
    <w:rsid w:val="00993BCE"/>
    <w:rsid w:val="00993CD4"/>
    <w:rsid w:val="00993EA8"/>
    <w:rsid w:val="00993F68"/>
    <w:rsid w:val="00993FF2"/>
    <w:rsid w:val="009940AF"/>
    <w:rsid w:val="00994108"/>
    <w:rsid w:val="00994219"/>
    <w:rsid w:val="00994270"/>
    <w:rsid w:val="009942E6"/>
    <w:rsid w:val="0099464D"/>
    <w:rsid w:val="009946E0"/>
    <w:rsid w:val="00994719"/>
    <w:rsid w:val="009949C8"/>
    <w:rsid w:val="00994A89"/>
    <w:rsid w:val="00994BC1"/>
    <w:rsid w:val="00994FB5"/>
    <w:rsid w:val="00994FF3"/>
    <w:rsid w:val="009950E9"/>
    <w:rsid w:val="00995492"/>
    <w:rsid w:val="009954B2"/>
    <w:rsid w:val="0099551A"/>
    <w:rsid w:val="0099584B"/>
    <w:rsid w:val="00995B64"/>
    <w:rsid w:val="00995B6C"/>
    <w:rsid w:val="00996283"/>
    <w:rsid w:val="009965BB"/>
    <w:rsid w:val="0099679A"/>
    <w:rsid w:val="009968A0"/>
    <w:rsid w:val="0099697C"/>
    <w:rsid w:val="009969A7"/>
    <w:rsid w:val="00996BF9"/>
    <w:rsid w:val="00996C75"/>
    <w:rsid w:val="00996F5D"/>
    <w:rsid w:val="0099708C"/>
    <w:rsid w:val="00997151"/>
    <w:rsid w:val="0099729B"/>
    <w:rsid w:val="009974EE"/>
    <w:rsid w:val="00997524"/>
    <w:rsid w:val="00997542"/>
    <w:rsid w:val="0099759D"/>
    <w:rsid w:val="009975F7"/>
    <w:rsid w:val="00997671"/>
    <w:rsid w:val="00997DD6"/>
    <w:rsid w:val="00997E30"/>
    <w:rsid w:val="009A01E5"/>
    <w:rsid w:val="009A0726"/>
    <w:rsid w:val="009A0731"/>
    <w:rsid w:val="009A076D"/>
    <w:rsid w:val="009A08E5"/>
    <w:rsid w:val="009A0914"/>
    <w:rsid w:val="009A0AC4"/>
    <w:rsid w:val="009A0B82"/>
    <w:rsid w:val="009A0C02"/>
    <w:rsid w:val="009A0EDA"/>
    <w:rsid w:val="009A0EF7"/>
    <w:rsid w:val="009A0FED"/>
    <w:rsid w:val="009A1167"/>
    <w:rsid w:val="009A1177"/>
    <w:rsid w:val="009A1386"/>
    <w:rsid w:val="009A1399"/>
    <w:rsid w:val="009A17BA"/>
    <w:rsid w:val="009A1927"/>
    <w:rsid w:val="009A19D7"/>
    <w:rsid w:val="009A1A99"/>
    <w:rsid w:val="009A1F1B"/>
    <w:rsid w:val="009A20A3"/>
    <w:rsid w:val="009A2546"/>
    <w:rsid w:val="009A2553"/>
    <w:rsid w:val="009A290D"/>
    <w:rsid w:val="009A293A"/>
    <w:rsid w:val="009A2B91"/>
    <w:rsid w:val="009A2C89"/>
    <w:rsid w:val="009A2D71"/>
    <w:rsid w:val="009A2F6A"/>
    <w:rsid w:val="009A3001"/>
    <w:rsid w:val="009A32C5"/>
    <w:rsid w:val="009A332F"/>
    <w:rsid w:val="009A33E4"/>
    <w:rsid w:val="009A3A72"/>
    <w:rsid w:val="009A3C09"/>
    <w:rsid w:val="009A3E5F"/>
    <w:rsid w:val="009A3FD1"/>
    <w:rsid w:val="009A40BA"/>
    <w:rsid w:val="009A42A0"/>
    <w:rsid w:val="009A44CE"/>
    <w:rsid w:val="009A45A7"/>
    <w:rsid w:val="009A4866"/>
    <w:rsid w:val="009A4986"/>
    <w:rsid w:val="009A4CE3"/>
    <w:rsid w:val="009A53BC"/>
    <w:rsid w:val="009A553B"/>
    <w:rsid w:val="009A58CD"/>
    <w:rsid w:val="009A5904"/>
    <w:rsid w:val="009A59E3"/>
    <w:rsid w:val="009A5A84"/>
    <w:rsid w:val="009A6018"/>
    <w:rsid w:val="009A6037"/>
    <w:rsid w:val="009A6508"/>
    <w:rsid w:val="009A6646"/>
    <w:rsid w:val="009A6669"/>
    <w:rsid w:val="009A6742"/>
    <w:rsid w:val="009A6792"/>
    <w:rsid w:val="009A6917"/>
    <w:rsid w:val="009A6DE8"/>
    <w:rsid w:val="009A6F8F"/>
    <w:rsid w:val="009A6FC3"/>
    <w:rsid w:val="009A70DC"/>
    <w:rsid w:val="009A712E"/>
    <w:rsid w:val="009A715A"/>
    <w:rsid w:val="009A7292"/>
    <w:rsid w:val="009A7396"/>
    <w:rsid w:val="009A7646"/>
    <w:rsid w:val="009A7786"/>
    <w:rsid w:val="009A78D0"/>
    <w:rsid w:val="009A79AF"/>
    <w:rsid w:val="009A7B5D"/>
    <w:rsid w:val="009A7BD5"/>
    <w:rsid w:val="009A7DDF"/>
    <w:rsid w:val="009A7E21"/>
    <w:rsid w:val="009B004C"/>
    <w:rsid w:val="009B0213"/>
    <w:rsid w:val="009B02CB"/>
    <w:rsid w:val="009B03B3"/>
    <w:rsid w:val="009B0884"/>
    <w:rsid w:val="009B08E5"/>
    <w:rsid w:val="009B0BB2"/>
    <w:rsid w:val="009B0FAA"/>
    <w:rsid w:val="009B126D"/>
    <w:rsid w:val="009B128E"/>
    <w:rsid w:val="009B1582"/>
    <w:rsid w:val="009B16AC"/>
    <w:rsid w:val="009B18DA"/>
    <w:rsid w:val="009B1B64"/>
    <w:rsid w:val="009B2613"/>
    <w:rsid w:val="009B26B1"/>
    <w:rsid w:val="009B2865"/>
    <w:rsid w:val="009B2A13"/>
    <w:rsid w:val="009B2A91"/>
    <w:rsid w:val="009B2BD3"/>
    <w:rsid w:val="009B2F57"/>
    <w:rsid w:val="009B32F9"/>
    <w:rsid w:val="009B3541"/>
    <w:rsid w:val="009B3741"/>
    <w:rsid w:val="009B37DF"/>
    <w:rsid w:val="009B3814"/>
    <w:rsid w:val="009B3BF2"/>
    <w:rsid w:val="009B3E72"/>
    <w:rsid w:val="009B3ED3"/>
    <w:rsid w:val="009B408B"/>
    <w:rsid w:val="009B4467"/>
    <w:rsid w:val="009B4468"/>
    <w:rsid w:val="009B44D7"/>
    <w:rsid w:val="009B4B80"/>
    <w:rsid w:val="009B4BD2"/>
    <w:rsid w:val="009B4C16"/>
    <w:rsid w:val="009B4FB7"/>
    <w:rsid w:val="009B513F"/>
    <w:rsid w:val="009B51AE"/>
    <w:rsid w:val="009B520C"/>
    <w:rsid w:val="009B52D1"/>
    <w:rsid w:val="009B5562"/>
    <w:rsid w:val="009B559C"/>
    <w:rsid w:val="009B5632"/>
    <w:rsid w:val="009B56F4"/>
    <w:rsid w:val="009B5B98"/>
    <w:rsid w:val="009B604D"/>
    <w:rsid w:val="009B6153"/>
    <w:rsid w:val="009B61AD"/>
    <w:rsid w:val="009B620F"/>
    <w:rsid w:val="009B6390"/>
    <w:rsid w:val="009B63B9"/>
    <w:rsid w:val="009B6582"/>
    <w:rsid w:val="009B65AD"/>
    <w:rsid w:val="009B65EF"/>
    <w:rsid w:val="009B666C"/>
    <w:rsid w:val="009B6771"/>
    <w:rsid w:val="009B69EE"/>
    <w:rsid w:val="009B6B8E"/>
    <w:rsid w:val="009B6DF2"/>
    <w:rsid w:val="009B6EFF"/>
    <w:rsid w:val="009B7133"/>
    <w:rsid w:val="009B715A"/>
    <w:rsid w:val="009B7262"/>
    <w:rsid w:val="009B73E0"/>
    <w:rsid w:val="009B7409"/>
    <w:rsid w:val="009B7B23"/>
    <w:rsid w:val="009B7B6F"/>
    <w:rsid w:val="009B7BAC"/>
    <w:rsid w:val="009C0000"/>
    <w:rsid w:val="009C0016"/>
    <w:rsid w:val="009C02C0"/>
    <w:rsid w:val="009C0327"/>
    <w:rsid w:val="009C0335"/>
    <w:rsid w:val="009C045B"/>
    <w:rsid w:val="009C072E"/>
    <w:rsid w:val="009C097A"/>
    <w:rsid w:val="009C09A9"/>
    <w:rsid w:val="009C0BA0"/>
    <w:rsid w:val="009C0C80"/>
    <w:rsid w:val="009C0D9C"/>
    <w:rsid w:val="009C0E1F"/>
    <w:rsid w:val="009C0E65"/>
    <w:rsid w:val="009C0EAE"/>
    <w:rsid w:val="009C13EF"/>
    <w:rsid w:val="009C1450"/>
    <w:rsid w:val="009C14AC"/>
    <w:rsid w:val="009C14FF"/>
    <w:rsid w:val="009C15AC"/>
    <w:rsid w:val="009C16A5"/>
    <w:rsid w:val="009C190C"/>
    <w:rsid w:val="009C1CC9"/>
    <w:rsid w:val="009C1DEA"/>
    <w:rsid w:val="009C1EF0"/>
    <w:rsid w:val="009C20B7"/>
    <w:rsid w:val="009C233F"/>
    <w:rsid w:val="009C2382"/>
    <w:rsid w:val="009C2415"/>
    <w:rsid w:val="009C252B"/>
    <w:rsid w:val="009C255E"/>
    <w:rsid w:val="009C2576"/>
    <w:rsid w:val="009C2772"/>
    <w:rsid w:val="009C2853"/>
    <w:rsid w:val="009C2AF9"/>
    <w:rsid w:val="009C2BA6"/>
    <w:rsid w:val="009C2D98"/>
    <w:rsid w:val="009C2EAC"/>
    <w:rsid w:val="009C2EDE"/>
    <w:rsid w:val="009C2FF2"/>
    <w:rsid w:val="009C3272"/>
    <w:rsid w:val="009C33D4"/>
    <w:rsid w:val="009C34B9"/>
    <w:rsid w:val="009C35E9"/>
    <w:rsid w:val="009C366D"/>
    <w:rsid w:val="009C3681"/>
    <w:rsid w:val="009C381D"/>
    <w:rsid w:val="009C3990"/>
    <w:rsid w:val="009C3A03"/>
    <w:rsid w:val="009C3D24"/>
    <w:rsid w:val="009C3D51"/>
    <w:rsid w:val="009C3DAD"/>
    <w:rsid w:val="009C3E4F"/>
    <w:rsid w:val="009C3E63"/>
    <w:rsid w:val="009C3F61"/>
    <w:rsid w:val="009C3FEC"/>
    <w:rsid w:val="009C3FFB"/>
    <w:rsid w:val="009C4357"/>
    <w:rsid w:val="009C44B3"/>
    <w:rsid w:val="009C4648"/>
    <w:rsid w:val="009C47AC"/>
    <w:rsid w:val="009C482A"/>
    <w:rsid w:val="009C48D5"/>
    <w:rsid w:val="009C49E9"/>
    <w:rsid w:val="009C49EC"/>
    <w:rsid w:val="009C4C50"/>
    <w:rsid w:val="009C4C5F"/>
    <w:rsid w:val="009C5041"/>
    <w:rsid w:val="009C521C"/>
    <w:rsid w:val="009C5304"/>
    <w:rsid w:val="009C533B"/>
    <w:rsid w:val="009C562C"/>
    <w:rsid w:val="009C5688"/>
    <w:rsid w:val="009C591C"/>
    <w:rsid w:val="009C5DBC"/>
    <w:rsid w:val="009C604A"/>
    <w:rsid w:val="009C607E"/>
    <w:rsid w:val="009C60B9"/>
    <w:rsid w:val="009C614A"/>
    <w:rsid w:val="009C6150"/>
    <w:rsid w:val="009C627D"/>
    <w:rsid w:val="009C6377"/>
    <w:rsid w:val="009C6411"/>
    <w:rsid w:val="009C69AB"/>
    <w:rsid w:val="009C6AD4"/>
    <w:rsid w:val="009C6B24"/>
    <w:rsid w:val="009C6DBD"/>
    <w:rsid w:val="009C6E09"/>
    <w:rsid w:val="009C6EE6"/>
    <w:rsid w:val="009C6F85"/>
    <w:rsid w:val="009C75F7"/>
    <w:rsid w:val="009C7A27"/>
    <w:rsid w:val="009C7D24"/>
    <w:rsid w:val="009C7F1E"/>
    <w:rsid w:val="009D0299"/>
    <w:rsid w:val="009D0806"/>
    <w:rsid w:val="009D14D3"/>
    <w:rsid w:val="009D15FC"/>
    <w:rsid w:val="009D160E"/>
    <w:rsid w:val="009D168D"/>
    <w:rsid w:val="009D171B"/>
    <w:rsid w:val="009D187E"/>
    <w:rsid w:val="009D1996"/>
    <w:rsid w:val="009D1C00"/>
    <w:rsid w:val="009D1D63"/>
    <w:rsid w:val="009D1D97"/>
    <w:rsid w:val="009D1DBB"/>
    <w:rsid w:val="009D1F57"/>
    <w:rsid w:val="009D206D"/>
    <w:rsid w:val="009D20B3"/>
    <w:rsid w:val="009D21E3"/>
    <w:rsid w:val="009D282E"/>
    <w:rsid w:val="009D2A84"/>
    <w:rsid w:val="009D2B54"/>
    <w:rsid w:val="009D2CBC"/>
    <w:rsid w:val="009D2F8C"/>
    <w:rsid w:val="009D3122"/>
    <w:rsid w:val="009D344D"/>
    <w:rsid w:val="009D3903"/>
    <w:rsid w:val="009D3AD1"/>
    <w:rsid w:val="009D3D28"/>
    <w:rsid w:val="009D3EB4"/>
    <w:rsid w:val="009D434F"/>
    <w:rsid w:val="009D43F2"/>
    <w:rsid w:val="009D4465"/>
    <w:rsid w:val="009D4555"/>
    <w:rsid w:val="009D462B"/>
    <w:rsid w:val="009D47B4"/>
    <w:rsid w:val="009D4812"/>
    <w:rsid w:val="009D48EC"/>
    <w:rsid w:val="009D4A85"/>
    <w:rsid w:val="009D4B76"/>
    <w:rsid w:val="009D4C1B"/>
    <w:rsid w:val="009D4ECF"/>
    <w:rsid w:val="009D4FD8"/>
    <w:rsid w:val="009D5042"/>
    <w:rsid w:val="009D5352"/>
    <w:rsid w:val="009D557B"/>
    <w:rsid w:val="009D5702"/>
    <w:rsid w:val="009D59CF"/>
    <w:rsid w:val="009D59FE"/>
    <w:rsid w:val="009D5A14"/>
    <w:rsid w:val="009D5B01"/>
    <w:rsid w:val="009D5B71"/>
    <w:rsid w:val="009D5E08"/>
    <w:rsid w:val="009D6006"/>
    <w:rsid w:val="009D60E6"/>
    <w:rsid w:val="009D616F"/>
    <w:rsid w:val="009D62F7"/>
    <w:rsid w:val="009D6413"/>
    <w:rsid w:val="009D6638"/>
    <w:rsid w:val="009D6792"/>
    <w:rsid w:val="009D68A2"/>
    <w:rsid w:val="009D68FF"/>
    <w:rsid w:val="009D6A30"/>
    <w:rsid w:val="009D6D0A"/>
    <w:rsid w:val="009D6DF0"/>
    <w:rsid w:val="009D6EB7"/>
    <w:rsid w:val="009D6FB7"/>
    <w:rsid w:val="009D6FB9"/>
    <w:rsid w:val="009D717D"/>
    <w:rsid w:val="009D721C"/>
    <w:rsid w:val="009D7594"/>
    <w:rsid w:val="009D7635"/>
    <w:rsid w:val="009D7790"/>
    <w:rsid w:val="009D78BE"/>
    <w:rsid w:val="009D7BB8"/>
    <w:rsid w:val="009D7C02"/>
    <w:rsid w:val="009D7DBD"/>
    <w:rsid w:val="009D7E37"/>
    <w:rsid w:val="009D7F31"/>
    <w:rsid w:val="009E0725"/>
    <w:rsid w:val="009E08DE"/>
    <w:rsid w:val="009E096A"/>
    <w:rsid w:val="009E09BF"/>
    <w:rsid w:val="009E0BA3"/>
    <w:rsid w:val="009E0BCD"/>
    <w:rsid w:val="009E0F4D"/>
    <w:rsid w:val="009E0FD5"/>
    <w:rsid w:val="009E0FFA"/>
    <w:rsid w:val="009E10DB"/>
    <w:rsid w:val="009E1189"/>
    <w:rsid w:val="009E1414"/>
    <w:rsid w:val="009E144D"/>
    <w:rsid w:val="009E1719"/>
    <w:rsid w:val="009E1A96"/>
    <w:rsid w:val="009E1D27"/>
    <w:rsid w:val="009E1EC5"/>
    <w:rsid w:val="009E244A"/>
    <w:rsid w:val="009E2719"/>
    <w:rsid w:val="009E2CDD"/>
    <w:rsid w:val="009E2D3E"/>
    <w:rsid w:val="009E30D5"/>
    <w:rsid w:val="009E3539"/>
    <w:rsid w:val="009E354D"/>
    <w:rsid w:val="009E3557"/>
    <w:rsid w:val="009E364E"/>
    <w:rsid w:val="009E3CCB"/>
    <w:rsid w:val="009E3D08"/>
    <w:rsid w:val="009E3D82"/>
    <w:rsid w:val="009E3E58"/>
    <w:rsid w:val="009E3E5B"/>
    <w:rsid w:val="009E4030"/>
    <w:rsid w:val="009E40A8"/>
    <w:rsid w:val="009E40FE"/>
    <w:rsid w:val="009E4188"/>
    <w:rsid w:val="009E4314"/>
    <w:rsid w:val="009E443B"/>
    <w:rsid w:val="009E474B"/>
    <w:rsid w:val="009E48B2"/>
    <w:rsid w:val="009E4992"/>
    <w:rsid w:val="009E4A48"/>
    <w:rsid w:val="009E4BC9"/>
    <w:rsid w:val="009E4BFB"/>
    <w:rsid w:val="009E4E32"/>
    <w:rsid w:val="009E4E3C"/>
    <w:rsid w:val="009E50BE"/>
    <w:rsid w:val="009E553A"/>
    <w:rsid w:val="009E5552"/>
    <w:rsid w:val="009E55E1"/>
    <w:rsid w:val="009E57ED"/>
    <w:rsid w:val="009E5927"/>
    <w:rsid w:val="009E59B3"/>
    <w:rsid w:val="009E5A6A"/>
    <w:rsid w:val="009E5C03"/>
    <w:rsid w:val="009E5E52"/>
    <w:rsid w:val="009E5EC4"/>
    <w:rsid w:val="009E5F33"/>
    <w:rsid w:val="009E63B0"/>
    <w:rsid w:val="009E6719"/>
    <w:rsid w:val="009E6728"/>
    <w:rsid w:val="009E684C"/>
    <w:rsid w:val="009E6883"/>
    <w:rsid w:val="009E68AA"/>
    <w:rsid w:val="009E69AF"/>
    <w:rsid w:val="009E6AEB"/>
    <w:rsid w:val="009E6B80"/>
    <w:rsid w:val="009E6C7A"/>
    <w:rsid w:val="009E6E1A"/>
    <w:rsid w:val="009E70A7"/>
    <w:rsid w:val="009E7490"/>
    <w:rsid w:val="009E7666"/>
    <w:rsid w:val="009E76C4"/>
    <w:rsid w:val="009E781B"/>
    <w:rsid w:val="009E794B"/>
    <w:rsid w:val="009E7A69"/>
    <w:rsid w:val="009E7BAF"/>
    <w:rsid w:val="009E7E90"/>
    <w:rsid w:val="009E7E92"/>
    <w:rsid w:val="009F01ED"/>
    <w:rsid w:val="009F02AE"/>
    <w:rsid w:val="009F03D1"/>
    <w:rsid w:val="009F03D8"/>
    <w:rsid w:val="009F0489"/>
    <w:rsid w:val="009F0645"/>
    <w:rsid w:val="009F08B8"/>
    <w:rsid w:val="009F0C7F"/>
    <w:rsid w:val="009F0E2E"/>
    <w:rsid w:val="009F0EF3"/>
    <w:rsid w:val="009F0F0A"/>
    <w:rsid w:val="009F128D"/>
    <w:rsid w:val="009F1336"/>
    <w:rsid w:val="009F1442"/>
    <w:rsid w:val="009F15F5"/>
    <w:rsid w:val="009F1772"/>
    <w:rsid w:val="009F1B62"/>
    <w:rsid w:val="009F1B7D"/>
    <w:rsid w:val="009F1B92"/>
    <w:rsid w:val="009F1FF6"/>
    <w:rsid w:val="009F213B"/>
    <w:rsid w:val="009F25B4"/>
    <w:rsid w:val="009F26C2"/>
    <w:rsid w:val="009F2A59"/>
    <w:rsid w:val="009F2A5B"/>
    <w:rsid w:val="009F2A96"/>
    <w:rsid w:val="009F2CCC"/>
    <w:rsid w:val="009F31AB"/>
    <w:rsid w:val="009F3215"/>
    <w:rsid w:val="009F325C"/>
    <w:rsid w:val="009F340A"/>
    <w:rsid w:val="009F36EF"/>
    <w:rsid w:val="009F3829"/>
    <w:rsid w:val="009F38A0"/>
    <w:rsid w:val="009F39A9"/>
    <w:rsid w:val="009F3AB4"/>
    <w:rsid w:val="009F3BFF"/>
    <w:rsid w:val="009F3D3C"/>
    <w:rsid w:val="009F3E0D"/>
    <w:rsid w:val="009F3FFA"/>
    <w:rsid w:val="009F40DB"/>
    <w:rsid w:val="009F40FD"/>
    <w:rsid w:val="009F44D5"/>
    <w:rsid w:val="009F49C2"/>
    <w:rsid w:val="009F4A85"/>
    <w:rsid w:val="009F4C0D"/>
    <w:rsid w:val="009F4DD3"/>
    <w:rsid w:val="009F4E76"/>
    <w:rsid w:val="009F4F74"/>
    <w:rsid w:val="009F50D1"/>
    <w:rsid w:val="009F528A"/>
    <w:rsid w:val="009F5323"/>
    <w:rsid w:val="009F53A2"/>
    <w:rsid w:val="009F543E"/>
    <w:rsid w:val="009F546C"/>
    <w:rsid w:val="009F58A1"/>
    <w:rsid w:val="009F5C05"/>
    <w:rsid w:val="009F5E09"/>
    <w:rsid w:val="009F5FDD"/>
    <w:rsid w:val="009F659A"/>
    <w:rsid w:val="009F689E"/>
    <w:rsid w:val="009F68FF"/>
    <w:rsid w:val="009F6ABA"/>
    <w:rsid w:val="009F6BC9"/>
    <w:rsid w:val="009F6CE3"/>
    <w:rsid w:val="009F71F3"/>
    <w:rsid w:val="009F75D8"/>
    <w:rsid w:val="009F7A91"/>
    <w:rsid w:val="009F7D5E"/>
    <w:rsid w:val="00A00103"/>
    <w:rsid w:val="00A002B3"/>
    <w:rsid w:val="00A00344"/>
    <w:rsid w:val="00A00424"/>
    <w:rsid w:val="00A00539"/>
    <w:rsid w:val="00A0065B"/>
    <w:rsid w:val="00A00AA7"/>
    <w:rsid w:val="00A00C66"/>
    <w:rsid w:val="00A00CE8"/>
    <w:rsid w:val="00A00E07"/>
    <w:rsid w:val="00A00F3C"/>
    <w:rsid w:val="00A0123E"/>
    <w:rsid w:val="00A012F4"/>
    <w:rsid w:val="00A01368"/>
    <w:rsid w:val="00A013C5"/>
    <w:rsid w:val="00A016D1"/>
    <w:rsid w:val="00A01814"/>
    <w:rsid w:val="00A01912"/>
    <w:rsid w:val="00A01B29"/>
    <w:rsid w:val="00A01C29"/>
    <w:rsid w:val="00A01CB8"/>
    <w:rsid w:val="00A01CC5"/>
    <w:rsid w:val="00A01CD6"/>
    <w:rsid w:val="00A01E39"/>
    <w:rsid w:val="00A02139"/>
    <w:rsid w:val="00A02788"/>
    <w:rsid w:val="00A02AD2"/>
    <w:rsid w:val="00A02B0B"/>
    <w:rsid w:val="00A02C33"/>
    <w:rsid w:val="00A02EC4"/>
    <w:rsid w:val="00A0339E"/>
    <w:rsid w:val="00A0360A"/>
    <w:rsid w:val="00A03734"/>
    <w:rsid w:val="00A03935"/>
    <w:rsid w:val="00A03AC3"/>
    <w:rsid w:val="00A03E95"/>
    <w:rsid w:val="00A04124"/>
    <w:rsid w:val="00A042EA"/>
    <w:rsid w:val="00A04917"/>
    <w:rsid w:val="00A049AB"/>
    <w:rsid w:val="00A04A4C"/>
    <w:rsid w:val="00A04EDF"/>
    <w:rsid w:val="00A05164"/>
    <w:rsid w:val="00A05307"/>
    <w:rsid w:val="00A05401"/>
    <w:rsid w:val="00A05427"/>
    <w:rsid w:val="00A05556"/>
    <w:rsid w:val="00A05790"/>
    <w:rsid w:val="00A0589A"/>
    <w:rsid w:val="00A05A82"/>
    <w:rsid w:val="00A05F70"/>
    <w:rsid w:val="00A06066"/>
    <w:rsid w:val="00A062FA"/>
    <w:rsid w:val="00A06472"/>
    <w:rsid w:val="00A066AE"/>
    <w:rsid w:val="00A06AED"/>
    <w:rsid w:val="00A06B19"/>
    <w:rsid w:val="00A06C76"/>
    <w:rsid w:val="00A06F3E"/>
    <w:rsid w:val="00A07076"/>
    <w:rsid w:val="00A0717C"/>
    <w:rsid w:val="00A0724B"/>
    <w:rsid w:val="00A073F6"/>
    <w:rsid w:val="00A074B8"/>
    <w:rsid w:val="00A075EC"/>
    <w:rsid w:val="00A076C5"/>
    <w:rsid w:val="00A07758"/>
    <w:rsid w:val="00A077FA"/>
    <w:rsid w:val="00A07978"/>
    <w:rsid w:val="00A07A31"/>
    <w:rsid w:val="00A07B21"/>
    <w:rsid w:val="00A07B4C"/>
    <w:rsid w:val="00A07BE9"/>
    <w:rsid w:val="00A07D7D"/>
    <w:rsid w:val="00A07E59"/>
    <w:rsid w:val="00A10175"/>
    <w:rsid w:val="00A102E8"/>
    <w:rsid w:val="00A10397"/>
    <w:rsid w:val="00A10701"/>
    <w:rsid w:val="00A109B8"/>
    <w:rsid w:val="00A10A43"/>
    <w:rsid w:val="00A10AD7"/>
    <w:rsid w:val="00A10B73"/>
    <w:rsid w:val="00A10F4F"/>
    <w:rsid w:val="00A1134D"/>
    <w:rsid w:val="00A114AF"/>
    <w:rsid w:val="00A114E6"/>
    <w:rsid w:val="00A115BA"/>
    <w:rsid w:val="00A1161D"/>
    <w:rsid w:val="00A1167D"/>
    <w:rsid w:val="00A11845"/>
    <w:rsid w:val="00A1198F"/>
    <w:rsid w:val="00A11CB3"/>
    <w:rsid w:val="00A12107"/>
    <w:rsid w:val="00A124E4"/>
    <w:rsid w:val="00A12690"/>
    <w:rsid w:val="00A127D0"/>
    <w:rsid w:val="00A1299E"/>
    <w:rsid w:val="00A12A75"/>
    <w:rsid w:val="00A12C02"/>
    <w:rsid w:val="00A12C61"/>
    <w:rsid w:val="00A12D39"/>
    <w:rsid w:val="00A12EAD"/>
    <w:rsid w:val="00A12F29"/>
    <w:rsid w:val="00A1300C"/>
    <w:rsid w:val="00A13034"/>
    <w:rsid w:val="00A13283"/>
    <w:rsid w:val="00A133F5"/>
    <w:rsid w:val="00A13A0D"/>
    <w:rsid w:val="00A13A2D"/>
    <w:rsid w:val="00A13C87"/>
    <w:rsid w:val="00A13D0D"/>
    <w:rsid w:val="00A13F9C"/>
    <w:rsid w:val="00A13FA4"/>
    <w:rsid w:val="00A14121"/>
    <w:rsid w:val="00A141B4"/>
    <w:rsid w:val="00A141E6"/>
    <w:rsid w:val="00A144F6"/>
    <w:rsid w:val="00A1457E"/>
    <w:rsid w:val="00A14657"/>
    <w:rsid w:val="00A147A1"/>
    <w:rsid w:val="00A14AA2"/>
    <w:rsid w:val="00A14B65"/>
    <w:rsid w:val="00A150C3"/>
    <w:rsid w:val="00A15130"/>
    <w:rsid w:val="00A1560A"/>
    <w:rsid w:val="00A156D5"/>
    <w:rsid w:val="00A1570B"/>
    <w:rsid w:val="00A157D2"/>
    <w:rsid w:val="00A159E8"/>
    <w:rsid w:val="00A15AFD"/>
    <w:rsid w:val="00A15BAF"/>
    <w:rsid w:val="00A15D84"/>
    <w:rsid w:val="00A15FEE"/>
    <w:rsid w:val="00A16369"/>
    <w:rsid w:val="00A166DD"/>
    <w:rsid w:val="00A16D91"/>
    <w:rsid w:val="00A16E52"/>
    <w:rsid w:val="00A16FDA"/>
    <w:rsid w:val="00A172AD"/>
    <w:rsid w:val="00A17344"/>
    <w:rsid w:val="00A17788"/>
    <w:rsid w:val="00A17D07"/>
    <w:rsid w:val="00A17E7C"/>
    <w:rsid w:val="00A17F92"/>
    <w:rsid w:val="00A20185"/>
    <w:rsid w:val="00A2023A"/>
    <w:rsid w:val="00A202D8"/>
    <w:rsid w:val="00A203E5"/>
    <w:rsid w:val="00A20617"/>
    <w:rsid w:val="00A20699"/>
    <w:rsid w:val="00A20915"/>
    <w:rsid w:val="00A20A51"/>
    <w:rsid w:val="00A20FA8"/>
    <w:rsid w:val="00A21189"/>
    <w:rsid w:val="00A21796"/>
    <w:rsid w:val="00A21910"/>
    <w:rsid w:val="00A21D62"/>
    <w:rsid w:val="00A21E53"/>
    <w:rsid w:val="00A21EC4"/>
    <w:rsid w:val="00A22286"/>
    <w:rsid w:val="00A22333"/>
    <w:rsid w:val="00A223D3"/>
    <w:rsid w:val="00A2260D"/>
    <w:rsid w:val="00A227C6"/>
    <w:rsid w:val="00A22F9A"/>
    <w:rsid w:val="00A231B2"/>
    <w:rsid w:val="00A23309"/>
    <w:rsid w:val="00A23343"/>
    <w:rsid w:val="00A2357B"/>
    <w:rsid w:val="00A2373B"/>
    <w:rsid w:val="00A23A1C"/>
    <w:rsid w:val="00A23C75"/>
    <w:rsid w:val="00A23D03"/>
    <w:rsid w:val="00A23F6C"/>
    <w:rsid w:val="00A23F91"/>
    <w:rsid w:val="00A241F1"/>
    <w:rsid w:val="00A242D3"/>
    <w:rsid w:val="00A24374"/>
    <w:rsid w:val="00A24485"/>
    <w:rsid w:val="00A244F3"/>
    <w:rsid w:val="00A24759"/>
    <w:rsid w:val="00A24904"/>
    <w:rsid w:val="00A2492F"/>
    <w:rsid w:val="00A24ADC"/>
    <w:rsid w:val="00A24BE0"/>
    <w:rsid w:val="00A24FD6"/>
    <w:rsid w:val="00A250E7"/>
    <w:rsid w:val="00A2524B"/>
    <w:rsid w:val="00A25323"/>
    <w:rsid w:val="00A255AC"/>
    <w:rsid w:val="00A25807"/>
    <w:rsid w:val="00A25BDB"/>
    <w:rsid w:val="00A25C27"/>
    <w:rsid w:val="00A25CD0"/>
    <w:rsid w:val="00A25D71"/>
    <w:rsid w:val="00A26006"/>
    <w:rsid w:val="00A26202"/>
    <w:rsid w:val="00A26276"/>
    <w:rsid w:val="00A2652F"/>
    <w:rsid w:val="00A26578"/>
    <w:rsid w:val="00A265DE"/>
    <w:rsid w:val="00A26634"/>
    <w:rsid w:val="00A267B4"/>
    <w:rsid w:val="00A2684F"/>
    <w:rsid w:val="00A269D2"/>
    <w:rsid w:val="00A26E14"/>
    <w:rsid w:val="00A26E62"/>
    <w:rsid w:val="00A26F6F"/>
    <w:rsid w:val="00A271DD"/>
    <w:rsid w:val="00A27304"/>
    <w:rsid w:val="00A27692"/>
    <w:rsid w:val="00A277E5"/>
    <w:rsid w:val="00A27800"/>
    <w:rsid w:val="00A27B17"/>
    <w:rsid w:val="00A27BFA"/>
    <w:rsid w:val="00A27F9D"/>
    <w:rsid w:val="00A30037"/>
    <w:rsid w:val="00A30171"/>
    <w:rsid w:val="00A30180"/>
    <w:rsid w:val="00A304A9"/>
    <w:rsid w:val="00A306D1"/>
    <w:rsid w:val="00A30876"/>
    <w:rsid w:val="00A308A6"/>
    <w:rsid w:val="00A308BC"/>
    <w:rsid w:val="00A308FE"/>
    <w:rsid w:val="00A30CEE"/>
    <w:rsid w:val="00A30DF7"/>
    <w:rsid w:val="00A30F1A"/>
    <w:rsid w:val="00A3113A"/>
    <w:rsid w:val="00A31476"/>
    <w:rsid w:val="00A31571"/>
    <w:rsid w:val="00A317E1"/>
    <w:rsid w:val="00A318E7"/>
    <w:rsid w:val="00A31C40"/>
    <w:rsid w:val="00A31D63"/>
    <w:rsid w:val="00A31D86"/>
    <w:rsid w:val="00A3227C"/>
    <w:rsid w:val="00A32383"/>
    <w:rsid w:val="00A32462"/>
    <w:rsid w:val="00A326EB"/>
    <w:rsid w:val="00A32713"/>
    <w:rsid w:val="00A32A78"/>
    <w:rsid w:val="00A32B54"/>
    <w:rsid w:val="00A32C9A"/>
    <w:rsid w:val="00A32D96"/>
    <w:rsid w:val="00A33006"/>
    <w:rsid w:val="00A33188"/>
    <w:rsid w:val="00A332C7"/>
    <w:rsid w:val="00A333E2"/>
    <w:rsid w:val="00A3340F"/>
    <w:rsid w:val="00A33912"/>
    <w:rsid w:val="00A33913"/>
    <w:rsid w:val="00A33BC3"/>
    <w:rsid w:val="00A33BE6"/>
    <w:rsid w:val="00A345A2"/>
    <w:rsid w:val="00A3467C"/>
    <w:rsid w:val="00A346AA"/>
    <w:rsid w:val="00A34994"/>
    <w:rsid w:val="00A34E60"/>
    <w:rsid w:val="00A35094"/>
    <w:rsid w:val="00A3526B"/>
    <w:rsid w:val="00A35427"/>
    <w:rsid w:val="00A3581F"/>
    <w:rsid w:val="00A358B3"/>
    <w:rsid w:val="00A35B8A"/>
    <w:rsid w:val="00A35C3B"/>
    <w:rsid w:val="00A35D52"/>
    <w:rsid w:val="00A35E10"/>
    <w:rsid w:val="00A3624E"/>
    <w:rsid w:val="00A363CC"/>
    <w:rsid w:val="00A365EE"/>
    <w:rsid w:val="00A36947"/>
    <w:rsid w:val="00A36A5F"/>
    <w:rsid w:val="00A36A6A"/>
    <w:rsid w:val="00A36C28"/>
    <w:rsid w:val="00A36C5A"/>
    <w:rsid w:val="00A36E83"/>
    <w:rsid w:val="00A36FD3"/>
    <w:rsid w:val="00A37271"/>
    <w:rsid w:val="00A372AB"/>
    <w:rsid w:val="00A372C0"/>
    <w:rsid w:val="00A37313"/>
    <w:rsid w:val="00A3778A"/>
    <w:rsid w:val="00A378F1"/>
    <w:rsid w:val="00A37A43"/>
    <w:rsid w:val="00A37B87"/>
    <w:rsid w:val="00A4048C"/>
    <w:rsid w:val="00A404A4"/>
    <w:rsid w:val="00A40507"/>
    <w:rsid w:val="00A40771"/>
    <w:rsid w:val="00A40791"/>
    <w:rsid w:val="00A40976"/>
    <w:rsid w:val="00A40C05"/>
    <w:rsid w:val="00A4108C"/>
    <w:rsid w:val="00A411C9"/>
    <w:rsid w:val="00A414B1"/>
    <w:rsid w:val="00A41768"/>
    <w:rsid w:val="00A417FF"/>
    <w:rsid w:val="00A41804"/>
    <w:rsid w:val="00A41945"/>
    <w:rsid w:val="00A41984"/>
    <w:rsid w:val="00A41B78"/>
    <w:rsid w:val="00A41C3E"/>
    <w:rsid w:val="00A41CE9"/>
    <w:rsid w:val="00A41E5F"/>
    <w:rsid w:val="00A41FC3"/>
    <w:rsid w:val="00A42A17"/>
    <w:rsid w:val="00A42C3D"/>
    <w:rsid w:val="00A42D2C"/>
    <w:rsid w:val="00A42DA5"/>
    <w:rsid w:val="00A42F9B"/>
    <w:rsid w:val="00A431F4"/>
    <w:rsid w:val="00A43201"/>
    <w:rsid w:val="00A4326B"/>
    <w:rsid w:val="00A433EC"/>
    <w:rsid w:val="00A434F3"/>
    <w:rsid w:val="00A435F7"/>
    <w:rsid w:val="00A436F1"/>
    <w:rsid w:val="00A4385C"/>
    <w:rsid w:val="00A439FD"/>
    <w:rsid w:val="00A43B1F"/>
    <w:rsid w:val="00A43B49"/>
    <w:rsid w:val="00A43C9F"/>
    <w:rsid w:val="00A43D30"/>
    <w:rsid w:val="00A43E9A"/>
    <w:rsid w:val="00A43FBB"/>
    <w:rsid w:val="00A43FCB"/>
    <w:rsid w:val="00A43FFC"/>
    <w:rsid w:val="00A4408A"/>
    <w:rsid w:val="00A442EB"/>
    <w:rsid w:val="00A44392"/>
    <w:rsid w:val="00A4472B"/>
    <w:rsid w:val="00A44B86"/>
    <w:rsid w:val="00A44DA1"/>
    <w:rsid w:val="00A44E1E"/>
    <w:rsid w:val="00A44F3A"/>
    <w:rsid w:val="00A450FF"/>
    <w:rsid w:val="00A45224"/>
    <w:rsid w:val="00A45293"/>
    <w:rsid w:val="00A45320"/>
    <w:rsid w:val="00A4533C"/>
    <w:rsid w:val="00A45476"/>
    <w:rsid w:val="00A454B9"/>
    <w:rsid w:val="00A4552D"/>
    <w:rsid w:val="00A45681"/>
    <w:rsid w:val="00A45A25"/>
    <w:rsid w:val="00A45C4D"/>
    <w:rsid w:val="00A45E30"/>
    <w:rsid w:val="00A45F58"/>
    <w:rsid w:val="00A4607F"/>
    <w:rsid w:val="00A460C5"/>
    <w:rsid w:val="00A46436"/>
    <w:rsid w:val="00A4650C"/>
    <w:rsid w:val="00A466B0"/>
    <w:rsid w:val="00A4699D"/>
    <w:rsid w:val="00A46A1C"/>
    <w:rsid w:val="00A46CD8"/>
    <w:rsid w:val="00A46CE7"/>
    <w:rsid w:val="00A46D32"/>
    <w:rsid w:val="00A46DA5"/>
    <w:rsid w:val="00A46F6A"/>
    <w:rsid w:val="00A46FA5"/>
    <w:rsid w:val="00A4728D"/>
    <w:rsid w:val="00A47323"/>
    <w:rsid w:val="00A478E2"/>
    <w:rsid w:val="00A47D6E"/>
    <w:rsid w:val="00A47D85"/>
    <w:rsid w:val="00A47FAF"/>
    <w:rsid w:val="00A47FE7"/>
    <w:rsid w:val="00A50035"/>
    <w:rsid w:val="00A50299"/>
    <w:rsid w:val="00A503DB"/>
    <w:rsid w:val="00A506CE"/>
    <w:rsid w:val="00A50741"/>
    <w:rsid w:val="00A50AA2"/>
    <w:rsid w:val="00A50B41"/>
    <w:rsid w:val="00A50E09"/>
    <w:rsid w:val="00A50E85"/>
    <w:rsid w:val="00A51015"/>
    <w:rsid w:val="00A510DB"/>
    <w:rsid w:val="00A512B2"/>
    <w:rsid w:val="00A512BF"/>
    <w:rsid w:val="00A5139E"/>
    <w:rsid w:val="00A514CA"/>
    <w:rsid w:val="00A5156E"/>
    <w:rsid w:val="00A51657"/>
    <w:rsid w:val="00A5187A"/>
    <w:rsid w:val="00A51AA4"/>
    <w:rsid w:val="00A51AD9"/>
    <w:rsid w:val="00A522D1"/>
    <w:rsid w:val="00A522FE"/>
    <w:rsid w:val="00A52372"/>
    <w:rsid w:val="00A523BF"/>
    <w:rsid w:val="00A523DF"/>
    <w:rsid w:val="00A5250F"/>
    <w:rsid w:val="00A526DF"/>
    <w:rsid w:val="00A526E3"/>
    <w:rsid w:val="00A52AB1"/>
    <w:rsid w:val="00A52AC2"/>
    <w:rsid w:val="00A52CFF"/>
    <w:rsid w:val="00A52D38"/>
    <w:rsid w:val="00A52FC6"/>
    <w:rsid w:val="00A531CC"/>
    <w:rsid w:val="00A53206"/>
    <w:rsid w:val="00A5331A"/>
    <w:rsid w:val="00A53339"/>
    <w:rsid w:val="00A5339B"/>
    <w:rsid w:val="00A53566"/>
    <w:rsid w:val="00A535CF"/>
    <w:rsid w:val="00A53638"/>
    <w:rsid w:val="00A53765"/>
    <w:rsid w:val="00A538E3"/>
    <w:rsid w:val="00A53E9E"/>
    <w:rsid w:val="00A54788"/>
    <w:rsid w:val="00A54A81"/>
    <w:rsid w:val="00A54AD9"/>
    <w:rsid w:val="00A54B30"/>
    <w:rsid w:val="00A54C2C"/>
    <w:rsid w:val="00A54F7B"/>
    <w:rsid w:val="00A5502A"/>
    <w:rsid w:val="00A5502B"/>
    <w:rsid w:val="00A552EC"/>
    <w:rsid w:val="00A555B8"/>
    <w:rsid w:val="00A555CE"/>
    <w:rsid w:val="00A558A5"/>
    <w:rsid w:val="00A559F5"/>
    <w:rsid w:val="00A55CD5"/>
    <w:rsid w:val="00A55EEB"/>
    <w:rsid w:val="00A56227"/>
    <w:rsid w:val="00A56403"/>
    <w:rsid w:val="00A5666B"/>
    <w:rsid w:val="00A56719"/>
    <w:rsid w:val="00A567A8"/>
    <w:rsid w:val="00A56826"/>
    <w:rsid w:val="00A56A92"/>
    <w:rsid w:val="00A56AB6"/>
    <w:rsid w:val="00A57452"/>
    <w:rsid w:val="00A57453"/>
    <w:rsid w:val="00A579AA"/>
    <w:rsid w:val="00A57E54"/>
    <w:rsid w:val="00A57F86"/>
    <w:rsid w:val="00A60293"/>
    <w:rsid w:val="00A60470"/>
    <w:rsid w:val="00A605EC"/>
    <w:rsid w:val="00A6068C"/>
    <w:rsid w:val="00A606DC"/>
    <w:rsid w:val="00A6073F"/>
    <w:rsid w:val="00A609F6"/>
    <w:rsid w:val="00A60B0D"/>
    <w:rsid w:val="00A60BCC"/>
    <w:rsid w:val="00A60C50"/>
    <w:rsid w:val="00A60DFD"/>
    <w:rsid w:val="00A60F7E"/>
    <w:rsid w:val="00A60FF1"/>
    <w:rsid w:val="00A6107F"/>
    <w:rsid w:val="00A610E6"/>
    <w:rsid w:val="00A61152"/>
    <w:rsid w:val="00A61548"/>
    <w:rsid w:val="00A618F7"/>
    <w:rsid w:val="00A61E67"/>
    <w:rsid w:val="00A61EBA"/>
    <w:rsid w:val="00A62092"/>
    <w:rsid w:val="00A6216A"/>
    <w:rsid w:val="00A62409"/>
    <w:rsid w:val="00A6240B"/>
    <w:rsid w:val="00A62553"/>
    <w:rsid w:val="00A62712"/>
    <w:rsid w:val="00A627EB"/>
    <w:rsid w:val="00A628C7"/>
    <w:rsid w:val="00A62C0B"/>
    <w:rsid w:val="00A62FC3"/>
    <w:rsid w:val="00A63119"/>
    <w:rsid w:val="00A63193"/>
    <w:rsid w:val="00A631F0"/>
    <w:rsid w:val="00A632D8"/>
    <w:rsid w:val="00A633A7"/>
    <w:rsid w:val="00A638A1"/>
    <w:rsid w:val="00A6392F"/>
    <w:rsid w:val="00A6395F"/>
    <w:rsid w:val="00A63C08"/>
    <w:rsid w:val="00A63E84"/>
    <w:rsid w:val="00A63FD1"/>
    <w:rsid w:val="00A63FFF"/>
    <w:rsid w:val="00A64100"/>
    <w:rsid w:val="00A642C2"/>
    <w:rsid w:val="00A647D6"/>
    <w:rsid w:val="00A64918"/>
    <w:rsid w:val="00A64D47"/>
    <w:rsid w:val="00A64D73"/>
    <w:rsid w:val="00A64F31"/>
    <w:rsid w:val="00A6510C"/>
    <w:rsid w:val="00A65252"/>
    <w:rsid w:val="00A65288"/>
    <w:rsid w:val="00A653D7"/>
    <w:rsid w:val="00A656A2"/>
    <w:rsid w:val="00A65A18"/>
    <w:rsid w:val="00A65BCD"/>
    <w:rsid w:val="00A65C4C"/>
    <w:rsid w:val="00A66007"/>
    <w:rsid w:val="00A6623D"/>
    <w:rsid w:val="00A663C6"/>
    <w:rsid w:val="00A667D3"/>
    <w:rsid w:val="00A66806"/>
    <w:rsid w:val="00A66A03"/>
    <w:rsid w:val="00A66BF4"/>
    <w:rsid w:val="00A66D50"/>
    <w:rsid w:val="00A66E01"/>
    <w:rsid w:val="00A66E02"/>
    <w:rsid w:val="00A66E5F"/>
    <w:rsid w:val="00A66EBC"/>
    <w:rsid w:val="00A670B9"/>
    <w:rsid w:val="00A6715E"/>
    <w:rsid w:val="00A67587"/>
    <w:rsid w:val="00A677CF"/>
    <w:rsid w:val="00A67965"/>
    <w:rsid w:val="00A67A65"/>
    <w:rsid w:val="00A67CF1"/>
    <w:rsid w:val="00A70275"/>
    <w:rsid w:val="00A7037E"/>
    <w:rsid w:val="00A70652"/>
    <w:rsid w:val="00A7074C"/>
    <w:rsid w:val="00A70776"/>
    <w:rsid w:val="00A70AF3"/>
    <w:rsid w:val="00A70BDB"/>
    <w:rsid w:val="00A70CAF"/>
    <w:rsid w:val="00A70CD5"/>
    <w:rsid w:val="00A70EEE"/>
    <w:rsid w:val="00A70FEC"/>
    <w:rsid w:val="00A71006"/>
    <w:rsid w:val="00A712EA"/>
    <w:rsid w:val="00A712EE"/>
    <w:rsid w:val="00A71311"/>
    <w:rsid w:val="00A714D6"/>
    <w:rsid w:val="00A71507"/>
    <w:rsid w:val="00A71592"/>
    <w:rsid w:val="00A71671"/>
    <w:rsid w:val="00A7167D"/>
    <w:rsid w:val="00A71702"/>
    <w:rsid w:val="00A717DF"/>
    <w:rsid w:val="00A717F6"/>
    <w:rsid w:val="00A71AD4"/>
    <w:rsid w:val="00A71B1B"/>
    <w:rsid w:val="00A71BD5"/>
    <w:rsid w:val="00A71C01"/>
    <w:rsid w:val="00A71C8C"/>
    <w:rsid w:val="00A71CDE"/>
    <w:rsid w:val="00A71FB3"/>
    <w:rsid w:val="00A72085"/>
    <w:rsid w:val="00A7277B"/>
    <w:rsid w:val="00A72AA2"/>
    <w:rsid w:val="00A72AEB"/>
    <w:rsid w:val="00A72D38"/>
    <w:rsid w:val="00A72E6C"/>
    <w:rsid w:val="00A72E84"/>
    <w:rsid w:val="00A72EC4"/>
    <w:rsid w:val="00A73152"/>
    <w:rsid w:val="00A73493"/>
    <w:rsid w:val="00A735DA"/>
    <w:rsid w:val="00A73609"/>
    <w:rsid w:val="00A736BC"/>
    <w:rsid w:val="00A7379E"/>
    <w:rsid w:val="00A737FE"/>
    <w:rsid w:val="00A7395F"/>
    <w:rsid w:val="00A739E0"/>
    <w:rsid w:val="00A73F50"/>
    <w:rsid w:val="00A73FAB"/>
    <w:rsid w:val="00A73FCA"/>
    <w:rsid w:val="00A74179"/>
    <w:rsid w:val="00A74180"/>
    <w:rsid w:val="00A74186"/>
    <w:rsid w:val="00A7419C"/>
    <w:rsid w:val="00A74571"/>
    <w:rsid w:val="00A745D8"/>
    <w:rsid w:val="00A74683"/>
    <w:rsid w:val="00A748DF"/>
    <w:rsid w:val="00A74921"/>
    <w:rsid w:val="00A74A25"/>
    <w:rsid w:val="00A74A30"/>
    <w:rsid w:val="00A74ADB"/>
    <w:rsid w:val="00A74BB9"/>
    <w:rsid w:val="00A74EE5"/>
    <w:rsid w:val="00A74F42"/>
    <w:rsid w:val="00A752A4"/>
    <w:rsid w:val="00A753B8"/>
    <w:rsid w:val="00A756D7"/>
    <w:rsid w:val="00A75931"/>
    <w:rsid w:val="00A75991"/>
    <w:rsid w:val="00A75CD6"/>
    <w:rsid w:val="00A75D5B"/>
    <w:rsid w:val="00A75FCF"/>
    <w:rsid w:val="00A76294"/>
    <w:rsid w:val="00A76446"/>
    <w:rsid w:val="00A7652A"/>
    <w:rsid w:val="00A769E8"/>
    <w:rsid w:val="00A76A00"/>
    <w:rsid w:val="00A76B7B"/>
    <w:rsid w:val="00A76E70"/>
    <w:rsid w:val="00A76F57"/>
    <w:rsid w:val="00A770F1"/>
    <w:rsid w:val="00A7711D"/>
    <w:rsid w:val="00A77219"/>
    <w:rsid w:val="00A7728A"/>
    <w:rsid w:val="00A776CA"/>
    <w:rsid w:val="00A77725"/>
    <w:rsid w:val="00A77B06"/>
    <w:rsid w:val="00A77C9B"/>
    <w:rsid w:val="00A77DE8"/>
    <w:rsid w:val="00A8020C"/>
    <w:rsid w:val="00A805AD"/>
    <w:rsid w:val="00A80657"/>
    <w:rsid w:val="00A8067E"/>
    <w:rsid w:val="00A807AE"/>
    <w:rsid w:val="00A80B2E"/>
    <w:rsid w:val="00A80B40"/>
    <w:rsid w:val="00A80BDB"/>
    <w:rsid w:val="00A80D54"/>
    <w:rsid w:val="00A80ECD"/>
    <w:rsid w:val="00A80EDE"/>
    <w:rsid w:val="00A80F8D"/>
    <w:rsid w:val="00A813E4"/>
    <w:rsid w:val="00A8199E"/>
    <w:rsid w:val="00A819BA"/>
    <w:rsid w:val="00A819F8"/>
    <w:rsid w:val="00A82118"/>
    <w:rsid w:val="00A823A6"/>
    <w:rsid w:val="00A82730"/>
    <w:rsid w:val="00A8274C"/>
    <w:rsid w:val="00A829A8"/>
    <w:rsid w:val="00A82A15"/>
    <w:rsid w:val="00A82C86"/>
    <w:rsid w:val="00A82CB6"/>
    <w:rsid w:val="00A82CE1"/>
    <w:rsid w:val="00A82DF4"/>
    <w:rsid w:val="00A8310E"/>
    <w:rsid w:val="00A831BF"/>
    <w:rsid w:val="00A831EB"/>
    <w:rsid w:val="00A834C5"/>
    <w:rsid w:val="00A834CE"/>
    <w:rsid w:val="00A834D9"/>
    <w:rsid w:val="00A83534"/>
    <w:rsid w:val="00A83D74"/>
    <w:rsid w:val="00A83E43"/>
    <w:rsid w:val="00A83E84"/>
    <w:rsid w:val="00A83F30"/>
    <w:rsid w:val="00A83F91"/>
    <w:rsid w:val="00A84245"/>
    <w:rsid w:val="00A84601"/>
    <w:rsid w:val="00A84983"/>
    <w:rsid w:val="00A84A69"/>
    <w:rsid w:val="00A84FB5"/>
    <w:rsid w:val="00A850D8"/>
    <w:rsid w:val="00A8571F"/>
    <w:rsid w:val="00A858A2"/>
    <w:rsid w:val="00A858CD"/>
    <w:rsid w:val="00A85ADB"/>
    <w:rsid w:val="00A85C69"/>
    <w:rsid w:val="00A85C80"/>
    <w:rsid w:val="00A85E75"/>
    <w:rsid w:val="00A85F0B"/>
    <w:rsid w:val="00A86048"/>
    <w:rsid w:val="00A8609B"/>
    <w:rsid w:val="00A86625"/>
    <w:rsid w:val="00A86A2C"/>
    <w:rsid w:val="00A86CEF"/>
    <w:rsid w:val="00A86E82"/>
    <w:rsid w:val="00A870B0"/>
    <w:rsid w:val="00A87111"/>
    <w:rsid w:val="00A8749B"/>
    <w:rsid w:val="00A876A1"/>
    <w:rsid w:val="00A876E5"/>
    <w:rsid w:val="00A878E9"/>
    <w:rsid w:val="00A87A0D"/>
    <w:rsid w:val="00A90290"/>
    <w:rsid w:val="00A9038F"/>
    <w:rsid w:val="00A90421"/>
    <w:rsid w:val="00A905B8"/>
    <w:rsid w:val="00A90901"/>
    <w:rsid w:val="00A90947"/>
    <w:rsid w:val="00A90C6A"/>
    <w:rsid w:val="00A90DD9"/>
    <w:rsid w:val="00A90E60"/>
    <w:rsid w:val="00A90F96"/>
    <w:rsid w:val="00A9101E"/>
    <w:rsid w:val="00A9101F"/>
    <w:rsid w:val="00A910DF"/>
    <w:rsid w:val="00A91230"/>
    <w:rsid w:val="00A91B0B"/>
    <w:rsid w:val="00A92219"/>
    <w:rsid w:val="00A92248"/>
    <w:rsid w:val="00A92326"/>
    <w:rsid w:val="00A9232B"/>
    <w:rsid w:val="00A928BD"/>
    <w:rsid w:val="00A928D6"/>
    <w:rsid w:val="00A92BC8"/>
    <w:rsid w:val="00A92F4D"/>
    <w:rsid w:val="00A9301E"/>
    <w:rsid w:val="00A9317B"/>
    <w:rsid w:val="00A93210"/>
    <w:rsid w:val="00A9328F"/>
    <w:rsid w:val="00A9369E"/>
    <w:rsid w:val="00A93759"/>
    <w:rsid w:val="00A93861"/>
    <w:rsid w:val="00A938FF"/>
    <w:rsid w:val="00A93B2F"/>
    <w:rsid w:val="00A93CAB"/>
    <w:rsid w:val="00A93D05"/>
    <w:rsid w:val="00A93D88"/>
    <w:rsid w:val="00A9406F"/>
    <w:rsid w:val="00A94104"/>
    <w:rsid w:val="00A9414B"/>
    <w:rsid w:val="00A94164"/>
    <w:rsid w:val="00A94353"/>
    <w:rsid w:val="00A944C7"/>
    <w:rsid w:val="00A94693"/>
    <w:rsid w:val="00A9487F"/>
    <w:rsid w:val="00A94932"/>
    <w:rsid w:val="00A94A19"/>
    <w:rsid w:val="00A94C2C"/>
    <w:rsid w:val="00A94CEE"/>
    <w:rsid w:val="00A94D7D"/>
    <w:rsid w:val="00A94DB8"/>
    <w:rsid w:val="00A94FA9"/>
    <w:rsid w:val="00A94FAB"/>
    <w:rsid w:val="00A94FF0"/>
    <w:rsid w:val="00A95180"/>
    <w:rsid w:val="00A95300"/>
    <w:rsid w:val="00A957B9"/>
    <w:rsid w:val="00A957C0"/>
    <w:rsid w:val="00A95887"/>
    <w:rsid w:val="00A95888"/>
    <w:rsid w:val="00A9596A"/>
    <w:rsid w:val="00A95A6F"/>
    <w:rsid w:val="00A95B1F"/>
    <w:rsid w:val="00A95BB5"/>
    <w:rsid w:val="00A95BBA"/>
    <w:rsid w:val="00A95EBC"/>
    <w:rsid w:val="00A96074"/>
    <w:rsid w:val="00A96133"/>
    <w:rsid w:val="00A96226"/>
    <w:rsid w:val="00A962C0"/>
    <w:rsid w:val="00A9636D"/>
    <w:rsid w:val="00A963E8"/>
    <w:rsid w:val="00A96503"/>
    <w:rsid w:val="00A9661C"/>
    <w:rsid w:val="00A96691"/>
    <w:rsid w:val="00A968D5"/>
    <w:rsid w:val="00A96907"/>
    <w:rsid w:val="00A969A5"/>
    <w:rsid w:val="00A96C31"/>
    <w:rsid w:val="00A96C92"/>
    <w:rsid w:val="00A974F6"/>
    <w:rsid w:val="00A976CA"/>
    <w:rsid w:val="00A97828"/>
    <w:rsid w:val="00A97AF3"/>
    <w:rsid w:val="00A97B98"/>
    <w:rsid w:val="00A97BE6"/>
    <w:rsid w:val="00A97C6C"/>
    <w:rsid w:val="00A97CA3"/>
    <w:rsid w:val="00A97D1C"/>
    <w:rsid w:val="00A97E57"/>
    <w:rsid w:val="00A97ED5"/>
    <w:rsid w:val="00AA01D0"/>
    <w:rsid w:val="00AA025F"/>
    <w:rsid w:val="00AA0453"/>
    <w:rsid w:val="00AA063A"/>
    <w:rsid w:val="00AA090D"/>
    <w:rsid w:val="00AA098E"/>
    <w:rsid w:val="00AA0AAA"/>
    <w:rsid w:val="00AA0C80"/>
    <w:rsid w:val="00AA0E49"/>
    <w:rsid w:val="00AA0F61"/>
    <w:rsid w:val="00AA1218"/>
    <w:rsid w:val="00AA1626"/>
    <w:rsid w:val="00AA17E6"/>
    <w:rsid w:val="00AA1B6C"/>
    <w:rsid w:val="00AA1B7E"/>
    <w:rsid w:val="00AA1D48"/>
    <w:rsid w:val="00AA1D5C"/>
    <w:rsid w:val="00AA1F44"/>
    <w:rsid w:val="00AA1F8F"/>
    <w:rsid w:val="00AA2001"/>
    <w:rsid w:val="00AA2277"/>
    <w:rsid w:val="00AA233B"/>
    <w:rsid w:val="00AA27D5"/>
    <w:rsid w:val="00AA28CA"/>
    <w:rsid w:val="00AA29DC"/>
    <w:rsid w:val="00AA2ACF"/>
    <w:rsid w:val="00AA2B58"/>
    <w:rsid w:val="00AA2BD5"/>
    <w:rsid w:val="00AA2E87"/>
    <w:rsid w:val="00AA315F"/>
    <w:rsid w:val="00AA340C"/>
    <w:rsid w:val="00AA351C"/>
    <w:rsid w:val="00AA35CA"/>
    <w:rsid w:val="00AA3787"/>
    <w:rsid w:val="00AA3865"/>
    <w:rsid w:val="00AA39D8"/>
    <w:rsid w:val="00AA3F12"/>
    <w:rsid w:val="00AA40D4"/>
    <w:rsid w:val="00AA46A7"/>
    <w:rsid w:val="00AA4798"/>
    <w:rsid w:val="00AA4C06"/>
    <w:rsid w:val="00AA4DB2"/>
    <w:rsid w:val="00AA5023"/>
    <w:rsid w:val="00AA5125"/>
    <w:rsid w:val="00AA559F"/>
    <w:rsid w:val="00AA55FF"/>
    <w:rsid w:val="00AA5747"/>
    <w:rsid w:val="00AA574D"/>
    <w:rsid w:val="00AA5914"/>
    <w:rsid w:val="00AA59B6"/>
    <w:rsid w:val="00AA59C0"/>
    <w:rsid w:val="00AA5D13"/>
    <w:rsid w:val="00AA5D49"/>
    <w:rsid w:val="00AA5E2F"/>
    <w:rsid w:val="00AA5ED2"/>
    <w:rsid w:val="00AA5FBE"/>
    <w:rsid w:val="00AA619B"/>
    <w:rsid w:val="00AA66AE"/>
    <w:rsid w:val="00AA6972"/>
    <w:rsid w:val="00AA6B47"/>
    <w:rsid w:val="00AA6E6C"/>
    <w:rsid w:val="00AA6FF4"/>
    <w:rsid w:val="00AA715C"/>
    <w:rsid w:val="00AA71A7"/>
    <w:rsid w:val="00AA727E"/>
    <w:rsid w:val="00AA73FA"/>
    <w:rsid w:val="00AA7582"/>
    <w:rsid w:val="00AA75AC"/>
    <w:rsid w:val="00AA75C5"/>
    <w:rsid w:val="00AA7936"/>
    <w:rsid w:val="00AA7B78"/>
    <w:rsid w:val="00AA7C7C"/>
    <w:rsid w:val="00AA7D9F"/>
    <w:rsid w:val="00AA7E59"/>
    <w:rsid w:val="00AB0044"/>
    <w:rsid w:val="00AB00B6"/>
    <w:rsid w:val="00AB0188"/>
    <w:rsid w:val="00AB021C"/>
    <w:rsid w:val="00AB0444"/>
    <w:rsid w:val="00AB053B"/>
    <w:rsid w:val="00AB06ED"/>
    <w:rsid w:val="00AB0B10"/>
    <w:rsid w:val="00AB0B4E"/>
    <w:rsid w:val="00AB0BB1"/>
    <w:rsid w:val="00AB0C98"/>
    <w:rsid w:val="00AB0E18"/>
    <w:rsid w:val="00AB10A9"/>
    <w:rsid w:val="00AB10AC"/>
    <w:rsid w:val="00AB10FD"/>
    <w:rsid w:val="00AB1119"/>
    <w:rsid w:val="00AB1201"/>
    <w:rsid w:val="00AB13A4"/>
    <w:rsid w:val="00AB1562"/>
    <w:rsid w:val="00AB18C8"/>
    <w:rsid w:val="00AB19C1"/>
    <w:rsid w:val="00AB1F74"/>
    <w:rsid w:val="00AB1F7C"/>
    <w:rsid w:val="00AB22A4"/>
    <w:rsid w:val="00AB23E9"/>
    <w:rsid w:val="00AB259F"/>
    <w:rsid w:val="00AB25F1"/>
    <w:rsid w:val="00AB263A"/>
    <w:rsid w:val="00AB282F"/>
    <w:rsid w:val="00AB2880"/>
    <w:rsid w:val="00AB2975"/>
    <w:rsid w:val="00AB2A4D"/>
    <w:rsid w:val="00AB2B5D"/>
    <w:rsid w:val="00AB2E64"/>
    <w:rsid w:val="00AB3033"/>
    <w:rsid w:val="00AB30C5"/>
    <w:rsid w:val="00AB36C3"/>
    <w:rsid w:val="00AB38E0"/>
    <w:rsid w:val="00AB3934"/>
    <w:rsid w:val="00AB3A13"/>
    <w:rsid w:val="00AB3A8E"/>
    <w:rsid w:val="00AB3BCE"/>
    <w:rsid w:val="00AB3F6D"/>
    <w:rsid w:val="00AB41BE"/>
    <w:rsid w:val="00AB438C"/>
    <w:rsid w:val="00AB4878"/>
    <w:rsid w:val="00AB4A48"/>
    <w:rsid w:val="00AB4B67"/>
    <w:rsid w:val="00AB4B95"/>
    <w:rsid w:val="00AB51E7"/>
    <w:rsid w:val="00AB521E"/>
    <w:rsid w:val="00AB5235"/>
    <w:rsid w:val="00AB525A"/>
    <w:rsid w:val="00AB5333"/>
    <w:rsid w:val="00AB56A9"/>
    <w:rsid w:val="00AB5B0A"/>
    <w:rsid w:val="00AB5BD5"/>
    <w:rsid w:val="00AB5CD5"/>
    <w:rsid w:val="00AB5DE9"/>
    <w:rsid w:val="00AB5FC9"/>
    <w:rsid w:val="00AB62F3"/>
    <w:rsid w:val="00AB637A"/>
    <w:rsid w:val="00AB64C3"/>
    <w:rsid w:val="00AB6BC2"/>
    <w:rsid w:val="00AB70A5"/>
    <w:rsid w:val="00AB7227"/>
    <w:rsid w:val="00AB764C"/>
    <w:rsid w:val="00AB7B01"/>
    <w:rsid w:val="00AB7BA0"/>
    <w:rsid w:val="00AB7D1A"/>
    <w:rsid w:val="00AB7F80"/>
    <w:rsid w:val="00AC00FB"/>
    <w:rsid w:val="00AC0114"/>
    <w:rsid w:val="00AC014F"/>
    <w:rsid w:val="00AC018A"/>
    <w:rsid w:val="00AC0307"/>
    <w:rsid w:val="00AC056B"/>
    <w:rsid w:val="00AC0684"/>
    <w:rsid w:val="00AC0A21"/>
    <w:rsid w:val="00AC0B67"/>
    <w:rsid w:val="00AC0C5A"/>
    <w:rsid w:val="00AC0DF2"/>
    <w:rsid w:val="00AC0EE6"/>
    <w:rsid w:val="00AC1249"/>
    <w:rsid w:val="00AC15DA"/>
    <w:rsid w:val="00AC16A5"/>
    <w:rsid w:val="00AC188B"/>
    <w:rsid w:val="00AC1B55"/>
    <w:rsid w:val="00AC1C00"/>
    <w:rsid w:val="00AC1C03"/>
    <w:rsid w:val="00AC1E01"/>
    <w:rsid w:val="00AC2166"/>
    <w:rsid w:val="00AC2235"/>
    <w:rsid w:val="00AC272C"/>
    <w:rsid w:val="00AC273E"/>
    <w:rsid w:val="00AC2908"/>
    <w:rsid w:val="00AC2925"/>
    <w:rsid w:val="00AC2BA6"/>
    <w:rsid w:val="00AC2C8D"/>
    <w:rsid w:val="00AC2F4B"/>
    <w:rsid w:val="00AC30C9"/>
    <w:rsid w:val="00AC34B5"/>
    <w:rsid w:val="00AC35AE"/>
    <w:rsid w:val="00AC35F1"/>
    <w:rsid w:val="00AC38D7"/>
    <w:rsid w:val="00AC39D7"/>
    <w:rsid w:val="00AC3DAB"/>
    <w:rsid w:val="00AC4125"/>
    <w:rsid w:val="00AC42FD"/>
    <w:rsid w:val="00AC4326"/>
    <w:rsid w:val="00AC4422"/>
    <w:rsid w:val="00AC47A8"/>
    <w:rsid w:val="00AC4847"/>
    <w:rsid w:val="00AC49D1"/>
    <w:rsid w:val="00AC4B8C"/>
    <w:rsid w:val="00AC4C46"/>
    <w:rsid w:val="00AC4D46"/>
    <w:rsid w:val="00AC4D63"/>
    <w:rsid w:val="00AC4E85"/>
    <w:rsid w:val="00AC514F"/>
    <w:rsid w:val="00AC51B3"/>
    <w:rsid w:val="00AC52D3"/>
    <w:rsid w:val="00AC52E6"/>
    <w:rsid w:val="00AC53C0"/>
    <w:rsid w:val="00AC5440"/>
    <w:rsid w:val="00AC57CF"/>
    <w:rsid w:val="00AC5A81"/>
    <w:rsid w:val="00AC5D6A"/>
    <w:rsid w:val="00AC5E67"/>
    <w:rsid w:val="00AC5F42"/>
    <w:rsid w:val="00AC5FEE"/>
    <w:rsid w:val="00AC6561"/>
    <w:rsid w:val="00AC65FC"/>
    <w:rsid w:val="00AC680B"/>
    <w:rsid w:val="00AC6A52"/>
    <w:rsid w:val="00AC6CAE"/>
    <w:rsid w:val="00AC6E54"/>
    <w:rsid w:val="00AC6FA0"/>
    <w:rsid w:val="00AC7278"/>
    <w:rsid w:val="00AC746A"/>
    <w:rsid w:val="00AC7499"/>
    <w:rsid w:val="00AC74F5"/>
    <w:rsid w:val="00AC7582"/>
    <w:rsid w:val="00AC7724"/>
    <w:rsid w:val="00AC7B89"/>
    <w:rsid w:val="00AC7D19"/>
    <w:rsid w:val="00AC7DA9"/>
    <w:rsid w:val="00AC7FA0"/>
    <w:rsid w:val="00AD008C"/>
    <w:rsid w:val="00AD00E9"/>
    <w:rsid w:val="00AD0217"/>
    <w:rsid w:val="00AD0463"/>
    <w:rsid w:val="00AD077C"/>
    <w:rsid w:val="00AD0B26"/>
    <w:rsid w:val="00AD0BD0"/>
    <w:rsid w:val="00AD0CDD"/>
    <w:rsid w:val="00AD0D4D"/>
    <w:rsid w:val="00AD140C"/>
    <w:rsid w:val="00AD150C"/>
    <w:rsid w:val="00AD16A5"/>
    <w:rsid w:val="00AD17B2"/>
    <w:rsid w:val="00AD17D8"/>
    <w:rsid w:val="00AD1827"/>
    <w:rsid w:val="00AD1995"/>
    <w:rsid w:val="00AD1C1D"/>
    <w:rsid w:val="00AD1E88"/>
    <w:rsid w:val="00AD2274"/>
    <w:rsid w:val="00AD2348"/>
    <w:rsid w:val="00AD2534"/>
    <w:rsid w:val="00AD26CA"/>
    <w:rsid w:val="00AD2C5A"/>
    <w:rsid w:val="00AD2FA9"/>
    <w:rsid w:val="00AD2FE0"/>
    <w:rsid w:val="00AD31E0"/>
    <w:rsid w:val="00AD327C"/>
    <w:rsid w:val="00AD3373"/>
    <w:rsid w:val="00AD397B"/>
    <w:rsid w:val="00AD39C9"/>
    <w:rsid w:val="00AD3E83"/>
    <w:rsid w:val="00AD3FD1"/>
    <w:rsid w:val="00AD40EF"/>
    <w:rsid w:val="00AD42DB"/>
    <w:rsid w:val="00AD45F1"/>
    <w:rsid w:val="00AD4703"/>
    <w:rsid w:val="00AD47C1"/>
    <w:rsid w:val="00AD4956"/>
    <w:rsid w:val="00AD49D8"/>
    <w:rsid w:val="00AD4EC3"/>
    <w:rsid w:val="00AD4EC6"/>
    <w:rsid w:val="00AD4F46"/>
    <w:rsid w:val="00AD4FAA"/>
    <w:rsid w:val="00AD4FCB"/>
    <w:rsid w:val="00AD501F"/>
    <w:rsid w:val="00AD50F6"/>
    <w:rsid w:val="00AD5191"/>
    <w:rsid w:val="00AD51B3"/>
    <w:rsid w:val="00AD5594"/>
    <w:rsid w:val="00AD5847"/>
    <w:rsid w:val="00AD5914"/>
    <w:rsid w:val="00AD596A"/>
    <w:rsid w:val="00AD5A37"/>
    <w:rsid w:val="00AD5A7B"/>
    <w:rsid w:val="00AD5ADE"/>
    <w:rsid w:val="00AD5CC3"/>
    <w:rsid w:val="00AD5F1B"/>
    <w:rsid w:val="00AD5F96"/>
    <w:rsid w:val="00AD62C2"/>
    <w:rsid w:val="00AD63D5"/>
    <w:rsid w:val="00AD650F"/>
    <w:rsid w:val="00AD660A"/>
    <w:rsid w:val="00AD6D15"/>
    <w:rsid w:val="00AD72B9"/>
    <w:rsid w:val="00AD752A"/>
    <w:rsid w:val="00AD75E1"/>
    <w:rsid w:val="00AD773E"/>
    <w:rsid w:val="00AD798E"/>
    <w:rsid w:val="00AD7A42"/>
    <w:rsid w:val="00AD7B8C"/>
    <w:rsid w:val="00AD7CF2"/>
    <w:rsid w:val="00AD7DC1"/>
    <w:rsid w:val="00AD7DD9"/>
    <w:rsid w:val="00AE0287"/>
    <w:rsid w:val="00AE0380"/>
    <w:rsid w:val="00AE08C7"/>
    <w:rsid w:val="00AE09A6"/>
    <w:rsid w:val="00AE0B21"/>
    <w:rsid w:val="00AE0CB0"/>
    <w:rsid w:val="00AE0F0B"/>
    <w:rsid w:val="00AE0F1A"/>
    <w:rsid w:val="00AE11A9"/>
    <w:rsid w:val="00AE12F9"/>
    <w:rsid w:val="00AE1430"/>
    <w:rsid w:val="00AE1487"/>
    <w:rsid w:val="00AE1843"/>
    <w:rsid w:val="00AE185D"/>
    <w:rsid w:val="00AE1895"/>
    <w:rsid w:val="00AE195A"/>
    <w:rsid w:val="00AE19AD"/>
    <w:rsid w:val="00AE1F15"/>
    <w:rsid w:val="00AE2325"/>
    <w:rsid w:val="00AE232C"/>
    <w:rsid w:val="00AE27C1"/>
    <w:rsid w:val="00AE27DF"/>
    <w:rsid w:val="00AE2805"/>
    <w:rsid w:val="00AE2959"/>
    <w:rsid w:val="00AE2A2D"/>
    <w:rsid w:val="00AE2C96"/>
    <w:rsid w:val="00AE2CF5"/>
    <w:rsid w:val="00AE2D4E"/>
    <w:rsid w:val="00AE3039"/>
    <w:rsid w:val="00AE333A"/>
    <w:rsid w:val="00AE3362"/>
    <w:rsid w:val="00AE3754"/>
    <w:rsid w:val="00AE3C97"/>
    <w:rsid w:val="00AE3CA7"/>
    <w:rsid w:val="00AE3CC3"/>
    <w:rsid w:val="00AE4247"/>
    <w:rsid w:val="00AE42B3"/>
    <w:rsid w:val="00AE4816"/>
    <w:rsid w:val="00AE488D"/>
    <w:rsid w:val="00AE48F4"/>
    <w:rsid w:val="00AE510F"/>
    <w:rsid w:val="00AE5344"/>
    <w:rsid w:val="00AE5346"/>
    <w:rsid w:val="00AE53B8"/>
    <w:rsid w:val="00AE564B"/>
    <w:rsid w:val="00AE5661"/>
    <w:rsid w:val="00AE58C4"/>
    <w:rsid w:val="00AE5992"/>
    <w:rsid w:val="00AE5B6B"/>
    <w:rsid w:val="00AE5BCA"/>
    <w:rsid w:val="00AE5BE0"/>
    <w:rsid w:val="00AE61BA"/>
    <w:rsid w:val="00AE69E4"/>
    <w:rsid w:val="00AE6B9F"/>
    <w:rsid w:val="00AE6EA9"/>
    <w:rsid w:val="00AE6EE4"/>
    <w:rsid w:val="00AE730B"/>
    <w:rsid w:val="00AE76D7"/>
    <w:rsid w:val="00AE7C51"/>
    <w:rsid w:val="00AE7E4D"/>
    <w:rsid w:val="00AF0046"/>
    <w:rsid w:val="00AF00B8"/>
    <w:rsid w:val="00AF01D1"/>
    <w:rsid w:val="00AF03BC"/>
    <w:rsid w:val="00AF03D4"/>
    <w:rsid w:val="00AF0652"/>
    <w:rsid w:val="00AF07A2"/>
    <w:rsid w:val="00AF07F6"/>
    <w:rsid w:val="00AF1141"/>
    <w:rsid w:val="00AF1154"/>
    <w:rsid w:val="00AF1501"/>
    <w:rsid w:val="00AF1670"/>
    <w:rsid w:val="00AF1732"/>
    <w:rsid w:val="00AF18DB"/>
    <w:rsid w:val="00AF194E"/>
    <w:rsid w:val="00AF1AA1"/>
    <w:rsid w:val="00AF1C29"/>
    <w:rsid w:val="00AF1CAB"/>
    <w:rsid w:val="00AF1CE5"/>
    <w:rsid w:val="00AF1D3C"/>
    <w:rsid w:val="00AF1F83"/>
    <w:rsid w:val="00AF2258"/>
    <w:rsid w:val="00AF22AA"/>
    <w:rsid w:val="00AF23E5"/>
    <w:rsid w:val="00AF2446"/>
    <w:rsid w:val="00AF24F0"/>
    <w:rsid w:val="00AF274F"/>
    <w:rsid w:val="00AF2819"/>
    <w:rsid w:val="00AF2852"/>
    <w:rsid w:val="00AF2911"/>
    <w:rsid w:val="00AF295E"/>
    <w:rsid w:val="00AF2A5B"/>
    <w:rsid w:val="00AF2BEA"/>
    <w:rsid w:val="00AF2D39"/>
    <w:rsid w:val="00AF2F84"/>
    <w:rsid w:val="00AF3490"/>
    <w:rsid w:val="00AF36F9"/>
    <w:rsid w:val="00AF37FE"/>
    <w:rsid w:val="00AF3802"/>
    <w:rsid w:val="00AF38C4"/>
    <w:rsid w:val="00AF3AE8"/>
    <w:rsid w:val="00AF3CFC"/>
    <w:rsid w:val="00AF3DA8"/>
    <w:rsid w:val="00AF3DC0"/>
    <w:rsid w:val="00AF3E5D"/>
    <w:rsid w:val="00AF40B2"/>
    <w:rsid w:val="00AF40C6"/>
    <w:rsid w:val="00AF4112"/>
    <w:rsid w:val="00AF4201"/>
    <w:rsid w:val="00AF427D"/>
    <w:rsid w:val="00AF43AC"/>
    <w:rsid w:val="00AF43DD"/>
    <w:rsid w:val="00AF45A0"/>
    <w:rsid w:val="00AF48D3"/>
    <w:rsid w:val="00AF49F0"/>
    <w:rsid w:val="00AF4BC3"/>
    <w:rsid w:val="00AF4BF7"/>
    <w:rsid w:val="00AF4C2B"/>
    <w:rsid w:val="00AF4EBB"/>
    <w:rsid w:val="00AF59E0"/>
    <w:rsid w:val="00AF5A8A"/>
    <w:rsid w:val="00AF5BCB"/>
    <w:rsid w:val="00AF5BD3"/>
    <w:rsid w:val="00AF5E92"/>
    <w:rsid w:val="00AF61CE"/>
    <w:rsid w:val="00AF62E6"/>
    <w:rsid w:val="00AF6615"/>
    <w:rsid w:val="00AF665B"/>
    <w:rsid w:val="00AF687B"/>
    <w:rsid w:val="00AF68C9"/>
    <w:rsid w:val="00AF6917"/>
    <w:rsid w:val="00AF6AC5"/>
    <w:rsid w:val="00AF6B53"/>
    <w:rsid w:val="00AF6B7E"/>
    <w:rsid w:val="00AF6BE3"/>
    <w:rsid w:val="00AF6C70"/>
    <w:rsid w:val="00AF6F15"/>
    <w:rsid w:val="00AF6FE5"/>
    <w:rsid w:val="00AF7106"/>
    <w:rsid w:val="00AF711E"/>
    <w:rsid w:val="00AF765B"/>
    <w:rsid w:val="00AF77C7"/>
    <w:rsid w:val="00AF77D5"/>
    <w:rsid w:val="00AF77F0"/>
    <w:rsid w:val="00AF77F4"/>
    <w:rsid w:val="00AF78EA"/>
    <w:rsid w:val="00AF79DA"/>
    <w:rsid w:val="00AF7AD2"/>
    <w:rsid w:val="00AF7D18"/>
    <w:rsid w:val="00AF7FE4"/>
    <w:rsid w:val="00B00082"/>
    <w:rsid w:val="00B001AD"/>
    <w:rsid w:val="00B00247"/>
    <w:rsid w:val="00B0050B"/>
    <w:rsid w:val="00B0053E"/>
    <w:rsid w:val="00B00722"/>
    <w:rsid w:val="00B0078F"/>
    <w:rsid w:val="00B00AE2"/>
    <w:rsid w:val="00B00CAF"/>
    <w:rsid w:val="00B00D70"/>
    <w:rsid w:val="00B00DBD"/>
    <w:rsid w:val="00B00E12"/>
    <w:rsid w:val="00B00E3E"/>
    <w:rsid w:val="00B00EE8"/>
    <w:rsid w:val="00B00F33"/>
    <w:rsid w:val="00B00FA3"/>
    <w:rsid w:val="00B010EF"/>
    <w:rsid w:val="00B013CE"/>
    <w:rsid w:val="00B01541"/>
    <w:rsid w:val="00B0157C"/>
    <w:rsid w:val="00B0183B"/>
    <w:rsid w:val="00B019CC"/>
    <w:rsid w:val="00B01B51"/>
    <w:rsid w:val="00B01B59"/>
    <w:rsid w:val="00B01F50"/>
    <w:rsid w:val="00B020C1"/>
    <w:rsid w:val="00B020E3"/>
    <w:rsid w:val="00B0226F"/>
    <w:rsid w:val="00B023A7"/>
    <w:rsid w:val="00B02425"/>
    <w:rsid w:val="00B024DF"/>
    <w:rsid w:val="00B0274B"/>
    <w:rsid w:val="00B027AB"/>
    <w:rsid w:val="00B027B7"/>
    <w:rsid w:val="00B02BC1"/>
    <w:rsid w:val="00B02E22"/>
    <w:rsid w:val="00B02E72"/>
    <w:rsid w:val="00B02F45"/>
    <w:rsid w:val="00B0314C"/>
    <w:rsid w:val="00B031E8"/>
    <w:rsid w:val="00B034D3"/>
    <w:rsid w:val="00B034FE"/>
    <w:rsid w:val="00B03658"/>
    <w:rsid w:val="00B03675"/>
    <w:rsid w:val="00B03874"/>
    <w:rsid w:val="00B03A37"/>
    <w:rsid w:val="00B03BBC"/>
    <w:rsid w:val="00B03D12"/>
    <w:rsid w:val="00B03DA0"/>
    <w:rsid w:val="00B03F06"/>
    <w:rsid w:val="00B0424D"/>
    <w:rsid w:val="00B042BA"/>
    <w:rsid w:val="00B0447B"/>
    <w:rsid w:val="00B04B31"/>
    <w:rsid w:val="00B04C50"/>
    <w:rsid w:val="00B04E3A"/>
    <w:rsid w:val="00B04F31"/>
    <w:rsid w:val="00B04FA8"/>
    <w:rsid w:val="00B05294"/>
    <w:rsid w:val="00B0529A"/>
    <w:rsid w:val="00B05327"/>
    <w:rsid w:val="00B053A6"/>
    <w:rsid w:val="00B055EF"/>
    <w:rsid w:val="00B05646"/>
    <w:rsid w:val="00B05873"/>
    <w:rsid w:val="00B059B3"/>
    <w:rsid w:val="00B05C27"/>
    <w:rsid w:val="00B05CA2"/>
    <w:rsid w:val="00B05DCE"/>
    <w:rsid w:val="00B05EE1"/>
    <w:rsid w:val="00B05F55"/>
    <w:rsid w:val="00B06007"/>
    <w:rsid w:val="00B06230"/>
    <w:rsid w:val="00B0638F"/>
    <w:rsid w:val="00B06868"/>
    <w:rsid w:val="00B06B76"/>
    <w:rsid w:val="00B06F93"/>
    <w:rsid w:val="00B0703F"/>
    <w:rsid w:val="00B07332"/>
    <w:rsid w:val="00B073B8"/>
    <w:rsid w:val="00B073E4"/>
    <w:rsid w:val="00B073FB"/>
    <w:rsid w:val="00B0752F"/>
    <w:rsid w:val="00B075E1"/>
    <w:rsid w:val="00B0774E"/>
    <w:rsid w:val="00B0783A"/>
    <w:rsid w:val="00B07BFE"/>
    <w:rsid w:val="00B07C66"/>
    <w:rsid w:val="00B07E0B"/>
    <w:rsid w:val="00B07EED"/>
    <w:rsid w:val="00B07F9E"/>
    <w:rsid w:val="00B10174"/>
    <w:rsid w:val="00B103AE"/>
    <w:rsid w:val="00B104C0"/>
    <w:rsid w:val="00B1079B"/>
    <w:rsid w:val="00B10880"/>
    <w:rsid w:val="00B108BF"/>
    <w:rsid w:val="00B108CA"/>
    <w:rsid w:val="00B1098B"/>
    <w:rsid w:val="00B10A7B"/>
    <w:rsid w:val="00B10A7E"/>
    <w:rsid w:val="00B10B79"/>
    <w:rsid w:val="00B10BB7"/>
    <w:rsid w:val="00B10BE0"/>
    <w:rsid w:val="00B10E59"/>
    <w:rsid w:val="00B10FB0"/>
    <w:rsid w:val="00B114C2"/>
    <w:rsid w:val="00B115C1"/>
    <w:rsid w:val="00B1181A"/>
    <w:rsid w:val="00B1181B"/>
    <w:rsid w:val="00B1182E"/>
    <w:rsid w:val="00B11881"/>
    <w:rsid w:val="00B119AD"/>
    <w:rsid w:val="00B11BB7"/>
    <w:rsid w:val="00B11D5A"/>
    <w:rsid w:val="00B11DA4"/>
    <w:rsid w:val="00B11E35"/>
    <w:rsid w:val="00B12071"/>
    <w:rsid w:val="00B1235B"/>
    <w:rsid w:val="00B12590"/>
    <w:rsid w:val="00B125DC"/>
    <w:rsid w:val="00B1275F"/>
    <w:rsid w:val="00B1287B"/>
    <w:rsid w:val="00B12909"/>
    <w:rsid w:val="00B1290A"/>
    <w:rsid w:val="00B12B8C"/>
    <w:rsid w:val="00B12C1E"/>
    <w:rsid w:val="00B13618"/>
    <w:rsid w:val="00B13917"/>
    <w:rsid w:val="00B13ADA"/>
    <w:rsid w:val="00B13C6D"/>
    <w:rsid w:val="00B13E18"/>
    <w:rsid w:val="00B13F45"/>
    <w:rsid w:val="00B14041"/>
    <w:rsid w:val="00B14046"/>
    <w:rsid w:val="00B140BF"/>
    <w:rsid w:val="00B14119"/>
    <w:rsid w:val="00B1411C"/>
    <w:rsid w:val="00B14323"/>
    <w:rsid w:val="00B14451"/>
    <w:rsid w:val="00B145F0"/>
    <w:rsid w:val="00B149E9"/>
    <w:rsid w:val="00B14AB2"/>
    <w:rsid w:val="00B14CA2"/>
    <w:rsid w:val="00B14CB5"/>
    <w:rsid w:val="00B14D1C"/>
    <w:rsid w:val="00B14D7B"/>
    <w:rsid w:val="00B14DE1"/>
    <w:rsid w:val="00B14E08"/>
    <w:rsid w:val="00B14E2E"/>
    <w:rsid w:val="00B150C8"/>
    <w:rsid w:val="00B1526E"/>
    <w:rsid w:val="00B153A8"/>
    <w:rsid w:val="00B155C3"/>
    <w:rsid w:val="00B1564E"/>
    <w:rsid w:val="00B1588E"/>
    <w:rsid w:val="00B15B23"/>
    <w:rsid w:val="00B15BE8"/>
    <w:rsid w:val="00B15BE9"/>
    <w:rsid w:val="00B15C2E"/>
    <w:rsid w:val="00B15EAB"/>
    <w:rsid w:val="00B15FE4"/>
    <w:rsid w:val="00B162C7"/>
    <w:rsid w:val="00B1643A"/>
    <w:rsid w:val="00B165EF"/>
    <w:rsid w:val="00B16754"/>
    <w:rsid w:val="00B16910"/>
    <w:rsid w:val="00B16DE1"/>
    <w:rsid w:val="00B16F78"/>
    <w:rsid w:val="00B16FD6"/>
    <w:rsid w:val="00B17211"/>
    <w:rsid w:val="00B17260"/>
    <w:rsid w:val="00B172FD"/>
    <w:rsid w:val="00B17AD9"/>
    <w:rsid w:val="00B17E71"/>
    <w:rsid w:val="00B17FBF"/>
    <w:rsid w:val="00B200E4"/>
    <w:rsid w:val="00B20435"/>
    <w:rsid w:val="00B20500"/>
    <w:rsid w:val="00B20610"/>
    <w:rsid w:val="00B20A9A"/>
    <w:rsid w:val="00B20CFB"/>
    <w:rsid w:val="00B20D5C"/>
    <w:rsid w:val="00B20DD2"/>
    <w:rsid w:val="00B20E26"/>
    <w:rsid w:val="00B20FC9"/>
    <w:rsid w:val="00B212A6"/>
    <w:rsid w:val="00B213E0"/>
    <w:rsid w:val="00B21406"/>
    <w:rsid w:val="00B214DE"/>
    <w:rsid w:val="00B2179E"/>
    <w:rsid w:val="00B21954"/>
    <w:rsid w:val="00B2197E"/>
    <w:rsid w:val="00B2198B"/>
    <w:rsid w:val="00B21B66"/>
    <w:rsid w:val="00B21CE3"/>
    <w:rsid w:val="00B220B2"/>
    <w:rsid w:val="00B22102"/>
    <w:rsid w:val="00B22454"/>
    <w:rsid w:val="00B224DA"/>
    <w:rsid w:val="00B226D1"/>
    <w:rsid w:val="00B227BB"/>
    <w:rsid w:val="00B228F0"/>
    <w:rsid w:val="00B22A39"/>
    <w:rsid w:val="00B22C55"/>
    <w:rsid w:val="00B22FFE"/>
    <w:rsid w:val="00B230F6"/>
    <w:rsid w:val="00B232AF"/>
    <w:rsid w:val="00B238BA"/>
    <w:rsid w:val="00B23CB1"/>
    <w:rsid w:val="00B23D1D"/>
    <w:rsid w:val="00B23D69"/>
    <w:rsid w:val="00B23DA4"/>
    <w:rsid w:val="00B23EFC"/>
    <w:rsid w:val="00B23FC8"/>
    <w:rsid w:val="00B2409F"/>
    <w:rsid w:val="00B242DF"/>
    <w:rsid w:val="00B244DE"/>
    <w:rsid w:val="00B2463D"/>
    <w:rsid w:val="00B24814"/>
    <w:rsid w:val="00B24826"/>
    <w:rsid w:val="00B248C9"/>
    <w:rsid w:val="00B24CBD"/>
    <w:rsid w:val="00B24D25"/>
    <w:rsid w:val="00B24DB1"/>
    <w:rsid w:val="00B24DC4"/>
    <w:rsid w:val="00B24E55"/>
    <w:rsid w:val="00B25044"/>
    <w:rsid w:val="00B2506E"/>
    <w:rsid w:val="00B25182"/>
    <w:rsid w:val="00B2538E"/>
    <w:rsid w:val="00B253CD"/>
    <w:rsid w:val="00B25409"/>
    <w:rsid w:val="00B254CA"/>
    <w:rsid w:val="00B25731"/>
    <w:rsid w:val="00B25746"/>
    <w:rsid w:val="00B2590F"/>
    <w:rsid w:val="00B259BF"/>
    <w:rsid w:val="00B25B8E"/>
    <w:rsid w:val="00B25DF2"/>
    <w:rsid w:val="00B25EEB"/>
    <w:rsid w:val="00B25F56"/>
    <w:rsid w:val="00B261E6"/>
    <w:rsid w:val="00B2648A"/>
    <w:rsid w:val="00B2698F"/>
    <w:rsid w:val="00B26A43"/>
    <w:rsid w:val="00B26B09"/>
    <w:rsid w:val="00B26BC2"/>
    <w:rsid w:val="00B26DC9"/>
    <w:rsid w:val="00B26F08"/>
    <w:rsid w:val="00B26F34"/>
    <w:rsid w:val="00B271B8"/>
    <w:rsid w:val="00B271E1"/>
    <w:rsid w:val="00B271F6"/>
    <w:rsid w:val="00B27311"/>
    <w:rsid w:val="00B27387"/>
    <w:rsid w:val="00B273D8"/>
    <w:rsid w:val="00B2744B"/>
    <w:rsid w:val="00B27717"/>
    <w:rsid w:val="00B2777D"/>
    <w:rsid w:val="00B278FA"/>
    <w:rsid w:val="00B27A2E"/>
    <w:rsid w:val="00B27AF4"/>
    <w:rsid w:val="00B30110"/>
    <w:rsid w:val="00B303CA"/>
    <w:rsid w:val="00B304FB"/>
    <w:rsid w:val="00B3084B"/>
    <w:rsid w:val="00B3089D"/>
    <w:rsid w:val="00B309B8"/>
    <w:rsid w:val="00B30C63"/>
    <w:rsid w:val="00B30CA3"/>
    <w:rsid w:val="00B30DBE"/>
    <w:rsid w:val="00B30EFB"/>
    <w:rsid w:val="00B30FD2"/>
    <w:rsid w:val="00B31442"/>
    <w:rsid w:val="00B31941"/>
    <w:rsid w:val="00B31C66"/>
    <w:rsid w:val="00B31D35"/>
    <w:rsid w:val="00B31D8A"/>
    <w:rsid w:val="00B31E79"/>
    <w:rsid w:val="00B3220B"/>
    <w:rsid w:val="00B325A5"/>
    <w:rsid w:val="00B32786"/>
    <w:rsid w:val="00B32902"/>
    <w:rsid w:val="00B329CE"/>
    <w:rsid w:val="00B32AE6"/>
    <w:rsid w:val="00B32B77"/>
    <w:rsid w:val="00B32BB2"/>
    <w:rsid w:val="00B32C50"/>
    <w:rsid w:val="00B32D0B"/>
    <w:rsid w:val="00B32DD3"/>
    <w:rsid w:val="00B32DF8"/>
    <w:rsid w:val="00B32EB4"/>
    <w:rsid w:val="00B33048"/>
    <w:rsid w:val="00B33254"/>
    <w:rsid w:val="00B332B9"/>
    <w:rsid w:val="00B3344A"/>
    <w:rsid w:val="00B334C9"/>
    <w:rsid w:val="00B33595"/>
    <w:rsid w:val="00B33966"/>
    <w:rsid w:val="00B33AD3"/>
    <w:rsid w:val="00B33B2A"/>
    <w:rsid w:val="00B33D2D"/>
    <w:rsid w:val="00B34099"/>
    <w:rsid w:val="00B340EF"/>
    <w:rsid w:val="00B34206"/>
    <w:rsid w:val="00B343A1"/>
    <w:rsid w:val="00B34550"/>
    <w:rsid w:val="00B345F5"/>
    <w:rsid w:val="00B3470F"/>
    <w:rsid w:val="00B3484A"/>
    <w:rsid w:val="00B349D0"/>
    <w:rsid w:val="00B34BE2"/>
    <w:rsid w:val="00B34C34"/>
    <w:rsid w:val="00B34C75"/>
    <w:rsid w:val="00B34E80"/>
    <w:rsid w:val="00B352ED"/>
    <w:rsid w:val="00B355FB"/>
    <w:rsid w:val="00B35605"/>
    <w:rsid w:val="00B356FC"/>
    <w:rsid w:val="00B35738"/>
    <w:rsid w:val="00B359BB"/>
    <w:rsid w:val="00B35A89"/>
    <w:rsid w:val="00B35AC1"/>
    <w:rsid w:val="00B35BEA"/>
    <w:rsid w:val="00B35EF0"/>
    <w:rsid w:val="00B36175"/>
    <w:rsid w:val="00B361FD"/>
    <w:rsid w:val="00B364FF"/>
    <w:rsid w:val="00B36740"/>
    <w:rsid w:val="00B36D0B"/>
    <w:rsid w:val="00B36E66"/>
    <w:rsid w:val="00B36F21"/>
    <w:rsid w:val="00B36F28"/>
    <w:rsid w:val="00B37172"/>
    <w:rsid w:val="00B37211"/>
    <w:rsid w:val="00B37241"/>
    <w:rsid w:val="00B37425"/>
    <w:rsid w:val="00B3795E"/>
    <w:rsid w:val="00B379EB"/>
    <w:rsid w:val="00B37CF9"/>
    <w:rsid w:val="00B37D29"/>
    <w:rsid w:val="00B40210"/>
    <w:rsid w:val="00B40239"/>
    <w:rsid w:val="00B4041E"/>
    <w:rsid w:val="00B406CE"/>
    <w:rsid w:val="00B407FE"/>
    <w:rsid w:val="00B4082F"/>
    <w:rsid w:val="00B4094B"/>
    <w:rsid w:val="00B40A84"/>
    <w:rsid w:val="00B40BD5"/>
    <w:rsid w:val="00B40C06"/>
    <w:rsid w:val="00B40C14"/>
    <w:rsid w:val="00B40C60"/>
    <w:rsid w:val="00B41004"/>
    <w:rsid w:val="00B41081"/>
    <w:rsid w:val="00B4111F"/>
    <w:rsid w:val="00B41272"/>
    <w:rsid w:val="00B413D4"/>
    <w:rsid w:val="00B413EB"/>
    <w:rsid w:val="00B41408"/>
    <w:rsid w:val="00B41413"/>
    <w:rsid w:val="00B414BA"/>
    <w:rsid w:val="00B414EB"/>
    <w:rsid w:val="00B4150E"/>
    <w:rsid w:val="00B415FC"/>
    <w:rsid w:val="00B41F42"/>
    <w:rsid w:val="00B41FF7"/>
    <w:rsid w:val="00B421AC"/>
    <w:rsid w:val="00B421E4"/>
    <w:rsid w:val="00B42294"/>
    <w:rsid w:val="00B422B7"/>
    <w:rsid w:val="00B423E1"/>
    <w:rsid w:val="00B4255F"/>
    <w:rsid w:val="00B426CC"/>
    <w:rsid w:val="00B42700"/>
    <w:rsid w:val="00B428B2"/>
    <w:rsid w:val="00B4294B"/>
    <w:rsid w:val="00B42ACA"/>
    <w:rsid w:val="00B42B53"/>
    <w:rsid w:val="00B431CE"/>
    <w:rsid w:val="00B435B0"/>
    <w:rsid w:val="00B435F3"/>
    <w:rsid w:val="00B436F5"/>
    <w:rsid w:val="00B43745"/>
    <w:rsid w:val="00B439D1"/>
    <w:rsid w:val="00B43A57"/>
    <w:rsid w:val="00B43AC1"/>
    <w:rsid w:val="00B43C70"/>
    <w:rsid w:val="00B43E2C"/>
    <w:rsid w:val="00B43FA7"/>
    <w:rsid w:val="00B441D3"/>
    <w:rsid w:val="00B445CC"/>
    <w:rsid w:val="00B4465D"/>
    <w:rsid w:val="00B44865"/>
    <w:rsid w:val="00B449B5"/>
    <w:rsid w:val="00B449F9"/>
    <w:rsid w:val="00B44B72"/>
    <w:rsid w:val="00B45071"/>
    <w:rsid w:val="00B45510"/>
    <w:rsid w:val="00B4556E"/>
    <w:rsid w:val="00B455A5"/>
    <w:rsid w:val="00B45699"/>
    <w:rsid w:val="00B457FE"/>
    <w:rsid w:val="00B45A4B"/>
    <w:rsid w:val="00B45C3D"/>
    <w:rsid w:val="00B45C76"/>
    <w:rsid w:val="00B45FE2"/>
    <w:rsid w:val="00B463D5"/>
    <w:rsid w:val="00B465F3"/>
    <w:rsid w:val="00B4661D"/>
    <w:rsid w:val="00B468DA"/>
    <w:rsid w:val="00B46E38"/>
    <w:rsid w:val="00B46FD3"/>
    <w:rsid w:val="00B46FDA"/>
    <w:rsid w:val="00B47117"/>
    <w:rsid w:val="00B4717E"/>
    <w:rsid w:val="00B477B0"/>
    <w:rsid w:val="00B47898"/>
    <w:rsid w:val="00B47C45"/>
    <w:rsid w:val="00B47CC7"/>
    <w:rsid w:val="00B47E42"/>
    <w:rsid w:val="00B47F5B"/>
    <w:rsid w:val="00B50284"/>
    <w:rsid w:val="00B5048F"/>
    <w:rsid w:val="00B504F5"/>
    <w:rsid w:val="00B504F6"/>
    <w:rsid w:val="00B504F7"/>
    <w:rsid w:val="00B50640"/>
    <w:rsid w:val="00B5074D"/>
    <w:rsid w:val="00B5079B"/>
    <w:rsid w:val="00B508C7"/>
    <w:rsid w:val="00B50A01"/>
    <w:rsid w:val="00B50BAF"/>
    <w:rsid w:val="00B50DE7"/>
    <w:rsid w:val="00B50EA8"/>
    <w:rsid w:val="00B51136"/>
    <w:rsid w:val="00B515A0"/>
    <w:rsid w:val="00B5160B"/>
    <w:rsid w:val="00B517B5"/>
    <w:rsid w:val="00B519F5"/>
    <w:rsid w:val="00B51A98"/>
    <w:rsid w:val="00B51AD6"/>
    <w:rsid w:val="00B51BB6"/>
    <w:rsid w:val="00B51C60"/>
    <w:rsid w:val="00B51E55"/>
    <w:rsid w:val="00B51E92"/>
    <w:rsid w:val="00B51FF5"/>
    <w:rsid w:val="00B5202D"/>
    <w:rsid w:val="00B520B8"/>
    <w:rsid w:val="00B524F4"/>
    <w:rsid w:val="00B524FE"/>
    <w:rsid w:val="00B5252A"/>
    <w:rsid w:val="00B5260D"/>
    <w:rsid w:val="00B52634"/>
    <w:rsid w:val="00B526EE"/>
    <w:rsid w:val="00B52A81"/>
    <w:rsid w:val="00B52B44"/>
    <w:rsid w:val="00B52CC4"/>
    <w:rsid w:val="00B52E5F"/>
    <w:rsid w:val="00B52F74"/>
    <w:rsid w:val="00B53049"/>
    <w:rsid w:val="00B530C8"/>
    <w:rsid w:val="00B53239"/>
    <w:rsid w:val="00B5355D"/>
    <w:rsid w:val="00B538EA"/>
    <w:rsid w:val="00B53BBB"/>
    <w:rsid w:val="00B53BD9"/>
    <w:rsid w:val="00B53C20"/>
    <w:rsid w:val="00B53C53"/>
    <w:rsid w:val="00B53E9F"/>
    <w:rsid w:val="00B540F1"/>
    <w:rsid w:val="00B541B6"/>
    <w:rsid w:val="00B54261"/>
    <w:rsid w:val="00B5443C"/>
    <w:rsid w:val="00B54633"/>
    <w:rsid w:val="00B546D7"/>
    <w:rsid w:val="00B547D7"/>
    <w:rsid w:val="00B54870"/>
    <w:rsid w:val="00B5498E"/>
    <w:rsid w:val="00B54E75"/>
    <w:rsid w:val="00B5517F"/>
    <w:rsid w:val="00B553B9"/>
    <w:rsid w:val="00B5574B"/>
    <w:rsid w:val="00B55C2E"/>
    <w:rsid w:val="00B55C73"/>
    <w:rsid w:val="00B55DBA"/>
    <w:rsid w:val="00B55E53"/>
    <w:rsid w:val="00B55EC5"/>
    <w:rsid w:val="00B56097"/>
    <w:rsid w:val="00B560DD"/>
    <w:rsid w:val="00B5636C"/>
    <w:rsid w:val="00B563CF"/>
    <w:rsid w:val="00B564A9"/>
    <w:rsid w:val="00B56631"/>
    <w:rsid w:val="00B56A81"/>
    <w:rsid w:val="00B56B0C"/>
    <w:rsid w:val="00B56CD3"/>
    <w:rsid w:val="00B56CDF"/>
    <w:rsid w:val="00B56CFF"/>
    <w:rsid w:val="00B56F50"/>
    <w:rsid w:val="00B56FA0"/>
    <w:rsid w:val="00B57032"/>
    <w:rsid w:val="00B57077"/>
    <w:rsid w:val="00B5712C"/>
    <w:rsid w:val="00B57191"/>
    <w:rsid w:val="00B573CE"/>
    <w:rsid w:val="00B573D2"/>
    <w:rsid w:val="00B57704"/>
    <w:rsid w:val="00B57825"/>
    <w:rsid w:val="00B5790A"/>
    <w:rsid w:val="00B57974"/>
    <w:rsid w:val="00B57C28"/>
    <w:rsid w:val="00B57C5B"/>
    <w:rsid w:val="00B57DB0"/>
    <w:rsid w:val="00B57EDE"/>
    <w:rsid w:val="00B60239"/>
    <w:rsid w:val="00B602CF"/>
    <w:rsid w:val="00B6032F"/>
    <w:rsid w:val="00B6035B"/>
    <w:rsid w:val="00B603FE"/>
    <w:rsid w:val="00B60633"/>
    <w:rsid w:val="00B606DE"/>
    <w:rsid w:val="00B60AC3"/>
    <w:rsid w:val="00B610C1"/>
    <w:rsid w:val="00B611BC"/>
    <w:rsid w:val="00B61778"/>
    <w:rsid w:val="00B61785"/>
    <w:rsid w:val="00B61788"/>
    <w:rsid w:val="00B6178C"/>
    <w:rsid w:val="00B617EF"/>
    <w:rsid w:val="00B61863"/>
    <w:rsid w:val="00B61C48"/>
    <w:rsid w:val="00B61FCF"/>
    <w:rsid w:val="00B620D3"/>
    <w:rsid w:val="00B62289"/>
    <w:rsid w:val="00B62346"/>
    <w:rsid w:val="00B6234A"/>
    <w:rsid w:val="00B623AC"/>
    <w:rsid w:val="00B624A2"/>
    <w:rsid w:val="00B62D89"/>
    <w:rsid w:val="00B632D1"/>
    <w:rsid w:val="00B63301"/>
    <w:rsid w:val="00B63332"/>
    <w:rsid w:val="00B63A9C"/>
    <w:rsid w:val="00B63B57"/>
    <w:rsid w:val="00B63DAF"/>
    <w:rsid w:val="00B64017"/>
    <w:rsid w:val="00B6409F"/>
    <w:rsid w:val="00B64193"/>
    <w:rsid w:val="00B6422D"/>
    <w:rsid w:val="00B643C6"/>
    <w:rsid w:val="00B64473"/>
    <w:rsid w:val="00B6457B"/>
    <w:rsid w:val="00B64681"/>
    <w:rsid w:val="00B64718"/>
    <w:rsid w:val="00B647C3"/>
    <w:rsid w:val="00B64C66"/>
    <w:rsid w:val="00B64D27"/>
    <w:rsid w:val="00B64F25"/>
    <w:rsid w:val="00B65283"/>
    <w:rsid w:val="00B652AA"/>
    <w:rsid w:val="00B65351"/>
    <w:rsid w:val="00B65497"/>
    <w:rsid w:val="00B6555F"/>
    <w:rsid w:val="00B657E8"/>
    <w:rsid w:val="00B65A41"/>
    <w:rsid w:val="00B65B32"/>
    <w:rsid w:val="00B65D0A"/>
    <w:rsid w:val="00B65E80"/>
    <w:rsid w:val="00B660BA"/>
    <w:rsid w:val="00B660C2"/>
    <w:rsid w:val="00B66377"/>
    <w:rsid w:val="00B66536"/>
    <w:rsid w:val="00B6657A"/>
    <w:rsid w:val="00B66650"/>
    <w:rsid w:val="00B6668B"/>
    <w:rsid w:val="00B6677F"/>
    <w:rsid w:val="00B668E7"/>
    <w:rsid w:val="00B66937"/>
    <w:rsid w:val="00B6698E"/>
    <w:rsid w:val="00B66AFF"/>
    <w:rsid w:val="00B66D9F"/>
    <w:rsid w:val="00B66EA8"/>
    <w:rsid w:val="00B66FD8"/>
    <w:rsid w:val="00B66FF5"/>
    <w:rsid w:val="00B6703B"/>
    <w:rsid w:val="00B6714C"/>
    <w:rsid w:val="00B67301"/>
    <w:rsid w:val="00B6755C"/>
    <w:rsid w:val="00B676B1"/>
    <w:rsid w:val="00B67896"/>
    <w:rsid w:val="00B6789E"/>
    <w:rsid w:val="00B67945"/>
    <w:rsid w:val="00B67A1F"/>
    <w:rsid w:val="00B67B34"/>
    <w:rsid w:val="00B70079"/>
    <w:rsid w:val="00B701E7"/>
    <w:rsid w:val="00B704C8"/>
    <w:rsid w:val="00B704D8"/>
    <w:rsid w:val="00B7060B"/>
    <w:rsid w:val="00B70872"/>
    <w:rsid w:val="00B70B42"/>
    <w:rsid w:val="00B70B86"/>
    <w:rsid w:val="00B70B88"/>
    <w:rsid w:val="00B70D23"/>
    <w:rsid w:val="00B70F61"/>
    <w:rsid w:val="00B70F93"/>
    <w:rsid w:val="00B71053"/>
    <w:rsid w:val="00B711E8"/>
    <w:rsid w:val="00B71201"/>
    <w:rsid w:val="00B7125F"/>
    <w:rsid w:val="00B71527"/>
    <w:rsid w:val="00B7168F"/>
    <w:rsid w:val="00B7176C"/>
    <w:rsid w:val="00B7179E"/>
    <w:rsid w:val="00B7186D"/>
    <w:rsid w:val="00B71883"/>
    <w:rsid w:val="00B71926"/>
    <w:rsid w:val="00B71A91"/>
    <w:rsid w:val="00B71BB8"/>
    <w:rsid w:val="00B71CA5"/>
    <w:rsid w:val="00B722E4"/>
    <w:rsid w:val="00B725EE"/>
    <w:rsid w:val="00B72616"/>
    <w:rsid w:val="00B72692"/>
    <w:rsid w:val="00B726D7"/>
    <w:rsid w:val="00B72792"/>
    <w:rsid w:val="00B7286D"/>
    <w:rsid w:val="00B728E3"/>
    <w:rsid w:val="00B72908"/>
    <w:rsid w:val="00B72A4E"/>
    <w:rsid w:val="00B72B71"/>
    <w:rsid w:val="00B72D4E"/>
    <w:rsid w:val="00B72F67"/>
    <w:rsid w:val="00B731F0"/>
    <w:rsid w:val="00B7326C"/>
    <w:rsid w:val="00B734E6"/>
    <w:rsid w:val="00B73598"/>
    <w:rsid w:val="00B7360D"/>
    <w:rsid w:val="00B73673"/>
    <w:rsid w:val="00B73C1E"/>
    <w:rsid w:val="00B73C95"/>
    <w:rsid w:val="00B7431E"/>
    <w:rsid w:val="00B74486"/>
    <w:rsid w:val="00B745BC"/>
    <w:rsid w:val="00B74A57"/>
    <w:rsid w:val="00B74B86"/>
    <w:rsid w:val="00B74C33"/>
    <w:rsid w:val="00B74C44"/>
    <w:rsid w:val="00B7530C"/>
    <w:rsid w:val="00B753DA"/>
    <w:rsid w:val="00B75468"/>
    <w:rsid w:val="00B75A3D"/>
    <w:rsid w:val="00B75AD1"/>
    <w:rsid w:val="00B75C4D"/>
    <w:rsid w:val="00B75CD3"/>
    <w:rsid w:val="00B75CEE"/>
    <w:rsid w:val="00B75D06"/>
    <w:rsid w:val="00B761D2"/>
    <w:rsid w:val="00B7653D"/>
    <w:rsid w:val="00B7673B"/>
    <w:rsid w:val="00B76A8B"/>
    <w:rsid w:val="00B76BEF"/>
    <w:rsid w:val="00B76D8F"/>
    <w:rsid w:val="00B76E27"/>
    <w:rsid w:val="00B76F38"/>
    <w:rsid w:val="00B76F5E"/>
    <w:rsid w:val="00B7727D"/>
    <w:rsid w:val="00B774B5"/>
    <w:rsid w:val="00B7761C"/>
    <w:rsid w:val="00B7782A"/>
    <w:rsid w:val="00B778DF"/>
    <w:rsid w:val="00B779B4"/>
    <w:rsid w:val="00B779D6"/>
    <w:rsid w:val="00B77ADE"/>
    <w:rsid w:val="00B77BA2"/>
    <w:rsid w:val="00B80159"/>
    <w:rsid w:val="00B80384"/>
    <w:rsid w:val="00B80713"/>
    <w:rsid w:val="00B80AA9"/>
    <w:rsid w:val="00B80CBD"/>
    <w:rsid w:val="00B80CBF"/>
    <w:rsid w:val="00B80D17"/>
    <w:rsid w:val="00B80E30"/>
    <w:rsid w:val="00B80EBE"/>
    <w:rsid w:val="00B80EE6"/>
    <w:rsid w:val="00B810A8"/>
    <w:rsid w:val="00B81292"/>
    <w:rsid w:val="00B814F5"/>
    <w:rsid w:val="00B814FB"/>
    <w:rsid w:val="00B8195C"/>
    <w:rsid w:val="00B81B3B"/>
    <w:rsid w:val="00B81C1F"/>
    <w:rsid w:val="00B81E11"/>
    <w:rsid w:val="00B821B2"/>
    <w:rsid w:val="00B8221B"/>
    <w:rsid w:val="00B82341"/>
    <w:rsid w:val="00B823F0"/>
    <w:rsid w:val="00B825B7"/>
    <w:rsid w:val="00B828AC"/>
    <w:rsid w:val="00B82BDB"/>
    <w:rsid w:val="00B82C69"/>
    <w:rsid w:val="00B82CE8"/>
    <w:rsid w:val="00B82D99"/>
    <w:rsid w:val="00B82E27"/>
    <w:rsid w:val="00B82EC4"/>
    <w:rsid w:val="00B82EC5"/>
    <w:rsid w:val="00B83555"/>
    <w:rsid w:val="00B835EB"/>
    <w:rsid w:val="00B8373E"/>
    <w:rsid w:val="00B83A60"/>
    <w:rsid w:val="00B83BF0"/>
    <w:rsid w:val="00B83DAD"/>
    <w:rsid w:val="00B83FBF"/>
    <w:rsid w:val="00B83FE9"/>
    <w:rsid w:val="00B84066"/>
    <w:rsid w:val="00B8411B"/>
    <w:rsid w:val="00B8447B"/>
    <w:rsid w:val="00B8452C"/>
    <w:rsid w:val="00B84628"/>
    <w:rsid w:val="00B8473A"/>
    <w:rsid w:val="00B84842"/>
    <w:rsid w:val="00B84E6E"/>
    <w:rsid w:val="00B84FC5"/>
    <w:rsid w:val="00B851B4"/>
    <w:rsid w:val="00B8526A"/>
    <w:rsid w:val="00B8526E"/>
    <w:rsid w:val="00B85794"/>
    <w:rsid w:val="00B8579E"/>
    <w:rsid w:val="00B857D6"/>
    <w:rsid w:val="00B8594E"/>
    <w:rsid w:val="00B85A51"/>
    <w:rsid w:val="00B85BDE"/>
    <w:rsid w:val="00B85D33"/>
    <w:rsid w:val="00B85D5F"/>
    <w:rsid w:val="00B860D2"/>
    <w:rsid w:val="00B8658D"/>
    <w:rsid w:val="00B86727"/>
    <w:rsid w:val="00B867D9"/>
    <w:rsid w:val="00B868A1"/>
    <w:rsid w:val="00B86963"/>
    <w:rsid w:val="00B86A50"/>
    <w:rsid w:val="00B86C17"/>
    <w:rsid w:val="00B86CD3"/>
    <w:rsid w:val="00B870BC"/>
    <w:rsid w:val="00B8713D"/>
    <w:rsid w:val="00B8723B"/>
    <w:rsid w:val="00B8761A"/>
    <w:rsid w:val="00B8764C"/>
    <w:rsid w:val="00B87684"/>
    <w:rsid w:val="00B8768C"/>
    <w:rsid w:val="00B87AE1"/>
    <w:rsid w:val="00B87AE8"/>
    <w:rsid w:val="00B87C7D"/>
    <w:rsid w:val="00B87D79"/>
    <w:rsid w:val="00B87EE6"/>
    <w:rsid w:val="00B87FD3"/>
    <w:rsid w:val="00B9003A"/>
    <w:rsid w:val="00B9018C"/>
    <w:rsid w:val="00B901F9"/>
    <w:rsid w:val="00B90211"/>
    <w:rsid w:val="00B9053D"/>
    <w:rsid w:val="00B90616"/>
    <w:rsid w:val="00B907FD"/>
    <w:rsid w:val="00B9084B"/>
    <w:rsid w:val="00B90B1A"/>
    <w:rsid w:val="00B90C5E"/>
    <w:rsid w:val="00B90F5C"/>
    <w:rsid w:val="00B9105C"/>
    <w:rsid w:val="00B91098"/>
    <w:rsid w:val="00B91103"/>
    <w:rsid w:val="00B91218"/>
    <w:rsid w:val="00B915A9"/>
    <w:rsid w:val="00B9179E"/>
    <w:rsid w:val="00B919BD"/>
    <w:rsid w:val="00B91C0F"/>
    <w:rsid w:val="00B91DFD"/>
    <w:rsid w:val="00B91F82"/>
    <w:rsid w:val="00B92342"/>
    <w:rsid w:val="00B92348"/>
    <w:rsid w:val="00B92663"/>
    <w:rsid w:val="00B926D6"/>
    <w:rsid w:val="00B92728"/>
    <w:rsid w:val="00B92785"/>
    <w:rsid w:val="00B9281B"/>
    <w:rsid w:val="00B928B2"/>
    <w:rsid w:val="00B92B83"/>
    <w:rsid w:val="00B92BB3"/>
    <w:rsid w:val="00B92C8F"/>
    <w:rsid w:val="00B92CA0"/>
    <w:rsid w:val="00B92D13"/>
    <w:rsid w:val="00B92E81"/>
    <w:rsid w:val="00B93277"/>
    <w:rsid w:val="00B93581"/>
    <w:rsid w:val="00B93706"/>
    <w:rsid w:val="00B9379B"/>
    <w:rsid w:val="00B93A91"/>
    <w:rsid w:val="00B93CC2"/>
    <w:rsid w:val="00B93FA8"/>
    <w:rsid w:val="00B94021"/>
    <w:rsid w:val="00B940ED"/>
    <w:rsid w:val="00B942DE"/>
    <w:rsid w:val="00B94418"/>
    <w:rsid w:val="00B9443B"/>
    <w:rsid w:val="00B944E6"/>
    <w:rsid w:val="00B9450E"/>
    <w:rsid w:val="00B9453C"/>
    <w:rsid w:val="00B946EA"/>
    <w:rsid w:val="00B94884"/>
    <w:rsid w:val="00B9497D"/>
    <w:rsid w:val="00B9499E"/>
    <w:rsid w:val="00B949AB"/>
    <w:rsid w:val="00B94C17"/>
    <w:rsid w:val="00B94C72"/>
    <w:rsid w:val="00B94CEF"/>
    <w:rsid w:val="00B94DC9"/>
    <w:rsid w:val="00B94DEF"/>
    <w:rsid w:val="00B95103"/>
    <w:rsid w:val="00B95125"/>
    <w:rsid w:val="00B95341"/>
    <w:rsid w:val="00B95399"/>
    <w:rsid w:val="00B95476"/>
    <w:rsid w:val="00B95493"/>
    <w:rsid w:val="00B954AF"/>
    <w:rsid w:val="00B959CE"/>
    <w:rsid w:val="00B959E8"/>
    <w:rsid w:val="00B95ADE"/>
    <w:rsid w:val="00B95C34"/>
    <w:rsid w:val="00B95CAA"/>
    <w:rsid w:val="00B960AE"/>
    <w:rsid w:val="00B961FD"/>
    <w:rsid w:val="00B9643E"/>
    <w:rsid w:val="00B9662F"/>
    <w:rsid w:val="00B9665B"/>
    <w:rsid w:val="00B9684C"/>
    <w:rsid w:val="00B96A0D"/>
    <w:rsid w:val="00B96C32"/>
    <w:rsid w:val="00B96C67"/>
    <w:rsid w:val="00B96EB0"/>
    <w:rsid w:val="00B97080"/>
    <w:rsid w:val="00B970C6"/>
    <w:rsid w:val="00B976DA"/>
    <w:rsid w:val="00B978D0"/>
    <w:rsid w:val="00B97C1E"/>
    <w:rsid w:val="00B97C2D"/>
    <w:rsid w:val="00B97E99"/>
    <w:rsid w:val="00B97F39"/>
    <w:rsid w:val="00B97FFC"/>
    <w:rsid w:val="00BA015D"/>
    <w:rsid w:val="00BA02A9"/>
    <w:rsid w:val="00BA04BF"/>
    <w:rsid w:val="00BA04DD"/>
    <w:rsid w:val="00BA06B3"/>
    <w:rsid w:val="00BA0735"/>
    <w:rsid w:val="00BA08B2"/>
    <w:rsid w:val="00BA0905"/>
    <w:rsid w:val="00BA0C6C"/>
    <w:rsid w:val="00BA0F52"/>
    <w:rsid w:val="00BA0F7E"/>
    <w:rsid w:val="00BA126F"/>
    <w:rsid w:val="00BA12E5"/>
    <w:rsid w:val="00BA1899"/>
    <w:rsid w:val="00BA18D5"/>
    <w:rsid w:val="00BA1B33"/>
    <w:rsid w:val="00BA1B74"/>
    <w:rsid w:val="00BA1B84"/>
    <w:rsid w:val="00BA1B8C"/>
    <w:rsid w:val="00BA1BBC"/>
    <w:rsid w:val="00BA1C54"/>
    <w:rsid w:val="00BA204C"/>
    <w:rsid w:val="00BA24A0"/>
    <w:rsid w:val="00BA25F8"/>
    <w:rsid w:val="00BA29C3"/>
    <w:rsid w:val="00BA2AA6"/>
    <w:rsid w:val="00BA2C9C"/>
    <w:rsid w:val="00BA2D74"/>
    <w:rsid w:val="00BA2F6A"/>
    <w:rsid w:val="00BA3125"/>
    <w:rsid w:val="00BA34A9"/>
    <w:rsid w:val="00BA34CF"/>
    <w:rsid w:val="00BA34D0"/>
    <w:rsid w:val="00BA38B4"/>
    <w:rsid w:val="00BA3949"/>
    <w:rsid w:val="00BA3B3A"/>
    <w:rsid w:val="00BA3B8B"/>
    <w:rsid w:val="00BA3C3B"/>
    <w:rsid w:val="00BA3CCA"/>
    <w:rsid w:val="00BA3DD0"/>
    <w:rsid w:val="00BA3F66"/>
    <w:rsid w:val="00BA457F"/>
    <w:rsid w:val="00BA4893"/>
    <w:rsid w:val="00BA4C91"/>
    <w:rsid w:val="00BA4DDB"/>
    <w:rsid w:val="00BA4E9C"/>
    <w:rsid w:val="00BA4F85"/>
    <w:rsid w:val="00BA5123"/>
    <w:rsid w:val="00BA53FD"/>
    <w:rsid w:val="00BA5494"/>
    <w:rsid w:val="00BA5669"/>
    <w:rsid w:val="00BA5827"/>
    <w:rsid w:val="00BA5A54"/>
    <w:rsid w:val="00BA5A84"/>
    <w:rsid w:val="00BA5D00"/>
    <w:rsid w:val="00BA5D88"/>
    <w:rsid w:val="00BA61F1"/>
    <w:rsid w:val="00BA65A7"/>
    <w:rsid w:val="00BA65FE"/>
    <w:rsid w:val="00BA66E1"/>
    <w:rsid w:val="00BA68A1"/>
    <w:rsid w:val="00BA69CB"/>
    <w:rsid w:val="00BA6B5B"/>
    <w:rsid w:val="00BA6C10"/>
    <w:rsid w:val="00BA6CD4"/>
    <w:rsid w:val="00BA70DC"/>
    <w:rsid w:val="00BA725D"/>
    <w:rsid w:val="00BA7320"/>
    <w:rsid w:val="00BA7325"/>
    <w:rsid w:val="00BA7335"/>
    <w:rsid w:val="00BA73CE"/>
    <w:rsid w:val="00BA73E6"/>
    <w:rsid w:val="00BA75C9"/>
    <w:rsid w:val="00BA7729"/>
    <w:rsid w:val="00BA775A"/>
    <w:rsid w:val="00BA7908"/>
    <w:rsid w:val="00BA79B3"/>
    <w:rsid w:val="00BA7C1A"/>
    <w:rsid w:val="00BA7C58"/>
    <w:rsid w:val="00BA7CA2"/>
    <w:rsid w:val="00BA7E28"/>
    <w:rsid w:val="00BA7E50"/>
    <w:rsid w:val="00BA7E70"/>
    <w:rsid w:val="00BB009C"/>
    <w:rsid w:val="00BB00B6"/>
    <w:rsid w:val="00BB0113"/>
    <w:rsid w:val="00BB01E3"/>
    <w:rsid w:val="00BB061B"/>
    <w:rsid w:val="00BB0746"/>
    <w:rsid w:val="00BB0A41"/>
    <w:rsid w:val="00BB0B1A"/>
    <w:rsid w:val="00BB0C07"/>
    <w:rsid w:val="00BB0CD1"/>
    <w:rsid w:val="00BB0D42"/>
    <w:rsid w:val="00BB0DA5"/>
    <w:rsid w:val="00BB0EA4"/>
    <w:rsid w:val="00BB0EB1"/>
    <w:rsid w:val="00BB0F3F"/>
    <w:rsid w:val="00BB12D3"/>
    <w:rsid w:val="00BB158D"/>
    <w:rsid w:val="00BB180A"/>
    <w:rsid w:val="00BB1B60"/>
    <w:rsid w:val="00BB21EB"/>
    <w:rsid w:val="00BB25B6"/>
    <w:rsid w:val="00BB2683"/>
    <w:rsid w:val="00BB2831"/>
    <w:rsid w:val="00BB28C0"/>
    <w:rsid w:val="00BB29ED"/>
    <w:rsid w:val="00BB2B16"/>
    <w:rsid w:val="00BB2E58"/>
    <w:rsid w:val="00BB2F25"/>
    <w:rsid w:val="00BB333B"/>
    <w:rsid w:val="00BB3453"/>
    <w:rsid w:val="00BB3551"/>
    <w:rsid w:val="00BB36E5"/>
    <w:rsid w:val="00BB374F"/>
    <w:rsid w:val="00BB3885"/>
    <w:rsid w:val="00BB3A12"/>
    <w:rsid w:val="00BB3BA4"/>
    <w:rsid w:val="00BB3BB6"/>
    <w:rsid w:val="00BB3D69"/>
    <w:rsid w:val="00BB3E24"/>
    <w:rsid w:val="00BB3E27"/>
    <w:rsid w:val="00BB4077"/>
    <w:rsid w:val="00BB411C"/>
    <w:rsid w:val="00BB44A9"/>
    <w:rsid w:val="00BB455A"/>
    <w:rsid w:val="00BB4961"/>
    <w:rsid w:val="00BB4C5F"/>
    <w:rsid w:val="00BB4CF6"/>
    <w:rsid w:val="00BB4E7A"/>
    <w:rsid w:val="00BB4F11"/>
    <w:rsid w:val="00BB4F70"/>
    <w:rsid w:val="00BB4FE1"/>
    <w:rsid w:val="00BB5171"/>
    <w:rsid w:val="00BB52EA"/>
    <w:rsid w:val="00BB544C"/>
    <w:rsid w:val="00BB5450"/>
    <w:rsid w:val="00BB56EB"/>
    <w:rsid w:val="00BB58A9"/>
    <w:rsid w:val="00BB59F3"/>
    <w:rsid w:val="00BB5A09"/>
    <w:rsid w:val="00BB5B2C"/>
    <w:rsid w:val="00BB5C5D"/>
    <w:rsid w:val="00BB5D8E"/>
    <w:rsid w:val="00BB60A1"/>
    <w:rsid w:val="00BB6130"/>
    <w:rsid w:val="00BB61A3"/>
    <w:rsid w:val="00BB633A"/>
    <w:rsid w:val="00BB65D0"/>
    <w:rsid w:val="00BB66F5"/>
    <w:rsid w:val="00BB6747"/>
    <w:rsid w:val="00BB68B5"/>
    <w:rsid w:val="00BB6930"/>
    <w:rsid w:val="00BB6943"/>
    <w:rsid w:val="00BB6C66"/>
    <w:rsid w:val="00BB6CCF"/>
    <w:rsid w:val="00BB6E44"/>
    <w:rsid w:val="00BB6EAA"/>
    <w:rsid w:val="00BB6F2A"/>
    <w:rsid w:val="00BB7012"/>
    <w:rsid w:val="00BB7070"/>
    <w:rsid w:val="00BB71C3"/>
    <w:rsid w:val="00BB757D"/>
    <w:rsid w:val="00BB7713"/>
    <w:rsid w:val="00BB771B"/>
    <w:rsid w:val="00BB77EC"/>
    <w:rsid w:val="00BB78C2"/>
    <w:rsid w:val="00BB79F9"/>
    <w:rsid w:val="00BB7A9E"/>
    <w:rsid w:val="00BB7C5D"/>
    <w:rsid w:val="00BB7D1B"/>
    <w:rsid w:val="00BB7DA0"/>
    <w:rsid w:val="00BC029A"/>
    <w:rsid w:val="00BC0542"/>
    <w:rsid w:val="00BC0758"/>
    <w:rsid w:val="00BC078E"/>
    <w:rsid w:val="00BC086D"/>
    <w:rsid w:val="00BC0BEA"/>
    <w:rsid w:val="00BC0C78"/>
    <w:rsid w:val="00BC0CC4"/>
    <w:rsid w:val="00BC0D87"/>
    <w:rsid w:val="00BC0F1D"/>
    <w:rsid w:val="00BC1112"/>
    <w:rsid w:val="00BC123F"/>
    <w:rsid w:val="00BC12CB"/>
    <w:rsid w:val="00BC1721"/>
    <w:rsid w:val="00BC1740"/>
    <w:rsid w:val="00BC1790"/>
    <w:rsid w:val="00BC17B9"/>
    <w:rsid w:val="00BC1827"/>
    <w:rsid w:val="00BC1A8D"/>
    <w:rsid w:val="00BC1C3A"/>
    <w:rsid w:val="00BC1CF1"/>
    <w:rsid w:val="00BC1F08"/>
    <w:rsid w:val="00BC228A"/>
    <w:rsid w:val="00BC256B"/>
    <w:rsid w:val="00BC28BC"/>
    <w:rsid w:val="00BC2947"/>
    <w:rsid w:val="00BC297B"/>
    <w:rsid w:val="00BC2E58"/>
    <w:rsid w:val="00BC2F2A"/>
    <w:rsid w:val="00BC2FD9"/>
    <w:rsid w:val="00BC315E"/>
    <w:rsid w:val="00BC321D"/>
    <w:rsid w:val="00BC3260"/>
    <w:rsid w:val="00BC3355"/>
    <w:rsid w:val="00BC3429"/>
    <w:rsid w:val="00BC34A1"/>
    <w:rsid w:val="00BC35B3"/>
    <w:rsid w:val="00BC38DF"/>
    <w:rsid w:val="00BC3ADA"/>
    <w:rsid w:val="00BC3C0B"/>
    <w:rsid w:val="00BC401F"/>
    <w:rsid w:val="00BC4367"/>
    <w:rsid w:val="00BC47DA"/>
    <w:rsid w:val="00BC4967"/>
    <w:rsid w:val="00BC49CC"/>
    <w:rsid w:val="00BC4A11"/>
    <w:rsid w:val="00BC4C42"/>
    <w:rsid w:val="00BC4DE9"/>
    <w:rsid w:val="00BC553A"/>
    <w:rsid w:val="00BC56A1"/>
    <w:rsid w:val="00BC57AB"/>
    <w:rsid w:val="00BC5C28"/>
    <w:rsid w:val="00BC5E36"/>
    <w:rsid w:val="00BC5F38"/>
    <w:rsid w:val="00BC5F4A"/>
    <w:rsid w:val="00BC5FD5"/>
    <w:rsid w:val="00BC6160"/>
    <w:rsid w:val="00BC699E"/>
    <w:rsid w:val="00BC69BB"/>
    <w:rsid w:val="00BC69F2"/>
    <w:rsid w:val="00BC6C3B"/>
    <w:rsid w:val="00BC6E10"/>
    <w:rsid w:val="00BC6F0F"/>
    <w:rsid w:val="00BC6F4F"/>
    <w:rsid w:val="00BC6F81"/>
    <w:rsid w:val="00BC707A"/>
    <w:rsid w:val="00BC71D4"/>
    <w:rsid w:val="00BC71FC"/>
    <w:rsid w:val="00BC74FD"/>
    <w:rsid w:val="00BC78B6"/>
    <w:rsid w:val="00BC78FC"/>
    <w:rsid w:val="00BC79AA"/>
    <w:rsid w:val="00BD0009"/>
    <w:rsid w:val="00BD0029"/>
    <w:rsid w:val="00BD04D0"/>
    <w:rsid w:val="00BD05DA"/>
    <w:rsid w:val="00BD0605"/>
    <w:rsid w:val="00BD08D1"/>
    <w:rsid w:val="00BD0981"/>
    <w:rsid w:val="00BD0982"/>
    <w:rsid w:val="00BD0AA2"/>
    <w:rsid w:val="00BD0BAD"/>
    <w:rsid w:val="00BD0D79"/>
    <w:rsid w:val="00BD0DA4"/>
    <w:rsid w:val="00BD0ED4"/>
    <w:rsid w:val="00BD0F68"/>
    <w:rsid w:val="00BD116B"/>
    <w:rsid w:val="00BD13A2"/>
    <w:rsid w:val="00BD13EC"/>
    <w:rsid w:val="00BD1503"/>
    <w:rsid w:val="00BD151E"/>
    <w:rsid w:val="00BD17AC"/>
    <w:rsid w:val="00BD19BA"/>
    <w:rsid w:val="00BD1E7C"/>
    <w:rsid w:val="00BD1F97"/>
    <w:rsid w:val="00BD249E"/>
    <w:rsid w:val="00BD25FB"/>
    <w:rsid w:val="00BD26E4"/>
    <w:rsid w:val="00BD28E8"/>
    <w:rsid w:val="00BD2A00"/>
    <w:rsid w:val="00BD2B02"/>
    <w:rsid w:val="00BD2BED"/>
    <w:rsid w:val="00BD2CD2"/>
    <w:rsid w:val="00BD2D0E"/>
    <w:rsid w:val="00BD2F1F"/>
    <w:rsid w:val="00BD2F7B"/>
    <w:rsid w:val="00BD33D4"/>
    <w:rsid w:val="00BD34AF"/>
    <w:rsid w:val="00BD352F"/>
    <w:rsid w:val="00BD3706"/>
    <w:rsid w:val="00BD379E"/>
    <w:rsid w:val="00BD3AD9"/>
    <w:rsid w:val="00BD3B95"/>
    <w:rsid w:val="00BD3BD0"/>
    <w:rsid w:val="00BD3C57"/>
    <w:rsid w:val="00BD44CA"/>
    <w:rsid w:val="00BD44CD"/>
    <w:rsid w:val="00BD4963"/>
    <w:rsid w:val="00BD4C7D"/>
    <w:rsid w:val="00BD4C81"/>
    <w:rsid w:val="00BD4CA0"/>
    <w:rsid w:val="00BD4F93"/>
    <w:rsid w:val="00BD50FA"/>
    <w:rsid w:val="00BD5472"/>
    <w:rsid w:val="00BD5565"/>
    <w:rsid w:val="00BD5A0A"/>
    <w:rsid w:val="00BD5BDA"/>
    <w:rsid w:val="00BD5CAB"/>
    <w:rsid w:val="00BD5CEA"/>
    <w:rsid w:val="00BD5D1B"/>
    <w:rsid w:val="00BD5D80"/>
    <w:rsid w:val="00BD5F1F"/>
    <w:rsid w:val="00BD5F2A"/>
    <w:rsid w:val="00BD64F4"/>
    <w:rsid w:val="00BD654D"/>
    <w:rsid w:val="00BD65B3"/>
    <w:rsid w:val="00BD65F4"/>
    <w:rsid w:val="00BD6662"/>
    <w:rsid w:val="00BD679E"/>
    <w:rsid w:val="00BD6C08"/>
    <w:rsid w:val="00BD6C7B"/>
    <w:rsid w:val="00BD6E04"/>
    <w:rsid w:val="00BD6E26"/>
    <w:rsid w:val="00BD718B"/>
    <w:rsid w:val="00BD71BE"/>
    <w:rsid w:val="00BD71F5"/>
    <w:rsid w:val="00BD72F2"/>
    <w:rsid w:val="00BD72F3"/>
    <w:rsid w:val="00BD73A2"/>
    <w:rsid w:val="00BD73CF"/>
    <w:rsid w:val="00BD74BE"/>
    <w:rsid w:val="00BD7554"/>
    <w:rsid w:val="00BD767B"/>
    <w:rsid w:val="00BD769F"/>
    <w:rsid w:val="00BD78D7"/>
    <w:rsid w:val="00BD7A0A"/>
    <w:rsid w:val="00BD7B8A"/>
    <w:rsid w:val="00BD7C39"/>
    <w:rsid w:val="00BD7D99"/>
    <w:rsid w:val="00BD7E05"/>
    <w:rsid w:val="00BD7F13"/>
    <w:rsid w:val="00BE00C4"/>
    <w:rsid w:val="00BE00F6"/>
    <w:rsid w:val="00BE0216"/>
    <w:rsid w:val="00BE04B2"/>
    <w:rsid w:val="00BE0A15"/>
    <w:rsid w:val="00BE0BE8"/>
    <w:rsid w:val="00BE0C47"/>
    <w:rsid w:val="00BE0CEF"/>
    <w:rsid w:val="00BE0E7E"/>
    <w:rsid w:val="00BE1026"/>
    <w:rsid w:val="00BE12E9"/>
    <w:rsid w:val="00BE13AF"/>
    <w:rsid w:val="00BE155D"/>
    <w:rsid w:val="00BE168D"/>
    <w:rsid w:val="00BE1A83"/>
    <w:rsid w:val="00BE1AE2"/>
    <w:rsid w:val="00BE2010"/>
    <w:rsid w:val="00BE20F3"/>
    <w:rsid w:val="00BE21F0"/>
    <w:rsid w:val="00BE2270"/>
    <w:rsid w:val="00BE22A6"/>
    <w:rsid w:val="00BE259E"/>
    <w:rsid w:val="00BE2657"/>
    <w:rsid w:val="00BE26B8"/>
    <w:rsid w:val="00BE26C6"/>
    <w:rsid w:val="00BE26CB"/>
    <w:rsid w:val="00BE2896"/>
    <w:rsid w:val="00BE2A01"/>
    <w:rsid w:val="00BE2AA5"/>
    <w:rsid w:val="00BE2B0A"/>
    <w:rsid w:val="00BE2C4C"/>
    <w:rsid w:val="00BE2DEE"/>
    <w:rsid w:val="00BE2DF6"/>
    <w:rsid w:val="00BE2F93"/>
    <w:rsid w:val="00BE310A"/>
    <w:rsid w:val="00BE3273"/>
    <w:rsid w:val="00BE3541"/>
    <w:rsid w:val="00BE3647"/>
    <w:rsid w:val="00BE374A"/>
    <w:rsid w:val="00BE37F1"/>
    <w:rsid w:val="00BE380D"/>
    <w:rsid w:val="00BE3832"/>
    <w:rsid w:val="00BE3F0A"/>
    <w:rsid w:val="00BE3F75"/>
    <w:rsid w:val="00BE4007"/>
    <w:rsid w:val="00BE46DC"/>
    <w:rsid w:val="00BE485D"/>
    <w:rsid w:val="00BE48EA"/>
    <w:rsid w:val="00BE4995"/>
    <w:rsid w:val="00BE4AB8"/>
    <w:rsid w:val="00BE520E"/>
    <w:rsid w:val="00BE58D2"/>
    <w:rsid w:val="00BE5974"/>
    <w:rsid w:val="00BE5A9D"/>
    <w:rsid w:val="00BE5F7F"/>
    <w:rsid w:val="00BE61CE"/>
    <w:rsid w:val="00BE6224"/>
    <w:rsid w:val="00BE6264"/>
    <w:rsid w:val="00BE632A"/>
    <w:rsid w:val="00BE65D3"/>
    <w:rsid w:val="00BE667B"/>
    <w:rsid w:val="00BE680A"/>
    <w:rsid w:val="00BE68B4"/>
    <w:rsid w:val="00BE69D6"/>
    <w:rsid w:val="00BE6BAF"/>
    <w:rsid w:val="00BE6BC8"/>
    <w:rsid w:val="00BE6EFA"/>
    <w:rsid w:val="00BE6FCD"/>
    <w:rsid w:val="00BE7043"/>
    <w:rsid w:val="00BE708F"/>
    <w:rsid w:val="00BE7293"/>
    <w:rsid w:val="00BE7494"/>
    <w:rsid w:val="00BE776A"/>
    <w:rsid w:val="00BE7799"/>
    <w:rsid w:val="00BE7C40"/>
    <w:rsid w:val="00BF01A9"/>
    <w:rsid w:val="00BF01CF"/>
    <w:rsid w:val="00BF03A5"/>
    <w:rsid w:val="00BF03D0"/>
    <w:rsid w:val="00BF0B9D"/>
    <w:rsid w:val="00BF0FA0"/>
    <w:rsid w:val="00BF109F"/>
    <w:rsid w:val="00BF1221"/>
    <w:rsid w:val="00BF128F"/>
    <w:rsid w:val="00BF1396"/>
    <w:rsid w:val="00BF15E4"/>
    <w:rsid w:val="00BF16CA"/>
    <w:rsid w:val="00BF1744"/>
    <w:rsid w:val="00BF188B"/>
    <w:rsid w:val="00BF18D8"/>
    <w:rsid w:val="00BF1A89"/>
    <w:rsid w:val="00BF1C0C"/>
    <w:rsid w:val="00BF1F0A"/>
    <w:rsid w:val="00BF203D"/>
    <w:rsid w:val="00BF2063"/>
    <w:rsid w:val="00BF2067"/>
    <w:rsid w:val="00BF2516"/>
    <w:rsid w:val="00BF2556"/>
    <w:rsid w:val="00BF27B9"/>
    <w:rsid w:val="00BF2898"/>
    <w:rsid w:val="00BF2940"/>
    <w:rsid w:val="00BF2E05"/>
    <w:rsid w:val="00BF3102"/>
    <w:rsid w:val="00BF35CD"/>
    <w:rsid w:val="00BF36A7"/>
    <w:rsid w:val="00BF39AE"/>
    <w:rsid w:val="00BF3AC5"/>
    <w:rsid w:val="00BF3BEF"/>
    <w:rsid w:val="00BF3E10"/>
    <w:rsid w:val="00BF3E3F"/>
    <w:rsid w:val="00BF424B"/>
    <w:rsid w:val="00BF4277"/>
    <w:rsid w:val="00BF43D6"/>
    <w:rsid w:val="00BF44E1"/>
    <w:rsid w:val="00BF4559"/>
    <w:rsid w:val="00BF47CB"/>
    <w:rsid w:val="00BF4965"/>
    <w:rsid w:val="00BF4ADA"/>
    <w:rsid w:val="00BF4C29"/>
    <w:rsid w:val="00BF4D8C"/>
    <w:rsid w:val="00BF4F77"/>
    <w:rsid w:val="00BF512C"/>
    <w:rsid w:val="00BF5749"/>
    <w:rsid w:val="00BF57EB"/>
    <w:rsid w:val="00BF5876"/>
    <w:rsid w:val="00BF58C8"/>
    <w:rsid w:val="00BF5966"/>
    <w:rsid w:val="00BF59B2"/>
    <w:rsid w:val="00BF5D01"/>
    <w:rsid w:val="00BF5D7E"/>
    <w:rsid w:val="00BF5E06"/>
    <w:rsid w:val="00BF5E10"/>
    <w:rsid w:val="00BF601D"/>
    <w:rsid w:val="00BF617A"/>
    <w:rsid w:val="00BF6336"/>
    <w:rsid w:val="00BF6485"/>
    <w:rsid w:val="00BF6488"/>
    <w:rsid w:val="00BF663B"/>
    <w:rsid w:val="00BF663C"/>
    <w:rsid w:val="00BF66FA"/>
    <w:rsid w:val="00BF68EE"/>
    <w:rsid w:val="00BF6B1F"/>
    <w:rsid w:val="00BF6F92"/>
    <w:rsid w:val="00BF6FFB"/>
    <w:rsid w:val="00BF724A"/>
    <w:rsid w:val="00BF7387"/>
    <w:rsid w:val="00BF73B2"/>
    <w:rsid w:val="00BF7698"/>
    <w:rsid w:val="00BF7795"/>
    <w:rsid w:val="00BF79D8"/>
    <w:rsid w:val="00BF7B7D"/>
    <w:rsid w:val="00BF7B9E"/>
    <w:rsid w:val="00BF7C8E"/>
    <w:rsid w:val="00BF7DBD"/>
    <w:rsid w:val="00BF7DF5"/>
    <w:rsid w:val="00BF7E55"/>
    <w:rsid w:val="00C000FA"/>
    <w:rsid w:val="00C001D1"/>
    <w:rsid w:val="00C00F74"/>
    <w:rsid w:val="00C01246"/>
    <w:rsid w:val="00C01286"/>
    <w:rsid w:val="00C012E6"/>
    <w:rsid w:val="00C01626"/>
    <w:rsid w:val="00C01B47"/>
    <w:rsid w:val="00C020C9"/>
    <w:rsid w:val="00C022F1"/>
    <w:rsid w:val="00C0279F"/>
    <w:rsid w:val="00C02D84"/>
    <w:rsid w:val="00C02E03"/>
    <w:rsid w:val="00C033F4"/>
    <w:rsid w:val="00C03440"/>
    <w:rsid w:val="00C034EA"/>
    <w:rsid w:val="00C037A6"/>
    <w:rsid w:val="00C03AB8"/>
    <w:rsid w:val="00C03D43"/>
    <w:rsid w:val="00C03DB2"/>
    <w:rsid w:val="00C03DBB"/>
    <w:rsid w:val="00C03EE5"/>
    <w:rsid w:val="00C0407A"/>
    <w:rsid w:val="00C04151"/>
    <w:rsid w:val="00C0419B"/>
    <w:rsid w:val="00C04378"/>
    <w:rsid w:val="00C043EA"/>
    <w:rsid w:val="00C04579"/>
    <w:rsid w:val="00C0467F"/>
    <w:rsid w:val="00C04734"/>
    <w:rsid w:val="00C04826"/>
    <w:rsid w:val="00C04A15"/>
    <w:rsid w:val="00C04AA6"/>
    <w:rsid w:val="00C04B32"/>
    <w:rsid w:val="00C04B62"/>
    <w:rsid w:val="00C04CA6"/>
    <w:rsid w:val="00C04CC2"/>
    <w:rsid w:val="00C04D23"/>
    <w:rsid w:val="00C04DD0"/>
    <w:rsid w:val="00C04DFA"/>
    <w:rsid w:val="00C051A9"/>
    <w:rsid w:val="00C05315"/>
    <w:rsid w:val="00C058A4"/>
    <w:rsid w:val="00C0590E"/>
    <w:rsid w:val="00C05A4E"/>
    <w:rsid w:val="00C05BBB"/>
    <w:rsid w:val="00C05D39"/>
    <w:rsid w:val="00C0606D"/>
    <w:rsid w:val="00C060BF"/>
    <w:rsid w:val="00C06216"/>
    <w:rsid w:val="00C06673"/>
    <w:rsid w:val="00C066B8"/>
    <w:rsid w:val="00C06D0D"/>
    <w:rsid w:val="00C06D18"/>
    <w:rsid w:val="00C06FF7"/>
    <w:rsid w:val="00C070AF"/>
    <w:rsid w:val="00C07393"/>
    <w:rsid w:val="00C0766C"/>
    <w:rsid w:val="00C076B2"/>
    <w:rsid w:val="00C076F3"/>
    <w:rsid w:val="00C07762"/>
    <w:rsid w:val="00C077F0"/>
    <w:rsid w:val="00C07824"/>
    <w:rsid w:val="00C07847"/>
    <w:rsid w:val="00C078D4"/>
    <w:rsid w:val="00C100D7"/>
    <w:rsid w:val="00C10251"/>
    <w:rsid w:val="00C102CC"/>
    <w:rsid w:val="00C10554"/>
    <w:rsid w:val="00C10564"/>
    <w:rsid w:val="00C10570"/>
    <w:rsid w:val="00C10839"/>
    <w:rsid w:val="00C109DD"/>
    <w:rsid w:val="00C10AFF"/>
    <w:rsid w:val="00C10B63"/>
    <w:rsid w:val="00C10F2B"/>
    <w:rsid w:val="00C11025"/>
    <w:rsid w:val="00C1107A"/>
    <w:rsid w:val="00C1124A"/>
    <w:rsid w:val="00C112B6"/>
    <w:rsid w:val="00C11364"/>
    <w:rsid w:val="00C116A5"/>
    <w:rsid w:val="00C11775"/>
    <w:rsid w:val="00C11AF9"/>
    <w:rsid w:val="00C11D30"/>
    <w:rsid w:val="00C1204D"/>
    <w:rsid w:val="00C1229D"/>
    <w:rsid w:val="00C124E3"/>
    <w:rsid w:val="00C125B3"/>
    <w:rsid w:val="00C12717"/>
    <w:rsid w:val="00C12952"/>
    <w:rsid w:val="00C12AE0"/>
    <w:rsid w:val="00C12B1F"/>
    <w:rsid w:val="00C12EAA"/>
    <w:rsid w:val="00C12FCF"/>
    <w:rsid w:val="00C13034"/>
    <w:rsid w:val="00C13203"/>
    <w:rsid w:val="00C132AC"/>
    <w:rsid w:val="00C13310"/>
    <w:rsid w:val="00C1336B"/>
    <w:rsid w:val="00C1366F"/>
    <w:rsid w:val="00C136E5"/>
    <w:rsid w:val="00C13726"/>
    <w:rsid w:val="00C13BD8"/>
    <w:rsid w:val="00C13C12"/>
    <w:rsid w:val="00C13E15"/>
    <w:rsid w:val="00C13E76"/>
    <w:rsid w:val="00C13E7C"/>
    <w:rsid w:val="00C13FD7"/>
    <w:rsid w:val="00C1400E"/>
    <w:rsid w:val="00C14409"/>
    <w:rsid w:val="00C14715"/>
    <w:rsid w:val="00C147EE"/>
    <w:rsid w:val="00C149D3"/>
    <w:rsid w:val="00C14DAA"/>
    <w:rsid w:val="00C14DE8"/>
    <w:rsid w:val="00C1517F"/>
    <w:rsid w:val="00C158A0"/>
    <w:rsid w:val="00C159A5"/>
    <w:rsid w:val="00C15A8D"/>
    <w:rsid w:val="00C15BF6"/>
    <w:rsid w:val="00C15C51"/>
    <w:rsid w:val="00C15DF6"/>
    <w:rsid w:val="00C16382"/>
    <w:rsid w:val="00C16444"/>
    <w:rsid w:val="00C16569"/>
    <w:rsid w:val="00C166B4"/>
    <w:rsid w:val="00C1696E"/>
    <w:rsid w:val="00C1697C"/>
    <w:rsid w:val="00C16A1D"/>
    <w:rsid w:val="00C16ACC"/>
    <w:rsid w:val="00C16C92"/>
    <w:rsid w:val="00C16CEF"/>
    <w:rsid w:val="00C16DC0"/>
    <w:rsid w:val="00C16E16"/>
    <w:rsid w:val="00C170EF"/>
    <w:rsid w:val="00C17102"/>
    <w:rsid w:val="00C17445"/>
    <w:rsid w:val="00C1747B"/>
    <w:rsid w:val="00C176F4"/>
    <w:rsid w:val="00C17708"/>
    <w:rsid w:val="00C177B4"/>
    <w:rsid w:val="00C17CE6"/>
    <w:rsid w:val="00C17E27"/>
    <w:rsid w:val="00C200F6"/>
    <w:rsid w:val="00C202C1"/>
    <w:rsid w:val="00C208BC"/>
    <w:rsid w:val="00C208BD"/>
    <w:rsid w:val="00C20D8D"/>
    <w:rsid w:val="00C21112"/>
    <w:rsid w:val="00C21358"/>
    <w:rsid w:val="00C2146C"/>
    <w:rsid w:val="00C21510"/>
    <w:rsid w:val="00C218F8"/>
    <w:rsid w:val="00C21BD8"/>
    <w:rsid w:val="00C21BEC"/>
    <w:rsid w:val="00C21C07"/>
    <w:rsid w:val="00C21CC5"/>
    <w:rsid w:val="00C21CFE"/>
    <w:rsid w:val="00C21F6B"/>
    <w:rsid w:val="00C22130"/>
    <w:rsid w:val="00C2220C"/>
    <w:rsid w:val="00C2279E"/>
    <w:rsid w:val="00C227FD"/>
    <w:rsid w:val="00C228F8"/>
    <w:rsid w:val="00C229B4"/>
    <w:rsid w:val="00C22C6C"/>
    <w:rsid w:val="00C22EFC"/>
    <w:rsid w:val="00C22F21"/>
    <w:rsid w:val="00C231C2"/>
    <w:rsid w:val="00C2329F"/>
    <w:rsid w:val="00C23598"/>
    <w:rsid w:val="00C23821"/>
    <w:rsid w:val="00C23E26"/>
    <w:rsid w:val="00C23E37"/>
    <w:rsid w:val="00C23F14"/>
    <w:rsid w:val="00C23FD3"/>
    <w:rsid w:val="00C240DB"/>
    <w:rsid w:val="00C246D3"/>
    <w:rsid w:val="00C2480E"/>
    <w:rsid w:val="00C2481B"/>
    <w:rsid w:val="00C249DE"/>
    <w:rsid w:val="00C24A61"/>
    <w:rsid w:val="00C24E61"/>
    <w:rsid w:val="00C24EDA"/>
    <w:rsid w:val="00C24FB7"/>
    <w:rsid w:val="00C25238"/>
    <w:rsid w:val="00C25576"/>
    <w:rsid w:val="00C2562A"/>
    <w:rsid w:val="00C25843"/>
    <w:rsid w:val="00C25BD3"/>
    <w:rsid w:val="00C25C12"/>
    <w:rsid w:val="00C25E55"/>
    <w:rsid w:val="00C25F20"/>
    <w:rsid w:val="00C26095"/>
    <w:rsid w:val="00C26106"/>
    <w:rsid w:val="00C261AC"/>
    <w:rsid w:val="00C2647B"/>
    <w:rsid w:val="00C265AE"/>
    <w:rsid w:val="00C2665E"/>
    <w:rsid w:val="00C269D7"/>
    <w:rsid w:val="00C26A45"/>
    <w:rsid w:val="00C26DA2"/>
    <w:rsid w:val="00C26DCD"/>
    <w:rsid w:val="00C26F39"/>
    <w:rsid w:val="00C26F92"/>
    <w:rsid w:val="00C27050"/>
    <w:rsid w:val="00C274C2"/>
    <w:rsid w:val="00C27560"/>
    <w:rsid w:val="00C275EF"/>
    <w:rsid w:val="00C30051"/>
    <w:rsid w:val="00C3012A"/>
    <w:rsid w:val="00C30658"/>
    <w:rsid w:val="00C306A5"/>
    <w:rsid w:val="00C3080F"/>
    <w:rsid w:val="00C3081B"/>
    <w:rsid w:val="00C309C3"/>
    <w:rsid w:val="00C309F4"/>
    <w:rsid w:val="00C30B02"/>
    <w:rsid w:val="00C30B9E"/>
    <w:rsid w:val="00C30FC7"/>
    <w:rsid w:val="00C3100E"/>
    <w:rsid w:val="00C3102B"/>
    <w:rsid w:val="00C3111A"/>
    <w:rsid w:val="00C311C6"/>
    <w:rsid w:val="00C31208"/>
    <w:rsid w:val="00C3150D"/>
    <w:rsid w:val="00C315B6"/>
    <w:rsid w:val="00C31733"/>
    <w:rsid w:val="00C31750"/>
    <w:rsid w:val="00C31A71"/>
    <w:rsid w:val="00C31A79"/>
    <w:rsid w:val="00C31D35"/>
    <w:rsid w:val="00C31E8C"/>
    <w:rsid w:val="00C327FF"/>
    <w:rsid w:val="00C3291E"/>
    <w:rsid w:val="00C32954"/>
    <w:rsid w:val="00C329D4"/>
    <w:rsid w:val="00C32BEA"/>
    <w:rsid w:val="00C32F6D"/>
    <w:rsid w:val="00C33305"/>
    <w:rsid w:val="00C334A7"/>
    <w:rsid w:val="00C334BD"/>
    <w:rsid w:val="00C334D9"/>
    <w:rsid w:val="00C339C2"/>
    <w:rsid w:val="00C33C43"/>
    <w:rsid w:val="00C33D85"/>
    <w:rsid w:val="00C342E1"/>
    <w:rsid w:val="00C342F0"/>
    <w:rsid w:val="00C34342"/>
    <w:rsid w:val="00C3450A"/>
    <w:rsid w:val="00C3456D"/>
    <w:rsid w:val="00C3461C"/>
    <w:rsid w:val="00C3483F"/>
    <w:rsid w:val="00C34A80"/>
    <w:rsid w:val="00C3523D"/>
    <w:rsid w:val="00C35475"/>
    <w:rsid w:val="00C3590A"/>
    <w:rsid w:val="00C359C8"/>
    <w:rsid w:val="00C35BEA"/>
    <w:rsid w:val="00C35C96"/>
    <w:rsid w:val="00C35DAA"/>
    <w:rsid w:val="00C35F41"/>
    <w:rsid w:val="00C362DC"/>
    <w:rsid w:val="00C362DE"/>
    <w:rsid w:val="00C36553"/>
    <w:rsid w:val="00C36666"/>
    <w:rsid w:val="00C36773"/>
    <w:rsid w:val="00C368CB"/>
    <w:rsid w:val="00C36A32"/>
    <w:rsid w:val="00C36ADE"/>
    <w:rsid w:val="00C36D6F"/>
    <w:rsid w:val="00C36EE1"/>
    <w:rsid w:val="00C36F80"/>
    <w:rsid w:val="00C37576"/>
    <w:rsid w:val="00C376C3"/>
    <w:rsid w:val="00C37932"/>
    <w:rsid w:val="00C37A0D"/>
    <w:rsid w:val="00C37D92"/>
    <w:rsid w:val="00C37DE2"/>
    <w:rsid w:val="00C37E4B"/>
    <w:rsid w:val="00C37EFE"/>
    <w:rsid w:val="00C37F66"/>
    <w:rsid w:val="00C40657"/>
    <w:rsid w:val="00C40664"/>
    <w:rsid w:val="00C407F1"/>
    <w:rsid w:val="00C40883"/>
    <w:rsid w:val="00C40A2B"/>
    <w:rsid w:val="00C40BAD"/>
    <w:rsid w:val="00C40DD9"/>
    <w:rsid w:val="00C40F47"/>
    <w:rsid w:val="00C412B5"/>
    <w:rsid w:val="00C4131E"/>
    <w:rsid w:val="00C41350"/>
    <w:rsid w:val="00C41520"/>
    <w:rsid w:val="00C417A2"/>
    <w:rsid w:val="00C4183E"/>
    <w:rsid w:val="00C4187A"/>
    <w:rsid w:val="00C41951"/>
    <w:rsid w:val="00C41CFF"/>
    <w:rsid w:val="00C4209E"/>
    <w:rsid w:val="00C42335"/>
    <w:rsid w:val="00C4235A"/>
    <w:rsid w:val="00C423CF"/>
    <w:rsid w:val="00C42553"/>
    <w:rsid w:val="00C42AF8"/>
    <w:rsid w:val="00C42BF2"/>
    <w:rsid w:val="00C42ECD"/>
    <w:rsid w:val="00C42F5B"/>
    <w:rsid w:val="00C430A7"/>
    <w:rsid w:val="00C43212"/>
    <w:rsid w:val="00C43301"/>
    <w:rsid w:val="00C43A77"/>
    <w:rsid w:val="00C43DD8"/>
    <w:rsid w:val="00C43EFA"/>
    <w:rsid w:val="00C43F5C"/>
    <w:rsid w:val="00C441D2"/>
    <w:rsid w:val="00C442B9"/>
    <w:rsid w:val="00C442FA"/>
    <w:rsid w:val="00C4472D"/>
    <w:rsid w:val="00C44967"/>
    <w:rsid w:val="00C44A1E"/>
    <w:rsid w:val="00C44A39"/>
    <w:rsid w:val="00C44B9F"/>
    <w:rsid w:val="00C44C70"/>
    <w:rsid w:val="00C44CCD"/>
    <w:rsid w:val="00C44F52"/>
    <w:rsid w:val="00C44F80"/>
    <w:rsid w:val="00C44FB4"/>
    <w:rsid w:val="00C45077"/>
    <w:rsid w:val="00C451AB"/>
    <w:rsid w:val="00C451FE"/>
    <w:rsid w:val="00C453C7"/>
    <w:rsid w:val="00C45591"/>
    <w:rsid w:val="00C456BF"/>
    <w:rsid w:val="00C457A6"/>
    <w:rsid w:val="00C45A2D"/>
    <w:rsid w:val="00C45F07"/>
    <w:rsid w:val="00C45F59"/>
    <w:rsid w:val="00C46075"/>
    <w:rsid w:val="00C462BC"/>
    <w:rsid w:val="00C46410"/>
    <w:rsid w:val="00C4674D"/>
    <w:rsid w:val="00C46893"/>
    <w:rsid w:val="00C46AA6"/>
    <w:rsid w:val="00C46BE8"/>
    <w:rsid w:val="00C470D8"/>
    <w:rsid w:val="00C47204"/>
    <w:rsid w:val="00C472B3"/>
    <w:rsid w:val="00C4741B"/>
    <w:rsid w:val="00C4752A"/>
    <w:rsid w:val="00C477E2"/>
    <w:rsid w:val="00C478A8"/>
    <w:rsid w:val="00C47961"/>
    <w:rsid w:val="00C4797A"/>
    <w:rsid w:val="00C47E26"/>
    <w:rsid w:val="00C47E8F"/>
    <w:rsid w:val="00C5005C"/>
    <w:rsid w:val="00C50109"/>
    <w:rsid w:val="00C5015A"/>
    <w:rsid w:val="00C5019D"/>
    <w:rsid w:val="00C502AF"/>
    <w:rsid w:val="00C505A4"/>
    <w:rsid w:val="00C5064C"/>
    <w:rsid w:val="00C50862"/>
    <w:rsid w:val="00C5099F"/>
    <w:rsid w:val="00C50C4D"/>
    <w:rsid w:val="00C50CDC"/>
    <w:rsid w:val="00C50DE1"/>
    <w:rsid w:val="00C50E70"/>
    <w:rsid w:val="00C50F4E"/>
    <w:rsid w:val="00C51187"/>
    <w:rsid w:val="00C514F8"/>
    <w:rsid w:val="00C51A93"/>
    <w:rsid w:val="00C51B4C"/>
    <w:rsid w:val="00C51C3E"/>
    <w:rsid w:val="00C51D20"/>
    <w:rsid w:val="00C52074"/>
    <w:rsid w:val="00C52185"/>
    <w:rsid w:val="00C52211"/>
    <w:rsid w:val="00C52527"/>
    <w:rsid w:val="00C52578"/>
    <w:rsid w:val="00C5259C"/>
    <w:rsid w:val="00C52657"/>
    <w:rsid w:val="00C526CB"/>
    <w:rsid w:val="00C52AC6"/>
    <w:rsid w:val="00C52B7F"/>
    <w:rsid w:val="00C52BC4"/>
    <w:rsid w:val="00C52C5B"/>
    <w:rsid w:val="00C52CB5"/>
    <w:rsid w:val="00C52D3E"/>
    <w:rsid w:val="00C52D88"/>
    <w:rsid w:val="00C52DF1"/>
    <w:rsid w:val="00C53341"/>
    <w:rsid w:val="00C53347"/>
    <w:rsid w:val="00C5354F"/>
    <w:rsid w:val="00C53582"/>
    <w:rsid w:val="00C536D0"/>
    <w:rsid w:val="00C5371E"/>
    <w:rsid w:val="00C537C3"/>
    <w:rsid w:val="00C537D3"/>
    <w:rsid w:val="00C53A73"/>
    <w:rsid w:val="00C53C15"/>
    <w:rsid w:val="00C53E10"/>
    <w:rsid w:val="00C5419D"/>
    <w:rsid w:val="00C54400"/>
    <w:rsid w:val="00C544EA"/>
    <w:rsid w:val="00C548C7"/>
    <w:rsid w:val="00C54909"/>
    <w:rsid w:val="00C54A1A"/>
    <w:rsid w:val="00C54A5D"/>
    <w:rsid w:val="00C54CCE"/>
    <w:rsid w:val="00C54DE5"/>
    <w:rsid w:val="00C54F13"/>
    <w:rsid w:val="00C552E4"/>
    <w:rsid w:val="00C55397"/>
    <w:rsid w:val="00C5547F"/>
    <w:rsid w:val="00C55C34"/>
    <w:rsid w:val="00C55E03"/>
    <w:rsid w:val="00C55ED1"/>
    <w:rsid w:val="00C55F34"/>
    <w:rsid w:val="00C55FFF"/>
    <w:rsid w:val="00C56004"/>
    <w:rsid w:val="00C563C2"/>
    <w:rsid w:val="00C5644F"/>
    <w:rsid w:val="00C56565"/>
    <w:rsid w:val="00C56611"/>
    <w:rsid w:val="00C566B1"/>
    <w:rsid w:val="00C567A3"/>
    <w:rsid w:val="00C567FC"/>
    <w:rsid w:val="00C568ED"/>
    <w:rsid w:val="00C56A9B"/>
    <w:rsid w:val="00C56AAB"/>
    <w:rsid w:val="00C56AD5"/>
    <w:rsid w:val="00C56B12"/>
    <w:rsid w:val="00C56BF0"/>
    <w:rsid w:val="00C56F84"/>
    <w:rsid w:val="00C57192"/>
    <w:rsid w:val="00C5745F"/>
    <w:rsid w:val="00C574FE"/>
    <w:rsid w:val="00C57954"/>
    <w:rsid w:val="00C579B9"/>
    <w:rsid w:val="00C57CD7"/>
    <w:rsid w:val="00C57E6E"/>
    <w:rsid w:val="00C60139"/>
    <w:rsid w:val="00C6040D"/>
    <w:rsid w:val="00C60417"/>
    <w:rsid w:val="00C60482"/>
    <w:rsid w:val="00C60496"/>
    <w:rsid w:val="00C606A8"/>
    <w:rsid w:val="00C609D2"/>
    <w:rsid w:val="00C60A46"/>
    <w:rsid w:val="00C60AE8"/>
    <w:rsid w:val="00C60BFA"/>
    <w:rsid w:val="00C60C0A"/>
    <w:rsid w:val="00C60C29"/>
    <w:rsid w:val="00C60E07"/>
    <w:rsid w:val="00C60FD4"/>
    <w:rsid w:val="00C61174"/>
    <w:rsid w:val="00C611B3"/>
    <w:rsid w:val="00C61433"/>
    <w:rsid w:val="00C615C9"/>
    <w:rsid w:val="00C6179A"/>
    <w:rsid w:val="00C618BD"/>
    <w:rsid w:val="00C619C8"/>
    <w:rsid w:val="00C61C8E"/>
    <w:rsid w:val="00C61DE9"/>
    <w:rsid w:val="00C6212A"/>
    <w:rsid w:val="00C62136"/>
    <w:rsid w:val="00C6230E"/>
    <w:rsid w:val="00C62466"/>
    <w:rsid w:val="00C624D7"/>
    <w:rsid w:val="00C625C5"/>
    <w:rsid w:val="00C629E7"/>
    <w:rsid w:val="00C62ACB"/>
    <w:rsid w:val="00C62ADD"/>
    <w:rsid w:val="00C62E8D"/>
    <w:rsid w:val="00C63472"/>
    <w:rsid w:val="00C63666"/>
    <w:rsid w:val="00C639EE"/>
    <w:rsid w:val="00C63C3E"/>
    <w:rsid w:val="00C63C5F"/>
    <w:rsid w:val="00C63DEF"/>
    <w:rsid w:val="00C6402C"/>
    <w:rsid w:val="00C6404A"/>
    <w:rsid w:val="00C641F1"/>
    <w:rsid w:val="00C64304"/>
    <w:rsid w:val="00C643F4"/>
    <w:rsid w:val="00C64446"/>
    <w:rsid w:val="00C64987"/>
    <w:rsid w:val="00C64B5C"/>
    <w:rsid w:val="00C64BB9"/>
    <w:rsid w:val="00C64ECF"/>
    <w:rsid w:val="00C64F64"/>
    <w:rsid w:val="00C64F7E"/>
    <w:rsid w:val="00C64FC1"/>
    <w:rsid w:val="00C6505A"/>
    <w:rsid w:val="00C651D5"/>
    <w:rsid w:val="00C65317"/>
    <w:rsid w:val="00C6532E"/>
    <w:rsid w:val="00C65613"/>
    <w:rsid w:val="00C657C2"/>
    <w:rsid w:val="00C658CC"/>
    <w:rsid w:val="00C65923"/>
    <w:rsid w:val="00C65A0E"/>
    <w:rsid w:val="00C65BE8"/>
    <w:rsid w:val="00C65CE2"/>
    <w:rsid w:val="00C66467"/>
    <w:rsid w:val="00C66548"/>
    <w:rsid w:val="00C666C4"/>
    <w:rsid w:val="00C66759"/>
    <w:rsid w:val="00C668E0"/>
    <w:rsid w:val="00C66B7F"/>
    <w:rsid w:val="00C66BB8"/>
    <w:rsid w:val="00C66E86"/>
    <w:rsid w:val="00C66E95"/>
    <w:rsid w:val="00C6711B"/>
    <w:rsid w:val="00C67204"/>
    <w:rsid w:val="00C672BD"/>
    <w:rsid w:val="00C67504"/>
    <w:rsid w:val="00C675A8"/>
    <w:rsid w:val="00C6761C"/>
    <w:rsid w:val="00C678CC"/>
    <w:rsid w:val="00C67A36"/>
    <w:rsid w:val="00C67B3F"/>
    <w:rsid w:val="00C67B7C"/>
    <w:rsid w:val="00C67C0A"/>
    <w:rsid w:val="00C67DD8"/>
    <w:rsid w:val="00C67F0C"/>
    <w:rsid w:val="00C702DB"/>
    <w:rsid w:val="00C70AC5"/>
    <w:rsid w:val="00C70CD6"/>
    <w:rsid w:val="00C70CE0"/>
    <w:rsid w:val="00C70D99"/>
    <w:rsid w:val="00C70E7D"/>
    <w:rsid w:val="00C70F4E"/>
    <w:rsid w:val="00C70FC9"/>
    <w:rsid w:val="00C70FE3"/>
    <w:rsid w:val="00C71030"/>
    <w:rsid w:val="00C71416"/>
    <w:rsid w:val="00C714DE"/>
    <w:rsid w:val="00C7171C"/>
    <w:rsid w:val="00C718B7"/>
    <w:rsid w:val="00C71CD8"/>
    <w:rsid w:val="00C71CFC"/>
    <w:rsid w:val="00C71E21"/>
    <w:rsid w:val="00C72316"/>
    <w:rsid w:val="00C7253D"/>
    <w:rsid w:val="00C7255A"/>
    <w:rsid w:val="00C72774"/>
    <w:rsid w:val="00C72876"/>
    <w:rsid w:val="00C72930"/>
    <w:rsid w:val="00C72D33"/>
    <w:rsid w:val="00C73156"/>
    <w:rsid w:val="00C73368"/>
    <w:rsid w:val="00C73416"/>
    <w:rsid w:val="00C73479"/>
    <w:rsid w:val="00C739DC"/>
    <w:rsid w:val="00C73CD4"/>
    <w:rsid w:val="00C73DD1"/>
    <w:rsid w:val="00C73FC6"/>
    <w:rsid w:val="00C73FD3"/>
    <w:rsid w:val="00C73FDD"/>
    <w:rsid w:val="00C742BF"/>
    <w:rsid w:val="00C742D9"/>
    <w:rsid w:val="00C7445F"/>
    <w:rsid w:val="00C74573"/>
    <w:rsid w:val="00C74945"/>
    <w:rsid w:val="00C74A01"/>
    <w:rsid w:val="00C74AC1"/>
    <w:rsid w:val="00C74C9B"/>
    <w:rsid w:val="00C74E71"/>
    <w:rsid w:val="00C74EC4"/>
    <w:rsid w:val="00C74F48"/>
    <w:rsid w:val="00C75186"/>
    <w:rsid w:val="00C75280"/>
    <w:rsid w:val="00C752F4"/>
    <w:rsid w:val="00C75374"/>
    <w:rsid w:val="00C7566B"/>
    <w:rsid w:val="00C7573A"/>
    <w:rsid w:val="00C75873"/>
    <w:rsid w:val="00C75A63"/>
    <w:rsid w:val="00C75BC4"/>
    <w:rsid w:val="00C75D4F"/>
    <w:rsid w:val="00C75EB4"/>
    <w:rsid w:val="00C75ED5"/>
    <w:rsid w:val="00C75F44"/>
    <w:rsid w:val="00C76378"/>
    <w:rsid w:val="00C7678E"/>
    <w:rsid w:val="00C767F8"/>
    <w:rsid w:val="00C76824"/>
    <w:rsid w:val="00C768CC"/>
    <w:rsid w:val="00C768DB"/>
    <w:rsid w:val="00C7693B"/>
    <w:rsid w:val="00C76A9D"/>
    <w:rsid w:val="00C76CA5"/>
    <w:rsid w:val="00C76ECE"/>
    <w:rsid w:val="00C76F88"/>
    <w:rsid w:val="00C76FDB"/>
    <w:rsid w:val="00C77153"/>
    <w:rsid w:val="00C7724D"/>
    <w:rsid w:val="00C7753F"/>
    <w:rsid w:val="00C77AD4"/>
    <w:rsid w:val="00C77B17"/>
    <w:rsid w:val="00C77C0C"/>
    <w:rsid w:val="00C77C57"/>
    <w:rsid w:val="00C77C80"/>
    <w:rsid w:val="00C77DD5"/>
    <w:rsid w:val="00C77E48"/>
    <w:rsid w:val="00C80072"/>
    <w:rsid w:val="00C800E4"/>
    <w:rsid w:val="00C803E2"/>
    <w:rsid w:val="00C804B4"/>
    <w:rsid w:val="00C8061B"/>
    <w:rsid w:val="00C80879"/>
    <w:rsid w:val="00C8097A"/>
    <w:rsid w:val="00C80A0E"/>
    <w:rsid w:val="00C80B26"/>
    <w:rsid w:val="00C80BED"/>
    <w:rsid w:val="00C80C47"/>
    <w:rsid w:val="00C80CD9"/>
    <w:rsid w:val="00C80DE7"/>
    <w:rsid w:val="00C81019"/>
    <w:rsid w:val="00C8141A"/>
    <w:rsid w:val="00C81500"/>
    <w:rsid w:val="00C81559"/>
    <w:rsid w:val="00C815F2"/>
    <w:rsid w:val="00C81676"/>
    <w:rsid w:val="00C816D3"/>
    <w:rsid w:val="00C81955"/>
    <w:rsid w:val="00C820B8"/>
    <w:rsid w:val="00C82227"/>
    <w:rsid w:val="00C824D1"/>
    <w:rsid w:val="00C825DF"/>
    <w:rsid w:val="00C82709"/>
    <w:rsid w:val="00C82778"/>
    <w:rsid w:val="00C827D0"/>
    <w:rsid w:val="00C8299D"/>
    <w:rsid w:val="00C829AB"/>
    <w:rsid w:val="00C82A0D"/>
    <w:rsid w:val="00C833C8"/>
    <w:rsid w:val="00C8344E"/>
    <w:rsid w:val="00C83B1E"/>
    <w:rsid w:val="00C83B84"/>
    <w:rsid w:val="00C83F15"/>
    <w:rsid w:val="00C84445"/>
    <w:rsid w:val="00C84533"/>
    <w:rsid w:val="00C84596"/>
    <w:rsid w:val="00C8478F"/>
    <w:rsid w:val="00C848F4"/>
    <w:rsid w:val="00C8492A"/>
    <w:rsid w:val="00C84B4F"/>
    <w:rsid w:val="00C84D70"/>
    <w:rsid w:val="00C8508A"/>
    <w:rsid w:val="00C854FE"/>
    <w:rsid w:val="00C8555B"/>
    <w:rsid w:val="00C857CA"/>
    <w:rsid w:val="00C85804"/>
    <w:rsid w:val="00C859C9"/>
    <w:rsid w:val="00C86075"/>
    <w:rsid w:val="00C862C0"/>
    <w:rsid w:val="00C863A0"/>
    <w:rsid w:val="00C864A9"/>
    <w:rsid w:val="00C8678F"/>
    <w:rsid w:val="00C86C72"/>
    <w:rsid w:val="00C86FED"/>
    <w:rsid w:val="00C87165"/>
    <w:rsid w:val="00C87248"/>
    <w:rsid w:val="00C872B7"/>
    <w:rsid w:val="00C8730B"/>
    <w:rsid w:val="00C87381"/>
    <w:rsid w:val="00C87428"/>
    <w:rsid w:val="00C874B8"/>
    <w:rsid w:val="00C874CE"/>
    <w:rsid w:val="00C8751B"/>
    <w:rsid w:val="00C8767C"/>
    <w:rsid w:val="00C876C1"/>
    <w:rsid w:val="00C87900"/>
    <w:rsid w:val="00C87C3D"/>
    <w:rsid w:val="00C87D4E"/>
    <w:rsid w:val="00C87DDD"/>
    <w:rsid w:val="00C87E28"/>
    <w:rsid w:val="00C87E7C"/>
    <w:rsid w:val="00C87E89"/>
    <w:rsid w:val="00C87FCE"/>
    <w:rsid w:val="00C900CB"/>
    <w:rsid w:val="00C9047E"/>
    <w:rsid w:val="00C90559"/>
    <w:rsid w:val="00C9056B"/>
    <w:rsid w:val="00C90749"/>
    <w:rsid w:val="00C90A1C"/>
    <w:rsid w:val="00C90C71"/>
    <w:rsid w:val="00C90C95"/>
    <w:rsid w:val="00C90D4C"/>
    <w:rsid w:val="00C90E3C"/>
    <w:rsid w:val="00C90F2D"/>
    <w:rsid w:val="00C90F68"/>
    <w:rsid w:val="00C91159"/>
    <w:rsid w:val="00C911AC"/>
    <w:rsid w:val="00C9157E"/>
    <w:rsid w:val="00C9194C"/>
    <w:rsid w:val="00C91AA3"/>
    <w:rsid w:val="00C91B1B"/>
    <w:rsid w:val="00C91B55"/>
    <w:rsid w:val="00C91CD5"/>
    <w:rsid w:val="00C91EBF"/>
    <w:rsid w:val="00C91F2D"/>
    <w:rsid w:val="00C91FF6"/>
    <w:rsid w:val="00C92110"/>
    <w:rsid w:val="00C92280"/>
    <w:rsid w:val="00C922CF"/>
    <w:rsid w:val="00C92555"/>
    <w:rsid w:val="00C92B8C"/>
    <w:rsid w:val="00C92D83"/>
    <w:rsid w:val="00C93060"/>
    <w:rsid w:val="00C931A1"/>
    <w:rsid w:val="00C93361"/>
    <w:rsid w:val="00C9349D"/>
    <w:rsid w:val="00C9366F"/>
    <w:rsid w:val="00C93734"/>
    <w:rsid w:val="00C93A84"/>
    <w:rsid w:val="00C93B11"/>
    <w:rsid w:val="00C93B31"/>
    <w:rsid w:val="00C93C12"/>
    <w:rsid w:val="00C93CA5"/>
    <w:rsid w:val="00C94187"/>
    <w:rsid w:val="00C945A1"/>
    <w:rsid w:val="00C946C4"/>
    <w:rsid w:val="00C949F8"/>
    <w:rsid w:val="00C94B46"/>
    <w:rsid w:val="00C94E5C"/>
    <w:rsid w:val="00C94F62"/>
    <w:rsid w:val="00C95062"/>
    <w:rsid w:val="00C9508B"/>
    <w:rsid w:val="00C955C3"/>
    <w:rsid w:val="00C95660"/>
    <w:rsid w:val="00C9578F"/>
    <w:rsid w:val="00C95E8F"/>
    <w:rsid w:val="00C95F9A"/>
    <w:rsid w:val="00C9613F"/>
    <w:rsid w:val="00C96163"/>
    <w:rsid w:val="00C96251"/>
    <w:rsid w:val="00C96488"/>
    <w:rsid w:val="00C964EB"/>
    <w:rsid w:val="00C96681"/>
    <w:rsid w:val="00C9678C"/>
    <w:rsid w:val="00C96869"/>
    <w:rsid w:val="00C9693C"/>
    <w:rsid w:val="00C969BB"/>
    <w:rsid w:val="00C96B91"/>
    <w:rsid w:val="00C96C6A"/>
    <w:rsid w:val="00C97199"/>
    <w:rsid w:val="00C972BC"/>
    <w:rsid w:val="00C973B9"/>
    <w:rsid w:val="00C975A1"/>
    <w:rsid w:val="00C976CE"/>
    <w:rsid w:val="00C9793A"/>
    <w:rsid w:val="00C97A60"/>
    <w:rsid w:val="00C97BA3"/>
    <w:rsid w:val="00C97C3C"/>
    <w:rsid w:val="00C97C48"/>
    <w:rsid w:val="00C97E92"/>
    <w:rsid w:val="00CA02D3"/>
    <w:rsid w:val="00CA03CA"/>
    <w:rsid w:val="00CA0525"/>
    <w:rsid w:val="00CA06D5"/>
    <w:rsid w:val="00CA0871"/>
    <w:rsid w:val="00CA091E"/>
    <w:rsid w:val="00CA0B37"/>
    <w:rsid w:val="00CA0C80"/>
    <w:rsid w:val="00CA0FF7"/>
    <w:rsid w:val="00CA1233"/>
    <w:rsid w:val="00CA15AD"/>
    <w:rsid w:val="00CA15B1"/>
    <w:rsid w:val="00CA1716"/>
    <w:rsid w:val="00CA1907"/>
    <w:rsid w:val="00CA1B2F"/>
    <w:rsid w:val="00CA1C60"/>
    <w:rsid w:val="00CA1D1A"/>
    <w:rsid w:val="00CA1E4F"/>
    <w:rsid w:val="00CA2250"/>
    <w:rsid w:val="00CA22EB"/>
    <w:rsid w:val="00CA2534"/>
    <w:rsid w:val="00CA2626"/>
    <w:rsid w:val="00CA263C"/>
    <w:rsid w:val="00CA263D"/>
    <w:rsid w:val="00CA279F"/>
    <w:rsid w:val="00CA288F"/>
    <w:rsid w:val="00CA2A54"/>
    <w:rsid w:val="00CA2C89"/>
    <w:rsid w:val="00CA2D5C"/>
    <w:rsid w:val="00CA32FE"/>
    <w:rsid w:val="00CA3302"/>
    <w:rsid w:val="00CA34D1"/>
    <w:rsid w:val="00CA37D3"/>
    <w:rsid w:val="00CA3A36"/>
    <w:rsid w:val="00CA3B55"/>
    <w:rsid w:val="00CA3DC2"/>
    <w:rsid w:val="00CA3F95"/>
    <w:rsid w:val="00CA414E"/>
    <w:rsid w:val="00CA4279"/>
    <w:rsid w:val="00CA449A"/>
    <w:rsid w:val="00CA44C5"/>
    <w:rsid w:val="00CA4917"/>
    <w:rsid w:val="00CA49B9"/>
    <w:rsid w:val="00CA4A42"/>
    <w:rsid w:val="00CA4BDA"/>
    <w:rsid w:val="00CA4D1E"/>
    <w:rsid w:val="00CA4D40"/>
    <w:rsid w:val="00CA5181"/>
    <w:rsid w:val="00CA527B"/>
    <w:rsid w:val="00CA550A"/>
    <w:rsid w:val="00CA57DA"/>
    <w:rsid w:val="00CA57F8"/>
    <w:rsid w:val="00CA5808"/>
    <w:rsid w:val="00CA5836"/>
    <w:rsid w:val="00CA58A2"/>
    <w:rsid w:val="00CA5901"/>
    <w:rsid w:val="00CA5968"/>
    <w:rsid w:val="00CA5B90"/>
    <w:rsid w:val="00CA5D82"/>
    <w:rsid w:val="00CA5DE4"/>
    <w:rsid w:val="00CA5DE6"/>
    <w:rsid w:val="00CA5E16"/>
    <w:rsid w:val="00CA5F27"/>
    <w:rsid w:val="00CA613B"/>
    <w:rsid w:val="00CA6761"/>
    <w:rsid w:val="00CA68B9"/>
    <w:rsid w:val="00CA68EC"/>
    <w:rsid w:val="00CA6A83"/>
    <w:rsid w:val="00CA6ABF"/>
    <w:rsid w:val="00CA6AD5"/>
    <w:rsid w:val="00CA6E13"/>
    <w:rsid w:val="00CA6E66"/>
    <w:rsid w:val="00CA6FEE"/>
    <w:rsid w:val="00CA705A"/>
    <w:rsid w:val="00CA7265"/>
    <w:rsid w:val="00CA75C2"/>
    <w:rsid w:val="00CA7613"/>
    <w:rsid w:val="00CA76E4"/>
    <w:rsid w:val="00CA77F5"/>
    <w:rsid w:val="00CB0123"/>
    <w:rsid w:val="00CB0233"/>
    <w:rsid w:val="00CB0352"/>
    <w:rsid w:val="00CB0399"/>
    <w:rsid w:val="00CB0434"/>
    <w:rsid w:val="00CB044C"/>
    <w:rsid w:val="00CB05D5"/>
    <w:rsid w:val="00CB0603"/>
    <w:rsid w:val="00CB0778"/>
    <w:rsid w:val="00CB07C0"/>
    <w:rsid w:val="00CB09DF"/>
    <w:rsid w:val="00CB09F2"/>
    <w:rsid w:val="00CB0A85"/>
    <w:rsid w:val="00CB0AB0"/>
    <w:rsid w:val="00CB0B8F"/>
    <w:rsid w:val="00CB0BB5"/>
    <w:rsid w:val="00CB0C70"/>
    <w:rsid w:val="00CB0D1D"/>
    <w:rsid w:val="00CB0F35"/>
    <w:rsid w:val="00CB119B"/>
    <w:rsid w:val="00CB13E8"/>
    <w:rsid w:val="00CB1458"/>
    <w:rsid w:val="00CB151D"/>
    <w:rsid w:val="00CB183E"/>
    <w:rsid w:val="00CB1919"/>
    <w:rsid w:val="00CB1C0D"/>
    <w:rsid w:val="00CB1CF0"/>
    <w:rsid w:val="00CB1F48"/>
    <w:rsid w:val="00CB204B"/>
    <w:rsid w:val="00CB2061"/>
    <w:rsid w:val="00CB2086"/>
    <w:rsid w:val="00CB20A7"/>
    <w:rsid w:val="00CB2281"/>
    <w:rsid w:val="00CB2313"/>
    <w:rsid w:val="00CB23C8"/>
    <w:rsid w:val="00CB2717"/>
    <w:rsid w:val="00CB2804"/>
    <w:rsid w:val="00CB2948"/>
    <w:rsid w:val="00CB2983"/>
    <w:rsid w:val="00CB2B2C"/>
    <w:rsid w:val="00CB2B5D"/>
    <w:rsid w:val="00CB2CD9"/>
    <w:rsid w:val="00CB2F76"/>
    <w:rsid w:val="00CB3075"/>
    <w:rsid w:val="00CB30A3"/>
    <w:rsid w:val="00CB35AB"/>
    <w:rsid w:val="00CB35EB"/>
    <w:rsid w:val="00CB3659"/>
    <w:rsid w:val="00CB36C7"/>
    <w:rsid w:val="00CB36CD"/>
    <w:rsid w:val="00CB37C5"/>
    <w:rsid w:val="00CB390E"/>
    <w:rsid w:val="00CB3E0E"/>
    <w:rsid w:val="00CB3F0F"/>
    <w:rsid w:val="00CB3F1D"/>
    <w:rsid w:val="00CB3F7A"/>
    <w:rsid w:val="00CB3FBA"/>
    <w:rsid w:val="00CB409B"/>
    <w:rsid w:val="00CB4235"/>
    <w:rsid w:val="00CB4640"/>
    <w:rsid w:val="00CB47E4"/>
    <w:rsid w:val="00CB4A6E"/>
    <w:rsid w:val="00CB4B26"/>
    <w:rsid w:val="00CB4DCC"/>
    <w:rsid w:val="00CB510C"/>
    <w:rsid w:val="00CB530E"/>
    <w:rsid w:val="00CB564A"/>
    <w:rsid w:val="00CB58AB"/>
    <w:rsid w:val="00CB58D1"/>
    <w:rsid w:val="00CB59AA"/>
    <w:rsid w:val="00CB5C1E"/>
    <w:rsid w:val="00CB5D39"/>
    <w:rsid w:val="00CB61E7"/>
    <w:rsid w:val="00CB657E"/>
    <w:rsid w:val="00CB6637"/>
    <w:rsid w:val="00CB68A3"/>
    <w:rsid w:val="00CB697A"/>
    <w:rsid w:val="00CB6C09"/>
    <w:rsid w:val="00CB6D99"/>
    <w:rsid w:val="00CB6DDA"/>
    <w:rsid w:val="00CB6F4C"/>
    <w:rsid w:val="00CB703B"/>
    <w:rsid w:val="00CB7300"/>
    <w:rsid w:val="00CB7380"/>
    <w:rsid w:val="00CB7396"/>
    <w:rsid w:val="00CB7443"/>
    <w:rsid w:val="00CB745C"/>
    <w:rsid w:val="00CB74DB"/>
    <w:rsid w:val="00CB767D"/>
    <w:rsid w:val="00CB7981"/>
    <w:rsid w:val="00CB7B48"/>
    <w:rsid w:val="00CB7C72"/>
    <w:rsid w:val="00CB7D26"/>
    <w:rsid w:val="00CC019A"/>
    <w:rsid w:val="00CC01ED"/>
    <w:rsid w:val="00CC0408"/>
    <w:rsid w:val="00CC0488"/>
    <w:rsid w:val="00CC04BD"/>
    <w:rsid w:val="00CC051D"/>
    <w:rsid w:val="00CC05DA"/>
    <w:rsid w:val="00CC07D4"/>
    <w:rsid w:val="00CC0D84"/>
    <w:rsid w:val="00CC0EC4"/>
    <w:rsid w:val="00CC1488"/>
    <w:rsid w:val="00CC178B"/>
    <w:rsid w:val="00CC17FE"/>
    <w:rsid w:val="00CC186C"/>
    <w:rsid w:val="00CC18B5"/>
    <w:rsid w:val="00CC19F9"/>
    <w:rsid w:val="00CC1A37"/>
    <w:rsid w:val="00CC1AC2"/>
    <w:rsid w:val="00CC1AF6"/>
    <w:rsid w:val="00CC1CA3"/>
    <w:rsid w:val="00CC1CE9"/>
    <w:rsid w:val="00CC1D43"/>
    <w:rsid w:val="00CC1F56"/>
    <w:rsid w:val="00CC1FBF"/>
    <w:rsid w:val="00CC2108"/>
    <w:rsid w:val="00CC2457"/>
    <w:rsid w:val="00CC24DE"/>
    <w:rsid w:val="00CC2528"/>
    <w:rsid w:val="00CC2649"/>
    <w:rsid w:val="00CC2672"/>
    <w:rsid w:val="00CC27B9"/>
    <w:rsid w:val="00CC2F1D"/>
    <w:rsid w:val="00CC3148"/>
    <w:rsid w:val="00CC34D6"/>
    <w:rsid w:val="00CC39CB"/>
    <w:rsid w:val="00CC3B77"/>
    <w:rsid w:val="00CC3D85"/>
    <w:rsid w:val="00CC3E7F"/>
    <w:rsid w:val="00CC420B"/>
    <w:rsid w:val="00CC430A"/>
    <w:rsid w:val="00CC46A2"/>
    <w:rsid w:val="00CC4CF6"/>
    <w:rsid w:val="00CC5367"/>
    <w:rsid w:val="00CC563D"/>
    <w:rsid w:val="00CC56E5"/>
    <w:rsid w:val="00CC5809"/>
    <w:rsid w:val="00CC5B00"/>
    <w:rsid w:val="00CC5F3C"/>
    <w:rsid w:val="00CC5FB0"/>
    <w:rsid w:val="00CC6229"/>
    <w:rsid w:val="00CC6418"/>
    <w:rsid w:val="00CC646A"/>
    <w:rsid w:val="00CC651A"/>
    <w:rsid w:val="00CC657F"/>
    <w:rsid w:val="00CC66B6"/>
    <w:rsid w:val="00CC676C"/>
    <w:rsid w:val="00CC67A7"/>
    <w:rsid w:val="00CC682D"/>
    <w:rsid w:val="00CC6A84"/>
    <w:rsid w:val="00CC6BC7"/>
    <w:rsid w:val="00CC6D30"/>
    <w:rsid w:val="00CC6E3E"/>
    <w:rsid w:val="00CC6E6A"/>
    <w:rsid w:val="00CC6F45"/>
    <w:rsid w:val="00CC7039"/>
    <w:rsid w:val="00CC70A3"/>
    <w:rsid w:val="00CC70F0"/>
    <w:rsid w:val="00CC73E3"/>
    <w:rsid w:val="00CC743B"/>
    <w:rsid w:val="00CC746E"/>
    <w:rsid w:val="00CC750B"/>
    <w:rsid w:val="00CC7526"/>
    <w:rsid w:val="00CC7759"/>
    <w:rsid w:val="00CC7840"/>
    <w:rsid w:val="00CC79EC"/>
    <w:rsid w:val="00CC7E2A"/>
    <w:rsid w:val="00CD0431"/>
    <w:rsid w:val="00CD04BC"/>
    <w:rsid w:val="00CD051F"/>
    <w:rsid w:val="00CD0951"/>
    <w:rsid w:val="00CD09C3"/>
    <w:rsid w:val="00CD0D1F"/>
    <w:rsid w:val="00CD0D92"/>
    <w:rsid w:val="00CD0E81"/>
    <w:rsid w:val="00CD1132"/>
    <w:rsid w:val="00CD11EF"/>
    <w:rsid w:val="00CD135C"/>
    <w:rsid w:val="00CD1454"/>
    <w:rsid w:val="00CD1474"/>
    <w:rsid w:val="00CD1AAC"/>
    <w:rsid w:val="00CD1AF2"/>
    <w:rsid w:val="00CD1B56"/>
    <w:rsid w:val="00CD1B95"/>
    <w:rsid w:val="00CD1E1D"/>
    <w:rsid w:val="00CD2219"/>
    <w:rsid w:val="00CD23AF"/>
    <w:rsid w:val="00CD24D8"/>
    <w:rsid w:val="00CD25AA"/>
    <w:rsid w:val="00CD283D"/>
    <w:rsid w:val="00CD2934"/>
    <w:rsid w:val="00CD293B"/>
    <w:rsid w:val="00CD2A57"/>
    <w:rsid w:val="00CD2CA3"/>
    <w:rsid w:val="00CD2F5D"/>
    <w:rsid w:val="00CD30C6"/>
    <w:rsid w:val="00CD3227"/>
    <w:rsid w:val="00CD322D"/>
    <w:rsid w:val="00CD3232"/>
    <w:rsid w:val="00CD3570"/>
    <w:rsid w:val="00CD38E6"/>
    <w:rsid w:val="00CD3B0E"/>
    <w:rsid w:val="00CD3B8C"/>
    <w:rsid w:val="00CD3C79"/>
    <w:rsid w:val="00CD40DF"/>
    <w:rsid w:val="00CD4134"/>
    <w:rsid w:val="00CD4136"/>
    <w:rsid w:val="00CD421B"/>
    <w:rsid w:val="00CD42E9"/>
    <w:rsid w:val="00CD46AE"/>
    <w:rsid w:val="00CD46DB"/>
    <w:rsid w:val="00CD46FA"/>
    <w:rsid w:val="00CD4888"/>
    <w:rsid w:val="00CD496A"/>
    <w:rsid w:val="00CD4B36"/>
    <w:rsid w:val="00CD4CA7"/>
    <w:rsid w:val="00CD4F42"/>
    <w:rsid w:val="00CD4F4B"/>
    <w:rsid w:val="00CD51AA"/>
    <w:rsid w:val="00CD5379"/>
    <w:rsid w:val="00CD5765"/>
    <w:rsid w:val="00CD5786"/>
    <w:rsid w:val="00CD5793"/>
    <w:rsid w:val="00CD5865"/>
    <w:rsid w:val="00CD594B"/>
    <w:rsid w:val="00CD5953"/>
    <w:rsid w:val="00CD5B02"/>
    <w:rsid w:val="00CD5DBD"/>
    <w:rsid w:val="00CD5E9E"/>
    <w:rsid w:val="00CD5F69"/>
    <w:rsid w:val="00CD60CE"/>
    <w:rsid w:val="00CD6329"/>
    <w:rsid w:val="00CD633F"/>
    <w:rsid w:val="00CD645F"/>
    <w:rsid w:val="00CD650B"/>
    <w:rsid w:val="00CD6609"/>
    <w:rsid w:val="00CD67F3"/>
    <w:rsid w:val="00CD682A"/>
    <w:rsid w:val="00CD68A1"/>
    <w:rsid w:val="00CD692F"/>
    <w:rsid w:val="00CD6970"/>
    <w:rsid w:val="00CD6A95"/>
    <w:rsid w:val="00CD6BA6"/>
    <w:rsid w:val="00CD6CB9"/>
    <w:rsid w:val="00CD6CD8"/>
    <w:rsid w:val="00CD6EE2"/>
    <w:rsid w:val="00CD7025"/>
    <w:rsid w:val="00CD710C"/>
    <w:rsid w:val="00CD7114"/>
    <w:rsid w:val="00CD7152"/>
    <w:rsid w:val="00CD71A3"/>
    <w:rsid w:val="00CD71CD"/>
    <w:rsid w:val="00CD7258"/>
    <w:rsid w:val="00CD7293"/>
    <w:rsid w:val="00CD733A"/>
    <w:rsid w:val="00CD7628"/>
    <w:rsid w:val="00CD7746"/>
    <w:rsid w:val="00CD77F3"/>
    <w:rsid w:val="00CD77F9"/>
    <w:rsid w:val="00CD7AE3"/>
    <w:rsid w:val="00CD7C48"/>
    <w:rsid w:val="00CD7E0E"/>
    <w:rsid w:val="00CD7F0B"/>
    <w:rsid w:val="00CD7F4B"/>
    <w:rsid w:val="00CE00D9"/>
    <w:rsid w:val="00CE02F1"/>
    <w:rsid w:val="00CE03BD"/>
    <w:rsid w:val="00CE05B6"/>
    <w:rsid w:val="00CE072A"/>
    <w:rsid w:val="00CE0A6F"/>
    <w:rsid w:val="00CE0CA6"/>
    <w:rsid w:val="00CE0CE9"/>
    <w:rsid w:val="00CE0E26"/>
    <w:rsid w:val="00CE114C"/>
    <w:rsid w:val="00CE11A2"/>
    <w:rsid w:val="00CE156A"/>
    <w:rsid w:val="00CE15B8"/>
    <w:rsid w:val="00CE163A"/>
    <w:rsid w:val="00CE16BD"/>
    <w:rsid w:val="00CE189C"/>
    <w:rsid w:val="00CE18F0"/>
    <w:rsid w:val="00CE19C4"/>
    <w:rsid w:val="00CE1A86"/>
    <w:rsid w:val="00CE1C02"/>
    <w:rsid w:val="00CE1E31"/>
    <w:rsid w:val="00CE1FD7"/>
    <w:rsid w:val="00CE207D"/>
    <w:rsid w:val="00CE2131"/>
    <w:rsid w:val="00CE2280"/>
    <w:rsid w:val="00CE240A"/>
    <w:rsid w:val="00CE2688"/>
    <w:rsid w:val="00CE2701"/>
    <w:rsid w:val="00CE2705"/>
    <w:rsid w:val="00CE27D7"/>
    <w:rsid w:val="00CE281A"/>
    <w:rsid w:val="00CE28A2"/>
    <w:rsid w:val="00CE2969"/>
    <w:rsid w:val="00CE29B4"/>
    <w:rsid w:val="00CE2A9A"/>
    <w:rsid w:val="00CE2AE0"/>
    <w:rsid w:val="00CE2C5E"/>
    <w:rsid w:val="00CE2EA7"/>
    <w:rsid w:val="00CE31F1"/>
    <w:rsid w:val="00CE34BA"/>
    <w:rsid w:val="00CE354F"/>
    <w:rsid w:val="00CE3661"/>
    <w:rsid w:val="00CE3719"/>
    <w:rsid w:val="00CE37E1"/>
    <w:rsid w:val="00CE3A13"/>
    <w:rsid w:val="00CE3BFD"/>
    <w:rsid w:val="00CE3D89"/>
    <w:rsid w:val="00CE3F54"/>
    <w:rsid w:val="00CE419B"/>
    <w:rsid w:val="00CE42DA"/>
    <w:rsid w:val="00CE433C"/>
    <w:rsid w:val="00CE447D"/>
    <w:rsid w:val="00CE4894"/>
    <w:rsid w:val="00CE4A49"/>
    <w:rsid w:val="00CE4C41"/>
    <w:rsid w:val="00CE4D66"/>
    <w:rsid w:val="00CE4FB7"/>
    <w:rsid w:val="00CE517B"/>
    <w:rsid w:val="00CE52D7"/>
    <w:rsid w:val="00CE5455"/>
    <w:rsid w:val="00CE545D"/>
    <w:rsid w:val="00CE5535"/>
    <w:rsid w:val="00CE557C"/>
    <w:rsid w:val="00CE55C8"/>
    <w:rsid w:val="00CE577D"/>
    <w:rsid w:val="00CE586F"/>
    <w:rsid w:val="00CE5966"/>
    <w:rsid w:val="00CE5C41"/>
    <w:rsid w:val="00CE5D28"/>
    <w:rsid w:val="00CE5D73"/>
    <w:rsid w:val="00CE5D76"/>
    <w:rsid w:val="00CE5F28"/>
    <w:rsid w:val="00CE634B"/>
    <w:rsid w:val="00CE6358"/>
    <w:rsid w:val="00CE63A5"/>
    <w:rsid w:val="00CE640C"/>
    <w:rsid w:val="00CE65F2"/>
    <w:rsid w:val="00CE6822"/>
    <w:rsid w:val="00CE683C"/>
    <w:rsid w:val="00CE68F2"/>
    <w:rsid w:val="00CE6954"/>
    <w:rsid w:val="00CE6A2C"/>
    <w:rsid w:val="00CE6D07"/>
    <w:rsid w:val="00CE6DD0"/>
    <w:rsid w:val="00CE6F6B"/>
    <w:rsid w:val="00CE728F"/>
    <w:rsid w:val="00CE72CC"/>
    <w:rsid w:val="00CE730C"/>
    <w:rsid w:val="00CE75D5"/>
    <w:rsid w:val="00CE760C"/>
    <w:rsid w:val="00CE762A"/>
    <w:rsid w:val="00CE764C"/>
    <w:rsid w:val="00CE7668"/>
    <w:rsid w:val="00CE766E"/>
    <w:rsid w:val="00CE7709"/>
    <w:rsid w:val="00CE7D82"/>
    <w:rsid w:val="00CE7DC2"/>
    <w:rsid w:val="00CF0083"/>
    <w:rsid w:val="00CF0242"/>
    <w:rsid w:val="00CF03E0"/>
    <w:rsid w:val="00CF04BB"/>
    <w:rsid w:val="00CF07AA"/>
    <w:rsid w:val="00CF0901"/>
    <w:rsid w:val="00CF0B38"/>
    <w:rsid w:val="00CF0BCC"/>
    <w:rsid w:val="00CF0E99"/>
    <w:rsid w:val="00CF0FB3"/>
    <w:rsid w:val="00CF15D7"/>
    <w:rsid w:val="00CF1670"/>
    <w:rsid w:val="00CF175C"/>
    <w:rsid w:val="00CF1854"/>
    <w:rsid w:val="00CF1864"/>
    <w:rsid w:val="00CF193B"/>
    <w:rsid w:val="00CF1A51"/>
    <w:rsid w:val="00CF1A7F"/>
    <w:rsid w:val="00CF1C11"/>
    <w:rsid w:val="00CF1C9E"/>
    <w:rsid w:val="00CF1D18"/>
    <w:rsid w:val="00CF1DD9"/>
    <w:rsid w:val="00CF2143"/>
    <w:rsid w:val="00CF28F7"/>
    <w:rsid w:val="00CF2A2C"/>
    <w:rsid w:val="00CF2A2D"/>
    <w:rsid w:val="00CF2B15"/>
    <w:rsid w:val="00CF2B39"/>
    <w:rsid w:val="00CF30F6"/>
    <w:rsid w:val="00CF33D2"/>
    <w:rsid w:val="00CF33D7"/>
    <w:rsid w:val="00CF366E"/>
    <w:rsid w:val="00CF3674"/>
    <w:rsid w:val="00CF37C5"/>
    <w:rsid w:val="00CF3856"/>
    <w:rsid w:val="00CF386A"/>
    <w:rsid w:val="00CF40DA"/>
    <w:rsid w:val="00CF4322"/>
    <w:rsid w:val="00CF43E1"/>
    <w:rsid w:val="00CF4411"/>
    <w:rsid w:val="00CF44AF"/>
    <w:rsid w:val="00CF45DA"/>
    <w:rsid w:val="00CF4A3A"/>
    <w:rsid w:val="00CF4AEA"/>
    <w:rsid w:val="00CF4CE6"/>
    <w:rsid w:val="00CF50C0"/>
    <w:rsid w:val="00CF5256"/>
    <w:rsid w:val="00CF54D5"/>
    <w:rsid w:val="00CF5678"/>
    <w:rsid w:val="00CF587A"/>
    <w:rsid w:val="00CF59D4"/>
    <w:rsid w:val="00CF5B30"/>
    <w:rsid w:val="00CF5B62"/>
    <w:rsid w:val="00CF602F"/>
    <w:rsid w:val="00CF60E8"/>
    <w:rsid w:val="00CF625E"/>
    <w:rsid w:val="00CF664B"/>
    <w:rsid w:val="00CF665D"/>
    <w:rsid w:val="00CF6987"/>
    <w:rsid w:val="00CF6C19"/>
    <w:rsid w:val="00CF6C6D"/>
    <w:rsid w:val="00CF6EB8"/>
    <w:rsid w:val="00CF6FD8"/>
    <w:rsid w:val="00CF71A1"/>
    <w:rsid w:val="00CF71BF"/>
    <w:rsid w:val="00CF746D"/>
    <w:rsid w:val="00CF7570"/>
    <w:rsid w:val="00CF765C"/>
    <w:rsid w:val="00CF76EC"/>
    <w:rsid w:val="00CF7A67"/>
    <w:rsid w:val="00CF7CEC"/>
    <w:rsid w:val="00CF7CF2"/>
    <w:rsid w:val="00CF7D90"/>
    <w:rsid w:val="00CF7DFF"/>
    <w:rsid w:val="00CF7F11"/>
    <w:rsid w:val="00CF7FB2"/>
    <w:rsid w:val="00D0029C"/>
    <w:rsid w:val="00D003DC"/>
    <w:rsid w:val="00D003F0"/>
    <w:rsid w:val="00D00472"/>
    <w:rsid w:val="00D007A4"/>
    <w:rsid w:val="00D007D3"/>
    <w:rsid w:val="00D0098D"/>
    <w:rsid w:val="00D009F5"/>
    <w:rsid w:val="00D00B0C"/>
    <w:rsid w:val="00D00DA3"/>
    <w:rsid w:val="00D00DD0"/>
    <w:rsid w:val="00D00FA4"/>
    <w:rsid w:val="00D011BD"/>
    <w:rsid w:val="00D011C2"/>
    <w:rsid w:val="00D012B1"/>
    <w:rsid w:val="00D015B6"/>
    <w:rsid w:val="00D0163D"/>
    <w:rsid w:val="00D016B6"/>
    <w:rsid w:val="00D016E1"/>
    <w:rsid w:val="00D0180C"/>
    <w:rsid w:val="00D01818"/>
    <w:rsid w:val="00D018DD"/>
    <w:rsid w:val="00D019CD"/>
    <w:rsid w:val="00D01A3A"/>
    <w:rsid w:val="00D01BC1"/>
    <w:rsid w:val="00D01C67"/>
    <w:rsid w:val="00D01C8A"/>
    <w:rsid w:val="00D01CBA"/>
    <w:rsid w:val="00D01D5F"/>
    <w:rsid w:val="00D0204B"/>
    <w:rsid w:val="00D021F7"/>
    <w:rsid w:val="00D02682"/>
    <w:rsid w:val="00D02746"/>
    <w:rsid w:val="00D0274D"/>
    <w:rsid w:val="00D028CB"/>
    <w:rsid w:val="00D02997"/>
    <w:rsid w:val="00D02A97"/>
    <w:rsid w:val="00D02AA0"/>
    <w:rsid w:val="00D02B2D"/>
    <w:rsid w:val="00D0335E"/>
    <w:rsid w:val="00D037D4"/>
    <w:rsid w:val="00D039F1"/>
    <w:rsid w:val="00D03B30"/>
    <w:rsid w:val="00D03D75"/>
    <w:rsid w:val="00D04047"/>
    <w:rsid w:val="00D04075"/>
    <w:rsid w:val="00D040D1"/>
    <w:rsid w:val="00D041EE"/>
    <w:rsid w:val="00D042C9"/>
    <w:rsid w:val="00D04631"/>
    <w:rsid w:val="00D046F9"/>
    <w:rsid w:val="00D04A99"/>
    <w:rsid w:val="00D04AF8"/>
    <w:rsid w:val="00D04CBC"/>
    <w:rsid w:val="00D04D80"/>
    <w:rsid w:val="00D04E79"/>
    <w:rsid w:val="00D04EEC"/>
    <w:rsid w:val="00D0511F"/>
    <w:rsid w:val="00D051EE"/>
    <w:rsid w:val="00D05341"/>
    <w:rsid w:val="00D054D9"/>
    <w:rsid w:val="00D0562B"/>
    <w:rsid w:val="00D05AB9"/>
    <w:rsid w:val="00D05B86"/>
    <w:rsid w:val="00D05C62"/>
    <w:rsid w:val="00D05D4D"/>
    <w:rsid w:val="00D05FAA"/>
    <w:rsid w:val="00D0682F"/>
    <w:rsid w:val="00D06919"/>
    <w:rsid w:val="00D06AB1"/>
    <w:rsid w:val="00D06D18"/>
    <w:rsid w:val="00D06EAD"/>
    <w:rsid w:val="00D06FB5"/>
    <w:rsid w:val="00D07015"/>
    <w:rsid w:val="00D07068"/>
    <w:rsid w:val="00D07084"/>
    <w:rsid w:val="00D07159"/>
    <w:rsid w:val="00D0720B"/>
    <w:rsid w:val="00D0730A"/>
    <w:rsid w:val="00D07737"/>
    <w:rsid w:val="00D079C8"/>
    <w:rsid w:val="00D100A0"/>
    <w:rsid w:val="00D100FE"/>
    <w:rsid w:val="00D10223"/>
    <w:rsid w:val="00D10334"/>
    <w:rsid w:val="00D10502"/>
    <w:rsid w:val="00D106C7"/>
    <w:rsid w:val="00D107EA"/>
    <w:rsid w:val="00D10806"/>
    <w:rsid w:val="00D10A80"/>
    <w:rsid w:val="00D10A92"/>
    <w:rsid w:val="00D10D03"/>
    <w:rsid w:val="00D10EA4"/>
    <w:rsid w:val="00D10F7E"/>
    <w:rsid w:val="00D10FF4"/>
    <w:rsid w:val="00D11077"/>
    <w:rsid w:val="00D113A2"/>
    <w:rsid w:val="00D113DD"/>
    <w:rsid w:val="00D11724"/>
    <w:rsid w:val="00D119EA"/>
    <w:rsid w:val="00D11B87"/>
    <w:rsid w:val="00D11E2D"/>
    <w:rsid w:val="00D11E47"/>
    <w:rsid w:val="00D11FDB"/>
    <w:rsid w:val="00D1236A"/>
    <w:rsid w:val="00D12428"/>
    <w:rsid w:val="00D125F2"/>
    <w:rsid w:val="00D1298A"/>
    <w:rsid w:val="00D12993"/>
    <w:rsid w:val="00D129A4"/>
    <w:rsid w:val="00D12C90"/>
    <w:rsid w:val="00D12DA4"/>
    <w:rsid w:val="00D12E83"/>
    <w:rsid w:val="00D130B4"/>
    <w:rsid w:val="00D13349"/>
    <w:rsid w:val="00D13422"/>
    <w:rsid w:val="00D13530"/>
    <w:rsid w:val="00D137FA"/>
    <w:rsid w:val="00D1381C"/>
    <w:rsid w:val="00D13B06"/>
    <w:rsid w:val="00D13C3C"/>
    <w:rsid w:val="00D13CB3"/>
    <w:rsid w:val="00D13EB7"/>
    <w:rsid w:val="00D13EE4"/>
    <w:rsid w:val="00D13F0C"/>
    <w:rsid w:val="00D13F60"/>
    <w:rsid w:val="00D13FA8"/>
    <w:rsid w:val="00D14156"/>
    <w:rsid w:val="00D141F4"/>
    <w:rsid w:val="00D1430E"/>
    <w:rsid w:val="00D14502"/>
    <w:rsid w:val="00D1483C"/>
    <w:rsid w:val="00D14A44"/>
    <w:rsid w:val="00D14AAE"/>
    <w:rsid w:val="00D14B9B"/>
    <w:rsid w:val="00D14C56"/>
    <w:rsid w:val="00D14CE1"/>
    <w:rsid w:val="00D14DF7"/>
    <w:rsid w:val="00D151EA"/>
    <w:rsid w:val="00D15214"/>
    <w:rsid w:val="00D154F1"/>
    <w:rsid w:val="00D1558E"/>
    <w:rsid w:val="00D15677"/>
    <w:rsid w:val="00D156F1"/>
    <w:rsid w:val="00D1581C"/>
    <w:rsid w:val="00D158ED"/>
    <w:rsid w:val="00D159C9"/>
    <w:rsid w:val="00D15BA4"/>
    <w:rsid w:val="00D15C23"/>
    <w:rsid w:val="00D15F6F"/>
    <w:rsid w:val="00D15F72"/>
    <w:rsid w:val="00D1602B"/>
    <w:rsid w:val="00D16337"/>
    <w:rsid w:val="00D16358"/>
    <w:rsid w:val="00D163D3"/>
    <w:rsid w:val="00D164AA"/>
    <w:rsid w:val="00D1667B"/>
    <w:rsid w:val="00D166CF"/>
    <w:rsid w:val="00D169C3"/>
    <w:rsid w:val="00D16AF8"/>
    <w:rsid w:val="00D16D6F"/>
    <w:rsid w:val="00D16DBC"/>
    <w:rsid w:val="00D16DD5"/>
    <w:rsid w:val="00D16E3D"/>
    <w:rsid w:val="00D16EA2"/>
    <w:rsid w:val="00D170C0"/>
    <w:rsid w:val="00D17146"/>
    <w:rsid w:val="00D17293"/>
    <w:rsid w:val="00D17294"/>
    <w:rsid w:val="00D17468"/>
    <w:rsid w:val="00D1769B"/>
    <w:rsid w:val="00D17811"/>
    <w:rsid w:val="00D17A73"/>
    <w:rsid w:val="00D17E33"/>
    <w:rsid w:val="00D17E37"/>
    <w:rsid w:val="00D17E9F"/>
    <w:rsid w:val="00D17EAD"/>
    <w:rsid w:val="00D17FE3"/>
    <w:rsid w:val="00D20284"/>
    <w:rsid w:val="00D204CE"/>
    <w:rsid w:val="00D20525"/>
    <w:rsid w:val="00D20560"/>
    <w:rsid w:val="00D2070C"/>
    <w:rsid w:val="00D2072A"/>
    <w:rsid w:val="00D2093A"/>
    <w:rsid w:val="00D20A8F"/>
    <w:rsid w:val="00D20B3B"/>
    <w:rsid w:val="00D20CB1"/>
    <w:rsid w:val="00D20F40"/>
    <w:rsid w:val="00D20F8B"/>
    <w:rsid w:val="00D212F1"/>
    <w:rsid w:val="00D2147F"/>
    <w:rsid w:val="00D216C4"/>
    <w:rsid w:val="00D21853"/>
    <w:rsid w:val="00D21A7D"/>
    <w:rsid w:val="00D21A89"/>
    <w:rsid w:val="00D21BBE"/>
    <w:rsid w:val="00D21BFB"/>
    <w:rsid w:val="00D21C75"/>
    <w:rsid w:val="00D21C8F"/>
    <w:rsid w:val="00D21CE2"/>
    <w:rsid w:val="00D21E86"/>
    <w:rsid w:val="00D21F03"/>
    <w:rsid w:val="00D21F94"/>
    <w:rsid w:val="00D220F0"/>
    <w:rsid w:val="00D2212D"/>
    <w:rsid w:val="00D222D2"/>
    <w:rsid w:val="00D224AA"/>
    <w:rsid w:val="00D22D09"/>
    <w:rsid w:val="00D22D9A"/>
    <w:rsid w:val="00D231F2"/>
    <w:rsid w:val="00D233BB"/>
    <w:rsid w:val="00D233DD"/>
    <w:rsid w:val="00D23407"/>
    <w:rsid w:val="00D234A0"/>
    <w:rsid w:val="00D235F1"/>
    <w:rsid w:val="00D2388B"/>
    <w:rsid w:val="00D239A7"/>
    <w:rsid w:val="00D23A29"/>
    <w:rsid w:val="00D23AB8"/>
    <w:rsid w:val="00D23CBB"/>
    <w:rsid w:val="00D23CF4"/>
    <w:rsid w:val="00D23F82"/>
    <w:rsid w:val="00D2408E"/>
    <w:rsid w:val="00D24283"/>
    <w:rsid w:val="00D244AC"/>
    <w:rsid w:val="00D244FA"/>
    <w:rsid w:val="00D24757"/>
    <w:rsid w:val="00D24924"/>
    <w:rsid w:val="00D24999"/>
    <w:rsid w:val="00D24A5C"/>
    <w:rsid w:val="00D24A71"/>
    <w:rsid w:val="00D24B17"/>
    <w:rsid w:val="00D24CC2"/>
    <w:rsid w:val="00D25110"/>
    <w:rsid w:val="00D2523B"/>
    <w:rsid w:val="00D25288"/>
    <w:rsid w:val="00D2533F"/>
    <w:rsid w:val="00D25406"/>
    <w:rsid w:val="00D25511"/>
    <w:rsid w:val="00D2558E"/>
    <w:rsid w:val="00D255FF"/>
    <w:rsid w:val="00D25617"/>
    <w:rsid w:val="00D257FC"/>
    <w:rsid w:val="00D2584E"/>
    <w:rsid w:val="00D258CF"/>
    <w:rsid w:val="00D25D3B"/>
    <w:rsid w:val="00D26031"/>
    <w:rsid w:val="00D2603B"/>
    <w:rsid w:val="00D262B9"/>
    <w:rsid w:val="00D26748"/>
    <w:rsid w:val="00D26780"/>
    <w:rsid w:val="00D269AB"/>
    <w:rsid w:val="00D26C2C"/>
    <w:rsid w:val="00D26C5F"/>
    <w:rsid w:val="00D27192"/>
    <w:rsid w:val="00D272AA"/>
    <w:rsid w:val="00D2738E"/>
    <w:rsid w:val="00D2744F"/>
    <w:rsid w:val="00D274B4"/>
    <w:rsid w:val="00D27842"/>
    <w:rsid w:val="00D278ED"/>
    <w:rsid w:val="00D278FE"/>
    <w:rsid w:val="00D27D51"/>
    <w:rsid w:val="00D27E5D"/>
    <w:rsid w:val="00D27F5C"/>
    <w:rsid w:val="00D3035D"/>
    <w:rsid w:val="00D30501"/>
    <w:rsid w:val="00D3068A"/>
    <w:rsid w:val="00D30811"/>
    <w:rsid w:val="00D308EB"/>
    <w:rsid w:val="00D30DC9"/>
    <w:rsid w:val="00D30ED8"/>
    <w:rsid w:val="00D30FBB"/>
    <w:rsid w:val="00D31002"/>
    <w:rsid w:val="00D311F2"/>
    <w:rsid w:val="00D3173E"/>
    <w:rsid w:val="00D31A34"/>
    <w:rsid w:val="00D31C07"/>
    <w:rsid w:val="00D32070"/>
    <w:rsid w:val="00D320C2"/>
    <w:rsid w:val="00D321AF"/>
    <w:rsid w:val="00D32206"/>
    <w:rsid w:val="00D322F2"/>
    <w:rsid w:val="00D32350"/>
    <w:rsid w:val="00D3235F"/>
    <w:rsid w:val="00D324D5"/>
    <w:rsid w:val="00D3256F"/>
    <w:rsid w:val="00D325AB"/>
    <w:rsid w:val="00D32864"/>
    <w:rsid w:val="00D32922"/>
    <w:rsid w:val="00D32B0A"/>
    <w:rsid w:val="00D32B9D"/>
    <w:rsid w:val="00D33658"/>
    <w:rsid w:val="00D33705"/>
    <w:rsid w:val="00D33729"/>
    <w:rsid w:val="00D3385F"/>
    <w:rsid w:val="00D339C9"/>
    <w:rsid w:val="00D33DB7"/>
    <w:rsid w:val="00D33F72"/>
    <w:rsid w:val="00D33FB5"/>
    <w:rsid w:val="00D34165"/>
    <w:rsid w:val="00D3422C"/>
    <w:rsid w:val="00D34549"/>
    <w:rsid w:val="00D345F4"/>
    <w:rsid w:val="00D34798"/>
    <w:rsid w:val="00D3496F"/>
    <w:rsid w:val="00D349EE"/>
    <w:rsid w:val="00D34A3A"/>
    <w:rsid w:val="00D34AAD"/>
    <w:rsid w:val="00D34CD4"/>
    <w:rsid w:val="00D34CF3"/>
    <w:rsid w:val="00D34DA0"/>
    <w:rsid w:val="00D34EEE"/>
    <w:rsid w:val="00D34FDA"/>
    <w:rsid w:val="00D351F1"/>
    <w:rsid w:val="00D3566A"/>
    <w:rsid w:val="00D356E0"/>
    <w:rsid w:val="00D35B48"/>
    <w:rsid w:val="00D35B64"/>
    <w:rsid w:val="00D361A3"/>
    <w:rsid w:val="00D36255"/>
    <w:rsid w:val="00D3627D"/>
    <w:rsid w:val="00D362D7"/>
    <w:rsid w:val="00D367EE"/>
    <w:rsid w:val="00D36829"/>
    <w:rsid w:val="00D36B46"/>
    <w:rsid w:val="00D36D3B"/>
    <w:rsid w:val="00D371CE"/>
    <w:rsid w:val="00D3736B"/>
    <w:rsid w:val="00D375A3"/>
    <w:rsid w:val="00D3782B"/>
    <w:rsid w:val="00D37943"/>
    <w:rsid w:val="00D37D0B"/>
    <w:rsid w:val="00D37D5F"/>
    <w:rsid w:val="00D37E03"/>
    <w:rsid w:val="00D40248"/>
    <w:rsid w:val="00D403BB"/>
    <w:rsid w:val="00D403BE"/>
    <w:rsid w:val="00D40453"/>
    <w:rsid w:val="00D40463"/>
    <w:rsid w:val="00D4050C"/>
    <w:rsid w:val="00D40542"/>
    <w:rsid w:val="00D4059B"/>
    <w:rsid w:val="00D405F6"/>
    <w:rsid w:val="00D40715"/>
    <w:rsid w:val="00D40745"/>
    <w:rsid w:val="00D4074A"/>
    <w:rsid w:val="00D4076F"/>
    <w:rsid w:val="00D40842"/>
    <w:rsid w:val="00D409BF"/>
    <w:rsid w:val="00D409D5"/>
    <w:rsid w:val="00D40B3C"/>
    <w:rsid w:val="00D40DBE"/>
    <w:rsid w:val="00D41105"/>
    <w:rsid w:val="00D4147B"/>
    <w:rsid w:val="00D41580"/>
    <w:rsid w:val="00D415D3"/>
    <w:rsid w:val="00D41C90"/>
    <w:rsid w:val="00D41DED"/>
    <w:rsid w:val="00D41FD8"/>
    <w:rsid w:val="00D420B4"/>
    <w:rsid w:val="00D421F8"/>
    <w:rsid w:val="00D422B9"/>
    <w:rsid w:val="00D42533"/>
    <w:rsid w:val="00D42760"/>
    <w:rsid w:val="00D4283E"/>
    <w:rsid w:val="00D4293C"/>
    <w:rsid w:val="00D42A47"/>
    <w:rsid w:val="00D42A89"/>
    <w:rsid w:val="00D42E79"/>
    <w:rsid w:val="00D42E9D"/>
    <w:rsid w:val="00D42F11"/>
    <w:rsid w:val="00D42F2F"/>
    <w:rsid w:val="00D430A4"/>
    <w:rsid w:val="00D432DB"/>
    <w:rsid w:val="00D434C0"/>
    <w:rsid w:val="00D43563"/>
    <w:rsid w:val="00D4362D"/>
    <w:rsid w:val="00D43ABE"/>
    <w:rsid w:val="00D43BEE"/>
    <w:rsid w:val="00D43CB5"/>
    <w:rsid w:val="00D43F9A"/>
    <w:rsid w:val="00D4409A"/>
    <w:rsid w:val="00D441BD"/>
    <w:rsid w:val="00D44749"/>
    <w:rsid w:val="00D44860"/>
    <w:rsid w:val="00D449B0"/>
    <w:rsid w:val="00D44A20"/>
    <w:rsid w:val="00D44A3C"/>
    <w:rsid w:val="00D44A79"/>
    <w:rsid w:val="00D44D19"/>
    <w:rsid w:val="00D44E94"/>
    <w:rsid w:val="00D45305"/>
    <w:rsid w:val="00D45350"/>
    <w:rsid w:val="00D45458"/>
    <w:rsid w:val="00D45723"/>
    <w:rsid w:val="00D45844"/>
    <w:rsid w:val="00D45B45"/>
    <w:rsid w:val="00D45EA0"/>
    <w:rsid w:val="00D46151"/>
    <w:rsid w:val="00D46327"/>
    <w:rsid w:val="00D46535"/>
    <w:rsid w:val="00D46573"/>
    <w:rsid w:val="00D4679C"/>
    <w:rsid w:val="00D46A6F"/>
    <w:rsid w:val="00D46BE2"/>
    <w:rsid w:val="00D46C35"/>
    <w:rsid w:val="00D47076"/>
    <w:rsid w:val="00D470F9"/>
    <w:rsid w:val="00D47490"/>
    <w:rsid w:val="00D47639"/>
    <w:rsid w:val="00D47885"/>
    <w:rsid w:val="00D47B7F"/>
    <w:rsid w:val="00D47DE0"/>
    <w:rsid w:val="00D47E39"/>
    <w:rsid w:val="00D47E3A"/>
    <w:rsid w:val="00D50312"/>
    <w:rsid w:val="00D5039F"/>
    <w:rsid w:val="00D50546"/>
    <w:rsid w:val="00D5054D"/>
    <w:rsid w:val="00D50692"/>
    <w:rsid w:val="00D5073F"/>
    <w:rsid w:val="00D50797"/>
    <w:rsid w:val="00D50991"/>
    <w:rsid w:val="00D50A63"/>
    <w:rsid w:val="00D50A6A"/>
    <w:rsid w:val="00D50B0A"/>
    <w:rsid w:val="00D50EB0"/>
    <w:rsid w:val="00D50F5E"/>
    <w:rsid w:val="00D51115"/>
    <w:rsid w:val="00D512CB"/>
    <w:rsid w:val="00D513CD"/>
    <w:rsid w:val="00D513F6"/>
    <w:rsid w:val="00D517DC"/>
    <w:rsid w:val="00D51944"/>
    <w:rsid w:val="00D51A79"/>
    <w:rsid w:val="00D51C5A"/>
    <w:rsid w:val="00D51D7E"/>
    <w:rsid w:val="00D5222B"/>
    <w:rsid w:val="00D524C0"/>
    <w:rsid w:val="00D52567"/>
    <w:rsid w:val="00D52661"/>
    <w:rsid w:val="00D527C1"/>
    <w:rsid w:val="00D5286D"/>
    <w:rsid w:val="00D52923"/>
    <w:rsid w:val="00D52F6A"/>
    <w:rsid w:val="00D52FDC"/>
    <w:rsid w:val="00D5307D"/>
    <w:rsid w:val="00D5342A"/>
    <w:rsid w:val="00D53474"/>
    <w:rsid w:val="00D53838"/>
    <w:rsid w:val="00D538B9"/>
    <w:rsid w:val="00D538FF"/>
    <w:rsid w:val="00D53933"/>
    <w:rsid w:val="00D53959"/>
    <w:rsid w:val="00D539CB"/>
    <w:rsid w:val="00D53CAA"/>
    <w:rsid w:val="00D53D85"/>
    <w:rsid w:val="00D53E99"/>
    <w:rsid w:val="00D53F03"/>
    <w:rsid w:val="00D53F58"/>
    <w:rsid w:val="00D53FE8"/>
    <w:rsid w:val="00D54167"/>
    <w:rsid w:val="00D5449D"/>
    <w:rsid w:val="00D54540"/>
    <w:rsid w:val="00D54601"/>
    <w:rsid w:val="00D547EC"/>
    <w:rsid w:val="00D5485C"/>
    <w:rsid w:val="00D54971"/>
    <w:rsid w:val="00D54D84"/>
    <w:rsid w:val="00D54F19"/>
    <w:rsid w:val="00D553B1"/>
    <w:rsid w:val="00D557C4"/>
    <w:rsid w:val="00D5581E"/>
    <w:rsid w:val="00D55A21"/>
    <w:rsid w:val="00D55A25"/>
    <w:rsid w:val="00D55AAC"/>
    <w:rsid w:val="00D55D38"/>
    <w:rsid w:val="00D55D84"/>
    <w:rsid w:val="00D55DFF"/>
    <w:rsid w:val="00D55F0D"/>
    <w:rsid w:val="00D56050"/>
    <w:rsid w:val="00D56056"/>
    <w:rsid w:val="00D560EB"/>
    <w:rsid w:val="00D56209"/>
    <w:rsid w:val="00D5621D"/>
    <w:rsid w:val="00D5622B"/>
    <w:rsid w:val="00D564B2"/>
    <w:rsid w:val="00D566D1"/>
    <w:rsid w:val="00D5690A"/>
    <w:rsid w:val="00D5695E"/>
    <w:rsid w:val="00D56AE0"/>
    <w:rsid w:val="00D56AFB"/>
    <w:rsid w:val="00D57117"/>
    <w:rsid w:val="00D57327"/>
    <w:rsid w:val="00D5740F"/>
    <w:rsid w:val="00D574FF"/>
    <w:rsid w:val="00D57744"/>
    <w:rsid w:val="00D5789E"/>
    <w:rsid w:val="00D579FA"/>
    <w:rsid w:val="00D57B07"/>
    <w:rsid w:val="00D57B1F"/>
    <w:rsid w:val="00D57BD4"/>
    <w:rsid w:val="00D57C4E"/>
    <w:rsid w:val="00D57C6E"/>
    <w:rsid w:val="00D57C95"/>
    <w:rsid w:val="00D57EBA"/>
    <w:rsid w:val="00D57F68"/>
    <w:rsid w:val="00D601C0"/>
    <w:rsid w:val="00D60223"/>
    <w:rsid w:val="00D60364"/>
    <w:rsid w:val="00D60488"/>
    <w:rsid w:val="00D60633"/>
    <w:rsid w:val="00D6070B"/>
    <w:rsid w:val="00D607BC"/>
    <w:rsid w:val="00D6090B"/>
    <w:rsid w:val="00D60C24"/>
    <w:rsid w:val="00D60D74"/>
    <w:rsid w:val="00D60DA2"/>
    <w:rsid w:val="00D60F01"/>
    <w:rsid w:val="00D60F07"/>
    <w:rsid w:val="00D61197"/>
    <w:rsid w:val="00D61226"/>
    <w:rsid w:val="00D6126B"/>
    <w:rsid w:val="00D612AE"/>
    <w:rsid w:val="00D61400"/>
    <w:rsid w:val="00D61485"/>
    <w:rsid w:val="00D61582"/>
    <w:rsid w:val="00D615DB"/>
    <w:rsid w:val="00D61676"/>
    <w:rsid w:val="00D61702"/>
    <w:rsid w:val="00D61866"/>
    <w:rsid w:val="00D6187C"/>
    <w:rsid w:val="00D61890"/>
    <w:rsid w:val="00D61B27"/>
    <w:rsid w:val="00D61D0B"/>
    <w:rsid w:val="00D61EE1"/>
    <w:rsid w:val="00D6232B"/>
    <w:rsid w:val="00D623AE"/>
    <w:rsid w:val="00D62599"/>
    <w:rsid w:val="00D62606"/>
    <w:rsid w:val="00D6278B"/>
    <w:rsid w:val="00D62AC0"/>
    <w:rsid w:val="00D62DE4"/>
    <w:rsid w:val="00D62E6B"/>
    <w:rsid w:val="00D63104"/>
    <w:rsid w:val="00D63157"/>
    <w:rsid w:val="00D63215"/>
    <w:rsid w:val="00D63531"/>
    <w:rsid w:val="00D635EB"/>
    <w:rsid w:val="00D6386F"/>
    <w:rsid w:val="00D638A8"/>
    <w:rsid w:val="00D6391B"/>
    <w:rsid w:val="00D63AE8"/>
    <w:rsid w:val="00D63EC2"/>
    <w:rsid w:val="00D63F30"/>
    <w:rsid w:val="00D64503"/>
    <w:rsid w:val="00D6462A"/>
    <w:rsid w:val="00D64631"/>
    <w:rsid w:val="00D64667"/>
    <w:rsid w:val="00D64793"/>
    <w:rsid w:val="00D6490D"/>
    <w:rsid w:val="00D6499A"/>
    <w:rsid w:val="00D649DD"/>
    <w:rsid w:val="00D64D95"/>
    <w:rsid w:val="00D64F5A"/>
    <w:rsid w:val="00D64F82"/>
    <w:rsid w:val="00D657C4"/>
    <w:rsid w:val="00D65870"/>
    <w:rsid w:val="00D65956"/>
    <w:rsid w:val="00D659AC"/>
    <w:rsid w:val="00D65A5E"/>
    <w:rsid w:val="00D65C46"/>
    <w:rsid w:val="00D65D72"/>
    <w:rsid w:val="00D65D91"/>
    <w:rsid w:val="00D65ED0"/>
    <w:rsid w:val="00D65ED4"/>
    <w:rsid w:val="00D65F7E"/>
    <w:rsid w:val="00D65F84"/>
    <w:rsid w:val="00D660A4"/>
    <w:rsid w:val="00D66104"/>
    <w:rsid w:val="00D664AB"/>
    <w:rsid w:val="00D66A9B"/>
    <w:rsid w:val="00D66ADC"/>
    <w:rsid w:val="00D6722D"/>
    <w:rsid w:val="00D675B5"/>
    <w:rsid w:val="00D67657"/>
    <w:rsid w:val="00D67767"/>
    <w:rsid w:val="00D67781"/>
    <w:rsid w:val="00D677D1"/>
    <w:rsid w:val="00D679CA"/>
    <w:rsid w:val="00D67D22"/>
    <w:rsid w:val="00D67E49"/>
    <w:rsid w:val="00D67E60"/>
    <w:rsid w:val="00D67F9E"/>
    <w:rsid w:val="00D70158"/>
    <w:rsid w:val="00D705B0"/>
    <w:rsid w:val="00D70646"/>
    <w:rsid w:val="00D706BB"/>
    <w:rsid w:val="00D709D4"/>
    <w:rsid w:val="00D70BBD"/>
    <w:rsid w:val="00D70CA9"/>
    <w:rsid w:val="00D70CD0"/>
    <w:rsid w:val="00D70CEB"/>
    <w:rsid w:val="00D70D1F"/>
    <w:rsid w:val="00D70D62"/>
    <w:rsid w:val="00D710FE"/>
    <w:rsid w:val="00D711D9"/>
    <w:rsid w:val="00D7123A"/>
    <w:rsid w:val="00D71341"/>
    <w:rsid w:val="00D7138F"/>
    <w:rsid w:val="00D713BC"/>
    <w:rsid w:val="00D714A8"/>
    <w:rsid w:val="00D714C5"/>
    <w:rsid w:val="00D714DD"/>
    <w:rsid w:val="00D7151C"/>
    <w:rsid w:val="00D71AE7"/>
    <w:rsid w:val="00D71B04"/>
    <w:rsid w:val="00D71C33"/>
    <w:rsid w:val="00D71DEC"/>
    <w:rsid w:val="00D720D9"/>
    <w:rsid w:val="00D724D1"/>
    <w:rsid w:val="00D724F9"/>
    <w:rsid w:val="00D72558"/>
    <w:rsid w:val="00D72657"/>
    <w:rsid w:val="00D72798"/>
    <w:rsid w:val="00D728E4"/>
    <w:rsid w:val="00D72ECC"/>
    <w:rsid w:val="00D72FAC"/>
    <w:rsid w:val="00D732B5"/>
    <w:rsid w:val="00D7344E"/>
    <w:rsid w:val="00D734D8"/>
    <w:rsid w:val="00D739EA"/>
    <w:rsid w:val="00D73BDD"/>
    <w:rsid w:val="00D73C8F"/>
    <w:rsid w:val="00D742E7"/>
    <w:rsid w:val="00D743B4"/>
    <w:rsid w:val="00D74471"/>
    <w:rsid w:val="00D745E1"/>
    <w:rsid w:val="00D747FB"/>
    <w:rsid w:val="00D74A46"/>
    <w:rsid w:val="00D74AC6"/>
    <w:rsid w:val="00D74AD3"/>
    <w:rsid w:val="00D74C54"/>
    <w:rsid w:val="00D7507D"/>
    <w:rsid w:val="00D754A8"/>
    <w:rsid w:val="00D75A07"/>
    <w:rsid w:val="00D75A6C"/>
    <w:rsid w:val="00D75DB1"/>
    <w:rsid w:val="00D75E55"/>
    <w:rsid w:val="00D75F4C"/>
    <w:rsid w:val="00D76020"/>
    <w:rsid w:val="00D76170"/>
    <w:rsid w:val="00D76676"/>
    <w:rsid w:val="00D766AC"/>
    <w:rsid w:val="00D767A7"/>
    <w:rsid w:val="00D7694B"/>
    <w:rsid w:val="00D76965"/>
    <w:rsid w:val="00D76969"/>
    <w:rsid w:val="00D76AD2"/>
    <w:rsid w:val="00D76AFA"/>
    <w:rsid w:val="00D76CC7"/>
    <w:rsid w:val="00D77031"/>
    <w:rsid w:val="00D770E9"/>
    <w:rsid w:val="00D771C2"/>
    <w:rsid w:val="00D773DD"/>
    <w:rsid w:val="00D77427"/>
    <w:rsid w:val="00D776D9"/>
    <w:rsid w:val="00D7776B"/>
    <w:rsid w:val="00D77946"/>
    <w:rsid w:val="00D779C9"/>
    <w:rsid w:val="00D77A3B"/>
    <w:rsid w:val="00D77C6A"/>
    <w:rsid w:val="00D77CED"/>
    <w:rsid w:val="00D77D04"/>
    <w:rsid w:val="00D77D5D"/>
    <w:rsid w:val="00D801CA"/>
    <w:rsid w:val="00D801E3"/>
    <w:rsid w:val="00D80584"/>
    <w:rsid w:val="00D80655"/>
    <w:rsid w:val="00D8098D"/>
    <w:rsid w:val="00D80D2D"/>
    <w:rsid w:val="00D80EA9"/>
    <w:rsid w:val="00D81049"/>
    <w:rsid w:val="00D81120"/>
    <w:rsid w:val="00D813E4"/>
    <w:rsid w:val="00D814E8"/>
    <w:rsid w:val="00D815D6"/>
    <w:rsid w:val="00D8191C"/>
    <w:rsid w:val="00D81A40"/>
    <w:rsid w:val="00D81B32"/>
    <w:rsid w:val="00D81BE2"/>
    <w:rsid w:val="00D81D26"/>
    <w:rsid w:val="00D81D78"/>
    <w:rsid w:val="00D81E04"/>
    <w:rsid w:val="00D81E69"/>
    <w:rsid w:val="00D81FED"/>
    <w:rsid w:val="00D8225F"/>
    <w:rsid w:val="00D8229A"/>
    <w:rsid w:val="00D825D3"/>
    <w:rsid w:val="00D82A16"/>
    <w:rsid w:val="00D82AF4"/>
    <w:rsid w:val="00D82D31"/>
    <w:rsid w:val="00D82E39"/>
    <w:rsid w:val="00D83052"/>
    <w:rsid w:val="00D8325E"/>
    <w:rsid w:val="00D8344D"/>
    <w:rsid w:val="00D834C7"/>
    <w:rsid w:val="00D83517"/>
    <w:rsid w:val="00D8380D"/>
    <w:rsid w:val="00D83919"/>
    <w:rsid w:val="00D83A91"/>
    <w:rsid w:val="00D83D41"/>
    <w:rsid w:val="00D83F69"/>
    <w:rsid w:val="00D83FE3"/>
    <w:rsid w:val="00D843BB"/>
    <w:rsid w:val="00D8448C"/>
    <w:rsid w:val="00D8448E"/>
    <w:rsid w:val="00D844A7"/>
    <w:rsid w:val="00D845C3"/>
    <w:rsid w:val="00D8477C"/>
    <w:rsid w:val="00D849A9"/>
    <w:rsid w:val="00D84A5D"/>
    <w:rsid w:val="00D84C93"/>
    <w:rsid w:val="00D84D03"/>
    <w:rsid w:val="00D85805"/>
    <w:rsid w:val="00D859C1"/>
    <w:rsid w:val="00D85B59"/>
    <w:rsid w:val="00D85B6F"/>
    <w:rsid w:val="00D85CBC"/>
    <w:rsid w:val="00D85F96"/>
    <w:rsid w:val="00D86330"/>
    <w:rsid w:val="00D866EA"/>
    <w:rsid w:val="00D8695A"/>
    <w:rsid w:val="00D86D3C"/>
    <w:rsid w:val="00D86E6B"/>
    <w:rsid w:val="00D86F11"/>
    <w:rsid w:val="00D86F30"/>
    <w:rsid w:val="00D86F74"/>
    <w:rsid w:val="00D8703D"/>
    <w:rsid w:val="00D872D0"/>
    <w:rsid w:val="00D8745E"/>
    <w:rsid w:val="00D87476"/>
    <w:rsid w:val="00D875B8"/>
    <w:rsid w:val="00D87809"/>
    <w:rsid w:val="00D8786C"/>
    <w:rsid w:val="00D87885"/>
    <w:rsid w:val="00D87B55"/>
    <w:rsid w:val="00D87E99"/>
    <w:rsid w:val="00D87F9E"/>
    <w:rsid w:val="00D900C2"/>
    <w:rsid w:val="00D902C9"/>
    <w:rsid w:val="00D90432"/>
    <w:rsid w:val="00D904E4"/>
    <w:rsid w:val="00D905E9"/>
    <w:rsid w:val="00D90686"/>
    <w:rsid w:val="00D907A2"/>
    <w:rsid w:val="00D90A4E"/>
    <w:rsid w:val="00D90E7D"/>
    <w:rsid w:val="00D90F80"/>
    <w:rsid w:val="00D90FFD"/>
    <w:rsid w:val="00D911E1"/>
    <w:rsid w:val="00D91374"/>
    <w:rsid w:val="00D915C0"/>
    <w:rsid w:val="00D915DA"/>
    <w:rsid w:val="00D91661"/>
    <w:rsid w:val="00D91A34"/>
    <w:rsid w:val="00D91EAE"/>
    <w:rsid w:val="00D9228F"/>
    <w:rsid w:val="00D92724"/>
    <w:rsid w:val="00D92EFA"/>
    <w:rsid w:val="00D92F5B"/>
    <w:rsid w:val="00D93123"/>
    <w:rsid w:val="00D93813"/>
    <w:rsid w:val="00D93912"/>
    <w:rsid w:val="00D93AEA"/>
    <w:rsid w:val="00D93BA0"/>
    <w:rsid w:val="00D93C0A"/>
    <w:rsid w:val="00D93C4E"/>
    <w:rsid w:val="00D93D2C"/>
    <w:rsid w:val="00D93E0A"/>
    <w:rsid w:val="00D94297"/>
    <w:rsid w:val="00D9431B"/>
    <w:rsid w:val="00D944AE"/>
    <w:rsid w:val="00D94526"/>
    <w:rsid w:val="00D945C1"/>
    <w:rsid w:val="00D946B2"/>
    <w:rsid w:val="00D94803"/>
    <w:rsid w:val="00D949A4"/>
    <w:rsid w:val="00D94B38"/>
    <w:rsid w:val="00D9531A"/>
    <w:rsid w:val="00D95542"/>
    <w:rsid w:val="00D957F3"/>
    <w:rsid w:val="00D959E9"/>
    <w:rsid w:val="00D95B04"/>
    <w:rsid w:val="00D95E79"/>
    <w:rsid w:val="00D95F5B"/>
    <w:rsid w:val="00D96428"/>
    <w:rsid w:val="00D9652B"/>
    <w:rsid w:val="00D9652D"/>
    <w:rsid w:val="00D9663D"/>
    <w:rsid w:val="00D96702"/>
    <w:rsid w:val="00D9681F"/>
    <w:rsid w:val="00D968D8"/>
    <w:rsid w:val="00D96AA1"/>
    <w:rsid w:val="00D96C0D"/>
    <w:rsid w:val="00D96E32"/>
    <w:rsid w:val="00D96E9C"/>
    <w:rsid w:val="00D96ED0"/>
    <w:rsid w:val="00D97361"/>
    <w:rsid w:val="00D9742D"/>
    <w:rsid w:val="00D975C9"/>
    <w:rsid w:val="00D9773F"/>
    <w:rsid w:val="00D977C1"/>
    <w:rsid w:val="00D979C6"/>
    <w:rsid w:val="00D97ACE"/>
    <w:rsid w:val="00D97CE2"/>
    <w:rsid w:val="00D97D4E"/>
    <w:rsid w:val="00D97D6B"/>
    <w:rsid w:val="00D97F11"/>
    <w:rsid w:val="00D97FB8"/>
    <w:rsid w:val="00DA0053"/>
    <w:rsid w:val="00DA0089"/>
    <w:rsid w:val="00DA00B2"/>
    <w:rsid w:val="00DA0191"/>
    <w:rsid w:val="00DA079F"/>
    <w:rsid w:val="00DA07E0"/>
    <w:rsid w:val="00DA08FA"/>
    <w:rsid w:val="00DA092C"/>
    <w:rsid w:val="00DA0DED"/>
    <w:rsid w:val="00DA0F16"/>
    <w:rsid w:val="00DA1135"/>
    <w:rsid w:val="00DA118B"/>
    <w:rsid w:val="00DA1309"/>
    <w:rsid w:val="00DA133A"/>
    <w:rsid w:val="00DA1341"/>
    <w:rsid w:val="00DA1383"/>
    <w:rsid w:val="00DA13A4"/>
    <w:rsid w:val="00DA14B6"/>
    <w:rsid w:val="00DA16A9"/>
    <w:rsid w:val="00DA173C"/>
    <w:rsid w:val="00DA173F"/>
    <w:rsid w:val="00DA17A6"/>
    <w:rsid w:val="00DA184C"/>
    <w:rsid w:val="00DA1918"/>
    <w:rsid w:val="00DA1A1A"/>
    <w:rsid w:val="00DA1A4A"/>
    <w:rsid w:val="00DA1BEB"/>
    <w:rsid w:val="00DA1C31"/>
    <w:rsid w:val="00DA1C4D"/>
    <w:rsid w:val="00DA2155"/>
    <w:rsid w:val="00DA23B5"/>
    <w:rsid w:val="00DA251F"/>
    <w:rsid w:val="00DA2537"/>
    <w:rsid w:val="00DA26A7"/>
    <w:rsid w:val="00DA26CE"/>
    <w:rsid w:val="00DA2AC5"/>
    <w:rsid w:val="00DA2CB7"/>
    <w:rsid w:val="00DA33FC"/>
    <w:rsid w:val="00DA3489"/>
    <w:rsid w:val="00DA3875"/>
    <w:rsid w:val="00DA3981"/>
    <w:rsid w:val="00DA3A0D"/>
    <w:rsid w:val="00DA3F28"/>
    <w:rsid w:val="00DA40AB"/>
    <w:rsid w:val="00DA41B3"/>
    <w:rsid w:val="00DA4271"/>
    <w:rsid w:val="00DA42B8"/>
    <w:rsid w:val="00DA4679"/>
    <w:rsid w:val="00DA46CF"/>
    <w:rsid w:val="00DA478F"/>
    <w:rsid w:val="00DA47D0"/>
    <w:rsid w:val="00DA485E"/>
    <w:rsid w:val="00DA4C6B"/>
    <w:rsid w:val="00DA4D6B"/>
    <w:rsid w:val="00DA517E"/>
    <w:rsid w:val="00DA54A9"/>
    <w:rsid w:val="00DA54CB"/>
    <w:rsid w:val="00DA5676"/>
    <w:rsid w:val="00DA56D0"/>
    <w:rsid w:val="00DA5B66"/>
    <w:rsid w:val="00DA5B82"/>
    <w:rsid w:val="00DA5C0F"/>
    <w:rsid w:val="00DA5C8D"/>
    <w:rsid w:val="00DA5D2A"/>
    <w:rsid w:val="00DA5DEE"/>
    <w:rsid w:val="00DA5E0B"/>
    <w:rsid w:val="00DA61E1"/>
    <w:rsid w:val="00DA6368"/>
    <w:rsid w:val="00DA652F"/>
    <w:rsid w:val="00DA663C"/>
    <w:rsid w:val="00DA6706"/>
    <w:rsid w:val="00DA6890"/>
    <w:rsid w:val="00DA68F1"/>
    <w:rsid w:val="00DA6A92"/>
    <w:rsid w:val="00DA6C84"/>
    <w:rsid w:val="00DA6E51"/>
    <w:rsid w:val="00DA7036"/>
    <w:rsid w:val="00DA7183"/>
    <w:rsid w:val="00DA7250"/>
    <w:rsid w:val="00DA73D5"/>
    <w:rsid w:val="00DA7472"/>
    <w:rsid w:val="00DA7929"/>
    <w:rsid w:val="00DA7F06"/>
    <w:rsid w:val="00DA7F34"/>
    <w:rsid w:val="00DB0344"/>
    <w:rsid w:val="00DB03C1"/>
    <w:rsid w:val="00DB049A"/>
    <w:rsid w:val="00DB05C0"/>
    <w:rsid w:val="00DB0664"/>
    <w:rsid w:val="00DB0670"/>
    <w:rsid w:val="00DB0693"/>
    <w:rsid w:val="00DB072A"/>
    <w:rsid w:val="00DB07B3"/>
    <w:rsid w:val="00DB09A7"/>
    <w:rsid w:val="00DB0B10"/>
    <w:rsid w:val="00DB0C21"/>
    <w:rsid w:val="00DB0E3B"/>
    <w:rsid w:val="00DB0EF2"/>
    <w:rsid w:val="00DB0F44"/>
    <w:rsid w:val="00DB10DF"/>
    <w:rsid w:val="00DB13AE"/>
    <w:rsid w:val="00DB17BB"/>
    <w:rsid w:val="00DB17FC"/>
    <w:rsid w:val="00DB18A3"/>
    <w:rsid w:val="00DB1A51"/>
    <w:rsid w:val="00DB1A68"/>
    <w:rsid w:val="00DB1C74"/>
    <w:rsid w:val="00DB1EC8"/>
    <w:rsid w:val="00DB1F97"/>
    <w:rsid w:val="00DB1FDC"/>
    <w:rsid w:val="00DB2188"/>
    <w:rsid w:val="00DB23AF"/>
    <w:rsid w:val="00DB246C"/>
    <w:rsid w:val="00DB26F4"/>
    <w:rsid w:val="00DB26FC"/>
    <w:rsid w:val="00DB29B0"/>
    <w:rsid w:val="00DB29F9"/>
    <w:rsid w:val="00DB2A2C"/>
    <w:rsid w:val="00DB2BFF"/>
    <w:rsid w:val="00DB2EDA"/>
    <w:rsid w:val="00DB2EF3"/>
    <w:rsid w:val="00DB2F83"/>
    <w:rsid w:val="00DB32CA"/>
    <w:rsid w:val="00DB35B8"/>
    <w:rsid w:val="00DB35DF"/>
    <w:rsid w:val="00DB35FB"/>
    <w:rsid w:val="00DB36B1"/>
    <w:rsid w:val="00DB3869"/>
    <w:rsid w:val="00DB3A40"/>
    <w:rsid w:val="00DB3A7F"/>
    <w:rsid w:val="00DB3ADE"/>
    <w:rsid w:val="00DB3AF3"/>
    <w:rsid w:val="00DB3E0C"/>
    <w:rsid w:val="00DB40E1"/>
    <w:rsid w:val="00DB423E"/>
    <w:rsid w:val="00DB4274"/>
    <w:rsid w:val="00DB4315"/>
    <w:rsid w:val="00DB451A"/>
    <w:rsid w:val="00DB4A58"/>
    <w:rsid w:val="00DB4ABE"/>
    <w:rsid w:val="00DB4BE1"/>
    <w:rsid w:val="00DB4BE2"/>
    <w:rsid w:val="00DB4DFF"/>
    <w:rsid w:val="00DB4ED4"/>
    <w:rsid w:val="00DB4F06"/>
    <w:rsid w:val="00DB52B3"/>
    <w:rsid w:val="00DB5449"/>
    <w:rsid w:val="00DB5609"/>
    <w:rsid w:val="00DB56C2"/>
    <w:rsid w:val="00DB5700"/>
    <w:rsid w:val="00DB5712"/>
    <w:rsid w:val="00DB57EA"/>
    <w:rsid w:val="00DB5958"/>
    <w:rsid w:val="00DB59AE"/>
    <w:rsid w:val="00DB5C5B"/>
    <w:rsid w:val="00DB5D9C"/>
    <w:rsid w:val="00DB5F5F"/>
    <w:rsid w:val="00DB61DD"/>
    <w:rsid w:val="00DB62AE"/>
    <w:rsid w:val="00DB66B1"/>
    <w:rsid w:val="00DB6C6C"/>
    <w:rsid w:val="00DB6D02"/>
    <w:rsid w:val="00DB6D13"/>
    <w:rsid w:val="00DB70FB"/>
    <w:rsid w:val="00DB71EB"/>
    <w:rsid w:val="00DB72F5"/>
    <w:rsid w:val="00DB7301"/>
    <w:rsid w:val="00DB7638"/>
    <w:rsid w:val="00DB7757"/>
    <w:rsid w:val="00DB7A29"/>
    <w:rsid w:val="00DB7DC1"/>
    <w:rsid w:val="00DB7E78"/>
    <w:rsid w:val="00DC0076"/>
    <w:rsid w:val="00DC0110"/>
    <w:rsid w:val="00DC037A"/>
    <w:rsid w:val="00DC03EA"/>
    <w:rsid w:val="00DC0477"/>
    <w:rsid w:val="00DC04FF"/>
    <w:rsid w:val="00DC06E7"/>
    <w:rsid w:val="00DC079A"/>
    <w:rsid w:val="00DC08C4"/>
    <w:rsid w:val="00DC0C62"/>
    <w:rsid w:val="00DC0DEF"/>
    <w:rsid w:val="00DC1055"/>
    <w:rsid w:val="00DC13F4"/>
    <w:rsid w:val="00DC1423"/>
    <w:rsid w:val="00DC1440"/>
    <w:rsid w:val="00DC170A"/>
    <w:rsid w:val="00DC1786"/>
    <w:rsid w:val="00DC1924"/>
    <w:rsid w:val="00DC197A"/>
    <w:rsid w:val="00DC1C46"/>
    <w:rsid w:val="00DC1DEE"/>
    <w:rsid w:val="00DC203A"/>
    <w:rsid w:val="00DC2180"/>
    <w:rsid w:val="00DC24A4"/>
    <w:rsid w:val="00DC262B"/>
    <w:rsid w:val="00DC2697"/>
    <w:rsid w:val="00DC26F2"/>
    <w:rsid w:val="00DC29F5"/>
    <w:rsid w:val="00DC2A9C"/>
    <w:rsid w:val="00DC2C39"/>
    <w:rsid w:val="00DC2CA7"/>
    <w:rsid w:val="00DC2D76"/>
    <w:rsid w:val="00DC2EE3"/>
    <w:rsid w:val="00DC2EF8"/>
    <w:rsid w:val="00DC2FFE"/>
    <w:rsid w:val="00DC3235"/>
    <w:rsid w:val="00DC3245"/>
    <w:rsid w:val="00DC325F"/>
    <w:rsid w:val="00DC391F"/>
    <w:rsid w:val="00DC3BC8"/>
    <w:rsid w:val="00DC3C93"/>
    <w:rsid w:val="00DC3F4C"/>
    <w:rsid w:val="00DC4221"/>
    <w:rsid w:val="00DC43DD"/>
    <w:rsid w:val="00DC43FA"/>
    <w:rsid w:val="00DC45E1"/>
    <w:rsid w:val="00DC464A"/>
    <w:rsid w:val="00DC464F"/>
    <w:rsid w:val="00DC469A"/>
    <w:rsid w:val="00DC4971"/>
    <w:rsid w:val="00DC50E6"/>
    <w:rsid w:val="00DC512B"/>
    <w:rsid w:val="00DC5141"/>
    <w:rsid w:val="00DC514C"/>
    <w:rsid w:val="00DC56B9"/>
    <w:rsid w:val="00DC5B39"/>
    <w:rsid w:val="00DC5C8A"/>
    <w:rsid w:val="00DC5CCE"/>
    <w:rsid w:val="00DC6331"/>
    <w:rsid w:val="00DC64A1"/>
    <w:rsid w:val="00DC67C2"/>
    <w:rsid w:val="00DC688E"/>
    <w:rsid w:val="00DC6972"/>
    <w:rsid w:val="00DC6A28"/>
    <w:rsid w:val="00DC6B14"/>
    <w:rsid w:val="00DC6B1E"/>
    <w:rsid w:val="00DC6B4B"/>
    <w:rsid w:val="00DC6FF8"/>
    <w:rsid w:val="00DC7399"/>
    <w:rsid w:val="00DC740F"/>
    <w:rsid w:val="00DC74AF"/>
    <w:rsid w:val="00DC74BE"/>
    <w:rsid w:val="00DC7778"/>
    <w:rsid w:val="00DC7796"/>
    <w:rsid w:val="00DC7A40"/>
    <w:rsid w:val="00DD0134"/>
    <w:rsid w:val="00DD0423"/>
    <w:rsid w:val="00DD0479"/>
    <w:rsid w:val="00DD04BD"/>
    <w:rsid w:val="00DD088A"/>
    <w:rsid w:val="00DD090C"/>
    <w:rsid w:val="00DD0A19"/>
    <w:rsid w:val="00DD0A52"/>
    <w:rsid w:val="00DD0A56"/>
    <w:rsid w:val="00DD0C00"/>
    <w:rsid w:val="00DD0D6D"/>
    <w:rsid w:val="00DD0EC7"/>
    <w:rsid w:val="00DD0FC0"/>
    <w:rsid w:val="00DD1234"/>
    <w:rsid w:val="00DD1256"/>
    <w:rsid w:val="00DD1860"/>
    <w:rsid w:val="00DD18C6"/>
    <w:rsid w:val="00DD1B01"/>
    <w:rsid w:val="00DD1B8C"/>
    <w:rsid w:val="00DD1E03"/>
    <w:rsid w:val="00DD1F3F"/>
    <w:rsid w:val="00DD1F90"/>
    <w:rsid w:val="00DD2070"/>
    <w:rsid w:val="00DD209D"/>
    <w:rsid w:val="00DD22AA"/>
    <w:rsid w:val="00DD2520"/>
    <w:rsid w:val="00DD287C"/>
    <w:rsid w:val="00DD28FF"/>
    <w:rsid w:val="00DD2965"/>
    <w:rsid w:val="00DD3105"/>
    <w:rsid w:val="00DD32F8"/>
    <w:rsid w:val="00DD36D3"/>
    <w:rsid w:val="00DD38FB"/>
    <w:rsid w:val="00DD397C"/>
    <w:rsid w:val="00DD3AB2"/>
    <w:rsid w:val="00DD3AF4"/>
    <w:rsid w:val="00DD3B2A"/>
    <w:rsid w:val="00DD3BF7"/>
    <w:rsid w:val="00DD3E39"/>
    <w:rsid w:val="00DD3FA0"/>
    <w:rsid w:val="00DD4063"/>
    <w:rsid w:val="00DD40B7"/>
    <w:rsid w:val="00DD4559"/>
    <w:rsid w:val="00DD468D"/>
    <w:rsid w:val="00DD4A57"/>
    <w:rsid w:val="00DD4A7B"/>
    <w:rsid w:val="00DD4B0B"/>
    <w:rsid w:val="00DD5381"/>
    <w:rsid w:val="00DD53A7"/>
    <w:rsid w:val="00DD54CD"/>
    <w:rsid w:val="00DD5597"/>
    <w:rsid w:val="00DD573D"/>
    <w:rsid w:val="00DD5977"/>
    <w:rsid w:val="00DD5B2C"/>
    <w:rsid w:val="00DD5C2D"/>
    <w:rsid w:val="00DD5D1C"/>
    <w:rsid w:val="00DD5DBD"/>
    <w:rsid w:val="00DD5DDD"/>
    <w:rsid w:val="00DD5E9F"/>
    <w:rsid w:val="00DD62E3"/>
    <w:rsid w:val="00DD6657"/>
    <w:rsid w:val="00DD6660"/>
    <w:rsid w:val="00DD67B9"/>
    <w:rsid w:val="00DD6993"/>
    <w:rsid w:val="00DD6A17"/>
    <w:rsid w:val="00DD6AC4"/>
    <w:rsid w:val="00DD6E64"/>
    <w:rsid w:val="00DD778D"/>
    <w:rsid w:val="00DD79D0"/>
    <w:rsid w:val="00DD7B48"/>
    <w:rsid w:val="00DD7F63"/>
    <w:rsid w:val="00DE00C2"/>
    <w:rsid w:val="00DE03DA"/>
    <w:rsid w:val="00DE0403"/>
    <w:rsid w:val="00DE045A"/>
    <w:rsid w:val="00DE04AB"/>
    <w:rsid w:val="00DE0511"/>
    <w:rsid w:val="00DE0783"/>
    <w:rsid w:val="00DE0AA2"/>
    <w:rsid w:val="00DE0C17"/>
    <w:rsid w:val="00DE0F64"/>
    <w:rsid w:val="00DE0FAC"/>
    <w:rsid w:val="00DE0FE0"/>
    <w:rsid w:val="00DE12AA"/>
    <w:rsid w:val="00DE13EE"/>
    <w:rsid w:val="00DE1742"/>
    <w:rsid w:val="00DE22C9"/>
    <w:rsid w:val="00DE2425"/>
    <w:rsid w:val="00DE25E8"/>
    <w:rsid w:val="00DE2659"/>
    <w:rsid w:val="00DE28DD"/>
    <w:rsid w:val="00DE29ED"/>
    <w:rsid w:val="00DE2A89"/>
    <w:rsid w:val="00DE2B00"/>
    <w:rsid w:val="00DE2FC8"/>
    <w:rsid w:val="00DE317F"/>
    <w:rsid w:val="00DE334B"/>
    <w:rsid w:val="00DE3436"/>
    <w:rsid w:val="00DE3469"/>
    <w:rsid w:val="00DE351E"/>
    <w:rsid w:val="00DE3663"/>
    <w:rsid w:val="00DE367E"/>
    <w:rsid w:val="00DE3751"/>
    <w:rsid w:val="00DE3A2F"/>
    <w:rsid w:val="00DE3A74"/>
    <w:rsid w:val="00DE3A80"/>
    <w:rsid w:val="00DE3C53"/>
    <w:rsid w:val="00DE3C55"/>
    <w:rsid w:val="00DE3C74"/>
    <w:rsid w:val="00DE3CF9"/>
    <w:rsid w:val="00DE3E0A"/>
    <w:rsid w:val="00DE3E82"/>
    <w:rsid w:val="00DE3FAA"/>
    <w:rsid w:val="00DE432E"/>
    <w:rsid w:val="00DE4473"/>
    <w:rsid w:val="00DE4480"/>
    <w:rsid w:val="00DE4589"/>
    <w:rsid w:val="00DE45F6"/>
    <w:rsid w:val="00DE47E0"/>
    <w:rsid w:val="00DE4C0F"/>
    <w:rsid w:val="00DE4DFF"/>
    <w:rsid w:val="00DE51F3"/>
    <w:rsid w:val="00DE53E1"/>
    <w:rsid w:val="00DE54A9"/>
    <w:rsid w:val="00DE579A"/>
    <w:rsid w:val="00DE59CB"/>
    <w:rsid w:val="00DE5C45"/>
    <w:rsid w:val="00DE5CBA"/>
    <w:rsid w:val="00DE5D35"/>
    <w:rsid w:val="00DE6133"/>
    <w:rsid w:val="00DE615F"/>
    <w:rsid w:val="00DE6252"/>
    <w:rsid w:val="00DE62AF"/>
    <w:rsid w:val="00DE6384"/>
    <w:rsid w:val="00DE638D"/>
    <w:rsid w:val="00DE6514"/>
    <w:rsid w:val="00DE692F"/>
    <w:rsid w:val="00DE6AF7"/>
    <w:rsid w:val="00DE6BF8"/>
    <w:rsid w:val="00DE6C70"/>
    <w:rsid w:val="00DE6CE0"/>
    <w:rsid w:val="00DE6D7D"/>
    <w:rsid w:val="00DE6E2F"/>
    <w:rsid w:val="00DE6E49"/>
    <w:rsid w:val="00DE7017"/>
    <w:rsid w:val="00DE719D"/>
    <w:rsid w:val="00DE73AC"/>
    <w:rsid w:val="00DE74C5"/>
    <w:rsid w:val="00DE7A92"/>
    <w:rsid w:val="00DE7BD1"/>
    <w:rsid w:val="00DE7DBD"/>
    <w:rsid w:val="00DE7E71"/>
    <w:rsid w:val="00DE7EC6"/>
    <w:rsid w:val="00DE7F6F"/>
    <w:rsid w:val="00DF0091"/>
    <w:rsid w:val="00DF05AE"/>
    <w:rsid w:val="00DF0676"/>
    <w:rsid w:val="00DF0AC8"/>
    <w:rsid w:val="00DF0BB2"/>
    <w:rsid w:val="00DF0C93"/>
    <w:rsid w:val="00DF0DB1"/>
    <w:rsid w:val="00DF0F88"/>
    <w:rsid w:val="00DF0FE6"/>
    <w:rsid w:val="00DF1492"/>
    <w:rsid w:val="00DF14A5"/>
    <w:rsid w:val="00DF15B0"/>
    <w:rsid w:val="00DF1772"/>
    <w:rsid w:val="00DF180A"/>
    <w:rsid w:val="00DF1B1A"/>
    <w:rsid w:val="00DF1CEC"/>
    <w:rsid w:val="00DF1CF0"/>
    <w:rsid w:val="00DF1E99"/>
    <w:rsid w:val="00DF1EB8"/>
    <w:rsid w:val="00DF1EDB"/>
    <w:rsid w:val="00DF1FDB"/>
    <w:rsid w:val="00DF2140"/>
    <w:rsid w:val="00DF21F4"/>
    <w:rsid w:val="00DF2269"/>
    <w:rsid w:val="00DF2749"/>
    <w:rsid w:val="00DF2824"/>
    <w:rsid w:val="00DF2C20"/>
    <w:rsid w:val="00DF2EDF"/>
    <w:rsid w:val="00DF2F1D"/>
    <w:rsid w:val="00DF2F6F"/>
    <w:rsid w:val="00DF31D9"/>
    <w:rsid w:val="00DF3258"/>
    <w:rsid w:val="00DF354B"/>
    <w:rsid w:val="00DF35F0"/>
    <w:rsid w:val="00DF364F"/>
    <w:rsid w:val="00DF3782"/>
    <w:rsid w:val="00DF37B3"/>
    <w:rsid w:val="00DF3DE3"/>
    <w:rsid w:val="00DF46DE"/>
    <w:rsid w:val="00DF4709"/>
    <w:rsid w:val="00DF48DD"/>
    <w:rsid w:val="00DF4AB2"/>
    <w:rsid w:val="00DF4AFF"/>
    <w:rsid w:val="00DF4BCB"/>
    <w:rsid w:val="00DF4C04"/>
    <w:rsid w:val="00DF4CAB"/>
    <w:rsid w:val="00DF50A4"/>
    <w:rsid w:val="00DF523D"/>
    <w:rsid w:val="00DF5974"/>
    <w:rsid w:val="00DF59C9"/>
    <w:rsid w:val="00DF5A2F"/>
    <w:rsid w:val="00DF5AA7"/>
    <w:rsid w:val="00DF5E75"/>
    <w:rsid w:val="00DF5F91"/>
    <w:rsid w:val="00DF5FB5"/>
    <w:rsid w:val="00DF6294"/>
    <w:rsid w:val="00DF62A2"/>
    <w:rsid w:val="00DF63E2"/>
    <w:rsid w:val="00DF6450"/>
    <w:rsid w:val="00DF65CE"/>
    <w:rsid w:val="00DF67DD"/>
    <w:rsid w:val="00DF67E4"/>
    <w:rsid w:val="00DF691B"/>
    <w:rsid w:val="00DF69F1"/>
    <w:rsid w:val="00DF6D58"/>
    <w:rsid w:val="00DF6E7F"/>
    <w:rsid w:val="00DF6E90"/>
    <w:rsid w:val="00DF6EE7"/>
    <w:rsid w:val="00DF783B"/>
    <w:rsid w:val="00DF7C8A"/>
    <w:rsid w:val="00DF7CEA"/>
    <w:rsid w:val="00DF7D45"/>
    <w:rsid w:val="00DF7F2F"/>
    <w:rsid w:val="00DF7F68"/>
    <w:rsid w:val="00E0076B"/>
    <w:rsid w:val="00E00926"/>
    <w:rsid w:val="00E009B1"/>
    <w:rsid w:val="00E00A25"/>
    <w:rsid w:val="00E00B52"/>
    <w:rsid w:val="00E00CC6"/>
    <w:rsid w:val="00E00E30"/>
    <w:rsid w:val="00E00F08"/>
    <w:rsid w:val="00E00F93"/>
    <w:rsid w:val="00E0124C"/>
    <w:rsid w:val="00E01421"/>
    <w:rsid w:val="00E016FE"/>
    <w:rsid w:val="00E01835"/>
    <w:rsid w:val="00E01AA5"/>
    <w:rsid w:val="00E01BE3"/>
    <w:rsid w:val="00E01C4E"/>
    <w:rsid w:val="00E01D15"/>
    <w:rsid w:val="00E01D9B"/>
    <w:rsid w:val="00E01D9F"/>
    <w:rsid w:val="00E01E21"/>
    <w:rsid w:val="00E01F29"/>
    <w:rsid w:val="00E02055"/>
    <w:rsid w:val="00E02132"/>
    <w:rsid w:val="00E0217E"/>
    <w:rsid w:val="00E021D3"/>
    <w:rsid w:val="00E02441"/>
    <w:rsid w:val="00E02503"/>
    <w:rsid w:val="00E028A3"/>
    <w:rsid w:val="00E028EE"/>
    <w:rsid w:val="00E029C4"/>
    <w:rsid w:val="00E02A72"/>
    <w:rsid w:val="00E02C3C"/>
    <w:rsid w:val="00E02CAF"/>
    <w:rsid w:val="00E02CC2"/>
    <w:rsid w:val="00E02D5B"/>
    <w:rsid w:val="00E031D5"/>
    <w:rsid w:val="00E03456"/>
    <w:rsid w:val="00E03782"/>
    <w:rsid w:val="00E039E8"/>
    <w:rsid w:val="00E03B8E"/>
    <w:rsid w:val="00E03BB4"/>
    <w:rsid w:val="00E03BE9"/>
    <w:rsid w:val="00E04299"/>
    <w:rsid w:val="00E04549"/>
    <w:rsid w:val="00E045EF"/>
    <w:rsid w:val="00E04770"/>
    <w:rsid w:val="00E0486B"/>
    <w:rsid w:val="00E04904"/>
    <w:rsid w:val="00E04A88"/>
    <w:rsid w:val="00E04BCE"/>
    <w:rsid w:val="00E04F7C"/>
    <w:rsid w:val="00E04F7E"/>
    <w:rsid w:val="00E05007"/>
    <w:rsid w:val="00E050A7"/>
    <w:rsid w:val="00E05243"/>
    <w:rsid w:val="00E05440"/>
    <w:rsid w:val="00E055A0"/>
    <w:rsid w:val="00E056A7"/>
    <w:rsid w:val="00E0578E"/>
    <w:rsid w:val="00E0579C"/>
    <w:rsid w:val="00E059B4"/>
    <w:rsid w:val="00E05CBD"/>
    <w:rsid w:val="00E05DDA"/>
    <w:rsid w:val="00E05E00"/>
    <w:rsid w:val="00E05E56"/>
    <w:rsid w:val="00E05F67"/>
    <w:rsid w:val="00E06073"/>
    <w:rsid w:val="00E0636A"/>
    <w:rsid w:val="00E063B0"/>
    <w:rsid w:val="00E066E1"/>
    <w:rsid w:val="00E06B0B"/>
    <w:rsid w:val="00E06BFB"/>
    <w:rsid w:val="00E06D12"/>
    <w:rsid w:val="00E07008"/>
    <w:rsid w:val="00E07085"/>
    <w:rsid w:val="00E07319"/>
    <w:rsid w:val="00E0758E"/>
    <w:rsid w:val="00E075EE"/>
    <w:rsid w:val="00E077E5"/>
    <w:rsid w:val="00E0785F"/>
    <w:rsid w:val="00E07CD8"/>
    <w:rsid w:val="00E07DB5"/>
    <w:rsid w:val="00E10135"/>
    <w:rsid w:val="00E10166"/>
    <w:rsid w:val="00E1053B"/>
    <w:rsid w:val="00E10669"/>
    <w:rsid w:val="00E107C8"/>
    <w:rsid w:val="00E107F6"/>
    <w:rsid w:val="00E108D3"/>
    <w:rsid w:val="00E10A0D"/>
    <w:rsid w:val="00E10A4A"/>
    <w:rsid w:val="00E10A6A"/>
    <w:rsid w:val="00E10ECC"/>
    <w:rsid w:val="00E10F6E"/>
    <w:rsid w:val="00E10FC8"/>
    <w:rsid w:val="00E11396"/>
    <w:rsid w:val="00E11558"/>
    <w:rsid w:val="00E11746"/>
    <w:rsid w:val="00E1199E"/>
    <w:rsid w:val="00E11C1D"/>
    <w:rsid w:val="00E11CD2"/>
    <w:rsid w:val="00E11FDC"/>
    <w:rsid w:val="00E1203D"/>
    <w:rsid w:val="00E12063"/>
    <w:rsid w:val="00E12317"/>
    <w:rsid w:val="00E12323"/>
    <w:rsid w:val="00E12511"/>
    <w:rsid w:val="00E12682"/>
    <w:rsid w:val="00E12900"/>
    <w:rsid w:val="00E12A75"/>
    <w:rsid w:val="00E12AA4"/>
    <w:rsid w:val="00E12BAB"/>
    <w:rsid w:val="00E12DC0"/>
    <w:rsid w:val="00E12F53"/>
    <w:rsid w:val="00E12F7D"/>
    <w:rsid w:val="00E131B8"/>
    <w:rsid w:val="00E13455"/>
    <w:rsid w:val="00E13613"/>
    <w:rsid w:val="00E13676"/>
    <w:rsid w:val="00E136C7"/>
    <w:rsid w:val="00E136EE"/>
    <w:rsid w:val="00E1396A"/>
    <w:rsid w:val="00E13B34"/>
    <w:rsid w:val="00E13D6A"/>
    <w:rsid w:val="00E13DB6"/>
    <w:rsid w:val="00E13DF8"/>
    <w:rsid w:val="00E13E82"/>
    <w:rsid w:val="00E13F8E"/>
    <w:rsid w:val="00E140B4"/>
    <w:rsid w:val="00E1428A"/>
    <w:rsid w:val="00E142A7"/>
    <w:rsid w:val="00E14598"/>
    <w:rsid w:val="00E14642"/>
    <w:rsid w:val="00E1466A"/>
    <w:rsid w:val="00E1467F"/>
    <w:rsid w:val="00E1471F"/>
    <w:rsid w:val="00E14726"/>
    <w:rsid w:val="00E14C7A"/>
    <w:rsid w:val="00E14C7E"/>
    <w:rsid w:val="00E1517B"/>
    <w:rsid w:val="00E15194"/>
    <w:rsid w:val="00E152DF"/>
    <w:rsid w:val="00E1535B"/>
    <w:rsid w:val="00E1544F"/>
    <w:rsid w:val="00E154E8"/>
    <w:rsid w:val="00E15601"/>
    <w:rsid w:val="00E1572D"/>
    <w:rsid w:val="00E15835"/>
    <w:rsid w:val="00E158D7"/>
    <w:rsid w:val="00E15C26"/>
    <w:rsid w:val="00E15D32"/>
    <w:rsid w:val="00E15EF6"/>
    <w:rsid w:val="00E1605A"/>
    <w:rsid w:val="00E1615A"/>
    <w:rsid w:val="00E16630"/>
    <w:rsid w:val="00E166EA"/>
    <w:rsid w:val="00E16BB2"/>
    <w:rsid w:val="00E16BD0"/>
    <w:rsid w:val="00E170D1"/>
    <w:rsid w:val="00E1718D"/>
    <w:rsid w:val="00E17663"/>
    <w:rsid w:val="00E17747"/>
    <w:rsid w:val="00E1786E"/>
    <w:rsid w:val="00E178F8"/>
    <w:rsid w:val="00E17978"/>
    <w:rsid w:val="00E17A53"/>
    <w:rsid w:val="00E17D1F"/>
    <w:rsid w:val="00E17E18"/>
    <w:rsid w:val="00E2026E"/>
    <w:rsid w:val="00E2033A"/>
    <w:rsid w:val="00E205E4"/>
    <w:rsid w:val="00E20841"/>
    <w:rsid w:val="00E20ACA"/>
    <w:rsid w:val="00E20B52"/>
    <w:rsid w:val="00E20FFF"/>
    <w:rsid w:val="00E210E7"/>
    <w:rsid w:val="00E21327"/>
    <w:rsid w:val="00E213D9"/>
    <w:rsid w:val="00E21418"/>
    <w:rsid w:val="00E215BF"/>
    <w:rsid w:val="00E2184D"/>
    <w:rsid w:val="00E21904"/>
    <w:rsid w:val="00E2197B"/>
    <w:rsid w:val="00E219F5"/>
    <w:rsid w:val="00E21B81"/>
    <w:rsid w:val="00E221E2"/>
    <w:rsid w:val="00E221E7"/>
    <w:rsid w:val="00E2228C"/>
    <w:rsid w:val="00E22724"/>
    <w:rsid w:val="00E2295D"/>
    <w:rsid w:val="00E22A23"/>
    <w:rsid w:val="00E22A75"/>
    <w:rsid w:val="00E22BC1"/>
    <w:rsid w:val="00E22DEA"/>
    <w:rsid w:val="00E22EB2"/>
    <w:rsid w:val="00E22ED4"/>
    <w:rsid w:val="00E23005"/>
    <w:rsid w:val="00E231E1"/>
    <w:rsid w:val="00E2344E"/>
    <w:rsid w:val="00E2372D"/>
    <w:rsid w:val="00E23754"/>
    <w:rsid w:val="00E23A07"/>
    <w:rsid w:val="00E23CDD"/>
    <w:rsid w:val="00E23F12"/>
    <w:rsid w:val="00E23F25"/>
    <w:rsid w:val="00E24075"/>
    <w:rsid w:val="00E24295"/>
    <w:rsid w:val="00E24331"/>
    <w:rsid w:val="00E243A9"/>
    <w:rsid w:val="00E24668"/>
    <w:rsid w:val="00E2468B"/>
    <w:rsid w:val="00E24BEB"/>
    <w:rsid w:val="00E24C14"/>
    <w:rsid w:val="00E24CB2"/>
    <w:rsid w:val="00E250F5"/>
    <w:rsid w:val="00E250F7"/>
    <w:rsid w:val="00E25103"/>
    <w:rsid w:val="00E2513F"/>
    <w:rsid w:val="00E25174"/>
    <w:rsid w:val="00E25370"/>
    <w:rsid w:val="00E253C8"/>
    <w:rsid w:val="00E253CA"/>
    <w:rsid w:val="00E253E0"/>
    <w:rsid w:val="00E2540E"/>
    <w:rsid w:val="00E2542C"/>
    <w:rsid w:val="00E2566A"/>
    <w:rsid w:val="00E258B2"/>
    <w:rsid w:val="00E258CF"/>
    <w:rsid w:val="00E258DD"/>
    <w:rsid w:val="00E25942"/>
    <w:rsid w:val="00E25A00"/>
    <w:rsid w:val="00E25A93"/>
    <w:rsid w:val="00E25AC2"/>
    <w:rsid w:val="00E25CA6"/>
    <w:rsid w:val="00E25F58"/>
    <w:rsid w:val="00E2615B"/>
    <w:rsid w:val="00E2616C"/>
    <w:rsid w:val="00E26356"/>
    <w:rsid w:val="00E26412"/>
    <w:rsid w:val="00E26428"/>
    <w:rsid w:val="00E2687D"/>
    <w:rsid w:val="00E26DD5"/>
    <w:rsid w:val="00E26ED8"/>
    <w:rsid w:val="00E26F80"/>
    <w:rsid w:val="00E27361"/>
    <w:rsid w:val="00E27374"/>
    <w:rsid w:val="00E2741C"/>
    <w:rsid w:val="00E2754E"/>
    <w:rsid w:val="00E276FE"/>
    <w:rsid w:val="00E278BA"/>
    <w:rsid w:val="00E27AC5"/>
    <w:rsid w:val="00E27DAF"/>
    <w:rsid w:val="00E27DC8"/>
    <w:rsid w:val="00E30036"/>
    <w:rsid w:val="00E300C9"/>
    <w:rsid w:val="00E30390"/>
    <w:rsid w:val="00E303C2"/>
    <w:rsid w:val="00E303ED"/>
    <w:rsid w:val="00E304CE"/>
    <w:rsid w:val="00E304D2"/>
    <w:rsid w:val="00E306CE"/>
    <w:rsid w:val="00E30766"/>
    <w:rsid w:val="00E308C2"/>
    <w:rsid w:val="00E3097F"/>
    <w:rsid w:val="00E30D54"/>
    <w:rsid w:val="00E30DEE"/>
    <w:rsid w:val="00E30F91"/>
    <w:rsid w:val="00E31317"/>
    <w:rsid w:val="00E31355"/>
    <w:rsid w:val="00E314DE"/>
    <w:rsid w:val="00E315BA"/>
    <w:rsid w:val="00E315CF"/>
    <w:rsid w:val="00E31848"/>
    <w:rsid w:val="00E318C9"/>
    <w:rsid w:val="00E3197F"/>
    <w:rsid w:val="00E31A92"/>
    <w:rsid w:val="00E31BA2"/>
    <w:rsid w:val="00E31DC4"/>
    <w:rsid w:val="00E32059"/>
    <w:rsid w:val="00E32107"/>
    <w:rsid w:val="00E32119"/>
    <w:rsid w:val="00E32337"/>
    <w:rsid w:val="00E324E5"/>
    <w:rsid w:val="00E3254A"/>
    <w:rsid w:val="00E325CA"/>
    <w:rsid w:val="00E32615"/>
    <w:rsid w:val="00E32B16"/>
    <w:rsid w:val="00E32D15"/>
    <w:rsid w:val="00E32E5A"/>
    <w:rsid w:val="00E32FF2"/>
    <w:rsid w:val="00E3322D"/>
    <w:rsid w:val="00E33354"/>
    <w:rsid w:val="00E33603"/>
    <w:rsid w:val="00E33700"/>
    <w:rsid w:val="00E33AB0"/>
    <w:rsid w:val="00E33ABA"/>
    <w:rsid w:val="00E33BD3"/>
    <w:rsid w:val="00E33C0D"/>
    <w:rsid w:val="00E33D7D"/>
    <w:rsid w:val="00E33E21"/>
    <w:rsid w:val="00E34080"/>
    <w:rsid w:val="00E3421C"/>
    <w:rsid w:val="00E3422F"/>
    <w:rsid w:val="00E342AC"/>
    <w:rsid w:val="00E34536"/>
    <w:rsid w:val="00E3460D"/>
    <w:rsid w:val="00E34875"/>
    <w:rsid w:val="00E348DA"/>
    <w:rsid w:val="00E34A20"/>
    <w:rsid w:val="00E34BA1"/>
    <w:rsid w:val="00E34CEC"/>
    <w:rsid w:val="00E34CF4"/>
    <w:rsid w:val="00E34E8D"/>
    <w:rsid w:val="00E34F23"/>
    <w:rsid w:val="00E34F52"/>
    <w:rsid w:val="00E35012"/>
    <w:rsid w:val="00E351FB"/>
    <w:rsid w:val="00E3550C"/>
    <w:rsid w:val="00E358B3"/>
    <w:rsid w:val="00E3594A"/>
    <w:rsid w:val="00E36138"/>
    <w:rsid w:val="00E362DE"/>
    <w:rsid w:val="00E3664A"/>
    <w:rsid w:val="00E36868"/>
    <w:rsid w:val="00E36A5A"/>
    <w:rsid w:val="00E36B10"/>
    <w:rsid w:val="00E36C52"/>
    <w:rsid w:val="00E36CEB"/>
    <w:rsid w:val="00E36E76"/>
    <w:rsid w:val="00E36EDD"/>
    <w:rsid w:val="00E36FD3"/>
    <w:rsid w:val="00E371BD"/>
    <w:rsid w:val="00E37378"/>
    <w:rsid w:val="00E37467"/>
    <w:rsid w:val="00E374DF"/>
    <w:rsid w:val="00E37618"/>
    <w:rsid w:val="00E3762D"/>
    <w:rsid w:val="00E37A89"/>
    <w:rsid w:val="00E37B4A"/>
    <w:rsid w:val="00E37B4B"/>
    <w:rsid w:val="00E37D2C"/>
    <w:rsid w:val="00E37D48"/>
    <w:rsid w:val="00E37E23"/>
    <w:rsid w:val="00E37EB7"/>
    <w:rsid w:val="00E37F4A"/>
    <w:rsid w:val="00E37FB3"/>
    <w:rsid w:val="00E37FE6"/>
    <w:rsid w:val="00E400F8"/>
    <w:rsid w:val="00E4018B"/>
    <w:rsid w:val="00E401C8"/>
    <w:rsid w:val="00E401D8"/>
    <w:rsid w:val="00E4020F"/>
    <w:rsid w:val="00E4028F"/>
    <w:rsid w:val="00E403B2"/>
    <w:rsid w:val="00E4071A"/>
    <w:rsid w:val="00E4096C"/>
    <w:rsid w:val="00E40C4C"/>
    <w:rsid w:val="00E40E13"/>
    <w:rsid w:val="00E4116F"/>
    <w:rsid w:val="00E411A2"/>
    <w:rsid w:val="00E4120D"/>
    <w:rsid w:val="00E41318"/>
    <w:rsid w:val="00E414C1"/>
    <w:rsid w:val="00E415C2"/>
    <w:rsid w:val="00E419C8"/>
    <w:rsid w:val="00E41A53"/>
    <w:rsid w:val="00E41B37"/>
    <w:rsid w:val="00E41D1B"/>
    <w:rsid w:val="00E41DBF"/>
    <w:rsid w:val="00E41F39"/>
    <w:rsid w:val="00E42092"/>
    <w:rsid w:val="00E422A6"/>
    <w:rsid w:val="00E422E5"/>
    <w:rsid w:val="00E4263E"/>
    <w:rsid w:val="00E428E0"/>
    <w:rsid w:val="00E4293A"/>
    <w:rsid w:val="00E429F0"/>
    <w:rsid w:val="00E42A53"/>
    <w:rsid w:val="00E42C7F"/>
    <w:rsid w:val="00E42EC3"/>
    <w:rsid w:val="00E42EDD"/>
    <w:rsid w:val="00E42F11"/>
    <w:rsid w:val="00E42F5A"/>
    <w:rsid w:val="00E42FFB"/>
    <w:rsid w:val="00E439C4"/>
    <w:rsid w:val="00E43D9A"/>
    <w:rsid w:val="00E440D7"/>
    <w:rsid w:val="00E44120"/>
    <w:rsid w:val="00E44537"/>
    <w:rsid w:val="00E4482E"/>
    <w:rsid w:val="00E449F6"/>
    <w:rsid w:val="00E44A01"/>
    <w:rsid w:val="00E44EBE"/>
    <w:rsid w:val="00E45512"/>
    <w:rsid w:val="00E4565E"/>
    <w:rsid w:val="00E4586F"/>
    <w:rsid w:val="00E4587D"/>
    <w:rsid w:val="00E45AD8"/>
    <w:rsid w:val="00E45C9F"/>
    <w:rsid w:val="00E45E7F"/>
    <w:rsid w:val="00E45F10"/>
    <w:rsid w:val="00E45FBF"/>
    <w:rsid w:val="00E46207"/>
    <w:rsid w:val="00E46995"/>
    <w:rsid w:val="00E46C78"/>
    <w:rsid w:val="00E46D28"/>
    <w:rsid w:val="00E46D42"/>
    <w:rsid w:val="00E46DA1"/>
    <w:rsid w:val="00E46E11"/>
    <w:rsid w:val="00E46F19"/>
    <w:rsid w:val="00E4722C"/>
    <w:rsid w:val="00E47334"/>
    <w:rsid w:val="00E47345"/>
    <w:rsid w:val="00E47605"/>
    <w:rsid w:val="00E478EC"/>
    <w:rsid w:val="00E478FF"/>
    <w:rsid w:val="00E47948"/>
    <w:rsid w:val="00E47A82"/>
    <w:rsid w:val="00E47AAB"/>
    <w:rsid w:val="00E47B50"/>
    <w:rsid w:val="00E47BFA"/>
    <w:rsid w:val="00E47E20"/>
    <w:rsid w:val="00E47E94"/>
    <w:rsid w:val="00E47EA0"/>
    <w:rsid w:val="00E50193"/>
    <w:rsid w:val="00E501B0"/>
    <w:rsid w:val="00E5033F"/>
    <w:rsid w:val="00E504B9"/>
    <w:rsid w:val="00E50647"/>
    <w:rsid w:val="00E50880"/>
    <w:rsid w:val="00E508BD"/>
    <w:rsid w:val="00E50A46"/>
    <w:rsid w:val="00E50A9C"/>
    <w:rsid w:val="00E50D10"/>
    <w:rsid w:val="00E50DAE"/>
    <w:rsid w:val="00E511EE"/>
    <w:rsid w:val="00E51229"/>
    <w:rsid w:val="00E51449"/>
    <w:rsid w:val="00E514B1"/>
    <w:rsid w:val="00E515A8"/>
    <w:rsid w:val="00E51751"/>
    <w:rsid w:val="00E517E8"/>
    <w:rsid w:val="00E518EB"/>
    <w:rsid w:val="00E519C8"/>
    <w:rsid w:val="00E51AAD"/>
    <w:rsid w:val="00E51B4A"/>
    <w:rsid w:val="00E51E26"/>
    <w:rsid w:val="00E51E61"/>
    <w:rsid w:val="00E51F6F"/>
    <w:rsid w:val="00E52016"/>
    <w:rsid w:val="00E520A4"/>
    <w:rsid w:val="00E52137"/>
    <w:rsid w:val="00E52499"/>
    <w:rsid w:val="00E52819"/>
    <w:rsid w:val="00E52A1A"/>
    <w:rsid w:val="00E52D08"/>
    <w:rsid w:val="00E52EBB"/>
    <w:rsid w:val="00E53119"/>
    <w:rsid w:val="00E53187"/>
    <w:rsid w:val="00E531A0"/>
    <w:rsid w:val="00E533A0"/>
    <w:rsid w:val="00E53495"/>
    <w:rsid w:val="00E535A9"/>
    <w:rsid w:val="00E53891"/>
    <w:rsid w:val="00E53916"/>
    <w:rsid w:val="00E53977"/>
    <w:rsid w:val="00E53AAA"/>
    <w:rsid w:val="00E53EA3"/>
    <w:rsid w:val="00E54038"/>
    <w:rsid w:val="00E5416F"/>
    <w:rsid w:val="00E54194"/>
    <w:rsid w:val="00E54253"/>
    <w:rsid w:val="00E542D2"/>
    <w:rsid w:val="00E546D5"/>
    <w:rsid w:val="00E5483C"/>
    <w:rsid w:val="00E548D9"/>
    <w:rsid w:val="00E5495F"/>
    <w:rsid w:val="00E54B94"/>
    <w:rsid w:val="00E54C87"/>
    <w:rsid w:val="00E54E17"/>
    <w:rsid w:val="00E54E8D"/>
    <w:rsid w:val="00E5511B"/>
    <w:rsid w:val="00E5513A"/>
    <w:rsid w:val="00E5566F"/>
    <w:rsid w:val="00E55BCB"/>
    <w:rsid w:val="00E55DA1"/>
    <w:rsid w:val="00E55DB5"/>
    <w:rsid w:val="00E55E4C"/>
    <w:rsid w:val="00E56014"/>
    <w:rsid w:val="00E5612A"/>
    <w:rsid w:val="00E568B1"/>
    <w:rsid w:val="00E568C7"/>
    <w:rsid w:val="00E56BBB"/>
    <w:rsid w:val="00E56BDB"/>
    <w:rsid w:val="00E56F12"/>
    <w:rsid w:val="00E56FEA"/>
    <w:rsid w:val="00E571EE"/>
    <w:rsid w:val="00E573C1"/>
    <w:rsid w:val="00E5766F"/>
    <w:rsid w:val="00E576CD"/>
    <w:rsid w:val="00E576D2"/>
    <w:rsid w:val="00E57960"/>
    <w:rsid w:val="00E57C4B"/>
    <w:rsid w:val="00E57DFC"/>
    <w:rsid w:val="00E57FC8"/>
    <w:rsid w:val="00E57FF1"/>
    <w:rsid w:val="00E6002A"/>
    <w:rsid w:val="00E60542"/>
    <w:rsid w:val="00E60597"/>
    <w:rsid w:val="00E6059A"/>
    <w:rsid w:val="00E60662"/>
    <w:rsid w:val="00E6073F"/>
    <w:rsid w:val="00E60813"/>
    <w:rsid w:val="00E609B4"/>
    <w:rsid w:val="00E60EB5"/>
    <w:rsid w:val="00E60F8D"/>
    <w:rsid w:val="00E6141A"/>
    <w:rsid w:val="00E6180D"/>
    <w:rsid w:val="00E618D0"/>
    <w:rsid w:val="00E61B03"/>
    <w:rsid w:val="00E61BC1"/>
    <w:rsid w:val="00E61C52"/>
    <w:rsid w:val="00E61D16"/>
    <w:rsid w:val="00E61D35"/>
    <w:rsid w:val="00E61E7E"/>
    <w:rsid w:val="00E621E4"/>
    <w:rsid w:val="00E628ED"/>
    <w:rsid w:val="00E62982"/>
    <w:rsid w:val="00E62AF3"/>
    <w:rsid w:val="00E62B19"/>
    <w:rsid w:val="00E62D09"/>
    <w:rsid w:val="00E62D0A"/>
    <w:rsid w:val="00E62F3E"/>
    <w:rsid w:val="00E638B7"/>
    <w:rsid w:val="00E639AE"/>
    <w:rsid w:val="00E63ABE"/>
    <w:rsid w:val="00E6401F"/>
    <w:rsid w:val="00E64129"/>
    <w:rsid w:val="00E64187"/>
    <w:rsid w:val="00E64265"/>
    <w:rsid w:val="00E6433F"/>
    <w:rsid w:val="00E64389"/>
    <w:rsid w:val="00E643EE"/>
    <w:rsid w:val="00E644E9"/>
    <w:rsid w:val="00E647D4"/>
    <w:rsid w:val="00E64DC9"/>
    <w:rsid w:val="00E650A2"/>
    <w:rsid w:val="00E65231"/>
    <w:rsid w:val="00E6535A"/>
    <w:rsid w:val="00E653B6"/>
    <w:rsid w:val="00E65536"/>
    <w:rsid w:val="00E65665"/>
    <w:rsid w:val="00E65993"/>
    <w:rsid w:val="00E65B87"/>
    <w:rsid w:val="00E65BCD"/>
    <w:rsid w:val="00E65CD1"/>
    <w:rsid w:val="00E65EA4"/>
    <w:rsid w:val="00E65EC1"/>
    <w:rsid w:val="00E65ED5"/>
    <w:rsid w:val="00E65EE4"/>
    <w:rsid w:val="00E65F56"/>
    <w:rsid w:val="00E66412"/>
    <w:rsid w:val="00E664E7"/>
    <w:rsid w:val="00E66574"/>
    <w:rsid w:val="00E66608"/>
    <w:rsid w:val="00E66840"/>
    <w:rsid w:val="00E6689D"/>
    <w:rsid w:val="00E6692D"/>
    <w:rsid w:val="00E66B24"/>
    <w:rsid w:val="00E66B97"/>
    <w:rsid w:val="00E66BB5"/>
    <w:rsid w:val="00E66C5E"/>
    <w:rsid w:val="00E66CD3"/>
    <w:rsid w:val="00E66DCB"/>
    <w:rsid w:val="00E66E6D"/>
    <w:rsid w:val="00E66EF1"/>
    <w:rsid w:val="00E67091"/>
    <w:rsid w:val="00E67146"/>
    <w:rsid w:val="00E67199"/>
    <w:rsid w:val="00E67479"/>
    <w:rsid w:val="00E676E6"/>
    <w:rsid w:val="00E67720"/>
    <w:rsid w:val="00E679D3"/>
    <w:rsid w:val="00E67EE6"/>
    <w:rsid w:val="00E67F3B"/>
    <w:rsid w:val="00E67FC5"/>
    <w:rsid w:val="00E701D4"/>
    <w:rsid w:val="00E70391"/>
    <w:rsid w:val="00E70455"/>
    <w:rsid w:val="00E704C6"/>
    <w:rsid w:val="00E70826"/>
    <w:rsid w:val="00E708F0"/>
    <w:rsid w:val="00E70A24"/>
    <w:rsid w:val="00E70C25"/>
    <w:rsid w:val="00E70C6F"/>
    <w:rsid w:val="00E70E63"/>
    <w:rsid w:val="00E71186"/>
    <w:rsid w:val="00E713BB"/>
    <w:rsid w:val="00E71447"/>
    <w:rsid w:val="00E71463"/>
    <w:rsid w:val="00E714EA"/>
    <w:rsid w:val="00E71709"/>
    <w:rsid w:val="00E71891"/>
    <w:rsid w:val="00E718E5"/>
    <w:rsid w:val="00E71A63"/>
    <w:rsid w:val="00E71BAE"/>
    <w:rsid w:val="00E72231"/>
    <w:rsid w:val="00E722FD"/>
    <w:rsid w:val="00E72324"/>
    <w:rsid w:val="00E72342"/>
    <w:rsid w:val="00E724B5"/>
    <w:rsid w:val="00E7277F"/>
    <w:rsid w:val="00E727A9"/>
    <w:rsid w:val="00E7289D"/>
    <w:rsid w:val="00E729A2"/>
    <w:rsid w:val="00E72A98"/>
    <w:rsid w:val="00E72CE2"/>
    <w:rsid w:val="00E72E89"/>
    <w:rsid w:val="00E7300D"/>
    <w:rsid w:val="00E7345B"/>
    <w:rsid w:val="00E73483"/>
    <w:rsid w:val="00E73736"/>
    <w:rsid w:val="00E73746"/>
    <w:rsid w:val="00E73E09"/>
    <w:rsid w:val="00E73E44"/>
    <w:rsid w:val="00E74049"/>
    <w:rsid w:val="00E74288"/>
    <w:rsid w:val="00E74355"/>
    <w:rsid w:val="00E7452C"/>
    <w:rsid w:val="00E7457A"/>
    <w:rsid w:val="00E747FC"/>
    <w:rsid w:val="00E7490C"/>
    <w:rsid w:val="00E74A7F"/>
    <w:rsid w:val="00E74E6C"/>
    <w:rsid w:val="00E74EFD"/>
    <w:rsid w:val="00E74F2F"/>
    <w:rsid w:val="00E74FCF"/>
    <w:rsid w:val="00E75014"/>
    <w:rsid w:val="00E75071"/>
    <w:rsid w:val="00E7527E"/>
    <w:rsid w:val="00E752AC"/>
    <w:rsid w:val="00E75368"/>
    <w:rsid w:val="00E754C8"/>
    <w:rsid w:val="00E75ACF"/>
    <w:rsid w:val="00E75B89"/>
    <w:rsid w:val="00E75EB0"/>
    <w:rsid w:val="00E75F5A"/>
    <w:rsid w:val="00E75F62"/>
    <w:rsid w:val="00E75FEA"/>
    <w:rsid w:val="00E7620C"/>
    <w:rsid w:val="00E763CE"/>
    <w:rsid w:val="00E7661D"/>
    <w:rsid w:val="00E76762"/>
    <w:rsid w:val="00E76B7E"/>
    <w:rsid w:val="00E76BA3"/>
    <w:rsid w:val="00E76BE1"/>
    <w:rsid w:val="00E76C97"/>
    <w:rsid w:val="00E76E1A"/>
    <w:rsid w:val="00E76EC4"/>
    <w:rsid w:val="00E76ECA"/>
    <w:rsid w:val="00E771D1"/>
    <w:rsid w:val="00E773CD"/>
    <w:rsid w:val="00E77480"/>
    <w:rsid w:val="00E7748B"/>
    <w:rsid w:val="00E77511"/>
    <w:rsid w:val="00E775EB"/>
    <w:rsid w:val="00E77A62"/>
    <w:rsid w:val="00E77C76"/>
    <w:rsid w:val="00E77C90"/>
    <w:rsid w:val="00E80018"/>
    <w:rsid w:val="00E800DB"/>
    <w:rsid w:val="00E80154"/>
    <w:rsid w:val="00E80321"/>
    <w:rsid w:val="00E80626"/>
    <w:rsid w:val="00E806E2"/>
    <w:rsid w:val="00E80945"/>
    <w:rsid w:val="00E809C3"/>
    <w:rsid w:val="00E80B31"/>
    <w:rsid w:val="00E80C49"/>
    <w:rsid w:val="00E80C89"/>
    <w:rsid w:val="00E80CB9"/>
    <w:rsid w:val="00E80D06"/>
    <w:rsid w:val="00E80DE6"/>
    <w:rsid w:val="00E80E22"/>
    <w:rsid w:val="00E81038"/>
    <w:rsid w:val="00E81066"/>
    <w:rsid w:val="00E815AB"/>
    <w:rsid w:val="00E816BF"/>
    <w:rsid w:val="00E817F5"/>
    <w:rsid w:val="00E81832"/>
    <w:rsid w:val="00E81890"/>
    <w:rsid w:val="00E81D26"/>
    <w:rsid w:val="00E81DC5"/>
    <w:rsid w:val="00E81E61"/>
    <w:rsid w:val="00E8206F"/>
    <w:rsid w:val="00E82126"/>
    <w:rsid w:val="00E822D6"/>
    <w:rsid w:val="00E82763"/>
    <w:rsid w:val="00E827F6"/>
    <w:rsid w:val="00E8292F"/>
    <w:rsid w:val="00E82A7B"/>
    <w:rsid w:val="00E82C21"/>
    <w:rsid w:val="00E82C89"/>
    <w:rsid w:val="00E82D0A"/>
    <w:rsid w:val="00E82E01"/>
    <w:rsid w:val="00E82FEF"/>
    <w:rsid w:val="00E832F6"/>
    <w:rsid w:val="00E835DC"/>
    <w:rsid w:val="00E836A4"/>
    <w:rsid w:val="00E8382A"/>
    <w:rsid w:val="00E83993"/>
    <w:rsid w:val="00E83A99"/>
    <w:rsid w:val="00E83B7E"/>
    <w:rsid w:val="00E83B93"/>
    <w:rsid w:val="00E83B95"/>
    <w:rsid w:val="00E83BE9"/>
    <w:rsid w:val="00E83C36"/>
    <w:rsid w:val="00E83E7C"/>
    <w:rsid w:val="00E83EA1"/>
    <w:rsid w:val="00E8404C"/>
    <w:rsid w:val="00E84138"/>
    <w:rsid w:val="00E84436"/>
    <w:rsid w:val="00E847F8"/>
    <w:rsid w:val="00E84824"/>
    <w:rsid w:val="00E8495E"/>
    <w:rsid w:val="00E84CBF"/>
    <w:rsid w:val="00E84EB9"/>
    <w:rsid w:val="00E84EBF"/>
    <w:rsid w:val="00E84F0F"/>
    <w:rsid w:val="00E85760"/>
    <w:rsid w:val="00E85B96"/>
    <w:rsid w:val="00E85D12"/>
    <w:rsid w:val="00E85E0E"/>
    <w:rsid w:val="00E85E74"/>
    <w:rsid w:val="00E8622C"/>
    <w:rsid w:val="00E8646C"/>
    <w:rsid w:val="00E86513"/>
    <w:rsid w:val="00E86533"/>
    <w:rsid w:val="00E8677C"/>
    <w:rsid w:val="00E867A2"/>
    <w:rsid w:val="00E869FB"/>
    <w:rsid w:val="00E86A14"/>
    <w:rsid w:val="00E86B32"/>
    <w:rsid w:val="00E86CEA"/>
    <w:rsid w:val="00E86F5B"/>
    <w:rsid w:val="00E86F5E"/>
    <w:rsid w:val="00E87115"/>
    <w:rsid w:val="00E87150"/>
    <w:rsid w:val="00E871A6"/>
    <w:rsid w:val="00E8727C"/>
    <w:rsid w:val="00E87348"/>
    <w:rsid w:val="00E87445"/>
    <w:rsid w:val="00E87458"/>
    <w:rsid w:val="00E874D7"/>
    <w:rsid w:val="00E87523"/>
    <w:rsid w:val="00E8753B"/>
    <w:rsid w:val="00E87581"/>
    <w:rsid w:val="00E878DA"/>
    <w:rsid w:val="00E87A34"/>
    <w:rsid w:val="00E87AA8"/>
    <w:rsid w:val="00E87AB2"/>
    <w:rsid w:val="00E87B72"/>
    <w:rsid w:val="00E87B87"/>
    <w:rsid w:val="00E87BA1"/>
    <w:rsid w:val="00E87C48"/>
    <w:rsid w:val="00E90072"/>
    <w:rsid w:val="00E900BF"/>
    <w:rsid w:val="00E90111"/>
    <w:rsid w:val="00E90192"/>
    <w:rsid w:val="00E903D3"/>
    <w:rsid w:val="00E904A2"/>
    <w:rsid w:val="00E90606"/>
    <w:rsid w:val="00E907AE"/>
    <w:rsid w:val="00E90B39"/>
    <w:rsid w:val="00E90C42"/>
    <w:rsid w:val="00E90C84"/>
    <w:rsid w:val="00E90EE7"/>
    <w:rsid w:val="00E9101A"/>
    <w:rsid w:val="00E9109E"/>
    <w:rsid w:val="00E9115B"/>
    <w:rsid w:val="00E912E0"/>
    <w:rsid w:val="00E913BB"/>
    <w:rsid w:val="00E916A0"/>
    <w:rsid w:val="00E918C7"/>
    <w:rsid w:val="00E91925"/>
    <w:rsid w:val="00E91A32"/>
    <w:rsid w:val="00E91CD0"/>
    <w:rsid w:val="00E91D75"/>
    <w:rsid w:val="00E91FF1"/>
    <w:rsid w:val="00E929A5"/>
    <w:rsid w:val="00E92B9C"/>
    <w:rsid w:val="00E92BA0"/>
    <w:rsid w:val="00E92BFD"/>
    <w:rsid w:val="00E92CDA"/>
    <w:rsid w:val="00E92E25"/>
    <w:rsid w:val="00E93141"/>
    <w:rsid w:val="00E932D1"/>
    <w:rsid w:val="00E933AD"/>
    <w:rsid w:val="00E9356D"/>
    <w:rsid w:val="00E93931"/>
    <w:rsid w:val="00E93F8E"/>
    <w:rsid w:val="00E93FA9"/>
    <w:rsid w:val="00E93FEC"/>
    <w:rsid w:val="00E944CB"/>
    <w:rsid w:val="00E944D7"/>
    <w:rsid w:val="00E945F4"/>
    <w:rsid w:val="00E94630"/>
    <w:rsid w:val="00E94A75"/>
    <w:rsid w:val="00E94EC0"/>
    <w:rsid w:val="00E950C6"/>
    <w:rsid w:val="00E9511F"/>
    <w:rsid w:val="00E9517E"/>
    <w:rsid w:val="00E9533D"/>
    <w:rsid w:val="00E95382"/>
    <w:rsid w:val="00E9540E"/>
    <w:rsid w:val="00E95673"/>
    <w:rsid w:val="00E956D5"/>
    <w:rsid w:val="00E956EA"/>
    <w:rsid w:val="00E95790"/>
    <w:rsid w:val="00E95845"/>
    <w:rsid w:val="00E95DAC"/>
    <w:rsid w:val="00E95E5B"/>
    <w:rsid w:val="00E95EA7"/>
    <w:rsid w:val="00E95F50"/>
    <w:rsid w:val="00E96094"/>
    <w:rsid w:val="00E961C0"/>
    <w:rsid w:val="00E96328"/>
    <w:rsid w:val="00E9632F"/>
    <w:rsid w:val="00E9644D"/>
    <w:rsid w:val="00E96968"/>
    <w:rsid w:val="00E96CB6"/>
    <w:rsid w:val="00E96E66"/>
    <w:rsid w:val="00E96FFA"/>
    <w:rsid w:val="00E974D8"/>
    <w:rsid w:val="00E975DC"/>
    <w:rsid w:val="00E97ADA"/>
    <w:rsid w:val="00E97C5A"/>
    <w:rsid w:val="00E97FD7"/>
    <w:rsid w:val="00EA0193"/>
    <w:rsid w:val="00EA0298"/>
    <w:rsid w:val="00EA02CF"/>
    <w:rsid w:val="00EA04E4"/>
    <w:rsid w:val="00EA05D9"/>
    <w:rsid w:val="00EA0A78"/>
    <w:rsid w:val="00EA0A87"/>
    <w:rsid w:val="00EA0A98"/>
    <w:rsid w:val="00EA0AD2"/>
    <w:rsid w:val="00EA0B79"/>
    <w:rsid w:val="00EA0B85"/>
    <w:rsid w:val="00EA0DE1"/>
    <w:rsid w:val="00EA108A"/>
    <w:rsid w:val="00EA1274"/>
    <w:rsid w:val="00EA1456"/>
    <w:rsid w:val="00EA1649"/>
    <w:rsid w:val="00EA177D"/>
    <w:rsid w:val="00EA1784"/>
    <w:rsid w:val="00EA1836"/>
    <w:rsid w:val="00EA1A7D"/>
    <w:rsid w:val="00EA1D45"/>
    <w:rsid w:val="00EA1E05"/>
    <w:rsid w:val="00EA1EF7"/>
    <w:rsid w:val="00EA1FF9"/>
    <w:rsid w:val="00EA20BC"/>
    <w:rsid w:val="00EA2105"/>
    <w:rsid w:val="00EA22C1"/>
    <w:rsid w:val="00EA2475"/>
    <w:rsid w:val="00EA24ED"/>
    <w:rsid w:val="00EA2831"/>
    <w:rsid w:val="00EA28D7"/>
    <w:rsid w:val="00EA28E4"/>
    <w:rsid w:val="00EA2B85"/>
    <w:rsid w:val="00EA2DB7"/>
    <w:rsid w:val="00EA2DBA"/>
    <w:rsid w:val="00EA2FD8"/>
    <w:rsid w:val="00EA307B"/>
    <w:rsid w:val="00EA314C"/>
    <w:rsid w:val="00EA3192"/>
    <w:rsid w:val="00EA320E"/>
    <w:rsid w:val="00EA32E4"/>
    <w:rsid w:val="00EA33F8"/>
    <w:rsid w:val="00EA35A0"/>
    <w:rsid w:val="00EA3646"/>
    <w:rsid w:val="00EA37E7"/>
    <w:rsid w:val="00EA38F9"/>
    <w:rsid w:val="00EA3928"/>
    <w:rsid w:val="00EA394B"/>
    <w:rsid w:val="00EA3BA8"/>
    <w:rsid w:val="00EA40C1"/>
    <w:rsid w:val="00EA4149"/>
    <w:rsid w:val="00EA4158"/>
    <w:rsid w:val="00EA4194"/>
    <w:rsid w:val="00EA422F"/>
    <w:rsid w:val="00EA4418"/>
    <w:rsid w:val="00EA4452"/>
    <w:rsid w:val="00EA456D"/>
    <w:rsid w:val="00EA45B2"/>
    <w:rsid w:val="00EA4604"/>
    <w:rsid w:val="00EA46FE"/>
    <w:rsid w:val="00EA47D5"/>
    <w:rsid w:val="00EA4A0E"/>
    <w:rsid w:val="00EA4CB4"/>
    <w:rsid w:val="00EA4CFC"/>
    <w:rsid w:val="00EA4D88"/>
    <w:rsid w:val="00EA4F75"/>
    <w:rsid w:val="00EA526A"/>
    <w:rsid w:val="00EA5324"/>
    <w:rsid w:val="00EA55EE"/>
    <w:rsid w:val="00EA59E0"/>
    <w:rsid w:val="00EA5B92"/>
    <w:rsid w:val="00EA5D63"/>
    <w:rsid w:val="00EA5EC4"/>
    <w:rsid w:val="00EA5F11"/>
    <w:rsid w:val="00EA6370"/>
    <w:rsid w:val="00EA63D1"/>
    <w:rsid w:val="00EA6454"/>
    <w:rsid w:val="00EA68BD"/>
    <w:rsid w:val="00EA68E6"/>
    <w:rsid w:val="00EA6968"/>
    <w:rsid w:val="00EA6A32"/>
    <w:rsid w:val="00EA7144"/>
    <w:rsid w:val="00EA71C6"/>
    <w:rsid w:val="00EA735B"/>
    <w:rsid w:val="00EA73E2"/>
    <w:rsid w:val="00EA743F"/>
    <w:rsid w:val="00EA7462"/>
    <w:rsid w:val="00EA7567"/>
    <w:rsid w:val="00EA77C6"/>
    <w:rsid w:val="00EA7885"/>
    <w:rsid w:val="00EA7A29"/>
    <w:rsid w:val="00EA7BA4"/>
    <w:rsid w:val="00EA7BE4"/>
    <w:rsid w:val="00EA7BE5"/>
    <w:rsid w:val="00EA7C6A"/>
    <w:rsid w:val="00EB0122"/>
    <w:rsid w:val="00EB039C"/>
    <w:rsid w:val="00EB052C"/>
    <w:rsid w:val="00EB0716"/>
    <w:rsid w:val="00EB075E"/>
    <w:rsid w:val="00EB0B61"/>
    <w:rsid w:val="00EB0F1E"/>
    <w:rsid w:val="00EB1129"/>
    <w:rsid w:val="00EB1174"/>
    <w:rsid w:val="00EB1290"/>
    <w:rsid w:val="00EB1527"/>
    <w:rsid w:val="00EB1828"/>
    <w:rsid w:val="00EB1A88"/>
    <w:rsid w:val="00EB1B67"/>
    <w:rsid w:val="00EB1DBE"/>
    <w:rsid w:val="00EB1E05"/>
    <w:rsid w:val="00EB2097"/>
    <w:rsid w:val="00EB20D5"/>
    <w:rsid w:val="00EB2293"/>
    <w:rsid w:val="00EB243D"/>
    <w:rsid w:val="00EB26A7"/>
    <w:rsid w:val="00EB29B1"/>
    <w:rsid w:val="00EB2A25"/>
    <w:rsid w:val="00EB2AA3"/>
    <w:rsid w:val="00EB2D7C"/>
    <w:rsid w:val="00EB2E0C"/>
    <w:rsid w:val="00EB2E62"/>
    <w:rsid w:val="00EB3131"/>
    <w:rsid w:val="00EB313B"/>
    <w:rsid w:val="00EB3718"/>
    <w:rsid w:val="00EB3B94"/>
    <w:rsid w:val="00EB3C1D"/>
    <w:rsid w:val="00EB3C73"/>
    <w:rsid w:val="00EB3D8B"/>
    <w:rsid w:val="00EB3E12"/>
    <w:rsid w:val="00EB3EBA"/>
    <w:rsid w:val="00EB4112"/>
    <w:rsid w:val="00EB4124"/>
    <w:rsid w:val="00EB41F0"/>
    <w:rsid w:val="00EB4822"/>
    <w:rsid w:val="00EB484E"/>
    <w:rsid w:val="00EB4862"/>
    <w:rsid w:val="00EB4A09"/>
    <w:rsid w:val="00EB4C86"/>
    <w:rsid w:val="00EB4E12"/>
    <w:rsid w:val="00EB4EF1"/>
    <w:rsid w:val="00EB5025"/>
    <w:rsid w:val="00EB5079"/>
    <w:rsid w:val="00EB515F"/>
    <w:rsid w:val="00EB5182"/>
    <w:rsid w:val="00EB532E"/>
    <w:rsid w:val="00EB55D3"/>
    <w:rsid w:val="00EB56B9"/>
    <w:rsid w:val="00EB575A"/>
    <w:rsid w:val="00EB5878"/>
    <w:rsid w:val="00EB5890"/>
    <w:rsid w:val="00EB5B41"/>
    <w:rsid w:val="00EB5C9D"/>
    <w:rsid w:val="00EB5CE3"/>
    <w:rsid w:val="00EB5D1B"/>
    <w:rsid w:val="00EB5D2E"/>
    <w:rsid w:val="00EB6291"/>
    <w:rsid w:val="00EB62C9"/>
    <w:rsid w:val="00EB667A"/>
    <w:rsid w:val="00EB6829"/>
    <w:rsid w:val="00EB6997"/>
    <w:rsid w:val="00EB69E0"/>
    <w:rsid w:val="00EB6A5E"/>
    <w:rsid w:val="00EB6D96"/>
    <w:rsid w:val="00EB71B7"/>
    <w:rsid w:val="00EB71B9"/>
    <w:rsid w:val="00EB7530"/>
    <w:rsid w:val="00EB7613"/>
    <w:rsid w:val="00EB7662"/>
    <w:rsid w:val="00EB77BE"/>
    <w:rsid w:val="00EB7808"/>
    <w:rsid w:val="00EB7873"/>
    <w:rsid w:val="00EB7ABB"/>
    <w:rsid w:val="00EB7C32"/>
    <w:rsid w:val="00EB7D27"/>
    <w:rsid w:val="00EC03C6"/>
    <w:rsid w:val="00EC0576"/>
    <w:rsid w:val="00EC06A9"/>
    <w:rsid w:val="00EC09B7"/>
    <w:rsid w:val="00EC0B2E"/>
    <w:rsid w:val="00EC0CAF"/>
    <w:rsid w:val="00EC0EEB"/>
    <w:rsid w:val="00EC0F3C"/>
    <w:rsid w:val="00EC0FC3"/>
    <w:rsid w:val="00EC1017"/>
    <w:rsid w:val="00EC1054"/>
    <w:rsid w:val="00EC12E8"/>
    <w:rsid w:val="00EC142E"/>
    <w:rsid w:val="00EC15CE"/>
    <w:rsid w:val="00EC15DD"/>
    <w:rsid w:val="00EC1604"/>
    <w:rsid w:val="00EC186C"/>
    <w:rsid w:val="00EC1888"/>
    <w:rsid w:val="00EC18F8"/>
    <w:rsid w:val="00EC1A96"/>
    <w:rsid w:val="00EC1AC0"/>
    <w:rsid w:val="00EC1CE1"/>
    <w:rsid w:val="00EC1D60"/>
    <w:rsid w:val="00EC1EA1"/>
    <w:rsid w:val="00EC1EA2"/>
    <w:rsid w:val="00EC1F0E"/>
    <w:rsid w:val="00EC1F78"/>
    <w:rsid w:val="00EC1FEE"/>
    <w:rsid w:val="00EC21DA"/>
    <w:rsid w:val="00EC22AF"/>
    <w:rsid w:val="00EC25A4"/>
    <w:rsid w:val="00EC2A30"/>
    <w:rsid w:val="00EC2ACF"/>
    <w:rsid w:val="00EC2AFB"/>
    <w:rsid w:val="00EC2B03"/>
    <w:rsid w:val="00EC2D99"/>
    <w:rsid w:val="00EC2FB5"/>
    <w:rsid w:val="00EC31B5"/>
    <w:rsid w:val="00EC324A"/>
    <w:rsid w:val="00EC3256"/>
    <w:rsid w:val="00EC3536"/>
    <w:rsid w:val="00EC37A6"/>
    <w:rsid w:val="00EC37B8"/>
    <w:rsid w:val="00EC3833"/>
    <w:rsid w:val="00EC383E"/>
    <w:rsid w:val="00EC3905"/>
    <w:rsid w:val="00EC39BB"/>
    <w:rsid w:val="00EC39E1"/>
    <w:rsid w:val="00EC3BA4"/>
    <w:rsid w:val="00EC3C28"/>
    <w:rsid w:val="00EC3DDA"/>
    <w:rsid w:val="00EC3EC8"/>
    <w:rsid w:val="00EC3F2B"/>
    <w:rsid w:val="00EC428B"/>
    <w:rsid w:val="00EC4565"/>
    <w:rsid w:val="00EC4649"/>
    <w:rsid w:val="00EC46FF"/>
    <w:rsid w:val="00EC490A"/>
    <w:rsid w:val="00EC498B"/>
    <w:rsid w:val="00EC4AE9"/>
    <w:rsid w:val="00EC4B5D"/>
    <w:rsid w:val="00EC4C66"/>
    <w:rsid w:val="00EC4DE8"/>
    <w:rsid w:val="00EC4F12"/>
    <w:rsid w:val="00EC4FD6"/>
    <w:rsid w:val="00EC50FC"/>
    <w:rsid w:val="00EC52E5"/>
    <w:rsid w:val="00EC5638"/>
    <w:rsid w:val="00EC56FE"/>
    <w:rsid w:val="00EC570B"/>
    <w:rsid w:val="00EC5811"/>
    <w:rsid w:val="00EC59C9"/>
    <w:rsid w:val="00EC59F9"/>
    <w:rsid w:val="00EC5D1A"/>
    <w:rsid w:val="00EC6012"/>
    <w:rsid w:val="00EC6574"/>
    <w:rsid w:val="00EC65B8"/>
    <w:rsid w:val="00EC66EB"/>
    <w:rsid w:val="00EC68A4"/>
    <w:rsid w:val="00EC692D"/>
    <w:rsid w:val="00EC69E5"/>
    <w:rsid w:val="00EC6B6C"/>
    <w:rsid w:val="00EC6C66"/>
    <w:rsid w:val="00EC6D66"/>
    <w:rsid w:val="00EC6E62"/>
    <w:rsid w:val="00EC6E90"/>
    <w:rsid w:val="00EC6FF2"/>
    <w:rsid w:val="00EC7209"/>
    <w:rsid w:val="00EC736E"/>
    <w:rsid w:val="00EC74C7"/>
    <w:rsid w:val="00EC760C"/>
    <w:rsid w:val="00EC78D3"/>
    <w:rsid w:val="00EC7B00"/>
    <w:rsid w:val="00EC7B83"/>
    <w:rsid w:val="00EC7C18"/>
    <w:rsid w:val="00EC7DE9"/>
    <w:rsid w:val="00EC7E40"/>
    <w:rsid w:val="00ED03B0"/>
    <w:rsid w:val="00ED0759"/>
    <w:rsid w:val="00ED07A5"/>
    <w:rsid w:val="00ED07F9"/>
    <w:rsid w:val="00ED0928"/>
    <w:rsid w:val="00ED09A1"/>
    <w:rsid w:val="00ED0BDA"/>
    <w:rsid w:val="00ED0C9C"/>
    <w:rsid w:val="00ED0E19"/>
    <w:rsid w:val="00ED0E9B"/>
    <w:rsid w:val="00ED0F09"/>
    <w:rsid w:val="00ED1004"/>
    <w:rsid w:val="00ED1008"/>
    <w:rsid w:val="00ED1297"/>
    <w:rsid w:val="00ED14D3"/>
    <w:rsid w:val="00ED15BE"/>
    <w:rsid w:val="00ED167C"/>
    <w:rsid w:val="00ED16C3"/>
    <w:rsid w:val="00ED19E1"/>
    <w:rsid w:val="00ED1A1B"/>
    <w:rsid w:val="00ED1A5F"/>
    <w:rsid w:val="00ED1BEB"/>
    <w:rsid w:val="00ED1C4D"/>
    <w:rsid w:val="00ED1DB0"/>
    <w:rsid w:val="00ED1EBD"/>
    <w:rsid w:val="00ED1FEC"/>
    <w:rsid w:val="00ED24BF"/>
    <w:rsid w:val="00ED2675"/>
    <w:rsid w:val="00ED268A"/>
    <w:rsid w:val="00ED27A6"/>
    <w:rsid w:val="00ED2882"/>
    <w:rsid w:val="00ED28E3"/>
    <w:rsid w:val="00ED290B"/>
    <w:rsid w:val="00ED2971"/>
    <w:rsid w:val="00ED297B"/>
    <w:rsid w:val="00ED29B8"/>
    <w:rsid w:val="00ED29DE"/>
    <w:rsid w:val="00ED2C9A"/>
    <w:rsid w:val="00ED2DC2"/>
    <w:rsid w:val="00ED2EF5"/>
    <w:rsid w:val="00ED3091"/>
    <w:rsid w:val="00ED3161"/>
    <w:rsid w:val="00ED31F3"/>
    <w:rsid w:val="00ED32F0"/>
    <w:rsid w:val="00ED3641"/>
    <w:rsid w:val="00ED36D0"/>
    <w:rsid w:val="00ED3700"/>
    <w:rsid w:val="00ED3882"/>
    <w:rsid w:val="00ED389C"/>
    <w:rsid w:val="00ED3A68"/>
    <w:rsid w:val="00ED3ACA"/>
    <w:rsid w:val="00ED3B7D"/>
    <w:rsid w:val="00ED3BC2"/>
    <w:rsid w:val="00ED3CB4"/>
    <w:rsid w:val="00ED3D02"/>
    <w:rsid w:val="00ED3FED"/>
    <w:rsid w:val="00ED4024"/>
    <w:rsid w:val="00ED43E1"/>
    <w:rsid w:val="00ED4557"/>
    <w:rsid w:val="00ED4580"/>
    <w:rsid w:val="00ED45B5"/>
    <w:rsid w:val="00ED45EE"/>
    <w:rsid w:val="00ED48CD"/>
    <w:rsid w:val="00ED4DA4"/>
    <w:rsid w:val="00ED4ED7"/>
    <w:rsid w:val="00ED518D"/>
    <w:rsid w:val="00ED52D0"/>
    <w:rsid w:val="00ED5316"/>
    <w:rsid w:val="00ED5712"/>
    <w:rsid w:val="00ED5A53"/>
    <w:rsid w:val="00ED5AB9"/>
    <w:rsid w:val="00ED5ADC"/>
    <w:rsid w:val="00ED5C68"/>
    <w:rsid w:val="00ED5FD2"/>
    <w:rsid w:val="00ED6107"/>
    <w:rsid w:val="00ED62F0"/>
    <w:rsid w:val="00ED6752"/>
    <w:rsid w:val="00ED68E6"/>
    <w:rsid w:val="00ED6BAF"/>
    <w:rsid w:val="00ED6C09"/>
    <w:rsid w:val="00ED6EFE"/>
    <w:rsid w:val="00ED7089"/>
    <w:rsid w:val="00ED7111"/>
    <w:rsid w:val="00ED716F"/>
    <w:rsid w:val="00ED721A"/>
    <w:rsid w:val="00ED72A7"/>
    <w:rsid w:val="00ED75D6"/>
    <w:rsid w:val="00ED7B2B"/>
    <w:rsid w:val="00ED7FB3"/>
    <w:rsid w:val="00EE0022"/>
    <w:rsid w:val="00EE01D7"/>
    <w:rsid w:val="00EE0602"/>
    <w:rsid w:val="00EE06C4"/>
    <w:rsid w:val="00EE0726"/>
    <w:rsid w:val="00EE0833"/>
    <w:rsid w:val="00EE0882"/>
    <w:rsid w:val="00EE092C"/>
    <w:rsid w:val="00EE0C2D"/>
    <w:rsid w:val="00EE0DAF"/>
    <w:rsid w:val="00EE1216"/>
    <w:rsid w:val="00EE125C"/>
    <w:rsid w:val="00EE1341"/>
    <w:rsid w:val="00EE134B"/>
    <w:rsid w:val="00EE13B8"/>
    <w:rsid w:val="00EE14B2"/>
    <w:rsid w:val="00EE1519"/>
    <w:rsid w:val="00EE1615"/>
    <w:rsid w:val="00EE1626"/>
    <w:rsid w:val="00EE17C5"/>
    <w:rsid w:val="00EE17D5"/>
    <w:rsid w:val="00EE1BF6"/>
    <w:rsid w:val="00EE217D"/>
    <w:rsid w:val="00EE23BA"/>
    <w:rsid w:val="00EE248E"/>
    <w:rsid w:val="00EE257E"/>
    <w:rsid w:val="00EE260D"/>
    <w:rsid w:val="00EE27AD"/>
    <w:rsid w:val="00EE2907"/>
    <w:rsid w:val="00EE29A6"/>
    <w:rsid w:val="00EE2A94"/>
    <w:rsid w:val="00EE2C0C"/>
    <w:rsid w:val="00EE2D8B"/>
    <w:rsid w:val="00EE2D9D"/>
    <w:rsid w:val="00EE3040"/>
    <w:rsid w:val="00EE3190"/>
    <w:rsid w:val="00EE3500"/>
    <w:rsid w:val="00EE35DD"/>
    <w:rsid w:val="00EE3603"/>
    <w:rsid w:val="00EE36FB"/>
    <w:rsid w:val="00EE377C"/>
    <w:rsid w:val="00EE398E"/>
    <w:rsid w:val="00EE39FF"/>
    <w:rsid w:val="00EE3A62"/>
    <w:rsid w:val="00EE3BF2"/>
    <w:rsid w:val="00EE3C01"/>
    <w:rsid w:val="00EE3C90"/>
    <w:rsid w:val="00EE41F6"/>
    <w:rsid w:val="00EE446B"/>
    <w:rsid w:val="00EE449C"/>
    <w:rsid w:val="00EE46A0"/>
    <w:rsid w:val="00EE4855"/>
    <w:rsid w:val="00EE48C4"/>
    <w:rsid w:val="00EE4987"/>
    <w:rsid w:val="00EE4A38"/>
    <w:rsid w:val="00EE4AAC"/>
    <w:rsid w:val="00EE4AC9"/>
    <w:rsid w:val="00EE4AF3"/>
    <w:rsid w:val="00EE4BC8"/>
    <w:rsid w:val="00EE4CD3"/>
    <w:rsid w:val="00EE4D60"/>
    <w:rsid w:val="00EE515F"/>
    <w:rsid w:val="00EE52D5"/>
    <w:rsid w:val="00EE5434"/>
    <w:rsid w:val="00EE5583"/>
    <w:rsid w:val="00EE57CD"/>
    <w:rsid w:val="00EE588B"/>
    <w:rsid w:val="00EE598B"/>
    <w:rsid w:val="00EE5F20"/>
    <w:rsid w:val="00EE5F31"/>
    <w:rsid w:val="00EE5F62"/>
    <w:rsid w:val="00EE5F73"/>
    <w:rsid w:val="00EE5F78"/>
    <w:rsid w:val="00EE607B"/>
    <w:rsid w:val="00EE62F2"/>
    <w:rsid w:val="00EE66E0"/>
    <w:rsid w:val="00EE676A"/>
    <w:rsid w:val="00EE67E5"/>
    <w:rsid w:val="00EE68DE"/>
    <w:rsid w:val="00EE68DF"/>
    <w:rsid w:val="00EE6BA7"/>
    <w:rsid w:val="00EE6C7A"/>
    <w:rsid w:val="00EE6D8B"/>
    <w:rsid w:val="00EE6F7D"/>
    <w:rsid w:val="00EE7217"/>
    <w:rsid w:val="00EE7275"/>
    <w:rsid w:val="00EE7293"/>
    <w:rsid w:val="00EE7572"/>
    <w:rsid w:val="00EE76B4"/>
    <w:rsid w:val="00EE78C6"/>
    <w:rsid w:val="00EE78DA"/>
    <w:rsid w:val="00EE7E7F"/>
    <w:rsid w:val="00EE7FA6"/>
    <w:rsid w:val="00EE7FC2"/>
    <w:rsid w:val="00EE7FD1"/>
    <w:rsid w:val="00EF004E"/>
    <w:rsid w:val="00EF00FA"/>
    <w:rsid w:val="00EF012C"/>
    <w:rsid w:val="00EF0156"/>
    <w:rsid w:val="00EF0176"/>
    <w:rsid w:val="00EF04DC"/>
    <w:rsid w:val="00EF074E"/>
    <w:rsid w:val="00EF07D8"/>
    <w:rsid w:val="00EF0974"/>
    <w:rsid w:val="00EF0A69"/>
    <w:rsid w:val="00EF0C68"/>
    <w:rsid w:val="00EF108E"/>
    <w:rsid w:val="00EF11DB"/>
    <w:rsid w:val="00EF11F6"/>
    <w:rsid w:val="00EF149F"/>
    <w:rsid w:val="00EF16FB"/>
    <w:rsid w:val="00EF1955"/>
    <w:rsid w:val="00EF1985"/>
    <w:rsid w:val="00EF1A49"/>
    <w:rsid w:val="00EF20DA"/>
    <w:rsid w:val="00EF20F5"/>
    <w:rsid w:val="00EF228E"/>
    <w:rsid w:val="00EF23B1"/>
    <w:rsid w:val="00EF251E"/>
    <w:rsid w:val="00EF255B"/>
    <w:rsid w:val="00EF25F9"/>
    <w:rsid w:val="00EF27EF"/>
    <w:rsid w:val="00EF27FA"/>
    <w:rsid w:val="00EF288E"/>
    <w:rsid w:val="00EF28B7"/>
    <w:rsid w:val="00EF2907"/>
    <w:rsid w:val="00EF2C8E"/>
    <w:rsid w:val="00EF2E0C"/>
    <w:rsid w:val="00EF3084"/>
    <w:rsid w:val="00EF3379"/>
    <w:rsid w:val="00EF33F5"/>
    <w:rsid w:val="00EF3505"/>
    <w:rsid w:val="00EF36BF"/>
    <w:rsid w:val="00EF3754"/>
    <w:rsid w:val="00EF3845"/>
    <w:rsid w:val="00EF3A4E"/>
    <w:rsid w:val="00EF3B3B"/>
    <w:rsid w:val="00EF3BBC"/>
    <w:rsid w:val="00EF3D29"/>
    <w:rsid w:val="00EF3EB1"/>
    <w:rsid w:val="00EF4127"/>
    <w:rsid w:val="00EF4858"/>
    <w:rsid w:val="00EF499A"/>
    <w:rsid w:val="00EF49F3"/>
    <w:rsid w:val="00EF4A9B"/>
    <w:rsid w:val="00EF4C86"/>
    <w:rsid w:val="00EF4E16"/>
    <w:rsid w:val="00EF4E8A"/>
    <w:rsid w:val="00EF5014"/>
    <w:rsid w:val="00EF5113"/>
    <w:rsid w:val="00EF5156"/>
    <w:rsid w:val="00EF5183"/>
    <w:rsid w:val="00EF55E7"/>
    <w:rsid w:val="00EF5659"/>
    <w:rsid w:val="00EF5695"/>
    <w:rsid w:val="00EF57C0"/>
    <w:rsid w:val="00EF58F8"/>
    <w:rsid w:val="00EF5974"/>
    <w:rsid w:val="00EF5C55"/>
    <w:rsid w:val="00EF5CA2"/>
    <w:rsid w:val="00EF604A"/>
    <w:rsid w:val="00EF61EE"/>
    <w:rsid w:val="00EF6323"/>
    <w:rsid w:val="00EF636D"/>
    <w:rsid w:val="00EF6441"/>
    <w:rsid w:val="00EF644A"/>
    <w:rsid w:val="00EF6764"/>
    <w:rsid w:val="00EF688E"/>
    <w:rsid w:val="00EF6A56"/>
    <w:rsid w:val="00EF6BA0"/>
    <w:rsid w:val="00EF6C2E"/>
    <w:rsid w:val="00EF6C69"/>
    <w:rsid w:val="00EF6E1E"/>
    <w:rsid w:val="00EF6F4F"/>
    <w:rsid w:val="00EF7124"/>
    <w:rsid w:val="00EF7392"/>
    <w:rsid w:val="00EF7544"/>
    <w:rsid w:val="00EF7610"/>
    <w:rsid w:val="00EF799A"/>
    <w:rsid w:val="00EF79CB"/>
    <w:rsid w:val="00EF7A0A"/>
    <w:rsid w:val="00EF7AE5"/>
    <w:rsid w:val="00EF7B83"/>
    <w:rsid w:val="00EF7CC0"/>
    <w:rsid w:val="00EF7D19"/>
    <w:rsid w:val="00EF7F96"/>
    <w:rsid w:val="00EF7F9A"/>
    <w:rsid w:val="00F000D0"/>
    <w:rsid w:val="00F001A8"/>
    <w:rsid w:val="00F00691"/>
    <w:rsid w:val="00F00C3F"/>
    <w:rsid w:val="00F00E94"/>
    <w:rsid w:val="00F00E9B"/>
    <w:rsid w:val="00F00EB5"/>
    <w:rsid w:val="00F0104A"/>
    <w:rsid w:val="00F010B0"/>
    <w:rsid w:val="00F0113E"/>
    <w:rsid w:val="00F013AB"/>
    <w:rsid w:val="00F01725"/>
    <w:rsid w:val="00F017D2"/>
    <w:rsid w:val="00F01BF1"/>
    <w:rsid w:val="00F01C45"/>
    <w:rsid w:val="00F01D52"/>
    <w:rsid w:val="00F0201E"/>
    <w:rsid w:val="00F021CC"/>
    <w:rsid w:val="00F02309"/>
    <w:rsid w:val="00F025CB"/>
    <w:rsid w:val="00F026F0"/>
    <w:rsid w:val="00F02711"/>
    <w:rsid w:val="00F02B11"/>
    <w:rsid w:val="00F02B50"/>
    <w:rsid w:val="00F02BDC"/>
    <w:rsid w:val="00F02C0D"/>
    <w:rsid w:val="00F02C6D"/>
    <w:rsid w:val="00F02D12"/>
    <w:rsid w:val="00F02D2B"/>
    <w:rsid w:val="00F030A9"/>
    <w:rsid w:val="00F030E8"/>
    <w:rsid w:val="00F0317D"/>
    <w:rsid w:val="00F031B7"/>
    <w:rsid w:val="00F033E7"/>
    <w:rsid w:val="00F03759"/>
    <w:rsid w:val="00F038A0"/>
    <w:rsid w:val="00F0399C"/>
    <w:rsid w:val="00F03CF2"/>
    <w:rsid w:val="00F03E7C"/>
    <w:rsid w:val="00F04414"/>
    <w:rsid w:val="00F044FE"/>
    <w:rsid w:val="00F04504"/>
    <w:rsid w:val="00F0450C"/>
    <w:rsid w:val="00F0472C"/>
    <w:rsid w:val="00F04755"/>
    <w:rsid w:val="00F04790"/>
    <w:rsid w:val="00F04AED"/>
    <w:rsid w:val="00F04DB7"/>
    <w:rsid w:val="00F05047"/>
    <w:rsid w:val="00F051E7"/>
    <w:rsid w:val="00F052FC"/>
    <w:rsid w:val="00F0537D"/>
    <w:rsid w:val="00F05A2B"/>
    <w:rsid w:val="00F05C28"/>
    <w:rsid w:val="00F05D71"/>
    <w:rsid w:val="00F05F88"/>
    <w:rsid w:val="00F062DF"/>
    <w:rsid w:val="00F062FD"/>
    <w:rsid w:val="00F0653F"/>
    <w:rsid w:val="00F065C7"/>
    <w:rsid w:val="00F06800"/>
    <w:rsid w:val="00F069FF"/>
    <w:rsid w:val="00F06A27"/>
    <w:rsid w:val="00F06CD1"/>
    <w:rsid w:val="00F06DA6"/>
    <w:rsid w:val="00F06DE3"/>
    <w:rsid w:val="00F06EE7"/>
    <w:rsid w:val="00F0710F"/>
    <w:rsid w:val="00F0713E"/>
    <w:rsid w:val="00F07229"/>
    <w:rsid w:val="00F07437"/>
    <w:rsid w:val="00F078B4"/>
    <w:rsid w:val="00F07ABC"/>
    <w:rsid w:val="00F07AFC"/>
    <w:rsid w:val="00F07BAE"/>
    <w:rsid w:val="00F07C90"/>
    <w:rsid w:val="00F07D62"/>
    <w:rsid w:val="00F07DD0"/>
    <w:rsid w:val="00F07EEA"/>
    <w:rsid w:val="00F07FE1"/>
    <w:rsid w:val="00F10147"/>
    <w:rsid w:val="00F1067E"/>
    <w:rsid w:val="00F10681"/>
    <w:rsid w:val="00F10831"/>
    <w:rsid w:val="00F10929"/>
    <w:rsid w:val="00F10950"/>
    <w:rsid w:val="00F109ED"/>
    <w:rsid w:val="00F10B27"/>
    <w:rsid w:val="00F10C70"/>
    <w:rsid w:val="00F1123B"/>
    <w:rsid w:val="00F1156B"/>
    <w:rsid w:val="00F116C2"/>
    <w:rsid w:val="00F119C4"/>
    <w:rsid w:val="00F11B99"/>
    <w:rsid w:val="00F11C28"/>
    <w:rsid w:val="00F11E94"/>
    <w:rsid w:val="00F11F60"/>
    <w:rsid w:val="00F1203D"/>
    <w:rsid w:val="00F120B9"/>
    <w:rsid w:val="00F1211D"/>
    <w:rsid w:val="00F121C5"/>
    <w:rsid w:val="00F1263C"/>
    <w:rsid w:val="00F12901"/>
    <w:rsid w:val="00F1298E"/>
    <w:rsid w:val="00F12C4C"/>
    <w:rsid w:val="00F12CF8"/>
    <w:rsid w:val="00F12D05"/>
    <w:rsid w:val="00F12D55"/>
    <w:rsid w:val="00F12E42"/>
    <w:rsid w:val="00F12FE5"/>
    <w:rsid w:val="00F12FF3"/>
    <w:rsid w:val="00F1301D"/>
    <w:rsid w:val="00F130B7"/>
    <w:rsid w:val="00F131A6"/>
    <w:rsid w:val="00F13596"/>
    <w:rsid w:val="00F13616"/>
    <w:rsid w:val="00F138D8"/>
    <w:rsid w:val="00F13B38"/>
    <w:rsid w:val="00F13CFD"/>
    <w:rsid w:val="00F14084"/>
    <w:rsid w:val="00F1416C"/>
    <w:rsid w:val="00F141CE"/>
    <w:rsid w:val="00F14281"/>
    <w:rsid w:val="00F1446B"/>
    <w:rsid w:val="00F145D7"/>
    <w:rsid w:val="00F14876"/>
    <w:rsid w:val="00F148C9"/>
    <w:rsid w:val="00F14A5C"/>
    <w:rsid w:val="00F14C35"/>
    <w:rsid w:val="00F14E2F"/>
    <w:rsid w:val="00F15294"/>
    <w:rsid w:val="00F1534A"/>
    <w:rsid w:val="00F155CB"/>
    <w:rsid w:val="00F15632"/>
    <w:rsid w:val="00F156D3"/>
    <w:rsid w:val="00F15A3C"/>
    <w:rsid w:val="00F15AAE"/>
    <w:rsid w:val="00F15C82"/>
    <w:rsid w:val="00F15F9A"/>
    <w:rsid w:val="00F15FAA"/>
    <w:rsid w:val="00F1619A"/>
    <w:rsid w:val="00F16316"/>
    <w:rsid w:val="00F1631B"/>
    <w:rsid w:val="00F1642A"/>
    <w:rsid w:val="00F164F0"/>
    <w:rsid w:val="00F1655D"/>
    <w:rsid w:val="00F1665E"/>
    <w:rsid w:val="00F16B32"/>
    <w:rsid w:val="00F16CFE"/>
    <w:rsid w:val="00F16F04"/>
    <w:rsid w:val="00F1707F"/>
    <w:rsid w:val="00F17210"/>
    <w:rsid w:val="00F17284"/>
    <w:rsid w:val="00F172EB"/>
    <w:rsid w:val="00F17384"/>
    <w:rsid w:val="00F176D4"/>
    <w:rsid w:val="00F17700"/>
    <w:rsid w:val="00F17BAF"/>
    <w:rsid w:val="00F17D39"/>
    <w:rsid w:val="00F17D8D"/>
    <w:rsid w:val="00F17E92"/>
    <w:rsid w:val="00F20296"/>
    <w:rsid w:val="00F203B1"/>
    <w:rsid w:val="00F20535"/>
    <w:rsid w:val="00F2060B"/>
    <w:rsid w:val="00F2073A"/>
    <w:rsid w:val="00F208F5"/>
    <w:rsid w:val="00F20945"/>
    <w:rsid w:val="00F20992"/>
    <w:rsid w:val="00F20A0C"/>
    <w:rsid w:val="00F20A89"/>
    <w:rsid w:val="00F20C02"/>
    <w:rsid w:val="00F20FCF"/>
    <w:rsid w:val="00F21256"/>
    <w:rsid w:val="00F21357"/>
    <w:rsid w:val="00F21414"/>
    <w:rsid w:val="00F21508"/>
    <w:rsid w:val="00F2190F"/>
    <w:rsid w:val="00F21A40"/>
    <w:rsid w:val="00F21C10"/>
    <w:rsid w:val="00F21C5C"/>
    <w:rsid w:val="00F21CAB"/>
    <w:rsid w:val="00F21D5D"/>
    <w:rsid w:val="00F21D70"/>
    <w:rsid w:val="00F21D80"/>
    <w:rsid w:val="00F21ED0"/>
    <w:rsid w:val="00F21F3D"/>
    <w:rsid w:val="00F21FB0"/>
    <w:rsid w:val="00F2213B"/>
    <w:rsid w:val="00F22554"/>
    <w:rsid w:val="00F2264A"/>
    <w:rsid w:val="00F226C6"/>
    <w:rsid w:val="00F226E3"/>
    <w:rsid w:val="00F228C5"/>
    <w:rsid w:val="00F229ED"/>
    <w:rsid w:val="00F22C2A"/>
    <w:rsid w:val="00F22D2D"/>
    <w:rsid w:val="00F22FEF"/>
    <w:rsid w:val="00F23803"/>
    <w:rsid w:val="00F23892"/>
    <w:rsid w:val="00F23A8D"/>
    <w:rsid w:val="00F23AAB"/>
    <w:rsid w:val="00F23B13"/>
    <w:rsid w:val="00F23E7C"/>
    <w:rsid w:val="00F242A4"/>
    <w:rsid w:val="00F2437F"/>
    <w:rsid w:val="00F24754"/>
    <w:rsid w:val="00F24833"/>
    <w:rsid w:val="00F2483E"/>
    <w:rsid w:val="00F24874"/>
    <w:rsid w:val="00F24C95"/>
    <w:rsid w:val="00F24DB2"/>
    <w:rsid w:val="00F24EF9"/>
    <w:rsid w:val="00F24F6D"/>
    <w:rsid w:val="00F25146"/>
    <w:rsid w:val="00F25394"/>
    <w:rsid w:val="00F25404"/>
    <w:rsid w:val="00F2540B"/>
    <w:rsid w:val="00F254E2"/>
    <w:rsid w:val="00F25629"/>
    <w:rsid w:val="00F25B1C"/>
    <w:rsid w:val="00F25CEE"/>
    <w:rsid w:val="00F25D46"/>
    <w:rsid w:val="00F25F86"/>
    <w:rsid w:val="00F26072"/>
    <w:rsid w:val="00F2607B"/>
    <w:rsid w:val="00F262D2"/>
    <w:rsid w:val="00F2632E"/>
    <w:rsid w:val="00F26350"/>
    <w:rsid w:val="00F264E0"/>
    <w:rsid w:val="00F26567"/>
    <w:rsid w:val="00F268C0"/>
    <w:rsid w:val="00F269C2"/>
    <w:rsid w:val="00F26C21"/>
    <w:rsid w:val="00F26D7A"/>
    <w:rsid w:val="00F26E0D"/>
    <w:rsid w:val="00F26F37"/>
    <w:rsid w:val="00F26FAE"/>
    <w:rsid w:val="00F26FDD"/>
    <w:rsid w:val="00F27248"/>
    <w:rsid w:val="00F27290"/>
    <w:rsid w:val="00F274A1"/>
    <w:rsid w:val="00F2762F"/>
    <w:rsid w:val="00F27770"/>
    <w:rsid w:val="00F277D1"/>
    <w:rsid w:val="00F27BF9"/>
    <w:rsid w:val="00F27D38"/>
    <w:rsid w:val="00F27ED9"/>
    <w:rsid w:val="00F27F9E"/>
    <w:rsid w:val="00F3005E"/>
    <w:rsid w:val="00F30095"/>
    <w:rsid w:val="00F306C2"/>
    <w:rsid w:val="00F3072F"/>
    <w:rsid w:val="00F307B7"/>
    <w:rsid w:val="00F30924"/>
    <w:rsid w:val="00F309C8"/>
    <w:rsid w:val="00F30A41"/>
    <w:rsid w:val="00F30A43"/>
    <w:rsid w:val="00F30BDF"/>
    <w:rsid w:val="00F30C9E"/>
    <w:rsid w:val="00F30D10"/>
    <w:rsid w:val="00F30E41"/>
    <w:rsid w:val="00F31503"/>
    <w:rsid w:val="00F3155E"/>
    <w:rsid w:val="00F31579"/>
    <w:rsid w:val="00F3170A"/>
    <w:rsid w:val="00F3188B"/>
    <w:rsid w:val="00F31DDD"/>
    <w:rsid w:val="00F31E76"/>
    <w:rsid w:val="00F32245"/>
    <w:rsid w:val="00F3224E"/>
    <w:rsid w:val="00F322D1"/>
    <w:rsid w:val="00F324BA"/>
    <w:rsid w:val="00F327AB"/>
    <w:rsid w:val="00F3283D"/>
    <w:rsid w:val="00F32BAB"/>
    <w:rsid w:val="00F32EE7"/>
    <w:rsid w:val="00F32F4A"/>
    <w:rsid w:val="00F32FFC"/>
    <w:rsid w:val="00F33051"/>
    <w:rsid w:val="00F33108"/>
    <w:rsid w:val="00F3312E"/>
    <w:rsid w:val="00F331BC"/>
    <w:rsid w:val="00F331FC"/>
    <w:rsid w:val="00F33267"/>
    <w:rsid w:val="00F334B1"/>
    <w:rsid w:val="00F3359C"/>
    <w:rsid w:val="00F335E4"/>
    <w:rsid w:val="00F33673"/>
    <w:rsid w:val="00F33898"/>
    <w:rsid w:val="00F33ACC"/>
    <w:rsid w:val="00F33CE0"/>
    <w:rsid w:val="00F33F5B"/>
    <w:rsid w:val="00F348AD"/>
    <w:rsid w:val="00F34A7F"/>
    <w:rsid w:val="00F34EB0"/>
    <w:rsid w:val="00F34EE1"/>
    <w:rsid w:val="00F35078"/>
    <w:rsid w:val="00F350BC"/>
    <w:rsid w:val="00F35293"/>
    <w:rsid w:val="00F3549F"/>
    <w:rsid w:val="00F35C07"/>
    <w:rsid w:val="00F35C8A"/>
    <w:rsid w:val="00F35E3B"/>
    <w:rsid w:val="00F35F81"/>
    <w:rsid w:val="00F3619A"/>
    <w:rsid w:val="00F3631F"/>
    <w:rsid w:val="00F3648D"/>
    <w:rsid w:val="00F3650A"/>
    <w:rsid w:val="00F36522"/>
    <w:rsid w:val="00F36845"/>
    <w:rsid w:val="00F368FF"/>
    <w:rsid w:val="00F36973"/>
    <w:rsid w:val="00F36BF0"/>
    <w:rsid w:val="00F36C14"/>
    <w:rsid w:val="00F36E79"/>
    <w:rsid w:val="00F36EA1"/>
    <w:rsid w:val="00F3717C"/>
    <w:rsid w:val="00F37368"/>
    <w:rsid w:val="00F373D0"/>
    <w:rsid w:val="00F3751F"/>
    <w:rsid w:val="00F375BF"/>
    <w:rsid w:val="00F379FE"/>
    <w:rsid w:val="00F37A4B"/>
    <w:rsid w:val="00F37D15"/>
    <w:rsid w:val="00F37E1F"/>
    <w:rsid w:val="00F37F0F"/>
    <w:rsid w:val="00F402EF"/>
    <w:rsid w:val="00F405CA"/>
    <w:rsid w:val="00F40AA0"/>
    <w:rsid w:val="00F40AE5"/>
    <w:rsid w:val="00F40CEC"/>
    <w:rsid w:val="00F41062"/>
    <w:rsid w:val="00F411EF"/>
    <w:rsid w:val="00F41579"/>
    <w:rsid w:val="00F416E6"/>
    <w:rsid w:val="00F4174D"/>
    <w:rsid w:val="00F417E5"/>
    <w:rsid w:val="00F41823"/>
    <w:rsid w:val="00F418AF"/>
    <w:rsid w:val="00F41CAC"/>
    <w:rsid w:val="00F41D97"/>
    <w:rsid w:val="00F41DA2"/>
    <w:rsid w:val="00F41DE5"/>
    <w:rsid w:val="00F4207D"/>
    <w:rsid w:val="00F4255F"/>
    <w:rsid w:val="00F4256C"/>
    <w:rsid w:val="00F425F8"/>
    <w:rsid w:val="00F426E0"/>
    <w:rsid w:val="00F42AA9"/>
    <w:rsid w:val="00F42B36"/>
    <w:rsid w:val="00F42EBC"/>
    <w:rsid w:val="00F431AC"/>
    <w:rsid w:val="00F433C1"/>
    <w:rsid w:val="00F43422"/>
    <w:rsid w:val="00F4344F"/>
    <w:rsid w:val="00F434A5"/>
    <w:rsid w:val="00F43CC7"/>
    <w:rsid w:val="00F43D31"/>
    <w:rsid w:val="00F44081"/>
    <w:rsid w:val="00F440C6"/>
    <w:rsid w:val="00F440F9"/>
    <w:rsid w:val="00F4439A"/>
    <w:rsid w:val="00F44657"/>
    <w:rsid w:val="00F446EF"/>
    <w:rsid w:val="00F44754"/>
    <w:rsid w:val="00F44A10"/>
    <w:rsid w:val="00F44B85"/>
    <w:rsid w:val="00F44CA8"/>
    <w:rsid w:val="00F44F24"/>
    <w:rsid w:val="00F44F51"/>
    <w:rsid w:val="00F4520B"/>
    <w:rsid w:val="00F45272"/>
    <w:rsid w:val="00F454AD"/>
    <w:rsid w:val="00F45633"/>
    <w:rsid w:val="00F458A3"/>
    <w:rsid w:val="00F458A8"/>
    <w:rsid w:val="00F459FF"/>
    <w:rsid w:val="00F4613A"/>
    <w:rsid w:val="00F463F8"/>
    <w:rsid w:val="00F46621"/>
    <w:rsid w:val="00F4665B"/>
    <w:rsid w:val="00F4674F"/>
    <w:rsid w:val="00F468BB"/>
    <w:rsid w:val="00F46C82"/>
    <w:rsid w:val="00F46F18"/>
    <w:rsid w:val="00F47449"/>
    <w:rsid w:val="00F47460"/>
    <w:rsid w:val="00F47604"/>
    <w:rsid w:val="00F476A3"/>
    <w:rsid w:val="00F47CA7"/>
    <w:rsid w:val="00F50328"/>
    <w:rsid w:val="00F50458"/>
    <w:rsid w:val="00F50543"/>
    <w:rsid w:val="00F507D9"/>
    <w:rsid w:val="00F5081E"/>
    <w:rsid w:val="00F508B1"/>
    <w:rsid w:val="00F50B78"/>
    <w:rsid w:val="00F50E2D"/>
    <w:rsid w:val="00F50E57"/>
    <w:rsid w:val="00F51510"/>
    <w:rsid w:val="00F515CA"/>
    <w:rsid w:val="00F51650"/>
    <w:rsid w:val="00F516CC"/>
    <w:rsid w:val="00F518E1"/>
    <w:rsid w:val="00F51B2B"/>
    <w:rsid w:val="00F51B9F"/>
    <w:rsid w:val="00F51C42"/>
    <w:rsid w:val="00F51C61"/>
    <w:rsid w:val="00F51FCA"/>
    <w:rsid w:val="00F51FE1"/>
    <w:rsid w:val="00F52331"/>
    <w:rsid w:val="00F523EA"/>
    <w:rsid w:val="00F5250C"/>
    <w:rsid w:val="00F52541"/>
    <w:rsid w:val="00F52697"/>
    <w:rsid w:val="00F5284C"/>
    <w:rsid w:val="00F5285C"/>
    <w:rsid w:val="00F5299E"/>
    <w:rsid w:val="00F52CB3"/>
    <w:rsid w:val="00F53230"/>
    <w:rsid w:val="00F53536"/>
    <w:rsid w:val="00F535F1"/>
    <w:rsid w:val="00F5379F"/>
    <w:rsid w:val="00F53861"/>
    <w:rsid w:val="00F53A4C"/>
    <w:rsid w:val="00F53A83"/>
    <w:rsid w:val="00F53AB1"/>
    <w:rsid w:val="00F542F9"/>
    <w:rsid w:val="00F54423"/>
    <w:rsid w:val="00F54952"/>
    <w:rsid w:val="00F549C1"/>
    <w:rsid w:val="00F54FA4"/>
    <w:rsid w:val="00F55120"/>
    <w:rsid w:val="00F551F7"/>
    <w:rsid w:val="00F552A6"/>
    <w:rsid w:val="00F55336"/>
    <w:rsid w:val="00F554A2"/>
    <w:rsid w:val="00F557EB"/>
    <w:rsid w:val="00F55CD4"/>
    <w:rsid w:val="00F55EC5"/>
    <w:rsid w:val="00F56118"/>
    <w:rsid w:val="00F56475"/>
    <w:rsid w:val="00F56599"/>
    <w:rsid w:val="00F5667D"/>
    <w:rsid w:val="00F566A4"/>
    <w:rsid w:val="00F5678A"/>
    <w:rsid w:val="00F56841"/>
    <w:rsid w:val="00F568DB"/>
    <w:rsid w:val="00F56B5E"/>
    <w:rsid w:val="00F56BD3"/>
    <w:rsid w:val="00F56C53"/>
    <w:rsid w:val="00F56CEF"/>
    <w:rsid w:val="00F56DBB"/>
    <w:rsid w:val="00F56DCA"/>
    <w:rsid w:val="00F56EC1"/>
    <w:rsid w:val="00F56F9E"/>
    <w:rsid w:val="00F56FA2"/>
    <w:rsid w:val="00F572C1"/>
    <w:rsid w:val="00F57468"/>
    <w:rsid w:val="00F574C3"/>
    <w:rsid w:val="00F574CA"/>
    <w:rsid w:val="00F5764C"/>
    <w:rsid w:val="00F57C87"/>
    <w:rsid w:val="00F57D60"/>
    <w:rsid w:val="00F57E37"/>
    <w:rsid w:val="00F57EF6"/>
    <w:rsid w:val="00F57F53"/>
    <w:rsid w:val="00F57F86"/>
    <w:rsid w:val="00F602E2"/>
    <w:rsid w:val="00F6052E"/>
    <w:rsid w:val="00F60717"/>
    <w:rsid w:val="00F6077B"/>
    <w:rsid w:val="00F608CC"/>
    <w:rsid w:val="00F60914"/>
    <w:rsid w:val="00F6092A"/>
    <w:rsid w:val="00F60AEE"/>
    <w:rsid w:val="00F60B1F"/>
    <w:rsid w:val="00F60BC1"/>
    <w:rsid w:val="00F60CEA"/>
    <w:rsid w:val="00F60D92"/>
    <w:rsid w:val="00F610EC"/>
    <w:rsid w:val="00F611F7"/>
    <w:rsid w:val="00F61247"/>
    <w:rsid w:val="00F61273"/>
    <w:rsid w:val="00F612A5"/>
    <w:rsid w:val="00F6145B"/>
    <w:rsid w:val="00F61528"/>
    <w:rsid w:val="00F6162A"/>
    <w:rsid w:val="00F616E6"/>
    <w:rsid w:val="00F6174C"/>
    <w:rsid w:val="00F61911"/>
    <w:rsid w:val="00F6194F"/>
    <w:rsid w:val="00F61A6D"/>
    <w:rsid w:val="00F61B41"/>
    <w:rsid w:val="00F61B85"/>
    <w:rsid w:val="00F61B88"/>
    <w:rsid w:val="00F61C71"/>
    <w:rsid w:val="00F61E22"/>
    <w:rsid w:val="00F61F32"/>
    <w:rsid w:val="00F625F3"/>
    <w:rsid w:val="00F62614"/>
    <w:rsid w:val="00F6268E"/>
    <w:rsid w:val="00F62715"/>
    <w:rsid w:val="00F6299D"/>
    <w:rsid w:val="00F62A19"/>
    <w:rsid w:val="00F62A7A"/>
    <w:rsid w:val="00F62BF5"/>
    <w:rsid w:val="00F62CB1"/>
    <w:rsid w:val="00F630A9"/>
    <w:rsid w:val="00F632B7"/>
    <w:rsid w:val="00F632D3"/>
    <w:rsid w:val="00F6332C"/>
    <w:rsid w:val="00F63411"/>
    <w:rsid w:val="00F634D6"/>
    <w:rsid w:val="00F635A9"/>
    <w:rsid w:val="00F63631"/>
    <w:rsid w:val="00F6370A"/>
    <w:rsid w:val="00F63737"/>
    <w:rsid w:val="00F639CD"/>
    <w:rsid w:val="00F63B19"/>
    <w:rsid w:val="00F63B5E"/>
    <w:rsid w:val="00F63B84"/>
    <w:rsid w:val="00F63D1A"/>
    <w:rsid w:val="00F640DA"/>
    <w:rsid w:val="00F640F9"/>
    <w:rsid w:val="00F64292"/>
    <w:rsid w:val="00F642B6"/>
    <w:rsid w:val="00F64334"/>
    <w:rsid w:val="00F64439"/>
    <w:rsid w:val="00F6466F"/>
    <w:rsid w:val="00F646DF"/>
    <w:rsid w:val="00F64883"/>
    <w:rsid w:val="00F64B4A"/>
    <w:rsid w:val="00F64CB2"/>
    <w:rsid w:val="00F64D80"/>
    <w:rsid w:val="00F6521B"/>
    <w:rsid w:val="00F65578"/>
    <w:rsid w:val="00F65751"/>
    <w:rsid w:val="00F65B32"/>
    <w:rsid w:val="00F65FC5"/>
    <w:rsid w:val="00F66323"/>
    <w:rsid w:val="00F66566"/>
    <w:rsid w:val="00F665E8"/>
    <w:rsid w:val="00F66A5A"/>
    <w:rsid w:val="00F66BDA"/>
    <w:rsid w:val="00F66E03"/>
    <w:rsid w:val="00F66EE9"/>
    <w:rsid w:val="00F67028"/>
    <w:rsid w:val="00F674B0"/>
    <w:rsid w:val="00F67531"/>
    <w:rsid w:val="00F67614"/>
    <w:rsid w:val="00F676AA"/>
    <w:rsid w:val="00F676DD"/>
    <w:rsid w:val="00F67796"/>
    <w:rsid w:val="00F67809"/>
    <w:rsid w:val="00F67A72"/>
    <w:rsid w:val="00F67AFA"/>
    <w:rsid w:val="00F67B95"/>
    <w:rsid w:val="00F67BE3"/>
    <w:rsid w:val="00F67C72"/>
    <w:rsid w:val="00F67C8F"/>
    <w:rsid w:val="00F67F15"/>
    <w:rsid w:val="00F700DA"/>
    <w:rsid w:val="00F7016F"/>
    <w:rsid w:val="00F70467"/>
    <w:rsid w:val="00F70485"/>
    <w:rsid w:val="00F704C6"/>
    <w:rsid w:val="00F70656"/>
    <w:rsid w:val="00F70720"/>
    <w:rsid w:val="00F708E3"/>
    <w:rsid w:val="00F7097C"/>
    <w:rsid w:val="00F70BC8"/>
    <w:rsid w:val="00F70DD1"/>
    <w:rsid w:val="00F7112A"/>
    <w:rsid w:val="00F71174"/>
    <w:rsid w:val="00F711B4"/>
    <w:rsid w:val="00F711F5"/>
    <w:rsid w:val="00F712A8"/>
    <w:rsid w:val="00F7130C"/>
    <w:rsid w:val="00F7159B"/>
    <w:rsid w:val="00F7164E"/>
    <w:rsid w:val="00F7167E"/>
    <w:rsid w:val="00F71794"/>
    <w:rsid w:val="00F71ADE"/>
    <w:rsid w:val="00F71BDD"/>
    <w:rsid w:val="00F71F5D"/>
    <w:rsid w:val="00F7201F"/>
    <w:rsid w:val="00F720B2"/>
    <w:rsid w:val="00F7219B"/>
    <w:rsid w:val="00F72283"/>
    <w:rsid w:val="00F72364"/>
    <w:rsid w:val="00F725E4"/>
    <w:rsid w:val="00F72650"/>
    <w:rsid w:val="00F72735"/>
    <w:rsid w:val="00F7280A"/>
    <w:rsid w:val="00F72827"/>
    <w:rsid w:val="00F728A0"/>
    <w:rsid w:val="00F72BAA"/>
    <w:rsid w:val="00F72C8A"/>
    <w:rsid w:val="00F72E6E"/>
    <w:rsid w:val="00F72FB2"/>
    <w:rsid w:val="00F734CC"/>
    <w:rsid w:val="00F7359A"/>
    <w:rsid w:val="00F735AB"/>
    <w:rsid w:val="00F73861"/>
    <w:rsid w:val="00F73A5D"/>
    <w:rsid w:val="00F73F1A"/>
    <w:rsid w:val="00F73FA2"/>
    <w:rsid w:val="00F745A4"/>
    <w:rsid w:val="00F7462D"/>
    <w:rsid w:val="00F746EC"/>
    <w:rsid w:val="00F74740"/>
    <w:rsid w:val="00F7495F"/>
    <w:rsid w:val="00F7497F"/>
    <w:rsid w:val="00F74BE6"/>
    <w:rsid w:val="00F74C18"/>
    <w:rsid w:val="00F74F7A"/>
    <w:rsid w:val="00F75252"/>
    <w:rsid w:val="00F7572E"/>
    <w:rsid w:val="00F758EA"/>
    <w:rsid w:val="00F75E10"/>
    <w:rsid w:val="00F75E83"/>
    <w:rsid w:val="00F75E8A"/>
    <w:rsid w:val="00F75EB8"/>
    <w:rsid w:val="00F75F2C"/>
    <w:rsid w:val="00F75F55"/>
    <w:rsid w:val="00F76162"/>
    <w:rsid w:val="00F76211"/>
    <w:rsid w:val="00F76264"/>
    <w:rsid w:val="00F76322"/>
    <w:rsid w:val="00F7661C"/>
    <w:rsid w:val="00F76712"/>
    <w:rsid w:val="00F767D9"/>
    <w:rsid w:val="00F768E4"/>
    <w:rsid w:val="00F768F0"/>
    <w:rsid w:val="00F76B35"/>
    <w:rsid w:val="00F76CBC"/>
    <w:rsid w:val="00F76CE6"/>
    <w:rsid w:val="00F76F2B"/>
    <w:rsid w:val="00F77089"/>
    <w:rsid w:val="00F771B0"/>
    <w:rsid w:val="00F771C4"/>
    <w:rsid w:val="00F7720C"/>
    <w:rsid w:val="00F7722B"/>
    <w:rsid w:val="00F7733A"/>
    <w:rsid w:val="00F7737B"/>
    <w:rsid w:val="00F774E0"/>
    <w:rsid w:val="00F7786F"/>
    <w:rsid w:val="00F77A1E"/>
    <w:rsid w:val="00F77B4F"/>
    <w:rsid w:val="00F77FF3"/>
    <w:rsid w:val="00F8008B"/>
    <w:rsid w:val="00F80096"/>
    <w:rsid w:val="00F80124"/>
    <w:rsid w:val="00F8017F"/>
    <w:rsid w:val="00F801D4"/>
    <w:rsid w:val="00F80277"/>
    <w:rsid w:val="00F80345"/>
    <w:rsid w:val="00F80645"/>
    <w:rsid w:val="00F80BAA"/>
    <w:rsid w:val="00F80D2B"/>
    <w:rsid w:val="00F80D8D"/>
    <w:rsid w:val="00F80E40"/>
    <w:rsid w:val="00F80FAB"/>
    <w:rsid w:val="00F811C3"/>
    <w:rsid w:val="00F811D7"/>
    <w:rsid w:val="00F812DC"/>
    <w:rsid w:val="00F813C9"/>
    <w:rsid w:val="00F8143D"/>
    <w:rsid w:val="00F817B5"/>
    <w:rsid w:val="00F818FF"/>
    <w:rsid w:val="00F81A43"/>
    <w:rsid w:val="00F81A90"/>
    <w:rsid w:val="00F81F5A"/>
    <w:rsid w:val="00F820D6"/>
    <w:rsid w:val="00F8221A"/>
    <w:rsid w:val="00F822D6"/>
    <w:rsid w:val="00F8235D"/>
    <w:rsid w:val="00F823D2"/>
    <w:rsid w:val="00F8245F"/>
    <w:rsid w:val="00F82602"/>
    <w:rsid w:val="00F826D0"/>
    <w:rsid w:val="00F8270C"/>
    <w:rsid w:val="00F828D9"/>
    <w:rsid w:val="00F8293B"/>
    <w:rsid w:val="00F82A0D"/>
    <w:rsid w:val="00F82BCF"/>
    <w:rsid w:val="00F82CC7"/>
    <w:rsid w:val="00F82E89"/>
    <w:rsid w:val="00F8318B"/>
    <w:rsid w:val="00F83451"/>
    <w:rsid w:val="00F83614"/>
    <w:rsid w:val="00F839F0"/>
    <w:rsid w:val="00F83AE0"/>
    <w:rsid w:val="00F83B03"/>
    <w:rsid w:val="00F83DB6"/>
    <w:rsid w:val="00F83F06"/>
    <w:rsid w:val="00F83FFC"/>
    <w:rsid w:val="00F8407A"/>
    <w:rsid w:val="00F840C1"/>
    <w:rsid w:val="00F843DE"/>
    <w:rsid w:val="00F84524"/>
    <w:rsid w:val="00F8479E"/>
    <w:rsid w:val="00F84C29"/>
    <w:rsid w:val="00F84D7E"/>
    <w:rsid w:val="00F84E05"/>
    <w:rsid w:val="00F84F20"/>
    <w:rsid w:val="00F84F68"/>
    <w:rsid w:val="00F84FC7"/>
    <w:rsid w:val="00F850E2"/>
    <w:rsid w:val="00F85100"/>
    <w:rsid w:val="00F8522B"/>
    <w:rsid w:val="00F85272"/>
    <w:rsid w:val="00F853ED"/>
    <w:rsid w:val="00F854A1"/>
    <w:rsid w:val="00F85792"/>
    <w:rsid w:val="00F85DF3"/>
    <w:rsid w:val="00F85F47"/>
    <w:rsid w:val="00F85FE0"/>
    <w:rsid w:val="00F860B5"/>
    <w:rsid w:val="00F862F0"/>
    <w:rsid w:val="00F86380"/>
    <w:rsid w:val="00F866D9"/>
    <w:rsid w:val="00F868F6"/>
    <w:rsid w:val="00F8695B"/>
    <w:rsid w:val="00F86BAA"/>
    <w:rsid w:val="00F86D87"/>
    <w:rsid w:val="00F86E0E"/>
    <w:rsid w:val="00F86E8A"/>
    <w:rsid w:val="00F86F0B"/>
    <w:rsid w:val="00F8701D"/>
    <w:rsid w:val="00F8711D"/>
    <w:rsid w:val="00F8714C"/>
    <w:rsid w:val="00F87152"/>
    <w:rsid w:val="00F871CE"/>
    <w:rsid w:val="00F8724C"/>
    <w:rsid w:val="00F872A1"/>
    <w:rsid w:val="00F874E7"/>
    <w:rsid w:val="00F8754E"/>
    <w:rsid w:val="00F8786C"/>
    <w:rsid w:val="00F878DF"/>
    <w:rsid w:val="00F87903"/>
    <w:rsid w:val="00F879C9"/>
    <w:rsid w:val="00F87A66"/>
    <w:rsid w:val="00F87B39"/>
    <w:rsid w:val="00F87BA1"/>
    <w:rsid w:val="00F87E04"/>
    <w:rsid w:val="00F87E60"/>
    <w:rsid w:val="00F90A7E"/>
    <w:rsid w:val="00F90AC9"/>
    <w:rsid w:val="00F90E15"/>
    <w:rsid w:val="00F90F5F"/>
    <w:rsid w:val="00F91011"/>
    <w:rsid w:val="00F91179"/>
    <w:rsid w:val="00F91193"/>
    <w:rsid w:val="00F911DB"/>
    <w:rsid w:val="00F9126A"/>
    <w:rsid w:val="00F91464"/>
    <w:rsid w:val="00F914BA"/>
    <w:rsid w:val="00F91510"/>
    <w:rsid w:val="00F91543"/>
    <w:rsid w:val="00F9157E"/>
    <w:rsid w:val="00F9172D"/>
    <w:rsid w:val="00F917A6"/>
    <w:rsid w:val="00F917DD"/>
    <w:rsid w:val="00F917F4"/>
    <w:rsid w:val="00F91952"/>
    <w:rsid w:val="00F91A2C"/>
    <w:rsid w:val="00F91B93"/>
    <w:rsid w:val="00F91F24"/>
    <w:rsid w:val="00F91F8B"/>
    <w:rsid w:val="00F92218"/>
    <w:rsid w:val="00F9229E"/>
    <w:rsid w:val="00F92489"/>
    <w:rsid w:val="00F926AF"/>
    <w:rsid w:val="00F927DB"/>
    <w:rsid w:val="00F9299E"/>
    <w:rsid w:val="00F92E77"/>
    <w:rsid w:val="00F931E3"/>
    <w:rsid w:val="00F93216"/>
    <w:rsid w:val="00F932D1"/>
    <w:rsid w:val="00F9333D"/>
    <w:rsid w:val="00F9349D"/>
    <w:rsid w:val="00F934D3"/>
    <w:rsid w:val="00F93678"/>
    <w:rsid w:val="00F93689"/>
    <w:rsid w:val="00F937D6"/>
    <w:rsid w:val="00F9385F"/>
    <w:rsid w:val="00F938C7"/>
    <w:rsid w:val="00F93C7C"/>
    <w:rsid w:val="00F93DAA"/>
    <w:rsid w:val="00F94032"/>
    <w:rsid w:val="00F946E2"/>
    <w:rsid w:val="00F94924"/>
    <w:rsid w:val="00F94A42"/>
    <w:rsid w:val="00F94C50"/>
    <w:rsid w:val="00F94CF5"/>
    <w:rsid w:val="00F94DD7"/>
    <w:rsid w:val="00F94FA0"/>
    <w:rsid w:val="00F94FB3"/>
    <w:rsid w:val="00F95157"/>
    <w:rsid w:val="00F9521C"/>
    <w:rsid w:val="00F95270"/>
    <w:rsid w:val="00F95688"/>
    <w:rsid w:val="00F9581F"/>
    <w:rsid w:val="00F95920"/>
    <w:rsid w:val="00F95BC3"/>
    <w:rsid w:val="00F95C92"/>
    <w:rsid w:val="00F95DBA"/>
    <w:rsid w:val="00F95EB6"/>
    <w:rsid w:val="00F96081"/>
    <w:rsid w:val="00F96158"/>
    <w:rsid w:val="00F961CC"/>
    <w:rsid w:val="00F966D5"/>
    <w:rsid w:val="00F9685D"/>
    <w:rsid w:val="00F9687D"/>
    <w:rsid w:val="00F9689E"/>
    <w:rsid w:val="00F96973"/>
    <w:rsid w:val="00F96D12"/>
    <w:rsid w:val="00F96DAF"/>
    <w:rsid w:val="00F96E37"/>
    <w:rsid w:val="00F96F17"/>
    <w:rsid w:val="00F9706E"/>
    <w:rsid w:val="00F970AC"/>
    <w:rsid w:val="00F971C8"/>
    <w:rsid w:val="00F97202"/>
    <w:rsid w:val="00F97417"/>
    <w:rsid w:val="00F9749B"/>
    <w:rsid w:val="00F97640"/>
    <w:rsid w:val="00F97739"/>
    <w:rsid w:val="00F97799"/>
    <w:rsid w:val="00F977F2"/>
    <w:rsid w:val="00F97833"/>
    <w:rsid w:val="00F97941"/>
    <w:rsid w:val="00F9796C"/>
    <w:rsid w:val="00F97D50"/>
    <w:rsid w:val="00F97E83"/>
    <w:rsid w:val="00F97FAA"/>
    <w:rsid w:val="00FA0420"/>
    <w:rsid w:val="00FA0514"/>
    <w:rsid w:val="00FA0689"/>
    <w:rsid w:val="00FA0822"/>
    <w:rsid w:val="00FA0A6E"/>
    <w:rsid w:val="00FA0B11"/>
    <w:rsid w:val="00FA0C94"/>
    <w:rsid w:val="00FA0D9C"/>
    <w:rsid w:val="00FA0E56"/>
    <w:rsid w:val="00FA0EAB"/>
    <w:rsid w:val="00FA0EBE"/>
    <w:rsid w:val="00FA1014"/>
    <w:rsid w:val="00FA140F"/>
    <w:rsid w:val="00FA14B0"/>
    <w:rsid w:val="00FA1564"/>
    <w:rsid w:val="00FA173C"/>
    <w:rsid w:val="00FA18C3"/>
    <w:rsid w:val="00FA1970"/>
    <w:rsid w:val="00FA1A32"/>
    <w:rsid w:val="00FA1C83"/>
    <w:rsid w:val="00FA1F9A"/>
    <w:rsid w:val="00FA2011"/>
    <w:rsid w:val="00FA2376"/>
    <w:rsid w:val="00FA26A9"/>
    <w:rsid w:val="00FA26D9"/>
    <w:rsid w:val="00FA2765"/>
    <w:rsid w:val="00FA278C"/>
    <w:rsid w:val="00FA278D"/>
    <w:rsid w:val="00FA2817"/>
    <w:rsid w:val="00FA28B6"/>
    <w:rsid w:val="00FA2950"/>
    <w:rsid w:val="00FA2AC9"/>
    <w:rsid w:val="00FA2B53"/>
    <w:rsid w:val="00FA2B6C"/>
    <w:rsid w:val="00FA2CA8"/>
    <w:rsid w:val="00FA2CC3"/>
    <w:rsid w:val="00FA2D4C"/>
    <w:rsid w:val="00FA2DC3"/>
    <w:rsid w:val="00FA30C1"/>
    <w:rsid w:val="00FA32B6"/>
    <w:rsid w:val="00FA32E3"/>
    <w:rsid w:val="00FA33BD"/>
    <w:rsid w:val="00FA33E2"/>
    <w:rsid w:val="00FA341D"/>
    <w:rsid w:val="00FA3431"/>
    <w:rsid w:val="00FA34DB"/>
    <w:rsid w:val="00FA3650"/>
    <w:rsid w:val="00FA3C97"/>
    <w:rsid w:val="00FA3CE7"/>
    <w:rsid w:val="00FA3F20"/>
    <w:rsid w:val="00FA3FDE"/>
    <w:rsid w:val="00FA41A8"/>
    <w:rsid w:val="00FA4242"/>
    <w:rsid w:val="00FA4491"/>
    <w:rsid w:val="00FA4558"/>
    <w:rsid w:val="00FA4736"/>
    <w:rsid w:val="00FA4814"/>
    <w:rsid w:val="00FA4A25"/>
    <w:rsid w:val="00FA4A30"/>
    <w:rsid w:val="00FA4C2B"/>
    <w:rsid w:val="00FA4CDF"/>
    <w:rsid w:val="00FA4E2D"/>
    <w:rsid w:val="00FA50D9"/>
    <w:rsid w:val="00FA51A3"/>
    <w:rsid w:val="00FA5214"/>
    <w:rsid w:val="00FA559B"/>
    <w:rsid w:val="00FA5675"/>
    <w:rsid w:val="00FA5808"/>
    <w:rsid w:val="00FA5A80"/>
    <w:rsid w:val="00FA5A9D"/>
    <w:rsid w:val="00FA5CBD"/>
    <w:rsid w:val="00FA5E46"/>
    <w:rsid w:val="00FA5EE4"/>
    <w:rsid w:val="00FA5FBA"/>
    <w:rsid w:val="00FA606E"/>
    <w:rsid w:val="00FA64CC"/>
    <w:rsid w:val="00FA691A"/>
    <w:rsid w:val="00FA69A1"/>
    <w:rsid w:val="00FA6A8E"/>
    <w:rsid w:val="00FA6CCD"/>
    <w:rsid w:val="00FA6D6A"/>
    <w:rsid w:val="00FA6F3E"/>
    <w:rsid w:val="00FA703A"/>
    <w:rsid w:val="00FA7179"/>
    <w:rsid w:val="00FA7291"/>
    <w:rsid w:val="00FA7594"/>
    <w:rsid w:val="00FA75C5"/>
    <w:rsid w:val="00FA77B3"/>
    <w:rsid w:val="00FA78E5"/>
    <w:rsid w:val="00FA7918"/>
    <w:rsid w:val="00FA79D0"/>
    <w:rsid w:val="00FA7BA9"/>
    <w:rsid w:val="00FA7C26"/>
    <w:rsid w:val="00FA7C53"/>
    <w:rsid w:val="00FB0541"/>
    <w:rsid w:val="00FB07F4"/>
    <w:rsid w:val="00FB0835"/>
    <w:rsid w:val="00FB0850"/>
    <w:rsid w:val="00FB08D3"/>
    <w:rsid w:val="00FB091F"/>
    <w:rsid w:val="00FB0DEF"/>
    <w:rsid w:val="00FB0F78"/>
    <w:rsid w:val="00FB13D9"/>
    <w:rsid w:val="00FB15B3"/>
    <w:rsid w:val="00FB174F"/>
    <w:rsid w:val="00FB1785"/>
    <w:rsid w:val="00FB1796"/>
    <w:rsid w:val="00FB1885"/>
    <w:rsid w:val="00FB194C"/>
    <w:rsid w:val="00FB1A7C"/>
    <w:rsid w:val="00FB1B00"/>
    <w:rsid w:val="00FB1C93"/>
    <w:rsid w:val="00FB2087"/>
    <w:rsid w:val="00FB222A"/>
    <w:rsid w:val="00FB22C9"/>
    <w:rsid w:val="00FB22EE"/>
    <w:rsid w:val="00FB2400"/>
    <w:rsid w:val="00FB2452"/>
    <w:rsid w:val="00FB2596"/>
    <w:rsid w:val="00FB259B"/>
    <w:rsid w:val="00FB25A6"/>
    <w:rsid w:val="00FB28A5"/>
    <w:rsid w:val="00FB2C21"/>
    <w:rsid w:val="00FB2D06"/>
    <w:rsid w:val="00FB2E17"/>
    <w:rsid w:val="00FB2E38"/>
    <w:rsid w:val="00FB3112"/>
    <w:rsid w:val="00FB3243"/>
    <w:rsid w:val="00FB3606"/>
    <w:rsid w:val="00FB3735"/>
    <w:rsid w:val="00FB3A15"/>
    <w:rsid w:val="00FB3DB1"/>
    <w:rsid w:val="00FB3EA8"/>
    <w:rsid w:val="00FB3F62"/>
    <w:rsid w:val="00FB3F70"/>
    <w:rsid w:val="00FB41D9"/>
    <w:rsid w:val="00FB42CF"/>
    <w:rsid w:val="00FB459E"/>
    <w:rsid w:val="00FB4844"/>
    <w:rsid w:val="00FB48D8"/>
    <w:rsid w:val="00FB4A2A"/>
    <w:rsid w:val="00FB4FE5"/>
    <w:rsid w:val="00FB535E"/>
    <w:rsid w:val="00FB536F"/>
    <w:rsid w:val="00FB56FE"/>
    <w:rsid w:val="00FB571C"/>
    <w:rsid w:val="00FB5792"/>
    <w:rsid w:val="00FB586E"/>
    <w:rsid w:val="00FB5A84"/>
    <w:rsid w:val="00FB5C57"/>
    <w:rsid w:val="00FB5D0C"/>
    <w:rsid w:val="00FB5D24"/>
    <w:rsid w:val="00FB5D5F"/>
    <w:rsid w:val="00FB5DEC"/>
    <w:rsid w:val="00FB5EA9"/>
    <w:rsid w:val="00FB6374"/>
    <w:rsid w:val="00FB649D"/>
    <w:rsid w:val="00FB6702"/>
    <w:rsid w:val="00FB6998"/>
    <w:rsid w:val="00FB6E6B"/>
    <w:rsid w:val="00FB7194"/>
    <w:rsid w:val="00FB7207"/>
    <w:rsid w:val="00FB72E5"/>
    <w:rsid w:val="00FB7343"/>
    <w:rsid w:val="00FB74F3"/>
    <w:rsid w:val="00FB762E"/>
    <w:rsid w:val="00FB76C9"/>
    <w:rsid w:val="00FB7CB4"/>
    <w:rsid w:val="00FB7DD4"/>
    <w:rsid w:val="00FC0186"/>
    <w:rsid w:val="00FC0193"/>
    <w:rsid w:val="00FC0351"/>
    <w:rsid w:val="00FC03EB"/>
    <w:rsid w:val="00FC06E6"/>
    <w:rsid w:val="00FC0B22"/>
    <w:rsid w:val="00FC0B5A"/>
    <w:rsid w:val="00FC0C8B"/>
    <w:rsid w:val="00FC0EAC"/>
    <w:rsid w:val="00FC0FCA"/>
    <w:rsid w:val="00FC0FD6"/>
    <w:rsid w:val="00FC1011"/>
    <w:rsid w:val="00FC11AC"/>
    <w:rsid w:val="00FC1489"/>
    <w:rsid w:val="00FC16BE"/>
    <w:rsid w:val="00FC16CD"/>
    <w:rsid w:val="00FC199B"/>
    <w:rsid w:val="00FC1CA8"/>
    <w:rsid w:val="00FC1EE7"/>
    <w:rsid w:val="00FC1EEB"/>
    <w:rsid w:val="00FC1F40"/>
    <w:rsid w:val="00FC2179"/>
    <w:rsid w:val="00FC21BA"/>
    <w:rsid w:val="00FC2309"/>
    <w:rsid w:val="00FC24C1"/>
    <w:rsid w:val="00FC259E"/>
    <w:rsid w:val="00FC26E9"/>
    <w:rsid w:val="00FC275F"/>
    <w:rsid w:val="00FC2836"/>
    <w:rsid w:val="00FC2A7C"/>
    <w:rsid w:val="00FC2B16"/>
    <w:rsid w:val="00FC2B74"/>
    <w:rsid w:val="00FC2C08"/>
    <w:rsid w:val="00FC2E26"/>
    <w:rsid w:val="00FC2EFD"/>
    <w:rsid w:val="00FC32FF"/>
    <w:rsid w:val="00FC3408"/>
    <w:rsid w:val="00FC366B"/>
    <w:rsid w:val="00FC3C21"/>
    <w:rsid w:val="00FC3DEB"/>
    <w:rsid w:val="00FC3FDA"/>
    <w:rsid w:val="00FC402F"/>
    <w:rsid w:val="00FC428C"/>
    <w:rsid w:val="00FC4330"/>
    <w:rsid w:val="00FC4332"/>
    <w:rsid w:val="00FC43A2"/>
    <w:rsid w:val="00FC443D"/>
    <w:rsid w:val="00FC4503"/>
    <w:rsid w:val="00FC47EA"/>
    <w:rsid w:val="00FC4816"/>
    <w:rsid w:val="00FC4C54"/>
    <w:rsid w:val="00FC4F22"/>
    <w:rsid w:val="00FC5141"/>
    <w:rsid w:val="00FC51BE"/>
    <w:rsid w:val="00FC51FB"/>
    <w:rsid w:val="00FC54DA"/>
    <w:rsid w:val="00FC561C"/>
    <w:rsid w:val="00FC588F"/>
    <w:rsid w:val="00FC58FB"/>
    <w:rsid w:val="00FC5A01"/>
    <w:rsid w:val="00FC5AAA"/>
    <w:rsid w:val="00FC5AF6"/>
    <w:rsid w:val="00FC5B06"/>
    <w:rsid w:val="00FC5FED"/>
    <w:rsid w:val="00FC60C1"/>
    <w:rsid w:val="00FC624F"/>
    <w:rsid w:val="00FC6464"/>
    <w:rsid w:val="00FC6495"/>
    <w:rsid w:val="00FC6754"/>
    <w:rsid w:val="00FC67B8"/>
    <w:rsid w:val="00FC6820"/>
    <w:rsid w:val="00FC689B"/>
    <w:rsid w:val="00FC6ACC"/>
    <w:rsid w:val="00FC6AE0"/>
    <w:rsid w:val="00FC6B19"/>
    <w:rsid w:val="00FC6B60"/>
    <w:rsid w:val="00FC6F4D"/>
    <w:rsid w:val="00FC70BA"/>
    <w:rsid w:val="00FC70FA"/>
    <w:rsid w:val="00FC783A"/>
    <w:rsid w:val="00FC7889"/>
    <w:rsid w:val="00FC7974"/>
    <w:rsid w:val="00FC7CF1"/>
    <w:rsid w:val="00FC7F5F"/>
    <w:rsid w:val="00FD02F7"/>
    <w:rsid w:val="00FD04C6"/>
    <w:rsid w:val="00FD0664"/>
    <w:rsid w:val="00FD06B2"/>
    <w:rsid w:val="00FD0A88"/>
    <w:rsid w:val="00FD0BA0"/>
    <w:rsid w:val="00FD0C04"/>
    <w:rsid w:val="00FD0D3D"/>
    <w:rsid w:val="00FD0D9A"/>
    <w:rsid w:val="00FD0FED"/>
    <w:rsid w:val="00FD102B"/>
    <w:rsid w:val="00FD1040"/>
    <w:rsid w:val="00FD1071"/>
    <w:rsid w:val="00FD1230"/>
    <w:rsid w:val="00FD14B1"/>
    <w:rsid w:val="00FD1526"/>
    <w:rsid w:val="00FD183D"/>
    <w:rsid w:val="00FD18E6"/>
    <w:rsid w:val="00FD1FA8"/>
    <w:rsid w:val="00FD23A1"/>
    <w:rsid w:val="00FD2865"/>
    <w:rsid w:val="00FD287D"/>
    <w:rsid w:val="00FD28C2"/>
    <w:rsid w:val="00FD2AD7"/>
    <w:rsid w:val="00FD2D80"/>
    <w:rsid w:val="00FD2F58"/>
    <w:rsid w:val="00FD347B"/>
    <w:rsid w:val="00FD3583"/>
    <w:rsid w:val="00FD36AF"/>
    <w:rsid w:val="00FD3780"/>
    <w:rsid w:val="00FD3945"/>
    <w:rsid w:val="00FD3963"/>
    <w:rsid w:val="00FD3B9E"/>
    <w:rsid w:val="00FD3CEB"/>
    <w:rsid w:val="00FD3D9E"/>
    <w:rsid w:val="00FD3EEB"/>
    <w:rsid w:val="00FD412D"/>
    <w:rsid w:val="00FD436B"/>
    <w:rsid w:val="00FD43C2"/>
    <w:rsid w:val="00FD4422"/>
    <w:rsid w:val="00FD44D6"/>
    <w:rsid w:val="00FD4548"/>
    <w:rsid w:val="00FD474D"/>
    <w:rsid w:val="00FD4791"/>
    <w:rsid w:val="00FD47C4"/>
    <w:rsid w:val="00FD4976"/>
    <w:rsid w:val="00FD498F"/>
    <w:rsid w:val="00FD4B58"/>
    <w:rsid w:val="00FD4BAE"/>
    <w:rsid w:val="00FD4BD0"/>
    <w:rsid w:val="00FD4C41"/>
    <w:rsid w:val="00FD4D33"/>
    <w:rsid w:val="00FD5112"/>
    <w:rsid w:val="00FD5152"/>
    <w:rsid w:val="00FD51BE"/>
    <w:rsid w:val="00FD523C"/>
    <w:rsid w:val="00FD54F3"/>
    <w:rsid w:val="00FD5597"/>
    <w:rsid w:val="00FD577D"/>
    <w:rsid w:val="00FD581B"/>
    <w:rsid w:val="00FD59F0"/>
    <w:rsid w:val="00FD5A3E"/>
    <w:rsid w:val="00FD5ABD"/>
    <w:rsid w:val="00FD5B36"/>
    <w:rsid w:val="00FD5BE3"/>
    <w:rsid w:val="00FD5CFA"/>
    <w:rsid w:val="00FD5D11"/>
    <w:rsid w:val="00FD5D39"/>
    <w:rsid w:val="00FD5E75"/>
    <w:rsid w:val="00FD5FB8"/>
    <w:rsid w:val="00FD6077"/>
    <w:rsid w:val="00FD613F"/>
    <w:rsid w:val="00FD6239"/>
    <w:rsid w:val="00FD627F"/>
    <w:rsid w:val="00FD62CE"/>
    <w:rsid w:val="00FD6347"/>
    <w:rsid w:val="00FD64C4"/>
    <w:rsid w:val="00FD6597"/>
    <w:rsid w:val="00FD6A4A"/>
    <w:rsid w:val="00FD6D83"/>
    <w:rsid w:val="00FD6D84"/>
    <w:rsid w:val="00FD6FC0"/>
    <w:rsid w:val="00FD7132"/>
    <w:rsid w:val="00FD71BC"/>
    <w:rsid w:val="00FD72AE"/>
    <w:rsid w:val="00FD74A4"/>
    <w:rsid w:val="00FD775F"/>
    <w:rsid w:val="00FD7954"/>
    <w:rsid w:val="00FD79AE"/>
    <w:rsid w:val="00FD7A3F"/>
    <w:rsid w:val="00FD7C5C"/>
    <w:rsid w:val="00FD7D8D"/>
    <w:rsid w:val="00FD7DBE"/>
    <w:rsid w:val="00FD7DE8"/>
    <w:rsid w:val="00FD7E1D"/>
    <w:rsid w:val="00FD7FB0"/>
    <w:rsid w:val="00FE02B6"/>
    <w:rsid w:val="00FE02CF"/>
    <w:rsid w:val="00FE02E5"/>
    <w:rsid w:val="00FE04F6"/>
    <w:rsid w:val="00FE06BF"/>
    <w:rsid w:val="00FE0ACD"/>
    <w:rsid w:val="00FE0C6C"/>
    <w:rsid w:val="00FE0E98"/>
    <w:rsid w:val="00FE0F9C"/>
    <w:rsid w:val="00FE1041"/>
    <w:rsid w:val="00FE1793"/>
    <w:rsid w:val="00FE188D"/>
    <w:rsid w:val="00FE1A08"/>
    <w:rsid w:val="00FE1A89"/>
    <w:rsid w:val="00FE2093"/>
    <w:rsid w:val="00FE2118"/>
    <w:rsid w:val="00FE2269"/>
    <w:rsid w:val="00FE22A6"/>
    <w:rsid w:val="00FE22A9"/>
    <w:rsid w:val="00FE2405"/>
    <w:rsid w:val="00FE2557"/>
    <w:rsid w:val="00FE2559"/>
    <w:rsid w:val="00FE282E"/>
    <w:rsid w:val="00FE2AD9"/>
    <w:rsid w:val="00FE2B8A"/>
    <w:rsid w:val="00FE2E50"/>
    <w:rsid w:val="00FE2F02"/>
    <w:rsid w:val="00FE30F1"/>
    <w:rsid w:val="00FE327B"/>
    <w:rsid w:val="00FE33EB"/>
    <w:rsid w:val="00FE3488"/>
    <w:rsid w:val="00FE3857"/>
    <w:rsid w:val="00FE3955"/>
    <w:rsid w:val="00FE39D1"/>
    <w:rsid w:val="00FE3AE6"/>
    <w:rsid w:val="00FE3D22"/>
    <w:rsid w:val="00FE3DE1"/>
    <w:rsid w:val="00FE3E05"/>
    <w:rsid w:val="00FE3E8E"/>
    <w:rsid w:val="00FE3E94"/>
    <w:rsid w:val="00FE3E9B"/>
    <w:rsid w:val="00FE4011"/>
    <w:rsid w:val="00FE48AE"/>
    <w:rsid w:val="00FE4C81"/>
    <w:rsid w:val="00FE4F7D"/>
    <w:rsid w:val="00FE5050"/>
    <w:rsid w:val="00FE52A5"/>
    <w:rsid w:val="00FE52BA"/>
    <w:rsid w:val="00FE5428"/>
    <w:rsid w:val="00FE54E9"/>
    <w:rsid w:val="00FE5BCD"/>
    <w:rsid w:val="00FE5C4A"/>
    <w:rsid w:val="00FE5CF8"/>
    <w:rsid w:val="00FE6084"/>
    <w:rsid w:val="00FE6185"/>
    <w:rsid w:val="00FE62C3"/>
    <w:rsid w:val="00FE6480"/>
    <w:rsid w:val="00FE6591"/>
    <w:rsid w:val="00FE69EF"/>
    <w:rsid w:val="00FE6A63"/>
    <w:rsid w:val="00FE6AB4"/>
    <w:rsid w:val="00FE6AD4"/>
    <w:rsid w:val="00FE6BB3"/>
    <w:rsid w:val="00FE6E35"/>
    <w:rsid w:val="00FE6E58"/>
    <w:rsid w:val="00FE6FC2"/>
    <w:rsid w:val="00FE6FFE"/>
    <w:rsid w:val="00FE70F3"/>
    <w:rsid w:val="00FE7594"/>
    <w:rsid w:val="00FE7A71"/>
    <w:rsid w:val="00FE7AC7"/>
    <w:rsid w:val="00FF018E"/>
    <w:rsid w:val="00FF0286"/>
    <w:rsid w:val="00FF0358"/>
    <w:rsid w:val="00FF04A9"/>
    <w:rsid w:val="00FF0521"/>
    <w:rsid w:val="00FF05D0"/>
    <w:rsid w:val="00FF0739"/>
    <w:rsid w:val="00FF08FC"/>
    <w:rsid w:val="00FF0D2C"/>
    <w:rsid w:val="00FF11A2"/>
    <w:rsid w:val="00FF1336"/>
    <w:rsid w:val="00FF1410"/>
    <w:rsid w:val="00FF1583"/>
    <w:rsid w:val="00FF15BC"/>
    <w:rsid w:val="00FF19B1"/>
    <w:rsid w:val="00FF1BEC"/>
    <w:rsid w:val="00FF1D94"/>
    <w:rsid w:val="00FF1DAC"/>
    <w:rsid w:val="00FF1E5A"/>
    <w:rsid w:val="00FF2070"/>
    <w:rsid w:val="00FF21A7"/>
    <w:rsid w:val="00FF27CC"/>
    <w:rsid w:val="00FF27DE"/>
    <w:rsid w:val="00FF290D"/>
    <w:rsid w:val="00FF2F23"/>
    <w:rsid w:val="00FF2F3B"/>
    <w:rsid w:val="00FF2F6D"/>
    <w:rsid w:val="00FF3305"/>
    <w:rsid w:val="00FF3346"/>
    <w:rsid w:val="00FF39AA"/>
    <w:rsid w:val="00FF39D5"/>
    <w:rsid w:val="00FF3B0B"/>
    <w:rsid w:val="00FF3BBA"/>
    <w:rsid w:val="00FF3BEE"/>
    <w:rsid w:val="00FF3EE5"/>
    <w:rsid w:val="00FF4170"/>
    <w:rsid w:val="00FF47CA"/>
    <w:rsid w:val="00FF486C"/>
    <w:rsid w:val="00FF48F0"/>
    <w:rsid w:val="00FF49EA"/>
    <w:rsid w:val="00FF4C41"/>
    <w:rsid w:val="00FF4CC4"/>
    <w:rsid w:val="00FF4F94"/>
    <w:rsid w:val="00FF50FF"/>
    <w:rsid w:val="00FF51D8"/>
    <w:rsid w:val="00FF5300"/>
    <w:rsid w:val="00FF549B"/>
    <w:rsid w:val="00FF54B2"/>
    <w:rsid w:val="00FF54BF"/>
    <w:rsid w:val="00FF5622"/>
    <w:rsid w:val="00FF5895"/>
    <w:rsid w:val="00FF595D"/>
    <w:rsid w:val="00FF5987"/>
    <w:rsid w:val="00FF5F01"/>
    <w:rsid w:val="00FF6011"/>
    <w:rsid w:val="00FF6156"/>
    <w:rsid w:val="00FF6274"/>
    <w:rsid w:val="00FF62F8"/>
    <w:rsid w:val="00FF68D3"/>
    <w:rsid w:val="00FF68E2"/>
    <w:rsid w:val="00FF6A53"/>
    <w:rsid w:val="00FF6A75"/>
    <w:rsid w:val="00FF6EBF"/>
    <w:rsid w:val="00FF7186"/>
    <w:rsid w:val="00FF726A"/>
    <w:rsid w:val="00FF727A"/>
    <w:rsid w:val="00FF7287"/>
    <w:rsid w:val="00FF73C6"/>
    <w:rsid w:val="00FF751E"/>
    <w:rsid w:val="00FF75CB"/>
    <w:rsid w:val="00FF7800"/>
    <w:rsid w:val="00FF7840"/>
    <w:rsid w:val="00FF790C"/>
    <w:rsid w:val="00FF79BE"/>
    <w:rsid w:val="00FF7B51"/>
    <w:rsid w:val="00FF7C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A6F3BC42-A65F-4582-9C44-5F8CCF9F2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FE5CF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0"/>
    <w:next w:val="a0"/>
    <w:link w:val="ab"/>
    <w:semiHidden/>
    <w:pPr>
      <w:ind w:leftChars="400" w:left="960" w:hangingChars="200" w:hanging="480"/>
    </w:p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6E295A"/>
    <w:pPr>
      <w:tabs>
        <w:tab w:val="right" w:leader="hyphen" w:pos="8490"/>
      </w:tabs>
      <w:snapToGrid w:val="0"/>
      <w:ind w:leftChars="0" w:left="486" w:rightChars="100" w:right="283" w:hangingChars="200" w:hanging="486"/>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2">
    <w:name w:val="Hyperlink"/>
    <w:uiPriority w:val="99"/>
    <w:rsid w:val="009D68FF"/>
    <w:rPr>
      <w:color w:val="0000FF"/>
      <w:u w:val="single"/>
    </w:rPr>
  </w:style>
  <w:style w:type="paragraph" w:styleId="af3">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4"/>
    <w:rsid w:val="00321C1A"/>
    <w:pPr>
      <w:snapToGrid w:val="0"/>
      <w:jc w:val="left"/>
    </w:pPr>
    <w:rPr>
      <w:sz w:val="20"/>
      <w:szCs w:val="20"/>
    </w:rPr>
  </w:style>
  <w:style w:type="character" w:styleId="af5">
    <w:name w:val="footnote reference"/>
    <w:aliases w:val="FR,Ref,de nota al pie,註腳內容,Error-Fußnotenzeichen5,Error-Fußnotenzeichen6,Error-Fußnotenzeichen3,Error-Fusnotßnotenzeichen5,Error-Fußnotenzeic"/>
    <w:uiPriority w:val="99"/>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6">
    <w:name w:val="Balloon Text"/>
    <w:basedOn w:val="a0"/>
    <w:link w:val="af7"/>
    <w:uiPriority w:val="99"/>
    <w:semiHidden/>
    <w:rsid w:val="00D0098D"/>
    <w:rPr>
      <w:rFonts w:ascii="Arial" w:eastAsia="新細明體" w:hAnsi="Arial"/>
      <w:sz w:val="18"/>
      <w:szCs w:val="18"/>
    </w:rPr>
  </w:style>
  <w:style w:type="table" w:styleId="af8">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rsid w:val="00A531CC"/>
    <w:rPr>
      <w:rFonts w:ascii="標楷體" w:eastAsia="標楷體"/>
      <w:snapToGrid w:val="0"/>
      <w:kern w:val="2"/>
      <w:sz w:val="24"/>
      <w:szCs w:val="28"/>
      <w:lang w:val="en-US" w:eastAsia="zh-TW" w:bidi="ar-SA"/>
    </w:rPr>
  </w:style>
  <w:style w:type="character" w:styleId="af9">
    <w:name w:val="Strong"/>
    <w:uiPriority w:val="22"/>
    <w:qFormat/>
    <w:rsid w:val="00006427"/>
    <w:rPr>
      <w:b/>
      <w:bCs/>
    </w:rPr>
  </w:style>
  <w:style w:type="paragraph" w:customStyle="1" w:styleId="afa">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b">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c">
    <w:name w:val="Body Text"/>
    <w:basedOn w:val="a0"/>
    <w:link w:val="afd"/>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e">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
    <w:name w:val="Subtle Reference"/>
    <w:uiPriority w:val="31"/>
    <w:qFormat/>
    <w:rsid w:val="00B96C67"/>
    <w:rPr>
      <w:smallCaps/>
      <w:color w:val="C0504D"/>
      <w:u w:val="single"/>
    </w:rPr>
  </w:style>
  <w:style w:type="paragraph" w:customStyle="1" w:styleId="aff0">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1">
    <w:name w:val="footer"/>
    <w:basedOn w:val="a0"/>
    <w:link w:val="aff2"/>
    <w:uiPriority w:val="99"/>
    <w:unhideWhenUsed/>
    <w:rsid w:val="005510F7"/>
    <w:pPr>
      <w:tabs>
        <w:tab w:val="center" w:pos="4153"/>
        <w:tab w:val="right" w:pos="8306"/>
      </w:tabs>
      <w:snapToGrid w:val="0"/>
    </w:pPr>
    <w:rPr>
      <w:sz w:val="20"/>
      <w:szCs w:val="20"/>
    </w:rPr>
  </w:style>
  <w:style w:type="character" w:customStyle="1" w:styleId="aff2">
    <w:name w:val="頁尾 字元"/>
    <w:link w:val="aff1"/>
    <w:uiPriority w:val="99"/>
    <w:rsid w:val="005510F7"/>
    <w:rPr>
      <w:rFonts w:ascii="標楷體" w:eastAsia="標楷體"/>
      <w:snapToGrid w:val="0"/>
      <w:kern w:val="2"/>
    </w:rPr>
  </w:style>
  <w:style w:type="character" w:customStyle="1" w:styleId="af4">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3"/>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3">
    <w:name w:val="page number"/>
    <w:rsid w:val="00402CF5"/>
  </w:style>
  <w:style w:type="paragraph" w:styleId="aff4">
    <w:name w:val="header"/>
    <w:basedOn w:val="a0"/>
    <w:link w:val="aff5"/>
    <w:uiPriority w:val="99"/>
    <w:rsid w:val="00402CF5"/>
    <w:pPr>
      <w:tabs>
        <w:tab w:val="center" w:pos="4153"/>
        <w:tab w:val="right" w:pos="8306"/>
      </w:tabs>
      <w:snapToGrid w:val="0"/>
    </w:pPr>
    <w:rPr>
      <w:rFonts w:hAnsi="標楷體"/>
      <w:snapToGrid/>
      <w:sz w:val="20"/>
      <w:szCs w:val="20"/>
    </w:rPr>
  </w:style>
  <w:style w:type="character" w:customStyle="1" w:styleId="aff5">
    <w:name w:val="頁首 字元"/>
    <w:link w:val="aff4"/>
    <w:uiPriority w:val="99"/>
    <w:rsid w:val="00402CF5"/>
    <w:rPr>
      <w:rFonts w:ascii="標楷體" w:eastAsia="標楷體" w:hAnsi="標楷體"/>
      <w:kern w:val="2"/>
    </w:rPr>
  </w:style>
  <w:style w:type="paragraph" w:styleId="9">
    <w:name w:val="toc 9"/>
    <w:basedOn w:val="a0"/>
    <w:next w:val="a0"/>
    <w:autoRedefine/>
    <w:semiHidden/>
    <w:rsid w:val="00402CF5"/>
    <w:pPr>
      <w:spacing w:line="240" w:lineRule="auto"/>
      <w:ind w:leftChars="1600" w:left="3840" w:firstLineChars="0" w:firstLine="0"/>
      <w:jc w:val="left"/>
    </w:pPr>
    <w:rPr>
      <w:rFonts w:ascii="Times New Roman"/>
      <w:snapToGrid/>
      <w:sz w:val="24"/>
      <w:szCs w:val="24"/>
    </w:rPr>
  </w:style>
  <w:style w:type="paragraph" w:customStyle="1" w:styleId="aff6">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7">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8">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9">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a">
    <w:name w:val="Plain Text"/>
    <w:basedOn w:val="a0"/>
    <w:link w:val="affb"/>
    <w:uiPriority w:val="99"/>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b">
    <w:name w:val="純文字 字元"/>
    <w:link w:val="affa"/>
    <w:uiPriority w:val="99"/>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c">
    <w:name w:val="annotation reference"/>
    <w:semiHidden/>
    <w:rsid w:val="00402CF5"/>
    <w:rPr>
      <w:sz w:val="18"/>
      <w:szCs w:val="18"/>
    </w:rPr>
  </w:style>
  <w:style w:type="paragraph" w:styleId="affd">
    <w:name w:val="annotation text"/>
    <w:basedOn w:val="a0"/>
    <w:link w:val="affe"/>
    <w:semiHidden/>
    <w:rsid w:val="00402CF5"/>
    <w:pPr>
      <w:jc w:val="left"/>
    </w:pPr>
    <w:rPr>
      <w:rFonts w:hAnsi="標楷體"/>
      <w:snapToGrid/>
    </w:rPr>
  </w:style>
  <w:style w:type="character" w:customStyle="1" w:styleId="affe">
    <w:name w:val="註解文字 字元"/>
    <w:link w:val="affd"/>
    <w:semiHidden/>
    <w:rsid w:val="00402CF5"/>
    <w:rPr>
      <w:rFonts w:ascii="標楷體" w:eastAsia="標楷體" w:hAnsi="標楷體"/>
      <w:kern w:val="2"/>
      <w:sz w:val="28"/>
      <w:szCs w:val="28"/>
    </w:rPr>
  </w:style>
  <w:style w:type="paragraph" w:styleId="afff">
    <w:name w:val="annotation subject"/>
    <w:basedOn w:val="affd"/>
    <w:next w:val="affd"/>
    <w:link w:val="afff0"/>
    <w:semiHidden/>
    <w:rsid w:val="00402CF5"/>
    <w:rPr>
      <w:b/>
      <w:bCs/>
    </w:rPr>
  </w:style>
  <w:style w:type="character" w:customStyle="1" w:styleId="afff0">
    <w:name w:val="註解主旨 字元"/>
    <w:link w:val="afff"/>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d">
    <w:name w:val="本文 字元"/>
    <w:link w:val="afc"/>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2"/>
    <w:next w:val="afc"/>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d">
    <w:name w:val="報告名稱 字元"/>
    <w:link w:val="ac"/>
    <w:rsid w:val="00402CF5"/>
    <w:rPr>
      <w:rFonts w:ascii="標楷體" w:eastAsia="標楷體"/>
      <w:b/>
      <w:snapToGrid w:val="0"/>
      <w:kern w:val="2"/>
      <w:sz w:val="36"/>
      <w:szCs w:val="28"/>
    </w:rPr>
  </w:style>
  <w:style w:type="paragraph" w:styleId="afff2">
    <w:name w:val="Message Header"/>
    <w:basedOn w:val="a0"/>
    <w:link w:val="afff3"/>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3">
    <w:name w:val="訊息欄位名稱 字元"/>
    <w:link w:val="afff2"/>
    <w:uiPriority w:val="99"/>
    <w:semiHidden/>
    <w:rsid w:val="00402CF5"/>
    <w:rPr>
      <w:rFonts w:ascii="Cambria" w:hAnsi="Cambria"/>
      <w:kern w:val="2"/>
      <w:sz w:val="24"/>
      <w:szCs w:val="24"/>
      <w:shd w:val="pct20" w:color="auto" w:fill="auto"/>
    </w:rPr>
  </w:style>
  <w:style w:type="paragraph" w:customStyle="1" w:styleId="afff4">
    <w:name w:val="(一)"/>
    <w:basedOn w:val="a0"/>
    <w:rsid w:val="00402CF5"/>
    <w:pPr>
      <w:spacing w:line="340" w:lineRule="exact"/>
      <w:ind w:leftChars="0" w:left="100" w:hangingChars="100" w:hanging="100"/>
    </w:pPr>
    <w:rPr>
      <w:rFonts w:hAnsi="標楷體"/>
      <w:snapToGrid/>
      <w:sz w:val="22"/>
      <w:szCs w:val="22"/>
    </w:rPr>
  </w:style>
  <w:style w:type="paragraph" w:customStyle="1" w:styleId="afff5">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a"/>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6">
    <w:name w:val="Emphasis"/>
    <w:uiPriority w:val="20"/>
    <w:qFormat/>
    <w:rsid w:val="00464CEF"/>
    <w:rPr>
      <w:i/>
      <w:iCs/>
    </w:rPr>
  </w:style>
  <w:style w:type="character" w:styleId="afff7">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8">
    <w:name w:val="TOC Heading"/>
    <w:basedOn w:val="1"/>
    <w:next w:val="a0"/>
    <w:uiPriority w:val="39"/>
    <w:semiHidden/>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semiHidden/>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HeaderBase">
    <w:name w:val="Header Base"/>
    <w:basedOn w:val="afc"/>
    <w:rsid w:val="00A74180"/>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TTA11">
    <w:name w:val="TTA_1.1內文"/>
    <w:basedOn w:val="a0"/>
    <w:link w:val="TTA110"/>
    <w:rsid w:val="008E3565"/>
    <w:pPr>
      <w:snapToGrid w:val="0"/>
      <w:spacing w:afterLines="50" w:line="440" w:lineRule="exact"/>
      <w:ind w:leftChars="177" w:left="425" w:firstLineChars="186" w:firstLine="484"/>
    </w:pPr>
    <w:rPr>
      <w:rFonts w:ascii="Times New Roman"/>
      <w:snapToGrid/>
      <w:sz w:val="26"/>
      <w:szCs w:val="20"/>
    </w:rPr>
  </w:style>
  <w:style w:type="character" w:customStyle="1" w:styleId="TTA110">
    <w:name w:val="TTA_1.1內文 字元"/>
    <w:link w:val="TTA11"/>
    <w:locked/>
    <w:rsid w:val="008E3565"/>
    <w:rPr>
      <w:rFonts w:eastAsia="標楷體"/>
      <w:kern w:val="2"/>
      <w:sz w:val="26"/>
    </w:rPr>
  </w:style>
  <w:style w:type="character" w:customStyle="1" w:styleId="af">
    <w:name w:val="姓名及分機 字元"/>
    <w:link w:val="ae"/>
    <w:rsid w:val="0016629C"/>
    <w:rPr>
      <w:rFonts w:ascii="標楷體" w:eastAsia="標楷體"/>
      <w:snapToGrid w:val="0"/>
      <w:kern w:val="2"/>
      <w:sz w:val="24"/>
      <w:szCs w:val="28"/>
    </w:rPr>
  </w:style>
  <w:style w:type="paragraph" w:customStyle="1" w:styleId="afff9">
    <w:name w:val="圖表段落"/>
    <w:qFormat/>
    <w:rsid w:val="00041002"/>
    <w:pPr>
      <w:kinsoku w:val="0"/>
      <w:overflowPunct w:val="0"/>
      <w:adjustRightInd w:val="0"/>
      <w:snapToGrid w:val="0"/>
      <w:jc w:val="center"/>
    </w:pPr>
    <w:rPr>
      <w:rFonts w:eastAsia="標楷體"/>
      <w:noProof/>
      <w:kern w:val="2"/>
      <w:sz w:val="22"/>
      <w:szCs w:val="24"/>
    </w:rPr>
  </w:style>
  <w:style w:type="paragraph" w:customStyle="1" w:styleId="-">
    <w:name w:val="前瞻-表內文"/>
    <w:basedOn w:val="a0"/>
    <w:qFormat/>
    <w:rsid w:val="001917D1"/>
    <w:pPr>
      <w:widowControl/>
      <w:adjustRightInd w:val="0"/>
      <w:snapToGrid w:val="0"/>
      <w:spacing w:line="240" w:lineRule="auto"/>
      <w:ind w:leftChars="0" w:left="0" w:firstLineChars="0" w:firstLine="0"/>
      <w:jc w:val="center"/>
    </w:pPr>
    <w:rPr>
      <w:rFonts w:hAnsi="標楷體" w:cs="新細明體"/>
      <w:bCs/>
      <w:snapToGrid/>
      <w:sz w:val="20"/>
      <w:szCs w:val="20"/>
    </w:rPr>
  </w:style>
  <w:style w:type="paragraph" w:customStyle="1" w:styleId="-0">
    <w:name w:val="前瞻-表內數字"/>
    <w:basedOn w:val="-"/>
    <w:qFormat/>
    <w:rsid w:val="001917D1"/>
    <w:pPr>
      <w:jc w:val="right"/>
    </w:pPr>
  </w:style>
  <w:style w:type="character" w:styleId="afffa">
    <w:name w:val="FollowedHyperlink"/>
    <w:uiPriority w:val="99"/>
    <w:semiHidden/>
    <w:unhideWhenUsed/>
    <w:rsid w:val="00C4235A"/>
    <w:rPr>
      <w:color w:val="954F72"/>
      <w:u w:val="single"/>
    </w:rPr>
  </w:style>
  <w:style w:type="paragraph" w:customStyle="1" w:styleId="afffb">
    <w:name w:val="表格"/>
    <w:basedOn w:val="a0"/>
    <w:link w:val="afffc"/>
    <w:rsid w:val="003A18CF"/>
    <w:pPr>
      <w:adjustRightInd w:val="0"/>
      <w:snapToGrid w:val="0"/>
      <w:spacing w:beforeLines="20" w:before="20" w:afterLines="20" w:after="20" w:line="360" w:lineRule="exact"/>
      <w:ind w:leftChars="0" w:left="0" w:firstLineChars="0" w:firstLine="0"/>
      <w:jc w:val="center"/>
      <w:textAlignment w:val="baseline"/>
    </w:pPr>
    <w:rPr>
      <w:rFonts w:ascii="Times New Roman"/>
      <w:snapToGrid/>
      <w:sz w:val="24"/>
      <w:szCs w:val="24"/>
    </w:rPr>
  </w:style>
  <w:style w:type="character" w:customStyle="1" w:styleId="afffc">
    <w:name w:val="表格 字元"/>
    <w:link w:val="afffb"/>
    <w:locked/>
    <w:rsid w:val="003A18CF"/>
    <w:rPr>
      <w:rFonts w:eastAsia="標楷體"/>
      <w:kern w:val="2"/>
      <w:sz w:val="24"/>
      <w:szCs w:val="24"/>
    </w:rPr>
  </w:style>
  <w:style w:type="character" w:customStyle="1" w:styleId="af1">
    <w:name w:val="前言(一)(二)(三) 字元"/>
    <w:link w:val="af0"/>
    <w:rsid w:val="006A389A"/>
    <w:rPr>
      <w:rFonts w:ascii="標楷體" w:eastAsia="標楷體"/>
      <w:snapToGrid w:val="0"/>
      <w:kern w:val="2"/>
      <w:sz w:val="28"/>
      <w:szCs w:val="28"/>
    </w:rPr>
  </w:style>
  <w:style w:type="paragraph" w:styleId="afffd">
    <w:name w:val="Normal Indent"/>
    <w:basedOn w:val="a0"/>
    <w:rsid w:val="00B779D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B779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圖表目錄 字元"/>
    <w:link w:val="aa"/>
    <w:semiHidden/>
    <w:rsid w:val="00B779D6"/>
    <w:rPr>
      <w:rFonts w:ascii="標楷體" w:eastAsia="標楷體"/>
      <w:snapToGrid w:val="0"/>
      <w:kern w:val="2"/>
      <w:sz w:val="28"/>
      <w:szCs w:val="28"/>
    </w:rPr>
  </w:style>
  <w:style w:type="paragraph" w:styleId="afffe">
    <w:name w:val="Date"/>
    <w:basedOn w:val="a0"/>
    <w:next w:val="a0"/>
    <w:link w:val="affff"/>
    <w:rsid w:val="00B779D6"/>
    <w:pPr>
      <w:jc w:val="right"/>
    </w:pPr>
  </w:style>
  <w:style w:type="character" w:customStyle="1" w:styleId="affff">
    <w:name w:val="日期 字元"/>
    <w:link w:val="afffe"/>
    <w:rsid w:val="00B779D6"/>
    <w:rPr>
      <w:rFonts w:ascii="標楷體" w:eastAsia="標楷體"/>
      <w:snapToGrid w:val="0"/>
      <w:kern w:val="2"/>
      <w:sz w:val="28"/>
      <w:szCs w:val="28"/>
    </w:rPr>
  </w:style>
  <w:style w:type="paragraph" w:styleId="affff0">
    <w:name w:val="Salutation"/>
    <w:basedOn w:val="a0"/>
    <w:next w:val="a0"/>
    <w:link w:val="affff1"/>
    <w:rsid w:val="00B779D6"/>
  </w:style>
  <w:style w:type="character" w:customStyle="1" w:styleId="affff1">
    <w:name w:val="問候 字元"/>
    <w:link w:val="affff0"/>
    <w:rsid w:val="00B779D6"/>
    <w:rPr>
      <w:rFonts w:ascii="標楷體" w:eastAsia="標楷體"/>
      <w:snapToGrid w:val="0"/>
      <w:kern w:val="2"/>
      <w:sz w:val="28"/>
      <w:szCs w:val="28"/>
    </w:rPr>
  </w:style>
  <w:style w:type="paragraph" w:styleId="affff2">
    <w:name w:val="Closing"/>
    <w:basedOn w:val="a0"/>
    <w:link w:val="affff3"/>
    <w:rsid w:val="00B779D6"/>
    <w:pPr>
      <w:ind w:leftChars="1800" w:left="100"/>
    </w:pPr>
  </w:style>
  <w:style w:type="character" w:customStyle="1" w:styleId="affff3">
    <w:name w:val="結語 字元"/>
    <w:link w:val="affff2"/>
    <w:rsid w:val="00B779D6"/>
    <w:rPr>
      <w:rFonts w:ascii="標楷體" w:eastAsia="標楷體"/>
      <w:snapToGrid w:val="0"/>
      <w:kern w:val="2"/>
      <w:sz w:val="28"/>
      <w:szCs w:val="28"/>
    </w:rPr>
  </w:style>
  <w:style w:type="table" w:customStyle="1" w:styleId="17">
    <w:name w:val="表格格線1"/>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8"/>
    <w:uiPriority w:val="59"/>
    <w:rsid w:val="00B779D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8"/>
    <w:uiPriority w:val="59"/>
    <w:rsid w:val="00B779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註解方塊文字 字元"/>
    <w:link w:val="af6"/>
    <w:uiPriority w:val="99"/>
    <w:semiHidden/>
    <w:rsid w:val="00B779D6"/>
    <w:rPr>
      <w:rFonts w:ascii="Arial" w:hAnsi="Arial"/>
      <w:snapToGrid w:val="0"/>
      <w:kern w:val="2"/>
      <w:sz w:val="18"/>
      <w:szCs w:val="18"/>
    </w:rPr>
  </w:style>
  <w:style w:type="character" w:customStyle="1" w:styleId="10">
    <w:name w:val="標題 1 字元"/>
    <w:link w:val="1"/>
    <w:uiPriority w:val="9"/>
    <w:rsid w:val="00B779D6"/>
    <w:rPr>
      <w:rFonts w:ascii="Arial" w:hAnsi="Arial"/>
      <w:b/>
      <w:bCs/>
      <w:snapToGrid w:val="0"/>
      <w:kern w:val="52"/>
      <w:sz w:val="52"/>
      <w:szCs w:val="52"/>
    </w:rPr>
  </w:style>
  <w:style w:type="character" w:customStyle="1" w:styleId="20">
    <w:name w:val="標題 2 字元"/>
    <w:link w:val="2"/>
    <w:uiPriority w:val="9"/>
    <w:rsid w:val="00B779D6"/>
    <w:rPr>
      <w:rFonts w:ascii="Arial" w:hAnsi="Arial"/>
      <w:b/>
      <w:bCs/>
      <w:snapToGrid w:val="0"/>
      <w:kern w:val="2"/>
      <w:sz w:val="48"/>
      <w:szCs w:val="48"/>
    </w:rPr>
  </w:style>
  <w:style w:type="paragraph" w:styleId="affff4">
    <w:name w:val="List Paragraph"/>
    <w:basedOn w:val="a0"/>
    <w:uiPriority w:val="34"/>
    <w:qFormat/>
    <w:rsid w:val="00B779D6"/>
    <w:pPr>
      <w:ind w:left="480"/>
    </w:pPr>
  </w:style>
  <w:style w:type="table" w:customStyle="1" w:styleId="50">
    <w:name w:val="表格格線5"/>
    <w:basedOn w:val="a2"/>
    <w:next w:val="af8"/>
    <w:uiPriority w:val="59"/>
    <w:rsid w:val="00C72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2"/>
    <w:next w:val="af8"/>
    <w:uiPriority w:val="39"/>
    <w:rsid w:val="00024D86"/>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f5">
    <w:name w:val="Grid Table Light"/>
    <w:basedOn w:val="a2"/>
    <w:uiPriority w:val="40"/>
    <w:rsid w:val="00057269"/>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70">
    <w:name w:val="表格格線7"/>
    <w:basedOn w:val="a2"/>
    <w:next w:val="af8"/>
    <w:uiPriority w:val="59"/>
    <w:rsid w:val="000572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f8"/>
    <w:uiPriority w:val="59"/>
    <w:rsid w:val="00D422B9"/>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表格格線9"/>
    <w:basedOn w:val="a2"/>
    <w:next w:val="af8"/>
    <w:uiPriority w:val="59"/>
    <w:rsid w:val="00B26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f8"/>
    <w:uiPriority w:val="59"/>
    <w:rsid w:val="00B07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f8"/>
    <w:uiPriority w:val="59"/>
    <w:rsid w:val="00AD32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67974">
      <w:bodyDiv w:val="1"/>
      <w:marLeft w:val="0"/>
      <w:marRight w:val="0"/>
      <w:marTop w:val="0"/>
      <w:marBottom w:val="0"/>
      <w:divBdr>
        <w:top w:val="none" w:sz="0" w:space="0" w:color="auto"/>
        <w:left w:val="none" w:sz="0" w:space="0" w:color="auto"/>
        <w:bottom w:val="none" w:sz="0" w:space="0" w:color="auto"/>
        <w:right w:val="none" w:sz="0" w:space="0" w:color="auto"/>
      </w:divBdr>
    </w:div>
    <w:div w:id="22678982">
      <w:bodyDiv w:val="1"/>
      <w:marLeft w:val="0"/>
      <w:marRight w:val="0"/>
      <w:marTop w:val="0"/>
      <w:marBottom w:val="0"/>
      <w:divBdr>
        <w:top w:val="none" w:sz="0" w:space="0" w:color="auto"/>
        <w:left w:val="none" w:sz="0" w:space="0" w:color="auto"/>
        <w:bottom w:val="none" w:sz="0" w:space="0" w:color="auto"/>
        <w:right w:val="none" w:sz="0" w:space="0" w:color="auto"/>
      </w:divBdr>
    </w:div>
    <w:div w:id="7015574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5757558">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8346697">
      <w:bodyDiv w:val="1"/>
      <w:marLeft w:val="0"/>
      <w:marRight w:val="0"/>
      <w:marTop w:val="0"/>
      <w:marBottom w:val="0"/>
      <w:divBdr>
        <w:top w:val="none" w:sz="0" w:space="0" w:color="auto"/>
        <w:left w:val="none" w:sz="0" w:space="0" w:color="auto"/>
        <w:bottom w:val="none" w:sz="0" w:space="0" w:color="auto"/>
        <w:right w:val="none" w:sz="0" w:space="0" w:color="auto"/>
      </w:divBdr>
    </w:div>
    <w:div w:id="163085541">
      <w:bodyDiv w:val="1"/>
      <w:marLeft w:val="0"/>
      <w:marRight w:val="0"/>
      <w:marTop w:val="0"/>
      <w:marBottom w:val="0"/>
      <w:divBdr>
        <w:top w:val="none" w:sz="0" w:space="0" w:color="auto"/>
        <w:left w:val="none" w:sz="0" w:space="0" w:color="auto"/>
        <w:bottom w:val="none" w:sz="0" w:space="0" w:color="auto"/>
        <w:right w:val="none" w:sz="0" w:space="0" w:color="auto"/>
      </w:divBdr>
    </w:div>
    <w:div w:id="181096223">
      <w:bodyDiv w:val="1"/>
      <w:marLeft w:val="0"/>
      <w:marRight w:val="0"/>
      <w:marTop w:val="0"/>
      <w:marBottom w:val="0"/>
      <w:divBdr>
        <w:top w:val="none" w:sz="0" w:space="0" w:color="auto"/>
        <w:left w:val="none" w:sz="0" w:space="0" w:color="auto"/>
        <w:bottom w:val="none" w:sz="0" w:space="0" w:color="auto"/>
        <w:right w:val="none" w:sz="0" w:space="0" w:color="auto"/>
      </w:divBdr>
    </w:div>
    <w:div w:id="182405611">
      <w:bodyDiv w:val="1"/>
      <w:marLeft w:val="0"/>
      <w:marRight w:val="0"/>
      <w:marTop w:val="0"/>
      <w:marBottom w:val="0"/>
      <w:divBdr>
        <w:top w:val="none" w:sz="0" w:space="0" w:color="auto"/>
        <w:left w:val="none" w:sz="0" w:space="0" w:color="auto"/>
        <w:bottom w:val="none" w:sz="0" w:space="0" w:color="auto"/>
        <w:right w:val="none" w:sz="0" w:space="0" w:color="auto"/>
      </w:divBdr>
    </w:div>
    <w:div w:id="201990057">
      <w:bodyDiv w:val="1"/>
      <w:marLeft w:val="0"/>
      <w:marRight w:val="0"/>
      <w:marTop w:val="0"/>
      <w:marBottom w:val="0"/>
      <w:divBdr>
        <w:top w:val="none" w:sz="0" w:space="0" w:color="auto"/>
        <w:left w:val="none" w:sz="0" w:space="0" w:color="auto"/>
        <w:bottom w:val="none" w:sz="0" w:space="0" w:color="auto"/>
        <w:right w:val="none" w:sz="0" w:space="0" w:color="auto"/>
      </w:divBdr>
    </w:div>
    <w:div w:id="242105497">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2828553">
      <w:bodyDiv w:val="1"/>
      <w:marLeft w:val="0"/>
      <w:marRight w:val="0"/>
      <w:marTop w:val="0"/>
      <w:marBottom w:val="0"/>
      <w:divBdr>
        <w:top w:val="none" w:sz="0" w:space="0" w:color="auto"/>
        <w:left w:val="none" w:sz="0" w:space="0" w:color="auto"/>
        <w:bottom w:val="none" w:sz="0" w:space="0" w:color="auto"/>
        <w:right w:val="none" w:sz="0" w:space="0" w:color="auto"/>
      </w:divBdr>
    </w:div>
    <w:div w:id="273101782">
      <w:bodyDiv w:val="1"/>
      <w:marLeft w:val="0"/>
      <w:marRight w:val="0"/>
      <w:marTop w:val="0"/>
      <w:marBottom w:val="0"/>
      <w:divBdr>
        <w:top w:val="none" w:sz="0" w:space="0" w:color="auto"/>
        <w:left w:val="none" w:sz="0" w:space="0" w:color="auto"/>
        <w:bottom w:val="none" w:sz="0" w:space="0" w:color="auto"/>
        <w:right w:val="none" w:sz="0" w:space="0" w:color="auto"/>
      </w:divBdr>
    </w:div>
    <w:div w:id="276759898">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13067841">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30056104">
      <w:bodyDiv w:val="1"/>
      <w:marLeft w:val="0"/>
      <w:marRight w:val="0"/>
      <w:marTop w:val="0"/>
      <w:marBottom w:val="0"/>
      <w:divBdr>
        <w:top w:val="none" w:sz="0" w:space="0" w:color="auto"/>
        <w:left w:val="none" w:sz="0" w:space="0" w:color="auto"/>
        <w:bottom w:val="none" w:sz="0" w:space="0" w:color="auto"/>
        <w:right w:val="none" w:sz="0" w:space="0" w:color="auto"/>
      </w:divBdr>
    </w:div>
    <w:div w:id="449590788">
      <w:bodyDiv w:val="1"/>
      <w:marLeft w:val="0"/>
      <w:marRight w:val="0"/>
      <w:marTop w:val="0"/>
      <w:marBottom w:val="0"/>
      <w:divBdr>
        <w:top w:val="none" w:sz="0" w:space="0" w:color="auto"/>
        <w:left w:val="none" w:sz="0" w:space="0" w:color="auto"/>
        <w:bottom w:val="none" w:sz="0" w:space="0" w:color="auto"/>
        <w:right w:val="none" w:sz="0" w:space="0" w:color="auto"/>
      </w:divBdr>
    </w:div>
    <w:div w:id="454060413">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546184566">
      <w:bodyDiv w:val="1"/>
      <w:marLeft w:val="0"/>
      <w:marRight w:val="0"/>
      <w:marTop w:val="0"/>
      <w:marBottom w:val="0"/>
      <w:divBdr>
        <w:top w:val="none" w:sz="0" w:space="0" w:color="auto"/>
        <w:left w:val="none" w:sz="0" w:space="0" w:color="auto"/>
        <w:bottom w:val="none" w:sz="0" w:space="0" w:color="auto"/>
        <w:right w:val="none" w:sz="0" w:space="0" w:color="auto"/>
      </w:divBdr>
    </w:div>
    <w:div w:id="586235615">
      <w:bodyDiv w:val="1"/>
      <w:marLeft w:val="0"/>
      <w:marRight w:val="0"/>
      <w:marTop w:val="0"/>
      <w:marBottom w:val="0"/>
      <w:divBdr>
        <w:top w:val="none" w:sz="0" w:space="0" w:color="auto"/>
        <w:left w:val="none" w:sz="0" w:space="0" w:color="auto"/>
        <w:bottom w:val="none" w:sz="0" w:space="0" w:color="auto"/>
        <w:right w:val="none" w:sz="0" w:space="0" w:color="auto"/>
      </w:divBdr>
    </w:div>
    <w:div w:id="613444367">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719983036">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5066435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39276972">
      <w:bodyDiv w:val="1"/>
      <w:marLeft w:val="0"/>
      <w:marRight w:val="0"/>
      <w:marTop w:val="0"/>
      <w:marBottom w:val="0"/>
      <w:divBdr>
        <w:top w:val="none" w:sz="0" w:space="0" w:color="auto"/>
        <w:left w:val="none" w:sz="0" w:space="0" w:color="auto"/>
        <w:bottom w:val="none" w:sz="0" w:space="0" w:color="auto"/>
        <w:right w:val="none" w:sz="0" w:space="0" w:color="auto"/>
      </w:divBdr>
    </w:div>
    <w:div w:id="844317961">
      <w:bodyDiv w:val="1"/>
      <w:marLeft w:val="0"/>
      <w:marRight w:val="0"/>
      <w:marTop w:val="0"/>
      <w:marBottom w:val="0"/>
      <w:divBdr>
        <w:top w:val="none" w:sz="0" w:space="0" w:color="auto"/>
        <w:left w:val="none" w:sz="0" w:space="0" w:color="auto"/>
        <w:bottom w:val="none" w:sz="0" w:space="0" w:color="auto"/>
        <w:right w:val="none" w:sz="0" w:space="0" w:color="auto"/>
      </w:divBdr>
      <w:divsChild>
        <w:div w:id="15353985">
          <w:marLeft w:val="0"/>
          <w:marRight w:val="0"/>
          <w:marTop w:val="0"/>
          <w:marBottom w:val="0"/>
          <w:divBdr>
            <w:top w:val="none" w:sz="0" w:space="0" w:color="auto"/>
            <w:left w:val="none" w:sz="0" w:space="0" w:color="auto"/>
            <w:bottom w:val="none" w:sz="0" w:space="0" w:color="auto"/>
            <w:right w:val="none" w:sz="0" w:space="0" w:color="auto"/>
          </w:divBdr>
        </w:div>
        <w:div w:id="378358913">
          <w:marLeft w:val="0"/>
          <w:marRight w:val="0"/>
          <w:marTop w:val="0"/>
          <w:marBottom w:val="0"/>
          <w:divBdr>
            <w:top w:val="none" w:sz="0" w:space="0" w:color="auto"/>
            <w:left w:val="none" w:sz="0" w:space="0" w:color="auto"/>
            <w:bottom w:val="none" w:sz="0" w:space="0" w:color="auto"/>
            <w:right w:val="none" w:sz="0" w:space="0" w:color="auto"/>
          </w:divBdr>
          <w:divsChild>
            <w:div w:id="1803696343">
              <w:marLeft w:val="0"/>
              <w:marRight w:val="0"/>
              <w:marTop w:val="0"/>
              <w:marBottom w:val="0"/>
              <w:divBdr>
                <w:top w:val="none" w:sz="0" w:space="0" w:color="auto"/>
                <w:left w:val="none" w:sz="0" w:space="0" w:color="auto"/>
                <w:bottom w:val="none" w:sz="0" w:space="0" w:color="auto"/>
                <w:right w:val="none" w:sz="0" w:space="0" w:color="auto"/>
              </w:divBdr>
              <w:divsChild>
                <w:div w:id="1186210291">
                  <w:marLeft w:val="0"/>
                  <w:marRight w:val="0"/>
                  <w:marTop w:val="0"/>
                  <w:marBottom w:val="0"/>
                  <w:divBdr>
                    <w:top w:val="none" w:sz="0" w:space="0" w:color="auto"/>
                    <w:left w:val="none" w:sz="0" w:space="0" w:color="auto"/>
                    <w:bottom w:val="none" w:sz="0" w:space="0" w:color="auto"/>
                    <w:right w:val="none" w:sz="0" w:space="0" w:color="auto"/>
                  </w:divBdr>
                  <w:divsChild>
                    <w:div w:id="428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82251">
          <w:marLeft w:val="0"/>
          <w:marRight w:val="0"/>
          <w:marTop w:val="0"/>
          <w:marBottom w:val="0"/>
          <w:divBdr>
            <w:top w:val="none" w:sz="0" w:space="0" w:color="auto"/>
            <w:left w:val="none" w:sz="0" w:space="0" w:color="auto"/>
            <w:bottom w:val="none" w:sz="0" w:space="0" w:color="auto"/>
            <w:right w:val="none" w:sz="0" w:space="0" w:color="auto"/>
          </w:divBdr>
          <w:divsChild>
            <w:div w:id="1362702760">
              <w:marLeft w:val="0"/>
              <w:marRight w:val="0"/>
              <w:marTop w:val="0"/>
              <w:marBottom w:val="0"/>
              <w:divBdr>
                <w:top w:val="none" w:sz="0" w:space="0" w:color="auto"/>
                <w:left w:val="none" w:sz="0" w:space="0" w:color="auto"/>
                <w:bottom w:val="none" w:sz="0" w:space="0" w:color="auto"/>
                <w:right w:val="none" w:sz="0" w:space="0" w:color="auto"/>
              </w:divBdr>
              <w:divsChild>
                <w:div w:id="115313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34984">
          <w:marLeft w:val="0"/>
          <w:marRight w:val="0"/>
          <w:marTop w:val="0"/>
          <w:marBottom w:val="0"/>
          <w:divBdr>
            <w:top w:val="none" w:sz="0" w:space="0" w:color="auto"/>
            <w:left w:val="none" w:sz="0" w:space="0" w:color="auto"/>
            <w:bottom w:val="none" w:sz="0" w:space="0" w:color="auto"/>
            <w:right w:val="none" w:sz="0" w:space="0" w:color="auto"/>
          </w:divBdr>
          <w:divsChild>
            <w:div w:id="785077996">
              <w:marLeft w:val="0"/>
              <w:marRight w:val="0"/>
              <w:marTop w:val="0"/>
              <w:marBottom w:val="0"/>
              <w:divBdr>
                <w:top w:val="none" w:sz="0" w:space="0" w:color="auto"/>
                <w:left w:val="none" w:sz="0" w:space="0" w:color="auto"/>
                <w:bottom w:val="none" w:sz="0" w:space="0" w:color="auto"/>
                <w:right w:val="none" w:sz="0" w:space="0" w:color="auto"/>
              </w:divBdr>
              <w:divsChild>
                <w:div w:id="1309020065">
                  <w:marLeft w:val="0"/>
                  <w:marRight w:val="0"/>
                  <w:marTop w:val="0"/>
                  <w:marBottom w:val="0"/>
                  <w:divBdr>
                    <w:top w:val="none" w:sz="0" w:space="0" w:color="auto"/>
                    <w:left w:val="none" w:sz="0" w:space="0" w:color="auto"/>
                    <w:bottom w:val="none" w:sz="0" w:space="0" w:color="auto"/>
                    <w:right w:val="none" w:sz="0" w:space="0" w:color="auto"/>
                  </w:divBdr>
                  <w:divsChild>
                    <w:div w:id="1351495803">
                      <w:marLeft w:val="0"/>
                      <w:marRight w:val="0"/>
                      <w:marTop w:val="0"/>
                      <w:marBottom w:val="0"/>
                      <w:divBdr>
                        <w:top w:val="none" w:sz="0" w:space="0" w:color="auto"/>
                        <w:left w:val="none" w:sz="0" w:space="0" w:color="auto"/>
                        <w:bottom w:val="none" w:sz="0" w:space="0" w:color="auto"/>
                        <w:right w:val="none" w:sz="0" w:space="0" w:color="auto"/>
                      </w:divBdr>
                      <w:divsChild>
                        <w:div w:id="1607040841">
                          <w:marLeft w:val="0"/>
                          <w:marRight w:val="0"/>
                          <w:marTop w:val="0"/>
                          <w:marBottom w:val="0"/>
                          <w:divBdr>
                            <w:top w:val="none" w:sz="0" w:space="0" w:color="auto"/>
                            <w:left w:val="none" w:sz="0" w:space="0" w:color="auto"/>
                            <w:bottom w:val="none" w:sz="0" w:space="0" w:color="auto"/>
                            <w:right w:val="none" w:sz="0" w:space="0" w:color="auto"/>
                          </w:divBdr>
                        </w:div>
                      </w:divsChild>
                    </w:div>
                    <w:div w:id="1383289401">
                      <w:marLeft w:val="0"/>
                      <w:marRight w:val="0"/>
                      <w:marTop w:val="0"/>
                      <w:marBottom w:val="0"/>
                      <w:divBdr>
                        <w:top w:val="none" w:sz="0" w:space="0" w:color="auto"/>
                        <w:left w:val="none" w:sz="0" w:space="0" w:color="auto"/>
                        <w:bottom w:val="none" w:sz="0" w:space="0" w:color="auto"/>
                        <w:right w:val="none" w:sz="0" w:space="0" w:color="auto"/>
                      </w:divBdr>
                      <w:divsChild>
                        <w:div w:id="11082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632423">
          <w:marLeft w:val="0"/>
          <w:marRight w:val="0"/>
          <w:marTop w:val="0"/>
          <w:marBottom w:val="0"/>
          <w:divBdr>
            <w:top w:val="none" w:sz="0" w:space="0" w:color="auto"/>
            <w:left w:val="none" w:sz="0" w:space="0" w:color="auto"/>
            <w:bottom w:val="none" w:sz="0" w:space="0" w:color="auto"/>
            <w:right w:val="none" w:sz="0" w:space="0" w:color="auto"/>
          </w:divBdr>
          <w:divsChild>
            <w:div w:id="1945310172">
              <w:marLeft w:val="0"/>
              <w:marRight w:val="0"/>
              <w:marTop w:val="0"/>
              <w:marBottom w:val="0"/>
              <w:divBdr>
                <w:top w:val="none" w:sz="0" w:space="0" w:color="auto"/>
                <w:left w:val="none" w:sz="0" w:space="0" w:color="auto"/>
                <w:bottom w:val="none" w:sz="0" w:space="0" w:color="auto"/>
                <w:right w:val="none" w:sz="0" w:space="0" w:color="auto"/>
              </w:divBdr>
              <w:divsChild>
                <w:div w:id="1934195480">
                  <w:marLeft w:val="0"/>
                  <w:marRight w:val="0"/>
                  <w:marTop w:val="0"/>
                  <w:marBottom w:val="0"/>
                  <w:divBdr>
                    <w:top w:val="none" w:sz="0" w:space="0" w:color="auto"/>
                    <w:left w:val="none" w:sz="0" w:space="0" w:color="auto"/>
                    <w:bottom w:val="none" w:sz="0" w:space="0" w:color="auto"/>
                    <w:right w:val="none" w:sz="0" w:space="0" w:color="auto"/>
                  </w:divBdr>
                  <w:divsChild>
                    <w:div w:id="1413048180">
                      <w:marLeft w:val="0"/>
                      <w:marRight w:val="0"/>
                      <w:marTop w:val="0"/>
                      <w:marBottom w:val="0"/>
                      <w:divBdr>
                        <w:top w:val="none" w:sz="0" w:space="0" w:color="auto"/>
                        <w:left w:val="none" w:sz="0" w:space="0" w:color="auto"/>
                        <w:bottom w:val="none" w:sz="0" w:space="0" w:color="auto"/>
                        <w:right w:val="none" w:sz="0" w:space="0" w:color="auto"/>
                      </w:divBdr>
                      <w:divsChild>
                        <w:div w:id="174549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542608">
          <w:marLeft w:val="0"/>
          <w:marRight w:val="0"/>
          <w:marTop w:val="0"/>
          <w:marBottom w:val="0"/>
          <w:divBdr>
            <w:top w:val="none" w:sz="0" w:space="0" w:color="auto"/>
            <w:left w:val="none" w:sz="0" w:space="0" w:color="auto"/>
            <w:bottom w:val="none" w:sz="0" w:space="0" w:color="auto"/>
            <w:right w:val="none" w:sz="0" w:space="0" w:color="auto"/>
          </w:divBdr>
          <w:divsChild>
            <w:div w:id="723329209">
              <w:marLeft w:val="0"/>
              <w:marRight w:val="0"/>
              <w:marTop w:val="0"/>
              <w:marBottom w:val="0"/>
              <w:divBdr>
                <w:top w:val="none" w:sz="0" w:space="0" w:color="auto"/>
                <w:left w:val="none" w:sz="0" w:space="0" w:color="auto"/>
                <w:bottom w:val="none" w:sz="0" w:space="0" w:color="auto"/>
                <w:right w:val="none" w:sz="0" w:space="0" w:color="auto"/>
              </w:divBdr>
              <w:divsChild>
                <w:div w:id="2071072910">
                  <w:marLeft w:val="0"/>
                  <w:marRight w:val="0"/>
                  <w:marTop w:val="0"/>
                  <w:marBottom w:val="0"/>
                  <w:divBdr>
                    <w:top w:val="none" w:sz="0" w:space="0" w:color="auto"/>
                    <w:left w:val="none" w:sz="0" w:space="0" w:color="auto"/>
                    <w:bottom w:val="none" w:sz="0" w:space="0" w:color="auto"/>
                    <w:right w:val="none" w:sz="0" w:space="0" w:color="auto"/>
                  </w:divBdr>
                  <w:divsChild>
                    <w:div w:id="29225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741087">
          <w:marLeft w:val="0"/>
          <w:marRight w:val="0"/>
          <w:marTop w:val="0"/>
          <w:marBottom w:val="0"/>
          <w:divBdr>
            <w:top w:val="none" w:sz="0" w:space="0" w:color="auto"/>
            <w:left w:val="none" w:sz="0" w:space="0" w:color="auto"/>
            <w:bottom w:val="none" w:sz="0" w:space="0" w:color="auto"/>
            <w:right w:val="none" w:sz="0" w:space="0" w:color="auto"/>
          </w:divBdr>
          <w:divsChild>
            <w:div w:id="1623346114">
              <w:marLeft w:val="0"/>
              <w:marRight w:val="0"/>
              <w:marTop w:val="0"/>
              <w:marBottom w:val="0"/>
              <w:divBdr>
                <w:top w:val="none" w:sz="0" w:space="0" w:color="auto"/>
                <w:left w:val="none" w:sz="0" w:space="0" w:color="auto"/>
                <w:bottom w:val="none" w:sz="0" w:space="0" w:color="auto"/>
                <w:right w:val="none" w:sz="0" w:space="0" w:color="auto"/>
              </w:divBdr>
              <w:divsChild>
                <w:div w:id="283929867">
                  <w:marLeft w:val="0"/>
                  <w:marRight w:val="0"/>
                  <w:marTop w:val="0"/>
                  <w:marBottom w:val="0"/>
                  <w:divBdr>
                    <w:top w:val="none" w:sz="0" w:space="0" w:color="auto"/>
                    <w:left w:val="none" w:sz="0" w:space="0" w:color="auto"/>
                    <w:bottom w:val="none" w:sz="0" w:space="0" w:color="auto"/>
                    <w:right w:val="none" w:sz="0" w:space="0" w:color="auto"/>
                  </w:divBdr>
                  <w:divsChild>
                    <w:div w:id="14243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279404">
      <w:bodyDiv w:val="1"/>
      <w:marLeft w:val="0"/>
      <w:marRight w:val="0"/>
      <w:marTop w:val="0"/>
      <w:marBottom w:val="0"/>
      <w:divBdr>
        <w:top w:val="none" w:sz="0" w:space="0" w:color="auto"/>
        <w:left w:val="none" w:sz="0" w:space="0" w:color="auto"/>
        <w:bottom w:val="none" w:sz="0" w:space="0" w:color="auto"/>
        <w:right w:val="none" w:sz="0" w:space="0" w:color="auto"/>
      </w:divBdr>
    </w:div>
    <w:div w:id="903956490">
      <w:bodyDiv w:val="1"/>
      <w:marLeft w:val="0"/>
      <w:marRight w:val="0"/>
      <w:marTop w:val="0"/>
      <w:marBottom w:val="0"/>
      <w:divBdr>
        <w:top w:val="none" w:sz="0" w:space="0" w:color="auto"/>
        <w:left w:val="none" w:sz="0" w:space="0" w:color="auto"/>
        <w:bottom w:val="none" w:sz="0" w:space="0" w:color="auto"/>
        <w:right w:val="none" w:sz="0" w:space="0" w:color="auto"/>
      </w:divBdr>
    </w:div>
    <w:div w:id="928126144">
      <w:bodyDiv w:val="1"/>
      <w:marLeft w:val="0"/>
      <w:marRight w:val="0"/>
      <w:marTop w:val="0"/>
      <w:marBottom w:val="0"/>
      <w:divBdr>
        <w:top w:val="none" w:sz="0" w:space="0" w:color="auto"/>
        <w:left w:val="none" w:sz="0" w:space="0" w:color="auto"/>
        <w:bottom w:val="none" w:sz="0" w:space="0" w:color="auto"/>
        <w:right w:val="none" w:sz="0" w:space="0" w:color="auto"/>
      </w:divBdr>
    </w:div>
    <w:div w:id="967393647">
      <w:bodyDiv w:val="1"/>
      <w:marLeft w:val="0"/>
      <w:marRight w:val="0"/>
      <w:marTop w:val="0"/>
      <w:marBottom w:val="0"/>
      <w:divBdr>
        <w:top w:val="none" w:sz="0" w:space="0" w:color="auto"/>
        <w:left w:val="none" w:sz="0" w:space="0" w:color="auto"/>
        <w:bottom w:val="none" w:sz="0" w:space="0" w:color="auto"/>
        <w:right w:val="none" w:sz="0" w:space="0" w:color="auto"/>
      </w:divBdr>
    </w:div>
    <w:div w:id="1017854654">
      <w:bodyDiv w:val="1"/>
      <w:marLeft w:val="0"/>
      <w:marRight w:val="0"/>
      <w:marTop w:val="0"/>
      <w:marBottom w:val="0"/>
      <w:divBdr>
        <w:top w:val="none" w:sz="0" w:space="0" w:color="auto"/>
        <w:left w:val="none" w:sz="0" w:space="0" w:color="auto"/>
        <w:bottom w:val="none" w:sz="0" w:space="0" w:color="auto"/>
        <w:right w:val="none" w:sz="0" w:space="0" w:color="auto"/>
      </w:divBdr>
    </w:div>
    <w:div w:id="1043214849">
      <w:bodyDiv w:val="1"/>
      <w:marLeft w:val="0"/>
      <w:marRight w:val="0"/>
      <w:marTop w:val="0"/>
      <w:marBottom w:val="0"/>
      <w:divBdr>
        <w:top w:val="none" w:sz="0" w:space="0" w:color="auto"/>
        <w:left w:val="none" w:sz="0" w:space="0" w:color="auto"/>
        <w:bottom w:val="none" w:sz="0" w:space="0" w:color="auto"/>
        <w:right w:val="none" w:sz="0" w:space="0" w:color="auto"/>
      </w:divBdr>
    </w:div>
    <w:div w:id="1044717041">
      <w:bodyDiv w:val="1"/>
      <w:marLeft w:val="0"/>
      <w:marRight w:val="0"/>
      <w:marTop w:val="0"/>
      <w:marBottom w:val="0"/>
      <w:divBdr>
        <w:top w:val="none" w:sz="0" w:space="0" w:color="auto"/>
        <w:left w:val="none" w:sz="0" w:space="0" w:color="auto"/>
        <w:bottom w:val="none" w:sz="0" w:space="0" w:color="auto"/>
        <w:right w:val="none" w:sz="0" w:space="0" w:color="auto"/>
      </w:divBdr>
    </w:div>
    <w:div w:id="1061515153">
      <w:bodyDiv w:val="1"/>
      <w:marLeft w:val="0"/>
      <w:marRight w:val="0"/>
      <w:marTop w:val="0"/>
      <w:marBottom w:val="0"/>
      <w:divBdr>
        <w:top w:val="none" w:sz="0" w:space="0" w:color="auto"/>
        <w:left w:val="none" w:sz="0" w:space="0" w:color="auto"/>
        <w:bottom w:val="none" w:sz="0" w:space="0" w:color="auto"/>
        <w:right w:val="none" w:sz="0" w:space="0" w:color="auto"/>
      </w:divBdr>
    </w:div>
    <w:div w:id="108877016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16114440">
      <w:bodyDiv w:val="1"/>
      <w:marLeft w:val="0"/>
      <w:marRight w:val="0"/>
      <w:marTop w:val="0"/>
      <w:marBottom w:val="0"/>
      <w:divBdr>
        <w:top w:val="none" w:sz="0" w:space="0" w:color="auto"/>
        <w:left w:val="none" w:sz="0" w:space="0" w:color="auto"/>
        <w:bottom w:val="none" w:sz="0" w:space="0" w:color="auto"/>
        <w:right w:val="none" w:sz="0" w:space="0" w:color="auto"/>
      </w:divBdr>
    </w:div>
    <w:div w:id="1218738215">
      <w:bodyDiv w:val="1"/>
      <w:marLeft w:val="0"/>
      <w:marRight w:val="0"/>
      <w:marTop w:val="0"/>
      <w:marBottom w:val="0"/>
      <w:divBdr>
        <w:top w:val="none" w:sz="0" w:space="0" w:color="auto"/>
        <w:left w:val="none" w:sz="0" w:space="0" w:color="auto"/>
        <w:bottom w:val="none" w:sz="0" w:space="0" w:color="auto"/>
        <w:right w:val="none" w:sz="0" w:space="0" w:color="auto"/>
      </w:divBdr>
    </w:div>
    <w:div w:id="1277059107">
      <w:bodyDiv w:val="1"/>
      <w:marLeft w:val="0"/>
      <w:marRight w:val="0"/>
      <w:marTop w:val="0"/>
      <w:marBottom w:val="0"/>
      <w:divBdr>
        <w:top w:val="none" w:sz="0" w:space="0" w:color="auto"/>
        <w:left w:val="none" w:sz="0" w:space="0" w:color="auto"/>
        <w:bottom w:val="none" w:sz="0" w:space="0" w:color="auto"/>
        <w:right w:val="none" w:sz="0" w:space="0" w:color="auto"/>
      </w:divBdr>
    </w:div>
    <w:div w:id="1277905947">
      <w:bodyDiv w:val="1"/>
      <w:marLeft w:val="0"/>
      <w:marRight w:val="0"/>
      <w:marTop w:val="0"/>
      <w:marBottom w:val="0"/>
      <w:divBdr>
        <w:top w:val="none" w:sz="0" w:space="0" w:color="auto"/>
        <w:left w:val="none" w:sz="0" w:space="0" w:color="auto"/>
        <w:bottom w:val="none" w:sz="0" w:space="0" w:color="auto"/>
        <w:right w:val="none" w:sz="0" w:space="0" w:color="auto"/>
      </w:divBdr>
    </w:div>
    <w:div w:id="1289235916">
      <w:bodyDiv w:val="1"/>
      <w:marLeft w:val="0"/>
      <w:marRight w:val="0"/>
      <w:marTop w:val="0"/>
      <w:marBottom w:val="0"/>
      <w:divBdr>
        <w:top w:val="none" w:sz="0" w:space="0" w:color="auto"/>
        <w:left w:val="none" w:sz="0" w:space="0" w:color="auto"/>
        <w:bottom w:val="none" w:sz="0" w:space="0" w:color="auto"/>
        <w:right w:val="none" w:sz="0" w:space="0" w:color="auto"/>
      </w:divBdr>
    </w:div>
    <w:div w:id="1293948991">
      <w:bodyDiv w:val="1"/>
      <w:marLeft w:val="0"/>
      <w:marRight w:val="0"/>
      <w:marTop w:val="0"/>
      <w:marBottom w:val="0"/>
      <w:divBdr>
        <w:top w:val="none" w:sz="0" w:space="0" w:color="auto"/>
        <w:left w:val="none" w:sz="0" w:space="0" w:color="auto"/>
        <w:bottom w:val="none" w:sz="0" w:space="0" w:color="auto"/>
        <w:right w:val="none" w:sz="0" w:space="0" w:color="auto"/>
      </w:divBdr>
      <w:divsChild>
        <w:div w:id="694115684">
          <w:marLeft w:val="0"/>
          <w:marRight w:val="240"/>
          <w:marTop w:val="0"/>
          <w:marBottom w:val="0"/>
          <w:divBdr>
            <w:top w:val="none" w:sz="0" w:space="0" w:color="auto"/>
            <w:left w:val="none" w:sz="0" w:space="0" w:color="auto"/>
            <w:bottom w:val="none" w:sz="0" w:space="0" w:color="auto"/>
            <w:right w:val="none" w:sz="0" w:space="0" w:color="auto"/>
          </w:divBdr>
        </w:div>
        <w:div w:id="1293511499">
          <w:marLeft w:val="0"/>
          <w:marRight w:val="0"/>
          <w:marTop w:val="0"/>
          <w:marBottom w:val="0"/>
          <w:divBdr>
            <w:top w:val="none" w:sz="0" w:space="0" w:color="auto"/>
            <w:left w:val="none" w:sz="0" w:space="0" w:color="auto"/>
            <w:bottom w:val="none" w:sz="0" w:space="0" w:color="auto"/>
            <w:right w:val="none" w:sz="0" w:space="0" w:color="auto"/>
          </w:divBdr>
          <w:divsChild>
            <w:div w:id="217667715">
              <w:marLeft w:val="0"/>
              <w:marRight w:val="0"/>
              <w:marTop w:val="0"/>
              <w:marBottom w:val="0"/>
              <w:divBdr>
                <w:top w:val="none" w:sz="0" w:space="0" w:color="auto"/>
                <w:left w:val="none" w:sz="0" w:space="0" w:color="auto"/>
                <w:bottom w:val="none" w:sz="0" w:space="0" w:color="auto"/>
                <w:right w:val="none" w:sz="0" w:space="0" w:color="auto"/>
              </w:divBdr>
              <w:divsChild>
                <w:div w:id="14673600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6812260">
      <w:bodyDiv w:val="1"/>
      <w:marLeft w:val="0"/>
      <w:marRight w:val="0"/>
      <w:marTop w:val="0"/>
      <w:marBottom w:val="0"/>
      <w:divBdr>
        <w:top w:val="none" w:sz="0" w:space="0" w:color="auto"/>
        <w:left w:val="none" w:sz="0" w:space="0" w:color="auto"/>
        <w:bottom w:val="none" w:sz="0" w:space="0" w:color="auto"/>
        <w:right w:val="none" w:sz="0" w:space="0" w:color="auto"/>
      </w:divBdr>
    </w:div>
    <w:div w:id="1317224210">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9524305">
      <w:bodyDiv w:val="1"/>
      <w:marLeft w:val="0"/>
      <w:marRight w:val="0"/>
      <w:marTop w:val="0"/>
      <w:marBottom w:val="0"/>
      <w:divBdr>
        <w:top w:val="none" w:sz="0" w:space="0" w:color="auto"/>
        <w:left w:val="none" w:sz="0" w:space="0" w:color="auto"/>
        <w:bottom w:val="none" w:sz="0" w:space="0" w:color="auto"/>
        <w:right w:val="none" w:sz="0" w:space="0" w:color="auto"/>
      </w:divBdr>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1007888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30002766">
      <w:bodyDiv w:val="1"/>
      <w:marLeft w:val="0"/>
      <w:marRight w:val="0"/>
      <w:marTop w:val="0"/>
      <w:marBottom w:val="0"/>
      <w:divBdr>
        <w:top w:val="none" w:sz="0" w:space="0" w:color="auto"/>
        <w:left w:val="none" w:sz="0" w:space="0" w:color="auto"/>
        <w:bottom w:val="none" w:sz="0" w:space="0" w:color="auto"/>
        <w:right w:val="none" w:sz="0" w:space="0" w:color="auto"/>
      </w:divBdr>
    </w:div>
    <w:div w:id="1486966409">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499807178">
      <w:bodyDiv w:val="1"/>
      <w:marLeft w:val="0"/>
      <w:marRight w:val="0"/>
      <w:marTop w:val="0"/>
      <w:marBottom w:val="0"/>
      <w:divBdr>
        <w:top w:val="none" w:sz="0" w:space="0" w:color="auto"/>
        <w:left w:val="none" w:sz="0" w:space="0" w:color="auto"/>
        <w:bottom w:val="none" w:sz="0" w:space="0" w:color="auto"/>
        <w:right w:val="none" w:sz="0" w:space="0" w:color="auto"/>
      </w:divBdr>
    </w:div>
    <w:div w:id="1526282451">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77204427">
      <w:bodyDiv w:val="1"/>
      <w:marLeft w:val="0"/>
      <w:marRight w:val="0"/>
      <w:marTop w:val="0"/>
      <w:marBottom w:val="0"/>
      <w:divBdr>
        <w:top w:val="none" w:sz="0" w:space="0" w:color="auto"/>
        <w:left w:val="none" w:sz="0" w:space="0" w:color="auto"/>
        <w:bottom w:val="none" w:sz="0" w:space="0" w:color="auto"/>
        <w:right w:val="none" w:sz="0" w:space="0" w:color="auto"/>
      </w:divBdr>
    </w:div>
    <w:div w:id="1614553694">
      <w:bodyDiv w:val="1"/>
      <w:marLeft w:val="0"/>
      <w:marRight w:val="0"/>
      <w:marTop w:val="0"/>
      <w:marBottom w:val="0"/>
      <w:divBdr>
        <w:top w:val="none" w:sz="0" w:space="0" w:color="auto"/>
        <w:left w:val="none" w:sz="0" w:space="0" w:color="auto"/>
        <w:bottom w:val="none" w:sz="0" w:space="0" w:color="auto"/>
        <w:right w:val="none" w:sz="0" w:space="0" w:color="auto"/>
      </w:divBdr>
    </w:div>
    <w:div w:id="1635134582">
      <w:bodyDiv w:val="1"/>
      <w:marLeft w:val="0"/>
      <w:marRight w:val="0"/>
      <w:marTop w:val="0"/>
      <w:marBottom w:val="0"/>
      <w:divBdr>
        <w:top w:val="none" w:sz="0" w:space="0" w:color="auto"/>
        <w:left w:val="none" w:sz="0" w:space="0" w:color="auto"/>
        <w:bottom w:val="none" w:sz="0" w:space="0" w:color="auto"/>
        <w:right w:val="none" w:sz="0" w:space="0" w:color="auto"/>
      </w:divBdr>
    </w:div>
    <w:div w:id="1686403914">
      <w:bodyDiv w:val="1"/>
      <w:marLeft w:val="0"/>
      <w:marRight w:val="0"/>
      <w:marTop w:val="0"/>
      <w:marBottom w:val="0"/>
      <w:divBdr>
        <w:top w:val="none" w:sz="0" w:space="0" w:color="auto"/>
        <w:left w:val="none" w:sz="0" w:space="0" w:color="auto"/>
        <w:bottom w:val="none" w:sz="0" w:space="0" w:color="auto"/>
        <w:right w:val="none" w:sz="0" w:space="0" w:color="auto"/>
      </w:divBdr>
    </w:div>
    <w:div w:id="1797018274">
      <w:bodyDiv w:val="1"/>
      <w:marLeft w:val="0"/>
      <w:marRight w:val="0"/>
      <w:marTop w:val="0"/>
      <w:marBottom w:val="0"/>
      <w:divBdr>
        <w:top w:val="none" w:sz="0" w:space="0" w:color="auto"/>
        <w:left w:val="none" w:sz="0" w:space="0" w:color="auto"/>
        <w:bottom w:val="none" w:sz="0" w:space="0" w:color="auto"/>
        <w:right w:val="none" w:sz="0" w:space="0" w:color="auto"/>
      </w:divBdr>
      <w:divsChild>
        <w:div w:id="1471439171">
          <w:marLeft w:val="0"/>
          <w:marRight w:val="0"/>
          <w:marTop w:val="0"/>
          <w:marBottom w:val="0"/>
          <w:divBdr>
            <w:top w:val="none" w:sz="0" w:space="0" w:color="auto"/>
            <w:left w:val="none" w:sz="0" w:space="0" w:color="auto"/>
            <w:bottom w:val="none" w:sz="0" w:space="0" w:color="auto"/>
            <w:right w:val="none" w:sz="0" w:space="0" w:color="auto"/>
          </w:divBdr>
          <w:divsChild>
            <w:div w:id="2023892937">
              <w:marLeft w:val="0"/>
              <w:marRight w:val="0"/>
              <w:marTop w:val="0"/>
              <w:marBottom w:val="0"/>
              <w:divBdr>
                <w:top w:val="none" w:sz="0" w:space="0" w:color="auto"/>
                <w:left w:val="none" w:sz="0" w:space="0" w:color="auto"/>
                <w:bottom w:val="none" w:sz="0" w:space="0" w:color="auto"/>
                <w:right w:val="none" w:sz="0" w:space="0" w:color="auto"/>
              </w:divBdr>
              <w:divsChild>
                <w:div w:id="1946957514">
                  <w:marLeft w:val="0"/>
                  <w:marRight w:val="0"/>
                  <w:marTop w:val="0"/>
                  <w:marBottom w:val="0"/>
                  <w:divBdr>
                    <w:top w:val="none" w:sz="0" w:space="0" w:color="auto"/>
                    <w:left w:val="none" w:sz="0" w:space="0" w:color="auto"/>
                    <w:bottom w:val="none" w:sz="0" w:space="0" w:color="auto"/>
                    <w:right w:val="none" w:sz="0" w:space="0" w:color="auto"/>
                  </w:divBdr>
                  <w:divsChild>
                    <w:div w:id="959917706">
                      <w:marLeft w:val="0"/>
                      <w:marRight w:val="0"/>
                      <w:marTop w:val="0"/>
                      <w:marBottom w:val="0"/>
                      <w:divBdr>
                        <w:top w:val="none" w:sz="0" w:space="0" w:color="auto"/>
                        <w:left w:val="none" w:sz="0" w:space="0" w:color="auto"/>
                        <w:bottom w:val="none" w:sz="0" w:space="0" w:color="auto"/>
                        <w:right w:val="none" w:sz="0" w:space="0" w:color="auto"/>
                      </w:divBdr>
                      <w:divsChild>
                        <w:div w:id="627784219">
                          <w:marLeft w:val="0"/>
                          <w:marRight w:val="0"/>
                          <w:marTop w:val="0"/>
                          <w:marBottom w:val="0"/>
                          <w:divBdr>
                            <w:top w:val="none" w:sz="0" w:space="0" w:color="auto"/>
                            <w:left w:val="none" w:sz="0" w:space="0" w:color="auto"/>
                            <w:bottom w:val="none" w:sz="0" w:space="0" w:color="auto"/>
                            <w:right w:val="none" w:sz="0" w:space="0" w:color="auto"/>
                          </w:divBdr>
                          <w:divsChild>
                            <w:div w:id="1140533996">
                              <w:marLeft w:val="0"/>
                              <w:marRight w:val="0"/>
                              <w:marTop w:val="0"/>
                              <w:marBottom w:val="0"/>
                              <w:divBdr>
                                <w:top w:val="none" w:sz="0" w:space="0" w:color="auto"/>
                                <w:left w:val="none" w:sz="0" w:space="0" w:color="auto"/>
                                <w:bottom w:val="none" w:sz="0" w:space="0" w:color="auto"/>
                                <w:right w:val="none" w:sz="0" w:space="0" w:color="auto"/>
                              </w:divBdr>
                              <w:divsChild>
                                <w:div w:id="498428694">
                                  <w:marLeft w:val="0"/>
                                  <w:marRight w:val="0"/>
                                  <w:marTop w:val="0"/>
                                  <w:marBottom w:val="0"/>
                                  <w:divBdr>
                                    <w:top w:val="none" w:sz="0" w:space="0" w:color="auto"/>
                                    <w:left w:val="none" w:sz="0" w:space="0" w:color="auto"/>
                                    <w:bottom w:val="none" w:sz="0" w:space="0" w:color="auto"/>
                                    <w:right w:val="none" w:sz="0" w:space="0" w:color="auto"/>
                                  </w:divBdr>
                                  <w:divsChild>
                                    <w:div w:id="1374886781">
                                      <w:marLeft w:val="0"/>
                                      <w:marRight w:val="0"/>
                                      <w:marTop w:val="0"/>
                                      <w:marBottom w:val="0"/>
                                      <w:divBdr>
                                        <w:top w:val="none" w:sz="0" w:space="0" w:color="auto"/>
                                        <w:left w:val="none" w:sz="0" w:space="0" w:color="auto"/>
                                        <w:bottom w:val="none" w:sz="0" w:space="0" w:color="auto"/>
                                        <w:right w:val="none" w:sz="0" w:space="0" w:color="auto"/>
                                      </w:divBdr>
                                      <w:divsChild>
                                        <w:div w:id="422723534">
                                          <w:marLeft w:val="0"/>
                                          <w:marRight w:val="0"/>
                                          <w:marTop w:val="0"/>
                                          <w:marBottom w:val="0"/>
                                          <w:divBdr>
                                            <w:top w:val="none" w:sz="0" w:space="0" w:color="auto"/>
                                            <w:left w:val="none" w:sz="0" w:space="0" w:color="auto"/>
                                            <w:bottom w:val="none" w:sz="0" w:space="0" w:color="auto"/>
                                            <w:right w:val="none" w:sz="0" w:space="0" w:color="auto"/>
                                          </w:divBdr>
                                          <w:divsChild>
                                            <w:div w:id="1348603635">
                                              <w:marLeft w:val="0"/>
                                              <w:marRight w:val="0"/>
                                              <w:marTop w:val="0"/>
                                              <w:marBottom w:val="0"/>
                                              <w:divBdr>
                                                <w:top w:val="none" w:sz="0" w:space="0" w:color="auto"/>
                                                <w:left w:val="none" w:sz="0" w:space="0" w:color="auto"/>
                                                <w:bottom w:val="none" w:sz="0" w:space="0" w:color="auto"/>
                                                <w:right w:val="none" w:sz="0" w:space="0" w:color="auto"/>
                                              </w:divBdr>
                                              <w:divsChild>
                                                <w:div w:id="2010329544">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7743510">
                                                          <w:marLeft w:val="0"/>
                                                          <w:marRight w:val="0"/>
                                                          <w:marTop w:val="0"/>
                                                          <w:marBottom w:val="0"/>
                                                          <w:divBdr>
                                                            <w:top w:val="none" w:sz="0" w:space="0" w:color="auto"/>
                                                            <w:left w:val="none" w:sz="0" w:space="0" w:color="auto"/>
                                                            <w:bottom w:val="none" w:sz="0" w:space="0" w:color="auto"/>
                                                            <w:right w:val="none" w:sz="0" w:space="0" w:color="auto"/>
                                                          </w:divBdr>
                                                          <w:divsChild>
                                                            <w:div w:id="106799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8811653">
      <w:bodyDiv w:val="1"/>
      <w:marLeft w:val="0"/>
      <w:marRight w:val="0"/>
      <w:marTop w:val="0"/>
      <w:marBottom w:val="0"/>
      <w:divBdr>
        <w:top w:val="none" w:sz="0" w:space="0" w:color="auto"/>
        <w:left w:val="none" w:sz="0" w:space="0" w:color="auto"/>
        <w:bottom w:val="none" w:sz="0" w:space="0" w:color="auto"/>
        <w:right w:val="none" w:sz="0" w:space="0" w:color="auto"/>
      </w:divBdr>
    </w:div>
    <w:div w:id="1878273351">
      <w:bodyDiv w:val="1"/>
      <w:marLeft w:val="0"/>
      <w:marRight w:val="0"/>
      <w:marTop w:val="0"/>
      <w:marBottom w:val="0"/>
      <w:divBdr>
        <w:top w:val="none" w:sz="0" w:space="0" w:color="auto"/>
        <w:left w:val="none" w:sz="0" w:space="0" w:color="auto"/>
        <w:bottom w:val="none" w:sz="0" w:space="0" w:color="auto"/>
        <w:right w:val="none" w:sz="0" w:space="0" w:color="auto"/>
      </w:divBdr>
    </w:div>
    <w:div w:id="1958830703">
      <w:bodyDiv w:val="1"/>
      <w:marLeft w:val="0"/>
      <w:marRight w:val="0"/>
      <w:marTop w:val="0"/>
      <w:marBottom w:val="0"/>
      <w:divBdr>
        <w:top w:val="none" w:sz="0" w:space="0" w:color="auto"/>
        <w:left w:val="none" w:sz="0" w:space="0" w:color="auto"/>
        <w:bottom w:val="none" w:sz="0" w:space="0" w:color="auto"/>
        <w:right w:val="none" w:sz="0" w:space="0" w:color="auto"/>
      </w:divBdr>
    </w:div>
    <w:div w:id="1991320679">
      <w:bodyDiv w:val="1"/>
      <w:marLeft w:val="0"/>
      <w:marRight w:val="0"/>
      <w:marTop w:val="0"/>
      <w:marBottom w:val="0"/>
      <w:divBdr>
        <w:top w:val="none" w:sz="0" w:space="0" w:color="auto"/>
        <w:left w:val="none" w:sz="0" w:space="0" w:color="auto"/>
        <w:bottom w:val="none" w:sz="0" w:space="0" w:color="auto"/>
        <w:right w:val="none" w:sz="0" w:space="0" w:color="auto"/>
      </w:divBdr>
    </w:div>
    <w:div w:id="2001885463">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4941037">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 w:id="2134663943">
      <w:bodyDiv w:val="1"/>
      <w:marLeft w:val="0"/>
      <w:marRight w:val="0"/>
      <w:marTop w:val="0"/>
      <w:marBottom w:val="0"/>
      <w:divBdr>
        <w:top w:val="none" w:sz="0" w:space="0" w:color="auto"/>
        <w:left w:val="none" w:sz="0" w:space="0" w:color="auto"/>
        <w:bottom w:val="none" w:sz="0" w:space="0" w:color="auto"/>
        <w:right w:val="none" w:sz="0" w:space="0" w:color="auto"/>
      </w:divBdr>
    </w:div>
    <w:div w:id="213643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2E644C-B8DA-4121-9A4C-38738C633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13</Pages>
  <Words>407</Words>
  <Characters>2325</Characters>
  <Application>Microsoft Office Word</Application>
  <DocSecurity>0</DocSecurity>
  <Lines>19</Lines>
  <Paragraphs>5</Paragraphs>
  <ScaleCrop>false</ScaleCrop>
  <Company/>
  <LinksUpToDate>false</LinksUpToDate>
  <CharactersWithSpaces>2727</CharactersWithSpaces>
  <SharedDoc>false</SharedDoc>
  <HLinks>
    <vt:vector size="114" baseType="variant">
      <vt:variant>
        <vt:i4>1966135</vt:i4>
      </vt:variant>
      <vt:variant>
        <vt:i4>110</vt:i4>
      </vt:variant>
      <vt:variant>
        <vt:i4>0</vt:i4>
      </vt:variant>
      <vt:variant>
        <vt:i4>5</vt:i4>
      </vt:variant>
      <vt:variant>
        <vt:lpwstr/>
      </vt:variant>
      <vt:variant>
        <vt:lpwstr>_Toc213419750</vt:lpwstr>
      </vt:variant>
      <vt:variant>
        <vt:i4>2031671</vt:i4>
      </vt:variant>
      <vt:variant>
        <vt:i4>104</vt:i4>
      </vt:variant>
      <vt:variant>
        <vt:i4>0</vt:i4>
      </vt:variant>
      <vt:variant>
        <vt:i4>5</vt:i4>
      </vt:variant>
      <vt:variant>
        <vt:lpwstr/>
      </vt:variant>
      <vt:variant>
        <vt:lpwstr>_Toc213419749</vt:lpwstr>
      </vt:variant>
      <vt:variant>
        <vt:i4>2031671</vt:i4>
      </vt:variant>
      <vt:variant>
        <vt:i4>98</vt:i4>
      </vt:variant>
      <vt:variant>
        <vt:i4>0</vt:i4>
      </vt:variant>
      <vt:variant>
        <vt:i4>5</vt:i4>
      </vt:variant>
      <vt:variant>
        <vt:lpwstr/>
      </vt:variant>
      <vt:variant>
        <vt:lpwstr>_Toc213419748</vt:lpwstr>
      </vt:variant>
      <vt:variant>
        <vt:i4>2031671</vt:i4>
      </vt:variant>
      <vt:variant>
        <vt:i4>92</vt:i4>
      </vt:variant>
      <vt:variant>
        <vt:i4>0</vt:i4>
      </vt:variant>
      <vt:variant>
        <vt:i4>5</vt:i4>
      </vt:variant>
      <vt:variant>
        <vt:lpwstr/>
      </vt:variant>
      <vt:variant>
        <vt:lpwstr>_Toc213419747</vt:lpwstr>
      </vt:variant>
      <vt:variant>
        <vt:i4>2031671</vt:i4>
      </vt:variant>
      <vt:variant>
        <vt:i4>86</vt:i4>
      </vt:variant>
      <vt:variant>
        <vt:i4>0</vt:i4>
      </vt:variant>
      <vt:variant>
        <vt:i4>5</vt:i4>
      </vt:variant>
      <vt:variant>
        <vt:lpwstr/>
      </vt:variant>
      <vt:variant>
        <vt:lpwstr>_Toc213419746</vt:lpwstr>
      </vt:variant>
      <vt:variant>
        <vt:i4>2031671</vt:i4>
      </vt:variant>
      <vt:variant>
        <vt:i4>80</vt:i4>
      </vt:variant>
      <vt:variant>
        <vt:i4>0</vt:i4>
      </vt:variant>
      <vt:variant>
        <vt:i4>5</vt:i4>
      </vt:variant>
      <vt:variant>
        <vt:lpwstr/>
      </vt:variant>
      <vt:variant>
        <vt:lpwstr>_Toc213419745</vt:lpwstr>
      </vt:variant>
      <vt:variant>
        <vt:i4>2031671</vt:i4>
      </vt:variant>
      <vt:variant>
        <vt:i4>74</vt:i4>
      </vt:variant>
      <vt:variant>
        <vt:i4>0</vt:i4>
      </vt:variant>
      <vt:variant>
        <vt:i4>5</vt:i4>
      </vt:variant>
      <vt:variant>
        <vt:lpwstr/>
      </vt:variant>
      <vt:variant>
        <vt:lpwstr>_Toc213419744</vt:lpwstr>
      </vt:variant>
      <vt:variant>
        <vt:i4>2031671</vt:i4>
      </vt:variant>
      <vt:variant>
        <vt:i4>68</vt:i4>
      </vt:variant>
      <vt:variant>
        <vt:i4>0</vt:i4>
      </vt:variant>
      <vt:variant>
        <vt:i4>5</vt:i4>
      </vt:variant>
      <vt:variant>
        <vt:lpwstr/>
      </vt:variant>
      <vt:variant>
        <vt:lpwstr>_Toc213419743</vt:lpwstr>
      </vt:variant>
      <vt:variant>
        <vt:i4>2031671</vt:i4>
      </vt:variant>
      <vt:variant>
        <vt:i4>62</vt:i4>
      </vt:variant>
      <vt:variant>
        <vt:i4>0</vt:i4>
      </vt:variant>
      <vt:variant>
        <vt:i4>5</vt:i4>
      </vt:variant>
      <vt:variant>
        <vt:lpwstr/>
      </vt:variant>
      <vt:variant>
        <vt:lpwstr>_Toc213419742</vt:lpwstr>
      </vt:variant>
      <vt:variant>
        <vt:i4>2031671</vt:i4>
      </vt:variant>
      <vt:variant>
        <vt:i4>56</vt:i4>
      </vt:variant>
      <vt:variant>
        <vt:i4>0</vt:i4>
      </vt:variant>
      <vt:variant>
        <vt:i4>5</vt:i4>
      </vt:variant>
      <vt:variant>
        <vt:lpwstr/>
      </vt:variant>
      <vt:variant>
        <vt:lpwstr>_Toc213419741</vt:lpwstr>
      </vt:variant>
      <vt:variant>
        <vt:i4>2031671</vt:i4>
      </vt:variant>
      <vt:variant>
        <vt:i4>50</vt:i4>
      </vt:variant>
      <vt:variant>
        <vt:i4>0</vt:i4>
      </vt:variant>
      <vt:variant>
        <vt:i4>5</vt:i4>
      </vt:variant>
      <vt:variant>
        <vt:lpwstr/>
      </vt:variant>
      <vt:variant>
        <vt:lpwstr>_Toc213419740</vt:lpwstr>
      </vt:variant>
      <vt:variant>
        <vt:i4>1572919</vt:i4>
      </vt:variant>
      <vt:variant>
        <vt:i4>44</vt:i4>
      </vt:variant>
      <vt:variant>
        <vt:i4>0</vt:i4>
      </vt:variant>
      <vt:variant>
        <vt:i4>5</vt:i4>
      </vt:variant>
      <vt:variant>
        <vt:lpwstr/>
      </vt:variant>
      <vt:variant>
        <vt:lpwstr>_Toc213419739</vt:lpwstr>
      </vt:variant>
      <vt:variant>
        <vt:i4>1572919</vt:i4>
      </vt:variant>
      <vt:variant>
        <vt:i4>38</vt:i4>
      </vt:variant>
      <vt:variant>
        <vt:i4>0</vt:i4>
      </vt:variant>
      <vt:variant>
        <vt:i4>5</vt:i4>
      </vt:variant>
      <vt:variant>
        <vt:lpwstr/>
      </vt:variant>
      <vt:variant>
        <vt:lpwstr>_Toc213419738</vt:lpwstr>
      </vt:variant>
      <vt:variant>
        <vt:i4>1572919</vt:i4>
      </vt:variant>
      <vt:variant>
        <vt:i4>32</vt:i4>
      </vt:variant>
      <vt:variant>
        <vt:i4>0</vt:i4>
      </vt:variant>
      <vt:variant>
        <vt:i4>5</vt:i4>
      </vt:variant>
      <vt:variant>
        <vt:lpwstr/>
      </vt:variant>
      <vt:variant>
        <vt:lpwstr>_Toc213419737</vt:lpwstr>
      </vt:variant>
      <vt:variant>
        <vt:i4>1572919</vt:i4>
      </vt:variant>
      <vt:variant>
        <vt:i4>26</vt:i4>
      </vt:variant>
      <vt:variant>
        <vt:i4>0</vt:i4>
      </vt:variant>
      <vt:variant>
        <vt:i4>5</vt:i4>
      </vt:variant>
      <vt:variant>
        <vt:lpwstr/>
      </vt:variant>
      <vt:variant>
        <vt:lpwstr>_Toc213419736</vt:lpwstr>
      </vt:variant>
      <vt:variant>
        <vt:i4>1572919</vt:i4>
      </vt:variant>
      <vt:variant>
        <vt:i4>20</vt:i4>
      </vt:variant>
      <vt:variant>
        <vt:i4>0</vt:i4>
      </vt:variant>
      <vt:variant>
        <vt:i4>5</vt:i4>
      </vt:variant>
      <vt:variant>
        <vt:lpwstr/>
      </vt:variant>
      <vt:variant>
        <vt:lpwstr>_Toc213419735</vt:lpwstr>
      </vt:variant>
      <vt:variant>
        <vt:i4>1572919</vt:i4>
      </vt:variant>
      <vt:variant>
        <vt:i4>14</vt:i4>
      </vt:variant>
      <vt:variant>
        <vt:i4>0</vt:i4>
      </vt:variant>
      <vt:variant>
        <vt:i4>5</vt:i4>
      </vt:variant>
      <vt:variant>
        <vt:lpwstr/>
      </vt:variant>
      <vt:variant>
        <vt:lpwstr>_Toc213419734</vt:lpwstr>
      </vt:variant>
      <vt:variant>
        <vt:i4>1572919</vt:i4>
      </vt:variant>
      <vt:variant>
        <vt:i4>8</vt:i4>
      </vt:variant>
      <vt:variant>
        <vt:i4>0</vt:i4>
      </vt:variant>
      <vt:variant>
        <vt:i4>5</vt:i4>
      </vt:variant>
      <vt:variant>
        <vt:lpwstr/>
      </vt:variant>
      <vt:variant>
        <vt:lpwstr>_Toc213419733</vt:lpwstr>
      </vt:variant>
      <vt:variant>
        <vt:i4>1572919</vt:i4>
      </vt:variant>
      <vt:variant>
        <vt:i4>2</vt:i4>
      </vt:variant>
      <vt:variant>
        <vt:i4>0</vt:i4>
      </vt:variant>
      <vt:variant>
        <vt:i4>5</vt:i4>
      </vt:variant>
      <vt:variant>
        <vt:lpwstr/>
      </vt:variant>
      <vt:variant>
        <vt:lpwstr>_Toc213419732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2025-11-11T02:55:00Z</cp:lastPrinted>
  <dcterms:created xsi:type="dcterms:W3CDTF">2025-11-12T07:04:00Z</dcterms:created>
  <dcterms:modified xsi:type="dcterms:W3CDTF">2025-11-12T07:04:00Z</dcterms:modified>
</cp:coreProperties>
</file>