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B069C5" w14:textId="399DD02D" w:rsidR="00064D29" w:rsidRPr="009A5787" w:rsidRDefault="00064D29">
      <w:pPr>
        <w:pStyle w:val="title"/>
        <w:rPr>
          <w:position w:val="20"/>
        </w:rPr>
      </w:pPr>
      <w:bookmarkStart w:id="0" w:name="發文機關"/>
      <w:bookmarkEnd w:id="0"/>
      <w:r w:rsidRPr="009A5787">
        <w:rPr>
          <w:rFonts w:hint="eastAsia"/>
          <w:position w:val="20"/>
        </w:rPr>
        <w:t>立法院</w:t>
      </w:r>
      <w:bookmarkStart w:id="1" w:name="單位名稱"/>
      <w:bookmarkEnd w:id="1"/>
      <w:r w:rsidR="00D00A50" w:rsidRPr="009A5787">
        <w:rPr>
          <w:rFonts w:hint="eastAsia"/>
          <w:position w:val="20"/>
        </w:rPr>
        <w:t>財政委員會</w:t>
      </w:r>
      <w:r w:rsidRPr="009A5787">
        <w:rPr>
          <w:rFonts w:hint="eastAsia"/>
          <w:position w:val="20"/>
        </w:rPr>
        <w:t xml:space="preserve">　開會通知單</w:t>
      </w:r>
    </w:p>
    <w:p w14:paraId="0BD6A0F5" w14:textId="77777777" w:rsidR="00064D29" w:rsidRPr="009A5787" w:rsidRDefault="00F032BB">
      <w:pPr>
        <w:pStyle w:val="titlespace"/>
      </w:pPr>
      <w:r w:rsidRPr="009A578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0C19AF7" wp14:editId="5E62CA9F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4A6DD5A" w14:textId="77777777" w:rsidR="00064D29" w:rsidRDefault="00064D29">
                            <w:pPr>
                              <w:pStyle w:val="ae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3E98A2E" w14:textId="77777777" w:rsidR="00064D29" w:rsidRPr="009A5787" w:rsidRDefault="00064D29">
      <w:pPr>
        <w:pStyle w:val="space2"/>
      </w:pPr>
    </w:p>
    <w:p w14:paraId="7166E2DF" w14:textId="77777777" w:rsidR="00064D29" w:rsidRPr="009A5787" w:rsidRDefault="00064D29">
      <w:pPr>
        <w:pStyle w:val="space2"/>
      </w:pPr>
    </w:p>
    <w:p w14:paraId="131A6EE3" w14:textId="77777777" w:rsidR="00064D29" w:rsidRPr="009A5787" w:rsidRDefault="00064D29" w:rsidP="00BC49BA">
      <w:pPr>
        <w:pStyle w:val="af"/>
        <w:spacing w:line="360" w:lineRule="exact"/>
        <w:ind w:left="1288" w:hanging="1288"/>
      </w:pPr>
      <w:r w:rsidRPr="009A5787">
        <w:rPr>
          <w:rFonts w:hint="eastAsia"/>
        </w:rPr>
        <w:t>受文者：</w:t>
      </w:r>
      <w:bookmarkStart w:id="3" w:name="受文者"/>
      <w:bookmarkEnd w:id="3"/>
      <w:r w:rsidR="00D21238" w:rsidRPr="009A5787">
        <w:rPr>
          <w:rFonts w:hint="eastAsia"/>
          <w:kern w:val="0"/>
        </w:rPr>
        <w:t>本院</w:t>
      </w:r>
      <w:r w:rsidR="008811E1" w:rsidRPr="009A5787">
        <w:rPr>
          <w:rFonts w:hint="eastAsia"/>
          <w:kern w:val="0"/>
        </w:rPr>
        <w:t>全體</w:t>
      </w:r>
      <w:r w:rsidR="00D21238" w:rsidRPr="009A5787">
        <w:rPr>
          <w:rFonts w:hint="eastAsia"/>
          <w:kern w:val="0"/>
        </w:rPr>
        <w:t>委員</w:t>
      </w:r>
    </w:p>
    <w:p w14:paraId="781CC743" w14:textId="77777777" w:rsidR="00064D29" w:rsidRPr="009A5787" w:rsidRDefault="00064D29" w:rsidP="00F6771F">
      <w:pPr>
        <w:pStyle w:val="space"/>
        <w:ind w:left="0" w:firstLine="0"/>
      </w:pPr>
    </w:p>
    <w:p w14:paraId="03155C84" w14:textId="05EA80EB" w:rsidR="00064D29" w:rsidRPr="009A5787" w:rsidRDefault="00064D29">
      <w:pPr>
        <w:pStyle w:val="af0"/>
        <w:spacing w:line="240" w:lineRule="exact"/>
      </w:pPr>
      <w:r w:rsidRPr="009A5787">
        <w:fldChar w:fldCharType="begin"/>
      </w:r>
      <w:r w:rsidRPr="009A5787">
        <w:instrText xml:space="preserve"> </w:instrText>
      </w:r>
      <w:r w:rsidRPr="009A5787">
        <w:rPr>
          <w:rFonts w:hint="eastAsia"/>
        </w:rPr>
        <w:instrText>MACROBUTTON  DocDispatch 發文日期：</w:instrText>
      </w:r>
      <w:r w:rsidRPr="009A5787">
        <w:fldChar w:fldCharType="end"/>
      </w:r>
      <w:bookmarkStart w:id="4" w:name="發文日期"/>
      <w:bookmarkEnd w:id="4"/>
      <w:r w:rsidR="005740F7" w:rsidRPr="009A5787">
        <w:t>中華民國</w:t>
      </w:r>
      <w:r w:rsidR="00F6771F" w:rsidRPr="009A5787">
        <w:t>1</w:t>
      </w:r>
      <w:r w:rsidR="00F6771F" w:rsidRPr="009A5787">
        <w:rPr>
          <w:rFonts w:hint="eastAsia"/>
        </w:rPr>
        <w:t>1</w:t>
      </w:r>
      <w:r w:rsidR="00902122" w:rsidRPr="009A5787">
        <w:rPr>
          <w:rFonts w:hint="eastAsia"/>
        </w:rPr>
        <w:t>4</w:t>
      </w:r>
      <w:r w:rsidR="005740F7" w:rsidRPr="009A5787">
        <w:t>年</w:t>
      </w:r>
      <w:r w:rsidR="001969EB" w:rsidRPr="009A5787">
        <w:rPr>
          <w:rFonts w:hint="eastAsia"/>
        </w:rPr>
        <w:t>11月</w:t>
      </w:r>
      <w:r w:rsidR="004A6D4C" w:rsidRPr="009A5787">
        <w:rPr>
          <w:rFonts w:hint="eastAsia"/>
        </w:rPr>
        <w:t>1</w:t>
      </w:r>
      <w:r w:rsidR="001969EB" w:rsidRPr="009A5787">
        <w:rPr>
          <w:rFonts w:hint="eastAsia"/>
        </w:rPr>
        <w:t>4日</w:t>
      </w:r>
    </w:p>
    <w:p w14:paraId="658ADB23" w14:textId="507710D9" w:rsidR="00064D29" w:rsidRPr="009A5787" w:rsidRDefault="00064D29">
      <w:pPr>
        <w:pStyle w:val="af0"/>
        <w:spacing w:line="240" w:lineRule="exact"/>
      </w:pPr>
      <w:r w:rsidRPr="009A5787">
        <w:rPr>
          <w:rFonts w:hint="eastAsia"/>
        </w:rPr>
        <w:t>發文字號：</w:t>
      </w:r>
      <w:bookmarkStart w:id="5" w:name="發文字號"/>
      <w:bookmarkEnd w:id="5"/>
      <w:r w:rsidR="00CA33D1">
        <w:rPr>
          <w:rFonts w:hint="eastAsia"/>
        </w:rPr>
        <w:t>台</w:t>
      </w:r>
      <w:proofErr w:type="gramStart"/>
      <w:r w:rsidR="00CA33D1">
        <w:rPr>
          <w:rFonts w:hint="eastAsia"/>
        </w:rPr>
        <w:t>立財字</w:t>
      </w:r>
      <w:proofErr w:type="gramEnd"/>
      <w:r w:rsidR="00CA33D1">
        <w:rPr>
          <w:rFonts w:hint="eastAsia"/>
        </w:rPr>
        <w:t>第</w:t>
      </w:r>
      <w:r w:rsidR="00CA33D1">
        <w:t>1142101745號</w:t>
      </w:r>
    </w:p>
    <w:p w14:paraId="1B05CDD9" w14:textId="77777777" w:rsidR="00064D29" w:rsidRPr="009A5787" w:rsidRDefault="00064D29">
      <w:pPr>
        <w:pStyle w:val="af0"/>
        <w:spacing w:line="240" w:lineRule="exact"/>
      </w:pPr>
      <w:r w:rsidRPr="009A5787">
        <w:fldChar w:fldCharType="begin"/>
      </w:r>
      <w:r w:rsidRPr="009A5787">
        <w:instrText xml:space="preserve"> </w:instrText>
      </w:r>
      <w:r w:rsidRPr="009A5787">
        <w:rPr>
          <w:rFonts w:hint="eastAsia"/>
        </w:rPr>
        <w:instrText>MACROBUTTON  DocSpeed 速別：</w:instrText>
      </w:r>
      <w:r w:rsidRPr="009A5787">
        <w:fldChar w:fldCharType="end"/>
      </w:r>
      <w:bookmarkStart w:id="6" w:name="速別"/>
      <w:bookmarkEnd w:id="6"/>
      <w:r w:rsidR="002C5D7C" w:rsidRPr="009A5787">
        <w:rPr>
          <w:rFonts w:hint="eastAsia"/>
        </w:rPr>
        <w:t>最速</w:t>
      </w:r>
      <w:r w:rsidR="007D05DA" w:rsidRPr="009A5787">
        <w:rPr>
          <w:rFonts w:hint="eastAsia"/>
        </w:rPr>
        <w:t>件</w:t>
      </w:r>
    </w:p>
    <w:p w14:paraId="48B6B92D" w14:textId="77777777" w:rsidR="00064D29" w:rsidRPr="009A5787" w:rsidRDefault="00064D29">
      <w:pPr>
        <w:pStyle w:val="af0"/>
        <w:spacing w:line="240" w:lineRule="exact"/>
      </w:pPr>
      <w:r w:rsidRPr="009A5787">
        <w:fldChar w:fldCharType="begin"/>
      </w:r>
      <w:r w:rsidRPr="009A5787">
        <w:instrText xml:space="preserve"> </w:instrText>
      </w:r>
      <w:r w:rsidRPr="009A5787">
        <w:rPr>
          <w:rFonts w:hint="eastAsia"/>
        </w:rPr>
        <w:instrText>MACROBUTTON  DocSecurity 密等及解密條件或保密期限：</w:instrText>
      </w:r>
      <w:r w:rsidRPr="009A5787">
        <w:fldChar w:fldCharType="end"/>
      </w:r>
      <w:bookmarkStart w:id="7" w:name="密等及解密條件或保密期限"/>
      <w:bookmarkEnd w:id="7"/>
    </w:p>
    <w:p w14:paraId="24EAC7CB" w14:textId="142A80C4" w:rsidR="00486276" w:rsidRPr="009A5787" w:rsidRDefault="00064D29">
      <w:pPr>
        <w:pStyle w:val="af0"/>
        <w:spacing w:line="240" w:lineRule="exact"/>
      </w:pPr>
      <w:r w:rsidRPr="009A5787">
        <w:rPr>
          <w:rFonts w:hint="eastAsia"/>
        </w:rPr>
        <w:t>附件：</w:t>
      </w:r>
      <w:bookmarkStart w:id="8" w:name="附件"/>
      <w:bookmarkEnd w:id="8"/>
      <w:r w:rsidR="00486276" w:rsidRPr="009A5787">
        <w:rPr>
          <w:rFonts w:hint="eastAsia"/>
        </w:rPr>
        <w:t>議事日程</w:t>
      </w:r>
      <w:r w:rsidR="00E020E7" w:rsidRPr="009A5787">
        <w:rPr>
          <w:rFonts w:hint="eastAsia"/>
        </w:rPr>
        <w:t>1份</w:t>
      </w:r>
    </w:p>
    <w:p w14:paraId="5DFF856B" w14:textId="77777777" w:rsidR="00064D29" w:rsidRPr="009A5787" w:rsidRDefault="00064D29">
      <w:pPr>
        <w:pStyle w:val="af0"/>
        <w:spacing w:line="240" w:lineRule="exact"/>
      </w:pPr>
    </w:p>
    <w:p w14:paraId="2EAE4F6F" w14:textId="067838A2" w:rsidR="009819EB" w:rsidRPr="009A5787" w:rsidRDefault="00064D29" w:rsidP="00850B9F">
      <w:pPr>
        <w:pStyle w:val="af1"/>
        <w:spacing w:line="420" w:lineRule="exact"/>
        <w:ind w:left="1568" w:hangingChars="490" w:hanging="1568"/>
        <w:jc w:val="both"/>
        <w:rPr>
          <w:rFonts w:hAnsi="標楷體"/>
        </w:rPr>
      </w:pPr>
      <w:r w:rsidRPr="009A5787">
        <w:rPr>
          <w:rFonts w:hAnsi="標楷體" w:hint="eastAsia"/>
        </w:rPr>
        <w:t>開會事由：</w:t>
      </w:r>
      <w:bookmarkStart w:id="9" w:name="開會事由"/>
      <w:r w:rsidR="007A4E18" w:rsidRPr="009A5787">
        <w:rPr>
          <w:rFonts w:hAnsi="標楷體" w:hint="eastAsia"/>
        </w:rPr>
        <w:t>立法院第</w:t>
      </w:r>
      <w:r w:rsidR="00202B44" w:rsidRPr="009A5787">
        <w:rPr>
          <w:rFonts w:hAnsi="標楷體" w:hint="eastAsia"/>
        </w:rPr>
        <w:t>1</w:t>
      </w:r>
      <w:r w:rsidR="00375627" w:rsidRPr="009A5787">
        <w:rPr>
          <w:rFonts w:hAnsi="標楷體" w:hint="eastAsia"/>
        </w:rPr>
        <w:t>1</w:t>
      </w:r>
      <w:r w:rsidR="007A4E18" w:rsidRPr="009A5787">
        <w:rPr>
          <w:rFonts w:hAnsi="標楷體"/>
        </w:rPr>
        <w:t>屆第</w:t>
      </w:r>
      <w:r w:rsidR="001969EB" w:rsidRPr="009A5787">
        <w:rPr>
          <w:rFonts w:hAnsi="標楷體"/>
        </w:rPr>
        <w:t>4</w:t>
      </w:r>
      <w:r w:rsidR="00BC49BA" w:rsidRPr="009A5787">
        <w:rPr>
          <w:rFonts w:hAnsi="標楷體" w:hint="eastAsia"/>
        </w:rPr>
        <w:t>會</w:t>
      </w:r>
      <w:r w:rsidR="007A4E18" w:rsidRPr="009A5787">
        <w:rPr>
          <w:rFonts w:hAnsi="標楷體"/>
        </w:rPr>
        <w:t>期</w:t>
      </w:r>
      <w:bookmarkEnd w:id="9"/>
      <w:r w:rsidR="00F17846" w:rsidRPr="009A5787">
        <w:rPr>
          <w:rFonts w:hAnsi="標楷體"/>
        </w:rPr>
        <w:t>財政</w:t>
      </w:r>
      <w:r w:rsidR="00F17846" w:rsidRPr="009A5787">
        <w:rPr>
          <w:rFonts w:hAnsi="標楷體" w:hint="eastAsia"/>
          <w:kern w:val="0"/>
        </w:rPr>
        <w:t>、內政、經濟、交通、社會福利及衛生環境委員會第1次聯席會議</w:t>
      </w:r>
    </w:p>
    <w:p w14:paraId="1D579052" w14:textId="66D83BDC" w:rsidR="00375627" w:rsidRPr="009A5787" w:rsidRDefault="00375627" w:rsidP="00902122">
      <w:pPr>
        <w:pStyle w:val="af1"/>
        <w:spacing w:line="380" w:lineRule="exact"/>
        <w:ind w:leftChars="663" w:left="1594" w:hangingChars="1" w:hanging="3"/>
        <w:jc w:val="both"/>
        <w:rPr>
          <w:rFonts w:hAnsi="標楷體"/>
          <w:kern w:val="0"/>
        </w:rPr>
      </w:pPr>
      <w:r w:rsidRPr="009A5787">
        <w:rPr>
          <w:rFonts w:hAnsi="標楷體" w:hint="eastAsia"/>
          <w:bCs/>
        </w:rPr>
        <w:t>審查行政院函請審議「</w:t>
      </w:r>
      <w:r w:rsidR="001969EB" w:rsidRPr="009A5787">
        <w:rPr>
          <w:rFonts w:hAnsi="標楷體" w:hint="eastAsia"/>
          <w:bCs/>
        </w:rPr>
        <w:t>中央政府花蓮馬太</w:t>
      </w:r>
      <w:proofErr w:type="gramStart"/>
      <w:r w:rsidR="001969EB" w:rsidRPr="009A5787">
        <w:rPr>
          <w:rFonts w:hAnsi="標楷體" w:hint="eastAsia"/>
          <w:bCs/>
        </w:rPr>
        <w:t>鞍溪堰</w:t>
      </w:r>
      <w:proofErr w:type="gramEnd"/>
      <w:r w:rsidR="001969EB" w:rsidRPr="009A5787">
        <w:rPr>
          <w:rFonts w:hAnsi="標楷體" w:hint="eastAsia"/>
          <w:bCs/>
        </w:rPr>
        <w:t>塞湖災後重建特別預算案</w:t>
      </w:r>
      <w:r w:rsidR="00795EE6" w:rsidRPr="009A5787">
        <w:rPr>
          <w:rFonts w:hAnsi="標楷體" w:hint="eastAsia"/>
          <w:bCs/>
          <w:color w:val="000000" w:themeColor="text1"/>
          <w:kern w:val="0"/>
        </w:rPr>
        <w:t>（</w:t>
      </w:r>
      <w:proofErr w:type="gramStart"/>
      <w:r w:rsidR="00795EE6" w:rsidRPr="009A5787">
        <w:rPr>
          <w:rFonts w:hAnsi="標楷體" w:hint="eastAsia"/>
          <w:bCs/>
          <w:color w:val="000000" w:themeColor="text1"/>
          <w:kern w:val="0"/>
        </w:rPr>
        <w:t>114</w:t>
      </w:r>
      <w:proofErr w:type="gramEnd"/>
      <w:r w:rsidR="00795EE6" w:rsidRPr="009A5787">
        <w:rPr>
          <w:rFonts w:hAnsi="標楷體" w:hint="eastAsia"/>
          <w:bCs/>
          <w:color w:val="000000" w:themeColor="text1"/>
          <w:kern w:val="0"/>
        </w:rPr>
        <w:t>年度至</w:t>
      </w:r>
      <w:proofErr w:type="gramStart"/>
      <w:r w:rsidR="00795EE6" w:rsidRPr="009A5787">
        <w:rPr>
          <w:rFonts w:hAnsi="標楷體" w:hint="eastAsia"/>
          <w:bCs/>
          <w:color w:val="000000" w:themeColor="text1"/>
          <w:kern w:val="0"/>
        </w:rPr>
        <w:t>119</w:t>
      </w:r>
      <w:proofErr w:type="gramEnd"/>
      <w:r w:rsidR="00795EE6" w:rsidRPr="009A5787">
        <w:rPr>
          <w:rFonts w:hAnsi="標楷體" w:hint="eastAsia"/>
          <w:bCs/>
          <w:color w:val="000000" w:themeColor="text1"/>
          <w:kern w:val="0"/>
        </w:rPr>
        <w:t>年度）</w:t>
      </w:r>
      <w:r w:rsidRPr="009A5787">
        <w:rPr>
          <w:rFonts w:hAnsi="標楷體" w:hint="eastAsia"/>
          <w:bCs/>
        </w:rPr>
        <w:t>」。</w:t>
      </w:r>
    </w:p>
    <w:p w14:paraId="43485941" w14:textId="33BF0F08" w:rsidR="00064D29" w:rsidRPr="009A5787" w:rsidRDefault="00064D29" w:rsidP="00850B9F">
      <w:pPr>
        <w:pStyle w:val="af1"/>
        <w:spacing w:line="420" w:lineRule="exact"/>
        <w:ind w:left="1596" w:hanging="1596"/>
        <w:jc w:val="both"/>
        <w:rPr>
          <w:rFonts w:hAnsi="標楷體"/>
        </w:rPr>
      </w:pPr>
      <w:r w:rsidRPr="009A5787">
        <w:rPr>
          <w:rFonts w:hAnsi="標楷體"/>
        </w:rPr>
        <w:fldChar w:fldCharType="begin"/>
      </w:r>
      <w:r w:rsidRPr="009A5787">
        <w:rPr>
          <w:rFonts w:hAnsi="標楷體"/>
        </w:rPr>
        <w:instrText xml:space="preserve"> MACROBUTTON  DocMeetingTime 開會時間：</w:instrText>
      </w:r>
      <w:r w:rsidRPr="009A5787">
        <w:rPr>
          <w:rFonts w:hAnsi="標楷體"/>
        </w:rPr>
        <w:fldChar w:fldCharType="end"/>
      </w:r>
      <w:bookmarkStart w:id="10" w:name="開會時間"/>
      <w:r w:rsidR="001969EB" w:rsidRPr="009A5787">
        <w:rPr>
          <w:rFonts w:hAnsi="標楷體"/>
        </w:rPr>
        <w:t>114</w:t>
      </w:r>
      <w:r w:rsidR="001969EB" w:rsidRPr="009A5787">
        <w:rPr>
          <w:rFonts w:hAnsi="標楷體" w:hint="eastAsia"/>
        </w:rPr>
        <w:t>年</w:t>
      </w:r>
      <w:r w:rsidR="001969EB" w:rsidRPr="009A5787">
        <w:rPr>
          <w:rFonts w:hAnsi="標楷體" w:hint="eastAsia"/>
          <w:w w:val="96"/>
        </w:rPr>
        <w:t>11月19</w:t>
      </w:r>
      <w:bookmarkStart w:id="11" w:name="_Hlk214017282"/>
      <w:r w:rsidR="001969EB" w:rsidRPr="009A5787">
        <w:rPr>
          <w:rFonts w:hAnsi="標楷體" w:hint="eastAsia"/>
        </w:rPr>
        <w:t>日</w:t>
      </w:r>
      <w:bookmarkEnd w:id="11"/>
      <w:r w:rsidR="001969EB" w:rsidRPr="009A5787">
        <w:rPr>
          <w:rFonts w:hAnsi="標楷體" w:hint="eastAsia"/>
          <w:w w:val="96"/>
        </w:rPr>
        <w:t>（星期三）及</w:t>
      </w:r>
      <w:r w:rsidR="001969EB" w:rsidRPr="009A5787">
        <w:rPr>
          <w:rFonts w:hAnsi="標楷體" w:hint="eastAsia"/>
        </w:rPr>
        <w:t>11月20日（星期四）上午9時至下午5時30分</w:t>
      </w:r>
      <w:r w:rsidR="001969EB" w:rsidRPr="009A5787">
        <w:rPr>
          <w:rFonts w:hAnsi="標楷體" w:hint="eastAsia"/>
          <w:b/>
        </w:rPr>
        <w:t>【兩天一次會】</w:t>
      </w:r>
      <w:bookmarkEnd w:id="10"/>
    </w:p>
    <w:p w14:paraId="4994E6AF" w14:textId="77777777" w:rsidR="00064D29" w:rsidRPr="009A5787" w:rsidRDefault="00064D29" w:rsidP="00850B9F">
      <w:pPr>
        <w:pStyle w:val="af1"/>
        <w:spacing w:line="420" w:lineRule="exact"/>
        <w:rPr>
          <w:rFonts w:hAnsi="標楷體"/>
        </w:rPr>
      </w:pPr>
      <w:r w:rsidRPr="009A5787">
        <w:rPr>
          <w:rFonts w:hAnsi="標楷體" w:hint="eastAsia"/>
        </w:rPr>
        <w:t>開會地點：</w:t>
      </w:r>
      <w:bookmarkStart w:id="12" w:name="開會地點"/>
      <w:r w:rsidR="00D00A50" w:rsidRPr="009A5787">
        <w:rPr>
          <w:rFonts w:hAnsi="標楷體" w:hint="eastAsia"/>
        </w:rPr>
        <w:t>群賢樓</w:t>
      </w:r>
      <w:r w:rsidR="00D00A50" w:rsidRPr="009A5787">
        <w:rPr>
          <w:rFonts w:hAnsi="標楷體"/>
        </w:rPr>
        <w:t>9樓大禮堂</w:t>
      </w:r>
      <w:bookmarkEnd w:id="12"/>
    </w:p>
    <w:p w14:paraId="706299C5" w14:textId="7A677A93" w:rsidR="00064D29" w:rsidRPr="009A5787" w:rsidRDefault="00064D29" w:rsidP="00850B9F">
      <w:pPr>
        <w:pStyle w:val="af2"/>
        <w:spacing w:line="420" w:lineRule="exact"/>
      </w:pPr>
      <w:r w:rsidRPr="009A5787">
        <w:rPr>
          <w:rFonts w:hint="eastAsia"/>
        </w:rPr>
        <w:t>主持人：</w:t>
      </w:r>
      <w:bookmarkStart w:id="13" w:name="主席"/>
      <w:r w:rsidR="001969EB" w:rsidRPr="009A5787">
        <w:rPr>
          <w:rFonts w:hint="eastAsia"/>
        </w:rPr>
        <w:t>林</w:t>
      </w:r>
      <w:r w:rsidR="004709EF" w:rsidRPr="009A5787">
        <w:rPr>
          <w:rFonts w:hint="eastAsia"/>
        </w:rPr>
        <w:t>召集委</w:t>
      </w:r>
      <w:r w:rsidR="00D26847" w:rsidRPr="009A5787">
        <w:rPr>
          <w:rFonts w:hint="eastAsia"/>
        </w:rPr>
        <w:t>員</w:t>
      </w:r>
      <w:bookmarkEnd w:id="13"/>
      <w:r w:rsidR="001969EB" w:rsidRPr="009A5787">
        <w:rPr>
          <w:rFonts w:hint="eastAsia"/>
        </w:rPr>
        <w:t>思銘</w:t>
      </w:r>
    </w:p>
    <w:p w14:paraId="11B1FE60" w14:textId="77777777" w:rsidR="00064D29" w:rsidRPr="009A5787" w:rsidRDefault="00064D29" w:rsidP="00850B9F">
      <w:pPr>
        <w:pStyle w:val="af2"/>
        <w:spacing w:line="420" w:lineRule="exact"/>
        <w:rPr>
          <w:sz w:val="24"/>
        </w:rPr>
      </w:pPr>
      <w:r w:rsidRPr="009A5787">
        <w:rPr>
          <w:rFonts w:hint="eastAsia"/>
        </w:rPr>
        <w:t>聯絡人及電話：</w:t>
      </w:r>
      <w:bookmarkStart w:id="14" w:name="聯絡人及電話"/>
      <w:bookmarkEnd w:id="14"/>
      <w:proofErr w:type="gramStart"/>
      <w:r w:rsidR="00E31888" w:rsidRPr="009A5787">
        <w:rPr>
          <w:rFonts w:hint="eastAsia"/>
        </w:rPr>
        <w:t>于</w:t>
      </w:r>
      <w:proofErr w:type="gramEnd"/>
      <w:r w:rsidR="00E31888" w:rsidRPr="009A5787">
        <w:rPr>
          <w:rFonts w:hint="eastAsia"/>
        </w:rPr>
        <w:t>翊庭</w:t>
      </w:r>
      <w:r w:rsidR="00590D55" w:rsidRPr="009A5787">
        <w:t xml:space="preserve">  235855</w:t>
      </w:r>
      <w:r w:rsidR="00E31888" w:rsidRPr="009A5787">
        <w:rPr>
          <w:rFonts w:hint="eastAsia"/>
        </w:rPr>
        <w:t>67</w:t>
      </w:r>
      <w:r w:rsidR="00D00A50" w:rsidRPr="009A5787">
        <w:t xml:space="preserve">  傳真：23585578</w:t>
      </w:r>
    </w:p>
    <w:p w14:paraId="74785A40" w14:textId="5E9F254C" w:rsidR="00496E69" w:rsidRPr="009A5787" w:rsidRDefault="00064D29" w:rsidP="00850B9F">
      <w:pPr>
        <w:pStyle w:val="af3"/>
        <w:spacing w:line="420" w:lineRule="exact"/>
        <w:ind w:left="1274" w:hangingChars="398" w:hanging="1274"/>
      </w:pPr>
      <w:r w:rsidRPr="009A5787">
        <w:rPr>
          <w:rFonts w:hint="eastAsia"/>
        </w:rPr>
        <w:t>出席者：</w:t>
      </w:r>
      <w:bookmarkStart w:id="15" w:name="出席者"/>
      <w:bookmarkEnd w:id="15"/>
      <w:r w:rsidR="001A4ABF" w:rsidRPr="009A5787">
        <w:rPr>
          <w:rFonts w:hint="eastAsia"/>
          <w:kern w:val="0"/>
        </w:rPr>
        <w:t>財政、內政</w:t>
      </w:r>
      <w:r w:rsidR="0026376B" w:rsidRPr="009A5787">
        <w:rPr>
          <w:rFonts w:hint="eastAsia"/>
          <w:kern w:val="0"/>
        </w:rPr>
        <w:t>、</w:t>
      </w:r>
      <w:r w:rsidR="001A4ABF" w:rsidRPr="009A5787">
        <w:rPr>
          <w:rFonts w:hint="eastAsia"/>
          <w:kern w:val="0"/>
        </w:rPr>
        <w:t>經濟、交通、社會福利及衛生環境</w:t>
      </w:r>
      <w:r w:rsidR="0026376B" w:rsidRPr="009A5787">
        <w:rPr>
          <w:rFonts w:hint="eastAsia"/>
          <w:kern w:val="0"/>
        </w:rPr>
        <w:t>委員會</w:t>
      </w:r>
      <w:r w:rsidR="00CD0906" w:rsidRPr="009A5787">
        <w:rPr>
          <w:rFonts w:hint="eastAsia"/>
          <w:kern w:val="0"/>
        </w:rPr>
        <w:t>委員</w:t>
      </w:r>
    </w:p>
    <w:p w14:paraId="482B3DFD" w14:textId="4DCF57C5" w:rsidR="000C60C2" w:rsidRPr="009A5787" w:rsidRDefault="00064D29" w:rsidP="0002208E">
      <w:pPr>
        <w:pStyle w:val="af4"/>
        <w:spacing w:line="400" w:lineRule="exact"/>
        <w:ind w:left="1312" w:hangingChars="410" w:hanging="1312"/>
      </w:pPr>
      <w:r w:rsidRPr="009A5787">
        <w:rPr>
          <w:rFonts w:hint="eastAsia"/>
        </w:rPr>
        <w:t>列席者：</w:t>
      </w:r>
      <w:bookmarkStart w:id="16" w:name="列席者"/>
      <w:bookmarkEnd w:id="16"/>
      <w:r w:rsidR="000F4822" w:rsidRPr="009A5787">
        <w:rPr>
          <w:rFonts w:hint="eastAsia"/>
        </w:rPr>
        <w:t>本院其他委員會委員</w:t>
      </w:r>
    </w:p>
    <w:p w14:paraId="3DF5ECC0" w14:textId="6154020A" w:rsidR="00064D29" w:rsidRPr="009A5787" w:rsidRDefault="000C60C2" w:rsidP="000C60C2">
      <w:pPr>
        <w:pStyle w:val="af4"/>
        <w:spacing w:line="400" w:lineRule="exact"/>
        <w:ind w:leftChars="530" w:left="1307" w:hangingChars="11" w:hanging="35"/>
        <w:rPr>
          <w:kern w:val="0"/>
        </w:rPr>
      </w:pPr>
      <w:r w:rsidRPr="009A5787">
        <w:rPr>
          <w:rFonts w:hint="eastAsia"/>
        </w:rPr>
        <w:t>行</w:t>
      </w:r>
      <w:r w:rsidR="00DD4500" w:rsidRPr="009A5787">
        <w:rPr>
          <w:rFonts w:hint="eastAsia"/>
        </w:rPr>
        <w:t>政院主計總處</w:t>
      </w:r>
      <w:r w:rsidR="0020767D" w:rsidRPr="009A5787">
        <w:rPr>
          <w:rFonts w:hint="eastAsia"/>
        </w:rPr>
        <w:t>主計長</w:t>
      </w:r>
      <w:r w:rsidR="00ED73D4" w:rsidRPr="009A5787">
        <w:rPr>
          <w:rFonts w:hint="eastAsia"/>
        </w:rPr>
        <w:t>、</w:t>
      </w:r>
      <w:r w:rsidR="00C64C03" w:rsidRPr="009A5787">
        <w:rPr>
          <w:rFonts w:hint="eastAsia"/>
        </w:rPr>
        <w:t>財政部部長、行政院公共工程委員會主任委員、內政部部長、原住民族委員會主任委員、</w:t>
      </w:r>
      <w:r w:rsidR="004A7CF0" w:rsidRPr="009A5787">
        <w:rPr>
          <w:rFonts w:hint="eastAsia"/>
        </w:rPr>
        <w:t>經濟部部長、交通部部長、農業部部長</w:t>
      </w:r>
      <w:r w:rsidR="00C64C03" w:rsidRPr="009A5787">
        <w:rPr>
          <w:rFonts w:hint="eastAsia"/>
        </w:rPr>
        <w:t>、衛生福利</w:t>
      </w:r>
      <w:r w:rsidR="00C64C03" w:rsidRPr="009A5787">
        <w:rPr>
          <w:rFonts w:hint="eastAsia"/>
          <w:kern w:val="0"/>
        </w:rPr>
        <w:t>部部長</w:t>
      </w:r>
      <w:r w:rsidR="004A7CF0" w:rsidRPr="009A5787">
        <w:rPr>
          <w:rFonts w:hint="eastAsia"/>
        </w:rPr>
        <w:t>、環境</w:t>
      </w:r>
      <w:proofErr w:type="gramStart"/>
      <w:r w:rsidR="004A7CF0" w:rsidRPr="009A5787">
        <w:rPr>
          <w:rFonts w:hint="eastAsia"/>
        </w:rPr>
        <w:t>部</w:t>
      </w:r>
      <w:proofErr w:type="gramEnd"/>
      <w:r w:rsidR="004A7CF0" w:rsidRPr="009A5787">
        <w:rPr>
          <w:rFonts w:hint="eastAsia"/>
        </w:rPr>
        <w:t>部長</w:t>
      </w:r>
    </w:p>
    <w:p w14:paraId="1E88536D" w14:textId="77777777" w:rsidR="00064D29" w:rsidRPr="009A5787" w:rsidRDefault="00064D29" w:rsidP="0002208E">
      <w:pPr>
        <w:pStyle w:val="af6"/>
        <w:spacing w:line="400" w:lineRule="exact"/>
        <w:ind w:left="963" w:hangingChars="301" w:hanging="963"/>
        <w:rPr>
          <w:rFonts w:hAnsi="標楷體"/>
          <w:sz w:val="32"/>
          <w:szCs w:val="32"/>
        </w:rPr>
      </w:pPr>
      <w:r w:rsidRPr="009A5787">
        <w:rPr>
          <w:rFonts w:hAnsi="標楷體" w:hint="eastAsia"/>
          <w:sz w:val="32"/>
          <w:szCs w:val="32"/>
        </w:rPr>
        <w:t>副本：</w:t>
      </w:r>
      <w:bookmarkStart w:id="17" w:name="副本"/>
      <w:bookmarkEnd w:id="17"/>
      <w:r w:rsidR="00724101" w:rsidRPr="009A5787">
        <w:rPr>
          <w:rFonts w:hAnsi="標楷體" w:hint="eastAsia"/>
          <w:sz w:val="32"/>
          <w:szCs w:val="32"/>
        </w:rPr>
        <w:t>本院各相關單位、本院各黨團</w:t>
      </w:r>
    </w:p>
    <w:p w14:paraId="6EF52F9F" w14:textId="77777777" w:rsidR="00064D29" w:rsidRPr="009A5787" w:rsidRDefault="00064D29" w:rsidP="0002208E">
      <w:pPr>
        <w:pStyle w:val="af6"/>
        <w:spacing w:line="400" w:lineRule="exact"/>
        <w:rPr>
          <w:rFonts w:hAnsi="標楷體"/>
          <w:sz w:val="32"/>
          <w:szCs w:val="32"/>
        </w:rPr>
      </w:pPr>
      <w:r w:rsidRPr="009A5787">
        <w:rPr>
          <w:rFonts w:hAnsi="標楷體" w:hint="eastAsia"/>
          <w:sz w:val="32"/>
          <w:szCs w:val="32"/>
        </w:rPr>
        <w:t>備註：</w:t>
      </w:r>
      <w:bookmarkStart w:id="18" w:name="備註"/>
      <w:bookmarkEnd w:id="18"/>
    </w:p>
    <w:p w14:paraId="53B2C355" w14:textId="7DFA5C09" w:rsidR="000F4822" w:rsidRPr="009A5787" w:rsidRDefault="001A1713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9A5787">
        <w:rPr>
          <w:rFonts w:hint="eastAsia"/>
          <w:sz w:val="32"/>
          <w:szCs w:val="32"/>
        </w:rPr>
        <w:t>11月19</w:t>
      </w:r>
      <w:r w:rsidR="000F4822" w:rsidRPr="009A5787">
        <w:rPr>
          <w:rFonts w:hint="eastAsia"/>
          <w:sz w:val="32"/>
          <w:szCs w:val="32"/>
        </w:rPr>
        <w:t>日委員登記發言時間及方式，依本院議事規則第60條規定辦理：</w:t>
      </w:r>
    </w:p>
    <w:p w14:paraId="0BFC76F0" w14:textId="77777777" w:rsidR="000F4822" w:rsidRPr="009A5787" w:rsidRDefault="000F4822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9A5787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6F6B8D9B" w14:textId="77777777" w:rsidR="000F4822" w:rsidRPr="009A5787" w:rsidRDefault="000F4822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9A5787">
        <w:rPr>
          <w:rFonts w:hint="eastAsia"/>
          <w:sz w:val="32"/>
          <w:szCs w:val="32"/>
        </w:rPr>
        <w:t>上午9時以後，不分出、列席委員，均親自依序於其後</w:t>
      </w:r>
      <w:r w:rsidRPr="009A5787">
        <w:rPr>
          <w:rFonts w:hint="eastAsia"/>
          <w:sz w:val="32"/>
          <w:szCs w:val="32"/>
        </w:rPr>
        <w:lastRenderedPageBreak/>
        <w:t>繼續登記。</w:t>
      </w:r>
    </w:p>
    <w:bookmarkEnd w:id="19"/>
    <w:p w14:paraId="08F32700" w14:textId="65580868" w:rsidR="006447BE" w:rsidRPr="009A5787" w:rsidRDefault="006447B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9A5787">
        <w:rPr>
          <w:rFonts w:hint="eastAsia"/>
          <w:sz w:val="32"/>
          <w:szCs w:val="32"/>
        </w:rPr>
        <w:t>各委員如有預算提案，</w:t>
      </w:r>
      <w:r w:rsidRPr="009A5787">
        <w:rPr>
          <w:rFonts w:hint="eastAsia"/>
          <w:b/>
          <w:color w:val="000000" w:themeColor="text1"/>
          <w:sz w:val="32"/>
          <w:szCs w:val="32"/>
        </w:rPr>
        <w:t>請於</w:t>
      </w:r>
      <w:r w:rsidR="0018196D" w:rsidRPr="009A5787">
        <w:rPr>
          <w:rFonts w:hint="eastAsia"/>
          <w:b/>
          <w:color w:val="000000" w:themeColor="text1"/>
          <w:sz w:val="32"/>
          <w:szCs w:val="32"/>
        </w:rPr>
        <w:t>11月18日</w:t>
      </w:r>
      <w:r w:rsidRPr="009A5787">
        <w:rPr>
          <w:rFonts w:hint="eastAsia"/>
          <w:b/>
          <w:color w:val="000000" w:themeColor="text1"/>
          <w:sz w:val="32"/>
          <w:szCs w:val="32"/>
        </w:rPr>
        <w:t>(星期</w:t>
      </w:r>
      <w:r w:rsidR="0018196D" w:rsidRPr="009A5787">
        <w:rPr>
          <w:rFonts w:hint="eastAsia"/>
          <w:b/>
          <w:color w:val="000000" w:themeColor="text1"/>
          <w:sz w:val="32"/>
          <w:szCs w:val="32"/>
        </w:rPr>
        <w:t>二</w:t>
      </w:r>
      <w:r w:rsidRPr="009A5787">
        <w:rPr>
          <w:rFonts w:hint="eastAsia"/>
          <w:b/>
          <w:color w:val="000000" w:themeColor="text1"/>
          <w:sz w:val="32"/>
          <w:szCs w:val="32"/>
        </w:rPr>
        <w:t>)</w:t>
      </w:r>
      <w:r w:rsidR="000F4822" w:rsidRPr="009A5787">
        <w:rPr>
          <w:rFonts w:hint="eastAsia"/>
          <w:b/>
          <w:color w:val="000000" w:themeColor="text1"/>
          <w:sz w:val="32"/>
          <w:szCs w:val="32"/>
        </w:rPr>
        <w:t>下</w:t>
      </w:r>
      <w:r w:rsidRPr="009A5787">
        <w:rPr>
          <w:rFonts w:hint="eastAsia"/>
          <w:b/>
          <w:color w:val="000000" w:themeColor="text1"/>
          <w:sz w:val="32"/>
          <w:szCs w:val="32"/>
        </w:rPr>
        <w:t>午</w:t>
      </w:r>
      <w:r w:rsidR="0018196D" w:rsidRPr="009A5787">
        <w:rPr>
          <w:rFonts w:hint="eastAsia"/>
          <w:b/>
          <w:color w:val="000000" w:themeColor="text1"/>
          <w:sz w:val="32"/>
          <w:szCs w:val="32"/>
        </w:rPr>
        <w:t>3</w:t>
      </w:r>
      <w:r w:rsidRPr="009A5787">
        <w:rPr>
          <w:rFonts w:hint="eastAsia"/>
          <w:b/>
          <w:color w:val="000000" w:themeColor="text1"/>
          <w:sz w:val="32"/>
          <w:szCs w:val="32"/>
        </w:rPr>
        <w:t>時前送至財政委員會第二</w:t>
      </w:r>
      <w:proofErr w:type="gramStart"/>
      <w:r w:rsidRPr="009A5787">
        <w:rPr>
          <w:rFonts w:hint="eastAsia"/>
          <w:b/>
          <w:color w:val="000000" w:themeColor="text1"/>
          <w:sz w:val="32"/>
          <w:szCs w:val="32"/>
        </w:rPr>
        <w:t>辦公室</w:t>
      </w:r>
      <w:r w:rsidR="000F4822" w:rsidRPr="009A5787">
        <w:rPr>
          <w:rFonts w:hint="eastAsia"/>
          <w:b/>
          <w:color w:val="000000" w:themeColor="text1"/>
          <w:sz w:val="32"/>
          <w:szCs w:val="32"/>
        </w:rPr>
        <w:t>汪</w:t>
      </w:r>
      <w:r w:rsidRPr="009A5787">
        <w:rPr>
          <w:rFonts w:hint="eastAsia"/>
          <w:b/>
          <w:color w:val="000000" w:themeColor="text1"/>
          <w:sz w:val="32"/>
          <w:szCs w:val="32"/>
        </w:rPr>
        <w:t>簡任</w:t>
      </w:r>
      <w:proofErr w:type="gramEnd"/>
      <w:r w:rsidRPr="009A5787">
        <w:rPr>
          <w:rFonts w:hint="eastAsia"/>
          <w:b/>
          <w:color w:val="000000" w:themeColor="text1"/>
          <w:sz w:val="32"/>
          <w:szCs w:val="32"/>
        </w:rPr>
        <w:t>秘書</w:t>
      </w:r>
      <w:r w:rsidRPr="009A5787">
        <w:rPr>
          <w:rFonts w:hint="eastAsia"/>
          <w:sz w:val="32"/>
          <w:szCs w:val="32"/>
        </w:rPr>
        <w:t>，電子檔請同時傳至ly20988@ly.gov.tw(經辦人：</w:t>
      </w:r>
      <w:proofErr w:type="gramStart"/>
      <w:r w:rsidRPr="009A5787">
        <w:rPr>
          <w:rFonts w:hint="eastAsia"/>
          <w:sz w:val="32"/>
          <w:szCs w:val="32"/>
        </w:rPr>
        <w:t>林薦任科員采陵</w:t>
      </w:r>
      <w:proofErr w:type="gramEnd"/>
      <w:r w:rsidRPr="009A5787">
        <w:rPr>
          <w:rFonts w:hint="eastAsia"/>
          <w:sz w:val="32"/>
          <w:szCs w:val="32"/>
        </w:rPr>
        <w:t>，聯絡電話:2358-5586)。</w:t>
      </w:r>
    </w:p>
    <w:p w14:paraId="732BD93A" w14:textId="77777777" w:rsidR="0002208E" w:rsidRPr="009A5787" w:rsidRDefault="00E03AC1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9A5787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9A5787">
        <w:rPr>
          <w:rFonts w:hint="eastAsia"/>
          <w:sz w:val="32"/>
          <w:szCs w:val="32"/>
        </w:rPr>
        <w:t>文</w:t>
      </w:r>
      <w:proofErr w:type="gramEnd"/>
      <w:r w:rsidRPr="009A5787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9A5787">
        <w:rPr>
          <w:rFonts w:hint="eastAsia"/>
          <w:sz w:val="32"/>
          <w:szCs w:val="32"/>
        </w:rPr>
        <w:t>（</w:t>
      </w:r>
      <w:proofErr w:type="gramEnd"/>
      <w:r w:rsidRPr="009A5787">
        <w:rPr>
          <w:rFonts w:hint="eastAsia"/>
          <w:sz w:val="32"/>
          <w:szCs w:val="32"/>
        </w:rPr>
        <w:t>聯絡電話：2358-5858分機1733</w:t>
      </w:r>
      <w:proofErr w:type="gramStart"/>
      <w:r w:rsidRPr="009A5787">
        <w:rPr>
          <w:rFonts w:hint="eastAsia"/>
          <w:sz w:val="32"/>
          <w:szCs w:val="32"/>
        </w:rPr>
        <w:t>）</w:t>
      </w:r>
      <w:proofErr w:type="gramEnd"/>
      <w:r w:rsidRPr="009A5787">
        <w:rPr>
          <w:sz w:val="32"/>
          <w:szCs w:val="32"/>
        </w:rPr>
        <w:t>。</w:t>
      </w:r>
    </w:p>
    <w:p w14:paraId="7439890B" w14:textId="77777777" w:rsidR="0002208E" w:rsidRPr="009A5787" w:rsidRDefault="0002208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9A5787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5E4B5851" w14:textId="3251E3AF" w:rsidR="0002208E" w:rsidRPr="009A5787" w:rsidRDefault="0002208E" w:rsidP="0002208E">
      <w:pPr>
        <w:pStyle w:val="space1"/>
        <w:numPr>
          <w:ilvl w:val="1"/>
          <w:numId w:val="3"/>
        </w:numPr>
        <w:spacing w:line="400" w:lineRule="exact"/>
        <w:ind w:left="1386" w:hanging="980"/>
        <w:jc w:val="both"/>
        <w:rPr>
          <w:sz w:val="32"/>
          <w:szCs w:val="32"/>
        </w:rPr>
      </w:pPr>
      <w:r w:rsidRPr="009A5787">
        <w:rPr>
          <w:rFonts w:hint="eastAsia"/>
          <w:sz w:val="32"/>
          <w:szCs w:val="32"/>
        </w:rPr>
        <w:t>書面資料300份於開會前送至本會，並將電子檔傳至本會各委員研究室</w:t>
      </w:r>
      <w:r w:rsidR="0018196D" w:rsidRPr="009A5787">
        <w:rPr>
          <w:rFonts w:hint="eastAsia"/>
          <w:sz w:val="32"/>
          <w:szCs w:val="32"/>
        </w:rPr>
        <w:t>、蔡研究員ly20649@ly.gov.tw</w:t>
      </w:r>
      <w:r w:rsidRPr="009A5787">
        <w:rPr>
          <w:rFonts w:hint="eastAsia"/>
          <w:sz w:val="32"/>
          <w:szCs w:val="32"/>
        </w:rPr>
        <w:t>、</w:t>
      </w:r>
      <w:r w:rsidR="000F4822" w:rsidRPr="009A5787">
        <w:rPr>
          <w:rFonts w:hint="eastAsia"/>
          <w:sz w:val="32"/>
          <w:szCs w:val="32"/>
        </w:rPr>
        <w:t>伍編審</w:t>
      </w:r>
      <w:r w:rsidR="00E03277" w:rsidRPr="009A5787">
        <w:rPr>
          <w:rFonts w:hint="eastAsia"/>
          <w:sz w:val="32"/>
          <w:szCs w:val="32"/>
        </w:rPr>
        <w:t>ly20</w:t>
      </w:r>
      <w:r w:rsidR="000F4822" w:rsidRPr="009A5787">
        <w:rPr>
          <w:rFonts w:hint="eastAsia"/>
          <w:sz w:val="32"/>
          <w:szCs w:val="32"/>
        </w:rPr>
        <w:t>043</w:t>
      </w:r>
      <w:r w:rsidRPr="009A5787">
        <w:rPr>
          <w:rFonts w:hint="eastAsia"/>
          <w:sz w:val="32"/>
          <w:szCs w:val="32"/>
        </w:rPr>
        <w:t>@ly.gov.tw及dtp@ly.gov.tw。</w:t>
      </w:r>
    </w:p>
    <w:p w14:paraId="0B87F5DE" w14:textId="77777777" w:rsidR="0002208E" w:rsidRPr="009A5787" w:rsidRDefault="00751FBB" w:rsidP="0002208E">
      <w:pPr>
        <w:pStyle w:val="space1"/>
        <w:numPr>
          <w:ilvl w:val="1"/>
          <w:numId w:val="3"/>
        </w:numPr>
        <w:spacing w:line="400" w:lineRule="exact"/>
        <w:ind w:left="1358" w:hanging="966"/>
        <w:jc w:val="both"/>
        <w:rPr>
          <w:sz w:val="32"/>
          <w:szCs w:val="32"/>
        </w:rPr>
      </w:pPr>
      <w:r w:rsidRPr="009A5787">
        <w:rPr>
          <w:rFonts w:hint="eastAsia"/>
          <w:sz w:val="32"/>
          <w:szCs w:val="32"/>
        </w:rPr>
        <w:t>各單位列席名單電子檔應於開會前</w:t>
      </w:r>
      <w:r w:rsidRPr="009A5787">
        <w:rPr>
          <w:sz w:val="32"/>
          <w:szCs w:val="32"/>
        </w:rPr>
        <w:t>1</w:t>
      </w:r>
      <w:r w:rsidRPr="009A5787">
        <w:rPr>
          <w:rFonts w:hint="eastAsia"/>
          <w:sz w:val="32"/>
          <w:szCs w:val="32"/>
        </w:rPr>
        <w:t>日傳至ly20988@ly.gov.tw(經辦人：</w:t>
      </w:r>
      <w:proofErr w:type="gramStart"/>
      <w:r w:rsidRPr="009A5787">
        <w:rPr>
          <w:rFonts w:hint="eastAsia"/>
          <w:sz w:val="32"/>
          <w:szCs w:val="32"/>
        </w:rPr>
        <w:t>林薦任科員采陵</w:t>
      </w:r>
      <w:proofErr w:type="gramEnd"/>
      <w:r w:rsidRPr="009A5787">
        <w:rPr>
          <w:rFonts w:hint="eastAsia"/>
          <w:sz w:val="32"/>
          <w:szCs w:val="32"/>
        </w:rPr>
        <w:t>，聯絡電話:2358-5586)。</w:t>
      </w:r>
    </w:p>
    <w:p w14:paraId="79F00256" w14:textId="77777777" w:rsidR="0002208E" w:rsidRPr="009A5787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9A5787">
        <w:rPr>
          <w:rFonts w:hint="eastAsia"/>
          <w:sz w:val="32"/>
          <w:szCs w:val="32"/>
        </w:rPr>
        <w:t>各列席機關單位(機構)</w:t>
      </w:r>
      <w:proofErr w:type="gramStart"/>
      <w:r w:rsidRPr="009A5787">
        <w:rPr>
          <w:rFonts w:hint="eastAsia"/>
          <w:sz w:val="32"/>
          <w:szCs w:val="32"/>
        </w:rPr>
        <w:t>均應經</w:t>
      </w:r>
      <w:proofErr w:type="gramEnd"/>
      <w:r w:rsidRPr="009A5787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0796A265" w14:textId="77777777" w:rsidR="0002208E" w:rsidRPr="009A5787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9A5787">
        <w:rPr>
          <w:rFonts w:hint="eastAsia"/>
          <w:sz w:val="32"/>
          <w:szCs w:val="32"/>
        </w:rPr>
        <w:t>為符合政府</w:t>
      </w:r>
      <w:proofErr w:type="gramStart"/>
      <w:r w:rsidRPr="009A5787">
        <w:rPr>
          <w:rFonts w:hint="eastAsia"/>
          <w:sz w:val="32"/>
          <w:szCs w:val="32"/>
        </w:rPr>
        <w:t>節能減碳及</w:t>
      </w:r>
      <w:proofErr w:type="gramEnd"/>
      <w:r w:rsidRPr="009A5787">
        <w:rPr>
          <w:rFonts w:hint="eastAsia"/>
          <w:sz w:val="32"/>
          <w:szCs w:val="32"/>
        </w:rPr>
        <w:t>環境保護政策，請各單位與會人員自備環保杯。</w:t>
      </w:r>
    </w:p>
    <w:p w14:paraId="38E0A7A0" w14:textId="77777777" w:rsidR="00064D29" w:rsidRPr="009A5787" w:rsidRDefault="00064D29" w:rsidP="0002208E">
      <w:pPr>
        <w:pStyle w:val="space1"/>
        <w:spacing w:line="400" w:lineRule="exact"/>
        <w:rPr>
          <w:sz w:val="32"/>
          <w:szCs w:val="32"/>
        </w:rPr>
      </w:pPr>
    </w:p>
    <w:p w14:paraId="1D8B820A" w14:textId="6FEB268B" w:rsidR="00064D29" w:rsidRPr="009A5787" w:rsidRDefault="00064D29" w:rsidP="0002208E">
      <w:pPr>
        <w:pStyle w:val="space1"/>
        <w:spacing w:line="400" w:lineRule="exact"/>
      </w:pPr>
    </w:p>
    <w:sectPr w:rsidR="00064D29" w:rsidRPr="009A5787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6AFDE" w14:textId="77777777" w:rsidR="00F955E2" w:rsidRDefault="00F955E2">
      <w:r>
        <w:separator/>
      </w:r>
    </w:p>
  </w:endnote>
  <w:endnote w:type="continuationSeparator" w:id="0">
    <w:p w14:paraId="0BC5860E" w14:textId="77777777" w:rsidR="00F955E2" w:rsidRDefault="00F95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7B6B9" w14:textId="77777777"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21D7EB6" wp14:editId="0092E47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725A33AC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D3DD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303D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303DF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8EFB8" w14:textId="77777777" w:rsidR="00F955E2" w:rsidRDefault="00F955E2">
      <w:r>
        <w:separator/>
      </w:r>
    </w:p>
  </w:footnote>
  <w:footnote w:type="continuationSeparator" w:id="0">
    <w:p w14:paraId="78E80847" w14:textId="77777777" w:rsidR="00F955E2" w:rsidRDefault="00F95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AD2AA" w14:textId="4C4E702D"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48F038F" wp14:editId="6D8850C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3D72DFB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18FB53E" wp14:editId="2128C20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5FD07908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3A72F80" wp14:editId="2FD60F8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9EAE6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E4A17"/>
    <w:multiLevelType w:val="hybridMultilevel"/>
    <w:tmpl w:val="90DA9556"/>
    <w:lvl w:ilvl="0" w:tplc="7E4CA384">
      <w:start w:val="1"/>
      <w:numFmt w:val="taiwaneseCountingThousand"/>
      <w:lvlText w:val="%1、"/>
      <w:lvlJc w:val="left"/>
      <w:pPr>
        <w:ind w:left="2386" w:hanging="768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1" w15:restartNumberingAfterBreak="0">
    <w:nsid w:val="19F32884"/>
    <w:multiLevelType w:val="hybridMultilevel"/>
    <w:tmpl w:val="86BA0DAA"/>
    <w:lvl w:ilvl="0" w:tplc="B406D240">
      <w:start w:val="1"/>
      <w:numFmt w:val="taiwaneseCountingThousand"/>
      <w:lvlText w:val="%1、"/>
      <w:lvlJc w:val="left"/>
      <w:pPr>
        <w:ind w:left="2311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2" w15:restartNumberingAfterBreak="0">
    <w:nsid w:val="1E222B89"/>
    <w:multiLevelType w:val="hybridMultilevel"/>
    <w:tmpl w:val="32BCD464"/>
    <w:lvl w:ilvl="0" w:tplc="7E40DC40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3" w15:restartNumberingAfterBreak="0">
    <w:nsid w:val="1EFF6197"/>
    <w:multiLevelType w:val="hybridMultilevel"/>
    <w:tmpl w:val="A860FBCA"/>
    <w:lvl w:ilvl="0" w:tplc="4D2C022C">
      <w:start w:val="1"/>
      <w:numFmt w:val="taiwaneseCountingThousand"/>
      <w:lvlText w:val="(%1)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0" w:hanging="480"/>
      </w:pPr>
    </w:lvl>
    <w:lvl w:ilvl="2" w:tplc="0409001B" w:tentative="1">
      <w:start w:val="1"/>
      <w:numFmt w:val="lowerRoman"/>
      <w:lvlText w:val="%3."/>
      <w:lvlJc w:val="right"/>
      <w:pPr>
        <w:ind w:left="2420" w:hanging="480"/>
      </w:pPr>
    </w:lvl>
    <w:lvl w:ilvl="3" w:tplc="0409000F" w:tentative="1">
      <w:start w:val="1"/>
      <w:numFmt w:val="decimal"/>
      <w:lvlText w:val="%4."/>
      <w:lvlJc w:val="left"/>
      <w:pPr>
        <w:ind w:left="29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0" w:hanging="480"/>
      </w:pPr>
    </w:lvl>
    <w:lvl w:ilvl="5" w:tplc="0409001B" w:tentative="1">
      <w:start w:val="1"/>
      <w:numFmt w:val="lowerRoman"/>
      <w:lvlText w:val="%6."/>
      <w:lvlJc w:val="right"/>
      <w:pPr>
        <w:ind w:left="3860" w:hanging="480"/>
      </w:pPr>
    </w:lvl>
    <w:lvl w:ilvl="6" w:tplc="0409000F" w:tentative="1">
      <w:start w:val="1"/>
      <w:numFmt w:val="decimal"/>
      <w:lvlText w:val="%7."/>
      <w:lvlJc w:val="left"/>
      <w:pPr>
        <w:ind w:left="43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0" w:hanging="480"/>
      </w:pPr>
    </w:lvl>
    <w:lvl w:ilvl="8" w:tplc="0409001B" w:tentative="1">
      <w:start w:val="1"/>
      <w:numFmt w:val="lowerRoman"/>
      <w:lvlText w:val="%9."/>
      <w:lvlJc w:val="right"/>
      <w:pPr>
        <w:ind w:left="5300" w:hanging="480"/>
      </w:pPr>
    </w:lvl>
  </w:abstractNum>
  <w:abstractNum w:abstractNumId="4" w15:restartNumberingAfterBreak="0">
    <w:nsid w:val="2C160218"/>
    <w:multiLevelType w:val="hybridMultilevel"/>
    <w:tmpl w:val="1E9A6340"/>
    <w:lvl w:ilvl="0" w:tplc="0409000F">
      <w:start w:val="1"/>
      <w:numFmt w:val="decimal"/>
      <w:lvlText w:val="%1."/>
      <w:lvlJc w:val="left"/>
      <w:pPr>
        <w:ind w:left="20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5" w15:restartNumberingAfterBreak="0">
    <w:nsid w:val="39A23936"/>
    <w:multiLevelType w:val="multilevel"/>
    <w:tmpl w:val="37D2EFD2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228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101"/>
    <w:rsid w:val="0001345C"/>
    <w:rsid w:val="00014490"/>
    <w:rsid w:val="0002208E"/>
    <w:rsid w:val="00023D0F"/>
    <w:rsid w:val="0002686C"/>
    <w:rsid w:val="000351D4"/>
    <w:rsid w:val="00037ECB"/>
    <w:rsid w:val="000440AD"/>
    <w:rsid w:val="00053815"/>
    <w:rsid w:val="00061AC6"/>
    <w:rsid w:val="000641B4"/>
    <w:rsid w:val="00064D29"/>
    <w:rsid w:val="00066CA1"/>
    <w:rsid w:val="00070772"/>
    <w:rsid w:val="000815FB"/>
    <w:rsid w:val="00081977"/>
    <w:rsid w:val="000834C2"/>
    <w:rsid w:val="00091019"/>
    <w:rsid w:val="00092AD5"/>
    <w:rsid w:val="0009396D"/>
    <w:rsid w:val="000A0DE8"/>
    <w:rsid w:val="000A426B"/>
    <w:rsid w:val="000A50AA"/>
    <w:rsid w:val="000A67FF"/>
    <w:rsid w:val="000A7052"/>
    <w:rsid w:val="000B186C"/>
    <w:rsid w:val="000B19F2"/>
    <w:rsid w:val="000B3CC0"/>
    <w:rsid w:val="000C037B"/>
    <w:rsid w:val="000C3275"/>
    <w:rsid w:val="000C60C2"/>
    <w:rsid w:val="000D017F"/>
    <w:rsid w:val="000D09AF"/>
    <w:rsid w:val="000D0C52"/>
    <w:rsid w:val="000D3989"/>
    <w:rsid w:val="000E25E5"/>
    <w:rsid w:val="000E2EE4"/>
    <w:rsid w:val="000E6950"/>
    <w:rsid w:val="000F4822"/>
    <w:rsid w:val="00104E50"/>
    <w:rsid w:val="00106AE3"/>
    <w:rsid w:val="001105B4"/>
    <w:rsid w:val="00115910"/>
    <w:rsid w:val="00115D41"/>
    <w:rsid w:val="00115F5A"/>
    <w:rsid w:val="00120236"/>
    <w:rsid w:val="00131802"/>
    <w:rsid w:val="0013543F"/>
    <w:rsid w:val="00141ABE"/>
    <w:rsid w:val="00145350"/>
    <w:rsid w:val="00156061"/>
    <w:rsid w:val="00160DDA"/>
    <w:rsid w:val="00163D20"/>
    <w:rsid w:val="00165814"/>
    <w:rsid w:val="00175562"/>
    <w:rsid w:val="0018196D"/>
    <w:rsid w:val="00183018"/>
    <w:rsid w:val="0018760D"/>
    <w:rsid w:val="0019259F"/>
    <w:rsid w:val="001969EB"/>
    <w:rsid w:val="0019757D"/>
    <w:rsid w:val="001A0D27"/>
    <w:rsid w:val="001A1713"/>
    <w:rsid w:val="001A430E"/>
    <w:rsid w:val="001A4A54"/>
    <w:rsid w:val="001A4ABF"/>
    <w:rsid w:val="001B1201"/>
    <w:rsid w:val="001B586F"/>
    <w:rsid w:val="001B5E51"/>
    <w:rsid w:val="001B6AEF"/>
    <w:rsid w:val="001C307E"/>
    <w:rsid w:val="001C496D"/>
    <w:rsid w:val="001D234A"/>
    <w:rsid w:val="001D24CE"/>
    <w:rsid w:val="001D4024"/>
    <w:rsid w:val="001D546E"/>
    <w:rsid w:val="001D687C"/>
    <w:rsid w:val="001E1638"/>
    <w:rsid w:val="001F5599"/>
    <w:rsid w:val="001F66EC"/>
    <w:rsid w:val="001F7378"/>
    <w:rsid w:val="00202B44"/>
    <w:rsid w:val="0020767D"/>
    <w:rsid w:val="002115A4"/>
    <w:rsid w:val="00211A04"/>
    <w:rsid w:val="0021648D"/>
    <w:rsid w:val="002170AD"/>
    <w:rsid w:val="002315DF"/>
    <w:rsid w:val="002332B2"/>
    <w:rsid w:val="00241387"/>
    <w:rsid w:val="00244E18"/>
    <w:rsid w:val="00245442"/>
    <w:rsid w:val="002474D1"/>
    <w:rsid w:val="00252178"/>
    <w:rsid w:val="0026376B"/>
    <w:rsid w:val="00274438"/>
    <w:rsid w:val="00281BFA"/>
    <w:rsid w:val="00287E1B"/>
    <w:rsid w:val="0029509A"/>
    <w:rsid w:val="002963D3"/>
    <w:rsid w:val="002C4CEB"/>
    <w:rsid w:val="002C5D7C"/>
    <w:rsid w:val="002D221B"/>
    <w:rsid w:val="002D6552"/>
    <w:rsid w:val="002E5627"/>
    <w:rsid w:val="002E5AF2"/>
    <w:rsid w:val="002E6B8A"/>
    <w:rsid w:val="002F390A"/>
    <w:rsid w:val="002F7D32"/>
    <w:rsid w:val="00312DED"/>
    <w:rsid w:val="0032231F"/>
    <w:rsid w:val="00322547"/>
    <w:rsid w:val="003230A7"/>
    <w:rsid w:val="0032469E"/>
    <w:rsid w:val="00324D3A"/>
    <w:rsid w:val="003300CE"/>
    <w:rsid w:val="00330CD7"/>
    <w:rsid w:val="00333218"/>
    <w:rsid w:val="003370DF"/>
    <w:rsid w:val="003375B7"/>
    <w:rsid w:val="003377D8"/>
    <w:rsid w:val="00340904"/>
    <w:rsid w:val="003437E0"/>
    <w:rsid w:val="00344983"/>
    <w:rsid w:val="0034628A"/>
    <w:rsid w:val="00367731"/>
    <w:rsid w:val="00370D44"/>
    <w:rsid w:val="00374697"/>
    <w:rsid w:val="003747D4"/>
    <w:rsid w:val="00375627"/>
    <w:rsid w:val="003764E4"/>
    <w:rsid w:val="00376A5D"/>
    <w:rsid w:val="0037729F"/>
    <w:rsid w:val="00377850"/>
    <w:rsid w:val="00381AF6"/>
    <w:rsid w:val="003868F0"/>
    <w:rsid w:val="00387C09"/>
    <w:rsid w:val="00397307"/>
    <w:rsid w:val="003A1799"/>
    <w:rsid w:val="003A5E44"/>
    <w:rsid w:val="003A7AAF"/>
    <w:rsid w:val="003B2D40"/>
    <w:rsid w:val="003C04C9"/>
    <w:rsid w:val="003C4A65"/>
    <w:rsid w:val="003C5502"/>
    <w:rsid w:val="003D1CF2"/>
    <w:rsid w:val="003D2041"/>
    <w:rsid w:val="003D50D7"/>
    <w:rsid w:val="003E0569"/>
    <w:rsid w:val="003E09B9"/>
    <w:rsid w:val="003E2BC1"/>
    <w:rsid w:val="003E599D"/>
    <w:rsid w:val="003F2DD9"/>
    <w:rsid w:val="004044AC"/>
    <w:rsid w:val="004136CE"/>
    <w:rsid w:val="00414A02"/>
    <w:rsid w:val="004151BA"/>
    <w:rsid w:val="004206F6"/>
    <w:rsid w:val="004303DF"/>
    <w:rsid w:val="00434620"/>
    <w:rsid w:val="0043648F"/>
    <w:rsid w:val="00440F52"/>
    <w:rsid w:val="00441FD5"/>
    <w:rsid w:val="00444249"/>
    <w:rsid w:val="0044503B"/>
    <w:rsid w:val="00445173"/>
    <w:rsid w:val="00445E2A"/>
    <w:rsid w:val="004554C6"/>
    <w:rsid w:val="0046114C"/>
    <w:rsid w:val="004707C6"/>
    <w:rsid w:val="004709EF"/>
    <w:rsid w:val="00470ABA"/>
    <w:rsid w:val="00470E1E"/>
    <w:rsid w:val="004732B4"/>
    <w:rsid w:val="004753C6"/>
    <w:rsid w:val="00481407"/>
    <w:rsid w:val="00486276"/>
    <w:rsid w:val="004900CA"/>
    <w:rsid w:val="0049031F"/>
    <w:rsid w:val="004945E8"/>
    <w:rsid w:val="00496E69"/>
    <w:rsid w:val="004A4AF0"/>
    <w:rsid w:val="004A59C7"/>
    <w:rsid w:val="004A59DB"/>
    <w:rsid w:val="004A660D"/>
    <w:rsid w:val="004A6D4C"/>
    <w:rsid w:val="004A7CF0"/>
    <w:rsid w:val="004B4447"/>
    <w:rsid w:val="004B774E"/>
    <w:rsid w:val="004C0526"/>
    <w:rsid w:val="004C27C0"/>
    <w:rsid w:val="004C4D93"/>
    <w:rsid w:val="004E5159"/>
    <w:rsid w:val="004E5986"/>
    <w:rsid w:val="004F023E"/>
    <w:rsid w:val="004F02F5"/>
    <w:rsid w:val="00501A84"/>
    <w:rsid w:val="00502C07"/>
    <w:rsid w:val="0050765D"/>
    <w:rsid w:val="00523AD3"/>
    <w:rsid w:val="005263C1"/>
    <w:rsid w:val="00527DFD"/>
    <w:rsid w:val="00532752"/>
    <w:rsid w:val="00540046"/>
    <w:rsid w:val="00542E34"/>
    <w:rsid w:val="00546F9E"/>
    <w:rsid w:val="00547BA2"/>
    <w:rsid w:val="00550B41"/>
    <w:rsid w:val="0055317F"/>
    <w:rsid w:val="00561A16"/>
    <w:rsid w:val="00565318"/>
    <w:rsid w:val="0056685F"/>
    <w:rsid w:val="005740F7"/>
    <w:rsid w:val="0058716D"/>
    <w:rsid w:val="00587792"/>
    <w:rsid w:val="00590D55"/>
    <w:rsid w:val="00593DBC"/>
    <w:rsid w:val="005A29B3"/>
    <w:rsid w:val="005A60A0"/>
    <w:rsid w:val="005A7A1F"/>
    <w:rsid w:val="005B56BE"/>
    <w:rsid w:val="005B5743"/>
    <w:rsid w:val="005B5C1E"/>
    <w:rsid w:val="005C053D"/>
    <w:rsid w:val="005C08F9"/>
    <w:rsid w:val="005C63C8"/>
    <w:rsid w:val="005C6D7A"/>
    <w:rsid w:val="005D30A6"/>
    <w:rsid w:val="005D5499"/>
    <w:rsid w:val="005E0837"/>
    <w:rsid w:val="006000EE"/>
    <w:rsid w:val="00615016"/>
    <w:rsid w:val="00616C84"/>
    <w:rsid w:val="0061703F"/>
    <w:rsid w:val="0062170A"/>
    <w:rsid w:val="006329FF"/>
    <w:rsid w:val="00636113"/>
    <w:rsid w:val="0063785C"/>
    <w:rsid w:val="00637FF3"/>
    <w:rsid w:val="00640E1C"/>
    <w:rsid w:val="006447BE"/>
    <w:rsid w:val="006474D5"/>
    <w:rsid w:val="0065353E"/>
    <w:rsid w:val="0065436B"/>
    <w:rsid w:val="00667CA9"/>
    <w:rsid w:val="00671FA8"/>
    <w:rsid w:val="00675211"/>
    <w:rsid w:val="006754A5"/>
    <w:rsid w:val="00676A6C"/>
    <w:rsid w:val="00680868"/>
    <w:rsid w:val="006825FE"/>
    <w:rsid w:val="006846B7"/>
    <w:rsid w:val="0068719C"/>
    <w:rsid w:val="00687A07"/>
    <w:rsid w:val="0069072C"/>
    <w:rsid w:val="006A1473"/>
    <w:rsid w:val="006A4E63"/>
    <w:rsid w:val="006A5E11"/>
    <w:rsid w:val="006A7178"/>
    <w:rsid w:val="006B09B4"/>
    <w:rsid w:val="006B34D5"/>
    <w:rsid w:val="006B5D0A"/>
    <w:rsid w:val="006B7C2B"/>
    <w:rsid w:val="006D09CB"/>
    <w:rsid w:val="006D0D39"/>
    <w:rsid w:val="006D1CD3"/>
    <w:rsid w:val="006D41DA"/>
    <w:rsid w:val="006E2E21"/>
    <w:rsid w:val="006E6474"/>
    <w:rsid w:val="006F0FD0"/>
    <w:rsid w:val="006F2E31"/>
    <w:rsid w:val="00702931"/>
    <w:rsid w:val="00704E33"/>
    <w:rsid w:val="00707E88"/>
    <w:rsid w:val="00710294"/>
    <w:rsid w:val="00713128"/>
    <w:rsid w:val="0071414C"/>
    <w:rsid w:val="00716BD4"/>
    <w:rsid w:val="00724101"/>
    <w:rsid w:val="00727B1E"/>
    <w:rsid w:val="007307D4"/>
    <w:rsid w:val="007370D9"/>
    <w:rsid w:val="00741B1E"/>
    <w:rsid w:val="00742A63"/>
    <w:rsid w:val="00745E48"/>
    <w:rsid w:val="00746FD3"/>
    <w:rsid w:val="007473AC"/>
    <w:rsid w:val="00751FBB"/>
    <w:rsid w:val="007539CE"/>
    <w:rsid w:val="00754797"/>
    <w:rsid w:val="007559D0"/>
    <w:rsid w:val="007624E2"/>
    <w:rsid w:val="007655F0"/>
    <w:rsid w:val="00780032"/>
    <w:rsid w:val="00784ACA"/>
    <w:rsid w:val="007876BF"/>
    <w:rsid w:val="00787BE5"/>
    <w:rsid w:val="007917F2"/>
    <w:rsid w:val="00793030"/>
    <w:rsid w:val="00795CD5"/>
    <w:rsid w:val="00795EE6"/>
    <w:rsid w:val="007962A7"/>
    <w:rsid w:val="007A4E18"/>
    <w:rsid w:val="007A7123"/>
    <w:rsid w:val="007D05DA"/>
    <w:rsid w:val="007D1766"/>
    <w:rsid w:val="007D5EF2"/>
    <w:rsid w:val="007D6818"/>
    <w:rsid w:val="007E4B01"/>
    <w:rsid w:val="007F341C"/>
    <w:rsid w:val="007F49C5"/>
    <w:rsid w:val="007F5F44"/>
    <w:rsid w:val="007F6480"/>
    <w:rsid w:val="00801B22"/>
    <w:rsid w:val="00803378"/>
    <w:rsid w:val="00806AAD"/>
    <w:rsid w:val="00807C72"/>
    <w:rsid w:val="008101EC"/>
    <w:rsid w:val="008129DE"/>
    <w:rsid w:val="00813B8D"/>
    <w:rsid w:val="00815A7F"/>
    <w:rsid w:val="0082064D"/>
    <w:rsid w:val="00823A30"/>
    <w:rsid w:val="008247B5"/>
    <w:rsid w:val="00824844"/>
    <w:rsid w:val="00824E6E"/>
    <w:rsid w:val="008318AB"/>
    <w:rsid w:val="00835501"/>
    <w:rsid w:val="00837082"/>
    <w:rsid w:val="00844D08"/>
    <w:rsid w:val="00847400"/>
    <w:rsid w:val="00850B9F"/>
    <w:rsid w:val="00854CE3"/>
    <w:rsid w:val="008578F5"/>
    <w:rsid w:val="00857F4B"/>
    <w:rsid w:val="00861699"/>
    <w:rsid w:val="00862A4A"/>
    <w:rsid w:val="00865A46"/>
    <w:rsid w:val="008811E1"/>
    <w:rsid w:val="00884C0D"/>
    <w:rsid w:val="00886350"/>
    <w:rsid w:val="0088640E"/>
    <w:rsid w:val="008953CB"/>
    <w:rsid w:val="00896674"/>
    <w:rsid w:val="00897FA6"/>
    <w:rsid w:val="008D2377"/>
    <w:rsid w:val="008D25D5"/>
    <w:rsid w:val="008D5D4F"/>
    <w:rsid w:val="008E1963"/>
    <w:rsid w:val="008E1E67"/>
    <w:rsid w:val="008F0D12"/>
    <w:rsid w:val="008F11A6"/>
    <w:rsid w:val="008F3314"/>
    <w:rsid w:val="008F42FC"/>
    <w:rsid w:val="008F5F03"/>
    <w:rsid w:val="00902122"/>
    <w:rsid w:val="00907A9A"/>
    <w:rsid w:val="0091139B"/>
    <w:rsid w:val="009134F3"/>
    <w:rsid w:val="00915E82"/>
    <w:rsid w:val="009160ED"/>
    <w:rsid w:val="00920166"/>
    <w:rsid w:val="009233CC"/>
    <w:rsid w:val="00924B78"/>
    <w:rsid w:val="00925F56"/>
    <w:rsid w:val="0093482F"/>
    <w:rsid w:val="009431A4"/>
    <w:rsid w:val="00944FDA"/>
    <w:rsid w:val="00945CA6"/>
    <w:rsid w:val="009463BE"/>
    <w:rsid w:val="00947A46"/>
    <w:rsid w:val="009648B3"/>
    <w:rsid w:val="00964C22"/>
    <w:rsid w:val="00967758"/>
    <w:rsid w:val="00970ECB"/>
    <w:rsid w:val="00971632"/>
    <w:rsid w:val="0097308C"/>
    <w:rsid w:val="009819EB"/>
    <w:rsid w:val="00983CE7"/>
    <w:rsid w:val="00991EEA"/>
    <w:rsid w:val="009A5787"/>
    <w:rsid w:val="009B056F"/>
    <w:rsid w:val="009B2F96"/>
    <w:rsid w:val="009C3296"/>
    <w:rsid w:val="009D099B"/>
    <w:rsid w:val="009D2876"/>
    <w:rsid w:val="009D6321"/>
    <w:rsid w:val="009E39FA"/>
    <w:rsid w:val="009F1CAF"/>
    <w:rsid w:val="009F3743"/>
    <w:rsid w:val="009F545E"/>
    <w:rsid w:val="00A031B4"/>
    <w:rsid w:val="00A11F02"/>
    <w:rsid w:val="00A13105"/>
    <w:rsid w:val="00A13E4E"/>
    <w:rsid w:val="00A17AE0"/>
    <w:rsid w:val="00A22EE6"/>
    <w:rsid w:val="00A230F0"/>
    <w:rsid w:val="00A25D60"/>
    <w:rsid w:val="00A30A4C"/>
    <w:rsid w:val="00A3449F"/>
    <w:rsid w:val="00A35460"/>
    <w:rsid w:val="00A40AD4"/>
    <w:rsid w:val="00A47DA9"/>
    <w:rsid w:val="00A5175C"/>
    <w:rsid w:val="00A54D8C"/>
    <w:rsid w:val="00A75375"/>
    <w:rsid w:val="00A822BB"/>
    <w:rsid w:val="00A909FD"/>
    <w:rsid w:val="00A97FFE"/>
    <w:rsid w:val="00AB0178"/>
    <w:rsid w:val="00AB0731"/>
    <w:rsid w:val="00AB3AD6"/>
    <w:rsid w:val="00AB53E9"/>
    <w:rsid w:val="00AB5C94"/>
    <w:rsid w:val="00AC2747"/>
    <w:rsid w:val="00AC29A5"/>
    <w:rsid w:val="00AC4592"/>
    <w:rsid w:val="00AC6E97"/>
    <w:rsid w:val="00AD12F1"/>
    <w:rsid w:val="00AD6750"/>
    <w:rsid w:val="00AD7532"/>
    <w:rsid w:val="00AE0A27"/>
    <w:rsid w:val="00B006AC"/>
    <w:rsid w:val="00B02579"/>
    <w:rsid w:val="00B07B6D"/>
    <w:rsid w:val="00B11095"/>
    <w:rsid w:val="00B22BA8"/>
    <w:rsid w:val="00B33BE5"/>
    <w:rsid w:val="00B473DD"/>
    <w:rsid w:val="00B50821"/>
    <w:rsid w:val="00B57064"/>
    <w:rsid w:val="00B571D9"/>
    <w:rsid w:val="00B623DE"/>
    <w:rsid w:val="00B62BCC"/>
    <w:rsid w:val="00B643D2"/>
    <w:rsid w:val="00B65C67"/>
    <w:rsid w:val="00B87867"/>
    <w:rsid w:val="00B931FE"/>
    <w:rsid w:val="00B95AD4"/>
    <w:rsid w:val="00B9697E"/>
    <w:rsid w:val="00BA254F"/>
    <w:rsid w:val="00BA5030"/>
    <w:rsid w:val="00BA601B"/>
    <w:rsid w:val="00BB40D0"/>
    <w:rsid w:val="00BB7C6B"/>
    <w:rsid w:val="00BC0F43"/>
    <w:rsid w:val="00BC49BA"/>
    <w:rsid w:val="00BC73C3"/>
    <w:rsid w:val="00BD334A"/>
    <w:rsid w:val="00BD4DF0"/>
    <w:rsid w:val="00BD6BDE"/>
    <w:rsid w:val="00BD74CD"/>
    <w:rsid w:val="00BD7C98"/>
    <w:rsid w:val="00BE0456"/>
    <w:rsid w:val="00BE085C"/>
    <w:rsid w:val="00BE5AB4"/>
    <w:rsid w:val="00BF1A1E"/>
    <w:rsid w:val="00C02308"/>
    <w:rsid w:val="00C04AB6"/>
    <w:rsid w:val="00C06CD1"/>
    <w:rsid w:val="00C10968"/>
    <w:rsid w:val="00C1116C"/>
    <w:rsid w:val="00C1184D"/>
    <w:rsid w:val="00C14039"/>
    <w:rsid w:val="00C167E2"/>
    <w:rsid w:val="00C16861"/>
    <w:rsid w:val="00C2004F"/>
    <w:rsid w:val="00C21C10"/>
    <w:rsid w:val="00C3107F"/>
    <w:rsid w:val="00C3277A"/>
    <w:rsid w:val="00C336FB"/>
    <w:rsid w:val="00C372F4"/>
    <w:rsid w:val="00C41DFA"/>
    <w:rsid w:val="00C54A02"/>
    <w:rsid w:val="00C55B84"/>
    <w:rsid w:val="00C60C2D"/>
    <w:rsid w:val="00C64C03"/>
    <w:rsid w:val="00C7174C"/>
    <w:rsid w:val="00C75731"/>
    <w:rsid w:val="00C809BF"/>
    <w:rsid w:val="00C92188"/>
    <w:rsid w:val="00C9581C"/>
    <w:rsid w:val="00C95F40"/>
    <w:rsid w:val="00CA05C8"/>
    <w:rsid w:val="00CA167A"/>
    <w:rsid w:val="00CA33D1"/>
    <w:rsid w:val="00CA3EF5"/>
    <w:rsid w:val="00CA659D"/>
    <w:rsid w:val="00CA6CCE"/>
    <w:rsid w:val="00CB02E3"/>
    <w:rsid w:val="00CB5928"/>
    <w:rsid w:val="00CB72B4"/>
    <w:rsid w:val="00CB749F"/>
    <w:rsid w:val="00CC46C4"/>
    <w:rsid w:val="00CC65D6"/>
    <w:rsid w:val="00CD0542"/>
    <w:rsid w:val="00CD0906"/>
    <w:rsid w:val="00CD48C4"/>
    <w:rsid w:val="00CE0F92"/>
    <w:rsid w:val="00CE3E29"/>
    <w:rsid w:val="00CE68CA"/>
    <w:rsid w:val="00D00A50"/>
    <w:rsid w:val="00D05C51"/>
    <w:rsid w:val="00D07549"/>
    <w:rsid w:val="00D1172D"/>
    <w:rsid w:val="00D14417"/>
    <w:rsid w:val="00D21238"/>
    <w:rsid w:val="00D2362C"/>
    <w:rsid w:val="00D23D5E"/>
    <w:rsid w:val="00D26847"/>
    <w:rsid w:val="00D300B8"/>
    <w:rsid w:val="00D31AD1"/>
    <w:rsid w:val="00D34922"/>
    <w:rsid w:val="00D350EB"/>
    <w:rsid w:val="00D37358"/>
    <w:rsid w:val="00D45D4B"/>
    <w:rsid w:val="00D4613E"/>
    <w:rsid w:val="00D465D2"/>
    <w:rsid w:val="00D5753D"/>
    <w:rsid w:val="00D6093C"/>
    <w:rsid w:val="00D63417"/>
    <w:rsid w:val="00D64DC2"/>
    <w:rsid w:val="00D66741"/>
    <w:rsid w:val="00D673E3"/>
    <w:rsid w:val="00D720B9"/>
    <w:rsid w:val="00D76B10"/>
    <w:rsid w:val="00D94502"/>
    <w:rsid w:val="00D95996"/>
    <w:rsid w:val="00DA0517"/>
    <w:rsid w:val="00DA17F4"/>
    <w:rsid w:val="00DA6783"/>
    <w:rsid w:val="00DA7B9D"/>
    <w:rsid w:val="00DB1E5C"/>
    <w:rsid w:val="00DD1C43"/>
    <w:rsid w:val="00DD4500"/>
    <w:rsid w:val="00DD5C65"/>
    <w:rsid w:val="00DE32A4"/>
    <w:rsid w:val="00DE4588"/>
    <w:rsid w:val="00DE5812"/>
    <w:rsid w:val="00DF1CED"/>
    <w:rsid w:val="00DF7A5B"/>
    <w:rsid w:val="00E020E7"/>
    <w:rsid w:val="00E03277"/>
    <w:rsid w:val="00E03AC1"/>
    <w:rsid w:val="00E03DA3"/>
    <w:rsid w:val="00E06945"/>
    <w:rsid w:val="00E2314F"/>
    <w:rsid w:val="00E25D3C"/>
    <w:rsid w:val="00E277F4"/>
    <w:rsid w:val="00E27A04"/>
    <w:rsid w:val="00E31888"/>
    <w:rsid w:val="00E37911"/>
    <w:rsid w:val="00E4049B"/>
    <w:rsid w:val="00E41AD1"/>
    <w:rsid w:val="00E5048A"/>
    <w:rsid w:val="00E553DB"/>
    <w:rsid w:val="00E6171B"/>
    <w:rsid w:val="00E630EC"/>
    <w:rsid w:val="00E63A44"/>
    <w:rsid w:val="00E653BF"/>
    <w:rsid w:val="00E66ED2"/>
    <w:rsid w:val="00E67DCF"/>
    <w:rsid w:val="00E744DF"/>
    <w:rsid w:val="00E80C62"/>
    <w:rsid w:val="00EA450C"/>
    <w:rsid w:val="00EA5A14"/>
    <w:rsid w:val="00EA6CB7"/>
    <w:rsid w:val="00EB38F9"/>
    <w:rsid w:val="00EB7089"/>
    <w:rsid w:val="00EC07AA"/>
    <w:rsid w:val="00EC776C"/>
    <w:rsid w:val="00ED0EC1"/>
    <w:rsid w:val="00ED1779"/>
    <w:rsid w:val="00ED73D4"/>
    <w:rsid w:val="00EE1820"/>
    <w:rsid w:val="00EE4324"/>
    <w:rsid w:val="00EE737D"/>
    <w:rsid w:val="00EF529C"/>
    <w:rsid w:val="00F02685"/>
    <w:rsid w:val="00F032BB"/>
    <w:rsid w:val="00F06C97"/>
    <w:rsid w:val="00F0728B"/>
    <w:rsid w:val="00F158A8"/>
    <w:rsid w:val="00F17846"/>
    <w:rsid w:val="00F2603F"/>
    <w:rsid w:val="00F30359"/>
    <w:rsid w:val="00F31F59"/>
    <w:rsid w:val="00F3397A"/>
    <w:rsid w:val="00F33D2A"/>
    <w:rsid w:val="00F443B9"/>
    <w:rsid w:val="00F45717"/>
    <w:rsid w:val="00F50402"/>
    <w:rsid w:val="00F51777"/>
    <w:rsid w:val="00F53A94"/>
    <w:rsid w:val="00F5406A"/>
    <w:rsid w:val="00F6065F"/>
    <w:rsid w:val="00F62E9B"/>
    <w:rsid w:val="00F6422D"/>
    <w:rsid w:val="00F6771F"/>
    <w:rsid w:val="00F716E9"/>
    <w:rsid w:val="00F72704"/>
    <w:rsid w:val="00F74F06"/>
    <w:rsid w:val="00F75297"/>
    <w:rsid w:val="00F75A1E"/>
    <w:rsid w:val="00F8011E"/>
    <w:rsid w:val="00F82AD8"/>
    <w:rsid w:val="00F84464"/>
    <w:rsid w:val="00F87666"/>
    <w:rsid w:val="00F87B93"/>
    <w:rsid w:val="00F90760"/>
    <w:rsid w:val="00F91558"/>
    <w:rsid w:val="00F955E2"/>
    <w:rsid w:val="00F97948"/>
    <w:rsid w:val="00FA3C8D"/>
    <w:rsid w:val="00FB0372"/>
    <w:rsid w:val="00FB14C4"/>
    <w:rsid w:val="00FB7104"/>
    <w:rsid w:val="00FB7C9D"/>
    <w:rsid w:val="00FC6A22"/>
    <w:rsid w:val="00FC7340"/>
    <w:rsid w:val="00FD1EC5"/>
    <w:rsid w:val="00FD23EC"/>
    <w:rsid w:val="00FD392F"/>
    <w:rsid w:val="00FD7B50"/>
    <w:rsid w:val="00FD7C43"/>
    <w:rsid w:val="00FE0720"/>
    <w:rsid w:val="00FE23CF"/>
    <w:rsid w:val="00FE3D2F"/>
    <w:rsid w:val="00FF0109"/>
    <w:rsid w:val="00FF09FD"/>
    <w:rsid w:val="00FF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DFB91A3"/>
  <w15:docId w15:val="{5EA24A39-1516-4ED7-87C2-3A1162FF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496E69"/>
    <w:pPr>
      <w:jc w:val="right"/>
    </w:pPr>
  </w:style>
  <w:style w:type="character" w:customStyle="1" w:styleId="afb">
    <w:name w:val="日期 字元"/>
    <w:basedOn w:val="a0"/>
    <w:link w:val="afa"/>
    <w:rsid w:val="00496E69"/>
    <w:rPr>
      <w:rFonts w:ascii="標楷體" w:eastAsia="標楷體"/>
      <w:kern w:val="2"/>
      <w:sz w:val="24"/>
      <w:szCs w:val="24"/>
    </w:rPr>
  </w:style>
  <w:style w:type="paragraph" w:styleId="afc">
    <w:name w:val="List Paragraph"/>
    <w:basedOn w:val="a"/>
    <w:uiPriority w:val="34"/>
    <w:qFormat/>
    <w:rsid w:val="00BC49B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7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B47112-D977-4178-B04D-5DD38C8C5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2</Pages>
  <Words>955</Words>
  <Characters>1137</Characters>
  <Application>Microsoft Office Word</Application>
  <DocSecurity>0</DocSecurity>
  <Lines>61</Lines>
  <Paragraphs>28</Paragraphs>
  <ScaleCrop>false</ScaleCrop>
  <Company>eic</Company>
  <LinksUpToDate>false</LinksUpToDate>
  <CharactersWithSpaces>1142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Administrator</cp:lastModifiedBy>
  <cp:revision>2</cp:revision>
  <cp:lastPrinted>2022-10-14T03:55:00Z</cp:lastPrinted>
  <dcterms:created xsi:type="dcterms:W3CDTF">2025-11-14T08:27:00Z</dcterms:created>
  <dcterms:modified xsi:type="dcterms:W3CDTF">2025-11-14T08:27:00Z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GrammarlyDocumentId">
    <vt:lpwstr>e9dc7254-0b61-472e-aaa5-7bee3d4c0797</vt:lpwstr>
  </property>
  <property fmtid="{D5CDD505-2E9C-101B-9397-08002B2CF9AE}" pid="6" name="公文性質">
    <vt:lpwstr>08,一般公文</vt:lpwstr>
  </property>
  <property fmtid="{D5CDD505-2E9C-101B-9397-08002B2CF9AE}" pid="7" name="文號">
    <vt:lpwstr>1142101745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1142101745</vt:lpwstr>
  </property>
  <property fmtid="{D5CDD505-2E9C-101B-9397-08002B2CF9AE}" pid="13" name="發文支號">
    <vt:lpwstr>0</vt:lpwstr>
  </property>
  <property fmtid="{D5CDD505-2E9C-101B-9397-08002B2CF9AE}" pid="14" name="TotFileSize">
    <vt:lpwstr>60</vt:lpwstr>
  </property>
</Properties>
</file>