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19C53" w14:textId="12B1DA54" w:rsidR="00064D29" w:rsidRPr="000631D6" w:rsidRDefault="00064D29">
      <w:pPr>
        <w:pStyle w:val="title"/>
        <w:rPr>
          <w:position w:val="20"/>
        </w:rPr>
      </w:pPr>
      <w:bookmarkStart w:id="0" w:name="發文機關"/>
      <w:bookmarkEnd w:id="0"/>
      <w:r w:rsidRPr="000631D6">
        <w:rPr>
          <w:position w:val="20"/>
        </w:rPr>
        <w:t>立法院</w:t>
      </w:r>
      <w:bookmarkStart w:id="1" w:name="單位名稱"/>
      <w:bookmarkEnd w:id="1"/>
      <w:r w:rsidR="008A6178" w:rsidRPr="000631D6">
        <w:rPr>
          <w:rFonts w:hint="eastAsia"/>
          <w:position w:val="20"/>
        </w:rPr>
        <w:t>財政委員會</w:t>
      </w:r>
      <w:r w:rsidRPr="000631D6">
        <w:rPr>
          <w:position w:val="20"/>
        </w:rPr>
        <w:t xml:space="preserve">　開會通知單</w:t>
      </w:r>
    </w:p>
    <w:p w14:paraId="7ED6FD8E" w14:textId="77777777" w:rsidR="00064D29" w:rsidRPr="000631D6" w:rsidRDefault="00A86C73">
      <w:pPr>
        <w:pStyle w:val="titlespace"/>
      </w:pPr>
      <w:r w:rsidRPr="000631D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3733E82" wp14:editId="2731FAB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827A5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33E8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10E827A5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8CA35E3" w14:textId="77777777" w:rsidR="00064D29" w:rsidRPr="000631D6" w:rsidRDefault="00064D29">
      <w:pPr>
        <w:pStyle w:val="space2"/>
      </w:pPr>
    </w:p>
    <w:p w14:paraId="2081FE56" w14:textId="77777777" w:rsidR="00064D29" w:rsidRPr="000631D6" w:rsidRDefault="00064D29">
      <w:pPr>
        <w:pStyle w:val="space2"/>
      </w:pPr>
    </w:p>
    <w:p w14:paraId="3606FDE9" w14:textId="77777777" w:rsidR="008A6178" w:rsidRPr="000631D6" w:rsidRDefault="00064D29">
      <w:pPr>
        <w:pStyle w:val="ae"/>
        <w:spacing w:line="360" w:lineRule="exact"/>
      </w:pPr>
      <w:r w:rsidRPr="000631D6">
        <w:t>受文者：</w:t>
      </w:r>
      <w:bookmarkStart w:id="3" w:name="受文者"/>
      <w:bookmarkEnd w:id="3"/>
      <w:r w:rsidR="002B0865" w:rsidRPr="000631D6">
        <w:rPr>
          <w:rFonts w:hint="eastAsia"/>
        </w:rPr>
        <w:t>本會委員</w:t>
      </w:r>
    </w:p>
    <w:p w14:paraId="4547B739" w14:textId="77777777" w:rsidR="00064D29" w:rsidRPr="000631D6" w:rsidRDefault="00064D29">
      <w:pPr>
        <w:pStyle w:val="space"/>
      </w:pPr>
    </w:p>
    <w:p w14:paraId="6B4CEEE7" w14:textId="32811226" w:rsidR="00064D29" w:rsidRPr="000631D6" w:rsidRDefault="00064D29">
      <w:pPr>
        <w:pStyle w:val="af"/>
        <w:spacing w:line="240" w:lineRule="exact"/>
      </w:pPr>
      <w:r w:rsidRPr="000631D6">
        <w:fldChar w:fldCharType="begin"/>
      </w:r>
      <w:r w:rsidRPr="000631D6">
        <w:instrText xml:space="preserve"> MACROBUTTON  DocDispatch 發文日期：</w:instrText>
      </w:r>
      <w:r w:rsidRPr="000631D6">
        <w:fldChar w:fldCharType="end"/>
      </w:r>
      <w:bookmarkStart w:id="4" w:name="發文日期"/>
      <w:bookmarkEnd w:id="4"/>
      <w:r w:rsidR="0087077E" w:rsidRPr="000631D6">
        <w:t>中華民國</w:t>
      </w:r>
      <w:r w:rsidR="00EE0853" w:rsidRPr="000631D6">
        <w:rPr>
          <w:rFonts w:hint="eastAsia"/>
        </w:rPr>
        <w:t>11</w:t>
      </w:r>
      <w:r w:rsidR="00EA67B5" w:rsidRPr="000631D6">
        <w:rPr>
          <w:rFonts w:hint="eastAsia"/>
        </w:rPr>
        <w:t>4</w:t>
      </w:r>
      <w:r w:rsidR="008B3587" w:rsidRPr="000631D6">
        <w:rPr>
          <w:rFonts w:hint="eastAsia"/>
        </w:rPr>
        <w:t>年</w:t>
      </w:r>
      <w:r w:rsidR="004043A5" w:rsidRPr="000631D6">
        <w:rPr>
          <w:rFonts w:hint="eastAsia"/>
        </w:rPr>
        <w:t>11</w:t>
      </w:r>
      <w:r w:rsidR="008B3587" w:rsidRPr="000631D6">
        <w:rPr>
          <w:rFonts w:hint="eastAsia"/>
        </w:rPr>
        <w:t>月</w:t>
      </w:r>
      <w:r w:rsidR="004043A5" w:rsidRPr="000631D6">
        <w:rPr>
          <w:rFonts w:hint="eastAsia"/>
        </w:rPr>
        <w:t>2</w:t>
      </w:r>
      <w:r w:rsidR="001A26FC" w:rsidRPr="000631D6">
        <w:rPr>
          <w:rFonts w:hint="eastAsia"/>
        </w:rPr>
        <w:t>8</w:t>
      </w:r>
      <w:r w:rsidR="0087077E" w:rsidRPr="000631D6">
        <w:t>日</w:t>
      </w:r>
    </w:p>
    <w:p w14:paraId="01761506" w14:textId="2BDDDF9E" w:rsidR="00064D29" w:rsidRPr="000631D6" w:rsidRDefault="00064D29">
      <w:pPr>
        <w:pStyle w:val="af"/>
        <w:spacing w:line="240" w:lineRule="exact"/>
      </w:pPr>
      <w:r w:rsidRPr="000631D6">
        <w:t>發文字號：</w:t>
      </w:r>
      <w:bookmarkStart w:id="5" w:name="發文字號"/>
      <w:bookmarkEnd w:id="5"/>
      <w:r w:rsidR="00645A50">
        <w:rPr>
          <w:rFonts w:hint="eastAsia"/>
        </w:rPr>
        <w:t>台</w:t>
      </w:r>
      <w:proofErr w:type="gramStart"/>
      <w:r w:rsidR="00645A50">
        <w:rPr>
          <w:rFonts w:hint="eastAsia"/>
        </w:rPr>
        <w:t>立財字</w:t>
      </w:r>
      <w:proofErr w:type="gramEnd"/>
      <w:r w:rsidR="00645A50">
        <w:rPr>
          <w:rFonts w:hint="eastAsia"/>
        </w:rPr>
        <w:t>第</w:t>
      </w:r>
      <w:r w:rsidR="00645A50">
        <w:t>1142101846號</w:t>
      </w:r>
    </w:p>
    <w:p w14:paraId="2A113975" w14:textId="77777777" w:rsidR="00064D29" w:rsidRPr="000631D6" w:rsidRDefault="00064D29">
      <w:pPr>
        <w:pStyle w:val="af"/>
        <w:spacing w:line="240" w:lineRule="exact"/>
      </w:pPr>
      <w:r w:rsidRPr="000631D6">
        <w:fldChar w:fldCharType="begin"/>
      </w:r>
      <w:r w:rsidRPr="000631D6">
        <w:instrText xml:space="preserve"> MACROBUTTON  DocSpeed 速別：</w:instrText>
      </w:r>
      <w:r w:rsidRPr="000631D6">
        <w:fldChar w:fldCharType="end"/>
      </w:r>
      <w:bookmarkStart w:id="6" w:name="速別"/>
      <w:bookmarkEnd w:id="6"/>
      <w:r w:rsidR="008A6178" w:rsidRPr="000631D6">
        <w:rPr>
          <w:rFonts w:hint="eastAsia"/>
        </w:rPr>
        <w:t>最速件</w:t>
      </w:r>
    </w:p>
    <w:p w14:paraId="71D612C5" w14:textId="77777777" w:rsidR="00064D29" w:rsidRPr="000631D6" w:rsidRDefault="00064D29">
      <w:pPr>
        <w:pStyle w:val="af"/>
        <w:spacing w:line="240" w:lineRule="exact"/>
      </w:pPr>
      <w:r w:rsidRPr="000631D6">
        <w:fldChar w:fldCharType="begin"/>
      </w:r>
      <w:r w:rsidRPr="000631D6">
        <w:instrText xml:space="preserve"> MACROBUTTON  DocSecurity 密等及解密條件或保密期限：</w:instrText>
      </w:r>
      <w:r w:rsidRPr="000631D6">
        <w:fldChar w:fldCharType="end"/>
      </w:r>
      <w:bookmarkStart w:id="7" w:name="密等及解密條件或保密期限"/>
      <w:bookmarkEnd w:id="7"/>
    </w:p>
    <w:p w14:paraId="3C9B1008" w14:textId="245CF807" w:rsidR="00CB3301" w:rsidRPr="000631D6" w:rsidRDefault="00064D29">
      <w:pPr>
        <w:pStyle w:val="af"/>
        <w:spacing w:line="240" w:lineRule="exact"/>
      </w:pPr>
      <w:r w:rsidRPr="000631D6">
        <w:t>附件：</w:t>
      </w:r>
      <w:bookmarkStart w:id="8" w:name="附件"/>
      <w:bookmarkEnd w:id="8"/>
      <w:r w:rsidR="00EA67B5" w:rsidRPr="000631D6">
        <w:rPr>
          <w:rFonts w:hint="eastAsia"/>
        </w:rPr>
        <w:t>議事日程及關係文書各1份</w:t>
      </w:r>
    </w:p>
    <w:p w14:paraId="23C2D9E6" w14:textId="77777777" w:rsidR="00064D29" w:rsidRPr="000631D6" w:rsidRDefault="00064D29">
      <w:pPr>
        <w:pStyle w:val="af"/>
        <w:spacing w:line="240" w:lineRule="exact"/>
      </w:pPr>
    </w:p>
    <w:p w14:paraId="052E21FA" w14:textId="0C47D35B" w:rsidR="00545638" w:rsidRPr="000631D6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0631D6">
        <w:rPr>
          <w:rFonts w:hAnsi="標楷體"/>
        </w:rPr>
        <w:t>開會事由：</w:t>
      </w:r>
      <w:bookmarkStart w:id="9" w:name="開會事由"/>
      <w:bookmarkEnd w:id="9"/>
      <w:r w:rsidR="00545638" w:rsidRPr="000631D6">
        <w:rPr>
          <w:rFonts w:hAnsi="標楷體" w:hint="eastAsia"/>
          <w:w w:val="95"/>
        </w:rPr>
        <w:t>立法院第</w:t>
      </w:r>
      <w:r w:rsidR="00EE0853" w:rsidRPr="000631D6">
        <w:rPr>
          <w:rFonts w:hAnsi="標楷體" w:hint="eastAsia"/>
          <w:w w:val="95"/>
        </w:rPr>
        <w:t>11</w:t>
      </w:r>
      <w:r w:rsidR="00545638" w:rsidRPr="000631D6">
        <w:rPr>
          <w:rFonts w:hAnsi="標楷體"/>
          <w:w w:val="95"/>
        </w:rPr>
        <w:t>屆第</w:t>
      </w:r>
      <w:r w:rsidR="004043A5" w:rsidRPr="000631D6">
        <w:rPr>
          <w:rFonts w:hAnsi="標楷體" w:hint="eastAsia"/>
          <w:w w:val="95"/>
        </w:rPr>
        <w:t>4</w:t>
      </w:r>
      <w:r w:rsidR="00545638" w:rsidRPr="000631D6">
        <w:rPr>
          <w:rFonts w:hAnsi="標楷體"/>
          <w:w w:val="95"/>
        </w:rPr>
        <w:t>會期財政委員會第</w:t>
      </w:r>
      <w:r w:rsidR="00EA67B5" w:rsidRPr="000631D6">
        <w:rPr>
          <w:rFonts w:hAnsi="標楷體" w:hint="eastAsia"/>
          <w:w w:val="95"/>
        </w:rPr>
        <w:t>1</w:t>
      </w:r>
      <w:r w:rsidR="004043A5" w:rsidRPr="000631D6">
        <w:rPr>
          <w:rFonts w:hAnsi="標楷體" w:hint="eastAsia"/>
          <w:w w:val="95"/>
        </w:rPr>
        <w:t>1</w:t>
      </w:r>
      <w:r w:rsidR="00545638" w:rsidRPr="000631D6">
        <w:rPr>
          <w:rFonts w:hAnsi="標楷體"/>
          <w:w w:val="95"/>
        </w:rPr>
        <w:t>次全體委員會議</w:t>
      </w:r>
    </w:p>
    <w:p w14:paraId="2D89DBA0" w14:textId="2895FA68" w:rsidR="00312EC7" w:rsidRPr="000631D6" w:rsidRDefault="00D508C3" w:rsidP="00E416B5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0631D6">
        <w:rPr>
          <w:rFonts w:hAnsi="標楷體" w:hint="eastAsia"/>
          <w:bCs/>
          <w:spacing w:val="-8"/>
        </w:rPr>
        <w:t>一、</w:t>
      </w:r>
      <w:r w:rsidR="00337C78" w:rsidRPr="000631D6">
        <w:rPr>
          <w:rFonts w:hAnsi="標楷體" w:hint="eastAsia"/>
          <w:bCs/>
          <w:spacing w:val="-8"/>
        </w:rPr>
        <w:t>繼續</w:t>
      </w:r>
      <w:r w:rsidR="00337C78" w:rsidRPr="000631D6">
        <w:rPr>
          <w:rFonts w:hAnsi="標楷體" w:hint="eastAsia"/>
          <w:bCs/>
        </w:rPr>
        <w:t>審查「</w:t>
      </w:r>
      <w:r w:rsidR="004043A5" w:rsidRPr="000631D6">
        <w:rPr>
          <w:rFonts w:hAnsi="標楷體" w:hint="eastAsia"/>
          <w:bCs/>
        </w:rPr>
        <w:t>使用牌照稅法</w:t>
      </w:r>
      <w:r w:rsidR="00EA67B5" w:rsidRPr="000631D6">
        <w:rPr>
          <w:rFonts w:hAnsi="標楷體" w:hint="eastAsia"/>
          <w:bCs/>
        </w:rPr>
        <w:t>」</w:t>
      </w:r>
      <w:r w:rsidR="004043A5" w:rsidRPr="000631D6">
        <w:rPr>
          <w:rFonts w:hAnsi="標楷體" w:hint="eastAsia"/>
          <w:bCs/>
        </w:rPr>
        <w:t>29</w:t>
      </w:r>
      <w:r w:rsidR="00EA67B5" w:rsidRPr="000631D6">
        <w:rPr>
          <w:rFonts w:hAnsi="標楷體" w:hint="eastAsia"/>
          <w:bCs/>
        </w:rPr>
        <w:t>案</w:t>
      </w:r>
      <w:r w:rsidR="00337C78" w:rsidRPr="000631D6">
        <w:rPr>
          <w:rFonts w:hAnsi="標楷體" w:hint="eastAsia"/>
          <w:bCs/>
        </w:rPr>
        <w:t>：</w:t>
      </w:r>
    </w:p>
    <w:p w14:paraId="1CBB679D" w14:textId="01A86042" w:rsidR="00E416B5" w:rsidRPr="000631D6" w:rsidRDefault="004043A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0" w:name="_Hlk195797473"/>
      <w:r w:rsidRPr="000631D6">
        <w:rPr>
          <w:rFonts w:hAnsi="標楷體" w:hint="eastAsia"/>
          <w:bCs/>
          <w:szCs w:val="36"/>
        </w:rPr>
        <w:t>行政院函請審議、本院委員邱鎮軍等19人、委員陳超明等18人、委員羅明才等20人、委員廖偉翔等19人、委員楊瓊瓔等27人、委員許宇</w:t>
      </w:r>
      <w:proofErr w:type="gramStart"/>
      <w:r w:rsidRPr="000631D6">
        <w:rPr>
          <w:rFonts w:hAnsi="標楷體" w:hint="eastAsia"/>
          <w:bCs/>
          <w:szCs w:val="36"/>
        </w:rPr>
        <w:t>甄</w:t>
      </w:r>
      <w:proofErr w:type="gramEnd"/>
      <w:r w:rsidRPr="000631D6">
        <w:rPr>
          <w:rFonts w:hAnsi="標楷體" w:hint="eastAsia"/>
          <w:bCs/>
          <w:szCs w:val="36"/>
        </w:rPr>
        <w:t>等22人、委員邱若華等17人、委員林俊憲等26人、委員王鴻薇等19人、委員李彥秀等16人、委員蘇清泉等18人、委員徐欣瑩等24人、委員郭昱晴等19人、委員王美惠等19人、委員李坤城等18人、委員羅廷</w:t>
      </w:r>
      <w:proofErr w:type="gramStart"/>
      <w:r w:rsidRPr="000631D6">
        <w:rPr>
          <w:rFonts w:hAnsi="標楷體" w:hint="eastAsia"/>
          <w:bCs/>
          <w:szCs w:val="36"/>
        </w:rPr>
        <w:t>瑋</w:t>
      </w:r>
      <w:proofErr w:type="gramEnd"/>
      <w:r w:rsidRPr="000631D6">
        <w:rPr>
          <w:rFonts w:hAnsi="標楷體" w:hint="eastAsia"/>
          <w:bCs/>
          <w:szCs w:val="36"/>
        </w:rPr>
        <w:t>等17人、委員郭國文等18人、委員吳沛憶等17人、委員葛如鈞等16人、委員沈發惠等17人、委員林思銘等22人、委員賴士葆等25人、委員黃健豪等20人分別擬具「使用牌照稅法第五</w:t>
      </w:r>
      <w:proofErr w:type="gramStart"/>
      <w:r w:rsidRPr="000631D6">
        <w:rPr>
          <w:rFonts w:hAnsi="標楷體" w:hint="eastAsia"/>
          <w:bCs/>
          <w:szCs w:val="36"/>
        </w:rPr>
        <w:t>條</w:t>
      </w:r>
      <w:proofErr w:type="gramEnd"/>
      <w:r w:rsidRPr="000631D6">
        <w:rPr>
          <w:rFonts w:hAnsi="標楷體" w:hint="eastAsia"/>
          <w:bCs/>
          <w:szCs w:val="36"/>
        </w:rPr>
        <w:t>條文修正草案」等24案</w:t>
      </w:r>
      <w:r w:rsidR="00EA67B5" w:rsidRPr="000631D6">
        <w:rPr>
          <w:rFonts w:hAnsi="標楷體" w:hint="eastAsia"/>
          <w:bCs/>
          <w:szCs w:val="36"/>
        </w:rPr>
        <w:t>。</w:t>
      </w:r>
      <w:bookmarkEnd w:id="10"/>
    </w:p>
    <w:p w14:paraId="4B28E243" w14:textId="06F575EA" w:rsidR="004762D5" w:rsidRPr="000631D6" w:rsidRDefault="004043A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631D6">
        <w:rPr>
          <w:rFonts w:hAnsi="標楷體" w:hint="eastAsia"/>
          <w:bCs/>
        </w:rPr>
        <w:t>本院台灣民眾黨黨團擬具「使用牌照稅法第五條及第七</w:t>
      </w:r>
      <w:proofErr w:type="gramStart"/>
      <w:r w:rsidRPr="000631D6">
        <w:rPr>
          <w:rFonts w:hAnsi="標楷體" w:hint="eastAsia"/>
          <w:bCs/>
        </w:rPr>
        <w:t>條</w:t>
      </w:r>
      <w:proofErr w:type="gramEnd"/>
      <w:r w:rsidRPr="000631D6">
        <w:rPr>
          <w:rFonts w:hAnsi="標楷體" w:hint="eastAsia"/>
          <w:bCs/>
        </w:rPr>
        <w:t>條文修正草案」案</w:t>
      </w:r>
      <w:r w:rsidR="004762D5" w:rsidRPr="000631D6">
        <w:rPr>
          <w:rFonts w:hAnsi="標楷體" w:hint="eastAsia"/>
          <w:bCs/>
        </w:rPr>
        <w:t>。</w:t>
      </w:r>
    </w:p>
    <w:p w14:paraId="3D378EFF" w14:textId="5146944C" w:rsidR="00337C78" w:rsidRPr="000631D6" w:rsidRDefault="004043A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1" w:name="_Hlk195797786"/>
      <w:r w:rsidRPr="000631D6">
        <w:rPr>
          <w:rFonts w:hAnsi="標楷體" w:hint="eastAsia"/>
          <w:bCs/>
          <w:szCs w:val="36"/>
        </w:rPr>
        <w:t>本院委員廖先翔等17人擬具「使用牌照稅法第五條及第三十八</w:t>
      </w:r>
      <w:proofErr w:type="gramStart"/>
      <w:r w:rsidRPr="000631D6">
        <w:rPr>
          <w:rFonts w:hAnsi="標楷體" w:hint="eastAsia"/>
          <w:bCs/>
          <w:szCs w:val="36"/>
        </w:rPr>
        <w:t>條</w:t>
      </w:r>
      <w:proofErr w:type="gramEnd"/>
      <w:r w:rsidRPr="000631D6">
        <w:rPr>
          <w:rFonts w:hAnsi="標楷體" w:hint="eastAsia"/>
          <w:bCs/>
          <w:szCs w:val="36"/>
        </w:rPr>
        <w:t>條文修正草案」案</w:t>
      </w:r>
      <w:r w:rsidR="00EA67B5" w:rsidRPr="000631D6">
        <w:rPr>
          <w:rFonts w:hAnsi="標楷體" w:hint="eastAsia"/>
          <w:bCs/>
          <w:szCs w:val="36"/>
        </w:rPr>
        <w:t>。</w:t>
      </w:r>
      <w:bookmarkEnd w:id="11"/>
    </w:p>
    <w:p w14:paraId="412565E6" w14:textId="2824740A" w:rsidR="00337C78" w:rsidRPr="000631D6" w:rsidRDefault="004043A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2" w:name="_Hlk195797821"/>
      <w:r w:rsidRPr="000631D6">
        <w:rPr>
          <w:rFonts w:hAnsi="標楷體" w:hint="eastAsia"/>
          <w:bCs/>
          <w:szCs w:val="36"/>
        </w:rPr>
        <w:t>本院委員牛煦庭等17人、委員鍾佳濱等16人分別擬具「使用牌照稅法第七</w:t>
      </w:r>
      <w:proofErr w:type="gramStart"/>
      <w:r w:rsidRPr="000631D6">
        <w:rPr>
          <w:rFonts w:hAnsi="標楷體" w:hint="eastAsia"/>
          <w:bCs/>
          <w:szCs w:val="36"/>
        </w:rPr>
        <w:t>條</w:t>
      </w:r>
      <w:proofErr w:type="gramEnd"/>
      <w:r w:rsidRPr="000631D6">
        <w:rPr>
          <w:rFonts w:hAnsi="標楷體" w:hint="eastAsia"/>
          <w:bCs/>
          <w:szCs w:val="36"/>
        </w:rPr>
        <w:t>條文修正草案」等2案</w:t>
      </w:r>
      <w:r w:rsidR="00534977" w:rsidRPr="000631D6">
        <w:rPr>
          <w:rFonts w:hAnsi="標楷體" w:hint="eastAsia"/>
          <w:bCs/>
          <w:szCs w:val="36"/>
        </w:rPr>
        <w:t>。</w:t>
      </w:r>
      <w:bookmarkEnd w:id="12"/>
    </w:p>
    <w:p w14:paraId="19845E28" w14:textId="5AC1A710" w:rsidR="004043A5" w:rsidRPr="000631D6" w:rsidRDefault="004043A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631D6">
        <w:rPr>
          <w:rFonts w:hAnsi="標楷體" w:hint="eastAsia"/>
          <w:bCs/>
        </w:rPr>
        <w:t>本院委員廖偉翔等17人擬具「使用牌照稅法第七條及第三十八</w:t>
      </w:r>
      <w:proofErr w:type="gramStart"/>
      <w:r w:rsidRPr="000631D6">
        <w:rPr>
          <w:rFonts w:hAnsi="標楷體" w:hint="eastAsia"/>
          <w:bCs/>
        </w:rPr>
        <w:t>條</w:t>
      </w:r>
      <w:proofErr w:type="gramEnd"/>
      <w:r w:rsidRPr="000631D6">
        <w:rPr>
          <w:rFonts w:hAnsi="標楷體" w:hint="eastAsia"/>
          <w:bCs/>
        </w:rPr>
        <w:t>條文修正草案」案。</w:t>
      </w:r>
    </w:p>
    <w:p w14:paraId="6CAE19C8" w14:textId="0271F413" w:rsidR="00D508C3" w:rsidRPr="000631D6" w:rsidRDefault="00D508C3" w:rsidP="00D508C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0631D6">
        <w:rPr>
          <w:rFonts w:hAnsi="標楷體" w:hint="eastAsia"/>
        </w:rPr>
        <w:t>二、</w:t>
      </w:r>
      <w:r w:rsidR="00337C78" w:rsidRPr="000631D6">
        <w:rPr>
          <w:rFonts w:hAnsi="標楷體" w:hint="eastAsia"/>
          <w:bCs/>
        </w:rPr>
        <w:t>審查「</w:t>
      </w:r>
      <w:r w:rsidR="0097418A" w:rsidRPr="000631D6">
        <w:rPr>
          <w:rFonts w:hAnsi="標楷體" w:hint="eastAsia"/>
          <w:bCs/>
        </w:rPr>
        <w:t>使用牌照稅法</w:t>
      </w:r>
      <w:r w:rsidR="00EA67B5" w:rsidRPr="000631D6">
        <w:rPr>
          <w:rFonts w:hAnsi="標楷體" w:hint="eastAsia"/>
          <w:bCs/>
        </w:rPr>
        <w:t>」</w:t>
      </w:r>
      <w:r w:rsidR="0097418A" w:rsidRPr="000631D6">
        <w:rPr>
          <w:rFonts w:hAnsi="標楷體" w:hint="eastAsia"/>
          <w:bCs/>
        </w:rPr>
        <w:t>16</w:t>
      </w:r>
      <w:r w:rsidR="00EA67B5" w:rsidRPr="000631D6">
        <w:rPr>
          <w:rFonts w:hAnsi="標楷體" w:hint="eastAsia"/>
          <w:bCs/>
        </w:rPr>
        <w:t>案：</w:t>
      </w:r>
    </w:p>
    <w:p w14:paraId="5C696337" w14:textId="6FFFB1AB" w:rsidR="004762D5" w:rsidRPr="000631D6" w:rsidRDefault="0097418A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0631D6">
        <w:rPr>
          <w:rFonts w:hAnsi="標楷體" w:hint="eastAsia"/>
          <w:bCs/>
        </w:rPr>
        <w:lastRenderedPageBreak/>
        <w:t>本院委員陳素月等21人、委員伍麗華</w:t>
      </w:r>
      <w:proofErr w:type="spellStart"/>
      <w:r w:rsidRPr="000631D6">
        <w:rPr>
          <w:rFonts w:hAnsi="標楷體" w:hint="eastAsia"/>
          <w:bCs/>
        </w:rPr>
        <w:t>Saidhai</w:t>
      </w:r>
      <w:proofErr w:type="spellEnd"/>
      <w:r w:rsidRPr="000631D6">
        <w:rPr>
          <w:rFonts w:hAnsi="標楷體" w:hint="eastAsia"/>
          <w:bCs/>
        </w:rPr>
        <w:t xml:space="preserve"> </w:t>
      </w:r>
      <w:proofErr w:type="spellStart"/>
      <w:r w:rsidRPr="000631D6">
        <w:rPr>
          <w:rFonts w:hAnsi="標楷體" w:hint="eastAsia"/>
          <w:bCs/>
        </w:rPr>
        <w:t>Tahovecahe</w:t>
      </w:r>
      <w:proofErr w:type="spellEnd"/>
      <w:r w:rsidRPr="000631D6">
        <w:rPr>
          <w:rFonts w:hAnsi="標楷體" w:hint="eastAsia"/>
          <w:bCs/>
        </w:rPr>
        <w:t>等16人、委員馬文君等16人、委員羅美玲等18人、委員顏寬</w:t>
      </w:r>
      <w:proofErr w:type="gramStart"/>
      <w:r w:rsidRPr="000631D6">
        <w:rPr>
          <w:rFonts w:hAnsi="標楷體" w:hint="eastAsia"/>
          <w:bCs/>
        </w:rPr>
        <w:t>恒</w:t>
      </w:r>
      <w:proofErr w:type="gramEnd"/>
      <w:r w:rsidRPr="000631D6">
        <w:rPr>
          <w:rFonts w:hAnsi="標楷體" w:hint="eastAsia"/>
          <w:bCs/>
        </w:rPr>
        <w:t>等17人、委員林月琴等17人、委員葉元之等20人、委員徐富</w:t>
      </w:r>
      <w:proofErr w:type="gramStart"/>
      <w:r w:rsidRPr="000631D6">
        <w:rPr>
          <w:rFonts w:hAnsi="標楷體" w:hint="eastAsia"/>
          <w:bCs/>
        </w:rPr>
        <w:t>癸</w:t>
      </w:r>
      <w:proofErr w:type="gramEnd"/>
      <w:r w:rsidRPr="000631D6">
        <w:rPr>
          <w:rFonts w:hAnsi="標楷體" w:hint="eastAsia"/>
          <w:bCs/>
        </w:rPr>
        <w:t>等17人、委員陳超明等16人、委員丁學忠等18人、委員張智倫等17人、委員徐巧芯等23人、委員萬美玲等18人、委員洪孟楷等19人、委員翁曉玲等18人分別擬具「</w:t>
      </w:r>
      <w:r w:rsidR="00F2787D" w:rsidRPr="000631D6">
        <w:rPr>
          <w:rFonts w:hAnsi="標楷體" w:hint="eastAsia"/>
          <w:bCs/>
          <w:szCs w:val="36"/>
        </w:rPr>
        <w:t>使用牌照稅法第五</w:t>
      </w:r>
      <w:proofErr w:type="gramStart"/>
      <w:r w:rsidR="00F2787D" w:rsidRPr="000631D6">
        <w:rPr>
          <w:rFonts w:hAnsi="標楷體" w:hint="eastAsia"/>
          <w:bCs/>
          <w:szCs w:val="36"/>
        </w:rPr>
        <w:t>條</w:t>
      </w:r>
      <w:proofErr w:type="gramEnd"/>
      <w:r w:rsidR="00F2787D" w:rsidRPr="000631D6">
        <w:rPr>
          <w:rFonts w:hAnsi="標楷體" w:hint="eastAsia"/>
          <w:bCs/>
          <w:szCs w:val="36"/>
        </w:rPr>
        <w:t>條文修正草案</w:t>
      </w:r>
      <w:r w:rsidRPr="000631D6">
        <w:rPr>
          <w:rFonts w:hAnsi="標楷體" w:hint="eastAsia"/>
          <w:bCs/>
        </w:rPr>
        <w:t>」等15案</w:t>
      </w:r>
      <w:r w:rsidR="004762D5" w:rsidRPr="000631D6">
        <w:rPr>
          <w:rFonts w:hAnsi="標楷體" w:hint="eastAsia"/>
          <w:bCs/>
        </w:rPr>
        <w:t>。</w:t>
      </w:r>
      <w:r w:rsidR="004762D5" w:rsidRPr="000631D6">
        <w:rPr>
          <w:rFonts w:hAnsi="標楷體" w:hint="eastAsia"/>
          <w:b/>
          <w:bCs/>
        </w:rPr>
        <w:t>【</w:t>
      </w:r>
      <w:r w:rsidRPr="000631D6">
        <w:rPr>
          <w:rFonts w:hAnsi="標楷體" w:hint="eastAsia"/>
          <w:b/>
          <w:bCs/>
        </w:rPr>
        <w:t>後1案如經院會復議</w:t>
      </w:r>
      <w:r w:rsidR="004762D5" w:rsidRPr="000631D6">
        <w:rPr>
          <w:rFonts w:hAnsi="標楷體" w:hint="eastAsia"/>
          <w:b/>
          <w:bCs/>
        </w:rPr>
        <w:t>，本次會議不予審查】</w:t>
      </w:r>
    </w:p>
    <w:p w14:paraId="66963E6E" w14:textId="070778C9" w:rsidR="004762D5" w:rsidRPr="000631D6" w:rsidRDefault="0097418A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0631D6">
        <w:rPr>
          <w:rFonts w:hAnsi="標楷體" w:hint="eastAsia"/>
          <w:bCs/>
          <w:szCs w:val="36"/>
        </w:rPr>
        <w:t>本院委員林思銘等23人擬具「使用牌照稅法第七</w:t>
      </w:r>
      <w:proofErr w:type="gramStart"/>
      <w:r w:rsidRPr="000631D6">
        <w:rPr>
          <w:rFonts w:hAnsi="標楷體" w:hint="eastAsia"/>
          <w:bCs/>
          <w:szCs w:val="36"/>
        </w:rPr>
        <w:t>條</w:t>
      </w:r>
      <w:proofErr w:type="gramEnd"/>
      <w:r w:rsidRPr="000631D6">
        <w:rPr>
          <w:rFonts w:hAnsi="標楷體" w:hint="eastAsia"/>
          <w:bCs/>
          <w:szCs w:val="36"/>
        </w:rPr>
        <w:t>條文修正草案」案</w:t>
      </w:r>
      <w:r w:rsidR="004762D5" w:rsidRPr="000631D6">
        <w:rPr>
          <w:rFonts w:hAnsi="標楷體" w:hint="eastAsia"/>
          <w:bCs/>
          <w:szCs w:val="36"/>
        </w:rPr>
        <w:t>。</w:t>
      </w:r>
    </w:p>
    <w:p w14:paraId="4C223BF7" w14:textId="51AE4663" w:rsidR="00064D29" w:rsidRPr="000631D6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0631D6">
        <w:rPr>
          <w:rFonts w:hAnsi="標楷體"/>
        </w:rPr>
        <w:fldChar w:fldCharType="begin"/>
      </w:r>
      <w:r w:rsidRPr="000631D6">
        <w:rPr>
          <w:rFonts w:hAnsi="標楷體"/>
        </w:rPr>
        <w:instrText xml:space="preserve"> MACROBUTTON  DocMeetingTime 開會時間：</w:instrText>
      </w:r>
      <w:r w:rsidRPr="000631D6">
        <w:rPr>
          <w:rFonts w:hAnsi="標楷體"/>
        </w:rPr>
        <w:fldChar w:fldCharType="end"/>
      </w:r>
      <w:bookmarkStart w:id="13" w:name="開會時間"/>
      <w:r w:rsidR="00B17BED" w:rsidRPr="000631D6">
        <w:rPr>
          <w:rFonts w:hAnsi="標楷體"/>
        </w:rPr>
        <w:t>11</w:t>
      </w:r>
      <w:r w:rsidR="00EA67B5" w:rsidRPr="000631D6">
        <w:rPr>
          <w:rFonts w:hAnsi="標楷體" w:hint="eastAsia"/>
        </w:rPr>
        <w:t>4</w:t>
      </w:r>
      <w:r w:rsidR="00B17BED" w:rsidRPr="000631D6">
        <w:rPr>
          <w:rFonts w:hAnsi="標楷體" w:hint="eastAsia"/>
        </w:rPr>
        <w:t>年</w:t>
      </w:r>
      <w:r w:rsidR="002844DE" w:rsidRPr="000631D6">
        <w:rPr>
          <w:rFonts w:hAnsi="標楷體" w:hint="eastAsia"/>
        </w:rPr>
        <w:t>12</w:t>
      </w:r>
      <w:r w:rsidR="00B17BED" w:rsidRPr="000631D6">
        <w:rPr>
          <w:rFonts w:hAnsi="標楷體" w:hint="eastAsia"/>
          <w:w w:val="96"/>
        </w:rPr>
        <w:t>月</w:t>
      </w:r>
      <w:r w:rsidR="002844DE" w:rsidRPr="000631D6">
        <w:rPr>
          <w:rFonts w:hAnsi="標楷體" w:hint="eastAsia"/>
          <w:w w:val="96"/>
        </w:rPr>
        <w:t>4</w:t>
      </w:r>
      <w:r w:rsidR="00B17BED" w:rsidRPr="000631D6">
        <w:rPr>
          <w:rFonts w:hAnsi="標楷體" w:hint="eastAsia"/>
          <w:w w:val="96"/>
        </w:rPr>
        <w:t>日（星期</w:t>
      </w:r>
      <w:r w:rsidR="002844DE" w:rsidRPr="000631D6">
        <w:rPr>
          <w:rFonts w:hAnsi="標楷體" w:hint="eastAsia"/>
          <w:w w:val="96"/>
        </w:rPr>
        <w:t>四</w:t>
      </w:r>
      <w:r w:rsidR="00B17BED" w:rsidRPr="000631D6">
        <w:rPr>
          <w:rFonts w:hAnsi="標楷體" w:hint="eastAsia"/>
          <w:w w:val="96"/>
        </w:rPr>
        <w:t>）</w:t>
      </w:r>
      <w:r w:rsidR="00B17BED" w:rsidRPr="000631D6">
        <w:rPr>
          <w:rFonts w:hAnsi="標楷體" w:hint="eastAsia"/>
        </w:rPr>
        <w:t>上午9時至下午5時30分</w:t>
      </w:r>
      <w:bookmarkEnd w:id="13"/>
    </w:p>
    <w:p w14:paraId="58635590" w14:textId="77777777" w:rsidR="00064D29" w:rsidRPr="000631D6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0631D6">
        <w:rPr>
          <w:rFonts w:hAnsi="標楷體"/>
        </w:rPr>
        <w:t>開會地點：</w:t>
      </w:r>
      <w:bookmarkStart w:id="14" w:name="開會地點"/>
      <w:r w:rsidR="00EE0853" w:rsidRPr="000631D6">
        <w:rPr>
          <w:rFonts w:hAnsi="標楷體" w:hint="eastAsia"/>
        </w:rPr>
        <w:t>群賢樓9樓大禮堂</w:t>
      </w:r>
      <w:bookmarkEnd w:id="14"/>
    </w:p>
    <w:p w14:paraId="75D65631" w14:textId="73C66A49" w:rsidR="00064D29" w:rsidRPr="000631D6" w:rsidRDefault="00064D29" w:rsidP="00F03CF9">
      <w:pPr>
        <w:pStyle w:val="af1"/>
        <w:spacing w:line="360" w:lineRule="atLeast"/>
      </w:pPr>
      <w:r w:rsidRPr="000631D6">
        <w:t>主持人：</w:t>
      </w:r>
      <w:bookmarkStart w:id="15" w:name="主席"/>
      <w:r w:rsidR="004618B3" w:rsidRPr="000631D6">
        <w:rPr>
          <w:rFonts w:hint="eastAsia"/>
        </w:rPr>
        <w:t>林</w:t>
      </w:r>
      <w:r w:rsidR="008A6178" w:rsidRPr="000631D6">
        <w:rPr>
          <w:rFonts w:hint="eastAsia"/>
        </w:rPr>
        <w:t>召集委</w:t>
      </w:r>
      <w:bookmarkEnd w:id="15"/>
      <w:r w:rsidR="00E54269" w:rsidRPr="000631D6">
        <w:rPr>
          <w:rFonts w:hint="eastAsia"/>
        </w:rPr>
        <w:t>員</w:t>
      </w:r>
      <w:r w:rsidR="004618B3" w:rsidRPr="000631D6">
        <w:rPr>
          <w:rFonts w:hint="eastAsia"/>
        </w:rPr>
        <w:t>思銘</w:t>
      </w:r>
    </w:p>
    <w:p w14:paraId="3AB590AF" w14:textId="77777777" w:rsidR="00064D29" w:rsidRPr="000631D6" w:rsidRDefault="00064D29" w:rsidP="00F03CF9">
      <w:pPr>
        <w:pStyle w:val="af1"/>
        <w:spacing w:line="360" w:lineRule="atLeast"/>
        <w:rPr>
          <w:sz w:val="24"/>
        </w:rPr>
      </w:pPr>
      <w:r w:rsidRPr="000631D6">
        <w:t>聯絡人及電話：</w:t>
      </w:r>
      <w:bookmarkStart w:id="16" w:name="聯絡人及電話"/>
      <w:bookmarkEnd w:id="16"/>
      <w:proofErr w:type="gramStart"/>
      <w:r w:rsidR="005374DD" w:rsidRPr="000631D6">
        <w:rPr>
          <w:rFonts w:hint="eastAsia"/>
        </w:rPr>
        <w:t>于</w:t>
      </w:r>
      <w:proofErr w:type="gramEnd"/>
      <w:r w:rsidR="005374DD" w:rsidRPr="000631D6">
        <w:rPr>
          <w:rFonts w:hint="eastAsia"/>
        </w:rPr>
        <w:t>翊庭  23585567</w:t>
      </w:r>
      <w:r w:rsidR="008A6178" w:rsidRPr="000631D6">
        <w:rPr>
          <w:rFonts w:hint="eastAsia"/>
        </w:rPr>
        <w:t xml:space="preserve">  傳真：23585578</w:t>
      </w:r>
    </w:p>
    <w:p w14:paraId="627C5F37" w14:textId="77777777" w:rsidR="00E416B5" w:rsidRPr="000631D6" w:rsidRDefault="00E416B5" w:rsidP="00E416B5">
      <w:pPr>
        <w:pStyle w:val="af2"/>
        <w:spacing w:line="400" w:lineRule="exact"/>
        <w:ind w:left="1203" w:hangingChars="376" w:hanging="1203"/>
      </w:pPr>
      <w:r w:rsidRPr="000631D6">
        <w:t>出席者：</w:t>
      </w:r>
      <w:bookmarkStart w:id="17" w:name="出席者"/>
      <w:bookmarkEnd w:id="17"/>
      <w:r w:rsidRPr="000631D6">
        <w:rPr>
          <w:rFonts w:hint="eastAsia"/>
        </w:rPr>
        <w:t>本會委員</w:t>
      </w:r>
    </w:p>
    <w:p w14:paraId="585DB26C" w14:textId="77777777" w:rsidR="00F96541" w:rsidRPr="000631D6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0631D6">
        <w:t>列席者：</w:t>
      </w:r>
      <w:bookmarkStart w:id="18" w:name="列席者"/>
      <w:bookmarkEnd w:id="18"/>
      <w:r w:rsidRPr="000631D6">
        <w:rPr>
          <w:rFonts w:hint="eastAsia"/>
        </w:rPr>
        <w:t>本院其他委員會委員</w:t>
      </w:r>
    </w:p>
    <w:p w14:paraId="09333361" w14:textId="5ED5F435" w:rsidR="00F96541" w:rsidRPr="000631D6" w:rsidRDefault="004618B3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0631D6">
        <w:rPr>
          <w:rFonts w:hint="eastAsia"/>
        </w:rPr>
        <w:t>財政部</w:t>
      </w:r>
      <w:proofErr w:type="gramStart"/>
      <w:r w:rsidRPr="000631D6">
        <w:rPr>
          <w:rFonts w:hint="eastAsia"/>
        </w:rPr>
        <w:t>莊部長翠雲</w:t>
      </w:r>
      <w:proofErr w:type="gramEnd"/>
      <w:r w:rsidRPr="000631D6">
        <w:rPr>
          <w:rFonts w:hint="eastAsia"/>
        </w:rPr>
        <w:t>、交通部、經濟部、環境部、衛生福利部、法務部、臺北市政府、新北市政府、桃園市政府、臺中市政府、臺南市政府、高雄市政府、新竹縣政府、苗栗縣政府、南投縣政府、彰化縣政府、雲林縣政府、嘉義縣政府、屏東縣政府、宜蘭縣政府、花蓮縣政府、臺東縣政府、澎湖縣政府、金門縣政府、連江縣政府、基隆市政府、新竹市政府、嘉義市政府</w:t>
      </w:r>
    </w:p>
    <w:p w14:paraId="0C46D4F3" w14:textId="77777777" w:rsidR="00F03CF9" w:rsidRPr="000631D6" w:rsidRDefault="00F96541" w:rsidP="00F96541">
      <w:pPr>
        <w:pStyle w:val="af3"/>
        <w:spacing w:line="360" w:lineRule="atLeast"/>
        <w:ind w:left="1280" w:hangingChars="400" w:hanging="1280"/>
      </w:pPr>
      <w:r w:rsidRPr="000631D6">
        <w:rPr>
          <w:rFonts w:hint="eastAsia"/>
        </w:rPr>
        <w:t>副本：</w:t>
      </w:r>
      <w:bookmarkStart w:id="19" w:name="副本"/>
      <w:bookmarkEnd w:id="19"/>
      <w:r w:rsidRPr="000631D6">
        <w:rPr>
          <w:rFonts w:hint="eastAsia"/>
        </w:rPr>
        <w:t>本院各相關單位、本院各黨團</w:t>
      </w:r>
    </w:p>
    <w:p w14:paraId="5DE9E2D5" w14:textId="77777777" w:rsidR="004618B3" w:rsidRPr="000631D6" w:rsidRDefault="004618B3" w:rsidP="004618B3">
      <w:pPr>
        <w:pStyle w:val="af2"/>
        <w:spacing w:line="360" w:lineRule="atLeast"/>
        <w:ind w:left="1203" w:hangingChars="376" w:hanging="1203"/>
      </w:pPr>
      <w:r w:rsidRPr="000631D6">
        <w:rPr>
          <w:rFonts w:hint="eastAsia"/>
        </w:rPr>
        <w:t>備註：</w:t>
      </w:r>
      <w:bookmarkStart w:id="20" w:name="備註"/>
      <w:bookmarkEnd w:id="20"/>
    </w:p>
    <w:p w14:paraId="70AFFF6F" w14:textId="77777777" w:rsidR="004618B3" w:rsidRPr="000631D6" w:rsidRDefault="004618B3" w:rsidP="004618B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0631D6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0631D6">
        <w:rPr>
          <w:rFonts w:hint="eastAsia"/>
          <w:sz w:val="32"/>
          <w:szCs w:val="32"/>
        </w:rPr>
        <w:t>林薦任科員采陵</w:t>
      </w:r>
      <w:proofErr w:type="gramEnd"/>
      <w:r w:rsidRPr="000631D6">
        <w:rPr>
          <w:rFonts w:hint="eastAsia"/>
          <w:sz w:val="32"/>
          <w:szCs w:val="32"/>
        </w:rPr>
        <w:t>，聯絡電話:2358-5586)。</w:t>
      </w:r>
    </w:p>
    <w:p w14:paraId="2AE74168" w14:textId="77777777" w:rsidR="004618B3" w:rsidRPr="000631D6" w:rsidRDefault="004618B3" w:rsidP="004618B3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0631D6">
        <w:rPr>
          <w:rFonts w:hint="eastAsia"/>
          <w:sz w:val="32"/>
          <w:szCs w:val="32"/>
        </w:rPr>
        <w:t>各列席機關單位(機構)</w:t>
      </w:r>
      <w:proofErr w:type="gramStart"/>
      <w:r w:rsidRPr="000631D6">
        <w:rPr>
          <w:rFonts w:hint="eastAsia"/>
          <w:sz w:val="32"/>
          <w:szCs w:val="32"/>
        </w:rPr>
        <w:t>均應經</w:t>
      </w:r>
      <w:proofErr w:type="gramEnd"/>
      <w:r w:rsidRPr="000631D6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2BC7113E" w14:textId="04C504D5" w:rsidR="00F03CF9" w:rsidRPr="000631D6" w:rsidRDefault="004618B3" w:rsidP="004618B3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0631D6">
        <w:rPr>
          <w:rFonts w:hint="eastAsia"/>
          <w:sz w:val="32"/>
          <w:szCs w:val="32"/>
        </w:rPr>
        <w:lastRenderedPageBreak/>
        <w:t>為符合政府</w:t>
      </w:r>
      <w:proofErr w:type="gramStart"/>
      <w:r w:rsidRPr="000631D6">
        <w:rPr>
          <w:rFonts w:hint="eastAsia"/>
          <w:sz w:val="32"/>
          <w:szCs w:val="32"/>
        </w:rPr>
        <w:t>節能減碳及</w:t>
      </w:r>
      <w:proofErr w:type="gramEnd"/>
      <w:r w:rsidRPr="000631D6">
        <w:rPr>
          <w:rFonts w:hint="eastAsia"/>
          <w:sz w:val="32"/>
          <w:szCs w:val="32"/>
        </w:rPr>
        <w:t>環境保護政策，請各單位與會人員自備環保杯。</w:t>
      </w:r>
    </w:p>
    <w:p w14:paraId="0EED30EC" w14:textId="77777777" w:rsidR="00064D29" w:rsidRPr="000631D6" w:rsidRDefault="00064D29">
      <w:pPr>
        <w:pStyle w:val="space1"/>
      </w:pPr>
    </w:p>
    <w:p w14:paraId="3C7A8675" w14:textId="7F50B47F" w:rsidR="00064D29" w:rsidRPr="000631D6" w:rsidRDefault="00064D29">
      <w:pPr>
        <w:pStyle w:val="space1"/>
      </w:pPr>
    </w:p>
    <w:sectPr w:rsidR="00064D29" w:rsidRPr="000631D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857AC" w14:textId="77777777" w:rsidR="00975897" w:rsidRDefault="00975897">
      <w:r>
        <w:separator/>
      </w:r>
    </w:p>
  </w:endnote>
  <w:endnote w:type="continuationSeparator" w:id="0">
    <w:p w14:paraId="42D94829" w14:textId="77777777" w:rsidR="00975897" w:rsidRDefault="00975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56A38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FDBFD57" wp14:editId="5592AAE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F41DE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DBFD5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8F41DE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901BC" w14:textId="77777777" w:rsidR="00975897" w:rsidRDefault="00975897">
      <w:r>
        <w:separator/>
      </w:r>
    </w:p>
  </w:footnote>
  <w:footnote w:type="continuationSeparator" w:id="0">
    <w:p w14:paraId="7CC1A604" w14:textId="77777777" w:rsidR="00975897" w:rsidRDefault="009758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9AB84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6DAD7A4" wp14:editId="048F78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CD13D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DAD7A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14CD13D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F211D30" wp14:editId="0469726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C14CC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211D30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9C14CC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5C56F3EB" wp14:editId="0ED86D0B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2DEF5731"/>
    <w:multiLevelType w:val="hybridMultilevel"/>
    <w:tmpl w:val="2F4614DA"/>
    <w:lvl w:ilvl="0" w:tplc="57667EA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41F3533D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1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7" w:hanging="480"/>
      </w:pPr>
    </w:lvl>
    <w:lvl w:ilvl="2" w:tplc="0409001B" w:tentative="1">
      <w:start w:val="1"/>
      <w:numFmt w:val="lowerRoman"/>
      <w:lvlText w:val="%3."/>
      <w:lvlJc w:val="right"/>
      <w:pPr>
        <w:ind w:left="1147" w:hanging="480"/>
      </w:pPr>
    </w:lvl>
    <w:lvl w:ilvl="3" w:tplc="0409000F" w:tentative="1">
      <w:start w:val="1"/>
      <w:numFmt w:val="decimal"/>
      <w:lvlText w:val="%4."/>
      <w:lvlJc w:val="left"/>
      <w:pPr>
        <w:ind w:left="1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7" w:hanging="480"/>
      </w:pPr>
    </w:lvl>
    <w:lvl w:ilvl="5" w:tplc="0409001B" w:tentative="1">
      <w:start w:val="1"/>
      <w:numFmt w:val="lowerRoman"/>
      <w:lvlText w:val="%6."/>
      <w:lvlJc w:val="right"/>
      <w:pPr>
        <w:ind w:left="2587" w:hanging="480"/>
      </w:pPr>
    </w:lvl>
    <w:lvl w:ilvl="6" w:tplc="0409000F" w:tentative="1">
      <w:start w:val="1"/>
      <w:numFmt w:val="decimal"/>
      <w:lvlText w:val="%7."/>
      <w:lvlJc w:val="left"/>
      <w:pPr>
        <w:ind w:left="3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7" w:hanging="480"/>
      </w:pPr>
    </w:lvl>
    <w:lvl w:ilvl="8" w:tplc="0409001B" w:tentative="1">
      <w:start w:val="1"/>
      <w:numFmt w:val="lowerRoman"/>
      <w:lvlText w:val="%9."/>
      <w:lvlJc w:val="right"/>
      <w:pPr>
        <w:ind w:left="4027" w:hanging="480"/>
      </w:pPr>
    </w:lvl>
  </w:abstractNum>
  <w:abstractNum w:abstractNumId="8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9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4" w15:restartNumberingAfterBreak="0">
    <w:nsid w:val="6D8A1F1A"/>
    <w:multiLevelType w:val="hybridMultilevel"/>
    <w:tmpl w:val="C0A2B374"/>
    <w:lvl w:ilvl="0" w:tplc="AD62385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-113" w:hanging="480"/>
      </w:pPr>
    </w:lvl>
    <w:lvl w:ilvl="2" w:tplc="0409001B" w:tentative="1">
      <w:start w:val="1"/>
      <w:numFmt w:val="lowerRoman"/>
      <w:lvlText w:val="%3."/>
      <w:lvlJc w:val="right"/>
      <w:pPr>
        <w:ind w:left="367" w:hanging="480"/>
      </w:pPr>
    </w:lvl>
    <w:lvl w:ilvl="3" w:tplc="0409000F" w:tentative="1">
      <w:start w:val="1"/>
      <w:numFmt w:val="decimal"/>
      <w:lvlText w:val="%4."/>
      <w:lvlJc w:val="left"/>
      <w:pPr>
        <w:ind w:left="8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27" w:hanging="480"/>
      </w:pPr>
    </w:lvl>
    <w:lvl w:ilvl="5" w:tplc="0409001B" w:tentative="1">
      <w:start w:val="1"/>
      <w:numFmt w:val="lowerRoman"/>
      <w:lvlText w:val="%6."/>
      <w:lvlJc w:val="right"/>
      <w:pPr>
        <w:ind w:left="1807" w:hanging="480"/>
      </w:pPr>
    </w:lvl>
    <w:lvl w:ilvl="6" w:tplc="0409000F" w:tentative="1">
      <w:start w:val="1"/>
      <w:numFmt w:val="decimal"/>
      <w:lvlText w:val="%7."/>
      <w:lvlJc w:val="left"/>
      <w:pPr>
        <w:ind w:left="22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767" w:hanging="480"/>
      </w:pPr>
    </w:lvl>
    <w:lvl w:ilvl="8" w:tplc="0409001B" w:tentative="1">
      <w:start w:val="1"/>
      <w:numFmt w:val="lowerRoman"/>
      <w:lvlText w:val="%9."/>
      <w:lvlJc w:val="right"/>
      <w:pPr>
        <w:ind w:left="3247" w:hanging="480"/>
      </w:pPr>
    </w:lvl>
  </w:abstractNum>
  <w:abstractNum w:abstractNumId="15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6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13"/>
  </w:num>
  <w:num w:numId="5">
    <w:abstractNumId w:val="2"/>
  </w:num>
  <w:num w:numId="6">
    <w:abstractNumId w:val="3"/>
  </w:num>
  <w:num w:numId="7">
    <w:abstractNumId w:val="16"/>
  </w:num>
  <w:num w:numId="8">
    <w:abstractNumId w:val="5"/>
  </w:num>
  <w:num w:numId="9">
    <w:abstractNumId w:val="15"/>
  </w:num>
  <w:num w:numId="10">
    <w:abstractNumId w:val="1"/>
  </w:num>
  <w:num w:numId="11">
    <w:abstractNumId w:val="8"/>
  </w:num>
  <w:num w:numId="12">
    <w:abstractNumId w:val="12"/>
  </w:num>
  <w:num w:numId="13">
    <w:abstractNumId w:val="9"/>
  </w:num>
  <w:num w:numId="14">
    <w:abstractNumId w:val="0"/>
  </w:num>
  <w:num w:numId="15">
    <w:abstractNumId w:val="4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2206D"/>
    <w:rsid w:val="00025187"/>
    <w:rsid w:val="00031F96"/>
    <w:rsid w:val="00037559"/>
    <w:rsid w:val="00043559"/>
    <w:rsid w:val="00045E4A"/>
    <w:rsid w:val="00045F2F"/>
    <w:rsid w:val="000631D6"/>
    <w:rsid w:val="00064D29"/>
    <w:rsid w:val="00066CA1"/>
    <w:rsid w:val="00067933"/>
    <w:rsid w:val="00073FC3"/>
    <w:rsid w:val="000926AC"/>
    <w:rsid w:val="000943E8"/>
    <w:rsid w:val="00096244"/>
    <w:rsid w:val="000A07EB"/>
    <w:rsid w:val="000A6A0C"/>
    <w:rsid w:val="000C47F4"/>
    <w:rsid w:val="000E05C5"/>
    <w:rsid w:val="000E3AE3"/>
    <w:rsid w:val="000E771E"/>
    <w:rsid w:val="00100921"/>
    <w:rsid w:val="001029B4"/>
    <w:rsid w:val="0012021C"/>
    <w:rsid w:val="00126537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943BF"/>
    <w:rsid w:val="001A0D27"/>
    <w:rsid w:val="001A26FC"/>
    <w:rsid w:val="001A77FE"/>
    <w:rsid w:val="001B7F22"/>
    <w:rsid w:val="001C0BD1"/>
    <w:rsid w:val="001C123D"/>
    <w:rsid w:val="001D55E4"/>
    <w:rsid w:val="001E4753"/>
    <w:rsid w:val="001E4BAB"/>
    <w:rsid w:val="001F2CED"/>
    <w:rsid w:val="001F39CE"/>
    <w:rsid w:val="001F539C"/>
    <w:rsid w:val="001F7B2E"/>
    <w:rsid w:val="002157BE"/>
    <w:rsid w:val="002239AD"/>
    <w:rsid w:val="00230E27"/>
    <w:rsid w:val="00250426"/>
    <w:rsid w:val="002568C5"/>
    <w:rsid w:val="00264B0B"/>
    <w:rsid w:val="00273297"/>
    <w:rsid w:val="00281FEB"/>
    <w:rsid w:val="002844DE"/>
    <w:rsid w:val="0028559E"/>
    <w:rsid w:val="0029494F"/>
    <w:rsid w:val="00294C3B"/>
    <w:rsid w:val="00295F6F"/>
    <w:rsid w:val="002A5264"/>
    <w:rsid w:val="002A64BC"/>
    <w:rsid w:val="002B0865"/>
    <w:rsid w:val="002B2EFF"/>
    <w:rsid w:val="002C4A31"/>
    <w:rsid w:val="002D32D4"/>
    <w:rsid w:val="002D6542"/>
    <w:rsid w:val="002E2433"/>
    <w:rsid w:val="002E3AAE"/>
    <w:rsid w:val="002E7A14"/>
    <w:rsid w:val="002F51BD"/>
    <w:rsid w:val="002F5913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37C78"/>
    <w:rsid w:val="00344516"/>
    <w:rsid w:val="00344988"/>
    <w:rsid w:val="00357481"/>
    <w:rsid w:val="00361FA0"/>
    <w:rsid w:val="00365742"/>
    <w:rsid w:val="00383ABC"/>
    <w:rsid w:val="00386DA9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43A5"/>
    <w:rsid w:val="004067B7"/>
    <w:rsid w:val="00413B22"/>
    <w:rsid w:val="00415857"/>
    <w:rsid w:val="00426937"/>
    <w:rsid w:val="004302B6"/>
    <w:rsid w:val="00434E9E"/>
    <w:rsid w:val="00441697"/>
    <w:rsid w:val="00443446"/>
    <w:rsid w:val="004441A8"/>
    <w:rsid w:val="00446222"/>
    <w:rsid w:val="00450A0E"/>
    <w:rsid w:val="004618B3"/>
    <w:rsid w:val="00463AE6"/>
    <w:rsid w:val="00475ACD"/>
    <w:rsid w:val="004762D5"/>
    <w:rsid w:val="00481442"/>
    <w:rsid w:val="0048189F"/>
    <w:rsid w:val="004826BF"/>
    <w:rsid w:val="00482D93"/>
    <w:rsid w:val="00495C2D"/>
    <w:rsid w:val="004A02C9"/>
    <w:rsid w:val="004A2FDB"/>
    <w:rsid w:val="004A6A51"/>
    <w:rsid w:val="004C0787"/>
    <w:rsid w:val="004C6924"/>
    <w:rsid w:val="004D2E6E"/>
    <w:rsid w:val="004E160E"/>
    <w:rsid w:val="005047F7"/>
    <w:rsid w:val="0051495A"/>
    <w:rsid w:val="00517ABF"/>
    <w:rsid w:val="0053112F"/>
    <w:rsid w:val="00531E48"/>
    <w:rsid w:val="00534977"/>
    <w:rsid w:val="005374DD"/>
    <w:rsid w:val="00545638"/>
    <w:rsid w:val="00545BFF"/>
    <w:rsid w:val="005469F3"/>
    <w:rsid w:val="005779B6"/>
    <w:rsid w:val="005B2C1C"/>
    <w:rsid w:val="005B66B7"/>
    <w:rsid w:val="005D2303"/>
    <w:rsid w:val="005F0DD9"/>
    <w:rsid w:val="005F1EE2"/>
    <w:rsid w:val="00613D7E"/>
    <w:rsid w:val="00626D67"/>
    <w:rsid w:val="006322E5"/>
    <w:rsid w:val="006339A4"/>
    <w:rsid w:val="00641936"/>
    <w:rsid w:val="00645553"/>
    <w:rsid w:val="00645A50"/>
    <w:rsid w:val="006479AF"/>
    <w:rsid w:val="00667702"/>
    <w:rsid w:val="00673584"/>
    <w:rsid w:val="006754A5"/>
    <w:rsid w:val="00681C04"/>
    <w:rsid w:val="00684CC5"/>
    <w:rsid w:val="006904DA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0DD1"/>
    <w:rsid w:val="00703283"/>
    <w:rsid w:val="0071316B"/>
    <w:rsid w:val="007141C8"/>
    <w:rsid w:val="0073388F"/>
    <w:rsid w:val="00753F98"/>
    <w:rsid w:val="00754797"/>
    <w:rsid w:val="0076011E"/>
    <w:rsid w:val="007656A3"/>
    <w:rsid w:val="00767DAE"/>
    <w:rsid w:val="00783222"/>
    <w:rsid w:val="00783B2C"/>
    <w:rsid w:val="007854CC"/>
    <w:rsid w:val="00792D6A"/>
    <w:rsid w:val="00795C11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714B"/>
    <w:rsid w:val="0080339D"/>
    <w:rsid w:val="00805339"/>
    <w:rsid w:val="00811113"/>
    <w:rsid w:val="0081266A"/>
    <w:rsid w:val="00816978"/>
    <w:rsid w:val="0083337E"/>
    <w:rsid w:val="00867B74"/>
    <w:rsid w:val="00867BA6"/>
    <w:rsid w:val="0087077E"/>
    <w:rsid w:val="00874FF6"/>
    <w:rsid w:val="008A133F"/>
    <w:rsid w:val="008A55B3"/>
    <w:rsid w:val="008A6178"/>
    <w:rsid w:val="008A7AE5"/>
    <w:rsid w:val="008B3587"/>
    <w:rsid w:val="008D25D5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0EB"/>
    <w:rsid w:val="00957F68"/>
    <w:rsid w:val="009645EA"/>
    <w:rsid w:val="0097418A"/>
    <w:rsid w:val="00975897"/>
    <w:rsid w:val="009773C1"/>
    <w:rsid w:val="00992406"/>
    <w:rsid w:val="009A3CD6"/>
    <w:rsid w:val="009A5DC7"/>
    <w:rsid w:val="009A6BE9"/>
    <w:rsid w:val="009B5D93"/>
    <w:rsid w:val="009C44E9"/>
    <w:rsid w:val="009D5869"/>
    <w:rsid w:val="009D5D03"/>
    <w:rsid w:val="009D5E6C"/>
    <w:rsid w:val="009E25A9"/>
    <w:rsid w:val="009E751A"/>
    <w:rsid w:val="009F130B"/>
    <w:rsid w:val="009F742A"/>
    <w:rsid w:val="00A015EA"/>
    <w:rsid w:val="00A05C6A"/>
    <w:rsid w:val="00A07650"/>
    <w:rsid w:val="00A1052D"/>
    <w:rsid w:val="00A224F6"/>
    <w:rsid w:val="00A24B81"/>
    <w:rsid w:val="00A267EF"/>
    <w:rsid w:val="00A436BE"/>
    <w:rsid w:val="00A4566C"/>
    <w:rsid w:val="00A518E4"/>
    <w:rsid w:val="00A55AD8"/>
    <w:rsid w:val="00A60ECD"/>
    <w:rsid w:val="00A71A2B"/>
    <w:rsid w:val="00A8451F"/>
    <w:rsid w:val="00A86C73"/>
    <w:rsid w:val="00A958D9"/>
    <w:rsid w:val="00AB3AD6"/>
    <w:rsid w:val="00AE2924"/>
    <w:rsid w:val="00AE2B87"/>
    <w:rsid w:val="00AF549C"/>
    <w:rsid w:val="00AF554B"/>
    <w:rsid w:val="00B02DBE"/>
    <w:rsid w:val="00B17BED"/>
    <w:rsid w:val="00B202E0"/>
    <w:rsid w:val="00B2383C"/>
    <w:rsid w:val="00B35526"/>
    <w:rsid w:val="00B44A9F"/>
    <w:rsid w:val="00B4585F"/>
    <w:rsid w:val="00B66053"/>
    <w:rsid w:val="00B67BF8"/>
    <w:rsid w:val="00B7434A"/>
    <w:rsid w:val="00B74A26"/>
    <w:rsid w:val="00B863E2"/>
    <w:rsid w:val="00B94AE0"/>
    <w:rsid w:val="00BB3F62"/>
    <w:rsid w:val="00BC026E"/>
    <w:rsid w:val="00BC0F00"/>
    <w:rsid w:val="00BC18B9"/>
    <w:rsid w:val="00BC1B72"/>
    <w:rsid w:val="00BC5E72"/>
    <w:rsid w:val="00BD39DD"/>
    <w:rsid w:val="00BE0316"/>
    <w:rsid w:val="00BE0C0C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95A64"/>
    <w:rsid w:val="00CA05C8"/>
    <w:rsid w:val="00CA167A"/>
    <w:rsid w:val="00CA4BB8"/>
    <w:rsid w:val="00CB20A1"/>
    <w:rsid w:val="00CB3301"/>
    <w:rsid w:val="00CD0292"/>
    <w:rsid w:val="00CD2BA1"/>
    <w:rsid w:val="00CE40F4"/>
    <w:rsid w:val="00CF0A83"/>
    <w:rsid w:val="00D0105C"/>
    <w:rsid w:val="00D0194C"/>
    <w:rsid w:val="00D224D1"/>
    <w:rsid w:val="00D25540"/>
    <w:rsid w:val="00D41CCC"/>
    <w:rsid w:val="00D44F69"/>
    <w:rsid w:val="00D508C3"/>
    <w:rsid w:val="00D55764"/>
    <w:rsid w:val="00D647AE"/>
    <w:rsid w:val="00D73F73"/>
    <w:rsid w:val="00D77202"/>
    <w:rsid w:val="00D83D8C"/>
    <w:rsid w:val="00D925F5"/>
    <w:rsid w:val="00D96E16"/>
    <w:rsid w:val="00DA43FC"/>
    <w:rsid w:val="00DA4D6E"/>
    <w:rsid w:val="00DB26CE"/>
    <w:rsid w:val="00DC1B51"/>
    <w:rsid w:val="00DC61AD"/>
    <w:rsid w:val="00DE32A4"/>
    <w:rsid w:val="00DF33B8"/>
    <w:rsid w:val="00DF736C"/>
    <w:rsid w:val="00E03DA3"/>
    <w:rsid w:val="00E10B20"/>
    <w:rsid w:val="00E15033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97784"/>
    <w:rsid w:val="00E97997"/>
    <w:rsid w:val="00EA67B5"/>
    <w:rsid w:val="00EB0824"/>
    <w:rsid w:val="00EB1D90"/>
    <w:rsid w:val="00EC2A08"/>
    <w:rsid w:val="00ED2A9A"/>
    <w:rsid w:val="00EE0853"/>
    <w:rsid w:val="00EF5180"/>
    <w:rsid w:val="00EF6F62"/>
    <w:rsid w:val="00F03CF9"/>
    <w:rsid w:val="00F216D7"/>
    <w:rsid w:val="00F2787D"/>
    <w:rsid w:val="00F34ABD"/>
    <w:rsid w:val="00F53FF1"/>
    <w:rsid w:val="00F6244A"/>
    <w:rsid w:val="00F63B9F"/>
    <w:rsid w:val="00F6605F"/>
    <w:rsid w:val="00F7413E"/>
    <w:rsid w:val="00F84517"/>
    <w:rsid w:val="00F93C99"/>
    <w:rsid w:val="00F96541"/>
    <w:rsid w:val="00FA5497"/>
    <w:rsid w:val="00FB5254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5DAB1E2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  <w:style w:type="paragraph" w:customStyle="1" w:styleId="Default">
    <w:name w:val="Default"/>
    <w:rsid w:val="00700DD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01E5F-0216-498F-9CDD-3E4F9BC2D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3</Pages>
  <Words>212</Words>
  <Characters>1213</Characters>
  <Application>Microsoft Office Word</Application>
  <DocSecurity>0</DocSecurity>
  <Lines>10</Lines>
  <Paragraphs>2</Paragraphs>
  <ScaleCrop>false</ScaleCrop>
  <Company>eic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2025-05-01T06:39:00Z</cp:lastPrinted>
  <dcterms:created xsi:type="dcterms:W3CDTF">2025-11-28T01:10:00Z</dcterms:created>
  <dcterms:modified xsi:type="dcterms:W3CDTF">2025-11-28T01:10:00Z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1b6e8c68-f5dc-41f3-a20e-da22feee406a</vt:lpwstr>
  </property>
  <property fmtid="{D5CDD505-2E9C-101B-9397-08002B2CF9AE}" pid="6" name="公文性質">
    <vt:lpwstr>08,一般公文</vt:lpwstr>
  </property>
  <property fmtid="{D5CDD505-2E9C-101B-9397-08002B2CF9AE}" pid="7" name="文號">
    <vt:lpwstr>1142101846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1142101846</vt:lpwstr>
  </property>
  <property fmtid="{D5CDD505-2E9C-101B-9397-08002B2CF9AE}" pid="13" name="發文支號">
    <vt:lpwstr>0</vt:lpwstr>
  </property>
  <property fmtid="{D5CDD505-2E9C-101B-9397-08002B2CF9AE}" pid="14" name="TotFileSize">
    <vt:lpwstr>1161</vt:lpwstr>
  </property>
</Properties>
</file>