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215217643"/>
    <w:bookmarkEnd w:id="0"/>
    <w:p w14:paraId="1FA515D1" w14:textId="559237E0" w:rsidR="00375D8C" w:rsidRPr="009823AB" w:rsidRDefault="0083650C">
      <w:pPr>
        <w:pStyle w:val="title"/>
        <w:rPr>
          <w:rStyle w:val="20"/>
          <w:position w:val="20"/>
        </w:rPr>
      </w:pPr>
      <w:r w:rsidRPr="009823AB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025C4B53" wp14:editId="0D1000EA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796811" w14:textId="77777777" w:rsidR="00375D8C" w:rsidRDefault="00375D8C">
                            <w:pPr>
                              <w:pStyle w:val="af7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5C4B53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" filled="f" stroked="f">
                <v:stroke dashstyle="1 1"/>
                <v:textbox inset="2.5mm,1.3mm,2.5mm,1.3mm">
                  <w:txbxContent>
                    <w:p w14:paraId="28796811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9823AB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9C261BB" wp14:editId="4CC74F50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99E705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FE26E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FE26E5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4940700D" w14:textId="77777777" w:rsidR="00FE26E5" w:rsidRDefault="00FE26E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承辦人</w:t>
                            </w:r>
                            <w:r w:rsidR="00375D8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：</w:t>
                            </w:r>
                            <w:bookmarkStart w:id="3" w:name="聯絡方式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林淑萍</w:t>
                            </w:r>
                          </w:p>
                          <w:p w14:paraId="48177644" w14:textId="77777777" w:rsidR="00FE26E5" w:rsidRDefault="00FE26E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(02)2358-5507</w:t>
                            </w:r>
                          </w:p>
                          <w:p w14:paraId="4720FCD9" w14:textId="77777777" w:rsidR="00FE26E5" w:rsidRDefault="00FE26E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(02)2358-5502</w:t>
                            </w:r>
                          </w:p>
                          <w:p w14:paraId="5790EB1F" w14:textId="77777777" w:rsidR="00375D8C" w:rsidRDefault="00FE26E5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電子信箱：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ly21070@ly.gov.tw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C261BB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" filled="f" stroked="f">
                <v:stroke dashstyle="1 1"/>
                <v:textbox>
                  <w:txbxContent>
                    <w:p w14:paraId="3699E705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FE26E5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FE26E5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4940700D" w14:textId="77777777" w:rsidR="00FE26E5" w:rsidRDefault="00FE26E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承辦人</w:t>
                      </w:r>
                      <w:r w:rsidR="00375D8C">
                        <w:rPr>
                          <w:rFonts w:hint="eastAsia"/>
                          <w:sz w:val="22"/>
                          <w:szCs w:val="22"/>
                        </w:rPr>
                        <w:t>：</w:t>
                      </w:r>
                      <w:bookmarkStart w:id="5" w:name="聯絡方式"/>
                      <w:bookmarkEnd w:id="5"/>
                      <w:r>
                        <w:rPr>
                          <w:rFonts w:hint="eastAsia"/>
                          <w:sz w:val="22"/>
                          <w:szCs w:val="22"/>
                        </w:rPr>
                        <w:t>林淑萍</w:t>
                      </w:r>
                    </w:p>
                    <w:p w14:paraId="48177644" w14:textId="77777777" w:rsidR="00FE26E5" w:rsidRDefault="00FE26E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(02)2358-5507</w:t>
                      </w:r>
                    </w:p>
                    <w:p w14:paraId="4720FCD9" w14:textId="77777777" w:rsidR="00FE26E5" w:rsidRDefault="00FE26E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傳真：</w:t>
                      </w:r>
                      <w:r>
                        <w:rPr>
                          <w:sz w:val="22"/>
                          <w:szCs w:val="22"/>
                        </w:rPr>
                        <w:t>(02)2358-5502</w:t>
                      </w:r>
                    </w:p>
                    <w:p w14:paraId="5790EB1F" w14:textId="77777777" w:rsidR="00375D8C" w:rsidRDefault="00FE26E5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電子信箱：</w:t>
                      </w:r>
                      <w:r>
                        <w:rPr>
                          <w:sz w:val="22"/>
                          <w:szCs w:val="22"/>
                        </w:rPr>
                        <w:t>ly21070@ly.gov.tw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="00375D8C" w:rsidRPr="009823AB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="00FE26E5" w:rsidRPr="009823AB">
        <w:rPr>
          <w:rStyle w:val="20"/>
          <w:rFonts w:hint="eastAsia"/>
          <w:position w:val="20"/>
        </w:rPr>
        <w:t>內政委員會</w:t>
      </w:r>
      <w:r w:rsidR="00375D8C" w:rsidRPr="009823AB">
        <w:rPr>
          <w:rStyle w:val="20"/>
          <w:rFonts w:hint="eastAsia"/>
          <w:position w:val="20"/>
        </w:rPr>
        <w:t xml:space="preserve">　函</w:t>
      </w:r>
    </w:p>
    <w:p w14:paraId="1B42AB80" w14:textId="77777777" w:rsidR="00375D8C" w:rsidRPr="009823AB" w:rsidRDefault="00375D8C">
      <w:pPr>
        <w:pStyle w:val="titlespace"/>
        <w:rPr>
          <w:rStyle w:val="8"/>
        </w:rPr>
      </w:pPr>
    </w:p>
    <w:p w14:paraId="67BA064B" w14:textId="77777777" w:rsidR="00375D8C" w:rsidRPr="009823AB" w:rsidRDefault="00375D8C">
      <w:pPr>
        <w:pStyle w:val="space2"/>
      </w:pPr>
    </w:p>
    <w:p w14:paraId="66905F4F" w14:textId="77777777" w:rsidR="00375D8C" w:rsidRPr="009823AB" w:rsidRDefault="00375D8C">
      <w:pPr>
        <w:pStyle w:val="space2"/>
      </w:pPr>
    </w:p>
    <w:p w14:paraId="4BA54166" w14:textId="77777777" w:rsidR="00375D8C" w:rsidRPr="009823AB" w:rsidRDefault="00375D8C">
      <w:pPr>
        <w:pStyle w:val="11"/>
        <w:spacing w:line="14" w:lineRule="exact"/>
        <w:ind w:leftChars="0" w:left="0"/>
      </w:pPr>
    </w:p>
    <w:p w14:paraId="1DCACEE2" w14:textId="0113632E" w:rsidR="00375D8C" w:rsidRPr="009823AB" w:rsidRDefault="00375D8C">
      <w:pPr>
        <w:pStyle w:val="ad"/>
        <w:spacing w:line="360" w:lineRule="exact"/>
      </w:pPr>
      <w:r w:rsidRPr="009823AB">
        <w:rPr>
          <w:rFonts w:hint="eastAsia"/>
        </w:rPr>
        <w:t>受文者：</w:t>
      </w:r>
      <w:bookmarkStart w:id="6" w:name="受文者"/>
      <w:bookmarkEnd w:id="6"/>
      <w:r w:rsidR="00692809">
        <w:rPr>
          <w:rFonts w:hint="eastAsia"/>
        </w:rPr>
        <w:t>本會委員</w:t>
      </w:r>
    </w:p>
    <w:p w14:paraId="086F6C00" w14:textId="28AE3754" w:rsidR="00375D8C" w:rsidRPr="009823AB" w:rsidRDefault="0083650C">
      <w:pPr>
        <w:pStyle w:val="space"/>
      </w:pPr>
      <w:r w:rsidRPr="009823A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0E68B6D" wp14:editId="73EFD9D0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E7A1F7" w14:textId="3E8D6BA8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14:paraId="643D58B2" w14:textId="5267D336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E68B6D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" stroked="f">
                <v:stroke dashstyle="1 1" endcap="round"/>
                <v:textbox>
                  <w:txbxContent>
                    <w:p w14:paraId="2FE7A1F7" w14:textId="3E8D6BA8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9" w:name="分類號"/>
                      <w:bookmarkEnd w:id="9"/>
                    </w:p>
                    <w:p w14:paraId="643D58B2" w14:textId="5267D336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0" w:name="保存年限"/>
                      <w:bookmarkEnd w:id="10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358F02CF" w14:textId="2CF7C137" w:rsidR="00375D8C" w:rsidRPr="009823AB" w:rsidRDefault="00375D8C">
      <w:pPr>
        <w:pStyle w:val="ae"/>
        <w:spacing w:line="240" w:lineRule="exact"/>
      </w:pPr>
      <w:r w:rsidRPr="009823AB">
        <w:fldChar w:fldCharType="begin"/>
      </w:r>
      <w:r w:rsidRPr="009823AB">
        <w:instrText xml:space="preserve"> </w:instrText>
      </w:r>
      <w:r w:rsidRPr="009823AB">
        <w:rPr>
          <w:rFonts w:hint="eastAsia"/>
        </w:rPr>
        <w:instrText>MACROBUTTON  DocDispatch 發文日期：</w:instrText>
      </w:r>
      <w:r w:rsidRPr="009823AB">
        <w:fldChar w:fldCharType="end"/>
      </w:r>
      <w:bookmarkStart w:id="9" w:name="發文日期"/>
      <w:bookmarkEnd w:id="9"/>
      <w:r w:rsidR="00A334F3" w:rsidRPr="009823AB">
        <w:rPr>
          <w:rFonts w:hint="eastAsia"/>
        </w:rPr>
        <w:t>中華民國</w:t>
      </w:r>
      <w:r w:rsidR="00A334F3" w:rsidRPr="009823AB">
        <w:t>114年11月28日</w:t>
      </w:r>
    </w:p>
    <w:p w14:paraId="4A6B8BA0" w14:textId="0A06F030" w:rsidR="00375D8C" w:rsidRPr="009823AB" w:rsidRDefault="00375D8C">
      <w:pPr>
        <w:pStyle w:val="ae"/>
        <w:spacing w:line="240" w:lineRule="exact"/>
      </w:pPr>
      <w:r w:rsidRPr="009823AB">
        <w:rPr>
          <w:rFonts w:hint="eastAsia"/>
        </w:rPr>
        <w:t>發文字號：</w:t>
      </w:r>
      <w:bookmarkStart w:id="10" w:name="發文字號"/>
      <w:bookmarkEnd w:id="10"/>
      <w:r w:rsidR="004F33B7">
        <w:rPr>
          <w:rFonts w:hint="eastAsia"/>
        </w:rPr>
        <w:t>台立內字第</w:t>
      </w:r>
      <w:r w:rsidR="004F33B7">
        <w:t>1144002051號</w:t>
      </w:r>
    </w:p>
    <w:p w14:paraId="1AD85D75" w14:textId="4063C753" w:rsidR="00375D8C" w:rsidRPr="009823AB" w:rsidRDefault="00375D8C">
      <w:pPr>
        <w:pStyle w:val="ae"/>
        <w:spacing w:line="240" w:lineRule="exact"/>
      </w:pPr>
      <w:r w:rsidRPr="009823AB">
        <w:fldChar w:fldCharType="begin"/>
      </w:r>
      <w:r w:rsidRPr="009823AB">
        <w:instrText xml:space="preserve"> </w:instrText>
      </w:r>
      <w:r w:rsidRPr="009823AB">
        <w:rPr>
          <w:rFonts w:hint="eastAsia"/>
        </w:rPr>
        <w:instrText>MACROBUTTON  DocSpeed 速別：</w:instrText>
      </w:r>
      <w:r w:rsidRPr="009823AB">
        <w:fldChar w:fldCharType="end"/>
      </w:r>
      <w:bookmarkStart w:id="11" w:name="速別"/>
      <w:bookmarkEnd w:id="11"/>
      <w:r w:rsidR="0083650C" w:rsidRPr="009823AB">
        <w:rPr>
          <w:rFonts w:hint="eastAsia"/>
        </w:rPr>
        <w:t>最速件</w:t>
      </w:r>
    </w:p>
    <w:p w14:paraId="79860D4B" w14:textId="77777777" w:rsidR="00375D8C" w:rsidRPr="009823AB" w:rsidRDefault="00375D8C">
      <w:pPr>
        <w:pStyle w:val="ae"/>
        <w:spacing w:line="240" w:lineRule="exact"/>
      </w:pPr>
      <w:r w:rsidRPr="009823AB">
        <w:fldChar w:fldCharType="begin"/>
      </w:r>
      <w:r w:rsidRPr="009823AB">
        <w:instrText xml:space="preserve"> </w:instrText>
      </w:r>
      <w:r w:rsidRPr="009823AB">
        <w:rPr>
          <w:rFonts w:hint="eastAsia"/>
        </w:rPr>
        <w:instrText>MACROBUTTON  DocSecurity 密等及解密條件或保密期限：</w:instrText>
      </w:r>
      <w:r w:rsidRPr="009823AB">
        <w:fldChar w:fldCharType="end"/>
      </w:r>
      <w:bookmarkStart w:id="12" w:name="密等及解密條件或保密期限"/>
      <w:bookmarkEnd w:id="12"/>
    </w:p>
    <w:p w14:paraId="26B8F481" w14:textId="26F39797" w:rsidR="00375D8C" w:rsidRPr="009823AB" w:rsidRDefault="00375D8C">
      <w:pPr>
        <w:pStyle w:val="ae"/>
        <w:spacing w:line="240" w:lineRule="exact"/>
      </w:pPr>
      <w:r w:rsidRPr="009823AB">
        <w:rPr>
          <w:rFonts w:hint="eastAsia"/>
        </w:rPr>
        <w:t>附件：</w:t>
      </w:r>
      <w:bookmarkStart w:id="13" w:name="附件"/>
      <w:bookmarkEnd w:id="13"/>
      <w:r w:rsidR="004C57F3" w:rsidRPr="009823AB">
        <w:rPr>
          <w:rFonts w:hint="eastAsia"/>
        </w:rPr>
        <w:t>說明二、三</w:t>
      </w:r>
    </w:p>
    <w:p w14:paraId="2088AEE4" w14:textId="77777777" w:rsidR="00375D8C" w:rsidRPr="009823AB" w:rsidRDefault="00375D8C">
      <w:pPr>
        <w:pStyle w:val="space0"/>
      </w:pPr>
    </w:p>
    <w:p w14:paraId="36AA12E2" w14:textId="21486506" w:rsidR="00375D8C" w:rsidRPr="009823AB" w:rsidRDefault="00375D8C" w:rsidP="00191CA9">
      <w:pPr>
        <w:pStyle w:val="af"/>
        <w:spacing w:line="500" w:lineRule="exact"/>
        <w:ind w:hangingChars="310"/>
        <w:jc w:val="both"/>
      </w:pPr>
      <w:r w:rsidRPr="009823AB">
        <w:rPr>
          <w:rFonts w:hint="eastAsia"/>
        </w:rPr>
        <w:t>主旨：</w:t>
      </w:r>
      <w:bookmarkStart w:id="14" w:name="主旨"/>
      <w:bookmarkEnd w:id="14"/>
      <w:r w:rsidR="004C57F3" w:rsidRPr="009823AB">
        <w:rPr>
          <w:rFonts w:hint="eastAsia"/>
        </w:rPr>
        <w:t>本會定於</w:t>
      </w:r>
      <w:r w:rsidR="004C57F3" w:rsidRPr="009823AB">
        <w:t>114年</w:t>
      </w:r>
      <w:r w:rsidR="004C57F3" w:rsidRPr="009823AB">
        <w:rPr>
          <w:rFonts w:hint="eastAsia"/>
        </w:rPr>
        <w:t>1</w:t>
      </w:r>
      <w:r w:rsidR="0083650C" w:rsidRPr="009823AB">
        <w:rPr>
          <w:rFonts w:hint="eastAsia"/>
        </w:rPr>
        <w:t>2</w:t>
      </w:r>
      <w:r w:rsidR="004C57F3" w:rsidRPr="009823AB">
        <w:t>月</w:t>
      </w:r>
      <w:r w:rsidR="004C57F3" w:rsidRPr="009823AB">
        <w:rPr>
          <w:rFonts w:hint="eastAsia"/>
        </w:rPr>
        <w:t>1</w:t>
      </w:r>
      <w:r w:rsidR="004C57F3" w:rsidRPr="009823AB">
        <w:t>日(星期</w:t>
      </w:r>
      <w:r w:rsidR="0083650C" w:rsidRPr="009823AB">
        <w:rPr>
          <w:rFonts w:hint="eastAsia"/>
        </w:rPr>
        <w:t>一</w:t>
      </w:r>
      <w:r w:rsidR="004C57F3" w:rsidRPr="009823AB">
        <w:t>)考察</w:t>
      </w:r>
      <w:r w:rsidR="00EA6AA8" w:rsidRPr="009823AB">
        <w:rPr>
          <w:rFonts w:hint="eastAsia"/>
        </w:rPr>
        <w:t>「</w:t>
      </w:r>
      <w:r w:rsidR="004C57F3" w:rsidRPr="009823AB">
        <w:t>高雄</w:t>
      </w:r>
      <w:r w:rsidR="0083650C" w:rsidRPr="009823AB">
        <w:rPr>
          <w:rFonts w:hint="eastAsia"/>
        </w:rPr>
        <w:t>市</w:t>
      </w:r>
      <w:r w:rsidR="004C57F3" w:rsidRPr="009823AB">
        <w:t>建設</w:t>
      </w:r>
      <w:r w:rsidR="00EA6AA8" w:rsidRPr="009823AB">
        <w:rPr>
          <w:rFonts w:hint="eastAsia"/>
        </w:rPr>
        <w:t>」</w:t>
      </w:r>
      <w:r w:rsidR="004C57F3" w:rsidRPr="009823AB">
        <w:t>，請查照。</w:t>
      </w:r>
    </w:p>
    <w:p w14:paraId="35A32877" w14:textId="77777777" w:rsidR="00375D8C" w:rsidRPr="009823AB" w:rsidRDefault="00375D8C" w:rsidP="000B7387">
      <w:pPr>
        <w:pStyle w:val="af0"/>
        <w:jc w:val="both"/>
      </w:pPr>
      <w:bookmarkStart w:id="15" w:name="段落"/>
      <w:bookmarkEnd w:id="15"/>
      <w:r w:rsidRPr="009823AB">
        <w:rPr>
          <w:rFonts w:hint="eastAsia"/>
        </w:rPr>
        <w:t>說明：</w:t>
      </w:r>
    </w:p>
    <w:p w14:paraId="73B93024" w14:textId="77777777" w:rsidR="0083650C" w:rsidRPr="009823AB" w:rsidRDefault="0083650C" w:rsidP="0083650C">
      <w:pPr>
        <w:pStyle w:val="1-2"/>
        <w:numPr>
          <w:ilvl w:val="0"/>
          <w:numId w:val="3"/>
        </w:numPr>
        <w:ind w:rightChars="-119" w:right="-286"/>
        <w:jc w:val="both"/>
      </w:pPr>
      <w:r w:rsidRPr="009823AB">
        <w:rPr>
          <w:rFonts w:hint="eastAsia"/>
        </w:rPr>
        <w:t>依本會王召集委員美惠指示辦理。</w:t>
      </w:r>
    </w:p>
    <w:p w14:paraId="291045B1" w14:textId="7BC3E4A1" w:rsidR="0083650C" w:rsidRPr="009823AB" w:rsidRDefault="0083650C" w:rsidP="0083650C">
      <w:pPr>
        <w:pStyle w:val="1-2"/>
        <w:numPr>
          <w:ilvl w:val="0"/>
          <w:numId w:val="3"/>
        </w:numPr>
        <w:ind w:rightChars="-119" w:right="-286"/>
        <w:jc w:val="both"/>
      </w:pPr>
      <w:r w:rsidRPr="009823AB">
        <w:rPr>
          <w:rFonts w:hint="eastAsia"/>
        </w:rPr>
        <w:t>委員如欲參加本次考察，敬請於</w:t>
      </w:r>
      <w:r w:rsidRPr="009823AB">
        <w:t>11月</w:t>
      </w:r>
      <w:r w:rsidRPr="009823AB">
        <w:rPr>
          <w:rFonts w:hint="eastAsia"/>
        </w:rPr>
        <w:t>28</w:t>
      </w:r>
      <w:r w:rsidRPr="009823AB">
        <w:t>日（星期</w:t>
      </w:r>
      <w:r w:rsidRPr="009823AB">
        <w:rPr>
          <w:rFonts w:hint="eastAsia"/>
        </w:rPr>
        <w:t>五</w:t>
      </w:r>
      <w:r w:rsidRPr="009823AB">
        <w:t>）</w:t>
      </w:r>
      <w:r w:rsidRPr="009823AB">
        <w:rPr>
          <w:rFonts w:hint="eastAsia"/>
        </w:rPr>
        <w:t>下午2</w:t>
      </w:r>
      <w:r w:rsidRPr="009823AB">
        <w:t>時</w:t>
      </w:r>
      <w:r w:rsidRPr="009823AB">
        <w:rPr>
          <w:rFonts w:hint="eastAsia"/>
        </w:rPr>
        <w:t>前</w:t>
      </w:r>
      <w:r w:rsidRPr="009823AB">
        <w:t>填妥考察登記表（如附件）</w:t>
      </w:r>
      <w:r w:rsidR="008C746B" w:rsidRPr="009823AB">
        <w:rPr>
          <w:rFonts w:hint="eastAsia"/>
        </w:rPr>
        <w:t>，</w:t>
      </w:r>
      <w:r w:rsidRPr="009823AB">
        <w:t>擲回本會或傳真：23585502，俾便籌辦。</w:t>
      </w:r>
    </w:p>
    <w:p w14:paraId="6CFC9D45" w14:textId="77830EC7" w:rsidR="00375D8C" w:rsidRPr="009823AB" w:rsidRDefault="0083650C" w:rsidP="000B7387">
      <w:pPr>
        <w:pStyle w:val="1-2"/>
        <w:jc w:val="both"/>
      </w:pPr>
      <w:r w:rsidRPr="009823AB">
        <w:rPr>
          <w:rFonts w:hint="eastAsia"/>
        </w:rPr>
        <w:t>檢附考察行程表</w:t>
      </w:r>
      <w:r w:rsidRPr="009823AB">
        <w:t>1份</w:t>
      </w:r>
      <w:r w:rsidRPr="009823AB">
        <w:rPr>
          <w:rFonts w:hint="eastAsia"/>
        </w:rPr>
        <w:t>。</w:t>
      </w:r>
    </w:p>
    <w:p w14:paraId="322A485E" w14:textId="39ECF96A" w:rsidR="00375D8C" w:rsidRPr="009823AB" w:rsidRDefault="00375D8C">
      <w:pPr>
        <w:pStyle w:val="af1"/>
        <w:spacing w:line="240" w:lineRule="exact"/>
      </w:pPr>
      <w:r w:rsidRPr="009823AB">
        <w:rPr>
          <w:rFonts w:hint="eastAsia"/>
        </w:rPr>
        <w:t>正本：</w:t>
      </w:r>
      <w:bookmarkStart w:id="16" w:name="正本"/>
      <w:bookmarkEnd w:id="16"/>
      <w:r w:rsidR="0083650C" w:rsidRPr="009823AB">
        <w:rPr>
          <w:rFonts w:hint="eastAsia"/>
        </w:rPr>
        <w:t>本會委員、本院其他委員會委員</w:t>
      </w:r>
    </w:p>
    <w:p w14:paraId="1B2711FF" w14:textId="4ABE5246" w:rsidR="00375D8C" w:rsidRPr="009823AB" w:rsidRDefault="00375D8C">
      <w:pPr>
        <w:pStyle w:val="af2"/>
        <w:spacing w:line="240" w:lineRule="exact"/>
      </w:pPr>
      <w:r w:rsidRPr="009823AB">
        <w:rPr>
          <w:rFonts w:hint="eastAsia"/>
        </w:rPr>
        <w:t>副本：</w:t>
      </w:r>
      <w:bookmarkStart w:id="17" w:name="副本"/>
      <w:bookmarkEnd w:id="17"/>
      <w:r w:rsidR="0083650C" w:rsidRPr="009823AB">
        <w:rPr>
          <w:rFonts w:hint="eastAsia"/>
        </w:rPr>
        <w:t>本院各黨團、公報處</w:t>
      </w:r>
    </w:p>
    <w:p w14:paraId="44EA20EE" w14:textId="77777777" w:rsidR="00375D8C" w:rsidRPr="009823AB" w:rsidRDefault="00375D8C">
      <w:pPr>
        <w:pStyle w:val="space1"/>
      </w:pPr>
    </w:p>
    <w:p w14:paraId="64FE1443" w14:textId="4BFFC26F" w:rsidR="00692809" w:rsidRDefault="009F63BB">
      <w:pPr>
        <w:widowControl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DD30048" wp14:editId="44B070FD">
            <wp:simplePos x="0" y="0"/>
            <wp:positionH relativeFrom="column">
              <wp:posOffset>646430</wp:posOffset>
            </wp:positionH>
            <wp:positionV relativeFrom="paragraph">
              <wp:posOffset>66040</wp:posOffset>
            </wp:positionV>
            <wp:extent cx="4324350" cy="866775"/>
            <wp:effectExtent l="0" t="0" r="0" b="9525"/>
            <wp:wrapTight wrapText="bothSides">
              <wp:wrapPolygon edited="0">
                <wp:start x="0" y="0"/>
                <wp:lineTo x="0" y="21363"/>
                <wp:lineTo x="21505" y="21363"/>
                <wp:lineTo x="21505" y="0"/>
                <wp:lineTo x="0" y="0"/>
              </wp:wrapPolygon>
            </wp:wrapTight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92809">
        <w:br w:type="page"/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70"/>
      </w:tblGrid>
      <w:tr w:rsidR="00692809" w:rsidRPr="003D2E94" w14:paraId="7EFA09DC" w14:textId="77777777" w:rsidTr="007E049F">
        <w:trPr>
          <w:trHeight w:val="1388"/>
          <w:jc w:val="center"/>
        </w:trPr>
        <w:tc>
          <w:tcPr>
            <w:tcW w:w="10070" w:type="dxa"/>
            <w:vAlign w:val="center"/>
          </w:tcPr>
          <w:p w14:paraId="6E2AE758" w14:textId="77777777" w:rsidR="00692809" w:rsidRPr="00CC1C43" w:rsidRDefault="00692809" w:rsidP="007E049F">
            <w:pPr>
              <w:ind w:left="7243" w:hangingChars="1809" w:hanging="7243"/>
              <w:rPr>
                <w:rFonts w:hAnsi="Times New Roman"/>
                <w:b/>
                <w:bCs/>
                <w:sz w:val="28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40"/>
                <w:szCs w:val="20"/>
              </w:rPr>
              <w:lastRenderedPageBreak/>
              <w:t xml:space="preserve">立法院內政委員會委員考察登記表         </w:t>
            </w:r>
          </w:p>
        </w:tc>
      </w:tr>
      <w:tr w:rsidR="00692809" w:rsidRPr="003D2E94" w14:paraId="13109161" w14:textId="77777777" w:rsidTr="007E049F">
        <w:trPr>
          <w:trHeight w:val="6352"/>
          <w:jc w:val="center"/>
        </w:trPr>
        <w:tc>
          <w:tcPr>
            <w:tcW w:w="10070" w:type="dxa"/>
          </w:tcPr>
          <w:p w14:paraId="59593687" w14:textId="77777777" w:rsidR="00692809" w:rsidRPr="0088538E" w:rsidRDefault="00692809" w:rsidP="007E049F">
            <w:pPr>
              <w:spacing w:line="360" w:lineRule="auto"/>
              <w:jc w:val="both"/>
              <w:rPr>
                <w:rFonts w:hAnsi="Times New Roman"/>
                <w:b/>
                <w:bCs/>
                <w:sz w:val="20"/>
                <w:szCs w:val="20"/>
              </w:rPr>
            </w:pPr>
          </w:p>
          <w:p w14:paraId="4E8DD1C0" w14:textId="77777777" w:rsidR="00692809" w:rsidRPr="003D2E94" w:rsidRDefault="00692809" w:rsidP="007E049F">
            <w:pPr>
              <w:spacing w:line="360" w:lineRule="auto"/>
              <w:jc w:val="both"/>
              <w:rPr>
                <w:rFonts w:hAnsi="Times New Roman"/>
                <w:bCs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D2E94">
              <w:rPr>
                <w:rFonts w:hAnsi="Times New Roman" w:hint="eastAsia"/>
                <w:bCs/>
                <w:sz w:val="36"/>
                <w:szCs w:val="20"/>
              </w:rPr>
              <w:t>本人不參加本次考察活動。</w:t>
            </w:r>
          </w:p>
          <w:p w14:paraId="31B4A47E" w14:textId="77777777" w:rsidR="00692809" w:rsidRPr="00E77868" w:rsidRDefault="00692809" w:rsidP="007E049F">
            <w:pPr>
              <w:rPr>
                <w:rFonts w:hAnsi="Times New Roman"/>
                <w:bCs/>
                <w:sz w:val="20"/>
                <w:szCs w:val="36"/>
              </w:rPr>
            </w:pPr>
          </w:p>
          <w:p w14:paraId="7A174545" w14:textId="77777777" w:rsidR="00692809" w:rsidRPr="00CD2C68" w:rsidRDefault="00692809" w:rsidP="007E049F">
            <w:pPr>
              <w:ind w:left="360" w:rightChars="53" w:right="127" w:hangingChars="100" w:hanging="360"/>
              <w:jc w:val="both"/>
              <w:rPr>
                <w:rFonts w:ascii="Times New Roman" w:hAnsi="Times New Roman"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D2E94">
              <w:rPr>
                <w:rFonts w:hAnsi="Times New Roman" w:hint="eastAsia"/>
                <w:bCs/>
                <w:sz w:val="36"/>
                <w:szCs w:val="36"/>
              </w:rPr>
              <w:t>本</w:t>
            </w:r>
            <w:r w:rsidRPr="003D2E94">
              <w:rPr>
                <w:rFonts w:hint="eastAsia"/>
                <w:bCs/>
                <w:sz w:val="36"/>
                <w:szCs w:val="20"/>
              </w:rPr>
              <w:t>人參加</w:t>
            </w:r>
            <w:r w:rsidRPr="00D974E5">
              <w:rPr>
                <w:rFonts w:ascii="Times New Roman" w:hAnsi="Times New Roman"/>
                <w:sz w:val="36"/>
                <w:szCs w:val="20"/>
              </w:rPr>
              <w:t>11</w:t>
            </w:r>
            <w:r>
              <w:rPr>
                <w:rFonts w:ascii="Times New Roman" w:hAnsi="Times New Roman"/>
                <w:sz w:val="36"/>
                <w:szCs w:val="20"/>
              </w:rPr>
              <w:t>4</w:t>
            </w:r>
            <w:r w:rsidRPr="00D974E5">
              <w:rPr>
                <w:rFonts w:ascii="Times New Roman" w:hAnsi="Times New Roman"/>
                <w:sz w:val="36"/>
                <w:szCs w:val="20"/>
              </w:rPr>
              <w:t>年</w:t>
            </w:r>
            <w:r w:rsidRPr="00A843EA">
              <w:rPr>
                <w:rFonts w:ascii="Times New Roman" w:hAnsi="Times New Roman"/>
                <w:sz w:val="36"/>
                <w:szCs w:val="20"/>
              </w:rPr>
              <w:t>1</w:t>
            </w:r>
            <w:r>
              <w:rPr>
                <w:rFonts w:ascii="Times New Roman" w:hAnsi="Times New Roman" w:hint="eastAsia"/>
                <w:sz w:val="36"/>
                <w:szCs w:val="20"/>
              </w:rPr>
              <w:t>2</w:t>
            </w:r>
            <w:r w:rsidRPr="00A843EA">
              <w:rPr>
                <w:rFonts w:ascii="Times New Roman" w:hAnsi="Times New Roman"/>
                <w:sz w:val="36"/>
                <w:szCs w:val="20"/>
              </w:rPr>
              <w:t>月</w:t>
            </w:r>
            <w:r w:rsidRPr="00A843EA">
              <w:rPr>
                <w:rFonts w:ascii="Times New Roman" w:hAnsi="Times New Roman"/>
                <w:sz w:val="36"/>
                <w:szCs w:val="20"/>
              </w:rPr>
              <w:t>1</w:t>
            </w:r>
            <w:r w:rsidRPr="00A843EA">
              <w:rPr>
                <w:rFonts w:ascii="Times New Roman" w:hAnsi="Times New Roman"/>
                <w:sz w:val="36"/>
                <w:szCs w:val="20"/>
              </w:rPr>
              <w:t>日</w:t>
            </w:r>
            <w:r w:rsidRPr="00A843EA">
              <w:rPr>
                <w:rFonts w:ascii="Times New Roman" w:hAnsi="Times New Roman"/>
                <w:sz w:val="36"/>
                <w:szCs w:val="20"/>
              </w:rPr>
              <w:t>(</w:t>
            </w:r>
            <w:r w:rsidRPr="00A843EA">
              <w:rPr>
                <w:rFonts w:ascii="Times New Roman" w:hAnsi="Times New Roman"/>
                <w:sz w:val="36"/>
                <w:szCs w:val="20"/>
              </w:rPr>
              <w:t>星期</w:t>
            </w:r>
            <w:r>
              <w:rPr>
                <w:rFonts w:ascii="Times New Roman" w:hAnsi="Times New Roman" w:hint="eastAsia"/>
                <w:sz w:val="36"/>
                <w:szCs w:val="20"/>
              </w:rPr>
              <w:t>一</w:t>
            </w:r>
            <w:r w:rsidRPr="00A843EA">
              <w:rPr>
                <w:rFonts w:ascii="Times New Roman" w:hAnsi="Times New Roman"/>
                <w:sz w:val="36"/>
                <w:szCs w:val="20"/>
              </w:rPr>
              <w:t>)</w:t>
            </w:r>
            <w:r w:rsidRPr="00A843EA">
              <w:rPr>
                <w:rFonts w:ascii="Times New Roman" w:hAnsi="Times New Roman"/>
                <w:sz w:val="36"/>
                <w:szCs w:val="20"/>
              </w:rPr>
              <w:t>考察</w:t>
            </w:r>
            <w:r>
              <w:rPr>
                <w:rFonts w:ascii="Times New Roman" w:hAnsi="Times New Roman" w:hint="eastAsia"/>
                <w:sz w:val="36"/>
                <w:szCs w:val="20"/>
              </w:rPr>
              <w:t>「</w:t>
            </w:r>
            <w:r w:rsidRPr="00A843EA">
              <w:rPr>
                <w:rFonts w:ascii="Times New Roman" w:hAnsi="Times New Roman"/>
                <w:sz w:val="36"/>
                <w:szCs w:val="20"/>
              </w:rPr>
              <w:t>高雄</w:t>
            </w:r>
            <w:r>
              <w:rPr>
                <w:rFonts w:ascii="Times New Roman" w:hAnsi="Times New Roman" w:hint="eastAsia"/>
                <w:sz w:val="36"/>
                <w:szCs w:val="20"/>
              </w:rPr>
              <w:t>市</w:t>
            </w:r>
            <w:r w:rsidRPr="00A843EA">
              <w:rPr>
                <w:rFonts w:ascii="Times New Roman" w:hAnsi="Times New Roman"/>
                <w:sz w:val="36"/>
                <w:szCs w:val="20"/>
              </w:rPr>
              <w:t>建設</w:t>
            </w:r>
            <w:r>
              <w:rPr>
                <w:rFonts w:ascii="Times New Roman" w:hAnsi="Times New Roman" w:hint="eastAsia"/>
                <w:sz w:val="36"/>
                <w:szCs w:val="20"/>
              </w:rPr>
              <w:t>」</w:t>
            </w:r>
            <w:r w:rsidRPr="003D2E94">
              <w:rPr>
                <w:rFonts w:hint="eastAsia"/>
                <w:bCs/>
                <w:sz w:val="36"/>
                <w:szCs w:val="20"/>
              </w:rPr>
              <w:t>，請予登記。</w:t>
            </w:r>
          </w:p>
          <w:p w14:paraId="69C95D8D" w14:textId="77777777" w:rsidR="00692809" w:rsidRDefault="00692809" w:rsidP="007E049F">
            <w:pPr>
              <w:rPr>
                <w:bCs/>
                <w:sz w:val="36"/>
                <w:szCs w:val="36"/>
              </w:rPr>
            </w:pPr>
            <w:r w:rsidRPr="003D2E94">
              <w:rPr>
                <w:rFonts w:hint="eastAsia"/>
                <w:bCs/>
                <w:sz w:val="36"/>
                <w:szCs w:val="36"/>
              </w:rPr>
              <w:t xml:space="preserve">     </w:t>
            </w:r>
          </w:p>
          <w:p w14:paraId="6D16E33B" w14:textId="77777777" w:rsidR="00692809" w:rsidRPr="00CC1C43" w:rsidRDefault="00692809" w:rsidP="007E049F">
            <w:pPr>
              <w:spacing w:line="600" w:lineRule="exact"/>
              <w:ind w:leftChars="250" w:left="960" w:hangingChars="100" w:hanging="360"/>
              <w:rPr>
                <w:bCs/>
                <w:sz w:val="36"/>
                <w:szCs w:val="20"/>
              </w:rPr>
            </w:pPr>
            <w:r w:rsidRPr="00CC1C43">
              <w:rPr>
                <w:rFonts w:hint="eastAsia"/>
                <w:bCs/>
                <w:sz w:val="36"/>
                <w:szCs w:val="20"/>
              </w:rPr>
              <w:t>◎飲食習慣：□葷  □素</w:t>
            </w:r>
          </w:p>
          <w:p w14:paraId="221835B0" w14:textId="77777777" w:rsidR="00692809" w:rsidRPr="00B003FB" w:rsidRDefault="00692809" w:rsidP="007E049F">
            <w:pPr>
              <w:rPr>
                <w:bCs/>
                <w:sz w:val="36"/>
                <w:szCs w:val="36"/>
              </w:rPr>
            </w:pPr>
          </w:p>
          <w:p w14:paraId="15D0601B" w14:textId="77777777" w:rsidR="00692809" w:rsidRPr="003D2E94" w:rsidRDefault="00692809" w:rsidP="007E049F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 xml:space="preserve">　　　 此致</w:t>
            </w:r>
          </w:p>
          <w:p w14:paraId="7603A400" w14:textId="77777777" w:rsidR="00692809" w:rsidRPr="003D2E94" w:rsidRDefault="00692809" w:rsidP="007E049F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>內政委員會</w:t>
            </w:r>
          </w:p>
          <w:p w14:paraId="04B79D0C" w14:textId="77777777" w:rsidR="00692809" w:rsidRPr="00E77868" w:rsidRDefault="00692809" w:rsidP="007E049F">
            <w:pPr>
              <w:spacing w:line="360" w:lineRule="auto"/>
              <w:jc w:val="both"/>
              <w:rPr>
                <w:rFonts w:hAnsi="Times New Roman"/>
                <w:bCs/>
                <w:sz w:val="32"/>
                <w:szCs w:val="20"/>
              </w:rPr>
            </w:pP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　　　　　　　委員　　　　　　　　    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 xml:space="preserve">（簽章） </w:t>
            </w: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>月    日</w:t>
            </w:r>
          </w:p>
        </w:tc>
      </w:tr>
      <w:tr w:rsidR="00692809" w:rsidRPr="003D2E94" w14:paraId="7D0FFADE" w14:textId="77777777" w:rsidTr="007E049F">
        <w:trPr>
          <w:trHeight w:val="4842"/>
          <w:jc w:val="center"/>
        </w:trPr>
        <w:tc>
          <w:tcPr>
            <w:tcW w:w="10070" w:type="dxa"/>
          </w:tcPr>
          <w:p w14:paraId="7DA5FCAB" w14:textId="77777777" w:rsidR="00692809" w:rsidRPr="00C70A16" w:rsidRDefault="00692809" w:rsidP="007E049F">
            <w:pPr>
              <w:spacing w:line="560" w:lineRule="exact"/>
              <w:ind w:left="1702" w:hangingChars="500" w:hanging="1702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761EAF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備註：一、敬請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委員</w:t>
            </w: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於</w:t>
            </w: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11</w:t>
            </w: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月</w:t>
            </w: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28</w:t>
            </w: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日（星期</w:t>
            </w: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五</w:t>
            </w: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）下午</w:t>
            </w: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2</w:t>
            </w: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時前，將本表傳真至本委員會，如有隨行助理亦請一併登記。</w:t>
            </w:r>
          </w:p>
          <w:p w14:paraId="63DB226E" w14:textId="77777777" w:rsidR="00692809" w:rsidRPr="00C70A16" w:rsidRDefault="00692809" w:rsidP="007E049F">
            <w:pPr>
              <w:spacing w:beforeLines="50" w:before="180" w:line="720" w:lineRule="exact"/>
              <w:ind w:firstLineChars="516" w:firstLine="1756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助理姓名：</w:t>
            </w:r>
          </w:p>
          <w:p w14:paraId="68C4CEF8" w14:textId="77777777" w:rsidR="00692809" w:rsidRPr="00C70A16" w:rsidRDefault="00692809" w:rsidP="007E049F">
            <w:pPr>
              <w:spacing w:line="720" w:lineRule="exact"/>
              <w:ind w:firstLineChars="516" w:firstLine="1756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聯絡電話：</w:t>
            </w:r>
          </w:p>
          <w:p w14:paraId="6144E758" w14:textId="77777777" w:rsidR="00692809" w:rsidRPr="00C70A16" w:rsidRDefault="00692809" w:rsidP="007E049F">
            <w:pPr>
              <w:spacing w:beforeLines="50" w:before="180" w:afterLines="50" w:after="180" w:line="600" w:lineRule="exact"/>
              <w:ind w:leftChars="750" w:left="1800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C70A16">
              <w:rPr>
                <w:rFonts w:ascii="Cambria Math" w:hAnsi="Cambria Math" w:cs="Cambria Math"/>
                <w:bCs/>
                <w:sz w:val="36"/>
                <w:szCs w:val="20"/>
              </w:rPr>
              <w:t>◎</w:t>
            </w:r>
            <w:r w:rsidRPr="00C70A16">
              <w:rPr>
                <w:rFonts w:ascii="Times New Roman" w:hAnsi="Times New Roman"/>
                <w:bCs/>
                <w:sz w:val="36"/>
                <w:szCs w:val="20"/>
              </w:rPr>
              <w:t>飲食習慣：</w:t>
            </w:r>
            <w:r w:rsidRPr="00C70A16">
              <w:rPr>
                <w:rFonts w:ascii="Times New Roman" w:hAnsi="Times New Roman"/>
                <w:bCs/>
                <w:sz w:val="36"/>
                <w:szCs w:val="20"/>
              </w:rPr>
              <w:t>□</w:t>
            </w:r>
            <w:r w:rsidRPr="00C70A16">
              <w:rPr>
                <w:rFonts w:ascii="Times New Roman" w:hAnsi="Times New Roman"/>
                <w:bCs/>
                <w:sz w:val="36"/>
                <w:szCs w:val="20"/>
              </w:rPr>
              <w:t>葷</w:t>
            </w:r>
            <w:r w:rsidRPr="00C70A16">
              <w:rPr>
                <w:rFonts w:ascii="Times New Roman" w:hAnsi="Times New Roman"/>
                <w:bCs/>
                <w:sz w:val="36"/>
                <w:szCs w:val="20"/>
              </w:rPr>
              <w:t xml:space="preserve">  □</w:t>
            </w:r>
            <w:r w:rsidRPr="00C70A16">
              <w:rPr>
                <w:rFonts w:ascii="Times New Roman" w:hAnsi="Times New Roman"/>
                <w:bCs/>
                <w:sz w:val="36"/>
                <w:szCs w:val="20"/>
              </w:rPr>
              <w:t>素</w:t>
            </w:r>
          </w:p>
          <w:p w14:paraId="2B6C0059" w14:textId="77777777" w:rsidR="00692809" w:rsidRPr="00C70A16" w:rsidRDefault="00692809" w:rsidP="007E049F">
            <w:pPr>
              <w:spacing w:line="560" w:lineRule="exact"/>
              <w:ind w:leftChars="414" w:left="1848" w:hangingChars="251" w:hanging="854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二、隨行之公費助理</w:t>
            </w: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1</w:t>
            </w: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位得檢據核實報支。</w:t>
            </w:r>
          </w:p>
          <w:p w14:paraId="695626F4" w14:textId="77777777" w:rsidR="00692809" w:rsidRPr="00C70A16" w:rsidRDefault="00692809" w:rsidP="007E049F">
            <w:pPr>
              <w:spacing w:line="560" w:lineRule="exact"/>
              <w:ind w:leftChars="414" w:left="1848" w:hangingChars="251" w:hanging="854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三、聯絡人：</w:t>
            </w: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林淑萍</w:t>
            </w: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，電話：（</w:t>
            </w: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02</w:t>
            </w: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）</w:t>
            </w: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2358-550</w:t>
            </w: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7</w:t>
            </w:r>
          </w:p>
          <w:p w14:paraId="29214991" w14:textId="77777777" w:rsidR="00692809" w:rsidRPr="003D2E94" w:rsidRDefault="00692809" w:rsidP="007E049F">
            <w:pPr>
              <w:spacing w:afterLines="50" w:after="180" w:line="560" w:lineRule="exact"/>
              <w:ind w:leftChars="660" w:left="1584" w:firstLineChars="778" w:firstLine="2648"/>
              <w:rPr>
                <w:rFonts w:hAnsi="Times New Roman"/>
                <w:b/>
                <w:bCs/>
                <w:sz w:val="32"/>
                <w:szCs w:val="20"/>
              </w:rPr>
            </w:pP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 xml:space="preserve"> </w:t>
            </w: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傳真：（</w:t>
            </w: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02</w:t>
            </w: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）</w:t>
            </w:r>
            <w:r w:rsidRPr="00C70A16">
              <w:rPr>
                <w:rFonts w:ascii="Times New Roman" w:hAnsi="Times New Roman"/>
                <w:b/>
                <w:bCs/>
                <w:sz w:val="34"/>
                <w:szCs w:val="34"/>
              </w:rPr>
              <w:t>2358-5502</w:t>
            </w:r>
          </w:p>
        </w:tc>
      </w:tr>
    </w:tbl>
    <w:p w14:paraId="4C305759" w14:textId="523F19C7" w:rsidR="00692809" w:rsidRDefault="00692809">
      <w:pPr>
        <w:pStyle w:val="space1"/>
      </w:pPr>
    </w:p>
    <w:p w14:paraId="7F7FA60D" w14:textId="1B031A79" w:rsidR="00692809" w:rsidRPr="00DE24BC" w:rsidRDefault="00692809" w:rsidP="00692809">
      <w:pPr>
        <w:jc w:val="center"/>
        <w:rPr>
          <w:rFonts w:cs="標楷體"/>
          <w:b/>
          <w:sz w:val="36"/>
          <w:szCs w:val="36"/>
        </w:rPr>
      </w:pPr>
      <w:r>
        <w:br w:type="page"/>
      </w:r>
      <w:r w:rsidRPr="00DE24BC">
        <w:rPr>
          <w:rFonts w:cs="標楷體"/>
          <w:b/>
          <w:sz w:val="36"/>
          <w:szCs w:val="36"/>
        </w:rPr>
        <w:lastRenderedPageBreak/>
        <w:t>立法院內政委員會考察高雄</w:t>
      </w:r>
      <w:r w:rsidR="006B0D53">
        <w:rPr>
          <w:rFonts w:cs="標楷體" w:hint="eastAsia"/>
          <w:b/>
          <w:sz w:val="36"/>
          <w:szCs w:val="36"/>
        </w:rPr>
        <w:t>市</w:t>
      </w:r>
      <w:r w:rsidRPr="00DE24BC">
        <w:rPr>
          <w:rFonts w:cs="標楷體"/>
          <w:b/>
          <w:sz w:val="36"/>
          <w:szCs w:val="36"/>
        </w:rPr>
        <w:t>建設</w:t>
      </w:r>
    </w:p>
    <w:p w14:paraId="5F123622" w14:textId="77777777" w:rsidR="00692809" w:rsidRPr="00DE24BC" w:rsidRDefault="00692809" w:rsidP="00692809">
      <w:pPr>
        <w:jc w:val="right"/>
        <w:rPr>
          <w:rFonts w:cs="標楷體"/>
        </w:rPr>
      </w:pPr>
      <w:r w:rsidRPr="00DE24BC">
        <w:rPr>
          <w:rFonts w:cs="標楷體"/>
        </w:rPr>
        <w:t>日期：1</w:t>
      </w:r>
      <w:r>
        <w:rPr>
          <w:rFonts w:cs="標楷體" w:hint="eastAsia"/>
        </w:rPr>
        <w:t>14</w:t>
      </w:r>
      <w:r w:rsidRPr="00DE24BC">
        <w:rPr>
          <w:rFonts w:cs="標楷體"/>
        </w:rPr>
        <w:t>年</w:t>
      </w:r>
      <w:r>
        <w:rPr>
          <w:rFonts w:cs="標楷體" w:hint="eastAsia"/>
        </w:rPr>
        <w:t>12</w:t>
      </w:r>
      <w:r w:rsidRPr="00DE24BC">
        <w:rPr>
          <w:rFonts w:cs="標楷體"/>
        </w:rPr>
        <w:t>月</w:t>
      </w:r>
      <w:r>
        <w:rPr>
          <w:rFonts w:cs="標楷體" w:hint="eastAsia"/>
        </w:rPr>
        <w:t>1</w:t>
      </w:r>
      <w:r w:rsidRPr="00DE24BC">
        <w:rPr>
          <w:rFonts w:cs="標楷體"/>
        </w:rPr>
        <w:t>日(星期</w:t>
      </w:r>
      <w:r>
        <w:rPr>
          <w:rFonts w:cs="標楷體" w:hint="eastAsia"/>
        </w:rPr>
        <w:t>一</w:t>
      </w:r>
      <w:r w:rsidRPr="00DE24BC">
        <w:rPr>
          <w:rFonts w:cs="標楷體"/>
        </w:rPr>
        <w:t>)</w:t>
      </w:r>
    </w:p>
    <w:tbl>
      <w:tblPr>
        <w:tblW w:w="10201" w:type="dxa"/>
        <w:tblInd w:w="-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38"/>
        <w:gridCol w:w="4536"/>
        <w:gridCol w:w="3827"/>
      </w:tblGrid>
      <w:tr w:rsidR="00692809" w:rsidRPr="00DE24BC" w14:paraId="2B4DD654" w14:textId="77777777" w:rsidTr="007E049F">
        <w:trPr>
          <w:tblHeader/>
        </w:trPr>
        <w:tc>
          <w:tcPr>
            <w:tcW w:w="1838" w:type="dxa"/>
            <w:shd w:val="clear" w:color="auto" w:fill="D9D9D9"/>
            <w:vAlign w:val="center"/>
          </w:tcPr>
          <w:p w14:paraId="58B3A877" w14:textId="77777777" w:rsidR="00692809" w:rsidRPr="00DE24BC" w:rsidRDefault="00692809" w:rsidP="00692809">
            <w:pPr>
              <w:spacing w:line="360" w:lineRule="exact"/>
              <w:jc w:val="center"/>
              <w:rPr>
                <w:rFonts w:cs="標楷體"/>
                <w:b/>
                <w:sz w:val="28"/>
                <w:szCs w:val="28"/>
              </w:rPr>
            </w:pPr>
            <w:r w:rsidRPr="00DE24BC">
              <w:rPr>
                <w:rFonts w:cs="標楷體"/>
                <w:b/>
                <w:sz w:val="28"/>
                <w:szCs w:val="28"/>
              </w:rPr>
              <w:t>時間</w:t>
            </w:r>
          </w:p>
        </w:tc>
        <w:tc>
          <w:tcPr>
            <w:tcW w:w="4536" w:type="dxa"/>
            <w:shd w:val="clear" w:color="auto" w:fill="D9D9D9"/>
          </w:tcPr>
          <w:p w14:paraId="7F52CF91" w14:textId="77777777" w:rsidR="00692809" w:rsidRPr="00DE24BC" w:rsidRDefault="00692809" w:rsidP="00692809">
            <w:pPr>
              <w:spacing w:line="360" w:lineRule="exact"/>
              <w:jc w:val="center"/>
              <w:rPr>
                <w:rFonts w:cs="標楷體"/>
                <w:b/>
                <w:sz w:val="28"/>
                <w:szCs w:val="28"/>
              </w:rPr>
            </w:pPr>
            <w:r w:rsidRPr="00DE24BC">
              <w:rPr>
                <w:rFonts w:cs="標楷體"/>
                <w:b/>
                <w:sz w:val="28"/>
                <w:szCs w:val="28"/>
              </w:rPr>
              <w:t>內容</w:t>
            </w:r>
          </w:p>
        </w:tc>
        <w:tc>
          <w:tcPr>
            <w:tcW w:w="3827" w:type="dxa"/>
            <w:shd w:val="clear" w:color="auto" w:fill="D9D9D9"/>
          </w:tcPr>
          <w:p w14:paraId="26F1F4EC" w14:textId="77777777" w:rsidR="00692809" w:rsidRPr="00DE24BC" w:rsidRDefault="00692809" w:rsidP="00692809">
            <w:pPr>
              <w:spacing w:line="360" w:lineRule="exact"/>
              <w:jc w:val="center"/>
              <w:rPr>
                <w:rFonts w:cs="標楷體"/>
                <w:b/>
                <w:sz w:val="28"/>
                <w:szCs w:val="28"/>
              </w:rPr>
            </w:pPr>
            <w:r w:rsidRPr="00DE24BC">
              <w:rPr>
                <w:rFonts w:cs="標楷體"/>
                <w:b/>
                <w:sz w:val="28"/>
                <w:szCs w:val="28"/>
              </w:rPr>
              <w:t>備註</w:t>
            </w:r>
          </w:p>
        </w:tc>
      </w:tr>
      <w:tr w:rsidR="00692809" w:rsidRPr="00DE24BC" w14:paraId="66A3E4B7" w14:textId="77777777" w:rsidTr="007E049F">
        <w:tc>
          <w:tcPr>
            <w:tcW w:w="1838" w:type="dxa"/>
            <w:shd w:val="clear" w:color="auto" w:fill="auto"/>
            <w:vAlign w:val="center"/>
          </w:tcPr>
          <w:p w14:paraId="64243120" w14:textId="77777777" w:rsidR="00692809" w:rsidRPr="00DE24BC" w:rsidRDefault="00692809" w:rsidP="00692809">
            <w:pPr>
              <w:spacing w:line="360" w:lineRule="exact"/>
              <w:jc w:val="center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07:51-09:30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5B7D85F2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車程(高鐵台北→左營)車次0205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9886F46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左營集合地點：高鐵站1樓2號出口對面(彩虹市集)</w:t>
            </w:r>
          </w:p>
          <w:p w14:paraId="0221D2E2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【請自行購票】</w:t>
            </w:r>
          </w:p>
        </w:tc>
      </w:tr>
      <w:tr w:rsidR="00692809" w:rsidRPr="00DE24BC" w14:paraId="5D0ABDFA" w14:textId="77777777" w:rsidTr="007E049F">
        <w:tc>
          <w:tcPr>
            <w:tcW w:w="1838" w:type="dxa"/>
            <w:shd w:val="clear" w:color="auto" w:fill="auto"/>
            <w:vAlign w:val="center"/>
          </w:tcPr>
          <w:p w14:paraId="388A3EAA" w14:textId="77777777" w:rsidR="00692809" w:rsidRPr="00DE24BC" w:rsidRDefault="00692809" w:rsidP="00692809">
            <w:pPr>
              <w:spacing w:line="36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09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4</w:t>
            </w:r>
            <w:r w:rsidRPr="00DE24BC">
              <w:rPr>
                <w:rFonts w:cs="標楷體" w:hint="eastAsia"/>
                <w:sz w:val="28"/>
                <w:szCs w:val="28"/>
              </w:rPr>
              <w:t>0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09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55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A92C5BE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車程(</w:t>
            </w:r>
            <w:r>
              <w:rPr>
                <w:rFonts w:cs="標楷體" w:hint="eastAsia"/>
                <w:sz w:val="28"/>
                <w:szCs w:val="28"/>
              </w:rPr>
              <w:t>左營高鐵站</w:t>
            </w:r>
            <w:r w:rsidRPr="00DE24BC">
              <w:rPr>
                <w:rFonts w:cs="標楷體"/>
                <w:sz w:val="28"/>
                <w:szCs w:val="28"/>
              </w:rPr>
              <w:t>→裕誠幼兒園)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5BB8D686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車程約</w:t>
            </w:r>
            <w:r>
              <w:rPr>
                <w:rFonts w:cs="標楷體" w:hint="eastAsia"/>
                <w:sz w:val="28"/>
                <w:szCs w:val="28"/>
              </w:rPr>
              <w:t>15</w:t>
            </w:r>
            <w:r w:rsidRPr="00DE24BC">
              <w:rPr>
                <w:rFonts w:cs="標楷體"/>
                <w:sz w:val="28"/>
                <w:szCs w:val="28"/>
              </w:rPr>
              <w:t>分鐘</w:t>
            </w:r>
          </w:p>
        </w:tc>
      </w:tr>
      <w:tr w:rsidR="00692809" w:rsidRPr="00DE24BC" w14:paraId="12A0A36D" w14:textId="77777777" w:rsidTr="007E049F">
        <w:tc>
          <w:tcPr>
            <w:tcW w:w="1838" w:type="dxa"/>
            <w:shd w:val="clear" w:color="auto" w:fill="FBE5D5"/>
            <w:vAlign w:val="center"/>
          </w:tcPr>
          <w:p w14:paraId="0026FDDC" w14:textId="77777777" w:rsidR="00692809" w:rsidRPr="00DE24BC" w:rsidRDefault="00692809" w:rsidP="00692809">
            <w:pPr>
              <w:spacing w:line="36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09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55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10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20</w:t>
            </w:r>
          </w:p>
        </w:tc>
        <w:tc>
          <w:tcPr>
            <w:tcW w:w="4536" w:type="dxa"/>
            <w:shd w:val="clear" w:color="auto" w:fill="FBE5D5"/>
            <w:vAlign w:val="center"/>
          </w:tcPr>
          <w:p w14:paraId="72E592D2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考察</w:t>
            </w:r>
            <w:r>
              <w:rPr>
                <w:rFonts w:cs="標楷體" w:hint="eastAsia"/>
                <w:sz w:val="28"/>
                <w:szCs w:val="28"/>
              </w:rPr>
              <w:t>1</w:t>
            </w:r>
            <w:r w:rsidRPr="00DE24BC">
              <w:rPr>
                <w:rFonts w:cs="標楷體" w:hint="eastAsia"/>
                <w:sz w:val="28"/>
                <w:szCs w:val="28"/>
              </w:rPr>
              <w:t>：</w:t>
            </w:r>
            <w:r w:rsidRPr="00DE24BC">
              <w:rPr>
                <w:rFonts w:cs="標楷體"/>
                <w:sz w:val="28"/>
                <w:szCs w:val="28"/>
              </w:rPr>
              <w:t>裕誠幼兒園</w:t>
            </w:r>
            <w:r w:rsidRPr="00DE24BC">
              <w:rPr>
                <w:rFonts w:cs="標楷體" w:hint="eastAsia"/>
                <w:sz w:val="28"/>
                <w:szCs w:val="28"/>
              </w:rPr>
              <w:t>通學步道</w:t>
            </w:r>
          </w:p>
          <w:p w14:paraId="6C3E8171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0"/>
                <w:szCs w:val="20"/>
              </w:rPr>
            </w:pPr>
            <w:r w:rsidRPr="00DE24BC">
              <w:rPr>
                <w:rFonts w:cs="標楷體"/>
                <w:sz w:val="28"/>
                <w:szCs w:val="28"/>
              </w:rPr>
              <w:t>四階提案-114年高雄市通學區裕誠幼兒園示範計畫</w:t>
            </w:r>
          </w:p>
        </w:tc>
        <w:tc>
          <w:tcPr>
            <w:tcW w:w="3827" w:type="dxa"/>
            <w:shd w:val="clear" w:color="auto" w:fill="FBE5D5"/>
            <w:vAlign w:val="center"/>
          </w:tcPr>
          <w:p w14:paraId="34F8BDB8" w14:textId="77777777" w:rsidR="00692809" w:rsidRPr="00DE24BC" w:rsidRDefault="00692809" w:rsidP="00692809">
            <w:pPr>
              <w:spacing w:line="36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地點：裕誠幼兒園門口</w:t>
            </w:r>
          </w:p>
          <w:p w14:paraId="45930473" w14:textId="77777777" w:rsidR="00692809" w:rsidRPr="00DE24BC" w:rsidRDefault="00692809" w:rsidP="00692809">
            <w:pPr>
              <w:spacing w:line="36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簡報：高雄市立裕誠幼兒園</w:t>
            </w:r>
          </w:p>
          <w:p w14:paraId="341E89FE" w14:textId="77777777" w:rsidR="00692809" w:rsidRPr="00DE24BC" w:rsidRDefault="00692809" w:rsidP="00692809">
            <w:pPr>
              <w:spacing w:line="36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出席：內政部</w:t>
            </w:r>
            <w:r w:rsidRPr="00DE24BC">
              <w:rPr>
                <w:rFonts w:cs="標楷體" w:hint="eastAsia"/>
                <w:sz w:val="28"/>
                <w:szCs w:val="28"/>
              </w:rPr>
              <w:t>(</w:t>
            </w:r>
            <w:r w:rsidRPr="00DE24BC">
              <w:rPr>
                <w:rFonts w:cs="標楷體"/>
                <w:sz w:val="28"/>
                <w:szCs w:val="28"/>
              </w:rPr>
              <w:t>國土管理署</w:t>
            </w:r>
            <w:r w:rsidRPr="00DE24BC">
              <w:rPr>
                <w:rFonts w:cs="標楷體" w:hint="eastAsia"/>
                <w:sz w:val="28"/>
                <w:szCs w:val="28"/>
              </w:rPr>
              <w:t>)、高雄市政府</w:t>
            </w:r>
          </w:p>
        </w:tc>
      </w:tr>
      <w:tr w:rsidR="00692809" w:rsidRPr="00DE24BC" w14:paraId="1C14B2D0" w14:textId="77777777" w:rsidTr="007E049F">
        <w:tc>
          <w:tcPr>
            <w:tcW w:w="1838" w:type="dxa"/>
            <w:shd w:val="clear" w:color="auto" w:fill="auto"/>
            <w:vAlign w:val="center"/>
          </w:tcPr>
          <w:p w14:paraId="37AA5162" w14:textId="77777777" w:rsidR="00692809" w:rsidRPr="00DE24BC" w:rsidRDefault="00692809" w:rsidP="00692809">
            <w:pPr>
              <w:spacing w:line="36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10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20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10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3</w:t>
            </w:r>
            <w:r w:rsidRPr="00DE24BC">
              <w:rPr>
                <w:rFonts w:cs="標楷體"/>
                <w:sz w:val="28"/>
                <w:szCs w:val="28"/>
              </w:rPr>
              <w:t>0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1C00ECB4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車程(裕誠幼兒園→新莊國小)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6A856F88" w14:textId="77777777" w:rsidR="00692809" w:rsidRPr="00DE24BC" w:rsidRDefault="00692809" w:rsidP="00692809">
            <w:pPr>
              <w:spacing w:line="360" w:lineRule="exact"/>
              <w:ind w:left="888" w:hanging="888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車程約</w:t>
            </w:r>
            <w:r>
              <w:rPr>
                <w:rFonts w:cs="標楷體" w:hint="eastAsia"/>
                <w:sz w:val="28"/>
                <w:szCs w:val="28"/>
              </w:rPr>
              <w:t>10</w:t>
            </w:r>
            <w:r w:rsidRPr="00DE24BC">
              <w:rPr>
                <w:rFonts w:cs="標楷體"/>
                <w:sz w:val="28"/>
                <w:szCs w:val="28"/>
              </w:rPr>
              <w:t>分鐘</w:t>
            </w:r>
          </w:p>
        </w:tc>
      </w:tr>
      <w:tr w:rsidR="00692809" w:rsidRPr="00DE24BC" w14:paraId="3A2D55F1" w14:textId="77777777" w:rsidTr="007E049F">
        <w:tc>
          <w:tcPr>
            <w:tcW w:w="1838" w:type="dxa"/>
            <w:shd w:val="clear" w:color="auto" w:fill="FBE5D5"/>
            <w:vAlign w:val="center"/>
          </w:tcPr>
          <w:p w14:paraId="611C9972" w14:textId="77777777" w:rsidR="00692809" w:rsidRPr="00DE24BC" w:rsidRDefault="00692809" w:rsidP="00692809">
            <w:pPr>
              <w:spacing w:line="36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10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3</w:t>
            </w:r>
            <w:r w:rsidRPr="00DE24BC">
              <w:rPr>
                <w:rFonts w:cs="標楷體"/>
                <w:sz w:val="28"/>
                <w:szCs w:val="28"/>
              </w:rPr>
              <w:t>0-</w:t>
            </w:r>
            <w:r>
              <w:rPr>
                <w:rFonts w:cs="標楷體" w:hint="eastAsia"/>
                <w:sz w:val="28"/>
                <w:szCs w:val="28"/>
              </w:rPr>
              <w:t>10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55</w:t>
            </w:r>
          </w:p>
        </w:tc>
        <w:tc>
          <w:tcPr>
            <w:tcW w:w="4536" w:type="dxa"/>
            <w:shd w:val="clear" w:color="auto" w:fill="FBE5D5"/>
            <w:vAlign w:val="center"/>
          </w:tcPr>
          <w:p w14:paraId="213799FC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考察</w:t>
            </w:r>
            <w:r>
              <w:rPr>
                <w:rFonts w:cs="標楷體" w:hint="eastAsia"/>
                <w:sz w:val="28"/>
                <w:szCs w:val="28"/>
              </w:rPr>
              <w:t>2</w:t>
            </w:r>
            <w:r w:rsidRPr="00DE24BC">
              <w:rPr>
                <w:rFonts w:cs="標楷體" w:hint="eastAsia"/>
                <w:sz w:val="28"/>
                <w:szCs w:val="28"/>
              </w:rPr>
              <w:t>：</w:t>
            </w:r>
            <w:r w:rsidRPr="00DE24BC">
              <w:rPr>
                <w:rFonts w:cs="標楷體"/>
                <w:sz w:val="28"/>
                <w:szCs w:val="28"/>
              </w:rPr>
              <w:t>新莊國小</w:t>
            </w:r>
            <w:r w:rsidRPr="00DE24BC">
              <w:rPr>
                <w:rFonts w:cs="標楷體" w:hint="eastAsia"/>
                <w:sz w:val="28"/>
                <w:szCs w:val="28"/>
              </w:rPr>
              <w:t>通學步道</w:t>
            </w:r>
          </w:p>
          <w:p w14:paraId="6D1B1DC7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0"/>
                <w:szCs w:val="20"/>
              </w:rPr>
            </w:pPr>
            <w:r w:rsidRPr="00DE24BC">
              <w:rPr>
                <w:rFonts w:cs="標楷體" w:hint="eastAsia"/>
                <w:sz w:val="28"/>
                <w:szCs w:val="28"/>
              </w:rPr>
              <w:t>二</w:t>
            </w:r>
            <w:r w:rsidRPr="00DE24BC">
              <w:rPr>
                <w:rFonts w:cs="標楷體"/>
                <w:sz w:val="28"/>
                <w:szCs w:val="28"/>
              </w:rPr>
              <w:t>階核定-高雄市左營區新莊國小自由三路101巷通學步道改善工程計畫案</w:t>
            </w:r>
          </w:p>
        </w:tc>
        <w:tc>
          <w:tcPr>
            <w:tcW w:w="3827" w:type="dxa"/>
            <w:shd w:val="clear" w:color="auto" w:fill="FBE5D5"/>
            <w:vAlign w:val="center"/>
          </w:tcPr>
          <w:p w14:paraId="44525534" w14:textId="77777777" w:rsidR="00692809" w:rsidRPr="00DE24BC" w:rsidRDefault="00692809" w:rsidP="00692809">
            <w:pPr>
              <w:spacing w:line="36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地點：自由路三段101巷口</w:t>
            </w:r>
          </w:p>
          <w:p w14:paraId="259B73C0" w14:textId="77777777" w:rsidR="00692809" w:rsidRPr="00DE24BC" w:rsidRDefault="00692809" w:rsidP="00692809">
            <w:pPr>
              <w:spacing w:line="36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簡報：左營區新莊小學</w:t>
            </w:r>
          </w:p>
          <w:p w14:paraId="57B447A4" w14:textId="77777777" w:rsidR="00692809" w:rsidRPr="00DE24BC" w:rsidRDefault="00692809" w:rsidP="00692809">
            <w:pPr>
              <w:spacing w:line="36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出席：內政部</w:t>
            </w:r>
            <w:r w:rsidRPr="00DE24BC">
              <w:rPr>
                <w:rFonts w:cs="標楷體" w:hint="eastAsia"/>
                <w:sz w:val="28"/>
                <w:szCs w:val="28"/>
              </w:rPr>
              <w:t>(</w:t>
            </w:r>
            <w:r w:rsidRPr="00DE24BC">
              <w:rPr>
                <w:rFonts w:cs="標楷體"/>
                <w:sz w:val="28"/>
                <w:szCs w:val="28"/>
              </w:rPr>
              <w:t>國土管理署</w:t>
            </w:r>
            <w:r w:rsidRPr="00DE24BC">
              <w:rPr>
                <w:rFonts w:cs="標楷體" w:hint="eastAsia"/>
                <w:sz w:val="28"/>
                <w:szCs w:val="28"/>
              </w:rPr>
              <w:t>)、高雄市政府</w:t>
            </w:r>
          </w:p>
        </w:tc>
      </w:tr>
      <w:tr w:rsidR="00692809" w:rsidRPr="00DE24BC" w14:paraId="4F60C24F" w14:textId="77777777" w:rsidTr="007E049F">
        <w:tc>
          <w:tcPr>
            <w:tcW w:w="1838" w:type="dxa"/>
            <w:shd w:val="clear" w:color="auto" w:fill="auto"/>
            <w:vAlign w:val="center"/>
          </w:tcPr>
          <w:p w14:paraId="7846BF96" w14:textId="77777777" w:rsidR="00692809" w:rsidRPr="00DE24BC" w:rsidRDefault="00692809" w:rsidP="00692809">
            <w:pPr>
              <w:spacing w:line="36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10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55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11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00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4D30D0CE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車程(新莊國小→福山國中)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64C75DA7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車程約5分鐘</w:t>
            </w:r>
          </w:p>
        </w:tc>
      </w:tr>
      <w:tr w:rsidR="00692809" w:rsidRPr="00DE24BC" w14:paraId="2DFE9C66" w14:textId="77777777" w:rsidTr="007E049F">
        <w:tc>
          <w:tcPr>
            <w:tcW w:w="1838" w:type="dxa"/>
            <w:shd w:val="clear" w:color="auto" w:fill="FBE5D5"/>
            <w:vAlign w:val="center"/>
          </w:tcPr>
          <w:p w14:paraId="4E0B2717" w14:textId="77777777" w:rsidR="00692809" w:rsidRPr="00DE24BC" w:rsidRDefault="00692809" w:rsidP="00692809">
            <w:pPr>
              <w:spacing w:line="36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11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00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11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2</w:t>
            </w:r>
            <w:r w:rsidRPr="00DE24BC">
              <w:rPr>
                <w:rFonts w:cs="標楷體"/>
                <w:sz w:val="28"/>
                <w:szCs w:val="28"/>
              </w:rPr>
              <w:t>5</w:t>
            </w:r>
          </w:p>
        </w:tc>
        <w:tc>
          <w:tcPr>
            <w:tcW w:w="4536" w:type="dxa"/>
            <w:shd w:val="clear" w:color="auto" w:fill="FBE5D5"/>
            <w:vAlign w:val="center"/>
          </w:tcPr>
          <w:p w14:paraId="1CE787C2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考察</w:t>
            </w:r>
            <w:r>
              <w:rPr>
                <w:rFonts w:cs="標楷體" w:hint="eastAsia"/>
                <w:sz w:val="28"/>
                <w:szCs w:val="28"/>
              </w:rPr>
              <w:t>3</w:t>
            </w:r>
            <w:r w:rsidRPr="00DE24BC">
              <w:rPr>
                <w:rFonts w:cs="標楷體" w:hint="eastAsia"/>
                <w:sz w:val="28"/>
                <w:szCs w:val="28"/>
              </w:rPr>
              <w:t>：</w:t>
            </w:r>
            <w:r w:rsidRPr="00DE24BC">
              <w:rPr>
                <w:rFonts w:cs="標楷體"/>
                <w:sz w:val="28"/>
                <w:szCs w:val="28"/>
              </w:rPr>
              <w:t>福山國中</w:t>
            </w:r>
            <w:r w:rsidRPr="00DE24BC">
              <w:rPr>
                <w:rFonts w:cs="標楷體" w:hint="eastAsia"/>
                <w:sz w:val="28"/>
                <w:szCs w:val="28"/>
              </w:rPr>
              <w:t>通學步道</w:t>
            </w:r>
          </w:p>
          <w:p w14:paraId="794FCE40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0"/>
                <w:szCs w:val="20"/>
              </w:rPr>
            </w:pPr>
            <w:r w:rsidRPr="00DE24BC">
              <w:rPr>
                <w:rFonts w:cs="標楷體" w:hint="eastAsia"/>
                <w:sz w:val="28"/>
                <w:szCs w:val="28"/>
              </w:rPr>
              <w:t>二</w:t>
            </w:r>
            <w:r w:rsidRPr="00DE24BC">
              <w:rPr>
                <w:rFonts w:cs="標楷體"/>
                <w:sz w:val="28"/>
                <w:szCs w:val="28"/>
              </w:rPr>
              <w:t>階核定-高雄市左營區福山國中大中路、自由路及重信路通學步道整修工程</w:t>
            </w:r>
          </w:p>
        </w:tc>
        <w:tc>
          <w:tcPr>
            <w:tcW w:w="3827" w:type="dxa"/>
            <w:shd w:val="clear" w:color="auto" w:fill="FBE5D5"/>
            <w:vAlign w:val="center"/>
          </w:tcPr>
          <w:p w14:paraId="05A876F9" w14:textId="77777777" w:rsidR="00692809" w:rsidRPr="00DE24BC" w:rsidRDefault="00692809" w:rsidP="00692809">
            <w:pPr>
              <w:spacing w:line="36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地點：福山國中門口</w:t>
            </w:r>
          </w:p>
          <w:p w14:paraId="2AE8DC8A" w14:textId="77777777" w:rsidR="00692809" w:rsidRPr="00DE24BC" w:rsidRDefault="00692809" w:rsidP="00692809">
            <w:pPr>
              <w:spacing w:line="36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簡報：</w:t>
            </w:r>
            <w:r w:rsidRPr="00DE24BC">
              <w:rPr>
                <w:rFonts w:cs="標楷體" w:hint="eastAsia"/>
                <w:sz w:val="28"/>
                <w:szCs w:val="28"/>
              </w:rPr>
              <w:t>左營區福山國中</w:t>
            </w:r>
          </w:p>
          <w:p w14:paraId="426168CF" w14:textId="77777777" w:rsidR="00692809" w:rsidRPr="00DE24BC" w:rsidRDefault="00692809" w:rsidP="00692809">
            <w:pPr>
              <w:spacing w:line="36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出席：內政部</w:t>
            </w:r>
            <w:r w:rsidRPr="00DE24BC">
              <w:rPr>
                <w:rFonts w:cs="標楷體" w:hint="eastAsia"/>
                <w:sz w:val="28"/>
                <w:szCs w:val="28"/>
              </w:rPr>
              <w:t>(</w:t>
            </w:r>
            <w:r w:rsidRPr="00DE24BC">
              <w:rPr>
                <w:rFonts w:cs="標楷體"/>
                <w:sz w:val="28"/>
                <w:szCs w:val="28"/>
              </w:rPr>
              <w:t>國土管理署</w:t>
            </w:r>
            <w:r w:rsidRPr="00DE24BC">
              <w:rPr>
                <w:rFonts w:cs="標楷體" w:hint="eastAsia"/>
                <w:sz w:val="28"/>
                <w:szCs w:val="28"/>
              </w:rPr>
              <w:t>)、高雄市政府</w:t>
            </w:r>
          </w:p>
        </w:tc>
      </w:tr>
      <w:tr w:rsidR="00692809" w:rsidRPr="00DE24BC" w14:paraId="4B783D77" w14:textId="77777777" w:rsidTr="007E049F">
        <w:tc>
          <w:tcPr>
            <w:tcW w:w="1838" w:type="dxa"/>
            <w:shd w:val="clear" w:color="auto" w:fill="auto"/>
            <w:vAlign w:val="center"/>
          </w:tcPr>
          <w:p w14:paraId="1BC2CEAC" w14:textId="77777777" w:rsidR="00692809" w:rsidRPr="00DE24BC" w:rsidRDefault="00692809" w:rsidP="00692809">
            <w:pPr>
              <w:spacing w:line="36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11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25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11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40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1B7F5941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車程(福山國中→</w:t>
            </w:r>
            <w:r>
              <w:rPr>
                <w:rFonts w:cs="標楷體" w:hint="eastAsia"/>
                <w:sz w:val="28"/>
                <w:szCs w:val="28"/>
              </w:rPr>
              <w:t>餐廳</w:t>
            </w:r>
            <w:r w:rsidRPr="00DE24BC">
              <w:rPr>
                <w:rFonts w:cs="標楷體"/>
                <w:sz w:val="28"/>
                <w:szCs w:val="28"/>
              </w:rPr>
              <w:t>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F8FD200" w14:textId="77777777" w:rsidR="00692809" w:rsidRPr="00DE24BC" w:rsidRDefault="00692809" w:rsidP="00692809">
            <w:pPr>
              <w:spacing w:line="360" w:lineRule="exact"/>
              <w:ind w:left="888" w:hanging="888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車程約15分鐘</w:t>
            </w:r>
          </w:p>
        </w:tc>
      </w:tr>
      <w:tr w:rsidR="00692809" w:rsidRPr="00DE24BC" w14:paraId="1FF4760A" w14:textId="77777777" w:rsidTr="007E049F">
        <w:tc>
          <w:tcPr>
            <w:tcW w:w="1838" w:type="dxa"/>
            <w:shd w:val="clear" w:color="auto" w:fill="auto"/>
            <w:vAlign w:val="center"/>
          </w:tcPr>
          <w:p w14:paraId="5EDAD49F" w14:textId="77777777" w:rsidR="00692809" w:rsidRDefault="00692809" w:rsidP="00692809">
            <w:pPr>
              <w:spacing w:line="36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11:40-13:15</w:t>
            </w:r>
          </w:p>
        </w:tc>
        <w:tc>
          <w:tcPr>
            <w:tcW w:w="8363" w:type="dxa"/>
            <w:gridSpan w:val="2"/>
            <w:shd w:val="clear" w:color="auto" w:fill="auto"/>
            <w:vAlign w:val="center"/>
          </w:tcPr>
          <w:p w14:paraId="0C1BC22A" w14:textId="77777777" w:rsidR="00692809" w:rsidRPr="00DE24BC" w:rsidRDefault="00692809" w:rsidP="00692809">
            <w:pPr>
              <w:spacing w:line="360" w:lineRule="exact"/>
              <w:ind w:left="888" w:hanging="888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中午用餐</w:t>
            </w:r>
          </w:p>
        </w:tc>
      </w:tr>
      <w:tr w:rsidR="00692809" w:rsidRPr="00DE24BC" w14:paraId="3A604949" w14:textId="77777777" w:rsidTr="007E049F">
        <w:tc>
          <w:tcPr>
            <w:tcW w:w="1838" w:type="dxa"/>
            <w:shd w:val="clear" w:color="auto" w:fill="auto"/>
            <w:vAlign w:val="center"/>
          </w:tcPr>
          <w:p w14:paraId="00611AA1" w14:textId="77777777" w:rsidR="00692809" w:rsidRPr="00DE24BC" w:rsidRDefault="00692809" w:rsidP="00692809">
            <w:pPr>
              <w:spacing w:line="36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13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15-13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30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847406C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車程(福山國中→楠陽國小)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507F2FF9" w14:textId="77777777" w:rsidR="00692809" w:rsidRPr="00DE24BC" w:rsidRDefault="00692809" w:rsidP="00692809">
            <w:pPr>
              <w:spacing w:line="360" w:lineRule="exact"/>
              <w:ind w:left="888" w:hanging="888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車程約15分鐘</w:t>
            </w:r>
          </w:p>
        </w:tc>
      </w:tr>
      <w:tr w:rsidR="00692809" w:rsidRPr="00DE24BC" w14:paraId="128BBC57" w14:textId="77777777" w:rsidTr="007E049F">
        <w:tc>
          <w:tcPr>
            <w:tcW w:w="1838" w:type="dxa"/>
            <w:shd w:val="clear" w:color="auto" w:fill="FBE5D5"/>
          </w:tcPr>
          <w:p w14:paraId="1AE84997" w14:textId="77777777" w:rsidR="00692809" w:rsidRPr="00DE24BC" w:rsidRDefault="00692809" w:rsidP="00692809">
            <w:pPr>
              <w:spacing w:line="36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13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30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13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55</w:t>
            </w:r>
          </w:p>
        </w:tc>
        <w:tc>
          <w:tcPr>
            <w:tcW w:w="4536" w:type="dxa"/>
            <w:shd w:val="clear" w:color="auto" w:fill="FBE5D5"/>
          </w:tcPr>
          <w:p w14:paraId="5C5BF80D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考察</w:t>
            </w:r>
            <w:r>
              <w:rPr>
                <w:rFonts w:cs="標楷體" w:hint="eastAsia"/>
                <w:sz w:val="28"/>
                <w:szCs w:val="28"/>
              </w:rPr>
              <w:t>4</w:t>
            </w:r>
            <w:r w:rsidRPr="00DE24BC">
              <w:rPr>
                <w:rFonts w:cs="標楷體" w:hint="eastAsia"/>
                <w:sz w:val="28"/>
                <w:szCs w:val="28"/>
              </w:rPr>
              <w:t>：</w:t>
            </w:r>
            <w:r w:rsidRPr="00DE24BC">
              <w:rPr>
                <w:rFonts w:cs="標楷體"/>
                <w:sz w:val="28"/>
                <w:szCs w:val="28"/>
              </w:rPr>
              <w:t>楠陽國小</w:t>
            </w:r>
            <w:r w:rsidRPr="00DE24BC">
              <w:rPr>
                <w:rFonts w:cs="標楷體" w:hint="eastAsia"/>
                <w:sz w:val="28"/>
                <w:szCs w:val="28"/>
              </w:rPr>
              <w:t>通學步道</w:t>
            </w:r>
          </w:p>
          <w:p w14:paraId="4F47EE87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0"/>
                <w:szCs w:val="20"/>
              </w:rPr>
            </w:pPr>
            <w:r w:rsidRPr="00DE24BC">
              <w:rPr>
                <w:rFonts w:cs="標楷體"/>
                <w:sz w:val="28"/>
                <w:szCs w:val="28"/>
              </w:rPr>
              <w:t>校園轉入-高雄市楠梓區楠陽國小楠陽路、鳳楠路通學步道改善工程</w:t>
            </w:r>
          </w:p>
        </w:tc>
        <w:tc>
          <w:tcPr>
            <w:tcW w:w="3827" w:type="dxa"/>
            <w:shd w:val="clear" w:color="auto" w:fill="FBE5D5"/>
          </w:tcPr>
          <w:p w14:paraId="159688C9" w14:textId="77777777" w:rsidR="00692809" w:rsidRPr="00DE24BC" w:rsidRDefault="00692809" w:rsidP="00692809">
            <w:pPr>
              <w:spacing w:line="36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地點：楠陽國小門口</w:t>
            </w:r>
          </w:p>
          <w:p w14:paraId="4B0A5565" w14:textId="77777777" w:rsidR="00692809" w:rsidRPr="00DE24BC" w:rsidRDefault="00692809" w:rsidP="00692809">
            <w:pPr>
              <w:spacing w:line="36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簡報：</w:t>
            </w:r>
            <w:r w:rsidRPr="00DE24BC">
              <w:rPr>
                <w:rFonts w:cs="標楷體" w:hint="eastAsia"/>
                <w:sz w:val="28"/>
                <w:szCs w:val="28"/>
              </w:rPr>
              <w:t>楠梓區</w:t>
            </w:r>
            <w:r w:rsidRPr="00DE24BC">
              <w:rPr>
                <w:rFonts w:cs="標楷體"/>
                <w:sz w:val="28"/>
                <w:szCs w:val="28"/>
              </w:rPr>
              <w:t>楠陽國小</w:t>
            </w:r>
          </w:p>
          <w:p w14:paraId="667ADD61" w14:textId="77777777" w:rsidR="00692809" w:rsidRPr="00DE24BC" w:rsidRDefault="00692809" w:rsidP="00692809">
            <w:pPr>
              <w:spacing w:line="36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出席：內政部</w:t>
            </w:r>
            <w:r w:rsidRPr="00DE24BC">
              <w:rPr>
                <w:rFonts w:cs="標楷體" w:hint="eastAsia"/>
                <w:sz w:val="28"/>
                <w:szCs w:val="28"/>
              </w:rPr>
              <w:t>(</w:t>
            </w:r>
            <w:r w:rsidRPr="00DE24BC">
              <w:rPr>
                <w:rFonts w:cs="標楷體"/>
                <w:sz w:val="28"/>
                <w:szCs w:val="28"/>
              </w:rPr>
              <w:t>國土管理署</w:t>
            </w:r>
            <w:r w:rsidRPr="00DE24BC">
              <w:rPr>
                <w:rFonts w:cs="標楷體" w:hint="eastAsia"/>
                <w:sz w:val="28"/>
                <w:szCs w:val="28"/>
              </w:rPr>
              <w:t>)、高雄市政府</w:t>
            </w:r>
          </w:p>
        </w:tc>
      </w:tr>
      <w:tr w:rsidR="00692809" w:rsidRPr="00DE24BC" w14:paraId="016E661A" w14:textId="77777777" w:rsidTr="007E049F">
        <w:tc>
          <w:tcPr>
            <w:tcW w:w="1838" w:type="dxa"/>
            <w:shd w:val="clear" w:color="auto" w:fill="auto"/>
            <w:vAlign w:val="center"/>
          </w:tcPr>
          <w:p w14:paraId="15C510E0" w14:textId="77777777" w:rsidR="00692809" w:rsidRPr="00DE24BC" w:rsidRDefault="00692809" w:rsidP="00692809">
            <w:pPr>
              <w:spacing w:line="36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13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55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14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00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44252EDA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車程(楠陽國小→後勁國中)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618333FD" w14:textId="77777777" w:rsidR="00692809" w:rsidRPr="00DE24BC" w:rsidRDefault="00692809" w:rsidP="00692809">
            <w:pPr>
              <w:spacing w:line="360" w:lineRule="exact"/>
              <w:ind w:left="888" w:hanging="888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車程約5分鐘</w:t>
            </w:r>
          </w:p>
        </w:tc>
      </w:tr>
      <w:tr w:rsidR="00692809" w:rsidRPr="00DE24BC" w14:paraId="627745EC" w14:textId="77777777" w:rsidTr="007E049F">
        <w:tc>
          <w:tcPr>
            <w:tcW w:w="1838" w:type="dxa"/>
            <w:shd w:val="clear" w:color="auto" w:fill="FBE5D5"/>
            <w:vAlign w:val="center"/>
          </w:tcPr>
          <w:p w14:paraId="034FAA39" w14:textId="77777777" w:rsidR="00692809" w:rsidRPr="00DE24BC" w:rsidRDefault="00692809" w:rsidP="00692809">
            <w:pPr>
              <w:spacing w:line="36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14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00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14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25</w:t>
            </w:r>
          </w:p>
        </w:tc>
        <w:tc>
          <w:tcPr>
            <w:tcW w:w="4536" w:type="dxa"/>
            <w:shd w:val="clear" w:color="auto" w:fill="FBE5D5"/>
            <w:vAlign w:val="center"/>
          </w:tcPr>
          <w:p w14:paraId="2241F7B8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考察</w:t>
            </w:r>
            <w:r>
              <w:rPr>
                <w:rFonts w:cs="標楷體" w:hint="eastAsia"/>
                <w:sz w:val="28"/>
                <w:szCs w:val="28"/>
              </w:rPr>
              <w:t>5</w:t>
            </w:r>
            <w:r w:rsidRPr="00DE24BC">
              <w:rPr>
                <w:rFonts w:cs="標楷體" w:hint="eastAsia"/>
                <w:sz w:val="28"/>
                <w:szCs w:val="28"/>
              </w:rPr>
              <w:t>：</w:t>
            </w:r>
            <w:r w:rsidRPr="00DE24BC">
              <w:rPr>
                <w:rFonts w:cs="標楷體"/>
                <w:sz w:val="28"/>
                <w:szCs w:val="28"/>
              </w:rPr>
              <w:t>後勁國中</w:t>
            </w:r>
            <w:r w:rsidRPr="00DE24BC">
              <w:rPr>
                <w:rFonts w:cs="標楷體" w:hint="eastAsia"/>
                <w:sz w:val="28"/>
                <w:szCs w:val="28"/>
              </w:rPr>
              <w:t>通學步道</w:t>
            </w:r>
          </w:p>
          <w:p w14:paraId="57C916DC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 w:hint="eastAsia"/>
                <w:sz w:val="28"/>
                <w:szCs w:val="28"/>
              </w:rPr>
              <w:t>三</w:t>
            </w:r>
            <w:r w:rsidRPr="00DE24BC">
              <w:rPr>
                <w:rFonts w:cs="標楷體"/>
                <w:sz w:val="28"/>
                <w:szCs w:val="28"/>
              </w:rPr>
              <w:t>階核定-高雄市立後勁國民中學「海專路/加昌路口」通學步道改善工程</w:t>
            </w:r>
          </w:p>
        </w:tc>
        <w:tc>
          <w:tcPr>
            <w:tcW w:w="3827" w:type="dxa"/>
            <w:shd w:val="clear" w:color="auto" w:fill="FBE5D5"/>
            <w:vAlign w:val="center"/>
          </w:tcPr>
          <w:p w14:paraId="587ECC47" w14:textId="77777777" w:rsidR="00692809" w:rsidRPr="00DE24BC" w:rsidRDefault="00692809" w:rsidP="00692809">
            <w:pPr>
              <w:spacing w:line="36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地點：後勁國中門口</w:t>
            </w:r>
          </w:p>
          <w:p w14:paraId="136F9391" w14:textId="77777777" w:rsidR="00692809" w:rsidRPr="00DE24BC" w:rsidRDefault="00692809" w:rsidP="00692809">
            <w:pPr>
              <w:spacing w:line="36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簡報：高雄市政府教育局</w:t>
            </w:r>
          </w:p>
          <w:p w14:paraId="3A7CD800" w14:textId="77777777" w:rsidR="00692809" w:rsidRPr="00DE24BC" w:rsidRDefault="00692809" w:rsidP="00692809">
            <w:pPr>
              <w:spacing w:line="36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出席：內政部</w:t>
            </w:r>
            <w:r w:rsidRPr="00DE24BC">
              <w:rPr>
                <w:rFonts w:cs="標楷體" w:hint="eastAsia"/>
                <w:sz w:val="28"/>
                <w:szCs w:val="28"/>
              </w:rPr>
              <w:t>(</w:t>
            </w:r>
            <w:r w:rsidRPr="00DE24BC">
              <w:rPr>
                <w:rFonts w:cs="標楷體"/>
                <w:sz w:val="28"/>
                <w:szCs w:val="28"/>
              </w:rPr>
              <w:t>國土管理署</w:t>
            </w:r>
            <w:r w:rsidRPr="00DE24BC">
              <w:rPr>
                <w:rFonts w:cs="標楷體" w:hint="eastAsia"/>
                <w:sz w:val="28"/>
                <w:szCs w:val="28"/>
              </w:rPr>
              <w:t>)、高雄市政府</w:t>
            </w:r>
          </w:p>
        </w:tc>
      </w:tr>
      <w:tr w:rsidR="00692809" w:rsidRPr="00DE24BC" w14:paraId="3625DC8F" w14:textId="77777777" w:rsidTr="007E049F">
        <w:tc>
          <w:tcPr>
            <w:tcW w:w="1838" w:type="dxa"/>
            <w:shd w:val="clear" w:color="auto" w:fill="FFFFFF"/>
            <w:vAlign w:val="center"/>
          </w:tcPr>
          <w:p w14:paraId="14C26B58" w14:textId="77777777" w:rsidR="00692809" w:rsidRPr="00DE24BC" w:rsidRDefault="00692809" w:rsidP="00692809">
            <w:pPr>
              <w:spacing w:line="36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14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25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14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40</w:t>
            </w:r>
          </w:p>
        </w:tc>
        <w:tc>
          <w:tcPr>
            <w:tcW w:w="4536" w:type="dxa"/>
            <w:shd w:val="clear" w:color="auto" w:fill="FFFFFF"/>
            <w:vAlign w:val="center"/>
          </w:tcPr>
          <w:p w14:paraId="019CC512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車程(後勁國中→左營高鐵站)</w:t>
            </w:r>
          </w:p>
        </w:tc>
        <w:tc>
          <w:tcPr>
            <w:tcW w:w="3827" w:type="dxa"/>
            <w:shd w:val="clear" w:color="auto" w:fill="FFFFFF"/>
            <w:vAlign w:val="center"/>
          </w:tcPr>
          <w:p w14:paraId="7640FC8E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車程約15分鐘</w:t>
            </w:r>
          </w:p>
        </w:tc>
      </w:tr>
      <w:tr w:rsidR="00692809" w:rsidRPr="00DE24BC" w14:paraId="5F172A02" w14:textId="77777777" w:rsidTr="007E049F">
        <w:tc>
          <w:tcPr>
            <w:tcW w:w="1838" w:type="dxa"/>
          </w:tcPr>
          <w:p w14:paraId="658B1A76" w14:textId="77777777" w:rsidR="00692809" w:rsidRPr="00DE24BC" w:rsidRDefault="00692809" w:rsidP="00692809">
            <w:pPr>
              <w:spacing w:line="36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14</w:t>
            </w:r>
            <w:r w:rsidRPr="00DE24BC">
              <w:rPr>
                <w:rFonts w:cs="標楷體"/>
                <w:sz w:val="28"/>
                <w:szCs w:val="28"/>
              </w:rPr>
              <w:t>:55-</w:t>
            </w:r>
            <w:r>
              <w:rPr>
                <w:rFonts w:cs="標楷體" w:hint="eastAsia"/>
                <w:sz w:val="28"/>
                <w:szCs w:val="28"/>
              </w:rPr>
              <w:t>16</w:t>
            </w:r>
            <w:r w:rsidRPr="00DE24BC">
              <w:rPr>
                <w:rFonts w:cs="標楷體"/>
                <w:sz w:val="28"/>
                <w:szCs w:val="28"/>
              </w:rPr>
              <w:t>:29</w:t>
            </w:r>
          </w:p>
        </w:tc>
        <w:tc>
          <w:tcPr>
            <w:tcW w:w="4536" w:type="dxa"/>
          </w:tcPr>
          <w:p w14:paraId="248309C5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車程(高鐵左營→台北)車次</w:t>
            </w:r>
            <w:r>
              <w:rPr>
                <w:rFonts w:cs="標楷體" w:hint="eastAsia"/>
                <w:sz w:val="28"/>
                <w:szCs w:val="28"/>
              </w:rPr>
              <w:t>136</w:t>
            </w:r>
          </w:p>
        </w:tc>
        <w:tc>
          <w:tcPr>
            <w:tcW w:w="3827" w:type="dxa"/>
          </w:tcPr>
          <w:p w14:paraId="521A896E" w14:textId="77777777" w:rsidR="00692809" w:rsidRPr="00DE24BC" w:rsidRDefault="00692809" w:rsidP="00692809">
            <w:pPr>
              <w:spacing w:line="36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【請自行購票】</w:t>
            </w:r>
          </w:p>
        </w:tc>
      </w:tr>
    </w:tbl>
    <w:p w14:paraId="16B381E5" w14:textId="77777777" w:rsidR="00692809" w:rsidRPr="00DE24BC" w:rsidRDefault="00692809" w:rsidP="00692809">
      <w:pPr>
        <w:jc w:val="center"/>
        <w:rPr>
          <w:rFonts w:cs="標楷體"/>
        </w:rPr>
      </w:pPr>
      <w:r w:rsidRPr="00DE24BC">
        <w:rPr>
          <w:rFonts w:cs="標楷體"/>
        </w:rPr>
        <w:t>(以上為規劃行程，各流程時間以實際考察為準)</w:t>
      </w:r>
    </w:p>
    <w:p w14:paraId="7F8AE8A2" w14:textId="77777777" w:rsidR="00692809" w:rsidRPr="00692809" w:rsidRDefault="00692809" w:rsidP="00692809">
      <w:pPr>
        <w:spacing w:line="400" w:lineRule="exact"/>
        <w:rPr>
          <w:rFonts w:cs="標楷體"/>
          <w:sz w:val="28"/>
          <w:szCs w:val="28"/>
        </w:rPr>
      </w:pPr>
    </w:p>
    <w:p w14:paraId="0F0B82C5" w14:textId="77777777" w:rsidR="00692809" w:rsidRPr="00DE24BC" w:rsidRDefault="00692809" w:rsidP="00692809">
      <w:pPr>
        <w:spacing w:line="320" w:lineRule="exact"/>
        <w:rPr>
          <w:rFonts w:cs="標楷體"/>
          <w:sz w:val="28"/>
          <w:szCs w:val="28"/>
        </w:rPr>
      </w:pPr>
      <w:r w:rsidRPr="00DE24BC">
        <w:rPr>
          <w:rFonts w:cs="標楷體"/>
          <w:sz w:val="28"/>
          <w:szCs w:val="28"/>
        </w:rPr>
        <w:lastRenderedPageBreak/>
        <w:t>行程聯絡人：內政部國土署莊棋凱主任(0926-921-886）</w:t>
      </w:r>
    </w:p>
    <w:p w14:paraId="47A4730B" w14:textId="77777777" w:rsidR="00692809" w:rsidRPr="00DE24BC" w:rsidRDefault="00692809" w:rsidP="00692809">
      <w:pPr>
        <w:spacing w:line="320" w:lineRule="exact"/>
        <w:rPr>
          <w:rFonts w:cs="標楷體"/>
          <w:sz w:val="28"/>
          <w:szCs w:val="28"/>
        </w:rPr>
      </w:pPr>
      <w:r w:rsidRPr="00DE24BC">
        <w:rPr>
          <w:rFonts w:cs="標楷體"/>
          <w:sz w:val="28"/>
          <w:szCs w:val="28"/>
        </w:rPr>
        <w:t>受考機關：內政部（國土</w:t>
      </w:r>
      <w:r w:rsidRPr="00DE24BC">
        <w:rPr>
          <w:rFonts w:cs="標楷體" w:hint="eastAsia"/>
          <w:sz w:val="28"/>
          <w:szCs w:val="28"/>
        </w:rPr>
        <w:t>管理</w:t>
      </w:r>
      <w:r w:rsidRPr="00DE24BC">
        <w:rPr>
          <w:rFonts w:cs="標楷體"/>
          <w:sz w:val="28"/>
          <w:szCs w:val="28"/>
        </w:rPr>
        <w:t>署）</w:t>
      </w:r>
    </w:p>
    <w:p w14:paraId="0B16FF84" w14:textId="730E2A10" w:rsidR="00692809" w:rsidRDefault="00692809" w:rsidP="00692809">
      <w:pPr>
        <w:spacing w:line="320" w:lineRule="exact"/>
        <w:ind w:left="1400" w:hangingChars="500" w:hanging="1400"/>
      </w:pPr>
      <w:r w:rsidRPr="00DE24BC">
        <w:rPr>
          <w:rFonts w:cs="標楷體"/>
          <w:sz w:val="28"/>
          <w:szCs w:val="28"/>
        </w:rPr>
        <w:t>參加機關：高雄市政府（</w:t>
      </w:r>
      <w:r w:rsidRPr="00DE24BC">
        <w:rPr>
          <w:rFonts w:cs="標楷體" w:hint="eastAsia"/>
          <w:sz w:val="28"/>
          <w:szCs w:val="28"/>
        </w:rPr>
        <w:t>交通局、</w:t>
      </w:r>
      <w:r w:rsidRPr="00DE24BC">
        <w:rPr>
          <w:rFonts w:cs="標楷體"/>
          <w:sz w:val="28"/>
          <w:szCs w:val="28"/>
        </w:rPr>
        <w:t>工務局</w:t>
      </w:r>
      <w:r w:rsidRPr="00DE24BC">
        <w:rPr>
          <w:rFonts w:cs="標楷體" w:hint="eastAsia"/>
          <w:sz w:val="28"/>
          <w:szCs w:val="28"/>
        </w:rPr>
        <w:t>、教育局</w:t>
      </w:r>
      <w:r w:rsidRPr="00DE24BC">
        <w:rPr>
          <w:rFonts w:cs="標楷體"/>
          <w:sz w:val="28"/>
          <w:szCs w:val="28"/>
        </w:rPr>
        <w:t>）</w:t>
      </w:r>
    </w:p>
    <w:p w14:paraId="0C5512D2" w14:textId="77777777" w:rsidR="00692809" w:rsidRDefault="00692809" w:rsidP="00692809">
      <w:pPr>
        <w:jc w:val="center"/>
      </w:pPr>
      <w:r>
        <w:rPr>
          <w:noProof/>
        </w:rPr>
        <w:drawing>
          <wp:inline distT="0" distB="0" distL="0" distR="0" wp14:anchorId="51123452" wp14:editId="79703EE3">
            <wp:extent cx="6012146" cy="7688580"/>
            <wp:effectExtent l="38100" t="38100" r="46355" b="4572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401" cy="770681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93430C1" w14:textId="4858A10E" w:rsidR="00375D8C" w:rsidRPr="009823AB" w:rsidRDefault="00692809" w:rsidP="00692809">
      <w:pPr>
        <w:jc w:val="center"/>
      </w:pPr>
      <w:r w:rsidRPr="00B84998">
        <w:rPr>
          <w:rFonts w:hint="eastAsia"/>
          <w:b/>
          <w:sz w:val="28"/>
        </w:rPr>
        <w:t>內政委員會考察高雄</w:t>
      </w:r>
      <w:r w:rsidR="00B97F69">
        <w:rPr>
          <w:rFonts w:hint="eastAsia"/>
          <w:b/>
          <w:sz w:val="28"/>
        </w:rPr>
        <w:t>市</w:t>
      </w:r>
      <w:r w:rsidRPr="00B84998">
        <w:rPr>
          <w:rFonts w:hint="eastAsia"/>
          <w:b/>
          <w:sz w:val="28"/>
        </w:rPr>
        <w:t>建設路線示意圖</w:t>
      </w:r>
    </w:p>
    <w:sectPr w:rsidR="00375D8C" w:rsidRPr="009823AB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B0A0DC" w14:textId="77777777" w:rsidR="00956DD4" w:rsidRDefault="00956DD4">
      <w:r>
        <w:separator/>
      </w:r>
    </w:p>
  </w:endnote>
  <w:endnote w:type="continuationSeparator" w:id="0">
    <w:p w14:paraId="13304ABA" w14:textId="77777777" w:rsidR="00956DD4" w:rsidRDefault="00956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E4A93D" w14:textId="5F405A10" w:rsidR="00375D8C" w:rsidRDefault="00375D8C">
    <w:pPr>
      <w:pStyle w:val="a4"/>
      <w:jc w:val="center"/>
    </w:pP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0B7387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0B7387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AD4E3" w14:textId="77777777" w:rsidR="00956DD4" w:rsidRDefault="00956DD4">
      <w:r>
        <w:separator/>
      </w:r>
    </w:p>
  </w:footnote>
  <w:footnote w:type="continuationSeparator" w:id="0">
    <w:p w14:paraId="695195CC" w14:textId="77777777" w:rsidR="00956DD4" w:rsidRDefault="00956D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3EF09" w14:textId="2337C5D0" w:rsidR="00375D8C" w:rsidRDefault="00375D8C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6E5"/>
    <w:rsid w:val="0000627B"/>
    <w:rsid w:val="00052D33"/>
    <w:rsid w:val="00071B23"/>
    <w:rsid w:val="000827E5"/>
    <w:rsid w:val="000B7387"/>
    <w:rsid w:val="00191CA9"/>
    <w:rsid w:val="001D42C9"/>
    <w:rsid w:val="001D4C1F"/>
    <w:rsid w:val="0020475D"/>
    <w:rsid w:val="00226896"/>
    <w:rsid w:val="002968BB"/>
    <w:rsid w:val="002F1C4B"/>
    <w:rsid w:val="00375D8C"/>
    <w:rsid w:val="003850F6"/>
    <w:rsid w:val="003903AA"/>
    <w:rsid w:val="003C0504"/>
    <w:rsid w:val="003D4034"/>
    <w:rsid w:val="003E20F8"/>
    <w:rsid w:val="004761F1"/>
    <w:rsid w:val="004C57F3"/>
    <w:rsid w:val="004F33B7"/>
    <w:rsid w:val="00512209"/>
    <w:rsid w:val="00570236"/>
    <w:rsid w:val="00587D78"/>
    <w:rsid w:val="006401D8"/>
    <w:rsid w:val="0065725D"/>
    <w:rsid w:val="0067087A"/>
    <w:rsid w:val="0067668F"/>
    <w:rsid w:val="00692809"/>
    <w:rsid w:val="006B0D53"/>
    <w:rsid w:val="0073772B"/>
    <w:rsid w:val="00757298"/>
    <w:rsid w:val="00781447"/>
    <w:rsid w:val="007F177C"/>
    <w:rsid w:val="00801EBD"/>
    <w:rsid w:val="0083650C"/>
    <w:rsid w:val="0085318A"/>
    <w:rsid w:val="008A145E"/>
    <w:rsid w:val="008B24D5"/>
    <w:rsid w:val="008C35A6"/>
    <w:rsid w:val="008C746B"/>
    <w:rsid w:val="00956DD4"/>
    <w:rsid w:val="00966754"/>
    <w:rsid w:val="009823AB"/>
    <w:rsid w:val="00991FAC"/>
    <w:rsid w:val="009C6C33"/>
    <w:rsid w:val="009D5DF8"/>
    <w:rsid w:val="009F63BB"/>
    <w:rsid w:val="00A010E1"/>
    <w:rsid w:val="00A21C40"/>
    <w:rsid w:val="00A2510E"/>
    <w:rsid w:val="00A27C97"/>
    <w:rsid w:val="00A334F3"/>
    <w:rsid w:val="00AE05B5"/>
    <w:rsid w:val="00AF14A0"/>
    <w:rsid w:val="00B0672A"/>
    <w:rsid w:val="00B138FD"/>
    <w:rsid w:val="00B3021B"/>
    <w:rsid w:val="00B62B22"/>
    <w:rsid w:val="00B83C18"/>
    <w:rsid w:val="00B97F69"/>
    <w:rsid w:val="00BE3467"/>
    <w:rsid w:val="00C07B99"/>
    <w:rsid w:val="00C5006D"/>
    <w:rsid w:val="00C57164"/>
    <w:rsid w:val="00C82CB3"/>
    <w:rsid w:val="00C872BE"/>
    <w:rsid w:val="00C926C5"/>
    <w:rsid w:val="00D01AF7"/>
    <w:rsid w:val="00D352AF"/>
    <w:rsid w:val="00D447C7"/>
    <w:rsid w:val="00E752BC"/>
    <w:rsid w:val="00E87BF6"/>
    <w:rsid w:val="00EA0A34"/>
    <w:rsid w:val="00EA6AA8"/>
    <w:rsid w:val="00FE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FA99BE3"/>
  <w15:chartTrackingRefBased/>
  <w15:docId w15:val="{E8DBA739-9BA0-41A2-AC6A-7AB758E41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9</TotalTime>
  <Pages>4</Pages>
  <Words>249</Words>
  <Characters>1422</Characters>
  <Application>Microsoft Office Word</Application>
  <DocSecurity>0</DocSecurity>
  <Lines>11</Lines>
  <Paragraphs>3</Paragraphs>
  <ScaleCrop>false</ScaleCrop>
  <Company>eic</Company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Administrator</cp:lastModifiedBy>
  <cp:revision>6</cp:revision>
  <cp:lastPrinted>2025-11-28T02:21:00Z</cp:lastPrinted>
  <dcterms:created xsi:type="dcterms:W3CDTF">2025-11-28T02:09:00Z</dcterms:created>
  <dcterms:modified xsi:type="dcterms:W3CDTF">2025-11-28T02:30:00Z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20251127160741-20251127160741-文件2.docx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1144002051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1144002051</vt:lpwstr>
  </property>
  <property fmtid="{D5CDD505-2E9C-101B-9397-08002B2CF9AE}" pid="13" name="發文支號">
    <vt:lpwstr>0</vt:lpwstr>
  </property>
  <property fmtid="{D5CDD505-2E9C-101B-9397-08002B2CF9AE}" pid="14" name="TotFileSize">
    <vt:lpwstr>6089</vt:lpwstr>
  </property>
</Properties>
</file>