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261C" w:rsidRPr="007C0485" w:rsidRDefault="009D261C" w:rsidP="009D261C">
      <w:pPr>
        <w:pStyle w:val="af0"/>
        <w:rPr>
          <w:rFonts w:hAnsi="標楷體"/>
        </w:rPr>
      </w:pPr>
      <w:bookmarkStart w:id="0" w:name="_GoBack"/>
      <w:bookmarkEnd w:id="0"/>
      <w:r w:rsidRPr="007C0485">
        <w:rPr>
          <w:rFonts w:hAnsi="標楷體" w:hint="eastAsia"/>
        </w:rPr>
        <w:t>勞</w:t>
      </w:r>
      <w:r w:rsidR="00E50283" w:rsidRPr="007C0485">
        <w:rPr>
          <w:rFonts w:hAnsi="標楷體" w:hint="eastAsia"/>
        </w:rPr>
        <w:t>動部</w:t>
      </w:r>
      <w:r w:rsidRPr="007C0485">
        <w:rPr>
          <w:rFonts w:hAnsi="標楷體" w:hint="eastAsia"/>
        </w:rPr>
        <w:t>主管</w:t>
      </w:r>
      <w:r w:rsidR="00F118F5" w:rsidRPr="007C0485">
        <w:rPr>
          <w:rFonts w:hAnsi="標楷體" w:hint="eastAsia"/>
        </w:rPr>
        <w:t>1</w:t>
      </w:r>
      <w:r w:rsidR="00C60D71" w:rsidRPr="007C0485">
        <w:rPr>
          <w:rFonts w:hAnsi="標楷體" w:hint="eastAsia"/>
        </w:rPr>
        <w:t>1</w:t>
      </w:r>
      <w:r w:rsidR="00D05B53" w:rsidRPr="007C0485">
        <w:rPr>
          <w:rFonts w:hAnsi="標楷體" w:hint="eastAsia"/>
        </w:rPr>
        <w:t>5</w:t>
      </w:r>
      <w:r w:rsidRPr="007C0485">
        <w:rPr>
          <w:rFonts w:hAnsi="標楷體" w:hint="eastAsia"/>
        </w:rPr>
        <w:t>度單位預算評估報告</w:t>
      </w:r>
    </w:p>
    <w:p w:rsidR="002F0DBF" w:rsidRPr="007C0485" w:rsidRDefault="00552B93" w:rsidP="00F87BD0">
      <w:pPr>
        <w:ind w:leftChars="0" w:left="0" w:firstLine="566"/>
        <w:rPr>
          <w:b/>
          <w:szCs w:val="20"/>
        </w:rPr>
      </w:pPr>
      <w:bookmarkStart w:id="1" w:name="_Toc368831706"/>
      <w:bookmarkStart w:id="2" w:name="_Toc464138595"/>
      <w:r w:rsidRPr="007C0485">
        <w:rPr>
          <w:rFonts w:hint="eastAsia"/>
        </w:rPr>
        <w:t>勞動部</w:t>
      </w:r>
      <w:r w:rsidR="00A02611" w:rsidRPr="007C0485">
        <w:rPr>
          <w:rFonts w:hint="eastAsia"/>
        </w:rPr>
        <w:t>及所屬1</w:t>
      </w:r>
      <w:r w:rsidR="0020492B" w:rsidRPr="007C0485">
        <w:rPr>
          <w:rFonts w:hint="eastAsia"/>
        </w:rPr>
        <w:t>1</w:t>
      </w:r>
      <w:r w:rsidR="007C0485" w:rsidRPr="007C0485">
        <w:rPr>
          <w:rFonts w:hint="eastAsia"/>
        </w:rPr>
        <w:t>5</w:t>
      </w:r>
      <w:r w:rsidR="00A02611" w:rsidRPr="007C0485">
        <w:rPr>
          <w:rFonts w:hint="eastAsia"/>
        </w:rPr>
        <w:t>年度預算案編列歲入</w:t>
      </w:r>
      <w:r w:rsidR="00677C22">
        <w:rPr>
          <w:rFonts w:hint="eastAsia"/>
        </w:rPr>
        <w:t>11</w:t>
      </w:r>
      <w:r w:rsidR="0020492B" w:rsidRPr="007C0485">
        <w:rPr>
          <w:rFonts w:hint="eastAsia"/>
        </w:rPr>
        <w:t>億</w:t>
      </w:r>
      <w:r w:rsidR="00677C22">
        <w:rPr>
          <w:rFonts w:hint="eastAsia"/>
        </w:rPr>
        <w:t>1</w:t>
      </w:r>
      <w:r w:rsidR="00CC6EAC" w:rsidRPr="007C0485">
        <w:t>,</w:t>
      </w:r>
      <w:r w:rsidR="00677C22">
        <w:rPr>
          <w:rFonts w:hint="eastAsia"/>
        </w:rPr>
        <w:t>408</w:t>
      </w:r>
      <w:r w:rsidR="0020492B" w:rsidRPr="007C0485">
        <w:rPr>
          <w:rFonts w:hint="eastAsia"/>
        </w:rPr>
        <w:t>萬</w:t>
      </w:r>
      <w:r w:rsidR="00677C22">
        <w:rPr>
          <w:rFonts w:hint="eastAsia"/>
        </w:rPr>
        <w:t>9</w:t>
      </w:r>
      <w:r w:rsidR="00CD3CA8" w:rsidRPr="007C0485">
        <w:rPr>
          <w:rFonts w:hint="eastAsia"/>
        </w:rPr>
        <w:t>千</w:t>
      </w:r>
      <w:r w:rsidR="0020492B" w:rsidRPr="007C0485">
        <w:rPr>
          <w:rFonts w:hint="eastAsia"/>
        </w:rPr>
        <w:t>元</w:t>
      </w:r>
      <w:r w:rsidR="00A02611" w:rsidRPr="007C0485">
        <w:rPr>
          <w:rFonts w:hint="eastAsia"/>
        </w:rPr>
        <w:t>，較1</w:t>
      </w:r>
      <w:r w:rsidR="00A91054" w:rsidRPr="007C0485">
        <w:rPr>
          <w:rFonts w:hint="eastAsia"/>
        </w:rPr>
        <w:t>1</w:t>
      </w:r>
      <w:r w:rsidR="007C0485" w:rsidRPr="007C0485">
        <w:rPr>
          <w:rFonts w:hint="eastAsia"/>
        </w:rPr>
        <w:t>4</w:t>
      </w:r>
      <w:r w:rsidR="00A02611" w:rsidRPr="007C0485">
        <w:rPr>
          <w:rFonts w:hint="eastAsia"/>
        </w:rPr>
        <w:t>年度</w:t>
      </w:r>
      <w:r w:rsidR="00D047E2">
        <w:rPr>
          <w:rFonts w:hint="eastAsia"/>
        </w:rPr>
        <w:t>法定</w:t>
      </w:r>
      <w:r w:rsidR="00A02611" w:rsidRPr="007C0485">
        <w:rPr>
          <w:rFonts w:hint="eastAsia"/>
        </w:rPr>
        <w:t>預算數</w:t>
      </w:r>
      <w:r w:rsidR="00CC7CB8">
        <w:rPr>
          <w:rFonts w:hint="eastAsia"/>
        </w:rPr>
        <w:t>(含追加，以下同)</w:t>
      </w:r>
      <w:r w:rsidR="00CD3CA8" w:rsidRPr="007C0485">
        <w:rPr>
          <w:rFonts w:hint="eastAsia"/>
        </w:rPr>
        <w:t>增加</w:t>
      </w:r>
      <w:r w:rsidR="00677C22">
        <w:rPr>
          <w:rFonts w:hint="eastAsia"/>
        </w:rPr>
        <w:t>1億1</w:t>
      </w:r>
      <w:r w:rsidR="00CC6EAC" w:rsidRPr="007C0485">
        <w:t>,</w:t>
      </w:r>
      <w:r w:rsidR="00677C22">
        <w:rPr>
          <w:rFonts w:hint="eastAsia"/>
        </w:rPr>
        <w:t>457</w:t>
      </w:r>
      <w:r w:rsidR="00CC6EAC" w:rsidRPr="007C0485">
        <w:rPr>
          <w:rFonts w:hint="eastAsia"/>
        </w:rPr>
        <w:t>萬</w:t>
      </w:r>
      <w:r w:rsidR="00677C22">
        <w:rPr>
          <w:rFonts w:hint="eastAsia"/>
        </w:rPr>
        <w:t>1</w:t>
      </w:r>
      <w:r w:rsidR="0020492B" w:rsidRPr="007C0485">
        <w:rPr>
          <w:rFonts w:hint="eastAsia"/>
        </w:rPr>
        <w:t>千元</w:t>
      </w:r>
      <w:r w:rsidR="00A02611" w:rsidRPr="007C0485">
        <w:rPr>
          <w:rFonts w:hint="eastAsia"/>
        </w:rPr>
        <w:t>（</w:t>
      </w:r>
      <w:r w:rsidR="00CD3CA8" w:rsidRPr="007C0485">
        <w:rPr>
          <w:rFonts w:hint="eastAsia"/>
        </w:rPr>
        <w:t>增</w:t>
      </w:r>
      <w:r w:rsidR="00EA01FA" w:rsidRPr="007C0485">
        <w:rPr>
          <w:rFonts w:hint="eastAsia"/>
        </w:rPr>
        <w:t>幅</w:t>
      </w:r>
      <w:r w:rsidR="00677C22">
        <w:rPr>
          <w:rFonts w:hint="eastAsia"/>
        </w:rPr>
        <w:t>11</w:t>
      </w:r>
      <w:r w:rsidR="009F6749" w:rsidRPr="007C0485">
        <w:rPr>
          <w:rFonts w:hint="eastAsia"/>
        </w:rPr>
        <w:t>.</w:t>
      </w:r>
      <w:r w:rsidR="00677C22">
        <w:rPr>
          <w:rFonts w:hint="eastAsia"/>
        </w:rPr>
        <w:t>46</w:t>
      </w:r>
      <w:r w:rsidR="00A02611" w:rsidRPr="007C0485">
        <w:rPr>
          <w:rFonts w:hAnsi="標楷體" w:hint="eastAsia"/>
        </w:rPr>
        <w:t>%）；歲出</w:t>
      </w:r>
      <w:r w:rsidR="00CC7CB8">
        <w:rPr>
          <w:rFonts w:hAnsi="標楷體" w:hint="eastAsia"/>
        </w:rPr>
        <w:t>編列</w:t>
      </w:r>
      <w:r w:rsidR="007C0485" w:rsidRPr="007C0485">
        <w:rPr>
          <w:rFonts w:hAnsi="標楷體" w:cs="CIDFont+F3"/>
          <w:snapToGrid/>
          <w:kern w:val="0"/>
        </w:rPr>
        <w:t>2,970</w:t>
      </w:r>
      <w:r w:rsidR="007C0485" w:rsidRPr="007C0485">
        <w:rPr>
          <w:rFonts w:hAnsi="標楷體" w:cs="CIDFont+F3" w:hint="eastAsia"/>
          <w:snapToGrid/>
          <w:kern w:val="0"/>
        </w:rPr>
        <w:t>億</w:t>
      </w:r>
      <w:r w:rsidR="007C0485" w:rsidRPr="007C0485">
        <w:rPr>
          <w:rFonts w:hAnsi="標楷體" w:cs="CIDFont+F3"/>
          <w:snapToGrid/>
          <w:kern w:val="0"/>
        </w:rPr>
        <w:t>7,334</w:t>
      </w:r>
      <w:r w:rsidR="007C0485" w:rsidRPr="007C0485">
        <w:rPr>
          <w:rFonts w:hAnsi="標楷體" w:cs="CIDFont+F3" w:hint="eastAsia"/>
          <w:snapToGrid/>
          <w:kern w:val="0"/>
        </w:rPr>
        <w:t>萬</w:t>
      </w:r>
      <w:r w:rsidR="007C0485" w:rsidRPr="007C0485">
        <w:rPr>
          <w:rFonts w:hAnsi="標楷體" w:cs="CIDFont+F3"/>
          <w:snapToGrid/>
          <w:kern w:val="0"/>
        </w:rPr>
        <w:t>8</w:t>
      </w:r>
      <w:r w:rsidR="007C0485" w:rsidRPr="007C0485">
        <w:rPr>
          <w:rFonts w:hAnsi="標楷體" w:cs="CIDFont+F3" w:hint="eastAsia"/>
          <w:snapToGrid/>
          <w:kern w:val="0"/>
        </w:rPr>
        <w:t>千元</w:t>
      </w:r>
      <w:r w:rsidR="009F6749" w:rsidRPr="007C0485">
        <w:rPr>
          <w:rFonts w:hAnsi="標楷體" w:hint="eastAsia"/>
        </w:rPr>
        <w:t>，</w:t>
      </w:r>
      <w:r w:rsidR="00A02611" w:rsidRPr="007C0485">
        <w:rPr>
          <w:rFonts w:hAnsi="標楷體" w:hint="eastAsia"/>
        </w:rPr>
        <w:t>較1</w:t>
      </w:r>
      <w:r w:rsidR="00A91054" w:rsidRPr="007C0485">
        <w:rPr>
          <w:rFonts w:hAnsi="標楷體" w:hint="eastAsia"/>
        </w:rPr>
        <w:t>1</w:t>
      </w:r>
      <w:r w:rsidR="007C0485" w:rsidRPr="007C0485">
        <w:rPr>
          <w:rFonts w:hAnsi="標楷體" w:hint="eastAsia"/>
        </w:rPr>
        <w:t>4</w:t>
      </w:r>
      <w:r w:rsidR="00A02611" w:rsidRPr="007C0485">
        <w:rPr>
          <w:rFonts w:hAnsi="標楷體" w:hint="eastAsia"/>
        </w:rPr>
        <w:t>年度</w:t>
      </w:r>
      <w:r w:rsidR="00D047E2">
        <w:rPr>
          <w:rFonts w:hAnsi="標楷體" w:hint="eastAsia"/>
        </w:rPr>
        <w:t>法定</w:t>
      </w:r>
      <w:r w:rsidR="00A02611" w:rsidRPr="007C0485">
        <w:rPr>
          <w:rFonts w:hAnsi="標楷體" w:hint="eastAsia"/>
        </w:rPr>
        <w:t>預算數</w:t>
      </w:r>
      <w:r w:rsidR="00921887" w:rsidRPr="007C0485">
        <w:rPr>
          <w:rFonts w:hAnsi="標楷體" w:hint="eastAsia"/>
        </w:rPr>
        <w:t>增加</w:t>
      </w:r>
      <w:r w:rsidR="007C0485" w:rsidRPr="007C0485">
        <w:rPr>
          <w:rFonts w:hAnsi="標楷體" w:hint="eastAsia"/>
        </w:rPr>
        <w:t>43</w:t>
      </w:r>
      <w:r w:rsidR="009F6749" w:rsidRPr="007C0485">
        <w:rPr>
          <w:rFonts w:hAnsi="標楷體" w:hint="eastAsia"/>
        </w:rPr>
        <w:t>億</w:t>
      </w:r>
      <w:r w:rsidR="007C0485" w:rsidRPr="007C0485">
        <w:rPr>
          <w:rFonts w:hAnsi="標楷體" w:hint="eastAsia"/>
        </w:rPr>
        <w:t>5</w:t>
      </w:r>
      <w:r w:rsidR="009F6749" w:rsidRPr="007C0485">
        <w:rPr>
          <w:rFonts w:hAnsi="標楷體"/>
        </w:rPr>
        <w:t>,</w:t>
      </w:r>
      <w:r w:rsidR="007C0485" w:rsidRPr="007C0485">
        <w:rPr>
          <w:rFonts w:hAnsi="標楷體" w:hint="eastAsia"/>
        </w:rPr>
        <w:t>962</w:t>
      </w:r>
      <w:r w:rsidR="009F6749" w:rsidRPr="007C0485">
        <w:rPr>
          <w:rFonts w:hAnsi="標楷體" w:hint="eastAsia"/>
        </w:rPr>
        <w:t>萬</w:t>
      </w:r>
      <w:r w:rsidR="007C0485" w:rsidRPr="007C0485">
        <w:rPr>
          <w:rFonts w:hAnsi="標楷體" w:hint="eastAsia"/>
        </w:rPr>
        <w:t>9</w:t>
      </w:r>
      <w:r w:rsidR="0020492B" w:rsidRPr="007C0485">
        <w:rPr>
          <w:rFonts w:hAnsi="標楷體" w:hint="eastAsia"/>
        </w:rPr>
        <w:t>千元</w:t>
      </w:r>
      <w:r w:rsidR="00A02611" w:rsidRPr="007C0485">
        <w:rPr>
          <w:rFonts w:hAnsi="標楷體" w:hint="eastAsia"/>
        </w:rPr>
        <w:t>（</w:t>
      </w:r>
      <w:r w:rsidR="00921887" w:rsidRPr="007C0485">
        <w:rPr>
          <w:rFonts w:hAnsi="標楷體" w:hint="eastAsia"/>
        </w:rPr>
        <w:t>增</w:t>
      </w:r>
      <w:r w:rsidR="00A02611" w:rsidRPr="007C0485">
        <w:rPr>
          <w:rFonts w:hAnsi="標楷體" w:hint="eastAsia"/>
        </w:rPr>
        <w:t>幅</w:t>
      </w:r>
      <w:r w:rsidR="007C0485" w:rsidRPr="007C0485">
        <w:rPr>
          <w:rFonts w:hAnsi="標楷體" w:hint="eastAsia"/>
        </w:rPr>
        <w:t>1</w:t>
      </w:r>
      <w:r w:rsidR="00EA01FA" w:rsidRPr="007C0485">
        <w:rPr>
          <w:rFonts w:hAnsi="標楷體" w:hint="eastAsia"/>
        </w:rPr>
        <w:t>.</w:t>
      </w:r>
      <w:r w:rsidR="007C0485" w:rsidRPr="007C0485">
        <w:rPr>
          <w:rFonts w:hAnsi="標楷體" w:hint="eastAsia"/>
        </w:rPr>
        <w:t>49</w:t>
      </w:r>
      <w:r w:rsidR="00A02611" w:rsidRPr="007C0485">
        <w:rPr>
          <w:rFonts w:hAnsi="標楷體" w:hint="eastAsia"/>
        </w:rPr>
        <w:t>%）</w:t>
      </w:r>
      <w:r w:rsidR="00930F47" w:rsidRPr="007C0485">
        <w:rPr>
          <w:rFonts w:hAnsi="標楷體" w:hint="eastAsia"/>
        </w:rPr>
        <w:t>；</w:t>
      </w:r>
      <w:r w:rsidR="002E76B8" w:rsidRPr="007C0485">
        <w:rPr>
          <w:rFonts w:hAnsi="標楷體" w:hint="eastAsia"/>
        </w:rPr>
        <w:t>勞動部所屬包括勞工保險局、</w:t>
      </w:r>
      <w:r w:rsidR="002E76B8" w:rsidRPr="007C0485">
        <w:rPr>
          <w:rFonts w:hint="eastAsia"/>
        </w:rPr>
        <w:t>勞動力發展署</w:t>
      </w:r>
      <w:r w:rsidR="00BB6770" w:rsidRPr="007C0485">
        <w:rPr>
          <w:rFonts w:hint="eastAsia"/>
        </w:rPr>
        <w:t>及所屬</w:t>
      </w:r>
      <w:r w:rsidR="00930F47" w:rsidRPr="007C0485">
        <w:rPr>
          <w:rFonts w:hint="eastAsia"/>
        </w:rPr>
        <w:t>、職業安全衛生署、勞動基金運用局、勞動及</w:t>
      </w:r>
      <w:r w:rsidR="002E76B8" w:rsidRPr="007C0485">
        <w:rPr>
          <w:rFonts w:hint="eastAsia"/>
        </w:rPr>
        <w:t>職業安全衛生研究所</w:t>
      </w:r>
      <w:r w:rsidR="00A02611" w:rsidRPr="007C0485">
        <w:rPr>
          <w:rFonts w:hint="eastAsia"/>
        </w:rPr>
        <w:t>。謹就</w:t>
      </w:r>
      <w:r w:rsidR="00921887" w:rsidRPr="007C0485">
        <w:rPr>
          <w:rFonts w:hint="eastAsia"/>
        </w:rPr>
        <w:t>勞動部</w:t>
      </w:r>
      <w:r w:rsidR="00A02611" w:rsidRPr="007C0485">
        <w:rPr>
          <w:rFonts w:hint="eastAsia"/>
        </w:rPr>
        <w:t>及所屬</w:t>
      </w:r>
      <w:r w:rsidR="00515790" w:rsidRPr="007C0485">
        <w:rPr>
          <w:rFonts w:hint="eastAsia"/>
        </w:rPr>
        <w:t>11</w:t>
      </w:r>
      <w:r w:rsidR="007C0485" w:rsidRPr="007C0485">
        <w:rPr>
          <w:rFonts w:hint="eastAsia"/>
        </w:rPr>
        <w:t>5</w:t>
      </w:r>
      <w:r w:rsidR="00A02611" w:rsidRPr="007C0485">
        <w:rPr>
          <w:rFonts w:hint="eastAsia"/>
        </w:rPr>
        <w:t>年度預算案評估如下：</w:t>
      </w:r>
    </w:p>
    <w:p w:rsidR="00B83F75" w:rsidRPr="00A743DD" w:rsidRDefault="00B83F75" w:rsidP="00C35A10">
      <w:pPr>
        <w:pStyle w:val="14"/>
        <w:ind w:left="567" w:hanging="567"/>
        <w:rPr>
          <w:shd w:val="clear" w:color="auto" w:fill="FFFFFF"/>
        </w:rPr>
      </w:pPr>
      <w:bookmarkStart w:id="3" w:name="_Toc368831707"/>
      <w:bookmarkStart w:id="4" w:name="_Toc464138609"/>
      <w:bookmarkStart w:id="5" w:name="_Toc205236870"/>
      <w:bookmarkStart w:id="6" w:name="_Toc213761671"/>
      <w:bookmarkEnd w:id="1"/>
      <w:bookmarkEnd w:id="2"/>
      <w:r>
        <w:rPr>
          <w:rFonts w:hint="eastAsia"/>
          <w:shd w:val="clear" w:color="auto" w:fill="FFFFFF"/>
        </w:rPr>
        <w:t>一０</w:t>
      </w:r>
      <w:r w:rsidRPr="00A743DD">
        <w:rPr>
          <w:rFonts w:hint="eastAsia"/>
          <w:shd w:val="clear" w:color="auto" w:fill="FFFFFF"/>
        </w:rPr>
        <w:t>、</w:t>
      </w:r>
      <w:r w:rsidRPr="00827CC5">
        <w:rPr>
          <w:rFonts w:hint="eastAsia"/>
          <w:shd w:val="clear" w:color="auto" w:fill="FFFFFF"/>
        </w:rPr>
        <w:t>「勞工退休金條例罰鍰應行注意事項」</w:t>
      </w:r>
      <w:r>
        <w:rPr>
          <w:rFonts w:hint="eastAsia"/>
          <w:shd w:val="clear" w:color="auto" w:fill="FFFFFF"/>
        </w:rPr>
        <w:t>於114年6月</w:t>
      </w:r>
      <w:r w:rsidR="00C07740">
        <w:rPr>
          <w:rFonts w:hint="eastAsia"/>
          <w:shd w:val="clear" w:color="auto" w:fill="FFFFFF"/>
        </w:rPr>
        <w:t>實</w:t>
      </w:r>
      <w:r>
        <w:rPr>
          <w:rFonts w:hint="eastAsia"/>
          <w:shd w:val="clear" w:color="auto" w:fill="FFFFFF"/>
        </w:rPr>
        <w:t>施，明訂</w:t>
      </w:r>
      <w:r w:rsidRPr="00A1314C">
        <w:rPr>
          <w:rFonts w:hint="eastAsia"/>
          <w:shd w:val="clear" w:color="auto" w:fill="FFFFFF"/>
        </w:rPr>
        <w:t>罰鍰裁罰基準</w:t>
      </w:r>
      <w:bookmarkEnd w:id="5"/>
      <w:r>
        <w:rPr>
          <w:rFonts w:hint="eastAsia"/>
          <w:shd w:val="clear" w:color="auto" w:fill="FFFFFF"/>
        </w:rPr>
        <w:t>等規範，允宜加強宣傳並落實執行，</w:t>
      </w:r>
      <w:r w:rsidRPr="00DD2FB6">
        <w:rPr>
          <w:rFonts w:hint="eastAsia"/>
          <w:shd w:val="clear" w:color="auto" w:fill="FFFFFF"/>
        </w:rPr>
        <w:t>俾</w:t>
      </w:r>
      <w:r>
        <w:rPr>
          <w:rFonts w:hint="eastAsia"/>
          <w:shd w:val="clear" w:color="auto" w:fill="FFFFFF"/>
        </w:rPr>
        <w:t>降低執法困難，以</w:t>
      </w:r>
      <w:r w:rsidRPr="00DD2FB6">
        <w:rPr>
          <w:rFonts w:hint="eastAsia"/>
          <w:shd w:val="clear" w:color="auto" w:fill="FFFFFF"/>
        </w:rPr>
        <w:t>維護勞工權益</w:t>
      </w:r>
      <w:bookmarkEnd w:id="6"/>
    </w:p>
    <w:p w:rsidR="00B83F75" w:rsidRPr="009F53F0" w:rsidRDefault="00B83F75" w:rsidP="00E657F8">
      <w:pPr>
        <w:ind w:left="566" w:firstLine="566"/>
      </w:pPr>
      <w:r w:rsidRPr="009F53F0">
        <w:rPr>
          <w:rFonts w:hint="eastAsia"/>
        </w:rPr>
        <w:t>勞保局115年度預算案「</w:t>
      </w:r>
      <w:r>
        <w:rPr>
          <w:rFonts w:hint="eastAsia"/>
        </w:rPr>
        <w:t>罰款及賠償收入-罰金罰鍰</w:t>
      </w:r>
      <w:r w:rsidRPr="009F53F0">
        <w:rPr>
          <w:rFonts w:hint="eastAsia"/>
        </w:rPr>
        <w:t>」</w:t>
      </w:r>
      <w:r w:rsidR="00A65705">
        <w:rPr>
          <w:rFonts w:hint="eastAsia"/>
        </w:rPr>
        <w:t>編列2億8</w:t>
      </w:r>
      <w:r w:rsidR="00A65705">
        <w:t>,</w:t>
      </w:r>
      <w:r w:rsidR="00A65705">
        <w:rPr>
          <w:rFonts w:hint="eastAsia"/>
        </w:rPr>
        <w:t>863萬3千元</w:t>
      </w:r>
      <w:r w:rsidRPr="009F53F0">
        <w:rPr>
          <w:rFonts w:hint="eastAsia"/>
        </w:rPr>
        <w:t>，</w:t>
      </w:r>
      <w:r w:rsidR="00A65705">
        <w:rPr>
          <w:rFonts w:hint="eastAsia"/>
        </w:rPr>
        <w:t>其中</w:t>
      </w:r>
      <w:r>
        <w:rPr>
          <w:rFonts w:hint="eastAsia"/>
        </w:rPr>
        <w:t>違反</w:t>
      </w:r>
      <w:r w:rsidRPr="005607B6">
        <w:rPr>
          <w:rFonts w:hint="eastAsia"/>
        </w:rPr>
        <w:t>勞工退休金條例（</w:t>
      </w:r>
      <w:r>
        <w:rPr>
          <w:rFonts w:hint="eastAsia"/>
        </w:rPr>
        <w:t>以下簡稱勞退條例，又稱</w:t>
      </w:r>
      <w:r w:rsidRPr="005607B6">
        <w:rPr>
          <w:rFonts w:hint="eastAsia"/>
        </w:rPr>
        <w:t>勞退新制）</w:t>
      </w:r>
      <w:r>
        <w:rPr>
          <w:rFonts w:hint="eastAsia"/>
        </w:rPr>
        <w:t>規定之罰鍰收入</w:t>
      </w:r>
      <w:r w:rsidR="00A65705">
        <w:rPr>
          <w:rFonts w:hint="eastAsia"/>
        </w:rPr>
        <w:t>編列</w:t>
      </w:r>
      <w:r>
        <w:rPr>
          <w:rFonts w:hint="eastAsia"/>
        </w:rPr>
        <w:t>1億5</w:t>
      </w:r>
      <w:r>
        <w:t>,</w:t>
      </w:r>
      <w:r>
        <w:rPr>
          <w:rFonts w:hint="eastAsia"/>
        </w:rPr>
        <w:t>413萬3千元，較114年度預算數增加2</w:t>
      </w:r>
      <w:r>
        <w:t>,</w:t>
      </w:r>
      <w:r>
        <w:rPr>
          <w:rFonts w:hint="eastAsia"/>
        </w:rPr>
        <w:t>216萬5千元(增幅16.8%)</w:t>
      </w:r>
      <w:r w:rsidRPr="00E657F8">
        <w:rPr>
          <w:rFonts w:hint="eastAsia"/>
        </w:rPr>
        <w:t>。</w:t>
      </w:r>
      <w:r w:rsidRPr="009F53F0">
        <w:rPr>
          <w:rFonts w:hint="eastAsia"/>
        </w:rPr>
        <w:t>經查：</w:t>
      </w:r>
    </w:p>
    <w:p w:rsidR="00B83F75" w:rsidRPr="00EE36AF" w:rsidRDefault="00B83F75" w:rsidP="00E5403E">
      <w:pPr>
        <w:pStyle w:val="aff8"/>
        <w:ind w:left="849" w:hanging="283"/>
        <w:rPr>
          <w:b/>
          <w:bCs/>
        </w:rPr>
      </w:pPr>
      <w:r w:rsidRPr="00EE36AF">
        <w:rPr>
          <w:rFonts w:hint="eastAsia"/>
          <w:b/>
          <w:bCs/>
        </w:rPr>
        <w:t>(一)</w:t>
      </w:r>
      <w:r>
        <w:rPr>
          <w:rFonts w:hint="eastAsia"/>
          <w:b/>
          <w:bCs/>
        </w:rPr>
        <w:t>113年度勞退新制之罰鍰案件件數及金額均為近3年最高</w:t>
      </w:r>
    </w:p>
    <w:p w:rsidR="00B83F75" w:rsidRDefault="00B83F75" w:rsidP="00DD2FB6">
      <w:pPr>
        <w:pStyle w:val="25"/>
        <w:ind w:left="850" w:firstLine="566"/>
      </w:pPr>
      <w:r>
        <w:rPr>
          <w:rFonts w:hint="eastAsia"/>
        </w:rPr>
        <w:t>勞退條例</w:t>
      </w:r>
      <w:r w:rsidRPr="005607B6">
        <w:rPr>
          <w:rFonts w:hint="eastAsia"/>
        </w:rPr>
        <w:t>於94年7月1日</w:t>
      </w:r>
      <w:r>
        <w:rPr>
          <w:rFonts w:hint="eastAsia"/>
        </w:rPr>
        <w:t>生效</w:t>
      </w:r>
      <w:r w:rsidRPr="005607B6">
        <w:rPr>
          <w:rFonts w:hint="eastAsia"/>
        </w:rPr>
        <w:t>，</w:t>
      </w:r>
      <w:r>
        <w:rPr>
          <w:rFonts w:hint="eastAsia"/>
        </w:rPr>
        <w:t>該條例第48、49及52條規範</w:t>
      </w:r>
      <w:r w:rsidRPr="005607B6">
        <w:rPr>
          <w:rFonts w:hint="eastAsia"/>
        </w:rPr>
        <w:t>勞工退休金之收支、保管、滯納金之加徵及罰鍰處分等</w:t>
      </w:r>
      <w:r>
        <w:rPr>
          <w:rFonts w:hint="eastAsia"/>
        </w:rPr>
        <w:t>，其</w:t>
      </w:r>
      <w:r w:rsidRPr="005607B6">
        <w:rPr>
          <w:rFonts w:hint="eastAsia"/>
        </w:rPr>
        <w:t>業務由勞保局辦理</w:t>
      </w:r>
      <w:r>
        <w:rPr>
          <w:rFonts w:hint="eastAsia"/>
        </w:rPr>
        <w:t>；113年度</w:t>
      </w:r>
      <w:r w:rsidRPr="005607B6">
        <w:rPr>
          <w:rFonts w:hint="eastAsia"/>
        </w:rPr>
        <w:t>未申報提繳退休金</w:t>
      </w:r>
      <w:r>
        <w:rPr>
          <w:rFonts w:hint="eastAsia"/>
        </w:rPr>
        <w:t>、</w:t>
      </w:r>
      <w:r w:rsidRPr="005607B6">
        <w:rPr>
          <w:rFonts w:hint="eastAsia"/>
        </w:rPr>
        <w:t>未覈實申報提繳工資</w:t>
      </w:r>
      <w:r>
        <w:rPr>
          <w:rFonts w:hint="eastAsia"/>
        </w:rPr>
        <w:t>、</w:t>
      </w:r>
      <w:r w:rsidRPr="005607B6">
        <w:rPr>
          <w:rFonts w:hint="eastAsia"/>
        </w:rPr>
        <w:t>未通知勞工提繳金額</w:t>
      </w:r>
      <w:r>
        <w:rPr>
          <w:rFonts w:hint="eastAsia"/>
        </w:rPr>
        <w:t>及</w:t>
      </w:r>
      <w:r w:rsidRPr="005607B6">
        <w:rPr>
          <w:rFonts w:hint="eastAsia"/>
        </w:rPr>
        <w:t>拒絕提供資料</w:t>
      </w:r>
      <w:r>
        <w:rPr>
          <w:rFonts w:hint="eastAsia"/>
        </w:rPr>
        <w:t>等4項裁罰案件之件數與罰鍰金額分別為</w:t>
      </w:r>
      <w:r w:rsidRPr="000B5F41">
        <w:t>2,115</w:t>
      </w:r>
      <w:r>
        <w:rPr>
          <w:rFonts w:hint="eastAsia"/>
        </w:rPr>
        <w:t>件及</w:t>
      </w:r>
      <w:r w:rsidRPr="000B5F41">
        <w:t>1</w:t>
      </w:r>
      <w:r>
        <w:rPr>
          <w:rFonts w:hint="eastAsia"/>
        </w:rPr>
        <w:t>,</w:t>
      </w:r>
      <w:r w:rsidRPr="000B5F41">
        <w:t>762</w:t>
      </w:r>
      <w:r>
        <w:rPr>
          <w:rFonts w:hint="eastAsia"/>
        </w:rPr>
        <w:t>萬7千元，均為近3年度(111至113年度)之最高(詳表1)</w:t>
      </w:r>
      <w:r w:rsidRPr="005607B6">
        <w:rPr>
          <w:rFonts w:hint="eastAsia"/>
        </w:rPr>
        <w:t>。</w:t>
      </w:r>
    </w:p>
    <w:p w:rsidR="00B83F75" w:rsidRPr="004569BB" w:rsidRDefault="00B83F75" w:rsidP="00C07740">
      <w:pPr>
        <w:pStyle w:val="123"/>
        <w:ind w:leftChars="0" w:left="709" w:hangingChars="250" w:hanging="709"/>
        <w:rPr>
          <w:rFonts w:hint="eastAsia"/>
        </w:rPr>
      </w:pPr>
      <w:r>
        <w:rPr>
          <w:rFonts w:hint="eastAsia"/>
          <w:b/>
        </w:rPr>
        <w:t>表1</w:t>
      </w:r>
      <w:r w:rsidRPr="001E136B">
        <w:rPr>
          <w:rFonts w:hint="eastAsia"/>
          <w:b/>
        </w:rPr>
        <w:t xml:space="preserve">  </w:t>
      </w:r>
      <w:r>
        <w:rPr>
          <w:rFonts w:hint="eastAsia"/>
          <w:b/>
        </w:rPr>
        <w:t>111至114年度勞退新制罰鍰統計表</w:t>
      </w:r>
      <w:r w:rsidR="00C07740" w:rsidRPr="00C07740">
        <w:rPr>
          <w:rFonts w:hint="eastAsia"/>
          <w:sz w:val="24"/>
          <w:szCs w:val="24"/>
        </w:rPr>
        <w:t>單位：件；人(次)；新臺幣千元</w:t>
      </w:r>
    </w:p>
    <w:tbl>
      <w:tblPr>
        <w:tblW w:w="8505" w:type="dxa"/>
        <w:tblInd w:w="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1"/>
        <w:gridCol w:w="1134"/>
        <w:gridCol w:w="1304"/>
        <w:gridCol w:w="1304"/>
        <w:gridCol w:w="1304"/>
        <w:gridCol w:w="1304"/>
        <w:gridCol w:w="1304"/>
      </w:tblGrid>
      <w:tr w:rsidR="00B83F75" w:rsidRPr="000169C3" w:rsidTr="007B00BC">
        <w:trPr>
          <w:trHeight w:val="329"/>
          <w:tblHeader/>
        </w:trPr>
        <w:tc>
          <w:tcPr>
            <w:tcW w:w="851" w:type="dxa"/>
            <w:vAlign w:val="center"/>
          </w:tcPr>
          <w:p w:rsidR="00B83F75" w:rsidRPr="000169C3" w:rsidRDefault="00B83F75" w:rsidP="000169C3">
            <w:pPr>
              <w:pStyle w:val="146"/>
              <w:jc w:val="center"/>
            </w:pPr>
            <w:r>
              <w:rPr>
                <w:rFonts w:hint="eastAsia"/>
              </w:rPr>
              <w:t>年度</w:t>
            </w:r>
          </w:p>
        </w:tc>
        <w:tc>
          <w:tcPr>
            <w:tcW w:w="1134" w:type="dxa"/>
            <w:vAlign w:val="center"/>
          </w:tcPr>
          <w:p w:rsidR="00B83F75" w:rsidRPr="000169C3" w:rsidRDefault="00B83F75" w:rsidP="000169C3">
            <w:pPr>
              <w:pStyle w:val="146"/>
              <w:jc w:val="center"/>
            </w:pPr>
            <w:r>
              <w:rPr>
                <w:rFonts w:hint="eastAsia"/>
              </w:rPr>
              <w:t>項目</w:t>
            </w:r>
          </w:p>
        </w:tc>
        <w:tc>
          <w:tcPr>
            <w:tcW w:w="1304" w:type="dxa"/>
            <w:vAlign w:val="center"/>
          </w:tcPr>
          <w:p w:rsidR="00B83F75" w:rsidRPr="000169C3" w:rsidRDefault="00B83F75" w:rsidP="000169C3">
            <w:pPr>
              <w:pStyle w:val="146"/>
              <w:jc w:val="center"/>
            </w:pPr>
            <w:r w:rsidRPr="000169C3">
              <w:rPr>
                <w:rFonts w:hint="eastAsia"/>
              </w:rPr>
              <w:t>未申報提繳退休金</w:t>
            </w:r>
          </w:p>
        </w:tc>
        <w:tc>
          <w:tcPr>
            <w:tcW w:w="1304" w:type="dxa"/>
            <w:vAlign w:val="center"/>
          </w:tcPr>
          <w:p w:rsidR="00B83F75" w:rsidRPr="000169C3" w:rsidRDefault="00B83F75" w:rsidP="000169C3">
            <w:pPr>
              <w:pStyle w:val="146"/>
              <w:jc w:val="center"/>
            </w:pPr>
            <w:r w:rsidRPr="000169C3">
              <w:rPr>
                <w:rFonts w:hint="eastAsia"/>
              </w:rPr>
              <w:t>未覈實申報提繳工資</w:t>
            </w:r>
          </w:p>
        </w:tc>
        <w:tc>
          <w:tcPr>
            <w:tcW w:w="1304" w:type="dxa"/>
            <w:vAlign w:val="center"/>
          </w:tcPr>
          <w:p w:rsidR="00B83F75" w:rsidRPr="000169C3" w:rsidRDefault="00B83F75" w:rsidP="000169C3">
            <w:pPr>
              <w:pStyle w:val="146"/>
              <w:jc w:val="center"/>
            </w:pPr>
            <w:r w:rsidRPr="000169C3">
              <w:rPr>
                <w:rFonts w:hint="eastAsia"/>
              </w:rPr>
              <w:t>未通知勞工提繳金額</w:t>
            </w:r>
          </w:p>
        </w:tc>
        <w:tc>
          <w:tcPr>
            <w:tcW w:w="1304" w:type="dxa"/>
            <w:vAlign w:val="center"/>
          </w:tcPr>
          <w:p w:rsidR="007B00BC" w:rsidRDefault="00B83F75" w:rsidP="000169C3">
            <w:pPr>
              <w:pStyle w:val="146"/>
              <w:jc w:val="center"/>
            </w:pPr>
            <w:r w:rsidRPr="000169C3">
              <w:rPr>
                <w:rFonts w:hint="eastAsia"/>
              </w:rPr>
              <w:t>拒絕</w:t>
            </w:r>
          </w:p>
          <w:p w:rsidR="00B83F75" w:rsidRPr="000169C3" w:rsidRDefault="00B83F75" w:rsidP="000169C3">
            <w:pPr>
              <w:pStyle w:val="146"/>
              <w:jc w:val="center"/>
            </w:pPr>
            <w:r w:rsidRPr="000169C3">
              <w:rPr>
                <w:rFonts w:hint="eastAsia"/>
              </w:rPr>
              <w:t>提供資料</w:t>
            </w:r>
          </w:p>
        </w:tc>
        <w:tc>
          <w:tcPr>
            <w:tcW w:w="1304" w:type="dxa"/>
            <w:vAlign w:val="center"/>
          </w:tcPr>
          <w:p w:rsidR="00B83F75" w:rsidRPr="000169C3" w:rsidRDefault="00B83F75" w:rsidP="000169C3">
            <w:pPr>
              <w:pStyle w:val="146"/>
              <w:jc w:val="center"/>
            </w:pPr>
            <w:r w:rsidRPr="000169C3">
              <w:rPr>
                <w:rFonts w:hint="eastAsia"/>
              </w:rPr>
              <w:t>合計</w:t>
            </w:r>
          </w:p>
        </w:tc>
      </w:tr>
      <w:tr w:rsidR="00B83F75" w:rsidRPr="000169C3" w:rsidTr="007B00BC">
        <w:trPr>
          <w:trHeight w:val="283"/>
        </w:trPr>
        <w:tc>
          <w:tcPr>
            <w:tcW w:w="851" w:type="dxa"/>
            <w:vMerge w:val="restart"/>
            <w:vAlign w:val="center"/>
          </w:tcPr>
          <w:p w:rsidR="00B83F75" w:rsidRPr="000169C3" w:rsidRDefault="00B83F75" w:rsidP="000169C3">
            <w:pPr>
              <w:pStyle w:val="146"/>
              <w:jc w:val="center"/>
            </w:pPr>
            <w:r w:rsidRPr="000169C3">
              <w:rPr>
                <w:rFonts w:hint="eastAsia"/>
              </w:rPr>
              <w:t>111</w:t>
            </w:r>
          </w:p>
        </w:tc>
        <w:tc>
          <w:tcPr>
            <w:tcW w:w="1134" w:type="dxa"/>
          </w:tcPr>
          <w:p w:rsidR="00B83F75" w:rsidRPr="000169C3" w:rsidRDefault="00B83F75" w:rsidP="000169C3">
            <w:pPr>
              <w:pStyle w:val="146"/>
              <w:jc w:val="center"/>
            </w:pPr>
            <w:r w:rsidRPr="000169C3">
              <w:rPr>
                <w:rFonts w:hint="eastAsia"/>
              </w:rPr>
              <w:t>件數</w:t>
            </w:r>
          </w:p>
        </w:tc>
        <w:tc>
          <w:tcPr>
            <w:tcW w:w="1304" w:type="dxa"/>
          </w:tcPr>
          <w:p w:rsidR="00B83F75" w:rsidRPr="000169C3" w:rsidRDefault="00B83F75" w:rsidP="000169C3">
            <w:pPr>
              <w:pStyle w:val="146"/>
              <w:jc w:val="right"/>
            </w:pPr>
            <w:r w:rsidRPr="000169C3">
              <w:rPr>
                <w:rFonts w:hint="eastAsia"/>
              </w:rPr>
              <w:t>101</w:t>
            </w:r>
          </w:p>
        </w:tc>
        <w:tc>
          <w:tcPr>
            <w:tcW w:w="1304" w:type="dxa"/>
          </w:tcPr>
          <w:p w:rsidR="00B83F75" w:rsidRPr="000169C3" w:rsidRDefault="00B83F75" w:rsidP="000169C3">
            <w:pPr>
              <w:pStyle w:val="146"/>
              <w:jc w:val="right"/>
            </w:pPr>
            <w:r w:rsidRPr="000169C3">
              <w:rPr>
                <w:rFonts w:hint="eastAsia"/>
              </w:rPr>
              <w:t>1,551</w:t>
            </w:r>
          </w:p>
        </w:tc>
        <w:tc>
          <w:tcPr>
            <w:tcW w:w="1304" w:type="dxa"/>
          </w:tcPr>
          <w:p w:rsidR="00B83F75" w:rsidRPr="000169C3" w:rsidRDefault="00B83F75" w:rsidP="000169C3">
            <w:pPr>
              <w:pStyle w:val="146"/>
              <w:jc w:val="right"/>
            </w:pPr>
            <w:r w:rsidRPr="000169C3">
              <w:rPr>
                <w:rFonts w:hint="eastAsia"/>
              </w:rPr>
              <w:t>3</w:t>
            </w:r>
          </w:p>
        </w:tc>
        <w:tc>
          <w:tcPr>
            <w:tcW w:w="1304" w:type="dxa"/>
          </w:tcPr>
          <w:p w:rsidR="00B83F75" w:rsidRPr="000169C3" w:rsidRDefault="00B83F75" w:rsidP="000169C3">
            <w:pPr>
              <w:pStyle w:val="146"/>
              <w:jc w:val="right"/>
            </w:pPr>
            <w:r w:rsidRPr="000169C3">
              <w:rPr>
                <w:rFonts w:hint="eastAsia"/>
              </w:rPr>
              <w:t>8</w:t>
            </w:r>
          </w:p>
        </w:tc>
        <w:tc>
          <w:tcPr>
            <w:tcW w:w="1304" w:type="dxa"/>
          </w:tcPr>
          <w:p w:rsidR="00B83F75" w:rsidRPr="000169C3" w:rsidRDefault="00B83F75" w:rsidP="000169C3">
            <w:pPr>
              <w:pStyle w:val="146"/>
              <w:jc w:val="right"/>
            </w:pPr>
            <w:r w:rsidRPr="000169C3">
              <w:rPr>
                <w:rFonts w:hint="eastAsia"/>
              </w:rPr>
              <w:t>1,663</w:t>
            </w:r>
          </w:p>
        </w:tc>
      </w:tr>
      <w:tr w:rsidR="00B83F75" w:rsidRPr="000169C3" w:rsidTr="007B00BC">
        <w:trPr>
          <w:trHeight w:val="175"/>
        </w:trPr>
        <w:tc>
          <w:tcPr>
            <w:tcW w:w="851" w:type="dxa"/>
            <w:vMerge/>
            <w:vAlign w:val="center"/>
          </w:tcPr>
          <w:p w:rsidR="00B83F75" w:rsidRPr="000169C3" w:rsidRDefault="00B83F75" w:rsidP="000169C3">
            <w:pPr>
              <w:pStyle w:val="146"/>
              <w:jc w:val="center"/>
            </w:pPr>
          </w:p>
        </w:tc>
        <w:tc>
          <w:tcPr>
            <w:tcW w:w="1134" w:type="dxa"/>
          </w:tcPr>
          <w:p w:rsidR="00B83F75" w:rsidRPr="000169C3" w:rsidRDefault="00B83F75" w:rsidP="000169C3">
            <w:pPr>
              <w:pStyle w:val="146"/>
              <w:jc w:val="center"/>
            </w:pPr>
            <w:r w:rsidRPr="000169C3">
              <w:rPr>
                <w:rFonts w:hint="eastAsia"/>
              </w:rPr>
              <w:t>人數</w:t>
            </w:r>
          </w:p>
        </w:tc>
        <w:tc>
          <w:tcPr>
            <w:tcW w:w="1304" w:type="dxa"/>
          </w:tcPr>
          <w:p w:rsidR="00B83F75" w:rsidRPr="000169C3" w:rsidRDefault="00B83F75" w:rsidP="000169C3">
            <w:pPr>
              <w:pStyle w:val="146"/>
              <w:jc w:val="right"/>
            </w:pPr>
            <w:r w:rsidRPr="000169C3">
              <w:rPr>
                <w:rFonts w:hint="eastAsia"/>
              </w:rPr>
              <w:t>5,408</w:t>
            </w:r>
          </w:p>
        </w:tc>
        <w:tc>
          <w:tcPr>
            <w:tcW w:w="1304" w:type="dxa"/>
          </w:tcPr>
          <w:p w:rsidR="00B83F75" w:rsidRPr="000169C3" w:rsidRDefault="00B83F75" w:rsidP="000169C3">
            <w:pPr>
              <w:pStyle w:val="146"/>
              <w:jc w:val="right"/>
            </w:pPr>
            <w:r w:rsidRPr="000169C3">
              <w:rPr>
                <w:rFonts w:hint="eastAsia"/>
              </w:rPr>
              <w:t>3,844</w:t>
            </w:r>
          </w:p>
        </w:tc>
        <w:tc>
          <w:tcPr>
            <w:tcW w:w="1304" w:type="dxa"/>
          </w:tcPr>
          <w:p w:rsidR="00B83F75" w:rsidRPr="000169C3" w:rsidRDefault="00B83F75" w:rsidP="000169C3">
            <w:pPr>
              <w:pStyle w:val="146"/>
              <w:jc w:val="right"/>
            </w:pPr>
            <w:r w:rsidRPr="000169C3">
              <w:rPr>
                <w:rFonts w:hint="eastAsia"/>
              </w:rPr>
              <w:t>7</w:t>
            </w:r>
          </w:p>
        </w:tc>
        <w:tc>
          <w:tcPr>
            <w:tcW w:w="1304" w:type="dxa"/>
          </w:tcPr>
          <w:p w:rsidR="00B83F75" w:rsidRPr="000169C3" w:rsidRDefault="00B83F75" w:rsidP="000169C3">
            <w:pPr>
              <w:pStyle w:val="146"/>
              <w:jc w:val="right"/>
            </w:pPr>
            <w:r w:rsidRPr="000169C3">
              <w:rPr>
                <w:rFonts w:hint="eastAsia"/>
              </w:rPr>
              <w:t>8</w:t>
            </w:r>
          </w:p>
        </w:tc>
        <w:tc>
          <w:tcPr>
            <w:tcW w:w="1304" w:type="dxa"/>
          </w:tcPr>
          <w:p w:rsidR="00B83F75" w:rsidRPr="000169C3" w:rsidRDefault="00B83F75" w:rsidP="000169C3">
            <w:pPr>
              <w:pStyle w:val="146"/>
              <w:jc w:val="right"/>
            </w:pPr>
            <w:r w:rsidRPr="000169C3">
              <w:rPr>
                <w:rFonts w:hint="eastAsia"/>
              </w:rPr>
              <w:t>9,267</w:t>
            </w:r>
          </w:p>
        </w:tc>
      </w:tr>
      <w:tr w:rsidR="00B83F75" w:rsidRPr="000169C3" w:rsidTr="007B00BC">
        <w:trPr>
          <w:trHeight w:val="283"/>
        </w:trPr>
        <w:tc>
          <w:tcPr>
            <w:tcW w:w="851" w:type="dxa"/>
            <w:vMerge/>
            <w:vAlign w:val="center"/>
          </w:tcPr>
          <w:p w:rsidR="00B83F75" w:rsidRPr="000169C3" w:rsidRDefault="00B83F75" w:rsidP="000169C3">
            <w:pPr>
              <w:pStyle w:val="146"/>
              <w:jc w:val="center"/>
            </w:pPr>
          </w:p>
        </w:tc>
        <w:tc>
          <w:tcPr>
            <w:tcW w:w="1134" w:type="dxa"/>
          </w:tcPr>
          <w:p w:rsidR="00B83F75" w:rsidRPr="000169C3" w:rsidRDefault="00B83F75" w:rsidP="000169C3">
            <w:pPr>
              <w:pStyle w:val="146"/>
              <w:jc w:val="center"/>
            </w:pPr>
            <w:r w:rsidRPr="000169C3">
              <w:rPr>
                <w:rFonts w:hint="eastAsia"/>
              </w:rPr>
              <w:t>金額</w:t>
            </w:r>
          </w:p>
        </w:tc>
        <w:tc>
          <w:tcPr>
            <w:tcW w:w="1304" w:type="dxa"/>
          </w:tcPr>
          <w:p w:rsidR="00B83F75" w:rsidRPr="000169C3" w:rsidRDefault="00B83F75" w:rsidP="000169C3">
            <w:pPr>
              <w:pStyle w:val="146"/>
              <w:jc w:val="right"/>
            </w:pPr>
            <w:r w:rsidRPr="000169C3">
              <w:rPr>
                <w:rFonts w:hint="eastAsia"/>
              </w:rPr>
              <w:t>8,155</w:t>
            </w:r>
          </w:p>
        </w:tc>
        <w:tc>
          <w:tcPr>
            <w:tcW w:w="1304" w:type="dxa"/>
          </w:tcPr>
          <w:p w:rsidR="00B83F75" w:rsidRPr="000169C3" w:rsidRDefault="00B83F75" w:rsidP="000169C3">
            <w:pPr>
              <w:pStyle w:val="146"/>
              <w:jc w:val="right"/>
            </w:pPr>
            <w:r w:rsidRPr="000169C3">
              <w:rPr>
                <w:rFonts w:hint="eastAsia"/>
              </w:rPr>
              <w:t>7,831</w:t>
            </w:r>
          </w:p>
        </w:tc>
        <w:tc>
          <w:tcPr>
            <w:tcW w:w="1304" w:type="dxa"/>
          </w:tcPr>
          <w:p w:rsidR="00B83F75" w:rsidRPr="000169C3" w:rsidRDefault="00B83F75" w:rsidP="000169C3">
            <w:pPr>
              <w:pStyle w:val="146"/>
              <w:jc w:val="right"/>
            </w:pPr>
            <w:r w:rsidRPr="000169C3">
              <w:rPr>
                <w:rFonts w:hint="eastAsia"/>
              </w:rPr>
              <w:t>15</w:t>
            </w:r>
          </w:p>
        </w:tc>
        <w:tc>
          <w:tcPr>
            <w:tcW w:w="1304" w:type="dxa"/>
          </w:tcPr>
          <w:p w:rsidR="00B83F75" w:rsidRPr="000169C3" w:rsidRDefault="00B83F75" w:rsidP="000169C3">
            <w:pPr>
              <w:pStyle w:val="146"/>
              <w:jc w:val="right"/>
            </w:pPr>
            <w:r w:rsidRPr="000169C3">
              <w:rPr>
                <w:rFonts w:hint="eastAsia"/>
              </w:rPr>
              <w:t>240</w:t>
            </w:r>
          </w:p>
        </w:tc>
        <w:tc>
          <w:tcPr>
            <w:tcW w:w="1304" w:type="dxa"/>
          </w:tcPr>
          <w:p w:rsidR="00B83F75" w:rsidRPr="000169C3" w:rsidRDefault="00B83F75" w:rsidP="000169C3">
            <w:pPr>
              <w:pStyle w:val="146"/>
              <w:jc w:val="right"/>
            </w:pPr>
            <w:r w:rsidRPr="000169C3">
              <w:rPr>
                <w:rFonts w:hint="eastAsia"/>
              </w:rPr>
              <w:t>16,241</w:t>
            </w:r>
          </w:p>
        </w:tc>
      </w:tr>
      <w:tr w:rsidR="00B83F75" w:rsidRPr="000169C3" w:rsidTr="007B00BC">
        <w:trPr>
          <w:trHeight w:val="175"/>
        </w:trPr>
        <w:tc>
          <w:tcPr>
            <w:tcW w:w="851" w:type="dxa"/>
            <w:vMerge w:val="restart"/>
            <w:vAlign w:val="center"/>
          </w:tcPr>
          <w:p w:rsidR="00B83F75" w:rsidRPr="000169C3" w:rsidRDefault="00B83F75" w:rsidP="000169C3">
            <w:pPr>
              <w:pStyle w:val="146"/>
              <w:jc w:val="center"/>
            </w:pPr>
            <w:r w:rsidRPr="000169C3">
              <w:rPr>
                <w:rFonts w:hint="eastAsia"/>
              </w:rPr>
              <w:t>112</w:t>
            </w:r>
          </w:p>
        </w:tc>
        <w:tc>
          <w:tcPr>
            <w:tcW w:w="1134" w:type="dxa"/>
          </w:tcPr>
          <w:p w:rsidR="00B83F75" w:rsidRPr="000169C3" w:rsidRDefault="00B83F75" w:rsidP="000169C3">
            <w:pPr>
              <w:pStyle w:val="146"/>
              <w:jc w:val="center"/>
            </w:pPr>
            <w:r w:rsidRPr="000169C3">
              <w:rPr>
                <w:rFonts w:hint="eastAsia"/>
              </w:rPr>
              <w:t>件數</w:t>
            </w:r>
          </w:p>
        </w:tc>
        <w:tc>
          <w:tcPr>
            <w:tcW w:w="1304" w:type="dxa"/>
          </w:tcPr>
          <w:p w:rsidR="00B83F75" w:rsidRPr="000169C3" w:rsidRDefault="00B83F75" w:rsidP="000169C3">
            <w:pPr>
              <w:pStyle w:val="146"/>
              <w:jc w:val="right"/>
            </w:pPr>
            <w:r w:rsidRPr="000169C3">
              <w:rPr>
                <w:rFonts w:hint="eastAsia"/>
              </w:rPr>
              <w:t>84</w:t>
            </w:r>
          </w:p>
        </w:tc>
        <w:tc>
          <w:tcPr>
            <w:tcW w:w="1304" w:type="dxa"/>
          </w:tcPr>
          <w:p w:rsidR="00B83F75" w:rsidRPr="000169C3" w:rsidRDefault="00B83F75" w:rsidP="000169C3">
            <w:pPr>
              <w:pStyle w:val="146"/>
              <w:jc w:val="right"/>
            </w:pPr>
            <w:r w:rsidRPr="000169C3">
              <w:rPr>
                <w:rFonts w:hint="eastAsia"/>
              </w:rPr>
              <w:t>1,706</w:t>
            </w:r>
          </w:p>
        </w:tc>
        <w:tc>
          <w:tcPr>
            <w:tcW w:w="1304" w:type="dxa"/>
          </w:tcPr>
          <w:p w:rsidR="00B83F75" w:rsidRPr="000169C3" w:rsidRDefault="00B83F75" w:rsidP="000169C3">
            <w:pPr>
              <w:pStyle w:val="146"/>
              <w:jc w:val="right"/>
            </w:pPr>
            <w:r w:rsidRPr="000169C3">
              <w:rPr>
                <w:rFonts w:hint="eastAsia"/>
              </w:rPr>
              <w:t>4</w:t>
            </w:r>
          </w:p>
        </w:tc>
        <w:tc>
          <w:tcPr>
            <w:tcW w:w="1304" w:type="dxa"/>
          </w:tcPr>
          <w:p w:rsidR="00B83F75" w:rsidRPr="000169C3" w:rsidRDefault="00B83F75" w:rsidP="000169C3">
            <w:pPr>
              <w:pStyle w:val="146"/>
              <w:jc w:val="right"/>
            </w:pPr>
            <w:r w:rsidRPr="000169C3">
              <w:rPr>
                <w:rFonts w:hint="eastAsia"/>
              </w:rPr>
              <w:t>0</w:t>
            </w:r>
          </w:p>
        </w:tc>
        <w:tc>
          <w:tcPr>
            <w:tcW w:w="1304" w:type="dxa"/>
          </w:tcPr>
          <w:p w:rsidR="00B83F75" w:rsidRPr="000169C3" w:rsidRDefault="00B83F75" w:rsidP="000169C3">
            <w:pPr>
              <w:pStyle w:val="146"/>
              <w:jc w:val="right"/>
            </w:pPr>
            <w:r w:rsidRPr="000169C3">
              <w:rPr>
                <w:rFonts w:hint="eastAsia"/>
              </w:rPr>
              <w:t>1,794</w:t>
            </w:r>
          </w:p>
        </w:tc>
      </w:tr>
      <w:tr w:rsidR="00B83F75" w:rsidRPr="000169C3" w:rsidTr="007B00BC">
        <w:trPr>
          <w:trHeight w:val="170"/>
        </w:trPr>
        <w:tc>
          <w:tcPr>
            <w:tcW w:w="851" w:type="dxa"/>
            <w:vMerge/>
            <w:vAlign w:val="center"/>
          </w:tcPr>
          <w:p w:rsidR="00B83F75" w:rsidRPr="000169C3" w:rsidRDefault="00B83F75" w:rsidP="000169C3">
            <w:pPr>
              <w:pStyle w:val="146"/>
              <w:jc w:val="center"/>
            </w:pPr>
          </w:p>
        </w:tc>
        <w:tc>
          <w:tcPr>
            <w:tcW w:w="1134" w:type="dxa"/>
          </w:tcPr>
          <w:p w:rsidR="00B83F75" w:rsidRPr="000169C3" w:rsidRDefault="00B83F75" w:rsidP="000169C3">
            <w:pPr>
              <w:pStyle w:val="146"/>
              <w:jc w:val="center"/>
            </w:pPr>
            <w:r w:rsidRPr="000169C3">
              <w:rPr>
                <w:rFonts w:hint="eastAsia"/>
              </w:rPr>
              <w:t>人數</w:t>
            </w:r>
          </w:p>
        </w:tc>
        <w:tc>
          <w:tcPr>
            <w:tcW w:w="1304" w:type="dxa"/>
          </w:tcPr>
          <w:p w:rsidR="00B83F75" w:rsidRPr="000169C3" w:rsidRDefault="00B83F75" w:rsidP="000169C3">
            <w:pPr>
              <w:pStyle w:val="146"/>
              <w:jc w:val="right"/>
            </w:pPr>
            <w:r w:rsidRPr="000169C3">
              <w:rPr>
                <w:rFonts w:hint="eastAsia"/>
              </w:rPr>
              <w:t>5,378</w:t>
            </w:r>
          </w:p>
        </w:tc>
        <w:tc>
          <w:tcPr>
            <w:tcW w:w="1304" w:type="dxa"/>
          </w:tcPr>
          <w:p w:rsidR="00B83F75" w:rsidRPr="000169C3" w:rsidRDefault="00B83F75" w:rsidP="000169C3">
            <w:pPr>
              <w:pStyle w:val="146"/>
              <w:jc w:val="right"/>
            </w:pPr>
            <w:r w:rsidRPr="000169C3">
              <w:rPr>
                <w:rFonts w:hint="eastAsia"/>
              </w:rPr>
              <w:t>4,208</w:t>
            </w:r>
          </w:p>
        </w:tc>
        <w:tc>
          <w:tcPr>
            <w:tcW w:w="1304" w:type="dxa"/>
          </w:tcPr>
          <w:p w:rsidR="00B83F75" w:rsidRPr="000169C3" w:rsidRDefault="00B83F75" w:rsidP="000169C3">
            <w:pPr>
              <w:pStyle w:val="146"/>
              <w:jc w:val="right"/>
            </w:pPr>
            <w:r w:rsidRPr="000169C3">
              <w:rPr>
                <w:rFonts w:hint="eastAsia"/>
              </w:rPr>
              <w:t>7</w:t>
            </w:r>
          </w:p>
        </w:tc>
        <w:tc>
          <w:tcPr>
            <w:tcW w:w="1304" w:type="dxa"/>
          </w:tcPr>
          <w:p w:rsidR="00B83F75" w:rsidRPr="000169C3" w:rsidRDefault="00B83F75" w:rsidP="000169C3">
            <w:pPr>
              <w:pStyle w:val="146"/>
              <w:jc w:val="right"/>
            </w:pPr>
            <w:r w:rsidRPr="000169C3">
              <w:rPr>
                <w:rFonts w:hint="eastAsia"/>
              </w:rPr>
              <w:t>0</w:t>
            </w:r>
          </w:p>
        </w:tc>
        <w:tc>
          <w:tcPr>
            <w:tcW w:w="1304" w:type="dxa"/>
          </w:tcPr>
          <w:p w:rsidR="00B83F75" w:rsidRPr="000169C3" w:rsidRDefault="00B83F75" w:rsidP="000169C3">
            <w:pPr>
              <w:pStyle w:val="146"/>
              <w:jc w:val="right"/>
            </w:pPr>
            <w:r w:rsidRPr="000169C3">
              <w:rPr>
                <w:rFonts w:hint="eastAsia"/>
              </w:rPr>
              <w:t>9,593</w:t>
            </w:r>
          </w:p>
        </w:tc>
      </w:tr>
      <w:tr w:rsidR="00B83F75" w:rsidRPr="000169C3" w:rsidTr="007B00BC">
        <w:trPr>
          <w:trHeight w:val="283"/>
        </w:trPr>
        <w:tc>
          <w:tcPr>
            <w:tcW w:w="851" w:type="dxa"/>
            <w:vMerge/>
            <w:vAlign w:val="center"/>
          </w:tcPr>
          <w:p w:rsidR="00B83F75" w:rsidRPr="000169C3" w:rsidRDefault="00B83F75" w:rsidP="000169C3">
            <w:pPr>
              <w:pStyle w:val="146"/>
              <w:jc w:val="center"/>
            </w:pPr>
          </w:p>
        </w:tc>
        <w:tc>
          <w:tcPr>
            <w:tcW w:w="1134" w:type="dxa"/>
          </w:tcPr>
          <w:p w:rsidR="00B83F75" w:rsidRPr="000169C3" w:rsidRDefault="00B83F75" w:rsidP="000169C3">
            <w:pPr>
              <w:pStyle w:val="146"/>
              <w:jc w:val="center"/>
            </w:pPr>
            <w:r w:rsidRPr="000169C3">
              <w:rPr>
                <w:rFonts w:hint="eastAsia"/>
              </w:rPr>
              <w:t>金額</w:t>
            </w:r>
          </w:p>
        </w:tc>
        <w:tc>
          <w:tcPr>
            <w:tcW w:w="1304" w:type="dxa"/>
          </w:tcPr>
          <w:p w:rsidR="00B83F75" w:rsidRPr="000169C3" w:rsidRDefault="00B83F75" w:rsidP="000169C3">
            <w:pPr>
              <w:pStyle w:val="146"/>
              <w:jc w:val="right"/>
            </w:pPr>
            <w:r w:rsidRPr="000169C3">
              <w:rPr>
                <w:rFonts w:hint="eastAsia"/>
              </w:rPr>
              <w:t>7,270</w:t>
            </w:r>
          </w:p>
        </w:tc>
        <w:tc>
          <w:tcPr>
            <w:tcW w:w="1304" w:type="dxa"/>
          </w:tcPr>
          <w:p w:rsidR="00B83F75" w:rsidRPr="000169C3" w:rsidRDefault="00B83F75" w:rsidP="000169C3">
            <w:pPr>
              <w:pStyle w:val="146"/>
              <w:jc w:val="right"/>
            </w:pPr>
            <w:r w:rsidRPr="000169C3">
              <w:rPr>
                <w:rFonts w:hint="eastAsia"/>
              </w:rPr>
              <w:t>8,629</w:t>
            </w:r>
          </w:p>
        </w:tc>
        <w:tc>
          <w:tcPr>
            <w:tcW w:w="1304" w:type="dxa"/>
          </w:tcPr>
          <w:p w:rsidR="00B83F75" w:rsidRPr="000169C3" w:rsidRDefault="00B83F75" w:rsidP="000169C3">
            <w:pPr>
              <w:pStyle w:val="146"/>
              <w:jc w:val="right"/>
            </w:pPr>
            <w:r w:rsidRPr="000169C3">
              <w:rPr>
                <w:rFonts w:hint="eastAsia"/>
              </w:rPr>
              <w:t>20</w:t>
            </w:r>
          </w:p>
        </w:tc>
        <w:tc>
          <w:tcPr>
            <w:tcW w:w="1304" w:type="dxa"/>
          </w:tcPr>
          <w:p w:rsidR="00B83F75" w:rsidRPr="000169C3" w:rsidRDefault="00B83F75" w:rsidP="000169C3">
            <w:pPr>
              <w:pStyle w:val="146"/>
              <w:jc w:val="right"/>
            </w:pPr>
            <w:r w:rsidRPr="000169C3">
              <w:rPr>
                <w:rFonts w:hint="eastAsia"/>
              </w:rPr>
              <w:t>0</w:t>
            </w:r>
          </w:p>
        </w:tc>
        <w:tc>
          <w:tcPr>
            <w:tcW w:w="1304" w:type="dxa"/>
          </w:tcPr>
          <w:p w:rsidR="00B83F75" w:rsidRPr="000169C3" w:rsidRDefault="00B83F75" w:rsidP="000169C3">
            <w:pPr>
              <w:pStyle w:val="146"/>
              <w:jc w:val="right"/>
            </w:pPr>
            <w:r w:rsidRPr="000169C3">
              <w:rPr>
                <w:rFonts w:hint="eastAsia"/>
              </w:rPr>
              <w:t>15,919</w:t>
            </w:r>
          </w:p>
        </w:tc>
      </w:tr>
      <w:tr w:rsidR="00B83F75" w:rsidRPr="000169C3" w:rsidTr="007B00BC">
        <w:trPr>
          <w:trHeight w:val="175"/>
        </w:trPr>
        <w:tc>
          <w:tcPr>
            <w:tcW w:w="851" w:type="dxa"/>
            <w:vMerge w:val="restart"/>
            <w:vAlign w:val="center"/>
          </w:tcPr>
          <w:p w:rsidR="00B83F75" w:rsidRPr="000169C3" w:rsidRDefault="00B83F75" w:rsidP="000169C3">
            <w:pPr>
              <w:pStyle w:val="146"/>
              <w:jc w:val="center"/>
            </w:pPr>
            <w:r w:rsidRPr="000169C3">
              <w:rPr>
                <w:rFonts w:hint="eastAsia"/>
              </w:rPr>
              <w:lastRenderedPageBreak/>
              <w:t>113</w:t>
            </w:r>
          </w:p>
        </w:tc>
        <w:tc>
          <w:tcPr>
            <w:tcW w:w="1134" w:type="dxa"/>
          </w:tcPr>
          <w:p w:rsidR="00B83F75" w:rsidRPr="000169C3" w:rsidRDefault="00B83F75" w:rsidP="000169C3">
            <w:pPr>
              <w:pStyle w:val="146"/>
              <w:jc w:val="center"/>
            </w:pPr>
            <w:r w:rsidRPr="000169C3">
              <w:rPr>
                <w:rFonts w:hint="eastAsia"/>
              </w:rPr>
              <w:t>件數</w:t>
            </w:r>
          </w:p>
        </w:tc>
        <w:tc>
          <w:tcPr>
            <w:tcW w:w="1304" w:type="dxa"/>
          </w:tcPr>
          <w:p w:rsidR="00B83F75" w:rsidRPr="000169C3" w:rsidRDefault="00B83F75" w:rsidP="000169C3">
            <w:pPr>
              <w:pStyle w:val="146"/>
              <w:jc w:val="right"/>
            </w:pPr>
            <w:r w:rsidRPr="000169C3">
              <w:rPr>
                <w:rFonts w:hint="eastAsia"/>
              </w:rPr>
              <w:t>80</w:t>
            </w:r>
          </w:p>
        </w:tc>
        <w:tc>
          <w:tcPr>
            <w:tcW w:w="1304" w:type="dxa"/>
          </w:tcPr>
          <w:p w:rsidR="00B83F75" w:rsidRPr="000169C3" w:rsidRDefault="00B83F75" w:rsidP="000169C3">
            <w:pPr>
              <w:pStyle w:val="146"/>
              <w:jc w:val="right"/>
            </w:pPr>
            <w:r w:rsidRPr="000169C3">
              <w:rPr>
                <w:rFonts w:hint="eastAsia"/>
              </w:rPr>
              <w:t>2,025</w:t>
            </w:r>
          </w:p>
        </w:tc>
        <w:tc>
          <w:tcPr>
            <w:tcW w:w="1304" w:type="dxa"/>
          </w:tcPr>
          <w:p w:rsidR="00B83F75" w:rsidRPr="000169C3" w:rsidRDefault="00B83F75" w:rsidP="000169C3">
            <w:pPr>
              <w:pStyle w:val="146"/>
              <w:jc w:val="right"/>
            </w:pPr>
            <w:r w:rsidRPr="000169C3">
              <w:rPr>
                <w:rFonts w:hint="eastAsia"/>
              </w:rPr>
              <w:t>8</w:t>
            </w:r>
          </w:p>
        </w:tc>
        <w:tc>
          <w:tcPr>
            <w:tcW w:w="1304" w:type="dxa"/>
          </w:tcPr>
          <w:p w:rsidR="00B83F75" w:rsidRPr="000169C3" w:rsidRDefault="00B83F75" w:rsidP="000169C3">
            <w:pPr>
              <w:pStyle w:val="146"/>
              <w:jc w:val="right"/>
            </w:pPr>
            <w:r w:rsidRPr="000169C3">
              <w:rPr>
                <w:rFonts w:hint="eastAsia"/>
              </w:rPr>
              <w:t>2</w:t>
            </w:r>
          </w:p>
        </w:tc>
        <w:tc>
          <w:tcPr>
            <w:tcW w:w="1304" w:type="dxa"/>
          </w:tcPr>
          <w:p w:rsidR="00B83F75" w:rsidRPr="000169C3" w:rsidRDefault="00B83F75" w:rsidP="000169C3">
            <w:pPr>
              <w:pStyle w:val="146"/>
              <w:jc w:val="right"/>
            </w:pPr>
            <w:r w:rsidRPr="000169C3">
              <w:rPr>
                <w:rFonts w:hint="eastAsia"/>
              </w:rPr>
              <w:t>2,115</w:t>
            </w:r>
          </w:p>
        </w:tc>
      </w:tr>
      <w:tr w:rsidR="00B83F75" w:rsidRPr="000169C3" w:rsidTr="007B00BC">
        <w:trPr>
          <w:trHeight w:val="283"/>
        </w:trPr>
        <w:tc>
          <w:tcPr>
            <w:tcW w:w="851" w:type="dxa"/>
            <w:vMerge/>
            <w:vAlign w:val="center"/>
          </w:tcPr>
          <w:p w:rsidR="00B83F75" w:rsidRPr="000169C3" w:rsidRDefault="00B83F75" w:rsidP="000169C3">
            <w:pPr>
              <w:pStyle w:val="146"/>
              <w:jc w:val="center"/>
            </w:pPr>
          </w:p>
        </w:tc>
        <w:tc>
          <w:tcPr>
            <w:tcW w:w="1134" w:type="dxa"/>
          </w:tcPr>
          <w:p w:rsidR="00B83F75" w:rsidRPr="000169C3" w:rsidRDefault="00B83F75" w:rsidP="000169C3">
            <w:pPr>
              <w:pStyle w:val="146"/>
              <w:jc w:val="center"/>
            </w:pPr>
            <w:r w:rsidRPr="000169C3">
              <w:rPr>
                <w:rFonts w:hint="eastAsia"/>
              </w:rPr>
              <w:t>人數</w:t>
            </w:r>
          </w:p>
        </w:tc>
        <w:tc>
          <w:tcPr>
            <w:tcW w:w="1304" w:type="dxa"/>
          </w:tcPr>
          <w:p w:rsidR="00B83F75" w:rsidRPr="000169C3" w:rsidRDefault="00B83F75" w:rsidP="000169C3">
            <w:pPr>
              <w:pStyle w:val="146"/>
              <w:jc w:val="right"/>
            </w:pPr>
            <w:r w:rsidRPr="000169C3">
              <w:rPr>
                <w:rFonts w:hint="eastAsia"/>
              </w:rPr>
              <w:t>5,394</w:t>
            </w:r>
          </w:p>
        </w:tc>
        <w:tc>
          <w:tcPr>
            <w:tcW w:w="1304" w:type="dxa"/>
          </w:tcPr>
          <w:p w:rsidR="00B83F75" w:rsidRPr="000169C3" w:rsidRDefault="00B83F75" w:rsidP="000169C3">
            <w:pPr>
              <w:pStyle w:val="146"/>
              <w:jc w:val="right"/>
            </w:pPr>
            <w:r w:rsidRPr="000169C3">
              <w:rPr>
                <w:rFonts w:hint="eastAsia"/>
              </w:rPr>
              <w:t>4,813</w:t>
            </w:r>
          </w:p>
        </w:tc>
        <w:tc>
          <w:tcPr>
            <w:tcW w:w="1304" w:type="dxa"/>
          </w:tcPr>
          <w:p w:rsidR="00B83F75" w:rsidRPr="000169C3" w:rsidRDefault="00B83F75" w:rsidP="000169C3">
            <w:pPr>
              <w:pStyle w:val="146"/>
              <w:jc w:val="right"/>
            </w:pPr>
            <w:r w:rsidRPr="000169C3">
              <w:rPr>
                <w:rFonts w:hint="eastAsia"/>
              </w:rPr>
              <w:t>15</w:t>
            </w:r>
          </w:p>
        </w:tc>
        <w:tc>
          <w:tcPr>
            <w:tcW w:w="1304" w:type="dxa"/>
          </w:tcPr>
          <w:p w:rsidR="00B83F75" w:rsidRPr="000169C3" w:rsidRDefault="00B83F75" w:rsidP="000169C3">
            <w:pPr>
              <w:pStyle w:val="146"/>
              <w:jc w:val="right"/>
            </w:pPr>
            <w:r w:rsidRPr="000169C3">
              <w:rPr>
                <w:rFonts w:hint="eastAsia"/>
              </w:rPr>
              <w:t>2</w:t>
            </w:r>
          </w:p>
        </w:tc>
        <w:tc>
          <w:tcPr>
            <w:tcW w:w="1304" w:type="dxa"/>
          </w:tcPr>
          <w:p w:rsidR="00B83F75" w:rsidRPr="000169C3" w:rsidRDefault="00B83F75" w:rsidP="000169C3">
            <w:pPr>
              <w:pStyle w:val="146"/>
              <w:jc w:val="right"/>
            </w:pPr>
            <w:r w:rsidRPr="000169C3">
              <w:rPr>
                <w:rFonts w:hint="eastAsia"/>
              </w:rPr>
              <w:t>10,224</w:t>
            </w:r>
          </w:p>
        </w:tc>
      </w:tr>
      <w:tr w:rsidR="00B83F75" w:rsidRPr="000169C3" w:rsidTr="007B00BC">
        <w:trPr>
          <w:trHeight w:val="175"/>
        </w:trPr>
        <w:tc>
          <w:tcPr>
            <w:tcW w:w="851" w:type="dxa"/>
            <w:vMerge/>
            <w:vAlign w:val="center"/>
          </w:tcPr>
          <w:p w:rsidR="00B83F75" w:rsidRPr="000169C3" w:rsidRDefault="00B83F75" w:rsidP="000169C3">
            <w:pPr>
              <w:pStyle w:val="146"/>
              <w:jc w:val="center"/>
            </w:pPr>
          </w:p>
        </w:tc>
        <w:tc>
          <w:tcPr>
            <w:tcW w:w="1134" w:type="dxa"/>
          </w:tcPr>
          <w:p w:rsidR="00B83F75" w:rsidRPr="000169C3" w:rsidRDefault="00B83F75" w:rsidP="000169C3">
            <w:pPr>
              <w:pStyle w:val="146"/>
              <w:jc w:val="center"/>
            </w:pPr>
            <w:r w:rsidRPr="000169C3">
              <w:rPr>
                <w:rFonts w:hint="eastAsia"/>
              </w:rPr>
              <w:t>金額</w:t>
            </w:r>
          </w:p>
        </w:tc>
        <w:tc>
          <w:tcPr>
            <w:tcW w:w="1304" w:type="dxa"/>
          </w:tcPr>
          <w:p w:rsidR="00B83F75" w:rsidRPr="000169C3" w:rsidRDefault="00B83F75" w:rsidP="000169C3">
            <w:pPr>
              <w:pStyle w:val="146"/>
              <w:jc w:val="right"/>
            </w:pPr>
            <w:r w:rsidRPr="000169C3">
              <w:rPr>
                <w:rFonts w:hint="eastAsia"/>
              </w:rPr>
              <w:t>7,195</w:t>
            </w:r>
          </w:p>
        </w:tc>
        <w:tc>
          <w:tcPr>
            <w:tcW w:w="1304" w:type="dxa"/>
          </w:tcPr>
          <w:p w:rsidR="00B83F75" w:rsidRPr="000169C3" w:rsidRDefault="00B83F75" w:rsidP="000169C3">
            <w:pPr>
              <w:pStyle w:val="146"/>
              <w:jc w:val="right"/>
            </w:pPr>
            <w:r w:rsidRPr="000169C3">
              <w:rPr>
                <w:rFonts w:hint="eastAsia"/>
              </w:rPr>
              <w:t>10,332</w:t>
            </w:r>
          </w:p>
        </w:tc>
        <w:tc>
          <w:tcPr>
            <w:tcW w:w="1304" w:type="dxa"/>
          </w:tcPr>
          <w:p w:rsidR="00B83F75" w:rsidRPr="000169C3" w:rsidRDefault="00B83F75" w:rsidP="000169C3">
            <w:pPr>
              <w:pStyle w:val="146"/>
              <w:jc w:val="right"/>
            </w:pPr>
            <w:r w:rsidRPr="000169C3">
              <w:rPr>
                <w:rFonts w:hint="eastAsia"/>
              </w:rPr>
              <w:t>40</w:t>
            </w:r>
          </w:p>
        </w:tc>
        <w:tc>
          <w:tcPr>
            <w:tcW w:w="1304" w:type="dxa"/>
          </w:tcPr>
          <w:p w:rsidR="00B83F75" w:rsidRPr="000169C3" w:rsidRDefault="00B83F75" w:rsidP="000169C3">
            <w:pPr>
              <w:pStyle w:val="146"/>
              <w:jc w:val="right"/>
            </w:pPr>
            <w:r w:rsidRPr="000169C3">
              <w:rPr>
                <w:rFonts w:hint="eastAsia"/>
              </w:rPr>
              <w:t>60</w:t>
            </w:r>
          </w:p>
        </w:tc>
        <w:tc>
          <w:tcPr>
            <w:tcW w:w="1304" w:type="dxa"/>
          </w:tcPr>
          <w:p w:rsidR="00B83F75" w:rsidRPr="000169C3" w:rsidRDefault="00B83F75" w:rsidP="000169C3">
            <w:pPr>
              <w:pStyle w:val="146"/>
              <w:jc w:val="right"/>
            </w:pPr>
            <w:r w:rsidRPr="000169C3">
              <w:rPr>
                <w:rFonts w:hint="eastAsia"/>
              </w:rPr>
              <w:t>17,627</w:t>
            </w:r>
          </w:p>
        </w:tc>
      </w:tr>
      <w:tr w:rsidR="00B83F75" w:rsidRPr="000169C3" w:rsidTr="007B00BC">
        <w:trPr>
          <w:trHeight w:val="47"/>
        </w:trPr>
        <w:tc>
          <w:tcPr>
            <w:tcW w:w="851" w:type="dxa"/>
            <w:vMerge w:val="restart"/>
            <w:vAlign w:val="center"/>
          </w:tcPr>
          <w:p w:rsidR="00B83F75" w:rsidRPr="000169C3" w:rsidRDefault="00B83F75" w:rsidP="000169C3">
            <w:pPr>
              <w:pStyle w:val="146"/>
              <w:jc w:val="center"/>
            </w:pPr>
            <w:r w:rsidRPr="000169C3">
              <w:rPr>
                <w:rFonts w:hint="eastAsia"/>
              </w:rPr>
              <w:t>114</w:t>
            </w:r>
          </w:p>
        </w:tc>
        <w:tc>
          <w:tcPr>
            <w:tcW w:w="1134" w:type="dxa"/>
          </w:tcPr>
          <w:p w:rsidR="00B83F75" w:rsidRPr="000169C3" w:rsidRDefault="00B83F75" w:rsidP="000169C3">
            <w:pPr>
              <w:pStyle w:val="146"/>
              <w:jc w:val="center"/>
            </w:pPr>
            <w:r w:rsidRPr="000169C3">
              <w:rPr>
                <w:rFonts w:hint="eastAsia"/>
              </w:rPr>
              <w:t>件數</w:t>
            </w:r>
          </w:p>
        </w:tc>
        <w:tc>
          <w:tcPr>
            <w:tcW w:w="1304" w:type="dxa"/>
          </w:tcPr>
          <w:p w:rsidR="00B83F75" w:rsidRPr="000169C3" w:rsidRDefault="00B83F75" w:rsidP="000169C3">
            <w:pPr>
              <w:pStyle w:val="146"/>
              <w:jc w:val="right"/>
            </w:pPr>
            <w:r w:rsidRPr="000169C3">
              <w:rPr>
                <w:rFonts w:hint="eastAsia"/>
              </w:rPr>
              <w:t>50</w:t>
            </w:r>
          </w:p>
        </w:tc>
        <w:tc>
          <w:tcPr>
            <w:tcW w:w="1304" w:type="dxa"/>
          </w:tcPr>
          <w:p w:rsidR="00B83F75" w:rsidRPr="000169C3" w:rsidRDefault="00B83F75" w:rsidP="000169C3">
            <w:pPr>
              <w:pStyle w:val="146"/>
              <w:jc w:val="right"/>
            </w:pPr>
            <w:r w:rsidRPr="000169C3">
              <w:rPr>
                <w:rFonts w:hint="eastAsia"/>
              </w:rPr>
              <w:t>1,112</w:t>
            </w:r>
          </w:p>
        </w:tc>
        <w:tc>
          <w:tcPr>
            <w:tcW w:w="1304" w:type="dxa"/>
          </w:tcPr>
          <w:p w:rsidR="00B83F75" w:rsidRPr="000169C3" w:rsidRDefault="00B83F75" w:rsidP="000169C3">
            <w:pPr>
              <w:pStyle w:val="146"/>
              <w:jc w:val="right"/>
            </w:pPr>
            <w:r w:rsidRPr="000169C3">
              <w:rPr>
                <w:rFonts w:hint="eastAsia"/>
              </w:rPr>
              <w:t>6</w:t>
            </w:r>
          </w:p>
        </w:tc>
        <w:tc>
          <w:tcPr>
            <w:tcW w:w="1304" w:type="dxa"/>
          </w:tcPr>
          <w:p w:rsidR="00B83F75" w:rsidRPr="000169C3" w:rsidRDefault="00B83F75" w:rsidP="000169C3">
            <w:pPr>
              <w:pStyle w:val="146"/>
              <w:jc w:val="right"/>
            </w:pPr>
            <w:r w:rsidRPr="000169C3">
              <w:rPr>
                <w:rFonts w:hint="eastAsia"/>
              </w:rPr>
              <w:t>2</w:t>
            </w:r>
          </w:p>
        </w:tc>
        <w:tc>
          <w:tcPr>
            <w:tcW w:w="1304" w:type="dxa"/>
          </w:tcPr>
          <w:p w:rsidR="00B83F75" w:rsidRPr="000169C3" w:rsidRDefault="00B83F75" w:rsidP="000169C3">
            <w:pPr>
              <w:pStyle w:val="146"/>
              <w:jc w:val="right"/>
            </w:pPr>
            <w:r w:rsidRPr="000169C3">
              <w:rPr>
                <w:rFonts w:hint="eastAsia"/>
              </w:rPr>
              <w:t>1,170</w:t>
            </w:r>
          </w:p>
        </w:tc>
      </w:tr>
      <w:tr w:rsidR="00B83F75" w:rsidRPr="000169C3" w:rsidTr="007B00BC">
        <w:trPr>
          <w:trHeight w:val="47"/>
        </w:trPr>
        <w:tc>
          <w:tcPr>
            <w:tcW w:w="851" w:type="dxa"/>
            <w:vMerge/>
          </w:tcPr>
          <w:p w:rsidR="00B83F75" w:rsidRPr="000169C3" w:rsidRDefault="00B83F75" w:rsidP="000169C3">
            <w:pPr>
              <w:pStyle w:val="146"/>
              <w:jc w:val="center"/>
            </w:pPr>
          </w:p>
        </w:tc>
        <w:tc>
          <w:tcPr>
            <w:tcW w:w="1134" w:type="dxa"/>
          </w:tcPr>
          <w:p w:rsidR="00B83F75" w:rsidRPr="000169C3" w:rsidRDefault="00B83F75" w:rsidP="000169C3">
            <w:pPr>
              <w:pStyle w:val="146"/>
              <w:jc w:val="center"/>
            </w:pPr>
            <w:r w:rsidRPr="000169C3">
              <w:rPr>
                <w:rFonts w:hint="eastAsia"/>
              </w:rPr>
              <w:t>人數</w:t>
            </w:r>
          </w:p>
        </w:tc>
        <w:tc>
          <w:tcPr>
            <w:tcW w:w="1304" w:type="dxa"/>
          </w:tcPr>
          <w:p w:rsidR="00B83F75" w:rsidRPr="000169C3" w:rsidRDefault="00B83F75" w:rsidP="000169C3">
            <w:pPr>
              <w:pStyle w:val="146"/>
              <w:jc w:val="right"/>
            </w:pPr>
            <w:r w:rsidRPr="000169C3">
              <w:rPr>
                <w:rFonts w:hint="eastAsia"/>
              </w:rPr>
              <w:t>5,375</w:t>
            </w:r>
          </w:p>
        </w:tc>
        <w:tc>
          <w:tcPr>
            <w:tcW w:w="1304" w:type="dxa"/>
          </w:tcPr>
          <w:p w:rsidR="00B83F75" w:rsidRPr="000169C3" w:rsidRDefault="00B83F75" w:rsidP="000169C3">
            <w:pPr>
              <w:pStyle w:val="146"/>
              <w:jc w:val="right"/>
            </w:pPr>
            <w:r w:rsidRPr="000169C3">
              <w:rPr>
                <w:rFonts w:hint="eastAsia"/>
              </w:rPr>
              <w:t>2,681</w:t>
            </w:r>
          </w:p>
        </w:tc>
        <w:tc>
          <w:tcPr>
            <w:tcW w:w="1304" w:type="dxa"/>
          </w:tcPr>
          <w:p w:rsidR="00B83F75" w:rsidRPr="000169C3" w:rsidRDefault="00B83F75" w:rsidP="000169C3">
            <w:pPr>
              <w:pStyle w:val="146"/>
              <w:jc w:val="right"/>
            </w:pPr>
            <w:r w:rsidRPr="000169C3">
              <w:rPr>
                <w:rFonts w:hint="eastAsia"/>
              </w:rPr>
              <w:t>7</w:t>
            </w:r>
          </w:p>
        </w:tc>
        <w:tc>
          <w:tcPr>
            <w:tcW w:w="1304" w:type="dxa"/>
          </w:tcPr>
          <w:p w:rsidR="00B83F75" w:rsidRPr="000169C3" w:rsidRDefault="00B83F75" w:rsidP="000169C3">
            <w:pPr>
              <w:pStyle w:val="146"/>
              <w:jc w:val="right"/>
            </w:pPr>
            <w:r w:rsidRPr="000169C3">
              <w:rPr>
                <w:rFonts w:hint="eastAsia"/>
              </w:rPr>
              <w:t>2</w:t>
            </w:r>
          </w:p>
        </w:tc>
        <w:tc>
          <w:tcPr>
            <w:tcW w:w="1304" w:type="dxa"/>
          </w:tcPr>
          <w:p w:rsidR="00B83F75" w:rsidRPr="000169C3" w:rsidRDefault="00B83F75" w:rsidP="000169C3">
            <w:pPr>
              <w:pStyle w:val="146"/>
              <w:jc w:val="right"/>
            </w:pPr>
            <w:r w:rsidRPr="000169C3">
              <w:rPr>
                <w:rFonts w:hint="eastAsia"/>
              </w:rPr>
              <w:t>8,065</w:t>
            </w:r>
          </w:p>
        </w:tc>
      </w:tr>
      <w:tr w:rsidR="00B83F75" w:rsidRPr="000169C3" w:rsidTr="007B00BC">
        <w:trPr>
          <w:trHeight w:val="47"/>
        </w:trPr>
        <w:tc>
          <w:tcPr>
            <w:tcW w:w="851" w:type="dxa"/>
            <w:vMerge/>
          </w:tcPr>
          <w:p w:rsidR="00B83F75" w:rsidRPr="000169C3" w:rsidRDefault="00B83F75" w:rsidP="000169C3">
            <w:pPr>
              <w:pStyle w:val="146"/>
              <w:jc w:val="center"/>
            </w:pPr>
          </w:p>
        </w:tc>
        <w:tc>
          <w:tcPr>
            <w:tcW w:w="1134" w:type="dxa"/>
          </w:tcPr>
          <w:p w:rsidR="00B83F75" w:rsidRPr="000169C3" w:rsidRDefault="00B83F75" w:rsidP="000169C3">
            <w:pPr>
              <w:pStyle w:val="146"/>
              <w:jc w:val="center"/>
            </w:pPr>
            <w:r w:rsidRPr="000169C3">
              <w:rPr>
                <w:rFonts w:hint="eastAsia"/>
              </w:rPr>
              <w:t>金額</w:t>
            </w:r>
          </w:p>
        </w:tc>
        <w:tc>
          <w:tcPr>
            <w:tcW w:w="1304" w:type="dxa"/>
          </w:tcPr>
          <w:p w:rsidR="00B83F75" w:rsidRPr="000169C3" w:rsidRDefault="00B83F75" w:rsidP="000169C3">
            <w:pPr>
              <w:pStyle w:val="146"/>
              <w:jc w:val="right"/>
            </w:pPr>
            <w:r w:rsidRPr="000169C3">
              <w:rPr>
                <w:rFonts w:hint="eastAsia"/>
              </w:rPr>
              <w:t>4,355</w:t>
            </w:r>
          </w:p>
        </w:tc>
        <w:tc>
          <w:tcPr>
            <w:tcW w:w="1304" w:type="dxa"/>
          </w:tcPr>
          <w:p w:rsidR="00B83F75" w:rsidRPr="000169C3" w:rsidRDefault="00B83F75" w:rsidP="000169C3">
            <w:pPr>
              <w:pStyle w:val="146"/>
              <w:jc w:val="right"/>
            </w:pPr>
            <w:r w:rsidRPr="000169C3">
              <w:rPr>
                <w:rFonts w:hint="eastAsia"/>
              </w:rPr>
              <w:t>5,922</w:t>
            </w:r>
          </w:p>
        </w:tc>
        <w:tc>
          <w:tcPr>
            <w:tcW w:w="1304" w:type="dxa"/>
          </w:tcPr>
          <w:p w:rsidR="00B83F75" w:rsidRPr="000169C3" w:rsidRDefault="00B83F75" w:rsidP="000169C3">
            <w:pPr>
              <w:pStyle w:val="146"/>
              <w:jc w:val="right"/>
            </w:pPr>
            <w:r w:rsidRPr="000169C3">
              <w:rPr>
                <w:rFonts w:hint="eastAsia"/>
              </w:rPr>
              <w:t>30</w:t>
            </w:r>
          </w:p>
        </w:tc>
        <w:tc>
          <w:tcPr>
            <w:tcW w:w="1304" w:type="dxa"/>
          </w:tcPr>
          <w:p w:rsidR="00B83F75" w:rsidRPr="000169C3" w:rsidRDefault="00B83F75" w:rsidP="000169C3">
            <w:pPr>
              <w:pStyle w:val="146"/>
              <w:jc w:val="right"/>
            </w:pPr>
            <w:r w:rsidRPr="000169C3">
              <w:rPr>
                <w:rFonts w:hint="eastAsia"/>
              </w:rPr>
              <w:t>60</w:t>
            </w:r>
          </w:p>
        </w:tc>
        <w:tc>
          <w:tcPr>
            <w:tcW w:w="1304" w:type="dxa"/>
          </w:tcPr>
          <w:p w:rsidR="00B83F75" w:rsidRPr="000169C3" w:rsidRDefault="00B83F75" w:rsidP="000169C3">
            <w:pPr>
              <w:pStyle w:val="146"/>
              <w:jc w:val="right"/>
            </w:pPr>
            <w:r w:rsidRPr="000169C3">
              <w:rPr>
                <w:rFonts w:hint="eastAsia"/>
              </w:rPr>
              <w:t>10,367</w:t>
            </w:r>
          </w:p>
        </w:tc>
      </w:tr>
    </w:tbl>
    <w:p w:rsidR="00B83F75" w:rsidRPr="00334AB3" w:rsidRDefault="00B83F75" w:rsidP="00692051">
      <w:pPr>
        <w:pStyle w:val="14-2"/>
      </w:pPr>
      <w:r>
        <w:rPr>
          <w:rFonts w:hint="eastAsia"/>
        </w:rPr>
        <w:t>說    明：1.</w:t>
      </w:r>
      <w:r w:rsidRPr="00334AB3">
        <w:rPr>
          <w:rFonts w:hint="eastAsia"/>
        </w:rPr>
        <w:t>未覈實申報提繳工資統計</w:t>
      </w:r>
      <w:r>
        <w:rPr>
          <w:rFonts w:hint="eastAsia"/>
        </w:rPr>
        <w:t>單位為</w:t>
      </w:r>
      <w:r w:rsidRPr="00334AB3">
        <w:rPr>
          <w:rFonts w:hint="eastAsia"/>
        </w:rPr>
        <w:t>「人次」</w:t>
      </w:r>
      <w:r>
        <w:rPr>
          <w:rFonts w:hint="eastAsia"/>
        </w:rPr>
        <w:t>；餘為「人」</w:t>
      </w:r>
      <w:r w:rsidRPr="00334AB3">
        <w:rPr>
          <w:rFonts w:hint="eastAsia"/>
        </w:rPr>
        <w:t>。</w:t>
      </w:r>
    </w:p>
    <w:p w:rsidR="00B83F75" w:rsidRDefault="00B83F75" w:rsidP="00F61B43">
      <w:pPr>
        <w:pStyle w:val="14-2"/>
        <w:ind w:leftChars="416" w:left="1416" w:hangingChars="98" w:hanging="238"/>
      </w:pPr>
      <w:r>
        <w:rPr>
          <w:rFonts w:hint="eastAsia"/>
        </w:rPr>
        <w:t>2.</w:t>
      </w:r>
      <w:r w:rsidRPr="00334AB3">
        <w:rPr>
          <w:rFonts w:hint="eastAsia"/>
        </w:rPr>
        <w:t>未申報提繳退休金係按月裁罰至改正為止，故裁罰件數非違法案件數(或單位數)，若同一案件持續多月仍未改正，則該案件當年度即裁罰多件，且若同一案件跨年度仍未改善，則持續計入各年度裁罰</w:t>
      </w:r>
      <w:r w:rsidRPr="00692051">
        <w:rPr>
          <w:rFonts w:hint="eastAsia"/>
        </w:rPr>
        <w:t>件數及人數統計。</w:t>
      </w:r>
    </w:p>
    <w:p w:rsidR="00B83F75" w:rsidRPr="00692051" w:rsidRDefault="00B83F75" w:rsidP="00F61B43">
      <w:pPr>
        <w:pStyle w:val="14-2"/>
        <w:ind w:leftChars="416" w:left="1416" w:hangingChars="98" w:hanging="238"/>
        <w:rPr>
          <w:rFonts w:hint="eastAsia"/>
        </w:rPr>
      </w:pPr>
      <w:r>
        <w:rPr>
          <w:rFonts w:hint="eastAsia"/>
        </w:rPr>
        <w:t>3.114年度統計至7月底止。</w:t>
      </w:r>
    </w:p>
    <w:p w:rsidR="00B83F75" w:rsidRDefault="00B83F75" w:rsidP="00692051">
      <w:pPr>
        <w:pStyle w:val="14-2"/>
        <w:rPr>
          <w:bCs/>
          <w:szCs w:val="20"/>
          <w:lang w:val="en-US"/>
        </w:rPr>
      </w:pPr>
      <w:r w:rsidRPr="00692051">
        <w:rPr>
          <w:rFonts w:hint="eastAsia"/>
          <w:bCs/>
          <w:szCs w:val="20"/>
          <w:lang w:val="en-US"/>
        </w:rPr>
        <w:t>資料來源：勞保局。</w:t>
      </w:r>
    </w:p>
    <w:p w:rsidR="00C07740" w:rsidRPr="00EE36AF" w:rsidRDefault="00C07740" w:rsidP="00C07740">
      <w:pPr>
        <w:pStyle w:val="aff8"/>
        <w:ind w:left="849" w:hanging="283"/>
        <w:rPr>
          <w:rFonts w:hint="eastAsia"/>
          <w:b/>
          <w:bCs/>
        </w:rPr>
      </w:pPr>
      <w:r w:rsidRPr="00EE36AF">
        <w:rPr>
          <w:rFonts w:hint="eastAsia"/>
          <w:b/>
          <w:bCs/>
        </w:rPr>
        <w:t>(二)勞保局訂頒</w:t>
      </w:r>
      <w:bookmarkStart w:id="7" w:name="_Hlk209933396"/>
      <w:r w:rsidRPr="00EE36AF">
        <w:rPr>
          <w:rFonts w:hint="eastAsia"/>
          <w:b/>
          <w:bCs/>
        </w:rPr>
        <w:t>「勞工退休金條例罰鍰應行注意事項」</w:t>
      </w:r>
      <w:bookmarkEnd w:id="7"/>
      <w:r w:rsidR="009A2863" w:rsidRPr="009A2863">
        <w:rPr>
          <w:rFonts w:hint="eastAsia"/>
          <w:b/>
          <w:bCs/>
          <w:shd w:val="clear" w:color="auto" w:fill="FFFFFF"/>
        </w:rPr>
        <w:t>於114年6月實施</w:t>
      </w:r>
      <w:r w:rsidRPr="00EE36AF">
        <w:rPr>
          <w:rFonts w:hint="eastAsia"/>
          <w:b/>
          <w:bCs/>
        </w:rPr>
        <w:t>，明定裁罰基準，俾降低執法爭議並維護勞工權益</w:t>
      </w:r>
    </w:p>
    <w:p w:rsidR="00C07740" w:rsidRDefault="00C07740" w:rsidP="00C07740">
      <w:pPr>
        <w:pStyle w:val="25"/>
        <w:ind w:left="850" w:firstLine="566"/>
        <w:rPr>
          <w:rFonts w:hint="eastAsia"/>
        </w:rPr>
      </w:pPr>
      <w:r w:rsidRPr="007876AA">
        <w:rPr>
          <w:rFonts w:hint="eastAsia"/>
        </w:rPr>
        <w:t>由於勞退條例過去未訂定相關裁罰基準，經常造成執法上困擾與爭議，鑒於勞工保險與勞工職業災害保險都已建立完整裁罰基準制度，</w:t>
      </w:r>
      <w:r>
        <w:rPr>
          <w:rFonts w:hint="eastAsia"/>
        </w:rPr>
        <w:t>經</w:t>
      </w:r>
      <w:r w:rsidRPr="007876AA">
        <w:rPr>
          <w:rFonts w:hint="eastAsia"/>
        </w:rPr>
        <w:t>參酌其他制度執行經驗與實務運作情況，勞退新制有必要建立相應架構，勞保局於114年5月21日訂頒</w:t>
      </w:r>
      <w:bookmarkStart w:id="8" w:name="_Hlk209966427"/>
      <w:r w:rsidRPr="007876AA">
        <w:rPr>
          <w:rFonts w:hint="eastAsia"/>
        </w:rPr>
        <w:t>「勞工退休金條例罰鍰應行注意事項」</w:t>
      </w:r>
      <w:bookmarkEnd w:id="8"/>
      <w:r w:rsidRPr="007876AA">
        <w:rPr>
          <w:rFonts w:hint="eastAsia"/>
        </w:rPr>
        <w:t>(以下簡稱勞退</w:t>
      </w:r>
      <w:r>
        <w:rPr>
          <w:rFonts w:hint="eastAsia"/>
        </w:rPr>
        <w:t>罰鍰注意事項)</w:t>
      </w:r>
      <w:r w:rsidRPr="000B5772">
        <w:rPr>
          <w:rFonts w:hint="eastAsia"/>
        </w:rPr>
        <w:t>，114年6月1日</w:t>
      </w:r>
      <w:r w:rsidR="00E25ECA">
        <w:rPr>
          <w:rFonts w:hint="eastAsia"/>
        </w:rPr>
        <w:t>實</w:t>
      </w:r>
      <w:r>
        <w:rPr>
          <w:rFonts w:hint="eastAsia"/>
        </w:rPr>
        <w:t>施，重點說明如次：</w:t>
      </w:r>
    </w:p>
    <w:p w:rsidR="00C07740" w:rsidRDefault="00C07740" w:rsidP="00C07740">
      <w:pPr>
        <w:pStyle w:val="123"/>
        <w:ind w:left="1133" w:hanging="283"/>
        <w:rPr>
          <w:rFonts w:hint="eastAsia"/>
        </w:rPr>
      </w:pPr>
      <w:r>
        <w:rPr>
          <w:rFonts w:hint="eastAsia"/>
        </w:rPr>
        <w:t>1.訂定違反勞退金條例處罰鍰案件之違反次數罰鍰金額，惟可審酌企業在違反行為有關之勞工人數、違反行為期間之長短、違反行為所得之利益及違反行為應受責難之程度，有從輕或從重處罰之必要者，得於處分書敘明理由，於法定罰鍰額度內裁罰，不受裁罰基準之限制。</w:t>
      </w:r>
    </w:p>
    <w:p w:rsidR="00C07740" w:rsidRDefault="00C07740" w:rsidP="00C07740">
      <w:pPr>
        <w:pStyle w:val="aff8"/>
        <w:ind w:left="849" w:hanging="283"/>
      </w:pPr>
      <w:r>
        <w:rPr>
          <w:rFonts w:hint="eastAsia"/>
        </w:rPr>
        <w:t>2.謹就</w:t>
      </w:r>
      <w:r w:rsidRPr="008F6BA6">
        <w:rPr>
          <w:rFonts w:hint="eastAsia"/>
        </w:rPr>
        <w:t>違反勞退金條例處罰鍰</w:t>
      </w:r>
      <w:r>
        <w:rPr>
          <w:rFonts w:hint="eastAsia"/>
        </w:rPr>
        <w:t>之</w:t>
      </w:r>
      <w:r w:rsidRPr="00B07D42">
        <w:rPr>
          <w:rFonts w:hint="eastAsia"/>
        </w:rPr>
        <w:t>未申報提繳退休金</w:t>
      </w:r>
      <w:r>
        <w:rPr>
          <w:rFonts w:hint="eastAsia"/>
        </w:rPr>
        <w:t>等</w:t>
      </w:r>
      <w:r w:rsidRPr="008F6BA6">
        <w:rPr>
          <w:rFonts w:hint="eastAsia"/>
        </w:rPr>
        <w:t>3種樣態</w:t>
      </w:r>
      <w:r>
        <w:rPr>
          <w:rFonts w:hint="eastAsia"/>
        </w:rPr>
        <w:t>，說明如次：</w:t>
      </w:r>
    </w:p>
    <w:p w:rsidR="00C07740" w:rsidRPr="004569BB" w:rsidRDefault="00C07740" w:rsidP="00C07740">
      <w:pPr>
        <w:pStyle w:val="123"/>
        <w:ind w:left="1133" w:hanging="283"/>
      </w:pPr>
      <w:r>
        <w:rPr>
          <w:rFonts w:hint="eastAsia"/>
          <w:b/>
          <w:bCs/>
        </w:rPr>
        <w:t>(</w:t>
      </w:r>
      <w:r w:rsidRPr="00493EDE">
        <w:rPr>
          <w:rFonts w:hint="eastAsia"/>
          <w:b/>
          <w:bCs/>
        </w:rPr>
        <w:t>1</w:t>
      </w:r>
      <w:r>
        <w:rPr>
          <w:rFonts w:hint="eastAsia"/>
          <w:b/>
          <w:bCs/>
        </w:rPr>
        <w:t>)</w:t>
      </w:r>
      <w:r w:rsidRPr="00493EDE">
        <w:rPr>
          <w:rFonts w:hint="eastAsia"/>
          <w:b/>
          <w:bCs/>
        </w:rPr>
        <w:t>未申報提繳退休金：</w:t>
      </w:r>
      <w:r w:rsidRPr="004569BB">
        <w:rPr>
          <w:rFonts w:hint="eastAsia"/>
        </w:rPr>
        <w:t>依據勞退條例第49條規定，</w:t>
      </w:r>
      <w:r w:rsidRPr="00D70AD9">
        <w:rPr>
          <w:rFonts w:hint="eastAsia"/>
        </w:rPr>
        <w:t>未辦理申報提繳、停繳手續、置備名冊或保存文件，經限期改善，屆期未改善者，處新臺幣</w:t>
      </w:r>
      <w:r>
        <w:rPr>
          <w:rFonts w:hint="eastAsia"/>
        </w:rPr>
        <w:t>2</w:t>
      </w:r>
      <w:r w:rsidRPr="00D70AD9">
        <w:rPr>
          <w:rFonts w:hint="eastAsia"/>
        </w:rPr>
        <w:t>萬元以上</w:t>
      </w:r>
      <w:r>
        <w:rPr>
          <w:rFonts w:hint="eastAsia"/>
        </w:rPr>
        <w:t>10</w:t>
      </w:r>
      <w:r w:rsidRPr="00D70AD9">
        <w:rPr>
          <w:rFonts w:hint="eastAsia"/>
        </w:rPr>
        <w:t>萬元以下罰鍰，並按月</w:t>
      </w:r>
      <w:r w:rsidRPr="00D70AD9">
        <w:rPr>
          <w:rFonts w:hint="eastAsia"/>
        </w:rPr>
        <w:lastRenderedPageBreak/>
        <w:t>處罰至改正為止</w:t>
      </w:r>
      <w:r w:rsidRPr="004569BB">
        <w:rPr>
          <w:rFonts w:hint="eastAsia"/>
        </w:rPr>
        <w:t>。</w:t>
      </w:r>
    </w:p>
    <w:p w:rsidR="00C07740" w:rsidRPr="004569BB" w:rsidRDefault="00C07740" w:rsidP="00C07740">
      <w:pPr>
        <w:pStyle w:val="123"/>
        <w:ind w:left="1133" w:hanging="283"/>
        <w:rPr>
          <w:bCs/>
        </w:rPr>
      </w:pPr>
      <w:r>
        <w:rPr>
          <w:rFonts w:hint="eastAsia"/>
          <w:b/>
        </w:rPr>
        <w:t>(</w:t>
      </w:r>
      <w:r w:rsidRPr="00493EDE">
        <w:rPr>
          <w:rFonts w:hint="eastAsia"/>
          <w:b/>
        </w:rPr>
        <w:t>2</w:t>
      </w:r>
      <w:r>
        <w:rPr>
          <w:rFonts w:hint="eastAsia"/>
          <w:b/>
        </w:rPr>
        <w:t>)</w:t>
      </w:r>
      <w:r w:rsidRPr="00493EDE">
        <w:rPr>
          <w:rFonts w:hint="eastAsia"/>
          <w:b/>
        </w:rPr>
        <w:t>未覈實申報提繳工資或未將提繳金額書面通知勞工：</w:t>
      </w:r>
      <w:r w:rsidRPr="004569BB">
        <w:rPr>
          <w:rFonts w:hint="eastAsia"/>
        </w:rPr>
        <w:t>依據勞退條例第52條規定，處新臺幣5千元以上</w:t>
      </w:r>
      <w:r w:rsidRPr="004569BB">
        <w:t>2</w:t>
      </w:r>
      <w:r w:rsidRPr="004569BB">
        <w:rPr>
          <w:rFonts w:hint="eastAsia"/>
        </w:rPr>
        <w:t>萬5千元以下罰鍰。</w:t>
      </w:r>
    </w:p>
    <w:p w:rsidR="00C07740" w:rsidRPr="004569BB" w:rsidRDefault="00C07740" w:rsidP="00C07740">
      <w:pPr>
        <w:pStyle w:val="123"/>
        <w:ind w:left="1133" w:hanging="283"/>
        <w:rPr>
          <w:bCs/>
        </w:rPr>
      </w:pPr>
      <w:r>
        <w:rPr>
          <w:rFonts w:hint="eastAsia"/>
          <w:b/>
        </w:rPr>
        <w:t>(</w:t>
      </w:r>
      <w:r w:rsidRPr="00493EDE">
        <w:rPr>
          <w:rFonts w:hint="eastAsia"/>
          <w:b/>
        </w:rPr>
        <w:t>3</w:t>
      </w:r>
      <w:r>
        <w:rPr>
          <w:rFonts w:hint="eastAsia"/>
          <w:b/>
        </w:rPr>
        <w:t>)</w:t>
      </w:r>
      <w:r w:rsidRPr="00493EDE">
        <w:rPr>
          <w:rFonts w:hint="eastAsia"/>
          <w:b/>
        </w:rPr>
        <w:t>拒絕提供資料：</w:t>
      </w:r>
      <w:r w:rsidRPr="004569BB">
        <w:rPr>
          <w:rFonts w:hint="eastAsia"/>
        </w:rPr>
        <w:t>依據勞退條例第48條規定，雇主拒絕提供資料</w:t>
      </w:r>
      <w:r w:rsidRPr="00171F45">
        <w:rPr>
          <w:rFonts w:hint="eastAsia"/>
        </w:rPr>
        <w:t>或對提出申訴勞工為不利處分者</w:t>
      </w:r>
      <w:r w:rsidRPr="004569BB">
        <w:rPr>
          <w:rFonts w:hint="eastAsia"/>
        </w:rPr>
        <w:t>，處新臺幣3萬元以上30萬元以下罰鍰。</w:t>
      </w:r>
    </w:p>
    <w:p w:rsidR="00C07740" w:rsidRDefault="00C07740" w:rsidP="00C07740">
      <w:pPr>
        <w:pStyle w:val="25"/>
        <w:ind w:leftChars="339" w:left="960" w:firstLine="566"/>
      </w:pPr>
      <w:r>
        <w:rPr>
          <w:rFonts w:hint="eastAsia"/>
        </w:rPr>
        <w:t>基此，前揭</w:t>
      </w:r>
      <w:r w:rsidRPr="008F6BA6">
        <w:rPr>
          <w:rFonts w:hint="eastAsia"/>
        </w:rPr>
        <w:t>勞退罰鍰注意事項</w:t>
      </w:r>
      <w:r>
        <w:rPr>
          <w:rFonts w:hint="eastAsia"/>
        </w:rPr>
        <w:t>新增裁罰基準等規範，明確規範雇主在業務上之責任與義務，鑒於</w:t>
      </w:r>
      <w:r w:rsidRPr="007D1962">
        <w:rPr>
          <w:rFonts w:hint="eastAsia"/>
        </w:rPr>
        <w:t>勞退新制罰鍰案件不少，並以「未覈實申報提繳工資」案件最多，</w:t>
      </w:r>
      <w:r>
        <w:rPr>
          <w:rFonts w:hint="eastAsia"/>
        </w:rPr>
        <w:t>允宜加強宣導，俾提升執法效率與公平，以維勞工權益。</w:t>
      </w:r>
    </w:p>
    <w:p w:rsidR="00C07740" w:rsidRPr="00E73254" w:rsidRDefault="00C07740" w:rsidP="00C07740">
      <w:pPr>
        <w:ind w:left="566" w:firstLine="566"/>
      </w:pPr>
      <w:r>
        <w:rPr>
          <w:rFonts w:hint="eastAsia"/>
        </w:rPr>
        <w:t>綜上，「</w:t>
      </w:r>
      <w:r w:rsidRPr="00E5403E">
        <w:rPr>
          <w:rFonts w:hint="eastAsia"/>
        </w:rPr>
        <w:t>勞工退休金條例罰鍰應行注意事項」</w:t>
      </w:r>
      <w:r>
        <w:rPr>
          <w:rFonts w:hint="eastAsia"/>
        </w:rPr>
        <w:t>於114年6月1日實施，明訂勞工退休金罰鍰基準，由於勞退新制罰鍰案件不少，並以「</w:t>
      </w:r>
      <w:r w:rsidRPr="0058630D">
        <w:rPr>
          <w:rFonts w:hint="eastAsia"/>
        </w:rPr>
        <w:t>未覈實申報提繳工資</w:t>
      </w:r>
      <w:r>
        <w:rPr>
          <w:rFonts w:hint="eastAsia"/>
        </w:rPr>
        <w:t>」案件最多，允宜加強宣導與落實執行，俾降低執法爭議並維勞工權利。</w:t>
      </w:r>
    </w:p>
    <w:bookmarkEnd w:id="4"/>
    <w:bookmarkEnd w:id="3"/>
    <w:sectPr w:rsidR="00C07740" w:rsidRPr="00E73254" w:rsidSect="00E70C74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3902" w:rsidRDefault="00883902" w:rsidP="00504232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883902" w:rsidRDefault="00883902" w:rsidP="00504232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CIDFont+F3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38AA" w:rsidRDefault="000C38AA" w:rsidP="00123649">
    <w:pPr>
      <w:pStyle w:val="af9"/>
      <w:tabs>
        <w:tab w:val="clear" w:pos="4153"/>
        <w:tab w:val="clear" w:pos="8306"/>
        <w:tab w:val="right" w:pos="8364"/>
      </w:tabs>
      <w:ind w:leftChars="0" w:left="566" w:firstLineChars="0" w:hanging="566"/>
      <w:jc w:val="center"/>
    </w:pPr>
    <w:r>
      <w:fldChar w:fldCharType="begin"/>
    </w:r>
    <w:r>
      <w:instrText>PAGE   \* MERGEFORMAT</w:instrText>
    </w:r>
    <w:r>
      <w:fldChar w:fldCharType="separate"/>
    </w:r>
    <w:r w:rsidR="00A848DB" w:rsidRPr="00A848DB">
      <w:rPr>
        <w:noProof/>
        <w:lang w:val="zh-TW"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3902" w:rsidRDefault="00883902" w:rsidP="00E04B9C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:rsidR="00883902" w:rsidRDefault="00883902" w:rsidP="00504232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425ADF62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973433A"/>
    <w:multiLevelType w:val="hybridMultilevel"/>
    <w:tmpl w:val="E6DE599C"/>
    <w:lvl w:ilvl="0" w:tplc="56CA0298">
      <w:start w:val="1"/>
      <w:numFmt w:val="decimal"/>
      <w:lvlText w:val="%1."/>
      <w:lvlJc w:val="left"/>
      <w:pPr>
        <w:ind w:left="28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89" w:hanging="480"/>
      </w:pPr>
    </w:lvl>
    <w:lvl w:ilvl="2" w:tplc="0409001B" w:tentative="1">
      <w:start w:val="1"/>
      <w:numFmt w:val="lowerRoman"/>
      <w:lvlText w:val="%3."/>
      <w:lvlJc w:val="right"/>
      <w:pPr>
        <w:ind w:left="1369" w:hanging="480"/>
      </w:pPr>
    </w:lvl>
    <w:lvl w:ilvl="3" w:tplc="0409000F" w:tentative="1">
      <w:start w:val="1"/>
      <w:numFmt w:val="decimal"/>
      <w:lvlText w:val="%4."/>
      <w:lvlJc w:val="left"/>
      <w:pPr>
        <w:ind w:left="18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9" w:hanging="480"/>
      </w:pPr>
    </w:lvl>
    <w:lvl w:ilvl="5" w:tplc="0409001B" w:tentative="1">
      <w:start w:val="1"/>
      <w:numFmt w:val="lowerRoman"/>
      <w:lvlText w:val="%6."/>
      <w:lvlJc w:val="right"/>
      <w:pPr>
        <w:ind w:left="2809" w:hanging="480"/>
      </w:pPr>
    </w:lvl>
    <w:lvl w:ilvl="6" w:tplc="0409000F" w:tentative="1">
      <w:start w:val="1"/>
      <w:numFmt w:val="decimal"/>
      <w:lvlText w:val="%7."/>
      <w:lvlJc w:val="left"/>
      <w:pPr>
        <w:ind w:left="32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9" w:hanging="480"/>
      </w:pPr>
    </w:lvl>
    <w:lvl w:ilvl="8" w:tplc="0409001B" w:tentative="1">
      <w:start w:val="1"/>
      <w:numFmt w:val="lowerRoman"/>
      <w:lvlText w:val="%9."/>
      <w:lvlJc w:val="right"/>
      <w:pPr>
        <w:ind w:left="4249" w:hanging="480"/>
      </w:pPr>
    </w:lvl>
  </w:abstractNum>
  <w:abstractNum w:abstractNumId="2" w15:restartNumberingAfterBreak="0">
    <w:nsid w:val="0DB80294"/>
    <w:multiLevelType w:val="hybridMultilevel"/>
    <w:tmpl w:val="C1148D0E"/>
    <w:lvl w:ilvl="0" w:tplc="EA1614F0">
      <w:start w:val="1"/>
      <w:numFmt w:val="taiwaneseCountingThousand"/>
      <w:lvlText w:val="%1、"/>
      <w:lvlJc w:val="left"/>
      <w:pPr>
        <w:ind w:left="578" w:hanging="720"/>
      </w:pPr>
      <w:rPr>
        <w:rFonts w:hint="default"/>
        <w:lang w:val="en-US"/>
      </w:rPr>
    </w:lvl>
    <w:lvl w:ilvl="1" w:tplc="C4BE3580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98" w:hanging="480"/>
      </w:pPr>
    </w:lvl>
    <w:lvl w:ilvl="3" w:tplc="0409000F" w:tentative="1">
      <w:start w:val="1"/>
      <w:numFmt w:val="decimal"/>
      <w:lvlText w:val="%4."/>
      <w:lvlJc w:val="left"/>
      <w:pPr>
        <w:ind w:left="17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8" w:hanging="480"/>
      </w:pPr>
    </w:lvl>
    <w:lvl w:ilvl="5" w:tplc="0409001B" w:tentative="1">
      <w:start w:val="1"/>
      <w:numFmt w:val="lowerRoman"/>
      <w:lvlText w:val="%6."/>
      <w:lvlJc w:val="right"/>
      <w:pPr>
        <w:ind w:left="2738" w:hanging="480"/>
      </w:pPr>
    </w:lvl>
    <w:lvl w:ilvl="6" w:tplc="0409000F" w:tentative="1">
      <w:start w:val="1"/>
      <w:numFmt w:val="decimal"/>
      <w:lvlText w:val="%7."/>
      <w:lvlJc w:val="left"/>
      <w:pPr>
        <w:ind w:left="32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8" w:hanging="480"/>
      </w:pPr>
    </w:lvl>
    <w:lvl w:ilvl="8" w:tplc="0409001B" w:tentative="1">
      <w:start w:val="1"/>
      <w:numFmt w:val="lowerRoman"/>
      <w:lvlText w:val="%9."/>
      <w:lvlJc w:val="right"/>
      <w:pPr>
        <w:ind w:left="4178" w:hanging="480"/>
      </w:pPr>
    </w:lvl>
  </w:abstractNum>
  <w:abstractNum w:abstractNumId="3" w15:restartNumberingAfterBreak="0">
    <w:nsid w:val="0E4B0729"/>
    <w:multiLevelType w:val="hybridMultilevel"/>
    <w:tmpl w:val="1F46365C"/>
    <w:lvl w:ilvl="0" w:tplc="DAC08C1C">
      <w:start w:val="1"/>
      <w:numFmt w:val="decimal"/>
      <w:lvlText w:val="(%1)"/>
      <w:lvlJc w:val="left"/>
      <w:pPr>
        <w:ind w:left="480" w:hanging="480"/>
      </w:pPr>
      <w:rPr>
        <w:color w:val="3333FF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0594BCD"/>
    <w:multiLevelType w:val="hybridMultilevel"/>
    <w:tmpl w:val="806E718C"/>
    <w:lvl w:ilvl="0" w:tplc="0409000F">
      <w:start w:val="1"/>
      <w:numFmt w:val="decimal"/>
      <w:lvlText w:val="%1."/>
      <w:lvlJc w:val="left"/>
      <w:pPr>
        <w:ind w:left="18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5" w15:restartNumberingAfterBreak="0">
    <w:nsid w:val="17A12199"/>
    <w:multiLevelType w:val="hybridMultilevel"/>
    <w:tmpl w:val="C4BE3FDA"/>
    <w:lvl w:ilvl="0" w:tplc="D89A2F10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6" w15:restartNumberingAfterBreak="0">
    <w:nsid w:val="18C0326F"/>
    <w:multiLevelType w:val="hybridMultilevel"/>
    <w:tmpl w:val="398E4ED0"/>
    <w:lvl w:ilvl="0" w:tplc="A9804710">
      <w:start w:val="1"/>
      <w:numFmt w:val="decimal"/>
      <w:lvlText w:val="%1."/>
      <w:lvlJc w:val="left"/>
      <w:pPr>
        <w:ind w:left="600" w:hanging="360"/>
      </w:pPr>
    </w:lvl>
    <w:lvl w:ilvl="1" w:tplc="04090019">
      <w:start w:val="1"/>
      <w:numFmt w:val="ideographTraditional"/>
      <w:lvlText w:val="%2、"/>
      <w:lvlJc w:val="left"/>
      <w:pPr>
        <w:ind w:left="1200" w:hanging="480"/>
      </w:pPr>
    </w:lvl>
    <w:lvl w:ilvl="2" w:tplc="0409001B">
      <w:start w:val="1"/>
      <w:numFmt w:val="lowerRoman"/>
      <w:lvlText w:val="%3."/>
      <w:lvlJc w:val="right"/>
      <w:pPr>
        <w:ind w:left="1680" w:hanging="480"/>
      </w:pPr>
    </w:lvl>
    <w:lvl w:ilvl="3" w:tplc="0409000F">
      <w:start w:val="1"/>
      <w:numFmt w:val="decimal"/>
      <w:lvlText w:val="%4."/>
      <w:lvlJc w:val="left"/>
      <w:pPr>
        <w:ind w:left="2160" w:hanging="480"/>
      </w:pPr>
    </w:lvl>
    <w:lvl w:ilvl="4" w:tplc="04090019">
      <w:start w:val="1"/>
      <w:numFmt w:val="ideographTraditional"/>
      <w:lvlText w:val="%5、"/>
      <w:lvlJc w:val="left"/>
      <w:pPr>
        <w:ind w:left="2640" w:hanging="480"/>
      </w:pPr>
    </w:lvl>
    <w:lvl w:ilvl="5" w:tplc="0409001B">
      <w:start w:val="1"/>
      <w:numFmt w:val="lowerRoman"/>
      <w:lvlText w:val="%6."/>
      <w:lvlJc w:val="right"/>
      <w:pPr>
        <w:ind w:left="3120" w:hanging="480"/>
      </w:pPr>
    </w:lvl>
    <w:lvl w:ilvl="6" w:tplc="0409000F">
      <w:start w:val="1"/>
      <w:numFmt w:val="decimal"/>
      <w:lvlText w:val="%7."/>
      <w:lvlJc w:val="left"/>
      <w:pPr>
        <w:ind w:left="3600" w:hanging="480"/>
      </w:pPr>
    </w:lvl>
    <w:lvl w:ilvl="7" w:tplc="04090019">
      <w:start w:val="1"/>
      <w:numFmt w:val="ideographTraditional"/>
      <w:lvlText w:val="%8、"/>
      <w:lvlJc w:val="left"/>
      <w:pPr>
        <w:ind w:left="4080" w:hanging="480"/>
      </w:pPr>
    </w:lvl>
    <w:lvl w:ilvl="8" w:tplc="0409001B">
      <w:start w:val="1"/>
      <w:numFmt w:val="lowerRoman"/>
      <w:lvlText w:val="%9."/>
      <w:lvlJc w:val="right"/>
      <w:pPr>
        <w:ind w:left="4560" w:hanging="480"/>
      </w:pPr>
    </w:lvl>
  </w:abstractNum>
  <w:abstractNum w:abstractNumId="7" w15:restartNumberingAfterBreak="0">
    <w:nsid w:val="1E987074"/>
    <w:multiLevelType w:val="hybridMultilevel"/>
    <w:tmpl w:val="757A4D20"/>
    <w:lvl w:ilvl="0" w:tplc="CEE25E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17E176D"/>
    <w:multiLevelType w:val="hybridMultilevel"/>
    <w:tmpl w:val="C8DC23B6"/>
    <w:lvl w:ilvl="0" w:tplc="2E5AAA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7C3123"/>
    <w:multiLevelType w:val="hybridMultilevel"/>
    <w:tmpl w:val="744E3BCC"/>
    <w:lvl w:ilvl="0" w:tplc="04090001">
      <w:start w:val="1"/>
      <w:numFmt w:val="bullet"/>
      <w:lvlText w:val=""/>
      <w:lvlJc w:val="left"/>
      <w:pPr>
        <w:ind w:left="133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70" w:hanging="480"/>
      </w:pPr>
      <w:rPr>
        <w:rFonts w:ascii="Wingdings" w:hAnsi="Wingdings" w:hint="default"/>
      </w:rPr>
    </w:lvl>
  </w:abstractNum>
  <w:abstractNum w:abstractNumId="10" w15:restartNumberingAfterBreak="0">
    <w:nsid w:val="24045D2F"/>
    <w:multiLevelType w:val="hybridMultilevel"/>
    <w:tmpl w:val="D1E4B728"/>
    <w:lvl w:ilvl="0" w:tplc="D8C6CB68">
      <w:start w:val="2"/>
      <w:numFmt w:val="decimal"/>
      <w:lvlText w:val="%1、"/>
      <w:lvlJc w:val="left"/>
      <w:pPr>
        <w:ind w:left="1080" w:hanging="360"/>
      </w:p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>
      <w:start w:val="1"/>
      <w:numFmt w:val="lowerRoman"/>
      <w:lvlText w:val="%3."/>
      <w:lvlJc w:val="right"/>
      <w:pPr>
        <w:ind w:left="2160" w:hanging="480"/>
      </w:pPr>
    </w:lvl>
    <w:lvl w:ilvl="3" w:tplc="0409000F">
      <w:start w:val="1"/>
      <w:numFmt w:val="decimal"/>
      <w:lvlText w:val="%4."/>
      <w:lvlJc w:val="left"/>
      <w:pPr>
        <w:ind w:left="2640" w:hanging="480"/>
      </w:pPr>
    </w:lvl>
    <w:lvl w:ilvl="4" w:tplc="04090019">
      <w:start w:val="1"/>
      <w:numFmt w:val="ideographTraditional"/>
      <w:lvlText w:val="%5、"/>
      <w:lvlJc w:val="left"/>
      <w:pPr>
        <w:ind w:left="3120" w:hanging="480"/>
      </w:pPr>
    </w:lvl>
    <w:lvl w:ilvl="5" w:tplc="0409001B">
      <w:start w:val="1"/>
      <w:numFmt w:val="lowerRoman"/>
      <w:lvlText w:val="%6."/>
      <w:lvlJc w:val="right"/>
      <w:pPr>
        <w:ind w:left="3600" w:hanging="480"/>
      </w:pPr>
    </w:lvl>
    <w:lvl w:ilvl="6" w:tplc="0409000F">
      <w:start w:val="1"/>
      <w:numFmt w:val="decimal"/>
      <w:lvlText w:val="%7."/>
      <w:lvlJc w:val="left"/>
      <w:pPr>
        <w:ind w:left="4080" w:hanging="480"/>
      </w:pPr>
    </w:lvl>
    <w:lvl w:ilvl="7" w:tplc="04090019">
      <w:start w:val="1"/>
      <w:numFmt w:val="ideographTraditional"/>
      <w:lvlText w:val="%8、"/>
      <w:lvlJc w:val="left"/>
      <w:pPr>
        <w:ind w:left="4560" w:hanging="480"/>
      </w:pPr>
    </w:lvl>
    <w:lvl w:ilvl="8" w:tplc="0409001B">
      <w:start w:val="1"/>
      <w:numFmt w:val="lowerRoman"/>
      <w:lvlText w:val="%9."/>
      <w:lvlJc w:val="right"/>
      <w:pPr>
        <w:ind w:left="5040" w:hanging="480"/>
      </w:pPr>
    </w:lvl>
  </w:abstractNum>
  <w:abstractNum w:abstractNumId="11" w15:restartNumberingAfterBreak="0">
    <w:nsid w:val="30D51771"/>
    <w:multiLevelType w:val="hybridMultilevel"/>
    <w:tmpl w:val="868AED9C"/>
    <w:lvl w:ilvl="0" w:tplc="8254423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386F4202"/>
    <w:multiLevelType w:val="hybridMultilevel"/>
    <w:tmpl w:val="043CB986"/>
    <w:lvl w:ilvl="0" w:tplc="BCFC854A">
      <w:start w:val="1"/>
      <w:numFmt w:val="decimal"/>
      <w:lvlText w:val="(%1)"/>
      <w:lvlJc w:val="left"/>
      <w:pPr>
        <w:ind w:left="2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3" w:hanging="480"/>
      </w:pPr>
    </w:lvl>
    <w:lvl w:ilvl="2" w:tplc="0409001B" w:tentative="1">
      <w:start w:val="1"/>
      <w:numFmt w:val="lowerRoman"/>
      <w:lvlText w:val="%3."/>
      <w:lvlJc w:val="right"/>
      <w:pPr>
        <w:ind w:left="2723" w:hanging="480"/>
      </w:pPr>
    </w:lvl>
    <w:lvl w:ilvl="3" w:tplc="0409000F" w:tentative="1">
      <w:start w:val="1"/>
      <w:numFmt w:val="decimal"/>
      <w:lvlText w:val="%4."/>
      <w:lvlJc w:val="left"/>
      <w:pPr>
        <w:ind w:left="3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3" w:hanging="480"/>
      </w:pPr>
    </w:lvl>
    <w:lvl w:ilvl="5" w:tplc="0409001B" w:tentative="1">
      <w:start w:val="1"/>
      <w:numFmt w:val="lowerRoman"/>
      <w:lvlText w:val="%6."/>
      <w:lvlJc w:val="right"/>
      <w:pPr>
        <w:ind w:left="4163" w:hanging="480"/>
      </w:pPr>
    </w:lvl>
    <w:lvl w:ilvl="6" w:tplc="0409000F" w:tentative="1">
      <w:start w:val="1"/>
      <w:numFmt w:val="decimal"/>
      <w:lvlText w:val="%7."/>
      <w:lvlJc w:val="left"/>
      <w:pPr>
        <w:ind w:left="4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3" w:hanging="480"/>
      </w:pPr>
    </w:lvl>
    <w:lvl w:ilvl="8" w:tplc="0409001B" w:tentative="1">
      <w:start w:val="1"/>
      <w:numFmt w:val="lowerRoman"/>
      <w:lvlText w:val="%9."/>
      <w:lvlJc w:val="right"/>
      <w:pPr>
        <w:ind w:left="5603" w:hanging="480"/>
      </w:pPr>
    </w:lvl>
  </w:abstractNum>
  <w:abstractNum w:abstractNumId="13" w15:restartNumberingAfterBreak="0">
    <w:nsid w:val="42CD794D"/>
    <w:multiLevelType w:val="hybridMultilevel"/>
    <w:tmpl w:val="CDE6722A"/>
    <w:lvl w:ilvl="0" w:tplc="8CE47CD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4" w15:restartNumberingAfterBreak="0">
    <w:nsid w:val="491320FF"/>
    <w:multiLevelType w:val="hybridMultilevel"/>
    <w:tmpl w:val="3B5EF15C"/>
    <w:lvl w:ilvl="0" w:tplc="04090001">
      <w:start w:val="1"/>
      <w:numFmt w:val="bullet"/>
      <w:lvlText w:val=""/>
      <w:lvlJc w:val="left"/>
      <w:pPr>
        <w:ind w:left="189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37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5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3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1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9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77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5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36" w:hanging="480"/>
      </w:pPr>
      <w:rPr>
        <w:rFonts w:ascii="Wingdings" w:hAnsi="Wingdings" w:hint="default"/>
      </w:rPr>
    </w:lvl>
  </w:abstractNum>
  <w:abstractNum w:abstractNumId="15" w15:restartNumberingAfterBreak="0">
    <w:nsid w:val="4EAC5C08"/>
    <w:multiLevelType w:val="hybridMultilevel"/>
    <w:tmpl w:val="174E78BE"/>
    <w:lvl w:ilvl="0" w:tplc="FFFFFFFF">
      <w:start w:val="1"/>
      <w:numFmt w:val="upperLetter"/>
      <w:pStyle w:val="3"/>
      <w:lvlText w:val="%1"/>
      <w:lvlJc w:val="left"/>
      <w:pPr>
        <w:tabs>
          <w:tab w:val="num" w:pos="984"/>
        </w:tabs>
        <w:ind w:left="964" w:hanging="340"/>
      </w:pPr>
      <w:rPr>
        <w:rFonts w:hint="eastAsia"/>
      </w:rPr>
    </w:lvl>
    <w:lvl w:ilvl="1" w:tplc="FFFFFFFF">
      <w:start w:val="1"/>
      <w:numFmt w:val="upperLetter"/>
      <w:lvlText w:val="(%2)"/>
      <w:lvlJc w:val="left"/>
      <w:pPr>
        <w:tabs>
          <w:tab w:val="num" w:pos="1021"/>
        </w:tabs>
        <w:ind w:left="1021" w:hanging="541"/>
      </w:pPr>
      <w:rPr>
        <w:rFonts w:hint="eastAsia"/>
      </w:rPr>
    </w:lvl>
    <w:lvl w:ilvl="2" w:tplc="FFFFFFFF">
      <w:start w:val="1"/>
      <w:numFmt w:val="upperLetter"/>
      <w:lvlText w:val="%3"/>
      <w:lvlJc w:val="left"/>
      <w:pPr>
        <w:tabs>
          <w:tab w:val="num" w:pos="1320"/>
        </w:tabs>
        <w:ind w:left="1300" w:hanging="340"/>
      </w:pPr>
      <w:rPr>
        <w:rFonts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565C53B1"/>
    <w:multiLevelType w:val="hybridMultilevel"/>
    <w:tmpl w:val="ABE88B68"/>
    <w:lvl w:ilvl="0" w:tplc="DE6C68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9EB5A88"/>
    <w:multiLevelType w:val="hybridMultilevel"/>
    <w:tmpl w:val="7770A8E8"/>
    <w:lvl w:ilvl="0" w:tplc="84B22D18">
      <w:start w:val="1"/>
      <w:numFmt w:val="taiwaneseCountingThousand"/>
      <w:lvlText w:val="%1、"/>
      <w:lvlJc w:val="left"/>
      <w:pPr>
        <w:ind w:left="213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8" w15:restartNumberingAfterBreak="0">
    <w:nsid w:val="63F911FE"/>
    <w:multiLevelType w:val="hybridMultilevel"/>
    <w:tmpl w:val="56D48F5C"/>
    <w:lvl w:ilvl="0" w:tplc="5FA46ED4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70CF13DE"/>
    <w:multiLevelType w:val="hybridMultilevel"/>
    <w:tmpl w:val="D4926E52"/>
    <w:lvl w:ilvl="0" w:tplc="BD52783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0" w15:restartNumberingAfterBreak="0">
    <w:nsid w:val="76527069"/>
    <w:multiLevelType w:val="hybridMultilevel"/>
    <w:tmpl w:val="5B5C4B92"/>
    <w:lvl w:ilvl="0" w:tplc="F452AD06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8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6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4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2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0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8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61" w:hanging="480"/>
      </w:pPr>
      <w:rPr>
        <w:rFonts w:cs="Times New Roman"/>
      </w:rPr>
    </w:lvl>
  </w:abstractNum>
  <w:abstractNum w:abstractNumId="21" w15:restartNumberingAfterBreak="0">
    <w:nsid w:val="77C6324E"/>
    <w:multiLevelType w:val="hybridMultilevel"/>
    <w:tmpl w:val="013CBF5E"/>
    <w:lvl w:ilvl="0" w:tplc="43B4D1F4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num w:numId="1">
    <w:abstractNumId w:val="15"/>
  </w:num>
  <w:num w:numId="2">
    <w:abstractNumId w:val="0"/>
  </w:num>
  <w:num w:numId="3">
    <w:abstractNumId w:val="21"/>
  </w:num>
  <w:num w:numId="4">
    <w:abstractNumId w:val="7"/>
  </w:num>
  <w:num w:numId="5">
    <w:abstractNumId w:val="1"/>
  </w:num>
  <w:num w:numId="6">
    <w:abstractNumId w:val="2"/>
  </w:num>
  <w:num w:numId="7">
    <w:abstractNumId w:val="20"/>
  </w:num>
  <w:num w:numId="8">
    <w:abstractNumId w:val="13"/>
  </w:num>
  <w:num w:numId="9">
    <w:abstractNumId w:val="17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11"/>
  </w:num>
  <w:num w:numId="15">
    <w:abstractNumId w:val="12"/>
  </w:num>
  <w:num w:numId="16">
    <w:abstractNumId w:val="18"/>
  </w:num>
  <w:num w:numId="17">
    <w:abstractNumId w:val="16"/>
  </w:num>
  <w:num w:numId="18">
    <w:abstractNumId w:val="14"/>
  </w:num>
  <w:num w:numId="19">
    <w:abstractNumId w:val="19"/>
  </w:num>
  <w:num w:numId="20">
    <w:abstractNumId w:val="8"/>
  </w:num>
  <w:num w:numId="21">
    <w:abstractNumId w:val="4"/>
  </w:num>
  <w:num w:numId="22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C0DE4"/>
    <w:rsid w:val="00000119"/>
    <w:rsid w:val="0000025D"/>
    <w:rsid w:val="000006D6"/>
    <w:rsid w:val="00000DC1"/>
    <w:rsid w:val="00000F11"/>
    <w:rsid w:val="00000F77"/>
    <w:rsid w:val="000011A6"/>
    <w:rsid w:val="00001229"/>
    <w:rsid w:val="00001398"/>
    <w:rsid w:val="00001441"/>
    <w:rsid w:val="0000182A"/>
    <w:rsid w:val="00001C81"/>
    <w:rsid w:val="00001D3C"/>
    <w:rsid w:val="00001D6A"/>
    <w:rsid w:val="00001DE3"/>
    <w:rsid w:val="000021BC"/>
    <w:rsid w:val="000022B9"/>
    <w:rsid w:val="000027C2"/>
    <w:rsid w:val="00002900"/>
    <w:rsid w:val="00002A73"/>
    <w:rsid w:val="00002ACD"/>
    <w:rsid w:val="0000346F"/>
    <w:rsid w:val="000035A5"/>
    <w:rsid w:val="000037B8"/>
    <w:rsid w:val="00003932"/>
    <w:rsid w:val="00003D52"/>
    <w:rsid w:val="00003DBB"/>
    <w:rsid w:val="000043F6"/>
    <w:rsid w:val="00004452"/>
    <w:rsid w:val="0000454F"/>
    <w:rsid w:val="00004713"/>
    <w:rsid w:val="00004816"/>
    <w:rsid w:val="00004AB2"/>
    <w:rsid w:val="00004C38"/>
    <w:rsid w:val="00004D63"/>
    <w:rsid w:val="00004F61"/>
    <w:rsid w:val="00005148"/>
    <w:rsid w:val="000052C9"/>
    <w:rsid w:val="000054A2"/>
    <w:rsid w:val="00005716"/>
    <w:rsid w:val="000058C7"/>
    <w:rsid w:val="00005E79"/>
    <w:rsid w:val="00005E99"/>
    <w:rsid w:val="00005F4B"/>
    <w:rsid w:val="00006044"/>
    <w:rsid w:val="0000621D"/>
    <w:rsid w:val="00006252"/>
    <w:rsid w:val="00006386"/>
    <w:rsid w:val="000063A2"/>
    <w:rsid w:val="00006413"/>
    <w:rsid w:val="00006505"/>
    <w:rsid w:val="000066A2"/>
    <w:rsid w:val="00006750"/>
    <w:rsid w:val="00006801"/>
    <w:rsid w:val="00006B97"/>
    <w:rsid w:val="00006BC1"/>
    <w:rsid w:val="0000713A"/>
    <w:rsid w:val="00007186"/>
    <w:rsid w:val="00007609"/>
    <w:rsid w:val="000076DB"/>
    <w:rsid w:val="0000788F"/>
    <w:rsid w:val="000079E6"/>
    <w:rsid w:val="00007A08"/>
    <w:rsid w:val="00007FA3"/>
    <w:rsid w:val="0001038A"/>
    <w:rsid w:val="00010871"/>
    <w:rsid w:val="00010A74"/>
    <w:rsid w:val="00010BE3"/>
    <w:rsid w:val="00010DE6"/>
    <w:rsid w:val="00010E55"/>
    <w:rsid w:val="00010FA2"/>
    <w:rsid w:val="00010FD0"/>
    <w:rsid w:val="000112A0"/>
    <w:rsid w:val="000114A9"/>
    <w:rsid w:val="000114E3"/>
    <w:rsid w:val="000114E8"/>
    <w:rsid w:val="00011611"/>
    <w:rsid w:val="0001169B"/>
    <w:rsid w:val="000116F3"/>
    <w:rsid w:val="00011755"/>
    <w:rsid w:val="000119A8"/>
    <w:rsid w:val="00011B7D"/>
    <w:rsid w:val="00011C7A"/>
    <w:rsid w:val="00011FD3"/>
    <w:rsid w:val="000120D2"/>
    <w:rsid w:val="000126B9"/>
    <w:rsid w:val="00012784"/>
    <w:rsid w:val="00012A02"/>
    <w:rsid w:val="00012B86"/>
    <w:rsid w:val="00012C8D"/>
    <w:rsid w:val="00012E7D"/>
    <w:rsid w:val="000133BA"/>
    <w:rsid w:val="00013CD0"/>
    <w:rsid w:val="00013F41"/>
    <w:rsid w:val="00013FBD"/>
    <w:rsid w:val="00013FFB"/>
    <w:rsid w:val="00014364"/>
    <w:rsid w:val="0001436B"/>
    <w:rsid w:val="00014376"/>
    <w:rsid w:val="000145A6"/>
    <w:rsid w:val="0001481F"/>
    <w:rsid w:val="00014878"/>
    <w:rsid w:val="0001493D"/>
    <w:rsid w:val="00014AC0"/>
    <w:rsid w:val="00014BE7"/>
    <w:rsid w:val="00014C15"/>
    <w:rsid w:val="00014C39"/>
    <w:rsid w:val="00014CA3"/>
    <w:rsid w:val="00014CD4"/>
    <w:rsid w:val="00014EBE"/>
    <w:rsid w:val="00014F70"/>
    <w:rsid w:val="00014F8C"/>
    <w:rsid w:val="000152CB"/>
    <w:rsid w:val="0001532F"/>
    <w:rsid w:val="0001537D"/>
    <w:rsid w:val="000155BE"/>
    <w:rsid w:val="00015A19"/>
    <w:rsid w:val="00015ADD"/>
    <w:rsid w:val="00015B08"/>
    <w:rsid w:val="00015C26"/>
    <w:rsid w:val="00015EA7"/>
    <w:rsid w:val="00015F19"/>
    <w:rsid w:val="00015F46"/>
    <w:rsid w:val="0001605A"/>
    <w:rsid w:val="0001609A"/>
    <w:rsid w:val="000160F8"/>
    <w:rsid w:val="000162D0"/>
    <w:rsid w:val="000163F6"/>
    <w:rsid w:val="00016537"/>
    <w:rsid w:val="000169C3"/>
    <w:rsid w:val="00016A83"/>
    <w:rsid w:val="00016CE7"/>
    <w:rsid w:val="00016D6C"/>
    <w:rsid w:val="00016E70"/>
    <w:rsid w:val="00016FDA"/>
    <w:rsid w:val="000170D3"/>
    <w:rsid w:val="0001746D"/>
    <w:rsid w:val="0001760A"/>
    <w:rsid w:val="000176D0"/>
    <w:rsid w:val="00017B52"/>
    <w:rsid w:val="00017BF9"/>
    <w:rsid w:val="00017C09"/>
    <w:rsid w:val="00017E7C"/>
    <w:rsid w:val="00020068"/>
    <w:rsid w:val="000201CD"/>
    <w:rsid w:val="0002025E"/>
    <w:rsid w:val="00020323"/>
    <w:rsid w:val="00020AEF"/>
    <w:rsid w:val="00020D57"/>
    <w:rsid w:val="00021109"/>
    <w:rsid w:val="00021110"/>
    <w:rsid w:val="00021111"/>
    <w:rsid w:val="00021211"/>
    <w:rsid w:val="000214AB"/>
    <w:rsid w:val="000216E9"/>
    <w:rsid w:val="0002174F"/>
    <w:rsid w:val="00021854"/>
    <w:rsid w:val="00022082"/>
    <w:rsid w:val="00022118"/>
    <w:rsid w:val="0002227A"/>
    <w:rsid w:val="00022333"/>
    <w:rsid w:val="00022702"/>
    <w:rsid w:val="000227EE"/>
    <w:rsid w:val="00022994"/>
    <w:rsid w:val="00022C99"/>
    <w:rsid w:val="00022CF5"/>
    <w:rsid w:val="00022F96"/>
    <w:rsid w:val="0002331A"/>
    <w:rsid w:val="000233A7"/>
    <w:rsid w:val="000234F1"/>
    <w:rsid w:val="000236B1"/>
    <w:rsid w:val="00023990"/>
    <w:rsid w:val="00023A6A"/>
    <w:rsid w:val="00023AB0"/>
    <w:rsid w:val="00023C01"/>
    <w:rsid w:val="00023F72"/>
    <w:rsid w:val="00023FC7"/>
    <w:rsid w:val="000242CA"/>
    <w:rsid w:val="000245ED"/>
    <w:rsid w:val="0002465D"/>
    <w:rsid w:val="000246F2"/>
    <w:rsid w:val="00024852"/>
    <w:rsid w:val="00024897"/>
    <w:rsid w:val="0002490F"/>
    <w:rsid w:val="000249F7"/>
    <w:rsid w:val="00024AB6"/>
    <w:rsid w:val="00024EC1"/>
    <w:rsid w:val="00024FCF"/>
    <w:rsid w:val="00025074"/>
    <w:rsid w:val="00025448"/>
    <w:rsid w:val="0002544A"/>
    <w:rsid w:val="000254CB"/>
    <w:rsid w:val="00025668"/>
    <w:rsid w:val="00025697"/>
    <w:rsid w:val="0002570D"/>
    <w:rsid w:val="0002588E"/>
    <w:rsid w:val="0002594D"/>
    <w:rsid w:val="00025A8A"/>
    <w:rsid w:val="00025CE3"/>
    <w:rsid w:val="00025DE5"/>
    <w:rsid w:val="00025F00"/>
    <w:rsid w:val="000260F0"/>
    <w:rsid w:val="0002619F"/>
    <w:rsid w:val="000261F3"/>
    <w:rsid w:val="000262BA"/>
    <w:rsid w:val="000264AC"/>
    <w:rsid w:val="00026636"/>
    <w:rsid w:val="00026928"/>
    <w:rsid w:val="00026B83"/>
    <w:rsid w:val="00026BD2"/>
    <w:rsid w:val="00027251"/>
    <w:rsid w:val="0002764B"/>
    <w:rsid w:val="00027819"/>
    <w:rsid w:val="00027832"/>
    <w:rsid w:val="00027A82"/>
    <w:rsid w:val="00027EE3"/>
    <w:rsid w:val="00027F3E"/>
    <w:rsid w:val="00030335"/>
    <w:rsid w:val="0003050C"/>
    <w:rsid w:val="000306C4"/>
    <w:rsid w:val="000309CB"/>
    <w:rsid w:val="00030C34"/>
    <w:rsid w:val="00030DEF"/>
    <w:rsid w:val="00030E3E"/>
    <w:rsid w:val="000310CB"/>
    <w:rsid w:val="0003129D"/>
    <w:rsid w:val="00031483"/>
    <w:rsid w:val="000317BC"/>
    <w:rsid w:val="00031869"/>
    <w:rsid w:val="00031914"/>
    <w:rsid w:val="00031F52"/>
    <w:rsid w:val="00032052"/>
    <w:rsid w:val="00032188"/>
    <w:rsid w:val="000324A1"/>
    <w:rsid w:val="000324A2"/>
    <w:rsid w:val="00032510"/>
    <w:rsid w:val="000326B6"/>
    <w:rsid w:val="0003279E"/>
    <w:rsid w:val="00032A02"/>
    <w:rsid w:val="00032AE6"/>
    <w:rsid w:val="00032C24"/>
    <w:rsid w:val="00032DC6"/>
    <w:rsid w:val="00032FB6"/>
    <w:rsid w:val="000330C7"/>
    <w:rsid w:val="000331AE"/>
    <w:rsid w:val="000331E7"/>
    <w:rsid w:val="00033245"/>
    <w:rsid w:val="00033331"/>
    <w:rsid w:val="000333EF"/>
    <w:rsid w:val="000336F4"/>
    <w:rsid w:val="00033924"/>
    <w:rsid w:val="000339C7"/>
    <w:rsid w:val="00033C41"/>
    <w:rsid w:val="00033C77"/>
    <w:rsid w:val="00033D8E"/>
    <w:rsid w:val="00033E1B"/>
    <w:rsid w:val="00033EA2"/>
    <w:rsid w:val="00033F6B"/>
    <w:rsid w:val="000341C3"/>
    <w:rsid w:val="0003448D"/>
    <w:rsid w:val="00034668"/>
    <w:rsid w:val="0003496F"/>
    <w:rsid w:val="00034B97"/>
    <w:rsid w:val="00034E50"/>
    <w:rsid w:val="00034E86"/>
    <w:rsid w:val="00034F46"/>
    <w:rsid w:val="0003509C"/>
    <w:rsid w:val="000357F3"/>
    <w:rsid w:val="00035903"/>
    <w:rsid w:val="00035F2F"/>
    <w:rsid w:val="000361AE"/>
    <w:rsid w:val="000361D9"/>
    <w:rsid w:val="00036433"/>
    <w:rsid w:val="00036716"/>
    <w:rsid w:val="00036B85"/>
    <w:rsid w:val="00036CD1"/>
    <w:rsid w:val="00036ED5"/>
    <w:rsid w:val="0003712F"/>
    <w:rsid w:val="00037384"/>
    <w:rsid w:val="000375CB"/>
    <w:rsid w:val="000375D6"/>
    <w:rsid w:val="00037670"/>
    <w:rsid w:val="0003781D"/>
    <w:rsid w:val="00037D4E"/>
    <w:rsid w:val="00037E63"/>
    <w:rsid w:val="00037E85"/>
    <w:rsid w:val="00037EC5"/>
    <w:rsid w:val="00037EDD"/>
    <w:rsid w:val="0004008E"/>
    <w:rsid w:val="0004023F"/>
    <w:rsid w:val="000404CC"/>
    <w:rsid w:val="00040763"/>
    <w:rsid w:val="000407A6"/>
    <w:rsid w:val="00040866"/>
    <w:rsid w:val="00040C10"/>
    <w:rsid w:val="00040D02"/>
    <w:rsid w:val="000410FA"/>
    <w:rsid w:val="000411AB"/>
    <w:rsid w:val="000414CA"/>
    <w:rsid w:val="0004161A"/>
    <w:rsid w:val="00041A78"/>
    <w:rsid w:val="00041C7C"/>
    <w:rsid w:val="00041DB1"/>
    <w:rsid w:val="00041E85"/>
    <w:rsid w:val="000420F9"/>
    <w:rsid w:val="00042495"/>
    <w:rsid w:val="000425E2"/>
    <w:rsid w:val="000429D9"/>
    <w:rsid w:val="00042AF6"/>
    <w:rsid w:val="00042D46"/>
    <w:rsid w:val="00042D84"/>
    <w:rsid w:val="00043032"/>
    <w:rsid w:val="00043170"/>
    <w:rsid w:val="000431AE"/>
    <w:rsid w:val="00043213"/>
    <w:rsid w:val="000432C1"/>
    <w:rsid w:val="000432F5"/>
    <w:rsid w:val="0004391A"/>
    <w:rsid w:val="00043B12"/>
    <w:rsid w:val="00043B81"/>
    <w:rsid w:val="00043CB7"/>
    <w:rsid w:val="00043DE2"/>
    <w:rsid w:val="00043E06"/>
    <w:rsid w:val="00043ED3"/>
    <w:rsid w:val="00043F04"/>
    <w:rsid w:val="00043F7A"/>
    <w:rsid w:val="00044142"/>
    <w:rsid w:val="00044258"/>
    <w:rsid w:val="00044305"/>
    <w:rsid w:val="000443F0"/>
    <w:rsid w:val="00044795"/>
    <w:rsid w:val="000448A8"/>
    <w:rsid w:val="00044939"/>
    <w:rsid w:val="00044CA1"/>
    <w:rsid w:val="000451C6"/>
    <w:rsid w:val="00045230"/>
    <w:rsid w:val="00045260"/>
    <w:rsid w:val="0004529A"/>
    <w:rsid w:val="000456B1"/>
    <w:rsid w:val="00045706"/>
    <w:rsid w:val="0004577B"/>
    <w:rsid w:val="000457C7"/>
    <w:rsid w:val="000458BD"/>
    <w:rsid w:val="000458CC"/>
    <w:rsid w:val="00045DB1"/>
    <w:rsid w:val="00045F5C"/>
    <w:rsid w:val="000460E5"/>
    <w:rsid w:val="0004616A"/>
    <w:rsid w:val="000463EF"/>
    <w:rsid w:val="0004661A"/>
    <w:rsid w:val="000467B1"/>
    <w:rsid w:val="000468DC"/>
    <w:rsid w:val="00046936"/>
    <w:rsid w:val="000469EE"/>
    <w:rsid w:val="00046AB2"/>
    <w:rsid w:val="00046B5D"/>
    <w:rsid w:val="00046BBB"/>
    <w:rsid w:val="00046C5F"/>
    <w:rsid w:val="0004718A"/>
    <w:rsid w:val="0004757F"/>
    <w:rsid w:val="00047789"/>
    <w:rsid w:val="000479C1"/>
    <w:rsid w:val="00047C80"/>
    <w:rsid w:val="00047E1F"/>
    <w:rsid w:val="00047EEC"/>
    <w:rsid w:val="00050008"/>
    <w:rsid w:val="000502CF"/>
    <w:rsid w:val="0005038E"/>
    <w:rsid w:val="000507A5"/>
    <w:rsid w:val="0005093C"/>
    <w:rsid w:val="000509DE"/>
    <w:rsid w:val="00050B20"/>
    <w:rsid w:val="00050BA7"/>
    <w:rsid w:val="00050E47"/>
    <w:rsid w:val="00051085"/>
    <w:rsid w:val="0005112B"/>
    <w:rsid w:val="00051259"/>
    <w:rsid w:val="000514CD"/>
    <w:rsid w:val="00051630"/>
    <w:rsid w:val="00051701"/>
    <w:rsid w:val="00051869"/>
    <w:rsid w:val="00051A29"/>
    <w:rsid w:val="00051FAF"/>
    <w:rsid w:val="00052150"/>
    <w:rsid w:val="000523B1"/>
    <w:rsid w:val="00052458"/>
    <w:rsid w:val="00052600"/>
    <w:rsid w:val="000527C4"/>
    <w:rsid w:val="0005295D"/>
    <w:rsid w:val="0005298E"/>
    <w:rsid w:val="00052D96"/>
    <w:rsid w:val="00052D9F"/>
    <w:rsid w:val="00053121"/>
    <w:rsid w:val="0005326D"/>
    <w:rsid w:val="00053320"/>
    <w:rsid w:val="00053457"/>
    <w:rsid w:val="00053635"/>
    <w:rsid w:val="00053699"/>
    <w:rsid w:val="00053830"/>
    <w:rsid w:val="000539DC"/>
    <w:rsid w:val="00053C3F"/>
    <w:rsid w:val="00053ED1"/>
    <w:rsid w:val="00054578"/>
    <w:rsid w:val="000546A5"/>
    <w:rsid w:val="0005471B"/>
    <w:rsid w:val="0005510B"/>
    <w:rsid w:val="00055410"/>
    <w:rsid w:val="00055634"/>
    <w:rsid w:val="00055662"/>
    <w:rsid w:val="0005569B"/>
    <w:rsid w:val="000559F7"/>
    <w:rsid w:val="00055B72"/>
    <w:rsid w:val="00056142"/>
    <w:rsid w:val="000563CF"/>
    <w:rsid w:val="0005646F"/>
    <w:rsid w:val="0005648F"/>
    <w:rsid w:val="00056B1C"/>
    <w:rsid w:val="00056E1C"/>
    <w:rsid w:val="00056E33"/>
    <w:rsid w:val="00056F7A"/>
    <w:rsid w:val="00056FE3"/>
    <w:rsid w:val="000573FB"/>
    <w:rsid w:val="000574CD"/>
    <w:rsid w:val="000575A8"/>
    <w:rsid w:val="0005763F"/>
    <w:rsid w:val="000579A7"/>
    <w:rsid w:val="00057C59"/>
    <w:rsid w:val="00057CC0"/>
    <w:rsid w:val="00057D50"/>
    <w:rsid w:val="00057D59"/>
    <w:rsid w:val="00057E09"/>
    <w:rsid w:val="00057EBD"/>
    <w:rsid w:val="00057F13"/>
    <w:rsid w:val="00060172"/>
    <w:rsid w:val="0006018D"/>
    <w:rsid w:val="00060235"/>
    <w:rsid w:val="000602BD"/>
    <w:rsid w:val="00060341"/>
    <w:rsid w:val="00060653"/>
    <w:rsid w:val="000608B0"/>
    <w:rsid w:val="000608D0"/>
    <w:rsid w:val="00060CBB"/>
    <w:rsid w:val="00060D82"/>
    <w:rsid w:val="00061385"/>
    <w:rsid w:val="0006151D"/>
    <w:rsid w:val="0006164F"/>
    <w:rsid w:val="00061677"/>
    <w:rsid w:val="0006181A"/>
    <w:rsid w:val="0006194B"/>
    <w:rsid w:val="00061BDE"/>
    <w:rsid w:val="00061BEE"/>
    <w:rsid w:val="00061C88"/>
    <w:rsid w:val="00061CA7"/>
    <w:rsid w:val="00061EF7"/>
    <w:rsid w:val="000623F8"/>
    <w:rsid w:val="000629EE"/>
    <w:rsid w:val="00062BC1"/>
    <w:rsid w:val="00062D1E"/>
    <w:rsid w:val="00062EA5"/>
    <w:rsid w:val="00062EA9"/>
    <w:rsid w:val="00062F1E"/>
    <w:rsid w:val="00063076"/>
    <w:rsid w:val="0006323D"/>
    <w:rsid w:val="00063445"/>
    <w:rsid w:val="00063842"/>
    <w:rsid w:val="00063855"/>
    <w:rsid w:val="00063C8C"/>
    <w:rsid w:val="00063D87"/>
    <w:rsid w:val="00063E41"/>
    <w:rsid w:val="0006447A"/>
    <w:rsid w:val="000648AB"/>
    <w:rsid w:val="00064A44"/>
    <w:rsid w:val="00064A60"/>
    <w:rsid w:val="00064C96"/>
    <w:rsid w:val="00064CB5"/>
    <w:rsid w:val="00064D47"/>
    <w:rsid w:val="00064F06"/>
    <w:rsid w:val="00065043"/>
    <w:rsid w:val="0006504B"/>
    <w:rsid w:val="000650B0"/>
    <w:rsid w:val="0006529C"/>
    <w:rsid w:val="000652AF"/>
    <w:rsid w:val="0006559F"/>
    <w:rsid w:val="0006578E"/>
    <w:rsid w:val="0006579E"/>
    <w:rsid w:val="00065950"/>
    <w:rsid w:val="00066073"/>
    <w:rsid w:val="00066803"/>
    <w:rsid w:val="00066BE2"/>
    <w:rsid w:val="00066F66"/>
    <w:rsid w:val="00067003"/>
    <w:rsid w:val="00067073"/>
    <w:rsid w:val="00067112"/>
    <w:rsid w:val="000674C4"/>
    <w:rsid w:val="0006758A"/>
    <w:rsid w:val="00067781"/>
    <w:rsid w:val="00067802"/>
    <w:rsid w:val="0006786F"/>
    <w:rsid w:val="00067872"/>
    <w:rsid w:val="00067902"/>
    <w:rsid w:val="0006799E"/>
    <w:rsid w:val="000679FA"/>
    <w:rsid w:val="00067D8D"/>
    <w:rsid w:val="00067DD8"/>
    <w:rsid w:val="00067E5E"/>
    <w:rsid w:val="000700AD"/>
    <w:rsid w:val="00070181"/>
    <w:rsid w:val="000701E6"/>
    <w:rsid w:val="00070297"/>
    <w:rsid w:val="0007032C"/>
    <w:rsid w:val="00070353"/>
    <w:rsid w:val="00070527"/>
    <w:rsid w:val="000706E1"/>
    <w:rsid w:val="00070737"/>
    <w:rsid w:val="00070B7D"/>
    <w:rsid w:val="00070E03"/>
    <w:rsid w:val="00070ED9"/>
    <w:rsid w:val="00070F6E"/>
    <w:rsid w:val="00070FB5"/>
    <w:rsid w:val="00070FB6"/>
    <w:rsid w:val="00070FBE"/>
    <w:rsid w:val="0007104D"/>
    <w:rsid w:val="00071109"/>
    <w:rsid w:val="00071133"/>
    <w:rsid w:val="00071177"/>
    <w:rsid w:val="000712BF"/>
    <w:rsid w:val="000714C4"/>
    <w:rsid w:val="00071592"/>
    <w:rsid w:val="0007185C"/>
    <w:rsid w:val="000718F0"/>
    <w:rsid w:val="00071C22"/>
    <w:rsid w:val="00071D42"/>
    <w:rsid w:val="00071DCC"/>
    <w:rsid w:val="00071E84"/>
    <w:rsid w:val="00072125"/>
    <w:rsid w:val="00072377"/>
    <w:rsid w:val="0007271A"/>
    <w:rsid w:val="0007282C"/>
    <w:rsid w:val="00072A2A"/>
    <w:rsid w:val="00072A4F"/>
    <w:rsid w:val="00072AB0"/>
    <w:rsid w:val="00072BA6"/>
    <w:rsid w:val="00072CEF"/>
    <w:rsid w:val="00072D4B"/>
    <w:rsid w:val="00072EF4"/>
    <w:rsid w:val="000730A0"/>
    <w:rsid w:val="0007323B"/>
    <w:rsid w:val="0007345C"/>
    <w:rsid w:val="000734D3"/>
    <w:rsid w:val="0007364F"/>
    <w:rsid w:val="0007370F"/>
    <w:rsid w:val="00073766"/>
    <w:rsid w:val="000737C5"/>
    <w:rsid w:val="00073A97"/>
    <w:rsid w:val="00073C31"/>
    <w:rsid w:val="00073CD6"/>
    <w:rsid w:val="00073DD9"/>
    <w:rsid w:val="00073E9F"/>
    <w:rsid w:val="00073F30"/>
    <w:rsid w:val="00073F55"/>
    <w:rsid w:val="000740AA"/>
    <w:rsid w:val="000741E8"/>
    <w:rsid w:val="00074264"/>
    <w:rsid w:val="000742E3"/>
    <w:rsid w:val="0007465C"/>
    <w:rsid w:val="000746CF"/>
    <w:rsid w:val="00074742"/>
    <w:rsid w:val="00074CB0"/>
    <w:rsid w:val="000751DD"/>
    <w:rsid w:val="000753CA"/>
    <w:rsid w:val="00075669"/>
    <w:rsid w:val="0007570F"/>
    <w:rsid w:val="000759B6"/>
    <w:rsid w:val="00075B16"/>
    <w:rsid w:val="00075B44"/>
    <w:rsid w:val="00075E7A"/>
    <w:rsid w:val="0007609C"/>
    <w:rsid w:val="0007613D"/>
    <w:rsid w:val="00076251"/>
    <w:rsid w:val="000762B9"/>
    <w:rsid w:val="00076416"/>
    <w:rsid w:val="00076539"/>
    <w:rsid w:val="000768F1"/>
    <w:rsid w:val="0007690B"/>
    <w:rsid w:val="00076918"/>
    <w:rsid w:val="000769B3"/>
    <w:rsid w:val="000769C1"/>
    <w:rsid w:val="00076C4A"/>
    <w:rsid w:val="00076D55"/>
    <w:rsid w:val="00076D65"/>
    <w:rsid w:val="00076E79"/>
    <w:rsid w:val="00076F4B"/>
    <w:rsid w:val="0007704C"/>
    <w:rsid w:val="00077581"/>
    <w:rsid w:val="000775D5"/>
    <w:rsid w:val="000776C5"/>
    <w:rsid w:val="00077A2D"/>
    <w:rsid w:val="00080462"/>
    <w:rsid w:val="0008047E"/>
    <w:rsid w:val="00080573"/>
    <w:rsid w:val="000806D8"/>
    <w:rsid w:val="000806E4"/>
    <w:rsid w:val="000806FA"/>
    <w:rsid w:val="00080700"/>
    <w:rsid w:val="000807D3"/>
    <w:rsid w:val="00080953"/>
    <w:rsid w:val="00080998"/>
    <w:rsid w:val="00080AC3"/>
    <w:rsid w:val="00080AE0"/>
    <w:rsid w:val="00080AE1"/>
    <w:rsid w:val="00080D73"/>
    <w:rsid w:val="00080EC5"/>
    <w:rsid w:val="00080F42"/>
    <w:rsid w:val="000816CB"/>
    <w:rsid w:val="00081EC7"/>
    <w:rsid w:val="00082607"/>
    <w:rsid w:val="00082FF7"/>
    <w:rsid w:val="000830BB"/>
    <w:rsid w:val="000832AD"/>
    <w:rsid w:val="000833A3"/>
    <w:rsid w:val="000834F3"/>
    <w:rsid w:val="000835CB"/>
    <w:rsid w:val="0008360C"/>
    <w:rsid w:val="0008374C"/>
    <w:rsid w:val="00083D89"/>
    <w:rsid w:val="00083F69"/>
    <w:rsid w:val="00083F92"/>
    <w:rsid w:val="00084288"/>
    <w:rsid w:val="0008436B"/>
    <w:rsid w:val="00084793"/>
    <w:rsid w:val="000848B8"/>
    <w:rsid w:val="00084901"/>
    <w:rsid w:val="00084956"/>
    <w:rsid w:val="00084B8F"/>
    <w:rsid w:val="00084C32"/>
    <w:rsid w:val="0008557B"/>
    <w:rsid w:val="00085675"/>
    <w:rsid w:val="00085777"/>
    <w:rsid w:val="000857BC"/>
    <w:rsid w:val="00085812"/>
    <w:rsid w:val="00085996"/>
    <w:rsid w:val="00085E4D"/>
    <w:rsid w:val="00085E70"/>
    <w:rsid w:val="00085EEC"/>
    <w:rsid w:val="00085F6C"/>
    <w:rsid w:val="00086318"/>
    <w:rsid w:val="0008656F"/>
    <w:rsid w:val="000865C5"/>
    <w:rsid w:val="0008666D"/>
    <w:rsid w:val="00086882"/>
    <w:rsid w:val="00086A33"/>
    <w:rsid w:val="00086AD4"/>
    <w:rsid w:val="00086BFF"/>
    <w:rsid w:val="00086C8C"/>
    <w:rsid w:val="00086D42"/>
    <w:rsid w:val="00086D6F"/>
    <w:rsid w:val="00086D97"/>
    <w:rsid w:val="00087406"/>
    <w:rsid w:val="000877EE"/>
    <w:rsid w:val="0008798C"/>
    <w:rsid w:val="000879BE"/>
    <w:rsid w:val="00087D9B"/>
    <w:rsid w:val="00087E2B"/>
    <w:rsid w:val="00087F14"/>
    <w:rsid w:val="00090370"/>
    <w:rsid w:val="0009059C"/>
    <w:rsid w:val="0009069F"/>
    <w:rsid w:val="000906DC"/>
    <w:rsid w:val="00090857"/>
    <w:rsid w:val="000908EC"/>
    <w:rsid w:val="000908EE"/>
    <w:rsid w:val="000908F1"/>
    <w:rsid w:val="00090908"/>
    <w:rsid w:val="0009091E"/>
    <w:rsid w:val="000909F4"/>
    <w:rsid w:val="00090B04"/>
    <w:rsid w:val="00090D21"/>
    <w:rsid w:val="0009116E"/>
    <w:rsid w:val="0009137D"/>
    <w:rsid w:val="000913D6"/>
    <w:rsid w:val="0009163D"/>
    <w:rsid w:val="00091941"/>
    <w:rsid w:val="00091B7F"/>
    <w:rsid w:val="00091BE3"/>
    <w:rsid w:val="00091F90"/>
    <w:rsid w:val="00091FB1"/>
    <w:rsid w:val="00092323"/>
    <w:rsid w:val="00092871"/>
    <w:rsid w:val="00092967"/>
    <w:rsid w:val="00092DE4"/>
    <w:rsid w:val="00092E2D"/>
    <w:rsid w:val="00092F1C"/>
    <w:rsid w:val="0009321D"/>
    <w:rsid w:val="00093394"/>
    <w:rsid w:val="00093BD1"/>
    <w:rsid w:val="00093C93"/>
    <w:rsid w:val="00093F30"/>
    <w:rsid w:val="0009419B"/>
    <w:rsid w:val="00094323"/>
    <w:rsid w:val="0009435F"/>
    <w:rsid w:val="00094465"/>
    <w:rsid w:val="00094587"/>
    <w:rsid w:val="00094633"/>
    <w:rsid w:val="00094954"/>
    <w:rsid w:val="0009498F"/>
    <w:rsid w:val="00094B82"/>
    <w:rsid w:val="00094C5A"/>
    <w:rsid w:val="00094CC5"/>
    <w:rsid w:val="000950F5"/>
    <w:rsid w:val="00095270"/>
    <w:rsid w:val="000952E3"/>
    <w:rsid w:val="000952EF"/>
    <w:rsid w:val="00095387"/>
    <w:rsid w:val="0009545C"/>
    <w:rsid w:val="000954EB"/>
    <w:rsid w:val="00095588"/>
    <w:rsid w:val="0009595F"/>
    <w:rsid w:val="00095AFD"/>
    <w:rsid w:val="00095E0E"/>
    <w:rsid w:val="00095E4C"/>
    <w:rsid w:val="00096118"/>
    <w:rsid w:val="00096150"/>
    <w:rsid w:val="00096406"/>
    <w:rsid w:val="00096558"/>
    <w:rsid w:val="0009671E"/>
    <w:rsid w:val="0009683E"/>
    <w:rsid w:val="00096AC8"/>
    <w:rsid w:val="000970F6"/>
    <w:rsid w:val="00097219"/>
    <w:rsid w:val="00097270"/>
    <w:rsid w:val="00097288"/>
    <w:rsid w:val="000976FF"/>
    <w:rsid w:val="000977A4"/>
    <w:rsid w:val="00097B50"/>
    <w:rsid w:val="00097B89"/>
    <w:rsid w:val="00097C0C"/>
    <w:rsid w:val="00097EA7"/>
    <w:rsid w:val="000A00B7"/>
    <w:rsid w:val="000A01A3"/>
    <w:rsid w:val="000A01A7"/>
    <w:rsid w:val="000A029A"/>
    <w:rsid w:val="000A03A9"/>
    <w:rsid w:val="000A0526"/>
    <w:rsid w:val="000A0AB1"/>
    <w:rsid w:val="000A0ACA"/>
    <w:rsid w:val="000A0B04"/>
    <w:rsid w:val="000A0FA0"/>
    <w:rsid w:val="000A1169"/>
    <w:rsid w:val="000A116B"/>
    <w:rsid w:val="000A1276"/>
    <w:rsid w:val="000A12DC"/>
    <w:rsid w:val="000A1363"/>
    <w:rsid w:val="000A1643"/>
    <w:rsid w:val="000A16B4"/>
    <w:rsid w:val="000A180D"/>
    <w:rsid w:val="000A18DD"/>
    <w:rsid w:val="000A1A3A"/>
    <w:rsid w:val="000A1CAA"/>
    <w:rsid w:val="000A1E08"/>
    <w:rsid w:val="000A1F20"/>
    <w:rsid w:val="000A1F85"/>
    <w:rsid w:val="000A2062"/>
    <w:rsid w:val="000A2102"/>
    <w:rsid w:val="000A2361"/>
    <w:rsid w:val="000A23BE"/>
    <w:rsid w:val="000A240E"/>
    <w:rsid w:val="000A27FA"/>
    <w:rsid w:val="000A2879"/>
    <w:rsid w:val="000A2931"/>
    <w:rsid w:val="000A2985"/>
    <w:rsid w:val="000A299C"/>
    <w:rsid w:val="000A2ACC"/>
    <w:rsid w:val="000A2EA3"/>
    <w:rsid w:val="000A329B"/>
    <w:rsid w:val="000A33CA"/>
    <w:rsid w:val="000A33DF"/>
    <w:rsid w:val="000A3814"/>
    <w:rsid w:val="000A388D"/>
    <w:rsid w:val="000A3989"/>
    <w:rsid w:val="000A3AC0"/>
    <w:rsid w:val="000A3CC4"/>
    <w:rsid w:val="000A3E83"/>
    <w:rsid w:val="000A41D4"/>
    <w:rsid w:val="000A4451"/>
    <w:rsid w:val="000A471D"/>
    <w:rsid w:val="000A486F"/>
    <w:rsid w:val="000A48F9"/>
    <w:rsid w:val="000A4CBA"/>
    <w:rsid w:val="000A4D4F"/>
    <w:rsid w:val="000A5001"/>
    <w:rsid w:val="000A5487"/>
    <w:rsid w:val="000A54CD"/>
    <w:rsid w:val="000A5647"/>
    <w:rsid w:val="000A579C"/>
    <w:rsid w:val="000A5F68"/>
    <w:rsid w:val="000A5FCF"/>
    <w:rsid w:val="000A61F6"/>
    <w:rsid w:val="000A6417"/>
    <w:rsid w:val="000A6564"/>
    <w:rsid w:val="000A6583"/>
    <w:rsid w:val="000A6ADE"/>
    <w:rsid w:val="000A6D6E"/>
    <w:rsid w:val="000A6D84"/>
    <w:rsid w:val="000A6D98"/>
    <w:rsid w:val="000A6EA1"/>
    <w:rsid w:val="000A7043"/>
    <w:rsid w:val="000A7397"/>
    <w:rsid w:val="000A763D"/>
    <w:rsid w:val="000A77A2"/>
    <w:rsid w:val="000A77A4"/>
    <w:rsid w:val="000A77C6"/>
    <w:rsid w:val="000A7A45"/>
    <w:rsid w:val="000A7B32"/>
    <w:rsid w:val="000A7CFF"/>
    <w:rsid w:val="000A7EC2"/>
    <w:rsid w:val="000B0247"/>
    <w:rsid w:val="000B042D"/>
    <w:rsid w:val="000B0449"/>
    <w:rsid w:val="000B06EB"/>
    <w:rsid w:val="000B0B4A"/>
    <w:rsid w:val="000B0D7E"/>
    <w:rsid w:val="000B0FB3"/>
    <w:rsid w:val="000B0FCE"/>
    <w:rsid w:val="000B0FFB"/>
    <w:rsid w:val="000B1290"/>
    <w:rsid w:val="000B1341"/>
    <w:rsid w:val="000B1544"/>
    <w:rsid w:val="000B15AD"/>
    <w:rsid w:val="000B1749"/>
    <w:rsid w:val="000B1F3C"/>
    <w:rsid w:val="000B210A"/>
    <w:rsid w:val="000B226A"/>
    <w:rsid w:val="000B25FE"/>
    <w:rsid w:val="000B2754"/>
    <w:rsid w:val="000B27A7"/>
    <w:rsid w:val="000B2AC1"/>
    <w:rsid w:val="000B2B02"/>
    <w:rsid w:val="000B319A"/>
    <w:rsid w:val="000B336E"/>
    <w:rsid w:val="000B33A8"/>
    <w:rsid w:val="000B33AF"/>
    <w:rsid w:val="000B3462"/>
    <w:rsid w:val="000B3764"/>
    <w:rsid w:val="000B3DC2"/>
    <w:rsid w:val="000B3E17"/>
    <w:rsid w:val="000B3F7A"/>
    <w:rsid w:val="000B43C5"/>
    <w:rsid w:val="000B468F"/>
    <w:rsid w:val="000B46F6"/>
    <w:rsid w:val="000B4AAE"/>
    <w:rsid w:val="000B4AB8"/>
    <w:rsid w:val="000B4BE6"/>
    <w:rsid w:val="000B4BF8"/>
    <w:rsid w:val="000B4D55"/>
    <w:rsid w:val="000B4DDA"/>
    <w:rsid w:val="000B4F8A"/>
    <w:rsid w:val="000B4FCD"/>
    <w:rsid w:val="000B4FF3"/>
    <w:rsid w:val="000B501F"/>
    <w:rsid w:val="000B5772"/>
    <w:rsid w:val="000B58E5"/>
    <w:rsid w:val="000B594F"/>
    <w:rsid w:val="000B59F4"/>
    <w:rsid w:val="000B5C6D"/>
    <w:rsid w:val="000B5CD5"/>
    <w:rsid w:val="000B5F41"/>
    <w:rsid w:val="000B6341"/>
    <w:rsid w:val="000B6375"/>
    <w:rsid w:val="000B6914"/>
    <w:rsid w:val="000B6AD1"/>
    <w:rsid w:val="000B6D41"/>
    <w:rsid w:val="000B6DBF"/>
    <w:rsid w:val="000B70F9"/>
    <w:rsid w:val="000B713D"/>
    <w:rsid w:val="000B73C4"/>
    <w:rsid w:val="000B75C0"/>
    <w:rsid w:val="000B7BE9"/>
    <w:rsid w:val="000B7C14"/>
    <w:rsid w:val="000B7C69"/>
    <w:rsid w:val="000B7EF2"/>
    <w:rsid w:val="000C009C"/>
    <w:rsid w:val="000C05CD"/>
    <w:rsid w:val="000C0A6E"/>
    <w:rsid w:val="000C0B1D"/>
    <w:rsid w:val="000C0D81"/>
    <w:rsid w:val="000C0DE4"/>
    <w:rsid w:val="000C1161"/>
    <w:rsid w:val="000C1444"/>
    <w:rsid w:val="000C17E3"/>
    <w:rsid w:val="000C183E"/>
    <w:rsid w:val="000C19E5"/>
    <w:rsid w:val="000C1A3E"/>
    <w:rsid w:val="000C1AA3"/>
    <w:rsid w:val="000C1B2B"/>
    <w:rsid w:val="000C1D2A"/>
    <w:rsid w:val="000C1E1A"/>
    <w:rsid w:val="000C1F3B"/>
    <w:rsid w:val="000C23D2"/>
    <w:rsid w:val="000C28F5"/>
    <w:rsid w:val="000C2F1E"/>
    <w:rsid w:val="000C3042"/>
    <w:rsid w:val="000C30D0"/>
    <w:rsid w:val="000C31DA"/>
    <w:rsid w:val="000C38AA"/>
    <w:rsid w:val="000C3A1C"/>
    <w:rsid w:val="000C3BE6"/>
    <w:rsid w:val="000C3DA1"/>
    <w:rsid w:val="000C3E7D"/>
    <w:rsid w:val="000C3EFD"/>
    <w:rsid w:val="000C3F0C"/>
    <w:rsid w:val="000C44DE"/>
    <w:rsid w:val="000C480E"/>
    <w:rsid w:val="000C49B8"/>
    <w:rsid w:val="000C4C94"/>
    <w:rsid w:val="000C4DC9"/>
    <w:rsid w:val="000C4EFC"/>
    <w:rsid w:val="000C52E5"/>
    <w:rsid w:val="000C53B8"/>
    <w:rsid w:val="000C5686"/>
    <w:rsid w:val="000C56B1"/>
    <w:rsid w:val="000C5B6E"/>
    <w:rsid w:val="000C5FCD"/>
    <w:rsid w:val="000C6063"/>
    <w:rsid w:val="000C6629"/>
    <w:rsid w:val="000C6670"/>
    <w:rsid w:val="000C68A5"/>
    <w:rsid w:val="000C69D7"/>
    <w:rsid w:val="000C6A04"/>
    <w:rsid w:val="000C6A5F"/>
    <w:rsid w:val="000C6B49"/>
    <w:rsid w:val="000C6BE5"/>
    <w:rsid w:val="000C6C6A"/>
    <w:rsid w:val="000C6CC6"/>
    <w:rsid w:val="000C6D2A"/>
    <w:rsid w:val="000C7045"/>
    <w:rsid w:val="000C70BC"/>
    <w:rsid w:val="000C70EB"/>
    <w:rsid w:val="000C7614"/>
    <w:rsid w:val="000C7638"/>
    <w:rsid w:val="000C782E"/>
    <w:rsid w:val="000C787B"/>
    <w:rsid w:val="000C7A06"/>
    <w:rsid w:val="000C7A60"/>
    <w:rsid w:val="000C7AFF"/>
    <w:rsid w:val="000C7F16"/>
    <w:rsid w:val="000C7F6E"/>
    <w:rsid w:val="000C7FFB"/>
    <w:rsid w:val="000D0150"/>
    <w:rsid w:val="000D0333"/>
    <w:rsid w:val="000D0340"/>
    <w:rsid w:val="000D0343"/>
    <w:rsid w:val="000D0351"/>
    <w:rsid w:val="000D05BB"/>
    <w:rsid w:val="000D0854"/>
    <w:rsid w:val="000D08CA"/>
    <w:rsid w:val="000D0C67"/>
    <w:rsid w:val="000D1290"/>
    <w:rsid w:val="000D163B"/>
    <w:rsid w:val="000D1736"/>
    <w:rsid w:val="000D17BA"/>
    <w:rsid w:val="000D183A"/>
    <w:rsid w:val="000D183E"/>
    <w:rsid w:val="000D1ABF"/>
    <w:rsid w:val="000D1B0D"/>
    <w:rsid w:val="000D1BB6"/>
    <w:rsid w:val="000D1E67"/>
    <w:rsid w:val="000D1E7A"/>
    <w:rsid w:val="000D2640"/>
    <w:rsid w:val="000D2796"/>
    <w:rsid w:val="000D2ABA"/>
    <w:rsid w:val="000D2E29"/>
    <w:rsid w:val="000D3084"/>
    <w:rsid w:val="000D3352"/>
    <w:rsid w:val="000D3382"/>
    <w:rsid w:val="000D3944"/>
    <w:rsid w:val="000D3972"/>
    <w:rsid w:val="000D3BAE"/>
    <w:rsid w:val="000D3C3A"/>
    <w:rsid w:val="000D3D19"/>
    <w:rsid w:val="000D3E65"/>
    <w:rsid w:val="000D3F1F"/>
    <w:rsid w:val="000D3F36"/>
    <w:rsid w:val="000D3FE6"/>
    <w:rsid w:val="000D4019"/>
    <w:rsid w:val="000D4133"/>
    <w:rsid w:val="000D42B2"/>
    <w:rsid w:val="000D42FB"/>
    <w:rsid w:val="000D43AF"/>
    <w:rsid w:val="000D44F5"/>
    <w:rsid w:val="000D47E3"/>
    <w:rsid w:val="000D481F"/>
    <w:rsid w:val="000D4ECA"/>
    <w:rsid w:val="000D51EB"/>
    <w:rsid w:val="000D527C"/>
    <w:rsid w:val="000D53CD"/>
    <w:rsid w:val="000D550A"/>
    <w:rsid w:val="000D56B6"/>
    <w:rsid w:val="000D5998"/>
    <w:rsid w:val="000D5D03"/>
    <w:rsid w:val="000D5E14"/>
    <w:rsid w:val="000D5F83"/>
    <w:rsid w:val="000D6107"/>
    <w:rsid w:val="000D6396"/>
    <w:rsid w:val="000D6452"/>
    <w:rsid w:val="000D6559"/>
    <w:rsid w:val="000D660C"/>
    <w:rsid w:val="000D686A"/>
    <w:rsid w:val="000D6D30"/>
    <w:rsid w:val="000D6DDF"/>
    <w:rsid w:val="000D71AC"/>
    <w:rsid w:val="000D743A"/>
    <w:rsid w:val="000D7456"/>
    <w:rsid w:val="000D74E2"/>
    <w:rsid w:val="000D756E"/>
    <w:rsid w:val="000D7573"/>
    <w:rsid w:val="000D75F7"/>
    <w:rsid w:val="000D76D1"/>
    <w:rsid w:val="000D7711"/>
    <w:rsid w:val="000D7A43"/>
    <w:rsid w:val="000D7BBF"/>
    <w:rsid w:val="000D7C29"/>
    <w:rsid w:val="000D7E62"/>
    <w:rsid w:val="000D7E85"/>
    <w:rsid w:val="000E006F"/>
    <w:rsid w:val="000E0227"/>
    <w:rsid w:val="000E080E"/>
    <w:rsid w:val="000E08BA"/>
    <w:rsid w:val="000E0A4E"/>
    <w:rsid w:val="000E0DC1"/>
    <w:rsid w:val="000E0E56"/>
    <w:rsid w:val="000E1169"/>
    <w:rsid w:val="000E120E"/>
    <w:rsid w:val="000E1231"/>
    <w:rsid w:val="000E136C"/>
    <w:rsid w:val="000E1465"/>
    <w:rsid w:val="000E14C4"/>
    <w:rsid w:val="000E14D9"/>
    <w:rsid w:val="000E150E"/>
    <w:rsid w:val="000E16C3"/>
    <w:rsid w:val="000E17E0"/>
    <w:rsid w:val="000E1831"/>
    <w:rsid w:val="000E1832"/>
    <w:rsid w:val="000E19D7"/>
    <w:rsid w:val="000E1B03"/>
    <w:rsid w:val="000E1B1B"/>
    <w:rsid w:val="000E1D39"/>
    <w:rsid w:val="000E1E51"/>
    <w:rsid w:val="000E2071"/>
    <w:rsid w:val="000E210F"/>
    <w:rsid w:val="000E2141"/>
    <w:rsid w:val="000E2201"/>
    <w:rsid w:val="000E23DE"/>
    <w:rsid w:val="000E241C"/>
    <w:rsid w:val="000E2B8E"/>
    <w:rsid w:val="000E2BFF"/>
    <w:rsid w:val="000E2D52"/>
    <w:rsid w:val="000E2DF9"/>
    <w:rsid w:val="000E321D"/>
    <w:rsid w:val="000E353A"/>
    <w:rsid w:val="000E36C6"/>
    <w:rsid w:val="000E38C1"/>
    <w:rsid w:val="000E3913"/>
    <w:rsid w:val="000E3B15"/>
    <w:rsid w:val="000E3CC5"/>
    <w:rsid w:val="000E3F0F"/>
    <w:rsid w:val="000E405D"/>
    <w:rsid w:val="000E43CE"/>
    <w:rsid w:val="000E4799"/>
    <w:rsid w:val="000E47BA"/>
    <w:rsid w:val="000E47E0"/>
    <w:rsid w:val="000E492A"/>
    <w:rsid w:val="000E49C2"/>
    <w:rsid w:val="000E4A1B"/>
    <w:rsid w:val="000E4B86"/>
    <w:rsid w:val="000E4B88"/>
    <w:rsid w:val="000E4CD7"/>
    <w:rsid w:val="000E4E06"/>
    <w:rsid w:val="000E4E37"/>
    <w:rsid w:val="000E514C"/>
    <w:rsid w:val="000E52BA"/>
    <w:rsid w:val="000E53C6"/>
    <w:rsid w:val="000E547F"/>
    <w:rsid w:val="000E5593"/>
    <w:rsid w:val="000E57C9"/>
    <w:rsid w:val="000E5831"/>
    <w:rsid w:val="000E5854"/>
    <w:rsid w:val="000E596B"/>
    <w:rsid w:val="000E5A1C"/>
    <w:rsid w:val="000E5BBA"/>
    <w:rsid w:val="000E5CC1"/>
    <w:rsid w:val="000E5D90"/>
    <w:rsid w:val="000E5DFD"/>
    <w:rsid w:val="000E5F5E"/>
    <w:rsid w:val="000E604F"/>
    <w:rsid w:val="000E6469"/>
    <w:rsid w:val="000E66AD"/>
    <w:rsid w:val="000E6CE3"/>
    <w:rsid w:val="000E71BE"/>
    <w:rsid w:val="000E734E"/>
    <w:rsid w:val="000E7372"/>
    <w:rsid w:val="000E7407"/>
    <w:rsid w:val="000E75E5"/>
    <w:rsid w:val="000E79B9"/>
    <w:rsid w:val="000E7B2E"/>
    <w:rsid w:val="000E7B6A"/>
    <w:rsid w:val="000E7D21"/>
    <w:rsid w:val="000E7DDB"/>
    <w:rsid w:val="000E7ED5"/>
    <w:rsid w:val="000E7EE7"/>
    <w:rsid w:val="000F046C"/>
    <w:rsid w:val="000F0B31"/>
    <w:rsid w:val="000F0E50"/>
    <w:rsid w:val="000F0E5E"/>
    <w:rsid w:val="000F1112"/>
    <w:rsid w:val="000F1242"/>
    <w:rsid w:val="000F13E5"/>
    <w:rsid w:val="000F14C6"/>
    <w:rsid w:val="000F1523"/>
    <w:rsid w:val="000F1F98"/>
    <w:rsid w:val="000F1FF2"/>
    <w:rsid w:val="000F201C"/>
    <w:rsid w:val="000F2026"/>
    <w:rsid w:val="000F2156"/>
    <w:rsid w:val="000F2277"/>
    <w:rsid w:val="000F2438"/>
    <w:rsid w:val="000F2588"/>
    <w:rsid w:val="000F27BD"/>
    <w:rsid w:val="000F2B91"/>
    <w:rsid w:val="000F30DB"/>
    <w:rsid w:val="000F32F3"/>
    <w:rsid w:val="000F341C"/>
    <w:rsid w:val="000F343B"/>
    <w:rsid w:val="000F3530"/>
    <w:rsid w:val="000F377E"/>
    <w:rsid w:val="000F3A35"/>
    <w:rsid w:val="000F3CFE"/>
    <w:rsid w:val="000F3D55"/>
    <w:rsid w:val="000F3D79"/>
    <w:rsid w:val="000F3FE4"/>
    <w:rsid w:val="000F4041"/>
    <w:rsid w:val="000F4081"/>
    <w:rsid w:val="000F445E"/>
    <w:rsid w:val="000F46A4"/>
    <w:rsid w:val="000F4812"/>
    <w:rsid w:val="000F4B64"/>
    <w:rsid w:val="000F4CDB"/>
    <w:rsid w:val="000F4D9D"/>
    <w:rsid w:val="000F4F8B"/>
    <w:rsid w:val="000F4FE7"/>
    <w:rsid w:val="000F4FF5"/>
    <w:rsid w:val="000F505C"/>
    <w:rsid w:val="000F50E2"/>
    <w:rsid w:val="000F5420"/>
    <w:rsid w:val="000F5612"/>
    <w:rsid w:val="000F613F"/>
    <w:rsid w:val="000F61B5"/>
    <w:rsid w:val="000F6623"/>
    <w:rsid w:val="000F66A7"/>
    <w:rsid w:val="000F66FC"/>
    <w:rsid w:val="000F67B3"/>
    <w:rsid w:val="000F67E7"/>
    <w:rsid w:val="000F6815"/>
    <w:rsid w:val="000F687B"/>
    <w:rsid w:val="000F6898"/>
    <w:rsid w:val="000F6A0B"/>
    <w:rsid w:val="000F6A77"/>
    <w:rsid w:val="000F6CD6"/>
    <w:rsid w:val="000F6CF3"/>
    <w:rsid w:val="000F6D5C"/>
    <w:rsid w:val="000F6D60"/>
    <w:rsid w:val="000F72FC"/>
    <w:rsid w:val="000F7406"/>
    <w:rsid w:val="000F7609"/>
    <w:rsid w:val="000F76AD"/>
    <w:rsid w:val="000F785A"/>
    <w:rsid w:val="000F78E9"/>
    <w:rsid w:val="000F78EF"/>
    <w:rsid w:val="000F78F3"/>
    <w:rsid w:val="000F7AEB"/>
    <w:rsid w:val="000F7CDF"/>
    <w:rsid w:val="000F7D70"/>
    <w:rsid w:val="000F7FE3"/>
    <w:rsid w:val="0010009F"/>
    <w:rsid w:val="00100198"/>
    <w:rsid w:val="00100250"/>
    <w:rsid w:val="001002DF"/>
    <w:rsid w:val="001003D1"/>
    <w:rsid w:val="001003DA"/>
    <w:rsid w:val="0010053A"/>
    <w:rsid w:val="001005C4"/>
    <w:rsid w:val="00100728"/>
    <w:rsid w:val="00100E89"/>
    <w:rsid w:val="00100F89"/>
    <w:rsid w:val="0010119B"/>
    <w:rsid w:val="001012DD"/>
    <w:rsid w:val="001014E3"/>
    <w:rsid w:val="0010165A"/>
    <w:rsid w:val="00101925"/>
    <w:rsid w:val="00101E55"/>
    <w:rsid w:val="00101F26"/>
    <w:rsid w:val="00102106"/>
    <w:rsid w:val="001023D5"/>
    <w:rsid w:val="001026C2"/>
    <w:rsid w:val="00102790"/>
    <w:rsid w:val="00102882"/>
    <w:rsid w:val="00102906"/>
    <w:rsid w:val="001029FF"/>
    <w:rsid w:val="00102BC0"/>
    <w:rsid w:val="00102C25"/>
    <w:rsid w:val="00102D44"/>
    <w:rsid w:val="00102FE1"/>
    <w:rsid w:val="00103418"/>
    <w:rsid w:val="0010356E"/>
    <w:rsid w:val="0010357A"/>
    <w:rsid w:val="001035D1"/>
    <w:rsid w:val="00103607"/>
    <w:rsid w:val="00103AA9"/>
    <w:rsid w:val="00103BD2"/>
    <w:rsid w:val="00103D16"/>
    <w:rsid w:val="001041FF"/>
    <w:rsid w:val="0010425A"/>
    <w:rsid w:val="0010431F"/>
    <w:rsid w:val="00104963"/>
    <w:rsid w:val="00104A4F"/>
    <w:rsid w:val="00104F96"/>
    <w:rsid w:val="001050CB"/>
    <w:rsid w:val="001051F7"/>
    <w:rsid w:val="0010520E"/>
    <w:rsid w:val="0010535D"/>
    <w:rsid w:val="001053B0"/>
    <w:rsid w:val="0010540B"/>
    <w:rsid w:val="00105675"/>
    <w:rsid w:val="00105F42"/>
    <w:rsid w:val="00105F5D"/>
    <w:rsid w:val="00106312"/>
    <w:rsid w:val="0010650E"/>
    <w:rsid w:val="0010670C"/>
    <w:rsid w:val="00106A99"/>
    <w:rsid w:val="00106CCD"/>
    <w:rsid w:val="00106CD4"/>
    <w:rsid w:val="001071E1"/>
    <w:rsid w:val="0010740B"/>
    <w:rsid w:val="001074C1"/>
    <w:rsid w:val="00107532"/>
    <w:rsid w:val="0010759F"/>
    <w:rsid w:val="001076E8"/>
    <w:rsid w:val="00107759"/>
    <w:rsid w:val="0010779D"/>
    <w:rsid w:val="001079AA"/>
    <w:rsid w:val="00107B3D"/>
    <w:rsid w:val="00107BEC"/>
    <w:rsid w:val="00107ED8"/>
    <w:rsid w:val="001102DD"/>
    <w:rsid w:val="00110354"/>
    <w:rsid w:val="00110628"/>
    <w:rsid w:val="00110632"/>
    <w:rsid w:val="00110667"/>
    <w:rsid w:val="001107B7"/>
    <w:rsid w:val="00110975"/>
    <w:rsid w:val="00110A1B"/>
    <w:rsid w:val="00110A59"/>
    <w:rsid w:val="00110C3D"/>
    <w:rsid w:val="00110C98"/>
    <w:rsid w:val="0011109B"/>
    <w:rsid w:val="001110CE"/>
    <w:rsid w:val="001110D6"/>
    <w:rsid w:val="001111A9"/>
    <w:rsid w:val="0011121D"/>
    <w:rsid w:val="00111327"/>
    <w:rsid w:val="00111695"/>
    <w:rsid w:val="001118C2"/>
    <w:rsid w:val="0011192F"/>
    <w:rsid w:val="0011198D"/>
    <w:rsid w:val="00111ABA"/>
    <w:rsid w:val="00111D81"/>
    <w:rsid w:val="00111E4F"/>
    <w:rsid w:val="00112082"/>
    <w:rsid w:val="001122B9"/>
    <w:rsid w:val="0011250E"/>
    <w:rsid w:val="00112527"/>
    <w:rsid w:val="0011265F"/>
    <w:rsid w:val="0011266A"/>
    <w:rsid w:val="001126AD"/>
    <w:rsid w:val="00112900"/>
    <w:rsid w:val="00112952"/>
    <w:rsid w:val="00112AC2"/>
    <w:rsid w:val="00112CB8"/>
    <w:rsid w:val="00112E4F"/>
    <w:rsid w:val="00112E72"/>
    <w:rsid w:val="00112EAD"/>
    <w:rsid w:val="00112F51"/>
    <w:rsid w:val="0011302F"/>
    <w:rsid w:val="00113071"/>
    <w:rsid w:val="001131BB"/>
    <w:rsid w:val="00113533"/>
    <w:rsid w:val="00113BBC"/>
    <w:rsid w:val="00113CF4"/>
    <w:rsid w:val="00113EC5"/>
    <w:rsid w:val="00113FD6"/>
    <w:rsid w:val="001143F8"/>
    <w:rsid w:val="001145EA"/>
    <w:rsid w:val="001148C0"/>
    <w:rsid w:val="001149B8"/>
    <w:rsid w:val="00114A6B"/>
    <w:rsid w:val="00114CD6"/>
    <w:rsid w:val="00114E2E"/>
    <w:rsid w:val="00114F95"/>
    <w:rsid w:val="001152D8"/>
    <w:rsid w:val="0011551A"/>
    <w:rsid w:val="0011564C"/>
    <w:rsid w:val="00115893"/>
    <w:rsid w:val="00115B5C"/>
    <w:rsid w:val="00115BCC"/>
    <w:rsid w:val="00115C10"/>
    <w:rsid w:val="001161A5"/>
    <w:rsid w:val="001162A9"/>
    <w:rsid w:val="00116697"/>
    <w:rsid w:val="001166ED"/>
    <w:rsid w:val="001166F3"/>
    <w:rsid w:val="00116729"/>
    <w:rsid w:val="001167B0"/>
    <w:rsid w:val="00116860"/>
    <w:rsid w:val="001168D2"/>
    <w:rsid w:val="00116932"/>
    <w:rsid w:val="00116CA2"/>
    <w:rsid w:val="00116EF3"/>
    <w:rsid w:val="001171AC"/>
    <w:rsid w:val="00117217"/>
    <w:rsid w:val="0011743E"/>
    <w:rsid w:val="0011749E"/>
    <w:rsid w:val="001174F0"/>
    <w:rsid w:val="0011750F"/>
    <w:rsid w:val="001177F6"/>
    <w:rsid w:val="001178B2"/>
    <w:rsid w:val="00117ADB"/>
    <w:rsid w:val="00117DF2"/>
    <w:rsid w:val="00117E66"/>
    <w:rsid w:val="00117E7B"/>
    <w:rsid w:val="00117FBC"/>
    <w:rsid w:val="00117FE6"/>
    <w:rsid w:val="00120038"/>
    <w:rsid w:val="001204A6"/>
    <w:rsid w:val="00120DF5"/>
    <w:rsid w:val="0012144F"/>
    <w:rsid w:val="001214ED"/>
    <w:rsid w:val="0012155A"/>
    <w:rsid w:val="00121A64"/>
    <w:rsid w:val="00121DDD"/>
    <w:rsid w:val="00121F84"/>
    <w:rsid w:val="00122268"/>
    <w:rsid w:val="001226AA"/>
    <w:rsid w:val="00122C31"/>
    <w:rsid w:val="00122E3B"/>
    <w:rsid w:val="00122E67"/>
    <w:rsid w:val="00122F6E"/>
    <w:rsid w:val="0012345F"/>
    <w:rsid w:val="001234BE"/>
    <w:rsid w:val="001235CF"/>
    <w:rsid w:val="00123649"/>
    <w:rsid w:val="00123703"/>
    <w:rsid w:val="00123935"/>
    <w:rsid w:val="001239A3"/>
    <w:rsid w:val="00123A19"/>
    <w:rsid w:val="00123AEA"/>
    <w:rsid w:val="00123C12"/>
    <w:rsid w:val="00123D76"/>
    <w:rsid w:val="00123DD1"/>
    <w:rsid w:val="0012403B"/>
    <w:rsid w:val="00124090"/>
    <w:rsid w:val="001240D3"/>
    <w:rsid w:val="001243B7"/>
    <w:rsid w:val="00124657"/>
    <w:rsid w:val="0012478B"/>
    <w:rsid w:val="00124A5D"/>
    <w:rsid w:val="00124CAE"/>
    <w:rsid w:val="00124DD2"/>
    <w:rsid w:val="0012502F"/>
    <w:rsid w:val="0012503A"/>
    <w:rsid w:val="0012508F"/>
    <w:rsid w:val="001251AD"/>
    <w:rsid w:val="00125219"/>
    <w:rsid w:val="0012556E"/>
    <w:rsid w:val="0012568B"/>
    <w:rsid w:val="001258C9"/>
    <w:rsid w:val="00125936"/>
    <w:rsid w:val="00125C58"/>
    <w:rsid w:val="00125D26"/>
    <w:rsid w:val="00125E94"/>
    <w:rsid w:val="00125F05"/>
    <w:rsid w:val="00125F3E"/>
    <w:rsid w:val="00125F5F"/>
    <w:rsid w:val="0012613F"/>
    <w:rsid w:val="00126191"/>
    <w:rsid w:val="0012620B"/>
    <w:rsid w:val="001262D3"/>
    <w:rsid w:val="001267B4"/>
    <w:rsid w:val="001267B8"/>
    <w:rsid w:val="0012681D"/>
    <w:rsid w:val="001268AC"/>
    <w:rsid w:val="001269B7"/>
    <w:rsid w:val="00126E90"/>
    <w:rsid w:val="00126EDC"/>
    <w:rsid w:val="00126FD2"/>
    <w:rsid w:val="001271CE"/>
    <w:rsid w:val="001271D9"/>
    <w:rsid w:val="00127497"/>
    <w:rsid w:val="0012757B"/>
    <w:rsid w:val="001277E4"/>
    <w:rsid w:val="00127842"/>
    <w:rsid w:val="00127980"/>
    <w:rsid w:val="001279BC"/>
    <w:rsid w:val="00127B64"/>
    <w:rsid w:val="00127B6B"/>
    <w:rsid w:val="00127B7E"/>
    <w:rsid w:val="00127BDA"/>
    <w:rsid w:val="0013002E"/>
    <w:rsid w:val="00130BAE"/>
    <w:rsid w:val="00130C2B"/>
    <w:rsid w:val="00130C5D"/>
    <w:rsid w:val="00130D49"/>
    <w:rsid w:val="00130E33"/>
    <w:rsid w:val="00130E6C"/>
    <w:rsid w:val="001310BB"/>
    <w:rsid w:val="00131198"/>
    <w:rsid w:val="001312DE"/>
    <w:rsid w:val="00131320"/>
    <w:rsid w:val="001313D2"/>
    <w:rsid w:val="001316C5"/>
    <w:rsid w:val="00131706"/>
    <w:rsid w:val="00131742"/>
    <w:rsid w:val="00131B28"/>
    <w:rsid w:val="00131B72"/>
    <w:rsid w:val="00131D5F"/>
    <w:rsid w:val="00131E3C"/>
    <w:rsid w:val="00131E8B"/>
    <w:rsid w:val="00131F42"/>
    <w:rsid w:val="00132015"/>
    <w:rsid w:val="0013209C"/>
    <w:rsid w:val="00132136"/>
    <w:rsid w:val="00132437"/>
    <w:rsid w:val="00132439"/>
    <w:rsid w:val="0013275C"/>
    <w:rsid w:val="0013283D"/>
    <w:rsid w:val="00132899"/>
    <w:rsid w:val="001328C8"/>
    <w:rsid w:val="00132998"/>
    <w:rsid w:val="00132A97"/>
    <w:rsid w:val="00132AF2"/>
    <w:rsid w:val="00132C09"/>
    <w:rsid w:val="00132E08"/>
    <w:rsid w:val="00132F7C"/>
    <w:rsid w:val="0013300F"/>
    <w:rsid w:val="001330F5"/>
    <w:rsid w:val="001333EF"/>
    <w:rsid w:val="0013340B"/>
    <w:rsid w:val="00133480"/>
    <w:rsid w:val="001335C9"/>
    <w:rsid w:val="001336B4"/>
    <w:rsid w:val="00133A5C"/>
    <w:rsid w:val="00133AB0"/>
    <w:rsid w:val="00133D36"/>
    <w:rsid w:val="00133E55"/>
    <w:rsid w:val="001340FB"/>
    <w:rsid w:val="0013443E"/>
    <w:rsid w:val="0013483A"/>
    <w:rsid w:val="00134974"/>
    <w:rsid w:val="00134F4D"/>
    <w:rsid w:val="0013501B"/>
    <w:rsid w:val="0013513A"/>
    <w:rsid w:val="0013523C"/>
    <w:rsid w:val="0013532C"/>
    <w:rsid w:val="00135671"/>
    <w:rsid w:val="00135832"/>
    <w:rsid w:val="00135841"/>
    <w:rsid w:val="00135A9B"/>
    <w:rsid w:val="00135BBA"/>
    <w:rsid w:val="00135E6D"/>
    <w:rsid w:val="00135FF4"/>
    <w:rsid w:val="0013615B"/>
    <w:rsid w:val="00136169"/>
    <w:rsid w:val="00136798"/>
    <w:rsid w:val="0013683B"/>
    <w:rsid w:val="001368AC"/>
    <w:rsid w:val="001368DB"/>
    <w:rsid w:val="00136C7D"/>
    <w:rsid w:val="0013719E"/>
    <w:rsid w:val="0013723B"/>
    <w:rsid w:val="00137265"/>
    <w:rsid w:val="00137652"/>
    <w:rsid w:val="0013786D"/>
    <w:rsid w:val="00137A6C"/>
    <w:rsid w:val="00137BE9"/>
    <w:rsid w:val="00137D36"/>
    <w:rsid w:val="00137EA1"/>
    <w:rsid w:val="00140071"/>
    <w:rsid w:val="0014026C"/>
    <w:rsid w:val="00140328"/>
    <w:rsid w:val="001404B9"/>
    <w:rsid w:val="00140608"/>
    <w:rsid w:val="00140C15"/>
    <w:rsid w:val="00141008"/>
    <w:rsid w:val="001414C0"/>
    <w:rsid w:val="001417F3"/>
    <w:rsid w:val="00141906"/>
    <w:rsid w:val="0014191D"/>
    <w:rsid w:val="00141978"/>
    <w:rsid w:val="00141A55"/>
    <w:rsid w:val="00141B60"/>
    <w:rsid w:val="00141CDC"/>
    <w:rsid w:val="001420B8"/>
    <w:rsid w:val="001420BC"/>
    <w:rsid w:val="001421EE"/>
    <w:rsid w:val="00142406"/>
    <w:rsid w:val="0014246A"/>
    <w:rsid w:val="001429E5"/>
    <w:rsid w:val="00142A3A"/>
    <w:rsid w:val="00142A5E"/>
    <w:rsid w:val="00142B17"/>
    <w:rsid w:val="00142CEA"/>
    <w:rsid w:val="0014307A"/>
    <w:rsid w:val="00143144"/>
    <w:rsid w:val="00143276"/>
    <w:rsid w:val="001433BB"/>
    <w:rsid w:val="0014375C"/>
    <w:rsid w:val="00143770"/>
    <w:rsid w:val="00143A85"/>
    <w:rsid w:val="00143C2C"/>
    <w:rsid w:val="00143DE4"/>
    <w:rsid w:val="00143E7B"/>
    <w:rsid w:val="001440E2"/>
    <w:rsid w:val="0014413B"/>
    <w:rsid w:val="00144207"/>
    <w:rsid w:val="0014421B"/>
    <w:rsid w:val="00144415"/>
    <w:rsid w:val="00144532"/>
    <w:rsid w:val="00144720"/>
    <w:rsid w:val="001447F7"/>
    <w:rsid w:val="0014489C"/>
    <w:rsid w:val="00144F8D"/>
    <w:rsid w:val="0014536C"/>
    <w:rsid w:val="001455D9"/>
    <w:rsid w:val="00145729"/>
    <w:rsid w:val="00145783"/>
    <w:rsid w:val="001459B0"/>
    <w:rsid w:val="00145CBE"/>
    <w:rsid w:val="00145D2B"/>
    <w:rsid w:val="00145ED2"/>
    <w:rsid w:val="001461F8"/>
    <w:rsid w:val="001464C7"/>
    <w:rsid w:val="00146533"/>
    <w:rsid w:val="00146534"/>
    <w:rsid w:val="0014668D"/>
    <w:rsid w:val="001469CA"/>
    <w:rsid w:val="00146BD6"/>
    <w:rsid w:val="00146FD4"/>
    <w:rsid w:val="001472C3"/>
    <w:rsid w:val="001472DB"/>
    <w:rsid w:val="001472E5"/>
    <w:rsid w:val="001474E1"/>
    <w:rsid w:val="001475BC"/>
    <w:rsid w:val="001476BE"/>
    <w:rsid w:val="001476C7"/>
    <w:rsid w:val="001477D5"/>
    <w:rsid w:val="00147951"/>
    <w:rsid w:val="00147993"/>
    <w:rsid w:val="00147AD1"/>
    <w:rsid w:val="00147B0A"/>
    <w:rsid w:val="00147C72"/>
    <w:rsid w:val="00147D50"/>
    <w:rsid w:val="00147FD7"/>
    <w:rsid w:val="0015049B"/>
    <w:rsid w:val="001504EF"/>
    <w:rsid w:val="0015087E"/>
    <w:rsid w:val="0015097F"/>
    <w:rsid w:val="00150BEE"/>
    <w:rsid w:val="00150C89"/>
    <w:rsid w:val="00150CA3"/>
    <w:rsid w:val="001511F6"/>
    <w:rsid w:val="001513CA"/>
    <w:rsid w:val="001513F3"/>
    <w:rsid w:val="001514AE"/>
    <w:rsid w:val="00151559"/>
    <w:rsid w:val="00151629"/>
    <w:rsid w:val="001516EC"/>
    <w:rsid w:val="001517F4"/>
    <w:rsid w:val="00151A63"/>
    <w:rsid w:val="00151ACB"/>
    <w:rsid w:val="0015205F"/>
    <w:rsid w:val="00152092"/>
    <w:rsid w:val="0015211A"/>
    <w:rsid w:val="00152184"/>
    <w:rsid w:val="001525A6"/>
    <w:rsid w:val="0015265B"/>
    <w:rsid w:val="001526D7"/>
    <w:rsid w:val="00152833"/>
    <w:rsid w:val="00152CDF"/>
    <w:rsid w:val="00152D00"/>
    <w:rsid w:val="00152F53"/>
    <w:rsid w:val="001530CC"/>
    <w:rsid w:val="001531A1"/>
    <w:rsid w:val="0015344A"/>
    <w:rsid w:val="001534DA"/>
    <w:rsid w:val="0015365F"/>
    <w:rsid w:val="00153746"/>
    <w:rsid w:val="00153A38"/>
    <w:rsid w:val="00153D0F"/>
    <w:rsid w:val="00153E5D"/>
    <w:rsid w:val="00153E65"/>
    <w:rsid w:val="001541BF"/>
    <w:rsid w:val="001542BA"/>
    <w:rsid w:val="0015433D"/>
    <w:rsid w:val="0015444E"/>
    <w:rsid w:val="001544DD"/>
    <w:rsid w:val="001545FE"/>
    <w:rsid w:val="001546A0"/>
    <w:rsid w:val="001546ED"/>
    <w:rsid w:val="001548BA"/>
    <w:rsid w:val="00154A5E"/>
    <w:rsid w:val="00154C71"/>
    <w:rsid w:val="00154E27"/>
    <w:rsid w:val="00154ECE"/>
    <w:rsid w:val="00154F0C"/>
    <w:rsid w:val="0015542E"/>
    <w:rsid w:val="001555C8"/>
    <w:rsid w:val="00155A8D"/>
    <w:rsid w:val="00155CEF"/>
    <w:rsid w:val="00155CF1"/>
    <w:rsid w:val="00155D07"/>
    <w:rsid w:val="00155EDC"/>
    <w:rsid w:val="00155FE4"/>
    <w:rsid w:val="00156447"/>
    <w:rsid w:val="001565E7"/>
    <w:rsid w:val="001566AF"/>
    <w:rsid w:val="00156A67"/>
    <w:rsid w:val="00156A87"/>
    <w:rsid w:val="00156AE8"/>
    <w:rsid w:val="00156DC7"/>
    <w:rsid w:val="00156F13"/>
    <w:rsid w:val="00156F98"/>
    <w:rsid w:val="001570BB"/>
    <w:rsid w:val="001570EC"/>
    <w:rsid w:val="0015728B"/>
    <w:rsid w:val="0015729C"/>
    <w:rsid w:val="0015753F"/>
    <w:rsid w:val="00157560"/>
    <w:rsid w:val="00157840"/>
    <w:rsid w:val="00157B09"/>
    <w:rsid w:val="00157C15"/>
    <w:rsid w:val="00157DC3"/>
    <w:rsid w:val="00157FBB"/>
    <w:rsid w:val="00160070"/>
    <w:rsid w:val="001600E1"/>
    <w:rsid w:val="0016024E"/>
    <w:rsid w:val="00160262"/>
    <w:rsid w:val="00160B8B"/>
    <w:rsid w:val="00160D65"/>
    <w:rsid w:val="00160F50"/>
    <w:rsid w:val="00161070"/>
    <w:rsid w:val="001610D1"/>
    <w:rsid w:val="001611C5"/>
    <w:rsid w:val="00161236"/>
    <w:rsid w:val="001616E5"/>
    <w:rsid w:val="00161812"/>
    <w:rsid w:val="00161988"/>
    <w:rsid w:val="0016199D"/>
    <w:rsid w:val="00161AB4"/>
    <w:rsid w:val="00161AE0"/>
    <w:rsid w:val="00161B28"/>
    <w:rsid w:val="00161B44"/>
    <w:rsid w:val="00161EAB"/>
    <w:rsid w:val="00162292"/>
    <w:rsid w:val="0016236F"/>
    <w:rsid w:val="001624D5"/>
    <w:rsid w:val="0016286D"/>
    <w:rsid w:val="00162964"/>
    <w:rsid w:val="00162A46"/>
    <w:rsid w:val="00162ABA"/>
    <w:rsid w:val="00162B05"/>
    <w:rsid w:val="00162B5B"/>
    <w:rsid w:val="00162E35"/>
    <w:rsid w:val="00162EF9"/>
    <w:rsid w:val="001630E8"/>
    <w:rsid w:val="001633CA"/>
    <w:rsid w:val="0016346E"/>
    <w:rsid w:val="001634D1"/>
    <w:rsid w:val="0016367C"/>
    <w:rsid w:val="00163776"/>
    <w:rsid w:val="00163B88"/>
    <w:rsid w:val="00163DBF"/>
    <w:rsid w:val="00163E32"/>
    <w:rsid w:val="00163E90"/>
    <w:rsid w:val="00163FE1"/>
    <w:rsid w:val="00164152"/>
    <w:rsid w:val="00164374"/>
    <w:rsid w:val="001644A0"/>
    <w:rsid w:val="001644A9"/>
    <w:rsid w:val="00164682"/>
    <w:rsid w:val="00164712"/>
    <w:rsid w:val="00164727"/>
    <w:rsid w:val="00164953"/>
    <w:rsid w:val="00164AA3"/>
    <w:rsid w:val="00164AAD"/>
    <w:rsid w:val="00164B2A"/>
    <w:rsid w:val="00164B8E"/>
    <w:rsid w:val="00164CCB"/>
    <w:rsid w:val="00164E9E"/>
    <w:rsid w:val="0016524B"/>
    <w:rsid w:val="00165285"/>
    <w:rsid w:val="0016530F"/>
    <w:rsid w:val="00165403"/>
    <w:rsid w:val="0016550B"/>
    <w:rsid w:val="0016596D"/>
    <w:rsid w:val="00165B37"/>
    <w:rsid w:val="00165D08"/>
    <w:rsid w:val="00165E12"/>
    <w:rsid w:val="00165EC5"/>
    <w:rsid w:val="001660BD"/>
    <w:rsid w:val="001660DF"/>
    <w:rsid w:val="001661C6"/>
    <w:rsid w:val="00166252"/>
    <w:rsid w:val="0016632D"/>
    <w:rsid w:val="00166695"/>
    <w:rsid w:val="0016682C"/>
    <w:rsid w:val="0016694F"/>
    <w:rsid w:val="00166C3E"/>
    <w:rsid w:val="00166DB0"/>
    <w:rsid w:val="00166EBF"/>
    <w:rsid w:val="00167253"/>
    <w:rsid w:val="001672E7"/>
    <w:rsid w:val="001674B8"/>
    <w:rsid w:val="00167617"/>
    <w:rsid w:val="00167731"/>
    <w:rsid w:val="00167845"/>
    <w:rsid w:val="001679E8"/>
    <w:rsid w:val="00167C5D"/>
    <w:rsid w:val="00167F85"/>
    <w:rsid w:val="0017017D"/>
    <w:rsid w:val="00170400"/>
    <w:rsid w:val="0017057D"/>
    <w:rsid w:val="00170603"/>
    <w:rsid w:val="0017062A"/>
    <w:rsid w:val="0017089B"/>
    <w:rsid w:val="0017094D"/>
    <w:rsid w:val="00170A49"/>
    <w:rsid w:val="00170D00"/>
    <w:rsid w:val="00170D38"/>
    <w:rsid w:val="00170D99"/>
    <w:rsid w:val="00170DB9"/>
    <w:rsid w:val="00170F0D"/>
    <w:rsid w:val="00170F64"/>
    <w:rsid w:val="0017142B"/>
    <w:rsid w:val="0017155E"/>
    <w:rsid w:val="001719C2"/>
    <w:rsid w:val="00171BF7"/>
    <w:rsid w:val="00171D4D"/>
    <w:rsid w:val="00171F45"/>
    <w:rsid w:val="00172048"/>
    <w:rsid w:val="0017214F"/>
    <w:rsid w:val="001722B0"/>
    <w:rsid w:val="00172468"/>
    <w:rsid w:val="0017254F"/>
    <w:rsid w:val="001725B5"/>
    <w:rsid w:val="001726AA"/>
    <w:rsid w:val="0017273E"/>
    <w:rsid w:val="00172766"/>
    <w:rsid w:val="001727B1"/>
    <w:rsid w:val="00172AB8"/>
    <w:rsid w:val="00172B7D"/>
    <w:rsid w:val="00172C69"/>
    <w:rsid w:val="0017303B"/>
    <w:rsid w:val="001730EB"/>
    <w:rsid w:val="00173342"/>
    <w:rsid w:val="0017336F"/>
    <w:rsid w:val="00173426"/>
    <w:rsid w:val="0017351A"/>
    <w:rsid w:val="00173525"/>
    <w:rsid w:val="0017369A"/>
    <w:rsid w:val="001736DC"/>
    <w:rsid w:val="00173A8C"/>
    <w:rsid w:val="00173B04"/>
    <w:rsid w:val="00173B7D"/>
    <w:rsid w:val="00173BA9"/>
    <w:rsid w:val="00173CA2"/>
    <w:rsid w:val="00173E89"/>
    <w:rsid w:val="00173F8F"/>
    <w:rsid w:val="0017413C"/>
    <w:rsid w:val="00174160"/>
    <w:rsid w:val="001742A3"/>
    <w:rsid w:val="00174379"/>
    <w:rsid w:val="001745B7"/>
    <w:rsid w:val="00174754"/>
    <w:rsid w:val="00174A7B"/>
    <w:rsid w:val="00174BBF"/>
    <w:rsid w:val="0017518E"/>
    <w:rsid w:val="001751D3"/>
    <w:rsid w:val="0017548E"/>
    <w:rsid w:val="00175577"/>
    <w:rsid w:val="001757C2"/>
    <w:rsid w:val="00175B27"/>
    <w:rsid w:val="00175B76"/>
    <w:rsid w:val="00175BE0"/>
    <w:rsid w:val="00175FB6"/>
    <w:rsid w:val="00176171"/>
    <w:rsid w:val="001762E0"/>
    <w:rsid w:val="001765AB"/>
    <w:rsid w:val="00176A25"/>
    <w:rsid w:val="00176AC2"/>
    <w:rsid w:val="00176ACE"/>
    <w:rsid w:val="00176C01"/>
    <w:rsid w:val="00176CB7"/>
    <w:rsid w:val="00176CE5"/>
    <w:rsid w:val="00176D1C"/>
    <w:rsid w:val="00176D54"/>
    <w:rsid w:val="00176D56"/>
    <w:rsid w:val="00177049"/>
    <w:rsid w:val="00177117"/>
    <w:rsid w:val="0017717E"/>
    <w:rsid w:val="001771C6"/>
    <w:rsid w:val="00177284"/>
    <w:rsid w:val="00177333"/>
    <w:rsid w:val="001776B0"/>
    <w:rsid w:val="001776B3"/>
    <w:rsid w:val="001776EA"/>
    <w:rsid w:val="00177795"/>
    <w:rsid w:val="00177D06"/>
    <w:rsid w:val="00177D27"/>
    <w:rsid w:val="00177D3E"/>
    <w:rsid w:val="00177E13"/>
    <w:rsid w:val="001800AF"/>
    <w:rsid w:val="001800FB"/>
    <w:rsid w:val="00180278"/>
    <w:rsid w:val="00180703"/>
    <w:rsid w:val="001808D7"/>
    <w:rsid w:val="00180C64"/>
    <w:rsid w:val="001810AC"/>
    <w:rsid w:val="0018118A"/>
    <w:rsid w:val="001812DF"/>
    <w:rsid w:val="00181830"/>
    <w:rsid w:val="001819A8"/>
    <w:rsid w:val="00181C1D"/>
    <w:rsid w:val="00181CDF"/>
    <w:rsid w:val="00181F8A"/>
    <w:rsid w:val="00182190"/>
    <w:rsid w:val="0018255E"/>
    <w:rsid w:val="001829B8"/>
    <w:rsid w:val="00182ACA"/>
    <w:rsid w:val="00182C2B"/>
    <w:rsid w:val="00182D35"/>
    <w:rsid w:val="00182F9E"/>
    <w:rsid w:val="00182FB1"/>
    <w:rsid w:val="00183292"/>
    <w:rsid w:val="0018358A"/>
    <w:rsid w:val="00183729"/>
    <w:rsid w:val="00183813"/>
    <w:rsid w:val="0018385A"/>
    <w:rsid w:val="0018392A"/>
    <w:rsid w:val="00183941"/>
    <w:rsid w:val="00183A6A"/>
    <w:rsid w:val="00183A75"/>
    <w:rsid w:val="00183C55"/>
    <w:rsid w:val="00183E31"/>
    <w:rsid w:val="00183F26"/>
    <w:rsid w:val="00183F9A"/>
    <w:rsid w:val="00183FDD"/>
    <w:rsid w:val="001841FF"/>
    <w:rsid w:val="00184281"/>
    <w:rsid w:val="001842D5"/>
    <w:rsid w:val="0018430C"/>
    <w:rsid w:val="00184473"/>
    <w:rsid w:val="001846F4"/>
    <w:rsid w:val="00184702"/>
    <w:rsid w:val="00184B0E"/>
    <w:rsid w:val="00184B7A"/>
    <w:rsid w:val="001851CC"/>
    <w:rsid w:val="00185375"/>
    <w:rsid w:val="001855D1"/>
    <w:rsid w:val="00185825"/>
    <w:rsid w:val="00185826"/>
    <w:rsid w:val="0018591C"/>
    <w:rsid w:val="00185D50"/>
    <w:rsid w:val="001861E9"/>
    <w:rsid w:val="00186465"/>
    <w:rsid w:val="00186509"/>
    <w:rsid w:val="00186C58"/>
    <w:rsid w:val="00186F6F"/>
    <w:rsid w:val="001874A3"/>
    <w:rsid w:val="00187700"/>
    <w:rsid w:val="00187745"/>
    <w:rsid w:val="0018779C"/>
    <w:rsid w:val="001878ED"/>
    <w:rsid w:val="00187C8A"/>
    <w:rsid w:val="00187E27"/>
    <w:rsid w:val="00190167"/>
    <w:rsid w:val="00190181"/>
    <w:rsid w:val="00190258"/>
    <w:rsid w:val="00190283"/>
    <w:rsid w:val="001902DC"/>
    <w:rsid w:val="00190309"/>
    <w:rsid w:val="001903BC"/>
    <w:rsid w:val="001903DC"/>
    <w:rsid w:val="0019064A"/>
    <w:rsid w:val="00190A32"/>
    <w:rsid w:val="00190A5C"/>
    <w:rsid w:val="00190B20"/>
    <w:rsid w:val="00190B4F"/>
    <w:rsid w:val="00190DC9"/>
    <w:rsid w:val="00191054"/>
    <w:rsid w:val="00191380"/>
    <w:rsid w:val="0019165A"/>
    <w:rsid w:val="0019165D"/>
    <w:rsid w:val="0019174F"/>
    <w:rsid w:val="00191B0B"/>
    <w:rsid w:val="00191B32"/>
    <w:rsid w:val="00191BBB"/>
    <w:rsid w:val="00191C2B"/>
    <w:rsid w:val="00191E4A"/>
    <w:rsid w:val="00191F19"/>
    <w:rsid w:val="001922CA"/>
    <w:rsid w:val="001923EE"/>
    <w:rsid w:val="00192566"/>
    <w:rsid w:val="0019276E"/>
    <w:rsid w:val="00192C31"/>
    <w:rsid w:val="00192E9C"/>
    <w:rsid w:val="0019330A"/>
    <w:rsid w:val="0019333D"/>
    <w:rsid w:val="00193475"/>
    <w:rsid w:val="001934A5"/>
    <w:rsid w:val="00193556"/>
    <w:rsid w:val="001937A3"/>
    <w:rsid w:val="0019386D"/>
    <w:rsid w:val="001938FB"/>
    <w:rsid w:val="00193941"/>
    <w:rsid w:val="00193A4E"/>
    <w:rsid w:val="00193E12"/>
    <w:rsid w:val="00193E4E"/>
    <w:rsid w:val="00193EB9"/>
    <w:rsid w:val="00193F70"/>
    <w:rsid w:val="001941C6"/>
    <w:rsid w:val="00194373"/>
    <w:rsid w:val="00194403"/>
    <w:rsid w:val="00194551"/>
    <w:rsid w:val="00194655"/>
    <w:rsid w:val="0019468D"/>
    <w:rsid w:val="001947AF"/>
    <w:rsid w:val="001947D0"/>
    <w:rsid w:val="00194A46"/>
    <w:rsid w:val="00194A51"/>
    <w:rsid w:val="00194A93"/>
    <w:rsid w:val="00194A9E"/>
    <w:rsid w:val="00194D0C"/>
    <w:rsid w:val="00194D43"/>
    <w:rsid w:val="00194DD8"/>
    <w:rsid w:val="00194EF9"/>
    <w:rsid w:val="0019502A"/>
    <w:rsid w:val="001950BE"/>
    <w:rsid w:val="00195203"/>
    <w:rsid w:val="0019548A"/>
    <w:rsid w:val="00195503"/>
    <w:rsid w:val="001955A4"/>
    <w:rsid w:val="00195A3C"/>
    <w:rsid w:val="00195A9D"/>
    <w:rsid w:val="00195C4E"/>
    <w:rsid w:val="00195F2F"/>
    <w:rsid w:val="00196188"/>
    <w:rsid w:val="001961BE"/>
    <w:rsid w:val="00196206"/>
    <w:rsid w:val="00196229"/>
    <w:rsid w:val="00196294"/>
    <w:rsid w:val="0019632D"/>
    <w:rsid w:val="00196A0F"/>
    <w:rsid w:val="00196B3C"/>
    <w:rsid w:val="00196B54"/>
    <w:rsid w:val="00196FE5"/>
    <w:rsid w:val="0019708A"/>
    <w:rsid w:val="00197194"/>
    <w:rsid w:val="001972B1"/>
    <w:rsid w:val="00197543"/>
    <w:rsid w:val="0019767A"/>
    <w:rsid w:val="001976F7"/>
    <w:rsid w:val="00197760"/>
    <w:rsid w:val="0019797F"/>
    <w:rsid w:val="00197B81"/>
    <w:rsid w:val="00197F5F"/>
    <w:rsid w:val="00197FDE"/>
    <w:rsid w:val="001A0352"/>
    <w:rsid w:val="001A03CE"/>
    <w:rsid w:val="001A0884"/>
    <w:rsid w:val="001A08FF"/>
    <w:rsid w:val="001A0925"/>
    <w:rsid w:val="001A0998"/>
    <w:rsid w:val="001A0AFF"/>
    <w:rsid w:val="001A0BEE"/>
    <w:rsid w:val="001A0DBB"/>
    <w:rsid w:val="001A0E7E"/>
    <w:rsid w:val="001A11D8"/>
    <w:rsid w:val="001A1299"/>
    <w:rsid w:val="001A15BC"/>
    <w:rsid w:val="001A15E8"/>
    <w:rsid w:val="001A1640"/>
    <w:rsid w:val="001A1797"/>
    <w:rsid w:val="001A1919"/>
    <w:rsid w:val="001A1C24"/>
    <w:rsid w:val="001A1C3B"/>
    <w:rsid w:val="001A1D44"/>
    <w:rsid w:val="001A1E41"/>
    <w:rsid w:val="001A1E84"/>
    <w:rsid w:val="001A2076"/>
    <w:rsid w:val="001A21E7"/>
    <w:rsid w:val="001A2271"/>
    <w:rsid w:val="001A229B"/>
    <w:rsid w:val="001A2682"/>
    <w:rsid w:val="001A2A20"/>
    <w:rsid w:val="001A2B37"/>
    <w:rsid w:val="001A2B6E"/>
    <w:rsid w:val="001A2B87"/>
    <w:rsid w:val="001A2D49"/>
    <w:rsid w:val="001A3017"/>
    <w:rsid w:val="001A3060"/>
    <w:rsid w:val="001A31BC"/>
    <w:rsid w:val="001A336C"/>
    <w:rsid w:val="001A340C"/>
    <w:rsid w:val="001A34E1"/>
    <w:rsid w:val="001A3593"/>
    <w:rsid w:val="001A36B1"/>
    <w:rsid w:val="001A3BF6"/>
    <w:rsid w:val="001A3CB1"/>
    <w:rsid w:val="001A3D45"/>
    <w:rsid w:val="001A4077"/>
    <w:rsid w:val="001A4110"/>
    <w:rsid w:val="001A44F0"/>
    <w:rsid w:val="001A4571"/>
    <w:rsid w:val="001A458E"/>
    <w:rsid w:val="001A46BF"/>
    <w:rsid w:val="001A4892"/>
    <w:rsid w:val="001A4AEB"/>
    <w:rsid w:val="001A4AF5"/>
    <w:rsid w:val="001A4CDE"/>
    <w:rsid w:val="001A4F3E"/>
    <w:rsid w:val="001A5065"/>
    <w:rsid w:val="001A5440"/>
    <w:rsid w:val="001A54EE"/>
    <w:rsid w:val="001A54F8"/>
    <w:rsid w:val="001A5868"/>
    <w:rsid w:val="001A59CC"/>
    <w:rsid w:val="001A5BA2"/>
    <w:rsid w:val="001A5F1B"/>
    <w:rsid w:val="001A60C8"/>
    <w:rsid w:val="001A65A0"/>
    <w:rsid w:val="001A683F"/>
    <w:rsid w:val="001A6844"/>
    <w:rsid w:val="001A6878"/>
    <w:rsid w:val="001A68B7"/>
    <w:rsid w:val="001A6A98"/>
    <w:rsid w:val="001A6B85"/>
    <w:rsid w:val="001A6C19"/>
    <w:rsid w:val="001A6F47"/>
    <w:rsid w:val="001A7036"/>
    <w:rsid w:val="001A70DF"/>
    <w:rsid w:val="001A71F5"/>
    <w:rsid w:val="001A73A1"/>
    <w:rsid w:val="001A7733"/>
    <w:rsid w:val="001A7E9C"/>
    <w:rsid w:val="001A7EDD"/>
    <w:rsid w:val="001A7F03"/>
    <w:rsid w:val="001A7F2C"/>
    <w:rsid w:val="001B019D"/>
    <w:rsid w:val="001B01B8"/>
    <w:rsid w:val="001B031E"/>
    <w:rsid w:val="001B0377"/>
    <w:rsid w:val="001B052C"/>
    <w:rsid w:val="001B068B"/>
    <w:rsid w:val="001B0A01"/>
    <w:rsid w:val="001B0CDA"/>
    <w:rsid w:val="001B0DCA"/>
    <w:rsid w:val="001B0FC5"/>
    <w:rsid w:val="001B0FE7"/>
    <w:rsid w:val="001B101A"/>
    <w:rsid w:val="001B17CD"/>
    <w:rsid w:val="001B19B8"/>
    <w:rsid w:val="001B19E4"/>
    <w:rsid w:val="001B1E67"/>
    <w:rsid w:val="001B1F87"/>
    <w:rsid w:val="001B2101"/>
    <w:rsid w:val="001B2353"/>
    <w:rsid w:val="001B23C2"/>
    <w:rsid w:val="001B27EA"/>
    <w:rsid w:val="001B2AC1"/>
    <w:rsid w:val="001B2DFF"/>
    <w:rsid w:val="001B3011"/>
    <w:rsid w:val="001B36ED"/>
    <w:rsid w:val="001B3752"/>
    <w:rsid w:val="001B37EA"/>
    <w:rsid w:val="001B3A80"/>
    <w:rsid w:val="001B3DE7"/>
    <w:rsid w:val="001B3EA1"/>
    <w:rsid w:val="001B3EC8"/>
    <w:rsid w:val="001B40FC"/>
    <w:rsid w:val="001B41C5"/>
    <w:rsid w:val="001B427D"/>
    <w:rsid w:val="001B42AA"/>
    <w:rsid w:val="001B44F5"/>
    <w:rsid w:val="001B46A4"/>
    <w:rsid w:val="001B4782"/>
    <w:rsid w:val="001B4A7A"/>
    <w:rsid w:val="001B4B09"/>
    <w:rsid w:val="001B4F85"/>
    <w:rsid w:val="001B5623"/>
    <w:rsid w:val="001B58D9"/>
    <w:rsid w:val="001B5A46"/>
    <w:rsid w:val="001B5A6C"/>
    <w:rsid w:val="001B5FDC"/>
    <w:rsid w:val="001B603F"/>
    <w:rsid w:val="001B6145"/>
    <w:rsid w:val="001B6602"/>
    <w:rsid w:val="001B671B"/>
    <w:rsid w:val="001B6764"/>
    <w:rsid w:val="001B6908"/>
    <w:rsid w:val="001B691A"/>
    <w:rsid w:val="001B6AAE"/>
    <w:rsid w:val="001B6C4A"/>
    <w:rsid w:val="001B7313"/>
    <w:rsid w:val="001B75F1"/>
    <w:rsid w:val="001B7612"/>
    <w:rsid w:val="001B7813"/>
    <w:rsid w:val="001B7ADA"/>
    <w:rsid w:val="001B7E46"/>
    <w:rsid w:val="001C0203"/>
    <w:rsid w:val="001C0242"/>
    <w:rsid w:val="001C0268"/>
    <w:rsid w:val="001C0343"/>
    <w:rsid w:val="001C06E7"/>
    <w:rsid w:val="001C07BC"/>
    <w:rsid w:val="001C07D3"/>
    <w:rsid w:val="001C0815"/>
    <w:rsid w:val="001C0830"/>
    <w:rsid w:val="001C0840"/>
    <w:rsid w:val="001C0AA3"/>
    <w:rsid w:val="001C0C2C"/>
    <w:rsid w:val="001C0C30"/>
    <w:rsid w:val="001C0E4A"/>
    <w:rsid w:val="001C0E68"/>
    <w:rsid w:val="001C1097"/>
    <w:rsid w:val="001C12AA"/>
    <w:rsid w:val="001C1495"/>
    <w:rsid w:val="001C160E"/>
    <w:rsid w:val="001C1617"/>
    <w:rsid w:val="001C1B8C"/>
    <w:rsid w:val="001C1C5F"/>
    <w:rsid w:val="001C1C7A"/>
    <w:rsid w:val="001C1C87"/>
    <w:rsid w:val="001C1E03"/>
    <w:rsid w:val="001C2018"/>
    <w:rsid w:val="001C2166"/>
    <w:rsid w:val="001C2462"/>
    <w:rsid w:val="001C295C"/>
    <w:rsid w:val="001C29C9"/>
    <w:rsid w:val="001C29E5"/>
    <w:rsid w:val="001C2C9F"/>
    <w:rsid w:val="001C2E72"/>
    <w:rsid w:val="001C2EAE"/>
    <w:rsid w:val="001C2F8D"/>
    <w:rsid w:val="001C3328"/>
    <w:rsid w:val="001C3715"/>
    <w:rsid w:val="001C391A"/>
    <w:rsid w:val="001C3A99"/>
    <w:rsid w:val="001C3F7B"/>
    <w:rsid w:val="001C4003"/>
    <w:rsid w:val="001C4283"/>
    <w:rsid w:val="001C4347"/>
    <w:rsid w:val="001C4375"/>
    <w:rsid w:val="001C444D"/>
    <w:rsid w:val="001C452C"/>
    <w:rsid w:val="001C497D"/>
    <w:rsid w:val="001C4991"/>
    <w:rsid w:val="001C4A24"/>
    <w:rsid w:val="001C4BD4"/>
    <w:rsid w:val="001C4C3D"/>
    <w:rsid w:val="001C4C4F"/>
    <w:rsid w:val="001C4EC8"/>
    <w:rsid w:val="001C4FA9"/>
    <w:rsid w:val="001C501F"/>
    <w:rsid w:val="001C50C4"/>
    <w:rsid w:val="001C533C"/>
    <w:rsid w:val="001C5641"/>
    <w:rsid w:val="001C5850"/>
    <w:rsid w:val="001C5A5C"/>
    <w:rsid w:val="001C5AAB"/>
    <w:rsid w:val="001C5B3B"/>
    <w:rsid w:val="001C5B55"/>
    <w:rsid w:val="001C5DB8"/>
    <w:rsid w:val="001C5EAF"/>
    <w:rsid w:val="001C5F2A"/>
    <w:rsid w:val="001C5F86"/>
    <w:rsid w:val="001C607B"/>
    <w:rsid w:val="001C60A7"/>
    <w:rsid w:val="001C640A"/>
    <w:rsid w:val="001C6412"/>
    <w:rsid w:val="001C665F"/>
    <w:rsid w:val="001C69AA"/>
    <w:rsid w:val="001C6A2A"/>
    <w:rsid w:val="001C6B12"/>
    <w:rsid w:val="001C6CEF"/>
    <w:rsid w:val="001C6F37"/>
    <w:rsid w:val="001C717A"/>
    <w:rsid w:val="001C749D"/>
    <w:rsid w:val="001C76F6"/>
    <w:rsid w:val="001C7EFA"/>
    <w:rsid w:val="001C7F9D"/>
    <w:rsid w:val="001D00D8"/>
    <w:rsid w:val="001D016C"/>
    <w:rsid w:val="001D0306"/>
    <w:rsid w:val="001D03FD"/>
    <w:rsid w:val="001D05EA"/>
    <w:rsid w:val="001D0729"/>
    <w:rsid w:val="001D07B7"/>
    <w:rsid w:val="001D091F"/>
    <w:rsid w:val="001D0C6A"/>
    <w:rsid w:val="001D0CBC"/>
    <w:rsid w:val="001D0D4B"/>
    <w:rsid w:val="001D1228"/>
    <w:rsid w:val="001D14F2"/>
    <w:rsid w:val="001D19E4"/>
    <w:rsid w:val="001D1A32"/>
    <w:rsid w:val="001D204E"/>
    <w:rsid w:val="001D24C0"/>
    <w:rsid w:val="001D24EA"/>
    <w:rsid w:val="001D260A"/>
    <w:rsid w:val="001D2BFA"/>
    <w:rsid w:val="001D2ED4"/>
    <w:rsid w:val="001D2EFA"/>
    <w:rsid w:val="001D2F28"/>
    <w:rsid w:val="001D31AE"/>
    <w:rsid w:val="001D3660"/>
    <w:rsid w:val="001D372A"/>
    <w:rsid w:val="001D3917"/>
    <w:rsid w:val="001D3B4B"/>
    <w:rsid w:val="001D3D0F"/>
    <w:rsid w:val="001D3E6A"/>
    <w:rsid w:val="001D3EDC"/>
    <w:rsid w:val="001D3F1E"/>
    <w:rsid w:val="001D3F84"/>
    <w:rsid w:val="001D3FDF"/>
    <w:rsid w:val="001D4258"/>
    <w:rsid w:val="001D437A"/>
    <w:rsid w:val="001D44E9"/>
    <w:rsid w:val="001D48CC"/>
    <w:rsid w:val="001D4950"/>
    <w:rsid w:val="001D495B"/>
    <w:rsid w:val="001D495F"/>
    <w:rsid w:val="001D4A25"/>
    <w:rsid w:val="001D4F88"/>
    <w:rsid w:val="001D508B"/>
    <w:rsid w:val="001D5117"/>
    <w:rsid w:val="001D51C3"/>
    <w:rsid w:val="001D5206"/>
    <w:rsid w:val="001D5367"/>
    <w:rsid w:val="001D5393"/>
    <w:rsid w:val="001D54B7"/>
    <w:rsid w:val="001D5832"/>
    <w:rsid w:val="001D5CB3"/>
    <w:rsid w:val="001D5F0B"/>
    <w:rsid w:val="001D5F35"/>
    <w:rsid w:val="001D5FBE"/>
    <w:rsid w:val="001D602E"/>
    <w:rsid w:val="001D61AA"/>
    <w:rsid w:val="001D66A7"/>
    <w:rsid w:val="001D66DF"/>
    <w:rsid w:val="001D67E7"/>
    <w:rsid w:val="001D69F2"/>
    <w:rsid w:val="001D6A4B"/>
    <w:rsid w:val="001D6A6B"/>
    <w:rsid w:val="001D6B69"/>
    <w:rsid w:val="001D6D31"/>
    <w:rsid w:val="001D6D91"/>
    <w:rsid w:val="001D728D"/>
    <w:rsid w:val="001D7829"/>
    <w:rsid w:val="001D78ED"/>
    <w:rsid w:val="001D7A64"/>
    <w:rsid w:val="001D7DB6"/>
    <w:rsid w:val="001D7EE3"/>
    <w:rsid w:val="001E02FD"/>
    <w:rsid w:val="001E05B3"/>
    <w:rsid w:val="001E05D9"/>
    <w:rsid w:val="001E07AE"/>
    <w:rsid w:val="001E092A"/>
    <w:rsid w:val="001E0C3A"/>
    <w:rsid w:val="001E0CDC"/>
    <w:rsid w:val="001E0ED7"/>
    <w:rsid w:val="001E0EFF"/>
    <w:rsid w:val="001E103C"/>
    <w:rsid w:val="001E126C"/>
    <w:rsid w:val="001E132F"/>
    <w:rsid w:val="001E13CE"/>
    <w:rsid w:val="001E13FB"/>
    <w:rsid w:val="001E1493"/>
    <w:rsid w:val="001E151A"/>
    <w:rsid w:val="001E1593"/>
    <w:rsid w:val="001E15C3"/>
    <w:rsid w:val="001E1652"/>
    <w:rsid w:val="001E16DF"/>
    <w:rsid w:val="001E1AB7"/>
    <w:rsid w:val="001E1B39"/>
    <w:rsid w:val="001E1D89"/>
    <w:rsid w:val="001E1DF6"/>
    <w:rsid w:val="001E1EFB"/>
    <w:rsid w:val="001E2364"/>
    <w:rsid w:val="001E2712"/>
    <w:rsid w:val="001E2828"/>
    <w:rsid w:val="001E28AA"/>
    <w:rsid w:val="001E293B"/>
    <w:rsid w:val="001E29A6"/>
    <w:rsid w:val="001E2E58"/>
    <w:rsid w:val="001E3073"/>
    <w:rsid w:val="001E321B"/>
    <w:rsid w:val="001E356F"/>
    <w:rsid w:val="001E35EB"/>
    <w:rsid w:val="001E396D"/>
    <w:rsid w:val="001E3C05"/>
    <w:rsid w:val="001E3DCB"/>
    <w:rsid w:val="001E4167"/>
    <w:rsid w:val="001E428A"/>
    <w:rsid w:val="001E4482"/>
    <w:rsid w:val="001E468B"/>
    <w:rsid w:val="001E4749"/>
    <w:rsid w:val="001E4951"/>
    <w:rsid w:val="001E4C7B"/>
    <w:rsid w:val="001E4E76"/>
    <w:rsid w:val="001E4EF0"/>
    <w:rsid w:val="001E5094"/>
    <w:rsid w:val="001E5244"/>
    <w:rsid w:val="001E535B"/>
    <w:rsid w:val="001E5618"/>
    <w:rsid w:val="001E5671"/>
    <w:rsid w:val="001E56BE"/>
    <w:rsid w:val="001E59C6"/>
    <w:rsid w:val="001E5A76"/>
    <w:rsid w:val="001E5B5F"/>
    <w:rsid w:val="001E5CA9"/>
    <w:rsid w:val="001E5E1C"/>
    <w:rsid w:val="001E6151"/>
    <w:rsid w:val="001E62FC"/>
    <w:rsid w:val="001E63E1"/>
    <w:rsid w:val="001E66BD"/>
    <w:rsid w:val="001E67BA"/>
    <w:rsid w:val="001E6A17"/>
    <w:rsid w:val="001E6D57"/>
    <w:rsid w:val="001E6FBC"/>
    <w:rsid w:val="001E7178"/>
    <w:rsid w:val="001E735B"/>
    <w:rsid w:val="001E7584"/>
    <w:rsid w:val="001E7595"/>
    <w:rsid w:val="001E7B51"/>
    <w:rsid w:val="001E7B83"/>
    <w:rsid w:val="001E7C4E"/>
    <w:rsid w:val="001E7F11"/>
    <w:rsid w:val="001F0084"/>
    <w:rsid w:val="001F00D0"/>
    <w:rsid w:val="001F0237"/>
    <w:rsid w:val="001F0272"/>
    <w:rsid w:val="001F0278"/>
    <w:rsid w:val="001F03A1"/>
    <w:rsid w:val="001F0809"/>
    <w:rsid w:val="001F0BD3"/>
    <w:rsid w:val="001F0C15"/>
    <w:rsid w:val="001F0DB2"/>
    <w:rsid w:val="001F0FEA"/>
    <w:rsid w:val="001F1007"/>
    <w:rsid w:val="001F1346"/>
    <w:rsid w:val="001F1451"/>
    <w:rsid w:val="001F14CF"/>
    <w:rsid w:val="001F1523"/>
    <w:rsid w:val="001F16BE"/>
    <w:rsid w:val="001F187C"/>
    <w:rsid w:val="001F1891"/>
    <w:rsid w:val="001F1A7D"/>
    <w:rsid w:val="001F1B89"/>
    <w:rsid w:val="001F1C63"/>
    <w:rsid w:val="001F1DD5"/>
    <w:rsid w:val="001F1FE8"/>
    <w:rsid w:val="001F28D2"/>
    <w:rsid w:val="001F2A3C"/>
    <w:rsid w:val="001F2B53"/>
    <w:rsid w:val="001F2B54"/>
    <w:rsid w:val="001F2BA4"/>
    <w:rsid w:val="001F2C31"/>
    <w:rsid w:val="001F2E9C"/>
    <w:rsid w:val="001F2F1B"/>
    <w:rsid w:val="001F2F2F"/>
    <w:rsid w:val="001F2F89"/>
    <w:rsid w:val="001F3559"/>
    <w:rsid w:val="001F380B"/>
    <w:rsid w:val="001F3C8F"/>
    <w:rsid w:val="001F3E70"/>
    <w:rsid w:val="001F3E92"/>
    <w:rsid w:val="001F3F4B"/>
    <w:rsid w:val="001F4121"/>
    <w:rsid w:val="001F44DC"/>
    <w:rsid w:val="001F457C"/>
    <w:rsid w:val="001F45DA"/>
    <w:rsid w:val="001F46C7"/>
    <w:rsid w:val="001F47C1"/>
    <w:rsid w:val="001F4AA3"/>
    <w:rsid w:val="001F4AB6"/>
    <w:rsid w:val="001F54F9"/>
    <w:rsid w:val="001F58AB"/>
    <w:rsid w:val="001F5A8A"/>
    <w:rsid w:val="001F5BE5"/>
    <w:rsid w:val="001F5CA3"/>
    <w:rsid w:val="001F5D65"/>
    <w:rsid w:val="001F5D6C"/>
    <w:rsid w:val="001F5E78"/>
    <w:rsid w:val="001F5EA4"/>
    <w:rsid w:val="001F5F97"/>
    <w:rsid w:val="001F60A5"/>
    <w:rsid w:val="001F60D7"/>
    <w:rsid w:val="001F6467"/>
    <w:rsid w:val="001F64A5"/>
    <w:rsid w:val="001F677D"/>
    <w:rsid w:val="001F6794"/>
    <w:rsid w:val="001F6AA6"/>
    <w:rsid w:val="001F6DA3"/>
    <w:rsid w:val="001F6EE7"/>
    <w:rsid w:val="001F71A5"/>
    <w:rsid w:val="001F71C4"/>
    <w:rsid w:val="001F743B"/>
    <w:rsid w:val="001F7543"/>
    <w:rsid w:val="001F780A"/>
    <w:rsid w:val="001F794C"/>
    <w:rsid w:val="001F7E10"/>
    <w:rsid w:val="00200171"/>
    <w:rsid w:val="002001B1"/>
    <w:rsid w:val="002007E1"/>
    <w:rsid w:val="00200E07"/>
    <w:rsid w:val="00200E9A"/>
    <w:rsid w:val="00200FCA"/>
    <w:rsid w:val="002012C2"/>
    <w:rsid w:val="0020140B"/>
    <w:rsid w:val="002014EF"/>
    <w:rsid w:val="002018B5"/>
    <w:rsid w:val="00201B0A"/>
    <w:rsid w:val="00201DC5"/>
    <w:rsid w:val="0020210F"/>
    <w:rsid w:val="00202293"/>
    <w:rsid w:val="0020237E"/>
    <w:rsid w:val="002023D4"/>
    <w:rsid w:val="0020295C"/>
    <w:rsid w:val="00202977"/>
    <w:rsid w:val="002029AB"/>
    <w:rsid w:val="00202A6D"/>
    <w:rsid w:val="00202B6E"/>
    <w:rsid w:val="00202C03"/>
    <w:rsid w:val="00202E16"/>
    <w:rsid w:val="00202EAD"/>
    <w:rsid w:val="002030F3"/>
    <w:rsid w:val="002031BB"/>
    <w:rsid w:val="00203673"/>
    <w:rsid w:val="00203D87"/>
    <w:rsid w:val="00203E76"/>
    <w:rsid w:val="00203F09"/>
    <w:rsid w:val="00204031"/>
    <w:rsid w:val="00204304"/>
    <w:rsid w:val="002047BD"/>
    <w:rsid w:val="00204880"/>
    <w:rsid w:val="0020492B"/>
    <w:rsid w:val="002049AA"/>
    <w:rsid w:val="00204B08"/>
    <w:rsid w:val="00204DA4"/>
    <w:rsid w:val="00205356"/>
    <w:rsid w:val="00205A10"/>
    <w:rsid w:val="00205A2B"/>
    <w:rsid w:val="00205AB0"/>
    <w:rsid w:val="00205D35"/>
    <w:rsid w:val="00205D43"/>
    <w:rsid w:val="00205D77"/>
    <w:rsid w:val="00205DA8"/>
    <w:rsid w:val="002060AC"/>
    <w:rsid w:val="00206172"/>
    <w:rsid w:val="00206483"/>
    <w:rsid w:val="002064DA"/>
    <w:rsid w:val="00206848"/>
    <w:rsid w:val="002068B7"/>
    <w:rsid w:val="00206C3B"/>
    <w:rsid w:val="00206C9D"/>
    <w:rsid w:val="00206D88"/>
    <w:rsid w:val="00206DE5"/>
    <w:rsid w:val="00206E65"/>
    <w:rsid w:val="00207053"/>
    <w:rsid w:val="0020707A"/>
    <w:rsid w:val="0020717D"/>
    <w:rsid w:val="002072F4"/>
    <w:rsid w:val="0020743D"/>
    <w:rsid w:val="00207734"/>
    <w:rsid w:val="0020785F"/>
    <w:rsid w:val="002078EF"/>
    <w:rsid w:val="00207F04"/>
    <w:rsid w:val="00207FE6"/>
    <w:rsid w:val="00210121"/>
    <w:rsid w:val="00210689"/>
    <w:rsid w:val="002108C9"/>
    <w:rsid w:val="00210AE4"/>
    <w:rsid w:val="00210B1C"/>
    <w:rsid w:val="00210B52"/>
    <w:rsid w:val="00211134"/>
    <w:rsid w:val="0021126C"/>
    <w:rsid w:val="0021132E"/>
    <w:rsid w:val="0021134C"/>
    <w:rsid w:val="002114F7"/>
    <w:rsid w:val="00211705"/>
    <w:rsid w:val="00211F15"/>
    <w:rsid w:val="00212035"/>
    <w:rsid w:val="002121EC"/>
    <w:rsid w:val="002126B2"/>
    <w:rsid w:val="00212874"/>
    <w:rsid w:val="00212A86"/>
    <w:rsid w:val="00212C3C"/>
    <w:rsid w:val="00212CAC"/>
    <w:rsid w:val="00212F4F"/>
    <w:rsid w:val="00212FE5"/>
    <w:rsid w:val="002130B8"/>
    <w:rsid w:val="00213327"/>
    <w:rsid w:val="002134DC"/>
    <w:rsid w:val="002138B9"/>
    <w:rsid w:val="00213A94"/>
    <w:rsid w:val="00213CE9"/>
    <w:rsid w:val="00213D49"/>
    <w:rsid w:val="00213FA1"/>
    <w:rsid w:val="002143F2"/>
    <w:rsid w:val="00214570"/>
    <w:rsid w:val="002147DD"/>
    <w:rsid w:val="00214852"/>
    <w:rsid w:val="002148BA"/>
    <w:rsid w:val="00214A7A"/>
    <w:rsid w:val="00214AD1"/>
    <w:rsid w:val="00214AF3"/>
    <w:rsid w:val="00214C91"/>
    <w:rsid w:val="00214D60"/>
    <w:rsid w:val="00214FDC"/>
    <w:rsid w:val="002156FB"/>
    <w:rsid w:val="002157F6"/>
    <w:rsid w:val="0021586C"/>
    <w:rsid w:val="00215A11"/>
    <w:rsid w:val="00215B21"/>
    <w:rsid w:val="00215C4B"/>
    <w:rsid w:val="00216294"/>
    <w:rsid w:val="002163AD"/>
    <w:rsid w:val="0021645A"/>
    <w:rsid w:val="00216575"/>
    <w:rsid w:val="00216582"/>
    <w:rsid w:val="0021670C"/>
    <w:rsid w:val="0021675C"/>
    <w:rsid w:val="00216A7C"/>
    <w:rsid w:val="00216C4A"/>
    <w:rsid w:val="00216ED5"/>
    <w:rsid w:val="00217125"/>
    <w:rsid w:val="00217198"/>
    <w:rsid w:val="002173E7"/>
    <w:rsid w:val="002176E1"/>
    <w:rsid w:val="0021770D"/>
    <w:rsid w:val="0021777A"/>
    <w:rsid w:val="00217BC5"/>
    <w:rsid w:val="00217FC0"/>
    <w:rsid w:val="00220427"/>
    <w:rsid w:val="00220455"/>
    <w:rsid w:val="0022082C"/>
    <w:rsid w:val="00220886"/>
    <w:rsid w:val="0022094B"/>
    <w:rsid w:val="00220BF1"/>
    <w:rsid w:val="00220DB2"/>
    <w:rsid w:val="00221021"/>
    <w:rsid w:val="0022102E"/>
    <w:rsid w:val="0022119C"/>
    <w:rsid w:val="002215F3"/>
    <w:rsid w:val="002216F6"/>
    <w:rsid w:val="002219EE"/>
    <w:rsid w:val="00221B63"/>
    <w:rsid w:val="002220E6"/>
    <w:rsid w:val="00222278"/>
    <w:rsid w:val="002223C5"/>
    <w:rsid w:val="00222431"/>
    <w:rsid w:val="00222C29"/>
    <w:rsid w:val="00222D44"/>
    <w:rsid w:val="00223094"/>
    <w:rsid w:val="00223257"/>
    <w:rsid w:val="002233B6"/>
    <w:rsid w:val="0022348F"/>
    <w:rsid w:val="00223605"/>
    <w:rsid w:val="00223606"/>
    <w:rsid w:val="002237CE"/>
    <w:rsid w:val="0022388B"/>
    <w:rsid w:val="00223AC9"/>
    <w:rsid w:val="00223B1A"/>
    <w:rsid w:val="00223C57"/>
    <w:rsid w:val="00224145"/>
    <w:rsid w:val="002242B8"/>
    <w:rsid w:val="0022464F"/>
    <w:rsid w:val="00224691"/>
    <w:rsid w:val="002247DF"/>
    <w:rsid w:val="00224842"/>
    <w:rsid w:val="00224F16"/>
    <w:rsid w:val="002250BB"/>
    <w:rsid w:val="0022528C"/>
    <w:rsid w:val="002254E2"/>
    <w:rsid w:val="0022554C"/>
    <w:rsid w:val="002256D1"/>
    <w:rsid w:val="002256DD"/>
    <w:rsid w:val="002257AF"/>
    <w:rsid w:val="00225A4C"/>
    <w:rsid w:val="00225D79"/>
    <w:rsid w:val="00225EC9"/>
    <w:rsid w:val="00225EED"/>
    <w:rsid w:val="00226187"/>
    <w:rsid w:val="002261D9"/>
    <w:rsid w:val="002262E0"/>
    <w:rsid w:val="002264E4"/>
    <w:rsid w:val="00226899"/>
    <w:rsid w:val="0022692B"/>
    <w:rsid w:val="00226B43"/>
    <w:rsid w:val="00226C28"/>
    <w:rsid w:val="00226F0B"/>
    <w:rsid w:val="00227483"/>
    <w:rsid w:val="0022759B"/>
    <w:rsid w:val="002276B9"/>
    <w:rsid w:val="00227993"/>
    <w:rsid w:val="00227A6B"/>
    <w:rsid w:val="00227CEE"/>
    <w:rsid w:val="00227F03"/>
    <w:rsid w:val="00227FDD"/>
    <w:rsid w:val="00230010"/>
    <w:rsid w:val="002301AA"/>
    <w:rsid w:val="002301ED"/>
    <w:rsid w:val="0023025F"/>
    <w:rsid w:val="0023047E"/>
    <w:rsid w:val="002306B0"/>
    <w:rsid w:val="0023080B"/>
    <w:rsid w:val="0023089C"/>
    <w:rsid w:val="002308F5"/>
    <w:rsid w:val="00230937"/>
    <w:rsid w:val="002309CE"/>
    <w:rsid w:val="00230F0B"/>
    <w:rsid w:val="00231291"/>
    <w:rsid w:val="002312EE"/>
    <w:rsid w:val="0023133B"/>
    <w:rsid w:val="002315DA"/>
    <w:rsid w:val="00231C37"/>
    <w:rsid w:val="00231D9B"/>
    <w:rsid w:val="00232032"/>
    <w:rsid w:val="0023211B"/>
    <w:rsid w:val="0023260D"/>
    <w:rsid w:val="002326B9"/>
    <w:rsid w:val="002327AA"/>
    <w:rsid w:val="00232A50"/>
    <w:rsid w:val="00232D68"/>
    <w:rsid w:val="00232D79"/>
    <w:rsid w:val="002332B3"/>
    <w:rsid w:val="002335B4"/>
    <w:rsid w:val="00233A0A"/>
    <w:rsid w:val="00233D17"/>
    <w:rsid w:val="00233EA0"/>
    <w:rsid w:val="00233EB2"/>
    <w:rsid w:val="00233FDB"/>
    <w:rsid w:val="002340F8"/>
    <w:rsid w:val="00234172"/>
    <w:rsid w:val="00234192"/>
    <w:rsid w:val="002342D2"/>
    <w:rsid w:val="002342EB"/>
    <w:rsid w:val="002342F2"/>
    <w:rsid w:val="00234715"/>
    <w:rsid w:val="00234AFD"/>
    <w:rsid w:val="00234CBE"/>
    <w:rsid w:val="00234CD7"/>
    <w:rsid w:val="00234EFF"/>
    <w:rsid w:val="00234F8F"/>
    <w:rsid w:val="00234F9C"/>
    <w:rsid w:val="00235047"/>
    <w:rsid w:val="0023508E"/>
    <w:rsid w:val="00235469"/>
    <w:rsid w:val="002354A0"/>
    <w:rsid w:val="00235585"/>
    <w:rsid w:val="00235790"/>
    <w:rsid w:val="002357FE"/>
    <w:rsid w:val="00235863"/>
    <w:rsid w:val="0023592E"/>
    <w:rsid w:val="00235A82"/>
    <w:rsid w:val="00235B6E"/>
    <w:rsid w:val="00235C9A"/>
    <w:rsid w:val="00235CC6"/>
    <w:rsid w:val="00235CF2"/>
    <w:rsid w:val="00235D1E"/>
    <w:rsid w:val="0023644B"/>
    <w:rsid w:val="002364E9"/>
    <w:rsid w:val="00236512"/>
    <w:rsid w:val="00236691"/>
    <w:rsid w:val="00236744"/>
    <w:rsid w:val="002367BF"/>
    <w:rsid w:val="00236FCD"/>
    <w:rsid w:val="00237036"/>
    <w:rsid w:val="00237058"/>
    <w:rsid w:val="002370AA"/>
    <w:rsid w:val="002370BA"/>
    <w:rsid w:val="0023720E"/>
    <w:rsid w:val="00237682"/>
    <w:rsid w:val="002378D9"/>
    <w:rsid w:val="0023791B"/>
    <w:rsid w:val="00237CA5"/>
    <w:rsid w:val="00237CFE"/>
    <w:rsid w:val="00237D45"/>
    <w:rsid w:val="00237EAA"/>
    <w:rsid w:val="00237EC2"/>
    <w:rsid w:val="00237F60"/>
    <w:rsid w:val="00237FB4"/>
    <w:rsid w:val="00237FF6"/>
    <w:rsid w:val="00240070"/>
    <w:rsid w:val="00240194"/>
    <w:rsid w:val="0024020C"/>
    <w:rsid w:val="002404C7"/>
    <w:rsid w:val="002404FA"/>
    <w:rsid w:val="0024077D"/>
    <w:rsid w:val="002407EB"/>
    <w:rsid w:val="0024082D"/>
    <w:rsid w:val="00240A05"/>
    <w:rsid w:val="00240D52"/>
    <w:rsid w:val="00240ED0"/>
    <w:rsid w:val="00240F67"/>
    <w:rsid w:val="0024108C"/>
    <w:rsid w:val="002411F0"/>
    <w:rsid w:val="00241305"/>
    <w:rsid w:val="0024165D"/>
    <w:rsid w:val="00241676"/>
    <w:rsid w:val="002419A1"/>
    <w:rsid w:val="002419BE"/>
    <w:rsid w:val="002419C4"/>
    <w:rsid w:val="00241B01"/>
    <w:rsid w:val="00241C4F"/>
    <w:rsid w:val="00241EB2"/>
    <w:rsid w:val="0024213D"/>
    <w:rsid w:val="00242357"/>
    <w:rsid w:val="00242652"/>
    <w:rsid w:val="00242814"/>
    <w:rsid w:val="002429E5"/>
    <w:rsid w:val="00242C1D"/>
    <w:rsid w:val="00242EF1"/>
    <w:rsid w:val="00242F7F"/>
    <w:rsid w:val="0024302E"/>
    <w:rsid w:val="002432F7"/>
    <w:rsid w:val="00243357"/>
    <w:rsid w:val="00243444"/>
    <w:rsid w:val="0024374A"/>
    <w:rsid w:val="00243847"/>
    <w:rsid w:val="002438A4"/>
    <w:rsid w:val="00243D9F"/>
    <w:rsid w:val="00243DF5"/>
    <w:rsid w:val="00243FA7"/>
    <w:rsid w:val="00244130"/>
    <w:rsid w:val="00244740"/>
    <w:rsid w:val="0024489C"/>
    <w:rsid w:val="00244AD6"/>
    <w:rsid w:val="00244CC9"/>
    <w:rsid w:val="00244E8B"/>
    <w:rsid w:val="00244F34"/>
    <w:rsid w:val="0024528F"/>
    <w:rsid w:val="002452CB"/>
    <w:rsid w:val="00245465"/>
    <w:rsid w:val="002454D9"/>
    <w:rsid w:val="002455A4"/>
    <w:rsid w:val="0024562A"/>
    <w:rsid w:val="00245B0C"/>
    <w:rsid w:val="00245D00"/>
    <w:rsid w:val="00245F36"/>
    <w:rsid w:val="00246185"/>
    <w:rsid w:val="002461DD"/>
    <w:rsid w:val="0024635C"/>
    <w:rsid w:val="0024668C"/>
    <w:rsid w:val="002467CE"/>
    <w:rsid w:val="002467D3"/>
    <w:rsid w:val="0024692F"/>
    <w:rsid w:val="00246BBB"/>
    <w:rsid w:val="00246C3E"/>
    <w:rsid w:val="00246FE9"/>
    <w:rsid w:val="002470BA"/>
    <w:rsid w:val="002471E5"/>
    <w:rsid w:val="002473E7"/>
    <w:rsid w:val="002474F5"/>
    <w:rsid w:val="002475B8"/>
    <w:rsid w:val="0024763C"/>
    <w:rsid w:val="002476B4"/>
    <w:rsid w:val="00247701"/>
    <w:rsid w:val="002479CB"/>
    <w:rsid w:val="00247AE7"/>
    <w:rsid w:val="00247CA2"/>
    <w:rsid w:val="00247D05"/>
    <w:rsid w:val="00250887"/>
    <w:rsid w:val="0025089E"/>
    <w:rsid w:val="00250EF2"/>
    <w:rsid w:val="00250F95"/>
    <w:rsid w:val="0025105E"/>
    <w:rsid w:val="002513BE"/>
    <w:rsid w:val="0025143D"/>
    <w:rsid w:val="00251551"/>
    <w:rsid w:val="0025156D"/>
    <w:rsid w:val="002515FF"/>
    <w:rsid w:val="00251727"/>
    <w:rsid w:val="00251920"/>
    <w:rsid w:val="00251AAD"/>
    <w:rsid w:val="00251AF5"/>
    <w:rsid w:val="00251B68"/>
    <w:rsid w:val="00251C8D"/>
    <w:rsid w:val="00251CD6"/>
    <w:rsid w:val="00251CED"/>
    <w:rsid w:val="00252197"/>
    <w:rsid w:val="002521C1"/>
    <w:rsid w:val="00252348"/>
    <w:rsid w:val="00252790"/>
    <w:rsid w:val="002527FB"/>
    <w:rsid w:val="00252871"/>
    <w:rsid w:val="00252877"/>
    <w:rsid w:val="00252C79"/>
    <w:rsid w:val="00252EBA"/>
    <w:rsid w:val="0025328B"/>
    <w:rsid w:val="002533CC"/>
    <w:rsid w:val="00253669"/>
    <w:rsid w:val="002536AC"/>
    <w:rsid w:val="002536B6"/>
    <w:rsid w:val="0025376D"/>
    <w:rsid w:val="00253E82"/>
    <w:rsid w:val="00254199"/>
    <w:rsid w:val="002541AD"/>
    <w:rsid w:val="002541DD"/>
    <w:rsid w:val="00254299"/>
    <w:rsid w:val="00254392"/>
    <w:rsid w:val="00254736"/>
    <w:rsid w:val="00254887"/>
    <w:rsid w:val="002549A8"/>
    <w:rsid w:val="00254A2B"/>
    <w:rsid w:val="00254A43"/>
    <w:rsid w:val="00254AD0"/>
    <w:rsid w:val="00254B55"/>
    <w:rsid w:val="00254BEB"/>
    <w:rsid w:val="00254BF2"/>
    <w:rsid w:val="00254CE0"/>
    <w:rsid w:val="00254CE2"/>
    <w:rsid w:val="00254E55"/>
    <w:rsid w:val="00254E8E"/>
    <w:rsid w:val="00254F4E"/>
    <w:rsid w:val="00255070"/>
    <w:rsid w:val="0025508F"/>
    <w:rsid w:val="0025514C"/>
    <w:rsid w:val="002551A9"/>
    <w:rsid w:val="00255394"/>
    <w:rsid w:val="00255477"/>
    <w:rsid w:val="00255594"/>
    <w:rsid w:val="00255619"/>
    <w:rsid w:val="0025581E"/>
    <w:rsid w:val="0025586D"/>
    <w:rsid w:val="002558D9"/>
    <w:rsid w:val="00256708"/>
    <w:rsid w:val="002568D8"/>
    <w:rsid w:val="00256918"/>
    <w:rsid w:val="00256C60"/>
    <w:rsid w:val="00256CE7"/>
    <w:rsid w:val="0025711C"/>
    <w:rsid w:val="00257156"/>
    <w:rsid w:val="00257279"/>
    <w:rsid w:val="00257372"/>
    <w:rsid w:val="00257520"/>
    <w:rsid w:val="0025757D"/>
    <w:rsid w:val="00257779"/>
    <w:rsid w:val="002578D5"/>
    <w:rsid w:val="00257C36"/>
    <w:rsid w:val="00257DA0"/>
    <w:rsid w:val="002600FD"/>
    <w:rsid w:val="0026034D"/>
    <w:rsid w:val="0026043F"/>
    <w:rsid w:val="0026046D"/>
    <w:rsid w:val="002604E0"/>
    <w:rsid w:val="0026055F"/>
    <w:rsid w:val="002605C8"/>
    <w:rsid w:val="00260640"/>
    <w:rsid w:val="00260725"/>
    <w:rsid w:val="002608E3"/>
    <w:rsid w:val="00260B9F"/>
    <w:rsid w:val="00260EEA"/>
    <w:rsid w:val="002616D2"/>
    <w:rsid w:val="002618E4"/>
    <w:rsid w:val="00261939"/>
    <w:rsid w:val="00261F0D"/>
    <w:rsid w:val="002620CD"/>
    <w:rsid w:val="002627D4"/>
    <w:rsid w:val="002628E0"/>
    <w:rsid w:val="0026295C"/>
    <w:rsid w:val="002629BB"/>
    <w:rsid w:val="00262BCB"/>
    <w:rsid w:val="00262D05"/>
    <w:rsid w:val="00262DC6"/>
    <w:rsid w:val="00262E0D"/>
    <w:rsid w:val="00262E35"/>
    <w:rsid w:val="00263517"/>
    <w:rsid w:val="00263C7E"/>
    <w:rsid w:val="00263D17"/>
    <w:rsid w:val="00263EA9"/>
    <w:rsid w:val="00264320"/>
    <w:rsid w:val="00264442"/>
    <w:rsid w:val="00264482"/>
    <w:rsid w:val="002647E8"/>
    <w:rsid w:val="00264AC5"/>
    <w:rsid w:val="00264B28"/>
    <w:rsid w:val="00264B98"/>
    <w:rsid w:val="00265005"/>
    <w:rsid w:val="0026519B"/>
    <w:rsid w:val="00265776"/>
    <w:rsid w:val="00265822"/>
    <w:rsid w:val="00265BCD"/>
    <w:rsid w:val="00265BDE"/>
    <w:rsid w:val="00265D8E"/>
    <w:rsid w:val="00265DBD"/>
    <w:rsid w:val="002661E7"/>
    <w:rsid w:val="0026624A"/>
    <w:rsid w:val="00266277"/>
    <w:rsid w:val="00266396"/>
    <w:rsid w:val="00266634"/>
    <w:rsid w:val="002666EA"/>
    <w:rsid w:val="002668D5"/>
    <w:rsid w:val="00266D3B"/>
    <w:rsid w:val="00266DE5"/>
    <w:rsid w:val="00266EF0"/>
    <w:rsid w:val="002670B2"/>
    <w:rsid w:val="002670CA"/>
    <w:rsid w:val="00267248"/>
    <w:rsid w:val="002672E1"/>
    <w:rsid w:val="0026747B"/>
    <w:rsid w:val="00267679"/>
    <w:rsid w:val="002676B8"/>
    <w:rsid w:val="00267BD9"/>
    <w:rsid w:val="00270250"/>
    <w:rsid w:val="0027028E"/>
    <w:rsid w:val="002702D7"/>
    <w:rsid w:val="00270B37"/>
    <w:rsid w:val="00270B78"/>
    <w:rsid w:val="00270ED3"/>
    <w:rsid w:val="00270F10"/>
    <w:rsid w:val="00270F3C"/>
    <w:rsid w:val="002710A3"/>
    <w:rsid w:val="002711B7"/>
    <w:rsid w:val="002711F4"/>
    <w:rsid w:val="0027126A"/>
    <w:rsid w:val="002712E6"/>
    <w:rsid w:val="0027136F"/>
    <w:rsid w:val="002716EB"/>
    <w:rsid w:val="00271796"/>
    <w:rsid w:val="00271B17"/>
    <w:rsid w:val="00271B38"/>
    <w:rsid w:val="00271B86"/>
    <w:rsid w:val="00271C6A"/>
    <w:rsid w:val="00271C6F"/>
    <w:rsid w:val="00271D83"/>
    <w:rsid w:val="0027265D"/>
    <w:rsid w:val="00272A4B"/>
    <w:rsid w:val="00272BBD"/>
    <w:rsid w:val="00272C3E"/>
    <w:rsid w:val="00272CF0"/>
    <w:rsid w:val="00272FE0"/>
    <w:rsid w:val="00272FF8"/>
    <w:rsid w:val="00273071"/>
    <w:rsid w:val="00273264"/>
    <w:rsid w:val="0027337B"/>
    <w:rsid w:val="002736D3"/>
    <w:rsid w:val="00273710"/>
    <w:rsid w:val="002738A2"/>
    <w:rsid w:val="00273A65"/>
    <w:rsid w:val="00273D51"/>
    <w:rsid w:val="0027400C"/>
    <w:rsid w:val="00274021"/>
    <w:rsid w:val="002741CA"/>
    <w:rsid w:val="002743DF"/>
    <w:rsid w:val="002743E2"/>
    <w:rsid w:val="0027452D"/>
    <w:rsid w:val="00274616"/>
    <w:rsid w:val="00274656"/>
    <w:rsid w:val="00274AB7"/>
    <w:rsid w:val="00274AB8"/>
    <w:rsid w:val="00274AE5"/>
    <w:rsid w:val="00274E8C"/>
    <w:rsid w:val="00274FCE"/>
    <w:rsid w:val="002751B2"/>
    <w:rsid w:val="00275506"/>
    <w:rsid w:val="00275651"/>
    <w:rsid w:val="002757AE"/>
    <w:rsid w:val="00275A1A"/>
    <w:rsid w:val="00275AEF"/>
    <w:rsid w:val="00275CC8"/>
    <w:rsid w:val="00275DB7"/>
    <w:rsid w:val="00275DBB"/>
    <w:rsid w:val="00276149"/>
    <w:rsid w:val="002762F1"/>
    <w:rsid w:val="00276455"/>
    <w:rsid w:val="00276677"/>
    <w:rsid w:val="00276B14"/>
    <w:rsid w:val="00276F98"/>
    <w:rsid w:val="00277111"/>
    <w:rsid w:val="002772E2"/>
    <w:rsid w:val="00277415"/>
    <w:rsid w:val="002774AB"/>
    <w:rsid w:val="0027761D"/>
    <w:rsid w:val="00277B0D"/>
    <w:rsid w:val="002806F4"/>
    <w:rsid w:val="0028083C"/>
    <w:rsid w:val="002808BE"/>
    <w:rsid w:val="00280D83"/>
    <w:rsid w:val="00280E96"/>
    <w:rsid w:val="002810A3"/>
    <w:rsid w:val="00281235"/>
    <w:rsid w:val="00281307"/>
    <w:rsid w:val="00281323"/>
    <w:rsid w:val="0028149E"/>
    <w:rsid w:val="002814A5"/>
    <w:rsid w:val="002815A0"/>
    <w:rsid w:val="002817CE"/>
    <w:rsid w:val="00281817"/>
    <w:rsid w:val="002818A4"/>
    <w:rsid w:val="00281983"/>
    <w:rsid w:val="00281D42"/>
    <w:rsid w:val="00281E39"/>
    <w:rsid w:val="00281FED"/>
    <w:rsid w:val="002821D2"/>
    <w:rsid w:val="0028258B"/>
    <w:rsid w:val="002825DE"/>
    <w:rsid w:val="002826FF"/>
    <w:rsid w:val="0028282F"/>
    <w:rsid w:val="00282860"/>
    <w:rsid w:val="00282A82"/>
    <w:rsid w:val="00282EA2"/>
    <w:rsid w:val="00282F54"/>
    <w:rsid w:val="00282F89"/>
    <w:rsid w:val="00282FDC"/>
    <w:rsid w:val="00283043"/>
    <w:rsid w:val="0028313F"/>
    <w:rsid w:val="002831B0"/>
    <w:rsid w:val="002832AA"/>
    <w:rsid w:val="002832B9"/>
    <w:rsid w:val="002832C2"/>
    <w:rsid w:val="0028337C"/>
    <w:rsid w:val="00283519"/>
    <w:rsid w:val="00283EC7"/>
    <w:rsid w:val="00283EDD"/>
    <w:rsid w:val="002840AD"/>
    <w:rsid w:val="002841D6"/>
    <w:rsid w:val="002842E7"/>
    <w:rsid w:val="00284328"/>
    <w:rsid w:val="002844D2"/>
    <w:rsid w:val="00284827"/>
    <w:rsid w:val="002849F3"/>
    <w:rsid w:val="00284CF6"/>
    <w:rsid w:val="00284E58"/>
    <w:rsid w:val="0028529E"/>
    <w:rsid w:val="00285533"/>
    <w:rsid w:val="00285ADA"/>
    <w:rsid w:val="00285BB9"/>
    <w:rsid w:val="00286047"/>
    <w:rsid w:val="00286326"/>
    <w:rsid w:val="0028650B"/>
    <w:rsid w:val="002865A8"/>
    <w:rsid w:val="002865FE"/>
    <w:rsid w:val="00286650"/>
    <w:rsid w:val="00286719"/>
    <w:rsid w:val="00286839"/>
    <w:rsid w:val="00286962"/>
    <w:rsid w:val="00286A0D"/>
    <w:rsid w:val="00286A8A"/>
    <w:rsid w:val="00286AC7"/>
    <w:rsid w:val="00286B2C"/>
    <w:rsid w:val="00286B8D"/>
    <w:rsid w:val="00286C1D"/>
    <w:rsid w:val="00286DCC"/>
    <w:rsid w:val="0028720B"/>
    <w:rsid w:val="002872EB"/>
    <w:rsid w:val="0028732A"/>
    <w:rsid w:val="0028752E"/>
    <w:rsid w:val="002876FC"/>
    <w:rsid w:val="002878AA"/>
    <w:rsid w:val="00287985"/>
    <w:rsid w:val="00287B41"/>
    <w:rsid w:val="00287DD4"/>
    <w:rsid w:val="00287DF2"/>
    <w:rsid w:val="0029011B"/>
    <w:rsid w:val="00290275"/>
    <w:rsid w:val="00290425"/>
    <w:rsid w:val="002904B7"/>
    <w:rsid w:val="00290726"/>
    <w:rsid w:val="00290921"/>
    <w:rsid w:val="00290BDB"/>
    <w:rsid w:val="00290D55"/>
    <w:rsid w:val="00290EB8"/>
    <w:rsid w:val="00290FA6"/>
    <w:rsid w:val="002910FE"/>
    <w:rsid w:val="00291138"/>
    <w:rsid w:val="002912AB"/>
    <w:rsid w:val="0029195B"/>
    <w:rsid w:val="00291A55"/>
    <w:rsid w:val="00291AAB"/>
    <w:rsid w:val="00291C3F"/>
    <w:rsid w:val="00291CF6"/>
    <w:rsid w:val="00291F51"/>
    <w:rsid w:val="00291FC9"/>
    <w:rsid w:val="00292076"/>
    <w:rsid w:val="0029212D"/>
    <w:rsid w:val="0029237F"/>
    <w:rsid w:val="00292434"/>
    <w:rsid w:val="002927DB"/>
    <w:rsid w:val="0029290F"/>
    <w:rsid w:val="002929F4"/>
    <w:rsid w:val="00292D4E"/>
    <w:rsid w:val="00292EA0"/>
    <w:rsid w:val="00293014"/>
    <w:rsid w:val="00293418"/>
    <w:rsid w:val="0029380C"/>
    <w:rsid w:val="002938EB"/>
    <w:rsid w:val="00293964"/>
    <w:rsid w:val="00293AB0"/>
    <w:rsid w:val="00293D19"/>
    <w:rsid w:val="00294138"/>
    <w:rsid w:val="00294387"/>
    <w:rsid w:val="00294A8F"/>
    <w:rsid w:val="00294A95"/>
    <w:rsid w:val="00295262"/>
    <w:rsid w:val="00295329"/>
    <w:rsid w:val="002953FC"/>
    <w:rsid w:val="002954A9"/>
    <w:rsid w:val="00295697"/>
    <w:rsid w:val="0029572F"/>
    <w:rsid w:val="002957EB"/>
    <w:rsid w:val="00295817"/>
    <w:rsid w:val="002958DD"/>
    <w:rsid w:val="00295C8C"/>
    <w:rsid w:val="00295C9D"/>
    <w:rsid w:val="00295E8A"/>
    <w:rsid w:val="00295F9E"/>
    <w:rsid w:val="0029603A"/>
    <w:rsid w:val="00296149"/>
    <w:rsid w:val="00296150"/>
    <w:rsid w:val="00296220"/>
    <w:rsid w:val="002963BB"/>
    <w:rsid w:val="00296452"/>
    <w:rsid w:val="0029652F"/>
    <w:rsid w:val="002967C8"/>
    <w:rsid w:val="00296815"/>
    <w:rsid w:val="002968D2"/>
    <w:rsid w:val="002968D8"/>
    <w:rsid w:val="00296C04"/>
    <w:rsid w:val="00296C87"/>
    <w:rsid w:val="00296D06"/>
    <w:rsid w:val="00296D99"/>
    <w:rsid w:val="00296E06"/>
    <w:rsid w:val="002970A5"/>
    <w:rsid w:val="0029727E"/>
    <w:rsid w:val="0029740C"/>
    <w:rsid w:val="0029768F"/>
    <w:rsid w:val="0029782F"/>
    <w:rsid w:val="002978A5"/>
    <w:rsid w:val="002978EE"/>
    <w:rsid w:val="00297DB1"/>
    <w:rsid w:val="00297EC5"/>
    <w:rsid w:val="00297F89"/>
    <w:rsid w:val="002A0014"/>
    <w:rsid w:val="002A00F0"/>
    <w:rsid w:val="002A0111"/>
    <w:rsid w:val="002A0112"/>
    <w:rsid w:val="002A01EF"/>
    <w:rsid w:val="002A0F0A"/>
    <w:rsid w:val="002A1166"/>
    <w:rsid w:val="002A1187"/>
    <w:rsid w:val="002A13A9"/>
    <w:rsid w:val="002A1449"/>
    <w:rsid w:val="002A1573"/>
    <w:rsid w:val="002A1593"/>
    <w:rsid w:val="002A160F"/>
    <w:rsid w:val="002A1D44"/>
    <w:rsid w:val="002A2111"/>
    <w:rsid w:val="002A2112"/>
    <w:rsid w:val="002A25FC"/>
    <w:rsid w:val="002A26E9"/>
    <w:rsid w:val="002A2801"/>
    <w:rsid w:val="002A2A67"/>
    <w:rsid w:val="002A2C10"/>
    <w:rsid w:val="002A2CDB"/>
    <w:rsid w:val="002A2E70"/>
    <w:rsid w:val="002A3170"/>
    <w:rsid w:val="002A31E1"/>
    <w:rsid w:val="002A33DA"/>
    <w:rsid w:val="002A350F"/>
    <w:rsid w:val="002A3570"/>
    <w:rsid w:val="002A358A"/>
    <w:rsid w:val="002A3612"/>
    <w:rsid w:val="002A36A6"/>
    <w:rsid w:val="002A3889"/>
    <w:rsid w:val="002A3901"/>
    <w:rsid w:val="002A3997"/>
    <w:rsid w:val="002A3B36"/>
    <w:rsid w:val="002A3B93"/>
    <w:rsid w:val="002A3C33"/>
    <w:rsid w:val="002A3C5B"/>
    <w:rsid w:val="002A3CB8"/>
    <w:rsid w:val="002A3F4C"/>
    <w:rsid w:val="002A4080"/>
    <w:rsid w:val="002A41CD"/>
    <w:rsid w:val="002A437A"/>
    <w:rsid w:val="002A4755"/>
    <w:rsid w:val="002A4788"/>
    <w:rsid w:val="002A4830"/>
    <w:rsid w:val="002A4982"/>
    <w:rsid w:val="002A4DC2"/>
    <w:rsid w:val="002A4DEE"/>
    <w:rsid w:val="002A4F0C"/>
    <w:rsid w:val="002A4FE0"/>
    <w:rsid w:val="002A50A1"/>
    <w:rsid w:val="002A50FD"/>
    <w:rsid w:val="002A52CF"/>
    <w:rsid w:val="002A5520"/>
    <w:rsid w:val="002A585F"/>
    <w:rsid w:val="002A58A3"/>
    <w:rsid w:val="002A58DA"/>
    <w:rsid w:val="002A5920"/>
    <w:rsid w:val="002A5A04"/>
    <w:rsid w:val="002A5BE8"/>
    <w:rsid w:val="002A5E79"/>
    <w:rsid w:val="002A5F56"/>
    <w:rsid w:val="002A630B"/>
    <w:rsid w:val="002A6404"/>
    <w:rsid w:val="002A64F2"/>
    <w:rsid w:val="002A64F4"/>
    <w:rsid w:val="002A6682"/>
    <w:rsid w:val="002A6A77"/>
    <w:rsid w:val="002A6ADF"/>
    <w:rsid w:val="002A70C2"/>
    <w:rsid w:val="002A7360"/>
    <w:rsid w:val="002A7381"/>
    <w:rsid w:val="002A74A2"/>
    <w:rsid w:val="002A76DE"/>
    <w:rsid w:val="002A78A8"/>
    <w:rsid w:val="002A7959"/>
    <w:rsid w:val="002A7B08"/>
    <w:rsid w:val="002A7BC7"/>
    <w:rsid w:val="002A7CFD"/>
    <w:rsid w:val="002A7E55"/>
    <w:rsid w:val="002B01A0"/>
    <w:rsid w:val="002B01A6"/>
    <w:rsid w:val="002B0B49"/>
    <w:rsid w:val="002B0B58"/>
    <w:rsid w:val="002B0C4B"/>
    <w:rsid w:val="002B0F65"/>
    <w:rsid w:val="002B150B"/>
    <w:rsid w:val="002B15A4"/>
    <w:rsid w:val="002B1793"/>
    <w:rsid w:val="002B181E"/>
    <w:rsid w:val="002B1823"/>
    <w:rsid w:val="002B1829"/>
    <w:rsid w:val="002B18B8"/>
    <w:rsid w:val="002B19C4"/>
    <w:rsid w:val="002B1E51"/>
    <w:rsid w:val="002B1E8C"/>
    <w:rsid w:val="002B1ECB"/>
    <w:rsid w:val="002B1FC4"/>
    <w:rsid w:val="002B2167"/>
    <w:rsid w:val="002B2246"/>
    <w:rsid w:val="002B23EB"/>
    <w:rsid w:val="002B2423"/>
    <w:rsid w:val="002B24DB"/>
    <w:rsid w:val="002B2CA4"/>
    <w:rsid w:val="002B2CD0"/>
    <w:rsid w:val="002B2E71"/>
    <w:rsid w:val="002B2F56"/>
    <w:rsid w:val="002B33CA"/>
    <w:rsid w:val="002B35AA"/>
    <w:rsid w:val="002B360D"/>
    <w:rsid w:val="002B360F"/>
    <w:rsid w:val="002B38DE"/>
    <w:rsid w:val="002B3999"/>
    <w:rsid w:val="002B39AB"/>
    <w:rsid w:val="002B39D4"/>
    <w:rsid w:val="002B3D16"/>
    <w:rsid w:val="002B408E"/>
    <w:rsid w:val="002B4522"/>
    <w:rsid w:val="002B45CE"/>
    <w:rsid w:val="002B4753"/>
    <w:rsid w:val="002B47FD"/>
    <w:rsid w:val="002B4838"/>
    <w:rsid w:val="002B4CC7"/>
    <w:rsid w:val="002B4E53"/>
    <w:rsid w:val="002B4E8F"/>
    <w:rsid w:val="002B4FD3"/>
    <w:rsid w:val="002B5252"/>
    <w:rsid w:val="002B533B"/>
    <w:rsid w:val="002B53AC"/>
    <w:rsid w:val="002B557A"/>
    <w:rsid w:val="002B5814"/>
    <w:rsid w:val="002B5B22"/>
    <w:rsid w:val="002B5F62"/>
    <w:rsid w:val="002B601E"/>
    <w:rsid w:val="002B60E6"/>
    <w:rsid w:val="002B6484"/>
    <w:rsid w:val="002B66FC"/>
    <w:rsid w:val="002B674D"/>
    <w:rsid w:val="002B6962"/>
    <w:rsid w:val="002B6987"/>
    <w:rsid w:val="002B6A5F"/>
    <w:rsid w:val="002B6B4A"/>
    <w:rsid w:val="002B6BF2"/>
    <w:rsid w:val="002B717F"/>
    <w:rsid w:val="002B7237"/>
    <w:rsid w:val="002B770B"/>
    <w:rsid w:val="002B7953"/>
    <w:rsid w:val="002B7AB1"/>
    <w:rsid w:val="002B7E12"/>
    <w:rsid w:val="002B7F17"/>
    <w:rsid w:val="002B7FA7"/>
    <w:rsid w:val="002C038D"/>
    <w:rsid w:val="002C050D"/>
    <w:rsid w:val="002C0625"/>
    <w:rsid w:val="002C0C20"/>
    <w:rsid w:val="002C0D75"/>
    <w:rsid w:val="002C0D88"/>
    <w:rsid w:val="002C0E96"/>
    <w:rsid w:val="002C0FE0"/>
    <w:rsid w:val="002C101A"/>
    <w:rsid w:val="002C12BA"/>
    <w:rsid w:val="002C141B"/>
    <w:rsid w:val="002C1509"/>
    <w:rsid w:val="002C1553"/>
    <w:rsid w:val="002C15F8"/>
    <w:rsid w:val="002C160C"/>
    <w:rsid w:val="002C167E"/>
    <w:rsid w:val="002C180F"/>
    <w:rsid w:val="002C1A43"/>
    <w:rsid w:val="002C1C11"/>
    <w:rsid w:val="002C1CE2"/>
    <w:rsid w:val="002C1D6B"/>
    <w:rsid w:val="002C1DBA"/>
    <w:rsid w:val="002C1DE7"/>
    <w:rsid w:val="002C1F8E"/>
    <w:rsid w:val="002C2029"/>
    <w:rsid w:val="002C208F"/>
    <w:rsid w:val="002C230F"/>
    <w:rsid w:val="002C243C"/>
    <w:rsid w:val="002C2486"/>
    <w:rsid w:val="002C2646"/>
    <w:rsid w:val="002C27C7"/>
    <w:rsid w:val="002C284D"/>
    <w:rsid w:val="002C294A"/>
    <w:rsid w:val="002C2BCB"/>
    <w:rsid w:val="002C2C36"/>
    <w:rsid w:val="002C2C96"/>
    <w:rsid w:val="002C2CFE"/>
    <w:rsid w:val="002C2FD3"/>
    <w:rsid w:val="002C3423"/>
    <w:rsid w:val="002C3463"/>
    <w:rsid w:val="002C3612"/>
    <w:rsid w:val="002C3A54"/>
    <w:rsid w:val="002C3B74"/>
    <w:rsid w:val="002C3D33"/>
    <w:rsid w:val="002C402A"/>
    <w:rsid w:val="002C405D"/>
    <w:rsid w:val="002C40A1"/>
    <w:rsid w:val="002C4202"/>
    <w:rsid w:val="002C445B"/>
    <w:rsid w:val="002C4593"/>
    <w:rsid w:val="002C45D7"/>
    <w:rsid w:val="002C45EB"/>
    <w:rsid w:val="002C46BB"/>
    <w:rsid w:val="002C4901"/>
    <w:rsid w:val="002C4A52"/>
    <w:rsid w:val="002C4B1B"/>
    <w:rsid w:val="002C4B73"/>
    <w:rsid w:val="002C4D05"/>
    <w:rsid w:val="002C4D44"/>
    <w:rsid w:val="002C4FA1"/>
    <w:rsid w:val="002C50E7"/>
    <w:rsid w:val="002C5142"/>
    <w:rsid w:val="002C51A1"/>
    <w:rsid w:val="002C51D5"/>
    <w:rsid w:val="002C55B2"/>
    <w:rsid w:val="002C5645"/>
    <w:rsid w:val="002C58AC"/>
    <w:rsid w:val="002C58E0"/>
    <w:rsid w:val="002C5E0D"/>
    <w:rsid w:val="002C6025"/>
    <w:rsid w:val="002C62D9"/>
    <w:rsid w:val="002C6788"/>
    <w:rsid w:val="002C6E1F"/>
    <w:rsid w:val="002C6FB7"/>
    <w:rsid w:val="002C7115"/>
    <w:rsid w:val="002C72EE"/>
    <w:rsid w:val="002C7346"/>
    <w:rsid w:val="002C756E"/>
    <w:rsid w:val="002C7609"/>
    <w:rsid w:val="002C76C4"/>
    <w:rsid w:val="002C7A27"/>
    <w:rsid w:val="002C7A41"/>
    <w:rsid w:val="002C7B05"/>
    <w:rsid w:val="002C7DDA"/>
    <w:rsid w:val="002D0025"/>
    <w:rsid w:val="002D04A6"/>
    <w:rsid w:val="002D07FE"/>
    <w:rsid w:val="002D0842"/>
    <w:rsid w:val="002D0868"/>
    <w:rsid w:val="002D0960"/>
    <w:rsid w:val="002D0C34"/>
    <w:rsid w:val="002D0E72"/>
    <w:rsid w:val="002D12C0"/>
    <w:rsid w:val="002D13C4"/>
    <w:rsid w:val="002D196F"/>
    <w:rsid w:val="002D1C4E"/>
    <w:rsid w:val="002D1DA7"/>
    <w:rsid w:val="002D1ED6"/>
    <w:rsid w:val="002D1F1F"/>
    <w:rsid w:val="002D1F6E"/>
    <w:rsid w:val="002D1FA5"/>
    <w:rsid w:val="002D219C"/>
    <w:rsid w:val="002D2278"/>
    <w:rsid w:val="002D2287"/>
    <w:rsid w:val="002D2357"/>
    <w:rsid w:val="002D2526"/>
    <w:rsid w:val="002D2573"/>
    <w:rsid w:val="002D2584"/>
    <w:rsid w:val="002D2D98"/>
    <w:rsid w:val="002D2E15"/>
    <w:rsid w:val="002D3059"/>
    <w:rsid w:val="002D305E"/>
    <w:rsid w:val="002D323E"/>
    <w:rsid w:val="002D3403"/>
    <w:rsid w:val="002D39C8"/>
    <w:rsid w:val="002D3AF8"/>
    <w:rsid w:val="002D3B98"/>
    <w:rsid w:val="002D3C6F"/>
    <w:rsid w:val="002D3C86"/>
    <w:rsid w:val="002D3EB2"/>
    <w:rsid w:val="002D3F61"/>
    <w:rsid w:val="002D406F"/>
    <w:rsid w:val="002D43BE"/>
    <w:rsid w:val="002D44E6"/>
    <w:rsid w:val="002D45BF"/>
    <w:rsid w:val="002D488C"/>
    <w:rsid w:val="002D495F"/>
    <w:rsid w:val="002D4AA5"/>
    <w:rsid w:val="002D4B0F"/>
    <w:rsid w:val="002D4B9F"/>
    <w:rsid w:val="002D4DCD"/>
    <w:rsid w:val="002D4DDA"/>
    <w:rsid w:val="002D506A"/>
    <w:rsid w:val="002D50BF"/>
    <w:rsid w:val="002D516A"/>
    <w:rsid w:val="002D5439"/>
    <w:rsid w:val="002D55B3"/>
    <w:rsid w:val="002D56E6"/>
    <w:rsid w:val="002D5725"/>
    <w:rsid w:val="002D58DF"/>
    <w:rsid w:val="002D59C0"/>
    <w:rsid w:val="002D5B3C"/>
    <w:rsid w:val="002D5BCE"/>
    <w:rsid w:val="002D5E57"/>
    <w:rsid w:val="002D5F95"/>
    <w:rsid w:val="002D600B"/>
    <w:rsid w:val="002D608E"/>
    <w:rsid w:val="002D60D5"/>
    <w:rsid w:val="002D60F4"/>
    <w:rsid w:val="002D6251"/>
    <w:rsid w:val="002D635E"/>
    <w:rsid w:val="002D64DC"/>
    <w:rsid w:val="002D64EE"/>
    <w:rsid w:val="002D65EF"/>
    <w:rsid w:val="002D6736"/>
    <w:rsid w:val="002D67AD"/>
    <w:rsid w:val="002D682C"/>
    <w:rsid w:val="002D695B"/>
    <w:rsid w:val="002D6C45"/>
    <w:rsid w:val="002D6D4A"/>
    <w:rsid w:val="002D6E24"/>
    <w:rsid w:val="002D723F"/>
    <w:rsid w:val="002D77EC"/>
    <w:rsid w:val="002D7A2E"/>
    <w:rsid w:val="002D7BC4"/>
    <w:rsid w:val="002D7BD1"/>
    <w:rsid w:val="002D7BDC"/>
    <w:rsid w:val="002D7BFC"/>
    <w:rsid w:val="002D7EE1"/>
    <w:rsid w:val="002D7FFB"/>
    <w:rsid w:val="002E0047"/>
    <w:rsid w:val="002E007E"/>
    <w:rsid w:val="002E0174"/>
    <w:rsid w:val="002E02BB"/>
    <w:rsid w:val="002E05FE"/>
    <w:rsid w:val="002E0756"/>
    <w:rsid w:val="002E07FC"/>
    <w:rsid w:val="002E081F"/>
    <w:rsid w:val="002E094B"/>
    <w:rsid w:val="002E0AC8"/>
    <w:rsid w:val="002E0F8B"/>
    <w:rsid w:val="002E102C"/>
    <w:rsid w:val="002E1030"/>
    <w:rsid w:val="002E117F"/>
    <w:rsid w:val="002E122B"/>
    <w:rsid w:val="002E128D"/>
    <w:rsid w:val="002E13E3"/>
    <w:rsid w:val="002E15C8"/>
    <w:rsid w:val="002E1804"/>
    <w:rsid w:val="002E19A4"/>
    <w:rsid w:val="002E1A32"/>
    <w:rsid w:val="002E1AD6"/>
    <w:rsid w:val="002E1AF2"/>
    <w:rsid w:val="002E1B74"/>
    <w:rsid w:val="002E1C7A"/>
    <w:rsid w:val="002E1C89"/>
    <w:rsid w:val="002E1FC2"/>
    <w:rsid w:val="002E2169"/>
    <w:rsid w:val="002E22B2"/>
    <w:rsid w:val="002E2352"/>
    <w:rsid w:val="002E28D9"/>
    <w:rsid w:val="002E2A13"/>
    <w:rsid w:val="002E2B97"/>
    <w:rsid w:val="002E2B9E"/>
    <w:rsid w:val="002E2B9F"/>
    <w:rsid w:val="002E2C26"/>
    <w:rsid w:val="002E2EE9"/>
    <w:rsid w:val="002E331C"/>
    <w:rsid w:val="002E33A0"/>
    <w:rsid w:val="002E33F5"/>
    <w:rsid w:val="002E3406"/>
    <w:rsid w:val="002E379F"/>
    <w:rsid w:val="002E37F9"/>
    <w:rsid w:val="002E39D4"/>
    <w:rsid w:val="002E3CB3"/>
    <w:rsid w:val="002E3D7B"/>
    <w:rsid w:val="002E3F54"/>
    <w:rsid w:val="002E40A4"/>
    <w:rsid w:val="002E455D"/>
    <w:rsid w:val="002E45CA"/>
    <w:rsid w:val="002E4635"/>
    <w:rsid w:val="002E4701"/>
    <w:rsid w:val="002E48A8"/>
    <w:rsid w:val="002E4AE3"/>
    <w:rsid w:val="002E4B39"/>
    <w:rsid w:val="002E4B67"/>
    <w:rsid w:val="002E4B6B"/>
    <w:rsid w:val="002E4C5F"/>
    <w:rsid w:val="002E4CEB"/>
    <w:rsid w:val="002E4ED7"/>
    <w:rsid w:val="002E51C2"/>
    <w:rsid w:val="002E5235"/>
    <w:rsid w:val="002E52A1"/>
    <w:rsid w:val="002E5606"/>
    <w:rsid w:val="002E56CB"/>
    <w:rsid w:val="002E5882"/>
    <w:rsid w:val="002E5C8B"/>
    <w:rsid w:val="002E5CD4"/>
    <w:rsid w:val="002E5DD6"/>
    <w:rsid w:val="002E5E0A"/>
    <w:rsid w:val="002E5F53"/>
    <w:rsid w:val="002E600B"/>
    <w:rsid w:val="002E6382"/>
    <w:rsid w:val="002E648D"/>
    <w:rsid w:val="002E6723"/>
    <w:rsid w:val="002E6788"/>
    <w:rsid w:val="002E6930"/>
    <w:rsid w:val="002E69CE"/>
    <w:rsid w:val="002E6A78"/>
    <w:rsid w:val="002E6AE6"/>
    <w:rsid w:val="002E6BF7"/>
    <w:rsid w:val="002E6D63"/>
    <w:rsid w:val="002E6D99"/>
    <w:rsid w:val="002E6E42"/>
    <w:rsid w:val="002E6FB4"/>
    <w:rsid w:val="002E70B2"/>
    <w:rsid w:val="002E72D8"/>
    <w:rsid w:val="002E7341"/>
    <w:rsid w:val="002E736B"/>
    <w:rsid w:val="002E7529"/>
    <w:rsid w:val="002E7620"/>
    <w:rsid w:val="002E76AD"/>
    <w:rsid w:val="002E76B8"/>
    <w:rsid w:val="002E7748"/>
    <w:rsid w:val="002E7875"/>
    <w:rsid w:val="002E7994"/>
    <w:rsid w:val="002E7A05"/>
    <w:rsid w:val="002E7BF5"/>
    <w:rsid w:val="002E7C4F"/>
    <w:rsid w:val="002F0140"/>
    <w:rsid w:val="002F04B2"/>
    <w:rsid w:val="002F0BA4"/>
    <w:rsid w:val="002F0CEF"/>
    <w:rsid w:val="002F0DBF"/>
    <w:rsid w:val="002F1003"/>
    <w:rsid w:val="002F10F7"/>
    <w:rsid w:val="002F15BB"/>
    <w:rsid w:val="002F1966"/>
    <w:rsid w:val="002F197D"/>
    <w:rsid w:val="002F19C6"/>
    <w:rsid w:val="002F19F5"/>
    <w:rsid w:val="002F1D5A"/>
    <w:rsid w:val="002F2030"/>
    <w:rsid w:val="002F20E2"/>
    <w:rsid w:val="002F2114"/>
    <w:rsid w:val="002F25D3"/>
    <w:rsid w:val="002F2622"/>
    <w:rsid w:val="002F27EA"/>
    <w:rsid w:val="002F2C34"/>
    <w:rsid w:val="002F2C93"/>
    <w:rsid w:val="002F2CE7"/>
    <w:rsid w:val="002F2D3A"/>
    <w:rsid w:val="002F2D9D"/>
    <w:rsid w:val="002F2E2B"/>
    <w:rsid w:val="002F2FE0"/>
    <w:rsid w:val="002F34E1"/>
    <w:rsid w:val="002F3517"/>
    <w:rsid w:val="002F39C2"/>
    <w:rsid w:val="002F3A02"/>
    <w:rsid w:val="002F3A37"/>
    <w:rsid w:val="002F3DE5"/>
    <w:rsid w:val="002F3F6C"/>
    <w:rsid w:val="002F4059"/>
    <w:rsid w:val="002F44CF"/>
    <w:rsid w:val="002F44FF"/>
    <w:rsid w:val="002F462D"/>
    <w:rsid w:val="002F4694"/>
    <w:rsid w:val="002F469E"/>
    <w:rsid w:val="002F471C"/>
    <w:rsid w:val="002F47EA"/>
    <w:rsid w:val="002F4901"/>
    <w:rsid w:val="002F4A27"/>
    <w:rsid w:val="002F4AD4"/>
    <w:rsid w:val="002F4F7C"/>
    <w:rsid w:val="002F5112"/>
    <w:rsid w:val="002F5184"/>
    <w:rsid w:val="002F528C"/>
    <w:rsid w:val="002F5844"/>
    <w:rsid w:val="002F5A3A"/>
    <w:rsid w:val="002F5F14"/>
    <w:rsid w:val="002F6053"/>
    <w:rsid w:val="002F6183"/>
    <w:rsid w:val="002F63A4"/>
    <w:rsid w:val="002F63FF"/>
    <w:rsid w:val="002F655C"/>
    <w:rsid w:val="002F67D0"/>
    <w:rsid w:val="002F68AF"/>
    <w:rsid w:val="002F69DA"/>
    <w:rsid w:val="002F6A35"/>
    <w:rsid w:val="002F6C37"/>
    <w:rsid w:val="002F6DE2"/>
    <w:rsid w:val="002F6E88"/>
    <w:rsid w:val="002F6FED"/>
    <w:rsid w:val="002F7823"/>
    <w:rsid w:val="002F785E"/>
    <w:rsid w:val="002F7899"/>
    <w:rsid w:val="002F7C47"/>
    <w:rsid w:val="002F7CAD"/>
    <w:rsid w:val="002F7F5F"/>
    <w:rsid w:val="002F7F9D"/>
    <w:rsid w:val="003000D6"/>
    <w:rsid w:val="003001DA"/>
    <w:rsid w:val="00300375"/>
    <w:rsid w:val="00300396"/>
    <w:rsid w:val="00300631"/>
    <w:rsid w:val="00300799"/>
    <w:rsid w:val="0030085A"/>
    <w:rsid w:val="00300A45"/>
    <w:rsid w:val="00300C34"/>
    <w:rsid w:val="00300CB5"/>
    <w:rsid w:val="00300D94"/>
    <w:rsid w:val="00300E60"/>
    <w:rsid w:val="00300E72"/>
    <w:rsid w:val="0030153D"/>
    <w:rsid w:val="0030156D"/>
    <w:rsid w:val="003015AC"/>
    <w:rsid w:val="00301733"/>
    <w:rsid w:val="0030182C"/>
    <w:rsid w:val="00301A1C"/>
    <w:rsid w:val="00301B41"/>
    <w:rsid w:val="00301C68"/>
    <w:rsid w:val="00301DD2"/>
    <w:rsid w:val="003021F3"/>
    <w:rsid w:val="0030234B"/>
    <w:rsid w:val="003024B3"/>
    <w:rsid w:val="0030252B"/>
    <w:rsid w:val="00302781"/>
    <w:rsid w:val="003027D4"/>
    <w:rsid w:val="003029C8"/>
    <w:rsid w:val="00302BCD"/>
    <w:rsid w:val="00303175"/>
    <w:rsid w:val="0030329B"/>
    <w:rsid w:val="0030360A"/>
    <w:rsid w:val="003036B2"/>
    <w:rsid w:val="003036CA"/>
    <w:rsid w:val="00303791"/>
    <w:rsid w:val="00303975"/>
    <w:rsid w:val="00303A4F"/>
    <w:rsid w:val="00303B9D"/>
    <w:rsid w:val="003040CE"/>
    <w:rsid w:val="003043D0"/>
    <w:rsid w:val="003044A7"/>
    <w:rsid w:val="003045D1"/>
    <w:rsid w:val="00304646"/>
    <w:rsid w:val="00304773"/>
    <w:rsid w:val="003047CB"/>
    <w:rsid w:val="003047E3"/>
    <w:rsid w:val="003048CD"/>
    <w:rsid w:val="003049E8"/>
    <w:rsid w:val="00304DF7"/>
    <w:rsid w:val="00304FF3"/>
    <w:rsid w:val="00305185"/>
    <w:rsid w:val="00305382"/>
    <w:rsid w:val="00305831"/>
    <w:rsid w:val="00305B0A"/>
    <w:rsid w:val="00305C9E"/>
    <w:rsid w:val="00305CDE"/>
    <w:rsid w:val="00305E1D"/>
    <w:rsid w:val="00305E40"/>
    <w:rsid w:val="00305E45"/>
    <w:rsid w:val="0030609B"/>
    <w:rsid w:val="003065FC"/>
    <w:rsid w:val="00306668"/>
    <w:rsid w:val="00306808"/>
    <w:rsid w:val="003068CF"/>
    <w:rsid w:val="00306B42"/>
    <w:rsid w:val="00306BEF"/>
    <w:rsid w:val="00306F34"/>
    <w:rsid w:val="00307019"/>
    <w:rsid w:val="00307063"/>
    <w:rsid w:val="003070D7"/>
    <w:rsid w:val="003070E8"/>
    <w:rsid w:val="0030754D"/>
    <w:rsid w:val="00307611"/>
    <w:rsid w:val="00307787"/>
    <w:rsid w:val="0030780C"/>
    <w:rsid w:val="00307869"/>
    <w:rsid w:val="00307E61"/>
    <w:rsid w:val="00307FA7"/>
    <w:rsid w:val="003101C2"/>
    <w:rsid w:val="00310303"/>
    <w:rsid w:val="003106A3"/>
    <w:rsid w:val="00310776"/>
    <w:rsid w:val="003107F8"/>
    <w:rsid w:val="00310894"/>
    <w:rsid w:val="003108C9"/>
    <w:rsid w:val="00310DBC"/>
    <w:rsid w:val="00310ED6"/>
    <w:rsid w:val="00310F55"/>
    <w:rsid w:val="00311108"/>
    <w:rsid w:val="0031177F"/>
    <w:rsid w:val="00311975"/>
    <w:rsid w:val="00311CB3"/>
    <w:rsid w:val="00311CFC"/>
    <w:rsid w:val="00311E67"/>
    <w:rsid w:val="003124D6"/>
    <w:rsid w:val="003124FE"/>
    <w:rsid w:val="003126CD"/>
    <w:rsid w:val="0031273E"/>
    <w:rsid w:val="00312AB9"/>
    <w:rsid w:val="00312C19"/>
    <w:rsid w:val="00312C59"/>
    <w:rsid w:val="00312CB0"/>
    <w:rsid w:val="00312E0D"/>
    <w:rsid w:val="00312E3B"/>
    <w:rsid w:val="00313158"/>
    <w:rsid w:val="0031329C"/>
    <w:rsid w:val="003132E9"/>
    <w:rsid w:val="00313723"/>
    <w:rsid w:val="0031374E"/>
    <w:rsid w:val="00313950"/>
    <w:rsid w:val="00313999"/>
    <w:rsid w:val="003139B3"/>
    <w:rsid w:val="00313BFE"/>
    <w:rsid w:val="00313FB6"/>
    <w:rsid w:val="0031408F"/>
    <w:rsid w:val="0031410E"/>
    <w:rsid w:val="003144C3"/>
    <w:rsid w:val="0031467A"/>
    <w:rsid w:val="003146E9"/>
    <w:rsid w:val="00314A98"/>
    <w:rsid w:val="00314C7B"/>
    <w:rsid w:val="00314E7F"/>
    <w:rsid w:val="00314EB0"/>
    <w:rsid w:val="0031505A"/>
    <w:rsid w:val="0031518B"/>
    <w:rsid w:val="003151E8"/>
    <w:rsid w:val="00315352"/>
    <w:rsid w:val="003154A9"/>
    <w:rsid w:val="00315953"/>
    <w:rsid w:val="00315C1E"/>
    <w:rsid w:val="00315DD8"/>
    <w:rsid w:val="00315E37"/>
    <w:rsid w:val="00315F4F"/>
    <w:rsid w:val="00316018"/>
    <w:rsid w:val="00316949"/>
    <w:rsid w:val="0031695E"/>
    <w:rsid w:val="00316A7C"/>
    <w:rsid w:val="00316B1C"/>
    <w:rsid w:val="00316BA1"/>
    <w:rsid w:val="00316C69"/>
    <w:rsid w:val="00316CE0"/>
    <w:rsid w:val="00316E92"/>
    <w:rsid w:val="00316EA3"/>
    <w:rsid w:val="00316F59"/>
    <w:rsid w:val="00316F9C"/>
    <w:rsid w:val="00317067"/>
    <w:rsid w:val="003170FA"/>
    <w:rsid w:val="003176C1"/>
    <w:rsid w:val="0031795E"/>
    <w:rsid w:val="00317CB2"/>
    <w:rsid w:val="00317CCA"/>
    <w:rsid w:val="00317EF7"/>
    <w:rsid w:val="00317F36"/>
    <w:rsid w:val="003201AA"/>
    <w:rsid w:val="00320308"/>
    <w:rsid w:val="00320752"/>
    <w:rsid w:val="00320893"/>
    <w:rsid w:val="00320916"/>
    <w:rsid w:val="0032091E"/>
    <w:rsid w:val="00320D55"/>
    <w:rsid w:val="00320DE7"/>
    <w:rsid w:val="00320F91"/>
    <w:rsid w:val="00321297"/>
    <w:rsid w:val="00321722"/>
    <w:rsid w:val="00321742"/>
    <w:rsid w:val="0032191A"/>
    <w:rsid w:val="0032199B"/>
    <w:rsid w:val="00321AB6"/>
    <w:rsid w:val="003223BD"/>
    <w:rsid w:val="0032256E"/>
    <w:rsid w:val="003229F9"/>
    <w:rsid w:val="00322CBB"/>
    <w:rsid w:val="00322CFA"/>
    <w:rsid w:val="00322D4F"/>
    <w:rsid w:val="00322D5F"/>
    <w:rsid w:val="00322E97"/>
    <w:rsid w:val="00322F0C"/>
    <w:rsid w:val="0032343E"/>
    <w:rsid w:val="00323548"/>
    <w:rsid w:val="003235CC"/>
    <w:rsid w:val="003235EE"/>
    <w:rsid w:val="00323697"/>
    <w:rsid w:val="003236E0"/>
    <w:rsid w:val="0032372D"/>
    <w:rsid w:val="00323A3B"/>
    <w:rsid w:val="00323AA2"/>
    <w:rsid w:val="00323B50"/>
    <w:rsid w:val="00323CDE"/>
    <w:rsid w:val="00323DB1"/>
    <w:rsid w:val="00323DB7"/>
    <w:rsid w:val="00323DCF"/>
    <w:rsid w:val="00323E8F"/>
    <w:rsid w:val="00323FD3"/>
    <w:rsid w:val="0032429C"/>
    <w:rsid w:val="003242C1"/>
    <w:rsid w:val="003242DD"/>
    <w:rsid w:val="0032443B"/>
    <w:rsid w:val="003245FB"/>
    <w:rsid w:val="0032469B"/>
    <w:rsid w:val="0032486C"/>
    <w:rsid w:val="003248DC"/>
    <w:rsid w:val="003249FB"/>
    <w:rsid w:val="00324D29"/>
    <w:rsid w:val="00324F97"/>
    <w:rsid w:val="00325309"/>
    <w:rsid w:val="00325376"/>
    <w:rsid w:val="003254E5"/>
    <w:rsid w:val="003257BB"/>
    <w:rsid w:val="0032592F"/>
    <w:rsid w:val="00325950"/>
    <w:rsid w:val="00325B48"/>
    <w:rsid w:val="00325CD9"/>
    <w:rsid w:val="00325D57"/>
    <w:rsid w:val="003260F1"/>
    <w:rsid w:val="00326103"/>
    <w:rsid w:val="003261CB"/>
    <w:rsid w:val="00326436"/>
    <w:rsid w:val="0032646E"/>
    <w:rsid w:val="00326792"/>
    <w:rsid w:val="003267DD"/>
    <w:rsid w:val="00326CDD"/>
    <w:rsid w:val="003271F8"/>
    <w:rsid w:val="00327215"/>
    <w:rsid w:val="00327327"/>
    <w:rsid w:val="0032749A"/>
    <w:rsid w:val="003277B1"/>
    <w:rsid w:val="003277DE"/>
    <w:rsid w:val="0032787F"/>
    <w:rsid w:val="00327A25"/>
    <w:rsid w:val="00327C11"/>
    <w:rsid w:val="00327D50"/>
    <w:rsid w:val="003306AD"/>
    <w:rsid w:val="00330716"/>
    <w:rsid w:val="0033073C"/>
    <w:rsid w:val="00330796"/>
    <w:rsid w:val="0033097C"/>
    <w:rsid w:val="003309A3"/>
    <w:rsid w:val="00330A24"/>
    <w:rsid w:val="00330D83"/>
    <w:rsid w:val="0033113F"/>
    <w:rsid w:val="00331423"/>
    <w:rsid w:val="00331C5F"/>
    <w:rsid w:val="00331DDB"/>
    <w:rsid w:val="00331F4E"/>
    <w:rsid w:val="00331FBC"/>
    <w:rsid w:val="003322D7"/>
    <w:rsid w:val="003324B5"/>
    <w:rsid w:val="00332793"/>
    <w:rsid w:val="00332806"/>
    <w:rsid w:val="003328B7"/>
    <w:rsid w:val="00332B08"/>
    <w:rsid w:val="00332BDE"/>
    <w:rsid w:val="00332E59"/>
    <w:rsid w:val="00332FFC"/>
    <w:rsid w:val="003331CF"/>
    <w:rsid w:val="0033333A"/>
    <w:rsid w:val="00333511"/>
    <w:rsid w:val="003335D7"/>
    <w:rsid w:val="00333952"/>
    <w:rsid w:val="00333ABB"/>
    <w:rsid w:val="00333BB0"/>
    <w:rsid w:val="00333D4F"/>
    <w:rsid w:val="00333ECC"/>
    <w:rsid w:val="00333F55"/>
    <w:rsid w:val="00333F63"/>
    <w:rsid w:val="00334241"/>
    <w:rsid w:val="0033432A"/>
    <w:rsid w:val="0033448D"/>
    <w:rsid w:val="003344BF"/>
    <w:rsid w:val="003345AE"/>
    <w:rsid w:val="003347B7"/>
    <w:rsid w:val="003347CE"/>
    <w:rsid w:val="00334A2D"/>
    <w:rsid w:val="00334CC4"/>
    <w:rsid w:val="00334D4A"/>
    <w:rsid w:val="00335086"/>
    <w:rsid w:val="003350DB"/>
    <w:rsid w:val="0033511B"/>
    <w:rsid w:val="003351BB"/>
    <w:rsid w:val="00335871"/>
    <w:rsid w:val="00335A6B"/>
    <w:rsid w:val="00335BEE"/>
    <w:rsid w:val="00335C86"/>
    <w:rsid w:val="00335D19"/>
    <w:rsid w:val="00335DBB"/>
    <w:rsid w:val="003361B9"/>
    <w:rsid w:val="00336498"/>
    <w:rsid w:val="003364AB"/>
    <w:rsid w:val="003364F3"/>
    <w:rsid w:val="00336819"/>
    <w:rsid w:val="00336880"/>
    <w:rsid w:val="003368E3"/>
    <w:rsid w:val="00336A64"/>
    <w:rsid w:val="00336BEC"/>
    <w:rsid w:val="00336D20"/>
    <w:rsid w:val="00336DE5"/>
    <w:rsid w:val="00336E2F"/>
    <w:rsid w:val="00336E91"/>
    <w:rsid w:val="00336EDC"/>
    <w:rsid w:val="00336FF9"/>
    <w:rsid w:val="003370EF"/>
    <w:rsid w:val="00337151"/>
    <w:rsid w:val="00337187"/>
    <w:rsid w:val="003373B3"/>
    <w:rsid w:val="00337569"/>
    <w:rsid w:val="003379F1"/>
    <w:rsid w:val="00337DF3"/>
    <w:rsid w:val="00337E54"/>
    <w:rsid w:val="00337F11"/>
    <w:rsid w:val="00337FF3"/>
    <w:rsid w:val="00337FFE"/>
    <w:rsid w:val="0034002D"/>
    <w:rsid w:val="0034007B"/>
    <w:rsid w:val="003404EC"/>
    <w:rsid w:val="00340725"/>
    <w:rsid w:val="0034095A"/>
    <w:rsid w:val="00340BAC"/>
    <w:rsid w:val="00340CEC"/>
    <w:rsid w:val="00340F0B"/>
    <w:rsid w:val="00340FA9"/>
    <w:rsid w:val="0034102B"/>
    <w:rsid w:val="00341148"/>
    <w:rsid w:val="0034128A"/>
    <w:rsid w:val="003413E7"/>
    <w:rsid w:val="003418B2"/>
    <w:rsid w:val="003419B6"/>
    <w:rsid w:val="003419DA"/>
    <w:rsid w:val="00341B2F"/>
    <w:rsid w:val="00341C71"/>
    <w:rsid w:val="00341D26"/>
    <w:rsid w:val="00341D53"/>
    <w:rsid w:val="00341F5B"/>
    <w:rsid w:val="003422E6"/>
    <w:rsid w:val="003424C7"/>
    <w:rsid w:val="00342943"/>
    <w:rsid w:val="00342A50"/>
    <w:rsid w:val="00342C7F"/>
    <w:rsid w:val="0034312C"/>
    <w:rsid w:val="0034319C"/>
    <w:rsid w:val="003432D2"/>
    <w:rsid w:val="003433F0"/>
    <w:rsid w:val="0034395B"/>
    <w:rsid w:val="00343CD5"/>
    <w:rsid w:val="00343CE2"/>
    <w:rsid w:val="00343D11"/>
    <w:rsid w:val="00343D80"/>
    <w:rsid w:val="00343E93"/>
    <w:rsid w:val="00344223"/>
    <w:rsid w:val="0034437F"/>
    <w:rsid w:val="00344404"/>
    <w:rsid w:val="00344447"/>
    <w:rsid w:val="00344550"/>
    <w:rsid w:val="003445E5"/>
    <w:rsid w:val="00344BBB"/>
    <w:rsid w:val="00344C1A"/>
    <w:rsid w:val="00344E7D"/>
    <w:rsid w:val="00345157"/>
    <w:rsid w:val="003451B3"/>
    <w:rsid w:val="003451F2"/>
    <w:rsid w:val="0034530C"/>
    <w:rsid w:val="003453F8"/>
    <w:rsid w:val="0034554F"/>
    <w:rsid w:val="00345759"/>
    <w:rsid w:val="0034597F"/>
    <w:rsid w:val="00345BA7"/>
    <w:rsid w:val="00345CDB"/>
    <w:rsid w:val="003460B6"/>
    <w:rsid w:val="003462AA"/>
    <w:rsid w:val="00346302"/>
    <w:rsid w:val="0034643E"/>
    <w:rsid w:val="00346622"/>
    <w:rsid w:val="003467F2"/>
    <w:rsid w:val="00346ABE"/>
    <w:rsid w:val="00346CD2"/>
    <w:rsid w:val="00346F27"/>
    <w:rsid w:val="00347117"/>
    <w:rsid w:val="003471BE"/>
    <w:rsid w:val="0034751C"/>
    <w:rsid w:val="00347895"/>
    <w:rsid w:val="003478DA"/>
    <w:rsid w:val="00347A24"/>
    <w:rsid w:val="00347B01"/>
    <w:rsid w:val="00347C86"/>
    <w:rsid w:val="00347DBA"/>
    <w:rsid w:val="00347FC3"/>
    <w:rsid w:val="00350130"/>
    <w:rsid w:val="00350141"/>
    <w:rsid w:val="00350385"/>
    <w:rsid w:val="0035048C"/>
    <w:rsid w:val="0035057E"/>
    <w:rsid w:val="00350751"/>
    <w:rsid w:val="0035090F"/>
    <w:rsid w:val="00350C60"/>
    <w:rsid w:val="00350EE8"/>
    <w:rsid w:val="00350F7B"/>
    <w:rsid w:val="00351493"/>
    <w:rsid w:val="0035153E"/>
    <w:rsid w:val="003516F4"/>
    <w:rsid w:val="0035194F"/>
    <w:rsid w:val="00351960"/>
    <w:rsid w:val="003519D5"/>
    <w:rsid w:val="00351ADB"/>
    <w:rsid w:val="00351B8F"/>
    <w:rsid w:val="00351E0F"/>
    <w:rsid w:val="00351E9F"/>
    <w:rsid w:val="0035204E"/>
    <w:rsid w:val="00352073"/>
    <w:rsid w:val="00352346"/>
    <w:rsid w:val="00352363"/>
    <w:rsid w:val="00352440"/>
    <w:rsid w:val="0035249E"/>
    <w:rsid w:val="00352537"/>
    <w:rsid w:val="0035291F"/>
    <w:rsid w:val="00352A0F"/>
    <w:rsid w:val="00352B9B"/>
    <w:rsid w:val="00352C52"/>
    <w:rsid w:val="00352C6E"/>
    <w:rsid w:val="00352E68"/>
    <w:rsid w:val="0035326F"/>
    <w:rsid w:val="00353273"/>
    <w:rsid w:val="0035333E"/>
    <w:rsid w:val="00353604"/>
    <w:rsid w:val="003536FA"/>
    <w:rsid w:val="00353731"/>
    <w:rsid w:val="0035390D"/>
    <w:rsid w:val="0035393B"/>
    <w:rsid w:val="00353A71"/>
    <w:rsid w:val="00353B5D"/>
    <w:rsid w:val="00353C9B"/>
    <w:rsid w:val="00353EBB"/>
    <w:rsid w:val="00353FD1"/>
    <w:rsid w:val="00354295"/>
    <w:rsid w:val="0035429B"/>
    <w:rsid w:val="00354844"/>
    <w:rsid w:val="0035485F"/>
    <w:rsid w:val="00354875"/>
    <w:rsid w:val="0035492F"/>
    <w:rsid w:val="003549B7"/>
    <w:rsid w:val="00354A43"/>
    <w:rsid w:val="00354B5B"/>
    <w:rsid w:val="00354D24"/>
    <w:rsid w:val="00354DCD"/>
    <w:rsid w:val="00354E3B"/>
    <w:rsid w:val="00354EEB"/>
    <w:rsid w:val="00355060"/>
    <w:rsid w:val="003550A0"/>
    <w:rsid w:val="003554B5"/>
    <w:rsid w:val="003556C5"/>
    <w:rsid w:val="0035596A"/>
    <w:rsid w:val="00355ADD"/>
    <w:rsid w:val="00355D27"/>
    <w:rsid w:val="00355FFB"/>
    <w:rsid w:val="0035614B"/>
    <w:rsid w:val="0035617B"/>
    <w:rsid w:val="00356247"/>
    <w:rsid w:val="003562B6"/>
    <w:rsid w:val="003563E4"/>
    <w:rsid w:val="003566D1"/>
    <w:rsid w:val="00356701"/>
    <w:rsid w:val="003568C0"/>
    <w:rsid w:val="003568D0"/>
    <w:rsid w:val="003568F9"/>
    <w:rsid w:val="00356B23"/>
    <w:rsid w:val="00356B91"/>
    <w:rsid w:val="00356D53"/>
    <w:rsid w:val="00357090"/>
    <w:rsid w:val="00357199"/>
    <w:rsid w:val="003573EC"/>
    <w:rsid w:val="00357603"/>
    <w:rsid w:val="003577FE"/>
    <w:rsid w:val="00357907"/>
    <w:rsid w:val="00357B5F"/>
    <w:rsid w:val="00357D2C"/>
    <w:rsid w:val="00357D8B"/>
    <w:rsid w:val="00357DB6"/>
    <w:rsid w:val="00357EF4"/>
    <w:rsid w:val="00360205"/>
    <w:rsid w:val="0036021F"/>
    <w:rsid w:val="00360311"/>
    <w:rsid w:val="0036057A"/>
    <w:rsid w:val="00360755"/>
    <w:rsid w:val="003607D6"/>
    <w:rsid w:val="003608E6"/>
    <w:rsid w:val="003609BF"/>
    <w:rsid w:val="003609D0"/>
    <w:rsid w:val="00360A3E"/>
    <w:rsid w:val="00360CBE"/>
    <w:rsid w:val="00360D56"/>
    <w:rsid w:val="00360D8A"/>
    <w:rsid w:val="0036131F"/>
    <w:rsid w:val="003613E9"/>
    <w:rsid w:val="0036174E"/>
    <w:rsid w:val="00361985"/>
    <w:rsid w:val="003619E3"/>
    <w:rsid w:val="00361AAA"/>
    <w:rsid w:val="00361B34"/>
    <w:rsid w:val="00361E8C"/>
    <w:rsid w:val="00362186"/>
    <w:rsid w:val="003622A4"/>
    <w:rsid w:val="00362318"/>
    <w:rsid w:val="00362341"/>
    <w:rsid w:val="003624CC"/>
    <w:rsid w:val="0036251F"/>
    <w:rsid w:val="003625C7"/>
    <w:rsid w:val="003626A7"/>
    <w:rsid w:val="003626D0"/>
    <w:rsid w:val="00362712"/>
    <w:rsid w:val="003627B4"/>
    <w:rsid w:val="00362ABB"/>
    <w:rsid w:val="00362D27"/>
    <w:rsid w:val="00362D93"/>
    <w:rsid w:val="00362DEE"/>
    <w:rsid w:val="0036317D"/>
    <w:rsid w:val="0036345B"/>
    <w:rsid w:val="0036349A"/>
    <w:rsid w:val="003634B5"/>
    <w:rsid w:val="003634B9"/>
    <w:rsid w:val="003635F2"/>
    <w:rsid w:val="003636F8"/>
    <w:rsid w:val="0036390F"/>
    <w:rsid w:val="0036396E"/>
    <w:rsid w:val="00363AE4"/>
    <w:rsid w:val="00363B08"/>
    <w:rsid w:val="00363BAB"/>
    <w:rsid w:val="00363C08"/>
    <w:rsid w:val="00363DA4"/>
    <w:rsid w:val="00363E98"/>
    <w:rsid w:val="00363EE2"/>
    <w:rsid w:val="0036417B"/>
    <w:rsid w:val="00364201"/>
    <w:rsid w:val="0036449A"/>
    <w:rsid w:val="0036465E"/>
    <w:rsid w:val="0036466F"/>
    <w:rsid w:val="003646E5"/>
    <w:rsid w:val="00364996"/>
    <w:rsid w:val="0036513A"/>
    <w:rsid w:val="003659CD"/>
    <w:rsid w:val="00365B43"/>
    <w:rsid w:val="00365B4F"/>
    <w:rsid w:val="00365B6D"/>
    <w:rsid w:val="00365B6E"/>
    <w:rsid w:val="003660C7"/>
    <w:rsid w:val="003660F9"/>
    <w:rsid w:val="003665A1"/>
    <w:rsid w:val="00366641"/>
    <w:rsid w:val="003666E6"/>
    <w:rsid w:val="003666F2"/>
    <w:rsid w:val="00366CAB"/>
    <w:rsid w:val="00366CDE"/>
    <w:rsid w:val="00366E73"/>
    <w:rsid w:val="0036710E"/>
    <w:rsid w:val="003672A9"/>
    <w:rsid w:val="00367300"/>
    <w:rsid w:val="003673A6"/>
    <w:rsid w:val="003674D2"/>
    <w:rsid w:val="003674D4"/>
    <w:rsid w:val="00367623"/>
    <w:rsid w:val="00367698"/>
    <w:rsid w:val="00367818"/>
    <w:rsid w:val="00367A68"/>
    <w:rsid w:val="00367B51"/>
    <w:rsid w:val="00367BC7"/>
    <w:rsid w:val="003700CF"/>
    <w:rsid w:val="00370193"/>
    <w:rsid w:val="00370550"/>
    <w:rsid w:val="00370A76"/>
    <w:rsid w:val="00370B59"/>
    <w:rsid w:val="00370D23"/>
    <w:rsid w:val="00370D59"/>
    <w:rsid w:val="00370DD3"/>
    <w:rsid w:val="00370EB3"/>
    <w:rsid w:val="003710B8"/>
    <w:rsid w:val="00371276"/>
    <w:rsid w:val="003713E7"/>
    <w:rsid w:val="003714CB"/>
    <w:rsid w:val="00371544"/>
    <w:rsid w:val="00371720"/>
    <w:rsid w:val="003717AB"/>
    <w:rsid w:val="003718F4"/>
    <w:rsid w:val="00371A6F"/>
    <w:rsid w:val="00371ACB"/>
    <w:rsid w:val="00371BD3"/>
    <w:rsid w:val="00371DB0"/>
    <w:rsid w:val="003720A2"/>
    <w:rsid w:val="003722E8"/>
    <w:rsid w:val="0037245A"/>
    <w:rsid w:val="00372615"/>
    <w:rsid w:val="00372631"/>
    <w:rsid w:val="00372992"/>
    <w:rsid w:val="00372B45"/>
    <w:rsid w:val="00372C7E"/>
    <w:rsid w:val="00372F2B"/>
    <w:rsid w:val="0037305E"/>
    <w:rsid w:val="00373263"/>
    <w:rsid w:val="003733CB"/>
    <w:rsid w:val="003735F2"/>
    <w:rsid w:val="0037379C"/>
    <w:rsid w:val="0037380B"/>
    <w:rsid w:val="00373BE5"/>
    <w:rsid w:val="00373CC0"/>
    <w:rsid w:val="00373E8E"/>
    <w:rsid w:val="00373F84"/>
    <w:rsid w:val="00373FC2"/>
    <w:rsid w:val="003740AF"/>
    <w:rsid w:val="00374337"/>
    <w:rsid w:val="003743A3"/>
    <w:rsid w:val="003746B6"/>
    <w:rsid w:val="00374950"/>
    <w:rsid w:val="00374A9C"/>
    <w:rsid w:val="00374C10"/>
    <w:rsid w:val="00374C7E"/>
    <w:rsid w:val="00374E27"/>
    <w:rsid w:val="00374E38"/>
    <w:rsid w:val="003751D7"/>
    <w:rsid w:val="00375379"/>
    <w:rsid w:val="00375CCE"/>
    <w:rsid w:val="00375D6B"/>
    <w:rsid w:val="00375EF7"/>
    <w:rsid w:val="003761E1"/>
    <w:rsid w:val="0037637E"/>
    <w:rsid w:val="003763C2"/>
    <w:rsid w:val="0037683B"/>
    <w:rsid w:val="00376A89"/>
    <w:rsid w:val="00376AAE"/>
    <w:rsid w:val="00376B02"/>
    <w:rsid w:val="00376B09"/>
    <w:rsid w:val="00376B60"/>
    <w:rsid w:val="00376CD1"/>
    <w:rsid w:val="00376EB5"/>
    <w:rsid w:val="0037715E"/>
    <w:rsid w:val="003772BA"/>
    <w:rsid w:val="00377366"/>
    <w:rsid w:val="00377406"/>
    <w:rsid w:val="0037749F"/>
    <w:rsid w:val="00377995"/>
    <w:rsid w:val="00377B1D"/>
    <w:rsid w:val="00377C42"/>
    <w:rsid w:val="00377C83"/>
    <w:rsid w:val="00377CEA"/>
    <w:rsid w:val="003802B6"/>
    <w:rsid w:val="003808FD"/>
    <w:rsid w:val="003809A4"/>
    <w:rsid w:val="00380A07"/>
    <w:rsid w:val="00380B91"/>
    <w:rsid w:val="00380B9A"/>
    <w:rsid w:val="00380D73"/>
    <w:rsid w:val="00380F01"/>
    <w:rsid w:val="003810B8"/>
    <w:rsid w:val="0038113A"/>
    <w:rsid w:val="0038118F"/>
    <w:rsid w:val="003811AD"/>
    <w:rsid w:val="003811C3"/>
    <w:rsid w:val="003811DC"/>
    <w:rsid w:val="0038176B"/>
    <w:rsid w:val="00381D4C"/>
    <w:rsid w:val="003822E2"/>
    <w:rsid w:val="00382729"/>
    <w:rsid w:val="0038274A"/>
    <w:rsid w:val="0038289D"/>
    <w:rsid w:val="00382A04"/>
    <w:rsid w:val="00382BA3"/>
    <w:rsid w:val="00382C57"/>
    <w:rsid w:val="003830E9"/>
    <w:rsid w:val="00383292"/>
    <w:rsid w:val="00383358"/>
    <w:rsid w:val="003833BA"/>
    <w:rsid w:val="003833C3"/>
    <w:rsid w:val="00383761"/>
    <w:rsid w:val="00383D1E"/>
    <w:rsid w:val="00383D76"/>
    <w:rsid w:val="00383DBC"/>
    <w:rsid w:val="00383E04"/>
    <w:rsid w:val="00383E2A"/>
    <w:rsid w:val="00383E7E"/>
    <w:rsid w:val="00383E9D"/>
    <w:rsid w:val="003846E9"/>
    <w:rsid w:val="00384783"/>
    <w:rsid w:val="0038487C"/>
    <w:rsid w:val="00384E23"/>
    <w:rsid w:val="00384F44"/>
    <w:rsid w:val="0038520A"/>
    <w:rsid w:val="00385395"/>
    <w:rsid w:val="003853F8"/>
    <w:rsid w:val="00385477"/>
    <w:rsid w:val="0038550B"/>
    <w:rsid w:val="0038554D"/>
    <w:rsid w:val="003855F3"/>
    <w:rsid w:val="0038564F"/>
    <w:rsid w:val="00385707"/>
    <w:rsid w:val="0038571F"/>
    <w:rsid w:val="00385933"/>
    <w:rsid w:val="00385CAE"/>
    <w:rsid w:val="00385DF9"/>
    <w:rsid w:val="00385E30"/>
    <w:rsid w:val="00386590"/>
    <w:rsid w:val="00386717"/>
    <w:rsid w:val="00386A93"/>
    <w:rsid w:val="00386CA0"/>
    <w:rsid w:val="00386F04"/>
    <w:rsid w:val="00387209"/>
    <w:rsid w:val="0038723D"/>
    <w:rsid w:val="003873B9"/>
    <w:rsid w:val="00387602"/>
    <w:rsid w:val="0038772E"/>
    <w:rsid w:val="00387846"/>
    <w:rsid w:val="003878E1"/>
    <w:rsid w:val="0038794B"/>
    <w:rsid w:val="003879F7"/>
    <w:rsid w:val="00387E6F"/>
    <w:rsid w:val="00387F06"/>
    <w:rsid w:val="00387FC0"/>
    <w:rsid w:val="00387FEC"/>
    <w:rsid w:val="00390220"/>
    <w:rsid w:val="00390391"/>
    <w:rsid w:val="003906D7"/>
    <w:rsid w:val="00390748"/>
    <w:rsid w:val="00390860"/>
    <w:rsid w:val="00390A4F"/>
    <w:rsid w:val="00390C2A"/>
    <w:rsid w:val="00390DE6"/>
    <w:rsid w:val="0039126E"/>
    <w:rsid w:val="0039136D"/>
    <w:rsid w:val="00391B7B"/>
    <w:rsid w:val="00391CE4"/>
    <w:rsid w:val="00391CED"/>
    <w:rsid w:val="00391E7C"/>
    <w:rsid w:val="00391EFF"/>
    <w:rsid w:val="00391FCD"/>
    <w:rsid w:val="0039201F"/>
    <w:rsid w:val="003920A1"/>
    <w:rsid w:val="003920E2"/>
    <w:rsid w:val="003922AB"/>
    <w:rsid w:val="003924B1"/>
    <w:rsid w:val="003929A6"/>
    <w:rsid w:val="00392A13"/>
    <w:rsid w:val="00392CCD"/>
    <w:rsid w:val="00392DC9"/>
    <w:rsid w:val="00392F37"/>
    <w:rsid w:val="00393033"/>
    <w:rsid w:val="0039349C"/>
    <w:rsid w:val="003934A6"/>
    <w:rsid w:val="00393684"/>
    <w:rsid w:val="003936A7"/>
    <w:rsid w:val="00393872"/>
    <w:rsid w:val="00393A0D"/>
    <w:rsid w:val="00393B3B"/>
    <w:rsid w:val="00393C35"/>
    <w:rsid w:val="00393C4D"/>
    <w:rsid w:val="0039402A"/>
    <w:rsid w:val="00394033"/>
    <w:rsid w:val="00394438"/>
    <w:rsid w:val="00394938"/>
    <w:rsid w:val="00394ACF"/>
    <w:rsid w:val="00394DCB"/>
    <w:rsid w:val="00394E64"/>
    <w:rsid w:val="00395115"/>
    <w:rsid w:val="0039545C"/>
    <w:rsid w:val="003954D0"/>
    <w:rsid w:val="00395507"/>
    <w:rsid w:val="00395692"/>
    <w:rsid w:val="003956E9"/>
    <w:rsid w:val="00395B4E"/>
    <w:rsid w:val="00395B70"/>
    <w:rsid w:val="00395E62"/>
    <w:rsid w:val="0039602D"/>
    <w:rsid w:val="00396108"/>
    <w:rsid w:val="0039620D"/>
    <w:rsid w:val="003962D5"/>
    <w:rsid w:val="003963B0"/>
    <w:rsid w:val="00396419"/>
    <w:rsid w:val="003969F6"/>
    <w:rsid w:val="003970CA"/>
    <w:rsid w:val="003971C3"/>
    <w:rsid w:val="00397232"/>
    <w:rsid w:val="00397471"/>
    <w:rsid w:val="003975CF"/>
    <w:rsid w:val="003977F4"/>
    <w:rsid w:val="00397D7E"/>
    <w:rsid w:val="00397F3D"/>
    <w:rsid w:val="003A00B8"/>
    <w:rsid w:val="003A019C"/>
    <w:rsid w:val="003A0306"/>
    <w:rsid w:val="003A037F"/>
    <w:rsid w:val="003A08AE"/>
    <w:rsid w:val="003A08F9"/>
    <w:rsid w:val="003A0E2B"/>
    <w:rsid w:val="003A10A8"/>
    <w:rsid w:val="003A13AE"/>
    <w:rsid w:val="003A1413"/>
    <w:rsid w:val="003A1470"/>
    <w:rsid w:val="003A1490"/>
    <w:rsid w:val="003A1B90"/>
    <w:rsid w:val="003A1C01"/>
    <w:rsid w:val="003A1C3D"/>
    <w:rsid w:val="003A1CC4"/>
    <w:rsid w:val="003A1E51"/>
    <w:rsid w:val="003A1F7B"/>
    <w:rsid w:val="003A25B8"/>
    <w:rsid w:val="003A25F8"/>
    <w:rsid w:val="003A2664"/>
    <w:rsid w:val="003A26BE"/>
    <w:rsid w:val="003A275A"/>
    <w:rsid w:val="003A2B83"/>
    <w:rsid w:val="003A2D4F"/>
    <w:rsid w:val="003A2F74"/>
    <w:rsid w:val="003A30B4"/>
    <w:rsid w:val="003A3260"/>
    <w:rsid w:val="003A33C5"/>
    <w:rsid w:val="003A352C"/>
    <w:rsid w:val="003A37C1"/>
    <w:rsid w:val="003A3909"/>
    <w:rsid w:val="003A399A"/>
    <w:rsid w:val="003A3C70"/>
    <w:rsid w:val="003A43EA"/>
    <w:rsid w:val="003A43F4"/>
    <w:rsid w:val="003A452C"/>
    <w:rsid w:val="003A47C8"/>
    <w:rsid w:val="003A4884"/>
    <w:rsid w:val="003A4A8D"/>
    <w:rsid w:val="003A4C00"/>
    <w:rsid w:val="003A4D83"/>
    <w:rsid w:val="003A4E15"/>
    <w:rsid w:val="003A4FFC"/>
    <w:rsid w:val="003A5148"/>
    <w:rsid w:val="003A51AD"/>
    <w:rsid w:val="003A51D2"/>
    <w:rsid w:val="003A5297"/>
    <w:rsid w:val="003A5322"/>
    <w:rsid w:val="003A5512"/>
    <w:rsid w:val="003A5749"/>
    <w:rsid w:val="003A5961"/>
    <w:rsid w:val="003A5974"/>
    <w:rsid w:val="003A5999"/>
    <w:rsid w:val="003A5CBE"/>
    <w:rsid w:val="003A5E27"/>
    <w:rsid w:val="003A6050"/>
    <w:rsid w:val="003A61C8"/>
    <w:rsid w:val="003A62D7"/>
    <w:rsid w:val="003A6310"/>
    <w:rsid w:val="003A64A7"/>
    <w:rsid w:val="003A686C"/>
    <w:rsid w:val="003A6A49"/>
    <w:rsid w:val="003A6C9D"/>
    <w:rsid w:val="003A6D67"/>
    <w:rsid w:val="003A6DA9"/>
    <w:rsid w:val="003A70C0"/>
    <w:rsid w:val="003A7697"/>
    <w:rsid w:val="003A7763"/>
    <w:rsid w:val="003A78E0"/>
    <w:rsid w:val="003A792F"/>
    <w:rsid w:val="003A7C64"/>
    <w:rsid w:val="003A7D4F"/>
    <w:rsid w:val="003A7F03"/>
    <w:rsid w:val="003A7F72"/>
    <w:rsid w:val="003B0110"/>
    <w:rsid w:val="003B018B"/>
    <w:rsid w:val="003B0220"/>
    <w:rsid w:val="003B04C3"/>
    <w:rsid w:val="003B095A"/>
    <w:rsid w:val="003B0A99"/>
    <w:rsid w:val="003B0AFB"/>
    <w:rsid w:val="003B0B5A"/>
    <w:rsid w:val="003B0C90"/>
    <w:rsid w:val="003B0E51"/>
    <w:rsid w:val="003B102F"/>
    <w:rsid w:val="003B1521"/>
    <w:rsid w:val="003B1568"/>
    <w:rsid w:val="003B1811"/>
    <w:rsid w:val="003B1858"/>
    <w:rsid w:val="003B1C15"/>
    <w:rsid w:val="003B1D9F"/>
    <w:rsid w:val="003B2511"/>
    <w:rsid w:val="003B2573"/>
    <w:rsid w:val="003B2588"/>
    <w:rsid w:val="003B2716"/>
    <w:rsid w:val="003B2B1F"/>
    <w:rsid w:val="003B3053"/>
    <w:rsid w:val="003B30A8"/>
    <w:rsid w:val="003B31E7"/>
    <w:rsid w:val="003B3288"/>
    <w:rsid w:val="003B3417"/>
    <w:rsid w:val="003B3649"/>
    <w:rsid w:val="003B3A85"/>
    <w:rsid w:val="003B3C24"/>
    <w:rsid w:val="003B3F1F"/>
    <w:rsid w:val="003B40DC"/>
    <w:rsid w:val="003B4200"/>
    <w:rsid w:val="003B4218"/>
    <w:rsid w:val="003B463D"/>
    <w:rsid w:val="003B4667"/>
    <w:rsid w:val="003B49C1"/>
    <w:rsid w:val="003B49E2"/>
    <w:rsid w:val="003B4DD0"/>
    <w:rsid w:val="003B5296"/>
    <w:rsid w:val="003B5376"/>
    <w:rsid w:val="003B56A0"/>
    <w:rsid w:val="003B56D1"/>
    <w:rsid w:val="003B577E"/>
    <w:rsid w:val="003B5784"/>
    <w:rsid w:val="003B57F4"/>
    <w:rsid w:val="003B5AE7"/>
    <w:rsid w:val="003B5C67"/>
    <w:rsid w:val="003B5DCA"/>
    <w:rsid w:val="003B5F36"/>
    <w:rsid w:val="003B60FA"/>
    <w:rsid w:val="003B63A0"/>
    <w:rsid w:val="003B64F3"/>
    <w:rsid w:val="003B662F"/>
    <w:rsid w:val="003B69C9"/>
    <w:rsid w:val="003B6A6D"/>
    <w:rsid w:val="003B6BAB"/>
    <w:rsid w:val="003B6C59"/>
    <w:rsid w:val="003B6EA8"/>
    <w:rsid w:val="003B6EC4"/>
    <w:rsid w:val="003B6FD6"/>
    <w:rsid w:val="003B701E"/>
    <w:rsid w:val="003B703C"/>
    <w:rsid w:val="003B7064"/>
    <w:rsid w:val="003B70FE"/>
    <w:rsid w:val="003B717B"/>
    <w:rsid w:val="003B72A6"/>
    <w:rsid w:val="003B72FF"/>
    <w:rsid w:val="003B7381"/>
    <w:rsid w:val="003B7586"/>
    <w:rsid w:val="003B7647"/>
    <w:rsid w:val="003B7690"/>
    <w:rsid w:val="003B7779"/>
    <w:rsid w:val="003B782C"/>
    <w:rsid w:val="003B7847"/>
    <w:rsid w:val="003B7993"/>
    <w:rsid w:val="003B7A59"/>
    <w:rsid w:val="003B7C78"/>
    <w:rsid w:val="003B7D8D"/>
    <w:rsid w:val="003B7E45"/>
    <w:rsid w:val="003B7EC3"/>
    <w:rsid w:val="003B7F86"/>
    <w:rsid w:val="003C00C8"/>
    <w:rsid w:val="003C0119"/>
    <w:rsid w:val="003C024C"/>
    <w:rsid w:val="003C06AB"/>
    <w:rsid w:val="003C07F7"/>
    <w:rsid w:val="003C0913"/>
    <w:rsid w:val="003C0A0C"/>
    <w:rsid w:val="003C0E99"/>
    <w:rsid w:val="003C0EF7"/>
    <w:rsid w:val="003C1005"/>
    <w:rsid w:val="003C1418"/>
    <w:rsid w:val="003C14A7"/>
    <w:rsid w:val="003C157B"/>
    <w:rsid w:val="003C15EB"/>
    <w:rsid w:val="003C160F"/>
    <w:rsid w:val="003C1787"/>
    <w:rsid w:val="003C1C4B"/>
    <w:rsid w:val="003C1D3A"/>
    <w:rsid w:val="003C1E3C"/>
    <w:rsid w:val="003C1E69"/>
    <w:rsid w:val="003C1EA8"/>
    <w:rsid w:val="003C2197"/>
    <w:rsid w:val="003C2313"/>
    <w:rsid w:val="003C236C"/>
    <w:rsid w:val="003C2921"/>
    <w:rsid w:val="003C29AA"/>
    <w:rsid w:val="003C29E5"/>
    <w:rsid w:val="003C2A5C"/>
    <w:rsid w:val="003C2FE8"/>
    <w:rsid w:val="003C3349"/>
    <w:rsid w:val="003C3461"/>
    <w:rsid w:val="003C3473"/>
    <w:rsid w:val="003C356C"/>
    <w:rsid w:val="003C36E9"/>
    <w:rsid w:val="003C377A"/>
    <w:rsid w:val="003C3B22"/>
    <w:rsid w:val="003C3CEA"/>
    <w:rsid w:val="003C3D2C"/>
    <w:rsid w:val="003C3D35"/>
    <w:rsid w:val="003C4158"/>
    <w:rsid w:val="003C4197"/>
    <w:rsid w:val="003C4433"/>
    <w:rsid w:val="003C452F"/>
    <w:rsid w:val="003C4723"/>
    <w:rsid w:val="003C4822"/>
    <w:rsid w:val="003C50BB"/>
    <w:rsid w:val="003C5276"/>
    <w:rsid w:val="003C534D"/>
    <w:rsid w:val="003C5464"/>
    <w:rsid w:val="003C5AE2"/>
    <w:rsid w:val="003C5E7D"/>
    <w:rsid w:val="003C5F35"/>
    <w:rsid w:val="003C6016"/>
    <w:rsid w:val="003C6038"/>
    <w:rsid w:val="003C6201"/>
    <w:rsid w:val="003C6275"/>
    <w:rsid w:val="003C6375"/>
    <w:rsid w:val="003C661C"/>
    <w:rsid w:val="003C69A6"/>
    <w:rsid w:val="003C6BE4"/>
    <w:rsid w:val="003C6D0B"/>
    <w:rsid w:val="003C6DB2"/>
    <w:rsid w:val="003C7019"/>
    <w:rsid w:val="003C7032"/>
    <w:rsid w:val="003C7096"/>
    <w:rsid w:val="003C715D"/>
    <w:rsid w:val="003C71AE"/>
    <w:rsid w:val="003C73E6"/>
    <w:rsid w:val="003C74DB"/>
    <w:rsid w:val="003C762D"/>
    <w:rsid w:val="003C7731"/>
    <w:rsid w:val="003C797B"/>
    <w:rsid w:val="003C7AFE"/>
    <w:rsid w:val="003C7C76"/>
    <w:rsid w:val="003C7C7B"/>
    <w:rsid w:val="003C7D74"/>
    <w:rsid w:val="003C7DC1"/>
    <w:rsid w:val="003C7DC5"/>
    <w:rsid w:val="003D0033"/>
    <w:rsid w:val="003D0199"/>
    <w:rsid w:val="003D0457"/>
    <w:rsid w:val="003D057A"/>
    <w:rsid w:val="003D0754"/>
    <w:rsid w:val="003D0807"/>
    <w:rsid w:val="003D0922"/>
    <w:rsid w:val="003D0A60"/>
    <w:rsid w:val="003D0AE1"/>
    <w:rsid w:val="003D0F71"/>
    <w:rsid w:val="003D132A"/>
    <w:rsid w:val="003D1443"/>
    <w:rsid w:val="003D1509"/>
    <w:rsid w:val="003D15AA"/>
    <w:rsid w:val="003D1602"/>
    <w:rsid w:val="003D1633"/>
    <w:rsid w:val="003D1851"/>
    <w:rsid w:val="003D1BA0"/>
    <w:rsid w:val="003D2227"/>
    <w:rsid w:val="003D24A3"/>
    <w:rsid w:val="003D25E7"/>
    <w:rsid w:val="003D2678"/>
    <w:rsid w:val="003D2679"/>
    <w:rsid w:val="003D26F8"/>
    <w:rsid w:val="003D2844"/>
    <w:rsid w:val="003D28CD"/>
    <w:rsid w:val="003D2BDD"/>
    <w:rsid w:val="003D2CFD"/>
    <w:rsid w:val="003D2DA1"/>
    <w:rsid w:val="003D343C"/>
    <w:rsid w:val="003D346B"/>
    <w:rsid w:val="003D3540"/>
    <w:rsid w:val="003D35DE"/>
    <w:rsid w:val="003D3670"/>
    <w:rsid w:val="003D3700"/>
    <w:rsid w:val="003D3871"/>
    <w:rsid w:val="003D3A91"/>
    <w:rsid w:val="003D3C1D"/>
    <w:rsid w:val="003D3E6C"/>
    <w:rsid w:val="003D3F2F"/>
    <w:rsid w:val="003D4091"/>
    <w:rsid w:val="003D42CA"/>
    <w:rsid w:val="003D43DD"/>
    <w:rsid w:val="003D44D9"/>
    <w:rsid w:val="003D4AA6"/>
    <w:rsid w:val="003D4B35"/>
    <w:rsid w:val="003D4C99"/>
    <w:rsid w:val="003D4CFA"/>
    <w:rsid w:val="003D4DB4"/>
    <w:rsid w:val="003D4F79"/>
    <w:rsid w:val="003D4F98"/>
    <w:rsid w:val="003D546B"/>
    <w:rsid w:val="003D5538"/>
    <w:rsid w:val="003D559C"/>
    <w:rsid w:val="003D57CE"/>
    <w:rsid w:val="003D5A09"/>
    <w:rsid w:val="003D5AF3"/>
    <w:rsid w:val="003D5E16"/>
    <w:rsid w:val="003D5FDD"/>
    <w:rsid w:val="003D605B"/>
    <w:rsid w:val="003D6175"/>
    <w:rsid w:val="003D63D2"/>
    <w:rsid w:val="003D6480"/>
    <w:rsid w:val="003D6698"/>
    <w:rsid w:val="003D6742"/>
    <w:rsid w:val="003D68E0"/>
    <w:rsid w:val="003D6976"/>
    <w:rsid w:val="003D6998"/>
    <w:rsid w:val="003D6A7B"/>
    <w:rsid w:val="003D7077"/>
    <w:rsid w:val="003D74E1"/>
    <w:rsid w:val="003D764C"/>
    <w:rsid w:val="003D769A"/>
    <w:rsid w:val="003D77B7"/>
    <w:rsid w:val="003D7935"/>
    <w:rsid w:val="003D7A30"/>
    <w:rsid w:val="003E009B"/>
    <w:rsid w:val="003E0106"/>
    <w:rsid w:val="003E0501"/>
    <w:rsid w:val="003E0627"/>
    <w:rsid w:val="003E0767"/>
    <w:rsid w:val="003E0B91"/>
    <w:rsid w:val="003E0C05"/>
    <w:rsid w:val="003E0CD3"/>
    <w:rsid w:val="003E0F58"/>
    <w:rsid w:val="003E107E"/>
    <w:rsid w:val="003E11BE"/>
    <w:rsid w:val="003E1431"/>
    <w:rsid w:val="003E186F"/>
    <w:rsid w:val="003E18F7"/>
    <w:rsid w:val="003E1986"/>
    <w:rsid w:val="003E2254"/>
    <w:rsid w:val="003E2315"/>
    <w:rsid w:val="003E23C1"/>
    <w:rsid w:val="003E2562"/>
    <w:rsid w:val="003E25CC"/>
    <w:rsid w:val="003E25D3"/>
    <w:rsid w:val="003E27AE"/>
    <w:rsid w:val="003E2828"/>
    <w:rsid w:val="003E28E3"/>
    <w:rsid w:val="003E292B"/>
    <w:rsid w:val="003E298D"/>
    <w:rsid w:val="003E2A18"/>
    <w:rsid w:val="003E2A1A"/>
    <w:rsid w:val="003E2A5C"/>
    <w:rsid w:val="003E2C7F"/>
    <w:rsid w:val="003E2CD0"/>
    <w:rsid w:val="003E3061"/>
    <w:rsid w:val="003E3078"/>
    <w:rsid w:val="003E3454"/>
    <w:rsid w:val="003E35DD"/>
    <w:rsid w:val="003E36BB"/>
    <w:rsid w:val="003E39CB"/>
    <w:rsid w:val="003E3AEC"/>
    <w:rsid w:val="003E3C55"/>
    <w:rsid w:val="003E40B0"/>
    <w:rsid w:val="003E40C0"/>
    <w:rsid w:val="003E424B"/>
    <w:rsid w:val="003E4260"/>
    <w:rsid w:val="003E428E"/>
    <w:rsid w:val="003E4306"/>
    <w:rsid w:val="003E447D"/>
    <w:rsid w:val="003E450B"/>
    <w:rsid w:val="003E4702"/>
    <w:rsid w:val="003E4707"/>
    <w:rsid w:val="003E4920"/>
    <w:rsid w:val="003E4AD5"/>
    <w:rsid w:val="003E4C34"/>
    <w:rsid w:val="003E4D0C"/>
    <w:rsid w:val="003E4DC0"/>
    <w:rsid w:val="003E4F5E"/>
    <w:rsid w:val="003E4F6A"/>
    <w:rsid w:val="003E50CA"/>
    <w:rsid w:val="003E51DD"/>
    <w:rsid w:val="003E552F"/>
    <w:rsid w:val="003E572A"/>
    <w:rsid w:val="003E5A2A"/>
    <w:rsid w:val="003E5A8B"/>
    <w:rsid w:val="003E5B73"/>
    <w:rsid w:val="003E5C72"/>
    <w:rsid w:val="003E5F35"/>
    <w:rsid w:val="003E5F68"/>
    <w:rsid w:val="003E6503"/>
    <w:rsid w:val="003E6571"/>
    <w:rsid w:val="003E66B1"/>
    <w:rsid w:val="003E68E7"/>
    <w:rsid w:val="003E699A"/>
    <w:rsid w:val="003E6F3F"/>
    <w:rsid w:val="003E6F93"/>
    <w:rsid w:val="003E7089"/>
    <w:rsid w:val="003E70CD"/>
    <w:rsid w:val="003E7490"/>
    <w:rsid w:val="003E762E"/>
    <w:rsid w:val="003E7706"/>
    <w:rsid w:val="003E78BA"/>
    <w:rsid w:val="003E7933"/>
    <w:rsid w:val="003E7981"/>
    <w:rsid w:val="003E79D4"/>
    <w:rsid w:val="003E7AE8"/>
    <w:rsid w:val="003E7AEB"/>
    <w:rsid w:val="003E7C04"/>
    <w:rsid w:val="003E7F2B"/>
    <w:rsid w:val="003E7F3B"/>
    <w:rsid w:val="003E7FE4"/>
    <w:rsid w:val="003F0256"/>
    <w:rsid w:val="003F045E"/>
    <w:rsid w:val="003F06C2"/>
    <w:rsid w:val="003F06E6"/>
    <w:rsid w:val="003F09C5"/>
    <w:rsid w:val="003F0A57"/>
    <w:rsid w:val="003F0AC1"/>
    <w:rsid w:val="003F0C77"/>
    <w:rsid w:val="003F0EF0"/>
    <w:rsid w:val="003F1278"/>
    <w:rsid w:val="003F13ED"/>
    <w:rsid w:val="003F147E"/>
    <w:rsid w:val="003F14B5"/>
    <w:rsid w:val="003F15D0"/>
    <w:rsid w:val="003F16BA"/>
    <w:rsid w:val="003F18CC"/>
    <w:rsid w:val="003F1A4F"/>
    <w:rsid w:val="003F1B92"/>
    <w:rsid w:val="003F1BC0"/>
    <w:rsid w:val="003F1CE4"/>
    <w:rsid w:val="003F1E01"/>
    <w:rsid w:val="003F2262"/>
    <w:rsid w:val="003F23E1"/>
    <w:rsid w:val="003F23E3"/>
    <w:rsid w:val="003F247E"/>
    <w:rsid w:val="003F2B49"/>
    <w:rsid w:val="003F2B91"/>
    <w:rsid w:val="003F2BB4"/>
    <w:rsid w:val="003F2DCA"/>
    <w:rsid w:val="003F3827"/>
    <w:rsid w:val="003F3958"/>
    <w:rsid w:val="003F3A59"/>
    <w:rsid w:val="003F3ADE"/>
    <w:rsid w:val="003F3B66"/>
    <w:rsid w:val="003F3BE2"/>
    <w:rsid w:val="003F3CDD"/>
    <w:rsid w:val="003F3D93"/>
    <w:rsid w:val="003F3DF1"/>
    <w:rsid w:val="003F40ED"/>
    <w:rsid w:val="003F461E"/>
    <w:rsid w:val="003F461F"/>
    <w:rsid w:val="003F4746"/>
    <w:rsid w:val="003F478E"/>
    <w:rsid w:val="003F4794"/>
    <w:rsid w:val="003F47B5"/>
    <w:rsid w:val="003F4948"/>
    <w:rsid w:val="003F4B86"/>
    <w:rsid w:val="003F4C89"/>
    <w:rsid w:val="003F4CFB"/>
    <w:rsid w:val="003F4DCF"/>
    <w:rsid w:val="003F4F2C"/>
    <w:rsid w:val="003F5015"/>
    <w:rsid w:val="003F58CC"/>
    <w:rsid w:val="003F5918"/>
    <w:rsid w:val="003F5B31"/>
    <w:rsid w:val="003F5B74"/>
    <w:rsid w:val="003F5BEB"/>
    <w:rsid w:val="003F5D1A"/>
    <w:rsid w:val="003F5F77"/>
    <w:rsid w:val="003F614A"/>
    <w:rsid w:val="003F61DD"/>
    <w:rsid w:val="003F62A4"/>
    <w:rsid w:val="003F636B"/>
    <w:rsid w:val="003F693B"/>
    <w:rsid w:val="003F6B46"/>
    <w:rsid w:val="003F6B48"/>
    <w:rsid w:val="003F6E40"/>
    <w:rsid w:val="003F6E52"/>
    <w:rsid w:val="003F6FA6"/>
    <w:rsid w:val="003F7174"/>
    <w:rsid w:val="003F7372"/>
    <w:rsid w:val="003F7460"/>
    <w:rsid w:val="003F769E"/>
    <w:rsid w:val="003F76AE"/>
    <w:rsid w:val="003F7790"/>
    <w:rsid w:val="003F79D0"/>
    <w:rsid w:val="003F7E97"/>
    <w:rsid w:val="0040016B"/>
    <w:rsid w:val="00400345"/>
    <w:rsid w:val="0040043F"/>
    <w:rsid w:val="00400623"/>
    <w:rsid w:val="0040072B"/>
    <w:rsid w:val="0040089A"/>
    <w:rsid w:val="00400BB1"/>
    <w:rsid w:val="00400DD0"/>
    <w:rsid w:val="00400DE2"/>
    <w:rsid w:val="00400E49"/>
    <w:rsid w:val="00400F3B"/>
    <w:rsid w:val="00401182"/>
    <w:rsid w:val="00401287"/>
    <w:rsid w:val="004013C8"/>
    <w:rsid w:val="00401513"/>
    <w:rsid w:val="00401557"/>
    <w:rsid w:val="004015B2"/>
    <w:rsid w:val="00401603"/>
    <w:rsid w:val="004017C6"/>
    <w:rsid w:val="0040186F"/>
    <w:rsid w:val="00401A7B"/>
    <w:rsid w:val="00401C0F"/>
    <w:rsid w:val="00401CA7"/>
    <w:rsid w:val="00401F79"/>
    <w:rsid w:val="0040200E"/>
    <w:rsid w:val="004023D3"/>
    <w:rsid w:val="004027BD"/>
    <w:rsid w:val="004028AB"/>
    <w:rsid w:val="00402916"/>
    <w:rsid w:val="00402E57"/>
    <w:rsid w:val="00402F2A"/>
    <w:rsid w:val="00402FD1"/>
    <w:rsid w:val="0040310B"/>
    <w:rsid w:val="0040348D"/>
    <w:rsid w:val="004035C9"/>
    <w:rsid w:val="004035D8"/>
    <w:rsid w:val="004036AC"/>
    <w:rsid w:val="004036F9"/>
    <w:rsid w:val="0040389E"/>
    <w:rsid w:val="004038A2"/>
    <w:rsid w:val="00403924"/>
    <w:rsid w:val="0040393A"/>
    <w:rsid w:val="00403C19"/>
    <w:rsid w:val="00403E69"/>
    <w:rsid w:val="00403ECD"/>
    <w:rsid w:val="00403F2E"/>
    <w:rsid w:val="00404022"/>
    <w:rsid w:val="004046AF"/>
    <w:rsid w:val="0040494D"/>
    <w:rsid w:val="00404FD1"/>
    <w:rsid w:val="00405071"/>
    <w:rsid w:val="00405202"/>
    <w:rsid w:val="004055DD"/>
    <w:rsid w:val="004055E0"/>
    <w:rsid w:val="0040579A"/>
    <w:rsid w:val="00405909"/>
    <w:rsid w:val="00405B7D"/>
    <w:rsid w:val="00405D0F"/>
    <w:rsid w:val="004063F8"/>
    <w:rsid w:val="004063FC"/>
    <w:rsid w:val="004067E5"/>
    <w:rsid w:val="00406CCB"/>
    <w:rsid w:val="00406D81"/>
    <w:rsid w:val="00406DC9"/>
    <w:rsid w:val="00406E7A"/>
    <w:rsid w:val="00406F58"/>
    <w:rsid w:val="0040701B"/>
    <w:rsid w:val="004070C1"/>
    <w:rsid w:val="0040742B"/>
    <w:rsid w:val="00407585"/>
    <w:rsid w:val="004078B7"/>
    <w:rsid w:val="00407A3C"/>
    <w:rsid w:val="0041013C"/>
    <w:rsid w:val="004101D8"/>
    <w:rsid w:val="004104AC"/>
    <w:rsid w:val="004108B9"/>
    <w:rsid w:val="00410BAB"/>
    <w:rsid w:val="00410C07"/>
    <w:rsid w:val="004112B5"/>
    <w:rsid w:val="004113FE"/>
    <w:rsid w:val="00411862"/>
    <w:rsid w:val="004119CB"/>
    <w:rsid w:val="00411A1A"/>
    <w:rsid w:val="00411F81"/>
    <w:rsid w:val="004120A5"/>
    <w:rsid w:val="004120D8"/>
    <w:rsid w:val="0041256E"/>
    <w:rsid w:val="004127C8"/>
    <w:rsid w:val="0041290D"/>
    <w:rsid w:val="00412F8B"/>
    <w:rsid w:val="004133B9"/>
    <w:rsid w:val="004133F2"/>
    <w:rsid w:val="004138FF"/>
    <w:rsid w:val="004139C6"/>
    <w:rsid w:val="00413F20"/>
    <w:rsid w:val="0041422D"/>
    <w:rsid w:val="0041456C"/>
    <w:rsid w:val="004145E6"/>
    <w:rsid w:val="00414AD1"/>
    <w:rsid w:val="00414AF1"/>
    <w:rsid w:val="00414BD9"/>
    <w:rsid w:val="00414CCE"/>
    <w:rsid w:val="00414F80"/>
    <w:rsid w:val="004151B5"/>
    <w:rsid w:val="0041541B"/>
    <w:rsid w:val="0041543E"/>
    <w:rsid w:val="00415528"/>
    <w:rsid w:val="00415540"/>
    <w:rsid w:val="00415668"/>
    <w:rsid w:val="0041571F"/>
    <w:rsid w:val="00415C44"/>
    <w:rsid w:val="00415F3C"/>
    <w:rsid w:val="0041607B"/>
    <w:rsid w:val="00416330"/>
    <w:rsid w:val="0041660D"/>
    <w:rsid w:val="00416CB4"/>
    <w:rsid w:val="00416D14"/>
    <w:rsid w:val="00416D61"/>
    <w:rsid w:val="0041708C"/>
    <w:rsid w:val="004171FB"/>
    <w:rsid w:val="0041764C"/>
    <w:rsid w:val="00417AB5"/>
    <w:rsid w:val="00417BB7"/>
    <w:rsid w:val="00417D7D"/>
    <w:rsid w:val="00417E8C"/>
    <w:rsid w:val="004200EE"/>
    <w:rsid w:val="004202FB"/>
    <w:rsid w:val="0042031A"/>
    <w:rsid w:val="00420463"/>
    <w:rsid w:val="0042072B"/>
    <w:rsid w:val="004208FE"/>
    <w:rsid w:val="0042097B"/>
    <w:rsid w:val="004209E4"/>
    <w:rsid w:val="00420F1C"/>
    <w:rsid w:val="00420F4A"/>
    <w:rsid w:val="004210C2"/>
    <w:rsid w:val="00421138"/>
    <w:rsid w:val="0042115F"/>
    <w:rsid w:val="00421169"/>
    <w:rsid w:val="004211F6"/>
    <w:rsid w:val="0042121E"/>
    <w:rsid w:val="004212E0"/>
    <w:rsid w:val="00421372"/>
    <w:rsid w:val="0042152E"/>
    <w:rsid w:val="00421647"/>
    <w:rsid w:val="004219CA"/>
    <w:rsid w:val="00421BF5"/>
    <w:rsid w:val="00421CE9"/>
    <w:rsid w:val="00422129"/>
    <w:rsid w:val="00422193"/>
    <w:rsid w:val="004221F7"/>
    <w:rsid w:val="00422253"/>
    <w:rsid w:val="00422589"/>
    <w:rsid w:val="00422706"/>
    <w:rsid w:val="00422AD4"/>
    <w:rsid w:val="00422B24"/>
    <w:rsid w:val="00422D17"/>
    <w:rsid w:val="00422DC6"/>
    <w:rsid w:val="00422E49"/>
    <w:rsid w:val="00422FCB"/>
    <w:rsid w:val="00423185"/>
    <w:rsid w:val="004231E1"/>
    <w:rsid w:val="0042322A"/>
    <w:rsid w:val="004233A3"/>
    <w:rsid w:val="004234BD"/>
    <w:rsid w:val="004234E8"/>
    <w:rsid w:val="0042394A"/>
    <w:rsid w:val="00423960"/>
    <w:rsid w:val="00423969"/>
    <w:rsid w:val="004239F4"/>
    <w:rsid w:val="00423B24"/>
    <w:rsid w:val="00423C5D"/>
    <w:rsid w:val="00424387"/>
    <w:rsid w:val="0042449F"/>
    <w:rsid w:val="00424684"/>
    <w:rsid w:val="0042484A"/>
    <w:rsid w:val="00424A10"/>
    <w:rsid w:val="00424A28"/>
    <w:rsid w:val="00424CEC"/>
    <w:rsid w:val="00424EF4"/>
    <w:rsid w:val="00424F69"/>
    <w:rsid w:val="00424F7A"/>
    <w:rsid w:val="004250C1"/>
    <w:rsid w:val="004251F1"/>
    <w:rsid w:val="00425437"/>
    <w:rsid w:val="004254F5"/>
    <w:rsid w:val="00425946"/>
    <w:rsid w:val="00425EFC"/>
    <w:rsid w:val="00425F76"/>
    <w:rsid w:val="0042602B"/>
    <w:rsid w:val="004260B9"/>
    <w:rsid w:val="00426238"/>
    <w:rsid w:val="00426464"/>
    <w:rsid w:val="00426661"/>
    <w:rsid w:val="00426798"/>
    <w:rsid w:val="00426A83"/>
    <w:rsid w:val="00426ACC"/>
    <w:rsid w:val="00426E0C"/>
    <w:rsid w:val="00426EDA"/>
    <w:rsid w:val="004276E2"/>
    <w:rsid w:val="00427733"/>
    <w:rsid w:val="004277B6"/>
    <w:rsid w:val="00427810"/>
    <w:rsid w:val="00427A9D"/>
    <w:rsid w:val="00427AAC"/>
    <w:rsid w:val="0043002C"/>
    <w:rsid w:val="00430330"/>
    <w:rsid w:val="00430579"/>
    <w:rsid w:val="004306D0"/>
    <w:rsid w:val="00430C02"/>
    <w:rsid w:val="00430D65"/>
    <w:rsid w:val="00431377"/>
    <w:rsid w:val="004316D3"/>
    <w:rsid w:val="00431720"/>
    <w:rsid w:val="00431829"/>
    <w:rsid w:val="0043186E"/>
    <w:rsid w:val="00431A59"/>
    <w:rsid w:val="00431B9D"/>
    <w:rsid w:val="00431C2B"/>
    <w:rsid w:val="00431CE5"/>
    <w:rsid w:val="00431E78"/>
    <w:rsid w:val="00431F1D"/>
    <w:rsid w:val="00431F29"/>
    <w:rsid w:val="0043219E"/>
    <w:rsid w:val="0043244B"/>
    <w:rsid w:val="00432512"/>
    <w:rsid w:val="004326E0"/>
    <w:rsid w:val="004326F7"/>
    <w:rsid w:val="0043275B"/>
    <w:rsid w:val="004327A3"/>
    <w:rsid w:val="004329FD"/>
    <w:rsid w:val="00432A6E"/>
    <w:rsid w:val="00432BA0"/>
    <w:rsid w:val="00432C01"/>
    <w:rsid w:val="00432CE0"/>
    <w:rsid w:val="00432D1A"/>
    <w:rsid w:val="00432E01"/>
    <w:rsid w:val="00433034"/>
    <w:rsid w:val="00433070"/>
    <w:rsid w:val="004330EE"/>
    <w:rsid w:val="004331CC"/>
    <w:rsid w:val="004333ED"/>
    <w:rsid w:val="004334F7"/>
    <w:rsid w:val="00433584"/>
    <w:rsid w:val="0043361A"/>
    <w:rsid w:val="004337FE"/>
    <w:rsid w:val="004338D4"/>
    <w:rsid w:val="00433A7C"/>
    <w:rsid w:val="00433B62"/>
    <w:rsid w:val="00433C18"/>
    <w:rsid w:val="00433DE2"/>
    <w:rsid w:val="00433FD3"/>
    <w:rsid w:val="00434018"/>
    <w:rsid w:val="00434135"/>
    <w:rsid w:val="0043424E"/>
    <w:rsid w:val="004343CF"/>
    <w:rsid w:val="00434589"/>
    <w:rsid w:val="00434634"/>
    <w:rsid w:val="00434A6F"/>
    <w:rsid w:val="00434D41"/>
    <w:rsid w:val="0043505E"/>
    <w:rsid w:val="004350BB"/>
    <w:rsid w:val="004355E1"/>
    <w:rsid w:val="00435970"/>
    <w:rsid w:val="00435A59"/>
    <w:rsid w:val="00435C61"/>
    <w:rsid w:val="00435CA7"/>
    <w:rsid w:val="00435E02"/>
    <w:rsid w:val="004360F8"/>
    <w:rsid w:val="00436136"/>
    <w:rsid w:val="0043681E"/>
    <w:rsid w:val="00436979"/>
    <w:rsid w:val="00436B8A"/>
    <w:rsid w:val="00436DB0"/>
    <w:rsid w:val="00436E03"/>
    <w:rsid w:val="00437097"/>
    <w:rsid w:val="004370EA"/>
    <w:rsid w:val="00437135"/>
    <w:rsid w:val="00437142"/>
    <w:rsid w:val="00437241"/>
    <w:rsid w:val="00437244"/>
    <w:rsid w:val="00437366"/>
    <w:rsid w:val="00437383"/>
    <w:rsid w:val="00437665"/>
    <w:rsid w:val="00437D98"/>
    <w:rsid w:val="00440407"/>
    <w:rsid w:val="00440696"/>
    <w:rsid w:val="00440709"/>
    <w:rsid w:val="00440801"/>
    <w:rsid w:val="00440AFE"/>
    <w:rsid w:val="00440D0B"/>
    <w:rsid w:val="00440D7B"/>
    <w:rsid w:val="00440D9C"/>
    <w:rsid w:val="004410D5"/>
    <w:rsid w:val="00441244"/>
    <w:rsid w:val="004412CD"/>
    <w:rsid w:val="0044151A"/>
    <w:rsid w:val="00441520"/>
    <w:rsid w:val="004417F8"/>
    <w:rsid w:val="00441882"/>
    <w:rsid w:val="00441A49"/>
    <w:rsid w:val="00441A84"/>
    <w:rsid w:val="00441A89"/>
    <w:rsid w:val="00441A9D"/>
    <w:rsid w:val="00441C59"/>
    <w:rsid w:val="00441DA8"/>
    <w:rsid w:val="00442056"/>
    <w:rsid w:val="004420F9"/>
    <w:rsid w:val="00442588"/>
    <w:rsid w:val="0044289C"/>
    <w:rsid w:val="0044297C"/>
    <w:rsid w:val="00442A6A"/>
    <w:rsid w:val="00442D0D"/>
    <w:rsid w:val="00442DA7"/>
    <w:rsid w:val="00442FE3"/>
    <w:rsid w:val="00443274"/>
    <w:rsid w:val="00443347"/>
    <w:rsid w:val="004435BD"/>
    <w:rsid w:val="004436C1"/>
    <w:rsid w:val="004438B1"/>
    <w:rsid w:val="0044396B"/>
    <w:rsid w:val="004439BB"/>
    <w:rsid w:val="00443AAB"/>
    <w:rsid w:val="00443B18"/>
    <w:rsid w:val="00443F81"/>
    <w:rsid w:val="00444049"/>
    <w:rsid w:val="004440DD"/>
    <w:rsid w:val="004442EC"/>
    <w:rsid w:val="004443CF"/>
    <w:rsid w:val="00444469"/>
    <w:rsid w:val="00444924"/>
    <w:rsid w:val="00444AA9"/>
    <w:rsid w:val="00444CE1"/>
    <w:rsid w:val="00444F26"/>
    <w:rsid w:val="004450F2"/>
    <w:rsid w:val="00445533"/>
    <w:rsid w:val="00445554"/>
    <w:rsid w:val="0044558E"/>
    <w:rsid w:val="00445670"/>
    <w:rsid w:val="0044577F"/>
    <w:rsid w:val="00445B58"/>
    <w:rsid w:val="00445B5F"/>
    <w:rsid w:val="00445B71"/>
    <w:rsid w:val="00445C1A"/>
    <w:rsid w:val="00445CA3"/>
    <w:rsid w:val="00445E53"/>
    <w:rsid w:val="00445EE3"/>
    <w:rsid w:val="00446086"/>
    <w:rsid w:val="00446215"/>
    <w:rsid w:val="00446257"/>
    <w:rsid w:val="00446404"/>
    <w:rsid w:val="00446482"/>
    <w:rsid w:val="0044649B"/>
    <w:rsid w:val="00446563"/>
    <w:rsid w:val="004466E3"/>
    <w:rsid w:val="0044671D"/>
    <w:rsid w:val="004467AD"/>
    <w:rsid w:val="0044684E"/>
    <w:rsid w:val="00446A5F"/>
    <w:rsid w:val="00446B04"/>
    <w:rsid w:val="00446CE0"/>
    <w:rsid w:val="00446D1E"/>
    <w:rsid w:val="00446D4E"/>
    <w:rsid w:val="00446D7B"/>
    <w:rsid w:val="00446DBF"/>
    <w:rsid w:val="00446F5B"/>
    <w:rsid w:val="00447169"/>
    <w:rsid w:val="00447217"/>
    <w:rsid w:val="00447393"/>
    <w:rsid w:val="004473D4"/>
    <w:rsid w:val="004474A5"/>
    <w:rsid w:val="004479CE"/>
    <w:rsid w:val="0045006E"/>
    <w:rsid w:val="00450302"/>
    <w:rsid w:val="00450357"/>
    <w:rsid w:val="004503C5"/>
    <w:rsid w:val="004503DD"/>
    <w:rsid w:val="00450440"/>
    <w:rsid w:val="004505DF"/>
    <w:rsid w:val="0045080C"/>
    <w:rsid w:val="004508B8"/>
    <w:rsid w:val="00450A01"/>
    <w:rsid w:val="00450B11"/>
    <w:rsid w:val="00450D99"/>
    <w:rsid w:val="00450DF1"/>
    <w:rsid w:val="00450E2E"/>
    <w:rsid w:val="00450ED0"/>
    <w:rsid w:val="00450F05"/>
    <w:rsid w:val="00450F58"/>
    <w:rsid w:val="0045102D"/>
    <w:rsid w:val="0045118D"/>
    <w:rsid w:val="0045123A"/>
    <w:rsid w:val="004512A8"/>
    <w:rsid w:val="004515AA"/>
    <w:rsid w:val="0045180B"/>
    <w:rsid w:val="004518E4"/>
    <w:rsid w:val="00451D53"/>
    <w:rsid w:val="00451E33"/>
    <w:rsid w:val="00451FCC"/>
    <w:rsid w:val="00452089"/>
    <w:rsid w:val="004526FC"/>
    <w:rsid w:val="0045280F"/>
    <w:rsid w:val="00452BBE"/>
    <w:rsid w:val="00452D85"/>
    <w:rsid w:val="00452ECE"/>
    <w:rsid w:val="00452F73"/>
    <w:rsid w:val="00453108"/>
    <w:rsid w:val="004531FD"/>
    <w:rsid w:val="0045320C"/>
    <w:rsid w:val="0045324A"/>
    <w:rsid w:val="00453337"/>
    <w:rsid w:val="00453492"/>
    <w:rsid w:val="00453511"/>
    <w:rsid w:val="00453596"/>
    <w:rsid w:val="004535A1"/>
    <w:rsid w:val="00453DB0"/>
    <w:rsid w:val="00453E44"/>
    <w:rsid w:val="00453F47"/>
    <w:rsid w:val="00454307"/>
    <w:rsid w:val="004543EA"/>
    <w:rsid w:val="00454490"/>
    <w:rsid w:val="00454507"/>
    <w:rsid w:val="004545E2"/>
    <w:rsid w:val="00454637"/>
    <w:rsid w:val="00454696"/>
    <w:rsid w:val="004548C7"/>
    <w:rsid w:val="00454CBA"/>
    <w:rsid w:val="00454CC2"/>
    <w:rsid w:val="00454FA0"/>
    <w:rsid w:val="00454FE6"/>
    <w:rsid w:val="004550C8"/>
    <w:rsid w:val="004551D9"/>
    <w:rsid w:val="004553B0"/>
    <w:rsid w:val="0045544A"/>
    <w:rsid w:val="0045545F"/>
    <w:rsid w:val="004554E1"/>
    <w:rsid w:val="004556A3"/>
    <w:rsid w:val="00455A6B"/>
    <w:rsid w:val="00455CE6"/>
    <w:rsid w:val="00455EA5"/>
    <w:rsid w:val="00455FA1"/>
    <w:rsid w:val="00455FA8"/>
    <w:rsid w:val="00456025"/>
    <w:rsid w:val="00456034"/>
    <w:rsid w:val="00456405"/>
    <w:rsid w:val="004568ED"/>
    <w:rsid w:val="00456D18"/>
    <w:rsid w:val="00456E05"/>
    <w:rsid w:val="00456E1E"/>
    <w:rsid w:val="00456E41"/>
    <w:rsid w:val="00456F49"/>
    <w:rsid w:val="0045702D"/>
    <w:rsid w:val="00457193"/>
    <w:rsid w:val="00457434"/>
    <w:rsid w:val="00457454"/>
    <w:rsid w:val="004574B7"/>
    <w:rsid w:val="00457739"/>
    <w:rsid w:val="0045787F"/>
    <w:rsid w:val="00457A35"/>
    <w:rsid w:val="00457D3B"/>
    <w:rsid w:val="00457E1C"/>
    <w:rsid w:val="00457E2F"/>
    <w:rsid w:val="004601B3"/>
    <w:rsid w:val="00460306"/>
    <w:rsid w:val="00460376"/>
    <w:rsid w:val="0046052D"/>
    <w:rsid w:val="004606F5"/>
    <w:rsid w:val="004607AE"/>
    <w:rsid w:val="00460B9B"/>
    <w:rsid w:val="00460D3A"/>
    <w:rsid w:val="00460F18"/>
    <w:rsid w:val="00461193"/>
    <w:rsid w:val="004611FF"/>
    <w:rsid w:val="004612B0"/>
    <w:rsid w:val="0046146A"/>
    <w:rsid w:val="004614C3"/>
    <w:rsid w:val="00461B32"/>
    <w:rsid w:val="00461B4E"/>
    <w:rsid w:val="00461DF9"/>
    <w:rsid w:val="00461EDF"/>
    <w:rsid w:val="00461EEA"/>
    <w:rsid w:val="00461F82"/>
    <w:rsid w:val="0046200D"/>
    <w:rsid w:val="004621FF"/>
    <w:rsid w:val="0046228D"/>
    <w:rsid w:val="004625F6"/>
    <w:rsid w:val="00462619"/>
    <w:rsid w:val="0046266A"/>
    <w:rsid w:val="0046268E"/>
    <w:rsid w:val="00462851"/>
    <w:rsid w:val="004628CD"/>
    <w:rsid w:val="004628F6"/>
    <w:rsid w:val="0046296C"/>
    <w:rsid w:val="00462AC2"/>
    <w:rsid w:val="00462B0F"/>
    <w:rsid w:val="00462D81"/>
    <w:rsid w:val="00462D83"/>
    <w:rsid w:val="00462E87"/>
    <w:rsid w:val="00463009"/>
    <w:rsid w:val="00463029"/>
    <w:rsid w:val="00463123"/>
    <w:rsid w:val="0046327C"/>
    <w:rsid w:val="0046330B"/>
    <w:rsid w:val="004636C3"/>
    <w:rsid w:val="00463990"/>
    <w:rsid w:val="00463C12"/>
    <w:rsid w:val="00463D25"/>
    <w:rsid w:val="00463DA1"/>
    <w:rsid w:val="00463EA4"/>
    <w:rsid w:val="00464107"/>
    <w:rsid w:val="004644DF"/>
    <w:rsid w:val="00464516"/>
    <w:rsid w:val="00464639"/>
    <w:rsid w:val="00464A65"/>
    <w:rsid w:val="00464DC4"/>
    <w:rsid w:val="00464F9B"/>
    <w:rsid w:val="0046528C"/>
    <w:rsid w:val="004652E7"/>
    <w:rsid w:val="00465406"/>
    <w:rsid w:val="004655BA"/>
    <w:rsid w:val="004656EF"/>
    <w:rsid w:val="00465794"/>
    <w:rsid w:val="004657D2"/>
    <w:rsid w:val="004657FB"/>
    <w:rsid w:val="0046600B"/>
    <w:rsid w:val="00466187"/>
    <w:rsid w:val="00466224"/>
    <w:rsid w:val="00466692"/>
    <w:rsid w:val="00466A43"/>
    <w:rsid w:val="00466C30"/>
    <w:rsid w:val="00466CCD"/>
    <w:rsid w:val="00466FD7"/>
    <w:rsid w:val="00467316"/>
    <w:rsid w:val="00467328"/>
    <w:rsid w:val="00467647"/>
    <w:rsid w:val="004676E3"/>
    <w:rsid w:val="004677FE"/>
    <w:rsid w:val="00467829"/>
    <w:rsid w:val="00467958"/>
    <w:rsid w:val="0046796B"/>
    <w:rsid w:val="00467F6F"/>
    <w:rsid w:val="00470053"/>
    <w:rsid w:val="0047013C"/>
    <w:rsid w:val="00470180"/>
    <w:rsid w:val="00470472"/>
    <w:rsid w:val="0047067F"/>
    <w:rsid w:val="00470767"/>
    <w:rsid w:val="004709D3"/>
    <w:rsid w:val="004709EF"/>
    <w:rsid w:val="00470A3C"/>
    <w:rsid w:val="00470A52"/>
    <w:rsid w:val="00470D1A"/>
    <w:rsid w:val="00470E15"/>
    <w:rsid w:val="00470EFE"/>
    <w:rsid w:val="004712A3"/>
    <w:rsid w:val="00471551"/>
    <w:rsid w:val="00471672"/>
    <w:rsid w:val="0047183D"/>
    <w:rsid w:val="00471AD5"/>
    <w:rsid w:val="00472285"/>
    <w:rsid w:val="00472444"/>
    <w:rsid w:val="004725DF"/>
    <w:rsid w:val="0047261B"/>
    <w:rsid w:val="00473049"/>
    <w:rsid w:val="0047344D"/>
    <w:rsid w:val="0047345A"/>
    <w:rsid w:val="004737E1"/>
    <w:rsid w:val="0047382C"/>
    <w:rsid w:val="004739D5"/>
    <w:rsid w:val="00473B03"/>
    <w:rsid w:val="004741B0"/>
    <w:rsid w:val="004741E6"/>
    <w:rsid w:val="00474244"/>
    <w:rsid w:val="0047462D"/>
    <w:rsid w:val="00474BA1"/>
    <w:rsid w:val="00474D6B"/>
    <w:rsid w:val="00474FD8"/>
    <w:rsid w:val="004750D7"/>
    <w:rsid w:val="0047519B"/>
    <w:rsid w:val="004751D7"/>
    <w:rsid w:val="00475231"/>
    <w:rsid w:val="004753A0"/>
    <w:rsid w:val="0047549E"/>
    <w:rsid w:val="0047556D"/>
    <w:rsid w:val="0047557C"/>
    <w:rsid w:val="00475919"/>
    <w:rsid w:val="00475AB4"/>
    <w:rsid w:val="00475BC3"/>
    <w:rsid w:val="0047606B"/>
    <w:rsid w:val="0047617E"/>
    <w:rsid w:val="004764E0"/>
    <w:rsid w:val="00476687"/>
    <w:rsid w:val="0047668E"/>
    <w:rsid w:val="004767D0"/>
    <w:rsid w:val="004767FE"/>
    <w:rsid w:val="004768AB"/>
    <w:rsid w:val="004768D4"/>
    <w:rsid w:val="00476910"/>
    <w:rsid w:val="00476D35"/>
    <w:rsid w:val="00476E5A"/>
    <w:rsid w:val="00476EE7"/>
    <w:rsid w:val="00476F67"/>
    <w:rsid w:val="00477266"/>
    <w:rsid w:val="00477337"/>
    <w:rsid w:val="00477539"/>
    <w:rsid w:val="0047755C"/>
    <w:rsid w:val="0047761C"/>
    <w:rsid w:val="00477884"/>
    <w:rsid w:val="00477AB1"/>
    <w:rsid w:val="00477C1D"/>
    <w:rsid w:val="00477D1E"/>
    <w:rsid w:val="00477D71"/>
    <w:rsid w:val="00477DDF"/>
    <w:rsid w:val="00477E44"/>
    <w:rsid w:val="004801E1"/>
    <w:rsid w:val="00480496"/>
    <w:rsid w:val="00480579"/>
    <w:rsid w:val="00480651"/>
    <w:rsid w:val="004806A7"/>
    <w:rsid w:val="00480726"/>
    <w:rsid w:val="00480757"/>
    <w:rsid w:val="00480849"/>
    <w:rsid w:val="00480AA2"/>
    <w:rsid w:val="00480BC7"/>
    <w:rsid w:val="00480EC2"/>
    <w:rsid w:val="004810A7"/>
    <w:rsid w:val="00481136"/>
    <w:rsid w:val="0048141D"/>
    <w:rsid w:val="00481754"/>
    <w:rsid w:val="00481793"/>
    <w:rsid w:val="00481A93"/>
    <w:rsid w:val="00481B8B"/>
    <w:rsid w:val="00481E14"/>
    <w:rsid w:val="00482084"/>
    <w:rsid w:val="00482171"/>
    <w:rsid w:val="004823E3"/>
    <w:rsid w:val="00482476"/>
    <w:rsid w:val="00482655"/>
    <w:rsid w:val="00482930"/>
    <w:rsid w:val="00482B14"/>
    <w:rsid w:val="00482BA9"/>
    <w:rsid w:val="00482BDB"/>
    <w:rsid w:val="00482D14"/>
    <w:rsid w:val="00482F33"/>
    <w:rsid w:val="0048335D"/>
    <w:rsid w:val="0048337C"/>
    <w:rsid w:val="0048338B"/>
    <w:rsid w:val="0048339A"/>
    <w:rsid w:val="0048361C"/>
    <w:rsid w:val="004839AF"/>
    <w:rsid w:val="00483B1D"/>
    <w:rsid w:val="00483E47"/>
    <w:rsid w:val="00483ED6"/>
    <w:rsid w:val="00483F3B"/>
    <w:rsid w:val="00483F75"/>
    <w:rsid w:val="0048416C"/>
    <w:rsid w:val="004841FC"/>
    <w:rsid w:val="0048420B"/>
    <w:rsid w:val="0048430B"/>
    <w:rsid w:val="00484427"/>
    <w:rsid w:val="00484449"/>
    <w:rsid w:val="004845AB"/>
    <w:rsid w:val="0048474A"/>
    <w:rsid w:val="004848F4"/>
    <w:rsid w:val="00484B08"/>
    <w:rsid w:val="00484B8E"/>
    <w:rsid w:val="00484C69"/>
    <w:rsid w:val="00484CF7"/>
    <w:rsid w:val="00484F2C"/>
    <w:rsid w:val="00485131"/>
    <w:rsid w:val="00485270"/>
    <w:rsid w:val="00485329"/>
    <w:rsid w:val="004854D3"/>
    <w:rsid w:val="00485816"/>
    <w:rsid w:val="0048589F"/>
    <w:rsid w:val="00485D7B"/>
    <w:rsid w:val="00485DA2"/>
    <w:rsid w:val="00485DD7"/>
    <w:rsid w:val="00485ECB"/>
    <w:rsid w:val="00485F65"/>
    <w:rsid w:val="0048600E"/>
    <w:rsid w:val="00486017"/>
    <w:rsid w:val="004860A1"/>
    <w:rsid w:val="004861A0"/>
    <w:rsid w:val="00486206"/>
    <w:rsid w:val="00486790"/>
    <w:rsid w:val="0048682E"/>
    <w:rsid w:val="004868D3"/>
    <w:rsid w:val="00486D9D"/>
    <w:rsid w:val="00486E60"/>
    <w:rsid w:val="00486F47"/>
    <w:rsid w:val="004872DD"/>
    <w:rsid w:val="0048730E"/>
    <w:rsid w:val="00487330"/>
    <w:rsid w:val="00487983"/>
    <w:rsid w:val="00487CFB"/>
    <w:rsid w:val="00487D25"/>
    <w:rsid w:val="00487E64"/>
    <w:rsid w:val="00490092"/>
    <w:rsid w:val="004902A6"/>
    <w:rsid w:val="004902BD"/>
    <w:rsid w:val="004904CC"/>
    <w:rsid w:val="004905E8"/>
    <w:rsid w:val="0049063C"/>
    <w:rsid w:val="00490BA9"/>
    <w:rsid w:val="00490D21"/>
    <w:rsid w:val="00490F48"/>
    <w:rsid w:val="00490FA5"/>
    <w:rsid w:val="0049107F"/>
    <w:rsid w:val="004910F4"/>
    <w:rsid w:val="004911D1"/>
    <w:rsid w:val="004916D1"/>
    <w:rsid w:val="00491733"/>
    <w:rsid w:val="0049182F"/>
    <w:rsid w:val="004918E7"/>
    <w:rsid w:val="00491974"/>
    <w:rsid w:val="00491C79"/>
    <w:rsid w:val="00491D4F"/>
    <w:rsid w:val="00491D83"/>
    <w:rsid w:val="00491F2B"/>
    <w:rsid w:val="00492011"/>
    <w:rsid w:val="0049253B"/>
    <w:rsid w:val="004925D5"/>
    <w:rsid w:val="004925F1"/>
    <w:rsid w:val="004926F6"/>
    <w:rsid w:val="0049276F"/>
    <w:rsid w:val="00492962"/>
    <w:rsid w:val="00492A01"/>
    <w:rsid w:val="00492C88"/>
    <w:rsid w:val="00492F5F"/>
    <w:rsid w:val="00493089"/>
    <w:rsid w:val="004930D0"/>
    <w:rsid w:val="004930EB"/>
    <w:rsid w:val="0049344D"/>
    <w:rsid w:val="00493A46"/>
    <w:rsid w:val="00493A9C"/>
    <w:rsid w:val="00493C79"/>
    <w:rsid w:val="00493EDE"/>
    <w:rsid w:val="00493EFA"/>
    <w:rsid w:val="00494047"/>
    <w:rsid w:val="0049412B"/>
    <w:rsid w:val="00494249"/>
    <w:rsid w:val="004942F8"/>
    <w:rsid w:val="00494510"/>
    <w:rsid w:val="00494570"/>
    <w:rsid w:val="00494786"/>
    <w:rsid w:val="004947D6"/>
    <w:rsid w:val="004948E3"/>
    <w:rsid w:val="004949D1"/>
    <w:rsid w:val="004949F0"/>
    <w:rsid w:val="00494B9B"/>
    <w:rsid w:val="00494C44"/>
    <w:rsid w:val="00495042"/>
    <w:rsid w:val="004951D6"/>
    <w:rsid w:val="00495477"/>
    <w:rsid w:val="0049556C"/>
    <w:rsid w:val="004958BD"/>
    <w:rsid w:val="00495AA7"/>
    <w:rsid w:val="00495ABA"/>
    <w:rsid w:val="00495B08"/>
    <w:rsid w:val="00495B2C"/>
    <w:rsid w:val="00495B95"/>
    <w:rsid w:val="00495C6A"/>
    <w:rsid w:val="00495C97"/>
    <w:rsid w:val="00495DCE"/>
    <w:rsid w:val="00495E46"/>
    <w:rsid w:val="00495EA3"/>
    <w:rsid w:val="00496307"/>
    <w:rsid w:val="0049661B"/>
    <w:rsid w:val="00496820"/>
    <w:rsid w:val="00496857"/>
    <w:rsid w:val="004969E1"/>
    <w:rsid w:val="00496B34"/>
    <w:rsid w:val="00496B4F"/>
    <w:rsid w:val="00496B91"/>
    <w:rsid w:val="00496CBB"/>
    <w:rsid w:val="00496D73"/>
    <w:rsid w:val="004972EF"/>
    <w:rsid w:val="00497A3E"/>
    <w:rsid w:val="00497A67"/>
    <w:rsid w:val="00497A9A"/>
    <w:rsid w:val="00497C6A"/>
    <w:rsid w:val="00497DC4"/>
    <w:rsid w:val="00497ECE"/>
    <w:rsid w:val="004A01F2"/>
    <w:rsid w:val="004A0345"/>
    <w:rsid w:val="004A08A7"/>
    <w:rsid w:val="004A0A38"/>
    <w:rsid w:val="004A0A92"/>
    <w:rsid w:val="004A0A9F"/>
    <w:rsid w:val="004A0D96"/>
    <w:rsid w:val="004A0F7E"/>
    <w:rsid w:val="004A0FCC"/>
    <w:rsid w:val="004A13CF"/>
    <w:rsid w:val="004A144A"/>
    <w:rsid w:val="004A15A0"/>
    <w:rsid w:val="004A16F7"/>
    <w:rsid w:val="004A172E"/>
    <w:rsid w:val="004A19F9"/>
    <w:rsid w:val="004A1FF0"/>
    <w:rsid w:val="004A203C"/>
    <w:rsid w:val="004A21E4"/>
    <w:rsid w:val="004A222B"/>
    <w:rsid w:val="004A234F"/>
    <w:rsid w:val="004A2855"/>
    <w:rsid w:val="004A2862"/>
    <w:rsid w:val="004A289E"/>
    <w:rsid w:val="004A28EB"/>
    <w:rsid w:val="004A2991"/>
    <w:rsid w:val="004A2998"/>
    <w:rsid w:val="004A2A93"/>
    <w:rsid w:val="004A2ABD"/>
    <w:rsid w:val="004A2E2B"/>
    <w:rsid w:val="004A3105"/>
    <w:rsid w:val="004A338B"/>
    <w:rsid w:val="004A33F7"/>
    <w:rsid w:val="004A341D"/>
    <w:rsid w:val="004A35CA"/>
    <w:rsid w:val="004A38D4"/>
    <w:rsid w:val="004A3B76"/>
    <w:rsid w:val="004A3B8E"/>
    <w:rsid w:val="004A3BF7"/>
    <w:rsid w:val="004A3C79"/>
    <w:rsid w:val="004A3CD2"/>
    <w:rsid w:val="004A3D04"/>
    <w:rsid w:val="004A3E31"/>
    <w:rsid w:val="004A4380"/>
    <w:rsid w:val="004A443D"/>
    <w:rsid w:val="004A457D"/>
    <w:rsid w:val="004A4743"/>
    <w:rsid w:val="004A481C"/>
    <w:rsid w:val="004A4A9E"/>
    <w:rsid w:val="004A4AC5"/>
    <w:rsid w:val="004A4BF9"/>
    <w:rsid w:val="004A4C06"/>
    <w:rsid w:val="004A4EB1"/>
    <w:rsid w:val="004A505E"/>
    <w:rsid w:val="004A509B"/>
    <w:rsid w:val="004A5525"/>
    <w:rsid w:val="004A5613"/>
    <w:rsid w:val="004A5635"/>
    <w:rsid w:val="004A5734"/>
    <w:rsid w:val="004A57DD"/>
    <w:rsid w:val="004A59C1"/>
    <w:rsid w:val="004A5B4B"/>
    <w:rsid w:val="004A5BD0"/>
    <w:rsid w:val="004A5BEB"/>
    <w:rsid w:val="004A5D4F"/>
    <w:rsid w:val="004A5ECB"/>
    <w:rsid w:val="004A5FC9"/>
    <w:rsid w:val="004A614B"/>
    <w:rsid w:val="004A63FC"/>
    <w:rsid w:val="004A6523"/>
    <w:rsid w:val="004A65D0"/>
    <w:rsid w:val="004A673E"/>
    <w:rsid w:val="004A68F3"/>
    <w:rsid w:val="004A6A5B"/>
    <w:rsid w:val="004A6A5E"/>
    <w:rsid w:val="004A6AEE"/>
    <w:rsid w:val="004A6F16"/>
    <w:rsid w:val="004A6F36"/>
    <w:rsid w:val="004A7387"/>
    <w:rsid w:val="004A738B"/>
    <w:rsid w:val="004A75C6"/>
    <w:rsid w:val="004A77BD"/>
    <w:rsid w:val="004A77C3"/>
    <w:rsid w:val="004A7932"/>
    <w:rsid w:val="004A7CBD"/>
    <w:rsid w:val="004A7CF8"/>
    <w:rsid w:val="004A7FB8"/>
    <w:rsid w:val="004B007E"/>
    <w:rsid w:val="004B0272"/>
    <w:rsid w:val="004B0608"/>
    <w:rsid w:val="004B0AB2"/>
    <w:rsid w:val="004B0B67"/>
    <w:rsid w:val="004B0D32"/>
    <w:rsid w:val="004B0D82"/>
    <w:rsid w:val="004B0EFD"/>
    <w:rsid w:val="004B0F5C"/>
    <w:rsid w:val="004B1275"/>
    <w:rsid w:val="004B12D1"/>
    <w:rsid w:val="004B131F"/>
    <w:rsid w:val="004B1331"/>
    <w:rsid w:val="004B1397"/>
    <w:rsid w:val="004B1584"/>
    <w:rsid w:val="004B1A3B"/>
    <w:rsid w:val="004B24ED"/>
    <w:rsid w:val="004B26BC"/>
    <w:rsid w:val="004B27B7"/>
    <w:rsid w:val="004B2C40"/>
    <w:rsid w:val="004B2D06"/>
    <w:rsid w:val="004B2DE7"/>
    <w:rsid w:val="004B2E08"/>
    <w:rsid w:val="004B2E21"/>
    <w:rsid w:val="004B2ECC"/>
    <w:rsid w:val="004B2FA6"/>
    <w:rsid w:val="004B2FF2"/>
    <w:rsid w:val="004B30AC"/>
    <w:rsid w:val="004B30DF"/>
    <w:rsid w:val="004B3109"/>
    <w:rsid w:val="004B318B"/>
    <w:rsid w:val="004B31A3"/>
    <w:rsid w:val="004B3262"/>
    <w:rsid w:val="004B32D4"/>
    <w:rsid w:val="004B32EC"/>
    <w:rsid w:val="004B3746"/>
    <w:rsid w:val="004B37EB"/>
    <w:rsid w:val="004B380D"/>
    <w:rsid w:val="004B383A"/>
    <w:rsid w:val="004B3983"/>
    <w:rsid w:val="004B39E2"/>
    <w:rsid w:val="004B3A33"/>
    <w:rsid w:val="004B3A81"/>
    <w:rsid w:val="004B3AFB"/>
    <w:rsid w:val="004B3FF4"/>
    <w:rsid w:val="004B40C6"/>
    <w:rsid w:val="004B42AD"/>
    <w:rsid w:val="004B440C"/>
    <w:rsid w:val="004B4599"/>
    <w:rsid w:val="004B45E6"/>
    <w:rsid w:val="004B4D21"/>
    <w:rsid w:val="004B4D22"/>
    <w:rsid w:val="004B4E6F"/>
    <w:rsid w:val="004B4E95"/>
    <w:rsid w:val="004B4F70"/>
    <w:rsid w:val="004B4FD4"/>
    <w:rsid w:val="004B5268"/>
    <w:rsid w:val="004B53AC"/>
    <w:rsid w:val="004B548B"/>
    <w:rsid w:val="004B5541"/>
    <w:rsid w:val="004B555A"/>
    <w:rsid w:val="004B5596"/>
    <w:rsid w:val="004B562F"/>
    <w:rsid w:val="004B5777"/>
    <w:rsid w:val="004B58CC"/>
    <w:rsid w:val="004B599C"/>
    <w:rsid w:val="004B5A26"/>
    <w:rsid w:val="004B5B2A"/>
    <w:rsid w:val="004B5C75"/>
    <w:rsid w:val="004B5CCD"/>
    <w:rsid w:val="004B5CF8"/>
    <w:rsid w:val="004B5D11"/>
    <w:rsid w:val="004B5FBA"/>
    <w:rsid w:val="004B603A"/>
    <w:rsid w:val="004B631C"/>
    <w:rsid w:val="004B631E"/>
    <w:rsid w:val="004B65E7"/>
    <w:rsid w:val="004B669A"/>
    <w:rsid w:val="004B66CD"/>
    <w:rsid w:val="004B675B"/>
    <w:rsid w:val="004B694F"/>
    <w:rsid w:val="004B6C0C"/>
    <w:rsid w:val="004B6E58"/>
    <w:rsid w:val="004B6FFC"/>
    <w:rsid w:val="004B722C"/>
    <w:rsid w:val="004B7340"/>
    <w:rsid w:val="004B734D"/>
    <w:rsid w:val="004B7396"/>
    <w:rsid w:val="004B7633"/>
    <w:rsid w:val="004B7663"/>
    <w:rsid w:val="004B780F"/>
    <w:rsid w:val="004B7A5D"/>
    <w:rsid w:val="004B7AC8"/>
    <w:rsid w:val="004B7C55"/>
    <w:rsid w:val="004B7DCB"/>
    <w:rsid w:val="004B7E11"/>
    <w:rsid w:val="004B7F05"/>
    <w:rsid w:val="004C007F"/>
    <w:rsid w:val="004C021F"/>
    <w:rsid w:val="004C0583"/>
    <w:rsid w:val="004C059C"/>
    <w:rsid w:val="004C05E7"/>
    <w:rsid w:val="004C076B"/>
    <w:rsid w:val="004C0A90"/>
    <w:rsid w:val="004C0C5D"/>
    <w:rsid w:val="004C0EAA"/>
    <w:rsid w:val="004C0F51"/>
    <w:rsid w:val="004C0F65"/>
    <w:rsid w:val="004C1055"/>
    <w:rsid w:val="004C10B5"/>
    <w:rsid w:val="004C1102"/>
    <w:rsid w:val="004C14D0"/>
    <w:rsid w:val="004C1669"/>
    <w:rsid w:val="004C1712"/>
    <w:rsid w:val="004C1718"/>
    <w:rsid w:val="004C188D"/>
    <w:rsid w:val="004C1A5F"/>
    <w:rsid w:val="004C1B95"/>
    <w:rsid w:val="004C1D05"/>
    <w:rsid w:val="004C1F20"/>
    <w:rsid w:val="004C2244"/>
    <w:rsid w:val="004C2294"/>
    <w:rsid w:val="004C22FB"/>
    <w:rsid w:val="004C291B"/>
    <w:rsid w:val="004C2C86"/>
    <w:rsid w:val="004C2D65"/>
    <w:rsid w:val="004C2D78"/>
    <w:rsid w:val="004C3124"/>
    <w:rsid w:val="004C3341"/>
    <w:rsid w:val="004C38E0"/>
    <w:rsid w:val="004C38F9"/>
    <w:rsid w:val="004C3ABA"/>
    <w:rsid w:val="004C3C5F"/>
    <w:rsid w:val="004C3E5B"/>
    <w:rsid w:val="004C3E70"/>
    <w:rsid w:val="004C3F93"/>
    <w:rsid w:val="004C4273"/>
    <w:rsid w:val="004C42CE"/>
    <w:rsid w:val="004C4597"/>
    <w:rsid w:val="004C460B"/>
    <w:rsid w:val="004C47C4"/>
    <w:rsid w:val="004C4839"/>
    <w:rsid w:val="004C488F"/>
    <w:rsid w:val="004C4BFF"/>
    <w:rsid w:val="004C4C0F"/>
    <w:rsid w:val="004C4CA5"/>
    <w:rsid w:val="004C4D7C"/>
    <w:rsid w:val="004C4F5C"/>
    <w:rsid w:val="004C5136"/>
    <w:rsid w:val="004C5256"/>
    <w:rsid w:val="004C54B1"/>
    <w:rsid w:val="004C5598"/>
    <w:rsid w:val="004C55C1"/>
    <w:rsid w:val="004C5B00"/>
    <w:rsid w:val="004C5C64"/>
    <w:rsid w:val="004C5CDB"/>
    <w:rsid w:val="004C5D0B"/>
    <w:rsid w:val="004C5E1D"/>
    <w:rsid w:val="004C5E9B"/>
    <w:rsid w:val="004C5F93"/>
    <w:rsid w:val="004C5FD3"/>
    <w:rsid w:val="004C602C"/>
    <w:rsid w:val="004C607C"/>
    <w:rsid w:val="004C61E8"/>
    <w:rsid w:val="004C625B"/>
    <w:rsid w:val="004C661A"/>
    <w:rsid w:val="004C662B"/>
    <w:rsid w:val="004C6ABD"/>
    <w:rsid w:val="004C6CF5"/>
    <w:rsid w:val="004C6E84"/>
    <w:rsid w:val="004C72AB"/>
    <w:rsid w:val="004C7334"/>
    <w:rsid w:val="004C737B"/>
    <w:rsid w:val="004C748F"/>
    <w:rsid w:val="004C7952"/>
    <w:rsid w:val="004C7B96"/>
    <w:rsid w:val="004C7C27"/>
    <w:rsid w:val="004C7C64"/>
    <w:rsid w:val="004C7F02"/>
    <w:rsid w:val="004D01C2"/>
    <w:rsid w:val="004D02A5"/>
    <w:rsid w:val="004D0525"/>
    <w:rsid w:val="004D06B4"/>
    <w:rsid w:val="004D096C"/>
    <w:rsid w:val="004D09FD"/>
    <w:rsid w:val="004D0BDB"/>
    <w:rsid w:val="004D0C69"/>
    <w:rsid w:val="004D112B"/>
    <w:rsid w:val="004D1204"/>
    <w:rsid w:val="004D1571"/>
    <w:rsid w:val="004D1957"/>
    <w:rsid w:val="004D1A11"/>
    <w:rsid w:val="004D1D72"/>
    <w:rsid w:val="004D1E2D"/>
    <w:rsid w:val="004D1F07"/>
    <w:rsid w:val="004D2108"/>
    <w:rsid w:val="004D2110"/>
    <w:rsid w:val="004D2200"/>
    <w:rsid w:val="004D22F9"/>
    <w:rsid w:val="004D2438"/>
    <w:rsid w:val="004D2620"/>
    <w:rsid w:val="004D262B"/>
    <w:rsid w:val="004D27CA"/>
    <w:rsid w:val="004D27D4"/>
    <w:rsid w:val="004D28D7"/>
    <w:rsid w:val="004D2969"/>
    <w:rsid w:val="004D2A52"/>
    <w:rsid w:val="004D2C7E"/>
    <w:rsid w:val="004D2DBA"/>
    <w:rsid w:val="004D300D"/>
    <w:rsid w:val="004D30A5"/>
    <w:rsid w:val="004D3603"/>
    <w:rsid w:val="004D368A"/>
    <w:rsid w:val="004D39ED"/>
    <w:rsid w:val="004D39F2"/>
    <w:rsid w:val="004D3F97"/>
    <w:rsid w:val="004D3FAB"/>
    <w:rsid w:val="004D443B"/>
    <w:rsid w:val="004D497A"/>
    <w:rsid w:val="004D497D"/>
    <w:rsid w:val="004D4F71"/>
    <w:rsid w:val="004D4FCE"/>
    <w:rsid w:val="004D52D4"/>
    <w:rsid w:val="004D5363"/>
    <w:rsid w:val="004D5445"/>
    <w:rsid w:val="004D57A4"/>
    <w:rsid w:val="004D5A6E"/>
    <w:rsid w:val="004D5B7C"/>
    <w:rsid w:val="004D5E54"/>
    <w:rsid w:val="004D5EC2"/>
    <w:rsid w:val="004D605B"/>
    <w:rsid w:val="004D606A"/>
    <w:rsid w:val="004D62BA"/>
    <w:rsid w:val="004D66A9"/>
    <w:rsid w:val="004D66C8"/>
    <w:rsid w:val="004D67A1"/>
    <w:rsid w:val="004D694C"/>
    <w:rsid w:val="004D6984"/>
    <w:rsid w:val="004D6C72"/>
    <w:rsid w:val="004D6E48"/>
    <w:rsid w:val="004D712E"/>
    <w:rsid w:val="004D71F7"/>
    <w:rsid w:val="004D7204"/>
    <w:rsid w:val="004D72B0"/>
    <w:rsid w:val="004D77FD"/>
    <w:rsid w:val="004E0136"/>
    <w:rsid w:val="004E0236"/>
    <w:rsid w:val="004E0273"/>
    <w:rsid w:val="004E03C1"/>
    <w:rsid w:val="004E044E"/>
    <w:rsid w:val="004E0737"/>
    <w:rsid w:val="004E07D9"/>
    <w:rsid w:val="004E084E"/>
    <w:rsid w:val="004E0857"/>
    <w:rsid w:val="004E08D3"/>
    <w:rsid w:val="004E09B5"/>
    <w:rsid w:val="004E0CD9"/>
    <w:rsid w:val="004E0F10"/>
    <w:rsid w:val="004E1144"/>
    <w:rsid w:val="004E120D"/>
    <w:rsid w:val="004E1279"/>
    <w:rsid w:val="004E1718"/>
    <w:rsid w:val="004E17F3"/>
    <w:rsid w:val="004E1859"/>
    <w:rsid w:val="004E1927"/>
    <w:rsid w:val="004E1A9D"/>
    <w:rsid w:val="004E1C85"/>
    <w:rsid w:val="004E1C8C"/>
    <w:rsid w:val="004E1F49"/>
    <w:rsid w:val="004E227F"/>
    <w:rsid w:val="004E22BE"/>
    <w:rsid w:val="004E239E"/>
    <w:rsid w:val="004E2408"/>
    <w:rsid w:val="004E2A0D"/>
    <w:rsid w:val="004E2CAC"/>
    <w:rsid w:val="004E300D"/>
    <w:rsid w:val="004E30D8"/>
    <w:rsid w:val="004E36D4"/>
    <w:rsid w:val="004E3719"/>
    <w:rsid w:val="004E371B"/>
    <w:rsid w:val="004E39BC"/>
    <w:rsid w:val="004E3D6A"/>
    <w:rsid w:val="004E3F68"/>
    <w:rsid w:val="004E416F"/>
    <w:rsid w:val="004E4238"/>
    <w:rsid w:val="004E4480"/>
    <w:rsid w:val="004E46D2"/>
    <w:rsid w:val="004E4A48"/>
    <w:rsid w:val="004E4B4D"/>
    <w:rsid w:val="004E4C0F"/>
    <w:rsid w:val="004E4C29"/>
    <w:rsid w:val="004E4C9C"/>
    <w:rsid w:val="004E4D38"/>
    <w:rsid w:val="004E4E09"/>
    <w:rsid w:val="004E4EE6"/>
    <w:rsid w:val="004E5502"/>
    <w:rsid w:val="004E5508"/>
    <w:rsid w:val="004E5569"/>
    <w:rsid w:val="004E594C"/>
    <w:rsid w:val="004E5AF9"/>
    <w:rsid w:val="004E60FC"/>
    <w:rsid w:val="004E62C7"/>
    <w:rsid w:val="004E63BD"/>
    <w:rsid w:val="004E6456"/>
    <w:rsid w:val="004E646E"/>
    <w:rsid w:val="004E66C0"/>
    <w:rsid w:val="004E6787"/>
    <w:rsid w:val="004E6810"/>
    <w:rsid w:val="004E6841"/>
    <w:rsid w:val="004E6869"/>
    <w:rsid w:val="004E6C7E"/>
    <w:rsid w:val="004E6D4A"/>
    <w:rsid w:val="004E758F"/>
    <w:rsid w:val="004E75B9"/>
    <w:rsid w:val="004E7721"/>
    <w:rsid w:val="004E7764"/>
    <w:rsid w:val="004E78CB"/>
    <w:rsid w:val="004E7B7D"/>
    <w:rsid w:val="004E7CB2"/>
    <w:rsid w:val="004E7F22"/>
    <w:rsid w:val="004F01AE"/>
    <w:rsid w:val="004F043E"/>
    <w:rsid w:val="004F05A8"/>
    <w:rsid w:val="004F0A7F"/>
    <w:rsid w:val="004F0BED"/>
    <w:rsid w:val="004F0D6F"/>
    <w:rsid w:val="004F107C"/>
    <w:rsid w:val="004F1098"/>
    <w:rsid w:val="004F118C"/>
    <w:rsid w:val="004F1408"/>
    <w:rsid w:val="004F17A1"/>
    <w:rsid w:val="004F182E"/>
    <w:rsid w:val="004F18E4"/>
    <w:rsid w:val="004F19E5"/>
    <w:rsid w:val="004F1C10"/>
    <w:rsid w:val="004F2005"/>
    <w:rsid w:val="004F2051"/>
    <w:rsid w:val="004F2271"/>
    <w:rsid w:val="004F2581"/>
    <w:rsid w:val="004F2668"/>
    <w:rsid w:val="004F27B7"/>
    <w:rsid w:val="004F28BA"/>
    <w:rsid w:val="004F28CE"/>
    <w:rsid w:val="004F2D0E"/>
    <w:rsid w:val="004F2FAB"/>
    <w:rsid w:val="004F2FBE"/>
    <w:rsid w:val="004F300C"/>
    <w:rsid w:val="004F3011"/>
    <w:rsid w:val="004F3274"/>
    <w:rsid w:val="004F3334"/>
    <w:rsid w:val="004F35E9"/>
    <w:rsid w:val="004F3731"/>
    <w:rsid w:val="004F38CE"/>
    <w:rsid w:val="004F3C3F"/>
    <w:rsid w:val="004F3DAC"/>
    <w:rsid w:val="004F4100"/>
    <w:rsid w:val="004F4119"/>
    <w:rsid w:val="004F41E4"/>
    <w:rsid w:val="004F423D"/>
    <w:rsid w:val="004F42C5"/>
    <w:rsid w:val="004F45B3"/>
    <w:rsid w:val="004F45B9"/>
    <w:rsid w:val="004F47C4"/>
    <w:rsid w:val="004F489D"/>
    <w:rsid w:val="004F4A72"/>
    <w:rsid w:val="004F4C3B"/>
    <w:rsid w:val="004F4D2C"/>
    <w:rsid w:val="004F4F33"/>
    <w:rsid w:val="004F503C"/>
    <w:rsid w:val="004F5113"/>
    <w:rsid w:val="004F5388"/>
    <w:rsid w:val="004F54BA"/>
    <w:rsid w:val="004F5513"/>
    <w:rsid w:val="004F57A6"/>
    <w:rsid w:val="004F58D3"/>
    <w:rsid w:val="004F5A92"/>
    <w:rsid w:val="004F5FC6"/>
    <w:rsid w:val="004F6378"/>
    <w:rsid w:val="004F657A"/>
    <w:rsid w:val="004F6951"/>
    <w:rsid w:val="004F6A0D"/>
    <w:rsid w:val="004F6A49"/>
    <w:rsid w:val="004F6B6E"/>
    <w:rsid w:val="004F759D"/>
    <w:rsid w:val="004F774A"/>
    <w:rsid w:val="004F785B"/>
    <w:rsid w:val="004F7919"/>
    <w:rsid w:val="004F7981"/>
    <w:rsid w:val="004F7AEE"/>
    <w:rsid w:val="004F7D2D"/>
    <w:rsid w:val="004F7D6B"/>
    <w:rsid w:val="00500284"/>
    <w:rsid w:val="005002E0"/>
    <w:rsid w:val="00500629"/>
    <w:rsid w:val="00500786"/>
    <w:rsid w:val="005008F8"/>
    <w:rsid w:val="00500E9D"/>
    <w:rsid w:val="00500F00"/>
    <w:rsid w:val="00501499"/>
    <w:rsid w:val="00501667"/>
    <w:rsid w:val="00501BF2"/>
    <w:rsid w:val="00501FFE"/>
    <w:rsid w:val="0050208C"/>
    <w:rsid w:val="00502126"/>
    <w:rsid w:val="005021C7"/>
    <w:rsid w:val="005023EA"/>
    <w:rsid w:val="0050241D"/>
    <w:rsid w:val="0050245A"/>
    <w:rsid w:val="00502A91"/>
    <w:rsid w:val="00502CFF"/>
    <w:rsid w:val="00502DE9"/>
    <w:rsid w:val="00502DEB"/>
    <w:rsid w:val="00502F03"/>
    <w:rsid w:val="0050336C"/>
    <w:rsid w:val="005033A2"/>
    <w:rsid w:val="005038B8"/>
    <w:rsid w:val="00503CE3"/>
    <w:rsid w:val="00504232"/>
    <w:rsid w:val="0050428F"/>
    <w:rsid w:val="005043FD"/>
    <w:rsid w:val="00504690"/>
    <w:rsid w:val="00504907"/>
    <w:rsid w:val="00504B5B"/>
    <w:rsid w:val="00504CB2"/>
    <w:rsid w:val="00505064"/>
    <w:rsid w:val="005051E2"/>
    <w:rsid w:val="0050563C"/>
    <w:rsid w:val="00505669"/>
    <w:rsid w:val="0050568C"/>
    <w:rsid w:val="00505710"/>
    <w:rsid w:val="0050591D"/>
    <w:rsid w:val="00505A8C"/>
    <w:rsid w:val="00505BA1"/>
    <w:rsid w:val="00505DC6"/>
    <w:rsid w:val="00505F35"/>
    <w:rsid w:val="005061E1"/>
    <w:rsid w:val="00506549"/>
    <w:rsid w:val="005065E6"/>
    <w:rsid w:val="005066BA"/>
    <w:rsid w:val="00506716"/>
    <w:rsid w:val="005067C6"/>
    <w:rsid w:val="00506949"/>
    <w:rsid w:val="005069AE"/>
    <w:rsid w:val="00506A15"/>
    <w:rsid w:val="00506A5D"/>
    <w:rsid w:val="00506C1A"/>
    <w:rsid w:val="00506DB9"/>
    <w:rsid w:val="00506FD8"/>
    <w:rsid w:val="00507121"/>
    <w:rsid w:val="00507173"/>
    <w:rsid w:val="00507353"/>
    <w:rsid w:val="005073C3"/>
    <w:rsid w:val="00507676"/>
    <w:rsid w:val="0050778B"/>
    <w:rsid w:val="00507A73"/>
    <w:rsid w:val="00507D41"/>
    <w:rsid w:val="00507DA1"/>
    <w:rsid w:val="00507E0D"/>
    <w:rsid w:val="00507E3A"/>
    <w:rsid w:val="00507F67"/>
    <w:rsid w:val="00507FBA"/>
    <w:rsid w:val="005101CC"/>
    <w:rsid w:val="0051039D"/>
    <w:rsid w:val="00510480"/>
    <w:rsid w:val="00510792"/>
    <w:rsid w:val="00510A1C"/>
    <w:rsid w:val="00510AAE"/>
    <w:rsid w:val="00510AE9"/>
    <w:rsid w:val="00510D6E"/>
    <w:rsid w:val="00510F05"/>
    <w:rsid w:val="00510F36"/>
    <w:rsid w:val="00510FF6"/>
    <w:rsid w:val="00511271"/>
    <w:rsid w:val="005112A8"/>
    <w:rsid w:val="005112B0"/>
    <w:rsid w:val="005113E1"/>
    <w:rsid w:val="00511935"/>
    <w:rsid w:val="00511BB3"/>
    <w:rsid w:val="00511CA1"/>
    <w:rsid w:val="00511D19"/>
    <w:rsid w:val="00511D36"/>
    <w:rsid w:val="00511E0A"/>
    <w:rsid w:val="00512177"/>
    <w:rsid w:val="0051228E"/>
    <w:rsid w:val="005125E4"/>
    <w:rsid w:val="00512775"/>
    <w:rsid w:val="00512DBA"/>
    <w:rsid w:val="00512FC5"/>
    <w:rsid w:val="00513417"/>
    <w:rsid w:val="0051374C"/>
    <w:rsid w:val="005137E4"/>
    <w:rsid w:val="00513D86"/>
    <w:rsid w:val="00513DA9"/>
    <w:rsid w:val="00513FF5"/>
    <w:rsid w:val="00514239"/>
    <w:rsid w:val="00514299"/>
    <w:rsid w:val="00514498"/>
    <w:rsid w:val="00514902"/>
    <w:rsid w:val="00514BB2"/>
    <w:rsid w:val="00514C4A"/>
    <w:rsid w:val="00514D15"/>
    <w:rsid w:val="00514F9E"/>
    <w:rsid w:val="00514FAE"/>
    <w:rsid w:val="00514FDB"/>
    <w:rsid w:val="00515173"/>
    <w:rsid w:val="005151E6"/>
    <w:rsid w:val="0051536F"/>
    <w:rsid w:val="005153A9"/>
    <w:rsid w:val="0051549E"/>
    <w:rsid w:val="005154AC"/>
    <w:rsid w:val="00515790"/>
    <w:rsid w:val="00515A07"/>
    <w:rsid w:val="00515A31"/>
    <w:rsid w:val="00515ABD"/>
    <w:rsid w:val="00515E39"/>
    <w:rsid w:val="005162D3"/>
    <w:rsid w:val="00516492"/>
    <w:rsid w:val="00516520"/>
    <w:rsid w:val="00516671"/>
    <w:rsid w:val="00516749"/>
    <w:rsid w:val="005167E0"/>
    <w:rsid w:val="005168F8"/>
    <w:rsid w:val="005169CF"/>
    <w:rsid w:val="00516C8B"/>
    <w:rsid w:val="00516DD5"/>
    <w:rsid w:val="00516FFF"/>
    <w:rsid w:val="0051705C"/>
    <w:rsid w:val="005170EB"/>
    <w:rsid w:val="00517109"/>
    <w:rsid w:val="005171FA"/>
    <w:rsid w:val="005173AA"/>
    <w:rsid w:val="0051740D"/>
    <w:rsid w:val="005175E9"/>
    <w:rsid w:val="005177AA"/>
    <w:rsid w:val="00517965"/>
    <w:rsid w:val="00517BA0"/>
    <w:rsid w:val="00520134"/>
    <w:rsid w:val="00520A4E"/>
    <w:rsid w:val="00520A62"/>
    <w:rsid w:val="00520B7F"/>
    <w:rsid w:val="00520E1B"/>
    <w:rsid w:val="00520ECD"/>
    <w:rsid w:val="00521350"/>
    <w:rsid w:val="00521508"/>
    <w:rsid w:val="00521918"/>
    <w:rsid w:val="00521D9A"/>
    <w:rsid w:val="00521DCD"/>
    <w:rsid w:val="00521F47"/>
    <w:rsid w:val="00521F51"/>
    <w:rsid w:val="005222B3"/>
    <w:rsid w:val="0052259F"/>
    <w:rsid w:val="005226EF"/>
    <w:rsid w:val="0052274A"/>
    <w:rsid w:val="00522767"/>
    <w:rsid w:val="005227DF"/>
    <w:rsid w:val="00522ED9"/>
    <w:rsid w:val="00522F2F"/>
    <w:rsid w:val="00522FB4"/>
    <w:rsid w:val="00523193"/>
    <w:rsid w:val="005231EB"/>
    <w:rsid w:val="00523856"/>
    <w:rsid w:val="00523A0F"/>
    <w:rsid w:val="00523B03"/>
    <w:rsid w:val="00523BC6"/>
    <w:rsid w:val="00523CAC"/>
    <w:rsid w:val="00523E84"/>
    <w:rsid w:val="00523EB4"/>
    <w:rsid w:val="00523F45"/>
    <w:rsid w:val="00524171"/>
    <w:rsid w:val="00524281"/>
    <w:rsid w:val="00524293"/>
    <w:rsid w:val="005243BF"/>
    <w:rsid w:val="005243CA"/>
    <w:rsid w:val="005245E0"/>
    <w:rsid w:val="00524628"/>
    <w:rsid w:val="00524922"/>
    <w:rsid w:val="005249B1"/>
    <w:rsid w:val="00524A1D"/>
    <w:rsid w:val="00524A7A"/>
    <w:rsid w:val="00524B0D"/>
    <w:rsid w:val="00524CA0"/>
    <w:rsid w:val="00524F65"/>
    <w:rsid w:val="00524F68"/>
    <w:rsid w:val="005251DA"/>
    <w:rsid w:val="0052543F"/>
    <w:rsid w:val="0052553F"/>
    <w:rsid w:val="005257B1"/>
    <w:rsid w:val="005259E6"/>
    <w:rsid w:val="00525D20"/>
    <w:rsid w:val="00525E81"/>
    <w:rsid w:val="00525EA2"/>
    <w:rsid w:val="00526290"/>
    <w:rsid w:val="0052634D"/>
    <w:rsid w:val="005263E4"/>
    <w:rsid w:val="005265B3"/>
    <w:rsid w:val="0052670F"/>
    <w:rsid w:val="00526764"/>
    <w:rsid w:val="005268FC"/>
    <w:rsid w:val="00526900"/>
    <w:rsid w:val="005269E4"/>
    <w:rsid w:val="00526CF2"/>
    <w:rsid w:val="00526D98"/>
    <w:rsid w:val="00526DB7"/>
    <w:rsid w:val="00526E82"/>
    <w:rsid w:val="00526EC3"/>
    <w:rsid w:val="0052738E"/>
    <w:rsid w:val="0052768E"/>
    <w:rsid w:val="005276BB"/>
    <w:rsid w:val="005276D1"/>
    <w:rsid w:val="005277D9"/>
    <w:rsid w:val="00527C70"/>
    <w:rsid w:val="00530461"/>
    <w:rsid w:val="005307FD"/>
    <w:rsid w:val="005308A8"/>
    <w:rsid w:val="00530905"/>
    <w:rsid w:val="0053091B"/>
    <w:rsid w:val="00530C83"/>
    <w:rsid w:val="00530D8D"/>
    <w:rsid w:val="00530D9D"/>
    <w:rsid w:val="00530DCA"/>
    <w:rsid w:val="00530E39"/>
    <w:rsid w:val="00530E89"/>
    <w:rsid w:val="00530F1A"/>
    <w:rsid w:val="00530F62"/>
    <w:rsid w:val="00531178"/>
    <w:rsid w:val="005312A5"/>
    <w:rsid w:val="005313E5"/>
    <w:rsid w:val="005313EC"/>
    <w:rsid w:val="0053150E"/>
    <w:rsid w:val="0053158A"/>
    <w:rsid w:val="005315A1"/>
    <w:rsid w:val="005315E5"/>
    <w:rsid w:val="005317D6"/>
    <w:rsid w:val="00531901"/>
    <w:rsid w:val="00531BA4"/>
    <w:rsid w:val="00531F63"/>
    <w:rsid w:val="00531F88"/>
    <w:rsid w:val="00532104"/>
    <w:rsid w:val="0053215A"/>
    <w:rsid w:val="0053217E"/>
    <w:rsid w:val="0053266D"/>
    <w:rsid w:val="005328E0"/>
    <w:rsid w:val="005328E4"/>
    <w:rsid w:val="005329A8"/>
    <w:rsid w:val="00532BF4"/>
    <w:rsid w:val="00532D19"/>
    <w:rsid w:val="00532D58"/>
    <w:rsid w:val="00533350"/>
    <w:rsid w:val="0053359D"/>
    <w:rsid w:val="00533B56"/>
    <w:rsid w:val="00533CD9"/>
    <w:rsid w:val="005342DD"/>
    <w:rsid w:val="00534312"/>
    <w:rsid w:val="00534502"/>
    <w:rsid w:val="00534677"/>
    <w:rsid w:val="00534886"/>
    <w:rsid w:val="00534974"/>
    <w:rsid w:val="00534C74"/>
    <w:rsid w:val="00534DFE"/>
    <w:rsid w:val="005350DD"/>
    <w:rsid w:val="00535156"/>
    <w:rsid w:val="00535373"/>
    <w:rsid w:val="00535407"/>
    <w:rsid w:val="00535519"/>
    <w:rsid w:val="0053558F"/>
    <w:rsid w:val="005356D0"/>
    <w:rsid w:val="00535783"/>
    <w:rsid w:val="00535962"/>
    <w:rsid w:val="00535B1C"/>
    <w:rsid w:val="00535CA6"/>
    <w:rsid w:val="00535EE7"/>
    <w:rsid w:val="00535F74"/>
    <w:rsid w:val="005360A2"/>
    <w:rsid w:val="005360B5"/>
    <w:rsid w:val="005362EC"/>
    <w:rsid w:val="00536318"/>
    <w:rsid w:val="00536518"/>
    <w:rsid w:val="0053667C"/>
    <w:rsid w:val="00536755"/>
    <w:rsid w:val="0053694A"/>
    <w:rsid w:val="00536A68"/>
    <w:rsid w:val="00536C19"/>
    <w:rsid w:val="00536D73"/>
    <w:rsid w:val="00536E0D"/>
    <w:rsid w:val="00536F79"/>
    <w:rsid w:val="00537012"/>
    <w:rsid w:val="0053713F"/>
    <w:rsid w:val="005372C5"/>
    <w:rsid w:val="005372F2"/>
    <w:rsid w:val="00537383"/>
    <w:rsid w:val="005374FF"/>
    <w:rsid w:val="0053757D"/>
    <w:rsid w:val="00537683"/>
    <w:rsid w:val="0053771B"/>
    <w:rsid w:val="005377EC"/>
    <w:rsid w:val="00537998"/>
    <w:rsid w:val="005379D9"/>
    <w:rsid w:val="00537BD4"/>
    <w:rsid w:val="00537CAE"/>
    <w:rsid w:val="00537CAF"/>
    <w:rsid w:val="00537CF1"/>
    <w:rsid w:val="00537F23"/>
    <w:rsid w:val="00540182"/>
    <w:rsid w:val="0054058A"/>
    <w:rsid w:val="00540698"/>
    <w:rsid w:val="005406C3"/>
    <w:rsid w:val="00540750"/>
    <w:rsid w:val="00540853"/>
    <w:rsid w:val="0054086F"/>
    <w:rsid w:val="005409D8"/>
    <w:rsid w:val="00540BEA"/>
    <w:rsid w:val="00540CA0"/>
    <w:rsid w:val="00540DAB"/>
    <w:rsid w:val="00540F89"/>
    <w:rsid w:val="0054133C"/>
    <w:rsid w:val="005416E0"/>
    <w:rsid w:val="0054183E"/>
    <w:rsid w:val="00541846"/>
    <w:rsid w:val="005419AA"/>
    <w:rsid w:val="00541AF7"/>
    <w:rsid w:val="00541AFF"/>
    <w:rsid w:val="00541CFB"/>
    <w:rsid w:val="00541D05"/>
    <w:rsid w:val="00541D1A"/>
    <w:rsid w:val="00541D2B"/>
    <w:rsid w:val="00541E64"/>
    <w:rsid w:val="00541F0E"/>
    <w:rsid w:val="00541FDD"/>
    <w:rsid w:val="0054207C"/>
    <w:rsid w:val="005420EA"/>
    <w:rsid w:val="005423EC"/>
    <w:rsid w:val="00542753"/>
    <w:rsid w:val="00542907"/>
    <w:rsid w:val="00542A4B"/>
    <w:rsid w:val="00542AB6"/>
    <w:rsid w:val="00542BE3"/>
    <w:rsid w:val="00542C4B"/>
    <w:rsid w:val="00542F4B"/>
    <w:rsid w:val="00543020"/>
    <w:rsid w:val="005430E7"/>
    <w:rsid w:val="005433C1"/>
    <w:rsid w:val="00543666"/>
    <w:rsid w:val="00543954"/>
    <w:rsid w:val="00543D11"/>
    <w:rsid w:val="005440C2"/>
    <w:rsid w:val="005440E6"/>
    <w:rsid w:val="0054440C"/>
    <w:rsid w:val="005445FD"/>
    <w:rsid w:val="00544869"/>
    <w:rsid w:val="005449C7"/>
    <w:rsid w:val="00544A56"/>
    <w:rsid w:val="00544B30"/>
    <w:rsid w:val="00544B74"/>
    <w:rsid w:val="00544FD3"/>
    <w:rsid w:val="0054508F"/>
    <w:rsid w:val="00545380"/>
    <w:rsid w:val="00545638"/>
    <w:rsid w:val="005456FF"/>
    <w:rsid w:val="005457ED"/>
    <w:rsid w:val="00545B1B"/>
    <w:rsid w:val="00545CA1"/>
    <w:rsid w:val="00545D02"/>
    <w:rsid w:val="00545F94"/>
    <w:rsid w:val="00546082"/>
    <w:rsid w:val="00546255"/>
    <w:rsid w:val="00546403"/>
    <w:rsid w:val="0054651D"/>
    <w:rsid w:val="00546939"/>
    <w:rsid w:val="00546A66"/>
    <w:rsid w:val="00546DB6"/>
    <w:rsid w:val="00546E24"/>
    <w:rsid w:val="00546E72"/>
    <w:rsid w:val="00546F04"/>
    <w:rsid w:val="005473C6"/>
    <w:rsid w:val="005473FF"/>
    <w:rsid w:val="0054765E"/>
    <w:rsid w:val="005479F7"/>
    <w:rsid w:val="00547C83"/>
    <w:rsid w:val="00547DB5"/>
    <w:rsid w:val="00547DF6"/>
    <w:rsid w:val="00547E5F"/>
    <w:rsid w:val="00547EC2"/>
    <w:rsid w:val="0055033E"/>
    <w:rsid w:val="0055089C"/>
    <w:rsid w:val="00550BCA"/>
    <w:rsid w:val="00550E33"/>
    <w:rsid w:val="00551035"/>
    <w:rsid w:val="005510F0"/>
    <w:rsid w:val="0055117F"/>
    <w:rsid w:val="0055119F"/>
    <w:rsid w:val="0055136E"/>
    <w:rsid w:val="005513E5"/>
    <w:rsid w:val="0055145D"/>
    <w:rsid w:val="00551519"/>
    <w:rsid w:val="005517ED"/>
    <w:rsid w:val="00551907"/>
    <w:rsid w:val="00551A6B"/>
    <w:rsid w:val="00551F6D"/>
    <w:rsid w:val="00551FC5"/>
    <w:rsid w:val="005522A2"/>
    <w:rsid w:val="005524C1"/>
    <w:rsid w:val="005526DD"/>
    <w:rsid w:val="005528D8"/>
    <w:rsid w:val="00552907"/>
    <w:rsid w:val="0055294E"/>
    <w:rsid w:val="00552A51"/>
    <w:rsid w:val="00552A6E"/>
    <w:rsid w:val="00552B09"/>
    <w:rsid w:val="00552B93"/>
    <w:rsid w:val="00552BEC"/>
    <w:rsid w:val="00552EA2"/>
    <w:rsid w:val="005532E5"/>
    <w:rsid w:val="005537E0"/>
    <w:rsid w:val="0055392B"/>
    <w:rsid w:val="00553DF5"/>
    <w:rsid w:val="00553F57"/>
    <w:rsid w:val="00553F7F"/>
    <w:rsid w:val="005540F0"/>
    <w:rsid w:val="00554388"/>
    <w:rsid w:val="005546B5"/>
    <w:rsid w:val="00554976"/>
    <w:rsid w:val="005549F7"/>
    <w:rsid w:val="00554C7F"/>
    <w:rsid w:val="00554D36"/>
    <w:rsid w:val="005554D2"/>
    <w:rsid w:val="0055550D"/>
    <w:rsid w:val="005555DE"/>
    <w:rsid w:val="0055560E"/>
    <w:rsid w:val="00555740"/>
    <w:rsid w:val="0055576D"/>
    <w:rsid w:val="00555772"/>
    <w:rsid w:val="005558B6"/>
    <w:rsid w:val="00555AB1"/>
    <w:rsid w:val="00555AEE"/>
    <w:rsid w:val="00555BCF"/>
    <w:rsid w:val="00555C32"/>
    <w:rsid w:val="00555CC5"/>
    <w:rsid w:val="00555E05"/>
    <w:rsid w:val="00555E66"/>
    <w:rsid w:val="00555ED7"/>
    <w:rsid w:val="005563CB"/>
    <w:rsid w:val="005564AF"/>
    <w:rsid w:val="0055671B"/>
    <w:rsid w:val="0055684F"/>
    <w:rsid w:val="00556A94"/>
    <w:rsid w:val="00556ADA"/>
    <w:rsid w:val="00556B5F"/>
    <w:rsid w:val="00556CAA"/>
    <w:rsid w:val="00556D5D"/>
    <w:rsid w:val="00556E8D"/>
    <w:rsid w:val="0055705F"/>
    <w:rsid w:val="0055718B"/>
    <w:rsid w:val="005573FD"/>
    <w:rsid w:val="00557608"/>
    <w:rsid w:val="00557819"/>
    <w:rsid w:val="005579E5"/>
    <w:rsid w:val="00557A1E"/>
    <w:rsid w:val="00557A1F"/>
    <w:rsid w:val="00557C5D"/>
    <w:rsid w:val="00557CD9"/>
    <w:rsid w:val="00557D19"/>
    <w:rsid w:val="00557E6B"/>
    <w:rsid w:val="00557E9A"/>
    <w:rsid w:val="00557F20"/>
    <w:rsid w:val="00557F54"/>
    <w:rsid w:val="005600B0"/>
    <w:rsid w:val="00560214"/>
    <w:rsid w:val="00560306"/>
    <w:rsid w:val="0056055A"/>
    <w:rsid w:val="00560651"/>
    <w:rsid w:val="0056075B"/>
    <w:rsid w:val="005607B6"/>
    <w:rsid w:val="00560819"/>
    <w:rsid w:val="00560B4D"/>
    <w:rsid w:val="00560BC2"/>
    <w:rsid w:val="00560DB3"/>
    <w:rsid w:val="00560E03"/>
    <w:rsid w:val="00560EB2"/>
    <w:rsid w:val="0056134C"/>
    <w:rsid w:val="00561447"/>
    <w:rsid w:val="0056191D"/>
    <w:rsid w:val="00561B13"/>
    <w:rsid w:val="00561BEC"/>
    <w:rsid w:val="005620F7"/>
    <w:rsid w:val="00562152"/>
    <w:rsid w:val="00562342"/>
    <w:rsid w:val="005628E2"/>
    <w:rsid w:val="00562B6E"/>
    <w:rsid w:val="00562D58"/>
    <w:rsid w:val="00562D60"/>
    <w:rsid w:val="00562D81"/>
    <w:rsid w:val="00563056"/>
    <w:rsid w:val="00563147"/>
    <w:rsid w:val="005631D9"/>
    <w:rsid w:val="0056320D"/>
    <w:rsid w:val="005636F4"/>
    <w:rsid w:val="00563934"/>
    <w:rsid w:val="00563C6F"/>
    <w:rsid w:val="0056417D"/>
    <w:rsid w:val="005642C0"/>
    <w:rsid w:val="005645E3"/>
    <w:rsid w:val="005647BD"/>
    <w:rsid w:val="005647DE"/>
    <w:rsid w:val="00564D1C"/>
    <w:rsid w:val="00564D88"/>
    <w:rsid w:val="0056519E"/>
    <w:rsid w:val="00565493"/>
    <w:rsid w:val="0056558B"/>
    <w:rsid w:val="0056562F"/>
    <w:rsid w:val="00565890"/>
    <w:rsid w:val="00565A2A"/>
    <w:rsid w:val="00565D60"/>
    <w:rsid w:val="00565DDB"/>
    <w:rsid w:val="00565E89"/>
    <w:rsid w:val="00565F72"/>
    <w:rsid w:val="00566159"/>
    <w:rsid w:val="0056616A"/>
    <w:rsid w:val="00566185"/>
    <w:rsid w:val="005662DA"/>
    <w:rsid w:val="005662EB"/>
    <w:rsid w:val="0056643A"/>
    <w:rsid w:val="005664A9"/>
    <w:rsid w:val="0056676E"/>
    <w:rsid w:val="005667C0"/>
    <w:rsid w:val="005668B5"/>
    <w:rsid w:val="00566A05"/>
    <w:rsid w:val="00566A64"/>
    <w:rsid w:val="00566AAC"/>
    <w:rsid w:val="00566BD9"/>
    <w:rsid w:val="00567018"/>
    <w:rsid w:val="00567137"/>
    <w:rsid w:val="0056727C"/>
    <w:rsid w:val="005674F2"/>
    <w:rsid w:val="00567729"/>
    <w:rsid w:val="0056786E"/>
    <w:rsid w:val="00567950"/>
    <w:rsid w:val="0056795E"/>
    <w:rsid w:val="00567B54"/>
    <w:rsid w:val="00567D0B"/>
    <w:rsid w:val="0057083A"/>
    <w:rsid w:val="00570A08"/>
    <w:rsid w:val="00570AC0"/>
    <w:rsid w:val="00570BE6"/>
    <w:rsid w:val="00570D5F"/>
    <w:rsid w:val="00571275"/>
    <w:rsid w:val="005712BC"/>
    <w:rsid w:val="005713DB"/>
    <w:rsid w:val="005716A2"/>
    <w:rsid w:val="0057177A"/>
    <w:rsid w:val="00571892"/>
    <w:rsid w:val="00571934"/>
    <w:rsid w:val="00571949"/>
    <w:rsid w:val="00571A4F"/>
    <w:rsid w:val="00571B3A"/>
    <w:rsid w:val="00572259"/>
    <w:rsid w:val="005722BD"/>
    <w:rsid w:val="005725AC"/>
    <w:rsid w:val="005725DE"/>
    <w:rsid w:val="005726D2"/>
    <w:rsid w:val="005727D9"/>
    <w:rsid w:val="00572856"/>
    <w:rsid w:val="00572A3C"/>
    <w:rsid w:val="00572AC2"/>
    <w:rsid w:val="00572BBC"/>
    <w:rsid w:val="00572DA1"/>
    <w:rsid w:val="005731EC"/>
    <w:rsid w:val="00573330"/>
    <w:rsid w:val="005733C0"/>
    <w:rsid w:val="0057356A"/>
    <w:rsid w:val="00573783"/>
    <w:rsid w:val="005738B8"/>
    <w:rsid w:val="00573A0B"/>
    <w:rsid w:val="00573F7B"/>
    <w:rsid w:val="00573FCA"/>
    <w:rsid w:val="00574250"/>
    <w:rsid w:val="00574353"/>
    <w:rsid w:val="005743AD"/>
    <w:rsid w:val="00574602"/>
    <w:rsid w:val="00574692"/>
    <w:rsid w:val="005746E2"/>
    <w:rsid w:val="0057497F"/>
    <w:rsid w:val="00574B25"/>
    <w:rsid w:val="00574D05"/>
    <w:rsid w:val="00574DEB"/>
    <w:rsid w:val="00574EAA"/>
    <w:rsid w:val="00574F80"/>
    <w:rsid w:val="005750A4"/>
    <w:rsid w:val="005753C2"/>
    <w:rsid w:val="00575406"/>
    <w:rsid w:val="005754B3"/>
    <w:rsid w:val="00575578"/>
    <w:rsid w:val="00575615"/>
    <w:rsid w:val="00575720"/>
    <w:rsid w:val="005757F6"/>
    <w:rsid w:val="005758E7"/>
    <w:rsid w:val="00575C3A"/>
    <w:rsid w:val="00575DCF"/>
    <w:rsid w:val="00575E93"/>
    <w:rsid w:val="00575F50"/>
    <w:rsid w:val="00575F5E"/>
    <w:rsid w:val="00576002"/>
    <w:rsid w:val="00576199"/>
    <w:rsid w:val="005764D9"/>
    <w:rsid w:val="005764F0"/>
    <w:rsid w:val="00576DD1"/>
    <w:rsid w:val="00576EFB"/>
    <w:rsid w:val="00577060"/>
    <w:rsid w:val="00577295"/>
    <w:rsid w:val="00577306"/>
    <w:rsid w:val="00577540"/>
    <w:rsid w:val="005775A9"/>
    <w:rsid w:val="00577748"/>
    <w:rsid w:val="005778C4"/>
    <w:rsid w:val="0057798C"/>
    <w:rsid w:val="00577AD6"/>
    <w:rsid w:val="00577C08"/>
    <w:rsid w:val="00577C60"/>
    <w:rsid w:val="00577CE0"/>
    <w:rsid w:val="00577F14"/>
    <w:rsid w:val="00580177"/>
    <w:rsid w:val="005801AB"/>
    <w:rsid w:val="005804BB"/>
    <w:rsid w:val="005806CC"/>
    <w:rsid w:val="005807C0"/>
    <w:rsid w:val="005807C5"/>
    <w:rsid w:val="00580995"/>
    <w:rsid w:val="00580B2F"/>
    <w:rsid w:val="00580BA4"/>
    <w:rsid w:val="00580BB1"/>
    <w:rsid w:val="00580C6A"/>
    <w:rsid w:val="00580F54"/>
    <w:rsid w:val="00580F56"/>
    <w:rsid w:val="005810FB"/>
    <w:rsid w:val="0058116D"/>
    <w:rsid w:val="00581199"/>
    <w:rsid w:val="005811B3"/>
    <w:rsid w:val="005812FC"/>
    <w:rsid w:val="005813F4"/>
    <w:rsid w:val="0058163F"/>
    <w:rsid w:val="00581686"/>
    <w:rsid w:val="00581981"/>
    <w:rsid w:val="00581A19"/>
    <w:rsid w:val="00581A9D"/>
    <w:rsid w:val="00581AA4"/>
    <w:rsid w:val="00581B11"/>
    <w:rsid w:val="00581BC4"/>
    <w:rsid w:val="00581C5C"/>
    <w:rsid w:val="00581D15"/>
    <w:rsid w:val="00581D20"/>
    <w:rsid w:val="00582152"/>
    <w:rsid w:val="005821B5"/>
    <w:rsid w:val="005821ED"/>
    <w:rsid w:val="00582342"/>
    <w:rsid w:val="00582561"/>
    <w:rsid w:val="005825AB"/>
    <w:rsid w:val="0058285B"/>
    <w:rsid w:val="00582A1E"/>
    <w:rsid w:val="00582BA1"/>
    <w:rsid w:val="00582E60"/>
    <w:rsid w:val="005832A1"/>
    <w:rsid w:val="005836D9"/>
    <w:rsid w:val="0058373E"/>
    <w:rsid w:val="005837D9"/>
    <w:rsid w:val="00583937"/>
    <w:rsid w:val="00583A79"/>
    <w:rsid w:val="00583CA5"/>
    <w:rsid w:val="00583D36"/>
    <w:rsid w:val="00584176"/>
    <w:rsid w:val="00584299"/>
    <w:rsid w:val="005842F9"/>
    <w:rsid w:val="00584393"/>
    <w:rsid w:val="00584400"/>
    <w:rsid w:val="00584682"/>
    <w:rsid w:val="005846E4"/>
    <w:rsid w:val="0058480A"/>
    <w:rsid w:val="0058499E"/>
    <w:rsid w:val="00584CF7"/>
    <w:rsid w:val="00584D68"/>
    <w:rsid w:val="00584E9D"/>
    <w:rsid w:val="005851D7"/>
    <w:rsid w:val="005852B2"/>
    <w:rsid w:val="00585414"/>
    <w:rsid w:val="00585513"/>
    <w:rsid w:val="00585636"/>
    <w:rsid w:val="0058568A"/>
    <w:rsid w:val="00585699"/>
    <w:rsid w:val="005858D9"/>
    <w:rsid w:val="00585BA9"/>
    <w:rsid w:val="00585BBF"/>
    <w:rsid w:val="00585DA3"/>
    <w:rsid w:val="00585EF1"/>
    <w:rsid w:val="005860B2"/>
    <w:rsid w:val="005862C5"/>
    <w:rsid w:val="0058630D"/>
    <w:rsid w:val="00586510"/>
    <w:rsid w:val="005866D6"/>
    <w:rsid w:val="005867D2"/>
    <w:rsid w:val="00586AFC"/>
    <w:rsid w:val="00586F68"/>
    <w:rsid w:val="005871EB"/>
    <w:rsid w:val="005872FC"/>
    <w:rsid w:val="00587376"/>
    <w:rsid w:val="0058738F"/>
    <w:rsid w:val="005875D0"/>
    <w:rsid w:val="00587CC2"/>
    <w:rsid w:val="00587CCF"/>
    <w:rsid w:val="00587E94"/>
    <w:rsid w:val="00590199"/>
    <w:rsid w:val="0059032B"/>
    <w:rsid w:val="00590632"/>
    <w:rsid w:val="0059075B"/>
    <w:rsid w:val="005907FA"/>
    <w:rsid w:val="005908DB"/>
    <w:rsid w:val="005909C8"/>
    <w:rsid w:val="00590A63"/>
    <w:rsid w:val="00590A7E"/>
    <w:rsid w:val="00590B43"/>
    <w:rsid w:val="00590B56"/>
    <w:rsid w:val="00590BC6"/>
    <w:rsid w:val="00590DF1"/>
    <w:rsid w:val="00590FBA"/>
    <w:rsid w:val="005911CD"/>
    <w:rsid w:val="0059149F"/>
    <w:rsid w:val="005914DF"/>
    <w:rsid w:val="005914ED"/>
    <w:rsid w:val="00591541"/>
    <w:rsid w:val="00591554"/>
    <w:rsid w:val="0059167A"/>
    <w:rsid w:val="005916DD"/>
    <w:rsid w:val="005916E4"/>
    <w:rsid w:val="00591ABE"/>
    <w:rsid w:val="00591B39"/>
    <w:rsid w:val="00592010"/>
    <w:rsid w:val="00592023"/>
    <w:rsid w:val="00592240"/>
    <w:rsid w:val="0059241E"/>
    <w:rsid w:val="005927FF"/>
    <w:rsid w:val="00592AD3"/>
    <w:rsid w:val="00592DD4"/>
    <w:rsid w:val="00592EF8"/>
    <w:rsid w:val="00592F68"/>
    <w:rsid w:val="00593959"/>
    <w:rsid w:val="00593C86"/>
    <w:rsid w:val="00593D46"/>
    <w:rsid w:val="00593F3E"/>
    <w:rsid w:val="0059412E"/>
    <w:rsid w:val="005946D9"/>
    <w:rsid w:val="005947CE"/>
    <w:rsid w:val="00594891"/>
    <w:rsid w:val="005948E5"/>
    <w:rsid w:val="005949C9"/>
    <w:rsid w:val="00594AAC"/>
    <w:rsid w:val="00594F0A"/>
    <w:rsid w:val="00594FB9"/>
    <w:rsid w:val="00595010"/>
    <w:rsid w:val="00595241"/>
    <w:rsid w:val="00595271"/>
    <w:rsid w:val="00595486"/>
    <w:rsid w:val="005955F6"/>
    <w:rsid w:val="00595706"/>
    <w:rsid w:val="00595A94"/>
    <w:rsid w:val="00595B63"/>
    <w:rsid w:val="00595C7D"/>
    <w:rsid w:val="00595CCF"/>
    <w:rsid w:val="00595DF4"/>
    <w:rsid w:val="00595F20"/>
    <w:rsid w:val="00595F2E"/>
    <w:rsid w:val="00595F7F"/>
    <w:rsid w:val="005964B8"/>
    <w:rsid w:val="005965B7"/>
    <w:rsid w:val="0059679B"/>
    <w:rsid w:val="005967F3"/>
    <w:rsid w:val="00596A65"/>
    <w:rsid w:val="00596C48"/>
    <w:rsid w:val="00596C8B"/>
    <w:rsid w:val="00596C9E"/>
    <w:rsid w:val="00596E54"/>
    <w:rsid w:val="00596E76"/>
    <w:rsid w:val="00596ED1"/>
    <w:rsid w:val="00596F4B"/>
    <w:rsid w:val="005971A9"/>
    <w:rsid w:val="00597411"/>
    <w:rsid w:val="00597689"/>
    <w:rsid w:val="00597737"/>
    <w:rsid w:val="0059784E"/>
    <w:rsid w:val="00597B0A"/>
    <w:rsid w:val="00597BF5"/>
    <w:rsid w:val="00597EC1"/>
    <w:rsid w:val="005A012F"/>
    <w:rsid w:val="005A05BD"/>
    <w:rsid w:val="005A0763"/>
    <w:rsid w:val="005A083F"/>
    <w:rsid w:val="005A091B"/>
    <w:rsid w:val="005A0982"/>
    <w:rsid w:val="005A09AC"/>
    <w:rsid w:val="005A1031"/>
    <w:rsid w:val="005A15AB"/>
    <w:rsid w:val="005A15E6"/>
    <w:rsid w:val="005A1703"/>
    <w:rsid w:val="005A2202"/>
    <w:rsid w:val="005A220B"/>
    <w:rsid w:val="005A230A"/>
    <w:rsid w:val="005A23D8"/>
    <w:rsid w:val="005A25CE"/>
    <w:rsid w:val="005A260E"/>
    <w:rsid w:val="005A273F"/>
    <w:rsid w:val="005A27D8"/>
    <w:rsid w:val="005A28D9"/>
    <w:rsid w:val="005A28F1"/>
    <w:rsid w:val="005A2A27"/>
    <w:rsid w:val="005A2AC6"/>
    <w:rsid w:val="005A2C12"/>
    <w:rsid w:val="005A2C27"/>
    <w:rsid w:val="005A2E2A"/>
    <w:rsid w:val="005A2FD7"/>
    <w:rsid w:val="005A2FDD"/>
    <w:rsid w:val="005A30CC"/>
    <w:rsid w:val="005A32AE"/>
    <w:rsid w:val="005A33E0"/>
    <w:rsid w:val="005A347D"/>
    <w:rsid w:val="005A3831"/>
    <w:rsid w:val="005A38DC"/>
    <w:rsid w:val="005A38FA"/>
    <w:rsid w:val="005A3A65"/>
    <w:rsid w:val="005A3C56"/>
    <w:rsid w:val="005A3C81"/>
    <w:rsid w:val="005A3CEC"/>
    <w:rsid w:val="005A3E1C"/>
    <w:rsid w:val="005A3F1D"/>
    <w:rsid w:val="005A41A3"/>
    <w:rsid w:val="005A41E9"/>
    <w:rsid w:val="005A4323"/>
    <w:rsid w:val="005A4806"/>
    <w:rsid w:val="005A4861"/>
    <w:rsid w:val="005A4873"/>
    <w:rsid w:val="005A48A7"/>
    <w:rsid w:val="005A4982"/>
    <w:rsid w:val="005A4AAA"/>
    <w:rsid w:val="005A4B35"/>
    <w:rsid w:val="005A5079"/>
    <w:rsid w:val="005A5150"/>
    <w:rsid w:val="005A532B"/>
    <w:rsid w:val="005A5544"/>
    <w:rsid w:val="005A5679"/>
    <w:rsid w:val="005A570E"/>
    <w:rsid w:val="005A5A2C"/>
    <w:rsid w:val="005A5B67"/>
    <w:rsid w:val="005A5C1E"/>
    <w:rsid w:val="005A64B8"/>
    <w:rsid w:val="005A687F"/>
    <w:rsid w:val="005A6BC3"/>
    <w:rsid w:val="005A6CFB"/>
    <w:rsid w:val="005A6DC0"/>
    <w:rsid w:val="005A6E12"/>
    <w:rsid w:val="005A6F75"/>
    <w:rsid w:val="005A6FC5"/>
    <w:rsid w:val="005A6FFA"/>
    <w:rsid w:val="005A7078"/>
    <w:rsid w:val="005A70D4"/>
    <w:rsid w:val="005A7113"/>
    <w:rsid w:val="005A715D"/>
    <w:rsid w:val="005A71AA"/>
    <w:rsid w:val="005A729B"/>
    <w:rsid w:val="005A7447"/>
    <w:rsid w:val="005A746F"/>
    <w:rsid w:val="005A75EF"/>
    <w:rsid w:val="005A78DB"/>
    <w:rsid w:val="005A794C"/>
    <w:rsid w:val="005A7A22"/>
    <w:rsid w:val="005A7E04"/>
    <w:rsid w:val="005A7E8A"/>
    <w:rsid w:val="005B00AC"/>
    <w:rsid w:val="005B04A3"/>
    <w:rsid w:val="005B04D7"/>
    <w:rsid w:val="005B0846"/>
    <w:rsid w:val="005B088A"/>
    <w:rsid w:val="005B08FD"/>
    <w:rsid w:val="005B0994"/>
    <w:rsid w:val="005B0A03"/>
    <w:rsid w:val="005B0A64"/>
    <w:rsid w:val="005B0ACA"/>
    <w:rsid w:val="005B0BC8"/>
    <w:rsid w:val="005B0E43"/>
    <w:rsid w:val="005B1199"/>
    <w:rsid w:val="005B1249"/>
    <w:rsid w:val="005B1262"/>
    <w:rsid w:val="005B1400"/>
    <w:rsid w:val="005B16FC"/>
    <w:rsid w:val="005B1760"/>
    <w:rsid w:val="005B18F5"/>
    <w:rsid w:val="005B190B"/>
    <w:rsid w:val="005B1A53"/>
    <w:rsid w:val="005B1BEF"/>
    <w:rsid w:val="005B22C2"/>
    <w:rsid w:val="005B266C"/>
    <w:rsid w:val="005B2681"/>
    <w:rsid w:val="005B26E8"/>
    <w:rsid w:val="005B2B7F"/>
    <w:rsid w:val="005B2E5F"/>
    <w:rsid w:val="005B2EC4"/>
    <w:rsid w:val="005B3065"/>
    <w:rsid w:val="005B32B4"/>
    <w:rsid w:val="005B3338"/>
    <w:rsid w:val="005B33E8"/>
    <w:rsid w:val="005B3463"/>
    <w:rsid w:val="005B3485"/>
    <w:rsid w:val="005B38FE"/>
    <w:rsid w:val="005B3A53"/>
    <w:rsid w:val="005B3B0B"/>
    <w:rsid w:val="005B3CF1"/>
    <w:rsid w:val="005B3F1B"/>
    <w:rsid w:val="005B40D6"/>
    <w:rsid w:val="005B4165"/>
    <w:rsid w:val="005B4216"/>
    <w:rsid w:val="005B4401"/>
    <w:rsid w:val="005B49F2"/>
    <w:rsid w:val="005B4AD0"/>
    <w:rsid w:val="005B4BB5"/>
    <w:rsid w:val="005B4FA4"/>
    <w:rsid w:val="005B5047"/>
    <w:rsid w:val="005B51B8"/>
    <w:rsid w:val="005B5357"/>
    <w:rsid w:val="005B54AD"/>
    <w:rsid w:val="005B59BD"/>
    <w:rsid w:val="005B5B2C"/>
    <w:rsid w:val="005B5B67"/>
    <w:rsid w:val="005B5D51"/>
    <w:rsid w:val="005B5F5B"/>
    <w:rsid w:val="005B613C"/>
    <w:rsid w:val="005B625D"/>
    <w:rsid w:val="005B6341"/>
    <w:rsid w:val="005B6357"/>
    <w:rsid w:val="005B647F"/>
    <w:rsid w:val="005B6577"/>
    <w:rsid w:val="005B6698"/>
    <w:rsid w:val="005B6960"/>
    <w:rsid w:val="005B6ACB"/>
    <w:rsid w:val="005B6B62"/>
    <w:rsid w:val="005B6BD7"/>
    <w:rsid w:val="005B6C3D"/>
    <w:rsid w:val="005B6CD0"/>
    <w:rsid w:val="005B6D72"/>
    <w:rsid w:val="005B6EFB"/>
    <w:rsid w:val="005B7260"/>
    <w:rsid w:val="005B74A2"/>
    <w:rsid w:val="005B74F7"/>
    <w:rsid w:val="005B756C"/>
    <w:rsid w:val="005B7E26"/>
    <w:rsid w:val="005C002E"/>
    <w:rsid w:val="005C017D"/>
    <w:rsid w:val="005C0206"/>
    <w:rsid w:val="005C0209"/>
    <w:rsid w:val="005C02A1"/>
    <w:rsid w:val="005C04DF"/>
    <w:rsid w:val="005C0590"/>
    <w:rsid w:val="005C061E"/>
    <w:rsid w:val="005C065A"/>
    <w:rsid w:val="005C06DE"/>
    <w:rsid w:val="005C088F"/>
    <w:rsid w:val="005C091B"/>
    <w:rsid w:val="005C0939"/>
    <w:rsid w:val="005C0B75"/>
    <w:rsid w:val="005C0CFB"/>
    <w:rsid w:val="005C0D49"/>
    <w:rsid w:val="005C0D69"/>
    <w:rsid w:val="005C0D7D"/>
    <w:rsid w:val="005C0EF7"/>
    <w:rsid w:val="005C10D7"/>
    <w:rsid w:val="005C110E"/>
    <w:rsid w:val="005C122B"/>
    <w:rsid w:val="005C12BE"/>
    <w:rsid w:val="005C14A7"/>
    <w:rsid w:val="005C1602"/>
    <w:rsid w:val="005C1B2B"/>
    <w:rsid w:val="005C1E16"/>
    <w:rsid w:val="005C20D2"/>
    <w:rsid w:val="005C27BD"/>
    <w:rsid w:val="005C282A"/>
    <w:rsid w:val="005C2B8A"/>
    <w:rsid w:val="005C2BDD"/>
    <w:rsid w:val="005C2C8E"/>
    <w:rsid w:val="005C2C9D"/>
    <w:rsid w:val="005C3163"/>
    <w:rsid w:val="005C3218"/>
    <w:rsid w:val="005C323C"/>
    <w:rsid w:val="005C3352"/>
    <w:rsid w:val="005C3462"/>
    <w:rsid w:val="005C36D0"/>
    <w:rsid w:val="005C39C8"/>
    <w:rsid w:val="005C3A14"/>
    <w:rsid w:val="005C3A2B"/>
    <w:rsid w:val="005C3B7B"/>
    <w:rsid w:val="005C3DBD"/>
    <w:rsid w:val="005C3F98"/>
    <w:rsid w:val="005C4068"/>
    <w:rsid w:val="005C420B"/>
    <w:rsid w:val="005C440C"/>
    <w:rsid w:val="005C45FF"/>
    <w:rsid w:val="005C46D8"/>
    <w:rsid w:val="005C48AD"/>
    <w:rsid w:val="005C49AC"/>
    <w:rsid w:val="005C4B06"/>
    <w:rsid w:val="005C4FB3"/>
    <w:rsid w:val="005C4FC2"/>
    <w:rsid w:val="005C509C"/>
    <w:rsid w:val="005C54B1"/>
    <w:rsid w:val="005C5508"/>
    <w:rsid w:val="005C564D"/>
    <w:rsid w:val="005C5847"/>
    <w:rsid w:val="005C5A16"/>
    <w:rsid w:val="005C5A1D"/>
    <w:rsid w:val="005C5F78"/>
    <w:rsid w:val="005C5FE8"/>
    <w:rsid w:val="005C60EF"/>
    <w:rsid w:val="005C61E0"/>
    <w:rsid w:val="005C6314"/>
    <w:rsid w:val="005C64BE"/>
    <w:rsid w:val="005C651E"/>
    <w:rsid w:val="005C65CC"/>
    <w:rsid w:val="005C671C"/>
    <w:rsid w:val="005C67A2"/>
    <w:rsid w:val="005C6824"/>
    <w:rsid w:val="005C684F"/>
    <w:rsid w:val="005C6854"/>
    <w:rsid w:val="005C68FE"/>
    <w:rsid w:val="005C6C51"/>
    <w:rsid w:val="005C6F7F"/>
    <w:rsid w:val="005C701C"/>
    <w:rsid w:val="005C7565"/>
    <w:rsid w:val="005C75A1"/>
    <w:rsid w:val="005C7774"/>
    <w:rsid w:val="005C78A4"/>
    <w:rsid w:val="005C795E"/>
    <w:rsid w:val="005C7AAE"/>
    <w:rsid w:val="005C7DEE"/>
    <w:rsid w:val="005C7E62"/>
    <w:rsid w:val="005C7F03"/>
    <w:rsid w:val="005D00B7"/>
    <w:rsid w:val="005D03D4"/>
    <w:rsid w:val="005D09DE"/>
    <w:rsid w:val="005D0A69"/>
    <w:rsid w:val="005D0C12"/>
    <w:rsid w:val="005D0D08"/>
    <w:rsid w:val="005D0D6D"/>
    <w:rsid w:val="005D0EF5"/>
    <w:rsid w:val="005D1169"/>
    <w:rsid w:val="005D13BF"/>
    <w:rsid w:val="005D180F"/>
    <w:rsid w:val="005D1B17"/>
    <w:rsid w:val="005D1C29"/>
    <w:rsid w:val="005D1FFE"/>
    <w:rsid w:val="005D2038"/>
    <w:rsid w:val="005D211B"/>
    <w:rsid w:val="005D26BC"/>
    <w:rsid w:val="005D276F"/>
    <w:rsid w:val="005D27A2"/>
    <w:rsid w:val="005D2A32"/>
    <w:rsid w:val="005D2A39"/>
    <w:rsid w:val="005D2AFD"/>
    <w:rsid w:val="005D2C3F"/>
    <w:rsid w:val="005D2FB0"/>
    <w:rsid w:val="005D3195"/>
    <w:rsid w:val="005D32C9"/>
    <w:rsid w:val="005D32F1"/>
    <w:rsid w:val="005D34AE"/>
    <w:rsid w:val="005D3560"/>
    <w:rsid w:val="005D35A0"/>
    <w:rsid w:val="005D3A45"/>
    <w:rsid w:val="005D3B0A"/>
    <w:rsid w:val="005D3B5B"/>
    <w:rsid w:val="005D3C66"/>
    <w:rsid w:val="005D3E8B"/>
    <w:rsid w:val="005D4151"/>
    <w:rsid w:val="005D449B"/>
    <w:rsid w:val="005D452E"/>
    <w:rsid w:val="005D4742"/>
    <w:rsid w:val="005D483C"/>
    <w:rsid w:val="005D48AA"/>
    <w:rsid w:val="005D48F9"/>
    <w:rsid w:val="005D4AF2"/>
    <w:rsid w:val="005D4B73"/>
    <w:rsid w:val="005D4BFF"/>
    <w:rsid w:val="005D531E"/>
    <w:rsid w:val="005D5374"/>
    <w:rsid w:val="005D542A"/>
    <w:rsid w:val="005D5443"/>
    <w:rsid w:val="005D5692"/>
    <w:rsid w:val="005D5834"/>
    <w:rsid w:val="005D5F45"/>
    <w:rsid w:val="005D6075"/>
    <w:rsid w:val="005D610E"/>
    <w:rsid w:val="005D6163"/>
    <w:rsid w:val="005D622A"/>
    <w:rsid w:val="005D6417"/>
    <w:rsid w:val="005D6546"/>
    <w:rsid w:val="005D6549"/>
    <w:rsid w:val="005D6F7D"/>
    <w:rsid w:val="005D6FB6"/>
    <w:rsid w:val="005D6FB7"/>
    <w:rsid w:val="005D72AD"/>
    <w:rsid w:val="005D739B"/>
    <w:rsid w:val="005D7893"/>
    <w:rsid w:val="005D797F"/>
    <w:rsid w:val="005D7BB8"/>
    <w:rsid w:val="005D7D57"/>
    <w:rsid w:val="005E0383"/>
    <w:rsid w:val="005E046C"/>
    <w:rsid w:val="005E06A4"/>
    <w:rsid w:val="005E07F1"/>
    <w:rsid w:val="005E08BC"/>
    <w:rsid w:val="005E0977"/>
    <w:rsid w:val="005E0B0E"/>
    <w:rsid w:val="005E0E09"/>
    <w:rsid w:val="005E12C1"/>
    <w:rsid w:val="005E1430"/>
    <w:rsid w:val="005E15A9"/>
    <w:rsid w:val="005E15C2"/>
    <w:rsid w:val="005E15D4"/>
    <w:rsid w:val="005E19DC"/>
    <w:rsid w:val="005E1B17"/>
    <w:rsid w:val="005E1CC7"/>
    <w:rsid w:val="005E1E50"/>
    <w:rsid w:val="005E1E65"/>
    <w:rsid w:val="005E1FEE"/>
    <w:rsid w:val="005E20CD"/>
    <w:rsid w:val="005E223C"/>
    <w:rsid w:val="005E2707"/>
    <w:rsid w:val="005E2C6D"/>
    <w:rsid w:val="005E2DD0"/>
    <w:rsid w:val="005E3116"/>
    <w:rsid w:val="005E34BA"/>
    <w:rsid w:val="005E34C2"/>
    <w:rsid w:val="005E35B6"/>
    <w:rsid w:val="005E35C7"/>
    <w:rsid w:val="005E3634"/>
    <w:rsid w:val="005E3AA8"/>
    <w:rsid w:val="005E3BBC"/>
    <w:rsid w:val="005E3BE1"/>
    <w:rsid w:val="005E3D35"/>
    <w:rsid w:val="005E3D6C"/>
    <w:rsid w:val="005E4083"/>
    <w:rsid w:val="005E4293"/>
    <w:rsid w:val="005E4466"/>
    <w:rsid w:val="005E44E6"/>
    <w:rsid w:val="005E4654"/>
    <w:rsid w:val="005E4729"/>
    <w:rsid w:val="005E4818"/>
    <w:rsid w:val="005E4904"/>
    <w:rsid w:val="005E4A15"/>
    <w:rsid w:val="005E4A19"/>
    <w:rsid w:val="005E4C22"/>
    <w:rsid w:val="005E4F52"/>
    <w:rsid w:val="005E4F87"/>
    <w:rsid w:val="005E54F1"/>
    <w:rsid w:val="005E5791"/>
    <w:rsid w:val="005E5883"/>
    <w:rsid w:val="005E5B51"/>
    <w:rsid w:val="005E61D6"/>
    <w:rsid w:val="005E6223"/>
    <w:rsid w:val="005E625B"/>
    <w:rsid w:val="005E633E"/>
    <w:rsid w:val="005E6419"/>
    <w:rsid w:val="005E6769"/>
    <w:rsid w:val="005E67A2"/>
    <w:rsid w:val="005E6962"/>
    <w:rsid w:val="005E6968"/>
    <w:rsid w:val="005E69BA"/>
    <w:rsid w:val="005E6A13"/>
    <w:rsid w:val="005E6A5D"/>
    <w:rsid w:val="005E6A7B"/>
    <w:rsid w:val="005E6B39"/>
    <w:rsid w:val="005E6C9A"/>
    <w:rsid w:val="005E6D8E"/>
    <w:rsid w:val="005E6F78"/>
    <w:rsid w:val="005E6F89"/>
    <w:rsid w:val="005E71A9"/>
    <w:rsid w:val="005E7347"/>
    <w:rsid w:val="005E73EC"/>
    <w:rsid w:val="005E76FA"/>
    <w:rsid w:val="005E78E7"/>
    <w:rsid w:val="005E7A20"/>
    <w:rsid w:val="005E7B22"/>
    <w:rsid w:val="005E7DB9"/>
    <w:rsid w:val="005E7DD7"/>
    <w:rsid w:val="005E7DE4"/>
    <w:rsid w:val="005F00A4"/>
    <w:rsid w:val="005F01A2"/>
    <w:rsid w:val="005F01D5"/>
    <w:rsid w:val="005F0228"/>
    <w:rsid w:val="005F0233"/>
    <w:rsid w:val="005F0431"/>
    <w:rsid w:val="005F04EE"/>
    <w:rsid w:val="005F0859"/>
    <w:rsid w:val="005F092E"/>
    <w:rsid w:val="005F1222"/>
    <w:rsid w:val="005F12F0"/>
    <w:rsid w:val="005F139B"/>
    <w:rsid w:val="005F1675"/>
    <w:rsid w:val="005F16EC"/>
    <w:rsid w:val="005F1701"/>
    <w:rsid w:val="005F172D"/>
    <w:rsid w:val="005F1784"/>
    <w:rsid w:val="005F17E8"/>
    <w:rsid w:val="005F1A09"/>
    <w:rsid w:val="005F1B37"/>
    <w:rsid w:val="005F1C81"/>
    <w:rsid w:val="005F1DF4"/>
    <w:rsid w:val="005F21DC"/>
    <w:rsid w:val="005F2282"/>
    <w:rsid w:val="005F2840"/>
    <w:rsid w:val="005F2A48"/>
    <w:rsid w:val="005F2AB4"/>
    <w:rsid w:val="005F2B53"/>
    <w:rsid w:val="005F2C8F"/>
    <w:rsid w:val="005F2CCE"/>
    <w:rsid w:val="005F30F8"/>
    <w:rsid w:val="005F30FE"/>
    <w:rsid w:val="005F32D2"/>
    <w:rsid w:val="005F333A"/>
    <w:rsid w:val="005F3619"/>
    <w:rsid w:val="005F364E"/>
    <w:rsid w:val="005F388C"/>
    <w:rsid w:val="005F3A5E"/>
    <w:rsid w:val="005F3D04"/>
    <w:rsid w:val="005F3D2D"/>
    <w:rsid w:val="005F3D67"/>
    <w:rsid w:val="005F3FE6"/>
    <w:rsid w:val="005F44B0"/>
    <w:rsid w:val="005F4593"/>
    <w:rsid w:val="005F45E5"/>
    <w:rsid w:val="005F4AC5"/>
    <w:rsid w:val="005F4B46"/>
    <w:rsid w:val="005F4F1E"/>
    <w:rsid w:val="005F5125"/>
    <w:rsid w:val="005F5565"/>
    <w:rsid w:val="005F5DE0"/>
    <w:rsid w:val="005F5FBD"/>
    <w:rsid w:val="005F6013"/>
    <w:rsid w:val="005F6087"/>
    <w:rsid w:val="005F6132"/>
    <w:rsid w:val="005F624D"/>
    <w:rsid w:val="005F65B2"/>
    <w:rsid w:val="005F684C"/>
    <w:rsid w:val="005F68C3"/>
    <w:rsid w:val="005F6B61"/>
    <w:rsid w:val="005F6B6F"/>
    <w:rsid w:val="005F6C92"/>
    <w:rsid w:val="005F6DBF"/>
    <w:rsid w:val="005F6E4D"/>
    <w:rsid w:val="005F6E89"/>
    <w:rsid w:val="005F6E8F"/>
    <w:rsid w:val="005F7680"/>
    <w:rsid w:val="005F78C7"/>
    <w:rsid w:val="005F7A9C"/>
    <w:rsid w:val="005F7B61"/>
    <w:rsid w:val="005F7DE7"/>
    <w:rsid w:val="006006BB"/>
    <w:rsid w:val="006006E4"/>
    <w:rsid w:val="0060071C"/>
    <w:rsid w:val="00600790"/>
    <w:rsid w:val="00600805"/>
    <w:rsid w:val="00600819"/>
    <w:rsid w:val="00600937"/>
    <w:rsid w:val="00600D3A"/>
    <w:rsid w:val="00600D85"/>
    <w:rsid w:val="00601021"/>
    <w:rsid w:val="006011B4"/>
    <w:rsid w:val="00601361"/>
    <w:rsid w:val="0060145B"/>
    <w:rsid w:val="00601667"/>
    <w:rsid w:val="0060168B"/>
    <w:rsid w:val="00601740"/>
    <w:rsid w:val="00601C03"/>
    <w:rsid w:val="00601E0D"/>
    <w:rsid w:val="006020BF"/>
    <w:rsid w:val="00602656"/>
    <w:rsid w:val="006026C0"/>
    <w:rsid w:val="00602708"/>
    <w:rsid w:val="00602A89"/>
    <w:rsid w:val="00602C9E"/>
    <w:rsid w:val="00602FF7"/>
    <w:rsid w:val="0060309D"/>
    <w:rsid w:val="006031BF"/>
    <w:rsid w:val="006031DB"/>
    <w:rsid w:val="006032E0"/>
    <w:rsid w:val="00603875"/>
    <w:rsid w:val="00603BEF"/>
    <w:rsid w:val="00604099"/>
    <w:rsid w:val="006046C0"/>
    <w:rsid w:val="006046CB"/>
    <w:rsid w:val="006046EB"/>
    <w:rsid w:val="0060488C"/>
    <w:rsid w:val="00604A20"/>
    <w:rsid w:val="00604CF3"/>
    <w:rsid w:val="00604E68"/>
    <w:rsid w:val="0060514D"/>
    <w:rsid w:val="006051A6"/>
    <w:rsid w:val="006052A3"/>
    <w:rsid w:val="00605329"/>
    <w:rsid w:val="0060556D"/>
    <w:rsid w:val="00605964"/>
    <w:rsid w:val="00605A67"/>
    <w:rsid w:val="00605B9C"/>
    <w:rsid w:val="00605BF7"/>
    <w:rsid w:val="00605C0C"/>
    <w:rsid w:val="00605C6E"/>
    <w:rsid w:val="00605E17"/>
    <w:rsid w:val="00605F81"/>
    <w:rsid w:val="00606071"/>
    <w:rsid w:val="00606212"/>
    <w:rsid w:val="0060623E"/>
    <w:rsid w:val="006062B8"/>
    <w:rsid w:val="006062D6"/>
    <w:rsid w:val="00606351"/>
    <w:rsid w:val="00606584"/>
    <w:rsid w:val="0060658C"/>
    <w:rsid w:val="006068A0"/>
    <w:rsid w:val="00606B39"/>
    <w:rsid w:val="00606D21"/>
    <w:rsid w:val="00606D2A"/>
    <w:rsid w:val="00606DFB"/>
    <w:rsid w:val="0060712B"/>
    <w:rsid w:val="00607137"/>
    <w:rsid w:val="006074E5"/>
    <w:rsid w:val="00607536"/>
    <w:rsid w:val="00607760"/>
    <w:rsid w:val="00607855"/>
    <w:rsid w:val="0060796E"/>
    <w:rsid w:val="00607ACB"/>
    <w:rsid w:val="00607AFF"/>
    <w:rsid w:val="00610454"/>
    <w:rsid w:val="00610531"/>
    <w:rsid w:val="00610555"/>
    <w:rsid w:val="006106C1"/>
    <w:rsid w:val="006106EE"/>
    <w:rsid w:val="0061078D"/>
    <w:rsid w:val="00610A5B"/>
    <w:rsid w:val="00610A95"/>
    <w:rsid w:val="00610CC1"/>
    <w:rsid w:val="00611242"/>
    <w:rsid w:val="006112DC"/>
    <w:rsid w:val="006115FE"/>
    <w:rsid w:val="00611907"/>
    <w:rsid w:val="006119EE"/>
    <w:rsid w:val="00611B79"/>
    <w:rsid w:val="00611DA9"/>
    <w:rsid w:val="00611F3B"/>
    <w:rsid w:val="006123A3"/>
    <w:rsid w:val="00612733"/>
    <w:rsid w:val="00612B40"/>
    <w:rsid w:val="00612C73"/>
    <w:rsid w:val="00612E5F"/>
    <w:rsid w:val="00612F25"/>
    <w:rsid w:val="00612F36"/>
    <w:rsid w:val="00612F77"/>
    <w:rsid w:val="00612F7C"/>
    <w:rsid w:val="00612FB3"/>
    <w:rsid w:val="00612FF4"/>
    <w:rsid w:val="0061324B"/>
    <w:rsid w:val="0061332D"/>
    <w:rsid w:val="00613516"/>
    <w:rsid w:val="006136AA"/>
    <w:rsid w:val="006136E5"/>
    <w:rsid w:val="0061376B"/>
    <w:rsid w:val="00613843"/>
    <w:rsid w:val="006138A0"/>
    <w:rsid w:val="006138D0"/>
    <w:rsid w:val="00613998"/>
    <w:rsid w:val="00613C9C"/>
    <w:rsid w:val="00613E2A"/>
    <w:rsid w:val="00613EC9"/>
    <w:rsid w:val="0061400C"/>
    <w:rsid w:val="00614096"/>
    <w:rsid w:val="006142EA"/>
    <w:rsid w:val="00614394"/>
    <w:rsid w:val="00614717"/>
    <w:rsid w:val="0061473D"/>
    <w:rsid w:val="006148D1"/>
    <w:rsid w:val="00614A4E"/>
    <w:rsid w:val="00614B22"/>
    <w:rsid w:val="00614D2B"/>
    <w:rsid w:val="00614DAB"/>
    <w:rsid w:val="00614EAE"/>
    <w:rsid w:val="00615540"/>
    <w:rsid w:val="006159C3"/>
    <w:rsid w:val="00615A4C"/>
    <w:rsid w:val="00615AC7"/>
    <w:rsid w:val="00616048"/>
    <w:rsid w:val="0061619D"/>
    <w:rsid w:val="00616413"/>
    <w:rsid w:val="00616492"/>
    <w:rsid w:val="00616641"/>
    <w:rsid w:val="00616667"/>
    <w:rsid w:val="00616718"/>
    <w:rsid w:val="00616848"/>
    <w:rsid w:val="00616BBB"/>
    <w:rsid w:val="00616DFF"/>
    <w:rsid w:val="00616E7E"/>
    <w:rsid w:val="006173C0"/>
    <w:rsid w:val="00617754"/>
    <w:rsid w:val="006177B5"/>
    <w:rsid w:val="00617B8D"/>
    <w:rsid w:val="00617DCD"/>
    <w:rsid w:val="00617FF2"/>
    <w:rsid w:val="00620083"/>
    <w:rsid w:val="006203D8"/>
    <w:rsid w:val="00620477"/>
    <w:rsid w:val="006204DF"/>
    <w:rsid w:val="0062092B"/>
    <w:rsid w:val="00620B01"/>
    <w:rsid w:val="0062117C"/>
    <w:rsid w:val="006214AA"/>
    <w:rsid w:val="00621655"/>
    <w:rsid w:val="0062173F"/>
    <w:rsid w:val="006217DA"/>
    <w:rsid w:val="0062190B"/>
    <w:rsid w:val="00621AD6"/>
    <w:rsid w:val="00621D92"/>
    <w:rsid w:val="00621EAE"/>
    <w:rsid w:val="0062214D"/>
    <w:rsid w:val="00622805"/>
    <w:rsid w:val="0062287F"/>
    <w:rsid w:val="006228C4"/>
    <w:rsid w:val="00622B0B"/>
    <w:rsid w:val="00622B53"/>
    <w:rsid w:val="00622CC6"/>
    <w:rsid w:val="00622D6C"/>
    <w:rsid w:val="00622DF2"/>
    <w:rsid w:val="00622F07"/>
    <w:rsid w:val="00622F2A"/>
    <w:rsid w:val="0062302E"/>
    <w:rsid w:val="0062330A"/>
    <w:rsid w:val="0062342A"/>
    <w:rsid w:val="0062344A"/>
    <w:rsid w:val="00623483"/>
    <w:rsid w:val="006237D1"/>
    <w:rsid w:val="00623AE5"/>
    <w:rsid w:val="00623F8E"/>
    <w:rsid w:val="00623FE5"/>
    <w:rsid w:val="006240D8"/>
    <w:rsid w:val="00624124"/>
    <w:rsid w:val="006246CA"/>
    <w:rsid w:val="00624960"/>
    <w:rsid w:val="00624BDE"/>
    <w:rsid w:val="00624CE3"/>
    <w:rsid w:val="0062509B"/>
    <w:rsid w:val="006251B3"/>
    <w:rsid w:val="00625217"/>
    <w:rsid w:val="00625278"/>
    <w:rsid w:val="00625382"/>
    <w:rsid w:val="0062558E"/>
    <w:rsid w:val="00625684"/>
    <w:rsid w:val="0062577D"/>
    <w:rsid w:val="0062581F"/>
    <w:rsid w:val="00625A57"/>
    <w:rsid w:val="00625A8F"/>
    <w:rsid w:val="00625AAE"/>
    <w:rsid w:val="00625B02"/>
    <w:rsid w:val="00625B4E"/>
    <w:rsid w:val="00625D1B"/>
    <w:rsid w:val="00625EB1"/>
    <w:rsid w:val="006262EA"/>
    <w:rsid w:val="006269FA"/>
    <w:rsid w:val="00626B0A"/>
    <w:rsid w:val="00626BD9"/>
    <w:rsid w:val="00626E90"/>
    <w:rsid w:val="00627458"/>
    <w:rsid w:val="00627481"/>
    <w:rsid w:val="00627566"/>
    <w:rsid w:val="00627C0C"/>
    <w:rsid w:val="00627CC7"/>
    <w:rsid w:val="00627CE1"/>
    <w:rsid w:val="00627FEB"/>
    <w:rsid w:val="006301F7"/>
    <w:rsid w:val="00630492"/>
    <w:rsid w:val="00630690"/>
    <w:rsid w:val="0063082C"/>
    <w:rsid w:val="0063096F"/>
    <w:rsid w:val="00630B50"/>
    <w:rsid w:val="00630BD9"/>
    <w:rsid w:val="00630C0B"/>
    <w:rsid w:val="00630C36"/>
    <w:rsid w:val="00630EFE"/>
    <w:rsid w:val="0063102F"/>
    <w:rsid w:val="006310C7"/>
    <w:rsid w:val="00631632"/>
    <w:rsid w:val="006317CF"/>
    <w:rsid w:val="00631870"/>
    <w:rsid w:val="006318F3"/>
    <w:rsid w:val="00631A57"/>
    <w:rsid w:val="00631A9B"/>
    <w:rsid w:val="00631D65"/>
    <w:rsid w:val="00631DA5"/>
    <w:rsid w:val="00631DCA"/>
    <w:rsid w:val="00632061"/>
    <w:rsid w:val="00632115"/>
    <w:rsid w:val="00632290"/>
    <w:rsid w:val="0063234D"/>
    <w:rsid w:val="00632468"/>
    <w:rsid w:val="006325CA"/>
    <w:rsid w:val="0063282E"/>
    <w:rsid w:val="00632904"/>
    <w:rsid w:val="006329A9"/>
    <w:rsid w:val="006329D3"/>
    <w:rsid w:val="00632BA7"/>
    <w:rsid w:val="00632E40"/>
    <w:rsid w:val="006332AD"/>
    <w:rsid w:val="006333F6"/>
    <w:rsid w:val="0063354B"/>
    <w:rsid w:val="00633634"/>
    <w:rsid w:val="00633701"/>
    <w:rsid w:val="00633750"/>
    <w:rsid w:val="00633849"/>
    <w:rsid w:val="006338E5"/>
    <w:rsid w:val="00633A85"/>
    <w:rsid w:val="00633B69"/>
    <w:rsid w:val="00633E7E"/>
    <w:rsid w:val="0063406D"/>
    <w:rsid w:val="006340BF"/>
    <w:rsid w:val="0063422E"/>
    <w:rsid w:val="00634284"/>
    <w:rsid w:val="006343D7"/>
    <w:rsid w:val="0063471B"/>
    <w:rsid w:val="00634752"/>
    <w:rsid w:val="00634A51"/>
    <w:rsid w:val="00634ABB"/>
    <w:rsid w:val="00634AD4"/>
    <w:rsid w:val="00634CAB"/>
    <w:rsid w:val="00634F6C"/>
    <w:rsid w:val="006350D9"/>
    <w:rsid w:val="0063526E"/>
    <w:rsid w:val="006352E0"/>
    <w:rsid w:val="0063554F"/>
    <w:rsid w:val="00635708"/>
    <w:rsid w:val="0063582C"/>
    <w:rsid w:val="00635888"/>
    <w:rsid w:val="00636113"/>
    <w:rsid w:val="00636203"/>
    <w:rsid w:val="006365C1"/>
    <w:rsid w:val="0063686D"/>
    <w:rsid w:val="00636908"/>
    <w:rsid w:val="006369B8"/>
    <w:rsid w:val="00636A0C"/>
    <w:rsid w:val="00637058"/>
    <w:rsid w:val="0063727D"/>
    <w:rsid w:val="00637481"/>
    <w:rsid w:val="0063748F"/>
    <w:rsid w:val="006374CF"/>
    <w:rsid w:val="00637568"/>
    <w:rsid w:val="00637725"/>
    <w:rsid w:val="006377A0"/>
    <w:rsid w:val="0063796C"/>
    <w:rsid w:val="00637B36"/>
    <w:rsid w:val="00637FD1"/>
    <w:rsid w:val="00640113"/>
    <w:rsid w:val="0064015D"/>
    <w:rsid w:val="00640255"/>
    <w:rsid w:val="00640266"/>
    <w:rsid w:val="006407DC"/>
    <w:rsid w:val="00640D0D"/>
    <w:rsid w:val="00640E12"/>
    <w:rsid w:val="00640FDD"/>
    <w:rsid w:val="006410BA"/>
    <w:rsid w:val="0064112E"/>
    <w:rsid w:val="006413D1"/>
    <w:rsid w:val="00641498"/>
    <w:rsid w:val="006417F6"/>
    <w:rsid w:val="00641830"/>
    <w:rsid w:val="00641D29"/>
    <w:rsid w:val="00641D5B"/>
    <w:rsid w:val="00641DDD"/>
    <w:rsid w:val="00641FF2"/>
    <w:rsid w:val="006421BB"/>
    <w:rsid w:val="00642214"/>
    <w:rsid w:val="0064227E"/>
    <w:rsid w:val="00642436"/>
    <w:rsid w:val="0064270B"/>
    <w:rsid w:val="00642BF1"/>
    <w:rsid w:val="00642DD6"/>
    <w:rsid w:val="00642E01"/>
    <w:rsid w:val="00642EF6"/>
    <w:rsid w:val="00642F02"/>
    <w:rsid w:val="0064335E"/>
    <w:rsid w:val="006433B5"/>
    <w:rsid w:val="00643449"/>
    <w:rsid w:val="0064345B"/>
    <w:rsid w:val="00643477"/>
    <w:rsid w:val="0064370A"/>
    <w:rsid w:val="006437DC"/>
    <w:rsid w:val="0064385D"/>
    <w:rsid w:val="00643F8A"/>
    <w:rsid w:val="00644093"/>
    <w:rsid w:val="0064410E"/>
    <w:rsid w:val="0064424E"/>
    <w:rsid w:val="006442FB"/>
    <w:rsid w:val="00644410"/>
    <w:rsid w:val="006445EF"/>
    <w:rsid w:val="00644658"/>
    <w:rsid w:val="006446D4"/>
    <w:rsid w:val="006447CC"/>
    <w:rsid w:val="00644BA2"/>
    <w:rsid w:val="00644BBD"/>
    <w:rsid w:val="00644C62"/>
    <w:rsid w:val="00644CA0"/>
    <w:rsid w:val="00644DE9"/>
    <w:rsid w:val="00644FE7"/>
    <w:rsid w:val="00645172"/>
    <w:rsid w:val="00645449"/>
    <w:rsid w:val="00645599"/>
    <w:rsid w:val="006455DB"/>
    <w:rsid w:val="00645711"/>
    <w:rsid w:val="00645931"/>
    <w:rsid w:val="00645971"/>
    <w:rsid w:val="00645CB9"/>
    <w:rsid w:val="00645CC7"/>
    <w:rsid w:val="00645ECA"/>
    <w:rsid w:val="006460F5"/>
    <w:rsid w:val="00646139"/>
    <w:rsid w:val="006462A8"/>
    <w:rsid w:val="0064638B"/>
    <w:rsid w:val="006463E5"/>
    <w:rsid w:val="00646400"/>
    <w:rsid w:val="006464C3"/>
    <w:rsid w:val="00646515"/>
    <w:rsid w:val="00646745"/>
    <w:rsid w:val="006468AF"/>
    <w:rsid w:val="00646B12"/>
    <w:rsid w:val="00646B34"/>
    <w:rsid w:val="00647196"/>
    <w:rsid w:val="0064721E"/>
    <w:rsid w:val="00647359"/>
    <w:rsid w:val="006473A5"/>
    <w:rsid w:val="0064740A"/>
    <w:rsid w:val="00647431"/>
    <w:rsid w:val="006474EE"/>
    <w:rsid w:val="00647838"/>
    <w:rsid w:val="00647C75"/>
    <w:rsid w:val="00647D8A"/>
    <w:rsid w:val="0065002B"/>
    <w:rsid w:val="006500D2"/>
    <w:rsid w:val="006501D3"/>
    <w:rsid w:val="006504DB"/>
    <w:rsid w:val="006505D6"/>
    <w:rsid w:val="006506F2"/>
    <w:rsid w:val="0065097A"/>
    <w:rsid w:val="00650B58"/>
    <w:rsid w:val="00650B8E"/>
    <w:rsid w:val="00650C52"/>
    <w:rsid w:val="00650CDB"/>
    <w:rsid w:val="00650F4C"/>
    <w:rsid w:val="00651007"/>
    <w:rsid w:val="006513B0"/>
    <w:rsid w:val="00651814"/>
    <w:rsid w:val="00651B74"/>
    <w:rsid w:val="00651CB4"/>
    <w:rsid w:val="00651E3F"/>
    <w:rsid w:val="00651F0A"/>
    <w:rsid w:val="00652125"/>
    <w:rsid w:val="0065225E"/>
    <w:rsid w:val="0065226B"/>
    <w:rsid w:val="00652473"/>
    <w:rsid w:val="006524C2"/>
    <w:rsid w:val="0065256F"/>
    <w:rsid w:val="0065262E"/>
    <w:rsid w:val="0065265E"/>
    <w:rsid w:val="0065273A"/>
    <w:rsid w:val="00652815"/>
    <w:rsid w:val="00652896"/>
    <w:rsid w:val="00652A87"/>
    <w:rsid w:val="00652B5A"/>
    <w:rsid w:val="00652DF0"/>
    <w:rsid w:val="00652E42"/>
    <w:rsid w:val="006531C0"/>
    <w:rsid w:val="00653405"/>
    <w:rsid w:val="006534AD"/>
    <w:rsid w:val="006534D1"/>
    <w:rsid w:val="00653596"/>
    <w:rsid w:val="00653900"/>
    <w:rsid w:val="00653BC0"/>
    <w:rsid w:val="00653BE6"/>
    <w:rsid w:val="00653FB9"/>
    <w:rsid w:val="006540B3"/>
    <w:rsid w:val="0065410C"/>
    <w:rsid w:val="0065445B"/>
    <w:rsid w:val="00654567"/>
    <w:rsid w:val="006545D0"/>
    <w:rsid w:val="00654769"/>
    <w:rsid w:val="00654AD5"/>
    <w:rsid w:val="00654B7D"/>
    <w:rsid w:val="00654BA9"/>
    <w:rsid w:val="00654F0E"/>
    <w:rsid w:val="00654FFF"/>
    <w:rsid w:val="0065531C"/>
    <w:rsid w:val="006553F5"/>
    <w:rsid w:val="0065551C"/>
    <w:rsid w:val="0065592E"/>
    <w:rsid w:val="00655A2D"/>
    <w:rsid w:val="00655A9D"/>
    <w:rsid w:val="00655B11"/>
    <w:rsid w:val="00655D1E"/>
    <w:rsid w:val="00655FEC"/>
    <w:rsid w:val="0065602C"/>
    <w:rsid w:val="00656304"/>
    <w:rsid w:val="0065636B"/>
    <w:rsid w:val="006566A1"/>
    <w:rsid w:val="006566EC"/>
    <w:rsid w:val="00656A81"/>
    <w:rsid w:val="00656E6E"/>
    <w:rsid w:val="00656E96"/>
    <w:rsid w:val="0065705C"/>
    <w:rsid w:val="00657233"/>
    <w:rsid w:val="0065724F"/>
    <w:rsid w:val="006573E7"/>
    <w:rsid w:val="006575FB"/>
    <w:rsid w:val="00657623"/>
    <w:rsid w:val="006577DB"/>
    <w:rsid w:val="00657D43"/>
    <w:rsid w:val="00657E13"/>
    <w:rsid w:val="00657E4D"/>
    <w:rsid w:val="00657ECE"/>
    <w:rsid w:val="00660020"/>
    <w:rsid w:val="00660074"/>
    <w:rsid w:val="0066015C"/>
    <w:rsid w:val="006601C4"/>
    <w:rsid w:val="0066020D"/>
    <w:rsid w:val="00660219"/>
    <w:rsid w:val="0066059C"/>
    <w:rsid w:val="006606A2"/>
    <w:rsid w:val="00660720"/>
    <w:rsid w:val="00660735"/>
    <w:rsid w:val="006607C4"/>
    <w:rsid w:val="006608F2"/>
    <w:rsid w:val="00660922"/>
    <w:rsid w:val="00660A32"/>
    <w:rsid w:val="00660A5E"/>
    <w:rsid w:val="00660BAD"/>
    <w:rsid w:val="00660C57"/>
    <w:rsid w:val="00660ED7"/>
    <w:rsid w:val="00660F14"/>
    <w:rsid w:val="0066102D"/>
    <w:rsid w:val="0066103B"/>
    <w:rsid w:val="006610D8"/>
    <w:rsid w:val="006613DC"/>
    <w:rsid w:val="006614A3"/>
    <w:rsid w:val="006615DB"/>
    <w:rsid w:val="006617DF"/>
    <w:rsid w:val="006617EE"/>
    <w:rsid w:val="006618A9"/>
    <w:rsid w:val="00661D58"/>
    <w:rsid w:val="00661DD5"/>
    <w:rsid w:val="00661EA5"/>
    <w:rsid w:val="00661F96"/>
    <w:rsid w:val="00662050"/>
    <w:rsid w:val="0066209F"/>
    <w:rsid w:val="0066237E"/>
    <w:rsid w:val="0066244C"/>
    <w:rsid w:val="006628D2"/>
    <w:rsid w:val="00662E6A"/>
    <w:rsid w:val="00662F2B"/>
    <w:rsid w:val="0066323A"/>
    <w:rsid w:val="00663272"/>
    <w:rsid w:val="006633B9"/>
    <w:rsid w:val="006635A3"/>
    <w:rsid w:val="00663603"/>
    <w:rsid w:val="00663630"/>
    <w:rsid w:val="0066378A"/>
    <w:rsid w:val="00663929"/>
    <w:rsid w:val="00663BDE"/>
    <w:rsid w:val="00663E0F"/>
    <w:rsid w:val="00663F3B"/>
    <w:rsid w:val="00663F91"/>
    <w:rsid w:val="00664166"/>
    <w:rsid w:val="0066426D"/>
    <w:rsid w:val="006643C9"/>
    <w:rsid w:val="00664444"/>
    <w:rsid w:val="00664523"/>
    <w:rsid w:val="00664545"/>
    <w:rsid w:val="00664603"/>
    <w:rsid w:val="006649A0"/>
    <w:rsid w:val="00664AFB"/>
    <w:rsid w:val="00664E5B"/>
    <w:rsid w:val="00664ECA"/>
    <w:rsid w:val="00664FD1"/>
    <w:rsid w:val="00665112"/>
    <w:rsid w:val="00665629"/>
    <w:rsid w:val="00665682"/>
    <w:rsid w:val="006656F2"/>
    <w:rsid w:val="00665842"/>
    <w:rsid w:val="006658BF"/>
    <w:rsid w:val="0066592A"/>
    <w:rsid w:val="00665AEE"/>
    <w:rsid w:val="0066667D"/>
    <w:rsid w:val="00666959"/>
    <w:rsid w:val="00666975"/>
    <w:rsid w:val="00666B22"/>
    <w:rsid w:val="00666E20"/>
    <w:rsid w:val="00666FCC"/>
    <w:rsid w:val="0066725F"/>
    <w:rsid w:val="00667271"/>
    <w:rsid w:val="00667394"/>
    <w:rsid w:val="0066779B"/>
    <w:rsid w:val="00667999"/>
    <w:rsid w:val="00667F5D"/>
    <w:rsid w:val="00667F61"/>
    <w:rsid w:val="00667F9E"/>
    <w:rsid w:val="00670126"/>
    <w:rsid w:val="0067026C"/>
    <w:rsid w:val="006704EE"/>
    <w:rsid w:val="00670A43"/>
    <w:rsid w:val="00670DA9"/>
    <w:rsid w:val="00670DCC"/>
    <w:rsid w:val="00670F16"/>
    <w:rsid w:val="0067107D"/>
    <w:rsid w:val="006710FF"/>
    <w:rsid w:val="0067119D"/>
    <w:rsid w:val="006713D0"/>
    <w:rsid w:val="00671416"/>
    <w:rsid w:val="006714E2"/>
    <w:rsid w:val="00671948"/>
    <w:rsid w:val="00671999"/>
    <w:rsid w:val="00671B06"/>
    <w:rsid w:val="00671BB4"/>
    <w:rsid w:val="00671CAC"/>
    <w:rsid w:val="00672092"/>
    <w:rsid w:val="0067216A"/>
    <w:rsid w:val="0067223E"/>
    <w:rsid w:val="0067261B"/>
    <w:rsid w:val="006726FA"/>
    <w:rsid w:val="006727D7"/>
    <w:rsid w:val="00672C39"/>
    <w:rsid w:val="00672CA7"/>
    <w:rsid w:val="00672ECF"/>
    <w:rsid w:val="00672F3C"/>
    <w:rsid w:val="00672F8B"/>
    <w:rsid w:val="00673193"/>
    <w:rsid w:val="0067325E"/>
    <w:rsid w:val="0067328D"/>
    <w:rsid w:val="00673751"/>
    <w:rsid w:val="00673ADD"/>
    <w:rsid w:val="00673BED"/>
    <w:rsid w:val="00673CFB"/>
    <w:rsid w:val="00673F5A"/>
    <w:rsid w:val="00674205"/>
    <w:rsid w:val="0067426E"/>
    <w:rsid w:val="006742CE"/>
    <w:rsid w:val="00674621"/>
    <w:rsid w:val="0067467D"/>
    <w:rsid w:val="00674B78"/>
    <w:rsid w:val="00674CE2"/>
    <w:rsid w:val="00674F46"/>
    <w:rsid w:val="00675107"/>
    <w:rsid w:val="0067511B"/>
    <w:rsid w:val="0067519E"/>
    <w:rsid w:val="006751E2"/>
    <w:rsid w:val="006753D2"/>
    <w:rsid w:val="006755B4"/>
    <w:rsid w:val="0067590A"/>
    <w:rsid w:val="006759BC"/>
    <w:rsid w:val="00675AA4"/>
    <w:rsid w:val="00675DFD"/>
    <w:rsid w:val="00676024"/>
    <w:rsid w:val="00676057"/>
    <w:rsid w:val="00676487"/>
    <w:rsid w:val="006764E6"/>
    <w:rsid w:val="006766AC"/>
    <w:rsid w:val="006767DA"/>
    <w:rsid w:val="00676805"/>
    <w:rsid w:val="00676943"/>
    <w:rsid w:val="00676C1C"/>
    <w:rsid w:val="00676E09"/>
    <w:rsid w:val="00676F65"/>
    <w:rsid w:val="0067729A"/>
    <w:rsid w:val="0067758D"/>
    <w:rsid w:val="00677802"/>
    <w:rsid w:val="006778F4"/>
    <w:rsid w:val="00677C22"/>
    <w:rsid w:val="00677CA4"/>
    <w:rsid w:val="006800FA"/>
    <w:rsid w:val="0068032E"/>
    <w:rsid w:val="006805EE"/>
    <w:rsid w:val="006807D6"/>
    <w:rsid w:val="00680825"/>
    <w:rsid w:val="0068085F"/>
    <w:rsid w:val="00680880"/>
    <w:rsid w:val="00680CE3"/>
    <w:rsid w:val="00680E7B"/>
    <w:rsid w:val="00680ED7"/>
    <w:rsid w:val="00680F1C"/>
    <w:rsid w:val="00680FD4"/>
    <w:rsid w:val="0068105E"/>
    <w:rsid w:val="006810A5"/>
    <w:rsid w:val="00681136"/>
    <w:rsid w:val="006814BA"/>
    <w:rsid w:val="006815CD"/>
    <w:rsid w:val="00681656"/>
    <w:rsid w:val="006816BA"/>
    <w:rsid w:val="00681B46"/>
    <w:rsid w:val="00681C9B"/>
    <w:rsid w:val="00681F21"/>
    <w:rsid w:val="00681F56"/>
    <w:rsid w:val="00681F7C"/>
    <w:rsid w:val="00681FE1"/>
    <w:rsid w:val="006821A6"/>
    <w:rsid w:val="00682298"/>
    <w:rsid w:val="0068268A"/>
    <w:rsid w:val="0068270E"/>
    <w:rsid w:val="0068283D"/>
    <w:rsid w:val="006828A5"/>
    <w:rsid w:val="0068292F"/>
    <w:rsid w:val="0068293B"/>
    <w:rsid w:val="006829D9"/>
    <w:rsid w:val="00682A21"/>
    <w:rsid w:val="00682C8A"/>
    <w:rsid w:val="00682CA7"/>
    <w:rsid w:val="00682F43"/>
    <w:rsid w:val="00683103"/>
    <w:rsid w:val="0068326C"/>
    <w:rsid w:val="0068332A"/>
    <w:rsid w:val="00683587"/>
    <w:rsid w:val="006835FE"/>
    <w:rsid w:val="00683769"/>
    <w:rsid w:val="00683897"/>
    <w:rsid w:val="00683B25"/>
    <w:rsid w:val="00683D13"/>
    <w:rsid w:val="00683DCD"/>
    <w:rsid w:val="00683DF8"/>
    <w:rsid w:val="00684195"/>
    <w:rsid w:val="006841D8"/>
    <w:rsid w:val="00684324"/>
    <w:rsid w:val="006843A0"/>
    <w:rsid w:val="006843DD"/>
    <w:rsid w:val="0068449A"/>
    <w:rsid w:val="006844C2"/>
    <w:rsid w:val="006845B6"/>
    <w:rsid w:val="00684668"/>
    <w:rsid w:val="00684724"/>
    <w:rsid w:val="00684744"/>
    <w:rsid w:val="0068474D"/>
    <w:rsid w:val="006849EE"/>
    <w:rsid w:val="00684AE4"/>
    <w:rsid w:val="00684D15"/>
    <w:rsid w:val="00684E08"/>
    <w:rsid w:val="00684E95"/>
    <w:rsid w:val="00685802"/>
    <w:rsid w:val="00685A4D"/>
    <w:rsid w:val="00685B44"/>
    <w:rsid w:val="00685D69"/>
    <w:rsid w:val="00685FE0"/>
    <w:rsid w:val="00686155"/>
    <w:rsid w:val="00686161"/>
    <w:rsid w:val="00686470"/>
    <w:rsid w:val="00686483"/>
    <w:rsid w:val="006866C2"/>
    <w:rsid w:val="00686D3A"/>
    <w:rsid w:val="00686DC1"/>
    <w:rsid w:val="00687203"/>
    <w:rsid w:val="006872C0"/>
    <w:rsid w:val="0068739D"/>
    <w:rsid w:val="00687418"/>
    <w:rsid w:val="00687469"/>
    <w:rsid w:val="0068749B"/>
    <w:rsid w:val="006875BA"/>
    <w:rsid w:val="00687883"/>
    <w:rsid w:val="00687A54"/>
    <w:rsid w:val="00687C66"/>
    <w:rsid w:val="00687C92"/>
    <w:rsid w:val="00687DA8"/>
    <w:rsid w:val="00687DAB"/>
    <w:rsid w:val="00687DDF"/>
    <w:rsid w:val="006906F3"/>
    <w:rsid w:val="006908BF"/>
    <w:rsid w:val="00690CDD"/>
    <w:rsid w:val="0069105D"/>
    <w:rsid w:val="00691077"/>
    <w:rsid w:val="0069132F"/>
    <w:rsid w:val="006913E8"/>
    <w:rsid w:val="006913EC"/>
    <w:rsid w:val="006914D2"/>
    <w:rsid w:val="0069159A"/>
    <w:rsid w:val="006916C2"/>
    <w:rsid w:val="0069187A"/>
    <w:rsid w:val="006919A8"/>
    <w:rsid w:val="00691C7A"/>
    <w:rsid w:val="00692044"/>
    <w:rsid w:val="00692051"/>
    <w:rsid w:val="006923C2"/>
    <w:rsid w:val="00692415"/>
    <w:rsid w:val="00692567"/>
    <w:rsid w:val="00692866"/>
    <w:rsid w:val="006928DB"/>
    <w:rsid w:val="00692BFF"/>
    <w:rsid w:val="00692E53"/>
    <w:rsid w:val="00693154"/>
    <w:rsid w:val="006932AE"/>
    <w:rsid w:val="006935A5"/>
    <w:rsid w:val="006935AB"/>
    <w:rsid w:val="00693659"/>
    <w:rsid w:val="00693AA3"/>
    <w:rsid w:val="00694255"/>
    <w:rsid w:val="0069432C"/>
    <w:rsid w:val="0069464C"/>
    <w:rsid w:val="00694D8A"/>
    <w:rsid w:val="00694E51"/>
    <w:rsid w:val="00694FC4"/>
    <w:rsid w:val="00694FFF"/>
    <w:rsid w:val="00695083"/>
    <w:rsid w:val="00695167"/>
    <w:rsid w:val="006951D9"/>
    <w:rsid w:val="00695256"/>
    <w:rsid w:val="006953F5"/>
    <w:rsid w:val="006954AE"/>
    <w:rsid w:val="00695578"/>
    <w:rsid w:val="006958A7"/>
    <w:rsid w:val="00695AFB"/>
    <w:rsid w:val="00695CEF"/>
    <w:rsid w:val="00695D71"/>
    <w:rsid w:val="00695FD9"/>
    <w:rsid w:val="006962FD"/>
    <w:rsid w:val="006964A0"/>
    <w:rsid w:val="006968CB"/>
    <w:rsid w:val="00696B28"/>
    <w:rsid w:val="00696D0A"/>
    <w:rsid w:val="00696EED"/>
    <w:rsid w:val="00697689"/>
    <w:rsid w:val="00697725"/>
    <w:rsid w:val="0069797A"/>
    <w:rsid w:val="00697AE1"/>
    <w:rsid w:val="006A0032"/>
    <w:rsid w:val="006A0433"/>
    <w:rsid w:val="006A062D"/>
    <w:rsid w:val="006A0837"/>
    <w:rsid w:val="006A0871"/>
    <w:rsid w:val="006A0882"/>
    <w:rsid w:val="006A0EF0"/>
    <w:rsid w:val="006A0EFC"/>
    <w:rsid w:val="006A0F5F"/>
    <w:rsid w:val="006A10EC"/>
    <w:rsid w:val="006A11A3"/>
    <w:rsid w:val="006A15C4"/>
    <w:rsid w:val="006A18C0"/>
    <w:rsid w:val="006A1BB9"/>
    <w:rsid w:val="006A1BFA"/>
    <w:rsid w:val="006A208F"/>
    <w:rsid w:val="006A21EF"/>
    <w:rsid w:val="006A236E"/>
    <w:rsid w:val="006A236F"/>
    <w:rsid w:val="006A2495"/>
    <w:rsid w:val="006A2622"/>
    <w:rsid w:val="006A27ED"/>
    <w:rsid w:val="006A2B6C"/>
    <w:rsid w:val="006A33FE"/>
    <w:rsid w:val="006A36A3"/>
    <w:rsid w:val="006A3868"/>
    <w:rsid w:val="006A3AB8"/>
    <w:rsid w:val="006A3AEA"/>
    <w:rsid w:val="006A3B99"/>
    <w:rsid w:val="006A3BBA"/>
    <w:rsid w:val="006A3EBF"/>
    <w:rsid w:val="006A3F3F"/>
    <w:rsid w:val="006A4177"/>
    <w:rsid w:val="006A4201"/>
    <w:rsid w:val="006A429B"/>
    <w:rsid w:val="006A447F"/>
    <w:rsid w:val="006A44C9"/>
    <w:rsid w:val="006A44E7"/>
    <w:rsid w:val="006A48FC"/>
    <w:rsid w:val="006A49AB"/>
    <w:rsid w:val="006A4B07"/>
    <w:rsid w:val="006A4B64"/>
    <w:rsid w:val="006A4B6C"/>
    <w:rsid w:val="006A4F37"/>
    <w:rsid w:val="006A5046"/>
    <w:rsid w:val="006A51C2"/>
    <w:rsid w:val="006A54AB"/>
    <w:rsid w:val="006A55FD"/>
    <w:rsid w:val="006A57D9"/>
    <w:rsid w:val="006A5ADD"/>
    <w:rsid w:val="006A5C3B"/>
    <w:rsid w:val="006A5CE4"/>
    <w:rsid w:val="006A6148"/>
    <w:rsid w:val="006A615E"/>
    <w:rsid w:val="006A626F"/>
    <w:rsid w:val="006A6AFC"/>
    <w:rsid w:val="006A6EE8"/>
    <w:rsid w:val="006A6F3F"/>
    <w:rsid w:val="006A6F6B"/>
    <w:rsid w:val="006A71F4"/>
    <w:rsid w:val="006A7222"/>
    <w:rsid w:val="006A7229"/>
    <w:rsid w:val="006A7476"/>
    <w:rsid w:val="006A74B0"/>
    <w:rsid w:val="006A7529"/>
    <w:rsid w:val="006A762D"/>
    <w:rsid w:val="006A7929"/>
    <w:rsid w:val="006A7B3F"/>
    <w:rsid w:val="006A7C92"/>
    <w:rsid w:val="006A7CDE"/>
    <w:rsid w:val="006A7E71"/>
    <w:rsid w:val="006A7ED5"/>
    <w:rsid w:val="006B0044"/>
    <w:rsid w:val="006B0342"/>
    <w:rsid w:val="006B0605"/>
    <w:rsid w:val="006B0965"/>
    <w:rsid w:val="006B0C89"/>
    <w:rsid w:val="006B0C8E"/>
    <w:rsid w:val="006B0DA8"/>
    <w:rsid w:val="006B0E48"/>
    <w:rsid w:val="006B0F0D"/>
    <w:rsid w:val="006B1027"/>
    <w:rsid w:val="006B1261"/>
    <w:rsid w:val="006B14CA"/>
    <w:rsid w:val="006B1636"/>
    <w:rsid w:val="006B1908"/>
    <w:rsid w:val="006B1C42"/>
    <w:rsid w:val="006B1E71"/>
    <w:rsid w:val="006B1EE2"/>
    <w:rsid w:val="006B20C6"/>
    <w:rsid w:val="006B2469"/>
    <w:rsid w:val="006B24C9"/>
    <w:rsid w:val="006B2722"/>
    <w:rsid w:val="006B285C"/>
    <w:rsid w:val="006B2D6C"/>
    <w:rsid w:val="006B2DEA"/>
    <w:rsid w:val="006B2FF8"/>
    <w:rsid w:val="006B31E7"/>
    <w:rsid w:val="006B3260"/>
    <w:rsid w:val="006B33F9"/>
    <w:rsid w:val="006B3440"/>
    <w:rsid w:val="006B3619"/>
    <w:rsid w:val="006B36C7"/>
    <w:rsid w:val="006B371E"/>
    <w:rsid w:val="006B38B2"/>
    <w:rsid w:val="006B39BF"/>
    <w:rsid w:val="006B3A0F"/>
    <w:rsid w:val="006B3B83"/>
    <w:rsid w:val="006B3D7C"/>
    <w:rsid w:val="006B3E45"/>
    <w:rsid w:val="006B3FA6"/>
    <w:rsid w:val="006B4315"/>
    <w:rsid w:val="006B44AA"/>
    <w:rsid w:val="006B4500"/>
    <w:rsid w:val="006B454D"/>
    <w:rsid w:val="006B48C2"/>
    <w:rsid w:val="006B4951"/>
    <w:rsid w:val="006B4DAA"/>
    <w:rsid w:val="006B4E08"/>
    <w:rsid w:val="006B4E9D"/>
    <w:rsid w:val="006B4EFE"/>
    <w:rsid w:val="006B5045"/>
    <w:rsid w:val="006B5284"/>
    <w:rsid w:val="006B52A8"/>
    <w:rsid w:val="006B55E6"/>
    <w:rsid w:val="006B573E"/>
    <w:rsid w:val="006B573F"/>
    <w:rsid w:val="006B5802"/>
    <w:rsid w:val="006B5AB7"/>
    <w:rsid w:val="006B5ABC"/>
    <w:rsid w:val="006B5C73"/>
    <w:rsid w:val="006B5D97"/>
    <w:rsid w:val="006B6532"/>
    <w:rsid w:val="006B663D"/>
    <w:rsid w:val="006B66F6"/>
    <w:rsid w:val="006B6805"/>
    <w:rsid w:val="006B6842"/>
    <w:rsid w:val="006B68AA"/>
    <w:rsid w:val="006B68D4"/>
    <w:rsid w:val="006B6970"/>
    <w:rsid w:val="006B69A5"/>
    <w:rsid w:val="006B6A30"/>
    <w:rsid w:val="006B6A8A"/>
    <w:rsid w:val="006B6B09"/>
    <w:rsid w:val="006B6B0E"/>
    <w:rsid w:val="006B6B30"/>
    <w:rsid w:val="006B6CEB"/>
    <w:rsid w:val="006B6D4D"/>
    <w:rsid w:val="006B6E77"/>
    <w:rsid w:val="006B6F94"/>
    <w:rsid w:val="006B7124"/>
    <w:rsid w:val="006B72FF"/>
    <w:rsid w:val="006B74F6"/>
    <w:rsid w:val="006B75E6"/>
    <w:rsid w:val="006B7792"/>
    <w:rsid w:val="006B7AE6"/>
    <w:rsid w:val="006B7D30"/>
    <w:rsid w:val="006B7E74"/>
    <w:rsid w:val="006B7FA1"/>
    <w:rsid w:val="006B7FFB"/>
    <w:rsid w:val="006C00E2"/>
    <w:rsid w:val="006C01BC"/>
    <w:rsid w:val="006C03AC"/>
    <w:rsid w:val="006C03E3"/>
    <w:rsid w:val="006C040A"/>
    <w:rsid w:val="006C0768"/>
    <w:rsid w:val="006C0A20"/>
    <w:rsid w:val="006C0A38"/>
    <w:rsid w:val="006C0DDF"/>
    <w:rsid w:val="006C102A"/>
    <w:rsid w:val="006C1080"/>
    <w:rsid w:val="006C1238"/>
    <w:rsid w:val="006C13F8"/>
    <w:rsid w:val="006C13F9"/>
    <w:rsid w:val="006C14B0"/>
    <w:rsid w:val="006C155E"/>
    <w:rsid w:val="006C16EE"/>
    <w:rsid w:val="006C17C6"/>
    <w:rsid w:val="006C1A18"/>
    <w:rsid w:val="006C1A77"/>
    <w:rsid w:val="006C1CE5"/>
    <w:rsid w:val="006C1DA7"/>
    <w:rsid w:val="006C20A9"/>
    <w:rsid w:val="006C22F5"/>
    <w:rsid w:val="006C2500"/>
    <w:rsid w:val="006C2592"/>
    <w:rsid w:val="006C2AF2"/>
    <w:rsid w:val="006C2B2A"/>
    <w:rsid w:val="006C2BC5"/>
    <w:rsid w:val="006C2DAB"/>
    <w:rsid w:val="006C2ECA"/>
    <w:rsid w:val="006C3228"/>
    <w:rsid w:val="006C3539"/>
    <w:rsid w:val="006C354C"/>
    <w:rsid w:val="006C3615"/>
    <w:rsid w:val="006C367F"/>
    <w:rsid w:val="006C37D8"/>
    <w:rsid w:val="006C3A12"/>
    <w:rsid w:val="006C3A53"/>
    <w:rsid w:val="006C3EE3"/>
    <w:rsid w:val="006C3EE7"/>
    <w:rsid w:val="006C3F61"/>
    <w:rsid w:val="006C4252"/>
    <w:rsid w:val="006C42F7"/>
    <w:rsid w:val="006C4389"/>
    <w:rsid w:val="006C44F0"/>
    <w:rsid w:val="006C4590"/>
    <w:rsid w:val="006C4757"/>
    <w:rsid w:val="006C48A2"/>
    <w:rsid w:val="006C4F28"/>
    <w:rsid w:val="006C5014"/>
    <w:rsid w:val="006C512D"/>
    <w:rsid w:val="006C56DA"/>
    <w:rsid w:val="006C5745"/>
    <w:rsid w:val="006C57F2"/>
    <w:rsid w:val="006C580E"/>
    <w:rsid w:val="006C5832"/>
    <w:rsid w:val="006C5836"/>
    <w:rsid w:val="006C59BD"/>
    <w:rsid w:val="006C62F7"/>
    <w:rsid w:val="006C6309"/>
    <w:rsid w:val="006C6433"/>
    <w:rsid w:val="006C64B0"/>
    <w:rsid w:val="006C64C5"/>
    <w:rsid w:val="006C64F3"/>
    <w:rsid w:val="006C6941"/>
    <w:rsid w:val="006C6D30"/>
    <w:rsid w:val="006C6F29"/>
    <w:rsid w:val="006C705C"/>
    <w:rsid w:val="006C7462"/>
    <w:rsid w:val="006C76C7"/>
    <w:rsid w:val="006C78AA"/>
    <w:rsid w:val="006C7B26"/>
    <w:rsid w:val="006C7C4B"/>
    <w:rsid w:val="006C7D2A"/>
    <w:rsid w:val="006C7E0D"/>
    <w:rsid w:val="006C7FEA"/>
    <w:rsid w:val="006D0439"/>
    <w:rsid w:val="006D04D7"/>
    <w:rsid w:val="006D0540"/>
    <w:rsid w:val="006D0642"/>
    <w:rsid w:val="006D0801"/>
    <w:rsid w:val="006D0C25"/>
    <w:rsid w:val="006D0DAA"/>
    <w:rsid w:val="006D0E00"/>
    <w:rsid w:val="006D0E43"/>
    <w:rsid w:val="006D0FCE"/>
    <w:rsid w:val="006D10DB"/>
    <w:rsid w:val="006D10E9"/>
    <w:rsid w:val="006D15DB"/>
    <w:rsid w:val="006D169C"/>
    <w:rsid w:val="006D1758"/>
    <w:rsid w:val="006D1956"/>
    <w:rsid w:val="006D1BB6"/>
    <w:rsid w:val="006D1C89"/>
    <w:rsid w:val="006D1CE2"/>
    <w:rsid w:val="006D1DAA"/>
    <w:rsid w:val="006D21BE"/>
    <w:rsid w:val="006D22FC"/>
    <w:rsid w:val="006D230B"/>
    <w:rsid w:val="006D233A"/>
    <w:rsid w:val="006D23A8"/>
    <w:rsid w:val="006D2495"/>
    <w:rsid w:val="006D27AF"/>
    <w:rsid w:val="006D2904"/>
    <w:rsid w:val="006D2AD7"/>
    <w:rsid w:val="006D2B4D"/>
    <w:rsid w:val="006D2BB1"/>
    <w:rsid w:val="006D2E1A"/>
    <w:rsid w:val="006D2F99"/>
    <w:rsid w:val="006D317B"/>
    <w:rsid w:val="006D329E"/>
    <w:rsid w:val="006D3594"/>
    <w:rsid w:val="006D394A"/>
    <w:rsid w:val="006D3A2D"/>
    <w:rsid w:val="006D3A31"/>
    <w:rsid w:val="006D3F6E"/>
    <w:rsid w:val="006D4028"/>
    <w:rsid w:val="006D4351"/>
    <w:rsid w:val="006D4352"/>
    <w:rsid w:val="006D4364"/>
    <w:rsid w:val="006D44ED"/>
    <w:rsid w:val="006D45D5"/>
    <w:rsid w:val="006D45EA"/>
    <w:rsid w:val="006D468C"/>
    <w:rsid w:val="006D47EC"/>
    <w:rsid w:val="006D4818"/>
    <w:rsid w:val="006D4B01"/>
    <w:rsid w:val="006D4B86"/>
    <w:rsid w:val="006D4EAF"/>
    <w:rsid w:val="006D4F9D"/>
    <w:rsid w:val="006D4FB9"/>
    <w:rsid w:val="006D5069"/>
    <w:rsid w:val="006D5167"/>
    <w:rsid w:val="006D52EB"/>
    <w:rsid w:val="006D52F9"/>
    <w:rsid w:val="006D58E9"/>
    <w:rsid w:val="006D591D"/>
    <w:rsid w:val="006D5A77"/>
    <w:rsid w:val="006D5C29"/>
    <w:rsid w:val="006D5CC2"/>
    <w:rsid w:val="006D5EA2"/>
    <w:rsid w:val="006D61B5"/>
    <w:rsid w:val="006D6262"/>
    <w:rsid w:val="006D62B9"/>
    <w:rsid w:val="006D64D9"/>
    <w:rsid w:val="006D6553"/>
    <w:rsid w:val="006D6B06"/>
    <w:rsid w:val="006D6C3D"/>
    <w:rsid w:val="006D6D7C"/>
    <w:rsid w:val="006D6EF8"/>
    <w:rsid w:val="006D6FDA"/>
    <w:rsid w:val="006D70B9"/>
    <w:rsid w:val="006D7287"/>
    <w:rsid w:val="006D73FD"/>
    <w:rsid w:val="006D78B1"/>
    <w:rsid w:val="006D7940"/>
    <w:rsid w:val="006D7981"/>
    <w:rsid w:val="006D7A5C"/>
    <w:rsid w:val="006D7AC2"/>
    <w:rsid w:val="006D7B94"/>
    <w:rsid w:val="006D7C0B"/>
    <w:rsid w:val="006D7E11"/>
    <w:rsid w:val="006D7F39"/>
    <w:rsid w:val="006E019A"/>
    <w:rsid w:val="006E0517"/>
    <w:rsid w:val="006E058E"/>
    <w:rsid w:val="006E0817"/>
    <w:rsid w:val="006E0A1B"/>
    <w:rsid w:val="006E0ADB"/>
    <w:rsid w:val="006E0D31"/>
    <w:rsid w:val="006E1087"/>
    <w:rsid w:val="006E10B7"/>
    <w:rsid w:val="006E11A9"/>
    <w:rsid w:val="006E1626"/>
    <w:rsid w:val="006E17AF"/>
    <w:rsid w:val="006E1983"/>
    <w:rsid w:val="006E1AB3"/>
    <w:rsid w:val="006E1C96"/>
    <w:rsid w:val="006E203C"/>
    <w:rsid w:val="006E2096"/>
    <w:rsid w:val="006E2435"/>
    <w:rsid w:val="006E2706"/>
    <w:rsid w:val="006E2EA2"/>
    <w:rsid w:val="006E2F60"/>
    <w:rsid w:val="006E302F"/>
    <w:rsid w:val="006E307A"/>
    <w:rsid w:val="006E309E"/>
    <w:rsid w:val="006E350D"/>
    <w:rsid w:val="006E37C9"/>
    <w:rsid w:val="006E37F4"/>
    <w:rsid w:val="006E3BFB"/>
    <w:rsid w:val="006E3CB8"/>
    <w:rsid w:val="006E3D20"/>
    <w:rsid w:val="006E3D26"/>
    <w:rsid w:val="006E3E07"/>
    <w:rsid w:val="006E3E46"/>
    <w:rsid w:val="006E3E6B"/>
    <w:rsid w:val="006E3EAC"/>
    <w:rsid w:val="006E3F0C"/>
    <w:rsid w:val="006E3FB2"/>
    <w:rsid w:val="006E4062"/>
    <w:rsid w:val="006E4071"/>
    <w:rsid w:val="006E4523"/>
    <w:rsid w:val="006E4589"/>
    <w:rsid w:val="006E478A"/>
    <w:rsid w:val="006E4984"/>
    <w:rsid w:val="006E4B07"/>
    <w:rsid w:val="006E4CBE"/>
    <w:rsid w:val="006E4CC8"/>
    <w:rsid w:val="006E4D46"/>
    <w:rsid w:val="006E4F7E"/>
    <w:rsid w:val="006E50E5"/>
    <w:rsid w:val="006E52E9"/>
    <w:rsid w:val="006E535B"/>
    <w:rsid w:val="006E5A69"/>
    <w:rsid w:val="006E5A92"/>
    <w:rsid w:val="006E5AD8"/>
    <w:rsid w:val="006E5C55"/>
    <w:rsid w:val="006E5D58"/>
    <w:rsid w:val="006E6258"/>
    <w:rsid w:val="006E64CE"/>
    <w:rsid w:val="006E6754"/>
    <w:rsid w:val="006E67B0"/>
    <w:rsid w:val="006E67F4"/>
    <w:rsid w:val="006E68CE"/>
    <w:rsid w:val="006E6A29"/>
    <w:rsid w:val="006E6AC1"/>
    <w:rsid w:val="006E6BE5"/>
    <w:rsid w:val="006E7059"/>
    <w:rsid w:val="006E7AA2"/>
    <w:rsid w:val="006E7B0D"/>
    <w:rsid w:val="006E7C52"/>
    <w:rsid w:val="006E7E21"/>
    <w:rsid w:val="006E7FD8"/>
    <w:rsid w:val="006F001A"/>
    <w:rsid w:val="006F0054"/>
    <w:rsid w:val="006F03FF"/>
    <w:rsid w:val="006F0493"/>
    <w:rsid w:val="006F059F"/>
    <w:rsid w:val="006F074D"/>
    <w:rsid w:val="006F0995"/>
    <w:rsid w:val="006F0CE1"/>
    <w:rsid w:val="006F0EB6"/>
    <w:rsid w:val="006F11A3"/>
    <w:rsid w:val="006F11D7"/>
    <w:rsid w:val="006F11FB"/>
    <w:rsid w:val="006F17BC"/>
    <w:rsid w:val="006F1881"/>
    <w:rsid w:val="006F1A68"/>
    <w:rsid w:val="006F1BA2"/>
    <w:rsid w:val="006F1BFB"/>
    <w:rsid w:val="006F1C40"/>
    <w:rsid w:val="006F1EC5"/>
    <w:rsid w:val="006F1F4D"/>
    <w:rsid w:val="006F2077"/>
    <w:rsid w:val="006F224C"/>
    <w:rsid w:val="006F234D"/>
    <w:rsid w:val="006F235B"/>
    <w:rsid w:val="006F2586"/>
    <w:rsid w:val="006F2A75"/>
    <w:rsid w:val="006F2A9A"/>
    <w:rsid w:val="006F2B86"/>
    <w:rsid w:val="006F2F08"/>
    <w:rsid w:val="006F2FE9"/>
    <w:rsid w:val="006F2FFA"/>
    <w:rsid w:val="006F369F"/>
    <w:rsid w:val="006F3843"/>
    <w:rsid w:val="006F3924"/>
    <w:rsid w:val="006F3ABF"/>
    <w:rsid w:val="006F3D36"/>
    <w:rsid w:val="006F4056"/>
    <w:rsid w:val="006F41C3"/>
    <w:rsid w:val="006F445A"/>
    <w:rsid w:val="006F44A5"/>
    <w:rsid w:val="006F477A"/>
    <w:rsid w:val="006F47E1"/>
    <w:rsid w:val="006F4AA8"/>
    <w:rsid w:val="006F4C16"/>
    <w:rsid w:val="006F4D99"/>
    <w:rsid w:val="006F4F8E"/>
    <w:rsid w:val="006F575A"/>
    <w:rsid w:val="006F5C12"/>
    <w:rsid w:val="006F5CC1"/>
    <w:rsid w:val="006F5E20"/>
    <w:rsid w:val="006F5E8E"/>
    <w:rsid w:val="006F5EA6"/>
    <w:rsid w:val="006F5EB6"/>
    <w:rsid w:val="006F6228"/>
    <w:rsid w:val="006F64C4"/>
    <w:rsid w:val="006F6517"/>
    <w:rsid w:val="006F67AF"/>
    <w:rsid w:val="006F6952"/>
    <w:rsid w:val="006F6A48"/>
    <w:rsid w:val="006F6C2C"/>
    <w:rsid w:val="006F6D23"/>
    <w:rsid w:val="006F6DED"/>
    <w:rsid w:val="006F6E21"/>
    <w:rsid w:val="006F76B2"/>
    <w:rsid w:val="006F778E"/>
    <w:rsid w:val="006F7A45"/>
    <w:rsid w:val="006F7EC5"/>
    <w:rsid w:val="0070002C"/>
    <w:rsid w:val="00700053"/>
    <w:rsid w:val="0070015C"/>
    <w:rsid w:val="00700186"/>
    <w:rsid w:val="00700448"/>
    <w:rsid w:val="007004E0"/>
    <w:rsid w:val="00700627"/>
    <w:rsid w:val="007007DC"/>
    <w:rsid w:val="0070082B"/>
    <w:rsid w:val="00700B2B"/>
    <w:rsid w:val="00700C9E"/>
    <w:rsid w:val="00700E3D"/>
    <w:rsid w:val="007010DB"/>
    <w:rsid w:val="0070134B"/>
    <w:rsid w:val="007013DF"/>
    <w:rsid w:val="007016BC"/>
    <w:rsid w:val="007016E1"/>
    <w:rsid w:val="00701742"/>
    <w:rsid w:val="0070191F"/>
    <w:rsid w:val="0070194B"/>
    <w:rsid w:val="00701B24"/>
    <w:rsid w:val="00701B98"/>
    <w:rsid w:val="00701F04"/>
    <w:rsid w:val="00702467"/>
    <w:rsid w:val="00702818"/>
    <w:rsid w:val="00702881"/>
    <w:rsid w:val="00702967"/>
    <w:rsid w:val="00702A1F"/>
    <w:rsid w:val="00702A56"/>
    <w:rsid w:val="00702C41"/>
    <w:rsid w:val="00702D14"/>
    <w:rsid w:val="00702E6E"/>
    <w:rsid w:val="00702F29"/>
    <w:rsid w:val="00702FC2"/>
    <w:rsid w:val="007031E5"/>
    <w:rsid w:val="00703299"/>
    <w:rsid w:val="00703539"/>
    <w:rsid w:val="0070371E"/>
    <w:rsid w:val="00703952"/>
    <w:rsid w:val="00703CC5"/>
    <w:rsid w:val="00703D37"/>
    <w:rsid w:val="00703F9C"/>
    <w:rsid w:val="00703FE1"/>
    <w:rsid w:val="007047BC"/>
    <w:rsid w:val="007047BE"/>
    <w:rsid w:val="007047EE"/>
    <w:rsid w:val="00704925"/>
    <w:rsid w:val="00704C00"/>
    <w:rsid w:val="00704C66"/>
    <w:rsid w:val="00704C7E"/>
    <w:rsid w:val="00704DA3"/>
    <w:rsid w:val="00705423"/>
    <w:rsid w:val="0070545F"/>
    <w:rsid w:val="007054D3"/>
    <w:rsid w:val="007054D8"/>
    <w:rsid w:val="007055E9"/>
    <w:rsid w:val="007056AC"/>
    <w:rsid w:val="007056C0"/>
    <w:rsid w:val="00705766"/>
    <w:rsid w:val="00705A38"/>
    <w:rsid w:val="00705AF8"/>
    <w:rsid w:val="00705B33"/>
    <w:rsid w:val="00705C59"/>
    <w:rsid w:val="00705F23"/>
    <w:rsid w:val="00705F71"/>
    <w:rsid w:val="0070607A"/>
    <w:rsid w:val="0070620F"/>
    <w:rsid w:val="00706480"/>
    <w:rsid w:val="00706556"/>
    <w:rsid w:val="00706562"/>
    <w:rsid w:val="00706585"/>
    <w:rsid w:val="007065A7"/>
    <w:rsid w:val="00706959"/>
    <w:rsid w:val="00706ABA"/>
    <w:rsid w:val="00706E7F"/>
    <w:rsid w:val="007070F1"/>
    <w:rsid w:val="0070721E"/>
    <w:rsid w:val="00707328"/>
    <w:rsid w:val="00707400"/>
    <w:rsid w:val="007074AB"/>
    <w:rsid w:val="007078C7"/>
    <w:rsid w:val="00707909"/>
    <w:rsid w:val="00707C87"/>
    <w:rsid w:val="00707DE9"/>
    <w:rsid w:val="0071027E"/>
    <w:rsid w:val="007108CA"/>
    <w:rsid w:val="0071094E"/>
    <w:rsid w:val="00710A26"/>
    <w:rsid w:val="00710BC1"/>
    <w:rsid w:val="00710E38"/>
    <w:rsid w:val="007110DD"/>
    <w:rsid w:val="00711102"/>
    <w:rsid w:val="00711230"/>
    <w:rsid w:val="00711355"/>
    <w:rsid w:val="00711590"/>
    <w:rsid w:val="007115A8"/>
    <w:rsid w:val="00711624"/>
    <w:rsid w:val="007116C5"/>
    <w:rsid w:val="00711861"/>
    <w:rsid w:val="00711999"/>
    <w:rsid w:val="0071199A"/>
    <w:rsid w:val="007119C2"/>
    <w:rsid w:val="00711C16"/>
    <w:rsid w:val="00711C5F"/>
    <w:rsid w:val="00711D22"/>
    <w:rsid w:val="007124D4"/>
    <w:rsid w:val="0071254A"/>
    <w:rsid w:val="00712563"/>
    <w:rsid w:val="007125F1"/>
    <w:rsid w:val="007126BE"/>
    <w:rsid w:val="007127A9"/>
    <w:rsid w:val="0071295F"/>
    <w:rsid w:val="007129AD"/>
    <w:rsid w:val="00712C9B"/>
    <w:rsid w:val="00712E67"/>
    <w:rsid w:val="0071319A"/>
    <w:rsid w:val="007131BC"/>
    <w:rsid w:val="007131C4"/>
    <w:rsid w:val="00713340"/>
    <w:rsid w:val="0071374B"/>
    <w:rsid w:val="007137EE"/>
    <w:rsid w:val="0071393A"/>
    <w:rsid w:val="00713A77"/>
    <w:rsid w:val="00713CC1"/>
    <w:rsid w:val="00713CC8"/>
    <w:rsid w:val="00713D06"/>
    <w:rsid w:val="00713FFA"/>
    <w:rsid w:val="0071404C"/>
    <w:rsid w:val="007142C6"/>
    <w:rsid w:val="00714326"/>
    <w:rsid w:val="00714373"/>
    <w:rsid w:val="0071467A"/>
    <w:rsid w:val="00714765"/>
    <w:rsid w:val="00714921"/>
    <w:rsid w:val="00714C02"/>
    <w:rsid w:val="00714CF1"/>
    <w:rsid w:val="00714D5B"/>
    <w:rsid w:val="00714DBD"/>
    <w:rsid w:val="00715254"/>
    <w:rsid w:val="00715286"/>
    <w:rsid w:val="007152E6"/>
    <w:rsid w:val="00715429"/>
    <w:rsid w:val="0071543E"/>
    <w:rsid w:val="007157FD"/>
    <w:rsid w:val="0071583E"/>
    <w:rsid w:val="00715C09"/>
    <w:rsid w:val="00715C46"/>
    <w:rsid w:val="0071602D"/>
    <w:rsid w:val="007161AC"/>
    <w:rsid w:val="0071629B"/>
    <w:rsid w:val="0071636D"/>
    <w:rsid w:val="007163F8"/>
    <w:rsid w:val="0071650D"/>
    <w:rsid w:val="00716745"/>
    <w:rsid w:val="00716B79"/>
    <w:rsid w:val="00716CE6"/>
    <w:rsid w:val="00716D8D"/>
    <w:rsid w:val="00716F49"/>
    <w:rsid w:val="00717116"/>
    <w:rsid w:val="007172C4"/>
    <w:rsid w:val="0071755E"/>
    <w:rsid w:val="00717750"/>
    <w:rsid w:val="00717CC6"/>
    <w:rsid w:val="0072000C"/>
    <w:rsid w:val="00720276"/>
    <w:rsid w:val="007205C1"/>
    <w:rsid w:val="007205E8"/>
    <w:rsid w:val="00720603"/>
    <w:rsid w:val="0072068B"/>
    <w:rsid w:val="007207B3"/>
    <w:rsid w:val="007211AA"/>
    <w:rsid w:val="00721613"/>
    <w:rsid w:val="0072169F"/>
    <w:rsid w:val="007217BF"/>
    <w:rsid w:val="00721935"/>
    <w:rsid w:val="00721ABC"/>
    <w:rsid w:val="00721E86"/>
    <w:rsid w:val="0072219C"/>
    <w:rsid w:val="007221B6"/>
    <w:rsid w:val="00722309"/>
    <w:rsid w:val="007225A0"/>
    <w:rsid w:val="007225EC"/>
    <w:rsid w:val="00722665"/>
    <w:rsid w:val="0072266A"/>
    <w:rsid w:val="007226B5"/>
    <w:rsid w:val="0072281D"/>
    <w:rsid w:val="007228EE"/>
    <w:rsid w:val="00722A24"/>
    <w:rsid w:val="00722AFB"/>
    <w:rsid w:val="00722C49"/>
    <w:rsid w:val="00722E4A"/>
    <w:rsid w:val="00723613"/>
    <w:rsid w:val="00723696"/>
    <w:rsid w:val="0072372F"/>
    <w:rsid w:val="00723B3F"/>
    <w:rsid w:val="00723B6D"/>
    <w:rsid w:val="00723BB6"/>
    <w:rsid w:val="00723CD8"/>
    <w:rsid w:val="00723D7B"/>
    <w:rsid w:val="00724048"/>
    <w:rsid w:val="007240DD"/>
    <w:rsid w:val="0072439A"/>
    <w:rsid w:val="007245EB"/>
    <w:rsid w:val="0072467C"/>
    <w:rsid w:val="007246C7"/>
    <w:rsid w:val="0072489C"/>
    <w:rsid w:val="007248AB"/>
    <w:rsid w:val="0072499A"/>
    <w:rsid w:val="00724A8C"/>
    <w:rsid w:val="00724D70"/>
    <w:rsid w:val="007251FC"/>
    <w:rsid w:val="00725261"/>
    <w:rsid w:val="00725344"/>
    <w:rsid w:val="007253F9"/>
    <w:rsid w:val="00725576"/>
    <w:rsid w:val="007258AC"/>
    <w:rsid w:val="007258E7"/>
    <w:rsid w:val="00725917"/>
    <w:rsid w:val="0072592E"/>
    <w:rsid w:val="00725C5C"/>
    <w:rsid w:val="00725C65"/>
    <w:rsid w:val="00725D0F"/>
    <w:rsid w:val="00725FB0"/>
    <w:rsid w:val="00726109"/>
    <w:rsid w:val="00726242"/>
    <w:rsid w:val="0072627E"/>
    <w:rsid w:val="00726324"/>
    <w:rsid w:val="007263A9"/>
    <w:rsid w:val="00726439"/>
    <w:rsid w:val="007265E2"/>
    <w:rsid w:val="007267FB"/>
    <w:rsid w:val="007269FF"/>
    <w:rsid w:val="00726A46"/>
    <w:rsid w:val="00726BD1"/>
    <w:rsid w:val="00726BFA"/>
    <w:rsid w:val="00726D7A"/>
    <w:rsid w:val="00726E91"/>
    <w:rsid w:val="0072710A"/>
    <w:rsid w:val="00727290"/>
    <w:rsid w:val="007272D9"/>
    <w:rsid w:val="0072771F"/>
    <w:rsid w:val="0072777E"/>
    <w:rsid w:val="00727785"/>
    <w:rsid w:val="00727F43"/>
    <w:rsid w:val="0073025D"/>
    <w:rsid w:val="00730288"/>
    <w:rsid w:val="00730315"/>
    <w:rsid w:val="00730335"/>
    <w:rsid w:val="0073035E"/>
    <w:rsid w:val="0073069A"/>
    <w:rsid w:val="0073078E"/>
    <w:rsid w:val="00730AAE"/>
    <w:rsid w:val="00730AFD"/>
    <w:rsid w:val="00730C4B"/>
    <w:rsid w:val="00730E8A"/>
    <w:rsid w:val="007316AB"/>
    <w:rsid w:val="007319AF"/>
    <w:rsid w:val="00731B8E"/>
    <w:rsid w:val="00731CF5"/>
    <w:rsid w:val="00731F1F"/>
    <w:rsid w:val="00732314"/>
    <w:rsid w:val="007323C3"/>
    <w:rsid w:val="0073250D"/>
    <w:rsid w:val="007325C7"/>
    <w:rsid w:val="00732A18"/>
    <w:rsid w:val="00732D81"/>
    <w:rsid w:val="00732E0B"/>
    <w:rsid w:val="00733040"/>
    <w:rsid w:val="0073306E"/>
    <w:rsid w:val="0073311B"/>
    <w:rsid w:val="00733298"/>
    <w:rsid w:val="0073332C"/>
    <w:rsid w:val="007336F0"/>
    <w:rsid w:val="00733717"/>
    <w:rsid w:val="00733AB8"/>
    <w:rsid w:val="00733AEB"/>
    <w:rsid w:val="00733D01"/>
    <w:rsid w:val="00733E20"/>
    <w:rsid w:val="00734139"/>
    <w:rsid w:val="00734209"/>
    <w:rsid w:val="00734572"/>
    <w:rsid w:val="00734809"/>
    <w:rsid w:val="007348B2"/>
    <w:rsid w:val="00734953"/>
    <w:rsid w:val="00734A22"/>
    <w:rsid w:val="00734BB0"/>
    <w:rsid w:val="00734BBC"/>
    <w:rsid w:val="00734DA6"/>
    <w:rsid w:val="00734E4B"/>
    <w:rsid w:val="00734EE9"/>
    <w:rsid w:val="00734FCD"/>
    <w:rsid w:val="0073508F"/>
    <w:rsid w:val="0073541C"/>
    <w:rsid w:val="007357E5"/>
    <w:rsid w:val="007358F9"/>
    <w:rsid w:val="007359CB"/>
    <w:rsid w:val="00735D93"/>
    <w:rsid w:val="00735E47"/>
    <w:rsid w:val="00735F01"/>
    <w:rsid w:val="0073616E"/>
    <w:rsid w:val="007363D5"/>
    <w:rsid w:val="007363FD"/>
    <w:rsid w:val="0073670A"/>
    <w:rsid w:val="007367E3"/>
    <w:rsid w:val="00736A9D"/>
    <w:rsid w:val="00736C11"/>
    <w:rsid w:val="00736CA7"/>
    <w:rsid w:val="00736F0B"/>
    <w:rsid w:val="007370CB"/>
    <w:rsid w:val="00737275"/>
    <w:rsid w:val="00737771"/>
    <w:rsid w:val="00737C4E"/>
    <w:rsid w:val="00737D3B"/>
    <w:rsid w:val="00737E74"/>
    <w:rsid w:val="00737E9E"/>
    <w:rsid w:val="0074016F"/>
    <w:rsid w:val="0074043F"/>
    <w:rsid w:val="00740823"/>
    <w:rsid w:val="00740BF8"/>
    <w:rsid w:val="00740E81"/>
    <w:rsid w:val="00740F79"/>
    <w:rsid w:val="0074130C"/>
    <w:rsid w:val="007414F0"/>
    <w:rsid w:val="00741570"/>
    <w:rsid w:val="00741588"/>
    <w:rsid w:val="007415B4"/>
    <w:rsid w:val="007415F6"/>
    <w:rsid w:val="0074167B"/>
    <w:rsid w:val="007417D7"/>
    <w:rsid w:val="00741815"/>
    <w:rsid w:val="007418B7"/>
    <w:rsid w:val="00741CE1"/>
    <w:rsid w:val="0074210C"/>
    <w:rsid w:val="00742178"/>
    <w:rsid w:val="00742329"/>
    <w:rsid w:val="0074276A"/>
    <w:rsid w:val="007427B6"/>
    <w:rsid w:val="0074295D"/>
    <w:rsid w:val="00742ABD"/>
    <w:rsid w:val="00742BCF"/>
    <w:rsid w:val="00742DC0"/>
    <w:rsid w:val="00742E90"/>
    <w:rsid w:val="00742F73"/>
    <w:rsid w:val="00743059"/>
    <w:rsid w:val="0074318B"/>
    <w:rsid w:val="007431E8"/>
    <w:rsid w:val="00743511"/>
    <w:rsid w:val="0074351A"/>
    <w:rsid w:val="007435CD"/>
    <w:rsid w:val="0074370D"/>
    <w:rsid w:val="00743746"/>
    <w:rsid w:val="00743A3B"/>
    <w:rsid w:val="00743AA7"/>
    <w:rsid w:val="00743C9D"/>
    <w:rsid w:val="00743D1E"/>
    <w:rsid w:val="00743D28"/>
    <w:rsid w:val="00743EF7"/>
    <w:rsid w:val="00743EFF"/>
    <w:rsid w:val="0074401F"/>
    <w:rsid w:val="007440E7"/>
    <w:rsid w:val="00744157"/>
    <w:rsid w:val="007441E9"/>
    <w:rsid w:val="00744369"/>
    <w:rsid w:val="00744456"/>
    <w:rsid w:val="00744497"/>
    <w:rsid w:val="00744815"/>
    <w:rsid w:val="00744828"/>
    <w:rsid w:val="00744987"/>
    <w:rsid w:val="00744A5F"/>
    <w:rsid w:val="00744B5C"/>
    <w:rsid w:val="00744CAA"/>
    <w:rsid w:val="00744D91"/>
    <w:rsid w:val="00744DDF"/>
    <w:rsid w:val="00744F67"/>
    <w:rsid w:val="00745262"/>
    <w:rsid w:val="00745486"/>
    <w:rsid w:val="00745509"/>
    <w:rsid w:val="00745564"/>
    <w:rsid w:val="0074558E"/>
    <w:rsid w:val="00745ADE"/>
    <w:rsid w:val="00745C21"/>
    <w:rsid w:val="00745D68"/>
    <w:rsid w:val="00745DAA"/>
    <w:rsid w:val="00745DD5"/>
    <w:rsid w:val="007461D1"/>
    <w:rsid w:val="00746371"/>
    <w:rsid w:val="007463AB"/>
    <w:rsid w:val="0074640D"/>
    <w:rsid w:val="00746711"/>
    <w:rsid w:val="0074688F"/>
    <w:rsid w:val="0074693A"/>
    <w:rsid w:val="007469BC"/>
    <w:rsid w:val="00746A0B"/>
    <w:rsid w:val="00746DEC"/>
    <w:rsid w:val="00746EE0"/>
    <w:rsid w:val="00746F07"/>
    <w:rsid w:val="00746F90"/>
    <w:rsid w:val="00747143"/>
    <w:rsid w:val="00747267"/>
    <w:rsid w:val="0074779C"/>
    <w:rsid w:val="007477E2"/>
    <w:rsid w:val="00747A2C"/>
    <w:rsid w:val="00747A71"/>
    <w:rsid w:val="00747AEF"/>
    <w:rsid w:val="00747BD0"/>
    <w:rsid w:val="00747C0D"/>
    <w:rsid w:val="00747C50"/>
    <w:rsid w:val="00747C9D"/>
    <w:rsid w:val="00747D0B"/>
    <w:rsid w:val="00747D14"/>
    <w:rsid w:val="00747E0E"/>
    <w:rsid w:val="007502F3"/>
    <w:rsid w:val="0075037E"/>
    <w:rsid w:val="007503C7"/>
    <w:rsid w:val="00750673"/>
    <w:rsid w:val="0075071A"/>
    <w:rsid w:val="00750B40"/>
    <w:rsid w:val="00750F27"/>
    <w:rsid w:val="00750FD7"/>
    <w:rsid w:val="00751040"/>
    <w:rsid w:val="0075104A"/>
    <w:rsid w:val="00751188"/>
    <w:rsid w:val="0075140A"/>
    <w:rsid w:val="007518B6"/>
    <w:rsid w:val="00751F89"/>
    <w:rsid w:val="00752047"/>
    <w:rsid w:val="00752179"/>
    <w:rsid w:val="007524E7"/>
    <w:rsid w:val="00752534"/>
    <w:rsid w:val="0075257F"/>
    <w:rsid w:val="007526E9"/>
    <w:rsid w:val="00752A61"/>
    <w:rsid w:val="00752AB2"/>
    <w:rsid w:val="00752D2C"/>
    <w:rsid w:val="00752E41"/>
    <w:rsid w:val="00752F55"/>
    <w:rsid w:val="0075304E"/>
    <w:rsid w:val="0075312A"/>
    <w:rsid w:val="00753193"/>
    <w:rsid w:val="007532F6"/>
    <w:rsid w:val="0075349C"/>
    <w:rsid w:val="00753544"/>
    <w:rsid w:val="0075361D"/>
    <w:rsid w:val="00753796"/>
    <w:rsid w:val="00753D8C"/>
    <w:rsid w:val="00753F0C"/>
    <w:rsid w:val="00753F5E"/>
    <w:rsid w:val="00753F78"/>
    <w:rsid w:val="007540E2"/>
    <w:rsid w:val="00754305"/>
    <w:rsid w:val="007543D3"/>
    <w:rsid w:val="00754471"/>
    <w:rsid w:val="00754828"/>
    <w:rsid w:val="00754C72"/>
    <w:rsid w:val="00754D5E"/>
    <w:rsid w:val="00755354"/>
    <w:rsid w:val="00755380"/>
    <w:rsid w:val="00755478"/>
    <w:rsid w:val="00755513"/>
    <w:rsid w:val="00755604"/>
    <w:rsid w:val="00755876"/>
    <w:rsid w:val="007559F7"/>
    <w:rsid w:val="00755CC0"/>
    <w:rsid w:val="00755D1A"/>
    <w:rsid w:val="00755E4A"/>
    <w:rsid w:val="00756112"/>
    <w:rsid w:val="007561E3"/>
    <w:rsid w:val="007562E2"/>
    <w:rsid w:val="0075634C"/>
    <w:rsid w:val="0075635A"/>
    <w:rsid w:val="0075657E"/>
    <w:rsid w:val="007566CC"/>
    <w:rsid w:val="007566D6"/>
    <w:rsid w:val="00756990"/>
    <w:rsid w:val="00756A43"/>
    <w:rsid w:val="00756A6C"/>
    <w:rsid w:val="00756A85"/>
    <w:rsid w:val="00756AB9"/>
    <w:rsid w:val="0075701C"/>
    <w:rsid w:val="007571D7"/>
    <w:rsid w:val="00757263"/>
    <w:rsid w:val="007572A1"/>
    <w:rsid w:val="00757443"/>
    <w:rsid w:val="007579E4"/>
    <w:rsid w:val="00757A0C"/>
    <w:rsid w:val="00757A11"/>
    <w:rsid w:val="00757B37"/>
    <w:rsid w:val="00757B7E"/>
    <w:rsid w:val="00757BCA"/>
    <w:rsid w:val="00757DDD"/>
    <w:rsid w:val="00757DE9"/>
    <w:rsid w:val="00757FB2"/>
    <w:rsid w:val="00757FB5"/>
    <w:rsid w:val="0076018A"/>
    <w:rsid w:val="007602ED"/>
    <w:rsid w:val="0076038E"/>
    <w:rsid w:val="00760516"/>
    <w:rsid w:val="00760617"/>
    <w:rsid w:val="0076067F"/>
    <w:rsid w:val="00760A8C"/>
    <w:rsid w:val="00760BA7"/>
    <w:rsid w:val="00760C90"/>
    <w:rsid w:val="00760CCD"/>
    <w:rsid w:val="00760E4B"/>
    <w:rsid w:val="00760EE7"/>
    <w:rsid w:val="00760F32"/>
    <w:rsid w:val="0076129E"/>
    <w:rsid w:val="007613FF"/>
    <w:rsid w:val="00761469"/>
    <w:rsid w:val="007615B5"/>
    <w:rsid w:val="00761614"/>
    <w:rsid w:val="00761F6E"/>
    <w:rsid w:val="00762122"/>
    <w:rsid w:val="007621DD"/>
    <w:rsid w:val="0076255C"/>
    <w:rsid w:val="00762744"/>
    <w:rsid w:val="00762951"/>
    <w:rsid w:val="007631B0"/>
    <w:rsid w:val="00763261"/>
    <w:rsid w:val="007632EE"/>
    <w:rsid w:val="0076333B"/>
    <w:rsid w:val="007634DD"/>
    <w:rsid w:val="007636E5"/>
    <w:rsid w:val="007639D3"/>
    <w:rsid w:val="00763BB8"/>
    <w:rsid w:val="00763F27"/>
    <w:rsid w:val="00763FF9"/>
    <w:rsid w:val="00764369"/>
    <w:rsid w:val="00764599"/>
    <w:rsid w:val="007649F2"/>
    <w:rsid w:val="00764A46"/>
    <w:rsid w:val="00764B78"/>
    <w:rsid w:val="00764BA7"/>
    <w:rsid w:val="00764CC9"/>
    <w:rsid w:val="00764EF1"/>
    <w:rsid w:val="007650DF"/>
    <w:rsid w:val="007651E6"/>
    <w:rsid w:val="007653D8"/>
    <w:rsid w:val="007654CB"/>
    <w:rsid w:val="00765540"/>
    <w:rsid w:val="00765610"/>
    <w:rsid w:val="0076568B"/>
    <w:rsid w:val="007656ED"/>
    <w:rsid w:val="00765A96"/>
    <w:rsid w:val="00765B68"/>
    <w:rsid w:val="00765C02"/>
    <w:rsid w:val="00766073"/>
    <w:rsid w:val="00766115"/>
    <w:rsid w:val="007664A6"/>
    <w:rsid w:val="0076699E"/>
    <w:rsid w:val="007669CF"/>
    <w:rsid w:val="00766D71"/>
    <w:rsid w:val="00767411"/>
    <w:rsid w:val="007674DC"/>
    <w:rsid w:val="007676A7"/>
    <w:rsid w:val="00767AC9"/>
    <w:rsid w:val="00767C69"/>
    <w:rsid w:val="00767C7D"/>
    <w:rsid w:val="00767CE8"/>
    <w:rsid w:val="00767D6F"/>
    <w:rsid w:val="00767FBD"/>
    <w:rsid w:val="0077013A"/>
    <w:rsid w:val="00770178"/>
    <w:rsid w:val="00770295"/>
    <w:rsid w:val="007702EB"/>
    <w:rsid w:val="00770321"/>
    <w:rsid w:val="00770585"/>
    <w:rsid w:val="00770794"/>
    <w:rsid w:val="00770831"/>
    <w:rsid w:val="00770927"/>
    <w:rsid w:val="00770CBD"/>
    <w:rsid w:val="00770E80"/>
    <w:rsid w:val="00770EC9"/>
    <w:rsid w:val="007714C3"/>
    <w:rsid w:val="0077152E"/>
    <w:rsid w:val="007715F3"/>
    <w:rsid w:val="007716E0"/>
    <w:rsid w:val="007718F5"/>
    <w:rsid w:val="00771A0F"/>
    <w:rsid w:val="00771ABD"/>
    <w:rsid w:val="00771B0C"/>
    <w:rsid w:val="00772022"/>
    <w:rsid w:val="007725B0"/>
    <w:rsid w:val="007726AC"/>
    <w:rsid w:val="00772B9E"/>
    <w:rsid w:val="00772C29"/>
    <w:rsid w:val="00772CBF"/>
    <w:rsid w:val="00773253"/>
    <w:rsid w:val="007733BE"/>
    <w:rsid w:val="00773486"/>
    <w:rsid w:val="00773637"/>
    <w:rsid w:val="00773638"/>
    <w:rsid w:val="00773777"/>
    <w:rsid w:val="00773786"/>
    <w:rsid w:val="007737DF"/>
    <w:rsid w:val="00773840"/>
    <w:rsid w:val="007738E2"/>
    <w:rsid w:val="00773A5E"/>
    <w:rsid w:val="00773AE7"/>
    <w:rsid w:val="00773CBB"/>
    <w:rsid w:val="00773D4B"/>
    <w:rsid w:val="00773E88"/>
    <w:rsid w:val="00774124"/>
    <w:rsid w:val="0077429F"/>
    <w:rsid w:val="0077464D"/>
    <w:rsid w:val="007747EB"/>
    <w:rsid w:val="007749F3"/>
    <w:rsid w:val="00774BED"/>
    <w:rsid w:val="00774C9F"/>
    <w:rsid w:val="00774E28"/>
    <w:rsid w:val="00774E66"/>
    <w:rsid w:val="00774F10"/>
    <w:rsid w:val="00774FF2"/>
    <w:rsid w:val="0077502B"/>
    <w:rsid w:val="00775035"/>
    <w:rsid w:val="00775219"/>
    <w:rsid w:val="00775259"/>
    <w:rsid w:val="007752E9"/>
    <w:rsid w:val="007753E8"/>
    <w:rsid w:val="00775547"/>
    <w:rsid w:val="007757DC"/>
    <w:rsid w:val="007758FD"/>
    <w:rsid w:val="00775BA3"/>
    <w:rsid w:val="00775CC2"/>
    <w:rsid w:val="00775E3A"/>
    <w:rsid w:val="00775E82"/>
    <w:rsid w:val="00775F52"/>
    <w:rsid w:val="00776178"/>
    <w:rsid w:val="00776217"/>
    <w:rsid w:val="0077642C"/>
    <w:rsid w:val="00776A96"/>
    <w:rsid w:val="00776A98"/>
    <w:rsid w:val="00776D3D"/>
    <w:rsid w:val="00776F53"/>
    <w:rsid w:val="00777499"/>
    <w:rsid w:val="00777859"/>
    <w:rsid w:val="00777870"/>
    <w:rsid w:val="00777AE4"/>
    <w:rsid w:val="00777BF7"/>
    <w:rsid w:val="00777E98"/>
    <w:rsid w:val="00777FA7"/>
    <w:rsid w:val="00777FC0"/>
    <w:rsid w:val="007803C4"/>
    <w:rsid w:val="00780523"/>
    <w:rsid w:val="0078071F"/>
    <w:rsid w:val="007809F1"/>
    <w:rsid w:val="00780E60"/>
    <w:rsid w:val="00780F05"/>
    <w:rsid w:val="007811E7"/>
    <w:rsid w:val="0078151A"/>
    <w:rsid w:val="0078152D"/>
    <w:rsid w:val="007815C3"/>
    <w:rsid w:val="00781C4C"/>
    <w:rsid w:val="00781CB2"/>
    <w:rsid w:val="00781D11"/>
    <w:rsid w:val="00781EDF"/>
    <w:rsid w:val="0078209D"/>
    <w:rsid w:val="0078212B"/>
    <w:rsid w:val="007822B8"/>
    <w:rsid w:val="0078234F"/>
    <w:rsid w:val="00782453"/>
    <w:rsid w:val="00782455"/>
    <w:rsid w:val="007826E8"/>
    <w:rsid w:val="00782C7A"/>
    <w:rsid w:val="0078317E"/>
    <w:rsid w:val="00783448"/>
    <w:rsid w:val="00783861"/>
    <w:rsid w:val="007839C4"/>
    <w:rsid w:val="007839FA"/>
    <w:rsid w:val="00783A15"/>
    <w:rsid w:val="00783A1F"/>
    <w:rsid w:val="00783A21"/>
    <w:rsid w:val="00783B32"/>
    <w:rsid w:val="00783E3A"/>
    <w:rsid w:val="00783ED8"/>
    <w:rsid w:val="00783FAA"/>
    <w:rsid w:val="00783FBC"/>
    <w:rsid w:val="0078447C"/>
    <w:rsid w:val="007845AD"/>
    <w:rsid w:val="007846DA"/>
    <w:rsid w:val="007846DD"/>
    <w:rsid w:val="00784783"/>
    <w:rsid w:val="007848C7"/>
    <w:rsid w:val="00784907"/>
    <w:rsid w:val="00784AE6"/>
    <w:rsid w:val="00784B89"/>
    <w:rsid w:val="00785183"/>
    <w:rsid w:val="00785263"/>
    <w:rsid w:val="00785477"/>
    <w:rsid w:val="007854AB"/>
    <w:rsid w:val="00785661"/>
    <w:rsid w:val="00785767"/>
    <w:rsid w:val="0078587B"/>
    <w:rsid w:val="0078593C"/>
    <w:rsid w:val="00785977"/>
    <w:rsid w:val="00785A30"/>
    <w:rsid w:val="00785F45"/>
    <w:rsid w:val="0078604E"/>
    <w:rsid w:val="00786256"/>
    <w:rsid w:val="007862CA"/>
    <w:rsid w:val="0078688A"/>
    <w:rsid w:val="00786D1A"/>
    <w:rsid w:val="00786DCE"/>
    <w:rsid w:val="00786F17"/>
    <w:rsid w:val="00786F75"/>
    <w:rsid w:val="00787033"/>
    <w:rsid w:val="007875D1"/>
    <w:rsid w:val="00787604"/>
    <w:rsid w:val="007876AA"/>
    <w:rsid w:val="007877B5"/>
    <w:rsid w:val="007878D0"/>
    <w:rsid w:val="00787A6B"/>
    <w:rsid w:val="00787BD1"/>
    <w:rsid w:val="00787BD6"/>
    <w:rsid w:val="00787C24"/>
    <w:rsid w:val="00787E92"/>
    <w:rsid w:val="00790206"/>
    <w:rsid w:val="007902F2"/>
    <w:rsid w:val="00790406"/>
    <w:rsid w:val="0079046C"/>
    <w:rsid w:val="0079063E"/>
    <w:rsid w:val="007908D5"/>
    <w:rsid w:val="007909E3"/>
    <w:rsid w:val="00790CCC"/>
    <w:rsid w:val="00790ED1"/>
    <w:rsid w:val="00790F23"/>
    <w:rsid w:val="00790F81"/>
    <w:rsid w:val="0079136D"/>
    <w:rsid w:val="007914E3"/>
    <w:rsid w:val="00791B6D"/>
    <w:rsid w:val="00791D5B"/>
    <w:rsid w:val="00791E8B"/>
    <w:rsid w:val="0079211D"/>
    <w:rsid w:val="0079212C"/>
    <w:rsid w:val="0079214C"/>
    <w:rsid w:val="0079230D"/>
    <w:rsid w:val="007923B7"/>
    <w:rsid w:val="007924A5"/>
    <w:rsid w:val="007924DF"/>
    <w:rsid w:val="00792609"/>
    <w:rsid w:val="007926A3"/>
    <w:rsid w:val="007926EB"/>
    <w:rsid w:val="007926F6"/>
    <w:rsid w:val="007928AD"/>
    <w:rsid w:val="00792AD1"/>
    <w:rsid w:val="00792D7B"/>
    <w:rsid w:val="00793241"/>
    <w:rsid w:val="0079352B"/>
    <w:rsid w:val="007935AE"/>
    <w:rsid w:val="007935CB"/>
    <w:rsid w:val="007937C9"/>
    <w:rsid w:val="00793820"/>
    <w:rsid w:val="00793D3C"/>
    <w:rsid w:val="00793D93"/>
    <w:rsid w:val="00793FCA"/>
    <w:rsid w:val="00794179"/>
    <w:rsid w:val="00794436"/>
    <w:rsid w:val="0079467D"/>
    <w:rsid w:val="007946DA"/>
    <w:rsid w:val="00794787"/>
    <w:rsid w:val="007948D1"/>
    <w:rsid w:val="00794951"/>
    <w:rsid w:val="00794A80"/>
    <w:rsid w:val="00794B47"/>
    <w:rsid w:val="00794D5A"/>
    <w:rsid w:val="00794FAE"/>
    <w:rsid w:val="00794FEC"/>
    <w:rsid w:val="00795071"/>
    <w:rsid w:val="00795420"/>
    <w:rsid w:val="00795591"/>
    <w:rsid w:val="0079576D"/>
    <w:rsid w:val="0079582E"/>
    <w:rsid w:val="00795D38"/>
    <w:rsid w:val="00795DC1"/>
    <w:rsid w:val="00795F76"/>
    <w:rsid w:val="00795FCB"/>
    <w:rsid w:val="007961EC"/>
    <w:rsid w:val="0079633A"/>
    <w:rsid w:val="00796559"/>
    <w:rsid w:val="00796A82"/>
    <w:rsid w:val="00796B50"/>
    <w:rsid w:val="00796F82"/>
    <w:rsid w:val="0079711F"/>
    <w:rsid w:val="0079722D"/>
    <w:rsid w:val="007974BA"/>
    <w:rsid w:val="007978DD"/>
    <w:rsid w:val="00797B86"/>
    <w:rsid w:val="00797BF0"/>
    <w:rsid w:val="00797C6A"/>
    <w:rsid w:val="007A0312"/>
    <w:rsid w:val="007A0353"/>
    <w:rsid w:val="007A04A2"/>
    <w:rsid w:val="007A04BF"/>
    <w:rsid w:val="007A0537"/>
    <w:rsid w:val="007A06D6"/>
    <w:rsid w:val="007A074D"/>
    <w:rsid w:val="007A075F"/>
    <w:rsid w:val="007A0770"/>
    <w:rsid w:val="007A07EE"/>
    <w:rsid w:val="007A0A2C"/>
    <w:rsid w:val="007A0A58"/>
    <w:rsid w:val="007A0B4F"/>
    <w:rsid w:val="007A0D27"/>
    <w:rsid w:val="007A0E38"/>
    <w:rsid w:val="007A0EE6"/>
    <w:rsid w:val="007A0EE9"/>
    <w:rsid w:val="007A149F"/>
    <w:rsid w:val="007A14EE"/>
    <w:rsid w:val="007A1679"/>
    <w:rsid w:val="007A1714"/>
    <w:rsid w:val="007A17E5"/>
    <w:rsid w:val="007A18E6"/>
    <w:rsid w:val="007A1984"/>
    <w:rsid w:val="007A1A61"/>
    <w:rsid w:val="007A1B56"/>
    <w:rsid w:val="007A1B74"/>
    <w:rsid w:val="007A1C64"/>
    <w:rsid w:val="007A1CB3"/>
    <w:rsid w:val="007A1DED"/>
    <w:rsid w:val="007A1E39"/>
    <w:rsid w:val="007A20E9"/>
    <w:rsid w:val="007A2143"/>
    <w:rsid w:val="007A218A"/>
    <w:rsid w:val="007A257D"/>
    <w:rsid w:val="007A25D1"/>
    <w:rsid w:val="007A27BE"/>
    <w:rsid w:val="007A2919"/>
    <w:rsid w:val="007A29A5"/>
    <w:rsid w:val="007A30BC"/>
    <w:rsid w:val="007A32C5"/>
    <w:rsid w:val="007A3682"/>
    <w:rsid w:val="007A3750"/>
    <w:rsid w:val="007A3B97"/>
    <w:rsid w:val="007A3F23"/>
    <w:rsid w:val="007A42CE"/>
    <w:rsid w:val="007A46C3"/>
    <w:rsid w:val="007A4702"/>
    <w:rsid w:val="007A4EE2"/>
    <w:rsid w:val="007A50AD"/>
    <w:rsid w:val="007A5572"/>
    <w:rsid w:val="007A5AE3"/>
    <w:rsid w:val="007A5B45"/>
    <w:rsid w:val="007A5F36"/>
    <w:rsid w:val="007A62C4"/>
    <w:rsid w:val="007A63A7"/>
    <w:rsid w:val="007A6610"/>
    <w:rsid w:val="007A6660"/>
    <w:rsid w:val="007A686C"/>
    <w:rsid w:val="007A687D"/>
    <w:rsid w:val="007A6998"/>
    <w:rsid w:val="007A69FD"/>
    <w:rsid w:val="007A6B66"/>
    <w:rsid w:val="007A6BF9"/>
    <w:rsid w:val="007A6C4F"/>
    <w:rsid w:val="007A6FE0"/>
    <w:rsid w:val="007A70F2"/>
    <w:rsid w:val="007A746C"/>
    <w:rsid w:val="007A773B"/>
    <w:rsid w:val="007A778B"/>
    <w:rsid w:val="007A77F6"/>
    <w:rsid w:val="007A7997"/>
    <w:rsid w:val="007A7B53"/>
    <w:rsid w:val="007A7CC0"/>
    <w:rsid w:val="007A7DD9"/>
    <w:rsid w:val="007B00BC"/>
    <w:rsid w:val="007B0175"/>
    <w:rsid w:val="007B0392"/>
    <w:rsid w:val="007B04B3"/>
    <w:rsid w:val="007B05BC"/>
    <w:rsid w:val="007B060F"/>
    <w:rsid w:val="007B0783"/>
    <w:rsid w:val="007B07E1"/>
    <w:rsid w:val="007B0825"/>
    <w:rsid w:val="007B087D"/>
    <w:rsid w:val="007B08DC"/>
    <w:rsid w:val="007B0A00"/>
    <w:rsid w:val="007B0B4A"/>
    <w:rsid w:val="007B0C7C"/>
    <w:rsid w:val="007B0CB6"/>
    <w:rsid w:val="007B1275"/>
    <w:rsid w:val="007B12B0"/>
    <w:rsid w:val="007B12DA"/>
    <w:rsid w:val="007B1478"/>
    <w:rsid w:val="007B1699"/>
    <w:rsid w:val="007B16E0"/>
    <w:rsid w:val="007B19A0"/>
    <w:rsid w:val="007B20CB"/>
    <w:rsid w:val="007B21FE"/>
    <w:rsid w:val="007B233F"/>
    <w:rsid w:val="007B2357"/>
    <w:rsid w:val="007B274D"/>
    <w:rsid w:val="007B28BE"/>
    <w:rsid w:val="007B2C18"/>
    <w:rsid w:val="007B2ED7"/>
    <w:rsid w:val="007B2F73"/>
    <w:rsid w:val="007B3190"/>
    <w:rsid w:val="007B362A"/>
    <w:rsid w:val="007B367A"/>
    <w:rsid w:val="007B36CF"/>
    <w:rsid w:val="007B3738"/>
    <w:rsid w:val="007B3811"/>
    <w:rsid w:val="007B4142"/>
    <w:rsid w:val="007B45D7"/>
    <w:rsid w:val="007B4704"/>
    <w:rsid w:val="007B4795"/>
    <w:rsid w:val="007B496E"/>
    <w:rsid w:val="007B4AC0"/>
    <w:rsid w:val="007B4B1E"/>
    <w:rsid w:val="007B4E32"/>
    <w:rsid w:val="007B4E60"/>
    <w:rsid w:val="007B4F68"/>
    <w:rsid w:val="007B5141"/>
    <w:rsid w:val="007B5601"/>
    <w:rsid w:val="007B584F"/>
    <w:rsid w:val="007B5935"/>
    <w:rsid w:val="007B59CE"/>
    <w:rsid w:val="007B5A45"/>
    <w:rsid w:val="007B5A4D"/>
    <w:rsid w:val="007B5B09"/>
    <w:rsid w:val="007B5C22"/>
    <w:rsid w:val="007B5CCE"/>
    <w:rsid w:val="007B5D3E"/>
    <w:rsid w:val="007B5DE4"/>
    <w:rsid w:val="007B5E92"/>
    <w:rsid w:val="007B60B6"/>
    <w:rsid w:val="007B6256"/>
    <w:rsid w:val="007B62E8"/>
    <w:rsid w:val="007B6575"/>
    <w:rsid w:val="007B6594"/>
    <w:rsid w:val="007B6677"/>
    <w:rsid w:val="007B66A9"/>
    <w:rsid w:val="007B66C6"/>
    <w:rsid w:val="007B6917"/>
    <w:rsid w:val="007B6BF0"/>
    <w:rsid w:val="007B6D2E"/>
    <w:rsid w:val="007B712F"/>
    <w:rsid w:val="007B7366"/>
    <w:rsid w:val="007B743F"/>
    <w:rsid w:val="007B7470"/>
    <w:rsid w:val="007B761E"/>
    <w:rsid w:val="007B78BC"/>
    <w:rsid w:val="007B7A0F"/>
    <w:rsid w:val="007B7B4F"/>
    <w:rsid w:val="007B7B8E"/>
    <w:rsid w:val="007B7BC9"/>
    <w:rsid w:val="007B7DCF"/>
    <w:rsid w:val="007B7E15"/>
    <w:rsid w:val="007B7FE9"/>
    <w:rsid w:val="007C008F"/>
    <w:rsid w:val="007C02C3"/>
    <w:rsid w:val="007C0446"/>
    <w:rsid w:val="007C0485"/>
    <w:rsid w:val="007C05B9"/>
    <w:rsid w:val="007C0624"/>
    <w:rsid w:val="007C06C0"/>
    <w:rsid w:val="007C0776"/>
    <w:rsid w:val="007C085E"/>
    <w:rsid w:val="007C09F7"/>
    <w:rsid w:val="007C0B3C"/>
    <w:rsid w:val="007C0C82"/>
    <w:rsid w:val="007C0EEF"/>
    <w:rsid w:val="007C1032"/>
    <w:rsid w:val="007C124C"/>
    <w:rsid w:val="007C12F4"/>
    <w:rsid w:val="007C1393"/>
    <w:rsid w:val="007C1601"/>
    <w:rsid w:val="007C169D"/>
    <w:rsid w:val="007C170A"/>
    <w:rsid w:val="007C1741"/>
    <w:rsid w:val="007C185C"/>
    <w:rsid w:val="007C1954"/>
    <w:rsid w:val="007C1970"/>
    <w:rsid w:val="007C1A0F"/>
    <w:rsid w:val="007C1A71"/>
    <w:rsid w:val="007C1D75"/>
    <w:rsid w:val="007C1F6A"/>
    <w:rsid w:val="007C1F75"/>
    <w:rsid w:val="007C23E9"/>
    <w:rsid w:val="007C2669"/>
    <w:rsid w:val="007C2844"/>
    <w:rsid w:val="007C2D0B"/>
    <w:rsid w:val="007C2D6F"/>
    <w:rsid w:val="007C2F54"/>
    <w:rsid w:val="007C2FC6"/>
    <w:rsid w:val="007C39C8"/>
    <w:rsid w:val="007C3A05"/>
    <w:rsid w:val="007C3FB4"/>
    <w:rsid w:val="007C40FB"/>
    <w:rsid w:val="007C4143"/>
    <w:rsid w:val="007C42D5"/>
    <w:rsid w:val="007C4366"/>
    <w:rsid w:val="007C4505"/>
    <w:rsid w:val="007C46BD"/>
    <w:rsid w:val="007C4BA2"/>
    <w:rsid w:val="007C4FBC"/>
    <w:rsid w:val="007C503C"/>
    <w:rsid w:val="007C52A9"/>
    <w:rsid w:val="007C5599"/>
    <w:rsid w:val="007C570C"/>
    <w:rsid w:val="007C5C4C"/>
    <w:rsid w:val="007C5DDE"/>
    <w:rsid w:val="007C64E0"/>
    <w:rsid w:val="007C6596"/>
    <w:rsid w:val="007C65B0"/>
    <w:rsid w:val="007C678E"/>
    <w:rsid w:val="007C697F"/>
    <w:rsid w:val="007C6A8F"/>
    <w:rsid w:val="007C6ABA"/>
    <w:rsid w:val="007C6BD9"/>
    <w:rsid w:val="007C6FC9"/>
    <w:rsid w:val="007C7218"/>
    <w:rsid w:val="007C7233"/>
    <w:rsid w:val="007C7340"/>
    <w:rsid w:val="007C7401"/>
    <w:rsid w:val="007C7800"/>
    <w:rsid w:val="007C7947"/>
    <w:rsid w:val="007C7AE9"/>
    <w:rsid w:val="007C7C08"/>
    <w:rsid w:val="007C7D48"/>
    <w:rsid w:val="007C7F7A"/>
    <w:rsid w:val="007C7FBD"/>
    <w:rsid w:val="007D002A"/>
    <w:rsid w:val="007D039B"/>
    <w:rsid w:val="007D089E"/>
    <w:rsid w:val="007D08FA"/>
    <w:rsid w:val="007D08FB"/>
    <w:rsid w:val="007D0E6E"/>
    <w:rsid w:val="007D0E97"/>
    <w:rsid w:val="007D0FC1"/>
    <w:rsid w:val="007D170D"/>
    <w:rsid w:val="007D18F0"/>
    <w:rsid w:val="007D1916"/>
    <w:rsid w:val="007D1962"/>
    <w:rsid w:val="007D1963"/>
    <w:rsid w:val="007D1E6C"/>
    <w:rsid w:val="007D1F9E"/>
    <w:rsid w:val="007D208A"/>
    <w:rsid w:val="007D20D4"/>
    <w:rsid w:val="007D2141"/>
    <w:rsid w:val="007D21F0"/>
    <w:rsid w:val="007D221C"/>
    <w:rsid w:val="007D2230"/>
    <w:rsid w:val="007D2385"/>
    <w:rsid w:val="007D23FD"/>
    <w:rsid w:val="007D2452"/>
    <w:rsid w:val="007D2692"/>
    <w:rsid w:val="007D28B7"/>
    <w:rsid w:val="007D3130"/>
    <w:rsid w:val="007D32F6"/>
    <w:rsid w:val="007D3387"/>
    <w:rsid w:val="007D3680"/>
    <w:rsid w:val="007D37A3"/>
    <w:rsid w:val="007D381B"/>
    <w:rsid w:val="007D3C4F"/>
    <w:rsid w:val="007D3CB9"/>
    <w:rsid w:val="007D3F35"/>
    <w:rsid w:val="007D4032"/>
    <w:rsid w:val="007D44AD"/>
    <w:rsid w:val="007D4550"/>
    <w:rsid w:val="007D4709"/>
    <w:rsid w:val="007D484F"/>
    <w:rsid w:val="007D48A3"/>
    <w:rsid w:val="007D4D7B"/>
    <w:rsid w:val="007D4F5F"/>
    <w:rsid w:val="007D5069"/>
    <w:rsid w:val="007D50B2"/>
    <w:rsid w:val="007D5103"/>
    <w:rsid w:val="007D523F"/>
    <w:rsid w:val="007D530B"/>
    <w:rsid w:val="007D5310"/>
    <w:rsid w:val="007D5372"/>
    <w:rsid w:val="007D537E"/>
    <w:rsid w:val="007D557E"/>
    <w:rsid w:val="007D5689"/>
    <w:rsid w:val="007D5748"/>
    <w:rsid w:val="007D5786"/>
    <w:rsid w:val="007D58FB"/>
    <w:rsid w:val="007D595C"/>
    <w:rsid w:val="007D5BEA"/>
    <w:rsid w:val="007D5C04"/>
    <w:rsid w:val="007D5FE8"/>
    <w:rsid w:val="007D634F"/>
    <w:rsid w:val="007D6352"/>
    <w:rsid w:val="007D6523"/>
    <w:rsid w:val="007D6762"/>
    <w:rsid w:val="007D6A84"/>
    <w:rsid w:val="007D6A9E"/>
    <w:rsid w:val="007D6AE1"/>
    <w:rsid w:val="007D713B"/>
    <w:rsid w:val="007D7249"/>
    <w:rsid w:val="007D7458"/>
    <w:rsid w:val="007D77C4"/>
    <w:rsid w:val="007D781E"/>
    <w:rsid w:val="007D789D"/>
    <w:rsid w:val="007D792F"/>
    <w:rsid w:val="007D7C22"/>
    <w:rsid w:val="007D7D8B"/>
    <w:rsid w:val="007E00BC"/>
    <w:rsid w:val="007E0416"/>
    <w:rsid w:val="007E053F"/>
    <w:rsid w:val="007E0651"/>
    <w:rsid w:val="007E0735"/>
    <w:rsid w:val="007E0995"/>
    <w:rsid w:val="007E0A05"/>
    <w:rsid w:val="007E0ABF"/>
    <w:rsid w:val="007E0B19"/>
    <w:rsid w:val="007E0D8E"/>
    <w:rsid w:val="007E0D92"/>
    <w:rsid w:val="007E0DA0"/>
    <w:rsid w:val="007E0EF8"/>
    <w:rsid w:val="007E11F6"/>
    <w:rsid w:val="007E14D4"/>
    <w:rsid w:val="007E1515"/>
    <w:rsid w:val="007E18F7"/>
    <w:rsid w:val="007E1BBC"/>
    <w:rsid w:val="007E216A"/>
    <w:rsid w:val="007E2551"/>
    <w:rsid w:val="007E2785"/>
    <w:rsid w:val="007E2CD6"/>
    <w:rsid w:val="007E2CE4"/>
    <w:rsid w:val="007E2D34"/>
    <w:rsid w:val="007E2DA8"/>
    <w:rsid w:val="007E2E1F"/>
    <w:rsid w:val="007E3457"/>
    <w:rsid w:val="007E350B"/>
    <w:rsid w:val="007E36EE"/>
    <w:rsid w:val="007E3A78"/>
    <w:rsid w:val="007E3E0F"/>
    <w:rsid w:val="007E400F"/>
    <w:rsid w:val="007E45F1"/>
    <w:rsid w:val="007E491A"/>
    <w:rsid w:val="007E4A1A"/>
    <w:rsid w:val="007E4AFC"/>
    <w:rsid w:val="007E4B73"/>
    <w:rsid w:val="007E4BCA"/>
    <w:rsid w:val="007E4D05"/>
    <w:rsid w:val="007E5122"/>
    <w:rsid w:val="007E514E"/>
    <w:rsid w:val="007E546B"/>
    <w:rsid w:val="007E54BA"/>
    <w:rsid w:val="007E54C0"/>
    <w:rsid w:val="007E59E4"/>
    <w:rsid w:val="007E5A21"/>
    <w:rsid w:val="007E5C08"/>
    <w:rsid w:val="007E5D8D"/>
    <w:rsid w:val="007E5E5F"/>
    <w:rsid w:val="007E5EC1"/>
    <w:rsid w:val="007E5FD4"/>
    <w:rsid w:val="007E61D6"/>
    <w:rsid w:val="007E660C"/>
    <w:rsid w:val="007E6A97"/>
    <w:rsid w:val="007E6C59"/>
    <w:rsid w:val="007E6C78"/>
    <w:rsid w:val="007E6D83"/>
    <w:rsid w:val="007E6DB4"/>
    <w:rsid w:val="007E6E6E"/>
    <w:rsid w:val="007E72C3"/>
    <w:rsid w:val="007E734B"/>
    <w:rsid w:val="007E748E"/>
    <w:rsid w:val="007E7584"/>
    <w:rsid w:val="007E7ADF"/>
    <w:rsid w:val="007E7D68"/>
    <w:rsid w:val="007E7E8B"/>
    <w:rsid w:val="007E7FAD"/>
    <w:rsid w:val="007F0190"/>
    <w:rsid w:val="007F027E"/>
    <w:rsid w:val="007F032D"/>
    <w:rsid w:val="007F0521"/>
    <w:rsid w:val="007F05EA"/>
    <w:rsid w:val="007F06F3"/>
    <w:rsid w:val="007F07BB"/>
    <w:rsid w:val="007F0927"/>
    <w:rsid w:val="007F09E3"/>
    <w:rsid w:val="007F0F6A"/>
    <w:rsid w:val="007F10FB"/>
    <w:rsid w:val="007F1363"/>
    <w:rsid w:val="007F139A"/>
    <w:rsid w:val="007F14C9"/>
    <w:rsid w:val="007F161B"/>
    <w:rsid w:val="007F17F4"/>
    <w:rsid w:val="007F1B47"/>
    <w:rsid w:val="007F1D36"/>
    <w:rsid w:val="007F1D3A"/>
    <w:rsid w:val="007F222A"/>
    <w:rsid w:val="007F22D3"/>
    <w:rsid w:val="007F22DB"/>
    <w:rsid w:val="007F2745"/>
    <w:rsid w:val="007F2809"/>
    <w:rsid w:val="007F2A2D"/>
    <w:rsid w:val="007F2B37"/>
    <w:rsid w:val="007F2B6C"/>
    <w:rsid w:val="007F2C64"/>
    <w:rsid w:val="007F2CD0"/>
    <w:rsid w:val="007F2E2A"/>
    <w:rsid w:val="007F31D7"/>
    <w:rsid w:val="007F3A5F"/>
    <w:rsid w:val="007F3C5B"/>
    <w:rsid w:val="007F3D35"/>
    <w:rsid w:val="007F3F0C"/>
    <w:rsid w:val="007F3F0D"/>
    <w:rsid w:val="007F410D"/>
    <w:rsid w:val="007F41D9"/>
    <w:rsid w:val="007F446F"/>
    <w:rsid w:val="007F4523"/>
    <w:rsid w:val="007F481B"/>
    <w:rsid w:val="007F4E3C"/>
    <w:rsid w:val="007F51A3"/>
    <w:rsid w:val="007F51D7"/>
    <w:rsid w:val="007F5745"/>
    <w:rsid w:val="007F59CE"/>
    <w:rsid w:val="007F5ABC"/>
    <w:rsid w:val="007F60F9"/>
    <w:rsid w:val="007F61E6"/>
    <w:rsid w:val="007F628E"/>
    <w:rsid w:val="007F635C"/>
    <w:rsid w:val="007F64AD"/>
    <w:rsid w:val="007F6866"/>
    <w:rsid w:val="007F69E9"/>
    <w:rsid w:val="007F6B36"/>
    <w:rsid w:val="007F6BAF"/>
    <w:rsid w:val="007F6D65"/>
    <w:rsid w:val="007F6F3A"/>
    <w:rsid w:val="007F75D6"/>
    <w:rsid w:val="007F767B"/>
    <w:rsid w:val="007F7991"/>
    <w:rsid w:val="007F79C2"/>
    <w:rsid w:val="007F7ABC"/>
    <w:rsid w:val="007F7BC6"/>
    <w:rsid w:val="007F7D9C"/>
    <w:rsid w:val="007F7F1C"/>
    <w:rsid w:val="007F7FE9"/>
    <w:rsid w:val="0080009B"/>
    <w:rsid w:val="00800321"/>
    <w:rsid w:val="0080037B"/>
    <w:rsid w:val="0080042E"/>
    <w:rsid w:val="00800488"/>
    <w:rsid w:val="0080063F"/>
    <w:rsid w:val="00800642"/>
    <w:rsid w:val="008008BC"/>
    <w:rsid w:val="008009B3"/>
    <w:rsid w:val="008009E3"/>
    <w:rsid w:val="00800A81"/>
    <w:rsid w:val="00800B2B"/>
    <w:rsid w:val="00800B77"/>
    <w:rsid w:val="00800C9B"/>
    <w:rsid w:val="00800D75"/>
    <w:rsid w:val="00800F83"/>
    <w:rsid w:val="00801181"/>
    <w:rsid w:val="008018C3"/>
    <w:rsid w:val="00801B5A"/>
    <w:rsid w:val="00801B5E"/>
    <w:rsid w:val="00801B6F"/>
    <w:rsid w:val="00801C4C"/>
    <w:rsid w:val="00801DC2"/>
    <w:rsid w:val="00802146"/>
    <w:rsid w:val="00802367"/>
    <w:rsid w:val="008023B1"/>
    <w:rsid w:val="00802507"/>
    <w:rsid w:val="00802758"/>
    <w:rsid w:val="00802974"/>
    <w:rsid w:val="00802B3D"/>
    <w:rsid w:val="00802C21"/>
    <w:rsid w:val="00802F72"/>
    <w:rsid w:val="008030E8"/>
    <w:rsid w:val="00803342"/>
    <w:rsid w:val="0080347E"/>
    <w:rsid w:val="00803672"/>
    <w:rsid w:val="008038FD"/>
    <w:rsid w:val="00803A75"/>
    <w:rsid w:val="00803AFA"/>
    <w:rsid w:val="00803D3A"/>
    <w:rsid w:val="00803D87"/>
    <w:rsid w:val="00803DD8"/>
    <w:rsid w:val="00803F16"/>
    <w:rsid w:val="00803F93"/>
    <w:rsid w:val="00804036"/>
    <w:rsid w:val="0080405B"/>
    <w:rsid w:val="00804482"/>
    <w:rsid w:val="008044B0"/>
    <w:rsid w:val="0080450D"/>
    <w:rsid w:val="008045DE"/>
    <w:rsid w:val="008049FC"/>
    <w:rsid w:val="00804C5E"/>
    <w:rsid w:val="00804D66"/>
    <w:rsid w:val="00804E65"/>
    <w:rsid w:val="00804ED8"/>
    <w:rsid w:val="00805377"/>
    <w:rsid w:val="00805839"/>
    <w:rsid w:val="00805935"/>
    <w:rsid w:val="00805B46"/>
    <w:rsid w:val="00805CCD"/>
    <w:rsid w:val="00805D41"/>
    <w:rsid w:val="00805E0E"/>
    <w:rsid w:val="00805F5E"/>
    <w:rsid w:val="00806062"/>
    <w:rsid w:val="00806129"/>
    <w:rsid w:val="00806190"/>
    <w:rsid w:val="008066A3"/>
    <w:rsid w:val="0080687F"/>
    <w:rsid w:val="0080688F"/>
    <w:rsid w:val="00806D01"/>
    <w:rsid w:val="00806F11"/>
    <w:rsid w:val="00806FBC"/>
    <w:rsid w:val="00806FDE"/>
    <w:rsid w:val="008070B7"/>
    <w:rsid w:val="00807162"/>
    <w:rsid w:val="008072BC"/>
    <w:rsid w:val="008075C3"/>
    <w:rsid w:val="008075FD"/>
    <w:rsid w:val="00807622"/>
    <w:rsid w:val="00807713"/>
    <w:rsid w:val="008101AE"/>
    <w:rsid w:val="008101BD"/>
    <w:rsid w:val="00810297"/>
    <w:rsid w:val="0081057C"/>
    <w:rsid w:val="0081078E"/>
    <w:rsid w:val="008107C1"/>
    <w:rsid w:val="00810805"/>
    <w:rsid w:val="00810E1F"/>
    <w:rsid w:val="00811209"/>
    <w:rsid w:val="0081123E"/>
    <w:rsid w:val="008112E5"/>
    <w:rsid w:val="00811396"/>
    <w:rsid w:val="00811500"/>
    <w:rsid w:val="008115CB"/>
    <w:rsid w:val="00811641"/>
    <w:rsid w:val="0081190B"/>
    <w:rsid w:val="00811952"/>
    <w:rsid w:val="00811A58"/>
    <w:rsid w:val="00811A6A"/>
    <w:rsid w:val="00811CDC"/>
    <w:rsid w:val="008121E1"/>
    <w:rsid w:val="008122C8"/>
    <w:rsid w:val="00812444"/>
    <w:rsid w:val="00812489"/>
    <w:rsid w:val="00812A12"/>
    <w:rsid w:val="00812BB8"/>
    <w:rsid w:val="00812BC6"/>
    <w:rsid w:val="00812C2D"/>
    <w:rsid w:val="00812D28"/>
    <w:rsid w:val="00812E96"/>
    <w:rsid w:val="008130AA"/>
    <w:rsid w:val="00813112"/>
    <w:rsid w:val="00813186"/>
    <w:rsid w:val="008138FF"/>
    <w:rsid w:val="00813BDF"/>
    <w:rsid w:val="008141A5"/>
    <w:rsid w:val="008143CE"/>
    <w:rsid w:val="008144A4"/>
    <w:rsid w:val="008144BB"/>
    <w:rsid w:val="00814897"/>
    <w:rsid w:val="008148E6"/>
    <w:rsid w:val="00814954"/>
    <w:rsid w:val="00814973"/>
    <w:rsid w:val="00814C19"/>
    <w:rsid w:val="00814DDA"/>
    <w:rsid w:val="00814E30"/>
    <w:rsid w:val="00815106"/>
    <w:rsid w:val="00815305"/>
    <w:rsid w:val="008155F2"/>
    <w:rsid w:val="00815645"/>
    <w:rsid w:val="00815A7C"/>
    <w:rsid w:val="00815A98"/>
    <w:rsid w:val="00815B8D"/>
    <w:rsid w:val="00815C32"/>
    <w:rsid w:val="00815D7E"/>
    <w:rsid w:val="00815FE0"/>
    <w:rsid w:val="00816376"/>
    <w:rsid w:val="008164A2"/>
    <w:rsid w:val="008167B7"/>
    <w:rsid w:val="008169F0"/>
    <w:rsid w:val="008176F6"/>
    <w:rsid w:val="00817937"/>
    <w:rsid w:val="00817DC4"/>
    <w:rsid w:val="00817E8C"/>
    <w:rsid w:val="00817F51"/>
    <w:rsid w:val="00817FDF"/>
    <w:rsid w:val="00820196"/>
    <w:rsid w:val="00820307"/>
    <w:rsid w:val="00820594"/>
    <w:rsid w:val="008205DD"/>
    <w:rsid w:val="008205F8"/>
    <w:rsid w:val="0082061D"/>
    <w:rsid w:val="008206A5"/>
    <w:rsid w:val="008206F2"/>
    <w:rsid w:val="008208AB"/>
    <w:rsid w:val="00820A17"/>
    <w:rsid w:val="00820D90"/>
    <w:rsid w:val="00820FD2"/>
    <w:rsid w:val="00820FEB"/>
    <w:rsid w:val="008210B4"/>
    <w:rsid w:val="008210CB"/>
    <w:rsid w:val="00821182"/>
    <w:rsid w:val="008211D1"/>
    <w:rsid w:val="008212F8"/>
    <w:rsid w:val="008213F6"/>
    <w:rsid w:val="00821719"/>
    <w:rsid w:val="008217A0"/>
    <w:rsid w:val="008218BF"/>
    <w:rsid w:val="00821C30"/>
    <w:rsid w:val="00821E4C"/>
    <w:rsid w:val="008221E7"/>
    <w:rsid w:val="00822323"/>
    <w:rsid w:val="00822810"/>
    <w:rsid w:val="00822945"/>
    <w:rsid w:val="008229BA"/>
    <w:rsid w:val="00822AEE"/>
    <w:rsid w:val="00822C9F"/>
    <w:rsid w:val="00822E55"/>
    <w:rsid w:val="00822E9E"/>
    <w:rsid w:val="00822EB3"/>
    <w:rsid w:val="00822FA6"/>
    <w:rsid w:val="00823285"/>
    <w:rsid w:val="008232D1"/>
    <w:rsid w:val="00823681"/>
    <w:rsid w:val="008236CC"/>
    <w:rsid w:val="00823719"/>
    <w:rsid w:val="0082382E"/>
    <w:rsid w:val="0082389F"/>
    <w:rsid w:val="00823A5D"/>
    <w:rsid w:val="00823ECC"/>
    <w:rsid w:val="008240E8"/>
    <w:rsid w:val="008242B9"/>
    <w:rsid w:val="00824391"/>
    <w:rsid w:val="00824452"/>
    <w:rsid w:val="008244DF"/>
    <w:rsid w:val="008247A4"/>
    <w:rsid w:val="00824897"/>
    <w:rsid w:val="008248BA"/>
    <w:rsid w:val="008249ED"/>
    <w:rsid w:val="00824A6C"/>
    <w:rsid w:val="00824AC2"/>
    <w:rsid w:val="00824B7C"/>
    <w:rsid w:val="00824E6E"/>
    <w:rsid w:val="00825251"/>
    <w:rsid w:val="0082543F"/>
    <w:rsid w:val="008257A9"/>
    <w:rsid w:val="008257F9"/>
    <w:rsid w:val="00825B73"/>
    <w:rsid w:val="00825D28"/>
    <w:rsid w:val="00825E0F"/>
    <w:rsid w:val="00826067"/>
    <w:rsid w:val="008263E0"/>
    <w:rsid w:val="008264A8"/>
    <w:rsid w:val="0082660D"/>
    <w:rsid w:val="0082667F"/>
    <w:rsid w:val="008266D5"/>
    <w:rsid w:val="00826C91"/>
    <w:rsid w:val="00826E2E"/>
    <w:rsid w:val="00826EDC"/>
    <w:rsid w:val="00826F9B"/>
    <w:rsid w:val="00826FC1"/>
    <w:rsid w:val="00827043"/>
    <w:rsid w:val="008271E8"/>
    <w:rsid w:val="008272F8"/>
    <w:rsid w:val="0082736C"/>
    <w:rsid w:val="008275AF"/>
    <w:rsid w:val="00827641"/>
    <w:rsid w:val="008276DF"/>
    <w:rsid w:val="008277F7"/>
    <w:rsid w:val="00827886"/>
    <w:rsid w:val="008278E3"/>
    <w:rsid w:val="00827927"/>
    <w:rsid w:val="00827928"/>
    <w:rsid w:val="00827CC5"/>
    <w:rsid w:val="00827CCE"/>
    <w:rsid w:val="00830014"/>
    <w:rsid w:val="008304FA"/>
    <w:rsid w:val="008307F4"/>
    <w:rsid w:val="00830883"/>
    <w:rsid w:val="008308F5"/>
    <w:rsid w:val="00830BE9"/>
    <w:rsid w:val="00830C5D"/>
    <w:rsid w:val="00830C91"/>
    <w:rsid w:val="00830CAC"/>
    <w:rsid w:val="00830E91"/>
    <w:rsid w:val="00830EFD"/>
    <w:rsid w:val="008310B5"/>
    <w:rsid w:val="0083116E"/>
    <w:rsid w:val="008312F1"/>
    <w:rsid w:val="008313AB"/>
    <w:rsid w:val="008313F5"/>
    <w:rsid w:val="0083164B"/>
    <w:rsid w:val="00831803"/>
    <w:rsid w:val="0083180A"/>
    <w:rsid w:val="00831862"/>
    <w:rsid w:val="008318FA"/>
    <w:rsid w:val="00831C12"/>
    <w:rsid w:val="00831F22"/>
    <w:rsid w:val="00831F92"/>
    <w:rsid w:val="00832183"/>
    <w:rsid w:val="008324B9"/>
    <w:rsid w:val="008325A1"/>
    <w:rsid w:val="00832774"/>
    <w:rsid w:val="00832AAD"/>
    <w:rsid w:val="00832C80"/>
    <w:rsid w:val="00832C83"/>
    <w:rsid w:val="00832CA2"/>
    <w:rsid w:val="00832DC7"/>
    <w:rsid w:val="00832EF0"/>
    <w:rsid w:val="00832F5C"/>
    <w:rsid w:val="00832FA1"/>
    <w:rsid w:val="00833006"/>
    <w:rsid w:val="008332B4"/>
    <w:rsid w:val="00833340"/>
    <w:rsid w:val="00833711"/>
    <w:rsid w:val="00833A7E"/>
    <w:rsid w:val="00834128"/>
    <w:rsid w:val="008342E7"/>
    <w:rsid w:val="008343CF"/>
    <w:rsid w:val="00834559"/>
    <w:rsid w:val="0083475F"/>
    <w:rsid w:val="008347F0"/>
    <w:rsid w:val="00834812"/>
    <w:rsid w:val="008349CE"/>
    <w:rsid w:val="00834A11"/>
    <w:rsid w:val="00834B8E"/>
    <w:rsid w:val="00834BA0"/>
    <w:rsid w:val="00834BBC"/>
    <w:rsid w:val="00834ED4"/>
    <w:rsid w:val="008350D6"/>
    <w:rsid w:val="008351A2"/>
    <w:rsid w:val="008354F7"/>
    <w:rsid w:val="00835E1C"/>
    <w:rsid w:val="00835E49"/>
    <w:rsid w:val="00835E75"/>
    <w:rsid w:val="00835FCC"/>
    <w:rsid w:val="0083651F"/>
    <w:rsid w:val="008366AB"/>
    <w:rsid w:val="0083684E"/>
    <w:rsid w:val="00836ACA"/>
    <w:rsid w:val="00836C27"/>
    <w:rsid w:val="00836C82"/>
    <w:rsid w:val="00836CF0"/>
    <w:rsid w:val="00837067"/>
    <w:rsid w:val="0083706D"/>
    <w:rsid w:val="00837161"/>
    <w:rsid w:val="008372B9"/>
    <w:rsid w:val="008372F3"/>
    <w:rsid w:val="00837574"/>
    <w:rsid w:val="008376EB"/>
    <w:rsid w:val="00837D3C"/>
    <w:rsid w:val="00837DB7"/>
    <w:rsid w:val="00837E0F"/>
    <w:rsid w:val="0084003C"/>
    <w:rsid w:val="0084004E"/>
    <w:rsid w:val="00840129"/>
    <w:rsid w:val="00840308"/>
    <w:rsid w:val="00840740"/>
    <w:rsid w:val="00840768"/>
    <w:rsid w:val="008408E2"/>
    <w:rsid w:val="00840B18"/>
    <w:rsid w:val="00840B7C"/>
    <w:rsid w:val="00840F7F"/>
    <w:rsid w:val="0084138E"/>
    <w:rsid w:val="00841821"/>
    <w:rsid w:val="00841909"/>
    <w:rsid w:val="00841984"/>
    <w:rsid w:val="008419CE"/>
    <w:rsid w:val="00841AE5"/>
    <w:rsid w:val="00841BF1"/>
    <w:rsid w:val="00841EBD"/>
    <w:rsid w:val="00842084"/>
    <w:rsid w:val="00842160"/>
    <w:rsid w:val="00842532"/>
    <w:rsid w:val="00842732"/>
    <w:rsid w:val="00842A5F"/>
    <w:rsid w:val="00842DF3"/>
    <w:rsid w:val="00842F08"/>
    <w:rsid w:val="00842FDE"/>
    <w:rsid w:val="00843613"/>
    <w:rsid w:val="0084374A"/>
    <w:rsid w:val="008438A2"/>
    <w:rsid w:val="008441A9"/>
    <w:rsid w:val="0084424E"/>
    <w:rsid w:val="00844872"/>
    <w:rsid w:val="008448A2"/>
    <w:rsid w:val="008448CD"/>
    <w:rsid w:val="0084496D"/>
    <w:rsid w:val="008449BA"/>
    <w:rsid w:val="008449D5"/>
    <w:rsid w:val="00844AEF"/>
    <w:rsid w:val="00844B7F"/>
    <w:rsid w:val="00844BB2"/>
    <w:rsid w:val="00844C00"/>
    <w:rsid w:val="00844CC8"/>
    <w:rsid w:val="00845239"/>
    <w:rsid w:val="008457C2"/>
    <w:rsid w:val="00845928"/>
    <w:rsid w:val="00845935"/>
    <w:rsid w:val="00845947"/>
    <w:rsid w:val="00845C48"/>
    <w:rsid w:val="00845C4A"/>
    <w:rsid w:val="00845CE2"/>
    <w:rsid w:val="00845E11"/>
    <w:rsid w:val="00845E55"/>
    <w:rsid w:val="0084601D"/>
    <w:rsid w:val="00846040"/>
    <w:rsid w:val="00846215"/>
    <w:rsid w:val="008467DC"/>
    <w:rsid w:val="008468C4"/>
    <w:rsid w:val="008468F7"/>
    <w:rsid w:val="00846AF2"/>
    <w:rsid w:val="00846BA4"/>
    <w:rsid w:val="00846EAC"/>
    <w:rsid w:val="00846F22"/>
    <w:rsid w:val="00847226"/>
    <w:rsid w:val="00847434"/>
    <w:rsid w:val="0084757D"/>
    <w:rsid w:val="008475DC"/>
    <w:rsid w:val="00847614"/>
    <w:rsid w:val="008477DF"/>
    <w:rsid w:val="0084786E"/>
    <w:rsid w:val="008478F0"/>
    <w:rsid w:val="008479AA"/>
    <w:rsid w:val="00847B0C"/>
    <w:rsid w:val="00847B16"/>
    <w:rsid w:val="00847C92"/>
    <w:rsid w:val="00847D12"/>
    <w:rsid w:val="00847F68"/>
    <w:rsid w:val="00850026"/>
    <w:rsid w:val="00850084"/>
    <w:rsid w:val="0085011D"/>
    <w:rsid w:val="00850238"/>
    <w:rsid w:val="008503AC"/>
    <w:rsid w:val="008506FF"/>
    <w:rsid w:val="0085079E"/>
    <w:rsid w:val="008508D7"/>
    <w:rsid w:val="00850A86"/>
    <w:rsid w:val="00850BCD"/>
    <w:rsid w:val="00850C54"/>
    <w:rsid w:val="0085118D"/>
    <w:rsid w:val="0085128E"/>
    <w:rsid w:val="008512AA"/>
    <w:rsid w:val="0085131A"/>
    <w:rsid w:val="008516B7"/>
    <w:rsid w:val="0085174A"/>
    <w:rsid w:val="00851773"/>
    <w:rsid w:val="008518E9"/>
    <w:rsid w:val="00851928"/>
    <w:rsid w:val="00851B15"/>
    <w:rsid w:val="00851BFF"/>
    <w:rsid w:val="00851D57"/>
    <w:rsid w:val="00851F1E"/>
    <w:rsid w:val="0085219C"/>
    <w:rsid w:val="00852282"/>
    <w:rsid w:val="00852370"/>
    <w:rsid w:val="00852465"/>
    <w:rsid w:val="00852869"/>
    <w:rsid w:val="00852B23"/>
    <w:rsid w:val="00852D23"/>
    <w:rsid w:val="00852D32"/>
    <w:rsid w:val="00852D3A"/>
    <w:rsid w:val="00852D5D"/>
    <w:rsid w:val="00852DED"/>
    <w:rsid w:val="0085300E"/>
    <w:rsid w:val="008533AF"/>
    <w:rsid w:val="008533BF"/>
    <w:rsid w:val="00853515"/>
    <w:rsid w:val="008535B2"/>
    <w:rsid w:val="00853738"/>
    <w:rsid w:val="00853A15"/>
    <w:rsid w:val="00853AF7"/>
    <w:rsid w:val="00853BC3"/>
    <w:rsid w:val="00853C42"/>
    <w:rsid w:val="00853F0B"/>
    <w:rsid w:val="008540B5"/>
    <w:rsid w:val="0085412E"/>
    <w:rsid w:val="008545C0"/>
    <w:rsid w:val="00854692"/>
    <w:rsid w:val="00854A4E"/>
    <w:rsid w:val="008550FA"/>
    <w:rsid w:val="00855514"/>
    <w:rsid w:val="0085570E"/>
    <w:rsid w:val="0085579E"/>
    <w:rsid w:val="00855C7E"/>
    <w:rsid w:val="00855E80"/>
    <w:rsid w:val="0085624D"/>
    <w:rsid w:val="00856298"/>
    <w:rsid w:val="008562FA"/>
    <w:rsid w:val="008563B4"/>
    <w:rsid w:val="0085642D"/>
    <w:rsid w:val="00856822"/>
    <w:rsid w:val="00856B4A"/>
    <w:rsid w:val="00856B72"/>
    <w:rsid w:val="00856C02"/>
    <w:rsid w:val="00856F67"/>
    <w:rsid w:val="00857108"/>
    <w:rsid w:val="0085711C"/>
    <w:rsid w:val="00857194"/>
    <w:rsid w:val="00857406"/>
    <w:rsid w:val="0085757C"/>
    <w:rsid w:val="008578A7"/>
    <w:rsid w:val="00857D73"/>
    <w:rsid w:val="008607BC"/>
    <w:rsid w:val="008607D7"/>
    <w:rsid w:val="00860811"/>
    <w:rsid w:val="0086087C"/>
    <w:rsid w:val="00860913"/>
    <w:rsid w:val="00860A1D"/>
    <w:rsid w:val="00860B93"/>
    <w:rsid w:val="00860BE5"/>
    <w:rsid w:val="00860CB0"/>
    <w:rsid w:val="00860DF8"/>
    <w:rsid w:val="00860E10"/>
    <w:rsid w:val="00861030"/>
    <w:rsid w:val="008614F7"/>
    <w:rsid w:val="00861514"/>
    <w:rsid w:val="00861883"/>
    <w:rsid w:val="008619E1"/>
    <w:rsid w:val="00861B60"/>
    <w:rsid w:val="00861BE2"/>
    <w:rsid w:val="00861C28"/>
    <w:rsid w:val="00861CEA"/>
    <w:rsid w:val="00861D92"/>
    <w:rsid w:val="00861EA4"/>
    <w:rsid w:val="00861F2D"/>
    <w:rsid w:val="00862119"/>
    <w:rsid w:val="008621CA"/>
    <w:rsid w:val="0086227B"/>
    <w:rsid w:val="0086244E"/>
    <w:rsid w:val="00862496"/>
    <w:rsid w:val="00862538"/>
    <w:rsid w:val="0086277D"/>
    <w:rsid w:val="008627F4"/>
    <w:rsid w:val="008628DA"/>
    <w:rsid w:val="00862A28"/>
    <w:rsid w:val="00862B51"/>
    <w:rsid w:val="00862C90"/>
    <w:rsid w:val="00862D16"/>
    <w:rsid w:val="00863248"/>
    <w:rsid w:val="00863280"/>
    <w:rsid w:val="0086329A"/>
    <w:rsid w:val="008632F4"/>
    <w:rsid w:val="00863349"/>
    <w:rsid w:val="0086356A"/>
    <w:rsid w:val="008635B9"/>
    <w:rsid w:val="00863704"/>
    <w:rsid w:val="00863873"/>
    <w:rsid w:val="0086391C"/>
    <w:rsid w:val="00863C14"/>
    <w:rsid w:val="00863DC2"/>
    <w:rsid w:val="00863E4A"/>
    <w:rsid w:val="00863F3E"/>
    <w:rsid w:val="008641C7"/>
    <w:rsid w:val="00864222"/>
    <w:rsid w:val="008642E4"/>
    <w:rsid w:val="0086437C"/>
    <w:rsid w:val="00864597"/>
    <w:rsid w:val="00864605"/>
    <w:rsid w:val="008647A3"/>
    <w:rsid w:val="0086486A"/>
    <w:rsid w:val="0086488A"/>
    <w:rsid w:val="00864900"/>
    <w:rsid w:val="008649F2"/>
    <w:rsid w:val="00864A10"/>
    <w:rsid w:val="00864DF9"/>
    <w:rsid w:val="00864E20"/>
    <w:rsid w:val="00864ED2"/>
    <w:rsid w:val="008650D1"/>
    <w:rsid w:val="008650DB"/>
    <w:rsid w:val="008651F4"/>
    <w:rsid w:val="008653DA"/>
    <w:rsid w:val="0086541A"/>
    <w:rsid w:val="008654F0"/>
    <w:rsid w:val="00865505"/>
    <w:rsid w:val="00865B7D"/>
    <w:rsid w:val="00865EAB"/>
    <w:rsid w:val="008660F2"/>
    <w:rsid w:val="008664F0"/>
    <w:rsid w:val="00866A78"/>
    <w:rsid w:val="00866CB1"/>
    <w:rsid w:val="00866CF1"/>
    <w:rsid w:val="00866D35"/>
    <w:rsid w:val="00866FD5"/>
    <w:rsid w:val="00867082"/>
    <w:rsid w:val="0086716C"/>
    <w:rsid w:val="008671E7"/>
    <w:rsid w:val="008672F8"/>
    <w:rsid w:val="00867459"/>
    <w:rsid w:val="0086759E"/>
    <w:rsid w:val="0086766C"/>
    <w:rsid w:val="008677A7"/>
    <w:rsid w:val="00867807"/>
    <w:rsid w:val="00867985"/>
    <w:rsid w:val="00867AB9"/>
    <w:rsid w:val="00867BF6"/>
    <w:rsid w:val="00867C45"/>
    <w:rsid w:val="00867D0F"/>
    <w:rsid w:val="00867D9B"/>
    <w:rsid w:val="00867EB4"/>
    <w:rsid w:val="00867FAF"/>
    <w:rsid w:val="00870315"/>
    <w:rsid w:val="00870468"/>
    <w:rsid w:val="008704E2"/>
    <w:rsid w:val="008705F8"/>
    <w:rsid w:val="0087084B"/>
    <w:rsid w:val="00870AF8"/>
    <w:rsid w:val="00870C63"/>
    <w:rsid w:val="00870E83"/>
    <w:rsid w:val="00871122"/>
    <w:rsid w:val="00871132"/>
    <w:rsid w:val="00871252"/>
    <w:rsid w:val="00871320"/>
    <w:rsid w:val="0087148C"/>
    <w:rsid w:val="0087162F"/>
    <w:rsid w:val="008716CD"/>
    <w:rsid w:val="008718C1"/>
    <w:rsid w:val="00871996"/>
    <w:rsid w:val="008719CB"/>
    <w:rsid w:val="00871B89"/>
    <w:rsid w:val="00871C60"/>
    <w:rsid w:val="00871C89"/>
    <w:rsid w:val="00871DBF"/>
    <w:rsid w:val="00871E5D"/>
    <w:rsid w:val="00871EA8"/>
    <w:rsid w:val="00871F21"/>
    <w:rsid w:val="00871F34"/>
    <w:rsid w:val="00872096"/>
    <w:rsid w:val="008720B7"/>
    <w:rsid w:val="008722C5"/>
    <w:rsid w:val="008723AF"/>
    <w:rsid w:val="00872538"/>
    <w:rsid w:val="008727A8"/>
    <w:rsid w:val="008727E0"/>
    <w:rsid w:val="0087286E"/>
    <w:rsid w:val="008729A4"/>
    <w:rsid w:val="00872B45"/>
    <w:rsid w:val="00872BB1"/>
    <w:rsid w:val="00872C7C"/>
    <w:rsid w:val="00872DDC"/>
    <w:rsid w:val="00872F2E"/>
    <w:rsid w:val="00873157"/>
    <w:rsid w:val="00873178"/>
    <w:rsid w:val="008731FF"/>
    <w:rsid w:val="00873233"/>
    <w:rsid w:val="008735E4"/>
    <w:rsid w:val="00873751"/>
    <w:rsid w:val="00873A43"/>
    <w:rsid w:val="00873B18"/>
    <w:rsid w:val="00873B22"/>
    <w:rsid w:val="00873F9F"/>
    <w:rsid w:val="008746EE"/>
    <w:rsid w:val="00874762"/>
    <w:rsid w:val="008747E2"/>
    <w:rsid w:val="008748EB"/>
    <w:rsid w:val="00874C87"/>
    <w:rsid w:val="00874F4D"/>
    <w:rsid w:val="00874FCA"/>
    <w:rsid w:val="008752C3"/>
    <w:rsid w:val="008752D9"/>
    <w:rsid w:val="00875322"/>
    <w:rsid w:val="0087538A"/>
    <w:rsid w:val="008754F6"/>
    <w:rsid w:val="0087559C"/>
    <w:rsid w:val="00875676"/>
    <w:rsid w:val="00875838"/>
    <w:rsid w:val="00875974"/>
    <w:rsid w:val="00875A69"/>
    <w:rsid w:val="00875A90"/>
    <w:rsid w:val="00875AF4"/>
    <w:rsid w:val="00875B54"/>
    <w:rsid w:val="00875B6B"/>
    <w:rsid w:val="00875B70"/>
    <w:rsid w:val="00875C6F"/>
    <w:rsid w:val="008762CA"/>
    <w:rsid w:val="00876469"/>
    <w:rsid w:val="00876879"/>
    <w:rsid w:val="00876ACE"/>
    <w:rsid w:val="00876AED"/>
    <w:rsid w:val="00876BEE"/>
    <w:rsid w:val="00876C00"/>
    <w:rsid w:val="00876CD9"/>
    <w:rsid w:val="0087705F"/>
    <w:rsid w:val="008774A0"/>
    <w:rsid w:val="0087768A"/>
    <w:rsid w:val="008777C0"/>
    <w:rsid w:val="00877AF1"/>
    <w:rsid w:val="00877CCC"/>
    <w:rsid w:val="00877CDC"/>
    <w:rsid w:val="00877D8A"/>
    <w:rsid w:val="00877E30"/>
    <w:rsid w:val="00877E5E"/>
    <w:rsid w:val="00877F93"/>
    <w:rsid w:val="008801DF"/>
    <w:rsid w:val="0088026A"/>
    <w:rsid w:val="00880776"/>
    <w:rsid w:val="0088088C"/>
    <w:rsid w:val="0088098F"/>
    <w:rsid w:val="008809B7"/>
    <w:rsid w:val="00880EA1"/>
    <w:rsid w:val="00880EC6"/>
    <w:rsid w:val="00880EEA"/>
    <w:rsid w:val="00880EFC"/>
    <w:rsid w:val="00880F46"/>
    <w:rsid w:val="0088118C"/>
    <w:rsid w:val="008812D3"/>
    <w:rsid w:val="0088132C"/>
    <w:rsid w:val="008813EA"/>
    <w:rsid w:val="0088166D"/>
    <w:rsid w:val="008816BA"/>
    <w:rsid w:val="008816EA"/>
    <w:rsid w:val="00881767"/>
    <w:rsid w:val="00881E17"/>
    <w:rsid w:val="00881F68"/>
    <w:rsid w:val="00881F8A"/>
    <w:rsid w:val="00881FD2"/>
    <w:rsid w:val="00882008"/>
    <w:rsid w:val="00882197"/>
    <w:rsid w:val="00882577"/>
    <w:rsid w:val="008827AF"/>
    <w:rsid w:val="00882BDC"/>
    <w:rsid w:val="00882C33"/>
    <w:rsid w:val="00882CFA"/>
    <w:rsid w:val="00882F7B"/>
    <w:rsid w:val="00883060"/>
    <w:rsid w:val="008830B9"/>
    <w:rsid w:val="00883267"/>
    <w:rsid w:val="00883433"/>
    <w:rsid w:val="00883489"/>
    <w:rsid w:val="008838ED"/>
    <w:rsid w:val="00883902"/>
    <w:rsid w:val="00883B7D"/>
    <w:rsid w:val="00883E35"/>
    <w:rsid w:val="00883F29"/>
    <w:rsid w:val="00883F34"/>
    <w:rsid w:val="00883F7E"/>
    <w:rsid w:val="008841D5"/>
    <w:rsid w:val="008844AD"/>
    <w:rsid w:val="00884518"/>
    <w:rsid w:val="008846B2"/>
    <w:rsid w:val="008847F0"/>
    <w:rsid w:val="0088497A"/>
    <w:rsid w:val="00884B29"/>
    <w:rsid w:val="00884C18"/>
    <w:rsid w:val="00885141"/>
    <w:rsid w:val="0088523E"/>
    <w:rsid w:val="00885300"/>
    <w:rsid w:val="00885317"/>
    <w:rsid w:val="00885813"/>
    <w:rsid w:val="008858B0"/>
    <w:rsid w:val="0088590F"/>
    <w:rsid w:val="00885C8E"/>
    <w:rsid w:val="00885CEB"/>
    <w:rsid w:val="00885D88"/>
    <w:rsid w:val="00885ED3"/>
    <w:rsid w:val="00886040"/>
    <w:rsid w:val="008861D2"/>
    <w:rsid w:val="00886242"/>
    <w:rsid w:val="008862B2"/>
    <w:rsid w:val="008864D6"/>
    <w:rsid w:val="00886724"/>
    <w:rsid w:val="00886927"/>
    <w:rsid w:val="00886A30"/>
    <w:rsid w:val="00886AD5"/>
    <w:rsid w:val="00886F51"/>
    <w:rsid w:val="00887266"/>
    <w:rsid w:val="0088751D"/>
    <w:rsid w:val="00887543"/>
    <w:rsid w:val="00887675"/>
    <w:rsid w:val="008878E9"/>
    <w:rsid w:val="00887A51"/>
    <w:rsid w:val="00887B4E"/>
    <w:rsid w:val="00887CE0"/>
    <w:rsid w:val="00887D8B"/>
    <w:rsid w:val="008907D8"/>
    <w:rsid w:val="00890842"/>
    <w:rsid w:val="00890A78"/>
    <w:rsid w:val="00890A81"/>
    <w:rsid w:val="00890EBD"/>
    <w:rsid w:val="00891205"/>
    <w:rsid w:val="0089148E"/>
    <w:rsid w:val="008914F8"/>
    <w:rsid w:val="00891508"/>
    <w:rsid w:val="0089152F"/>
    <w:rsid w:val="00891577"/>
    <w:rsid w:val="008917D4"/>
    <w:rsid w:val="008918C2"/>
    <w:rsid w:val="00891AFE"/>
    <w:rsid w:val="00891BD0"/>
    <w:rsid w:val="00891E5C"/>
    <w:rsid w:val="00892298"/>
    <w:rsid w:val="008922B0"/>
    <w:rsid w:val="008926EB"/>
    <w:rsid w:val="00892B4D"/>
    <w:rsid w:val="00892D4D"/>
    <w:rsid w:val="00892F0A"/>
    <w:rsid w:val="00892F36"/>
    <w:rsid w:val="0089304B"/>
    <w:rsid w:val="00893166"/>
    <w:rsid w:val="00893204"/>
    <w:rsid w:val="00893297"/>
    <w:rsid w:val="0089341A"/>
    <w:rsid w:val="00893AC4"/>
    <w:rsid w:val="00893B78"/>
    <w:rsid w:val="00893D5D"/>
    <w:rsid w:val="00893E0D"/>
    <w:rsid w:val="008942AB"/>
    <w:rsid w:val="00894347"/>
    <w:rsid w:val="008945A0"/>
    <w:rsid w:val="008945D9"/>
    <w:rsid w:val="008946D6"/>
    <w:rsid w:val="008946F7"/>
    <w:rsid w:val="00894A79"/>
    <w:rsid w:val="00894B2B"/>
    <w:rsid w:val="00894C10"/>
    <w:rsid w:val="00894F63"/>
    <w:rsid w:val="00894FA9"/>
    <w:rsid w:val="00894FC0"/>
    <w:rsid w:val="008950C1"/>
    <w:rsid w:val="00895344"/>
    <w:rsid w:val="008953AE"/>
    <w:rsid w:val="008953BA"/>
    <w:rsid w:val="008956C0"/>
    <w:rsid w:val="0089595A"/>
    <w:rsid w:val="00895975"/>
    <w:rsid w:val="008959BF"/>
    <w:rsid w:val="00895AD9"/>
    <w:rsid w:val="00895F8E"/>
    <w:rsid w:val="008960A7"/>
    <w:rsid w:val="0089617C"/>
    <w:rsid w:val="008962D5"/>
    <w:rsid w:val="00896409"/>
    <w:rsid w:val="00896664"/>
    <w:rsid w:val="00896726"/>
    <w:rsid w:val="0089694D"/>
    <w:rsid w:val="00896C26"/>
    <w:rsid w:val="00896CEA"/>
    <w:rsid w:val="00896CFF"/>
    <w:rsid w:val="00896DDC"/>
    <w:rsid w:val="00897416"/>
    <w:rsid w:val="008974E1"/>
    <w:rsid w:val="008975C4"/>
    <w:rsid w:val="00897715"/>
    <w:rsid w:val="0089773A"/>
    <w:rsid w:val="00897816"/>
    <w:rsid w:val="00897883"/>
    <w:rsid w:val="008979B6"/>
    <w:rsid w:val="00897A0D"/>
    <w:rsid w:val="00897E38"/>
    <w:rsid w:val="008A00F2"/>
    <w:rsid w:val="008A05E0"/>
    <w:rsid w:val="008A062A"/>
    <w:rsid w:val="008A062F"/>
    <w:rsid w:val="008A0650"/>
    <w:rsid w:val="008A067F"/>
    <w:rsid w:val="008A0ACE"/>
    <w:rsid w:val="008A0BA0"/>
    <w:rsid w:val="008A0BA7"/>
    <w:rsid w:val="008A0BBB"/>
    <w:rsid w:val="008A0CC1"/>
    <w:rsid w:val="008A0D88"/>
    <w:rsid w:val="008A0FA1"/>
    <w:rsid w:val="008A101C"/>
    <w:rsid w:val="008A1070"/>
    <w:rsid w:val="008A125A"/>
    <w:rsid w:val="008A1687"/>
    <w:rsid w:val="008A1720"/>
    <w:rsid w:val="008A17E6"/>
    <w:rsid w:val="008A1934"/>
    <w:rsid w:val="008A1BB3"/>
    <w:rsid w:val="008A1DCC"/>
    <w:rsid w:val="008A1E8E"/>
    <w:rsid w:val="008A226E"/>
    <w:rsid w:val="008A2401"/>
    <w:rsid w:val="008A26EF"/>
    <w:rsid w:val="008A280A"/>
    <w:rsid w:val="008A28D9"/>
    <w:rsid w:val="008A2990"/>
    <w:rsid w:val="008A2A2F"/>
    <w:rsid w:val="008A2A89"/>
    <w:rsid w:val="008A2C4A"/>
    <w:rsid w:val="008A3129"/>
    <w:rsid w:val="008A33D3"/>
    <w:rsid w:val="008A33F5"/>
    <w:rsid w:val="008A344C"/>
    <w:rsid w:val="008A34E8"/>
    <w:rsid w:val="008A3729"/>
    <w:rsid w:val="008A3767"/>
    <w:rsid w:val="008A3813"/>
    <w:rsid w:val="008A398F"/>
    <w:rsid w:val="008A3BCB"/>
    <w:rsid w:val="008A3F2A"/>
    <w:rsid w:val="008A441A"/>
    <w:rsid w:val="008A453D"/>
    <w:rsid w:val="008A49A8"/>
    <w:rsid w:val="008A4A4A"/>
    <w:rsid w:val="008A4B6F"/>
    <w:rsid w:val="008A4DD5"/>
    <w:rsid w:val="008A4F9E"/>
    <w:rsid w:val="008A5036"/>
    <w:rsid w:val="008A50EF"/>
    <w:rsid w:val="008A51D9"/>
    <w:rsid w:val="008A527C"/>
    <w:rsid w:val="008A52F0"/>
    <w:rsid w:val="008A5336"/>
    <w:rsid w:val="008A55F0"/>
    <w:rsid w:val="008A568D"/>
    <w:rsid w:val="008A5731"/>
    <w:rsid w:val="008A5A89"/>
    <w:rsid w:val="008A5DAB"/>
    <w:rsid w:val="008A65F2"/>
    <w:rsid w:val="008A66D7"/>
    <w:rsid w:val="008A6718"/>
    <w:rsid w:val="008A6A7B"/>
    <w:rsid w:val="008A6C69"/>
    <w:rsid w:val="008A71C1"/>
    <w:rsid w:val="008A74B1"/>
    <w:rsid w:val="008A761E"/>
    <w:rsid w:val="008A765B"/>
    <w:rsid w:val="008A7841"/>
    <w:rsid w:val="008A7A22"/>
    <w:rsid w:val="008B0066"/>
    <w:rsid w:val="008B0304"/>
    <w:rsid w:val="008B03A8"/>
    <w:rsid w:val="008B054A"/>
    <w:rsid w:val="008B05B6"/>
    <w:rsid w:val="008B0814"/>
    <w:rsid w:val="008B0857"/>
    <w:rsid w:val="008B087E"/>
    <w:rsid w:val="008B097C"/>
    <w:rsid w:val="008B0A8F"/>
    <w:rsid w:val="008B0BC0"/>
    <w:rsid w:val="008B0BE4"/>
    <w:rsid w:val="008B108C"/>
    <w:rsid w:val="008B15C7"/>
    <w:rsid w:val="008B17BD"/>
    <w:rsid w:val="008B17DF"/>
    <w:rsid w:val="008B19EC"/>
    <w:rsid w:val="008B1A80"/>
    <w:rsid w:val="008B1CB5"/>
    <w:rsid w:val="008B1D2B"/>
    <w:rsid w:val="008B1D7C"/>
    <w:rsid w:val="008B1E56"/>
    <w:rsid w:val="008B2163"/>
    <w:rsid w:val="008B21D2"/>
    <w:rsid w:val="008B22CB"/>
    <w:rsid w:val="008B22E4"/>
    <w:rsid w:val="008B250B"/>
    <w:rsid w:val="008B2698"/>
    <w:rsid w:val="008B2A45"/>
    <w:rsid w:val="008B2C3B"/>
    <w:rsid w:val="008B2D23"/>
    <w:rsid w:val="008B2D36"/>
    <w:rsid w:val="008B2E02"/>
    <w:rsid w:val="008B2FEB"/>
    <w:rsid w:val="008B3621"/>
    <w:rsid w:val="008B38CB"/>
    <w:rsid w:val="008B3988"/>
    <w:rsid w:val="008B3C84"/>
    <w:rsid w:val="008B3D10"/>
    <w:rsid w:val="008B3EA7"/>
    <w:rsid w:val="008B3F0D"/>
    <w:rsid w:val="008B40E5"/>
    <w:rsid w:val="008B42DF"/>
    <w:rsid w:val="008B45E2"/>
    <w:rsid w:val="008B481C"/>
    <w:rsid w:val="008B489F"/>
    <w:rsid w:val="008B491A"/>
    <w:rsid w:val="008B4D5A"/>
    <w:rsid w:val="008B4EF9"/>
    <w:rsid w:val="008B5097"/>
    <w:rsid w:val="008B5391"/>
    <w:rsid w:val="008B53AE"/>
    <w:rsid w:val="008B53B8"/>
    <w:rsid w:val="008B5613"/>
    <w:rsid w:val="008B5630"/>
    <w:rsid w:val="008B587E"/>
    <w:rsid w:val="008B5933"/>
    <w:rsid w:val="008B5A43"/>
    <w:rsid w:val="008B5BF4"/>
    <w:rsid w:val="008B5C3C"/>
    <w:rsid w:val="008B5CEF"/>
    <w:rsid w:val="008B5E5C"/>
    <w:rsid w:val="008B5EB8"/>
    <w:rsid w:val="008B6671"/>
    <w:rsid w:val="008B6B38"/>
    <w:rsid w:val="008B6CE5"/>
    <w:rsid w:val="008B6FEA"/>
    <w:rsid w:val="008B714B"/>
    <w:rsid w:val="008B72A4"/>
    <w:rsid w:val="008B73CB"/>
    <w:rsid w:val="008B73D3"/>
    <w:rsid w:val="008B7400"/>
    <w:rsid w:val="008B751A"/>
    <w:rsid w:val="008B7C70"/>
    <w:rsid w:val="008B7D90"/>
    <w:rsid w:val="008B7E62"/>
    <w:rsid w:val="008B7F30"/>
    <w:rsid w:val="008C0254"/>
    <w:rsid w:val="008C033E"/>
    <w:rsid w:val="008C0393"/>
    <w:rsid w:val="008C0486"/>
    <w:rsid w:val="008C04DA"/>
    <w:rsid w:val="008C08D5"/>
    <w:rsid w:val="008C0A80"/>
    <w:rsid w:val="008C0BFC"/>
    <w:rsid w:val="008C0CE4"/>
    <w:rsid w:val="008C10F2"/>
    <w:rsid w:val="008C1247"/>
    <w:rsid w:val="008C1454"/>
    <w:rsid w:val="008C147B"/>
    <w:rsid w:val="008C14AE"/>
    <w:rsid w:val="008C157E"/>
    <w:rsid w:val="008C162E"/>
    <w:rsid w:val="008C1748"/>
    <w:rsid w:val="008C1824"/>
    <w:rsid w:val="008C1A42"/>
    <w:rsid w:val="008C1A4E"/>
    <w:rsid w:val="008C1A5E"/>
    <w:rsid w:val="008C1C28"/>
    <w:rsid w:val="008C21A8"/>
    <w:rsid w:val="008C220B"/>
    <w:rsid w:val="008C2506"/>
    <w:rsid w:val="008C26C1"/>
    <w:rsid w:val="008C289D"/>
    <w:rsid w:val="008C2973"/>
    <w:rsid w:val="008C2A3A"/>
    <w:rsid w:val="008C2BF2"/>
    <w:rsid w:val="008C2C73"/>
    <w:rsid w:val="008C2C89"/>
    <w:rsid w:val="008C2DC9"/>
    <w:rsid w:val="008C2EDD"/>
    <w:rsid w:val="008C2EDF"/>
    <w:rsid w:val="008C2F19"/>
    <w:rsid w:val="008C320B"/>
    <w:rsid w:val="008C3239"/>
    <w:rsid w:val="008C3256"/>
    <w:rsid w:val="008C3274"/>
    <w:rsid w:val="008C3652"/>
    <w:rsid w:val="008C37C4"/>
    <w:rsid w:val="008C37D3"/>
    <w:rsid w:val="008C37D6"/>
    <w:rsid w:val="008C394C"/>
    <w:rsid w:val="008C395C"/>
    <w:rsid w:val="008C3B05"/>
    <w:rsid w:val="008C3BF4"/>
    <w:rsid w:val="008C3D47"/>
    <w:rsid w:val="008C3FF4"/>
    <w:rsid w:val="008C4256"/>
    <w:rsid w:val="008C4519"/>
    <w:rsid w:val="008C451F"/>
    <w:rsid w:val="008C460A"/>
    <w:rsid w:val="008C4635"/>
    <w:rsid w:val="008C4753"/>
    <w:rsid w:val="008C4828"/>
    <w:rsid w:val="008C488A"/>
    <w:rsid w:val="008C48C7"/>
    <w:rsid w:val="008C4A25"/>
    <w:rsid w:val="008C4A33"/>
    <w:rsid w:val="008C4BB4"/>
    <w:rsid w:val="008C4C75"/>
    <w:rsid w:val="008C4D4F"/>
    <w:rsid w:val="008C4D8E"/>
    <w:rsid w:val="008C5037"/>
    <w:rsid w:val="008C518D"/>
    <w:rsid w:val="008C51D9"/>
    <w:rsid w:val="008C5288"/>
    <w:rsid w:val="008C52FF"/>
    <w:rsid w:val="008C552D"/>
    <w:rsid w:val="008C55BA"/>
    <w:rsid w:val="008C5627"/>
    <w:rsid w:val="008C57F2"/>
    <w:rsid w:val="008C5833"/>
    <w:rsid w:val="008C5B18"/>
    <w:rsid w:val="008C5C1A"/>
    <w:rsid w:val="008C6087"/>
    <w:rsid w:val="008C6103"/>
    <w:rsid w:val="008C6198"/>
    <w:rsid w:val="008C62A6"/>
    <w:rsid w:val="008C63FE"/>
    <w:rsid w:val="008C682E"/>
    <w:rsid w:val="008C68B4"/>
    <w:rsid w:val="008C68BD"/>
    <w:rsid w:val="008C69BC"/>
    <w:rsid w:val="008C6B19"/>
    <w:rsid w:val="008C6C01"/>
    <w:rsid w:val="008C6CFF"/>
    <w:rsid w:val="008C6D9D"/>
    <w:rsid w:val="008C6DAF"/>
    <w:rsid w:val="008C6FCA"/>
    <w:rsid w:val="008C7094"/>
    <w:rsid w:val="008C713E"/>
    <w:rsid w:val="008C75F1"/>
    <w:rsid w:val="008C765F"/>
    <w:rsid w:val="008C789F"/>
    <w:rsid w:val="008C79EB"/>
    <w:rsid w:val="008C7A44"/>
    <w:rsid w:val="008C7C8F"/>
    <w:rsid w:val="008C7E06"/>
    <w:rsid w:val="008C7FB2"/>
    <w:rsid w:val="008D00E3"/>
    <w:rsid w:val="008D0727"/>
    <w:rsid w:val="008D0857"/>
    <w:rsid w:val="008D0881"/>
    <w:rsid w:val="008D0973"/>
    <w:rsid w:val="008D0AAF"/>
    <w:rsid w:val="008D0D54"/>
    <w:rsid w:val="008D103F"/>
    <w:rsid w:val="008D153F"/>
    <w:rsid w:val="008D1635"/>
    <w:rsid w:val="008D1891"/>
    <w:rsid w:val="008D1A04"/>
    <w:rsid w:val="008D1D58"/>
    <w:rsid w:val="008D2260"/>
    <w:rsid w:val="008D2519"/>
    <w:rsid w:val="008D255A"/>
    <w:rsid w:val="008D2606"/>
    <w:rsid w:val="008D2747"/>
    <w:rsid w:val="008D27FC"/>
    <w:rsid w:val="008D281E"/>
    <w:rsid w:val="008D2B2D"/>
    <w:rsid w:val="008D2DC8"/>
    <w:rsid w:val="008D2E32"/>
    <w:rsid w:val="008D2F69"/>
    <w:rsid w:val="008D33BE"/>
    <w:rsid w:val="008D37B5"/>
    <w:rsid w:val="008D3971"/>
    <w:rsid w:val="008D3E02"/>
    <w:rsid w:val="008D40BD"/>
    <w:rsid w:val="008D4143"/>
    <w:rsid w:val="008D41A4"/>
    <w:rsid w:val="008D42D3"/>
    <w:rsid w:val="008D44EA"/>
    <w:rsid w:val="008D47BE"/>
    <w:rsid w:val="008D4834"/>
    <w:rsid w:val="008D4D3D"/>
    <w:rsid w:val="008D4E3D"/>
    <w:rsid w:val="008D54A9"/>
    <w:rsid w:val="008D553C"/>
    <w:rsid w:val="008D55E3"/>
    <w:rsid w:val="008D598D"/>
    <w:rsid w:val="008D5997"/>
    <w:rsid w:val="008D5C95"/>
    <w:rsid w:val="008D5DF0"/>
    <w:rsid w:val="008D6278"/>
    <w:rsid w:val="008D64BF"/>
    <w:rsid w:val="008D6671"/>
    <w:rsid w:val="008D677B"/>
    <w:rsid w:val="008D68D8"/>
    <w:rsid w:val="008D6C1F"/>
    <w:rsid w:val="008D6C83"/>
    <w:rsid w:val="008D6CA0"/>
    <w:rsid w:val="008D6D23"/>
    <w:rsid w:val="008D702A"/>
    <w:rsid w:val="008D7118"/>
    <w:rsid w:val="008D7438"/>
    <w:rsid w:val="008D7644"/>
    <w:rsid w:val="008D76E2"/>
    <w:rsid w:val="008D7702"/>
    <w:rsid w:val="008D779E"/>
    <w:rsid w:val="008D7B2B"/>
    <w:rsid w:val="008D7EEF"/>
    <w:rsid w:val="008D7FCF"/>
    <w:rsid w:val="008E0000"/>
    <w:rsid w:val="008E0089"/>
    <w:rsid w:val="008E0184"/>
    <w:rsid w:val="008E01D3"/>
    <w:rsid w:val="008E02EF"/>
    <w:rsid w:val="008E0353"/>
    <w:rsid w:val="008E0564"/>
    <w:rsid w:val="008E0580"/>
    <w:rsid w:val="008E05D1"/>
    <w:rsid w:val="008E0721"/>
    <w:rsid w:val="008E0C21"/>
    <w:rsid w:val="008E0C24"/>
    <w:rsid w:val="008E0D71"/>
    <w:rsid w:val="008E0E84"/>
    <w:rsid w:val="008E0F74"/>
    <w:rsid w:val="008E1037"/>
    <w:rsid w:val="008E1386"/>
    <w:rsid w:val="008E1479"/>
    <w:rsid w:val="008E1956"/>
    <w:rsid w:val="008E1993"/>
    <w:rsid w:val="008E19C9"/>
    <w:rsid w:val="008E1C50"/>
    <w:rsid w:val="008E1C78"/>
    <w:rsid w:val="008E203D"/>
    <w:rsid w:val="008E204F"/>
    <w:rsid w:val="008E20A3"/>
    <w:rsid w:val="008E219B"/>
    <w:rsid w:val="008E28BB"/>
    <w:rsid w:val="008E2BF0"/>
    <w:rsid w:val="008E2CEB"/>
    <w:rsid w:val="008E2EC1"/>
    <w:rsid w:val="008E3166"/>
    <w:rsid w:val="008E3283"/>
    <w:rsid w:val="008E3342"/>
    <w:rsid w:val="008E33AC"/>
    <w:rsid w:val="008E34C4"/>
    <w:rsid w:val="008E35A0"/>
    <w:rsid w:val="008E3944"/>
    <w:rsid w:val="008E3D6C"/>
    <w:rsid w:val="008E4043"/>
    <w:rsid w:val="008E4228"/>
    <w:rsid w:val="008E4327"/>
    <w:rsid w:val="008E45B0"/>
    <w:rsid w:val="008E4A35"/>
    <w:rsid w:val="008E4D31"/>
    <w:rsid w:val="008E50F2"/>
    <w:rsid w:val="008E52A5"/>
    <w:rsid w:val="008E53DD"/>
    <w:rsid w:val="008E54A9"/>
    <w:rsid w:val="008E59FF"/>
    <w:rsid w:val="008E5B62"/>
    <w:rsid w:val="008E5C8C"/>
    <w:rsid w:val="008E6165"/>
    <w:rsid w:val="008E6216"/>
    <w:rsid w:val="008E6274"/>
    <w:rsid w:val="008E6431"/>
    <w:rsid w:val="008E6616"/>
    <w:rsid w:val="008E6651"/>
    <w:rsid w:val="008E6888"/>
    <w:rsid w:val="008E69FE"/>
    <w:rsid w:val="008E6C16"/>
    <w:rsid w:val="008E6DC4"/>
    <w:rsid w:val="008E6F7D"/>
    <w:rsid w:val="008E70F4"/>
    <w:rsid w:val="008E71C8"/>
    <w:rsid w:val="008E7445"/>
    <w:rsid w:val="008E75FB"/>
    <w:rsid w:val="008E77DC"/>
    <w:rsid w:val="008E7841"/>
    <w:rsid w:val="008E7AAE"/>
    <w:rsid w:val="008E7CF9"/>
    <w:rsid w:val="008E7D48"/>
    <w:rsid w:val="008F0093"/>
    <w:rsid w:val="008F0205"/>
    <w:rsid w:val="008F03ED"/>
    <w:rsid w:val="008F054A"/>
    <w:rsid w:val="008F05FA"/>
    <w:rsid w:val="008F0613"/>
    <w:rsid w:val="008F0828"/>
    <w:rsid w:val="008F08CB"/>
    <w:rsid w:val="008F0972"/>
    <w:rsid w:val="008F0AB1"/>
    <w:rsid w:val="008F0BEB"/>
    <w:rsid w:val="008F0C93"/>
    <w:rsid w:val="008F0D93"/>
    <w:rsid w:val="008F0E93"/>
    <w:rsid w:val="008F0EB5"/>
    <w:rsid w:val="008F12BE"/>
    <w:rsid w:val="008F1553"/>
    <w:rsid w:val="008F1CBC"/>
    <w:rsid w:val="008F1CF3"/>
    <w:rsid w:val="008F1D70"/>
    <w:rsid w:val="008F1E1E"/>
    <w:rsid w:val="008F1F52"/>
    <w:rsid w:val="008F20B5"/>
    <w:rsid w:val="008F216A"/>
    <w:rsid w:val="008F2383"/>
    <w:rsid w:val="008F248A"/>
    <w:rsid w:val="008F24C5"/>
    <w:rsid w:val="008F252A"/>
    <w:rsid w:val="008F275E"/>
    <w:rsid w:val="008F2787"/>
    <w:rsid w:val="008F27F3"/>
    <w:rsid w:val="008F2B83"/>
    <w:rsid w:val="008F2D19"/>
    <w:rsid w:val="008F2E9D"/>
    <w:rsid w:val="008F2F1E"/>
    <w:rsid w:val="008F2F8C"/>
    <w:rsid w:val="008F323A"/>
    <w:rsid w:val="008F36F0"/>
    <w:rsid w:val="008F37A1"/>
    <w:rsid w:val="008F38DE"/>
    <w:rsid w:val="008F3A84"/>
    <w:rsid w:val="008F41C5"/>
    <w:rsid w:val="008F467B"/>
    <w:rsid w:val="008F4740"/>
    <w:rsid w:val="008F47DF"/>
    <w:rsid w:val="008F4912"/>
    <w:rsid w:val="008F49C2"/>
    <w:rsid w:val="008F4C35"/>
    <w:rsid w:val="008F4C84"/>
    <w:rsid w:val="008F4D92"/>
    <w:rsid w:val="008F4F39"/>
    <w:rsid w:val="008F4F6E"/>
    <w:rsid w:val="008F5346"/>
    <w:rsid w:val="008F54BA"/>
    <w:rsid w:val="008F54FB"/>
    <w:rsid w:val="008F5672"/>
    <w:rsid w:val="008F570D"/>
    <w:rsid w:val="008F5869"/>
    <w:rsid w:val="008F595F"/>
    <w:rsid w:val="008F5A6B"/>
    <w:rsid w:val="008F5C0F"/>
    <w:rsid w:val="008F5C9F"/>
    <w:rsid w:val="008F5F98"/>
    <w:rsid w:val="008F61ED"/>
    <w:rsid w:val="008F628A"/>
    <w:rsid w:val="008F65EE"/>
    <w:rsid w:val="008F6708"/>
    <w:rsid w:val="008F6712"/>
    <w:rsid w:val="008F697B"/>
    <w:rsid w:val="008F69DD"/>
    <w:rsid w:val="008F6A47"/>
    <w:rsid w:val="008F6BA6"/>
    <w:rsid w:val="008F7106"/>
    <w:rsid w:val="008F7149"/>
    <w:rsid w:val="008F7157"/>
    <w:rsid w:val="008F7328"/>
    <w:rsid w:val="008F746E"/>
    <w:rsid w:val="008F77D5"/>
    <w:rsid w:val="008F7866"/>
    <w:rsid w:val="008F78EC"/>
    <w:rsid w:val="008F7A66"/>
    <w:rsid w:val="008F7AF8"/>
    <w:rsid w:val="008F7B27"/>
    <w:rsid w:val="008F7CC2"/>
    <w:rsid w:val="008F7D4D"/>
    <w:rsid w:val="00900084"/>
    <w:rsid w:val="0090018D"/>
    <w:rsid w:val="0090045F"/>
    <w:rsid w:val="009007D2"/>
    <w:rsid w:val="00900958"/>
    <w:rsid w:val="009009CC"/>
    <w:rsid w:val="00900C17"/>
    <w:rsid w:val="00900D53"/>
    <w:rsid w:val="00900D7D"/>
    <w:rsid w:val="00900E11"/>
    <w:rsid w:val="00900FA9"/>
    <w:rsid w:val="00900FD7"/>
    <w:rsid w:val="00901073"/>
    <w:rsid w:val="009014C8"/>
    <w:rsid w:val="0090168D"/>
    <w:rsid w:val="0090181C"/>
    <w:rsid w:val="00901A59"/>
    <w:rsid w:val="00901A6E"/>
    <w:rsid w:val="00901B18"/>
    <w:rsid w:val="00901C52"/>
    <w:rsid w:val="00902005"/>
    <w:rsid w:val="0090242C"/>
    <w:rsid w:val="00902446"/>
    <w:rsid w:val="009024C2"/>
    <w:rsid w:val="009025D8"/>
    <w:rsid w:val="00902709"/>
    <w:rsid w:val="009027A5"/>
    <w:rsid w:val="00902803"/>
    <w:rsid w:val="00902881"/>
    <w:rsid w:val="00902891"/>
    <w:rsid w:val="00902F5A"/>
    <w:rsid w:val="009032DC"/>
    <w:rsid w:val="00903804"/>
    <w:rsid w:val="00903841"/>
    <w:rsid w:val="0090396F"/>
    <w:rsid w:val="009039F9"/>
    <w:rsid w:val="00903A31"/>
    <w:rsid w:val="00903F61"/>
    <w:rsid w:val="009040BC"/>
    <w:rsid w:val="0090410D"/>
    <w:rsid w:val="009044EB"/>
    <w:rsid w:val="00904668"/>
    <w:rsid w:val="00904934"/>
    <w:rsid w:val="009049E3"/>
    <w:rsid w:val="009049F0"/>
    <w:rsid w:val="00904E54"/>
    <w:rsid w:val="00904E7C"/>
    <w:rsid w:val="00904EE4"/>
    <w:rsid w:val="0090502A"/>
    <w:rsid w:val="0090524F"/>
    <w:rsid w:val="00905438"/>
    <w:rsid w:val="00905EA1"/>
    <w:rsid w:val="0090602B"/>
    <w:rsid w:val="0090607E"/>
    <w:rsid w:val="00906119"/>
    <w:rsid w:val="0090638A"/>
    <w:rsid w:val="0090644E"/>
    <w:rsid w:val="009065CE"/>
    <w:rsid w:val="00906628"/>
    <w:rsid w:val="00906678"/>
    <w:rsid w:val="009067E9"/>
    <w:rsid w:val="00906906"/>
    <w:rsid w:val="00906A1A"/>
    <w:rsid w:val="00906A57"/>
    <w:rsid w:val="00906ACF"/>
    <w:rsid w:val="00906C2B"/>
    <w:rsid w:val="00906C44"/>
    <w:rsid w:val="00906EBB"/>
    <w:rsid w:val="00907107"/>
    <w:rsid w:val="00907118"/>
    <w:rsid w:val="0090727B"/>
    <w:rsid w:val="0090730A"/>
    <w:rsid w:val="00907328"/>
    <w:rsid w:val="009073A2"/>
    <w:rsid w:val="00907438"/>
    <w:rsid w:val="00907562"/>
    <w:rsid w:val="00907E73"/>
    <w:rsid w:val="00907E8C"/>
    <w:rsid w:val="00907E9D"/>
    <w:rsid w:val="00910043"/>
    <w:rsid w:val="00910440"/>
    <w:rsid w:val="009106E2"/>
    <w:rsid w:val="00910879"/>
    <w:rsid w:val="00910983"/>
    <w:rsid w:val="00910C79"/>
    <w:rsid w:val="00910E12"/>
    <w:rsid w:val="00910FBB"/>
    <w:rsid w:val="00911312"/>
    <w:rsid w:val="00911322"/>
    <w:rsid w:val="0091134A"/>
    <w:rsid w:val="00911375"/>
    <w:rsid w:val="0091138B"/>
    <w:rsid w:val="009114A1"/>
    <w:rsid w:val="009117D5"/>
    <w:rsid w:val="0091180D"/>
    <w:rsid w:val="0091186B"/>
    <w:rsid w:val="009118DC"/>
    <w:rsid w:val="009118F5"/>
    <w:rsid w:val="00911947"/>
    <w:rsid w:val="00911AB4"/>
    <w:rsid w:val="00911B11"/>
    <w:rsid w:val="00911B87"/>
    <w:rsid w:val="00911BBB"/>
    <w:rsid w:val="00911CC8"/>
    <w:rsid w:val="00911D07"/>
    <w:rsid w:val="00911D2E"/>
    <w:rsid w:val="00911EF1"/>
    <w:rsid w:val="00911F57"/>
    <w:rsid w:val="009121AB"/>
    <w:rsid w:val="009124AD"/>
    <w:rsid w:val="009125D0"/>
    <w:rsid w:val="0091274D"/>
    <w:rsid w:val="00912860"/>
    <w:rsid w:val="0091296A"/>
    <w:rsid w:val="009129BF"/>
    <w:rsid w:val="009129C3"/>
    <w:rsid w:val="00912A15"/>
    <w:rsid w:val="00912AF8"/>
    <w:rsid w:val="00912C0F"/>
    <w:rsid w:val="00912C55"/>
    <w:rsid w:val="00912CD3"/>
    <w:rsid w:val="00912E56"/>
    <w:rsid w:val="00912F38"/>
    <w:rsid w:val="00913072"/>
    <w:rsid w:val="0091344C"/>
    <w:rsid w:val="00913778"/>
    <w:rsid w:val="0091390D"/>
    <w:rsid w:val="00913A3C"/>
    <w:rsid w:val="00913EA5"/>
    <w:rsid w:val="009140BC"/>
    <w:rsid w:val="009140EF"/>
    <w:rsid w:val="00914423"/>
    <w:rsid w:val="009145D0"/>
    <w:rsid w:val="00914784"/>
    <w:rsid w:val="00914AC7"/>
    <w:rsid w:val="009150CD"/>
    <w:rsid w:val="009153BC"/>
    <w:rsid w:val="0091557B"/>
    <w:rsid w:val="0091562D"/>
    <w:rsid w:val="00915CB2"/>
    <w:rsid w:val="00915DFE"/>
    <w:rsid w:val="00915E7A"/>
    <w:rsid w:val="00915EE7"/>
    <w:rsid w:val="00915FA6"/>
    <w:rsid w:val="009161D6"/>
    <w:rsid w:val="0091624E"/>
    <w:rsid w:val="00916403"/>
    <w:rsid w:val="0091671C"/>
    <w:rsid w:val="00916754"/>
    <w:rsid w:val="009167EA"/>
    <w:rsid w:val="00916A6F"/>
    <w:rsid w:val="00916B97"/>
    <w:rsid w:val="00916BC7"/>
    <w:rsid w:val="009174E9"/>
    <w:rsid w:val="00917595"/>
    <w:rsid w:val="009176C2"/>
    <w:rsid w:val="009177D1"/>
    <w:rsid w:val="00917B58"/>
    <w:rsid w:val="00917BC5"/>
    <w:rsid w:val="0092012E"/>
    <w:rsid w:val="009201E5"/>
    <w:rsid w:val="00920341"/>
    <w:rsid w:val="00920424"/>
    <w:rsid w:val="0092054C"/>
    <w:rsid w:val="00920678"/>
    <w:rsid w:val="00920694"/>
    <w:rsid w:val="009208DA"/>
    <w:rsid w:val="009208E3"/>
    <w:rsid w:val="00920A10"/>
    <w:rsid w:val="00920C08"/>
    <w:rsid w:val="00920CAA"/>
    <w:rsid w:val="00921217"/>
    <w:rsid w:val="00921421"/>
    <w:rsid w:val="0092149C"/>
    <w:rsid w:val="009215FF"/>
    <w:rsid w:val="00921704"/>
    <w:rsid w:val="00921887"/>
    <w:rsid w:val="00921B65"/>
    <w:rsid w:val="00921B81"/>
    <w:rsid w:val="00921C2E"/>
    <w:rsid w:val="00921CD0"/>
    <w:rsid w:val="00921FCC"/>
    <w:rsid w:val="00922047"/>
    <w:rsid w:val="009220F0"/>
    <w:rsid w:val="00922129"/>
    <w:rsid w:val="0092218A"/>
    <w:rsid w:val="009221DF"/>
    <w:rsid w:val="009224FE"/>
    <w:rsid w:val="009226E4"/>
    <w:rsid w:val="00922A09"/>
    <w:rsid w:val="00922A2D"/>
    <w:rsid w:val="00922A80"/>
    <w:rsid w:val="00922AC7"/>
    <w:rsid w:val="00922B4A"/>
    <w:rsid w:val="00922CB2"/>
    <w:rsid w:val="00922D6D"/>
    <w:rsid w:val="00923069"/>
    <w:rsid w:val="00923275"/>
    <w:rsid w:val="009232C3"/>
    <w:rsid w:val="00923679"/>
    <w:rsid w:val="00923790"/>
    <w:rsid w:val="0092385F"/>
    <w:rsid w:val="00923A50"/>
    <w:rsid w:val="00923B95"/>
    <w:rsid w:val="00923CB6"/>
    <w:rsid w:val="00923F62"/>
    <w:rsid w:val="00924146"/>
    <w:rsid w:val="009241D8"/>
    <w:rsid w:val="00924266"/>
    <w:rsid w:val="00924289"/>
    <w:rsid w:val="009246DC"/>
    <w:rsid w:val="00924982"/>
    <w:rsid w:val="009249F5"/>
    <w:rsid w:val="00924A94"/>
    <w:rsid w:val="00924BF4"/>
    <w:rsid w:val="00924C70"/>
    <w:rsid w:val="00924EE0"/>
    <w:rsid w:val="009253F3"/>
    <w:rsid w:val="0092557F"/>
    <w:rsid w:val="00925745"/>
    <w:rsid w:val="00925A17"/>
    <w:rsid w:val="00925B7A"/>
    <w:rsid w:val="00925D24"/>
    <w:rsid w:val="00925F40"/>
    <w:rsid w:val="00925F74"/>
    <w:rsid w:val="00926048"/>
    <w:rsid w:val="009260BD"/>
    <w:rsid w:val="0092618C"/>
    <w:rsid w:val="00926437"/>
    <w:rsid w:val="009264EF"/>
    <w:rsid w:val="0092652A"/>
    <w:rsid w:val="00926580"/>
    <w:rsid w:val="009265BA"/>
    <w:rsid w:val="009267C2"/>
    <w:rsid w:val="00926C42"/>
    <w:rsid w:val="00926CF1"/>
    <w:rsid w:val="00926DC9"/>
    <w:rsid w:val="00926E42"/>
    <w:rsid w:val="00926F9B"/>
    <w:rsid w:val="00926FA4"/>
    <w:rsid w:val="00927206"/>
    <w:rsid w:val="009272B8"/>
    <w:rsid w:val="00927314"/>
    <w:rsid w:val="00927455"/>
    <w:rsid w:val="0092754B"/>
    <w:rsid w:val="0092759A"/>
    <w:rsid w:val="00927820"/>
    <w:rsid w:val="009278CD"/>
    <w:rsid w:val="009278DC"/>
    <w:rsid w:val="009278EF"/>
    <w:rsid w:val="009279DC"/>
    <w:rsid w:val="00927B0E"/>
    <w:rsid w:val="00927B7C"/>
    <w:rsid w:val="00927E51"/>
    <w:rsid w:val="00927E8C"/>
    <w:rsid w:val="00927EC9"/>
    <w:rsid w:val="00927ED3"/>
    <w:rsid w:val="00927F1C"/>
    <w:rsid w:val="00927FD8"/>
    <w:rsid w:val="009301DE"/>
    <w:rsid w:val="009304B9"/>
    <w:rsid w:val="00930599"/>
    <w:rsid w:val="00930630"/>
    <w:rsid w:val="00930700"/>
    <w:rsid w:val="00930987"/>
    <w:rsid w:val="00930AE4"/>
    <w:rsid w:val="00930BF7"/>
    <w:rsid w:val="00930C08"/>
    <w:rsid w:val="00930D51"/>
    <w:rsid w:val="00930DEA"/>
    <w:rsid w:val="00930E79"/>
    <w:rsid w:val="00930E89"/>
    <w:rsid w:val="00930ED7"/>
    <w:rsid w:val="00930F47"/>
    <w:rsid w:val="009310B0"/>
    <w:rsid w:val="00931122"/>
    <w:rsid w:val="0093124D"/>
    <w:rsid w:val="0093128B"/>
    <w:rsid w:val="009316A5"/>
    <w:rsid w:val="00931A5F"/>
    <w:rsid w:val="00932384"/>
    <w:rsid w:val="0093243C"/>
    <w:rsid w:val="009324EF"/>
    <w:rsid w:val="00932543"/>
    <w:rsid w:val="00932840"/>
    <w:rsid w:val="00932A13"/>
    <w:rsid w:val="00932EB0"/>
    <w:rsid w:val="00932EDF"/>
    <w:rsid w:val="00932EE7"/>
    <w:rsid w:val="009331A2"/>
    <w:rsid w:val="00933340"/>
    <w:rsid w:val="0093334F"/>
    <w:rsid w:val="0093351E"/>
    <w:rsid w:val="009336C1"/>
    <w:rsid w:val="00933A5D"/>
    <w:rsid w:val="00933A71"/>
    <w:rsid w:val="00933C95"/>
    <w:rsid w:val="00933CA1"/>
    <w:rsid w:val="00933F2E"/>
    <w:rsid w:val="0093402C"/>
    <w:rsid w:val="009340F1"/>
    <w:rsid w:val="00934163"/>
    <w:rsid w:val="009344BC"/>
    <w:rsid w:val="009344C9"/>
    <w:rsid w:val="009347DC"/>
    <w:rsid w:val="00934A49"/>
    <w:rsid w:val="00934ADE"/>
    <w:rsid w:val="00934B58"/>
    <w:rsid w:val="00934EE6"/>
    <w:rsid w:val="0093515E"/>
    <w:rsid w:val="00935252"/>
    <w:rsid w:val="0093554E"/>
    <w:rsid w:val="009355AE"/>
    <w:rsid w:val="009355FD"/>
    <w:rsid w:val="00935837"/>
    <w:rsid w:val="00935940"/>
    <w:rsid w:val="00935E32"/>
    <w:rsid w:val="00935F03"/>
    <w:rsid w:val="00935F2D"/>
    <w:rsid w:val="00935F36"/>
    <w:rsid w:val="00935F70"/>
    <w:rsid w:val="00935FDE"/>
    <w:rsid w:val="0093610E"/>
    <w:rsid w:val="00936335"/>
    <w:rsid w:val="00936366"/>
    <w:rsid w:val="0093641F"/>
    <w:rsid w:val="00936465"/>
    <w:rsid w:val="0093647B"/>
    <w:rsid w:val="009365D4"/>
    <w:rsid w:val="0093663B"/>
    <w:rsid w:val="00936656"/>
    <w:rsid w:val="00936682"/>
    <w:rsid w:val="009366D6"/>
    <w:rsid w:val="009368D2"/>
    <w:rsid w:val="00936A11"/>
    <w:rsid w:val="00936DA1"/>
    <w:rsid w:val="009371D2"/>
    <w:rsid w:val="00937240"/>
    <w:rsid w:val="009373F1"/>
    <w:rsid w:val="009374E3"/>
    <w:rsid w:val="00937536"/>
    <w:rsid w:val="00937905"/>
    <w:rsid w:val="00937A91"/>
    <w:rsid w:val="00937E2C"/>
    <w:rsid w:val="0094019D"/>
    <w:rsid w:val="009401AE"/>
    <w:rsid w:val="009403C3"/>
    <w:rsid w:val="009405F4"/>
    <w:rsid w:val="009406A1"/>
    <w:rsid w:val="00940805"/>
    <w:rsid w:val="009408A7"/>
    <w:rsid w:val="00940A63"/>
    <w:rsid w:val="00940AA6"/>
    <w:rsid w:val="00940CE3"/>
    <w:rsid w:val="00940D7E"/>
    <w:rsid w:val="00940EFD"/>
    <w:rsid w:val="0094112C"/>
    <w:rsid w:val="009411EC"/>
    <w:rsid w:val="00941361"/>
    <w:rsid w:val="009414B6"/>
    <w:rsid w:val="0094170C"/>
    <w:rsid w:val="009417F6"/>
    <w:rsid w:val="00941882"/>
    <w:rsid w:val="00941991"/>
    <w:rsid w:val="00941A80"/>
    <w:rsid w:val="00941BAC"/>
    <w:rsid w:val="00941BFF"/>
    <w:rsid w:val="00941D88"/>
    <w:rsid w:val="00941FA0"/>
    <w:rsid w:val="00941FDC"/>
    <w:rsid w:val="00942071"/>
    <w:rsid w:val="00942085"/>
    <w:rsid w:val="0094245B"/>
    <w:rsid w:val="009424AC"/>
    <w:rsid w:val="00942667"/>
    <w:rsid w:val="0094271C"/>
    <w:rsid w:val="00942918"/>
    <w:rsid w:val="009429B2"/>
    <w:rsid w:val="00943103"/>
    <w:rsid w:val="0094311C"/>
    <w:rsid w:val="00943231"/>
    <w:rsid w:val="00943349"/>
    <w:rsid w:val="009433FB"/>
    <w:rsid w:val="00943507"/>
    <w:rsid w:val="00943597"/>
    <w:rsid w:val="00943765"/>
    <w:rsid w:val="00943813"/>
    <w:rsid w:val="00943AF4"/>
    <w:rsid w:val="00943F11"/>
    <w:rsid w:val="00944028"/>
    <w:rsid w:val="00944171"/>
    <w:rsid w:val="0094428D"/>
    <w:rsid w:val="0094428E"/>
    <w:rsid w:val="00944312"/>
    <w:rsid w:val="009443E6"/>
    <w:rsid w:val="0094441A"/>
    <w:rsid w:val="00944614"/>
    <w:rsid w:val="0094461D"/>
    <w:rsid w:val="0094486B"/>
    <w:rsid w:val="0094489B"/>
    <w:rsid w:val="00944904"/>
    <w:rsid w:val="0094494A"/>
    <w:rsid w:val="00944986"/>
    <w:rsid w:val="00944C13"/>
    <w:rsid w:val="00944D1D"/>
    <w:rsid w:val="00944DA3"/>
    <w:rsid w:val="00944DF5"/>
    <w:rsid w:val="00944F26"/>
    <w:rsid w:val="00944F78"/>
    <w:rsid w:val="00945323"/>
    <w:rsid w:val="009457CA"/>
    <w:rsid w:val="009457CB"/>
    <w:rsid w:val="00945984"/>
    <w:rsid w:val="0094599C"/>
    <w:rsid w:val="00945A8E"/>
    <w:rsid w:val="00945B9F"/>
    <w:rsid w:val="00945D96"/>
    <w:rsid w:val="00945F15"/>
    <w:rsid w:val="009461F3"/>
    <w:rsid w:val="00946276"/>
    <w:rsid w:val="009462BC"/>
    <w:rsid w:val="009462D1"/>
    <w:rsid w:val="009462EF"/>
    <w:rsid w:val="00946404"/>
    <w:rsid w:val="00946462"/>
    <w:rsid w:val="00946532"/>
    <w:rsid w:val="0094686A"/>
    <w:rsid w:val="0094688C"/>
    <w:rsid w:val="009469F7"/>
    <w:rsid w:val="00946AC9"/>
    <w:rsid w:val="00946C05"/>
    <w:rsid w:val="00946EFB"/>
    <w:rsid w:val="00946F85"/>
    <w:rsid w:val="00946FF6"/>
    <w:rsid w:val="009471FF"/>
    <w:rsid w:val="00947709"/>
    <w:rsid w:val="00947719"/>
    <w:rsid w:val="009477CC"/>
    <w:rsid w:val="0094790B"/>
    <w:rsid w:val="009479DF"/>
    <w:rsid w:val="00947D85"/>
    <w:rsid w:val="00947DB9"/>
    <w:rsid w:val="00947E4B"/>
    <w:rsid w:val="00947EBB"/>
    <w:rsid w:val="00947FAE"/>
    <w:rsid w:val="0095005D"/>
    <w:rsid w:val="00950157"/>
    <w:rsid w:val="009501B5"/>
    <w:rsid w:val="009502C9"/>
    <w:rsid w:val="009502E4"/>
    <w:rsid w:val="00950588"/>
    <w:rsid w:val="0095074B"/>
    <w:rsid w:val="00950781"/>
    <w:rsid w:val="00950973"/>
    <w:rsid w:val="00950B08"/>
    <w:rsid w:val="00950D8C"/>
    <w:rsid w:val="00950E28"/>
    <w:rsid w:val="00950F49"/>
    <w:rsid w:val="00950F72"/>
    <w:rsid w:val="0095110C"/>
    <w:rsid w:val="00951191"/>
    <w:rsid w:val="009511CA"/>
    <w:rsid w:val="009513F4"/>
    <w:rsid w:val="009516C5"/>
    <w:rsid w:val="00951C8F"/>
    <w:rsid w:val="00951D55"/>
    <w:rsid w:val="00951E38"/>
    <w:rsid w:val="00951F30"/>
    <w:rsid w:val="00952088"/>
    <w:rsid w:val="0095215E"/>
    <w:rsid w:val="00952CBF"/>
    <w:rsid w:val="00952CC4"/>
    <w:rsid w:val="00952E94"/>
    <w:rsid w:val="00952FF4"/>
    <w:rsid w:val="00953293"/>
    <w:rsid w:val="00953B48"/>
    <w:rsid w:val="00953E13"/>
    <w:rsid w:val="00953F65"/>
    <w:rsid w:val="00954144"/>
    <w:rsid w:val="009542B9"/>
    <w:rsid w:val="009542EA"/>
    <w:rsid w:val="00954449"/>
    <w:rsid w:val="009548B6"/>
    <w:rsid w:val="00954982"/>
    <w:rsid w:val="009549E6"/>
    <w:rsid w:val="00954C5F"/>
    <w:rsid w:val="00954FC1"/>
    <w:rsid w:val="00955098"/>
    <w:rsid w:val="009550DD"/>
    <w:rsid w:val="009553F0"/>
    <w:rsid w:val="009555A4"/>
    <w:rsid w:val="00955620"/>
    <w:rsid w:val="00955974"/>
    <w:rsid w:val="00955980"/>
    <w:rsid w:val="00955A67"/>
    <w:rsid w:val="00955D5B"/>
    <w:rsid w:val="00956183"/>
    <w:rsid w:val="009562A4"/>
    <w:rsid w:val="00956477"/>
    <w:rsid w:val="00956617"/>
    <w:rsid w:val="00956904"/>
    <w:rsid w:val="00956915"/>
    <w:rsid w:val="00956AD9"/>
    <w:rsid w:val="00956AF8"/>
    <w:rsid w:val="00956B60"/>
    <w:rsid w:val="00956BA3"/>
    <w:rsid w:val="00956C0E"/>
    <w:rsid w:val="009572C3"/>
    <w:rsid w:val="0095769B"/>
    <w:rsid w:val="009576D3"/>
    <w:rsid w:val="009579BC"/>
    <w:rsid w:val="009579E9"/>
    <w:rsid w:val="00957A77"/>
    <w:rsid w:val="00957ECB"/>
    <w:rsid w:val="00957EF5"/>
    <w:rsid w:val="00960179"/>
    <w:rsid w:val="00960188"/>
    <w:rsid w:val="0096018E"/>
    <w:rsid w:val="009602D9"/>
    <w:rsid w:val="00960495"/>
    <w:rsid w:val="009604D7"/>
    <w:rsid w:val="009604E9"/>
    <w:rsid w:val="009606A9"/>
    <w:rsid w:val="00960DBA"/>
    <w:rsid w:val="00960DBE"/>
    <w:rsid w:val="00961037"/>
    <w:rsid w:val="009616E7"/>
    <w:rsid w:val="009618C8"/>
    <w:rsid w:val="009618DA"/>
    <w:rsid w:val="00961A04"/>
    <w:rsid w:val="00961B88"/>
    <w:rsid w:val="00961DDA"/>
    <w:rsid w:val="00961E2E"/>
    <w:rsid w:val="00961F18"/>
    <w:rsid w:val="00962151"/>
    <w:rsid w:val="00962639"/>
    <w:rsid w:val="009627D9"/>
    <w:rsid w:val="0096285B"/>
    <w:rsid w:val="00962E5D"/>
    <w:rsid w:val="0096303F"/>
    <w:rsid w:val="009630D2"/>
    <w:rsid w:val="0096316C"/>
    <w:rsid w:val="009632F4"/>
    <w:rsid w:val="009635AD"/>
    <w:rsid w:val="009636A4"/>
    <w:rsid w:val="0096377E"/>
    <w:rsid w:val="0096382E"/>
    <w:rsid w:val="00963A5A"/>
    <w:rsid w:val="00963A97"/>
    <w:rsid w:val="00963BCB"/>
    <w:rsid w:val="009642A5"/>
    <w:rsid w:val="00964875"/>
    <w:rsid w:val="00964A4A"/>
    <w:rsid w:val="00964A56"/>
    <w:rsid w:val="00964DA7"/>
    <w:rsid w:val="00964DF3"/>
    <w:rsid w:val="00965002"/>
    <w:rsid w:val="009650C0"/>
    <w:rsid w:val="009652CB"/>
    <w:rsid w:val="009654E1"/>
    <w:rsid w:val="009654F2"/>
    <w:rsid w:val="00965516"/>
    <w:rsid w:val="009656F9"/>
    <w:rsid w:val="009657A4"/>
    <w:rsid w:val="009657EA"/>
    <w:rsid w:val="00965BB9"/>
    <w:rsid w:val="00965D7A"/>
    <w:rsid w:val="00965E5E"/>
    <w:rsid w:val="00965ED8"/>
    <w:rsid w:val="00966858"/>
    <w:rsid w:val="00966F3F"/>
    <w:rsid w:val="00967011"/>
    <w:rsid w:val="00967090"/>
    <w:rsid w:val="0096725A"/>
    <w:rsid w:val="009673F3"/>
    <w:rsid w:val="00967403"/>
    <w:rsid w:val="00967414"/>
    <w:rsid w:val="0096750A"/>
    <w:rsid w:val="00967865"/>
    <w:rsid w:val="009678E9"/>
    <w:rsid w:val="00967A93"/>
    <w:rsid w:val="00967AD4"/>
    <w:rsid w:val="00967B13"/>
    <w:rsid w:val="00967F63"/>
    <w:rsid w:val="0097018D"/>
    <w:rsid w:val="00970315"/>
    <w:rsid w:val="00970395"/>
    <w:rsid w:val="0097052C"/>
    <w:rsid w:val="009706C9"/>
    <w:rsid w:val="00970725"/>
    <w:rsid w:val="009708B3"/>
    <w:rsid w:val="009708FE"/>
    <w:rsid w:val="00970ABD"/>
    <w:rsid w:val="00970E5C"/>
    <w:rsid w:val="00970E75"/>
    <w:rsid w:val="00970F18"/>
    <w:rsid w:val="00970FB4"/>
    <w:rsid w:val="0097135A"/>
    <w:rsid w:val="0097136E"/>
    <w:rsid w:val="009713CE"/>
    <w:rsid w:val="00971455"/>
    <w:rsid w:val="00971807"/>
    <w:rsid w:val="009718B7"/>
    <w:rsid w:val="009719C3"/>
    <w:rsid w:val="00971A40"/>
    <w:rsid w:val="00971E80"/>
    <w:rsid w:val="00971FD4"/>
    <w:rsid w:val="00972020"/>
    <w:rsid w:val="009720C7"/>
    <w:rsid w:val="00972520"/>
    <w:rsid w:val="00972852"/>
    <w:rsid w:val="00972DF5"/>
    <w:rsid w:val="00972F16"/>
    <w:rsid w:val="00972FDB"/>
    <w:rsid w:val="00973048"/>
    <w:rsid w:val="009735E6"/>
    <w:rsid w:val="00973748"/>
    <w:rsid w:val="009738E7"/>
    <w:rsid w:val="009739A9"/>
    <w:rsid w:val="00973B64"/>
    <w:rsid w:val="00973C2B"/>
    <w:rsid w:val="00973C5E"/>
    <w:rsid w:val="00973D8F"/>
    <w:rsid w:val="0097406C"/>
    <w:rsid w:val="00974095"/>
    <w:rsid w:val="0097413A"/>
    <w:rsid w:val="009749D6"/>
    <w:rsid w:val="009749FF"/>
    <w:rsid w:val="00974A8A"/>
    <w:rsid w:val="00974BB9"/>
    <w:rsid w:val="00974F95"/>
    <w:rsid w:val="00975207"/>
    <w:rsid w:val="009752B5"/>
    <w:rsid w:val="00975463"/>
    <w:rsid w:val="00975471"/>
    <w:rsid w:val="00975474"/>
    <w:rsid w:val="009759A8"/>
    <w:rsid w:val="009759D6"/>
    <w:rsid w:val="00975D4D"/>
    <w:rsid w:val="00975DDA"/>
    <w:rsid w:val="00975DE8"/>
    <w:rsid w:val="00975FD0"/>
    <w:rsid w:val="00975FDC"/>
    <w:rsid w:val="009763A0"/>
    <w:rsid w:val="009763DE"/>
    <w:rsid w:val="009764F3"/>
    <w:rsid w:val="00976655"/>
    <w:rsid w:val="009766A6"/>
    <w:rsid w:val="0097675B"/>
    <w:rsid w:val="0097681D"/>
    <w:rsid w:val="00976829"/>
    <w:rsid w:val="009769C3"/>
    <w:rsid w:val="00976B51"/>
    <w:rsid w:val="00976CA6"/>
    <w:rsid w:val="00976E90"/>
    <w:rsid w:val="00976FB3"/>
    <w:rsid w:val="00977232"/>
    <w:rsid w:val="00977859"/>
    <w:rsid w:val="00977B26"/>
    <w:rsid w:val="00977BF5"/>
    <w:rsid w:val="00977E0F"/>
    <w:rsid w:val="009803C8"/>
    <w:rsid w:val="00980654"/>
    <w:rsid w:val="009808FA"/>
    <w:rsid w:val="00981625"/>
    <w:rsid w:val="00981900"/>
    <w:rsid w:val="00981CA8"/>
    <w:rsid w:val="00981DEC"/>
    <w:rsid w:val="00981E16"/>
    <w:rsid w:val="00981F5A"/>
    <w:rsid w:val="00981F8B"/>
    <w:rsid w:val="0098243B"/>
    <w:rsid w:val="009824C9"/>
    <w:rsid w:val="00982546"/>
    <w:rsid w:val="0098279E"/>
    <w:rsid w:val="0098280F"/>
    <w:rsid w:val="00982A2E"/>
    <w:rsid w:val="00982A61"/>
    <w:rsid w:val="00982BB2"/>
    <w:rsid w:val="00982C29"/>
    <w:rsid w:val="00982F1D"/>
    <w:rsid w:val="00982FA3"/>
    <w:rsid w:val="009830AB"/>
    <w:rsid w:val="00983342"/>
    <w:rsid w:val="00983357"/>
    <w:rsid w:val="0098337D"/>
    <w:rsid w:val="009833D0"/>
    <w:rsid w:val="00983BF7"/>
    <w:rsid w:val="00983DB0"/>
    <w:rsid w:val="00983EAD"/>
    <w:rsid w:val="00983F74"/>
    <w:rsid w:val="00984536"/>
    <w:rsid w:val="00984575"/>
    <w:rsid w:val="00984CF4"/>
    <w:rsid w:val="00984D91"/>
    <w:rsid w:val="00984DD3"/>
    <w:rsid w:val="00984DEB"/>
    <w:rsid w:val="00984F8C"/>
    <w:rsid w:val="00984FD4"/>
    <w:rsid w:val="009852AA"/>
    <w:rsid w:val="00985636"/>
    <w:rsid w:val="0098581D"/>
    <w:rsid w:val="00985864"/>
    <w:rsid w:val="0098593B"/>
    <w:rsid w:val="00985A17"/>
    <w:rsid w:val="00985AC7"/>
    <w:rsid w:val="00985F1F"/>
    <w:rsid w:val="00986206"/>
    <w:rsid w:val="0098642C"/>
    <w:rsid w:val="009865AE"/>
    <w:rsid w:val="00986644"/>
    <w:rsid w:val="00986898"/>
    <w:rsid w:val="00986923"/>
    <w:rsid w:val="00986A35"/>
    <w:rsid w:val="00986AB8"/>
    <w:rsid w:val="00986AD0"/>
    <w:rsid w:val="00986BE1"/>
    <w:rsid w:val="00986BEC"/>
    <w:rsid w:val="00986DBD"/>
    <w:rsid w:val="00986FFA"/>
    <w:rsid w:val="00987018"/>
    <w:rsid w:val="00987487"/>
    <w:rsid w:val="009874BD"/>
    <w:rsid w:val="00987592"/>
    <w:rsid w:val="009876DF"/>
    <w:rsid w:val="00987D30"/>
    <w:rsid w:val="00987DD6"/>
    <w:rsid w:val="009900B6"/>
    <w:rsid w:val="0099030D"/>
    <w:rsid w:val="009903F9"/>
    <w:rsid w:val="00990636"/>
    <w:rsid w:val="0099063A"/>
    <w:rsid w:val="0099080B"/>
    <w:rsid w:val="0099094D"/>
    <w:rsid w:val="009909C7"/>
    <w:rsid w:val="00990A91"/>
    <w:rsid w:val="00990B3B"/>
    <w:rsid w:val="00990BFC"/>
    <w:rsid w:val="00990DC1"/>
    <w:rsid w:val="00990E2F"/>
    <w:rsid w:val="00990EDA"/>
    <w:rsid w:val="00990EF0"/>
    <w:rsid w:val="00990FED"/>
    <w:rsid w:val="009913B4"/>
    <w:rsid w:val="0099152E"/>
    <w:rsid w:val="00991681"/>
    <w:rsid w:val="00991688"/>
    <w:rsid w:val="00991AAC"/>
    <w:rsid w:val="00991AB1"/>
    <w:rsid w:val="00991B8D"/>
    <w:rsid w:val="00991BFF"/>
    <w:rsid w:val="00991E25"/>
    <w:rsid w:val="00991E7C"/>
    <w:rsid w:val="00991EFA"/>
    <w:rsid w:val="00992215"/>
    <w:rsid w:val="00992594"/>
    <w:rsid w:val="00992AFD"/>
    <w:rsid w:val="00992BB5"/>
    <w:rsid w:val="00992D4E"/>
    <w:rsid w:val="00992D65"/>
    <w:rsid w:val="009931C2"/>
    <w:rsid w:val="0099381D"/>
    <w:rsid w:val="00993C66"/>
    <w:rsid w:val="00993D65"/>
    <w:rsid w:val="00993EE8"/>
    <w:rsid w:val="00993F08"/>
    <w:rsid w:val="00993F5A"/>
    <w:rsid w:val="00994644"/>
    <w:rsid w:val="009947CD"/>
    <w:rsid w:val="0099482D"/>
    <w:rsid w:val="00994B1B"/>
    <w:rsid w:val="00994B3F"/>
    <w:rsid w:val="00994D85"/>
    <w:rsid w:val="00994D95"/>
    <w:rsid w:val="00994ED4"/>
    <w:rsid w:val="009951A2"/>
    <w:rsid w:val="009951F4"/>
    <w:rsid w:val="0099540B"/>
    <w:rsid w:val="0099541F"/>
    <w:rsid w:val="00995598"/>
    <w:rsid w:val="009955AD"/>
    <w:rsid w:val="009956EC"/>
    <w:rsid w:val="00995820"/>
    <w:rsid w:val="0099586B"/>
    <w:rsid w:val="009959C4"/>
    <w:rsid w:val="009959D6"/>
    <w:rsid w:val="00995A06"/>
    <w:rsid w:val="00995C9F"/>
    <w:rsid w:val="00995D32"/>
    <w:rsid w:val="00995DDC"/>
    <w:rsid w:val="00995F41"/>
    <w:rsid w:val="00996033"/>
    <w:rsid w:val="009962E4"/>
    <w:rsid w:val="00996363"/>
    <w:rsid w:val="00996686"/>
    <w:rsid w:val="0099669F"/>
    <w:rsid w:val="00996821"/>
    <w:rsid w:val="00996965"/>
    <w:rsid w:val="00996AF2"/>
    <w:rsid w:val="00996C4E"/>
    <w:rsid w:val="00996CA7"/>
    <w:rsid w:val="00996CBB"/>
    <w:rsid w:val="00996E3F"/>
    <w:rsid w:val="00996FA7"/>
    <w:rsid w:val="00996FF7"/>
    <w:rsid w:val="00997159"/>
    <w:rsid w:val="00997259"/>
    <w:rsid w:val="009975D3"/>
    <w:rsid w:val="0099761A"/>
    <w:rsid w:val="009976F0"/>
    <w:rsid w:val="00997813"/>
    <w:rsid w:val="00997A72"/>
    <w:rsid w:val="00997ABB"/>
    <w:rsid w:val="00997C04"/>
    <w:rsid w:val="00997C26"/>
    <w:rsid w:val="009A0054"/>
    <w:rsid w:val="009A02BD"/>
    <w:rsid w:val="009A0530"/>
    <w:rsid w:val="009A0921"/>
    <w:rsid w:val="009A0968"/>
    <w:rsid w:val="009A10B6"/>
    <w:rsid w:val="009A11B9"/>
    <w:rsid w:val="009A1200"/>
    <w:rsid w:val="009A158C"/>
    <w:rsid w:val="009A15C8"/>
    <w:rsid w:val="009A15E4"/>
    <w:rsid w:val="009A16C4"/>
    <w:rsid w:val="009A1771"/>
    <w:rsid w:val="009A1BDE"/>
    <w:rsid w:val="009A1C72"/>
    <w:rsid w:val="009A1DDC"/>
    <w:rsid w:val="009A1DE4"/>
    <w:rsid w:val="009A1E6C"/>
    <w:rsid w:val="009A22F6"/>
    <w:rsid w:val="009A2790"/>
    <w:rsid w:val="009A2863"/>
    <w:rsid w:val="009A2AA4"/>
    <w:rsid w:val="009A2AF4"/>
    <w:rsid w:val="009A2DB8"/>
    <w:rsid w:val="009A2E75"/>
    <w:rsid w:val="009A30A3"/>
    <w:rsid w:val="009A3153"/>
    <w:rsid w:val="009A31A2"/>
    <w:rsid w:val="009A31F0"/>
    <w:rsid w:val="009A32A7"/>
    <w:rsid w:val="009A383E"/>
    <w:rsid w:val="009A39A4"/>
    <w:rsid w:val="009A3B4E"/>
    <w:rsid w:val="009A4285"/>
    <w:rsid w:val="009A4346"/>
    <w:rsid w:val="009A43B2"/>
    <w:rsid w:val="009A450A"/>
    <w:rsid w:val="009A46B6"/>
    <w:rsid w:val="009A4839"/>
    <w:rsid w:val="009A49CE"/>
    <w:rsid w:val="009A4BCA"/>
    <w:rsid w:val="009A4BD5"/>
    <w:rsid w:val="009A4C5D"/>
    <w:rsid w:val="009A4CE0"/>
    <w:rsid w:val="009A4DDD"/>
    <w:rsid w:val="009A4DF1"/>
    <w:rsid w:val="009A4EE5"/>
    <w:rsid w:val="009A4FCC"/>
    <w:rsid w:val="009A5078"/>
    <w:rsid w:val="009A5661"/>
    <w:rsid w:val="009A58B1"/>
    <w:rsid w:val="009A58EA"/>
    <w:rsid w:val="009A5A7F"/>
    <w:rsid w:val="009A60B4"/>
    <w:rsid w:val="009A6235"/>
    <w:rsid w:val="009A6262"/>
    <w:rsid w:val="009A63BB"/>
    <w:rsid w:val="009A63D7"/>
    <w:rsid w:val="009A648A"/>
    <w:rsid w:val="009A6607"/>
    <w:rsid w:val="009A69D0"/>
    <w:rsid w:val="009A6AE7"/>
    <w:rsid w:val="009A6FC2"/>
    <w:rsid w:val="009A7051"/>
    <w:rsid w:val="009A708D"/>
    <w:rsid w:val="009A7432"/>
    <w:rsid w:val="009A75B0"/>
    <w:rsid w:val="009A75C7"/>
    <w:rsid w:val="009A7754"/>
    <w:rsid w:val="009A7824"/>
    <w:rsid w:val="009A7964"/>
    <w:rsid w:val="009A7A6C"/>
    <w:rsid w:val="009A7AB9"/>
    <w:rsid w:val="009A7CE7"/>
    <w:rsid w:val="009A7E7B"/>
    <w:rsid w:val="009A7E8D"/>
    <w:rsid w:val="009A7FAE"/>
    <w:rsid w:val="009B0018"/>
    <w:rsid w:val="009B0246"/>
    <w:rsid w:val="009B03DA"/>
    <w:rsid w:val="009B0428"/>
    <w:rsid w:val="009B0504"/>
    <w:rsid w:val="009B0E58"/>
    <w:rsid w:val="009B117F"/>
    <w:rsid w:val="009B11E4"/>
    <w:rsid w:val="009B1396"/>
    <w:rsid w:val="009B195F"/>
    <w:rsid w:val="009B1975"/>
    <w:rsid w:val="009B1E6E"/>
    <w:rsid w:val="009B27F2"/>
    <w:rsid w:val="009B2AD9"/>
    <w:rsid w:val="009B2CB9"/>
    <w:rsid w:val="009B3477"/>
    <w:rsid w:val="009B36CC"/>
    <w:rsid w:val="009B39B8"/>
    <w:rsid w:val="009B3CBC"/>
    <w:rsid w:val="009B3DC0"/>
    <w:rsid w:val="009B3ECC"/>
    <w:rsid w:val="009B410A"/>
    <w:rsid w:val="009B4184"/>
    <w:rsid w:val="009B4494"/>
    <w:rsid w:val="009B463F"/>
    <w:rsid w:val="009B46B4"/>
    <w:rsid w:val="009B46DA"/>
    <w:rsid w:val="009B4ABB"/>
    <w:rsid w:val="009B4D42"/>
    <w:rsid w:val="009B4DDC"/>
    <w:rsid w:val="009B4F8B"/>
    <w:rsid w:val="009B50B1"/>
    <w:rsid w:val="009B50BE"/>
    <w:rsid w:val="009B512A"/>
    <w:rsid w:val="009B53DE"/>
    <w:rsid w:val="009B55AF"/>
    <w:rsid w:val="009B58DB"/>
    <w:rsid w:val="009B5A30"/>
    <w:rsid w:val="009B5AE7"/>
    <w:rsid w:val="009B5B38"/>
    <w:rsid w:val="009B5CB8"/>
    <w:rsid w:val="009B5D4F"/>
    <w:rsid w:val="009B5E1F"/>
    <w:rsid w:val="009B5F93"/>
    <w:rsid w:val="009B6141"/>
    <w:rsid w:val="009B6203"/>
    <w:rsid w:val="009B6357"/>
    <w:rsid w:val="009B660E"/>
    <w:rsid w:val="009B6A37"/>
    <w:rsid w:val="009B6A6F"/>
    <w:rsid w:val="009B6A73"/>
    <w:rsid w:val="009B74BD"/>
    <w:rsid w:val="009B76B5"/>
    <w:rsid w:val="009B76DC"/>
    <w:rsid w:val="009B76F5"/>
    <w:rsid w:val="009B7728"/>
    <w:rsid w:val="009B7767"/>
    <w:rsid w:val="009B77E6"/>
    <w:rsid w:val="009B7C54"/>
    <w:rsid w:val="009B7DBB"/>
    <w:rsid w:val="009B7FC9"/>
    <w:rsid w:val="009C0084"/>
    <w:rsid w:val="009C00C3"/>
    <w:rsid w:val="009C033C"/>
    <w:rsid w:val="009C04BD"/>
    <w:rsid w:val="009C077A"/>
    <w:rsid w:val="009C0780"/>
    <w:rsid w:val="009C082A"/>
    <w:rsid w:val="009C086E"/>
    <w:rsid w:val="009C0C61"/>
    <w:rsid w:val="009C0ED1"/>
    <w:rsid w:val="009C118C"/>
    <w:rsid w:val="009C11BD"/>
    <w:rsid w:val="009C1305"/>
    <w:rsid w:val="009C14B3"/>
    <w:rsid w:val="009C176A"/>
    <w:rsid w:val="009C19F7"/>
    <w:rsid w:val="009C1A83"/>
    <w:rsid w:val="009C1C25"/>
    <w:rsid w:val="009C1E06"/>
    <w:rsid w:val="009C201E"/>
    <w:rsid w:val="009C2039"/>
    <w:rsid w:val="009C2144"/>
    <w:rsid w:val="009C2202"/>
    <w:rsid w:val="009C2287"/>
    <w:rsid w:val="009C24B6"/>
    <w:rsid w:val="009C2549"/>
    <w:rsid w:val="009C2689"/>
    <w:rsid w:val="009C2C91"/>
    <w:rsid w:val="009C2DDC"/>
    <w:rsid w:val="009C2FC0"/>
    <w:rsid w:val="009C3093"/>
    <w:rsid w:val="009C32EE"/>
    <w:rsid w:val="009C3495"/>
    <w:rsid w:val="009C3A13"/>
    <w:rsid w:val="009C3B0F"/>
    <w:rsid w:val="009C3B53"/>
    <w:rsid w:val="009C4BC2"/>
    <w:rsid w:val="009C4C79"/>
    <w:rsid w:val="009C4E18"/>
    <w:rsid w:val="009C4F26"/>
    <w:rsid w:val="009C52E4"/>
    <w:rsid w:val="009C5397"/>
    <w:rsid w:val="009C5611"/>
    <w:rsid w:val="009C5626"/>
    <w:rsid w:val="009C589C"/>
    <w:rsid w:val="009C5ED0"/>
    <w:rsid w:val="009C5F59"/>
    <w:rsid w:val="009C65DF"/>
    <w:rsid w:val="009C67CD"/>
    <w:rsid w:val="009C698E"/>
    <w:rsid w:val="009C6BEF"/>
    <w:rsid w:val="009C6D2C"/>
    <w:rsid w:val="009C6E4B"/>
    <w:rsid w:val="009C7324"/>
    <w:rsid w:val="009C7335"/>
    <w:rsid w:val="009C7389"/>
    <w:rsid w:val="009C7416"/>
    <w:rsid w:val="009C74BF"/>
    <w:rsid w:val="009C7574"/>
    <w:rsid w:val="009C7616"/>
    <w:rsid w:val="009C76D8"/>
    <w:rsid w:val="009C77E0"/>
    <w:rsid w:val="009C793D"/>
    <w:rsid w:val="009C7ABB"/>
    <w:rsid w:val="009C7CC0"/>
    <w:rsid w:val="009C7E3C"/>
    <w:rsid w:val="009C7E61"/>
    <w:rsid w:val="009D0054"/>
    <w:rsid w:val="009D00E2"/>
    <w:rsid w:val="009D00E3"/>
    <w:rsid w:val="009D0246"/>
    <w:rsid w:val="009D0258"/>
    <w:rsid w:val="009D095F"/>
    <w:rsid w:val="009D0A75"/>
    <w:rsid w:val="009D0AFA"/>
    <w:rsid w:val="009D0D27"/>
    <w:rsid w:val="009D0EC8"/>
    <w:rsid w:val="009D0F0E"/>
    <w:rsid w:val="009D0F35"/>
    <w:rsid w:val="009D10E1"/>
    <w:rsid w:val="009D1189"/>
    <w:rsid w:val="009D12DF"/>
    <w:rsid w:val="009D15D8"/>
    <w:rsid w:val="009D1813"/>
    <w:rsid w:val="009D1857"/>
    <w:rsid w:val="009D18E4"/>
    <w:rsid w:val="009D1987"/>
    <w:rsid w:val="009D1C52"/>
    <w:rsid w:val="009D217E"/>
    <w:rsid w:val="009D225E"/>
    <w:rsid w:val="009D2283"/>
    <w:rsid w:val="009D22A0"/>
    <w:rsid w:val="009D25DF"/>
    <w:rsid w:val="009D25EC"/>
    <w:rsid w:val="009D261C"/>
    <w:rsid w:val="009D291F"/>
    <w:rsid w:val="009D2A1B"/>
    <w:rsid w:val="009D2C27"/>
    <w:rsid w:val="009D2C4D"/>
    <w:rsid w:val="009D2D0E"/>
    <w:rsid w:val="009D2DDC"/>
    <w:rsid w:val="009D2DF9"/>
    <w:rsid w:val="009D3318"/>
    <w:rsid w:val="009D351F"/>
    <w:rsid w:val="009D3723"/>
    <w:rsid w:val="009D3A54"/>
    <w:rsid w:val="009D3D23"/>
    <w:rsid w:val="009D3D27"/>
    <w:rsid w:val="009D4112"/>
    <w:rsid w:val="009D4E6D"/>
    <w:rsid w:val="009D4F10"/>
    <w:rsid w:val="009D4F3A"/>
    <w:rsid w:val="009D4F44"/>
    <w:rsid w:val="009D50D7"/>
    <w:rsid w:val="009D52DE"/>
    <w:rsid w:val="009D5790"/>
    <w:rsid w:val="009D5B8B"/>
    <w:rsid w:val="009D5F84"/>
    <w:rsid w:val="009D614E"/>
    <w:rsid w:val="009D6316"/>
    <w:rsid w:val="009D634F"/>
    <w:rsid w:val="009D6469"/>
    <w:rsid w:val="009D64AD"/>
    <w:rsid w:val="009D6610"/>
    <w:rsid w:val="009D686F"/>
    <w:rsid w:val="009D6C0B"/>
    <w:rsid w:val="009D6FAA"/>
    <w:rsid w:val="009D72C2"/>
    <w:rsid w:val="009D733F"/>
    <w:rsid w:val="009D741C"/>
    <w:rsid w:val="009D768A"/>
    <w:rsid w:val="009D76A2"/>
    <w:rsid w:val="009D77DD"/>
    <w:rsid w:val="009D7891"/>
    <w:rsid w:val="009D7A7F"/>
    <w:rsid w:val="009D7AF5"/>
    <w:rsid w:val="009D7B16"/>
    <w:rsid w:val="009E0252"/>
    <w:rsid w:val="009E03E8"/>
    <w:rsid w:val="009E0545"/>
    <w:rsid w:val="009E063F"/>
    <w:rsid w:val="009E0C56"/>
    <w:rsid w:val="009E0CBD"/>
    <w:rsid w:val="009E0D83"/>
    <w:rsid w:val="009E0E59"/>
    <w:rsid w:val="009E0EB5"/>
    <w:rsid w:val="009E0F21"/>
    <w:rsid w:val="009E1149"/>
    <w:rsid w:val="009E1166"/>
    <w:rsid w:val="009E1526"/>
    <w:rsid w:val="009E162E"/>
    <w:rsid w:val="009E17AF"/>
    <w:rsid w:val="009E1AB4"/>
    <w:rsid w:val="009E2152"/>
    <w:rsid w:val="009E21C4"/>
    <w:rsid w:val="009E2307"/>
    <w:rsid w:val="009E2515"/>
    <w:rsid w:val="009E2574"/>
    <w:rsid w:val="009E25D0"/>
    <w:rsid w:val="009E2841"/>
    <w:rsid w:val="009E2C03"/>
    <w:rsid w:val="009E2EA1"/>
    <w:rsid w:val="009E2FA4"/>
    <w:rsid w:val="009E3005"/>
    <w:rsid w:val="009E3018"/>
    <w:rsid w:val="009E3231"/>
    <w:rsid w:val="009E3237"/>
    <w:rsid w:val="009E32FD"/>
    <w:rsid w:val="009E334E"/>
    <w:rsid w:val="009E33DA"/>
    <w:rsid w:val="009E34B5"/>
    <w:rsid w:val="009E350C"/>
    <w:rsid w:val="009E3991"/>
    <w:rsid w:val="009E3A4D"/>
    <w:rsid w:val="009E3A6D"/>
    <w:rsid w:val="009E3DA0"/>
    <w:rsid w:val="009E3F46"/>
    <w:rsid w:val="009E3F82"/>
    <w:rsid w:val="009E3FE2"/>
    <w:rsid w:val="009E406B"/>
    <w:rsid w:val="009E41C3"/>
    <w:rsid w:val="009E423E"/>
    <w:rsid w:val="009E44C8"/>
    <w:rsid w:val="009E4EEC"/>
    <w:rsid w:val="009E5068"/>
    <w:rsid w:val="009E51CB"/>
    <w:rsid w:val="009E539A"/>
    <w:rsid w:val="009E53E4"/>
    <w:rsid w:val="009E53EA"/>
    <w:rsid w:val="009E567E"/>
    <w:rsid w:val="009E5A79"/>
    <w:rsid w:val="009E5DB2"/>
    <w:rsid w:val="009E5E11"/>
    <w:rsid w:val="009E5E56"/>
    <w:rsid w:val="009E5FA9"/>
    <w:rsid w:val="009E6042"/>
    <w:rsid w:val="009E6337"/>
    <w:rsid w:val="009E64B8"/>
    <w:rsid w:val="009E66A4"/>
    <w:rsid w:val="009E6703"/>
    <w:rsid w:val="009E6AE0"/>
    <w:rsid w:val="009E6BE2"/>
    <w:rsid w:val="009E6EF0"/>
    <w:rsid w:val="009E6F98"/>
    <w:rsid w:val="009E6FBA"/>
    <w:rsid w:val="009E6FBF"/>
    <w:rsid w:val="009E70F0"/>
    <w:rsid w:val="009E722E"/>
    <w:rsid w:val="009E73FC"/>
    <w:rsid w:val="009E74A3"/>
    <w:rsid w:val="009E74C1"/>
    <w:rsid w:val="009E74CC"/>
    <w:rsid w:val="009E7565"/>
    <w:rsid w:val="009E77E4"/>
    <w:rsid w:val="009E7B3F"/>
    <w:rsid w:val="009E7BAA"/>
    <w:rsid w:val="009E7D96"/>
    <w:rsid w:val="009F0268"/>
    <w:rsid w:val="009F0642"/>
    <w:rsid w:val="009F06DB"/>
    <w:rsid w:val="009F0738"/>
    <w:rsid w:val="009F07C6"/>
    <w:rsid w:val="009F0975"/>
    <w:rsid w:val="009F12D1"/>
    <w:rsid w:val="009F149C"/>
    <w:rsid w:val="009F1607"/>
    <w:rsid w:val="009F1B07"/>
    <w:rsid w:val="009F1B16"/>
    <w:rsid w:val="009F1DD4"/>
    <w:rsid w:val="009F1F15"/>
    <w:rsid w:val="009F1FCB"/>
    <w:rsid w:val="009F2128"/>
    <w:rsid w:val="009F22FB"/>
    <w:rsid w:val="009F25B1"/>
    <w:rsid w:val="009F25BA"/>
    <w:rsid w:val="009F26F7"/>
    <w:rsid w:val="009F2A45"/>
    <w:rsid w:val="009F2A4F"/>
    <w:rsid w:val="009F2EA8"/>
    <w:rsid w:val="009F2EDD"/>
    <w:rsid w:val="009F2F21"/>
    <w:rsid w:val="009F3064"/>
    <w:rsid w:val="009F3480"/>
    <w:rsid w:val="009F36F1"/>
    <w:rsid w:val="009F3753"/>
    <w:rsid w:val="009F3951"/>
    <w:rsid w:val="009F3C3F"/>
    <w:rsid w:val="009F3ECC"/>
    <w:rsid w:val="009F3FFE"/>
    <w:rsid w:val="009F4004"/>
    <w:rsid w:val="009F4480"/>
    <w:rsid w:val="009F486B"/>
    <w:rsid w:val="009F4882"/>
    <w:rsid w:val="009F48D8"/>
    <w:rsid w:val="009F4945"/>
    <w:rsid w:val="009F4A95"/>
    <w:rsid w:val="009F4BF0"/>
    <w:rsid w:val="009F500C"/>
    <w:rsid w:val="009F519B"/>
    <w:rsid w:val="009F52B1"/>
    <w:rsid w:val="009F53F0"/>
    <w:rsid w:val="009F56C3"/>
    <w:rsid w:val="009F572A"/>
    <w:rsid w:val="009F57AD"/>
    <w:rsid w:val="009F59CF"/>
    <w:rsid w:val="009F5A86"/>
    <w:rsid w:val="009F5AA0"/>
    <w:rsid w:val="009F5AFA"/>
    <w:rsid w:val="009F65AB"/>
    <w:rsid w:val="009F6749"/>
    <w:rsid w:val="009F6933"/>
    <w:rsid w:val="009F6976"/>
    <w:rsid w:val="009F69B3"/>
    <w:rsid w:val="009F69D1"/>
    <w:rsid w:val="009F6A2E"/>
    <w:rsid w:val="009F6C5C"/>
    <w:rsid w:val="009F6FBD"/>
    <w:rsid w:val="009F704D"/>
    <w:rsid w:val="009F70EE"/>
    <w:rsid w:val="009F728C"/>
    <w:rsid w:val="009F72BF"/>
    <w:rsid w:val="009F7300"/>
    <w:rsid w:val="009F738A"/>
    <w:rsid w:val="009F7393"/>
    <w:rsid w:val="009F740A"/>
    <w:rsid w:val="009F7709"/>
    <w:rsid w:val="009F7CC7"/>
    <w:rsid w:val="009F7D04"/>
    <w:rsid w:val="009F7DF1"/>
    <w:rsid w:val="009F7EB5"/>
    <w:rsid w:val="00A00573"/>
    <w:rsid w:val="00A00667"/>
    <w:rsid w:val="00A00861"/>
    <w:rsid w:val="00A00B5B"/>
    <w:rsid w:val="00A00BAD"/>
    <w:rsid w:val="00A00D4A"/>
    <w:rsid w:val="00A00EAE"/>
    <w:rsid w:val="00A00F3E"/>
    <w:rsid w:val="00A01050"/>
    <w:rsid w:val="00A01091"/>
    <w:rsid w:val="00A013E9"/>
    <w:rsid w:val="00A013EE"/>
    <w:rsid w:val="00A01443"/>
    <w:rsid w:val="00A014A0"/>
    <w:rsid w:val="00A014B7"/>
    <w:rsid w:val="00A016C7"/>
    <w:rsid w:val="00A01843"/>
    <w:rsid w:val="00A01897"/>
    <w:rsid w:val="00A018DF"/>
    <w:rsid w:val="00A01903"/>
    <w:rsid w:val="00A0194E"/>
    <w:rsid w:val="00A019FB"/>
    <w:rsid w:val="00A01BBD"/>
    <w:rsid w:val="00A01CC8"/>
    <w:rsid w:val="00A01DFB"/>
    <w:rsid w:val="00A01EB3"/>
    <w:rsid w:val="00A01EDD"/>
    <w:rsid w:val="00A0209D"/>
    <w:rsid w:val="00A02173"/>
    <w:rsid w:val="00A02196"/>
    <w:rsid w:val="00A021DF"/>
    <w:rsid w:val="00A0220F"/>
    <w:rsid w:val="00A02233"/>
    <w:rsid w:val="00A025A8"/>
    <w:rsid w:val="00A02611"/>
    <w:rsid w:val="00A028E7"/>
    <w:rsid w:val="00A02E4E"/>
    <w:rsid w:val="00A03075"/>
    <w:rsid w:val="00A030CD"/>
    <w:rsid w:val="00A03234"/>
    <w:rsid w:val="00A03458"/>
    <w:rsid w:val="00A03830"/>
    <w:rsid w:val="00A038CF"/>
    <w:rsid w:val="00A039CE"/>
    <w:rsid w:val="00A03B20"/>
    <w:rsid w:val="00A03E55"/>
    <w:rsid w:val="00A03F8E"/>
    <w:rsid w:val="00A04169"/>
    <w:rsid w:val="00A0445C"/>
    <w:rsid w:val="00A048E1"/>
    <w:rsid w:val="00A04B82"/>
    <w:rsid w:val="00A04C7C"/>
    <w:rsid w:val="00A0519B"/>
    <w:rsid w:val="00A055E8"/>
    <w:rsid w:val="00A0579F"/>
    <w:rsid w:val="00A05A25"/>
    <w:rsid w:val="00A05D9E"/>
    <w:rsid w:val="00A05FCF"/>
    <w:rsid w:val="00A060BE"/>
    <w:rsid w:val="00A06243"/>
    <w:rsid w:val="00A068A5"/>
    <w:rsid w:val="00A06BD3"/>
    <w:rsid w:val="00A06C5B"/>
    <w:rsid w:val="00A06CF7"/>
    <w:rsid w:val="00A06D82"/>
    <w:rsid w:val="00A071BF"/>
    <w:rsid w:val="00A0746E"/>
    <w:rsid w:val="00A0776C"/>
    <w:rsid w:val="00A07C1A"/>
    <w:rsid w:val="00A07D69"/>
    <w:rsid w:val="00A07DCE"/>
    <w:rsid w:val="00A07F50"/>
    <w:rsid w:val="00A07F69"/>
    <w:rsid w:val="00A07F80"/>
    <w:rsid w:val="00A10019"/>
    <w:rsid w:val="00A101D7"/>
    <w:rsid w:val="00A1021E"/>
    <w:rsid w:val="00A1022B"/>
    <w:rsid w:val="00A103AC"/>
    <w:rsid w:val="00A103E8"/>
    <w:rsid w:val="00A1042F"/>
    <w:rsid w:val="00A1046B"/>
    <w:rsid w:val="00A10BCD"/>
    <w:rsid w:val="00A10C66"/>
    <w:rsid w:val="00A10DC7"/>
    <w:rsid w:val="00A10E0E"/>
    <w:rsid w:val="00A10EC6"/>
    <w:rsid w:val="00A10F5A"/>
    <w:rsid w:val="00A11023"/>
    <w:rsid w:val="00A111A5"/>
    <w:rsid w:val="00A11246"/>
    <w:rsid w:val="00A11437"/>
    <w:rsid w:val="00A11491"/>
    <w:rsid w:val="00A11801"/>
    <w:rsid w:val="00A11845"/>
    <w:rsid w:val="00A1192B"/>
    <w:rsid w:val="00A11A42"/>
    <w:rsid w:val="00A11C0D"/>
    <w:rsid w:val="00A11FF4"/>
    <w:rsid w:val="00A12165"/>
    <w:rsid w:val="00A12287"/>
    <w:rsid w:val="00A12375"/>
    <w:rsid w:val="00A12376"/>
    <w:rsid w:val="00A1270F"/>
    <w:rsid w:val="00A127EA"/>
    <w:rsid w:val="00A127FE"/>
    <w:rsid w:val="00A128D3"/>
    <w:rsid w:val="00A12C43"/>
    <w:rsid w:val="00A12E43"/>
    <w:rsid w:val="00A13374"/>
    <w:rsid w:val="00A13423"/>
    <w:rsid w:val="00A137FA"/>
    <w:rsid w:val="00A13BC3"/>
    <w:rsid w:val="00A13E62"/>
    <w:rsid w:val="00A140ED"/>
    <w:rsid w:val="00A148D7"/>
    <w:rsid w:val="00A14B28"/>
    <w:rsid w:val="00A14D88"/>
    <w:rsid w:val="00A150A5"/>
    <w:rsid w:val="00A151A9"/>
    <w:rsid w:val="00A15383"/>
    <w:rsid w:val="00A154AB"/>
    <w:rsid w:val="00A154C0"/>
    <w:rsid w:val="00A154DA"/>
    <w:rsid w:val="00A15A20"/>
    <w:rsid w:val="00A15A7E"/>
    <w:rsid w:val="00A15A9D"/>
    <w:rsid w:val="00A15D54"/>
    <w:rsid w:val="00A161CF"/>
    <w:rsid w:val="00A168B6"/>
    <w:rsid w:val="00A168D8"/>
    <w:rsid w:val="00A16FC3"/>
    <w:rsid w:val="00A170A1"/>
    <w:rsid w:val="00A17101"/>
    <w:rsid w:val="00A1722D"/>
    <w:rsid w:val="00A1756D"/>
    <w:rsid w:val="00A179C7"/>
    <w:rsid w:val="00A17C17"/>
    <w:rsid w:val="00A17DE9"/>
    <w:rsid w:val="00A17E2C"/>
    <w:rsid w:val="00A17EB5"/>
    <w:rsid w:val="00A20040"/>
    <w:rsid w:val="00A20236"/>
    <w:rsid w:val="00A20452"/>
    <w:rsid w:val="00A20492"/>
    <w:rsid w:val="00A20576"/>
    <w:rsid w:val="00A20693"/>
    <w:rsid w:val="00A20848"/>
    <w:rsid w:val="00A208F6"/>
    <w:rsid w:val="00A20A44"/>
    <w:rsid w:val="00A20A72"/>
    <w:rsid w:val="00A20ADC"/>
    <w:rsid w:val="00A20B56"/>
    <w:rsid w:val="00A20C37"/>
    <w:rsid w:val="00A20C86"/>
    <w:rsid w:val="00A20E0C"/>
    <w:rsid w:val="00A21037"/>
    <w:rsid w:val="00A212C5"/>
    <w:rsid w:val="00A21413"/>
    <w:rsid w:val="00A216AE"/>
    <w:rsid w:val="00A21788"/>
    <w:rsid w:val="00A218C6"/>
    <w:rsid w:val="00A218E4"/>
    <w:rsid w:val="00A21A3A"/>
    <w:rsid w:val="00A21E6C"/>
    <w:rsid w:val="00A21EF1"/>
    <w:rsid w:val="00A21F2B"/>
    <w:rsid w:val="00A220C3"/>
    <w:rsid w:val="00A2237E"/>
    <w:rsid w:val="00A224D7"/>
    <w:rsid w:val="00A22649"/>
    <w:rsid w:val="00A22903"/>
    <w:rsid w:val="00A229C8"/>
    <w:rsid w:val="00A22A7E"/>
    <w:rsid w:val="00A22BA6"/>
    <w:rsid w:val="00A22BBC"/>
    <w:rsid w:val="00A22F1A"/>
    <w:rsid w:val="00A2333F"/>
    <w:rsid w:val="00A2351F"/>
    <w:rsid w:val="00A2358E"/>
    <w:rsid w:val="00A238D4"/>
    <w:rsid w:val="00A23931"/>
    <w:rsid w:val="00A23A5D"/>
    <w:rsid w:val="00A23C74"/>
    <w:rsid w:val="00A23CB6"/>
    <w:rsid w:val="00A23D87"/>
    <w:rsid w:val="00A23E20"/>
    <w:rsid w:val="00A23F6D"/>
    <w:rsid w:val="00A2427E"/>
    <w:rsid w:val="00A242D2"/>
    <w:rsid w:val="00A24329"/>
    <w:rsid w:val="00A24345"/>
    <w:rsid w:val="00A24376"/>
    <w:rsid w:val="00A244A7"/>
    <w:rsid w:val="00A247E6"/>
    <w:rsid w:val="00A24928"/>
    <w:rsid w:val="00A24963"/>
    <w:rsid w:val="00A24D61"/>
    <w:rsid w:val="00A2514A"/>
    <w:rsid w:val="00A2536A"/>
    <w:rsid w:val="00A257B6"/>
    <w:rsid w:val="00A258AF"/>
    <w:rsid w:val="00A259FF"/>
    <w:rsid w:val="00A26088"/>
    <w:rsid w:val="00A26277"/>
    <w:rsid w:val="00A262E2"/>
    <w:rsid w:val="00A26460"/>
    <w:rsid w:val="00A264BD"/>
    <w:rsid w:val="00A265B6"/>
    <w:rsid w:val="00A26756"/>
    <w:rsid w:val="00A267E6"/>
    <w:rsid w:val="00A267EF"/>
    <w:rsid w:val="00A2685F"/>
    <w:rsid w:val="00A26B5E"/>
    <w:rsid w:val="00A26CF1"/>
    <w:rsid w:val="00A26DBB"/>
    <w:rsid w:val="00A26FE1"/>
    <w:rsid w:val="00A27089"/>
    <w:rsid w:val="00A27108"/>
    <w:rsid w:val="00A271FB"/>
    <w:rsid w:val="00A27228"/>
    <w:rsid w:val="00A27498"/>
    <w:rsid w:val="00A274B1"/>
    <w:rsid w:val="00A2761E"/>
    <w:rsid w:val="00A2766B"/>
    <w:rsid w:val="00A27758"/>
    <w:rsid w:val="00A277EB"/>
    <w:rsid w:val="00A27811"/>
    <w:rsid w:val="00A278AF"/>
    <w:rsid w:val="00A278F5"/>
    <w:rsid w:val="00A27CB9"/>
    <w:rsid w:val="00A300C2"/>
    <w:rsid w:val="00A300D3"/>
    <w:rsid w:val="00A301DC"/>
    <w:rsid w:val="00A3057B"/>
    <w:rsid w:val="00A305A1"/>
    <w:rsid w:val="00A306F1"/>
    <w:rsid w:val="00A31098"/>
    <w:rsid w:val="00A3118B"/>
    <w:rsid w:val="00A312F4"/>
    <w:rsid w:val="00A31429"/>
    <w:rsid w:val="00A318B0"/>
    <w:rsid w:val="00A318BA"/>
    <w:rsid w:val="00A319C9"/>
    <w:rsid w:val="00A31A8D"/>
    <w:rsid w:val="00A31D57"/>
    <w:rsid w:val="00A31F5C"/>
    <w:rsid w:val="00A31FFF"/>
    <w:rsid w:val="00A321AA"/>
    <w:rsid w:val="00A321D2"/>
    <w:rsid w:val="00A3239E"/>
    <w:rsid w:val="00A3266E"/>
    <w:rsid w:val="00A32753"/>
    <w:rsid w:val="00A327FC"/>
    <w:rsid w:val="00A32877"/>
    <w:rsid w:val="00A328AE"/>
    <w:rsid w:val="00A329CE"/>
    <w:rsid w:val="00A32B80"/>
    <w:rsid w:val="00A32C32"/>
    <w:rsid w:val="00A32D61"/>
    <w:rsid w:val="00A32E2A"/>
    <w:rsid w:val="00A333CC"/>
    <w:rsid w:val="00A335E7"/>
    <w:rsid w:val="00A33669"/>
    <w:rsid w:val="00A338F9"/>
    <w:rsid w:val="00A339EB"/>
    <w:rsid w:val="00A33DD2"/>
    <w:rsid w:val="00A33F93"/>
    <w:rsid w:val="00A34080"/>
    <w:rsid w:val="00A34122"/>
    <w:rsid w:val="00A341C2"/>
    <w:rsid w:val="00A34257"/>
    <w:rsid w:val="00A342B4"/>
    <w:rsid w:val="00A342D6"/>
    <w:rsid w:val="00A342DC"/>
    <w:rsid w:val="00A34347"/>
    <w:rsid w:val="00A346A0"/>
    <w:rsid w:val="00A346D8"/>
    <w:rsid w:val="00A34C4F"/>
    <w:rsid w:val="00A350B8"/>
    <w:rsid w:val="00A3518E"/>
    <w:rsid w:val="00A352BC"/>
    <w:rsid w:val="00A35338"/>
    <w:rsid w:val="00A353EE"/>
    <w:rsid w:val="00A3558F"/>
    <w:rsid w:val="00A3560F"/>
    <w:rsid w:val="00A356F9"/>
    <w:rsid w:val="00A3577A"/>
    <w:rsid w:val="00A357D7"/>
    <w:rsid w:val="00A358A3"/>
    <w:rsid w:val="00A35A28"/>
    <w:rsid w:val="00A35ADA"/>
    <w:rsid w:val="00A35F0A"/>
    <w:rsid w:val="00A36141"/>
    <w:rsid w:val="00A36291"/>
    <w:rsid w:val="00A3645B"/>
    <w:rsid w:val="00A364A5"/>
    <w:rsid w:val="00A36650"/>
    <w:rsid w:val="00A36682"/>
    <w:rsid w:val="00A36706"/>
    <w:rsid w:val="00A368C4"/>
    <w:rsid w:val="00A36D82"/>
    <w:rsid w:val="00A36F1B"/>
    <w:rsid w:val="00A36F72"/>
    <w:rsid w:val="00A3719F"/>
    <w:rsid w:val="00A375D5"/>
    <w:rsid w:val="00A376BD"/>
    <w:rsid w:val="00A37809"/>
    <w:rsid w:val="00A378E3"/>
    <w:rsid w:val="00A37B28"/>
    <w:rsid w:val="00A37B8D"/>
    <w:rsid w:val="00A37CEE"/>
    <w:rsid w:val="00A400FF"/>
    <w:rsid w:val="00A402FA"/>
    <w:rsid w:val="00A4040D"/>
    <w:rsid w:val="00A40B64"/>
    <w:rsid w:val="00A40B68"/>
    <w:rsid w:val="00A40DA5"/>
    <w:rsid w:val="00A40E47"/>
    <w:rsid w:val="00A41052"/>
    <w:rsid w:val="00A4108D"/>
    <w:rsid w:val="00A41235"/>
    <w:rsid w:val="00A412B8"/>
    <w:rsid w:val="00A41315"/>
    <w:rsid w:val="00A41392"/>
    <w:rsid w:val="00A41818"/>
    <w:rsid w:val="00A4189E"/>
    <w:rsid w:val="00A419F3"/>
    <w:rsid w:val="00A41D54"/>
    <w:rsid w:val="00A41E14"/>
    <w:rsid w:val="00A4207B"/>
    <w:rsid w:val="00A4209D"/>
    <w:rsid w:val="00A420ED"/>
    <w:rsid w:val="00A42259"/>
    <w:rsid w:val="00A42310"/>
    <w:rsid w:val="00A42491"/>
    <w:rsid w:val="00A424A8"/>
    <w:rsid w:val="00A4250D"/>
    <w:rsid w:val="00A4250E"/>
    <w:rsid w:val="00A42574"/>
    <w:rsid w:val="00A4271C"/>
    <w:rsid w:val="00A42761"/>
    <w:rsid w:val="00A42CB7"/>
    <w:rsid w:val="00A42D26"/>
    <w:rsid w:val="00A42D8C"/>
    <w:rsid w:val="00A431A6"/>
    <w:rsid w:val="00A431B4"/>
    <w:rsid w:val="00A43231"/>
    <w:rsid w:val="00A43693"/>
    <w:rsid w:val="00A43BB0"/>
    <w:rsid w:val="00A43D0D"/>
    <w:rsid w:val="00A440E5"/>
    <w:rsid w:val="00A441AC"/>
    <w:rsid w:val="00A44218"/>
    <w:rsid w:val="00A44470"/>
    <w:rsid w:val="00A4475D"/>
    <w:rsid w:val="00A4486F"/>
    <w:rsid w:val="00A44874"/>
    <w:rsid w:val="00A44A3D"/>
    <w:rsid w:val="00A44A78"/>
    <w:rsid w:val="00A44D2B"/>
    <w:rsid w:val="00A44F6F"/>
    <w:rsid w:val="00A45000"/>
    <w:rsid w:val="00A4500B"/>
    <w:rsid w:val="00A45041"/>
    <w:rsid w:val="00A45053"/>
    <w:rsid w:val="00A450AB"/>
    <w:rsid w:val="00A454F8"/>
    <w:rsid w:val="00A45523"/>
    <w:rsid w:val="00A457F6"/>
    <w:rsid w:val="00A459D1"/>
    <w:rsid w:val="00A45A08"/>
    <w:rsid w:val="00A45ADA"/>
    <w:rsid w:val="00A45C3E"/>
    <w:rsid w:val="00A45E0A"/>
    <w:rsid w:val="00A45FD8"/>
    <w:rsid w:val="00A462B3"/>
    <w:rsid w:val="00A4631A"/>
    <w:rsid w:val="00A46629"/>
    <w:rsid w:val="00A46647"/>
    <w:rsid w:val="00A468E9"/>
    <w:rsid w:val="00A46938"/>
    <w:rsid w:val="00A46DA7"/>
    <w:rsid w:val="00A46E05"/>
    <w:rsid w:val="00A46F83"/>
    <w:rsid w:val="00A47127"/>
    <w:rsid w:val="00A4716B"/>
    <w:rsid w:val="00A47203"/>
    <w:rsid w:val="00A4738C"/>
    <w:rsid w:val="00A47A6D"/>
    <w:rsid w:val="00A47A95"/>
    <w:rsid w:val="00A47DE4"/>
    <w:rsid w:val="00A47E54"/>
    <w:rsid w:val="00A50042"/>
    <w:rsid w:val="00A500F1"/>
    <w:rsid w:val="00A501EF"/>
    <w:rsid w:val="00A50366"/>
    <w:rsid w:val="00A505FA"/>
    <w:rsid w:val="00A5060F"/>
    <w:rsid w:val="00A50BD0"/>
    <w:rsid w:val="00A50D7C"/>
    <w:rsid w:val="00A50DDA"/>
    <w:rsid w:val="00A511E9"/>
    <w:rsid w:val="00A51277"/>
    <w:rsid w:val="00A5135C"/>
    <w:rsid w:val="00A513C0"/>
    <w:rsid w:val="00A5171A"/>
    <w:rsid w:val="00A51782"/>
    <w:rsid w:val="00A519B8"/>
    <w:rsid w:val="00A51C57"/>
    <w:rsid w:val="00A51DC9"/>
    <w:rsid w:val="00A51FF8"/>
    <w:rsid w:val="00A522F9"/>
    <w:rsid w:val="00A5235D"/>
    <w:rsid w:val="00A524AB"/>
    <w:rsid w:val="00A528B9"/>
    <w:rsid w:val="00A528BB"/>
    <w:rsid w:val="00A52BCB"/>
    <w:rsid w:val="00A52BD9"/>
    <w:rsid w:val="00A52CED"/>
    <w:rsid w:val="00A53161"/>
    <w:rsid w:val="00A535E4"/>
    <w:rsid w:val="00A5362E"/>
    <w:rsid w:val="00A536BB"/>
    <w:rsid w:val="00A53773"/>
    <w:rsid w:val="00A53A82"/>
    <w:rsid w:val="00A53AC0"/>
    <w:rsid w:val="00A53B40"/>
    <w:rsid w:val="00A53E0D"/>
    <w:rsid w:val="00A54095"/>
    <w:rsid w:val="00A5414F"/>
    <w:rsid w:val="00A542DF"/>
    <w:rsid w:val="00A542EF"/>
    <w:rsid w:val="00A5439E"/>
    <w:rsid w:val="00A545A7"/>
    <w:rsid w:val="00A54C63"/>
    <w:rsid w:val="00A54E41"/>
    <w:rsid w:val="00A551D3"/>
    <w:rsid w:val="00A552AF"/>
    <w:rsid w:val="00A553E1"/>
    <w:rsid w:val="00A55506"/>
    <w:rsid w:val="00A55519"/>
    <w:rsid w:val="00A5552F"/>
    <w:rsid w:val="00A55565"/>
    <w:rsid w:val="00A5571E"/>
    <w:rsid w:val="00A55B38"/>
    <w:rsid w:val="00A55F3E"/>
    <w:rsid w:val="00A560AB"/>
    <w:rsid w:val="00A561E8"/>
    <w:rsid w:val="00A561F6"/>
    <w:rsid w:val="00A564D4"/>
    <w:rsid w:val="00A5654E"/>
    <w:rsid w:val="00A565A0"/>
    <w:rsid w:val="00A56841"/>
    <w:rsid w:val="00A5684D"/>
    <w:rsid w:val="00A569B5"/>
    <w:rsid w:val="00A56A55"/>
    <w:rsid w:val="00A56F53"/>
    <w:rsid w:val="00A56FB4"/>
    <w:rsid w:val="00A56FBF"/>
    <w:rsid w:val="00A57143"/>
    <w:rsid w:val="00A573AD"/>
    <w:rsid w:val="00A573DA"/>
    <w:rsid w:val="00A57463"/>
    <w:rsid w:val="00A575AA"/>
    <w:rsid w:val="00A57856"/>
    <w:rsid w:val="00A57A5D"/>
    <w:rsid w:val="00A57B0F"/>
    <w:rsid w:val="00A57BDC"/>
    <w:rsid w:val="00A57D2B"/>
    <w:rsid w:val="00A57ED7"/>
    <w:rsid w:val="00A57F16"/>
    <w:rsid w:val="00A6016B"/>
    <w:rsid w:val="00A60332"/>
    <w:rsid w:val="00A604B2"/>
    <w:rsid w:val="00A609DA"/>
    <w:rsid w:val="00A60A61"/>
    <w:rsid w:val="00A60B56"/>
    <w:rsid w:val="00A60C85"/>
    <w:rsid w:val="00A60C86"/>
    <w:rsid w:val="00A60CCF"/>
    <w:rsid w:val="00A60F14"/>
    <w:rsid w:val="00A611EF"/>
    <w:rsid w:val="00A6142F"/>
    <w:rsid w:val="00A614DF"/>
    <w:rsid w:val="00A616F5"/>
    <w:rsid w:val="00A61AE0"/>
    <w:rsid w:val="00A61C3C"/>
    <w:rsid w:val="00A61C7C"/>
    <w:rsid w:val="00A61D45"/>
    <w:rsid w:val="00A61D88"/>
    <w:rsid w:val="00A61E02"/>
    <w:rsid w:val="00A61E7A"/>
    <w:rsid w:val="00A6243A"/>
    <w:rsid w:val="00A625AA"/>
    <w:rsid w:val="00A6279B"/>
    <w:rsid w:val="00A628DF"/>
    <w:rsid w:val="00A62A36"/>
    <w:rsid w:val="00A62E39"/>
    <w:rsid w:val="00A6333C"/>
    <w:rsid w:val="00A63B34"/>
    <w:rsid w:val="00A63B57"/>
    <w:rsid w:val="00A63C1D"/>
    <w:rsid w:val="00A63C64"/>
    <w:rsid w:val="00A63F09"/>
    <w:rsid w:val="00A6406C"/>
    <w:rsid w:val="00A640FB"/>
    <w:rsid w:val="00A641FD"/>
    <w:rsid w:val="00A644C2"/>
    <w:rsid w:val="00A6498F"/>
    <w:rsid w:val="00A64AF1"/>
    <w:rsid w:val="00A64B76"/>
    <w:rsid w:val="00A64C70"/>
    <w:rsid w:val="00A6543E"/>
    <w:rsid w:val="00A65475"/>
    <w:rsid w:val="00A65705"/>
    <w:rsid w:val="00A657CB"/>
    <w:rsid w:val="00A65E45"/>
    <w:rsid w:val="00A65EAA"/>
    <w:rsid w:val="00A65ED3"/>
    <w:rsid w:val="00A6616E"/>
    <w:rsid w:val="00A661FA"/>
    <w:rsid w:val="00A6635F"/>
    <w:rsid w:val="00A663D9"/>
    <w:rsid w:val="00A664E6"/>
    <w:rsid w:val="00A66518"/>
    <w:rsid w:val="00A6685E"/>
    <w:rsid w:val="00A668E7"/>
    <w:rsid w:val="00A66C7E"/>
    <w:rsid w:val="00A66D3F"/>
    <w:rsid w:val="00A66E00"/>
    <w:rsid w:val="00A67189"/>
    <w:rsid w:val="00A671A8"/>
    <w:rsid w:val="00A671FD"/>
    <w:rsid w:val="00A6731D"/>
    <w:rsid w:val="00A67432"/>
    <w:rsid w:val="00A675C6"/>
    <w:rsid w:val="00A676BB"/>
    <w:rsid w:val="00A6776B"/>
    <w:rsid w:val="00A677F1"/>
    <w:rsid w:val="00A67805"/>
    <w:rsid w:val="00A67BC6"/>
    <w:rsid w:val="00A67C54"/>
    <w:rsid w:val="00A67C63"/>
    <w:rsid w:val="00A70158"/>
    <w:rsid w:val="00A7060B"/>
    <w:rsid w:val="00A70660"/>
    <w:rsid w:val="00A70796"/>
    <w:rsid w:val="00A70A14"/>
    <w:rsid w:val="00A70D04"/>
    <w:rsid w:val="00A70DA1"/>
    <w:rsid w:val="00A70E61"/>
    <w:rsid w:val="00A70EA2"/>
    <w:rsid w:val="00A71621"/>
    <w:rsid w:val="00A7172F"/>
    <w:rsid w:val="00A7192E"/>
    <w:rsid w:val="00A71C92"/>
    <w:rsid w:val="00A71D14"/>
    <w:rsid w:val="00A71FD7"/>
    <w:rsid w:val="00A722D7"/>
    <w:rsid w:val="00A72834"/>
    <w:rsid w:val="00A7284B"/>
    <w:rsid w:val="00A728EA"/>
    <w:rsid w:val="00A729E9"/>
    <w:rsid w:val="00A72CBD"/>
    <w:rsid w:val="00A72F3A"/>
    <w:rsid w:val="00A72F3F"/>
    <w:rsid w:val="00A7304E"/>
    <w:rsid w:val="00A73369"/>
    <w:rsid w:val="00A734DA"/>
    <w:rsid w:val="00A73658"/>
    <w:rsid w:val="00A736A9"/>
    <w:rsid w:val="00A73706"/>
    <w:rsid w:val="00A73935"/>
    <w:rsid w:val="00A73A9B"/>
    <w:rsid w:val="00A73AEB"/>
    <w:rsid w:val="00A73D89"/>
    <w:rsid w:val="00A74047"/>
    <w:rsid w:val="00A74123"/>
    <w:rsid w:val="00A7428E"/>
    <w:rsid w:val="00A743B8"/>
    <w:rsid w:val="00A74523"/>
    <w:rsid w:val="00A7483B"/>
    <w:rsid w:val="00A74ADB"/>
    <w:rsid w:val="00A74C91"/>
    <w:rsid w:val="00A74CC2"/>
    <w:rsid w:val="00A74DB3"/>
    <w:rsid w:val="00A74DB8"/>
    <w:rsid w:val="00A74E24"/>
    <w:rsid w:val="00A74E5B"/>
    <w:rsid w:val="00A74EDB"/>
    <w:rsid w:val="00A75654"/>
    <w:rsid w:val="00A75757"/>
    <w:rsid w:val="00A757AF"/>
    <w:rsid w:val="00A75A35"/>
    <w:rsid w:val="00A75A5A"/>
    <w:rsid w:val="00A75B69"/>
    <w:rsid w:val="00A75D7C"/>
    <w:rsid w:val="00A75D89"/>
    <w:rsid w:val="00A75F10"/>
    <w:rsid w:val="00A75F49"/>
    <w:rsid w:val="00A7622D"/>
    <w:rsid w:val="00A7642B"/>
    <w:rsid w:val="00A76ADE"/>
    <w:rsid w:val="00A76B4B"/>
    <w:rsid w:val="00A76D29"/>
    <w:rsid w:val="00A76EFB"/>
    <w:rsid w:val="00A77376"/>
    <w:rsid w:val="00A773B6"/>
    <w:rsid w:val="00A77497"/>
    <w:rsid w:val="00A775B8"/>
    <w:rsid w:val="00A7772D"/>
    <w:rsid w:val="00A77A05"/>
    <w:rsid w:val="00A77E67"/>
    <w:rsid w:val="00A803C2"/>
    <w:rsid w:val="00A80530"/>
    <w:rsid w:val="00A8062C"/>
    <w:rsid w:val="00A807F1"/>
    <w:rsid w:val="00A80CE7"/>
    <w:rsid w:val="00A80D36"/>
    <w:rsid w:val="00A81138"/>
    <w:rsid w:val="00A81365"/>
    <w:rsid w:val="00A813E3"/>
    <w:rsid w:val="00A814EC"/>
    <w:rsid w:val="00A81583"/>
    <w:rsid w:val="00A81E9F"/>
    <w:rsid w:val="00A81F52"/>
    <w:rsid w:val="00A820DC"/>
    <w:rsid w:val="00A82158"/>
    <w:rsid w:val="00A8219E"/>
    <w:rsid w:val="00A82446"/>
    <w:rsid w:val="00A8244C"/>
    <w:rsid w:val="00A82456"/>
    <w:rsid w:val="00A824C1"/>
    <w:rsid w:val="00A8265C"/>
    <w:rsid w:val="00A82868"/>
    <w:rsid w:val="00A82A37"/>
    <w:rsid w:val="00A82B18"/>
    <w:rsid w:val="00A82D33"/>
    <w:rsid w:val="00A82F9D"/>
    <w:rsid w:val="00A83411"/>
    <w:rsid w:val="00A834ED"/>
    <w:rsid w:val="00A8358C"/>
    <w:rsid w:val="00A83795"/>
    <w:rsid w:val="00A839F7"/>
    <w:rsid w:val="00A83BEB"/>
    <w:rsid w:val="00A83D00"/>
    <w:rsid w:val="00A83EC0"/>
    <w:rsid w:val="00A83EC1"/>
    <w:rsid w:val="00A83EFC"/>
    <w:rsid w:val="00A83F53"/>
    <w:rsid w:val="00A83FDE"/>
    <w:rsid w:val="00A843C3"/>
    <w:rsid w:val="00A84489"/>
    <w:rsid w:val="00A847BA"/>
    <w:rsid w:val="00A848A4"/>
    <w:rsid w:val="00A848DB"/>
    <w:rsid w:val="00A85097"/>
    <w:rsid w:val="00A85151"/>
    <w:rsid w:val="00A852C7"/>
    <w:rsid w:val="00A85653"/>
    <w:rsid w:val="00A8574E"/>
    <w:rsid w:val="00A8595B"/>
    <w:rsid w:val="00A85980"/>
    <w:rsid w:val="00A85983"/>
    <w:rsid w:val="00A859AE"/>
    <w:rsid w:val="00A85B16"/>
    <w:rsid w:val="00A85D9F"/>
    <w:rsid w:val="00A85DE9"/>
    <w:rsid w:val="00A86196"/>
    <w:rsid w:val="00A861A5"/>
    <w:rsid w:val="00A8652D"/>
    <w:rsid w:val="00A867D1"/>
    <w:rsid w:val="00A868F4"/>
    <w:rsid w:val="00A86A53"/>
    <w:rsid w:val="00A86DDF"/>
    <w:rsid w:val="00A87160"/>
    <w:rsid w:val="00A871FD"/>
    <w:rsid w:val="00A87256"/>
    <w:rsid w:val="00A87301"/>
    <w:rsid w:val="00A873C4"/>
    <w:rsid w:val="00A874DE"/>
    <w:rsid w:val="00A8768B"/>
    <w:rsid w:val="00A87712"/>
    <w:rsid w:val="00A87B91"/>
    <w:rsid w:val="00A87FF6"/>
    <w:rsid w:val="00A901E4"/>
    <w:rsid w:val="00A903C1"/>
    <w:rsid w:val="00A90412"/>
    <w:rsid w:val="00A9052A"/>
    <w:rsid w:val="00A905F3"/>
    <w:rsid w:val="00A9073A"/>
    <w:rsid w:val="00A908A0"/>
    <w:rsid w:val="00A9094B"/>
    <w:rsid w:val="00A90A5B"/>
    <w:rsid w:val="00A90C01"/>
    <w:rsid w:val="00A90E0C"/>
    <w:rsid w:val="00A91054"/>
    <w:rsid w:val="00A910A3"/>
    <w:rsid w:val="00A910A4"/>
    <w:rsid w:val="00A913BE"/>
    <w:rsid w:val="00A913DC"/>
    <w:rsid w:val="00A913F8"/>
    <w:rsid w:val="00A91B8C"/>
    <w:rsid w:val="00A91B8F"/>
    <w:rsid w:val="00A91BD9"/>
    <w:rsid w:val="00A91E01"/>
    <w:rsid w:val="00A91F48"/>
    <w:rsid w:val="00A91F4C"/>
    <w:rsid w:val="00A9215A"/>
    <w:rsid w:val="00A92165"/>
    <w:rsid w:val="00A92189"/>
    <w:rsid w:val="00A921BB"/>
    <w:rsid w:val="00A9223E"/>
    <w:rsid w:val="00A922A4"/>
    <w:rsid w:val="00A922AF"/>
    <w:rsid w:val="00A92459"/>
    <w:rsid w:val="00A924B7"/>
    <w:rsid w:val="00A927D2"/>
    <w:rsid w:val="00A92825"/>
    <w:rsid w:val="00A92A39"/>
    <w:rsid w:val="00A92A7A"/>
    <w:rsid w:val="00A92C11"/>
    <w:rsid w:val="00A92DAB"/>
    <w:rsid w:val="00A9307B"/>
    <w:rsid w:val="00A9324D"/>
    <w:rsid w:val="00A934E2"/>
    <w:rsid w:val="00A9369D"/>
    <w:rsid w:val="00A93704"/>
    <w:rsid w:val="00A937F4"/>
    <w:rsid w:val="00A93899"/>
    <w:rsid w:val="00A939E8"/>
    <w:rsid w:val="00A93C7A"/>
    <w:rsid w:val="00A942E6"/>
    <w:rsid w:val="00A9452D"/>
    <w:rsid w:val="00A945CB"/>
    <w:rsid w:val="00A94611"/>
    <w:rsid w:val="00A9473D"/>
    <w:rsid w:val="00A9488F"/>
    <w:rsid w:val="00A948CD"/>
    <w:rsid w:val="00A94B8B"/>
    <w:rsid w:val="00A94C32"/>
    <w:rsid w:val="00A94CAF"/>
    <w:rsid w:val="00A94D68"/>
    <w:rsid w:val="00A94DEC"/>
    <w:rsid w:val="00A94E8D"/>
    <w:rsid w:val="00A9506E"/>
    <w:rsid w:val="00A95923"/>
    <w:rsid w:val="00A95E5E"/>
    <w:rsid w:val="00A9610D"/>
    <w:rsid w:val="00A961D2"/>
    <w:rsid w:val="00A962A7"/>
    <w:rsid w:val="00A96422"/>
    <w:rsid w:val="00A96595"/>
    <w:rsid w:val="00A9664C"/>
    <w:rsid w:val="00A96C1B"/>
    <w:rsid w:val="00A96DF7"/>
    <w:rsid w:val="00A96E9B"/>
    <w:rsid w:val="00A96FE9"/>
    <w:rsid w:val="00A97045"/>
    <w:rsid w:val="00A970BC"/>
    <w:rsid w:val="00A97120"/>
    <w:rsid w:val="00A97215"/>
    <w:rsid w:val="00A97241"/>
    <w:rsid w:val="00A97321"/>
    <w:rsid w:val="00A9745E"/>
    <w:rsid w:val="00A9761B"/>
    <w:rsid w:val="00A97935"/>
    <w:rsid w:val="00A97A74"/>
    <w:rsid w:val="00A97AFB"/>
    <w:rsid w:val="00A97B89"/>
    <w:rsid w:val="00A97C59"/>
    <w:rsid w:val="00A97C83"/>
    <w:rsid w:val="00A97E25"/>
    <w:rsid w:val="00A97E74"/>
    <w:rsid w:val="00A97F74"/>
    <w:rsid w:val="00AA0030"/>
    <w:rsid w:val="00AA018C"/>
    <w:rsid w:val="00AA01A9"/>
    <w:rsid w:val="00AA097F"/>
    <w:rsid w:val="00AA0E7C"/>
    <w:rsid w:val="00AA0F3F"/>
    <w:rsid w:val="00AA1125"/>
    <w:rsid w:val="00AA11FC"/>
    <w:rsid w:val="00AA133B"/>
    <w:rsid w:val="00AA13CD"/>
    <w:rsid w:val="00AA1565"/>
    <w:rsid w:val="00AA15AD"/>
    <w:rsid w:val="00AA1616"/>
    <w:rsid w:val="00AA19F9"/>
    <w:rsid w:val="00AA1F26"/>
    <w:rsid w:val="00AA200F"/>
    <w:rsid w:val="00AA209C"/>
    <w:rsid w:val="00AA20E2"/>
    <w:rsid w:val="00AA22E6"/>
    <w:rsid w:val="00AA257C"/>
    <w:rsid w:val="00AA2813"/>
    <w:rsid w:val="00AA2C26"/>
    <w:rsid w:val="00AA2D4D"/>
    <w:rsid w:val="00AA2DC5"/>
    <w:rsid w:val="00AA308B"/>
    <w:rsid w:val="00AA32AA"/>
    <w:rsid w:val="00AA3326"/>
    <w:rsid w:val="00AA34AD"/>
    <w:rsid w:val="00AA3666"/>
    <w:rsid w:val="00AA3B60"/>
    <w:rsid w:val="00AA3B8B"/>
    <w:rsid w:val="00AA3CE7"/>
    <w:rsid w:val="00AA3E00"/>
    <w:rsid w:val="00AA3F3A"/>
    <w:rsid w:val="00AA3F47"/>
    <w:rsid w:val="00AA3FDD"/>
    <w:rsid w:val="00AA408B"/>
    <w:rsid w:val="00AA4092"/>
    <w:rsid w:val="00AA429A"/>
    <w:rsid w:val="00AA4388"/>
    <w:rsid w:val="00AA442B"/>
    <w:rsid w:val="00AA44F0"/>
    <w:rsid w:val="00AA4674"/>
    <w:rsid w:val="00AA470A"/>
    <w:rsid w:val="00AA4735"/>
    <w:rsid w:val="00AA4B14"/>
    <w:rsid w:val="00AA4DB4"/>
    <w:rsid w:val="00AA500D"/>
    <w:rsid w:val="00AA5219"/>
    <w:rsid w:val="00AA5300"/>
    <w:rsid w:val="00AA5494"/>
    <w:rsid w:val="00AA55FD"/>
    <w:rsid w:val="00AA5ABA"/>
    <w:rsid w:val="00AA5ADB"/>
    <w:rsid w:val="00AA5ED6"/>
    <w:rsid w:val="00AA61DA"/>
    <w:rsid w:val="00AA625D"/>
    <w:rsid w:val="00AA62BF"/>
    <w:rsid w:val="00AA6387"/>
    <w:rsid w:val="00AA63B2"/>
    <w:rsid w:val="00AA6586"/>
    <w:rsid w:val="00AA66E1"/>
    <w:rsid w:val="00AA677B"/>
    <w:rsid w:val="00AA6782"/>
    <w:rsid w:val="00AA6D10"/>
    <w:rsid w:val="00AA6F06"/>
    <w:rsid w:val="00AA6FA3"/>
    <w:rsid w:val="00AA71C4"/>
    <w:rsid w:val="00AA72A4"/>
    <w:rsid w:val="00AA74D1"/>
    <w:rsid w:val="00AA7916"/>
    <w:rsid w:val="00AA7C46"/>
    <w:rsid w:val="00AA7ED5"/>
    <w:rsid w:val="00AA7F4A"/>
    <w:rsid w:val="00AB0044"/>
    <w:rsid w:val="00AB00FB"/>
    <w:rsid w:val="00AB010A"/>
    <w:rsid w:val="00AB042C"/>
    <w:rsid w:val="00AB0641"/>
    <w:rsid w:val="00AB091F"/>
    <w:rsid w:val="00AB09EC"/>
    <w:rsid w:val="00AB0BDC"/>
    <w:rsid w:val="00AB0D57"/>
    <w:rsid w:val="00AB0D99"/>
    <w:rsid w:val="00AB12E1"/>
    <w:rsid w:val="00AB153C"/>
    <w:rsid w:val="00AB15DC"/>
    <w:rsid w:val="00AB1830"/>
    <w:rsid w:val="00AB1846"/>
    <w:rsid w:val="00AB1896"/>
    <w:rsid w:val="00AB18DF"/>
    <w:rsid w:val="00AB18F8"/>
    <w:rsid w:val="00AB1A93"/>
    <w:rsid w:val="00AB1BA6"/>
    <w:rsid w:val="00AB1CD5"/>
    <w:rsid w:val="00AB1D0F"/>
    <w:rsid w:val="00AB1F6E"/>
    <w:rsid w:val="00AB1FEE"/>
    <w:rsid w:val="00AB2347"/>
    <w:rsid w:val="00AB2692"/>
    <w:rsid w:val="00AB2BCE"/>
    <w:rsid w:val="00AB2C35"/>
    <w:rsid w:val="00AB2E04"/>
    <w:rsid w:val="00AB2E21"/>
    <w:rsid w:val="00AB3578"/>
    <w:rsid w:val="00AB3B00"/>
    <w:rsid w:val="00AB3BA7"/>
    <w:rsid w:val="00AB3C0D"/>
    <w:rsid w:val="00AB3C73"/>
    <w:rsid w:val="00AB3DA7"/>
    <w:rsid w:val="00AB4184"/>
    <w:rsid w:val="00AB44A7"/>
    <w:rsid w:val="00AB4876"/>
    <w:rsid w:val="00AB4CB1"/>
    <w:rsid w:val="00AB4E3D"/>
    <w:rsid w:val="00AB501C"/>
    <w:rsid w:val="00AB51EC"/>
    <w:rsid w:val="00AB52DB"/>
    <w:rsid w:val="00AB5563"/>
    <w:rsid w:val="00AB5793"/>
    <w:rsid w:val="00AB5C3F"/>
    <w:rsid w:val="00AB5C53"/>
    <w:rsid w:val="00AB5E42"/>
    <w:rsid w:val="00AB5F6F"/>
    <w:rsid w:val="00AB5F87"/>
    <w:rsid w:val="00AB6042"/>
    <w:rsid w:val="00AB6156"/>
    <w:rsid w:val="00AB6288"/>
    <w:rsid w:val="00AB634B"/>
    <w:rsid w:val="00AB6653"/>
    <w:rsid w:val="00AB669B"/>
    <w:rsid w:val="00AB6AFD"/>
    <w:rsid w:val="00AB6CA4"/>
    <w:rsid w:val="00AB6D4D"/>
    <w:rsid w:val="00AB6FAF"/>
    <w:rsid w:val="00AB70A4"/>
    <w:rsid w:val="00AB71CC"/>
    <w:rsid w:val="00AB7364"/>
    <w:rsid w:val="00AB7424"/>
    <w:rsid w:val="00AB74E9"/>
    <w:rsid w:val="00AB74FB"/>
    <w:rsid w:val="00AB7706"/>
    <w:rsid w:val="00AB780D"/>
    <w:rsid w:val="00AB7817"/>
    <w:rsid w:val="00AB7B11"/>
    <w:rsid w:val="00AB7C91"/>
    <w:rsid w:val="00AB7CB9"/>
    <w:rsid w:val="00AB7D3D"/>
    <w:rsid w:val="00AC0022"/>
    <w:rsid w:val="00AC02F7"/>
    <w:rsid w:val="00AC0369"/>
    <w:rsid w:val="00AC03C2"/>
    <w:rsid w:val="00AC043F"/>
    <w:rsid w:val="00AC058E"/>
    <w:rsid w:val="00AC05D5"/>
    <w:rsid w:val="00AC06D8"/>
    <w:rsid w:val="00AC08E2"/>
    <w:rsid w:val="00AC0A5C"/>
    <w:rsid w:val="00AC0AF3"/>
    <w:rsid w:val="00AC0B52"/>
    <w:rsid w:val="00AC0C99"/>
    <w:rsid w:val="00AC0CA6"/>
    <w:rsid w:val="00AC0CD2"/>
    <w:rsid w:val="00AC0D26"/>
    <w:rsid w:val="00AC0D87"/>
    <w:rsid w:val="00AC0D8C"/>
    <w:rsid w:val="00AC0DD4"/>
    <w:rsid w:val="00AC0E05"/>
    <w:rsid w:val="00AC0E88"/>
    <w:rsid w:val="00AC0FBE"/>
    <w:rsid w:val="00AC12CC"/>
    <w:rsid w:val="00AC150B"/>
    <w:rsid w:val="00AC1849"/>
    <w:rsid w:val="00AC1AFE"/>
    <w:rsid w:val="00AC1B44"/>
    <w:rsid w:val="00AC1C78"/>
    <w:rsid w:val="00AC1CD6"/>
    <w:rsid w:val="00AC2069"/>
    <w:rsid w:val="00AC2088"/>
    <w:rsid w:val="00AC2665"/>
    <w:rsid w:val="00AC26FA"/>
    <w:rsid w:val="00AC2701"/>
    <w:rsid w:val="00AC2777"/>
    <w:rsid w:val="00AC29AC"/>
    <w:rsid w:val="00AC2B9C"/>
    <w:rsid w:val="00AC2BD5"/>
    <w:rsid w:val="00AC2C2E"/>
    <w:rsid w:val="00AC2DD7"/>
    <w:rsid w:val="00AC2E03"/>
    <w:rsid w:val="00AC3042"/>
    <w:rsid w:val="00AC30F3"/>
    <w:rsid w:val="00AC3310"/>
    <w:rsid w:val="00AC3602"/>
    <w:rsid w:val="00AC3717"/>
    <w:rsid w:val="00AC3807"/>
    <w:rsid w:val="00AC389D"/>
    <w:rsid w:val="00AC3C3A"/>
    <w:rsid w:val="00AC3D1F"/>
    <w:rsid w:val="00AC3DFA"/>
    <w:rsid w:val="00AC3E7A"/>
    <w:rsid w:val="00AC3EBC"/>
    <w:rsid w:val="00AC4075"/>
    <w:rsid w:val="00AC4316"/>
    <w:rsid w:val="00AC432E"/>
    <w:rsid w:val="00AC43A4"/>
    <w:rsid w:val="00AC43B0"/>
    <w:rsid w:val="00AC4434"/>
    <w:rsid w:val="00AC44FB"/>
    <w:rsid w:val="00AC461D"/>
    <w:rsid w:val="00AC467D"/>
    <w:rsid w:val="00AC4848"/>
    <w:rsid w:val="00AC4A18"/>
    <w:rsid w:val="00AC4B14"/>
    <w:rsid w:val="00AC4DD6"/>
    <w:rsid w:val="00AC5075"/>
    <w:rsid w:val="00AC5542"/>
    <w:rsid w:val="00AC559C"/>
    <w:rsid w:val="00AC57A1"/>
    <w:rsid w:val="00AC5865"/>
    <w:rsid w:val="00AC595E"/>
    <w:rsid w:val="00AC598D"/>
    <w:rsid w:val="00AC59D1"/>
    <w:rsid w:val="00AC59D6"/>
    <w:rsid w:val="00AC5A56"/>
    <w:rsid w:val="00AC5B3E"/>
    <w:rsid w:val="00AC5C08"/>
    <w:rsid w:val="00AC5D5D"/>
    <w:rsid w:val="00AC5DD9"/>
    <w:rsid w:val="00AC5E91"/>
    <w:rsid w:val="00AC5F84"/>
    <w:rsid w:val="00AC5F9C"/>
    <w:rsid w:val="00AC60AE"/>
    <w:rsid w:val="00AC626B"/>
    <w:rsid w:val="00AC6355"/>
    <w:rsid w:val="00AC63DF"/>
    <w:rsid w:val="00AC68CF"/>
    <w:rsid w:val="00AC6A78"/>
    <w:rsid w:val="00AC6C94"/>
    <w:rsid w:val="00AC6DD1"/>
    <w:rsid w:val="00AC6E9F"/>
    <w:rsid w:val="00AC6FD2"/>
    <w:rsid w:val="00AC722D"/>
    <w:rsid w:val="00AC732E"/>
    <w:rsid w:val="00AC750E"/>
    <w:rsid w:val="00AC7692"/>
    <w:rsid w:val="00AC78CB"/>
    <w:rsid w:val="00AC7B14"/>
    <w:rsid w:val="00AC7C79"/>
    <w:rsid w:val="00AC7DB9"/>
    <w:rsid w:val="00AC7E4E"/>
    <w:rsid w:val="00AD0140"/>
    <w:rsid w:val="00AD0481"/>
    <w:rsid w:val="00AD0524"/>
    <w:rsid w:val="00AD05F0"/>
    <w:rsid w:val="00AD0601"/>
    <w:rsid w:val="00AD0926"/>
    <w:rsid w:val="00AD09C2"/>
    <w:rsid w:val="00AD0A25"/>
    <w:rsid w:val="00AD0A29"/>
    <w:rsid w:val="00AD0C08"/>
    <w:rsid w:val="00AD0D70"/>
    <w:rsid w:val="00AD1061"/>
    <w:rsid w:val="00AD1108"/>
    <w:rsid w:val="00AD1249"/>
    <w:rsid w:val="00AD1612"/>
    <w:rsid w:val="00AD166A"/>
    <w:rsid w:val="00AD17AA"/>
    <w:rsid w:val="00AD186A"/>
    <w:rsid w:val="00AD1874"/>
    <w:rsid w:val="00AD187A"/>
    <w:rsid w:val="00AD1973"/>
    <w:rsid w:val="00AD19F3"/>
    <w:rsid w:val="00AD1B77"/>
    <w:rsid w:val="00AD1D87"/>
    <w:rsid w:val="00AD1E2B"/>
    <w:rsid w:val="00AD1EAA"/>
    <w:rsid w:val="00AD1F8C"/>
    <w:rsid w:val="00AD2038"/>
    <w:rsid w:val="00AD20C1"/>
    <w:rsid w:val="00AD21CD"/>
    <w:rsid w:val="00AD21CE"/>
    <w:rsid w:val="00AD23BB"/>
    <w:rsid w:val="00AD2571"/>
    <w:rsid w:val="00AD25D3"/>
    <w:rsid w:val="00AD2790"/>
    <w:rsid w:val="00AD30B1"/>
    <w:rsid w:val="00AD30D5"/>
    <w:rsid w:val="00AD3566"/>
    <w:rsid w:val="00AD35AE"/>
    <w:rsid w:val="00AD3641"/>
    <w:rsid w:val="00AD3731"/>
    <w:rsid w:val="00AD37F0"/>
    <w:rsid w:val="00AD3AA7"/>
    <w:rsid w:val="00AD3B0B"/>
    <w:rsid w:val="00AD4453"/>
    <w:rsid w:val="00AD46A1"/>
    <w:rsid w:val="00AD482A"/>
    <w:rsid w:val="00AD4848"/>
    <w:rsid w:val="00AD489A"/>
    <w:rsid w:val="00AD4995"/>
    <w:rsid w:val="00AD4A5E"/>
    <w:rsid w:val="00AD51D1"/>
    <w:rsid w:val="00AD5753"/>
    <w:rsid w:val="00AD5776"/>
    <w:rsid w:val="00AD5A8A"/>
    <w:rsid w:val="00AD5C30"/>
    <w:rsid w:val="00AD5CFE"/>
    <w:rsid w:val="00AD5E26"/>
    <w:rsid w:val="00AD6174"/>
    <w:rsid w:val="00AD6389"/>
    <w:rsid w:val="00AD63D9"/>
    <w:rsid w:val="00AD65E1"/>
    <w:rsid w:val="00AD695D"/>
    <w:rsid w:val="00AD69D4"/>
    <w:rsid w:val="00AD6A55"/>
    <w:rsid w:val="00AD6C2C"/>
    <w:rsid w:val="00AD6D87"/>
    <w:rsid w:val="00AD74EF"/>
    <w:rsid w:val="00AD7523"/>
    <w:rsid w:val="00AD7747"/>
    <w:rsid w:val="00AD776A"/>
    <w:rsid w:val="00AD793C"/>
    <w:rsid w:val="00AD7F16"/>
    <w:rsid w:val="00AD7FAC"/>
    <w:rsid w:val="00AE0156"/>
    <w:rsid w:val="00AE04C6"/>
    <w:rsid w:val="00AE071E"/>
    <w:rsid w:val="00AE0B14"/>
    <w:rsid w:val="00AE0B87"/>
    <w:rsid w:val="00AE0E86"/>
    <w:rsid w:val="00AE0F19"/>
    <w:rsid w:val="00AE10C6"/>
    <w:rsid w:val="00AE1125"/>
    <w:rsid w:val="00AE1153"/>
    <w:rsid w:val="00AE1702"/>
    <w:rsid w:val="00AE1756"/>
    <w:rsid w:val="00AE17C6"/>
    <w:rsid w:val="00AE19DF"/>
    <w:rsid w:val="00AE1A07"/>
    <w:rsid w:val="00AE1B41"/>
    <w:rsid w:val="00AE1CC7"/>
    <w:rsid w:val="00AE1E09"/>
    <w:rsid w:val="00AE1E35"/>
    <w:rsid w:val="00AE1F50"/>
    <w:rsid w:val="00AE2073"/>
    <w:rsid w:val="00AE25AD"/>
    <w:rsid w:val="00AE287C"/>
    <w:rsid w:val="00AE299E"/>
    <w:rsid w:val="00AE2DE8"/>
    <w:rsid w:val="00AE2F56"/>
    <w:rsid w:val="00AE3049"/>
    <w:rsid w:val="00AE31FD"/>
    <w:rsid w:val="00AE32CB"/>
    <w:rsid w:val="00AE3317"/>
    <w:rsid w:val="00AE3714"/>
    <w:rsid w:val="00AE3AB9"/>
    <w:rsid w:val="00AE3BA4"/>
    <w:rsid w:val="00AE3F9D"/>
    <w:rsid w:val="00AE429D"/>
    <w:rsid w:val="00AE438A"/>
    <w:rsid w:val="00AE4467"/>
    <w:rsid w:val="00AE4489"/>
    <w:rsid w:val="00AE4848"/>
    <w:rsid w:val="00AE4DE0"/>
    <w:rsid w:val="00AE4ECE"/>
    <w:rsid w:val="00AE50CF"/>
    <w:rsid w:val="00AE516F"/>
    <w:rsid w:val="00AE520E"/>
    <w:rsid w:val="00AE54DC"/>
    <w:rsid w:val="00AE572A"/>
    <w:rsid w:val="00AE57E5"/>
    <w:rsid w:val="00AE5950"/>
    <w:rsid w:val="00AE5982"/>
    <w:rsid w:val="00AE5AC2"/>
    <w:rsid w:val="00AE5B40"/>
    <w:rsid w:val="00AE5C34"/>
    <w:rsid w:val="00AE5D05"/>
    <w:rsid w:val="00AE62C1"/>
    <w:rsid w:val="00AE62DC"/>
    <w:rsid w:val="00AE65F9"/>
    <w:rsid w:val="00AE65FB"/>
    <w:rsid w:val="00AE67C6"/>
    <w:rsid w:val="00AE67DE"/>
    <w:rsid w:val="00AE68E0"/>
    <w:rsid w:val="00AE6B0B"/>
    <w:rsid w:val="00AE6C85"/>
    <w:rsid w:val="00AE6E81"/>
    <w:rsid w:val="00AE6E84"/>
    <w:rsid w:val="00AE74A8"/>
    <w:rsid w:val="00AE7724"/>
    <w:rsid w:val="00AE78DB"/>
    <w:rsid w:val="00AE7997"/>
    <w:rsid w:val="00AE7DEC"/>
    <w:rsid w:val="00AE7E19"/>
    <w:rsid w:val="00AE7F1A"/>
    <w:rsid w:val="00AF00EF"/>
    <w:rsid w:val="00AF08FC"/>
    <w:rsid w:val="00AF0AD4"/>
    <w:rsid w:val="00AF0AED"/>
    <w:rsid w:val="00AF12A7"/>
    <w:rsid w:val="00AF1561"/>
    <w:rsid w:val="00AF194C"/>
    <w:rsid w:val="00AF197D"/>
    <w:rsid w:val="00AF1A08"/>
    <w:rsid w:val="00AF1AC6"/>
    <w:rsid w:val="00AF1B34"/>
    <w:rsid w:val="00AF1FBC"/>
    <w:rsid w:val="00AF2250"/>
    <w:rsid w:val="00AF2454"/>
    <w:rsid w:val="00AF26C8"/>
    <w:rsid w:val="00AF300A"/>
    <w:rsid w:val="00AF30FE"/>
    <w:rsid w:val="00AF3155"/>
    <w:rsid w:val="00AF3175"/>
    <w:rsid w:val="00AF31BA"/>
    <w:rsid w:val="00AF345B"/>
    <w:rsid w:val="00AF3666"/>
    <w:rsid w:val="00AF3B47"/>
    <w:rsid w:val="00AF3D0C"/>
    <w:rsid w:val="00AF3FC7"/>
    <w:rsid w:val="00AF4153"/>
    <w:rsid w:val="00AF41DA"/>
    <w:rsid w:val="00AF42FB"/>
    <w:rsid w:val="00AF43A0"/>
    <w:rsid w:val="00AF43D8"/>
    <w:rsid w:val="00AF44EC"/>
    <w:rsid w:val="00AF4564"/>
    <w:rsid w:val="00AF4760"/>
    <w:rsid w:val="00AF48D6"/>
    <w:rsid w:val="00AF49A1"/>
    <w:rsid w:val="00AF4B5A"/>
    <w:rsid w:val="00AF4BE8"/>
    <w:rsid w:val="00AF4C22"/>
    <w:rsid w:val="00AF4CA8"/>
    <w:rsid w:val="00AF4CAC"/>
    <w:rsid w:val="00AF4D07"/>
    <w:rsid w:val="00AF4DA7"/>
    <w:rsid w:val="00AF4E14"/>
    <w:rsid w:val="00AF5469"/>
    <w:rsid w:val="00AF5532"/>
    <w:rsid w:val="00AF576B"/>
    <w:rsid w:val="00AF585C"/>
    <w:rsid w:val="00AF5AFA"/>
    <w:rsid w:val="00AF5D09"/>
    <w:rsid w:val="00AF5F20"/>
    <w:rsid w:val="00AF620F"/>
    <w:rsid w:val="00AF626D"/>
    <w:rsid w:val="00AF6491"/>
    <w:rsid w:val="00AF6672"/>
    <w:rsid w:val="00AF669F"/>
    <w:rsid w:val="00AF68A1"/>
    <w:rsid w:val="00AF699F"/>
    <w:rsid w:val="00AF6E4A"/>
    <w:rsid w:val="00AF6EB5"/>
    <w:rsid w:val="00AF6EB6"/>
    <w:rsid w:val="00AF70F2"/>
    <w:rsid w:val="00AF718E"/>
    <w:rsid w:val="00AF7720"/>
    <w:rsid w:val="00AF77B7"/>
    <w:rsid w:val="00AF7AA6"/>
    <w:rsid w:val="00AF7DBD"/>
    <w:rsid w:val="00AF7FAC"/>
    <w:rsid w:val="00B0069A"/>
    <w:rsid w:val="00B00786"/>
    <w:rsid w:val="00B00EF2"/>
    <w:rsid w:val="00B0124B"/>
    <w:rsid w:val="00B012B2"/>
    <w:rsid w:val="00B016BE"/>
    <w:rsid w:val="00B016E6"/>
    <w:rsid w:val="00B01868"/>
    <w:rsid w:val="00B0195E"/>
    <w:rsid w:val="00B019DB"/>
    <w:rsid w:val="00B01A68"/>
    <w:rsid w:val="00B01ACF"/>
    <w:rsid w:val="00B01BFE"/>
    <w:rsid w:val="00B01D7B"/>
    <w:rsid w:val="00B01F06"/>
    <w:rsid w:val="00B022A1"/>
    <w:rsid w:val="00B0231B"/>
    <w:rsid w:val="00B02558"/>
    <w:rsid w:val="00B02954"/>
    <w:rsid w:val="00B02C27"/>
    <w:rsid w:val="00B02C8C"/>
    <w:rsid w:val="00B02C9B"/>
    <w:rsid w:val="00B02DB6"/>
    <w:rsid w:val="00B02F90"/>
    <w:rsid w:val="00B0336F"/>
    <w:rsid w:val="00B03390"/>
    <w:rsid w:val="00B036CB"/>
    <w:rsid w:val="00B03845"/>
    <w:rsid w:val="00B03B37"/>
    <w:rsid w:val="00B03B86"/>
    <w:rsid w:val="00B03E9D"/>
    <w:rsid w:val="00B04258"/>
    <w:rsid w:val="00B04408"/>
    <w:rsid w:val="00B0456C"/>
    <w:rsid w:val="00B04605"/>
    <w:rsid w:val="00B047D9"/>
    <w:rsid w:val="00B04854"/>
    <w:rsid w:val="00B04AC2"/>
    <w:rsid w:val="00B04C19"/>
    <w:rsid w:val="00B04DCB"/>
    <w:rsid w:val="00B04E26"/>
    <w:rsid w:val="00B04EB1"/>
    <w:rsid w:val="00B04F1E"/>
    <w:rsid w:val="00B0508D"/>
    <w:rsid w:val="00B050C8"/>
    <w:rsid w:val="00B0514F"/>
    <w:rsid w:val="00B05179"/>
    <w:rsid w:val="00B0590B"/>
    <w:rsid w:val="00B05B18"/>
    <w:rsid w:val="00B05B39"/>
    <w:rsid w:val="00B05B51"/>
    <w:rsid w:val="00B05BAA"/>
    <w:rsid w:val="00B05D9B"/>
    <w:rsid w:val="00B05DCC"/>
    <w:rsid w:val="00B05E04"/>
    <w:rsid w:val="00B06145"/>
    <w:rsid w:val="00B062D3"/>
    <w:rsid w:val="00B06323"/>
    <w:rsid w:val="00B063CC"/>
    <w:rsid w:val="00B065BC"/>
    <w:rsid w:val="00B068B0"/>
    <w:rsid w:val="00B06C7A"/>
    <w:rsid w:val="00B06CA0"/>
    <w:rsid w:val="00B06D43"/>
    <w:rsid w:val="00B075C9"/>
    <w:rsid w:val="00B075CE"/>
    <w:rsid w:val="00B07603"/>
    <w:rsid w:val="00B076E2"/>
    <w:rsid w:val="00B0774D"/>
    <w:rsid w:val="00B07A4D"/>
    <w:rsid w:val="00B07B1C"/>
    <w:rsid w:val="00B07BA3"/>
    <w:rsid w:val="00B07C6D"/>
    <w:rsid w:val="00B07D42"/>
    <w:rsid w:val="00B10220"/>
    <w:rsid w:val="00B10298"/>
    <w:rsid w:val="00B1030E"/>
    <w:rsid w:val="00B10628"/>
    <w:rsid w:val="00B10A8F"/>
    <w:rsid w:val="00B10B93"/>
    <w:rsid w:val="00B10B95"/>
    <w:rsid w:val="00B10C12"/>
    <w:rsid w:val="00B10CF2"/>
    <w:rsid w:val="00B10D05"/>
    <w:rsid w:val="00B1119A"/>
    <w:rsid w:val="00B11286"/>
    <w:rsid w:val="00B116C2"/>
    <w:rsid w:val="00B118C5"/>
    <w:rsid w:val="00B11AF8"/>
    <w:rsid w:val="00B11BCE"/>
    <w:rsid w:val="00B11E8F"/>
    <w:rsid w:val="00B12027"/>
    <w:rsid w:val="00B1205E"/>
    <w:rsid w:val="00B120DA"/>
    <w:rsid w:val="00B12474"/>
    <w:rsid w:val="00B1254D"/>
    <w:rsid w:val="00B12920"/>
    <w:rsid w:val="00B12A4A"/>
    <w:rsid w:val="00B12CED"/>
    <w:rsid w:val="00B12DCC"/>
    <w:rsid w:val="00B12E3B"/>
    <w:rsid w:val="00B12F10"/>
    <w:rsid w:val="00B12FB4"/>
    <w:rsid w:val="00B1318D"/>
    <w:rsid w:val="00B13229"/>
    <w:rsid w:val="00B133B0"/>
    <w:rsid w:val="00B133F4"/>
    <w:rsid w:val="00B1371A"/>
    <w:rsid w:val="00B13950"/>
    <w:rsid w:val="00B13AA3"/>
    <w:rsid w:val="00B13ADE"/>
    <w:rsid w:val="00B13B8A"/>
    <w:rsid w:val="00B13D3E"/>
    <w:rsid w:val="00B140A8"/>
    <w:rsid w:val="00B142A6"/>
    <w:rsid w:val="00B1448E"/>
    <w:rsid w:val="00B145C9"/>
    <w:rsid w:val="00B145DE"/>
    <w:rsid w:val="00B14795"/>
    <w:rsid w:val="00B14C70"/>
    <w:rsid w:val="00B14D29"/>
    <w:rsid w:val="00B14DA9"/>
    <w:rsid w:val="00B14DD1"/>
    <w:rsid w:val="00B14E3E"/>
    <w:rsid w:val="00B14FA0"/>
    <w:rsid w:val="00B15032"/>
    <w:rsid w:val="00B1511C"/>
    <w:rsid w:val="00B1542C"/>
    <w:rsid w:val="00B154A8"/>
    <w:rsid w:val="00B15958"/>
    <w:rsid w:val="00B1597F"/>
    <w:rsid w:val="00B15B03"/>
    <w:rsid w:val="00B15D12"/>
    <w:rsid w:val="00B15E00"/>
    <w:rsid w:val="00B15E85"/>
    <w:rsid w:val="00B15F1B"/>
    <w:rsid w:val="00B16206"/>
    <w:rsid w:val="00B164C4"/>
    <w:rsid w:val="00B164DE"/>
    <w:rsid w:val="00B1654F"/>
    <w:rsid w:val="00B16589"/>
    <w:rsid w:val="00B1658C"/>
    <w:rsid w:val="00B16609"/>
    <w:rsid w:val="00B16749"/>
    <w:rsid w:val="00B16F29"/>
    <w:rsid w:val="00B16F90"/>
    <w:rsid w:val="00B17006"/>
    <w:rsid w:val="00B172A7"/>
    <w:rsid w:val="00B17664"/>
    <w:rsid w:val="00B17BEB"/>
    <w:rsid w:val="00B17C1F"/>
    <w:rsid w:val="00B20156"/>
    <w:rsid w:val="00B20207"/>
    <w:rsid w:val="00B2020E"/>
    <w:rsid w:val="00B2038C"/>
    <w:rsid w:val="00B208DC"/>
    <w:rsid w:val="00B20948"/>
    <w:rsid w:val="00B20E14"/>
    <w:rsid w:val="00B20F8B"/>
    <w:rsid w:val="00B20FD6"/>
    <w:rsid w:val="00B2108C"/>
    <w:rsid w:val="00B213DF"/>
    <w:rsid w:val="00B213F6"/>
    <w:rsid w:val="00B2175D"/>
    <w:rsid w:val="00B219BF"/>
    <w:rsid w:val="00B219E0"/>
    <w:rsid w:val="00B21DA4"/>
    <w:rsid w:val="00B21F4A"/>
    <w:rsid w:val="00B2208F"/>
    <w:rsid w:val="00B2218E"/>
    <w:rsid w:val="00B2221F"/>
    <w:rsid w:val="00B2230F"/>
    <w:rsid w:val="00B22405"/>
    <w:rsid w:val="00B22419"/>
    <w:rsid w:val="00B2248D"/>
    <w:rsid w:val="00B22526"/>
    <w:rsid w:val="00B225DE"/>
    <w:rsid w:val="00B2286B"/>
    <w:rsid w:val="00B22960"/>
    <w:rsid w:val="00B2296A"/>
    <w:rsid w:val="00B22A45"/>
    <w:rsid w:val="00B22A5E"/>
    <w:rsid w:val="00B22A8D"/>
    <w:rsid w:val="00B22AFB"/>
    <w:rsid w:val="00B22B74"/>
    <w:rsid w:val="00B22FBD"/>
    <w:rsid w:val="00B22FD3"/>
    <w:rsid w:val="00B23415"/>
    <w:rsid w:val="00B234D3"/>
    <w:rsid w:val="00B2355E"/>
    <w:rsid w:val="00B23689"/>
    <w:rsid w:val="00B23758"/>
    <w:rsid w:val="00B2396B"/>
    <w:rsid w:val="00B23A50"/>
    <w:rsid w:val="00B23B58"/>
    <w:rsid w:val="00B23BB3"/>
    <w:rsid w:val="00B23EFB"/>
    <w:rsid w:val="00B23FBC"/>
    <w:rsid w:val="00B24A3A"/>
    <w:rsid w:val="00B24C92"/>
    <w:rsid w:val="00B25154"/>
    <w:rsid w:val="00B25309"/>
    <w:rsid w:val="00B25461"/>
    <w:rsid w:val="00B25481"/>
    <w:rsid w:val="00B25489"/>
    <w:rsid w:val="00B25537"/>
    <w:rsid w:val="00B255B5"/>
    <w:rsid w:val="00B25BBF"/>
    <w:rsid w:val="00B25DCF"/>
    <w:rsid w:val="00B25DFB"/>
    <w:rsid w:val="00B2630C"/>
    <w:rsid w:val="00B263C8"/>
    <w:rsid w:val="00B26571"/>
    <w:rsid w:val="00B2658C"/>
    <w:rsid w:val="00B2658D"/>
    <w:rsid w:val="00B26772"/>
    <w:rsid w:val="00B268DF"/>
    <w:rsid w:val="00B268F5"/>
    <w:rsid w:val="00B26C55"/>
    <w:rsid w:val="00B26D3A"/>
    <w:rsid w:val="00B26E4D"/>
    <w:rsid w:val="00B2730D"/>
    <w:rsid w:val="00B276B2"/>
    <w:rsid w:val="00B27711"/>
    <w:rsid w:val="00B2782A"/>
    <w:rsid w:val="00B27994"/>
    <w:rsid w:val="00B27DDC"/>
    <w:rsid w:val="00B27EB6"/>
    <w:rsid w:val="00B27EC8"/>
    <w:rsid w:val="00B30131"/>
    <w:rsid w:val="00B30294"/>
    <w:rsid w:val="00B3067B"/>
    <w:rsid w:val="00B307AA"/>
    <w:rsid w:val="00B307E2"/>
    <w:rsid w:val="00B30825"/>
    <w:rsid w:val="00B3096A"/>
    <w:rsid w:val="00B30992"/>
    <w:rsid w:val="00B30BA5"/>
    <w:rsid w:val="00B30E2E"/>
    <w:rsid w:val="00B3112F"/>
    <w:rsid w:val="00B31379"/>
    <w:rsid w:val="00B313D3"/>
    <w:rsid w:val="00B31570"/>
    <w:rsid w:val="00B31765"/>
    <w:rsid w:val="00B31799"/>
    <w:rsid w:val="00B3195B"/>
    <w:rsid w:val="00B31BAB"/>
    <w:rsid w:val="00B31EF6"/>
    <w:rsid w:val="00B31F22"/>
    <w:rsid w:val="00B31F56"/>
    <w:rsid w:val="00B32523"/>
    <w:rsid w:val="00B325E3"/>
    <w:rsid w:val="00B32667"/>
    <w:rsid w:val="00B327F3"/>
    <w:rsid w:val="00B32AF6"/>
    <w:rsid w:val="00B32C2F"/>
    <w:rsid w:val="00B32D53"/>
    <w:rsid w:val="00B32ECC"/>
    <w:rsid w:val="00B32F9D"/>
    <w:rsid w:val="00B3331F"/>
    <w:rsid w:val="00B333C0"/>
    <w:rsid w:val="00B33636"/>
    <w:rsid w:val="00B33701"/>
    <w:rsid w:val="00B3384E"/>
    <w:rsid w:val="00B33948"/>
    <w:rsid w:val="00B33AC9"/>
    <w:rsid w:val="00B33DB1"/>
    <w:rsid w:val="00B34015"/>
    <w:rsid w:val="00B3451C"/>
    <w:rsid w:val="00B34679"/>
    <w:rsid w:val="00B348B0"/>
    <w:rsid w:val="00B34B9D"/>
    <w:rsid w:val="00B3517F"/>
    <w:rsid w:val="00B35397"/>
    <w:rsid w:val="00B353C2"/>
    <w:rsid w:val="00B3563E"/>
    <w:rsid w:val="00B3569C"/>
    <w:rsid w:val="00B35934"/>
    <w:rsid w:val="00B35935"/>
    <w:rsid w:val="00B35999"/>
    <w:rsid w:val="00B35AB1"/>
    <w:rsid w:val="00B35ABF"/>
    <w:rsid w:val="00B3610E"/>
    <w:rsid w:val="00B36274"/>
    <w:rsid w:val="00B3639F"/>
    <w:rsid w:val="00B365D5"/>
    <w:rsid w:val="00B365F9"/>
    <w:rsid w:val="00B36762"/>
    <w:rsid w:val="00B36AFE"/>
    <w:rsid w:val="00B36DB7"/>
    <w:rsid w:val="00B37045"/>
    <w:rsid w:val="00B3708F"/>
    <w:rsid w:val="00B37193"/>
    <w:rsid w:val="00B3743A"/>
    <w:rsid w:val="00B376CF"/>
    <w:rsid w:val="00B377D5"/>
    <w:rsid w:val="00B37B1C"/>
    <w:rsid w:val="00B37CF0"/>
    <w:rsid w:val="00B37D4F"/>
    <w:rsid w:val="00B37D57"/>
    <w:rsid w:val="00B37E1E"/>
    <w:rsid w:val="00B37F9B"/>
    <w:rsid w:val="00B4025E"/>
    <w:rsid w:val="00B402FC"/>
    <w:rsid w:val="00B40577"/>
    <w:rsid w:val="00B4081D"/>
    <w:rsid w:val="00B4095C"/>
    <w:rsid w:val="00B40979"/>
    <w:rsid w:val="00B40B0F"/>
    <w:rsid w:val="00B40C04"/>
    <w:rsid w:val="00B40C32"/>
    <w:rsid w:val="00B40D19"/>
    <w:rsid w:val="00B40DA2"/>
    <w:rsid w:val="00B40E16"/>
    <w:rsid w:val="00B40F2A"/>
    <w:rsid w:val="00B40FBB"/>
    <w:rsid w:val="00B41158"/>
    <w:rsid w:val="00B412DC"/>
    <w:rsid w:val="00B41492"/>
    <w:rsid w:val="00B4150E"/>
    <w:rsid w:val="00B4183B"/>
    <w:rsid w:val="00B418FC"/>
    <w:rsid w:val="00B41A8C"/>
    <w:rsid w:val="00B41AF1"/>
    <w:rsid w:val="00B41B0F"/>
    <w:rsid w:val="00B41C28"/>
    <w:rsid w:val="00B41C6E"/>
    <w:rsid w:val="00B41C70"/>
    <w:rsid w:val="00B41DE6"/>
    <w:rsid w:val="00B42284"/>
    <w:rsid w:val="00B4230D"/>
    <w:rsid w:val="00B42504"/>
    <w:rsid w:val="00B425FD"/>
    <w:rsid w:val="00B42645"/>
    <w:rsid w:val="00B42686"/>
    <w:rsid w:val="00B42883"/>
    <w:rsid w:val="00B42B1D"/>
    <w:rsid w:val="00B42B87"/>
    <w:rsid w:val="00B42EF7"/>
    <w:rsid w:val="00B42FC7"/>
    <w:rsid w:val="00B43099"/>
    <w:rsid w:val="00B433D2"/>
    <w:rsid w:val="00B4363E"/>
    <w:rsid w:val="00B43C55"/>
    <w:rsid w:val="00B43CB6"/>
    <w:rsid w:val="00B43ECE"/>
    <w:rsid w:val="00B43FEB"/>
    <w:rsid w:val="00B43FEC"/>
    <w:rsid w:val="00B44338"/>
    <w:rsid w:val="00B44546"/>
    <w:rsid w:val="00B446D0"/>
    <w:rsid w:val="00B4491C"/>
    <w:rsid w:val="00B44983"/>
    <w:rsid w:val="00B44B98"/>
    <w:rsid w:val="00B45187"/>
    <w:rsid w:val="00B451A8"/>
    <w:rsid w:val="00B4525F"/>
    <w:rsid w:val="00B45434"/>
    <w:rsid w:val="00B45A79"/>
    <w:rsid w:val="00B45D19"/>
    <w:rsid w:val="00B45E0E"/>
    <w:rsid w:val="00B45E62"/>
    <w:rsid w:val="00B45E67"/>
    <w:rsid w:val="00B45F25"/>
    <w:rsid w:val="00B46050"/>
    <w:rsid w:val="00B46115"/>
    <w:rsid w:val="00B46482"/>
    <w:rsid w:val="00B466C7"/>
    <w:rsid w:val="00B46728"/>
    <w:rsid w:val="00B46742"/>
    <w:rsid w:val="00B4676A"/>
    <w:rsid w:val="00B46964"/>
    <w:rsid w:val="00B46A77"/>
    <w:rsid w:val="00B46A89"/>
    <w:rsid w:val="00B46B76"/>
    <w:rsid w:val="00B46C16"/>
    <w:rsid w:val="00B46D1C"/>
    <w:rsid w:val="00B47066"/>
    <w:rsid w:val="00B470C1"/>
    <w:rsid w:val="00B47163"/>
    <w:rsid w:val="00B474DD"/>
    <w:rsid w:val="00B47513"/>
    <w:rsid w:val="00B4787A"/>
    <w:rsid w:val="00B47A2B"/>
    <w:rsid w:val="00B47A9A"/>
    <w:rsid w:val="00B47B42"/>
    <w:rsid w:val="00B47B6B"/>
    <w:rsid w:val="00B47BD1"/>
    <w:rsid w:val="00B47C44"/>
    <w:rsid w:val="00B47C58"/>
    <w:rsid w:val="00B47D0A"/>
    <w:rsid w:val="00B47D5C"/>
    <w:rsid w:val="00B47EBA"/>
    <w:rsid w:val="00B504A0"/>
    <w:rsid w:val="00B504D0"/>
    <w:rsid w:val="00B505BE"/>
    <w:rsid w:val="00B5063E"/>
    <w:rsid w:val="00B5070D"/>
    <w:rsid w:val="00B5080A"/>
    <w:rsid w:val="00B508C2"/>
    <w:rsid w:val="00B50D2D"/>
    <w:rsid w:val="00B51035"/>
    <w:rsid w:val="00B510DF"/>
    <w:rsid w:val="00B5139D"/>
    <w:rsid w:val="00B51535"/>
    <w:rsid w:val="00B515FC"/>
    <w:rsid w:val="00B5166E"/>
    <w:rsid w:val="00B51DCF"/>
    <w:rsid w:val="00B51EC9"/>
    <w:rsid w:val="00B51ECB"/>
    <w:rsid w:val="00B51F6A"/>
    <w:rsid w:val="00B52397"/>
    <w:rsid w:val="00B523CE"/>
    <w:rsid w:val="00B52512"/>
    <w:rsid w:val="00B5270C"/>
    <w:rsid w:val="00B52A75"/>
    <w:rsid w:val="00B52C81"/>
    <w:rsid w:val="00B52D7C"/>
    <w:rsid w:val="00B52E25"/>
    <w:rsid w:val="00B52E3C"/>
    <w:rsid w:val="00B52F54"/>
    <w:rsid w:val="00B5315D"/>
    <w:rsid w:val="00B537E0"/>
    <w:rsid w:val="00B538D7"/>
    <w:rsid w:val="00B539C1"/>
    <w:rsid w:val="00B53AD0"/>
    <w:rsid w:val="00B53B8A"/>
    <w:rsid w:val="00B53BF6"/>
    <w:rsid w:val="00B53CEC"/>
    <w:rsid w:val="00B53D4B"/>
    <w:rsid w:val="00B53E35"/>
    <w:rsid w:val="00B545A3"/>
    <w:rsid w:val="00B54765"/>
    <w:rsid w:val="00B54A96"/>
    <w:rsid w:val="00B54C0E"/>
    <w:rsid w:val="00B54E77"/>
    <w:rsid w:val="00B54FC7"/>
    <w:rsid w:val="00B550CE"/>
    <w:rsid w:val="00B550D9"/>
    <w:rsid w:val="00B550FE"/>
    <w:rsid w:val="00B553E7"/>
    <w:rsid w:val="00B55597"/>
    <w:rsid w:val="00B55739"/>
    <w:rsid w:val="00B5574C"/>
    <w:rsid w:val="00B557F4"/>
    <w:rsid w:val="00B558B2"/>
    <w:rsid w:val="00B5590B"/>
    <w:rsid w:val="00B559CE"/>
    <w:rsid w:val="00B55F5C"/>
    <w:rsid w:val="00B55FC0"/>
    <w:rsid w:val="00B561BC"/>
    <w:rsid w:val="00B56256"/>
    <w:rsid w:val="00B56306"/>
    <w:rsid w:val="00B5648A"/>
    <w:rsid w:val="00B56FC1"/>
    <w:rsid w:val="00B56FF5"/>
    <w:rsid w:val="00B57084"/>
    <w:rsid w:val="00B573B8"/>
    <w:rsid w:val="00B57428"/>
    <w:rsid w:val="00B574DD"/>
    <w:rsid w:val="00B57604"/>
    <w:rsid w:val="00B57621"/>
    <w:rsid w:val="00B5773A"/>
    <w:rsid w:val="00B57803"/>
    <w:rsid w:val="00B57928"/>
    <w:rsid w:val="00B57C10"/>
    <w:rsid w:val="00B57D21"/>
    <w:rsid w:val="00B602E1"/>
    <w:rsid w:val="00B603C6"/>
    <w:rsid w:val="00B60416"/>
    <w:rsid w:val="00B6082B"/>
    <w:rsid w:val="00B60959"/>
    <w:rsid w:val="00B60E90"/>
    <w:rsid w:val="00B60EE0"/>
    <w:rsid w:val="00B610E8"/>
    <w:rsid w:val="00B6145C"/>
    <w:rsid w:val="00B61547"/>
    <w:rsid w:val="00B6163D"/>
    <w:rsid w:val="00B61811"/>
    <w:rsid w:val="00B618DE"/>
    <w:rsid w:val="00B61A70"/>
    <w:rsid w:val="00B61A9A"/>
    <w:rsid w:val="00B61AFD"/>
    <w:rsid w:val="00B61BFE"/>
    <w:rsid w:val="00B6202F"/>
    <w:rsid w:val="00B621AC"/>
    <w:rsid w:val="00B62351"/>
    <w:rsid w:val="00B6238C"/>
    <w:rsid w:val="00B62736"/>
    <w:rsid w:val="00B628AC"/>
    <w:rsid w:val="00B629AC"/>
    <w:rsid w:val="00B62E05"/>
    <w:rsid w:val="00B62F23"/>
    <w:rsid w:val="00B62F94"/>
    <w:rsid w:val="00B6300B"/>
    <w:rsid w:val="00B63198"/>
    <w:rsid w:val="00B631BB"/>
    <w:rsid w:val="00B63317"/>
    <w:rsid w:val="00B6398A"/>
    <w:rsid w:val="00B63C4B"/>
    <w:rsid w:val="00B63E3C"/>
    <w:rsid w:val="00B64127"/>
    <w:rsid w:val="00B641C8"/>
    <w:rsid w:val="00B6456E"/>
    <w:rsid w:val="00B64580"/>
    <w:rsid w:val="00B6485F"/>
    <w:rsid w:val="00B64AE2"/>
    <w:rsid w:val="00B64AE3"/>
    <w:rsid w:val="00B64B0C"/>
    <w:rsid w:val="00B64DBE"/>
    <w:rsid w:val="00B6525C"/>
    <w:rsid w:val="00B65377"/>
    <w:rsid w:val="00B6553F"/>
    <w:rsid w:val="00B659A4"/>
    <w:rsid w:val="00B659CF"/>
    <w:rsid w:val="00B65A19"/>
    <w:rsid w:val="00B66050"/>
    <w:rsid w:val="00B6611F"/>
    <w:rsid w:val="00B66311"/>
    <w:rsid w:val="00B66328"/>
    <w:rsid w:val="00B66431"/>
    <w:rsid w:val="00B66545"/>
    <w:rsid w:val="00B668D8"/>
    <w:rsid w:val="00B669CF"/>
    <w:rsid w:val="00B66AEE"/>
    <w:rsid w:val="00B66C67"/>
    <w:rsid w:val="00B66D49"/>
    <w:rsid w:val="00B66E0E"/>
    <w:rsid w:val="00B66E35"/>
    <w:rsid w:val="00B66F75"/>
    <w:rsid w:val="00B6776E"/>
    <w:rsid w:val="00B6784E"/>
    <w:rsid w:val="00B678FF"/>
    <w:rsid w:val="00B67AF0"/>
    <w:rsid w:val="00B67CFE"/>
    <w:rsid w:val="00B67DC5"/>
    <w:rsid w:val="00B67EC4"/>
    <w:rsid w:val="00B67FC4"/>
    <w:rsid w:val="00B7006A"/>
    <w:rsid w:val="00B704E4"/>
    <w:rsid w:val="00B7061D"/>
    <w:rsid w:val="00B70662"/>
    <w:rsid w:val="00B70838"/>
    <w:rsid w:val="00B70849"/>
    <w:rsid w:val="00B70A53"/>
    <w:rsid w:val="00B70ACA"/>
    <w:rsid w:val="00B70B37"/>
    <w:rsid w:val="00B70B71"/>
    <w:rsid w:val="00B70DA1"/>
    <w:rsid w:val="00B70F6C"/>
    <w:rsid w:val="00B70FC7"/>
    <w:rsid w:val="00B71040"/>
    <w:rsid w:val="00B710FD"/>
    <w:rsid w:val="00B711AE"/>
    <w:rsid w:val="00B7123E"/>
    <w:rsid w:val="00B7124B"/>
    <w:rsid w:val="00B7154E"/>
    <w:rsid w:val="00B718DE"/>
    <w:rsid w:val="00B71914"/>
    <w:rsid w:val="00B71E64"/>
    <w:rsid w:val="00B720E7"/>
    <w:rsid w:val="00B72160"/>
    <w:rsid w:val="00B7242C"/>
    <w:rsid w:val="00B7292B"/>
    <w:rsid w:val="00B72C6F"/>
    <w:rsid w:val="00B72E88"/>
    <w:rsid w:val="00B72FD8"/>
    <w:rsid w:val="00B73085"/>
    <w:rsid w:val="00B73103"/>
    <w:rsid w:val="00B73455"/>
    <w:rsid w:val="00B7348E"/>
    <w:rsid w:val="00B735F7"/>
    <w:rsid w:val="00B736FE"/>
    <w:rsid w:val="00B738A8"/>
    <w:rsid w:val="00B73B42"/>
    <w:rsid w:val="00B73B8F"/>
    <w:rsid w:val="00B73D3A"/>
    <w:rsid w:val="00B73F22"/>
    <w:rsid w:val="00B7404D"/>
    <w:rsid w:val="00B74066"/>
    <w:rsid w:val="00B7424B"/>
    <w:rsid w:val="00B743BA"/>
    <w:rsid w:val="00B7448F"/>
    <w:rsid w:val="00B74546"/>
    <w:rsid w:val="00B74E72"/>
    <w:rsid w:val="00B750DD"/>
    <w:rsid w:val="00B7512B"/>
    <w:rsid w:val="00B75387"/>
    <w:rsid w:val="00B754CF"/>
    <w:rsid w:val="00B754F8"/>
    <w:rsid w:val="00B7573D"/>
    <w:rsid w:val="00B75784"/>
    <w:rsid w:val="00B75BD2"/>
    <w:rsid w:val="00B75ED6"/>
    <w:rsid w:val="00B76055"/>
    <w:rsid w:val="00B76213"/>
    <w:rsid w:val="00B7625E"/>
    <w:rsid w:val="00B76269"/>
    <w:rsid w:val="00B762BB"/>
    <w:rsid w:val="00B76758"/>
    <w:rsid w:val="00B767CE"/>
    <w:rsid w:val="00B7689A"/>
    <w:rsid w:val="00B7696A"/>
    <w:rsid w:val="00B76B9E"/>
    <w:rsid w:val="00B77139"/>
    <w:rsid w:val="00B77409"/>
    <w:rsid w:val="00B7745D"/>
    <w:rsid w:val="00B77487"/>
    <w:rsid w:val="00B774D2"/>
    <w:rsid w:val="00B7766F"/>
    <w:rsid w:val="00B777DF"/>
    <w:rsid w:val="00B77BD6"/>
    <w:rsid w:val="00B77FC5"/>
    <w:rsid w:val="00B801B6"/>
    <w:rsid w:val="00B801B9"/>
    <w:rsid w:val="00B8036F"/>
    <w:rsid w:val="00B804A6"/>
    <w:rsid w:val="00B8050F"/>
    <w:rsid w:val="00B80805"/>
    <w:rsid w:val="00B80CDC"/>
    <w:rsid w:val="00B80DB3"/>
    <w:rsid w:val="00B81082"/>
    <w:rsid w:val="00B8116E"/>
    <w:rsid w:val="00B811F3"/>
    <w:rsid w:val="00B813DA"/>
    <w:rsid w:val="00B814E0"/>
    <w:rsid w:val="00B817A7"/>
    <w:rsid w:val="00B817D2"/>
    <w:rsid w:val="00B817F1"/>
    <w:rsid w:val="00B81891"/>
    <w:rsid w:val="00B819E0"/>
    <w:rsid w:val="00B81EB9"/>
    <w:rsid w:val="00B820A9"/>
    <w:rsid w:val="00B82160"/>
    <w:rsid w:val="00B82408"/>
    <w:rsid w:val="00B82505"/>
    <w:rsid w:val="00B826A4"/>
    <w:rsid w:val="00B82916"/>
    <w:rsid w:val="00B8292B"/>
    <w:rsid w:val="00B829E6"/>
    <w:rsid w:val="00B82C92"/>
    <w:rsid w:val="00B8306C"/>
    <w:rsid w:val="00B8322D"/>
    <w:rsid w:val="00B83265"/>
    <w:rsid w:val="00B8344D"/>
    <w:rsid w:val="00B8376E"/>
    <w:rsid w:val="00B837B9"/>
    <w:rsid w:val="00B8380A"/>
    <w:rsid w:val="00B8389D"/>
    <w:rsid w:val="00B83B41"/>
    <w:rsid w:val="00B83D41"/>
    <w:rsid w:val="00B83E58"/>
    <w:rsid w:val="00B83ED8"/>
    <w:rsid w:val="00B83F75"/>
    <w:rsid w:val="00B8440A"/>
    <w:rsid w:val="00B84540"/>
    <w:rsid w:val="00B8455C"/>
    <w:rsid w:val="00B846F4"/>
    <w:rsid w:val="00B847AC"/>
    <w:rsid w:val="00B84B0C"/>
    <w:rsid w:val="00B84D28"/>
    <w:rsid w:val="00B8503B"/>
    <w:rsid w:val="00B85535"/>
    <w:rsid w:val="00B855DC"/>
    <w:rsid w:val="00B85899"/>
    <w:rsid w:val="00B858CE"/>
    <w:rsid w:val="00B85AC9"/>
    <w:rsid w:val="00B85C4E"/>
    <w:rsid w:val="00B85D11"/>
    <w:rsid w:val="00B85D28"/>
    <w:rsid w:val="00B85E64"/>
    <w:rsid w:val="00B85F12"/>
    <w:rsid w:val="00B85FD3"/>
    <w:rsid w:val="00B86099"/>
    <w:rsid w:val="00B860F4"/>
    <w:rsid w:val="00B86108"/>
    <w:rsid w:val="00B86305"/>
    <w:rsid w:val="00B863B3"/>
    <w:rsid w:val="00B86598"/>
    <w:rsid w:val="00B865E4"/>
    <w:rsid w:val="00B867B1"/>
    <w:rsid w:val="00B86875"/>
    <w:rsid w:val="00B86AD1"/>
    <w:rsid w:val="00B86B30"/>
    <w:rsid w:val="00B86C27"/>
    <w:rsid w:val="00B86CBA"/>
    <w:rsid w:val="00B86DA6"/>
    <w:rsid w:val="00B86DFD"/>
    <w:rsid w:val="00B86F1C"/>
    <w:rsid w:val="00B870C4"/>
    <w:rsid w:val="00B8715E"/>
    <w:rsid w:val="00B87169"/>
    <w:rsid w:val="00B87382"/>
    <w:rsid w:val="00B87514"/>
    <w:rsid w:val="00B8752A"/>
    <w:rsid w:val="00B8761F"/>
    <w:rsid w:val="00B8767E"/>
    <w:rsid w:val="00B876B1"/>
    <w:rsid w:val="00B876B6"/>
    <w:rsid w:val="00B8788F"/>
    <w:rsid w:val="00B878CC"/>
    <w:rsid w:val="00B87A25"/>
    <w:rsid w:val="00B87BFC"/>
    <w:rsid w:val="00B87CBC"/>
    <w:rsid w:val="00B87F2A"/>
    <w:rsid w:val="00B87F42"/>
    <w:rsid w:val="00B9037B"/>
    <w:rsid w:val="00B9042F"/>
    <w:rsid w:val="00B905F3"/>
    <w:rsid w:val="00B906BB"/>
    <w:rsid w:val="00B906FC"/>
    <w:rsid w:val="00B9077F"/>
    <w:rsid w:val="00B907CC"/>
    <w:rsid w:val="00B90986"/>
    <w:rsid w:val="00B90D5C"/>
    <w:rsid w:val="00B90FC3"/>
    <w:rsid w:val="00B9100C"/>
    <w:rsid w:val="00B9108B"/>
    <w:rsid w:val="00B91412"/>
    <w:rsid w:val="00B91D0B"/>
    <w:rsid w:val="00B91F7A"/>
    <w:rsid w:val="00B92174"/>
    <w:rsid w:val="00B9218B"/>
    <w:rsid w:val="00B921DE"/>
    <w:rsid w:val="00B9238E"/>
    <w:rsid w:val="00B92566"/>
    <w:rsid w:val="00B925D9"/>
    <w:rsid w:val="00B92926"/>
    <w:rsid w:val="00B92A7E"/>
    <w:rsid w:val="00B92BF0"/>
    <w:rsid w:val="00B92DA9"/>
    <w:rsid w:val="00B92E9C"/>
    <w:rsid w:val="00B92F62"/>
    <w:rsid w:val="00B931B7"/>
    <w:rsid w:val="00B93388"/>
    <w:rsid w:val="00B9359E"/>
    <w:rsid w:val="00B935AB"/>
    <w:rsid w:val="00B935BA"/>
    <w:rsid w:val="00B937B5"/>
    <w:rsid w:val="00B9391F"/>
    <w:rsid w:val="00B93CA0"/>
    <w:rsid w:val="00B93CFA"/>
    <w:rsid w:val="00B93EB0"/>
    <w:rsid w:val="00B93FE3"/>
    <w:rsid w:val="00B94024"/>
    <w:rsid w:val="00B94153"/>
    <w:rsid w:val="00B941CD"/>
    <w:rsid w:val="00B946D4"/>
    <w:rsid w:val="00B947DD"/>
    <w:rsid w:val="00B94839"/>
    <w:rsid w:val="00B949E7"/>
    <w:rsid w:val="00B94B23"/>
    <w:rsid w:val="00B94BA1"/>
    <w:rsid w:val="00B94BE4"/>
    <w:rsid w:val="00B94F36"/>
    <w:rsid w:val="00B94FD8"/>
    <w:rsid w:val="00B95164"/>
    <w:rsid w:val="00B95173"/>
    <w:rsid w:val="00B954B1"/>
    <w:rsid w:val="00B95654"/>
    <w:rsid w:val="00B95973"/>
    <w:rsid w:val="00B959C9"/>
    <w:rsid w:val="00B95A91"/>
    <w:rsid w:val="00B95BCC"/>
    <w:rsid w:val="00B95F3F"/>
    <w:rsid w:val="00B9620C"/>
    <w:rsid w:val="00B9621C"/>
    <w:rsid w:val="00B966CB"/>
    <w:rsid w:val="00B96C22"/>
    <w:rsid w:val="00B96D6B"/>
    <w:rsid w:val="00B9771B"/>
    <w:rsid w:val="00B97849"/>
    <w:rsid w:val="00B9797B"/>
    <w:rsid w:val="00B97A51"/>
    <w:rsid w:val="00B97E34"/>
    <w:rsid w:val="00BA00C7"/>
    <w:rsid w:val="00BA017C"/>
    <w:rsid w:val="00BA038F"/>
    <w:rsid w:val="00BA03C9"/>
    <w:rsid w:val="00BA078C"/>
    <w:rsid w:val="00BA07EA"/>
    <w:rsid w:val="00BA0904"/>
    <w:rsid w:val="00BA09F4"/>
    <w:rsid w:val="00BA0BBB"/>
    <w:rsid w:val="00BA0C5A"/>
    <w:rsid w:val="00BA0F30"/>
    <w:rsid w:val="00BA0F49"/>
    <w:rsid w:val="00BA0FF6"/>
    <w:rsid w:val="00BA1169"/>
    <w:rsid w:val="00BA12E0"/>
    <w:rsid w:val="00BA1353"/>
    <w:rsid w:val="00BA19DE"/>
    <w:rsid w:val="00BA1A71"/>
    <w:rsid w:val="00BA1B0A"/>
    <w:rsid w:val="00BA1CAA"/>
    <w:rsid w:val="00BA1E4E"/>
    <w:rsid w:val="00BA2030"/>
    <w:rsid w:val="00BA2089"/>
    <w:rsid w:val="00BA21B1"/>
    <w:rsid w:val="00BA2212"/>
    <w:rsid w:val="00BA2313"/>
    <w:rsid w:val="00BA256B"/>
    <w:rsid w:val="00BA257E"/>
    <w:rsid w:val="00BA2617"/>
    <w:rsid w:val="00BA2F48"/>
    <w:rsid w:val="00BA32D1"/>
    <w:rsid w:val="00BA3336"/>
    <w:rsid w:val="00BA3717"/>
    <w:rsid w:val="00BA38A1"/>
    <w:rsid w:val="00BA3974"/>
    <w:rsid w:val="00BA3B49"/>
    <w:rsid w:val="00BA3EEA"/>
    <w:rsid w:val="00BA425D"/>
    <w:rsid w:val="00BA42EA"/>
    <w:rsid w:val="00BA4343"/>
    <w:rsid w:val="00BA43B0"/>
    <w:rsid w:val="00BA44B4"/>
    <w:rsid w:val="00BA44B9"/>
    <w:rsid w:val="00BA46A5"/>
    <w:rsid w:val="00BA4824"/>
    <w:rsid w:val="00BA48DB"/>
    <w:rsid w:val="00BA4A4F"/>
    <w:rsid w:val="00BA4A85"/>
    <w:rsid w:val="00BA4B83"/>
    <w:rsid w:val="00BA4E84"/>
    <w:rsid w:val="00BA4E8D"/>
    <w:rsid w:val="00BA52FB"/>
    <w:rsid w:val="00BA561F"/>
    <w:rsid w:val="00BA5807"/>
    <w:rsid w:val="00BA5861"/>
    <w:rsid w:val="00BA5EB9"/>
    <w:rsid w:val="00BA5ED4"/>
    <w:rsid w:val="00BA60A6"/>
    <w:rsid w:val="00BA661F"/>
    <w:rsid w:val="00BA673F"/>
    <w:rsid w:val="00BA6886"/>
    <w:rsid w:val="00BA6A50"/>
    <w:rsid w:val="00BA6A98"/>
    <w:rsid w:val="00BA6C3F"/>
    <w:rsid w:val="00BA6C75"/>
    <w:rsid w:val="00BA6D50"/>
    <w:rsid w:val="00BA6D8D"/>
    <w:rsid w:val="00BA6DFF"/>
    <w:rsid w:val="00BA6E17"/>
    <w:rsid w:val="00BA733E"/>
    <w:rsid w:val="00BA7507"/>
    <w:rsid w:val="00BA75ED"/>
    <w:rsid w:val="00BA775B"/>
    <w:rsid w:val="00BA77FF"/>
    <w:rsid w:val="00BA783F"/>
    <w:rsid w:val="00BA7845"/>
    <w:rsid w:val="00BA78C6"/>
    <w:rsid w:val="00BA7ADB"/>
    <w:rsid w:val="00BA7E83"/>
    <w:rsid w:val="00BA7ECC"/>
    <w:rsid w:val="00BA7EF8"/>
    <w:rsid w:val="00BA7F3D"/>
    <w:rsid w:val="00BB01ED"/>
    <w:rsid w:val="00BB029E"/>
    <w:rsid w:val="00BB0569"/>
    <w:rsid w:val="00BB05BC"/>
    <w:rsid w:val="00BB05C5"/>
    <w:rsid w:val="00BB0A26"/>
    <w:rsid w:val="00BB0BED"/>
    <w:rsid w:val="00BB0DF2"/>
    <w:rsid w:val="00BB1186"/>
    <w:rsid w:val="00BB14AE"/>
    <w:rsid w:val="00BB151D"/>
    <w:rsid w:val="00BB1542"/>
    <w:rsid w:val="00BB1753"/>
    <w:rsid w:val="00BB179E"/>
    <w:rsid w:val="00BB1828"/>
    <w:rsid w:val="00BB1842"/>
    <w:rsid w:val="00BB18FE"/>
    <w:rsid w:val="00BB19E2"/>
    <w:rsid w:val="00BB1A97"/>
    <w:rsid w:val="00BB1B01"/>
    <w:rsid w:val="00BB1B58"/>
    <w:rsid w:val="00BB1BF9"/>
    <w:rsid w:val="00BB1E9B"/>
    <w:rsid w:val="00BB2675"/>
    <w:rsid w:val="00BB2921"/>
    <w:rsid w:val="00BB2B84"/>
    <w:rsid w:val="00BB2C8C"/>
    <w:rsid w:val="00BB2DE3"/>
    <w:rsid w:val="00BB300A"/>
    <w:rsid w:val="00BB3339"/>
    <w:rsid w:val="00BB3391"/>
    <w:rsid w:val="00BB36EA"/>
    <w:rsid w:val="00BB383E"/>
    <w:rsid w:val="00BB384E"/>
    <w:rsid w:val="00BB397A"/>
    <w:rsid w:val="00BB3C3E"/>
    <w:rsid w:val="00BB3D0A"/>
    <w:rsid w:val="00BB3D77"/>
    <w:rsid w:val="00BB3EC9"/>
    <w:rsid w:val="00BB4074"/>
    <w:rsid w:val="00BB40D8"/>
    <w:rsid w:val="00BB448F"/>
    <w:rsid w:val="00BB4561"/>
    <w:rsid w:val="00BB45FD"/>
    <w:rsid w:val="00BB4677"/>
    <w:rsid w:val="00BB4735"/>
    <w:rsid w:val="00BB4744"/>
    <w:rsid w:val="00BB4953"/>
    <w:rsid w:val="00BB4985"/>
    <w:rsid w:val="00BB49C2"/>
    <w:rsid w:val="00BB4AFA"/>
    <w:rsid w:val="00BB4B5C"/>
    <w:rsid w:val="00BB4D63"/>
    <w:rsid w:val="00BB4DE5"/>
    <w:rsid w:val="00BB4E69"/>
    <w:rsid w:val="00BB5169"/>
    <w:rsid w:val="00BB5244"/>
    <w:rsid w:val="00BB5356"/>
    <w:rsid w:val="00BB594D"/>
    <w:rsid w:val="00BB5BDE"/>
    <w:rsid w:val="00BB5C8C"/>
    <w:rsid w:val="00BB5D33"/>
    <w:rsid w:val="00BB6170"/>
    <w:rsid w:val="00BB6328"/>
    <w:rsid w:val="00BB647C"/>
    <w:rsid w:val="00BB6770"/>
    <w:rsid w:val="00BB6F12"/>
    <w:rsid w:val="00BB6F61"/>
    <w:rsid w:val="00BB6FE0"/>
    <w:rsid w:val="00BB6FEA"/>
    <w:rsid w:val="00BB70E1"/>
    <w:rsid w:val="00BB7146"/>
    <w:rsid w:val="00BB7196"/>
    <w:rsid w:val="00BB71A8"/>
    <w:rsid w:val="00BB74B8"/>
    <w:rsid w:val="00BB7738"/>
    <w:rsid w:val="00BB784E"/>
    <w:rsid w:val="00BB789C"/>
    <w:rsid w:val="00BB7B29"/>
    <w:rsid w:val="00BB7C3D"/>
    <w:rsid w:val="00BB7F0B"/>
    <w:rsid w:val="00BB7FDA"/>
    <w:rsid w:val="00BC0418"/>
    <w:rsid w:val="00BC08B7"/>
    <w:rsid w:val="00BC09ED"/>
    <w:rsid w:val="00BC09F4"/>
    <w:rsid w:val="00BC0A69"/>
    <w:rsid w:val="00BC0BB6"/>
    <w:rsid w:val="00BC0CFC"/>
    <w:rsid w:val="00BC0DD0"/>
    <w:rsid w:val="00BC0DDA"/>
    <w:rsid w:val="00BC0DFA"/>
    <w:rsid w:val="00BC0FAC"/>
    <w:rsid w:val="00BC10E8"/>
    <w:rsid w:val="00BC1179"/>
    <w:rsid w:val="00BC144F"/>
    <w:rsid w:val="00BC15CF"/>
    <w:rsid w:val="00BC15FE"/>
    <w:rsid w:val="00BC1866"/>
    <w:rsid w:val="00BC1B4F"/>
    <w:rsid w:val="00BC1CE0"/>
    <w:rsid w:val="00BC1CFB"/>
    <w:rsid w:val="00BC1F33"/>
    <w:rsid w:val="00BC209A"/>
    <w:rsid w:val="00BC22A6"/>
    <w:rsid w:val="00BC22B7"/>
    <w:rsid w:val="00BC254A"/>
    <w:rsid w:val="00BC2604"/>
    <w:rsid w:val="00BC266A"/>
    <w:rsid w:val="00BC26B8"/>
    <w:rsid w:val="00BC2765"/>
    <w:rsid w:val="00BC27F5"/>
    <w:rsid w:val="00BC2827"/>
    <w:rsid w:val="00BC2886"/>
    <w:rsid w:val="00BC2BD1"/>
    <w:rsid w:val="00BC2F1F"/>
    <w:rsid w:val="00BC2FA4"/>
    <w:rsid w:val="00BC3077"/>
    <w:rsid w:val="00BC30BA"/>
    <w:rsid w:val="00BC30D2"/>
    <w:rsid w:val="00BC3181"/>
    <w:rsid w:val="00BC3260"/>
    <w:rsid w:val="00BC32CD"/>
    <w:rsid w:val="00BC339C"/>
    <w:rsid w:val="00BC33FC"/>
    <w:rsid w:val="00BC34CA"/>
    <w:rsid w:val="00BC34F5"/>
    <w:rsid w:val="00BC3636"/>
    <w:rsid w:val="00BC376F"/>
    <w:rsid w:val="00BC37DD"/>
    <w:rsid w:val="00BC3D46"/>
    <w:rsid w:val="00BC3D72"/>
    <w:rsid w:val="00BC3D8F"/>
    <w:rsid w:val="00BC4408"/>
    <w:rsid w:val="00BC470F"/>
    <w:rsid w:val="00BC4773"/>
    <w:rsid w:val="00BC4B70"/>
    <w:rsid w:val="00BC4BE9"/>
    <w:rsid w:val="00BC4D26"/>
    <w:rsid w:val="00BC4D61"/>
    <w:rsid w:val="00BC4EA8"/>
    <w:rsid w:val="00BC4EE3"/>
    <w:rsid w:val="00BC559C"/>
    <w:rsid w:val="00BC5791"/>
    <w:rsid w:val="00BC5940"/>
    <w:rsid w:val="00BC5AAA"/>
    <w:rsid w:val="00BC5C66"/>
    <w:rsid w:val="00BC5D21"/>
    <w:rsid w:val="00BC602B"/>
    <w:rsid w:val="00BC6090"/>
    <w:rsid w:val="00BC6152"/>
    <w:rsid w:val="00BC6653"/>
    <w:rsid w:val="00BC6681"/>
    <w:rsid w:val="00BC66E7"/>
    <w:rsid w:val="00BC692F"/>
    <w:rsid w:val="00BC6AE2"/>
    <w:rsid w:val="00BC6D0F"/>
    <w:rsid w:val="00BC6D4D"/>
    <w:rsid w:val="00BC7020"/>
    <w:rsid w:val="00BC727F"/>
    <w:rsid w:val="00BC75BD"/>
    <w:rsid w:val="00BC767E"/>
    <w:rsid w:val="00BC7801"/>
    <w:rsid w:val="00BC7879"/>
    <w:rsid w:val="00BC795D"/>
    <w:rsid w:val="00BC7B2F"/>
    <w:rsid w:val="00BC7C4C"/>
    <w:rsid w:val="00BC7DEC"/>
    <w:rsid w:val="00BD004A"/>
    <w:rsid w:val="00BD00B0"/>
    <w:rsid w:val="00BD00F1"/>
    <w:rsid w:val="00BD0140"/>
    <w:rsid w:val="00BD0158"/>
    <w:rsid w:val="00BD0202"/>
    <w:rsid w:val="00BD0422"/>
    <w:rsid w:val="00BD0469"/>
    <w:rsid w:val="00BD0498"/>
    <w:rsid w:val="00BD0646"/>
    <w:rsid w:val="00BD07BD"/>
    <w:rsid w:val="00BD0805"/>
    <w:rsid w:val="00BD0A63"/>
    <w:rsid w:val="00BD0B4A"/>
    <w:rsid w:val="00BD125A"/>
    <w:rsid w:val="00BD141E"/>
    <w:rsid w:val="00BD1463"/>
    <w:rsid w:val="00BD1780"/>
    <w:rsid w:val="00BD17E3"/>
    <w:rsid w:val="00BD1846"/>
    <w:rsid w:val="00BD185E"/>
    <w:rsid w:val="00BD1A64"/>
    <w:rsid w:val="00BD1CA2"/>
    <w:rsid w:val="00BD1CBB"/>
    <w:rsid w:val="00BD1CC8"/>
    <w:rsid w:val="00BD1DE8"/>
    <w:rsid w:val="00BD1E11"/>
    <w:rsid w:val="00BD1FDD"/>
    <w:rsid w:val="00BD214F"/>
    <w:rsid w:val="00BD247C"/>
    <w:rsid w:val="00BD25D1"/>
    <w:rsid w:val="00BD27D5"/>
    <w:rsid w:val="00BD2A05"/>
    <w:rsid w:val="00BD2CB3"/>
    <w:rsid w:val="00BD2D7F"/>
    <w:rsid w:val="00BD2E56"/>
    <w:rsid w:val="00BD306E"/>
    <w:rsid w:val="00BD312B"/>
    <w:rsid w:val="00BD34EF"/>
    <w:rsid w:val="00BD36BF"/>
    <w:rsid w:val="00BD37A0"/>
    <w:rsid w:val="00BD37DF"/>
    <w:rsid w:val="00BD3921"/>
    <w:rsid w:val="00BD3ADF"/>
    <w:rsid w:val="00BD3C5B"/>
    <w:rsid w:val="00BD3CB1"/>
    <w:rsid w:val="00BD3D22"/>
    <w:rsid w:val="00BD3D67"/>
    <w:rsid w:val="00BD3DBF"/>
    <w:rsid w:val="00BD3DDB"/>
    <w:rsid w:val="00BD3E89"/>
    <w:rsid w:val="00BD3EA3"/>
    <w:rsid w:val="00BD4124"/>
    <w:rsid w:val="00BD430F"/>
    <w:rsid w:val="00BD4723"/>
    <w:rsid w:val="00BD47C1"/>
    <w:rsid w:val="00BD4BFE"/>
    <w:rsid w:val="00BD4D7A"/>
    <w:rsid w:val="00BD4E97"/>
    <w:rsid w:val="00BD5131"/>
    <w:rsid w:val="00BD5211"/>
    <w:rsid w:val="00BD539F"/>
    <w:rsid w:val="00BD556B"/>
    <w:rsid w:val="00BD59EF"/>
    <w:rsid w:val="00BD5EAB"/>
    <w:rsid w:val="00BD6306"/>
    <w:rsid w:val="00BD6325"/>
    <w:rsid w:val="00BD6368"/>
    <w:rsid w:val="00BD6380"/>
    <w:rsid w:val="00BD6415"/>
    <w:rsid w:val="00BD6460"/>
    <w:rsid w:val="00BD647E"/>
    <w:rsid w:val="00BD64C7"/>
    <w:rsid w:val="00BD64CB"/>
    <w:rsid w:val="00BD6500"/>
    <w:rsid w:val="00BD6590"/>
    <w:rsid w:val="00BD65EB"/>
    <w:rsid w:val="00BD6608"/>
    <w:rsid w:val="00BD66EC"/>
    <w:rsid w:val="00BD692B"/>
    <w:rsid w:val="00BD6A41"/>
    <w:rsid w:val="00BD6AE8"/>
    <w:rsid w:val="00BD6EB7"/>
    <w:rsid w:val="00BD6EFD"/>
    <w:rsid w:val="00BD725C"/>
    <w:rsid w:val="00BD7581"/>
    <w:rsid w:val="00BD76E3"/>
    <w:rsid w:val="00BD7C34"/>
    <w:rsid w:val="00BE035D"/>
    <w:rsid w:val="00BE0432"/>
    <w:rsid w:val="00BE06F7"/>
    <w:rsid w:val="00BE06FF"/>
    <w:rsid w:val="00BE0708"/>
    <w:rsid w:val="00BE0B6E"/>
    <w:rsid w:val="00BE0BC7"/>
    <w:rsid w:val="00BE0BE3"/>
    <w:rsid w:val="00BE1524"/>
    <w:rsid w:val="00BE1631"/>
    <w:rsid w:val="00BE185B"/>
    <w:rsid w:val="00BE1BA5"/>
    <w:rsid w:val="00BE1C34"/>
    <w:rsid w:val="00BE1DF6"/>
    <w:rsid w:val="00BE1F1A"/>
    <w:rsid w:val="00BE2292"/>
    <w:rsid w:val="00BE2384"/>
    <w:rsid w:val="00BE23A6"/>
    <w:rsid w:val="00BE248B"/>
    <w:rsid w:val="00BE2799"/>
    <w:rsid w:val="00BE27FA"/>
    <w:rsid w:val="00BE2A75"/>
    <w:rsid w:val="00BE2ACF"/>
    <w:rsid w:val="00BE2F5A"/>
    <w:rsid w:val="00BE30E5"/>
    <w:rsid w:val="00BE317C"/>
    <w:rsid w:val="00BE333F"/>
    <w:rsid w:val="00BE3AFD"/>
    <w:rsid w:val="00BE3C61"/>
    <w:rsid w:val="00BE3DEE"/>
    <w:rsid w:val="00BE3FE6"/>
    <w:rsid w:val="00BE42A2"/>
    <w:rsid w:val="00BE45C8"/>
    <w:rsid w:val="00BE470F"/>
    <w:rsid w:val="00BE48DC"/>
    <w:rsid w:val="00BE4CF6"/>
    <w:rsid w:val="00BE5827"/>
    <w:rsid w:val="00BE5870"/>
    <w:rsid w:val="00BE5C85"/>
    <w:rsid w:val="00BE5CE9"/>
    <w:rsid w:val="00BE5E3B"/>
    <w:rsid w:val="00BE62F5"/>
    <w:rsid w:val="00BE64EE"/>
    <w:rsid w:val="00BE6936"/>
    <w:rsid w:val="00BE69B8"/>
    <w:rsid w:val="00BE6A21"/>
    <w:rsid w:val="00BE6AA9"/>
    <w:rsid w:val="00BE6ACB"/>
    <w:rsid w:val="00BE6BCA"/>
    <w:rsid w:val="00BE6D61"/>
    <w:rsid w:val="00BE6F14"/>
    <w:rsid w:val="00BE71DE"/>
    <w:rsid w:val="00BE73C2"/>
    <w:rsid w:val="00BE770E"/>
    <w:rsid w:val="00BE7AA8"/>
    <w:rsid w:val="00BE7DDB"/>
    <w:rsid w:val="00BE7F1F"/>
    <w:rsid w:val="00BF0175"/>
    <w:rsid w:val="00BF03B4"/>
    <w:rsid w:val="00BF03E6"/>
    <w:rsid w:val="00BF045D"/>
    <w:rsid w:val="00BF0532"/>
    <w:rsid w:val="00BF0647"/>
    <w:rsid w:val="00BF0709"/>
    <w:rsid w:val="00BF075C"/>
    <w:rsid w:val="00BF09F7"/>
    <w:rsid w:val="00BF0A50"/>
    <w:rsid w:val="00BF0A67"/>
    <w:rsid w:val="00BF0FD2"/>
    <w:rsid w:val="00BF1250"/>
    <w:rsid w:val="00BF1384"/>
    <w:rsid w:val="00BF13F1"/>
    <w:rsid w:val="00BF1C0D"/>
    <w:rsid w:val="00BF1D2A"/>
    <w:rsid w:val="00BF1D9B"/>
    <w:rsid w:val="00BF1ED9"/>
    <w:rsid w:val="00BF2009"/>
    <w:rsid w:val="00BF2428"/>
    <w:rsid w:val="00BF243C"/>
    <w:rsid w:val="00BF256E"/>
    <w:rsid w:val="00BF25E8"/>
    <w:rsid w:val="00BF2841"/>
    <w:rsid w:val="00BF2915"/>
    <w:rsid w:val="00BF2A37"/>
    <w:rsid w:val="00BF2AEE"/>
    <w:rsid w:val="00BF2E45"/>
    <w:rsid w:val="00BF2ED8"/>
    <w:rsid w:val="00BF301C"/>
    <w:rsid w:val="00BF3355"/>
    <w:rsid w:val="00BF3404"/>
    <w:rsid w:val="00BF3447"/>
    <w:rsid w:val="00BF3473"/>
    <w:rsid w:val="00BF354C"/>
    <w:rsid w:val="00BF37D8"/>
    <w:rsid w:val="00BF3A1C"/>
    <w:rsid w:val="00BF3B9C"/>
    <w:rsid w:val="00BF3CAD"/>
    <w:rsid w:val="00BF3D24"/>
    <w:rsid w:val="00BF3D3B"/>
    <w:rsid w:val="00BF3DCF"/>
    <w:rsid w:val="00BF40A5"/>
    <w:rsid w:val="00BF44B7"/>
    <w:rsid w:val="00BF4554"/>
    <w:rsid w:val="00BF48B3"/>
    <w:rsid w:val="00BF4B49"/>
    <w:rsid w:val="00BF4BF8"/>
    <w:rsid w:val="00BF4C17"/>
    <w:rsid w:val="00BF4D69"/>
    <w:rsid w:val="00BF4E81"/>
    <w:rsid w:val="00BF518C"/>
    <w:rsid w:val="00BF53FD"/>
    <w:rsid w:val="00BF549C"/>
    <w:rsid w:val="00BF5555"/>
    <w:rsid w:val="00BF55B6"/>
    <w:rsid w:val="00BF579E"/>
    <w:rsid w:val="00BF5A85"/>
    <w:rsid w:val="00BF5D4D"/>
    <w:rsid w:val="00BF62BB"/>
    <w:rsid w:val="00BF62BC"/>
    <w:rsid w:val="00BF62D7"/>
    <w:rsid w:val="00BF6456"/>
    <w:rsid w:val="00BF65D5"/>
    <w:rsid w:val="00BF6C65"/>
    <w:rsid w:val="00BF6D8B"/>
    <w:rsid w:val="00BF70DF"/>
    <w:rsid w:val="00BF717A"/>
    <w:rsid w:val="00BF71FE"/>
    <w:rsid w:val="00BF7684"/>
    <w:rsid w:val="00BF76C8"/>
    <w:rsid w:val="00BF7784"/>
    <w:rsid w:val="00BF7B01"/>
    <w:rsid w:val="00BF7D0D"/>
    <w:rsid w:val="00C000DE"/>
    <w:rsid w:val="00C0039D"/>
    <w:rsid w:val="00C00462"/>
    <w:rsid w:val="00C00604"/>
    <w:rsid w:val="00C0089E"/>
    <w:rsid w:val="00C008B1"/>
    <w:rsid w:val="00C009E0"/>
    <w:rsid w:val="00C00BFB"/>
    <w:rsid w:val="00C00DBF"/>
    <w:rsid w:val="00C00DE2"/>
    <w:rsid w:val="00C00E12"/>
    <w:rsid w:val="00C0105D"/>
    <w:rsid w:val="00C0141A"/>
    <w:rsid w:val="00C015E0"/>
    <w:rsid w:val="00C01677"/>
    <w:rsid w:val="00C01A97"/>
    <w:rsid w:val="00C01AF8"/>
    <w:rsid w:val="00C01D39"/>
    <w:rsid w:val="00C01DC8"/>
    <w:rsid w:val="00C01DF0"/>
    <w:rsid w:val="00C01E7F"/>
    <w:rsid w:val="00C02286"/>
    <w:rsid w:val="00C0250C"/>
    <w:rsid w:val="00C02795"/>
    <w:rsid w:val="00C028E4"/>
    <w:rsid w:val="00C0292C"/>
    <w:rsid w:val="00C029AC"/>
    <w:rsid w:val="00C02C88"/>
    <w:rsid w:val="00C02CC3"/>
    <w:rsid w:val="00C030F4"/>
    <w:rsid w:val="00C031DB"/>
    <w:rsid w:val="00C0351C"/>
    <w:rsid w:val="00C0367A"/>
    <w:rsid w:val="00C037F5"/>
    <w:rsid w:val="00C0394A"/>
    <w:rsid w:val="00C03BBB"/>
    <w:rsid w:val="00C03CCD"/>
    <w:rsid w:val="00C03E0F"/>
    <w:rsid w:val="00C03FC0"/>
    <w:rsid w:val="00C0434F"/>
    <w:rsid w:val="00C044D2"/>
    <w:rsid w:val="00C04579"/>
    <w:rsid w:val="00C045BF"/>
    <w:rsid w:val="00C04747"/>
    <w:rsid w:val="00C0493E"/>
    <w:rsid w:val="00C04B63"/>
    <w:rsid w:val="00C04BE4"/>
    <w:rsid w:val="00C04E9D"/>
    <w:rsid w:val="00C0539A"/>
    <w:rsid w:val="00C053A5"/>
    <w:rsid w:val="00C05842"/>
    <w:rsid w:val="00C05854"/>
    <w:rsid w:val="00C0597D"/>
    <w:rsid w:val="00C05A12"/>
    <w:rsid w:val="00C05E56"/>
    <w:rsid w:val="00C060B7"/>
    <w:rsid w:val="00C060EB"/>
    <w:rsid w:val="00C06140"/>
    <w:rsid w:val="00C06555"/>
    <w:rsid w:val="00C06622"/>
    <w:rsid w:val="00C066A0"/>
    <w:rsid w:val="00C067EB"/>
    <w:rsid w:val="00C0689B"/>
    <w:rsid w:val="00C06AA5"/>
    <w:rsid w:val="00C06B9C"/>
    <w:rsid w:val="00C06DE7"/>
    <w:rsid w:val="00C070EA"/>
    <w:rsid w:val="00C071D6"/>
    <w:rsid w:val="00C0731A"/>
    <w:rsid w:val="00C07582"/>
    <w:rsid w:val="00C07696"/>
    <w:rsid w:val="00C07740"/>
    <w:rsid w:val="00C07778"/>
    <w:rsid w:val="00C0786D"/>
    <w:rsid w:val="00C07D42"/>
    <w:rsid w:val="00C07DCD"/>
    <w:rsid w:val="00C07E4F"/>
    <w:rsid w:val="00C07E8E"/>
    <w:rsid w:val="00C07F0D"/>
    <w:rsid w:val="00C100DB"/>
    <w:rsid w:val="00C10744"/>
    <w:rsid w:val="00C108CB"/>
    <w:rsid w:val="00C10BBB"/>
    <w:rsid w:val="00C10C64"/>
    <w:rsid w:val="00C10CD2"/>
    <w:rsid w:val="00C10DEE"/>
    <w:rsid w:val="00C10F26"/>
    <w:rsid w:val="00C10FDE"/>
    <w:rsid w:val="00C1122E"/>
    <w:rsid w:val="00C114D5"/>
    <w:rsid w:val="00C119CA"/>
    <w:rsid w:val="00C11B5A"/>
    <w:rsid w:val="00C11E55"/>
    <w:rsid w:val="00C12085"/>
    <w:rsid w:val="00C120AF"/>
    <w:rsid w:val="00C121C4"/>
    <w:rsid w:val="00C1230B"/>
    <w:rsid w:val="00C12392"/>
    <w:rsid w:val="00C12551"/>
    <w:rsid w:val="00C126AF"/>
    <w:rsid w:val="00C1275A"/>
    <w:rsid w:val="00C129F0"/>
    <w:rsid w:val="00C12D83"/>
    <w:rsid w:val="00C12F1C"/>
    <w:rsid w:val="00C1322D"/>
    <w:rsid w:val="00C13316"/>
    <w:rsid w:val="00C13395"/>
    <w:rsid w:val="00C13559"/>
    <w:rsid w:val="00C13670"/>
    <w:rsid w:val="00C136B0"/>
    <w:rsid w:val="00C13700"/>
    <w:rsid w:val="00C13707"/>
    <w:rsid w:val="00C13BA2"/>
    <w:rsid w:val="00C13BAA"/>
    <w:rsid w:val="00C13C95"/>
    <w:rsid w:val="00C13D7E"/>
    <w:rsid w:val="00C13DB9"/>
    <w:rsid w:val="00C14190"/>
    <w:rsid w:val="00C143DE"/>
    <w:rsid w:val="00C14661"/>
    <w:rsid w:val="00C14C69"/>
    <w:rsid w:val="00C14E01"/>
    <w:rsid w:val="00C14E18"/>
    <w:rsid w:val="00C1538F"/>
    <w:rsid w:val="00C15457"/>
    <w:rsid w:val="00C1558A"/>
    <w:rsid w:val="00C1564B"/>
    <w:rsid w:val="00C15A21"/>
    <w:rsid w:val="00C15A57"/>
    <w:rsid w:val="00C15AAB"/>
    <w:rsid w:val="00C15ADE"/>
    <w:rsid w:val="00C15E64"/>
    <w:rsid w:val="00C15FB8"/>
    <w:rsid w:val="00C160B3"/>
    <w:rsid w:val="00C1612A"/>
    <w:rsid w:val="00C162C9"/>
    <w:rsid w:val="00C162EA"/>
    <w:rsid w:val="00C16430"/>
    <w:rsid w:val="00C164AD"/>
    <w:rsid w:val="00C164FB"/>
    <w:rsid w:val="00C1660B"/>
    <w:rsid w:val="00C16ABD"/>
    <w:rsid w:val="00C16B8A"/>
    <w:rsid w:val="00C16BE4"/>
    <w:rsid w:val="00C16FBA"/>
    <w:rsid w:val="00C17148"/>
    <w:rsid w:val="00C1761C"/>
    <w:rsid w:val="00C1799A"/>
    <w:rsid w:val="00C17C32"/>
    <w:rsid w:val="00C17C6E"/>
    <w:rsid w:val="00C17DEC"/>
    <w:rsid w:val="00C203E3"/>
    <w:rsid w:val="00C20552"/>
    <w:rsid w:val="00C20589"/>
    <w:rsid w:val="00C208C2"/>
    <w:rsid w:val="00C209D9"/>
    <w:rsid w:val="00C20C46"/>
    <w:rsid w:val="00C20CEB"/>
    <w:rsid w:val="00C20ECE"/>
    <w:rsid w:val="00C20FF8"/>
    <w:rsid w:val="00C21069"/>
    <w:rsid w:val="00C21107"/>
    <w:rsid w:val="00C21544"/>
    <w:rsid w:val="00C21930"/>
    <w:rsid w:val="00C21B74"/>
    <w:rsid w:val="00C222DB"/>
    <w:rsid w:val="00C2231D"/>
    <w:rsid w:val="00C226D7"/>
    <w:rsid w:val="00C22744"/>
    <w:rsid w:val="00C227C1"/>
    <w:rsid w:val="00C22958"/>
    <w:rsid w:val="00C22A42"/>
    <w:rsid w:val="00C22B69"/>
    <w:rsid w:val="00C22E4D"/>
    <w:rsid w:val="00C22EAC"/>
    <w:rsid w:val="00C232D3"/>
    <w:rsid w:val="00C23382"/>
    <w:rsid w:val="00C233B2"/>
    <w:rsid w:val="00C23401"/>
    <w:rsid w:val="00C2361C"/>
    <w:rsid w:val="00C23629"/>
    <w:rsid w:val="00C23684"/>
    <w:rsid w:val="00C239A9"/>
    <w:rsid w:val="00C23AE5"/>
    <w:rsid w:val="00C23AE9"/>
    <w:rsid w:val="00C23D71"/>
    <w:rsid w:val="00C23E6D"/>
    <w:rsid w:val="00C24028"/>
    <w:rsid w:val="00C240D7"/>
    <w:rsid w:val="00C2429F"/>
    <w:rsid w:val="00C24364"/>
    <w:rsid w:val="00C24627"/>
    <w:rsid w:val="00C2462E"/>
    <w:rsid w:val="00C246EF"/>
    <w:rsid w:val="00C24A88"/>
    <w:rsid w:val="00C24ABB"/>
    <w:rsid w:val="00C24CB1"/>
    <w:rsid w:val="00C24D1E"/>
    <w:rsid w:val="00C24F9D"/>
    <w:rsid w:val="00C24FF7"/>
    <w:rsid w:val="00C25319"/>
    <w:rsid w:val="00C25338"/>
    <w:rsid w:val="00C253B1"/>
    <w:rsid w:val="00C2572A"/>
    <w:rsid w:val="00C257DB"/>
    <w:rsid w:val="00C259AA"/>
    <w:rsid w:val="00C25B1F"/>
    <w:rsid w:val="00C25B9D"/>
    <w:rsid w:val="00C25C75"/>
    <w:rsid w:val="00C25E45"/>
    <w:rsid w:val="00C2601C"/>
    <w:rsid w:val="00C26176"/>
    <w:rsid w:val="00C26339"/>
    <w:rsid w:val="00C264E7"/>
    <w:rsid w:val="00C26573"/>
    <w:rsid w:val="00C2664B"/>
    <w:rsid w:val="00C2670F"/>
    <w:rsid w:val="00C269BD"/>
    <w:rsid w:val="00C269E9"/>
    <w:rsid w:val="00C26B64"/>
    <w:rsid w:val="00C26E20"/>
    <w:rsid w:val="00C26F69"/>
    <w:rsid w:val="00C2706B"/>
    <w:rsid w:val="00C273E5"/>
    <w:rsid w:val="00C2748D"/>
    <w:rsid w:val="00C277A1"/>
    <w:rsid w:val="00C2785A"/>
    <w:rsid w:val="00C278C9"/>
    <w:rsid w:val="00C27C51"/>
    <w:rsid w:val="00C27CCC"/>
    <w:rsid w:val="00C27CE5"/>
    <w:rsid w:val="00C300F8"/>
    <w:rsid w:val="00C30182"/>
    <w:rsid w:val="00C301C9"/>
    <w:rsid w:val="00C30275"/>
    <w:rsid w:val="00C307F7"/>
    <w:rsid w:val="00C30A68"/>
    <w:rsid w:val="00C30AE6"/>
    <w:rsid w:val="00C31169"/>
    <w:rsid w:val="00C31368"/>
    <w:rsid w:val="00C313E9"/>
    <w:rsid w:val="00C31714"/>
    <w:rsid w:val="00C31739"/>
    <w:rsid w:val="00C31923"/>
    <w:rsid w:val="00C31F07"/>
    <w:rsid w:val="00C31F13"/>
    <w:rsid w:val="00C31F38"/>
    <w:rsid w:val="00C321E0"/>
    <w:rsid w:val="00C32218"/>
    <w:rsid w:val="00C322F1"/>
    <w:rsid w:val="00C3244A"/>
    <w:rsid w:val="00C326DC"/>
    <w:rsid w:val="00C32AF5"/>
    <w:rsid w:val="00C32B3F"/>
    <w:rsid w:val="00C32C3A"/>
    <w:rsid w:val="00C32D0B"/>
    <w:rsid w:val="00C32E41"/>
    <w:rsid w:val="00C32FF4"/>
    <w:rsid w:val="00C33394"/>
    <w:rsid w:val="00C338C3"/>
    <w:rsid w:val="00C339D2"/>
    <w:rsid w:val="00C33D36"/>
    <w:rsid w:val="00C33D44"/>
    <w:rsid w:val="00C33E75"/>
    <w:rsid w:val="00C33EEF"/>
    <w:rsid w:val="00C3401C"/>
    <w:rsid w:val="00C34099"/>
    <w:rsid w:val="00C340D5"/>
    <w:rsid w:val="00C34388"/>
    <w:rsid w:val="00C3459E"/>
    <w:rsid w:val="00C3462B"/>
    <w:rsid w:val="00C34A72"/>
    <w:rsid w:val="00C350E5"/>
    <w:rsid w:val="00C35418"/>
    <w:rsid w:val="00C3566A"/>
    <w:rsid w:val="00C35773"/>
    <w:rsid w:val="00C35871"/>
    <w:rsid w:val="00C35A10"/>
    <w:rsid w:val="00C35A1D"/>
    <w:rsid w:val="00C35A82"/>
    <w:rsid w:val="00C35AD6"/>
    <w:rsid w:val="00C35EEC"/>
    <w:rsid w:val="00C36171"/>
    <w:rsid w:val="00C361AA"/>
    <w:rsid w:val="00C36233"/>
    <w:rsid w:val="00C36278"/>
    <w:rsid w:val="00C364D9"/>
    <w:rsid w:val="00C365C2"/>
    <w:rsid w:val="00C36D78"/>
    <w:rsid w:val="00C36F62"/>
    <w:rsid w:val="00C3715C"/>
    <w:rsid w:val="00C3739F"/>
    <w:rsid w:val="00C378B8"/>
    <w:rsid w:val="00C379CA"/>
    <w:rsid w:val="00C37CDD"/>
    <w:rsid w:val="00C37DC5"/>
    <w:rsid w:val="00C37E3D"/>
    <w:rsid w:val="00C40140"/>
    <w:rsid w:val="00C4024A"/>
    <w:rsid w:val="00C4057A"/>
    <w:rsid w:val="00C4057B"/>
    <w:rsid w:val="00C405DD"/>
    <w:rsid w:val="00C4095A"/>
    <w:rsid w:val="00C4097B"/>
    <w:rsid w:val="00C40A68"/>
    <w:rsid w:val="00C40B1A"/>
    <w:rsid w:val="00C40BD6"/>
    <w:rsid w:val="00C40C02"/>
    <w:rsid w:val="00C40C9E"/>
    <w:rsid w:val="00C40CA4"/>
    <w:rsid w:val="00C40DB1"/>
    <w:rsid w:val="00C40DBC"/>
    <w:rsid w:val="00C410AC"/>
    <w:rsid w:val="00C41355"/>
    <w:rsid w:val="00C413C9"/>
    <w:rsid w:val="00C4148E"/>
    <w:rsid w:val="00C4157B"/>
    <w:rsid w:val="00C41633"/>
    <w:rsid w:val="00C41AFF"/>
    <w:rsid w:val="00C41D67"/>
    <w:rsid w:val="00C41F12"/>
    <w:rsid w:val="00C41FE5"/>
    <w:rsid w:val="00C42168"/>
    <w:rsid w:val="00C424FD"/>
    <w:rsid w:val="00C42717"/>
    <w:rsid w:val="00C42852"/>
    <w:rsid w:val="00C42B2A"/>
    <w:rsid w:val="00C42EAF"/>
    <w:rsid w:val="00C42FED"/>
    <w:rsid w:val="00C42FEE"/>
    <w:rsid w:val="00C4326F"/>
    <w:rsid w:val="00C4328D"/>
    <w:rsid w:val="00C43566"/>
    <w:rsid w:val="00C436A7"/>
    <w:rsid w:val="00C438D3"/>
    <w:rsid w:val="00C43919"/>
    <w:rsid w:val="00C43A08"/>
    <w:rsid w:val="00C43B5E"/>
    <w:rsid w:val="00C43C61"/>
    <w:rsid w:val="00C43CEF"/>
    <w:rsid w:val="00C43D01"/>
    <w:rsid w:val="00C43E93"/>
    <w:rsid w:val="00C43FE0"/>
    <w:rsid w:val="00C440D5"/>
    <w:rsid w:val="00C4411E"/>
    <w:rsid w:val="00C44222"/>
    <w:rsid w:val="00C443C8"/>
    <w:rsid w:val="00C44624"/>
    <w:rsid w:val="00C44E9A"/>
    <w:rsid w:val="00C44F7F"/>
    <w:rsid w:val="00C45038"/>
    <w:rsid w:val="00C4530B"/>
    <w:rsid w:val="00C45380"/>
    <w:rsid w:val="00C45629"/>
    <w:rsid w:val="00C456FA"/>
    <w:rsid w:val="00C4586E"/>
    <w:rsid w:val="00C45A11"/>
    <w:rsid w:val="00C45A2D"/>
    <w:rsid w:val="00C45B29"/>
    <w:rsid w:val="00C45D47"/>
    <w:rsid w:val="00C45DBD"/>
    <w:rsid w:val="00C45F63"/>
    <w:rsid w:val="00C46035"/>
    <w:rsid w:val="00C4614E"/>
    <w:rsid w:val="00C46235"/>
    <w:rsid w:val="00C4629B"/>
    <w:rsid w:val="00C46476"/>
    <w:rsid w:val="00C46648"/>
    <w:rsid w:val="00C466CF"/>
    <w:rsid w:val="00C46849"/>
    <w:rsid w:val="00C4692A"/>
    <w:rsid w:val="00C46AE3"/>
    <w:rsid w:val="00C46C73"/>
    <w:rsid w:val="00C46E51"/>
    <w:rsid w:val="00C46E77"/>
    <w:rsid w:val="00C470F0"/>
    <w:rsid w:val="00C4741B"/>
    <w:rsid w:val="00C4780A"/>
    <w:rsid w:val="00C47885"/>
    <w:rsid w:val="00C479FA"/>
    <w:rsid w:val="00C47A50"/>
    <w:rsid w:val="00C47A99"/>
    <w:rsid w:val="00C47DE8"/>
    <w:rsid w:val="00C47DFE"/>
    <w:rsid w:val="00C47FEA"/>
    <w:rsid w:val="00C50132"/>
    <w:rsid w:val="00C501CA"/>
    <w:rsid w:val="00C50461"/>
    <w:rsid w:val="00C50588"/>
    <w:rsid w:val="00C50952"/>
    <w:rsid w:val="00C5098D"/>
    <w:rsid w:val="00C50AB5"/>
    <w:rsid w:val="00C50B3D"/>
    <w:rsid w:val="00C50DDD"/>
    <w:rsid w:val="00C5124F"/>
    <w:rsid w:val="00C5144A"/>
    <w:rsid w:val="00C51584"/>
    <w:rsid w:val="00C51677"/>
    <w:rsid w:val="00C5179B"/>
    <w:rsid w:val="00C51829"/>
    <w:rsid w:val="00C51837"/>
    <w:rsid w:val="00C518F9"/>
    <w:rsid w:val="00C51BA0"/>
    <w:rsid w:val="00C51BB0"/>
    <w:rsid w:val="00C520EC"/>
    <w:rsid w:val="00C5212E"/>
    <w:rsid w:val="00C52370"/>
    <w:rsid w:val="00C52415"/>
    <w:rsid w:val="00C52720"/>
    <w:rsid w:val="00C528AF"/>
    <w:rsid w:val="00C52A88"/>
    <w:rsid w:val="00C52D7F"/>
    <w:rsid w:val="00C52E54"/>
    <w:rsid w:val="00C52E86"/>
    <w:rsid w:val="00C530AA"/>
    <w:rsid w:val="00C5318D"/>
    <w:rsid w:val="00C531BC"/>
    <w:rsid w:val="00C5333A"/>
    <w:rsid w:val="00C535F7"/>
    <w:rsid w:val="00C5360D"/>
    <w:rsid w:val="00C539A1"/>
    <w:rsid w:val="00C53A22"/>
    <w:rsid w:val="00C53C30"/>
    <w:rsid w:val="00C53C90"/>
    <w:rsid w:val="00C53C9E"/>
    <w:rsid w:val="00C53DF0"/>
    <w:rsid w:val="00C53FA7"/>
    <w:rsid w:val="00C54074"/>
    <w:rsid w:val="00C5422E"/>
    <w:rsid w:val="00C542DC"/>
    <w:rsid w:val="00C54322"/>
    <w:rsid w:val="00C546E1"/>
    <w:rsid w:val="00C547A3"/>
    <w:rsid w:val="00C5487B"/>
    <w:rsid w:val="00C5487F"/>
    <w:rsid w:val="00C54943"/>
    <w:rsid w:val="00C5496C"/>
    <w:rsid w:val="00C54FD7"/>
    <w:rsid w:val="00C5516B"/>
    <w:rsid w:val="00C55423"/>
    <w:rsid w:val="00C55459"/>
    <w:rsid w:val="00C55767"/>
    <w:rsid w:val="00C55901"/>
    <w:rsid w:val="00C55CE6"/>
    <w:rsid w:val="00C55D0F"/>
    <w:rsid w:val="00C55E8C"/>
    <w:rsid w:val="00C5603D"/>
    <w:rsid w:val="00C5608F"/>
    <w:rsid w:val="00C561EF"/>
    <w:rsid w:val="00C56200"/>
    <w:rsid w:val="00C565EA"/>
    <w:rsid w:val="00C56614"/>
    <w:rsid w:val="00C566FD"/>
    <w:rsid w:val="00C56773"/>
    <w:rsid w:val="00C56F51"/>
    <w:rsid w:val="00C570A9"/>
    <w:rsid w:val="00C571CD"/>
    <w:rsid w:val="00C57223"/>
    <w:rsid w:val="00C572A9"/>
    <w:rsid w:val="00C57520"/>
    <w:rsid w:val="00C57B6F"/>
    <w:rsid w:val="00C57C84"/>
    <w:rsid w:val="00C57D8F"/>
    <w:rsid w:val="00C57EA3"/>
    <w:rsid w:val="00C57F06"/>
    <w:rsid w:val="00C57F32"/>
    <w:rsid w:val="00C6033B"/>
    <w:rsid w:val="00C60348"/>
    <w:rsid w:val="00C60397"/>
    <w:rsid w:val="00C603C6"/>
    <w:rsid w:val="00C60654"/>
    <w:rsid w:val="00C60C31"/>
    <w:rsid w:val="00C60D71"/>
    <w:rsid w:val="00C60DEC"/>
    <w:rsid w:val="00C610FC"/>
    <w:rsid w:val="00C612EA"/>
    <w:rsid w:val="00C6140C"/>
    <w:rsid w:val="00C6173A"/>
    <w:rsid w:val="00C61936"/>
    <w:rsid w:val="00C61BF3"/>
    <w:rsid w:val="00C61EA1"/>
    <w:rsid w:val="00C61FC6"/>
    <w:rsid w:val="00C62113"/>
    <w:rsid w:val="00C623C5"/>
    <w:rsid w:val="00C623F4"/>
    <w:rsid w:val="00C623F7"/>
    <w:rsid w:val="00C624AC"/>
    <w:rsid w:val="00C625BB"/>
    <w:rsid w:val="00C628F1"/>
    <w:rsid w:val="00C62A68"/>
    <w:rsid w:val="00C62C7B"/>
    <w:rsid w:val="00C62D1C"/>
    <w:rsid w:val="00C62D87"/>
    <w:rsid w:val="00C62E36"/>
    <w:rsid w:val="00C62ED0"/>
    <w:rsid w:val="00C62F74"/>
    <w:rsid w:val="00C6301C"/>
    <w:rsid w:val="00C632E6"/>
    <w:rsid w:val="00C633A5"/>
    <w:rsid w:val="00C6341B"/>
    <w:rsid w:val="00C634F6"/>
    <w:rsid w:val="00C634FB"/>
    <w:rsid w:val="00C63625"/>
    <w:rsid w:val="00C6365B"/>
    <w:rsid w:val="00C63E0D"/>
    <w:rsid w:val="00C63E20"/>
    <w:rsid w:val="00C63E91"/>
    <w:rsid w:val="00C63F5C"/>
    <w:rsid w:val="00C63F8D"/>
    <w:rsid w:val="00C63FB9"/>
    <w:rsid w:val="00C6400A"/>
    <w:rsid w:val="00C64330"/>
    <w:rsid w:val="00C6450C"/>
    <w:rsid w:val="00C64618"/>
    <w:rsid w:val="00C647A6"/>
    <w:rsid w:val="00C647CB"/>
    <w:rsid w:val="00C6482B"/>
    <w:rsid w:val="00C64885"/>
    <w:rsid w:val="00C648B0"/>
    <w:rsid w:val="00C649C7"/>
    <w:rsid w:val="00C64A7E"/>
    <w:rsid w:val="00C64A82"/>
    <w:rsid w:val="00C64B7F"/>
    <w:rsid w:val="00C64D6F"/>
    <w:rsid w:val="00C64E0A"/>
    <w:rsid w:val="00C64E95"/>
    <w:rsid w:val="00C6510C"/>
    <w:rsid w:val="00C653E2"/>
    <w:rsid w:val="00C65437"/>
    <w:rsid w:val="00C6583A"/>
    <w:rsid w:val="00C658AA"/>
    <w:rsid w:val="00C65979"/>
    <w:rsid w:val="00C65A10"/>
    <w:rsid w:val="00C65DA3"/>
    <w:rsid w:val="00C66188"/>
    <w:rsid w:val="00C66350"/>
    <w:rsid w:val="00C663FD"/>
    <w:rsid w:val="00C66858"/>
    <w:rsid w:val="00C66B70"/>
    <w:rsid w:val="00C66D31"/>
    <w:rsid w:val="00C66D9D"/>
    <w:rsid w:val="00C66DAF"/>
    <w:rsid w:val="00C67142"/>
    <w:rsid w:val="00C671C2"/>
    <w:rsid w:val="00C672BF"/>
    <w:rsid w:val="00C67423"/>
    <w:rsid w:val="00C67931"/>
    <w:rsid w:val="00C67C1C"/>
    <w:rsid w:val="00C67DAB"/>
    <w:rsid w:val="00C70381"/>
    <w:rsid w:val="00C70582"/>
    <w:rsid w:val="00C705A1"/>
    <w:rsid w:val="00C707D2"/>
    <w:rsid w:val="00C70A36"/>
    <w:rsid w:val="00C70BFC"/>
    <w:rsid w:val="00C70E69"/>
    <w:rsid w:val="00C70EAC"/>
    <w:rsid w:val="00C71331"/>
    <w:rsid w:val="00C7150C"/>
    <w:rsid w:val="00C715C7"/>
    <w:rsid w:val="00C71616"/>
    <w:rsid w:val="00C71837"/>
    <w:rsid w:val="00C71838"/>
    <w:rsid w:val="00C718BA"/>
    <w:rsid w:val="00C7198C"/>
    <w:rsid w:val="00C71A61"/>
    <w:rsid w:val="00C71A9E"/>
    <w:rsid w:val="00C71AE2"/>
    <w:rsid w:val="00C71B13"/>
    <w:rsid w:val="00C71C11"/>
    <w:rsid w:val="00C71D3E"/>
    <w:rsid w:val="00C72018"/>
    <w:rsid w:val="00C72289"/>
    <w:rsid w:val="00C722ED"/>
    <w:rsid w:val="00C7232F"/>
    <w:rsid w:val="00C7254B"/>
    <w:rsid w:val="00C7257B"/>
    <w:rsid w:val="00C727F8"/>
    <w:rsid w:val="00C7294B"/>
    <w:rsid w:val="00C72F41"/>
    <w:rsid w:val="00C731E5"/>
    <w:rsid w:val="00C73407"/>
    <w:rsid w:val="00C73478"/>
    <w:rsid w:val="00C7376F"/>
    <w:rsid w:val="00C73A06"/>
    <w:rsid w:val="00C73A8E"/>
    <w:rsid w:val="00C73AA9"/>
    <w:rsid w:val="00C73ABE"/>
    <w:rsid w:val="00C73DC2"/>
    <w:rsid w:val="00C740A3"/>
    <w:rsid w:val="00C74134"/>
    <w:rsid w:val="00C7421A"/>
    <w:rsid w:val="00C7421B"/>
    <w:rsid w:val="00C7436D"/>
    <w:rsid w:val="00C743D3"/>
    <w:rsid w:val="00C743DE"/>
    <w:rsid w:val="00C744C2"/>
    <w:rsid w:val="00C7452A"/>
    <w:rsid w:val="00C74717"/>
    <w:rsid w:val="00C7495D"/>
    <w:rsid w:val="00C74A0B"/>
    <w:rsid w:val="00C74A1D"/>
    <w:rsid w:val="00C74B89"/>
    <w:rsid w:val="00C74ED3"/>
    <w:rsid w:val="00C74FB8"/>
    <w:rsid w:val="00C74FB9"/>
    <w:rsid w:val="00C75103"/>
    <w:rsid w:val="00C75126"/>
    <w:rsid w:val="00C751A9"/>
    <w:rsid w:val="00C7531F"/>
    <w:rsid w:val="00C75514"/>
    <w:rsid w:val="00C75942"/>
    <w:rsid w:val="00C75978"/>
    <w:rsid w:val="00C75BC7"/>
    <w:rsid w:val="00C75CC4"/>
    <w:rsid w:val="00C75CD4"/>
    <w:rsid w:val="00C75FFC"/>
    <w:rsid w:val="00C7611F"/>
    <w:rsid w:val="00C7668B"/>
    <w:rsid w:val="00C767E6"/>
    <w:rsid w:val="00C767FE"/>
    <w:rsid w:val="00C7685E"/>
    <w:rsid w:val="00C76927"/>
    <w:rsid w:val="00C769C0"/>
    <w:rsid w:val="00C76A0A"/>
    <w:rsid w:val="00C76A1A"/>
    <w:rsid w:val="00C76C57"/>
    <w:rsid w:val="00C76D86"/>
    <w:rsid w:val="00C76DE3"/>
    <w:rsid w:val="00C76EEB"/>
    <w:rsid w:val="00C7706E"/>
    <w:rsid w:val="00C773D1"/>
    <w:rsid w:val="00C7740B"/>
    <w:rsid w:val="00C7745D"/>
    <w:rsid w:val="00C774D0"/>
    <w:rsid w:val="00C77648"/>
    <w:rsid w:val="00C77BB7"/>
    <w:rsid w:val="00C77CF0"/>
    <w:rsid w:val="00C80144"/>
    <w:rsid w:val="00C8021F"/>
    <w:rsid w:val="00C802C0"/>
    <w:rsid w:val="00C802F8"/>
    <w:rsid w:val="00C803CB"/>
    <w:rsid w:val="00C805AE"/>
    <w:rsid w:val="00C807B1"/>
    <w:rsid w:val="00C80BBB"/>
    <w:rsid w:val="00C80C4B"/>
    <w:rsid w:val="00C80C85"/>
    <w:rsid w:val="00C80CD5"/>
    <w:rsid w:val="00C80FC9"/>
    <w:rsid w:val="00C81023"/>
    <w:rsid w:val="00C812DD"/>
    <w:rsid w:val="00C81528"/>
    <w:rsid w:val="00C81696"/>
    <w:rsid w:val="00C8179E"/>
    <w:rsid w:val="00C81984"/>
    <w:rsid w:val="00C81A88"/>
    <w:rsid w:val="00C81B39"/>
    <w:rsid w:val="00C81BBB"/>
    <w:rsid w:val="00C81FDA"/>
    <w:rsid w:val="00C8203E"/>
    <w:rsid w:val="00C820AB"/>
    <w:rsid w:val="00C821C5"/>
    <w:rsid w:val="00C823C5"/>
    <w:rsid w:val="00C82441"/>
    <w:rsid w:val="00C82451"/>
    <w:rsid w:val="00C8251B"/>
    <w:rsid w:val="00C825BC"/>
    <w:rsid w:val="00C825F9"/>
    <w:rsid w:val="00C82627"/>
    <w:rsid w:val="00C82748"/>
    <w:rsid w:val="00C82806"/>
    <w:rsid w:val="00C8287C"/>
    <w:rsid w:val="00C82AB2"/>
    <w:rsid w:val="00C82AEE"/>
    <w:rsid w:val="00C82E31"/>
    <w:rsid w:val="00C82F4D"/>
    <w:rsid w:val="00C82FEA"/>
    <w:rsid w:val="00C83412"/>
    <w:rsid w:val="00C83673"/>
    <w:rsid w:val="00C83764"/>
    <w:rsid w:val="00C83800"/>
    <w:rsid w:val="00C83AF7"/>
    <w:rsid w:val="00C83B87"/>
    <w:rsid w:val="00C83D91"/>
    <w:rsid w:val="00C842C4"/>
    <w:rsid w:val="00C844D3"/>
    <w:rsid w:val="00C846DB"/>
    <w:rsid w:val="00C84911"/>
    <w:rsid w:val="00C84DA4"/>
    <w:rsid w:val="00C84EE7"/>
    <w:rsid w:val="00C851C8"/>
    <w:rsid w:val="00C85200"/>
    <w:rsid w:val="00C852B3"/>
    <w:rsid w:val="00C852BE"/>
    <w:rsid w:val="00C8553C"/>
    <w:rsid w:val="00C8556B"/>
    <w:rsid w:val="00C85D77"/>
    <w:rsid w:val="00C85FA5"/>
    <w:rsid w:val="00C862A5"/>
    <w:rsid w:val="00C862D5"/>
    <w:rsid w:val="00C863F1"/>
    <w:rsid w:val="00C8643C"/>
    <w:rsid w:val="00C8648F"/>
    <w:rsid w:val="00C864CF"/>
    <w:rsid w:val="00C8656A"/>
    <w:rsid w:val="00C8674F"/>
    <w:rsid w:val="00C867F4"/>
    <w:rsid w:val="00C868FB"/>
    <w:rsid w:val="00C869BD"/>
    <w:rsid w:val="00C86F8D"/>
    <w:rsid w:val="00C8712D"/>
    <w:rsid w:val="00C8715F"/>
    <w:rsid w:val="00C87403"/>
    <w:rsid w:val="00C874DE"/>
    <w:rsid w:val="00C8759E"/>
    <w:rsid w:val="00C875CB"/>
    <w:rsid w:val="00C8762A"/>
    <w:rsid w:val="00C878BC"/>
    <w:rsid w:val="00C87B01"/>
    <w:rsid w:val="00C87B2D"/>
    <w:rsid w:val="00C87B3F"/>
    <w:rsid w:val="00C87FEA"/>
    <w:rsid w:val="00C87FFB"/>
    <w:rsid w:val="00C904BB"/>
    <w:rsid w:val="00C905F0"/>
    <w:rsid w:val="00C906DB"/>
    <w:rsid w:val="00C906DC"/>
    <w:rsid w:val="00C90741"/>
    <w:rsid w:val="00C908D3"/>
    <w:rsid w:val="00C90A29"/>
    <w:rsid w:val="00C90ACF"/>
    <w:rsid w:val="00C90B31"/>
    <w:rsid w:val="00C90C52"/>
    <w:rsid w:val="00C90CB9"/>
    <w:rsid w:val="00C90EBC"/>
    <w:rsid w:val="00C90ED2"/>
    <w:rsid w:val="00C90F94"/>
    <w:rsid w:val="00C9118E"/>
    <w:rsid w:val="00C9119B"/>
    <w:rsid w:val="00C91511"/>
    <w:rsid w:val="00C9173E"/>
    <w:rsid w:val="00C91884"/>
    <w:rsid w:val="00C91CE3"/>
    <w:rsid w:val="00C91EB3"/>
    <w:rsid w:val="00C91EF4"/>
    <w:rsid w:val="00C91EFC"/>
    <w:rsid w:val="00C923B3"/>
    <w:rsid w:val="00C9254D"/>
    <w:rsid w:val="00C925C1"/>
    <w:rsid w:val="00C925DC"/>
    <w:rsid w:val="00C92607"/>
    <w:rsid w:val="00C9281D"/>
    <w:rsid w:val="00C92824"/>
    <w:rsid w:val="00C92C11"/>
    <w:rsid w:val="00C92D0F"/>
    <w:rsid w:val="00C92E90"/>
    <w:rsid w:val="00C92F4A"/>
    <w:rsid w:val="00C93067"/>
    <w:rsid w:val="00C931E6"/>
    <w:rsid w:val="00C93481"/>
    <w:rsid w:val="00C93993"/>
    <w:rsid w:val="00C93CDB"/>
    <w:rsid w:val="00C93F3B"/>
    <w:rsid w:val="00C93F86"/>
    <w:rsid w:val="00C94146"/>
    <w:rsid w:val="00C9420C"/>
    <w:rsid w:val="00C94620"/>
    <w:rsid w:val="00C946F3"/>
    <w:rsid w:val="00C94A96"/>
    <w:rsid w:val="00C94EF0"/>
    <w:rsid w:val="00C94F3D"/>
    <w:rsid w:val="00C94F85"/>
    <w:rsid w:val="00C9511C"/>
    <w:rsid w:val="00C9544A"/>
    <w:rsid w:val="00C9544B"/>
    <w:rsid w:val="00C95452"/>
    <w:rsid w:val="00C95534"/>
    <w:rsid w:val="00C9566B"/>
    <w:rsid w:val="00C9586B"/>
    <w:rsid w:val="00C95900"/>
    <w:rsid w:val="00C95972"/>
    <w:rsid w:val="00C95B51"/>
    <w:rsid w:val="00C95C7C"/>
    <w:rsid w:val="00C95E90"/>
    <w:rsid w:val="00C96004"/>
    <w:rsid w:val="00C96213"/>
    <w:rsid w:val="00C9649C"/>
    <w:rsid w:val="00C96B26"/>
    <w:rsid w:val="00C96B75"/>
    <w:rsid w:val="00C96C74"/>
    <w:rsid w:val="00C96D84"/>
    <w:rsid w:val="00C96D8C"/>
    <w:rsid w:val="00C97019"/>
    <w:rsid w:val="00C9710F"/>
    <w:rsid w:val="00C97136"/>
    <w:rsid w:val="00C9735B"/>
    <w:rsid w:val="00C974D1"/>
    <w:rsid w:val="00C97523"/>
    <w:rsid w:val="00C975BF"/>
    <w:rsid w:val="00C9770B"/>
    <w:rsid w:val="00C97891"/>
    <w:rsid w:val="00C97AB9"/>
    <w:rsid w:val="00C97CA2"/>
    <w:rsid w:val="00C97D2C"/>
    <w:rsid w:val="00C97E6D"/>
    <w:rsid w:val="00C97F3B"/>
    <w:rsid w:val="00CA00DF"/>
    <w:rsid w:val="00CA0201"/>
    <w:rsid w:val="00CA02C7"/>
    <w:rsid w:val="00CA0563"/>
    <w:rsid w:val="00CA0692"/>
    <w:rsid w:val="00CA06C4"/>
    <w:rsid w:val="00CA07B9"/>
    <w:rsid w:val="00CA0AF0"/>
    <w:rsid w:val="00CA0E44"/>
    <w:rsid w:val="00CA0EBC"/>
    <w:rsid w:val="00CA151F"/>
    <w:rsid w:val="00CA19B9"/>
    <w:rsid w:val="00CA1A6B"/>
    <w:rsid w:val="00CA1EF0"/>
    <w:rsid w:val="00CA1FEC"/>
    <w:rsid w:val="00CA2088"/>
    <w:rsid w:val="00CA20F9"/>
    <w:rsid w:val="00CA21F6"/>
    <w:rsid w:val="00CA227E"/>
    <w:rsid w:val="00CA2743"/>
    <w:rsid w:val="00CA2928"/>
    <w:rsid w:val="00CA2FFB"/>
    <w:rsid w:val="00CA302F"/>
    <w:rsid w:val="00CA3096"/>
    <w:rsid w:val="00CA3449"/>
    <w:rsid w:val="00CA351B"/>
    <w:rsid w:val="00CA354D"/>
    <w:rsid w:val="00CA374C"/>
    <w:rsid w:val="00CA3A96"/>
    <w:rsid w:val="00CA3B8E"/>
    <w:rsid w:val="00CA3EBF"/>
    <w:rsid w:val="00CA3F38"/>
    <w:rsid w:val="00CA4182"/>
    <w:rsid w:val="00CA42DB"/>
    <w:rsid w:val="00CA47FD"/>
    <w:rsid w:val="00CA48E0"/>
    <w:rsid w:val="00CA49AE"/>
    <w:rsid w:val="00CA49BE"/>
    <w:rsid w:val="00CA49CE"/>
    <w:rsid w:val="00CA4D2D"/>
    <w:rsid w:val="00CA4FBF"/>
    <w:rsid w:val="00CA5249"/>
    <w:rsid w:val="00CA5276"/>
    <w:rsid w:val="00CA540C"/>
    <w:rsid w:val="00CA5A8D"/>
    <w:rsid w:val="00CA5C89"/>
    <w:rsid w:val="00CA5C9D"/>
    <w:rsid w:val="00CA5DDF"/>
    <w:rsid w:val="00CA5F31"/>
    <w:rsid w:val="00CA5FB9"/>
    <w:rsid w:val="00CA6056"/>
    <w:rsid w:val="00CA61B1"/>
    <w:rsid w:val="00CA61BE"/>
    <w:rsid w:val="00CA6443"/>
    <w:rsid w:val="00CA67C7"/>
    <w:rsid w:val="00CA6CC9"/>
    <w:rsid w:val="00CA6EC1"/>
    <w:rsid w:val="00CA729B"/>
    <w:rsid w:val="00CA73A4"/>
    <w:rsid w:val="00CA7563"/>
    <w:rsid w:val="00CA7578"/>
    <w:rsid w:val="00CA7AB2"/>
    <w:rsid w:val="00CA7D39"/>
    <w:rsid w:val="00CB004A"/>
    <w:rsid w:val="00CB0135"/>
    <w:rsid w:val="00CB03CD"/>
    <w:rsid w:val="00CB0592"/>
    <w:rsid w:val="00CB0610"/>
    <w:rsid w:val="00CB0844"/>
    <w:rsid w:val="00CB0C41"/>
    <w:rsid w:val="00CB0DB2"/>
    <w:rsid w:val="00CB0EF0"/>
    <w:rsid w:val="00CB1399"/>
    <w:rsid w:val="00CB188E"/>
    <w:rsid w:val="00CB1989"/>
    <w:rsid w:val="00CB1A1C"/>
    <w:rsid w:val="00CB1B17"/>
    <w:rsid w:val="00CB1B4B"/>
    <w:rsid w:val="00CB1C2E"/>
    <w:rsid w:val="00CB1D53"/>
    <w:rsid w:val="00CB1F8E"/>
    <w:rsid w:val="00CB2199"/>
    <w:rsid w:val="00CB232F"/>
    <w:rsid w:val="00CB245A"/>
    <w:rsid w:val="00CB252E"/>
    <w:rsid w:val="00CB253B"/>
    <w:rsid w:val="00CB2591"/>
    <w:rsid w:val="00CB2C09"/>
    <w:rsid w:val="00CB318A"/>
    <w:rsid w:val="00CB343A"/>
    <w:rsid w:val="00CB3911"/>
    <w:rsid w:val="00CB393A"/>
    <w:rsid w:val="00CB3C72"/>
    <w:rsid w:val="00CB3EA5"/>
    <w:rsid w:val="00CB3FE9"/>
    <w:rsid w:val="00CB4428"/>
    <w:rsid w:val="00CB45D4"/>
    <w:rsid w:val="00CB4761"/>
    <w:rsid w:val="00CB4AA7"/>
    <w:rsid w:val="00CB4CCD"/>
    <w:rsid w:val="00CB4DD5"/>
    <w:rsid w:val="00CB505A"/>
    <w:rsid w:val="00CB5061"/>
    <w:rsid w:val="00CB5288"/>
    <w:rsid w:val="00CB53C9"/>
    <w:rsid w:val="00CB57C3"/>
    <w:rsid w:val="00CB58AE"/>
    <w:rsid w:val="00CB58BF"/>
    <w:rsid w:val="00CB5B68"/>
    <w:rsid w:val="00CB5D2D"/>
    <w:rsid w:val="00CB5E18"/>
    <w:rsid w:val="00CB5E68"/>
    <w:rsid w:val="00CB6170"/>
    <w:rsid w:val="00CB675A"/>
    <w:rsid w:val="00CB698D"/>
    <w:rsid w:val="00CB6BCA"/>
    <w:rsid w:val="00CB6C15"/>
    <w:rsid w:val="00CB6EFC"/>
    <w:rsid w:val="00CB7175"/>
    <w:rsid w:val="00CB732E"/>
    <w:rsid w:val="00CB7554"/>
    <w:rsid w:val="00CB769E"/>
    <w:rsid w:val="00CB76A2"/>
    <w:rsid w:val="00CB76A9"/>
    <w:rsid w:val="00CB773A"/>
    <w:rsid w:val="00CB7763"/>
    <w:rsid w:val="00CB776F"/>
    <w:rsid w:val="00CB78C6"/>
    <w:rsid w:val="00CB79C0"/>
    <w:rsid w:val="00CB7A41"/>
    <w:rsid w:val="00CB7B69"/>
    <w:rsid w:val="00CB7D3C"/>
    <w:rsid w:val="00CB7F88"/>
    <w:rsid w:val="00CC00C0"/>
    <w:rsid w:val="00CC0264"/>
    <w:rsid w:val="00CC05DA"/>
    <w:rsid w:val="00CC0637"/>
    <w:rsid w:val="00CC070A"/>
    <w:rsid w:val="00CC0B94"/>
    <w:rsid w:val="00CC0CB8"/>
    <w:rsid w:val="00CC11AE"/>
    <w:rsid w:val="00CC11B5"/>
    <w:rsid w:val="00CC12B5"/>
    <w:rsid w:val="00CC14A0"/>
    <w:rsid w:val="00CC152D"/>
    <w:rsid w:val="00CC1810"/>
    <w:rsid w:val="00CC1913"/>
    <w:rsid w:val="00CC1B85"/>
    <w:rsid w:val="00CC1BFB"/>
    <w:rsid w:val="00CC1CDF"/>
    <w:rsid w:val="00CC1D56"/>
    <w:rsid w:val="00CC1EB8"/>
    <w:rsid w:val="00CC1F32"/>
    <w:rsid w:val="00CC22FC"/>
    <w:rsid w:val="00CC26F2"/>
    <w:rsid w:val="00CC2747"/>
    <w:rsid w:val="00CC28AB"/>
    <w:rsid w:val="00CC2AD8"/>
    <w:rsid w:val="00CC2CCB"/>
    <w:rsid w:val="00CC2F59"/>
    <w:rsid w:val="00CC30ED"/>
    <w:rsid w:val="00CC322C"/>
    <w:rsid w:val="00CC35A7"/>
    <w:rsid w:val="00CC35C8"/>
    <w:rsid w:val="00CC37BE"/>
    <w:rsid w:val="00CC395E"/>
    <w:rsid w:val="00CC3C8E"/>
    <w:rsid w:val="00CC3DDA"/>
    <w:rsid w:val="00CC3E83"/>
    <w:rsid w:val="00CC3EE6"/>
    <w:rsid w:val="00CC4311"/>
    <w:rsid w:val="00CC435C"/>
    <w:rsid w:val="00CC45B4"/>
    <w:rsid w:val="00CC46F5"/>
    <w:rsid w:val="00CC47AF"/>
    <w:rsid w:val="00CC47E5"/>
    <w:rsid w:val="00CC498D"/>
    <w:rsid w:val="00CC4A25"/>
    <w:rsid w:val="00CC4B2A"/>
    <w:rsid w:val="00CC4B57"/>
    <w:rsid w:val="00CC4F21"/>
    <w:rsid w:val="00CC4F32"/>
    <w:rsid w:val="00CC5CF2"/>
    <w:rsid w:val="00CC60C3"/>
    <w:rsid w:val="00CC61DB"/>
    <w:rsid w:val="00CC61E5"/>
    <w:rsid w:val="00CC62C7"/>
    <w:rsid w:val="00CC63A9"/>
    <w:rsid w:val="00CC6554"/>
    <w:rsid w:val="00CC65BD"/>
    <w:rsid w:val="00CC6804"/>
    <w:rsid w:val="00CC69DF"/>
    <w:rsid w:val="00CC6A2A"/>
    <w:rsid w:val="00CC6D50"/>
    <w:rsid w:val="00CC6EAC"/>
    <w:rsid w:val="00CC6F15"/>
    <w:rsid w:val="00CC6F84"/>
    <w:rsid w:val="00CC6FD9"/>
    <w:rsid w:val="00CC72FE"/>
    <w:rsid w:val="00CC7458"/>
    <w:rsid w:val="00CC74E2"/>
    <w:rsid w:val="00CC77CC"/>
    <w:rsid w:val="00CC79D4"/>
    <w:rsid w:val="00CC7B80"/>
    <w:rsid w:val="00CC7BD9"/>
    <w:rsid w:val="00CC7CB8"/>
    <w:rsid w:val="00CC7D66"/>
    <w:rsid w:val="00CC7E85"/>
    <w:rsid w:val="00CD0239"/>
    <w:rsid w:val="00CD03B4"/>
    <w:rsid w:val="00CD03E0"/>
    <w:rsid w:val="00CD04C8"/>
    <w:rsid w:val="00CD0541"/>
    <w:rsid w:val="00CD0554"/>
    <w:rsid w:val="00CD071E"/>
    <w:rsid w:val="00CD0733"/>
    <w:rsid w:val="00CD07C6"/>
    <w:rsid w:val="00CD0DE2"/>
    <w:rsid w:val="00CD0E84"/>
    <w:rsid w:val="00CD1090"/>
    <w:rsid w:val="00CD109D"/>
    <w:rsid w:val="00CD10CB"/>
    <w:rsid w:val="00CD10DA"/>
    <w:rsid w:val="00CD12DA"/>
    <w:rsid w:val="00CD144A"/>
    <w:rsid w:val="00CD145F"/>
    <w:rsid w:val="00CD1626"/>
    <w:rsid w:val="00CD1C76"/>
    <w:rsid w:val="00CD1F39"/>
    <w:rsid w:val="00CD1FDC"/>
    <w:rsid w:val="00CD20FA"/>
    <w:rsid w:val="00CD2123"/>
    <w:rsid w:val="00CD21BE"/>
    <w:rsid w:val="00CD2316"/>
    <w:rsid w:val="00CD2479"/>
    <w:rsid w:val="00CD24AE"/>
    <w:rsid w:val="00CD2670"/>
    <w:rsid w:val="00CD26DD"/>
    <w:rsid w:val="00CD28AD"/>
    <w:rsid w:val="00CD296C"/>
    <w:rsid w:val="00CD2AED"/>
    <w:rsid w:val="00CD2C07"/>
    <w:rsid w:val="00CD32BF"/>
    <w:rsid w:val="00CD355C"/>
    <w:rsid w:val="00CD35CA"/>
    <w:rsid w:val="00CD3663"/>
    <w:rsid w:val="00CD37BE"/>
    <w:rsid w:val="00CD3829"/>
    <w:rsid w:val="00CD389B"/>
    <w:rsid w:val="00CD3A95"/>
    <w:rsid w:val="00CD3AFC"/>
    <w:rsid w:val="00CD3C17"/>
    <w:rsid w:val="00CD3CA8"/>
    <w:rsid w:val="00CD3D93"/>
    <w:rsid w:val="00CD3EE9"/>
    <w:rsid w:val="00CD3F30"/>
    <w:rsid w:val="00CD3FEE"/>
    <w:rsid w:val="00CD4079"/>
    <w:rsid w:val="00CD40A0"/>
    <w:rsid w:val="00CD45BC"/>
    <w:rsid w:val="00CD479C"/>
    <w:rsid w:val="00CD4B3E"/>
    <w:rsid w:val="00CD4B71"/>
    <w:rsid w:val="00CD4DCD"/>
    <w:rsid w:val="00CD5173"/>
    <w:rsid w:val="00CD53C3"/>
    <w:rsid w:val="00CD54AD"/>
    <w:rsid w:val="00CD5828"/>
    <w:rsid w:val="00CD5948"/>
    <w:rsid w:val="00CD5E79"/>
    <w:rsid w:val="00CD5F19"/>
    <w:rsid w:val="00CD60BE"/>
    <w:rsid w:val="00CD6283"/>
    <w:rsid w:val="00CD65FD"/>
    <w:rsid w:val="00CD68F8"/>
    <w:rsid w:val="00CD6A31"/>
    <w:rsid w:val="00CD6E86"/>
    <w:rsid w:val="00CD6FE6"/>
    <w:rsid w:val="00CD7030"/>
    <w:rsid w:val="00CD70E4"/>
    <w:rsid w:val="00CD729D"/>
    <w:rsid w:val="00CD72BD"/>
    <w:rsid w:val="00CD73C1"/>
    <w:rsid w:val="00CD7706"/>
    <w:rsid w:val="00CD775E"/>
    <w:rsid w:val="00CD77F9"/>
    <w:rsid w:val="00CD7960"/>
    <w:rsid w:val="00CD7A27"/>
    <w:rsid w:val="00CE0293"/>
    <w:rsid w:val="00CE03DC"/>
    <w:rsid w:val="00CE08C0"/>
    <w:rsid w:val="00CE090E"/>
    <w:rsid w:val="00CE0EA1"/>
    <w:rsid w:val="00CE10D8"/>
    <w:rsid w:val="00CE10F2"/>
    <w:rsid w:val="00CE1107"/>
    <w:rsid w:val="00CE15AD"/>
    <w:rsid w:val="00CE181C"/>
    <w:rsid w:val="00CE1843"/>
    <w:rsid w:val="00CE18FB"/>
    <w:rsid w:val="00CE19AB"/>
    <w:rsid w:val="00CE1B85"/>
    <w:rsid w:val="00CE1FE5"/>
    <w:rsid w:val="00CE2149"/>
    <w:rsid w:val="00CE2232"/>
    <w:rsid w:val="00CE2475"/>
    <w:rsid w:val="00CE2612"/>
    <w:rsid w:val="00CE286A"/>
    <w:rsid w:val="00CE2F74"/>
    <w:rsid w:val="00CE303D"/>
    <w:rsid w:val="00CE330C"/>
    <w:rsid w:val="00CE3348"/>
    <w:rsid w:val="00CE3409"/>
    <w:rsid w:val="00CE36A7"/>
    <w:rsid w:val="00CE36C7"/>
    <w:rsid w:val="00CE39AB"/>
    <w:rsid w:val="00CE3A9C"/>
    <w:rsid w:val="00CE3ACB"/>
    <w:rsid w:val="00CE3CA7"/>
    <w:rsid w:val="00CE3D8A"/>
    <w:rsid w:val="00CE3F91"/>
    <w:rsid w:val="00CE407D"/>
    <w:rsid w:val="00CE439E"/>
    <w:rsid w:val="00CE43C9"/>
    <w:rsid w:val="00CE459E"/>
    <w:rsid w:val="00CE45ED"/>
    <w:rsid w:val="00CE4922"/>
    <w:rsid w:val="00CE4CE5"/>
    <w:rsid w:val="00CE4DD5"/>
    <w:rsid w:val="00CE4E0B"/>
    <w:rsid w:val="00CE4F7B"/>
    <w:rsid w:val="00CE52CE"/>
    <w:rsid w:val="00CE5830"/>
    <w:rsid w:val="00CE5A80"/>
    <w:rsid w:val="00CE5B88"/>
    <w:rsid w:val="00CE5C69"/>
    <w:rsid w:val="00CE5D1A"/>
    <w:rsid w:val="00CE5F58"/>
    <w:rsid w:val="00CE6032"/>
    <w:rsid w:val="00CE61BE"/>
    <w:rsid w:val="00CE62CF"/>
    <w:rsid w:val="00CE6319"/>
    <w:rsid w:val="00CE6371"/>
    <w:rsid w:val="00CE65BB"/>
    <w:rsid w:val="00CE665A"/>
    <w:rsid w:val="00CE665E"/>
    <w:rsid w:val="00CE67E9"/>
    <w:rsid w:val="00CE6840"/>
    <w:rsid w:val="00CE69F4"/>
    <w:rsid w:val="00CE6E2A"/>
    <w:rsid w:val="00CE6F95"/>
    <w:rsid w:val="00CE7112"/>
    <w:rsid w:val="00CE713C"/>
    <w:rsid w:val="00CE71FF"/>
    <w:rsid w:val="00CE73BC"/>
    <w:rsid w:val="00CE7429"/>
    <w:rsid w:val="00CE7434"/>
    <w:rsid w:val="00CE797C"/>
    <w:rsid w:val="00CE7C2C"/>
    <w:rsid w:val="00CE7DEC"/>
    <w:rsid w:val="00CE7E8E"/>
    <w:rsid w:val="00CF0011"/>
    <w:rsid w:val="00CF0095"/>
    <w:rsid w:val="00CF01AD"/>
    <w:rsid w:val="00CF055E"/>
    <w:rsid w:val="00CF05F5"/>
    <w:rsid w:val="00CF0730"/>
    <w:rsid w:val="00CF0815"/>
    <w:rsid w:val="00CF089F"/>
    <w:rsid w:val="00CF09EC"/>
    <w:rsid w:val="00CF09F8"/>
    <w:rsid w:val="00CF0BC8"/>
    <w:rsid w:val="00CF0DC9"/>
    <w:rsid w:val="00CF0E2B"/>
    <w:rsid w:val="00CF0F58"/>
    <w:rsid w:val="00CF11CA"/>
    <w:rsid w:val="00CF11E3"/>
    <w:rsid w:val="00CF11FF"/>
    <w:rsid w:val="00CF12D8"/>
    <w:rsid w:val="00CF138A"/>
    <w:rsid w:val="00CF142A"/>
    <w:rsid w:val="00CF17FF"/>
    <w:rsid w:val="00CF180E"/>
    <w:rsid w:val="00CF1CB6"/>
    <w:rsid w:val="00CF1F0E"/>
    <w:rsid w:val="00CF1F80"/>
    <w:rsid w:val="00CF201B"/>
    <w:rsid w:val="00CF243E"/>
    <w:rsid w:val="00CF2469"/>
    <w:rsid w:val="00CF2592"/>
    <w:rsid w:val="00CF27D1"/>
    <w:rsid w:val="00CF28FD"/>
    <w:rsid w:val="00CF2B8B"/>
    <w:rsid w:val="00CF2F12"/>
    <w:rsid w:val="00CF30ED"/>
    <w:rsid w:val="00CF3126"/>
    <w:rsid w:val="00CF31B7"/>
    <w:rsid w:val="00CF32B6"/>
    <w:rsid w:val="00CF33E2"/>
    <w:rsid w:val="00CF3508"/>
    <w:rsid w:val="00CF37BA"/>
    <w:rsid w:val="00CF38B8"/>
    <w:rsid w:val="00CF3984"/>
    <w:rsid w:val="00CF3A0D"/>
    <w:rsid w:val="00CF3D0A"/>
    <w:rsid w:val="00CF3E14"/>
    <w:rsid w:val="00CF3FD9"/>
    <w:rsid w:val="00CF4020"/>
    <w:rsid w:val="00CF4193"/>
    <w:rsid w:val="00CF43C2"/>
    <w:rsid w:val="00CF47F0"/>
    <w:rsid w:val="00CF4AF9"/>
    <w:rsid w:val="00CF4BB7"/>
    <w:rsid w:val="00CF4C56"/>
    <w:rsid w:val="00CF4FBF"/>
    <w:rsid w:val="00CF500C"/>
    <w:rsid w:val="00CF51E4"/>
    <w:rsid w:val="00CF5327"/>
    <w:rsid w:val="00CF5335"/>
    <w:rsid w:val="00CF53AA"/>
    <w:rsid w:val="00CF54FF"/>
    <w:rsid w:val="00CF5791"/>
    <w:rsid w:val="00CF5878"/>
    <w:rsid w:val="00CF5A30"/>
    <w:rsid w:val="00CF5B85"/>
    <w:rsid w:val="00CF5BB6"/>
    <w:rsid w:val="00CF5C8D"/>
    <w:rsid w:val="00CF625B"/>
    <w:rsid w:val="00CF62C1"/>
    <w:rsid w:val="00CF63DE"/>
    <w:rsid w:val="00CF687F"/>
    <w:rsid w:val="00CF689F"/>
    <w:rsid w:val="00CF6991"/>
    <w:rsid w:val="00CF6DF9"/>
    <w:rsid w:val="00CF6F7D"/>
    <w:rsid w:val="00CF70DA"/>
    <w:rsid w:val="00CF7199"/>
    <w:rsid w:val="00CF738A"/>
    <w:rsid w:val="00CF741B"/>
    <w:rsid w:val="00CF75E7"/>
    <w:rsid w:val="00CF7648"/>
    <w:rsid w:val="00CF7671"/>
    <w:rsid w:val="00CF7747"/>
    <w:rsid w:val="00CF7915"/>
    <w:rsid w:val="00CF79A5"/>
    <w:rsid w:val="00CF7A1F"/>
    <w:rsid w:val="00CF7CB2"/>
    <w:rsid w:val="00CF7CC4"/>
    <w:rsid w:val="00CF7F28"/>
    <w:rsid w:val="00CF7FCA"/>
    <w:rsid w:val="00CF7FE6"/>
    <w:rsid w:val="00D002AC"/>
    <w:rsid w:val="00D0032F"/>
    <w:rsid w:val="00D0042B"/>
    <w:rsid w:val="00D0094B"/>
    <w:rsid w:val="00D00BA7"/>
    <w:rsid w:val="00D00CE2"/>
    <w:rsid w:val="00D00D95"/>
    <w:rsid w:val="00D00DF6"/>
    <w:rsid w:val="00D01135"/>
    <w:rsid w:val="00D0122B"/>
    <w:rsid w:val="00D01325"/>
    <w:rsid w:val="00D0159D"/>
    <w:rsid w:val="00D01611"/>
    <w:rsid w:val="00D0179C"/>
    <w:rsid w:val="00D01836"/>
    <w:rsid w:val="00D01A7E"/>
    <w:rsid w:val="00D01B40"/>
    <w:rsid w:val="00D01CC4"/>
    <w:rsid w:val="00D01CEA"/>
    <w:rsid w:val="00D01D65"/>
    <w:rsid w:val="00D01DED"/>
    <w:rsid w:val="00D01FD7"/>
    <w:rsid w:val="00D0202C"/>
    <w:rsid w:val="00D0211F"/>
    <w:rsid w:val="00D024BB"/>
    <w:rsid w:val="00D02669"/>
    <w:rsid w:val="00D026A6"/>
    <w:rsid w:val="00D027D1"/>
    <w:rsid w:val="00D02F52"/>
    <w:rsid w:val="00D03063"/>
    <w:rsid w:val="00D03343"/>
    <w:rsid w:val="00D0338F"/>
    <w:rsid w:val="00D03AD3"/>
    <w:rsid w:val="00D03BC2"/>
    <w:rsid w:val="00D03F41"/>
    <w:rsid w:val="00D04030"/>
    <w:rsid w:val="00D04060"/>
    <w:rsid w:val="00D04067"/>
    <w:rsid w:val="00D04075"/>
    <w:rsid w:val="00D0437F"/>
    <w:rsid w:val="00D0459D"/>
    <w:rsid w:val="00D047E2"/>
    <w:rsid w:val="00D04839"/>
    <w:rsid w:val="00D04844"/>
    <w:rsid w:val="00D04ACC"/>
    <w:rsid w:val="00D04CA0"/>
    <w:rsid w:val="00D04FAC"/>
    <w:rsid w:val="00D0511B"/>
    <w:rsid w:val="00D0511C"/>
    <w:rsid w:val="00D052F6"/>
    <w:rsid w:val="00D05368"/>
    <w:rsid w:val="00D057FD"/>
    <w:rsid w:val="00D05985"/>
    <w:rsid w:val="00D05B53"/>
    <w:rsid w:val="00D05B60"/>
    <w:rsid w:val="00D05DA1"/>
    <w:rsid w:val="00D0608F"/>
    <w:rsid w:val="00D062E8"/>
    <w:rsid w:val="00D06340"/>
    <w:rsid w:val="00D06477"/>
    <w:rsid w:val="00D0653B"/>
    <w:rsid w:val="00D06760"/>
    <w:rsid w:val="00D06909"/>
    <w:rsid w:val="00D0696F"/>
    <w:rsid w:val="00D069B3"/>
    <w:rsid w:val="00D069F7"/>
    <w:rsid w:val="00D06A19"/>
    <w:rsid w:val="00D06A2D"/>
    <w:rsid w:val="00D06C37"/>
    <w:rsid w:val="00D06CFF"/>
    <w:rsid w:val="00D06E57"/>
    <w:rsid w:val="00D06F04"/>
    <w:rsid w:val="00D0709D"/>
    <w:rsid w:val="00D070CC"/>
    <w:rsid w:val="00D070E2"/>
    <w:rsid w:val="00D07111"/>
    <w:rsid w:val="00D071DF"/>
    <w:rsid w:val="00D076D4"/>
    <w:rsid w:val="00D07709"/>
    <w:rsid w:val="00D07A07"/>
    <w:rsid w:val="00D10023"/>
    <w:rsid w:val="00D10058"/>
    <w:rsid w:val="00D1017F"/>
    <w:rsid w:val="00D1025A"/>
    <w:rsid w:val="00D10466"/>
    <w:rsid w:val="00D104A6"/>
    <w:rsid w:val="00D1080C"/>
    <w:rsid w:val="00D10984"/>
    <w:rsid w:val="00D10E9C"/>
    <w:rsid w:val="00D11024"/>
    <w:rsid w:val="00D1102C"/>
    <w:rsid w:val="00D1113A"/>
    <w:rsid w:val="00D113AD"/>
    <w:rsid w:val="00D11643"/>
    <w:rsid w:val="00D11821"/>
    <w:rsid w:val="00D11975"/>
    <w:rsid w:val="00D11B77"/>
    <w:rsid w:val="00D11C28"/>
    <w:rsid w:val="00D11C2B"/>
    <w:rsid w:val="00D1230B"/>
    <w:rsid w:val="00D123CF"/>
    <w:rsid w:val="00D123FF"/>
    <w:rsid w:val="00D124ED"/>
    <w:rsid w:val="00D1252F"/>
    <w:rsid w:val="00D12554"/>
    <w:rsid w:val="00D125F0"/>
    <w:rsid w:val="00D126F3"/>
    <w:rsid w:val="00D12702"/>
    <w:rsid w:val="00D12940"/>
    <w:rsid w:val="00D12A0B"/>
    <w:rsid w:val="00D12B56"/>
    <w:rsid w:val="00D12C26"/>
    <w:rsid w:val="00D12F30"/>
    <w:rsid w:val="00D13001"/>
    <w:rsid w:val="00D1321B"/>
    <w:rsid w:val="00D13517"/>
    <w:rsid w:val="00D136BF"/>
    <w:rsid w:val="00D13A70"/>
    <w:rsid w:val="00D13BEF"/>
    <w:rsid w:val="00D13C5E"/>
    <w:rsid w:val="00D13D28"/>
    <w:rsid w:val="00D13D2D"/>
    <w:rsid w:val="00D13FB3"/>
    <w:rsid w:val="00D13FCE"/>
    <w:rsid w:val="00D14179"/>
    <w:rsid w:val="00D1421F"/>
    <w:rsid w:val="00D14248"/>
    <w:rsid w:val="00D142F3"/>
    <w:rsid w:val="00D143A1"/>
    <w:rsid w:val="00D143E0"/>
    <w:rsid w:val="00D144AC"/>
    <w:rsid w:val="00D14765"/>
    <w:rsid w:val="00D14841"/>
    <w:rsid w:val="00D149E3"/>
    <w:rsid w:val="00D14AAF"/>
    <w:rsid w:val="00D14B37"/>
    <w:rsid w:val="00D14EA7"/>
    <w:rsid w:val="00D14EDC"/>
    <w:rsid w:val="00D14F1A"/>
    <w:rsid w:val="00D14FA0"/>
    <w:rsid w:val="00D14FAC"/>
    <w:rsid w:val="00D15682"/>
    <w:rsid w:val="00D158C3"/>
    <w:rsid w:val="00D15B41"/>
    <w:rsid w:val="00D15D33"/>
    <w:rsid w:val="00D15D47"/>
    <w:rsid w:val="00D15DF7"/>
    <w:rsid w:val="00D164E5"/>
    <w:rsid w:val="00D16782"/>
    <w:rsid w:val="00D1686F"/>
    <w:rsid w:val="00D169CE"/>
    <w:rsid w:val="00D16C64"/>
    <w:rsid w:val="00D16E3B"/>
    <w:rsid w:val="00D1713F"/>
    <w:rsid w:val="00D1726C"/>
    <w:rsid w:val="00D174A6"/>
    <w:rsid w:val="00D17617"/>
    <w:rsid w:val="00D17754"/>
    <w:rsid w:val="00D178C3"/>
    <w:rsid w:val="00D1798B"/>
    <w:rsid w:val="00D179D0"/>
    <w:rsid w:val="00D17AAF"/>
    <w:rsid w:val="00D17C31"/>
    <w:rsid w:val="00D17C8F"/>
    <w:rsid w:val="00D17DE8"/>
    <w:rsid w:val="00D203A1"/>
    <w:rsid w:val="00D20495"/>
    <w:rsid w:val="00D2064B"/>
    <w:rsid w:val="00D20691"/>
    <w:rsid w:val="00D20868"/>
    <w:rsid w:val="00D208A6"/>
    <w:rsid w:val="00D208CC"/>
    <w:rsid w:val="00D20AA5"/>
    <w:rsid w:val="00D20B20"/>
    <w:rsid w:val="00D2110D"/>
    <w:rsid w:val="00D2124F"/>
    <w:rsid w:val="00D213C4"/>
    <w:rsid w:val="00D213DB"/>
    <w:rsid w:val="00D215C3"/>
    <w:rsid w:val="00D21DBA"/>
    <w:rsid w:val="00D21EAE"/>
    <w:rsid w:val="00D222F3"/>
    <w:rsid w:val="00D22574"/>
    <w:rsid w:val="00D2274E"/>
    <w:rsid w:val="00D227A0"/>
    <w:rsid w:val="00D228D0"/>
    <w:rsid w:val="00D2297A"/>
    <w:rsid w:val="00D22A8F"/>
    <w:rsid w:val="00D22A91"/>
    <w:rsid w:val="00D22C6E"/>
    <w:rsid w:val="00D2320E"/>
    <w:rsid w:val="00D23434"/>
    <w:rsid w:val="00D2366C"/>
    <w:rsid w:val="00D236FB"/>
    <w:rsid w:val="00D238A0"/>
    <w:rsid w:val="00D238A5"/>
    <w:rsid w:val="00D23CBC"/>
    <w:rsid w:val="00D23D2D"/>
    <w:rsid w:val="00D23D2E"/>
    <w:rsid w:val="00D23E7D"/>
    <w:rsid w:val="00D242F5"/>
    <w:rsid w:val="00D245B8"/>
    <w:rsid w:val="00D2493F"/>
    <w:rsid w:val="00D24A73"/>
    <w:rsid w:val="00D24AB9"/>
    <w:rsid w:val="00D24B29"/>
    <w:rsid w:val="00D24BC2"/>
    <w:rsid w:val="00D24C39"/>
    <w:rsid w:val="00D25079"/>
    <w:rsid w:val="00D25279"/>
    <w:rsid w:val="00D2527D"/>
    <w:rsid w:val="00D25298"/>
    <w:rsid w:val="00D257A0"/>
    <w:rsid w:val="00D257D7"/>
    <w:rsid w:val="00D25A91"/>
    <w:rsid w:val="00D25CFE"/>
    <w:rsid w:val="00D25DB3"/>
    <w:rsid w:val="00D25E95"/>
    <w:rsid w:val="00D25EA9"/>
    <w:rsid w:val="00D25F1A"/>
    <w:rsid w:val="00D2600D"/>
    <w:rsid w:val="00D261F8"/>
    <w:rsid w:val="00D26393"/>
    <w:rsid w:val="00D269E8"/>
    <w:rsid w:val="00D26C9A"/>
    <w:rsid w:val="00D26E39"/>
    <w:rsid w:val="00D26EB3"/>
    <w:rsid w:val="00D272EA"/>
    <w:rsid w:val="00D27602"/>
    <w:rsid w:val="00D27826"/>
    <w:rsid w:val="00D278C4"/>
    <w:rsid w:val="00D278F9"/>
    <w:rsid w:val="00D279C0"/>
    <w:rsid w:val="00D27A16"/>
    <w:rsid w:val="00D27AB4"/>
    <w:rsid w:val="00D27F3E"/>
    <w:rsid w:val="00D30310"/>
    <w:rsid w:val="00D3039B"/>
    <w:rsid w:val="00D303C4"/>
    <w:rsid w:val="00D306B1"/>
    <w:rsid w:val="00D30752"/>
    <w:rsid w:val="00D30824"/>
    <w:rsid w:val="00D308A6"/>
    <w:rsid w:val="00D30AE6"/>
    <w:rsid w:val="00D30EEB"/>
    <w:rsid w:val="00D31053"/>
    <w:rsid w:val="00D310B4"/>
    <w:rsid w:val="00D31100"/>
    <w:rsid w:val="00D311DF"/>
    <w:rsid w:val="00D3129C"/>
    <w:rsid w:val="00D312B1"/>
    <w:rsid w:val="00D314CF"/>
    <w:rsid w:val="00D317D3"/>
    <w:rsid w:val="00D31835"/>
    <w:rsid w:val="00D31847"/>
    <w:rsid w:val="00D31930"/>
    <w:rsid w:val="00D31A41"/>
    <w:rsid w:val="00D31A56"/>
    <w:rsid w:val="00D31C21"/>
    <w:rsid w:val="00D31DBF"/>
    <w:rsid w:val="00D3248A"/>
    <w:rsid w:val="00D3267B"/>
    <w:rsid w:val="00D32724"/>
    <w:rsid w:val="00D3280C"/>
    <w:rsid w:val="00D32957"/>
    <w:rsid w:val="00D32A0D"/>
    <w:rsid w:val="00D32B96"/>
    <w:rsid w:val="00D32C04"/>
    <w:rsid w:val="00D32F05"/>
    <w:rsid w:val="00D3304C"/>
    <w:rsid w:val="00D3306A"/>
    <w:rsid w:val="00D3335A"/>
    <w:rsid w:val="00D334A1"/>
    <w:rsid w:val="00D3358A"/>
    <w:rsid w:val="00D33646"/>
    <w:rsid w:val="00D33A7A"/>
    <w:rsid w:val="00D33D7C"/>
    <w:rsid w:val="00D33D7F"/>
    <w:rsid w:val="00D3407C"/>
    <w:rsid w:val="00D3441F"/>
    <w:rsid w:val="00D344BD"/>
    <w:rsid w:val="00D3465C"/>
    <w:rsid w:val="00D346DA"/>
    <w:rsid w:val="00D347F4"/>
    <w:rsid w:val="00D3489D"/>
    <w:rsid w:val="00D349FF"/>
    <w:rsid w:val="00D34C71"/>
    <w:rsid w:val="00D34F9D"/>
    <w:rsid w:val="00D35163"/>
    <w:rsid w:val="00D35279"/>
    <w:rsid w:val="00D352C4"/>
    <w:rsid w:val="00D3536C"/>
    <w:rsid w:val="00D35798"/>
    <w:rsid w:val="00D359A2"/>
    <w:rsid w:val="00D35A0F"/>
    <w:rsid w:val="00D35E6C"/>
    <w:rsid w:val="00D36337"/>
    <w:rsid w:val="00D36589"/>
    <w:rsid w:val="00D366E2"/>
    <w:rsid w:val="00D3688A"/>
    <w:rsid w:val="00D368A3"/>
    <w:rsid w:val="00D36DF8"/>
    <w:rsid w:val="00D36F8E"/>
    <w:rsid w:val="00D36FE5"/>
    <w:rsid w:val="00D37326"/>
    <w:rsid w:val="00D375E3"/>
    <w:rsid w:val="00D378B7"/>
    <w:rsid w:val="00D37A02"/>
    <w:rsid w:val="00D40264"/>
    <w:rsid w:val="00D404DE"/>
    <w:rsid w:val="00D405B0"/>
    <w:rsid w:val="00D40662"/>
    <w:rsid w:val="00D4079E"/>
    <w:rsid w:val="00D4083A"/>
    <w:rsid w:val="00D40877"/>
    <w:rsid w:val="00D408BA"/>
    <w:rsid w:val="00D4090A"/>
    <w:rsid w:val="00D40A1F"/>
    <w:rsid w:val="00D40A35"/>
    <w:rsid w:val="00D412B5"/>
    <w:rsid w:val="00D4135C"/>
    <w:rsid w:val="00D41975"/>
    <w:rsid w:val="00D41C2C"/>
    <w:rsid w:val="00D41C64"/>
    <w:rsid w:val="00D41D06"/>
    <w:rsid w:val="00D41D14"/>
    <w:rsid w:val="00D41F71"/>
    <w:rsid w:val="00D424AE"/>
    <w:rsid w:val="00D42575"/>
    <w:rsid w:val="00D42748"/>
    <w:rsid w:val="00D429E2"/>
    <w:rsid w:val="00D42ADC"/>
    <w:rsid w:val="00D42E39"/>
    <w:rsid w:val="00D42E64"/>
    <w:rsid w:val="00D43091"/>
    <w:rsid w:val="00D4321D"/>
    <w:rsid w:val="00D432AE"/>
    <w:rsid w:val="00D4350F"/>
    <w:rsid w:val="00D435CA"/>
    <w:rsid w:val="00D43659"/>
    <w:rsid w:val="00D43A21"/>
    <w:rsid w:val="00D43B60"/>
    <w:rsid w:val="00D43BA5"/>
    <w:rsid w:val="00D43D53"/>
    <w:rsid w:val="00D43EF2"/>
    <w:rsid w:val="00D44012"/>
    <w:rsid w:val="00D44178"/>
    <w:rsid w:val="00D4429E"/>
    <w:rsid w:val="00D44480"/>
    <w:rsid w:val="00D444E2"/>
    <w:rsid w:val="00D44737"/>
    <w:rsid w:val="00D449F9"/>
    <w:rsid w:val="00D44A14"/>
    <w:rsid w:val="00D44A6B"/>
    <w:rsid w:val="00D44B93"/>
    <w:rsid w:val="00D44C14"/>
    <w:rsid w:val="00D44C4F"/>
    <w:rsid w:val="00D44C86"/>
    <w:rsid w:val="00D45036"/>
    <w:rsid w:val="00D4510A"/>
    <w:rsid w:val="00D451FD"/>
    <w:rsid w:val="00D45892"/>
    <w:rsid w:val="00D45981"/>
    <w:rsid w:val="00D45AC8"/>
    <w:rsid w:val="00D45AE0"/>
    <w:rsid w:val="00D45B1A"/>
    <w:rsid w:val="00D45BF3"/>
    <w:rsid w:val="00D45C88"/>
    <w:rsid w:val="00D45C91"/>
    <w:rsid w:val="00D45E35"/>
    <w:rsid w:val="00D45E90"/>
    <w:rsid w:val="00D46220"/>
    <w:rsid w:val="00D463EC"/>
    <w:rsid w:val="00D4657D"/>
    <w:rsid w:val="00D46810"/>
    <w:rsid w:val="00D46AD8"/>
    <w:rsid w:val="00D46B97"/>
    <w:rsid w:val="00D46C14"/>
    <w:rsid w:val="00D47098"/>
    <w:rsid w:val="00D47460"/>
    <w:rsid w:val="00D476EA"/>
    <w:rsid w:val="00D477CA"/>
    <w:rsid w:val="00D479A5"/>
    <w:rsid w:val="00D479F9"/>
    <w:rsid w:val="00D47CD0"/>
    <w:rsid w:val="00D47DE7"/>
    <w:rsid w:val="00D47F1F"/>
    <w:rsid w:val="00D506FF"/>
    <w:rsid w:val="00D50719"/>
    <w:rsid w:val="00D509EE"/>
    <w:rsid w:val="00D50A7E"/>
    <w:rsid w:val="00D50B3F"/>
    <w:rsid w:val="00D50CEB"/>
    <w:rsid w:val="00D51008"/>
    <w:rsid w:val="00D51401"/>
    <w:rsid w:val="00D514EA"/>
    <w:rsid w:val="00D5165F"/>
    <w:rsid w:val="00D5171C"/>
    <w:rsid w:val="00D5177B"/>
    <w:rsid w:val="00D518C8"/>
    <w:rsid w:val="00D51981"/>
    <w:rsid w:val="00D519AE"/>
    <w:rsid w:val="00D51B98"/>
    <w:rsid w:val="00D51C41"/>
    <w:rsid w:val="00D51E54"/>
    <w:rsid w:val="00D51F44"/>
    <w:rsid w:val="00D51F5F"/>
    <w:rsid w:val="00D51FA8"/>
    <w:rsid w:val="00D51FDE"/>
    <w:rsid w:val="00D5271B"/>
    <w:rsid w:val="00D52A63"/>
    <w:rsid w:val="00D52D5D"/>
    <w:rsid w:val="00D52D9A"/>
    <w:rsid w:val="00D52E2F"/>
    <w:rsid w:val="00D530E2"/>
    <w:rsid w:val="00D530F0"/>
    <w:rsid w:val="00D532A9"/>
    <w:rsid w:val="00D53616"/>
    <w:rsid w:val="00D53739"/>
    <w:rsid w:val="00D53795"/>
    <w:rsid w:val="00D538B1"/>
    <w:rsid w:val="00D53BE8"/>
    <w:rsid w:val="00D53D87"/>
    <w:rsid w:val="00D53DF5"/>
    <w:rsid w:val="00D5405B"/>
    <w:rsid w:val="00D540D7"/>
    <w:rsid w:val="00D54121"/>
    <w:rsid w:val="00D54240"/>
    <w:rsid w:val="00D542E4"/>
    <w:rsid w:val="00D543B0"/>
    <w:rsid w:val="00D544DA"/>
    <w:rsid w:val="00D546AF"/>
    <w:rsid w:val="00D54742"/>
    <w:rsid w:val="00D54748"/>
    <w:rsid w:val="00D549F2"/>
    <w:rsid w:val="00D54A56"/>
    <w:rsid w:val="00D54A84"/>
    <w:rsid w:val="00D55106"/>
    <w:rsid w:val="00D5530C"/>
    <w:rsid w:val="00D55486"/>
    <w:rsid w:val="00D5549D"/>
    <w:rsid w:val="00D554D0"/>
    <w:rsid w:val="00D5555E"/>
    <w:rsid w:val="00D55669"/>
    <w:rsid w:val="00D557A7"/>
    <w:rsid w:val="00D55812"/>
    <w:rsid w:val="00D558B7"/>
    <w:rsid w:val="00D5596E"/>
    <w:rsid w:val="00D56130"/>
    <w:rsid w:val="00D5649F"/>
    <w:rsid w:val="00D5667A"/>
    <w:rsid w:val="00D569A3"/>
    <w:rsid w:val="00D569C1"/>
    <w:rsid w:val="00D56A20"/>
    <w:rsid w:val="00D56C52"/>
    <w:rsid w:val="00D56FB9"/>
    <w:rsid w:val="00D5701B"/>
    <w:rsid w:val="00D57036"/>
    <w:rsid w:val="00D57370"/>
    <w:rsid w:val="00D5752C"/>
    <w:rsid w:val="00D57CF9"/>
    <w:rsid w:val="00D600A3"/>
    <w:rsid w:val="00D60178"/>
    <w:rsid w:val="00D601AB"/>
    <w:rsid w:val="00D603E8"/>
    <w:rsid w:val="00D605D5"/>
    <w:rsid w:val="00D607A8"/>
    <w:rsid w:val="00D60902"/>
    <w:rsid w:val="00D60BDD"/>
    <w:rsid w:val="00D61111"/>
    <w:rsid w:val="00D614D5"/>
    <w:rsid w:val="00D614D6"/>
    <w:rsid w:val="00D614F5"/>
    <w:rsid w:val="00D6170F"/>
    <w:rsid w:val="00D6186C"/>
    <w:rsid w:val="00D618D2"/>
    <w:rsid w:val="00D61903"/>
    <w:rsid w:val="00D61995"/>
    <w:rsid w:val="00D61A90"/>
    <w:rsid w:val="00D61AE5"/>
    <w:rsid w:val="00D61D61"/>
    <w:rsid w:val="00D61F16"/>
    <w:rsid w:val="00D61FAD"/>
    <w:rsid w:val="00D62109"/>
    <w:rsid w:val="00D62159"/>
    <w:rsid w:val="00D621A7"/>
    <w:rsid w:val="00D62294"/>
    <w:rsid w:val="00D6249F"/>
    <w:rsid w:val="00D62575"/>
    <w:rsid w:val="00D625BB"/>
    <w:rsid w:val="00D629CA"/>
    <w:rsid w:val="00D62A6A"/>
    <w:rsid w:val="00D62E27"/>
    <w:rsid w:val="00D62FBA"/>
    <w:rsid w:val="00D62FFC"/>
    <w:rsid w:val="00D630E3"/>
    <w:rsid w:val="00D63146"/>
    <w:rsid w:val="00D631DB"/>
    <w:rsid w:val="00D6332C"/>
    <w:rsid w:val="00D63409"/>
    <w:rsid w:val="00D6356E"/>
    <w:rsid w:val="00D6358F"/>
    <w:rsid w:val="00D63877"/>
    <w:rsid w:val="00D63AC1"/>
    <w:rsid w:val="00D63CFA"/>
    <w:rsid w:val="00D63D5D"/>
    <w:rsid w:val="00D63DED"/>
    <w:rsid w:val="00D6402B"/>
    <w:rsid w:val="00D64167"/>
    <w:rsid w:val="00D641FB"/>
    <w:rsid w:val="00D6423B"/>
    <w:rsid w:val="00D64423"/>
    <w:rsid w:val="00D644A6"/>
    <w:rsid w:val="00D64687"/>
    <w:rsid w:val="00D6476A"/>
    <w:rsid w:val="00D6487F"/>
    <w:rsid w:val="00D64984"/>
    <w:rsid w:val="00D64A5E"/>
    <w:rsid w:val="00D64BE0"/>
    <w:rsid w:val="00D64CDA"/>
    <w:rsid w:val="00D64D72"/>
    <w:rsid w:val="00D65189"/>
    <w:rsid w:val="00D651BA"/>
    <w:rsid w:val="00D6523C"/>
    <w:rsid w:val="00D652A4"/>
    <w:rsid w:val="00D65608"/>
    <w:rsid w:val="00D65649"/>
    <w:rsid w:val="00D65651"/>
    <w:rsid w:val="00D6565E"/>
    <w:rsid w:val="00D659C1"/>
    <w:rsid w:val="00D669E5"/>
    <w:rsid w:val="00D669F2"/>
    <w:rsid w:val="00D66B19"/>
    <w:rsid w:val="00D66D8C"/>
    <w:rsid w:val="00D66E0F"/>
    <w:rsid w:val="00D6707E"/>
    <w:rsid w:val="00D670D9"/>
    <w:rsid w:val="00D67137"/>
    <w:rsid w:val="00D671C6"/>
    <w:rsid w:val="00D6727A"/>
    <w:rsid w:val="00D67764"/>
    <w:rsid w:val="00D679EE"/>
    <w:rsid w:val="00D67B59"/>
    <w:rsid w:val="00D67C94"/>
    <w:rsid w:val="00D70241"/>
    <w:rsid w:val="00D70625"/>
    <w:rsid w:val="00D7070D"/>
    <w:rsid w:val="00D7094A"/>
    <w:rsid w:val="00D7097D"/>
    <w:rsid w:val="00D70AC4"/>
    <w:rsid w:val="00D70AD9"/>
    <w:rsid w:val="00D70C07"/>
    <w:rsid w:val="00D71168"/>
    <w:rsid w:val="00D712A4"/>
    <w:rsid w:val="00D71331"/>
    <w:rsid w:val="00D7138B"/>
    <w:rsid w:val="00D713A8"/>
    <w:rsid w:val="00D7141A"/>
    <w:rsid w:val="00D71542"/>
    <w:rsid w:val="00D71B85"/>
    <w:rsid w:val="00D71E30"/>
    <w:rsid w:val="00D71E58"/>
    <w:rsid w:val="00D72341"/>
    <w:rsid w:val="00D72351"/>
    <w:rsid w:val="00D72546"/>
    <w:rsid w:val="00D725DF"/>
    <w:rsid w:val="00D72788"/>
    <w:rsid w:val="00D727D6"/>
    <w:rsid w:val="00D72AF6"/>
    <w:rsid w:val="00D72B8F"/>
    <w:rsid w:val="00D72DB4"/>
    <w:rsid w:val="00D72DFE"/>
    <w:rsid w:val="00D72EC5"/>
    <w:rsid w:val="00D72FC9"/>
    <w:rsid w:val="00D7327D"/>
    <w:rsid w:val="00D733C3"/>
    <w:rsid w:val="00D7346D"/>
    <w:rsid w:val="00D7358C"/>
    <w:rsid w:val="00D735B7"/>
    <w:rsid w:val="00D73673"/>
    <w:rsid w:val="00D73747"/>
    <w:rsid w:val="00D73C71"/>
    <w:rsid w:val="00D73EFE"/>
    <w:rsid w:val="00D73FB6"/>
    <w:rsid w:val="00D74136"/>
    <w:rsid w:val="00D74316"/>
    <w:rsid w:val="00D74372"/>
    <w:rsid w:val="00D74537"/>
    <w:rsid w:val="00D74546"/>
    <w:rsid w:val="00D747B1"/>
    <w:rsid w:val="00D74884"/>
    <w:rsid w:val="00D74BF4"/>
    <w:rsid w:val="00D74D7B"/>
    <w:rsid w:val="00D74DAA"/>
    <w:rsid w:val="00D75012"/>
    <w:rsid w:val="00D75258"/>
    <w:rsid w:val="00D75294"/>
    <w:rsid w:val="00D752B7"/>
    <w:rsid w:val="00D75467"/>
    <w:rsid w:val="00D755A4"/>
    <w:rsid w:val="00D7562B"/>
    <w:rsid w:val="00D7565B"/>
    <w:rsid w:val="00D7580C"/>
    <w:rsid w:val="00D75A26"/>
    <w:rsid w:val="00D75D16"/>
    <w:rsid w:val="00D75E29"/>
    <w:rsid w:val="00D75E31"/>
    <w:rsid w:val="00D762FC"/>
    <w:rsid w:val="00D7639A"/>
    <w:rsid w:val="00D766B1"/>
    <w:rsid w:val="00D76740"/>
    <w:rsid w:val="00D767E5"/>
    <w:rsid w:val="00D76967"/>
    <w:rsid w:val="00D76A64"/>
    <w:rsid w:val="00D76B5B"/>
    <w:rsid w:val="00D76D1C"/>
    <w:rsid w:val="00D76F04"/>
    <w:rsid w:val="00D76FF4"/>
    <w:rsid w:val="00D77038"/>
    <w:rsid w:val="00D771D0"/>
    <w:rsid w:val="00D7748E"/>
    <w:rsid w:val="00D777DC"/>
    <w:rsid w:val="00D77863"/>
    <w:rsid w:val="00D77B11"/>
    <w:rsid w:val="00D77BAC"/>
    <w:rsid w:val="00D77BFC"/>
    <w:rsid w:val="00D77C61"/>
    <w:rsid w:val="00D77E12"/>
    <w:rsid w:val="00D8065A"/>
    <w:rsid w:val="00D8066C"/>
    <w:rsid w:val="00D80699"/>
    <w:rsid w:val="00D80A83"/>
    <w:rsid w:val="00D80B06"/>
    <w:rsid w:val="00D80B07"/>
    <w:rsid w:val="00D80C63"/>
    <w:rsid w:val="00D81154"/>
    <w:rsid w:val="00D81297"/>
    <w:rsid w:val="00D814A6"/>
    <w:rsid w:val="00D815F0"/>
    <w:rsid w:val="00D81651"/>
    <w:rsid w:val="00D81758"/>
    <w:rsid w:val="00D81C16"/>
    <w:rsid w:val="00D81C6A"/>
    <w:rsid w:val="00D81DBF"/>
    <w:rsid w:val="00D82341"/>
    <w:rsid w:val="00D82457"/>
    <w:rsid w:val="00D826DF"/>
    <w:rsid w:val="00D82836"/>
    <w:rsid w:val="00D82864"/>
    <w:rsid w:val="00D828B0"/>
    <w:rsid w:val="00D82995"/>
    <w:rsid w:val="00D82AD0"/>
    <w:rsid w:val="00D82BC3"/>
    <w:rsid w:val="00D82C6B"/>
    <w:rsid w:val="00D82EEA"/>
    <w:rsid w:val="00D83014"/>
    <w:rsid w:val="00D83642"/>
    <w:rsid w:val="00D83668"/>
    <w:rsid w:val="00D836D1"/>
    <w:rsid w:val="00D83902"/>
    <w:rsid w:val="00D84222"/>
    <w:rsid w:val="00D84338"/>
    <w:rsid w:val="00D84377"/>
    <w:rsid w:val="00D84567"/>
    <w:rsid w:val="00D8487C"/>
    <w:rsid w:val="00D84894"/>
    <w:rsid w:val="00D849C4"/>
    <w:rsid w:val="00D84F2A"/>
    <w:rsid w:val="00D85074"/>
    <w:rsid w:val="00D85362"/>
    <w:rsid w:val="00D855DA"/>
    <w:rsid w:val="00D85742"/>
    <w:rsid w:val="00D85787"/>
    <w:rsid w:val="00D857B0"/>
    <w:rsid w:val="00D85AB8"/>
    <w:rsid w:val="00D85B02"/>
    <w:rsid w:val="00D85B92"/>
    <w:rsid w:val="00D85DCE"/>
    <w:rsid w:val="00D85E1E"/>
    <w:rsid w:val="00D861D5"/>
    <w:rsid w:val="00D863A3"/>
    <w:rsid w:val="00D863E5"/>
    <w:rsid w:val="00D863F4"/>
    <w:rsid w:val="00D86970"/>
    <w:rsid w:val="00D869A7"/>
    <w:rsid w:val="00D86BE1"/>
    <w:rsid w:val="00D86CEA"/>
    <w:rsid w:val="00D8728C"/>
    <w:rsid w:val="00D873A1"/>
    <w:rsid w:val="00D874D5"/>
    <w:rsid w:val="00D87688"/>
    <w:rsid w:val="00D87817"/>
    <w:rsid w:val="00D87A00"/>
    <w:rsid w:val="00D87A92"/>
    <w:rsid w:val="00D87E4C"/>
    <w:rsid w:val="00D87F43"/>
    <w:rsid w:val="00D90323"/>
    <w:rsid w:val="00D9032D"/>
    <w:rsid w:val="00D905A1"/>
    <w:rsid w:val="00D90C21"/>
    <w:rsid w:val="00D9141F"/>
    <w:rsid w:val="00D914C7"/>
    <w:rsid w:val="00D918B2"/>
    <w:rsid w:val="00D919EB"/>
    <w:rsid w:val="00D91EFC"/>
    <w:rsid w:val="00D91F1D"/>
    <w:rsid w:val="00D92080"/>
    <w:rsid w:val="00D92296"/>
    <w:rsid w:val="00D9229F"/>
    <w:rsid w:val="00D922F3"/>
    <w:rsid w:val="00D9241A"/>
    <w:rsid w:val="00D9259D"/>
    <w:rsid w:val="00D9265D"/>
    <w:rsid w:val="00D92CB1"/>
    <w:rsid w:val="00D92CD1"/>
    <w:rsid w:val="00D93756"/>
    <w:rsid w:val="00D9377F"/>
    <w:rsid w:val="00D93A32"/>
    <w:rsid w:val="00D93C05"/>
    <w:rsid w:val="00D93C51"/>
    <w:rsid w:val="00D93CC9"/>
    <w:rsid w:val="00D93D61"/>
    <w:rsid w:val="00D93E20"/>
    <w:rsid w:val="00D93F33"/>
    <w:rsid w:val="00D93FE1"/>
    <w:rsid w:val="00D94032"/>
    <w:rsid w:val="00D940C9"/>
    <w:rsid w:val="00D940E0"/>
    <w:rsid w:val="00D941C7"/>
    <w:rsid w:val="00D942FD"/>
    <w:rsid w:val="00D9434D"/>
    <w:rsid w:val="00D945A1"/>
    <w:rsid w:val="00D945D9"/>
    <w:rsid w:val="00D94789"/>
    <w:rsid w:val="00D94852"/>
    <w:rsid w:val="00D94CCF"/>
    <w:rsid w:val="00D94D39"/>
    <w:rsid w:val="00D94D3F"/>
    <w:rsid w:val="00D94E6D"/>
    <w:rsid w:val="00D94F6C"/>
    <w:rsid w:val="00D94FA1"/>
    <w:rsid w:val="00D951C6"/>
    <w:rsid w:val="00D95405"/>
    <w:rsid w:val="00D957CB"/>
    <w:rsid w:val="00D9589D"/>
    <w:rsid w:val="00D959CD"/>
    <w:rsid w:val="00D95A22"/>
    <w:rsid w:val="00D95B23"/>
    <w:rsid w:val="00D95DD3"/>
    <w:rsid w:val="00D95FB8"/>
    <w:rsid w:val="00D95FEA"/>
    <w:rsid w:val="00D96043"/>
    <w:rsid w:val="00D96129"/>
    <w:rsid w:val="00D9612F"/>
    <w:rsid w:val="00D9616C"/>
    <w:rsid w:val="00D96172"/>
    <w:rsid w:val="00D96383"/>
    <w:rsid w:val="00D9655A"/>
    <w:rsid w:val="00D967D4"/>
    <w:rsid w:val="00D96DC4"/>
    <w:rsid w:val="00D96ECB"/>
    <w:rsid w:val="00D970A9"/>
    <w:rsid w:val="00D970C3"/>
    <w:rsid w:val="00D973EB"/>
    <w:rsid w:val="00D973F9"/>
    <w:rsid w:val="00D9747B"/>
    <w:rsid w:val="00D9753B"/>
    <w:rsid w:val="00D977E7"/>
    <w:rsid w:val="00D97AFE"/>
    <w:rsid w:val="00D97C57"/>
    <w:rsid w:val="00D97EDC"/>
    <w:rsid w:val="00D97FB3"/>
    <w:rsid w:val="00DA0141"/>
    <w:rsid w:val="00DA058C"/>
    <w:rsid w:val="00DA0AE1"/>
    <w:rsid w:val="00DA0C32"/>
    <w:rsid w:val="00DA12B9"/>
    <w:rsid w:val="00DA1399"/>
    <w:rsid w:val="00DA14DD"/>
    <w:rsid w:val="00DA1527"/>
    <w:rsid w:val="00DA152B"/>
    <w:rsid w:val="00DA15CE"/>
    <w:rsid w:val="00DA16F8"/>
    <w:rsid w:val="00DA1744"/>
    <w:rsid w:val="00DA1849"/>
    <w:rsid w:val="00DA1854"/>
    <w:rsid w:val="00DA1A47"/>
    <w:rsid w:val="00DA1A79"/>
    <w:rsid w:val="00DA1CC4"/>
    <w:rsid w:val="00DA1D03"/>
    <w:rsid w:val="00DA2065"/>
    <w:rsid w:val="00DA20A5"/>
    <w:rsid w:val="00DA21F1"/>
    <w:rsid w:val="00DA2211"/>
    <w:rsid w:val="00DA22A6"/>
    <w:rsid w:val="00DA23B2"/>
    <w:rsid w:val="00DA24A8"/>
    <w:rsid w:val="00DA253B"/>
    <w:rsid w:val="00DA256A"/>
    <w:rsid w:val="00DA266D"/>
    <w:rsid w:val="00DA27B6"/>
    <w:rsid w:val="00DA2A9F"/>
    <w:rsid w:val="00DA2CA4"/>
    <w:rsid w:val="00DA2DE9"/>
    <w:rsid w:val="00DA3001"/>
    <w:rsid w:val="00DA3276"/>
    <w:rsid w:val="00DA33CD"/>
    <w:rsid w:val="00DA35B4"/>
    <w:rsid w:val="00DA3CAF"/>
    <w:rsid w:val="00DA3E72"/>
    <w:rsid w:val="00DA4103"/>
    <w:rsid w:val="00DA4283"/>
    <w:rsid w:val="00DA4776"/>
    <w:rsid w:val="00DA478D"/>
    <w:rsid w:val="00DA4BCC"/>
    <w:rsid w:val="00DA4DB6"/>
    <w:rsid w:val="00DA5015"/>
    <w:rsid w:val="00DA5083"/>
    <w:rsid w:val="00DA50B6"/>
    <w:rsid w:val="00DA526F"/>
    <w:rsid w:val="00DA52B1"/>
    <w:rsid w:val="00DA53A7"/>
    <w:rsid w:val="00DA5956"/>
    <w:rsid w:val="00DA5EA5"/>
    <w:rsid w:val="00DA603E"/>
    <w:rsid w:val="00DA634B"/>
    <w:rsid w:val="00DA65F5"/>
    <w:rsid w:val="00DA6953"/>
    <w:rsid w:val="00DA6D05"/>
    <w:rsid w:val="00DA6E43"/>
    <w:rsid w:val="00DA7143"/>
    <w:rsid w:val="00DA71E7"/>
    <w:rsid w:val="00DA7595"/>
    <w:rsid w:val="00DA75E7"/>
    <w:rsid w:val="00DA7825"/>
    <w:rsid w:val="00DA7934"/>
    <w:rsid w:val="00DA7B6C"/>
    <w:rsid w:val="00DA7C0C"/>
    <w:rsid w:val="00DA7C90"/>
    <w:rsid w:val="00DA7CEC"/>
    <w:rsid w:val="00DA7E8A"/>
    <w:rsid w:val="00DA7F3D"/>
    <w:rsid w:val="00DB02B4"/>
    <w:rsid w:val="00DB051C"/>
    <w:rsid w:val="00DB0565"/>
    <w:rsid w:val="00DB08C5"/>
    <w:rsid w:val="00DB08F9"/>
    <w:rsid w:val="00DB09DB"/>
    <w:rsid w:val="00DB0A6B"/>
    <w:rsid w:val="00DB0A75"/>
    <w:rsid w:val="00DB0B32"/>
    <w:rsid w:val="00DB0B35"/>
    <w:rsid w:val="00DB0CB3"/>
    <w:rsid w:val="00DB0FBE"/>
    <w:rsid w:val="00DB0FF2"/>
    <w:rsid w:val="00DB140F"/>
    <w:rsid w:val="00DB17F6"/>
    <w:rsid w:val="00DB1823"/>
    <w:rsid w:val="00DB1C21"/>
    <w:rsid w:val="00DB1D5F"/>
    <w:rsid w:val="00DB1E71"/>
    <w:rsid w:val="00DB2266"/>
    <w:rsid w:val="00DB260E"/>
    <w:rsid w:val="00DB271B"/>
    <w:rsid w:val="00DB2847"/>
    <w:rsid w:val="00DB2B7E"/>
    <w:rsid w:val="00DB3137"/>
    <w:rsid w:val="00DB327A"/>
    <w:rsid w:val="00DB32D7"/>
    <w:rsid w:val="00DB35B7"/>
    <w:rsid w:val="00DB3672"/>
    <w:rsid w:val="00DB3685"/>
    <w:rsid w:val="00DB3DE5"/>
    <w:rsid w:val="00DB3E5D"/>
    <w:rsid w:val="00DB40C1"/>
    <w:rsid w:val="00DB4210"/>
    <w:rsid w:val="00DB43CC"/>
    <w:rsid w:val="00DB43E1"/>
    <w:rsid w:val="00DB442A"/>
    <w:rsid w:val="00DB454A"/>
    <w:rsid w:val="00DB47F6"/>
    <w:rsid w:val="00DB4931"/>
    <w:rsid w:val="00DB4975"/>
    <w:rsid w:val="00DB4B22"/>
    <w:rsid w:val="00DB4CC8"/>
    <w:rsid w:val="00DB4EA0"/>
    <w:rsid w:val="00DB4F44"/>
    <w:rsid w:val="00DB529D"/>
    <w:rsid w:val="00DB54F4"/>
    <w:rsid w:val="00DB56FB"/>
    <w:rsid w:val="00DB57BA"/>
    <w:rsid w:val="00DB592C"/>
    <w:rsid w:val="00DB5BD2"/>
    <w:rsid w:val="00DB5BE6"/>
    <w:rsid w:val="00DB5CFB"/>
    <w:rsid w:val="00DB5D13"/>
    <w:rsid w:val="00DB5D4E"/>
    <w:rsid w:val="00DB6104"/>
    <w:rsid w:val="00DB614C"/>
    <w:rsid w:val="00DB66F5"/>
    <w:rsid w:val="00DB6B18"/>
    <w:rsid w:val="00DB6F33"/>
    <w:rsid w:val="00DB6F3B"/>
    <w:rsid w:val="00DB75DE"/>
    <w:rsid w:val="00DB76DD"/>
    <w:rsid w:val="00DB78BA"/>
    <w:rsid w:val="00DB78D2"/>
    <w:rsid w:val="00DB794C"/>
    <w:rsid w:val="00DB7C69"/>
    <w:rsid w:val="00DC0086"/>
    <w:rsid w:val="00DC020F"/>
    <w:rsid w:val="00DC0214"/>
    <w:rsid w:val="00DC0269"/>
    <w:rsid w:val="00DC02AA"/>
    <w:rsid w:val="00DC055C"/>
    <w:rsid w:val="00DC055D"/>
    <w:rsid w:val="00DC057D"/>
    <w:rsid w:val="00DC064A"/>
    <w:rsid w:val="00DC071F"/>
    <w:rsid w:val="00DC0A72"/>
    <w:rsid w:val="00DC0A97"/>
    <w:rsid w:val="00DC0C2B"/>
    <w:rsid w:val="00DC0C82"/>
    <w:rsid w:val="00DC0DEC"/>
    <w:rsid w:val="00DC100F"/>
    <w:rsid w:val="00DC1116"/>
    <w:rsid w:val="00DC1179"/>
    <w:rsid w:val="00DC1400"/>
    <w:rsid w:val="00DC144D"/>
    <w:rsid w:val="00DC14A6"/>
    <w:rsid w:val="00DC1B82"/>
    <w:rsid w:val="00DC1C22"/>
    <w:rsid w:val="00DC1C93"/>
    <w:rsid w:val="00DC1CC3"/>
    <w:rsid w:val="00DC2441"/>
    <w:rsid w:val="00DC24B6"/>
    <w:rsid w:val="00DC273E"/>
    <w:rsid w:val="00DC27E9"/>
    <w:rsid w:val="00DC2859"/>
    <w:rsid w:val="00DC2A0D"/>
    <w:rsid w:val="00DC2B87"/>
    <w:rsid w:val="00DC2F0A"/>
    <w:rsid w:val="00DC30FC"/>
    <w:rsid w:val="00DC3382"/>
    <w:rsid w:val="00DC37E2"/>
    <w:rsid w:val="00DC3A8B"/>
    <w:rsid w:val="00DC3AAE"/>
    <w:rsid w:val="00DC3C34"/>
    <w:rsid w:val="00DC3E44"/>
    <w:rsid w:val="00DC4247"/>
    <w:rsid w:val="00DC42F3"/>
    <w:rsid w:val="00DC4309"/>
    <w:rsid w:val="00DC4506"/>
    <w:rsid w:val="00DC4726"/>
    <w:rsid w:val="00DC4812"/>
    <w:rsid w:val="00DC4A5A"/>
    <w:rsid w:val="00DC4ABD"/>
    <w:rsid w:val="00DC4E5A"/>
    <w:rsid w:val="00DC4F32"/>
    <w:rsid w:val="00DC5812"/>
    <w:rsid w:val="00DC5C8B"/>
    <w:rsid w:val="00DC6032"/>
    <w:rsid w:val="00DC62F6"/>
    <w:rsid w:val="00DC6398"/>
    <w:rsid w:val="00DC63F8"/>
    <w:rsid w:val="00DC64E2"/>
    <w:rsid w:val="00DC6764"/>
    <w:rsid w:val="00DC692E"/>
    <w:rsid w:val="00DC6DBF"/>
    <w:rsid w:val="00DC6DE3"/>
    <w:rsid w:val="00DC6E22"/>
    <w:rsid w:val="00DC6F8F"/>
    <w:rsid w:val="00DC7062"/>
    <w:rsid w:val="00DC7093"/>
    <w:rsid w:val="00DC712A"/>
    <w:rsid w:val="00DC73ED"/>
    <w:rsid w:val="00DC7481"/>
    <w:rsid w:val="00DC7541"/>
    <w:rsid w:val="00DC76D5"/>
    <w:rsid w:val="00DC78DA"/>
    <w:rsid w:val="00DC7939"/>
    <w:rsid w:val="00DC7A17"/>
    <w:rsid w:val="00DC7B18"/>
    <w:rsid w:val="00DC7B9B"/>
    <w:rsid w:val="00DC7C90"/>
    <w:rsid w:val="00DC7F9C"/>
    <w:rsid w:val="00DC7FE1"/>
    <w:rsid w:val="00DD0148"/>
    <w:rsid w:val="00DD01B0"/>
    <w:rsid w:val="00DD038B"/>
    <w:rsid w:val="00DD0458"/>
    <w:rsid w:val="00DD04EE"/>
    <w:rsid w:val="00DD062E"/>
    <w:rsid w:val="00DD0B99"/>
    <w:rsid w:val="00DD0DF1"/>
    <w:rsid w:val="00DD1162"/>
    <w:rsid w:val="00DD11CD"/>
    <w:rsid w:val="00DD13D9"/>
    <w:rsid w:val="00DD140F"/>
    <w:rsid w:val="00DD17FA"/>
    <w:rsid w:val="00DD1AFB"/>
    <w:rsid w:val="00DD1C54"/>
    <w:rsid w:val="00DD1E8D"/>
    <w:rsid w:val="00DD1F02"/>
    <w:rsid w:val="00DD2072"/>
    <w:rsid w:val="00DD2079"/>
    <w:rsid w:val="00DD20F2"/>
    <w:rsid w:val="00DD250D"/>
    <w:rsid w:val="00DD2A9F"/>
    <w:rsid w:val="00DD2B6E"/>
    <w:rsid w:val="00DD2B93"/>
    <w:rsid w:val="00DD2D85"/>
    <w:rsid w:val="00DD2FA9"/>
    <w:rsid w:val="00DD2FB6"/>
    <w:rsid w:val="00DD3083"/>
    <w:rsid w:val="00DD332C"/>
    <w:rsid w:val="00DD3396"/>
    <w:rsid w:val="00DD3490"/>
    <w:rsid w:val="00DD3655"/>
    <w:rsid w:val="00DD3669"/>
    <w:rsid w:val="00DD3879"/>
    <w:rsid w:val="00DD39C3"/>
    <w:rsid w:val="00DD3AE2"/>
    <w:rsid w:val="00DD3C2A"/>
    <w:rsid w:val="00DD3E71"/>
    <w:rsid w:val="00DD3F60"/>
    <w:rsid w:val="00DD402A"/>
    <w:rsid w:val="00DD4087"/>
    <w:rsid w:val="00DD41E7"/>
    <w:rsid w:val="00DD4386"/>
    <w:rsid w:val="00DD4603"/>
    <w:rsid w:val="00DD4B70"/>
    <w:rsid w:val="00DD4B77"/>
    <w:rsid w:val="00DD4E76"/>
    <w:rsid w:val="00DD4E87"/>
    <w:rsid w:val="00DD5434"/>
    <w:rsid w:val="00DD5462"/>
    <w:rsid w:val="00DD56BA"/>
    <w:rsid w:val="00DD56FF"/>
    <w:rsid w:val="00DD585C"/>
    <w:rsid w:val="00DD59D5"/>
    <w:rsid w:val="00DD5BA8"/>
    <w:rsid w:val="00DD5C22"/>
    <w:rsid w:val="00DD5CDB"/>
    <w:rsid w:val="00DD5EFD"/>
    <w:rsid w:val="00DD61C1"/>
    <w:rsid w:val="00DD6490"/>
    <w:rsid w:val="00DD6778"/>
    <w:rsid w:val="00DD6C8E"/>
    <w:rsid w:val="00DD6D71"/>
    <w:rsid w:val="00DD6D8B"/>
    <w:rsid w:val="00DD6DCF"/>
    <w:rsid w:val="00DD7061"/>
    <w:rsid w:val="00DD733C"/>
    <w:rsid w:val="00DD7470"/>
    <w:rsid w:val="00DD77AE"/>
    <w:rsid w:val="00DD7844"/>
    <w:rsid w:val="00DD7857"/>
    <w:rsid w:val="00DD7984"/>
    <w:rsid w:val="00DD7D66"/>
    <w:rsid w:val="00DD7E5F"/>
    <w:rsid w:val="00DD7EBC"/>
    <w:rsid w:val="00DD7F93"/>
    <w:rsid w:val="00DE0068"/>
    <w:rsid w:val="00DE00A0"/>
    <w:rsid w:val="00DE00EF"/>
    <w:rsid w:val="00DE0213"/>
    <w:rsid w:val="00DE04FA"/>
    <w:rsid w:val="00DE051B"/>
    <w:rsid w:val="00DE05B0"/>
    <w:rsid w:val="00DE05B3"/>
    <w:rsid w:val="00DE0829"/>
    <w:rsid w:val="00DE09AC"/>
    <w:rsid w:val="00DE0BE9"/>
    <w:rsid w:val="00DE0D43"/>
    <w:rsid w:val="00DE1017"/>
    <w:rsid w:val="00DE10EB"/>
    <w:rsid w:val="00DE11EB"/>
    <w:rsid w:val="00DE1248"/>
    <w:rsid w:val="00DE1365"/>
    <w:rsid w:val="00DE13B2"/>
    <w:rsid w:val="00DE192F"/>
    <w:rsid w:val="00DE19C7"/>
    <w:rsid w:val="00DE19EE"/>
    <w:rsid w:val="00DE1B1F"/>
    <w:rsid w:val="00DE1B42"/>
    <w:rsid w:val="00DE1CB8"/>
    <w:rsid w:val="00DE1D97"/>
    <w:rsid w:val="00DE1DA0"/>
    <w:rsid w:val="00DE1E4B"/>
    <w:rsid w:val="00DE1EE5"/>
    <w:rsid w:val="00DE2279"/>
    <w:rsid w:val="00DE22A4"/>
    <w:rsid w:val="00DE22B8"/>
    <w:rsid w:val="00DE22EE"/>
    <w:rsid w:val="00DE23EC"/>
    <w:rsid w:val="00DE2698"/>
    <w:rsid w:val="00DE26AA"/>
    <w:rsid w:val="00DE2A3A"/>
    <w:rsid w:val="00DE2A4F"/>
    <w:rsid w:val="00DE2BD4"/>
    <w:rsid w:val="00DE2C03"/>
    <w:rsid w:val="00DE2D5A"/>
    <w:rsid w:val="00DE2E12"/>
    <w:rsid w:val="00DE2E42"/>
    <w:rsid w:val="00DE2EB7"/>
    <w:rsid w:val="00DE2F2B"/>
    <w:rsid w:val="00DE2FD7"/>
    <w:rsid w:val="00DE3090"/>
    <w:rsid w:val="00DE30DE"/>
    <w:rsid w:val="00DE3278"/>
    <w:rsid w:val="00DE348D"/>
    <w:rsid w:val="00DE3661"/>
    <w:rsid w:val="00DE3688"/>
    <w:rsid w:val="00DE3815"/>
    <w:rsid w:val="00DE388F"/>
    <w:rsid w:val="00DE397F"/>
    <w:rsid w:val="00DE3E15"/>
    <w:rsid w:val="00DE3E17"/>
    <w:rsid w:val="00DE3F01"/>
    <w:rsid w:val="00DE409B"/>
    <w:rsid w:val="00DE4139"/>
    <w:rsid w:val="00DE42EA"/>
    <w:rsid w:val="00DE4315"/>
    <w:rsid w:val="00DE43BE"/>
    <w:rsid w:val="00DE43F5"/>
    <w:rsid w:val="00DE48EF"/>
    <w:rsid w:val="00DE4A1F"/>
    <w:rsid w:val="00DE4B04"/>
    <w:rsid w:val="00DE4C2B"/>
    <w:rsid w:val="00DE4D21"/>
    <w:rsid w:val="00DE4FFF"/>
    <w:rsid w:val="00DE51FE"/>
    <w:rsid w:val="00DE5227"/>
    <w:rsid w:val="00DE528B"/>
    <w:rsid w:val="00DE55E5"/>
    <w:rsid w:val="00DE5634"/>
    <w:rsid w:val="00DE57B6"/>
    <w:rsid w:val="00DE58D8"/>
    <w:rsid w:val="00DE5A23"/>
    <w:rsid w:val="00DE5ADA"/>
    <w:rsid w:val="00DE5B44"/>
    <w:rsid w:val="00DE60CA"/>
    <w:rsid w:val="00DE61B3"/>
    <w:rsid w:val="00DE658B"/>
    <w:rsid w:val="00DE668E"/>
    <w:rsid w:val="00DE69AE"/>
    <w:rsid w:val="00DE6CEB"/>
    <w:rsid w:val="00DE6E56"/>
    <w:rsid w:val="00DE6FCA"/>
    <w:rsid w:val="00DE70DA"/>
    <w:rsid w:val="00DE713D"/>
    <w:rsid w:val="00DE7269"/>
    <w:rsid w:val="00DE734B"/>
    <w:rsid w:val="00DE7482"/>
    <w:rsid w:val="00DE75BB"/>
    <w:rsid w:val="00DE75D5"/>
    <w:rsid w:val="00DE75E7"/>
    <w:rsid w:val="00DE765C"/>
    <w:rsid w:val="00DE7726"/>
    <w:rsid w:val="00DE79EA"/>
    <w:rsid w:val="00DE7C44"/>
    <w:rsid w:val="00DE7FAD"/>
    <w:rsid w:val="00DF025F"/>
    <w:rsid w:val="00DF03FC"/>
    <w:rsid w:val="00DF04BC"/>
    <w:rsid w:val="00DF04CA"/>
    <w:rsid w:val="00DF073B"/>
    <w:rsid w:val="00DF0A69"/>
    <w:rsid w:val="00DF0AE0"/>
    <w:rsid w:val="00DF0C1B"/>
    <w:rsid w:val="00DF159C"/>
    <w:rsid w:val="00DF1716"/>
    <w:rsid w:val="00DF1889"/>
    <w:rsid w:val="00DF1963"/>
    <w:rsid w:val="00DF1ACC"/>
    <w:rsid w:val="00DF1C36"/>
    <w:rsid w:val="00DF1CA6"/>
    <w:rsid w:val="00DF1DE4"/>
    <w:rsid w:val="00DF1FDC"/>
    <w:rsid w:val="00DF212E"/>
    <w:rsid w:val="00DF2266"/>
    <w:rsid w:val="00DF22FD"/>
    <w:rsid w:val="00DF2804"/>
    <w:rsid w:val="00DF289B"/>
    <w:rsid w:val="00DF28FA"/>
    <w:rsid w:val="00DF2ABB"/>
    <w:rsid w:val="00DF2B13"/>
    <w:rsid w:val="00DF3001"/>
    <w:rsid w:val="00DF3080"/>
    <w:rsid w:val="00DF3228"/>
    <w:rsid w:val="00DF3381"/>
    <w:rsid w:val="00DF33A6"/>
    <w:rsid w:val="00DF3408"/>
    <w:rsid w:val="00DF343B"/>
    <w:rsid w:val="00DF34A4"/>
    <w:rsid w:val="00DF3D96"/>
    <w:rsid w:val="00DF3E21"/>
    <w:rsid w:val="00DF3F9F"/>
    <w:rsid w:val="00DF419B"/>
    <w:rsid w:val="00DF46C1"/>
    <w:rsid w:val="00DF4940"/>
    <w:rsid w:val="00DF497E"/>
    <w:rsid w:val="00DF4A41"/>
    <w:rsid w:val="00DF4A47"/>
    <w:rsid w:val="00DF4A90"/>
    <w:rsid w:val="00DF4B89"/>
    <w:rsid w:val="00DF4C98"/>
    <w:rsid w:val="00DF50ED"/>
    <w:rsid w:val="00DF54BB"/>
    <w:rsid w:val="00DF55E0"/>
    <w:rsid w:val="00DF563E"/>
    <w:rsid w:val="00DF56CF"/>
    <w:rsid w:val="00DF56DB"/>
    <w:rsid w:val="00DF58CD"/>
    <w:rsid w:val="00DF5ADF"/>
    <w:rsid w:val="00DF5BC3"/>
    <w:rsid w:val="00DF5BEF"/>
    <w:rsid w:val="00DF5C98"/>
    <w:rsid w:val="00DF6287"/>
    <w:rsid w:val="00DF62E7"/>
    <w:rsid w:val="00DF631E"/>
    <w:rsid w:val="00DF6521"/>
    <w:rsid w:val="00DF6543"/>
    <w:rsid w:val="00DF65C7"/>
    <w:rsid w:val="00DF6984"/>
    <w:rsid w:val="00DF6ABF"/>
    <w:rsid w:val="00DF6E26"/>
    <w:rsid w:val="00DF6FEF"/>
    <w:rsid w:val="00DF7064"/>
    <w:rsid w:val="00DF7111"/>
    <w:rsid w:val="00DF7300"/>
    <w:rsid w:val="00DF7358"/>
    <w:rsid w:val="00DF7363"/>
    <w:rsid w:val="00DF7413"/>
    <w:rsid w:val="00DF75A4"/>
    <w:rsid w:val="00DF75D1"/>
    <w:rsid w:val="00DF75F7"/>
    <w:rsid w:val="00DF77EF"/>
    <w:rsid w:val="00DF7907"/>
    <w:rsid w:val="00DF7959"/>
    <w:rsid w:val="00DF7C65"/>
    <w:rsid w:val="00DF7CA8"/>
    <w:rsid w:val="00DF7ECE"/>
    <w:rsid w:val="00E00399"/>
    <w:rsid w:val="00E003E8"/>
    <w:rsid w:val="00E00410"/>
    <w:rsid w:val="00E00854"/>
    <w:rsid w:val="00E008A4"/>
    <w:rsid w:val="00E009DD"/>
    <w:rsid w:val="00E00A56"/>
    <w:rsid w:val="00E00A8E"/>
    <w:rsid w:val="00E00AF9"/>
    <w:rsid w:val="00E00B09"/>
    <w:rsid w:val="00E00B37"/>
    <w:rsid w:val="00E00B3A"/>
    <w:rsid w:val="00E00B53"/>
    <w:rsid w:val="00E00C10"/>
    <w:rsid w:val="00E010F3"/>
    <w:rsid w:val="00E0137D"/>
    <w:rsid w:val="00E013D2"/>
    <w:rsid w:val="00E01467"/>
    <w:rsid w:val="00E014A9"/>
    <w:rsid w:val="00E01A00"/>
    <w:rsid w:val="00E01B32"/>
    <w:rsid w:val="00E01D78"/>
    <w:rsid w:val="00E01E04"/>
    <w:rsid w:val="00E01E7E"/>
    <w:rsid w:val="00E01F89"/>
    <w:rsid w:val="00E02248"/>
    <w:rsid w:val="00E02254"/>
    <w:rsid w:val="00E023BF"/>
    <w:rsid w:val="00E02422"/>
    <w:rsid w:val="00E02427"/>
    <w:rsid w:val="00E0243F"/>
    <w:rsid w:val="00E02455"/>
    <w:rsid w:val="00E0247D"/>
    <w:rsid w:val="00E02551"/>
    <w:rsid w:val="00E0262F"/>
    <w:rsid w:val="00E02C0A"/>
    <w:rsid w:val="00E02DD1"/>
    <w:rsid w:val="00E02EDA"/>
    <w:rsid w:val="00E02F02"/>
    <w:rsid w:val="00E03041"/>
    <w:rsid w:val="00E03319"/>
    <w:rsid w:val="00E03593"/>
    <w:rsid w:val="00E037B9"/>
    <w:rsid w:val="00E03C7A"/>
    <w:rsid w:val="00E03F84"/>
    <w:rsid w:val="00E04529"/>
    <w:rsid w:val="00E045E2"/>
    <w:rsid w:val="00E04610"/>
    <w:rsid w:val="00E0468B"/>
    <w:rsid w:val="00E04758"/>
    <w:rsid w:val="00E047EE"/>
    <w:rsid w:val="00E04AF7"/>
    <w:rsid w:val="00E04B9C"/>
    <w:rsid w:val="00E05041"/>
    <w:rsid w:val="00E05066"/>
    <w:rsid w:val="00E050D8"/>
    <w:rsid w:val="00E0527A"/>
    <w:rsid w:val="00E053AB"/>
    <w:rsid w:val="00E053BC"/>
    <w:rsid w:val="00E057E8"/>
    <w:rsid w:val="00E058CD"/>
    <w:rsid w:val="00E05952"/>
    <w:rsid w:val="00E05D7D"/>
    <w:rsid w:val="00E05D82"/>
    <w:rsid w:val="00E05F50"/>
    <w:rsid w:val="00E05FB4"/>
    <w:rsid w:val="00E060E6"/>
    <w:rsid w:val="00E06467"/>
    <w:rsid w:val="00E0677C"/>
    <w:rsid w:val="00E06CC4"/>
    <w:rsid w:val="00E06D7D"/>
    <w:rsid w:val="00E06F9B"/>
    <w:rsid w:val="00E07163"/>
    <w:rsid w:val="00E07199"/>
    <w:rsid w:val="00E074E5"/>
    <w:rsid w:val="00E075FE"/>
    <w:rsid w:val="00E077CA"/>
    <w:rsid w:val="00E07B6C"/>
    <w:rsid w:val="00E07BD0"/>
    <w:rsid w:val="00E07DA0"/>
    <w:rsid w:val="00E07DE8"/>
    <w:rsid w:val="00E07E0C"/>
    <w:rsid w:val="00E1006A"/>
    <w:rsid w:val="00E10098"/>
    <w:rsid w:val="00E101D0"/>
    <w:rsid w:val="00E101D5"/>
    <w:rsid w:val="00E10303"/>
    <w:rsid w:val="00E10530"/>
    <w:rsid w:val="00E10546"/>
    <w:rsid w:val="00E105C9"/>
    <w:rsid w:val="00E10608"/>
    <w:rsid w:val="00E10751"/>
    <w:rsid w:val="00E1075E"/>
    <w:rsid w:val="00E1078E"/>
    <w:rsid w:val="00E108AA"/>
    <w:rsid w:val="00E10CB7"/>
    <w:rsid w:val="00E10D4F"/>
    <w:rsid w:val="00E10E17"/>
    <w:rsid w:val="00E10FE3"/>
    <w:rsid w:val="00E1163B"/>
    <w:rsid w:val="00E116E3"/>
    <w:rsid w:val="00E119D4"/>
    <w:rsid w:val="00E11BD6"/>
    <w:rsid w:val="00E11ECE"/>
    <w:rsid w:val="00E11F28"/>
    <w:rsid w:val="00E12055"/>
    <w:rsid w:val="00E12287"/>
    <w:rsid w:val="00E123DD"/>
    <w:rsid w:val="00E12797"/>
    <w:rsid w:val="00E1279E"/>
    <w:rsid w:val="00E128B6"/>
    <w:rsid w:val="00E12BEA"/>
    <w:rsid w:val="00E12CD9"/>
    <w:rsid w:val="00E12F4A"/>
    <w:rsid w:val="00E130E8"/>
    <w:rsid w:val="00E131C1"/>
    <w:rsid w:val="00E134FF"/>
    <w:rsid w:val="00E13650"/>
    <w:rsid w:val="00E13656"/>
    <w:rsid w:val="00E136F2"/>
    <w:rsid w:val="00E1398C"/>
    <w:rsid w:val="00E13B1F"/>
    <w:rsid w:val="00E13D0F"/>
    <w:rsid w:val="00E13DB9"/>
    <w:rsid w:val="00E140A5"/>
    <w:rsid w:val="00E140AA"/>
    <w:rsid w:val="00E1445E"/>
    <w:rsid w:val="00E1451F"/>
    <w:rsid w:val="00E145EB"/>
    <w:rsid w:val="00E14685"/>
    <w:rsid w:val="00E14A51"/>
    <w:rsid w:val="00E14AFB"/>
    <w:rsid w:val="00E14CE3"/>
    <w:rsid w:val="00E14EC4"/>
    <w:rsid w:val="00E14ED6"/>
    <w:rsid w:val="00E150B4"/>
    <w:rsid w:val="00E153C1"/>
    <w:rsid w:val="00E154F0"/>
    <w:rsid w:val="00E1552E"/>
    <w:rsid w:val="00E1569C"/>
    <w:rsid w:val="00E15752"/>
    <w:rsid w:val="00E1584C"/>
    <w:rsid w:val="00E15A4B"/>
    <w:rsid w:val="00E15D4B"/>
    <w:rsid w:val="00E16241"/>
    <w:rsid w:val="00E165B6"/>
    <w:rsid w:val="00E168C6"/>
    <w:rsid w:val="00E168FA"/>
    <w:rsid w:val="00E16954"/>
    <w:rsid w:val="00E16B49"/>
    <w:rsid w:val="00E16CF9"/>
    <w:rsid w:val="00E16E68"/>
    <w:rsid w:val="00E16E8B"/>
    <w:rsid w:val="00E16F1D"/>
    <w:rsid w:val="00E17057"/>
    <w:rsid w:val="00E1712E"/>
    <w:rsid w:val="00E171AB"/>
    <w:rsid w:val="00E1723A"/>
    <w:rsid w:val="00E173AC"/>
    <w:rsid w:val="00E173C9"/>
    <w:rsid w:val="00E17656"/>
    <w:rsid w:val="00E17693"/>
    <w:rsid w:val="00E176C9"/>
    <w:rsid w:val="00E17987"/>
    <w:rsid w:val="00E17AB1"/>
    <w:rsid w:val="00E17B0D"/>
    <w:rsid w:val="00E17B15"/>
    <w:rsid w:val="00E17B54"/>
    <w:rsid w:val="00E17E6D"/>
    <w:rsid w:val="00E17E77"/>
    <w:rsid w:val="00E17EA2"/>
    <w:rsid w:val="00E17EFE"/>
    <w:rsid w:val="00E17F44"/>
    <w:rsid w:val="00E17FCC"/>
    <w:rsid w:val="00E2012B"/>
    <w:rsid w:val="00E20194"/>
    <w:rsid w:val="00E204CF"/>
    <w:rsid w:val="00E20520"/>
    <w:rsid w:val="00E205AD"/>
    <w:rsid w:val="00E2093B"/>
    <w:rsid w:val="00E20944"/>
    <w:rsid w:val="00E20B0F"/>
    <w:rsid w:val="00E2122A"/>
    <w:rsid w:val="00E2125A"/>
    <w:rsid w:val="00E21351"/>
    <w:rsid w:val="00E21519"/>
    <w:rsid w:val="00E21545"/>
    <w:rsid w:val="00E217BB"/>
    <w:rsid w:val="00E21C45"/>
    <w:rsid w:val="00E21C6C"/>
    <w:rsid w:val="00E21C72"/>
    <w:rsid w:val="00E21CF2"/>
    <w:rsid w:val="00E21DC0"/>
    <w:rsid w:val="00E21E1D"/>
    <w:rsid w:val="00E22228"/>
    <w:rsid w:val="00E222F0"/>
    <w:rsid w:val="00E22343"/>
    <w:rsid w:val="00E224C7"/>
    <w:rsid w:val="00E224E2"/>
    <w:rsid w:val="00E2266B"/>
    <w:rsid w:val="00E2294C"/>
    <w:rsid w:val="00E22BB0"/>
    <w:rsid w:val="00E22C65"/>
    <w:rsid w:val="00E22E1D"/>
    <w:rsid w:val="00E22E49"/>
    <w:rsid w:val="00E22FAD"/>
    <w:rsid w:val="00E23137"/>
    <w:rsid w:val="00E2314F"/>
    <w:rsid w:val="00E231D2"/>
    <w:rsid w:val="00E231FA"/>
    <w:rsid w:val="00E232AA"/>
    <w:rsid w:val="00E234F7"/>
    <w:rsid w:val="00E23550"/>
    <w:rsid w:val="00E2394F"/>
    <w:rsid w:val="00E23C9E"/>
    <w:rsid w:val="00E23D41"/>
    <w:rsid w:val="00E241D9"/>
    <w:rsid w:val="00E24394"/>
    <w:rsid w:val="00E24438"/>
    <w:rsid w:val="00E2474A"/>
    <w:rsid w:val="00E24853"/>
    <w:rsid w:val="00E24D1B"/>
    <w:rsid w:val="00E24D24"/>
    <w:rsid w:val="00E24E42"/>
    <w:rsid w:val="00E24EA1"/>
    <w:rsid w:val="00E253E7"/>
    <w:rsid w:val="00E25684"/>
    <w:rsid w:val="00E25954"/>
    <w:rsid w:val="00E259DA"/>
    <w:rsid w:val="00E25A22"/>
    <w:rsid w:val="00E25A30"/>
    <w:rsid w:val="00E25A58"/>
    <w:rsid w:val="00E25B84"/>
    <w:rsid w:val="00E25C1A"/>
    <w:rsid w:val="00E25D04"/>
    <w:rsid w:val="00E25D3D"/>
    <w:rsid w:val="00E25EAB"/>
    <w:rsid w:val="00E25ECA"/>
    <w:rsid w:val="00E25F00"/>
    <w:rsid w:val="00E25F48"/>
    <w:rsid w:val="00E25F7A"/>
    <w:rsid w:val="00E26171"/>
    <w:rsid w:val="00E26369"/>
    <w:rsid w:val="00E26420"/>
    <w:rsid w:val="00E2648F"/>
    <w:rsid w:val="00E2670C"/>
    <w:rsid w:val="00E2697D"/>
    <w:rsid w:val="00E26A5E"/>
    <w:rsid w:val="00E2716B"/>
    <w:rsid w:val="00E271B9"/>
    <w:rsid w:val="00E272BB"/>
    <w:rsid w:val="00E2731B"/>
    <w:rsid w:val="00E274A7"/>
    <w:rsid w:val="00E27B8D"/>
    <w:rsid w:val="00E27BA4"/>
    <w:rsid w:val="00E27C92"/>
    <w:rsid w:val="00E27E51"/>
    <w:rsid w:val="00E301FC"/>
    <w:rsid w:val="00E306EC"/>
    <w:rsid w:val="00E30730"/>
    <w:rsid w:val="00E307B3"/>
    <w:rsid w:val="00E309CB"/>
    <w:rsid w:val="00E30D20"/>
    <w:rsid w:val="00E30DC6"/>
    <w:rsid w:val="00E30DDC"/>
    <w:rsid w:val="00E31091"/>
    <w:rsid w:val="00E310A1"/>
    <w:rsid w:val="00E31345"/>
    <w:rsid w:val="00E31514"/>
    <w:rsid w:val="00E3179F"/>
    <w:rsid w:val="00E317EE"/>
    <w:rsid w:val="00E31B44"/>
    <w:rsid w:val="00E31BA1"/>
    <w:rsid w:val="00E31F2F"/>
    <w:rsid w:val="00E32098"/>
    <w:rsid w:val="00E32185"/>
    <w:rsid w:val="00E322B0"/>
    <w:rsid w:val="00E3233A"/>
    <w:rsid w:val="00E3242F"/>
    <w:rsid w:val="00E32615"/>
    <w:rsid w:val="00E326AE"/>
    <w:rsid w:val="00E32A27"/>
    <w:rsid w:val="00E32AF5"/>
    <w:rsid w:val="00E32B4B"/>
    <w:rsid w:val="00E32DFD"/>
    <w:rsid w:val="00E32F0F"/>
    <w:rsid w:val="00E331C4"/>
    <w:rsid w:val="00E331E4"/>
    <w:rsid w:val="00E33372"/>
    <w:rsid w:val="00E33416"/>
    <w:rsid w:val="00E33F12"/>
    <w:rsid w:val="00E3416C"/>
    <w:rsid w:val="00E341A8"/>
    <w:rsid w:val="00E3423D"/>
    <w:rsid w:val="00E3427D"/>
    <w:rsid w:val="00E34796"/>
    <w:rsid w:val="00E34A94"/>
    <w:rsid w:val="00E34BD3"/>
    <w:rsid w:val="00E35121"/>
    <w:rsid w:val="00E35529"/>
    <w:rsid w:val="00E3558A"/>
    <w:rsid w:val="00E3571B"/>
    <w:rsid w:val="00E359DF"/>
    <w:rsid w:val="00E35AE7"/>
    <w:rsid w:val="00E35B75"/>
    <w:rsid w:val="00E35CAC"/>
    <w:rsid w:val="00E3624B"/>
    <w:rsid w:val="00E36318"/>
    <w:rsid w:val="00E36410"/>
    <w:rsid w:val="00E36748"/>
    <w:rsid w:val="00E368FE"/>
    <w:rsid w:val="00E36A92"/>
    <w:rsid w:val="00E36B54"/>
    <w:rsid w:val="00E36C53"/>
    <w:rsid w:val="00E36C73"/>
    <w:rsid w:val="00E3702D"/>
    <w:rsid w:val="00E372A4"/>
    <w:rsid w:val="00E37331"/>
    <w:rsid w:val="00E3759C"/>
    <w:rsid w:val="00E377A1"/>
    <w:rsid w:val="00E37881"/>
    <w:rsid w:val="00E37BBA"/>
    <w:rsid w:val="00E37D33"/>
    <w:rsid w:val="00E37D41"/>
    <w:rsid w:val="00E37F42"/>
    <w:rsid w:val="00E37F82"/>
    <w:rsid w:val="00E40184"/>
    <w:rsid w:val="00E40263"/>
    <w:rsid w:val="00E40AB6"/>
    <w:rsid w:val="00E40C38"/>
    <w:rsid w:val="00E40D34"/>
    <w:rsid w:val="00E40F31"/>
    <w:rsid w:val="00E40F7C"/>
    <w:rsid w:val="00E40F80"/>
    <w:rsid w:val="00E41050"/>
    <w:rsid w:val="00E410EA"/>
    <w:rsid w:val="00E411D0"/>
    <w:rsid w:val="00E41251"/>
    <w:rsid w:val="00E412F5"/>
    <w:rsid w:val="00E413F4"/>
    <w:rsid w:val="00E41430"/>
    <w:rsid w:val="00E418CF"/>
    <w:rsid w:val="00E41CE7"/>
    <w:rsid w:val="00E41D02"/>
    <w:rsid w:val="00E41DA6"/>
    <w:rsid w:val="00E41F5D"/>
    <w:rsid w:val="00E42027"/>
    <w:rsid w:val="00E4204E"/>
    <w:rsid w:val="00E420C0"/>
    <w:rsid w:val="00E420D7"/>
    <w:rsid w:val="00E4227C"/>
    <w:rsid w:val="00E428C0"/>
    <w:rsid w:val="00E42A70"/>
    <w:rsid w:val="00E42C47"/>
    <w:rsid w:val="00E42D09"/>
    <w:rsid w:val="00E42D65"/>
    <w:rsid w:val="00E42E50"/>
    <w:rsid w:val="00E430C9"/>
    <w:rsid w:val="00E4313A"/>
    <w:rsid w:val="00E43233"/>
    <w:rsid w:val="00E434DC"/>
    <w:rsid w:val="00E43564"/>
    <w:rsid w:val="00E43666"/>
    <w:rsid w:val="00E436AE"/>
    <w:rsid w:val="00E4370E"/>
    <w:rsid w:val="00E4380A"/>
    <w:rsid w:val="00E43A95"/>
    <w:rsid w:val="00E43B6E"/>
    <w:rsid w:val="00E43BF6"/>
    <w:rsid w:val="00E4402A"/>
    <w:rsid w:val="00E44055"/>
    <w:rsid w:val="00E44260"/>
    <w:rsid w:val="00E444FE"/>
    <w:rsid w:val="00E445AB"/>
    <w:rsid w:val="00E44960"/>
    <w:rsid w:val="00E449FC"/>
    <w:rsid w:val="00E44ABD"/>
    <w:rsid w:val="00E44C09"/>
    <w:rsid w:val="00E44CC4"/>
    <w:rsid w:val="00E44E98"/>
    <w:rsid w:val="00E45077"/>
    <w:rsid w:val="00E45187"/>
    <w:rsid w:val="00E4543F"/>
    <w:rsid w:val="00E45862"/>
    <w:rsid w:val="00E459E6"/>
    <w:rsid w:val="00E45B22"/>
    <w:rsid w:val="00E45D5C"/>
    <w:rsid w:val="00E45DAD"/>
    <w:rsid w:val="00E45E3E"/>
    <w:rsid w:val="00E45F94"/>
    <w:rsid w:val="00E45F95"/>
    <w:rsid w:val="00E461B3"/>
    <w:rsid w:val="00E46383"/>
    <w:rsid w:val="00E46465"/>
    <w:rsid w:val="00E468F4"/>
    <w:rsid w:val="00E46923"/>
    <w:rsid w:val="00E46D3D"/>
    <w:rsid w:val="00E46DA5"/>
    <w:rsid w:val="00E46DC0"/>
    <w:rsid w:val="00E46F5F"/>
    <w:rsid w:val="00E47207"/>
    <w:rsid w:val="00E4760E"/>
    <w:rsid w:val="00E477A6"/>
    <w:rsid w:val="00E479BD"/>
    <w:rsid w:val="00E479EC"/>
    <w:rsid w:val="00E47C62"/>
    <w:rsid w:val="00E50015"/>
    <w:rsid w:val="00E50090"/>
    <w:rsid w:val="00E50132"/>
    <w:rsid w:val="00E501C7"/>
    <w:rsid w:val="00E50283"/>
    <w:rsid w:val="00E50432"/>
    <w:rsid w:val="00E505CA"/>
    <w:rsid w:val="00E505F7"/>
    <w:rsid w:val="00E5095F"/>
    <w:rsid w:val="00E50A87"/>
    <w:rsid w:val="00E50AB4"/>
    <w:rsid w:val="00E50BD9"/>
    <w:rsid w:val="00E50C26"/>
    <w:rsid w:val="00E51263"/>
    <w:rsid w:val="00E513CA"/>
    <w:rsid w:val="00E513E4"/>
    <w:rsid w:val="00E51466"/>
    <w:rsid w:val="00E51579"/>
    <w:rsid w:val="00E52374"/>
    <w:rsid w:val="00E52A96"/>
    <w:rsid w:val="00E52D05"/>
    <w:rsid w:val="00E52D52"/>
    <w:rsid w:val="00E5300C"/>
    <w:rsid w:val="00E53110"/>
    <w:rsid w:val="00E5318C"/>
    <w:rsid w:val="00E534A3"/>
    <w:rsid w:val="00E534EA"/>
    <w:rsid w:val="00E53537"/>
    <w:rsid w:val="00E536C1"/>
    <w:rsid w:val="00E5379B"/>
    <w:rsid w:val="00E5384C"/>
    <w:rsid w:val="00E53AC7"/>
    <w:rsid w:val="00E53AE6"/>
    <w:rsid w:val="00E53B70"/>
    <w:rsid w:val="00E53D5D"/>
    <w:rsid w:val="00E5403E"/>
    <w:rsid w:val="00E541B0"/>
    <w:rsid w:val="00E5426F"/>
    <w:rsid w:val="00E54395"/>
    <w:rsid w:val="00E54528"/>
    <w:rsid w:val="00E54698"/>
    <w:rsid w:val="00E546C6"/>
    <w:rsid w:val="00E54834"/>
    <w:rsid w:val="00E548FB"/>
    <w:rsid w:val="00E54B93"/>
    <w:rsid w:val="00E54F47"/>
    <w:rsid w:val="00E54F5D"/>
    <w:rsid w:val="00E55049"/>
    <w:rsid w:val="00E551E7"/>
    <w:rsid w:val="00E5537E"/>
    <w:rsid w:val="00E55BAB"/>
    <w:rsid w:val="00E55DD4"/>
    <w:rsid w:val="00E56308"/>
    <w:rsid w:val="00E563F6"/>
    <w:rsid w:val="00E56873"/>
    <w:rsid w:val="00E568EA"/>
    <w:rsid w:val="00E56BDA"/>
    <w:rsid w:val="00E56BF7"/>
    <w:rsid w:val="00E56C61"/>
    <w:rsid w:val="00E56C7A"/>
    <w:rsid w:val="00E56C9F"/>
    <w:rsid w:val="00E56FBD"/>
    <w:rsid w:val="00E57089"/>
    <w:rsid w:val="00E571BC"/>
    <w:rsid w:val="00E574C9"/>
    <w:rsid w:val="00E57668"/>
    <w:rsid w:val="00E577FB"/>
    <w:rsid w:val="00E579F3"/>
    <w:rsid w:val="00E57ECA"/>
    <w:rsid w:val="00E6016E"/>
    <w:rsid w:val="00E601FF"/>
    <w:rsid w:val="00E6058D"/>
    <w:rsid w:val="00E606E9"/>
    <w:rsid w:val="00E60BF7"/>
    <w:rsid w:val="00E60C0B"/>
    <w:rsid w:val="00E60D9A"/>
    <w:rsid w:val="00E60F4C"/>
    <w:rsid w:val="00E60FB6"/>
    <w:rsid w:val="00E60FFF"/>
    <w:rsid w:val="00E6105F"/>
    <w:rsid w:val="00E6109E"/>
    <w:rsid w:val="00E61117"/>
    <w:rsid w:val="00E61408"/>
    <w:rsid w:val="00E614F0"/>
    <w:rsid w:val="00E6152B"/>
    <w:rsid w:val="00E6180A"/>
    <w:rsid w:val="00E61A7D"/>
    <w:rsid w:val="00E61D9A"/>
    <w:rsid w:val="00E61E21"/>
    <w:rsid w:val="00E61E4D"/>
    <w:rsid w:val="00E6211F"/>
    <w:rsid w:val="00E621F4"/>
    <w:rsid w:val="00E623B8"/>
    <w:rsid w:val="00E6240D"/>
    <w:rsid w:val="00E6252B"/>
    <w:rsid w:val="00E6255D"/>
    <w:rsid w:val="00E62735"/>
    <w:rsid w:val="00E6280A"/>
    <w:rsid w:val="00E62827"/>
    <w:rsid w:val="00E6282E"/>
    <w:rsid w:val="00E62918"/>
    <w:rsid w:val="00E629B9"/>
    <w:rsid w:val="00E62AF8"/>
    <w:rsid w:val="00E62B50"/>
    <w:rsid w:val="00E62B5B"/>
    <w:rsid w:val="00E62C82"/>
    <w:rsid w:val="00E62D49"/>
    <w:rsid w:val="00E62EE9"/>
    <w:rsid w:val="00E62F82"/>
    <w:rsid w:val="00E63490"/>
    <w:rsid w:val="00E63494"/>
    <w:rsid w:val="00E634FC"/>
    <w:rsid w:val="00E64007"/>
    <w:rsid w:val="00E64186"/>
    <w:rsid w:val="00E64286"/>
    <w:rsid w:val="00E642D7"/>
    <w:rsid w:val="00E644BE"/>
    <w:rsid w:val="00E6477A"/>
    <w:rsid w:val="00E648F1"/>
    <w:rsid w:val="00E64949"/>
    <w:rsid w:val="00E6496D"/>
    <w:rsid w:val="00E64B9B"/>
    <w:rsid w:val="00E64BBF"/>
    <w:rsid w:val="00E64BD6"/>
    <w:rsid w:val="00E64C13"/>
    <w:rsid w:val="00E64D63"/>
    <w:rsid w:val="00E64FA9"/>
    <w:rsid w:val="00E6514C"/>
    <w:rsid w:val="00E6527C"/>
    <w:rsid w:val="00E652C3"/>
    <w:rsid w:val="00E6575C"/>
    <w:rsid w:val="00E657F8"/>
    <w:rsid w:val="00E65939"/>
    <w:rsid w:val="00E65C6A"/>
    <w:rsid w:val="00E65E4C"/>
    <w:rsid w:val="00E65EF4"/>
    <w:rsid w:val="00E661D0"/>
    <w:rsid w:val="00E66500"/>
    <w:rsid w:val="00E66551"/>
    <w:rsid w:val="00E665AF"/>
    <w:rsid w:val="00E66614"/>
    <w:rsid w:val="00E666DF"/>
    <w:rsid w:val="00E66815"/>
    <w:rsid w:val="00E66AC0"/>
    <w:rsid w:val="00E66C10"/>
    <w:rsid w:val="00E67377"/>
    <w:rsid w:val="00E67573"/>
    <w:rsid w:val="00E676DB"/>
    <w:rsid w:val="00E6770F"/>
    <w:rsid w:val="00E6792D"/>
    <w:rsid w:val="00E6797C"/>
    <w:rsid w:val="00E67B92"/>
    <w:rsid w:val="00E67C2C"/>
    <w:rsid w:val="00E67DFA"/>
    <w:rsid w:val="00E67F50"/>
    <w:rsid w:val="00E70165"/>
    <w:rsid w:val="00E70285"/>
    <w:rsid w:val="00E70515"/>
    <w:rsid w:val="00E70704"/>
    <w:rsid w:val="00E7074A"/>
    <w:rsid w:val="00E709B7"/>
    <w:rsid w:val="00E70A60"/>
    <w:rsid w:val="00E70C25"/>
    <w:rsid w:val="00E70C36"/>
    <w:rsid w:val="00E70C74"/>
    <w:rsid w:val="00E70C9B"/>
    <w:rsid w:val="00E712EF"/>
    <w:rsid w:val="00E715BA"/>
    <w:rsid w:val="00E717FE"/>
    <w:rsid w:val="00E71BE9"/>
    <w:rsid w:val="00E71C5E"/>
    <w:rsid w:val="00E71DEE"/>
    <w:rsid w:val="00E7227B"/>
    <w:rsid w:val="00E72497"/>
    <w:rsid w:val="00E724D5"/>
    <w:rsid w:val="00E7254E"/>
    <w:rsid w:val="00E72553"/>
    <w:rsid w:val="00E72898"/>
    <w:rsid w:val="00E72C22"/>
    <w:rsid w:val="00E72CD5"/>
    <w:rsid w:val="00E72D3F"/>
    <w:rsid w:val="00E730BF"/>
    <w:rsid w:val="00E73254"/>
    <w:rsid w:val="00E733B4"/>
    <w:rsid w:val="00E7342A"/>
    <w:rsid w:val="00E73452"/>
    <w:rsid w:val="00E7366C"/>
    <w:rsid w:val="00E736DF"/>
    <w:rsid w:val="00E73C48"/>
    <w:rsid w:val="00E73CB0"/>
    <w:rsid w:val="00E73D49"/>
    <w:rsid w:val="00E74113"/>
    <w:rsid w:val="00E74141"/>
    <w:rsid w:val="00E74172"/>
    <w:rsid w:val="00E7417A"/>
    <w:rsid w:val="00E74313"/>
    <w:rsid w:val="00E74389"/>
    <w:rsid w:val="00E749DE"/>
    <w:rsid w:val="00E74A75"/>
    <w:rsid w:val="00E74CDA"/>
    <w:rsid w:val="00E74D3A"/>
    <w:rsid w:val="00E74D72"/>
    <w:rsid w:val="00E7511D"/>
    <w:rsid w:val="00E753F5"/>
    <w:rsid w:val="00E7571F"/>
    <w:rsid w:val="00E7574F"/>
    <w:rsid w:val="00E75753"/>
    <w:rsid w:val="00E75830"/>
    <w:rsid w:val="00E7595B"/>
    <w:rsid w:val="00E759AA"/>
    <w:rsid w:val="00E759E2"/>
    <w:rsid w:val="00E75A85"/>
    <w:rsid w:val="00E75DC6"/>
    <w:rsid w:val="00E76004"/>
    <w:rsid w:val="00E763F8"/>
    <w:rsid w:val="00E764F8"/>
    <w:rsid w:val="00E7688A"/>
    <w:rsid w:val="00E76A1C"/>
    <w:rsid w:val="00E76CA3"/>
    <w:rsid w:val="00E76D32"/>
    <w:rsid w:val="00E76F89"/>
    <w:rsid w:val="00E770C4"/>
    <w:rsid w:val="00E7744B"/>
    <w:rsid w:val="00E77464"/>
    <w:rsid w:val="00E77721"/>
    <w:rsid w:val="00E7783F"/>
    <w:rsid w:val="00E779B3"/>
    <w:rsid w:val="00E77ADA"/>
    <w:rsid w:val="00E77BD9"/>
    <w:rsid w:val="00E77F03"/>
    <w:rsid w:val="00E802DB"/>
    <w:rsid w:val="00E805C1"/>
    <w:rsid w:val="00E80868"/>
    <w:rsid w:val="00E80962"/>
    <w:rsid w:val="00E8096E"/>
    <w:rsid w:val="00E80ADC"/>
    <w:rsid w:val="00E80C82"/>
    <w:rsid w:val="00E80E49"/>
    <w:rsid w:val="00E80EA1"/>
    <w:rsid w:val="00E810E1"/>
    <w:rsid w:val="00E81121"/>
    <w:rsid w:val="00E811AD"/>
    <w:rsid w:val="00E81230"/>
    <w:rsid w:val="00E81615"/>
    <w:rsid w:val="00E8172E"/>
    <w:rsid w:val="00E81746"/>
    <w:rsid w:val="00E8174A"/>
    <w:rsid w:val="00E81841"/>
    <w:rsid w:val="00E8193B"/>
    <w:rsid w:val="00E81C33"/>
    <w:rsid w:val="00E81D01"/>
    <w:rsid w:val="00E82055"/>
    <w:rsid w:val="00E82283"/>
    <w:rsid w:val="00E82346"/>
    <w:rsid w:val="00E8238F"/>
    <w:rsid w:val="00E827A9"/>
    <w:rsid w:val="00E827C0"/>
    <w:rsid w:val="00E82C82"/>
    <w:rsid w:val="00E82D92"/>
    <w:rsid w:val="00E82ED3"/>
    <w:rsid w:val="00E830EE"/>
    <w:rsid w:val="00E830F6"/>
    <w:rsid w:val="00E83246"/>
    <w:rsid w:val="00E8326C"/>
    <w:rsid w:val="00E832DC"/>
    <w:rsid w:val="00E833CF"/>
    <w:rsid w:val="00E835BE"/>
    <w:rsid w:val="00E83822"/>
    <w:rsid w:val="00E83A2F"/>
    <w:rsid w:val="00E83B04"/>
    <w:rsid w:val="00E83D96"/>
    <w:rsid w:val="00E83E1C"/>
    <w:rsid w:val="00E83EC7"/>
    <w:rsid w:val="00E83F82"/>
    <w:rsid w:val="00E8405C"/>
    <w:rsid w:val="00E84455"/>
    <w:rsid w:val="00E845E6"/>
    <w:rsid w:val="00E84600"/>
    <w:rsid w:val="00E84755"/>
    <w:rsid w:val="00E84791"/>
    <w:rsid w:val="00E84895"/>
    <w:rsid w:val="00E84BD8"/>
    <w:rsid w:val="00E84CF5"/>
    <w:rsid w:val="00E84FD9"/>
    <w:rsid w:val="00E84FF6"/>
    <w:rsid w:val="00E850D0"/>
    <w:rsid w:val="00E854EB"/>
    <w:rsid w:val="00E855B1"/>
    <w:rsid w:val="00E85671"/>
    <w:rsid w:val="00E85689"/>
    <w:rsid w:val="00E85902"/>
    <w:rsid w:val="00E8596C"/>
    <w:rsid w:val="00E85A44"/>
    <w:rsid w:val="00E85F05"/>
    <w:rsid w:val="00E85FAF"/>
    <w:rsid w:val="00E8602D"/>
    <w:rsid w:val="00E863FA"/>
    <w:rsid w:val="00E86667"/>
    <w:rsid w:val="00E8668C"/>
    <w:rsid w:val="00E867C8"/>
    <w:rsid w:val="00E868E9"/>
    <w:rsid w:val="00E86955"/>
    <w:rsid w:val="00E86B4C"/>
    <w:rsid w:val="00E86D36"/>
    <w:rsid w:val="00E86DD5"/>
    <w:rsid w:val="00E86FCD"/>
    <w:rsid w:val="00E873D1"/>
    <w:rsid w:val="00E8745A"/>
    <w:rsid w:val="00E87543"/>
    <w:rsid w:val="00E876E6"/>
    <w:rsid w:val="00E87818"/>
    <w:rsid w:val="00E87A8D"/>
    <w:rsid w:val="00E87C07"/>
    <w:rsid w:val="00E87C89"/>
    <w:rsid w:val="00E9001E"/>
    <w:rsid w:val="00E90133"/>
    <w:rsid w:val="00E901EA"/>
    <w:rsid w:val="00E9045E"/>
    <w:rsid w:val="00E90589"/>
    <w:rsid w:val="00E90755"/>
    <w:rsid w:val="00E907C9"/>
    <w:rsid w:val="00E909F9"/>
    <w:rsid w:val="00E916C4"/>
    <w:rsid w:val="00E91C84"/>
    <w:rsid w:val="00E91E00"/>
    <w:rsid w:val="00E91E13"/>
    <w:rsid w:val="00E91EA4"/>
    <w:rsid w:val="00E91F63"/>
    <w:rsid w:val="00E92103"/>
    <w:rsid w:val="00E923BD"/>
    <w:rsid w:val="00E925F5"/>
    <w:rsid w:val="00E92619"/>
    <w:rsid w:val="00E926AD"/>
    <w:rsid w:val="00E92C4D"/>
    <w:rsid w:val="00E92D50"/>
    <w:rsid w:val="00E92EC2"/>
    <w:rsid w:val="00E92ED3"/>
    <w:rsid w:val="00E93291"/>
    <w:rsid w:val="00E9363E"/>
    <w:rsid w:val="00E93695"/>
    <w:rsid w:val="00E936FD"/>
    <w:rsid w:val="00E9372F"/>
    <w:rsid w:val="00E93B2A"/>
    <w:rsid w:val="00E93B44"/>
    <w:rsid w:val="00E93B55"/>
    <w:rsid w:val="00E93B73"/>
    <w:rsid w:val="00E9432F"/>
    <w:rsid w:val="00E944AF"/>
    <w:rsid w:val="00E94E02"/>
    <w:rsid w:val="00E95037"/>
    <w:rsid w:val="00E9505C"/>
    <w:rsid w:val="00E958BE"/>
    <w:rsid w:val="00E95A67"/>
    <w:rsid w:val="00E95D16"/>
    <w:rsid w:val="00E95E5F"/>
    <w:rsid w:val="00E96172"/>
    <w:rsid w:val="00E96343"/>
    <w:rsid w:val="00E96A18"/>
    <w:rsid w:val="00E96B1E"/>
    <w:rsid w:val="00E97219"/>
    <w:rsid w:val="00E975FC"/>
    <w:rsid w:val="00E976A8"/>
    <w:rsid w:val="00E976AF"/>
    <w:rsid w:val="00E97963"/>
    <w:rsid w:val="00E97C41"/>
    <w:rsid w:val="00E97D31"/>
    <w:rsid w:val="00E97DEA"/>
    <w:rsid w:val="00E97ECE"/>
    <w:rsid w:val="00EA018D"/>
    <w:rsid w:val="00EA01FA"/>
    <w:rsid w:val="00EA021F"/>
    <w:rsid w:val="00EA02D3"/>
    <w:rsid w:val="00EA030E"/>
    <w:rsid w:val="00EA0526"/>
    <w:rsid w:val="00EA05F1"/>
    <w:rsid w:val="00EA0701"/>
    <w:rsid w:val="00EA091E"/>
    <w:rsid w:val="00EA0AA6"/>
    <w:rsid w:val="00EA0B5C"/>
    <w:rsid w:val="00EA0D07"/>
    <w:rsid w:val="00EA0DEB"/>
    <w:rsid w:val="00EA115E"/>
    <w:rsid w:val="00EA1210"/>
    <w:rsid w:val="00EA1582"/>
    <w:rsid w:val="00EA166E"/>
    <w:rsid w:val="00EA1827"/>
    <w:rsid w:val="00EA1909"/>
    <w:rsid w:val="00EA19ED"/>
    <w:rsid w:val="00EA1B19"/>
    <w:rsid w:val="00EA1B6E"/>
    <w:rsid w:val="00EA1D88"/>
    <w:rsid w:val="00EA1E28"/>
    <w:rsid w:val="00EA1FEF"/>
    <w:rsid w:val="00EA1FFA"/>
    <w:rsid w:val="00EA20EB"/>
    <w:rsid w:val="00EA20FE"/>
    <w:rsid w:val="00EA21CB"/>
    <w:rsid w:val="00EA2295"/>
    <w:rsid w:val="00EA22C0"/>
    <w:rsid w:val="00EA237E"/>
    <w:rsid w:val="00EA27FE"/>
    <w:rsid w:val="00EA2888"/>
    <w:rsid w:val="00EA2A89"/>
    <w:rsid w:val="00EA2C9F"/>
    <w:rsid w:val="00EA2DC4"/>
    <w:rsid w:val="00EA2E98"/>
    <w:rsid w:val="00EA34CD"/>
    <w:rsid w:val="00EA3846"/>
    <w:rsid w:val="00EA3BA3"/>
    <w:rsid w:val="00EA3E2B"/>
    <w:rsid w:val="00EA3E5B"/>
    <w:rsid w:val="00EA3ED2"/>
    <w:rsid w:val="00EA400F"/>
    <w:rsid w:val="00EA4068"/>
    <w:rsid w:val="00EA40CF"/>
    <w:rsid w:val="00EA411B"/>
    <w:rsid w:val="00EA412E"/>
    <w:rsid w:val="00EA41BF"/>
    <w:rsid w:val="00EA426C"/>
    <w:rsid w:val="00EA4274"/>
    <w:rsid w:val="00EA4723"/>
    <w:rsid w:val="00EA4B78"/>
    <w:rsid w:val="00EA4C5C"/>
    <w:rsid w:val="00EA4FE4"/>
    <w:rsid w:val="00EA50EF"/>
    <w:rsid w:val="00EA5233"/>
    <w:rsid w:val="00EA542F"/>
    <w:rsid w:val="00EA5958"/>
    <w:rsid w:val="00EA5B35"/>
    <w:rsid w:val="00EA5B97"/>
    <w:rsid w:val="00EA5CB7"/>
    <w:rsid w:val="00EA5DE9"/>
    <w:rsid w:val="00EA5F5D"/>
    <w:rsid w:val="00EA5FE3"/>
    <w:rsid w:val="00EA6114"/>
    <w:rsid w:val="00EA6133"/>
    <w:rsid w:val="00EA6287"/>
    <w:rsid w:val="00EA635E"/>
    <w:rsid w:val="00EA6CC4"/>
    <w:rsid w:val="00EA6CE0"/>
    <w:rsid w:val="00EA7214"/>
    <w:rsid w:val="00EA7311"/>
    <w:rsid w:val="00EA73A5"/>
    <w:rsid w:val="00EA73EF"/>
    <w:rsid w:val="00EA7739"/>
    <w:rsid w:val="00EA78F0"/>
    <w:rsid w:val="00EA7A58"/>
    <w:rsid w:val="00EA7AE6"/>
    <w:rsid w:val="00EB00E3"/>
    <w:rsid w:val="00EB01CC"/>
    <w:rsid w:val="00EB03D1"/>
    <w:rsid w:val="00EB0405"/>
    <w:rsid w:val="00EB0704"/>
    <w:rsid w:val="00EB0909"/>
    <w:rsid w:val="00EB099A"/>
    <w:rsid w:val="00EB1245"/>
    <w:rsid w:val="00EB1360"/>
    <w:rsid w:val="00EB1840"/>
    <w:rsid w:val="00EB1963"/>
    <w:rsid w:val="00EB1A84"/>
    <w:rsid w:val="00EB1C15"/>
    <w:rsid w:val="00EB1FD5"/>
    <w:rsid w:val="00EB200C"/>
    <w:rsid w:val="00EB2298"/>
    <w:rsid w:val="00EB22AE"/>
    <w:rsid w:val="00EB22C5"/>
    <w:rsid w:val="00EB2317"/>
    <w:rsid w:val="00EB2442"/>
    <w:rsid w:val="00EB247B"/>
    <w:rsid w:val="00EB253F"/>
    <w:rsid w:val="00EB2545"/>
    <w:rsid w:val="00EB286A"/>
    <w:rsid w:val="00EB28E0"/>
    <w:rsid w:val="00EB2941"/>
    <w:rsid w:val="00EB298B"/>
    <w:rsid w:val="00EB2A2F"/>
    <w:rsid w:val="00EB2A86"/>
    <w:rsid w:val="00EB3030"/>
    <w:rsid w:val="00EB305D"/>
    <w:rsid w:val="00EB3179"/>
    <w:rsid w:val="00EB32D9"/>
    <w:rsid w:val="00EB37A2"/>
    <w:rsid w:val="00EB382D"/>
    <w:rsid w:val="00EB3A77"/>
    <w:rsid w:val="00EB3AA4"/>
    <w:rsid w:val="00EB3B8E"/>
    <w:rsid w:val="00EB3D8B"/>
    <w:rsid w:val="00EB3E24"/>
    <w:rsid w:val="00EB3E6A"/>
    <w:rsid w:val="00EB4086"/>
    <w:rsid w:val="00EB409B"/>
    <w:rsid w:val="00EB41A9"/>
    <w:rsid w:val="00EB4417"/>
    <w:rsid w:val="00EB4445"/>
    <w:rsid w:val="00EB44EA"/>
    <w:rsid w:val="00EB4609"/>
    <w:rsid w:val="00EB4782"/>
    <w:rsid w:val="00EB487B"/>
    <w:rsid w:val="00EB4E13"/>
    <w:rsid w:val="00EB4EAB"/>
    <w:rsid w:val="00EB4EBE"/>
    <w:rsid w:val="00EB4ED0"/>
    <w:rsid w:val="00EB5145"/>
    <w:rsid w:val="00EB5212"/>
    <w:rsid w:val="00EB5414"/>
    <w:rsid w:val="00EB573A"/>
    <w:rsid w:val="00EB5831"/>
    <w:rsid w:val="00EB5886"/>
    <w:rsid w:val="00EB5925"/>
    <w:rsid w:val="00EB5CD4"/>
    <w:rsid w:val="00EB5CDA"/>
    <w:rsid w:val="00EB5CEA"/>
    <w:rsid w:val="00EB5D3A"/>
    <w:rsid w:val="00EB6171"/>
    <w:rsid w:val="00EB61CA"/>
    <w:rsid w:val="00EB6308"/>
    <w:rsid w:val="00EB6455"/>
    <w:rsid w:val="00EB6549"/>
    <w:rsid w:val="00EB6746"/>
    <w:rsid w:val="00EB6882"/>
    <w:rsid w:val="00EB691E"/>
    <w:rsid w:val="00EB6B6A"/>
    <w:rsid w:val="00EB6C0D"/>
    <w:rsid w:val="00EB6C1C"/>
    <w:rsid w:val="00EB6D62"/>
    <w:rsid w:val="00EB6FA5"/>
    <w:rsid w:val="00EB711D"/>
    <w:rsid w:val="00EB731B"/>
    <w:rsid w:val="00EB745A"/>
    <w:rsid w:val="00EB7673"/>
    <w:rsid w:val="00EB7C7F"/>
    <w:rsid w:val="00EB7DCE"/>
    <w:rsid w:val="00EB7DF8"/>
    <w:rsid w:val="00EB7FCB"/>
    <w:rsid w:val="00EC006E"/>
    <w:rsid w:val="00EC012B"/>
    <w:rsid w:val="00EC014D"/>
    <w:rsid w:val="00EC0173"/>
    <w:rsid w:val="00EC0237"/>
    <w:rsid w:val="00EC063B"/>
    <w:rsid w:val="00EC0670"/>
    <w:rsid w:val="00EC0849"/>
    <w:rsid w:val="00EC0905"/>
    <w:rsid w:val="00EC0B0A"/>
    <w:rsid w:val="00EC0BB0"/>
    <w:rsid w:val="00EC11B7"/>
    <w:rsid w:val="00EC11B9"/>
    <w:rsid w:val="00EC1585"/>
    <w:rsid w:val="00EC16A6"/>
    <w:rsid w:val="00EC1718"/>
    <w:rsid w:val="00EC17A0"/>
    <w:rsid w:val="00EC17FF"/>
    <w:rsid w:val="00EC18FF"/>
    <w:rsid w:val="00EC1ACA"/>
    <w:rsid w:val="00EC1BD4"/>
    <w:rsid w:val="00EC1D43"/>
    <w:rsid w:val="00EC20FB"/>
    <w:rsid w:val="00EC2362"/>
    <w:rsid w:val="00EC2639"/>
    <w:rsid w:val="00EC2651"/>
    <w:rsid w:val="00EC28B5"/>
    <w:rsid w:val="00EC28CB"/>
    <w:rsid w:val="00EC2A91"/>
    <w:rsid w:val="00EC2AA2"/>
    <w:rsid w:val="00EC2C13"/>
    <w:rsid w:val="00EC2C89"/>
    <w:rsid w:val="00EC2F59"/>
    <w:rsid w:val="00EC30C8"/>
    <w:rsid w:val="00EC30EB"/>
    <w:rsid w:val="00EC31C4"/>
    <w:rsid w:val="00EC332B"/>
    <w:rsid w:val="00EC3522"/>
    <w:rsid w:val="00EC3554"/>
    <w:rsid w:val="00EC3575"/>
    <w:rsid w:val="00EC3637"/>
    <w:rsid w:val="00EC36F8"/>
    <w:rsid w:val="00EC3783"/>
    <w:rsid w:val="00EC37E9"/>
    <w:rsid w:val="00EC3CE3"/>
    <w:rsid w:val="00EC3DB2"/>
    <w:rsid w:val="00EC3FFB"/>
    <w:rsid w:val="00EC40EB"/>
    <w:rsid w:val="00EC4230"/>
    <w:rsid w:val="00EC43F9"/>
    <w:rsid w:val="00EC453E"/>
    <w:rsid w:val="00EC4607"/>
    <w:rsid w:val="00EC47BF"/>
    <w:rsid w:val="00EC489C"/>
    <w:rsid w:val="00EC49DA"/>
    <w:rsid w:val="00EC4B19"/>
    <w:rsid w:val="00EC4BAA"/>
    <w:rsid w:val="00EC4C1B"/>
    <w:rsid w:val="00EC4CE8"/>
    <w:rsid w:val="00EC4D0F"/>
    <w:rsid w:val="00EC4F12"/>
    <w:rsid w:val="00EC5196"/>
    <w:rsid w:val="00EC526B"/>
    <w:rsid w:val="00EC5477"/>
    <w:rsid w:val="00EC5562"/>
    <w:rsid w:val="00EC56D7"/>
    <w:rsid w:val="00EC5950"/>
    <w:rsid w:val="00EC5A54"/>
    <w:rsid w:val="00EC5C4B"/>
    <w:rsid w:val="00EC5F27"/>
    <w:rsid w:val="00EC5F56"/>
    <w:rsid w:val="00EC60A1"/>
    <w:rsid w:val="00EC60EC"/>
    <w:rsid w:val="00EC614D"/>
    <w:rsid w:val="00EC618C"/>
    <w:rsid w:val="00EC6255"/>
    <w:rsid w:val="00EC6286"/>
    <w:rsid w:val="00EC62F7"/>
    <w:rsid w:val="00EC6486"/>
    <w:rsid w:val="00EC6506"/>
    <w:rsid w:val="00EC665A"/>
    <w:rsid w:val="00EC6A37"/>
    <w:rsid w:val="00EC6B5D"/>
    <w:rsid w:val="00EC6B7C"/>
    <w:rsid w:val="00EC6D3C"/>
    <w:rsid w:val="00EC6D60"/>
    <w:rsid w:val="00EC6EB4"/>
    <w:rsid w:val="00EC6FB8"/>
    <w:rsid w:val="00EC702B"/>
    <w:rsid w:val="00EC71F6"/>
    <w:rsid w:val="00EC7270"/>
    <w:rsid w:val="00EC7528"/>
    <w:rsid w:val="00EC78C1"/>
    <w:rsid w:val="00EC79FD"/>
    <w:rsid w:val="00EC7BC8"/>
    <w:rsid w:val="00EC7FAD"/>
    <w:rsid w:val="00ED0101"/>
    <w:rsid w:val="00ED075A"/>
    <w:rsid w:val="00ED0922"/>
    <w:rsid w:val="00ED0BCF"/>
    <w:rsid w:val="00ED0C3A"/>
    <w:rsid w:val="00ED0EED"/>
    <w:rsid w:val="00ED1080"/>
    <w:rsid w:val="00ED1294"/>
    <w:rsid w:val="00ED15F0"/>
    <w:rsid w:val="00ED1890"/>
    <w:rsid w:val="00ED18F6"/>
    <w:rsid w:val="00ED1924"/>
    <w:rsid w:val="00ED1CBD"/>
    <w:rsid w:val="00ED1CE1"/>
    <w:rsid w:val="00ED1D62"/>
    <w:rsid w:val="00ED1FD2"/>
    <w:rsid w:val="00ED2079"/>
    <w:rsid w:val="00ED2328"/>
    <w:rsid w:val="00ED2B39"/>
    <w:rsid w:val="00ED2E1E"/>
    <w:rsid w:val="00ED2F28"/>
    <w:rsid w:val="00ED2F2A"/>
    <w:rsid w:val="00ED2FA9"/>
    <w:rsid w:val="00ED2FDA"/>
    <w:rsid w:val="00ED3315"/>
    <w:rsid w:val="00ED385B"/>
    <w:rsid w:val="00ED38CC"/>
    <w:rsid w:val="00ED38FA"/>
    <w:rsid w:val="00ED39AF"/>
    <w:rsid w:val="00ED3A81"/>
    <w:rsid w:val="00ED3BE1"/>
    <w:rsid w:val="00ED435E"/>
    <w:rsid w:val="00ED441C"/>
    <w:rsid w:val="00ED4535"/>
    <w:rsid w:val="00ED4688"/>
    <w:rsid w:val="00ED475A"/>
    <w:rsid w:val="00ED47CB"/>
    <w:rsid w:val="00ED48B2"/>
    <w:rsid w:val="00ED4CB2"/>
    <w:rsid w:val="00ED5053"/>
    <w:rsid w:val="00ED516C"/>
    <w:rsid w:val="00ED5272"/>
    <w:rsid w:val="00ED5302"/>
    <w:rsid w:val="00ED535F"/>
    <w:rsid w:val="00ED54F0"/>
    <w:rsid w:val="00ED5729"/>
    <w:rsid w:val="00ED5C88"/>
    <w:rsid w:val="00ED5DEA"/>
    <w:rsid w:val="00ED5E22"/>
    <w:rsid w:val="00ED5E7A"/>
    <w:rsid w:val="00ED5F63"/>
    <w:rsid w:val="00ED5FD1"/>
    <w:rsid w:val="00ED61E1"/>
    <w:rsid w:val="00ED643D"/>
    <w:rsid w:val="00ED64B5"/>
    <w:rsid w:val="00ED64DE"/>
    <w:rsid w:val="00ED6950"/>
    <w:rsid w:val="00ED69D4"/>
    <w:rsid w:val="00ED6E43"/>
    <w:rsid w:val="00ED700D"/>
    <w:rsid w:val="00ED703C"/>
    <w:rsid w:val="00ED7129"/>
    <w:rsid w:val="00ED75F9"/>
    <w:rsid w:val="00ED78E1"/>
    <w:rsid w:val="00ED7B70"/>
    <w:rsid w:val="00EE024A"/>
    <w:rsid w:val="00EE0574"/>
    <w:rsid w:val="00EE0740"/>
    <w:rsid w:val="00EE07BD"/>
    <w:rsid w:val="00EE0F4F"/>
    <w:rsid w:val="00EE113A"/>
    <w:rsid w:val="00EE128B"/>
    <w:rsid w:val="00EE12C7"/>
    <w:rsid w:val="00EE1446"/>
    <w:rsid w:val="00EE14B4"/>
    <w:rsid w:val="00EE196E"/>
    <w:rsid w:val="00EE1982"/>
    <w:rsid w:val="00EE1F3E"/>
    <w:rsid w:val="00EE2037"/>
    <w:rsid w:val="00EE209D"/>
    <w:rsid w:val="00EE2151"/>
    <w:rsid w:val="00EE215D"/>
    <w:rsid w:val="00EE2183"/>
    <w:rsid w:val="00EE234B"/>
    <w:rsid w:val="00EE2443"/>
    <w:rsid w:val="00EE2497"/>
    <w:rsid w:val="00EE270E"/>
    <w:rsid w:val="00EE27F6"/>
    <w:rsid w:val="00EE2873"/>
    <w:rsid w:val="00EE2987"/>
    <w:rsid w:val="00EE2AE3"/>
    <w:rsid w:val="00EE2C75"/>
    <w:rsid w:val="00EE2C84"/>
    <w:rsid w:val="00EE2D19"/>
    <w:rsid w:val="00EE2E8F"/>
    <w:rsid w:val="00EE3394"/>
    <w:rsid w:val="00EE33C4"/>
    <w:rsid w:val="00EE33E2"/>
    <w:rsid w:val="00EE3617"/>
    <w:rsid w:val="00EE36AF"/>
    <w:rsid w:val="00EE3862"/>
    <w:rsid w:val="00EE3A19"/>
    <w:rsid w:val="00EE3A9C"/>
    <w:rsid w:val="00EE3D90"/>
    <w:rsid w:val="00EE3E15"/>
    <w:rsid w:val="00EE4548"/>
    <w:rsid w:val="00EE463E"/>
    <w:rsid w:val="00EE479F"/>
    <w:rsid w:val="00EE47AF"/>
    <w:rsid w:val="00EE4819"/>
    <w:rsid w:val="00EE4A11"/>
    <w:rsid w:val="00EE4CB9"/>
    <w:rsid w:val="00EE4EEE"/>
    <w:rsid w:val="00EE508D"/>
    <w:rsid w:val="00EE50CC"/>
    <w:rsid w:val="00EE51DF"/>
    <w:rsid w:val="00EE5237"/>
    <w:rsid w:val="00EE538A"/>
    <w:rsid w:val="00EE5391"/>
    <w:rsid w:val="00EE54D7"/>
    <w:rsid w:val="00EE5712"/>
    <w:rsid w:val="00EE5D4A"/>
    <w:rsid w:val="00EE5E9F"/>
    <w:rsid w:val="00EE5F63"/>
    <w:rsid w:val="00EE5FF3"/>
    <w:rsid w:val="00EE61C6"/>
    <w:rsid w:val="00EE61DB"/>
    <w:rsid w:val="00EE6311"/>
    <w:rsid w:val="00EE633C"/>
    <w:rsid w:val="00EE6347"/>
    <w:rsid w:val="00EE6359"/>
    <w:rsid w:val="00EE646C"/>
    <w:rsid w:val="00EE6481"/>
    <w:rsid w:val="00EE6758"/>
    <w:rsid w:val="00EE6AE7"/>
    <w:rsid w:val="00EE6CA6"/>
    <w:rsid w:val="00EE6CFD"/>
    <w:rsid w:val="00EE6DB5"/>
    <w:rsid w:val="00EE6E65"/>
    <w:rsid w:val="00EE6EA1"/>
    <w:rsid w:val="00EE6FD1"/>
    <w:rsid w:val="00EE731E"/>
    <w:rsid w:val="00EE7332"/>
    <w:rsid w:val="00EE7483"/>
    <w:rsid w:val="00EE759A"/>
    <w:rsid w:val="00EE7A33"/>
    <w:rsid w:val="00EE7D06"/>
    <w:rsid w:val="00EE7D5E"/>
    <w:rsid w:val="00EE7F33"/>
    <w:rsid w:val="00EF007E"/>
    <w:rsid w:val="00EF0335"/>
    <w:rsid w:val="00EF0872"/>
    <w:rsid w:val="00EF098D"/>
    <w:rsid w:val="00EF0E01"/>
    <w:rsid w:val="00EF0E6C"/>
    <w:rsid w:val="00EF1240"/>
    <w:rsid w:val="00EF1417"/>
    <w:rsid w:val="00EF1918"/>
    <w:rsid w:val="00EF1C36"/>
    <w:rsid w:val="00EF1CC2"/>
    <w:rsid w:val="00EF1FA4"/>
    <w:rsid w:val="00EF222A"/>
    <w:rsid w:val="00EF2300"/>
    <w:rsid w:val="00EF23AF"/>
    <w:rsid w:val="00EF24AC"/>
    <w:rsid w:val="00EF278C"/>
    <w:rsid w:val="00EF2800"/>
    <w:rsid w:val="00EF2A6F"/>
    <w:rsid w:val="00EF2B0B"/>
    <w:rsid w:val="00EF2DF2"/>
    <w:rsid w:val="00EF32F8"/>
    <w:rsid w:val="00EF334F"/>
    <w:rsid w:val="00EF3461"/>
    <w:rsid w:val="00EF34BA"/>
    <w:rsid w:val="00EF361F"/>
    <w:rsid w:val="00EF362C"/>
    <w:rsid w:val="00EF36FD"/>
    <w:rsid w:val="00EF37A8"/>
    <w:rsid w:val="00EF3882"/>
    <w:rsid w:val="00EF3C53"/>
    <w:rsid w:val="00EF3DA4"/>
    <w:rsid w:val="00EF40C6"/>
    <w:rsid w:val="00EF4146"/>
    <w:rsid w:val="00EF43F3"/>
    <w:rsid w:val="00EF487C"/>
    <w:rsid w:val="00EF4DD8"/>
    <w:rsid w:val="00EF52D2"/>
    <w:rsid w:val="00EF5498"/>
    <w:rsid w:val="00EF54A3"/>
    <w:rsid w:val="00EF5575"/>
    <w:rsid w:val="00EF591D"/>
    <w:rsid w:val="00EF5C06"/>
    <w:rsid w:val="00EF5CA6"/>
    <w:rsid w:val="00EF6190"/>
    <w:rsid w:val="00EF640F"/>
    <w:rsid w:val="00EF67F0"/>
    <w:rsid w:val="00EF6A8E"/>
    <w:rsid w:val="00EF6B98"/>
    <w:rsid w:val="00EF6D19"/>
    <w:rsid w:val="00EF6D5B"/>
    <w:rsid w:val="00EF6EAC"/>
    <w:rsid w:val="00EF733E"/>
    <w:rsid w:val="00EF743E"/>
    <w:rsid w:val="00EF7547"/>
    <w:rsid w:val="00EF75EE"/>
    <w:rsid w:val="00EF7761"/>
    <w:rsid w:val="00EF7815"/>
    <w:rsid w:val="00EF794B"/>
    <w:rsid w:val="00EF796D"/>
    <w:rsid w:val="00EF7B25"/>
    <w:rsid w:val="00EF7C97"/>
    <w:rsid w:val="00EF7EC1"/>
    <w:rsid w:val="00EF7EFB"/>
    <w:rsid w:val="00F00379"/>
    <w:rsid w:val="00F008AF"/>
    <w:rsid w:val="00F0097C"/>
    <w:rsid w:val="00F00A16"/>
    <w:rsid w:val="00F00C0B"/>
    <w:rsid w:val="00F00C20"/>
    <w:rsid w:val="00F00DB2"/>
    <w:rsid w:val="00F00E53"/>
    <w:rsid w:val="00F00FF2"/>
    <w:rsid w:val="00F010F3"/>
    <w:rsid w:val="00F011B4"/>
    <w:rsid w:val="00F013FC"/>
    <w:rsid w:val="00F014C3"/>
    <w:rsid w:val="00F014CB"/>
    <w:rsid w:val="00F016FB"/>
    <w:rsid w:val="00F01821"/>
    <w:rsid w:val="00F01C59"/>
    <w:rsid w:val="00F01D01"/>
    <w:rsid w:val="00F01EBA"/>
    <w:rsid w:val="00F01EFE"/>
    <w:rsid w:val="00F021D1"/>
    <w:rsid w:val="00F02270"/>
    <w:rsid w:val="00F023B3"/>
    <w:rsid w:val="00F0288C"/>
    <w:rsid w:val="00F02915"/>
    <w:rsid w:val="00F029D8"/>
    <w:rsid w:val="00F02AED"/>
    <w:rsid w:val="00F02B54"/>
    <w:rsid w:val="00F02BFA"/>
    <w:rsid w:val="00F02C29"/>
    <w:rsid w:val="00F02C71"/>
    <w:rsid w:val="00F02D9D"/>
    <w:rsid w:val="00F02EF1"/>
    <w:rsid w:val="00F02EFE"/>
    <w:rsid w:val="00F033B8"/>
    <w:rsid w:val="00F03451"/>
    <w:rsid w:val="00F0388E"/>
    <w:rsid w:val="00F03A9B"/>
    <w:rsid w:val="00F03D3C"/>
    <w:rsid w:val="00F03F3B"/>
    <w:rsid w:val="00F040A2"/>
    <w:rsid w:val="00F0428E"/>
    <w:rsid w:val="00F04561"/>
    <w:rsid w:val="00F04936"/>
    <w:rsid w:val="00F04E3C"/>
    <w:rsid w:val="00F04ED5"/>
    <w:rsid w:val="00F04F15"/>
    <w:rsid w:val="00F0529D"/>
    <w:rsid w:val="00F052F4"/>
    <w:rsid w:val="00F05357"/>
    <w:rsid w:val="00F053E9"/>
    <w:rsid w:val="00F05712"/>
    <w:rsid w:val="00F0578D"/>
    <w:rsid w:val="00F0579F"/>
    <w:rsid w:val="00F058D3"/>
    <w:rsid w:val="00F05B9D"/>
    <w:rsid w:val="00F05BA2"/>
    <w:rsid w:val="00F05C29"/>
    <w:rsid w:val="00F05D7B"/>
    <w:rsid w:val="00F06160"/>
    <w:rsid w:val="00F06219"/>
    <w:rsid w:val="00F06261"/>
    <w:rsid w:val="00F06342"/>
    <w:rsid w:val="00F064CA"/>
    <w:rsid w:val="00F065AB"/>
    <w:rsid w:val="00F0684B"/>
    <w:rsid w:val="00F06AAC"/>
    <w:rsid w:val="00F07560"/>
    <w:rsid w:val="00F07B86"/>
    <w:rsid w:val="00F07C96"/>
    <w:rsid w:val="00F07CD7"/>
    <w:rsid w:val="00F07D79"/>
    <w:rsid w:val="00F07EE8"/>
    <w:rsid w:val="00F10045"/>
    <w:rsid w:val="00F10114"/>
    <w:rsid w:val="00F10167"/>
    <w:rsid w:val="00F1030D"/>
    <w:rsid w:val="00F10408"/>
    <w:rsid w:val="00F104E7"/>
    <w:rsid w:val="00F106FB"/>
    <w:rsid w:val="00F10838"/>
    <w:rsid w:val="00F1091A"/>
    <w:rsid w:val="00F109E2"/>
    <w:rsid w:val="00F10A3C"/>
    <w:rsid w:val="00F10BD3"/>
    <w:rsid w:val="00F10C5B"/>
    <w:rsid w:val="00F10EBA"/>
    <w:rsid w:val="00F1104E"/>
    <w:rsid w:val="00F11081"/>
    <w:rsid w:val="00F1111E"/>
    <w:rsid w:val="00F114CA"/>
    <w:rsid w:val="00F11727"/>
    <w:rsid w:val="00F11798"/>
    <w:rsid w:val="00F118F5"/>
    <w:rsid w:val="00F1192C"/>
    <w:rsid w:val="00F1192F"/>
    <w:rsid w:val="00F11C12"/>
    <w:rsid w:val="00F11CB8"/>
    <w:rsid w:val="00F11D17"/>
    <w:rsid w:val="00F11E5C"/>
    <w:rsid w:val="00F122A1"/>
    <w:rsid w:val="00F12375"/>
    <w:rsid w:val="00F124D2"/>
    <w:rsid w:val="00F125F1"/>
    <w:rsid w:val="00F1265E"/>
    <w:rsid w:val="00F12727"/>
    <w:rsid w:val="00F1287F"/>
    <w:rsid w:val="00F12986"/>
    <w:rsid w:val="00F12AAB"/>
    <w:rsid w:val="00F12AD4"/>
    <w:rsid w:val="00F12C8E"/>
    <w:rsid w:val="00F12DCA"/>
    <w:rsid w:val="00F12FD9"/>
    <w:rsid w:val="00F12FDF"/>
    <w:rsid w:val="00F13014"/>
    <w:rsid w:val="00F132F8"/>
    <w:rsid w:val="00F13350"/>
    <w:rsid w:val="00F1339E"/>
    <w:rsid w:val="00F133A8"/>
    <w:rsid w:val="00F134E4"/>
    <w:rsid w:val="00F136A9"/>
    <w:rsid w:val="00F138F6"/>
    <w:rsid w:val="00F139C2"/>
    <w:rsid w:val="00F13C08"/>
    <w:rsid w:val="00F13C75"/>
    <w:rsid w:val="00F13CFB"/>
    <w:rsid w:val="00F13D0C"/>
    <w:rsid w:val="00F13D50"/>
    <w:rsid w:val="00F13E91"/>
    <w:rsid w:val="00F1411D"/>
    <w:rsid w:val="00F1416E"/>
    <w:rsid w:val="00F141C8"/>
    <w:rsid w:val="00F1426D"/>
    <w:rsid w:val="00F1436B"/>
    <w:rsid w:val="00F1478D"/>
    <w:rsid w:val="00F149F7"/>
    <w:rsid w:val="00F14B77"/>
    <w:rsid w:val="00F155C5"/>
    <w:rsid w:val="00F15718"/>
    <w:rsid w:val="00F15765"/>
    <w:rsid w:val="00F157AF"/>
    <w:rsid w:val="00F1596C"/>
    <w:rsid w:val="00F15EDB"/>
    <w:rsid w:val="00F15F84"/>
    <w:rsid w:val="00F15FBD"/>
    <w:rsid w:val="00F16155"/>
    <w:rsid w:val="00F161A9"/>
    <w:rsid w:val="00F1630B"/>
    <w:rsid w:val="00F163FB"/>
    <w:rsid w:val="00F16505"/>
    <w:rsid w:val="00F171E5"/>
    <w:rsid w:val="00F17436"/>
    <w:rsid w:val="00F174C7"/>
    <w:rsid w:val="00F17636"/>
    <w:rsid w:val="00F17776"/>
    <w:rsid w:val="00F179F6"/>
    <w:rsid w:val="00F17BD2"/>
    <w:rsid w:val="00F17C44"/>
    <w:rsid w:val="00F17F48"/>
    <w:rsid w:val="00F20105"/>
    <w:rsid w:val="00F2029A"/>
    <w:rsid w:val="00F2039D"/>
    <w:rsid w:val="00F2048B"/>
    <w:rsid w:val="00F2050D"/>
    <w:rsid w:val="00F20690"/>
    <w:rsid w:val="00F20C83"/>
    <w:rsid w:val="00F20CBE"/>
    <w:rsid w:val="00F20EAF"/>
    <w:rsid w:val="00F2105A"/>
    <w:rsid w:val="00F210D3"/>
    <w:rsid w:val="00F2110F"/>
    <w:rsid w:val="00F21110"/>
    <w:rsid w:val="00F212C1"/>
    <w:rsid w:val="00F213FE"/>
    <w:rsid w:val="00F21706"/>
    <w:rsid w:val="00F21720"/>
    <w:rsid w:val="00F21A0C"/>
    <w:rsid w:val="00F21BBA"/>
    <w:rsid w:val="00F21BD2"/>
    <w:rsid w:val="00F21D4E"/>
    <w:rsid w:val="00F21E89"/>
    <w:rsid w:val="00F21FD2"/>
    <w:rsid w:val="00F220EE"/>
    <w:rsid w:val="00F22357"/>
    <w:rsid w:val="00F223E0"/>
    <w:rsid w:val="00F22642"/>
    <w:rsid w:val="00F2267A"/>
    <w:rsid w:val="00F2268A"/>
    <w:rsid w:val="00F2286E"/>
    <w:rsid w:val="00F22A47"/>
    <w:rsid w:val="00F22B77"/>
    <w:rsid w:val="00F22D77"/>
    <w:rsid w:val="00F23022"/>
    <w:rsid w:val="00F2310B"/>
    <w:rsid w:val="00F23464"/>
    <w:rsid w:val="00F234F7"/>
    <w:rsid w:val="00F2356D"/>
    <w:rsid w:val="00F23616"/>
    <w:rsid w:val="00F237EF"/>
    <w:rsid w:val="00F2385F"/>
    <w:rsid w:val="00F23D4B"/>
    <w:rsid w:val="00F23E09"/>
    <w:rsid w:val="00F23F2A"/>
    <w:rsid w:val="00F2474B"/>
    <w:rsid w:val="00F248E5"/>
    <w:rsid w:val="00F248F7"/>
    <w:rsid w:val="00F24A4F"/>
    <w:rsid w:val="00F24C3C"/>
    <w:rsid w:val="00F24CF1"/>
    <w:rsid w:val="00F24DDE"/>
    <w:rsid w:val="00F24FF6"/>
    <w:rsid w:val="00F25259"/>
    <w:rsid w:val="00F25595"/>
    <w:rsid w:val="00F25685"/>
    <w:rsid w:val="00F259B8"/>
    <w:rsid w:val="00F259BA"/>
    <w:rsid w:val="00F25B1A"/>
    <w:rsid w:val="00F25F2B"/>
    <w:rsid w:val="00F25F55"/>
    <w:rsid w:val="00F26260"/>
    <w:rsid w:val="00F26330"/>
    <w:rsid w:val="00F26408"/>
    <w:rsid w:val="00F26A31"/>
    <w:rsid w:val="00F26BF6"/>
    <w:rsid w:val="00F26D29"/>
    <w:rsid w:val="00F270F6"/>
    <w:rsid w:val="00F27104"/>
    <w:rsid w:val="00F273DD"/>
    <w:rsid w:val="00F274EF"/>
    <w:rsid w:val="00F27703"/>
    <w:rsid w:val="00F278D3"/>
    <w:rsid w:val="00F279D5"/>
    <w:rsid w:val="00F27B43"/>
    <w:rsid w:val="00F27B50"/>
    <w:rsid w:val="00F300F4"/>
    <w:rsid w:val="00F3024C"/>
    <w:rsid w:val="00F303D6"/>
    <w:rsid w:val="00F305C5"/>
    <w:rsid w:val="00F305F3"/>
    <w:rsid w:val="00F30693"/>
    <w:rsid w:val="00F30836"/>
    <w:rsid w:val="00F30B1F"/>
    <w:rsid w:val="00F30DB1"/>
    <w:rsid w:val="00F30F53"/>
    <w:rsid w:val="00F31205"/>
    <w:rsid w:val="00F31407"/>
    <w:rsid w:val="00F316BC"/>
    <w:rsid w:val="00F3172F"/>
    <w:rsid w:val="00F31C1D"/>
    <w:rsid w:val="00F31CA8"/>
    <w:rsid w:val="00F31EBD"/>
    <w:rsid w:val="00F32129"/>
    <w:rsid w:val="00F32704"/>
    <w:rsid w:val="00F32751"/>
    <w:rsid w:val="00F3285A"/>
    <w:rsid w:val="00F32BD0"/>
    <w:rsid w:val="00F32C26"/>
    <w:rsid w:val="00F32D0F"/>
    <w:rsid w:val="00F32E57"/>
    <w:rsid w:val="00F32EA7"/>
    <w:rsid w:val="00F330DF"/>
    <w:rsid w:val="00F33425"/>
    <w:rsid w:val="00F335CD"/>
    <w:rsid w:val="00F335F1"/>
    <w:rsid w:val="00F3364F"/>
    <w:rsid w:val="00F33819"/>
    <w:rsid w:val="00F33876"/>
    <w:rsid w:val="00F33AD6"/>
    <w:rsid w:val="00F33BE9"/>
    <w:rsid w:val="00F33E49"/>
    <w:rsid w:val="00F34124"/>
    <w:rsid w:val="00F34180"/>
    <w:rsid w:val="00F3424B"/>
    <w:rsid w:val="00F343EE"/>
    <w:rsid w:val="00F347D3"/>
    <w:rsid w:val="00F34B34"/>
    <w:rsid w:val="00F34B77"/>
    <w:rsid w:val="00F34BA4"/>
    <w:rsid w:val="00F34BD0"/>
    <w:rsid w:val="00F34CCF"/>
    <w:rsid w:val="00F34E9A"/>
    <w:rsid w:val="00F354FE"/>
    <w:rsid w:val="00F354FF"/>
    <w:rsid w:val="00F35696"/>
    <w:rsid w:val="00F35E3B"/>
    <w:rsid w:val="00F35F62"/>
    <w:rsid w:val="00F36255"/>
    <w:rsid w:val="00F36541"/>
    <w:rsid w:val="00F3655B"/>
    <w:rsid w:val="00F366A2"/>
    <w:rsid w:val="00F3671F"/>
    <w:rsid w:val="00F368A8"/>
    <w:rsid w:val="00F36A2D"/>
    <w:rsid w:val="00F36A48"/>
    <w:rsid w:val="00F36DCB"/>
    <w:rsid w:val="00F3746E"/>
    <w:rsid w:val="00F374F3"/>
    <w:rsid w:val="00F3758D"/>
    <w:rsid w:val="00F37831"/>
    <w:rsid w:val="00F37BE6"/>
    <w:rsid w:val="00F37D5F"/>
    <w:rsid w:val="00F37DBD"/>
    <w:rsid w:val="00F37E0D"/>
    <w:rsid w:val="00F37E5F"/>
    <w:rsid w:val="00F402E9"/>
    <w:rsid w:val="00F4037A"/>
    <w:rsid w:val="00F403A7"/>
    <w:rsid w:val="00F403C3"/>
    <w:rsid w:val="00F40529"/>
    <w:rsid w:val="00F405A3"/>
    <w:rsid w:val="00F40659"/>
    <w:rsid w:val="00F407E6"/>
    <w:rsid w:val="00F4088C"/>
    <w:rsid w:val="00F40964"/>
    <w:rsid w:val="00F40981"/>
    <w:rsid w:val="00F40E1D"/>
    <w:rsid w:val="00F40E80"/>
    <w:rsid w:val="00F41032"/>
    <w:rsid w:val="00F4109A"/>
    <w:rsid w:val="00F412B2"/>
    <w:rsid w:val="00F4133B"/>
    <w:rsid w:val="00F41586"/>
    <w:rsid w:val="00F41719"/>
    <w:rsid w:val="00F417CD"/>
    <w:rsid w:val="00F41B2F"/>
    <w:rsid w:val="00F41B4C"/>
    <w:rsid w:val="00F41BEC"/>
    <w:rsid w:val="00F41C00"/>
    <w:rsid w:val="00F41D92"/>
    <w:rsid w:val="00F41FA0"/>
    <w:rsid w:val="00F4200F"/>
    <w:rsid w:val="00F421FC"/>
    <w:rsid w:val="00F4226B"/>
    <w:rsid w:val="00F4227E"/>
    <w:rsid w:val="00F4249C"/>
    <w:rsid w:val="00F42525"/>
    <w:rsid w:val="00F42628"/>
    <w:rsid w:val="00F42656"/>
    <w:rsid w:val="00F42682"/>
    <w:rsid w:val="00F42853"/>
    <w:rsid w:val="00F42AC6"/>
    <w:rsid w:val="00F42BFB"/>
    <w:rsid w:val="00F42C23"/>
    <w:rsid w:val="00F43111"/>
    <w:rsid w:val="00F4311E"/>
    <w:rsid w:val="00F4314F"/>
    <w:rsid w:val="00F4315D"/>
    <w:rsid w:val="00F43379"/>
    <w:rsid w:val="00F43433"/>
    <w:rsid w:val="00F4350D"/>
    <w:rsid w:val="00F43511"/>
    <w:rsid w:val="00F439CC"/>
    <w:rsid w:val="00F43B79"/>
    <w:rsid w:val="00F43E47"/>
    <w:rsid w:val="00F44025"/>
    <w:rsid w:val="00F44087"/>
    <w:rsid w:val="00F440C3"/>
    <w:rsid w:val="00F440E2"/>
    <w:rsid w:val="00F441F8"/>
    <w:rsid w:val="00F445AC"/>
    <w:rsid w:val="00F4469C"/>
    <w:rsid w:val="00F4471B"/>
    <w:rsid w:val="00F44D04"/>
    <w:rsid w:val="00F44DD6"/>
    <w:rsid w:val="00F44FD8"/>
    <w:rsid w:val="00F451F0"/>
    <w:rsid w:val="00F45601"/>
    <w:rsid w:val="00F45616"/>
    <w:rsid w:val="00F4581F"/>
    <w:rsid w:val="00F45F1C"/>
    <w:rsid w:val="00F45FA2"/>
    <w:rsid w:val="00F46040"/>
    <w:rsid w:val="00F4607B"/>
    <w:rsid w:val="00F461AC"/>
    <w:rsid w:val="00F463ED"/>
    <w:rsid w:val="00F46616"/>
    <w:rsid w:val="00F467AA"/>
    <w:rsid w:val="00F467D6"/>
    <w:rsid w:val="00F46870"/>
    <w:rsid w:val="00F46A51"/>
    <w:rsid w:val="00F46E3F"/>
    <w:rsid w:val="00F47082"/>
    <w:rsid w:val="00F471C0"/>
    <w:rsid w:val="00F474D6"/>
    <w:rsid w:val="00F47560"/>
    <w:rsid w:val="00F47879"/>
    <w:rsid w:val="00F478D6"/>
    <w:rsid w:val="00F47A7C"/>
    <w:rsid w:val="00F47A95"/>
    <w:rsid w:val="00F47AD9"/>
    <w:rsid w:val="00F47DA6"/>
    <w:rsid w:val="00F47E6C"/>
    <w:rsid w:val="00F47F16"/>
    <w:rsid w:val="00F47F80"/>
    <w:rsid w:val="00F47FF0"/>
    <w:rsid w:val="00F502EC"/>
    <w:rsid w:val="00F50316"/>
    <w:rsid w:val="00F50617"/>
    <w:rsid w:val="00F50728"/>
    <w:rsid w:val="00F50774"/>
    <w:rsid w:val="00F50798"/>
    <w:rsid w:val="00F509A3"/>
    <w:rsid w:val="00F50E69"/>
    <w:rsid w:val="00F50F0F"/>
    <w:rsid w:val="00F510AF"/>
    <w:rsid w:val="00F5133A"/>
    <w:rsid w:val="00F517FD"/>
    <w:rsid w:val="00F51851"/>
    <w:rsid w:val="00F51858"/>
    <w:rsid w:val="00F518DA"/>
    <w:rsid w:val="00F5192F"/>
    <w:rsid w:val="00F51983"/>
    <w:rsid w:val="00F51D0B"/>
    <w:rsid w:val="00F52192"/>
    <w:rsid w:val="00F52209"/>
    <w:rsid w:val="00F525FB"/>
    <w:rsid w:val="00F5263B"/>
    <w:rsid w:val="00F52660"/>
    <w:rsid w:val="00F526DB"/>
    <w:rsid w:val="00F526E6"/>
    <w:rsid w:val="00F5286E"/>
    <w:rsid w:val="00F52CAA"/>
    <w:rsid w:val="00F52DB4"/>
    <w:rsid w:val="00F52EC1"/>
    <w:rsid w:val="00F52F73"/>
    <w:rsid w:val="00F52FAC"/>
    <w:rsid w:val="00F52FC3"/>
    <w:rsid w:val="00F53575"/>
    <w:rsid w:val="00F535B8"/>
    <w:rsid w:val="00F53788"/>
    <w:rsid w:val="00F537C7"/>
    <w:rsid w:val="00F537C9"/>
    <w:rsid w:val="00F53803"/>
    <w:rsid w:val="00F53875"/>
    <w:rsid w:val="00F5398E"/>
    <w:rsid w:val="00F53A26"/>
    <w:rsid w:val="00F53A6F"/>
    <w:rsid w:val="00F53A91"/>
    <w:rsid w:val="00F53DC2"/>
    <w:rsid w:val="00F53F0B"/>
    <w:rsid w:val="00F54070"/>
    <w:rsid w:val="00F543B7"/>
    <w:rsid w:val="00F543CD"/>
    <w:rsid w:val="00F543D1"/>
    <w:rsid w:val="00F54528"/>
    <w:rsid w:val="00F54E3D"/>
    <w:rsid w:val="00F54F4C"/>
    <w:rsid w:val="00F54F7F"/>
    <w:rsid w:val="00F55662"/>
    <w:rsid w:val="00F55B77"/>
    <w:rsid w:val="00F55BC1"/>
    <w:rsid w:val="00F55DD5"/>
    <w:rsid w:val="00F55EF2"/>
    <w:rsid w:val="00F560D0"/>
    <w:rsid w:val="00F561D1"/>
    <w:rsid w:val="00F56261"/>
    <w:rsid w:val="00F56264"/>
    <w:rsid w:val="00F564E8"/>
    <w:rsid w:val="00F56540"/>
    <w:rsid w:val="00F567B6"/>
    <w:rsid w:val="00F56AB0"/>
    <w:rsid w:val="00F56C19"/>
    <w:rsid w:val="00F56F95"/>
    <w:rsid w:val="00F56FA3"/>
    <w:rsid w:val="00F57188"/>
    <w:rsid w:val="00F5722A"/>
    <w:rsid w:val="00F57519"/>
    <w:rsid w:val="00F579F5"/>
    <w:rsid w:val="00F57C4F"/>
    <w:rsid w:val="00F57EAB"/>
    <w:rsid w:val="00F6006C"/>
    <w:rsid w:val="00F6011B"/>
    <w:rsid w:val="00F6022A"/>
    <w:rsid w:val="00F602CE"/>
    <w:rsid w:val="00F60398"/>
    <w:rsid w:val="00F604F6"/>
    <w:rsid w:val="00F608FA"/>
    <w:rsid w:val="00F6096D"/>
    <w:rsid w:val="00F609EE"/>
    <w:rsid w:val="00F60A24"/>
    <w:rsid w:val="00F60D75"/>
    <w:rsid w:val="00F60DA4"/>
    <w:rsid w:val="00F60DEA"/>
    <w:rsid w:val="00F6145B"/>
    <w:rsid w:val="00F6175C"/>
    <w:rsid w:val="00F61810"/>
    <w:rsid w:val="00F619FD"/>
    <w:rsid w:val="00F61B43"/>
    <w:rsid w:val="00F61B4C"/>
    <w:rsid w:val="00F61F9F"/>
    <w:rsid w:val="00F6202A"/>
    <w:rsid w:val="00F620F8"/>
    <w:rsid w:val="00F6219A"/>
    <w:rsid w:val="00F626F8"/>
    <w:rsid w:val="00F62718"/>
    <w:rsid w:val="00F6275C"/>
    <w:rsid w:val="00F627D6"/>
    <w:rsid w:val="00F6293D"/>
    <w:rsid w:val="00F62990"/>
    <w:rsid w:val="00F62B4F"/>
    <w:rsid w:val="00F62DCB"/>
    <w:rsid w:val="00F63058"/>
    <w:rsid w:val="00F63145"/>
    <w:rsid w:val="00F63277"/>
    <w:rsid w:val="00F63288"/>
    <w:rsid w:val="00F63330"/>
    <w:rsid w:val="00F6335A"/>
    <w:rsid w:val="00F6348A"/>
    <w:rsid w:val="00F634BC"/>
    <w:rsid w:val="00F635C1"/>
    <w:rsid w:val="00F6369C"/>
    <w:rsid w:val="00F6387E"/>
    <w:rsid w:val="00F63BAE"/>
    <w:rsid w:val="00F63C31"/>
    <w:rsid w:val="00F63DAA"/>
    <w:rsid w:val="00F63E22"/>
    <w:rsid w:val="00F64021"/>
    <w:rsid w:val="00F64199"/>
    <w:rsid w:val="00F64237"/>
    <w:rsid w:val="00F643FF"/>
    <w:rsid w:val="00F6450B"/>
    <w:rsid w:val="00F64545"/>
    <w:rsid w:val="00F645C3"/>
    <w:rsid w:val="00F647D6"/>
    <w:rsid w:val="00F649AE"/>
    <w:rsid w:val="00F64A43"/>
    <w:rsid w:val="00F64BCE"/>
    <w:rsid w:val="00F64BDA"/>
    <w:rsid w:val="00F64CB4"/>
    <w:rsid w:val="00F64E6B"/>
    <w:rsid w:val="00F64E9B"/>
    <w:rsid w:val="00F64ED3"/>
    <w:rsid w:val="00F65328"/>
    <w:rsid w:val="00F653FB"/>
    <w:rsid w:val="00F65793"/>
    <w:rsid w:val="00F658DC"/>
    <w:rsid w:val="00F65931"/>
    <w:rsid w:val="00F65ADD"/>
    <w:rsid w:val="00F65B25"/>
    <w:rsid w:val="00F65FBE"/>
    <w:rsid w:val="00F66049"/>
    <w:rsid w:val="00F660F7"/>
    <w:rsid w:val="00F6615F"/>
    <w:rsid w:val="00F66167"/>
    <w:rsid w:val="00F6622D"/>
    <w:rsid w:val="00F66772"/>
    <w:rsid w:val="00F668F8"/>
    <w:rsid w:val="00F669B4"/>
    <w:rsid w:val="00F66A51"/>
    <w:rsid w:val="00F66AE4"/>
    <w:rsid w:val="00F66D73"/>
    <w:rsid w:val="00F66DC4"/>
    <w:rsid w:val="00F66FEA"/>
    <w:rsid w:val="00F67081"/>
    <w:rsid w:val="00F67148"/>
    <w:rsid w:val="00F672A3"/>
    <w:rsid w:val="00F67621"/>
    <w:rsid w:val="00F6772D"/>
    <w:rsid w:val="00F677D0"/>
    <w:rsid w:val="00F67809"/>
    <w:rsid w:val="00F6786A"/>
    <w:rsid w:val="00F679A7"/>
    <w:rsid w:val="00F67A96"/>
    <w:rsid w:val="00F67B5B"/>
    <w:rsid w:val="00F67BAF"/>
    <w:rsid w:val="00F67D00"/>
    <w:rsid w:val="00F67D4C"/>
    <w:rsid w:val="00F67D56"/>
    <w:rsid w:val="00F67D65"/>
    <w:rsid w:val="00F67DBF"/>
    <w:rsid w:val="00F67F25"/>
    <w:rsid w:val="00F67F36"/>
    <w:rsid w:val="00F70311"/>
    <w:rsid w:val="00F70816"/>
    <w:rsid w:val="00F709B5"/>
    <w:rsid w:val="00F70BDD"/>
    <w:rsid w:val="00F70DF8"/>
    <w:rsid w:val="00F71114"/>
    <w:rsid w:val="00F71579"/>
    <w:rsid w:val="00F7159F"/>
    <w:rsid w:val="00F71827"/>
    <w:rsid w:val="00F719A9"/>
    <w:rsid w:val="00F719DA"/>
    <w:rsid w:val="00F71BCD"/>
    <w:rsid w:val="00F71E54"/>
    <w:rsid w:val="00F71E87"/>
    <w:rsid w:val="00F7215D"/>
    <w:rsid w:val="00F722AA"/>
    <w:rsid w:val="00F72707"/>
    <w:rsid w:val="00F72715"/>
    <w:rsid w:val="00F7276F"/>
    <w:rsid w:val="00F729F1"/>
    <w:rsid w:val="00F72B4A"/>
    <w:rsid w:val="00F72D35"/>
    <w:rsid w:val="00F72F15"/>
    <w:rsid w:val="00F733A8"/>
    <w:rsid w:val="00F734CF"/>
    <w:rsid w:val="00F73829"/>
    <w:rsid w:val="00F73A7B"/>
    <w:rsid w:val="00F73BD7"/>
    <w:rsid w:val="00F73DCE"/>
    <w:rsid w:val="00F740FC"/>
    <w:rsid w:val="00F74135"/>
    <w:rsid w:val="00F742C2"/>
    <w:rsid w:val="00F74510"/>
    <w:rsid w:val="00F74570"/>
    <w:rsid w:val="00F746B9"/>
    <w:rsid w:val="00F746DD"/>
    <w:rsid w:val="00F746E7"/>
    <w:rsid w:val="00F747F7"/>
    <w:rsid w:val="00F74815"/>
    <w:rsid w:val="00F748B7"/>
    <w:rsid w:val="00F748F1"/>
    <w:rsid w:val="00F74AB5"/>
    <w:rsid w:val="00F74CF0"/>
    <w:rsid w:val="00F74F2C"/>
    <w:rsid w:val="00F74FB3"/>
    <w:rsid w:val="00F74FD7"/>
    <w:rsid w:val="00F75093"/>
    <w:rsid w:val="00F752EE"/>
    <w:rsid w:val="00F75358"/>
    <w:rsid w:val="00F7555D"/>
    <w:rsid w:val="00F75769"/>
    <w:rsid w:val="00F75904"/>
    <w:rsid w:val="00F75B06"/>
    <w:rsid w:val="00F75DC2"/>
    <w:rsid w:val="00F75EE9"/>
    <w:rsid w:val="00F760A9"/>
    <w:rsid w:val="00F76619"/>
    <w:rsid w:val="00F7680A"/>
    <w:rsid w:val="00F76849"/>
    <w:rsid w:val="00F7687B"/>
    <w:rsid w:val="00F76B4F"/>
    <w:rsid w:val="00F76CDF"/>
    <w:rsid w:val="00F772DC"/>
    <w:rsid w:val="00F773D1"/>
    <w:rsid w:val="00F77449"/>
    <w:rsid w:val="00F7763B"/>
    <w:rsid w:val="00F77726"/>
    <w:rsid w:val="00F777AE"/>
    <w:rsid w:val="00F777B0"/>
    <w:rsid w:val="00F77814"/>
    <w:rsid w:val="00F77BDB"/>
    <w:rsid w:val="00F77F7E"/>
    <w:rsid w:val="00F8018B"/>
    <w:rsid w:val="00F80351"/>
    <w:rsid w:val="00F80440"/>
    <w:rsid w:val="00F80589"/>
    <w:rsid w:val="00F8083D"/>
    <w:rsid w:val="00F8091F"/>
    <w:rsid w:val="00F80C41"/>
    <w:rsid w:val="00F80DCF"/>
    <w:rsid w:val="00F80E2D"/>
    <w:rsid w:val="00F80EBD"/>
    <w:rsid w:val="00F81143"/>
    <w:rsid w:val="00F813EB"/>
    <w:rsid w:val="00F8153A"/>
    <w:rsid w:val="00F816C4"/>
    <w:rsid w:val="00F8179D"/>
    <w:rsid w:val="00F81854"/>
    <w:rsid w:val="00F818A3"/>
    <w:rsid w:val="00F81D1C"/>
    <w:rsid w:val="00F81F5B"/>
    <w:rsid w:val="00F81FBD"/>
    <w:rsid w:val="00F82214"/>
    <w:rsid w:val="00F8221E"/>
    <w:rsid w:val="00F8246D"/>
    <w:rsid w:val="00F824DF"/>
    <w:rsid w:val="00F82530"/>
    <w:rsid w:val="00F82923"/>
    <w:rsid w:val="00F829EE"/>
    <w:rsid w:val="00F82A8A"/>
    <w:rsid w:val="00F82B01"/>
    <w:rsid w:val="00F82B79"/>
    <w:rsid w:val="00F82D8A"/>
    <w:rsid w:val="00F82DAF"/>
    <w:rsid w:val="00F82DB1"/>
    <w:rsid w:val="00F83078"/>
    <w:rsid w:val="00F833AF"/>
    <w:rsid w:val="00F834FA"/>
    <w:rsid w:val="00F83885"/>
    <w:rsid w:val="00F838C9"/>
    <w:rsid w:val="00F83B11"/>
    <w:rsid w:val="00F83B9C"/>
    <w:rsid w:val="00F843E1"/>
    <w:rsid w:val="00F8450C"/>
    <w:rsid w:val="00F8468B"/>
    <w:rsid w:val="00F8473B"/>
    <w:rsid w:val="00F84894"/>
    <w:rsid w:val="00F8511B"/>
    <w:rsid w:val="00F8538B"/>
    <w:rsid w:val="00F854B0"/>
    <w:rsid w:val="00F8563B"/>
    <w:rsid w:val="00F85769"/>
    <w:rsid w:val="00F85953"/>
    <w:rsid w:val="00F85A6C"/>
    <w:rsid w:val="00F85B83"/>
    <w:rsid w:val="00F85CA8"/>
    <w:rsid w:val="00F85D0D"/>
    <w:rsid w:val="00F85D56"/>
    <w:rsid w:val="00F85DEF"/>
    <w:rsid w:val="00F85F9E"/>
    <w:rsid w:val="00F8613C"/>
    <w:rsid w:val="00F86425"/>
    <w:rsid w:val="00F86713"/>
    <w:rsid w:val="00F8672A"/>
    <w:rsid w:val="00F86C5B"/>
    <w:rsid w:val="00F86D7A"/>
    <w:rsid w:val="00F87022"/>
    <w:rsid w:val="00F87354"/>
    <w:rsid w:val="00F8749D"/>
    <w:rsid w:val="00F87583"/>
    <w:rsid w:val="00F87764"/>
    <w:rsid w:val="00F87894"/>
    <w:rsid w:val="00F878A3"/>
    <w:rsid w:val="00F87943"/>
    <w:rsid w:val="00F87A02"/>
    <w:rsid w:val="00F87B1C"/>
    <w:rsid w:val="00F87BD0"/>
    <w:rsid w:val="00F87C34"/>
    <w:rsid w:val="00F87DF9"/>
    <w:rsid w:val="00F87EFA"/>
    <w:rsid w:val="00F87F1D"/>
    <w:rsid w:val="00F9014D"/>
    <w:rsid w:val="00F90171"/>
    <w:rsid w:val="00F901BD"/>
    <w:rsid w:val="00F903E2"/>
    <w:rsid w:val="00F905D2"/>
    <w:rsid w:val="00F90780"/>
    <w:rsid w:val="00F907CF"/>
    <w:rsid w:val="00F908A2"/>
    <w:rsid w:val="00F90A2D"/>
    <w:rsid w:val="00F90BCD"/>
    <w:rsid w:val="00F90CB3"/>
    <w:rsid w:val="00F91191"/>
    <w:rsid w:val="00F912AF"/>
    <w:rsid w:val="00F9130E"/>
    <w:rsid w:val="00F9152F"/>
    <w:rsid w:val="00F917AA"/>
    <w:rsid w:val="00F91969"/>
    <w:rsid w:val="00F91EAC"/>
    <w:rsid w:val="00F91FAE"/>
    <w:rsid w:val="00F920B6"/>
    <w:rsid w:val="00F9216B"/>
    <w:rsid w:val="00F92558"/>
    <w:rsid w:val="00F92641"/>
    <w:rsid w:val="00F92650"/>
    <w:rsid w:val="00F928AC"/>
    <w:rsid w:val="00F92B5D"/>
    <w:rsid w:val="00F92C00"/>
    <w:rsid w:val="00F92C44"/>
    <w:rsid w:val="00F92D69"/>
    <w:rsid w:val="00F92DFC"/>
    <w:rsid w:val="00F9305A"/>
    <w:rsid w:val="00F9309B"/>
    <w:rsid w:val="00F9320A"/>
    <w:rsid w:val="00F93340"/>
    <w:rsid w:val="00F93353"/>
    <w:rsid w:val="00F934B0"/>
    <w:rsid w:val="00F9353E"/>
    <w:rsid w:val="00F93710"/>
    <w:rsid w:val="00F9382E"/>
    <w:rsid w:val="00F938EC"/>
    <w:rsid w:val="00F939AB"/>
    <w:rsid w:val="00F939D0"/>
    <w:rsid w:val="00F93C09"/>
    <w:rsid w:val="00F93D51"/>
    <w:rsid w:val="00F9458A"/>
    <w:rsid w:val="00F94675"/>
    <w:rsid w:val="00F9494D"/>
    <w:rsid w:val="00F94956"/>
    <w:rsid w:val="00F949A9"/>
    <w:rsid w:val="00F949B2"/>
    <w:rsid w:val="00F94F00"/>
    <w:rsid w:val="00F9500E"/>
    <w:rsid w:val="00F951B7"/>
    <w:rsid w:val="00F95203"/>
    <w:rsid w:val="00F95421"/>
    <w:rsid w:val="00F95448"/>
    <w:rsid w:val="00F9573C"/>
    <w:rsid w:val="00F95A28"/>
    <w:rsid w:val="00F95C2E"/>
    <w:rsid w:val="00F95D57"/>
    <w:rsid w:val="00F95DB8"/>
    <w:rsid w:val="00F96107"/>
    <w:rsid w:val="00F9613E"/>
    <w:rsid w:val="00F96155"/>
    <w:rsid w:val="00F9616D"/>
    <w:rsid w:val="00F967CA"/>
    <w:rsid w:val="00F967E8"/>
    <w:rsid w:val="00F968C9"/>
    <w:rsid w:val="00F96E7C"/>
    <w:rsid w:val="00F970D6"/>
    <w:rsid w:val="00F9712B"/>
    <w:rsid w:val="00F97446"/>
    <w:rsid w:val="00F9756F"/>
    <w:rsid w:val="00F977D2"/>
    <w:rsid w:val="00F9799A"/>
    <w:rsid w:val="00F97AE3"/>
    <w:rsid w:val="00F97E3C"/>
    <w:rsid w:val="00FA0171"/>
    <w:rsid w:val="00FA0555"/>
    <w:rsid w:val="00FA0569"/>
    <w:rsid w:val="00FA08DA"/>
    <w:rsid w:val="00FA0A36"/>
    <w:rsid w:val="00FA0A68"/>
    <w:rsid w:val="00FA0F6F"/>
    <w:rsid w:val="00FA1027"/>
    <w:rsid w:val="00FA12AA"/>
    <w:rsid w:val="00FA1538"/>
    <w:rsid w:val="00FA16B9"/>
    <w:rsid w:val="00FA1852"/>
    <w:rsid w:val="00FA186D"/>
    <w:rsid w:val="00FA18B8"/>
    <w:rsid w:val="00FA18C1"/>
    <w:rsid w:val="00FA1906"/>
    <w:rsid w:val="00FA1956"/>
    <w:rsid w:val="00FA1A2A"/>
    <w:rsid w:val="00FA1BC0"/>
    <w:rsid w:val="00FA1C6D"/>
    <w:rsid w:val="00FA1CE4"/>
    <w:rsid w:val="00FA1F0A"/>
    <w:rsid w:val="00FA20F3"/>
    <w:rsid w:val="00FA2398"/>
    <w:rsid w:val="00FA241D"/>
    <w:rsid w:val="00FA2475"/>
    <w:rsid w:val="00FA2492"/>
    <w:rsid w:val="00FA24A8"/>
    <w:rsid w:val="00FA2628"/>
    <w:rsid w:val="00FA2756"/>
    <w:rsid w:val="00FA28D4"/>
    <w:rsid w:val="00FA2995"/>
    <w:rsid w:val="00FA2A03"/>
    <w:rsid w:val="00FA2A25"/>
    <w:rsid w:val="00FA2AB8"/>
    <w:rsid w:val="00FA2B83"/>
    <w:rsid w:val="00FA2BCE"/>
    <w:rsid w:val="00FA2F5D"/>
    <w:rsid w:val="00FA31DF"/>
    <w:rsid w:val="00FA331B"/>
    <w:rsid w:val="00FA343E"/>
    <w:rsid w:val="00FA3443"/>
    <w:rsid w:val="00FA35AC"/>
    <w:rsid w:val="00FA35CD"/>
    <w:rsid w:val="00FA35EF"/>
    <w:rsid w:val="00FA3A27"/>
    <w:rsid w:val="00FA3EBC"/>
    <w:rsid w:val="00FA3EF2"/>
    <w:rsid w:val="00FA4024"/>
    <w:rsid w:val="00FA44F4"/>
    <w:rsid w:val="00FA4624"/>
    <w:rsid w:val="00FA46DB"/>
    <w:rsid w:val="00FA4970"/>
    <w:rsid w:val="00FA4DB4"/>
    <w:rsid w:val="00FA4DF6"/>
    <w:rsid w:val="00FA514C"/>
    <w:rsid w:val="00FA5205"/>
    <w:rsid w:val="00FA5509"/>
    <w:rsid w:val="00FA5601"/>
    <w:rsid w:val="00FA56D7"/>
    <w:rsid w:val="00FA56E3"/>
    <w:rsid w:val="00FA57D5"/>
    <w:rsid w:val="00FA58E1"/>
    <w:rsid w:val="00FA5AE3"/>
    <w:rsid w:val="00FA5CCA"/>
    <w:rsid w:val="00FA5D87"/>
    <w:rsid w:val="00FA5EF5"/>
    <w:rsid w:val="00FA5F70"/>
    <w:rsid w:val="00FA6A05"/>
    <w:rsid w:val="00FA6CDA"/>
    <w:rsid w:val="00FA6EE2"/>
    <w:rsid w:val="00FA6FD8"/>
    <w:rsid w:val="00FA72FD"/>
    <w:rsid w:val="00FA75D6"/>
    <w:rsid w:val="00FA776A"/>
    <w:rsid w:val="00FA7947"/>
    <w:rsid w:val="00FA797C"/>
    <w:rsid w:val="00FA79C3"/>
    <w:rsid w:val="00FA7B37"/>
    <w:rsid w:val="00FA7B87"/>
    <w:rsid w:val="00FA7C2B"/>
    <w:rsid w:val="00FA7DC3"/>
    <w:rsid w:val="00FA7E71"/>
    <w:rsid w:val="00FA7ECF"/>
    <w:rsid w:val="00FB0286"/>
    <w:rsid w:val="00FB029D"/>
    <w:rsid w:val="00FB057D"/>
    <w:rsid w:val="00FB0AE5"/>
    <w:rsid w:val="00FB0B2F"/>
    <w:rsid w:val="00FB0BA5"/>
    <w:rsid w:val="00FB0E8A"/>
    <w:rsid w:val="00FB1182"/>
    <w:rsid w:val="00FB11D8"/>
    <w:rsid w:val="00FB12E2"/>
    <w:rsid w:val="00FB13E3"/>
    <w:rsid w:val="00FB1478"/>
    <w:rsid w:val="00FB147E"/>
    <w:rsid w:val="00FB1604"/>
    <w:rsid w:val="00FB163A"/>
    <w:rsid w:val="00FB16CB"/>
    <w:rsid w:val="00FB18C5"/>
    <w:rsid w:val="00FB1AF7"/>
    <w:rsid w:val="00FB1B17"/>
    <w:rsid w:val="00FB1CE6"/>
    <w:rsid w:val="00FB1F5D"/>
    <w:rsid w:val="00FB20BA"/>
    <w:rsid w:val="00FB2160"/>
    <w:rsid w:val="00FB2253"/>
    <w:rsid w:val="00FB239F"/>
    <w:rsid w:val="00FB2432"/>
    <w:rsid w:val="00FB278B"/>
    <w:rsid w:val="00FB28B7"/>
    <w:rsid w:val="00FB28F6"/>
    <w:rsid w:val="00FB2AA6"/>
    <w:rsid w:val="00FB2C2D"/>
    <w:rsid w:val="00FB2D9E"/>
    <w:rsid w:val="00FB2E03"/>
    <w:rsid w:val="00FB2E83"/>
    <w:rsid w:val="00FB2F86"/>
    <w:rsid w:val="00FB301F"/>
    <w:rsid w:val="00FB310D"/>
    <w:rsid w:val="00FB3142"/>
    <w:rsid w:val="00FB3146"/>
    <w:rsid w:val="00FB317E"/>
    <w:rsid w:val="00FB31C1"/>
    <w:rsid w:val="00FB321A"/>
    <w:rsid w:val="00FB323F"/>
    <w:rsid w:val="00FB3321"/>
    <w:rsid w:val="00FB3787"/>
    <w:rsid w:val="00FB3844"/>
    <w:rsid w:val="00FB3938"/>
    <w:rsid w:val="00FB3945"/>
    <w:rsid w:val="00FB3A63"/>
    <w:rsid w:val="00FB3DB4"/>
    <w:rsid w:val="00FB3DB9"/>
    <w:rsid w:val="00FB4390"/>
    <w:rsid w:val="00FB4698"/>
    <w:rsid w:val="00FB498B"/>
    <w:rsid w:val="00FB4C40"/>
    <w:rsid w:val="00FB4D17"/>
    <w:rsid w:val="00FB4EDE"/>
    <w:rsid w:val="00FB4F56"/>
    <w:rsid w:val="00FB5062"/>
    <w:rsid w:val="00FB50A7"/>
    <w:rsid w:val="00FB526C"/>
    <w:rsid w:val="00FB52F9"/>
    <w:rsid w:val="00FB5549"/>
    <w:rsid w:val="00FB55C9"/>
    <w:rsid w:val="00FB560A"/>
    <w:rsid w:val="00FB5676"/>
    <w:rsid w:val="00FB56EA"/>
    <w:rsid w:val="00FB5886"/>
    <w:rsid w:val="00FB5970"/>
    <w:rsid w:val="00FB59BD"/>
    <w:rsid w:val="00FB5BA5"/>
    <w:rsid w:val="00FB5BFF"/>
    <w:rsid w:val="00FB5EAD"/>
    <w:rsid w:val="00FB5EEA"/>
    <w:rsid w:val="00FB5FEB"/>
    <w:rsid w:val="00FB6062"/>
    <w:rsid w:val="00FB6233"/>
    <w:rsid w:val="00FB6349"/>
    <w:rsid w:val="00FB6606"/>
    <w:rsid w:val="00FB68CF"/>
    <w:rsid w:val="00FB6B06"/>
    <w:rsid w:val="00FB6CA1"/>
    <w:rsid w:val="00FB6EFD"/>
    <w:rsid w:val="00FB7060"/>
    <w:rsid w:val="00FB7388"/>
    <w:rsid w:val="00FB73C0"/>
    <w:rsid w:val="00FB783C"/>
    <w:rsid w:val="00FB784D"/>
    <w:rsid w:val="00FB78E7"/>
    <w:rsid w:val="00FB7B07"/>
    <w:rsid w:val="00FB7D06"/>
    <w:rsid w:val="00FB7EA6"/>
    <w:rsid w:val="00FB7EF2"/>
    <w:rsid w:val="00FB7FD6"/>
    <w:rsid w:val="00FC0013"/>
    <w:rsid w:val="00FC028D"/>
    <w:rsid w:val="00FC05AE"/>
    <w:rsid w:val="00FC06BC"/>
    <w:rsid w:val="00FC07B5"/>
    <w:rsid w:val="00FC0A09"/>
    <w:rsid w:val="00FC0C13"/>
    <w:rsid w:val="00FC0CAB"/>
    <w:rsid w:val="00FC0CEC"/>
    <w:rsid w:val="00FC0D61"/>
    <w:rsid w:val="00FC0DD1"/>
    <w:rsid w:val="00FC0E10"/>
    <w:rsid w:val="00FC1008"/>
    <w:rsid w:val="00FC124D"/>
    <w:rsid w:val="00FC1370"/>
    <w:rsid w:val="00FC13DC"/>
    <w:rsid w:val="00FC13E1"/>
    <w:rsid w:val="00FC1598"/>
    <w:rsid w:val="00FC18E3"/>
    <w:rsid w:val="00FC1936"/>
    <w:rsid w:val="00FC1BC9"/>
    <w:rsid w:val="00FC2054"/>
    <w:rsid w:val="00FC2265"/>
    <w:rsid w:val="00FC2403"/>
    <w:rsid w:val="00FC256E"/>
    <w:rsid w:val="00FC25DE"/>
    <w:rsid w:val="00FC2646"/>
    <w:rsid w:val="00FC265B"/>
    <w:rsid w:val="00FC26DA"/>
    <w:rsid w:val="00FC299A"/>
    <w:rsid w:val="00FC29E5"/>
    <w:rsid w:val="00FC2C6A"/>
    <w:rsid w:val="00FC2CBD"/>
    <w:rsid w:val="00FC2CDF"/>
    <w:rsid w:val="00FC2F0E"/>
    <w:rsid w:val="00FC3024"/>
    <w:rsid w:val="00FC306A"/>
    <w:rsid w:val="00FC30E0"/>
    <w:rsid w:val="00FC33DE"/>
    <w:rsid w:val="00FC352E"/>
    <w:rsid w:val="00FC3575"/>
    <w:rsid w:val="00FC3588"/>
    <w:rsid w:val="00FC371A"/>
    <w:rsid w:val="00FC3992"/>
    <w:rsid w:val="00FC3E5A"/>
    <w:rsid w:val="00FC3E94"/>
    <w:rsid w:val="00FC3F90"/>
    <w:rsid w:val="00FC41E3"/>
    <w:rsid w:val="00FC433D"/>
    <w:rsid w:val="00FC4359"/>
    <w:rsid w:val="00FC438C"/>
    <w:rsid w:val="00FC440B"/>
    <w:rsid w:val="00FC4592"/>
    <w:rsid w:val="00FC45C3"/>
    <w:rsid w:val="00FC45DF"/>
    <w:rsid w:val="00FC48F4"/>
    <w:rsid w:val="00FC4C5F"/>
    <w:rsid w:val="00FC4CDB"/>
    <w:rsid w:val="00FC503B"/>
    <w:rsid w:val="00FC53BF"/>
    <w:rsid w:val="00FC5499"/>
    <w:rsid w:val="00FC54F5"/>
    <w:rsid w:val="00FC5545"/>
    <w:rsid w:val="00FC55D1"/>
    <w:rsid w:val="00FC56C8"/>
    <w:rsid w:val="00FC573E"/>
    <w:rsid w:val="00FC5759"/>
    <w:rsid w:val="00FC585F"/>
    <w:rsid w:val="00FC5890"/>
    <w:rsid w:val="00FC58DE"/>
    <w:rsid w:val="00FC58F5"/>
    <w:rsid w:val="00FC596E"/>
    <w:rsid w:val="00FC5A14"/>
    <w:rsid w:val="00FC5B00"/>
    <w:rsid w:val="00FC5D3D"/>
    <w:rsid w:val="00FC60D0"/>
    <w:rsid w:val="00FC6158"/>
    <w:rsid w:val="00FC626A"/>
    <w:rsid w:val="00FC6385"/>
    <w:rsid w:val="00FC6462"/>
    <w:rsid w:val="00FC64D4"/>
    <w:rsid w:val="00FC68C2"/>
    <w:rsid w:val="00FC68EA"/>
    <w:rsid w:val="00FC6E82"/>
    <w:rsid w:val="00FC7339"/>
    <w:rsid w:val="00FC73C3"/>
    <w:rsid w:val="00FC7488"/>
    <w:rsid w:val="00FC74B9"/>
    <w:rsid w:val="00FC76F2"/>
    <w:rsid w:val="00FC776E"/>
    <w:rsid w:val="00FC7C9B"/>
    <w:rsid w:val="00FC7E65"/>
    <w:rsid w:val="00FC7E8B"/>
    <w:rsid w:val="00FC7FA6"/>
    <w:rsid w:val="00FC7FD6"/>
    <w:rsid w:val="00FD00AD"/>
    <w:rsid w:val="00FD00E5"/>
    <w:rsid w:val="00FD03B9"/>
    <w:rsid w:val="00FD03C0"/>
    <w:rsid w:val="00FD068D"/>
    <w:rsid w:val="00FD078E"/>
    <w:rsid w:val="00FD07AB"/>
    <w:rsid w:val="00FD0938"/>
    <w:rsid w:val="00FD0E4A"/>
    <w:rsid w:val="00FD0F02"/>
    <w:rsid w:val="00FD0F3C"/>
    <w:rsid w:val="00FD10CB"/>
    <w:rsid w:val="00FD119D"/>
    <w:rsid w:val="00FD1355"/>
    <w:rsid w:val="00FD13E6"/>
    <w:rsid w:val="00FD152E"/>
    <w:rsid w:val="00FD1CF3"/>
    <w:rsid w:val="00FD1DA8"/>
    <w:rsid w:val="00FD1FAB"/>
    <w:rsid w:val="00FD20AA"/>
    <w:rsid w:val="00FD2101"/>
    <w:rsid w:val="00FD217D"/>
    <w:rsid w:val="00FD27F0"/>
    <w:rsid w:val="00FD292A"/>
    <w:rsid w:val="00FD296E"/>
    <w:rsid w:val="00FD29C2"/>
    <w:rsid w:val="00FD2A74"/>
    <w:rsid w:val="00FD2AF1"/>
    <w:rsid w:val="00FD2C69"/>
    <w:rsid w:val="00FD2FB7"/>
    <w:rsid w:val="00FD3042"/>
    <w:rsid w:val="00FD3064"/>
    <w:rsid w:val="00FD313B"/>
    <w:rsid w:val="00FD37A8"/>
    <w:rsid w:val="00FD37BC"/>
    <w:rsid w:val="00FD3C7A"/>
    <w:rsid w:val="00FD3E08"/>
    <w:rsid w:val="00FD3E56"/>
    <w:rsid w:val="00FD4026"/>
    <w:rsid w:val="00FD4237"/>
    <w:rsid w:val="00FD4394"/>
    <w:rsid w:val="00FD4802"/>
    <w:rsid w:val="00FD4AA7"/>
    <w:rsid w:val="00FD4B78"/>
    <w:rsid w:val="00FD4BD2"/>
    <w:rsid w:val="00FD4C8B"/>
    <w:rsid w:val="00FD4CE9"/>
    <w:rsid w:val="00FD4D26"/>
    <w:rsid w:val="00FD4D46"/>
    <w:rsid w:val="00FD5346"/>
    <w:rsid w:val="00FD5823"/>
    <w:rsid w:val="00FD5AED"/>
    <w:rsid w:val="00FD5E82"/>
    <w:rsid w:val="00FD5FF7"/>
    <w:rsid w:val="00FD6000"/>
    <w:rsid w:val="00FD60B4"/>
    <w:rsid w:val="00FD60E8"/>
    <w:rsid w:val="00FD6221"/>
    <w:rsid w:val="00FD6296"/>
    <w:rsid w:val="00FD6433"/>
    <w:rsid w:val="00FD6788"/>
    <w:rsid w:val="00FD690B"/>
    <w:rsid w:val="00FD6AFB"/>
    <w:rsid w:val="00FD6B58"/>
    <w:rsid w:val="00FD6CB1"/>
    <w:rsid w:val="00FD6DD8"/>
    <w:rsid w:val="00FD6E09"/>
    <w:rsid w:val="00FD6F8D"/>
    <w:rsid w:val="00FD72E2"/>
    <w:rsid w:val="00FD753D"/>
    <w:rsid w:val="00FD79B7"/>
    <w:rsid w:val="00FD7B52"/>
    <w:rsid w:val="00FD7E84"/>
    <w:rsid w:val="00FD7F88"/>
    <w:rsid w:val="00FE002C"/>
    <w:rsid w:val="00FE01BE"/>
    <w:rsid w:val="00FE0258"/>
    <w:rsid w:val="00FE06F0"/>
    <w:rsid w:val="00FE088E"/>
    <w:rsid w:val="00FE08D6"/>
    <w:rsid w:val="00FE0922"/>
    <w:rsid w:val="00FE0B67"/>
    <w:rsid w:val="00FE0C3E"/>
    <w:rsid w:val="00FE0CBA"/>
    <w:rsid w:val="00FE0DA3"/>
    <w:rsid w:val="00FE0DF1"/>
    <w:rsid w:val="00FE0E68"/>
    <w:rsid w:val="00FE1121"/>
    <w:rsid w:val="00FE115B"/>
    <w:rsid w:val="00FE13C7"/>
    <w:rsid w:val="00FE15CE"/>
    <w:rsid w:val="00FE17A0"/>
    <w:rsid w:val="00FE1AE7"/>
    <w:rsid w:val="00FE1E66"/>
    <w:rsid w:val="00FE1E92"/>
    <w:rsid w:val="00FE1E94"/>
    <w:rsid w:val="00FE210C"/>
    <w:rsid w:val="00FE216F"/>
    <w:rsid w:val="00FE2176"/>
    <w:rsid w:val="00FE21A7"/>
    <w:rsid w:val="00FE2267"/>
    <w:rsid w:val="00FE24E0"/>
    <w:rsid w:val="00FE25FE"/>
    <w:rsid w:val="00FE264F"/>
    <w:rsid w:val="00FE29F5"/>
    <w:rsid w:val="00FE2ABF"/>
    <w:rsid w:val="00FE2AE1"/>
    <w:rsid w:val="00FE2C23"/>
    <w:rsid w:val="00FE2C5D"/>
    <w:rsid w:val="00FE2D52"/>
    <w:rsid w:val="00FE2E6D"/>
    <w:rsid w:val="00FE2E6E"/>
    <w:rsid w:val="00FE2E83"/>
    <w:rsid w:val="00FE3299"/>
    <w:rsid w:val="00FE339F"/>
    <w:rsid w:val="00FE3429"/>
    <w:rsid w:val="00FE36EF"/>
    <w:rsid w:val="00FE3A0F"/>
    <w:rsid w:val="00FE3AEE"/>
    <w:rsid w:val="00FE3B7B"/>
    <w:rsid w:val="00FE3C8B"/>
    <w:rsid w:val="00FE3E0E"/>
    <w:rsid w:val="00FE3E6D"/>
    <w:rsid w:val="00FE3E73"/>
    <w:rsid w:val="00FE3FF6"/>
    <w:rsid w:val="00FE4117"/>
    <w:rsid w:val="00FE4311"/>
    <w:rsid w:val="00FE4432"/>
    <w:rsid w:val="00FE45AB"/>
    <w:rsid w:val="00FE467D"/>
    <w:rsid w:val="00FE4754"/>
    <w:rsid w:val="00FE4A3D"/>
    <w:rsid w:val="00FE4ACB"/>
    <w:rsid w:val="00FE4B7E"/>
    <w:rsid w:val="00FE4BAE"/>
    <w:rsid w:val="00FE4BE0"/>
    <w:rsid w:val="00FE4CC1"/>
    <w:rsid w:val="00FE4CD3"/>
    <w:rsid w:val="00FE4CF8"/>
    <w:rsid w:val="00FE4E59"/>
    <w:rsid w:val="00FE5350"/>
    <w:rsid w:val="00FE542F"/>
    <w:rsid w:val="00FE5A03"/>
    <w:rsid w:val="00FE5A0F"/>
    <w:rsid w:val="00FE5C12"/>
    <w:rsid w:val="00FE5E05"/>
    <w:rsid w:val="00FE5F0A"/>
    <w:rsid w:val="00FE5F28"/>
    <w:rsid w:val="00FE5F7F"/>
    <w:rsid w:val="00FE5F99"/>
    <w:rsid w:val="00FE6123"/>
    <w:rsid w:val="00FE6137"/>
    <w:rsid w:val="00FE6240"/>
    <w:rsid w:val="00FE65FC"/>
    <w:rsid w:val="00FE69E3"/>
    <w:rsid w:val="00FE6A3F"/>
    <w:rsid w:val="00FE6B08"/>
    <w:rsid w:val="00FE6C44"/>
    <w:rsid w:val="00FE6D3C"/>
    <w:rsid w:val="00FE7052"/>
    <w:rsid w:val="00FE71C2"/>
    <w:rsid w:val="00FE71F8"/>
    <w:rsid w:val="00FE7A48"/>
    <w:rsid w:val="00FE7B56"/>
    <w:rsid w:val="00FE7B76"/>
    <w:rsid w:val="00FE7FD7"/>
    <w:rsid w:val="00FF020C"/>
    <w:rsid w:val="00FF09D5"/>
    <w:rsid w:val="00FF0A05"/>
    <w:rsid w:val="00FF0A19"/>
    <w:rsid w:val="00FF0AB2"/>
    <w:rsid w:val="00FF0C43"/>
    <w:rsid w:val="00FF0CA9"/>
    <w:rsid w:val="00FF0DE2"/>
    <w:rsid w:val="00FF0E55"/>
    <w:rsid w:val="00FF0ECD"/>
    <w:rsid w:val="00FF1118"/>
    <w:rsid w:val="00FF129E"/>
    <w:rsid w:val="00FF1377"/>
    <w:rsid w:val="00FF139C"/>
    <w:rsid w:val="00FF1429"/>
    <w:rsid w:val="00FF14C4"/>
    <w:rsid w:val="00FF1581"/>
    <w:rsid w:val="00FF1665"/>
    <w:rsid w:val="00FF16DD"/>
    <w:rsid w:val="00FF18FB"/>
    <w:rsid w:val="00FF1A15"/>
    <w:rsid w:val="00FF1A79"/>
    <w:rsid w:val="00FF1B7B"/>
    <w:rsid w:val="00FF1C45"/>
    <w:rsid w:val="00FF1D1D"/>
    <w:rsid w:val="00FF1D28"/>
    <w:rsid w:val="00FF1EB7"/>
    <w:rsid w:val="00FF2423"/>
    <w:rsid w:val="00FF251E"/>
    <w:rsid w:val="00FF276B"/>
    <w:rsid w:val="00FF287D"/>
    <w:rsid w:val="00FF28A2"/>
    <w:rsid w:val="00FF292B"/>
    <w:rsid w:val="00FF2A15"/>
    <w:rsid w:val="00FF2BB8"/>
    <w:rsid w:val="00FF2F94"/>
    <w:rsid w:val="00FF30E3"/>
    <w:rsid w:val="00FF31AD"/>
    <w:rsid w:val="00FF32F1"/>
    <w:rsid w:val="00FF3414"/>
    <w:rsid w:val="00FF3420"/>
    <w:rsid w:val="00FF346F"/>
    <w:rsid w:val="00FF35FF"/>
    <w:rsid w:val="00FF3743"/>
    <w:rsid w:val="00FF38CE"/>
    <w:rsid w:val="00FF3913"/>
    <w:rsid w:val="00FF399F"/>
    <w:rsid w:val="00FF3C17"/>
    <w:rsid w:val="00FF3FA0"/>
    <w:rsid w:val="00FF4268"/>
    <w:rsid w:val="00FF42D0"/>
    <w:rsid w:val="00FF4508"/>
    <w:rsid w:val="00FF4674"/>
    <w:rsid w:val="00FF468F"/>
    <w:rsid w:val="00FF48CE"/>
    <w:rsid w:val="00FF4A07"/>
    <w:rsid w:val="00FF4B50"/>
    <w:rsid w:val="00FF4CED"/>
    <w:rsid w:val="00FF4D40"/>
    <w:rsid w:val="00FF4DBC"/>
    <w:rsid w:val="00FF4DC1"/>
    <w:rsid w:val="00FF4DFE"/>
    <w:rsid w:val="00FF4FD6"/>
    <w:rsid w:val="00FF504D"/>
    <w:rsid w:val="00FF50BA"/>
    <w:rsid w:val="00FF518F"/>
    <w:rsid w:val="00FF527D"/>
    <w:rsid w:val="00FF528C"/>
    <w:rsid w:val="00FF540F"/>
    <w:rsid w:val="00FF5423"/>
    <w:rsid w:val="00FF548F"/>
    <w:rsid w:val="00FF54EF"/>
    <w:rsid w:val="00FF5652"/>
    <w:rsid w:val="00FF5780"/>
    <w:rsid w:val="00FF59DE"/>
    <w:rsid w:val="00FF5D70"/>
    <w:rsid w:val="00FF5E8E"/>
    <w:rsid w:val="00FF5EEB"/>
    <w:rsid w:val="00FF6116"/>
    <w:rsid w:val="00FF6146"/>
    <w:rsid w:val="00FF658E"/>
    <w:rsid w:val="00FF66AA"/>
    <w:rsid w:val="00FF6A78"/>
    <w:rsid w:val="00FF6CF7"/>
    <w:rsid w:val="00FF6E89"/>
    <w:rsid w:val="00FF6EF5"/>
    <w:rsid w:val="00FF6FCF"/>
    <w:rsid w:val="00FF7006"/>
    <w:rsid w:val="00FF706F"/>
    <w:rsid w:val="00FF736C"/>
    <w:rsid w:val="00FF73E0"/>
    <w:rsid w:val="00FF7428"/>
    <w:rsid w:val="00FF74B3"/>
    <w:rsid w:val="00FF754A"/>
    <w:rsid w:val="00FF75F3"/>
    <w:rsid w:val="00FF7680"/>
    <w:rsid w:val="00FF7C4B"/>
    <w:rsid w:val="00FF7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2DFDFA27-7FC3-4933-A87C-0E19FA673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594F0A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next w:val="a0"/>
    <w:link w:val="10"/>
    <w:qFormat/>
    <w:rsid w:val="00203F09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qFormat/>
    <w:rsid w:val="00203F09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0"/>
    <w:next w:val="a0"/>
    <w:link w:val="30"/>
    <w:qFormat/>
    <w:rsid w:val="0004577B"/>
    <w:pPr>
      <w:keepNext/>
      <w:numPr>
        <w:numId w:val="1"/>
      </w:numPr>
      <w:tabs>
        <w:tab w:val="clear" w:pos="984"/>
        <w:tab w:val="num" w:pos="2018"/>
      </w:tabs>
      <w:spacing w:line="480" w:lineRule="exact"/>
      <w:ind w:leftChars="0" w:left="2088" w:firstLineChars="0" w:hanging="584"/>
      <w:outlineLvl w:val="2"/>
    </w:pPr>
    <w:rPr>
      <w:rFonts w:ascii="Times New Roman"/>
      <w:snapToGrid/>
      <w:sz w:val="32"/>
      <w:szCs w:val="24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標題 1 字元"/>
    <w:link w:val="1"/>
    <w:rsid w:val="00123A19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rsid w:val="00123A19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123A19"/>
    <w:rPr>
      <w:rFonts w:eastAsia="標楷體"/>
      <w:kern w:val="2"/>
      <w:sz w:val="32"/>
      <w:szCs w:val="24"/>
    </w:rPr>
  </w:style>
  <w:style w:type="paragraph" w:customStyle="1" w:styleId="21">
    <w:name w:val="字元 字元2 字元 字元 字元"/>
    <w:basedOn w:val="a0"/>
    <w:semiHidden/>
    <w:rsid w:val="00154F0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AA429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link w:val="a5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6">
    <w:name w:val="(一)(二)(三) 字元 字元"/>
    <w:link w:val="a7"/>
    <w:rsid w:val="004036F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7">
    <w:name w:val="(一)(二)(三) 字元"/>
    <w:basedOn w:val="a0"/>
    <w:link w:val="a6"/>
    <w:rsid w:val="004036F9"/>
    <w:pPr>
      <w:ind w:left="300" w:hangingChars="100" w:hanging="100"/>
    </w:pPr>
  </w:style>
  <w:style w:type="character" w:customStyle="1" w:styleId="a8">
    <w:name w:val="(一)下內文 字元 字元 字元"/>
    <w:link w:val="a9"/>
    <w:rsid w:val="009F2A4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9">
    <w:name w:val="(一)下內文 字元 字元"/>
    <w:basedOn w:val="a0"/>
    <w:link w:val="a8"/>
    <w:rsid w:val="00FC2646"/>
    <w:pPr>
      <w:adjustRightInd w:val="0"/>
      <w:ind w:leftChars="300" w:left="300" w:firstLineChars="0" w:firstLine="0"/>
    </w:pPr>
  </w:style>
  <w:style w:type="paragraph" w:customStyle="1" w:styleId="123">
    <w:name w:val="1.2.3."/>
    <w:basedOn w:val="a0"/>
    <w:link w:val="1230"/>
    <w:qFormat/>
    <w:rsid w:val="00A15A20"/>
    <w:pPr>
      <w:ind w:leftChars="300" w:left="400" w:hangingChars="100" w:hanging="100"/>
    </w:pPr>
  </w:style>
  <w:style w:type="character" w:customStyle="1" w:styleId="1230">
    <w:name w:val="1.2.3. 字元"/>
    <w:link w:val="123"/>
    <w:rsid w:val="000C0D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a">
    <w:name w:val="結論 字元"/>
    <w:basedOn w:val="a0"/>
    <w:link w:val="ab"/>
    <w:rsid w:val="00A15A20"/>
    <w:pPr>
      <w:ind w:firstLineChars="0" w:firstLine="0"/>
    </w:pPr>
  </w:style>
  <w:style w:type="character" w:customStyle="1" w:styleId="ab">
    <w:name w:val="結論 字元 字元"/>
    <w:link w:val="aa"/>
    <w:rsid w:val="000C0D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c">
    <w:name w:val="前言內文"/>
    <w:basedOn w:val="a0"/>
    <w:link w:val="ad"/>
    <w:pPr>
      <w:adjustRightInd w:val="0"/>
      <w:ind w:leftChars="0" w:left="0"/>
    </w:pPr>
  </w:style>
  <w:style w:type="paragraph" w:customStyle="1" w:styleId="142">
    <w:name w:val="表格內文(14行高) 字元 字元"/>
    <w:basedOn w:val="ae"/>
    <w:link w:val="143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e">
    <w:name w:val="table of figures"/>
    <w:basedOn w:val="a0"/>
    <w:next w:val="a0"/>
    <w:link w:val="af"/>
    <w:semiHidden/>
    <w:pPr>
      <w:ind w:leftChars="400" w:left="960" w:hangingChars="200" w:hanging="480"/>
    </w:pPr>
  </w:style>
  <w:style w:type="character" w:customStyle="1" w:styleId="af">
    <w:name w:val="圖表目錄 字元"/>
    <w:link w:val="ae"/>
    <w:rsid w:val="00ED5E7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 字元 字元"/>
    <w:link w:val="142"/>
    <w:rsid w:val="000C0DE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0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 字元"/>
    <w:basedOn w:val="16"/>
    <w:link w:val="145"/>
    <w:rPr>
      <w:sz w:val="28"/>
    </w:rPr>
  </w:style>
  <w:style w:type="character" w:customStyle="1" w:styleId="145">
    <w:name w:val="第一層(14號字) 字元 字元"/>
    <w:link w:val="144"/>
    <w:rsid w:val="000C0DE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1">
    <w:name w:val="姓名及分機"/>
    <w:basedOn w:val="a0"/>
    <w:link w:val="af2"/>
    <w:pPr>
      <w:ind w:leftChars="0" w:left="0" w:firstLineChars="0" w:firstLine="0"/>
      <w:jc w:val="right"/>
    </w:pPr>
    <w:rPr>
      <w:sz w:val="24"/>
    </w:rPr>
  </w:style>
  <w:style w:type="character" w:customStyle="1" w:styleId="af2">
    <w:name w:val="姓名及分機 字元"/>
    <w:link w:val="af1"/>
    <w:rsid w:val="00235D1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3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602C9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4">
    <w:name w:val="Hyperlink"/>
    <w:uiPriority w:val="99"/>
    <w:rsid w:val="002912AB"/>
    <w:rPr>
      <w:color w:val="0000FF"/>
      <w:sz w:val="24"/>
      <w:szCs w:val="24"/>
      <w:u w:val="single"/>
    </w:rPr>
  </w:style>
  <w:style w:type="paragraph" w:styleId="11">
    <w:name w:val="toc 1"/>
    <w:basedOn w:val="a0"/>
    <w:next w:val="a0"/>
    <w:autoRedefine/>
    <w:uiPriority w:val="39"/>
    <w:rsid w:val="005C7565"/>
    <w:pPr>
      <w:tabs>
        <w:tab w:val="right" w:leader="hyphen" w:pos="8511"/>
      </w:tabs>
      <w:ind w:leftChars="0" w:left="487" w:right="-1" w:hangingChars="200" w:hanging="487"/>
    </w:pPr>
    <w:rPr>
      <w:b/>
      <w:noProof/>
      <w:sz w:val="24"/>
    </w:rPr>
  </w:style>
  <w:style w:type="paragraph" w:styleId="22">
    <w:name w:val="toc 2"/>
    <w:basedOn w:val="a0"/>
    <w:next w:val="a0"/>
    <w:autoRedefine/>
    <w:uiPriority w:val="39"/>
    <w:rsid w:val="00B52A75"/>
    <w:pPr>
      <w:tabs>
        <w:tab w:val="right" w:leader="hyphen" w:pos="8490"/>
      </w:tabs>
      <w:ind w:leftChars="0" w:left="486" w:rightChars="100" w:right="283" w:hangingChars="200" w:hanging="486"/>
    </w:pPr>
    <w:rPr>
      <w:rFonts w:hAnsi="標楷體"/>
      <w:noProof/>
      <w:sz w:val="24"/>
      <w:szCs w:val="24"/>
    </w:rPr>
  </w:style>
  <w:style w:type="paragraph" w:customStyle="1" w:styleId="af5">
    <w:name w:val="一"/>
    <w:basedOn w:val="a0"/>
    <w:link w:val="af6"/>
    <w:qFormat/>
    <w:rsid w:val="00EB286A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styleId="af7">
    <w:name w:val="header"/>
    <w:basedOn w:val="a0"/>
    <w:link w:val="af8"/>
    <w:uiPriority w:val="99"/>
    <w:rsid w:val="00E458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8">
    <w:name w:val="頁首 字元"/>
    <w:link w:val="af7"/>
    <w:uiPriority w:val="99"/>
    <w:rsid w:val="00123A19"/>
    <w:rPr>
      <w:rFonts w:ascii="標楷體" w:eastAsia="標楷體"/>
      <w:snapToGrid w:val="0"/>
      <w:kern w:val="2"/>
    </w:rPr>
  </w:style>
  <w:style w:type="paragraph" w:styleId="af9">
    <w:name w:val="footer"/>
    <w:basedOn w:val="a0"/>
    <w:link w:val="afa"/>
    <w:uiPriority w:val="99"/>
    <w:rsid w:val="00E458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a">
    <w:name w:val="頁尾 字元"/>
    <w:link w:val="af9"/>
    <w:uiPriority w:val="99"/>
    <w:rsid w:val="00123A19"/>
    <w:rPr>
      <w:rFonts w:ascii="標楷體" w:eastAsia="標楷體"/>
      <w:snapToGrid w:val="0"/>
      <w:kern w:val="2"/>
    </w:rPr>
  </w:style>
  <w:style w:type="character" w:styleId="afb">
    <w:name w:val="page number"/>
    <w:basedOn w:val="a1"/>
    <w:rsid w:val="00E45862"/>
  </w:style>
  <w:style w:type="paragraph" w:styleId="afc">
    <w:name w:val="footnote text"/>
    <w:basedOn w:val="a0"/>
    <w:link w:val="afd"/>
    <w:uiPriority w:val="99"/>
    <w:rsid w:val="00580C6A"/>
    <w:pPr>
      <w:snapToGrid w:val="0"/>
      <w:jc w:val="left"/>
    </w:pPr>
    <w:rPr>
      <w:sz w:val="20"/>
      <w:szCs w:val="20"/>
    </w:rPr>
  </w:style>
  <w:style w:type="character" w:customStyle="1" w:styleId="afd">
    <w:name w:val="註腳文字 字元"/>
    <w:link w:val="afc"/>
    <w:uiPriority w:val="99"/>
    <w:rsid w:val="00123A19"/>
    <w:rPr>
      <w:rFonts w:ascii="標楷體" w:eastAsia="標楷體"/>
      <w:snapToGrid w:val="0"/>
      <w:kern w:val="2"/>
    </w:rPr>
  </w:style>
  <w:style w:type="character" w:styleId="afe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580C6A"/>
    <w:rPr>
      <w:vertAlign w:val="superscript"/>
    </w:rPr>
  </w:style>
  <w:style w:type="paragraph" w:styleId="aff">
    <w:name w:val="Balloon Text"/>
    <w:basedOn w:val="a0"/>
    <w:link w:val="aff0"/>
    <w:uiPriority w:val="99"/>
    <w:semiHidden/>
    <w:rsid w:val="002D2E15"/>
    <w:rPr>
      <w:rFonts w:ascii="Arial" w:eastAsia="新細明體" w:hAnsi="Arial"/>
      <w:sz w:val="18"/>
      <w:szCs w:val="18"/>
    </w:rPr>
  </w:style>
  <w:style w:type="character" w:customStyle="1" w:styleId="aff0">
    <w:name w:val="註解方塊文字 字元"/>
    <w:link w:val="aff"/>
    <w:uiPriority w:val="99"/>
    <w:semiHidden/>
    <w:rsid w:val="00123A19"/>
    <w:rPr>
      <w:rFonts w:ascii="Arial" w:hAnsi="Arial"/>
      <w:snapToGrid w:val="0"/>
      <w:kern w:val="2"/>
      <w:sz w:val="18"/>
      <w:szCs w:val="18"/>
    </w:rPr>
  </w:style>
  <w:style w:type="character" w:styleId="aff1">
    <w:name w:val="annotation reference"/>
    <w:semiHidden/>
    <w:rsid w:val="00D63146"/>
    <w:rPr>
      <w:sz w:val="18"/>
      <w:szCs w:val="18"/>
    </w:rPr>
  </w:style>
  <w:style w:type="paragraph" w:styleId="aff2">
    <w:name w:val="annotation text"/>
    <w:basedOn w:val="a0"/>
    <w:link w:val="aff3"/>
    <w:semiHidden/>
    <w:rsid w:val="00D63146"/>
    <w:pPr>
      <w:jc w:val="left"/>
    </w:pPr>
  </w:style>
  <w:style w:type="character" w:customStyle="1" w:styleId="aff3">
    <w:name w:val="註解文字 字元"/>
    <w:link w:val="aff2"/>
    <w:semiHidden/>
    <w:rsid w:val="00123A19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annotation subject"/>
    <w:basedOn w:val="aff2"/>
    <w:next w:val="aff2"/>
    <w:link w:val="aff5"/>
    <w:semiHidden/>
    <w:rsid w:val="00D63146"/>
    <w:rPr>
      <w:b/>
      <w:bCs/>
    </w:rPr>
  </w:style>
  <w:style w:type="character" w:customStyle="1" w:styleId="aff5">
    <w:name w:val="註解主旨 字元"/>
    <w:link w:val="aff4"/>
    <w:semiHidden/>
    <w:rsid w:val="00123A19"/>
    <w:rPr>
      <w:rFonts w:ascii="標楷體" w:eastAsia="標楷體"/>
      <w:b/>
      <w:bCs/>
      <w:snapToGrid w:val="0"/>
      <w:kern w:val="2"/>
      <w:sz w:val="28"/>
      <w:szCs w:val="28"/>
    </w:rPr>
  </w:style>
  <w:style w:type="table" w:styleId="aff6">
    <w:name w:val="Table Grid"/>
    <w:basedOn w:val="a2"/>
    <w:uiPriority w:val="39"/>
    <w:rsid w:val="00B04E26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3">
    <w:name w:val="(一)下內文縮2 字元"/>
    <w:basedOn w:val="a0"/>
    <w:link w:val="24"/>
    <w:rsid w:val="00143770"/>
    <w:pPr>
      <w:adjustRightInd w:val="0"/>
      <w:ind w:leftChars="300" w:left="300"/>
    </w:pPr>
  </w:style>
  <w:style w:type="character" w:customStyle="1" w:styleId="24">
    <w:name w:val="(一)下內文縮2 字元 字元"/>
    <w:link w:val="23"/>
    <w:rsid w:val="001312DE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46">
    <w:name w:val="表格內文(14行高)"/>
    <w:basedOn w:val="ae"/>
    <w:link w:val="1410"/>
    <w:qFormat/>
    <w:rsid w:val="00EB286A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10">
    <w:name w:val="表格內文(14行高) 字元1"/>
    <w:link w:val="146"/>
    <w:rsid w:val="00ED5E7A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f7">
    <w:name w:val="FollowedHyperlink"/>
    <w:rsid w:val="002A7B08"/>
    <w:rPr>
      <w:color w:val="800080"/>
      <w:u w:val="single"/>
    </w:rPr>
  </w:style>
  <w:style w:type="paragraph" w:customStyle="1" w:styleId="147">
    <w:name w:val="表格內文(14行高) 字元"/>
    <w:basedOn w:val="ae"/>
    <w:rsid w:val="00C90ED2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ff8">
    <w:name w:val="(一)(二)(三)"/>
    <w:basedOn w:val="a0"/>
    <w:link w:val="12"/>
    <w:qFormat/>
    <w:rsid w:val="00433034"/>
    <w:pPr>
      <w:ind w:left="300" w:hangingChars="100" w:hanging="100"/>
    </w:pPr>
  </w:style>
  <w:style w:type="character" w:customStyle="1" w:styleId="12">
    <w:name w:val="(一)(二)(三) 字元1"/>
    <w:link w:val="aff8"/>
    <w:rsid w:val="0043303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9">
    <w:name w:val="(一)下內文"/>
    <w:basedOn w:val="aff8"/>
    <w:link w:val="13"/>
    <w:qFormat/>
    <w:rsid w:val="00433034"/>
    <w:pPr>
      <w:adjustRightInd w:val="0"/>
      <w:ind w:leftChars="300" w:firstLineChars="0" w:firstLine="0"/>
    </w:pPr>
  </w:style>
  <w:style w:type="paragraph" w:customStyle="1" w:styleId="25">
    <w:name w:val="(一)下內文縮2"/>
    <w:basedOn w:val="a0"/>
    <w:link w:val="220"/>
    <w:qFormat/>
    <w:rsid w:val="00433034"/>
    <w:pPr>
      <w:adjustRightInd w:val="0"/>
      <w:ind w:leftChars="300" w:left="300"/>
    </w:pPr>
  </w:style>
  <w:style w:type="character" w:customStyle="1" w:styleId="220">
    <w:name w:val="(一)下內文縮2 字元2"/>
    <w:link w:val="25"/>
    <w:rsid w:val="00123A19"/>
    <w:rPr>
      <w:rFonts w:ascii="標楷體" w:eastAsia="標楷體"/>
      <w:snapToGrid w:val="0"/>
      <w:kern w:val="2"/>
      <w:sz w:val="28"/>
      <w:szCs w:val="28"/>
    </w:rPr>
  </w:style>
  <w:style w:type="character" w:customStyle="1" w:styleId="affa">
    <w:name w:val="(一)(二)(三) 字元 字元 字元"/>
    <w:rsid w:val="00A8245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8">
    <w:name w:val="表格內文(14行高) 字元 字元 字元 字元"/>
    <w:rsid w:val="00A82456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fb">
    <w:name w:val="(一)下內文 字元"/>
    <w:basedOn w:val="a0"/>
    <w:rsid w:val="003B0AFB"/>
    <w:pPr>
      <w:adjustRightInd w:val="0"/>
      <w:ind w:leftChars="300" w:left="300" w:firstLineChars="0" w:firstLine="0"/>
    </w:pPr>
  </w:style>
  <w:style w:type="paragraph" w:styleId="HTML">
    <w:name w:val="HTML Preformatted"/>
    <w:basedOn w:val="a0"/>
    <w:link w:val="HTML0"/>
    <w:rsid w:val="00B9565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rsid w:val="00123A19"/>
    <w:rPr>
      <w:rFonts w:ascii="細明體" w:eastAsia="細明體" w:hAnsi="細明體" w:cs="細明體"/>
      <w:sz w:val="24"/>
      <w:szCs w:val="24"/>
    </w:rPr>
  </w:style>
  <w:style w:type="paragraph" w:customStyle="1" w:styleId="Default">
    <w:name w:val="Default"/>
    <w:rsid w:val="00892D4D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  <w:lang w:bidi="hi-IN"/>
    </w:rPr>
  </w:style>
  <w:style w:type="paragraph" w:customStyle="1" w:styleId="26">
    <w:name w:val="字元 字元2"/>
    <w:basedOn w:val="a0"/>
    <w:semiHidden/>
    <w:rsid w:val="005F022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c">
    <w:name w:val="Note Heading"/>
    <w:basedOn w:val="a0"/>
    <w:next w:val="a0"/>
    <w:link w:val="affd"/>
    <w:rsid w:val="005733C0"/>
    <w:pPr>
      <w:jc w:val="center"/>
    </w:pPr>
    <w:rPr>
      <w:rFonts w:hAnsi="標楷體"/>
      <w:snapToGrid/>
      <w:kern w:val="0"/>
      <w:sz w:val="24"/>
      <w:szCs w:val="24"/>
    </w:rPr>
  </w:style>
  <w:style w:type="character" w:customStyle="1" w:styleId="affd">
    <w:name w:val="註釋標題 字元"/>
    <w:link w:val="affc"/>
    <w:rsid w:val="00123A19"/>
    <w:rPr>
      <w:rFonts w:ascii="標楷體" w:eastAsia="標楷體" w:hAnsi="標楷體"/>
      <w:sz w:val="24"/>
      <w:szCs w:val="24"/>
    </w:rPr>
  </w:style>
  <w:style w:type="paragraph" w:styleId="affe">
    <w:name w:val="Closing"/>
    <w:basedOn w:val="a0"/>
    <w:link w:val="afff"/>
    <w:rsid w:val="005733C0"/>
    <w:pPr>
      <w:ind w:left="4320"/>
    </w:pPr>
    <w:rPr>
      <w:rFonts w:hAnsi="標楷體"/>
      <w:snapToGrid/>
      <w:kern w:val="0"/>
      <w:sz w:val="24"/>
      <w:szCs w:val="24"/>
    </w:rPr>
  </w:style>
  <w:style w:type="character" w:customStyle="1" w:styleId="afff">
    <w:name w:val="結語 字元"/>
    <w:link w:val="affe"/>
    <w:rsid w:val="00123A19"/>
    <w:rPr>
      <w:rFonts w:ascii="標楷體" w:eastAsia="標楷體" w:hAnsi="標楷體"/>
      <w:sz w:val="24"/>
      <w:szCs w:val="24"/>
    </w:rPr>
  </w:style>
  <w:style w:type="paragraph" w:customStyle="1" w:styleId="5">
    <w:name w:val="字元 字元5"/>
    <w:basedOn w:val="a0"/>
    <w:semiHidden/>
    <w:rsid w:val="00AA429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31">
    <w:name w:val="字元 字元3 字元 字元 字元"/>
    <w:basedOn w:val="a0"/>
    <w:semiHidden/>
    <w:rsid w:val="00510AA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newmidwordlarge1">
    <w:name w:val="new_mid_word_large1"/>
    <w:rsid w:val="00401557"/>
    <w:rPr>
      <w:rFonts w:ascii="Arial" w:hAnsi="Arial" w:cs="Arial" w:hint="default"/>
      <w:strike w:val="0"/>
      <w:dstrike w:val="0"/>
      <w:color w:val="555555"/>
      <w:sz w:val="17"/>
      <w:szCs w:val="17"/>
      <w:u w:val="none"/>
      <w:effect w:val="none"/>
    </w:rPr>
  </w:style>
  <w:style w:type="paragraph" w:customStyle="1" w:styleId="15">
    <w:name w:val="段落樣式1"/>
    <w:basedOn w:val="a0"/>
    <w:rsid w:val="00694FC4"/>
    <w:pPr>
      <w:tabs>
        <w:tab w:val="left" w:pos="567"/>
      </w:tabs>
      <w:kinsoku w:val="0"/>
      <w:spacing w:line="240" w:lineRule="auto"/>
    </w:pPr>
    <w:rPr>
      <w:snapToGrid/>
      <w:kern w:val="0"/>
      <w:sz w:val="32"/>
      <w:szCs w:val="20"/>
    </w:rPr>
  </w:style>
  <w:style w:type="paragraph" w:styleId="Web">
    <w:name w:val="Normal (Web)"/>
    <w:basedOn w:val="a0"/>
    <w:uiPriority w:val="99"/>
    <w:rsid w:val="00694F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z-">
    <w:name w:val="HTML Bottom of Form"/>
    <w:basedOn w:val="a0"/>
    <w:next w:val="a0"/>
    <w:link w:val="z-0"/>
    <w:hidden/>
    <w:uiPriority w:val="99"/>
    <w:rsid w:val="00694FC4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customStyle="1" w:styleId="z-0">
    <w:name w:val="z-表單的底部 字元"/>
    <w:link w:val="z-"/>
    <w:uiPriority w:val="99"/>
    <w:rsid w:val="00123A19"/>
    <w:rPr>
      <w:rFonts w:ascii="Arial" w:hAnsi="Arial" w:cs="Arial"/>
      <w:vanish/>
      <w:sz w:val="16"/>
      <w:szCs w:val="16"/>
    </w:rPr>
  </w:style>
  <w:style w:type="character" w:customStyle="1" w:styleId="h11">
    <w:name w:val="h11"/>
    <w:rsid w:val="00A148D7"/>
    <w:rPr>
      <w:b/>
      <w:bCs/>
      <w:color w:val="FF6600"/>
      <w:sz w:val="24"/>
      <w:szCs w:val="24"/>
    </w:rPr>
  </w:style>
  <w:style w:type="character" w:customStyle="1" w:styleId="149">
    <w:name w:val="第二層(14號字) 字元"/>
    <w:rsid w:val="00602C9E"/>
    <w:rPr>
      <w:rFonts w:ascii="標楷體" w:eastAsia="標楷體"/>
      <w:b/>
      <w:snapToGrid w:val="0"/>
      <w:color w:val="0000FF"/>
      <w:kern w:val="2"/>
      <w:sz w:val="28"/>
      <w:szCs w:val="28"/>
      <w:lang w:val="en-US" w:eastAsia="zh-TW" w:bidi="ar-SA"/>
    </w:rPr>
  </w:style>
  <w:style w:type="paragraph" w:customStyle="1" w:styleId="afff0">
    <w:name w:val="結論"/>
    <w:basedOn w:val="aff9"/>
    <w:link w:val="17"/>
    <w:rsid w:val="00F37DBD"/>
    <w:pPr>
      <w:adjustRightInd/>
      <w:ind w:leftChars="200" w:left="200"/>
    </w:pPr>
  </w:style>
  <w:style w:type="character" w:customStyle="1" w:styleId="17">
    <w:name w:val="結論 字元1"/>
    <w:link w:val="afff0"/>
    <w:rsid w:val="00F37DB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ff1">
    <w:name w:val="Body Text Indent"/>
    <w:basedOn w:val="Default"/>
    <w:next w:val="Default"/>
    <w:link w:val="afff2"/>
    <w:rsid w:val="008438A2"/>
    <w:rPr>
      <w:rFonts w:ascii="Times New Roman" w:eastAsia="新細明體" w:cs="Times New Roman"/>
      <w:color w:val="auto"/>
      <w:lang w:bidi="ar-SA"/>
    </w:rPr>
  </w:style>
  <w:style w:type="character" w:customStyle="1" w:styleId="afff2">
    <w:name w:val="本文縮排 字元"/>
    <w:link w:val="afff1"/>
    <w:rsid w:val="00123A19"/>
    <w:rPr>
      <w:sz w:val="24"/>
      <w:szCs w:val="24"/>
    </w:rPr>
  </w:style>
  <w:style w:type="paragraph" w:customStyle="1" w:styleId="DefaultText">
    <w:name w:val="Default Text"/>
    <w:basedOn w:val="a0"/>
    <w:rsid w:val="00F669B4"/>
    <w:pPr>
      <w:widowControl/>
      <w:overflowPunct w:val="0"/>
      <w:autoSpaceDE w:val="0"/>
      <w:autoSpaceDN w:val="0"/>
      <w:adjustRightInd w:val="0"/>
      <w:spacing w:line="240" w:lineRule="auto"/>
      <w:ind w:leftChars="0" w:left="0" w:firstLineChars="0" w:firstLine="0"/>
      <w:jc w:val="left"/>
      <w:textAlignment w:val="baseline"/>
    </w:pPr>
    <w:rPr>
      <w:rFonts w:ascii="Times New Roman" w:eastAsia="新細明體"/>
      <w:snapToGrid/>
      <w:kern w:val="0"/>
      <w:sz w:val="24"/>
      <w:szCs w:val="20"/>
    </w:rPr>
  </w:style>
  <w:style w:type="paragraph" w:customStyle="1" w:styleId="afff3">
    <w:name w:val="封面第三段"/>
    <w:basedOn w:val="a0"/>
    <w:autoRedefine/>
    <w:rsid w:val="007C1393"/>
    <w:pPr>
      <w:spacing w:line="0" w:lineRule="atLeast"/>
      <w:ind w:leftChars="0" w:left="0" w:firstLineChars="0" w:firstLine="0"/>
      <w:jc w:val="center"/>
    </w:pPr>
    <w:rPr>
      <w:rFonts w:ascii="Times New Roman"/>
      <w:snapToGrid/>
      <w:sz w:val="96"/>
      <w:szCs w:val="24"/>
    </w:rPr>
  </w:style>
  <w:style w:type="paragraph" w:customStyle="1" w:styleId="32">
    <w:name w:val="字元 字元3"/>
    <w:basedOn w:val="a0"/>
    <w:semiHidden/>
    <w:rsid w:val="002A3F4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ff4">
    <w:name w:val="Strong"/>
    <w:uiPriority w:val="22"/>
    <w:qFormat/>
    <w:rsid w:val="00E60FFF"/>
    <w:rPr>
      <w:b/>
      <w:bCs/>
    </w:rPr>
  </w:style>
  <w:style w:type="paragraph" w:customStyle="1" w:styleId="afff5">
    <w:name w:val="(一)"/>
    <w:basedOn w:val="a0"/>
    <w:rsid w:val="00E60FFF"/>
    <w:pPr>
      <w:widowControl/>
      <w:spacing w:line="340" w:lineRule="exact"/>
      <w:ind w:leftChars="0" w:left="100" w:right="26" w:hangingChars="100" w:hanging="100"/>
    </w:pPr>
    <w:rPr>
      <w:rFonts w:hAnsi="標楷體"/>
      <w:snapToGrid/>
      <w:sz w:val="22"/>
      <w:szCs w:val="22"/>
    </w:rPr>
  </w:style>
  <w:style w:type="paragraph" w:customStyle="1" w:styleId="redfont">
    <w:name w:val="redfont"/>
    <w:basedOn w:val="a0"/>
    <w:rsid w:val="00E60FF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b/>
      <w:bCs/>
      <w:snapToGrid/>
      <w:color w:val="990000"/>
      <w:kern w:val="0"/>
      <w:sz w:val="24"/>
      <w:szCs w:val="24"/>
    </w:rPr>
  </w:style>
  <w:style w:type="paragraph" w:customStyle="1" w:styleId="322">
    <w:name w:val="字元 字元3 字元 字元 字元 字元 字元2 字元 字元 字元2 字元 字元 字元"/>
    <w:basedOn w:val="a0"/>
    <w:semiHidden/>
    <w:rsid w:val="0092212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33">
    <w:name w:val="字元 字元3 字元"/>
    <w:basedOn w:val="a0"/>
    <w:semiHidden/>
    <w:rsid w:val="00BE3AF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">
    <w:name w:val="List Bullet"/>
    <w:basedOn w:val="a0"/>
    <w:uiPriority w:val="99"/>
    <w:unhideWhenUsed/>
    <w:rsid w:val="005D0D08"/>
    <w:pPr>
      <w:numPr>
        <w:numId w:val="2"/>
      </w:numPr>
      <w:contextualSpacing/>
    </w:pPr>
  </w:style>
  <w:style w:type="character" w:customStyle="1" w:styleId="12310">
    <w:name w:val="1.2.3. 字元1"/>
    <w:rsid w:val="00123A1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7">
    <w:name w:val="(一)(二)(三) 字元2"/>
    <w:qFormat/>
    <w:rsid w:val="00123A1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customStyle="1" w:styleId="18">
    <w:name w:val="表格格線1"/>
    <w:basedOn w:val="a2"/>
    <w:next w:val="aff6"/>
    <w:rsid w:val="00CC1BF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">
    <w:name w:val="表格格線2"/>
    <w:basedOn w:val="a2"/>
    <w:next w:val="aff6"/>
    <w:rsid w:val="006908B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6">
    <w:name w:val="字元 字元"/>
    <w:basedOn w:val="a0"/>
    <w:semiHidden/>
    <w:rsid w:val="00B35AB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9">
    <w:name w:val="清單段落1"/>
    <w:aliases w:val="標題2,List Paragraph,List Paragraph1,標1,1.1.1.1清單段落,列點,(二),附錄,Yie-清單段落,12 20"/>
    <w:basedOn w:val="a0"/>
    <w:link w:val="afff7"/>
    <w:uiPriority w:val="34"/>
    <w:qFormat/>
    <w:rsid w:val="00456F49"/>
    <w:pPr>
      <w:spacing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paragraph" w:styleId="afff8">
    <w:name w:val="Date"/>
    <w:basedOn w:val="a0"/>
    <w:next w:val="a0"/>
    <w:link w:val="afff9"/>
    <w:uiPriority w:val="99"/>
    <w:unhideWhenUsed/>
    <w:rsid w:val="00E10530"/>
    <w:pPr>
      <w:jc w:val="right"/>
    </w:pPr>
  </w:style>
  <w:style w:type="character" w:customStyle="1" w:styleId="afff9">
    <w:name w:val="日期 字元"/>
    <w:link w:val="afff8"/>
    <w:uiPriority w:val="99"/>
    <w:semiHidden/>
    <w:rsid w:val="00E10530"/>
    <w:rPr>
      <w:rFonts w:ascii="標楷體" w:eastAsia="標楷體"/>
      <w:snapToGrid w:val="0"/>
      <w:kern w:val="2"/>
      <w:sz w:val="28"/>
      <w:szCs w:val="28"/>
    </w:rPr>
  </w:style>
  <w:style w:type="paragraph" w:styleId="afffa">
    <w:name w:val="Body Text"/>
    <w:basedOn w:val="a0"/>
    <w:link w:val="afffb"/>
    <w:uiPriority w:val="99"/>
    <w:semiHidden/>
    <w:unhideWhenUsed/>
    <w:rsid w:val="002E05FE"/>
    <w:pPr>
      <w:spacing w:after="120"/>
    </w:pPr>
  </w:style>
  <w:style w:type="character" w:customStyle="1" w:styleId="afffb">
    <w:name w:val="本文 字元"/>
    <w:link w:val="afffa"/>
    <w:uiPriority w:val="99"/>
    <w:semiHidden/>
    <w:rsid w:val="002E05FE"/>
    <w:rPr>
      <w:rFonts w:ascii="標楷體" w:eastAsia="標楷體"/>
      <w:snapToGrid w:val="0"/>
      <w:kern w:val="2"/>
      <w:sz w:val="28"/>
      <w:szCs w:val="28"/>
    </w:rPr>
  </w:style>
  <w:style w:type="paragraph" w:customStyle="1" w:styleId="14a">
    <w:name w:val="第一層(14號字)"/>
    <w:basedOn w:val="16"/>
    <w:rsid w:val="00247D05"/>
    <w:rPr>
      <w:sz w:val="28"/>
    </w:rPr>
  </w:style>
  <w:style w:type="paragraph" w:customStyle="1" w:styleId="14-2">
    <w:name w:val="表格內文(14行高)-2"/>
    <w:basedOn w:val="146"/>
    <w:qFormat/>
    <w:rsid w:val="008F4F39"/>
    <w:pPr>
      <w:ind w:leftChars="5" w:left="111" w:hangingChars="40" w:hanging="97"/>
    </w:pPr>
    <w:rPr>
      <w:szCs w:val="24"/>
      <w:lang w:val="x-none"/>
    </w:rPr>
  </w:style>
  <w:style w:type="character" w:customStyle="1" w:styleId="a5">
    <w:name w:val="預備金及追加預算標題 字元"/>
    <w:link w:val="a4"/>
    <w:rsid w:val="00BD312B"/>
    <w:rPr>
      <w:rFonts w:ascii="標楷體" w:eastAsia="標楷體"/>
      <w:b/>
      <w:snapToGrid w:val="0"/>
      <w:kern w:val="2"/>
      <w:sz w:val="28"/>
    </w:rPr>
  </w:style>
  <w:style w:type="paragraph" w:customStyle="1" w:styleId="DocumentLabel">
    <w:name w:val="Document Label"/>
    <w:basedOn w:val="a0"/>
    <w:rsid w:val="006726FA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kern w:val="28"/>
      <w:szCs w:val="20"/>
    </w:rPr>
  </w:style>
  <w:style w:type="paragraph" w:customStyle="1" w:styleId="afffc">
    <w:name w:val="註腳"/>
    <w:basedOn w:val="afc"/>
    <w:qFormat/>
    <w:rsid w:val="002E1AF2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4"/>
      <w:szCs w:val="22"/>
    </w:rPr>
  </w:style>
  <w:style w:type="paragraph" w:customStyle="1" w:styleId="1a">
    <w:name w:val="字元 字元1"/>
    <w:basedOn w:val="a0"/>
    <w:semiHidden/>
    <w:rsid w:val="004250C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20">
    <w:name w:val="表格內文(14行高2註)"/>
    <w:basedOn w:val="146"/>
    <w:qFormat/>
    <w:rsid w:val="00127497"/>
    <w:pPr>
      <w:ind w:leftChars="10" w:left="69" w:hangingChars="17" w:hanging="41"/>
    </w:pPr>
  </w:style>
  <w:style w:type="paragraph" w:customStyle="1" w:styleId="1b">
    <w:name w:val="字元 字元1 字元 字元"/>
    <w:basedOn w:val="a0"/>
    <w:semiHidden/>
    <w:rsid w:val="005A744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3">
    <w:name w:val="(一)下內文 字元1"/>
    <w:link w:val="aff9"/>
    <w:rsid w:val="00135E6D"/>
    <w:rPr>
      <w:rFonts w:ascii="標楷體" w:eastAsia="標楷體"/>
      <w:snapToGrid w:val="0"/>
      <w:kern w:val="2"/>
      <w:sz w:val="28"/>
      <w:szCs w:val="28"/>
    </w:rPr>
  </w:style>
  <w:style w:type="character" w:customStyle="1" w:styleId="ad">
    <w:name w:val="前言內文 字元"/>
    <w:link w:val="ac"/>
    <w:rsid w:val="0086081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f7">
    <w:name w:val="清單段落 字元"/>
    <w:aliases w:val="標題2 字元,List Paragraph 字元,List Paragraph1 字元,標1 字元,1.1.1.1清單段落 字元,列點 字元,(二) 字元,附錄 字元,Yie-清單段落 字元,12 20 字元"/>
    <w:link w:val="19"/>
    <w:uiPriority w:val="34"/>
    <w:locked/>
    <w:rsid w:val="006A6F6B"/>
    <w:rPr>
      <w:kern w:val="2"/>
      <w:sz w:val="24"/>
      <w:szCs w:val="24"/>
    </w:rPr>
  </w:style>
  <w:style w:type="character" w:customStyle="1" w:styleId="af6">
    <w:name w:val="一 字元"/>
    <w:link w:val="af5"/>
    <w:locked/>
    <w:rsid w:val="008B751A"/>
    <w:rPr>
      <w:rFonts w:ascii="標楷體" w:eastAsia="標楷體" w:hAnsi="標楷體"/>
      <w:kern w:val="2"/>
      <w:sz w:val="32"/>
      <w:szCs w:val="32"/>
    </w:rPr>
  </w:style>
  <w:style w:type="paragraph" w:customStyle="1" w:styleId="Textbody">
    <w:name w:val="Text body"/>
    <w:rsid w:val="008503AC"/>
    <w:pPr>
      <w:widowControl w:val="0"/>
      <w:suppressAutoHyphens/>
      <w:autoSpaceDN w:val="0"/>
      <w:textAlignment w:val="baseline"/>
    </w:pPr>
    <w:rPr>
      <w:rFonts w:ascii="Calibri" w:hAnsi="Calibri"/>
      <w:kern w:val="3"/>
      <w:sz w:val="24"/>
      <w:szCs w:val="22"/>
    </w:rPr>
  </w:style>
  <w:style w:type="paragraph" w:customStyle="1" w:styleId="100">
    <w:name w:val="字元 字元10"/>
    <w:basedOn w:val="a0"/>
    <w:semiHidden/>
    <w:rsid w:val="00DD546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9">
    <w:name w:val="字元 字元9"/>
    <w:basedOn w:val="a0"/>
    <w:semiHidden/>
    <w:rsid w:val="00D5613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8">
    <w:name w:val="字元 字元8"/>
    <w:basedOn w:val="a0"/>
    <w:semiHidden/>
    <w:rsid w:val="00F3783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7">
    <w:name w:val="字元 字元7"/>
    <w:basedOn w:val="a0"/>
    <w:semiHidden/>
    <w:rsid w:val="00C80FC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6">
    <w:name w:val="字元 字元6"/>
    <w:basedOn w:val="a0"/>
    <w:semiHidden/>
    <w:rsid w:val="009164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4">
    <w:name w:val="字元 字元4"/>
    <w:basedOn w:val="a0"/>
    <w:semiHidden/>
    <w:rsid w:val="00B12A4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hour">
    <w:name w:val="hour"/>
    <w:rsid w:val="0017518E"/>
  </w:style>
  <w:style w:type="character" w:customStyle="1" w:styleId="date">
    <w:name w:val="date"/>
    <w:rsid w:val="0017518E"/>
  </w:style>
  <w:style w:type="character" w:customStyle="1" w:styleId="A11">
    <w:name w:val="A11"/>
    <w:uiPriority w:val="99"/>
    <w:rsid w:val="0017518E"/>
    <w:rPr>
      <w:rFonts w:cs="標楷體"/>
      <w:color w:val="221E1F"/>
      <w:sz w:val="17"/>
      <w:szCs w:val="17"/>
    </w:rPr>
  </w:style>
  <w:style w:type="paragraph" w:styleId="afffd">
    <w:name w:val="List Paragraph"/>
    <w:basedOn w:val="a0"/>
    <w:uiPriority w:val="34"/>
    <w:qFormat/>
    <w:rsid w:val="0017518E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ffe">
    <w:name w:val="未解析的提及"/>
    <w:aliases w:val="未解析的提及項目"/>
    <w:uiPriority w:val="99"/>
    <w:semiHidden/>
    <w:unhideWhenUsed/>
    <w:rsid w:val="0017518E"/>
    <w:rPr>
      <w:color w:val="605E5C"/>
      <w:shd w:val="clear" w:color="auto" w:fill="E1DFDD"/>
    </w:rPr>
  </w:style>
  <w:style w:type="paragraph" w:customStyle="1" w:styleId="1c">
    <w:name w:val="1"/>
    <w:next w:val="afffe"/>
    <w:uiPriority w:val="99"/>
    <w:unhideWhenUsed/>
    <w:rsid w:val="0017518E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customStyle="1" w:styleId="-">
    <w:name w:val="表標題-"/>
    <w:basedOn w:val="a0"/>
    <w:rsid w:val="0017518E"/>
    <w:pPr>
      <w:keepNext/>
      <w:overflowPunct w:val="0"/>
      <w:adjustRightInd w:val="0"/>
      <w:snapToGrid w:val="0"/>
      <w:spacing w:afterLines="15" w:line="240" w:lineRule="auto"/>
      <w:ind w:leftChars="0" w:left="0" w:firstLineChars="0" w:firstLine="0"/>
      <w:jc w:val="center"/>
    </w:pPr>
    <w:rPr>
      <w:rFonts w:ascii="Times New Roman" w:hAnsi="標楷體"/>
      <w:b/>
      <w:bCs/>
      <w:snapToGrid/>
      <w:sz w:val="24"/>
      <w:szCs w:val="24"/>
    </w:rPr>
  </w:style>
  <w:style w:type="character" w:customStyle="1" w:styleId="font41">
    <w:name w:val="font41"/>
    <w:rsid w:val="007639D3"/>
    <w:rPr>
      <w:rFonts w:ascii="SimSun" w:eastAsia="SimSun" w:hAnsi="SimSun" w:hint="eastAsia"/>
      <w:b w:val="0"/>
      <w:bCs w:val="0"/>
      <w:i w:val="0"/>
      <w:iCs w:val="0"/>
      <w:strike w:val="0"/>
      <w:dstrike w:val="0"/>
      <w:color w:val="000080"/>
      <w:sz w:val="22"/>
      <w:szCs w:val="22"/>
      <w:u w:val="none"/>
      <w:effect w:val="none"/>
    </w:rPr>
  </w:style>
  <w:style w:type="paragraph" w:customStyle="1" w:styleId="affff">
    <w:name w:val=" 字元 字元"/>
    <w:basedOn w:val="a0"/>
    <w:semiHidden/>
    <w:rsid w:val="00877CD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f0">
    <w:name w:val="endnote text"/>
    <w:basedOn w:val="a0"/>
    <w:link w:val="affff1"/>
    <w:uiPriority w:val="99"/>
    <w:semiHidden/>
    <w:unhideWhenUsed/>
    <w:rsid w:val="00705AF8"/>
    <w:pPr>
      <w:snapToGrid w:val="0"/>
      <w:jc w:val="left"/>
    </w:pPr>
  </w:style>
  <w:style w:type="character" w:customStyle="1" w:styleId="affff1">
    <w:name w:val="章節附註文字 字元"/>
    <w:link w:val="affff0"/>
    <w:uiPriority w:val="99"/>
    <w:semiHidden/>
    <w:rsid w:val="00705AF8"/>
    <w:rPr>
      <w:rFonts w:ascii="標楷體" w:eastAsia="標楷體"/>
      <w:snapToGrid w:val="0"/>
      <w:kern w:val="2"/>
      <w:sz w:val="28"/>
      <w:szCs w:val="28"/>
    </w:rPr>
  </w:style>
  <w:style w:type="character" w:styleId="affff2">
    <w:name w:val="endnote reference"/>
    <w:uiPriority w:val="99"/>
    <w:semiHidden/>
    <w:unhideWhenUsed/>
    <w:rsid w:val="00705AF8"/>
    <w:rPr>
      <w:vertAlign w:val="superscript"/>
    </w:rPr>
  </w:style>
  <w:style w:type="paragraph" w:customStyle="1" w:styleId="70">
    <w:name w:val="樣式7"/>
    <w:basedOn w:val="a0"/>
    <w:rsid w:val="00EB5414"/>
    <w:pPr>
      <w:adjustRightInd w:val="0"/>
      <w:spacing w:line="360" w:lineRule="auto"/>
      <w:ind w:leftChars="0" w:left="1446" w:firstLineChars="0" w:hanging="255"/>
      <w:textAlignment w:val="baseline"/>
    </w:pPr>
    <w:rPr>
      <w:rFonts w:ascii="華康楷書體W5" w:eastAsia="華康楷書體W5"/>
      <w:snapToGrid/>
      <w:kern w:val="0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1412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36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5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51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38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12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4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9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4427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0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8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86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4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71543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368515">
                      <w:marLeft w:val="9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499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1425543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single" w:sz="6" w:space="8" w:color="DFDFDF"/>
                                <w:bottom w:val="none" w:sz="0" w:space="0" w:color="auto"/>
                                <w:right w:val="single" w:sz="6" w:space="8" w:color="DFDFDF"/>
                              </w:divBdr>
                              <w:divsChild>
                                <w:div w:id="1345979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857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8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0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0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3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3400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48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1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7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6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5971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1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6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1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08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97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5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7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27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13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565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97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6166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99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3749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4628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4735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399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8499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177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2265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2471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081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1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31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86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049540">
                  <w:marLeft w:val="345"/>
                  <w:marRight w:val="195"/>
                  <w:marTop w:val="15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539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8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37402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46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47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46598">
              <w:marLeft w:val="3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424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13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4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7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0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0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07360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761926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175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9295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0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2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9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0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3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81891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815615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09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852181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19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0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07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72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38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1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3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1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0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2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9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5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3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6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5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59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35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25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74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9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6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3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13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217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658902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597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8349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252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7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0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2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8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DE5128-AC2F-4ADC-8614-EA25861A1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295</Words>
  <Characters>1687</Characters>
  <Application>Microsoft Office Word</Application>
  <DocSecurity>0</DocSecurity>
  <Lines>14</Lines>
  <Paragraphs>3</Paragraphs>
  <ScaleCrop>false</ScaleCrop>
  <Company/>
  <LinksUpToDate>false</LinksUpToDate>
  <CharactersWithSpaces>1979</CharactersWithSpaces>
  <SharedDoc>false</SharedDoc>
  <HLinks>
    <vt:vector size="162" baseType="variant">
      <vt:variant>
        <vt:i4>1572913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_Toc213761685</vt:lpwstr>
      </vt:variant>
      <vt:variant>
        <vt:i4>1572913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_Toc213761684</vt:lpwstr>
      </vt:variant>
      <vt:variant>
        <vt:i4>1572913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_Toc213761683</vt:lpwstr>
      </vt:variant>
      <vt:variant>
        <vt:i4>1572913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_Toc213761682</vt:lpwstr>
      </vt:variant>
      <vt:variant>
        <vt:i4>1572913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_Toc213761681</vt:lpwstr>
      </vt:variant>
      <vt:variant>
        <vt:i4>1572913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_Toc213761680</vt:lpwstr>
      </vt:variant>
      <vt:variant>
        <vt:i4>1507377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_Toc213761679</vt:lpwstr>
      </vt:variant>
      <vt:variant>
        <vt:i4>1507377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_Toc213761678</vt:lpwstr>
      </vt:variant>
      <vt:variant>
        <vt:i4>1507377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_Toc213761677</vt:lpwstr>
      </vt:variant>
      <vt:variant>
        <vt:i4>1507377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_Toc213761676</vt:lpwstr>
      </vt:variant>
      <vt:variant>
        <vt:i4>1507377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_Toc213761675</vt:lpwstr>
      </vt:variant>
      <vt:variant>
        <vt:i4>1507377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_Toc213761674</vt:lpwstr>
      </vt:variant>
      <vt:variant>
        <vt:i4>1507377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_Toc213761673</vt:lpwstr>
      </vt:variant>
      <vt:variant>
        <vt:i4>1507377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_Toc213761672</vt:lpwstr>
      </vt:variant>
      <vt:variant>
        <vt:i4>1507377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_Toc213761671</vt:lpwstr>
      </vt:variant>
      <vt:variant>
        <vt:i4>1507377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_Toc213761670</vt:lpwstr>
      </vt:variant>
      <vt:variant>
        <vt:i4>1441841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_Toc213761669</vt:lpwstr>
      </vt:variant>
      <vt:variant>
        <vt:i4>1441841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_Toc213761668</vt:lpwstr>
      </vt:variant>
      <vt:variant>
        <vt:i4>1441841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_Toc213761667</vt:lpwstr>
      </vt:variant>
      <vt:variant>
        <vt:i4>1441841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_Toc213761666</vt:lpwstr>
      </vt:variant>
      <vt:variant>
        <vt:i4>1441841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_Toc213761665</vt:lpwstr>
      </vt:variant>
      <vt:variant>
        <vt:i4>1441841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_Toc213761664</vt:lpwstr>
      </vt:variant>
      <vt:variant>
        <vt:i4>1441841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_Toc213761663</vt:lpwstr>
      </vt:variant>
      <vt:variant>
        <vt:i4>1441841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_Toc213761662</vt:lpwstr>
      </vt:variant>
      <vt:variant>
        <vt:i4>1441841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_Toc213761661</vt:lpwstr>
      </vt:variant>
      <vt:variant>
        <vt:i4>1441841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_Toc213761660</vt:lpwstr>
      </vt:variant>
      <vt:variant>
        <vt:i4>1376305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_Toc213761659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本報告僅供委員參考            編號：第94-000號</dc:title>
  <dc:subject/>
  <dc:creator>user</dc:creator>
  <cp:keywords/>
  <dc:description/>
  <cp:lastModifiedBy>Administrator</cp:lastModifiedBy>
  <cp:revision>2</cp:revision>
  <cp:lastPrinted>2025-11-12T01:42:00Z</cp:lastPrinted>
  <dcterms:created xsi:type="dcterms:W3CDTF">2025-12-11T01:47:00Z</dcterms:created>
  <dcterms:modified xsi:type="dcterms:W3CDTF">2025-12-11T01:47:00Z</dcterms:modified>
</cp:coreProperties>
</file>