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2534B" w:rsidRPr="001240ED" w:rsidRDefault="0089665B" w:rsidP="00005E21">
      <w:pPr>
        <w:pStyle w:val="144"/>
        <w:ind w:left="567" w:hanging="567"/>
        <w:rPr>
          <w:rFonts w:hAnsi="標楷體"/>
          <w:szCs w:val="24"/>
        </w:rPr>
      </w:pPr>
      <w:bookmarkStart w:id="23" w:name="_Toc82334975"/>
      <w:bookmarkStart w:id="24" w:name="_Toc216343189"/>
      <w:r w:rsidRPr="00AF3583">
        <w:rPr>
          <w:rFonts w:hint="eastAsia"/>
        </w:rPr>
        <w:t>壹、</w:t>
      </w:r>
      <w:bookmarkEnd w:id="23"/>
      <w:r w:rsidR="00E77C87" w:rsidRPr="00E77C87">
        <w:rPr>
          <w:rFonts w:hint="eastAsia"/>
        </w:rPr>
        <w:t>農業部</w:t>
      </w:r>
      <w:bookmarkStart w:id="25" w:name="_GoBack"/>
      <w:bookmarkEnd w:id="24"/>
      <w:bookmarkEnd w:id="22"/>
      <w:bookmarkEnd w:id="25"/>
    </w:p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EBBF6E5-D4C7-4622-8F2A-CDA3984EC56C}"/>
    <w:embedBold r:id="rId2" w:fontKey="{9DF49838-CA57-449F-A972-B97F37911B9C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9363E2CA-8D1B-4702-AF1E-EBAE99FDE7FF}"/>
    <w:embedBold r:id="rId4" w:subsetted="1" w:fontKey="{1919A609-5E08-4481-B8D8-5E79142580B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DF93E334-4B18-4543-A762-15D54D9F612F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10199FA9-B28D-4C30-8BBF-2E482B2EBE1C}"/>
    <w:embedBold r:id="rId7" w:fontKey="{902139B2-ABE8-40F1-9C2A-A238346E73F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9282AF44-6F3B-4B68-AE8E-F4EBBE18103A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CDEA1A90-EFE2-4071-82E2-81DEA7754E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6A52031D-AE02-4EFC-BCE8-8678436DA782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05E0094C-E662-476A-8F2F-261DE8B05F8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BD9CA6E7-A7E3-4887-8843-57D8DFF1255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005E21">
      <w:rPr>
        <w:rStyle w:val="afb"/>
        <w:rFonts w:ascii="標楷體" w:hAnsi="標楷體"/>
        <w:noProof/>
        <w:sz w:val="20"/>
        <w:szCs w:val="20"/>
      </w:rPr>
      <w:t>1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05E21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8CB8E78-3E66-462B-9037-914B7F6D3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CA926-4EA7-4E47-91D6-86F3AA853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