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210949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r w:rsidRPr="00210949">
        <w:rPr>
          <w:rFonts w:hAnsi="標楷體" w:hint="eastAsia"/>
          <w:b/>
          <w:spacing w:val="-4"/>
          <w:sz w:val="36"/>
          <w:szCs w:val="36"/>
        </w:rPr>
        <w:t>農業部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4D3C29">
        <w:rPr>
          <w:rFonts w:hAnsi="標楷體"/>
          <w:b/>
          <w:spacing w:val="-4"/>
          <w:sz w:val="36"/>
          <w:szCs w:val="36"/>
        </w:rPr>
        <w:t>113</w:t>
      </w:r>
      <w:r w:rsidR="00621B71"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="00621B71"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104D64" w:rsidP="00104D64">
      <w:pPr>
        <w:pStyle w:val="a9"/>
        <w:ind w:firstLine="566"/>
        <w:rPr>
          <w:rFonts w:hint="eastAsia"/>
        </w:rPr>
      </w:pPr>
      <w:bookmarkStart w:id="22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農業部</w:t>
      </w:r>
      <w:r w:rsidR="0089665B" w:rsidRPr="00AF3583">
        <w:rPr>
          <w:rFonts w:hint="eastAsia"/>
        </w:rPr>
        <w:t>主管</w:t>
      </w:r>
      <w:r>
        <w:rPr>
          <w:rFonts w:hint="eastAsia"/>
        </w:rPr>
        <w:t>包括農業部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林業及自然保育署及所屬</w:t>
      </w:r>
      <w:r w:rsidR="00901C44">
        <w:rPr>
          <w:rFonts w:hint="eastAsia"/>
        </w:rPr>
        <w:t>、農村發展及水土保持署及所屬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農業試驗所及所屬、林業試驗所、水產試驗所、畜產試驗所及所屬、獸醫研究所、農業藥物試驗所、生物多樣性研究所、茶及飲料作物改良場、種苗改良繁殖場、桃園區農業改良場、苗栗區農業改良場、臺中區農業改良場、臺南區農業改良場、高雄區農業改良場、花蓮區農業改良場、臺東區農業改良場、漁業署及所屬、動植物防疫檢疫署及所屬、農業金融署、農糧署及所屬、農田水利署</w:t>
      </w:r>
      <w:r w:rsidR="0021003B">
        <w:rPr>
          <w:rFonts w:hint="eastAsia"/>
        </w:rPr>
        <w:t>及農業科技園區管理中心</w:t>
      </w:r>
      <w:r>
        <w:rPr>
          <w:rFonts w:hint="eastAsia"/>
        </w:rPr>
        <w:t>等2</w:t>
      </w:r>
      <w:r w:rsidR="0021003B">
        <w:t>5</w:t>
      </w:r>
      <w:r>
        <w:rPr>
          <w:rFonts w:hint="eastAsia"/>
        </w:rPr>
        <w:t>個機關</w:t>
      </w:r>
      <w:r w:rsidR="0089665B" w:rsidRPr="00AF3583">
        <w:rPr>
          <w:rFonts w:hAnsi="標楷體" w:hint="eastAsia"/>
        </w:rPr>
        <w:t>，</w:t>
      </w:r>
      <w:r>
        <w:rPr>
          <w:rFonts w:hAnsi="標楷體" w:hint="eastAsia"/>
        </w:rPr>
        <w:t>11</w:t>
      </w:r>
      <w:r w:rsidR="0021003B">
        <w:rPr>
          <w:rFonts w:hAnsi="標楷體"/>
        </w:rPr>
        <w:t>3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866C7F">
        <w:t>22</w:t>
      </w:r>
      <w:r w:rsidR="0089665B" w:rsidRPr="00AF3583">
        <w:rPr>
          <w:rFonts w:hint="eastAsia"/>
        </w:rPr>
        <w:t>億</w:t>
      </w:r>
      <w:r w:rsidR="00866C7F">
        <w:t>5</w:t>
      </w:r>
      <w:r w:rsidR="0089665B">
        <w:rPr>
          <w:rFonts w:hint="eastAsia"/>
        </w:rPr>
        <w:t>,</w:t>
      </w:r>
      <w:r w:rsidR="00866C7F">
        <w:t>299</w:t>
      </w:r>
      <w:r w:rsidR="0089665B" w:rsidRPr="00AF3583">
        <w:rPr>
          <w:rFonts w:hint="eastAsia"/>
        </w:rPr>
        <w:t>萬元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866C7F">
        <w:t>28</w:t>
      </w:r>
      <w:r w:rsidR="0089665B" w:rsidRPr="00AF3583">
        <w:rPr>
          <w:rFonts w:hint="eastAsia"/>
        </w:rPr>
        <w:t>億</w:t>
      </w:r>
      <w:r w:rsidR="00866C7F">
        <w:t>3</w:t>
      </w:r>
      <w:r w:rsidR="0089665B" w:rsidRPr="00AF3583">
        <w:rPr>
          <w:rFonts w:hint="eastAsia"/>
        </w:rPr>
        <w:t>,</w:t>
      </w:r>
      <w:r w:rsidR="00866C7F">
        <w:t>892</w:t>
      </w:r>
      <w:r w:rsidR="0089665B" w:rsidRPr="00AF3583">
        <w:rPr>
          <w:rFonts w:hint="eastAsia"/>
        </w:rPr>
        <w:t>萬</w:t>
      </w:r>
      <w:r w:rsidR="00866C7F">
        <w:t>6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 w:rsidR="008D3613">
        <w:rPr>
          <w:rFonts w:hAnsi="標楷體" w:hint="eastAsia"/>
        </w:rPr>
        <w:t>1</w:t>
      </w:r>
      <w:r w:rsidR="00866C7F">
        <w:rPr>
          <w:rFonts w:hAnsi="標楷體"/>
        </w:rPr>
        <w:t>26</w:t>
      </w:r>
      <w:r w:rsidR="00B0105F">
        <w:rPr>
          <w:rFonts w:hAnsi="標楷體" w:hint="eastAsia"/>
        </w:rPr>
        <w:t>.</w:t>
      </w:r>
      <w:r w:rsidR="00866C7F">
        <w:rPr>
          <w:rFonts w:hAnsi="標楷體"/>
        </w:rPr>
        <w:t>01</w:t>
      </w:r>
      <w:r w:rsidR="0089665B" w:rsidRPr="00AF3583">
        <w:rPr>
          <w:rFonts w:hAnsi="標楷體" w:hint="eastAsia"/>
        </w:rPr>
        <w:t>%)；歲出預算</w:t>
      </w:r>
      <w:r w:rsidR="008D3613"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A95329">
        <w:rPr>
          <w:rFonts w:hAnsi="標楷體"/>
        </w:rPr>
        <w:t>647</w:t>
      </w:r>
      <w:r w:rsidR="0089665B" w:rsidRPr="00AF3583">
        <w:rPr>
          <w:rFonts w:hAnsi="標楷體" w:hint="eastAsia"/>
        </w:rPr>
        <w:t>億</w:t>
      </w:r>
      <w:r w:rsidR="00A95329">
        <w:rPr>
          <w:rFonts w:hAnsi="標楷體"/>
        </w:rPr>
        <w:t>7</w:t>
      </w:r>
      <w:r w:rsidR="0089665B" w:rsidRPr="00AF3583">
        <w:rPr>
          <w:rFonts w:hAnsi="標楷體" w:hint="eastAsia"/>
        </w:rPr>
        <w:t>,</w:t>
      </w:r>
      <w:r w:rsidR="00A95329">
        <w:rPr>
          <w:rFonts w:hAnsi="標楷體"/>
        </w:rPr>
        <w:t>416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A95329">
        <w:t>634</w:t>
      </w:r>
      <w:r w:rsidR="0089665B" w:rsidRPr="00AF3583">
        <w:rPr>
          <w:rFonts w:hint="eastAsia"/>
        </w:rPr>
        <w:t>億</w:t>
      </w:r>
      <w:r w:rsidR="00A95329">
        <w:rPr>
          <w:rFonts w:hint="eastAsia"/>
        </w:rPr>
        <w:t>5</w:t>
      </w:r>
      <w:r w:rsidR="00A95329">
        <w:t>47</w:t>
      </w:r>
      <w:r w:rsidR="0089665B" w:rsidRPr="00AF3583">
        <w:rPr>
          <w:rFonts w:hint="eastAsia"/>
        </w:rPr>
        <w:t>萬</w:t>
      </w:r>
      <w:r w:rsidR="00A95329">
        <w:rPr>
          <w:rFonts w:hint="eastAsia"/>
        </w:rPr>
        <w:t>9</w:t>
      </w:r>
      <w:r w:rsidR="0089665B" w:rsidRPr="00AF3583">
        <w:rPr>
          <w:rFonts w:hint="eastAsia"/>
        </w:rPr>
        <w:t>千元(預算執行率99.</w:t>
      </w:r>
      <w:r w:rsidR="00A95329">
        <w:t>17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>
        <w:rPr>
          <w:rFonts w:hint="eastAsia"/>
        </w:rPr>
        <w:t>農業部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 w:rsidR="008D3613">
        <w:rPr>
          <w:rFonts w:hAnsi="標楷體"/>
        </w:rPr>
        <w:t>1</w:t>
      </w:r>
      <w:r w:rsidR="0048338C">
        <w:rPr>
          <w:rFonts w:hAnsi="標楷體"/>
        </w:rPr>
        <w:t>3</w:t>
      </w:r>
      <w:r w:rsidR="0089665B" w:rsidRPr="00AF3583">
        <w:rPr>
          <w:rFonts w:hAnsi="標楷體" w:hint="eastAsia"/>
        </w:rPr>
        <w:t>年度決算評析如下：</w:t>
      </w:r>
    </w:p>
    <w:p w:rsidR="0082534B" w:rsidRPr="001240ED" w:rsidRDefault="0082534B" w:rsidP="00EB00CF">
      <w:pPr>
        <w:pStyle w:val="144"/>
        <w:ind w:left="567" w:hanging="567"/>
        <w:rPr>
          <w:rFonts w:hAnsi="標楷體"/>
          <w:szCs w:val="24"/>
        </w:rPr>
      </w:pPr>
      <w:bookmarkStart w:id="23" w:name="_Toc147508431"/>
      <w:bookmarkStart w:id="24" w:name="_Toc147999814"/>
      <w:bookmarkStart w:id="25" w:name="_Toc210323187"/>
      <w:bookmarkStart w:id="26" w:name="_Toc216337510"/>
      <w:bookmarkStart w:id="27" w:name="_Toc216339841"/>
      <w:bookmarkStart w:id="28" w:name="_Toc216343193"/>
      <w:bookmarkEnd w:id="22"/>
      <w:r w:rsidRPr="001240ED">
        <w:rPr>
          <w:rFonts w:hint="eastAsia"/>
        </w:rPr>
        <w:t>貳、林業及自然保育署及所屬</w:t>
      </w:r>
      <w:bookmarkStart w:id="29" w:name="_GoBack"/>
      <w:bookmarkEnd w:id="25"/>
      <w:bookmarkEnd w:id="26"/>
      <w:bookmarkEnd w:id="27"/>
      <w:bookmarkEnd w:id="28"/>
      <w:bookmarkEnd w:id="23"/>
      <w:bookmarkEnd w:id="24"/>
      <w:bookmarkEnd w:id="29"/>
    </w:p>
    <w:sectPr w:rsidR="0082534B" w:rsidRPr="001240ED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011" w:rsidRDefault="00873011" w:rsidP="000224C1">
      <w:pPr>
        <w:ind w:left="560" w:firstLine="560"/>
      </w:pPr>
    </w:p>
    <w:p w:rsidR="00873011" w:rsidRDefault="00873011">
      <w:pPr>
        <w:ind w:left="560" w:firstLine="560"/>
      </w:pPr>
      <w:r>
        <w:separator/>
      </w:r>
    </w:p>
  </w:endnote>
  <w:endnote w:type="continuationSeparator" w:id="0">
    <w:p w:rsidR="00873011" w:rsidRDefault="00873011" w:rsidP="003F15A0">
      <w:pPr>
        <w:ind w:left="560" w:firstLine="560"/>
      </w:pPr>
    </w:p>
    <w:p w:rsidR="00873011" w:rsidRDefault="0087301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0C5AF4CA-27BD-4207-ABE5-C59F820C4006}"/>
    <w:embedBold r:id="rId2" w:fontKey="{E43C54F7-7507-425B-AC0E-D5698057EACD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E091EB01-A106-4F88-9AAD-0D75F0D92EA6}"/>
    <w:embedBold r:id="rId4" w:subsetted="1" w:fontKey="{07BF8E22-0E3A-49D8-A3FF-A8E80B811E6D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0F297D61-AE7E-41EE-80D8-AC232D164A21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02761021-839F-4CD2-A0E6-701DB72DADED}"/>
    <w:embedBold r:id="rId7" w:fontKey="{958F5B47-5E9C-4CF5-B9A8-1EA2CDEBE708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91376497-D6AB-4CF1-8935-4412A3B429BC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9" w:fontKey="{1816E212-10B3-49B3-8771-62E81074CC9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DC7FE2E9-534A-4538-BE7D-8CBDBFF50F0C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1" w:fontKey="{91FD3A99-5D9E-47A0-AB03-7BDA0910D7B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CF5EDA14-BEA4-4266-9EA0-B84106C8CA3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274B83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0"/>
        <w:szCs w:val="20"/>
      </w:rPr>
    </w:pPr>
    <w:r w:rsidRPr="00274B83">
      <w:rPr>
        <w:rStyle w:val="afb"/>
        <w:rFonts w:ascii="標楷體" w:hAnsi="標楷體"/>
        <w:sz w:val="20"/>
        <w:szCs w:val="20"/>
      </w:rPr>
      <w:fldChar w:fldCharType="begin"/>
    </w:r>
    <w:r w:rsidRPr="00274B83">
      <w:rPr>
        <w:rStyle w:val="afb"/>
        <w:rFonts w:ascii="標楷體" w:hAnsi="標楷體"/>
        <w:sz w:val="20"/>
        <w:szCs w:val="20"/>
      </w:rPr>
      <w:instrText xml:space="preserve">PAGE  </w:instrText>
    </w:r>
    <w:r w:rsidRPr="00274B83">
      <w:rPr>
        <w:rStyle w:val="afb"/>
        <w:rFonts w:ascii="標楷體" w:hAnsi="標楷體"/>
        <w:sz w:val="20"/>
        <w:szCs w:val="20"/>
      </w:rPr>
      <w:fldChar w:fldCharType="separate"/>
    </w:r>
    <w:r w:rsidR="00EB00CF">
      <w:rPr>
        <w:rStyle w:val="afb"/>
        <w:rFonts w:ascii="標楷體" w:hAnsi="標楷體"/>
        <w:noProof/>
        <w:sz w:val="20"/>
        <w:szCs w:val="20"/>
      </w:rPr>
      <w:t>1</w:t>
    </w:r>
    <w:r w:rsidRPr="00274B83">
      <w:rPr>
        <w:rStyle w:val="afb"/>
        <w:rFonts w:ascii="標楷體" w:hAnsi="標楷體"/>
        <w:sz w:val="20"/>
        <w:szCs w:val="20"/>
      </w:rPr>
      <w:fldChar w:fldCharType="end"/>
    </w:r>
  </w:p>
  <w:p w:rsidR="00470030" w:rsidRPr="00274B83" w:rsidRDefault="00470030" w:rsidP="00EA24B3">
    <w:pPr>
      <w:pStyle w:val="af6"/>
      <w:ind w:left="566" w:right="360" w:firstLine="406"/>
      <w:rPr>
        <w:rFonts w:ascii="標楷體" w:hAnsi="標楷體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011" w:rsidRDefault="00873011" w:rsidP="007900DB">
      <w:pPr>
        <w:ind w:left="560" w:firstLine="560"/>
      </w:pPr>
      <w:r>
        <w:separator/>
      </w:r>
    </w:p>
  </w:footnote>
  <w:footnote w:type="continuationSeparator" w:id="0">
    <w:p w:rsidR="00873011" w:rsidRDefault="00873011" w:rsidP="000224C1">
      <w:pPr>
        <w:ind w:left="560" w:firstLine="560"/>
      </w:pPr>
    </w:p>
    <w:p w:rsidR="00873011" w:rsidRDefault="00873011" w:rsidP="003F15A0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150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2E1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2527"/>
    <w:rsid w:val="000F4FB0"/>
    <w:rsid w:val="000F5020"/>
    <w:rsid w:val="000F52AF"/>
    <w:rsid w:val="000F540B"/>
    <w:rsid w:val="000F5675"/>
    <w:rsid w:val="000F6801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2135"/>
    <w:rsid w:val="00113934"/>
    <w:rsid w:val="001148CB"/>
    <w:rsid w:val="00114BCB"/>
    <w:rsid w:val="00114CBC"/>
    <w:rsid w:val="001155CD"/>
    <w:rsid w:val="00115E0D"/>
    <w:rsid w:val="00120910"/>
    <w:rsid w:val="00120B63"/>
    <w:rsid w:val="001222BC"/>
    <w:rsid w:val="001234F9"/>
    <w:rsid w:val="00124EC8"/>
    <w:rsid w:val="0012500F"/>
    <w:rsid w:val="00125DEA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47C7B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439A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4BA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67A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03B"/>
    <w:rsid w:val="00210949"/>
    <w:rsid w:val="00210B47"/>
    <w:rsid w:val="00211095"/>
    <w:rsid w:val="00211942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3C89"/>
    <w:rsid w:val="00224C66"/>
    <w:rsid w:val="00225124"/>
    <w:rsid w:val="002258CD"/>
    <w:rsid w:val="00225F72"/>
    <w:rsid w:val="0022698A"/>
    <w:rsid w:val="002278ED"/>
    <w:rsid w:val="00227D0B"/>
    <w:rsid w:val="00230012"/>
    <w:rsid w:val="0023094C"/>
    <w:rsid w:val="00230ABB"/>
    <w:rsid w:val="00230D0A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2B5B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1BA"/>
    <w:rsid w:val="00263BB3"/>
    <w:rsid w:val="002653CC"/>
    <w:rsid w:val="00266150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B83"/>
    <w:rsid w:val="00274CD8"/>
    <w:rsid w:val="0027701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2FFE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1F8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2F794C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0E9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60D1"/>
    <w:rsid w:val="004170E3"/>
    <w:rsid w:val="00417A58"/>
    <w:rsid w:val="00420A2B"/>
    <w:rsid w:val="00420D08"/>
    <w:rsid w:val="00423771"/>
    <w:rsid w:val="00423CEA"/>
    <w:rsid w:val="004242F0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338C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3C29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6DB"/>
    <w:rsid w:val="004E6DA5"/>
    <w:rsid w:val="004E7984"/>
    <w:rsid w:val="004F001C"/>
    <w:rsid w:val="004F06D2"/>
    <w:rsid w:val="004F0AD6"/>
    <w:rsid w:val="004F0F04"/>
    <w:rsid w:val="004F13F9"/>
    <w:rsid w:val="004F2F66"/>
    <w:rsid w:val="004F3BAE"/>
    <w:rsid w:val="004F577D"/>
    <w:rsid w:val="004F7B23"/>
    <w:rsid w:val="00500F8B"/>
    <w:rsid w:val="005010C1"/>
    <w:rsid w:val="0050124C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68D8"/>
    <w:rsid w:val="005169C7"/>
    <w:rsid w:val="005178CE"/>
    <w:rsid w:val="005202AB"/>
    <w:rsid w:val="005220C0"/>
    <w:rsid w:val="00522442"/>
    <w:rsid w:val="005229F8"/>
    <w:rsid w:val="00522C68"/>
    <w:rsid w:val="00523475"/>
    <w:rsid w:val="0052445A"/>
    <w:rsid w:val="0052490A"/>
    <w:rsid w:val="00525125"/>
    <w:rsid w:val="00525B16"/>
    <w:rsid w:val="00526A22"/>
    <w:rsid w:val="00527B36"/>
    <w:rsid w:val="00530037"/>
    <w:rsid w:val="005310FA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38FD"/>
    <w:rsid w:val="00556BD1"/>
    <w:rsid w:val="00557718"/>
    <w:rsid w:val="005602F7"/>
    <w:rsid w:val="0056079C"/>
    <w:rsid w:val="005612BB"/>
    <w:rsid w:val="0056138E"/>
    <w:rsid w:val="00561CCB"/>
    <w:rsid w:val="00562674"/>
    <w:rsid w:val="00563972"/>
    <w:rsid w:val="005645E3"/>
    <w:rsid w:val="005647FF"/>
    <w:rsid w:val="00565A6A"/>
    <w:rsid w:val="00565F08"/>
    <w:rsid w:val="00565F86"/>
    <w:rsid w:val="00566126"/>
    <w:rsid w:val="00566747"/>
    <w:rsid w:val="00566964"/>
    <w:rsid w:val="00566C20"/>
    <w:rsid w:val="005700DA"/>
    <w:rsid w:val="00571718"/>
    <w:rsid w:val="00572FBE"/>
    <w:rsid w:val="0057373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2E4C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5AAB"/>
    <w:rsid w:val="005969C3"/>
    <w:rsid w:val="005974EC"/>
    <w:rsid w:val="0059762C"/>
    <w:rsid w:val="00597F04"/>
    <w:rsid w:val="005A05DD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0B4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55B"/>
    <w:rsid w:val="005F0A88"/>
    <w:rsid w:val="005F24F4"/>
    <w:rsid w:val="005F29B6"/>
    <w:rsid w:val="005F3396"/>
    <w:rsid w:val="005F62E1"/>
    <w:rsid w:val="005F768E"/>
    <w:rsid w:val="005F76CE"/>
    <w:rsid w:val="005F7709"/>
    <w:rsid w:val="005F7AC0"/>
    <w:rsid w:val="00600497"/>
    <w:rsid w:val="00600787"/>
    <w:rsid w:val="0060194B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B93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45BA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3C97"/>
    <w:rsid w:val="00654221"/>
    <w:rsid w:val="00654429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44F4"/>
    <w:rsid w:val="006655FA"/>
    <w:rsid w:val="00665DD4"/>
    <w:rsid w:val="00666B8B"/>
    <w:rsid w:val="00666DCF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6850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170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64A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5DF2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955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C5D05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6A6F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7E1"/>
    <w:rsid w:val="00822895"/>
    <w:rsid w:val="00823637"/>
    <w:rsid w:val="00823646"/>
    <w:rsid w:val="00824D44"/>
    <w:rsid w:val="0082534B"/>
    <w:rsid w:val="008271EA"/>
    <w:rsid w:val="008302D9"/>
    <w:rsid w:val="00831B68"/>
    <w:rsid w:val="00832D63"/>
    <w:rsid w:val="00833472"/>
    <w:rsid w:val="008342CC"/>
    <w:rsid w:val="00834DBF"/>
    <w:rsid w:val="00834E40"/>
    <w:rsid w:val="00835154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6C7F"/>
    <w:rsid w:val="00867240"/>
    <w:rsid w:val="00870BBE"/>
    <w:rsid w:val="00872916"/>
    <w:rsid w:val="00873011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162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4C32"/>
    <w:rsid w:val="008B51FE"/>
    <w:rsid w:val="008B5699"/>
    <w:rsid w:val="008C0AF7"/>
    <w:rsid w:val="008C0AF9"/>
    <w:rsid w:val="008C20E6"/>
    <w:rsid w:val="008C44BD"/>
    <w:rsid w:val="008C45B4"/>
    <w:rsid w:val="008C52FC"/>
    <w:rsid w:val="008C7A41"/>
    <w:rsid w:val="008D083D"/>
    <w:rsid w:val="008D2B19"/>
    <w:rsid w:val="008D3535"/>
    <w:rsid w:val="008D3613"/>
    <w:rsid w:val="008D45A3"/>
    <w:rsid w:val="008D4A69"/>
    <w:rsid w:val="008D4B1F"/>
    <w:rsid w:val="008D52D2"/>
    <w:rsid w:val="008D65A7"/>
    <w:rsid w:val="008D6741"/>
    <w:rsid w:val="008D78AD"/>
    <w:rsid w:val="008E18B7"/>
    <w:rsid w:val="008E24B1"/>
    <w:rsid w:val="008E3166"/>
    <w:rsid w:val="008E49F2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6ECF"/>
    <w:rsid w:val="008F7E23"/>
    <w:rsid w:val="00900291"/>
    <w:rsid w:val="00901645"/>
    <w:rsid w:val="00901B66"/>
    <w:rsid w:val="00901C44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4E67"/>
    <w:rsid w:val="009253B1"/>
    <w:rsid w:val="009266CC"/>
    <w:rsid w:val="00926FB2"/>
    <w:rsid w:val="00932CA7"/>
    <w:rsid w:val="00932E30"/>
    <w:rsid w:val="00933E59"/>
    <w:rsid w:val="00934032"/>
    <w:rsid w:val="009341CA"/>
    <w:rsid w:val="00936F9F"/>
    <w:rsid w:val="009373E6"/>
    <w:rsid w:val="00937C41"/>
    <w:rsid w:val="00940092"/>
    <w:rsid w:val="0094092A"/>
    <w:rsid w:val="009414A0"/>
    <w:rsid w:val="00942371"/>
    <w:rsid w:val="00943349"/>
    <w:rsid w:val="00943B7A"/>
    <w:rsid w:val="00945AF5"/>
    <w:rsid w:val="00945FCE"/>
    <w:rsid w:val="00947078"/>
    <w:rsid w:val="00947ABD"/>
    <w:rsid w:val="00947C58"/>
    <w:rsid w:val="00947FB9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62B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1DC9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4E2C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4859"/>
    <w:rsid w:val="00A353B6"/>
    <w:rsid w:val="00A368C2"/>
    <w:rsid w:val="00A36A31"/>
    <w:rsid w:val="00A3779D"/>
    <w:rsid w:val="00A378E9"/>
    <w:rsid w:val="00A40A4E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2FD8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5329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A74FD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641A"/>
    <w:rsid w:val="00AC7362"/>
    <w:rsid w:val="00AC79EC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3125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915"/>
    <w:rsid w:val="00B36BA9"/>
    <w:rsid w:val="00B37399"/>
    <w:rsid w:val="00B378BE"/>
    <w:rsid w:val="00B40435"/>
    <w:rsid w:val="00B4047D"/>
    <w:rsid w:val="00B407C7"/>
    <w:rsid w:val="00B408DD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57669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96B6C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4BE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A29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0F6E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E1A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07B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0290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8FB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5E75"/>
    <w:rsid w:val="00D760AA"/>
    <w:rsid w:val="00D76AE2"/>
    <w:rsid w:val="00D77141"/>
    <w:rsid w:val="00D82B56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43E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6CC8"/>
    <w:rsid w:val="00DA79ED"/>
    <w:rsid w:val="00DB04DA"/>
    <w:rsid w:val="00DB08D0"/>
    <w:rsid w:val="00DB0AA2"/>
    <w:rsid w:val="00DB18F0"/>
    <w:rsid w:val="00DB1EB5"/>
    <w:rsid w:val="00DB2F84"/>
    <w:rsid w:val="00DB30DA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133"/>
    <w:rsid w:val="00E03538"/>
    <w:rsid w:val="00E05CB7"/>
    <w:rsid w:val="00E072A5"/>
    <w:rsid w:val="00E07581"/>
    <w:rsid w:val="00E0766F"/>
    <w:rsid w:val="00E07700"/>
    <w:rsid w:val="00E07E4C"/>
    <w:rsid w:val="00E10DA2"/>
    <w:rsid w:val="00E10E7E"/>
    <w:rsid w:val="00E11D27"/>
    <w:rsid w:val="00E126A7"/>
    <w:rsid w:val="00E12DEE"/>
    <w:rsid w:val="00E13737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27CE"/>
    <w:rsid w:val="00E23774"/>
    <w:rsid w:val="00E24B91"/>
    <w:rsid w:val="00E250FC"/>
    <w:rsid w:val="00E25118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192E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28A0"/>
    <w:rsid w:val="00EA409E"/>
    <w:rsid w:val="00EA45BB"/>
    <w:rsid w:val="00EA5302"/>
    <w:rsid w:val="00EA610D"/>
    <w:rsid w:val="00EA768E"/>
    <w:rsid w:val="00EB00CF"/>
    <w:rsid w:val="00EB0B08"/>
    <w:rsid w:val="00EB0F81"/>
    <w:rsid w:val="00EB10D0"/>
    <w:rsid w:val="00EB11DC"/>
    <w:rsid w:val="00EB224E"/>
    <w:rsid w:val="00EB2D9E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6450"/>
    <w:rsid w:val="00EF7071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2EEE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439E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3C53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3A26"/>
    <w:rsid w:val="00FD4DCB"/>
    <w:rsid w:val="00FD6DA3"/>
    <w:rsid w:val="00FE02C6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14A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F6F359C-A529-42C3-A1CA-E15EA703B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5F055B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9C3AF-E2AE-4119-B06A-FDB1BC114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Links>
    <vt:vector size="60" baseType="variant">
      <vt:variant>
        <vt:i4>2031665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_Toc216343198</vt:lpwstr>
      </vt:variant>
      <vt:variant>
        <vt:i4>2031665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_Toc216343197</vt:lpwstr>
      </vt:variant>
      <vt:variant>
        <vt:i4>2031665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_Toc216343196</vt:lpwstr>
      </vt:variant>
      <vt:variant>
        <vt:i4>2031665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_Toc216343195</vt:lpwstr>
      </vt:variant>
      <vt:variant>
        <vt:i4>2031665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_Toc216343194</vt:lpwstr>
      </vt:variant>
      <vt:variant>
        <vt:i4>2031665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_Toc216343193</vt:lpwstr>
      </vt:variant>
      <vt:variant>
        <vt:i4>2031665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_Toc216343192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_Toc216343191</vt:lpwstr>
      </vt:variant>
      <vt:variant>
        <vt:i4>2031665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_Toc216343190</vt:lpwstr>
      </vt:variant>
      <vt:variant>
        <vt:i4>1966129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_Toc216343189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2025-12-11T06:35:00Z</cp:lastPrinted>
  <dcterms:created xsi:type="dcterms:W3CDTF">2025-12-17T07:12:00Z</dcterms:created>
  <dcterms:modified xsi:type="dcterms:W3CDTF">2025-12-17T07:12:00Z</dcterms:modified>
</cp:coreProperties>
</file>