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EE8E9" w14:textId="32C49DD8" w:rsidR="00375D8C" w:rsidRPr="00767B29" w:rsidRDefault="00E43D77">
      <w:pPr>
        <w:pStyle w:val="title"/>
        <w:rPr>
          <w:rStyle w:val="20"/>
          <w:position w:val="20"/>
        </w:rPr>
      </w:pPr>
      <w:r w:rsidRPr="00767B2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DF5D0A6" wp14:editId="05AA72B5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737A78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F5D0A6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23737A78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67B2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A526A5D" wp14:editId="534089F2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4FA323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4D473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4D473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7B323986" w14:textId="77777777" w:rsidR="004D4739" w:rsidRDefault="004D473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吳育婷</w:t>
                            </w:r>
                          </w:p>
                          <w:p w14:paraId="50D5B247" w14:textId="77777777" w:rsidR="004D4739" w:rsidRDefault="004D473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2358-5509</w:t>
                            </w:r>
                          </w:p>
                          <w:p w14:paraId="31253D83" w14:textId="77777777" w:rsidR="004D4739" w:rsidRDefault="004D473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2358-5502</w:t>
                            </w:r>
                          </w:p>
                          <w:p w14:paraId="7CB59DC2" w14:textId="77777777" w:rsidR="00375D8C" w:rsidRDefault="004D4739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ly20959@ly.gov.tw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526A5D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254FA323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4D473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4D473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7B323986" w14:textId="77777777" w:rsidR="004D4739" w:rsidRDefault="004D473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吳育婷</w:t>
                      </w:r>
                    </w:p>
                    <w:p w14:paraId="50D5B247" w14:textId="77777777" w:rsidR="004D4739" w:rsidRDefault="004D473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2358-5509</w:t>
                      </w:r>
                    </w:p>
                    <w:p w14:paraId="31253D83" w14:textId="77777777" w:rsidR="004D4739" w:rsidRDefault="004D473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2358-5502</w:t>
                      </w:r>
                    </w:p>
                    <w:p w14:paraId="7CB59DC2" w14:textId="77777777" w:rsidR="00375D8C" w:rsidRDefault="004D4739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ly20959@ly.gov.tw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767B29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4D4739" w:rsidRPr="00767B29">
        <w:rPr>
          <w:rStyle w:val="20"/>
          <w:rFonts w:hint="eastAsia"/>
          <w:position w:val="20"/>
        </w:rPr>
        <w:t>內政委員會</w:t>
      </w:r>
      <w:r w:rsidR="00375D8C" w:rsidRPr="00767B29">
        <w:rPr>
          <w:rStyle w:val="20"/>
          <w:rFonts w:hint="eastAsia"/>
          <w:position w:val="20"/>
        </w:rPr>
        <w:t xml:space="preserve">　函</w:t>
      </w:r>
    </w:p>
    <w:p w14:paraId="5CBA0B49" w14:textId="77777777" w:rsidR="00375D8C" w:rsidRPr="00767B29" w:rsidRDefault="00375D8C">
      <w:pPr>
        <w:pStyle w:val="titlespace"/>
        <w:rPr>
          <w:rStyle w:val="8"/>
        </w:rPr>
      </w:pPr>
    </w:p>
    <w:p w14:paraId="684FC4C9" w14:textId="77777777" w:rsidR="00375D8C" w:rsidRPr="00767B29" w:rsidRDefault="00375D8C">
      <w:pPr>
        <w:pStyle w:val="space2"/>
      </w:pPr>
    </w:p>
    <w:p w14:paraId="573D47FB" w14:textId="77777777" w:rsidR="00375D8C" w:rsidRPr="00767B29" w:rsidRDefault="00375D8C">
      <w:pPr>
        <w:pStyle w:val="space2"/>
      </w:pPr>
    </w:p>
    <w:p w14:paraId="64FF56C7" w14:textId="77777777" w:rsidR="00375D8C" w:rsidRPr="00767B29" w:rsidRDefault="00375D8C">
      <w:pPr>
        <w:pStyle w:val="11"/>
        <w:spacing w:line="14" w:lineRule="exact"/>
        <w:ind w:leftChars="0" w:left="0"/>
      </w:pPr>
    </w:p>
    <w:p w14:paraId="32B0EE08" w14:textId="466828F9" w:rsidR="00375D8C" w:rsidRPr="00767B29" w:rsidRDefault="00375D8C">
      <w:pPr>
        <w:pStyle w:val="ad"/>
        <w:spacing w:line="360" w:lineRule="exact"/>
      </w:pPr>
      <w:r w:rsidRPr="00767B29">
        <w:rPr>
          <w:rFonts w:hint="eastAsia"/>
        </w:rPr>
        <w:t>受文者：</w:t>
      </w:r>
      <w:bookmarkStart w:id="8" w:name="受文者"/>
      <w:bookmarkEnd w:id="8"/>
      <w:r w:rsidR="00C61126">
        <w:rPr>
          <w:rFonts w:hint="eastAsia"/>
        </w:rPr>
        <w:t>本會委員</w:t>
      </w:r>
    </w:p>
    <w:p w14:paraId="48A8654C" w14:textId="6297370B" w:rsidR="00375D8C" w:rsidRPr="00767B29" w:rsidRDefault="00E43D77">
      <w:pPr>
        <w:pStyle w:val="space"/>
      </w:pPr>
      <w:r w:rsidRPr="00767B2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688FE65" wp14:editId="44997D0A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CF74D2" w14:textId="5E277B0F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41C16A4A" w14:textId="2BA8D507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88FE65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50CF74D2" w14:textId="5E277B0F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41C16A4A" w14:textId="2BA8D507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7F42FDE1" w14:textId="265C0308" w:rsidR="00375D8C" w:rsidRPr="00767B29" w:rsidRDefault="00375D8C">
      <w:pPr>
        <w:pStyle w:val="ae"/>
        <w:spacing w:line="240" w:lineRule="exact"/>
      </w:pPr>
      <w:r w:rsidRPr="00767B29">
        <w:fldChar w:fldCharType="begin"/>
      </w:r>
      <w:r w:rsidRPr="00767B29">
        <w:instrText xml:space="preserve"> </w:instrText>
      </w:r>
      <w:r w:rsidRPr="00767B29">
        <w:rPr>
          <w:rFonts w:hint="eastAsia"/>
        </w:rPr>
        <w:instrText>MACROBUTTON  DocDispatch 發文日期：</w:instrText>
      </w:r>
      <w:r w:rsidRPr="00767B29">
        <w:fldChar w:fldCharType="end"/>
      </w:r>
      <w:bookmarkStart w:id="13" w:name="發文日期"/>
      <w:bookmarkEnd w:id="13"/>
      <w:r w:rsidR="00DD656B" w:rsidRPr="00767B29">
        <w:rPr>
          <w:rFonts w:hint="eastAsia"/>
        </w:rPr>
        <w:t>中華民國114年12月18日</w:t>
      </w:r>
    </w:p>
    <w:p w14:paraId="4812A8CF" w14:textId="016A8A6E" w:rsidR="00375D8C" w:rsidRPr="00767B29" w:rsidRDefault="00375D8C">
      <w:pPr>
        <w:pStyle w:val="ae"/>
        <w:spacing w:line="240" w:lineRule="exact"/>
      </w:pPr>
      <w:r w:rsidRPr="00767B29">
        <w:rPr>
          <w:rFonts w:hint="eastAsia"/>
        </w:rPr>
        <w:t>發文字號：</w:t>
      </w:r>
      <w:bookmarkStart w:id="14" w:name="發文字號"/>
      <w:bookmarkEnd w:id="14"/>
      <w:r w:rsidR="005F501D">
        <w:rPr>
          <w:rFonts w:hint="eastAsia"/>
        </w:rPr>
        <w:t>台立內字第</w:t>
      </w:r>
      <w:r w:rsidR="005F501D">
        <w:t>1144002278號</w:t>
      </w:r>
    </w:p>
    <w:p w14:paraId="0EE2E1A6" w14:textId="3D19841E" w:rsidR="00375D8C" w:rsidRPr="00767B29" w:rsidRDefault="00375D8C">
      <w:pPr>
        <w:pStyle w:val="ae"/>
        <w:spacing w:line="240" w:lineRule="exact"/>
      </w:pPr>
      <w:r w:rsidRPr="00767B29">
        <w:fldChar w:fldCharType="begin"/>
      </w:r>
      <w:r w:rsidRPr="00767B29">
        <w:instrText xml:space="preserve"> </w:instrText>
      </w:r>
      <w:r w:rsidRPr="00767B29">
        <w:rPr>
          <w:rFonts w:hint="eastAsia"/>
        </w:rPr>
        <w:instrText>MACROBUTTON  DocSpeed 速別：</w:instrText>
      </w:r>
      <w:r w:rsidRPr="00767B29">
        <w:fldChar w:fldCharType="end"/>
      </w:r>
      <w:bookmarkStart w:id="15" w:name="速別"/>
      <w:bookmarkEnd w:id="15"/>
      <w:r w:rsidR="00C30521" w:rsidRPr="00767B29">
        <w:rPr>
          <w:rFonts w:hint="eastAsia"/>
        </w:rPr>
        <w:t>最速件</w:t>
      </w:r>
    </w:p>
    <w:p w14:paraId="30F7459E" w14:textId="77777777" w:rsidR="00375D8C" w:rsidRPr="00767B29" w:rsidRDefault="00375D8C">
      <w:pPr>
        <w:pStyle w:val="ae"/>
        <w:spacing w:line="240" w:lineRule="exact"/>
      </w:pPr>
      <w:r w:rsidRPr="00767B29">
        <w:fldChar w:fldCharType="begin"/>
      </w:r>
      <w:r w:rsidRPr="00767B29">
        <w:instrText xml:space="preserve"> </w:instrText>
      </w:r>
      <w:r w:rsidRPr="00767B29">
        <w:rPr>
          <w:rFonts w:hint="eastAsia"/>
        </w:rPr>
        <w:instrText>MACROBUTTON  DocSecurity 密等及解密條件或保密期限：</w:instrText>
      </w:r>
      <w:r w:rsidRPr="00767B29">
        <w:fldChar w:fldCharType="end"/>
      </w:r>
      <w:bookmarkStart w:id="16" w:name="密等及解密條件或保密期限"/>
      <w:bookmarkEnd w:id="16"/>
    </w:p>
    <w:p w14:paraId="19368D9A" w14:textId="0D81F3E4" w:rsidR="00375D8C" w:rsidRPr="00767B29" w:rsidRDefault="00375D8C">
      <w:pPr>
        <w:pStyle w:val="ae"/>
        <w:spacing w:line="240" w:lineRule="exact"/>
      </w:pPr>
      <w:r w:rsidRPr="00767B29">
        <w:rPr>
          <w:rFonts w:hint="eastAsia"/>
        </w:rPr>
        <w:t>附件：</w:t>
      </w:r>
      <w:bookmarkStart w:id="17" w:name="附件"/>
      <w:bookmarkEnd w:id="17"/>
      <w:r w:rsidR="00C30521" w:rsidRPr="00767B29">
        <w:rPr>
          <w:rFonts w:hint="eastAsia"/>
        </w:rPr>
        <w:t>如說明二、三</w:t>
      </w:r>
    </w:p>
    <w:p w14:paraId="5CE30032" w14:textId="77777777" w:rsidR="00375D8C" w:rsidRPr="00767B29" w:rsidRDefault="00375D8C">
      <w:pPr>
        <w:pStyle w:val="space0"/>
      </w:pPr>
    </w:p>
    <w:p w14:paraId="0B8B614C" w14:textId="62ED4CA7" w:rsidR="00375D8C" w:rsidRPr="00767B29" w:rsidRDefault="00375D8C" w:rsidP="00191CA9">
      <w:pPr>
        <w:pStyle w:val="af"/>
        <w:spacing w:line="500" w:lineRule="exact"/>
        <w:ind w:hangingChars="310"/>
        <w:jc w:val="both"/>
      </w:pPr>
      <w:r w:rsidRPr="00767B29">
        <w:rPr>
          <w:rFonts w:hint="eastAsia"/>
        </w:rPr>
        <w:t>主旨：</w:t>
      </w:r>
      <w:bookmarkStart w:id="18" w:name="主旨"/>
      <w:bookmarkEnd w:id="18"/>
      <w:r w:rsidR="00691A25" w:rsidRPr="00767B29">
        <w:rPr>
          <w:rFonts w:hint="eastAsia"/>
        </w:rPr>
        <w:t>本會定於</w:t>
      </w:r>
      <w:r w:rsidR="00691A25" w:rsidRPr="00767B29">
        <w:t>114年12月22日(星期一)考察「</w:t>
      </w:r>
      <w:proofErr w:type="gramStart"/>
      <w:r w:rsidR="00691A25" w:rsidRPr="00767B29">
        <w:rPr>
          <w:rFonts w:hint="eastAsia"/>
        </w:rPr>
        <w:t>臺</w:t>
      </w:r>
      <w:proofErr w:type="gramEnd"/>
      <w:r w:rsidR="00691A25" w:rsidRPr="00767B29">
        <w:rPr>
          <w:rFonts w:hint="eastAsia"/>
        </w:rPr>
        <w:t>東縣人行安全工程建設</w:t>
      </w:r>
      <w:r w:rsidR="00691A25" w:rsidRPr="00767B29">
        <w:t>」，請查照。</w:t>
      </w:r>
    </w:p>
    <w:p w14:paraId="7D205FFF" w14:textId="77777777" w:rsidR="00375D8C" w:rsidRPr="00767B29" w:rsidRDefault="00375D8C" w:rsidP="000B7387">
      <w:pPr>
        <w:pStyle w:val="af0"/>
        <w:jc w:val="both"/>
      </w:pPr>
      <w:bookmarkStart w:id="19" w:name="段落"/>
      <w:bookmarkEnd w:id="19"/>
      <w:r w:rsidRPr="00767B29">
        <w:rPr>
          <w:rFonts w:hint="eastAsia"/>
        </w:rPr>
        <w:t>說明：</w:t>
      </w:r>
    </w:p>
    <w:p w14:paraId="70E3E911" w14:textId="3EE629C2" w:rsidR="00E43D77" w:rsidRPr="00767B29" w:rsidRDefault="00E43D77" w:rsidP="00E43D77">
      <w:pPr>
        <w:pStyle w:val="1-2"/>
      </w:pPr>
      <w:r w:rsidRPr="00767B29">
        <w:rPr>
          <w:rFonts w:hint="eastAsia"/>
        </w:rPr>
        <w:t>依</w:t>
      </w:r>
      <w:proofErr w:type="gramStart"/>
      <w:r w:rsidRPr="00767B29">
        <w:rPr>
          <w:rFonts w:hint="eastAsia"/>
        </w:rPr>
        <w:t>本會黃召集</w:t>
      </w:r>
      <w:proofErr w:type="gramEnd"/>
      <w:r w:rsidRPr="00767B29">
        <w:rPr>
          <w:rFonts w:hint="eastAsia"/>
        </w:rPr>
        <w:t>委員建賓指示辦理。</w:t>
      </w:r>
    </w:p>
    <w:p w14:paraId="72712A42" w14:textId="74A27155" w:rsidR="00E43D77" w:rsidRPr="00767B29" w:rsidRDefault="00E43D77" w:rsidP="00E43D77">
      <w:pPr>
        <w:pStyle w:val="1-2"/>
      </w:pPr>
      <w:r w:rsidRPr="00767B29">
        <w:rPr>
          <w:rFonts w:hint="eastAsia"/>
        </w:rPr>
        <w:t>委員如欲參加本次考察，敬請於</w:t>
      </w:r>
      <w:r w:rsidRPr="00767B29">
        <w:t>12月</w:t>
      </w:r>
      <w:r w:rsidRPr="00767B29">
        <w:rPr>
          <w:rFonts w:hint="eastAsia"/>
        </w:rPr>
        <w:t>19</w:t>
      </w:r>
      <w:r w:rsidRPr="00767B29">
        <w:t>日（星期五）</w:t>
      </w:r>
      <w:r w:rsidR="009C2AF4" w:rsidRPr="00767B29">
        <w:rPr>
          <w:rFonts w:hint="eastAsia"/>
        </w:rPr>
        <w:t>中午</w:t>
      </w:r>
      <w:r w:rsidRPr="00767B29">
        <w:t>前填妥考察登記表（如附件），擲回本會或傳真：23585502，</w:t>
      </w:r>
      <w:proofErr w:type="gramStart"/>
      <w:r w:rsidRPr="00767B29">
        <w:t>俾</w:t>
      </w:r>
      <w:proofErr w:type="gramEnd"/>
      <w:r w:rsidRPr="00767B29">
        <w:t>便籌辦。</w:t>
      </w:r>
    </w:p>
    <w:p w14:paraId="5E0FAD1A" w14:textId="0A3EBDDF" w:rsidR="00375D8C" w:rsidRPr="00767B29" w:rsidRDefault="00E43D77" w:rsidP="00E43D77">
      <w:pPr>
        <w:pStyle w:val="1-2"/>
      </w:pPr>
      <w:r w:rsidRPr="00767B29">
        <w:rPr>
          <w:rFonts w:hint="eastAsia"/>
        </w:rPr>
        <w:t>檢附考察行程表</w:t>
      </w:r>
      <w:r w:rsidRPr="00767B29">
        <w:t>1份。</w:t>
      </w:r>
    </w:p>
    <w:p w14:paraId="1A7094D7" w14:textId="62AE142D" w:rsidR="00375D8C" w:rsidRPr="00767B29" w:rsidRDefault="00375D8C" w:rsidP="00B23D34">
      <w:pPr>
        <w:pStyle w:val="1-2"/>
        <w:numPr>
          <w:ilvl w:val="0"/>
          <w:numId w:val="0"/>
        </w:numPr>
        <w:jc w:val="both"/>
      </w:pPr>
    </w:p>
    <w:p w14:paraId="6C0AC023" w14:textId="2E58C9C1" w:rsidR="00375D8C" w:rsidRPr="00767B29" w:rsidRDefault="00375D8C">
      <w:pPr>
        <w:pStyle w:val="af1"/>
        <w:spacing w:line="240" w:lineRule="exact"/>
      </w:pPr>
      <w:r w:rsidRPr="00767B29">
        <w:rPr>
          <w:rFonts w:hint="eastAsia"/>
        </w:rPr>
        <w:t>正本：</w:t>
      </w:r>
      <w:bookmarkStart w:id="20" w:name="正本"/>
      <w:bookmarkEnd w:id="20"/>
      <w:r w:rsidR="00B23D34" w:rsidRPr="00767B29">
        <w:rPr>
          <w:rFonts w:hint="eastAsia"/>
        </w:rPr>
        <w:t>本會委員、本院其他委員會委員</w:t>
      </w:r>
    </w:p>
    <w:p w14:paraId="7379FC38" w14:textId="68E3B142" w:rsidR="00375D8C" w:rsidRPr="00767B29" w:rsidRDefault="00375D8C">
      <w:pPr>
        <w:pStyle w:val="af2"/>
        <w:spacing w:line="240" w:lineRule="exact"/>
      </w:pPr>
      <w:r w:rsidRPr="00767B29">
        <w:rPr>
          <w:rFonts w:hint="eastAsia"/>
        </w:rPr>
        <w:t>副本：</w:t>
      </w:r>
      <w:bookmarkStart w:id="21" w:name="副本"/>
      <w:bookmarkEnd w:id="21"/>
      <w:r w:rsidR="00B23D34" w:rsidRPr="00767B29">
        <w:rPr>
          <w:rFonts w:hint="eastAsia"/>
        </w:rPr>
        <w:t>本院各黨團、公報處</w:t>
      </w:r>
    </w:p>
    <w:p w14:paraId="29CDD3C6" w14:textId="07E757CB" w:rsidR="00375D8C" w:rsidRPr="00767B29" w:rsidRDefault="00375D8C">
      <w:pPr>
        <w:pStyle w:val="space1"/>
      </w:pPr>
    </w:p>
    <w:p w14:paraId="5EB2DE92" w14:textId="77777777" w:rsidR="004B5F42" w:rsidRDefault="004B5F42" w:rsidP="00C61126">
      <w:pPr>
        <w:pStyle w:val="space1"/>
        <w:jc w:val="center"/>
      </w:pPr>
    </w:p>
    <w:p w14:paraId="28BE6969" w14:textId="15964C59" w:rsidR="004B5F42" w:rsidRDefault="004B5F42" w:rsidP="00C61126">
      <w:pPr>
        <w:pStyle w:val="space1"/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C08727" wp14:editId="6499F83F">
            <wp:simplePos x="0" y="0"/>
            <wp:positionH relativeFrom="column">
              <wp:posOffset>730250</wp:posOffset>
            </wp:positionH>
            <wp:positionV relativeFrom="paragraph">
              <wp:posOffset>191770</wp:posOffset>
            </wp:positionV>
            <wp:extent cx="4319905" cy="866775"/>
            <wp:effectExtent l="0" t="0" r="0" b="0"/>
            <wp:wrapThrough wrapText="bothSides">
              <wp:wrapPolygon edited="0">
                <wp:start x="4096" y="2848"/>
                <wp:lineTo x="1524" y="5222"/>
                <wp:lineTo x="667" y="7121"/>
                <wp:lineTo x="762" y="11393"/>
                <wp:lineTo x="286" y="18040"/>
                <wp:lineTo x="572" y="18514"/>
                <wp:lineTo x="3524" y="19464"/>
                <wp:lineTo x="20289" y="19464"/>
                <wp:lineTo x="20574" y="11393"/>
                <wp:lineTo x="21241" y="11393"/>
                <wp:lineTo x="21146" y="9969"/>
                <wp:lineTo x="19812" y="2848"/>
                <wp:lineTo x="4096" y="2848"/>
              </wp:wrapPolygon>
            </wp:wrapThrough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A6E7FF" w14:textId="61C93E3B" w:rsidR="004B5F42" w:rsidRDefault="004B5F42" w:rsidP="00C61126">
      <w:pPr>
        <w:pStyle w:val="space1"/>
        <w:jc w:val="center"/>
      </w:pPr>
    </w:p>
    <w:p w14:paraId="0D85E14F" w14:textId="2720D20E" w:rsidR="004B5F42" w:rsidRDefault="004B5F42" w:rsidP="00C61126">
      <w:pPr>
        <w:pStyle w:val="space1"/>
        <w:jc w:val="center"/>
      </w:pPr>
    </w:p>
    <w:p w14:paraId="6CC28EDC" w14:textId="300B07BF" w:rsidR="004B5F42" w:rsidRDefault="004B5F42" w:rsidP="00C61126">
      <w:pPr>
        <w:pStyle w:val="space1"/>
        <w:jc w:val="center"/>
      </w:pPr>
    </w:p>
    <w:p w14:paraId="468B3A9D" w14:textId="5ACE77B5" w:rsidR="004B5F42" w:rsidRDefault="004B5F42" w:rsidP="00C61126">
      <w:pPr>
        <w:pStyle w:val="space1"/>
        <w:jc w:val="center"/>
      </w:pPr>
    </w:p>
    <w:p w14:paraId="51DBC0A1" w14:textId="4FA87F40" w:rsidR="004B5F42" w:rsidRDefault="004B5F42" w:rsidP="00C61126">
      <w:pPr>
        <w:pStyle w:val="space1"/>
        <w:jc w:val="center"/>
      </w:pPr>
    </w:p>
    <w:p w14:paraId="3AD08D71" w14:textId="5C0B2511" w:rsidR="004B5F42" w:rsidRDefault="004B5F42" w:rsidP="00C61126">
      <w:pPr>
        <w:pStyle w:val="space1"/>
        <w:jc w:val="center"/>
      </w:pPr>
    </w:p>
    <w:p w14:paraId="58422E44" w14:textId="4009B682" w:rsidR="004B5F42" w:rsidRDefault="004B5F42">
      <w:pPr>
        <w:widowControl/>
      </w:pPr>
      <w:r>
        <w:br w:type="page"/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3C7F0A" w:rsidRPr="003C7F0A" w14:paraId="287947D7" w14:textId="77777777" w:rsidTr="002C3FC8">
        <w:trPr>
          <w:trHeight w:val="1388"/>
          <w:jc w:val="center"/>
        </w:trPr>
        <w:tc>
          <w:tcPr>
            <w:tcW w:w="10070" w:type="dxa"/>
            <w:vAlign w:val="center"/>
          </w:tcPr>
          <w:p w14:paraId="1F1CA1D6" w14:textId="77777777" w:rsidR="003C7F0A" w:rsidRPr="003C7F0A" w:rsidRDefault="003C7F0A" w:rsidP="003C7F0A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C7F0A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3C7F0A" w:rsidRPr="003C7F0A" w14:paraId="609A6F6B" w14:textId="77777777" w:rsidTr="002C3FC8">
        <w:trPr>
          <w:trHeight w:val="5785"/>
          <w:jc w:val="center"/>
        </w:trPr>
        <w:tc>
          <w:tcPr>
            <w:tcW w:w="10070" w:type="dxa"/>
          </w:tcPr>
          <w:p w14:paraId="4FC5C651" w14:textId="77777777" w:rsidR="003C7F0A" w:rsidRPr="003C7F0A" w:rsidRDefault="003C7F0A" w:rsidP="003C7F0A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7155E8A4" w14:textId="77777777" w:rsidR="003C7F0A" w:rsidRPr="003C7F0A" w:rsidRDefault="003C7F0A" w:rsidP="003C7F0A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C7F0A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C7F0A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07CAC5E8" w14:textId="77777777" w:rsidR="003C7F0A" w:rsidRPr="003C7F0A" w:rsidRDefault="003C7F0A" w:rsidP="003C7F0A">
            <w:pPr>
              <w:ind w:left="360" w:rightChars="53" w:right="127" w:hangingChars="100" w:hanging="360"/>
              <w:jc w:val="both"/>
              <w:rPr>
                <w:rFonts w:ascii="Times New Roman" w:hAnsi="Times New Roman"/>
                <w:sz w:val="36"/>
                <w:szCs w:val="20"/>
              </w:rPr>
            </w:pPr>
            <w:r w:rsidRPr="003C7F0A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C7F0A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C7F0A">
              <w:rPr>
                <w:rFonts w:hint="eastAsia"/>
                <w:bCs/>
                <w:sz w:val="36"/>
                <w:szCs w:val="20"/>
              </w:rPr>
              <w:t>人參加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114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年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1</w:t>
            </w:r>
            <w:r w:rsidRPr="003C7F0A">
              <w:rPr>
                <w:rFonts w:ascii="Times New Roman" w:hAnsi="Times New Roman" w:hint="eastAsia"/>
                <w:sz w:val="36"/>
                <w:szCs w:val="20"/>
              </w:rPr>
              <w:t>2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月</w:t>
            </w:r>
            <w:r w:rsidRPr="003C7F0A">
              <w:rPr>
                <w:rFonts w:ascii="Times New Roman" w:hAnsi="Times New Roman" w:hint="eastAsia"/>
                <w:sz w:val="36"/>
                <w:szCs w:val="20"/>
              </w:rPr>
              <w:t>22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日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(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星期</w:t>
            </w:r>
            <w:r w:rsidRPr="003C7F0A">
              <w:rPr>
                <w:rFonts w:ascii="Times New Roman" w:hAnsi="Times New Roman" w:hint="eastAsia"/>
                <w:sz w:val="36"/>
                <w:szCs w:val="20"/>
              </w:rPr>
              <w:t>一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)</w:t>
            </w:r>
            <w:r w:rsidRPr="003C7F0A">
              <w:rPr>
                <w:rFonts w:ascii="Times New Roman" w:hAnsi="Times New Roman"/>
                <w:sz w:val="36"/>
                <w:szCs w:val="20"/>
              </w:rPr>
              <w:t>考察</w:t>
            </w:r>
            <w:r w:rsidRPr="003C7F0A">
              <w:rPr>
                <w:rFonts w:ascii="Times New Roman" w:hAnsi="Times New Roman" w:hint="eastAsia"/>
                <w:sz w:val="36"/>
                <w:szCs w:val="20"/>
              </w:rPr>
              <w:t>「</w:t>
            </w:r>
            <w:proofErr w:type="gramStart"/>
            <w:r w:rsidRPr="003C7F0A">
              <w:rPr>
                <w:rFonts w:ascii="Times New Roman" w:hAnsi="Times New Roman" w:hint="eastAsia"/>
                <w:sz w:val="36"/>
                <w:szCs w:val="20"/>
              </w:rPr>
              <w:t>臺</w:t>
            </w:r>
            <w:proofErr w:type="gramEnd"/>
            <w:r w:rsidRPr="003C7F0A">
              <w:rPr>
                <w:rFonts w:ascii="Times New Roman" w:hAnsi="Times New Roman" w:hint="eastAsia"/>
                <w:sz w:val="36"/>
                <w:szCs w:val="20"/>
              </w:rPr>
              <w:t>東縣人行安全工程建設」</w:t>
            </w:r>
            <w:r w:rsidRPr="003C7F0A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0916FF2B" w14:textId="77777777" w:rsidR="003C7F0A" w:rsidRPr="003C7F0A" w:rsidRDefault="003C7F0A" w:rsidP="003C7F0A">
            <w:pPr>
              <w:rPr>
                <w:bCs/>
                <w:sz w:val="36"/>
                <w:szCs w:val="36"/>
              </w:rPr>
            </w:pPr>
            <w:r w:rsidRPr="003C7F0A">
              <w:rPr>
                <w:rFonts w:hint="eastAsia"/>
                <w:bCs/>
                <w:sz w:val="36"/>
                <w:szCs w:val="36"/>
              </w:rPr>
              <w:t xml:space="preserve">   ◎飲食習慣：</w:t>
            </w:r>
            <w:proofErr w:type="gramStart"/>
            <w:r w:rsidRPr="003C7F0A">
              <w:rPr>
                <w:rFonts w:hint="eastAsia"/>
                <w:bCs/>
                <w:sz w:val="36"/>
                <w:szCs w:val="36"/>
              </w:rPr>
              <w:t>□葷</w:t>
            </w:r>
            <w:proofErr w:type="gramEnd"/>
            <w:r w:rsidRPr="003C7F0A">
              <w:rPr>
                <w:rFonts w:hint="eastAsia"/>
                <w:bCs/>
                <w:sz w:val="36"/>
                <w:szCs w:val="36"/>
              </w:rPr>
              <w:t xml:space="preserve">  □素</w:t>
            </w:r>
          </w:p>
          <w:p w14:paraId="5247DCB4" w14:textId="77777777" w:rsidR="003C7F0A" w:rsidRPr="003C7F0A" w:rsidRDefault="003C7F0A" w:rsidP="003C7F0A">
            <w:pPr>
              <w:rPr>
                <w:b/>
                <w:bCs/>
                <w:sz w:val="36"/>
                <w:szCs w:val="36"/>
              </w:rPr>
            </w:pPr>
            <w:r w:rsidRPr="003C7F0A">
              <w:rPr>
                <w:rFonts w:hint="eastAsia"/>
                <w:bCs/>
                <w:sz w:val="36"/>
                <w:szCs w:val="36"/>
              </w:rPr>
              <w:t xml:space="preserve">   ★</w:t>
            </w:r>
            <w:proofErr w:type="gramStart"/>
            <w:r w:rsidRPr="003C7F0A">
              <w:rPr>
                <w:rFonts w:hint="eastAsia"/>
                <w:bCs/>
                <w:sz w:val="36"/>
                <w:szCs w:val="36"/>
              </w:rPr>
              <w:t>臺</w:t>
            </w:r>
            <w:proofErr w:type="gramEnd"/>
            <w:r w:rsidRPr="003C7F0A">
              <w:rPr>
                <w:rFonts w:hint="eastAsia"/>
                <w:bCs/>
                <w:sz w:val="36"/>
                <w:szCs w:val="36"/>
              </w:rPr>
              <w:t>東機場集合：</w:t>
            </w:r>
            <w:r w:rsidRPr="003C7F0A">
              <w:rPr>
                <w:rFonts w:hint="eastAsia"/>
                <w:b/>
                <w:bCs/>
                <w:sz w:val="36"/>
                <w:szCs w:val="36"/>
              </w:rPr>
              <w:t xml:space="preserve">□是  </w:t>
            </w:r>
            <w:proofErr w:type="gramStart"/>
            <w:r w:rsidRPr="003C7F0A">
              <w:rPr>
                <w:rFonts w:hint="eastAsia"/>
                <w:b/>
                <w:bCs/>
                <w:sz w:val="36"/>
                <w:szCs w:val="36"/>
              </w:rPr>
              <w:t>□否</w:t>
            </w:r>
            <w:proofErr w:type="gramEnd"/>
            <w:r w:rsidRPr="003C7F0A">
              <w:rPr>
                <w:b/>
                <w:bCs/>
                <w:sz w:val="36"/>
                <w:szCs w:val="36"/>
              </w:rPr>
              <w:t>(</w:t>
            </w:r>
            <w:r w:rsidRPr="003C7F0A">
              <w:rPr>
                <w:rFonts w:hint="eastAsia"/>
                <w:b/>
                <w:bCs/>
                <w:sz w:val="36"/>
                <w:szCs w:val="36"/>
              </w:rPr>
              <w:t>自行前往</w:t>
            </w:r>
            <w:r w:rsidRPr="003C7F0A">
              <w:rPr>
                <w:b/>
                <w:bCs/>
                <w:sz w:val="36"/>
                <w:szCs w:val="36"/>
              </w:rPr>
              <w:t xml:space="preserve">) </w:t>
            </w:r>
          </w:p>
          <w:p w14:paraId="29EAB531" w14:textId="77777777" w:rsidR="003C7F0A" w:rsidRPr="003C7F0A" w:rsidRDefault="003C7F0A" w:rsidP="003C7F0A">
            <w:pPr>
              <w:rPr>
                <w:bCs/>
                <w:sz w:val="36"/>
                <w:szCs w:val="36"/>
              </w:rPr>
            </w:pPr>
          </w:p>
          <w:p w14:paraId="2C35DD70" w14:textId="77777777" w:rsidR="003C7F0A" w:rsidRPr="003C7F0A" w:rsidRDefault="003C7F0A" w:rsidP="003C7F0A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C7F0A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297CD3DA" w14:textId="77777777" w:rsidR="003C7F0A" w:rsidRPr="003C7F0A" w:rsidRDefault="003C7F0A" w:rsidP="003C7F0A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C7F0A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34D81495" w14:textId="77777777" w:rsidR="003C7F0A" w:rsidRPr="003C7F0A" w:rsidRDefault="003C7F0A" w:rsidP="003C7F0A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C7F0A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C7F0A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C7F0A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C7F0A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3C7F0A" w:rsidRPr="003C7F0A" w14:paraId="6B15674F" w14:textId="77777777" w:rsidTr="002C3FC8">
        <w:trPr>
          <w:trHeight w:val="6195"/>
          <w:jc w:val="center"/>
        </w:trPr>
        <w:tc>
          <w:tcPr>
            <w:tcW w:w="10070" w:type="dxa"/>
          </w:tcPr>
          <w:p w14:paraId="1FB14D2A" w14:textId="77777777" w:rsidR="003C7F0A" w:rsidRPr="003C7F0A" w:rsidRDefault="003C7F0A" w:rsidP="003C7F0A">
            <w:pPr>
              <w:spacing w:line="560" w:lineRule="exact"/>
              <w:ind w:left="1702" w:hangingChars="500" w:hanging="1702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3C7F0A">
              <w:rPr>
                <w:rFonts w:hint="eastAsia"/>
                <w:b/>
                <w:bCs/>
                <w:sz w:val="34"/>
                <w:szCs w:val="34"/>
              </w:rPr>
              <w:t>委員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於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12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月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19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日（星期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五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）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中午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前，將本表傳真至本委員會，如有隨行助理亦請一併登記。</w:t>
            </w:r>
          </w:p>
          <w:p w14:paraId="6FEA104F" w14:textId="77777777" w:rsidR="003C7F0A" w:rsidRPr="003C7F0A" w:rsidRDefault="003C7F0A" w:rsidP="003C7F0A">
            <w:pPr>
              <w:spacing w:beforeLines="50" w:before="180"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助理姓名：</w:t>
            </w:r>
          </w:p>
          <w:p w14:paraId="01808E8E" w14:textId="77777777" w:rsidR="003C7F0A" w:rsidRPr="003C7F0A" w:rsidRDefault="003C7F0A" w:rsidP="003C7F0A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聯絡電話：</w:t>
            </w:r>
          </w:p>
          <w:p w14:paraId="3BE987C5" w14:textId="77777777" w:rsidR="003C7F0A" w:rsidRPr="003C7F0A" w:rsidRDefault="003C7F0A" w:rsidP="003C7F0A">
            <w:pPr>
              <w:spacing w:line="720" w:lineRule="exact"/>
              <w:ind w:leftChars="600" w:left="1440"/>
              <w:rPr>
                <w:sz w:val="34"/>
                <w:szCs w:val="34"/>
              </w:rPr>
            </w:pPr>
            <w:r w:rsidRPr="003C7F0A">
              <w:rPr>
                <w:rFonts w:hint="eastAsia"/>
                <w:bCs/>
                <w:sz w:val="36"/>
                <w:szCs w:val="20"/>
              </w:rPr>
              <w:t>◎</w:t>
            </w:r>
            <w:r w:rsidRPr="003C7F0A">
              <w:rPr>
                <w:rFonts w:hint="eastAsia"/>
                <w:sz w:val="34"/>
                <w:szCs w:val="34"/>
              </w:rPr>
              <w:t>飲食習慣：</w:t>
            </w:r>
            <w:proofErr w:type="gramStart"/>
            <w:r w:rsidRPr="003C7F0A">
              <w:rPr>
                <w:rFonts w:hint="eastAsia"/>
                <w:sz w:val="34"/>
                <w:szCs w:val="34"/>
              </w:rPr>
              <w:t>□葷</w:t>
            </w:r>
            <w:proofErr w:type="gramEnd"/>
            <w:r w:rsidRPr="003C7F0A">
              <w:rPr>
                <w:rFonts w:hint="eastAsia"/>
                <w:sz w:val="34"/>
                <w:szCs w:val="34"/>
              </w:rPr>
              <w:t xml:space="preserve">  □素</w:t>
            </w:r>
          </w:p>
          <w:p w14:paraId="090A7487" w14:textId="77777777" w:rsidR="003C7F0A" w:rsidRPr="003C7F0A" w:rsidRDefault="003C7F0A" w:rsidP="003C7F0A">
            <w:pPr>
              <w:spacing w:line="500" w:lineRule="exact"/>
              <w:ind w:leftChars="400" w:left="960" w:firstLineChars="136" w:firstLine="490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3C7F0A">
              <w:rPr>
                <w:rFonts w:hint="eastAsia"/>
                <w:bCs/>
                <w:sz w:val="36"/>
                <w:szCs w:val="36"/>
              </w:rPr>
              <w:t>★</w:t>
            </w:r>
            <w:proofErr w:type="gramStart"/>
            <w:r w:rsidRPr="003C7F0A">
              <w:rPr>
                <w:rFonts w:hint="eastAsia"/>
                <w:bCs/>
                <w:sz w:val="36"/>
                <w:szCs w:val="36"/>
              </w:rPr>
              <w:t>臺</w:t>
            </w:r>
            <w:proofErr w:type="gramEnd"/>
            <w:r w:rsidRPr="003C7F0A">
              <w:rPr>
                <w:rFonts w:hint="eastAsia"/>
                <w:bCs/>
                <w:sz w:val="36"/>
                <w:szCs w:val="36"/>
              </w:rPr>
              <w:t>東機場</w:t>
            </w:r>
            <w:r w:rsidRPr="003C7F0A">
              <w:rPr>
                <w:rFonts w:ascii="Times New Roman" w:hAnsi="Times New Roman" w:hint="eastAsia"/>
                <w:sz w:val="36"/>
                <w:szCs w:val="36"/>
              </w:rPr>
              <w:t>集合：</w:t>
            </w:r>
            <w:r w:rsidRPr="003C7F0A">
              <w:rPr>
                <w:rFonts w:hint="eastAsia"/>
                <w:b/>
                <w:bCs/>
                <w:sz w:val="36"/>
                <w:szCs w:val="36"/>
              </w:rPr>
              <w:t>□</w:t>
            </w:r>
            <w:r w:rsidRPr="003C7F0A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是</w:t>
            </w:r>
            <w:r w:rsidRPr="003C7F0A">
              <w:rPr>
                <w:rFonts w:ascii="細明體" w:eastAsia="細明體" w:hAnsi="細明體" w:cs="細明體" w:hint="eastAsia"/>
                <w:b/>
                <w:bCs/>
                <w:sz w:val="36"/>
                <w:szCs w:val="36"/>
              </w:rPr>
              <w:t xml:space="preserve">  </w:t>
            </w:r>
            <w:proofErr w:type="gramStart"/>
            <w:r w:rsidRPr="003C7F0A">
              <w:rPr>
                <w:rFonts w:ascii="細明體" w:eastAsia="細明體" w:hAnsi="細明體" w:cs="細明體" w:hint="eastAsia"/>
                <w:b/>
                <w:bCs/>
                <w:sz w:val="36"/>
                <w:szCs w:val="36"/>
              </w:rPr>
              <w:t>□</w:t>
            </w:r>
            <w:r w:rsidRPr="003C7F0A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否</w:t>
            </w:r>
            <w:proofErr w:type="gramEnd"/>
            <w:r w:rsidRPr="003C7F0A">
              <w:rPr>
                <w:rFonts w:ascii="Times New Roman" w:hAnsi="Times New Roman"/>
                <w:b/>
                <w:bCs/>
                <w:sz w:val="36"/>
                <w:szCs w:val="36"/>
              </w:rPr>
              <w:t>(</w:t>
            </w:r>
            <w:r w:rsidRPr="003C7F0A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自行前往</w:t>
            </w:r>
            <w:r w:rsidRPr="003C7F0A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) </w:t>
            </w:r>
          </w:p>
          <w:p w14:paraId="71250375" w14:textId="77777777" w:rsidR="003C7F0A" w:rsidRPr="003C7F0A" w:rsidRDefault="003C7F0A" w:rsidP="003C7F0A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二、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本年度「議事業務－委員會議事」之「國內旅費」科目預算如有餘</w:t>
            </w:r>
            <w:proofErr w:type="gramStart"/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裕</w:t>
            </w:r>
            <w:proofErr w:type="gramEnd"/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，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隨行之公費助理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1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位得檢據核實報支。</w:t>
            </w:r>
          </w:p>
          <w:p w14:paraId="340283FC" w14:textId="77777777" w:rsidR="003C7F0A" w:rsidRPr="003C7F0A" w:rsidRDefault="003C7F0A" w:rsidP="003C7F0A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三、聯絡人：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吳育婷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，電話：（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02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）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2358-550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9</w:t>
            </w:r>
          </w:p>
          <w:p w14:paraId="5F8E245A" w14:textId="77777777" w:rsidR="003C7F0A" w:rsidRPr="003C7F0A" w:rsidRDefault="003C7F0A" w:rsidP="003C7F0A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 xml:space="preserve"> </w:t>
            </w:r>
            <w:r w:rsidRPr="003C7F0A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 xml:space="preserve"> 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傳真：（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02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）</w:t>
            </w:r>
            <w:r w:rsidRPr="003C7F0A">
              <w:rPr>
                <w:rFonts w:ascii="Times New Roman" w:hAnsi="Times New Roman"/>
                <w:b/>
                <w:bCs/>
                <w:sz w:val="34"/>
                <w:szCs w:val="34"/>
              </w:rPr>
              <w:t>2358-5502</w:t>
            </w:r>
          </w:p>
        </w:tc>
      </w:tr>
    </w:tbl>
    <w:p w14:paraId="4FAB80C7" w14:textId="62070EAC" w:rsidR="003E3B9A" w:rsidRDefault="003E3B9A" w:rsidP="00C61126">
      <w:pPr>
        <w:pStyle w:val="space1"/>
        <w:jc w:val="center"/>
      </w:pPr>
    </w:p>
    <w:p w14:paraId="7E1C675D" w14:textId="77777777" w:rsidR="00C8102C" w:rsidRPr="00C574BC" w:rsidRDefault="003E3B9A" w:rsidP="00C8102C">
      <w:pPr>
        <w:pStyle w:val="af9"/>
        <w:snapToGrid w:val="0"/>
        <w:spacing w:after="240" w:line="520" w:lineRule="exact"/>
        <w:ind w:leftChars="0" w:left="142"/>
        <w:jc w:val="center"/>
        <w:rPr>
          <w:rFonts w:ascii="標楷體" w:eastAsia="標楷體" w:hAnsi="標楷體" w:cs="Calibri"/>
          <w:color w:val="000000"/>
          <w:spacing w:val="-10"/>
          <w:sz w:val="36"/>
          <w:szCs w:val="36"/>
        </w:rPr>
      </w:pPr>
      <w:r>
        <w:br w:type="page"/>
      </w:r>
      <w:r w:rsidR="00C8102C">
        <w:rPr>
          <w:rFonts w:ascii="Times New Roman" w:eastAsia="標楷體" w:hAnsi="標楷體" w:hint="eastAsia"/>
          <w:b/>
          <w:spacing w:val="-10"/>
          <w:sz w:val="36"/>
          <w:szCs w:val="36"/>
        </w:rPr>
        <w:lastRenderedPageBreak/>
        <w:t>立法院</w:t>
      </w:r>
      <w:r w:rsidR="00C8102C" w:rsidRPr="00C574BC">
        <w:rPr>
          <w:rFonts w:ascii="Times New Roman" w:eastAsia="標楷體" w:hAnsi="標楷體" w:hint="eastAsia"/>
          <w:b/>
          <w:spacing w:val="-10"/>
          <w:sz w:val="36"/>
          <w:szCs w:val="36"/>
        </w:rPr>
        <w:t>內政委員會考察「</w:t>
      </w:r>
      <w:proofErr w:type="gramStart"/>
      <w:r w:rsidR="00C8102C" w:rsidRPr="00C574BC">
        <w:rPr>
          <w:rFonts w:ascii="Times New Roman" w:eastAsia="標楷體" w:hAnsi="標楷體" w:hint="eastAsia"/>
          <w:b/>
          <w:spacing w:val="-10"/>
          <w:sz w:val="36"/>
          <w:szCs w:val="36"/>
        </w:rPr>
        <w:t>臺</w:t>
      </w:r>
      <w:proofErr w:type="gramEnd"/>
      <w:r w:rsidR="00C8102C" w:rsidRPr="00C574BC">
        <w:rPr>
          <w:rFonts w:ascii="Times New Roman" w:eastAsia="標楷體" w:hAnsi="標楷體" w:hint="eastAsia"/>
          <w:b/>
          <w:spacing w:val="-10"/>
          <w:sz w:val="36"/>
          <w:szCs w:val="36"/>
        </w:rPr>
        <w:t>東人行安全工程建設」行程表</w:t>
      </w:r>
    </w:p>
    <w:p w14:paraId="22B64B08" w14:textId="77777777" w:rsidR="00C8102C" w:rsidRPr="00821CCD" w:rsidRDefault="00C8102C" w:rsidP="00C8102C">
      <w:pPr>
        <w:pStyle w:val="af9"/>
        <w:widowControl w:val="0"/>
        <w:numPr>
          <w:ilvl w:val="0"/>
          <w:numId w:val="3"/>
        </w:numPr>
        <w:spacing w:line="520" w:lineRule="exact"/>
        <w:ind w:leftChars="0" w:left="720" w:hanging="720"/>
        <w:rPr>
          <w:rFonts w:ascii="標楷體" w:eastAsia="標楷體" w:hAnsi="標楷體" w:cstheme="minorBidi"/>
          <w:sz w:val="30"/>
          <w:szCs w:val="30"/>
        </w:rPr>
      </w:pPr>
      <w:r w:rsidRPr="00821CCD">
        <w:rPr>
          <w:rFonts w:ascii="標楷體" w:eastAsia="標楷體" w:hAnsi="標楷體" w:cstheme="minorBidi" w:hint="eastAsia"/>
          <w:sz w:val="30"/>
          <w:szCs w:val="30"/>
        </w:rPr>
        <w:t>考察日期：114年12月22日（星期一）</w:t>
      </w:r>
    </w:p>
    <w:p w14:paraId="46692947" w14:textId="77777777" w:rsidR="00C8102C" w:rsidRPr="00821CCD" w:rsidRDefault="00C8102C" w:rsidP="00C8102C">
      <w:pPr>
        <w:pStyle w:val="af9"/>
        <w:widowControl w:val="0"/>
        <w:numPr>
          <w:ilvl w:val="0"/>
          <w:numId w:val="3"/>
        </w:numPr>
        <w:spacing w:line="520" w:lineRule="exact"/>
        <w:ind w:leftChars="0" w:left="720" w:hanging="720"/>
        <w:rPr>
          <w:rFonts w:ascii="標楷體" w:eastAsia="標楷體" w:hAnsi="標楷體" w:cstheme="minorBidi"/>
          <w:sz w:val="30"/>
          <w:szCs w:val="30"/>
        </w:rPr>
      </w:pPr>
      <w:r w:rsidRPr="00821CCD">
        <w:rPr>
          <w:rFonts w:ascii="標楷體" w:eastAsia="標楷體" w:hAnsi="標楷體" w:cstheme="minorBidi" w:hint="eastAsia"/>
          <w:sz w:val="30"/>
          <w:szCs w:val="30"/>
        </w:rPr>
        <w:t>考察行程表：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2048"/>
        <w:gridCol w:w="4005"/>
        <w:gridCol w:w="3007"/>
      </w:tblGrid>
      <w:tr w:rsidR="00C8102C" w:rsidRPr="001A3D4C" w14:paraId="502200E5" w14:textId="77777777" w:rsidTr="002C3FC8">
        <w:tc>
          <w:tcPr>
            <w:tcW w:w="2072" w:type="dxa"/>
            <w:vAlign w:val="center"/>
          </w:tcPr>
          <w:p w14:paraId="4B616B8C" w14:textId="77777777" w:rsidR="00C8102C" w:rsidRPr="001A3D4C" w:rsidRDefault="00C8102C" w:rsidP="002C3FC8">
            <w:pPr>
              <w:snapToGrid w:val="0"/>
              <w:jc w:val="center"/>
              <w:rPr>
                <w:sz w:val="32"/>
                <w:szCs w:val="32"/>
              </w:rPr>
            </w:pPr>
            <w:r w:rsidRPr="001A3D4C">
              <w:rPr>
                <w:rFonts w:hint="eastAsia"/>
                <w:sz w:val="32"/>
                <w:szCs w:val="32"/>
              </w:rPr>
              <w:t>時間</w:t>
            </w:r>
          </w:p>
        </w:tc>
        <w:tc>
          <w:tcPr>
            <w:tcW w:w="5011" w:type="dxa"/>
            <w:vAlign w:val="center"/>
          </w:tcPr>
          <w:p w14:paraId="7367C321" w14:textId="77777777" w:rsidR="00C8102C" w:rsidRPr="001A3D4C" w:rsidRDefault="00C8102C" w:rsidP="002C3FC8">
            <w:pPr>
              <w:snapToGrid w:val="0"/>
              <w:jc w:val="center"/>
              <w:rPr>
                <w:sz w:val="32"/>
                <w:szCs w:val="32"/>
              </w:rPr>
            </w:pPr>
            <w:r w:rsidRPr="001A3D4C">
              <w:rPr>
                <w:rFonts w:hint="eastAsia"/>
                <w:sz w:val="32"/>
                <w:szCs w:val="32"/>
              </w:rPr>
              <w:t>內容</w:t>
            </w:r>
          </w:p>
        </w:tc>
        <w:tc>
          <w:tcPr>
            <w:tcW w:w="3373" w:type="dxa"/>
            <w:vAlign w:val="center"/>
          </w:tcPr>
          <w:p w14:paraId="6EB5D10E" w14:textId="77777777" w:rsidR="00C8102C" w:rsidRPr="001A3D4C" w:rsidRDefault="00C8102C" w:rsidP="002C3FC8">
            <w:pPr>
              <w:snapToGrid w:val="0"/>
              <w:jc w:val="center"/>
              <w:rPr>
                <w:sz w:val="32"/>
                <w:szCs w:val="32"/>
              </w:rPr>
            </w:pPr>
            <w:r w:rsidRPr="001A3D4C">
              <w:rPr>
                <w:rFonts w:hint="eastAsia"/>
                <w:sz w:val="32"/>
                <w:szCs w:val="32"/>
              </w:rPr>
              <w:t>備註</w:t>
            </w:r>
          </w:p>
        </w:tc>
      </w:tr>
      <w:tr w:rsidR="00C8102C" w:rsidRPr="00FC0E0C" w14:paraId="43A7057D" w14:textId="77777777" w:rsidTr="002C3FC8">
        <w:tc>
          <w:tcPr>
            <w:tcW w:w="2072" w:type="dxa"/>
            <w:vAlign w:val="center"/>
          </w:tcPr>
          <w:p w14:paraId="43891FF1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07:35</w:t>
            </w:r>
            <w:r w:rsidRPr="003B687E">
              <w:rPr>
                <w:color w:val="000000" w:themeColor="text1"/>
                <w:sz w:val="32"/>
                <w:szCs w:val="32"/>
              </w:rPr>
              <w:t>-08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:</w:t>
            </w:r>
            <w:r w:rsidRPr="003B687E">
              <w:rPr>
                <w:color w:val="000000" w:themeColor="text1"/>
                <w:sz w:val="32"/>
                <w:szCs w:val="32"/>
              </w:rPr>
              <w:t>40</w:t>
            </w:r>
          </w:p>
        </w:tc>
        <w:tc>
          <w:tcPr>
            <w:tcW w:w="5011" w:type="dxa"/>
            <w:vAlign w:val="center"/>
          </w:tcPr>
          <w:p w14:paraId="7E9B36B7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航程</w:t>
            </w:r>
            <w:r w:rsidRPr="003B687E">
              <w:rPr>
                <w:rFonts w:hint="eastAsia"/>
                <w:color w:val="000000" w:themeColor="text1"/>
              </w:rPr>
              <w:t>(華信航空：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北→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東)</w:t>
            </w:r>
          </w:p>
        </w:tc>
        <w:tc>
          <w:tcPr>
            <w:tcW w:w="3373" w:type="dxa"/>
            <w:vAlign w:val="center"/>
          </w:tcPr>
          <w:p w14:paraId="238F0657" w14:textId="77777777" w:rsidR="00C8102C" w:rsidRPr="003B687E" w:rsidRDefault="00C8102C" w:rsidP="002C3FC8">
            <w:pPr>
              <w:snapToGrid w:val="0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華信航空AE391直飛</w:t>
            </w:r>
          </w:p>
          <w:p w14:paraId="40F2F4D2" w14:textId="77777777" w:rsidR="00C8102C" w:rsidRPr="003B687E" w:rsidRDefault="00C8102C" w:rsidP="002C3FC8">
            <w:pPr>
              <w:snapToGrid w:val="0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(請自行購票)</w:t>
            </w:r>
          </w:p>
        </w:tc>
      </w:tr>
      <w:tr w:rsidR="00C8102C" w:rsidRPr="00FC0E0C" w14:paraId="3077618A" w14:textId="77777777" w:rsidTr="002C3FC8">
        <w:tc>
          <w:tcPr>
            <w:tcW w:w="2072" w:type="dxa"/>
            <w:vAlign w:val="center"/>
          </w:tcPr>
          <w:p w14:paraId="798A6725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08:45-09:30</w:t>
            </w:r>
          </w:p>
        </w:tc>
        <w:tc>
          <w:tcPr>
            <w:tcW w:w="5011" w:type="dxa"/>
            <w:vAlign w:val="center"/>
          </w:tcPr>
          <w:p w14:paraId="4DA3F55F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車程-</w:t>
            </w:r>
            <w:r w:rsidRPr="003B687E">
              <w:rPr>
                <w:color w:val="000000" w:themeColor="text1"/>
                <w:sz w:val="32"/>
                <w:szCs w:val="32"/>
              </w:rPr>
              <w:t>40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分鐘</w:t>
            </w:r>
          </w:p>
          <w:p w14:paraId="26090BF7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</w:rPr>
              <w:t>(前往鹿野國中)</w:t>
            </w:r>
          </w:p>
        </w:tc>
        <w:tc>
          <w:tcPr>
            <w:tcW w:w="3373" w:type="dxa"/>
            <w:vAlign w:val="center"/>
          </w:tcPr>
          <w:p w14:paraId="441CBD06" w14:textId="77777777" w:rsidR="00C8102C" w:rsidRPr="003B687E" w:rsidRDefault="00C8102C" w:rsidP="002C3FC8">
            <w:pPr>
              <w:snapToGrid w:val="0"/>
              <w:rPr>
                <w:rFonts w:ascii="全字庫正楷體" w:eastAsia="全字庫正楷體" w:hAnsi="全字庫正楷體" w:cs="全字庫正楷體"/>
                <w:color w:val="000000" w:themeColor="text1"/>
              </w:rPr>
            </w:pPr>
            <w:r w:rsidRPr="003B687E">
              <w:rPr>
                <w:rFonts w:ascii="全字庫正楷體" w:eastAsia="全字庫正楷體" w:hAnsi="全字庫正楷體" w:cs="全字庫正楷體" w:hint="eastAsia"/>
                <w:color w:val="000000" w:themeColor="text1"/>
                <w:szCs w:val="32"/>
              </w:rPr>
              <w:t>集合地點：</w:t>
            </w:r>
            <w:proofErr w:type="gramStart"/>
            <w:r w:rsidRPr="003B687E">
              <w:rPr>
                <w:rFonts w:ascii="全字庫正楷體" w:eastAsia="全字庫正楷體" w:hAnsi="全字庫正楷體" w:cs="全字庫正楷體"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ascii="全字庫正楷體" w:eastAsia="全字庫正楷體" w:hAnsi="全字庫正楷體" w:cs="全字庫正楷體" w:hint="eastAsia"/>
                <w:color w:val="000000" w:themeColor="text1"/>
              </w:rPr>
              <w:t>東機場</w:t>
            </w:r>
          </w:p>
          <w:p w14:paraId="1D8C7529" w14:textId="77777777" w:rsidR="00C8102C" w:rsidRPr="003B687E" w:rsidRDefault="00C8102C" w:rsidP="002C3FC8">
            <w:pPr>
              <w:snapToGrid w:val="0"/>
              <w:ind w:leftChars="100" w:left="240"/>
              <w:rPr>
                <w:rFonts w:ascii="全字庫正楷體" w:eastAsia="全字庫正楷體" w:hAnsi="全字庫正楷體" w:cs="全字庫正楷體"/>
                <w:color w:val="000000" w:themeColor="text1"/>
                <w:szCs w:val="32"/>
              </w:rPr>
            </w:pPr>
            <w:r w:rsidRPr="003B687E">
              <w:rPr>
                <w:rFonts w:ascii="全字庫正楷體" w:eastAsia="全字庫正楷體" w:hAnsi="全字庫正楷體" w:cs="全字庫正楷體" w:hint="eastAsia"/>
                <w:color w:val="000000" w:themeColor="text1"/>
              </w:rPr>
              <w:t>自</w:t>
            </w:r>
            <w:proofErr w:type="gramStart"/>
            <w:r w:rsidRPr="003B687E">
              <w:rPr>
                <w:rFonts w:ascii="全字庫正楷體" w:eastAsia="全字庫正楷體" w:hAnsi="全字庫正楷體" w:cs="全字庫正楷體"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ascii="全字庫正楷體" w:eastAsia="全字庫正楷體" w:hAnsi="全字庫正楷體" w:cs="全字庫正楷體" w:hint="eastAsia"/>
                <w:color w:val="000000" w:themeColor="text1"/>
              </w:rPr>
              <w:t>東機場出發至鹿野國中(</w:t>
            </w:r>
            <w:proofErr w:type="gramStart"/>
            <w:r w:rsidRPr="003B687E">
              <w:rPr>
                <w:rFonts w:ascii="全字庫正楷體" w:eastAsia="全字庫正楷體" w:hAnsi="全字庫正楷體" w:cs="全字庫正楷體"/>
                <w:color w:val="000000" w:themeColor="text1"/>
                <w:sz w:val="21"/>
                <w:szCs w:val="21"/>
                <w:shd w:val="clear" w:color="auto" w:fill="FFFFFF"/>
              </w:rPr>
              <w:t>臺</w:t>
            </w:r>
            <w:proofErr w:type="gramEnd"/>
            <w:r w:rsidRPr="003B687E">
              <w:rPr>
                <w:rFonts w:ascii="全字庫正楷體" w:eastAsia="全字庫正楷體" w:hAnsi="全字庫正楷體" w:cs="全字庫正楷體"/>
                <w:color w:val="000000" w:themeColor="text1"/>
                <w:sz w:val="21"/>
                <w:szCs w:val="21"/>
                <w:shd w:val="clear" w:color="auto" w:fill="FFFFFF"/>
              </w:rPr>
              <w:t>東縣鹿野鄉光榮路38號</w:t>
            </w:r>
            <w:r w:rsidRPr="003B687E">
              <w:rPr>
                <w:rFonts w:ascii="全字庫正楷體" w:eastAsia="全字庫正楷體" w:hAnsi="全字庫正楷體" w:cs="全字庫正楷體" w:hint="eastAsia"/>
                <w:color w:val="000000" w:themeColor="text1"/>
                <w:sz w:val="21"/>
                <w:szCs w:val="21"/>
                <w:shd w:val="clear" w:color="auto" w:fill="FFFFFF"/>
              </w:rPr>
              <w:t>)</w:t>
            </w:r>
          </w:p>
        </w:tc>
      </w:tr>
      <w:tr w:rsidR="00C8102C" w:rsidRPr="001A3D4C" w14:paraId="5F27CDA7" w14:textId="77777777" w:rsidTr="002C3FC8">
        <w:tc>
          <w:tcPr>
            <w:tcW w:w="2072" w:type="dxa"/>
            <w:shd w:val="clear" w:color="auto" w:fill="FBE4D5" w:themeFill="accent2" w:themeFillTint="33"/>
            <w:vAlign w:val="center"/>
          </w:tcPr>
          <w:p w14:paraId="6EE5B516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09:30-10:10</w:t>
            </w:r>
          </w:p>
        </w:tc>
        <w:tc>
          <w:tcPr>
            <w:tcW w:w="5011" w:type="dxa"/>
            <w:shd w:val="clear" w:color="auto" w:fill="FBE4D5" w:themeFill="accent2" w:themeFillTint="33"/>
            <w:vAlign w:val="center"/>
          </w:tcPr>
          <w:p w14:paraId="7D60F18B" w14:textId="77777777" w:rsidR="00C8102C" w:rsidRPr="003B687E" w:rsidRDefault="00C8102C" w:rsidP="002C3FC8">
            <w:pPr>
              <w:snapToGrid w:val="0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考察永續提升人行安全計畫「</w:t>
            </w:r>
            <w:proofErr w:type="gramStart"/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臺東縣鹿野</w:t>
            </w:r>
            <w:proofErr w:type="gramEnd"/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國中道路品質改善工程案」</w:t>
            </w:r>
          </w:p>
        </w:tc>
        <w:tc>
          <w:tcPr>
            <w:tcW w:w="3373" w:type="dxa"/>
            <w:shd w:val="clear" w:color="auto" w:fill="FBE4D5" w:themeFill="accent2" w:themeFillTint="33"/>
            <w:vAlign w:val="center"/>
          </w:tcPr>
          <w:p w14:paraId="0B1F58B6" w14:textId="77777777" w:rsidR="00C8102C" w:rsidRPr="003B687E" w:rsidRDefault="00C8102C" w:rsidP="002C3FC8">
            <w:pPr>
              <w:snapToGrid w:val="0"/>
              <w:ind w:left="1164" w:hangingChars="485" w:hanging="1164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集合地點：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臺東縣鹿野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國中大門前(現地會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勘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後，前往鹿野鄉公所</w:t>
            </w:r>
            <w:r>
              <w:rPr>
                <w:rFonts w:hint="eastAsia"/>
                <w:color w:val="000000" w:themeColor="text1"/>
              </w:rPr>
              <w:t>聽取簡報</w:t>
            </w:r>
            <w:r w:rsidRPr="003B687E">
              <w:rPr>
                <w:rFonts w:hint="eastAsia"/>
                <w:color w:val="000000" w:themeColor="text1"/>
              </w:rPr>
              <w:t>)</w:t>
            </w:r>
          </w:p>
          <w:p w14:paraId="4C9AF14B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簡報：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東縣鹿野鄉公所</w:t>
            </w:r>
          </w:p>
          <w:p w14:paraId="6F27A668" w14:textId="77777777" w:rsidR="00C8102C" w:rsidRPr="003B687E" w:rsidRDefault="00C8102C" w:rsidP="002C3FC8">
            <w:pPr>
              <w:snapToGrid w:val="0"/>
              <w:ind w:left="720" w:hangingChars="300" w:hanging="720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出席：內政部、內政部國土管理署、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東縣政府、鹿野鄉公所</w:t>
            </w:r>
          </w:p>
        </w:tc>
      </w:tr>
      <w:tr w:rsidR="00C8102C" w:rsidRPr="001A3D4C" w14:paraId="71960A8C" w14:textId="77777777" w:rsidTr="002C3FC8">
        <w:tc>
          <w:tcPr>
            <w:tcW w:w="2072" w:type="dxa"/>
            <w:vAlign w:val="center"/>
          </w:tcPr>
          <w:p w14:paraId="150972D6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10:10~10:55</w:t>
            </w:r>
          </w:p>
        </w:tc>
        <w:tc>
          <w:tcPr>
            <w:tcW w:w="5011" w:type="dxa"/>
            <w:vAlign w:val="center"/>
          </w:tcPr>
          <w:p w14:paraId="26873630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車程-</w:t>
            </w:r>
            <w:r w:rsidRPr="003B687E">
              <w:rPr>
                <w:color w:val="000000" w:themeColor="text1"/>
                <w:sz w:val="32"/>
                <w:szCs w:val="32"/>
              </w:rPr>
              <w:t>45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分鐘</w:t>
            </w:r>
          </w:p>
          <w:p w14:paraId="2C369CFD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(前往池上鄉公所)</w:t>
            </w:r>
          </w:p>
        </w:tc>
        <w:tc>
          <w:tcPr>
            <w:tcW w:w="3373" w:type="dxa"/>
            <w:vAlign w:val="center"/>
          </w:tcPr>
          <w:p w14:paraId="46316FAD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地點：池上鄉公所(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東縣池上鄉中山路101號)</w:t>
            </w:r>
          </w:p>
        </w:tc>
      </w:tr>
      <w:tr w:rsidR="00C8102C" w:rsidRPr="001A3D4C" w14:paraId="0EF7BF04" w14:textId="77777777" w:rsidTr="002C3FC8">
        <w:tc>
          <w:tcPr>
            <w:tcW w:w="2072" w:type="dxa"/>
            <w:shd w:val="clear" w:color="auto" w:fill="FBE4D5" w:themeFill="accent2" w:themeFillTint="33"/>
            <w:vAlign w:val="center"/>
          </w:tcPr>
          <w:p w14:paraId="241FA0BC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10:55~11:35</w:t>
            </w:r>
          </w:p>
        </w:tc>
        <w:tc>
          <w:tcPr>
            <w:tcW w:w="5011" w:type="dxa"/>
            <w:shd w:val="clear" w:color="auto" w:fill="FBE4D5" w:themeFill="accent2" w:themeFillTint="33"/>
            <w:vAlign w:val="center"/>
          </w:tcPr>
          <w:p w14:paraId="6C661A25" w14:textId="77777777" w:rsidR="00C8102C" w:rsidRPr="003B687E" w:rsidRDefault="00C8102C" w:rsidP="002C3FC8">
            <w:pPr>
              <w:snapToGrid w:val="0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考察永續提升人行安全計畫「池上鄉</w:t>
            </w:r>
            <w:proofErr w:type="gramStart"/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大坡池通水巷</w:t>
            </w:r>
            <w:proofErr w:type="gramEnd"/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人行道改善工程」</w:t>
            </w:r>
          </w:p>
        </w:tc>
        <w:tc>
          <w:tcPr>
            <w:tcW w:w="3373" w:type="dxa"/>
            <w:shd w:val="clear" w:color="auto" w:fill="FBE4D5" w:themeFill="accent2" w:themeFillTint="33"/>
            <w:vAlign w:val="center"/>
          </w:tcPr>
          <w:p w14:paraId="2405F315" w14:textId="77777777" w:rsidR="00C8102C" w:rsidRPr="003B687E" w:rsidRDefault="00C8102C" w:rsidP="002C3FC8">
            <w:pPr>
              <w:snapToGrid w:val="0"/>
              <w:ind w:left="1164" w:hangingChars="485" w:hanging="1164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集合地點：池上鄉公所</w:t>
            </w:r>
            <w:r w:rsidRPr="003B687E">
              <w:rPr>
                <w:rFonts w:hint="eastAsia"/>
                <w:color w:val="000000" w:themeColor="text1"/>
              </w:rPr>
              <w:t>（簡報後前往現地</w:t>
            </w:r>
            <w:r>
              <w:rPr>
                <w:rFonts w:hint="eastAsia"/>
                <w:color w:val="000000" w:themeColor="text1"/>
              </w:rPr>
              <w:t>會</w:t>
            </w:r>
            <w:proofErr w:type="gramStart"/>
            <w:r>
              <w:rPr>
                <w:rFonts w:hint="eastAsia"/>
                <w:color w:val="000000" w:themeColor="text1"/>
              </w:rPr>
              <w:t>勘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）</w:t>
            </w:r>
          </w:p>
          <w:p w14:paraId="134B2700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簡報：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東縣池上鄉公所</w:t>
            </w:r>
          </w:p>
          <w:p w14:paraId="4523F195" w14:textId="77777777" w:rsidR="00C8102C" w:rsidRPr="003B687E" w:rsidRDefault="00C8102C" w:rsidP="002C3FC8">
            <w:pPr>
              <w:snapToGrid w:val="0"/>
              <w:ind w:left="720" w:hangingChars="300" w:hanging="720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出席：內政部、內政部國土管理署、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東縣政府、池上鄉公所</w:t>
            </w:r>
          </w:p>
        </w:tc>
      </w:tr>
      <w:tr w:rsidR="00C8102C" w:rsidRPr="001A3D4C" w14:paraId="05BB2919" w14:textId="77777777" w:rsidTr="002C3FC8">
        <w:tc>
          <w:tcPr>
            <w:tcW w:w="2072" w:type="dxa"/>
            <w:vAlign w:val="center"/>
          </w:tcPr>
          <w:p w14:paraId="5167C6C8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11:35~13:30</w:t>
            </w:r>
          </w:p>
        </w:tc>
        <w:tc>
          <w:tcPr>
            <w:tcW w:w="5011" w:type="dxa"/>
            <w:vAlign w:val="center"/>
          </w:tcPr>
          <w:p w14:paraId="1541C7B1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午餐</w:t>
            </w:r>
          </w:p>
        </w:tc>
        <w:tc>
          <w:tcPr>
            <w:tcW w:w="3373" w:type="dxa"/>
            <w:vAlign w:val="center"/>
          </w:tcPr>
          <w:p w14:paraId="17968D65" w14:textId="77777777" w:rsidR="00C8102C" w:rsidRPr="003B687E" w:rsidRDefault="00C8102C" w:rsidP="002C3FC8">
            <w:pPr>
              <w:adjustRightInd w:val="0"/>
              <w:snapToGrid w:val="0"/>
              <w:rPr>
                <w:color w:val="000000" w:themeColor="text1"/>
              </w:rPr>
            </w:pPr>
          </w:p>
        </w:tc>
      </w:tr>
      <w:tr w:rsidR="00C8102C" w:rsidRPr="001A3D4C" w14:paraId="0D636B56" w14:textId="77777777" w:rsidTr="002C3FC8">
        <w:tc>
          <w:tcPr>
            <w:tcW w:w="2072" w:type="dxa"/>
            <w:vAlign w:val="center"/>
          </w:tcPr>
          <w:p w14:paraId="7824498B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13:30-14:45</w:t>
            </w:r>
          </w:p>
        </w:tc>
        <w:tc>
          <w:tcPr>
            <w:tcW w:w="5011" w:type="dxa"/>
            <w:vAlign w:val="center"/>
          </w:tcPr>
          <w:p w14:paraId="232652CF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車程-7</w:t>
            </w:r>
            <w:r w:rsidRPr="003B687E">
              <w:rPr>
                <w:color w:val="000000" w:themeColor="text1"/>
                <w:sz w:val="32"/>
                <w:szCs w:val="32"/>
              </w:rPr>
              <w:t>5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分鐘</w:t>
            </w:r>
          </w:p>
          <w:p w14:paraId="104385AD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(前往成功鎮公所)</w:t>
            </w:r>
          </w:p>
        </w:tc>
        <w:tc>
          <w:tcPr>
            <w:tcW w:w="3373" w:type="dxa"/>
            <w:vAlign w:val="center"/>
          </w:tcPr>
          <w:p w14:paraId="096BF35A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地點：成功鎮公所(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東縣成功鎮中山路176號)</w:t>
            </w:r>
          </w:p>
        </w:tc>
      </w:tr>
      <w:tr w:rsidR="00C8102C" w:rsidRPr="001A3D4C" w14:paraId="2AF7A6EC" w14:textId="77777777" w:rsidTr="002C3FC8">
        <w:tc>
          <w:tcPr>
            <w:tcW w:w="2072" w:type="dxa"/>
            <w:shd w:val="clear" w:color="auto" w:fill="FBE4D5" w:themeFill="accent2" w:themeFillTint="33"/>
            <w:vAlign w:val="center"/>
          </w:tcPr>
          <w:p w14:paraId="3A197917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14:45-15:25</w:t>
            </w:r>
          </w:p>
        </w:tc>
        <w:tc>
          <w:tcPr>
            <w:tcW w:w="5011" w:type="dxa"/>
            <w:shd w:val="clear" w:color="auto" w:fill="FBE4D5" w:themeFill="accent2" w:themeFillTint="33"/>
            <w:vAlign w:val="center"/>
          </w:tcPr>
          <w:p w14:paraId="7E473FB1" w14:textId="77777777" w:rsidR="00C8102C" w:rsidRPr="003B687E" w:rsidRDefault="00C8102C" w:rsidP="002C3FC8">
            <w:pPr>
              <w:snapToGrid w:val="0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考察永續提升人行安全計畫「</w:t>
            </w:r>
            <w:proofErr w:type="gramStart"/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東縣成功鎮新港港埠及周邊生活道路人本環境串聯計畫」</w:t>
            </w:r>
          </w:p>
        </w:tc>
        <w:tc>
          <w:tcPr>
            <w:tcW w:w="3373" w:type="dxa"/>
            <w:shd w:val="clear" w:color="auto" w:fill="FBE4D5" w:themeFill="accent2" w:themeFillTint="33"/>
            <w:vAlign w:val="center"/>
          </w:tcPr>
          <w:p w14:paraId="0E636F6D" w14:textId="77777777" w:rsidR="00C8102C" w:rsidRPr="003B687E" w:rsidRDefault="00C8102C" w:rsidP="002C3FC8">
            <w:pPr>
              <w:snapToGrid w:val="0"/>
              <w:ind w:left="1164" w:hangingChars="485" w:hanging="1164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集合地點：成功鎮公所</w:t>
            </w:r>
            <w:r>
              <w:rPr>
                <w:rFonts w:hint="eastAsia"/>
                <w:color w:val="000000" w:themeColor="text1"/>
                <w:szCs w:val="32"/>
              </w:rPr>
              <w:t>(簡報後前往現地會</w:t>
            </w:r>
            <w:proofErr w:type="gramStart"/>
            <w:r>
              <w:rPr>
                <w:rFonts w:hint="eastAsia"/>
                <w:color w:val="000000" w:themeColor="text1"/>
                <w:szCs w:val="32"/>
              </w:rPr>
              <w:t>勘</w:t>
            </w:r>
            <w:proofErr w:type="gramEnd"/>
            <w:r>
              <w:rPr>
                <w:rFonts w:hint="eastAsia"/>
                <w:color w:val="000000" w:themeColor="text1"/>
                <w:szCs w:val="32"/>
              </w:rPr>
              <w:t>)</w:t>
            </w:r>
          </w:p>
          <w:p w14:paraId="17B66179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簡報：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東縣政府建設處</w:t>
            </w:r>
          </w:p>
          <w:p w14:paraId="4AC60D43" w14:textId="77777777" w:rsidR="00C8102C" w:rsidRPr="003B687E" w:rsidRDefault="00C8102C" w:rsidP="002C3FC8">
            <w:pPr>
              <w:snapToGrid w:val="0"/>
              <w:ind w:left="720" w:hangingChars="300" w:hanging="720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出席：內政部、內政部國土管理署、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東縣政府</w:t>
            </w:r>
            <w:r>
              <w:rPr>
                <w:rFonts w:hint="eastAsia"/>
                <w:color w:val="000000" w:themeColor="text1"/>
                <w:szCs w:val="32"/>
              </w:rPr>
              <w:t>、成功鎮公所</w:t>
            </w:r>
          </w:p>
        </w:tc>
      </w:tr>
      <w:tr w:rsidR="00C8102C" w:rsidRPr="001A3D4C" w14:paraId="317EA452" w14:textId="77777777" w:rsidTr="002C3FC8">
        <w:tc>
          <w:tcPr>
            <w:tcW w:w="2072" w:type="dxa"/>
            <w:vAlign w:val="center"/>
          </w:tcPr>
          <w:p w14:paraId="79CB6E91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  <w:r w:rsidRPr="003B687E">
              <w:rPr>
                <w:color w:val="000000" w:themeColor="text1"/>
                <w:sz w:val="32"/>
                <w:szCs w:val="32"/>
              </w:rPr>
              <w:t>: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25-16</w:t>
            </w:r>
            <w:r w:rsidRPr="003B687E">
              <w:rPr>
                <w:color w:val="000000" w:themeColor="text1"/>
                <w:sz w:val="32"/>
                <w:szCs w:val="32"/>
              </w:rPr>
              <w:t>: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35</w:t>
            </w:r>
          </w:p>
        </w:tc>
        <w:tc>
          <w:tcPr>
            <w:tcW w:w="5011" w:type="dxa"/>
            <w:vAlign w:val="center"/>
          </w:tcPr>
          <w:p w14:paraId="0C5DB1C8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車程-7</w:t>
            </w:r>
            <w:r w:rsidRPr="003B687E">
              <w:rPr>
                <w:color w:val="000000" w:themeColor="text1"/>
                <w:sz w:val="32"/>
                <w:szCs w:val="32"/>
              </w:rPr>
              <w:t>0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分鐘</w:t>
            </w:r>
          </w:p>
          <w:p w14:paraId="0179F7F0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(前往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東火車站)</w:t>
            </w:r>
          </w:p>
        </w:tc>
        <w:tc>
          <w:tcPr>
            <w:tcW w:w="3373" w:type="dxa"/>
            <w:vAlign w:val="center"/>
          </w:tcPr>
          <w:p w14:paraId="3F296118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</w:p>
        </w:tc>
      </w:tr>
      <w:tr w:rsidR="00C8102C" w:rsidRPr="00FC0E0C" w14:paraId="64F903E1" w14:textId="77777777" w:rsidTr="002C3FC8">
        <w:tc>
          <w:tcPr>
            <w:tcW w:w="2072" w:type="dxa"/>
            <w:vAlign w:val="center"/>
          </w:tcPr>
          <w:p w14:paraId="6272B17B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lastRenderedPageBreak/>
              <w:t>16</w:t>
            </w:r>
            <w:r w:rsidRPr="003B687E">
              <w:rPr>
                <w:color w:val="000000" w:themeColor="text1"/>
                <w:sz w:val="32"/>
                <w:szCs w:val="32"/>
              </w:rPr>
              <w:t>: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50-17</w:t>
            </w:r>
            <w:r w:rsidRPr="003B687E">
              <w:rPr>
                <w:color w:val="000000" w:themeColor="text1"/>
                <w:sz w:val="32"/>
                <w:szCs w:val="32"/>
              </w:rPr>
              <w:t>: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50</w:t>
            </w:r>
          </w:p>
        </w:tc>
        <w:tc>
          <w:tcPr>
            <w:tcW w:w="5011" w:type="dxa"/>
            <w:vAlign w:val="center"/>
          </w:tcPr>
          <w:p w14:paraId="650FB7C3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車程-</w:t>
            </w:r>
            <w:r w:rsidRPr="003B687E">
              <w:rPr>
                <w:color w:val="000000" w:themeColor="text1"/>
                <w:sz w:val="32"/>
                <w:szCs w:val="32"/>
              </w:rPr>
              <w:t>75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分鐘</w:t>
            </w:r>
          </w:p>
          <w:p w14:paraId="2709AC40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(前往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東機場)</w:t>
            </w:r>
          </w:p>
        </w:tc>
        <w:tc>
          <w:tcPr>
            <w:tcW w:w="3373" w:type="dxa"/>
            <w:vAlign w:val="center"/>
          </w:tcPr>
          <w:p w14:paraId="3921E91E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</w:p>
        </w:tc>
      </w:tr>
      <w:tr w:rsidR="00C8102C" w:rsidRPr="001A3D4C" w14:paraId="566D174E" w14:textId="77777777" w:rsidTr="002C3FC8">
        <w:tc>
          <w:tcPr>
            <w:tcW w:w="2072" w:type="dxa"/>
            <w:vAlign w:val="center"/>
          </w:tcPr>
          <w:p w14:paraId="4016C2BA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16</w:t>
            </w:r>
            <w:r w:rsidRPr="003B687E">
              <w:rPr>
                <w:color w:val="000000" w:themeColor="text1"/>
                <w:sz w:val="32"/>
                <w:szCs w:val="32"/>
              </w:rPr>
              <w:t>: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50-21</w:t>
            </w:r>
            <w:r w:rsidRPr="003B687E">
              <w:rPr>
                <w:color w:val="000000" w:themeColor="text1"/>
                <w:sz w:val="32"/>
                <w:szCs w:val="32"/>
              </w:rPr>
              <w:t>:</w:t>
            </w: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27</w:t>
            </w:r>
          </w:p>
        </w:tc>
        <w:tc>
          <w:tcPr>
            <w:tcW w:w="5011" w:type="dxa"/>
            <w:vAlign w:val="center"/>
          </w:tcPr>
          <w:p w14:paraId="44393A4E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車程</w:t>
            </w:r>
          </w:p>
          <w:p w14:paraId="627E88EB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（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東車站至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北車站）</w:t>
            </w:r>
          </w:p>
        </w:tc>
        <w:tc>
          <w:tcPr>
            <w:tcW w:w="3373" w:type="dxa"/>
            <w:vAlign w:val="center"/>
          </w:tcPr>
          <w:p w14:paraId="2B577D42" w14:textId="77777777" w:rsidR="00C8102C" w:rsidRPr="003B687E" w:rsidRDefault="00C8102C" w:rsidP="002C3FC8">
            <w:pPr>
              <w:snapToGrid w:val="0"/>
              <w:rPr>
                <w:color w:val="000000" w:themeColor="text1"/>
                <w:szCs w:val="32"/>
              </w:rPr>
            </w:pPr>
            <w:r w:rsidRPr="003B687E">
              <w:rPr>
                <w:rFonts w:hint="eastAsia"/>
                <w:color w:val="000000" w:themeColor="text1"/>
                <w:szCs w:val="32"/>
              </w:rPr>
              <w:t>搭乘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東至</w:t>
            </w:r>
            <w:proofErr w:type="gramStart"/>
            <w:r w:rsidRPr="003B687E">
              <w:rPr>
                <w:rFonts w:hint="eastAsia"/>
                <w:color w:val="000000" w:themeColor="text1"/>
                <w:szCs w:val="32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  <w:szCs w:val="32"/>
              </w:rPr>
              <w:t>北新自強439車次</w:t>
            </w:r>
            <w:r w:rsidRPr="003B687E">
              <w:rPr>
                <w:rFonts w:hint="eastAsia"/>
                <w:color w:val="000000" w:themeColor="text1"/>
              </w:rPr>
              <w:t>(請自行購票)</w:t>
            </w:r>
          </w:p>
        </w:tc>
      </w:tr>
      <w:tr w:rsidR="00C8102C" w:rsidRPr="00FC0E0C" w14:paraId="7CD342AE" w14:textId="77777777" w:rsidTr="002C3FC8">
        <w:tc>
          <w:tcPr>
            <w:tcW w:w="2072" w:type="dxa"/>
            <w:vAlign w:val="center"/>
          </w:tcPr>
          <w:p w14:paraId="3223EC5F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18:45-19:45</w:t>
            </w:r>
          </w:p>
        </w:tc>
        <w:tc>
          <w:tcPr>
            <w:tcW w:w="5011" w:type="dxa"/>
            <w:vAlign w:val="center"/>
          </w:tcPr>
          <w:p w14:paraId="272FB49B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  <w:sz w:val="32"/>
                <w:szCs w:val="32"/>
              </w:rPr>
            </w:pPr>
            <w:r w:rsidRPr="003B687E">
              <w:rPr>
                <w:rFonts w:hint="eastAsia"/>
                <w:color w:val="000000" w:themeColor="text1"/>
                <w:sz w:val="32"/>
                <w:szCs w:val="32"/>
              </w:rPr>
              <w:t>航程</w:t>
            </w:r>
          </w:p>
          <w:p w14:paraId="6C306BB5" w14:textId="77777777" w:rsidR="00C8102C" w:rsidRPr="003B687E" w:rsidRDefault="00C8102C" w:rsidP="002C3FC8">
            <w:pPr>
              <w:snapToGrid w:val="0"/>
              <w:jc w:val="center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(立榮航空：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東航空站至</w:t>
            </w:r>
            <w:proofErr w:type="gramStart"/>
            <w:r w:rsidRPr="003B687E">
              <w:rPr>
                <w:rFonts w:hint="eastAsia"/>
                <w:color w:val="000000" w:themeColor="text1"/>
              </w:rPr>
              <w:t>臺</w:t>
            </w:r>
            <w:proofErr w:type="gramEnd"/>
            <w:r w:rsidRPr="003B687E">
              <w:rPr>
                <w:rFonts w:hint="eastAsia"/>
                <w:color w:val="000000" w:themeColor="text1"/>
              </w:rPr>
              <w:t>北松山機場)</w:t>
            </w:r>
          </w:p>
        </w:tc>
        <w:tc>
          <w:tcPr>
            <w:tcW w:w="3373" w:type="dxa"/>
            <w:vAlign w:val="center"/>
          </w:tcPr>
          <w:p w14:paraId="18A0F0F3" w14:textId="77777777" w:rsidR="00C8102C" w:rsidRPr="003B687E" w:rsidRDefault="00C8102C" w:rsidP="002C3FC8">
            <w:pPr>
              <w:snapToGrid w:val="0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搭乘立榮航空</w:t>
            </w:r>
            <w:r w:rsidRPr="003B687E">
              <w:rPr>
                <w:color w:val="000000" w:themeColor="text1"/>
              </w:rPr>
              <w:t>B787</w:t>
            </w:r>
            <w:r w:rsidRPr="003B687E">
              <w:rPr>
                <w:rFonts w:hint="eastAsia"/>
                <w:color w:val="000000" w:themeColor="text1"/>
              </w:rPr>
              <w:t>28直飛</w:t>
            </w:r>
          </w:p>
          <w:p w14:paraId="714846DB" w14:textId="77777777" w:rsidR="00C8102C" w:rsidRPr="003B687E" w:rsidRDefault="00C8102C" w:rsidP="002C3FC8">
            <w:pPr>
              <w:snapToGrid w:val="0"/>
              <w:rPr>
                <w:color w:val="000000" w:themeColor="text1"/>
              </w:rPr>
            </w:pPr>
            <w:r w:rsidRPr="003B687E">
              <w:rPr>
                <w:rFonts w:hint="eastAsia"/>
                <w:color w:val="000000" w:themeColor="text1"/>
              </w:rPr>
              <w:t>(請自行購票)</w:t>
            </w:r>
          </w:p>
        </w:tc>
      </w:tr>
    </w:tbl>
    <w:p w14:paraId="4FB2089E" w14:textId="77777777" w:rsidR="00C8102C" w:rsidRPr="00453735" w:rsidRDefault="00C8102C" w:rsidP="00C8102C">
      <w:pPr>
        <w:snapToGrid w:val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 w:hint="eastAsia"/>
          <w:color w:val="000000" w:themeColor="text1"/>
          <w:sz w:val="28"/>
          <w:szCs w:val="28"/>
        </w:rPr>
        <w:t>（</w:t>
      </w:r>
      <w:r w:rsidRPr="00453735">
        <w:rPr>
          <w:rFonts w:ascii="Times New Roman" w:hint="eastAsia"/>
          <w:color w:val="000000" w:themeColor="text1"/>
          <w:sz w:val="28"/>
          <w:szCs w:val="28"/>
        </w:rPr>
        <w:t>以上為規劃行程，各流程時間以實際考察為</w:t>
      </w:r>
      <w:proofErr w:type="gramStart"/>
      <w:r w:rsidRPr="00453735">
        <w:rPr>
          <w:rFonts w:ascii="Times New Roman" w:hint="eastAsia"/>
          <w:color w:val="000000" w:themeColor="text1"/>
          <w:sz w:val="28"/>
          <w:szCs w:val="28"/>
        </w:rPr>
        <w:t>準</w:t>
      </w:r>
      <w:proofErr w:type="gramEnd"/>
      <w:r>
        <w:rPr>
          <w:rFonts w:ascii="Times New Roman" w:hAnsi="Times New Roman" w:hint="eastAsia"/>
          <w:color w:val="000000" w:themeColor="text1"/>
          <w:sz w:val="28"/>
          <w:szCs w:val="28"/>
        </w:rPr>
        <w:t>）</w:t>
      </w:r>
    </w:p>
    <w:p w14:paraId="7C017587" w14:textId="77777777" w:rsidR="00C8102C" w:rsidRPr="00453735" w:rsidRDefault="00C8102C" w:rsidP="00C8102C">
      <w:pPr>
        <w:snapToGrid w:val="0"/>
        <w:spacing w:beforeLines="150" w:before="540"/>
        <w:rPr>
          <w:rFonts w:ascii="Times New Roman" w:hAnsi="Times New Roman"/>
          <w:color w:val="000000" w:themeColor="text1"/>
          <w:sz w:val="28"/>
          <w:szCs w:val="28"/>
        </w:rPr>
      </w:pPr>
      <w:r w:rsidRPr="00453735">
        <w:rPr>
          <w:rFonts w:ascii="Times New Roman" w:hint="eastAsia"/>
          <w:color w:val="000000" w:themeColor="text1"/>
          <w:sz w:val="28"/>
          <w:szCs w:val="28"/>
        </w:rPr>
        <w:t>受考機關：內政部</w:t>
      </w:r>
      <w:r>
        <w:rPr>
          <w:rFonts w:ascii="Times New Roman" w:hint="eastAsia"/>
          <w:color w:val="000000" w:themeColor="text1"/>
          <w:sz w:val="28"/>
          <w:szCs w:val="28"/>
        </w:rPr>
        <w:t>（</w:t>
      </w:r>
      <w:r w:rsidRPr="00453735">
        <w:rPr>
          <w:rFonts w:ascii="Times New Roman" w:hint="eastAsia"/>
          <w:color w:val="000000" w:themeColor="text1"/>
          <w:sz w:val="28"/>
          <w:szCs w:val="28"/>
        </w:rPr>
        <w:t>國土管理</w:t>
      </w:r>
      <w:r>
        <w:rPr>
          <w:rFonts w:ascii="Times New Roman" w:hint="eastAsia"/>
          <w:color w:val="000000" w:themeColor="text1"/>
          <w:sz w:val="28"/>
          <w:szCs w:val="28"/>
        </w:rPr>
        <w:t>署）</w:t>
      </w:r>
    </w:p>
    <w:p w14:paraId="5F06BDF8" w14:textId="77777777" w:rsidR="00C8102C" w:rsidRPr="00453735" w:rsidRDefault="00C8102C" w:rsidP="00C8102C">
      <w:pPr>
        <w:snapToGrid w:val="0"/>
        <w:ind w:left="1417" w:hangingChars="506" w:hanging="1417"/>
        <w:rPr>
          <w:rFonts w:ascii="Times New Roman" w:hAnsi="Times New Roman"/>
          <w:color w:val="000000" w:themeColor="text1"/>
          <w:sz w:val="28"/>
          <w:szCs w:val="28"/>
        </w:rPr>
      </w:pPr>
      <w:r w:rsidRPr="00453735">
        <w:rPr>
          <w:rFonts w:ascii="Times New Roman" w:hint="eastAsia"/>
          <w:color w:val="000000" w:themeColor="text1"/>
          <w:sz w:val="28"/>
          <w:szCs w:val="28"/>
        </w:rPr>
        <w:t>參加機關：</w:t>
      </w:r>
      <w:proofErr w:type="gramStart"/>
      <w:r w:rsidRPr="00453735">
        <w:rPr>
          <w:rFonts w:ascii="Times New Roman" w:hint="eastAsia"/>
          <w:color w:val="000000" w:themeColor="text1"/>
          <w:sz w:val="28"/>
          <w:szCs w:val="28"/>
        </w:rPr>
        <w:t>臺</w:t>
      </w:r>
      <w:proofErr w:type="gramEnd"/>
      <w:r w:rsidRPr="00453735">
        <w:rPr>
          <w:rFonts w:ascii="Times New Roman" w:hint="eastAsia"/>
          <w:color w:val="000000" w:themeColor="text1"/>
          <w:sz w:val="28"/>
          <w:szCs w:val="28"/>
        </w:rPr>
        <w:t>東縣政府</w:t>
      </w:r>
      <w:r>
        <w:rPr>
          <w:rFonts w:ascii="Times New Roman" w:hint="eastAsia"/>
          <w:color w:val="000000" w:themeColor="text1"/>
          <w:sz w:val="28"/>
          <w:szCs w:val="28"/>
        </w:rPr>
        <w:t>（</w:t>
      </w:r>
      <w:r w:rsidRPr="00396C16">
        <w:rPr>
          <w:rFonts w:ascii="Times New Roman" w:hint="eastAsia"/>
          <w:color w:val="000000" w:themeColor="text1"/>
          <w:sz w:val="28"/>
          <w:szCs w:val="28"/>
        </w:rPr>
        <w:t>建設處</w:t>
      </w:r>
      <w:r>
        <w:rPr>
          <w:rFonts w:ascii="Times New Roman" w:hint="eastAsia"/>
          <w:color w:val="000000" w:themeColor="text1"/>
          <w:sz w:val="28"/>
          <w:szCs w:val="28"/>
        </w:rPr>
        <w:t>）、</w:t>
      </w:r>
      <w:proofErr w:type="gramStart"/>
      <w:r w:rsidRPr="006D1096">
        <w:rPr>
          <w:rFonts w:ascii="Times New Roman" w:hint="eastAsia"/>
          <w:color w:val="000000" w:themeColor="text1"/>
          <w:sz w:val="28"/>
          <w:szCs w:val="28"/>
        </w:rPr>
        <w:t>臺</w:t>
      </w:r>
      <w:proofErr w:type="gramEnd"/>
      <w:r w:rsidRPr="006D1096">
        <w:rPr>
          <w:rFonts w:ascii="Times New Roman" w:hint="eastAsia"/>
          <w:color w:val="000000" w:themeColor="text1"/>
          <w:sz w:val="28"/>
          <w:szCs w:val="28"/>
        </w:rPr>
        <w:t>東縣</w:t>
      </w:r>
      <w:r w:rsidRPr="00396C16">
        <w:rPr>
          <w:rFonts w:ascii="Times New Roman" w:hint="eastAsia"/>
          <w:color w:val="000000" w:themeColor="text1"/>
          <w:sz w:val="28"/>
          <w:szCs w:val="28"/>
        </w:rPr>
        <w:t>鹿野鄉公所</w:t>
      </w:r>
      <w:r>
        <w:rPr>
          <w:rFonts w:ascii="Times New Roman" w:hint="eastAsia"/>
          <w:color w:val="000000" w:themeColor="text1"/>
          <w:sz w:val="28"/>
          <w:szCs w:val="28"/>
        </w:rPr>
        <w:t>、</w:t>
      </w:r>
      <w:proofErr w:type="gramStart"/>
      <w:r w:rsidRPr="006D1096">
        <w:rPr>
          <w:rFonts w:ascii="Times New Roman" w:hint="eastAsia"/>
          <w:color w:val="000000" w:themeColor="text1"/>
          <w:sz w:val="28"/>
          <w:szCs w:val="28"/>
        </w:rPr>
        <w:t>臺</w:t>
      </w:r>
      <w:proofErr w:type="gramEnd"/>
      <w:r w:rsidRPr="006D1096">
        <w:rPr>
          <w:rFonts w:ascii="Times New Roman" w:hint="eastAsia"/>
          <w:color w:val="000000" w:themeColor="text1"/>
          <w:sz w:val="28"/>
          <w:szCs w:val="28"/>
        </w:rPr>
        <w:t>東縣</w:t>
      </w:r>
      <w:r w:rsidRPr="00396C16">
        <w:rPr>
          <w:rFonts w:ascii="Times New Roman" w:hint="eastAsia"/>
          <w:color w:val="000000" w:themeColor="text1"/>
          <w:sz w:val="28"/>
          <w:szCs w:val="28"/>
        </w:rPr>
        <w:t>池上鄉公所</w:t>
      </w:r>
      <w:r>
        <w:rPr>
          <w:rFonts w:ascii="Times New Roman" w:hint="eastAsia"/>
          <w:color w:val="000000" w:themeColor="text1"/>
          <w:sz w:val="28"/>
          <w:szCs w:val="28"/>
        </w:rPr>
        <w:t>、</w:t>
      </w:r>
      <w:proofErr w:type="gramStart"/>
      <w:r w:rsidRPr="006D1096">
        <w:rPr>
          <w:rFonts w:ascii="Times New Roman" w:hint="eastAsia"/>
          <w:color w:val="000000" w:themeColor="text1"/>
          <w:sz w:val="28"/>
          <w:szCs w:val="28"/>
        </w:rPr>
        <w:t>臺</w:t>
      </w:r>
      <w:proofErr w:type="gramEnd"/>
      <w:r w:rsidRPr="006D1096">
        <w:rPr>
          <w:rFonts w:ascii="Times New Roman" w:hint="eastAsia"/>
          <w:color w:val="000000" w:themeColor="text1"/>
          <w:sz w:val="28"/>
          <w:szCs w:val="28"/>
        </w:rPr>
        <w:t>東縣</w:t>
      </w:r>
      <w:r w:rsidRPr="00396C16">
        <w:rPr>
          <w:rFonts w:ascii="Times New Roman" w:hint="eastAsia"/>
          <w:color w:val="000000" w:themeColor="text1"/>
          <w:sz w:val="28"/>
          <w:szCs w:val="28"/>
        </w:rPr>
        <w:t>成功鎮公所</w:t>
      </w:r>
    </w:p>
    <w:p w14:paraId="20B2ABBC" w14:textId="77777777" w:rsidR="00C8102C" w:rsidRDefault="00C8102C" w:rsidP="00C8102C">
      <w:pPr>
        <w:snapToGrid w:val="0"/>
        <w:rPr>
          <w:rFonts w:ascii="Times New Roman" w:hAnsi="Times New Roman"/>
          <w:color w:val="000000" w:themeColor="text1"/>
          <w:sz w:val="28"/>
          <w:szCs w:val="28"/>
        </w:rPr>
      </w:pPr>
      <w:r w:rsidRPr="00453735">
        <w:rPr>
          <w:rFonts w:ascii="Times New Roman" w:hint="eastAsia"/>
          <w:color w:val="000000" w:themeColor="text1"/>
          <w:sz w:val="28"/>
          <w:szCs w:val="28"/>
        </w:rPr>
        <w:t>行程聯絡：內政部國土管理署</w:t>
      </w:r>
      <w:r w:rsidRPr="00453735">
        <w:rPr>
          <w:rFonts w:ascii="Times New Roman" w:hAnsi="Times New Roman" w:hint="eastAsia"/>
          <w:color w:val="000000" w:themeColor="text1"/>
          <w:sz w:val="28"/>
          <w:szCs w:val="28"/>
        </w:rPr>
        <w:t xml:space="preserve"> </w:t>
      </w:r>
      <w:r w:rsidRPr="00453735">
        <w:rPr>
          <w:rFonts w:ascii="Times New Roman" w:hint="eastAsia"/>
          <w:color w:val="000000" w:themeColor="text1"/>
          <w:sz w:val="28"/>
          <w:szCs w:val="28"/>
        </w:rPr>
        <w:t>莊棋凱主任</w:t>
      </w:r>
      <w:r w:rsidRPr="00453735">
        <w:rPr>
          <w:rFonts w:ascii="Times New Roman" w:hAnsi="Times New Roman" w:hint="eastAsia"/>
          <w:color w:val="000000" w:themeColor="text1"/>
          <w:sz w:val="28"/>
          <w:szCs w:val="28"/>
        </w:rPr>
        <w:t>(</w:t>
      </w:r>
      <w:r w:rsidRPr="00453735">
        <w:rPr>
          <w:rFonts w:ascii="Times New Roman" w:hint="eastAsia"/>
          <w:color w:val="000000" w:themeColor="text1"/>
          <w:sz w:val="28"/>
          <w:szCs w:val="28"/>
        </w:rPr>
        <w:t>電話：</w:t>
      </w:r>
      <w:r w:rsidRPr="00453735">
        <w:rPr>
          <w:rFonts w:ascii="Times New Roman" w:hAnsi="Times New Roman" w:hint="eastAsia"/>
          <w:color w:val="000000" w:themeColor="text1"/>
          <w:sz w:val="28"/>
          <w:szCs w:val="28"/>
        </w:rPr>
        <w:t>0926-921886)</w:t>
      </w:r>
    </w:p>
    <w:p w14:paraId="43CAC981" w14:textId="01732092" w:rsidR="003E3B9A" w:rsidRPr="00C8102C" w:rsidRDefault="003E3B9A">
      <w:pPr>
        <w:widowControl/>
      </w:pPr>
    </w:p>
    <w:sectPr w:rsidR="003E3B9A" w:rsidRPr="00C8102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F0F76" w14:textId="77777777" w:rsidR="00CE0FF6" w:rsidRDefault="00CE0FF6">
      <w:r>
        <w:separator/>
      </w:r>
    </w:p>
  </w:endnote>
  <w:endnote w:type="continuationSeparator" w:id="0">
    <w:p w14:paraId="3CFE25CA" w14:textId="77777777" w:rsidR="00CE0FF6" w:rsidRDefault="00CE0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全字庫正楷體">
    <w:panose1 w:val="03000500000000000000"/>
    <w:charset w:val="88"/>
    <w:family w:val="script"/>
    <w:pitch w:val="variable"/>
    <w:sig w:usb0="F7FFAEFF" w:usb1="E9DFFFFF" w:usb2="081BFFFF" w:usb3="00000000" w:csb0="003F00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F9284" w14:textId="1765DD45" w:rsidR="00375D8C" w:rsidRDefault="00375D8C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1CCD3" w14:textId="77777777" w:rsidR="00CE0FF6" w:rsidRDefault="00CE0FF6">
      <w:r>
        <w:separator/>
      </w:r>
    </w:p>
  </w:footnote>
  <w:footnote w:type="continuationSeparator" w:id="0">
    <w:p w14:paraId="22A9872C" w14:textId="77777777" w:rsidR="00CE0FF6" w:rsidRDefault="00CE0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E1329" w14:textId="68E38A16"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D489B"/>
    <w:multiLevelType w:val="hybridMultilevel"/>
    <w:tmpl w:val="29FAC4C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739"/>
    <w:rsid w:val="0000627B"/>
    <w:rsid w:val="0004710F"/>
    <w:rsid w:val="00052D33"/>
    <w:rsid w:val="000B7387"/>
    <w:rsid w:val="00191CA9"/>
    <w:rsid w:val="001D42C9"/>
    <w:rsid w:val="0020475D"/>
    <w:rsid w:val="00226896"/>
    <w:rsid w:val="002F1C4B"/>
    <w:rsid w:val="00375D8C"/>
    <w:rsid w:val="003850F6"/>
    <w:rsid w:val="003903AA"/>
    <w:rsid w:val="003C0504"/>
    <w:rsid w:val="003C7F0A"/>
    <w:rsid w:val="003D4034"/>
    <w:rsid w:val="003E20F8"/>
    <w:rsid w:val="003E32BF"/>
    <w:rsid w:val="003E3B9A"/>
    <w:rsid w:val="00412FDC"/>
    <w:rsid w:val="004761F1"/>
    <w:rsid w:val="004B5F42"/>
    <w:rsid w:val="004D4739"/>
    <w:rsid w:val="00501A83"/>
    <w:rsid w:val="00512209"/>
    <w:rsid w:val="00587D78"/>
    <w:rsid w:val="005F501D"/>
    <w:rsid w:val="006401D8"/>
    <w:rsid w:val="00657083"/>
    <w:rsid w:val="0065725D"/>
    <w:rsid w:val="0067668F"/>
    <w:rsid w:val="00691A25"/>
    <w:rsid w:val="0073772B"/>
    <w:rsid w:val="00767B29"/>
    <w:rsid w:val="00781447"/>
    <w:rsid w:val="007B054D"/>
    <w:rsid w:val="007F177C"/>
    <w:rsid w:val="00801EBD"/>
    <w:rsid w:val="0085318A"/>
    <w:rsid w:val="008A145E"/>
    <w:rsid w:val="008C35A6"/>
    <w:rsid w:val="00903D73"/>
    <w:rsid w:val="00966754"/>
    <w:rsid w:val="00991FAC"/>
    <w:rsid w:val="009C2AF4"/>
    <w:rsid w:val="009C6C33"/>
    <w:rsid w:val="009D5DF8"/>
    <w:rsid w:val="00A010E1"/>
    <w:rsid w:val="00A21C40"/>
    <w:rsid w:val="00A2510E"/>
    <w:rsid w:val="00AF14A0"/>
    <w:rsid w:val="00B0672A"/>
    <w:rsid w:val="00B138FD"/>
    <w:rsid w:val="00B23D34"/>
    <w:rsid w:val="00B3021B"/>
    <w:rsid w:val="00B62B22"/>
    <w:rsid w:val="00B83C18"/>
    <w:rsid w:val="00BE3467"/>
    <w:rsid w:val="00C03286"/>
    <w:rsid w:val="00C07B99"/>
    <w:rsid w:val="00C30521"/>
    <w:rsid w:val="00C5006D"/>
    <w:rsid w:val="00C57164"/>
    <w:rsid w:val="00C61126"/>
    <w:rsid w:val="00C8102C"/>
    <w:rsid w:val="00C82CB3"/>
    <w:rsid w:val="00C872BE"/>
    <w:rsid w:val="00C90682"/>
    <w:rsid w:val="00C926C5"/>
    <w:rsid w:val="00CE0FF6"/>
    <w:rsid w:val="00D35520"/>
    <w:rsid w:val="00D447C7"/>
    <w:rsid w:val="00DD656B"/>
    <w:rsid w:val="00DF68A3"/>
    <w:rsid w:val="00E43D77"/>
    <w:rsid w:val="00E752BC"/>
    <w:rsid w:val="00E87BF6"/>
    <w:rsid w:val="00EA0A34"/>
    <w:rsid w:val="00F2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0400386"/>
  <w15:chartTrackingRefBased/>
  <w15:docId w15:val="{6747BEF1-C93C-492E-9A15-98EFCE25B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C8102C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List Paragraph"/>
    <w:basedOn w:val="a"/>
    <w:uiPriority w:val="34"/>
    <w:qFormat/>
    <w:rsid w:val="00C8102C"/>
    <w:pPr>
      <w:widowControl/>
      <w:ind w:leftChars="200" w:left="480"/>
    </w:pPr>
    <w:rPr>
      <w:rFonts w:ascii="Calibri" w:eastAsia="新細明體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4</TotalTime>
  <Pages>4</Pages>
  <Words>249</Words>
  <Characters>1425</Characters>
  <Application>Microsoft Office Word</Application>
  <DocSecurity>0</DocSecurity>
  <Lines>11</Lines>
  <Paragraphs>3</Paragraphs>
  <ScaleCrop>false</ScaleCrop>
  <Company>eic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8</cp:revision>
  <cp:lastPrinted>2004-11-19T02:54:00Z</cp:lastPrinted>
  <dcterms:created xsi:type="dcterms:W3CDTF">2025-12-18T06:20:00Z</dcterms:created>
  <dcterms:modified xsi:type="dcterms:W3CDTF">2025-12-18T06:23:00Z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20251217152910-20251217152910-文件2.docx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1144002278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1144002278</vt:lpwstr>
  </property>
  <property fmtid="{D5CDD505-2E9C-101B-9397-08002B2CF9AE}" pid="13" name="發文支號">
    <vt:lpwstr>0</vt:lpwstr>
  </property>
  <property fmtid="{D5CDD505-2E9C-101B-9397-08002B2CF9AE}" pid="14" name="TotFileSize">
    <vt:lpwstr>52</vt:lpwstr>
  </property>
</Properties>
</file>