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7B4B5" w14:textId="77777777" w:rsidR="00C936AB" w:rsidRPr="00C52989" w:rsidRDefault="00C936AB">
      <w:pPr>
        <w:pStyle w:val="title"/>
        <w:rPr>
          <w:position w:val="20"/>
        </w:rPr>
      </w:pPr>
    </w:p>
    <w:p w14:paraId="1EDC53B4" w14:textId="74230F7C" w:rsidR="00064D29" w:rsidRPr="00C52989" w:rsidRDefault="00064D29">
      <w:pPr>
        <w:pStyle w:val="title"/>
        <w:rPr>
          <w:position w:val="20"/>
        </w:rPr>
      </w:pPr>
      <w:bookmarkStart w:id="0" w:name="發文機關"/>
      <w:bookmarkEnd w:id="0"/>
      <w:r w:rsidRPr="00C52989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C52989">
        <w:rPr>
          <w:rFonts w:hint="eastAsia"/>
          <w:position w:val="20"/>
        </w:rPr>
        <w:t>財政委員會</w:t>
      </w:r>
      <w:r w:rsidRPr="00C52989">
        <w:rPr>
          <w:rFonts w:hint="eastAsia"/>
          <w:position w:val="20"/>
        </w:rPr>
        <w:t xml:space="preserve">　開會通知單</w:t>
      </w:r>
    </w:p>
    <w:p w14:paraId="0583F2F7" w14:textId="77777777" w:rsidR="00064D29" w:rsidRPr="00C52989" w:rsidRDefault="00C17951">
      <w:pPr>
        <w:pStyle w:val="titlespace"/>
      </w:pPr>
      <w:r w:rsidRPr="00C5298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C52989" w:rsidRDefault="00064D29">
      <w:pPr>
        <w:pStyle w:val="space2"/>
      </w:pPr>
    </w:p>
    <w:p w14:paraId="2A8874CE" w14:textId="77777777" w:rsidR="00064D29" w:rsidRPr="00C52989" w:rsidRDefault="00064D29">
      <w:pPr>
        <w:pStyle w:val="space2"/>
      </w:pPr>
    </w:p>
    <w:p w14:paraId="4FF5D315" w14:textId="77777777" w:rsidR="00524353" w:rsidRPr="00C52989" w:rsidRDefault="00064D29">
      <w:pPr>
        <w:pStyle w:val="ae"/>
        <w:spacing w:line="360" w:lineRule="exact"/>
      </w:pPr>
      <w:r w:rsidRPr="00C52989">
        <w:rPr>
          <w:rFonts w:hint="eastAsia"/>
        </w:rPr>
        <w:t>受文者：</w:t>
      </w:r>
      <w:bookmarkStart w:id="3" w:name="受文者"/>
      <w:bookmarkEnd w:id="3"/>
      <w:r w:rsidR="00524353" w:rsidRPr="00C52989">
        <w:rPr>
          <w:rFonts w:hint="eastAsia"/>
        </w:rPr>
        <w:t>本會委員</w:t>
      </w:r>
    </w:p>
    <w:p w14:paraId="24AFBB13" w14:textId="77777777" w:rsidR="00064D29" w:rsidRPr="00C52989" w:rsidRDefault="00064D29">
      <w:pPr>
        <w:pStyle w:val="space"/>
      </w:pPr>
    </w:p>
    <w:p w14:paraId="04A897B4" w14:textId="27458C9C" w:rsidR="00C936AB" w:rsidRPr="00C52989" w:rsidRDefault="00064D29">
      <w:pPr>
        <w:pStyle w:val="af"/>
        <w:spacing w:line="240" w:lineRule="exact"/>
      </w:pPr>
      <w:r w:rsidRPr="00C52989">
        <w:fldChar w:fldCharType="begin"/>
      </w:r>
      <w:r w:rsidRPr="00C52989">
        <w:instrText xml:space="preserve"> </w:instrText>
      </w:r>
      <w:r w:rsidRPr="00C52989">
        <w:rPr>
          <w:rFonts w:hint="eastAsia"/>
        </w:rPr>
        <w:instrText>MACROBUTTON  DocDispatch 發文日期：</w:instrText>
      </w:r>
      <w:r w:rsidRPr="00C52989">
        <w:fldChar w:fldCharType="end"/>
      </w:r>
      <w:bookmarkStart w:id="4" w:name="發文日期"/>
      <w:bookmarkEnd w:id="4"/>
      <w:r w:rsidR="00DA350F" w:rsidRPr="00C52989">
        <w:t>中華民國</w:t>
      </w:r>
      <w:r w:rsidR="00A05112" w:rsidRPr="00C52989">
        <w:t>11</w:t>
      </w:r>
      <w:r w:rsidR="00E44514" w:rsidRPr="00C52989">
        <w:rPr>
          <w:rFonts w:hint="eastAsia"/>
        </w:rPr>
        <w:t>5</w:t>
      </w:r>
      <w:r w:rsidR="00DA350F" w:rsidRPr="00C52989">
        <w:t>年</w:t>
      </w:r>
      <w:r w:rsidR="0004769A" w:rsidRPr="00C52989">
        <w:rPr>
          <w:rFonts w:hint="eastAsia"/>
        </w:rPr>
        <w:t>1</w:t>
      </w:r>
      <w:r w:rsidR="00DA350F" w:rsidRPr="00C52989">
        <w:t>月</w:t>
      </w:r>
      <w:r w:rsidR="00DC4EB5" w:rsidRPr="00C52989">
        <w:rPr>
          <w:rFonts w:hint="eastAsia"/>
        </w:rPr>
        <w:t>2</w:t>
      </w:r>
      <w:r w:rsidR="00DA350F" w:rsidRPr="00C52989">
        <w:t>日</w:t>
      </w:r>
    </w:p>
    <w:p w14:paraId="52D09906" w14:textId="5B058AD2" w:rsidR="00064D29" w:rsidRPr="00C52989" w:rsidRDefault="00064D29">
      <w:pPr>
        <w:pStyle w:val="af"/>
        <w:spacing w:line="240" w:lineRule="exact"/>
      </w:pPr>
      <w:r w:rsidRPr="00C52989">
        <w:rPr>
          <w:rFonts w:hint="eastAsia"/>
        </w:rPr>
        <w:t>發文字號：</w:t>
      </w:r>
      <w:bookmarkStart w:id="5" w:name="發文字號"/>
      <w:bookmarkEnd w:id="5"/>
      <w:r w:rsidR="00FF58E3">
        <w:rPr>
          <w:rFonts w:hint="eastAsia"/>
        </w:rPr>
        <w:t>台</w:t>
      </w:r>
      <w:proofErr w:type="gramStart"/>
      <w:r w:rsidR="00FF58E3">
        <w:rPr>
          <w:rFonts w:hint="eastAsia"/>
        </w:rPr>
        <w:t>立財字</w:t>
      </w:r>
      <w:proofErr w:type="gramEnd"/>
      <w:r w:rsidR="00FF58E3">
        <w:rPr>
          <w:rFonts w:hint="eastAsia"/>
        </w:rPr>
        <w:t>第</w:t>
      </w:r>
      <w:r w:rsidR="00FF58E3">
        <w:t>1152100002號</w:t>
      </w:r>
    </w:p>
    <w:p w14:paraId="278B63B5" w14:textId="77777777" w:rsidR="00064D29" w:rsidRPr="00C52989" w:rsidRDefault="00064D29">
      <w:pPr>
        <w:pStyle w:val="af"/>
        <w:spacing w:line="240" w:lineRule="exact"/>
      </w:pPr>
      <w:r w:rsidRPr="00C52989">
        <w:fldChar w:fldCharType="begin"/>
      </w:r>
      <w:r w:rsidRPr="00C52989">
        <w:instrText xml:space="preserve"> </w:instrText>
      </w:r>
      <w:r w:rsidRPr="00C52989">
        <w:rPr>
          <w:rFonts w:hint="eastAsia"/>
        </w:rPr>
        <w:instrText>MACROBUTTON  DocSpeed 速別：</w:instrText>
      </w:r>
      <w:r w:rsidRPr="00C52989">
        <w:fldChar w:fldCharType="end"/>
      </w:r>
      <w:bookmarkStart w:id="6" w:name="速別"/>
      <w:bookmarkEnd w:id="6"/>
      <w:r w:rsidR="0090344C" w:rsidRPr="00C52989">
        <w:rPr>
          <w:rFonts w:hint="eastAsia"/>
        </w:rPr>
        <w:t>最速件</w:t>
      </w:r>
    </w:p>
    <w:p w14:paraId="297CD924" w14:textId="77777777" w:rsidR="00064D29" w:rsidRPr="00C52989" w:rsidRDefault="00064D29">
      <w:pPr>
        <w:pStyle w:val="af"/>
        <w:spacing w:line="240" w:lineRule="exact"/>
      </w:pPr>
      <w:r w:rsidRPr="00C52989">
        <w:fldChar w:fldCharType="begin"/>
      </w:r>
      <w:r w:rsidRPr="00C52989">
        <w:instrText xml:space="preserve"> </w:instrText>
      </w:r>
      <w:r w:rsidRPr="00C52989">
        <w:rPr>
          <w:rFonts w:hint="eastAsia"/>
        </w:rPr>
        <w:instrText>MACROBUTTON  DocSecurity 密等及解密條件或保密期限：</w:instrText>
      </w:r>
      <w:r w:rsidRPr="00C52989">
        <w:fldChar w:fldCharType="end"/>
      </w:r>
      <w:bookmarkStart w:id="7" w:name="密等及解密條件或保密期限"/>
      <w:bookmarkEnd w:id="7"/>
    </w:p>
    <w:p w14:paraId="35A3115F" w14:textId="030E5C81" w:rsidR="00582B10" w:rsidRPr="00C52989" w:rsidRDefault="00064D29">
      <w:pPr>
        <w:pStyle w:val="af"/>
        <w:spacing w:line="240" w:lineRule="exact"/>
      </w:pPr>
      <w:r w:rsidRPr="00C52989">
        <w:rPr>
          <w:rFonts w:hint="eastAsia"/>
        </w:rPr>
        <w:t>附件：</w:t>
      </w:r>
      <w:bookmarkStart w:id="8" w:name="附件"/>
      <w:bookmarkEnd w:id="8"/>
      <w:r w:rsidR="00582B10" w:rsidRPr="00C52989">
        <w:rPr>
          <w:rFonts w:hint="eastAsia"/>
        </w:rPr>
        <w:t>議事日程1份</w:t>
      </w:r>
    </w:p>
    <w:p w14:paraId="4BDE3471" w14:textId="77777777" w:rsidR="00064D29" w:rsidRPr="00C52989" w:rsidRDefault="00064D29">
      <w:pPr>
        <w:pStyle w:val="af"/>
        <w:spacing w:line="240" w:lineRule="exact"/>
      </w:pPr>
    </w:p>
    <w:p w14:paraId="268E9F1B" w14:textId="42B97461" w:rsidR="00665FB5" w:rsidRPr="00C52989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C52989">
        <w:rPr>
          <w:rFonts w:hAnsi="標楷體" w:hint="eastAsia"/>
        </w:rPr>
        <w:t>開會事由：</w:t>
      </w:r>
      <w:bookmarkStart w:id="9" w:name="開會事由"/>
      <w:bookmarkEnd w:id="9"/>
      <w:r w:rsidR="007D5EF2" w:rsidRPr="00C52989">
        <w:rPr>
          <w:rFonts w:hAnsi="標楷體" w:hint="eastAsia"/>
          <w:spacing w:val="-2"/>
        </w:rPr>
        <w:t>立法院第</w:t>
      </w:r>
      <w:r w:rsidR="00827A3C" w:rsidRPr="00C52989">
        <w:rPr>
          <w:rFonts w:hAnsi="標楷體" w:hint="eastAsia"/>
          <w:spacing w:val="-2"/>
        </w:rPr>
        <w:t>11</w:t>
      </w:r>
      <w:r w:rsidR="007D5EF2" w:rsidRPr="00C52989">
        <w:rPr>
          <w:rFonts w:hAnsi="標楷體" w:hint="eastAsia"/>
          <w:spacing w:val="-2"/>
        </w:rPr>
        <w:t>屆第</w:t>
      </w:r>
      <w:r w:rsidR="0004769A" w:rsidRPr="00C52989">
        <w:rPr>
          <w:rFonts w:hAnsi="標楷體" w:hint="eastAsia"/>
          <w:spacing w:val="-2"/>
        </w:rPr>
        <w:t>4</w:t>
      </w:r>
      <w:r w:rsidR="007D5EF2" w:rsidRPr="00C52989">
        <w:rPr>
          <w:rFonts w:hAnsi="標楷體" w:hint="eastAsia"/>
          <w:spacing w:val="-2"/>
        </w:rPr>
        <w:t>會期</w:t>
      </w:r>
      <w:r w:rsidR="00D52402" w:rsidRPr="00C52989">
        <w:rPr>
          <w:rFonts w:hAnsi="標楷體" w:hint="eastAsia"/>
          <w:spacing w:val="-2"/>
        </w:rPr>
        <w:t>財政委員會第</w:t>
      </w:r>
      <w:r w:rsidR="00E44514" w:rsidRPr="00C52989">
        <w:rPr>
          <w:rFonts w:hAnsi="標楷體" w:hint="eastAsia"/>
          <w:spacing w:val="-2"/>
        </w:rPr>
        <w:t>1</w:t>
      </w:r>
      <w:r w:rsidR="00896031" w:rsidRPr="00C52989">
        <w:rPr>
          <w:rFonts w:hAnsi="標楷體" w:hint="eastAsia"/>
          <w:spacing w:val="-2"/>
        </w:rPr>
        <w:t>7</w:t>
      </w:r>
      <w:r w:rsidR="00D52402" w:rsidRPr="00C52989">
        <w:rPr>
          <w:rFonts w:hAnsi="標楷體" w:hint="eastAsia"/>
          <w:spacing w:val="-2"/>
        </w:rPr>
        <w:t>次全體委員會議</w:t>
      </w:r>
    </w:p>
    <w:p w14:paraId="487A904C" w14:textId="6130EE32" w:rsidR="00C63EDA" w:rsidRPr="00C52989" w:rsidRDefault="00896031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C52989">
        <w:rPr>
          <w:rFonts w:hAnsi="標楷體" w:hint="eastAsia"/>
          <w:b/>
          <w:bCs/>
        </w:rPr>
        <w:t>邀請</w:t>
      </w:r>
      <w:bookmarkStart w:id="10" w:name="_Hlk218091126"/>
      <w:r w:rsidRPr="00C52989">
        <w:rPr>
          <w:rFonts w:hAnsi="標楷體" w:hint="eastAsia"/>
          <w:b/>
          <w:bCs/>
        </w:rPr>
        <w:t>金融監督管理委員會主任委員彭金隆、財政部部長莊翠雲、國家發展委員會副主任委員</w:t>
      </w:r>
      <w:bookmarkEnd w:id="10"/>
      <w:r w:rsidRPr="00C52989">
        <w:rPr>
          <w:rFonts w:hAnsi="標楷體" w:hint="eastAsia"/>
          <w:b/>
          <w:bCs/>
        </w:rPr>
        <w:t>就「如何引導國內資金擴大參與公共建設及策略性產業」進行專題報告，並備質詢。</w:t>
      </w:r>
    </w:p>
    <w:p w14:paraId="20FE8402" w14:textId="42363D69" w:rsidR="00064D29" w:rsidRPr="00C52989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C52989">
        <w:rPr>
          <w:rFonts w:hAnsi="標楷體"/>
        </w:rPr>
        <w:fldChar w:fldCharType="begin"/>
      </w:r>
      <w:r w:rsidRPr="00C52989">
        <w:rPr>
          <w:rFonts w:hAnsi="標楷體"/>
        </w:rPr>
        <w:instrText xml:space="preserve"> MACROBUTTON  DocMeetingTime 開會時間：</w:instrText>
      </w:r>
      <w:r w:rsidRPr="00C52989">
        <w:rPr>
          <w:rFonts w:hAnsi="標楷體"/>
        </w:rPr>
        <w:fldChar w:fldCharType="end"/>
      </w:r>
      <w:bookmarkStart w:id="11" w:name="開會時間"/>
      <w:r w:rsidR="001802F8" w:rsidRPr="00C52989">
        <w:rPr>
          <w:rFonts w:hAnsi="標楷體" w:hint="eastAsia"/>
          <w:w w:val="95"/>
        </w:rPr>
        <w:t>1</w:t>
      </w:r>
      <w:r w:rsidR="00C936AB" w:rsidRPr="00C52989">
        <w:rPr>
          <w:rFonts w:hAnsi="標楷體" w:hint="eastAsia"/>
          <w:w w:val="95"/>
        </w:rPr>
        <w:t>1</w:t>
      </w:r>
      <w:r w:rsidR="00E44514" w:rsidRPr="00C52989">
        <w:rPr>
          <w:rFonts w:hAnsi="標楷體" w:hint="eastAsia"/>
          <w:w w:val="95"/>
        </w:rPr>
        <w:t>5</w:t>
      </w:r>
      <w:r w:rsidR="001802F8" w:rsidRPr="00C52989">
        <w:rPr>
          <w:rFonts w:hAnsi="標楷體" w:hint="eastAsia"/>
          <w:w w:val="95"/>
        </w:rPr>
        <w:t>年</w:t>
      </w:r>
      <w:r w:rsidR="0004769A" w:rsidRPr="00C52989">
        <w:rPr>
          <w:rFonts w:hAnsi="標楷體" w:hint="eastAsia"/>
          <w:w w:val="95"/>
        </w:rPr>
        <w:t>1</w:t>
      </w:r>
      <w:r w:rsidR="00363A91" w:rsidRPr="00C52989">
        <w:rPr>
          <w:rFonts w:hAnsi="標楷體" w:hint="eastAsia"/>
          <w:w w:val="95"/>
        </w:rPr>
        <w:t>月</w:t>
      </w:r>
      <w:r w:rsidR="00896031" w:rsidRPr="00C52989">
        <w:rPr>
          <w:rFonts w:hAnsi="標楷體" w:hint="eastAsia"/>
          <w:w w:val="95"/>
        </w:rPr>
        <w:t>7</w:t>
      </w:r>
      <w:r w:rsidR="00363A91" w:rsidRPr="00C52989">
        <w:rPr>
          <w:rFonts w:hAnsi="標楷體" w:hint="eastAsia"/>
          <w:w w:val="95"/>
        </w:rPr>
        <w:t>日（星期</w:t>
      </w:r>
      <w:r w:rsidR="00896031" w:rsidRPr="00C52989">
        <w:rPr>
          <w:rFonts w:hAnsi="標楷體" w:hint="eastAsia"/>
          <w:w w:val="95"/>
        </w:rPr>
        <w:t>三</w:t>
      </w:r>
      <w:r w:rsidR="00363A91" w:rsidRPr="00C52989">
        <w:rPr>
          <w:rFonts w:hAnsi="標楷體" w:hint="eastAsia"/>
          <w:w w:val="95"/>
        </w:rPr>
        <w:t>）</w:t>
      </w:r>
      <w:r w:rsidR="001802F8" w:rsidRPr="00C52989">
        <w:rPr>
          <w:rFonts w:hAnsi="標楷體" w:hint="eastAsia"/>
          <w:w w:val="95"/>
        </w:rPr>
        <w:t>上午9時至下午5時30分</w:t>
      </w:r>
      <w:bookmarkEnd w:id="11"/>
    </w:p>
    <w:p w14:paraId="5F1B16BE" w14:textId="77777777" w:rsidR="00064D29" w:rsidRPr="00C52989" w:rsidRDefault="00064D29" w:rsidP="009C1F4D">
      <w:pPr>
        <w:pStyle w:val="af0"/>
        <w:spacing w:line="440" w:lineRule="exact"/>
        <w:rPr>
          <w:rFonts w:hAnsi="標楷體"/>
        </w:rPr>
      </w:pPr>
      <w:r w:rsidRPr="00C52989">
        <w:rPr>
          <w:rFonts w:hAnsi="標楷體" w:hint="eastAsia"/>
        </w:rPr>
        <w:t>開會地點：</w:t>
      </w:r>
      <w:bookmarkStart w:id="12" w:name="開會地點"/>
      <w:bookmarkEnd w:id="12"/>
      <w:r w:rsidR="001802F8" w:rsidRPr="00C52989">
        <w:rPr>
          <w:rFonts w:hAnsi="標楷體" w:hint="eastAsia"/>
        </w:rPr>
        <w:t>群賢樓9樓大禮堂</w:t>
      </w:r>
    </w:p>
    <w:p w14:paraId="2D4464F2" w14:textId="6A53207A" w:rsidR="00064D29" w:rsidRPr="00C52989" w:rsidRDefault="00064D29" w:rsidP="009C1F4D">
      <w:pPr>
        <w:pStyle w:val="af1"/>
        <w:spacing w:line="440" w:lineRule="exact"/>
      </w:pPr>
      <w:r w:rsidRPr="00C52989">
        <w:rPr>
          <w:rFonts w:hint="eastAsia"/>
        </w:rPr>
        <w:t>主持人：</w:t>
      </w:r>
      <w:bookmarkStart w:id="13" w:name="主席"/>
      <w:bookmarkEnd w:id="13"/>
      <w:r w:rsidR="00185204" w:rsidRPr="00C52989">
        <w:rPr>
          <w:rFonts w:hint="eastAsia"/>
        </w:rPr>
        <w:t>李</w:t>
      </w:r>
      <w:r w:rsidR="00827A3C" w:rsidRPr="00C52989">
        <w:rPr>
          <w:rFonts w:hint="eastAsia"/>
        </w:rPr>
        <w:t>召集委員</w:t>
      </w:r>
      <w:r w:rsidR="00185204" w:rsidRPr="00C52989">
        <w:rPr>
          <w:rFonts w:hint="eastAsia"/>
        </w:rPr>
        <w:t>坤城</w:t>
      </w:r>
    </w:p>
    <w:p w14:paraId="33E15D4C" w14:textId="77777777" w:rsidR="00064D29" w:rsidRPr="00C52989" w:rsidRDefault="00064D29" w:rsidP="009C1F4D">
      <w:pPr>
        <w:pStyle w:val="af1"/>
        <w:spacing w:line="440" w:lineRule="exact"/>
        <w:rPr>
          <w:sz w:val="24"/>
        </w:rPr>
      </w:pPr>
      <w:r w:rsidRPr="00C52989">
        <w:rPr>
          <w:rFonts w:hint="eastAsia"/>
        </w:rPr>
        <w:t>聯絡人及電話：</w:t>
      </w:r>
      <w:bookmarkStart w:id="14" w:name="聯絡人及電話"/>
      <w:bookmarkEnd w:id="14"/>
      <w:proofErr w:type="gramStart"/>
      <w:r w:rsidR="00A05112" w:rsidRPr="00C52989">
        <w:rPr>
          <w:rFonts w:hint="eastAsia"/>
        </w:rPr>
        <w:t>于</w:t>
      </w:r>
      <w:proofErr w:type="gramEnd"/>
      <w:r w:rsidR="00A05112" w:rsidRPr="00C52989">
        <w:rPr>
          <w:rFonts w:hint="eastAsia"/>
        </w:rPr>
        <w:t>翊庭  23585567  傳真：23585578</w:t>
      </w:r>
    </w:p>
    <w:p w14:paraId="67C50E17" w14:textId="77777777" w:rsidR="003C42E2" w:rsidRPr="00C52989" w:rsidRDefault="00064D29" w:rsidP="00CE087C">
      <w:pPr>
        <w:pStyle w:val="af2"/>
        <w:spacing w:line="440" w:lineRule="exact"/>
        <w:ind w:left="1120" w:hangingChars="350" w:hanging="1120"/>
      </w:pPr>
      <w:r w:rsidRPr="00C52989">
        <w:rPr>
          <w:rFonts w:hint="eastAsia"/>
        </w:rPr>
        <w:t>出席者：</w:t>
      </w:r>
      <w:bookmarkStart w:id="15" w:name="出席者"/>
      <w:bookmarkEnd w:id="15"/>
      <w:r w:rsidR="00524353" w:rsidRPr="00C52989">
        <w:rPr>
          <w:rFonts w:hint="eastAsia"/>
        </w:rPr>
        <w:t>本會委員</w:t>
      </w:r>
    </w:p>
    <w:p w14:paraId="0DBA6E43" w14:textId="725C435D" w:rsidR="00064D29" w:rsidRPr="00C52989" w:rsidRDefault="00064D29" w:rsidP="00245187">
      <w:pPr>
        <w:pStyle w:val="af3"/>
        <w:spacing w:before="0" w:line="440" w:lineRule="exact"/>
        <w:ind w:left="1280" w:hangingChars="400" w:hanging="1280"/>
      </w:pPr>
      <w:r w:rsidRPr="00C52989">
        <w:rPr>
          <w:rFonts w:hint="eastAsia"/>
        </w:rPr>
        <w:t>列席者：</w:t>
      </w:r>
      <w:bookmarkStart w:id="16" w:name="列席者"/>
      <w:bookmarkEnd w:id="16"/>
      <w:r w:rsidR="00AD3606" w:rsidRPr="00C52989">
        <w:rPr>
          <w:rFonts w:hint="eastAsia"/>
        </w:rPr>
        <w:t>本院其他委員會委員</w:t>
      </w:r>
      <w:r w:rsidRPr="00C52989">
        <w:br/>
      </w:r>
      <w:r w:rsidR="00896031" w:rsidRPr="00C52989">
        <w:rPr>
          <w:rFonts w:hint="eastAsia"/>
        </w:rPr>
        <w:t>金融監督管理委員會主任委員彭金隆、財政部部長莊翠雲、國家發展委員會副主任委員</w:t>
      </w:r>
    </w:p>
    <w:p w14:paraId="4F412887" w14:textId="77777777" w:rsidR="00E77E47" w:rsidRPr="00C52989" w:rsidRDefault="00E77E47" w:rsidP="00E77E47">
      <w:pPr>
        <w:pStyle w:val="af3"/>
        <w:spacing w:before="0" w:line="440" w:lineRule="exact"/>
        <w:ind w:left="1357" w:hangingChars="424" w:hanging="1357"/>
      </w:pPr>
      <w:r w:rsidRPr="00C52989">
        <w:rPr>
          <w:rFonts w:hint="eastAsia"/>
        </w:rPr>
        <w:t>副本：</w:t>
      </w:r>
      <w:bookmarkStart w:id="17" w:name="副本"/>
      <w:bookmarkEnd w:id="17"/>
      <w:r w:rsidRPr="00C52989">
        <w:rPr>
          <w:rFonts w:hint="eastAsia"/>
        </w:rPr>
        <w:t>本院各相關單位、本院各黨團</w:t>
      </w:r>
    </w:p>
    <w:p w14:paraId="11BCA73A" w14:textId="77777777" w:rsidR="00E77E47" w:rsidRPr="00C52989" w:rsidRDefault="00E77E47" w:rsidP="00E77E47">
      <w:pPr>
        <w:pStyle w:val="af2"/>
        <w:spacing w:line="440" w:lineRule="exact"/>
        <w:ind w:left="1203" w:hangingChars="376" w:hanging="1203"/>
      </w:pPr>
      <w:r w:rsidRPr="00C52989">
        <w:rPr>
          <w:rFonts w:hint="eastAsia"/>
        </w:rPr>
        <w:t>備註：</w:t>
      </w:r>
      <w:bookmarkStart w:id="18" w:name="備註"/>
      <w:bookmarkEnd w:id="18"/>
    </w:p>
    <w:p w14:paraId="0D6809EE" w14:textId="77777777" w:rsidR="00E77E47" w:rsidRPr="00C52989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C52989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C52989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C52989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C52989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C52989">
        <w:rPr>
          <w:rFonts w:hint="eastAsia"/>
          <w:sz w:val="32"/>
          <w:szCs w:val="32"/>
        </w:rPr>
        <w:t>上午9時以後，不分出、列席委員，均親自依序於其後</w:t>
      </w:r>
      <w:r w:rsidRPr="00C52989">
        <w:rPr>
          <w:rFonts w:hint="eastAsia"/>
          <w:sz w:val="32"/>
          <w:szCs w:val="32"/>
        </w:rPr>
        <w:lastRenderedPageBreak/>
        <w:t>繼續登記。</w:t>
      </w:r>
      <w:bookmarkEnd w:id="19"/>
    </w:p>
    <w:p w14:paraId="4E636A47" w14:textId="77777777" w:rsidR="00E77E47" w:rsidRPr="00C52989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C52989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C52989">
        <w:rPr>
          <w:rFonts w:hint="eastAsia"/>
          <w:sz w:val="32"/>
          <w:szCs w:val="32"/>
        </w:rPr>
        <w:t>文</w:t>
      </w:r>
      <w:proofErr w:type="gramEnd"/>
      <w:r w:rsidRPr="00C52989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C52989">
        <w:rPr>
          <w:rFonts w:hint="eastAsia"/>
          <w:sz w:val="32"/>
          <w:szCs w:val="32"/>
        </w:rPr>
        <w:t>（</w:t>
      </w:r>
      <w:proofErr w:type="gramEnd"/>
      <w:r w:rsidRPr="00C52989">
        <w:rPr>
          <w:rFonts w:hint="eastAsia"/>
          <w:sz w:val="32"/>
          <w:szCs w:val="32"/>
        </w:rPr>
        <w:t>聯絡電話：2358-5858分機1733</w:t>
      </w:r>
      <w:proofErr w:type="gramStart"/>
      <w:r w:rsidRPr="00C52989">
        <w:rPr>
          <w:rFonts w:hint="eastAsia"/>
          <w:sz w:val="32"/>
          <w:szCs w:val="32"/>
        </w:rPr>
        <w:t>）</w:t>
      </w:r>
      <w:proofErr w:type="gramEnd"/>
      <w:r w:rsidRPr="00C52989">
        <w:rPr>
          <w:sz w:val="32"/>
          <w:szCs w:val="32"/>
        </w:rPr>
        <w:t>。</w:t>
      </w:r>
    </w:p>
    <w:p w14:paraId="56F0FB0F" w14:textId="77777777" w:rsidR="00E77E47" w:rsidRPr="00C5298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52989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09A9BE3C" w:rsidR="00E77E47" w:rsidRPr="00C52989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C52989">
        <w:rPr>
          <w:rFonts w:hint="eastAsia"/>
          <w:sz w:val="32"/>
          <w:szCs w:val="32"/>
        </w:rPr>
        <w:t>書面資料</w:t>
      </w:r>
      <w:r w:rsidR="00B16150" w:rsidRPr="00C52989">
        <w:rPr>
          <w:rFonts w:hint="eastAsia"/>
          <w:sz w:val="32"/>
          <w:szCs w:val="32"/>
        </w:rPr>
        <w:t>15</w:t>
      </w:r>
      <w:r w:rsidR="00A05112" w:rsidRPr="00C52989">
        <w:rPr>
          <w:rFonts w:hint="eastAsia"/>
          <w:sz w:val="32"/>
          <w:szCs w:val="32"/>
        </w:rPr>
        <w:t>0</w:t>
      </w:r>
      <w:r w:rsidRPr="00C52989">
        <w:rPr>
          <w:rFonts w:hint="eastAsia"/>
          <w:sz w:val="32"/>
          <w:szCs w:val="32"/>
        </w:rPr>
        <w:t>份於開會前</w:t>
      </w:r>
      <w:r w:rsidRPr="00C52989">
        <w:rPr>
          <w:sz w:val="32"/>
          <w:szCs w:val="32"/>
        </w:rPr>
        <w:t>1</w:t>
      </w:r>
      <w:r w:rsidRPr="00C52989">
        <w:rPr>
          <w:rFonts w:hint="eastAsia"/>
          <w:sz w:val="32"/>
          <w:szCs w:val="32"/>
        </w:rPr>
        <w:t>日送至本會，並將電子檔傳至本會各委員研究室</w:t>
      </w:r>
      <w:r w:rsidR="00764E81" w:rsidRPr="00C52989">
        <w:rPr>
          <w:rFonts w:hint="eastAsia"/>
          <w:sz w:val="32"/>
          <w:szCs w:val="32"/>
        </w:rPr>
        <w:t>及dtp@ly.gov.tw</w:t>
      </w:r>
      <w:r w:rsidRPr="00C52989">
        <w:rPr>
          <w:rFonts w:hint="eastAsia"/>
          <w:sz w:val="32"/>
          <w:szCs w:val="32"/>
        </w:rPr>
        <w:t>。</w:t>
      </w:r>
    </w:p>
    <w:p w14:paraId="22DEA1BE" w14:textId="77777777" w:rsidR="00E77E47" w:rsidRPr="00C52989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C52989">
        <w:rPr>
          <w:rFonts w:hint="eastAsia"/>
          <w:sz w:val="32"/>
          <w:szCs w:val="32"/>
        </w:rPr>
        <w:t>各單位列席名單電子檔應於開會前</w:t>
      </w:r>
      <w:r w:rsidRPr="00C52989">
        <w:rPr>
          <w:sz w:val="32"/>
          <w:szCs w:val="32"/>
        </w:rPr>
        <w:t>1</w:t>
      </w:r>
      <w:r w:rsidRPr="00C52989">
        <w:rPr>
          <w:rFonts w:hint="eastAsia"/>
          <w:sz w:val="32"/>
          <w:szCs w:val="32"/>
        </w:rPr>
        <w:t>日傳至</w:t>
      </w:r>
      <w:r w:rsidR="00A05112" w:rsidRPr="00C52989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C52989">
        <w:rPr>
          <w:rFonts w:hint="eastAsia"/>
          <w:sz w:val="32"/>
          <w:szCs w:val="32"/>
        </w:rPr>
        <w:t>林薦任科員采陵</w:t>
      </w:r>
      <w:proofErr w:type="gramEnd"/>
      <w:r w:rsidR="00A05112" w:rsidRPr="00C52989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C5298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52989">
        <w:rPr>
          <w:rFonts w:hint="eastAsia"/>
          <w:sz w:val="32"/>
          <w:szCs w:val="32"/>
        </w:rPr>
        <w:t>各列席機關單位(機構)</w:t>
      </w:r>
      <w:r w:rsidRPr="00C52989">
        <w:rPr>
          <w:rFonts w:hint="eastAsia"/>
        </w:rPr>
        <w:t xml:space="preserve"> </w:t>
      </w:r>
      <w:proofErr w:type="gramStart"/>
      <w:r w:rsidRPr="00C52989">
        <w:rPr>
          <w:rFonts w:hint="eastAsia"/>
          <w:sz w:val="32"/>
          <w:szCs w:val="32"/>
        </w:rPr>
        <w:t>均應經</w:t>
      </w:r>
      <w:proofErr w:type="gramEnd"/>
      <w:r w:rsidRPr="00C52989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C52989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52989">
        <w:rPr>
          <w:rFonts w:hint="eastAsia"/>
          <w:sz w:val="32"/>
          <w:szCs w:val="32"/>
        </w:rPr>
        <w:t>為符合政府</w:t>
      </w:r>
      <w:proofErr w:type="gramStart"/>
      <w:r w:rsidRPr="00C52989">
        <w:rPr>
          <w:rFonts w:hint="eastAsia"/>
          <w:sz w:val="32"/>
          <w:szCs w:val="32"/>
        </w:rPr>
        <w:t>節能減碳及</w:t>
      </w:r>
      <w:proofErr w:type="gramEnd"/>
      <w:r w:rsidRPr="00C52989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C52989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12A1C400" w:rsidR="00064D29" w:rsidRPr="00C52989" w:rsidRDefault="00064D29">
      <w:pPr>
        <w:pStyle w:val="space1"/>
      </w:pPr>
    </w:p>
    <w:sectPr w:rsidR="00064D29" w:rsidRPr="00C52989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FD2A9" w14:textId="77777777" w:rsidR="003D55AF" w:rsidRDefault="003D55AF">
      <w:r>
        <w:separator/>
      </w:r>
    </w:p>
  </w:endnote>
  <w:endnote w:type="continuationSeparator" w:id="0">
    <w:p w14:paraId="2C199029" w14:textId="77777777" w:rsidR="003D55AF" w:rsidRDefault="003D5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9F12A" w14:textId="77777777" w:rsidR="003D55AF" w:rsidRDefault="003D55AF">
      <w:r>
        <w:separator/>
      </w:r>
    </w:p>
  </w:footnote>
  <w:footnote w:type="continuationSeparator" w:id="0">
    <w:p w14:paraId="3BA68359" w14:textId="77777777" w:rsidR="003D55AF" w:rsidRDefault="003D55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1E0A6DB7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35860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5204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076E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738E"/>
    <w:rsid w:val="002C6FDC"/>
    <w:rsid w:val="002C6FEC"/>
    <w:rsid w:val="002E1979"/>
    <w:rsid w:val="002E1E9C"/>
    <w:rsid w:val="002E7CF2"/>
    <w:rsid w:val="00304D23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C610F"/>
    <w:rsid w:val="003D55AF"/>
    <w:rsid w:val="003E586B"/>
    <w:rsid w:val="00403CC0"/>
    <w:rsid w:val="0040747F"/>
    <w:rsid w:val="00412C3E"/>
    <w:rsid w:val="00420201"/>
    <w:rsid w:val="00420492"/>
    <w:rsid w:val="00422254"/>
    <w:rsid w:val="00436D73"/>
    <w:rsid w:val="0044100B"/>
    <w:rsid w:val="00442334"/>
    <w:rsid w:val="0044672E"/>
    <w:rsid w:val="004473F5"/>
    <w:rsid w:val="00457BFA"/>
    <w:rsid w:val="004664CA"/>
    <w:rsid w:val="00467ADD"/>
    <w:rsid w:val="00467E27"/>
    <w:rsid w:val="00473AA7"/>
    <w:rsid w:val="00476B8C"/>
    <w:rsid w:val="00480924"/>
    <w:rsid w:val="00481B63"/>
    <w:rsid w:val="0048407E"/>
    <w:rsid w:val="00490DB1"/>
    <w:rsid w:val="00491CB7"/>
    <w:rsid w:val="00492E82"/>
    <w:rsid w:val="004936E4"/>
    <w:rsid w:val="004A0AE4"/>
    <w:rsid w:val="004B277A"/>
    <w:rsid w:val="004C3115"/>
    <w:rsid w:val="004D3CE7"/>
    <w:rsid w:val="004D467C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A49DC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970DF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554AF"/>
    <w:rsid w:val="00764822"/>
    <w:rsid w:val="00764E81"/>
    <w:rsid w:val="0076526E"/>
    <w:rsid w:val="007667C8"/>
    <w:rsid w:val="00772DB1"/>
    <w:rsid w:val="00775724"/>
    <w:rsid w:val="007757F9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1D57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96031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4236E"/>
    <w:rsid w:val="00A52313"/>
    <w:rsid w:val="00A56059"/>
    <w:rsid w:val="00A62B95"/>
    <w:rsid w:val="00A66CE0"/>
    <w:rsid w:val="00A707D6"/>
    <w:rsid w:val="00A74695"/>
    <w:rsid w:val="00A75DC4"/>
    <w:rsid w:val="00A81B71"/>
    <w:rsid w:val="00A853E6"/>
    <w:rsid w:val="00A860B5"/>
    <w:rsid w:val="00A92D7D"/>
    <w:rsid w:val="00AB012D"/>
    <w:rsid w:val="00AC213D"/>
    <w:rsid w:val="00AC703A"/>
    <w:rsid w:val="00AD3606"/>
    <w:rsid w:val="00AF0ED8"/>
    <w:rsid w:val="00AF12AC"/>
    <w:rsid w:val="00B029FE"/>
    <w:rsid w:val="00B16150"/>
    <w:rsid w:val="00B24DD0"/>
    <w:rsid w:val="00B25EC4"/>
    <w:rsid w:val="00B522F4"/>
    <w:rsid w:val="00B61018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52989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964C4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4DB5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4EB5"/>
    <w:rsid w:val="00DC54A5"/>
    <w:rsid w:val="00DD534C"/>
    <w:rsid w:val="00DD5D00"/>
    <w:rsid w:val="00DD693A"/>
    <w:rsid w:val="00DE074B"/>
    <w:rsid w:val="00DE0D22"/>
    <w:rsid w:val="00DE32A4"/>
    <w:rsid w:val="00DE7E79"/>
    <w:rsid w:val="00DF06E0"/>
    <w:rsid w:val="00DF1C04"/>
    <w:rsid w:val="00DF5066"/>
    <w:rsid w:val="00DF7B0E"/>
    <w:rsid w:val="00E00C7B"/>
    <w:rsid w:val="00E15702"/>
    <w:rsid w:val="00E15981"/>
    <w:rsid w:val="00E25447"/>
    <w:rsid w:val="00E27942"/>
    <w:rsid w:val="00E31A29"/>
    <w:rsid w:val="00E35EB9"/>
    <w:rsid w:val="00E44514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58E3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1</TotalTime>
  <Pages>2</Pages>
  <Words>156</Words>
  <Characters>890</Characters>
  <Application>Microsoft Office Word</Application>
  <DocSecurity>0</DocSecurity>
  <Lines>7</Lines>
  <Paragraphs>2</Paragraphs>
  <ScaleCrop>false</ScaleCrop>
  <Company>eic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2026-01-02T01:53:00Z</dcterms:created>
  <dcterms:modified xsi:type="dcterms:W3CDTF">2026-01-02T01:53:00Z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2060c91c-06bd-4e9e-bfc7-8715f53f2358</vt:lpwstr>
  </property>
  <property fmtid="{D5CDD505-2E9C-101B-9397-08002B2CF9AE}" pid="5" name="公文性質">
    <vt:lpwstr>08,一般公文</vt:lpwstr>
  </property>
  <property fmtid="{D5CDD505-2E9C-101B-9397-08002B2CF9AE}" pid="6" name="文號">
    <vt:lpwstr>1152100002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1152100002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