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C61" w:rsidRPr="00316322" w:rsidRDefault="009817BE" w:rsidP="006A792D">
      <w:pPr>
        <w:pStyle w:val="a9"/>
      </w:pPr>
      <w:bookmarkStart w:id="0" w:name="_GoBack"/>
      <w:bookmarkEnd w:id="0"/>
      <w:r w:rsidRPr="00316322">
        <w:rPr>
          <w:rFonts w:hint="eastAsia"/>
        </w:rPr>
        <w:t>教育部115年度單位預算評估報告</w:t>
      </w:r>
    </w:p>
    <w:p w:rsidR="006A792D" w:rsidRPr="00316322" w:rsidRDefault="009817BE" w:rsidP="005E2B4F">
      <w:pPr>
        <w:pStyle w:val="a7"/>
        <w:ind w:firstLine="566"/>
      </w:pPr>
      <w:r w:rsidRPr="00316322">
        <w:rPr>
          <w:rFonts w:hint="eastAsia"/>
        </w:rPr>
        <w:t>教育部11</w:t>
      </w:r>
      <w:r w:rsidR="007D4CEB" w:rsidRPr="00316322">
        <w:rPr>
          <w:rFonts w:hint="eastAsia"/>
        </w:rPr>
        <w:t>5</w:t>
      </w:r>
      <w:r w:rsidRPr="00316322">
        <w:rPr>
          <w:rFonts w:hint="eastAsia"/>
        </w:rPr>
        <w:t>年度預算案歲入</w:t>
      </w:r>
      <w:r w:rsidR="00522F8F" w:rsidRPr="00316322">
        <w:rPr>
          <w:rFonts w:hint="eastAsia"/>
        </w:rPr>
        <w:t>編列</w:t>
      </w:r>
      <w:r w:rsidRPr="00316322">
        <w:rPr>
          <w:rFonts w:hint="eastAsia"/>
        </w:rPr>
        <w:t>8億</w:t>
      </w:r>
      <w:r w:rsidR="007D4CEB" w:rsidRPr="00316322">
        <w:rPr>
          <w:rFonts w:hint="eastAsia"/>
        </w:rPr>
        <w:t>6,524</w:t>
      </w:r>
      <w:r w:rsidRPr="00316322">
        <w:rPr>
          <w:rFonts w:hint="eastAsia"/>
        </w:rPr>
        <w:t>萬</w:t>
      </w:r>
      <w:r w:rsidR="007D4CEB" w:rsidRPr="00316322">
        <w:rPr>
          <w:rFonts w:hint="eastAsia"/>
        </w:rPr>
        <w:t>8</w:t>
      </w:r>
      <w:r w:rsidRPr="00316322">
        <w:rPr>
          <w:rFonts w:hint="eastAsia"/>
        </w:rPr>
        <w:t>千元，較11</w:t>
      </w:r>
      <w:r w:rsidR="007D4CEB" w:rsidRPr="00316322">
        <w:rPr>
          <w:rFonts w:hint="eastAsia"/>
        </w:rPr>
        <w:t>4</w:t>
      </w:r>
      <w:r w:rsidRPr="00316322">
        <w:rPr>
          <w:rFonts w:hint="eastAsia"/>
        </w:rPr>
        <w:t>年度預算</w:t>
      </w:r>
      <w:r w:rsidR="007D4CEB" w:rsidRPr="00316322">
        <w:rPr>
          <w:rFonts w:hint="eastAsia"/>
        </w:rPr>
        <w:t>8</w:t>
      </w:r>
      <w:r w:rsidRPr="00316322">
        <w:rPr>
          <w:rFonts w:hint="eastAsia"/>
        </w:rPr>
        <w:t>億</w:t>
      </w:r>
      <w:r w:rsidR="007D4CEB" w:rsidRPr="00316322">
        <w:rPr>
          <w:rFonts w:hint="eastAsia"/>
        </w:rPr>
        <w:t>4,863</w:t>
      </w:r>
      <w:r w:rsidRPr="00316322">
        <w:rPr>
          <w:rFonts w:hint="eastAsia"/>
        </w:rPr>
        <w:t>萬4千元增加</w:t>
      </w:r>
      <w:r w:rsidR="007D4CEB" w:rsidRPr="00316322">
        <w:rPr>
          <w:rFonts w:hint="eastAsia"/>
        </w:rPr>
        <w:t>1,661</w:t>
      </w:r>
      <w:r w:rsidRPr="00316322">
        <w:rPr>
          <w:rFonts w:hint="eastAsia"/>
        </w:rPr>
        <w:t>萬</w:t>
      </w:r>
      <w:r w:rsidR="007D4CEB" w:rsidRPr="00316322">
        <w:rPr>
          <w:rFonts w:hint="eastAsia"/>
        </w:rPr>
        <w:t>4</w:t>
      </w:r>
      <w:r w:rsidR="007D4CEB" w:rsidRPr="00316322">
        <w:rPr>
          <w:rFonts w:hint="eastAsia"/>
          <w:lang w:eastAsia="zh-HK"/>
        </w:rPr>
        <w:t>千</w:t>
      </w:r>
      <w:r w:rsidRPr="00316322">
        <w:rPr>
          <w:rFonts w:hint="eastAsia"/>
        </w:rPr>
        <w:t>元(增幅</w:t>
      </w:r>
      <w:r w:rsidR="007D4CEB" w:rsidRPr="00316322">
        <w:rPr>
          <w:rFonts w:hint="eastAsia"/>
        </w:rPr>
        <w:t>1.96</w:t>
      </w:r>
      <w:r w:rsidRPr="00316322">
        <w:rPr>
          <w:rFonts w:hint="eastAsia"/>
        </w:rPr>
        <w:t>%)，歲出</w:t>
      </w:r>
      <w:r w:rsidR="00522F8F" w:rsidRPr="00316322">
        <w:rPr>
          <w:rFonts w:hint="eastAsia"/>
          <w:lang w:eastAsia="zh-HK"/>
        </w:rPr>
        <w:t>編列</w:t>
      </w:r>
      <w:r w:rsidR="007D4CEB" w:rsidRPr="00316322">
        <w:rPr>
          <w:rFonts w:hint="eastAsia"/>
        </w:rPr>
        <w:t>1,862</w:t>
      </w:r>
      <w:r w:rsidRPr="00316322">
        <w:rPr>
          <w:rFonts w:hint="eastAsia"/>
        </w:rPr>
        <w:t>億</w:t>
      </w:r>
      <w:r w:rsidR="007D4CEB" w:rsidRPr="00316322">
        <w:rPr>
          <w:rFonts w:hint="eastAsia"/>
        </w:rPr>
        <w:t>9,381</w:t>
      </w:r>
      <w:r w:rsidRPr="00316322">
        <w:rPr>
          <w:rFonts w:hint="eastAsia"/>
        </w:rPr>
        <w:t>萬</w:t>
      </w:r>
      <w:r w:rsidR="007D4CEB" w:rsidRPr="00316322">
        <w:rPr>
          <w:rFonts w:hint="eastAsia"/>
        </w:rPr>
        <w:t>7</w:t>
      </w:r>
      <w:r w:rsidRPr="00316322">
        <w:rPr>
          <w:rFonts w:hint="eastAsia"/>
        </w:rPr>
        <w:t>千元</w:t>
      </w:r>
      <w:r w:rsidR="008C6498" w:rsidRPr="00316322">
        <w:rPr>
          <w:rFonts w:hint="eastAsia"/>
        </w:rPr>
        <w:t>(</w:t>
      </w:r>
      <w:r w:rsidR="00522F8F" w:rsidRPr="00316322">
        <w:rPr>
          <w:rFonts w:hint="eastAsia"/>
          <w:lang w:eastAsia="zh-HK"/>
        </w:rPr>
        <w:t>另於</w:t>
      </w:r>
      <w:r w:rsidR="008C6498" w:rsidRPr="00316322">
        <w:rPr>
          <w:rFonts w:hint="eastAsia"/>
          <w:lang w:eastAsia="zh-HK"/>
        </w:rPr>
        <w:t>一般性補助款</w:t>
      </w:r>
      <w:r w:rsidR="00522F8F" w:rsidRPr="00316322">
        <w:rPr>
          <w:rFonts w:hint="eastAsia"/>
          <w:lang w:eastAsia="zh-HK"/>
        </w:rPr>
        <w:t>編有</w:t>
      </w:r>
      <w:r w:rsidR="008C6498" w:rsidRPr="00316322">
        <w:rPr>
          <w:rFonts w:hint="eastAsia"/>
        </w:rPr>
        <w:t>32</w:t>
      </w:r>
      <w:r w:rsidR="008C6498" w:rsidRPr="00316322">
        <w:rPr>
          <w:rFonts w:hint="eastAsia"/>
          <w:lang w:eastAsia="zh-HK"/>
        </w:rPr>
        <w:t>億</w:t>
      </w:r>
      <w:r w:rsidR="008C6498" w:rsidRPr="00316322">
        <w:rPr>
          <w:rFonts w:hint="eastAsia"/>
        </w:rPr>
        <w:t>4,637</w:t>
      </w:r>
      <w:r w:rsidR="008C6498" w:rsidRPr="00316322">
        <w:rPr>
          <w:rFonts w:hint="eastAsia"/>
          <w:lang w:eastAsia="zh-HK"/>
        </w:rPr>
        <w:t>萬</w:t>
      </w:r>
      <w:r w:rsidR="008C6498" w:rsidRPr="00316322">
        <w:rPr>
          <w:rFonts w:hint="eastAsia"/>
        </w:rPr>
        <w:t>2</w:t>
      </w:r>
      <w:r w:rsidR="008C6498" w:rsidRPr="00316322">
        <w:rPr>
          <w:rFonts w:hint="eastAsia"/>
          <w:lang w:eastAsia="zh-HK"/>
        </w:rPr>
        <w:t>千元</w:t>
      </w:r>
      <w:r w:rsidR="008C6498" w:rsidRPr="00316322">
        <w:rPr>
          <w:rFonts w:hint="eastAsia"/>
        </w:rPr>
        <w:t>)</w:t>
      </w:r>
      <w:r w:rsidRPr="00316322">
        <w:rPr>
          <w:rFonts w:hint="eastAsia"/>
        </w:rPr>
        <w:t>，較11</w:t>
      </w:r>
      <w:r w:rsidR="007D4CEB" w:rsidRPr="00316322">
        <w:rPr>
          <w:rFonts w:hint="eastAsia"/>
        </w:rPr>
        <w:t>4</w:t>
      </w:r>
      <w:r w:rsidRPr="00316322">
        <w:rPr>
          <w:rFonts w:hint="eastAsia"/>
        </w:rPr>
        <w:t>年度預算</w:t>
      </w:r>
      <w:r w:rsidR="007D4CEB" w:rsidRPr="00316322">
        <w:rPr>
          <w:rFonts w:hint="eastAsia"/>
        </w:rPr>
        <w:t>1,818</w:t>
      </w:r>
      <w:r w:rsidRPr="00316322">
        <w:rPr>
          <w:rFonts w:hint="eastAsia"/>
        </w:rPr>
        <w:t>億</w:t>
      </w:r>
      <w:r w:rsidR="007D4CEB" w:rsidRPr="00316322">
        <w:rPr>
          <w:rFonts w:hint="eastAsia"/>
        </w:rPr>
        <w:t>9,307</w:t>
      </w:r>
      <w:r w:rsidRPr="00316322">
        <w:rPr>
          <w:rFonts w:hint="eastAsia"/>
        </w:rPr>
        <w:t>萬</w:t>
      </w:r>
      <w:r w:rsidR="007D4CEB" w:rsidRPr="00316322">
        <w:rPr>
          <w:rFonts w:hint="eastAsia"/>
        </w:rPr>
        <w:t>8</w:t>
      </w:r>
      <w:r w:rsidRPr="00316322">
        <w:rPr>
          <w:rFonts w:hint="eastAsia"/>
        </w:rPr>
        <w:t>千元</w:t>
      </w:r>
      <w:r w:rsidR="008C6498" w:rsidRPr="00316322">
        <w:rPr>
          <w:rFonts w:hint="eastAsia"/>
        </w:rPr>
        <w:t>(</w:t>
      </w:r>
      <w:r w:rsidR="008C6498" w:rsidRPr="00316322">
        <w:rPr>
          <w:rFonts w:hint="eastAsia"/>
          <w:lang w:eastAsia="zh-HK"/>
        </w:rPr>
        <w:t>含追加預算</w:t>
      </w:r>
      <w:r w:rsidR="008C6498" w:rsidRPr="00316322">
        <w:rPr>
          <w:rFonts w:hint="eastAsia"/>
        </w:rPr>
        <w:t>332</w:t>
      </w:r>
      <w:r w:rsidR="008C6498" w:rsidRPr="00316322">
        <w:rPr>
          <w:rFonts w:hint="eastAsia"/>
          <w:lang w:eastAsia="zh-HK"/>
        </w:rPr>
        <w:t>萬</w:t>
      </w:r>
      <w:r w:rsidR="008C6498" w:rsidRPr="00316322">
        <w:rPr>
          <w:rFonts w:hint="eastAsia"/>
        </w:rPr>
        <w:t>4</w:t>
      </w:r>
      <w:r w:rsidR="008C6498" w:rsidRPr="00316322">
        <w:rPr>
          <w:rFonts w:hint="eastAsia"/>
          <w:lang w:eastAsia="zh-HK"/>
        </w:rPr>
        <w:t>千元</w:t>
      </w:r>
      <w:r w:rsidR="008C6498" w:rsidRPr="00316322">
        <w:rPr>
          <w:rFonts w:hint="eastAsia"/>
        </w:rPr>
        <w:t>)</w:t>
      </w:r>
      <w:r w:rsidRPr="00316322">
        <w:rPr>
          <w:rFonts w:hint="eastAsia"/>
        </w:rPr>
        <w:t>增加</w:t>
      </w:r>
      <w:r w:rsidR="007D4CEB" w:rsidRPr="00316322">
        <w:rPr>
          <w:rFonts w:hint="eastAsia"/>
        </w:rPr>
        <w:t>44</w:t>
      </w:r>
      <w:r w:rsidRPr="00316322">
        <w:rPr>
          <w:rFonts w:hint="eastAsia"/>
        </w:rPr>
        <w:t>億</w:t>
      </w:r>
      <w:r w:rsidR="007D4CEB" w:rsidRPr="00316322">
        <w:rPr>
          <w:rFonts w:hint="eastAsia"/>
        </w:rPr>
        <w:t>73</w:t>
      </w:r>
      <w:r w:rsidRPr="00316322">
        <w:rPr>
          <w:rFonts w:hint="eastAsia"/>
        </w:rPr>
        <w:t>萬</w:t>
      </w:r>
      <w:r w:rsidR="007D4CEB" w:rsidRPr="00316322">
        <w:rPr>
          <w:rFonts w:hint="eastAsia"/>
        </w:rPr>
        <w:t>9</w:t>
      </w:r>
      <w:r w:rsidRPr="00316322">
        <w:rPr>
          <w:rFonts w:hint="eastAsia"/>
        </w:rPr>
        <w:t>千元(增幅</w:t>
      </w:r>
      <w:r w:rsidR="007D4CEB" w:rsidRPr="00316322">
        <w:rPr>
          <w:rFonts w:hint="eastAsia"/>
        </w:rPr>
        <w:t>2.42</w:t>
      </w:r>
      <w:r w:rsidRPr="00316322">
        <w:rPr>
          <w:rFonts w:hint="eastAsia"/>
        </w:rPr>
        <w:t>%)。謹就教育部11</w:t>
      </w:r>
      <w:r w:rsidR="007D4CEB" w:rsidRPr="00316322">
        <w:rPr>
          <w:rFonts w:hint="eastAsia"/>
        </w:rPr>
        <w:t>5</w:t>
      </w:r>
      <w:r w:rsidRPr="00316322">
        <w:rPr>
          <w:rFonts w:hint="eastAsia"/>
        </w:rPr>
        <w:t>年度預算案評估如下：</w:t>
      </w:r>
    </w:p>
    <w:p w:rsidR="00C004BC" w:rsidRPr="00316322" w:rsidRDefault="00086784" w:rsidP="0056114C">
      <w:pPr>
        <w:pStyle w:val="14"/>
        <w:ind w:left="567" w:hanging="567"/>
        <w:rPr>
          <w:rFonts w:hint="eastAsia"/>
        </w:rPr>
      </w:pPr>
      <w:bookmarkStart w:id="1" w:name="_Toc224132194"/>
      <w:r w:rsidRPr="00316322">
        <w:rPr>
          <w:rFonts w:hint="eastAsia"/>
          <w:lang w:eastAsia="zh-HK"/>
        </w:rPr>
        <w:t>一三</w:t>
      </w:r>
      <w:r w:rsidR="0056114C" w:rsidRPr="00316322">
        <w:rPr>
          <w:rFonts w:hint="eastAsia"/>
        </w:rPr>
        <w:t>、</w:t>
      </w:r>
      <w:r w:rsidR="003A1A00" w:rsidRPr="00316322">
        <w:rPr>
          <w:rFonts w:hint="eastAsia"/>
          <w:lang w:eastAsia="zh-HK"/>
        </w:rPr>
        <w:t>新宿舍計畫</w:t>
      </w:r>
      <w:r w:rsidR="003A1A00" w:rsidRPr="00316322">
        <w:rPr>
          <w:rFonts w:hint="eastAsia"/>
        </w:rPr>
        <w:t>2.0</w:t>
      </w:r>
      <w:r w:rsidR="00725422" w:rsidRPr="00316322">
        <w:rPr>
          <w:rFonts w:hint="eastAsia"/>
        </w:rPr>
        <w:t>允宜視執行量能及市場情勢，</w:t>
      </w:r>
      <w:r w:rsidR="00C676DA" w:rsidRPr="00316322">
        <w:rPr>
          <w:rFonts w:hint="eastAsia"/>
          <w:lang w:eastAsia="zh-HK"/>
        </w:rPr>
        <w:t>審慎</w:t>
      </w:r>
      <w:r w:rsidR="00C676DA" w:rsidRPr="00316322">
        <w:rPr>
          <w:rFonts w:hint="eastAsia"/>
        </w:rPr>
        <w:t>檢討</w:t>
      </w:r>
      <w:r w:rsidR="00C676DA" w:rsidRPr="00316322">
        <w:rPr>
          <w:rFonts w:hint="eastAsia"/>
          <w:lang w:eastAsia="zh-HK"/>
        </w:rPr>
        <w:t>落後原因並積極改善</w:t>
      </w:r>
      <w:r w:rsidR="00725422" w:rsidRPr="00316322">
        <w:rPr>
          <w:rFonts w:hint="eastAsia"/>
        </w:rPr>
        <w:t>，以協助學校提升</w:t>
      </w:r>
      <w:r w:rsidR="00756A50" w:rsidRPr="00316322">
        <w:rPr>
          <w:rFonts w:hint="eastAsia"/>
          <w:lang w:eastAsia="zh-HK"/>
        </w:rPr>
        <w:t>學生</w:t>
      </w:r>
      <w:r w:rsidR="00725422" w:rsidRPr="00316322">
        <w:rPr>
          <w:rFonts w:hint="eastAsia"/>
        </w:rPr>
        <w:t>宿舍質量</w:t>
      </w:r>
      <w:bookmarkEnd w:id="1"/>
    </w:p>
    <w:p w:rsidR="0056114C" w:rsidRPr="00316322" w:rsidRDefault="003A1A00" w:rsidP="0056114C">
      <w:pPr>
        <w:ind w:left="566" w:firstLine="566"/>
        <w:rPr>
          <w:lang w:eastAsia="zh-HK"/>
        </w:rPr>
      </w:pPr>
      <w:r w:rsidRPr="00316322">
        <w:rPr>
          <w:rFonts w:hint="eastAsia"/>
          <w:lang w:eastAsia="zh-HK"/>
        </w:rPr>
        <w:t>教育部</w:t>
      </w:r>
      <w:r w:rsidRPr="00316322">
        <w:rPr>
          <w:rFonts w:hint="eastAsia"/>
        </w:rPr>
        <w:t>115</w:t>
      </w:r>
      <w:r w:rsidRPr="00316322">
        <w:rPr>
          <w:rFonts w:hint="eastAsia"/>
          <w:lang w:eastAsia="zh-HK"/>
        </w:rPr>
        <w:t>年度預算案</w:t>
      </w:r>
      <w:r w:rsidRPr="00316322">
        <w:rPr>
          <w:rFonts w:hint="eastAsia"/>
        </w:rPr>
        <w:t>「高等教育行政及督導」、「技術職業教育行政及督導工作計畫」及「私立學校教學獎助」下分別編列</w:t>
      </w:r>
      <w:r w:rsidR="003E1073" w:rsidRPr="00316322">
        <w:rPr>
          <w:rFonts w:hint="eastAsia"/>
        </w:rPr>
        <w:t>7</w:t>
      </w:r>
      <w:r w:rsidR="003E1073" w:rsidRPr="00316322">
        <w:rPr>
          <w:rFonts w:hint="eastAsia"/>
          <w:lang w:eastAsia="zh-HK"/>
        </w:rPr>
        <w:t>億</w:t>
      </w:r>
      <w:r w:rsidR="003E1073" w:rsidRPr="00316322">
        <w:rPr>
          <w:rFonts w:hint="eastAsia"/>
        </w:rPr>
        <w:t>800</w:t>
      </w:r>
      <w:r w:rsidR="003E1073" w:rsidRPr="00316322">
        <w:rPr>
          <w:rFonts w:hint="eastAsia"/>
          <w:lang w:eastAsia="zh-HK"/>
        </w:rPr>
        <w:t>萬元</w:t>
      </w:r>
      <w:r w:rsidR="003E1073" w:rsidRPr="00316322">
        <w:rPr>
          <w:rFonts w:hint="eastAsia"/>
        </w:rPr>
        <w:t>、</w:t>
      </w:r>
      <w:r w:rsidR="00DE534C" w:rsidRPr="00316322">
        <w:rPr>
          <w:rFonts w:hint="eastAsia"/>
        </w:rPr>
        <w:t>7</w:t>
      </w:r>
      <w:r w:rsidR="00DE534C" w:rsidRPr="00316322">
        <w:t>82</w:t>
      </w:r>
      <w:r w:rsidR="00DE534C" w:rsidRPr="00316322">
        <w:rPr>
          <w:rFonts w:hint="eastAsia"/>
          <w:lang w:eastAsia="zh-HK"/>
        </w:rPr>
        <w:t>萬</w:t>
      </w:r>
      <w:r w:rsidR="00DE534C" w:rsidRPr="00316322">
        <w:rPr>
          <w:rFonts w:hint="eastAsia"/>
        </w:rPr>
        <w:t>5</w:t>
      </w:r>
      <w:r w:rsidR="00DE534C" w:rsidRPr="00316322">
        <w:rPr>
          <w:rFonts w:hint="eastAsia"/>
          <w:lang w:eastAsia="zh-HK"/>
        </w:rPr>
        <w:t>千元</w:t>
      </w:r>
      <w:r w:rsidR="003E1073" w:rsidRPr="00316322">
        <w:rPr>
          <w:rFonts w:hint="eastAsia"/>
          <w:lang w:eastAsia="zh-HK"/>
        </w:rPr>
        <w:t>及</w:t>
      </w:r>
      <w:r w:rsidR="00DE534C" w:rsidRPr="00316322">
        <w:rPr>
          <w:rFonts w:hint="eastAsia"/>
        </w:rPr>
        <w:t>915</w:t>
      </w:r>
      <w:r w:rsidR="00DE534C" w:rsidRPr="00316322">
        <w:rPr>
          <w:rFonts w:hint="eastAsia"/>
          <w:lang w:eastAsia="zh-HK"/>
        </w:rPr>
        <w:t>萬</w:t>
      </w:r>
      <w:r w:rsidR="00DE534C" w:rsidRPr="00316322">
        <w:rPr>
          <w:rFonts w:hint="eastAsia"/>
        </w:rPr>
        <w:t>3</w:t>
      </w:r>
      <w:r w:rsidR="00DE534C" w:rsidRPr="00316322">
        <w:rPr>
          <w:rFonts w:hint="eastAsia"/>
          <w:lang w:eastAsia="zh-HK"/>
        </w:rPr>
        <w:t>千</w:t>
      </w:r>
      <w:r w:rsidR="003E1073" w:rsidRPr="00316322">
        <w:rPr>
          <w:rFonts w:hint="eastAsia"/>
          <w:lang w:eastAsia="zh-HK"/>
        </w:rPr>
        <w:t>元</w:t>
      </w:r>
      <w:r w:rsidR="003E1073" w:rsidRPr="00316322">
        <w:rPr>
          <w:rFonts w:hint="eastAsia"/>
        </w:rPr>
        <w:t>，</w:t>
      </w:r>
      <w:r w:rsidR="003E1073" w:rsidRPr="00316322">
        <w:rPr>
          <w:rFonts w:hint="eastAsia"/>
          <w:lang w:eastAsia="zh-HK"/>
        </w:rPr>
        <w:t>合計共</w:t>
      </w:r>
      <w:r w:rsidR="00DE534C" w:rsidRPr="00316322">
        <w:rPr>
          <w:rFonts w:hint="eastAsia"/>
        </w:rPr>
        <w:t>7</w:t>
      </w:r>
      <w:r w:rsidR="00DE534C" w:rsidRPr="00316322">
        <w:rPr>
          <w:rFonts w:hint="eastAsia"/>
          <w:lang w:eastAsia="zh-HK"/>
        </w:rPr>
        <w:t>億</w:t>
      </w:r>
      <w:r w:rsidR="00DE534C" w:rsidRPr="00316322">
        <w:rPr>
          <w:rFonts w:hint="eastAsia"/>
        </w:rPr>
        <w:t>2,497</w:t>
      </w:r>
      <w:r w:rsidR="00DE534C" w:rsidRPr="00316322">
        <w:rPr>
          <w:rFonts w:hint="eastAsia"/>
          <w:lang w:eastAsia="zh-HK"/>
        </w:rPr>
        <w:t>萬</w:t>
      </w:r>
      <w:r w:rsidR="00DE534C" w:rsidRPr="00316322">
        <w:rPr>
          <w:rFonts w:hint="eastAsia"/>
        </w:rPr>
        <w:t>8</w:t>
      </w:r>
      <w:r w:rsidR="003E1073" w:rsidRPr="00316322">
        <w:rPr>
          <w:rFonts w:hint="eastAsia"/>
          <w:lang w:eastAsia="zh-HK"/>
        </w:rPr>
        <w:t>千元</w:t>
      </w:r>
      <w:r w:rsidR="00021212" w:rsidRPr="00316322">
        <w:rPr>
          <w:rStyle w:val="af2"/>
          <w:lang w:eastAsia="zh-HK"/>
        </w:rPr>
        <w:footnoteReference w:id="1"/>
      </w:r>
      <w:r w:rsidR="003E1073" w:rsidRPr="00316322">
        <w:rPr>
          <w:rFonts w:hint="eastAsia"/>
        </w:rPr>
        <w:t>，</w:t>
      </w:r>
      <w:r w:rsidR="003E1073" w:rsidRPr="00316322">
        <w:rPr>
          <w:rFonts w:hint="eastAsia"/>
          <w:lang w:eastAsia="zh-HK"/>
        </w:rPr>
        <w:t>辦理</w:t>
      </w:r>
      <w:r w:rsidR="003E1073" w:rsidRPr="00316322">
        <w:rPr>
          <w:rFonts w:hint="eastAsia"/>
        </w:rPr>
        <w:t>「</w:t>
      </w:r>
      <w:r w:rsidR="003E1073" w:rsidRPr="00316322">
        <w:rPr>
          <w:rFonts w:hint="eastAsia"/>
          <w:lang w:eastAsia="zh-HK"/>
        </w:rPr>
        <w:t>新世代學生住宿環境提升計畫(113-117年)」(以下稱「新宿舍計畫2.0」)及前期計畫已核定未撥付經費。說明如下：</w:t>
      </w:r>
    </w:p>
    <w:p w:rsidR="00BB1ED3" w:rsidRPr="00316322" w:rsidRDefault="00BB1ED3" w:rsidP="00BB1ED3">
      <w:pPr>
        <w:pStyle w:val="a4"/>
        <w:ind w:left="849" w:hanging="283"/>
        <w:rPr>
          <w:rFonts w:hint="eastAsia"/>
        </w:rPr>
      </w:pPr>
      <w:r w:rsidRPr="00316322">
        <w:rPr>
          <w:rFonts w:hint="eastAsia"/>
        </w:rPr>
        <w:t>(</w:t>
      </w:r>
      <w:r w:rsidR="00C91A37" w:rsidRPr="00316322">
        <w:rPr>
          <w:rFonts w:hint="eastAsia"/>
          <w:lang w:eastAsia="zh-HK"/>
        </w:rPr>
        <w:t>一</w:t>
      </w:r>
      <w:r w:rsidRPr="00316322">
        <w:rPr>
          <w:rFonts w:hint="eastAsia"/>
          <w:lang w:eastAsia="zh-HK"/>
        </w:rPr>
        <w:t>)</w:t>
      </w:r>
      <w:r w:rsidR="00076015" w:rsidRPr="00316322">
        <w:rPr>
          <w:rFonts w:hint="eastAsia"/>
          <w:lang w:eastAsia="zh-HK"/>
        </w:rPr>
        <w:t>108至112年辦理「弱勢學生助學計畫精進措施暨新世代學生住宿環境提升計畫」預算執行率偏低</w:t>
      </w:r>
      <w:r w:rsidR="004574C5" w:rsidRPr="00316322">
        <w:rPr>
          <w:rFonts w:hint="eastAsia"/>
        </w:rPr>
        <w:t>，</w:t>
      </w:r>
      <w:r w:rsidR="004574C5" w:rsidRPr="00316322">
        <w:rPr>
          <w:rFonts w:hint="eastAsia"/>
          <w:lang w:eastAsia="zh-HK"/>
        </w:rPr>
        <w:t>且監察院曾就</w:t>
      </w:r>
      <w:r w:rsidR="00220880" w:rsidRPr="00316322">
        <w:rPr>
          <w:rFonts w:hint="eastAsia"/>
          <w:lang w:eastAsia="zh-HK"/>
        </w:rPr>
        <w:t>該計畫</w:t>
      </w:r>
      <w:r w:rsidR="004574C5" w:rsidRPr="00316322">
        <w:rPr>
          <w:rFonts w:hint="eastAsia"/>
          <w:lang w:eastAsia="zh-HK"/>
        </w:rPr>
        <w:t>提出調查</w:t>
      </w:r>
      <w:r w:rsidR="00220880" w:rsidRPr="00316322">
        <w:rPr>
          <w:rFonts w:hint="eastAsia"/>
          <w:lang w:eastAsia="zh-HK"/>
        </w:rPr>
        <w:t>意見</w:t>
      </w:r>
      <w:r w:rsidR="00C91A37" w:rsidRPr="00316322">
        <w:rPr>
          <w:rFonts w:hint="eastAsia"/>
          <w:lang w:eastAsia="zh-HK"/>
        </w:rPr>
        <w:t>建議檢討改進</w:t>
      </w:r>
    </w:p>
    <w:p w:rsidR="00745BD3" w:rsidRPr="00316322" w:rsidRDefault="009C2E64" w:rsidP="009C2E64">
      <w:pPr>
        <w:pStyle w:val="123"/>
        <w:ind w:left="1133" w:hanging="283"/>
      </w:pPr>
      <w:r w:rsidRPr="00316322">
        <w:rPr>
          <w:rFonts w:hint="eastAsia"/>
          <w:b/>
        </w:rPr>
        <w:t>1.</w:t>
      </w:r>
      <w:r w:rsidRPr="00316322">
        <w:rPr>
          <w:rFonts w:hint="eastAsia"/>
          <w:b/>
          <w:lang w:eastAsia="zh-HK"/>
        </w:rPr>
        <w:t>前期計畫預算執行率偏低</w:t>
      </w:r>
      <w:r w:rsidRPr="00316322">
        <w:rPr>
          <w:rFonts w:hint="eastAsia"/>
        </w:rPr>
        <w:t>：</w:t>
      </w:r>
      <w:r w:rsidR="00745BD3" w:rsidRPr="00316322">
        <w:rPr>
          <w:rFonts w:hint="eastAsia"/>
        </w:rPr>
        <w:t>為提升學生住宿環境，教育部108至112年度辦理「弱勢學生助學計畫精進措施(校外租金補貼)暨新世代學生住宿環境提升計畫」（以下稱宿舍提升計畫），計畫內容包括校外弱勢學生租金補貼、校外興辦學生社會住宅空床補助、校內學生宿舍建築貸款利息補助及校內學生宿舍規劃設計整體改善補助等4項策略；該計畫共編列43.73</w:t>
      </w:r>
      <w:r w:rsidR="00745BD3" w:rsidRPr="00316322">
        <w:rPr>
          <w:rFonts w:hint="eastAsia"/>
        </w:rPr>
        <w:lastRenderedPageBreak/>
        <w:t>億元，其中校外弱勢學生租金補貼13.88億元由內政部住宅</w:t>
      </w:r>
      <w:r w:rsidR="00745BD3" w:rsidRPr="00316322">
        <w:rPr>
          <w:rFonts w:hint="eastAsia"/>
        </w:rPr>
        <w:lastRenderedPageBreak/>
        <w:t>基金支應外，其餘29.85億元由教育部編列預算支應。迄112年底累計執行12.79億元，執行率僅29.25%(詳表</w:t>
      </w:r>
      <w:r w:rsidR="00C91A37" w:rsidRPr="00316322">
        <w:rPr>
          <w:rFonts w:hint="eastAsia"/>
        </w:rPr>
        <w:t>1</w:t>
      </w:r>
      <w:r w:rsidR="00745BD3" w:rsidRPr="00316322">
        <w:rPr>
          <w:rFonts w:hint="eastAsia"/>
        </w:rPr>
        <w:t>)，各項策略辦理情形摘述如下：</w:t>
      </w:r>
    </w:p>
    <w:p w:rsidR="00745BD3" w:rsidRPr="00316322" w:rsidRDefault="009C2E64" w:rsidP="009C2E64">
      <w:pPr>
        <w:pStyle w:val="1230"/>
        <w:ind w:left="1416" w:hanging="283"/>
        <w:rPr>
          <w:rFonts w:hint="eastAsia"/>
        </w:rPr>
      </w:pPr>
      <w:r w:rsidRPr="00316322">
        <w:rPr>
          <w:rFonts w:hint="eastAsia"/>
        </w:rPr>
        <w:t>(</w:t>
      </w:r>
      <w:r w:rsidR="00745BD3" w:rsidRPr="00316322">
        <w:rPr>
          <w:rFonts w:hint="eastAsia"/>
        </w:rPr>
        <w:t>1</w:t>
      </w:r>
      <w:r w:rsidRPr="00316322">
        <w:rPr>
          <w:rFonts w:hint="eastAsia"/>
        </w:rPr>
        <w:t>）</w:t>
      </w:r>
      <w:r w:rsidR="00745BD3" w:rsidRPr="00316322">
        <w:rPr>
          <w:rFonts w:hint="eastAsia"/>
        </w:rPr>
        <w:t>校外弱勢學生租金補貼：預計補助8萬9,710人次，迄112年底實際補助4萬6,167人次(占比51.46%)，累計執行數4.69億元，占累計預算數13.88億元之33.77%。</w:t>
      </w:r>
    </w:p>
    <w:p w:rsidR="00745BD3" w:rsidRPr="00316322" w:rsidRDefault="009C2E64" w:rsidP="009C2E64">
      <w:pPr>
        <w:pStyle w:val="1230"/>
        <w:ind w:left="1416" w:hanging="283"/>
        <w:rPr>
          <w:rFonts w:hint="eastAsia"/>
        </w:rPr>
      </w:pPr>
      <w:r w:rsidRPr="00316322">
        <w:rPr>
          <w:rFonts w:hint="eastAsia"/>
        </w:rPr>
        <w:t>(</w:t>
      </w:r>
      <w:r w:rsidR="00745BD3" w:rsidRPr="00316322">
        <w:rPr>
          <w:rFonts w:hint="eastAsia"/>
        </w:rPr>
        <w:t>2</w:t>
      </w:r>
      <w:r w:rsidRPr="00316322">
        <w:rPr>
          <w:rFonts w:hint="eastAsia"/>
        </w:rPr>
        <w:t>)</w:t>
      </w:r>
      <w:r w:rsidR="00745BD3" w:rsidRPr="00316322">
        <w:rPr>
          <w:rFonts w:hint="eastAsia"/>
        </w:rPr>
        <w:t>外興辦學生社會住宅空床補助：預計補貼4,800床次，迄112年底核定1案(98床)，占比僅2.04%與目標值相差甚大；108至112年度累計執行數161萬4千元占預算數9,600萬元之1.68%，執行率偏低，詢洽教育部係因大學承租校外民宅作宿舍之個案較少，且在租金租期、內部改裝、交通銜接等需克服問題較多所致，截至112年底止僅有2所學校提出申請，核定1案。</w:t>
      </w:r>
    </w:p>
    <w:p w:rsidR="00745BD3" w:rsidRPr="00316322" w:rsidRDefault="009C2E64" w:rsidP="009C2E64">
      <w:pPr>
        <w:pStyle w:val="1230"/>
        <w:ind w:left="1416" w:hanging="283"/>
        <w:rPr>
          <w:rFonts w:hint="eastAsia"/>
        </w:rPr>
      </w:pPr>
      <w:r w:rsidRPr="00316322">
        <w:rPr>
          <w:rFonts w:hint="eastAsia"/>
        </w:rPr>
        <w:t>(</w:t>
      </w:r>
      <w:r w:rsidR="00745BD3" w:rsidRPr="00316322">
        <w:rPr>
          <w:rFonts w:hint="eastAsia"/>
        </w:rPr>
        <w:t>3</w:t>
      </w:r>
      <w:r w:rsidRPr="00316322">
        <w:rPr>
          <w:rFonts w:hint="eastAsia"/>
        </w:rPr>
        <w:t>)</w:t>
      </w:r>
      <w:r w:rsidR="00745BD3" w:rsidRPr="00316322">
        <w:rPr>
          <w:rFonts w:hint="eastAsia"/>
        </w:rPr>
        <w:t>校內學生宿舍建築貸款利息補助：為提高學校興修宿舍意願補助建築貸款利息，如屬校舍改為學生宿舍者最高補助100%貸款利息，預計補助2千床；如屬新建宿舍者最高補助50%貸款利息，預計補助1.4萬床。迄112年底核定補助8,278床，占比51.74%，108至112年度累計執行數1.3億元，占累計預算數1.69億元之76.86%。本項執行狀況係4項策略中較佳者，惟核定補助床數仍僅占目標值51.74%。</w:t>
      </w:r>
    </w:p>
    <w:p w:rsidR="009C555E" w:rsidRPr="00316322" w:rsidRDefault="009C2E64" w:rsidP="009C2E64">
      <w:pPr>
        <w:pStyle w:val="1230"/>
        <w:ind w:left="1416" w:hanging="283"/>
      </w:pPr>
      <w:r w:rsidRPr="00316322">
        <w:rPr>
          <w:rFonts w:hint="eastAsia"/>
        </w:rPr>
        <w:t>(</w:t>
      </w:r>
      <w:r w:rsidR="00745BD3" w:rsidRPr="00316322">
        <w:rPr>
          <w:rFonts w:hint="eastAsia"/>
        </w:rPr>
        <w:t>4</w:t>
      </w:r>
      <w:r w:rsidRPr="00316322">
        <w:rPr>
          <w:rFonts w:hint="eastAsia"/>
        </w:rPr>
        <w:t>)</w:t>
      </w:r>
      <w:r w:rsidR="00745BD3" w:rsidRPr="00316322">
        <w:rPr>
          <w:rFonts w:hint="eastAsia"/>
        </w:rPr>
        <w:t>校內學生宿舍規劃設計整體改善補助：補助整修、新建學生宿舍、校舍改為學生宿舍之學校，尚可修改規劃設計方案者，預計補助6.6萬床(校舍改學生宿舍2千床、整修學生宿舍6.4萬床)。迄112年底提案床位數近7萬床，核定補助4.24萬床，餘約2.7萬床刻正輔導設計規劃中，截至</w:t>
      </w:r>
      <w:r w:rsidR="00745BD3" w:rsidRPr="00316322">
        <w:rPr>
          <w:rFonts w:hint="eastAsia"/>
        </w:rPr>
        <w:lastRenderedPageBreak/>
        <w:t>112年底執行6.79億元占累計預算27.2億元之24.98%，</w:t>
      </w:r>
      <w:r w:rsidR="00745BD3" w:rsidRPr="00316322">
        <w:rPr>
          <w:rFonts w:hint="eastAsia"/>
        </w:rPr>
        <w:lastRenderedPageBreak/>
        <w:t>據教育部說明係因營建工程受物價上漲及缺工等影響，不利工程發包致進度延宕</w:t>
      </w:r>
      <w:r w:rsidR="00745BD3" w:rsidRPr="00316322">
        <w:rPr>
          <w:rStyle w:val="af2"/>
        </w:rPr>
        <w:footnoteReference w:id="2"/>
      </w:r>
      <w:r w:rsidR="00745BD3" w:rsidRPr="00316322">
        <w:rPr>
          <w:rFonts w:hint="eastAsia"/>
        </w:rPr>
        <w:t>。</w:t>
      </w:r>
    </w:p>
    <w:p w:rsidR="009C2E64" w:rsidRPr="00316322" w:rsidRDefault="009C2E64" w:rsidP="009C2E64">
      <w:pPr>
        <w:pStyle w:val="123"/>
        <w:ind w:left="1133" w:hanging="283"/>
        <w:rPr>
          <w:rFonts w:hint="eastAsia"/>
        </w:rPr>
      </w:pPr>
      <w:r w:rsidRPr="00316322">
        <w:rPr>
          <w:rFonts w:hint="eastAsia"/>
          <w:b/>
        </w:rPr>
        <w:t>2.</w:t>
      </w:r>
      <w:r w:rsidR="00BD29D1" w:rsidRPr="00316322">
        <w:rPr>
          <w:rFonts w:hint="eastAsia"/>
          <w:b/>
          <w:lang w:eastAsia="zh-HK"/>
        </w:rPr>
        <w:t>監察院調查報告提出意見略以</w:t>
      </w:r>
      <w:r w:rsidR="00E45AAE" w:rsidRPr="00316322">
        <w:rPr>
          <w:rFonts w:hint="eastAsia"/>
          <w:b/>
        </w:rPr>
        <w:t>：</w:t>
      </w:r>
      <w:r w:rsidR="00BD29D1" w:rsidRPr="00316322">
        <w:rPr>
          <w:rFonts w:hint="eastAsia"/>
          <w:lang w:eastAsia="zh-HK"/>
        </w:rPr>
        <w:t>教育部</w:t>
      </w:r>
      <w:r w:rsidR="00E45AAE" w:rsidRPr="00316322">
        <w:rPr>
          <w:rFonts w:hint="eastAsia"/>
          <w:lang w:eastAsia="zh-HK"/>
        </w:rPr>
        <w:t>推動新世代學生宿舍提升計畫</w:t>
      </w:r>
      <w:r w:rsidR="00E45AAE" w:rsidRPr="00316322">
        <w:rPr>
          <w:rFonts w:hint="eastAsia"/>
        </w:rPr>
        <w:t>，</w:t>
      </w:r>
      <w:r w:rsidR="00BD29D1" w:rsidRPr="00316322">
        <w:rPr>
          <w:rFonts w:hint="eastAsia"/>
          <w:lang w:eastAsia="zh-HK"/>
        </w:rPr>
        <w:t>未盤點及掌握學生住宿需求關鍵因子</w:t>
      </w:r>
      <w:r w:rsidR="00BD29D1" w:rsidRPr="00316322">
        <w:rPr>
          <w:rFonts w:hint="eastAsia"/>
        </w:rPr>
        <w:t>，</w:t>
      </w:r>
      <w:r w:rsidR="00BD29D1" w:rsidRPr="00316322">
        <w:rPr>
          <w:rFonts w:hint="eastAsia"/>
          <w:lang w:eastAsia="zh-HK"/>
        </w:rPr>
        <w:t>優先推動宿舍質量之提升與改善</w:t>
      </w:r>
      <w:r w:rsidR="00BD29D1" w:rsidRPr="00316322">
        <w:rPr>
          <w:rFonts w:hint="eastAsia"/>
        </w:rPr>
        <w:t>；</w:t>
      </w:r>
      <w:r w:rsidR="00CA7508" w:rsidRPr="00316322">
        <w:rPr>
          <w:rFonts w:hint="eastAsia"/>
          <w:lang w:eastAsia="zh-HK"/>
        </w:rPr>
        <w:t>以學生宿舍為自償性項目而不予補助營建工程經費</w:t>
      </w:r>
      <w:r w:rsidR="00CA7508" w:rsidRPr="00316322">
        <w:rPr>
          <w:rFonts w:hint="eastAsia"/>
        </w:rPr>
        <w:t>，</w:t>
      </w:r>
      <w:r w:rsidR="00CA7508" w:rsidRPr="00316322">
        <w:rPr>
          <w:rFonts w:hint="eastAsia"/>
          <w:lang w:eastAsia="zh-HK"/>
        </w:rPr>
        <w:t>新建及整修成本多由學校自籌</w:t>
      </w:r>
      <w:r w:rsidR="00CA7508" w:rsidRPr="00316322">
        <w:rPr>
          <w:rFonts w:hint="eastAsia"/>
        </w:rPr>
        <w:t>，</w:t>
      </w:r>
      <w:r w:rsidR="00CA7508" w:rsidRPr="00316322">
        <w:rPr>
          <w:rFonts w:hint="eastAsia"/>
          <w:lang w:eastAsia="zh-HK"/>
        </w:rPr>
        <w:t>恐影響學校辦理與意願</w:t>
      </w:r>
      <w:r w:rsidR="00E45AAE" w:rsidRPr="00316322">
        <w:rPr>
          <w:rFonts w:hint="eastAsia"/>
        </w:rPr>
        <w:t>；</w:t>
      </w:r>
      <w:r w:rsidR="00E45AAE" w:rsidRPr="00316322">
        <w:rPr>
          <w:rFonts w:hint="eastAsia"/>
          <w:lang w:eastAsia="zh-HK"/>
        </w:rPr>
        <w:t>另校外興辦學生社會住宅空床補助策略設計不良致成效不彰等</w:t>
      </w:r>
      <w:r w:rsidR="00E45AAE" w:rsidRPr="00316322">
        <w:rPr>
          <w:rFonts w:hint="eastAsia"/>
        </w:rPr>
        <w:t>，</w:t>
      </w:r>
      <w:r w:rsidR="00E45AAE" w:rsidRPr="00316322">
        <w:rPr>
          <w:rFonts w:hint="eastAsia"/>
          <w:lang w:eastAsia="zh-HK"/>
        </w:rPr>
        <w:t>有待</w:t>
      </w:r>
      <w:r w:rsidR="00D11AF6" w:rsidRPr="00316322">
        <w:rPr>
          <w:rFonts w:hint="eastAsia"/>
          <w:lang w:eastAsia="zh-HK"/>
        </w:rPr>
        <w:t>檢討改進</w:t>
      </w:r>
      <w:r w:rsidR="00E45AAE" w:rsidRPr="00316322">
        <w:rPr>
          <w:rStyle w:val="af2"/>
          <w:lang w:eastAsia="zh-HK"/>
        </w:rPr>
        <w:footnoteReference w:id="3"/>
      </w:r>
      <w:r w:rsidR="00E45AAE" w:rsidRPr="00316322">
        <w:rPr>
          <w:rFonts w:hint="eastAsia"/>
        </w:rPr>
        <w:t>。</w:t>
      </w:r>
    </w:p>
    <w:p w:rsidR="00823CBA" w:rsidRPr="00316322" w:rsidRDefault="00823CBA" w:rsidP="00823CBA">
      <w:pPr>
        <w:ind w:leftChars="0" w:left="567" w:hangingChars="200" w:hanging="567"/>
        <w:rPr>
          <w:rFonts w:hint="eastAsia"/>
          <w:b/>
          <w:lang w:eastAsia="zh-HK"/>
        </w:rPr>
      </w:pPr>
      <w:r w:rsidRPr="00316322">
        <w:rPr>
          <w:rFonts w:hint="eastAsia"/>
          <w:b/>
          <w:lang w:eastAsia="zh-HK"/>
        </w:rPr>
        <w:t>表</w:t>
      </w:r>
      <w:r w:rsidR="00C91A37" w:rsidRPr="00316322">
        <w:rPr>
          <w:rFonts w:hint="eastAsia"/>
          <w:b/>
        </w:rPr>
        <w:t>1</w:t>
      </w:r>
      <w:r w:rsidRPr="00316322">
        <w:rPr>
          <w:b/>
          <w:lang w:eastAsia="zh-HK"/>
        </w:rPr>
        <w:t xml:space="preserve">  </w:t>
      </w:r>
      <w:r w:rsidRPr="00316322">
        <w:rPr>
          <w:rFonts w:hint="eastAsia"/>
          <w:b/>
          <w:lang w:eastAsia="zh-HK"/>
        </w:rPr>
        <w:t>108至112年度宿舍提升計畫辦理情形概況表</w:t>
      </w:r>
    </w:p>
    <w:p w:rsidR="00E1475B" w:rsidRPr="00316322" w:rsidRDefault="00823CBA" w:rsidP="00823CBA">
      <w:pPr>
        <w:pStyle w:val="141"/>
        <w:jc w:val="right"/>
        <w:rPr>
          <w:lang w:eastAsia="zh-HK"/>
        </w:rPr>
      </w:pPr>
      <w:r w:rsidRPr="00316322">
        <w:rPr>
          <w:rFonts w:hint="eastAsia"/>
          <w:lang w:eastAsia="zh-HK"/>
        </w:rPr>
        <w:t>單位：新臺幣千元；%</w:t>
      </w:r>
    </w:p>
    <w:tbl>
      <w:tblPr>
        <w:tblW w:w="87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92"/>
        <w:gridCol w:w="2344"/>
        <w:gridCol w:w="1275"/>
        <w:gridCol w:w="1418"/>
        <w:gridCol w:w="1310"/>
        <w:gridCol w:w="816"/>
      </w:tblGrid>
      <w:tr w:rsidR="00823CBA" w:rsidRPr="00316322" w:rsidTr="001860B7">
        <w:trPr>
          <w:tblHeader/>
        </w:trPr>
        <w:tc>
          <w:tcPr>
            <w:tcW w:w="1592" w:type="dxa"/>
            <w:shd w:val="clear" w:color="auto" w:fill="auto"/>
            <w:vAlign w:val="center"/>
          </w:tcPr>
          <w:p w:rsidR="00823CBA" w:rsidRPr="00316322" w:rsidRDefault="00823CBA" w:rsidP="00B6673F">
            <w:pPr>
              <w:pStyle w:val="141"/>
              <w:jc w:val="center"/>
              <w:rPr>
                <w:rFonts w:hint="eastAsia"/>
                <w:lang w:eastAsia="zh-HK"/>
              </w:rPr>
            </w:pPr>
            <w:r w:rsidRPr="00316322">
              <w:rPr>
                <w:rFonts w:hint="eastAsia"/>
                <w:lang w:eastAsia="zh-HK"/>
              </w:rPr>
              <w:t>執行策略</w:t>
            </w:r>
          </w:p>
        </w:tc>
        <w:tc>
          <w:tcPr>
            <w:tcW w:w="2344" w:type="dxa"/>
            <w:shd w:val="clear" w:color="auto" w:fill="auto"/>
            <w:vAlign w:val="center"/>
          </w:tcPr>
          <w:p w:rsidR="00823CBA" w:rsidRPr="00316322" w:rsidRDefault="00823CBA" w:rsidP="00B6673F">
            <w:pPr>
              <w:pStyle w:val="141"/>
              <w:jc w:val="center"/>
              <w:rPr>
                <w:lang w:eastAsia="zh-HK"/>
              </w:rPr>
            </w:pPr>
            <w:r w:rsidRPr="00316322">
              <w:rPr>
                <w:rFonts w:hint="eastAsia"/>
                <w:lang w:eastAsia="zh-HK"/>
              </w:rPr>
              <w:t>計畫目標</w:t>
            </w:r>
          </w:p>
        </w:tc>
        <w:tc>
          <w:tcPr>
            <w:tcW w:w="1275" w:type="dxa"/>
            <w:shd w:val="clear" w:color="auto" w:fill="auto"/>
            <w:vAlign w:val="center"/>
          </w:tcPr>
          <w:p w:rsidR="00823CBA" w:rsidRPr="00316322" w:rsidRDefault="00823CBA" w:rsidP="00B6673F">
            <w:pPr>
              <w:pStyle w:val="141"/>
              <w:jc w:val="center"/>
              <w:rPr>
                <w:lang w:eastAsia="zh-HK"/>
              </w:rPr>
            </w:pPr>
            <w:r w:rsidRPr="00316322">
              <w:rPr>
                <w:rFonts w:hint="eastAsia"/>
                <w:lang w:eastAsia="zh-HK"/>
              </w:rPr>
              <w:t>迄</w:t>
            </w:r>
            <w:r w:rsidRPr="00316322">
              <w:rPr>
                <w:rFonts w:hint="eastAsia"/>
              </w:rPr>
              <w:t>112</w:t>
            </w:r>
            <w:r w:rsidRPr="00316322">
              <w:rPr>
                <w:rFonts w:hint="eastAsia"/>
                <w:lang w:eastAsia="zh-HK"/>
              </w:rPr>
              <w:t>年底核定補助情形</w:t>
            </w:r>
          </w:p>
        </w:tc>
        <w:tc>
          <w:tcPr>
            <w:tcW w:w="1418" w:type="dxa"/>
            <w:shd w:val="clear" w:color="auto" w:fill="auto"/>
            <w:vAlign w:val="center"/>
          </w:tcPr>
          <w:p w:rsidR="00823CBA" w:rsidRPr="00316322" w:rsidRDefault="00823CBA" w:rsidP="00B6673F">
            <w:pPr>
              <w:pStyle w:val="141"/>
              <w:ind w:leftChars="-22" w:left="-62" w:rightChars="-18" w:right="-51"/>
              <w:jc w:val="center"/>
              <w:rPr>
                <w:lang w:eastAsia="zh-HK"/>
              </w:rPr>
            </w:pPr>
            <w:r w:rsidRPr="00316322">
              <w:rPr>
                <w:rFonts w:hint="eastAsia"/>
              </w:rPr>
              <w:t>108</w:t>
            </w:r>
            <w:r w:rsidRPr="00316322">
              <w:rPr>
                <w:rFonts w:hint="eastAsia"/>
                <w:lang w:eastAsia="zh-HK"/>
              </w:rPr>
              <w:t>至</w:t>
            </w:r>
            <w:r w:rsidRPr="00316322">
              <w:rPr>
                <w:rFonts w:hint="eastAsia"/>
              </w:rPr>
              <w:t>113</w:t>
            </w:r>
            <w:r w:rsidRPr="00316322">
              <w:rPr>
                <w:rFonts w:hint="eastAsia"/>
                <w:lang w:eastAsia="zh-HK"/>
              </w:rPr>
              <w:t>年度預算合計數</w:t>
            </w:r>
            <w:r w:rsidRPr="00316322">
              <w:rPr>
                <w:rFonts w:hint="eastAsia"/>
              </w:rPr>
              <w:t>[A]</w:t>
            </w:r>
          </w:p>
        </w:tc>
        <w:tc>
          <w:tcPr>
            <w:tcW w:w="1310" w:type="dxa"/>
            <w:shd w:val="clear" w:color="auto" w:fill="auto"/>
            <w:vAlign w:val="center"/>
          </w:tcPr>
          <w:p w:rsidR="00823CBA" w:rsidRPr="00316322" w:rsidRDefault="00823CBA" w:rsidP="00B6673F">
            <w:pPr>
              <w:pStyle w:val="141"/>
              <w:ind w:leftChars="-22" w:left="-62" w:rightChars="-20" w:right="-57"/>
              <w:jc w:val="center"/>
              <w:rPr>
                <w:lang w:eastAsia="zh-HK"/>
              </w:rPr>
            </w:pPr>
            <w:r w:rsidRPr="00316322">
              <w:rPr>
                <w:rFonts w:hint="eastAsia"/>
              </w:rPr>
              <w:t>108</w:t>
            </w:r>
            <w:r w:rsidRPr="00316322">
              <w:rPr>
                <w:rFonts w:hint="eastAsia"/>
                <w:lang w:eastAsia="zh-HK"/>
              </w:rPr>
              <w:t>至</w:t>
            </w:r>
            <w:r w:rsidRPr="00316322">
              <w:rPr>
                <w:rFonts w:hint="eastAsia"/>
              </w:rPr>
              <w:t>112</w:t>
            </w:r>
            <w:r w:rsidRPr="00316322">
              <w:rPr>
                <w:rFonts w:hint="eastAsia"/>
                <w:lang w:eastAsia="zh-HK"/>
              </w:rPr>
              <w:t>年度累計執行數</w:t>
            </w:r>
            <w:r w:rsidRPr="00316322">
              <w:rPr>
                <w:rFonts w:hint="eastAsia"/>
              </w:rPr>
              <w:t>[B]</w:t>
            </w:r>
          </w:p>
        </w:tc>
        <w:tc>
          <w:tcPr>
            <w:tcW w:w="816" w:type="dxa"/>
            <w:shd w:val="clear" w:color="auto" w:fill="auto"/>
            <w:vAlign w:val="center"/>
          </w:tcPr>
          <w:p w:rsidR="00823CBA" w:rsidRPr="00316322" w:rsidRDefault="00823CBA" w:rsidP="00B6673F">
            <w:pPr>
              <w:pStyle w:val="141"/>
              <w:ind w:leftChars="-26" w:left="-74" w:rightChars="-27" w:right="-76"/>
              <w:jc w:val="center"/>
              <w:rPr>
                <w:lang w:eastAsia="zh-HK"/>
              </w:rPr>
            </w:pPr>
            <w:r w:rsidRPr="00316322">
              <w:rPr>
                <w:rFonts w:hint="eastAsia"/>
                <w:lang w:eastAsia="zh-HK"/>
              </w:rPr>
              <w:t>執行率</w:t>
            </w:r>
            <w:r w:rsidRPr="00316322">
              <w:rPr>
                <w:rFonts w:hint="eastAsia"/>
              </w:rPr>
              <w:t>[B/A]</w:t>
            </w:r>
          </w:p>
        </w:tc>
      </w:tr>
      <w:tr w:rsidR="004A5C6E" w:rsidRPr="00316322" w:rsidTr="001860B7">
        <w:tc>
          <w:tcPr>
            <w:tcW w:w="1592" w:type="dxa"/>
            <w:tcBorders>
              <w:top w:val="single" w:sz="4" w:space="0" w:color="auto"/>
            </w:tcBorders>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1</w:t>
            </w:r>
            <w:r w:rsidRPr="00316322">
              <w:rPr>
                <w:spacing w:val="-20"/>
              </w:rPr>
              <w:t>.</w:t>
            </w:r>
            <w:r w:rsidRPr="00316322">
              <w:rPr>
                <w:rFonts w:hint="eastAsia"/>
                <w:spacing w:val="-20"/>
              </w:rPr>
              <w:t>校外弱勢學生租金補貼</w:t>
            </w:r>
          </w:p>
        </w:tc>
        <w:tc>
          <w:tcPr>
            <w:tcW w:w="2344" w:type="dxa"/>
            <w:shd w:val="clear" w:color="auto" w:fill="auto"/>
            <w:vAlign w:val="center"/>
          </w:tcPr>
          <w:p w:rsidR="004A5C6E" w:rsidRPr="00316322" w:rsidRDefault="004A5C6E" w:rsidP="00B6673F">
            <w:pPr>
              <w:pStyle w:val="141"/>
              <w:jc w:val="both"/>
              <w:rPr>
                <w:spacing w:val="-20"/>
              </w:rPr>
            </w:pPr>
            <w:r w:rsidRPr="00316322">
              <w:rPr>
                <w:rFonts w:hint="eastAsia"/>
                <w:spacing w:val="-20"/>
              </w:rPr>
              <w:t>預計補助8萬9</w:t>
            </w:r>
            <w:r w:rsidRPr="00316322">
              <w:rPr>
                <w:spacing w:val="-20"/>
              </w:rPr>
              <w:t>,710</w:t>
            </w:r>
            <w:r w:rsidRPr="00316322">
              <w:rPr>
                <w:rFonts w:hint="eastAsia"/>
                <w:spacing w:val="-20"/>
              </w:rPr>
              <w:t>人次</w:t>
            </w:r>
          </w:p>
        </w:tc>
        <w:tc>
          <w:tcPr>
            <w:tcW w:w="1275" w:type="dxa"/>
            <w:shd w:val="clear" w:color="auto" w:fill="auto"/>
            <w:vAlign w:val="center"/>
          </w:tcPr>
          <w:p w:rsidR="004A5C6E" w:rsidRPr="00316322" w:rsidRDefault="004A5C6E" w:rsidP="00B6673F">
            <w:pPr>
              <w:pStyle w:val="141"/>
              <w:jc w:val="both"/>
              <w:rPr>
                <w:spacing w:val="-20"/>
              </w:rPr>
            </w:pPr>
            <w:r w:rsidRPr="00316322">
              <w:rPr>
                <w:rFonts w:hint="eastAsia"/>
                <w:spacing w:val="-20"/>
              </w:rPr>
              <w:t>4萬6</w:t>
            </w:r>
            <w:r w:rsidRPr="00316322">
              <w:rPr>
                <w:spacing w:val="-20"/>
              </w:rPr>
              <w:t>,167</w:t>
            </w:r>
            <w:r w:rsidRPr="00316322">
              <w:rPr>
                <w:rFonts w:hint="eastAsia"/>
                <w:spacing w:val="-20"/>
              </w:rPr>
              <w:t>人次</w:t>
            </w:r>
          </w:p>
        </w:tc>
        <w:tc>
          <w:tcPr>
            <w:tcW w:w="1418" w:type="dxa"/>
            <w:shd w:val="clear" w:color="auto" w:fill="auto"/>
            <w:vAlign w:val="center"/>
          </w:tcPr>
          <w:p w:rsidR="004A5C6E" w:rsidRPr="00316322" w:rsidRDefault="004A5C6E" w:rsidP="00B6673F">
            <w:pPr>
              <w:pStyle w:val="141"/>
              <w:jc w:val="right"/>
            </w:pPr>
            <w:r w:rsidRPr="00316322">
              <w:rPr>
                <w:rFonts w:hint="eastAsia"/>
              </w:rPr>
              <w:t>1</w:t>
            </w:r>
            <w:r w:rsidRPr="00316322">
              <w:t>,388,084</w:t>
            </w:r>
          </w:p>
        </w:tc>
        <w:tc>
          <w:tcPr>
            <w:tcW w:w="1310" w:type="dxa"/>
            <w:shd w:val="clear" w:color="auto" w:fill="auto"/>
            <w:vAlign w:val="center"/>
          </w:tcPr>
          <w:p w:rsidR="004A5C6E" w:rsidRPr="00316322" w:rsidRDefault="004A5C6E" w:rsidP="00B6673F">
            <w:pPr>
              <w:pStyle w:val="141"/>
              <w:jc w:val="right"/>
            </w:pPr>
            <w:r w:rsidRPr="00316322">
              <w:t>468,688</w:t>
            </w:r>
          </w:p>
        </w:tc>
        <w:tc>
          <w:tcPr>
            <w:tcW w:w="816" w:type="dxa"/>
            <w:shd w:val="clear" w:color="auto" w:fill="auto"/>
            <w:vAlign w:val="center"/>
          </w:tcPr>
          <w:p w:rsidR="004A5C6E" w:rsidRPr="00316322" w:rsidRDefault="004A5C6E" w:rsidP="00B6673F">
            <w:pPr>
              <w:pStyle w:val="141"/>
              <w:jc w:val="right"/>
            </w:pPr>
            <w:r w:rsidRPr="00316322">
              <w:rPr>
                <w:rFonts w:hint="eastAsia"/>
              </w:rPr>
              <w:t>3</w:t>
            </w:r>
            <w:r w:rsidRPr="00316322">
              <w:t>3.77</w:t>
            </w:r>
          </w:p>
        </w:tc>
      </w:tr>
      <w:tr w:rsidR="004A5C6E" w:rsidRPr="00316322" w:rsidTr="001860B7">
        <w:tc>
          <w:tcPr>
            <w:tcW w:w="1592" w:type="dxa"/>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2</w:t>
            </w:r>
            <w:r w:rsidRPr="00316322">
              <w:rPr>
                <w:spacing w:val="-20"/>
              </w:rPr>
              <w:t>.</w:t>
            </w:r>
            <w:r w:rsidRPr="00316322">
              <w:rPr>
                <w:rFonts w:hint="eastAsia"/>
                <w:spacing w:val="-20"/>
              </w:rPr>
              <w:t>校外興辦學生社會住宅空床補助</w:t>
            </w:r>
          </w:p>
        </w:tc>
        <w:tc>
          <w:tcPr>
            <w:tcW w:w="2344" w:type="dxa"/>
            <w:shd w:val="clear" w:color="auto" w:fill="auto"/>
            <w:vAlign w:val="center"/>
          </w:tcPr>
          <w:p w:rsidR="004A5C6E" w:rsidRPr="00316322" w:rsidRDefault="004A5C6E" w:rsidP="00B6673F">
            <w:pPr>
              <w:pStyle w:val="141"/>
              <w:jc w:val="both"/>
              <w:rPr>
                <w:spacing w:val="-20"/>
              </w:rPr>
            </w:pPr>
            <w:r w:rsidRPr="00316322">
              <w:rPr>
                <w:rFonts w:hint="eastAsia"/>
                <w:spacing w:val="-20"/>
              </w:rPr>
              <w:t>預估新增4</w:t>
            </w:r>
            <w:r w:rsidRPr="00316322">
              <w:rPr>
                <w:spacing w:val="-20"/>
              </w:rPr>
              <w:t>.8</w:t>
            </w:r>
            <w:r w:rsidRPr="00316322">
              <w:rPr>
                <w:rFonts w:hint="eastAsia"/>
                <w:spacing w:val="-20"/>
              </w:rPr>
              <w:t>萬床，補貼4</w:t>
            </w:r>
            <w:r w:rsidRPr="00316322">
              <w:rPr>
                <w:spacing w:val="-20"/>
              </w:rPr>
              <w:t>,800</w:t>
            </w:r>
            <w:r w:rsidRPr="00316322">
              <w:rPr>
                <w:rFonts w:hint="eastAsia"/>
                <w:spacing w:val="-20"/>
              </w:rPr>
              <w:t>床次</w:t>
            </w:r>
          </w:p>
        </w:tc>
        <w:tc>
          <w:tcPr>
            <w:tcW w:w="1275" w:type="dxa"/>
            <w:shd w:val="clear" w:color="auto" w:fill="auto"/>
            <w:vAlign w:val="center"/>
          </w:tcPr>
          <w:p w:rsidR="004A5C6E" w:rsidRPr="00316322" w:rsidRDefault="004A5C6E" w:rsidP="00B6673F">
            <w:pPr>
              <w:pStyle w:val="141"/>
              <w:jc w:val="both"/>
              <w:rPr>
                <w:spacing w:val="-20"/>
              </w:rPr>
            </w:pPr>
            <w:r w:rsidRPr="00316322">
              <w:rPr>
                <w:rFonts w:hint="eastAsia"/>
                <w:spacing w:val="-20"/>
              </w:rPr>
              <w:t>核定1案(</w:t>
            </w:r>
            <w:r w:rsidRPr="00316322">
              <w:rPr>
                <w:spacing w:val="-20"/>
              </w:rPr>
              <w:t>98</w:t>
            </w:r>
            <w:r w:rsidRPr="00316322">
              <w:rPr>
                <w:rFonts w:hint="eastAsia"/>
                <w:spacing w:val="-20"/>
              </w:rPr>
              <w:t>床)</w:t>
            </w:r>
          </w:p>
        </w:tc>
        <w:tc>
          <w:tcPr>
            <w:tcW w:w="1418" w:type="dxa"/>
            <w:shd w:val="clear" w:color="auto" w:fill="auto"/>
            <w:vAlign w:val="center"/>
          </w:tcPr>
          <w:p w:rsidR="004A5C6E" w:rsidRPr="00316322" w:rsidRDefault="004A5C6E" w:rsidP="00B6673F">
            <w:pPr>
              <w:pStyle w:val="141"/>
              <w:jc w:val="right"/>
            </w:pPr>
            <w:r w:rsidRPr="00316322">
              <w:rPr>
                <w:rFonts w:hint="eastAsia"/>
              </w:rPr>
              <w:t>9</w:t>
            </w:r>
            <w:r w:rsidRPr="00316322">
              <w:t>6,000</w:t>
            </w:r>
          </w:p>
        </w:tc>
        <w:tc>
          <w:tcPr>
            <w:tcW w:w="1310" w:type="dxa"/>
            <w:shd w:val="clear" w:color="auto" w:fill="auto"/>
            <w:vAlign w:val="center"/>
          </w:tcPr>
          <w:p w:rsidR="004A5C6E" w:rsidRPr="00316322" w:rsidRDefault="004A5C6E" w:rsidP="00B6673F">
            <w:pPr>
              <w:pStyle w:val="141"/>
              <w:jc w:val="right"/>
            </w:pPr>
            <w:r w:rsidRPr="00316322">
              <w:rPr>
                <w:rFonts w:hint="eastAsia"/>
              </w:rPr>
              <w:t>1</w:t>
            </w:r>
            <w:r w:rsidRPr="00316322">
              <w:t>,614</w:t>
            </w:r>
          </w:p>
        </w:tc>
        <w:tc>
          <w:tcPr>
            <w:tcW w:w="816" w:type="dxa"/>
            <w:shd w:val="clear" w:color="auto" w:fill="auto"/>
            <w:vAlign w:val="center"/>
          </w:tcPr>
          <w:p w:rsidR="004A5C6E" w:rsidRPr="00316322" w:rsidRDefault="004A5C6E" w:rsidP="00B6673F">
            <w:pPr>
              <w:pStyle w:val="141"/>
              <w:jc w:val="right"/>
            </w:pPr>
            <w:r w:rsidRPr="00316322">
              <w:rPr>
                <w:rFonts w:hint="eastAsia"/>
              </w:rPr>
              <w:t>1</w:t>
            </w:r>
            <w:r w:rsidRPr="00316322">
              <w:t>.68</w:t>
            </w:r>
          </w:p>
        </w:tc>
      </w:tr>
      <w:tr w:rsidR="004A5C6E" w:rsidRPr="00316322" w:rsidTr="001860B7">
        <w:tc>
          <w:tcPr>
            <w:tcW w:w="1592" w:type="dxa"/>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3</w:t>
            </w:r>
            <w:r w:rsidRPr="00316322">
              <w:rPr>
                <w:spacing w:val="-20"/>
              </w:rPr>
              <w:t>.</w:t>
            </w:r>
            <w:r w:rsidRPr="00316322">
              <w:rPr>
                <w:rFonts w:hint="eastAsia"/>
                <w:spacing w:val="-20"/>
              </w:rPr>
              <w:t>校內學生宿舍建築貸款利息補助</w:t>
            </w:r>
          </w:p>
        </w:tc>
        <w:tc>
          <w:tcPr>
            <w:tcW w:w="2344" w:type="dxa"/>
            <w:shd w:val="clear" w:color="auto" w:fill="auto"/>
            <w:vAlign w:val="center"/>
          </w:tcPr>
          <w:p w:rsidR="004A5C6E" w:rsidRPr="00316322" w:rsidRDefault="004A5C6E" w:rsidP="00B6673F">
            <w:pPr>
              <w:pStyle w:val="141"/>
              <w:jc w:val="both"/>
              <w:rPr>
                <w:spacing w:val="-20"/>
              </w:rPr>
            </w:pPr>
            <w:r w:rsidRPr="00316322">
              <w:rPr>
                <w:rFonts w:hint="eastAsia"/>
                <w:spacing w:val="-20"/>
              </w:rPr>
              <w:t>預估補助1</w:t>
            </w:r>
            <w:r w:rsidRPr="00316322">
              <w:rPr>
                <w:spacing w:val="-20"/>
              </w:rPr>
              <w:t>.6</w:t>
            </w:r>
            <w:r w:rsidRPr="00316322">
              <w:rPr>
                <w:rFonts w:hint="eastAsia"/>
                <w:spacing w:val="-20"/>
              </w:rPr>
              <w:t>萬床(校舍改學生宿舍2千床、新建學生宿舍1</w:t>
            </w:r>
            <w:r w:rsidRPr="00316322">
              <w:rPr>
                <w:spacing w:val="-20"/>
              </w:rPr>
              <w:t>.4</w:t>
            </w:r>
            <w:r w:rsidRPr="00316322">
              <w:rPr>
                <w:rFonts w:hint="eastAsia"/>
                <w:spacing w:val="-20"/>
              </w:rPr>
              <w:t>萬床)</w:t>
            </w:r>
          </w:p>
        </w:tc>
        <w:tc>
          <w:tcPr>
            <w:tcW w:w="1275" w:type="dxa"/>
            <w:shd w:val="clear" w:color="auto" w:fill="auto"/>
            <w:vAlign w:val="center"/>
          </w:tcPr>
          <w:p w:rsidR="004A5C6E" w:rsidRPr="00316322" w:rsidRDefault="004A5C6E" w:rsidP="00B6673F">
            <w:pPr>
              <w:pStyle w:val="141"/>
              <w:jc w:val="both"/>
              <w:rPr>
                <w:spacing w:val="-20"/>
              </w:rPr>
            </w:pPr>
            <w:r w:rsidRPr="00316322">
              <w:rPr>
                <w:rFonts w:hint="eastAsia"/>
                <w:spacing w:val="-20"/>
              </w:rPr>
              <w:t>已核定8</w:t>
            </w:r>
            <w:r w:rsidRPr="00316322">
              <w:rPr>
                <w:spacing w:val="-20"/>
              </w:rPr>
              <w:t>,278</w:t>
            </w:r>
            <w:r w:rsidRPr="00316322">
              <w:rPr>
                <w:rFonts w:hint="eastAsia"/>
                <w:spacing w:val="-20"/>
              </w:rPr>
              <w:t>床</w:t>
            </w:r>
          </w:p>
        </w:tc>
        <w:tc>
          <w:tcPr>
            <w:tcW w:w="1418" w:type="dxa"/>
            <w:shd w:val="clear" w:color="auto" w:fill="auto"/>
            <w:vAlign w:val="center"/>
          </w:tcPr>
          <w:p w:rsidR="004A5C6E" w:rsidRPr="00316322" w:rsidRDefault="004A5C6E" w:rsidP="00B6673F">
            <w:pPr>
              <w:pStyle w:val="141"/>
              <w:jc w:val="right"/>
            </w:pPr>
            <w:r w:rsidRPr="00316322">
              <w:t>168,516</w:t>
            </w:r>
          </w:p>
          <w:p w:rsidR="004A5C6E" w:rsidRPr="00316322" w:rsidRDefault="004A5C6E" w:rsidP="00B6673F">
            <w:pPr>
              <w:pStyle w:val="141"/>
              <w:jc w:val="right"/>
            </w:pPr>
            <w:r w:rsidRPr="00316322">
              <w:t>(</w:t>
            </w:r>
            <w:r w:rsidRPr="00316322">
              <w:rPr>
                <w:rFonts w:hint="eastAsia"/>
              </w:rPr>
              <w:t>詳說明</w:t>
            </w:r>
            <w:r w:rsidRPr="00316322">
              <w:t>)</w:t>
            </w:r>
          </w:p>
        </w:tc>
        <w:tc>
          <w:tcPr>
            <w:tcW w:w="1310" w:type="dxa"/>
            <w:shd w:val="clear" w:color="auto" w:fill="auto"/>
            <w:vAlign w:val="center"/>
          </w:tcPr>
          <w:p w:rsidR="004A5C6E" w:rsidRPr="00316322" w:rsidRDefault="004A5C6E" w:rsidP="00B6673F">
            <w:pPr>
              <w:pStyle w:val="141"/>
              <w:jc w:val="right"/>
            </w:pPr>
            <w:r w:rsidRPr="00316322">
              <w:rPr>
                <w:rFonts w:hint="eastAsia"/>
              </w:rPr>
              <w:t>1</w:t>
            </w:r>
            <w:r w:rsidRPr="00316322">
              <w:t>29,520</w:t>
            </w:r>
          </w:p>
        </w:tc>
        <w:tc>
          <w:tcPr>
            <w:tcW w:w="816" w:type="dxa"/>
            <w:shd w:val="clear" w:color="auto" w:fill="auto"/>
            <w:vAlign w:val="center"/>
          </w:tcPr>
          <w:p w:rsidR="004A5C6E" w:rsidRPr="00316322" w:rsidRDefault="004A5C6E" w:rsidP="00B6673F">
            <w:pPr>
              <w:pStyle w:val="141"/>
              <w:jc w:val="right"/>
            </w:pPr>
            <w:r w:rsidRPr="00316322">
              <w:rPr>
                <w:rFonts w:hint="eastAsia"/>
              </w:rPr>
              <w:t>7</w:t>
            </w:r>
            <w:r w:rsidRPr="00316322">
              <w:t>6.86</w:t>
            </w:r>
          </w:p>
        </w:tc>
      </w:tr>
      <w:tr w:rsidR="004A5C6E" w:rsidRPr="00316322" w:rsidTr="001860B7">
        <w:tc>
          <w:tcPr>
            <w:tcW w:w="1592" w:type="dxa"/>
            <w:shd w:val="clear" w:color="auto" w:fill="auto"/>
            <w:vAlign w:val="center"/>
          </w:tcPr>
          <w:p w:rsidR="004A5C6E" w:rsidRPr="00316322" w:rsidRDefault="004A5C6E" w:rsidP="00EE03FA">
            <w:pPr>
              <w:pStyle w:val="141"/>
              <w:ind w:leftChars="-7" w:left="181" w:rightChars="-5" w:right="-14" w:hangingChars="99" w:hanging="201"/>
              <w:jc w:val="both"/>
              <w:rPr>
                <w:spacing w:val="-20"/>
              </w:rPr>
            </w:pPr>
            <w:r w:rsidRPr="00316322">
              <w:rPr>
                <w:rFonts w:hint="eastAsia"/>
                <w:spacing w:val="-20"/>
              </w:rPr>
              <w:t>4</w:t>
            </w:r>
            <w:r w:rsidRPr="00316322">
              <w:rPr>
                <w:spacing w:val="-20"/>
              </w:rPr>
              <w:t>.</w:t>
            </w:r>
            <w:r w:rsidRPr="00316322">
              <w:rPr>
                <w:rFonts w:hint="eastAsia"/>
                <w:spacing w:val="-20"/>
              </w:rPr>
              <w:t>校內學生宿舍規劃設計整體改善補助</w:t>
            </w:r>
          </w:p>
        </w:tc>
        <w:tc>
          <w:tcPr>
            <w:tcW w:w="2344" w:type="dxa"/>
            <w:shd w:val="clear" w:color="auto" w:fill="auto"/>
            <w:vAlign w:val="center"/>
          </w:tcPr>
          <w:p w:rsidR="004A5C6E" w:rsidRPr="00316322" w:rsidRDefault="004A5C6E" w:rsidP="00B6673F">
            <w:pPr>
              <w:pStyle w:val="141"/>
              <w:jc w:val="both"/>
              <w:rPr>
                <w:rFonts w:hint="eastAsia"/>
                <w:spacing w:val="-20"/>
              </w:rPr>
            </w:pPr>
            <w:r w:rsidRPr="00316322">
              <w:rPr>
                <w:rFonts w:hint="eastAsia"/>
                <w:spacing w:val="-20"/>
              </w:rPr>
              <w:t>預估補助6</w:t>
            </w:r>
            <w:r w:rsidRPr="00316322">
              <w:rPr>
                <w:spacing w:val="-20"/>
              </w:rPr>
              <w:t>.6</w:t>
            </w:r>
            <w:r w:rsidRPr="00316322">
              <w:rPr>
                <w:rFonts w:hint="eastAsia"/>
                <w:spacing w:val="-20"/>
              </w:rPr>
              <w:t>萬床(校舍改學生宿舍2千床、整修學生宿舍6</w:t>
            </w:r>
            <w:r w:rsidRPr="00316322">
              <w:rPr>
                <w:spacing w:val="-20"/>
              </w:rPr>
              <w:t>.4</w:t>
            </w:r>
            <w:r w:rsidRPr="00316322">
              <w:rPr>
                <w:rFonts w:hint="eastAsia"/>
                <w:spacing w:val="-20"/>
              </w:rPr>
              <w:t>萬床</w:t>
            </w:r>
            <w:r w:rsidRPr="00316322">
              <w:rPr>
                <w:spacing w:val="-20"/>
              </w:rPr>
              <w:t>)</w:t>
            </w:r>
          </w:p>
        </w:tc>
        <w:tc>
          <w:tcPr>
            <w:tcW w:w="1275" w:type="dxa"/>
            <w:shd w:val="clear" w:color="auto" w:fill="auto"/>
            <w:vAlign w:val="center"/>
          </w:tcPr>
          <w:p w:rsidR="004A5C6E" w:rsidRPr="00316322" w:rsidRDefault="004A5C6E" w:rsidP="00B6673F">
            <w:pPr>
              <w:pStyle w:val="141"/>
              <w:jc w:val="both"/>
              <w:rPr>
                <w:rFonts w:hint="eastAsia"/>
                <w:spacing w:val="-20"/>
              </w:rPr>
            </w:pPr>
            <w:r w:rsidRPr="00316322">
              <w:rPr>
                <w:rFonts w:hint="eastAsia"/>
                <w:spacing w:val="-20"/>
              </w:rPr>
              <w:t>核定補助4萬2</w:t>
            </w:r>
            <w:r w:rsidRPr="00316322">
              <w:rPr>
                <w:spacing w:val="-20"/>
              </w:rPr>
              <w:t>,401</w:t>
            </w:r>
            <w:r w:rsidRPr="00316322">
              <w:rPr>
                <w:rFonts w:hint="eastAsia"/>
                <w:spacing w:val="-20"/>
              </w:rPr>
              <w:t>床</w:t>
            </w:r>
          </w:p>
        </w:tc>
        <w:tc>
          <w:tcPr>
            <w:tcW w:w="1418" w:type="dxa"/>
            <w:shd w:val="clear" w:color="auto" w:fill="auto"/>
            <w:vAlign w:val="center"/>
          </w:tcPr>
          <w:p w:rsidR="004A5C6E" w:rsidRPr="00316322" w:rsidRDefault="004A5C6E" w:rsidP="00B6673F">
            <w:pPr>
              <w:pStyle w:val="141"/>
              <w:jc w:val="right"/>
            </w:pPr>
            <w:r w:rsidRPr="00316322">
              <w:rPr>
                <w:rFonts w:hint="eastAsia"/>
              </w:rPr>
              <w:t>2</w:t>
            </w:r>
            <w:r w:rsidRPr="00316322">
              <w:t>,720,000</w:t>
            </w:r>
          </w:p>
        </w:tc>
        <w:tc>
          <w:tcPr>
            <w:tcW w:w="1310" w:type="dxa"/>
            <w:shd w:val="clear" w:color="auto" w:fill="auto"/>
            <w:vAlign w:val="center"/>
          </w:tcPr>
          <w:p w:rsidR="004A5C6E" w:rsidRPr="00316322" w:rsidRDefault="004A5C6E" w:rsidP="00B6673F">
            <w:pPr>
              <w:pStyle w:val="141"/>
              <w:jc w:val="right"/>
            </w:pPr>
            <w:r w:rsidRPr="00316322">
              <w:rPr>
                <w:rFonts w:hint="eastAsia"/>
              </w:rPr>
              <w:t>6</w:t>
            </w:r>
            <w:r w:rsidRPr="00316322">
              <w:t>79,325</w:t>
            </w:r>
          </w:p>
        </w:tc>
        <w:tc>
          <w:tcPr>
            <w:tcW w:w="816" w:type="dxa"/>
            <w:shd w:val="clear" w:color="auto" w:fill="auto"/>
            <w:vAlign w:val="center"/>
          </w:tcPr>
          <w:p w:rsidR="004A5C6E" w:rsidRPr="00316322" w:rsidRDefault="004A5C6E" w:rsidP="00B6673F">
            <w:pPr>
              <w:pStyle w:val="141"/>
              <w:jc w:val="right"/>
            </w:pPr>
            <w:r w:rsidRPr="00316322">
              <w:rPr>
                <w:rFonts w:hint="eastAsia"/>
              </w:rPr>
              <w:t>2</w:t>
            </w:r>
            <w:r w:rsidRPr="00316322">
              <w:t>4.98</w:t>
            </w:r>
          </w:p>
        </w:tc>
      </w:tr>
      <w:tr w:rsidR="004A5C6E" w:rsidRPr="00316322" w:rsidTr="001860B7">
        <w:tc>
          <w:tcPr>
            <w:tcW w:w="1592" w:type="dxa"/>
            <w:shd w:val="clear" w:color="auto" w:fill="auto"/>
            <w:vAlign w:val="center"/>
          </w:tcPr>
          <w:p w:rsidR="004A5C6E" w:rsidRPr="00316322" w:rsidRDefault="004A5C6E" w:rsidP="00B6673F">
            <w:pPr>
              <w:pStyle w:val="141"/>
              <w:ind w:rightChars="-5" w:right="-14"/>
              <w:jc w:val="center"/>
              <w:rPr>
                <w:spacing w:val="-20"/>
              </w:rPr>
            </w:pPr>
            <w:r w:rsidRPr="00316322">
              <w:rPr>
                <w:rFonts w:hint="eastAsia"/>
                <w:spacing w:val="-20"/>
              </w:rPr>
              <w:t>合計</w:t>
            </w:r>
          </w:p>
        </w:tc>
        <w:tc>
          <w:tcPr>
            <w:tcW w:w="2344" w:type="dxa"/>
            <w:shd w:val="clear" w:color="auto" w:fill="auto"/>
            <w:vAlign w:val="center"/>
          </w:tcPr>
          <w:p w:rsidR="004A5C6E" w:rsidRPr="00316322" w:rsidRDefault="004A5C6E" w:rsidP="00B6673F">
            <w:pPr>
              <w:pStyle w:val="141"/>
              <w:jc w:val="both"/>
              <w:rPr>
                <w:lang w:eastAsia="zh-HK"/>
              </w:rPr>
            </w:pPr>
          </w:p>
        </w:tc>
        <w:tc>
          <w:tcPr>
            <w:tcW w:w="1275" w:type="dxa"/>
            <w:shd w:val="clear" w:color="auto" w:fill="auto"/>
            <w:vAlign w:val="center"/>
          </w:tcPr>
          <w:p w:rsidR="004A5C6E" w:rsidRPr="00316322" w:rsidRDefault="004A5C6E" w:rsidP="00B6673F">
            <w:pPr>
              <w:pStyle w:val="141"/>
              <w:jc w:val="both"/>
              <w:rPr>
                <w:lang w:eastAsia="zh-HK"/>
              </w:rPr>
            </w:pPr>
          </w:p>
        </w:tc>
        <w:tc>
          <w:tcPr>
            <w:tcW w:w="1418" w:type="dxa"/>
            <w:shd w:val="clear" w:color="auto" w:fill="auto"/>
            <w:vAlign w:val="center"/>
          </w:tcPr>
          <w:p w:rsidR="004A5C6E" w:rsidRPr="00316322" w:rsidRDefault="004A5C6E" w:rsidP="00B6673F">
            <w:pPr>
              <w:pStyle w:val="141"/>
              <w:jc w:val="right"/>
            </w:pPr>
            <w:r w:rsidRPr="00316322">
              <w:rPr>
                <w:rFonts w:hint="eastAsia"/>
              </w:rPr>
              <w:t>4</w:t>
            </w:r>
            <w:r w:rsidRPr="00316322">
              <w:t>,372,600</w:t>
            </w:r>
          </w:p>
        </w:tc>
        <w:tc>
          <w:tcPr>
            <w:tcW w:w="1310" w:type="dxa"/>
            <w:shd w:val="clear" w:color="auto" w:fill="auto"/>
            <w:vAlign w:val="center"/>
          </w:tcPr>
          <w:p w:rsidR="004A5C6E" w:rsidRPr="00316322" w:rsidRDefault="004A5C6E" w:rsidP="00B6673F">
            <w:pPr>
              <w:pStyle w:val="141"/>
              <w:jc w:val="right"/>
            </w:pPr>
            <w:r w:rsidRPr="00316322">
              <w:rPr>
                <w:rFonts w:hint="eastAsia"/>
              </w:rPr>
              <w:t>1</w:t>
            </w:r>
            <w:r w:rsidRPr="00316322">
              <w:t>,279,147</w:t>
            </w:r>
          </w:p>
        </w:tc>
        <w:tc>
          <w:tcPr>
            <w:tcW w:w="816" w:type="dxa"/>
            <w:shd w:val="clear" w:color="auto" w:fill="auto"/>
            <w:vAlign w:val="center"/>
          </w:tcPr>
          <w:p w:rsidR="004A5C6E" w:rsidRPr="00316322" w:rsidRDefault="004A5C6E" w:rsidP="00B6673F">
            <w:pPr>
              <w:pStyle w:val="141"/>
              <w:jc w:val="right"/>
            </w:pPr>
            <w:r w:rsidRPr="00316322">
              <w:rPr>
                <w:rFonts w:hint="eastAsia"/>
              </w:rPr>
              <w:t>2</w:t>
            </w:r>
            <w:r w:rsidRPr="00316322">
              <w:t>9.25</w:t>
            </w:r>
          </w:p>
        </w:tc>
      </w:tr>
    </w:tbl>
    <w:p w:rsidR="004A5C6E" w:rsidRPr="00316322" w:rsidRDefault="004A5C6E" w:rsidP="004A5C6E">
      <w:pPr>
        <w:pStyle w:val="141"/>
        <w:ind w:leftChars="-28" w:left="1067" w:rightChars="-42" w:right="-119" w:hangingChars="471" w:hanging="1146"/>
        <w:jc w:val="both"/>
        <w:rPr>
          <w:lang w:eastAsia="zh-HK"/>
        </w:rPr>
      </w:pPr>
      <w:r w:rsidRPr="00316322">
        <w:rPr>
          <w:rFonts w:hint="eastAsia"/>
          <w:lang w:eastAsia="zh-HK"/>
        </w:rPr>
        <w:t>說</w:t>
      </w:r>
      <w:r w:rsidRPr="00316322">
        <w:rPr>
          <w:lang w:eastAsia="zh-HK"/>
        </w:rPr>
        <w:t xml:space="preserve">    </w:t>
      </w:r>
      <w:r w:rsidRPr="00316322">
        <w:rPr>
          <w:rFonts w:hint="eastAsia"/>
          <w:lang w:eastAsia="zh-HK"/>
        </w:rPr>
        <w:t>明：「校內學生宿舍建築貸款利息補助」預算數依計畫書經費需求，因教育部說明，該策略分為私立及國立大專校院，而「校內學生宿舍建築貸款利息補助預算數於『私立學校教學獎助</w:t>
      </w:r>
      <w:r w:rsidRPr="00316322">
        <w:rPr>
          <w:lang w:eastAsia="zh-HK"/>
        </w:rPr>
        <w:t>-03</w:t>
      </w:r>
      <w:r w:rsidRPr="00316322">
        <w:rPr>
          <w:rFonts w:hint="eastAsia"/>
          <w:lang w:eastAsia="zh-HK"/>
        </w:rPr>
        <w:t>補助私立大專校院建築貸款利息』分支計畫。至補助國立大專校院宿舍貸款利息，</w:t>
      </w:r>
      <w:r w:rsidRPr="00316322">
        <w:rPr>
          <w:lang w:eastAsia="zh-HK"/>
        </w:rPr>
        <w:t>108</w:t>
      </w:r>
      <w:r w:rsidRPr="00316322">
        <w:rPr>
          <w:rFonts w:hint="eastAsia"/>
          <w:lang w:eastAsia="zh-HK"/>
        </w:rPr>
        <w:t>至</w:t>
      </w:r>
      <w:r w:rsidRPr="00316322">
        <w:rPr>
          <w:lang w:eastAsia="zh-HK"/>
        </w:rPr>
        <w:t>112</w:t>
      </w:r>
      <w:r w:rsidRPr="00316322">
        <w:rPr>
          <w:rFonts w:hint="eastAsia"/>
          <w:lang w:eastAsia="zh-HK"/>
        </w:rPr>
        <w:t>年度編於『高等教育行政及督導</w:t>
      </w:r>
      <w:r w:rsidRPr="00316322">
        <w:rPr>
          <w:lang w:eastAsia="zh-HK"/>
        </w:rPr>
        <w:t>-04</w:t>
      </w:r>
      <w:r w:rsidRPr="00316322">
        <w:rPr>
          <w:rFonts w:hint="eastAsia"/>
          <w:lang w:eastAsia="zh-HK"/>
        </w:rPr>
        <w:t>改善教學研究環境及提升高等教育行政服務品質』、『技術職業教育行政及督導</w:t>
      </w:r>
      <w:r w:rsidRPr="00316322">
        <w:rPr>
          <w:lang w:eastAsia="zh-HK"/>
        </w:rPr>
        <w:t>-02</w:t>
      </w:r>
      <w:r w:rsidRPr="00316322">
        <w:rPr>
          <w:rFonts w:hint="eastAsia"/>
          <w:lang w:eastAsia="zh-HK"/>
        </w:rPr>
        <w:t>輔導改進技專校院之管理發展』分支計畫項下，未單獨編列預算。」</w:t>
      </w:r>
    </w:p>
    <w:p w:rsidR="00823CBA" w:rsidRPr="00316322" w:rsidRDefault="004A5C6E" w:rsidP="004A5C6E">
      <w:pPr>
        <w:pStyle w:val="141"/>
        <w:ind w:leftChars="-29" w:left="993" w:rightChars="-42" w:right="-119" w:hangingChars="442" w:hanging="1075"/>
        <w:jc w:val="both"/>
        <w:rPr>
          <w:lang w:eastAsia="zh-HK"/>
        </w:rPr>
      </w:pPr>
      <w:r w:rsidRPr="00316322">
        <w:rPr>
          <w:rFonts w:hint="eastAsia"/>
          <w:lang w:eastAsia="zh-HK"/>
        </w:rPr>
        <w:t>資料來源：教育部提供。</w:t>
      </w:r>
    </w:p>
    <w:p w:rsidR="00C91A37" w:rsidRPr="00316322" w:rsidRDefault="00C91A37" w:rsidP="00C91A37">
      <w:pPr>
        <w:pStyle w:val="a4"/>
        <w:ind w:left="849" w:hanging="283"/>
        <w:rPr>
          <w:rFonts w:hint="eastAsia"/>
        </w:rPr>
      </w:pPr>
      <w:r w:rsidRPr="00316322">
        <w:rPr>
          <w:rFonts w:hint="eastAsia"/>
        </w:rPr>
        <w:t>(</w:t>
      </w:r>
      <w:r w:rsidRPr="00316322">
        <w:rPr>
          <w:rFonts w:hint="eastAsia"/>
          <w:lang w:eastAsia="zh-HK"/>
        </w:rPr>
        <w:t>二</w:t>
      </w:r>
      <w:r w:rsidRPr="00316322">
        <w:rPr>
          <w:rFonts w:hint="eastAsia"/>
        </w:rPr>
        <w:t>)</w:t>
      </w:r>
      <w:r w:rsidR="00F846E3" w:rsidRPr="00316322">
        <w:rPr>
          <w:rFonts w:hint="eastAsia"/>
          <w:lang w:eastAsia="zh-HK"/>
        </w:rPr>
        <w:t>前期計畫執行進度落後</w:t>
      </w:r>
      <w:r w:rsidR="00F846E3" w:rsidRPr="00316322">
        <w:rPr>
          <w:rFonts w:hint="eastAsia"/>
        </w:rPr>
        <w:t>，</w:t>
      </w:r>
      <w:r w:rsidR="00F846E3" w:rsidRPr="00316322">
        <w:rPr>
          <w:rFonts w:hint="eastAsia"/>
          <w:lang w:eastAsia="zh-HK"/>
        </w:rPr>
        <w:t>接續辦理之</w:t>
      </w:r>
      <w:r w:rsidR="00F846E3" w:rsidRPr="00316322">
        <w:rPr>
          <w:rFonts w:hint="eastAsia"/>
        </w:rPr>
        <w:t>「</w:t>
      </w:r>
      <w:r w:rsidRPr="00316322">
        <w:rPr>
          <w:rFonts w:hint="eastAsia"/>
          <w:lang w:eastAsia="zh-HK"/>
        </w:rPr>
        <w:t>新宿舍計畫</w:t>
      </w:r>
      <w:r w:rsidRPr="00316322">
        <w:rPr>
          <w:rFonts w:hint="eastAsia"/>
        </w:rPr>
        <w:t>2.0</w:t>
      </w:r>
      <w:r w:rsidR="00F846E3" w:rsidRPr="00316322">
        <w:rPr>
          <w:rFonts w:hint="eastAsia"/>
        </w:rPr>
        <w:t>」</w:t>
      </w:r>
      <w:r w:rsidR="00E11827" w:rsidRPr="00316322">
        <w:rPr>
          <w:rFonts w:hint="eastAsia"/>
        </w:rPr>
        <w:t>113</w:t>
      </w:r>
      <w:r w:rsidR="00E11827" w:rsidRPr="00316322">
        <w:rPr>
          <w:rFonts w:hint="eastAsia"/>
          <w:lang w:eastAsia="zh-HK"/>
        </w:rPr>
        <w:lastRenderedPageBreak/>
        <w:t>年度決算執行率亦偏低</w:t>
      </w:r>
      <w:r w:rsidR="00E11827" w:rsidRPr="00316322">
        <w:rPr>
          <w:rFonts w:hint="eastAsia"/>
        </w:rPr>
        <w:t>，</w:t>
      </w:r>
      <w:r w:rsidR="00F846E3" w:rsidRPr="00316322">
        <w:rPr>
          <w:rFonts w:hint="eastAsia"/>
          <w:lang w:eastAsia="zh-HK"/>
        </w:rPr>
        <w:t>允宜</w:t>
      </w:r>
      <w:r w:rsidR="00C676DA" w:rsidRPr="00316322">
        <w:rPr>
          <w:rFonts w:hint="eastAsia"/>
          <w:lang w:eastAsia="zh-HK"/>
        </w:rPr>
        <w:t>審慎</w:t>
      </w:r>
      <w:r w:rsidR="00F846E3" w:rsidRPr="00316322">
        <w:rPr>
          <w:rFonts w:hint="eastAsia"/>
          <w:lang w:eastAsia="zh-HK"/>
        </w:rPr>
        <w:t>檢討</w:t>
      </w:r>
      <w:r w:rsidR="00C676DA" w:rsidRPr="00316322">
        <w:rPr>
          <w:rFonts w:hint="eastAsia"/>
          <w:lang w:eastAsia="zh-HK"/>
        </w:rPr>
        <w:t>落後原因並積極改善</w:t>
      </w:r>
      <w:r w:rsidR="00F846E3" w:rsidRPr="00316322">
        <w:rPr>
          <w:rFonts w:hint="eastAsia"/>
        </w:rPr>
        <w:t>，</w:t>
      </w:r>
      <w:r w:rsidR="00F846E3" w:rsidRPr="00316322">
        <w:rPr>
          <w:rFonts w:hint="eastAsia"/>
          <w:lang w:eastAsia="zh-HK"/>
        </w:rPr>
        <w:lastRenderedPageBreak/>
        <w:t>俾達計畫目標</w:t>
      </w:r>
    </w:p>
    <w:p w:rsidR="00C91A37" w:rsidRPr="00316322" w:rsidRDefault="00C91A37" w:rsidP="00C91A37">
      <w:pPr>
        <w:pStyle w:val="2"/>
        <w:ind w:left="850" w:firstLine="566"/>
      </w:pPr>
      <w:r w:rsidRPr="00316322">
        <w:rPr>
          <w:rFonts w:hint="eastAsia"/>
          <w:lang w:eastAsia="zh-HK"/>
        </w:rPr>
        <w:t>教育部規劃</w:t>
      </w:r>
      <w:r w:rsidRPr="00316322">
        <w:rPr>
          <w:rFonts w:hint="eastAsia"/>
        </w:rPr>
        <w:t>「</w:t>
      </w:r>
      <w:r w:rsidRPr="00316322">
        <w:rPr>
          <w:rFonts w:hint="eastAsia"/>
          <w:lang w:eastAsia="zh-HK"/>
        </w:rPr>
        <w:t>新宿舍計畫</w:t>
      </w:r>
      <w:r w:rsidRPr="00316322">
        <w:rPr>
          <w:rFonts w:hint="eastAsia"/>
        </w:rPr>
        <w:t>2.0」</w:t>
      </w:r>
      <w:r w:rsidRPr="00316322">
        <w:rPr>
          <w:rFonts w:hint="eastAsia"/>
          <w:lang w:eastAsia="zh-HK"/>
        </w:rPr>
        <w:t>以延續推動108至112年度辦理之宿舍提升計畫</w:t>
      </w:r>
      <w:r w:rsidRPr="00316322">
        <w:rPr>
          <w:rFonts w:hint="eastAsia"/>
        </w:rPr>
        <w:t>，總經費需求33億9,372萬5千元</w:t>
      </w:r>
      <w:r w:rsidRPr="00316322">
        <w:rPr>
          <w:rStyle w:val="af2"/>
        </w:rPr>
        <w:footnoteReference w:id="4"/>
      </w:r>
      <w:r w:rsidRPr="00316322">
        <w:rPr>
          <w:rFonts w:hint="eastAsia"/>
        </w:rPr>
        <w:t>，115年度預算案編列</w:t>
      </w:r>
      <w:r w:rsidR="00BB4E6B" w:rsidRPr="00316322">
        <w:rPr>
          <w:rFonts w:hint="eastAsia"/>
        </w:rPr>
        <w:t>6</w:t>
      </w:r>
      <w:r w:rsidR="00BB4E6B" w:rsidRPr="00316322">
        <w:rPr>
          <w:rFonts w:hint="eastAsia"/>
          <w:lang w:eastAsia="zh-HK"/>
        </w:rPr>
        <w:t>億</w:t>
      </w:r>
      <w:r w:rsidR="00BB4E6B" w:rsidRPr="00316322">
        <w:rPr>
          <w:rFonts w:hint="eastAsia"/>
        </w:rPr>
        <w:t>7,874</w:t>
      </w:r>
      <w:r w:rsidR="00BB4E6B" w:rsidRPr="00316322">
        <w:rPr>
          <w:rFonts w:hint="eastAsia"/>
          <w:lang w:eastAsia="zh-HK"/>
        </w:rPr>
        <w:t>萬</w:t>
      </w:r>
      <w:r w:rsidR="00BB4E6B" w:rsidRPr="00316322">
        <w:rPr>
          <w:rFonts w:hint="eastAsia"/>
        </w:rPr>
        <w:t>5</w:t>
      </w:r>
      <w:r w:rsidRPr="00316322">
        <w:rPr>
          <w:rFonts w:hint="eastAsia"/>
          <w:lang w:eastAsia="zh-HK"/>
        </w:rPr>
        <w:t>千元</w:t>
      </w:r>
      <w:r w:rsidRPr="00316322">
        <w:rPr>
          <w:rFonts w:hint="eastAsia"/>
        </w:rPr>
        <w:t>，預計辦理之3大策略目標包括：</w:t>
      </w:r>
    </w:p>
    <w:p w:rsidR="00C91A37" w:rsidRPr="00316322" w:rsidRDefault="00C91A37" w:rsidP="00C91A37">
      <w:pPr>
        <w:pStyle w:val="123"/>
        <w:ind w:left="1133" w:hanging="283"/>
      </w:pPr>
      <w:r w:rsidRPr="00316322">
        <w:rPr>
          <w:rFonts w:hint="eastAsia"/>
          <w:b/>
        </w:rPr>
        <w:t>1.校內學生宿舍規劃設計整體改善補助</w:t>
      </w:r>
      <w:r w:rsidRPr="00316322">
        <w:rPr>
          <w:rFonts w:hint="eastAsia"/>
        </w:rPr>
        <w:t>：預估核定5.5萬床，期達成第一期與第二期計畫合計改善學生宿舍10萬床目標，</w:t>
      </w:r>
      <w:r w:rsidRPr="00316322">
        <w:rPr>
          <w:rFonts w:hint="eastAsia"/>
          <w:lang w:eastAsia="zh-HK"/>
        </w:rPr>
        <w:t>總經費需求</w:t>
      </w:r>
      <w:r w:rsidRPr="00316322">
        <w:rPr>
          <w:rFonts w:hint="eastAsia"/>
        </w:rPr>
        <w:t>28</w:t>
      </w:r>
      <w:r w:rsidRPr="00316322">
        <w:rPr>
          <w:rFonts w:hint="eastAsia"/>
          <w:lang w:eastAsia="zh-HK"/>
        </w:rPr>
        <w:t>億</w:t>
      </w:r>
      <w:r w:rsidRPr="00316322">
        <w:rPr>
          <w:rFonts w:hint="eastAsia"/>
        </w:rPr>
        <w:t>6,000</w:t>
      </w:r>
      <w:r w:rsidRPr="00316322">
        <w:rPr>
          <w:rFonts w:hint="eastAsia"/>
          <w:lang w:eastAsia="zh-HK"/>
        </w:rPr>
        <w:t>萬元</w:t>
      </w:r>
      <w:r w:rsidRPr="00316322">
        <w:rPr>
          <w:rFonts w:hint="eastAsia"/>
        </w:rPr>
        <w:t>，</w:t>
      </w:r>
      <w:r w:rsidRPr="00316322">
        <w:rPr>
          <w:rFonts w:hint="eastAsia"/>
          <w:lang w:eastAsia="zh-HK"/>
        </w:rPr>
        <w:t>並</w:t>
      </w:r>
      <w:r w:rsidRPr="00316322">
        <w:rPr>
          <w:rFonts w:hint="eastAsia"/>
        </w:rPr>
        <w:t>調升「整修學生宿舍、新建學生宿舍」每床最高補助額度至5.2萬元(原4.2萬元)，另校舍改為學生宿舍亦調升至10.4萬元(原8.4萬元)，以減輕學校財務負擔，並藉此增加誘因，吸引更多學校參與。</w:t>
      </w:r>
    </w:p>
    <w:p w:rsidR="00C91A37" w:rsidRPr="00316322" w:rsidRDefault="00C91A37" w:rsidP="00C91A37">
      <w:pPr>
        <w:pStyle w:val="123"/>
        <w:ind w:left="1133" w:hanging="283"/>
      </w:pPr>
      <w:r w:rsidRPr="00316322">
        <w:rPr>
          <w:rFonts w:hint="eastAsia"/>
          <w:b/>
        </w:rPr>
        <w:t>2.校內學生宿舍建築貸款利息補助</w:t>
      </w:r>
      <w:r w:rsidRPr="00316322">
        <w:rPr>
          <w:rFonts w:hint="eastAsia"/>
        </w:rPr>
        <w:t>：預估核定1.2萬床，</w:t>
      </w:r>
      <w:r w:rsidRPr="00316322">
        <w:rPr>
          <w:rFonts w:hint="eastAsia"/>
          <w:lang w:eastAsia="zh-HK"/>
        </w:rPr>
        <w:t>總經費需求</w:t>
      </w:r>
      <w:r w:rsidRPr="00316322">
        <w:rPr>
          <w:rFonts w:hint="eastAsia"/>
        </w:rPr>
        <w:t>4</w:t>
      </w:r>
      <w:r w:rsidRPr="00316322">
        <w:rPr>
          <w:rFonts w:hint="eastAsia"/>
          <w:lang w:eastAsia="zh-HK"/>
        </w:rPr>
        <w:t>億</w:t>
      </w:r>
      <w:r w:rsidRPr="00316322">
        <w:rPr>
          <w:rFonts w:hint="eastAsia"/>
        </w:rPr>
        <w:t>3,750</w:t>
      </w:r>
      <w:r w:rsidRPr="00316322">
        <w:rPr>
          <w:rFonts w:hint="eastAsia"/>
          <w:lang w:eastAsia="zh-HK"/>
        </w:rPr>
        <w:t>萬元</w:t>
      </w:r>
      <w:r w:rsidRPr="00316322">
        <w:rPr>
          <w:rFonts w:hint="eastAsia"/>
        </w:rPr>
        <w:t>，期達成第一期與第二期共增加2萬床之目標，</w:t>
      </w:r>
      <w:r w:rsidRPr="00316322">
        <w:rPr>
          <w:rFonts w:hint="eastAsia"/>
          <w:lang w:eastAsia="zh-HK"/>
        </w:rPr>
        <w:t>且放寬補助年限</w:t>
      </w:r>
      <w:r w:rsidRPr="00316322">
        <w:rPr>
          <w:rFonts w:hint="eastAsia"/>
        </w:rPr>
        <w:t>，將宿舍利息補助年限延長為最長30年(原20年)。</w:t>
      </w:r>
    </w:p>
    <w:p w:rsidR="00C91A37" w:rsidRPr="00316322" w:rsidRDefault="00C91A37" w:rsidP="00C91A37">
      <w:pPr>
        <w:pStyle w:val="123"/>
        <w:ind w:left="1133" w:hanging="283"/>
        <w:rPr>
          <w:rFonts w:hint="eastAsia"/>
        </w:rPr>
      </w:pPr>
      <w:r w:rsidRPr="00316322">
        <w:rPr>
          <w:rFonts w:hint="eastAsia"/>
          <w:b/>
        </w:rPr>
        <w:t>3.校外興辦學生社會住宅空床補助</w:t>
      </w:r>
      <w:r w:rsidRPr="00316322">
        <w:rPr>
          <w:rFonts w:hint="eastAsia"/>
        </w:rPr>
        <w:t>：鼓勵學校租用校外大型建築作為宿舍，或興辦跨校型校外學生社會住宅，以達宿舍營運管理經濟規模，減輕學校外租宿舍空床成本壓力，預估補助新增3,500床(補助10%，350床)，</w:t>
      </w:r>
      <w:r w:rsidRPr="00316322">
        <w:rPr>
          <w:rFonts w:hint="eastAsia"/>
          <w:lang w:eastAsia="zh-HK"/>
        </w:rPr>
        <w:t>總經費需求</w:t>
      </w:r>
      <w:r w:rsidRPr="00316322">
        <w:rPr>
          <w:rFonts w:hint="eastAsia"/>
        </w:rPr>
        <w:t>3,622</w:t>
      </w:r>
      <w:r w:rsidRPr="00316322">
        <w:rPr>
          <w:rFonts w:hint="eastAsia"/>
          <w:lang w:eastAsia="zh-HK"/>
        </w:rPr>
        <w:t>萬</w:t>
      </w:r>
      <w:r w:rsidRPr="00316322">
        <w:rPr>
          <w:rFonts w:hint="eastAsia"/>
        </w:rPr>
        <w:t>5</w:t>
      </w:r>
      <w:r w:rsidRPr="00316322">
        <w:rPr>
          <w:rFonts w:hint="eastAsia"/>
          <w:lang w:eastAsia="zh-HK"/>
        </w:rPr>
        <w:t>千元</w:t>
      </w:r>
      <w:r w:rsidRPr="00316322">
        <w:rPr>
          <w:rFonts w:hint="eastAsia"/>
        </w:rPr>
        <w:t>。</w:t>
      </w:r>
    </w:p>
    <w:p w:rsidR="004C0DB5" w:rsidRPr="00316322" w:rsidRDefault="004C0DB5" w:rsidP="004C0DB5">
      <w:pPr>
        <w:pStyle w:val="2"/>
        <w:ind w:left="850" w:firstLine="566"/>
        <w:rPr>
          <w:rFonts w:hint="eastAsia"/>
        </w:rPr>
      </w:pPr>
      <w:r w:rsidRPr="00316322">
        <w:rPr>
          <w:rFonts w:hint="eastAsia"/>
        </w:rPr>
        <w:t>「</w:t>
      </w:r>
      <w:r w:rsidRPr="00316322">
        <w:rPr>
          <w:rFonts w:hint="eastAsia"/>
          <w:lang w:eastAsia="zh-HK"/>
        </w:rPr>
        <w:t>新宿舍計畫</w:t>
      </w:r>
      <w:r w:rsidRPr="00316322">
        <w:rPr>
          <w:rFonts w:hint="eastAsia"/>
        </w:rPr>
        <w:t>2.0」113</w:t>
      </w:r>
      <w:r w:rsidRPr="00316322">
        <w:rPr>
          <w:rFonts w:hint="eastAsia"/>
          <w:lang w:eastAsia="zh-HK"/>
        </w:rPr>
        <w:t>年度預算數</w:t>
      </w:r>
      <w:r w:rsidRPr="00316322">
        <w:rPr>
          <w:rFonts w:hint="eastAsia"/>
        </w:rPr>
        <w:t>7</w:t>
      </w:r>
      <w:r w:rsidRPr="00316322">
        <w:rPr>
          <w:rFonts w:hint="eastAsia"/>
          <w:lang w:eastAsia="zh-HK"/>
        </w:rPr>
        <w:t>億</w:t>
      </w:r>
      <w:r w:rsidRPr="00316322">
        <w:rPr>
          <w:rFonts w:hint="eastAsia"/>
        </w:rPr>
        <w:t>2,897</w:t>
      </w:r>
      <w:r w:rsidRPr="00316322">
        <w:rPr>
          <w:rFonts w:hint="eastAsia"/>
          <w:lang w:eastAsia="zh-HK"/>
        </w:rPr>
        <w:t>萬</w:t>
      </w:r>
      <w:r w:rsidRPr="00316322">
        <w:rPr>
          <w:rFonts w:hint="eastAsia"/>
        </w:rPr>
        <w:t>8</w:t>
      </w:r>
      <w:r w:rsidRPr="00316322">
        <w:rPr>
          <w:rFonts w:hint="eastAsia"/>
          <w:lang w:eastAsia="zh-HK"/>
        </w:rPr>
        <w:t>千元</w:t>
      </w:r>
      <w:r w:rsidRPr="00316322">
        <w:rPr>
          <w:rFonts w:hint="eastAsia"/>
        </w:rPr>
        <w:t>，</w:t>
      </w:r>
      <w:r w:rsidRPr="00316322">
        <w:rPr>
          <w:rFonts w:hint="eastAsia"/>
          <w:lang w:eastAsia="zh-HK"/>
        </w:rPr>
        <w:t>執行結果</w:t>
      </w:r>
      <w:r w:rsidRPr="00316322">
        <w:rPr>
          <w:rFonts w:hint="eastAsia"/>
        </w:rPr>
        <w:t>，</w:t>
      </w:r>
      <w:r w:rsidRPr="00316322">
        <w:rPr>
          <w:rFonts w:hint="eastAsia"/>
          <w:lang w:eastAsia="zh-HK"/>
        </w:rPr>
        <w:t>決算數</w:t>
      </w:r>
      <w:r w:rsidRPr="00316322">
        <w:rPr>
          <w:rFonts w:hint="eastAsia"/>
        </w:rPr>
        <w:t>2</w:t>
      </w:r>
      <w:r w:rsidRPr="00316322">
        <w:rPr>
          <w:rFonts w:hint="eastAsia"/>
          <w:lang w:eastAsia="zh-HK"/>
        </w:rPr>
        <w:t>億</w:t>
      </w:r>
      <w:r w:rsidR="00021212" w:rsidRPr="00316322">
        <w:rPr>
          <w:rFonts w:hint="eastAsia"/>
        </w:rPr>
        <w:t>3,635</w:t>
      </w:r>
      <w:r w:rsidRPr="00316322">
        <w:rPr>
          <w:rFonts w:hint="eastAsia"/>
          <w:lang w:eastAsia="zh-HK"/>
        </w:rPr>
        <w:t>萬</w:t>
      </w:r>
      <w:r w:rsidRPr="00316322">
        <w:rPr>
          <w:rFonts w:hint="eastAsia"/>
        </w:rPr>
        <w:t>2</w:t>
      </w:r>
      <w:r w:rsidRPr="00316322">
        <w:rPr>
          <w:rFonts w:hint="eastAsia"/>
          <w:lang w:eastAsia="zh-HK"/>
        </w:rPr>
        <w:t>千元</w:t>
      </w:r>
      <w:r w:rsidRPr="00316322">
        <w:rPr>
          <w:rFonts w:hint="eastAsia"/>
        </w:rPr>
        <w:t>，</w:t>
      </w:r>
      <w:r w:rsidRPr="00316322">
        <w:rPr>
          <w:rFonts w:hint="eastAsia"/>
          <w:lang w:eastAsia="zh-HK"/>
        </w:rPr>
        <w:t>預算執行率僅</w:t>
      </w:r>
      <w:r w:rsidR="00021212" w:rsidRPr="00316322">
        <w:rPr>
          <w:rFonts w:hint="eastAsia"/>
        </w:rPr>
        <w:t>32.42</w:t>
      </w:r>
      <w:r w:rsidRPr="00316322">
        <w:rPr>
          <w:rFonts w:hint="eastAsia"/>
        </w:rPr>
        <w:t>%</w:t>
      </w:r>
      <w:r w:rsidR="004A165D" w:rsidRPr="00316322">
        <w:rPr>
          <w:rFonts w:hint="eastAsia"/>
        </w:rPr>
        <w:t>(</w:t>
      </w:r>
      <w:r w:rsidR="004A165D" w:rsidRPr="00316322">
        <w:rPr>
          <w:rFonts w:hint="eastAsia"/>
          <w:lang w:eastAsia="zh-HK"/>
        </w:rPr>
        <w:t>詳表</w:t>
      </w:r>
      <w:r w:rsidR="004A165D" w:rsidRPr="00316322">
        <w:rPr>
          <w:rFonts w:hint="eastAsia"/>
        </w:rPr>
        <w:t>2)</w:t>
      </w:r>
      <w:r w:rsidRPr="00316322">
        <w:rPr>
          <w:rFonts w:hint="eastAsia"/>
        </w:rPr>
        <w:t>，</w:t>
      </w:r>
      <w:r w:rsidR="00F036FE" w:rsidRPr="00316322">
        <w:rPr>
          <w:rFonts w:hint="eastAsia"/>
          <w:lang w:eastAsia="zh-HK"/>
        </w:rPr>
        <w:t>主要係因應前期計畫整體改善工程</w:t>
      </w:r>
      <w:r w:rsidR="00F036FE" w:rsidRPr="00316322">
        <w:rPr>
          <w:rFonts w:hint="eastAsia"/>
        </w:rPr>
        <w:t>，</w:t>
      </w:r>
      <w:r w:rsidR="00F036FE" w:rsidRPr="00316322">
        <w:rPr>
          <w:rFonts w:hint="eastAsia"/>
          <w:lang w:eastAsia="zh-HK"/>
        </w:rPr>
        <w:t>受物價上漲不利發包致進度落後</w:t>
      </w:r>
      <w:r w:rsidR="00F036FE" w:rsidRPr="00316322">
        <w:rPr>
          <w:rFonts w:hint="eastAsia"/>
        </w:rPr>
        <w:t>，</w:t>
      </w:r>
      <w:r w:rsidR="00F036FE" w:rsidRPr="00316322">
        <w:rPr>
          <w:rFonts w:hint="eastAsia"/>
          <w:lang w:eastAsia="zh-HK"/>
        </w:rPr>
        <w:t>允宜持續追蹤執行量能及市場情勢</w:t>
      </w:r>
      <w:r w:rsidR="00F036FE" w:rsidRPr="00316322">
        <w:rPr>
          <w:rFonts w:hint="eastAsia"/>
        </w:rPr>
        <w:t>，</w:t>
      </w:r>
      <w:r w:rsidR="00F036FE" w:rsidRPr="00316322">
        <w:rPr>
          <w:rFonts w:hint="eastAsia"/>
          <w:lang w:eastAsia="zh-HK"/>
        </w:rPr>
        <w:t>滾動式修</w:t>
      </w:r>
      <w:r w:rsidR="00F036FE" w:rsidRPr="00316322">
        <w:rPr>
          <w:rFonts w:hint="eastAsia"/>
          <w:lang w:eastAsia="zh-HK"/>
        </w:rPr>
        <w:lastRenderedPageBreak/>
        <w:t>正</w:t>
      </w:r>
      <w:r w:rsidR="00F036FE" w:rsidRPr="00316322">
        <w:rPr>
          <w:rFonts w:hint="eastAsia"/>
        </w:rPr>
        <w:t>，</w:t>
      </w:r>
      <w:r w:rsidR="00F036FE" w:rsidRPr="00316322">
        <w:rPr>
          <w:rFonts w:hint="eastAsia"/>
          <w:lang w:eastAsia="zh-HK"/>
        </w:rPr>
        <w:t>並積極引導更多學校參與</w:t>
      </w:r>
      <w:r w:rsidR="00F036FE" w:rsidRPr="00316322">
        <w:rPr>
          <w:rFonts w:hint="eastAsia"/>
        </w:rPr>
        <w:t>，</w:t>
      </w:r>
      <w:r w:rsidR="00F036FE" w:rsidRPr="00316322">
        <w:rPr>
          <w:rFonts w:hint="eastAsia"/>
          <w:lang w:eastAsia="zh-HK"/>
        </w:rPr>
        <w:t>以協助學校改善學生宿舍居住</w:t>
      </w:r>
      <w:r w:rsidR="00F036FE" w:rsidRPr="00316322">
        <w:rPr>
          <w:rFonts w:hint="eastAsia"/>
          <w:lang w:eastAsia="zh-HK"/>
        </w:rPr>
        <w:lastRenderedPageBreak/>
        <w:t>環境</w:t>
      </w:r>
      <w:r w:rsidR="00F036FE" w:rsidRPr="00316322">
        <w:rPr>
          <w:rFonts w:hint="eastAsia"/>
        </w:rPr>
        <w:t>。</w:t>
      </w:r>
    </w:p>
    <w:p w:rsidR="00C91A37" w:rsidRPr="00316322" w:rsidRDefault="00C91A37" w:rsidP="00C91A37">
      <w:pPr>
        <w:ind w:leftChars="0" w:left="567" w:hangingChars="200" w:hanging="567"/>
        <w:rPr>
          <w:rFonts w:hint="eastAsia"/>
          <w:b/>
        </w:rPr>
      </w:pPr>
      <w:r w:rsidRPr="00316322">
        <w:rPr>
          <w:rFonts w:hint="eastAsia"/>
          <w:b/>
          <w:lang w:eastAsia="zh-HK"/>
        </w:rPr>
        <w:t>表</w:t>
      </w:r>
      <w:r w:rsidRPr="00316322">
        <w:rPr>
          <w:rFonts w:hint="eastAsia"/>
          <w:b/>
        </w:rPr>
        <w:t>2</w:t>
      </w:r>
      <w:r w:rsidRPr="00316322">
        <w:rPr>
          <w:b/>
        </w:rPr>
        <w:t xml:space="preserve">  </w:t>
      </w:r>
      <w:r w:rsidRPr="00316322">
        <w:rPr>
          <w:rFonts w:hint="eastAsia"/>
          <w:b/>
        </w:rPr>
        <w:t>「新宿舍計畫2.0」主要工作項目策略目標及經費需求</w:t>
      </w:r>
      <w:r w:rsidR="006C5327" w:rsidRPr="00316322">
        <w:rPr>
          <w:rFonts w:hint="eastAsia"/>
          <w:b/>
          <w:lang w:eastAsia="zh-HK"/>
        </w:rPr>
        <w:t>表</w:t>
      </w:r>
    </w:p>
    <w:p w:rsidR="00C91A37" w:rsidRPr="00316322" w:rsidRDefault="00C91A37" w:rsidP="00C91A37">
      <w:pPr>
        <w:pStyle w:val="141"/>
        <w:jc w:val="right"/>
      </w:pPr>
      <w:r w:rsidRPr="00316322">
        <w:rPr>
          <w:rFonts w:hint="eastAsia"/>
        </w:rPr>
        <w:t>單位：新臺幣千元</w:t>
      </w:r>
    </w:p>
    <w:tbl>
      <w:tblPr>
        <w:tblW w:w="0" w:type="auto"/>
        <w:tblInd w:w="-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92"/>
        <w:gridCol w:w="1721"/>
        <w:gridCol w:w="1276"/>
        <w:gridCol w:w="1197"/>
        <w:gridCol w:w="1276"/>
        <w:gridCol w:w="1276"/>
      </w:tblGrid>
      <w:tr w:rsidR="00021661" w:rsidRPr="00316322" w:rsidTr="004C36E3">
        <w:trPr>
          <w:tblHeader/>
        </w:trPr>
        <w:tc>
          <w:tcPr>
            <w:tcW w:w="1992" w:type="dxa"/>
            <w:shd w:val="clear" w:color="auto" w:fill="auto"/>
            <w:vAlign w:val="center"/>
          </w:tcPr>
          <w:p w:rsidR="00BB4E6B" w:rsidRPr="00316322" w:rsidRDefault="00BB4E6B" w:rsidP="002A4194">
            <w:pPr>
              <w:pStyle w:val="141"/>
              <w:jc w:val="center"/>
            </w:pPr>
            <w:r w:rsidRPr="00316322">
              <w:rPr>
                <w:rFonts w:hint="eastAsia"/>
                <w:lang w:eastAsia="zh-HK"/>
              </w:rPr>
              <w:t>主要工作項目</w:t>
            </w:r>
          </w:p>
        </w:tc>
        <w:tc>
          <w:tcPr>
            <w:tcW w:w="1721" w:type="dxa"/>
            <w:shd w:val="clear" w:color="auto" w:fill="auto"/>
            <w:vAlign w:val="center"/>
          </w:tcPr>
          <w:p w:rsidR="00BB4E6B" w:rsidRPr="00316322" w:rsidRDefault="00BB4E6B" w:rsidP="00F54BB2">
            <w:pPr>
              <w:pStyle w:val="141"/>
              <w:ind w:leftChars="-16" w:left="-45" w:rightChars="-12" w:right="-34"/>
              <w:jc w:val="center"/>
              <w:rPr>
                <w:rFonts w:hint="eastAsia"/>
              </w:rPr>
            </w:pPr>
            <w:r w:rsidRPr="00316322">
              <w:rPr>
                <w:rFonts w:hint="eastAsia"/>
              </w:rPr>
              <w:t>113</w:t>
            </w:r>
            <w:r w:rsidRPr="00316322">
              <w:rPr>
                <w:rFonts w:hint="eastAsia"/>
                <w:lang w:eastAsia="zh-HK"/>
              </w:rPr>
              <w:t>至</w:t>
            </w:r>
            <w:r w:rsidRPr="00316322">
              <w:rPr>
                <w:rFonts w:hint="eastAsia"/>
              </w:rPr>
              <w:t>117</w:t>
            </w:r>
            <w:r w:rsidRPr="00316322">
              <w:rPr>
                <w:rFonts w:hint="eastAsia"/>
                <w:lang w:eastAsia="zh-HK"/>
              </w:rPr>
              <w:t>年度預估經費需求</w:t>
            </w:r>
          </w:p>
        </w:tc>
        <w:tc>
          <w:tcPr>
            <w:tcW w:w="1276" w:type="dxa"/>
            <w:shd w:val="clear" w:color="auto" w:fill="auto"/>
            <w:vAlign w:val="center"/>
          </w:tcPr>
          <w:p w:rsidR="00BB4E6B" w:rsidRPr="00316322" w:rsidRDefault="00BB4E6B" w:rsidP="002A4194">
            <w:pPr>
              <w:pStyle w:val="141"/>
              <w:jc w:val="center"/>
              <w:rPr>
                <w:lang w:eastAsia="zh-HK"/>
              </w:rPr>
            </w:pPr>
            <w:r w:rsidRPr="00316322">
              <w:rPr>
                <w:rFonts w:hint="eastAsia"/>
              </w:rPr>
              <w:t>113</w:t>
            </w:r>
            <w:r w:rsidRPr="00316322">
              <w:rPr>
                <w:rFonts w:hint="eastAsia"/>
                <w:lang w:eastAsia="zh-HK"/>
              </w:rPr>
              <w:t>年度</w:t>
            </w:r>
          </w:p>
          <w:p w:rsidR="00BB4E6B" w:rsidRPr="00316322" w:rsidRDefault="00390D15" w:rsidP="002A4194">
            <w:pPr>
              <w:pStyle w:val="141"/>
              <w:jc w:val="center"/>
            </w:pPr>
            <w:r w:rsidRPr="00316322">
              <w:rPr>
                <w:rFonts w:hint="eastAsia"/>
                <w:lang w:eastAsia="zh-HK"/>
              </w:rPr>
              <w:t>預</w:t>
            </w:r>
            <w:r w:rsidR="00BB4E6B" w:rsidRPr="00316322">
              <w:rPr>
                <w:rFonts w:hint="eastAsia"/>
                <w:lang w:eastAsia="zh-HK"/>
              </w:rPr>
              <w:t>算數</w:t>
            </w:r>
          </w:p>
        </w:tc>
        <w:tc>
          <w:tcPr>
            <w:tcW w:w="1197" w:type="dxa"/>
            <w:vAlign w:val="center"/>
          </w:tcPr>
          <w:p w:rsidR="00BB4E6B" w:rsidRPr="00316322" w:rsidRDefault="004C36E3" w:rsidP="00390D15">
            <w:pPr>
              <w:pStyle w:val="141"/>
              <w:jc w:val="center"/>
              <w:rPr>
                <w:rFonts w:hint="eastAsia"/>
              </w:rPr>
            </w:pPr>
            <w:r w:rsidRPr="00316322">
              <w:rPr>
                <w:rFonts w:hint="eastAsia"/>
              </w:rPr>
              <w:t>113</w:t>
            </w:r>
            <w:r w:rsidRPr="00316322">
              <w:rPr>
                <w:rFonts w:hint="eastAsia"/>
                <w:lang w:eastAsia="zh-HK"/>
              </w:rPr>
              <w:t>年度</w:t>
            </w:r>
            <w:r w:rsidR="00390D15" w:rsidRPr="00316322">
              <w:rPr>
                <w:rFonts w:hint="eastAsia"/>
                <w:lang w:eastAsia="zh-HK"/>
              </w:rPr>
              <w:t>決</w:t>
            </w:r>
            <w:r w:rsidRPr="00316322">
              <w:rPr>
                <w:rFonts w:hint="eastAsia"/>
                <w:lang w:eastAsia="zh-HK"/>
              </w:rPr>
              <w:t>算數</w:t>
            </w:r>
          </w:p>
        </w:tc>
        <w:tc>
          <w:tcPr>
            <w:tcW w:w="1276" w:type="dxa"/>
            <w:shd w:val="clear" w:color="auto" w:fill="auto"/>
            <w:vAlign w:val="center"/>
          </w:tcPr>
          <w:p w:rsidR="00BB4E6B" w:rsidRPr="00316322" w:rsidRDefault="00BB4E6B" w:rsidP="002A4194">
            <w:pPr>
              <w:pStyle w:val="141"/>
              <w:jc w:val="center"/>
              <w:rPr>
                <w:lang w:eastAsia="zh-HK"/>
              </w:rPr>
            </w:pPr>
            <w:r w:rsidRPr="00316322">
              <w:rPr>
                <w:rFonts w:hint="eastAsia"/>
              </w:rPr>
              <w:t>114</w:t>
            </w:r>
            <w:r w:rsidRPr="00316322">
              <w:rPr>
                <w:rFonts w:hint="eastAsia"/>
                <w:lang w:eastAsia="zh-HK"/>
              </w:rPr>
              <w:t>年度</w:t>
            </w:r>
          </w:p>
          <w:p w:rsidR="00BB4E6B" w:rsidRPr="00316322" w:rsidRDefault="00BB4E6B" w:rsidP="002A4194">
            <w:pPr>
              <w:pStyle w:val="141"/>
              <w:jc w:val="center"/>
            </w:pPr>
            <w:r w:rsidRPr="00316322">
              <w:rPr>
                <w:rFonts w:hint="eastAsia"/>
                <w:lang w:eastAsia="zh-HK"/>
              </w:rPr>
              <w:t>預算數</w:t>
            </w:r>
          </w:p>
        </w:tc>
        <w:tc>
          <w:tcPr>
            <w:tcW w:w="1276" w:type="dxa"/>
            <w:shd w:val="clear" w:color="auto" w:fill="auto"/>
            <w:vAlign w:val="center"/>
          </w:tcPr>
          <w:p w:rsidR="00BB4E6B" w:rsidRPr="00316322" w:rsidRDefault="00BB4E6B" w:rsidP="002A4194">
            <w:pPr>
              <w:pStyle w:val="141"/>
              <w:jc w:val="center"/>
              <w:rPr>
                <w:lang w:eastAsia="zh-HK"/>
              </w:rPr>
            </w:pPr>
            <w:r w:rsidRPr="00316322">
              <w:rPr>
                <w:rFonts w:hint="eastAsia"/>
              </w:rPr>
              <w:t>115</w:t>
            </w:r>
            <w:r w:rsidRPr="00316322">
              <w:rPr>
                <w:rFonts w:hint="eastAsia"/>
                <w:lang w:eastAsia="zh-HK"/>
              </w:rPr>
              <w:t>年度</w:t>
            </w:r>
          </w:p>
          <w:p w:rsidR="00BB4E6B" w:rsidRPr="00316322" w:rsidRDefault="00BB4E6B" w:rsidP="002A4194">
            <w:pPr>
              <w:pStyle w:val="141"/>
              <w:jc w:val="center"/>
            </w:pPr>
            <w:r w:rsidRPr="00316322">
              <w:rPr>
                <w:rFonts w:hint="eastAsia"/>
                <w:lang w:eastAsia="zh-HK"/>
              </w:rPr>
              <w:t>預算案數</w:t>
            </w:r>
          </w:p>
        </w:tc>
      </w:tr>
      <w:tr w:rsidR="00BB4E6B" w:rsidRPr="00316322" w:rsidTr="004C36E3">
        <w:tc>
          <w:tcPr>
            <w:tcW w:w="1992" w:type="dxa"/>
            <w:shd w:val="clear" w:color="auto" w:fill="auto"/>
            <w:vAlign w:val="center"/>
          </w:tcPr>
          <w:p w:rsidR="00BB4E6B" w:rsidRPr="00316322" w:rsidRDefault="00BB4E6B" w:rsidP="002A4194">
            <w:pPr>
              <w:pStyle w:val="141"/>
              <w:jc w:val="both"/>
            </w:pPr>
            <w:r w:rsidRPr="00316322">
              <w:rPr>
                <w:rFonts w:hint="eastAsia"/>
              </w:rPr>
              <w:t>校內學生宿舍規劃設計整體改善補助</w:t>
            </w:r>
          </w:p>
        </w:tc>
        <w:tc>
          <w:tcPr>
            <w:tcW w:w="1721" w:type="dxa"/>
            <w:shd w:val="clear" w:color="auto" w:fill="auto"/>
            <w:vAlign w:val="center"/>
          </w:tcPr>
          <w:p w:rsidR="00BB4E6B" w:rsidRPr="00316322" w:rsidRDefault="00BB4E6B" w:rsidP="002A4194">
            <w:pPr>
              <w:pStyle w:val="141"/>
              <w:jc w:val="right"/>
            </w:pPr>
            <w:r w:rsidRPr="00316322">
              <w:rPr>
                <w:rFonts w:hint="eastAsia"/>
              </w:rPr>
              <w:t>2,920,000</w:t>
            </w:r>
          </w:p>
        </w:tc>
        <w:tc>
          <w:tcPr>
            <w:tcW w:w="1276" w:type="dxa"/>
            <w:shd w:val="clear" w:color="auto" w:fill="auto"/>
            <w:vAlign w:val="center"/>
          </w:tcPr>
          <w:p w:rsidR="00BB4E6B" w:rsidRPr="00316322" w:rsidRDefault="00152FDE" w:rsidP="002A4194">
            <w:pPr>
              <w:pStyle w:val="141"/>
              <w:jc w:val="right"/>
            </w:pPr>
            <w:r w:rsidRPr="00316322">
              <w:rPr>
                <w:rFonts w:hint="eastAsia"/>
              </w:rPr>
              <w:t>636,000</w:t>
            </w:r>
          </w:p>
        </w:tc>
        <w:tc>
          <w:tcPr>
            <w:tcW w:w="1197" w:type="dxa"/>
            <w:vAlign w:val="center"/>
          </w:tcPr>
          <w:p w:rsidR="00BB4E6B" w:rsidRPr="00316322" w:rsidRDefault="00152FDE" w:rsidP="00BB4E6B">
            <w:pPr>
              <w:pStyle w:val="141"/>
              <w:jc w:val="right"/>
            </w:pPr>
            <w:r w:rsidRPr="00316322">
              <w:rPr>
                <w:rFonts w:hint="eastAsia"/>
              </w:rPr>
              <w:t>175,704</w:t>
            </w:r>
          </w:p>
        </w:tc>
        <w:tc>
          <w:tcPr>
            <w:tcW w:w="1276" w:type="dxa"/>
            <w:shd w:val="clear" w:color="auto" w:fill="auto"/>
            <w:vAlign w:val="center"/>
          </w:tcPr>
          <w:p w:rsidR="00BB4E6B" w:rsidRPr="00316322" w:rsidRDefault="00152FDE" w:rsidP="002A4194">
            <w:pPr>
              <w:pStyle w:val="141"/>
              <w:jc w:val="right"/>
            </w:pPr>
            <w:r w:rsidRPr="00316322">
              <w:rPr>
                <w:rFonts w:hint="eastAsia"/>
              </w:rPr>
              <w:t>636,000</w:t>
            </w:r>
          </w:p>
        </w:tc>
        <w:tc>
          <w:tcPr>
            <w:tcW w:w="1276" w:type="dxa"/>
            <w:shd w:val="clear" w:color="auto" w:fill="auto"/>
            <w:vAlign w:val="center"/>
          </w:tcPr>
          <w:p w:rsidR="00BB4E6B" w:rsidRPr="00316322" w:rsidRDefault="004C36E3" w:rsidP="002A4194">
            <w:pPr>
              <w:pStyle w:val="141"/>
              <w:jc w:val="right"/>
            </w:pPr>
            <w:r w:rsidRPr="00316322">
              <w:rPr>
                <w:rFonts w:hint="eastAsia"/>
              </w:rPr>
              <w:t>572,000</w:t>
            </w:r>
          </w:p>
        </w:tc>
      </w:tr>
      <w:tr w:rsidR="000A6062" w:rsidRPr="00316322" w:rsidTr="004C36E3">
        <w:tc>
          <w:tcPr>
            <w:tcW w:w="1992" w:type="dxa"/>
            <w:shd w:val="clear" w:color="auto" w:fill="auto"/>
            <w:vAlign w:val="center"/>
          </w:tcPr>
          <w:p w:rsidR="00BB4E6B" w:rsidRPr="00316322" w:rsidRDefault="00BB4E6B" w:rsidP="002A4194">
            <w:pPr>
              <w:pStyle w:val="141"/>
              <w:jc w:val="both"/>
            </w:pPr>
            <w:r w:rsidRPr="00316322">
              <w:rPr>
                <w:rFonts w:hint="eastAsia"/>
              </w:rPr>
              <w:t>校內學生宿舍建築貸款利息補助</w:t>
            </w:r>
          </w:p>
        </w:tc>
        <w:tc>
          <w:tcPr>
            <w:tcW w:w="1721" w:type="dxa"/>
            <w:shd w:val="clear" w:color="auto" w:fill="auto"/>
            <w:vAlign w:val="center"/>
          </w:tcPr>
          <w:p w:rsidR="00BB4E6B" w:rsidRPr="00316322" w:rsidRDefault="00BB4E6B" w:rsidP="002A4194">
            <w:pPr>
              <w:pStyle w:val="141"/>
              <w:jc w:val="right"/>
            </w:pPr>
            <w:r w:rsidRPr="00316322">
              <w:rPr>
                <w:rFonts w:hint="eastAsia"/>
              </w:rPr>
              <w:t>437,500</w:t>
            </w:r>
          </w:p>
        </w:tc>
        <w:tc>
          <w:tcPr>
            <w:tcW w:w="1276" w:type="dxa"/>
            <w:shd w:val="clear" w:color="auto" w:fill="auto"/>
            <w:vAlign w:val="center"/>
          </w:tcPr>
          <w:p w:rsidR="00BB4E6B" w:rsidRPr="00316322" w:rsidRDefault="00152FDE" w:rsidP="002A4194">
            <w:pPr>
              <w:pStyle w:val="141"/>
              <w:jc w:val="right"/>
            </w:pPr>
            <w:r w:rsidRPr="00316322">
              <w:rPr>
                <w:rFonts w:hint="eastAsia"/>
              </w:rPr>
              <w:t>87,978</w:t>
            </w:r>
          </w:p>
        </w:tc>
        <w:tc>
          <w:tcPr>
            <w:tcW w:w="1197" w:type="dxa"/>
            <w:vAlign w:val="center"/>
          </w:tcPr>
          <w:p w:rsidR="00BB4E6B" w:rsidRPr="00316322" w:rsidRDefault="00152FDE" w:rsidP="00BB4E6B">
            <w:pPr>
              <w:pStyle w:val="141"/>
              <w:jc w:val="right"/>
            </w:pPr>
            <w:r w:rsidRPr="00316322">
              <w:rPr>
                <w:rFonts w:hint="eastAsia"/>
              </w:rPr>
              <w:t>58,959</w:t>
            </w:r>
          </w:p>
        </w:tc>
        <w:tc>
          <w:tcPr>
            <w:tcW w:w="1276" w:type="dxa"/>
            <w:shd w:val="clear" w:color="auto" w:fill="auto"/>
            <w:vAlign w:val="center"/>
          </w:tcPr>
          <w:p w:rsidR="00BB4E6B" w:rsidRPr="00316322" w:rsidRDefault="00152FDE" w:rsidP="002A4194">
            <w:pPr>
              <w:pStyle w:val="141"/>
              <w:jc w:val="right"/>
            </w:pPr>
            <w:r w:rsidRPr="00316322">
              <w:rPr>
                <w:rFonts w:hint="eastAsia"/>
              </w:rPr>
              <w:t>87,978</w:t>
            </w:r>
          </w:p>
        </w:tc>
        <w:tc>
          <w:tcPr>
            <w:tcW w:w="1276" w:type="dxa"/>
            <w:shd w:val="clear" w:color="auto" w:fill="auto"/>
            <w:vAlign w:val="center"/>
          </w:tcPr>
          <w:p w:rsidR="00BB4E6B" w:rsidRPr="00316322" w:rsidRDefault="004C36E3" w:rsidP="00152FDE">
            <w:pPr>
              <w:pStyle w:val="141"/>
              <w:jc w:val="right"/>
            </w:pPr>
            <w:r w:rsidRPr="00316322">
              <w:rPr>
                <w:rFonts w:hint="eastAsia"/>
              </w:rPr>
              <w:t>8</w:t>
            </w:r>
            <w:r w:rsidR="00152FDE" w:rsidRPr="00316322">
              <w:rPr>
                <w:rFonts w:hint="eastAsia"/>
              </w:rPr>
              <w:t>3,978</w:t>
            </w:r>
          </w:p>
        </w:tc>
      </w:tr>
      <w:tr w:rsidR="00BB4E6B" w:rsidRPr="00316322" w:rsidTr="004C36E3">
        <w:tc>
          <w:tcPr>
            <w:tcW w:w="1992" w:type="dxa"/>
            <w:shd w:val="clear" w:color="auto" w:fill="auto"/>
            <w:vAlign w:val="center"/>
          </w:tcPr>
          <w:p w:rsidR="00BB4E6B" w:rsidRPr="00316322" w:rsidRDefault="00BB4E6B" w:rsidP="002A4194">
            <w:pPr>
              <w:pStyle w:val="141"/>
              <w:jc w:val="both"/>
            </w:pPr>
            <w:r w:rsidRPr="00316322">
              <w:rPr>
                <w:rFonts w:hint="eastAsia"/>
              </w:rPr>
              <w:t>校外興辦學生社會住宅空床補助</w:t>
            </w:r>
          </w:p>
        </w:tc>
        <w:tc>
          <w:tcPr>
            <w:tcW w:w="1721" w:type="dxa"/>
            <w:shd w:val="clear" w:color="auto" w:fill="auto"/>
            <w:vAlign w:val="center"/>
          </w:tcPr>
          <w:p w:rsidR="00BB4E6B" w:rsidRPr="00316322" w:rsidRDefault="00BB4E6B" w:rsidP="002A4194">
            <w:pPr>
              <w:pStyle w:val="141"/>
              <w:jc w:val="right"/>
            </w:pPr>
            <w:r w:rsidRPr="00316322">
              <w:rPr>
                <w:rFonts w:hint="eastAsia"/>
              </w:rPr>
              <w:t>36,225</w:t>
            </w:r>
          </w:p>
        </w:tc>
        <w:tc>
          <w:tcPr>
            <w:tcW w:w="1276" w:type="dxa"/>
            <w:shd w:val="clear" w:color="auto" w:fill="auto"/>
            <w:vAlign w:val="center"/>
          </w:tcPr>
          <w:p w:rsidR="00BB4E6B" w:rsidRPr="00316322" w:rsidRDefault="00152FDE" w:rsidP="002A4194">
            <w:pPr>
              <w:pStyle w:val="141"/>
              <w:jc w:val="right"/>
            </w:pPr>
            <w:r w:rsidRPr="00316322">
              <w:rPr>
                <w:rFonts w:hint="eastAsia"/>
              </w:rPr>
              <w:t>5,000</w:t>
            </w:r>
          </w:p>
        </w:tc>
        <w:tc>
          <w:tcPr>
            <w:tcW w:w="1197" w:type="dxa"/>
            <w:vAlign w:val="center"/>
          </w:tcPr>
          <w:p w:rsidR="00BB4E6B" w:rsidRPr="00316322" w:rsidRDefault="00152FDE" w:rsidP="00BB4E6B">
            <w:pPr>
              <w:pStyle w:val="141"/>
              <w:jc w:val="right"/>
            </w:pPr>
            <w:r w:rsidRPr="00316322">
              <w:rPr>
                <w:rFonts w:hint="eastAsia"/>
              </w:rPr>
              <w:t>1,689</w:t>
            </w:r>
          </w:p>
        </w:tc>
        <w:tc>
          <w:tcPr>
            <w:tcW w:w="1276" w:type="dxa"/>
            <w:shd w:val="clear" w:color="auto" w:fill="auto"/>
            <w:vAlign w:val="center"/>
          </w:tcPr>
          <w:p w:rsidR="00BB4E6B" w:rsidRPr="00316322" w:rsidRDefault="00152FDE" w:rsidP="002A4194">
            <w:pPr>
              <w:pStyle w:val="141"/>
              <w:jc w:val="right"/>
            </w:pPr>
            <w:r w:rsidRPr="00316322">
              <w:rPr>
                <w:rFonts w:hint="eastAsia"/>
              </w:rPr>
              <w:t>5,000</w:t>
            </w:r>
          </w:p>
        </w:tc>
        <w:tc>
          <w:tcPr>
            <w:tcW w:w="1276" w:type="dxa"/>
            <w:shd w:val="clear" w:color="auto" w:fill="auto"/>
            <w:vAlign w:val="center"/>
          </w:tcPr>
          <w:p w:rsidR="00BB4E6B" w:rsidRPr="00316322" w:rsidRDefault="00152FDE" w:rsidP="002A4194">
            <w:pPr>
              <w:pStyle w:val="141"/>
              <w:jc w:val="right"/>
            </w:pPr>
            <w:r w:rsidRPr="00316322">
              <w:rPr>
                <w:rFonts w:hint="eastAsia"/>
              </w:rPr>
              <w:t>5,000</w:t>
            </w:r>
          </w:p>
        </w:tc>
      </w:tr>
      <w:tr w:rsidR="00021661" w:rsidRPr="00316322" w:rsidTr="004C36E3">
        <w:trPr>
          <w:trHeight w:val="308"/>
        </w:trPr>
        <w:tc>
          <w:tcPr>
            <w:tcW w:w="1992" w:type="dxa"/>
            <w:shd w:val="clear" w:color="auto" w:fill="auto"/>
            <w:vAlign w:val="center"/>
          </w:tcPr>
          <w:p w:rsidR="00BB4E6B" w:rsidRPr="00316322" w:rsidRDefault="00BB4E6B" w:rsidP="002A4194">
            <w:pPr>
              <w:pStyle w:val="141"/>
              <w:jc w:val="center"/>
            </w:pPr>
            <w:r w:rsidRPr="00316322">
              <w:rPr>
                <w:rFonts w:hint="eastAsia"/>
                <w:lang w:eastAsia="zh-HK"/>
              </w:rPr>
              <w:t>合</w:t>
            </w:r>
            <w:r w:rsidRPr="00316322">
              <w:rPr>
                <w:rFonts w:hint="eastAsia"/>
              </w:rPr>
              <w:t xml:space="preserve"> </w:t>
            </w:r>
            <w:r w:rsidRPr="00316322">
              <w:t xml:space="preserve"> </w:t>
            </w:r>
            <w:r w:rsidRPr="00316322">
              <w:rPr>
                <w:rFonts w:hint="eastAsia"/>
                <w:lang w:eastAsia="zh-HK"/>
              </w:rPr>
              <w:t>計</w:t>
            </w:r>
          </w:p>
        </w:tc>
        <w:tc>
          <w:tcPr>
            <w:tcW w:w="1721" w:type="dxa"/>
            <w:shd w:val="clear" w:color="auto" w:fill="auto"/>
            <w:vAlign w:val="center"/>
          </w:tcPr>
          <w:p w:rsidR="00BB4E6B" w:rsidRPr="00316322" w:rsidRDefault="00BB4E6B" w:rsidP="002A4194">
            <w:pPr>
              <w:pStyle w:val="141"/>
              <w:jc w:val="right"/>
            </w:pPr>
            <w:r w:rsidRPr="00316322">
              <w:rPr>
                <w:rFonts w:hint="eastAsia"/>
              </w:rPr>
              <w:t>3,393,725</w:t>
            </w:r>
          </w:p>
        </w:tc>
        <w:tc>
          <w:tcPr>
            <w:tcW w:w="1276" w:type="dxa"/>
            <w:shd w:val="clear" w:color="auto" w:fill="auto"/>
            <w:vAlign w:val="center"/>
          </w:tcPr>
          <w:p w:rsidR="00BB4E6B" w:rsidRPr="00316322" w:rsidRDefault="00390D15" w:rsidP="002A4194">
            <w:pPr>
              <w:pStyle w:val="141"/>
              <w:jc w:val="right"/>
            </w:pPr>
            <w:r w:rsidRPr="00316322">
              <w:rPr>
                <w:rFonts w:hint="eastAsia"/>
              </w:rPr>
              <w:t>728,978</w:t>
            </w:r>
          </w:p>
        </w:tc>
        <w:tc>
          <w:tcPr>
            <w:tcW w:w="1197" w:type="dxa"/>
            <w:vAlign w:val="center"/>
          </w:tcPr>
          <w:p w:rsidR="00BB4E6B" w:rsidRPr="00316322" w:rsidRDefault="00390D15" w:rsidP="00152FDE">
            <w:pPr>
              <w:pStyle w:val="141"/>
              <w:jc w:val="right"/>
            </w:pPr>
            <w:r w:rsidRPr="00316322">
              <w:rPr>
                <w:rFonts w:hint="eastAsia"/>
              </w:rPr>
              <w:t>2</w:t>
            </w:r>
            <w:r w:rsidR="00152FDE" w:rsidRPr="00316322">
              <w:rPr>
                <w:rFonts w:hint="eastAsia"/>
              </w:rPr>
              <w:t>36,352</w:t>
            </w:r>
          </w:p>
        </w:tc>
        <w:tc>
          <w:tcPr>
            <w:tcW w:w="1276" w:type="dxa"/>
            <w:shd w:val="clear" w:color="auto" w:fill="auto"/>
            <w:vAlign w:val="center"/>
          </w:tcPr>
          <w:p w:rsidR="00BB4E6B" w:rsidRPr="00316322" w:rsidRDefault="00390D15" w:rsidP="002A4194">
            <w:pPr>
              <w:pStyle w:val="141"/>
              <w:jc w:val="right"/>
            </w:pPr>
            <w:r w:rsidRPr="00316322">
              <w:rPr>
                <w:rFonts w:hint="eastAsia"/>
              </w:rPr>
              <w:t>728,978</w:t>
            </w:r>
          </w:p>
        </w:tc>
        <w:tc>
          <w:tcPr>
            <w:tcW w:w="1276" w:type="dxa"/>
            <w:shd w:val="clear" w:color="auto" w:fill="auto"/>
            <w:vAlign w:val="center"/>
          </w:tcPr>
          <w:p w:rsidR="00BB4E6B" w:rsidRPr="00316322" w:rsidRDefault="00152FDE" w:rsidP="002A4194">
            <w:pPr>
              <w:pStyle w:val="141"/>
              <w:jc w:val="right"/>
            </w:pPr>
            <w:r w:rsidRPr="00316322">
              <w:rPr>
                <w:rFonts w:hint="eastAsia"/>
              </w:rPr>
              <w:t>724,978</w:t>
            </w:r>
          </w:p>
        </w:tc>
      </w:tr>
    </w:tbl>
    <w:p w:rsidR="00C91A37" w:rsidRPr="00316322" w:rsidRDefault="00C91A37" w:rsidP="00C91A37">
      <w:pPr>
        <w:pStyle w:val="141"/>
        <w:ind w:left="1204" w:right="-119" w:hangingChars="495" w:hanging="1204"/>
        <w:rPr>
          <w:lang w:eastAsia="zh-HK"/>
        </w:rPr>
      </w:pPr>
      <w:r w:rsidRPr="00316322">
        <w:rPr>
          <w:rFonts w:hint="eastAsia"/>
          <w:lang w:eastAsia="zh-HK"/>
        </w:rPr>
        <w:t>說    明</w:t>
      </w:r>
      <w:r w:rsidR="00DB7FD8" w:rsidRPr="00316322">
        <w:rPr>
          <w:rFonts w:hint="eastAsia"/>
        </w:rPr>
        <w:t>：</w:t>
      </w:r>
      <w:r w:rsidRPr="00316322">
        <w:rPr>
          <w:rFonts w:hint="eastAsia"/>
          <w:lang w:eastAsia="zh-HK"/>
        </w:rPr>
        <w:t>計畫書經費需求表中「新宿舍計畫提升專案管理、提升宣導團」經費納入「校內學生宿舍規劃設計整體改善補助」項下</w:t>
      </w:r>
      <w:r w:rsidR="004C0611" w:rsidRPr="00316322">
        <w:rPr>
          <w:rFonts w:hint="eastAsia"/>
        </w:rPr>
        <w:t>；</w:t>
      </w:r>
      <w:r w:rsidR="004C0611" w:rsidRPr="00316322">
        <w:rPr>
          <w:rFonts w:hint="eastAsia"/>
          <w:lang w:eastAsia="zh-HK"/>
        </w:rPr>
        <w:t>自</w:t>
      </w:r>
      <w:r w:rsidR="004C0611" w:rsidRPr="00316322">
        <w:rPr>
          <w:rFonts w:hint="eastAsia"/>
        </w:rPr>
        <w:t>113</w:t>
      </w:r>
      <w:r w:rsidR="004C0611" w:rsidRPr="00316322">
        <w:rPr>
          <w:rFonts w:hint="eastAsia"/>
          <w:lang w:eastAsia="zh-HK"/>
        </w:rPr>
        <w:t>年度起未單獨編列新宿舍計畫專案管理</w:t>
      </w:r>
      <w:r w:rsidR="00262A06" w:rsidRPr="00316322">
        <w:rPr>
          <w:rFonts w:hint="eastAsia"/>
          <w:lang w:eastAsia="zh-HK"/>
        </w:rPr>
        <w:t>及</w:t>
      </w:r>
      <w:r w:rsidR="004C0611" w:rsidRPr="00316322">
        <w:rPr>
          <w:rFonts w:hint="eastAsia"/>
          <w:lang w:eastAsia="zh-HK"/>
        </w:rPr>
        <w:t>宣導團委辦經費</w:t>
      </w:r>
      <w:r w:rsidR="004C0611" w:rsidRPr="00316322">
        <w:rPr>
          <w:rFonts w:hint="eastAsia"/>
        </w:rPr>
        <w:t>，</w:t>
      </w:r>
      <w:r w:rsidR="004C0611" w:rsidRPr="00316322">
        <w:rPr>
          <w:rFonts w:hint="eastAsia"/>
          <w:lang w:eastAsia="zh-HK"/>
        </w:rPr>
        <w:t>係由高等教育行政及督導</w:t>
      </w:r>
      <w:r w:rsidR="004C0611" w:rsidRPr="00316322">
        <w:rPr>
          <w:rFonts w:hint="eastAsia"/>
        </w:rPr>
        <w:t>04</w:t>
      </w:r>
      <w:r w:rsidR="004C0611" w:rsidRPr="00316322">
        <w:rPr>
          <w:rFonts w:hint="eastAsia"/>
          <w:lang w:eastAsia="zh-HK"/>
        </w:rPr>
        <w:t>分支項下勻支</w:t>
      </w:r>
      <w:r w:rsidRPr="00316322">
        <w:rPr>
          <w:rFonts w:hint="eastAsia"/>
          <w:lang w:eastAsia="zh-HK"/>
        </w:rPr>
        <w:t>。</w:t>
      </w:r>
    </w:p>
    <w:p w:rsidR="00C91A37" w:rsidRPr="00316322" w:rsidRDefault="00C91A37" w:rsidP="00C91A37">
      <w:pPr>
        <w:pStyle w:val="141"/>
        <w:rPr>
          <w:rFonts w:hint="eastAsia"/>
        </w:rPr>
      </w:pPr>
      <w:r w:rsidRPr="00316322">
        <w:rPr>
          <w:rFonts w:hint="eastAsia"/>
          <w:lang w:eastAsia="zh-HK"/>
        </w:rPr>
        <w:t>資料來源</w:t>
      </w:r>
      <w:r w:rsidRPr="00316322">
        <w:rPr>
          <w:rFonts w:hint="eastAsia"/>
        </w:rPr>
        <w:t>：</w:t>
      </w:r>
      <w:r w:rsidRPr="00316322">
        <w:rPr>
          <w:rFonts w:hint="eastAsia"/>
          <w:lang w:eastAsia="zh-HK"/>
        </w:rPr>
        <w:t>教育部提供</w:t>
      </w:r>
      <w:r w:rsidRPr="00316322">
        <w:rPr>
          <w:rFonts w:hint="eastAsia"/>
        </w:rPr>
        <w:t>。</w:t>
      </w:r>
    </w:p>
    <w:p w:rsidR="004574C5" w:rsidRPr="00316322" w:rsidRDefault="00E1475B" w:rsidP="0056114C">
      <w:pPr>
        <w:ind w:left="566" w:firstLine="566"/>
      </w:pPr>
      <w:r w:rsidRPr="00316322">
        <w:rPr>
          <w:rFonts w:hint="eastAsia"/>
          <w:lang w:eastAsia="zh-HK"/>
        </w:rPr>
        <w:t>綜上，教育部</w:t>
      </w:r>
      <w:r w:rsidRPr="00316322">
        <w:rPr>
          <w:rFonts w:hint="eastAsia"/>
        </w:rPr>
        <w:t>115</w:t>
      </w:r>
      <w:r w:rsidRPr="00316322">
        <w:rPr>
          <w:rFonts w:hint="eastAsia"/>
          <w:lang w:eastAsia="zh-HK"/>
        </w:rPr>
        <w:t>年度預算案編列</w:t>
      </w:r>
      <w:r w:rsidR="009F0E9E" w:rsidRPr="00316322">
        <w:rPr>
          <w:rFonts w:hint="eastAsia"/>
        </w:rPr>
        <w:t>7億2,497萬8千元</w:t>
      </w:r>
      <w:r w:rsidRPr="00316322">
        <w:rPr>
          <w:rFonts w:hint="eastAsia"/>
          <w:lang w:eastAsia="zh-HK"/>
        </w:rPr>
        <w:t>辦理</w:t>
      </w:r>
      <w:r w:rsidRPr="00316322">
        <w:rPr>
          <w:rFonts w:hint="eastAsia"/>
        </w:rPr>
        <w:t>「</w:t>
      </w:r>
      <w:r w:rsidRPr="00316322">
        <w:rPr>
          <w:rFonts w:hint="eastAsia"/>
          <w:lang w:eastAsia="zh-HK"/>
        </w:rPr>
        <w:t>新宿舍計畫</w:t>
      </w:r>
      <w:r w:rsidRPr="00316322">
        <w:rPr>
          <w:rFonts w:hint="eastAsia"/>
        </w:rPr>
        <w:t>2.0」</w:t>
      </w:r>
      <w:r w:rsidR="006C5327" w:rsidRPr="00316322">
        <w:rPr>
          <w:rFonts w:hint="eastAsia"/>
        </w:rPr>
        <w:t>及前期計畫已核定未撥付經費</w:t>
      </w:r>
      <w:r w:rsidRPr="00316322">
        <w:rPr>
          <w:rFonts w:hint="eastAsia"/>
        </w:rPr>
        <w:t>，</w:t>
      </w:r>
      <w:r w:rsidRPr="00316322">
        <w:rPr>
          <w:rFonts w:hint="eastAsia"/>
          <w:lang w:eastAsia="zh-HK"/>
        </w:rPr>
        <w:t>雖提升補助額度</w:t>
      </w:r>
      <w:r w:rsidRPr="00316322">
        <w:rPr>
          <w:rFonts w:hint="eastAsia"/>
        </w:rPr>
        <w:t>，</w:t>
      </w:r>
      <w:r w:rsidRPr="00316322">
        <w:rPr>
          <w:rFonts w:hint="eastAsia"/>
          <w:lang w:eastAsia="zh-HK"/>
        </w:rPr>
        <w:t>且放寬補助年限及申請資格等</w:t>
      </w:r>
      <w:r w:rsidRPr="00316322">
        <w:rPr>
          <w:rFonts w:hint="eastAsia"/>
        </w:rPr>
        <w:t>，</w:t>
      </w:r>
      <w:r w:rsidRPr="00316322">
        <w:rPr>
          <w:rFonts w:hint="eastAsia"/>
          <w:lang w:eastAsia="zh-HK"/>
        </w:rPr>
        <w:t>以吸引學校參與</w:t>
      </w:r>
      <w:r w:rsidRPr="00316322">
        <w:rPr>
          <w:rFonts w:hint="eastAsia"/>
        </w:rPr>
        <w:t>，</w:t>
      </w:r>
      <w:r w:rsidRPr="00316322">
        <w:rPr>
          <w:rFonts w:hint="eastAsia"/>
          <w:lang w:eastAsia="zh-HK"/>
        </w:rPr>
        <w:t>惟鑒於前期計畫預算執行</w:t>
      </w:r>
      <w:r w:rsidR="00D80E04" w:rsidRPr="00316322">
        <w:rPr>
          <w:rFonts w:hint="eastAsia"/>
          <w:lang w:eastAsia="zh-HK"/>
        </w:rPr>
        <w:t>進度落後</w:t>
      </w:r>
      <w:r w:rsidRPr="00316322">
        <w:rPr>
          <w:rFonts w:hint="eastAsia"/>
        </w:rPr>
        <w:t>，</w:t>
      </w:r>
      <w:r w:rsidRPr="00316322">
        <w:rPr>
          <w:rFonts w:hint="eastAsia"/>
          <w:lang w:eastAsia="zh-HK"/>
        </w:rPr>
        <w:t>且</w:t>
      </w:r>
      <w:r w:rsidR="00D80E04" w:rsidRPr="00316322">
        <w:rPr>
          <w:rFonts w:hint="eastAsia"/>
          <w:lang w:eastAsia="zh-HK"/>
        </w:rPr>
        <w:t>接續辦理之</w:t>
      </w:r>
      <w:r w:rsidR="00D80E04" w:rsidRPr="00316322">
        <w:rPr>
          <w:rFonts w:hint="eastAsia"/>
        </w:rPr>
        <w:t>「</w:t>
      </w:r>
      <w:r w:rsidR="00D80E04" w:rsidRPr="00316322">
        <w:rPr>
          <w:rFonts w:hint="eastAsia"/>
          <w:lang w:eastAsia="zh-HK"/>
        </w:rPr>
        <w:t>新宿舍計畫</w:t>
      </w:r>
      <w:r w:rsidR="00D80E04" w:rsidRPr="00316322">
        <w:rPr>
          <w:rFonts w:hint="eastAsia"/>
        </w:rPr>
        <w:t>2.0」</w:t>
      </w:r>
      <w:r w:rsidR="009F0E9E" w:rsidRPr="00316322">
        <w:rPr>
          <w:rFonts w:hint="eastAsia"/>
        </w:rPr>
        <w:t>113</w:t>
      </w:r>
      <w:r w:rsidR="009F0E9E" w:rsidRPr="00316322">
        <w:rPr>
          <w:rFonts w:hint="eastAsia"/>
          <w:lang w:eastAsia="zh-HK"/>
        </w:rPr>
        <w:t>年度執行率偏低</w:t>
      </w:r>
      <w:r w:rsidR="009F0E9E" w:rsidRPr="00316322">
        <w:rPr>
          <w:rFonts w:hint="eastAsia"/>
        </w:rPr>
        <w:t>，</w:t>
      </w:r>
      <w:r w:rsidRPr="00316322">
        <w:rPr>
          <w:rFonts w:hint="eastAsia"/>
          <w:lang w:eastAsia="zh-HK"/>
        </w:rPr>
        <w:t>允宜視執行量能及市場情勢，</w:t>
      </w:r>
      <w:r w:rsidR="00C676DA" w:rsidRPr="00316322">
        <w:rPr>
          <w:rFonts w:hint="eastAsia"/>
          <w:lang w:eastAsia="zh-HK"/>
        </w:rPr>
        <w:t>審慎</w:t>
      </w:r>
      <w:r w:rsidRPr="00316322">
        <w:rPr>
          <w:rFonts w:hint="eastAsia"/>
          <w:lang w:eastAsia="zh-HK"/>
        </w:rPr>
        <w:t>檢討</w:t>
      </w:r>
      <w:r w:rsidR="00C676DA" w:rsidRPr="00316322">
        <w:rPr>
          <w:rFonts w:hint="eastAsia"/>
          <w:lang w:eastAsia="zh-HK"/>
        </w:rPr>
        <w:t>落後原因並</w:t>
      </w:r>
      <w:r w:rsidR="00756A50" w:rsidRPr="00316322">
        <w:rPr>
          <w:rFonts w:hint="eastAsia"/>
          <w:lang w:eastAsia="zh-HK"/>
        </w:rPr>
        <w:t>積極</w:t>
      </w:r>
      <w:r w:rsidR="009F0E9E" w:rsidRPr="00316322">
        <w:rPr>
          <w:rFonts w:hint="eastAsia"/>
          <w:lang w:eastAsia="zh-HK"/>
        </w:rPr>
        <w:t>改善</w:t>
      </w:r>
      <w:r w:rsidRPr="00316322">
        <w:rPr>
          <w:rFonts w:hint="eastAsia"/>
          <w:lang w:eastAsia="zh-HK"/>
        </w:rPr>
        <w:t>，以協助學校儘速</w:t>
      </w:r>
      <w:r w:rsidR="009F0E9E" w:rsidRPr="00316322">
        <w:rPr>
          <w:rFonts w:hint="eastAsia"/>
          <w:lang w:eastAsia="zh-HK"/>
        </w:rPr>
        <w:t>提升</w:t>
      </w:r>
      <w:r w:rsidR="00BB082E" w:rsidRPr="00316322">
        <w:rPr>
          <w:rFonts w:hint="eastAsia"/>
          <w:lang w:eastAsia="zh-HK"/>
        </w:rPr>
        <w:t>學生</w:t>
      </w:r>
      <w:r w:rsidR="009F0E9E" w:rsidRPr="00316322">
        <w:rPr>
          <w:rFonts w:hint="eastAsia"/>
          <w:lang w:eastAsia="zh-HK"/>
        </w:rPr>
        <w:t>宿舍質量，優化</w:t>
      </w:r>
      <w:r w:rsidRPr="00316322">
        <w:rPr>
          <w:rFonts w:hint="eastAsia"/>
          <w:lang w:eastAsia="zh-HK"/>
        </w:rPr>
        <w:t>學生宿舍居住品質。</w:t>
      </w:r>
    </w:p>
    <w:sectPr w:rsidR="004574C5" w:rsidRPr="00316322" w:rsidSect="00C2575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7115" w:rsidRDefault="00E87115" w:rsidP="009B732E">
      <w:pPr>
        <w:spacing w:line="240" w:lineRule="auto"/>
        <w:ind w:left="560" w:firstLine="560"/>
      </w:pPr>
      <w:r>
        <w:separator/>
      </w:r>
    </w:p>
  </w:endnote>
  <w:endnote w:type="continuationSeparator" w:id="0">
    <w:p w:rsidR="00E87115" w:rsidRDefault="00E8711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3D0A96" w:rsidP="003D0A96">
    <w:pPr>
      <w:pStyle w:val="ae"/>
      <w:tabs>
        <w:tab w:val="clear" w:pos="4153"/>
        <w:tab w:val="clear" w:pos="8306"/>
      </w:tabs>
      <w:ind w:leftChars="0" w:left="7" w:firstLineChars="3" w:firstLine="6"/>
      <w:jc w:val="center"/>
    </w:pPr>
    <w:r>
      <w:fldChar w:fldCharType="begin"/>
    </w:r>
    <w:r>
      <w:instrText>PAGE   \* MERGEFORMAT</w:instrText>
    </w:r>
    <w:r>
      <w:fldChar w:fldCharType="separate"/>
    </w:r>
    <w:r w:rsidR="00403029" w:rsidRPr="0040302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7115" w:rsidRDefault="00E87115" w:rsidP="009B732E">
      <w:pPr>
        <w:spacing w:line="240" w:lineRule="auto"/>
        <w:ind w:left="560" w:firstLine="560"/>
      </w:pPr>
      <w:r>
        <w:separator/>
      </w:r>
    </w:p>
  </w:footnote>
  <w:footnote w:type="continuationSeparator" w:id="0">
    <w:p w:rsidR="00E87115" w:rsidRDefault="00E87115" w:rsidP="009B732E">
      <w:pPr>
        <w:spacing w:line="240" w:lineRule="auto"/>
        <w:ind w:left="560" w:firstLine="560"/>
      </w:pPr>
      <w:r>
        <w:continuationSeparator/>
      </w:r>
    </w:p>
  </w:footnote>
  <w:footnote w:id="1">
    <w:p w:rsidR="00021212" w:rsidRPr="00DE534C" w:rsidRDefault="00021212" w:rsidP="00021212">
      <w:pPr>
        <w:pStyle w:val="144"/>
        <w:rPr>
          <w:rFonts w:hint="eastAsia"/>
        </w:rPr>
      </w:pPr>
      <w:r>
        <w:rPr>
          <w:rStyle w:val="af2"/>
        </w:rPr>
        <w:footnoteRef/>
      </w:r>
      <w:r>
        <w:t xml:space="preserve"> </w:t>
      </w:r>
      <w:r>
        <w:rPr>
          <w:rFonts w:hint="eastAsia"/>
          <w:lang w:eastAsia="zh-HK"/>
        </w:rPr>
        <w:t>教育部提供</w:t>
      </w:r>
      <w:r>
        <w:rPr>
          <w:rFonts w:hint="eastAsia"/>
        </w:rPr>
        <w:t>。</w:t>
      </w:r>
    </w:p>
  </w:footnote>
  <w:footnote w:id="2">
    <w:p w:rsidR="00745BD3" w:rsidRDefault="00745BD3" w:rsidP="00745BD3">
      <w:pPr>
        <w:pStyle w:val="144"/>
        <w:rPr>
          <w:rFonts w:hint="eastAsia"/>
        </w:rPr>
      </w:pPr>
      <w:r>
        <w:rPr>
          <w:rStyle w:val="af2"/>
        </w:rPr>
        <w:footnoteRef/>
      </w:r>
      <w:r>
        <w:t xml:space="preserve"> </w:t>
      </w:r>
      <w:r w:rsidRPr="00745BD3">
        <w:rPr>
          <w:rFonts w:hint="eastAsia"/>
        </w:rPr>
        <w:t>教育部113年9月16日之說明。</w:t>
      </w:r>
    </w:p>
  </w:footnote>
  <w:footnote w:id="3">
    <w:p w:rsidR="00E45AAE" w:rsidRPr="00E45AAE" w:rsidRDefault="00E45AAE" w:rsidP="00E45AAE">
      <w:pPr>
        <w:pStyle w:val="144"/>
        <w:rPr>
          <w:rFonts w:hint="eastAsia"/>
        </w:rPr>
      </w:pPr>
      <w:r>
        <w:rPr>
          <w:rStyle w:val="af2"/>
        </w:rPr>
        <w:footnoteRef/>
      </w:r>
      <w:r>
        <w:t xml:space="preserve"> </w:t>
      </w:r>
      <w:r>
        <w:rPr>
          <w:rFonts w:hint="eastAsia"/>
          <w:lang w:eastAsia="zh-HK"/>
        </w:rPr>
        <w:t>參據監察院調查報告</w:t>
      </w:r>
      <w:r>
        <w:rPr>
          <w:rFonts w:hint="eastAsia"/>
        </w:rPr>
        <w:t>112</w:t>
      </w:r>
      <w:r>
        <w:rPr>
          <w:rFonts w:hint="eastAsia"/>
          <w:lang w:eastAsia="zh-HK"/>
        </w:rPr>
        <w:t>教調</w:t>
      </w:r>
      <w:r>
        <w:rPr>
          <w:rFonts w:hint="eastAsia"/>
        </w:rPr>
        <w:t>0039。</w:t>
      </w:r>
    </w:p>
  </w:footnote>
  <w:footnote w:id="4">
    <w:p w:rsidR="00C91A37" w:rsidRDefault="00C91A37" w:rsidP="00C91A37">
      <w:pPr>
        <w:pStyle w:val="144"/>
        <w:rPr>
          <w:rFonts w:hint="eastAsia"/>
        </w:rPr>
      </w:pPr>
      <w:r>
        <w:rPr>
          <w:rStyle w:val="af2"/>
        </w:rPr>
        <w:footnoteRef/>
      </w:r>
      <w:r>
        <w:t xml:space="preserve"> </w:t>
      </w:r>
      <w:r>
        <w:rPr>
          <w:rFonts w:hint="eastAsia"/>
          <w:lang w:eastAsia="zh-HK"/>
        </w:rPr>
        <w:t>包括</w:t>
      </w:r>
      <w:r>
        <w:rPr>
          <w:rFonts w:hint="eastAsia"/>
        </w:rPr>
        <w:t>3</w:t>
      </w:r>
      <w:r>
        <w:rPr>
          <w:rFonts w:hint="eastAsia"/>
          <w:lang w:eastAsia="zh-HK"/>
        </w:rPr>
        <w:t>項主要工作項目與</w:t>
      </w:r>
      <w:r>
        <w:rPr>
          <w:rFonts w:hint="eastAsia"/>
        </w:rPr>
        <w:t>「</w:t>
      </w:r>
      <w:r>
        <w:rPr>
          <w:rFonts w:hint="eastAsia"/>
          <w:lang w:eastAsia="zh-HK"/>
        </w:rPr>
        <w:t>計畫委託專案</w:t>
      </w:r>
      <w:r w:rsidR="00815F02">
        <w:rPr>
          <w:rFonts w:hint="eastAsia"/>
          <w:lang w:eastAsia="zh-HK"/>
        </w:rPr>
        <w:t>管理</w:t>
      </w:r>
      <w:r>
        <w:rPr>
          <w:rFonts w:hint="eastAsia"/>
          <w:lang w:eastAsia="zh-HK"/>
        </w:rPr>
        <w:t>及</w:t>
      </w:r>
      <w:r w:rsidR="00815F02">
        <w:rPr>
          <w:rFonts w:hint="eastAsia"/>
          <w:lang w:eastAsia="zh-HK"/>
        </w:rPr>
        <w:t>宣導</w:t>
      </w:r>
      <w:r>
        <w:rPr>
          <w:rFonts w:hint="eastAsia"/>
          <w:lang w:eastAsia="zh-HK"/>
        </w:rPr>
        <w:t>團經費</w:t>
      </w:r>
      <w:r>
        <w:rPr>
          <w:rFonts w:hint="eastAsia"/>
        </w:rPr>
        <w:t>」6,000</w:t>
      </w:r>
      <w:r>
        <w:rPr>
          <w:rFonts w:hint="eastAsia"/>
          <w:lang w:eastAsia="zh-HK"/>
        </w:rPr>
        <w:t>萬元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1126" w:rsidRDefault="004A1126" w:rsidP="004A112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45CBD"/>
    <w:multiLevelType w:val="hybridMultilevel"/>
    <w:tmpl w:val="4EB628A4"/>
    <w:lvl w:ilvl="0" w:tplc="6EFAEF26">
      <w:start w:val="1"/>
      <w:numFmt w:val="taiwaneseCountingThousand"/>
      <w:lvlText w:val="（%1）"/>
      <w:lvlJc w:val="left"/>
      <w:pPr>
        <w:ind w:left="2150" w:hanging="864"/>
      </w:pPr>
      <w:rPr>
        <w:rFonts w:hint="default"/>
      </w:rPr>
    </w:lvl>
    <w:lvl w:ilvl="1" w:tplc="04090019" w:tentative="1">
      <w:start w:val="1"/>
      <w:numFmt w:val="ideographTraditional"/>
      <w:lvlText w:val="%2、"/>
      <w:lvlJc w:val="left"/>
      <w:pPr>
        <w:ind w:left="2246" w:hanging="480"/>
      </w:pPr>
    </w:lvl>
    <w:lvl w:ilvl="2" w:tplc="0409001B" w:tentative="1">
      <w:start w:val="1"/>
      <w:numFmt w:val="lowerRoman"/>
      <w:lvlText w:val="%3."/>
      <w:lvlJc w:val="right"/>
      <w:pPr>
        <w:ind w:left="2726" w:hanging="480"/>
      </w:pPr>
    </w:lvl>
    <w:lvl w:ilvl="3" w:tplc="0409000F" w:tentative="1">
      <w:start w:val="1"/>
      <w:numFmt w:val="decimal"/>
      <w:lvlText w:val="%4."/>
      <w:lvlJc w:val="left"/>
      <w:pPr>
        <w:ind w:left="3206" w:hanging="480"/>
      </w:pPr>
    </w:lvl>
    <w:lvl w:ilvl="4" w:tplc="04090019" w:tentative="1">
      <w:start w:val="1"/>
      <w:numFmt w:val="ideographTraditional"/>
      <w:lvlText w:val="%5、"/>
      <w:lvlJc w:val="left"/>
      <w:pPr>
        <w:ind w:left="3686" w:hanging="480"/>
      </w:pPr>
    </w:lvl>
    <w:lvl w:ilvl="5" w:tplc="0409001B" w:tentative="1">
      <w:start w:val="1"/>
      <w:numFmt w:val="lowerRoman"/>
      <w:lvlText w:val="%6."/>
      <w:lvlJc w:val="right"/>
      <w:pPr>
        <w:ind w:left="4166" w:hanging="480"/>
      </w:pPr>
    </w:lvl>
    <w:lvl w:ilvl="6" w:tplc="0409000F" w:tentative="1">
      <w:start w:val="1"/>
      <w:numFmt w:val="decimal"/>
      <w:lvlText w:val="%7."/>
      <w:lvlJc w:val="left"/>
      <w:pPr>
        <w:ind w:left="4646" w:hanging="480"/>
      </w:pPr>
    </w:lvl>
    <w:lvl w:ilvl="7" w:tplc="04090019" w:tentative="1">
      <w:start w:val="1"/>
      <w:numFmt w:val="ideographTraditional"/>
      <w:lvlText w:val="%8、"/>
      <w:lvlJc w:val="left"/>
      <w:pPr>
        <w:ind w:left="5126" w:hanging="480"/>
      </w:pPr>
    </w:lvl>
    <w:lvl w:ilvl="8" w:tplc="0409001B" w:tentative="1">
      <w:start w:val="1"/>
      <w:numFmt w:val="lowerRoman"/>
      <w:lvlText w:val="%9."/>
      <w:lvlJc w:val="right"/>
      <w:pPr>
        <w:ind w:left="5606" w:hanging="480"/>
      </w:pPr>
    </w:lvl>
  </w:abstractNum>
  <w:abstractNum w:abstractNumId="1" w15:restartNumberingAfterBreak="0">
    <w:nsid w:val="414B2E0E"/>
    <w:multiLevelType w:val="hybridMultilevel"/>
    <w:tmpl w:val="93B2BA5C"/>
    <w:lvl w:ilvl="0" w:tplc="5C020B9A">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6BCD76BA"/>
    <w:multiLevelType w:val="hybridMultilevel"/>
    <w:tmpl w:val="7A688970"/>
    <w:lvl w:ilvl="0" w:tplc="45FAFD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13B4"/>
    <w:rsid w:val="00001797"/>
    <w:rsid w:val="00003908"/>
    <w:rsid w:val="00003BED"/>
    <w:rsid w:val="00005E24"/>
    <w:rsid w:val="00012C8E"/>
    <w:rsid w:val="00015537"/>
    <w:rsid w:val="00015A73"/>
    <w:rsid w:val="00015B23"/>
    <w:rsid w:val="000165E7"/>
    <w:rsid w:val="000173B5"/>
    <w:rsid w:val="00017A66"/>
    <w:rsid w:val="00020843"/>
    <w:rsid w:val="00021212"/>
    <w:rsid w:val="00021661"/>
    <w:rsid w:val="00021B00"/>
    <w:rsid w:val="00022C27"/>
    <w:rsid w:val="00023C62"/>
    <w:rsid w:val="000248C5"/>
    <w:rsid w:val="000251A1"/>
    <w:rsid w:val="000323CA"/>
    <w:rsid w:val="000343D2"/>
    <w:rsid w:val="00035744"/>
    <w:rsid w:val="00035FB5"/>
    <w:rsid w:val="0003615B"/>
    <w:rsid w:val="0003663E"/>
    <w:rsid w:val="00037AFE"/>
    <w:rsid w:val="000401E5"/>
    <w:rsid w:val="000552C3"/>
    <w:rsid w:val="0005580A"/>
    <w:rsid w:val="000612A7"/>
    <w:rsid w:val="00061C8A"/>
    <w:rsid w:val="00064A0C"/>
    <w:rsid w:val="0006527D"/>
    <w:rsid w:val="00065D5B"/>
    <w:rsid w:val="00067C7D"/>
    <w:rsid w:val="0007016F"/>
    <w:rsid w:val="00071B70"/>
    <w:rsid w:val="0007388B"/>
    <w:rsid w:val="000739F3"/>
    <w:rsid w:val="00073B58"/>
    <w:rsid w:val="00076015"/>
    <w:rsid w:val="00076FEA"/>
    <w:rsid w:val="0008054C"/>
    <w:rsid w:val="00082E1F"/>
    <w:rsid w:val="00084017"/>
    <w:rsid w:val="00085461"/>
    <w:rsid w:val="00086784"/>
    <w:rsid w:val="00091BBA"/>
    <w:rsid w:val="0009223E"/>
    <w:rsid w:val="00095A51"/>
    <w:rsid w:val="000A0E0D"/>
    <w:rsid w:val="000A12DA"/>
    <w:rsid w:val="000A1CCC"/>
    <w:rsid w:val="000A24F4"/>
    <w:rsid w:val="000A45CC"/>
    <w:rsid w:val="000A6062"/>
    <w:rsid w:val="000A7573"/>
    <w:rsid w:val="000B4AD1"/>
    <w:rsid w:val="000B5A10"/>
    <w:rsid w:val="000B7655"/>
    <w:rsid w:val="000C30F8"/>
    <w:rsid w:val="000C39D9"/>
    <w:rsid w:val="000C5383"/>
    <w:rsid w:val="000D1CB3"/>
    <w:rsid w:val="000D4A33"/>
    <w:rsid w:val="000D6CF2"/>
    <w:rsid w:val="000E28B5"/>
    <w:rsid w:val="000E55D9"/>
    <w:rsid w:val="000E778D"/>
    <w:rsid w:val="000F1547"/>
    <w:rsid w:val="000F32BC"/>
    <w:rsid w:val="000F5344"/>
    <w:rsid w:val="00106A78"/>
    <w:rsid w:val="00106F4A"/>
    <w:rsid w:val="001077D3"/>
    <w:rsid w:val="0011193B"/>
    <w:rsid w:val="00111BCA"/>
    <w:rsid w:val="00112AFD"/>
    <w:rsid w:val="001145C3"/>
    <w:rsid w:val="00116FE4"/>
    <w:rsid w:val="00117D18"/>
    <w:rsid w:val="001249FD"/>
    <w:rsid w:val="0012648A"/>
    <w:rsid w:val="00127241"/>
    <w:rsid w:val="00127DBD"/>
    <w:rsid w:val="00131C02"/>
    <w:rsid w:val="001330A8"/>
    <w:rsid w:val="0013345D"/>
    <w:rsid w:val="00133563"/>
    <w:rsid w:val="0013430B"/>
    <w:rsid w:val="001354EF"/>
    <w:rsid w:val="001371F9"/>
    <w:rsid w:val="00141FD9"/>
    <w:rsid w:val="00142CFB"/>
    <w:rsid w:val="00144487"/>
    <w:rsid w:val="00145278"/>
    <w:rsid w:val="00146947"/>
    <w:rsid w:val="0014772D"/>
    <w:rsid w:val="00147ED2"/>
    <w:rsid w:val="00152FDE"/>
    <w:rsid w:val="0015338C"/>
    <w:rsid w:val="0015339C"/>
    <w:rsid w:val="00156D8F"/>
    <w:rsid w:val="00160787"/>
    <w:rsid w:val="00161E70"/>
    <w:rsid w:val="00162029"/>
    <w:rsid w:val="00162A47"/>
    <w:rsid w:val="001634AB"/>
    <w:rsid w:val="00163606"/>
    <w:rsid w:val="00166C27"/>
    <w:rsid w:val="00170722"/>
    <w:rsid w:val="00170C61"/>
    <w:rsid w:val="001720B8"/>
    <w:rsid w:val="0017220E"/>
    <w:rsid w:val="00173041"/>
    <w:rsid w:val="00173C4F"/>
    <w:rsid w:val="00174025"/>
    <w:rsid w:val="001740F1"/>
    <w:rsid w:val="00174981"/>
    <w:rsid w:val="001759B3"/>
    <w:rsid w:val="00177506"/>
    <w:rsid w:val="00180FA8"/>
    <w:rsid w:val="0018220C"/>
    <w:rsid w:val="001840CA"/>
    <w:rsid w:val="00184ABE"/>
    <w:rsid w:val="00184C82"/>
    <w:rsid w:val="00185CE3"/>
    <w:rsid w:val="001860B7"/>
    <w:rsid w:val="001865C3"/>
    <w:rsid w:val="00190ADA"/>
    <w:rsid w:val="0019183B"/>
    <w:rsid w:val="001A14BA"/>
    <w:rsid w:val="001A2736"/>
    <w:rsid w:val="001A2BDF"/>
    <w:rsid w:val="001A550C"/>
    <w:rsid w:val="001A59D2"/>
    <w:rsid w:val="001A6146"/>
    <w:rsid w:val="001A70B8"/>
    <w:rsid w:val="001B27A5"/>
    <w:rsid w:val="001B2B6B"/>
    <w:rsid w:val="001B3F4A"/>
    <w:rsid w:val="001B5730"/>
    <w:rsid w:val="001C0617"/>
    <w:rsid w:val="001C1470"/>
    <w:rsid w:val="001C5AFC"/>
    <w:rsid w:val="001D0939"/>
    <w:rsid w:val="001D1DD3"/>
    <w:rsid w:val="001D2D45"/>
    <w:rsid w:val="001D43A4"/>
    <w:rsid w:val="001E1B4C"/>
    <w:rsid w:val="001E1E76"/>
    <w:rsid w:val="001E46FD"/>
    <w:rsid w:val="001F0C89"/>
    <w:rsid w:val="001F3B01"/>
    <w:rsid w:val="001F7C76"/>
    <w:rsid w:val="002012F9"/>
    <w:rsid w:val="00202C47"/>
    <w:rsid w:val="00202E23"/>
    <w:rsid w:val="00203D06"/>
    <w:rsid w:val="00204038"/>
    <w:rsid w:val="00204BAC"/>
    <w:rsid w:val="00204D3B"/>
    <w:rsid w:val="002102CB"/>
    <w:rsid w:val="00210E69"/>
    <w:rsid w:val="00211CFA"/>
    <w:rsid w:val="00214192"/>
    <w:rsid w:val="00215AA3"/>
    <w:rsid w:val="00216658"/>
    <w:rsid w:val="00216B63"/>
    <w:rsid w:val="00220880"/>
    <w:rsid w:val="002223AC"/>
    <w:rsid w:val="00224783"/>
    <w:rsid w:val="00226A23"/>
    <w:rsid w:val="00226AFB"/>
    <w:rsid w:val="002323D9"/>
    <w:rsid w:val="002346BC"/>
    <w:rsid w:val="00236615"/>
    <w:rsid w:val="00236A30"/>
    <w:rsid w:val="00237342"/>
    <w:rsid w:val="0024140F"/>
    <w:rsid w:val="00242539"/>
    <w:rsid w:val="00246C1B"/>
    <w:rsid w:val="002475A6"/>
    <w:rsid w:val="00254188"/>
    <w:rsid w:val="00254F4B"/>
    <w:rsid w:val="002566D0"/>
    <w:rsid w:val="002619F6"/>
    <w:rsid w:val="00262A06"/>
    <w:rsid w:val="002632D9"/>
    <w:rsid w:val="002633AF"/>
    <w:rsid w:val="00264E88"/>
    <w:rsid w:val="00265BBC"/>
    <w:rsid w:val="00267969"/>
    <w:rsid w:val="00270101"/>
    <w:rsid w:val="002735E7"/>
    <w:rsid w:val="00274B10"/>
    <w:rsid w:val="00275315"/>
    <w:rsid w:val="00276549"/>
    <w:rsid w:val="00276E8D"/>
    <w:rsid w:val="00277297"/>
    <w:rsid w:val="002778AB"/>
    <w:rsid w:val="0028247A"/>
    <w:rsid w:val="00283777"/>
    <w:rsid w:val="002907CC"/>
    <w:rsid w:val="00293316"/>
    <w:rsid w:val="00293473"/>
    <w:rsid w:val="00294F90"/>
    <w:rsid w:val="0029614D"/>
    <w:rsid w:val="00296B90"/>
    <w:rsid w:val="0029794F"/>
    <w:rsid w:val="00297B6D"/>
    <w:rsid w:val="002A005D"/>
    <w:rsid w:val="002A2A18"/>
    <w:rsid w:val="002A340C"/>
    <w:rsid w:val="002A3535"/>
    <w:rsid w:val="002A4194"/>
    <w:rsid w:val="002A7C45"/>
    <w:rsid w:val="002B0192"/>
    <w:rsid w:val="002B0553"/>
    <w:rsid w:val="002B3348"/>
    <w:rsid w:val="002B3A73"/>
    <w:rsid w:val="002B4A32"/>
    <w:rsid w:val="002B562B"/>
    <w:rsid w:val="002B5D6B"/>
    <w:rsid w:val="002B61D2"/>
    <w:rsid w:val="002B7C11"/>
    <w:rsid w:val="002B7C6C"/>
    <w:rsid w:val="002C2D10"/>
    <w:rsid w:val="002C53AF"/>
    <w:rsid w:val="002C60B7"/>
    <w:rsid w:val="002C68A4"/>
    <w:rsid w:val="002D156F"/>
    <w:rsid w:val="002D31C4"/>
    <w:rsid w:val="002D4D01"/>
    <w:rsid w:val="002E4455"/>
    <w:rsid w:val="002E4F82"/>
    <w:rsid w:val="002E5507"/>
    <w:rsid w:val="002E705B"/>
    <w:rsid w:val="002E72F9"/>
    <w:rsid w:val="002F0B71"/>
    <w:rsid w:val="002F175C"/>
    <w:rsid w:val="002F2DAD"/>
    <w:rsid w:val="002F41F5"/>
    <w:rsid w:val="002F457C"/>
    <w:rsid w:val="002F592C"/>
    <w:rsid w:val="003000C7"/>
    <w:rsid w:val="0030416A"/>
    <w:rsid w:val="003045E8"/>
    <w:rsid w:val="00306FA1"/>
    <w:rsid w:val="00307A5A"/>
    <w:rsid w:val="00310C9F"/>
    <w:rsid w:val="00316322"/>
    <w:rsid w:val="00320633"/>
    <w:rsid w:val="00321451"/>
    <w:rsid w:val="00330660"/>
    <w:rsid w:val="00330F0D"/>
    <w:rsid w:val="0033441A"/>
    <w:rsid w:val="003358BB"/>
    <w:rsid w:val="00337EB4"/>
    <w:rsid w:val="00337EC4"/>
    <w:rsid w:val="0034434E"/>
    <w:rsid w:val="00344E0A"/>
    <w:rsid w:val="003457B1"/>
    <w:rsid w:val="003502EE"/>
    <w:rsid w:val="00352C69"/>
    <w:rsid w:val="003555FE"/>
    <w:rsid w:val="003565AD"/>
    <w:rsid w:val="003567F4"/>
    <w:rsid w:val="0036034F"/>
    <w:rsid w:val="00363D2F"/>
    <w:rsid w:val="0036794A"/>
    <w:rsid w:val="003679DF"/>
    <w:rsid w:val="003759FF"/>
    <w:rsid w:val="00376E27"/>
    <w:rsid w:val="00383495"/>
    <w:rsid w:val="0038637F"/>
    <w:rsid w:val="00387082"/>
    <w:rsid w:val="00390D15"/>
    <w:rsid w:val="003914C9"/>
    <w:rsid w:val="00391A3C"/>
    <w:rsid w:val="0039222C"/>
    <w:rsid w:val="003933E6"/>
    <w:rsid w:val="00393986"/>
    <w:rsid w:val="00395484"/>
    <w:rsid w:val="00395F49"/>
    <w:rsid w:val="003979F5"/>
    <w:rsid w:val="003A03FA"/>
    <w:rsid w:val="003A1A00"/>
    <w:rsid w:val="003A1A66"/>
    <w:rsid w:val="003A1B3B"/>
    <w:rsid w:val="003A3FC0"/>
    <w:rsid w:val="003B022D"/>
    <w:rsid w:val="003B1682"/>
    <w:rsid w:val="003B40CC"/>
    <w:rsid w:val="003B4E60"/>
    <w:rsid w:val="003B77DA"/>
    <w:rsid w:val="003B7B55"/>
    <w:rsid w:val="003C0959"/>
    <w:rsid w:val="003C2CC1"/>
    <w:rsid w:val="003C477A"/>
    <w:rsid w:val="003C5AE6"/>
    <w:rsid w:val="003D0210"/>
    <w:rsid w:val="003D0A96"/>
    <w:rsid w:val="003D0BC6"/>
    <w:rsid w:val="003D371A"/>
    <w:rsid w:val="003E1073"/>
    <w:rsid w:val="003E45ED"/>
    <w:rsid w:val="003E5BF8"/>
    <w:rsid w:val="003E760E"/>
    <w:rsid w:val="003F008C"/>
    <w:rsid w:val="003F0433"/>
    <w:rsid w:val="003F2480"/>
    <w:rsid w:val="003F4BB1"/>
    <w:rsid w:val="003F4C63"/>
    <w:rsid w:val="003F7CB1"/>
    <w:rsid w:val="00400041"/>
    <w:rsid w:val="00400A8F"/>
    <w:rsid w:val="00401632"/>
    <w:rsid w:val="00403029"/>
    <w:rsid w:val="004036A9"/>
    <w:rsid w:val="004046EC"/>
    <w:rsid w:val="004062AB"/>
    <w:rsid w:val="00407294"/>
    <w:rsid w:val="004077CD"/>
    <w:rsid w:val="004078C9"/>
    <w:rsid w:val="00407C80"/>
    <w:rsid w:val="00411798"/>
    <w:rsid w:val="00412C58"/>
    <w:rsid w:val="00414DAB"/>
    <w:rsid w:val="004150D0"/>
    <w:rsid w:val="00417593"/>
    <w:rsid w:val="00417DF2"/>
    <w:rsid w:val="00426411"/>
    <w:rsid w:val="00433E3B"/>
    <w:rsid w:val="00435368"/>
    <w:rsid w:val="00440556"/>
    <w:rsid w:val="004448FE"/>
    <w:rsid w:val="00444953"/>
    <w:rsid w:val="00445C66"/>
    <w:rsid w:val="00446B1B"/>
    <w:rsid w:val="00446CA3"/>
    <w:rsid w:val="00447A24"/>
    <w:rsid w:val="00447C46"/>
    <w:rsid w:val="00447D81"/>
    <w:rsid w:val="00450421"/>
    <w:rsid w:val="00451449"/>
    <w:rsid w:val="0045162A"/>
    <w:rsid w:val="00452243"/>
    <w:rsid w:val="004574C5"/>
    <w:rsid w:val="00460FEE"/>
    <w:rsid w:val="00461867"/>
    <w:rsid w:val="004624A6"/>
    <w:rsid w:val="00463597"/>
    <w:rsid w:val="004646BE"/>
    <w:rsid w:val="00467F84"/>
    <w:rsid w:val="0047539B"/>
    <w:rsid w:val="00475CD5"/>
    <w:rsid w:val="00480FA2"/>
    <w:rsid w:val="00481C94"/>
    <w:rsid w:val="00481DCC"/>
    <w:rsid w:val="00483D76"/>
    <w:rsid w:val="004841A5"/>
    <w:rsid w:val="00487746"/>
    <w:rsid w:val="0048782D"/>
    <w:rsid w:val="00490EB4"/>
    <w:rsid w:val="00493110"/>
    <w:rsid w:val="00493200"/>
    <w:rsid w:val="004946DD"/>
    <w:rsid w:val="004A0A67"/>
    <w:rsid w:val="004A1126"/>
    <w:rsid w:val="004A165D"/>
    <w:rsid w:val="004A2279"/>
    <w:rsid w:val="004A3400"/>
    <w:rsid w:val="004A37E0"/>
    <w:rsid w:val="004A428B"/>
    <w:rsid w:val="004A5163"/>
    <w:rsid w:val="004A5764"/>
    <w:rsid w:val="004A5C6E"/>
    <w:rsid w:val="004A695E"/>
    <w:rsid w:val="004B0AC9"/>
    <w:rsid w:val="004B1449"/>
    <w:rsid w:val="004B1EB6"/>
    <w:rsid w:val="004B2E66"/>
    <w:rsid w:val="004B3D78"/>
    <w:rsid w:val="004B606F"/>
    <w:rsid w:val="004B7319"/>
    <w:rsid w:val="004C0611"/>
    <w:rsid w:val="004C0DB5"/>
    <w:rsid w:val="004C1F28"/>
    <w:rsid w:val="004C36E3"/>
    <w:rsid w:val="004C3EBC"/>
    <w:rsid w:val="004C6364"/>
    <w:rsid w:val="004D0319"/>
    <w:rsid w:val="004D30E7"/>
    <w:rsid w:val="004D498D"/>
    <w:rsid w:val="004D692E"/>
    <w:rsid w:val="004D6C37"/>
    <w:rsid w:val="004E2A57"/>
    <w:rsid w:val="004E4BD5"/>
    <w:rsid w:val="004E6000"/>
    <w:rsid w:val="004E7AA0"/>
    <w:rsid w:val="004F2FF2"/>
    <w:rsid w:val="004F4106"/>
    <w:rsid w:val="004F508B"/>
    <w:rsid w:val="004F509D"/>
    <w:rsid w:val="004F6563"/>
    <w:rsid w:val="004F71D5"/>
    <w:rsid w:val="004F78DB"/>
    <w:rsid w:val="00501105"/>
    <w:rsid w:val="00501EB3"/>
    <w:rsid w:val="0050268E"/>
    <w:rsid w:val="005035D5"/>
    <w:rsid w:val="00505234"/>
    <w:rsid w:val="00515238"/>
    <w:rsid w:val="00522F8F"/>
    <w:rsid w:val="00523598"/>
    <w:rsid w:val="0052415C"/>
    <w:rsid w:val="00524B30"/>
    <w:rsid w:val="00525E04"/>
    <w:rsid w:val="00525FD6"/>
    <w:rsid w:val="00530AF2"/>
    <w:rsid w:val="00530E75"/>
    <w:rsid w:val="005314CE"/>
    <w:rsid w:val="00531B82"/>
    <w:rsid w:val="005343EE"/>
    <w:rsid w:val="0053780E"/>
    <w:rsid w:val="00544108"/>
    <w:rsid w:val="00544464"/>
    <w:rsid w:val="0055260E"/>
    <w:rsid w:val="0055553E"/>
    <w:rsid w:val="0055666B"/>
    <w:rsid w:val="0056114C"/>
    <w:rsid w:val="00561F7B"/>
    <w:rsid w:val="00565CBA"/>
    <w:rsid w:val="00567220"/>
    <w:rsid w:val="00567E06"/>
    <w:rsid w:val="00574270"/>
    <w:rsid w:val="00577A5D"/>
    <w:rsid w:val="005812FD"/>
    <w:rsid w:val="00581694"/>
    <w:rsid w:val="005821FC"/>
    <w:rsid w:val="00583517"/>
    <w:rsid w:val="00586231"/>
    <w:rsid w:val="005867B9"/>
    <w:rsid w:val="00591184"/>
    <w:rsid w:val="005933D4"/>
    <w:rsid w:val="00594621"/>
    <w:rsid w:val="00596664"/>
    <w:rsid w:val="00596E08"/>
    <w:rsid w:val="005A306C"/>
    <w:rsid w:val="005A4C36"/>
    <w:rsid w:val="005A55BA"/>
    <w:rsid w:val="005A7602"/>
    <w:rsid w:val="005A7748"/>
    <w:rsid w:val="005B1041"/>
    <w:rsid w:val="005B2FDD"/>
    <w:rsid w:val="005B3EED"/>
    <w:rsid w:val="005C24FA"/>
    <w:rsid w:val="005C5794"/>
    <w:rsid w:val="005C5E5D"/>
    <w:rsid w:val="005C746A"/>
    <w:rsid w:val="005D1943"/>
    <w:rsid w:val="005D5E1A"/>
    <w:rsid w:val="005D61BD"/>
    <w:rsid w:val="005D6848"/>
    <w:rsid w:val="005D738C"/>
    <w:rsid w:val="005D77BC"/>
    <w:rsid w:val="005E070C"/>
    <w:rsid w:val="005E1E8D"/>
    <w:rsid w:val="005E2B4F"/>
    <w:rsid w:val="005E5ABF"/>
    <w:rsid w:val="005E5AD7"/>
    <w:rsid w:val="005E5B94"/>
    <w:rsid w:val="005E6540"/>
    <w:rsid w:val="005E7EB0"/>
    <w:rsid w:val="005F06FD"/>
    <w:rsid w:val="005F0841"/>
    <w:rsid w:val="005F13AF"/>
    <w:rsid w:val="005F1749"/>
    <w:rsid w:val="005F43F6"/>
    <w:rsid w:val="005F5B83"/>
    <w:rsid w:val="0060463F"/>
    <w:rsid w:val="0060657F"/>
    <w:rsid w:val="00607FB5"/>
    <w:rsid w:val="00610C9A"/>
    <w:rsid w:val="00612343"/>
    <w:rsid w:val="00631FBC"/>
    <w:rsid w:val="00632F50"/>
    <w:rsid w:val="00633CA3"/>
    <w:rsid w:val="00635F7D"/>
    <w:rsid w:val="00636FE9"/>
    <w:rsid w:val="00640D8E"/>
    <w:rsid w:val="00645572"/>
    <w:rsid w:val="006460AB"/>
    <w:rsid w:val="00646A3E"/>
    <w:rsid w:val="00653DD1"/>
    <w:rsid w:val="0065468A"/>
    <w:rsid w:val="006558EC"/>
    <w:rsid w:val="0065692E"/>
    <w:rsid w:val="0066367E"/>
    <w:rsid w:val="006649CF"/>
    <w:rsid w:val="00664E4C"/>
    <w:rsid w:val="00667B3B"/>
    <w:rsid w:val="00672809"/>
    <w:rsid w:val="00674164"/>
    <w:rsid w:val="006753F5"/>
    <w:rsid w:val="00675C66"/>
    <w:rsid w:val="00682B5A"/>
    <w:rsid w:val="00683C04"/>
    <w:rsid w:val="0069036F"/>
    <w:rsid w:val="00691597"/>
    <w:rsid w:val="00693A26"/>
    <w:rsid w:val="00693EA8"/>
    <w:rsid w:val="006942D3"/>
    <w:rsid w:val="00696679"/>
    <w:rsid w:val="006A3185"/>
    <w:rsid w:val="006A42E6"/>
    <w:rsid w:val="006A53ED"/>
    <w:rsid w:val="006A6EAD"/>
    <w:rsid w:val="006A792D"/>
    <w:rsid w:val="006B12EE"/>
    <w:rsid w:val="006B3AAF"/>
    <w:rsid w:val="006B4BCE"/>
    <w:rsid w:val="006B5B99"/>
    <w:rsid w:val="006B6C5A"/>
    <w:rsid w:val="006C3454"/>
    <w:rsid w:val="006C3E4B"/>
    <w:rsid w:val="006C451E"/>
    <w:rsid w:val="006C5327"/>
    <w:rsid w:val="006C547E"/>
    <w:rsid w:val="006C5FBB"/>
    <w:rsid w:val="006C761F"/>
    <w:rsid w:val="006D00EC"/>
    <w:rsid w:val="006D19A8"/>
    <w:rsid w:val="006D3363"/>
    <w:rsid w:val="006D3DFF"/>
    <w:rsid w:val="006D6546"/>
    <w:rsid w:val="006D6B9C"/>
    <w:rsid w:val="006E4B65"/>
    <w:rsid w:val="006E50AB"/>
    <w:rsid w:val="006E607E"/>
    <w:rsid w:val="006F1AB5"/>
    <w:rsid w:val="006F3BBE"/>
    <w:rsid w:val="006F64F3"/>
    <w:rsid w:val="007015A1"/>
    <w:rsid w:val="007027D5"/>
    <w:rsid w:val="00703C12"/>
    <w:rsid w:val="00706451"/>
    <w:rsid w:val="00711682"/>
    <w:rsid w:val="00714151"/>
    <w:rsid w:val="00714726"/>
    <w:rsid w:val="00714FA7"/>
    <w:rsid w:val="00716582"/>
    <w:rsid w:val="00716597"/>
    <w:rsid w:val="007230D2"/>
    <w:rsid w:val="007232FE"/>
    <w:rsid w:val="0072432E"/>
    <w:rsid w:val="00724EC5"/>
    <w:rsid w:val="00725422"/>
    <w:rsid w:val="0073079D"/>
    <w:rsid w:val="007314F3"/>
    <w:rsid w:val="007321BF"/>
    <w:rsid w:val="00733575"/>
    <w:rsid w:val="00734183"/>
    <w:rsid w:val="00734538"/>
    <w:rsid w:val="007359BB"/>
    <w:rsid w:val="00742616"/>
    <w:rsid w:val="0074285C"/>
    <w:rsid w:val="00742CC5"/>
    <w:rsid w:val="0074368F"/>
    <w:rsid w:val="00743C24"/>
    <w:rsid w:val="00743DD5"/>
    <w:rsid w:val="00744408"/>
    <w:rsid w:val="00744CF6"/>
    <w:rsid w:val="00745BD3"/>
    <w:rsid w:val="00746938"/>
    <w:rsid w:val="0074711D"/>
    <w:rsid w:val="0074722B"/>
    <w:rsid w:val="007473C2"/>
    <w:rsid w:val="007500EA"/>
    <w:rsid w:val="00750B30"/>
    <w:rsid w:val="00751D0B"/>
    <w:rsid w:val="00753816"/>
    <w:rsid w:val="00754749"/>
    <w:rsid w:val="007560F9"/>
    <w:rsid w:val="00756A50"/>
    <w:rsid w:val="00757D97"/>
    <w:rsid w:val="00757FE2"/>
    <w:rsid w:val="0076052F"/>
    <w:rsid w:val="00760F34"/>
    <w:rsid w:val="00761620"/>
    <w:rsid w:val="007627A3"/>
    <w:rsid w:val="00762D8A"/>
    <w:rsid w:val="00765780"/>
    <w:rsid w:val="0077002D"/>
    <w:rsid w:val="00771624"/>
    <w:rsid w:val="00771E28"/>
    <w:rsid w:val="00775979"/>
    <w:rsid w:val="007778F9"/>
    <w:rsid w:val="00780F38"/>
    <w:rsid w:val="007820A7"/>
    <w:rsid w:val="00782EF5"/>
    <w:rsid w:val="00783071"/>
    <w:rsid w:val="00785A87"/>
    <w:rsid w:val="00785B05"/>
    <w:rsid w:val="00790231"/>
    <w:rsid w:val="00792917"/>
    <w:rsid w:val="0079362B"/>
    <w:rsid w:val="00797A5C"/>
    <w:rsid w:val="00797D16"/>
    <w:rsid w:val="007A03D2"/>
    <w:rsid w:val="007A044C"/>
    <w:rsid w:val="007A556D"/>
    <w:rsid w:val="007A69D5"/>
    <w:rsid w:val="007A6DBE"/>
    <w:rsid w:val="007B3D25"/>
    <w:rsid w:val="007B5F9F"/>
    <w:rsid w:val="007B6E51"/>
    <w:rsid w:val="007B7E8D"/>
    <w:rsid w:val="007C0B67"/>
    <w:rsid w:val="007C1D9F"/>
    <w:rsid w:val="007C2799"/>
    <w:rsid w:val="007C591E"/>
    <w:rsid w:val="007D0977"/>
    <w:rsid w:val="007D16E7"/>
    <w:rsid w:val="007D1CCA"/>
    <w:rsid w:val="007D1CE7"/>
    <w:rsid w:val="007D394D"/>
    <w:rsid w:val="007D4CEB"/>
    <w:rsid w:val="007D6CF5"/>
    <w:rsid w:val="007E42F2"/>
    <w:rsid w:val="007E4A4D"/>
    <w:rsid w:val="007E4ECD"/>
    <w:rsid w:val="007E5B36"/>
    <w:rsid w:val="007E7820"/>
    <w:rsid w:val="007F254E"/>
    <w:rsid w:val="007F2E5C"/>
    <w:rsid w:val="007F2FB5"/>
    <w:rsid w:val="007F339C"/>
    <w:rsid w:val="007F4012"/>
    <w:rsid w:val="007F752A"/>
    <w:rsid w:val="00801265"/>
    <w:rsid w:val="00804708"/>
    <w:rsid w:val="00804924"/>
    <w:rsid w:val="00804CF9"/>
    <w:rsid w:val="008119AC"/>
    <w:rsid w:val="00815A69"/>
    <w:rsid w:val="00815F02"/>
    <w:rsid w:val="0081704A"/>
    <w:rsid w:val="00817B22"/>
    <w:rsid w:val="00820DA7"/>
    <w:rsid w:val="00821718"/>
    <w:rsid w:val="00822F0D"/>
    <w:rsid w:val="00823AC7"/>
    <w:rsid w:val="00823C30"/>
    <w:rsid w:val="00823CBA"/>
    <w:rsid w:val="00824FDA"/>
    <w:rsid w:val="008250C8"/>
    <w:rsid w:val="00830D13"/>
    <w:rsid w:val="00832370"/>
    <w:rsid w:val="008325B3"/>
    <w:rsid w:val="0083370A"/>
    <w:rsid w:val="00836034"/>
    <w:rsid w:val="00836086"/>
    <w:rsid w:val="00836C40"/>
    <w:rsid w:val="0084275B"/>
    <w:rsid w:val="0084285B"/>
    <w:rsid w:val="00843E3D"/>
    <w:rsid w:val="00844A55"/>
    <w:rsid w:val="00846A58"/>
    <w:rsid w:val="0084734B"/>
    <w:rsid w:val="00853E84"/>
    <w:rsid w:val="00855450"/>
    <w:rsid w:val="00855DC1"/>
    <w:rsid w:val="00856995"/>
    <w:rsid w:val="00856AE3"/>
    <w:rsid w:val="0085747A"/>
    <w:rsid w:val="0086285E"/>
    <w:rsid w:val="00865F22"/>
    <w:rsid w:val="00871A0B"/>
    <w:rsid w:val="00874440"/>
    <w:rsid w:val="00874F67"/>
    <w:rsid w:val="00875244"/>
    <w:rsid w:val="008763F6"/>
    <w:rsid w:val="00876F86"/>
    <w:rsid w:val="008778A9"/>
    <w:rsid w:val="00881846"/>
    <w:rsid w:val="008832C4"/>
    <w:rsid w:val="008836A4"/>
    <w:rsid w:val="00885B09"/>
    <w:rsid w:val="00890C41"/>
    <w:rsid w:val="008910B6"/>
    <w:rsid w:val="008919D2"/>
    <w:rsid w:val="00894A15"/>
    <w:rsid w:val="008953E8"/>
    <w:rsid w:val="00897E2F"/>
    <w:rsid w:val="008A40E6"/>
    <w:rsid w:val="008A66DE"/>
    <w:rsid w:val="008B187B"/>
    <w:rsid w:val="008C13DD"/>
    <w:rsid w:val="008C1434"/>
    <w:rsid w:val="008C25B1"/>
    <w:rsid w:val="008C39B7"/>
    <w:rsid w:val="008C43CA"/>
    <w:rsid w:val="008C6498"/>
    <w:rsid w:val="008D003A"/>
    <w:rsid w:val="008D255E"/>
    <w:rsid w:val="008D377E"/>
    <w:rsid w:val="008D3991"/>
    <w:rsid w:val="008D4159"/>
    <w:rsid w:val="008D5616"/>
    <w:rsid w:val="008D79CD"/>
    <w:rsid w:val="008E1175"/>
    <w:rsid w:val="008E42AD"/>
    <w:rsid w:val="008E4D39"/>
    <w:rsid w:val="008E5E6C"/>
    <w:rsid w:val="008E7861"/>
    <w:rsid w:val="008F057D"/>
    <w:rsid w:val="008F3141"/>
    <w:rsid w:val="008F55D3"/>
    <w:rsid w:val="008F60E8"/>
    <w:rsid w:val="008F78DF"/>
    <w:rsid w:val="008F7A48"/>
    <w:rsid w:val="008F7FFE"/>
    <w:rsid w:val="00900FC0"/>
    <w:rsid w:val="00901300"/>
    <w:rsid w:val="00906FC4"/>
    <w:rsid w:val="00907EAC"/>
    <w:rsid w:val="00907FA5"/>
    <w:rsid w:val="00912652"/>
    <w:rsid w:val="009145B4"/>
    <w:rsid w:val="0091568C"/>
    <w:rsid w:val="009203A7"/>
    <w:rsid w:val="0092110B"/>
    <w:rsid w:val="0092296A"/>
    <w:rsid w:val="009231C1"/>
    <w:rsid w:val="00924500"/>
    <w:rsid w:val="00924B4B"/>
    <w:rsid w:val="00925B06"/>
    <w:rsid w:val="00930B62"/>
    <w:rsid w:val="00934799"/>
    <w:rsid w:val="00935DB7"/>
    <w:rsid w:val="009365B1"/>
    <w:rsid w:val="00941977"/>
    <w:rsid w:val="009446CD"/>
    <w:rsid w:val="009453AF"/>
    <w:rsid w:val="00945409"/>
    <w:rsid w:val="00950BC0"/>
    <w:rsid w:val="00951A94"/>
    <w:rsid w:val="009538FE"/>
    <w:rsid w:val="009624B7"/>
    <w:rsid w:val="00970DFE"/>
    <w:rsid w:val="00972B2A"/>
    <w:rsid w:val="0097365A"/>
    <w:rsid w:val="00974AF8"/>
    <w:rsid w:val="00974F83"/>
    <w:rsid w:val="009756C7"/>
    <w:rsid w:val="00976A98"/>
    <w:rsid w:val="00976AD8"/>
    <w:rsid w:val="00976EFB"/>
    <w:rsid w:val="009817BE"/>
    <w:rsid w:val="009871B6"/>
    <w:rsid w:val="009878F0"/>
    <w:rsid w:val="0099068A"/>
    <w:rsid w:val="00991622"/>
    <w:rsid w:val="00991DD7"/>
    <w:rsid w:val="009942C1"/>
    <w:rsid w:val="0099527A"/>
    <w:rsid w:val="00995A95"/>
    <w:rsid w:val="009972D6"/>
    <w:rsid w:val="00997651"/>
    <w:rsid w:val="009A0457"/>
    <w:rsid w:val="009A3C14"/>
    <w:rsid w:val="009A4883"/>
    <w:rsid w:val="009A5E74"/>
    <w:rsid w:val="009B05A3"/>
    <w:rsid w:val="009B0B41"/>
    <w:rsid w:val="009B104D"/>
    <w:rsid w:val="009B319E"/>
    <w:rsid w:val="009B3759"/>
    <w:rsid w:val="009B37DE"/>
    <w:rsid w:val="009B64EE"/>
    <w:rsid w:val="009B6C7F"/>
    <w:rsid w:val="009B71BF"/>
    <w:rsid w:val="009B732E"/>
    <w:rsid w:val="009C1571"/>
    <w:rsid w:val="009C1EC7"/>
    <w:rsid w:val="009C28CA"/>
    <w:rsid w:val="009C2BF1"/>
    <w:rsid w:val="009C2E64"/>
    <w:rsid w:val="009C5227"/>
    <w:rsid w:val="009C555E"/>
    <w:rsid w:val="009C7770"/>
    <w:rsid w:val="009D0D21"/>
    <w:rsid w:val="009D2968"/>
    <w:rsid w:val="009D5FD4"/>
    <w:rsid w:val="009D6FE6"/>
    <w:rsid w:val="009E46EB"/>
    <w:rsid w:val="009E4B26"/>
    <w:rsid w:val="009E523F"/>
    <w:rsid w:val="009E5649"/>
    <w:rsid w:val="009E6506"/>
    <w:rsid w:val="009E6AAE"/>
    <w:rsid w:val="009F0010"/>
    <w:rsid w:val="009F0E9E"/>
    <w:rsid w:val="009F25A3"/>
    <w:rsid w:val="009F3B74"/>
    <w:rsid w:val="009F4300"/>
    <w:rsid w:val="009F47F8"/>
    <w:rsid w:val="009F69F7"/>
    <w:rsid w:val="00A00238"/>
    <w:rsid w:val="00A01817"/>
    <w:rsid w:val="00A028B4"/>
    <w:rsid w:val="00A02EB6"/>
    <w:rsid w:val="00A030C3"/>
    <w:rsid w:val="00A058B1"/>
    <w:rsid w:val="00A075B1"/>
    <w:rsid w:val="00A11416"/>
    <w:rsid w:val="00A1428B"/>
    <w:rsid w:val="00A1589A"/>
    <w:rsid w:val="00A15E5B"/>
    <w:rsid w:val="00A20C93"/>
    <w:rsid w:val="00A22AE9"/>
    <w:rsid w:val="00A269CE"/>
    <w:rsid w:val="00A30E21"/>
    <w:rsid w:val="00A30E6B"/>
    <w:rsid w:val="00A36B6E"/>
    <w:rsid w:val="00A423EF"/>
    <w:rsid w:val="00A43FC6"/>
    <w:rsid w:val="00A45906"/>
    <w:rsid w:val="00A475E4"/>
    <w:rsid w:val="00A50F60"/>
    <w:rsid w:val="00A5597E"/>
    <w:rsid w:val="00A5713D"/>
    <w:rsid w:val="00A57436"/>
    <w:rsid w:val="00A602E9"/>
    <w:rsid w:val="00A6182C"/>
    <w:rsid w:val="00A63783"/>
    <w:rsid w:val="00A64A51"/>
    <w:rsid w:val="00A64E85"/>
    <w:rsid w:val="00A6603A"/>
    <w:rsid w:val="00A751E1"/>
    <w:rsid w:val="00A76498"/>
    <w:rsid w:val="00A8153A"/>
    <w:rsid w:val="00A81A97"/>
    <w:rsid w:val="00A81B92"/>
    <w:rsid w:val="00A81E6D"/>
    <w:rsid w:val="00A81F81"/>
    <w:rsid w:val="00A86B25"/>
    <w:rsid w:val="00A90469"/>
    <w:rsid w:val="00A93DF4"/>
    <w:rsid w:val="00A942AC"/>
    <w:rsid w:val="00A94581"/>
    <w:rsid w:val="00A95A84"/>
    <w:rsid w:val="00A9751D"/>
    <w:rsid w:val="00AA0FC3"/>
    <w:rsid w:val="00AA2C24"/>
    <w:rsid w:val="00AA58DC"/>
    <w:rsid w:val="00AA7FF1"/>
    <w:rsid w:val="00AB1FD3"/>
    <w:rsid w:val="00AB39A7"/>
    <w:rsid w:val="00AB3D1C"/>
    <w:rsid w:val="00AB5C13"/>
    <w:rsid w:val="00AB6924"/>
    <w:rsid w:val="00AC07FC"/>
    <w:rsid w:val="00AC1888"/>
    <w:rsid w:val="00AC20A1"/>
    <w:rsid w:val="00AD0753"/>
    <w:rsid w:val="00AD4C0A"/>
    <w:rsid w:val="00AD4CE5"/>
    <w:rsid w:val="00AD5B96"/>
    <w:rsid w:val="00AD6887"/>
    <w:rsid w:val="00AE1302"/>
    <w:rsid w:val="00AE1D54"/>
    <w:rsid w:val="00AE25D9"/>
    <w:rsid w:val="00AE3F5E"/>
    <w:rsid w:val="00AE7B70"/>
    <w:rsid w:val="00AF309C"/>
    <w:rsid w:val="00AF52F0"/>
    <w:rsid w:val="00B000F0"/>
    <w:rsid w:val="00B03021"/>
    <w:rsid w:val="00B041F7"/>
    <w:rsid w:val="00B04DAB"/>
    <w:rsid w:val="00B07EDA"/>
    <w:rsid w:val="00B107EF"/>
    <w:rsid w:val="00B12B29"/>
    <w:rsid w:val="00B1352C"/>
    <w:rsid w:val="00B1532A"/>
    <w:rsid w:val="00B24FEA"/>
    <w:rsid w:val="00B33950"/>
    <w:rsid w:val="00B35938"/>
    <w:rsid w:val="00B35CCA"/>
    <w:rsid w:val="00B3724F"/>
    <w:rsid w:val="00B400A2"/>
    <w:rsid w:val="00B43930"/>
    <w:rsid w:val="00B44357"/>
    <w:rsid w:val="00B44BC7"/>
    <w:rsid w:val="00B44CA0"/>
    <w:rsid w:val="00B4714C"/>
    <w:rsid w:val="00B551EE"/>
    <w:rsid w:val="00B55957"/>
    <w:rsid w:val="00B560A2"/>
    <w:rsid w:val="00B56157"/>
    <w:rsid w:val="00B5711A"/>
    <w:rsid w:val="00B60034"/>
    <w:rsid w:val="00B60419"/>
    <w:rsid w:val="00B60BC6"/>
    <w:rsid w:val="00B60E2A"/>
    <w:rsid w:val="00B63FA8"/>
    <w:rsid w:val="00B6412E"/>
    <w:rsid w:val="00B6673F"/>
    <w:rsid w:val="00B668A3"/>
    <w:rsid w:val="00B66AB6"/>
    <w:rsid w:val="00B66C65"/>
    <w:rsid w:val="00B671B3"/>
    <w:rsid w:val="00B671EB"/>
    <w:rsid w:val="00B70731"/>
    <w:rsid w:val="00B70BF3"/>
    <w:rsid w:val="00B726E5"/>
    <w:rsid w:val="00B737BA"/>
    <w:rsid w:val="00B74845"/>
    <w:rsid w:val="00B756C2"/>
    <w:rsid w:val="00B802ED"/>
    <w:rsid w:val="00B808FF"/>
    <w:rsid w:val="00B8132F"/>
    <w:rsid w:val="00B81681"/>
    <w:rsid w:val="00B82015"/>
    <w:rsid w:val="00B8270A"/>
    <w:rsid w:val="00B86084"/>
    <w:rsid w:val="00B870BF"/>
    <w:rsid w:val="00B874A2"/>
    <w:rsid w:val="00B909CB"/>
    <w:rsid w:val="00B93361"/>
    <w:rsid w:val="00B941BF"/>
    <w:rsid w:val="00B95156"/>
    <w:rsid w:val="00BA0BF0"/>
    <w:rsid w:val="00BA2A44"/>
    <w:rsid w:val="00BA314F"/>
    <w:rsid w:val="00BA458A"/>
    <w:rsid w:val="00BA4595"/>
    <w:rsid w:val="00BA4AC0"/>
    <w:rsid w:val="00BA4D3C"/>
    <w:rsid w:val="00BA69EF"/>
    <w:rsid w:val="00BA6EB9"/>
    <w:rsid w:val="00BB082E"/>
    <w:rsid w:val="00BB1ED3"/>
    <w:rsid w:val="00BB32EC"/>
    <w:rsid w:val="00BB4BF8"/>
    <w:rsid w:val="00BB4E6B"/>
    <w:rsid w:val="00BB5057"/>
    <w:rsid w:val="00BB6A6D"/>
    <w:rsid w:val="00BB70BE"/>
    <w:rsid w:val="00BB764C"/>
    <w:rsid w:val="00BC127F"/>
    <w:rsid w:val="00BC2F1E"/>
    <w:rsid w:val="00BC4EB8"/>
    <w:rsid w:val="00BC6A3F"/>
    <w:rsid w:val="00BD07D4"/>
    <w:rsid w:val="00BD0FA1"/>
    <w:rsid w:val="00BD29D1"/>
    <w:rsid w:val="00BD3410"/>
    <w:rsid w:val="00BD39EC"/>
    <w:rsid w:val="00BD4531"/>
    <w:rsid w:val="00BD59E4"/>
    <w:rsid w:val="00BE25E0"/>
    <w:rsid w:val="00BE30FD"/>
    <w:rsid w:val="00BE5E16"/>
    <w:rsid w:val="00BF36E0"/>
    <w:rsid w:val="00BF3A4C"/>
    <w:rsid w:val="00BF3DD9"/>
    <w:rsid w:val="00BF4C85"/>
    <w:rsid w:val="00BF6B6F"/>
    <w:rsid w:val="00BF6D05"/>
    <w:rsid w:val="00BF7A35"/>
    <w:rsid w:val="00C004BC"/>
    <w:rsid w:val="00C008CF"/>
    <w:rsid w:val="00C01E60"/>
    <w:rsid w:val="00C0331E"/>
    <w:rsid w:val="00C03AFE"/>
    <w:rsid w:val="00C0424F"/>
    <w:rsid w:val="00C04F8E"/>
    <w:rsid w:val="00C05E5D"/>
    <w:rsid w:val="00C062B1"/>
    <w:rsid w:val="00C06F3B"/>
    <w:rsid w:val="00C11D66"/>
    <w:rsid w:val="00C22D5A"/>
    <w:rsid w:val="00C254D2"/>
    <w:rsid w:val="00C25755"/>
    <w:rsid w:val="00C25904"/>
    <w:rsid w:val="00C259EB"/>
    <w:rsid w:val="00C265EE"/>
    <w:rsid w:val="00C2683B"/>
    <w:rsid w:val="00C268C5"/>
    <w:rsid w:val="00C26B54"/>
    <w:rsid w:val="00C309E6"/>
    <w:rsid w:val="00C32FB5"/>
    <w:rsid w:val="00C35B10"/>
    <w:rsid w:val="00C36482"/>
    <w:rsid w:val="00C36683"/>
    <w:rsid w:val="00C375EA"/>
    <w:rsid w:val="00C407B6"/>
    <w:rsid w:val="00C41865"/>
    <w:rsid w:val="00C4402F"/>
    <w:rsid w:val="00C440DC"/>
    <w:rsid w:val="00C4692C"/>
    <w:rsid w:val="00C46E39"/>
    <w:rsid w:val="00C46F73"/>
    <w:rsid w:val="00C523ED"/>
    <w:rsid w:val="00C558CC"/>
    <w:rsid w:val="00C60231"/>
    <w:rsid w:val="00C61FD2"/>
    <w:rsid w:val="00C63D16"/>
    <w:rsid w:val="00C652E2"/>
    <w:rsid w:val="00C676DA"/>
    <w:rsid w:val="00C710D8"/>
    <w:rsid w:val="00C72C44"/>
    <w:rsid w:val="00C73DDE"/>
    <w:rsid w:val="00C747F2"/>
    <w:rsid w:val="00C75992"/>
    <w:rsid w:val="00C76D92"/>
    <w:rsid w:val="00C77520"/>
    <w:rsid w:val="00C80041"/>
    <w:rsid w:val="00C822C4"/>
    <w:rsid w:val="00C858F8"/>
    <w:rsid w:val="00C86885"/>
    <w:rsid w:val="00C86C8E"/>
    <w:rsid w:val="00C87842"/>
    <w:rsid w:val="00C90EEC"/>
    <w:rsid w:val="00C91A37"/>
    <w:rsid w:val="00C92776"/>
    <w:rsid w:val="00C92954"/>
    <w:rsid w:val="00C9480D"/>
    <w:rsid w:val="00CA6BAE"/>
    <w:rsid w:val="00CA7508"/>
    <w:rsid w:val="00CB2CBE"/>
    <w:rsid w:val="00CB41C6"/>
    <w:rsid w:val="00CB4B21"/>
    <w:rsid w:val="00CC40C1"/>
    <w:rsid w:val="00CC54CE"/>
    <w:rsid w:val="00CC5E23"/>
    <w:rsid w:val="00CD267E"/>
    <w:rsid w:val="00CD509A"/>
    <w:rsid w:val="00CE15AE"/>
    <w:rsid w:val="00CE3B03"/>
    <w:rsid w:val="00CE3BD2"/>
    <w:rsid w:val="00CE4549"/>
    <w:rsid w:val="00CE73F9"/>
    <w:rsid w:val="00CF02EA"/>
    <w:rsid w:val="00CF249A"/>
    <w:rsid w:val="00CF3292"/>
    <w:rsid w:val="00CF4ABD"/>
    <w:rsid w:val="00CF63D9"/>
    <w:rsid w:val="00CF745D"/>
    <w:rsid w:val="00D01B0A"/>
    <w:rsid w:val="00D046AD"/>
    <w:rsid w:val="00D047BE"/>
    <w:rsid w:val="00D04B46"/>
    <w:rsid w:val="00D06010"/>
    <w:rsid w:val="00D0761D"/>
    <w:rsid w:val="00D100A4"/>
    <w:rsid w:val="00D11AF6"/>
    <w:rsid w:val="00D12F4C"/>
    <w:rsid w:val="00D12FA4"/>
    <w:rsid w:val="00D16251"/>
    <w:rsid w:val="00D1721C"/>
    <w:rsid w:val="00D179AC"/>
    <w:rsid w:val="00D17FCC"/>
    <w:rsid w:val="00D21524"/>
    <w:rsid w:val="00D22A0C"/>
    <w:rsid w:val="00D26D4F"/>
    <w:rsid w:val="00D27C09"/>
    <w:rsid w:val="00D314D3"/>
    <w:rsid w:val="00D32FBB"/>
    <w:rsid w:val="00D33BF5"/>
    <w:rsid w:val="00D34611"/>
    <w:rsid w:val="00D348EF"/>
    <w:rsid w:val="00D35D1B"/>
    <w:rsid w:val="00D35D24"/>
    <w:rsid w:val="00D41E5E"/>
    <w:rsid w:val="00D4410D"/>
    <w:rsid w:val="00D4450E"/>
    <w:rsid w:val="00D44AF0"/>
    <w:rsid w:val="00D465F0"/>
    <w:rsid w:val="00D512DF"/>
    <w:rsid w:val="00D51365"/>
    <w:rsid w:val="00D51B4E"/>
    <w:rsid w:val="00D5265A"/>
    <w:rsid w:val="00D566A7"/>
    <w:rsid w:val="00D56D7F"/>
    <w:rsid w:val="00D63A6D"/>
    <w:rsid w:val="00D64D56"/>
    <w:rsid w:val="00D6587B"/>
    <w:rsid w:val="00D663A3"/>
    <w:rsid w:val="00D66DC5"/>
    <w:rsid w:val="00D677DA"/>
    <w:rsid w:val="00D72AD9"/>
    <w:rsid w:val="00D73097"/>
    <w:rsid w:val="00D80E04"/>
    <w:rsid w:val="00D82720"/>
    <w:rsid w:val="00D83434"/>
    <w:rsid w:val="00D87BEA"/>
    <w:rsid w:val="00D938E5"/>
    <w:rsid w:val="00D95762"/>
    <w:rsid w:val="00DA0282"/>
    <w:rsid w:val="00DA1B4B"/>
    <w:rsid w:val="00DA2DE3"/>
    <w:rsid w:val="00DA3646"/>
    <w:rsid w:val="00DA46A5"/>
    <w:rsid w:val="00DB033A"/>
    <w:rsid w:val="00DB220A"/>
    <w:rsid w:val="00DB230A"/>
    <w:rsid w:val="00DB294A"/>
    <w:rsid w:val="00DB2BD3"/>
    <w:rsid w:val="00DB41D0"/>
    <w:rsid w:val="00DB7FD8"/>
    <w:rsid w:val="00DC3212"/>
    <w:rsid w:val="00DC3914"/>
    <w:rsid w:val="00DC6EFD"/>
    <w:rsid w:val="00DD104C"/>
    <w:rsid w:val="00DD141B"/>
    <w:rsid w:val="00DD1D50"/>
    <w:rsid w:val="00DD5CFF"/>
    <w:rsid w:val="00DE03CA"/>
    <w:rsid w:val="00DE270E"/>
    <w:rsid w:val="00DE2E8E"/>
    <w:rsid w:val="00DE3AF8"/>
    <w:rsid w:val="00DE4733"/>
    <w:rsid w:val="00DE534C"/>
    <w:rsid w:val="00DF5481"/>
    <w:rsid w:val="00DF65CA"/>
    <w:rsid w:val="00E00F40"/>
    <w:rsid w:val="00E0175F"/>
    <w:rsid w:val="00E01B38"/>
    <w:rsid w:val="00E06CE6"/>
    <w:rsid w:val="00E103A9"/>
    <w:rsid w:val="00E10DD8"/>
    <w:rsid w:val="00E10E63"/>
    <w:rsid w:val="00E11827"/>
    <w:rsid w:val="00E1353A"/>
    <w:rsid w:val="00E1475B"/>
    <w:rsid w:val="00E21ED9"/>
    <w:rsid w:val="00E22959"/>
    <w:rsid w:val="00E22C3A"/>
    <w:rsid w:val="00E246E9"/>
    <w:rsid w:val="00E26908"/>
    <w:rsid w:val="00E315FC"/>
    <w:rsid w:val="00E31E28"/>
    <w:rsid w:val="00E33D3A"/>
    <w:rsid w:val="00E3771A"/>
    <w:rsid w:val="00E37945"/>
    <w:rsid w:val="00E406FC"/>
    <w:rsid w:val="00E45AAE"/>
    <w:rsid w:val="00E4692A"/>
    <w:rsid w:val="00E52C7B"/>
    <w:rsid w:val="00E533C8"/>
    <w:rsid w:val="00E53C44"/>
    <w:rsid w:val="00E54562"/>
    <w:rsid w:val="00E54838"/>
    <w:rsid w:val="00E563DD"/>
    <w:rsid w:val="00E57641"/>
    <w:rsid w:val="00E60A85"/>
    <w:rsid w:val="00E60CCB"/>
    <w:rsid w:val="00E619FD"/>
    <w:rsid w:val="00E61B47"/>
    <w:rsid w:val="00E669F3"/>
    <w:rsid w:val="00E73811"/>
    <w:rsid w:val="00E76D3A"/>
    <w:rsid w:val="00E809F0"/>
    <w:rsid w:val="00E81771"/>
    <w:rsid w:val="00E81B39"/>
    <w:rsid w:val="00E832AE"/>
    <w:rsid w:val="00E836DC"/>
    <w:rsid w:val="00E839BA"/>
    <w:rsid w:val="00E869AF"/>
    <w:rsid w:val="00E86D9A"/>
    <w:rsid w:val="00E87115"/>
    <w:rsid w:val="00E875BF"/>
    <w:rsid w:val="00E87D23"/>
    <w:rsid w:val="00E90E91"/>
    <w:rsid w:val="00E9194A"/>
    <w:rsid w:val="00E921BE"/>
    <w:rsid w:val="00E94E3E"/>
    <w:rsid w:val="00E95BCD"/>
    <w:rsid w:val="00E9634D"/>
    <w:rsid w:val="00EA1819"/>
    <w:rsid w:val="00EA22DC"/>
    <w:rsid w:val="00EA350E"/>
    <w:rsid w:val="00EA3D21"/>
    <w:rsid w:val="00EA41A8"/>
    <w:rsid w:val="00EA4AE8"/>
    <w:rsid w:val="00EA4D87"/>
    <w:rsid w:val="00EA4E85"/>
    <w:rsid w:val="00EB11CD"/>
    <w:rsid w:val="00EB3124"/>
    <w:rsid w:val="00EB397E"/>
    <w:rsid w:val="00EB3E67"/>
    <w:rsid w:val="00EB7835"/>
    <w:rsid w:val="00EB7CDD"/>
    <w:rsid w:val="00EC373A"/>
    <w:rsid w:val="00EC39B7"/>
    <w:rsid w:val="00EC5D91"/>
    <w:rsid w:val="00ED0F9F"/>
    <w:rsid w:val="00ED13DF"/>
    <w:rsid w:val="00ED3994"/>
    <w:rsid w:val="00ED6E34"/>
    <w:rsid w:val="00ED6F1A"/>
    <w:rsid w:val="00EE03FA"/>
    <w:rsid w:val="00EE0945"/>
    <w:rsid w:val="00EE11DE"/>
    <w:rsid w:val="00EE2353"/>
    <w:rsid w:val="00EE2A99"/>
    <w:rsid w:val="00EE3B9E"/>
    <w:rsid w:val="00EE3BF6"/>
    <w:rsid w:val="00EE6351"/>
    <w:rsid w:val="00EF0592"/>
    <w:rsid w:val="00EF1810"/>
    <w:rsid w:val="00EF5471"/>
    <w:rsid w:val="00EF5803"/>
    <w:rsid w:val="00EF7C86"/>
    <w:rsid w:val="00F00490"/>
    <w:rsid w:val="00F01702"/>
    <w:rsid w:val="00F0220E"/>
    <w:rsid w:val="00F036FE"/>
    <w:rsid w:val="00F047D1"/>
    <w:rsid w:val="00F05AD2"/>
    <w:rsid w:val="00F06680"/>
    <w:rsid w:val="00F06A75"/>
    <w:rsid w:val="00F107FD"/>
    <w:rsid w:val="00F10841"/>
    <w:rsid w:val="00F10979"/>
    <w:rsid w:val="00F12D93"/>
    <w:rsid w:val="00F14807"/>
    <w:rsid w:val="00F15795"/>
    <w:rsid w:val="00F17925"/>
    <w:rsid w:val="00F21412"/>
    <w:rsid w:val="00F21D66"/>
    <w:rsid w:val="00F25CF7"/>
    <w:rsid w:val="00F27EFB"/>
    <w:rsid w:val="00F335BE"/>
    <w:rsid w:val="00F35EEA"/>
    <w:rsid w:val="00F35F0A"/>
    <w:rsid w:val="00F367F2"/>
    <w:rsid w:val="00F37417"/>
    <w:rsid w:val="00F375D5"/>
    <w:rsid w:val="00F4217C"/>
    <w:rsid w:val="00F4424F"/>
    <w:rsid w:val="00F472B6"/>
    <w:rsid w:val="00F500EA"/>
    <w:rsid w:val="00F54BB2"/>
    <w:rsid w:val="00F5674D"/>
    <w:rsid w:val="00F57F56"/>
    <w:rsid w:val="00F61EC3"/>
    <w:rsid w:val="00F622AC"/>
    <w:rsid w:val="00F6541D"/>
    <w:rsid w:val="00F659A3"/>
    <w:rsid w:val="00F72744"/>
    <w:rsid w:val="00F739C0"/>
    <w:rsid w:val="00F73C0E"/>
    <w:rsid w:val="00F74A0A"/>
    <w:rsid w:val="00F74CA1"/>
    <w:rsid w:val="00F775F5"/>
    <w:rsid w:val="00F8263E"/>
    <w:rsid w:val="00F82839"/>
    <w:rsid w:val="00F82DA2"/>
    <w:rsid w:val="00F846E3"/>
    <w:rsid w:val="00F8594E"/>
    <w:rsid w:val="00F9071B"/>
    <w:rsid w:val="00F93406"/>
    <w:rsid w:val="00F934E9"/>
    <w:rsid w:val="00F948BD"/>
    <w:rsid w:val="00F95F13"/>
    <w:rsid w:val="00F975B2"/>
    <w:rsid w:val="00FA1485"/>
    <w:rsid w:val="00FA1678"/>
    <w:rsid w:val="00FA2653"/>
    <w:rsid w:val="00FA3919"/>
    <w:rsid w:val="00FA5B54"/>
    <w:rsid w:val="00FB23D0"/>
    <w:rsid w:val="00FB2B69"/>
    <w:rsid w:val="00FB4EC1"/>
    <w:rsid w:val="00FB50F1"/>
    <w:rsid w:val="00FC5B00"/>
    <w:rsid w:val="00FD0477"/>
    <w:rsid w:val="00FD3850"/>
    <w:rsid w:val="00FD4BDE"/>
    <w:rsid w:val="00FE0B5E"/>
    <w:rsid w:val="00FE152A"/>
    <w:rsid w:val="00FE29F2"/>
    <w:rsid w:val="00FE5B38"/>
    <w:rsid w:val="00FE5C8D"/>
    <w:rsid w:val="00FE5FC5"/>
    <w:rsid w:val="00FF0777"/>
    <w:rsid w:val="00FF391E"/>
    <w:rsid w:val="00FF7E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8D7166B-0766-4E4B-9E3C-B66CC3B9A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775979"/>
    <w:pPr>
      <w:ind w:left="300" w:hangingChars="100" w:hanging="100"/>
    </w:pPr>
    <w:rPr>
      <w:b/>
    </w:rPr>
  </w:style>
  <w:style w:type="paragraph" w:customStyle="1" w:styleId="a5">
    <w:name w:val="(一)下內文"/>
    <w:basedOn w:val="a4"/>
    <w:pPr>
      <w:adjustRightInd w:val="0"/>
      <w:ind w:leftChars="300" w:firstLineChars="0" w:firstLine="0"/>
    </w:pPr>
  </w:style>
  <w:style w:type="paragraph" w:customStyle="1" w:styleId="123">
    <w:name w:val="1.2.3."/>
    <w:basedOn w:val="a5"/>
    <w:rsid w:val="000A1CCC"/>
    <w:pPr>
      <w:adjustRightInd/>
      <w:ind w:left="400" w:hangingChars="100" w:hanging="100"/>
    </w:pPr>
    <w:rPr>
      <w:b w:val="0"/>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CD267E"/>
    <w:pPr>
      <w:tabs>
        <w:tab w:val="right" w:leader="hyphen" w:pos="8490"/>
      </w:tabs>
      <w:ind w:leftChars="0" w:left="0" w:hangingChars="200" w:hanging="200"/>
    </w:pPr>
    <w:rPr>
      <w:b/>
      <w:sz w:val="24"/>
    </w:rPr>
  </w:style>
  <w:style w:type="paragraph" w:styleId="21">
    <w:name w:val="toc 2"/>
    <w:basedOn w:val="a"/>
    <w:next w:val="a"/>
    <w:autoRedefine/>
    <w:uiPriority w:val="39"/>
    <w:rsid w:val="00CD267E"/>
    <w:pPr>
      <w:tabs>
        <w:tab w:val="right" w:leader="hyphen" w:pos="8490"/>
      </w:tabs>
      <w:ind w:leftChars="0" w:left="566" w:hangingChars="200" w:hanging="566"/>
    </w:pPr>
    <w:rPr>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CD267E"/>
    <w:rPr>
      <w:color w:val="0563C1"/>
      <w:sz w:val="24"/>
      <w:u w:val="single"/>
    </w:rPr>
  </w:style>
  <w:style w:type="character" w:customStyle="1" w:styleId="142">
    <w:name w:val="表格內文(14行高) 字元"/>
    <w:link w:val="141"/>
    <w:qFormat/>
    <w:locked/>
    <w:rsid w:val="005343EE"/>
    <w:rPr>
      <w:rFonts w:ascii="標楷體" w:eastAsia="標楷體"/>
      <w:snapToGrid w:val="0"/>
      <w:kern w:val="2"/>
      <w:sz w:val="24"/>
      <w:szCs w:val="28"/>
    </w:rPr>
  </w:style>
  <w:style w:type="paragraph" w:styleId="af7">
    <w:name w:val="Balloon Text"/>
    <w:basedOn w:val="a"/>
    <w:link w:val="af8"/>
    <w:uiPriority w:val="99"/>
    <w:semiHidden/>
    <w:unhideWhenUsed/>
    <w:rsid w:val="0082171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821718"/>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50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9C64A-74E6-4285-8C99-649EA2F68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50</Pages>
  <Words>533</Words>
  <Characters>3040</Characters>
  <Application>Microsoft Office Word</Application>
  <DocSecurity>0</DocSecurity>
  <Lines>25</Lines>
  <Paragraphs>7</Paragraphs>
  <ScaleCrop>false</ScaleCrop>
  <Company>HOME</Company>
  <LinksUpToDate>false</LinksUpToDate>
  <CharactersWithSpaces>3566</CharactersWithSpaces>
  <SharedDoc>false</SharedDoc>
  <HLinks>
    <vt:vector size="108" baseType="variant">
      <vt:variant>
        <vt:i4>2031668</vt:i4>
      </vt:variant>
      <vt:variant>
        <vt:i4>104</vt:i4>
      </vt:variant>
      <vt:variant>
        <vt:i4>0</vt:i4>
      </vt:variant>
      <vt:variant>
        <vt:i4>5</vt:i4>
      </vt:variant>
      <vt:variant>
        <vt:lpwstr/>
      </vt:variant>
      <vt:variant>
        <vt:lpwstr>_Toc224132199</vt:lpwstr>
      </vt:variant>
      <vt:variant>
        <vt:i4>2031668</vt:i4>
      </vt:variant>
      <vt:variant>
        <vt:i4>98</vt:i4>
      </vt:variant>
      <vt:variant>
        <vt:i4>0</vt:i4>
      </vt:variant>
      <vt:variant>
        <vt:i4>5</vt:i4>
      </vt:variant>
      <vt:variant>
        <vt:lpwstr/>
      </vt:variant>
      <vt:variant>
        <vt:lpwstr>_Toc224132198</vt:lpwstr>
      </vt:variant>
      <vt:variant>
        <vt:i4>2031668</vt:i4>
      </vt:variant>
      <vt:variant>
        <vt:i4>92</vt:i4>
      </vt:variant>
      <vt:variant>
        <vt:i4>0</vt:i4>
      </vt:variant>
      <vt:variant>
        <vt:i4>5</vt:i4>
      </vt:variant>
      <vt:variant>
        <vt:lpwstr/>
      </vt:variant>
      <vt:variant>
        <vt:lpwstr>_Toc224132197</vt:lpwstr>
      </vt:variant>
      <vt:variant>
        <vt:i4>2031668</vt:i4>
      </vt:variant>
      <vt:variant>
        <vt:i4>86</vt:i4>
      </vt:variant>
      <vt:variant>
        <vt:i4>0</vt:i4>
      </vt:variant>
      <vt:variant>
        <vt:i4>5</vt:i4>
      </vt:variant>
      <vt:variant>
        <vt:lpwstr/>
      </vt:variant>
      <vt:variant>
        <vt:lpwstr>_Toc224132196</vt:lpwstr>
      </vt:variant>
      <vt:variant>
        <vt:i4>2031668</vt:i4>
      </vt:variant>
      <vt:variant>
        <vt:i4>80</vt:i4>
      </vt:variant>
      <vt:variant>
        <vt:i4>0</vt:i4>
      </vt:variant>
      <vt:variant>
        <vt:i4>5</vt:i4>
      </vt:variant>
      <vt:variant>
        <vt:lpwstr/>
      </vt:variant>
      <vt:variant>
        <vt:lpwstr>_Toc224132195</vt:lpwstr>
      </vt:variant>
      <vt:variant>
        <vt:i4>2031668</vt:i4>
      </vt:variant>
      <vt:variant>
        <vt:i4>74</vt:i4>
      </vt:variant>
      <vt:variant>
        <vt:i4>0</vt:i4>
      </vt:variant>
      <vt:variant>
        <vt:i4>5</vt:i4>
      </vt:variant>
      <vt:variant>
        <vt:lpwstr/>
      </vt:variant>
      <vt:variant>
        <vt:lpwstr>_Toc224132194</vt:lpwstr>
      </vt:variant>
      <vt:variant>
        <vt:i4>2031668</vt:i4>
      </vt:variant>
      <vt:variant>
        <vt:i4>68</vt:i4>
      </vt:variant>
      <vt:variant>
        <vt:i4>0</vt:i4>
      </vt:variant>
      <vt:variant>
        <vt:i4>5</vt:i4>
      </vt:variant>
      <vt:variant>
        <vt:lpwstr/>
      </vt:variant>
      <vt:variant>
        <vt:lpwstr>_Toc224132193</vt:lpwstr>
      </vt:variant>
      <vt:variant>
        <vt:i4>2031668</vt:i4>
      </vt:variant>
      <vt:variant>
        <vt:i4>62</vt:i4>
      </vt:variant>
      <vt:variant>
        <vt:i4>0</vt:i4>
      </vt:variant>
      <vt:variant>
        <vt:i4>5</vt:i4>
      </vt:variant>
      <vt:variant>
        <vt:lpwstr/>
      </vt:variant>
      <vt:variant>
        <vt:lpwstr>_Toc224132192</vt:lpwstr>
      </vt:variant>
      <vt:variant>
        <vt:i4>2031668</vt:i4>
      </vt:variant>
      <vt:variant>
        <vt:i4>56</vt:i4>
      </vt:variant>
      <vt:variant>
        <vt:i4>0</vt:i4>
      </vt:variant>
      <vt:variant>
        <vt:i4>5</vt:i4>
      </vt:variant>
      <vt:variant>
        <vt:lpwstr/>
      </vt:variant>
      <vt:variant>
        <vt:lpwstr>_Toc224132191</vt:lpwstr>
      </vt:variant>
      <vt:variant>
        <vt:i4>2031668</vt:i4>
      </vt:variant>
      <vt:variant>
        <vt:i4>50</vt:i4>
      </vt:variant>
      <vt:variant>
        <vt:i4>0</vt:i4>
      </vt:variant>
      <vt:variant>
        <vt:i4>5</vt:i4>
      </vt:variant>
      <vt:variant>
        <vt:lpwstr/>
      </vt:variant>
      <vt:variant>
        <vt:lpwstr>_Toc224132190</vt:lpwstr>
      </vt:variant>
      <vt:variant>
        <vt:i4>1966132</vt:i4>
      </vt:variant>
      <vt:variant>
        <vt:i4>44</vt:i4>
      </vt:variant>
      <vt:variant>
        <vt:i4>0</vt:i4>
      </vt:variant>
      <vt:variant>
        <vt:i4>5</vt:i4>
      </vt:variant>
      <vt:variant>
        <vt:lpwstr/>
      </vt:variant>
      <vt:variant>
        <vt:lpwstr>_Toc224132189</vt:lpwstr>
      </vt:variant>
      <vt:variant>
        <vt:i4>1966132</vt:i4>
      </vt:variant>
      <vt:variant>
        <vt:i4>38</vt:i4>
      </vt:variant>
      <vt:variant>
        <vt:i4>0</vt:i4>
      </vt:variant>
      <vt:variant>
        <vt:i4>5</vt:i4>
      </vt:variant>
      <vt:variant>
        <vt:lpwstr/>
      </vt:variant>
      <vt:variant>
        <vt:lpwstr>_Toc224132188</vt:lpwstr>
      </vt:variant>
      <vt:variant>
        <vt:i4>1966132</vt:i4>
      </vt:variant>
      <vt:variant>
        <vt:i4>32</vt:i4>
      </vt:variant>
      <vt:variant>
        <vt:i4>0</vt:i4>
      </vt:variant>
      <vt:variant>
        <vt:i4>5</vt:i4>
      </vt:variant>
      <vt:variant>
        <vt:lpwstr/>
      </vt:variant>
      <vt:variant>
        <vt:lpwstr>_Toc224132187</vt:lpwstr>
      </vt:variant>
      <vt:variant>
        <vt:i4>1966132</vt:i4>
      </vt:variant>
      <vt:variant>
        <vt:i4>26</vt:i4>
      </vt:variant>
      <vt:variant>
        <vt:i4>0</vt:i4>
      </vt:variant>
      <vt:variant>
        <vt:i4>5</vt:i4>
      </vt:variant>
      <vt:variant>
        <vt:lpwstr/>
      </vt:variant>
      <vt:variant>
        <vt:lpwstr>_Toc224132186</vt:lpwstr>
      </vt:variant>
      <vt:variant>
        <vt:i4>1966132</vt:i4>
      </vt:variant>
      <vt:variant>
        <vt:i4>20</vt:i4>
      </vt:variant>
      <vt:variant>
        <vt:i4>0</vt:i4>
      </vt:variant>
      <vt:variant>
        <vt:i4>5</vt:i4>
      </vt:variant>
      <vt:variant>
        <vt:lpwstr/>
      </vt:variant>
      <vt:variant>
        <vt:lpwstr>_Toc224132185</vt:lpwstr>
      </vt:variant>
      <vt:variant>
        <vt:i4>1966132</vt:i4>
      </vt:variant>
      <vt:variant>
        <vt:i4>14</vt:i4>
      </vt:variant>
      <vt:variant>
        <vt:i4>0</vt:i4>
      </vt:variant>
      <vt:variant>
        <vt:i4>5</vt:i4>
      </vt:variant>
      <vt:variant>
        <vt:lpwstr/>
      </vt:variant>
      <vt:variant>
        <vt:lpwstr>_Toc224132184</vt:lpwstr>
      </vt:variant>
      <vt:variant>
        <vt:i4>1966132</vt:i4>
      </vt:variant>
      <vt:variant>
        <vt:i4>8</vt:i4>
      </vt:variant>
      <vt:variant>
        <vt:i4>0</vt:i4>
      </vt:variant>
      <vt:variant>
        <vt:i4>5</vt:i4>
      </vt:variant>
      <vt:variant>
        <vt:lpwstr/>
      </vt:variant>
      <vt:variant>
        <vt:lpwstr>_Toc224132183</vt:lpwstr>
      </vt:variant>
      <vt:variant>
        <vt:i4>1966132</vt:i4>
      </vt:variant>
      <vt:variant>
        <vt:i4>2</vt:i4>
      </vt:variant>
      <vt:variant>
        <vt:i4>0</vt:i4>
      </vt:variant>
      <vt:variant>
        <vt:i4>5</vt:i4>
      </vt:variant>
      <vt:variant>
        <vt:lpwstr/>
      </vt:variant>
      <vt:variant>
        <vt:lpwstr>_Toc224132182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2025-11-21T01:43:00Z</cp:lastPrinted>
  <dcterms:created xsi:type="dcterms:W3CDTF">2026-03-11T06:50:00Z</dcterms:created>
  <dcterms:modified xsi:type="dcterms:W3CDTF">2026-03-11T06:50:00Z</dcterms:modified>
</cp:coreProperties>
</file>