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C53B4" w14:textId="0091B36D" w:rsidR="00064D29" w:rsidRPr="00290C82" w:rsidRDefault="00064D29">
      <w:pPr>
        <w:pStyle w:val="title"/>
        <w:rPr>
          <w:position w:val="20"/>
        </w:rPr>
      </w:pPr>
      <w:bookmarkStart w:id="0" w:name="發文機關"/>
      <w:bookmarkEnd w:id="0"/>
      <w:r w:rsidRPr="00290C82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290C82">
        <w:rPr>
          <w:rFonts w:hint="eastAsia"/>
          <w:position w:val="20"/>
        </w:rPr>
        <w:t>財政委員會</w:t>
      </w:r>
      <w:r w:rsidRPr="00290C82">
        <w:rPr>
          <w:rFonts w:hint="eastAsia"/>
          <w:position w:val="20"/>
        </w:rPr>
        <w:t xml:space="preserve">　開會通知單</w:t>
      </w:r>
    </w:p>
    <w:p w14:paraId="0583F2F7" w14:textId="77777777" w:rsidR="00064D29" w:rsidRPr="00290C82" w:rsidRDefault="00C17951">
      <w:pPr>
        <w:pStyle w:val="titlespace"/>
      </w:pPr>
      <w:r w:rsidRPr="00290C8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290C82" w:rsidRDefault="00064D29">
      <w:pPr>
        <w:pStyle w:val="space2"/>
      </w:pPr>
    </w:p>
    <w:p w14:paraId="2A8874CE" w14:textId="77777777" w:rsidR="00064D29" w:rsidRPr="00290C82" w:rsidRDefault="00064D29">
      <w:pPr>
        <w:pStyle w:val="space2"/>
      </w:pPr>
    </w:p>
    <w:p w14:paraId="4FF5D315" w14:textId="77777777" w:rsidR="00524353" w:rsidRPr="00290C82" w:rsidRDefault="00064D29">
      <w:pPr>
        <w:pStyle w:val="ae"/>
        <w:spacing w:line="360" w:lineRule="exact"/>
      </w:pPr>
      <w:r w:rsidRPr="00290C82">
        <w:rPr>
          <w:rFonts w:hint="eastAsia"/>
        </w:rPr>
        <w:t>受文者：</w:t>
      </w:r>
      <w:bookmarkStart w:id="3" w:name="受文者"/>
      <w:bookmarkEnd w:id="3"/>
      <w:r w:rsidR="00524353" w:rsidRPr="00290C82">
        <w:rPr>
          <w:rFonts w:hint="eastAsia"/>
        </w:rPr>
        <w:t>本會委員</w:t>
      </w:r>
    </w:p>
    <w:p w14:paraId="24AFBB13" w14:textId="77777777" w:rsidR="00064D29" w:rsidRPr="00290C82" w:rsidRDefault="00064D29">
      <w:pPr>
        <w:pStyle w:val="space"/>
      </w:pPr>
    </w:p>
    <w:p w14:paraId="04A897B4" w14:textId="23F1B32B" w:rsidR="00C936AB" w:rsidRPr="00290C82" w:rsidRDefault="00064D29">
      <w:pPr>
        <w:pStyle w:val="af"/>
        <w:spacing w:line="240" w:lineRule="exact"/>
      </w:pPr>
      <w:r w:rsidRPr="00290C82">
        <w:fldChar w:fldCharType="begin"/>
      </w:r>
      <w:r w:rsidRPr="00290C82">
        <w:instrText xml:space="preserve"> </w:instrText>
      </w:r>
      <w:r w:rsidRPr="00290C82">
        <w:rPr>
          <w:rFonts w:hint="eastAsia"/>
        </w:rPr>
        <w:instrText>MACROBUTTON  DocDispatch 發文日期：</w:instrText>
      </w:r>
      <w:r w:rsidRPr="00290C82">
        <w:fldChar w:fldCharType="end"/>
      </w:r>
      <w:bookmarkStart w:id="4" w:name="發文日期"/>
      <w:bookmarkEnd w:id="4"/>
      <w:r w:rsidR="00DA350F" w:rsidRPr="00290C82">
        <w:t>中華民國</w:t>
      </w:r>
      <w:r w:rsidR="00A05112" w:rsidRPr="00290C82">
        <w:t>11</w:t>
      </w:r>
      <w:r w:rsidR="00501380" w:rsidRPr="00290C82">
        <w:rPr>
          <w:rFonts w:hint="eastAsia"/>
        </w:rPr>
        <w:t>5</w:t>
      </w:r>
      <w:r w:rsidR="00DA350F" w:rsidRPr="00290C82">
        <w:t>年</w:t>
      </w:r>
      <w:r w:rsidR="00501380" w:rsidRPr="00290C82">
        <w:rPr>
          <w:rFonts w:hint="eastAsia"/>
        </w:rPr>
        <w:t>3</w:t>
      </w:r>
      <w:r w:rsidR="00DA350F" w:rsidRPr="00290C82">
        <w:t>月</w:t>
      </w:r>
      <w:r w:rsidR="00501380" w:rsidRPr="00290C82">
        <w:rPr>
          <w:rFonts w:hint="eastAsia"/>
        </w:rPr>
        <w:t>12</w:t>
      </w:r>
      <w:r w:rsidR="00DA350F" w:rsidRPr="00290C82">
        <w:t>日</w:t>
      </w:r>
    </w:p>
    <w:p w14:paraId="52D09906" w14:textId="11C6EF41" w:rsidR="00064D29" w:rsidRPr="00290C82" w:rsidRDefault="00064D29">
      <w:pPr>
        <w:pStyle w:val="af"/>
        <w:spacing w:line="240" w:lineRule="exact"/>
      </w:pPr>
      <w:r w:rsidRPr="00290C82">
        <w:rPr>
          <w:rFonts w:hint="eastAsia"/>
        </w:rPr>
        <w:t>發文字號：</w:t>
      </w:r>
      <w:bookmarkStart w:id="5" w:name="發文字號"/>
      <w:bookmarkEnd w:id="5"/>
      <w:r w:rsidR="0098557F">
        <w:rPr>
          <w:rFonts w:hint="eastAsia"/>
        </w:rPr>
        <w:t>台</w:t>
      </w:r>
      <w:proofErr w:type="gramStart"/>
      <w:r w:rsidR="0098557F">
        <w:rPr>
          <w:rFonts w:hint="eastAsia"/>
        </w:rPr>
        <w:t>立財字</w:t>
      </w:r>
      <w:proofErr w:type="gramEnd"/>
      <w:r w:rsidR="0098557F">
        <w:rPr>
          <w:rFonts w:hint="eastAsia"/>
        </w:rPr>
        <w:t>第</w:t>
      </w:r>
      <w:r w:rsidR="0098557F">
        <w:t>1152100332號</w:t>
      </w:r>
    </w:p>
    <w:p w14:paraId="278B63B5" w14:textId="77777777" w:rsidR="00064D29" w:rsidRPr="00290C82" w:rsidRDefault="00064D29">
      <w:pPr>
        <w:pStyle w:val="af"/>
        <w:spacing w:line="240" w:lineRule="exact"/>
      </w:pPr>
      <w:r w:rsidRPr="00290C82">
        <w:fldChar w:fldCharType="begin"/>
      </w:r>
      <w:r w:rsidRPr="00290C82">
        <w:instrText xml:space="preserve"> </w:instrText>
      </w:r>
      <w:r w:rsidRPr="00290C82">
        <w:rPr>
          <w:rFonts w:hint="eastAsia"/>
        </w:rPr>
        <w:instrText>MACROBUTTON  DocSpeed 速別：</w:instrText>
      </w:r>
      <w:r w:rsidRPr="00290C82">
        <w:fldChar w:fldCharType="end"/>
      </w:r>
      <w:bookmarkStart w:id="6" w:name="速別"/>
      <w:bookmarkEnd w:id="6"/>
      <w:r w:rsidR="0090344C" w:rsidRPr="00290C82">
        <w:rPr>
          <w:rFonts w:hint="eastAsia"/>
        </w:rPr>
        <w:t>最速件</w:t>
      </w:r>
    </w:p>
    <w:p w14:paraId="297CD924" w14:textId="77777777" w:rsidR="00064D29" w:rsidRPr="00290C82" w:rsidRDefault="00064D29">
      <w:pPr>
        <w:pStyle w:val="af"/>
        <w:spacing w:line="240" w:lineRule="exact"/>
      </w:pPr>
      <w:r w:rsidRPr="00290C82">
        <w:fldChar w:fldCharType="begin"/>
      </w:r>
      <w:r w:rsidRPr="00290C82">
        <w:instrText xml:space="preserve"> </w:instrText>
      </w:r>
      <w:r w:rsidRPr="00290C82">
        <w:rPr>
          <w:rFonts w:hint="eastAsia"/>
        </w:rPr>
        <w:instrText>MACROBUTTON  DocSecurity 密等及解密條件或保密期限：</w:instrText>
      </w:r>
      <w:r w:rsidRPr="00290C82">
        <w:fldChar w:fldCharType="end"/>
      </w:r>
      <w:bookmarkStart w:id="7" w:name="密等及解密條件或保密期限"/>
      <w:bookmarkEnd w:id="7"/>
    </w:p>
    <w:p w14:paraId="35A3115F" w14:textId="73F5B24D" w:rsidR="00582B10" w:rsidRPr="00290C82" w:rsidRDefault="00064D29">
      <w:pPr>
        <w:pStyle w:val="af"/>
        <w:spacing w:line="240" w:lineRule="exact"/>
      </w:pPr>
      <w:r w:rsidRPr="00290C82">
        <w:rPr>
          <w:rFonts w:hint="eastAsia"/>
        </w:rPr>
        <w:t>附件：</w:t>
      </w:r>
      <w:bookmarkStart w:id="8" w:name="附件"/>
      <w:bookmarkEnd w:id="8"/>
      <w:r w:rsidR="00582B10" w:rsidRPr="00290C82">
        <w:rPr>
          <w:rFonts w:hint="eastAsia"/>
        </w:rPr>
        <w:t>議事日程1份</w:t>
      </w:r>
    </w:p>
    <w:p w14:paraId="4BDE3471" w14:textId="77777777" w:rsidR="00064D29" w:rsidRPr="00290C82" w:rsidRDefault="00064D29">
      <w:pPr>
        <w:pStyle w:val="af"/>
        <w:spacing w:line="240" w:lineRule="exact"/>
      </w:pPr>
    </w:p>
    <w:p w14:paraId="268E9F1B" w14:textId="23B2E90D" w:rsidR="00665FB5" w:rsidRPr="00290C82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290C82">
        <w:rPr>
          <w:rFonts w:hAnsi="標楷體" w:hint="eastAsia"/>
        </w:rPr>
        <w:t>開會事由：</w:t>
      </w:r>
      <w:bookmarkStart w:id="9" w:name="開會事由"/>
      <w:bookmarkEnd w:id="9"/>
      <w:r w:rsidR="007D5EF2" w:rsidRPr="00290C82">
        <w:rPr>
          <w:rFonts w:hAnsi="標楷體" w:hint="eastAsia"/>
          <w:spacing w:val="-2"/>
        </w:rPr>
        <w:t>立法院第</w:t>
      </w:r>
      <w:r w:rsidR="00827A3C" w:rsidRPr="00290C82">
        <w:rPr>
          <w:rFonts w:hAnsi="標楷體" w:hint="eastAsia"/>
          <w:spacing w:val="-2"/>
        </w:rPr>
        <w:t>11</w:t>
      </w:r>
      <w:r w:rsidR="007D5EF2" w:rsidRPr="00290C82">
        <w:rPr>
          <w:rFonts w:hAnsi="標楷體" w:hint="eastAsia"/>
          <w:spacing w:val="-2"/>
        </w:rPr>
        <w:t>屆第</w:t>
      </w:r>
      <w:r w:rsidR="00501380" w:rsidRPr="00290C82">
        <w:rPr>
          <w:rFonts w:hAnsi="標楷體" w:hint="eastAsia"/>
          <w:spacing w:val="-2"/>
        </w:rPr>
        <w:t>5</w:t>
      </w:r>
      <w:r w:rsidR="007D5EF2" w:rsidRPr="00290C82">
        <w:rPr>
          <w:rFonts w:hAnsi="標楷體" w:hint="eastAsia"/>
          <w:spacing w:val="-2"/>
        </w:rPr>
        <w:t>會期</w:t>
      </w:r>
      <w:r w:rsidR="00D52402" w:rsidRPr="00290C82">
        <w:rPr>
          <w:rFonts w:hAnsi="標楷體" w:hint="eastAsia"/>
          <w:spacing w:val="-2"/>
        </w:rPr>
        <w:t>財政委員會第</w:t>
      </w:r>
      <w:r w:rsidR="00501380" w:rsidRPr="00290C82">
        <w:rPr>
          <w:rFonts w:hAnsi="標楷體" w:hint="eastAsia"/>
          <w:spacing w:val="-2"/>
        </w:rPr>
        <w:t>2</w:t>
      </w:r>
      <w:r w:rsidR="00D52402" w:rsidRPr="00290C82">
        <w:rPr>
          <w:rFonts w:hAnsi="標楷體" w:hint="eastAsia"/>
          <w:spacing w:val="-2"/>
        </w:rPr>
        <w:t>次全體委員會議</w:t>
      </w:r>
    </w:p>
    <w:p w14:paraId="487A904C" w14:textId="6F6DF549" w:rsidR="00C63EDA" w:rsidRPr="00290C82" w:rsidRDefault="00501380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290C82">
        <w:rPr>
          <w:rFonts w:hAnsi="標楷體" w:hint="eastAsia"/>
        </w:rPr>
        <w:t>邀請行政院主計總處陳</w:t>
      </w:r>
      <w:proofErr w:type="gramStart"/>
      <w:r w:rsidRPr="00290C82">
        <w:rPr>
          <w:rFonts w:hAnsi="標楷體" w:hint="eastAsia"/>
        </w:rPr>
        <w:t>主計長淑姿</w:t>
      </w:r>
      <w:proofErr w:type="gramEnd"/>
      <w:r w:rsidRPr="00290C82">
        <w:rPr>
          <w:rFonts w:hAnsi="標楷體" w:hint="eastAsia"/>
        </w:rPr>
        <w:t>、審計</w:t>
      </w:r>
      <w:proofErr w:type="gramStart"/>
      <w:r w:rsidRPr="00290C82">
        <w:rPr>
          <w:rFonts w:hAnsi="標楷體" w:hint="eastAsia"/>
        </w:rPr>
        <w:t>部陳審計長瑞</w:t>
      </w:r>
      <w:proofErr w:type="gramEnd"/>
      <w:r w:rsidRPr="00290C82">
        <w:rPr>
          <w:rFonts w:hAnsi="標楷體" w:hint="eastAsia"/>
        </w:rPr>
        <w:t>敏率所屬單位主管列席業務報告，並備質詢。</w:t>
      </w:r>
    </w:p>
    <w:p w14:paraId="20FE8402" w14:textId="51E31540" w:rsidR="00064D29" w:rsidRPr="00290C82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290C82">
        <w:rPr>
          <w:rFonts w:hAnsi="標楷體"/>
        </w:rPr>
        <w:fldChar w:fldCharType="begin"/>
      </w:r>
      <w:r w:rsidRPr="00290C82">
        <w:rPr>
          <w:rFonts w:hAnsi="標楷體"/>
        </w:rPr>
        <w:instrText xml:space="preserve"> MACROBUTTON  DocMeetingTime 開會時間：</w:instrText>
      </w:r>
      <w:r w:rsidRPr="00290C82">
        <w:rPr>
          <w:rFonts w:hAnsi="標楷體"/>
        </w:rPr>
        <w:fldChar w:fldCharType="end"/>
      </w:r>
      <w:bookmarkStart w:id="10" w:name="開會時間"/>
      <w:r w:rsidR="001802F8" w:rsidRPr="00290C82">
        <w:rPr>
          <w:rFonts w:hAnsi="標楷體" w:hint="eastAsia"/>
          <w:w w:val="95"/>
        </w:rPr>
        <w:t>1</w:t>
      </w:r>
      <w:r w:rsidR="00C936AB" w:rsidRPr="00290C82">
        <w:rPr>
          <w:rFonts w:hAnsi="標楷體" w:hint="eastAsia"/>
          <w:w w:val="95"/>
        </w:rPr>
        <w:t>1</w:t>
      </w:r>
      <w:r w:rsidR="00501380" w:rsidRPr="00290C82">
        <w:rPr>
          <w:rFonts w:hAnsi="標楷體" w:hint="eastAsia"/>
          <w:w w:val="95"/>
        </w:rPr>
        <w:t>5</w:t>
      </w:r>
      <w:r w:rsidR="001802F8" w:rsidRPr="00290C82">
        <w:rPr>
          <w:rFonts w:hAnsi="標楷體" w:hint="eastAsia"/>
          <w:w w:val="95"/>
        </w:rPr>
        <w:t>年</w:t>
      </w:r>
      <w:r w:rsidR="00501380" w:rsidRPr="00290C82">
        <w:rPr>
          <w:rFonts w:hAnsi="標楷體" w:hint="eastAsia"/>
          <w:w w:val="95"/>
        </w:rPr>
        <w:t>3</w:t>
      </w:r>
      <w:r w:rsidR="00363A91" w:rsidRPr="00290C82">
        <w:rPr>
          <w:rFonts w:hAnsi="標楷體" w:hint="eastAsia"/>
          <w:w w:val="95"/>
        </w:rPr>
        <w:t>月</w:t>
      </w:r>
      <w:r w:rsidR="00501380" w:rsidRPr="00290C82">
        <w:rPr>
          <w:rFonts w:hAnsi="標楷體" w:hint="eastAsia"/>
          <w:w w:val="95"/>
        </w:rPr>
        <w:t>16</w:t>
      </w:r>
      <w:r w:rsidR="00363A91" w:rsidRPr="00290C82">
        <w:rPr>
          <w:rFonts w:hAnsi="標楷體" w:hint="eastAsia"/>
          <w:w w:val="95"/>
        </w:rPr>
        <w:t>日（星期</w:t>
      </w:r>
      <w:r w:rsidR="00501380" w:rsidRPr="00290C82">
        <w:rPr>
          <w:rFonts w:hAnsi="標楷體" w:hint="eastAsia"/>
          <w:w w:val="95"/>
        </w:rPr>
        <w:t>一</w:t>
      </w:r>
      <w:r w:rsidR="00363A91" w:rsidRPr="00290C82">
        <w:rPr>
          <w:rFonts w:hAnsi="標楷體" w:hint="eastAsia"/>
          <w:w w:val="95"/>
        </w:rPr>
        <w:t>）</w:t>
      </w:r>
      <w:r w:rsidR="001802F8" w:rsidRPr="00290C82">
        <w:rPr>
          <w:rFonts w:hAnsi="標楷體" w:hint="eastAsia"/>
          <w:w w:val="95"/>
        </w:rPr>
        <w:t>上午9時至下午5時30分</w:t>
      </w:r>
      <w:bookmarkEnd w:id="10"/>
    </w:p>
    <w:p w14:paraId="5F1B16BE" w14:textId="77777777" w:rsidR="00064D29" w:rsidRPr="00290C82" w:rsidRDefault="00064D29" w:rsidP="009C1F4D">
      <w:pPr>
        <w:pStyle w:val="af0"/>
        <w:spacing w:line="440" w:lineRule="exact"/>
        <w:rPr>
          <w:rFonts w:hAnsi="標楷體"/>
        </w:rPr>
      </w:pPr>
      <w:r w:rsidRPr="00290C82">
        <w:rPr>
          <w:rFonts w:hAnsi="標楷體" w:hint="eastAsia"/>
        </w:rPr>
        <w:t>開會地點：</w:t>
      </w:r>
      <w:bookmarkStart w:id="11" w:name="開會地點"/>
      <w:bookmarkEnd w:id="11"/>
      <w:r w:rsidR="001802F8" w:rsidRPr="00290C82">
        <w:rPr>
          <w:rFonts w:hAnsi="標楷體" w:hint="eastAsia"/>
        </w:rPr>
        <w:t>群賢樓9樓大禮堂</w:t>
      </w:r>
    </w:p>
    <w:p w14:paraId="2D4464F2" w14:textId="15AAA85F" w:rsidR="00064D29" w:rsidRPr="00290C82" w:rsidRDefault="00064D29" w:rsidP="009C1F4D">
      <w:pPr>
        <w:pStyle w:val="af1"/>
        <w:spacing w:line="440" w:lineRule="exact"/>
      </w:pPr>
      <w:r w:rsidRPr="00290C82">
        <w:rPr>
          <w:rFonts w:hint="eastAsia"/>
        </w:rPr>
        <w:t>主持人：</w:t>
      </w:r>
      <w:bookmarkStart w:id="12" w:name="主席"/>
      <w:bookmarkEnd w:id="12"/>
      <w:r w:rsidR="00501380" w:rsidRPr="00290C82">
        <w:rPr>
          <w:rFonts w:hint="eastAsia"/>
        </w:rPr>
        <w:t>吳</w:t>
      </w:r>
      <w:r w:rsidR="00827A3C" w:rsidRPr="00290C82">
        <w:rPr>
          <w:rFonts w:hint="eastAsia"/>
        </w:rPr>
        <w:t>召集委員</w:t>
      </w:r>
      <w:proofErr w:type="gramStart"/>
      <w:r w:rsidR="00501380" w:rsidRPr="00290C82">
        <w:rPr>
          <w:rFonts w:hint="eastAsia"/>
        </w:rPr>
        <w:t>秉</w:t>
      </w:r>
      <w:proofErr w:type="gramEnd"/>
      <w:r w:rsidR="00501380" w:rsidRPr="00290C82">
        <w:rPr>
          <w:rFonts w:hint="eastAsia"/>
        </w:rPr>
        <w:t>叡</w:t>
      </w:r>
    </w:p>
    <w:p w14:paraId="33E15D4C" w14:textId="77777777" w:rsidR="00064D29" w:rsidRPr="00290C82" w:rsidRDefault="00064D29" w:rsidP="009C1F4D">
      <w:pPr>
        <w:pStyle w:val="af1"/>
        <w:spacing w:line="440" w:lineRule="exact"/>
        <w:rPr>
          <w:sz w:val="24"/>
        </w:rPr>
      </w:pPr>
      <w:r w:rsidRPr="00290C82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A05112" w:rsidRPr="00290C82">
        <w:rPr>
          <w:rFonts w:hint="eastAsia"/>
        </w:rPr>
        <w:t>于</w:t>
      </w:r>
      <w:proofErr w:type="gramEnd"/>
      <w:r w:rsidR="00A05112" w:rsidRPr="00290C82">
        <w:rPr>
          <w:rFonts w:hint="eastAsia"/>
        </w:rPr>
        <w:t>翊庭  23585567  傳真：23585578</w:t>
      </w:r>
    </w:p>
    <w:p w14:paraId="67C50E17" w14:textId="77777777" w:rsidR="003C42E2" w:rsidRPr="00290C82" w:rsidRDefault="00064D29" w:rsidP="00CE087C">
      <w:pPr>
        <w:pStyle w:val="af2"/>
        <w:spacing w:line="440" w:lineRule="exact"/>
        <w:ind w:left="1120" w:hangingChars="350" w:hanging="1120"/>
      </w:pPr>
      <w:r w:rsidRPr="00290C82">
        <w:rPr>
          <w:rFonts w:hint="eastAsia"/>
        </w:rPr>
        <w:t>出席者：</w:t>
      </w:r>
      <w:bookmarkStart w:id="14" w:name="出席者"/>
      <w:bookmarkEnd w:id="14"/>
      <w:r w:rsidR="00524353" w:rsidRPr="00290C82">
        <w:rPr>
          <w:rFonts w:hint="eastAsia"/>
        </w:rPr>
        <w:t>本會委員</w:t>
      </w:r>
    </w:p>
    <w:p w14:paraId="0DBA6E43" w14:textId="5742F92E" w:rsidR="00064D29" w:rsidRPr="00290C82" w:rsidRDefault="00064D29" w:rsidP="00245187">
      <w:pPr>
        <w:pStyle w:val="af3"/>
        <w:spacing w:before="0" w:line="440" w:lineRule="exact"/>
        <w:ind w:left="1280" w:hangingChars="400" w:hanging="1280"/>
      </w:pPr>
      <w:r w:rsidRPr="00290C82">
        <w:rPr>
          <w:rFonts w:hint="eastAsia"/>
        </w:rPr>
        <w:t>列席者：</w:t>
      </w:r>
      <w:bookmarkStart w:id="15" w:name="列席者"/>
      <w:bookmarkEnd w:id="15"/>
      <w:r w:rsidR="00AD3606" w:rsidRPr="00290C82">
        <w:rPr>
          <w:rFonts w:hint="eastAsia"/>
        </w:rPr>
        <w:t>本院其他委員會委員</w:t>
      </w:r>
      <w:r w:rsidRPr="00290C82">
        <w:br/>
      </w:r>
      <w:r w:rsidR="00501380" w:rsidRPr="00290C82">
        <w:rPr>
          <w:rFonts w:hint="eastAsia"/>
          <w:color w:val="000000" w:themeColor="text1"/>
        </w:rPr>
        <w:t>行政院主計總處陳</w:t>
      </w:r>
      <w:proofErr w:type="gramStart"/>
      <w:r w:rsidR="00501380" w:rsidRPr="00290C82">
        <w:rPr>
          <w:rFonts w:hint="eastAsia"/>
          <w:color w:val="000000" w:themeColor="text1"/>
        </w:rPr>
        <w:t>主計長淑姿</w:t>
      </w:r>
      <w:proofErr w:type="gramEnd"/>
      <w:r w:rsidR="00501380" w:rsidRPr="00290C82">
        <w:rPr>
          <w:rFonts w:hint="eastAsia"/>
          <w:color w:val="000000" w:themeColor="text1"/>
        </w:rPr>
        <w:t>、</w:t>
      </w:r>
      <w:r w:rsidR="00501380" w:rsidRPr="00290C82">
        <w:rPr>
          <w:rFonts w:hint="eastAsia"/>
        </w:rPr>
        <w:t>審計</w:t>
      </w:r>
      <w:proofErr w:type="gramStart"/>
      <w:r w:rsidR="00501380" w:rsidRPr="00290C82">
        <w:rPr>
          <w:rFonts w:hint="eastAsia"/>
        </w:rPr>
        <w:t>部陳審計長瑞</w:t>
      </w:r>
      <w:proofErr w:type="gramEnd"/>
      <w:r w:rsidR="00501380" w:rsidRPr="00290C82">
        <w:rPr>
          <w:rFonts w:hint="eastAsia"/>
        </w:rPr>
        <w:t>敏</w:t>
      </w:r>
    </w:p>
    <w:p w14:paraId="4F412887" w14:textId="77777777" w:rsidR="00E77E47" w:rsidRPr="00290C82" w:rsidRDefault="00E77E47" w:rsidP="00E77E47">
      <w:pPr>
        <w:pStyle w:val="af3"/>
        <w:spacing w:before="0" w:line="440" w:lineRule="exact"/>
        <w:ind w:left="1357" w:hangingChars="424" w:hanging="1357"/>
      </w:pPr>
      <w:r w:rsidRPr="00290C82">
        <w:rPr>
          <w:rFonts w:hint="eastAsia"/>
        </w:rPr>
        <w:t>副本：</w:t>
      </w:r>
      <w:bookmarkStart w:id="16" w:name="副本"/>
      <w:bookmarkEnd w:id="16"/>
      <w:r w:rsidRPr="00290C82">
        <w:rPr>
          <w:rFonts w:hint="eastAsia"/>
        </w:rPr>
        <w:t>本院各相關單位、本院各黨團</w:t>
      </w:r>
    </w:p>
    <w:p w14:paraId="11BCA73A" w14:textId="77777777" w:rsidR="00E77E47" w:rsidRPr="00290C82" w:rsidRDefault="00E77E47" w:rsidP="00E77E47">
      <w:pPr>
        <w:pStyle w:val="af2"/>
        <w:spacing w:line="440" w:lineRule="exact"/>
        <w:ind w:left="1203" w:hangingChars="376" w:hanging="1203"/>
      </w:pPr>
      <w:r w:rsidRPr="00290C82">
        <w:rPr>
          <w:rFonts w:hint="eastAsia"/>
        </w:rPr>
        <w:t>備註：</w:t>
      </w:r>
      <w:bookmarkStart w:id="17" w:name="備註"/>
      <w:bookmarkEnd w:id="17"/>
    </w:p>
    <w:p w14:paraId="0D6809EE" w14:textId="77777777" w:rsidR="00E77E47" w:rsidRPr="00290C82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290C82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290C82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290C82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36D617FF" w14:textId="77777777" w:rsidR="00E77E47" w:rsidRPr="00290C82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290C82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4E636A47" w14:textId="77777777" w:rsidR="00E77E47" w:rsidRPr="00290C82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290C82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290C82">
        <w:rPr>
          <w:rFonts w:hint="eastAsia"/>
          <w:sz w:val="32"/>
          <w:szCs w:val="32"/>
        </w:rPr>
        <w:t>文</w:t>
      </w:r>
      <w:proofErr w:type="gramEnd"/>
      <w:r w:rsidRPr="00290C82">
        <w:rPr>
          <w:rFonts w:hint="eastAsia"/>
          <w:sz w:val="32"/>
          <w:szCs w:val="32"/>
        </w:rPr>
        <w:t>號上傳至「議事暨公報資訊網(https://ppg.ly.gov.tw)」之「外機關上傳」，上傳檔案需</w:t>
      </w:r>
      <w:r w:rsidRPr="00290C82">
        <w:rPr>
          <w:rFonts w:hint="eastAsia"/>
          <w:sz w:val="32"/>
          <w:szCs w:val="32"/>
        </w:rPr>
        <w:lastRenderedPageBreak/>
        <w:t>為可編修之PDF檔案</w:t>
      </w:r>
      <w:proofErr w:type="gramStart"/>
      <w:r w:rsidRPr="00290C82">
        <w:rPr>
          <w:rFonts w:hint="eastAsia"/>
          <w:sz w:val="32"/>
          <w:szCs w:val="32"/>
        </w:rPr>
        <w:t>（</w:t>
      </w:r>
      <w:proofErr w:type="gramEnd"/>
      <w:r w:rsidRPr="00290C82">
        <w:rPr>
          <w:rFonts w:hint="eastAsia"/>
          <w:sz w:val="32"/>
          <w:szCs w:val="32"/>
        </w:rPr>
        <w:t>聯絡電話：2358-5858分機1733</w:t>
      </w:r>
      <w:proofErr w:type="gramStart"/>
      <w:r w:rsidRPr="00290C82">
        <w:rPr>
          <w:rFonts w:hint="eastAsia"/>
          <w:sz w:val="32"/>
          <w:szCs w:val="32"/>
        </w:rPr>
        <w:t>）</w:t>
      </w:r>
      <w:proofErr w:type="gramEnd"/>
      <w:r w:rsidRPr="00290C82">
        <w:rPr>
          <w:sz w:val="32"/>
          <w:szCs w:val="32"/>
        </w:rPr>
        <w:t>。</w:t>
      </w:r>
    </w:p>
    <w:p w14:paraId="56F0FB0F" w14:textId="77777777" w:rsidR="00E77E47" w:rsidRPr="00290C82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90C82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0163B75F" w:rsidR="00E77E47" w:rsidRPr="00290C82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90C82">
        <w:rPr>
          <w:rFonts w:hint="eastAsia"/>
          <w:sz w:val="32"/>
          <w:szCs w:val="32"/>
        </w:rPr>
        <w:t>書面資料</w:t>
      </w:r>
      <w:r w:rsidR="00B16150" w:rsidRPr="00290C82">
        <w:rPr>
          <w:rFonts w:hint="eastAsia"/>
          <w:sz w:val="32"/>
          <w:szCs w:val="32"/>
        </w:rPr>
        <w:t>1</w:t>
      </w:r>
      <w:r w:rsidR="0009753F" w:rsidRPr="00290C82">
        <w:rPr>
          <w:rFonts w:hint="eastAsia"/>
          <w:sz w:val="32"/>
          <w:szCs w:val="32"/>
        </w:rPr>
        <w:t>8</w:t>
      </w:r>
      <w:r w:rsidR="00A05112" w:rsidRPr="00290C82">
        <w:rPr>
          <w:rFonts w:hint="eastAsia"/>
          <w:sz w:val="32"/>
          <w:szCs w:val="32"/>
        </w:rPr>
        <w:t>0</w:t>
      </w:r>
      <w:r w:rsidRPr="00290C82">
        <w:rPr>
          <w:rFonts w:hint="eastAsia"/>
          <w:sz w:val="32"/>
          <w:szCs w:val="32"/>
        </w:rPr>
        <w:t>份於開會前</w:t>
      </w:r>
      <w:r w:rsidRPr="00290C82">
        <w:rPr>
          <w:sz w:val="32"/>
          <w:szCs w:val="32"/>
        </w:rPr>
        <w:t>1</w:t>
      </w:r>
      <w:r w:rsidRPr="00290C82">
        <w:rPr>
          <w:rFonts w:hint="eastAsia"/>
          <w:sz w:val="32"/>
          <w:szCs w:val="32"/>
        </w:rPr>
        <w:t>日送至本會，並將電子檔傳至本會各委員研究室</w:t>
      </w:r>
      <w:r w:rsidR="00764E81" w:rsidRPr="00290C82">
        <w:rPr>
          <w:rFonts w:hint="eastAsia"/>
          <w:sz w:val="32"/>
          <w:szCs w:val="32"/>
        </w:rPr>
        <w:t>及dtp@ly.gov.tw</w:t>
      </w:r>
      <w:r w:rsidRPr="00290C82">
        <w:rPr>
          <w:rFonts w:hint="eastAsia"/>
          <w:sz w:val="32"/>
          <w:szCs w:val="32"/>
        </w:rPr>
        <w:t>。</w:t>
      </w:r>
    </w:p>
    <w:p w14:paraId="22DEA1BE" w14:textId="77777777" w:rsidR="00E77E47" w:rsidRPr="00290C82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90C82">
        <w:rPr>
          <w:rFonts w:hint="eastAsia"/>
          <w:sz w:val="32"/>
          <w:szCs w:val="32"/>
        </w:rPr>
        <w:t>各單位列席名單電子檔應於開會前</w:t>
      </w:r>
      <w:r w:rsidRPr="00290C82">
        <w:rPr>
          <w:sz w:val="32"/>
          <w:szCs w:val="32"/>
        </w:rPr>
        <w:t>1</w:t>
      </w:r>
      <w:r w:rsidRPr="00290C82">
        <w:rPr>
          <w:rFonts w:hint="eastAsia"/>
          <w:sz w:val="32"/>
          <w:szCs w:val="32"/>
        </w:rPr>
        <w:t>日傳至</w:t>
      </w:r>
      <w:r w:rsidR="00A05112" w:rsidRPr="00290C82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290C82">
        <w:rPr>
          <w:rFonts w:hint="eastAsia"/>
          <w:sz w:val="32"/>
          <w:szCs w:val="32"/>
        </w:rPr>
        <w:t>林薦任科員采陵</w:t>
      </w:r>
      <w:proofErr w:type="gramEnd"/>
      <w:r w:rsidR="00A05112" w:rsidRPr="00290C82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290C82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90C82">
        <w:rPr>
          <w:rFonts w:hint="eastAsia"/>
          <w:sz w:val="32"/>
          <w:szCs w:val="32"/>
        </w:rPr>
        <w:t>各列席機關單位(機構)</w:t>
      </w:r>
      <w:r w:rsidRPr="00290C82">
        <w:rPr>
          <w:rFonts w:hint="eastAsia"/>
        </w:rPr>
        <w:t xml:space="preserve"> </w:t>
      </w:r>
      <w:proofErr w:type="gramStart"/>
      <w:r w:rsidRPr="00290C82">
        <w:rPr>
          <w:rFonts w:hint="eastAsia"/>
          <w:sz w:val="32"/>
          <w:szCs w:val="32"/>
        </w:rPr>
        <w:t>均應經</w:t>
      </w:r>
      <w:proofErr w:type="gramEnd"/>
      <w:r w:rsidRPr="00290C82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290C82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90C82">
        <w:rPr>
          <w:rFonts w:hint="eastAsia"/>
          <w:sz w:val="32"/>
          <w:szCs w:val="32"/>
        </w:rPr>
        <w:t>為符合政府</w:t>
      </w:r>
      <w:proofErr w:type="gramStart"/>
      <w:r w:rsidRPr="00290C82">
        <w:rPr>
          <w:rFonts w:hint="eastAsia"/>
          <w:sz w:val="32"/>
          <w:szCs w:val="32"/>
        </w:rPr>
        <w:t>節能減碳及</w:t>
      </w:r>
      <w:proofErr w:type="gramEnd"/>
      <w:r w:rsidRPr="00290C82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290C82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586600E7" w:rsidR="00064D29" w:rsidRPr="00290C82" w:rsidRDefault="00064D29">
      <w:pPr>
        <w:pStyle w:val="space1"/>
      </w:pPr>
    </w:p>
    <w:sectPr w:rsidR="00064D29" w:rsidRPr="00290C8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61B71" w14:textId="77777777" w:rsidR="00D82E19" w:rsidRDefault="00D82E19">
      <w:r>
        <w:separator/>
      </w:r>
    </w:p>
  </w:endnote>
  <w:endnote w:type="continuationSeparator" w:id="0">
    <w:p w14:paraId="0A050749" w14:textId="77777777" w:rsidR="00D82E19" w:rsidRDefault="00D82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7D22F" w14:textId="77777777" w:rsidR="00D82E19" w:rsidRDefault="00D82E19">
      <w:r>
        <w:separator/>
      </w:r>
    </w:p>
  </w:footnote>
  <w:footnote w:type="continuationSeparator" w:id="0">
    <w:p w14:paraId="0D0A5552" w14:textId="77777777" w:rsidR="00D82E19" w:rsidRDefault="00D82E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41470FB0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3D41"/>
    <w:rsid w:val="000140E7"/>
    <w:rsid w:val="00017310"/>
    <w:rsid w:val="000331EB"/>
    <w:rsid w:val="00040379"/>
    <w:rsid w:val="00044FA4"/>
    <w:rsid w:val="0004671E"/>
    <w:rsid w:val="0004769A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9753F"/>
    <w:rsid w:val="000A5957"/>
    <w:rsid w:val="000A5C94"/>
    <w:rsid w:val="000B7D8B"/>
    <w:rsid w:val="000C50BF"/>
    <w:rsid w:val="000D2F92"/>
    <w:rsid w:val="000D4352"/>
    <w:rsid w:val="000E039A"/>
    <w:rsid w:val="000E74C0"/>
    <w:rsid w:val="000E7ABB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AC2"/>
    <w:rsid w:val="00290C82"/>
    <w:rsid w:val="00295EBD"/>
    <w:rsid w:val="002A2A48"/>
    <w:rsid w:val="002A5696"/>
    <w:rsid w:val="002A59EA"/>
    <w:rsid w:val="002B738E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FEA"/>
    <w:rsid w:val="003271FF"/>
    <w:rsid w:val="00337166"/>
    <w:rsid w:val="00347A5D"/>
    <w:rsid w:val="00355FFB"/>
    <w:rsid w:val="00357D5C"/>
    <w:rsid w:val="00363A91"/>
    <w:rsid w:val="00364983"/>
    <w:rsid w:val="003672F1"/>
    <w:rsid w:val="00371851"/>
    <w:rsid w:val="00371F7E"/>
    <w:rsid w:val="00374399"/>
    <w:rsid w:val="00376F3D"/>
    <w:rsid w:val="003A41FD"/>
    <w:rsid w:val="003C42E2"/>
    <w:rsid w:val="003C44BD"/>
    <w:rsid w:val="003C610F"/>
    <w:rsid w:val="003E586B"/>
    <w:rsid w:val="00403CC0"/>
    <w:rsid w:val="004043C0"/>
    <w:rsid w:val="0040747F"/>
    <w:rsid w:val="00412C3E"/>
    <w:rsid w:val="00420201"/>
    <w:rsid w:val="00422254"/>
    <w:rsid w:val="00436D73"/>
    <w:rsid w:val="0044672E"/>
    <w:rsid w:val="00457BFA"/>
    <w:rsid w:val="004664CA"/>
    <w:rsid w:val="00467ADD"/>
    <w:rsid w:val="00467E27"/>
    <w:rsid w:val="00473AA7"/>
    <w:rsid w:val="00476B8C"/>
    <w:rsid w:val="00480924"/>
    <w:rsid w:val="0048407E"/>
    <w:rsid w:val="00490646"/>
    <w:rsid w:val="00490DB1"/>
    <w:rsid w:val="00491CB7"/>
    <w:rsid w:val="00492E82"/>
    <w:rsid w:val="004936E4"/>
    <w:rsid w:val="004A0AE4"/>
    <w:rsid w:val="004B277A"/>
    <w:rsid w:val="004C3115"/>
    <w:rsid w:val="004F08B5"/>
    <w:rsid w:val="0050025E"/>
    <w:rsid w:val="00501380"/>
    <w:rsid w:val="005029B5"/>
    <w:rsid w:val="00502EB6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1205"/>
    <w:rsid w:val="005752D6"/>
    <w:rsid w:val="00582B10"/>
    <w:rsid w:val="005A49DC"/>
    <w:rsid w:val="005B1C8B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667C8"/>
    <w:rsid w:val="00772DB1"/>
    <w:rsid w:val="00775724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EF2"/>
    <w:rsid w:val="007E79A8"/>
    <w:rsid w:val="00807AE1"/>
    <w:rsid w:val="00812E36"/>
    <w:rsid w:val="00820D51"/>
    <w:rsid w:val="008239AC"/>
    <w:rsid w:val="00825222"/>
    <w:rsid w:val="00827A3C"/>
    <w:rsid w:val="008304D5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74D28"/>
    <w:rsid w:val="00980EAE"/>
    <w:rsid w:val="00981B67"/>
    <w:rsid w:val="0098557F"/>
    <w:rsid w:val="00993A96"/>
    <w:rsid w:val="00997704"/>
    <w:rsid w:val="009A7CE3"/>
    <w:rsid w:val="009B0A20"/>
    <w:rsid w:val="009C1F4D"/>
    <w:rsid w:val="009C2F41"/>
    <w:rsid w:val="009C4016"/>
    <w:rsid w:val="009D18F4"/>
    <w:rsid w:val="009F2660"/>
    <w:rsid w:val="009F459F"/>
    <w:rsid w:val="00A02991"/>
    <w:rsid w:val="00A05112"/>
    <w:rsid w:val="00A06320"/>
    <w:rsid w:val="00A140B9"/>
    <w:rsid w:val="00A36430"/>
    <w:rsid w:val="00A36BDE"/>
    <w:rsid w:val="00A378F9"/>
    <w:rsid w:val="00A40162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F0ED8"/>
    <w:rsid w:val="00AF12AC"/>
    <w:rsid w:val="00B029FE"/>
    <w:rsid w:val="00B16150"/>
    <w:rsid w:val="00B24DD0"/>
    <w:rsid w:val="00B25EC4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936B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75737"/>
    <w:rsid w:val="00C82630"/>
    <w:rsid w:val="00C840A6"/>
    <w:rsid w:val="00C84DD7"/>
    <w:rsid w:val="00C856E8"/>
    <w:rsid w:val="00C936AB"/>
    <w:rsid w:val="00CA05C8"/>
    <w:rsid w:val="00CA1384"/>
    <w:rsid w:val="00CA167A"/>
    <w:rsid w:val="00CA213B"/>
    <w:rsid w:val="00CB45F5"/>
    <w:rsid w:val="00CB7644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2E19"/>
    <w:rsid w:val="00D85583"/>
    <w:rsid w:val="00D85B4E"/>
    <w:rsid w:val="00D94085"/>
    <w:rsid w:val="00D97B77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C4982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E0D2A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1</TotalTime>
  <Pages>2</Pages>
  <Words>148</Words>
  <Characters>850</Characters>
  <Application>Microsoft Office Word</Application>
  <DocSecurity>0</DocSecurity>
  <Lines>7</Lines>
  <Paragraphs>1</Paragraphs>
  <ScaleCrop>false</ScaleCrop>
  <Company>eic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2026-03-12T06:02:00Z</dcterms:created>
  <dcterms:modified xsi:type="dcterms:W3CDTF">2026-03-12T06:02:00Z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GrammarlyDocumentId">
    <vt:lpwstr>6fe679cd-adcf-4272-b19c-ef5a237ee004</vt:lpwstr>
  </property>
  <property fmtid="{D5CDD505-2E9C-101B-9397-08002B2CF9AE}" pid="5" name="公文性質">
    <vt:lpwstr>08,一般公文</vt:lpwstr>
  </property>
  <property fmtid="{D5CDD505-2E9C-101B-9397-08002B2CF9AE}" pid="6" name="文號">
    <vt:lpwstr>1152100332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1152100332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